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Pr="00A1691A" w:rsidRDefault="00AD564D" w:rsidP="00AD564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824CCF-4DEC-4D90-B50F-5CBFA436D406" style="width:455.25pt;height:357.75pt">
            <v:imagedata r:id="rId11" o:title=""/>
          </v:shape>
        </w:pict>
      </w:r>
    </w:p>
    <w:p w:rsidR="00391EDA" w:rsidRPr="00A1691A" w:rsidRDefault="00391EDA" w:rsidP="00391EDA">
      <w:pPr>
        <w:pStyle w:val="Pagedecouverture"/>
        <w:rPr>
          <w:noProof/>
        </w:rPr>
        <w:sectPr w:rsidR="00391EDA" w:rsidRPr="00A1691A" w:rsidSect="00AD564D">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A1691A" w:rsidRDefault="00DB38C7" w:rsidP="00DB38C7">
      <w:pPr>
        <w:pStyle w:val="Exposdesmotifstitre"/>
        <w:rPr>
          <w:noProof/>
        </w:rPr>
      </w:pPr>
      <w:bookmarkStart w:id="1" w:name="_GoBack"/>
      <w:bookmarkEnd w:id="1"/>
    </w:p>
    <w:p w:rsidR="00607CA2" w:rsidRPr="00A1691A" w:rsidRDefault="00607CA2" w:rsidP="00607CA2">
      <w:pPr>
        <w:rPr>
          <w:noProof/>
        </w:rPr>
      </w:pPr>
    </w:p>
    <w:p w:rsidR="00B32834" w:rsidRDefault="001C5B24">
      <w:pPr>
        <w:pStyle w:val="Rfrenceinterinstitutionnelle"/>
        <w:rPr>
          <w:noProof/>
        </w:rPr>
      </w:pPr>
      <w:r>
        <w:rPr>
          <w:noProof/>
        </w:rPr>
        <w:t>2026/0154 (NLE)</w:t>
      </w:r>
    </w:p>
    <w:p w:rsidR="002709B6" w:rsidRPr="00A1691A" w:rsidRDefault="00A1691A" w:rsidP="00A1691A">
      <w:pPr>
        <w:pStyle w:val="Statut"/>
        <w:rPr>
          <w:noProof/>
        </w:rPr>
      </w:pPr>
      <w:r w:rsidRPr="00A1691A">
        <w:rPr>
          <w:noProof/>
        </w:rPr>
        <w:t>Propunere de</w:t>
      </w:r>
    </w:p>
    <w:p w:rsidR="002709B6" w:rsidRPr="00A1691A" w:rsidRDefault="00A1691A" w:rsidP="00A1691A">
      <w:pPr>
        <w:pStyle w:val="Typedudocument"/>
        <w:rPr>
          <w:noProof/>
        </w:rPr>
      </w:pPr>
      <w:r w:rsidRPr="00A1691A">
        <w:rPr>
          <w:noProof/>
        </w:rPr>
        <w:t>DECIZIE DE PUNERE ÎN APLICARE A CONSILIULUI</w:t>
      </w:r>
    </w:p>
    <w:p w:rsidR="002F19B5" w:rsidRPr="00A1691A" w:rsidRDefault="00A1691A" w:rsidP="00A1691A">
      <w:pPr>
        <w:pStyle w:val="Titreobjet"/>
        <w:rPr>
          <w:noProof/>
        </w:rPr>
      </w:pPr>
      <w:r w:rsidRPr="00A1691A">
        <w:rPr>
          <w:noProof/>
        </w:rPr>
        <w:t>de modificare a Deciziei de punere în aplicare din 13 iulie 2021 de aprobare a evaluării planului de redresare și reziliență al Germaniei</w:t>
      </w:r>
    </w:p>
    <w:bookmarkEnd w:id="0"/>
    <w:p w:rsidR="698C60DE" w:rsidRPr="00A1691A" w:rsidRDefault="698C60DE" w:rsidP="2B948AB0">
      <w:pPr>
        <w:pStyle w:val="Institutionquiagit"/>
        <w:rPr>
          <w:rFonts w:eastAsia="Times New Roman"/>
          <w:noProof/>
          <w:color w:val="000000" w:themeColor="text1"/>
          <w:szCs w:val="24"/>
        </w:rPr>
      </w:pPr>
      <w:r w:rsidRPr="00A1691A">
        <w:rPr>
          <w:noProof/>
          <w:color w:val="000000" w:themeColor="text1"/>
        </w:rPr>
        <w:t>CONSILIUL UNIUNII EUROPENE,</w:t>
      </w:r>
    </w:p>
    <w:p w:rsidR="698C60DE" w:rsidRPr="00A1691A" w:rsidRDefault="698C60DE" w:rsidP="2B948AB0">
      <w:pPr>
        <w:rPr>
          <w:rFonts w:eastAsia="Times New Roman"/>
          <w:noProof/>
          <w:color w:val="000000" w:themeColor="text1"/>
          <w:szCs w:val="24"/>
        </w:rPr>
      </w:pPr>
      <w:r w:rsidRPr="00A1691A">
        <w:rPr>
          <w:noProof/>
          <w:color w:val="000000" w:themeColor="text1"/>
        </w:rPr>
        <w:t xml:space="preserve">având în vedere Tratatul privind funcționarea Uniunii Europene, </w:t>
      </w:r>
    </w:p>
    <w:p w:rsidR="698C60DE" w:rsidRPr="00A1691A" w:rsidRDefault="698C60DE" w:rsidP="2B948AB0">
      <w:pPr>
        <w:rPr>
          <w:rFonts w:eastAsia="Times New Roman"/>
          <w:noProof/>
          <w:color w:val="000000" w:themeColor="text1"/>
          <w:szCs w:val="24"/>
        </w:rPr>
      </w:pPr>
      <w:r w:rsidRPr="00A1691A">
        <w:rPr>
          <w:noProof/>
          <w:color w:val="000000" w:themeColor="text1"/>
        </w:rPr>
        <w:t>având în vedere Regulamentul (UE) 2021/241 al Parlamentului European și al Consiliului din 12 februarie 2021 de instituire a Mecanismului de redresare și reziliență</w:t>
      </w:r>
      <w:r w:rsidRPr="00A1691A">
        <w:rPr>
          <w:rStyle w:val="FootnoteReference"/>
          <w:rFonts w:eastAsia="Times New Roman"/>
          <w:noProof/>
        </w:rPr>
        <w:footnoteReference w:id="2"/>
      </w:r>
      <w:r w:rsidRPr="00A1691A">
        <w:rPr>
          <w:noProof/>
          <w:color w:val="000000" w:themeColor="text1"/>
        </w:rPr>
        <w:t>, în special articolul</w:t>
      </w:r>
      <w:r w:rsidR="008F37CE">
        <w:rPr>
          <w:noProof/>
          <w:color w:val="000000" w:themeColor="text1"/>
        </w:rPr>
        <w:t> </w:t>
      </w:r>
      <w:r w:rsidRPr="00A1691A">
        <w:rPr>
          <w:noProof/>
          <w:color w:val="000000" w:themeColor="text1"/>
        </w:rPr>
        <w:t>20 alineatul (1),</w:t>
      </w:r>
    </w:p>
    <w:p w:rsidR="698C60DE" w:rsidRPr="00A1691A" w:rsidRDefault="698C60DE" w:rsidP="2B948AB0">
      <w:pPr>
        <w:rPr>
          <w:rFonts w:eastAsia="Times New Roman"/>
          <w:noProof/>
          <w:color w:val="000000" w:themeColor="text1"/>
          <w:szCs w:val="24"/>
        </w:rPr>
      </w:pPr>
      <w:r w:rsidRPr="00A1691A">
        <w:rPr>
          <w:noProof/>
          <w:color w:val="000000" w:themeColor="text1"/>
        </w:rPr>
        <w:t>având în vedere propunerea Comisiei Europene,</w:t>
      </w:r>
    </w:p>
    <w:p w:rsidR="698C60DE" w:rsidRPr="00A1691A" w:rsidRDefault="698C60DE" w:rsidP="2B948AB0">
      <w:pPr>
        <w:rPr>
          <w:rFonts w:eastAsia="Times New Roman"/>
          <w:noProof/>
          <w:color w:val="000000" w:themeColor="text1"/>
          <w:szCs w:val="24"/>
        </w:rPr>
      </w:pPr>
      <w:r w:rsidRPr="00A1691A">
        <w:rPr>
          <w:noProof/>
          <w:color w:val="000000" w:themeColor="text1"/>
        </w:rPr>
        <w:t>întrucât:</w:t>
      </w:r>
    </w:p>
    <w:p w:rsidR="698C60DE" w:rsidRPr="00A1691A" w:rsidRDefault="4DF40E4C" w:rsidP="000741DC">
      <w:pPr>
        <w:pStyle w:val="ManualConsidrant"/>
        <w:rPr>
          <w:rFonts w:eastAsia="Times New Roman"/>
          <w:noProof/>
          <w:color w:val="000000" w:themeColor="text1"/>
        </w:rPr>
      </w:pPr>
      <w:r>
        <w:rPr>
          <w:noProof/>
        </w:rPr>
        <w:t>(1)</w:t>
      </w:r>
      <w:r>
        <w:rPr>
          <w:noProof/>
        </w:rPr>
        <w:tab/>
      </w:r>
      <w:r w:rsidRPr="00A1691A">
        <w:rPr>
          <w:noProof/>
          <w:color w:val="000000" w:themeColor="text1"/>
        </w:rPr>
        <w:t>În urma transmiterii de către Germania, la 28 aprilie 2021, a planului său național de redresare și reziliență (PNRR), Comisia a propus Consiliului ca planul să primească o evaluare pozitivă. La 13 iulie 2021, Consiliul a aprobat evaluarea pozitivă printr-o decizie de punere în aplicare („Decizia de punere în aplicare a Consiliului din 13 iulie 2021”)</w:t>
      </w:r>
      <w:r w:rsidRPr="00A1691A">
        <w:rPr>
          <w:rStyle w:val="FootnoteReference"/>
          <w:rFonts w:eastAsia="Times New Roman"/>
          <w:noProof/>
        </w:rPr>
        <w:footnoteReference w:id="3"/>
      </w:r>
      <w:r w:rsidRPr="00A1691A">
        <w:rPr>
          <w:noProof/>
          <w:color w:val="000000" w:themeColor="text1"/>
        </w:rPr>
        <w:t>. Decizia de punere în aplicare a Consiliului din 13 iulie 2021 a fost modificată prin Deciziile de punere în aplicare ale Consiliului din 14</w:t>
      </w:r>
      <w:r w:rsidR="008F37CE">
        <w:rPr>
          <w:noProof/>
          <w:color w:val="000000" w:themeColor="text1"/>
        </w:rPr>
        <w:t> </w:t>
      </w:r>
      <w:r w:rsidRPr="00A1691A">
        <w:rPr>
          <w:noProof/>
          <w:color w:val="000000" w:themeColor="text1"/>
        </w:rPr>
        <w:t>februarie</w:t>
      </w:r>
      <w:r w:rsidR="008F37CE">
        <w:rPr>
          <w:noProof/>
          <w:color w:val="000000" w:themeColor="text1"/>
        </w:rPr>
        <w:t> </w:t>
      </w:r>
      <w:r w:rsidRPr="00A1691A">
        <w:rPr>
          <w:noProof/>
          <w:color w:val="000000" w:themeColor="text1"/>
        </w:rPr>
        <w:t>2023</w:t>
      </w:r>
      <w:r w:rsidRPr="00A1691A">
        <w:rPr>
          <w:rStyle w:val="FootnoteReference"/>
          <w:rFonts w:eastAsia="Times New Roman"/>
          <w:noProof/>
        </w:rPr>
        <w:footnoteReference w:id="4"/>
      </w:r>
      <w:r w:rsidRPr="00A1691A">
        <w:rPr>
          <w:noProof/>
          <w:color w:val="000000" w:themeColor="text1"/>
        </w:rPr>
        <w:t>, 8 decembrie 2023</w:t>
      </w:r>
      <w:r w:rsidRPr="00A1691A">
        <w:rPr>
          <w:rStyle w:val="FootnoteReference"/>
          <w:noProof/>
        </w:rPr>
        <w:footnoteReference w:id="5"/>
      </w:r>
      <w:r w:rsidRPr="00A1691A">
        <w:rPr>
          <w:noProof/>
          <w:color w:val="000000" w:themeColor="text1"/>
        </w:rPr>
        <w:t>, 16 iulie 2024</w:t>
      </w:r>
      <w:r w:rsidRPr="00A1691A">
        <w:rPr>
          <w:rStyle w:val="FootnoteReference"/>
          <w:noProof/>
        </w:rPr>
        <w:footnoteReference w:id="6"/>
      </w:r>
      <w:r w:rsidRPr="00A1691A">
        <w:rPr>
          <w:noProof/>
          <w:color w:val="000000" w:themeColor="text1"/>
        </w:rPr>
        <w:t>, 8 iulie 2025</w:t>
      </w:r>
      <w:r w:rsidRPr="00A1691A">
        <w:rPr>
          <w:rStyle w:val="FootnoteReference"/>
          <w:noProof/>
        </w:rPr>
        <w:footnoteReference w:id="7"/>
      </w:r>
      <w:r w:rsidRPr="00A1691A">
        <w:rPr>
          <w:noProof/>
          <w:color w:val="000000" w:themeColor="text1"/>
        </w:rPr>
        <w:t xml:space="preserve"> și 20</w:t>
      </w:r>
      <w:r w:rsidR="008F37CE">
        <w:rPr>
          <w:noProof/>
          <w:color w:val="000000" w:themeColor="text1"/>
        </w:rPr>
        <w:t> </w:t>
      </w:r>
      <w:r w:rsidRPr="00A1691A">
        <w:rPr>
          <w:noProof/>
          <w:color w:val="000000" w:themeColor="text1"/>
        </w:rPr>
        <w:t>ianuarie</w:t>
      </w:r>
      <w:r w:rsidR="008F37CE">
        <w:rPr>
          <w:noProof/>
          <w:color w:val="000000" w:themeColor="text1"/>
        </w:rPr>
        <w:t> </w:t>
      </w:r>
      <w:r w:rsidRPr="00A1691A">
        <w:rPr>
          <w:noProof/>
          <w:color w:val="000000" w:themeColor="text1"/>
        </w:rPr>
        <w:t>2026</w:t>
      </w:r>
      <w:r w:rsidRPr="00A1691A">
        <w:rPr>
          <w:rStyle w:val="FootnoteReference"/>
          <w:noProof/>
        </w:rPr>
        <w:footnoteReference w:id="8"/>
      </w:r>
      <w:r w:rsidRPr="00A1691A">
        <w:rPr>
          <w:noProof/>
          <w:color w:val="000000" w:themeColor="text1"/>
        </w:rPr>
        <w:t>.</w:t>
      </w:r>
    </w:p>
    <w:p w:rsidR="698C60DE" w:rsidRPr="00A1691A" w:rsidRDefault="4DF40E4C" w:rsidP="14EAF3CD">
      <w:pPr>
        <w:pStyle w:val="ManualConsidrant"/>
        <w:rPr>
          <w:rFonts w:eastAsia="Times New Roman"/>
          <w:noProof/>
          <w:color w:val="000000" w:themeColor="text1"/>
        </w:rPr>
      </w:pPr>
      <w:r>
        <w:rPr>
          <w:noProof/>
        </w:rPr>
        <w:t>(2)</w:t>
      </w:r>
      <w:r>
        <w:rPr>
          <w:noProof/>
        </w:rPr>
        <w:tab/>
      </w:r>
      <w:r w:rsidRPr="00A1691A">
        <w:rPr>
          <w:noProof/>
          <w:color w:val="000000" w:themeColor="text1"/>
        </w:rPr>
        <w:t>La 29 mai 2026, Germania a adresat Comisiei o cerere motivată de a prezenta o propunere de modificare a Deciziei de punere în aplicare a Consiliului din 13</w:t>
      </w:r>
      <w:r w:rsidR="008F37CE">
        <w:rPr>
          <w:noProof/>
          <w:color w:val="000000" w:themeColor="text1"/>
        </w:rPr>
        <w:t> </w:t>
      </w:r>
      <w:r w:rsidRPr="00A1691A">
        <w:rPr>
          <w:noProof/>
          <w:color w:val="000000" w:themeColor="text1"/>
        </w:rPr>
        <w:t>iulie</w:t>
      </w:r>
      <w:r w:rsidR="008F37CE">
        <w:rPr>
          <w:noProof/>
          <w:color w:val="000000" w:themeColor="text1"/>
        </w:rPr>
        <w:t> </w:t>
      </w:r>
      <w:r w:rsidRPr="00A1691A">
        <w:rPr>
          <w:noProof/>
          <w:color w:val="000000" w:themeColor="text1"/>
        </w:rPr>
        <w:t>2021 în conformitate cu articolul 21 alineatul (1) din Regulamentul</w:t>
      </w:r>
      <w:r w:rsidR="008F37CE">
        <w:rPr>
          <w:noProof/>
          <w:color w:val="000000" w:themeColor="text1"/>
        </w:rPr>
        <w:t> </w:t>
      </w:r>
      <w:r w:rsidRPr="00A1691A">
        <w:rPr>
          <w:noProof/>
          <w:color w:val="000000" w:themeColor="text1"/>
        </w:rPr>
        <w:t>(UE)</w:t>
      </w:r>
      <w:r w:rsidR="008F37CE">
        <w:rPr>
          <w:noProof/>
          <w:color w:val="000000" w:themeColor="text1"/>
        </w:rPr>
        <w:t> </w:t>
      </w:r>
      <w:r w:rsidRPr="00A1691A">
        <w:rPr>
          <w:noProof/>
          <w:color w:val="000000" w:themeColor="text1"/>
        </w:rPr>
        <w:t>2021/241, pe motiv că, în parte, planul de redresare și reziliență nu mai poate fi realizat din cauza unor circumstanțe obiective. Pe această bază, Germania a prezentat un plan de redresare și reziliență modificat.</w:t>
      </w:r>
    </w:p>
    <w:p w:rsidR="698C60DE" w:rsidRPr="00A1691A" w:rsidRDefault="698C60DE" w:rsidP="2B948AB0">
      <w:pPr>
        <w:rPr>
          <w:rFonts w:eastAsia="Times New Roman"/>
          <w:noProof/>
          <w:color w:val="000000" w:themeColor="text1"/>
          <w:szCs w:val="24"/>
        </w:rPr>
      </w:pPr>
      <w:r w:rsidRPr="00A1691A">
        <w:rPr>
          <w:b/>
          <w:i/>
          <w:noProof/>
          <w:color w:val="000000" w:themeColor="text1"/>
        </w:rPr>
        <w:t xml:space="preserve">Modificări în temeiul articolului 21 din Regulamentul (UE) 2021/241 </w:t>
      </w:r>
    </w:p>
    <w:p w:rsidR="698C60DE" w:rsidRPr="00A1691A" w:rsidRDefault="4DF40E4C" w:rsidP="14EAF3CD">
      <w:pPr>
        <w:pStyle w:val="ManualConsidrant"/>
        <w:rPr>
          <w:rFonts w:eastAsia="Times New Roman"/>
          <w:noProof/>
          <w:color w:val="000000" w:themeColor="text1"/>
        </w:rPr>
      </w:pPr>
      <w:r>
        <w:rPr>
          <w:noProof/>
        </w:rPr>
        <w:t>(3)</w:t>
      </w:r>
      <w:r>
        <w:rPr>
          <w:noProof/>
        </w:rPr>
        <w:tab/>
      </w:r>
      <w:r w:rsidRPr="00A1691A">
        <w:rPr>
          <w:noProof/>
          <w:color w:val="000000" w:themeColor="text1"/>
        </w:rPr>
        <w:t xml:space="preserve">Modificările aduse planului de redresare și reziliență prezentat de Germania ca urmare a unor circumstanțe obiective privesc cinci măsuri. </w:t>
      </w:r>
    </w:p>
    <w:p w:rsidR="698C60DE" w:rsidRPr="00A1691A" w:rsidRDefault="4DF40E4C" w:rsidP="000131FD">
      <w:pPr>
        <w:pStyle w:val="ManualConsidrant"/>
        <w:rPr>
          <w:rFonts w:eastAsia="Times New Roman"/>
          <w:noProof/>
          <w:color w:val="000000" w:themeColor="text1"/>
        </w:rPr>
      </w:pPr>
      <w:r>
        <w:rPr>
          <w:noProof/>
        </w:rPr>
        <w:t>(4)</w:t>
      </w:r>
      <w:r>
        <w:rPr>
          <w:noProof/>
        </w:rPr>
        <w:tab/>
      </w:r>
      <w:r w:rsidRPr="00A1691A">
        <w:rPr>
          <w:noProof/>
          <w:color w:val="000000" w:themeColor="text1"/>
        </w:rPr>
        <w:t>Germania a explicat că una dintre măsuri nu mai este parțial realizabilă din cauza disponibilității limitate a soluțiilor tehnice standardizate pe piață. Este vorba despre măsura 1.1.6 (Sprijin federal pentru rețele eficiente de termoficare). Din acest motiv, Germania a solicitat modificarea măsurii respective. Decizia de punere în aplicare a Consiliului din 13 iulie 2021 ar trebui modificată în consecință.</w:t>
      </w:r>
      <w:r w:rsidR="008F37CE">
        <w:rPr>
          <w:noProof/>
          <w:color w:val="000000" w:themeColor="text1"/>
        </w:rPr>
        <w:t xml:space="preserve"> </w:t>
      </w:r>
    </w:p>
    <w:p w:rsidR="698C60DE" w:rsidRPr="00A1691A" w:rsidRDefault="4DF40E4C" w:rsidP="000131FD">
      <w:pPr>
        <w:pStyle w:val="ManualConsidrant"/>
        <w:rPr>
          <w:rFonts w:eastAsia="Times New Roman"/>
          <w:noProof/>
          <w:color w:val="000000" w:themeColor="text1"/>
        </w:rPr>
      </w:pPr>
      <w:r>
        <w:rPr>
          <w:noProof/>
        </w:rPr>
        <w:t>(5)</w:t>
      </w:r>
      <w:r>
        <w:rPr>
          <w:noProof/>
        </w:rPr>
        <w:tab/>
      </w:r>
      <w:r w:rsidRPr="00A1691A">
        <w:rPr>
          <w:noProof/>
          <w:color w:val="000000" w:themeColor="text1"/>
        </w:rPr>
        <w:t xml:space="preserve">Germania a explicat că patru măsuri au fost modificate pentru a pune în aplicare o alternativă mai bună, care să permită reducerea sarcinii administrative și să simplifice Decizia de punere în aplicare a Consiliului, atingând în același timp obiectivele măsurilor respective. </w:t>
      </w:r>
      <w:r w:rsidRPr="00A1691A">
        <w:rPr>
          <w:noProof/>
        </w:rPr>
        <w:t>Este vorba despre măsura 2.1.1 (Politica inovatoare în materie de date pentru Germania), măsura 2.2.3 (Centrul de cercetare în domeniul digitalizării și tehnologiei al Bundeswehr), măsura 6.1.3 (Digitalizarea administrației – modernizarea registrelor) și măsura 7.1.3 (Platforma digitală pentru prelucrarea cererilor de autorizare pentru rețeaua principală de transport al hidrogenului).</w:t>
      </w:r>
      <w:r w:rsidRPr="00A1691A">
        <w:rPr>
          <w:noProof/>
          <w:color w:val="000000" w:themeColor="text1"/>
        </w:rPr>
        <w:t xml:space="preserve"> Din acest motiv, Germania a solicitat modificarea măsurilor respective. Decizia de punere în aplicare a Consiliului din 13 iulie 2021 ar trebui modificată în consecință.</w:t>
      </w:r>
      <w:r w:rsidR="008F37CE">
        <w:rPr>
          <w:noProof/>
          <w:color w:val="000000" w:themeColor="text1"/>
        </w:rPr>
        <w:t xml:space="preserve"> </w:t>
      </w:r>
    </w:p>
    <w:p w:rsidR="698C60DE" w:rsidRPr="00A1691A" w:rsidRDefault="698C60DE" w:rsidP="00391EDA">
      <w:pPr>
        <w:rPr>
          <w:b/>
          <w:bCs/>
          <w:i/>
          <w:iCs/>
          <w:noProof/>
        </w:rPr>
      </w:pPr>
      <w:r w:rsidRPr="00A1691A">
        <w:rPr>
          <w:b/>
          <w:i/>
          <w:noProof/>
        </w:rPr>
        <w:t>Corectarea erorilor materiale</w:t>
      </w:r>
    </w:p>
    <w:p w:rsidR="698C60DE" w:rsidRPr="00A1691A" w:rsidRDefault="4DF40E4C" w:rsidP="2B948AB0">
      <w:pPr>
        <w:pStyle w:val="ManualConsidrant"/>
        <w:rPr>
          <w:rFonts w:eastAsia="Times New Roman"/>
          <w:noProof/>
          <w:color w:val="000000" w:themeColor="text1"/>
        </w:rPr>
      </w:pPr>
      <w:r>
        <w:rPr>
          <w:noProof/>
        </w:rPr>
        <w:t>(6)</w:t>
      </w:r>
      <w:r>
        <w:rPr>
          <w:noProof/>
        </w:rPr>
        <w:tab/>
      </w:r>
      <w:r w:rsidRPr="00A1691A">
        <w:rPr>
          <w:noProof/>
          <w:color w:val="000000" w:themeColor="text1"/>
        </w:rPr>
        <w:t>În textul deciziei de punere în aplicare a Consiliului au fost identificate două erori materiale care afectează două jaloane și două ținte și două măsuri din cadrul a două componente. Decizia de punere în aplicare a Consiliului ar trebui modificată pentru a corecta erorile materiale care nu reflectă conținutul planului de redresare și reziliență prezentat Comisiei la 28 aprilie 2021, astfel cum a fost convenit de Comisie și Germania. Aceste erori materiale se referă la ținta 5 a măsurii 1.1.1 (Proiecte privind hidrogenul în cadrul PIIEC-urilor) din cadrul componentei 1.1 (Decarbonizarea utilizând în special hidrogenul din surse regenerabile) și la jalonul 41 al măsurii 1.2.7 (Promovarea industriilor implicate în aplicații pe bază de hidrogen și de pile de combustie în transporturi) din cadrul componentei 1.2 (Mobilitate ecologică). Respectivele corecturi nu afectează punerea în aplicare a măsurilor în cauză.</w:t>
      </w:r>
    </w:p>
    <w:p w:rsidR="698C60DE" w:rsidRPr="00A1691A" w:rsidRDefault="698C60DE" w:rsidP="2B948AB0">
      <w:pPr>
        <w:rPr>
          <w:rFonts w:eastAsia="Times New Roman"/>
          <w:noProof/>
          <w:color w:val="000000" w:themeColor="text1"/>
          <w:szCs w:val="24"/>
        </w:rPr>
      </w:pPr>
      <w:r w:rsidRPr="00A1691A">
        <w:rPr>
          <w:b/>
          <w:i/>
          <w:noProof/>
          <w:color w:val="000000" w:themeColor="text1"/>
        </w:rPr>
        <w:t>Evaluarea realizată de către Comisie</w:t>
      </w:r>
    </w:p>
    <w:p w:rsidR="698C60DE" w:rsidRPr="00A1691A" w:rsidRDefault="4DF40E4C" w:rsidP="14EAF3CD">
      <w:pPr>
        <w:pStyle w:val="ManualConsidrant"/>
        <w:rPr>
          <w:rFonts w:eastAsia="Times New Roman"/>
          <w:noProof/>
          <w:color w:val="000000" w:themeColor="text1"/>
        </w:rPr>
      </w:pPr>
      <w:r>
        <w:rPr>
          <w:noProof/>
        </w:rPr>
        <w:t>(7)</w:t>
      </w:r>
      <w:r>
        <w:rPr>
          <w:noProof/>
        </w:rPr>
        <w:tab/>
      </w:r>
      <w:r w:rsidRPr="00A1691A">
        <w:rPr>
          <w:noProof/>
          <w:color w:val="000000" w:themeColor="text1"/>
        </w:rPr>
        <w:t>Comisia a evaluat planul de redresare și reziliență modificat în raport cu criteriile de evaluare prevăzute la articolul 19 alineatul (3) din Regulamentul (UE) 2021/241.</w:t>
      </w:r>
    </w:p>
    <w:p w:rsidR="698C60DE" w:rsidRPr="00A1691A" w:rsidRDefault="698C60DE" w:rsidP="00391EDA">
      <w:pPr>
        <w:rPr>
          <w:b/>
          <w:bCs/>
          <w:i/>
          <w:iCs/>
          <w:noProof/>
        </w:rPr>
      </w:pPr>
      <w:r w:rsidRPr="00A1691A">
        <w:rPr>
          <w:b/>
          <w:i/>
          <w:noProof/>
        </w:rPr>
        <w:t>Contribuția la tranziția verde, inclusiv la biodiversitate</w:t>
      </w:r>
    </w:p>
    <w:p w:rsidR="698C60DE" w:rsidRPr="00A1691A" w:rsidRDefault="4DF40E4C" w:rsidP="14EAF3CD">
      <w:pPr>
        <w:pStyle w:val="ManualConsidrant"/>
        <w:rPr>
          <w:rFonts w:eastAsia="Times New Roman"/>
          <w:noProof/>
          <w:color w:val="000000" w:themeColor="text1"/>
        </w:rPr>
      </w:pPr>
      <w:r>
        <w:rPr>
          <w:noProof/>
        </w:rPr>
        <w:t>(8)</w:t>
      </w:r>
      <w:r>
        <w:rPr>
          <w:noProof/>
        </w:rPr>
        <w:tab/>
      </w:r>
      <w:r w:rsidRPr="00A1691A">
        <w:rPr>
          <w:noProof/>
          <w:color w:val="000000" w:themeColor="text1"/>
        </w:rPr>
        <w:t xml:space="preserve">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44,1 % din alocarea totală a planului de redresare și reziliență modificat și 48 %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 </w:t>
      </w:r>
    </w:p>
    <w:p w:rsidR="698C60DE" w:rsidRPr="00A1691A" w:rsidRDefault="4DF40E4C" w:rsidP="14EAF3CD">
      <w:pPr>
        <w:pStyle w:val="ManualConsidrant"/>
        <w:rPr>
          <w:rFonts w:eastAsia="Times New Roman"/>
          <w:noProof/>
          <w:color w:val="000000" w:themeColor="text1"/>
        </w:rPr>
      </w:pPr>
      <w:r>
        <w:rPr>
          <w:noProof/>
        </w:rPr>
        <w:t>(9)</w:t>
      </w:r>
      <w:r>
        <w:rPr>
          <w:noProof/>
        </w:rPr>
        <w:tab/>
      </w:r>
      <w:r w:rsidRPr="00A1691A">
        <w:rPr>
          <w:noProof/>
          <w:color w:val="000000" w:themeColor="text1"/>
        </w:rPr>
        <w:t>Singura măsură pentru care costurile estimate au fost modificate (1.1.6 Sprijin federal pentru rețele de termoficare eficiente) nu are un impact semnificativ asupra nivelului general de ambiție al planului de redresare și reziliență în ceea ce privește tranziția verde. Contribuția planului de redresare și reziliență modificat la măsurile climatice a scăzut de la 44,9 % la 44,1 % în comparație cu evaluarea modificată.</w:t>
      </w:r>
    </w:p>
    <w:p w:rsidR="698C60DE" w:rsidRPr="00A1691A" w:rsidRDefault="698C60DE" w:rsidP="008F37CE">
      <w:pPr>
        <w:keepNext/>
        <w:rPr>
          <w:rFonts w:eastAsia="Times New Roman"/>
          <w:noProof/>
          <w:color w:val="000000" w:themeColor="text1"/>
          <w:szCs w:val="24"/>
        </w:rPr>
      </w:pPr>
      <w:r w:rsidRPr="00A1691A">
        <w:rPr>
          <w:b/>
          <w:i/>
          <w:noProof/>
          <w:color w:val="000000" w:themeColor="text1"/>
        </w:rPr>
        <w:t>Orice alte criterii de evaluare</w:t>
      </w:r>
    </w:p>
    <w:p w:rsidR="698C60DE" w:rsidRPr="00A1691A" w:rsidRDefault="4DF40E4C" w:rsidP="14EAF3CD">
      <w:pPr>
        <w:pStyle w:val="ManualConsidrant"/>
        <w:rPr>
          <w:rFonts w:eastAsia="Times New Roman"/>
          <w:noProof/>
          <w:color w:val="000000" w:themeColor="text1"/>
        </w:rPr>
      </w:pPr>
      <w:r>
        <w:rPr>
          <w:noProof/>
        </w:rPr>
        <w:t>(10)</w:t>
      </w:r>
      <w:r>
        <w:rPr>
          <w:noProof/>
        </w:rPr>
        <w:tab/>
      </w:r>
      <w:r w:rsidRPr="00A1691A">
        <w:rPr>
          <w:noProof/>
          <w:color w:val="000000" w:themeColor="text1"/>
        </w:rPr>
        <w:t>Comisia consideră că modificările prezentate de Germania nu afectează evaluarea pozitivă a planului de redresare și reziliență prevăzută în Decizia de punere în aplicare a Consiliului</w:t>
      </w:r>
      <w:bookmarkStart w:id="2" w:name="_Hlk231493582"/>
      <w:r w:rsidRPr="00A1691A">
        <w:rPr>
          <w:rStyle w:val="FootnoteReference"/>
          <w:rFonts w:eastAsia="Times New Roman"/>
          <w:noProof/>
        </w:rPr>
        <w:footnoteReference w:id="9"/>
      </w:r>
      <w:bookmarkEnd w:id="2"/>
      <w:r w:rsidRPr="00A1691A">
        <w:rPr>
          <w:noProof/>
          <w:color w:val="000000" w:themeColor="text1"/>
        </w:rPr>
        <w:t xml:space="preserve"> din 13 iulie 2021 de aprobare a evaluării planului de redresare și reziliență al Germaniei în ceea ce privește relevanța, eficacitatea, eficiența și coerența acestui plan în raport cu criteriile de evaluare prevăzute la articolul 19 alineatul (3) literele (a), (b), (c), (d), (da), (db), (f), (g), (h), (i), (j) și (k).</w:t>
      </w:r>
    </w:p>
    <w:p w:rsidR="698C60DE" w:rsidRPr="00A1691A" w:rsidRDefault="698C60DE" w:rsidP="2B948AB0">
      <w:pPr>
        <w:rPr>
          <w:rFonts w:eastAsia="Times New Roman"/>
          <w:noProof/>
          <w:color w:val="000000" w:themeColor="text1"/>
          <w:szCs w:val="24"/>
        </w:rPr>
      </w:pPr>
      <w:r w:rsidRPr="00A1691A">
        <w:rPr>
          <w:b/>
          <w:i/>
          <w:noProof/>
          <w:color w:val="000000" w:themeColor="text1"/>
        </w:rPr>
        <w:t>Evaluarea pozitivă</w:t>
      </w:r>
    </w:p>
    <w:p w:rsidR="698C60DE" w:rsidRPr="00A1691A" w:rsidRDefault="4DF40E4C" w:rsidP="14EAF3CD">
      <w:pPr>
        <w:pStyle w:val="ManualConsidrant"/>
        <w:rPr>
          <w:rFonts w:eastAsia="Times New Roman"/>
          <w:noProof/>
          <w:color w:val="000000" w:themeColor="text1"/>
        </w:rPr>
      </w:pPr>
      <w:r>
        <w:rPr>
          <w:noProof/>
        </w:rPr>
        <w:t>(11)</w:t>
      </w:r>
      <w:r>
        <w:rPr>
          <w:noProof/>
        </w:rPr>
        <w:tab/>
      </w:r>
      <w:r w:rsidRPr="00A1691A">
        <w:rPr>
          <w:noProof/>
          <w:color w:val="000000" w:themeColor="text1"/>
        </w:rPr>
        <w:t>În urma evaluării pozitive de către Comisie a planului de redresare și reziliență modificat, cu constatarea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698C60DE" w:rsidRPr="00A1691A" w:rsidRDefault="698C60DE" w:rsidP="2B948AB0">
      <w:pPr>
        <w:rPr>
          <w:rFonts w:eastAsia="Times New Roman"/>
          <w:noProof/>
          <w:color w:val="000000" w:themeColor="text1"/>
          <w:szCs w:val="24"/>
        </w:rPr>
      </w:pPr>
      <w:r w:rsidRPr="00A1691A">
        <w:rPr>
          <w:b/>
          <w:i/>
          <w:noProof/>
          <w:color w:val="000000" w:themeColor="text1"/>
        </w:rPr>
        <w:t>Contribuția financiară</w:t>
      </w:r>
    </w:p>
    <w:p w:rsidR="698C60DE" w:rsidRPr="00A1691A" w:rsidRDefault="4DF40E4C" w:rsidP="14EAF3CD">
      <w:pPr>
        <w:pStyle w:val="ManualConsidrant"/>
        <w:rPr>
          <w:rFonts w:eastAsia="Times New Roman"/>
          <w:noProof/>
          <w:color w:val="000000" w:themeColor="text1"/>
        </w:rPr>
      </w:pPr>
      <w:r>
        <w:rPr>
          <w:noProof/>
        </w:rPr>
        <w:t>(12)</w:t>
      </w:r>
      <w:r>
        <w:rPr>
          <w:noProof/>
        </w:rPr>
        <w:tab/>
      </w:r>
      <w:r w:rsidRPr="00A1691A">
        <w:rPr>
          <w:noProof/>
          <w:color w:val="000000" w:themeColor="text1"/>
        </w:rPr>
        <w:t>Costul total estimat al PRR modificat al Germaniei este de 30 336 828 678 EUR. Întrucât cuantumul costului total estimat al planului de redresare și reziliență modificat este mai mare decât contribuția financiară maximă actualizată disponibilă pentru Germania, contribuția financiară stabilită în conformitate cu articolul 4a din Regulamentul (UE) 2021/1755 al Parlamentului European și al Consiliului</w:t>
      </w:r>
      <w:r w:rsidRPr="00A1691A">
        <w:rPr>
          <w:rStyle w:val="FootnoteReference"/>
          <w:noProof/>
        </w:rPr>
        <w:footnoteReference w:id="10"/>
      </w:r>
      <w:r w:rsidRPr="00A1691A">
        <w:rPr>
          <w:noProof/>
          <w:color w:val="000000" w:themeColor="text1"/>
        </w:rPr>
        <w:t>, cu articolul 20 alineatul (4) și cu articolul 21a alineatul (6) din Regulamentul</w:t>
      </w:r>
      <w:r w:rsidR="008F37CE">
        <w:rPr>
          <w:noProof/>
          <w:color w:val="000000" w:themeColor="text1"/>
        </w:rPr>
        <w:t> </w:t>
      </w:r>
      <w:r w:rsidRPr="00A1691A">
        <w:rPr>
          <w:noProof/>
          <w:color w:val="000000" w:themeColor="text1"/>
        </w:rPr>
        <w:t>(UE)</w:t>
      </w:r>
      <w:r w:rsidR="008F37CE">
        <w:rPr>
          <w:noProof/>
          <w:color w:val="000000" w:themeColor="text1"/>
        </w:rPr>
        <w:t> </w:t>
      </w:r>
      <w:r w:rsidRPr="00A1691A">
        <w:rPr>
          <w:noProof/>
          <w:color w:val="000000" w:themeColor="text1"/>
        </w:rPr>
        <w:t>2021/241 care este alocată planului de redresare și reziliență modificat al Germaniei ar trebui să fie egală cu 30 324 665 082 EUR. Prin urmare, contribuția financiară pusă la dispoziția Germaniei rămâne neschimbată.</w:t>
      </w:r>
    </w:p>
    <w:p w:rsidR="698C60DE" w:rsidRPr="00A1691A" w:rsidRDefault="4DF40E4C" w:rsidP="14EAF3CD">
      <w:pPr>
        <w:pStyle w:val="ManualConsidrant"/>
        <w:rPr>
          <w:rFonts w:eastAsia="Times New Roman"/>
          <w:noProof/>
          <w:color w:val="000000" w:themeColor="text1"/>
        </w:rPr>
      </w:pPr>
      <w:r>
        <w:rPr>
          <w:noProof/>
        </w:rPr>
        <w:t>(13)</w:t>
      </w:r>
      <w:r>
        <w:rPr>
          <w:noProof/>
        </w:rPr>
        <w:tab/>
      </w:r>
      <w:r w:rsidRPr="00A1691A">
        <w:rPr>
          <w:noProof/>
          <w:color w:val="000000" w:themeColor="text1"/>
        </w:rPr>
        <w:t>Prin urmare, Decizia de punere în aplicare a Consiliului din 13 iulie 2021 ar trebui să fie modificată în consecință. Din motive de claritate, anexa la Decizia de punere în aplicare a Consiliului din 13 iulie 2021 ar trebui să fie înlocuită în întregime.</w:t>
      </w:r>
    </w:p>
    <w:p w:rsidR="2B948AB0" w:rsidRPr="00A1691A" w:rsidRDefault="4DF40E4C" w:rsidP="2B948AB0">
      <w:pPr>
        <w:pStyle w:val="ManualConsidrant"/>
        <w:ind w:left="720" w:hanging="720"/>
        <w:rPr>
          <w:rFonts w:eastAsia="Times New Roman"/>
          <w:noProof/>
          <w:color w:val="000000" w:themeColor="text1"/>
        </w:rPr>
      </w:pPr>
      <w:r>
        <w:rPr>
          <w:noProof/>
        </w:rPr>
        <w:t>(14)</w:t>
      </w:r>
      <w:r>
        <w:rPr>
          <w:noProof/>
        </w:rPr>
        <w:tab/>
      </w:r>
      <w:r w:rsidRPr="00A1691A">
        <w:rPr>
          <w:noProof/>
          <w:color w:val="000000" w:themeColor="text1"/>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107 și 108 din tratat. Decizia nu prevalează asupra cerinței ca statele</w:t>
      </w:r>
      <w:r w:rsidR="008F37CE">
        <w:rPr>
          <w:noProof/>
          <w:color w:val="000000" w:themeColor="text1"/>
        </w:rPr>
        <w:t> </w:t>
      </w:r>
      <w:r w:rsidRPr="00A1691A">
        <w:rPr>
          <w:noProof/>
          <w:color w:val="000000" w:themeColor="text1"/>
        </w:rPr>
        <w:t>membre să notifice Comisiei potențialele ajutoare de stat în temeiul articolului 108 din tratat,</w:t>
      </w:r>
    </w:p>
    <w:p w:rsidR="698C60DE" w:rsidRPr="00A1691A" w:rsidRDefault="698C60DE" w:rsidP="2B948AB0">
      <w:pPr>
        <w:pStyle w:val="Formuledadoption"/>
        <w:rPr>
          <w:rFonts w:eastAsia="Times New Roman"/>
          <w:noProof/>
          <w:color w:val="000000" w:themeColor="text1"/>
          <w:szCs w:val="24"/>
        </w:rPr>
      </w:pPr>
      <w:r w:rsidRPr="00A1691A">
        <w:rPr>
          <w:noProof/>
          <w:color w:val="000000" w:themeColor="text1"/>
        </w:rPr>
        <w:t xml:space="preserve">ADOPTĂ PREZENTA DECIZIE: </w:t>
      </w:r>
    </w:p>
    <w:p w:rsidR="698C60DE" w:rsidRPr="00A1691A" w:rsidRDefault="698C60DE" w:rsidP="2B948AB0">
      <w:pPr>
        <w:pStyle w:val="Titrearticle"/>
        <w:rPr>
          <w:rFonts w:eastAsia="Times New Roman"/>
          <w:iCs/>
          <w:noProof/>
          <w:color w:val="000000" w:themeColor="text1"/>
          <w:szCs w:val="24"/>
        </w:rPr>
      </w:pPr>
      <w:r w:rsidRPr="00A1691A">
        <w:rPr>
          <w:noProof/>
          <w:color w:val="000000" w:themeColor="text1"/>
        </w:rPr>
        <w:t>Articolul 1</w:t>
      </w:r>
      <w:r w:rsidRPr="00A1691A">
        <w:rPr>
          <w:noProof/>
        </w:rPr>
        <w:t xml:space="preserve"> </w:t>
      </w:r>
      <w:r w:rsidRPr="00A1691A">
        <w:rPr>
          <w:noProof/>
        </w:rPr>
        <w:br/>
      </w:r>
      <w:r w:rsidRPr="00A1691A">
        <w:rPr>
          <w:noProof/>
          <w:color w:val="000000" w:themeColor="text1"/>
        </w:rPr>
        <w:t>Aprobarea evaluării PRR</w:t>
      </w:r>
    </w:p>
    <w:p w:rsidR="2B948AB0" w:rsidRPr="00A1691A" w:rsidRDefault="698C60DE" w:rsidP="2B948AB0">
      <w:pPr>
        <w:rPr>
          <w:rFonts w:eastAsia="Times New Roman"/>
          <w:noProof/>
          <w:color w:val="000000" w:themeColor="text1"/>
          <w:szCs w:val="24"/>
        </w:rPr>
      </w:pPr>
      <w:r w:rsidRPr="00A1691A">
        <w:rPr>
          <w:noProof/>
          <w:color w:val="000000" w:themeColor="text1"/>
        </w:rPr>
        <w:t xml:space="preserve">Se aprobă evaluarea planului de redresare și reziliență modificat al Germaniei pe baza criteriilor prevăzute la articolul 19 alineatul (3) din Regulamentul (UE) 2021/241. </w:t>
      </w:r>
    </w:p>
    <w:p w:rsidR="698C60DE" w:rsidRPr="00A1691A" w:rsidRDefault="698C60DE" w:rsidP="2B948AB0">
      <w:pPr>
        <w:pStyle w:val="Titrearticle"/>
        <w:rPr>
          <w:rFonts w:eastAsia="Times New Roman"/>
          <w:iCs/>
          <w:noProof/>
          <w:color w:val="000000" w:themeColor="text1"/>
          <w:szCs w:val="24"/>
        </w:rPr>
      </w:pPr>
      <w:r w:rsidRPr="00A1691A">
        <w:rPr>
          <w:noProof/>
          <w:color w:val="000000" w:themeColor="text1"/>
        </w:rPr>
        <w:t>Articolul 2</w:t>
      </w:r>
      <w:r w:rsidRPr="00A1691A">
        <w:rPr>
          <w:noProof/>
        </w:rPr>
        <w:t xml:space="preserve"> </w:t>
      </w:r>
      <w:r w:rsidRPr="00A1691A">
        <w:rPr>
          <w:noProof/>
        </w:rPr>
        <w:br/>
      </w:r>
      <w:r w:rsidRPr="00A1691A">
        <w:rPr>
          <w:noProof/>
          <w:color w:val="000000" w:themeColor="text1"/>
        </w:rPr>
        <w:t>Modificări</w:t>
      </w:r>
    </w:p>
    <w:p w:rsidR="698C60DE" w:rsidRPr="00A1691A" w:rsidRDefault="698C60DE" w:rsidP="2B948AB0">
      <w:pPr>
        <w:rPr>
          <w:rFonts w:eastAsia="Times New Roman"/>
          <w:noProof/>
          <w:color w:val="000000" w:themeColor="text1"/>
          <w:szCs w:val="24"/>
        </w:rPr>
      </w:pPr>
      <w:r w:rsidRPr="00A1691A">
        <w:rPr>
          <w:noProof/>
          <w:color w:val="000000" w:themeColor="text1"/>
        </w:rPr>
        <w:t xml:space="preserve">Decizia de punere în aplicare a Consiliului (UE) din 13 iulie 2021 de aprobare a evaluării planului de redresare și reziliență al Germaniei se modifică după cum urmează: </w:t>
      </w:r>
    </w:p>
    <w:p w:rsidR="698C60DE" w:rsidRPr="00A1691A" w:rsidRDefault="00614E46" w:rsidP="2B948AB0">
      <w:pPr>
        <w:rPr>
          <w:rFonts w:eastAsia="Times New Roman"/>
          <w:noProof/>
          <w:color w:val="000000" w:themeColor="text1"/>
          <w:szCs w:val="24"/>
        </w:rPr>
      </w:pPr>
      <w:r w:rsidRPr="00A1691A">
        <w:rPr>
          <w:noProof/>
          <w:color w:val="000000" w:themeColor="text1"/>
        </w:rPr>
        <w:t>Anexa se înlocuiește cu textul anexei la prezenta decizie.</w:t>
      </w:r>
    </w:p>
    <w:p w:rsidR="698C60DE" w:rsidRPr="00A1691A" w:rsidRDefault="698C60DE" w:rsidP="00C456B9">
      <w:pPr>
        <w:pStyle w:val="Titrearticle"/>
        <w:rPr>
          <w:rFonts w:eastAsia="Times New Roman"/>
          <w:iCs/>
          <w:noProof/>
          <w:color w:val="000000" w:themeColor="text1"/>
          <w:szCs w:val="24"/>
        </w:rPr>
      </w:pPr>
      <w:r w:rsidRPr="00A1691A">
        <w:rPr>
          <w:noProof/>
          <w:color w:val="000000" w:themeColor="text1"/>
        </w:rPr>
        <w:t>Articolul 3</w:t>
      </w:r>
      <w:r w:rsidRPr="00A1691A">
        <w:rPr>
          <w:noProof/>
        </w:rPr>
        <w:t xml:space="preserve"> </w:t>
      </w:r>
      <w:r w:rsidRPr="00A1691A">
        <w:rPr>
          <w:noProof/>
        </w:rPr>
        <w:br/>
      </w:r>
      <w:r w:rsidRPr="00A1691A">
        <w:rPr>
          <w:noProof/>
          <w:color w:val="000000" w:themeColor="text1"/>
        </w:rPr>
        <w:t>Destinatar</w:t>
      </w:r>
    </w:p>
    <w:p w:rsidR="698C60DE" w:rsidRPr="00A1691A" w:rsidRDefault="698C60DE" w:rsidP="2B948AB0">
      <w:pPr>
        <w:rPr>
          <w:rFonts w:eastAsia="Times New Roman"/>
          <w:noProof/>
          <w:color w:val="000000" w:themeColor="text1"/>
          <w:szCs w:val="24"/>
        </w:rPr>
      </w:pPr>
      <w:r w:rsidRPr="00A1691A">
        <w:rPr>
          <w:noProof/>
          <w:color w:val="000000" w:themeColor="text1"/>
        </w:rPr>
        <w:t>Prezenta decizie se adresează Republicii Federale Germania.</w:t>
      </w:r>
    </w:p>
    <w:p w:rsidR="698C60DE" w:rsidRPr="00A1691A" w:rsidRDefault="00A1691A" w:rsidP="00C456B9">
      <w:pPr>
        <w:pStyle w:val="Fait"/>
        <w:rPr>
          <w:noProof/>
        </w:rPr>
      </w:pPr>
      <w:r>
        <w:rPr>
          <w:noProof/>
        </w:rPr>
        <w:t>Adoptată la Bruxelles,</w:t>
      </w:r>
    </w:p>
    <w:p w:rsidR="698C60DE" w:rsidRPr="00A1691A" w:rsidRDefault="698C60DE" w:rsidP="00C456B9">
      <w:pPr>
        <w:pStyle w:val="Institutionquisigne"/>
        <w:ind w:left="5760" w:firstLine="720"/>
        <w:rPr>
          <w:rFonts w:eastAsia="Times New Roman"/>
          <w:noProof/>
          <w:color w:val="000000" w:themeColor="text1"/>
        </w:rPr>
      </w:pPr>
      <w:r w:rsidRPr="00A1691A">
        <w:rPr>
          <w:noProof/>
          <w:color w:val="000000" w:themeColor="text1"/>
        </w:rPr>
        <w:t>Pentru Consiliu</w:t>
      </w:r>
    </w:p>
    <w:p w:rsidR="002709B6" w:rsidRPr="00A1691A" w:rsidRDefault="00391EDA" w:rsidP="15A1DCCE">
      <w:pPr>
        <w:pStyle w:val="Personnequisigne"/>
        <w:rPr>
          <w:rFonts w:eastAsia="Times New Roman"/>
          <w:noProof/>
          <w:color w:val="000000" w:themeColor="text1"/>
        </w:rPr>
      </w:pPr>
      <w:r w:rsidRPr="00A1691A">
        <w:rPr>
          <w:noProof/>
        </w:rPr>
        <w:tab/>
      </w:r>
      <w:r w:rsidRPr="00A1691A">
        <w:rPr>
          <w:noProof/>
        </w:rPr>
        <w:tab/>
      </w:r>
      <w:r w:rsidRPr="00A1691A">
        <w:rPr>
          <w:noProof/>
        </w:rPr>
        <w:tab/>
      </w:r>
      <w:r w:rsidRPr="00A1691A">
        <w:rPr>
          <w:noProof/>
        </w:rPr>
        <w:tab/>
      </w:r>
      <w:r w:rsidRPr="00A1691A">
        <w:rPr>
          <w:noProof/>
        </w:rPr>
        <w:tab/>
      </w:r>
      <w:r w:rsidRPr="00A1691A">
        <w:rPr>
          <w:noProof/>
          <w:color w:val="000000" w:themeColor="text1"/>
        </w:rPr>
        <w:t>Președintele</w:t>
      </w:r>
    </w:p>
    <w:sectPr w:rsidR="002709B6" w:rsidRPr="00A1691A" w:rsidSect="00AD564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6E0" w:rsidRDefault="009F26E0">
      <w:pPr>
        <w:spacing w:before="0" w:after="0"/>
      </w:pPr>
      <w:r>
        <w:separator/>
      </w:r>
    </w:p>
  </w:endnote>
  <w:endnote w:type="continuationSeparator" w:id="0">
    <w:p w:rsidR="009F26E0" w:rsidRDefault="009F26E0">
      <w:pPr>
        <w:spacing w:before="0" w:after="0"/>
      </w:pPr>
      <w:r>
        <w:continuationSeparator/>
      </w:r>
    </w:p>
  </w:endnote>
  <w:endnote w:type="continuationNotice" w:id="1">
    <w:p w:rsidR="009F26E0" w:rsidRDefault="009F26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Pr="00AD564D" w:rsidRDefault="00AD564D" w:rsidP="00AD564D">
    <w:pPr>
      <w:pStyle w:val="Footer"/>
      <w:rPr>
        <w:rFonts w:ascii="Arial" w:hAnsi="Arial" w:cs="Arial"/>
        <w:b/>
        <w:sz w:val="48"/>
      </w:rPr>
    </w:pPr>
    <w:r w:rsidRPr="00AD564D">
      <w:rPr>
        <w:rFonts w:ascii="Arial" w:hAnsi="Arial" w:cs="Arial"/>
        <w:b/>
        <w:sz w:val="48"/>
      </w:rPr>
      <w:t>RO</w:t>
    </w:r>
    <w:r w:rsidRPr="00AD564D">
      <w:rPr>
        <w:rFonts w:ascii="Arial" w:hAnsi="Arial" w:cs="Arial"/>
        <w:b/>
        <w:sz w:val="48"/>
      </w:rPr>
      <w:tab/>
    </w:r>
    <w:r w:rsidRPr="00AD564D">
      <w:rPr>
        <w:rFonts w:ascii="Arial" w:hAnsi="Arial" w:cs="Arial"/>
        <w:b/>
        <w:sz w:val="48"/>
      </w:rPr>
      <w:tab/>
    </w:r>
    <w:r w:rsidRPr="00AD564D">
      <w:tab/>
    </w:r>
    <w:r w:rsidRPr="00AD564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Pr="00AD564D" w:rsidRDefault="00AD564D" w:rsidP="00AD564D">
    <w:pPr>
      <w:pStyle w:val="Footer"/>
      <w:rPr>
        <w:rFonts w:ascii="Arial" w:hAnsi="Arial" w:cs="Arial"/>
        <w:b/>
        <w:sz w:val="48"/>
      </w:rPr>
    </w:pPr>
    <w:r w:rsidRPr="00AD564D">
      <w:rPr>
        <w:rFonts w:ascii="Arial" w:hAnsi="Arial" w:cs="Arial"/>
        <w:b/>
        <w:sz w:val="48"/>
      </w:rPr>
      <w:t>RO</w:t>
    </w:r>
    <w:r w:rsidRPr="00AD564D">
      <w:rPr>
        <w:rFonts w:ascii="Arial" w:hAnsi="Arial" w:cs="Arial"/>
        <w:b/>
        <w:sz w:val="48"/>
      </w:rPr>
      <w:tab/>
    </w:r>
    <w:r w:rsidRPr="00AD564D">
      <w:rPr>
        <w:rFonts w:ascii="Arial" w:hAnsi="Arial" w:cs="Arial"/>
        <w:b/>
        <w:sz w:val="48"/>
      </w:rPr>
      <w:tab/>
    </w:r>
    <w:r w:rsidRPr="00AD564D">
      <w:tab/>
    </w:r>
    <w:r w:rsidRPr="00AD564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Default="00AD56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Pr="00AD564D" w:rsidRDefault="00AD564D" w:rsidP="00AD564D">
    <w:pPr>
      <w:pStyle w:val="Footer"/>
      <w:rPr>
        <w:rFonts w:ascii="Arial" w:hAnsi="Arial" w:cs="Arial"/>
        <w:b/>
        <w:sz w:val="48"/>
      </w:rPr>
    </w:pPr>
    <w:r w:rsidRPr="00AD564D">
      <w:rPr>
        <w:rFonts w:ascii="Arial" w:hAnsi="Arial" w:cs="Arial"/>
        <w:b/>
        <w:sz w:val="48"/>
      </w:rPr>
      <w:t>RO</w:t>
    </w:r>
    <w:r w:rsidRPr="00AD564D">
      <w:rPr>
        <w:rFonts w:ascii="Arial" w:hAnsi="Arial" w:cs="Arial"/>
        <w:b/>
        <w:sz w:val="48"/>
      </w:rPr>
      <w:tab/>
    </w:r>
    <w:r>
      <w:fldChar w:fldCharType="begin"/>
    </w:r>
    <w:r>
      <w:instrText xml:space="preserve"> PAGE  \* MERGEFORMAT </w:instrText>
    </w:r>
    <w:r>
      <w:fldChar w:fldCharType="separate"/>
    </w:r>
    <w:r w:rsidR="001C5B24">
      <w:rPr>
        <w:noProof/>
      </w:rPr>
      <w:t>1</w:t>
    </w:r>
    <w:r>
      <w:fldChar w:fldCharType="end"/>
    </w:r>
    <w:r>
      <w:tab/>
    </w:r>
    <w:r w:rsidRPr="00AD564D">
      <w:tab/>
    </w:r>
    <w:r w:rsidRPr="00AD564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Default="00AD564D" w:rsidP="00AD5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6E0" w:rsidRDefault="009F26E0">
      <w:pPr>
        <w:spacing w:before="0" w:after="0"/>
      </w:pPr>
      <w:r>
        <w:separator/>
      </w:r>
    </w:p>
  </w:footnote>
  <w:footnote w:type="continuationSeparator" w:id="0">
    <w:p w:rsidR="009F26E0" w:rsidRDefault="009F26E0">
      <w:pPr>
        <w:spacing w:before="0" w:after="0"/>
      </w:pPr>
      <w:r>
        <w:continuationSeparator/>
      </w:r>
    </w:p>
  </w:footnote>
  <w:footnote w:type="continuationNotice" w:id="1">
    <w:p w:rsidR="009F26E0" w:rsidRDefault="009F26E0">
      <w:pPr>
        <w:spacing w:before="0" w:after="0"/>
      </w:pPr>
    </w:p>
  </w:footnote>
  <w:footnote w:id="2">
    <w:p w:rsidR="000B6689" w:rsidRPr="00D10F22" w:rsidRDefault="000B6689" w:rsidP="000B6689">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0B6689" w:rsidRPr="006D28E4" w:rsidRDefault="000B6689" w:rsidP="000B6689">
      <w:pPr>
        <w:pStyle w:val="FootnoteText"/>
      </w:pPr>
      <w:r>
        <w:rPr>
          <w:rStyle w:val="FootnoteReference"/>
        </w:rPr>
        <w:footnoteRef/>
      </w:r>
      <w:r>
        <w:tab/>
        <w:t>ST 10158/21 INIT; ST 10158/21 ADD 1.</w:t>
      </w:r>
    </w:p>
  </w:footnote>
  <w:footnote w:id="4">
    <w:p w:rsidR="000B6689" w:rsidRDefault="000B6689" w:rsidP="000B6689">
      <w:pPr>
        <w:pStyle w:val="FootnoteText"/>
      </w:pPr>
      <w:r>
        <w:rPr>
          <w:rStyle w:val="FootnoteReference"/>
        </w:rPr>
        <w:footnoteRef/>
      </w:r>
      <w:r>
        <w:tab/>
        <w:t>ST 5536/23 INIT.</w:t>
      </w:r>
    </w:p>
  </w:footnote>
  <w:footnote w:id="5">
    <w:p w:rsidR="000B6689" w:rsidRDefault="000B6689" w:rsidP="000B6689">
      <w:pPr>
        <w:pStyle w:val="FootnoteText"/>
      </w:pPr>
      <w:r>
        <w:rPr>
          <w:rStyle w:val="FootnoteReference"/>
        </w:rPr>
        <w:footnoteRef/>
      </w:r>
      <w:r>
        <w:tab/>
        <w:t>ST 15572/23 INIT.</w:t>
      </w:r>
    </w:p>
  </w:footnote>
  <w:footnote w:id="6">
    <w:p w:rsidR="000B6689" w:rsidRDefault="000B6689" w:rsidP="000B6689">
      <w:pPr>
        <w:pStyle w:val="FootnoteText"/>
      </w:pPr>
      <w:r>
        <w:rPr>
          <w:rStyle w:val="FootnoteReference"/>
        </w:rPr>
        <w:footnoteRef/>
      </w:r>
      <w:r>
        <w:tab/>
        <w:t>ST 11674/24 INIT; ST 11674/24 COR 1; ST 11674/24 COR 2(sk) și ST 11674/24 ADD1.</w:t>
      </w:r>
    </w:p>
  </w:footnote>
  <w:footnote w:id="7">
    <w:p w:rsidR="000B6689" w:rsidRDefault="000B6689" w:rsidP="000B6689">
      <w:pPr>
        <w:pStyle w:val="FootnoteText"/>
      </w:pPr>
      <w:r>
        <w:rPr>
          <w:rStyle w:val="FootnoteReference"/>
        </w:rPr>
        <w:footnoteRef/>
      </w:r>
      <w:r>
        <w:tab/>
        <w:t>ST 10517/25 INIT; ST 10517/25 ADD 1.</w:t>
      </w:r>
    </w:p>
  </w:footnote>
  <w:footnote w:id="8">
    <w:p w:rsidR="000B6689" w:rsidRDefault="000B6689" w:rsidP="000B6689">
      <w:pPr>
        <w:pStyle w:val="FootnoteText"/>
      </w:pPr>
      <w:r>
        <w:rPr>
          <w:rStyle w:val="FootnoteReference"/>
        </w:rPr>
        <w:footnoteRef/>
      </w:r>
      <w:r>
        <w:tab/>
        <w:t>ST 17026/25 INIT; ST 17026/25 ADD 1.</w:t>
      </w:r>
    </w:p>
  </w:footnote>
  <w:footnote w:id="9">
    <w:p w:rsidR="000B6689" w:rsidRPr="006D28E4" w:rsidRDefault="000B6689" w:rsidP="000B6689">
      <w:pPr>
        <w:pStyle w:val="FootnoteText"/>
      </w:pPr>
      <w:r>
        <w:rPr>
          <w:rStyle w:val="FootnoteReference"/>
        </w:rPr>
        <w:footnoteRef/>
      </w:r>
      <w:r>
        <w:tab/>
        <w:t>ST 10158/21 INIT; ST 10158/21 ADD 1.</w:t>
      </w:r>
    </w:p>
  </w:footnote>
  <w:footnote w:id="10">
    <w:p w:rsidR="000B6689" w:rsidRDefault="000B6689" w:rsidP="000B6689">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2">
        <w:r>
          <w:t>http://data.europa.eu/eli/reg/2021/1755/oj</w:t>
        </w:r>
      </w:hyperlink>
      <w:r>
        <w:t>).</w:t>
      </w:r>
    </w:p>
    <w:p w:rsidR="000B6689" w:rsidRPr="00F27E3C" w:rsidRDefault="000B6689" w:rsidP="000B66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Default="00AD5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64D" w:rsidRDefault="00AD5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6 08:40: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B824CCF-4DEC-4D90-B50F-5CBFA436D406"/>
    <w:docVar w:name="LW_COVERPAGE_TYPE" w:val="1"/>
    <w:docVar w:name="LW_CROSSREFERENCE" w:val="{SWD(2026) 153 final}"/>
    <w:docVar w:name="LW_DocType" w:val="COM"/>
    <w:docVar w:name="LW_EMISSION" w:val="15.6.2026"/>
    <w:docVar w:name="LW_EMISSION_ISODATE" w:val="2026-06-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4"/>
    <w:docVar w:name="LW_REF.II.NEW.CP_YEAR" w:val="2026"/>
    <w:docVar w:name="LW_REF.INST.NEW" w:val="COM"/>
    <w:docVar w:name="LW_REF.INST.NEW_ADOPTED" w:val="final"/>
    <w:docVar w:name="LW_REF.INST.NEW_TEXT" w:val="(2026) 2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Germa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0FB8"/>
    <w:rsid w:val="00001211"/>
    <w:rsid w:val="00001458"/>
    <w:rsid w:val="00001549"/>
    <w:rsid w:val="000016E3"/>
    <w:rsid w:val="00001973"/>
    <w:rsid w:val="00001B20"/>
    <w:rsid w:val="00001E12"/>
    <w:rsid w:val="00001F5D"/>
    <w:rsid w:val="00002009"/>
    <w:rsid w:val="00002023"/>
    <w:rsid w:val="000020F4"/>
    <w:rsid w:val="00002144"/>
    <w:rsid w:val="00002444"/>
    <w:rsid w:val="00002525"/>
    <w:rsid w:val="0000253E"/>
    <w:rsid w:val="00002590"/>
    <w:rsid w:val="000025A3"/>
    <w:rsid w:val="0000268B"/>
    <w:rsid w:val="000028D9"/>
    <w:rsid w:val="0000291C"/>
    <w:rsid w:val="00002A2B"/>
    <w:rsid w:val="00002D2C"/>
    <w:rsid w:val="00002E77"/>
    <w:rsid w:val="00003279"/>
    <w:rsid w:val="000032D8"/>
    <w:rsid w:val="0000332D"/>
    <w:rsid w:val="000034F0"/>
    <w:rsid w:val="00003506"/>
    <w:rsid w:val="00003657"/>
    <w:rsid w:val="00003779"/>
    <w:rsid w:val="00003875"/>
    <w:rsid w:val="00003A0D"/>
    <w:rsid w:val="00003AFB"/>
    <w:rsid w:val="00003E51"/>
    <w:rsid w:val="000042BB"/>
    <w:rsid w:val="000042F6"/>
    <w:rsid w:val="0000445F"/>
    <w:rsid w:val="00004646"/>
    <w:rsid w:val="00004951"/>
    <w:rsid w:val="00004A40"/>
    <w:rsid w:val="00004B75"/>
    <w:rsid w:val="00004CD3"/>
    <w:rsid w:val="00004E9E"/>
    <w:rsid w:val="00004EC2"/>
    <w:rsid w:val="00004F1A"/>
    <w:rsid w:val="00004F2B"/>
    <w:rsid w:val="00005084"/>
    <w:rsid w:val="000051B2"/>
    <w:rsid w:val="000051D9"/>
    <w:rsid w:val="000051FB"/>
    <w:rsid w:val="000053B6"/>
    <w:rsid w:val="00005484"/>
    <w:rsid w:val="000054CC"/>
    <w:rsid w:val="00005504"/>
    <w:rsid w:val="00005544"/>
    <w:rsid w:val="00005632"/>
    <w:rsid w:val="000056E8"/>
    <w:rsid w:val="0000575E"/>
    <w:rsid w:val="0000582B"/>
    <w:rsid w:val="000058C2"/>
    <w:rsid w:val="000058CF"/>
    <w:rsid w:val="00005955"/>
    <w:rsid w:val="00005975"/>
    <w:rsid w:val="00005A64"/>
    <w:rsid w:val="00005B11"/>
    <w:rsid w:val="00005B15"/>
    <w:rsid w:val="00005BA2"/>
    <w:rsid w:val="00005BC1"/>
    <w:rsid w:val="00005DD1"/>
    <w:rsid w:val="00005F46"/>
    <w:rsid w:val="00005FB7"/>
    <w:rsid w:val="00006188"/>
    <w:rsid w:val="00006221"/>
    <w:rsid w:val="00006229"/>
    <w:rsid w:val="000063DF"/>
    <w:rsid w:val="000064B9"/>
    <w:rsid w:val="00006533"/>
    <w:rsid w:val="000067BF"/>
    <w:rsid w:val="0000681B"/>
    <w:rsid w:val="00006879"/>
    <w:rsid w:val="0000694F"/>
    <w:rsid w:val="0000698D"/>
    <w:rsid w:val="00006A55"/>
    <w:rsid w:val="00006C36"/>
    <w:rsid w:val="00006C5E"/>
    <w:rsid w:val="00006EE2"/>
    <w:rsid w:val="000070D0"/>
    <w:rsid w:val="000070FF"/>
    <w:rsid w:val="00007168"/>
    <w:rsid w:val="000071F7"/>
    <w:rsid w:val="000072B0"/>
    <w:rsid w:val="0000766F"/>
    <w:rsid w:val="000076F5"/>
    <w:rsid w:val="0000777E"/>
    <w:rsid w:val="00007838"/>
    <w:rsid w:val="00007B7B"/>
    <w:rsid w:val="00007F85"/>
    <w:rsid w:val="0001003F"/>
    <w:rsid w:val="00010047"/>
    <w:rsid w:val="0001007A"/>
    <w:rsid w:val="00010181"/>
    <w:rsid w:val="0001071D"/>
    <w:rsid w:val="00010873"/>
    <w:rsid w:val="00010C39"/>
    <w:rsid w:val="00010C40"/>
    <w:rsid w:val="00010E81"/>
    <w:rsid w:val="0001123F"/>
    <w:rsid w:val="00011352"/>
    <w:rsid w:val="0001136F"/>
    <w:rsid w:val="000113DA"/>
    <w:rsid w:val="0001147E"/>
    <w:rsid w:val="000114C6"/>
    <w:rsid w:val="0001157C"/>
    <w:rsid w:val="000115E2"/>
    <w:rsid w:val="00011609"/>
    <w:rsid w:val="00011631"/>
    <w:rsid w:val="0001167F"/>
    <w:rsid w:val="00011709"/>
    <w:rsid w:val="0001178A"/>
    <w:rsid w:val="00011817"/>
    <w:rsid w:val="00011C63"/>
    <w:rsid w:val="00011CE9"/>
    <w:rsid w:val="00011F86"/>
    <w:rsid w:val="00011FBF"/>
    <w:rsid w:val="00012039"/>
    <w:rsid w:val="000127BF"/>
    <w:rsid w:val="000128E3"/>
    <w:rsid w:val="00012AF9"/>
    <w:rsid w:val="00012C15"/>
    <w:rsid w:val="00012C1E"/>
    <w:rsid w:val="00012CD5"/>
    <w:rsid w:val="00012DC3"/>
    <w:rsid w:val="00013078"/>
    <w:rsid w:val="0001311B"/>
    <w:rsid w:val="000131FD"/>
    <w:rsid w:val="000132AC"/>
    <w:rsid w:val="000132F2"/>
    <w:rsid w:val="000133E1"/>
    <w:rsid w:val="000134DA"/>
    <w:rsid w:val="0001357E"/>
    <w:rsid w:val="0001383B"/>
    <w:rsid w:val="000139C8"/>
    <w:rsid w:val="00013C7C"/>
    <w:rsid w:val="00013D10"/>
    <w:rsid w:val="00014019"/>
    <w:rsid w:val="000141BF"/>
    <w:rsid w:val="00014250"/>
    <w:rsid w:val="0001426C"/>
    <w:rsid w:val="00014284"/>
    <w:rsid w:val="000143C6"/>
    <w:rsid w:val="000147F2"/>
    <w:rsid w:val="00014810"/>
    <w:rsid w:val="00014922"/>
    <w:rsid w:val="000149AD"/>
    <w:rsid w:val="000149B5"/>
    <w:rsid w:val="00014A29"/>
    <w:rsid w:val="00014B38"/>
    <w:rsid w:val="00014B88"/>
    <w:rsid w:val="00014BCF"/>
    <w:rsid w:val="00014C29"/>
    <w:rsid w:val="00014C8E"/>
    <w:rsid w:val="00014D14"/>
    <w:rsid w:val="00014E17"/>
    <w:rsid w:val="00014F01"/>
    <w:rsid w:val="00014F49"/>
    <w:rsid w:val="00014FC0"/>
    <w:rsid w:val="000151C8"/>
    <w:rsid w:val="0001520E"/>
    <w:rsid w:val="00015388"/>
    <w:rsid w:val="00015532"/>
    <w:rsid w:val="00015606"/>
    <w:rsid w:val="000158A1"/>
    <w:rsid w:val="00015907"/>
    <w:rsid w:val="00015954"/>
    <w:rsid w:val="00015B8C"/>
    <w:rsid w:val="00015C54"/>
    <w:rsid w:val="00015DB4"/>
    <w:rsid w:val="00015FD9"/>
    <w:rsid w:val="000161A8"/>
    <w:rsid w:val="000161BA"/>
    <w:rsid w:val="0001647B"/>
    <w:rsid w:val="000164FB"/>
    <w:rsid w:val="0001654A"/>
    <w:rsid w:val="00016577"/>
    <w:rsid w:val="000166A0"/>
    <w:rsid w:val="000167D9"/>
    <w:rsid w:val="00016880"/>
    <w:rsid w:val="00016986"/>
    <w:rsid w:val="00016AF5"/>
    <w:rsid w:val="00016B50"/>
    <w:rsid w:val="00016D25"/>
    <w:rsid w:val="00016ED7"/>
    <w:rsid w:val="000170C6"/>
    <w:rsid w:val="00017147"/>
    <w:rsid w:val="000171BA"/>
    <w:rsid w:val="0001762E"/>
    <w:rsid w:val="00017793"/>
    <w:rsid w:val="000177A1"/>
    <w:rsid w:val="00017847"/>
    <w:rsid w:val="00017866"/>
    <w:rsid w:val="00017CE2"/>
    <w:rsid w:val="00017DB7"/>
    <w:rsid w:val="00017F01"/>
    <w:rsid w:val="00020042"/>
    <w:rsid w:val="0002023E"/>
    <w:rsid w:val="0002032A"/>
    <w:rsid w:val="0002037B"/>
    <w:rsid w:val="000204BA"/>
    <w:rsid w:val="000208CC"/>
    <w:rsid w:val="00020A75"/>
    <w:rsid w:val="00020ADA"/>
    <w:rsid w:val="00020B0B"/>
    <w:rsid w:val="00020D02"/>
    <w:rsid w:val="00020E3E"/>
    <w:rsid w:val="00020E85"/>
    <w:rsid w:val="00020F32"/>
    <w:rsid w:val="0002102F"/>
    <w:rsid w:val="00021347"/>
    <w:rsid w:val="000213EE"/>
    <w:rsid w:val="00021456"/>
    <w:rsid w:val="000214C3"/>
    <w:rsid w:val="0002150D"/>
    <w:rsid w:val="00021537"/>
    <w:rsid w:val="0002168C"/>
    <w:rsid w:val="000216B7"/>
    <w:rsid w:val="000217E8"/>
    <w:rsid w:val="00021C3A"/>
    <w:rsid w:val="00021CF9"/>
    <w:rsid w:val="00021D42"/>
    <w:rsid w:val="00021E05"/>
    <w:rsid w:val="00021F7D"/>
    <w:rsid w:val="00021FBD"/>
    <w:rsid w:val="00021FCE"/>
    <w:rsid w:val="00022156"/>
    <w:rsid w:val="000223B5"/>
    <w:rsid w:val="000223CA"/>
    <w:rsid w:val="00022401"/>
    <w:rsid w:val="0002245B"/>
    <w:rsid w:val="000224F6"/>
    <w:rsid w:val="00022539"/>
    <w:rsid w:val="00022558"/>
    <w:rsid w:val="000225E7"/>
    <w:rsid w:val="00022696"/>
    <w:rsid w:val="000226B0"/>
    <w:rsid w:val="000228E5"/>
    <w:rsid w:val="00022B73"/>
    <w:rsid w:val="00022BE2"/>
    <w:rsid w:val="00022C48"/>
    <w:rsid w:val="00022DC5"/>
    <w:rsid w:val="00022DF5"/>
    <w:rsid w:val="00022F95"/>
    <w:rsid w:val="0002341C"/>
    <w:rsid w:val="00023547"/>
    <w:rsid w:val="000235BC"/>
    <w:rsid w:val="000235DA"/>
    <w:rsid w:val="000235FA"/>
    <w:rsid w:val="00023600"/>
    <w:rsid w:val="0002368E"/>
    <w:rsid w:val="000236BD"/>
    <w:rsid w:val="00023712"/>
    <w:rsid w:val="0002372E"/>
    <w:rsid w:val="000237AF"/>
    <w:rsid w:val="000237C9"/>
    <w:rsid w:val="00023870"/>
    <w:rsid w:val="0002396A"/>
    <w:rsid w:val="0002397B"/>
    <w:rsid w:val="00023AE1"/>
    <w:rsid w:val="00023B55"/>
    <w:rsid w:val="00023BFF"/>
    <w:rsid w:val="00023D04"/>
    <w:rsid w:val="00024187"/>
    <w:rsid w:val="00024207"/>
    <w:rsid w:val="00024269"/>
    <w:rsid w:val="000243E9"/>
    <w:rsid w:val="00024693"/>
    <w:rsid w:val="00024779"/>
    <w:rsid w:val="00024B8A"/>
    <w:rsid w:val="00024BB3"/>
    <w:rsid w:val="00024ED6"/>
    <w:rsid w:val="00024ED7"/>
    <w:rsid w:val="00024F41"/>
    <w:rsid w:val="000250F8"/>
    <w:rsid w:val="0002530B"/>
    <w:rsid w:val="000253F3"/>
    <w:rsid w:val="000253F7"/>
    <w:rsid w:val="00025487"/>
    <w:rsid w:val="00025513"/>
    <w:rsid w:val="00025718"/>
    <w:rsid w:val="000258C8"/>
    <w:rsid w:val="0002599E"/>
    <w:rsid w:val="000259B9"/>
    <w:rsid w:val="000259F5"/>
    <w:rsid w:val="00025B44"/>
    <w:rsid w:val="00025D2B"/>
    <w:rsid w:val="00025D70"/>
    <w:rsid w:val="00025E68"/>
    <w:rsid w:val="00025EE4"/>
    <w:rsid w:val="00026143"/>
    <w:rsid w:val="00026209"/>
    <w:rsid w:val="00026238"/>
    <w:rsid w:val="00026681"/>
    <w:rsid w:val="00026C48"/>
    <w:rsid w:val="00026C57"/>
    <w:rsid w:val="00026C8C"/>
    <w:rsid w:val="00026CCC"/>
    <w:rsid w:val="00026E27"/>
    <w:rsid w:val="00026E3A"/>
    <w:rsid w:val="00026FEE"/>
    <w:rsid w:val="00027195"/>
    <w:rsid w:val="0002726A"/>
    <w:rsid w:val="00027312"/>
    <w:rsid w:val="000273BE"/>
    <w:rsid w:val="000274CB"/>
    <w:rsid w:val="000276A7"/>
    <w:rsid w:val="000277BA"/>
    <w:rsid w:val="0002783A"/>
    <w:rsid w:val="00027850"/>
    <w:rsid w:val="00027991"/>
    <w:rsid w:val="00027CE5"/>
    <w:rsid w:val="00027D08"/>
    <w:rsid w:val="00027D17"/>
    <w:rsid w:val="00027D40"/>
    <w:rsid w:val="00027FED"/>
    <w:rsid w:val="0003019E"/>
    <w:rsid w:val="000302ED"/>
    <w:rsid w:val="00030466"/>
    <w:rsid w:val="00030622"/>
    <w:rsid w:val="0003083B"/>
    <w:rsid w:val="000308E4"/>
    <w:rsid w:val="000309F1"/>
    <w:rsid w:val="00030B2A"/>
    <w:rsid w:val="00030C0F"/>
    <w:rsid w:val="00030CE2"/>
    <w:rsid w:val="00030D27"/>
    <w:rsid w:val="00030DCF"/>
    <w:rsid w:val="00030EA2"/>
    <w:rsid w:val="00031009"/>
    <w:rsid w:val="00031071"/>
    <w:rsid w:val="0003147F"/>
    <w:rsid w:val="000314D2"/>
    <w:rsid w:val="00031687"/>
    <w:rsid w:val="00031689"/>
    <w:rsid w:val="0003175C"/>
    <w:rsid w:val="000317A4"/>
    <w:rsid w:val="000317AF"/>
    <w:rsid w:val="0003199F"/>
    <w:rsid w:val="00031AFA"/>
    <w:rsid w:val="00031BA8"/>
    <w:rsid w:val="00031C56"/>
    <w:rsid w:val="00031C78"/>
    <w:rsid w:val="00031CA7"/>
    <w:rsid w:val="00031D03"/>
    <w:rsid w:val="00031F29"/>
    <w:rsid w:val="00031F69"/>
    <w:rsid w:val="0003211E"/>
    <w:rsid w:val="000321BE"/>
    <w:rsid w:val="000321D9"/>
    <w:rsid w:val="0003233E"/>
    <w:rsid w:val="0003234A"/>
    <w:rsid w:val="000325CD"/>
    <w:rsid w:val="00032696"/>
    <w:rsid w:val="00032717"/>
    <w:rsid w:val="0003272A"/>
    <w:rsid w:val="000329FA"/>
    <w:rsid w:val="00032C19"/>
    <w:rsid w:val="00032E2A"/>
    <w:rsid w:val="00032E7D"/>
    <w:rsid w:val="00032E86"/>
    <w:rsid w:val="00032F8E"/>
    <w:rsid w:val="00033127"/>
    <w:rsid w:val="0003318A"/>
    <w:rsid w:val="00033397"/>
    <w:rsid w:val="00033416"/>
    <w:rsid w:val="00033638"/>
    <w:rsid w:val="00033741"/>
    <w:rsid w:val="00033830"/>
    <w:rsid w:val="00033841"/>
    <w:rsid w:val="00033956"/>
    <w:rsid w:val="0003400D"/>
    <w:rsid w:val="0003415D"/>
    <w:rsid w:val="00034300"/>
    <w:rsid w:val="0003434C"/>
    <w:rsid w:val="00034359"/>
    <w:rsid w:val="0003489B"/>
    <w:rsid w:val="000349AF"/>
    <w:rsid w:val="000349D2"/>
    <w:rsid w:val="00034A3B"/>
    <w:rsid w:val="00034B6B"/>
    <w:rsid w:val="00034BBC"/>
    <w:rsid w:val="00034BCD"/>
    <w:rsid w:val="00034BE6"/>
    <w:rsid w:val="00034D88"/>
    <w:rsid w:val="00034E6D"/>
    <w:rsid w:val="00035048"/>
    <w:rsid w:val="000351BE"/>
    <w:rsid w:val="000351C9"/>
    <w:rsid w:val="00035388"/>
    <w:rsid w:val="000353CD"/>
    <w:rsid w:val="00035510"/>
    <w:rsid w:val="00035614"/>
    <w:rsid w:val="00035714"/>
    <w:rsid w:val="0003572F"/>
    <w:rsid w:val="0003587A"/>
    <w:rsid w:val="00035A85"/>
    <w:rsid w:val="00035A8F"/>
    <w:rsid w:val="00035AEB"/>
    <w:rsid w:val="00035C19"/>
    <w:rsid w:val="00035F5E"/>
    <w:rsid w:val="00035F88"/>
    <w:rsid w:val="00036037"/>
    <w:rsid w:val="000362B9"/>
    <w:rsid w:val="0003642A"/>
    <w:rsid w:val="0003642E"/>
    <w:rsid w:val="00036464"/>
    <w:rsid w:val="0003658B"/>
    <w:rsid w:val="0003660D"/>
    <w:rsid w:val="00036620"/>
    <w:rsid w:val="00036916"/>
    <w:rsid w:val="00036A86"/>
    <w:rsid w:val="00036B4D"/>
    <w:rsid w:val="00036B6F"/>
    <w:rsid w:val="00036D59"/>
    <w:rsid w:val="00036DB0"/>
    <w:rsid w:val="0003700E"/>
    <w:rsid w:val="00037283"/>
    <w:rsid w:val="000373DF"/>
    <w:rsid w:val="00037661"/>
    <w:rsid w:val="000376C0"/>
    <w:rsid w:val="0003798E"/>
    <w:rsid w:val="00037AB6"/>
    <w:rsid w:val="00037ECC"/>
    <w:rsid w:val="00037F30"/>
    <w:rsid w:val="00037F80"/>
    <w:rsid w:val="0004015F"/>
    <w:rsid w:val="000402CB"/>
    <w:rsid w:val="000404B4"/>
    <w:rsid w:val="000408EA"/>
    <w:rsid w:val="0004097D"/>
    <w:rsid w:val="000409A9"/>
    <w:rsid w:val="00040B0F"/>
    <w:rsid w:val="00040B98"/>
    <w:rsid w:val="00040CC5"/>
    <w:rsid w:val="00041218"/>
    <w:rsid w:val="0004159E"/>
    <w:rsid w:val="00041662"/>
    <w:rsid w:val="0004178A"/>
    <w:rsid w:val="0004199D"/>
    <w:rsid w:val="00041A15"/>
    <w:rsid w:val="00041D3A"/>
    <w:rsid w:val="00041DEA"/>
    <w:rsid w:val="00041ECB"/>
    <w:rsid w:val="00042034"/>
    <w:rsid w:val="00042189"/>
    <w:rsid w:val="000422D7"/>
    <w:rsid w:val="000423B4"/>
    <w:rsid w:val="000423E8"/>
    <w:rsid w:val="000423FE"/>
    <w:rsid w:val="0004240D"/>
    <w:rsid w:val="000426FD"/>
    <w:rsid w:val="00042716"/>
    <w:rsid w:val="00042823"/>
    <w:rsid w:val="0004284F"/>
    <w:rsid w:val="000429B6"/>
    <w:rsid w:val="000429CC"/>
    <w:rsid w:val="00042A8F"/>
    <w:rsid w:val="00042D29"/>
    <w:rsid w:val="00042D4D"/>
    <w:rsid w:val="00042DF4"/>
    <w:rsid w:val="00042E20"/>
    <w:rsid w:val="00042FEA"/>
    <w:rsid w:val="000430CC"/>
    <w:rsid w:val="00043177"/>
    <w:rsid w:val="00043242"/>
    <w:rsid w:val="0004343F"/>
    <w:rsid w:val="000434BD"/>
    <w:rsid w:val="000436BA"/>
    <w:rsid w:val="00043759"/>
    <w:rsid w:val="0004379D"/>
    <w:rsid w:val="0004392F"/>
    <w:rsid w:val="00043B6B"/>
    <w:rsid w:val="00043BEE"/>
    <w:rsid w:val="00043C82"/>
    <w:rsid w:val="00043D13"/>
    <w:rsid w:val="00043D99"/>
    <w:rsid w:val="00043E3F"/>
    <w:rsid w:val="00043E40"/>
    <w:rsid w:val="00043E49"/>
    <w:rsid w:val="00044009"/>
    <w:rsid w:val="000440E0"/>
    <w:rsid w:val="00044122"/>
    <w:rsid w:val="000442B1"/>
    <w:rsid w:val="0004438C"/>
    <w:rsid w:val="000443F3"/>
    <w:rsid w:val="00044536"/>
    <w:rsid w:val="00044583"/>
    <w:rsid w:val="000445B6"/>
    <w:rsid w:val="000446C6"/>
    <w:rsid w:val="000447B3"/>
    <w:rsid w:val="00044813"/>
    <w:rsid w:val="0004487F"/>
    <w:rsid w:val="0004497E"/>
    <w:rsid w:val="00044ACE"/>
    <w:rsid w:val="00044EC4"/>
    <w:rsid w:val="00044F7D"/>
    <w:rsid w:val="00045125"/>
    <w:rsid w:val="000453F4"/>
    <w:rsid w:val="000456FD"/>
    <w:rsid w:val="00045728"/>
    <w:rsid w:val="00045774"/>
    <w:rsid w:val="000457E3"/>
    <w:rsid w:val="00045A31"/>
    <w:rsid w:val="00045B81"/>
    <w:rsid w:val="00045D3E"/>
    <w:rsid w:val="00045DF7"/>
    <w:rsid w:val="00045F1A"/>
    <w:rsid w:val="00046024"/>
    <w:rsid w:val="0004618F"/>
    <w:rsid w:val="00046253"/>
    <w:rsid w:val="000462B6"/>
    <w:rsid w:val="00046358"/>
    <w:rsid w:val="000463AF"/>
    <w:rsid w:val="00046635"/>
    <w:rsid w:val="000466DB"/>
    <w:rsid w:val="00046708"/>
    <w:rsid w:val="00046758"/>
    <w:rsid w:val="00046803"/>
    <w:rsid w:val="0004682F"/>
    <w:rsid w:val="00046874"/>
    <w:rsid w:val="00046925"/>
    <w:rsid w:val="00046BF9"/>
    <w:rsid w:val="00046C00"/>
    <w:rsid w:val="00046C1B"/>
    <w:rsid w:val="00046CF9"/>
    <w:rsid w:val="00046E5C"/>
    <w:rsid w:val="00046F9D"/>
    <w:rsid w:val="000471CE"/>
    <w:rsid w:val="00047243"/>
    <w:rsid w:val="00047577"/>
    <w:rsid w:val="000476A1"/>
    <w:rsid w:val="00047858"/>
    <w:rsid w:val="000479C4"/>
    <w:rsid w:val="00047BEB"/>
    <w:rsid w:val="00047DE9"/>
    <w:rsid w:val="0005010C"/>
    <w:rsid w:val="00050139"/>
    <w:rsid w:val="000503B7"/>
    <w:rsid w:val="00050466"/>
    <w:rsid w:val="000504D0"/>
    <w:rsid w:val="000506C3"/>
    <w:rsid w:val="000506CB"/>
    <w:rsid w:val="0005075A"/>
    <w:rsid w:val="00050772"/>
    <w:rsid w:val="00050809"/>
    <w:rsid w:val="00050B5F"/>
    <w:rsid w:val="00050B62"/>
    <w:rsid w:val="00050B74"/>
    <w:rsid w:val="00050F9F"/>
    <w:rsid w:val="00050FDB"/>
    <w:rsid w:val="000510B8"/>
    <w:rsid w:val="000511A5"/>
    <w:rsid w:val="000511C0"/>
    <w:rsid w:val="000511C9"/>
    <w:rsid w:val="00051513"/>
    <w:rsid w:val="00051726"/>
    <w:rsid w:val="000517A5"/>
    <w:rsid w:val="000517E4"/>
    <w:rsid w:val="000518C9"/>
    <w:rsid w:val="000519A4"/>
    <w:rsid w:val="00051B06"/>
    <w:rsid w:val="00051BD2"/>
    <w:rsid w:val="00051C0B"/>
    <w:rsid w:val="00051F4A"/>
    <w:rsid w:val="0005203C"/>
    <w:rsid w:val="000521AB"/>
    <w:rsid w:val="00052280"/>
    <w:rsid w:val="00052641"/>
    <w:rsid w:val="000527A8"/>
    <w:rsid w:val="00052A65"/>
    <w:rsid w:val="00052A76"/>
    <w:rsid w:val="00052BEF"/>
    <w:rsid w:val="00052DF1"/>
    <w:rsid w:val="00052E4D"/>
    <w:rsid w:val="00052EEE"/>
    <w:rsid w:val="00052FC7"/>
    <w:rsid w:val="0005313A"/>
    <w:rsid w:val="000533D4"/>
    <w:rsid w:val="0005366F"/>
    <w:rsid w:val="00053675"/>
    <w:rsid w:val="000536E8"/>
    <w:rsid w:val="000539FF"/>
    <w:rsid w:val="00053A43"/>
    <w:rsid w:val="00053AB1"/>
    <w:rsid w:val="00053B0E"/>
    <w:rsid w:val="00053D1F"/>
    <w:rsid w:val="00053DA1"/>
    <w:rsid w:val="00053DA5"/>
    <w:rsid w:val="00053E8A"/>
    <w:rsid w:val="00053EF7"/>
    <w:rsid w:val="00053F03"/>
    <w:rsid w:val="00053F10"/>
    <w:rsid w:val="00053F4C"/>
    <w:rsid w:val="00054005"/>
    <w:rsid w:val="00054012"/>
    <w:rsid w:val="0005405C"/>
    <w:rsid w:val="000540C8"/>
    <w:rsid w:val="000540F6"/>
    <w:rsid w:val="00054157"/>
    <w:rsid w:val="0005428C"/>
    <w:rsid w:val="000542DA"/>
    <w:rsid w:val="00054321"/>
    <w:rsid w:val="0005437E"/>
    <w:rsid w:val="0005439F"/>
    <w:rsid w:val="0005452B"/>
    <w:rsid w:val="0005464B"/>
    <w:rsid w:val="0005489C"/>
    <w:rsid w:val="00054B75"/>
    <w:rsid w:val="00054C8E"/>
    <w:rsid w:val="00054D67"/>
    <w:rsid w:val="00054E72"/>
    <w:rsid w:val="00054F3E"/>
    <w:rsid w:val="00054FD6"/>
    <w:rsid w:val="0005502B"/>
    <w:rsid w:val="00055064"/>
    <w:rsid w:val="00055072"/>
    <w:rsid w:val="0005527E"/>
    <w:rsid w:val="0005533E"/>
    <w:rsid w:val="00055341"/>
    <w:rsid w:val="000554FA"/>
    <w:rsid w:val="0005551E"/>
    <w:rsid w:val="00055706"/>
    <w:rsid w:val="00055745"/>
    <w:rsid w:val="000557C0"/>
    <w:rsid w:val="00055832"/>
    <w:rsid w:val="00055880"/>
    <w:rsid w:val="00055961"/>
    <w:rsid w:val="00055983"/>
    <w:rsid w:val="000559E2"/>
    <w:rsid w:val="00055A08"/>
    <w:rsid w:val="00055BBE"/>
    <w:rsid w:val="00055F79"/>
    <w:rsid w:val="00056007"/>
    <w:rsid w:val="000560AB"/>
    <w:rsid w:val="00056103"/>
    <w:rsid w:val="00056130"/>
    <w:rsid w:val="00056201"/>
    <w:rsid w:val="0005623B"/>
    <w:rsid w:val="00056277"/>
    <w:rsid w:val="0005656B"/>
    <w:rsid w:val="000565C8"/>
    <w:rsid w:val="00056676"/>
    <w:rsid w:val="00056714"/>
    <w:rsid w:val="000567A3"/>
    <w:rsid w:val="00056879"/>
    <w:rsid w:val="00056C65"/>
    <w:rsid w:val="00056CD2"/>
    <w:rsid w:val="00056F3C"/>
    <w:rsid w:val="000570E2"/>
    <w:rsid w:val="000572BF"/>
    <w:rsid w:val="000575AC"/>
    <w:rsid w:val="000579B9"/>
    <w:rsid w:val="00057AEF"/>
    <w:rsid w:val="00057C15"/>
    <w:rsid w:val="00057E2D"/>
    <w:rsid w:val="00057F87"/>
    <w:rsid w:val="0006011E"/>
    <w:rsid w:val="00060257"/>
    <w:rsid w:val="000603C2"/>
    <w:rsid w:val="000605BD"/>
    <w:rsid w:val="000608E0"/>
    <w:rsid w:val="000609CB"/>
    <w:rsid w:val="00060AA7"/>
    <w:rsid w:val="00060B29"/>
    <w:rsid w:val="00060E74"/>
    <w:rsid w:val="00060EED"/>
    <w:rsid w:val="000610D0"/>
    <w:rsid w:val="00061123"/>
    <w:rsid w:val="00061303"/>
    <w:rsid w:val="00061380"/>
    <w:rsid w:val="00061397"/>
    <w:rsid w:val="00061461"/>
    <w:rsid w:val="0006147A"/>
    <w:rsid w:val="0006148D"/>
    <w:rsid w:val="00061647"/>
    <w:rsid w:val="000618A3"/>
    <w:rsid w:val="000618B2"/>
    <w:rsid w:val="0006190E"/>
    <w:rsid w:val="0006191A"/>
    <w:rsid w:val="0006197D"/>
    <w:rsid w:val="00061993"/>
    <w:rsid w:val="000619B8"/>
    <w:rsid w:val="00061A42"/>
    <w:rsid w:val="00061AA3"/>
    <w:rsid w:val="00061AFC"/>
    <w:rsid w:val="00061BA9"/>
    <w:rsid w:val="00061BC0"/>
    <w:rsid w:val="00061C1A"/>
    <w:rsid w:val="00061C55"/>
    <w:rsid w:val="00061ECC"/>
    <w:rsid w:val="00061F6D"/>
    <w:rsid w:val="00062492"/>
    <w:rsid w:val="000624DC"/>
    <w:rsid w:val="000625D1"/>
    <w:rsid w:val="000625D2"/>
    <w:rsid w:val="00062635"/>
    <w:rsid w:val="000626C6"/>
    <w:rsid w:val="0006296B"/>
    <w:rsid w:val="00062C91"/>
    <w:rsid w:val="00062CE2"/>
    <w:rsid w:val="00062D04"/>
    <w:rsid w:val="00062E78"/>
    <w:rsid w:val="00062E93"/>
    <w:rsid w:val="00062F44"/>
    <w:rsid w:val="00062FFA"/>
    <w:rsid w:val="0006304D"/>
    <w:rsid w:val="00063122"/>
    <w:rsid w:val="0006324C"/>
    <w:rsid w:val="00063552"/>
    <w:rsid w:val="000637A0"/>
    <w:rsid w:val="00063DE0"/>
    <w:rsid w:val="00063E52"/>
    <w:rsid w:val="00064021"/>
    <w:rsid w:val="0006448A"/>
    <w:rsid w:val="000645B8"/>
    <w:rsid w:val="00064756"/>
    <w:rsid w:val="0006493B"/>
    <w:rsid w:val="00064AEF"/>
    <w:rsid w:val="00064B4B"/>
    <w:rsid w:val="00064D2B"/>
    <w:rsid w:val="00064D84"/>
    <w:rsid w:val="00064DD7"/>
    <w:rsid w:val="00064DF8"/>
    <w:rsid w:val="000650E8"/>
    <w:rsid w:val="00065302"/>
    <w:rsid w:val="0006539F"/>
    <w:rsid w:val="0006541D"/>
    <w:rsid w:val="0006548D"/>
    <w:rsid w:val="000655C9"/>
    <w:rsid w:val="000656DE"/>
    <w:rsid w:val="000656FE"/>
    <w:rsid w:val="00065749"/>
    <w:rsid w:val="0006586D"/>
    <w:rsid w:val="000659A5"/>
    <w:rsid w:val="00065B48"/>
    <w:rsid w:val="00065C00"/>
    <w:rsid w:val="00065D6D"/>
    <w:rsid w:val="00065F3B"/>
    <w:rsid w:val="00065F76"/>
    <w:rsid w:val="000660B3"/>
    <w:rsid w:val="000661D7"/>
    <w:rsid w:val="00066265"/>
    <w:rsid w:val="0006629D"/>
    <w:rsid w:val="0006634B"/>
    <w:rsid w:val="00066452"/>
    <w:rsid w:val="000667FB"/>
    <w:rsid w:val="000669D7"/>
    <w:rsid w:val="00066AD3"/>
    <w:rsid w:val="00066AE1"/>
    <w:rsid w:val="00066C32"/>
    <w:rsid w:val="00066C6A"/>
    <w:rsid w:val="00066CEB"/>
    <w:rsid w:val="00066EAB"/>
    <w:rsid w:val="00066F33"/>
    <w:rsid w:val="000673CC"/>
    <w:rsid w:val="000678F3"/>
    <w:rsid w:val="00067D8B"/>
    <w:rsid w:val="00067E6F"/>
    <w:rsid w:val="00067E89"/>
    <w:rsid w:val="00067ECB"/>
    <w:rsid w:val="00067F3C"/>
    <w:rsid w:val="00067F56"/>
    <w:rsid w:val="00067F5E"/>
    <w:rsid w:val="00067F77"/>
    <w:rsid w:val="00070099"/>
    <w:rsid w:val="000700B0"/>
    <w:rsid w:val="000700B6"/>
    <w:rsid w:val="0007010D"/>
    <w:rsid w:val="000701A2"/>
    <w:rsid w:val="0007035D"/>
    <w:rsid w:val="000703F6"/>
    <w:rsid w:val="0007077B"/>
    <w:rsid w:val="00070944"/>
    <w:rsid w:val="00070974"/>
    <w:rsid w:val="00070A08"/>
    <w:rsid w:val="00070B22"/>
    <w:rsid w:val="00070B53"/>
    <w:rsid w:val="00070C16"/>
    <w:rsid w:val="00070CCF"/>
    <w:rsid w:val="00070D71"/>
    <w:rsid w:val="00070E1D"/>
    <w:rsid w:val="00070E99"/>
    <w:rsid w:val="00070EE2"/>
    <w:rsid w:val="00071334"/>
    <w:rsid w:val="0007144B"/>
    <w:rsid w:val="00071565"/>
    <w:rsid w:val="0007156E"/>
    <w:rsid w:val="00071818"/>
    <w:rsid w:val="00071951"/>
    <w:rsid w:val="000719D5"/>
    <w:rsid w:val="00071B9A"/>
    <w:rsid w:val="00071FEB"/>
    <w:rsid w:val="00072038"/>
    <w:rsid w:val="000722F9"/>
    <w:rsid w:val="00072329"/>
    <w:rsid w:val="000723D0"/>
    <w:rsid w:val="0007243C"/>
    <w:rsid w:val="000724D0"/>
    <w:rsid w:val="000724D7"/>
    <w:rsid w:val="000725E1"/>
    <w:rsid w:val="00072607"/>
    <w:rsid w:val="0007261E"/>
    <w:rsid w:val="000726A2"/>
    <w:rsid w:val="000727E4"/>
    <w:rsid w:val="00072803"/>
    <w:rsid w:val="0007280B"/>
    <w:rsid w:val="00072AD5"/>
    <w:rsid w:val="00072AD9"/>
    <w:rsid w:val="00072B0C"/>
    <w:rsid w:val="00072BCD"/>
    <w:rsid w:val="00072BDC"/>
    <w:rsid w:val="00072CFC"/>
    <w:rsid w:val="00072E72"/>
    <w:rsid w:val="00072EFF"/>
    <w:rsid w:val="00073200"/>
    <w:rsid w:val="000738C4"/>
    <w:rsid w:val="0007395B"/>
    <w:rsid w:val="00073BA1"/>
    <w:rsid w:val="00073BF2"/>
    <w:rsid w:val="00073C04"/>
    <w:rsid w:val="00073C80"/>
    <w:rsid w:val="00073D27"/>
    <w:rsid w:val="00073F4F"/>
    <w:rsid w:val="00073FAB"/>
    <w:rsid w:val="000740FE"/>
    <w:rsid w:val="000741DC"/>
    <w:rsid w:val="00074311"/>
    <w:rsid w:val="00074364"/>
    <w:rsid w:val="000743ED"/>
    <w:rsid w:val="000745CC"/>
    <w:rsid w:val="000745FC"/>
    <w:rsid w:val="0007471B"/>
    <w:rsid w:val="000749E6"/>
    <w:rsid w:val="000749EF"/>
    <w:rsid w:val="00074B3A"/>
    <w:rsid w:val="00074F7C"/>
    <w:rsid w:val="00074FFE"/>
    <w:rsid w:val="0007505D"/>
    <w:rsid w:val="000750A4"/>
    <w:rsid w:val="000750BB"/>
    <w:rsid w:val="00075204"/>
    <w:rsid w:val="00075557"/>
    <w:rsid w:val="00075880"/>
    <w:rsid w:val="000758FF"/>
    <w:rsid w:val="00075996"/>
    <w:rsid w:val="000759AC"/>
    <w:rsid w:val="000759D0"/>
    <w:rsid w:val="00075BFB"/>
    <w:rsid w:val="00075C19"/>
    <w:rsid w:val="00075CFD"/>
    <w:rsid w:val="0007606C"/>
    <w:rsid w:val="00076173"/>
    <w:rsid w:val="00076240"/>
    <w:rsid w:val="000762DD"/>
    <w:rsid w:val="0007660E"/>
    <w:rsid w:val="00076820"/>
    <w:rsid w:val="000769D4"/>
    <w:rsid w:val="00076B95"/>
    <w:rsid w:val="00076C56"/>
    <w:rsid w:val="00076DF1"/>
    <w:rsid w:val="00076E1D"/>
    <w:rsid w:val="0007732A"/>
    <w:rsid w:val="000773B0"/>
    <w:rsid w:val="000773D6"/>
    <w:rsid w:val="000775FF"/>
    <w:rsid w:val="000778A9"/>
    <w:rsid w:val="00077A19"/>
    <w:rsid w:val="00077B1B"/>
    <w:rsid w:val="00077C75"/>
    <w:rsid w:val="00077CDE"/>
    <w:rsid w:val="00077ECB"/>
    <w:rsid w:val="0008000C"/>
    <w:rsid w:val="000801CD"/>
    <w:rsid w:val="000801D3"/>
    <w:rsid w:val="0008033F"/>
    <w:rsid w:val="00080528"/>
    <w:rsid w:val="00080543"/>
    <w:rsid w:val="000805FF"/>
    <w:rsid w:val="00080605"/>
    <w:rsid w:val="00080621"/>
    <w:rsid w:val="00080698"/>
    <w:rsid w:val="000807BE"/>
    <w:rsid w:val="00080A2D"/>
    <w:rsid w:val="00080A4D"/>
    <w:rsid w:val="00080B04"/>
    <w:rsid w:val="00080EAB"/>
    <w:rsid w:val="00080EDB"/>
    <w:rsid w:val="000810D3"/>
    <w:rsid w:val="0008116D"/>
    <w:rsid w:val="000811FA"/>
    <w:rsid w:val="00081425"/>
    <w:rsid w:val="00081437"/>
    <w:rsid w:val="00081879"/>
    <w:rsid w:val="000818C6"/>
    <w:rsid w:val="00081919"/>
    <w:rsid w:val="00081964"/>
    <w:rsid w:val="000819C4"/>
    <w:rsid w:val="00081A7B"/>
    <w:rsid w:val="00081AB4"/>
    <w:rsid w:val="00081AB6"/>
    <w:rsid w:val="00081BE2"/>
    <w:rsid w:val="00081D44"/>
    <w:rsid w:val="00081ED9"/>
    <w:rsid w:val="0008210C"/>
    <w:rsid w:val="0008218C"/>
    <w:rsid w:val="000821B8"/>
    <w:rsid w:val="00082301"/>
    <w:rsid w:val="000823D9"/>
    <w:rsid w:val="000824CF"/>
    <w:rsid w:val="000827E7"/>
    <w:rsid w:val="0008282C"/>
    <w:rsid w:val="0008294E"/>
    <w:rsid w:val="00082A00"/>
    <w:rsid w:val="00082B26"/>
    <w:rsid w:val="00082D23"/>
    <w:rsid w:val="00082DA6"/>
    <w:rsid w:val="00082DF2"/>
    <w:rsid w:val="00082F7A"/>
    <w:rsid w:val="0008301E"/>
    <w:rsid w:val="000830FC"/>
    <w:rsid w:val="00083107"/>
    <w:rsid w:val="0008313B"/>
    <w:rsid w:val="000831A9"/>
    <w:rsid w:val="00083281"/>
    <w:rsid w:val="000834C8"/>
    <w:rsid w:val="0008363C"/>
    <w:rsid w:val="000838D1"/>
    <w:rsid w:val="0008391D"/>
    <w:rsid w:val="00083D15"/>
    <w:rsid w:val="00083D3D"/>
    <w:rsid w:val="0008407D"/>
    <w:rsid w:val="00084597"/>
    <w:rsid w:val="00084635"/>
    <w:rsid w:val="00084A1F"/>
    <w:rsid w:val="00084C4D"/>
    <w:rsid w:val="00084CFE"/>
    <w:rsid w:val="00084D5C"/>
    <w:rsid w:val="00084D77"/>
    <w:rsid w:val="00084D96"/>
    <w:rsid w:val="00084DAA"/>
    <w:rsid w:val="00084E40"/>
    <w:rsid w:val="00084E4A"/>
    <w:rsid w:val="00084E68"/>
    <w:rsid w:val="00084F92"/>
    <w:rsid w:val="00085048"/>
    <w:rsid w:val="0008535C"/>
    <w:rsid w:val="00085393"/>
    <w:rsid w:val="00085394"/>
    <w:rsid w:val="000855B0"/>
    <w:rsid w:val="000858B9"/>
    <w:rsid w:val="000859B8"/>
    <w:rsid w:val="00085B99"/>
    <w:rsid w:val="00085CDD"/>
    <w:rsid w:val="00085D27"/>
    <w:rsid w:val="00085D8B"/>
    <w:rsid w:val="00085EF7"/>
    <w:rsid w:val="00085FAF"/>
    <w:rsid w:val="00086146"/>
    <w:rsid w:val="000861AF"/>
    <w:rsid w:val="00086372"/>
    <w:rsid w:val="0008661E"/>
    <w:rsid w:val="0008663A"/>
    <w:rsid w:val="00086753"/>
    <w:rsid w:val="00086795"/>
    <w:rsid w:val="00086930"/>
    <w:rsid w:val="000869F1"/>
    <w:rsid w:val="00086AD5"/>
    <w:rsid w:val="00086BB3"/>
    <w:rsid w:val="00086BFB"/>
    <w:rsid w:val="00086CC6"/>
    <w:rsid w:val="00086E93"/>
    <w:rsid w:val="00086F0E"/>
    <w:rsid w:val="00086F4B"/>
    <w:rsid w:val="00086F6F"/>
    <w:rsid w:val="00086FC6"/>
    <w:rsid w:val="00087190"/>
    <w:rsid w:val="000871FA"/>
    <w:rsid w:val="00087449"/>
    <w:rsid w:val="0008755E"/>
    <w:rsid w:val="000875A5"/>
    <w:rsid w:val="0008765E"/>
    <w:rsid w:val="000877F9"/>
    <w:rsid w:val="00087954"/>
    <w:rsid w:val="00087B7A"/>
    <w:rsid w:val="00087BC4"/>
    <w:rsid w:val="00087D10"/>
    <w:rsid w:val="00087E3C"/>
    <w:rsid w:val="00087E6D"/>
    <w:rsid w:val="00087FE2"/>
    <w:rsid w:val="0009026E"/>
    <w:rsid w:val="000902D9"/>
    <w:rsid w:val="0009035C"/>
    <w:rsid w:val="00090596"/>
    <w:rsid w:val="000905EF"/>
    <w:rsid w:val="0009060C"/>
    <w:rsid w:val="0009074D"/>
    <w:rsid w:val="000907D9"/>
    <w:rsid w:val="00090C7B"/>
    <w:rsid w:val="00090CB1"/>
    <w:rsid w:val="00090CBE"/>
    <w:rsid w:val="00090D48"/>
    <w:rsid w:val="00091170"/>
    <w:rsid w:val="00091333"/>
    <w:rsid w:val="0009140D"/>
    <w:rsid w:val="000916B8"/>
    <w:rsid w:val="000916C8"/>
    <w:rsid w:val="00091A90"/>
    <w:rsid w:val="00091B99"/>
    <w:rsid w:val="00091D96"/>
    <w:rsid w:val="00091F1E"/>
    <w:rsid w:val="00091FDE"/>
    <w:rsid w:val="00092185"/>
    <w:rsid w:val="0009226F"/>
    <w:rsid w:val="0009232D"/>
    <w:rsid w:val="00092411"/>
    <w:rsid w:val="00092470"/>
    <w:rsid w:val="000924EE"/>
    <w:rsid w:val="00092503"/>
    <w:rsid w:val="000925AB"/>
    <w:rsid w:val="0009289E"/>
    <w:rsid w:val="000928C6"/>
    <w:rsid w:val="00092ADD"/>
    <w:rsid w:val="00092B9C"/>
    <w:rsid w:val="00092C82"/>
    <w:rsid w:val="00092C8F"/>
    <w:rsid w:val="00092CA4"/>
    <w:rsid w:val="00092CF9"/>
    <w:rsid w:val="00092ECA"/>
    <w:rsid w:val="00092F77"/>
    <w:rsid w:val="000930A0"/>
    <w:rsid w:val="00093189"/>
    <w:rsid w:val="000931AE"/>
    <w:rsid w:val="0009327C"/>
    <w:rsid w:val="000932DC"/>
    <w:rsid w:val="000933D8"/>
    <w:rsid w:val="0009349C"/>
    <w:rsid w:val="000934CC"/>
    <w:rsid w:val="00093542"/>
    <w:rsid w:val="0009356A"/>
    <w:rsid w:val="000935D2"/>
    <w:rsid w:val="0009375D"/>
    <w:rsid w:val="00093A88"/>
    <w:rsid w:val="00093B27"/>
    <w:rsid w:val="00093D41"/>
    <w:rsid w:val="00093D56"/>
    <w:rsid w:val="00093F10"/>
    <w:rsid w:val="000940B2"/>
    <w:rsid w:val="0009446A"/>
    <w:rsid w:val="000944C2"/>
    <w:rsid w:val="000945DC"/>
    <w:rsid w:val="0009462D"/>
    <w:rsid w:val="000946F5"/>
    <w:rsid w:val="0009482D"/>
    <w:rsid w:val="0009498A"/>
    <w:rsid w:val="00094B1E"/>
    <w:rsid w:val="00094D01"/>
    <w:rsid w:val="00094E98"/>
    <w:rsid w:val="00094F43"/>
    <w:rsid w:val="00094F6E"/>
    <w:rsid w:val="00094FC0"/>
    <w:rsid w:val="000951E3"/>
    <w:rsid w:val="000952F4"/>
    <w:rsid w:val="000955C5"/>
    <w:rsid w:val="000955E9"/>
    <w:rsid w:val="0009563A"/>
    <w:rsid w:val="000956C6"/>
    <w:rsid w:val="00095790"/>
    <w:rsid w:val="00095B7D"/>
    <w:rsid w:val="00095BE4"/>
    <w:rsid w:val="00095C0A"/>
    <w:rsid w:val="00095C18"/>
    <w:rsid w:val="00095C5C"/>
    <w:rsid w:val="00095C99"/>
    <w:rsid w:val="00095D90"/>
    <w:rsid w:val="00095E6A"/>
    <w:rsid w:val="00096259"/>
    <w:rsid w:val="000962B2"/>
    <w:rsid w:val="000962F4"/>
    <w:rsid w:val="00096678"/>
    <w:rsid w:val="000966B1"/>
    <w:rsid w:val="0009680E"/>
    <w:rsid w:val="00096863"/>
    <w:rsid w:val="00096A79"/>
    <w:rsid w:val="00096C68"/>
    <w:rsid w:val="00096DBF"/>
    <w:rsid w:val="00096EB1"/>
    <w:rsid w:val="00097012"/>
    <w:rsid w:val="00097026"/>
    <w:rsid w:val="0009714D"/>
    <w:rsid w:val="000971EF"/>
    <w:rsid w:val="00097280"/>
    <w:rsid w:val="00097329"/>
    <w:rsid w:val="000975EC"/>
    <w:rsid w:val="0009766A"/>
    <w:rsid w:val="000976A2"/>
    <w:rsid w:val="00097873"/>
    <w:rsid w:val="000978E7"/>
    <w:rsid w:val="00097A42"/>
    <w:rsid w:val="00097A61"/>
    <w:rsid w:val="00097ACE"/>
    <w:rsid w:val="00097AD8"/>
    <w:rsid w:val="00097C21"/>
    <w:rsid w:val="00097DD8"/>
    <w:rsid w:val="00097F16"/>
    <w:rsid w:val="00097FD3"/>
    <w:rsid w:val="000A00CF"/>
    <w:rsid w:val="000A0148"/>
    <w:rsid w:val="000A049D"/>
    <w:rsid w:val="000A0504"/>
    <w:rsid w:val="000A0678"/>
    <w:rsid w:val="000A06A5"/>
    <w:rsid w:val="000A0794"/>
    <w:rsid w:val="000A0CF9"/>
    <w:rsid w:val="000A0D29"/>
    <w:rsid w:val="000A0DF6"/>
    <w:rsid w:val="000A0EED"/>
    <w:rsid w:val="000A0FAD"/>
    <w:rsid w:val="000A1006"/>
    <w:rsid w:val="000A11A1"/>
    <w:rsid w:val="000A11E5"/>
    <w:rsid w:val="000A11FE"/>
    <w:rsid w:val="000A14B6"/>
    <w:rsid w:val="000A1603"/>
    <w:rsid w:val="000A16FA"/>
    <w:rsid w:val="000A1830"/>
    <w:rsid w:val="000A18E2"/>
    <w:rsid w:val="000A19A2"/>
    <w:rsid w:val="000A1A32"/>
    <w:rsid w:val="000A1ADE"/>
    <w:rsid w:val="000A1B82"/>
    <w:rsid w:val="000A1CA7"/>
    <w:rsid w:val="000A1CD0"/>
    <w:rsid w:val="000A1DE6"/>
    <w:rsid w:val="000A1EB9"/>
    <w:rsid w:val="000A1F81"/>
    <w:rsid w:val="000A1FDD"/>
    <w:rsid w:val="000A2239"/>
    <w:rsid w:val="000A232D"/>
    <w:rsid w:val="000A2443"/>
    <w:rsid w:val="000A2691"/>
    <w:rsid w:val="000A26CD"/>
    <w:rsid w:val="000A270B"/>
    <w:rsid w:val="000A275F"/>
    <w:rsid w:val="000A2766"/>
    <w:rsid w:val="000A2785"/>
    <w:rsid w:val="000A27B6"/>
    <w:rsid w:val="000A2824"/>
    <w:rsid w:val="000A2CC9"/>
    <w:rsid w:val="000A2D36"/>
    <w:rsid w:val="000A2EB6"/>
    <w:rsid w:val="000A2F14"/>
    <w:rsid w:val="000A2FB3"/>
    <w:rsid w:val="000A30AA"/>
    <w:rsid w:val="000A31CD"/>
    <w:rsid w:val="000A322B"/>
    <w:rsid w:val="000A3369"/>
    <w:rsid w:val="000A33FD"/>
    <w:rsid w:val="000A34DF"/>
    <w:rsid w:val="000A34F9"/>
    <w:rsid w:val="000A3610"/>
    <w:rsid w:val="000A37B1"/>
    <w:rsid w:val="000A3846"/>
    <w:rsid w:val="000A3891"/>
    <w:rsid w:val="000A3B95"/>
    <w:rsid w:val="000A3C61"/>
    <w:rsid w:val="000A3EB7"/>
    <w:rsid w:val="000A3F03"/>
    <w:rsid w:val="000A3F6D"/>
    <w:rsid w:val="000A41CE"/>
    <w:rsid w:val="000A428A"/>
    <w:rsid w:val="000A43F4"/>
    <w:rsid w:val="000A4612"/>
    <w:rsid w:val="000A46E1"/>
    <w:rsid w:val="000A4AF2"/>
    <w:rsid w:val="000A4B43"/>
    <w:rsid w:val="000A4BE7"/>
    <w:rsid w:val="000A4C6C"/>
    <w:rsid w:val="000A5265"/>
    <w:rsid w:val="000A52D7"/>
    <w:rsid w:val="000A52E8"/>
    <w:rsid w:val="000A5394"/>
    <w:rsid w:val="000A562E"/>
    <w:rsid w:val="000A57EC"/>
    <w:rsid w:val="000A57F6"/>
    <w:rsid w:val="000A5874"/>
    <w:rsid w:val="000A58C7"/>
    <w:rsid w:val="000A5941"/>
    <w:rsid w:val="000A594C"/>
    <w:rsid w:val="000A5961"/>
    <w:rsid w:val="000A5C11"/>
    <w:rsid w:val="000A5D31"/>
    <w:rsid w:val="000A5E8D"/>
    <w:rsid w:val="000A5EB2"/>
    <w:rsid w:val="000A6057"/>
    <w:rsid w:val="000A60BE"/>
    <w:rsid w:val="000A621B"/>
    <w:rsid w:val="000A6220"/>
    <w:rsid w:val="000A62B8"/>
    <w:rsid w:val="000A6498"/>
    <w:rsid w:val="000A660C"/>
    <w:rsid w:val="000A6677"/>
    <w:rsid w:val="000A668C"/>
    <w:rsid w:val="000A6792"/>
    <w:rsid w:val="000A67B5"/>
    <w:rsid w:val="000A67FB"/>
    <w:rsid w:val="000A68F0"/>
    <w:rsid w:val="000A6908"/>
    <w:rsid w:val="000A69F6"/>
    <w:rsid w:val="000A6AF4"/>
    <w:rsid w:val="000A6BB1"/>
    <w:rsid w:val="000A6BEB"/>
    <w:rsid w:val="000A6C48"/>
    <w:rsid w:val="000A6CDC"/>
    <w:rsid w:val="000A6DED"/>
    <w:rsid w:val="000A6F1B"/>
    <w:rsid w:val="000A720B"/>
    <w:rsid w:val="000A728D"/>
    <w:rsid w:val="000A744C"/>
    <w:rsid w:val="000A7537"/>
    <w:rsid w:val="000A75DB"/>
    <w:rsid w:val="000A7754"/>
    <w:rsid w:val="000A7A4A"/>
    <w:rsid w:val="000A7B6E"/>
    <w:rsid w:val="000A7D19"/>
    <w:rsid w:val="000A7D9E"/>
    <w:rsid w:val="000A7EC4"/>
    <w:rsid w:val="000B004F"/>
    <w:rsid w:val="000B0475"/>
    <w:rsid w:val="000B0530"/>
    <w:rsid w:val="000B0544"/>
    <w:rsid w:val="000B0816"/>
    <w:rsid w:val="000B090F"/>
    <w:rsid w:val="000B0AAD"/>
    <w:rsid w:val="000B0C80"/>
    <w:rsid w:val="000B0C92"/>
    <w:rsid w:val="000B0CD0"/>
    <w:rsid w:val="000B0E29"/>
    <w:rsid w:val="000B0E70"/>
    <w:rsid w:val="000B0EAB"/>
    <w:rsid w:val="000B0EBD"/>
    <w:rsid w:val="000B1157"/>
    <w:rsid w:val="000B11CF"/>
    <w:rsid w:val="000B1232"/>
    <w:rsid w:val="000B1271"/>
    <w:rsid w:val="000B129F"/>
    <w:rsid w:val="000B14C0"/>
    <w:rsid w:val="000B18D8"/>
    <w:rsid w:val="000B1BC2"/>
    <w:rsid w:val="000B1C73"/>
    <w:rsid w:val="000B1C82"/>
    <w:rsid w:val="000B1CA8"/>
    <w:rsid w:val="000B1D50"/>
    <w:rsid w:val="000B1E6F"/>
    <w:rsid w:val="000B1EF6"/>
    <w:rsid w:val="000B1F8E"/>
    <w:rsid w:val="000B2029"/>
    <w:rsid w:val="000B2051"/>
    <w:rsid w:val="000B20C3"/>
    <w:rsid w:val="000B2200"/>
    <w:rsid w:val="000B229B"/>
    <w:rsid w:val="000B2317"/>
    <w:rsid w:val="000B2564"/>
    <w:rsid w:val="000B256A"/>
    <w:rsid w:val="000B2AA2"/>
    <w:rsid w:val="000B2C52"/>
    <w:rsid w:val="000B2CC7"/>
    <w:rsid w:val="000B2DD4"/>
    <w:rsid w:val="000B2E04"/>
    <w:rsid w:val="000B2E51"/>
    <w:rsid w:val="000B2E66"/>
    <w:rsid w:val="000B2EAA"/>
    <w:rsid w:val="000B2F6E"/>
    <w:rsid w:val="000B2F75"/>
    <w:rsid w:val="000B3103"/>
    <w:rsid w:val="000B313A"/>
    <w:rsid w:val="000B3172"/>
    <w:rsid w:val="000B324D"/>
    <w:rsid w:val="000B32A5"/>
    <w:rsid w:val="000B32B6"/>
    <w:rsid w:val="000B349C"/>
    <w:rsid w:val="000B34F5"/>
    <w:rsid w:val="000B369F"/>
    <w:rsid w:val="000B3930"/>
    <w:rsid w:val="000B3AFF"/>
    <w:rsid w:val="000B3B44"/>
    <w:rsid w:val="000B3B6B"/>
    <w:rsid w:val="000B3B8A"/>
    <w:rsid w:val="000B3E46"/>
    <w:rsid w:val="000B3E86"/>
    <w:rsid w:val="000B3F9E"/>
    <w:rsid w:val="000B4061"/>
    <w:rsid w:val="000B4465"/>
    <w:rsid w:val="000B452B"/>
    <w:rsid w:val="000B4548"/>
    <w:rsid w:val="000B456E"/>
    <w:rsid w:val="000B472D"/>
    <w:rsid w:val="000B4784"/>
    <w:rsid w:val="000B4A61"/>
    <w:rsid w:val="000B4AB5"/>
    <w:rsid w:val="000B4B2F"/>
    <w:rsid w:val="000B4E17"/>
    <w:rsid w:val="000B4F2D"/>
    <w:rsid w:val="000B51AF"/>
    <w:rsid w:val="000B5918"/>
    <w:rsid w:val="000B5D43"/>
    <w:rsid w:val="000B5D65"/>
    <w:rsid w:val="000B5F69"/>
    <w:rsid w:val="000B5F88"/>
    <w:rsid w:val="000B6089"/>
    <w:rsid w:val="000B60DF"/>
    <w:rsid w:val="000B6182"/>
    <w:rsid w:val="000B627C"/>
    <w:rsid w:val="000B62B5"/>
    <w:rsid w:val="000B6314"/>
    <w:rsid w:val="000B6465"/>
    <w:rsid w:val="000B6689"/>
    <w:rsid w:val="000B6726"/>
    <w:rsid w:val="000B678F"/>
    <w:rsid w:val="000B6824"/>
    <w:rsid w:val="000B6874"/>
    <w:rsid w:val="000B6B30"/>
    <w:rsid w:val="000B6D08"/>
    <w:rsid w:val="000B6EDA"/>
    <w:rsid w:val="000B7082"/>
    <w:rsid w:val="000B70FC"/>
    <w:rsid w:val="000B71E1"/>
    <w:rsid w:val="000B7295"/>
    <w:rsid w:val="000B7426"/>
    <w:rsid w:val="000B7514"/>
    <w:rsid w:val="000B7537"/>
    <w:rsid w:val="000B75E4"/>
    <w:rsid w:val="000B75F6"/>
    <w:rsid w:val="000B788C"/>
    <w:rsid w:val="000B78E3"/>
    <w:rsid w:val="000B7949"/>
    <w:rsid w:val="000B7BD0"/>
    <w:rsid w:val="000B7C3D"/>
    <w:rsid w:val="000B7C9C"/>
    <w:rsid w:val="000B7DA6"/>
    <w:rsid w:val="000B7E0E"/>
    <w:rsid w:val="000B7F4D"/>
    <w:rsid w:val="000BDF43"/>
    <w:rsid w:val="000C0338"/>
    <w:rsid w:val="000C041F"/>
    <w:rsid w:val="000C052C"/>
    <w:rsid w:val="000C080F"/>
    <w:rsid w:val="000C092C"/>
    <w:rsid w:val="000C09B0"/>
    <w:rsid w:val="000C0D0E"/>
    <w:rsid w:val="000C0D78"/>
    <w:rsid w:val="000C0FE2"/>
    <w:rsid w:val="000C1000"/>
    <w:rsid w:val="000C12C6"/>
    <w:rsid w:val="000C146F"/>
    <w:rsid w:val="000C14E2"/>
    <w:rsid w:val="000C1637"/>
    <w:rsid w:val="000C17BC"/>
    <w:rsid w:val="000C1929"/>
    <w:rsid w:val="000C1B37"/>
    <w:rsid w:val="000C1B72"/>
    <w:rsid w:val="000C1D1B"/>
    <w:rsid w:val="000C1D5F"/>
    <w:rsid w:val="000C1E1E"/>
    <w:rsid w:val="000C233C"/>
    <w:rsid w:val="000C2382"/>
    <w:rsid w:val="000C25AF"/>
    <w:rsid w:val="000C2639"/>
    <w:rsid w:val="000C2719"/>
    <w:rsid w:val="000C29B2"/>
    <w:rsid w:val="000C29B3"/>
    <w:rsid w:val="000C2A3F"/>
    <w:rsid w:val="000C2A87"/>
    <w:rsid w:val="000C2AFC"/>
    <w:rsid w:val="000C2C13"/>
    <w:rsid w:val="000C2EBE"/>
    <w:rsid w:val="000C3014"/>
    <w:rsid w:val="000C30C3"/>
    <w:rsid w:val="000C30E9"/>
    <w:rsid w:val="000C35C2"/>
    <w:rsid w:val="000C3661"/>
    <w:rsid w:val="000C3689"/>
    <w:rsid w:val="000C3AD2"/>
    <w:rsid w:val="000C3BD8"/>
    <w:rsid w:val="000C3BED"/>
    <w:rsid w:val="000C3ED6"/>
    <w:rsid w:val="000C3ED8"/>
    <w:rsid w:val="000C3F82"/>
    <w:rsid w:val="000C40E1"/>
    <w:rsid w:val="000C4340"/>
    <w:rsid w:val="000C4903"/>
    <w:rsid w:val="000C4B04"/>
    <w:rsid w:val="000C4B8F"/>
    <w:rsid w:val="000C4C5D"/>
    <w:rsid w:val="000C4CD9"/>
    <w:rsid w:val="000C4D52"/>
    <w:rsid w:val="000C4D88"/>
    <w:rsid w:val="000C4DB5"/>
    <w:rsid w:val="000C4E96"/>
    <w:rsid w:val="000C4EC3"/>
    <w:rsid w:val="000C5048"/>
    <w:rsid w:val="000C50A9"/>
    <w:rsid w:val="000C5108"/>
    <w:rsid w:val="000C514C"/>
    <w:rsid w:val="000C52B9"/>
    <w:rsid w:val="000C5503"/>
    <w:rsid w:val="000C5612"/>
    <w:rsid w:val="000C5638"/>
    <w:rsid w:val="000C5892"/>
    <w:rsid w:val="000C5AA3"/>
    <w:rsid w:val="000C5B66"/>
    <w:rsid w:val="000C5C78"/>
    <w:rsid w:val="000C5CD0"/>
    <w:rsid w:val="000C5EDE"/>
    <w:rsid w:val="000C5F4A"/>
    <w:rsid w:val="000C5F68"/>
    <w:rsid w:val="000C603F"/>
    <w:rsid w:val="000C622A"/>
    <w:rsid w:val="000C64A9"/>
    <w:rsid w:val="000C64BD"/>
    <w:rsid w:val="000C6563"/>
    <w:rsid w:val="000C669A"/>
    <w:rsid w:val="000C6799"/>
    <w:rsid w:val="000C6856"/>
    <w:rsid w:val="000C68C0"/>
    <w:rsid w:val="000C690C"/>
    <w:rsid w:val="000C6E7C"/>
    <w:rsid w:val="000C6E96"/>
    <w:rsid w:val="000C6F03"/>
    <w:rsid w:val="000C6F5B"/>
    <w:rsid w:val="000C7038"/>
    <w:rsid w:val="000C70D4"/>
    <w:rsid w:val="000C7293"/>
    <w:rsid w:val="000C732A"/>
    <w:rsid w:val="000C7408"/>
    <w:rsid w:val="000C75BE"/>
    <w:rsid w:val="000C75C9"/>
    <w:rsid w:val="000C76D4"/>
    <w:rsid w:val="000C7780"/>
    <w:rsid w:val="000C77F9"/>
    <w:rsid w:val="000C7904"/>
    <w:rsid w:val="000C7A20"/>
    <w:rsid w:val="000C7B7B"/>
    <w:rsid w:val="000C7CC8"/>
    <w:rsid w:val="000C7E0F"/>
    <w:rsid w:val="000C7FC5"/>
    <w:rsid w:val="000D00A4"/>
    <w:rsid w:val="000D0110"/>
    <w:rsid w:val="000D0183"/>
    <w:rsid w:val="000D02D9"/>
    <w:rsid w:val="000D036A"/>
    <w:rsid w:val="000D03D7"/>
    <w:rsid w:val="000D04F8"/>
    <w:rsid w:val="000D0603"/>
    <w:rsid w:val="000D0AF8"/>
    <w:rsid w:val="000D0BCD"/>
    <w:rsid w:val="000D0D09"/>
    <w:rsid w:val="000D0E0A"/>
    <w:rsid w:val="000D0E53"/>
    <w:rsid w:val="000D1153"/>
    <w:rsid w:val="000D117D"/>
    <w:rsid w:val="000D11D4"/>
    <w:rsid w:val="000D1277"/>
    <w:rsid w:val="000D151C"/>
    <w:rsid w:val="000D1869"/>
    <w:rsid w:val="000D1A18"/>
    <w:rsid w:val="000D1A69"/>
    <w:rsid w:val="000D1B80"/>
    <w:rsid w:val="000D1CCA"/>
    <w:rsid w:val="000D1E31"/>
    <w:rsid w:val="000D202E"/>
    <w:rsid w:val="000D21C3"/>
    <w:rsid w:val="000D232C"/>
    <w:rsid w:val="000D2424"/>
    <w:rsid w:val="000D2436"/>
    <w:rsid w:val="000D2442"/>
    <w:rsid w:val="000D2955"/>
    <w:rsid w:val="000D2A9D"/>
    <w:rsid w:val="000D2AB6"/>
    <w:rsid w:val="000D2ACE"/>
    <w:rsid w:val="000D2B21"/>
    <w:rsid w:val="000D2BAE"/>
    <w:rsid w:val="000D2BCC"/>
    <w:rsid w:val="000D2DA5"/>
    <w:rsid w:val="000D2EDB"/>
    <w:rsid w:val="000D2FF2"/>
    <w:rsid w:val="000D3147"/>
    <w:rsid w:val="000D331B"/>
    <w:rsid w:val="000D3335"/>
    <w:rsid w:val="000D34E2"/>
    <w:rsid w:val="000D3576"/>
    <w:rsid w:val="000D3581"/>
    <w:rsid w:val="000D35ED"/>
    <w:rsid w:val="000D387B"/>
    <w:rsid w:val="000D398C"/>
    <w:rsid w:val="000D39E2"/>
    <w:rsid w:val="000D39F3"/>
    <w:rsid w:val="000D3B4D"/>
    <w:rsid w:val="000D3EA9"/>
    <w:rsid w:val="000D41B5"/>
    <w:rsid w:val="000D41D1"/>
    <w:rsid w:val="000D4257"/>
    <w:rsid w:val="000D46C5"/>
    <w:rsid w:val="000D4D62"/>
    <w:rsid w:val="000D50D7"/>
    <w:rsid w:val="000D538E"/>
    <w:rsid w:val="000D553C"/>
    <w:rsid w:val="000D575F"/>
    <w:rsid w:val="000D5A72"/>
    <w:rsid w:val="000D5B2C"/>
    <w:rsid w:val="000D5CFB"/>
    <w:rsid w:val="000D5D67"/>
    <w:rsid w:val="000D613A"/>
    <w:rsid w:val="000D6300"/>
    <w:rsid w:val="000D6312"/>
    <w:rsid w:val="000D6462"/>
    <w:rsid w:val="000D6511"/>
    <w:rsid w:val="000D675F"/>
    <w:rsid w:val="000D6778"/>
    <w:rsid w:val="000D67A1"/>
    <w:rsid w:val="000D67CE"/>
    <w:rsid w:val="000D680D"/>
    <w:rsid w:val="000D6952"/>
    <w:rsid w:val="000D695D"/>
    <w:rsid w:val="000D6AF3"/>
    <w:rsid w:val="000D6B2B"/>
    <w:rsid w:val="000D6CA2"/>
    <w:rsid w:val="000D6CD8"/>
    <w:rsid w:val="000D6D3D"/>
    <w:rsid w:val="000D6D5E"/>
    <w:rsid w:val="000D6E5E"/>
    <w:rsid w:val="000D6FAB"/>
    <w:rsid w:val="000D707C"/>
    <w:rsid w:val="000D70D5"/>
    <w:rsid w:val="000D70F5"/>
    <w:rsid w:val="000D72E7"/>
    <w:rsid w:val="000D7356"/>
    <w:rsid w:val="000D745D"/>
    <w:rsid w:val="000D76E2"/>
    <w:rsid w:val="000D7782"/>
    <w:rsid w:val="000D7812"/>
    <w:rsid w:val="000D78A4"/>
    <w:rsid w:val="000D7A6A"/>
    <w:rsid w:val="000D7F2B"/>
    <w:rsid w:val="000D7F4B"/>
    <w:rsid w:val="000E0012"/>
    <w:rsid w:val="000E015B"/>
    <w:rsid w:val="000E0266"/>
    <w:rsid w:val="000E02B0"/>
    <w:rsid w:val="000E02B8"/>
    <w:rsid w:val="000E0412"/>
    <w:rsid w:val="000E04EC"/>
    <w:rsid w:val="000E0565"/>
    <w:rsid w:val="000E0589"/>
    <w:rsid w:val="000E0990"/>
    <w:rsid w:val="000E0B6D"/>
    <w:rsid w:val="000E14D6"/>
    <w:rsid w:val="000E1576"/>
    <w:rsid w:val="000E1672"/>
    <w:rsid w:val="000E1797"/>
    <w:rsid w:val="000E1807"/>
    <w:rsid w:val="000E182F"/>
    <w:rsid w:val="000E194C"/>
    <w:rsid w:val="000E197C"/>
    <w:rsid w:val="000E19B8"/>
    <w:rsid w:val="000E1A15"/>
    <w:rsid w:val="000E1AC3"/>
    <w:rsid w:val="000E1D5C"/>
    <w:rsid w:val="000E1D77"/>
    <w:rsid w:val="000E2065"/>
    <w:rsid w:val="000E21EF"/>
    <w:rsid w:val="000E2282"/>
    <w:rsid w:val="000E2343"/>
    <w:rsid w:val="000E247B"/>
    <w:rsid w:val="000E25ED"/>
    <w:rsid w:val="000E2624"/>
    <w:rsid w:val="000E2692"/>
    <w:rsid w:val="000E2718"/>
    <w:rsid w:val="000E2757"/>
    <w:rsid w:val="000E2A5C"/>
    <w:rsid w:val="000E2AA5"/>
    <w:rsid w:val="000E2CEB"/>
    <w:rsid w:val="000E2DDE"/>
    <w:rsid w:val="000E2E68"/>
    <w:rsid w:val="000E3000"/>
    <w:rsid w:val="000E3075"/>
    <w:rsid w:val="000E3699"/>
    <w:rsid w:val="000E3816"/>
    <w:rsid w:val="000E389C"/>
    <w:rsid w:val="000E391C"/>
    <w:rsid w:val="000E3CDA"/>
    <w:rsid w:val="000E3D59"/>
    <w:rsid w:val="000E3DA3"/>
    <w:rsid w:val="000E3DDD"/>
    <w:rsid w:val="000E40C9"/>
    <w:rsid w:val="000E43BD"/>
    <w:rsid w:val="000E4590"/>
    <w:rsid w:val="000E463D"/>
    <w:rsid w:val="000E46F5"/>
    <w:rsid w:val="000E4AC0"/>
    <w:rsid w:val="000E4B35"/>
    <w:rsid w:val="000E4D18"/>
    <w:rsid w:val="000E4D1E"/>
    <w:rsid w:val="000E4D5B"/>
    <w:rsid w:val="000E4ECC"/>
    <w:rsid w:val="000E50A3"/>
    <w:rsid w:val="000E52B7"/>
    <w:rsid w:val="000E5432"/>
    <w:rsid w:val="000E57BA"/>
    <w:rsid w:val="000E590E"/>
    <w:rsid w:val="000E594A"/>
    <w:rsid w:val="000E59A7"/>
    <w:rsid w:val="000E5B2B"/>
    <w:rsid w:val="000E5B7E"/>
    <w:rsid w:val="000E5E4B"/>
    <w:rsid w:val="000E601A"/>
    <w:rsid w:val="000E601B"/>
    <w:rsid w:val="000E6107"/>
    <w:rsid w:val="000E6193"/>
    <w:rsid w:val="000E66C9"/>
    <w:rsid w:val="000E67E0"/>
    <w:rsid w:val="000E688D"/>
    <w:rsid w:val="000E6961"/>
    <w:rsid w:val="000E69E3"/>
    <w:rsid w:val="000E6AE7"/>
    <w:rsid w:val="000E6CCC"/>
    <w:rsid w:val="000E6E01"/>
    <w:rsid w:val="000E7178"/>
    <w:rsid w:val="000E73C6"/>
    <w:rsid w:val="000E73E2"/>
    <w:rsid w:val="000E744A"/>
    <w:rsid w:val="000E756A"/>
    <w:rsid w:val="000E759C"/>
    <w:rsid w:val="000E7675"/>
    <w:rsid w:val="000E76A0"/>
    <w:rsid w:val="000E7748"/>
    <w:rsid w:val="000E79B6"/>
    <w:rsid w:val="000F01EC"/>
    <w:rsid w:val="000F050E"/>
    <w:rsid w:val="000F0654"/>
    <w:rsid w:val="000F0DEF"/>
    <w:rsid w:val="000F1006"/>
    <w:rsid w:val="000F10BA"/>
    <w:rsid w:val="000F1436"/>
    <w:rsid w:val="000F14FA"/>
    <w:rsid w:val="000F1514"/>
    <w:rsid w:val="000F1557"/>
    <w:rsid w:val="000F189D"/>
    <w:rsid w:val="000F194D"/>
    <w:rsid w:val="000F1951"/>
    <w:rsid w:val="000F19C2"/>
    <w:rsid w:val="000F1CA8"/>
    <w:rsid w:val="000F1D8B"/>
    <w:rsid w:val="000F1E6F"/>
    <w:rsid w:val="000F1E92"/>
    <w:rsid w:val="000F1EB8"/>
    <w:rsid w:val="000F1ED4"/>
    <w:rsid w:val="000F1F71"/>
    <w:rsid w:val="000F1FAE"/>
    <w:rsid w:val="000F228C"/>
    <w:rsid w:val="000F2324"/>
    <w:rsid w:val="000F237F"/>
    <w:rsid w:val="000F242A"/>
    <w:rsid w:val="000F2517"/>
    <w:rsid w:val="000F26EE"/>
    <w:rsid w:val="000F2854"/>
    <w:rsid w:val="000F2A78"/>
    <w:rsid w:val="000F2B91"/>
    <w:rsid w:val="000F2C97"/>
    <w:rsid w:val="000F2CA3"/>
    <w:rsid w:val="000F2CA9"/>
    <w:rsid w:val="000F2D0D"/>
    <w:rsid w:val="000F2EC6"/>
    <w:rsid w:val="000F2EEA"/>
    <w:rsid w:val="000F308C"/>
    <w:rsid w:val="000F30D4"/>
    <w:rsid w:val="000F30D9"/>
    <w:rsid w:val="000F3308"/>
    <w:rsid w:val="000F33B5"/>
    <w:rsid w:val="000F3427"/>
    <w:rsid w:val="000F352F"/>
    <w:rsid w:val="000F35B2"/>
    <w:rsid w:val="000F3604"/>
    <w:rsid w:val="000F3654"/>
    <w:rsid w:val="000F36BC"/>
    <w:rsid w:val="000F36D8"/>
    <w:rsid w:val="000F39B8"/>
    <w:rsid w:val="000F3A75"/>
    <w:rsid w:val="000F3A94"/>
    <w:rsid w:val="000F3AAE"/>
    <w:rsid w:val="000F3B6F"/>
    <w:rsid w:val="000F3C5F"/>
    <w:rsid w:val="000F3D43"/>
    <w:rsid w:val="000F3D48"/>
    <w:rsid w:val="000F3E06"/>
    <w:rsid w:val="000F3EC9"/>
    <w:rsid w:val="000F3F86"/>
    <w:rsid w:val="000F4127"/>
    <w:rsid w:val="000F4171"/>
    <w:rsid w:val="000F41B1"/>
    <w:rsid w:val="000F43D9"/>
    <w:rsid w:val="000F44C5"/>
    <w:rsid w:val="000F4A32"/>
    <w:rsid w:val="000F4A41"/>
    <w:rsid w:val="000F4A8B"/>
    <w:rsid w:val="000F4CE3"/>
    <w:rsid w:val="000F4EA1"/>
    <w:rsid w:val="000F4F4D"/>
    <w:rsid w:val="000F5121"/>
    <w:rsid w:val="000F547F"/>
    <w:rsid w:val="000F577C"/>
    <w:rsid w:val="000F5837"/>
    <w:rsid w:val="000F58D7"/>
    <w:rsid w:val="000F5948"/>
    <w:rsid w:val="000F5960"/>
    <w:rsid w:val="000F5C33"/>
    <w:rsid w:val="000F5CA9"/>
    <w:rsid w:val="000F5D19"/>
    <w:rsid w:val="000F5DC1"/>
    <w:rsid w:val="000F5E01"/>
    <w:rsid w:val="000F5ECD"/>
    <w:rsid w:val="000F5F19"/>
    <w:rsid w:val="000F5F97"/>
    <w:rsid w:val="000F5FA1"/>
    <w:rsid w:val="000F6012"/>
    <w:rsid w:val="000F601B"/>
    <w:rsid w:val="000F6531"/>
    <w:rsid w:val="000F6673"/>
    <w:rsid w:val="000F6837"/>
    <w:rsid w:val="000F69A4"/>
    <w:rsid w:val="000F69FA"/>
    <w:rsid w:val="000F6A6E"/>
    <w:rsid w:val="000F6C50"/>
    <w:rsid w:val="000F6EEB"/>
    <w:rsid w:val="000F6FEB"/>
    <w:rsid w:val="000F728E"/>
    <w:rsid w:val="000F7361"/>
    <w:rsid w:val="000F73ED"/>
    <w:rsid w:val="000F7414"/>
    <w:rsid w:val="000F7735"/>
    <w:rsid w:val="000F77F7"/>
    <w:rsid w:val="000F7989"/>
    <w:rsid w:val="000F7A51"/>
    <w:rsid w:val="000F7AD1"/>
    <w:rsid w:val="000F7C5B"/>
    <w:rsid w:val="000F7CB0"/>
    <w:rsid w:val="000F7CBD"/>
    <w:rsid w:val="000F7D02"/>
    <w:rsid w:val="000F7D5D"/>
    <w:rsid w:val="000F7E65"/>
    <w:rsid w:val="000F7E7C"/>
    <w:rsid w:val="000FA523"/>
    <w:rsid w:val="001003EC"/>
    <w:rsid w:val="00100464"/>
    <w:rsid w:val="00100623"/>
    <w:rsid w:val="001006E8"/>
    <w:rsid w:val="00100732"/>
    <w:rsid w:val="001008BE"/>
    <w:rsid w:val="001009F4"/>
    <w:rsid w:val="00100A03"/>
    <w:rsid w:val="00100B3A"/>
    <w:rsid w:val="00100B91"/>
    <w:rsid w:val="00100BBE"/>
    <w:rsid w:val="00100C5D"/>
    <w:rsid w:val="00100E37"/>
    <w:rsid w:val="00100F16"/>
    <w:rsid w:val="00100FE2"/>
    <w:rsid w:val="0010138C"/>
    <w:rsid w:val="0010165B"/>
    <w:rsid w:val="001018CF"/>
    <w:rsid w:val="00101944"/>
    <w:rsid w:val="00101A33"/>
    <w:rsid w:val="00101A78"/>
    <w:rsid w:val="00101B70"/>
    <w:rsid w:val="00101C69"/>
    <w:rsid w:val="00101CCC"/>
    <w:rsid w:val="001020E6"/>
    <w:rsid w:val="001022E8"/>
    <w:rsid w:val="00102577"/>
    <w:rsid w:val="001026FD"/>
    <w:rsid w:val="00102766"/>
    <w:rsid w:val="001028BA"/>
    <w:rsid w:val="0010294D"/>
    <w:rsid w:val="00102AA8"/>
    <w:rsid w:val="00102CCD"/>
    <w:rsid w:val="00102DEB"/>
    <w:rsid w:val="00102F42"/>
    <w:rsid w:val="00103111"/>
    <w:rsid w:val="00103183"/>
    <w:rsid w:val="00103212"/>
    <w:rsid w:val="00103241"/>
    <w:rsid w:val="001035AE"/>
    <w:rsid w:val="001036A1"/>
    <w:rsid w:val="0010374A"/>
    <w:rsid w:val="0010386D"/>
    <w:rsid w:val="0010398C"/>
    <w:rsid w:val="00103BEA"/>
    <w:rsid w:val="00103C0A"/>
    <w:rsid w:val="00103C3D"/>
    <w:rsid w:val="001041D6"/>
    <w:rsid w:val="001042C9"/>
    <w:rsid w:val="001043C6"/>
    <w:rsid w:val="00104670"/>
    <w:rsid w:val="00104730"/>
    <w:rsid w:val="001047EF"/>
    <w:rsid w:val="001049F3"/>
    <w:rsid w:val="00104C0D"/>
    <w:rsid w:val="00104D7A"/>
    <w:rsid w:val="00104D9E"/>
    <w:rsid w:val="00104E71"/>
    <w:rsid w:val="00104EF9"/>
    <w:rsid w:val="00104FB9"/>
    <w:rsid w:val="00105025"/>
    <w:rsid w:val="00105084"/>
    <w:rsid w:val="00105092"/>
    <w:rsid w:val="001056B6"/>
    <w:rsid w:val="00105732"/>
    <w:rsid w:val="00105863"/>
    <w:rsid w:val="00105923"/>
    <w:rsid w:val="00105A1B"/>
    <w:rsid w:val="00105AA1"/>
    <w:rsid w:val="00105AFA"/>
    <w:rsid w:val="00105C02"/>
    <w:rsid w:val="00105F79"/>
    <w:rsid w:val="0010605B"/>
    <w:rsid w:val="001061DB"/>
    <w:rsid w:val="001061EF"/>
    <w:rsid w:val="00106487"/>
    <w:rsid w:val="001067A9"/>
    <w:rsid w:val="00106953"/>
    <w:rsid w:val="001069E1"/>
    <w:rsid w:val="00106BA8"/>
    <w:rsid w:val="00106D1F"/>
    <w:rsid w:val="00106E12"/>
    <w:rsid w:val="00107119"/>
    <w:rsid w:val="001072A7"/>
    <w:rsid w:val="00107346"/>
    <w:rsid w:val="001073FD"/>
    <w:rsid w:val="00107425"/>
    <w:rsid w:val="00107559"/>
    <w:rsid w:val="001076D0"/>
    <w:rsid w:val="001079A0"/>
    <w:rsid w:val="00107B23"/>
    <w:rsid w:val="00110031"/>
    <w:rsid w:val="00110086"/>
    <w:rsid w:val="0011019F"/>
    <w:rsid w:val="00110531"/>
    <w:rsid w:val="00110865"/>
    <w:rsid w:val="00110872"/>
    <w:rsid w:val="00110B76"/>
    <w:rsid w:val="00110BD9"/>
    <w:rsid w:val="00110EF4"/>
    <w:rsid w:val="00111055"/>
    <w:rsid w:val="001110A4"/>
    <w:rsid w:val="0011135E"/>
    <w:rsid w:val="00111672"/>
    <w:rsid w:val="001118DB"/>
    <w:rsid w:val="001119C8"/>
    <w:rsid w:val="00111A69"/>
    <w:rsid w:val="00111B25"/>
    <w:rsid w:val="00111B43"/>
    <w:rsid w:val="00111B89"/>
    <w:rsid w:val="00111D38"/>
    <w:rsid w:val="00111D58"/>
    <w:rsid w:val="00111E93"/>
    <w:rsid w:val="00112069"/>
    <w:rsid w:val="001120DF"/>
    <w:rsid w:val="0011214C"/>
    <w:rsid w:val="001123DB"/>
    <w:rsid w:val="00112448"/>
    <w:rsid w:val="00112623"/>
    <w:rsid w:val="0011278A"/>
    <w:rsid w:val="0011288A"/>
    <w:rsid w:val="001128B6"/>
    <w:rsid w:val="001128E5"/>
    <w:rsid w:val="00112C12"/>
    <w:rsid w:val="00112C9B"/>
    <w:rsid w:val="00112CB8"/>
    <w:rsid w:val="00112D1B"/>
    <w:rsid w:val="00112E38"/>
    <w:rsid w:val="00112FC8"/>
    <w:rsid w:val="00112FE7"/>
    <w:rsid w:val="00113182"/>
    <w:rsid w:val="00113291"/>
    <w:rsid w:val="001132CC"/>
    <w:rsid w:val="001135C8"/>
    <w:rsid w:val="0011375B"/>
    <w:rsid w:val="00113791"/>
    <w:rsid w:val="00113A4D"/>
    <w:rsid w:val="00113B70"/>
    <w:rsid w:val="00113CF4"/>
    <w:rsid w:val="00113E38"/>
    <w:rsid w:val="00113FD6"/>
    <w:rsid w:val="00114052"/>
    <w:rsid w:val="0011421F"/>
    <w:rsid w:val="00114286"/>
    <w:rsid w:val="001143D8"/>
    <w:rsid w:val="0011458C"/>
    <w:rsid w:val="001148C7"/>
    <w:rsid w:val="001149F3"/>
    <w:rsid w:val="00114A06"/>
    <w:rsid w:val="00114AD9"/>
    <w:rsid w:val="00114C5E"/>
    <w:rsid w:val="00114DA1"/>
    <w:rsid w:val="00114F67"/>
    <w:rsid w:val="00114FA9"/>
    <w:rsid w:val="00114FFA"/>
    <w:rsid w:val="0011533C"/>
    <w:rsid w:val="00115351"/>
    <w:rsid w:val="00115794"/>
    <w:rsid w:val="00115814"/>
    <w:rsid w:val="001158CA"/>
    <w:rsid w:val="00115943"/>
    <w:rsid w:val="00115C60"/>
    <w:rsid w:val="00115D74"/>
    <w:rsid w:val="00115DBA"/>
    <w:rsid w:val="00115E7A"/>
    <w:rsid w:val="0011606B"/>
    <w:rsid w:val="0011612F"/>
    <w:rsid w:val="0011616D"/>
    <w:rsid w:val="0011625D"/>
    <w:rsid w:val="001164C6"/>
    <w:rsid w:val="00116568"/>
    <w:rsid w:val="0011658B"/>
    <w:rsid w:val="00116638"/>
    <w:rsid w:val="00116730"/>
    <w:rsid w:val="001167AA"/>
    <w:rsid w:val="00116965"/>
    <w:rsid w:val="00116A34"/>
    <w:rsid w:val="00116C6F"/>
    <w:rsid w:val="0011706C"/>
    <w:rsid w:val="00117105"/>
    <w:rsid w:val="00117275"/>
    <w:rsid w:val="001172D5"/>
    <w:rsid w:val="001172FB"/>
    <w:rsid w:val="00117473"/>
    <w:rsid w:val="001174A0"/>
    <w:rsid w:val="00117504"/>
    <w:rsid w:val="001175ED"/>
    <w:rsid w:val="0011782C"/>
    <w:rsid w:val="00117872"/>
    <w:rsid w:val="001178CF"/>
    <w:rsid w:val="00117AB8"/>
    <w:rsid w:val="00117B4A"/>
    <w:rsid w:val="00117BF1"/>
    <w:rsid w:val="00117CAB"/>
    <w:rsid w:val="00117EB1"/>
    <w:rsid w:val="001200D8"/>
    <w:rsid w:val="00120163"/>
    <w:rsid w:val="001202DB"/>
    <w:rsid w:val="00120321"/>
    <w:rsid w:val="001203DA"/>
    <w:rsid w:val="001204E7"/>
    <w:rsid w:val="00120681"/>
    <w:rsid w:val="001206B9"/>
    <w:rsid w:val="00120767"/>
    <w:rsid w:val="00120924"/>
    <w:rsid w:val="001209EE"/>
    <w:rsid w:val="00120C7E"/>
    <w:rsid w:val="00120E8A"/>
    <w:rsid w:val="00120E9A"/>
    <w:rsid w:val="00120EAD"/>
    <w:rsid w:val="00120F44"/>
    <w:rsid w:val="0012104B"/>
    <w:rsid w:val="00121127"/>
    <w:rsid w:val="0012127E"/>
    <w:rsid w:val="00121364"/>
    <w:rsid w:val="001213A8"/>
    <w:rsid w:val="001213AA"/>
    <w:rsid w:val="001213AD"/>
    <w:rsid w:val="00121767"/>
    <w:rsid w:val="00121A2B"/>
    <w:rsid w:val="00121AF3"/>
    <w:rsid w:val="00121C62"/>
    <w:rsid w:val="00121C74"/>
    <w:rsid w:val="00121DAD"/>
    <w:rsid w:val="00121FAD"/>
    <w:rsid w:val="001220E8"/>
    <w:rsid w:val="001220FE"/>
    <w:rsid w:val="00122114"/>
    <w:rsid w:val="001221E1"/>
    <w:rsid w:val="001223CC"/>
    <w:rsid w:val="00122427"/>
    <w:rsid w:val="001224FE"/>
    <w:rsid w:val="0012260B"/>
    <w:rsid w:val="001228BB"/>
    <w:rsid w:val="00122A28"/>
    <w:rsid w:val="00122AAC"/>
    <w:rsid w:val="00122BAC"/>
    <w:rsid w:val="00122DCF"/>
    <w:rsid w:val="00122E8E"/>
    <w:rsid w:val="00122EE6"/>
    <w:rsid w:val="00122FD0"/>
    <w:rsid w:val="001230F1"/>
    <w:rsid w:val="001231F1"/>
    <w:rsid w:val="0012339B"/>
    <w:rsid w:val="0012344D"/>
    <w:rsid w:val="00123458"/>
    <w:rsid w:val="001235E2"/>
    <w:rsid w:val="0012364F"/>
    <w:rsid w:val="001236BB"/>
    <w:rsid w:val="00123771"/>
    <w:rsid w:val="001237FB"/>
    <w:rsid w:val="00123B33"/>
    <w:rsid w:val="00123BBF"/>
    <w:rsid w:val="00123CBB"/>
    <w:rsid w:val="00123CD5"/>
    <w:rsid w:val="00123F37"/>
    <w:rsid w:val="00123F9E"/>
    <w:rsid w:val="00124000"/>
    <w:rsid w:val="00124175"/>
    <w:rsid w:val="0012448D"/>
    <w:rsid w:val="001244AB"/>
    <w:rsid w:val="00124580"/>
    <w:rsid w:val="00124676"/>
    <w:rsid w:val="001246C8"/>
    <w:rsid w:val="001248A1"/>
    <w:rsid w:val="0012492E"/>
    <w:rsid w:val="00124ACB"/>
    <w:rsid w:val="00124AEA"/>
    <w:rsid w:val="00124CEC"/>
    <w:rsid w:val="00124F32"/>
    <w:rsid w:val="001250C1"/>
    <w:rsid w:val="001250F2"/>
    <w:rsid w:val="001250F6"/>
    <w:rsid w:val="0012518A"/>
    <w:rsid w:val="00125462"/>
    <w:rsid w:val="00125504"/>
    <w:rsid w:val="00125576"/>
    <w:rsid w:val="00125857"/>
    <w:rsid w:val="0012587E"/>
    <w:rsid w:val="00125C37"/>
    <w:rsid w:val="00125D4B"/>
    <w:rsid w:val="00125DCB"/>
    <w:rsid w:val="0012608D"/>
    <w:rsid w:val="0012623E"/>
    <w:rsid w:val="00126298"/>
    <w:rsid w:val="0012640B"/>
    <w:rsid w:val="0012648E"/>
    <w:rsid w:val="00126620"/>
    <w:rsid w:val="00126678"/>
    <w:rsid w:val="00126721"/>
    <w:rsid w:val="00126882"/>
    <w:rsid w:val="001268FD"/>
    <w:rsid w:val="00126A27"/>
    <w:rsid w:val="00126A97"/>
    <w:rsid w:val="00126BAF"/>
    <w:rsid w:val="00126C38"/>
    <w:rsid w:val="00126D24"/>
    <w:rsid w:val="00126D78"/>
    <w:rsid w:val="00126E5D"/>
    <w:rsid w:val="00127292"/>
    <w:rsid w:val="00127312"/>
    <w:rsid w:val="0012738E"/>
    <w:rsid w:val="0012745E"/>
    <w:rsid w:val="001276B6"/>
    <w:rsid w:val="001276D0"/>
    <w:rsid w:val="00127C62"/>
    <w:rsid w:val="00127CC8"/>
    <w:rsid w:val="00127D7B"/>
    <w:rsid w:val="00130173"/>
    <w:rsid w:val="001301BC"/>
    <w:rsid w:val="00130329"/>
    <w:rsid w:val="001303D1"/>
    <w:rsid w:val="00130536"/>
    <w:rsid w:val="0013053D"/>
    <w:rsid w:val="0013063A"/>
    <w:rsid w:val="001306DE"/>
    <w:rsid w:val="0013080B"/>
    <w:rsid w:val="00130AAC"/>
    <w:rsid w:val="00130AD1"/>
    <w:rsid w:val="00130AF7"/>
    <w:rsid w:val="00130CB3"/>
    <w:rsid w:val="00130E2A"/>
    <w:rsid w:val="001311EE"/>
    <w:rsid w:val="00131263"/>
    <w:rsid w:val="001313F2"/>
    <w:rsid w:val="001314B9"/>
    <w:rsid w:val="001315D1"/>
    <w:rsid w:val="0013168D"/>
    <w:rsid w:val="0013169A"/>
    <w:rsid w:val="00131713"/>
    <w:rsid w:val="001317B7"/>
    <w:rsid w:val="00131AB4"/>
    <w:rsid w:val="00131EF4"/>
    <w:rsid w:val="00131F32"/>
    <w:rsid w:val="00131F36"/>
    <w:rsid w:val="0013221C"/>
    <w:rsid w:val="00132398"/>
    <w:rsid w:val="001325C8"/>
    <w:rsid w:val="001329AD"/>
    <w:rsid w:val="001329DA"/>
    <w:rsid w:val="00132C51"/>
    <w:rsid w:val="00132DAF"/>
    <w:rsid w:val="00132EFB"/>
    <w:rsid w:val="00132FBB"/>
    <w:rsid w:val="00132FEE"/>
    <w:rsid w:val="001330B9"/>
    <w:rsid w:val="00133364"/>
    <w:rsid w:val="001333F9"/>
    <w:rsid w:val="00133479"/>
    <w:rsid w:val="001334F0"/>
    <w:rsid w:val="001337AB"/>
    <w:rsid w:val="0013388C"/>
    <w:rsid w:val="0013395B"/>
    <w:rsid w:val="00133AC4"/>
    <w:rsid w:val="00133B2A"/>
    <w:rsid w:val="00133C0D"/>
    <w:rsid w:val="00133D12"/>
    <w:rsid w:val="00133D56"/>
    <w:rsid w:val="00133D76"/>
    <w:rsid w:val="00133EAA"/>
    <w:rsid w:val="00133EDB"/>
    <w:rsid w:val="00133EEE"/>
    <w:rsid w:val="00133FAB"/>
    <w:rsid w:val="00134160"/>
    <w:rsid w:val="00134179"/>
    <w:rsid w:val="001341C9"/>
    <w:rsid w:val="001342B7"/>
    <w:rsid w:val="00134496"/>
    <w:rsid w:val="00134B1C"/>
    <w:rsid w:val="00134B68"/>
    <w:rsid w:val="00134CBA"/>
    <w:rsid w:val="00134D83"/>
    <w:rsid w:val="00134ECD"/>
    <w:rsid w:val="00135034"/>
    <w:rsid w:val="001350FE"/>
    <w:rsid w:val="001351B5"/>
    <w:rsid w:val="00135385"/>
    <w:rsid w:val="001353E1"/>
    <w:rsid w:val="00135562"/>
    <w:rsid w:val="0013557F"/>
    <w:rsid w:val="00135761"/>
    <w:rsid w:val="00135783"/>
    <w:rsid w:val="0013595D"/>
    <w:rsid w:val="001359F9"/>
    <w:rsid w:val="00135A06"/>
    <w:rsid w:val="00135A16"/>
    <w:rsid w:val="00135A94"/>
    <w:rsid w:val="00135B3A"/>
    <w:rsid w:val="00135D95"/>
    <w:rsid w:val="00135F9A"/>
    <w:rsid w:val="001360B3"/>
    <w:rsid w:val="00136188"/>
    <w:rsid w:val="001361A4"/>
    <w:rsid w:val="001362CA"/>
    <w:rsid w:val="00136471"/>
    <w:rsid w:val="001364B1"/>
    <w:rsid w:val="001364E3"/>
    <w:rsid w:val="00136604"/>
    <w:rsid w:val="00136711"/>
    <w:rsid w:val="00136769"/>
    <w:rsid w:val="00136C13"/>
    <w:rsid w:val="00136CEE"/>
    <w:rsid w:val="00136EA9"/>
    <w:rsid w:val="00137092"/>
    <w:rsid w:val="00137124"/>
    <w:rsid w:val="001371D2"/>
    <w:rsid w:val="00137265"/>
    <w:rsid w:val="0013772D"/>
    <w:rsid w:val="0013776C"/>
    <w:rsid w:val="0013785E"/>
    <w:rsid w:val="00137C00"/>
    <w:rsid w:val="00137C1E"/>
    <w:rsid w:val="00137C5A"/>
    <w:rsid w:val="00137CE0"/>
    <w:rsid w:val="00137D98"/>
    <w:rsid w:val="00137E2A"/>
    <w:rsid w:val="00137F2E"/>
    <w:rsid w:val="00137FAB"/>
    <w:rsid w:val="00140016"/>
    <w:rsid w:val="00140049"/>
    <w:rsid w:val="001400B8"/>
    <w:rsid w:val="00140118"/>
    <w:rsid w:val="001401B5"/>
    <w:rsid w:val="00140437"/>
    <w:rsid w:val="0014050D"/>
    <w:rsid w:val="0014074B"/>
    <w:rsid w:val="001407B4"/>
    <w:rsid w:val="001407F6"/>
    <w:rsid w:val="001408B2"/>
    <w:rsid w:val="00140923"/>
    <w:rsid w:val="00140A02"/>
    <w:rsid w:val="00140A78"/>
    <w:rsid w:val="00140B6D"/>
    <w:rsid w:val="00140B85"/>
    <w:rsid w:val="00140F92"/>
    <w:rsid w:val="001411A7"/>
    <w:rsid w:val="0014122A"/>
    <w:rsid w:val="001412DE"/>
    <w:rsid w:val="001413A4"/>
    <w:rsid w:val="001414C4"/>
    <w:rsid w:val="0014188F"/>
    <w:rsid w:val="00141D30"/>
    <w:rsid w:val="00141E46"/>
    <w:rsid w:val="00141EC6"/>
    <w:rsid w:val="00141F7D"/>
    <w:rsid w:val="0014208B"/>
    <w:rsid w:val="0014213C"/>
    <w:rsid w:val="00142225"/>
    <w:rsid w:val="0014233E"/>
    <w:rsid w:val="0014294C"/>
    <w:rsid w:val="00142A72"/>
    <w:rsid w:val="00142A74"/>
    <w:rsid w:val="00142D2E"/>
    <w:rsid w:val="00142DE1"/>
    <w:rsid w:val="00142E5B"/>
    <w:rsid w:val="00143125"/>
    <w:rsid w:val="0014312F"/>
    <w:rsid w:val="001432C4"/>
    <w:rsid w:val="00143528"/>
    <w:rsid w:val="0014353E"/>
    <w:rsid w:val="00143627"/>
    <w:rsid w:val="001436BB"/>
    <w:rsid w:val="001436EF"/>
    <w:rsid w:val="00143850"/>
    <w:rsid w:val="0014393C"/>
    <w:rsid w:val="00143B4D"/>
    <w:rsid w:val="00143B6C"/>
    <w:rsid w:val="00143BF3"/>
    <w:rsid w:val="00143FB3"/>
    <w:rsid w:val="001440B1"/>
    <w:rsid w:val="001442A6"/>
    <w:rsid w:val="00144435"/>
    <w:rsid w:val="00144478"/>
    <w:rsid w:val="00144566"/>
    <w:rsid w:val="00144620"/>
    <w:rsid w:val="0014492F"/>
    <w:rsid w:val="00144A1B"/>
    <w:rsid w:val="00144D2D"/>
    <w:rsid w:val="00145023"/>
    <w:rsid w:val="001451FD"/>
    <w:rsid w:val="00145261"/>
    <w:rsid w:val="00145343"/>
    <w:rsid w:val="00145581"/>
    <w:rsid w:val="001455DA"/>
    <w:rsid w:val="0014569B"/>
    <w:rsid w:val="001456DB"/>
    <w:rsid w:val="001457E0"/>
    <w:rsid w:val="001458F3"/>
    <w:rsid w:val="00145B07"/>
    <w:rsid w:val="00145C2A"/>
    <w:rsid w:val="00145C4B"/>
    <w:rsid w:val="00145C90"/>
    <w:rsid w:val="00145CC3"/>
    <w:rsid w:val="00145DAA"/>
    <w:rsid w:val="00145EC2"/>
    <w:rsid w:val="001461B5"/>
    <w:rsid w:val="001462E6"/>
    <w:rsid w:val="00146359"/>
    <w:rsid w:val="001464E3"/>
    <w:rsid w:val="0014665F"/>
    <w:rsid w:val="00146689"/>
    <w:rsid w:val="001466E4"/>
    <w:rsid w:val="001469D7"/>
    <w:rsid w:val="00146A34"/>
    <w:rsid w:val="00146A73"/>
    <w:rsid w:val="00146B39"/>
    <w:rsid w:val="00146B91"/>
    <w:rsid w:val="00146EA1"/>
    <w:rsid w:val="001470D9"/>
    <w:rsid w:val="00147446"/>
    <w:rsid w:val="00147488"/>
    <w:rsid w:val="001474A0"/>
    <w:rsid w:val="0014761D"/>
    <w:rsid w:val="00147647"/>
    <w:rsid w:val="00147652"/>
    <w:rsid w:val="0014770D"/>
    <w:rsid w:val="001477B8"/>
    <w:rsid w:val="0014793A"/>
    <w:rsid w:val="0014793F"/>
    <w:rsid w:val="00147C55"/>
    <w:rsid w:val="00147F2C"/>
    <w:rsid w:val="00147FC3"/>
    <w:rsid w:val="00150039"/>
    <w:rsid w:val="00150085"/>
    <w:rsid w:val="001501B7"/>
    <w:rsid w:val="001501BD"/>
    <w:rsid w:val="001502AF"/>
    <w:rsid w:val="001505D1"/>
    <w:rsid w:val="00150709"/>
    <w:rsid w:val="001507B5"/>
    <w:rsid w:val="00150852"/>
    <w:rsid w:val="001509A9"/>
    <w:rsid w:val="00150B85"/>
    <w:rsid w:val="00150C06"/>
    <w:rsid w:val="00150C81"/>
    <w:rsid w:val="00150CC3"/>
    <w:rsid w:val="00150D01"/>
    <w:rsid w:val="00150E36"/>
    <w:rsid w:val="00150E4A"/>
    <w:rsid w:val="00150E8E"/>
    <w:rsid w:val="00150FF3"/>
    <w:rsid w:val="001511E2"/>
    <w:rsid w:val="001513DA"/>
    <w:rsid w:val="001513FA"/>
    <w:rsid w:val="0015143C"/>
    <w:rsid w:val="0015164E"/>
    <w:rsid w:val="00151791"/>
    <w:rsid w:val="0015180A"/>
    <w:rsid w:val="0015185A"/>
    <w:rsid w:val="00151984"/>
    <w:rsid w:val="00151ABA"/>
    <w:rsid w:val="00151DB9"/>
    <w:rsid w:val="00151EB2"/>
    <w:rsid w:val="00151EF2"/>
    <w:rsid w:val="00151F42"/>
    <w:rsid w:val="0015206A"/>
    <w:rsid w:val="00152160"/>
    <w:rsid w:val="00152228"/>
    <w:rsid w:val="0015223E"/>
    <w:rsid w:val="00152339"/>
    <w:rsid w:val="0015243A"/>
    <w:rsid w:val="00152457"/>
    <w:rsid w:val="001524D7"/>
    <w:rsid w:val="001527EF"/>
    <w:rsid w:val="0015290C"/>
    <w:rsid w:val="00152B1A"/>
    <w:rsid w:val="00152BA3"/>
    <w:rsid w:val="00152CD0"/>
    <w:rsid w:val="00152E6B"/>
    <w:rsid w:val="00152EB9"/>
    <w:rsid w:val="00152F2C"/>
    <w:rsid w:val="00152FD6"/>
    <w:rsid w:val="0015301C"/>
    <w:rsid w:val="0015302E"/>
    <w:rsid w:val="0015305F"/>
    <w:rsid w:val="001531A4"/>
    <w:rsid w:val="0015321B"/>
    <w:rsid w:val="001532A6"/>
    <w:rsid w:val="00153321"/>
    <w:rsid w:val="001536FB"/>
    <w:rsid w:val="00153763"/>
    <w:rsid w:val="001537C7"/>
    <w:rsid w:val="00153858"/>
    <w:rsid w:val="00153957"/>
    <w:rsid w:val="00153A37"/>
    <w:rsid w:val="00153C9B"/>
    <w:rsid w:val="00153EF8"/>
    <w:rsid w:val="00154297"/>
    <w:rsid w:val="001543DD"/>
    <w:rsid w:val="00154411"/>
    <w:rsid w:val="0015489D"/>
    <w:rsid w:val="001548AA"/>
    <w:rsid w:val="001549C7"/>
    <w:rsid w:val="00154A00"/>
    <w:rsid w:val="00154C19"/>
    <w:rsid w:val="00154C26"/>
    <w:rsid w:val="00154D4E"/>
    <w:rsid w:val="0015511E"/>
    <w:rsid w:val="0015523B"/>
    <w:rsid w:val="001552D1"/>
    <w:rsid w:val="00155321"/>
    <w:rsid w:val="00155365"/>
    <w:rsid w:val="0015540C"/>
    <w:rsid w:val="00155449"/>
    <w:rsid w:val="001555F3"/>
    <w:rsid w:val="0015583E"/>
    <w:rsid w:val="00155906"/>
    <w:rsid w:val="00155A59"/>
    <w:rsid w:val="00155D53"/>
    <w:rsid w:val="00155DD8"/>
    <w:rsid w:val="00155E66"/>
    <w:rsid w:val="001561E0"/>
    <w:rsid w:val="001562A3"/>
    <w:rsid w:val="001562AC"/>
    <w:rsid w:val="001565DF"/>
    <w:rsid w:val="00156636"/>
    <w:rsid w:val="00156944"/>
    <w:rsid w:val="00156E08"/>
    <w:rsid w:val="00156EA4"/>
    <w:rsid w:val="00156F71"/>
    <w:rsid w:val="00156FA4"/>
    <w:rsid w:val="00156FE9"/>
    <w:rsid w:val="00157041"/>
    <w:rsid w:val="00157156"/>
    <w:rsid w:val="00157184"/>
    <w:rsid w:val="00157270"/>
    <w:rsid w:val="00157316"/>
    <w:rsid w:val="0015734C"/>
    <w:rsid w:val="001573A9"/>
    <w:rsid w:val="001574ED"/>
    <w:rsid w:val="00157541"/>
    <w:rsid w:val="00157603"/>
    <w:rsid w:val="00157786"/>
    <w:rsid w:val="00157890"/>
    <w:rsid w:val="001578D5"/>
    <w:rsid w:val="00157965"/>
    <w:rsid w:val="001579F9"/>
    <w:rsid w:val="00157A41"/>
    <w:rsid w:val="00157B18"/>
    <w:rsid w:val="00157B79"/>
    <w:rsid w:val="00157C42"/>
    <w:rsid w:val="00157E49"/>
    <w:rsid w:val="00157F45"/>
    <w:rsid w:val="001601B7"/>
    <w:rsid w:val="00160258"/>
    <w:rsid w:val="001603EB"/>
    <w:rsid w:val="0016046C"/>
    <w:rsid w:val="00160588"/>
    <w:rsid w:val="001605B0"/>
    <w:rsid w:val="00160626"/>
    <w:rsid w:val="0016080F"/>
    <w:rsid w:val="001609FF"/>
    <w:rsid w:val="00160A0E"/>
    <w:rsid w:val="00160A35"/>
    <w:rsid w:val="00160AD2"/>
    <w:rsid w:val="00160B21"/>
    <w:rsid w:val="00160D1E"/>
    <w:rsid w:val="00160DD4"/>
    <w:rsid w:val="00160E06"/>
    <w:rsid w:val="00160ED5"/>
    <w:rsid w:val="00160F26"/>
    <w:rsid w:val="00160F2A"/>
    <w:rsid w:val="00161087"/>
    <w:rsid w:val="0016111A"/>
    <w:rsid w:val="0016116F"/>
    <w:rsid w:val="001611A5"/>
    <w:rsid w:val="001613F9"/>
    <w:rsid w:val="001615F0"/>
    <w:rsid w:val="0016170B"/>
    <w:rsid w:val="0016184A"/>
    <w:rsid w:val="00161BD4"/>
    <w:rsid w:val="00161F7F"/>
    <w:rsid w:val="00161FF7"/>
    <w:rsid w:val="001621D9"/>
    <w:rsid w:val="00162245"/>
    <w:rsid w:val="00162258"/>
    <w:rsid w:val="00162603"/>
    <w:rsid w:val="0016264C"/>
    <w:rsid w:val="001626D9"/>
    <w:rsid w:val="00162704"/>
    <w:rsid w:val="00162A51"/>
    <w:rsid w:val="00162AE1"/>
    <w:rsid w:val="00162C92"/>
    <w:rsid w:val="00162E02"/>
    <w:rsid w:val="00162E48"/>
    <w:rsid w:val="00162EF8"/>
    <w:rsid w:val="0016311C"/>
    <w:rsid w:val="0016330E"/>
    <w:rsid w:val="00163530"/>
    <w:rsid w:val="001635D6"/>
    <w:rsid w:val="001636C3"/>
    <w:rsid w:val="00163977"/>
    <w:rsid w:val="001639EF"/>
    <w:rsid w:val="00163CB3"/>
    <w:rsid w:val="00163D00"/>
    <w:rsid w:val="00164203"/>
    <w:rsid w:val="0016428B"/>
    <w:rsid w:val="001643D0"/>
    <w:rsid w:val="0016440C"/>
    <w:rsid w:val="00164432"/>
    <w:rsid w:val="001644E6"/>
    <w:rsid w:val="001645D6"/>
    <w:rsid w:val="001646DE"/>
    <w:rsid w:val="00164738"/>
    <w:rsid w:val="001647E0"/>
    <w:rsid w:val="0016488E"/>
    <w:rsid w:val="001649F2"/>
    <w:rsid w:val="001649FB"/>
    <w:rsid w:val="00164A3D"/>
    <w:rsid w:val="00164B64"/>
    <w:rsid w:val="0016504E"/>
    <w:rsid w:val="00165145"/>
    <w:rsid w:val="001651AE"/>
    <w:rsid w:val="00165302"/>
    <w:rsid w:val="00165644"/>
    <w:rsid w:val="0016572C"/>
    <w:rsid w:val="00165A51"/>
    <w:rsid w:val="00165C7D"/>
    <w:rsid w:val="00165DA6"/>
    <w:rsid w:val="00165E99"/>
    <w:rsid w:val="00165FD4"/>
    <w:rsid w:val="00166075"/>
    <w:rsid w:val="001661E4"/>
    <w:rsid w:val="00166212"/>
    <w:rsid w:val="00166229"/>
    <w:rsid w:val="0016636D"/>
    <w:rsid w:val="00166475"/>
    <w:rsid w:val="0016652C"/>
    <w:rsid w:val="0016664E"/>
    <w:rsid w:val="001666AE"/>
    <w:rsid w:val="001667F5"/>
    <w:rsid w:val="001667FB"/>
    <w:rsid w:val="00166851"/>
    <w:rsid w:val="00166891"/>
    <w:rsid w:val="00166A09"/>
    <w:rsid w:val="00166C77"/>
    <w:rsid w:val="00166D65"/>
    <w:rsid w:val="00166D69"/>
    <w:rsid w:val="00166E40"/>
    <w:rsid w:val="00166F86"/>
    <w:rsid w:val="00166FB3"/>
    <w:rsid w:val="0016721A"/>
    <w:rsid w:val="0016724C"/>
    <w:rsid w:val="0016747C"/>
    <w:rsid w:val="001674B8"/>
    <w:rsid w:val="00167765"/>
    <w:rsid w:val="00167938"/>
    <w:rsid w:val="00167AD1"/>
    <w:rsid w:val="00167B56"/>
    <w:rsid w:val="00167CF4"/>
    <w:rsid w:val="00167F80"/>
    <w:rsid w:val="001700FD"/>
    <w:rsid w:val="001701B7"/>
    <w:rsid w:val="001703D9"/>
    <w:rsid w:val="0017055F"/>
    <w:rsid w:val="00170664"/>
    <w:rsid w:val="001707F1"/>
    <w:rsid w:val="00170A07"/>
    <w:rsid w:val="00170AF0"/>
    <w:rsid w:val="00170C3A"/>
    <w:rsid w:val="00170CCC"/>
    <w:rsid w:val="00170EF0"/>
    <w:rsid w:val="00170F0E"/>
    <w:rsid w:val="00171042"/>
    <w:rsid w:val="00171241"/>
    <w:rsid w:val="00171330"/>
    <w:rsid w:val="001715ED"/>
    <w:rsid w:val="001716F5"/>
    <w:rsid w:val="00171A05"/>
    <w:rsid w:val="00171F67"/>
    <w:rsid w:val="001720BF"/>
    <w:rsid w:val="0017230B"/>
    <w:rsid w:val="0017240D"/>
    <w:rsid w:val="00172663"/>
    <w:rsid w:val="00172723"/>
    <w:rsid w:val="00172934"/>
    <w:rsid w:val="00172A15"/>
    <w:rsid w:val="00172C4B"/>
    <w:rsid w:val="00172D43"/>
    <w:rsid w:val="00172DF9"/>
    <w:rsid w:val="00172F7D"/>
    <w:rsid w:val="001731FD"/>
    <w:rsid w:val="0017330D"/>
    <w:rsid w:val="00173313"/>
    <w:rsid w:val="001733FA"/>
    <w:rsid w:val="00173463"/>
    <w:rsid w:val="001734AC"/>
    <w:rsid w:val="0017352E"/>
    <w:rsid w:val="00173709"/>
    <w:rsid w:val="00173786"/>
    <w:rsid w:val="0017398D"/>
    <w:rsid w:val="00173A32"/>
    <w:rsid w:val="00173C2E"/>
    <w:rsid w:val="00173CD4"/>
    <w:rsid w:val="00173DA9"/>
    <w:rsid w:val="00173E47"/>
    <w:rsid w:val="00173EBB"/>
    <w:rsid w:val="00173F04"/>
    <w:rsid w:val="00174013"/>
    <w:rsid w:val="0017413B"/>
    <w:rsid w:val="00174254"/>
    <w:rsid w:val="001742E3"/>
    <w:rsid w:val="00174399"/>
    <w:rsid w:val="001743A2"/>
    <w:rsid w:val="00174528"/>
    <w:rsid w:val="001745AF"/>
    <w:rsid w:val="00174698"/>
    <w:rsid w:val="00174752"/>
    <w:rsid w:val="001747B2"/>
    <w:rsid w:val="00174885"/>
    <w:rsid w:val="00174936"/>
    <w:rsid w:val="00174972"/>
    <w:rsid w:val="001749F3"/>
    <w:rsid w:val="00174A3A"/>
    <w:rsid w:val="00174B96"/>
    <w:rsid w:val="00174BA6"/>
    <w:rsid w:val="00174E10"/>
    <w:rsid w:val="00174E65"/>
    <w:rsid w:val="001750B4"/>
    <w:rsid w:val="00175103"/>
    <w:rsid w:val="001752CA"/>
    <w:rsid w:val="0017550B"/>
    <w:rsid w:val="001755F1"/>
    <w:rsid w:val="00175675"/>
    <w:rsid w:val="0017570E"/>
    <w:rsid w:val="0017570F"/>
    <w:rsid w:val="001757A2"/>
    <w:rsid w:val="00175946"/>
    <w:rsid w:val="001759E2"/>
    <w:rsid w:val="001759EF"/>
    <w:rsid w:val="00175AB9"/>
    <w:rsid w:val="00175B7B"/>
    <w:rsid w:val="00175C57"/>
    <w:rsid w:val="00176139"/>
    <w:rsid w:val="00176212"/>
    <w:rsid w:val="001762EA"/>
    <w:rsid w:val="0017630E"/>
    <w:rsid w:val="0017640B"/>
    <w:rsid w:val="001765B0"/>
    <w:rsid w:val="001765B5"/>
    <w:rsid w:val="0017681F"/>
    <w:rsid w:val="00176843"/>
    <w:rsid w:val="00176A16"/>
    <w:rsid w:val="00176B1D"/>
    <w:rsid w:val="00176C17"/>
    <w:rsid w:val="00176E93"/>
    <w:rsid w:val="00176F31"/>
    <w:rsid w:val="00176F89"/>
    <w:rsid w:val="00176FC2"/>
    <w:rsid w:val="0017706D"/>
    <w:rsid w:val="001771D7"/>
    <w:rsid w:val="00177248"/>
    <w:rsid w:val="0017728F"/>
    <w:rsid w:val="001772C2"/>
    <w:rsid w:val="001772CF"/>
    <w:rsid w:val="001773E4"/>
    <w:rsid w:val="001774AA"/>
    <w:rsid w:val="001775E1"/>
    <w:rsid w:val="0017764B"/>
    <w:rsid w:val="00177719"/>
    <w:rsid w:val="0017789E"/>
    <w:rsid w:val="00177A5B"/>
    <w:rsid w:val="00177ACD"/>
    <w:rsid w:val="00177B00"/>
    <w:rsid w:val="00177CA4"/>
    <w:rsid w:val="00177DA3"/>
    <w:rsid w:val="00177ED1"/>
    <w:rsid w:val="001801D9"/>
    <w:rsid w:val="0018022E"/>
    <w:rsid w:val="001802C3"/>
    <w:rsid w:val="001804A5"/>
    <w:rsid w:val="001805BF"/>
    <w:rsid w:val="001808DD"/>
    <w:rsid w:val="001809B1"/>
    <w:rsid w:val="00180C6B"/>
    <w:rsid w:val="00180DAF"/>
    <w:rsid w:val="00180EA6"/>
    <w:rsid w:val="00180FD6"/>
    <w:rsid w:val="001810B4"/>
    <w:rsid w:val="0018127F"/>
    <w:rsid w:val="00181329"/>
    <w:rsid w:val="0018142F"/>
    <w:rsid w:val="00181456"/>
    <w:rsid w:val="0018157C"/>
    <w:rsid w:val="001816BC"/>
    <w:rsid w:val="001817AF"/>
    <w:rsid w:val="00181824"/>
    <w:rsid w:val="001818C9"/>
    <w:rsid w:val="001819F5"/>
    <w:rsid w:val="00181AE4"/>
    <w:rsid w:val="00181BC8"/>
    <w:rsid w:val="00181F63"/>
    <w:rsid w:val="00182150"/>
    <w:rsid w:val="00182217"/>
    <w:rsid w:val="0018250B"/>
    <w:rsid w:val="00182694"/>
    <w:rsid w:val="001828FE"/>
    <w:rsid w:val="00182912"/>
    <w:rsid w:val="00182B96"/>
    <w:rsid w:val="00182DA3"/>
    <w:rsid w:val="00182DAD"/>
    <w:rsid w:val="001830DF"/>
    <w:rsid w:val="00183170"/>
    <w:rsid w:val="001832D1"/>
    <w:rsid w:val="00183377"/>
    <w:rsid w:val="001834BA"/>
    <w:rsid w:val="0018380D"/>
    <w:rsid w:val="0018396E"/>
    <w:rsid w:val="00183A75"/>
    <w:rsid w:val="00183C49"/>
    <w:rsid w:val="00183D26"/>
    <w:rsid w:val="00183D46"/>
    <w:rsid w:val="0018421D"/>
    <w:rsid w:val="00184958"/>
    <w:rsid w:val="001849EC"/>
    <w:rsid w:val="00184A10"/>
    <w:rsid w:val="00184B7A"/>
    <w:rsid w:val="00184BAD"/>
    <w:rsid w:val="00184C3B"/>
    <w:rsid w:val="00184D07"/>
    <w:rsid w:val="00184EAE"/>
    <w:rsid w:val="00184EE0"/>
    <w:rsid w:val="00184F03"/>
    <w:rsid w:val="00184F88"/>
    <w:rsid w:val="00184FF4"/>
    <w:rsid w:val="0018512C"/>
    <w:rsid w:val="0018517F"/>
    <w:rsid w:val="001852EB"/>
    <w:rsid w:val="0018534D"/>
    <w:rsid w:val="001856D5"/>
    <w:rsid w:val="00185830"/>
    <w:rsid w:val="00185A63"/>
    <w:rsid w:val="00185C85"/>
    <w:rsid w:val="00185D52"/>
    <w:rsid w:val="00185E32"/>
    <w:rsid w:val="00185EAF"/>
    <w:rsid w:val="00185FA4"/>
    <w:rsid w:val="001860E6"/>
    <w:rsid w:val="0018624D"/>
    <w:rsid w:val="001862E8"/>
    <w:rsid w:val="001862F2"/>
    <w:rsid w:val="00186382"/>
    <w:rsid w:val="001863C0"/>
    <w:rsid w:val="0018649D"/>
    <w:rsid w:val="001865F7"/>
    <w:rsid w:val="001867BB"/>
    <w:rsid w:val="00186A18"/>
    <w:rsid w:val="00186A2D"/>
    <w:rsid w:val="00186ACF"/>
    <w:rsid w:val="00186CA2"/>
    <w:rsid w:val="00186D87"/>
    <w:rsid w:val="00186EDC"/>
    <w:rsid w:val="00186FB5"/>
    <w:rsid w:val="00187353"/>
    <w:rsid w:val="0018735A"/>
    <w:rsid w:val="0018739C"/>
    <w:rsid w:val="00187437"/>
    <w:rsid w:val="00187583"/>
    <w:rsid w:val="001875AB"/>
    <w:rsid w:val="00187779"/>
    <w:rsid w:val="0018779F"/>
    <w:rsid w:val="00187B46"/>
    <w:rsid w:val="00187B5C"/>
    <w:rsid w:val="00187B6E"/>
    <w:rsid w:val="00187CB7"/>
    <w:rsid w:val="00187CEB"/>
    <w:rsid w:val="00187D34"/>
    <w:rsid w:val="00187DBB"/>
    <w:rsid w:val="00187F88"/>
    <w:rsid w:val="00190029"/>
    <w:rsid w:val="001900C5"/>
    <w:rsid w:val="00190195"/>
    <w:rsid w:val="00190330"/>
    <w:rsid w:val="001903EC"/>
    <w:rsid w:val="00190444"/>
    <w:rsid w:val="00190515"/>
    <w:rsid w:val="0019076B"/>
    <w:rsid w:val="0019076C"/>
    <w:rsid w:val="0019087A"/>
    <w:rsid w:val="001908A1"/>
    <w:rsid w:val="001908BF"/>
    <w:rsid w:val="001908F1"/>
    <w:rsid w:val="00190A5F"/>
    <w:rsid w:val="00190B65"/>
    <w:rsid w:val="00190BD9"/>
    <w:rsid w:val="00190C6C"/>
    <w:rsid w:val="00190E0E"/>
    <w:rsid w:val="00191107"/>
    <w:rsid w:val="00191163"/>
    <w:rsid w:val="0019138C"/>
    <w:rsid w:val="001913A2"/>
    <w:rsid w:val="001913AC"/>
    <w:rsid w:val="0019150A"/>
    <w:rsid w:val="001915F2"/>
    <w:rsid w:val="001916A7"/>
    <w:rsid w:val="00191711"/>
    <w:rsid w:val="0019177A"/>
    <w:rsid w:val="00191936"/>
    <w:rsid w:val="00191D97"/>
    <w:rsid w:val="00192185"/>
    <w:rsid w:val="001922CE"/>
    <w:rsid w:val="001925F2"/>
    <w:rsid w:val="00192CBE"/>
    <w:rsid w:val="00192D7F"/>
    <w:rsid w:val="00192E75"/>
    <w:rsid w:val="00192E7D"/>
    <w:rsid w:val="00192F8D"/>
    <w:rsid w:val="00192F9C"/>
    <w:rsid w:val="0019300C"/>
    <w:rsid w:val="00193019"/>
    <w:rsid w:val="001930BA"/>
    <w:rsid w:val="001930F9"/>
    <w:rsid w:val="001932AA"/>
    <w:rsid w:val="001933D5"/>
    <w:rsid w:val="001934C6"/>
    <w:rsid w:val="001934C9"/>
    <w:rsid w:val="00193683"/>
    <w:rsid w:val="00193834"/>
    <w:rsid w:val="00193A9D"/>
    <w:rsid w:val="00193C23"/>
    <w:rsid w:val="00193C3B"/>
    <w:rsid w:val="00193C7C"/>
    <w:rsid w:val="00193CDA"/>
    <w:rsid w:val="00193D3B"/>
    <w:rsid w:val="00193D5D"/>
    <w:rsid w:val="00193DF8"/>
    <w:rsid w:val="00193E89"/>
    <w:rsid w:val="00193EC6"/>
    <w:rsid w:val="00193EE8"/>
    <w:rsid w:val="00193F4B"/>
    <w:rsid w:val="00194007"/>
    <w:rsid w:val="0019447F"/>
    <w:rsid w:val="00194480"/>
    <w:rsid w:val="0019449F"/>
    <w:rsid w:val="0019452A"/>
    <w:rsid w:val="001945D5"/>
    <w:rsid w:val="00194646"/>
    <w:rsid w:val="001948CC"/>
    <w:rsid w:val="00194A73"/>
    <w:rsid w:val="00194AA3"/>
    <w:rsid w:val="00194C73"/>
    <w:rsid w:val="00194CC9"/>
    <w:rsid w:val="00194F9B"/>
    <w:rsid w:val="00194FA8"/>
    <w:rsid w:val="001951B5"/>
    <w:rsid w:val="00195229"/>
    <w:rsid w:val="0019533C"/>
    <w:rsid w:val="0019560F"/>
    <w:rsid w:val="001957D5"/>
    <w:rsid w:val="00195845"/>
    <w:rsid w:val="00195887"/>
    <w:rsid w:val="00195937"/>
    <w:rsid w:val="001959BC"/>
    <w:rsid w:val="00195B16"/>
    <w:rsid w:val="00195B6D"/>
    <w:rsid w:val="00195CCF"/>
    <w:rsid w:val="00195DA1"/>
    <w:rsid w:val="00195E30"/>
    <w:rsid w:val="00195F4D"/>
    <w:rsid w:val="0019614D"/>
    <w:rsid w:val="001961DC"/>
    <w:rsid w:val="001963E4"/>
    <w:rsid w:val="00196438"/>
    <w:rsid w:val="00196489"/>
    <w:rsid w:val="0019658C"/>
    <w:rsid w:val="00196699"/>
    <w:rsid w:val="001966EC"/>
    <w:rsid w:val="00196802"/>
    <w:rsid w:val="0019688A"/>
    <w:rsid w:val="001968D7"/>
    <w:rsid w:val="0019692C"/>
    <w:rsid w:val="00196958"/>
    <w:rsid w:val="00196BB2"/>
    <w:rsid w:val="00196CC2"/>
    <w:rsid w:val="00196D53"/>
    <w:rsid w:val="00196D64"/>
    <w:rsid w:val="00196D66"/>
    <w:rsid w:val="00196DC2"/>
    <w:rsid w:val="00196DD0"/>
    <w:rsid w:val="00196FEF"/>
    <w:rsid w:val="001970B9"/>
    <w:rsid w:val="001971A1"/>
    <w:rsid w:val="00197244"/>
    <w:rsid w:val="0019743C"/>
    <w:rsid w:val="00197564"/>
    <w:rsid w:val="0019758F"/>
    <w:rsid w:val="00197621"/>
    <w:rsid w:val="00197762"/>
    <w:rsid w:val="001979A1"/>
    <w:rsid w:val="001979C5"/>
    <w:rsid w:val="00197AA9"/>
    <w:rsid w:val="00197C2D"/>
    <w:rsid w:val="00197D6A"/>
    <w:rsid w:val="00197E31"/>
    <w:rsid w:val="001A05BD"/>
    <w:rsid w:val="001A06ED"/>
    <w:rsid w:val="001A0755"/>
    <w:rsid w:val="001A07A0"/>
    <w:rsid w:val="001A080C"/>
    <w:rsid w:val="001A0860"/>
    <w:rsid w:val="001A092D"/>
    <w:rsid w:val="001A0C73"/>
    <w:rsid w:val="001A0C7F"/>
    <w:rsid w:val="001A0E87"/>
    <w:rsid w:val="001A0F67"/>
    <w:rsid w:val="001A0FC2"/>
    <w:rsid w:val="001A1044"/>
    <w:rsid w:val="001A109B"/>
    <w:rsid w:val="001A11EA"/>
    <w:rsid w:val="001A14CF"/>
    <w:rsid w:val="001A1573"/>
    <w:rsid w:val="001A1583"/>
    <w:rsid w:val="001A1593"/>
    <w:rsid w:val="001A1650"/>
    <w:rsid w:val="001A16B5"/>
    <w:rsid w:val="001A17F0"/>
    <w:rsid w:val="001A1977"/>
    <w:rsid w:val="001A1981"/>
    <w:rsid w:val="001A1AAC"/>
    <w:rsid w:val="001A1DE5"/>
    <w:rsid w:val="001A2073"/>
    <w:rsid w:val="001A20A5"/>
    <w:rsid w:val="001A21AC"/>
    <w:rsid w:val="001A23C7"/>
    <w:rsid w:val="001A23D3"/>
    <w:rsid w:val="001A265F"/>
    <w:rsid w:val="001A26B0"/>
    <w:rsid w:val="001A2805"/>
    <w:rsid w:val="001A288D"/>
    <w:rsid w:val="001A292F"/>
    <w:rsid w:val="001A2BB5"/>
    <w:rsid w:val="001A2C2A"/>
    <w:rsid w:val="001A2DB5"/>
    <w:rsid w:val="001A2EA4"/>
    <w:rsid w:val="001A3025"/>
    <w:rsid w:val="001A31D3"/>
    <w:rsid w:val="001A3494"/>
    <w:rsid w:val="001A34B5"/>
    <w:rsid w:val="001A3634"/>
    <w:rsid w:val="001A367D"/>
    <w:rsid w:val="001A36F9"/>
    <w:rsid w:val="001A388C"/>
    <w:rsid w:val="001A39A3"/>
    <w:rsid w:val="001A3AA2"/>
    <w:rsid w:val="001A3DAA"/>
    <w:rsid w:val="001A3F6F"/>
    <w:rsid w:val="001A4163"/>
    <w:rsid w:val="001A44D7"/>
    <w:rsid w:val="001A45EA"/>
    <w:rsid w:val="001A4704"/>
    <w:rsid w:val="001A47F8"/>
    <w:rsid w:val="001A4914"/>
    <w:rsid w:val="001A493B"/>
    <w:rsid w:val="001A49ED"/>
    <w:rsid w:val="001A4A71"/>
    <w:rsid w:val="001A4AAE"/>
    <w:rsid w:val="001A4AD4"/>
    <w:rsid w:val="001A4BCE"/>
    <w:rsid w:val="001A4CD4"/>
    <w:rsid w:val="001A4D1E"/>
    <w:rsid w:val="001A4D37"/>
    <w:rsid w:val="001A4DA9"/>
    <w:rsid w:val="001A5237"/>
    <w:rsid w:val="001A525C"/>
    <w:rsid w:val="001A53BB"/>
    <w:rsid w:val="001A54E4"/>
    <w:rsid w:val="001A563B"/>
    <w:rsid w:val="001A565D"/>
    <w:rsid w:val="001A571B"/>
    <w:rsid w:val="001A5793"/>
    <w:rsid w:val="001A57E8"/>
    <w:rsid w:val="001A5973"/>
    <w:rsid w:val="001A5B69"/>
    <w:rsid w:val="001A5BA9"/>
    <w:rsid w:val="001A5ECA"/>
    <w:rsid w:val="001A6086"/>
    <w:rsid w:val="001A60FE"/>
    <w:rsid w:val="001A61B6"/>
    <w:rsid w:val="001A61D2"/>
    <w:rsid w:val="001A6375"/>
    <w:rsid w:val="001A63C3"/>
    <w:rsid w:val="001A6408"/>
    <w:rsid w:val="001A64E9"/>
    <w:rsid w:val="001A657B"/>
    <w:rsid w:val="001A6637"/>
    <w:rsid w:val="001A6666"/>
    <w:rsid w:val="001A66B8"/>
    <w:rsid w:val="001A67EF"/>
    <w:rsid w:val="001A6831"/>
    <w:rsid w:val="001A68CA"/>
    <w:rsid w:val="001A69C4"/>
    <w:rsid w:val="001A6A42"/>
    <w:rsid w:val="001A6AED"/>
    <w:rsid w:val="001A6BAE"/>
    <w:rsid w:val="001A6D4B"/>
    <w:rsid w:val="001A6EDA"/>
    <w:rsid w:val="001A6FE5"/>
    <w:rsid w:val="001A726B"/>
    <w:rsid w:val="001A7277"/>
    <w:rsid w:val="001A72A2"/>
    <w:rsid w:val="001A7479"/>
    <w:rsid w:val="001A755F"/>
    <w:rsid w:val="001A7662"/>
    <w:rsid w:val="001A78F7"/>
    <w:rsid w:val="001A7924"/>
    <w:rsid w:val="001A7977"/>
    <w:rsid w:val="001A79FA"/>
    <w:rsid w:val="001A7AEC"/>
    <w:rsid w:val="001A7AED"/>
    <w:rsid w:val="001A7B6A"/>
    <w:rsid w:val="001A7B87"/>
    <w:rsid w:val="001A7BEE"/>
    <w:rsid w:val="001A7DB8"/>
    <w:rsid w:val="001A7F09"/>
    <w:rsid w:val="001A7F81"/>
    <w:rsid w:val="001A7F98"/>
    <w:rsid w:val="001B00A3"/>
    <w:rsid w:val="001B0178"/>
    <w:rsid w:val="001B017E"/>
    <w:rsid w:val="001B0421"/>
    <w:rsid w:val="001B0468"/>
    <w:rsid w:val="001B0703"/>
    <w:rsid w:val="001B077B"/>
    <w:rsid w:val="001B07F5"/>
    <w:rsid w:val="001B09A7"/>
    <w:rsid w:val="001B0D16"/>
    <w:rsid w:val="001B0E3A"/>
    <w:rsid w:val="001B0FCA"/>
    <w:rsid w:val="001B1027"/>
    <w:rsid w:val="001B11D8"/>
    <w:rsid w:val="001B12DE"/>
    <w:rsid w:val="001B1308"/>
    <w:rsid w:val="001B1521"/>
    <w:rsid w:val="001B1642"/>
    <w:rsid w:val="001B1681"/>
    <w:rsid w:val="001B178A"/>
    <w:rsid w:val="001B1846"/>
    <w:rsid w:val="001B19A4"/>
    <w:rsid w:val="001B19C2"/>
    <w:rsid w:val="001B1BBD"/>
    <w:rsid w:val="001B1BFA"/>
    <w:rsid w:val="001B1DC5"/>
    <w:rsid w:val="001B1DF8"/>
    <w:rsid w:val="001B1F32"/>
    <w:rsid w:val="001B2525"/>
    <w:rsid w:val="001B25C2"/>
    <w:rsid w:val="001B261A"/>
    <w:rsid w:val="001B2805"/>
    <w:rsid w:val="001B2CA1"/>
    <w:rsid w:val="001B2DB0"/>
    <w:rsid w:val="001B2F19"/>
    <w:rsid w:val="001B2FB5"/>
    <w:rsid w:val="001B3070"/>
    <w:rsid w:val="001B3109"/>
    <w:rsid w:val="001B3226"/>
    <w:rsid w:val="001B3359"/>
    <w:rsid w:val="001B35CA"/>
    <w:rsid w:val="001B36F2"/>
    <w:rsid w:val="001B3700"/>
    <w:rsid w:val="001B377D"/>
    <w:rsid w:val="001B3819"/>
    <w:rsid w:val="001B38AC"/>
    <w:rsid w:val="001B3AD9"/>
    <w:rsid w:val="001B3BE7"/>
    <w:rsid w:val="001B3D80"/>
    <w:rsid w:val="001B3F8E"/>
    <w:rsid w:val="001B3FB9"/>
    <w:rsid w:val="001B40B0"/>
    <w:rsid w:val="001B431D"/>
    <w:rsid w:val="001B445C"/>
    <w:rsid w:val="001B45F7"/>
    <w:rsid w:val="001B4703"/>
    <w:rsid w:val="001B49C1"/>
    <w:rsid w:val="001B4AC7"/>
    <w:rsid w:val="001B4B1A"/>
    <w:rsid w:val="001B4B97"/>
    <w:rsid w:val="001B4BBE"/>
    <w:rsid w:val="001B4D29"/>
    <w:rsid w:val="001B4E36"/>
    <w:rsid w:val="001B5146"/>
    <w:rsid w:val="001B51CF"/>
    <w:rsid w:val="001B532A"/>
    <w:rsid w:val="001B53D1"/>
    <w:rsid w:val="001B55D7"/>
    <w:rsid w:val="001B5623"/>
    <w:rsid w:val="001B5644"/>
    <w:rsid w:val="001B5910"/>
    <w:rsid w:val="001B5943"/>
    <w:rsid w:val="001B594D"/>
    <w:rsid w:val="001B599F"/>
    <w:rsid w:val="001B59C8"/>
    <w:rsid w:val="001B5A4A"/>
    <w:rsid w:val="001B5B59"/>
    <w:rsid w:val="001B5B64"/>
    <w:rsid w:val="001B5B80"/>
    <w:rsid w:val="001B5BD0"/>
    <w:rsid w:val="001B5BDC"/>
    <w:rsid w:val="001B5D18"/>
    <w:rsid w:val="001B5D8C"/>
    <w:rsid w:val="001B5EB1"/>
    <w:rsid w:val="001B5EDC"/>
    <w:rsid w:val="001B5FED"/>
    <w:rsid w:val="001B6007"/>
    <w:rsid w:val="001B603D"/>
    <w:rsid w:val="001B6153"/>
    <w:rsid w:val="001B6171"/>
    <w:rsid w:val="001B62AD"/>
    <w:rsid w:val="001B62BA"/>
    <w:rsid w:val="001B62FE"/>
    <w:rsid w:val="001B638C"/>
    <w:rsid w:val="001B6546"/>
    <w:rsid w:val="001B661F"/>
    <w:rsid w:val="001B6699"/>
    <w:rsid w:val="001B66B7"/>
    <w:rsid w:val="001B6734"/>
    <w:rsid w:val="001B686F"/>
    <w:rsid w:val="001B691E"/>
    <w:rsid w:val="001B692E"/>
    <w:rsid w:val="001B6C3B"/>
    <w:rsid w:val="001B6FB2"/>
    <w:rsid w:val="001B7269"/>
    <w:rsid w:val="001B7710"/>
    <w:rsid w:val="001B77B1"/>
    <w:rsid w:val="001B77F4"/>
    <w:rsid w:val="001B78CA"/>
    <w:rsid w:val="001B792A"/>
    <w:rsid w:val="001B7A09"/>
    <w:rsid w:val="001B7A1F"/>
    <w:rsid w:val="001B7AEE"/>
    <w:rsid w:val="001B7B03"/>
    <w:rsid w:val="001B7C1B"/>
    <w:rsid w:val="001B7CC8"/>
    <w:rsid w:val="001B7CF4"/>
    <w:rsid w:val="001B7D56"/>
    <w:rsid w:val="001B7DC2"/>
    <w:rsid w:val="001B7F5E"/>
    <w:rsid w:val="001C0005"/>
    <w:rsid w:val="001C01C2"/>
    <w:rsid w:val="001C01E6"/>
    <w:rsid w:val="001C0255"/>
    <w:rsid w:val="001C0407"/>
    <w:rsid w:val="001C045E"/>
    <w:rsid w:val="001C04F9"/>
    <w:rsid w:val="001C07E4"/>
    <w:rsid w:val="001C083A"/>
    <w:rsid w:val="001C0A2E"/>
    <w:rsid w:val="001C0A5E"/>
    <w:rsid w:val="001C0AF0"/>
    <w:rsid w:val="001C0B0C"/>
    <w:rsid w:val="001C0B6C"/>
    <w:rsid w:val="001C0BEF"/>
    <w:rsid w:val="001C0CD6"/>
    <w:rsid w:val="001C0D0A"/>
    <w:rsid w:val="001C0D3D"/>
    <w:rsid w:val="001C0D58"/>
    <w:rsid w:val="001C1117"/>
    <w:rsid w:val="001C1206"/>
    <w:rsid w:val="001C1292"/>
    <w:rsid w:val="001C1662"/>
    <w:rsid w:val="001C17F9"/>
    <w:rsid w:val="001C18F0"/>
    <w:rsid w:val="001C192A"/>
    <w:rsid w:val="001C1936"/>
    <w:rsid w:val="001C19FB"/>
    <w:rsid w:val="001C1A16"/>
    <w:rsid w:val="001C1A41"/>
    <w:rsid w:val="001C1C68"/>
    <w:rsid w:val="001C1D04"/>
    <w:rsid w:val="001C1D3E"/>
    <w:rsid w:val="001C1E32"/>
    <w:rsid w:val="001C1F2C"/>
    <w:rsid w:val="001C2221"/>
    <w:rsid w:val="001C222C"/>
    <w:rsid w:val="001C2422"/>
    <w:rsid w:val="001C2647"/>
    <w:rsid w:val="001C26DE"/>
    <w:rsid w:val="001C2771"/>
    <w:rsid w:val="001C279A"/>
    <w:rsid w:val="001C29D4"/>
    <w:rsid w:val="001C2A21"/>
    <w:rsid w:val="001C2E8E"/>
    <w:rsid w:val="001C3182"/>
    <w:rsid w:val="001C3570"/>
    <w:rsid w:val="001C3697"/>
    <w:rsid w:val="001C3742"/>
    <w:rsid w:val="001C3891"/>
    <w:rsid w:val="001C38A8"/>
    <w:rsid w:val="001C38C8"/>
    <w:rsid w:val="001C3B76"/>
    <w:rsid w:val="001C3BA4"/>
    <w:rsid w:val="001C3CA4"/>
    <w:rsid w:val="001C3E49"/>
    <w:rsid w:val="001C4001"/>
    <w:rsid w:val="001C408D"/>
    <w:rsid w:val="001C41AC"/>
    <w:rsid w:val="001C41B7"/>
    <w:rsid w:val="001C427C"/>
    <w:rsid w:val="001C4296"/>
    <w:rsid w:val="001C4322"/>
    <w:rsid w:val="001C44C3"/>
    <w:rsid w:val="001C44F9"/>
    <w:rsid w:val="001C457B"/>
    <w:rsid w:val="001C471C"/>
    <w:rsid w:val="001C4807"/>
    <w:rsid w:val="001C4BCA"/>
    <w:rsid w:val="001C4D77"/>
    <w:rsid w:val="001C4DB7"/>
    <w:rsid w:val="001C4DF7"/>
    <w:rsid w:val="001C4E21"/>
    <w:rsid w:val="001C4EA9"/>
    <w:rsid w:val="001C501E"/>
    <w:rsid w:val="001C5150"/>
    <w:rsid w:val="001C51B9"/>
    <w:rsid w:val="001C5286"/>
    <w:rsid w:val="001C52AF"/>
    <w:rsid w:val="001C53B1"/>
    <w:rsid w:val="001C5443"/>
    <w:rsid w:val="001C56F3"/>
    <w:rsid w:val="001C58C7"/>
    <w:rsid w:val="001C597B"/>
    <w:rsid w:val="001C5B24"/>
    <w:rsid w:val="001C5E26"/>
    <w:rsid w:val="001C5E47"/>
    <w:rsid w:val="001C5FBE"/>
    <w:rsid w:val="001C60A7"/>
    <w:rsid w:val="001C60C4"/>
    <w:rsid w:val="001C637E"/>
    <w:rsid w:val="001C6386"/>
    <w:rsid w:val="001C63B4"/>
    <w:rsid w:val="001C63DA"/>
    <w:rsid w:val="001C63E6"/>
    <w:rsid w:val="001C649A"/>
    <w:rsid w:val="001C650B"/>
    <w:rsid w:val="001C6526"/>
    <w:rsid w:val="001C67AF"/>
    <w:rsid w:val="001C6974"/>
    <w:rsid w:val="001C697D"/>
    <w:rsid w:val="001C6C26"/>
    <w:rsid w:val="001C6D53"/>
    <w:rsid w:val="001C6D8B"/>
    <w:rsid w:val="001C6E45"/>
    <w:rsid w:val="001C6F86"/>
    <w:rsid w:val="001C6FDD"/>
    <w:rsid w:val="001C7001"/>
    <w:rsid w:val="001C70B8"/>
    <w:rsid w:val="001C719F"/>
    <w:rsid w:val="001C72E7"/>
    <w:rsid w:val="001C73DD"/>
    <w:rsid w:val="001C7411"/>
    <w:rsid w:val="001C7444"/>
    <w:rsid w:val="001C74BA"/>
    <w:rsid w:val="001C75DB"/>
    <w:rsid w:val="001C7709"/>
    <w:rsid w:val="001C7757"/>
    <w:rsid w:val="001C786C"/>
    <w:rsid w:val="001C79CD"/>
    <w:rsid w:val="001C7A26"/>
    <w:rsid w:val="001C7CBE"/>
    <w:rsid w:val="001C7D93"/>
    <w:rsid w:val="001C7DC7"/>
    <w:rsid w:val="001C7F85"/>
    <w:rsid w:val="001CC974"/>
    <w:rsid w:val="001D0067"/>
    <w:rsid w:val="001D0374"/>
    <w:rsid w:val="001D04EF"/>
    <w:rsid w:val="001D05FE"/>
    <w:rsid w:val="001D06DF"/>
    <w:rsid w:val="001D07B1"/>
    <w:rsid w:val="001D08EA"/>
    <w:rsid w:val="001D09CB"/>
    <w:rsid w:val="001D0AAF"/>
    <w:rsid w:val="001D0B36"/>
    <w:rsid w:val="001D0C33"/>
    <w:rsid w:val="001D0F8D"/>
    <w:rsid w:val="001D107A"/>
    <w:rsid w:val="001D1372"/>
    <w:rsid w:val="001D151C"/>
    <w:rsid w:val="001D15F4"/>
    <w:rsid w:val="001D171A"/>
    <w:rsid w:val="001D171E"/>
    <w:rsid w:val="001D1835"/>
    <w:rsid w:val="001D185E"/>
    <w:rsid w:val="001D189E"/>
    <w:rsid w:val="001D1BB5"/>
    <w:rsid w:val="001D1D01"/>
    <w:rsid w:val="001D1D7F"/>
    <w:rsid w:val="001D1F44"/>
    <w:rsid w:val="001D2005"/>
    <w:rsid w:val="001D2136"/>
    <w:rsid w:val="001D21FB"/>
    <w:rsid w:val="001D2239"/>
    <w:rsid w:val="001D2376"/>
    <w:rsid w:val="001D26AD"/>
    <w:rsid w:val="001D29D0"/>
    <w:rsid w:val="001D29F4"/>
    <w:rsid w:val="001D2B5E"/>
    <w:rsid w:val="001D2D85"/>
    <w:rsid w:val="001D3197"/>
    <w:rsid w:val="001D31F9"/>
    <w:rsid w:val="001D3310"/>
    <w:rsid w:val="001D33BE"/>
    <w:rsid w:val="001D3565"/>
    <w:rsid w:val="001D377C"/>
    <w:rsid w:val="001D3782"/>
    <w:rsid w:val="001D38C1"/>
    <w:rsid w:val="001D3A0C"/>
    <w:rsid w:val="001D3A9F"/>
    <w:rsid w:val="001D3D5E"/>
    <w:rsid w:val="001D40CE"/>
    <w:rsid w:val="001D4190"/>
    <w:rsid w:val="001D41E8"/>
    <w:rsid w:val="001D42BB"/>
    <w:rsid w:val="001D42E0"/>
    <w:rsid w:val="001D4427"/>
    <w:rsid w:val="001D4554"/>
    <w:rsid w:val="001D465B"/>
    <w:rsid w:val="001D4753"/>
    <w:rsid w:val="001D4806"/>
    <w:rsid w:val="001D483C"/>
    <w:rsid w:val="001D4882"/>
    <w:rsid w:val="001D49E4"/>
    <w:rsid w:val="001D4B2F"/>
    <w:rsid w:val="001D4CDA"/>
    <w:rsid w:val="001D4D52"/>
    <w:rsid w:val="001D4E1E"/>
    <w:rsid w:val="001D4E62"/>
    <w:rsid w:val="001D4F9D"/>
    <w:rsid w:val="001D4FC3"/>
    <w:rsid w:val="001D5137"/>
    <w:rsid w:val="001D53D8"/>
    <w:rsid w:val="001D554F"/>
    <w:rsid w:val="001D58D7"/>
    <w:rsid w:val="001D5917"/>
    <w:rsid w:val="001D596D"/>
    <w:rsid w:val="001D5A4A"/>
    <w:rsid w:val="001D5B3D"/>
    <w:rsid w:val="001D5BF6"/>
    <w:rsid w:val="001D5CAD"/>
    <w:rsid w:val="001D60CD"/>
    <w:rsid w:val="001D61A3"/>
    <w:rsid w:val="001D6455"/>
    <w:rsid w:val="001D6474"/>
    <w:rsid w:val="001D64DA"/>
    <w:rsid w:val="001D650F"/>
    <w:rsid w:val="001D661F"/>
    <w:rsid w:val="001D6634"/>
    <w:rsid w:val="001D68E6"/>
    <w:rsid w:val="001D6915"/>
    <w:rsid w:val="001D691F"/>
    <w:rsid w:val="001D69DB"/>
    <w:rsid w:val="001D6B29"/>
    <w:rsid w:val="001D6D81"/>
    <w:rsid w:val="001D6DA6"/>
    <w:rsid w:val="001D6EEB"/>
    <w:rsid w:val="001D705A"/>
    <w:rsid w:val="001D7151"/>
    <w:rsid w:val="001D73C5"/>
    <w:rsid w:val="001D7498"/>
    <w:rsid w:val="001D7526"/>
    <w:rsid w:val="001D759D"/>
    <w:rsid w:val="001D75D8"/>
    <w:rsid w:val="001D760B"/>
    <w:rsid w:val="001D76A0"/>
    <w:rsid w:val="001D78F0"/>
    <w:rsid w:val="001D7A9D"/>
    <w:rsid w:val="001D7BF9"/>
    <w:rsid w:val="001D7D57"/>
    <w:rsid w:val="001D7DB8"/>
    <w:rsid w:val="001D7E83"/>
    <w:rsid w:val="001D7EFC"/>
    <w:rsid w:val="001D7F61"/>
    <w:rsid w:val="001E005E"/>
    <w:rsid w:val="001E0160"/>
    <w:rsid w:val="001E016F"/>
    <w:rsid w:val="001E0432"/>
    <w:rsid w:val="001E04B1"/>
    <w:rsid w:val="001E04DC"/>
    <w:rsid w:val="001E0559"/>
    <w:rsid w:val="001E07A2"/>
    <w:rsid w:val="001E07A9"/>
    <w:rsid w:val="001E07EE"/>
    <w:rsid w:val="001E0AB0"/>
    <w:rsid w:val="001E0B0F"/>
    <w:rsid w:val="001E0F10"/>
    <w:rsid w:val="001E100C"/>
    <w:rsid w:val="001E1272"/>
    <w:rsid w:val="001E1391"/>
    <w:rsid w:val="001E16DE"/>
    <w:rsid w:val="001E1799"/>
    <w:rsid w:val="001E1817"/>
    <w:rsid w:val="001E18C4"/>
    <w:rsid w:val="001E1ACD"/>
    <w:rsid w:val="001E1B1A"/>
    <w:rsid w:val="001E1B70"/>
    <w:rsid w:val="001E1F82"/>
    <w:rsid w:val="001E2095"/>
    <w:rsid w:val="001E2113"/>
    <w:rsid w:val="001E22DD"/>
    <w:rsid w:val="001E22EB"/>
    <w:rsid w:val="001E25EC"/>
    <w:rsid w:val="001E26ED"/>
    <w:rsid w:val="001E2770"/>
    <w:rsid w:val="001E2804"/>
    <w:rsid w:val="001E29FA"/>
    <w:rsid w:val="001E2A0B"/>
    <w:rsid w:val="001E2BE1"/>
    <w:rsid w:val="001E2BF4"/>
    <w:rsid w:val="001E2C1D"/>
    <w:rsid w:val="001E2F11"/>
    <w:rsid w:val="001E2F16"/>
    <w:rsid w:val="001E3059"/>
    <w:rsid w:val="001E3075"/>
    <w:rsid w:val="001E3195"/>
    <w:rsid w:val="001E32E4"/>
    <w:rsid w:val="001E32FF"/>
    <w:rsid w:val="001E3651"/>
    <w:rsid w:val="001E36CA"/>
    <w:rsid w:val="001E392E"/>
    <w:rsid w:val="001E399F"/>
    <w:rsid w:val="001E39BF"/>
    <w:rsid w:val="001E3BC9"/>
    <w:rsid w:val="001E3CE1"/>
    <w:rsid w:val="001E3E51"/>
    <w:rsid w:val="001E3EC2"/>
    <w:rsid w:val="001E3F0A"/>
    <w:rsid w:val="001E3F93"/>
    <w:rsid w:val="001E3FD8"/>
    <w:rsid w:val="001E40D6"/>
    <w:rsid w:val="001E437C"/>
    <w:rsid w:val="001E4515"/>
    <w:rsid w:val="001E45E7"/>
    <w:rsid w:val="001E4705"/>
    <w:rsid w:val="001E4960"/>
    <w:rsid w:val="001E49B8"/>
    <w:rsid w:val="001E4C7A"/>
    <w:rsid w:val="001E4DED"/>
    <w:rsid w:val="001E4EAB"/>
    <w:rsid w:val="001E4F4F"/>
    <w:rsid w:val="001E50DA"/>
    <w:rsid w:val="001E5137"/>
    <w:rsid w:val="001E5533"/>
    <w:rsid w:val="001E55D8"/>
    <w:rsid w:val="001E5669"/>
    <w:rsid w:val="001E5882"/>
    <w:rsid w:val="001E58D4"/>
    <w:rsid w:val="001E592A"/>
    <w:rsid w:val="001E59FF"/>
    <w:rsid w:val="001E5A23"/>
    <w:rsid w:val="001E5C1E"/>
    <w:rsid w:val="001E5C86"/>
    <w:rsid w:val="001E5CB9"/>
    <w:rsid w:val="001E5DEF"/>
    <w:rsid w:val="001E5E91"/>
    <w:rsid w:val="001E6056"/>
    <w:rsid w:val="001E6208"/>
    <w:rsid w:val="001E621A"/>
    <w:rsid w:val="001E62A7"/>
    <w:rsid w:val="001E6713"/>
    <w:rsid w:val="001E67C2"/>
    <w:rsid w:val="001E6809"/>
    <w:rsid w:val="001E68A5"/>
    <w:rsid w:val="001E6942"/>
    <w:rsid w:val="001E6BE2"/>
    <w:rsid w:val="001E6D92"/>
    <w:rsid w:val="001E6E2F"/>
    <w:rsid w:val="001E6EA0"/>
    <w:rsid w:val="001E6ED1"/>
    <w:rsid w:val="001E6FEA"/>
    <w:rsid w:val="001E7029"/>
    <w:rsid w:val="001E7073"/>
    <w:rsid w:val="001E716B"/>
    <w:rsid w:val="001E74EF"/>
    <w:rsid w:val="001E7557"/>
    <w:rsid w:val="001E7570"/>
    <w:rsid w:val="001E76C3"/>
    <w:rsid w:val="001E778C"/>
    <w:rsid w:val="001E77D8"/>
    <w:rsid w:val="001E78EB"/>
    <w:rsid w:val="001E7DFA"/>
    <w:rsid w:val="001F0335"/>
    <w:rsid w:val="001F0433"/>
    <w:rsid w:val="001F061D"/>
    <w:rsid w:val="001F06EC"/>
    <w:rsid w:val="001F0966"/>
    <w:rsid w:val="001F09B8"/>
    <w:rsid w:val="001F0A40"/>
    <w:rsid w:val="001F0B59"/>
    <w:rsid w:val="001F0D7C"/>
    <w:rsid w:val="001F0E30"/>
    <w:rsid w:val="001F0E44"/>
    <w:rsid w:val="001F0E7E"/>
    <w:rsid w:val="001F0F4E"/>
    <w:rsid w:val="001F0FE0"/>
    <w:rsid w:val="001F1010"/>
    <w:rsid w:val="001F1104"/>
    <w:rsid w:val="001F12C1"/>
    <w:rsid w:val="001F12CE"/>
    <w:rsid w:val="001F1384"/>
    <w:rsid w:val="001F139D"/>
    <w:rsid w:val="001F13C1"/>
    <w:rsid w:val="001F1436"/>
    <w:rsid w:val="001F144C"/>
    <w:rsid w:val="001F148E"/>
    <w:rsid w:val="001F14A7"/>
    <w:rsid w:val="001F14ED"/>
    <w:rsid w:val="001F1566"/>
    <w:rsid w:val="001F18F3"/>
    <w:rsid w:val="001F1973"/>
    <w:rsid w:val="001F1A79"/>
    <w:rsid w:val="001F1AC0"/>
    <w:rsid w:val="001F207F"/>
    <w:rsid w:val="001F20D4"/>
    <w:rsid w:val="001F228A"/>
    <w:rsid w:val="001F234E"/>
    <w:rsid w:val="001F239F"/>
    <w:rsid w:val="001F245B"/>
    <w:rsid w:val="001F2560"/>
    <w:rsid w:val="001F2622"/>
    <w:rsid w:val="001F27A2"/>
    <w:rsid w:val="001F288C"/>
    <w:rsid w:val="001F2A23"/>
    <w:rsid w:val="001F2D6E"/>
    <w:rsid w:val="001F2D99"/>
    <w:rsid w:val="001F2FBE"/>
    <w:rsid w:val="001F30BC"/>
    <w:rsid w:val="001F31CA"/>
    <w:rsid w:val="001F32EA"/>
    <w:rsid w:val="001F3316"/>
    <w:rsid w:val="001F3476"/>
    <w:rsid w:val="001F3669"/>
    <w:rsid w:val="001F379F"/>
    <w:rsid w:val="001F3880"/>
    <w:rsid w:val="001F3ADB"/>
    <w:rsid w:val="001F3D17"/>
    <w:rsid w:val="001F3E07"/>
    <w:rsid w:val="001F3ED2"/>
    <w:rsid w:val="001F3F8B"/>
    <w:rsid w:val="001F43B5"/>
    <w:rsid w:val="001F469E"/>
    <w:rsid w:val="001F46E4"/>
    <w:rsid w:val="001F46E6"/>
    <w:rsid w:val="001F4737"/>
    <w:rsid w:val="001F47F2"/>
    <w:rsid w:val="001F4884"/>
    <w:rsid w:val="001F48ED"/>
    <w:rsid w:val="001F493A"/>
    <w:rsid w:val="001F496D"/>
    <w:rsid w:val="001F49A5"/>
    <w:rsid w:val="001F4A18"/>
    <w:rsid w:val="001F4DD1"/>
    <w:rsid w:val="001F4DDC"/>
    <w:rsid w:val="001F5189"/>
    <w:rsid w:val="001F518C"/>
    <w:rsid w:val="001F55AE"/>
    <w:rsid w:val="001F5788"/>
    <w:rsid w:val="001F594C"/>
    <w:rsid w:val="001F598F"/>
    <w:rsid w:val="001F5ACA"/>
    <w:rsid w:val="001F5B07"/>
    <w:rsid w:val="001F5D6F"/>
    <w:rsid w:val="001F5DD5"/>
    <w:rsid w:val="001F5DD9"/>
    <w:rsid w:val="001F5E44"/>
    <w:rsid w:val="001F5E6D"/>
    <w:rsid w:val="001F5F13"/>
    <w:rsid w:val="001F5F23"/>
    <w:rsid w:val="001F61C9"/>
    <w:rsid w:val="001F6283"/>
    <w:rsid w:val="001F6370"/>
    <w:rsid w:val="001F64C0"/>
    <w:rsid w:val="001F64C6"/>
    <w:rsid w:val="001F673A"/>
    <w:rsid w:val="001F6B1C"/>
    <w:rsid w:val="001F6C13"/>
    <w:rsid w:val="001F6EC9"/>
    <w:rsid w:val="001F715E"/>
    <w:rsid w:val="001F74BF"/>
    <w:rsid w:val="001F74FD"/>
    <w:rsid w:val="001F751F"/>
    <w:rsid w:val="001F761B"/>
    <w:rsid w:val="001F7685"/>
    <w:rsid w:val="001F77DD"/>
    <w:rsid w:val="001F7832"/>
    <w:rsid w:val="001F7888"/>
    <w:rsid w:val="001F796C"/>
    <w:rsid w:val="001F7985"/>
    <w:rsid w:val="001F7A5F"/>
    <w:rsid w:val="001F7BEA"/>
    <w:rsid w:val="001F7C66"/>
    <w:rsid w:val="001F7CB2"/>
    <w:rsid w:val="001F7E52"/>
    <w:rsid w:val="001F7FE7"/>
    <w:rsid w:val="00200082"/>
    <w:rsid w:val="0020027C"/>
    <w:rsid w:val="0020041F"/>
    <w:rsid w:val="00200483"/>
    <w:rsid w:val="00200496"/>
    <w:rsid w:val="0020073B"/>
    <w:rsid w:val="002007E7"/>
    <w:rsid w:val="0020085F"/>
    <w:rsid w:val="0020098D"/>
    <w:rsid w:val="00200A9C"/>
    <w:rsid w:val="00200BC4"/>
    <w:rsid w:val="00200C3E"/>
    <w:rsid w:val="00200DA5"/>
    <w:rsid w:val="00200E09"/>
    <w:rsid w:val="00201122"/>
    <w:rsid w:val="002011CF"/>
    <w:rsid w:val="0020132E"/>
    <w:rsid w:val="00201613"/>
    <w:rsid w:val="002016FE"/>
    <w:rsid w:val="00201718"/>
    <w:rsid w:val="00201993"/>
    <w:rsid w:val="00201BDF"/>
    <w:rsid w:val="00201CA4"/>
    <w:rsid w:val="00201D52"/>
    <w:rsid w:val="00201D9D"/>
    <w:rsid w:val="00201E09"/>
    <w:rsid w:val="00201ED4"/>
    <w:rsid w:val="00201F25"/>
    <w:rsid w:val="00201F72"/>
    <w:rsid w:val="00202014"/>
    <w:rsid w:val="00202026"/>
    <w:rsid w:val="002020E0"/>
    <w:rsid w:val="0020219E"/>
    <w:rsid w:val="002021A0"/>
    <w:rsid w:val="002021C4"/>
    <w:rsid w:val="002027CF"/>
    <w:rsid w:val="0020282A"/>
    <w:rsid w:val="0020284F"/>
    <w:rsid w:val="00202AC3"/>
    <w:rsid w:val="00202C07"/>
    <w:rsid w:val="00202CBF"/>
    <w:rsid w:val="00202D2D"/>
    <w:rsid w:val="00202E21"/>
    <w:rsid w:val="00203195"/>
    <w:rsid w:val="00203431"/>
    <w:rsid w:val="00203568"/>
    <w:rsid w:val="00203608"/>
    <w:rsid w:val="00203611"/>
    <w:rsid w:val="0020367B"/>
    <w:rsid w:val="00203688"/>
    <w:rsid w:val="002037B2"/>
    <w:rsid w:val="002037F1"/>
    <w:rsid w:val="002038C5"/>
    <w:rsid w:val="002038EA"/>
    <w:rsid w:val="00203C37"/>
    <w:rsid w:val="00203DA9"/>
    <w:rsid w:val="00203DF1"/>
    <w:rsid w:val="0020430A"/>
    <w:rsid w:val="00204371"/>
    <w:rsid w:val="0020445A"/>
    <w:rsid w:val="002044DC"/>
    <w:rsid w:val="002044FE"/>
    <w:rsid w:val="0020458B"/>
    <w:rsid w:val="002045A1"/>
    <w:rsid w:val="0020473D"/>
    <w:rsid w:val="002048A2"/>
    <w:rsid w:val="00204994"/>
    <w:rsid w:val="00204CA4"/>
    <w:rsid w:val="00204E08"/>
    <w:rsid w:val="00204E43"/>
    <w:rsid w:val="00204ED7"/>
    <w:rsid w:val="00204F48"/>
    <w:rsid w:val="00204F57"/>
    <w:rsid w:val="00205064"/>
    <w:rsid w:val="002050E0"/>
    <w:rsid w:val="002052B8"/>
    <w:rsid w:val="002053FD"/>
    <w:rsid w:val="00205624"/>
    <w:rsid w:val="0020576F"/>
    <w:rsid w:val="00205C4F"/>
    <w:rsid w:val="00205EB6"/>
    <w:rsid w:val="0020616C"/>
    <w:rsid w:val="00206775"/>
    <w:rsid w:val="0020688C"/>
    <w:rsid w:val="00206D47"/>
    <w:rsid w:val="00206D73"/>
    <w:rsid w:val="002070E1"/>
    <w:rsid w:val="0020710C"/>
    <w:rsid w:val="0020721B"/>
    <w:rsid w:val="0020724A"/>
    <w:rsid w:val="002072D4"/>
    <w:rsid w:val="00207368"/>
    <w:rsid w:val="002073E0"/>
    <w:rsid w:val="002073F0"/>
    <w:rsid w:val="00207ADF"/>
    <w:rsid w:val="00207C7E"/>
    <w:rsid w:val="00207E23"/>
    <w:rsid w:val="0021017B"/>
    <w:rsid w:val="00210259"/>
    <w:rsid w:val="002104C1"/>
    <w:rsid w:val="00210520"/>
    <w:rsid w:val="00210631"/>
    <w:rsid w:val="00210B73"/>
    <w:rsid w:val="00210BA6"/>
    <w:rsid w:val="00210C25"/>
    <w:rsid w:val="00210E7D"/>
    <w:rsid w:val="00210F49"/>
    <w:rsid w:val="002111A0"/>
    <w:rsid w:val="00211279"/>
    <w:rsid w:val="0021146C"/>
    <w:rsid w:val="00211527"/>
    <w:rsid w:val="00211529"/>
    <w:rsid w:val="002115D5"/>
    <w:rsid w:val="002116AA"/>
    <w:rsid w:val="002116D9"/>
    <w:rsid w:val="0021175B"/>
    <w:rsid w:val="0021188A"/>
    <w:rsid w:val="00211896"/>
    <w:rsid w:val="002118E6"/>
    <w:rsid w:val="002119AF"/>
    <w:rsid w:val="00211BE1"/>
    <w:rsid w:val="00211E9C"/>
    <w:rsid w:val="00211EEA"/>
    <w:rsid w:val="00211FA6"/>
    <w:rsid w:val="002120B3"/>
    <w:rsid w:val="0021212B"/>
    <w:rsid w:val="00212137"/>
    <w:rsid w:val="0021219D"/>
    <w:rsid w:val="00212202"/>
    <w:rsid w:val="0021227F"/>
    <w:rsid w:val="002123E7"/>
    <w:rsid w:val="0021261F"/>
    <w:rsid w:val="00212819"/>
    <w:rsid w:val="0021283F"/>
    <w:rsid w:val="0021289B"/>
    <w:rsid w:val="002129C0"/>
    <w:rsid w:val="00212AD7"/>
    <w:rsid w:val="00212E43"/>
    <w:rsid w:val="00212E74"/>
    <w:rsid w:val="00212EA9"/>
    <w:rsid w:val="00212F8E"/>
    <w:rsid w:val="00213026"/>
    <w:rsid w:val="002130D1"/>
    <w:rsid w:val="0021315C"/>
    <w:rsid w:val="0021317E"/>
    <w:rsid w:val="0021324B"/>
    <w:rsid w:val="002132CA"/>
    <w:rsid w:val="0021337C"/>
    <w:rsid w:val="00213559"/>
    <w:rsid w:val="00213572"/>
    <w:rsid w:val="00213586"/>
    <w:rsid w:val="002135A5"/>
    <w:rsid w:val="0021363D"/>
    <w:rsid w:val="00213641"/>
    <w:rsid w:val="002136A2"/>
    <w:rsid w:val="00213A16"/>
    <w:rsid w:val="00213B52"/>
    <w:rsid w:val="00213DC9"/>
    <w:rsid w:val="00213F1E"/>
    <w:rsid w:val="00213F42"/>
    <w:rsid w:val="002140C6"/>
    <w:rsid w:val="00214333"/>
    <w:rsid w:val="002145B7"/>
    <w:rsid w:val="002146CB"/>
    <w:rsid w:val="0021478A"/>
    <w:rsid w:val="002148EF"/>
    <w:rsid w:val="00214AB0"/>
    <w:rsid w:val="00214DAA"/>
    <w:rsid w:val="00214FD6"/>
    <w:rsid w:val="0021516F"/>
    <w:rsid w:val="002151A2"/>
    <w:rsid w:val="0021545A"/>
    <w:rsid w:val="002156D3"/>
    <w:rsid w:val="002157C5"/>
    <w:rsid w:val="002158A2"/>
    <w:rsid w:val="002158DC"/>
    <w:rsid w:val="002158FF"/>
    <w:rsid w:val="00215971"/>
    <w:rsid w:val="0021597B"/>
    <w:rsid w:val="00215DFF"/>
    <w:rsid w:val="00215E96"/>
    <w:rsid w:val="00216012"/>
    <w:rsid w:val="00216038"/>
    <w:rsid w:val="00216216"/>
    <w:rsid w:val="002164DF"/>
    <w:rsid w:val="00216740"/>
    <w:rsid w:val="00216A1E"/>
    <w:rsid w:val="00216B3C"/>
    <w:rsid w:val="00216CAD"/>
    <w:rsid w:val="00216D39"/>
    <w:rsid w:val="00216D9F"/>
    <w:rsid w:val="00216E3C"/>
    <w:rsid w:val="00216E69"/>
    <w:rsid w:val="00216F36"/>
    <w:rsid w:val="0021706C"/>
    <w:rsid w:val="0021707F"/>
    <w:rsid w:val="002171B4"/>
    <w:rsid w:val="002172AC"/>
    <w:rsid w:val="002173E2"/>
    <w:rsid w:val="0021766D"/>
    <w:rsid w:val="0021768D"/>
    <w:rsid w:val="002178CA"/>
    <w:rsid w:val="002179FD"/>
    <w:rsid w:val="00217A4A"/>
    <w:rsid w:val="00217C07"/>
    <w:rsid w:val="00217D50"/>
    <w:rsid w:val="00217E86"/>
    <w:rsid w:val="00217F8A"/>
    <w:rsid w:val="00217FC3"/>
    <w:rsid w:val="00217FC4"/>
    <w:rsid w:val="00217FF2"/>
    <w:rsid w:val="0022007E"/>
    <w:rsid w:val="002202C3"/>
    <w:rsid w:val="00220428"/>
    <w:rsid w:val="002205B2"/>
    <w:rsid w:val="00220890"/>
    <w:rsid w:val="00220A3E"/>
    <w:rsid w:val="00220BBB"/>
    <w:rsid w:val="00220BC0"/>
    <w:rsid w:val="00220C03"/>
    <w:rsid w:val="00220D77"/>
    <w:rsid w:val="00220DA3"/>
    <w:rsid w:val="00220F5A"/>
    <w:rsid w:val="00220F9A"/>
    <w:rsid w:val="002211C2"/>
    <w:rsid w:val="00221305"/>
    <w:rsid w:val="002215A5"/>
    <w:rsid w:val="002217C5"/>
    <w:rsid w:val="00221934"/>
    <w:rsid w:val="00221CBA"/>
    <w:rsid w:val="00221DB6"/>
    <w:rsid w:val="00221E01"/>
    <w:rsid w:val="00221E08"/>
    <w:rsid w:val="00221E45"/>
    <w:rsid w:val="00221E80"/>
    <w:rsid w:val="002220F5"/>
    <w:rsid w:val="002221AD"/>
    <w:rsid w:val="00222309"/>
    <w:rsid w:val="00222321"/>
    <w:rsid w:val="00222440"/>
    <w:rsid w:val="00222507"/>
    <w:rsid w:val="0022266C"/>
    <w:rsid w:val="002226EC"/>
    <w:rsid w:val="00222934"/>
    <w:rsid w:val="00222A81"/>
    <w:rsid w:val="00222C17"/>
    <w:rsid w:val="00222D57"/>
    <w:rsid w:val="00222DFD"/>
    <w:rsid w:val="00222EC2"/>
    <w:rsid w:val="00222FD3"/>
    <w:rsid w:val="002231BB"/>
    <w:rsid w:val="002233D6"/>
    <w:rsid w:val="002233FE"/>
    <w:rsid w:val="0022346E"/>
    <w:rsid w:val="00223623"/>
    <w:rsid w:val="0022363C"/>
    <w:rsid w:val="00223884"/>
    <w:rsid w:val="00223B41"/>
    <w:rsid w:val="00223BC4"/>
    <w:rsid w:val="00223D29"/>
    <w:rsid w:val="00223D9D"/>
    <w:rsid w:val="00223DB2"/>
    <w:rsid w:val="00223DD3"/>
    <w:rsid w:val="00223DEA"/>
    <w:rsid w:val="00223EEF"/>
    <w:rsid w:val="00223F70"/>
    <w:rsid w:val="00224158"/>
    <w:rsid w:val="00224462"/>
    <w:rsid w:val="0022466B"/>
    <w:rsid w:val="00224686"/>
    <w:rsid w:val="00224757"/>
    <w:rsid w:val="0022484E"/>
    <w:rsid w:val="00224891"/>
    <w:rsid w:val="002248D4"/>
    <w:rsid w:val="00224916"/>
    <w:rsid w:val="0022492D"/>
    <w:rsid w:val="002249A9"/>
    <w:rsid w:val="002249DF"/>
    <w:rsid w:val="00224A0B"/>
    <w:rsid w:val="00224A8A"/>
    <w:rsid w:val="00224AF3"/>
    <w:rsid w:val="00224B86"/>
    <w:rsid w:val="00224BCF"/>
    <w:rsid w:val="00224CB2"/>
    <w:rsid w:val="00224CC7"/>
    <w:rsid w:val="00224CD5"/>
    <w:rsid w:val="00224ECF"/>
    <w:rsid w:val="0022513F"/>
    <w:rsid w:val="0022524E"/>
    <w:rsid w:val="00225340"/>
    <w:rsid w:val="002253F6"/>
    <w:rsid w:val="00225414"/>
    <w:rsid w:val="00225499"/>
    <w:rsid w:val="0022565C"/>
    <w:rsid w:val="00225842"/>
    <w:rsid w:val="00225869"/>
    <w:rsid w:val="0022589C"/>
    <w:rsid w:val="00225D56"/>
    <w:rsid w:val="00225D75"/>
    <w:rsid w:val="00225E87"/>
    <w:rsid w:val="00225F95"/>
    <w:rsid w:val="002261F3"/>
    <w:rsid w:val="00226254"/>
    <w:rsid w:val="002262E7"/>
    <w:rsid w:val="0022634C"/>
    <w:rsid w:val="00226390"/>
    <w:rsid w:val="002263E2"/>
    <w:rsid w:val="00226500"/>
    <w:rsid w:val="00226727"/>
    <w:rsid w:val="002267D6"/>
    <w:rsid w:val="002269DF"/>
    <w:rsid w:val="00226C99"/>
    <w:rsid w:val="00226CB2"/>
    <w:rsid w:val="00226EEE"/>
    <w:rsid w:val="0022706F"/>
    <w:rsid w:val="0022708B"/>
    <w:rsid w:val="00227163"/>
    <w:rsid w:val="00227449"/>
    <w:rsid w:val="002274B9"/>
    <w:rsid w:val="002275CF"/>
    <w:rsid w:val="00227679"/>
    <w:rsid w:val="00227936"/>
    <w:rsid w:val="00227A9D"/>
    <w:rsid w:val="00227AF4"/>
    <w:rsid w:val="00227BDF"/>
    <w:rsid w:val="00227F3D"/>
    <w:rsid w:val="0023009E"/>
    <w:rsid w:val="002300DC"/>
    <w:rsid w:val="002305A6"/>
    <w:rsid w:val="002305F8"/>
    <w:rsid w:val="002305FD"/>
    <w:rsid w:val="0023080D"/>
    <w:rsid w:val="00230AB3"/>
    <w:rsid w:val="00230B39"/>
    <w:rsid w:val="00230BE5"/>
    <w:rsid w:val="00230E12"/>
    <w:rsid w:val="00230ED0"/>
    <w:rsid w:val="00230FD8"/>
    <w:rsid w:val="00231208"/>
    <w:rsid w:val="002312C2"/>
    <w:rsid w:val="00231337"/>
    <w:rsid w:val="00231408"/>
    <w:rsid w:val="00231579"/>
    <w:rsid w:val="002317A0"/>
    <w:rsid w:val="00231A00"/>
    <w:rsid w:val="00231A08"/>
    <w:rsid w:val="00231BA5"/>
    <w:rsid w:val="00231C5A"/>
    <w:rsid w:val="00231CE1"/>
    <w:rsid w:val="00231DEA"/>
    <w:rsid w:val="00231E06"/>
    <w:rsid w:val="00231F00"/>
    <w:rsid w:val="00231F4C"/>
    <w:rsid w:val="00231FD0"/>
    <w:rsid w:val="00232044"/>
    <w:rsid w:val="002322E2"/>
    <w:rsid w:val="0023260B"/>
    <w:rsid w:val="00232616"/>
    <w:rsid w:val="00232715"/>
    <w:rsid w:val="0023277E"/>
    <w:rsid w:val="002329C2"/>
    <w:rsid w:val="00232B08"/>
    <w:rsid w:val="00232FF4"/>
    <w:rsid w:val="00233223"/>
    <w:rsid w:val="00233416"/>
    <w:rsid w:val="00233601"/>
    <w:rsid w:val="00233666"/>
    <w:rsid w:val="0023378E"/>
    <w:rsid w:val="00233961"/>
    <w:rsid w:val="00233B31"/>
    <w:rsid w:val="00233BE9"/>
    <w:rsid w:val="00233D67"/>
    <w:rsid w:val="00233DA0"/>
    <w:rsid w:val="00233DA5"/>
    <w:rsid w:val="00233E44"/>
    <w:rsid w:val="00233E6F"/>
    <w:rsid w:val="00233EC7"/>
    <w:rsid w:val="00233ECF"/>
    <w:rsid w:val="00233F6E"/>
    <w:rsid w:val="00233F72"/>
    <w:rsid w:val="00233FD6"/>
    <w:rsid w:val="0023406F"/>
    <w:rsid w:val="002340A1"/>
    <w:rsid w:val="0023425F"/>
    <w:rsid w:val="002342D6"/>
    <w:rsid w:val="002342DD"/>
    <w:rsid w:val="002343FA"/>
    <w:rsid w:val="002344F8"/>
    <w:rsid w:val="00234672"/>
    <w:rsid w:val="00234A9D"/>
    <w:rsid w:val="00234B77"/>
    <w:rsid w:val="00234B9B"/>
    <w:rsid w:val="00234D95"/>
    <w:rsid w:val="00234DEB"/>
    <w:rsid w:val="00235018"/>
    <w:rsid w:val="00235175"/>
    <w:rsid w:val="00235181"/>
    <w:rsid w:val="00235268"/>
    <w:rsid w:val="002354A1"/>
    <w:rsid w:val="00235550"/>
    <w:rsid w:val="002355B5"/>
    <w:rsid w:val="00235653"/>
    <w:rsid w:val="00235695"/>
    <w:rsid w:val="00235732"/>
    <w:rsid w:val="002357C6"/>
    <w:rsid w:val="002357DE"/>
    <w:rsid w:val="00235A13"/>
    <w:rsid w:val="00235A9B"/>
    <w:rsid w:val="00235B28"/>
    <w:rsid w:val="00235C0B"/>
    <w:rsid w:val="00235C75"/>
    <w:rsid w:val="00235D8C"/>
    <w:rsid w:val="00235E63"/>
    <w:rsid w:val="0023612C"/>
    <w:rsid w:val="002362FE"/>
    <w:rsid w:val="0023630C"/>
    <w:rsid w:val="00236472"/>
    <w:rsid w:val="002365E1"/>
    <w:rsid w:val="0023669A"/>
    <w:rsid w:val="00236B74"/>
    <w:rsid w:val="00236B8B"/>
    <w:rsid w:val="00236E2B"/>
    <w:rsid w:val="00236FD5"/>
    <w:rsid w:val="00237047"/>
    <w:rsid w:val="00237188"/>
    <w:rsid w:val="0023718A"/>
    <w:rsid w:val="002374AC"/>
    <w:rsid w:val="00237764"/>
    <w:rsid w:val="00237A64"/>
    <w:rsid w:val="00237AE7"/>
    <w:rsid w:val="00237B2D"/>
    <w:rsid w:val="00237B7B"/>
    <w:rsid w:val="00237CCC"/>
    <w:rsid w:val="00237D5E"/>
    <w:rsid w:val="002400E7"/>
    <w:rsid w:val="0024012E"/>
    <w:rsid w:val="0024014F"/>
    <w:rsid w:val="002402BB"/>
    <w:rsid w:val="002402C2"/>
    <w:rsid w:val="0024048F"/>
    <w:rsid w:val="00240682"/>
    <w:rsid w:val="00240795"/>
    <w:rsid w:val="00240871"/>
    <w:rsid w:val="0024088D"/>
    <w:rsid w:val="00240950"/>
    <w:rsid w:val="00240A47"/>
    <w:rsid w:val="00240A5C"/>
    <w:rsid w:val="00240AA9"/>
    <w:rsid w:val="00240BDC"/>
    <w:rsid w:val="00240C87"/>
    <w:rsid w:val="00240CB7"/>
    <w:rsid w:val="00240DDC"/>
    <w:rsid w:val="00240E18"/>
    <w:rsid w:val="00240E7A"/>
    <w:rsid w:val="00240F1F"/>
    <w:rsid w:val="00240FC6"/>
    <w:rsid w:val="00241070"/>
    <w:rsid w:val="002410B8"/>
    <w:rsid w:val="002410CE"/>
    <w:rsid w:val="0024139B"/>
    <w:rsid w:val="002413B9"/>
    <w:rsid w:val="00241499"/>
    <w:rsid w:val="0024159D"/>
    <w:rsid w:val="002415C9"/>
    <w:rsid w:val="00241722"/>
    <w:rsid w:val="00241767"/>
    <w:rsid w:val="00241797"/>
    <w:rsid w:val="002417C2"/>
    <w:rsid w:val="00241943"/>
    <w:rsid w:val="00241A29"/>
    <w:rsid w:val="00241C19"/>
    <w:rsid w:val="00241C81"/>
    <w:rsid w:val="00241EC1"/>
    <w:rsid w:val="00242102"/>
    <w:rsid w:val="00242291"/>
    <w:rsid w:val="00242318"/>
    <w:rsid w:val="0024239B"/>
    <w:rsid w:val="00242430"/>
    <w:rsid w:val="00242490"/>
    <w:rsid w:val="00242557"/>
    <w:rsid w:val="0024259A"/>
    <w:rsid w:val="002426D0"/>
    <w:rsid w:val="002426DD"/>
    <w:rsid w:val="00242773"/>
    <w:rsid w:val="002429D1"/>
    <w:rsid w:val="00242AE2"/>
    <w:rsid w:val="00242CD6"/>
    <w:rsid w:val="00242D57"/>
    <w:rsid w:val="00242D75"/>
    <w:rsid w:val="00242ECD"/>
    <w:rsid w:val="00242F38"/>
    <w:rsid w:val="00243355"/>
    <w:rsid w:val="002436E5"/>
    <w:rsid w:val="00243849"/>
    <w:rsid w:val="0024386E"/>
    <w:rsid w:val="002438FD"/>
    <w:rsid w:val="00243C5D"/>
    <w:rsid w:val="00243D01"/>
    <w:rsid w:val="00243E60"/>
    <w:rsid w:val="00243EC8"/>
    <w:rsid w:val="00244104"/>
    <w:rsid w:val="00244288"/>
    <w:rsid w:val="002442C9"/>
    <w:rsid w:val="00244366"/>
    <w:rsid w:val="00244380"/>
    <w:rsid w:val="002443CF"/>
    <w:rsid w:val="00244456"/>
    <w:rsid w:val="0024449C"/>
    <w:rsid w:val="00244538"/>
    <w:rsid w:val="002446A7"/>
    <w:rsid w:val="002446DC"/>
    <w:rsid w:val="0024485C"/>
    <w:rsid w:val="00244878"/>
    <w:rsid w:val="002449B3"/>
    <w:rsid w:val="00244C2B"/>
    <w:rsid w:val="00244C9B"/>
    <w:rsid w:val="00245337"/>
    <w:rsid w:val="002453C3"/>
    <w:rsid w:val="002455EF"/>
    <w:rsid w:val="0024571E"/>
    <w:rsid w:val="0024576F"/>
    <w:rsid w:val="0024583B"/>
    <w:rsid w:val="00245A1A"/>
    <w:rsid w:val="00245ABB"/>
    <w:rsid w:val="00245AD5"/>
    <w:rsid w:val="00245B22"/>
    <w:rsid w:val="00245E29"/>
    <w:rsid w:val="00245E72"/>
    <w:rsid w:val="00245E85"/>
    <w:rsid w:val="00245ECA"/>
    <w:rsid w:val="002460C3"/>
    <w:rsid w:val="0024610E"/>
    <w:rsid w:val="00246256"/>
    <w:rsid w:val="00246412"/>
    <w:rsid w:val="002465CA"/>
    <w:rsid w:val="0024673E"/>
    <w:rsid w:val="002467B4"/>
    <w:rsid w:val="00246859"/>
    <w:rsid w:val="00246B1D"/>
    <w:rsid w:val="00246CA0"/>
    <w:rsid w:val="00246DDB"/>
    <w:rsid w:val="00246ED7"/>
    <w:rsid w:val="00247243"/>
    <w:rsid w:val="0024750E"/>
    <w:rsid w:val="00247567"/>
    <w:rsid w:val="0024772B"/>
    <w:rsid w:val="0024782B"/>
    <w:rsid w:val="002478A9"/>
    <w:rsid w:val="0024796D"/>
    <w:rsid w:val="002479CF"/>
    <w:rsid w:val="00247A38"/>
    <w:rsid w:val="00247A66"/>
    <w:rsid w:val="00247BDC"/>
    <w:rsid w:val="00247C23"/>
    <w:rsid w:val="00247C28"/>
    <w:rsid w:val="002500E1"/>
    <w:rsid w:val="0025011E"/>
    <w:rsid w:val="00250155"/>
    <w:rsid w:val="00250354"/>
    <w:rsid w:val="002503B8"/>
    <w:rsid w:val="0025047A"/>
    <w:rsid w:val="002504BB"/>
    <w:rsid w:val="002506AB"/>
    <w:rsid w:val="002506FE"/>
    <w:rsid w:val="00250916"/>
    <w:rsid w:val="0025091F"/>
    <w:rsid w:val="00250A05"/>
    <w:rsid w:val="00250A26"/>
    <w:rsid w:val="00250A70"/>
    <w:rsid w:val="00250B48"/>
    <w:rsid w:val="00250C5D"/>
    <w:rsid w:val="00250CF9"/>
    <w:rsid w:val="00250D1F"/>
    <w:rsid w:val="00250D63"/>
    <w:rsid w:val="0025104B"/>
    <w:rsid w:val="002511F4"/>
    <w:rsid w:val="0025156B"/>
    <w:rsid w:val="00251646"/>
    <w:rsid w:val="002516A8"/>
    <w:rsid w:val="002516E2"/>
    <w:rsid w:val="0025182D"/>
    <w:rsid w:val="00251918"/>
    <w:rsid w:val="00251A12"/>
    <w:rsid w:val="00251A76"/>
    <w:rsid w:val="00251C9F"/>
    <w:rsid w:val="00251D91"/>
    <w:rsid w:val="00251F3E"/>
    <w:rsid w:val="00251F45"/>
    <w:rsid w:val="00252040"/>
    <w:rsid w:val="0025209C"/>
    <w:rsid w:val="002520A1"/>
    <w:rsid w:val="002522B0"/>
    <w:rsid w:val="0025237B"/>
    <w:rsid w:val="00252454"/>
    <w:rsid w:val="0025246E"/>
    <w:rsid w:val="002524C8"/>
    <w:rsid w:val="002525D3"/>
    <w:rsid w:val="002525DB"/>
    <w:rsid w:val="00252629"/>
    <w:rsid w:val="00252795"/>
    <w:rsid w:val="002527AA"/>
    <w:rsid w:val="002527E0"/>
    <w:rsid w:val="00252CC4"/>
    <w:rsid w:val="00252D33"/>
    <w:rsid w:val="00252DEA"/>
    <w:rsid w:val="002530AB"/>
    <w:rsid w:val="002532B4"/>
    <w:rsid w:val="0025358B"/>
    <w:rsid w:val="00253758"/>
    <w:rsid w:val="00253790"/>
    <w:rsid w:val="002538F9"/>
    <w:rsid w:val="00253BD0"/>
    <w:rsid w:val="00253C58"/>
    <w:rsid w:val="00253CF6"/>
    <w:rsid w:val="00253D42"/>
    <w:rsid w:val="00253D90"/>
    <w:rsid w:val="00253DBA"/>
    <w:rsid w:val="00253FB0"/>
    <w:rsid w:val="00254046"/>
    <w:rsid w:val="0025409A"/>
    <w:rsid w:val="0025433B"/>
    <w:rsid w:val="0025441D"/>
    <w:rsid w:val="002545F0"/>
    <w:rsid w:val="00254679"/>
    <w:rsid w:val="0025488A"/>
    <w:rsid w:val="002548EF"/>
    <w:rsid w:val="00254939"/>
    <w:rsid w:val="00254A58"/>
    <w:rsid w:val="00254AD9"/>
    <w:rsid w:val="00254BE3"/>
    <w:rsid w:val="00254CED"/>
    <w:rsid w:val="00254CF4"/>
    <w:rsid w:val="0025539E"/>
    <w:rsid w:val="002554D6"/>
    <w:rsid w:val="0025554E"/>
    <w:rsid w:val="002555C6"/>
    <w:rsid w:val="00255608"/>
    <w:rsid w:val="002557A5"/>
    <w:rsid w:val="00255815"/>
    <w:rsid w:val="002558BF"/>
    <w:rsid w:val="002558CC"/>
    <w:rsid w:val="002559D0"/>
    <w:rsid w:val="00255A8C"/>
    <w:rsid w:val="00255BEA"/>
    <w:rsid w:val="00255D34"/>
    <w:rsid w:val="00255DD3"/>
    <w:rsid w:val="00255DF6"/>
    <w:rsid w:val="002560CA"/>
    <w:rsid w:val="002561CC"/>
    <w:rsid w:val="0025624C"/>
    <w:rsid w:val="0025625B"/>
    <w:rsid w:val="00256318"/>
    <w:rsid w:val="00256577"/>
    <w:rsid w:val="00256702"/>
    <w:rsid w:val="00256992"/>
    <w:rsid w:val="00256A16"/>
    <w:rsid w:val="00256C0D"/>
    <w:rsid w:val="00256CD6"/>
    <w:rsid w:val="00256DDD"/>
    <w:rsid w:val="00257009"/>
    <w:rsid w:val="0025729D"/>
    <w:rsid w:val="00257349"/>
    <w:rsid w:val="002573EF"/>
    <w:rsid w:val="0025759E"/>
    <w:rsid w:val="002575DD"/>
    <w:rsid w:val="00257685"/>
    <w:rsid w:val="002576AB"/>
    <w:rsid w:val="002578B3"/>
    <w:rsid w:val="0025791E"/>
    <w:rsid w:val="00257A0A"/>
    <w:rsid w:val="00257A77"/>
    <w:rsid w:val="00257B9E"/>
    <w:rsid w:val="00257BC3"/>
    <w:rsid w:val="00257D19"/>
    <w:rsid w:val="00257E5D"/>
    <w:rsid w:val="002600F1"/>
    <w:rsid w:val="0026014A"/>
    <w:rsid w:val="002601F1"/>
    <w:rsid w:val="0026026D"/>
    <w:rsid w:val="00260287"/>
    <w:rsid w:val="002604DA"/>
    <w:rsid w:val="00260517"/>
    <w:rsid w:val="002607DA"/>
    <w:rsid w:val="00260A77"/>
    <w:rsid w:val="00260A8C"/>
    <w:rsid w:val="00260DC4"/>
    <w:rsid w:val="00260E03"/>
    <w:rsid w:val="00260F55"/>
    <w:rsid w:val="00260F83"/>
    <w:rsid w:val="00261042"/>
    <w:rsid w:val="00261075"/>
    <w:rsid w:val="0026130A"/>
    <w:rsid w:val="0026144E"/>
    <w:rsid w:val="00261506"/>
    <w:rsid w:val="00261644"/>
    <w:rsid w:val="00261785"/>
    <w:rsid w:val="002619F5"/>
    <w:rsid w:val="00261C25"/>
    <w:rsid w:val="00261CB2"/>
    <w:rsid w:val="00261EF7"/>
    <w:rsid w:val="0026211E"/>
    <w:rsid w:val="002621A4"/>
    <w:rsid w:val="00262258"/>
    <w:rsid w:val="002622B5"/>
    <w:rsid w:val="00262382"/>
    <w:rsid w:val="00262456"/>
    <w:rsid w:val="0026249D"/>
    <w:rsid w:val="0026257E"/>
    <w:rsid w:val="002625AB"/>
    <w:rsid w:val="00262908"/>
    <w:rsid w:val="00262921"/>
    <w:rsid w:val="00262927"/>
    <w:rsid w:val="0026295D"/>
    <w:rsid w:val="00262A8B"/>
    <w:rsid w:val="00262AE1"/>
    <w:rsid w:val="00262E03"/>
    <w:rsid w:val="00262F42"/>
    <w:rsid w:val="00262F8B"/>
    <w:rsid w:val="00262FC7"/>
    <w:rsid w:val="00262FCD"/>
    <w:rsid w:val="00263092"/>
    <w:rsid w:val="002633B8"/>
    <w:rsid w:val="00263427"/>
    <w:rsid w:val="002634A6"/>
    <w:rsid w:val="002634DA"/>
    <w:rsid w:val="0026354E"/>
    <w:rsid w:val="00263579"/>
    <w:rsid w:val="00263600"/>
    <w:rsid w:val="0026361A"/>
    <w:rsid w:val="002636F9"/>
    <w:rsid w:val="0026386A"/>
    <w:rsid w:val="00263A6F"/>
    <w:rsid w:val="00263B07"/>
    <w:rsid w:val="0026408D"/>
    <w:rsid w:val="0026409C"/>
    <w:rsid w:val="00264184"/>
    <w:rsid w:val="0026419B"/>
    <w:rsid w:val="002641DE"/>
    <w:rsid w:val="00264289"/>
    <w:rsid w:val="0026443B"/>
    <w:rsid w:val="00264603"/>
    <w:rsid w:val="00264606"/>
    <w:rsid w:val="00264634"/>
    <w:rsid w:val="002649B2"/>
    <w:rsid w:val="00264D9D"/>
    <w:rsid w:val="00264E05"/>
    <w:rsid w:val="00264E53"/>
    <w:rsid w:val="00264F73"/>
    <w:rsid w:val="00264FEE"/>
    <w:rsid w:val="00265000"/>
    <w:rsid w:val="00265315"/>
    <w:rsid w:val="0026536F"/>
    <w:rsid w:val="0026538C"/>
    <w:rsid w:val="00265392"/>
    <w:rsid w:val="00265436"/>
    <w:rsid w:val="002655D6"/>
    <w:rsid w:val="00265620"/>
    <w:rsid w:val="00265636"/>
    <w:rsid w:val="0026569C"/>
    <w:rsid w:val="002656EB"/>
    <w:rsid w:val="0026575C"/>
    <w:rsid w:val="00265A65"/>
    <w:rsid w:val="00265B1E"/>
    <w:rsid w:val="00265C61"/>
    <w:rsid w:val="00265F23"/>
    <w:rsid w:val="002660F6"/>
    <w:rsid w:val="002661F4"/>
    <w:rsid w:val="00266482"/>
    <w:rsid w:val="0026651B"/>
    <w:rsid w:val="00266533"/>
    <w:rsid w:val="00266642"/>
    <w:rsid w:val="0026667E"/>
    <w:rsid w:val="00266771"/>
    <w:rsid w:val="002667CA"/>
    <w:rsid w:val="002667E9"/>
    <w:rsid w:val="00266800"/>
    <w:rsid w:val="0026682C"/>
    <w:rsid w:val="00266873"/>
    <w:rsid w:val="0026689A"/>
    <w:rsid w:val="0026694D"/>
    <w:rsid w:val="00266959"/>
    <w:rsid w:val="00266A6A"/>
    <w:rsid w:val="00266AF6"/>
    <w:rsid w:val="00266BB0"/>
    <w:rsid w:val="00266EDA"/>
    <w:rsid w:val="002671B4"/>
    <w:rsid w:val="0026743F"/>
    <w:rsid w:val="002674BA"/>
    <w:rsid w:val="00267585"/>
    <w:rsid w:val="00267654"/>
    <w:rsid w:val="0026767B"/>
    <w:rsid w:val="002677A6"/>
    <w:rsid w:val="0026789A"/>
    <w:rsid w:val="002678FF"/>
    <w:rsid w:val="00267928"/>
    <w:rsid w:val="00267AD5"/>
    <w:rsid w:val="00270281"/>
    <w:rsid w:val="00270487"/>
    <w:rsid w:val="00270585"/>
    <w:rsid w:val="002705B5"/>
    <w:rsid w:val="002705D0"/>
    <w:rsid w:val="00270745"/>
    <w:rsid w:val="0027075E"/>
    <w:rsid w:val="00270813"/>
    <w:rsid w:val="002709B6"/>
    <w:rsid w:val="00270CD1"/>
    <w:rsid w:val="00270D25"/>
    <w:rsid w:val="00270D81"/>
    <w:rsid w:val="00270E19"/>
    <w:rsid w:val="00270EE7"/>
    <w:rsid w:val="00270F1D"/>
    <w:rsid w:val="00270F65"/>
    <w:rsid w:val="00270FB9"/>
    <w:rsid w:val="00271043"/>
    <w:rsid w:val="0027105E"/>
    <w:rsid w:val="00271129"/>
    <w:rsid w:val="0027112D"/>
    <w:rsid w:val="002712E1"/>
    <w:rsid w:val="002712ED"/>
    <w:rsid w:val="002716E6"/>
    <w:rsid w:val="002716FE"/>
    <w:rsid w:val="002717D2"/>
    <w:rsid w:val="002717EF"/>
    <w:rsid w:val="00271C83"/>
    <w:rsid w:val="00271E11"/>
    <w:rsid w:val="00271FA8"/>
    <w:rsid w:val="002720A1"/>
    <w:rsid w:val="002720E2"/>
    <w:rsid w:val="00272163"/>
    <w:rsid w:val="0027217E"/>
    <w:rsid w:val="002721A7"/>
    <w:rsid w:val="00272338"/>
    <w:rsid w:val="002723F5"/>
    <w:rsid w:val="00272425"/>
    <w:rsid w:val="0027246C"/>
    <w:rsid w:val="0027254A"/>
    <w:rsid w:val="002725E2"/>
    <w:rsid w:val="00272702"/>
    <w:rsid w:val="00272761"/>
    <w:rsid w:val="002727B0"/>
    <w:rsid w:val="002728A1"/>
    <w:rsid w:val="002728DD"/>
    <w:rsid w:val="0027293F"/>
    <w:rsid w:val="00272A51"/>
    <w:rsid w:val="00272DCE"/>
    <w:rsid w:val="00272F1E"/>
    <w:rsid w:val="00272F7A"/>
    <w:rsid w:val="00273020"/>
    <w:rsid w:val="00273068"/>
    <w:rsid w:val="002730A6"/>
    <w:rsid w:val="002730B1"/>
    <w:rsid w:val="00273161"/>
    <w:rsid w:val="0027322D"/>
    <w:rsid w:val="0027333F"/>
    <w:rsid w:val="00273367"/>
    <w:rsid w:val="002734EC"/>
    <w:rsid w:val="00273A66"/>
    <w:rsid w:val="00273D9C"/>
    <w:rsid w:val="00273E81"/>
    <w:rsid w:val="00273F37"/>
    <w:rsid w:val="00273FB7"/>
    <w:rsid w:val="00274051"/>
    <w:rsid w:val="002742F6"/>
    <w:rsid w:val="002742FD"/>
    <w:rsid w:val="00274372"/>
    <w:rsid w:val="00274884"/>
    <w:rsid w:val="002748CC"/>
    <w:rsid w:val="002749E4"/>
    <w:rsid w:val="00274A8B"/>
    <w:rsid w:val="00274B26"/>
    <w:rsid w:val="00274B83"/>
    <w:rsid w:val="00274C06"/>
    <w:rsid w:val="00274C7C"/>
    <w:rsid w:val="00274D41"/>
    <w:rsid w:val="00274E04"/>
    <w:rsid w:val="00274E55"/>
    <w:rsid w:val="00274E73"/>
    <w:rsid w:val="00274EBF"/>
    <w:rsid w:val="00274EE4"/>
    <w:rsid w:val="00274F79"/>
    <w:rsid w:val="00275410"/>
    <w:rsid w:val="00275411"/>
    <w:rsid w:val="00275423"/>
    <w:rsid w:val="0027550F"/>
    <w:rsid w:val="00275557"/>
    <w:rsid w:val="002755FD"/>
    <w:rsid w:val="00275818"/>
    <w:rsid w:val="00275901"/>
    <w:rsid w:val="00275991"/>
    <w:rsid w:val="00275D16"/>
    <w:rsid w:val="00275EE7"/>
    <w:rsid w:val="00275F1E"/>
    <w:rsid w:val="002760AC"/>
    <w:rsid w:val="002760FB"/>
    <w:rsid w:val="00276143"/>
    <w:rsid w:val="002761B7"/>
    <w:rsid w:val="002761CC"/>
    <w:rsid w:val="0027637B"/>
    <w:rsid w:val="00276406"/>
    <w:rsid w:val="002765E3"/>
    <w:rsid w:val="0027680D"/>
    <w:rsid w:val="00276842"/>
    <w:rsid w:val="00276888"/>
    <w:rsid w:val="002768E1"/>
    <w:rsid w:val="0027696F"/>
    <w:rsid w:val="00276AA6"/>
    <w:rsid w:val="00276B73"/>
    <w:rsid w:val="00276E66"/>
    <w:rsid w:val="00277183"/>
    <w:rsid w:val="002772A2"/>
    <w:rsid w:val="00277304"/>
    <w:rsid w:val="0027746D"/>
    <w:rsid w:val="0027751E"/>
    <w:rsid w:val="0027757A"/>
    <w:rsid w:val="00277704"/>
    <w:rsid w:val="002777DE"/>
    <w:rsid w:val="0027782B"/>
    <w:rsid w:val="00277A07"/>
    <w:rsid w:val="00277AA2"/>
    <w:rsid w:val="00277BE6"/>
    <w:rsid w:val="00277C37"/>
    <w:rsid w:val="00277EB3"/>
    <w:rsid w:val="00277EE5"/>
    <w:rsid w:val="00277FC2"/>
    <w:rsid w:val="002800FB"/>
    <w:rsid w:val="002801A7"/>
    <w:rsid w:val="002802A0"/>
    <w:rsid w:val="002802A4"/>
    <w:rsid w:val="00280371"/>
    <w:rsid w:val="00280379"/>
    <w:rsid w:val="0028061D"/>
    <w:rsid w:val="002807BC"/>
    <w:rsid w:val="00280855"/>
    <w:rsid w:val="0028094E"/>
    <w:rsid w:val="00280ADD"/>
    <w:rsid w:val="00280B6D"/>
    <w:rsid w:val="00280CCE"/>
    <w:rsid w:val="00280DFD"/>
    <w:rsid w:val="00280E50"/>
    <w:rsid w:val="00280EA2"/>
    <w:rsid w:val="00281107"/>
    <w:rsid w:val="0028115B"/>
    <w:rsid w:val="00281715"/>
    <w:rsid w:val="002817CC"/>
    <w:rsid w:val="00281A91"/>
    <w:rsid w:val="00281AD1"/>
    <w:rsid w:val="00281AFC"/>
    <w:rsid w:val="00281B26"/>
    <w:rsid w:val="00281DC5"/>
    <w:rsid w:val="00281EAC"/>
    <w:rsid w:val="00281ED0"/>
    <w:rsid w:val="0028228B"/>
    <w:rsid w:val="00282461"/>
    <w:rsid w:val="002828DE"/>
    <w:rsid w:val="002829E2"/>
    <w:rsid w:val="00282A8A"/>
    <w:rsid w:val="00282BAC"/>
    <w:rsid w:val="00282C5A"/>
    <w:rsid w:val="00282EE2"/>
    <w:rsid w:val="00282FD7"/>
    <w:rsid w:val="00283101"/>
    <w:rsid w:val="00283183"/>
    <w:rsid w:val="002831BB"/>
    <w:rsid w:val="00283268"/>
    <w:rsid w:val="00283362"/>
    <w:rsid w:val="002833BB"/>
    <w:rsid w:val="0028343B"/>
    <w:rsid w:val="00283663"/>
    <w:rsid w:val="002836B6"/>
    <w:rsid w:val="00283751"/>
    <w:rsid w:val="00283782"/>
    <w:rsid w:val="002839E3"/>
    <w:rsid w:val="00283A85"/>
    <w:rsid w:val="00283BA8"/>
    <w:rsid w:val="00283DB4"/>
    <w:rsid w:val="00283FA9"/>
    <w:rsid w:val="002840DE"/>
    <w:rsid w:val="002842D8"/>
    <w:rsid w:val="002843ED"/>
    <w:rsid w:val="00284605"/>
    <w:rsid w:val="002847D4"/>
    <w:rsid w:val="00284B15"/>
    <w:rsid w:val="00284BC1"/>
    <w:rsid w:val="00284C08"/>
    <w:rsid w:val="00284C77"/>
    <w:rsid w:val="00284D99"/>
    <w:rsid w:val="002850F6"/>
    <w:rsid w:val="0028510C"/>
    <w:rsid w:val="00285358"/>
    <w:rsid w:val="002853E8"/>
    <w:rsid w:val="002855CB"/>
    <w:rsid w:val="0028567F"/>
    <w:rsid w:val="00285850"/>
    <w:rsid w:val="00285A17"/>
    <w:rsid w:val="00285A27"/>
    <w:rsid w:val="00285D38"/>
    <w:rsid w:val="00285F07"/>
    <w:rsid w:val="00286213"/>
    <w:rsid w:val="0028656D"/>
    <w:rsid w:val="002866F3"/>
    <w:rsid w:val="00286818"/>
    <w:rsid w:val="002868AB"/>
    <w:rsid w:val="00286972"/>
    <w:rsid w:val="00286A8A"/>
    <w:rsid w:val="00286AC7"/>
    <w:rsid w:val="00286ADD"/>
    <w:rsid w:val="00286BAF"/>
    <w:rsid w:val="00287169"/>
    <w:rsid w:val="002871BF"/>
    <w:rsid w:val="0028726C"/>
    <w:rsid w:val="002872FC"/>
    <w:rsid w:val="00287480"/>
    <w:rsid w:val="0028756D"/>
    <w:rsid w:val="002875E4"/>
    <w:rsid w:val="00287997"/>
    <w:rsid w:val="002879EC"/>
    <w:rsid w:val="00287A7D"/>
    <w:rsid w:val="00287BE6"/>
    <w:rsid w:val="00287DD4"/>
    <w:rsid w:val="00287FE7"/>
    <w:rsid w:val="002902B5"/>
    <w:rsid w:val="0029035B"/>
    <w:rsid w:val="00290433"/>
    <w:rsid w:val="00290464"/>
    <w:rsid w:val="00290542"/>
    <w:rsid w:val="002905BF"/>
    <w:rsid w:val="00290794"/>
    <w:rsid w:val="002907C0"/>
    <w:rsid w:val="00290833"/>
    <w:rsid w:val="00290918"/>
    <w:rsid w:val="00290963"/>
    <w:rsid w:val="00290B6E"/>
    <w:rsid w:val="00290C95"/>
    <w:rsid w:val="00290CE0"/>
    <w:rsid w:val="00290E9E"/>
    <w:rsid w:val="00290EB8"/>
    <w:rsid w:val="00290EE6"/>
    <w:rsid w:val="00290F4B"/>
    <w:rsid w:val="00290F73"/>
    <w:rsid w:val="00290FFE"/>
    <w:rsid w:val="00291057"/>
    <w:rsid w:val="00291156"/>
    <w:rsid w:val="0029127F"/>
    <w:rsid w:val="00291426"/>
    <w:rsid w:val="00291453"/>
    <w:rsid w:val="00291729"/>
    <w:rsid w:val="002917F5"/>
    <w:rsid w:val="00291826"/>
    <w:rsid w:val="002919B3"/>
    <w:rsid w:val="002919F8"/>
    <w:rsid w:val="00291A25"/>
    <w:rsid w:val="00291A50"/>
    <w:rsid w:val="00291B1E"/>
    <w:rsid w:val="00291B21"/>
    <w:rsid w:val="00291E92"/>
    <w:rsid w:val="00291EA9"/>
    <w:rsid w:val="00291F18"/>
    <w:rsid w:val="0029202E"/>
    <w:rsid w:val="002921F4"/>
    <w:rsid w:val="00292275"/>
    <w:rsid w:val="002922A4"/>
    <w:rsid w:val="002923FD"/>
    <w:rsid w:val="00292594"/>
    <w:rsid w:val="002926B0"/>
    <w:rsid w:val="0029289E"/>
    <w:rsid w:val="00292BF5"/>
    <w:rsid w:val="00292CA0"/>
    <w:rsid w:val="00292CAB"/>
    <w:rsid w:val="00292CAC"/>
    <w:rsid w:val="00292F38"/>
    <w:rsid w:val="00292FE5"/>
    <w:rsid w:val="00292FEB"/>
    <w:rsid w:val="002930A3"/>
    <w:rsid w:val="00293424"/>
    <w:rsid w:val="00293425"/>
    <w:rsid w:val="0029352E"/>
    <w:rsid w:val="00293816"/>
    <w:rsid w:val="002938AD"/>
    <w:rsid w:val="002938D5"/>
    <w:rsid w:val="002938E6"/>
    <w:rsid w:val="002939B5"/>
    <w:rsid w:val="00293B17"/>
    <w:rsid w:val="00293C1C"/>
    <w:rsid w:val="00293D95"/>
    <w:rsid w:val="00294188"/>
    <w:rsid w:val="002944CB"/>
    <w:rsid w:val="00294536"/>
    <w:rsid w:val="002945E0"/>
    <w:rsid w:val="00294787"/>
    <w:rsid w:val="00294964"/>
    <w:rsid w:val="00294A1F"/>
    <w:rsid w:val="00294A6F"/>
    <w:rsid w:val="00294AB9"/>
    <w:rsid w:val="00294CCA"/>
    <w:rsid w:val="00294DD1"/>
    <w:rsid w:val="00294E2E"/>
    <w:rsid w:val="0029521F"/>
    <w:rsid w:val="00295275"/>
    <w:rsid w:val="002954DF"/>
    <w:rsid w:val="00295519"/>
    <w:rsid w:val="002956F1"/>
    <w:rsid w:val="00295977"/>
    <w:rsid w:val="002959D8"/>
    <w:rsid w:val="002959E8"/>
    <w:rsid w:val="00295A11"/>
    <w:rsid w:val="00295A40"/>
    <w:rsid w:val="00295A4A"/>
    <w:rsid w:val="00295C32"/>
    <w:rsid w:val="00295C35"/>
    <w:rsid w:val="00295C39"/>
    <w:rsid w:val="00295CB9"/>
    <w:rsid w:val="00295F76"/>
    <w:rsid w:val="00296065"/>
    <w:rsid w:val="00296118"/>
    <w:rsid w:val="0029614F"/>
    <w:rsid w:val="0029617E"/>
    <w:rsid w:val="002961C8"/>
    <w:rsid w:val="00296559"/>
    <w:rsid w:val="00296756"/>
    <w:rsid w:val="00296958"/>
    <w:rsid w:val="002969DA"/>
    <w:rsid w:val="00296A24"/>
    <w:rsid w:val="00296AE7"/>
    <w:rsid w:val="00296B26"/>
    <w:rsid w:val="00296C1C"/>
    <w:rsid w:val="00296E87"/>
    <w:rsid w:val="00296EF5"/>
    <w:rsid w:val="00296F5E"/>
    <w:rsid w:val="00296FB6"/>
    <w:rsid w:val="00297063"/>
    <w:rsid w:val="00297123"/>
    <w:rsid w:val="002971D2"/>
    <w:rsid w:val="0029737A"/>
    <w:rsid w:val="00297540"/>
    <w:rsid w:val="00297A9C"/>
    <w:rsid w:val="00297AAF"/>
    <w:rsid w:val="00297AC9"/>
    <w:rsid w:val="00297BC8"/>
    <w:rsid w:val="00297D0F"/>
    <w:rsid w:val="00297EA5"/>
    <w:rsid w:val="00297EF1"/>
    <w:rsid w:val="00297FA6"/>
    <w:rsid w:val="002A008E"/>
    <w:rsid w:val="002A02CD"/>
    <w:rsid w:val="002A034E"/>
    <w:rsid w:val="002A0527"/>
    <w:rsid w:val="002A064C"/>
    <w:rsid w:val="002A066A"/>
    <w:rsid w:val="002A07A4"/>
    <w:rsid w:val="002A0928"/>
    <w:rsid w:val="002A09C9"/>
    <w:rsid w:val="002A0AC4"/>
    <w:rsid w:val="002A0C02"/>
    <w:rsid w:val="002A0D18"/>
    <w:rsid w:val="002A0D5A"/>
    <w:rsid w:val="002A0D86"/>
    <w:rsid w:val="002A0E6C"/>
    <w:rsid w:val="002A104A"/>
    <w:rsid w:val="002A10E0"/>
    <w:rsid w:val="002A1234"/>
    <w:rsid w:val="002A13BA"/>
    <w:rsid w:val="002A157F"/>
    <w:rsid w:val="002A16EE"/>
    <w:rsid w:val="002A1722"/>
    <w:rsid w:val="002A1806"/>
    <w:rsid w:val="002A1860"/>
    <w:rsid w:val="002A18D5"/>
    <w:rsid w:val="002A1BFB"/>
    <w:rsid w:val="002A1CCD"/>
    <w:rsid w:val="002A1D7D"/>
    <w:rsid w:val="002A1DD4"/>
    <w:rsid w:val="002A2162"/>
    <w:rsid w:val="002A249A"/>
    <w:rsid w:val="002A24CE"/>
    <w:rsid w:val="002A270F"/>
    <w:rsid w:val="002A2A4E"/>
    <w:rsid w:val="002A2AA0"/>
    <w:rsid w:val="002A2ABA"/>
    <w:rsid w:val="002A2B09"/>
    <w:rsid w:val="002A2D7F"/>
    <w:rsid w:val="002A2DD8"/>
    <w:rsid w:val="002A2F0C"/>
    <w:rsid w:val="002A302F"/>
    <w:rsid w:val="002A303B"/>
    <w:rsid w:val="002A3054"/>
    <w:rsid w:val="002A3163"/>
    <w:rsid w:val="002A32B4"/>
    <w:rsid w:val="002A3400"/>
    <w:rsid w:val="002A35B6"/>
    <w:rsid w:val="002A372E"/>
    <w:rsid w:val="002A3AAD"/>
    <w:rsid w:val="002A3C19"/>
    <w:rsid w:val="002A3C85"/>
    <w:rsid w:val="002A3C91"/>
    <w:rsid w:val="002A3DA9"/>
    <w:rsid w:val="002A3FF5"/>
    <w:rsid w:val="002A4115"/>
    <w:rsid w:val="002A4371"/>
    <w:rsid w:val="002A4449"/>
    <w:rsid w:val="002A44EF"/>
    <w:rsid w:val="002A4837"/>
    <w:rsid w:val="002A484E"/>
    <w:rsid w:val="002A491B"/>
    <w:rsid w:val="002A4954"/>
    <w:rsid w:val="002A4B36"/>
    <w:rsid w:val="002A4BC6"/>
    <w:rsid w:val="002A4C78"/>
    <w:rsid w:val="002A4D9F"/>
    <w:rsid w:val="002A5159"/>
    <w:rsid w:val="002A5174"/>
    <w:rsid w:val="002A51B8"/>
    <w:rsid w:val="002A51EA"/>
    <w:rsid w:val="002A53FC"/>
    <w:rsid w:val="002A5455"/>
    <w:rsid w:val="002A54A1"/>
    <w:rsid w:val="002A55F7"/>
    <w:rsid w:val="002A5648"/>
    <w:rsid w:val="002A5718"/>
    <w:rsid w:val="002A5C41"/>
    <w:rsid w:val="002A5CBC"/>
    <w:rsid w:val="002A5CC6"/>
    <w:rsid w:val="002A5D59"/>
    <w:rsid w:val="002A5E74"/>
    <w:rsid w:val="002A607D"/>
    <w:rsid w:val="002A60AD"/>
    <w:rsid w:val="002A618D"/>
    <w:rsid w:val="002A620A"/>
    <w:rsid w:val="002A62EE"/>
    <w:rsid w:val="002A6351"/>
    <w:rsid w:val="002A658C"/>
    <w:rsid w:val="002A6655"/>
    <w:rsid w:val="002A6755"/>
    <w:rsid w:val="002A67AC"/>
    <w:rsid w:val="002A6898"/>
    <w:rsid w:val="002A68B1"/>
    <w:rsid w:val="002A6CC0"/>
    <w:rsid w:val="002A6CC6"/>
    <w:rsid w:val="002A6D9B"/>
    <w:rsid w:val="002A6E8B"/>
    <w:rsid w:val="002A6EA4"/>
    <w:rsid w:val="002A700C"/>
    <w:rsid w:val="002A706D"/>
    <w:rsid w:val="002A70E2"/>
    <w:rsid w:val="002A7131"/>
    <w:rsid w:val="002A7175"/>
    <w:rsid w:val="002A7254"/>
    <w:rsid w:val="002A738A"/>
    <w:rsid w:val="002A773C"/>
    <w:rsid w:val="002A7978"/>
    <w:rsid w:val="002A79CD"/>
    <w:rsid w:val="002A7BAD"/>
    <w:rsid w:val="002A7D99"/>
    <w:rsid w:val="002A7DCC"/>
    <w:rsid w:val="002B008F"/>
    <w:rsid w:val="002B00EF"/>
    <w:rsid w:val="002B0435"/>
    <w:rsid w:val="002B0535"/>
    <w:rsid w:val="002B0594"/>
    <w:rsid w:val="002B0786"/>
    <w:rsid w:val="002B09A7"/>
    <w:rsid w:val="002B0BD1"/>
    <w:rsid w:val="002B0C85"/>
    <w:rsid w:val="002B0CB2"/>
    <w:rsid w:val="002B0D83"/>
    <w:rsid w:val="002B0ED7"/>
    <w:rsid w:val="002B1017"/>
    <w:rsid w:val="002B1159"/>
    <w:rsid w:val="002B11A5"/>
    <w:rsid w:val="002B11BB"/>
    <w:rsid w:val="002B12DA"/>
    <w:rsid w:val="002B1428"/>
    <w:rsid w:val="002B1531"/>
    <w:rsid w:val="002B15F8"/>
    <w:rsid w:val="002B1666"/>
    <w:rsid w:val="002B1752"/>
    <w:rsid w:val="002B188A"/>
    <w:rsid w:val="002B18EA"/>
    <w:rsid w:val="002B18F9"/>
    <w:rsid w:val="002B1A3B"/>
    <w:rsid w:val="002B1BB3"/>
    <w:rsid w:val="002B1CF4"/>
    <w:rsid w:val="002B1D9D"/>
    <w:rsid w:val="002B1F07"/>
    <w:rsid w:val="002B1F15"/>
    <w:rsid w:val="002B1F4E"/>
    <w:rsid w:val="002B1F95"/>
    <w:rsid w:val="002B2077"/>
    <w:rsid w:val="002B210D"/>
    <w:rsid w:val="002B242B"/>
    <w:rsid w:val="002B2572"/>
    <w:rsid w:val="002B2578"/>
    <w:rsid w:val="002B2625"/>
    <w:rsid w:val="002B26B9"/>
    <w:rsid w:val="002B26E1"/>
    <w:rsid w:val="002B27E4"/>
    <w:rsid w:val="002B2B6F"/>
    <w:rsid w:val="002B2D4E"/>
    <w:rsid w:val="002B2E35"/>
    <w:rsid w:val="002B2F6F"/>
    <w:rsid w:val="002B2F79"/>
    <w:rsid w:val="002B3060"/>
    <w:rsid w:val="002B30FA"/>
    <w:rsid w:val="002B32E6"/>
    <w:rsid w:val="002B3418"/>
    <w:rsid w:val="002B3465"/>
    <w:rsid w:val="002B356C"/>
    <w:rsid w:val="002B36F6"/>
    <w:rsid w:val="002B3768"/>
    <w:rsid w:val="002B39D8"/>
    <w:rsid w:val="002B3A40"/>
    <w:rsid w:val="002B3B06"/>
    <w:rsid w:val="002B3BFA"/>
    <w:rsid w:val="002B3C6F"/>
    <w:rsid w:val="002B3E11"/>
    <w:rsid w:val="002B3E30"/>
    <w:rsid w:val="002B3E5D"/>
    <w:rsid w:val="002B3EDE"/>
    <w:rsid w:val="002B3F2E"/>
    <w:rsid w:val="002B4215"/>
    <w:rsid w:val="002B443C"/>
    <w:rsid w:val="002B45A8"/>
    <w:rsid w:val="002B4689"/>
    <w:rsid w:val="002B468A"/>
    <w:rsid w:val="002B46B5"/>
    <w:rsid w:val="002B46F8"/>
    <w:rsid w:val="002B4811"/>
    <w:rsid w:val="002B4885"/>
    <w:rsid w:val="002B495F"/>
    <w:rsid w:val="002B4992"/>
    <w:rsid w:val="002B4A32"/>
    <w:rsid w:val="002B4EFA"/>
    <w:rsid w:val="002B50A1"/>
    <w:rsid w:val="002B53FC"/>
    <w:rsid w:val="002B54AD"/>
    <w:rsid w:val="002B5683"/>
    <w:rsid w:val="002B573E"/>
    <w:rsid w:val="002B5896"/>
    <w:rsid w:val="002B589D"/>
    <w:rsid w:val="002B592F"/>
    <w:rsid w:val="002B5CBD"/>
    <w:rsid w:val="002B5E1C"/>
    <w:rsid w:val="002B5F8D"/>
    <w:rsid w:val="002B5FBE"/>
    <w:rsid w:val="002B6222"/>
    <w:rsid w:val="002B668F"/>
    <w:rsid w:val="002B66A8"/>
    <w:rsid w:val="002B66F3"/>
    <w:rsid w:val="002B67FC"/>
    <w:rsid w:val="002B695A"/>
    <w:rsid w:val="002B69BB"/>
    <w:rsid w:val="002B6A03"/>
    <w:rsid w:val="002B6AC4"/>
    <w:rsid w:val="002B6E28"/>
    <w:rsid w:val="002B6EB6"/>
    <w:rsid w:val="002B6F4A"/>
    <w:rsid w:val="002B7059"/>
    <w:rsid w:val="002B7182"/>
    <w:rsid w:val="002B71CE"/>
    <w:rsid w:val="002B722F"/>
    <w:rsid w:val="002B72C2"/>
    <w:rsid w:val="002B7502"/>
    <w:rsid w:val="002B7681"/>
    <w:rsid w:val="002B76C6"/>
    <w:rsid w:val="002B7759"/>
    <w:rsid w:val="002B77CF"/>
    <w:rsid w:val="002B7854"/>
    <w:rsid w:val="002B7A48"/>
    <w:rsid w:val="002B7AC4"/>
    <w:rsid w:val="002B7B3C"/>
    <w:rsid w:val="002B7CA8"/>
    <w:rsid w:val="002B7D79"/>
    <w:rsid w:val="002B7E4E"/>
    <w:rsid w:val="002C0010"/>
    <w:rsid w:val="002C01C0"/>
    <w:rsid w:val="002C0348"/>
    <w:rsid w:val="002C068B"/>
    <w:rsid w:val="002C0691"/>
    <w:rsid w:val="002C0878"/>
    <w:rsid w:val="002C093C"/>
    <w:rsid w:val="002C0952"/>
    <w:rsid w:val="002C0A21"/>
    <w:rsid w:val="002C0AEF"/>
    <w:rsid w:val="002C0B0D"/>
    <w:rsid w:val="002C0B34"/>
    <w:rsid w:val="002C0BD7"/>
    <w:rsid w:val="002C0F01"/>
    <w:rsid w:val="002C0F58"/>
    <w:rsid w:val="002C12F4"/>
    <w:rsid w:val="002C1457"/>
    <w:rsid w:val="002C14E5"/>
    <w:rsid w:val="002C1551"/>
    <w:rsid w:val="002C166A"/>
    <w:rsid w:val="002C16CA"/>
    <w:rsid w:val="002C1773"/>
    <w:rsid w:val="002C1796"/>
    <w:rsid w:val="002C17EF"/>
    <w:rsid w:val="002C198E"/>
    <w:rsid w:val="002C1A29"/>
    <w:rsid w:val="002C1B91"/>
    <w:rsid w:val="002C1C14"/>
    <w:rsid w:val="002C1CBE"/>
    <w:rsid w:val="002C1F4F"/>
    <w:rsid w:val="002C1F6A"/>
    <w:rsid w:val="002C2074"/>
    <w:rsid w:val="002C23D7"/>
    <w:rsid w:val="002C2484"/>
    <w:rsid w:val="002C2514"/>
    <w:rsid w:val="002C2548"/>
    <w:rsid w:val="002C25D7"/>
    <w:rsid w:val="002C26FF"/>
    <w:rsid w:val="002C287F"/>
    <w:rsid w:val="002C28A5"/>
    <w:rsid w:val="002C291D"/>
    <w:rsid w:val="002C29B8"/>
    <w:rsid w:val="002C2AC1"/>
    <w:rsid w:val="002C2AD2"/>
    <w:rsid w:val="002C2B8D"/>
    <w:rsid w:val="002C2DD8"/>
    <w:rsid w:val="002C2F4A"/>
    <w:rsid w:val="002C3063"/>
    <w:rsid w:val="002C3270"/>
    <w:rsid w:val="002C353E"/>
    <w:rsid w:val="002C3667"/>
    <w:rsid w:val="002C3A07"/>
    <w:rsid w:val="002C3A0D"/>
    <w:rsid w:val="002C3A4C"/>
    <w:rsid w:val="002C3B30"/>
    <w:rsid w:val="002C3DDC"/>
    <w:rsid w:val="002C3E8E"/>
    <w:rsid w:val="002C40B0"/>
    <w:rsid w:val="002C4157"/>
    <w:rsid w:val="002C42BB"/>
    <w:rsid w:val="002C4342"/>
    <w:rsid w:val="002C496C"/>
    <w:rsid w:val="002C4ABD"/>
    <w:rsid w:val="002C4B74"/>
    <w:rsid w:val="002C4C2D"/>
    <w:rsid w:val="002C4D40"/>
    <w:rsid w:val="002C4EDF"/>
    <w:rsid w:val="002C5063"/>
    <w:rsid w:val="002C523F"/>
    <w:rsid w:val="002C52F1"/>
    <w:rsid w:val="002C53A7"/>
    <w:rsid w:val="002C544A"/>
    <w:rsid w:val="002C55BC"/>
    <w:rsid w:val="002C565B"/>
    <w:rsid w:val="002C5745"/>
    <w:rsid w:val="002C583D"/>
    <w:rsid w:val="002C58AD"/>
    <w:rsid w:val="002C5ED2"/>
    <w:rsid w:val="002C6089"/>
    <w:rsid w:val="002C630E"/>
    <w:rsid w:val="002C63AD"/>
    <w:rsid w:val="002C63C8"/>
    <w:rsid w:val="002C65E9"/>
    <w:rsid w:val="002C6728"/>
    <w:rsid w:val="002C68EE"/>
    <w:rsid w:val="002C69F2"/>
    <w:rsid w:val="002C69F4"/>
    <w:rsid w:val="002C6AAE"/>
    <w:rsid w:val="002C6B07"/>
    <w:rsid w:val="002C6BAD"/>
    <w:rsid w:val="002C6E12"/>
    <w:rsid w:val="002C6E3B"/>
    <w:rsid w:val="002C70E7"/>
    <w:rsid w:val="002C70FA"/>
    <w:rsid w:val="002C720F"/>
    <w:rsid w:val="002C7217"/>
    <w:rsid w:val="002C729F"/>
    <w:rsid w:val="002C730A"/>
    <w:rsid w:val="002C748B"/>
    <w:rsid w:val="002C74CE"/>
    <w:rsid w:val="002C7649"/>
    <w:rsid w:val="002C76C2"/>
    <w:rsid w:val="002C7817"/>
    <w:rsid w:val="002C7901"/>
    <w:rsid w:val="002C791F"/>
    <w:rsid w:val="002C7924"/>
    <w:rsid w:val="002C7D22"/>
    <w:rsid w:val="002C7E33"/>
    <w:rsid w:val="002C7F0E"/>
    <w:rsid w:val="002C7F4C"/>
    <w:rsid w:val="002C7FB3"/>
    <w:rsid w:val="002C7FCF"/>
    <w:rsid w:val="002D0238"/>
    <w:rsid w:val="002D0324"/>
    <w:rsid w:val="002D03AD"/>
    <w:rsid w:val="002D03D0"/>
    <w:rsid w:val="002D0475"/>
    <w:rsid w:val="002D054F"/>
    <w:rsid w:val="002D06A3"/>
    <w:rsid w:val="002D0A5D"/>
    <w:rsid w:val="002D0BF1"/>
    <w:rsid w:val="002D0C41"/>
    <w:rsid w:val="002D0CF2"/>
    <w:rsid w:val="002D10EF"/>
    <w:rsid w:val="002D1194"/>
    <w:rsid w:val="002D11D3"/>
    <w:rsid w:val="002D1257"/>
    <w:rsid w:val="002D1416"/>
    <w:rsid w:val="002D15D3"/>
    <w:rsid w:val="002D1692"/>
    <w:rsid w:val="002D180D"/>
    <w:rsid w:val="002D1989"/>
    <w:rsid w:val="002D19D0"/>
    <w:rsid w:val="002D1AE7"/>
    <w:rsid w:val="002D1AF8"/>
    <w:rsid w:val="002D1C99"/>
    <w:rsid w:val="002D1D1E"/>
    <w:rsid w:val="002D1D4E"/>
    <w:rsid w:val="002D1E43"/>
    <w:rsid w:val="002D1E90"/>
    <w:rsid w:val="002D24A1"/>
    <w:rsid w:val="002D26A5"/>
    <w:rsid w:val="002D2761"/>
    <w:rsid w:val="002D283A"/>
    <w:rsid w:val="002D2868"/>
    <w:rsid w:val="002D2A3C"/>
    <w:rsid w:val="002D2A80"/>
    <w:rsid w:val="002D2BC2"/>
    <w:rsid w:val="002D2CB2"/>
    <w:rsid w:val="002D2DF5"/>
    <w:rsid w:val="002D3316"/>
    <w:rsid w:val="002D3459"/>
    <w:rsid w:val="002D3758"/>
    <w:rsid w:val="002D38C0"/>
    <w:rsid w:val="002D3BD9"/>
    <w:rsid w:val="002D3D0D"/>
    <w:rsid w:val="002D3D5D"/>
    <w:rsid w:val="002D3E13"/>
    <w:rsid w:val="002D3E5F"/>
    <w:rsid w:val="002D40BE"/>
    <w:rsid w:val="002D419B"/>
    <w:rsid w:val="002D4247"/>
    <w:rsid w:val="002D4250"/>
    <w:rsid w:val="002D4326"/>
    <w:rsid w:val="002D461E"/>
    <w:rsid w:val="002D46D0"/>
    <w:rsid w:val="002D47FC"/>
    <w:rsid w:val="002D4832"/>
    <w:rsid w:val="002D4AE1"/>
    <w:rsid w:val="002D4B02"/>
    <w:rsid w:val="002D4B5F"/>
    <w:rsid w:val="002D4C58"/>
    <w:rsid w:val="002D4F5B"/>
    <w:rsid w:val="002D4F6E"/>
    <w:rsid w:val="002D50F7"/>
    <w:rsid w:val="002D512C"/>
    <w:rsid w:val="002D520B"/>
    <w:rsid w:val="002D53BA"/>
    <w:rsid w:val="002D54AB"/>
    <w:rsid w:val="002D55AF"/>
    <w:rsid w:val="002D57EE"/>
    <w:rsid w:val="002D57F4"/>
    <w:rsid w:val="002D5846"/>
    <w:rsid w:val="002D597C"/>
    <w:rsid w:val="002D5A91"/>
    <w:rsid w:val="002D5EF8"/>
    <w:rsid w:val="002D61DA"/>
    <w:rsid w:val="002D6259"/>
    <w:rsid w:val="002D62F2"/>
    <w:rsid w:val="002D6410"/>
    <w:rsid w:val="002D65B8"/>
    <w:rsid w:val="002D6769"/>
    <w:rsid w:val="002D6968"/>
    <w:rsid w:val="002D6B46"/>
    <w:rsid w:val="002D6B59"/>
    <w:rsid w:val="002D6D89"/>
    <w:rsid w:val="002D6E04"/>
    <w:rsid w:val="002D6F7F"/>
    <w:rsid w:val="002D7033"/>
    <w:rsid w:val="002D724A"/>
    <w:rsid w:val="002D72DA"/>
    <w:rsid w:val="002D73E6"/>
    <w:rsid w:val="002D7423"/>
    <w:rsid w:val="002D78D8"/>
    <w:rsid w:val="002D7AF4"/>
    <w:rsid w:val="002D7DA1"/>
    <w:rsid w:val="002D7DA2"/>
    <w:rsid w:val="002D7F32"/>
    <w:rsid w:val="002D7FCC"/>
    <w:rsid w:val="002E00D0"/>
    <w:rsid w:val="002E0112"/>
    <w:rsid w:val="002E02DA"/>
    <w:rsid w:val="002E0462"/>
    <w:rsid w:val="002E0831"/>
    <w:rsid w:val="002E087B"/>
    <w:rsid w:val="002E0BD5"/>
    <w:rsid w:val="002E0C87"/>
    <w:rsid w:val="002E0E5D"/>
    <w:rsid w:val="002E0EAC"/>
    <w:rsid w:val="002E105F"/>
    <w:rsid w:val="002E10B6"/>
    <w:rsid w:val="002E10F1"/>
    <w:rsid w:val="002E160A"/>
    <w:rsid w:val="002E173D"/>
    <w:rsid w:val="002E1745"/>
    <w:rsid w:val="002E18CD"/>
    <w:rsid w:val="002E19BD"/>
    <w:rsid w:val="002E1A43"/>
    <w:rsid w:val="002E1AA2"/>
    <w:rsid w:val="002E1B66"/>
    <w:rsid w:val="002E2131"/>
    <w:rsid w:val="002E21F7"/>
    <w:rsid w:val="002E2311"/>
    <w:rsid w:val="002E2388"/>
    <w:rsid w:val="002E2465"/>
    <w:rsid w:val="002E24FD"/>
    <w:rsid w:val="002E2556"/>
    <w:rsid w:val="002E2647"/>
    <w:rsid w:val="002E2653"/>
    <w:rsid w:val="002E26E3"/>
    <w:rsid w:val="002E26ED"/>
    <w:rsid w:val="002E2717"/>
    <w:rsid w:val="002E27D5"/>
    <w:rsid w:val="002E282B"/>
    <w:rsid w:val="002E28ED"/>
    <w:rsid w:val="002E2E10"/>
    <w:rsid w:val="002E312F"/>
    <w:rsid w:val="002E326F"/>
    <w:rsid w:val="002E3489"/>
    <w:rsid w:val="002E35D3"/>
    <w:rsid w:val="002E3625"/>
    <w:rsid w:val="002E3B46"/>
    <w:rsid w:val="002E3B67"/>
    <w:rsid w:val="002E3B83"/>
    <w:rsid w:val="002E3BE2"/>
    <w:rsid w:val="002E3C62"/>
    <w:rsid w:val="002E3F00"/>
    <w:rsid w:val="002E4178"/>
    <w:rsid w:val="002E4190"/>
    <w:rsid w:val="002E42E2"/>
    <w:rsid w:val="002E4388"/>
    <w:rsid w:val="002E4545"/>
    <w:rsid w:val="002E4711"/>
    <w:rsid w:val="002E4779"/>
    <w:rsid w:val="002E4889"/>
    <w:rsid w:val="002E4A69"/>
    <w:rsid w:val="002E4C95"/>
    <w:rsid w:val="002E4D67"/>
    <w:rsid w:val="002E4E95"/>
    <w:rsid w:val="002E507A"/>
    <w:rsid w:val="002E50E4"/>
    <w:rsid w:val="002E5166"/>
    <w:rsid w:val="002E5453"/>
    <w:rsid w:val="002E54AB"/>
    <w:rsid w:val="002E54D5"/>
    <w:rsid w:val="002E55FF"/>
    <w:rsid w:val="002E573A"/>
    <w:rsid w:val="002E579F"/>
    <w:rsid w:val="002E58A4"/>
    <w:rsid w:val="002E5926"/>
    <w:rsid w:val="002E5A15"/>
    <w:rsid w:val="002E5BD2"/>
    <w:rsid w:val="002E622F"/>
    <w:rsid w:val="002E62F9"/>
    <w:rsid w:val="002E6309"/>
    <w:rsid w:val="002E648E"/>
    <w:rsid w:val="002E657E"/>
    <w:rsid w:val="002E6745"/>
    <w:rsid w:val="002E67DB"/>
    <w:rsid w:val="002E6A98"/>
    <w:rsid w:val="002E6B14"/>
    <w:rsid w:val="002E6E92"/>
    <w:rsid w:val="002E6EFC"/>
    <w:rsid w:val="002E6F7E"/>
    <w:rsid w:val="002E6FBA"/>
    <w:rsid w:val="002E6FE4"/>
    <w:rsid w:val="002E718D"/>
    <w:rsid w:val="002E7603"/>
    <w:rsid w:val="002E774C"/>
    <w:rsid w:val="002E78EF"/>
    <w:rsid w:val="002E792E"/>
    <w:rsid w:val="002E79A1"/>
    <w:rsid w:val="002E7BE9"/>
    <w:rsid w:val="002E7F21"/>
    <w:rsid w:val="002F0030"/>
    <w:rsid w:val="002F01A9"/>
    <w:rsid w:val="002F02A1"/>
    <w:rsid w:val="002F02B8"/>
    <w:rsid w:val="002F02B9"/>
    <w:rsid w:val="002F03CB"/>
    <w:rsid w:val="002F05BF"/>
    <w:rsid w:val="002F05D5"/>
    <w:rsid w:val="002F068B"/>
    <w:rsid w:val="002F08FF"/>
    <w:rsid w:val="002F0977"/>
    <w:rsid w:val="002F09A3"/>
    <w:rsid w:val="002F0ADA"/>
    <w:rsid w:val="002F0B06"/>
    <w:rsid w:val="002F0B3A"/>
    <w:rsid w:val="002F0CB0"/>
    <w:rsid w:val="002F0EB4"/>
    <w:rsid w:val="002F0EC2"/>
    <w:rsid w:val="002F0F13"/>
    <w:rsid w:val="002F0F43"/>
    <w:rsid w:val="002F0F7C"/>
    <w:rsid w:val="002F0FE0"/>
    <w:rsid w:val="002F112D"/>
    <w:rsid w:val="002F1190"/>
    <w:rsid w:val="002F134B"/>
    <w:rsid w:val="002F1364"/>
    <w:rsid w:val="002F1423"/>
    <w:rsid w:val="002F15A2"/>
    <w:rsid w:val="002F1612"/>
    <w:rsid w:val="002F1624"/>
    <w:rsid w:val="002F186F"/>
    <w:rsid w:val="002F18C5"/>
    <w:rsid w:val="002F1932"/>
    <w:rsid w:val="002F19B1"/>
    <w:rsid w:val="002F19B5"/>
    <w:rsid w:val="002F1ADC"/>
    <w:rsid w:val="002F1C6A"/>
    <w:rsid w:val="002F1CCD"/>
    <w:rsid w:val="002F1D60"/>
    <w:rsid w:val="002F1F3C"/>
    <w:rsid w:val="002F1F67"/>
    <w:rsid w:val="002F206F"/>
    <w:rsid w:val="002F2072"/>
    <w:rsid w:val="002F20C9"/>
    <w:rsid w:val="002F21BA"/>
    <w:rsid w:val="002F220F"/>
    <w:rsid w:val="002F24C9"/>
    <w:rsid w:val="002F2545"/>
    <w:rsid w:val="002F26FA"/>
    <w:rsid w:val="002F27BF"/>
    <w:rsid w:val="002F2819"/>
    <w:rsid w:val="002F2834"/>
    <w:rsid w:val="002F286C"/>
    <w:rsid w:val="002F2B37"/>
    <w:rsid w:val="002F2BC9"/>
    <w:rsid w:val="002F2CA6"/>
    <w:rsid w:val="002F2D65"/>
    <w:rsid w:val="002F2E86"/>
    <w:rsid w:val="002F2E98"/>
    <w:rsid w:val="002F2F7D"/>
    <w:rsid w:val="002F3081"/>
    <w:rsid w:val="002F32EE"/>
    <w:rsid w:val="002F33DF"/>
    <w:rsid w:val="002F3725"/>
    <w:rsid w:val="002F3798"/>
    <w:rsid w:val="002F37A9"/>
    <w:rsid w:val="002F389B"/>
    <w:rsid w:val="002F38D7"/>
    <w:rsid w:val="002F3B4E"/>
    <w:rsid w:val="002F3C6C"/>
    <w:rsid w:val="002F3D93"/>
    <w:rsid w:val="002F3E03"/>
    <w:rsid w:val="002F40EB"/>
    <w:rsid w:val="002F4126"/>
    <w:rsid w:val="002F4276"/>
    <w:rsid w:val="002F42F7"/>
    <w:rsid w:val="002F4355"/>
    <w:rsid w:val="002F4673"/>
    <w:rsid w:val="002F4967"/>
    <w:rsid w:val="002F4A65"/>
    <w:rsid w:val="002F4C8C"/>
    <w:rsid w:val="002F5085"/>
    <w:rsid w:val="002F513B"/>
    <w:rsid w:val="002F53E6"/>
    <w:rsid w:val="002F546A"/>
    <w:rsid w:val="002F54D0"/>
    <w:rsid w:val="002F55BB"/>
    <w:rsid w:val="002F580E"/>
    <w:rsid w:val="002F581C"/>
    <w:rsid w:val="002F585A"/>
    <w:rsid w:val="002F5A54"/>
    <w:rsid w:val="002F5DA7"/>
    <w:rsid w:val="002F5DCD"/>
    <w:rsid w:val="002F5E1E"/>
    <w:rsid w:val="002F5E4C"/>
    <w:rsid w:val="002F5E97"/>
    <w:rsid w:val="002F5EE5"/>
    <w:rsid w:val="002F607E"/>
    <w:rsid w:val="002F626A"/>
    <w:rsid w:val="002F645C"/>
    <w:rsid w:val="002F64B3"/>
    <w:rsid w:val="002F64E0"/>
    <w:rsid w:val="002F6533"/>
    <w:rsid w:val="002F6624"/>
    <w:rsid w:val="002F6822"/>
    <w:rsid w:val="002F6BC3"/>
    <w:rsid w:val="002F6C2C"/>
    <w:rsid w:val="002F6DFC"/>
    <w:rsid w:val="002F6E5C"/>
    <w:rsid w:val="002F7027"/>
    <w:rsid w:val="002F70FF"/>
    <w:rsid w:val="002F715E"/>
    <w:rsid w:val="002F7166"/>
    <w:rsid w:val="002F7313"/>
    <w:rsid w:val="002F7458"/>
    <w:rsid w:val="002F7535"/>
    <w:rsid w:val="002F7581"/>
    <w:rsid w:val="002F764B"/>
    <w:rsid w:val="002F778D"/>
    <w:rsid w:val="002F7792"/>
    <w:rsid w:val="002F7969"/>
    <w:rsid w:val="002F796B"/>
    <w:rsid w:val="002F7A1D"/>
    <w:rsid w:val="002F7AA8"/>
    <w:rsid w:val="002F7BAC"/>
    <w:rsid w:val="002F7C75"/>
    <w:rsid w:val="002F7C7C"/>
    <w:rsid w:val="002F7CB4"/>
    <w:rsid w:val="002F7D84"/>
    <w:rsid w:val="002F7F0C"/>
    <w:rsid w:val="00300366"/>
    <w:rsid w:val="0030070A"/>
    <w:rsid w:val="00300711"/>
    <w:rsid w:val="0030088B"/>
    <w:rsid w:val="003008B6"/>
    <w:rsid w:val="0030094D"/>
    <w:rsid w:val="00300A19"/>
    <w:rsid w:val="00300A42"/>
    <w:rsid w:val="00300B38"/>
    <w:rsid w:val="00300C8B"/>
    <w:rsid w:val="00300CA8"/>
    <w:rsid w:val="00300D58"/>
    <w:rsid w:val="00300D73"/>
    <w:rsid w:val="003010A9"/>
    <w:rsid w:val="003010AF"/>
    <w:rsid w:val="00301258"/>
    <w:rsid w:val="00301295"/>
    <w:rsid w:val="003013B4"/>
    <w:rsid w:val="003015E7"/>
    <w:rsid w:val="003015FC"/>
    <w:rsid w:val="0030160E"/>
    <w:rsid w:val="00301687"/>
    <w:rsid w:val="003016DD"/>
    <w:rsid w:val="003017DF"/>
    <w:rsid w:val="003017FF"/>
    <w:rsid w:val="00301863"/>
    <w:rsid w:val="00301916"/>
    <w:rsid w:val="003019C6"/>
    <w:rsid w:val="00301B2C"/>
    <w:rsid w:val="00301CC8"/>
    <w:rsid w:val="00301DAB"/>
    <w:rsid w:val="00301EB6"/>
    <w:rsid w:val="00302037"/>
    <w:rsid w:val="003020C8"/>
    <w:rsid w:val="003020E3"/>
    <w:rsid w:val="00302335"/>
    <w:rsid w:val="00302349"/>
    <w:rsid w:val="00302374"/>
    <w:rsid w:val="00302482"/>
    <w:rsid w:val="003024B1"/>
    <w:rsid w:val="00302547"/>
    <w:rsid w:val="003026B1"/>
    <w:rsid w:val="0030280D"/>
    <w:rsid w:val="00302850"/>
    <w:rsid w:val="00302922"/>
    <w:rsid w:val="00302A76"/>
    <w:rsid w:val="00302D9E"/>
    <w:rsid w:val="00302DC0"/>
    <w:rsid w:val="00302E01"/>
    <w:rsid w:val="00302E69"/>
    <w:rsid w:val="00302E7A"/>
    <w:rsid w:val="00302FB5"/>
    <w:rsid w:val="00302FBC"/>
    <w:rsid w:val="00302FE3"/>
    <w:rsid w:val="00303030"/>
    <w:rsid w:val="003031D3"/>
    <w:rsid w:val="003032E4"/>
    <w:rsid w:val="003033BE"/>
    <w:rsid w:val="003034F3"/>
    <w:rsid w:val="003036FF"/>
    <w:rsid w:val="003037EF"/>
    <w:rsid w:val="00303812"/>
    <w:rsid w:val="00303AAF"/>
    <w:rsid w:val="00303BD2"/>
    <w:rsid w:val="00303C0D"/>
    <w:rsid w:val="00303C35"/>
    <w:rsid w:val="00303C78"/>
    <w:rsid w:val="00303D99"/>
    <w:rsid w:val="00303ED1"/>
    <w:rsid w:val="00304037"/>
    <w:rsid w:val="003042BD"/>
    <w:rsid w:val="0030469F"/>
    <w:rsid w:val="003047C2"/>
    <w:rsid w:val="0030483A"/>
    <w:rsid w:val="003049F6"/>
    <w:rsid w:val="00304C42"/>
    <w:rsid w:val="00304D34"/>
    <w:rsid w:val="00304D49"/>
    <w:rsid w:val="00304DF6"/>
    <w:rsid w:val="00304E95"/>
    <w:rsid w:val="0030521D"/>
    <w:rsid w:val="0030535D"/>
    <w:rsid w:val="00305376"/>
    <w:rsid w:val="003053C6"/>
    <w:rsid w:val="00305458"/>
    <w:rsid w:val="0030554A"/>
    <w:rsid w:val="00305612"/>
    <w:rsid w:val="003056B9"/>
    <w:rsid w:val="003058C5"/>
    <w:rsid w:val="003058EF"/>
    <w:rsid w:val="003059F8"/>
    <w:rsid w:val="00305AAB"/>
    <w:rsid w:val="00305E25"/>
    <w:rsid w:val="00305F3A"/>
    <w:rsid w:val="00305F6C"/>
    <w:rsid w:val="0030607C"/>
    <w:rsid w:val="003062E0"/>
    <w:rsid w:val="003062E8"/>
    <w:rsid w:val="0030645B"/>
    <w:rsid w:val="003067D3"/>
    <w:rsid w:val="003067F2"/>
    <w:rsid w:val="00306815"/>
    <w:rsid w:val="00306B07"/>
    <w:rsid w:val="00306B86"/>
    <w:rsid w:val="00306BB1"/>
    <w:rsid w:val="00306C9A"/>
    <w:rsid w:val="00306D7A"/>
    <w:rsid w:val="00306F90"/>
    <w:rsid w:val="00307064"/>
    <w:rsid w:val="0030735F"/>
    <w:rsid w:val="003074FD"/>
    <w:rsid w:val="00307525"/>
    <w:rsid w:val="0030755B"/>
    <w:rsid w:val="003076B3"/>
    <w:rsid w:val="00307B9D"/>
    <w:rsid w:val="00307DDC"/>
    <w:rsid w:val="00307E6B"/>
    <w:rsid w:val="00310174"/>
    <w:rsid w:val="00310336"/>
    <w:rsid w:val="00310366"/>
    <w:rsid w:val="003103F8"/>
    <w:rsid w:val="0031060D"/>
    <w:rsid w:val="0031064F"/>
    <w:rsid w:val="0031067C"/>
    <w:rsid w:val="00310AF3"/>
    <w:rsid w:val="00310C32"/>
    <w:rsid w:val="00310CA4"/>
    <w:rsid w:val="00310F48"/>
    <w:rsid w:val="00310F95"/>
    <w:rsid w:val="0031100C"/>
    <w:rsid w:val="0031107B"/>
    <w:rsid w:val="00311255"/>
    <w:rsid w:val="003112CF"/>
    <w:rsid w:val="00311324"/>
    <w:rsid w:val="0031134F"/>
    <w:rsid w:val="00311374"/>
    <w:rsid w:val="00311377"/>
    <w:rsid w:val="003113A7"/>
    <w:rsid w:val="003116F2"/>
    <w:rsid w:val="00311733"/>
    <w:rsid w:val="003117A9"/>
    <w:rsid w:val="003117B9"/>
    <w:rsid w:val="0031197B"/>
    <w:rsid w:val="00311A95"/>
    <w:rsid w:val="00311C49"/>
    <w:rsid w:val="00311CA2"/>
    <w:rsid w:val="00311D10"/>
    <w:rsid w:val="00311D19"/>
    <w:rsid w:val="0031210E"/>
    <w:rsid w:val="00312207"/>
    <w:rsid w:val="0031231B"/>
    <w:rsid w:val="003124A7"/>
    <w:rsid w:val="003125EA"/>
    <w:rsid w:val="003127BC"/>
    <w:rsid w:val="003129E8"/>
    <w:rsid w:val="00312A5A"/>
    <w:rsid w:val="00312B2A"/>
    <w:rsid w:val="00312B32"/>
    <w:rsid w:val="00312C22"/>
    <w:rsid w:val="00312CCB"/>
    <w:rsid w:val="00313132"/>
    <w:rsid w:val="003132CB"/>
    <w:rsid w:val="0031330A"/>
    <w:rsid w:val="00313311"/>
    <w:rsid w:val="0031348E"/>
    <w:rsid w:val="00313647"/>
    <w:rsid w:val="0031369B"/>
    <w:rsid w:val="00313943"/>
    <w:rsid w:val="00313BD2"/>
    <w:rsid w:val="00313BD6"/>
    <w:rsid w:val="00313E26"/>
    <w:rsid w:val="00313ED4"/>
    <w:rsid w:val="00313FF7"/>
    <w:rsid w:val="003140D3"/>
    <w:rsid w:val="0031425E"/>
    <w:rsid w:val="003147C7"/>
    <w:rsid w:val="00314B5B"/>
    <w:rsid w:val="00314CBD"/>
    <w:rsid w:val="00314D27"/>
    <w:rsid w:val="00314E14"/>
    <w:rsid w:val="00314EF1"/>
    <w:rsid w:val="00314F5B"/>
    <w:rsid w:val="00314FF2"/>
    <w:rsid w:val="00315057"/>
    <w:rsid w:val="0031505C"/>
    <w:rsid w:val="003150D8"/>
    <w:rsid w:val="0031510C"/>
    <w:rsid w:val="0031515A"/>
    <w:rsid w:val="003152A8"/>
    <w:rsid w:val="003152DA"/>
    <w:rsid w:val="003153AA"/>
    <w:rsid w:val="003154B9"/>
    <w:rsid w:val="003154E2"/>
    <w:rsid w:val="00315502"/>
    <w:rsid w:val="00315527"/>
    <w:rsid w:val="003156E6"/>
    <w:rsid w:val="003157E1"/>
    <w:rsid w:val="00315937"/>
    <w:rsid w:val="003159B9"/>
    <w:rsid w:val="00315D10"/>
    <w:rsid w:val="00315DBB"/>
    <w:rsid w:val="00315EC9"/>
    <w:rsid w:val="00315F96"/>
    <w:rsid w:val="00315FDA"/>
    <w:rsid w:val="003160A9"/>
    <w:rsid w:val="003162F5"/>
    <w:rsid w:val="003163A0"/>
    <w:rsid w:val="00316486"/>
    <w:rsid w:val="003164F7"/>
    <w:rsid w:val="00316671"/>
    <w:rsid w:val="0031678F"/>
    <w:rsid w:val="00316807"/>
    <w:rsid w:val="003169A3"/>
    <w:rsid w:val="00316A60"/>
    <w:rsid w:val="00316A91"/>
    <w:rsid w:val="00316C25"/>
    <w:rsid w:val="00316E6D"/>
    <w:rsid w:val="0031732F"/>
    <w:rsid w:val="0031744A"/>
    <w:rsid w:val="00317454"/>
    <w:rsid w:val="00317481"/>
    <w:rsid w:val="00317608"/>
    <w:rsid w:val="0031763E"/>
    <w:rsid w:val="0031765C"/>
    <w:rsid w:val="003178B6"/>
    <w:rsid w:val="0031791D"/>
    <w:rsid w:val="0031793A"/>
    <w:rsid w:val="003179E0"/>
    <w:rsid w:val="00317A53"/>
    <w:rsid w:val="00317C8E"/>
    <w:rsid w:val="00317D4D"/>
    <w:rsid w:val="00317E97"/>
    <w:rsid w:val="00317EB4"/>
    <w:rsid w:val="00317FAF"/>
    <w:rsid w:val="00317FD6"/>
    <w:rsid w:val="00317FF4"/>
    <w:rsid w:val="00320017"/>
    <w:rsid w:val="003200F5"/>
    <w:rsid w:val="00320142"/>
    <w:rsid w:val="003204F0"/>
    <w:rsid w:val="00320572"/>
    <w:rsid w:val="003205C9"/>
    <w:rsid w:val="003207C1"/>
    <w:rsid w:val="003207FD"/>
    <w:rsid w:val="0032097E"/>
    <w:rsid w:val="00320A17"/>
    <w:rsid w:val="00320A8D"/>
    <w:rsid w:val="00320AB9"/>
    <w:rsid w:val="00320B27"/>
    <w:rsid w:val="00320C01"/>
    <w:rsid w:val="00320C45"/>
    <w:rsid w:val="00320CA4"/>
    <w:rsid w:val="00320D1D"/>
    <w:rsid w:val="00320D9F"/>
    <w:rsid w:val="00320E03"/>
    <w:rsid w:val="003210C3"/>
    <w:rsid w:val="00321108"/>
    <w:rsid w:val="0032114F"/>
    <w:rsid w:val="0032118D"/>
    <w:rsid w:val="00321234"/>
    <w:rsid w:val="0032129E"/>
    <w:rsid w:val="00321444"/>
    <w:rsid w:val="003214FC"/>
    <w:rsid w:val="00321672"/>
    <w:rsid w:val="003216FA"/>
    <w:rsid w:val="00321899"/>
    <w:rsid w:val="003218A1"/>
    <w:rsid w:val="00321ABC"/>
    <w:rsid w:val="00321C5A"/>
    <w:rsid w:val="00321EBA"/>
    <w:rsid w:val="00321ED5"/>
    <w:rsid w:val="00321F81"/>
    <w:rsid w:val="00322053"/>
    <w:rsid w:val="0032216D"/>
    <w:rsid w:val="003221F8"/>
    <w:rsid w:val="0032227C"/>
    <w:rsid w:val="003222ED"/>
    <w:rsid w:val="00322375"/>
    <w:rsid w:val="00322516"/>
    <w:rsid w:val="00322528"/>
    <w:rsid w:val="0032258A"/>
    <w:rsid w:val="003225E9"/>
    <w:rsid w:val="00322767"/>
    <w:rsid w:val="003228FD"/>
    <w:rsid w:val="003229D3"/>
    <w:rsid w:val="00322B00"/>
    <w:rsid w:val="00322B3B"/>
    <w:rsid w:val="00322B58"/>
    <w:rsid w:val="00322B69"/>
    <w:rsid w:val="00322CC2"/>
    <w:rsid w:val="00322D94"/>
    <w:rsid w:val="00322DE7"/>
    <w:rsid w:val="00322E3F"/>
    <w:rsid w:val="00322EB3"/>
    <w:rsid w:val="00322F6D"/>
    <w:rsid w:val="00323087"/>
    <w:rsid w:val="00323200"/>
    <w:rsid w:val="00323203"/>
    <w:rsid w:val="003232C1"/>
    <w:rsid w:val="0032340C"/>
    <w:rsid w:val="003234FE"/>
    <w:rsid w:val="00323715"/>
    <w:rsid w:val="00323744"/>
    <w:rsid w:val="003237CC"/>
    <w:rsid w:val="00323B60"/>
    <w:rsid w:val="00323C30"/>
    <w:rsid w:val="00323DA2"/>
    <w:rsid w:val="00323EBB"/>
    <w:rsid w:val="00323FC3"/>
    <w:rsid w:val="00324180"/>
    <w:rsid w:val="00324466"/>
    <w:rsid w:val="00324494"/>
    <w:rsid w:val="0032458C"/>
    <w:rsid w:val="00324652"/>
    <w:rsid w:val="00324929"/>
    <w:rsid w:val="00324DE6"/>
    <w:rsid w:val="00324EA3"/>
    <w:rsid w:val="00325074"/>
    <w:rsid w:val="00325120"/>
    <w:rsid w:val="00325127"/>
    <w:rsid w:val="003253B5"/>
    <w:rsid w:val="0032546A"/>
    <w:rsid w:val="0032572E"/>
    <w:rsid w:val="00325A02"/>
    <w:rsid w:val="00325A52"/>
    <w:rsid w:val="00325BA5"/>
    <w:rsid w:val="00325CF8"/>
    <w:rsid w:val="00325D88"/>
    <w:rsid w:val="00325EE1"/>
    <w:rsid w:val="00325F13"/>
    <w:rsid w:val="003262D0"/>
    <w:rsid w:val="00326336"/>
    <w:rsid w:val="00326408"/>
    <w:rsid w:val="0032651E"/>
    <w:rsid w:val="003266C5"/>
    <w:rsid w:val="003266FF"/>
    <w:rsid w:val="00326826"/>
    <w:rsid w:val="003268DE"/>
    <w:rsid w:val="00326A71"/>
    <w:rsid w:val="00326A8C"/>
    <w:rsid w:val="00326AD3"/>
    <w:rsid w:val="00326BE3"/>
    <w:rsid w:val="00326D4B"/>
    <w:rsid w:val="00326E7F"/>
    <w:rsid w:val="00326F94"/>
    <w:rsid w:val="0032704C"/>
    <w:rsid w:val="0032705A"/>
    <w:rsid w:val="0032705D"/>
    <w:rsid w:val="003270E4"/>
    <w:rsid w:val="00327385"/>
    <w:rsid w:val="003274CA"/>
    <w:rsid w:val="00327730"/>
    <w:rsid w:val="00327828"/>
    <w:rsid w:val="003278FF"/>
    <w:rsid w:val="0032790C"/>
    <w:rsid w:val="00327B7D"/>
    <w:rsid w:val="00327BEA"/>
    <w:rsid w:val="00327FDB"/>
    <w:rsid w:val="003300D4"/>
    <w:rsid w:val="00330101"/>
    <w:rsid w:val="003303C4"/>
    <w:rsid w:val="00330479"/>
    <w:rsid w:val="003304C8"/>
    <w:rsid w:val="00330511"/>
    <w:rsid w:val="0033058E"/>
    <w:rsid w:val="00330591"/>
    <w:rsid w:val="00330624"/>
    <w:rsid w:val="0033062A"/>
    <w:rsid w:val="0033062B"/>
    <w:rsid w:val="0033065E"/>
    <w:rsid w:val="00330699"/>
    <w:rsid w:val="00330755"/>
    <w:rsid w:val="003307E5"/>
    <w:rsid w:val="003309DD"/>
    <w:rsid w:val="00330BAC"/>
    <w:rsid w:val="00330BB4"/>
    <w:rsid w:val="00330BC6"/>
    <w:rsid w:val="00330CDB"/>
    <w:rsid w:val="00330DFE"/>
    <w:rsid w:val="00330E33"/>
    <w:rsid w:val="00330EB5"/>
    <w:rsid w:val="00330F05"/>
    <w:rsid w:val="00330F0D"/>
    <w:rsid w:val="0033110D"/>
    <w:rsid w:val="003312F0"/>
    <w:rsid w:val="0033130A"/>
    <w:rsid w:val="003313A0"/>
    <w:rsid w:val="003313EE"/>
    <w:rsid w:val="0033143E"/>
    <w:rsid w:val="003315EC"/>
    <w:rsid w:val="003315F5"/>
    <w:rsid w:val="003316D0"/>
    <w:rsid w:val="0033173E"/>
    <w:rsid w:val="00331791"/>
    <w:rsid w:val="003317CD"/>
    <w:rsid w:val="0033192F"/>
    <w:rsid w:val="00331C10"/>
    <w:rsid w:val="00331D83"/>
    <w:rsid w:val="00331F74"/>
    <w:rsid w:val="00332083"/>
    <w:rsid w:val="00332283"/>
    <w:rsid w:val="0033262F"/>
    <w:rsid w:val="0033265C"/>
    <w:rsid w:val="00332718"/>
    <w:rsid w:val="00332800"/>
    <w:rsid w:val="0033280A"/>
    <w:rsid w:val="00332A1E"/>
    <w:rsid w:val="00332A5B"/>
    <w:rsid w:val="00332A84"/>
    <w:rsid w:val="00332B0F"/>
    <w:rsid w:val="00332B5A"/>
    <w:rsid w:val="00332C22"/>
    <w:rsid w:val="00332C93"/>
    <w:rsid w:val="00332CFF"/>
    <w:rsid w:val="00332DE7"/>
    <w:rsid w:val="00332DF8"/>
    <w:rsid w:val="00332F37"/>
    <w:rsid w:val="00332F4E"/>
    <w:rsid w:val="00332FA3"/>
    <w:rsid w:val="00333120"/>
    <w:rsid w:val="003331CC"/>
    <w:rsid w:val="00333329"/>
    <w:rsid w:val="0033351F"/>
    <w:rsid w:val="003336BF"/>
    <w:rsid w:val="00333703"/>
    <w:rsid w:val="0033379C"/>
    <w:rsid w:val="003338FB"/>
    <w:rsid w:val="00333A7E"/>
    <w:rsid w:val="00333AA8"/>
    <w:rsid w:val="00333AEB"/>
    <w:rsid w:val="00333B6A"/>
    <w:rsid w:val="00333BEA"/>
    <w:rsid w:val="00333C98"/>
    <w:rsid w:val="00333CC5"/>
    <w:rsid w:val="00333E4B"/>
    <w:rsid w:val="0033416E"/>
    <w:rsid w:val="00334180"/>
    <w:rsid w:val="00334220"/>
    <w:rsid w:val="00334312"/>
    <w:rsid w:val="00334351"/>
    <w:rsid w:val="003346CD"/>
    <w:rsid w:val="003346CF"/>
    <w:rsid w:val="00334803"/>
    <w:rsid w:val="00334809"/>
    <w:rsid w:val="003348DF"/>
    <w:rsid w:val="00334944"/>
    <w:rsid w:val="00334A48"/>
    <w:rsid w:val="00334AB8"/>
    <w:rsid w:val="00334E40"/>
    <w:rsid w:val="00334F0A"/>
    <w:rsid w:val="00334FDF"/>
    <w:rsid w:val="00335181"/>
    <w:rsid w:val="00335671"/>
    <w:rsid w:val="003356DB"/>
    <w:rsid w:val="0033583E"/>
    <w:rsid w:val="003358AD"/>
    <w:rsid w:val="003359B7"/>
    <w:rsid w:val="00335A29"/>
    <w:rsid w:val="00335A8F"/>
    <w:rsid w:val="00335CF0"/>
    <w:rsid w:val="00335D3B"/>
    <w:rsid w:val="00335DCE"/>
    <w:rsid w:val="00335E74"/>
    <w:rsid w:val="00335E86"/>
    <w:rsid w:val="00335F4A"/>
    <w:rsid w:val="00335F7B"/>
    <w:rsid w:val="00335F98"/>
    <w:rsid w:val="00336152"/>
    <w:rsid w:val="00336207"/>
    <w:rsid w:val="00336307"/>
    <w:rsid w:val="00336333"/>
    <w:rsid w:val="00336511"/>
    <w:rsid w:val="00336779"/>
    <w:rsid w:val="003368B6"/>
    <w:rsid w:val="00336A83"/>
    <w:rsid w:val="00336B27"/>
    <w:rsid w:val="00336D08"/>
    <w:rsid w:val="00336D3A"/>
    <w:rsid w:val="00336D55"/>
    <w:rsid w:val="00336D77"/>
    <w:rsid w:val="00337006"/>
    <w:rsid w:val="0033706F"/>
    <w:rsid w:val="00337126"/>
    <w:rsid w:val="00337196"/>
    <w:rsid w:val="0033739B"/>
    <w:rsid w:val="0033751A"/>
    <w:rsid w:val="0033794A"/>
    <w:rsid w:val="003379FC"/>
    <w:rsid w:val="00337A81"/>
    <w:rsid w:val="00337AC7"/>
    <w:rsid w:val="00337B62"/>
    <w:rsid w:val="00337BCB"/>
    <w:rsid w:val="00337CAA"/>
    <w:rsid w:val="00337E7D"/>
    <w:rsid w:val="00337F2A"/>
    <w:rsid w:val="00337F81"/>
    <w:rsid w:val="003400D6"/>
    <w:rsid w:val="00340234"/>
    <w:rsid w:val="0034038A"/>
    <w:rsid w:val="0034047C"/>
    <w:rsid w:val="003404BD"/>
    <w:rsid w:val="003404FC"/>
    <w:rsid w:val="00340652"/>
    <w:rsid w:val="00340968"/>
    <w:rsid w:val="00340AAF"/>
    <w:rsid w:val="00340B32"/>
    <w:rsid w:val="00340D02"/>
    <w:rsid w:val="00340DB5"/>
    <w:rsid w:val="00340E00"/>
    <w:rsid w:val="00340F75"/>
    <w:rsid w:val="00340F94"/>
    <w:rsid w:val="00341086"/>
    <w:rsid w:val="003411D6"/>
    <w:rsid w:val="003412D2"/>
    <w:rsid w:val="003412DE"/>
    <w:rsid w:val="003414D3"/>
    <w:rsid w:val="00341538"/>
    <w:rsid w:val="003416E0"/>
    <w:rsid w:val="0034174B"/>
    <w:rsid w:val="00341BD0"/>
    <w:rsid w:val="00341C1A"/>
    <w:rsid w:val="003420C3"/>
    <w:rsid w:val="003420EE"/>
    <w:rsid w:val="0034224A"/>
    <w:rsid w:val="003425BC"/>
    <w:rsid w:val="00342653"/>
    <w:rsid w:val="00342685"/>
    <w:rsid w:val="00342C1B"/>
    <w:rsid w:val="00342C48"/>
    <w:rsid w:val="00342CCD"/>
    <w:rsid w:val="00342D7D"/>
    <w:rsid w:val="0034309D"/>
    <w:rsid w:val="003432E8"/>
    <w:rsid w:val="003436BD"/>
    <w:rsid w:val="003436F4"/>
    <w:rsid w:val="0034373B"/>
    <w:rsid w:val="0034374E"/>
    <w:rsid w:val="00343794"/>
    <w:rsid w:val="003438CE"/>
    <w:rsid w:val="00343BDB"/>
    <w:rsid w:val="00343C78"/>
    <w:rsid w:val="00343CE7"/>
    <w:rsid w:val="00343CF8"/>
    <w:rsid w:val="00343D94"/>
    <w:rsid w:val="00343FF7"/>
    <w:rsid w:val="0034434B"/>
    <w:rsid w:val="0034439A"/>
    <w:rsid w:val="003443F8"/>
    <w:rsid w:val="0034458F"/>
    <w:rsid w:val="0034460E"/>
    <w:rsid w:val="00344682"/>
    <w:rsid w:val="0034485C"/>
    <w:rsid w:val="00344AD1"/>
    <w:rsid w:val="00344B4A"/>
    <w:rsid w:val="00344D5E"/>
    <w:rsid w:val="00344D91"/>
    <w:rsid w:val="00344DB7"/>
    <w:rsid w:val="00344DF8"/>
    <w:rsid w:val="00344E5B"/>
    <w:rsid w:val="00344FDD"/>
    <w:rsid w:val="003451E5"/>
    <w:rsid w:val="00345410"/>
    <w:rsid w:val="0034557A"/>
    <w:rsid w:val="00345585"/>
    <w:rsid w:val="003455D9"/>
    <w:rsid w:val="00345688"/>
    <w:rsid w:val="00345700"/>
    <w:rsid w:val="0034573F"/>
    <w:rsid w:val="003458D9"/>
    <w:rsid w:val="00345A74"/>
    <w:rsid w:val="00345A94"/>
    <w:rsid w:val="00345E9D"/>
    <w:rsid w:val="00345F68"/>
    <w:rsid w:val="003461E6"/>
    <w:rsid w:val="0034628E"/>
    <w:rsid w:val="003462E1"/>
    <w:rsid w:val="003463BE"/>
    <w:rsid w:val="00346459"/>
    <w:rsid w:val="00346481"/>
    <w:rsid w:val="00346534"/>
    <w:rsid w:val="0034654A"/>
    <w:rsid w:val="0034658F"/>
    <w:rsid w:val="003468BD"/>
    <w:rsid w:val="0034693F"/>
    <w:rsid w:val="00346974"/>
    <w:rsid w:val="00346A54"/>
    <w:rsid w:val="00346B9D"/>
    <w:rsid w:val="00346DE2"/>
    <w:rsid w:val="00346EC5"/>
    <w:rsid w:val="0034711F"/>
    <w:rsid w:val="0034727A"/>
    <w:rsid w:val="0034762F"/>
    <w:rsid w:val="00347674"/>
    <w:rsid w:val="00347795"/>
    <w:rsid w:val="00347865"/>
    <w:rsid w:val="00347A0B"/>
    <w:rsid w:val="00347A41"/>
    <w:rsid w:val="00347A64"/>
    <w:rsid w:val="00347A6C"/>
    <w:rsid w:val="00347AE3"/>
    <w:rsid w:val="00347D46"/>
    <w:rsid w:val="00347E51"/>
    <w:rsid w:val="00347E72"/>
    <w:rsid w:val="00347F20"/>
    <w:rsid w:val="00347FBA"/>
    <w:rsid w:val="00347FBF"/>
    <w:rsid w:val="003501FF"/>
    <w:rsid w:val="003503D5"/>
    <w:rsid w:val="003504AC"/>
    <w:rsid w:val="0035091F"/>
    <w:rsid w:val="00350996"/>
    <w:rsid w:val="00350BA3"/>
    <w:rsid w:val="00350BD1"/>
    <w:rsid w:val="00350EEE"/>
    <w:rsid w:val="00350F11"/>
    <w:rsid w:val="00350F7A"/>
    <w:rsid w:val="00350FC6"/>
    <w:rsid w:val="0035101E"/>
    <w:rsid w:val="003510B2"/>
    <w:rsid w:val="00351180"/>
    <w:rsid w:val="0035131C"/>
    <w:rsid w:val="00351357"/>
    <w:rsid w:val="003513EC"/>
    <w:rsid w:val="003515AD"/>
    <w:rsid w:val="0035160B"/>
    <w:rsid w:val="003516E3"/>
    <w:rsid w:val="00351916"/>
    <w:rsid w:val="003519B4"/>
    <w:rsid w:val="00351AE8"/>
    <w:rsid w:val="00351B4E"/>
    <w:rsid w:val="00351C55"/>
    <w:rsid w:val="00351DEF"/>
    <w:rsid w:val="00351E5E"/>
    <w:rsid w:val="00351EEF"/>
    <w:rsid w:val="003520C6"/>
    <w:rsid w:val="0035247C"/>
    <w:rsid w:val="0035247D"/>
    <w:rsid w:val="003524A4"/>
    <w:rsid w:val="003526AF"/>
    <w:rsid w:val="0035276D"/>
    <w:rsid w:val="003527AE"/>
    <w:rsid w:val="003527E9"/>
    <w:rsid w:val="0035284D"/>
    <w:rsid w:val="0035291B"/>
    <w:rsid w:val="003529EC"/>
    <w:rsid w:val="00352A39"/>
    <w:rsid w:val="00352B74"/>
    <w:rsid w:val="00352BA5"/>
    <w:rsid w:val="00352DFC"/>
    <w:rsid w:val="00352EE3"/>
    <w:rsid w:val="00352F7C"/>
    <w:rsid w:val="00352FFC"/>
    <w:rsid w:val="00353003"/>
    <w:rsid w:val="00353073"/>
    <w:rsid w:val="003530E4"/>
    <w:rsid w:val="0035311A"/>
    <w:rsid w:val="00353190"/>
    <w:rsid w:val="003531A1"/>
    <w:rsid w:val="00353432"/>
    <w:rsid w:val="0035358A"/>
    <w:rsid w:val="00353711"/>
    <w:rsid w:val="0035380B"/>
    <w:rsid w:val="0035380E"/>
    <w:rsid w:val="00353867"/>
    <w:rsid w:val="00353B69"/>
    <w:rsid w:val="00353B94"/>
    <w:rsid w:val="00353E9D"/>
    <w:rsid w:val="00354156"/>
    <w:rsid w:val="00354AA9"/>
    <w:rsid w:val="00354BEC"/>
    <w:rsid w:val="00354CBC"/>
    <w:rsid w:val="00354F77"/>
    <w:rsid w:val="00354F8C"/>
    <w:rsid w:val="00355383"/>
    <w:rsid w:val="00355394"/>
    <w:rsid w:val="00355909"/>
    <w:rsid w:val="00355A1D"/>
    <w:rsid w:val="00355B5D"/>
    <w:rsid w:val="00355B86"/>
    <w:rsid w:val="00355BBE"/>
    <w:rsid w:val="00355BF4"/>
    <w:rsid w:val="00355F4F"/>
    <w:rsid w:val="00355F75"/>
    <w:rsid w:val="00356254"/>
    <w:rsid w:val="00356430"/>
    <w:rsid w:val="003564D0"/>
    <w:rsid w:val="003565F1"/>
    <w:rsid w:val="003565F7"/>
    <w:rsid w:val="0035662B"/>
    <w:rsid w:val="003566C2"/>
    <w:rsid w:val="00356938"/>
    <w:rsid w:val="003569C4"/>
    <w:rsid w:val="00356A18"/>
    <w:rsid w:val="00356B65"/>
    <w:rsid w:val="00356C41"/>
    <w:rsid w:val="00356C5E"/>
    <w:rsid w:val="00356DCD"/>
    <w:rsid w:val="00356F65"/>
    <w:rsid w:val="00357032"/>
    <w:rsid w:val="003570A6"/>
    <w:rsid w:val="003571E4"/>
    <w:rsid w:val="003572F0"/>
    <w:rsid w:val="003575B7"/>
    <w:rsid w:val="00357623"/>
    <w:rsid w:val="00357655"/>
    <w:rsid w:val="00357745"/>
    <w:rsid w:val="00357810"/>
    <w:rsid w:val="00357843"/>
    <w:rsid w:val="0035785F"/>
    <w:rsid w:val="00357953"/>
    <w:rsid w:val="00357E3C"/>
    <w:rsid w:val="0036005C"/>
    <w:rsid w:val="003600C2"/>
    <w:rsid w:val="003601BF"/>
    <w:rsid w:val="0036025A"/>
    <w:rsid w:val="003603E7"/>
    <w:rsid w:val="003605BE"/>
    <w:rsid w:val="00360648"/>
    <w:rsid w:val="003606D2"/>
    <w:rsid w:val="0036088E"/>
    <w:rsid w:val="0036091D"/>
    <w:rsid w:val="0036091E"/>
    <w:rsid w:val="00360A2B"/>
    <w:rsid w:val="00360A65"/>
    <w:rsid w:val="00360AA3"/>
    <w:rsid w:val="00360B42"/>
    <w:rsid w:val="00360BB6"/>
    <w:rsid w:val="00360C24"/>
    <w:rsid w:val="00360D41"/>
    <w:rsid w:val="00360D79"/>
    <w:rsid w:val="00360D7D"/>
    <w:rsid w:val="00361240"/>
    <w:rsid w:val="003612FA"/>
    <w:rsid w:val="0036136E"/>
    <w:rsid w:val="0036155F"/>
    <w:rsid w:val="003617C5"/>
    <w:rsid w:val="00361928"/>
    <w:rsid w:val="0036192D"/>
    <w:rsid w:val="003619E7"/>
    <w:rsid w:val="00361B14"/>
    <w:rsid w:val="00361B49"/>
    <w:rsid w:val="00361C96"/>
    <w:rsid w:val="00361CF0"/>
    <w:rsid w:val="00361E5F"/>
    <w:rsid w:val="00361EA8"/>
    <w:rsid w:val="00361F13"/>
    <w:rsid w:val="00362005"/>
    <w:rsid w:val="00362229"/>
    <w:rsid w:val="003622D0"/>
    <w:rsid w:val="0036230D"/>
    <w:rsid w:val="00362873"/>
    <w:rsid w:val="003629C3"/>
    <w:rsid w:val="003629E4"/>
    <w:rsid w:val="00362AB5"/>
    <w:rsid w:val="00362AB8"/>
    <w:rsid w:val="00362ADC"/>
    <w:rsid w:val="00362CE8"/>
    <w:rsid w:val="00362D74"/>
    <w:rsid w:val="00362E80"/>
    <w:rsid w:val="00362FA3"/>
    <w:rsid w:val="00363179"/>
    <w:rsid w:val="00363390"/>
    <w:rsid w:val="00363535"/>
    <w:rsid w:val="00363623"/>
    <w:rsid w:val="00363676"/>
    <w:rsid w:val="00363711"/>
    <w:rsid w:val="00363792"/>
    <w:rsid w:val="003637A8"/>
    <w:rsid w:val="0036382A"/>
    <w:rsid w:val="00363830"/>
    <w:rsid w:val="003639CD"/>
    <w:rsid w:val="00363B6C"/>
    <w:rsid w:val="00363BC5"/>
    <w:rsid w:val="00363CAC"/>
    <w:rsid w:val="00363DCE"/>
    <w:rsid w:val="00363DEE"/>
    <w:rsid w:val="0036416B"/>
    <w:rsid w:val="00364375"/>
    <w:rsid w:val="00364477"/>
    <w:rsid w:val="003646B1"/>
    <w:rsid w:val="003646EA"/>
    <w:rsid w:val="003647DB"/>
    <w:rsid w:val="003649FD"/>
    <w:rsid w:val="00364A00"/>
    <w:rsid w:val="00364ABD"/>
    <w:rsid w:val="00364B14"/>
    <w:rsid w:val="00364B2A"/>
    <w:rsid w:val="00364C08"/>
    <w:rsid w:val="00364D7F"/>
    <w:rsid w:val="00364DC8"/>
    <w:rsid w:val="003651A3"/>
    <w:rsid w:val="0036527F"/>
    <w:rsid w:val="00365294"/>
    <w:rsid w:val="003653F0"/>
    <w:rsid w:val="00365518"/>
    <w:rsid w:val="0036599B"/>
    <w:rsid w:val="00365B5E"/>
    <w:rsid w:val="00365F0A"/>
    <w:rsid w:val="00365F99"/>
    <w:rsid w:val="00366723"/>
    <w:rsid w:val="003667A5"/>
    <w:rsid w:val="00366AD8"/>
    <w:rsid w:val="00366AF5"/>
    <w:rsid w:val="00366B18"/>
    <w:rsid w:val="00366C14"/>
    <w:rsid w:val="00366CA3"/>
    <w:rsid w:val="00366E6B"/>
    <w:rsid w:val="00366F2F"/>
    <w:rsid w:val="00366F7E"/>
    <w:rsid w:val="00366FE9"/>
    <w:rsid w:val="00367039"/>
    <w:rsid w:val="003670A4"/>
    <w:rsid w:val="003670B6"/>
    <w:rsid w:val="003671AD"/>
    <w:rsid w:val="00367268"/>
    <w:rsid w:val="00367318"/>
    <w:rsid w:val="0036740B"/>
    <w:rsid w:val="003674CB"/>
    <w:rsid w:val="00367504"/>
    <w:rsid w:val="00367853"/>
    <w:rsid w:val="00367883"/>
    <w:rsid w:val="00367977"/>
    <w:rsid w:val="003679A4"/>
    <w:rsid w:val="00367B03"/>
    <w:rsid w:val="00370037"/>
    <w:rsid w:val="003700B9"/>
    <w:rsid w:val="003700E1"/>
    <w:rsid w:val="003702F2"/>
    <w:rsid w:val="0037046B"/>
    <w:rsid w:val="003704BB"/>
    <w:rsid w:val="00370608"/>
    <w:rsid w:val="0037063A"/>
    <w:rsid w:val="0037076A"/>
    <w:rsid w:val="00370836"/>
    <w:rsid w:val="0037085A"/>
    <w:rsid w:val="0037097F"/>
    <w:rsid w:val="00370984"/>
    <w:rsid w:val="00370B5E"/>
    <w:rsid w:val="00370DA1"/>
    <w:rsid w:val="00370F3C"/>
    <w:rsid w:val="00370FB6"/>
    <w:rsid w:val="00370FBE"/>
    <w:rsid w:val="003710EB"/>
    <w:rsid w:val="0037112E"/>
    <w:rsid w:val="00371415"/>
    <w:rsid w:val="00371479"/>
    <w:rsid w:val="0037147C"/>
    <w:rsid w:val="003714D4"/>
    <w:rsid w:val="00371572"/>
    <w:rsid w:val="003715C6"/>
    <w:rsid w:val="0037161E"/>
    <w:rsid w:val="003716B3"/>
    <w:rsid w:val="00371848"/>
    <w:rsid w:val="00371F1C"/>
    <w:rsid w:val="00371F4F"/>
    <w:rsid w:val="00371FDD"/>
    <w:rsid w:val="00372360"/>
    <w:rsid w:val="003723D7"/>
    <w:rsid w:val="003723DA"/>
    <w:rsid w:val="00372403"/>
    <w:rsid w:val="00372430"/>
    <w:rsid w:val="00372477"/>
    <w:rsid w:val="003725AD"/>
    <w:rsid w:val="00372614"/>
    <w:rsid w:val="0037262A"/>
    <w:rsid w:val="00372970"/>
    <w:rsid w:val="00372B0C"/>
    <w:rsid w:val="00372B7B"/>
    <w:rsid w:val="00372C05"/>
    <w:rsid w:val="00372C0F"/>
    <w:rsid w:val="00372C1B"/>
    <w:rsid w:val="00372CD9"/>
    <w:rsid w:val="00372D0A"/>
    <w:rsid w:val="00372F12"/>
    <w:rsid w:val="003731E5"/>
    <w:rsid w:val="0037321D"/>
    <w:rsid w:val="0037323D"/>
    <w:rsid w:val="00373299"/>
    <w:rsid w:val="003733C3"/>
    <w:rsid w:val="00373420"/>
    <w:rsid w:val="003735C2"/>
    <w:rsid w:val="0037367A"/>
    <w:rsid w:val="00373694"/>
    <w:rsid w:val="003736A5"/>
    <w:rsid w:val="00373843"/>
    <w:rsid w:val="0037395C"/>
    <w:rsid w:val="00373973"/>
    <w:rsid w:val="00373A40"/>
    <w:rsid w:val="00373ACC"/>
    <w:rsid w:val="00373B81"/>
    <w:rsid w:val="00373BFC"/>
    <w:rsid w:val="00373DF7"/>
    <w:rsid w:val="00373E25"/>
    <w:rsid w:val="00373F82"/>
    <w:rsid w:val="003740EF"/>
    <w:rsid w:val="00374263"/>
    <w:rsid w:val="00374317"/>
    <w:rsid w:val="00374531"/>
    <w:rsid w:val="00374715"/>
    <w:rsid w:val="00374727"/>
    <w:rsid w:val="0037473F"/>
    <w:rsid w:val="003748A1"/>
    <w:rsid w:val="003748AB"/>
    <w:rsid w:val="00374952"/>
    <w:rsid w:val="00374AF8"/>
    <w:rsid w:val="00374DB1"/>
    <w:rsid w:val="00374DBB"/>
    <w:rsid w:val="00374E6F"/>
    <w:rsid w:val="00374E71"/>
    <w:rsid w:val="003750B3"/>
    <w:rsid w:val="0037513F"/>
    <w:rsid w:val="0037520B"/>
    <w:rsid w:val="00375248"/>
    <w:rsid w:val="003752D4"/>
    <w:rsid w:val="0037537A"/>
    <w:rsid w:val="0037546D"/>
    <w:rsid w:val="00375580"/>
    <w:rsid w:val="0037575C"/>
    <w:rsid w:val="00375AA2"/>
    <w:rsid w:val="00375AA9"/>
    <w:rsid w:val="00375AC3"/>
    <w:rsid w:val="00375ADA"/>
    <w:rsid w:val="00375E46"/>
    <w:rsid w:val="00375F45"/>
    <w:rsid w:val="00376016"/>
    <w:rsid w:val="00376077"/>
    <w:rsid w:val="0037609A"/>
    <w:rsid w:val="003761D0"/>
    <w:rsid w:val="003763B7"/>
    <w:rsid w:val="003766B8"/>
    <w:rsid w:val="00376765"/>
    <w:rsid w:val="003768BB"/>
    <w:rsid w:val="00376B3A"/>
    <w:rsid w:val="00376BE0"/>
    <w:rsid w:val="00376C46"/>
    <w:rsid w:val="00376D6E"/>
    <w:rsid w:val="00376D77"/>
    <w:rsid w:val="00376FA9"/>
    <w:rsid w:val="0037701C"/>
    <w:rsid w:val="00377055"/>
    <w:rsid w:val="0037709D"/>
    <w:rsid w:val="00377129"/>
    <w:rsid w:val="003771BB"/>
    <w:rsid w:val="0037726F"/>
    <w:rsid w:val="00377479"/>
    <w:rsid w:val="00377578"/>
    <w:rsid w:val="003776C3"/>
    <w:rsid w:val="0037771B"/>
    <w:rsid w:val="003779FD"/>
    <w:rsid w:val="00377ABE"/>
    <w:rsid w:val="00377B97"/>
    <w:rsid w:val="00377D17"/>
    <w:rsid w:val="00377D6B"/>
    <w:rsid w:val="00377D89"/>
    <w:rsid w:val="00377E83"/>
    <w:rsid w:val="00378F4F"/>
    <w:rsid w:val="00380179"/>
    <w:rsid w:val="00380195"/>
    <w:rsid w:val="003801BD"/>
    <w:rsid w:val="0038029C"/>
    <w:rsid w:val="0038036E"/>
    <w:rsid w:val="00380381"/>
    <w:rsid w:val="003804B4"/>
    <w:rsid w:val="0038058B"/>
    <w:rsid w:val="00380827"/>
    <w:rsid w:val="00380BB9"/>
    <w:rsid w:val="00380BFC"/>
    <w:rsid w:val="00380CB4"/>
    <w:rsid w:val="00380D10"/>
    <w:rsid w:val="00380E60"/>
    <w:rsid w:val="00380F1C"/>
    <w:rsid w:val="00380F2A"/>
    <w:rsid w:val="00380F39"/>
    <w:rsid w:val="0038104B"/>
    <w:rsid w:val="00381166"/>
    <w:rsid w:val="00381221"/>
    <w:rsid w:val="003812F0"/>
    <w:rsid w:val="0038155D"/>
    <w:rsid w:val="00381621"/>
    <w:rsid w:val="0038191A"/>
    <w:rsid w:val="00381B40"/>
    <w:rsid w:val="00381CCB"/>
    <w:rsid w:val="00381ED3"/>
    <w:rsid w:val="00381EFE"/>
    <w:rsid w:val="00382032"/>
    <w:rsid w:val="00382120"/>
    <w:rsid w:val="003821F3"/>
    <w:rsid w:val="0038227F"/>
    <w:rsid w:val="00382305"/>
    <w:rsid w:val="0038275C"/>
    <w:rsid w:val="00382ABF"/>
    <w:rsid w:val="00382CDD"/>
    <w:rsid w:val="00382EB8"/>
    <w:rsid w:val="00382F5C"/>
    <w:rsid w:val="0038301B"/>
    <w:rsid w:val="00383085"/>
    <w:rsid w:val="0038340B"/>
    <w:rsid w:val="003834E0"/>
    <w:rsid w:val="0038351A"/>
    <w:rsid w:val="00383551"/>
    <w:rsid w:val="00383584"/>
    <w:rsid w:val="003835C9"/>
    <w:rsid w:val="00383691"/>
    <w:rsid w:val="003837CC"/>
    <w:rsid w:val="0038397F"/>
    <w:rsid w:val="00383C1B"/>
    <w:rsid w:val="00383C20"/>
    <w:rsid w:val="00383DEA"/>
    <w:rsid w:val="00383E3C"/>
    <w:rsid w:val="00383EC5"/>
    <w:rsid w:val="00383FE9"/>
    <w:rsid w:val="003840E5"/>
    <w:rsid w:val="0038418C"/>
    <w:rsid w:val="0038425B"/>
    <w:rsid w:val="0038436D"/>
    <w:rsid w:val="00384495"/>
    <w:rsid w:val="00384578"/>
    <w:rsid w:val="003845B8"/>
    <w:rsid w:val="00384648"/>
    <w:rsid w:val="003846BA"/>
    <w:rsid w:val="003847B4"/>
    <w:rsid w:val="003848D8"/>
    <w:rsid w:val="00384934"/>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7A9"/>
    <w:rsid w:val="00385864"/>
    <w:rsid w:val="00385967"/>
    <w:rsid w:val="00385978"/>
    <w:rsid w:val="00385ABC"/>
    <w:rsid w:val="00385AC8"/>
    <w:rsid w:val="00385B2B"/>
    <w:rsid w:val="00385D70"/>
    <w:rsid w:val="00385E7F"/>
    <w:rsid w:val="00385FC5"/>
    <w:rsid w:val="00385FD3"/>
    <w:rsid w:val="00386318"/>
    <w:rsid w:val="0038653C"/>
    <w:rsid w:val="00386863"/>
    <w:rsid w:val="003869E7"/>
    <w:rsid w:val="00386E2C"/>
    <w:rsid w:val="00386EE9"/>
    <w:rsid w:val="00386F09"/>
    <w:rsid w:val="00386F2C"/>
    <w:rsid w:val="0038716B"/>
    <w:rsid w:val="00387366"/>
    <w:rsid w:val="00387381"/>
    <w:rsid w:val="00387461"/>
    <w:rsid w:val="003874CA"/>
    <w:rsid w:val="003874E1"/>
    <w:rsid w:val="00387512"/>
    <w:rsid w:val="003877F0"/>
    <w:rsid w:val="00387981"/>
    <w:rsid w:val="003879F4"/>
    <w:rsid w:val="00387A80"/>
    <w:rsid w:val="00387A98"/>
    <w:rsid w:val="00387B8D"/>
    <w:rsid w:val="00387BD3"/>
    <w:rsid w:val="00387C3E"/>
    <w:rsid w:val="00387DD5"/>
    <w:rsid w:val="00387EDA"/>
    <w:rsid w:val="00387F21"/>
    <w:rsid w:val="00390352"/>
    <w:rsid w:val="00390362"/>
    <w:rsid w:val="00390391"/>
    <w:rsid w:val="00390499"/>
    <w:rsid w:val="00390620"/>
    <w:rsid w:val="0039069E"/>
    <w:rsid w:val="003907E7"/>
    <w:rsid w:val="003909E3"/>
    <w:rsid w:val="00390C86"/>
    <w:rsid w:val="00390EF1"/>
    <w:rsid w:val="00391170"/>
    <w:rsid w:val="0039119E"/>
    <w:rsid w:val="003911F8"/>
    <w:rsid w:val="00391237"/>
    <w:rsid w:val="003914B8"/>
    <w:rsid w:val="003915BA"/>
    <w:rsid w:val="003915E5"/>
    <w:rsid w:val="00391778"/>
    <w:rsid w:val="00391BBF"/>
    <w:rsid w:val="00391C24"/>
    <w:rsid w:val="00391EDA"/>
    <w:rsid w:val="00391F5E"/>
    <w:rsid w:val="003920AF"/>
    <w:rsid w:val="003920FD"/>
    <w:rsid w:val="00392133"/>
    <w:rsid w:val="003922A8"/>
    <w:rsid w:val="003923F8"/>
    <w:rsid w:val="003926CB"/>
    <w:rsid w:val="00392854"/>
    <w:rsid w:val="00392AF1"/>
    <w:rsid w:val="00392D91"/>
    <w:rsid w:val="00392F77"/>
    <w:rsid w:val="0039302A"/>
    <w:rsid w:val="0039304E"/>
    <w:rsid w:val="00393177"/>
    <w:rsid w:val="003931C0"/>
    <w:rsid w:val="00393395"/>
    <w:rsid w:val="003933E7"/>
    <w:rsid w:val="0039345A"/>
    <w:rsid w:val="003935B3"/>
    <w:rsid w:val="003935E6"/>
    <w:rsid w:val="003935FA"/>
    <w:rsid w:val="0039381C"/>
    <w:rsid w:val="00393895"/>
    <w:rsid w:val="0039390A"/>
    <w:rsid w:val="00393AB9"/>
    <w:rsid w:val="00393E88"/>
    <w:rsid w:val="00393FB6"/>
    <w:rsid w:val="00393FBF"/>
    <w:rsid w:val="00393FE0"/>
    <w:rsid w:val="00394159"/>
    <w:rsid w:val="00394335"/>
    <w:rsid w:val="003943D0"/>
    <w:rsid w:val="0039441A"/>
    <w:rsid w:val="00394513"/>
    <w:rsid w:val="00394622"/>
    <w:rsid w:val="003948F2"/>
    <w:rsid w:val="00394A70"/>
    <w:rsid w:val="00394CD8"/>
    <w:rsid w:val="00394E2E"/>
    <w:rsid w:val="00394F36"/>
    <w:rsid w:val="0039503F"/>
    <w:rsid w:val="00395098"/>
    <w:rsid w:val="003951BC"/>
    <w:rsid w:val="00395343"/>
    <w:rsid w:val="0039537A"/>
    <w:rsid w:val="003955EF"/>
    <w:rsid w:val="00395755"/>
    <w:rsid w:val="003957A7"/>
    <w:rsid w:val="0039587B"/>
    <w:rsid w:val="0039599D"/>
    <w:rsid w:val="00395A7E"/>
    <w:rsid w:val="00395A7F"/>
    <w:rsid w:val="00395C2B"/>
    <w:rsid w:val="00395CB5"/>
    <w:rsid w:val="00395D4F"/>
    <w:rsid w:val="00395D5C"/>
    <w:rsid w:val="00395FC7"/>
    <w:rsid w:val="00396027"/>
    <w:rsid w:val="003960EE"/>
    <w:rsid w:val="00396173"/>
    <w:rsid w:val="003961D6"/>
    <w:rsid w:val="00396272"/>
    <w:rsid w:val="003962C8"/>
    <w:rsid w:val="0039640B"/>
    <w:rsid w:val="003964F0"/>
    <w:rsid w:val="003965CC"/>
    <w:rsid w:val="003969DC"/>
    <w:rsid w:val="003969F2"/>
    <w:rsid w:val="00396A0E"/>
    <w:rsid w:val="00396C2E"/>
    <w:rsid w:val="00396D00"/>
    <w:rsid w:val="00396F4E"/>
    <w:rsid w:val="00397139"/>
    <w:rsid w:val="00397177"/>
    <w:rsid w:val="00397355"/>
    <w:rsid w:val="0039737D"/>
    <w:rsid w:val="003973B0"/>
    <w:rsid w:val="0039748B"/>
    <w:rsid w:val="003975EA"/>
    <w:rsid w:val="0039770C"/>
    <w:rsid w:val="00397785"/>
    <w:rsid w:val="0039784B"/>
    <w:rsid w:val="003978AE"/>
    <w:rsid w:val="003979A8"/>
    <w:rsid w:val="003979AD"/>
    <w:rsid w:val="00397AAA"/>
    <w:rsid w:val="00397D4D"/>
    <w:rsid w:val="00397D72"/>
    <w:rsid w:val="00397DD6"/>
    <w:rsid w:val="00397ECB"/>
    <w:rsid w:val="00397F2A"/>
    <w:rsid w:val="00397F65"/>
    <w:rsid w:val="00397FB9"/>
    <w:rsid w:val="003A0054"/>
    <w:rsid w:val="003A01C1"/>
    <w:rsid w:val="003A01F0"/>
    <w:rsid w:val="003A0438"/>
    <w:rsid w:val="003A055D"/>
    <w:rsid w:val="003A059B"/>
    <w:rsid w:val="003A066C"/>
    <w:rsid w:val="003A0713"/>
    <w:rsid w:val="003A0826"/>
    <w:rsid w:val="003A0888"/>
    <w:rsid w:val="003A0A73"/>
    <w:rsid w:val="003A0BCD"/>
    <w:rsid w:val="003A0C07"/>
    <w:rsid w:val="003A0C4E"/>
    <w:rsid w:val="003A0E50"/>
    <w:rsid w:val="003A0E55"/>
    <w:rsid w:val="003A0F64"/>
    <w:rsid w:val="003A0FA7"/>
    <w:rsid w:val="003A103D"/>
    <w:rsid w:val="003A135F"/>
    <w:rsid w:val="003A14A6"/>
    <w:rsid w:val="003A16BE"/>
    <w:rsid w:val="003A180E"/>
    <w:rsid w:val="003A1895"/>
    <w:rsid w:val="003A1944"/>
    <w:rsid w:val="003A1981"/>
    <w:rsid w:val="003A1B2B"/>
    <w:rsid w:val="003A1D65"/>
    <w:rsid w:val="003A1DF4"/>
    <w:rsid w:val="003A1E3B"/>
    <w:rsid w:val="003A2275"/>
    <w:rsid w:val="003A246E"/>
    <w:rsid w:val="003A276E"/>
    <w:rsid w:val="003A2775"/>
    <w:rsid w:val="003A2A37"/>
    <w:rsid w:val="003A2A56"/>
    <w:rsid w:val="003A2A8F"/>
    <w:rsid w:val="003A2B06"/>
    <w:rsid w:val="003A2B1D"/>
    <w:rsid w:val="003A2C50"/>
    <w:rsid w:val="003A2C78"/>
    <w:rsid w:val="003A2CB8"/>
    <w:rsid w:val="003A2FA2"/>
    <w:rsid w:val="003A33E9"/>
    <w:rsid w:val="003A3656"/>
    <w:rsid w:val="003A36D3"/>
    <w:rsid w:val="003A3714"/>
    <w:rsid w:val="003A37C2"/>
    <w:rsid w:val="003A3813"/>
    <w:rsid w:val="003A38AC"/>
    <w:rsid w:val="003A39B9"/>
    <w:rsid w:val="003A3B53"/>
    <w:rsid w:val="003A3B7B"/>
    <w:rsid w:val="003A3CA8"/>
    <w:rsid w:val="003A3CDF"/>
    <w:rsid w:val="003A3EA8"/>
    <w:rsid w:val="003A3EC4"/>
    <w:rsid w:val="003A41C2"/>
    <w:rsid w:val="003A42CA"/>
    <w:rsid w:val="003A42D6"/>
    <w:rsid w:val="003A44A8"/>
    <w:rsid w:val="003A4833"/>
    <w:rsid w:val="003A4836"/>
    <w:rsid w:val="003A494E"/>
    <w:rsid w:val="003A4A22"/>
    <w:rsid w:val="003A4B37"/>
    <w:rsid w:val="003A4BB5"/>
    <w:rsid w:val="003A4CA7"/>
    <w:rsid w:val="003A4DB4"/>
    <w:rsid w:val="003A4F5D"/>
    <w:rsid w:val="003A4FF3"/>
    <w:rsid w:val="003A5132"/>
    <w:rsid w:val="003A52CA"/>
    <w:rsid w:val="003A5446"/>
    <w:rsid w:val="003A5818"/>
    <w:rsid w:val="003A5C45"/>
    <w:rsid w:val="003A5DA5"/>
    <w:rsid w:val="003A5E92"/>
    <w:rsid w:val="003A5F3F"/>
    <w:rsid w:val="003A60EF"/>
    <w:rsid w:val="003A6325"/>
    <w:rsid w:val="003A6484"/>
    <w:rsid w:val="003A64D7"/>
    <w:rsid w:val="003A6576"/>
    <w:rsid w:val="003A6795"/>
    <w:rsid w:val="003A67F9"/>
    <w:rsid w:val="003A6B0A"/>
    <w:rsid w:val="003A6C5A"/>
    <w:rsid w:val="003A6D19"/>
    <w:rsid w:val="003A6FAB"/>
    <w:rsid w:val="003A6FCB"/>
    <w:rsid w:val="003A7214"/>
    <w:rsid w:val="003A7232"/>
    <w:rsid w:val="003A7296"/>
    <w:rsid w:val="003A7300"/>
    <w:rsid w:val="003A73F9"/>
    <w:rsid w:val="003A740D"/>
    <w:rsid w:val="003A7624"/>
    <w:rsid w:val="003A7637"/>
    <w:rsid w:val="003A7799"/>
    <w:rsid w:val="003A79B8"/>
    <w:rsid w:val="003A7BFA"/>
    <w:rsid w:val="003A7C5C"/>
    <w:rsid w:val="003A7DE7"/>
    <w:rsid w:val="003A7E3A"/>
    <w:rsid w:val="003A7E72"/>
    <w:rsid w:val="003A7EE8"/>
    <w:rsid w:val="003A7FBC"/>
    <w:rsid w:val="003AF564"/>
    <w:rsid w:val="003B0180"/>
    <w:rsid w:val="003B0263"/>
    <w:rsid w:val="003B02B6"/>
    <w:rsid w:val="003B08F1"/>
    <w:rsid w:val="003B093D"/>
    <w:rsid w:val="003B09EF"/>
    <w:rsid w:val="003B0A70"/>
    <w:rsid w:val="003B0B0E"/>
    <w:rsid w:val="003B0BD4"/>
    <w:rsid w:val="003B0D55"/>
    <w:rsid w:val="003B0DD4"/>
    <w:rsid w:val="003B0E37"/>
    <w:rsid w:val="003B0F67"/>
    <w:rsid w:val="003B110B"/>
    <w:rsid w:val="003B1167"/>
    <w:rsid w:val="003B1407"/>
    <w:rsid w:val="003B145C"/>
    <w:rsid w:val="003B14D1"/>
    <w:rsid w:val="003B1521"/>
    <w:rsid w:val="003B1829"/>
    <w:rsid w:val="003B1883"/>
    <w:rsid w:val="003B1938"/>
    <w:rsid w:val="003B1A9D"/>
    <w:rsid w:val="003B1D52"/>
    <w:rsid w:val="003B1F82"/>
    <w:rsid w:val="003B2031"/>
    <w:rsid w:val="003B209D"/>
    <w:rsid w:val="003B20AB"/>
    <w:rsid w:val="003B20E4"/>
    <w:rsid w:val="003B2269"/>
    <w:rsid w:val="003B226C"/>
    <w:rsid w:val="003B2287"/>
    <w:rsid w:val="003B22EC"/>
    <w:rsid w:val="003B23E2"/>
    <w:rsid w:val="003B276B"/>
    <w:rsid w:val="003B2800"/>
    <w:rsid w:val="003B28ED"/>
    <w:rsid w:val="003B2939"/>
    <w:rsid w:val="003B2AF1"/>
    <w:rsid w:val="003B2B21"/>
    <w:rsid w:val="003B3004"/>
    <w:rsid w:val="003B3058"/>
    <w:rsid w:val="003B3175"/>
    <w:rsid w:val="003B32A8"/>
    <w:rsid w:val="003B3414"/>
    <w:rsid w:val="003B36B7"/>
    <w:rsid w:val="003B372F"/>
    <w:rsid w:val="003B3937"/>
    <w:rsid w:val="003B3A75"/>
    <w:rsid w:val="003B3AAA"/>
    <w:rsid w:val="003B3B03"/>
    <w:rsid w:val="003B3B4E"/>
    <w:rsid w:val="003B3BE3"/>
    <w:rsid w:val="003B4086"/>
    <w:rsid w:val="003B41F6"/>
    <w:rsid w:val="003B43DE"/>
    <w:rsid w:val="003B43F9"/>
    <w:rsid w:val="003B451D"/>
    <w:rsid w:val="003B4569"/>
    <w:rsid w:val="003B467F"/>
    <w:rsid w:val="003B473D"/>
    <w:rsid w:val="003B4878"/>
    <w:rsid w:val="003B49D3"/>
    <w:rsid w:val="003B4A55"/>
    <w:rsid w:val="003B4AC7"/>
    <w:rsid w:val="003B4AEC"/>
    <w:rsid w:val="003B4B01"/>
    <w:rsid w:val="003B4EAC"/>
    <w:rsid w:val="003B4EE1"/>
    <w:rsid w:val="003B4F52"/>
    <w:rsid w:val="003B50E2"/>
    <w:rsid w:val="003B514E"/>
    <w:rsid w:val="003B5195"/>
    <w:rsid w:val="003B51FB"/>
    <w:rsid w:val="003B5346"/>
    <w:rsid w:val="003B54FA"/>
    <w:rsid w:val="003B5720"/>
    <w:rsid w:val="003B576A"/>
    <w:rsid w:val="003B57A6"/>
    <w:rsid w:val="003B58F3"/>
    <w:rsid w:val="003B5D4D"/>
    <w:rsid w:val="003B5DE6"/>
    <w:rsid w:val="003B60DF"/>
    <w:rsid w:val="003B618E"/>
    <w:rsid w:val="003B619F"/>
    <w:rsid w:val="003B6348"/>
    <w:rsid w:val="003B63D9"/>
    <w:rsid w:val="003B650E"/>
    <w:rsid w:val="003B67BB"/>
    <w:rsid w:val="003B68A5"/>
    <w:rsid w:val="003B68F2"/>
    <w:rsid w:val="003B6925"/>
    <w:rsid w:val="003B695A"/>
    <w:rsid w:val="003B69DD"/>
    <w:rsid w:val="003B6A3E"/>
    <w:rsid w:val="003B6AE0"/>
    <w:rsid w:val="003B6AE3"/>
    <w:rsid w:val="003B6B42"/>
    <w:rsid w:val="003B6C25"/>
    <w:rsid w:val="003B6EEA"/>
    <w:rsid w:val="003B6F50"/>
    <w:rsid w:val="003B6FF3"/>
    <w:rsid w:val="003B7069"/>
    <w:rsid w:val="003B7088"/>
    <w:rsid w:val="003B740E"/>
    <w:rsid w:val="003B76FB"/>
    <w:rsid w:val="003B7762"/>
    <w:rsid w:val="003B776A"/>
    <w:rsid w:val="003B7A5F"/>
    <w:rsid w:val="003B7A99"/>
    <w:rsid w:val="003B7B55"/>
    <w:rsid w:val="003B7BD0"/>
    <w:rsid w:val="003B7E23"/>
    <w:rsid w:val="003B7FD4"/>
    <w:rsid w:val="003B7FD9"/>
    <w:rsid w:val="003C020C"/>
    <w:rsid w:val="003C0645"/>
    <w:rsid w:val="003C0738"/>
    <w:rsid w:val="003C07BB"/>
    <w:rsid w:val="003C07D7"/>
    <w:rsid w:val="003C0A71"/>
    <w:rsid w:val="003C0AFB"/>
    <w:rsid w:val="003C0FF5"/>
    <w:rsid w:val="003C1137"/>
    <w:rsid w:val="003C113F"/>
    <w:rsid w:val="003C1150"/>
    <w:rsid w:val="003C138C"/>
    <w:rsid w:val="003C15B6"/>
    <w:rsid w:val="003C16E4"/>
    <w:rsid w:val="003C1715"/>
    <w:rsid w:val="003C1A2B"/>
    <w:rsid w:val="003C1B5C"/>
    <w:rsid w:val="003C215B"/>
    <w:rsid w:val="003C256D"/>
    <w:rsid w:val="003C25E6"/>
    <w:rsid w:val="003C26B6"/>
    <w:rsid w:val="003C28DB"/>
    <w:rsid w:val="003C28FA"/>
    <w:rsid w:val="003C2951"/>
    <w:rsid w:val="003C2BF0"/>
    <w:rsid w:val="003C2DBA"/>
    <w:rsid w:val="003C2F8F"/>
    <w:rsid w:val="003C2FD3"/>
    <w:rsid w:val="003C3108"/>
    <w:rsid w:val="003C335B"/>
    <w:rsid w:val="003C33DD"/>
    <w:rsid w:val="003C351D"/>
    <w:rsid w:val="003C35C0"/>
    <w:rsid w:val="003C367D"/>
    <w:rsid w:val="003C377B"/>
    <w:rsid w:val="003C38E2"/>
    <w:rsid w:val="003C3AF8"/>
    <w:rsid w:val="003C3B9E"/>
    <w:rsid w:val="003C3C74"/>
    <w:rsid w:val="003C3EF5"/>
    <w:rsid w:val="003C3F72"/>
    <w:rsid w:val="003C4065"/>
    <w:rsid w:val="003C43B8"/>
    <w:rsid w:val="003C4507"/>
    <w:rsid w:val="003C451B"/>
    <w:rsid w:val="003C45AB"/>
    <w:rsid w:val="003C4731"/>
    <w:rsid w:val="003C4A77"/>
    <w:rsid w:val="003C4A98"/>
    <w:rsid w:val="003C4AAA"/>
    <w:rsid w:val="003C4C92"/>
    <w:rsid w:val="003C4E50"/>
    <w:rsid w:val="003C50AB"/>
    <w:rsid w:val="003C5108"/>
    <w:rsid w:val="003C511B"/>
    <w:rsid w:val="003C5177"/>
    <w:rsid w:val="003C52DD"/>
    <w:rsid w:val="003C535F"/>
    <w:rsid w:val="003C56D1"/>
    <w:rsid w:val="003C5716"/>
    <w:rsid w:val="003C572B"/>
    <w:rsid w:val="003C5752"/>
    <w:rsid w:val="003C5857"/>
    <w:rsid w:val="003C59E2"/>
    <w:rsid w:val="003C5ADC"/>
    <w:rsid w:val="003C5CBB"/>
    <w:rsid w:val="003C5CFD"/>
    <w:rsid w:val="003C5D91"/>
    <w:rsid w:val="003C5DB2"/>
    <w:rsid w:val="003C5F43"/>
    <w:rsid w:val="003C60DD"/>
    <w:rsid w:val="003C63F0"/>
    <w:rsid w:val="003C6557"/>
    <w:rsid w:val="003C6589"/>
    <w:rsid w:val="003C65C6"/>
    <w:rsid w:val="003C6773"/>
    <w:rsid w:val="003C6B19"/>
    <w:rsid w:val="003C6B3C"/>
    <w:rsid w:val="003C6BB7"/>
    <w:rsid w:val="003C6D36"/>
    <w:rsid w:val="003C6D46"/>
    <w:rsid w:val="003C6FC7"/>
    <w:rsid w:val="003C7094"/>
    <w:rsid w:val="003C70D7"/>
    <w:rsid w:val="003C71B2"/>
    <w:rsid w:val="003C727C"/>
    <w:rsid w:val="003C73C9"/>
    <w:rsid w:val="003C76A1"/>
    <w:rsid w:val="003C785C"/>
    <w:rsid w:val="003C7868"/>
    <w:rsid w:val="003C7C38"/>
    <w:rsid w:val="003C7C47"/>
    <w:rsid w:val="003C7E60"/>
    <w:rsid w:val="003C7E89"/>
    <w:rsid w:val="003C7F59"/>
    <w:rsid w:val="003C7FDB"/>
    <w:rsid w:val="003C7FE2"/>
    <w:rsid w:val="003D0099"/>
    <w:rsid w:val="003D00E0"/>
    <w:rsid w:val="003D02EC"/>
    <w:rsid w:val="003D04FA"/>
    <w:rsid w:val="003D05DD"/>
    <w:rsid w:val="003D0690"/>
    <w:rsid w:val="003D0A16"/>
    <w:rsid w:val="003D0CA1"/>
    <w:rsid w:val="003D0D60"/>
    <w:rsid w:val="003D128F"/>
    <w:rsid w:val="003D1305"/>
    <w:rsid w:val="003D1539"/>
    <w:rsid w:val="003D1726"/>
    <w:rsid w:val="003D18BD"/>
    <w:rsid w:val="003D1A5A"/>
    <w:rsid w:val="003D1AC0"/>
    <w:rsid w:val="003D1DFB"/>
    <w:rsid w:val="003D1E1D"/>
    <w:rsid w:val="003D207B"/>
    <w:rsid w:val="003D2297"/>
    <w:rsid w:val="003D2357"/>
    <w:rsid w:val="003D248A"/>
    <w:rsid w:val="003D24E3"/>
    <w:rsid w:val="003D2609"/>
    <w:rsid w:val="003D261D"/>
    <w:rsid w:val="003D263D"/>
    <w:rsid w:val="003D26E8"/>
    <w:rsid w:val="003D2AA4"/>
    <w:rsid w:val="003D2B31"/>
    <w:rsid w:val="003D2C46"/>
    <w:rsid w:val="003D2CDC"/>
    <w:rsid w:val="003D2F8B"/>
    <w:rsid w:val="003D31DE"/>
    <w:rsid w:val="003D343E"/>
    <w:rsid w:val="003D38DF"/>
    <w:rsid w:val="003D396C"/>
    <w:rsid w:val="003D3A62"/>
    <w:rsid w:val="003D411A"/>
    <w:rsid w:val="003D4156"/>
    <w:rsid w:val="003D4159"/>
    <w:rsid w:val="003D41F7"/>
    <w:rsid w:val="003D4210"/>
    <w:rsid w:val="003D429B"/>
    <w:rsid w:val="003D435A"/>
    <w:rsid w:val="003D4479"/>
    <w:rsid w:val="003D479B"/>
    <w:rsid w:val="003D48BD"/>
    <w:rsid w:val="003D4987"/>
    <w:rsid w:val="003D4A53"/>
    <w:rsid w:val="003D4B8D"/>
    <w:rsid w:val="003D4C38"/>
    <w:rsid w:val="003D4DB8"/>
    <w:rsid w:val="003D4E07"/>
    <w:rsid w:val="003D4E5C"/>
    <w:rsid w:val="003D4EC3"/>
    <w:rsid w:val="003D4ED3"/>
    <w:rsid w:val="003D4F2C"/>
    <w:rsid w:val="003D5059"/>
    <w:rsid w:val="003D508A"/>
    <w:rsid w:val="003D527B"/>
    <w:rsid w:val="003D5348"/>
    <w:rsid w:val="003D563C"/>
    <w:rsid w:val="003D56BF"/>
    <w:rsid w:val="003D59A2"/>
    <w:rsid w:val="003D5AB5"/>
    <w:rsid w:val="003D5B06"/>
    <w:rsid w:val="003D5B39"/>
    <w:rsid w:val="003D5B8B"/>
    <w:rsid w:val="003D5BCF"/>
    <w:rsid w:val="003D5CC5"/>
    <w:rsid w:val="003D5FEC"/>
    <w:rsid w:val="003D61FA"/>
    <w:rsid w:val="003D62C9"/>
    <w:rsid w:val="003D62E6"/>
    <w:rsid w:val="003D64D4"/>
    <w:rsid w:val="003D6593"/>
    <w:rsid w:val="003D6897"/>
    <w:rsid w:val="003D6B37"/>
    <w:rsid w:val="003D6C48"/>
    <w:rsid w:val="003D6C54"/>
    <w:rsid w:val="003D6DA2"/>
    <w:rsid w:val="003D6E5C"/>
    <w:rsid w:val="003D6F81"/>
    <w:rsid w:val="003D7077"/>
    <w:rsid w:val="003D70CC"/>
    <w:rsid w:val="003D720D"/>
    <w:rsid w:val="003D7287"/>
    <w:rsid w:val="003D72D2"/>
    <w:rsid w:val="003D73AF"/>
    <w:rsid w:val="003D7459"/>
    <w:rsid w:val="003D75BF"/>
    <w:rsid w:val="003D7834"/>
    <w:rsid w:val="003D7A31"/>
    <w:rsid w:val="003D7B01"/>
    <w:rsid w:val="003D7BFB"/>
    <w:rsid w:val="003D7C70"/>
    <w:rsid w:val="003E0197"/>
    <w:rsid w:val="003E020F"/>
    <w:rsid w:val="003E0604"/>
    <w:rsid w:val="003E0648"/>
    <w:rsid w:val="003E0663"/>
    <w:rsid w:val="003E0705"/>
    <w:rsid w:val="003E0855"/>
    <w:rsid w:val="003E09C6"/>
    <w:rsid w:val="003E0C4F"/>
    <w:rsid w:val="003E0CFD"/>
    <w:rsid w:val="003E0E36"/>
    <w:rsid w:val="003E0E8D"/>
    <w:rsid w:val="003E0F4F"/>
    <w:rsid w:val="003E0FD3"/>
    <w:rsid w:val="003E10FD"/>
    <w:rsid w:val="003E1358"/>
    <w:rsid w:val="003E1601"/>
    <w:rsid w:val="003E16A9"/>
    <w:rsid w:val="003E18BE"/>
    <w:rsid w:val="003E1905"/>
    <w:rsid w:val="003E1932"/>
    <w:rsid w:val="003E194B"/>
    <w:rsid w:val="003E1955"/>
    <w:rsid w:val="003E19D4"/>
    <w:rsid w:val="003E1A1D"/>
    <w:rsid w:val="003E1A96"/>
    <w:rsid w:val="003E1E07"/>
    <w:rsid w:val="003E1ED0"/>
    <w:rsid w:val="003E20AA"/>
    <w:rsid w:val="003E2208"/>
    <w:rsid w:val="003E23F4"/>
    <w:rsid w:val="003E2544"/>
    <w:rsid w:val="003E255C"/>
    <w:rsid w:val="003E257A"/>
    <w:rsid w:val="003E26A2"/>
    <w:rsid w:val="003E271A"/>
    <w:rsid w:val="003E2B3F"/>
    <w:rsid w:val="003E2BA5"/>
    <w:rsid w:val="003E2BCC"/>
    <w:rsid w:val="003E2C4E"/>
    <w:rsid w:val="003E2D05"/>
    <w:rsid w:val="003E2D3A"/>
    <w:rsid w:val="003E2FA6"/>
    <w:rsid w:val="003E306E"/>
    <w:rsid w:val="003E32E8"/>
    <w:rsid w:val="003E32E9"/>
    <w:rsid w:val="003E3370"/>
    <w:rsid w:val="003E3393"/>
    <w:rsid w:val="003E33B5"/>
    <w:rsid w:val="003E33FB"/>
    <w:rsid w:val="003E37F5"/>
    <w:rsid w:val="003E3879"/>
    <w:rsid w:val="003E392C"/>
    <w:rsid w:val="003E3998"/>
    <w:rsid w:val="003E3CD8"/>
    <w:rsid w:val="003E40DE"/>
    <w:rsid w:val="003E41F7"/>
    <w:rsid w:val="003E42FE"/>
    <w:rsid w:val="003E4511"/>
    <w:rsid w:val="003E4689"/>
    <w:rsid w:val="003E468D"/>
    <w:rsid w:val="003E4799"/>
    <w:rsid w:val="003E4845"/>
    <w:rsid w:val="003E49C7"/>
    <w:rsid w:val="003E4A5A"/>
    <w:rsid w:val="003E4B7E"/>
    <w:rsid w:val="003E4E64"/>
    <w:rsid w:val="003E4F50"/>
    <w:rsid w:val="003E4FA7"/>
    <w:rsid w:val="003E4FB6"/>
    <w:rsid w:val="003E4FCE"/>
    <w:rsid w:val="003E50E5"/>
    <w:rsid w:val="003E5278"/>
    <w:rsid w:val="003E53CA"/>
    <w:rsid w:val="003E5578"/>
    <w:rsid w:val="003E56A9"/>
    <w:rsid w:val="003E56B7"/>
    <w:rsid w:val="003E5827"/>
    <w:rsid w:val="003E593D"/>
    <w:rsid w:val="003E5A94"/>
    <w:rsid w:val="003E5B87"/>
    <w:rsid w:val="003E5DC6"/>
    <w:rsid w:val="003E5EC4"/>
    <w:rsid w:val="003E5F96"/>
    <w:rsid w:val="003E61CE"/>
    <w:rsid w:val="003E62A0"/>
    <w:rsid w:val="003E63AE"/>
    <w:rsid w:val="003E646F"/>
    <w:rsid w:val="003E64EE"/>
    <w:rsid w:val="003E6695"/>
    <w:rsid w:val="003E6BDC"/>
    <w:rsid w:val="003E6D38"/>
    <w:rsid w:val="003E6D78"/>
    <w:rsid w:val="003E6E06"/>
    <w:rsid w:val="003E6E25"/>
    <w:rsid w:val="003E6E82"/>
    <w:rsid w:val="003E70A6"/>
    <w:rsid w:val="003E721A"/>
    <w:rsid w:val="003E73A0"/>
    <w:rsid w:val="003E754D"/>
    <w:rsid w:val="003E768B"/>
    <w:rsid w:val="003E76AB"/>
    <w:rsid w:val="003E77BF"/>
    <w:rsid w:val="003E790C"/>
    <w:rsid w:val="003E7939"/>
    <w:rsid w:val="003E7A52"/>
    <w:rsid w:val="003E7A68"/>
    <w:rsid w:val="003E7C50"/>
    <w:rsid w:val="003E7D67"/>
    <w:rsid w:val="003E7ED2"/>
    <w:rsid w:val="003E7EDE"/>
    <w:rsid w:val="003E7EEE"/>
    <w:rsid w:val="003F00A1"/>
    <w:rsid w:val="003F01A7"/>
    <w:rsid w:val="003F01B3"/>
    <w:rsid w:val="003F0361"/>
    <w:rsid w:val="003F036A"/>
    <w:rsid w:val="003F073F"/>
    <w:rsid w:val="003F074F"/>
    <w:rsid w:val="003F09D3"/>
    <w:rsid w:val="003F0A04"/>
    <w:rsid w:val="003F0A0E"/>
    <w:rsid w:val="003F0AB2"/>
    <w:rsid w:val="003F0C03"/>
    <w:rsid w:val="003F0E29"/>
    <w:rsid w:val="003F0EB0"/>
    <w:rsid w:val="003F0FC4"/>
    <w:rsid w:val="003F1022"/>
    <w:rsid w:val="003F1199"/>
    <w:rsid w:val="003F13D8"/>
    <w:rsid w:val="003F13E5"/>
    <w:rsid w:val="003F1546"/>
    <w:rsid w:val="003F1590"/>
    <w:rsid w:val="003F17A4"/>
    <w:rsid w:val="003F1950"/>
    <w:rsid w:val="003F1CFD"/>
    <w:rsid w:val="003F1D4C"/>
    <w:rsid w:val="003F1E9E"/>
    <w:rsid w:val="003F231D"/>
    <w:rsid w:val="003F2328"/>
    <w:rsid w:val="003F238E"/>
    <w:rsid w:val="003F266F"/>
    <w:rsid w:val="003F2753"/>
    <w:rsid w:val="003F27D3"/>
    <w:rsid w:val="003F291E"/>
    <w:rsid w:val="003F2A0D"/>
    <w:rsid w:val="003F2CA4"/>
    <w:rsid w:val="003F2DA1"/>
    <w:rsid w:val="003F2E31"/>
    <w:rsid w:val="003F2F19"/>
    <w:rsid w:val="003F3382"/>
    <w:rsid w:val="003F35FD"/>
    <w:rsid w:val="003F363C"/>
    <w:rsid w:val="003F365C"/>
    <w:rsid w:val="003F3752"/>
    <w:rsid w:val="003F3847"/>
    <w:rsid w:val="003F3961"/>
    <w:rsid w:val="003F3973"/>
    <w:rsid w:val="003F3AED"/>
    <w:rsid w:val="003F3C05"/>
    <w:rsid w:val="003F3C3E"/>
    <w:rsid w:val="003F3CD7"/>
    <w:rsid w:val="003F3D57"/>
    <w:rsid w:val="003F3EB2"/>
    <w:rsid w:val="003F3FED"/>
    <w:rsid w:val="003F4009"/>
    <w:rsid w:val="003F41C5"/>
    <w:rsid w:val="003F41CB"/>
    <w:rsid w:val="003F42A8"/>
    <w:rsid w:val="003F42DA"/>
    <w:rsid w:val="003F4385"/>
    <w:rsid w:val="003F454E"/>
    <w:rsid w:val="003F45EF"/>
    <w:rsid w:val="003F46B9"/>
    <w:rsid w:val="003F4785"/>
    <w:rsid w:val="003F47CA"/>
    <w:rsid w:val="003F492B"/>
    <w:rsid w:val="003F4B39"/>
    <w:rsid w:val="003F4C22"/>
    <w:rsid w:val="003F503E"/>
    <w:rsid w:val="003F5055"/>
    <w:rsid w:val="003F5221"/>
    <w:rsid w:val="003F525E"/>
    <w:rsid w:val="003F5285"/>
    <w:rsid w:val="003F534E"/>
    <w:rsid w:val="003F5407"/>
    <w:rsid w:val="003F56EC"/>
    <w:rsid w:val="003F57EB"/>
    <w:rsid w:val="003F59B8"/>
    <w:rsid w:val="003F5DC4"/>
    <w:rsid w:val="003F5ED5"/>
    <w:rsid w:val="003F5EFD"/>
    <w:rsid w:val="003F5FB4"/>
    <w:rsid w:val="003F6220"/>
    <w:rsid w:val="003F62B7"/>
    <w:rsid w:val="003F638B"/>
    <w:rsid w:val="003F63BB"/>
    <w:rsid w:val="003F63DB"/>
    <w:rsid w:val="003F6506"/>
    <w:rsid w:val="003F6741"/>
    <w:rsid w:val="003F67EF"/>
    <w:rsid w:val="003F687C"/>
    <w:rsid w:val="003F68D0"/>
    <w:rsid w:val="003F694E"/>
    <w:rsid w:val="003F6A35"/>
    <w:rsid w:val="003F6A40"/>
    <w:rsid w:val="003F6AD4"/>
    <w:rsid w:val="003F6B80"/>
    <w:rsid w:val="003F6CC2"/>
    <w:rsid w:val="003F6D4B"/>
    <w:rsid w:val="003F6DC6"/>
    <w:rsid w:val="003F6E94"/>
    <w:rsid w:val="003F703F"/>
    <w:rsid w:val="003F70F7"/>
    <w:rsid w:val="003F73B0"/>
    <w:rsid w:val="003F743E"/>
    <w:rsid w:val="003F755F"/>
    <w:rsid w:val="003F7602"/>
    <w:rsid w:val="003F765C"/>
    <w:rsid w:val="003F7709"/>
    <w:rsid w:val="003F7FAC"/>
    <w:rsid w:val="00400003"/>
    <w:rsid w:val="00400272"/>
    <w:rsid w:val="00400311"/>
    <w:rsid w:val="004003B4"/>
    <w:rsid w:val="004003BA"/>
    <w:rsid w:val="0040067F"/>
    <w:rsid w:val="004006BD"/>
    <w:rsid w:val="00400714"/>
    <w:rsid w:val="00400782"/>
    <w:rsid w:val="004007E1"/>
    <w:rsid w:val="00400995"/>
    <w:rsid w:val="00400B17"/>
    <w:rsid w:val="00400BD5"/>
    <w:rsid w:val="00400D09"/>
    <w:rsid w:val="00400E3A"/>
    <w:rsid w:val="00400E4B"/>
    <w:rsid w:val="00400F06"/>
    <w:rsid w:val="00401245"/>
    <w:rsid w:val="0040129A"/>
    <w:rsid w:val="0040162F"/>
    <w:rsid w:val="004017F3"/>
    <w:rsid w:val="004019AC"/>
    <w:rsid w:val="004019B4"/>
    <w:rsid w:val="00401B7C"/>
    <w:rsid w:val="00401C8F"/>
    <w:rsid w:val="00401D8B"/>
    <w:rsid w:val="00401E16"/>
    <w:rsid w:val="0040200F"/>
    <w:rsid w:val="0040201F"/>
    <w:rsid w:val="004022C5"/>
    <w:rsid w:val="00402372"/>
    <w:rsid w:val="004025AF"/>
    <w:rsid w:val="004025FD"/>
    <w:rsid w:val="00402660"/>
    <w:rsid w:val="0040279D"/>
    <w:rsid w:val="00402827"/>
    <w:rsid w:val="00402839"/>
    <w:rsid w:val="00402875"/>
    <w:rsid w:val="0040291E"/>
    <w:rsid w:val="00402B1F"/>
    <w:rsid w:val="00402BE6"/>
    <w:rsid w:val="00402CDC"/>
    <w:rsid w:val="00402D30"/>
    <w:rsid w:val="00402F4A"/>
    <w:rsid w:val="00402F74"/>
    <w:rsid w:val="004030A2"/>
    <w:rsid w:val="0040310A"/>
    <w:rsid w:val="00403148"/>
    <w:rsid w:val="004032D9"/>
    <w:rsid w:val="004033F8"/>
    <w:rsid w:val="00403428"/>
    <w:rsid w:val="00403593"/>
    <w:rsid w:val="00403748"/>
    <w:rsid w:val="00403FD1"/>
    <w:rsid w:val="00404126"/>
    <w:rsid w:val="0040413D"/>
    <w:rsid w:val="00404219"/>
    <w:rsid w:val="004043E6"/>
    <w:rsid w:val="004044D4"/>
    <w:rsid w:val="00404634"/>
    <w:rsid w:val="00404A9D"/>
    <w:rsid w:val="00404CD9"/>
    <w:rsid w:val="00404DA0"/>
    <w:rsid w:val="00404E75"/>
    <w:rsid w:val="00404EFB"/>
    <w:rsid w:val="004050B4"/>
    <w:rsid w:val="00405159"/>
    <w:rsid w:val="004052C2"/>
    <w:rsid w:val="00405340"/>
    <w:rsid w:val="0040548D"/>
    <w:rsid w:val="0040560A"/>
    <w:rsid w:val="0040581B"/>
    <w:rsid w:val="004059B8"/>
    <w:rsid w:val="00405A27"/>
    <w:rsid w:val="00405B89"/>
    <w:rsid w:val="00405DD1"/>
    <w:rsid w:val="00405F49"/>
    <w:rsid w:val="00405F81"/>
    <w:rsid w:val="00405FF0"/>
    <w:rsid w:val="004060BB"/>
    <w:rsid w:val="00406107"/>
    <w:rsid w:val="0040611F"/>
    <w:rsid w:val="004061FF"/>
    <w:rsid w:val="00406236"/>
    <w:rsid w:val="00406443"/>
    <w:rsid w:val="00406870"/>
    <w:rsid w:val="00406877"/>
    <w:rsid w:val="00406968"/>
    <w:rsid w:val="0040697B"/>
    <w:rsid w:val="004069E8"/>
    <w:rsid w:val="004069F7"/>
    <w:rsid w:val="00406A26"/>
    <w:rsid w:val="00406AF2"/>
    <w:rsid w:val="00406B29"/>
    <w:rsid w:val="00406C7F"/>
    <w:rsid w:val="00406E42"/>
    <w:rsid w:val="00406FC4"/>
    <w:rsid w:val="00406FCD"/>
    <w:rsid w:val="004071AC"/>
    <w:rsid w:val="00407221"/>
    <w:rsid w:val="00407449"/>
    <w:rsid w:val="0040766D"/>
    <w:rsid w:val="00407805"/>
    <w:rsid w:val="00407A77"/>
    <w:rsid w:val="00407AA7"/>
    <w:rsid w:val="0041006A"/>
    <w:rsid w:val="0041024B"/>
    <w:rsid w:val="004102BC"/>
    <w:rsid w:val="0041030D"/>
    <w:rsid w:val="004103D5"/>
    <w:rsid w:val="00410632"/>
    <w:rsid w:val="0041084A"/>
    <w:rsid w:val="004109DF"/>
    <w:rsid w:val="00410ADD"/>
    <w:rsid w:val="00410BC0"/>
    <w:rsid w:val="00410CA0"/>
    <w:rsid w:val="00410D41"/>
    <w:rsid w:val="00410F3B"/>
    <w:rsid w:val="00410F6F"/>
    <w:rsid w:val="004110CB"/>
    <w:rsid w:val="0041116B"/>
    <w:rsid w:val="00411187"/>
    <w:rsid w:val="004111A4"/>
    <w:rsid w:val="00411238"/>
    <w:rsid w:val="0041129B"/>
    <w:rsid w:val="00411349"/>
    <w:rsid w:val="00411500"/>
    <w:rsid w:val="0041156F"/>
    <w:rsid w:val="0041161B"/>
    <w:rsid w:val="0041183D"/>
    <w:rsid w:val="00411996"/>
    <w:rsid w:val="00411B76"/>
    <w:rsid w:val="00411E33"/>
    <w:rsid w:val="00411F57"/>
    <w:rsid w:val="004120BB"/>
    <w:rsid w:val="004120C3"/>
    <w:rsid w:val="004122F7"/>
    <w:rsid w:val="00412531"/>
    <w:rsid w:val="00412682"/>
    <w:rsid w:val="004128E7"/>
    <w:rsid w:val="0041294A"/>
    <w:rsid w:val="00412A35"/>
    <w:rsid w:val="00412AFE"/>
    <w:rsid w:val="00412D54"/>
    <w:rsid w:val="00412DE9"/>
    <w:rsid w:val="00412E72"/>
    <w:rsid w:val="00412E92"/>
    <w:rsid w:val="00412F25"/>
    <w:rsid w:val="00413037"/>
    <w:rsid w:val="00413188"/>
    <w:rsid w:val="004131AE"/>
    <w:rsid w:val="004131C3"/>
    <w:rsid w:val="0041321E"/>
    <w:rsid w:val="00413370"/>
    <w:rsid w:val="004133BA"/>
    <w:rsid w:val="004133BB"/>
    <w:rsid w:val="004135E0"/>
    <w:rsid w:val="004135F9"/>
    <w:rsid w:val="004136BC"/>
    <w:rsid w:val="0041395D"/>
    <w:rsid w:val="004139D6"/>
    <w:rsid w:val="00413A2E"/>
    <w:rsid w:val="00413B66"/>
    <w:rsid w:val="00413D18"/>
    <w:rsid w:val="00413E73"/>
    <w:rsid w:val="00413EA5"/>
    <w:rsid w:val="00413FD2"/>
    <w:rsid w:val="00413FF7"/>
    <w:rsid w:val="004141DC"/>
    <w:rsid w:val="0041428D"/>
    <w:rsid w:val="00414369"/>
    <w:rsid w:val="00414489"/>
    <w:rsid w:val="0041449E"/>
    <w:rsid w:val="0041459D"/>
    <w:rsid w:val="004145BD"/>
    <w:rsid w:val="004145D9"/>
    <w:rsid w:val="00414743"/>
    <w:rsid w:val="004148BD"/>
    <w:rsid w:val="00414914"/>
    <w:rsid w:val="004149DB"/>
    <w:rsid w:val="00414CE5"/>
    <w:rsid w:val="00414E45"/>
    <w:rsid w:val="00414EFE"/>
    <w:rsid w:val="00414FFC"/>
    <w:rsid w:val="004150BA"/>
    <w:rsid w:val="004152CE"/>
    <w:rsid w:val="0041539C"/>
    <w:rsid w:val="0041569D"/>
    <w:rsid w:val="004157A3"/>
    <w:rsid w:val="0041593B"/>
    <w:rsid w:val="004159E4"/>
    <w:rsid w:val="00415AF3"/>
    <w:rsid w:val="00415B82"/>
    <w:rsid w:val="00415C1D"/>
    <w:rsid w:val="00415D80"/>
    <w:rsid w:val="00415DA3"/>
    <w:rsid w:val="00415DF9"/>
    <w:rsid w:val="00415F0E"/>
    <w:rsid w:val="00416213"/>
    <w:rsid w:val="00416353"/>
    <w:rsid w:val="00416363"/>
    <w:rsid w:val="0041677E"/>
    <w:rsid w:val="00416822"/>
    <w:rsid w:val="00416989"/>
    <w:rsid w:val="00416B10"/>
    <w:rsid w:val="00416B63"/>
    <w:rsid w:val="00416BFE"/>
    <w:rsid w:val="00416C08"/>
    <w:rsid w:val="00416D40"/>
    <w:rsid w:val="0041705A"/>
    <w:rsid w:val="004170AC"/>
    <w:rsid w:val="004171B1"/>
    <w:rsid w:val="004172B7"/>
    <w:rsid w:val="004177D0"/>
    <w:rsid w:val="004177E8"/>
    <w:rsid w:val="004179D4"/>
    <w:rsid w:val="00417A6F"/>
    <w:rsid w:val="00417B2F"/>
    <w:rsid w:val="00417BCD"/>
    <w:rsid w:val="00417CA0"/>
    <w:rsid w:val="00420173"/>
    <w:rsid w:val="004201E3"/>
    <w:rsid w:val="0042039D"/>
    <w:rsid w:val="004206B7"/>
    <w:rsid w:val="004208CB"/>
    <w:rsid w:val="00420A1D"/>
    <w:rsid w:val="00420BCA"/>
    <w:rsid w:val="00420C76"/>
    <w:rsid w:val="00420C79"/>
    <w:rsid w:val="00420C9C"/>
    <w:rsid w:val="00420CD4"/>
    <w:rsid w:val="00420D87"/>
    <w:rsid w:val="00420FA9"/>
    <w:rsid w:val="00421064"/>
    <w:rsid w:val="004212DB"/>
    <w:rsid w:val="00421431"/>
    <w:rsid w:val="004214B4"/>
    <w:rsid w:val="00421597"/>
    <w:rsid w:val="004215BE"/>
    <w:rsid w:val="00421671"/>
    <w:rsid w:val="00421858"/>
    <w:rsid w:val="004218A2"/>
    <w:rsid w:val="00421963"/>
    <w:rsid w:val="00421D94"/>
    <w:rsid w:val="00421DB8"/>
    <w:rsid w:val="00421F32"/>
    <w:rsid w:val="00421FD9"/>
    <w:rsid w:val="004222B5"/>
    <w:rsid w:val="004223CF"/>
    <w:rsid w:val="0042256F"/>
    <w:rsid w:val="00422597"/>
    <w:rsid w:val="004225A7"/>
    <w:rsid w:val="004225EA"/>
    <w:rsid w:val="00422689"/>
    <w:rsid w:val="00422776"/>
    <w:rsid w:val="004227A6"/>
    <w:rsid w:val="00422800"/>
    <w:rsid w:val="00422A0A"/>
    <w:rsid w:val="00422C8A"/>
    <w:rsid w:val="00422D14"/>
    <w:rsid w:val="00422E9C"/>
    <w:rsid w:val="00422F28"/>
    <w:rsid w:val="0042302B"/>
    <w:rsid w:val="004230CE"/>
    <w:rsid w:val="00423240"/>
    <w:rsid w:val="004232D6"/>
    <w:rsid w:val="004233C8"/>
    <w:rsid w:val="0042369E"/>
    <w:rsid w:val="004236BC"/>
    <w:rsid w:val="0042373C"/>
    <w:rsid w:val="0042374B"/>
    <w:rsid w:val="0042398D"/>
    <w:rsid w:val="004239B9"/>
    <w:rsid w:val="004239E9"/>
    <w:rsid w:val="00423B6F"/>
    <w:rsid w:val="00423C7A"/>
    <w:rsid w:val="00423CA5"/>
    <w:rsid w:val="00423CC5"/>
    <w:rsid w:val="00423DA3"/>
    <w:rsid w:val="00423E4B"/>
    <w:rsid w:val="00423F54"/>
    <w:rsid w:val="00424154"/>
    <w:rsid w:val="00424166"/>
    <w:rsid w:val="00424239"/>
    <w:rsid w:val="00424286"/>
    <w:rsid w:val="0042435C"/>
    <w:rsid w:val="00424495"/>
    <w:rsid w:val="004244A1"/>
    <w:rsid w:val="00424530"/>
    <w:rsid w:val="004245DD"/>
    <w:rsid w:val="004248CF"/>
    <w:rsid w:val="00424982"/>
    <w:rsid w:val="00424994"/>
    <w:rsid w:val="00424A2C"/>
    <w:rsid w:val="00424B03"/>
    <w:rsid w:val="00424BE3"/>
    <w:rsid w:val="00424C9A"/>
    <w:rsid w:val="00424D97"/>
    <w:rsid w:val="00424E45"/>
    <w:rsid w:val="00424EA2"/>
    <w:rsid w:val="0042502E"/>
    <w:rsid w:val="0042515D"/>
    <w:rsid w:val="00425223"/>
    <w:rsid w:val="00425390"/>
    <w:rsid w:val="004254BA"/>
    <w:rsid w:val="00425728"/>
    <w:rsid w:val="00425798"/>
    <w:rsid w:val="00425857"/>
    <w:rsid w:val="00425966"/>
    <w:rsid w:val="00425B48"/>
    <w:rsid w:val="00425B9E"/>
    <w:rsid w:val="00425DF4"/>
    <w:rsid w:val="00426007"/>
    <w:rsid w:val="0042603D"/>
    <w:rsid w:val="004262CD"/>
    <w:rsid w:val="0042630D"/>
    <w:rsid w:val="0042648D"/>
    <w:rsid w:val="004267A8"/>
    <w:rsid w:val="004268D3"/>
    <w:rsid w:val="004268E5"/>
    <w:rsid w:val="00426905"/>
    <w:rsid w:val="00426A28"/>
    <w:rsid w:val="00426B0E"/>
    <w:rsid w:val="00426C30"/>
    <w:rsid w:val="00426CA4"/>
    <w:rsid w:val="00426E32"/>
    <w:rsid w:val="00426EF6"/>
    <w:rsid w:val="00427258"/>
    <w:rsid w:val="004272EE"/>
    <w:rsid w:val="0042736A"/>
    <w:rsid w:val="0042762C"/>
    <w:rsid w:val="004276DF"/>
    <w:rsid w:val="00427745"/>
    <w:rsid w:val="004277C2"/>
    <w:rsid w:val="0042787E"/>
    <w:rsid w:val="004278B2"/>
    <w:rsid w:val="00427B46"/>
    <w:rsid w:val="00427BB9"/>
    <w:rsid w:val="00427C60"/>
    <w:rsid w:val="0043009F"/>
    <w:rsid w:val="00430118"/>
    <w:rsid w:val="004304D4"/>
    <w:rsid w:val="0043059D"/>
    <w:rsid w:val="00430611"/>
    <w:rsid w:val="00430695"/>
    <w:rsid w:val="00430856"/>
    <w:rsid w:val="004309C9"/>
    <w:rsid w:val="00430D2F"/>
    <w:rsid w:val="00430DDC"/>
    <w:rsid w:val="00430EF9"/>
    <w:rsid w:val="00430F32"/>
    <w:rsid w:val="00430F74"/>
    <w:rsid w:val="00430FB2"/>
    <w:rsid w:val="004310CE"/>
    <w:rsid w:val="00431196"/>
    <w:rsid w:val="00431270"/>
    <w:rsid w:val="004312DA"/>
    <w:rsid w:val="0043130F"/>
    <w:rsid w:val="0043134E"/>
    <w:rsid w:val="00431A38"/>
    <w:rsid w:val="00431A6C"/>
    <w:rsid w:val="00431C9D"/>
    <w:rsid w:val="00431CC6"/>
    <w:rsid w:val="00431D34"/>
    <w:rsid w:val="00431E00"/>
    <w:rsid w:val="00431ECC"/>
    <w:rsid w:val="00431F3E"/>
    <w:rsid w:val="0043207D"/>
    <w:rsid w:val="004320FA"/>
    <w:rsid w:val="00432195"/>
    <w:rsid w:val="004324DB"/>
    <w:rsid w:val="00432553"/>
    <w:rsid w:val="004325A3"/>
    <w:rsid w:val="004327C1"/>
    <w:rsid w:val="004327F9"/>
    <w:rsid w:val="0043285E"/>
    <w:rsid w:val="004328E5"/>
    <w:rsid w:val="004329CE"/>
    <w:rsid w:val="00432AEE"/>
    <w:rsid w:val="00432B38"/>
    <w:rsid w:val="00432B8B"/>
    <w:rsid w:val="00432C3B"/>
    <w:rsid w:val="00432DEE"/>
    <w:rsid w:val="00432F28"/>
    <w:rsid w:val="00432FAF"/>
    <w:rsid w:val="00432FEF"/>
    <w:rsid w:val="00433224"/>
    <w:rsid w:val="004332F2"/>
    <w:rsid w:val="0043344A"/>
    <w:rsid w:val="00433710"/>
    <w:rsid w:val="00433A71"/>
    <w:rsid w:val="00433CC7"/>
    <w:rsid w:val="00433CEB"/>
    <w:rsid w:val="00433DF2"/>
    <w:rsid w:val="00433E4D"/>
    <w:rsid w:val="00433F28"/>
    <w:rsid w:val="0043402C"/>
    <w:rsid w:val="004341EC"/>
    <w:rsid w:val="00434201"/>
    <w:rsid w:val="004342DC"/>
    <w:rsid w:val="004343BE"/>
    <w:rsid w:val="0043445A"/>
    <w:rsid w:val="00434749"/>
    <w:rsid w:val="0043479E"/>
    <w:rsid w:val="004349DF"/>
    <w:rsid w:val="00434BDA"/>
    <w:rsid w:val="00434BEC"/>
    <w:rsid w:val="00434FB9"/>
    <w:rsid w:val="00434FDD"/>
    <w:rsid w:val="00434FE6"/>
    <w:rsid w:val="00434FE8"/>
    <w:rsid w:val="00435277"/>
    <w:rsid w:val="004352A2"/>
    <w:rsid w:val="00435320"/>
    <w:rsid w:val="00435393"/>
    <w:rsid w:val="004353BB"/>
    <w:rsid w:val="00435431"/>
    <w:rsid w:val="00435470"/>
    <w:rsid w:val="00435471"/>
    <w:rsid w:val="00435566"/>
    <w:rsid w:val="004356BF"/>
    <w:rsid w:val="004356F5"/>
    <w:rsid w:val="004358FC"/>
    <w:rsid w:val="00435992"/>
    <w:rsid w:val="004359C0"/>
    <w:rsid w:val="00435A1B"/>
    <w:rsid w:val="00435A24"/>
    <w:rsid w:val="00435BFF"/>
    <w:rsid w:val="00435E34"/>
    <w:rsid w:val="00435E6B"/>
    <w:rsid w:val="00435ECB"/>
    <w:rsid w:val="00435FC2"/>
    <w:rsid w:val="0043649C"/>
    <w:rsid w:val="00436897"/>
    <w:rsid w:val="004368EB"/>
    <w:rsid w:val="00436ACC"/>
    <w:rsid w:val="00436B87"/>
    <w:rsid w:val="00436CB9"/>
    <w:rsid w:val="00436D31"/>
    <w:rsid w:val="004370E2"/>
    <w:rsid w:val="00437227"/>
    <w:rsid w:val="004372AC"/>
    <w:rsid w:val="00437351"/>
    <w:rsid w:val="00437454"/>
    <w:rsid w:val="004374A5"/>
    <w:rsid w:val="00437508"/>
    <w:rsid w:val="00437643"/>
    <w:rsid w:val="0043768C"/>
    <w:rsid w:val="0043771E"/>
    <w:rsid w:val="004377CE"/>
    <w:rsid w:val="004378F4"/>
    <w:rsid w:val="00437940"/>
    <w:rsid w:val="00437A53"/>
    <w:rsid w:val="00437A64"/>
    <w:rsid w:val="00437AAD"/>
    <w:rsid w:val="00437C6E"/>
    <w:rsid w:val="00437C71"/>
    <w:rsid w:val="00437C78"/>
    <w:rsid w:val="00437CF8"/>
    <w:rsid w:val="00437F37"/>
    <w:rsid w:val="0044030C"/>
    <w:rsid w:val="00440368"/>
    <w:rsid w:val="00440673"/>
    <w:rsid w:val="0044079F"/>
    <w:rsid w:val="0044086F"/>
    <w:rsid w:val="00440924"/>
    <w:rsid w:val="00440A5F"/>
    <w:rsid w:val="00440BFB"/>
    <w:rsid w:val="00440C6F"/>
    <w:rsid w:val="00440D4F"/>
    <w:rsid w:val="00440EBE"/>
    <w:rsid w:val="004410E2"/>
    <w:rsid w:val="00441123"/>
    <w:rsid w:val="004412A9"/>
    <w:rsid w:val="0044134D"/>
    <w:rsid w:val="004413C8"/>
    <w:rsid w:val="004414A1"/>
    <w:rsid w:val="004414DC"/>
    <w:rsid w:val="0044153B"/>
    <w:rsid w:val="004416D0"/>
    <w:rsid w:val="004416E4"/>
    <w:rsid w:val="00441845"/>
    <w:rsid w:val="00441990"/>
    <w:rsid w:val="00441B02"/>
    <w:rsid w:val="00441C62"/>
    <w:rsid w:val="00441C97"/>
    <w:rsid w:val="00441F18"/>
    <w:rsid w:val="00441F6B"/>
    <w:rsid w:val="004422BE"/>
    <w:rsid w:val="004422F3"/>
    <w:rsid w:val="004423F7"/>
    <w:rsid w:val="00442413"/>
    <w:rsid w:val="004424A1"/>
    <w:rsid w:val="004425CC"/>
    <w:rsid w:val="004426FA"/>
    <w:rsid w:val="00442861"/>
    <w:rsid w:val="0044286D"/>
    <w:rsid w:val="0044289F"/>
    <w:rsid w:val="00442A41"/>
    <w:rsid w:val="00442BA3"/>
    <w:rsid w:val="00442BEA"/>
    <w:rsid w:val="00442D5F"/>
    <w:rsid w:val="00442FB4"/>
    <w:rsid w:val="004430BB"/>
    <w:rsid w:val="0044314A"/>
    <w:rsid w:val="004432C0"/>
    <w:rsid w:val="004432D8"/>
    <w:rsid w:val="00443458"/>
    <w:rsid w:val="0044352E"/>
    <w:rsid w:val="004435F8"/>
    <w:rsid w:val="00443602"/>
    <w:rsid w:val="004437CD"/>
    <w:rsid w:val="004437E1"/>
    <w:rsid w:val="004438D6"/>
    <w:rsid w:val="0044396B"/>
    <w:rsid w:val="004439F2"/>
    <w:rsid w:val="00443A58"/>
    <w:rsid w:val="00443B51"/>
    <w:rsid w:val="00443BC2"/>
    <w:rsid w:val="00443D9D"/>
    <w:rsid w:val="00443DFD"/>
    <w:rsid w:val="00443E38"/>
    <w:rsid w:val="00443E67"/>
    <w:rsid w:val="00443E69"/>
    <w:rsid w:val="00443F9A"/>
    <w:rsid w:val="00444013"/>
    <w:rsid w:val="00444185"/>
    <w:rsid w:val="00444216"/>
    <w:rsid w:val="0044424D"/>
    <w:rsid w:val="004446D0"/>
    <w:rsid w:val="00444779"/>
    <w:rsid w:val="004447EC"/>
    <w:rsid w:val="004448BA"/>
    <w:rsid w:val="00444A06"/>
    <w:rsid w:val="00444A41"/>
    <w:rsid w:val="00444B2C"/>
    <w:rsid w:val="00444C1B"/>
    <w:rsid w:val="00444F31"/>
    <w:rsid w:val="00444F35"/>
    <w:rsid w:val="00445072"/>
    <w:rsid w:val="004452CF"/>
    <w:rsid w:val="004454C9"/>
    <w:rsid w:val="00445504"/>
    <w:rsid w:val="0044550E"/>
    <w:rsid w:val="004457CD"/>
    <w:rsid w:val="00445828"/>
    <w:rsid w:val="00445887"/>
    <w:rsid w:val="004458BE"/>
    <w:rsid w:val="00445BF6"/>
    <w:rsid w:val="00445C93"/>
    <w:rsid w:val="00445C94"/>
    <w:rsid w:val="00445D95"/>
    <w:rsid w:val="00445DD0"/>
    <w:rsid w:val="0044623E"/>
    <w:rsid w:val="00446379"/>
    <w:rsid w:val="00446382"/>
    <w:rsid w:val="00446431"/>
    <w:rsid w:val="004464F2"/>
    <w:rsid w:val="004466B5"/>
    <w:rsid w:val="004468B0"/>
    <w:rsid w:val="00446BFE"/>
    <w:rsid w:val="00446C3A"/>
    <w:rsid w:val="00446E34"/>
    <w:rsid w:val="00446E7D"/>
    <w:rsid w:val="00446EB0"/>
    <w:rsid w:val="00446EC6"/>
    <w:rsid w:val="004471C5"/>
    <w:rsid w:val="004471FF"/>
    <w:rsid w:val="0044732F"/>
    <w:rsid w:val="0044749C"/>
    <w:rsid w:val="004474A5"/>
    <w:rsid w:val="0044752C"/>
    <w:rsid w:val="004475D7"/>
    <w:rsid w:val="00447748"/>
    <w:rsid w:val="0044783C"/>
    <w:rsid w:val="00447983"/>
    <w:rsid w:val="00447993"/>
    <w:rsid w:val="004479EC"/>
    <w:rsid w:val="00447A0D"/>
    <w:rsid w:val="00447A4B"/>
    <w:rsid w:val="00447B94"/>
    <w:rsid w:val="00447E2E"/>
    <w:rsid w:val="004500CA"/>
    <w:rsid w:val="0045017D"/>
    <w:rsid w:val="00450251"/>
    <w:rsid w:val="0045043C"/>
    <w:rsid w:val="0045057A"/>
    <w:rsid w:val="004505B3"/>
    <w:rsid w:val="004506B5"/>
    <w:rsid w:val="004507B0"/>
    <w:rsid w:val="00450FCD"/>
    <w:rsid w:val="00450FF2"/>
    <w:rsid w:val="00451212"/>
    <w:rsid w:val="00451272"/>
    <w:rsid w:val="004512C2"/>
    <w:rsid w:val="004514EC"/>
    <w:rsid w:val="00451501"/>
    <w:rsid w:val="00451748"/>
    <w:rsid w:val="00451CB7"/>
    <w:rsid w:val="00451EDB"/>
    <w:rsid w:val="00451F01"/>
    <w:rsid w:val="00451F39"/>
    <w:rsid w:val="00452012"/>
    <w:rsid w:val="00452045"/>
    <w:rsid w:val="004521D5"/>
    <w:rsid w:val="004522BC"/>
    <w:rsid w:val="00452388"/>
    <w:rsid w:val="004523D3"/>
    <w:rsid w:val="004523EB"/>
    <w:rsid w:val="004525AC"/>
    <w:rsid w:val="00452603"/>
    <w:rsid w:val="0045271C"/>
    <w:rsid w:val="00452725"/>
    <w:rsid w:val="004527A7"/>
    <w:rsid w:val="0045287F"/>
    <w:rsid w:val="00452927"/>
    <w:rsid w:val="00452A5A"/>
    <w:rsid w:val="00452C2F"/>
    <w:rsid w:val="00452C45"/>
    <w:rsid w:val="00452D01"/>
    <w:rsid w:val="004531E2"/>
    <w:rsid w:val="004533F4"/>
    <w:rsid w:val="00453701"/>
    <w:rsid w:val="00453730"/>
    <w:rsid w:val="00453841"/>
    <w:rsid w:val="00453908"/>
    <w:rsid w:val="00453AAA"/>
    <w:rsid w:val="00453AEE"/>
    <w:rsid w:val="00453CCD"/>
    <w:rsid w:val="00453E2D"/>
    <w:rsid w:val="00453FA1"/>
    <w:rsid w:val="004540E9"/>
    <w:rsid w:val="0045412B"/>
    <w:rsid w:val="004542B0"/>
    <w:rsid w:val="004542FE"/>
    <w:rsid w:val="00454450"/>
    <w:rsid w:val="00454479"/>
    <w:rsid w:val="004544C9"/>
    <w:rsid w:val="004544E1"/>
    <w:rsid w:val="00454570"/>
    <w:rsid w:val="00454645"/>
    <w:rsid w:val="004546C7"/>
    <w:rsid w:val="004549D8"/>
    <w:rsid w:val="00454B0B"/>
    <w:rsid w:val="00454CD4"/>
    <w:rsid w:val="00454D07"/>
    <w:rsid w:val="00454E68"/>
    <w:rsid w:val="00454FFE"/>
    <w:rsid w:val="00455008"/>
    <w:rsid w:val="004552A6"/>
    <w:rsid w:val="0045531E"/>
    <w:rsid w:val="004554FE"/>
    <w:rsid w:val="00455653"/>
    <w:rsid w:val="004557C6"/>
    <w:rsid w:val="0045582A"/>
    <w:rsid w:val="00455853"/>
    <w:rsid w:val="00455C1A"/>
    <w:rsid w:val="00455F3E"/>
    <w:rsid w:val="00455F5A"/>
    <w:rsid w:val="00455F97"/>
    <w:rsid w:val="004560B8"/>
    <w:rsid w:val="0045613F"/>
    <w:rsid w:val="0045641E"/>
    <w:rsid w:val="0045643B"/>
    <w:rsid w:val="004565BE"/>
    <w:rsid w:val="00456652"/>
    <w:rsid w:val="0045665D"/>
    <w:rsid w:val="0045671D"/>
    <w:rsid w:val="004567BF"/>
    <w:rsid w:val="00456C63"/>
    <w:rsid w:val="004570F7"/>
    <w:rsid w:val="00457145"/>
    <w:rsid w:val="00457237"/>
    <w:rsid w:val="004573FA"/>
    <w:rsid w:val="00457490"/>
    <w:rsid w:val="00457501"/>
    <w:rsid w:val="0045750D"/>
    <w:rsid w:val="00457739"/>
    <w:rsid w:val="004577BC"/>
    <w:rsid w:val="00457821"/>
    <w:rsid w:val="00457957"/>
    <w:rsid w:val="00457B95"/>
    <w:rsid w:val="00457BCE"/>
    <w:rsid w:val="00457CCB"/>
    <w:rsid w:val="00460377"/>
    <w:rsid w:val="00460452"/>
    <w:rsid w:val="00460607"/>
    <w:rsid w:val="004607A9"/>
    <w:rsid w:val="0046095C"/>
    <w:rsid w:val="004609CA"/>
    <w:rsid w:val="00460B81"/>
    <w:rsid w:val="00460CD1"/>
    <w:rsid w:val="00460CFF"/>
    <w:rsid w:val="00460DF2"/>
    <w:rsid w:val="00460FA8"/>
    <w:rsid w:val="00461087"/>
    <w:rsid w:val="00461103"/>
    <w:rsid w:val="00461218"/>
    <w:rsid w:val="004613E1"/>
    <w:rsid w:val="004616BA"/>
    <w:rsid w:val="004616C3"/>
    <w:rsid w:val="00461821"/>
    <w:rsid w:val="0046192B"/>
    <w:rsid w:val="00461B4A"/>
    <w:rsid w:val="00461E25"/>
    <w:rsid w:val="0046200E"/>
    <w:rsid w:val="004620D8"/>
    <w:rsid w:val="00462207"/>
    <w:rsid w:val="00462211"/>
    <w:rsid w:val="004622A5"/>
    <w:rsid w:val="004627CD"/>
    <w:rsid w:val="00462849"/>
    <w:rsid w:val="00462AED"/>
    <w:rsid w:val="00462B56"/>
    <w:rsid w:val="00462C7A"/>
    <w:rsid w:val="00462C84"/>
    <w:rsid w:val="004635B3"/>
    <w:rsid w:val="00463724"/>
    <w:rsid w:val="00463857"/>
    <w:rsid w:val="00463ACB"/>
    <w:rsid w:val="00463ACE"/>
    <w:rsid w:val="00463B1C"/>
    <w:rsid w:val="00463D0D"/>
    <w:rsid w:val="00463DD4"/>
    <w:rsid w:val="00463DFD"/>
    <w:rsid w:val="00463E80"/>
    <w:rsid w:val="00463E8E"/>
    <w:rsid w:val="00463ECD"/>
    <w:rsid w:val="0046400C"/>
    <w:rsid w:val="0046406C"/>
    <w:rsid w:val="00464074"/>
    <w:rsid w:val="0046409B"/>
    <w:rsid w:val="0046428E"/>
    <w:rsid w:val="004642D9"/>
    <w:rsid w:val="004644A3"/>
    <w:rsid w:val="00464582"/>
    <w:rsid w:val="0046462D"/>
    <w:rsid w:val="00464919"/>
    <w:rsid w:val="004649B5"/>
    <w:rsid w:val="004649D9"/>
    <w:rsid w:val="00464C54"/>
    <w:rsid w:val="00464D61"/>
    <w:rsid w:val="00464D9B"/>
    <w:rsid w:val="00464E4B"/>
    <w:rsid w:val="004652E6"/>
    <w:rsid w:val="004653B7"/>
    <w:rsid w:val="004654C1"/>
    <w:rsid w:val="004655B8"/>
    <w:rsid w:val="004655F8"/>
    <w:rsid w:val="00465670"/>
    <w:rsid w:val="00465845"/>
    <w:rsid w:val="00465977"/>
    <w:rsid w:val="00465B18"/>
    <w:rsid w:val="00465B60"/>
    <w:rsid w:val="00465B77"/>
    <w:rsid w:val="00465BF9"/>
    <w:rsid w:val="00465EE0"/>
    <w:rsid w:val="00465F35"/>
    <w:rsid w:val="00466074"/>
    <w:rsid w:val="004660E5"/>
    <w:rsid w:val="004661AA"/>
    <w:rsid w:val="0046628F"/>
    <w:rsid w:val="004662CA"/>
    <w:rsid w:val="00466717"/>
    <w:rsid w:val="0046679B"/>
    <w:rsid w:val="004667B1"/>
    <w:rsid w:val="00466902"/>
    <w:rsid w:val="00466A22"/>
    <w:rsid w:val="00466AB5"/>
    <w:rsid w:val="00466DE5"/>
    <w:rsid w:val="00466E48"/>
    <w:rsid w:val="00466E8B"/>
    <w:rsid w:val="0046708A"/>
    <w:rsid w:val="0046718E"/>
    <w:rsid w:val="0046730F"/>
    <w:rsid w:val="00467394"/>
    <w:rsid w:val="0046744C"/>
    <w:rsid w:val="00467486"/>
    <w:rsid w:val="0046749A"/>
    <w:rsid w:val="004674D2"/>
    <w:rsid w:val="0046774F"/>
    <w:rsid w:val="0046783B"/>
    <w:rsid w:val="004678A3"/>
    <w:rsid w:val="00467940"/>
    <w:rsid w:val="00467AAD"/>
    <w:rsid w:val="00467B63"/>
    <w:rsid w:val="00467B86"/>
    <w:rsid w:val="00467D02"/>
    <w:rsid w:val="00467D13"/>
    <w:rsid w:val="00467D52"/>
    <w:rsid w:val="00467DAA"/>
    <w:rsid w:val="00467E05"/>
    <w:rsid w:val="00467EB7"/>
    <w:rsid w:val="004700DB"/>
    <w:rsid w:val="004702BD"/>
    <w:rsid w:val="0047037D"/>
    <w:rsid w:val="0047037E"/>
    <w:rsid w:val="004703CD"/>
    <w:rsid w:val="00470699"/>
    <w:rsid w:val="004706B8"/>
    <w:rsid w:val="0047074F"/>
    <w:rsid w:val="00470762"/>
    <w:rsid w:val="004708C5"/>
    <w:rsid w:val="00470AF4"/>
    <w:rsid w:val="00470B29"/>
    <w:rsid w:val="00470C09"/>
    <w:rsid w:val="00470C75"/>
    <w:rsid w:val="00470CBD"/>
    <w:rsid w:val="00470D8D"/>
    <w:rsid w:val="00470DB7"/>
    <w:rsid w:val="00471021"/>
    <w:rsid w:val="004713EC"/>
    <w:rsid w:val="00471585"/>
    <w:rsid w:val="00471613"/>
    <w:rsid w:val="00471760"/>
    <w:rsid w:val="00471923"/>
    <w:rsid w:val="004719C8"/>
    <w:rsid w:val="00471B0C"/>
    <w:rsid w:val="00471B38"/>
    <w:rsid w:val="00471C4F"/>
    <w:rsid w:val="00471CB8"/>
    <w:rsid w:val="00471F17"/>
    <w:rsid w:val="004726EF"/>
    <w:rsid w:val="004727CA"/>
    <w:rsid w:val="004729A3"/>
    <w:rsid w:val="00472AB8"/>
    <w:rsid w:val="00472ADA"/>
    <w:rsid w:val="00472D14"/>
    <w:rsid w:val="00472DB3"/>
    <w:rsid w:val="00472E82"/>
    <w:rsid w:val="00472FAD"/>
    <w:rsid w:val="00473285"/>
    <w:rsid w:val="004734DF"/>
    <w:rsid w:val="0047357C"/>
    <w:rsid w:val="004738E2"/>
    <w:rsid w:val="00473981"/>
    <w:rsid w:val="004739D2"/>
    <w:rsid w:val="00473A98"/>
    <w:rsid w:val="00473BC9"/>
    <w:rsid w:val="00473C1E"/>
    <w:rsid w:val="00473C67"/>
    <w:rsid w:val="00473CF4"/>
    <w:rsid w:val="00473D07"/>
    <w:rsid w:val="00473F2E"/>
    <w:rsid w:val="0047419A"/>
    <w:rsid w:val="004742CC"/>
    <w:rsid w:val="0047430A"/>
    <w:rsid w:val="0047431A"/>
    <w:rsid w:val="0047452F"/>
    <w:rsid w:val="004745C1"/>
    <w:rsid w:val="004748F7"/>
    <w:rsid w:val="00474A0F"/>
    <w:rsid w:val="00474A63"/>
    <w:rsid w:val="00474BF3"/>
    <w:rsid w:val="00474CAA"/>
    <w:rsid w:val="00474D0C"/>
    <w:rsid w:val="00474EE4"/>
    <w:rsid w:val="00474FC7"/>
    <w:rsid w:val="004751F6"/>
    <w:rsid w:val="004752A5"/>
    <w:rsid w:val="0047554E"/>
    <w:rsid w:val="0047559B"/>
    <w:rsid w:val="004755C3"/>
    <w:rsid w:val="0047563F"/>
    <w:rsid w:val="004756B7"/>
    <w:rsid w:val="0047572A"/>
    <w:rsid w:val="00475945"/>
    <w:rsid w:val="00475A62"/>
    <w:rsid w:val="00475A63"/>
    <w:rsid w:val="00475AC5"/>
    <w:rsid w:val="00475B60"/>
    <w:rsid w:val="00475B76"/>
    <w:rsid w:val="00475BE0"/>
    <w:rsid w:val="00475E28"/>
    <w:rsid w:val="00475FA7"/>
    <w:rsid w:val="00476043"/>
    <w:rsid w:val="0047605A"/>
    <w:rsid w:val="00476160"/>
    <w:rsid w:val="00476262"/>
    <w:rsid w:val="0047628E"/>
    <w:rsid w:val="004763F6"/>
    <w:rsid w:val="00476478"/>
    <w:rsid w:val="00476508"/>
    <w:rsid w:val="004765AD"/>
    <w:rsid w:val="004766BE"/>
    <w:rsid w:val="00476801"/>
    <w:rsid w:val="0047695A"/>
    <w:rsid w:val="00476C1A"/>
    <w:rsid w:val="004771CB"/>
    <w:rsid w:val="00477242"/>
    <w:rsid w:val="004772D5"/>
    <w:rsid w:val="0047731B"/>
    <w:rsid w:val="00477363"/>
    <w:rsid w:val="004774D8"/>
    <w:rsid w:val="00477612"/>
    <w:rsid w:val="0047778E"/>
    <w:rsid w:val="004778ED"/>
    <w:rsid w:val="00477915"/>
    <w:rsid w:val="004779C9"/>
    <w:rsid w:val="00477A78"/>
    <w:rsid w:val="00477AB9"/>
    <w:rsid w:val="00477C7F"/>
    <w:rsid w:val="00477EE9"/>
    <w:rsid w:val="0048002E"/>
    <w:rsid w:val="0048003A"/>
    <w:rsid w:val="00480304"/>
    <w:rsid w:val="0048039F"/>
    <w:rsid w:val="00480400"/>
    <w:rsid w:val="00480413"/>
    <w:rsid w:val="0048043C"/>
    <w:rsid w:val="00480477"/>
    <w:rsid w:val="00480596"/>
    <w:rsid w:val="00480638"/>
    <w:rsid w:val="00480849"/>
    <w:rsid w:val="004808AB"/>
    <w:rsid w:val="00480912"/>
    <w:rsid w:val="00480A82"/>
    <w:rsid w:val="00480A84"/>
    <w:rsid w:val="00480BB4"/>
    <w:rsid w:val="00480E10"/>
    <w:rsid w:val="00480E35"/>
    <w:rsid w:val="00480EB0"/>
    <w:rsid w:val="00480F4C"/>
    <w:rsid w:val="004810C1"/>
    <w:rsid w:val="0048149B"/>
    <w:rsid w:val="00481606"/>
    <w:rsid w:val="0048160E"/>
    <w:rsid w:val="004816A9"/>
    <w:rsid w:val="004816D3"/>
    <w:rsid w:val="00481A38"/>
    <w:rsid w:val="00481B2F"/>
    <w:rsid w:val="00481D00"/>
    <w:rsid w:val="00481DA2"/>
    <w:rsid w:val="00481DF1"/>
    <w:rsid w:val="00481DF5"/>
    <w:rsid w:val="00481F41"/>
    <w:rsid w:val="00482185"/>
    <w:rsid w:val="00482433"/>
    <w:rsid w:val="004825AE"/>
    <w:rsid w:val="00482861"/>
    <w:rsid w:val="004828E9"/>
    <w:rsid w:val="00482B61"/>
    <w:rsid w:val="00482CF8"/>
    <w:rsid w:val="00482D54"/>
    <w:rsid w:val="00482E32"/>
    <w:rsid w:val="00482F6E"/>
    <w:rsid w:val="00482FA1"/>
    <w:rsid w:val="00483151"/>
    <w:rsid w:val="004833DB"/>
    <w:rsid w:val="004834CF"/>
    <w:rsid w:val="00483578"/>
    <w:rsid w:val="004835C9"/>
    <w:rsid w:val="0048367D"/>
    <w:rsid w:val="00483915"/>
    <w:rsid w:val="00483988"/>
    <w:rsid w:val="00483AA1"/>
    <w:rsid w:val="00483B13"/>
    <w:rsid w:val="00483CCD"/>
    <w:rsid w:val="00483FAE"/>
    <w:rsid w:val="0048414E"/>
    <w:rsid w:val="00484186"/>
    <w:rsid w:val="004846BD"/>
    <w:rsid w:val="004846D1"/>
    <w:rsid w:val="0048488D"/>
    <w:rsid w:val="004848F6"/>
    <w:rsid w:val="004849B7"/>
    <w:rsid w:val="00484A63"/>
    <w:rsid w:val="00484B2D"/>
    <w:rsid w:val="004850F1"/>
    <w:rsid w:val="00485108"/>
    <w:rsid w:val="004851B2"/>
    <w:rsid w:val="0048564E"/>
    <w:rsid w:val="00485753"/>
    <w:rsid w:val="00485986"/>
    <w:rsid w:val="004859CB"/>
    <w:rsid w:val="00485B5C"/>
    <w:rsid w:val="00485C75"/>
    <w:rsid w:val="00485F70"/>
    <w:rsid w:val="004860CF"/>
    <w:rsid w:val="0048610A"/>
    <w:rsid w:val="00486144"/>
    <w:rsid w:val="004863CB"/>
    <w:rsid w:val="004865D1"/>
    <w:rsid w:val="0048663B"/>
    <w:rsid w:val="00486A81"/>
    <w:rsid w:val="00486C73"/>
    <w:rsid w:val="00486D84"/>
    <w:rsid w:val="004870FC"/>
    <w:rsid w:val="004873DE"/>
    <w:rsid w:val="004873F2"/>
    <w:rsid w:val="00487576"/>
    <w:rsid w:val="004875BF"/>
    <w:rsid w:val="00487655"/>
    <w:rsid w:val="00487751"/>
    <w:rsid w:val="004877CC"/>
    <w:rsid w:val="004878BF"/>
    <w:rsid w:val="004878CF"/>
    <w:rsid w:val="00487A02"/>
    <w:rsid w:val="00487AD9"/>
    <w:rsid w:val="00487C08"/>
    <w:rsid w:val="00487C11"/>
    <w:rsid w:val="00487DB1"/>
    <w:rsid w:val="00487E50"/>
    <w:rsid w:val="004900A4"/>
    <w:rsid w:val="00490118"/>
    <w:rsid w:val="004904FE"/>
    <w:rsid w:val="0049096E"/>
    <w:rsid w:val="00490984"/>
    <w:rsid w:val="004909AF"/>
    <w:rsid w:val="00490AB9"/>
    <w:rsid w:val="00490BB8"/>
    <w:rsid w:val="00490BD3"/>
    <w:rsid w:val="004910B8"/>
    <w:rsid w:val="004913A3"/>
    <w:rsid w:val="00491427"/>
    <w:rsid w:val="00491514"/>
    <w:rsid w:val="0049153B"/>
    <w:rsid w:val="00491647"/>
    <w:rsid w:val="004916D8"/>
    <w:rsid w:val="0049172F"/>
    <w:rsid w:val="0049173F"/>
    <w:rsid w:val="004917DB"/>
    <w:rsid w:val="0049190B"/>
    <w:rsid w:val="004919EC"/>
    <w:rsid w:val="00491BAE"/>
    <w:rsid w:val="00491DE6"/>
    <w:rsid w:val="00492006"/>
    <w:rsid w:val="00492019"/>
    <w:rsid w:val="004923F7"/>
    <w:rsid w:val="00492404"/>
    <w:rsid w:val="00492595"/>
    <w:rsid w:val="00492613"/>
    <w:rsid w:val="004926AC"/>
    <w:rsid w:val="0049277C"/>
    <w:rsid w:val="00492964"/>
    <w:rsid w:val="00492983"/>
    <w:rsid w:val="00492BE4"/>
    <w:rsid w:val="00492C38"/>
    <w:rsid w:val="00492C75"/>
    <w:rsid w:val="00492CFC"/>
    <w:rsid w:val="00492E7B"/>
    <w:rsid w:val="00493072"/>
    <w:rsid w:val="004932C7"/>
    <w:rsid w:val="00493341"/>
    <w:rsid w:val="00493446"/>
    <w:rsid w:val="004936E0"/>
    <w:rsid w:val="00493785"/>
    <w:rsid w:val="004937CA"/>
    <w:rsid w:val="0049385D"/>
    <w:rsid w:val="004938AC"/>
    <w:rsid w:val="00493994"/>
    <w:rsid w:val="00493AE5"/>
    <w:rsid w:val="00493C02"/>
    <w:rsid w:val="00493C9F"/>
    <w:rsid w:val="00493D8C"/>
    <w:rsid w:val="00493EF2"/>
    <w:rsid w:val="0049401B"/>
    <w:rsid w:val="00494176"/>
    <w:rsid w:val="004943FF"/>
    <w:rsid w:val="004944C7"/>
    <w:rsid w:val="004944DE"/>
    <w:rsid w:val="00494603"/>
    <w:rsid w:val="00494735"/>
    <w:rsid w:val="0049491F"/>
    <w:rsid w:val="00494A56"/>
    <w:rsid w:val="00494AEF"/>
    <w:rsid w:val="00494C08"/>
    <w:rsid w:val="00494C7E"/>
    <w:rsid w:val="00494CDF"/>
    <w:rsid w:val="00494E86"/>
    <w:rsid w:val="00494ED6"/>
    <w:rsid w:val="00495175"/>
    <w:rsid w:val="0049524A"/>
    <w:rsid w:val="0049531E"/>
    <w:rsid w:val="00495433"/>
    <w:rsid w:val="00495470"/>
    <w:rsid w:val="004956BC"/>
    <w:rsid w:val="0049580A"/>
    <w:rsid w:val="0049586B"/>
    <w:rsid w:val="00495A00"/>
    <w:rsid w:val="00495A9A"/>
    <w:rsid w:val="00495BA8"/>
    <w:rsid w:val="00495C4F"/>
    <w:rsid w:val="004960A1"/>
    <w:rsid w:val="00496253"/>
    <w:rsid w:val="004962F6"/>
    <w:rsid w:val="004964E3"/>
    <w:rsid w:val="004964E6"/>
    <w:rsid w:val="004965CF"/>
    <w:rsid w:val="004965FA"/>
    <w:rsid w:val="00496657"/>
    <w:rsid w:val="00496792"/>
    <w:rsid w:val="004967BE"/>
    <w:rsid w:val="004968BD"/>
    <w:rsid w:val="00496933"/>
    <w:rsid w:val="00496956"/>
    <w:rsid w:val="00496CBD"/>
    <w:rsid w:val="00496E30"/>
    <w:rsid w:val="0049701A"/>
    <w:rsid w:val="004972DD"/>
    <w:rsid w:val="00497311"/>
    <w:rsid w:val="0049737F"/>
    <w:rsid w:val="00497469"/>
    <w:rsid w:val="0049762B"/>
    <w:rsid w:val="0049763B"/>
    <w:rsid w:val="00497A07"/>
    <w:rsid w:val="00497A18"/>
    <w:rsid w:val="00497A94"/>
    <w:rsid w:val="00497B2F"/>
    <w:rsid w:val="00497CA7"/>
    <w:rsid w:val="00497EAB"/>
    <w:rsid w:val="00497F03"/>
    <w:rsid w:val="004A01F0"/>
    <w:rsid w:val="004A0239"/>
    <w:rsid w:val="004A02CE"/>
    <w:rsid w:val="004A0379"/>
    <w:rsid w:val="004A0524"/>
    <w:rsid w:val="004A061A"/>
    <w:rsid w:val="004A08DC"/>
    <w:rsid w:val="004A0922"/>
    <w:rsid w:val="004A09F2"/>
    <w:rsid w:val="004A0F46"/>
    <w:rsid w:val="004A12DC"/>
    <w:rsid w:val="004A12E7"/>
    <w:rsid w:val="004A1486"/>
    <w:rsid w:val="004A1568"/>
    <w:rsid w:val="004A1574"/>
    <w:rsid w:val="004A15C5"/>
    <w:rsid w:val="004A15F9"/>
    <w:rsid w:val="004A1829"/>
    <w:rsid w:val="004A18C6"/>
    <w:rsid w:val="004A1945"/>
    <w:rsid w:val="004A1D26"/>
    <w:rsid w:val="004A1D35"/>
    <w:rsid w:val="004A1E6B"/>
    <w:rsid w:val="004A1E71"/>
    <w:rsid w:val="004A1F8E"/>
    <w:rsid w:val="004A1FF9"/>
    <w:rsid w:val="004A2108"/>
    <w:rsid w:val="004A227B"/>
    <w:rsid w:val="004A24A3"/>
    <w:rsid w:val="004A256B"/>
    <w:rsid w:val="004A2594"/>
    <w:rsid w:val="004A2B27"/>
    <w:rsid w:val="004A2C5A"/>
    <w:rsid w:val="004A2EA5"/>
    <w:rsid w:val="004A2EDB"/>
    <w:rsid w:val="004A2F53"/>
    <w:rsid w:val="004A2F96"/>
    <w:rsid w:val="004A317B"/>
    <w:rsid w:val="004A3429"/>
    <w:rsid w:val="004A35DA"/>
    <w:rsid w:val="004A3606"/>
    <w:rsid w:val="004A36D6"/>
    <w:rsid w:val="004A3758"/>
    <w:rsid w:val="004A376A"/>
    <w:rsid w:val="004A3801"/>
    <w:rsid w:val="004A3AF5"/>
    <w:rsid w:val="004A3BD5"/>
    <w:rsid w:val="004A3C06"/>
    <w:rsid w:val="004A3CFC"/>
    <w:rsid w:val="004A3EA1"/>
    <w:rsid w:val="004A3FEF"/>
    <w:rsid w:val="004A42B7"/>
    <w:rsid w:val="004A44F6"/>
    <w:rsid w:val="004A4507"/>
    <w:rsid w:val="004A48A4"/>
    <w:rsid w:val="004A4905"/>
    <w:rsid w:val="004A4BD3"/>
    <w:rsid w:val="004A4C3D"/>
    <w:rsid w:val="004A4EF6"/>
    <w:rsid w:val="004A4F4A"/>
    <w:rsid w:val="004A4F6A"/>
    <w:rsid w:val="004A4F87"/>
    <w:rsid w:val="004A4FF8"/>
    <w:rsid w:val="004A521F"/>
    <w:rsid w:val="004A5432"/>
    <w:rsid w:val="004A547D"/>
    <w:rsid w:val="004A5602"/>
    <w:rsid w:val="004A57EE"/>
    <w:rsid w:val="004A590B"/>
    <w:rsid w:val="004A5A3E"/>
    <w:rsid w:val="004A5ABF"/>
    <w:rsid w:val="004A5AE7"/>
    <w:rsid w:val="004A5CF0"/>
    <w:rsid w:val="004A6176"/>
    <w:rsid w:val="004A6192"/>
    <w:rsid w:val="004A61AC"/>
    <w:rsid w:val="004A6201"/>
    <w:rsid w:val="004A634E"/>
    <w:rsid w:val="004A6603"/>
    <w:rsid w:val="004A6733"/>
    <w:rsid w:val="004A695E"/>
    <w:rsid w:val="004A6B5A"/>
    <w:rsid w:val="004A6BFB"/>
    <w:rsid w:val="004A6C34"/>
    <w:rsid w:val="004A6E37"/>
    <w:rsid w:val="004A7063"/>
    <w:rsid w:val="004A714D"/>
    <w:rsid w:val="004A71D1"/>
    <w:rsid w:val="004A71DD"/>
    <w:rsid w:val="004A7272"/>
    <w:rsid w:val="004A756C"/>
    <w:rsid w:val="004A773E"/>
    <w:rsid w:val="004A79A1"/>
    <w:rsid w:val="004A7A8E"/>
    <w:rsid w:val="004A7AD5"/>
    <w:rsid w:val="004A7BEE"/>
    <w:rsid w:val="004A7C82"/>
    <w:rsid w:val="004A7D75"/>
    <w:rsid w:val="004A7EA1"/>
    <w:rsid w:val="004A7F30"/>
    <w:rsid w:val="004A7FFA"/>
    <w:rsid w:val="004B005C"/>
    <w:rsid w:val="004B00BC"/>
    <w:rsid w:val="004B00E5"/>
    <w:rsid w:val="004B0323"/>
    <w:rsid w:val="004B043E"/>
    <w:rsid w:val="004B051A"/>
    <w:rsid w:val="004B058B"/>
    <w:rsid w:val="004B0598"/>
    <w:rsid w:val="004B0809"/>
    <w:rsid w:val="004B09A5"/>
    <w:rsid w:val="004B0AA5"/>
    <w:rsid w:val="004B0B69"/>
    <w:rsid w:val="004B0D6C"/>
    <w:rsid w:val="004B0D77"/>
    <w:rsid w:val="004B0D86"/>
    <w:rsid w:val="004B0E88"/>
    <w:rsid w:val="004B0E9F"/>
    <w:rsid w:val="004B1013"/>
    <w:rsid w:val="004B1258"/>
    <w:rsid w:val="004B1278"/>
    <w:rsid w:val="004B1352"/>
    <w:rsid w:val="004B13E0"/>
    <w:rsid w:val="004B148E"/>
    <w:rsid w:val="004B15CB"/>
    <w:rsid w:val="004B165D"/>
    <w:rsid w:val="004B17EC"/>
    <w:rsid w:val="004B1855"/>
    <w:rsid w:val="004B190B"/>
    <w:rsid w:val="004B1ED6"/>
    <w:rsid w:val="004B2033"/>
    <w:rsid w:val="004B2071"/>
    <w:rsid w:val="004B20DE"/>
    <w:rsid w:val="004B215E"/>
    <w:rsid w:val="004B21F4"/>
    <w:rsid w:val="004B2525"/>
    <w:rsid w:val="004B259B"/>
    <w:rsid w:val="004B2795"/>
    <w:rsid w:val="004B284C"/>
    <w:rsid w:val="004B289F"/>
    <w:rsid w:val="004B2A7E"/>
    <w:rsid w:val="004B2C7D"/>
    <w:rsid w:val="004B2F00"/>
    <w:rsid w:val="004B2F08"/>
    <w:rsid w:val="004B2F0D"/>
    <w:rsid w:val="004B31D5"/>
    <w:rsid w:val="004B3246"/>
    <w:rsid w:val="004B327D"/>
    <w:rsid w:val="004B3496"/>
    <w:rsid w:val="004B3696"/>
    <w:rsid w:val="004B37C1"/>
    <w:rsid w:val="004B3A2F"/>
    <w:rsid w:val="004B3A56"/>
    <w:rsid w:val="004B3B04"/>
    <w:rsid w:val="004B3B9D"/>
    <w:rsid w:val="004B3CFC"/>
    <w:rsid w:val="004B3D62"/>
    <w:rsid w:val="004B3D73"/>
    <w:rsid w:val="004B3D95"/>
    <w:rsid w:val="004B3E0B"/>
    <w:rsid w:val="004B3F6E"/>
    <w:rsid w:val="004B3FA8"/>
    <w:rsid w:val="004B4087"/>
    <w:rsid w:val="004B4090"/>
    <w:rsid w:val="004B42EE"/>
    <w:rsid w:val="004B43AB"/>
    <w:rsid w:val="004B450D"/>
    <w:rsid w:val="004B45AC"/>
    <w:rsid w:val="004B46DC"/>
    <w:rsid w:val="004B4B72"/>
    <w:rsid w:val="004B4BE3"/>
    <w:rsid w:val="004B4D20"/>
    <w:rsid w:val="004B4E81"/>
    <w:rsid w:val="004B4EBE"/>
    <w:rsid w:val="004B4F31"/>
    <w:rsid w:val="004B529A"/>
    <w:rsid w:val="004B5319"/>
    <w:rsid w:val="004B53C4"/>
    <w:rsid w:val="004B547A"/>
    <w:rsid w:val="004B5502"/>
    <w:rsid w:val="004B56F7"/>
    <w:rsid w:val="004B595E"/>
    <w:rsid w:val="004B5A36"/>
    <w:rsid w:val="004B5D1E"/>
    <w:rsid w:val="004B5D33"/>
    <w:rsid w:val="004B5E6A"/>
    <w:rsid w:val="004B61CD"/>
    <w:rsid w:val="004B6340"/>
    <w:rsid w:val="004B6605"/>
    <w:rsid w:val="004B66E6"/>
    <w:rsid w:val="004B67AF"/>
    <w:rsid w:val="004B6B06"/>
    <w:rsid w:val="004B6BA6"/>
    <w:rsid w:val="004B6DEC"/>
    <w:rsid w:val="004B6EE9"/>
    <w:rsid w:val="004B6F04"/>
    <w:rsid w:val="004B6F3F"/>
    <w:rsid w:val="004B705D"/>
    <w:rsid w:val="004B7173"/>
    <w:rsid w:val="004B7316"/>
    <w:rsid w:val="004B7349"/>
    <w:rsid w:val="004B73EC"/>
    <w:rsid w:val="004B74A8"/>
    <w:rsid w:val="004B74B4"/>
    <w:rsid w:val="004B7615"/>
    <w:rsid w:val="004B7691"/>
    <w:rsid w:val="004B792D"/>
    <w:rsid w:val="004B7A05"/>
    <w:rsid w:val="004B7B07"/>
    <w:rsid w:val="004B7BBA"/>
    <w:rsid w:val="004B7D78"/>
    <w:rsid w:val="004B7F96"/>
    <w:rsid w:val="004BBEDE"/>
    <w:rsid w:val="004C0010"/>
    <w:rsid w:val="004C01EB"/>
    <w:rsid w:val="004C03EB"/>
    <w:rsid w:val="004C047A"/>
    <w:rsid w:val="004C05E8"/>
    <w:rsid w:val="004C07B4"/>
    <w:rsid w:val="004C0870"/>
    <w:rsid w:val="004C0872"/>
    <w:rsid w:val="004C08AA"/>
    <w:rsid w:val="004C090D"/>
    <w:rsid w:val="004C0B84"/>
    <w:rsid w:val="004C0CA0"/>
    <w:rsid w:val="004C0D80"/>
    <w:rsid w:val="004C0D9A"/>
    <w:rsid w:val="004C1070"/>
    <w:rsid w:val="004C1115"/>
    <w:rsid w:val="004C111E"/>
    <w:rsid w:val="004C1172"/>
    <w:rsid w:val="004C132F"/>
    <w:rsid w:val="004C13A0"/>
    <w:rsid w:val="004C147E"/>
    <w:rsid w:val="004C14F9"/>
    <w:rsid w:val="004C156B"/>
    <w:rsid w:val="004C164A"/>
    <w:rsid w:val="004C17D7"/>
    <w:rsid w:val="004C17E0"/>
    <w:rsid w:val="004C17FB"/>
    <w:rsid w:val="004C1A73"/>
    <w:rsid w:val="004C1B64"/>
    <w:rsid w:val="004C1BA4"/>
    <w:rsid w:val="004C1C67"/>
    <w:rsid w:val="004C1D16"/>
    <w:rsid w:val="004C1F66"/>
    <w:rsid w:val="004C20C3"/>
    <w:rsid w:val="004C2476"/>
    <w:rsid w:val="004C25D2"/>
    <w:rsid w:val="004C27D8"/>
    <w:rsid w:val="004C27E5"/>
    <w:rsid w:val="004C2865"/>
    <w:rsid w:val="004C29C2"/>
    <w:rsid w:val="004C2AF6"/>
    <w:rsid w:val="004C2B8C"/>
    <w:rsid w:val="004C2DC9"/>
    <w:rsid w:val="004C30D6"/>
    <w:rsid w:val="004C317F"/>
    <w:rsid w:val="004C3284"/>
    <w:rsid w:val="004C330E"/>
    <w:rsid w:val="004C3895"/>
    <w:rsid w:val="004C3C98"/>
    <w:rsid w:val="004C3C9A"/>
    <w:rsid w:val="004C3CB5"/>
    <w:rsid w:val="004C3D6F"/>
    <w:rsid w:val="004C3E91"/>
    <w:rsid w:val="004C3E93"/>
    <w:rsid w:val="004C3EB8"/>
    <w:rsid w:val="004C3ED0"/>
    <w:rsid w:val="004C414D"/>
    <w:rsid w:val="004C4173"/>
    <w:rsid w:val="004C43F4"/>
    <w:rsid w:val="004C4439"/>
    <w:rsid w:val="004C468E"/>
    <w:rsid w:val="004C46E8"/>
    <w:rsid w:val="004C4738"/>
    <w:rsid w:val="004C4A63"/>
    <w:rsid w:val="004C4B00"/>
    <w:rsid w:val="004C4BC9"/>
    <w:rsid w:val="004C4C0E"/>
    <w:rsid w:val="004C4CC0"/>
    <w:rsid w:val="004C4EAA"/>
    <w:rsid w:val="004C536E"/>
    <w:rsid w:val="004C568F"/>
    <w:rsid w:val="004C56E1"/>
    <w:rsid w:val="004C56F3"/>
    <w:rsid w:val="004C571E"/>
    <w:rsid w:val="004C5722"/>
    <w:rsid w:val="004C57A5"/>
    <w:rsid w:val="004C581B"/>
    <w:rsid w:val="004C592B"/>
    <w:rsid w:val="004C5985"/>
    <w:rsid w:val="004C5A2F"/>
    <w:rsid w:val="004C5B06"/>
    <w:rsid w:val="004C5B1E"/>
    <w:rsid w:val="004C5CFA"/>
    <w:rsid w:val="004C5DFC"/>
    <w:rsid w:val="004C5E7E"/>
    <w:rsid w:val="004C607A"/>
    <w:rsid w:val="004C63F6"/>
    <w:rsid w:val="004C64CC"/>
    <w:rsid w:val="004C64F5"/>
    <w:rsid w:val="004C68BC"/>
    <w:rsid w:val="004C694C"/>
    <w:rsid w:val="004C69D7"/>
    <w:rsid w:val="004C6A80"/>
    <w:rsid w:val="004C6CCA"/>
    <w:rsid w:val="004C6D7D"/>
    <w:rsid w:val="004C6FDA"/>
    <w:rsid w:val="004C7145"/>
    <w:rsid w:val="004C71D8"/>
    <w:rsid w:val="004C7214"/>
    <w:rsid w:val="004C72DD"/>
    <w:rsid w:val="004C7511"/>
    <w:rsid w:val="004C76D0"/>
    <w:rsid w:val="004C783F"/>
    <w:rsid w:val="004C7C5F"/>
    <w:rsid w:val="004C7C99"/>
    <w:rsid w:val="004C7D9E"/>
    <w:rsid w:val="004C7DC9"/>
    <w:rsid w:val="004C7F43"/>
    <w:rsid w:val="004D002E"/>
    <w:rsid w:val="004D01A9"/>
    <w:rsid w:val="004D01F1"/>
    <w:rsid w:val="004D0288"/>
    <w:rsid w:val="004D02BF"/>
    <w:rsid w:val="004D0300"/>
    <w:rsid w:val="004D0389"/>
    <w:rsid w:val="004D045F"/>
    <w:rsid w:val="004D04B6"/>
    <w:rsid w:val="004D0728"/>
    <w:rsid w:val="004D0891"/>
    <w:rsid w:val="004D0AE0"/>
    <w:rsid w:val="004D0C44"/>
    <w:rsid w:val="004D0CD8"/>
    <w:rsid w:val="004D0DD0"/>
    <w:rsid w:val="004D1245"/>
    <w:rsid w:val="004D127C"/>
    <w:rsid w:val="004D1363"/>
    <w:rsid w:val="004D162D"/>
    <w:rsid w:val="004D166F"/>
    <w:rsid w:val="004D16C7"/>
    <w:rsid w:val="004D1BA7"/>
    <w:rsid w:val="004D1D00"/>
    <w:rsid w:val="004D1E47"/>
    <w:rsid w:val="004D1E4D"/>
    <w:rsid w:val="004D1F0E"/>
    <w:rsid w:val="004D1F17"/>
    <w:rsid w:val="004D1F3A"/>
    <w:rsid w:val="004D1F4D"/>
    <w:rsid w:val="004D1F7A"/>
    <w:rsid w:val="004D24C9"/>
    <w:rsid w:val="004D25A9"/>
    <w:rsid w:val="004D260B"/>
    <w:rsid w:val="004D2646"/>
    <w:rsid w:val="004D285E"/>
    <w:rsid w:val="004D2882"/>
    <w:rsid w:val="004D2884"/>
    <w:rsid w:val="004D2896"/>
    <w:rsid w:val="004D291B"/>
    <w:rsid w:val="004D29C0"/>
    <w:rsid w:val="004D2A1E"/>
    <w:rsid w:val="004D2A48"/>
    <w:rsid w:val="004D2A8C"/>
    <w:rsid w:val="004D2AD9"/>
    <w:rsid w:val="004D2BF4"/>
    <w:rsid w:val="004D2D0B"/>
    <w:rsid w:val="004D2F05"/>
    <w:rsid w:val="004D2F5B"/>
    <w:rsid w:val="004D30C7"/>
    <w:rsid w:val="004D3341"/>
    <w:rsid w:val="004D356F"/>
    <w:rsid w:val="004D35EA"/>
    <w:rsid w:val="004D37BF"/>
    <w:rsid w:val="004D3CFC"/>
    <w:rsid w:val="004D3DA6"/>
    <w:rsid w:val="004D3F5F"/>
    <w:rsid w:val="004D4082"/>
    <w:rsid w:val="004D4118"/>
    <w:rsid w:val="004D4164"/>
    <w:rsid w:val="004D41D5"/>
    <w:rsid w:val="004D425E"/>
    <w:rsid w:val="004D43A0"/>
    <w:rsid w:val="004D4733"/>
    <w:rsid w:val="004D4AD5"/>
    <w:rsid w:val="004D4B1D"/>
    <w:rsid w:val="004D4D13"/>
    <w:rsid w:val="004D503E"/>
    <w:rsid w:val="004D516D"/>
    <w:rsid w:val="004D5244"/>
    <w:rsid w:val="004D525B"/>
    <w:rsid w:val="004D52A2"/>
    <w:rsid w:val="004D52E6"/>
    <w:rsid w:val="004D5342"/>
    <w:rsid w:val="004D552E"/>
    <w:rsid w:val="004D5535"/>
    <w:rsid w:val="004D555D"/>
    <w:rsid w:val="004D5670"/>
    <w:rsid w:val="004D5913"/>
    <w:rsid w:val="004D5ABA"/>
    <w:rsid w:val="004D5B77"/>
    <w:rsid w:val="004D5DFC"/>
    <w:rsid w:val="004D5EF0"/>
    <w:rsid w:val="004D6207"/>
    <w:rsid w:val="004D62F2"/>
    <w:rsid w:val="004D6321"/>
    <w:rsid w:val="004D655E"/>
    <w:rsid w:val="004D6591"/>
    <w:rsid w:val="004D66B7"/>
    <w:rsid w:val="004D674E"/>
    <w:rsid w:val="004D68FC"/>
    <w:rsid w:val="004D6968"/>
    <w:rsid w:val="004D6B9C"/>
    <w:rsid w:val="004D6BB7"/>
    <w:rsid w:val="004D6D03"/>
    <w:rsid w:val="004D6D6E"/>
    <w:rsid w:val="004D7052"/>
    <w:rsid w:val="004D7263"/>
    <w:rsid w:val="004D74CA"/>
    <w:rsid w:val="004D75DB"/>
    <w:rsid w:val="004D763A"/>
    <w:rsid w:val="004D7720"/>
    <w:rsid w:val="004D7740"/>
    <w:rsid w:val="004D7787"/>
    <w:rsid w:val="004D77CC"/>
    <w:rsid w:val="004D7886"/>
    <w:rsid w:val="004D78E9"/>
    <w:rsid w:val="004D7907"/>
    <w:rsid w:val="004D7D4F"/>
    <w:rsid w:val="004D7ED2"/>
    <w:rsid w:val="004D7ED5"/>
    <w:rsid w:val="004E02B4"/>
    <w:rsid w:val="004E03A7"/>
    <w:rsid w:val="004E04F9"/>
    <w:rsid w:val="004E053C"/>
    <w:rsid w:val="004E0594"/>
    <w:rsid w:val="004E0714"/>
    <w:rsid w:val="004E08AA"/>
    <w:rsid w:val="004E08FD"/>
    <w:rsid w:val="004E0C43"/>
    <w:rsid w:val="004E0CE5"/>
    <w:rsid w:val="004E0D21"/>
    <w:rsid w:val="004E0E5B"/>
    <w:rsid w:val="004E10B4"/>
    <w:rsid w:val="004E1370"/>
    <w:rsid w:val="004E1391"/>
    <w:rsid w:val="004E1635"/>
    <w:rsid w:val="004E194F"/>
    <w:rsid w:val="004E19A4"/>
    <w:rsid w:val="004E1A73"/>
    <w:rsid w:val="004E1B20"/>
    <w:rsid w:val="004E1E1A"/>
    <w:rsid w:val="004E1E45"/>
    <w:rsid w:val="004E1EBF"/>
    <w:rsid w:val="004E2093"/>
    <w:rsid w:val="004E2106"/>
    <w:rsid w:val="004E210F"/>
    <w:rsid w:val="004E21F8"/>
    <w:rsid w:val="004E229E"/>
    <w:rsid w:val="004E23A3"/>
    <w:rsid w:val="004E2420"/>
    <w:rsid w:val="004E24E2"/>
    <w:rsid w:val="004E25F3"/>
    <w:rsid w:val="004E2683"/>
    <w:rsid w:val="004E2966"/>
    <w:rsid w:val="004E29C6"/>
    <w:rsid w:val="004E29EE"/>
    <w:rsid w:val="004E2A69"/>
    <w:rsid w:val="004E2AF3"/>
    <w:rsid w:val="004E2B52"/>
    <w:rsid w:val="004E2DDC"/>
    <w:rsid w:val="004E2DEE"/>
    <w:rsid w:val="004E310C"/>
    <w:rsid w:val="004E321F"/>
    <w:rsid w:val="004E34A6"/>
    <w:rsid w:val="004E34A7"/>
    <w:rsid w:val="004E3632"/>
    <w:rsid w:val="004E3693"/>
    <w:rsid w:val="004E397B"/>
    <w:rsid w:val="004E39B6"/>
    <w:rsid w:val="004E3B28"/>
    <w:rsid w:val="004E3C39"/>
    <w:rsid w:val="004E3CC4"/>
    <w:rsid w:val="004E3D87"/>
    <w:rsid w:val="004E3E0C"/>
    <w:rsid w:val="004E3E4E"/>
    <w:rsid w:val="004E3E86"/>
    <w:rsid w:val="004E3F4F"/>
    <w:rsid w:val="004E3FB3"/>
    <w:rsid w:val="004E4164"/>
    <w:rsid w:val="004E41B4"/>
    <w:rsid w:val="004E433F"/>
    <w:rsid w:val="004E44C4"/>
    <w:rsid w:val="004E4659"/>
    <w:rsid w:val="004E47A3"/>
    <w:rsid w:val="004E4B01"/>
    <w:rsid w:val="004E4D09"/>
    <w:rsid w:val="004E4EF4"/>
    <w:rsid w:val="004E4F5F"/>
    <w:rsid w:val="004E5018"/>
    <w:rsid w:val="004E5147"/>
    <w:rsid w:val="004E525E"/>
    <w:rsid w:val="004E5481"/>
    <w:rsid w:val="004E5519"/>
    <w:rsid w:val="004E5699"/>
    <w:rsid w:val="004E5A55"/>
    <w:rsid w:val="004E5BD0"/>
    <w:rsid w:val="004E5C76"/>
    <w:rsid w:val="004E5CFD"/>
    <w:rsid w:val="004E5F81"/>
    <w:rsid w:val="004E6034"/>
    <w:rsid w:val="004E611D"/>
    <w:rsid w:val="004E6385"/>
    <w:rsid w:val="004E6444"/>
    <w:rsid w:val="004E648E"/>
    <w:rsid w:val="004E6609"/>
    <w:rsid w:val="004E66EE"/>
    <w:rsid w:val="004E6853"/>
    <w:rsid w:val="004E6989"/>
    <w:rsid w:val="004E6A42"/>
    <w:rsid w:val="004E6AA7"/>
    <w:rsid w:val="004E6B54"/>
    <w:rsid w:val="004E6CC5"/>
    <w:rsid w:val="004E6E2D"/>
    <w:rsid w:val="004E6F7F"/>
    <w:rsid w:val="004E6FC4"/>
    <w:rsid w:val="004E71CF"/>
    <w:rsid w:val="004E7373"/>
    <w:rsid w:val="004E757F"/>
    <w:rsid w:val="004E77B7"/>
    <w:rsid w:val="004E7892"/>
    <w:rsid w:val="004E7AB4"/>
    <w:rsid w:val="004E7AF0"/>
    <w:rsid w:val="004E7C05"/>
    <w:rsid w:val="004E7D37"/>
    <w:rsid w:val="004E7E6E"/>
    <w:rsid w:val="004E7E75"/>
    <w:rsid w:val="004E7FCF"/>
    <w:rsid w:val="004F003C"/>
    <w:rsid w:val="004F018D"/>
    <w:rsid w:val="004F0309"/>
    <w:rsid w:val="004F031A"/>
    <w:rsid w:val="004F0337"/>
    <w:rsid w:val="004F0349"/>
    <w:rsid w:val="004F0384"/>
    <w:rsid w:val="004F0422"/>
    <w:rsid w:val="004F0505"/>
    <w:rsid w:val="004F05B5"/>
    <w:rsid w:val="004F05D3"/>
    <w:rsid w:val="004F05ED"/>
    <w:rsid w:val="004F0620"/>
    <w:rsid w:val="004F063F"/>
    <w:rsid w:val="004F0757"/>
    <w:rsid w:val="004F0839"/>
    <w:rsid w:val="004F084B"/>
    <w:rsid w:val="004F08F1"/>
    <w:rsid w:val="004F08F4"/>
    <w:rsid w:val="004F092F"/>
    <w:rsid w:val="004F0A8B"/>
    <w:rsid w:val="004F0AC7"/>
    <w:rsid w:val="004F0B68"/>
    <w:rsid w:val="004F0B6E"/>
    <w:rsid w:val="004F0D41"/>
    <w:rsid w:val="004F0DDD"/>
    <w:rsid w:val="004F101C"/>
    <w:rsid w:val="004F1134"/>
    <w:rsid w:val="004F1154"/>
    <w:rsid w:val="004F11D2"/>
    <w:rsid w:val="004F1368"/>
    <w:rsid w:val="004F1398"/>
    <w:rsid w:val="004F14C6"/>
    <w:rsid w:val="004F15A5"/>
    <w:rsid w:val="004F1637"/>
    <w:rsid w:val="004F16C3"/>
    <w:rsid w:val="004F17F1"/>
    <w:rsid w:val="004F180F"/>
    <w:rsid w:val="004F19AA"/>
    <w:rsid w:val="004F1B1D"/>
    <w:rsid w:val="004F1BA5"/>
    <w:rsid w:val="004F205C"/>
    <w:rsid w:val="004F2120"/>
    <w:rsid w:val="004F22C1"/>
    <w:rsid w:val="004F2327"/>
    <w:rsid w:val="004F238A"/>
    <w:rsid w:val="004F2396"/>
    <w:rsid w:val="004F246B"/>
    <w:rsid w:val="004F24E0"/>
    <w:rsid w:val="004F258F"/>
    <w:rsid w:val="004F25D6"/>
    <w:rsid w:val="004F2924"/>
    <w:rsid w:val="004F2A02"/>
    <w:rsid w:val="004F2BAF"/>
    <w:rsid w:val="004F2BD6"/>
    <w:rsid w:val="004F2BEE"/>
    <w:rsid w:val="004F2C3B"/>
    <w:rsid w:val="004F2FA7"/>
    <w:rsid w:val="004F301B"/>
    <w:rsid w:val="004F347D"/>
    <w:rsid w:val="004F34F4"/>
    <w:rsid w:val="004F36AE"/>
    <w:rsid w:val="004F387A"/>
    <w:rsid w:val="004F3990"/>
    <w:rsid w:val="004F3AE8"/>
    <w:rsid w:val="004F3AEB"/>
    <w:rsid w:val="004F3B61"/>
    <w:rsid w:val="004F3CDB"/>
    <w:rsid w:val="004F3D12"/>
    <w:rsid w:val="004F3DEE"/>
    <w:rsid w:val="004F3EB9"/>
    <w:rsid w:val="004F4214"/>
    <w:rsid w:val="004F4531"/>
    <w:rsid w:val="004F45B4"/>
    <w:rsid w:val="004F4639"/>
    <w:rsid w:val="004F465E"/>
    <w:rsid w:val="004F47E6"/>
    <w:rsid w:val="004F4889"/>
    <w:rsid w:val="004F49C4"/>
    <w:rsid w:val="004F4A36"/>
    <w:rsid w:val="004F4A5C"/>
    <w:rsid w:val="004F4A96"/>
    <w:rsid w:val="004F5280"/>
    <w:rsid w:val="004F52EF"/>
    <w:rsid w:val="004F53CD"/>
    <w:rsid w:val="004F5566"/>
    <w:rsid w:val="004F556E"/>
    <w:rsid w:val="004F55E8"/>
    <w:rsid w:val="004F565B"/>
    <w:rsid w:val="004F573D"/>
    <w:rsid w:val="004F5771"/>
    <w:rsid w:val="004F57CC"/>
    <w:rsid w:val="004F5810"/>
    <w:rsid w:val="004F5848"/>
    <w:rsid w:val="004F5B32"/>
    <w:rsid w:val="004F5E50"/>
    <w:rsid w:val="004F5FCC"/>
    <w:rsid w:val="004F5FF1"/>
    <w:rsid w:val="004F6019"/>
    <w:rsid w:val="004F6027"/>
    <w:rsid w:val="004F60D2"/>
    <w:rsid w:val="004F61C1"/>
    <w:rsid w:val="004F624F"/>
    <w:rsid w:val="004F6287"/>
    <w:rsid w:val="004F62BA"/>
    <w:rsid w:val="004F63AA"/>
    <w:rsid w:val="004F6401"/>
    <w:rsid w:val="004F6489"/>
    <w:rsid w:val="004F66E8"/>
    <w:rsid w:val="004F67CC"/>
    <w:rsid w:val="004F67E6"/>
    <w:rsid w:val="004F68DB"/>
    <w:rsid w:val="004F6B0C"/>
    <w:rsid w:val="004F6D24"/>
    <w:rsid w:val="004F6D27"/>
    <w:rsid w:val="004F6DC1"/>
    <w:rsid w:val="004F6E37"/>
    <w:rsid w:val="004F6E75"/>
    <w:rsid w:val="004F709C"/>
    <w:rsid w:val="004F7103"/>
    <w:rsid w:val="004F7137"/>
    <w:rsid w:val="004F7202"/>
    <w:rsid w:val="004F7687"/>
    <w:rsid w:val="004F7722"/>
    <w:rsid w:val="004F780E"/>
    <w:rsid w:val="004F788F"/>
    <w:rsid w:val="004F7915"/>
    <w:rsid w:val="004F7936"/>
    <w:rsid w:val="004F79D7"/>
    <w:rsid w:val="004F7AD6"/>
    <w:rsid w:val="004F7CFC"/>
    <w:rsid w:val="004F7F23"/>
    <w:rsid w:val="00500268"/>
    <w:rsid w:val="0050036B"/>
    <w:rsid w:val="00500386"/>
    <w:rsid w:val="0050055F"/>
    <w:rsid w:val="005005D5"/>
    <w:rsid w:val="005007F2"/>
    <w:rsid w:val="00500830"/>
    <w:rsid w:val="00500A04"/>
    <w:rsid w:val="00500BF8"/>
    <w:rsid w:val="00500CEA"/>
    <w:rsid w:val="00500D51"/>
    <w:rsid w:val="00500EF5"/>
    <w:rsid w:val="00500F90"/>
    <w:rsid w:val="005013C2"/>
    <w:rsid w:val="0050143B"/>
    <w:rsid w:val="00501643"/>
    <w:rsid w:val="0050166F"/>
    <w:rsid w:val="00501781"/>
    <w:rsid w:val="005017DF"/>
    <w:rsid w:val="0050180B"/>
    <w:rsid w:val="0050190C"/>
    <w:rsid w:val="00501999"/>
    <w:rsid w:val="00501C7A"/>
    <w:rsid w:val="00501D60"/>
    <w:rsid w:val="00501D86"/>
    <w:rsid w:val="00501DFA"/>
    <w:rsid w:val="005020D4"/>
    <w:rsid w:val="005023C4"/>
    <w:rsid w:val="005024EF"/>
    <w:rsid w:val="00502674"/>
    <w:rsid w:val="005027AF"/>
    <w:rsid w:val="005028EC"/>
    <w:rsid w:val="00502942"/>
    <w:rsid w:val="00502B89"/>
    <w:rsid w:val="00502C3A"/>
    <w:rsid w:val="00502C8B"/>
    <w:rsid w:val="00502C8E"/>
    <w:rsid w:val="00502D4D"/>
    <w:rsid w:val="00502EA3"/>
    <w:rsid w:val="005030C7"/>
    <w:rsid w:val="005033D8"/>
    <w:rsid w:val="005035A3"/>
    <w:rsid w:val="005036AD"/>
    <w:rsid w:val="0050384E"/>
    <w:rsid w:val="00503D15"/>
    <w:rsid w:val="00503DC0"/>
    <w:rsid w:val="00503F0D"/>
    <w:rsid w:val="005040B4"/>
    <w:rsid w:val="00504239"/>
    <w:rsid w:val="0050433C"/>
    <w:rsid w:val="00504478"/>
    <w:rsid w:val="0050447D"/>
    <w:rsid w:val="00504527"/>
    <w:rsid w:val="005045C9"/>
    <w:rsid w:val="0050471C"/>
    <w:rsid w:val="0050494E"/>
    <w:rsid w:val="00504C6F"/>
    <w:rsid w:val="00504CD3"/>
    <w:rsid w:val="00504DBD"/>
    <w:rsid w:val="00505006"/>
    <w:rsid w:val="00505014"/>
    <w:rsid w:val="005051BB"/>
    <w:rsid w:val="005051BD"/>
    <w:rsid w:val="005051C5"/>
    <w:rsid w:val="005051F1"/>
    <w:rsid w:val="005053DC"/>
    <w:rsid w:val="00505750"/>
    <w:rsid w:val="0050594E"/>
    <w:rsid w:val="00505A04"/>
    <w:rsid w:val="00505C12"/>
    <w:rsid w:val="00505D65"/>
    <w:rsid w:val="00505E58"/>
    <w:rsid w:val="00505E6D"/>
    <w:rsid w:val="00506024"/>
    <w:rsid w:val="00506097"/>
    <w:rsid w:val="00506173"/>
    <w:rsid w:val="00506359"/>
    <w:rsid w:val="005064C7"/>
    <w:rsid w:val="005065E3"/>
    <w:rsid w:val="00506641"/>
    <w:rsid w:val="00506665"/>
    <w:rsid w:val="00506736"/>
    <w:rsid w:val="0050676E"/>
    <w:rsid w:val="005068B2"/>
    <w:rsid w:val="005068F6"/>
    <w:rsid w:val="00506A94"/>
    <w:rsid w:val="00506B29"/>
    <w:rsid w:val="00506B2A"/>
    <w:rsid w:val="00506B6C"/>
    <w:rsid w:val="00506EC8"/>
    <w:rsid w:val="00507083"/>
    <w:rsid w:val="0050717E"/>
    <w:rsid w:val="0050719D"/>
    <w:rsid w:val="00507236"/>
    <w:rsid w:val="00507402"/>
    <w:rsid w:val="005074F5"/>
    <w:rsid w:val="0050753C"/>
    <w:rsid w:val="0050766E"/>
    <w:rsid w:val="00507692"/>
    <w:rsid w:val="0050771C"/>
    <w:rsid w:val="00507777"/>
    <w:rsid w:val="005078A5"/>
    <w:rsid w:val="00507A1E"/>
    <w:rsid w:val="00507BEE"/>
    <w:rsid w:val="00507C31"/>
    <w:rsid w:val="00507F67"/>
    <w:rsid w:val="005103F7"/>
    <w:rsid w:val="0051058B"/>
    <w:rsid w:val="005106E5"/>
    <w:rsid w:val="00510A41"/>
    <w:rsid w:val="00510B50"/>
    <w:rsid w:val="00510BB8"/>
    <w:rsid w:val="00510CFB"/>
    <w:rsid w:val="00510F4E"/>
    <w:rsid w:val="005111E9"/>
    <w:rsid w:val="0051149E"/>
    <w:rsid w:val="005114A8"/>
    <w:rsid w:val="0051160C"/>
    <w:rsid w:val="005116AF"/>
    <w:rsid w:val="00511A3F"/>
    <w:rsid w:val="00511C03"/>
    <w:rsid w:val="00511CEE"/>
    <w:rsid w:val="00511EC0"/>
    <w:rsid w:val="00511EC4"/>
    <w:rsid w:val="00511FB8"/>
    <w:rsid w:val="005121A2"/>
    <w:rsid w:val="005124B0"/>
    <w:rsid w:val="005124C1"/>
    <w:rsid w:val="005124D4"/>
    <w:rsid w:val="00512611"/>
    <w:rsid w:val="00512717"/>
    <w:rsid w:val="005127D3"/>
    <w:rsid w:val="005129F5"/>
    <w:rsid w:val="00512B65"/>
    <w:rsid w:val="00512BB1"/>
    <w:rsid w:val="00512C65"/>
    <w:rsid w:val="00512D7A"/>
    <w:rsid w:val="00512EF1"/>
    <w:rsid w:val="0051321D"/>
    <w:rsid w:val="0051329D"/>
    <w:rsid w:val="005132B5"/>
    <w:rsid w:val="005133CF"/>
    <w:rsid w:val="005134B1"/>
    <w:rsid w:val="0051385B"/>
    <w:rsid w:val="005138C6"/>
    <w:rsid w:val="00513C16"/>
    <w:rsid w:val="00513CA9"/>
    <w:rsid w:val="00513CD1"/>
    <w:rsid w:val="00513DE5"/>
    <w:rsid w:val="00513E90"/>
    <w:rsid w:val="00513ED0"/>
    <w:rsid w:val="00514050"/>
    <w:rsid w:val="005141C1"/>
    <w:rsid w:val="005143DE"/>
    <w:rsid w:val="005144F0"/>
    <w:rsid w:val="0051452B"/>
    <w:rsid w:val="00514639"/>
    <w:rsid w:val="00514A89"/>
    <w:rsid w:val="00514C38"/>
    <w:rsid w:val="00514DE5"/>
    <w:rsid w:val="00514E09"/>
    <w:rsid w:val="00515073"/>
    <w:rsid w:val="0051510B"/>
    <w:rsid w:val="005151D8"/>
    <w:rsid w:val="005152F8"/>
    <w:rsid w:val="005156C1"/>
    <w:rsid w:val="005156EF"/>
    <w:rsid w:val="00515846"/>
    <w:rsid w:val="005158C7"/>
    <w:rsid w:val="00515A72"/>
    <w:rsid w:val="00515D89"/>
    <w:rsid w:val="00515DBF"/>
    <w:rsid w:val="00515F25"/>
    <w:rsid w:val="005160CA"/>
    <w:rsid w:val="005160CB"/>
    <w:rsid w:val="00516164"/>
    <w:rsid w:val="00516426"/>
    <w:rsid w:val="0051673C"/>
    <w:rsid w:val="00516756"/>
    <w:rsid w:val="00516830"/>
    <w:rsid w:val="005168BC"/>
    <w:rsid w:val="0051695D"/>
    <w:rsid w:val="0051699B"/>
    <w:rsid w:val="00516F16"/>
    <w:rsid w:val="005170EA"/>
    <w:rsid w:val="005170F8"/>
    <w:rsid w:val="005174E1"/>
    <w:rsid w:val="005174FC"/>
    <w:rsid w:val="00517623"/>
    <w:rsid w:val="00517677"/>
    <w:rsid w:val="005176CD"/>
    <w:rsid w:val="005177E4"/>
    <w:rsid w:val="00517923"/>
    <w:rsid w:val="0051794B"/>
    <w:rsid w:val="00517B45"/>
    <w:rsid w:val="00517CFE"/>
    <w:rsid w:val="00517D23"/>
    <w:rsid w:val="00520171"/>
    <w:rsid w:val="005201B7"/>
    <w:rsid w:val="005201EC"/>
    <w:rsid w:val="00520416"/>
    <w:rsid w:val="00520479"/>
    <w:rsid w:val="005206DD"/>
    <w:rsid w:val="00520809"/>
    <w:rsid w:val="0052082B"/>
    <w:rsid w:val="0052084F"/>
    <w:rsid w:val="00520A64"/>
    <w:rsid w:val="00520C11"/>
    <w:rsid w:val="00520DCD"/>
    <w:rsid w:val="00520EF6"/>
    <w:rsid w:val="0052116E"/>
    <w:rsid w:val="00521431"/>
    <w:rsid w:val="0052147D"/>
    <w:rsid w:val="00521483"/>
    <w:rsid w:val="0052152B"/>
    <w:rsid w:val="0052153A"/>
    <w:rsid w:val="005215AC"/>
    <w:rsid w:val="005219D4"/>
    <w:rsid w:val="00521B25"/>
    <w:rsid w:val="00521BDF"/>
    <w:rsid w:val="00521BE2"/>
    <w:rsid w:val="00521CA7"/>
    <w:rsid w:val="00521D3B"/>
    <w:rsid w:val="005220BE"/>
    <w:rsid w:val="00522149"/>
    <w:rsid w:val="005224E5"/>
    <w:rsid w:val="0052258E"/>
    <w:rsid w:val="005226D7"/>
    <w:rsid w:val="005227A2"/>
    <w:rsid w:val="00522AFE"/>
    <w:rsid w:val="00522BCA"/>
    <w:rsid w:val="005232E7"/>
    <w:rsid w:val="00523407"/>
    <w:rsid w:val="0052351C"/>
    <w:rsid w:val="005235F6"/>
    <w:rsid w:val="005235FD"/>
    <w:rsid w:val="005238BB"/>
    <w:rsid w:val="005238D6"/>
    <w:rsid w:val="00523A96"/>
    <w:rsid w:val="00523AF1"/>
    <w:rsid w:val="00523B32"/>
    <w:rsid w:val="00523B90"/>
    <w:rsid w:val="00523F72"/>
    <w:rsid w:val="00523FB9"/>
    <w:rsid w:val="005240F9"/>
    <w:rsid w:val="0052416B"/>
    <w:rsid w:val="0052422B"/>
    <w:rsid w:val="0052430F"/>
    <w:rsid w:val="005243E2"/>
    <w:rsid w:val="0052447F"/>
    <w:rsid w:val="0052448D"/>
    <w:rsid w:val="00524610"/>
    <w:rsid w:val="005246FA"/>
    <w:rsid w:val="00524756"/>
    <w:rsid w:val="00524768"/>
    <w:rsid w:val="005248E5"/>
    <w:rsid w:val="00524A45"/>
    <w:rsid w:val="00524AED"/>
    <w:rsid w:val="00524ED2"/>
    <w:rsid w:val="00524F2A"/>
    <w:rsid w:val="0052506A"/>
    <w:rsid w:val="005256EB"/>
    <w:rsid w:val="0052593A"/>
    <w:rsid w:val="00525A19"/>
    <w:rsid w:val="00525B1D"/>
    <w:rsid w:val="00525C14"/>
    <w:rsid w:val="00525CC0"/>
    <w:rsid w:val="00525D29"/>
    <w:rsid w:val="00525DE0"/>
    <w:rsid w:val="00525E66"/>
    <w:rsid w:val="00525E85"/>
    <w:rsid w:val="00526045"/>
    <w:rsid w:val="005260A5"/>
    <w:rsid w:val="005260BE"/>
    <w:rsid w:val="00526499"/>
    <w:rsid w:val="00526531"/>
    <w:rsid w:val="005266C5"/>
    <w:rsid w:val="005269A8"/>
    <w:rsid w:val="00526A6E"/>
    <w:rsid w:val="00526C5A"/>
    <w:rsid w:val="00526D26"/>
    <w:rsid w:val="00526E99"/>
    <w:rsid w:val="0052713A"/>
    <w:rsid w:val="005271B9"/>
    <w:rsid w:val="00527211"/>
    <w:rsid w:val="005272E4"/>
    <w:rsid w:val="00527413"/>
    <w:rsid w:val="00527688"/>
    <w:rsid w:val="005277AC"/>
    <w:rsid w:val="00527910"/>
    <w:rsid w:val="0052795A"/>
    <w:rsid w:val="005279F8"/>
    <w:rsid w:val="00527BBB"/>
    <w:rsid w:val="00527C4C"/>
    <w:rsid w:val="00527CCA"/>
    <w:rsid w:val="00527F4D"/>
    <w:rsid w:val="00527FA0"/>
    <w:rsid w:val="005301DB"/>
    <w:rsid w:val="005303DD"/>
    <w:rsid w:val="00530426"/>
    <w:rsid w:val="00530432"/>
    <w:rsid w:val="00530502"/>
    <w:rsid w:val="0053059F"/>
    <w:rsid w:val="005305EF"/>
    <w:rsid w:val="00530717"/>
    <w:rsid w:val="0053072F"/>
    <w:rsid w:val="00530779"/>
    <w:rsid w:val="00530999"/>
    <w:rsid w:val="00530B82"/>
    <w:rsid w:val="00530C8E"/>
    <w:rsid w:val="00530C9C"/>
    <w:rsid w:val="00530D12"/>
    <w:rsid w:val="00530EE1"/>
    <w:rsid w:val="00530FDA"/>
    <w:rsid w:val="005311A0"/>
    <w:rsid w:val="005311C2"/>
    <w:rsid w:val="0053120A"/>
    <w:rsid w:val="00531286"/>
    <w:rsid w:val="00531495"/>
    <w:rsid w:val="00531695"/>
    <w:rsid w:val="005317F5"/>
    <w:rsid w:val="0053183D"/>
    <w:rsid w:val="0053193A"/>
    <w:rsid w:val="00531A0C"/>
    <w:rsid w:val="00531A29"/>
    <w:rsid w:val="00531D1C"/>
    <w:rsid w:val="00531D86"/>
    <w:rsid w:val="00531EC1"/>
    <w:rsid w:val="00531FC5"/>
    <w:rsid w:val="00532047"/>
    <w:rsid w:val="0053208A"/>
    <w:rsid w:val="00532193"/>
    <w:rsid w:val="00532280"/>
    <w:rsid w:val="005324B7"/>
    <w:rsid w:val="0053269B"/>
    <w:rsid w:val="00532773"/>
    <w:rsid w:val="005328F9"/>
    <w:rsid w:val="00532A05"/>
    <w:rsid w:val="00532A74"/>
    <w:rsid w:val="00532AFD"/>
    <w:rsid w:val="00532B14"/>
    <w:rsid w:val="00532D73"/>
    <w:rsid w:val="00532D74"/>
    <w:rsid w:val="00532E66"/>
    <w:rsid w:val="00532E8E"/>
    <w:rsid w:val="005330D3"/>
    <w:rsid w:val="005330FB"/>
    <w:rsid w:val="00533303"/>
    <w:rsid w:val="0053372D"/>
    <w:rsid w:val="00533842"/>
    <w:rsid w:val="00533A7E"/>
    <w:rsid w:val="00533AA0"/>
    <w:rsid w:val="00533B11"/>
    <w:rsid w:val="00533C2F"/>
    <w:rsid w:val="00533F42"/>
    <w:rsid w:val="00533FDF"/>
    <w:rsid w:val="005343CD"/>
    <w:rsid w:val="00534514"/>
    <w:rsid w:val="00534616"/>
    <w:rsid w:val="00534656"/>
    <w:rsid w:val="00534685"/>
    <w:rsid w:val="0053478C"/>
    <w:rsid w:val="00534BE4"/>
    <w:rsid w:val="00534DEF"/>
    <w:rsid w:val="00534EC1"/>
    <w:rsid w:val="00534EFF"/>
    <w:rsid w:val="00535066"/>
    <w:rsid w:val="00535162"/>
    <w:rsid w:val="0053519C"/>
    <w:rsid w:val="005351B6"/>
    <w:rsid w:val="00535265"/>
    <w:rsid w:val="00535572"/>
    <w:rsid w:val="00535654"/>
    <w:rsid w:val="00535927"/>
    <w:rsid w:val="00535A1B"/>
    <w:rsid w:val="00535A3E"/>
    <w:rsid w:val="00535B55"/>
    <w:rsid w:val="00535D01"/>
    <w:rsid w:val="00535D28"/>
    <w:rsid w:val="00535DE2"/>
    <w:rsid w:val="00535E75"/>
    <w:rsid w:val="00536181"/>
    <w:rsid w:val="00536753"/>
    <w:rsid w:val="0053687B"/>
    <w:rsid w:val="005368CF"/>
    <w:rsid w:val="00536974"/>
    <w:rsid w:val="005369A9"/>
    <w:rsid w:val="005369EA"/>
    <w:rsid w:val="00536B17"/>
    <w:rsid w:val="00536F2D"/>
    <w:rsid w:val="00537102"/>
    <w:rsid w:val="00537119"/>
    <w:rsid w:val="00537160"/>
    <w:rsid w:val="0053732E"/>
    <w:rsid w:val="0053741F"/>
    <w:rsid w:val="00537977"/>
    <w:rsid w:val="005379E0"/>
    <w:rsid w:val="00537A9D"/>
    <w:rsid w:val="00537BCB"/>
    <w:rsid w:val="00537CAA"/>
    <w:rsid w:val="00540014"/>
    <w:rsid w:val="00540238"/>
    <w:rsid w:val="0054035F"/>
    <w:rsid w:val="00540477"/>
    <w:rsid w:val="005405F8"/>
    <w:rsid w:val="005406DC"/>
    <w:rsid w:val="0054088D"/>
    <w:rsid w:val="00540B8E"/>
    <w:rsid w:val="00540C34"/>
    <w:rsid w:val="00540C5A"/>
    <w:rsid w:val="00540FD4"/>
    <w:rsid w:val="005410A5"/>
    <w:rsid w:val="0054114E"/>
    <w:rsid w:val="005411C3"/>
    <w:rsid w:val="00541217"/>
    <w:rsid w:val="00541227"/>
    <w:rsid w:val="00541256"/>
    <w:rsid w:val="00541290"/>
    <w:rsid w:val="0054132B"/>
    <w:rsid w:val="00541597"/>
    <w:rsid w:val="005417F1"/>
    <w:rsid w:val="00541B4A"/>
    <w:rsid w:val="00541B76"/>
    <w:rsid w:val="00541BCF"/>
    <w:rsid w:val="00541CDE"/>
    <w:rsid w:val="00541D62"/>
    <w:rsid w:val="00541D6D"/>
    <w:rsid w:val="00541E28"/>
    <w:rsid w:val="00541FFA"/>
    <w:rsid w:val="00542002"/>
    <w:rsid w:val="005420EB"/>
    <w:rsid w:val="00542152"/>
    <w:rsid w:val="00542285"/>
    <w:rsid w:val="0054249D"/>
    <w:rsid w:val="0054258E"/>
    <w:rsid w:val="005426BA"/>
    <w:rsid w:val="00542785"/>
    <w:rsid w:val="005427B6"/>
    <w:rsid w:val="0054297C"/>
    <w:rsid w:val="00542C11"/>
    <w:rsid w:val="00542C5A"/>
    <w:rsid w:val="00542CCD"/>
    <w:rsid w:val="00542F60"/>
    <w:rsid w:val="00542FAF"/>
    <w:rsid w:val="0054363C"/>
    <w:rsid w:val="005436FB"/>
    <w:rsid w:val="00543700"/>
    <w:rsid w:val="00543779"/>
    <w:rsid w:val="0054379D"/>
    <w:rsid w:val="00543BB1"/>
    <w:rsid w:val="00543C64"/>
    <w:rsid w:val="00543C7F"/>
    <w:rsid w:val="00543E01"/>
    <w:rsid w:val="00544216"/>
    <w:rsid w:val="0054454F"/>
    <w:rsid w:val="0054478D"/>
    <w:rsid w:val="005447E1"/>
    <w:rsid w:val="0054492D"/>
    <w:rsid w:val="00544959"/>
    <w:rsid w:val="00544D51"/>
    <w:rsid w:val="00544DDA"/>
    <w:rsid w:val="00544E1B"/>
    <w:rsid w:val="005450E5"/>
    <w:rsid w:val="0054518D"/>
    <w:rsid w:val="005451AA"/>
    <w:rsid w:val="00545230"/>
    <w:rsid w:val="005457BE"/>
    <w:rsid w:val="005457D8"/>
    <w:rsid w:val="00545831"/>
    <w:rsid w:val="00545866"/>
    <w:rsid w:val="005459FE"/>
    <w:rsid w:val="00545A3C"/>
    <w:rsid w:val="00545E3D"/>
    <w:rsid w:val="00545E5C"/>
    <w:rsid w:val="00546043"/>
    <w:rsid w:val="005460FE"/>
    <w:rsid w:val="0054630F"/>
    <w:rsid w:val="00546486"/>
    <w:rsid w:val="00546509"/>
    <w:rsid w:val="0054679A"/>
    <w:rsid w:val="00546835"/>
    <w:rsid w:val="00546872"/>
    <w:rsid w:val="00546905"/>
    <w:rsid w:val="00546D87"/>
    <w:rsid w:val="00546DAC"/>
    <w:rsid w:val="005470DA"/>
    <w:rsid w:val="0054719D"/>
    <w:rsid w:val="00547289"/>
    <w:rsid w:val="005473C0"/>
    <w:rsid w:val="00547443"/>
    <w:rsid w:val="005474FB"/>
    <w:rsid w:val="005475EF"/>
    <w:rsid w:val="00547653"/>
    <w:rsid w:val="00547715"/>
    <w:rsid w:val="005477B2"/>
    <w:rsid w:val="0054786A"/>
    <w:rsid w:val="005479EC"/>
    <w:rsid w:val="00547A77"/>
    <w:rsid w:val="00547AFF"/>
    <w:rsid w:val="00547B00"/>
    <w:rsid w:val="00547DDD"/>
    <w:rsid w:val="00547DFE"/>
    <w:rsid w:val="00547E71"/>
    <w:rsid w:val="00547E8E"/>
    <w:rsid w:val="00547E97"/>
    <w:rsid w:val="00547E9E"/>
    <w:rsid w:val="00547EBC"/>
    <w:rsid w:val="00547EF2"/>
    <w:rsid w:val="00547F28"/>
    <w:rsid w:val="005502A1"/>
    <w:rsid w:val="00550347"/>
    <w:rsid w:val="0055038B"/>
    <w:rsid w:val="005503FC"/>
    <w:rsid w:val="00550422"/>
    <w:rsid w:val="00550738"/>
    <w:rsid w:val="00550864"/>
    <w:rsid w:val="00550AD5"/>
    <w:rsid w:val="00550B5D"/>
    <w:rsid w:val="00550B7A"/>
    <w:rsid w:val="00550BC6"/>
    <w:rsid w:val="00550BFC"/>
    <w:rsid w:val="00550E1B"/>
    <w:rsid w:val="00551020"/>
    <w:rsid w:val="0055102A"/>
    <w:rsid w:val="00551342"/>
    <w:rsid w:val="0055141E"/>
    <w:rsid w:val="0055143F"/>
    <w:rsid w:val="0055163B"/>
    <w:rsid w:val="005516AB"/>
    <w:rsid w:val="005516B5"/>
    <w:rsid w:val="00551779"/>
    <w:rsid w:val="0055191B"/>
    <w:rsid w:val="00551963"/>
    <w:rsid w:val="00551A78"/>
    <w:rsid w:val="00551BE3"/>
    <w:rsid w:val="00551C36"/>
    <w:rsid w:val="00551D8A"/>
    <w:rsid w:val="00551E48"/>
    <w:rsid w:val="00551FBC"/>
    <w:rsid w:val="0055203F"/>
    <w:rsid w:val="00552070"/>
    <w:rsid w:val="005520A4"/>
    <w:rsid w:val="005522DF"/>
    <w:rsid w:val="00552312"/>
    <w:rsid w:val="0055238C"/>
    <w:rsid w:val="00552428"/>
    <w:rsid w:val="0055272E"/>
    <w:rsid w:val="005527A2"/>
    <w:rsid w:val="00552A3D"/>
    <w:rsid w:val="00552E1F"/>
    <w:rsid w:val="00552ED0"/>
    <w:rsid w:val="00552EEC"/>
    <w:rsid w:val="00552FC9"/>
    <w:rsid w:val="00553104"/>
    <w:rsid w:val="00553241"/>
    <w:rsid w:val="00553269"/>
    <w:rsid w:val="005532EC"/>
    <w:rsid w:val="00553417"/>
    <w:rsid w:val="0055344B"/>
    <w:rsid w:val="00553534"/>
    <w:rsid w:val="005537A6"/>
    <w:rsid w:val="00553900"/>
    <w:rsid w:val="00553A60"/>
    <w:rsid w:val="00553C96"/>
    <w:rsid w:val="00553E9C"/>
    <w:rsid w:val="00553EBB"/>
    <w:rsid w:val="00553EE7"/>
    <w:rsid w:val="00554060"/>
    <w:rsid w:val="00554480"/>
    <w:rsid w:val="00554822"/>
    <w:rsid w:val="0055496F"/>
    <w:rsid w:val="00554B48"/>
    <w:rsid w:val="00554B49"/>
    <w:rsid w:val="00554C1C"/>
    <w:rsid w:val="00554C22"/>
    <w:rsid w:val="00554CA6"/>
    <w:rsid w:val="00554E0C"/>
    <w:rsid w:val="0055508F"/>
    <w:rsid w:val="005550C6"/>
    <w:rsid w:val="00555140"/>
    <w:rsid w:val="005551A3"/>
    <w:rsid w:val="00555477"/>
    <w:rsid w:val="005554D4"/>
    <w:rsid w:val="0055551A"/>
    <w:rsid w:val="0055551D"/>
    <w:rsid w:val="005555E3"/>
    <w:rsid w:val="005555FF"/>
    <w:rsid w:val="0055574A"/>
    <w:rsid w:val="005558A7"/>
    <w:rsid w:val="005558DE"/>
    <w:rsid w:val="00555E7F"/>
    <w:rsid w:val="00555F82"/>
    <w:rsid w:val="00555F94"/>
    <w:rsid w:val="00555FC5"/>
    <w:rsid w:val="00556003"/>
    <w:rsid w:val="0055617D"/>
    <w:rsid w:val="005562AA"/>
    <w:rsid w:val="005562ED"/>
    <w:rsid w:val="0055631F"/>
    <w:rsid w:val="00556535"/>
    <w:rsid w:val="0055668E"/>
    <w:rsid w:val="00556826"/>
    <w:rsid w:val="00556841"/>
    <w:rsid w:val="0055686A"/>
    <w:rsid w:val="00556A8F"/>
    <w:rsid w:val="00556FA1"/>
    <w:rsid w:val="005574EE"/>
    <w:rsid w:val="00557647"/>
    <w:rsid w:val="0055775E"/>
    <w:rsid w:val="00557770"/>
    <w:rsid w:val="00557775"/>
    <w:rsid w:val="00557C04"/>
    <w:rsid w:val="00557D01"/>
    <w:rsid w:val="00557D0A"/>
    <w:rsid w:val="0056005C"/>
    <w:rsid w:val="005600BC"/>
    <w:rsid w:val="0056027B"/>
    <w:rsid w:val="00560284"/>
    <w:rsid w:val="005603B9"/>
    <w:rsid w:val="00560455"/>
    <w:rsid w:val="005604B2"/>
    <w:rsid w:val="005605CE"/>
    <w:rsid w:val="005606BF"/>
    <w:rsid w:val="005606D0"/>
    <w:rsid w:val="005607A7"/>
    <w:rsid w:val="00560865"/>
    <w:rsid w:val="00560ACD"/>
    <w:rsid w:val="00560AE2"/>
    <w:rsid w:val="00560C21"/>
    <w:rsid w:val="00560C82"/>
    <w:rsid w:val="00560D35"/>
    <w:rsid w:val="00560E83"/>
    <w:rsid w:val="00560FA5"/>
    <w:rsid w:val="0056120A"/>
    <w:rsid w:val="0056123B"/>
    <w:rsid w:val="00561303"/>
    <w:rsid w:val="00561391"/>
    <w:rsid w:val="00561830"/>
    <w:rsid w:val="00561838"/>
    <w:rsid w:val="00561880"/>
    <w:rsid w:val="00561910"/>
    <w:rsid w:val="00561A86"/>
    <w:rsid w:val="00561B95"/>
    <w:rsid w:val="00561C80"/>
    <w:rsid w:val="00561D1C"/>
    <w:rsid w:val="00561F87"/>
    <w:rsid w:val="00561FA7"/>
    <w:rsid w:val="00561FF8"/>
    <w:rsid w:val="00562238"/>
    <w:rsid w:val="005622F6"/>
    <w:rsid w:val="0056234F"/>
    <w:rsid w:val="00562368"/>
    <w:rsid w:val="005624CA"/>
    <w:rsid w:val="0056282C"/>
    <w:rsid w:val="00562847"/>
    <w:rsid w:val="00562899"/>
    <w:rsid w:val="0056297D"/>
    <w:rsid w:val="0056298B"/>
    <w:rsid w:val="00562C74"/>
    <w:rsid w:val="00562EB6"/>
    <w:rsid w:val="00562F74"/>
    <w:rsid w:val="00562F77"/>
    <w:rsid w:val="0056330F"/>
    <w:rsid w:val="0056331B"/>
    <w:rsid w:val="0056342D"/>
    <w:rsid w:val="005634B6"/>
    <w:rsid w:val="00563570"/>
    <w:rsid w:val="005636E7"/>
    <w:rsid w:val="00563739"/>
    <w:rsid w:val="005639B3"/>
    <w:rsid w:val="00563A7E"/>
    <w:rsid w:val="00563C1F"/>
    <w:rsid w:val="00563D1E"/>
    <w:rsid w:val="00563E18"/>
    <w:rsid w:val="00563E67"/>
    <w:rsid w:val="00563F85"/>
    <w:rsid w:val="005640F8"/>
    <w:rsid w:val="005642A6"/>
    <w:rsid w:val="005642AA"/>
    <w:rsid w:val="0056435D"/>
    <w:rsid w:val="0056439B"/>
    <w:rsid w:val="0056450E"/>
    <w:rsid w:val="0056458B"/>
    <w:rsid w:val="005645C2"/>
    <w:rsid w:val="005646C1"/>
    <w:rsid w:val="005646FD"/>
    <w:rsid w:val="00564838"/>
    <w:rsid w:val="00564913"/>
    <w:rsid w:val="00564ED7"/>
    <w:rsid w:val="00565147"/>
    <w:rsid w:val="0056548B"/>
    <w:rsid w:val="00565500"/>
    <w:rsid w:val="0056557D"/>
    <w:rsid w:val="00565613"/>
    <w:rsid w:val="0056573B"/>
    <w:rsid w:val="00565769"/>
    <w:rsid w:val="00565AB5"/>
    <w:rsid w:val="00565C30"/>
    <w:rsid w:val="00565C95"/>
    <w:rsid w:val="00565CD6"/>
    <w:rsid w:val="00565D97"/>
    <w:rsid w:val="00565E5E"/>
    <w:rsid w:val="00565EBF"/>
    <w:rsid w:val="00565F72"/>
    <w:rsid w:val="00566358"/>
    <w:rsid w:val="0056635C"/>
    <w:rsid w:val="00566474"/>
    <w:rsid w:val="005665E1"/>
    <w:rsid w:val="005665F8"/>
    <w:rsid w:val="00566762"/>
    <w:rsid w:val="00566C6D"/>
    <w:rsid w:val="00566F64"/>
    <w:rsid w:val="00567483"/>
    <w:rsid w:val="00567652"/>
    <w:rsid w:val="0056766B"/>
    <w:rsid w:val="00567670"/>
    <w:rsid w:val="005676CF"/>
    <w:rsid w:val="00567773"/>
    <w:rsid w:val="005678A3"/>
    <w:rsid w:val="00567950"/>
    <w:rsid w:val="00567DFB"/>
    <w:rsid w:val="00567F49"/>
    <w:rsid w:val="0057001F"/>
    <w:rsid w:val="0057010D"/>
    <w:rsid w:val="00570177"/>
    <w:rsid w:val="005702B9"/>
    <w:rsid w:val="005703CD"/>
    <w:rsid w:val="00570475"/>
    <w:rsid w:val="00570498"/>
    <w:rsid w:val="005705A8"/>
    <w:rsid w:val="005706D0"/>
    <w:rsid w:val="00570891"/>
    <w:rsid w:val="00570922"/>
    <w:rsid w:val="00570BCF"/>
    <w:rsid w:val="00570E39"/>
    <w:rsid w:val="00570E5D"/>
    <w:rsid w:val="00570E81"/>
    <w:rsid w:val="00570EBA"/>
    <w:rsid w:val="00571276"/>
    <w:rsid w:val="0057132C"/>
    <w:rsid w:val="00571357"/>
    <w:rsid w:val="0057142C"/>
    <w:rsid w:val="00571790"/>
    <w:rsid w:val="00571809"/>
    <w:rsid w:val="005718D2"/>
    <w:rsid w:val="005718E0"/>
    <w:rsid w:val="005718F8"/>
    <w:rsid w:val="005719C0"/>
    <w:rsid w:val="00571A2E"/>
    <w:rsid w:val="00571BCC"/>
    <w:rsid w:val="005720C3"/>
    <w:rsid w:val="00572177"/>
    <w:rsid w:val="0057226A"/>
    <w:rsid w:val="005724C9"/>
    <w:rsid w:val="0057250A"/>
    <w:rsid w:val="0057266B"/>
    <w:rsid w:val="005729B5"/>
    <w:rsid w:val="00572A01"/>
    <w:rsid w:val="00572A25"/>
    <w:rsid w:val="00572AAC"/>
    <w:rsid w:val="00572BB3"/>
    <w:rsid w:val="00572CEE"/>
    <w:rsid w:val="00572D21"/>
    <w:rsid w:val="00572D9A"/>
    <w:rsid w:val="00572E2B"/>
    <w:rsid w:val="00572E51"/>
    <w:rsid w:val="0057307B"/>
    <w:rsid w:val="005733ED"/>
    <w:rsid w:val="00573465"/>
    <w:rsid w:val="0057354E"/>
    <w:rsid w:val="0057357C"/>
    <w:rsid w:val="005735B7"/>
    <w:rsid w:val="0057360B"/>
    <w:rsid w:val="00573755"/>
    <w:rsid w:val="005738DF"/>
    <w:rsid w:val="0057395A"/>
    <w:rsid w:val="00573A85"/>
    <w:rsid w:val="00573B8C"/>
    <w:rsid w:val="00573D00"/>
    <w:rsid w:val="00573D8F"/>
    <w:rsid w:val="00574036"/>
    <w:rsid w:val="00574040"/>
    <w:rsid w:val="005740F9"/>
    <w:rsid w:val="0057420F"/>
    <w:rsid w:val="00574584"/>
    <w:rsid w:val="005747C4"/>
    <w:rsid w:val="005747C8"/>
    <w:rsid w:val="005748EA"/>
    <w:rsid w:val="0057498C"/>
    <w:rsid w:val="00574D0B"/>
    <w:rsid w:val="00574D10"/>
    <w:rsid w:val="00574EB0"/>
    <w:rsid w:val="0057509E"/>
    <w:rsid w:val="005750AA"/>
    <w:rsid w:val="005750AC"/>
    <w:rsid w:val="005752D7"/>
    <w:rsid w:val="005753F1"/>
    <w:rsid w:val="0057557E"/>
    <w:rsid w:val="00575611"/>
    <w:rsid w:val="005757C7"/>
    <w:rsid w:val="0057585A"/>
    <w:rsid w:val="00575871"/>
    <w:rsid w:val="00575907"/>
    <w:rsid w:val="00575BB7"/>
    <w:rsid w:val="00575BF1"/>
    <w:rsid w:val="00575C02"/>
    <w:rsid w:val="00575C6C"/>
    <w:rsid w:val="00575D28"/>
    <w:rsid w:val="00575F18"/>
    <w:rsid w:val="005766F2"/>
    <w:rsid w:val="0057672D"/>
    <w:rsid w:val="00576B2E"/>
    <w:rsid w:val="00576B92"/>
    <w:rsid w:val="00576CD3"/>
    <w:rsid w:val="00576CDF"/>
    <w:rsid w:val="00576CFE"/>
    <w:rsid w:val="00576E85"/>
    <w:rsid w:val="00576F07"/>
    <w:rsid w:val="00577271"/>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6D9"/>
    <w:rsid w:val="00580724"/>
    <w:rsid w:val="005807C7"/>
    <w:rsid w:val="00580851"/>
    <w:rsid w:val="005809BB"/>
    <w:rsid w:val="00580CCF"/>
    <w:rsid w:val="00580EFF"/>
    <w:rsid w:val="005811ED"/>
    <w:rsid w:val="00581271"/>
    <w:rsid w:val="005812F3"/>
    <w:rsid w:val="00581360"/>
    <w:rsid w:val="005813D8"/>
    <w:rsid w:val="005814BF"/>
    <w:rsid w:val="005814EF"/>
    <w:rsid w:val="005815B9"/>
    <w:rsid w:val="005816B6"/>
    <w:rsid w:val="005818E6"/>
    <w:rsid w:val="00581A84"/>
    <w:rsid w:val="00581A85"/>
    <w:rsid w:val="00581B22"/>
    <w:rsid w:val="00581B43"/>
    <w:rsid w:val="00581C30"/>
    <w:rsid w:val="00581C9D"/>
    <w:rsid w:val="00581D34"/>
    <w:rsid w:val="00581D6C"/>
    <w:rsid w:val="00581E62"/>
    <w:rsid w:val="00581EA0"/>
    <w:rsid w:val="00581EB3"/>
    <w:rsid w:val="0058232E"/>
    <w:rsid w:val="00582366"/>
    <w:rsid w:val="005823C4"/>
    <w:rsid w:val="005826B9"/>
    <w:rsid w:val="005827EF"/>
    <w:rsid w:val="00582A54"/>
    <w:rsid w:val="00582B19"/>
    <w:rsid w:val="00582BAD"/>
    <w:rsid w:val="005831AB"/>
    <w:rsid w:val="00583306"/>
    <w:rsid w:val="00583374"/>
    <w:rsid w:val="005833AD"/>
    <w:rsid w:val="00583550"/>
    <w:rsid w:val="00583771"/>
    <w:rsid w:val="0058386C"/>
    <w:rsid w:val="005839CE"/>
    <w:rsid w:val="00583CE4"/>
    <w:rsid w:val="00583F9E"/>
    <w:rsid w:val="00583FAB"/>
    <w:rsid w:val="00584160"/>
    <w:rsid w:val="00584325"/>
    <w:rsid w:val="00584340"/>
    <w:rsid w:val="00584358"/>
    <w:rsid w:val="00584361"/>
    <w:rsid w:val="00584403"/>
    <w:rsid w:val="0058440B"/>
    <w:rsid w:val="0058445D"/>
    <w:rsid w:val="005846E5"/>
    <w:rsid w:val="0058478D"/>
    <w:rsid w:val="005847BD"/>
    <w:rsid w:val="005847FC"/>
    <w:rsid w:val="0058499B"/>
    <w:rsid w:val="00584A4D"/>
    <w:rsid w:val="00584B21"/>
    <w:rsid w:val="00584BD4"/>
    <w:rsid w:val="00584C80"/>
    <w:rsid w:val="00584C95"/>
    <w:rsid w:val="00585062"/>
    <w:rsid w:val="00585121"/>
    <w:rsid w:val="00585356"/>
    <w:rsid w:val="005854B1"/>
    <w:rsid w:val="00585778"/>
    <w:rsid w:val="00585C76"/>
    <w:rsid w:val="00585C7C"/>
    <w:rsid w:val="00585CC1"/>
    <w:rsid w:val="00585D6C"/>
    <w:rsid w:val="00585E97"/>
    <w:rsid w:val="0058633F"/>
    <w:rsid w:val="00586446"/>
    <w:rsid w:val="005868A5"/>
    <w:rsid w:val="0058691A"/>
    <w:rsid w:val="00586993"/>
    <w:rsid w:val="00586C13"/>
    <w:rsid w:val="00586D9E"/>
    <w:rsid w:val="00586F6A"/>
    <w:rsid w:val="005872D1"/>
    <w:rsid w:val="0058754D"/>
    <w:rsid w:val="005876C9"/>
    <w:rsid w:val="005876F3"/>
    <w:rsid w:val="00587736"/>
    <w:rsid w:val="005878EC"/>
    <w:rsid w:val="00587A2B"/>
    <w:rsid w:val="00587B05"/>
    <w:rsid w:val="00587B27"/>
    <w:rsid w:val="00587CCD"/>
    <w:rsid w:val="00587D06"/>
    <w:rsid w:val="00587EB7"/>
    <w:rsid w:val="00587EDC"/>
    <w:rsid w:val="00587F73"/>
    <w:rsid w:val="0059003D"/>
    <w:rsid w:val="005901DD"/>
    <w:rsid w:val="00590282"/>
    <w:rsid w:val="00590367"/>
    <w:rsid w:val="00590380"/>
    <w:rsid w:val="00590463"/>
    <w:rsid w:val="00590512"/>
    <w:rsid w:val="00590514"/>
    <w:rsid w:val="00590643"/>
    <w:rsid w:val="00590945"/>
    <w:rsid w:val="0059098C"/>
    <w:rsid w:val="005909E7"/>
    <w:rsid w:val="005909F3"/>
    <w:rsid w:val="00590AC8"/>
    <w:rsid w:val="00590B10"/>
    <w:rsid w:val="00590C17"/>
    <w:rsid w:val="00590DE4"/>
    <w:rsid w:val="00590E69"/>
    <w:rsid w:val="0059110C"/>
    <w:rsid w:val="0059114A"/>
    <w:rsid w:val="0059125A"/>
    <w:rsid w:val="0059135C"/>
    <w:rsid w:val="005914CB"/>
    <w:rsid w:val="00591607"/>
    <w:rsid w:val="005916AF"/>
    <w:rsid w:val="005917CF"/>
    <w:rsid w:val="00591836"/>
    <w:rsid w:val="00591C26"/>
    <w:rsid w:val="00591C9D"/>
    <w:rsid w:val="00591EE6"/>
    <w:rsid w:val="00592045"/>
    <w:rsid w:val="00592138"/>
    <w:rsid w:val="00592179"/>
    <w:rsid w:val="0059224F"/>
    <w:rsid w:val="00592318"/>
    <w:rsid w:val="00592398"/>
    <w:rsid w:val="00592487"/>
    <w:rsid w:val="0059269F"/>
    <w:rsid w:val="0059285F"/>
    <w:rsid w:val="00592DEB"/>
    <w:rsid w:val="00592E76"/>
    <w:rsid w:val="005930CC"/>
    <w:rsid w:val="005931C9"/>
    <w:rsid w:val="0059320E"/>
    <w:rsid w:val="0059329E"/>
    <w:rsid w:val="00593322"/>
    <w:rsid w:val="00593621"/>
    <w:rsid w:val="0059366D"/>
    <w:rsid w:val="005936CF"/>
    <w:rsid w:val="005936DB"/>
    <w:rsid w:val="005937BF"/>
    <w:rsid w:val="005939A1"/>
    <w:rsid w:val="00593A21"/>
    <w:rsid w:val="00593BF5"/>
    <w:rsid w:val="00593C84"/>
    <w:rsid w:val="00593C90"/>
    <w:rsid w:val="00593CED"/>
    <w:rsid w:val="00593D96"/>
    <w:rsid w:val="00593E8F"/>
    <w:rsid w:val="0059401D"/>
    <w:rsid w:val="005940EE"/>
    <w:rsid w:val="0059415E"/>
    <w:rsid w:val="00594216"/>
    <w:rsid w:val="005942F6"/>
    <w:rsid w:val="0059441E"/>
    <w:rsid w:val="005946AD"/>
    <w:rsid w:val="00594788"/>
    <w:rsid w:val="005949A6"/>
    <w:rsid w:val="005949C8"/>
    <w:rsid w:val="00594ADC"/>
    <w:rsid w:val="00594B17"/>
    <w:rsid w:val="00594B4B"/>
    <w:rsid w:val="00594B4C"/>
    <w:rsid w:val="00594D0D"/>
    <w:rsid w:val="00594EB4"/>
    <w:rsid w:val="00594F20"/>
    <w:rsid w:val="00595111"/>
    <w:rsid w:val="00595194"/>
    <w:rsid w:val="005951E7"/>
    <w:rsid w:val="00595235"/>
    <w:rsid w:val="005952CC"/>
    <w:rsid w:val="0059530C"/>
    <w:rsid w:val="00595585"/>
    <w:rsid w:val="00595672"/>
    <w:rsid w:val="005956AF"/>
    <w:rsid w:val="005956D4"/>
    <w:rsid w:val="00595872"/>
    <w:rsid w:val="005958E5"/>
    <w:rsid w:val="00595973"/>
    <w:rsid w:val="00595A6A"/>
    <w:rsid w:val="00595AE2"/>
    <w:rsid w:val="00595BC0"/>
    <w:rsid w:val="00595C4F"/>
    <w:rsid w:val="00595CC9"/>
    <w:rsid w:val="00595DF3"/>
    <w:rsid w:val="005962DE"/>
    <w:rsid w:val="0059630D"/>
    <w:rsid w:val="0059677B"/>
    <w:rsid w:val="0059678C"/>
    <w:rsid w:val="005968DC"/>
    <w:rsid w:val="00596AE2"/>
    <w:rsid w:val="00596C27"/>
    <w:rsid w:val="00596CF5"/>
    <w:rsid w:val="00596EB4"/>
    <w:rsid w:val="00596EDC"/>
    <w:rsid w:val="00596FCE"/>
    <w:rsid w:val="00597185"/>
    <w:rsid w:val="005972DB"/>
    <w:rsid w:val="00597417"/>
    <w:rsid w:val="00597422"/>
    <w:rsid w:val="005974A0"/>
    <w:rsid w:val="0059764C"/>
    <w:rsid w:val="005976A1"/>
    <w:rsid w:val="005976BE"/>
    <w:rsid w:val="005977DF"/>
    <w:rsid w:val="0059792E"/>
    <w:rsid w:val="005979FB"/>
    <w:rsid w:val="00597AAA"/>
    <w:rsid w:val="00597BE1"/>
    <w:rsid w:val="00597C44"/>
    <w:rsid w:val="00597C84"/>
    <w:rsid w:val="00597F64"/>
    <w:rsid w:val="00597FC3"/>
    <w:rsid w:val="005A0534"/>
    <w:rsid w:val="005A063D"/>
    <w:rsid w:val="005A08C6"/>
    <w:rsid w:val="005A0971"/>
    <w:rsid w:val="005A0A1B"/>
    <w:rsid w:val="005A0B58"/>
    <w:rsid w:val="005A0B83"/>
    <w:rsid w:val="005A0BA1"/>
    <w:rsid w:val="005A0BE4"/>
    <w:rsid w:val="005A0C39"/>
    <w:rsid w:val="005A0DED"/>
    <w:rsid w:val="005A0E76"/>
    <w:rsid w:val="005A0F1D"/>
    <w:rsid w:val="005A1201"/>
    <w:rsid w:val="005A1212"/>
    <w:rsid w:val="005A1443"/>
    <w:rsid w:val="005A155A"/>
    <w:rsid w:val="005A1621"/>
    <w:rsid w:val="005A1671"/>
    <w:rsid w:val="005A197B"/>
    <w:rsid w:val="005A19E1"/>
    <w:rsid w:val="005A1B01"/>
    <w:rsid w:val="005A1CB6"/>
    <w:rsid w:val="005A1DDB"/>
    <w:rsid w:val="005A2174"/>
    <w:rsid w:val="005A21EA"/>
    <w:rsid w:val="005A2204"/>
    <w:rsid w:val="005A250C"/>
    <w:rsid w:val="005A25BF"/>
    <w:rsid w:val="005A2619"/>
    <w:rsid w:val="005A2643"/>
    <w:rsid w:val="005A2655"/>
    <w:rsid w:val="005A26BF"/>
    <w:rsid w:val="005A29F8"/>
    <w:rsid w:val="005A2B7B"/>
    <w:rsid w:val="005A2C36"/>
    <w:rsid w:val="005A2C42"/>
    <w:rsid w:val="005A2C6A"/>
    <w:rsid w:val="005A2FC7"/>
    <w:rsid w:val="005A301C"/>
    <w:rsid w:val="005A315F"/>
    <w:rsid w:val="005A3233"/>
    <w:rsid w:val="005A3259"/>
    <w:rsid w:val="005A33D5"/>
    <w:rsid w:val="005A3413"/>
    <w:rsid w:val="005A341D"/>
    <w:rsid w:val="005A34CA"/>
    <w:rsid w:val="005A36F9"/>
    <w:rsid w:val="005A382E"/>
    <w:rsid w:val="005A397A"/>
    <w:rsid w:val="005A39DF"/>
    <w:rsid w:val="005A3A6E"/>
    <w:rsid w:val="005A3B5C"/>
    <w:rsid w:val="005A3B9E"/>
    <w:rsid w:val="005A3CA0"/>
    <w:rsid w:val="005A447C"/>
    <w:rsid w:val="005A44C9"/>
    <w:rsid w:val="005A46EF"/>
    <w:rsid w:val="005A480D"/>
    <w:rsid w:val="005A4831"/>
    <w:rsid w:val="005A492A"/>
    <w:rsid w:val="005A4A6C"/>
    <w:rsid w:val="005A5067"/>
    <w:rsid w:val="005A51CB"/>
    <w:rsid w:val="005A532E"/>
    <w:rsid w:val="005A5352"/>
    <w:rsid w:val="005A5447"/>
    <w:rsid w:val="005A564E"/>
    <w:rsid w:val="005A57C3"/>
    <w:rsid w:val="005A5818"/>
    <w:rsid w:val="005A5855"/>
    <w:rsid w:val="005A58DC"/>
    <w:rsid w:val="005A59D9"/>
    <w:rsid w:val="005A5DD0"/>
    <w:rsid w:val="005A5F0B"/>
    <w:rsid w:val="005A5FF6"/>
    <w:rsid w:val="005A6143"/>
    <w:rsid w:val="005A623F"/>
    <w:rsid w:val="005A6522"/>
    <w:rsid w:val="005A6550"/>
    <w:rsid w:val="005A659B"/>
    <w:rsid w:val="005A6606"/>
    <w:rsid w:val="005A6646"/>
    <w:rsid w:val="005A6753"/>
    <w:rsid w:val="005A67E9"/>
    <w:rsid w:val="005A6861"/>
    <w:rsid w:val="005A6ECB"/>
    <w:rsid w:val="005A6ED0"/>
    <w:rsid w:val="005A6F55"/>
    <w:rsid w:val="005A7044"/>
    <w:rsid w:val="005A7109"/>
    <w:rsid w:val="005A711F"/>
    <w:rsid w:val="005A7205"/>
    <w:rsid w:val="005A7246"/>
    <w:rsid w:val="005A7579"/>
    <w:rsid w:val="005A76E3"/>
    <w:rsid w:val="005A7706"/>
    <w:rsid w:val="005A7741"/>
    <w:rsid w:val="005A7843"/>
    <w:rsid w:val="005A79F3"/>
    <w:rsid w:val="005A7B39"/>
    <w:rsid w:val="005A7D8C"/>
    <w:rsid w:val="005A7E8E"/>
    <w:rsid w:val="005A7EDB"/>
    <w:rsid w:val="005B02CC"/>
    <w:rsid w:val="005B0315"/>
    <w:rsid w:val="005B0321"/>
    <w:rsid w:val="005B0356"/>
    <w:rsid w:val="005B0630"/>
    <w:rsid w:val="005B06D9"/>
    <w:rsid w:val="005B0879"/>
    <w:rsid w:val="005B08F4"/>
    <w:rsid w:val="005B0902"/>
    <w:rsid w:val="005B0B23"/>
    <w:rsid w:val="005B0B4A"/>
    <w:rsid w:val="005B0CD4"/>
    <w:rsid w:val="005B0E35"/>
    <w:rsid w:val="005B0EBA"/>
    <w:rsid w:val="005B0F4D"/>
    <w:rsid w:val="005B0F9A"/>
    <w:rsid w:val="005B1036"/>
    <w:rsid w:val="005B106A"/>
    <w:rsid w:val="005B10E7"/>
    <w:rsid w:val="005B132D"/>
    <w:rsid w:val="005B15B8"/>
    <w:rsid w:val="005B166E"/>
    <w:rsid w:val="005B1703"/>
    <w:rsid w:val="005B1955"/>
    <w:rsid w:val="005B1B84"/>
    <w:rsid w:val="005B1CAC"/>
    <w:rsid w:val="005B1DCD"/>
    <w:rsid w:val="005B20FB"/>
    <w:rsid w:val="005B211C"/>
    <w:rsid w:val="005B214A"/>
    <w:rsid w:val="005B267F"/>
    <w:rsid w:val="005B26B9"/>
    <w:rsid w:val="005B2791"/>
    <w:rsid w:val="005B27A5"/>
    <w:rsid w:val="005B27F7"/>
    <w:rsid w:val="005B28C3"/>
    <w:rsid w:val="005B29BA"/>
    <w:rsid w:val="005B2A57"/>
    <w:rsid w:val="005B2C3E"/>
    <w:rsid w:val="005B2C6F"/>
    <w:rsid w:val="005B2D72"/>
    <w:rsid w:val="005B2E8C"/>
    <w:rsid w:val="005B2EAE"/>
    <w:rsid w:val="005B2EE0"/>
    <w:rsid w:val="005B317F"/>
    <w:rsid w:val="005B31BF"/>
    <w:rsid w:val="005B3280"/>
    <w:rsid w:val="005B3285"/>
    <w:rsid w:val="005B3319"/>
    <w:rsid w:val="005B3350"/>
    <w:rsid w:val="005B3369"/>
    <w:rsid w:val="005B34CB"/>
    <w:rsid w:val="005B34EA"/>
    <w:rsid w:val="005B354E"/>
    <w:rsid w:val="005B370A"/>
    <w:rsid w:val="005B3A77"/>
    <w:rsid w:val="005B3B3B"/>
    <w:rsid w:val="005B3CEF"/>
    <w:rsid w:val="005B3DA2"/>
    <w:rsid w:val="005B3ECD"/>
    <w:rsid w:val="005B3F6D"/>
    <w:rsid w:val="005B42A4"/>
    <w:rsid w:val="005B42E6"/>
    <w:rsid w:val="005B4315"/>
    <w:rsid w:val="005B43BE"/>
    <w:rsid w:val="005B451D"/>
    <w:rsid w:val="005B45F7"/>
    <w:rsid w:val="005B461E"/>
    <w:rsid w:val="005B4678"/>
    <w:rsid w:val="005B46D5"/>
    <w:rsid w:val="005B48B7"/>
    <w:rsid w:val="005B4AA6"/>
    <w:rsid w:val="005B4AE0"/>
    <w:rsid w:val="005B4B57"/>
    <w:rsid w:val="005B4C7C"/>
    <w:rsid w:val="005B4E64"/>
    <w:rsid w:val="005B4EA7"/>
    <w:rsid w:val="005B4F2A"/>
    <w:rsid w:val="005B503E"/>
    <w:rsid w:val="005B50FE"/>
    <w:rsid w:val="005B514F"/>
    <w:rsid w:val="005B528D"/>
    <w:rsid w:val="005B54B6"/>
    <w:rsid w:val="005B58E8"/>
    <w:rsid w:val="005B5958"/>
    <w:rsid w:val="005B596C"/>
    <w:rsid w:val="005B59CF"/>
    <w:rsid w:val="005B5C22"/>
    <w:rsid w:val="005B5C9F"/>
    <w:rsid w:val="005B6162"/>
    <w:rsid w:val="005B62A2"/>
    <w:rsid w:val="005B6559"/>
    <w:rsid w:val="005B6796"/>
    <w:rsid w:val="005B67F7"/>
    <w:rsid w:val="005B697A"/>
    <w:rsid w:val="005B6CC7"/>
    <w:rsid w:val="005B6D1E"/>
    <w:rsid w:val="005B71A7"/>
    <w:rsid w:val="005B72AD"/>
    <w:rsid w:val="005B73BF"/>
    <w:rsid w:val="005B7448"/>
    <w:rsid w:val="005B746B"/>
    <w:rsid w:val="005B74C1"/>
    <w:rsid w:val="005B755E"/>
    <w:rsid w:val="005B7717"/>
    <w:rsid w:val="005B7C14"/>
    <w:rsid w:val="005B7CDB"/>
    <w:rsid w:val="005B7CED"/>
    <w:rsid w:val="005B7D3D"/>
    <w:rsid w:val="005B7D47"/>
    <w:rsid w:val="005B7DC0"/>
    <w:rsid w:val="005B7EE4"/>
    <w:rsid w:val="005B7F55"/>
    <w:rsid w:val="005C01C8"/>
    <w:rsid w:val="005C0389"/>
    <w:rsid w:val="005C0A40"/>
    <w:rsid w:val="005C0A41"/>
    <w:rsid w:val="005C0B35"/>
    <w:rsid w:val="005C0B5B"/>
    <w:rsid w:val="005C0C0A"/>
    <w:rsid w:val="005C0DD0"/>
    <w:rsid w:val="005C0E0F"/>
    <w:rsid w:val="005C0E5E"/>
    <w:rsid w:val="005C0E88"/>
    <w:rsid w:val="005C120D"/>
    <w:rsid w:val="005C1316"/>
    <w:rsid w:val="005C136E"/>
    <w:rsid w:val="005C13CD"/>
    <w:rsid w:val="005C1564"/>
    <w:rsid w:val="005C1576"/>
    <w:rsid w:val="005C18B3"/>
    <w:rsid w:val="005C1A62"/>
    <w:rsid w:val="005C1B49"/>
    <w:rsid w:val="005C1C2A"/>
    <w:rsid w:val="005C1CE9"/>
    <w:rsid w:val="005C1EC0"/>
    <w:rsid w:val="005C1FC8"/>
    <w:rsid w:val="005C21D6"/>
    <w:rsid w:val="005C222A"/>
    <w:rsid w:val="005C25E9"/>
    <w:rsid w:val="005C27EB"/>
    <w:rsid w:val="005C2869"/>
    <w:rsid w:val="005C2C71"/>
    <w:rsid w:val="005C2D66"/>
    <w:rsid w:val="005C2E27"/>
    <w:rsid w:val="005C2FD6"/>
    <w:rsid w:val="005C31BB"/>
    <w:rsid w:val="005C342D"/>
    <w:rsid w:val="005C34C9"/>
    <w:rsid w:val="005C364A"/>
    <w:rsid w:val="005C3655"/>
    <w:rsid w:val="005C3858"/>
    <w:rsid w:val="005C38A0"/>
    <w:rsid w:val="005C3A33"/>
    <w:rsid w:val="005C3A9B"/>
    <w:rsid w:val="005C3C1B"/>
    <w:rsid w:val="005C3CC2"/>
    <w:rsid w:val="005C3D34"/>
    <w:rsid w:val="005C3F1B"/>
    <w:rsid w:val="005C40D6"/>
    <w:rsid w:val="005C4211"/>
    <w:rsid w:val="005C425A"/>
    <w:rsid w:val="005C4348"/>
    <w:rsid w:val="005C4375"/>
    <w:rsid w:val="005C43EF"/>
    <w:rsid w:val="005C43FC"/>
    <w:rsid w:val="005C45FE"/>
    <w:rsid w:val="005C4664"/>
    <w:rsid w:val="005C46CA"/>
    <w:rsid w:val="005C4899"/>
    <w:rsid w:val="005C4A7E"/>
    <w:rsid w:val="005C4D25"/>
    <w:rsid w:val="005C4D83"/>
    <w:rsid w:val="005C4DAF"/>
    <w:rsid w:val="005C4F49"/>
    <w:rsid w:val="005C505F"/>
    <w:rsid w:val="005C549F"/>
    <w:rsid w:val="005C561C"/>
    <w:rsid w:val="005C56C0"/>
    <w:rsid w:val="005C56E0"/>
    <w:rsid w:val="005C57DF"/>
    <w:rsid w:val="005C5833"/>
    <w:rsid w:val="005C58E2"/>
    <w:rsid w:val="005C5919"/>
    <w:rsid w:val="005C5A6D"/>
    <w:rsid w:val="005C5BCB"/>
    <w:rsid w:val="005C5E55"/>
    <w:rsid w:val="005C6223"/>
    <w:rsid w:val="005C6249"/>
    <w:rsid w:val="005C64CB"/>
    <w:rsid w:val="005C65A0"/>
    <w:rsid w:val="005C65B7"/>
    <w:rsid w:val="005C6614"/>
    <w:rsid w:val="005C6625"/>
    <w:rsid w:val="005C678F"/>
    <w:rsid w:val="005C6A5C"/>
    <w:rsid w:val="005C6C0B"/>
    <w:rsid w:val="005C6CDC"/>
    <w:rsid w:val="005C6FE6"/>
    <w:rsid w:val="005C6FFA"/>
    <w:rsid w:val="005C7010"/>
    <w:rsid w:val="005C703E"/>
    <w:rsid w:val="005C70DC"/>
    <w:rsid w:val="005C73E7"/>
    <w:rsid w:val="005C7615"/>
    <w:rsid w:val="005C783D"/>
    <w:rsid w:val="005C7A73"/>
    <w:rsid w:val="005C7B27"/>
    <w:rsid w:val="005C7BED"/>
    <w:rsid w:val="005C7E52"/>
    <w:rsid w:val="005D0083"/>
    <w:rsid w:val="005D0122"/>
    <w:rsid w:val="005D0150"/>
    <w:rsid w:val="005D0165"/>
    <w:rsid w:val="005D02E8"/>
    <w:rsid w:val="005D0711"/>
    <w:rsid w:val="005D0734"/>
    <w:rsid w:val="005D0783"/>
    <w:rsid w:val="005D07F7"/>
    <w:rsid w:val="005D080C"/>
    <w:rsid w:val="005D0836"/>
    <w:rsid w:val="005D0A54"/>
    <w:rsid w:val="005D0DE9"/>
    <w:rsid w:val="005D0FCA"/>
    <w:rsid w:val="005D10CA"/>
    <w:rsid w:val="005D1102"/>
    <w:rsid w:val="005D1107"/>
    <w:rsid w:val="005D1179"/>
    <w:rsid w:val="005D1413"/>
    <w:rsid w:val="005D151E"/>
    <w:rsid w:val="005D1816"/>
    <w:rsid w:val="005D1828"/>
    <w:rsid w:val="005D18DD"/>
    <w:rsid w:val="005D19CC"/>
    <w:rsid w:val="005D1B52"/>
    <w:rsid w:val="005D1CD7"/>
    <w:rsid w:val="005D1CF9"/>
    <w:rsid w:val="005D1F33"/>
    <w:rsid w:val="005D1F74"/>
    <w:rsid w:val="005D1FAB"/>
    <w:rsid w:val="005D20AC"/>
    <w:rsid w:val="005D210B"/>
    <w:rsid w:val="005D219B"/>
    <w:rsid w:val="005D22B7"/>
    <w:rsid w:val="005D2410"/>
    <w:rsid w:val="005D243B"/>
    <w:rsid w:val="005D2521"/>
    <w:rsid w:val="005D2577"/>
    <w:rsid w:val="005D265B"/>
    <w:rsid w:val="005D2712"/>
    <w:rsid w:val="005D27AF"/>
    <w:rsid w:val="005D281E"/>
    <w:rsid w:val="005D28E2"/>
    <w:rsid w:val="005D295A"/>
    <w:rsid w:val="005D2A9B"/>
    <w:rsid w:val="005D2AAA"/>
    <w:rsid w:val="005D2ACC"/>
    <w:rsid w:val="005D2BA6"/>
    <w:rsid w:val="005D2C03"/>
    <w:rsid w:val="005D301A"/>
    <w:rsid w:val="005D303B"/>
    <w:rsid w:val="005D304D"/>
    <w:rsid w:val="005D3098"/>
    <w:rsid w:val="005D3185"/>
    <w:rsid w:val="005D31A5"/>
    <w:rsid w:val="005D32B5"/>
    <w:rsid w:val="005D333A"/>
    <w:rsid w:val="005D33D8"/>
    <w:rsid w:val="005D34EA"/>
    <w:rsid w:val="005D3521"/>
    <w:rsid w:val="005D3A24"/>
    <w:rsid w:val="005D3A87"/>
    <w:rsid w:val="005D3AE5"/>
    <w:rsid w:val="005D3B2A"/>
    <w:rsid w:val="005D3DC2"/>
    <w:rsid w:val="005D4057"/>
    <w:rsid w:val="005D40C5"/>
    <w:rsid w:val="005D427E"/>
    <w:rsid w:val="005D42F6"/>
    <w:rsid w:val="005D4300"/>
    <w:rsid w:val="005D4403"/>
    <w:rsid w:val="005D44BA"/>
    <w:rsid w:val="005D44E6"/>
    <w:rsid w:val="005D47D6"/>
    <w:rsid w:val="005D4A01"/>
    <w:rsid w:val="005D4C8D"/>
    <w:rsid w:val="005D4D7A"/>
    <w:rsid w:val="005D4F70"/>
    <w:rsid w:val="005D51C7"/>
    <w:rsid w:val="005D54B9"/>
    <w:rsid w:val="005D54E1"/>
    <w:rsid w:val="005D56A0"/>
    <w:rsid w:val="005D57E6"/>
    <w:rsid w:val="005D59DF"/>
    <w:rsid w:val="005D59E7"/>
    <w:rsid w:val="005D5D05"/>
    <w:rsid w:val="005D5E14"/>
    <w:rsid w:val="005D5ED0"/>
    <w:rsid w:val="005D5F97"/>
    <w:rsid w:val="005D5FC6"/>
    <w:rsid w:val="005D60F5"/>
    <w:rsid w:val="005D6120"/>
    <w:rsid w:val="005D62A4"/>
    <w:rsid w:val="005D6437"/>
    <w:rsid w:val="005D676E"/>
    <w:rsid w:val="005D6887"/>
    <w:rsid w:val="005D688E"/>
    <w:rsid w:val="005D6C07"/>
    <w:rsid w:val="005D6C19"/>
    <w:rsid w:val="005D6D1C"/>
    <w:rsid w:val="005D6F0B"/>
    <w:rsid w:val="005D6FDB"/>
    <w:rsid w:val="005D6FEC"/>
    <w:rsid w:val="005D7015"/>
    <w:rsid w:val="005D709C"/>
    <w:rsid w:val="005D7233"/>
    <w:rsid w:val="005D7291"/>
    <w:rsid w:val="005D72CB"/>
    <w:rsid w:val="005D7385"/>
    <w:rsid w:val="005D73A7"/>
    <w:rsid w:val="005D7437"/>
    <w:rsid w:val="005D7487"/>
    <w:rsid w:val="005D7527"/>
    <w:rsid w:val="005D75EA"/>
    <w:rsid w:val="005D7784"/>
    <w:rsid w:val="005D7874"/>
    <w:rsid w:val="005D7897"/>
    <w:rsid w:val="005D79C5"/>
    <w:rsid w:val="005D7D5F"/>
    <w:rsid w:val="005D7EE2"/>
    <w:rsid w:val="005D7F8E"/>
    <w:rsid w:val="005E050F"/>
    <w:rsid w:val="005E0586"/>
    <w:rsid w:val="005E063B"/>
    <w:rsid w:val="005E0778"/>
    <w:rsid w:val="005E07D3"/>
    <w:rsid w:val="005E08BA"/>
    <w:rsid w:val="005E0925"/>
    <w:rsid w:val="005E0B1D"/>
    <w:rsid w:val="005E0B24"/>
    <w:rsid w:val="005E0B74"/>
    <w:rsid w:val="005E0BF1"/>
    <w:rsid w:val="005E0CA8"/>
    <w:rsid w:val="005E0EAD"/>
    <w:rsid w:val="005E103A"/>
    <w:rsid w:val="005E11DA"/>
    <w:rsid w:val="005E1349"/>
    <w:rsid w:val="005E1383"/>
    <w:rsid w:val="005E143D"/>
    <w:rsid w:val="005E1533"/>
    <w:rsid w:val="005E1535"/>
    <w:rsid w:val="005E17E1"/>
    <w:rsid w:val="005E1827"/>
    <w:rsid w:val="005E1A17"/>
    <w:rsid w:val="005E1D0A"/>
    <w:rsid w:val="005E1E3B"/>
    <w:rsid w:val="005E1FD4"/>
    <w:rsid w:val="005E23D2"/>
    <w:rsid w:val="005E2806"/>
    <w:rsid w:val="005E289B"/>
    <w:rsid w:val="005E28BA"/>
    <w:rsid w:val="005E28D6"/>
    <w:rsid w:val="005E28EB"/>
    <w:rsid w:val="005E2900"/>
    <w:rsid w:val="005E297E"/>
    <w:rsid w:val="005E29DD"/>
    <w:rsid w:val="005E29DF"/>
    <w:rsid w:val="005E29FC"/>
    <w:rsid w:val="005E2CC2"/>
    <w:rsid w:val="005E2D23"/>
    <w:rsid w:val="005E2D6C"/>
    <w:rsid w:val="005E2EFA"/>
    <w:rsid w:val="005E2F8D"/>
    <w:rsid w:val="005E2FCC"/>
    <w:rsid w:val="005E300D"/>
    <w:rsid w:val="005E303D"/>
    <w:rsid w:val="005E3080"/>
    <w:rsid w:val="005E3195"/>
    <w:rsid w:val="005E31C1"/>
    <w:rsid w:val="005E31C4"/>
    <w:rsid w:val="005E3244"/>
    <w:rsid w:val="005E34C9"/>
    <w:rsid w:val="005E35E9"/>
    <w:rsid w:val="005E37B0"/>
    <w:rsid w:val="005E3862"/>
    <w:rsid w:val="005E3ABA"/>
    <w:rsid w:val="005E3B84"/>
    <w:rsid w:val="005E3DAB"/>
    <w:rsid w:val="005E3DC0"/>
    <w:rsid w:val="005E4141"/>
    <w:rsid w:val="005E4221"/>
    <w:rsid w:val="005E4222"/>
    <w:rsid w:val="005E4299"/>
    <w:rsid w:val="005E44B7"/>
    <w:rsid w:val="005E4637"/>
    <w:rsid w:val="005E4648"/>
    <w:rsid w:val="005E475A"/>
    <w:rsid w:val="005E48A3"/>
    <w:rsid w:val="005E48DC"/>
    <w:rsid w:val="005E493C"/>
    <w:rsid w:val="005E4A6E"/>
    <w:rsid w:val="005E4BE6"/>
    <w:rsid w:val="005E4C34"/>
    <w:rsid w:val="005E4CAE"/>
    <w:rsid w:val="005E4D30"/>
    <w:rsid w:val="005E4E0B"/>
    <w:rsid w:val="005E4E45"/>
    <w:rsid w:val="005E507C"/>
    <w:rsid w:val="005E5453"/>
    <w:rsid w:val="005E56CD"/>
    <w:rsid w:val="005E5875"/>
    <w:rsid w:val="005E5A0E"/>
    <w:rsid w:val="005E5B08"/>
    <w:rsid w:val="005E5BF1"/>
    <w:rsid w:val="005E5D6C"/>
    <w:rsid w:val="005E6264"/>
    <w:rsid w:val="005E6526"/>
    <w:rsid w:val="005E681B"/>
    <w:rsid w:val="005E6856"/>
    <w:rsid w:val="005E68A9"/>
    <w:rsid w:val="005E6931"/>
    <w:rsid w:val="005E6A13"/>
    <w:rsid w:val="005E6B95"/>
    <w:rsid w:val="005E6C11"/>
    <w:rsid w:val="005E6C60"/>
    <w:rsid w:val="005E6CC0"/>
    <w:rsid w:val="005E6E04"/>
    <w:rsid w:val="005E6FD8"/>
    <w:rsid w:val="005E7200"/>
    <w:rsid w:val="005E724B"/>
    <w:rsid w:val="005E72B9"/>
    <w:rsid w:val="005E72D0"/>
    <w:rsid w:val="005E7568"/>
    <w:rsid w:val="005E767E"/>
    <w:rsid w:val="005E777E"/>
    <w:rsid w:val="005E7902"/>
    <w:rsid w:val="005E7978"/>
    <w:rsid w:val="005E7ACE"/>
    <w:rsid w:val="005E7BF0"/>
    <w:rsid w:val="005E7CDB"/>
    <w:rsid w:val="005E7DA9"/>
    <w:rsid w:val="005E7E4C"/>
    <w:rsid w:val="005E7F1B"/>
    <w:rsid w:val="005F00D1"/>
    <w:rsid w:val="005F0176"/>
    <w:rsid w:val="005F02CE"/>
    <w:rsid w:val="005F03ED"/>
    <w:rsid w:val="005F04A6"/>
    <w:rsid w:val="005F0CEF"/>
    <w:rsid w:val="005F0D2A"/>
    <w:rsid w:val="005F0D95"/>
    <w:rsid w:val="005F113C"/>
    <w:rsid w:val="005F1152"/>
    <w:rsid w:val="005F11DE"/>
    <w:rsid w:val="005F136E"/>
    <w:rsid w:val="005F1385"/>
    <w:rsid w:val="005F153E"/>
    <w:rsid w:val="005F177F"/>
    <w:rsid w:val="005F18A7"/>
    <w:rsid w:val="005F19E9"/>
    <w:rsid w:val="005F19F6"/>
    <w:rsid w:val="005F1B3A"/>
    <w:rsid w:val="005F1DAD"/>
    <w:rsid w:val="005F1DD5"/>
    <w:rsid w:val="005F1E47"/>
    <w:rsid w:val="005F251D"/>
    <w:rsid w:val="005F279E"/>
    <w:rsid w:val="005F2865"/>
    <w:rsid w:val="005F28F0"/>
    <w:rsid w:val="005F2B92"/>
    <w:rsid w:val="005F2D82"/>
    <w:rsid w:val="005F2EED"/>
    <w:rsid w:val="005F325D"/>
    <w:rsid w:val="005F33B6"/>
    <w:rsid w:val="005F34BC"/>
    <w:rsid w:val="005F356A"/>
    <w:rsid w:val="005F3632"/>
    <w:rsid w:val="005F36CA"/>
    <w:rsid w:val="005F3723"/>
    <w:rsid w:val="005F393C"/>
    <w:rsid w:val="005F3B12"/>
    <w:rsid w:val="005F3B16"/>
    <w:rsid w:val="005F3C42"/>
    <w:rsid w:val="005F3CFB"/>
    <w:rsid w:val="005F3D67"/>
    <w:rsid w:val="005F3FCA"/>
    <w:rsid w:val="005F3FCB"/>
    <w:rsid w:val="005F405D"/>
    <w:rsid w:val="005F4129"/>
    <w:rsid w:val="005F4324"/>
    <w:rsid w:val="005F43CD"/>
    <w:rsid w:val="005F43E4"/>
    <w:rsid w:val="005F45C8"/>
    <w:rsid w:val="005F463E"/>
    <w:rsid w:val="005F46F7"/>
    <w:rsid w:val="005F4860"/>
    <w:rsid w:val="005F48D2"/>
    <w:rsid w:val="005F496C"/>
    <w:rsid w:val="005F4AB8"/>
    <w:rsid w:val="005F4BF4"/>
    <w:rsid w:val="005F4CD6"/>
    <w:rsid w:val="005F4D38"/>
    <w:rsid w:val="005F4D8E"/>
    <w:rsid w:val="005F4F1E"/>
    <w:rsid w:val="005F534F"/>
    <w:rsid w:val="005F569C"/>
    <w:rsid w:val="005F57AC"/>
    <w:rsid w:val="005F57C9"/>
    <w:rsid w:val="005F5807"/>
    <w:rsid w:val="005F582B"/>
    <w:rsid w:val="005F58D4"/>
    <w:rsid w:val="005F5926"/>
    <w:rsid w:val="005F5929"/>
    <w:rsid w:val="005F5B1B"/>
    <w:rsid w:val="005F5BEE"/>
    <w:rsid w:val="005F5C8B"/>
    <w:rsid w:val="005F5D49"/>
    <w:rsid w:val="005F5D9F"/>
    <w:rsid w:val="005F5E2B"/>
    <w:rsid w:val="005F5EDB"/>
    <w:rsid w:val="005F612F"/>
    <w:rsid w:val="005F630D"/>
    <w:rsid w:val="005F66D9"/>
    <w:rsid w:val="005F6815"/>
    <w:rsid w:val="005F6902"/>
    <w:rsid w:val="005F6E5A"/>
    <w:rsid w:val="005F7089"/>
    <w:rsid w:val="005F711F"/>
    <w:rsid w:val="005F7298"/>
    <w:rsid w:val="005F73B4"/>
    <w:rsid w:val="005F7549"/>
    <w:rsid w:val="005F76E0"/>
    <w:rsid w:val="005F76E6"/>
    <w:rsid w:val="005F7700"/>
    <w:rsid w:val="005F7894"/>
    <w:rsid w:val="005F78E4"/>
    <w:rsid w:val="005F798F"/>
    <w:rsid w:val="005F79C9"/>
    <w:rsid w:val="005F7A00"/>
    <w:rsid w:val="005F7B15"/>
    <w:rsid w:val="0060021C"/>
    <w:rsid w:val="00600275"/>
    <w:rsid w:val="0060041C"/>
    <w:rsid w:val="006004EF"/>
    <w:rsid w:val="00600524"/>
    <w:rsid w:val="0060063B"/>
    <w:rsid w:val="00600671"/>
    <w:rsid w:val="00600760"/>
    <w:rsid w:val="006007E4"/>
    <w:rsid w:val="0060090E"/>
    <w:rsid w:val="006009A2"/>
    <w:rsid w:val="006009B1"/>
    <w:rsid w:val="00600A13"/>
    <w:rsid w:val="00600B79"/>
    <w:rsid w:val="00600C5F"/>
    <w:rsid w:val="00600E3C"/>
    <w:rsid w:val="00600FBC"/>
    <w:rsid w:val="0060123C"/>
    <w:rsid w:val="00601417"/>
    <w:rsid w:val="00601492"/>
    <w:rsid w:val="0060156C"/>
    <w:rsid w:val="006015EF"/>
    <w:rsid w:val="00601633"/>
    <w:rsid w:val="00601829"/>
    <w:rsid w:val="006019DC"/>
    <w:rsid w:val="00601A1B"/>
    <w:rsid w:val="00601C64"/>
    <w:rsid w:val="00601CB2"/>
    <w:rsid w:val="00601D05"/>
    <w:rsid w:val="00601ED2"/>
    <w:rsid w:val="006022C8"/>
    <w:rsid w:val="006022FC"/>
    <w:rsid w:val="00602320"/>
    <w:rsid w:val="00602442"/>
    <w:rsid w:val="0060279A"/>
    <w:rsid w:val="006027B6"/>
    <w:rsid w:val="006028EF"/>
    <w:rsid w:val="00602EDA"/>
    <w:rsid w:val="00602F19"/>
    <w:rsid w:val="00602F4C"/>
    <w:rsid w:val="00602F84"/>
    <w:rsid w:val="00603179"/>
    <w:rsid w:val="00603202"/>
    <w:rsid w:val="006033E5"/>
    <w:rsid w:val="006033EF"/>
    <w:rsid w:val="006034D3"/>
    <w:rsid w:val="006034D9"/>
    <w:rsid w:val="0060360A"/>
    <w:rsid w:val="00603684"/>
    <w:rsid w:val="006038A5"/>
    <w:rsid w:val="00603A0B"/>
    <w:rsid w:val="00603AA4"/>
    <w:rsid w:val="00603AB5"/>
    <w:rsid w:val="00603D1B"/>
    <w:rsid w:val="00603DB6"/>
    <w:rsid w:val="00603E2F"/>
    <w:rsid w:val="00603E6E"/>
    <w:rsid w:val="00603FA7"/>
    <w:rsid w:val="00603FB5"/>
    <w:rsid w:val="00603FD8"/>
    <w:rsid w:val="0060402D"/>
    <w:rsid w:val="00604119"/>
    <w:rsid w:val="00604174"/>
    <w:rsid w:val="0060424D"/>
    <w:rsid w:val="0060427B"/>
    <w:rsid w:val="006042E0"/>
    <w:rsid w:val="006043A4"/>
    <w:rsid w:val="006044F4"/>
    <w:rsid w:val="00604513"/>
    <w:rsid w:val="00604869"/>
    <w:rsid w:val="006049C8"/>
    <w:rsid w:val="00604AA1"/>
    <w:rsid w:val="00604B25"/>
    <w:rsid w:val="00604CE7"/>
    <w:rsid w:val="00604D2C"/>
    <w:rsid w:val="00604D5E"/>
    <w:rsid w:val="00604DCE"/>
    <w:rsid w:val="00604DE4"/>
    <w:rsid w:val="00604E91"/>
    <w:rsid w:val="0060539A"/>
    <w:rsid w:val="0060593A"/>
    <w:rsid w:val="00605999"/>
    <w:rsid w:val="00605D87"/>
    <w:rsid w:val="00605FEA"/>
    <w:rsid w:val="00606071"/>
    <w:rsid w:val="00606101"/>
    <w:rsid w:val="00606146"/>
    <w:rsid w:val="0060617C"/>
    <w:rsid w:val="0060620B"/>
    <w:rsid w:val="006062BD"/>
    <w:rsid w:val="0060663A"/>
    <w:rsid w:val="00606926"/>
    <w:rsid w:val="00606A2C"/>
    <w:rsid w:val="00606AD0"/>
    <w:rsid w:val="00606B9A"/>
    <w:rsid w:val="006070CC"/>
    <w:rsid w:val="00607116"/>
    <w:rsid w:val="00607214"/>
    <w:rsid w:val="00607218"/>
    <w:rsid w:val="00607390"/>
    <w:rsid w:val="00607421"/>
    <w:rsid w:val="00607633"/>
    <w:rsid w:val="0060780A"/>
    <w:rsid w:val="00607A59"/>
    <w:rsid w:val="00607A8D"/>
    <w:rsid w:val="00607ADA"/>
    <w:rsid w:val="00607AE2"/>
    <w:rsid w:val="00607B13"/>
    <w:rsid w:val="00607B57"/>
    <w:rsid w:val="00607CA2"/>
    <w:rsid w:val="00607D0F"/>
    <w:rsid w:val="00607D19"/>
    <w:rsid w:val="00607E3E"/>
    <w:rsid w:val="00607ED4"/>
    <w:rsid w:val="00607ED8"/>
    <w:rsid w:val="00607F82"/>
    <w:rsid w:val="0061003E"/>
    <w:rsid w:val="00610152"/>
    <w:rsid w:val="006101CA"/>
    <w:rsid w:val="00610292"/>
    <w:rsid w:val="006102B2"/>
    <w:rsid w:val="006102FF"/>
    <w:rsid w:val="006103E0"/>
    <w:rsid w:val="006104F4"/>
    <w:rsid w:val="0061052A"/>
    <w:rsid w:val="00610661"/>
    <w:rsid w:val="0061070A"/>
    <w:rsid w:val="0061072A"/>
    <w:rsid w:val="00610798"/>
    <w:rsid w:val="0061092D"/>
    <w:rsid w:val="0061099C"/>
    <w:rsid w:val="00610A3A"/>
    <w:rsid w:val="00610BCF"/>
    <w:rsid w:val="00610EC7"/>
    <w:rsid w:val="00610EE4"/>
    <w:rsid w:val="00610EF2"/>
    <w:rsid w:val="00610F3C"/>
    <w:rsid w:val="00610F82"/>
    <w:rsid w:val="006111EB"/>
    <w:rsid w:val="00611275"/>
    <w:rsid w:val="00611444"/>
    <w:rsid w:val="0061153E"/>
    <w:rsid w:val="00611676"/>
    <w:rsid w:val="006117DC"/>
    <w:rsid w:val="006118ED"/>
    <w:rsid w:val="0061193A"/>
    <w:rsid w:val="00611AF7"/>
    <w:rsid w:val="00611BC7"/>
    <w:rsid w:val="00611C00"/>
    <w:rsid w:val="00611CDE"/>
    <w:rsid w:val="00611D86"/>
    <w:rsid w:val="0061216F"/>
    <w:rsid w:val="0061219D"/>
    <w:rsid w:val="00612378"/>
    <w:rsid w:val="006123B7"/>
    <w:rsid w:val="006125BA"/>
    <w:rsid w:val="006125E9"/>
    <w:rsid w:val="0061262B"/>
    <w:rsid w:val="00612713"/>
    <w:rsid w:val="006127FB"/>
    <w:rsid w:val="00612805"/>
    <w:rsid w:val="00612959"/>
    <w:rsid w:val="00612BAB"/>
    <w:rsid w:val="00612C42"/>
    <w:rsid w:val="00612E27"/>
    <w:rsid w:val="006130DE"/>
    <w:rsid w:val="00613184"/>
    <w:rsid w:val="006135CC"/>
    <w:rsid w:val="0061366A"/>
    <w:rsid w:val="006136B0"/>
    <w:rsid w:val="0061389E"/>
    <w:rsid w:val="00613908"/>
    <w:rsid w:val="00613952"/>
    <w:rsid w:val="00613CFE"/>
    <w:rsid w:val="00613DBC"/>
    <w:rsid w:val="00613DCC"/>
    <w:rsid w:val="00613E0F"/>
    <w:rsid w:val="00614049"/>
    <w:rsid w:val="00614133"/>
    <w:rsid w:val="00614406"/>
    <w:rsid w:val="0061460B"/>
    <w:rsid w:val="006146E9"/>
    <w:rsid w:val="00614789"/>
    <w:rsid w:val="006147FE"/>
    <w:rsid w:val="006148BE"/>
    <w:rsid w:val="00614969"/>
    <w:rsid w:val="00614BF1"/>
    <w:rsid w:val="00614DCA"/>
    <w:rsid w:val="00614E46"/>
    <w:rsid w:val="00614F6B"/>
    <w:rsid w:val="006150A1"/>
    <w:rsid w:val="0061514B"/>
    <w:rsid w:val="006153A9"/>
    <w:rsid w:val="00615679"/>
    <w:rsid w:val="006156BD"/>
    <w:rsid w:val="006157E2"/>
    <w:rsid w:val="0061581A"/>
    <w:rsid w:val="0061587C"/>
    <w:rsid w:val="0061595D"/>
    <w:rsid w:val="00615BD7"/>
    <w:rsid w:val="00615D4B"/>
    <w:rsid w:val="00615F13"/>
    <w:rsid w:val="00615F3D"/>
    <w:rsid w:val="00615FB1"/>
    <w:rsid w:val="0061647E"/>
    <w:rsid w:val="00616491"/>
    <w:rsid w:val="006164F4"/>
    <w:rsid w:val="0061654D"/>
    <w:rsid w:val="006165CE"/>
    <w:rsid w:val="00616790"/>
    <w:rsid w:val="00616984"/>
    <w:rsid w:val="00616CE0"/>
    <w:rsid w:val="00616DF2"/>
    <w:rsid w:val="00617225"/>
    <w:rsid w:val="00617289"/>
    <w:rsid w:val="00617372"/>
    <w:rsid w:val="00617391"/>
    <w:rsid w:val="006173B7"/>
    <w:rsid w:val="006175E3"/>
    <w:rsid w:val="0061799A"/>
    <w:rsid w:val="00617A94"/>
    <w:rsid w:val="00617B3D"/>
    <w:rsid w:val="00617BE0"/>
    <w:rsid w:val="00617E0D"/>
    <w:rsid w:val="00617F5E"/>
    <w:rsid w:val="006201AE"/>
    <w:rsid w:val="006202F5"/>
    <w:rsid w:val="00620344"/>
    <w:rsid w:val="006203C1"/>
    <w:rsid w:val="0062055F"/>
    <w:rsid w:val="0062066C"/>
    <w:rsid w:val="00620719"/>
    <w:rsid w:val="00620733"/>
    <w:rsid w:val="0062076B"/>
    <w:rsid w:val="006208DD"/>
    <w:rsid w:val="00620918"/>
    <w:rsid w:val="00620B3F"/>
    <w:rsid w:val="00620B59"/>
    <w:rsid w:val="00620E86"/>
    <w:rsid w:val="00620F8D"/>
    <w:rsid w:val="00621040"/>
    <w:rsid w:val="00621134"/>
    <w:rsid w:val="00621143"/>
    <w:rsid w:val="00621779"/>
    <w:rsid w:val="006218F2"/>
    <w:rsid w:val="00621981"/>
    <w:rsid w:val="006219A0"/>
    <w:rsid w:val="006219F9"/>
    <w:rsid w:val="00621C09"/>
    <w:rsid w:val="00621DC6"/>
    <w:rsid w:val="00621E10"/>
    <w:rsid w:val="00621E76"/>
    <w:rsid w:val="00621E8E"/>
    <w:rsid w:val="00621FDB"/>
    <w:rsid w:val="0062200F"/>
    <w:rsid w:val="006221CE"/>
    <w:rsid w:val="006221DA"/>
    <w:rsid w:val="00622442"/>
    <w:rsid w:val="00622654"/>
    <w:rsid w:val="00622798"/>
    <w:rsid w:val="0062279F"/>
    <w:rsid w:val="00622817"/>
    <w:rsid w:val="0062293A"/>
    <w:rsid w:val="006229F5"/>
    <w:rsid w:val="00622A52"/>
    <w:rsid w:val="00622B6A"/>
    <w:rsid w:val="00622CF1"/>
    <w:rsid w:val="00622E81"/>
    <w:rsid w:val="00622F59"/>
    <w:rsid w:val="00623058"/>
    <w:rsid w:val="0062317B"/>
    <w:rsid w:val="00623296"/>
    <w:rsid w:val="00623372"/>
    <w:rsid w:val="006233DD"/>
    <w:rsid w:val="00623618"/>
    <w:rsid w:val="0062367E"/>
    <w:rsid w:val="006236E4"/>
    <w:rsid w:val="00623DEB"/>
    <w:rsid w:val="00623E3E"/>
    <w:rsid w:val="00623EC6"/>
    <w:rsid w:val="00624016"/>
    <w:rsid w:val="006240A5"/>
    <w:rsid w:val="006242DA"/>
    <w:rsid w:val="00624377"/>
    <w:rsid w:val="0062442F"/>
    <w:rsid w:val="006246C7"/>
    <w:rsid w:val="00624A83"/>
    <w:rsid w:val="00624B5D"/>
    <w:rsid w:val="00624C83"/>
    <w:rsid w:val="00624D20"/>
    <w:rsid w:val="00624DFE"/>
    <w:rsid w:val="00624E4C"/>
    <w:rsid w:val="006251F2"/>
    <w:rsid w:val="0062520A"/>
    <w:rsid w:val="006252C7"/>
    <w:rsid w:val="00625657"/>
    <w:rsid w:val="006256F7"/>
    <w:rsid w:val="0062587A"/>
    <w:rsid w:val="00625940"/>
    <w:rsid w:val="00625A47"/>
    <w:rsid w:val="00625B33"/>
    <w:rsid w:val="00625C24"/>
    <w:rsid w:val="00625C7E"/>
    <w:rsid w:val="00625CF9"/>
    <w:rsid w:val="00625E21"/>
    <w:rsid w:val="00625EA9"/>
    <w:rsid w:val="00625EFC"/>
    <w:rsid w:val="00625F0B"/>
    <w:rsid w:val="00626020"/>
    <w:rsid w:val="006263D5"/>
    <w:rsid w:val="006264BA"/>
    <w:rsid w:val="006264C8"/>
    <w:rsid w:val="006265DD"/>
    <w:rsid w:val="006267DF"/>
    <w:rsid w:val="00626A56"/>
    <w:rsid w:val="00626B94"/>
    <w:rsid w:val="00626DC8"/>
    <w:rsid w:val="00627041"/>
    <w:rsid w:val="006271F6"/>
    <w:rsid w:val="00627402"/>
    <w:rsid w:val="00627619"/>
    <w:rsid w:val="006276E8"/>
    <w:rsid w:val="006277EE"/>
    <w:rsid w:val="0062792C"/>
    <w:rsid w:val="00627ACC"/>
    <w:rsid w:val="00627BBB"/>
    <w:rsid w:val="00627D96"/>
    <w:rsid w:val="00627DD7"/>
    <w:rsid w:val="00627DEB"/>
    <w:rsid w:val="00627F1B"/>
    <w:rsid w:val="00627F86"/>
    <w:rsid w:val="006301B5"/>
    <w:rsid w:val="00630207"/>
    <w:rsid w:val="0063033D"/>
    <w:rsid w:val="00630425"/>
    <w:rsid w:val="006304CF"/>
    <w:rsid w:val="0063052E"/>
    <w:rsid w:val="00630547"/>
    <w:rsid w:val="006305CB"/>
    <w:rsid w:val="006306B1"/>
    <w:rsid w:val="0063071B"/>
    <w:rsid w:val="00630C21"/>
    <w:rsid w:val="00630CA1"/>
    <w:rsid w:val="00630DA7"/>
    <w:rsid w:val="00630ED5"/>
    <w:rsid w:val="0063104A"/>
    <w:rsid w:val="00631170"/>
    <w:rsid w:val="006313F4"/>
    <w:rsid w:val="006313FC"/>
    <w:rsid w:val="0063167E"/>
    <w:rsid w:val="00631722"/>
    <w:rsid w:val="0063194D"/>
    <w:rsid w:val="00631A05"/>
    <w:rsid w:val="00631B36"/>
    <w:rsid w:val="00631B94"/>
    <w:rsid w:val="00631C60"/>
    <w:rsid w:val="00631F8D"/>
    <w:rsid w:val="00631FA2"/>
    <w:rsid w:val="00631FF4"/>
    <w:rsid w:val="00632024"/>
    <w:rsid w:val="00632052"/>
    <w:rsid w:val="00632347"/>
    <w:rsid w:val="00632473"/>
    <w:rsid w:val="006324DF"/>
    <w:rsid w:val="00632508"/>
    <w:rsid w:val="00632591"/>
    <w:rsid w:val="006329FA"/>
    <w:rsid w:val="00632AB5"/>
    <w:rsid w:val="00632D5D"/>
    <w:rsid w:val="00632DBF"/>
    <w:rsid w:val="00632DDA"/>
    <w:rsid w:val="00632F90"/>
    <w:rsid w:val="00633029"/>
    <w:rsid w:val="00633139"/>
    <w:rsid w:val="00633298"/>
    <w:rsid w:val="006332B5"/>
    <w:rsid w:val="006334CD"/>
    <w:rsid w:val="006336D0"/>
    <w:rsid w:val="0063379E"/>
    <w:rsid w:val="006338A4"/>
    <w:rsid w:val="006339C2"/>
    <w:rsid w:val="006339F6"/>
    <w:rsid w:val="00633ADF"/>
    <w:rsid w:val="00633D1A"/>
    <w:rsid w:val="00633E7D"/>
    <w:rsid w:val="00633EB3"/>
    <w:rsid w:val="00633EB4"/>
    <w:rsid w:val="00633F34"/>
    <w:rsid w:val="00634171"/>
    <w:rsid w:val="00634179"/>
    <w:rsid w:val="00634869"/>
    <w:rsid w:val="0063486B"/>
    <w:rsid w:val="0063498A"/>
    <w:rsid w:val="006349BE"/>
    <w:rsid w:val="00634A67"/>
    <w:rsid w:val="00634C24"/>
    <w:rsid w:val="00634CDE"/>
    <w:rsid w:val="00634D04"/>
    <w:rsid w:val="00634D6C"/>
    <w:rsid w:val="00634E07"/>
    <w:rsid w:val="00634E19"/>
    <w:rsid w:val="00635107"/>
    <w:rsid w:val="0063520F"/>
    <w:rsid w:val="00635284"/>
    <w:rsid w:val="006353A5"/>
    <w:rsid w:val="0063590A"/>
    <w:rsid w:val="00635C54"/>
    <w:rsid w:val="00635E0D"/>
    <w:rsid w:val="00635F51"/>
    <w:rsid w:val="00635FF1"/>
    <w:rsid w:val="00636189"/>
    <w:rsid w:val="006361F1"/>
    <w:rsid w:val="00636235"/>
    <w:rsid w:val="006363D4"/>
    <w:rsid w:val="00636405"/>
    <w:rsid w:val="0063646C"/>
    <w:rsid w:val="006364BA"/>
    <w:rsid w:val="00636559"/>
    <w:rsid w:val="006365C2"/>
    <w:rsid w:val="006367B7"/>
    <w:rsid w:val="00636A78"/>
    <w:rsid w:val="00636B91"/>
    <w:rsid w:val="00636BC9"/>
    <w:rsid w:val="00636C1E"/>
    <w:rsid w:val="00636F26"/>
    <w:rsid w:val="00636F86"/>
    <w:rsid w:val="00636FB3"/>
    <w:rsid w:val="006370B3"/>
    <w:rsid w:val="0063727D"/>
    <w:rsid w:val="006372B9"/>
    <w:rsid w:val="00637308"/>
    <w:rsid w:val="0063733E"/>
    <w:rsid w:val="006373C4"/>
    <w:rsid w:val="006374F9"/>
    <w:rsid w:val="00637586"/>
    <w:rsid w:val="0063766F"/>
    <w:rsid w:val="00637723"/>
    <w:rsid w:val="00637725"/>
    <w:rsid w:val="006377F3"/>
    <w:rsid w:val="00637926"/>
    <w:rsid w:val="00637BEB"/>
    <w:rsid w:val="00637DDB"/>
    <w:rsid w:val="00640008"/>
    <w:rsid w:val="0064003E"/>
    <w:rsid w:val="00640300"/>
    <w:rsid w:val="00640581"/>
    <w:rsid w:val="00640606"/>
    <w:rsid w:val="0064062A"/>
    <w:rsid w:val="00640A1F"/>
    <w:rsid w:val="00640B55"/>
    <w:rsid w:val="00640B8E"/>
    <w:rsid w:val="00640DC5"/>
    <w:rsid w:val="006410D8"/>
    <w:rsid w:val="00641574"/>
    <w:rsid w:val="006415A7"/>
    <w:rsid w:val="006416C8"/>
    <w:rsid w:val="00641700"/>
    <w:rsid w:val="00641734"/>
    <w:rsid w:val="006417B8"/>
    <w:rsid w:val="006418C7"/>
    <w:rsid w:val="00641AF0"/>
    <w:rsid w:val="00641AFF"/>
    <w:rsid w:val="00641DC9"/>
    <w:rsid w:val="00641E6B"/>
    <w:rsid w:val="00641F5C"/>
    <w:rsid w:val="00641FA1"/>
    <w:rsid w:val="00641FCE"/>
    <w:rsid w:val="0064201A"/>
    <w:rsid w:val="00642406"/>
    <w:rsid w:val="00642511"/>
    <w:rsid w:val="0064257B"/>
    <w:rsid w:val="006426A2"/>
    <w:rsid w:val="006426D3"/>
    <w:rsid w:val="006426EB"/>
    <w:rsid w:val="006429C8"/>
    <w:rsid w:val="00642C32"/>
    <w:rsid w:val="0064314C"/>
    <w:rsid w:val="0064316E"/>
    <w:rsid w:val="006431FF"/>
    <w:rsid w:val="0064332C"/>
    <w:rsid w:val="006433BF"/>
    <w:rsid w:val="006433FA"/>
    <w:rsid w:val="00643485"/>
    <w:rsid w:val="00643602"/>
    <w:rsid w:val="00643852"/>
    <w:rsid w:val="006438BE"/>
    <w:rsid w:val="0064391C"/>
    <w:rsid w:val="0064398A"/>
    <w:rsid w:val="00643998"/>
    <w:rsid w:val="00643A80"/>
    <w:rsid w:val="00643C36"/>
    <w:rsid w:val="00643F36"/>
    <w:rsid w:val="00643F56"/>
    <w:rsid w:val="00644019"/>
    <w:rsid w:val="006441E8"/>
    <w:rsid w:val="006441FD"/>
    <w:rsid w:val="00644237"/>
    <w:rsid w:val="00644438"/>
    <w:rsid w:val="006445C8"/>
    <w:rsid w:val="00644636"/>
    <w:rsid w:val="00644707"/>
    <w:rsid w:val="00644828"/>
    <w:rsid w:val="00644831"/>
    <w:rsid w:val="00644906"/>
    <w:rsid w:val="006449B6"/>
    <w:rsid w:val="00644B52"/>
    <w:rsid w:val="00644DFE"/>
    <w:rsid w:val="00644EE6"/>
    <w:rsid w:val="00645077"/>
    <w:rsid w:val="00645099"/>
    <w:rsid w:val="006451D1"/>
    <w:rsid w:val="0064527A"/>
    <w:rsid w:val="0064533A"/>
    <w:rsid w:val="00645370"/>
    <w:rsid w:val="006453ED"/>
    <w:rsid w:val="00645412"/>
    <w:rsid w:val="00645549"/>
    <w:rsid w:val="006457D2"/>
    <w:rsid w:val="0064592B"/>
    <w:rsid w:val="00645A40"/>
    <w:rsid w:val="00645B03"/>
    <w:rsid w:val="00645CF0"/>
    <w:rsid w:val="00645DEF"/>
    <w:rsid w:val="00645E85"/>
    <w:rsid w:val="00645F81"/>
    <w:rsid w:val="006460D7"/>
    <w:rsid w:val="00646195"/>
    <w:rsid w:val="006462ED"/>
    <w:rsid w:val="006466BD"/>
    <w:rsid w:val="00646780"/>
    <w:rsid w:val="00646840"/>
    <w:rsid w:val="00646AA3"/>
    <w:rsid w:val="00646AC0"/>
    <w:rsid w:val="00646B4E"/>
    <w:rsid w:val="00646D4D"/>
    <w:rsid w:val="00646F41"/>
    <w:rsid w:val="00647034"/>
    <w:rsid w:val="00647088"/>
    <w:rsid w:val="006470C6"/>
    <w:rsid w:val="00647156"/>
    <w:rsid w:val="006474B3"/>
    <w:rsid w:val="0064771A"/>
    <w:rsid w:val="0064771D"/>
    <w:rsid w:val="0064782A"/>
    <w:rsid w:val="00647C0B"/>
    <w:rsid w:val="00647DC8"/>
    <w:rsid w:val="00647F2D"/>
    <w:rsid w:val="006500AE"/>
    <w:rsid w:val="0065014E"/>
    <w:rsid w:val="00650326"/>
    <w:rsid w:val="006505D6"/>
    <w:rsid w:val="006508E9"/>
    <w:rsid w:val="00650B2A"/>
    <w:rsid w:val="00650B95"/>
    <w:rsid w:val="00650C02"/>
    <w:rsid w:val="00650C48"/>
    <w:rsid w:val="00650D47"/>
    <w:rsid w:val="00650D4E"/>
    <w:rsid w:val="00650EB7"/>
    <w:rsid w:val="0065114B"/>
    <w:rsid w:val="00651266"/>
    <w:rsid w:val="006512C4"/>
    <w:rsid w:val="00651316"/>
    <w:rsid w:val="00651426"/>
    <w:rsid w:val="0065148F"/>
    <w:rsid w:val="006514D9"/>
    <w:rsid w:val="00651567"/>
    <w:rsid w:val="006515A8"/>
    <w:rsid w:val="00651772"/>
    <w:rsid w:val="00651926"/>
    <w:rsid w:val="00651B18"/>
    <w:rsid w:val="00651D9D"/>
    <w:rsid w:val="00651DA9"/>
    <w:rsid w:val="00651DBC"/>
    <w:rsid w:val="00651ECB"/>
    <w:rsid w:val="006520D7"/>
    <w:rsid w:val="006520DF"/>
    <w:rsid w:val="00652103"/>
    <w:rsid w:val="00652185"/>
    <w:rsid w:val="0065228C"/>
    <w:rsid w:val="006522FA"/>
    <w:rsid w:val="0065230E"/>
    <w:rsid w:val="00652492"/>
    <w:rsid w:val="00652516"/>
    <w:rsid w:val="00652526"/>
    <w:rsid w:val="0065291C"/>
    <w:rsid w:val="00652960"/>
    <w:rsid w:val="00652AEE"/>
    <w:rsid w:val="00652D4A"/>
    <w:rsid w:val="00652DB1"/>
    <w:rsid w:val="00652E4B"/>
    <w:rsid w:val="0065303F"/>
    <w:rsid w:val="00653476"/>
    <w:rsid w:val="006536DE"/>
    <w:rsid w:val="006537F4"/>
    <w:rsid w:val="0065385F"/>
    <w:rsid w:val="00653BD9"/>
    <w:rsid w:val="00653D23"/>
    <w:rsid w:val="00653D4E"/>
    <w:rsid w:val="006542E3"/>
    <w:rsid w:val="0065437B"/>
    <w:rsid w:val="00654398"/>
    <w:rsid w:val="006543C4"/>
    <w:rsid w:val="006543EB"/>
    <w:rsid w:val="0065455E"/>
    <w:rsid w:val="0065466E"/>
    <w:rsid w:val="00654767"/>
    <w:rsid w:val="006547A7"/>
    <w:rsid w:val="006547C2"/>
    <w:rsid w:val="00654B2F"/>
    <w:rsid w:val="00654C01"/>
    <w:rsid w:val="00654E97"/>
    <w:rsid w:val="006550A3"/>
    <w:rsid w:val="006553E9"/>
    <w:rsid w:val="0065540A"/>
    <w:rsid w:val="00655564"/>
    <w:rsid w:val="006555D8"/>
    <w:rsid w:val="00655758"/>
    <w:rsid w:val="006558B6"/>
    <w:rsid w:val="00655B16"/>
    <w:rsid w:val="00655D4C"/>
    <w:rsid w:val="00655D5A"/>
    <w:rsid w:val="00655D81"/>
    <w:rsid w:val="00655DA4"/>
    <w:rsid w:val="00655FE5"/>
    <w:rsid w:val="0065600F"/>
    <w:rsid w:val="006560D9"/>
    <w:rsid w:val="006563B8"/>
    <w:rsid w:val="006564CA"/>
    <w:rsid w:val="00656615"/>
    <w:rsid w:val="0065676A"/>
    <w:rsid w:val="00656A83"/>
    <w:rsid w:val="00656B9B"/>
    <w:rsid w:val="00656C59"/>
    <w:rsid w:val="00656E34"/>
    <w:rsid w:val="00656E5B"/>
    <w:rsid w:val="0065713E"/>
    <w:rsid w:val="00657191"/>
    <w:rsid w:val="00657386"/>
    <w:rsid w:val="00657401"/>
    <w:rsid w:val="0065740C"/>
    <w:rsid w:val="00657439"/>
    <w:rsid w:val="00657481"/>
    <w:rsid w:val="006574AE"/>
    <w:rsid w:val="00657639"/>
    <w:rsid w:val="006577D7"/>
    <w:rsid w:val="00657D54"/>
    <w:rsid w:val="00657E40"/>
    <w:rsid w:val="00657F79"/>
    <w:rsid w:val="00657FB9"/>
    <w:rsid w:val="006600BE"/>
    <w:rsid w:val="006600F6"/>
    <w:rsid w:val="0066020E"/>
    <w:rsid w:val="006602BC"/>
    <w:rsid w:val="006605A0"/>
    <w:rsid w:val="006606AC"/>
    <w:rsid w:val="00660700"/>
    <w:rsid w:val="00660780"/>
    <w:rsid w:val="006607A1"/>
    <w:rsid w:val="00660854"/>
    <w:rsid w:val="006608BA"/>
    <w:rsid w:val="006608E5"/>
    <w:rsid w:val="006608F2"/>
    <w:rsid w:val="00660B3A"/>
    <w:rsid w:val="00660B41"/>
    <w:rsid w:val="00660CBD"/>
    <w:rsid w:val="00660CF6"/>
    <w:rsid w:val="00660F52"/>
    <w:rsid w:val="0066103B"/>
    <w:rsid w:val="00661211"/>
    <w:rsid w:val="006612E4"/>
    <w:rsid w:val="0066141A"/>
    <w:rsid w:val="006614A6"/>
    <w:rsid w:val="006618C8"/>
    <w:rsid w:val="0066192C"/>
    <w:rsid w:val="0066194E"/>
    <w:rsid w:val="0066194F"/>
    <w:rsid w:val="00661A6F"/>
    <w:rsid w:val="00661C2C"/>
    <w:rsid w:val="00661E34"/>
    <w:rsid w:val="00661E84"/>
    <w:rsid w:val="00661F0B"/>
    <w:rsid w:val="0066220C"/>
    <w:rsid w:val="0066235D"/>
    <w:rsid w:val="006623E3"/>
    <w:rsid w:val="00662489"/>
    <w:rsid w:val="0066269A"/>
    <w:rsid w:val="00662765"/>
    <w:rsid w:val="00662B08"/>
    <w:rsid w:val="00662C08"/>
    <w:rsid w:val="00662C97"/>
    <w:rsid w:val="00662CA5"/>
    <w:rsid w:val="00662CFC"/>
    <w:rsid w:val="00662D47"/>
    <w:rsid w:val="00662DC7"/>
    <w:rsid w:val="00662F38"/>
    <w:rsid w:val="0066311B"/>
    <w:rsid w:val="006633B5"/>
    <w:rsid w:val="006633CF"/>
    <w:rsid w:val="00663493"/>
    <w:rsid w:val="0066352F"/>
    <w:rsid w:val="006635CE"/>
    <w:rsid w:val="00663625"/>
    <w:rsid w:val="0066369F"/>
    <w:rsid w:val="00663731"/>
    <w:rsid w:val="006639A5"/>
    <w:rsid w:val="00663A6C"/>
    <w:rsid w:val="00663C23"/>
    <w:rsid w:val="00663C7B"/>
    <w:rsid w:val="00663CBC"/>
    <w:rsid w:val="00663D03"/>
    <w:rsid w:val="00663F2F"/>
    <w:rsid w:val="006640F4"/>
    <w:rsid w:val="0066425F"/>
    <w:rsid w:val="0066435C"/>
    <w:rsid w:val="006646CE"/>
    <w:rsid w:val="006646EB"/>
    <w:rsid w:val="006647D4"/>
    <w:rsid w:val="00664B27"/>
    <w:rsid w:val="00664B2A"/>
    <w:rsid w:val="00664B89"/>
    <w:rsid w:val="00664CB5"/>
    <w:rsid w:val="00664D86"/>
    <w:rsid w:val="00664DD2"/>
    <w:rsid w:val="00664DDB"/>
    <w:rsid w:val="0066526B"/>
    <w:rsid w:val="006652BF"/>
    <w:rsid w:val="0066549F"/>
    <w:rsid w:val="00665529"/>
    <w:rsid w:val="00665AB7"/>
    <w:rsid w:val="00665CC7"/>
    <w:rsid w:val="00665CFD"/>
    <w:rsid w:val="00665DFC"/>
    <w:rsid w:val="00665E9F"/>
    <w:rsid w:val="00665F37"/>
    <w:rsid w:val="00666085"/>
    <w:rsid w:val="006661AB"/>
    <w:rsid w:val="00666370"/>
    <w:rsid w:val="006665B9"/>
    <w:rsid w:val="00666659"/>
    <w:rsid w:val="0066674E"/>
    <w:rsid w:val="006667BC"/>
    <w:rsid w:val="006668B1"/>
    <w:rsid w:val="00666A32"/>
    <w:rsid w:val="00666ADF"/>
    <w:rsid w:val="00666B39"/>
    <w:rsid w:val="00666B54"/>
    <w:rsid w:val="00666BEA"/>
    <w:rsid w:val="00666CC1"/>
    <w:rsid w:val="00666E3F"/>
    <w:rsid w:val="00666F20"/>
    <w:rsid w:val="00666F6E"/>
    <w:rsid w:val="006670BA"/>
    <w:rsid w:val="00667302"/>
    <w:rsid w:val="00667404"/>
    <w:rsid w:val="006675D5"/>
    <w:rsid w:val="0066793B"/>
    <w:rsid w:val="00667A14"/>
    <w:rsid w:val="00667E3A"/>
    <w:rsid w:val="00667F14"/>
    <w:rsid w:val="00667FD9"/>
    <w:rsid w:val="00667FFC"/>
    <w:rsid w:val="0067009E"/>
    <w:rsid w:val="00670232"/>
    <w:rsid w:val="006702AE"/>
    <w:rsid w:val="00670455"/>
    <w:rsid w:val="0067047E"/>
    <w:rsid w:val="006704C4"/>
    <w:rsid w:val="00670553"/>
    <w:rsid w:val="006705EC"/>
    <w:rsid w:val="00670619"/>
    <w:rsid w:val="006706BD"/>
    <w:rsid w:val="006706E8"/>
    <w:rsid w:val="006707D8"/>
    <w:rsid w:val="00670866"/>
    <w:rsid w:val="00670B11"/>
    <w:rsid w:val="00670BAC"/>
    <w:rsid w:val="00670C76"/>
    <w:rsid w:val="00670E7F"/>
    <w:rsid w:val="00671170"/>
    <w:rsid w:val="00671278"/>
    <w:rsid w:val="006713C5"/>
    <w:rsid w:val="0067143C"/>
    <w:rsid w:val="00671529"/>
    <w:rsid w:val="00671627"/>
    <w:rsid w:val="006717B5"/>
    <w:rsid w:val="006719DA"/>
    <w:rsid w:val="00671D95"/>
    <w:rsid w:val="00671DD7"/>
    <w:rsid w:val="00671E39"/>
    <w:rsid w:val="00671F2F"/>
    <w:rsid w:val="00671FFD"/>
    <w:rsid w:val="006721FB"/>
    <w:rsid w:val="00672257"/>
    <w:rsid w:val="0067233B"/>
    <w:rsid w:val="00672602"/>
    <w:rsid w:val="00672641"/>
    <w:rsid w:val="006726B5"/>
    <w:rsid w:val="0067296E"/>
    <w:rsid w:val="0067299C"/>
    <w:rsid w:val="00672A4D"/>
    <w:rsid w:val="00672A98"/>
    <w:rsid w:val="00672B0B"/>
    <w:rsid w:val="00672C88"/>
    <w:rsid w:val="00672CBB"/>
    <w:rsid w:val="00672D52"/>
    <w:rsid w:val="00672EFD"/>
    <w:rsid w:val="006730B2"/>
    <w:rsid w:val="0067316F"/>
    <w:rsid w:val="00673212"/>
    <w:rsid w:val="00673330"/>
    <w:rsid w:val="006733F6"/>
    <w:rsid w:val="006733FC"/>
    <w:rsid w:val="0067347C"/>
    <w:rsid w:val="006736A2"/>
    <w:rsid w:val="006736CF"/>
    <w:rsid w:val="006736EC"/>
    <w:rsid w:val="00673A0B"/>
    <w:rsid w:val="00673AC3"/>
    <w:rsid w:val="00673B87"/>
    <w:rsid w:val="00674048"/>
    <w:rsid w:val="00674165"/>
    <w:rsid w:val="00674182"/>
    <w:rsid w:val="006744EB"/>
    <w:rsid w:val="006747D2"/>
    <w:rsid w:val="00674890"/>
    <w:rsid w:val="00674BC3"/>
    <w:rsid w:val="00674D33"/>
    <w:rsid w:val="00674F15"/>
    <w:rsid w:val="00674FF8"/>
    <w:rsid w:val="006752D4"/>
    <w:rsid w:val="006752EE"/>
    <w:rsid w:val="0067544C"/>
    <w:rsid w:val="00675584"/>
    <w:rsid w:val="006755A4"/>
    <w:rsid w:val="00675763"/>
    <w:rsid w:val="006757BE"/>
    <w:rsid w:val="006758DE"/>
    <w:rsid w:val="00675BB9"/>
    <w:rsid w:val="00675BEA"/>
    <w:rsid w:val="00675BF6"/>
    <w:rsid w:val="00675CF0"/>
    <w:rsid w:val="00675F70"/>
    <w:rsid w:val="006760DE"/>
    <w:rsid w:val="006762D2"/>
    <w:rsid w:val="006762DC"/>
    <w:rsid w:val="0067658D"/>
    <w:rsid w:val="0067665E"/>
    <w:rsid w:val="006766C2"/>
    <w:rsid w:val="006767D1"/>
    <w:rsid w:val="0067688A"/>
    <w:rsid w:val="0067688D"/>
    <w:rsid w:val="00676948"/>
    <w:rsid w:val="006769A3"/>
    <w:rsid w:val="00676A1B"/>
    <w:rsid w:val="00676A2F"/>
    <w:rsid w:val="00676AB7"/>
    <w:rsid w:val="00676D3E"/>
    <w:rsid w:val="00676D43"/>
    <w:rsid w:val="00676D89"/>
    <w:rsid w:val="006770FF"/>
    <w:rsid w:val="006771A0"/>
    <w:rsid w:val="00677399"/>
    <w:rsid w:val="006773C3"/>
    <w:rsid w:val="0067751C"/>
    <w:rsid w:val="00677602"/>
    <w:rsid w:val="0067794A"/>
    <w:rsid w:val="00677A01"/>
    <w:rsid w:val="00677A32"/>
    <w:rsid w:val="00677CB8"/>
    <w:rsid w:val="00677EC5"/>
    <w:rsid w:val="0068021A"/>
    <w:rsid w:val="00680473"/>
    <w:rsid w:val="00680591"/>
    <w:rsid w:val="006805EC"/>
    <w:rsid w:val="00680663"/>
    <w:rsid w:val="00680677"/>
    <w:rsid w:val="00680700"/>
    <w:rsid w:val="0068093A"/>
    <w:rsid w:val="00680986"/>
    <w:rsid w:val="00680A6F"/>
    <w:rsid w:val="00680B8A"/>
    <w:rsid w:val="00680C16"/>
    <w:rsid w:val="00680C34"/>
    <w:rsid w:val="00680CA6"/>
    <w:rsid w:val="00680D3A"/>
    <w:rsid w:val="00680DD1"/>
    <w:rsid w:val="00681138"/>
    <w:rsid w:val="0068116B"/>
    <w:rsid w:val="006812E5"/>
    <w:rsid w:val="00681462"/>
    <w:rsid w:val="00681534"/>
    <w:rsid w:val="0068158C"/>
    <w:rsid w:val="00681610"/>
    <w:rsid w:val="0068167F"/>
    <w:rsid w:val="00681BE2"/>
    <w:rsid w:val="00681C5F"/>
    <w:rsid w:val="00681C99"/>
    <w:rsid w:val="00681CE5"/>
    <w:rsid w:val="00681CEB"/>
    <w:rsid w:val="00681D36"/>
    <w:rsid w:val="00681F34"/>
    <w:rsid w:val="00681F7E"/>
    <w:rsid w:val="00681FFA"/>
    <w:rsid w:val="0068219E"/>
    <w:rsid w:val="006822EE"/>
    <w:rsid w:val="00682313"/>
    <w:rsid w:val="006823A5"/>
    <w:rsid w:val="006823FF"/>
    <w:rsid w:val="0068240C"/>
    <w:rsid w:val="0068242C"/>
    <w:rsid w:val="00682773"/>
    <w:rsid w:val="0068289A"/>
    <w:rsid w:val="006828E1"/>
    <w:rsid w:val="00682939"/>
    <w:rsid w:val="00682A13"/>
    <w:rsid w:val="00682A34"/>
    <w:rsid w:val="00682D96"/>
    <w:rsid w:val="00682DA6"/>
    <w:rsid w:val="00682EA4"/>
    <w:rsid w:val="00682F20"/>
    <w:rsid w:val="00682FA9"/>
    <w:rsid w:val="00683081"/>
    <w:rsid w:val="00683249"/>
    <w:rsid w:val="006833CC"/>
    <w:rsid w:val="0068365C"/>
    <w:rsid w:val="00683899"/>
    <w:rsid w:val="00683A48"/>
    <w:rsid w:val="00683B4A"/>
    <w:rsid w:val="00683C6F"/>
    <w:rsid w:val="00683C9F"/>
    <w:rsid w:val="00683D2B"/>
    <w:rsid w:val="00683DB9"/>
    <w:rsid w:val="0068403C"/>
    <w:rsid w:val="0068406F"/>
    <w:rsid w:val="006841D6"/>
    <w:rsid w:val="00684262"/>
    <w:rsid w:val="006845CC"/>
    <w:rsid w:val="0068494A"/>
    <w:rsid w:val="006849C6"/>
    <w:rsid w:val="00684BC6"/>
    <w:rsid w:val="00684BFB"/>
    <w:rsid w:val="00684C6F"/>
    <w:rsid w:val="00684DA7"/>
    <w:rsid w:val="00684F76"/>
    <w:rsid w:val="00684FCD"/>
    <w:rsid w:val="006857DE"/>
    <w:rsid w:val="006859FD"/>
    <w:rsid w:val="00685A83"/>
    <w:rsid w:val="00685AFD"/>
    <w:rsid w:val="00685B0F"/>
    <w:rsid w:val="00685C5C"/>
    <w:rsid w:val="00685D77"/>
    <w:rsid w:val="00685DB7"/>
    <w:rsid w:val="00685E32"/>
    <w:rsid w:val="00686008"/>
    <w:rsid w:val="006861AC"/>
    <w:rsid w:val="0068643A"/>
    <w:rsid w:val="00686586"/>
    <w:rsid w:val="006866C3"/>
    <w:rsid w:val="00686857"/>
    <w:rsid w:val="0068694E"/>
    <w:rsid w:val="00686D22"/>
    <w:rsid w:val="00686D99"/>
    <w:rsid w:val="00686DDA"/>
    <w:rsid w:val="00686E33"/>
    <w:rsid w:val="00686E8E"/>
    <w:rsid w:val="006870E5"/>
    <w:rsid w:val="00687280"/>
    <w:rsid w:val="00687454"/>
    <w:rsid w:val="00687503"/>
    <w:rsid w:val="0068766B"/>
    <w:rsid w:val="00687807"/>
    <w:rsid w:val="0068781B"/>
    <w:rsid w:val="006878AF"/>
    <w:rsid w:val="006879B6"/>
    <w:rsid w:val="006879D8"/>
    <w:rsid w:val="00687A4E"/>
    <w:rsid w:val="00687B4B"/>
    <w:rsid w:val="00687BCD"/>
    <w:rsid w:val="00687C36"/>
    <w:rsid w:val="00687E0B"/>
    <w:rsid w:val="00687EDB"/>
    <w:rsid w:val="00687F0E"/>
    <w:rsid w:val="0069007C"/>
    <w:rsid w:val="00690319"/>
    <w:rsid w:val="006903EF"/>
    <w:rsid w:val="00690583"/>
    <w:rsid w:val="0069065C"/>
    <w:rsid w:val="006906A2"/>
    <w:rsid w:val="00690716"/>
    <w:rsid w:val="00690750"/>
    <w:rsid w:val="0069077B"/>
    <w:rsid w:val="006909B9"/>
    <w:rsid w:val="006909E9"/>
    <w:rsid w:val="00690A46"/>
    <w:rsid w:val="00690B4D"/>
    <w:rsid w:val="00690CAB"/>
    <w:rsid w:val="00690D20"/>
    <w:rsid w:val="00690D6E"/>
    <w:rsid w:val="00690EBE"/>
    <w:rsid w:val="00690F7D"/>
    <w:rsid w:val="00690FC8"/>
    <w:rsid w:val="00691043"/>
    <w:rsid w:val="0069106B"/>
    <w:rsid w:val="006910F6"/>
    <w:rsid w:val="006911D8"/>
    <w:rsid w:val="006913B9"/>
    <w:rsid w:val="0069141C"/>
    <w:rsid w:val="0069161F"/>
    <w:rsid w:val="00691781"/>
    <w:rsid w:val="006919D1"/>
    <w:rsid w:val="00691B17"/>
    <w:rsid w:val="00691C99"/>
    <w:rsid w:val="00691E4C"/>
    <w:rsid w:val="00692204"/>
    <w:rsid w:val="00692270"/>
    <w:rsid w:val="006923A4"/>
    <w:rsid w:val="00692480"/>
    <w:rsid w:val="0069253C"/>
    <w:rsid w:val="00692544"/>
    <w:rsid w:val="006925A3"/>
    <w:rsid w:val="006925AD"/>
    <w:rsid w:val="006925D5"/>
    <w:rsid w:val="00692609"/>
    <w:rsid w:val="006929D0"/>
    <w:rsid w:val="00692ADB"/>
    <w:rsid w:val="00692AF4"/>
    <w:rsid w:val="00692BF2"/>
    <w:rsid w:val="00692E69"/>
    <w:rsid w:val="00692EF1"/>
    <w:rsid w:val="00692FF5"/>
    <w:rsid w:val="006931DE"/>
    <w:rsid w:val="006935CA"/>
    <w:rsid w:val="00693861"/>
    <w:rsid w:val="006938A5"/>
    <w:rsid w:val="0069390E"/>
    <w:rsid w:val="00693A68"/>
    <w:rsid w:val="00693B91"/>
    <w:rsid w:val="00693D81"/>
    <w:rsid w:val="00693DF2"/>
    <w:rsid w:val="00693E6E"/>
    <w:rsid w:val="006941E3"/>
    <w:rsid w:val="0069425B"/>
    <w:rsid w:val="00694263"/>
    <w:rsid w:val="0069460D"/>
    <w:rsid w:val="006948A2"/>
    <w:rsid w:val="00694A49"/>
    <w:rsid w:val="00694AA9"/>
    <w:rsid w:val="00694B18"/>
    <w:rsid w:val="00694E5E"/>
    <w:rsid w:val="00694F5D"/>
    <w:rsid w:val="006951C9"/>
    <w:rsid w:val="006954C8"/>
    <w:rsid w:val="00695537"/>
    <w:rsid w:val="0069561C"/>
    <w:rsid w:val="00695634"/>
    <w:rsid w:val="0069564A"/>
    <w:rsid w:val="00695700"/>
    <w:rsid w:val="00695A1E"/>
    <w:rsid w:val="00695B74"/>
    <w:rsid w:val="00695DE7"/>
    <w:rsid w:val="00696041"/>
    <w:rsid w:val="0069607A"/>
    <w:rsid w:val="006961E0"/>
    <w:rsid w:val="006962A1"/>
    <w:rsid w:val="00696355"/>
    <w:rsid w:val="0069637B"/>
    <w:rsid w:val="006963EB"/>
    <w:rsid w:val="006964A9"/>
    <w:rsid w:val="006964EB"/>
    <w:rsid w:val="0069656F"/>
    <w:rsid w:val="006966F4"/>
    <w:rsid w:val="00696A4A"/>
    <w:rsid w:val="00696A8B"/>
    <w:rsid w:val="00696AF3"/>
    <w:rsid w:val="00696CB7"/>
    <w:rsid w:val="00696CD7"/>
    <w:rsid w:val="00696D3B"/>
    <w:rsid w:val="00696EE8"/>
    <w:rsid w:val="006971D3"/>
    <w:rsid w:val="0069742A"/>
    <w:rsid w:val="006974A6"/>
    <w:rsid w:val="006974C8"/>
    <w:rsid w:val="006974F9"/>
    <w:rsid w:val="006974FE"/>
    <w:rsid w:val="00697686"/>
    <w:rsid w:val="00697688"/>
    <w:rsid w:val="00697843"/>
    <w:rsid w:val="00697BDE"/>
    <w:rsid w:val="00697E53"/>
    <w:rsid w:val="00697FD9"/>
    <w:rsid w:val="006A0022"/>
    <w:rsid w:val="006A01D7"/>
    <w:rsid w:val="006A027C"/>
    <w:rsid w:val="006A0372"/>
    <w:rsid w:val="006A0386"/>
    <w:rsid w:val="006A0390"/>
    <w:rsid w:val="006A0430"/>
    <w:rsid w:val="006A0578"/>
    <w:rsid w:val="006A06B7"/>
    <w:rsid w:val="006A070E"/>
    <w:rsid w:val="006A08DA"/>
    <w:rsid w:val="006A0A0F"/>
    <w:rsid w:val="006A0A3A"/>
    <w:rsid w:val="006A0B97"/>
    <w:rsid w:val="006A0CFC"/>
    <w:rsid w:val="006A0D9F"/>
    <w:rsid w:val="006A0DCB"/>
    <w:rsid w:val="006A0DFD"/>
    <w:rsid w:val="006A0E15"/>
    <w:rsid w:val="006A0FBF"/>
    <w:rsid w:val="006A12E8"/>
    <w:rsid w:val="006A17F7"/>
    <w:rsid w:val="006A18DB"/>
    <w:rsid w:val="006A19EC"/>
    <w:rsid w:val="006A1A25"/>
    <w:rsid w:val="006A1A3D"/>
    <w:rsid w:val="006A1A6C"/>
    <w:rsid w:val="006A1B34"/>
    <w:rsid w:val="006A1E01"/>
    <w:rsid w:val="006A1E87"/>
    <w:rsid w:val="006A2026"/>
    <w:rsid w:val="006A203E"/>
    <w:rsid w:val="006A244C"/>
    <w:rsid w:val="006A25E5"/>
    <w:rsid w:val="006A25F7"/>
    <w:rsid w:val="006A2843"/>
    <w:rsid w:val="006A2931"/>
    <w:rsid w:val="006A294F"/>
    <w:rsid w:val="006A29BE"/>
    <w:rsid w:val="006A2BCA"/>
    <w:rsid w:val="006A2CA3"/>
    <w:rsid w:val="006A2D4F"/>
    <w:rsid w:val="006A2EA7"/>
    <w:rsid w:val="006A2ECF"/>
    <w:rsid w:val="006A2FA3"/>
    <w:rsid w:val="006A2FCA"/>
    <w:rsid w:val="006A2FDC"/>
    <w:rsid w:val="006A31CD"/>
    <w:rsid w:val="006A31E1"/>
    <w:rsid w:val="006A320C"/>
    <w:rsid w:val="006A322A"/>
    <w:rsid w:val="006A3232"/>
    <w:rsid w:val="006A3312"/>
    <w:rsid w:val="006A34F3"/>
    <w:rsid w:val="006A36E9"/>
    <w:rsid w:val="006A3885"/>
    <w:rsid w:val="006A390B"/>
    <w:rsid w:val="006A3AC5"/>
    <w:rsid w:val="006A3AD2"/>
    <w:rsid w:val="006A3BC1"/>
    <w:rsid w:val="006A3DF1"/>
    <w:rsid w:val="006A46E1"/>
    <w:rsid w:val="006A47D0"/>
    <w:rsid w:val="006A47EB"/>
    <w:rsid w:val="006A483E"/>
    <w:rsid w:val="006A4844"/>
    <w:rsid w:val="006A48D6"/>
    <w:rsid w:val="006A49BE"/>
    <w:rsid w:val="006A4A40"/>
    <w:rsid w:val="006A4A5F"/>
    <w:rsid w:val="006A4AE9"/>
    <w:rsid w:val="006A4D65"/>
    <w:rsid w:val="006A4DF5"/>
    <w:rsid w:val="006A4FA8"/>
    <w:rsid w:val="006A5084"/>
    <w:rsid w:val="006A52D5"/>
    <w:rsid w:val="006A542B"/>
    <w:rsid w:val="006A547F"/>
    <w:rsid w:val="006A54BB"/>
    <w:rsid w:val="006A5531"/>
    <w:rsid w:val="006A5833"/>
    <w:rsid w:val="006A5AA2"/>
    <w:rsid w:val="006A5AFF"/>
    <w:rsid w:val="006A5D85"/>
    <w:rsid w:val="006A60D2"/>
    <w:rsid w:val="006A634D"/>
    <w:rsid w:val="006A63F9"/>
    <w:rsid w:val="006A6454"/>
    <w:rsid w:val="006A649D"/>
    <w:rsid w:val="006A651E"/>
    <w:rsid w:val="006A6632"/>
    <w:rsid w:val="006A6738"/>
    <w:rsid w:val="006A678F"/>
    <w:rsid w:val="006A67DF"/>
    <w:rsid w:val="006A67EC"/>
    <w:rsid w:val="006A68E2"/>
    <w:rsid w:val="006A6A07"/>
    <w:rsid w:val="006A6A3D"/>
    <w:rsid w:val="006A6B95"/>
    <w:rsid w:val="006A6DE3"/>
    <w:rsid w:val="006A6F1B"/>
    <w:rsid w:val="006A706B"/>
    <w:rsid w:val="006A71A6"/>
    <w:rsid w:val="006A732F"/>
    <w:rsid w:val="006A7440"/>
    <w:rsid w:val="006A74B2"/>
    <w:rsid w:val="006A74E8"/>
    <w:rsid w:val="006A751C"/>
    <w:rsid w:val="006A75E3"/>
    <w:rsid w:val="006A7662"/>
    <w:rsid w:val="006A78BC"/>
    <w:rsid w:val="006A7959"/>
    <w:rsid w:val="006A7A0E"/>
    <w:rsid w:val="006A7A40"/>
    <w:rsid w:val="006A7A87"/>
    <w:rsid w:val="006A7F9C"/>
    <w:rsid w:val="006B0053"/>
    <w:rsid w:val="006B0175"/>
    <w:rsid w:val="006B030E"/>
    <w:rsid w:val="006B0326"/>
    <w:rsid w:val="006B03E1"/>
    <w:rsid w:val="006B03F1"/>
    <w:rsid w:val="006B0452"/>
    <w:rsid w:val="006B08A7"/>
    <w:rsid w:val="006B0CF8"/>
    <w:rsid w:val="006B0D10"/>
    <w:rsid w:val="006B0F5A"/>
    <w:rsid w:val="006B10AA"/>
    <w:rsid w:val="006B10F5"/>
    <w:rsid w:val="006B1138"/>
    <w:rsid w:val="006B13F5"/>
    <w:rsid w:val="006B162F"/>
    <w:rsid w:val="006B1831"/>
    <w:rsid w:val="006B1878"/>
    <w:rsid w:val="006B18E7"/>
    <w:rsid w:val="006B194B"/>
    <w:rsid w:val="006B1BA9"/>
    <w:rsid w:val="006B1BBF"/>
    <w:rsid w:val="006B1C9F"/>
    <w:rsid w:val="006B1D5C"/>
    <w:rsid w:val="006B1E38"/>
    <w:rsid w:val="006B1E6D"/>
    <w:rsid w:val="006B1F5A"/>
    <w:rsid w:val="006B20DB"/>
    <w:rsid w:val="006B253A"/>
    <w:rsid w:val="006B2585"/>
    <w:rsid w:val="006B267F"/>
    <w:rsid w:val="006B29B2"/>
    <w:rsid w:val="006B2D58"/>
    <w:rsid w:val="006B313C"/>
    <w:rsid w:val="006B3625"/>
    <w:rsid w:val="006B3883"/>
    <w:rsid w:val="006B38D8"/>
    <w:rsid w:val="006B3974"/>
    <w:rsid w:val="006B3A2F"/>
    <w:rsid w:val="006B3A69"/>
    <w:rsid w:val="006B3B3D"/>
    <w:rsid w:val="006B3F30"/>
    <w:rsid w:val="006B40DF"/>
    <w:rsid w:val="006B410C"/>
    <w:rsid w:val="006B4213"/>
    <w:rsid w:val="006B4223"/>
    <w:rsid w:val="006B42C2"/>
    <w:rsid w:val="006B42F6"/>
    <w:rsid w:val="006B43A4"/>
    <w:rsid w:val="006B44E2"/>
    <w:rsid w:val="006B44EC"/>
    <w:rsid w:val="006B45CD"/>
    <w:rsid w:val="006B4653"/>
    <w:rsid w:val="006B46E6"/>
    <w:rsid w:val="006B471A"/>
    <w:rsid w:val="006B4836"/>
    <w:rsid w:val="006B4C0A"/>
    <w:rsid w:val="006B4C7A"/>
    <w:rsid w:val="006B4D56"/>
    <w:rsid w:val="006B500A"/>
    <w:rsid w:val="006B5211"/>
    <w:rsid w:val="006B5217"/>
    <w:rsid w:val="006B5595"/>
    <w:rsid w:val="006B55D3"/>
    <w:rsid w:val="006B57C4"/>
    <w:rsid w:val="006B57FC"/>
    <w:rsid w:val="006B59FB"/>
    <w:rsid w:val="006B5A8E"/>
    <w:rsid w:val="006B5B1E"/>
    <w:rsid w:val="006B5B57"/>
    <w:rsid w:val="006B5BBF"/>
    <w:rsid w:val="006B5F39"/>
    <w:rsid w:val="006B5F58"/>
    <w:rsid w:val="006B6146"/>
    <w:rsid w:val="006B623A"/>
    <w:rsid w:val="006B655C"/>
    <w:rsid w:val="006B678F"/>
    <w:rsid w:val="006B6804"/>
    <w:rsid w:val="006B6953"/>
    <w:rsid w:val="006B6AC2"/>
    <w:rsid w:val="006B6C74"/>
    <w:rsid w:val="006B6CDF"/>
    <w:rsid w:val="006B6D19"/>
    <w:rsid w:val="006B6DB1"/>
    <w:rsid w:val="006B6DD9"/>
    <w:rsid w:val="006B71C2"/>
    <w:rsid w:val="006B7287"/>
    <w:rsid w:val="006B72B0"/>
    <w:rsid w:val="006B74DA"/>
    <w:rsid w:val="006B75B5"/>
    <w:rsid w:val="006B7915"/>
    <w:rsid w:val="006B7952"/>
    <w:rsid w:val="006B7E3E"/>
    <w:rsid w:val="006B7E58"/>
    <w:rsid w:val="006B7ED2"/>
    <w:rsid w:val="006BC929"/>
    <w:rsid w:val="006C0019"/>
    <w:rsid w:val="006C009F"/>
    <w:rsid w:val="006C00F7"/>
    <w:rsid w:val="006C00FD"/>
    <w:rsid w:val="006C01DE"/>
    <w:rsid w:val="006C0274"/>
    <w:rsid w:val="006C0393"/>
    <w:rsid w:val="006C04A9"/>
    <w:rsid w:val="006C04C4"/>
    <w:rsid w:val="006C04EF"/>
    <w:rsid w:val="006C0527"/>
    <w:rsid w:val="006C0589"/>
    <w:rsid w:val="006C06B8"/>
    <w:rsid w:val="006C0749"/>
    <w:rsid w:val="006C0835"/>
    <w:rsid w:val="006C0942"/>
    <w:rsid w:val="006C0A33"/>
    <w:rsid w:val="006C0B85"/>
    <w:rsid w:val="006C0C14"/>
    <w:rsid w:val="006C0CD3"/>
    <w:rsid w:val="006C0D7E"/>
    <w:rsid w:val="006C0E00"/>
    <w:rsid w:val="006C1120"/>
    <w:rsid w:val="006C11EC"/>
    <w:rsid w:val="006C123D"/>
    <w:rsid w:val="006C12B6"/>
    <w:rsid w:val="006C1346"/>
    <w:rsid w:val="006C13B0"/>
    <w:rsid w:val="006C142C"/>
    <w:rsid w:val="006C1470"/>
    <w:rsid w:val="006C16D8"/>
    <w:rsid w:val="006C19AC"/>
    <w:rsid w:val="006C1A85"/>
    <w:rsid w:val="006C1ADA"/>
    <w:rsid w:val="006C1ADC"/>
    <w:rsid w:val="006C1B6A"/>
    <w:rsid w:val="006C1C53"/>
    <w:rsid w:val="006C1CF6"/>
    <w:rsid w:val="006C1E77"/>
    <w:rsid w:val="006C1EB6"/>
    <w:rsid w:val="006C210B"/>
    <w:rsid w:val="006C21A4"/>
    <w:rsid w:val="006C2373"/>
    <w:rsid w:val="006C23CB"/>
    <w:rsid w:val="006C253D"/>
    <w:rsid w:val="006C25C1"/>
    <w:rsid w:val="006C262E"/>
    <w:rsid w:val="006C26A3"/>
    <w:rsid w:val="006C2785"/>
    <w:rsid w:val="006C27B6"/>
    <w:rsid w:val="006C27FB"/>
    <w:rsid w:val="006C28EC"/>
    <w:rsid w:val="006C2983"/>
    <w:rsid w:val="006C2B29"/>
    <w:rsid w:val="006C2DF0"/>
    <w:rsid w:val="006C2E31"/>
    <w:rsid w:val="006C2FD3"/>
    <w:rsid w:val="006C3008"/>
    <w:rsid w:val="006C30B1"/>
    <w:rsid w:val="006C30CD"/>
    <w:rsid w:val="006C3229"/>
    <w:rsid w:val="006C32C8"/>
    <w:rsid w:val="006C32CD"/>
    <w:rsid w:val="006C336D"/>
    <w:rsid w:val="006C3439"/>
    <w:rsid w:val="006C3612"/>
    <w:rsid w:val="006C37F7"/>
    <w:rsid w:val="006C3847"/>
    <w:rsid w:val="006C3858"/>
    <w:rsid w:val="006C3938"/>
    <w:rsid w:val="006C395D"/>
    <w:rsid w:val="006C3A8D"/>
    <w:rsid w:val="006C3B42"/>
    <w:rsid w:val="006C3BD4"/>
    <w:rsid w:val="006C3BDF"/>
    <w:rsid w:val="006C3D6B"/>
    <w:rsid w:val="006C4163"/>
    <w:rsid w:val="006C418D"/>
    <w:rsid w:val="006C41BE"/>
    <w:rsid w:val="006C4258"/>
    <w:rsid w:val="006C448A"/>
    <w:rsid w:val="006C46D4"/>
    <w:rsid w:val="006C4855"/>
    <w:rsid w:val="006C48E4"/>
    <w:rsid w:val="006C48F5"/>
    <w:rsid w:val="006C4A27"/>
    <w:rsid w:val="006C4BE7"/>
    <w:rsid w:val="006C4CC7"/>
    <w:rsid w:val="006C4EC8"/>
    <w:rsid w:val="006C4F7D"/>
    <w:rsid w:val="006C4FB2"/>
    <w:rsid w:val="006C5041"/>
    <w:rsid w:val="006C5172"/>
    <w:rsid w:val="006C52E9"/>
    <w:rsid w:val="006C53B6"/>
    <w:rsid w:val="006C544E"/>
    <w:rsid w:val="006C54B4"/>
    <w:rsid w:val="006C5851"/>
    <w:rsid w:val="006C597D"/>
    <w:rsid w:val="006C59D6"/>
    <w:rsid w:val="006C6066"/>
    <w:rsid w:val="006C6150"/>
    <w:rsid w:val="006C62F4"/>
    <w:rsid w:val="006C645C"/>
    <w:rsid w:val="006C64C1"/>
    <w:rsid w:val="006C6681"/>
    <w:rsid w:val="006C66CA"/>
    <w:rsid w:val="006C66DE"/>
    <w:rsid w:val="006C673F"/>
    <w:rsid w:val="006C67F8"/>
    <w:rsid w:val="006C69B8"/>
    <w:rsid w:val="006C6AB8"/>
    <w:rsid w:val="006C6B7E"/>
    <w:rsid w:val="006C6BE1"/>
    <w:rsid w:val="006C6C1E"/>
    <w:rsid w:val="006C6C81"/>
    <w:rsid w:val="006C70AD"/>
    <w:rsid w:val="006C71EE"/>
    <w:rsid w:val="006C71F7"/>
    <w:rsid w:val="006C73D2"/>
    <w:rsid w:val="006C741C"/>
    <w:rsid w:val="006C7492"/>
    <w:rsid w:val="006C7644"/>
    <w:rsid w:val="006C7758"/>
    <w:rsid w:val="006C79B0"/>
    <w:rsid w:val="006C79BD"/>
    <w:rsid w:val="006C7A46"/>
    <w:rsid w:val="006C7ADC"/>
    <w:rsid w:val="006C7E70"/>
    <w:rsid w:val="006CB2F5"/>
    <w:rsid w:val="006D00AA"/>
    <w:rsid w:val="006D00C4"/>
    <w:rsid w:val="006D02E1"/>
    <w:rsid w:val="006D0665"/>
    <w:rsid w:val="006D0681"/>
    <w:rsid w:val="006D0717"/>
    <w:rsid w:val="006D0726"/>
    <w:rsid w:val="006D0835"/>
    <w:rsid w:val="006D086C"/>
    <w:rsid w:val="006D09A2"/>
    <w:rsid w:val="006D0BD3"/>
    <w:rsid w:val="006D0D54"/>
    <w:rsid w:val="006D0FEE"/>
    <w:rsid w:val="006D1035"/>
    <w:rsid w:val="006D106F"/>
    <w:rsid w:val="006D11A6"/>
    <w:rsid w:val="006D1215"/>
    <w:rsid w:val="006D1393"/>
    <w:rsid w:val="006D13CA"/>
    <w:rsid w:val="006D1468"/>
    <w:rsid w:val="006D149C"/>
    <w:rsid w:val="006D14DC"/>
    <w:rsid w:val="006D156B"/>
    <w:rsid w:val="006D15FD"/>
    <w:rsid w:val="006D166D"/>
    <w:rsid w:val="006D17FE"/>
    <w:rsid w:val="006D1B75"/>
    <w:rsid w:val="006D1C43"/>
    <w:rsid w:val="006D1CB4"/>
    <w:rsid w:val="006D1E56"/>
    <w:rsid w:val="006D1FA6"/>
    <w:rsid w:val="006D1FB8"/>
    <w:rsid w:val="006D1FEE"/>
    <w:rsid w:val="006D20BF"/>
    <w:rsid w:val="006D20D1"/>
    <w:rsid w:val="006D20E0"/>
    <w:rsid w:val="006D2615"/>
    <w:rsid w:val="006D2895"/>
    <w:rsid w:val="006D2936"/>
    <w:rsid w:val="006D297B"/>
    <w:rsid w:val="006D2A0D"/>
    <w:rsid w:val="006D2A72"/>
    <w:rsid w:val="006D2A85"/>
    <w:rsid w:val="006D2DDB"/>
    <w:rsid w:val="006D2EDB"/>
    <w:rsid w:val="006D2F44"/>
    <w:rsid w:val="006D2F57"/>
    <w:rsid w:val="006D309E"/>
    <w:rsid w:val="006D3116"/>
    <w:rsid w:val="006D3192"/>
    <w:rsid w:val="006D33F6"/>
    <w:rsid w:val="006D3481"/>
    <w:rsid w:val="006D34E3"/>
    <w:rsid w:val="006D355A"/>
    <w:rsid w:val="006D35AE"/>
    <w:rsid w:val="006D35CD"/>
    <w:rsid w:val="006D3691"/>
    <w:rsid w:val="006D37B3"/>
    <w:rsid w:val="006D37DE"/>
    <w:rsid w:val="006D37FE"/>
    <w:rsid w:val="006D38AF"/>
    <w:rsid w:val="006D3C05"/>
    <w:rsid w:val="006D3C8F"/>
    <w:rsid w:val="006D3DC8"/>
    <w:rsid w:val="006D3DF0"/>
    <w:rsid w:val="006D3F70"/>
    <w:rsid w:val="006D3FC5"/>
    <w:rsid w:val="006D3FFB"/>
    <w:rsid w:val="006D41AB"/>
    <w:rsid w:val="006D449B"/>
    <w:rsid w:val="006D4501"/>
    <w:rsid w:val="006D4544"/>
    <w:rsid w:val="006D475A"/>
    <w:rsid w:val="006D47C0"/>
    <w:rsid w:val="006D47D5"/>
    <w:rsid w:val="006D4802"/>
    <w:rsid w:val="006D4959"/>
    <w:rsid w:val="006D4AB8"/>
    <w:rsid w:val="006D4C5A"/>
    <w:rsid w:val="006D4DA1"/>
    <w:rsid w:val="006D4F19"/>
    <w:rsid w:val="006D4F3C"/>
    <w:rsid w:val="006D4F4F"/>
    <w:rsid w:val="006D4F8D"/>
    <w:rsid w:val="006D4FCD"/>
    <w:rsid w:val="006D5006"/>
    <w:rsid w:val="006D5021"/>
    <w:rsid w:val="006D5187"/>
    <w:rsid w:val="006D550D"/>
    <w:rsid w:val="006D564C"/>
    <w:rsid w:val="006D565F"/>
    <w:rsid w:val="006D57C4"/>
    <w:rsid w:val="006D5806"/>
    <w:rsid w:val="006D5C3F"/>
    <w:rsid w:val="006D5C4B"/>
    <w:rsid w:val="006D5CEC"/>
    <w:rsid w:val="006D5DF3"/>
    <w:rsid w:val="006D5FB6"/>
    <w:rsid w:val="006D6237"/>
    <w:rsid w:val="006D6245"/>
    <w:rsid w:val="006D628F"/>
    <w:rsid w:val="006D649C"/>
    <w:rsid w:val="006D65B1"/>
    <w:rsid w:val="006D6612"/>
    <w:rsid w:val="006D662F"/>
    <w:rsid w:val="006D6699"/>
    <w:rsid w:val="006D66C1"/>
    <w:rsid w:val="006D6719"/>
    <w:rsid w:val="006D6AB7"/>
    <w:rsid w:val="006D6C6D"/>
    <w:rsid w:val="006D6DCC"/>
    <w:rsid w:val="006D6F23"/>
    <w:rsid w:val="006D711C"/>
    <w:rsid w:val="006D71EC"/>
    <w:rsid w:val="006D7285"/>
    <w:rsid w:val="006D7355"/>
    <w:rsid w:val="006D7451"/>
    <w:rsid w:val="006D747A"/>
    <w:rsid w:val="006D7536"/>
    <w:rsid w:val="006D7805"/>
    <w:rsid w:val="006D7AC8"/>
    <w:rsid w:val="006D7BC3"/>
    <w:rsid w:val="006D7BE3"/>
    <w:rsid w:val="006D7D56"/>
    <w:rsid w:val="006D7FE8"/>
    <w:rsid w:val="006E033A"/>
    <w:rsid w:val="006E03A8"/>
    <w:rsid w:val="006E047A"/>
    <w:rsid w:val="006E0484"/>
    <w:rsid w:val="006E06B1"/>
    <w:rsid w:val="006E0745"/>
    <w:rsid w:val="006E0C82"/>
    <w:rsid w:val="006E0C87"/>
    <w:rsid w:val="006E0E62"/>
    <w:rsid w:val="006E0ECD"/>
    <w:rsid w:val="006E0F87"/>
    <w:rsid w:val="006E129D"/>
    <w:rsid w:val="006E13C7"/>
    <w:rsid w:val="006E14E0"/>
    <w:rsid w:val="006E15BA"/>
    <w:rsid w:val="006E181A"/>
    <w:rsid w:val="006E1890"/>
    <w:rsid w:val="006E190C"/>
    <w:rsid w:val="006E194F"/>
    <w:rsid w:val="006E1B0B"/>
    <w:rsid w:val="006E20D9"/>
    <w:rsid w:val="006E212F"/>
    <w:rsid w:val="006E22A1"/>
    <w:rsid w:val="006E24C3"/>
    <w:rsid w:val="006E26C9"/>
    <w:rsid w:val="006E26F2"/>
    <w:rsid w:val="006E2C93"/>
    <w:rsid w:val="006E2D89"/>
    <w:rsid w:val="006E2E4F"/>
    <w:rsid w:val="006E2E88"/>
    <w:rsid w:val="006E30AB"/>
    <w:rsid w:val="006E3231"/>
    <w:rsid w:val="006E3263"/>
    <w:rsid w:val="006E32D8"/>
    <w:rsid w:val="006E3449"/>
    <w:rsid w:val="006E3495"/>
    <w:rsid w:val="006E34A7"/>
    <w:rsid w:val="006E35CA"/>
    <w:rsid w:val="006E35D4"/>
    <w:rsid w:val="006E38D9"/>
    <w:rsid w:val="006E3971"/>
    <w:rsid w:val="006E3A12"/>
    <w:rsid w:val="006E3AC4"/>
    <w:rsid w:val="006E3AE2"/>
    <w:rsid w:val="006E3B5C"/>
    <w:rsid w:val="006E3D67"/>
    <w:rsid w:val="006E3FB0"/>
    <w:rsid w:val="006E4237"/>
    <w:rsid w:val="006E4300"/>
    <w:rsid w:val="006E4386"/>
    <w:rsid w:val="006E44F1"/>
    <w:rsid w:val="006E4621"/>
    <w:rsid w:val="006E465D"/>
    <w:rsid w:val="006E470E"/>
    <w:rsid w:val="006E476A"/>
    <w:rsid w:val="006E49A5"/>
    <w:rsid w:val="006E4A1A"/>
    <w:rsid w:val="006E4AA7"/>
    <w:rsid w:val="006E4ACA"/>
    <w:rsid w:val="006E4AD2"/>
    <w:rsid w:val="006E4C4B"/>
    <w:rsid w:val="006E515B"/>
    <w:rsid w:val="006E524F"/>
    <w:rsid w:val="006E5331"/>
    <w:rsid w:val="006E5377"/>
    <w:rsid w:val="006E537C"/>
    <w:rsid w:val="006E557C"/>
    <w:rsid w:val="006E5583"/>
    <w:rsid w:val="006E55BF"/>
    <w:rsid w:val="006E55F2"/>
    <w:rsid w:val="006E5601"/>
    <w:rsid w:val="006E5727"/>
    <w:rsid w:val="006E58D3"/>
    <w:rsid w:val="006E5A1C"/>
    <w:rsid w:val="006E5C42"/>
    <w:rsid w:val="006E5D6D"/>
    <w:rsid w:val="006E5DB6"/>
    <w:rsid w:val="006E5F87"/>
    <w:rsid w:val="006E60BC"/>
    <w:rsid w:val="006E6121"/>
    <w:rsid w:val="006E612F"/>
    <w:rsid w:val="006E619F"/>
    <w:rsid w:val="006E61F9"/>
    <w:rsid w:val="006E620B"/>
    <w:rsid w:val="006E63B5"/>
    <w:rsid w:val="006E64B0"/>
    <w:rsid w:val="006E68FE"/>
    <w:rsid w:val="006E6A19"/>
    <w:rsid w:val="006E6A73"/>
    <w:rsid w:val="006E6CC2"/>
    <w:rsid w:val="006E6E37"/>
    <w:rsid w:val="006E6E44"/>
    <w:rsid w:val="006E6F57"/>
    <w:rsid w:val="006E7104"/>
    <w:rsid w:val="006E711B"/>
    <w:rsid w:val="006E75ED"/>
    <w:rsid w:val="006E7647"/>
    <w:rsid w:val="006E7667"/>
    <w:rsid w:val="006E7719"/>
    <w:rsid w:val="006E7809"/>
    <w:rsid w:val="006E789F"/>
    <w:rsid w:val="006E78D8"/>
    <w:rsid w:val="006E7918"/>
    <w:rsid w:val="006E7967"/>
    <w:rsid w:val="006E7A86"/>
    <w:rsid w:val="006E7BF2"/>
    <w:rsid w:val="006E7C1C"/>
    <w:rsid w:val="006E7C4E"/>
    <w:rsid w:val="006E7E3D"/>
    <w:rsid w:val="006F0062"/>
    <w:rsid w:val="006F0082"/>
    <w:rsid w:val="006F0099"/>
    <w:rsid w:val="006F02CF"/>
    <w:rsid w:val="006F03DA"/>
    <w:rsid w:val="006F0459"/>
    <w:rsid w:val="006F04EA"/>
    <w:rsid w:val="006F0513"/>
    <w:rsid w:val="006F0536"/>
    <w:rsid w:val="006F056C"/>
    <w:rsid w:val="006F06F5"/>
    <w:rsid w:val="006F0703"/>
    <w:rsid w:val="006F07C3"/>
    <w:rsid w:val="006F0959"/>
    <w:rsid w:val="006F09E5"/>
    <w:rsid w:val="006F0A3B"/>
    <w:rsid w:val="006F0B4C"/>
    <w:rsid w:val="006F0C19"/>
    <w:rsid w:val="006F0DB5"/>
    <w:rsid w:val="006F0DC9"/>
    <w:rsid w:val="006F0F39"/>
    <w:rsid w:val="006F1282"/>
    <w:rsid w:val="006F12E4"/>
    <w:rsid w:val="006F13BF"/>
    <w:rsid w:val="006F14CD"/>
    <w:rsid w:val="006F1516"/>
    <w:rsid w:val="006F1557"/>
    <w:rsid w:val="006F172A"/>
    <w:rsid w:val="006F19CD"/>
    <w:rsid w:val="006F1BFB"/>
    <w:rsid w:val="006F1CB5"/>
    <w:rsid w:val="006F1D89"/>
    <w:rsid w:val="006F1F76"/>
    <w:rsid w:val="006F2030"/>
    <w:rsid w:val="006F2568"/>
    <w:rsid w:val="006F2575"/>
    <w:rsid w:val="006F25F7"/>
    <w:rsid w:val="006F2815"/>
    <w:rsid w:val="006F28D4"/>
    <w:rsid w:val="006F28D7"/>
    <w:rsid w:val="006F28EE"/>
    <w:rsid w:val="006F294F"/>
    <w:rsid w:val="006F2AD0"/>
    <w:rsid w:val="006F2BA9"/>
    <w:rsid w:val="006F2BC2"/>
    <w:rsid w:val="006F2D5A"/>
    <w:rsid w:val="006F2DBA"/>
    <w:rsid w:val="006F2F9B"/>
    <w:rsid w:val="006F32E3"/>
    <w:rsid w:val="006F355E"/>
    <w:rsid w:val="006F3609"/>
    <w:rsid w:val="006F3674"/>
    <w:rsid w:val="006F38E9"/>
    <w:rsid w:val="006F3960"/>
    <w:rsid w:val="006F3A37"/>
    <w:rsid w:val="006F3A9D"/>
    <w:rsid w:val="006F3AA4"/>
    <w:rsid w:val="006F3B1F"/>
    <w:rsid w:val="006F3BD8"/>
    <w:rsid w:val="006F3D3F"/>
    <w:rsid w:val="006F3D50"/>
    <w:rsid w:val="006F3D77"/>
    <w:rsid w:val="006F3E07"/>
    <w:rsid w:val="006F3E19"/>
    <w:rsid w:val="006F3EE0"/>
    <w:rsid w:val="006F4035"/>
    <w:rsid w:val="006F4168"/>
    <w:rsid w:val="006F41A1"/>
    <w:rsid w:val="006F452E"/>
    <w:rsid w:val="006F458C"/>
    <w:rsid w:val="006F4590"/>
    <w:rsid w:val="006F46A7"/>
    <w:rsid w:val="006F46BE"/>
    <w:rsid w:val="006F484D"/>
    <w:rsid w:val="006F4888"/>
    <w:rsid w:val="006F4A31"/>
    <w:rsid w:val="006F4A84"/>
    <w:rsid w:val="006F4BC5"/>
    <w:rsid w:val="006F4C67"/>
    <w:rsid w:val="006F4DA1"/>
    <w:rsid w:val="006F4DC4"/>
    <w:rsid w:val="006F4F60"/>
    <w:rsid w:val="006F5005"/>
    <w:rsid w:val="006F50BF"/>
    <w:rsid w:val="006F52B1"/>
    <w:rsid w:val="006F546C"/>
    <w:rsid w:val="006F5586"/>
    <w:rsid w:val="006F5592"/>
    <w:rsid w:val="006F561A"/>
    <w:rsid w:val="006F5714"/>
    <w:rsid w:val="006F58A8"/>
    <w:rsid w:val="006F5A74"/>
    <w:rsid w:val="006F5E84"/>
    <w:rsid w:val="006F5F2A"/>
    <w:rsid w:val="006F5F66"/>
    <w:rsid w:val="006F609F"/>
    <w:rsid w:val="006F6298"/>
    <w:rsid w:val="006F635D"/>
    <w:rsid w:val="006F6395"/>
    <w:rsid w:val="006F6505"/>
    <w:rsid w:val="006F6A22"/>
    <w:rsid w:val="006F6B9A"/>
    <w:rsid w:val="006F6C6A"/>
    <w:rsid w:val="006F6C7A"/>
    <w:rsid w:val="006F6D77"/>
    <w:rsid w:val="006F70EA"/>
    <w:rsid w:val="006F7230"/>
    <w:rsid w:val="006F7408"/>
    <w:rsid w:val="006F7453"/>
    <w:rsid w:val="006F7562"/>
    <w:rsid w:val="006F756D"/>
    <w:rsid w:val="006F757E"/>
    <w:rsid w:val="006F77BE"/>
    <w:rsid w:val="006F7A8E"/>
    <w:rsid w:val="006F7B07"/>
    <w:rsid w:val="006F7B1A"/>
    <w:rsid w:val="006F7B8F"/>
    <w:rsid w:val="006F7D8C"/>
    <w:rsid w:val="006F7EE4"/>
    <w:rsid w:val="0070011A"/>
    <w:rsid w:val="007001E3"/>
    <w:rsid w:val="007001E7"/>
    <w:rsid w:val="00700342"/>
    <w:rsid w:val="00700369"/>
    <w:rsid w:val="00700482"/>
    <w:rsid w:val="007005C0"/>
    <w:rsid w:val="00700762"/>
    <w:rsid w:val="00700874"/>
    <w:rsid w:val="007008A2"/>
    <w:rsid w:val="00700B2C"/>
    <w:rsid w:val="00700C85"/>
    <w:rsid w:val="00700C94"/>
    <w:rsid w:val="00701123"/>
    <w:rsid w:val="007014EE"/>
    <w:rsid w:val="0070152D"/>
    <w:rsid w:val="007016F6"/>
    <w:rsid w:val="0070185C"/>
    <w:rsid w:val="00701966"/>
    <w:rsid w:val="00701A25"/>
    <w:rsid w:val="00701A3D"/>
    <w:rsid w:val="00701A98"/>
    <w:rsid w:val="00701B1E"/>
    <w:rsid w:val="00701B5B"/>
    <w:rsid w:val="00701CEE"/>
    <w:rsid w:val="00701E5B"/>
    <w:rsid w:val="00701F14"/>
    <w:rsid w:val="00702049"/>
    <w:rsid w:val="00702065"/>
    <w:rsid w:val="00702127"/>
    <w:rsid w:val="007023E7"/>
    <w:rsid w:val="00702589"/>
    <w:rsid w:val="007025F9"/>
    <w:rsid w:val="00702716"/>
    <w:rsid w:val="00702732"/>
    <w:rsid w:val="00702877"/>
    <w:rsid w:val="007028D7"/>
    <w:rsid w:val="00702B67"/>
    <w:rsid w:val="00702C32"/>
    <w:rsid w:val="00702D6A"/>
    <w:rsid w:val="00702DD6"/>
    <w:rsid w:val="00702E17"/>
    <w:rsid w:val="00703008"/>
    <w:rsid w:val="00703036"/>
    <w:rsid w:val="00703096"/>
    <w:rsid w:val="00703246"/>
    <w:rsid w:val="0070327B"/>
    <w:rsid w:val="0070355D"/>
    <w:rsid w:val="00703857"/>
    <w:rsid w:val="0070388B"/>
    <w:rsid w:val="00703926"/>
    <w:rsid w:val="007039AA"/>
    <w:rsid w:val="007039DA"/>
    <w:rsid w:val="00703AD3"/>
    <w:rsid w:val="00703CD0"/>
    <w:rsid w:val="00703D92"/>
    <w:rsid w:val="00703F5F"/>
    <w:rsid w:val="0070401D"/>
    <w:rsid w:val="00704170"/>
    <w:rsid w:val="00704211"/>
    <w:rsid w:val="007042A9"/>
    <w:rsid w:val="007042E3"/>
    <w:rsid w:val="0070433D"/>
    <w:rsid w:val="0070437D"/>
    <w:rsid w:val="007044FE"/>
    <w:rsid w:val="00704946"/>
    <w:rsid w:val="00704948"/>
    <w:rsid w:val="00704A6E"/>
    <w:rsid w:val="00704B92"/>
    <w:rsid w:val="00704FB0"/>
    <w:rsid w:val="0070527E"/>
    <w:rsid w:val="0070547D"/>
    <w:rsid w:val="007054AE"/>
    <w:rsid w:val="007054F1"/>
    <w:rsid w:val="00705520"/>
    <w:rsid w:val="00705620"/>
    <w:rsid w:val="00705820"/>
    <w:rsid w:val="007058EE"/>
    <w:rsid w:val="00705A6A"/>
    <w:rsid w:val="00705B08"/>
    <w:rsid w:val="00705B5A"/>
    <w:rsid w:val="00705BB6"/>
    <w:rsid w:val="00705E14"/>
    <w:rsid w:val="00705EA5"/>
    <w:rsid w:val="0070608D"/>
    <w:rsid w:val="0070612C"/>
    <w:rsid w:val="0070620B"/>
    <w:rsid w:val="007064D8"/>
    <w:rsid w:val="007064E5"/>
    <w:rsid w:val="007065D8"/>
    <w:rsid w:val="0070677F"/>
    <w:rsid w:val="007068DF"/>
    <w:rsid w:val="00706C4F"/>
    <w:rsid w:val="00706ECD"/>
    <w:rsid w:val="00707004"/>
    <w:rsid w:val="00707016"/>
    <w:rsid w:val="00707064"/>
    <w:rsid w:val="007076A9"/>
    <w:rsid w:val="00707998"/>
    <w:rsid w:val="00707A5C"/>
    <w:rsid w:val="00707B73"/>
    <w:rsid w:val="00707D61"/>
    <w:rsid w:val="00707DEE"/>
    <w:rsid w:val="00707E43"/>
    <w:rsid w:val="00707EB5"/>
    <w:rsid w:val="0071008E"/>
    <w:rsid w:val="00710102"/>
    <w:rsid w:val="007101D4"/>
    <w:rsid w:val="00710423"/>
    <w:rsid w:val="0071053B"/>
    <w:rsid w:val="007105C2"/>
    <w:rsid w:val="007107DC"/>
    <w:rsid w:val="00710937"/>
    <w:rsid w:val="00710A2B"/>
    <w:rsid w:val="00710A97"/>
    <w:rsid w:val="00710B9E"/>
    <w:rsid w:val="00710CC7"/>
    <w:rsid w:val="00710CFB"/>
    <w:rsid w:val="00710DB2"/>
    <w:rsid w:val="00711007"/>
    <w:rsid w:val="0071107E"/>
    <w:rsid w:val="0071110C"/>
    <w:rsid w:val="007112FE"/>
    <w:rsid w:val="0071170B"/>
    <w:rsid w:val="00711813"/>
    <w:rsid w:val="007118FC"/>
    <w:rsid w:val="007119A4"/>
    <w:rsid w:val="007119C2"/>
    <w:rsid w:val="00711B97"/>
    <w:rsid w:val="00711BAB"/>
    <w:rsid w:val="00711C0D"/>
    <w:rsid w:val="00711C32"/>
    <w:rsid w:val="00711CEA"/>
    <w:rsid w:val="00712005"/>
    <w:rsid w:val="007121DF"/>
    <w:rsid w:val="007121FB"/>
    <w:rsid w:val="00712286"/>
    <w:rsid w:val="0071234C"/>
    <w:rsid w:val="0071237F"/>
    <w:rsid w:val="00712457"/>
    <w:rsid w:val="00712759"/>
    <w:rsid w:val="00712979"/>
    <w:rsid w:val="00712A0A"/>
    <w:rsid w:val="00712C84"/>
    <w:rsid w:val="00712D36"/>
    <w:rsid w:val="00712EB2"/>
    <w:rsid w:val="00712F3F"/>
    <w:rsid w:val="00712F75"/>
    <w:rsid w:val="00713078"/>
    <w:rsid w:val="00713132"/>
    <w:rsid w:val="0071319A"/>
    <w:rsid w:val="007131C9"/>
    <w:rsid w:val="00713235"/>
    <w:rsid w:val="007132D0"/>
    <w:rsid w:val="00713440"/>
    <w:rsid w:val="007134DD"/>
    <w:rsid w:val="007136D6"/>
    <w:rsid w:val="00713743"/>
    <w:rsid w:val="007138D6"/>
    <w:rsid w:val="00713A3C"/>
    <w:rsid w:val="00713AD7"/>
    <w:rsid w:val="00713B2E"/>
    <w:rsid w:val="00713B89"/>
    <w:rsid w:val="00713BA4"/>
    <w:rsid w:val="00713BB4"/>
    <w:rsid w:val="00713D1D"/>
    <w:rsid w:val="00713D39"/>
    <w:rsid w:val="00713D8F"/>
    <w:rsid w:val="00713EDA"/>
    <w:rsid w:val="00713FBB"/>
    <w:rsid w:val="00714230"/>
    <w:rsid w:val="00714379"/>
    <w:rsid w:val="00714390"/>
    <w:rsid w:val="00714614"/>
    <w:rsid w:val="007146BF"/>
    <w:rsid w:val="00714762"/>
    <w:rsid w:val="00714815"/>
    <w:rsid w:val="007149FC"/>
    <w:rsid w:val="00714C02"/>
    <w:rsid w:val="00714E28"/>
    <w:rsid w:val="00714F0E"/>
    <w:rsid w:val="0071517F"/>
    <w:rsid w:val="00715198"/>
    <w:rsid w:val="007151E6"/>
    <w:rsid w:val="007152A1"/>
    <w:rsid w:val="007154C2"/>
    <w:rsid w:val="007154D8"/>
    <w:rsid w:val="0071564E"/>
    <w:rsid w:val="0071564F"/>
    <w:rsid w:val="0071597B"/>
    <w:rsid w:val="00715994"/>
    <w:rsid w:val="00715A73"/>
    <w:rsid w:val="00715CA0"/>
    <w:rsid w:val="00715DBB"/>
    <w:rsid w:val="00715FDC"/>
    <w:rsid w:val="0071607B"/>
    <w:rsid w:val="00716133"/>
    <w:rsid w:val="00716149"/>
    <w:rsid w:val="0071622F"/>
    <w:rsid w:val="00716282"/>
    <w:rsid w:val="0071633C"/>
    <w:rsid w:val="007163B5"/>
    <w:rsid w:val="007163D1"/>
    <w:rsid w:val="00716434"/>
    <w:rsid w:val="00716440"/>
    <w:rsid w:val="00716480"/>
    <w:rsid w:val="00716651"/>
    <w:rsid w:val="00716799"/>
    <w:rsid w:val="00716DEF"/>
    <w:rsid w:val="00716E7B"/>
    <w:rsid w:val="00716E88"/>
    <w:rsid w:val="00717044"/>
    <w:rsid w:val="00717057"/>
    <w:rsid w:val="007175CC"/>
    <w:rsid w:val="00717705"/>
    <w:rsid w:val="00717A22"/>
    <w:rsid w:val="00717AB0"/>
    <w:rsid w:val="00717DC6"/>
    <w:rsid w:val="00717E4E"/>
    <w:rsid w:val="00717F38"/>
    <w:rsid w:val="00720178"/>
    <w:rsid w:val="00720719"/>
    <w:rsid w:val="00720786"/>
    <w:rsid w:val="007207B4"/>
    <w:rsid w:val="00720935"/>
    <w:rsid w:val="00720940"/>
    <w:rsid w:val="00720CE8"/>
    <w:rsid w:val="00720DC7"/>
    <w:rsid w:val="00720E2F"/>
    <w:rsid w:val="00720E35"/>
    <w:rsid w:val="00720E91"/>
    <w:rsid w:val="00720FD2"/>
    <w:rsid w:val="00721080"/>
    <w:rsid w:val="00721241"/>
    <w:rsid w:val="00721359"/>
    <w:rsid w:val="0072139A"/>
    <w:rsid w:val="007213AA"/>
    <w:rsid w:val="007213B6"/>
    <w:rsid w:val="00721713"/>
    <w:rsid w:val="007217C0"/>
    <w:rsid w:val="007217C8"/>
    <w:rsid w:val="00721B33"/>
    <w:rsid w:val="00721D25"/>
    <w:rsid w:val="00721E29"/>
    <w:rsid w:val="00721E79"/>
    <w:rsid w:val="00721EEA"/>
    <w:rsid w:val="00721F54"/>
    <w:rsid w:val="00722047"/>
    <w:rsid w:val="007220E3"/>
    <w:rsid w:val="0072210B"/>
    <w:rsid w:val="00722157"/>
    <w:rsid w:val="00722191"/>
    <w:rsid w:val="007222F3"/>
    <w:rsid w:val="007227DC"/>
    <w:rsid w:val="00722A56"/>
    <w:rsid w:val="00722BB5"/>
    <w:rsid w:val="00722BBA"/>
    <w:rsid w:val="00722C9E"/>
    <w:rsid w:val="00722DBF"/>
    <w:rsid w:val="00722E80"/>
    <w:rsid w:val="00722F39"/>
    <w:rsid w:val="00723055"/>
    <w:rsid w:val="007230F3"/>
    <w:rsid w:val="00723159"/>
    <w:rsid w:val="007231C2"/>
    <w:rsid w:val="00723348"/>
    <w:rsid w:val="0072337E"/>
    <w:rsid w:val="007233EC"/>
    <w:rsid w:val="00723425"/>
    <w:rsid w:val="0072363A"/>
    <w:rsid w:val="007236E8"/>
    <w:rsid w:val="007238CE"/>
    <w:rsid w:val="00723A20"/>
    <w:rsid w:val="00723A6A"/>
    <w:rsid w:val="00723AD6"/>
    <w:rsid w:val="00723B50"/>
    <w:rsid w:val="00723C82"/>
    <w:rsid w:val="00723CC4"/>
    <w:rsid w:val="00723CFD"/>
    <w:rsid w:val="00723D31"/>
    <w:rsid w:val="00723D6B"/>
    <w:rsid w:val="00723DF7"/>
    <w:rsid w:val="00723E29"/>
    <w:rsid w:val="00723FF6"/>
    <w:rsid w:val="00724027"/>
    <w:rsid w:val="00724465"/>
    <w:rsid w:val="007245A1"/>
    <w:rsid w:val="007245EE"/>
    <w:rsid w:val="00724671"/>
    <w:rsid w:val="00724733"/>
    <w:rsid w:val="0072473E"/>
    <w:rsid w:val="00724755"/>
    <w:rsid w:val="00724C86"/>
    <w:rsid w:val="00724EC3"/>
    <w:rsid w:val="00724F63"/>
    <w:rsid w:val="00724FEC"/>
    <w:rsid w:val="0072519F"/>
    <w:rsid w:val="00725348"/>
    <w:rsid w:val="00725352"/>
    <w:rsid w:val="0072548A"/>
    <w:rsid w:val="0072549F"/>
    <w:rsid w:val="00725613"/>
    <w:rsid w:val="00725766"/>
    <w:rsid w:val="0072586E"/>
    <w:rsid w:val="00725876"/>
    <w:rsid w:val="00725BF7"/>
    <w:rsid w:val="00725E78"/>
    <w:rsid w:val="00725F4F"/>
    <w:rsid w:val="00725F60"/>
    <w:rsid w:val="00726089"/>
    <w:rsid w:val="00726135"/>
    <w:rsid w:val="00726363"/>
    <w:rsid w:val="00726428"/>
    <w:rsid w:val="0072650D"/>
    <w:rsid w:val="007265D1"/>
    <w:rsid w:val="0072662D"/>
    <w:rsid w:val="00726733"/>
    <w:rsid w:val="0072697C"/>
    <w:rsid w:val="00726A22"/>
    <w:rsid w:val="00726A2C"/>
    <w:rsid w:val="00726AFE"/>
    <w:rsid w:val="00726C12"/>
    <w:rsid w:val="00726C50"/>
    <w:rsid w:val="00726D2D"/>
    <w:rsid w:val="00727083"/>
    <w:rsid w:val="0072715E"/>
    <w:rsid w:val="00727174"/>
    <w:rsid w:val="007271E3"/>
    <w:rsid w:val="0072720C"/>
    <w:rsid w:val="00727232"/>
    <w:rsid w:val="00727267"/>
    <w:rsid w:val="007273E3"/>
    <w:rsid w:val="007275D1"/>
    <w:rsid w:val="007275E2"/>
    <w:rsid w:val="00727791"/>
    <w:rsid w:val="007277AB"/>
    <w:rsid w:val="00727855"/>
    <w:rsid w:val="007278BB"/>
    <w:rsid w:val="007278FF"/>
    <w:rsid w:val="00727919"/>
    <w:rsid w:val="00727A13"/>
    <w:rsid w:val="00727ABD"/>
    <w:rsid w:val="00727D54"/>
    <w:rsid w:val="00727DD0"/>
    <w:rsid w:val="00727DFF"/>
    <w:rsid w:val="00727E56"/>
    <w:rsid w:val="00727F6F"/>
    <w:rsid w:val="00727F82"/>
    <w:rsid w:val="00729A51"/>
    <w:rsid w:val="00730408"/>
    <w:rsid w:val="007305EF"/>
    <w:rsid w:val="0073075D"/>
    <w:rsid w:val="00730872"/>
    <w:rsid w:val="00730AAC"/>
    <w:rsid w:val="00730B01"/>
    <w:rsid w:val="00730E77"/>
    <w:rsid w:val="00730ED0"/>
    <w:rsid w:val="0073109F"/>
    <w:rsid w:val="007311A1"/>
    <w:rsid w:val="00731400"/>
    <w:rsid w:val="00731429"/>
    <w:rsid w:val="0073155E"/>
    <w:rsid w:val="00731607"/>
    <w:rsid w:val="0073178F"/>
    <w:rsid w:val="0073195E"/>
    <w:rsid w:val="0073199C"/>
    <w:rsid w:val="0073199E"/>
    <w:rsid w:val="00731A1C"/>
    <w:rsid w:val="00731AF1"/>
    <w:rsid w:val="00731B2E"/>
    <w:rsid w:val="00731CF0"/>
    <w:rsid w:val="00731D95"/>
    <w:rsid w:val="00731E69"/>
    <w:rsid w:val="00731F80"/>
    <w:rsid w:val="00731F87"/>
    <w:rsid w:val="0073219A"/>
    <w:rsid w:val="0073227A"/>
    <w:rsid w:val="00732395"/>
    <w:rsid w:val="007323BA"/>
    <w:rsid w:val="00732435"/>
    <w:rsid w:val="007325C6"/>
    <w:rsid w:val="00732779"/>
    <w:rsid w:val="007327AA"/>
    <w:rsid w:val="007329B3"/>
    <w:rsid w:val="00732C74"/>
    <w:rsid w:val="00732D05"/>
    <w:rsid w:val="00732F37"/>
    <w:rsid w:val="00732FE6"/>
    <w:rsid w:val="0073303E"/>
    <w:rsid w:val="007330E4"/>
    <w:rsid w:val="00733248"/>
    <w:rsid w:val="0073366F"/>
    <w:rsid w:val="0073371B"/>
    <w:rsid w:val="00733887"/>
    <w:rsid w:val="007338C4"/>
    <w:rsid w:val="0073397A"/>
    <w:rsid w:val="007339EF"/>
    <w:rsid w:val="00733DA7"/>
    <w:rsid w:val="00733DFC"/>
    <w:rsid w:val="00733E97"/>
    <w:rsid w:val="0073403B"/>
    <w:rsid w:val="0073404D"/>
    <w:rsid w:val="007341FB"/>
    <w:rsid w:val="007341FD"/>
    <w:rsid w:val="007344FD"/>
    <w:rsid w:val="0073457A"/>
    <w:rsid w:val="0073466A"/>
    <w:rsid w:val="00734762"/>
    <w:rsid w:val="00734808"/>
    <w:rsid w:val="0073496E"/>
    <w:rsid w:val="00734D1E"/>
    <w:rsid w:val="00734D32"/>
    <w:rsid w:val="00734F18"/>
    <w:rsid w:val="007351B8"/>
    <w:rsid w:val="00735306"/>
    <w:rsid w:val="0073542E"/>
    <w:rsid w:val="00735433"/>
    <w:rsid w:val="007354D3"/>
    <w:rsid w:val="007355E7"/>
    <w:rsid w:val="00735881"/>
    <w:rsid w:val="00735A26"/>
    <w:rsid w:val="00735ABA"/>
    <w:rsid w:val="00735B56"/>
    <w:rsid w:val="00735B7E"/>
    <w:rsid w:val="00735D30"/>
    <w:rsid w:val="00735D70"/>
    <w:rsid w:val="00735F6D"/>
    <w:rsid w:val="00735F75"/>
    <w:rsid w:val="0073603E"/>
    <w:rsid w:val="0073607A"/>
    <w:rsid w:val="0073638E"/>
    <w:rsid w:val="00736709"/>
    <w:rsid w:val="00736716"/>
    <w:rsid w:val="0073682E"/>
    <w:rsid w:val="00736835"/>
    <w:rsid w:val="00736893"/>
    <w:rsid w:val="0073697B"/>
    <w:rsid w:val="00736BD2"/>
    <w:rsid w:val="00736C14"/>
    <w:rsid w:val="00736C3A"/>
    <w:rsid w:val="00736D2D"/>
    <w:rsid w:val="00736ECD"/>
    <w:rsid w:val="00736F48"/>
    <w:rsid w:val="00736F94"/>
    <w:rsid w:val="0073708F"/>
    <w:rsid w:val="00737454"/>
    <w:rsid w:val="0073765E"/>
    <w:rsid w:val="0073766E"/>
    <w:rsid w:val="00737785"/>
    <w:rsid w:val="00737790"/>
    <w:rsid w:val="007377BC"/>
    <w:rsid w:val="00737865"/>
    <w:rsid w:val="00737AC5"/>
    <w:rsid w:val="00737AFA"/>
    <w:rsid w:val="00737C64"/>
    <w:rsid w:val="00737D96"/>
    <w:rsid w:val="00737E89"/>
    <w:rsid w:val="00740044"/>
    <w:rsid w:val="007400A3"/>
    <w:rsid w:val="00740244"/>
    <w:rsid w:val="0074034D"/>
    <w:rsid w:val="0074037D"/>
    <w:rsid w:val="007405CB"/>
    <w:rsid w:val="0074075F"/>
    <w:rsid w:val="00740927"/>
    <w:rsid w:val="00740A34"/>
    <w:rsid w:val="00740A63"/>
    <w:rsid w:val="00740B19"/>
    <w:rsid w:val="00740F4E"/>
    <w:rsid w:val="00741067"/>
    <w:rsid w:val="0074118F"/>
    <w:rsid w:val="007411F5"/>
    <w:rsid w:val="0074129C"/>
    <w:rsid w:val="0074137A"/>
    <w:rsid w:val="00741612"/>
    <w:rsid w:val="007417E2"/>
    <w:rsid w:val="007417E5"/>
    <w:rsid w:val="00741836"/>
    <w:rsid w:val="007418F1"/>
    <w:rsid w:val="00741930"/>
    <w:rsid w:val="00741BC6"/>
    <w:rsid w:val="00741C01"/>
    <w:rsid w:val="00741D68"/>
    <w:rsid w:val="00741DA1"/>
    <w:rsid w:val="00741E20"/>
    <w:rsid w:val="007421A6"/>
    <w:rsid w:val="00742222"/>
    <w:rsid w:val="007422D7"/>
    <w:rsid w:val="007423A8"/>
    <w:rsid w:val="00742435"/>
    <w:rsid w:val="0074250E"/>
    <w:rsid w:val="00742516"/>
    <w:rsid w:val="00742573"/>
    <w:rsid w:val="0074281D"/>
    <w:rsid w:val="00742BD7"/>
    <w:rsid w:val="00742BEC"/>
    <w:rsid w:val="00742BF8"/>
    <w:rsid w:val="00742C8B"/>
    <w:rsid w:val="00742D02"/>
    <w:rsid w:val="00742DC6"/>
    <w:rsid w:val="00742DDA"/>
    <w:rsid w:val="00742F21"/>
    <w:rsid w:val="00743211"/>
    <w:rsid w:val="00743258"/>
    <w:rsid w:val="0074354C"/>
    <w:rsid w:val="007435C9"/>
    <w:rsid w:val="00743713"/>
    <w:rsid w:val="007438FB"/>
    <w:rsid w:val="00743905"/>
    <w:rsid w:val="00743949"/>
    <w:rsid w:val="00743AC1"/>
    <w:rsid w:val="00743ADC"/>
    <w:rsid w:val="00743CC0"/>
    <w:rsid w:val="00743D31"/>
    <w:rsid w:val="00743E17"/>
    <w:rsid w:val="00743E22"/>
    <w:rsid w:val="00743EFF"/>
    <w:rsid w:val="00743F98"/>
    <w:rsid w:val="00744186"/>
    <w:rsid w:val="00744316"/>
    <w:rsid w:val="0074451E"/>
    <w:rsid w:val="00744562"/>
    <w:rsid w:val="007448D5"/>
    <w:rsid w:val="00744B1D"/>
    <w:rsid w:val="00744C63"/>
    <w:rsid w:val="00744C78"/>
    <w:rsid w:val="00744E93"/>
    <w:rsid w:val="00744F5A"/>
    <w:rsid w:val="00744F93"/>
    <w:rsid w:val="00744FB1"/>
    <w:rsid w:val="0074507B"/>
    <w:rsid w:val="00745152"/>
    <w:rsid w:val="007451B3"/>
    <w:rsid w:val="00745332"/>
    <w:rsid w:val="00745458"/>
    <w:rsid w:val="00745513"/>
    <w:rsid w:val="007455D2"/>
    <w:rsid w:val="007457AE"/>
    <w:rsid w:val="00745A0E"/>
    <w:rsid w:val="00745C69"/>
    <w:rsid w:val="00745CA6"/>
    <w:rsid w:val="00745D1F"/>
    <w:rsid w:val="00745E5F"/>
    <w:rsid w:val="00746275"/>
    <w:rsid w:val="007463BE"/>
    <w:rsid w:val="00746491"/>
    <w:rsid w:val="007465B3"/>
    <w:rsid w:val="00746696"/>
    <w:rsid w:val="00746791"/>
    <w:rsid w:val="00746919"/>
    <w:rsid w:val="00746988"/>
    <w:rsid w:val="00746A01"/>
    <w:rsid w:val="00746A78"/>
    <w:rsid w:val="00746B39"/>
    <w:rsid w:val="00746D3A"/>
    <w:rsid w:val="00746E1A"/>
    <w:rsid w:val="00746E93"/>
    <w:rsid w:val="00746EB9"/>
    <w:rsid w:val="00746F4E"/>
    <w:rsid w:val="007470D4"/>
    <w:rsid w:val="007471DE"/>
    <w:rsid w:val="0074723E"/>
    <w:rsid w:val="0074726A"/>
    <w:rsid w:val="0074727A"/>
    <w:rsid w:val="00747353"/>
    <w:rsid w:val="007473C0"/>
    <w:rsid w:val="007474A4"/>
    <w:rsid w:val="007474B1"/>
    <w:rsid w:val="007474FF"/>
    <w:rsid w:val="00747505"/>
    <w:rsid w:val="007476DC"/>
    <w:rsid w:val="007478C5"/>
    <w:rsid w:val="007479A2"/>
    <w:rsid w:val="00747A65"/>
    <w:rsid w:val="00747BE4"/>
    <w:rsid w:val="00747D51"/>
    <w:rsid w:val="00747D65"/>
    <w:rsid w:val="00747DD4"/>
    <w:rsid w:val="00747E8D"/>
    <w:rsid w:val="00747EB0"/>
    <w:rsid w:val="007500DC"/>
    <w:rsid w:val="00750116"/>
    <w:rsid w:val="0075011A"/>
    <w:rsid w:val="00750204"/>
    <w:rsid w:val="0075057B"/>
    <w:rsid w:val="00750591"/>
    <w:rsid w:val="007506BD"/>
    <w:rsid w:val="007507AF"/>
    <w:rsid w:val="007508D3"/>
    <w:rsid w:val="00750A70"/>
    <w:rsid w:val="00750C4B"/>
    <w:rsid w:val="00750D65"/>
    <w:rsid w:val="00750D8B"/>
    <w:rsid w:val="00750E13"/>
    <w:rsid w:val="00751158"/>
    <w:rsid w:val="007511D6"/>
    <w:rsid w:val="007512D7"/>
    <w:rsid w:val="0075131D"/>
    <w:rsid w:val="007513CF"/>
    <w:rsid w:val="007514D5"/>
    <w:rsid w:val="00751597"/>
    <w:rsid w:val="007515CF"/>
    <w:rsid w:val="007516B1"/>
    <w:rsid w:val="00751873"/>
    <w:rsid w:val="0075192D"/>
    <w:rsid w:val="00751A1E"/>
    <w:rsid w:val="00751AFF"/>
    <w:rsid w:val="00751BD8"/>
    <w:rsid w:val="00751D47"/>
    <w:rsid w:val="00751D65"/>
    <w:rsid w:val="00751E16"/>
    <w:rsid w:val="00751E88"/>
    <w:rsid w:val="00751E9D"/>
    <w:rsid w:val="00752025"/>
    <w:rsid w:val="007520D7"/>
    <w:rsid w:val="00752528"/>
    <w:rsid w:val="0075258E"/>
    <w:rsid w:val="007527B9"/>
    <w:rsid w:val="007527C0"/>
    <w:rsid w:val="00752927"/>
    <w:rsid w:val="00752B32"/>
    <w:rsid w:val="00752B7E"/>
    <w:rsid w:val="00752BA2"/>
    <w:rsid w:val="00752BCB"/>
    <w:rsid w:val="00752BF1"/>
    <w:rsid w:val="00752CBF"/>
    <w:rsid w:val="00752D1D"/>
    <w:rsid w:val="00752E6C"/>
    <w:rsid w:val="00752FD5"/>
    <w:rsid w:val="007531D1"/>
    <w:rsid w:val="007533B6"/>
    <w:rsid w:val="00753445"/>
    <w:rsid w:val="00753481"/>
    <w:rsid w:val="00753557"/>
    <w:rsid w:val="00753627"/>
    <w:rsid w:val="00753667"/>
    <w:rsid w:val="007536E9"/>
    <w:rsid w:val="00753703"/>
    <w:rsid w:val="007537B8"/>
    <w:rsid w:val="007537C7"/>
    <w:rsid w:val="007538CB"/>
    <w:rsid w:val="00753A34"/>
    <w:rsid w:val="00753A39"/>
    <w:rsid w:val="00753AD5"/>
    <w:rsid w:val="00754183"/>
    <w:rsid w:val="007541C3"/>
    <w:rsid w:val="0075433E"/>
    <w:rsid w:val="00754382"/>
    <w:rsid w:val="00754572"/>
    <w:rsid w:val="007545FC"/>
    <w:rsid w:val="007548E9"/>
    <w:rsid w:val="00754970"/>
    <w:rsid w:val="00754CEB"/>
    <w:rsid w:val="00754ED2"/>
    <w:rsid w:val="00754F84"/>
    <w:rsid w:val="0075503A"/>
    <w:rsid w:val="00755099"/>
    <w:rsid w:val="00755160"/>
    <w:rsid w:val="007551A4"/>
    <w:rsid w:val="007552F7"/>
    <w:rsid w:val="0075531C"/>
    <w:rsid w:val="0075535D"/>
    <w:rsid w:val="007553E6"/>
    <w:rsid w:val="00755541"/>
    <w:rsid w:val="007555E7"/>
    <w:rsid w:val="0075561F"/>
    <w:rsid w:val="00755872"/>
    <w:rsid w:val="00755873"/>
    <w:rsid w:val="00755A00"/>
    <w:rsid w:val="00755A45"/>
    <w:rsid w:val="00755AC7"/>
    <w:rsid w:val="00755C6A"/>
    <w:rsid w:val="00755DB8"/>
    <w:rsid w:val="00756034"/>
    <w:rsid w:val="0075603C"/>
    <w:rsid w:val="00756080"/>
    <w:rsid w:val="00756174"/>
    <w:rsid w:val="00756237"/>
    <w:rsid w:val="0075624E"/>
    <w:rsid w:val="007562C7"/>
    <w:rsid w:val="007564AE"/>
    <w:rsid w:val="0075653C"/>
    <w:rsid w:val="007566FF"/>
    <w:rsid w:val="007567FB"/>
    <w:rsid w:val="007568F1"/>
    <w:rsid w:val="007569C4"/>
    <w:rsid w:val="007569D2"/>
    <w:rsid w:val="00756A97"/>
    <w:rsid w:val="00756A9D"/>
    <w:rsid w:val="00756B21"/>
    <w:rsid w:val="00756CAC"/>
    <w:rsid w:val="00756CB6"/>
    <w:rsid w:val="00756E1D"/>
    <w:rsid w:val="00756E4E"/>
    <w:rsid w:val="00756F3C"/>
    <w:rsid w:val="00756FBD"/>
    <w:rsid w:val="00756FBE"/>
    <w:rsid w:val="00757032"/>
    <w:rsid w:val="007572B0"/>
    <w:rsid w:val="0075745D"/>
    <w:rsid w:val="007575F0"/>
    <w:rsid w:val="00757689"/>
    <w:rsid w:val="00757781"/>
    <w:rsid w:val="007577AB"/>
    <w:rsid w:val="007579EA"/>
    <w:rsid w:val="00757B97"/>
    <w:rsid w:val="00757D6D"/>
    <w:rsid w:val="00757FA1"/>
    <w:rsid w:val="00757FD5"/>
    <w:rsid w:val="00760100"/>
    <w:rsid w:val="00760378"/>
    <w:rsid w:val="007605E0"/>
    <w:rsid w:val="0076060F"/>
    <w:rsid w:val="0076088B"/>
    <w:rsid w:val="00760A27"/>
    <w:rsid w:val="00760B17"/>
    <w:rsid w:val="00760BF4"/>
    <w:rsid w:val="00760C47"/>
    <w:rsid w:val="00761038"/>
    <w:rsid w:val="0076103D"/>
    <w:rsid w:val="00761095"/>
    <w:rsid w:val="007611A5"/>
    <w:rsid w:val="00761316"/>
    <w:rsid w:val="0076148F"/>
    <w:rsid w:val="0076185F"/>
    <w:rsid w:val="0076189A"/>
    <w:rsid w:val="007618C0"/>
    <w:rsid w:val="007619EB"/>
    <w:rsid w:val="00761A22"/>
    <w:rsid w:val="00761B2E"/>
    <w:rsid w:val="00761D77"/>
    <w:rsid w:val="00761E69"/>
    <w:rsid w:val="00761EF4"/>
    <w:rsid w:val="00761F90"/>
    <w:rsid w:val="00762033"/>
    <w:rsid w:val="00762098"/>
    <w:rsid w:val="00762133"/>
    <w:rsid w:val="00762251"/>
    <w:rsid w:val="0076244A"/>
    <w:rsid w:val="0076263C"/>
    <w:rsid w:val="007628C8"/>
    <w:rsid w:val="0076290C"/>
    <w:rsid w:val="00762AA6"/>
    <w:rsid w:val="00762AF1"/>
    <w:rsid w:val="00762B00"/>
    <w:rsid w:val="00762B0B"/>
    <w:rsid w:val="00762C82"/>
    <w:rsid w:val="00762D89"/>
    <w:rsid w:val="00762E35"/>
    <w:rsid w:val="00762F6F"/>
    <w:rsid w:val="00762FE0"/>
    <w:rsid w:val="00763130"/>
    <w:rsid w:val="00763340"/>
    <w:rsid w:val="007633EE"/>
    <w:rsid w:val="007633FF"/>
    <w:rsid w:val="00763422"/>
    <w:rsid w:val="0076365D"/>
    <w:rsid w:val="00763720"/>
    <w:rsid w:val="00763796"/>
    <w:rsid w:val="007637B2"/>
    <w:rsid w:val="0076385C"/>
    <w:rsid w:val="00763868"/>
    <w:rsid w:val="0076399D"/>
    <w:rsid w:val="00763B8C"/>
    <w:rsid w:val="00763D60"/>
    <w:rsid w:val="00763DC1"/>
    <w:rsid w:val="00763DED"/>
    <w:rsid w:val="007640EE"/>
    <w:rsid w:val="0076420A"/>
    <w:rsid w:val="007642CA"/>
    <w:rsid w:val="007642D7"/>
    <w:rsid w:val="007643B9"/>
    <w:rsid w:val="00764554"/>
    <w:rsid w:val="00764759"/>
    <w:rsid w:val="0076485B"/>
    <w:rsid w:val="007648AA"/>
    <w:rsid w:val="007648F3"/>
    <w:rsid w:val="00764AD3"/>
    <w:rsid w:val="00764F1B"/>
    <w:rsid w:val="00764FAC"/>
    <w:rsid w:val="0076503F"/>
    <w:rsid w:val="007651B7"/>
    <w:rsid w:val="00765306"/>
    <w:rsid w:val="00765362"/>
    <w:rsid w:val="0076542D"/>
    <w:rsid w:val="00765441"/>
    <w:rsid w:val="007656F4"/>
    <w:rsid w:val="00765703"/>
    <w:rsid w:val="0076588B"/>
    <w:rsid w:val="0076590F"/>
    <w:rsid w:val="0076592E"/>
    <w:rsid w:val="00765A21"/>
    <w:rsid w:val="00765B06"/>
    <w:rsid w:val="00765EB6"/>
    <w:rsid w:val="00765FF0"/>
    <w:rsid w:val="007660A8"/>
    <w:rsid w:val="007661C4"/>
    <w:rsid w:val="0076638C"/>
    <w:rsid w:val="007663BD"/>
    <w:rsid w:val="0076642D"/>
    <w:rsid w:val="00766506"/>
    <w:rsid w:val="007665BA"/>
    <w:rsid w:val="007666EF"/>
    <w:rsid w:val="00766825"/>
    <w:rsid w:val="00766858"/>
    <w:rsid w:val="00766874"/>
    <w:rsid w:val="00766875"/>
    <w:rsid w:val="007668D5"/>
    <w:rsid w:val="00766A13"/>
    <w:rsid w:val="00766A15"/>
    <w:rsid w:val="00766B32"/>
    <w:rsid w:val="00766C8F"/>
    <w:rsid w:val="007672FD"/>
    <w:rsid w:val="007674FF"/>
    <w:rsid w:val="00767537"/>
    <w:rsid w:val="00767867"/>
    <w:rsid w:val="00767B09"/>
    <w:rsid w:val="00767D04"/>
    <w:rsid w:val="00767E2C"/>
    <w:rsid w:val="00767EEE"/>
    <w:rsid w:val="00767F16"/>
    <w:rsid w:val="00767FB4"/>
    <w:rsid w:val="007700F0"/>
    <w:rsid w:val="00770104"/>
    <w:rsid w:val="00770153"/>
    <w:rsid w:val="007703EE"/>
    <w:rsid w:val="0077078F"/>
    <w:rsid w:val="007707D3"/>
    <w:rsid w:val="00770809"/>
    <w:rsid w:val="0077084A"/>
    <w:rsid w:val="00770A1B"/>
    <w:rsid w:val="00770A85"/>
    <w:rsid w:val="00770AFC"/>
    <w:rsid w:val="00770C7A"/>
    <w:rsid w:val="00770DE3"/>
    <w:rsid w:val="00770E30"/>
    <w:rsid w:val="00770E64"/>
    <w:rsid w:val="00770F66"/>
    <w:rsid w:val="00770F95"/>
    <w:rsid w:val="00770FB2"/>
    <w:rsid w:val="00771050"/>
    <w:rsid w:val="00771172"/>
    <w:rsid w:val="007711B7"/>
    <w:rsid w:val="007711C7"/>
    <w:rsid w:val="00771235"/>
    <w:rsid w:val="0077124A"/>
    <w:rsid w:val="007713F6"/>
    <w:rsid w:val="007715AD"/>
    <w:rsid w:val="0077166A"/>
    <w:rsid w:val="0077189A"/>
    <w:rsid w:val="00771A2D"/>
    <w:rsid w:val="00771ACB"/>
    <w:rsid w:val="00771AE2"/>
    <w:rsid w:val="00771B57"/>
    <w:rsid w:val="00771C34"/>
    <w:rsid w:val="00771E31"/>
    <w:rsid w:val="00771ED0"/>
    <w:rsid w:val="00771ED1"/>
    <w:rsid w:val="00771EF8"/>
    <w:rsid w:val="00771F3C"/>
    <w:rsid w:val="00771F98"/>
    <w:rsid w:val="00772208"/>
    <w:rsid w:val="00772292"/>
    <w:rsid w:val="007722B5"/>
    <w:rsid w:val="00772621"/>
    <w:rsid w:val="0077289B"/>
    <w:rsid w:val="00772915"/>
    <w:rsid w:val="00772B67"/>
    <w:rsid w:val="00772C9B"/>
    <w:rsid w:val="00772CDC"/>
    <w:rsid w:val="00772D37"/>
    <w:rsid w:val="00772E62"/>
    <w:rsid w:val="00773002"/>
    <w:rsid w:val="00773012"/>
    <w:rsid w:val="00773120"/>
    <w:rsid w:val="00773164"/>
    <w:rsid w:val="00773229"/>
    <w:rsid w:val="007733A6"/>
    <w:rsid w:val="007733E4"/>
    <w:rsid w:val="0077358B"/>
    <w:rsid w:val="0077369A"/>
    <w:rsid w:val="007736E4"/>
    <w:rsid w:val="00773794"/>
    <w:rsid w:val="007737BD"/>
    <w:rsid w:val="0077382E"/>
    <w:rsid w:val="0077391D"/>
    <w:rsid w:val="00773F22"/>
    <w:rsid w:val="00773FD0"/>
    <w:rsid w:val="0077413C"/>
    <w:rsid w:val="007744D0"/>
    <w:rsid w:val="00774578"/>
    <w:rsid w:val="0077475F"/>
    <w:rsid w:val="00774773"/>
    <w:rsid w:val="00774824"/>
    <w:rsid w:val="00774838"/>
    <w:rsid w:val="007748AA"/>
    <w:rsid w:val="0077494E"/>
    <w:rsid w:val="00775157"/>
    <w:rsid w:val="00775185"/>
    <w:rsid w:val="00775277"/>
    <w:rsid w:val="007752AF"/>
    <w:rsid w:val="00775512"/>
    <w:rsid w:val="00775751"/>
    <w:rsid w:val="00775841"/>
    <w:rsid w:val="0077588C"/>
    <w:rsid w:val="00775968"/>
    <w:rsid w:val="00775E72"/>
    <w:rsid w:val="00775F22"/>
    <w:rsid w:val="0077603B"/>
    <w:rsid w:val="00776154"/>
    <w:rsid w:val="007761ED"/>
    <w:rsid w:val="00776205"/>
    <w:rsid w:val="00776249"/>
    <w:rsid w:val="00776270"/>
    <w:rsid w:val="0077640D"/>
    <w:rsid w:val="007765E6"/>
    <w:rsid w:val="007767A6"/>
    <w:rsid w:val="007767C5"/>
    <w:rsid w:val="00776D5C"/>
    <w:rsid w:val="00777057"/>
    <w:rsid w:val="007772CF"/>
    <w:rsid w:val="007772E2"/>
    <w:rsid w:val="00777374"/>
    <w:rsid w:val="00777900"/>
    <w:rsid w:val="00777B2D"/>
    <w:rsid w:val="00777C22"/>
    <w:rsid w:val="00777CCF"/>
    <w:rsid w:val="00777CDC"/>
    <w:rsid w:val="00777EE9"/>
    <w:rsid w:val="00777F3E"/>
    <w:rsid w:val="00777F74"/>
    <w:rsid w:val="00777F89"/>
    <w:rsid w:val="0078017C"/>
    <w:rsid w:val="007801BE"/>
    <w:rsid w:val="007804DA"/>
    <w:rsid w:val="00780528"/>
    <w:rsid w:val="007807DF"/>
    <w:rsid w:val="00780821"/>
    <w:rsid w:val="007808A3"/>
    <w:rsid w:val="0078095D"/>
    <w:rsid w:val="00780BC8"/>
    <w:rsid w:val="00780E55"/>
    <w:rsid w:val="00781028"/>
    <w:rsid w:val="007810E6"/>
    <w:rsid w:val="0078121F"/>
    <w:rsid w:val="007812CC"/>
    <w:rsid w:val="00781492"/>
    <w:rsid w:val="007814A3"/>
    <w:rsid w:val="0078161E"/>
    <w:rsid w:val="00781853"/>
    <w:rsid w:val="00781A13"/>
    <w:rsid w:val="00781B13"/>
    <w:rsid w:val="00781B9E"/>
    <w:rsid w:val="00781D2F"/>
    <w:rsid w:val="00781E81"/>
    <w:rsid w:val="00781E98"/>
    <w:rsid w:val="007822B0"/>
    <w:rsid w:val="00782415"/>
    <w:rsid w:val="00782683"/>
    <w:rsid w:val="007826F4"/>
    <w:rsid w:val="0078279E"/>
    <w:rsid w:val="0078289E"/>
    <w:rsid w:val="00782964"/>
    <w:rsid w:val="00782A18"/>
    <w:rsid w:val="00782BDA"/>
    <w:rsid w:val="00782C50"/>
    <w:rsid w:val="00782C6D"/>
    <w:rsid w:val="00782C72"/>
    <w:rsid w:val="00782DD7"/>
    <w:rsid w:val="00782DFB"/>
    <w:rsid w:val="00782E05"/>
    <w:rsid w:val="00783037"/>
    <w:rsid w:val="007830DF"/>
    <w:rsid w:val="0078318C"/>
    <w:rsid w:val="007832A7"/>
    <w:rsid w:val="0078336F"/>
    <w:rsid w:val="007833FA"/>
    <w:rsid w:val="0078341B"/>
    <w:rsid w:val="00783B70"/>
    <w:rsid w:val="00783E3E"/>
    <w:rsid w:val="00783E43"/>
    <w:rsid w:val="00783E9F"/>
    <w:rsid w:val="00784139"/>
    <w:rsid w:val="00784293"/>
    <w:rsid w:val="00784329"/>
    <w:rsid w:val="00784340"/>
    <w:rsid w:val="007843ED"/>
    <w:rsid w:val="007844A2"/>
    <w:rsid w:val="00784543"/>
    <w:rsid w:val="00784743"/>
    <w:rsid w:val="00784766"/>
    <w:rsid w:val="007847DF"/>
    <w:rsid w:val="00784815"/>
    <w:rsid w:val="00784B5C"/>
    <w:rsid w:val="00784C90"/>
    <w:rsid w:val="00784F32"/>
    <w:rsid w:val="00785414"/>
    <w:rsid w:val="0078551F"/>
    <w:rsid w:val="00785528"/>
    <w:rsid w:val="00785588"/>
    <w:rsid w:val="00785716"/>
    <w:rsid w:val="00785C7A"/>
    <w:rsid w:val="00785F8D"/>
    <w:rsid w:val="007860DF"/>
    <w:rsid w:val="0078613D"/>
    <w:rsid w:val="007861BA"/>
    <w:rsid w:val="0078625E"/>
    <w:rsid w:val="00786408"/>
    <w:rsid w:val="0078641A"/>
    <w:rsid w:val="007864B5"/>
    <w:rsid w:val="007866DA"/>
    <w:rsid w:val="00786719"/>
    <w:rsid w:val="0078672B"/>
    <w:rsid w:val="007867B2"/>
    <w:rsid w:val="007868D7"/>
    <w:rsid w:val="00786A1B"/>
    <w:rsid w:val="00786AE6"/>
    <w:rsid w:val="00786C54"/>
    <w:rsid w:val="00786E09"/>
    <w:rsid w:val="00786E87"/>
    <w:rsid w:val="00786F2F"/>
    <w:rsid w:val="00786F87"/>
    <w:rsid w:val="00787081"/>
    <w:rsid w:val="00787127"/>
    <w:rsid w:val="007872C1"/>
    <w:rsid w:val="0078735F"/>
    <w:rsid w:val="00787443"/>
    <w:rsid w:val="0078746A"/>
    <w:rsid w:val="00787494"/>
    <w:rsid w:val="0078754C"/>
    <w:rsid w:val="007876CE"/>
    <w:rsid w:val="0078776F"/>
    <w:rsid w:val="00787925"/>
    <w:rsid w:val="00787B82"/>
    <w:rsid w:val="00787C16"/>
    <w:rsid w:val="00787D52"/>
    <w:rsid w:val="00787FB9"/>
    <w:rsid w:val="00787FEA"/>
    <w:rsid w:val="007901CD"/>
    <w:rsid w:val="007901EA"/>
    <w:rsid w:val="00790357"/>
    <w:rsid w:val="0079036A"/>
    <w:rsid w:val="0079048D"/>
    <w:rsid w:val="007904F7"/>
    <w:rsid w:val="007906BC"/>
    <w:rsid w:val="007906EA"/>
    <w:rsid w:val="007907AA"/>
    <w:rsid w:val="007909D1"/>
    <w:rsid w:val="00790A29"/>
    <w:rsid w:val="00790A6E"/>
    <w:rsid w:val="00790E34"/>
    <w:rsid w:val="00790F31"/>
    <w:rsid w:val="00790F4A"/>
    <w:rsid w:val="00790FEB"/>
    <w:rsid w:val="0079115F"/>
    <w:rsid w:val="00791193"/>
    <w:rsid w:val="00791205"/>
    <w:rsid w:val="0079126D"/>
    <w:rsid w:val="00791499"/>
    <w:rsid w:val="0079149E"/>
    <w:rsid w:val="007917B5"/>
    <w:rsid w:val="00791852"/>
    <w:rsid w:val="00791944"/>
    <w:rsid w:val="00791A3D"/>
    <w:rsid w:val="00791D94"/>
    <w:rsid w:val="00791E43"/>
    <w:rsid w:val="00791E4B"/>
    <w:rsid w:val="00791F19"/>
    <w:rsid w:val="00791F5D"/>
    <w:rsid w:val="00792067"/>
    <w:rsid w:val="007921F4"/>
    <w:rsid w:val="0079262F"/>
    <w:rsid w:val="007927AB"/>
    <w:rsid w:val="007928DA"/>
    <w:rsid w:val="007928EA"/>
    <w:rsid w:val="00792A04"/>
    <w:rsid w:val="00792AA5"/>
    <w:rsid w:val="00792BF0"/>
    <w:rsid w:val="00792C0E"/>
    <w:rsid w:val="00792D45"/>
    <w:rsid w:val="00792ECB"/>
    <w:rsid w:val="00792EE3"/>
    <w:rsid w:val="00792F71"/>
    <w:rsid w:val="007930B8"/>
    <w:rsid w:val="00793115"/>
    <w:rsid w:val="007931D7"/>
    <w:rsid w:val="00793294"/>
    <w:rsid w:val="007932B2"/>
    <w:rsid w:val="007932CF"/>
    <w:rsid w:val="007932D2"/>
    <w:rsid w:val="00793368"/>
    <w:rsid w:val="00793393"/>
    <w:rsid w:val="0079344D"/>
    <w:rsid w:val="00793545"/>
    <w:rsid w:val="007935EE"/>
    <w:rsid w:val="0079385E"/>
    <w:rsid w:val="007938DF"/>
    <w:rsid w:val="00793970"/>
    <w:rsid w:val="00793A06"/>
    <w:rsid w:val="00793BBA"/>
    <w:rsid w:val="00793C8E"/>
    <w:rsid w:val="00793D71"/>
    <w:rsid w:val="00793F42"/>
    <w:rsid w:val="00794321"/>
    <w:rsid w:val="00794323"/>
    <w:rsid w:val="007945B2"/>
    <w:rsid w:val="007945C8"/>
    <w:rsid w:val="0079469E"/>
    <w:rsid w:val="007946D4"/>
    <w:rsid w:val="0079474D"/>
    <w:rsid w:val="007948A8"/>
    <w:rsid w:val="00794915"/>
    <w:rsid w:val="00794A3E"/>
    <w:rsid w:val="00794C27"/>
    <w:rsid w:val="00794CB0"/>
    <w:rsid w:val="00794CE5"/>
    <w:rsid w:val="00794D34"/>
    <w:rsid w:val="00794DCA"/>
    <w:rsid w:val="00794F79"/>
    <w:rsid w:val="007950A2"/>
    <w:rsid w:val="007951E9"/>
    <w:rsid w:val="007952F8"/>
    <w:rsid w:val="00795407"/>
    <w:rsid w:val="00795432"/>
    <w:rsid w:val="0079546D"/>
    <w:rsid w:val="0079553B"/>
    <w:rsid w:val="0079581F"/>
    <w:rsid w:val="00795D0B"/>
    <w:rsid w:val="00795E61"/>
    <w:rsid w:val="00795F66"/>
    <w:rsid w:val="0079603B"/>
    <w:rsid w:val="00796190"/>
    <w:rsid w:val="0079619B"/>
    <w:rsid w:val="007961C8"/>
    <w:rsid w:val="007962A8"/>
    <w:rsid w:val="0079632A"/>
    <w:rsid w:val="0079658F"/>
    <w:rsid w:val="00796656"/>
    <w:rsid w:val="00796878"/>
    <w:rsid w:val="007968E7"/>
    <w:rsid w:val="0079690B"/>
    <w:rsid w:val="00796966"/>
    <w:rsid w:val="00796A35"/>
    <w:rsid w:val="00796A99"/>
    <w:rsid w:val="00796B25"/>
    <w:rsid w:val="00796B44"/>
    <w:rsid w:val="00796CAD"/>
    <w:rsid w:val="00796D08"/>
    <w:rsid w:val="00796D0D"/>
    <w:rsid w:val="00796ED8"/>
    <w:rsid w:val="007970AE"/>
    <w:rsid w:val="0079729A"/>
    <w:rsid w:val="0079740A"/>
    <w:rsid w:val="007974E4"/>
    <w:rsid w:val="007976A1"/>
    <w:rsid w:val="00797747"/>
    <w:rsid w:val="007977AA"/>
    <w:rsid w:val="007978D7"/>
    <w:rsid w:val="00797956"/>
    <w:rsid w:val="00797ACD"/>
    <w:rsid w:val="00797BCA"/>
    <w:rsid w:val="00797BFA"/>
    <w:rsid w:val="00797C3E"/>
    <w:rsid w:val="00797C80"/>
    <w:rsid w:val="00797D57"/>
    <w:rsid w:val="00797E3A"/>
    <w:rsid w:val="00797F0C"/>
    <w:rsid w:val="007A005C"/>
    <w:rsid w:val="007A0152"/>
    <w:rsid w:val="007A01A5"/>
    <w:rsid w:val="007A036E"/>
    <w:rsid w:val="007A0522"/>
    <w:rsid w:val="007A077C"/>
    <w:rsid w:val="007A0966"/>
    <w:rsid w:val="007A0B4C"/>
    <w:rsid w:val="007A0B89"/>
    <w:rsid w:val="007A0BAB"/>
    <w:rsid w:val="007A0BEC"/>
    <w:rsid w:val="007A0C36"/>
    <w:rsid w:val="007A0CB8"/>
    <w:rsid w:val="007A0D1C"/>
    <w:rsid w:val="007A0DAC"/>
    <w:rsid w:val="007A0E49"/>
    <w:rsid w:val="007A0F18"/>
    <w:rsid w:val="007A0F53"/>
    <w:rsid w:val="007A1103"/>
    <w:rsid w:val="007A1305"/>
    <w:rsid w:val="007A1415"/>
    <w:rsid w:val="007A162D"/>
    <w:rsid w:val="007A1855"/>
    <w:rsid w:val="007A18E5"/>
    <w:rsid w:val="007A19C0"/>
    <w:rsid w:val="007A1A67"/>
    <w:rsid w:val="007A1B3D"/>
    <w:rsid w:val="007A1C6F"/>
    <w:rsid w:val="007A1CB1"/>
    <w:rsid w:val="007A1CDE"/>
    <w:rsid w:val="007A1D13"/>
    <w:rsid w:val="007A20A3"/>
    <w:rsid w:val="007A2192"/>
    <w:rsid w:val="007A21E6"/>
    <w:rsid w:val="007A223E"/>
    <w:rsid w:val="007A2310"/>
    <w:rsid w:val="007A250F"/>
    <w:rsid w:val="007A2570"/>
    <w:rsid w:val="007A26C5"/>
    <w:rsid w:val="007A27CA"/>
    <w:rsid w:val="007A27F7"/>
    <w:rsid w:val="007A2941"/>
    <w:rsid w:val="007A2970"/>
    <w:rsid w:val="007A2AA9"/>
    <w:rsid w:val="007A2B7E"/>
    <w:rsid w:val="007A3144"/>
    <w:rsid w:val="007A314E"/>
    <w:rsid w:val="007A32E5"/>
    <w:rsid w:val="007A33EB"/>
    <w:rsid w:val="007A3438"/>
    <w:rsid w:val="007A3502"/>
    <w:rsid w:val="007A35BC"/>
    <w:rsid w:val="007A37DE"/>
    <w:rsid w:val="007A3869"/>
    <w:rsid w:val="007A38BF"/>
    <w:rsid w:val="007A3915"/>
    <w:rsid w:val="007A395E"/>
    <w:rsid w:val="007A3990"/>
    <w:rsid w:val="007A3B35"/>
    <w:rsid w:val="007A3D77"/>
    <w:rsid w:val="007A3E05"/>
    <w:rsid w:val="007A3EA8"/>
    <w:rsid w:val="007A3EF1"/>
    <w:rsid w:val="007A412F"/>
    <w:rsid w:val="007A42DB"/>
    <w:rsid w:val="007A4584"/>
    <w:rsid w:val="007A462D"/>
    <w:rsid w:val="007A47D6"/>
    <w:rsid w:val="007A481E"/>
    <w:rsid w:val="007A49B8"/>
    <w:rsid w:val="007A4A5C"/>
    <w:rsid w:val="007A4ACA"/>
    <w:rsid w:val="007A4F57"/>
    <w:rsid w:val="007A53DC"/>
    <w:rsid w:val="007A5489"/>
    <w:rsid w:val="007A57EB"/>
    <w:rsid w:val="007A585C"/>
    <w:rsid w:val="007A587E"/>
    <w:rsid w:val="007A5910"/>
    <w:rsid w:val="007A59E7"/>
    <w:rsid w:val="007A5A0C"/>
    <w:rsid w:val="007A5A1A"/>
    <w:rsid w:val="007A5AC2"/>
    <w:rsid w:val="007A5CE7"/>
    <w:rsid w:val="007A5CE8"/>
    <w:rsid w:val="007A5D21"/>
    <w:rsid w:val="007A5D83"/>
    <w:rsid w:val="007A5DF7"/>
    <w:rsid w:val="007A5E77"/>
    <w:rsid w:val="007A5F1B"/>
    <w:rsid w:val="007A5F45"/>
    <w:rsid w:val="007A61F5"/>
    <w:rsid w:val="007A62B7"/>
    <w:rsid w:val="007A63FB"/>
    <w:rsid w:val="007A642A"/>
    <w:rsid w:val="007A65F8"/>
    <w:rsid w:val="007A6626"/>
    <w:rsid w:val="007A662F"/>
    <w:rsid w:val="007A667D"/>
    <w:rsid w:val="007A66A6"/>
    <w:rsid w:val="007A6764"/>
    <w:rsid w:val="007A6778"/>
    <w:rsid w:val="007A68BD"/>
    <w:rsid w:val="007A6955"/>
    <w:rsid w:val="007A6A29"/>
    <w:rsid w:val="007A6D31"/>
    <w:rsid w:val="007A6E0A"/>
    <w:rsid w:val="007A6E6A"/>
    <w:rsid w:val="007A6ED1"/>
    <w:rsid w:val="007A6F9E"/>
    <w:rsid w:val="007A6FD6"/>
    <w:rsid w:val="007A6FF8"/>
    <w:rsid w:val="007A7020"/>
    <w:rsid w:val="007A7041"/>
    <w:rsid w:val="007A71B0"/>
    <w:rsid w:val="007A7567"/>
    <w:rsid w:val="007A779E"/>
    <w:rsid w:val="007A77F1"/>
    <w:rsid w:val="007A7924"/>
    <w:rsid w:val="007A79E4"/>
    <w:rsid w:val="007A7B24"/>
    <w:rsid w:val="007A7C26"/>
    <w:rsid w:val="007A7E53"/>
    <w:rsid w:val="007A7EEE"/>
    <w:rsid w:val="007A7FED"/>
    <w:rsid w:val="007AD06E"/>
    <w:rsid w:val="007B009B"/>
    <w:rsid w:val="007B01BF"/>
    <w:rsid w:val="007B0243"/>
    <w:rsid w:val="007B025B"/>
    <w:rsid w:val="007B0466"/>
    <w:rsid w:val="007B07EE"/>
    <w:rsid w:val="007B0856"/>
    <w:rsid w:val="007B0932"/>
    <w:rsid w:val="007B0DB2"/>
    <w:rsid w:val="007B10AB"/>
    <w:rsid w:val="007B10C2"/>
    <w:rsid w:val="007B11BC"/>
    <w:rsid w:val="007B125F"/>
    <w:rsid w:val="007B1277"/>
    <w:rsid w:val="007B12B8"/>
    <w:rsid w:val="007B137A"/>
    <w:rsid w:val="007B1662"/>
    <w:rsid w:val="007B1748"/>
    <w:rsid w:val="007B17B2"/>
    <w:rsid w:val="007B18BD"/>
    <w:rsid w:val="007B18DB"/>
    <w:rsid w:val="007B18FD"/>
    <w:rsid w:val="007B193F"/>
    <w:rsid w:val="007B19A0"/>
    <w:rsid w:val="007B1CB0"/>
    <w:rsid w:val="007B1E4F"/>
    <w:rsid w:val="007B1EDA"/>
    <w:rsid w:val="007B2043"/>
    <w:rsid w:val="007B2218"/>
    <w:rsid w:val="007B234B"/>
    <w:rsid w:val="007B236B"/>
    <w:rsid w:val="007B24B4"/>
    <w:rsid w:val="007B26A8"/>
    <w:rsid w:val="007B2726"/>
    <w:rsid w:val="007B2749"/>
    <w:rsid w:val="007B28F9"/>
    <w:rsid w:val="007B2AED"/>
    <w:rsid w:val="007B2B92"/>
    <w:rsid w:val="007B2D07"/>
    <w:rsid w:val="007B2D4B"/>
    <w:rsid w:val="007B2D85"/>
    <w:rsid w:val="007B32AA"/>
    <w:rsid w:val="007B33AE"/>
    <w:rsid w:val="007B3483"/>
    <w:rsid w:val="007B3642"/>
    <w:rsid w:val="007B36D2"/>
    <w:rsid w:val="007B36E6"/>
    <w:rsid w:val="007B38C5"/>
    <w:rsid w:val="007B394D"/>
    <w:rsid w:val="007B3976"/>
    <w:rsid w:val="007B398E"/>
    <w:rsid w:val="007B3AA6"/>
    <w:rsid w:val="007B3CB3"/>
    <w:rsid w:val="007B3EE0"/>
    <w:rsid w:val="007B3FAB"/>
    <w:rsid w:val="007B4036"/>
    <w:rsid w:val="007B4375"/>
    <w:rsid w:val="007B4468"/>
    <w:rsid w:val="007B44CE"/>
    <w:rsid w:val="007B467A"/>
    <w:rsid w:val="007B4864"/>
    <w:rsid w:val="007B4A6C"/>
    <w:rsid w:val="007B4ACC"/>
    <w:rsid w:val="007B4DC9"/>
    <w:rsid w:val="007B4DF7"/>
    <w:rsid w:val="007B4E17"/>
    <w:rsid w:val="007B4F8E"/>
    <w:rsid w:val="007B5056"/>
    <w:rsid w:val="007B5077"/>
    <w:rsid w:val="007B5203"/>
    <w:rsid w:val="007B5387"/>
    <w:rsid w:val="007B5693"/>
    <w:rsid w:val="007B56BA"/>
    <w:rsid w:val="007B584B"/>
    <w:rsid w:val="007B5886"/>
    <w:rsid w:val="007B58F1"/>
    <w:rsid w:val="007B5A0D"/>
    <w:rsid w:val="007B5A39"/>
    <w:rsid w:val="007B5AFA"/>
    <w:rsid w:val="007B5B39"/>
    <w:rsid w:val="007B5B65"/>
    <w:rsid w:val="007B5C2C"/>
    <w:rsid w:val="007B600A"/>
    <w:rsid w:val="007B60D0"/>
    <w:rsid w:val="007B64E8"/>
    <w:rsid w:val="007B689C"/>
    <w:rsid w:val="007B6964"/>
    <w:rsid w:val="007B6A84"/>
    <w:rsid w:val="007B6AA8"/>
    <w:rsid w:val="007B6B1E"/>
    <w:rsid w:val="007B6B7B"/>
    <w:rsid w:val="007B6C1F"/>
    <w:rsid w:val="007B6C70"/>
    <w:rsid w:val="007B6CF3"/>
    <w:rsid w:val="007B6ED8"/>
    <w:rsid w:val="007B6F7B"/>
    <w:rsid w:val="007B6FC5"/>
    <w:rsid w:val="007B7535"/>
    <w:rsid w:val="007B75D2"/>
    <w:rsid w:val="007B7624"/>
    <w:rsid w:val="007B7710"/>
    <w:rsid w:val="007B7813"/>
    <w:rsid w:val="007B7879"/>
    <w:rsid w:val="007B79B2"/>
    <w:rsid w:val="007B7A56"/>
    <w:rsid w:val="007B7BFF"/>
    <w:rsid w:val="007B7D7A"/>
    <w:rsid w:val="007B7ED1"/>
    <w:rsid w:val="007B7F82"/>
    <w:rsid w:val="007C0183"/>
    <w:rsid w:val="007C0438"/>
    <w:rsid w:val="007C057E"/>
    <w:rsid w:val="007C05C9"/>
    <w:rsid w:val="007C0875"/>
    <w:rsid w:val="007C097B"/>
    <w:rsid w:val="007C0ABF"/>
    <w:rsid w:val="007C0CBC"/>
    <w:rsid w:val="007C0CF0"/>
    <w:rsid w:val="007C0E97"/>
    <w:rsid w:val="007C0FDB"/>
    <w:rsid w:val="007C10FE"/>
    <w:rsid w:val="007C11DB"/>
    <w:rsid w:val="007C125B"/>
    <w:rsid w:val="007C1284"/>
    <w:rsid w:val="007C134C"/>
    <w:rsid w:val="007C137F"/>
    <w:rsid w:val="007C1433"/>
    <w:rsid w:val="007C14DA"/>
    <w:rsid w:val="007C162B"/>
    <w:rsid w:val="007C17B4"/>
    <w:rsid w:val="007C18D4"/>
    <w:rsid w:val="007C1A40"/>
    <w:rsid w:val="007C1C85"/>
    <w:rsid w:val="007C1D4A"/>
    <w:rsid w:val="007C1EB7"/>
    <w:rsid w:val="007C1EBB"/>
    <w:rsid w:val="007C228F"/>
    <w:rsid w:val="007C22D3"/>
    <w:rsid w:val="007C22E3"/>
    <w:rsid w:val="007C231E"/>
    <w:rsid w:val="007C2343"/>
    <w:rsid w:val="007C24A7"/>
    <w:rsid w:val="007C24EF"/>
    <w:rsid w:val="007C2533"/>
    <w:rsid w:val="007C259D"/>
    <w:rsid w:val="007C29A2"/>
    <w:rsid w:val="007C2CBD"/>
    <w:rsid w:val="007C2DD3"/>
    <w:rsid w:val="007C2DE4"/>
    <w:rsid w:val="007C2EA8"/>
    <w:rsid w:val="007C2EE4"/>
    <w:rsid w:val="007C308A"/>
    <w:rsid w:val="007C3140"/>
    <w:rsid w:val="007C317A"/>
    <w:rsid w:val="007C33F4"/>
    <w:rsid w:val="007C3507"/>
    <w:rsid w:val="007C36DD"/>
    <w:rsid w:val="007C372B"/>
    <w:rsid w:val="007C387C"/>
    <w:rsid w:val="007C389C"/>
    <w:rsid w:val="007C393D"/>
    <w:rsid w:val="007C3A81"/>
    <w:rsid w:val="007C3B1D"/>
    <w:rsid w:val="007C3BB7"/>
    <w:rsid w:val="007C3E79"/>
    <w:rsid w:val="007C3ED3"/>
    <w:rsid w:val="007C4017"/>
    <w:rsid w:val="007C430E"/>
    <w:rsid w:val="007C4311"/>
    <w:rsid w:val="007C4327"/>
    <w:rsid w:val="007C43A4"/>
    <w:rsid w:val="007C4437"/>
    <w:rsid w:val="007C467C"/>
    <w:rsid w:val="007C4741"/>
    <w:rsid w:val="007C4890"/>
    <w:rsid w:val="007C4971"/>
    <w:rsid w:val="007C4986"/>
    <w:rsid w:val="007C4C0F"/>
    <w:rsid w:val="007C4EFC"/>
    <w:rsid w:val="007C4F88"/>
    <w:rsid w:val="007C5001"/>
    <w:rsid w:val="007C503F"/>
    <w:rsid w:val="007C5192"/>
    <w:rsid w:val="007C51E2"/>
    <w:rsid w:val="007C527D"/>
    <w:rsid w:val="007C53B2"/>
    <w:rsid w:val="007C556A"/>
    <w:rsid w:val="007C566B"/>
    <w:rsid w:val="007C56E8"/>
    <w:rsid w:val="007C57F3"/>
    <w:rsid w:val="007C58BA"/>
    <w:rsid w:val="007C5BAC"/>
    <w:rsid w:val="007C5CE9"/>
    <w:rsid w:val="007C5E41"/>
    <w:rsid w:val="007C5E4E"/>
    <w:rsid w:val="007C5E8B"/>
    <w:rsid w:val="007C5F2E"/>
    <w:rsid w:val="007C5F74"/>
    <w:rsid w:val="007C600E"/>
    <w:rsid w:val="007C6083"/>
    <w:rsid w:val="007C60D4"/>
    <w:rsid w:val="007C61DC"/>
    <w:rsid w:val="007C6277"/>
    <w:rsid w:val="007C63B3"/>
    <w:rsid w:val="007C6440"/>
    <w:rsid w:val="007C6859"/>
    <w:rsid w:val="007C6872"/>
    <w:rsid w:val="007C68AC"/>
    <w:rsid w:val="007C6925"/>
    <w:rsid w:val="007C6AA8"/>
    <w:rsid w:val="007C6B01"/>
    <w:rsid w:val="007C6B08"/>
    <w:rsid w:val="007C6D6F"/>
    <w:rsid w:val="007C6F51"/>
    <w:rsid w:val="007C708A"/>
    <w:rsid w:val="007C719B"/>
    <w:rsid w:val="007C73A2"/>
    <w:rsid w:val="007C775C"/>
    <w:rsid w:val="007C7AA0"/>
    <w:rsid w:val="007C7ED9"/>
    <w:rsid w:val="007D0293"/>
    <w:rsid w:val="007D02B9"/>
    <w:rsid w:val="007D0444"/>
    <w:rsid w:val="007D0507"/>
    <w:rsid w:val="007D0596"/>
    <w:rsid w:val="007D0779"/>
    <w:rsid w:val="007D086B"/>
    <w:rsid w:val="007D09FF"/>
    <w:rsid w:val="007D0B38"/>
    <w:rsid w:val="007D0BD2"/>
    <w:rsid w:val="007D0BFF"/>
    <w:rsid w:val="007D1148"/>
    <w:rsid w:val="007D118E"/>
    <w:rsid w:val="007D1240"/>
    <w:rsid w:val="007D1383"/>
    <w:rsid w:val="007D150D"/>
    <w:rsid w:val="007D15AF"/>
    <w:rsid w:val="007D1658"/>
    <w:rsid w:val="007D181A"/>
    <w:rsid w:val="007D1903"/>
    <w:rsid w:val="007D197D"/>
    <w:rsid w:val="007D1A1F"/>
    <w:rsid w:val="007D1ADC"/>
    <w:rsid w:val="007D1B99"/>
    <w:rsid w:val="007D1C11"/>
    <w:rsid w:val="007D2448"/>
    <w:rsid w:val="007D247C"/>
    <w:rsid w:val="007D24D9"/>
    <w:rsid w:val="007D25BD"/>
    <w:rsid w:val="007D2660"/>
    <w:rsid w:val="007D26F7"/>
    <w:rsid w:val="007D2733"/>
    <w:rsid w:val="007D27A9"/>
    <w:rsid w:val="007D28F9"/>
    <w:rsid w:val="007D2900"/>
    <w:rsid w:val="007D2AEC"/>
    <w:rsid w:val="007D2B40"/>
    <w:rsid w:val="007D2BA5"/>
    <w:rsid w:val="007D2F1D"/>
    <w:rsid w:val="007D2FD7"/>
    <w:rsid w:val="007D3318"/>
    <w:rsid w:val="007D3491"/>
    <w:rsid w:val="007D3521"/>
    <w:rsid w:val="007D3A8D"/>
    <w:rsid w:val="007D3B66"/>
    <w:rsid w:val="007D3CC6"/>
    <w:rsid w:val="007D3E6A"/>
    <w:rsid w:val="007D4038"/>
    <w:rsid w:val="007D4091"/>
    <w:rsid w:val="007D412B"/>
    <w:rsid w:val="007D4289"/>
    <w:rsid w:val="007D4319"/>
    <w:rsid w:val="007D43EC"/>
    <w:rsid w:val="007D43F2"/>
    <w:rsid w:val="007D45EF"/>
    <w:rsid w:val="007D471C"/>
    <w:rsid w:val="007D475D"/>
    <w:rsid w:val="007D4853"/>
    <w:rsid w:val="007D49BB"/>
    <w:rsid w:val="007D49FD"/>
    <w:rsid w:val="007D4ADD"/>
    <w:rsid w:val="007D4DE7"/>
    <w:rsid w:val="007D4F9E"/>
    <w:rsid w:val="007D5291"/>
    <w:rsid w:val="007D56C3"/>
    <w:rsid w:val="007D57EC"/>
    <w:rsid w:val="007D597F"/>
    <w:rsid w:val="007D59D7"/>
    <w:rsid w:val="007D5C13"/>
    <w:rsid w:val="007D5C47"/>
    <w:rsid w:val="007D5C4F"/>
    <w:rsid w:val="007D5C62"/>
    <w:rsid w:val="007D5CF5"/>
    <w:rsid w:val="007D5EA9"/>
    <w:rsid w:val="007D5EB4"/>
    <w:rsid w:val="007D5FEA"/>
    <w:rsid w:val="007D60FC"/>
    <w:rsid w:val="007D61DB"/>
    <w:rsid w:val="007D6244"/>
    <w:rsid w:val="007D62DF"/>
    <w:rsid w:val="007D6303"/>
    <w:rsid w:val="007D6387"/>
    <w:rsid w:val="007D65D0"/>
    <w:rsid w:val="007D6841"/>
    <w:rsid w:val="007D6925"/>
    <w:rsid w:val="007D6ABD"/>
    <w:rsid w:val="007D6B91"/>
    <w:rsid w:val="007D6D7B"/>
    <w:rsid w:val="007D6F56"/>
    <w:rsid w:val="007D6F99"/>
    <w:rsid w:val="007D7017"/>
    <w:rsid w:val="007D7075"/>
    <w:rsid w:val="007D70D3"/>
    <w:rsid w:val="007D70D5"/>
    <w:rsid w:val="007D70ED"/>
    <w:rsid w:val="007D71A0"/>
    <w:rsid w:val="007D71E5"/>
    <w:rsid w:val="007D743C"/>
    <w:rsid w:val="007D7442"/>
    <w:rsid w:val="007D7583"/>
    <w:rsid w:val="007D76A9"/>
    <w:rsid w:val="007D7A53"/>
    <w:rsid w:val="007D7A99"/>
    <w:rsid w:val="007D7B03"/>
    <w:rsid w:val="007D7C8B"/>
    <w:rsid w:val="007D7CFD"/>
    <w:rsid w:val="007D7D94"/>
    <w:rsid w:val="007D7DB7"/>
    <w:rsid w:val="007D7E30"/>
    <w:rsid w:val="007E0277"/>
    <w:rsid w:val="007E05CE"/>
    <w:rsid w:val="007E05E5"/>
    <w:rsid w:val="007E06A9"/>
    <w:rsid w:val="007E076A"/>
    <w:rsid w:val="007E0888"/>
    <w:rsid w:val="007E08EA"/>
    <w:rsid w:val="007E0B65"/>
    <w:rsid w:val="007E0C5B"/>
    <w:rsid w:val="007E0CA2"/>
    <w:rsid w:val="007E0E3C"/>
    <w:rsid w:val="007E0E88"/>
    <w:rsid w:val="007E100E"/>
    <w:rsid w:val="007E11AA"/>
    <w:rsid w:val="007E1251"/>
    <w:rsid w:val="007E12E0"/>
    <w:rsid w:val="007E1425"/>
    <w:rsid w:val="007E14C3"/>
    <w:rsid w:val="007E1553"/>
    <w:rsid w:val="007E159C"/>
    <w:rsid w:val="007E15D3"/>
    <w:rsid w:val="007E1682"/>
    <w:rsid w:val="007E16D2"/>
    <w:rsid w:val="007E181A"/>
    <w:rsid w:val="007E181E"/>
    <w:rsid w:val="007E190E"/>
    <w:rsid w:val="007E1A81"/>
    <w:rsid w:val="007E1CF6"/>
    <w:rsid w:val="007E1DFC"/>
    <w:rsid w:val="007E1F42"/>
    <w:rsid w:val="007E20B5"/>
    <w:rsid w:val="007E210B"/>
    <w:rsid w:val="007E2210"/>
    <w:rsid w:val="007E22D7"/>
    <w:rsid w:val="007E2414"/>
    <w:rsid w:val="007E24BC"/>
    <w:rsid w:val="007E24DC"/>
    <w:rsid w:val="007E255C"/>
    <w:rsid w:val="007E2653"/>
    <w:rsid w:val="007E26D6"/>
    <w:rsid w:val="007E2973"/>
    <w:rsid w:val="007E2CB2"/>
    <w:rsid w:val="007E2E31"/>
    <w:rsid w:val="007E313B"/>
    <w:rsid w:val="007E3264"/>
    <w:rsid w:val="007E34C0"/>
    <w:rsid w:val="007E3554"/>
    <w:rsid w:val="007E3560"/>
    <w:rsid w:val="007E35EA"/>
    <w:rsid w:val="007E3608"/>
    <w:rsid w:val="007E36A6"/>
    <w:rsid w:val="007E3781"/>
    <w:rsid w:val="007E39EF"/>
    <w:rsid w:val="007E3ACE"/>
    <w:rsid w:val="007E3AE4"/>
    <w:rsid w:val="007E3B66"/>
    <w:rsid w:val="007E3DBE"/>
    <w:rsid w:val="007E3E14"/>
    <w:rsid w:val="007E3E49"/>
    <w:rsid w:val="007E3F01"/>
    <w:rsid w:val="007E4085"/>
    <w:rsid w:val="007E4156"/>
    <w:rsid w:val="007E417B"/>
    <w:rsid w:val="007E428F"/>
    <w:rsid w:val="007E4353"/>
    <w:rsid w:val="007E44B7"/>
    <w:rsid w:val="007E45E1"/>
    <w:rsid w:val="007E460D"/>
    <w:rsid w:val="007E495D"/>
    <w:rsid w:val="007E4A0A"/>
    <w:rsid w:val="007E4C85"/>
    <w:rsid w:val="007E4D5E"/>
    <w:rsid w:val="007E4DA1"/>
    <w:rsid w:val="007E4E73"/>
    <w:rsid w:val="007E51AE"/>
    <w:rsid w:val="007E52A5"/>
    <w:rsid w:val="007E52D0"/>
    <w:rsid w:val="007E5353"/>
    <w:rsid w:val="007E53A5"/>
    <w:rsid w:val="007E53E4"/>
    <w:rsid w:val="007E553D"/>
    <w:rsid w:val="007E554B"/>
    <w:rsid w:val="007E5589"/>
    <w:rsid w:val="007E5676"/>
    <w:rsid w:val="007E576C"/>
    <w:rsid w:val="007E57A3"/>
    <w:rsid w:val="007E5856"/>
    <w:rsid w:val="007E5B67"/>
    <w:rsid w:val="007E5D18"/>
    <w:rsid w:val="007E5DDD"/>
    <w:rsid w:val="007E601C"/>
    <w:rsid w:val="007E6025"/>
    <w:rsid w:val="007E60C9"/>
    <w:rsid w:val="007E6269"/>
    <w:rsid w:val="007E65BE"/>
    <w:rsid w:val="007E65D2"/>
    <w:rsid w:val="007E660A"/>
    <w:rsid w:val="007E66B2"/>
    <w:rsid w:val="007E6715"/>
    <w:rsid w:val="007E67A6"/>
    <w:rsid w:val="007E6833"/>
    <w:rsid w:val="007E68D6"/>
    <w:rsid w:val="007E693E"/>
    <w:rsid w:val="007E6943"/>
    <w:rsid w:val="007E697A"/>
    <w:rsid w:val="007E6A6E"/>
    <w:rsid w:val="007E6A93"/>
    <w:rsid w:val="007E6AA4"/>
    <w:rsid w:val="007E6C12"/>
    <w:rsid w:val="007E6EA2"/>
    <w:rsid w:val="007E6F02"/>
    <w:rsid w:val="007E6F40"/>
    <w:rsid w:val="007E6FF2"/>
    <w:rsid w:val="007E70C2"/>
    <w:rsid w:val="007E72E6"/>
    <w:rsid w:val="007E7418"/>
    <w:rsid w:val="007E7510"/>
    <w:rsid w:val="007E75D9"/>
    <w:rsid w:val="007E77D0"/>
    <w:rsid w:val="007E786A"/>
    <w:rsid w:val="007E78B1"/>
    <w:rsid w:val="007E7AD8"/>
    <w:rsid w:val="007E7B65"/>
    <w:rsid w:val="007E7CD0"/>
    <w:rsid w:val="007E7DDF"/>
    <w:rsid w:val="007F01A2"/>
    <w:rsid w:val="007F02BB"/>
    <w:rsid w:val="007F0333"/>
    <w:rsid w:val="007F051F"/>
    <w:rsid w:val="007F0547"/>
    <w:rsid w:val="007F06C6"/>
    <w:rsid w:val="007F0B44"/>
    <w:rsid w:val="007F0C09"/>
    <w:rsid w:val="007F0C1F"/>
    <w:rsid w:val="007F0F18"/>
    <w:rsid w:val="007F0F34"/>
    <w:rsid w:val="007F0F3E"/>
    <w:rsid w:val="007F1518"/>
    <w:rsid w:val="007F18A6"/>
    <w:rsid w:val="007F1A33"/>
    <w:rsid w:val="007F1AD0"/>
    <w:rsid w:val="007F1ADC"/>
    <w:rsid w:val="007F1B68"/>
    <w:rsid w:val="007F1DCC"/>
    <w:rsid w:val="007F1F20"/>
    <w:rsid w:val="007F200A"/>
    <w:rsid w:val="007F2135"/>
    <w:rsid w:val="007F2510"/>
    <w:rsid w:val="007F2553"/>
    <w:rsid w:val="007F2598"/>
    <w:rsid w:val="007F25A8"/>
    <w:rsid w:val="007F2602"/>
    <w:rsid w:val="007F26B3"/>
    <w:rsid w:val="007F2810"/>
    <w:rsid w:val="007F28D4"/>
    <w:rsid w:val="007F2956"/>
    <w:rsid w:val="007F2B22"/>
    <w:rsid w:val="007F2C59"/>
    <w:rsid w:val="007F2C68"/>
    <w:rsid w:val="007F2D8B"/>
    <w:rsid w:val="007F2E09"/>
    <w:rsid w:val="007F31D2"/>
    <w:rsid w:val="007F338D"/>
    <w:rsid w:val="007F33AB"/>
    <w:rsid w:val="007F34E2"/>
    <w:rsid w:val="007F3751"/>
    <w:rsid w:val="007F3755"/>
    <w:rsid w:val="007F38A6"/>
    <w:rsid w:val="007F38C2"/>
    <w:rsid w:val="007F38FA"/>
    <w:rsid w:val="007F39B8"/>
    <w:rsid w:val="007F39D7"/>
    <w:rsid w:val="007F39ED"/>
    <w:rsid w:val="007F3BCF"/>
    <w:rsid w:val="007F3C86"/>
    <w:rsid w:val="007F3E29"/>
    <w:rsid w:val="007F3EC7"/>
    <w:rsid w:val="007F3FB0"/>
    <w:rsid w:val="007F3FB5"/>
    <w:rsid w:val="007F4095"/>
    <w:rsid w:val="007F40AA"/>
    <w:rsid w:val="007F40BF"/>
    <w:rsid w:val="007F4123"/>
    <w:rsid w:val="007F431B"/>
    <w:rsid w:val="007F4332"/>
    <w:rsid w:val="007F4342"/>
    <w:rsid w:val="007F453D"/>
    <w:rsid w:val="007F46F3"/>
    <w:rsid w:val="007F4866"/>
    <w:rsid w:val="007F48D3"/>
    <w:rsid w:val="007F4D9B"/>
    <w:rsid w:val="007F4E3D"/>
    <w:rsid w:val="007F4E67"/>
    <w:rsid w:val="007F4F88"/>
    <w:rsid w:val="007F4FC2"/>
    <w:rsid w:val="007F4FF7"/>
    <w:rsid w:val="007F5032"/>
    <w:rsid w:val="007F50A3"/>
    <w:rsid w:val="007F5156"/>
    <w:rsid w:val="007F52C5"/>
    <w:rsid w:val="007F5317"/>
    <w:rsid w:val="007F5557"/>
    <w:rsid w:val="007F5592"/>
    <w:rsid w:val="007F55B4"/>
    <w:rsid w:val="007F569A"/>
    <w:rsid w:val="007F58BA"/>
    <w:rsid w:val="007F5B4F"/>
    <w:rsid w:val="007F5EFD"/>
    <w:rsid w:val="007F5FA1"/>
    <w:rsid w:val="007F5FAE"/>
    <w:rsid w:val="007F603A"/>
    <w:rsid w:val="007F61A7"/>
    <w:rsid w:val="007F62C9"/>
    <w:rsid w:val="007F63DE"/>
    <w:rsid w:val="007F640B"/>
    <w:rsid w:val="007F64D0"/>
    <w:rsid w:val="007F64FF"/>
    <w:rsid w:val="007F6681"/>
    <w:rsid w:val="007F6748"/>
    <w:rsid w:val="007F67E9"/>
    <w:rsid w:val="007F6C14"/>
    <w:rsid w:val="007F6CEC"/>
    <w:rsid w:val="007F6E43"/>
    <w:rsid w:val="007F6EAD"/>
    <w:rsid w:val="007F7220"/>
    <w:rsid w:val="007F725D"/>
    <w:rsid w:val="007F72B7"/>
    <w:rsid w:val="007F72F7"/>
    <w:rsid w:val="007F733D"/>
    <w:rsid w:val="007F73C1"/>
    <w:rsid w:val="007F751A"/>
    <w:rsid w:val="007F75B3"/>
    <w:rsid w:val="007F75FE"/>
    <w:rsid w:val="007F7920"/>
    <w:rsid w:val="007F79EC"/>
    <w:rsid w:val="007F7AD8"/>
    <w:rsid w:val="007F7B58"/>
    <w:rsid w:val="007F7B77"/>
    <w:rsid w:val="007F7BC0"/>
    <w:rsid w:val="007F7E91"/>
    <w:rsid w:val="007F7EAF"/>
    <w:rsid w:val="007F7F32"/>
    <w:rsid w:val="008001ED"/>
    <w:rsid w:val="008006A2"/>
    <w:rsid w:val="008006E3"/>
    <w:rsid w:val="0080079F"/>
    <w:rsid w:val="008009F4"/>
    <w:rsid w:val="00800CBD"/>
    <w:rsid w:val="00800D4D"/>
    <w:rsid w:val="00800EF0"/>
    <w:rsid w:val="00800EFF"/>
    <w:rsid w:val="0080103B"/>
    <w:rsid w:val="008010B9"/>
    <w:rsid w:val="008011A4"/>
    <w:rsid w:val="00801246"/>
    <w:rsid w:val="00801325"/>
    <w:rsid w:val="008013A2"/>
    <w:rsid w:val="00801458"/>
    <w:rsid w:val="00801711"/>
    <w:rsid w:val="0080172B"/>
    <w:rsid w:val="0080175B"/>
    <w:rsid w:val="008018C4"/>
    <w:rsid w:val="008018D2"/>
    <w:rsid w:val="00801934"/>
    <w:rsid w:val="008019E7"/>
    <w:rsid w:val="00801B8C"/>
    <w:rsid w:val="00801BB0"/>
    <w:rsid w:val="00801BB8"/>
    <w:rsid w:val="00801BD8"/>
    <w:rsid w:val="00801C44"/>
    <w:rsid w:val="00801D5A"/>
    <w:rsid w:val="00802053"/>
    <w:rsid w:val="0080206F"/>
    <w:rsid w:val="008023EF"/>
    <w:rsid w:val="00802472"/>
    <w:rsid w:val="008024D9"/>
    <w:rsid w:val="008024F2"/>
    <w:rsid w:val="0080271A"/>
    <w:rsid w:val="008027A4"/>
    <w:rsid w:val="0080284C"/>
    <w:rsid w:val="008029B8"/>
    <w:rsid w:val="00802A6B"/>
    <w:rsid w:val="00802C0E"/>
    <w:rsid w:val="00802E71"/>
    <w:rsid w:val="00803071"/>
    <w:rsid w:val="008030AF"/>
    <w:rsid w:val="008033AE"/>
    <w:rsid w:val="008033F2"/>
    <w:rsid w:val="0080349D"/>
    <w:rsid w:val="008034D8"/>
    <w:rsid w:val="0080353C"/>
    <w:rsid w:val="00803621"/>
    <w:rsid w:val="00803871"/>
    <w:rsid w:val="008038F2"/>
    <w:rsid w:val="00803930"/>
    <w:rsid w:val="00803A8C"/>
    <w:rsid w:val="00803B96"/>
    <w:rsid w:val="00804192"/>
    <w:rsid w:val="008041DE"/>
    <w:rsid w:val="00804285"/>
    <w:rsid w:val="00804294"/>
    <w:rsid w:val="008042C1"/>
    <w:rsid w:val="00804355"/>
    <w:rsid w:val="0080440E"/>
    <w:rsid w:val="008044DA"/>
    <w:rsid w:val="0080453E"/>
    <w:rsid w:val="00804650"/>
    <w:rsid w:val="00804699"/>
    <w:rsid w:val="00804991"/>
    <w:rsid w:val="008049A7"/>
    <w:rsid w:val="008049E9"/>
    <w:rsid w:val="00804A23"/>
    <w:rsid w:val="00804D63"/>
    <w:rsid w:val="00805263"/>
    <w:rsid w:val="008052E8"/>
    <w:rsid w:val="0080535B"/>
    <w:rsid w:val="008053A5"/>
    <w:rsid w:val="00805472"/>
    <w:rsid w:val="00805630"/>
    <w:rsid w:val="008059E5"/>
    <w:rsid w:val="00805BE7"/>
    <w:rsid w:val="00805C24"/>
    <w:rsid w:val="00805C3C"/>
    <w:rsid w:val="00805DF5"/>
    <w:rsid w:val="00806131"/>
    <w:rsid w:val="008062F2"/>
    <w:rsid w:val="0080635A"/>
    <w:rsid w:val="00806375"/>
    <w:rsid w:val="008063D6"/>
    <w:rsid w:val="008065DC"/>
    <w:rsid w:val="00806895"/>
    <w:rsid w:val="008068D4"/>
    <w:rsid w:val="008068DB"/>
    <w:rsid w:val="008069AF"/>
    <w:rsid w:val="00806B2C"/>
    <w:rsid w:val="00806CA4"/>
    <w:rsid w:val="00806CA6"/>
    <w:rsid w:val="00806D85"/>
    <w:rsid w:val="00806DE1"/>
    <w:rsid w:val="00806ECE"/>
    <w:rsid w:val="00806EDB"/>
    <w:rsid w:val="00806F06"/>
    <w:rsid w:val="0080712F"/>
    <w:rsid w:val="0080721D"/>
    <w:rsid w:val="00807725"/>
    <w:rsid w:val="0080778C"/>
    <w:rsid w:val="008077EE"/>
    <w:rsid w:val="00807AB5"/>
    <w:rsid w:val="00807BBC"/>
    <w:rsid w:val="00807C40"/>
    <w:rsid w:val="00807D1E"/>
    <w:rsid w:val="00807DA8"/>
    <w:rsid w:val="00807E25"/>
    <w:rsid w:val="00807EA6"/>
    <w:rsid w:val="00807FC1"/>
    <w:rsid w:val="008102E7"/>
    <w:rsid w:val="008102FD"/>
    <w:rsid w:val="00810513"/>
    <w:rsid w:val="0081053A"/>
    <w:rsid w:val="008105CE"/>
    <w:rsid w:val="008109F1"/>
    <w:rsid w:val="00810CC4"/>
    <w:rsid w:val="008110C0"/>
    <w:rsid w:val="008111A9"/>
    <w:rsid w:val="008114CE"/>
    <w:rsid w:val="008115AB"/>
    <w:rsid w:val="008115CF"/>
    <w:rsid w:val="00811608"/>
    <w:rsid w:val="00811684"/>
    <w:rsid w:val="00811728"/>
    <w:rsid w:val="0081172E"/>
    <w:rsid w:val="008117F1"/>
    <w:rsid w:val="0081189B"/>
    <w:rsid w:val="0081191C"/>
    <w:rsid w:val="00811968"/>
    <w:rsid w:val="00811A3C"/>
    <w:rsid w:val="00811A8F"/>
    <w:rsid w:val="00811C3F"/>
    <w:rsid w:val="00811D9D"/>
    <w:rsid w:val="00811E13"/>
    <w:rsid w:val="00811FB0"/>
    <w:rsid w:val="008120BA"/>
    <w:rsid w:val="008122D1"/>
    <w:rsid w:val="00812408"/>
    <w:rsid w:val="00812660"/>
    <w:rsid w:val="008126A9"/>
    <w:rsid w:val="008126CF"/>
    <w:rsid w:val="008126F8"/>
    <w:rsid w:val="00812796"/>
    <w:rsid w:val="0081296D"/>
    <w:rsid w:val="00812981"/>
    <w:rsid w:val="00812B32"/>
    <w:rsid w:val="00812C33"/>
    <w:rsid w:val="00812D1F"/>
    <w:rsid w:val="00812D5E"/>
    <w:rsid w:val="00812E86"/>
    <w:rsid w:val="00812FDD"/>
    <w:rsid w:val="0081326E"/>
    <w:rsid w:val="00813372"/>
    <w:rsid w:val="008133C0"/>
    <w:rsid w:val="008134BC"/>
    <w:rsid w:val="008135A7"/>
    <w:rsid w:val="00813772"/>
    <w:rsid w:val="0081389C"/>
    <w:rsid w:val="00813A91"/>
    <w:rsid w:val="008140DF"/>
    <w:rsid w:val="008143D9"/>
    <w:rsid w:val="00814524"/>
    <w:rsid w:val="0081457C"/>
    <w:rsid w:val="00814655"/>
    <w:rsid w:val="00814735"/>
    <w:rsid w:val="008149E3"/>
    <w:rsid w:val="00814D76"/>
    <w:rsid w:val="00814EEF"/>
    <w:rsid w:val="0081507E"/>
    <w:rsid w:val="0081520F"/>
    <w:rsid w:val="00815249"/>
    <w:rsid w:val="00815314"/>
    <w:rsid w:val="00815375"/>
    <w:rsid w:val="008153E3"/>
    <w:rsid w:val="00815438"/>
    <w:rsid w:val="008154CF"/>
    <w:rsid w:val="0081559D"/>
    <w:rsid w:val="008156FC"/>
    <w:rsid w:val="00815702"/>
    <w:rsid w:val="008157B8"/>
    <w:rsid w:val="008157F6"/>
    <w:rsid w:val="00815880"/>
    <w:rsid w:val="008158FE"/>
    <w:rsid w:val="0081593F"/>
    <w:rsid w:val="0081594F"/>
    <w:rsid w:val="00815CD8"/>
    <w:rsid w:val="00815E38"/>
    <w:rsid w:val="00815FCD"/>
    <w:rsid w:val="00816014"/>
    <w:rsid w:val="00816260"/>
    <w:rsid w:val="00816454"/>
    <w:rsid w:val="00816653"/>
    <w:rsid w:val="00816898"/>
    <w:rsid w:val="00816913"/>
    <w:rsid w:val="008169F0"/>
    <w:rsid w:val="00816B87"/>
    <w:rsid w:val="00816D03"/>
    <w:rsid w:val="00816D6C"/>
    <w:rsid w:val="00816E56"/>
    <w:rsid w:val="00816E7F"/>
    <w:rsid w:val="00816EA9"/>
    <w:rsid w:val="00817081"/>
    <w:rsid w:val="008172CD"/>
    <w:rsid w:val="008172E9"/>
    <w:rsid w:val="0081744B"/>
    <w:rsid w:val="00817597"/>
    <w:rsid w:val="0081763D"/>
    <w:rsid w:val="008176D5"/>
    <w:rsid w:val="008178D6"/>
    <w:rsid w:val="00817A16"/>
    <w:rsid w:val="00817D2E"/>
    <w:rsid w:val="00817E1A"/>
    <w:rsid w:val="008202B3"/>
    <w:rsid w:val="008202E5"/>
    <w:rsid w:val="008203A0"/>
    <w:rsid w:val="0082041B"/>
    <w:rsid w:val="008205FC"/>
    <w:rsid w:val="008206DD"/>
    <w:rsid w:val="008208A5"/>
    <w:rsid w:val="00820A48"/>
    <w:rsid w:val="00820D0B"/>
    <w:rsid w:val="00820E5E"/>
    <w:rsid w:val="00820FC3"/>
    <w:rsid w:val="00821010"/>
    <w:rsid w:val="008211AE"/>
    <w:rsid w:val="008215BF"/>
    <w:rsid w:val="008217F7"/>
    <w:rsid w:val="008218CE"/>
    <w:rsid w:val="00821997"/>
    <w:rsid w:val="00821A2E"/>
    <w:rsid w:val="00821D40"/>
    <w:rsid w:val="00822304"/>
    <w:rsid w:val="0082242C"/>
    <w:rsid w:val="0082247E"/>
    <w:rsid w:val="008224AF"/>
    <w:rsid w:val="008224FE"/>
    <w:rsid w:val="0082253E"/>
    <w:rsid w:val="00822581"/>
    <w:rsid w:val="00822804"/>
    <w:rsid w:val="00822859"/>
    <w:rsid w:val="00822A47"/>
    <w:rsid w:val="00822AD8"/>
    <w:rsid w:val="00822B3E"/>
    <w:rsid w:val="00822DD7"/>
    <w:rsid w:val="00822F53"/>
    <w:rsid w:val="00822FAD"/>
    <w:rsid w:val="00822FAE"/>
    <w:rsid w:val="00823323"/>
    <w:rsid w:val="008233F0"/>
    <w:rsid w:val="00823441"/>
    <w:rsid w:val="0082388C"/>
    <w:rsid w:val="00823958"/>
    <w:rsid w:val="00823988"/>
    <w:rsid w:val="00823B77"/>
    <w:rsid w:val="00823CC2"/>
    <w:rsid w:val="00823DA7"/>
    <w:rsid w:val="00823F2C"/>
    <w:rsid w:val="008240EF"/>
    <w:rsid w:val="00824235"/>
    <w:rsid w:val="0082426A"/>
    <w:rsid w:val="008244C2"/>
    <w:rsid w:val="008244CB"/>
    <w:rsid w:val="00824661"/>
    <w:rsid w:val="0082479E"/>
    <w:rsid w:val="00824A6E"/>
    <w:rsid w:val="00824B37"/>
    <w:rsid w:val="00824B99"/>
    <w:rsid w:val="00824C07"/>
    <w:rsid w:val="00825045"/>
    <w:rsid w:val="00825130"/>
    <w:rsid w:val="00825330"/>
    <w:rsid w:val="00825471"/>
    <w:rsid w:val="00825559"/>
    <w:rsid w:val="00825590"/>
    <w:rsid w:val="008256B5"/>
    <w:rsid w:val="008256FE"/>
    <w:rsid w:val="0082577D"/>
    <w:rsid w:val="00825A70"/>
    <w:rsid w:val="00825A8A"/>
    <w:rsid w:val="00825B60"/>
    <w:rsid w:val="00825C43"/>
    <w:rsid w:val="00825CD7"/>
    <w:rsid w:val="00825D23"/>
    <w:rsid w:val="00825D78"/>
    <w:rsid w:val="00825D82"/>
    <w:rsid w:val="00825DCE"/>
    <w:rsid w:val="00825F9C"/>
    <w:rsid w:val="00826118"/>
    <w:rsid w:val="0082612A"/>
    <w:rsid w:val="008263C6"/>
    <w:rsid w:val="008264A8"/>
    <w:rsid w:val="008264B4"/>
    <w:rsid w:val="0082658D"/>
    <w:rsid w:val="008265C8"/>
    <w:rsid w:val="00826764"/>
    <w:rsid w:val="008267F4"/>
    <w:rsid w:val="008267F5"/>
    <w:rsid w:val="00826AC4"/>
    <w:rsid w:val="00826ADC"/>
    <w:rsid w:val="00827068"/>
    <w:rsid w:val="0082716F"/>
    <w:rsid w:val="00827423"/>
    <w:rsid w:val="00827958"/>
    <w:rsid w:val="00827A22"/>
    <w:rsid w:val="00827A38"/>
    <w:rsid w:val="00830189"/>
    <w:rsid w:val="008301DD"/>
    <w:rsid w:val="00830394"/>
    <w:rsid w:val="00830508"/>
    <w:rsid w:val="00830650"/>
    <w:rsid w:val="00830737"/>
    <w:rsid w:val="008307A5"/>
    <w:rsid w:val="00830868"/>
    <w:rsid w:val="0083096E"/>
    <w:rsid w:val="008309FC"/>
    <w:rsid w:val="00830B44"/>
    <w:rsid w:val="00830CBE"/>
    <w:rsid w:val="00830D1E"/>
    <w:rsid w:val="00830EE6"/>
    <w:rsid w:val="00830F8E"/>
    <w:rsid w:val="00831256"/>
    <w:rsid w:val="0083137C"/>
    <w:rsid w:val="00831486"/>
    <w:rsid w:val="00831696"/>
    <w:rsid w:val="008316C0"/>
    <w:rsid w:val="00831858"/>
    <w:rsid w:val="008318DB"/>
    <w:rsid w:val="00831BC7"/>
    <w:rsid w:val="00831CB2"/>
    <w:rsid w:val="00831D5C"/>
    <w:rsid w:val="00831D6D"/>
    <w:rsid w:val="00831E24"/>
    <w:rsid w:val="00831E34"/>
    <w:rsid w:val="00831F35"/>
    <w:rsid w:val="00832073"/>
    <w:rsid w:val="00832175"/>
    <w:rsid w:val="00832408"/>
    <w:rsid w:val="008324D4"/>
    <w:rsid w:val="0083267A"/>
    <w:rsid w:val="00832856"/>
    <w:rsid w:val="00832897"/>
    <w:rsid w:val="008328E8"/>
    <w:rsid w:val="00832B33"/>
    <w:rsid w:val="00832C3A"/>
    <w:rsid w:val="00832D2F"/>
    <w:rsid w:val="00832D93"/>
    <w:rsid w:val="00832E03"/>
    <w:rsid w:val="00832E07"/>
    <w:rsid w:val="008330A8"/>
    <w:rsid w:val="008330D9"/>
    <w:rsid w:val="008330EC"/>
    <w:rsid w:val="0083322A"/>
    <w:rsid w:val="008332DB"/>
    <w:rsid w:val="008333B0"/>
    <w:rsid w:val="008333CC"/>
    <w:rsid w:val="008335E7"/>
    <w:rsid w:val="008336B7"/>
    <w:rsid w:val="0083377A"/>
    <w:rsid w:val="00833780"/>
    <w:rsid w:val="008337FC"/>
    <w:rsid w:val="008338E1"/>
    <w:rsid w:val="008339E9"/>
    <w:rsid w:val="00833B5C"/>
    <w:rsid w:val="00833BBC"/>
    <w:rsid w:val="00833C9A"/>
    <w:rsid w:val="00833DD6"/>
    <w:rsid w:val="00833DEA"/>
    <w:rsid w:val="00833E22"/>
    <w:rsid w:val="00833FA2"/>
    <w:rsid w:val="00833FD5"/>
    <w:rsid w:val="00834284"/>
    <w:rsid w:val="0083428A"/>
    <w:rsid w:val="0083458C"/>
    <w:rsid w:val="00834594"/>
    <w:rsid w:val="008346FB"/>
    <w:rsid w:val="0083484F"/>
    <w:rsid w:val="00834927"/>
    <w:rsid w:val="0083495B"/>
    <w:rsid w:val="00834B2F"/>
    <w:rsid w:val="00834BA4"/>
    <w:rsid w:val="00834DA2"/>
    <w:rsid w:val="008351A4"/>
    <w:rsid w:val="008351C8"/>
    <w:rsid w:val="00835310"/>
    <w:rsid w:val="008353EC"/>
    <w:rsid w:val="00835509"/>
    <w:rsid w:val="00835587"/>
    <w:rsid w:val="008356BC"/>
    <w:rsid w:val="008356DD"/>
    <w:rsid w:val="00835A0D"/>
    <w:rsid w:val="00835AC7"/>
    <w:rsid w:val="00835C6F"/>
    <w:rsid w:val="00835EE9"/>
    <w:rsid w:val="00835F69"/>
    <w:rsid w:val="00835FD3"/>
    <w:rsid w:val="008360B3"/>
    <w:rsid w:val="0083630F"/>
    <w:rsid w:val="008363D2"/>
    <w:rsid w:val="00836433"/>
    <w:rsid w:val="008364C2"/>
    <w:rsid w:val="008364E6"/>
    <w:rsid w:val="008366B8"/>
    <w:rsid w:val="00836735"/>
    <w:rsid w:val="008369F9"/>
    <w:rsid w:val="00836C65"/>
    <w:rsid w:val="00836EFC"/>
    <w:rsid w:val="0083713A"/>
    <w:rsid w:val="00837317"/>
    <w:rsid w:val="00837564"/>
    <w:rsid w:val="008377AA"/>
    <w:rsid w:val="008377D4"/>
    <w:rsid w:val="00837876"/>
    <w:rsid w:val="008378AC"/>
    <w:rsid w:val="00837960"/>
    <w:rsid w:val="00837A56"/>
    <w:rsid w:val="00837BE1"/>
    <w:rsid w:val="00837BE3"/>
    <w:rsid w:val="00837D61"/>
    <w:rsid w:val="00837EBE"/>
    <w:rsid w:val="00837F8C"/>
    <w:rsid w:val="00840083"/>
    <w:rsid w:val="008400BE"/>
    <w:rsid w:val="008402C4"/>
    <w:rsid w:val="008402EB"/>
    <w:rsid w:val="0084039E"/>
    <w:rsid w:val="008403DF"/>
    <w:rsid w:val="008406F8"/>
    <w:rsid w:val="0084074C"/>
    <w:rsid w:val="00840849"/>
    <w:rsid w:val="008408D4"/>
    <w:rsid w:val="0084094B"/>
    <w:rsid w:val="00840A0E"/>
    <w:rsid w:val="00840A5E"/>
    <w:rsid w:val="00840B1D"/>
    <w:rsid w:val="00840BBB"/>
    <w:rsid w:val="00840D33"/>
    <w:rsid w:val="00840DAF"/>
    <w:rsid w:val="00840E2D"/>
    <w:rsid w:val="00840FCF"/>
    <w:rsid w:val="008415E5"/>
    <w:rsid w:val="0084160E"/>
    <w:rsid w:val="00841719"/>
    <w:rsid w:val="008417B7"/>
    <w:rsid w:val="008417E4"/>
    <w:rsid w:val="008418D2"/>
    <w:rsid w:val="00841994"/>
    <w:rsid w:val="008419E3"/>
    <w:rsid w:val="00841B98"/>
    <w:rsid w:val="00841DD7"/>
    <w:rsid w:val="00841E8E"/>
    <w:rsid w:val="00841EFE"/>
    <w:rsid w:val="00841FC3"/>
    <w:rsid w:val="0084204C"/>
    <w:rsid w:val="00842153"/>
    <w:rsid w:val="00842167"/>
    <w:rsid w:val="008423B9"/>
    <w:rsid w:val="008424BD"/>
    <w:rsid w:val="008429BC"/>
    <w:rsid w:val="008429CA"/>
    <w:rsid w:val="008429CB"/>
    <w:rsid w:val="00842D68"/>
    <w:rsid w:val="00842ECF"/>
    <w:rsid w:val="00842F18"/>
    <w:rsid w:val="008430C4"/>
    <w:rsid w:val="00843427"/>
    <w:rsid w:val="0084387E"/>
    <w:rsid w:val="008439D0"/>
    <w:rsid w:val="00843BB6"/>
    <w:rsid w:val="00843C46"/>
    <w:rsid w:val="00843D63"/>
    <w:rsid w:val="00843D71"/>
    <w:rsid w:val="00843E06"/>
    <w:rsid w:val="0084413D"/>
    <w:rsid w:val="00844257"/>
    <w:rsid w:val="008443A7"/>
    <w:rsid w:val="0084453C"/>
    <w:rsid w:val="0084454E"/>
    <w:rsid w:val="00844793"/>
    <w:rsid w:val="008447AE"/>
    <w:rsid w:val="00844848"/>
    <w:rsid w:val="0084484A"/>
    <w:rsid w:val="00844876"/>
    <w:rsid w:val="008449BE"/>
    <w:rsid w:val="008449C5"/>
    <w:rsid w:val="00844B86"/>
    <w:rsid w:val="00844BA9"/>
    <w:rsid w:val="00844BC4"/>
    <w:rsid w:val="00844CA3"/>
    <w:rsid w:val="00844D55"/>
    <w:rsid w:val="00844FE8"/>
    <w:rsid w:val="008451BC"/>
    <w:rsid w:val="008452DC"/>
    <w:rsid w:val="008453E1"/>
    <w:rsid w:val="008454AF"/>
    <w:rsid w:val="008455A9"/>
    <w:rsid w:val="00845689"/>
    <w:rsid w:val="0084583D"/>
    <w:rsid w:val="008459B0"/>
    <w:rsid w:val="00845C5A"/>
    <w:rsid w:val="00845D57"/>
    <w:rsid w:val="00845EDF"/>
    <w:rsid w:val="00845F3B"/>
    <w:rsid w:val="00845FEB"/>
    <w:rsid w:val="008460E1"/>
    <w:rsid w:val="00846134"/>
    <w:rsid w:val="0084631D"/>
    <w:rsid w:val="00846336"/>
    <w:rsid w:val="0084649B"/>
    <w:rsid w:val="00846522"/>
    <w:rsid w:val="008465C5"/>
    <w:rsid w:val="0084666A"/>
    <w:rsid w:val="008466C6"/>
    <w:rsid w:val="0084697B"/>
    <w:rsid w:val="008469AE"/>
    <w:rsid w:val="00846D3E"/>
    <w:rsid w:val="00846EEB"/>
    <w:rsid w:val="00847137"/>
    <w:rsid w:val="008471BF"/>
    <w:rsid w:val="0084721E"/>
    <w:rsid w:val="00847222"/>
    <w:rsid w:val="0084732D"/>
    <w:rsid w:val="00847334"/>
    <w:rsid w:val="008473F6"/>
    <w:rsid w:val="00847479"/>
    <w:rsid w:val="008474CF"/>
    <w:rsid w:val="008476E4"/>
    <w:rsid w:val="0084771D"/>
    <w:rsid w:val="008478CC"/>
    <w:rsid w:val="00847A92"/>
    <w:rsid w:val="00847B0C"/>
    <w:rsid w:val="00847BF8"/>
    <w:rsid w:val="00847C07"/>
    <w:rsid w:val="00847D5A"/>
    <w:rsid w:val="00847E08"/>
    <w:rsid w:val="00847E30"/>
    <w:rsid w:val="00847E66"/>
    <w:rsid w:val="008500ED"/>
    <w:rsid w:val="00850140"/>
    <w:rsid w:val="008501C0"/>
    <w:rsid w:val="008501D2"/>
    <w:rsid w:val="00850223"/>
    <w:rsid w:val="0085043F"/>
    <w:rsid w:val="00850528"/>
    <w:rsid w:val="00850681"/>
    <w:rsid w:val="0085072B"/>
    <w:rsid w:val="008507B8"/>
    <w:rsid w:val="008508DA"/>
    <w:rsid w:val="008509BE"/>
    <w:rsid w:val="00850E17"/>
    <w:rsid w:val="00850E65"/>
    <w:rsid w:val="008512F2"/>
    <w:rsid w:val="00851326"/>
    <w:rsid w:val="008513B9"/>
    <w:rsid w:val="008519B4"/>
    <w:rsid w:val="00851AC6"/>
    <w:rsid w:val="00851B02"/>
    <w:rsid w:val="00851EA7"/>
    <w:rsid w:val="00851FDD"/>
    <w:rsid w:val="0085214D"/>
    <w:rsid w:val="008521E6"/>
    <w:rsid w:val="00852382"/>
    <w:rsid w:val="00852401"/>
    <w:rsid w:val="00852469"/>
    <w:rsid w:val="0085251D"/>
    <w:rsid w:val="0085259A"/>
    <w:rsid w:val="00852715"/>
    <w:rsid w:val="008528EF"/>
    <w:rsid w:val="0085294D"/>
    <w:rsid w:val="00852AA4"/>
    <w:rsid w:val="00852B89"/>
    <w:rsid w:val="00852BFE"/>
    <w:rsid w:val="00852F78"/>
    <w:rsid w:val="00853077"/>
    <w:rsid w:val="0085308D"/>
    <w:rsid w:val="00853162"/>
    <w:rsid w:val="008533C2"/>
    <w:rsid w:val="008533EB"/>
    <w:rsid w:val="00853550"/>
    <w:rsid w:val="0085355B"/>
    <w:rsid w:val="0085356E"/>
    <w:rsid w:val="008535C6"/>
    <w:rsid w:val="00853780"/>
    <w:rsid w:val="008538EF"/>
    <w:rsid w:val="008538FC"/>
    <w:rsid w:val="008539DE"/>
    <w:rsid w:val="00853B8E"/>
    <w:rsid w:val="00853ED5"/>
    <w:rsid w:val="008541C2"/>
    <w:rsid w:val="00854468"/>
    <w:rsid w:val="00854660"/>
    <w:rsid w:val="00854661"/>
    <w:rsid w:val="00854741"/>
    <w:rsid w:val="0085477D"/>
    <w:rsid w:val="008547A8"/>
    <w:rsid w:val="008548B0"/>
    <w:rsid w:val="008548DC"/>
    <w:rsid w:val="00854A3F"/>
    <w:rsid w:val="00854AD9"/>
    <w:rsid w:val="00854B4B"/>
    <w:rsid w:val="00854C8A"/>
    <w:rsid w:val="00854CA3"/>
    <w:rsid w:val="00854CA6"/>
    <w:rsid w:val="00854E57"/>
    <w:rsid w:val="00854FE3"/>
    <w:rsid w:val="008551AC"/>
    <w:rsid w:val="00855417"/>
    <w:rsid w:val="00855437"/>
    <w:rsid w:val="0085579D"/>
    <w:rsid w:val="00855886"/>
    <w:rsid w:val="0085593F"/>
    <w:rsid w:val="00855940"/>
    <w:rsid w:val="00855B3A"/>
    <w:rsid w:val="00855CA6"/>
    <w:rsid w:val="00855F48"/>
    <w:rsid w:val="008561E9"/>
    <w:rsid w:val="008562CE"/>
    <w:rsid w:val="00856433"/>
    <w:rsid w:val="008564D6"/>
    <w:rsid w:val="00856558"/>
    <w:rsid w:val="008567DA"/>
    <w:rsid w:val="00856A13"/>
    <w:rsid w:val="00856A4E"/>
    <w:rsid w:val="00856B7E"/>
    <w:rsid w:val="00856BE6"/>
    <w:rsid w:val="00856CCA"/>
    <w:rsid w:val="00856E39"/>
    <w:rsid w:val="00856FF2"/>
    <w:rsid w:val="0085721D"/>
    <w:rsid w:val="00857285"/>
    <w:rsid w:val="0085729D"/>
    <w:rsid w:val="0085731E"/>
    <w:rsid w:val="008574F8"/>
    <w:rsid w:val="008577E7"/>
    <w:rsid w:val="008577F9"/>
    <w:rsid w:val="008578CF"/>
    <w:rsid w:val="00857ACA"/>
    <w:rsid w:val="00857C02"/>
    <w:rsid w:val="00857C5F"/>
    <w:rsid w:val="00860050"/>
    <w:rsid w:val="00860337"/>
    <w:rsid w:val="00860394"/>
    <w:rsid w:val="0086059F"/>
    <w:rsid w:val="008605CD"/>
    <w:rsid w:val="008605D8"/>
    <w:rsid w:val="0086067C"/>
    <w:rsid w:val="00860C7F"/>
    <w:rsid w:val="00860CD0"/>
    <w:rsid w:val="00860D24"/>
    <w:rsid w:val="00860DEC"/>
    <w:rsid w:val="00860EE5"/>
    <w:rsid w:val="00860FBE"/>
    <w:rsid w:val="00861084"/>
    <w:rsid w:val="00861090"/>
    <w:rsid w:val="00861166"/>
    <w:rsid w:val="008614F3"/>
    <w:rsid w:val="0086155F"/>
    <w:rsid w:val="0086156E"/>
    <w:rsid w:val="00861647"/>
    <w:rsid w:val="00861813"/>
    <w:rsid w:val="0086191D"/>
    <w:rsid w:val="00861962"/>
    <w:rsid w:val="0086197D"/>
    <w:rsid w:val="008619DA"/>
    <w:rsid w:val="00861AEC"/>
    <w:rsid w:val="00861B2A"/>
    <w:rsid w:val="00861C33"/>
    <w:rsid w:val="00861C36"/>
    <w:rsid w:val="00861CB6"/>
    <w:rsid w:val="00861E18"/>
    <w:rsid w:val="00861F01"/>
    <w:rsid w:val="00861F40"/>
    <w:rsid w:val="008621BD"/>
    <w:rsid w:val="0086222B"/>
    <w:rsid w:val="008623FD"/>
    <w:rsid w:val="0086249A"/>
    <w:rsid w:val="008624DD"/>
    <w:rsid w:val="00862671"/>
    <w:rsid w:val="00862674"/>
    <w:rsid w:val="008628B0"/>
    <w:rsid w:val="00862CE2"/>
    <w:rsid w:val="00862DF0"/>
    <w:rsid w:val="00862F1B"/>
    <w:rsid w:val="008631F8"/>
    <w:rsid w:val="00863690"/>
    <w:rsid w:val="0086378C"/>
    <w:rsid w:val="0086379F"/>
    <w:rsid w:val="008637DB"/>
    <w:rsid w:val="0086381D"/>
    <w:rsid w:val="008638B5"/>
    <w:rsid w:val="008638F6"/>
    <w:rsid w:val="00863905"/>
    <w:rsid w:val="00863920"/>
    <w:rsid w:val="0086394A"/>
    <w:rsid w:val="00863B2B"/>
    <w:rsid w:val="00863D3B"/>
    <w:rsid w:val="00863E1D"/>
    <w:rsid w:val="00863E45"/>
    <w:rsid w:val="00863E4F"/>
    <w:rsid w:val="008640F1"/>
    <w:rsid w:val="008642C7"/>
    <w:rsid w:val="008643A9"/>
    <w:rsid w:val="008643BE"/>
    <w:rsid w:val="008647B6"/>
    <w:rsid w:val="008647D8"/>
    <w:rsid w:val="008647F6"/>
    <w:rsid w:val="008647FC"/>
    <w:rsid w:val="00864880"/>
    <w:rsid w:val="00864A07"/>
    <w:rsid w:val="00864ABE"/>
    <w:rsid w:val="00864B5B"/>
    <w:rsid w:val="00864C17"/>
    <w:rsid w:val="00864C76"/>
    <w:rsid w:val="00864DF7"/>
    <w:rsid w:val="00864E71"/>
    <w:rsid w:val="00864E8A"/>
    <w:rsid w:val="0086507E"/>
    <w:rsid w:val="0086507F"/>
    <w:rsid w:val="0086511C"/>
    <w:rsid w:val="0086515C"/>
    <w:rsid w:val="0086549E"/>
    <w:rsid w:val="00865503"/>
    <w:rsid w:val="008656B3"/>
    <w:rsid w:val="008656F4"/>
    <w:rsid w:val="00865771"/>
    <w:rsid w:val="008657C3"/>
    <w:rsid w:val="00865948"/>
    <w:rsid w:val="00865ACD"/>
    <w:rsid w:val="00865C90"/>
    <w:rsid w:val="00865D3F"/>
    <w:rsid w:val="00865ECE"/>
    <w:rsid w:val="00865FC7"/>
    <w:rsid w:val="008660E2"/>
    <w:rsid w:val="00866122"/>
    <w:rsid w:val="0086615D"/>
    <w:rsid w:val="00866193"/>
    <w:rsid w:val="0086619E"/>
    <w:rsid w:val="0086623E"/>
    <w:rsid w:val="0086628A"/>
    <w:rsid w:val="008662A1"/>
    <w:rsid w:val="00866594"/>
    <w:rsid w:val="00866696"/>
    <w:rsid w:val="00866835"/>
    <w:rsid w:val="00866B0F"/>
    <w:rsid w:val="00866BCF"/>
    <w:rsid w:val="00866C59"/>
    <w:rsid w:val="00866D29"/>
    <w:rsid w:val="00866E1B"/>
    <w:rsid w:val="00866F74"/>
    <w:rsid w:val="0086706A"/>
    <w:rsid w:val="008670E1"/>
    <w:rsid w:val="008671E5"/>
    <w:rsid w:val="008672F1"/>
    <w:rsid w:val="00867496"/>
    <w:rsid w:val="00867585"/>
    <w:rsid w:val="008675AD"/>
    <w:rsid w:val="008679D3"/>
    <w:rsid w:val="00867A78"/>
    <w:rsid w:val="00867A8F"/>
    <w:rsid w:val="00867B03"/>
    <w:rsid w:val="00867C0D"/>
    <w:rsid w:val="00867C8F"/>
    <w:rsid w:val="00867D05"/>
    <w:rsid w:val="00867E8C"/>
    <w:rsid w:val="008700B2"/>
    <w:rsid w:val="0087019C"/>
    <w:rsid w:val="008704C4"/>
    <w:rsid w:val="00870579"/>
    <w:rsid w:val="0087057D"/>
    <w:rsid w:val="008707CB"/>
    <w:rsid w:val="008707D4"/>
    <w:rsid w:val="0087081B"/>
    <w:rsid w:val="008708ED"/>
    <w:rsid w:val="00870A23"/>
    <w:rsid w:val="00870C5C"/>
    <w:rsid w:val="00870E99"/>
    <w:rsid w:val="00870E9A"/>
    <w:rsid w:val="00870E9C"/>
    <w:rsid w:val="00870F4D"/>
    <w:rsid w:val="008710C0"/>
    <w:rsid w:val="00871192"/>
    <w:rsid w:val="00871225"/>
    <w:rsid w:val="0087128A"/>
    <w:rsid w:val="008713A0"/>
    <w:rsid w:val="00871745"/>
    <w:rsid w:val="00871771"/>
    <w:rsid w:val="00871B62"/>
    <w:rsid w:val="00871BF6"/>
    <w:rsid w:val="00871C05"/>
    <w:rsid w:val="00871DEB"/>
    <w:rsid w:val="00871E7F"/>
    <w:rsid w:val="00871E84"/>
    <w:rsid w:val="00872285"/>
    <w:rsid w:val="008722F8"/>
    <w:rsid w:val="0087260E"/>
    <w:rsid w:val="00872721"/>
    <w:rsid w:val="008728F2"/>
    <w:rsid w:val="0087290A"/>
    <w:rsid w:val="008729CD"/>
    <w:rsid w:val="00872A5B"/>
    <w:rsid w:val="00872BC6"/>
    <w:rsid w:val="00872BDE"/>
    <w:rsid w:val="00872DA6"/>
    <w:rsid w:val="008730FE"/>
    <w:rsid w:val="00873120"/>
    <w:rsid w:val="00873328"/>
    <w:rsid w:val="00873389"/>
    <w:rsid w:val="008734E7"/>
    <w:rsid w:val="0087358C"/>
    <w:rsid w:val="0087359B"/>
    <w:rsid w:val="0087376E"/>
    <w:rsid w:val="00873A83"/>
    <w:rsid w:val="00873B7F"/>
    <w:rsid w:val="00873CAD"/>
    <w:rsid w:val="0087401A"/>
    <w:rsid w:val="0087443A"/>
    <w:rsid w:val="0087459F"/>
    <w:rsid w:val="008745A5"/>
    <w:rsid w:val="008747DC"/>
    <w:rsid w:val="00874811"/>
    <w:rsid w:val="00874898"/>
    <w:rsid w:val="00874954"/>
    <w:rsid w:val="00874AAA"/>
    <w:rsid w:val="00874B6E"/>
    <w:rsid w:val="00874D81"/>
    <w:rsid w:val="00874EED"/>
    <w:rsid w:val="008751EB"/>
    <w:rsid w:val="00875449"/>
    <w:rsid w:val="0087559F"/>
    <w:rsid w:val="0087567B"/>
    <w:rsid w:val="00875870"/>
    <w:rsid w:val="008758E5"/>
    <w:rsid w:val="00875904"/>
    <w:rsid w:val="0087594B"/>
    <w:rsid w:val="00875A42"/>
    <w:rsid w:val="00875B11"/>
    <w:rsid w:val="00875B25"/>
    <w:rsid w:val="00875C56"/>
    <w:rsid w:val="00875E38"/>
    <w:rsid w:val="00875EC4"/>
    <w:rsid w:val="00875FEA"/>
    <w:rsid w:val="008761C0"/>
    <w:rsid w:val="0087620A"/>
    <w:rsid w:val="0087671F"/>
    <w:rsid w:val="008768BF"/>
    <w:rsid w:val="008768D2"/>
    <w:rsid w:val="0087699B"/>
    <w:rsid w:val="008769E2"/>
    <w:rsid w:val="00876A3F"/>
    <w:rsid w:val="00876CEB"/>
    <w:rsid w:val="00877026"/>
    <w:rsid w:val="00877330"/>
    <w:rsid w:val="00877519"/>
    <w:rsid w:val="008775AC"/>
    <w:rsid w:val="00877636"/>
    <w:rsid w:val="0087769E"/>
    <w:rsid w:val="0087779E"/>
    <w:rsid w:val="00877961"/>
    <w:rsid w:val="00877BA0"/>
    <w:rsid w:val="00877D21"/>
    <w:rsid w:val="00877F1E"/>
    <w:rsid w:val="008800CE"/>
    <w:rsid w:val="00880113"/>
    <w:rsid w:val="008801D1"/>
    <w:rsid w:val="008803D1"/>
    <w:rsid w:val="00880468"/>
    <w:rsid w:val="00880630"/>
    <w:rsid w:val="00880664"/>
    <w:rsid w:val="00880711"/>
    <w:rsid w:val="008807F7"/>
    <w:rsid w:val="008809A9"/>
    <w:rsid w:val="008809D8"/>
    <w:rsid w:val="00880C32"/>
    <w:rsid w:val="00880CCA"/>
    <w:rsid w:val="00880DF3"/>
    <w:rsid w:val="00880E5A"/>
    <w:rsid w:val="00880EB1"/>
    <w:rsid w:val="00880EC0"/>
    <w:rsid w:val="00881120"/>
    <w:rsid w:val="008811E9"/>
    <w:rsid w:val="00881370"/>
    <w:rsid w:val="0088140E"/>
    <w:rsid w:val="0088141C"/>
    <w:rsid w:val="0088143F"/>
    <w:rsid w:val="00881858"/>
    <w:rsid w:val="0088188A"/>
    <w:rsid w:val="00881890"/>
    <w:rsid w:val="008818C9"/>
    <w:rsid w:val="008818DA"/>
    <w:rsid w:val="0088194E"/>
    <w:rsid w:val="00881AA0"/>
    <w:rsid w:val="00881B93"/>
    <w:rsid w:val="00881D8D"/>
    <w:rsid w:val="00881E78"/>
    <w:rsid w:val="00881E82"/>
    <w:rsid w:val="00881ED9"/>
    <w:rsid w:val="00881F15"/>
    <w:rsid w:val="008820E3"/>
    <w:rsid w:val="00882144"/>
    <w:rsid w:val="00882163"/>
    <w:rsid w:val="00882184"/>
    <w:rsid w:val="008822AF"/>
    <w:rsid w:val="0088252F"/>
    <w:rsid w:val="0088274E"/>
    <w:rsid w:val="00882909"/>
    <w:rsid w:val="00882B03"/>
    <w:rsid w:val="00882B12"/>
    <w:rsid w:val="00882D97"/>
    <w:rsid w:val="00882DF1"/>
    <w:rsid w:val="0088348E"/>
    <w:rsid w:val="00883519"/>
    <w:rsid w:val="0088354C"/>
    <w:rsid w:val="008835A0"/>
    <w:rsid w:val="00883641"/>
    <w:rsid w:val="00883778"/>
    <w:rsid w:val="008837C3"/>
    <w:rsid w:val="00883816"/>
    <w:rsid w:val="00883C93"/>
    <w:rsid w:val="00883D8D"/>
    <w:rsid w:val="00883DFE"/>
    <w:rsid w:val="0088466C"/>
    <w:rsid w:val="0088475B"/>
    <w:rsid w:val="0088498D"/>
    <w:rsid w:val="00884E97"/>
    <w:rsid w:val="00885438"/>
    <w:rsid w:val="00885566"/>
    <w:rsid w:val="0088583F"/>
    <w:rsid w:val="00885AD5"/>
    <w:rsid w:val="00885C20"/>
    <w:rsid w:val="00885C78"/>
    <w:rsid w:val="00885D00"/>
    <w:rsid w:val="00885D09"/>
    <w:rsid w:val="00885D67"/>
    <w:rsid w:val="00885D84"/>
    <w:rsid w:val="00885F24"/>
    <w:rsid w:val="0088631C"/>
    <w:rsid w:val="00886379"/>
    <w:rsid w:val="0088649D"/>
    <w:rsid w:val="0088681B"/>
    <w:rsid w:val="00886875"/>
    <w:rsid w:val="0088689B"/>
    <w:rsid w:val="00886945"/>
    <w:rsid w:val="008869AC"/>
    <w:rsid w:val="00886C3D"/>
    <w:rsid w:val="00886D5C"/>
    <w:rsid w:val="00886D6A"/>
    <w:rsid w:val="00886D6D"/>
    <w:rsid w:val="00886F6E"/>
    <w:rsid w:val="008870D9"/>
    <w:rsid w:val="00887369"/>
    <w:rsid w:val="008873D8"/>
    <w:rsid w:val="00887421"/>
    <w:rsid w:val="00887561"/>
    <w:rsid w:val="00887569"/>
    <w:rsid w:val="008875A2"/>
    <w:rsid w:val="0088765F"/>
    <w:rsid w:val="00887685"/>
    <w:rsid w:val="008878FE"/>
    <w:rsid w:val="00887ABE"/>
    <w:rsid w:val="00887B75"/>
    <w:rsid w:val="00887FEA"/>
    <w:rsid w:val="0089000E"/>
    <w:rsid w:val="008903C0"/>
    <w:rsid w:val="008905B6"/>
    <w:rsid w:val="008906D5"/>
    <w:rsid w:val="008907ED"/>
    <w:rsid w:val="00890902"/>
    <w:rsid w:val="00890A1D"/>
    <w:rsid w:val="00890C9F"/>
    <w:rsid w:val="00890D45"/>
    <w:rsid w:val="0089122E"/>
    <w:rsid w:val="008913E2"/>
    <w:rsid w:val="008913F7"/>
    <w:rsid w:val="00891597"/>
    <w:rsid w:val="008916DC"/>
    <w:rsid w:val="0089181E"/>
    <w:rsid w:val="008918E6"/>
    <w:rsid w:val="0089193F"/>
    <w:rsid w:val="00891947"/>
    <w:rsid w:val="008919DF"/>
    <w:rsid w:val="00891A02"/>
    <w:rsid w:val="00891ACE"/>
    <w:rsid w:val="00891B8E"/>
    <w:rsid w:val="00891C7F"/>
    <w:rsid w:val="00891C8F"/>
    <w:rsid w:val="00891D3E"/>
    <w:rsid w:val="00891DA2"/>
    <w:rsid w:val="00892000"/>
    <w:rsid w:val="0089201B"/>
    <w:rsid w:val="00892022"/>
    <w:rsid w:val="00892142"/>
    <w:rsid w:val="00892256"/>
    <w:rsid w:val="0089228B"/>
    <w:rsid w:val="00892356"/>
    <w:rsid w:val="0089239A"/>
    <w:rsid w:val="008923EF"/>
    <w:rsid w:val="008926AB"/>
    <w:rsid w:val="00892862"/>
    <w:rsid w:val="00892975"/>
    <w:rsid w:val="00892DF9"/>
    <w:rsid w:val="00892E20"/>
    <w:rsid w:val="00892EA8"/>
    <w:rsid w:val="00892F04"/>
    <w:rsid w:val="00893235"/>
    <w:rsid w:val="008933FC"/>
    <w:rsid w:val="00893403"/>
    <w:rsid w:val="00893467"/>
    <w:rsid w:val="0089365F"/>
    <w:rsid w:val="0089367A"/>
    <w:rsid w:val="00893894"/>
    <w:rsid w:val="00893BA3"/>
    <w:rsid w:val="00893CBA"/>
    <w:rsid w:val="00893EFD"/>
    <w:rsid w:val="00893F44"/>
    <w:rsid w:val="0089417C"/>
    <w:rsid w:val="008941CE"/>
    <w:rsid w:val="00894327"/>
    <w:rsid w:val="008943AD"/>
    <w:rsid w:val="008943E5"/>
    <w:rsid w:val="00894481"/>
    <w:rsid w:val="00894557"/>
    <w:rsid w:val="008945AF"/>
    <w:rsid w:val="00894639"/>
    <w:rsid w:val="00894712"/>
    <w:rsid w:val="00894802"/>
    <w:rsid w:val="0089482F"/>
    <w:rsid w:val="008949A8"/>
    <w:rsid w:val="00894A1A"/>
    <w:rsid w:val="00894AC6"/>
    <w:rsid w:val="00894BB5"/>
    <w:rsid w:val="00894CFD"/>
    <w:rsid w:val="00894D2E"/>
    <w:rsid w:val="008950CB"/>
    <w:rsid w:val="008953C2"/>
    <w:rsid w:val="00895434"/>
    <w:rsid w:val="00895436"/>
    <w:rsid w:val="00895531"/>
    <w:rsid w:val="008955C7"/>
    <w:rsid w:val="0089563B"/>
    <w:rsid w:val="008959FD"/>
    <w:rsid w:val="00895A9D"/>
    <w:rsid w:val="00895CEA"/>
    <w:rsid w:val="00896117"/>
    <w:rsid w:val="0089652A"/>
    <w:rsid w:val="0089663F"/>
    <w:rsid w:val="00896687"/>
    <w:rsid w:val="008966B5"/>
    <w:rsid w:val="008966CB"/>
    <w:rsid w:val="00896776"/>
    <w:rsid w:val="00896896"/>
    <w:rsid w:val="00896C78"/>
    <w:rsid w:val="00896C94"/>
    <w:rsid w:val="00896D52"/>
    <w:rsid w:val="00897072"/>
    <w:rsid w:val="008970BD"/>
    <w:rsid w:val="008970FB"/>
    <w:rsid w:val="0089711F"/>
    <w:rsid w:val="008973E4"/>
    <w:rsid w:val="00897522"/>
    <w:rsid w:val="00897631"/>
    <w:rsid w:val="00897739"/>
    <w:rsid w:val="008977AD"/>
    <w:rsid w:val="0089782F"/>
    <w:rsid w:val="008978E7"/>
    <w:rsid w:val="008978FC"/>
    <w:rsid w:val="00897906"/>
    <w:rsid w:val="00897C1A"/>
    <w:rsid w:val="00897D33"/>
    <w:rsid w:val="00897E23"/>
    <w:rsid w:val="00897EB9"/>
    <w:rsid w:val="00897EDD"/>
    <w:rsid w:val="008A0085"/>
    <w:rsid w:val="008A0145"/>
    <w:rsid w:val="008A01A9"/>
    <w:rsid w:val="008A03E7"/>
    <w:rsid w:val="008A0498"/>
    <w:rsid w:val="008A0613"/>
    <w:rsid w:val="008A07E4"/>
    <w:rsid w:val="008A099D"/>
    <w:rsid w:val="008A0A22"/>
    <w:rsid w:val="008A0C56"/>
    <w:rsid w:val="008A0D64"/>
    <w:rsid w:val="008A1132"/>
    <w:rsid w:val="008A1133"/>
    <w:rsid w:val="008A1198"/>
    <w:rsid w:val="008A11E7"/>
    <w:rsid w:val="008A133F"/>
    <w:rsid w:val="008A137B"/>
    <w:rsid w:val="008A13A1"/>
    <w:rsid w:val="008A156C"/>
    <w:rsid w:val="008A1582"/>
    <w:rsid w:val="008A164A"/>
    <w:rsid w:val="008A17C7"/>
    <w:rsid w:val="008A18F0"/>
    <w:rsid w:val="008A1A3E"/>
    <w:rsid w:val="008A1A79"/>
    <w:rsid w:val="008A1B70"/>
    <w:rsid w:val="008A1D05"/>
    <w:rsid w:val="008A1DD3"/>
    <w:rsid w:val="008A1E6B"/>
    <w:rsid w:val="008A1EF4"/>
    <w:rsid w:val="008A1F23"/>
    <w:rsid w:val="008A2428"/>
    <w:rsid w:val="008A24B9"/>
    <w:rsid w:val="008A277D"/>
    <w:rsid w:val="008A27B6"/>
    <w:rsid w:val="008A29DB"/>
    <w:rsid w:val="008A2A4B"/>
    <w:rsid w:val="008A2BBF"/>
    <w:rsid w:val="008A2E80"/>
    <w:rsid w:val="008A3149"/>
    <w:rsid w:val="008A3251"/>
    <w:rsid w:val="008A338D"/>
    <w:rsid w:val="008A354D"/>
    <w:rsid w:val="008A361F"/>
    <w:rsid w:val="008A371D"/>
    <w:rsid w:val="008A3747"/>
    <w:rsid w:val="008A393B"/>
    <w:rsid w:val="008A39A3"/>
    <w:rsid w:val="008A39E2"/>
    <w:rsid w:val="008A3A88"/>
    <w:rsid w:val="008A3E39"/>
    <w:rsid w:val="008A3E3B"/>
    <w:rsid w:val="008A3F17"/>
    <w:rsid w:val="008A3F30"/>
    <w:rsid w:val="008A4095"/>
    <w:rsid w:val="008A40A4"/>
    <w:rsid w:val="008A42D1"/>
    <w:rsid w:val="008A4367"/>
    <w:rsid w:val="008A43FE"/>
    <w:rsid w:val="008A4506"/>
    <w:rsid w:val="008A4A13"/>
    <w:rsid w:val="008A4A81"/>
    <w:rsid w:val="008A4AD2"/>
    <w:rsid w:val="008A4B7D"/>
    <w:rsid w:val="008A4BF7"/>
    <w:rsid w:val="008A4C1C"/>
    <w:rsid w:val="008A4CA2"/>
    <w:rsid w:val="008A4CF5"/>
    <w:rsid w:val="008A4DF2"/>
    <w:rsid w:val="008A4DF3"/>
    <w:rsid w:val="008A4E88"/>
    <w:rsid w:val="008A4E9D"/>
    <w:rsid w:val="008A4F0B"/>
    <w:rsid w:val="008A5101"/>
    <w:rsid w:val="008A525C"/>
    <w:rsid w:val="008A52D9"/>
    <w:rsid w:val="008A5508"/>
    <w:rsid w:val="008A552B"/>
    <w:rsid w:val="008A55AB"/>
    <w:rsid w:val="008A594A"/>
    <w:rsid w:val="008A5983"/>
    <w:rsid w:val="008A5A78"/>
    <w:rsid w:val="008A5BB7"/>
    <w:rsid w:val="008A5E41"/>
    <w:rsid w:val="008A5EAC"/>
    <w:rsid w:val="008A6040"/>
    <w:rsid w:val="008A60CA"/>
    <w:rsid w:val="008A64B3"/>
    <w:rsid w:val="008A64E0"/>
    <w:rsid w:val="008A662C"/>
    <w:rsid w:val="008A668A"/>
    <w:rsid w:val="008A674C"/>
    <w:rsid w:val="008A6770"/>
    <w:rsid w:val="008A6913"/>
    <w:rsid w:val="008A6AE0"/>
    <w:rsid w:val="008A6AF7"/>
    <w:rsid w:val="008A6B69"/>
    <w:rsid w:val="008A6BD3"/>
    <w:rsid w:val="008A6C26"/>
    <w:rsid w:val="008A6C75"/>
    <w:rsid w:val="008A71F1"/>
    <w:rsid w:val="008A7471"/>
    <w:rsid w:val="008A74E1"/>
    <w:rsid w:val="008A7789"/>
    <w:rsid w:val="008A78A7"/>
    <w:rsid w:val="008A7ABD"/>
    <w:rsid w:val="008A7AFD"/>
    <w:rsid w:val="008A7CD9"/>
    <w:rsid w:val="008A7CEC"/>
    <w:rsid w:val="008A7E89"/>
    <w:rsid w:val="008B0025"/>
    <w:rsid w:val="008B0196"/>
    <w:rsid w:val="008B029D"/>
    <w:rsid w:val="008B039E"/>
    <w:rsid w:val="008B0538"/>
    <w:rsid w:val="008B0602"/>
    <w:rsid w:val="008B0848"/>
    <w:rsid w:val="008B087A"/>
    <w:rsid w:val="008B08B0"/>
    <w:rsid w:val="008B09C2"/>
    <w:rsid w:val="008B0C23"/>
    <w:rsid w:val="008B0F5E"/>
    <w:rsid w:val="008B1207"/>
    <w:rsid w:val="008B15D0"/>
    <w:rsid w:val="008B15E9"/>
    <w:rsid w:val="008B1609"/>
    <w:rsid w:val="008B16E6"/>
    <w:rsid w:val="008B1881"/>
    <w:rsid w:val="008B1983"/>
    <w:rsid w:val="008B1A2F"/>
    <w:rsid w:val="008B1B33"/>
    <w:rsid w:val="008B1B71"/>
    <w:rsid w:val="008B1BF1"/>
    <w:rsid w:val="008B1FE6"/>
    <w:rsid w:val="008B2039"/>
    <w:rsid w:val="008B2114"/>
    <w:rsid w:val="008B2288"/>
    <w:rsid w:val="008B24FD"/>
    <w:rsid w:val="008B2504"/>
    <w:rsid w:val="008B25B0"/>
    <w:rsid w:val="008B2737"/>
    <w:rsid w:val="008B2883"/>
    <w:rsid w:val="008B2983"/>
    <w:rsid w:val="008B2D3E"/>
    <w:rsid w:val="008B2D80"/>
    <w:rsid w:val="008B2E37"/>
    <w:rsid w:val="008B2FBC"/>
    <w:rsid w:val="008B2FE3"/>
    <w:rsid w:val="008B2FF0"/>
    <w:rsid w:val="008B2FFD"/>
    <w:rsid w:val="008B315C"/>
    <w:rsid w:val="008B3182"/>
    <w:rsid w:val="008B3343"/>
    <w:rsid w:val="008B35CA"/>
    <w:rsid w:val="008B3775"/>
    <w:rsid w:val="008B37A2"/>
    <w:rsid w:val="008B39A4"/>
    <w:rsid w:val="008B39E1"/>
    <w:rsid w:val="008B3B7A"/>
    <w:rsid w:val="008B3C30"/>
    <w:rsid w:val="008B3CB8"/>
    <w:rsid w:val="008B3DD1"/>
    <w:rsid w:val="008B4141"/>
    <w:rsid w:val="008B4197"/>
    <w:rsid w:val="008B41FB"/>
    <w:rsid w:val="008B4232"/>
    <w:rsid w:val="008B42B4"/>
    <w:rsid w:val="008B43A4"/>
    <w:rsid w:val="008B43EC"/>
    <w:rsid w:val="008B4471"/>
    <w:rsid w:val="008B4812"/>
    <w:rsid w:val="008B4875"/>
    <w:rsid w:val="008B48ED"/>
    <w:rsid w:val="008B4AA4"/>
    <w:rsid w:val="008B4AD7"/>
    <w:rsid w:val="008B4C3C"/>
    <w:rsid w:val="008B4CD4"/>
    <w:rsid w:val="008B4E73"/>
    <w:rsid w:val="008B4F43"/>
    <w:rsid w:val="008B4FAF"/>
    <w:rsid w:val="008B5171"/>
    <w:rsid w:val="008B51CA"/>
    <w:rsid w:val="008B5565"/>
    <w:rsid w:val="008B56D6"/>
    <w:rsid w:val="008B5721"/>
    <w:rsid w:val="008B5893"/>
    <w:rsid w:val="008B5C4A"/>
    <w:rsid w:val="008B5DDB"/>
    <w:rsid w:val="008B5E36"/>
    <w:rsid w:val="008B5EAA"/>
    <w:rsid w:val="008B5ED6"/>
    <w:rsid w:val="008B5F03"/>
    <w:rsid w:val="008B5F2A"/>
    <w:rsid w:val="008B6308"/>
    <w:rsid w:val="008B6324"/>
    <w:rsid w:val="008B64EC"/>
    <w:rsid w:val="008B66B5"/>
    <w:rsid w:val="008B678C"/>
    <w:rsid w:val="008B67A2"/>
    <w:rsid w:val="008B69BA"/>
    <w:rsid w:val="008B69CD"/>
    <w:rsid w:val="008B6CFB"/>
    <w:rsid w:val="008B6E52"/>
    <w:rsid w:val="008B6E82"/>
    <w:rsid w:val="008B6F56"/>
    <w:rsid w:val="008B6F64"/>
    <w:rsid w:val="008B71AA"/>
    <w:rsid w:val="008B73EC"/>
    <w:rsid w:val="008B7495"/>
    <w:rsid w:val="008B75D8"/>
    <w:rsid w:val="008B7647"/>
    <w:rsid w:val="008B76EF"/>
    <w:rsid w:val="008B7902"/>
    <w:rsid w:val="008B7B1A"/>
    <w:rsid w:val="008B7BCA"/>
    <w:rsid w:val="008B7DFC"/>
    <w:rsid w:val="008B7EEB"/>
    <w:rsid w:val="008B7F15"/>
    <w:rsid w:val="008C0034"/>
    <w:rsid w:val="008C007E"/>
    <w:rsid w:val="008C0165"/>
    <w:rsid w:val="008C0609"/>
    <w:rsid w:val="008C080A"/>
    <w:rsid w:val="008C0904"/>
    <w:rsid w:val="008C0959"/>
    <w:rsid w:val="008C0A31"/>
    <w:rsid w:val="008C0CB0"/>
    <w:rsid w:val="008C0E28"/>
    <w:rsid w:val="008C0FA5"/>
    <w:rsid w:val="008C1387"/>
    <w:rsid w:val="008C149E"/>
    <w:rsid w:val="008C14C8"/>
    <w:rsid w:val="008C15FD"/>
    <w:rsid w:val="008C169A"/>
    <w:rsid w:val="008C1805"/>
    <w:rsid w:val="008C1921"/>
    <w:rsid w:val="008C1A3E"/>
    <w:rsid w:val="008C1B06"/>
    <w:rsid w:val="008C1CB2"/>
    <w:rsid w:val="008C1DEB"/>
    <w:rsid w:val="008C1DEC"/>
    <w:rsid w:val="008C1DF0"/>
    <w:rsid w:val="008C1E9E"/>
    <w:rsid w:val="008C207C"/>
    <w:rsid w:val="008C207D"/>
    <w:rsid w:val="008C2095"/>
    <w:rsid w:val="008C20D3"/>
    <w:rsid w:val="008C21C8"/>
    <w:rsid w:val="008C22FD"/>
    <w:rsid w:val="008C244D"/>
    <w:rsid w:val="008C2472"/>
    <w:rsid w:val="008C24E1"/>
    <w:rsid w:val="008C271A"/>
    <w:rsid w:val="008C29DC"/>
    <w:rsid w:val="008C2D46"/>
    <w:rsid w:val="008C2F2E"/>
    <w:rsid w:val="008C3122"/>
    <w:rsid w:val="008C314A"/>
    <w:rsid w:val="008C31C9"/>
    <w:rsid w:val="008C3307"/>
    <w:rsid w:val="008C3330"/>
    <w:rsid w:val="008C3397"/>
    <w:rsid w:val="008C33C8"/>
    <w:rsid w:val="008C33DF"/>
    <w:rsid w:val="008C3550"/>
    <w:rsid w:val="008C35C9"/>
    <w:rsid w:val="008C36E5"/>
    <w:rsid w:val="008C373B"/>
    <w:rsid w:val="008C37F4"/>
    <w:rsid w:val="008C382E"/>
    <w:rsid w:val="008C39E3"/>
    <w:rsid w:val="008C3A5B"/>
    <w:rsid w:val="008C3B18"/>
    <w:rsid w:val="008C3DFE"/>
    <w:rsid w:val="008C3F11"/>
    <w:rsid w:val="008C4023"/>
    <w:rsid w:val="008C4176"/>
    <w:rsid w:val="008C4220"/>
    <w:rsid w:val="008C42B7"/>
    <w:rsid w:val="008C4422"/>
    <w:rsid w:val="008C45FE"/>
    <w:rsid w:val="008C478D"/>
    <w:rsid w:val="008C4872"/>
    <w:rsid w:val="008C4A07"/>
    <w:rsid w:val="008C4D5E"/>
    <w:rsid w:val="008C4F16"/>
    <w:rsid w:val="008C52A3"/>
    <w:rsid w:val="008C545B"/>
    <w:rsid w:val="008C558C"/>
    <w:rsid w:val="008C56FE"/>
    <w:rsid w:val="008C5858"/>
    <w:rsid w:val="008C58D8"/>
    <w:rsid w:val="008C58E7"/>
    <w:rsid w:val="008C5966"/>
    <w:rsid w:val="008C5AD4"/>
    <w:rsid w:val="008C5DAE"/>
    <w:rsid w:val="008C5FB3"/>
    <w:rsid w:val="008C616A"/>
    <w:rsid w:val="008C6320"/>
    <w:rsid w:val="008C6400"/>
    <w:rsid w:val="008C6458"/>
    <w:rsid w:val="008C66E9"/>
    <w:rsid w:val="008C68F9"/>
    <w:rsid w:val="008C696C"/>
    <w:rsid w:val="008C6A98"/>
    <w:rsid w:val="008C6ACB"/>
    <w:rsid w:val="008C6BC2"/>
    <w:rsid w:val="008C6DD6"/>
    <w:rsid w:val="008C6EBC"/>
    <w:rsid w:val="008C71AF"/>
    <w:rsid w:val="008C71DF"/>
    <w:rsid w:val="008C741F"/>
    <w:rsid w:val="008C76FA"/>
    <w:rsid w:val="008C7705"/>
    <w:rsid w:val="008C7838"/>
    <w:rsid w:val="008C7987"/>
    <w:rsid w:val="008C798C"/>
    <w:rsid w:val="008C7AE4"/>
    <w:rsid w:val="008C7B9F"/>
    <w:rsid w:val="008C7C75"/>
    <w:rsid w:val="008C7C7E"/>
    <w:rsid w:val="008C7C8E"/>
    <w:rsid w:val="008C7CD0"/>
    <w:rsid w:val="008C7D17"/>
    <w:rsid w:val="008C7D51"/>
    <w:rsid w:val="008C7E63"/>
    <w:rsid w:val="008C7EB4"/>
    <w:rsid w:val="008C7F2C"/>
    <w:rsid w:val="008D00FD"/>
    <w:rsid w:val="008D0163"/>
    <w:rsid w:val="008D0291"/>
    <w:rsid w:val="008D031F"/>
    <w:rsid w:val="008D05D1"/>
    <w:rsid w:val="008D07F8"/>
    <w:rsid w:val="008D0830"/>
    <w:rsid w:val="008D094D"/>
    <w:rsid w:val="008D0AC1"/>
    <w:rsid w:val="008D0B44"/>
    <w:rsid w:val="008D0BA6"/>
    <w:rsid w:val="008D0C03"/>
    <w:rsid w:val="008D0E06"/>
    <w:rsid w:val="008D0E1B"/>
    <w:rsid w:val="008D0E63"/>
    <w:rsid w:val="008D104D"/>
    <w:rsid w:val="008D1285"/>
    <w:rsid w:val="008D1494"/>
    <w:rsid w:val="008D15C9"/>
    <w:rsid w:val="008D17E5"/>
    <w:rsid w:val="008D17FE"/>
    <w:rsid w:val="008D1934"/>
    <w:rsid w:val="008D1973"/>
    <w:rsid w:val="008D1BF4"/>
    <w:rsid w:val="008D1CBF"/>
    <w:rsid w:val="008D1F41"/>
    <w:rsid w:val="008D1FA2"/>
    <w:rsid w:val="008D1FE7"/>
    <w:rsid w:val="008D1FF1"/>
    <w:rsid w:val="008D2008"/>
    <w:rsid w:val="008D219E"/>
    <w:rsid w:val="008D21D5"/>
    <w:rsid w:val="008D2395"/>
    <w:rsid w:val="008D239A"/>
    <w:rsid w:val="008D23E2"/>
    <w:rsid w:val="008D2415"/>
    <w:rsid w:val="008D251B"/>
    <w:rsid w:val="008D2696"/>
    <w:rsid w:val="008D2816"/>
    <w:rsid w:val="008D29DE"/>
    <w:rsid w:val="008D2C12"/>
    <w:rsid w:val="008D3264"/>
    <w:rsid w:val="008D327C"/>
    <w:rsid w:val="008D3488"/>
    <w:rsid w:val="008D35AC"/>
    <w:rsid w:val="008D3661"/>
    <w:rsid w:val="008D36C6"/>
    <w:rsid w:val="008D3731"/>
    <w:rsid w:val="008D387D"/>
    <w:rsid w:val="008D38C0"/>
    <w:rsid w:val="008D3915"/>
    <w:rsid w:val="008D3F89"/>
    <w:rsid w:val="008D41A3"/>
    <w:rsid w:val="008D41C5"/>
    <w:rsid w:val="008D41DB"/>
    <w:rsid w:val="008D42ED"/>
    <w:rsid w:val="008D43D9"/>
    <w:rsid w:val="008D44A1"/>
    <w:rsid w:val="008D4657"/>
    <w:rsid w:val="008D470B"/>
    <w:rsid w:val="008D475D"/>
    <w:rsid w:val="008D481E"/>
    <w:rsid w:val="008D4848"/>
    <w:rsid w:val="008D4933"/>
    <w:rsid w:val="008D4989"/>
    <w:rsid w:val="008D4B6F"/>
    <w:rsid w:val="008D4E35"/>
    <w:rsid w:val="008D4F8A"/>
    <w:rsid w:val="008D53C3"/>
    <w:rsid w:val="008D55B3"/>
    <w:rsid w:val="008D5763"/>
    <w:rsid w:val="008D57BE"/>
    <w:rsid w:val="008D57EF"/>
    <w:rsid w:val="008D59B1"/>
    <w:rsid w:val="008D5B15"/>
    <w:rsid w:val="008D5B92"/>
    <w:rsid w:val="008D5CFE"/>
    <w:rsid w:val="008D5E97"/>
    <w:rsid w:val="008D5F0F"/>
    <w:rsid w:val="008D6027"/>
    <w:rsid w:val="008D60B5"/>
    <w:rsid w:val="008D6289"/>
    <w:rsid w:val="008D6300"/>
    <w:rsid w:val="008D6346"/>
    <w:rsid w:val="008D6373"/>
    <w:rsid w:val="008D63C0"/>
    <w:rsid w:val="008D6709"/>
    <w:rsid w:val="008D6730"/>
    <w:rsid w:val="008D677D"/>
    <w:rsid w:val="008D678D"/>
    <w:rsid w:val="008D6939"/>
    <w:rsid w:val="008D6E42"/>
    <w:rsid w:val="008D6E8E"/>
    <w:rsid w:val="008D71BB"/>
    <w:rsid w:val="008D72EA"/>
    <w:rsid w:val="008D7379"/>
    <w:rsid w:val="008D73E9"/>
    <w:rsid w:val="008D754D"/>
    <w:rsid w:val="008D758D"/>
    <w:rsid w:val="008D75A2"/>
    <w:rsid w:val="008D75A4"/>
    <w:rsid w:val="008D773A"/>
    <w:rsid w:val="008D77CC"/>
    <w:rsid w:val="008D77F3"/>
    <w:rsid w:val="008D7805"/>
    <w:rsid w:val="008D7819"/>
    <w:rsid w:val="008D7854"/>
    <w:rsid w:val="008D7A4D"/>
    <w:rsid w:val="008D7A87"/>
    <w:rsid w:val="008D7C56"/>
    <w:rsid w:val="008D7ED2"/>
    <w:rsid w:val="008E0068"/>
    <w:rsid w:val="008E010C"/>
    <w:rsid w:val="008E019A"/>
    <w:rsid w:val="008E0A02"/>
    <w:rsid w:val="008E0B5E"/>
    <w:rsid w:val="008E0DFA"/>
    <w:rsid w:val="008E0FB7"/>
    <w:rsid w:val="008E0FE5"/>
    <w:rsid w:val="008E0FFA"/>
    <w:rsid w:val="008E1027"/>
    <w:rsid w:val="008E10FE"/>
    <w:rsid w:val="008E1164"/>
    <w:rsid w:val="008E1211"/>
    <w:rsid w:val="008E1220"/>
    <w:rsid w:val="008E14EB"/>
    <w:rsid w:val="008E175B"/>
    <w:rsid w:val="008E18C5"/>
    <w:rsid w:val="008E18CB"/>
    <w:rsid w:val="008E1A3B"/>
    <w:rsid w:val="008E1AD4"/>
    <w:rsid w:val="008E2009"/>
    <w:rsid w:val="008E2083"/>
    <w:rsid w:val="008E20D3"/>
    <w:rsid w:val="008E261A"/>
    <w:rsid w:val="008E2673"/>
    <w:rsid w:val="008E26A2"/>
    <w:rsid w:val="008E26C0"/>
    <w:rsid w:val="008E26D6"/>
    <w:rsid w:val="008E2758"/>
    <w:rsid w:val="008E27A4"/>
    <w:rsid w:val="008E2A13"/>
    <w:rsid w:val="008E2A8C"/>
    <w:rsid w:val="008E2E94"/>
    <w:rsid w:val="008E2EC8"/>
    <w:rsid w:val="008E3186"/>
    <w:rsid w:val="008E318F"/>
    <w:rsid w:val="008E335F"/>
    <w:rsid w:val="008E34A6"/>
    <w:rsid w:val="008E362F"/>
    <w:rsid w:val="008E3632"/>
    <w:rsid w:val="008E3811"/>
    <w:rsid w:val="008E381E"/>
    <w:rsid w:val="008E3841"/>
    <w:rsid w:val="008E38A7"/>
    <w:rsid w:val="008E3BB8"/>
    <w:rsid w:val="008E3BEB"/>
    <w:rsid w:val="008E3C27"/>
    <w:rsid w:val="008E3D93"/>
    <w:rsid w:val="008E3E20"/>
    <w:rsid w:val="008E40A0"/>
    <w:rsid w:val="008E41CD"/>
    <w:rsid w:val="008E4353"/>
    <w:rsid w:val="008E457F"/>
    <w:rsid w:val="008E461B"/>
    <w:rsid w:val="008E463D"/>
    <w:rsid w:val="008E46EB"/>
    <w:rsid w:val="008E48DF"/>
    <w:rsid w:val="008E496C"/>
    <w:rsid w:val="008E4B6E"/>
    <w:rsid w:val="008E4C31"/>
    <w:rsid w:val="008E4E55"/>
    <w:rsid w:val="008E50DE"/>
    <w:rsid w:val="008E515E"/>
    <w:rsid w:val="008E51C1"/>
    <w:rsid w:val="008E523A"/>
    <w:rsid w:val="008E5240"/>
    <w:rsid w:val="008E524B"/>
    <w:rsid w:val="008E526A"/>
    <w:rsid w:val="008E53A2"/>
    <w:rsid w:val="008E572B"/>
    <w:rsid w:val="008E5B09"/>
    <w:rsid w:val="008E5B1F"/>
    <w:rsid w:val="008E5CA8"/>
    <w:rsid w:val="008E5D87"/>
    <w:rsid w:val="008E5D8E"/>
    <w:rsid w:val="008E5DEB"/>
    <w:rsid w:val="008E5DED"/>
    <w:rsid w:val="008E5E1A"/>
    <w:rsid w:val="008E6207"/>
    <w:rsid w:val="008E626D"/>
    <w:rsid w:val="008E6537"/>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3A0"/>
    <w:rsid w:val="008E76EE"/>
    <w:rsid w:val="008E7945"/>
    <w:rsid w:val="008E7A4F"/>
    <w:rsid w:val="008E7B87"/>
    <w:rsid w:val="008E7C85"/>
    <w:rsid w:val="008E7ED9"/>
    <w:rsid w:val="008E7F1D"/>
    <w:rsid w:val="008F019E"/>
    <w:rsid w:val="008F02DE"/>
    <w:rsid w:val="008F02F6"/>
    <w:rsid w:val="008F0392"/>
    <w:rsid w:val="008F0A94"/>
    <w:rsid w:val="008F0C3A"/>
    <w:rsid w:val="008F0DCC"/>
    <w:rsid w:val="008F0E40"/>
    <w:rsid w:val="008F0F16"/>
    <w:rsid w:val="008F10AE"/>
    <w:rsid w:val="008F10E4"/>
    <w:rsid w:val="008F14E4"/>
    <w:rsid w:val="008F14FB"/>
    <w:rsid w:val="008F152E"/>
    <w:rsid w:val="008F1B85"/>
    <w:rsid w:val="008F1F7C"/>
    <w:rsid w:val="008F1FDA"/>
    <w:rsid w:val="008F1FEF"/>
    <w:rsid w:val="008F209E"/>
    <w:rsid w:val="008F21F7"/>
    <w:rsid w:val="008F22E3"/>
    <w:rsid w:val="008F2390"/>
    <w:rsid w:val="008F245F"/>
    <w:rsid w:val="008F2617"/>
    <w:rsid w:val="008F2664"/>
    <w:rsid w:val="008F266B"/>
    <w:rsid w:val="008F2690"/>
    <w:rsid w:val="008F28D1"/>
    <w:rsid w:val="008F2915"/>
    <w:rsid w:val="008F29B8"/>
    <w:rsid w:val="008F29CE"/>
    <w:rsid w:val="008F2A44"/>
    <w:rsid w:val="008F2B49"/>
    <w:rsid w:val="008F2BCB"/>
    <w:rsid w:val="008F2D0F"/>
    <w:rsid w:val="008F2F9B"/>
    <w:rsid w:val="008F34CC"/>
    <w:rsid w:val="008F36E0"/>
    <w:rsid w:val="008F37CE"/>
    <w:rsid w:val="008F37F9"/>
    <w:rsid w:val="008F396D"/>
    <w:rsid w:val="008F3A42"/>
    <w:rsid w:val="008F3A63"/>
    <w:rsid w:val="008F3AAB"/>
    <w:rsid w:val="008F3AB0"/>
    <w:rsid w:val="008F3BFB"/>
    <w:rsid w:val="008F3C1B"/>
    <w:rsid w:val="008F3C87"/>
    <w:rsid w:val="008F4011"/>
    <w:rsid w:val="008F402E"/>
    <w:rsid w:val="008F4267"/>
    <w:rsid w:val="008F4649"/>
    <w:rsid w:val="008F4685"/>
    <w:rsid w:val="008F4859"/>
    <w:rsid w:val="008F48CF"/>
    <w:rsid w:val="008F48D8"/>
    <w:rsid w:val="008F48EA"/>
    <w:rsid w:val="008F4993"/>
    <w:rsid w:val="008F4CE5"/>
    <w:rsid w:val="008F4D5C"/>
    <w:rsid w:val="008F4DB6"/>
    <w:rsid w:val="008F4E86"/>
    <w:rsid w:val="008F4FDD"/>
    <w:rsid w:val="008F503D"/>
    <w:rsid w:val="008F504E"/>
    <w:rsid w:val="008F51FF"/>
    <w:rsid w:val="008F536B"/>
    <w:rsid w:val="008F5482"/>
    <w:rsid w:val="008F548C"/>
    <w:rsid w:val="008F5495"/>
    <w:rsid w:val="008F568D"/>
    <w:rsid w:val="008F57E3"/>
    <w:rsid w:val="008F5B68"/>
    <w:rsid w:val="008F5C66"/>
    <w:rsid w:val="008F5D72"/>
    <w:rsid w:val="008F5EA6"/>
    <w:rsid w:val="008F5F2B"/>
    <w:rsid w:val="008F5F6D"/>
    <w:rsid w:val="008F5FF4"/>
    <w:rsid w:val="008F5FFF"/>
    <w:rsid w:val="008F60D5"/>
    <w:rsid w:val="008F635E"/>
    <w:rsid w:val="008F63DF"/>
    <w:rsid w:val="008F65B9"/>
    <w:rsid w:val="008F6639"/>
    <w:rsid w:val="008F66FE"/>
    <w:rsid w:val="008F6899"/>
    <w:rsid w:val="008F6BF1"/>
    <w:rsid w:val="008F6D90"/>
    <w:rsid w:val="008F6DB2"/>
    <w:rsid w:val="008F6E82"/>
    <w:rsid w:val="008F6E87"/>
    <w:rsid w:val="008F6E8C"/>
    <w:rsid w:val="008F6FBB"/>
    <w:rsid w:val="008F6FF7"/>
    <w:rsid w:val="008F700F"/>
    <w:rsid w:val="008F73FB"/>
    <w:rsid w:val="008F7955"/>
    <w:rsid w:val="008F79AC"/>
    <w:rsid w:val="008F7AD2"/>
    <w:rsid w:val="008F7B01"/>
    <w:rsid w:val="008F7B88"/>
    <w:rsid w:val="008F7C90"/>
    <w:rsid w:val="008F7CBF"/>
    <w:rsid w:val="008F7F8D"/>
    <w:rsid w:val="008F95B9"/>
    <w:rsid w:val="0090019C"/>
    <w:rsid w:val="009001FB"/>
    <w:rsid w:val="00900658"/>
    <w:rsid w:val="0090083C"/>
    <w:rsid w:val="00900879"/>
    <w:rsid w:val="009008CB"/>
    <w:rsid w:val="00900C9F"/>
    <w:rsid w:val="00900F64"/>
    <w:rsid w:val="00900F6C"/>
    <w:rsid w:val="00901133"/>
    <w:rsid w:val="009013EA"/>
    <w:rsid w:val="009014B9"/>
    <w:rsid w:val="009015F1"/>
    <w:rsid w:val="009015F3"/>
    <w:rsid w:val="00901606"/>
    <w:rsid w:val="00901771"/>
    <w:rsid w:val="009017AC"/>
    <w:rsid w:val="00901822"/>
    <w:rsid w:val="009018B9"/>
    <w:rsid w:val="00901CC4"/>
    <w:rsid w:val="00901E7B"/>
    <w:rsid w:val="009020EE"/>
    <w:rsid w:val="0090216F"/>
    <w:rsid w:val="009021F2"/>
    <w:rsid w:val="009022C3"/>
    <w:rsid w:val="00902301"/>
    <w:rsid w:val="009023B7"/>
    <w:rsid w:val="0090241B"/>
    <w:rsid w:val="0090281E"/>
    <w:rsid w:val="0090298D"/>
    <w:rsid w:val="00902A26"/>
    <w:rsid w:val="00902C1E"/>
    <w:rsid w:val="00902F7C"/>
    <w:rsid w:val="009031C0"/>
    <w:rsid w:val="00903347"/>
    <w:rsid w:val="0090352D"/>
    <w:rsid w:val="00903563"/>
    <w:rsid w:val="0090377A"/>
    <w:rsid w:val="009037C7"/>
    <w:rsid w:val="00903B74"/>
    <w:rsid w:val="00903CC1"/>
    <w:rsid w:val="00903ED7"/>
    <w:rsid w:val="00903FE0"/>
    <w:rsid w:val="0090405A"/>
    <w:rsid w:val="0090432D"/>
    <w:rsid w:val="00904343"/>
    <w:rsid w:val="00904470"/>
    <w:rsid w:val="00904532"/>
    <w:rsid w:val="00904581"/>
    <w:rsid w:val="00904631"/>
    <w:rsid w:val="00904686"/>
    <w:rsid w:val="009046D8"/>
    <w:rsid w:val="00904810"/>
    <w:rsid w:val="0090481A"/>
    <w:rsid w:val="0090483E"/>
    <w:rsid w:val="00904918"/>
    <w:rsid w:val="009049BC"/>
    <w:rsid w:val="00904A44"/>
    <w:rsid w:val="00904A51"/>
    <w:rsid w:val="00904B01"/>
    <w:rsid w:val="00904B39"/>
    <w:rsid w:val="00904DF3"/>
    <w:rsid w:val="00904FC8"/>
    <w:rsid w:val="00905248"/>
    <w:rsid w:val="00905305"/>
    <w:rsid w:val="0090549C"/>
    <w:rsid w:val="0090553A"/>
    <w:rsid w:val="009055DB"/>
    <w:rsid w:val="00905723"/>
    <w:rsid w:val="00905A9F"/>
    <w:rsid w:val="00905AEE"/>
    <w:rsid w:val="00905BC9"/>
    <w:rsid w:val="00906048"/>
    <w:rsid w:val="0090609B"/>
    <w:rsid w:val="00906251"/>
    <w:rsid w:val="009062C6"/>
    <w:rsid w:val="0090646B"/>
    <w:rsid w:val="009064CF"/>
    <w:rsid w:val="0090653D"/>
    <w:rsid w:val="00906582"/>
    <w:rsid w:val="009065FF"/>
    <w:rsid w:val="00906644"/>
    <w:rsid w:val="0090682F"/>
    <w:rsid w:val="00906905"/>
    <w:rsid w:val="00906A79"/>
    <w:rsid w:val="00906B50"/>
    <w:rsid w:val="00906C9E"/>
    <w:rsid w:val="00907230"/>
    <w:rsid w:val="0090732F"/>
    <w:rsid w:val="00907478"/>
    <w:rsid w:val="009074E8"/>
    <w:rsid w:val="00907522"/>
    <w:rsid w:val="009075DE"/>
    <w:rsid w:val="009076CD"/>
    <w:rsid w:val="009076FA"/>
    <w:rsid w:val="00907859"/>
    <w:rsid w:val="00907938"/>
    <w:rsid w:val="00907AAD"/>
    <w:rsid w:val="00907AD9"/>
    <w:rsid w:val="00907E4B"/>
    <w:rsid w:val="00907F87"/>
    <w:rsid w:val="00907FA6"/>
    <w:rsid w:val="00910038"/>
    <w:rsid w:val="009100D3"/>
    <w:rsid w:val="0091010C"/>
    <w:rsid w:val="009101B1"/>
    <w:rsid w:val="009101EE"/>
    <w:rsid w:val="009102CC"/>
    <w:rsid w:val="009102F4"/>
    <w:rsid w:val="00910351"/>
    <w:rsid w:val="00910392"/>
    <w:rsid w:val="00910472"/>
    <w:rsid w:val="009104AB"/>
    <w:rsid w:val="0091069B"/>
    <w:rsid w:val="009106FA"/>
    <w:rsid w:val="00910875"/>
    <w:rsid w:val="0091088F"/>
    <w:rsid w:val="00910911"/>
    <w:rsid w:val="00910AB9"/>
    <w:rsid w:val="00910C45"/>
    <w:rsid w:val="00910C4F"/>
    <w:rsid w:val="0091114C"/>
    <w:rsid w:val="00911172"/>
    <w:rsid w:val="009111FE"/>
    <w:rsid w:val="0091126C"/>
    <w:rsid w:val="0091142C"/>
    <w:rsid w:val="009114C0"/>
    <w:rsid w:val="009114E5"/>
    <w:rsid w:val="0091150D"/>
    <w:rsid w:val="00911590"/>
    <w:rsid w:val="009115FB"/>
    <w:rsid w:val="009118F9"/>
    <w:rsid w:val="00911902"/>
    <w:rsid w:val="0091197F"/>
    <w:rsid w:val="00911A88"/>
    <w:rsid w:val="0091204C"/>
    <w:rsid w:val="00912103"/>
    <w:rsid w:val="00912151"/>
    <w:rsid w:val="00912417"/>
    <w:rsid w:val="009125FD"/>
    <w:rsid w:val="0091260C"/>
    <w:rsid w:val="0091270A"/>
    <w:rsid w:val="00912755"/>
    <w:rsid w:val="00912756"/>
    <w:rsid w:val="0091279D"/>
    <w:rsid w:val="009128DA"/>
    <w:rsid w:val="009129C3"/>
    <w:rsid w:val="009129CE"/>
    <w:rsid w:val="00912AB6"/>
    <w:rsid w:val="00912B3B"/>
    <w:rsid w:val="00912CD5"/>
    <w:rsid w:val="00912DB8"/>
    <w:rsid w:val="00912EFC"/>
    <w:rsid w:val="00913105"/>
    <w:rsid w:val="0091382E"/>
    <w:rsid w:val="00913BFD"/>
    <w:rsid w:val="00913C18"/>
    <w:rsid w:val="00913C56"/>
    <w:rsid w:val="00913ECF"/>
    <w:rsid w:val="00913F91"/>
    <w:rsid w:val="00913FB4"/>
    <w:rsid w:val="00913FDE"/>
    <w:rsid w:val="0091401F"/>
    <w:rsid w:val="009140CA"/>
    <w:rsid w:val="009141B5"/>
    <w:rsid w:val="00914311"/>
    <w:rsid w:val="00914336"/>
    <w:rsid w:val="00914344"/>
    <w:rsid w:val="0091443A"/>
    <w:rsid w:val="0091451A"/>
    <w:rsid w:val="00914711"/>
    <w:rsid w:val="009147CB"/>
    <w:rsid w:val="009147DB"/>
    <w:rsid w:val="009147E7"/>
    <w:rsid w:val="0091484D"/>
    <w:rsid w:val="0091484E"/>
    <w:rsid w:val="00914A75"/>
    <w:rsid w:val="00914CD0"/>
    <w:rsid w:val="00914F18"/>
    <w:rsid w:val="00914F7C"/>
    <w:rsid w:val="0091519F"/>
    <w:rsid w:val="00915506"/>
    <w:rsid w:val="009155E3"/>
    <w:rsid w:val="0091561B"/>
    <w:rsid w:val="0091569F"/>
    <w:rsid w:val="009156C8"/>
    <w:rsid w:val="00915779"/>
    <w:rsid w:val="009157D9"/>
    <w:rsid w:val="00915847"/>
    <w:rsid w:val="00915A60"/>
    <w:rsid w:val="00915CA3"/>
    <w:rsid w:val="00915CFE"/>
    <w:rsid w:val="00915DB1"/>
    <w:rsid w:val="00915F1D"/>
    <w:rsid w:val="00915F80"/>
    <w:rsid w:val="00915FCB"/>
    <w:rsid w:val="00916252"/>
    <w:rsid w:val="0091627B"/>
    <w:rsid w:val="009162A4"/>
    <w:rsid w:val="00916333"/>
    <w:rsid w:val="00916550"/>
    <w:rsid w:val="009165FF"/>
    <w:rsid w:val="009166C5"/>
    <w:rsid w:val="00916816"/>
    <w:rsid w:val="009168E0"/>
    <w:rsid w:val="00916933"/>
    <w:rsid w:val="00916B43"/>
    <w:rsid w:val="00916B64"/>
    <w:rsid w:val="00916C0A"/>
    <w:rsid w:val="00916D42"/>
    <w:rsid w:val="00916E53"/>
    <w:rsid w:val="00916E75"/>
    <w:rsid w:val="00916F23"/>
    <w:rsid w:val="0091704A"/>
    <w:rsid w:val="009170E2"/>
    <w:rsid w:val="009171B7"/>
    <w:rsid w:val="0091729B"/>
    <w:rsid w:val="009174AB"/>
    <w:rsid w:val="009176A2"/>
    <w:rsid w:val="009177F4"/>
    <w:rsid w:val="00917988"/>
    <w:rsid w:val="009179D1"/>
    <w:rsid w:val="009179EC"/>
    <w:rsid w:val="00917B05"/>
    <w:rsid w:val="00917B4D"/>
    <w:rsid w:val="00917B90"/>
    <w:rsid w:val="00917BBC"/>
    <w:rsid w:val="00917DB5"/>
    <w:rsid w:val="0091D47E"/>
    <w:rsid w:val="0092039A"/>
    <w:rsid w:val="009203FB"/>
    <w:rsid w:val="0092041D"/>
    <w:rsid w:val="009204F8"/>
    <w:rsid w:val="00920519"/>
    <w:rsid w:val="0092054C"/>
    <w:rsid w:val="00920637"/>
    <w:rsid w:val="00920888"/>
    <w:rsid w:val="00920A03"/>
    <w:rsid w:val="00920C54"/>
    <w:rsid w:val="00920D34"/>
    <w:rsid w:val="00920D83"/>
    <w:rsid w:val="00920DA1"/>
    <w:rsid w:val="00921307"/>
    <w:rsid w:val="00921336"/>
    <w:rsid w:val="00921346"/>
    <w:rsid w:val="009215AE"/>
    <w:rsid w:val="009215F3"/>
    <w:rsid w:val="0092197F"/>
    <w:rsid w:val="009219C7"/>
    <w:rsid w:val="00921A66"/>
    <w:rsid w:val="00921C35"/>
    <w:rsid w:val="00922085"/>
    <w:rsid w:val="0092212B"/>
    <w:rsid w:val="0092220F"/>
    <w:rsid w:val="0092249A"/>
    <w:rsid w:val="00922684"/>
    <w:rsid w:val="009226CE"/>
    <w:rsid w:val="00922739"/>
    <w:rsid w:val="00922A38"/>
    <w:rsid w:val="00922C57"/>
    <w:rsid w:val="00922DD9"/>
    <w:rsid w:val="00923392"/>
    <w:rsid w:val="00923786"/>
    <w:rsid w:val="0092385D"/>
    <w:rsid w:val="00923899"/>
    <w:rsid w:val="00923F91"/>
    <w:rsid w:val="009240EA"/>
    <w:rsid w:val="009241DD"/>
    <w:rsid w:val="0092422A"/>
    <w:rsid w:val="00924276"/>
    <w:rsid w:val="00924504"/>
    <w:rsid w:val="0092464C"/>
    <w:rsid w:val="0092469C"/>
    <w:rsid w:val="009246E7"/>
    <w:rsid w:val="0092478F"/>
    <w:rsid w:val="009247CD"/>
    <w:rsid w:val="009249C6"/>
    <w:rsid w:val="00924A3C"/>
    <w:rsid w:val="00924B71"/>
    <w:rsid w:val="00924C54"/>
    <w:rsid w:val="00924C92"/>
    <w:rsid w:val="00924D91"/>
    <w:rsid w:val="00924E19"/>
    <w:rsid w:val="00924F41"/>
    <w:rsid w:val="00925100"/>
    <w:rsid w:val="00925157"/>
    <w:rsid w:val="0092526E"/>
    <w:rsid w:val="009252DB"/>
    <w:rsid w:val="00925455"/>
    <w:rsid w:val="00925623"/>
    <w:rsid w:val="009258FA"/>
    <w:rsid w:val="00925904"/>
    <w:rsid w:val="00925940"/>
    <w:rsid w:val="0092596C"/>
    <w:rsid w:val="00925B7B"/>
    <w:rsid w:val="00925FB3"/>
    <w:rsid w:val="00925FEE"/>
    <w:rsid w:val="009261C8"/>
    <w:rsid w:val="00926539"/>
    <w:rsid w:val="00926679"/>
    <w:rsid w:val="0092670C"/>
    <w:rsid w:val="009268E2"/>
    <w:rsid w:val="00926A22"/>
    <w:rsid w:val="00926B46"/>
    <w:rsid w:val="00926BA0"/>
    <w:rsid w:val="00926BDF"/>
    <w:rsid w:val="00926E86"/>
    <w:rsid w:val="009270BF"/>
    <w:rsid w:val="00927118"/>
    <w:rsid w:val="009271E2"/>
    <w:rsid w:val="009271F4"/>
    <w:rsid w:val="009273DB"/>
    <w:rsid w:val="0092759D"/>
    <w:rsid w:val="0092762D"/>
    <w:rsid w:val="00927777"/>
    <w:rsid w:val="00927969"/>
    <w:rsid w:val="009279DF"/>
    <w:rsid w:val="009279FD"/>
    <w:rsid w:val="00927A39"/>
    <w:rsid w:val="00927BD5"/>
    <w:rsid w:val="00927E96"/>
    <w:rsid w:val="00927F59"/>
    <w:rsid w:val="0093005E"/>
    <w:rsid w:val="009300F1"/>
    <w:rsid w:val="0093011C"/>
    <w:rsid w:val="009301C8"/>
    <w:rsid w:val="009301FD"/>
    <w:rsid w:val="009303AF"/>
    <w:rsid w:val="00930626"/>
    <w:rsid w:val="00930777"/>
    <w:rsid w:val="00930890"/>
    <w:rsid w:val="009308CB"/>
    <w:rsid w:val="00930D6A"/>
    <w:rsid w:val="00931034"/>
    <w:rsid w:val="0093133F"/>
    <w:rsid w:val="009316BB"/>
    <w:rsid w:val="009319F7"/>
    <w:rsid w:val="00931DEA"/>
    <w:rsid w:val="00931E1A"/>
    <w:rsid w:val="00931E81"/>
    <w:rsid w:val="0093202C"/>
    <w:rsid w:val="0093218F"/>
    <w:rsid w:val="00932253"/>
    <w:rsid w:val="009322A5"/>
    <w:rsid w:val="00932435"/>
    <w:rsid w:val="0093255C"/>
    <w:rsid w:val="009327B1"/>
    <w:rsid w:val="00932A83"/>
    <w:rsid w:val="00932A86"/>
    <w:rsid w:val="00932BF8"/>
    <w:rsid w:val="00932EE6"/>
    <w:rsid w:val="00932F06"/>
    <w:rsid w:val="00932FA0"/>
    <w:rsid w:val="00932FFF"/>
    <w:rsid w:val="009331CD"/>
    <w:rsid w:val="009331FB"/>
    <w:rsid w:val="00933211"/>
    <w:rsid w:val="009333CE"/>
    <w:rsid w:val="00933516"/>
    <w:rsid w:val="00933581"/>
    <w:rsid w:val="00933619"/>
    <w:rsid w:val="0093374E"/>
    <w:rsid w:val="00933827"/>
    <w:rsid w:val="00933A61"/>
    <w:rsid w:val="00933B12"/>
    <w:rsid w:val="00933CBF"/>
    <w:rsid w:val="00933CD2"/>
    <w:rsid w:val="00933E48"/>
    <w:rsid w:val="00933E58"/>
    <w:rsid w:val="00933F77"/>
    <w:rsid w:val="0093420C"/>
    <w:rsid w:val="00934378"/>
    <w:rsid w:val="009343B1"/>
    <w:rsid w:val="009345E3"/>
    <w:rsid w:val="009345ED"/>
    <w:rsid w:val="00934776"/>
    <w:rsid w:val="009347C2"/>
    <w:rsid w:val="0093486C"/>
    <w:rsid w:val="009348DB"/>
    <w:rsid w:val="00934973"/>
    <w:rsid w:val="00934AA6"/>
    <w:rsid w:val="00934AAE"/>
    <w:rsid w:val="00934B2F"/>
    <w:rsid w:val="00934D3C"/>
    <w:rsid w:val="00934EC4"/>
    <w:rsid w:val="009350FF"/>
    <w:rsid w:val="00935296"/>
    <w:rsid w:val="009353C9"/>
    <w:rsid w:val="009353CC"/>
    <w:rsid w:val="0093541A"/>
    <w:rsid w:val="00935483"/>
    <w:rsid w:val="009354C4"/>
    <w:rsid w:val="009355E4"/>
    <w:rsid w:val="0093568D"/>
    <w:rsid w:val="00935972"/>
    <w:rsid w:val="00935C3C"/>
    <w:rsid w:val="00935CBB"/>
    <w:rsid w:val="00936032"/>
    <w:rsid w:val="0093609A"/>
    <w:rsid w:val="009360FC"/>
    <w:rsid w:val="00936306"/>
    <w:rsid w:val="0093632F"/>
    <w:rsid w:val="009363C0"/>
    <w:rsid w:val="009365A3"/>
    <w:rsid w:val="009366D1"/>
    <w:rsid w:val="00936904"/>
    <w:rsid w:val="0093693F"/>
    <w:rsid w:val="00936A49"/>
    <w:rsid w:val="00937035"/>
    <w:rsid w:val="009370F0"/>
    <w:rsid w:val="0093713F"/>
    <w:rsid w:val="00937269"/>
    <w:rsid w:val="00937330"/>
    <w:rsid w:val="00937334"/>
    <w:rsid w:val="00937438"/>
    <w:rsid w:val="009374DF"/>
    <w:rsid w:val="00937577"/>
    <w:rsid w:val="00937759"/>
    <w:rsid w:val="00937781"/>
    <w:rsid w:val="00937953"/>
    <w:rsid w:val="00937A97"/>
    <w:rsid w:val="00937B44"/>
    <w:rsid w:val="00937CD8"/>
    <w:rsid w:val="00937F30"/>
    <w:rsid w:val="00940034"/>
    <w:rsid w:val="0094016A"/>
    <w:rsid w:val="009401A5"/>
    <w:rsid w:val="009401F0"/>
    <w:rsid w:val="009404A3"/>
    <w:rsid w:val="009407E1"/>
    <w:rsid w:val="00940806"/>
    <w:rsid w:val="00940884"/>
    <w:rsid w:val="00940A06"/>
    <w:rsid w:val="00940AA9"/>
    <w:rsid w:val="00940B2F"/>
    <w:rsid w:val="00940C1B"/>
    <w:rsid w:val="00940C85"/>
    <w:rsid w:val="009410CA"/>
    <w:rsid w:val="00941146"/>
    <w:rsid w:val="0094133C"/>
    <w:rsid w:val="00941388"/>
    <w:rsid w:val="0094181D"/>
    <w:rsid w:val="00941900"/>
    <w:rsid w:val="009419AF"/>
    <w:rsid w:val="00941AAE"/>
    <w:rsid w:val="00941CD9"/>
    <w:rsid w:val="00941D7C"/>
    <w:rsid w:val="00942212"/>
    <w:rsid w:val="0094232E"/>
    <w:rsid w:val="00942436"/>
    <w:rsid w:val="0094246D"/>
    <w:rsid w:val="00942565"/>
    <w:rsid w:val="0094269D"/>
    <w:rsid w:val="00942705"/>
    <w:rsid w:val="0094273B"/>
    <w:rsid w:val="009427BD"/>
    <w:rsid w:val="00942A11"/>
    <w:rsid w:val="00942CF3"/>
    <w:rsid w:val="00942EDA"/>
    <w:rsid w:val="00942FBB"/>
    <w:rsid w:val="00943280"/>
    <w:rsid w:val="00943287"/>
    <w:rsid w:val="009432E8"/>
    <w:rsid w:val="00943333"/>
    <w:rsid w:val="009433BF"/>
    <w:rsid w:val="0094344E"/>
    <w:rsid w:val="0094362A"/>
    <w:rsid w:val="00943747"/>
    <w:rsid w:val="00943959"/>
    <w:rsid w:val="00943A96"/>
    <w:rsid w:val="00943AB9"/>
    <w:rsid w:val="00943B27"/>
    <w:rsid w:val="00943E1B"/>
    <w:rsid w:val="00943E41"/>
    <w:rsid w:val="009440BA"/>
    <w:rsid w:val="009441F7"/>
    <w:rsid w:val="00944677"/>
    <w:rsid w:val="009447C4"/>
    <w:rsid w:val="009447C9"/>
    <w:rsid w:val="00944982"/>
    <w:rsid w:val="00944B74"/>
    <w:rsid w:val="00944BAA"/>
    <w:rsid w:val="00944CFB"/>
    <w:rsid w:val="00944D2A"/>
    <w:rsid w:val="00944E2D"/>
    <w:rsid w:val="00944E58"/>
    <w:rsid w:val="00944FD5"/>
    <w:rsid w:val="009450F6"/>
    <w:rsid w:val="0094510F"/>
    <w:rsid w:val="00945302"/>
    <w:rsid w:val="00945514"/>
    <w:rsid w:val="00945517"/>
    <w:rsid w:val="009455A6"/>
    <w:rsid w:val="009456B7"/>
    <w:rsid w:val="0094572D"/>
    <w:rsid w:val="00945A8B"/>
    <w:rsid w:val="00945B14"/>
    <w:rsid w:val="00945B61"/>
    <w:rsid w:val="00945C49"/>
    <w:rsid w:val="00945E77"/>
    <w:rsid w:val="00945EA2"/>
    <w:rsid w:val="00945F18"/>
    <w:rsid w:val="009460F0"/>
    <w:rsid w:val="00946252"/>
    <w:rsid w:val="00946267"/>
    <w:rsid w:val="009464DC"/>
    <w:rsid w:val="00946631"/>
    <w:rsid w:val="009466B6"/>
    <w:rsid w:val="00946860"/>
    <w:rsid w:val="009468F6"/>
    <w:rsid w:val="009469C9"/>
    <w:rsid w:val="00946AB3"/>
    <w:rsid w:val="00946AEA"/>
    <w:rsid w:val="00946C09"/>
    <w:rsid w:val="00946CC4"/>
    <w:rsid w:val="00946DFC"/>
    <w:rsid w:val="00946E69"/>
    <w:rsid w:val="00946F93"/>
    <w:rsid w:val="00947005"/>
    <w:rsid w:val="00947044"/>
    <w:rsid w:val="00947101"/>
    <w:rsid w:val="0094751F"/>
    <w:rsid w:val="00947588"/>
    <w:rsid w:val="0094758F"/>
    <w:rsid w:val="00947652"/>
    <w:rsid w:val="00947973"/>
    <w:rsid w:val="00947974"/>
    <w:rsid w:val="009479DA"/>
    <w:rsid w:val="00947A92"/>
    <w:rsid w:val="00947AB2"/>
    <w:rsid w:val="00947AD9"/>
    <w:rsid w:val="00950051"/>
    <w:rsid w:val="009500E3"/>
    <w:rsid w:val="00950185"/>
    <w:rsid w:val="00950319"/>
    <w:rsid w:val="0095062D"/>
    <w:rsid w:val="0095067E"/>
    <w:rsid w:val="0095094E"/>
    <w:rsid w:val="00950973"/>
    <w:rsid w:val="009509F0"/>
    <w:rsid w:val="00950AB7"/>
    <w:rsid w:val="00950CAC"/>
    <w:rsid w:val="00950D15"/>
    <w:rsid w:val="00950E8E"/>
    <w:rsid w:val="00950EFA"/>
    <w:rsid w:val="00950F43"/>
    <w:rsid w:val="009510AA"/>
    <w:rsid w:val="00951282"/>
    <w:rsid w:val="00951342"/>
    <w:rsid w:val="00951533"/>
    <w:rsid w:val="00951543"/>
    <w:rsid w:val="0095169C"/>
    <w:rsid w:val="00951757"/>
    <w:rsid w:val="0095185D"/>
    <w:rsid w:val="009518F2"/>
    <w:rsid w:val="00951919"/>
    <w:rsid w:val="0095193B"/>
    <w:rsid w:val="00951AAD"/>
    <w:rsid w:val="00951B11"/>
    <w:rsid w:val="00951B8E"/>
    <w:rsid w:val="00951E48"/>
    <w:rsid w:val="00952180"/>
    <w:rsid w:val="009521AE"/>
    <w:rsid w:val="00952641"/>
    <w:rsid w:val="0095273D"/>
    <w:rsid w:val="00952994"/>
    <w:rsid w:val="00952A6C"/>
    <w:rsid w:val="00952AC1"/>
    <w:rsid w:val="00952BED"/>
    <w:rsid w:val="00952CBB"/>
    <w:rsid w:val="00952DAA"/>
    <w:rsid w:val="00952F48"/>
    <w:rsid w:val="009530E1"/>
    <w:rsid w:val="00953201"/>
    <w:rsid w:val="0095333F"/>
    <w:rsid w:val="00953450"/>
    <w:rsid w:val="009534B1"/>
    <w:rsid w:val="0095376A"/>
    <w:rsid w:val="0095377D"/>
    <w:rsid w:val="00953931"/>
    <w:rsid w:val="00953AAC"/>
    <w:rsid w:val="00953B35"/>
    <w:rsid w:val="00953BAD"/>
    <w:rsid w:val="00953BC8"/>
    <w:rsid w:val="00953C9A"/>
    <w:rsid w:val="00953D25"/>
    <w:rsid w:val="00953D3F"/>
    <w:rsid w:val="00953D95"/>
    <w:rsid w:val="00953EE6"/>
    <w:rsid w:val="00954245"/>
    <w:rsid w:val="009543FC"/>
    <w:rsid w:val="00954690"/>
    <w:rsid w:val="00954924"/>
    <w:rsid w:val="0095497E"/>
    <w:rsid w:val="00954CD0"/>
    <w:rsid w:val="00954DCC"/>
    <w:rsid w:val="00954EF6"/>
    <w:rsid w:val="00954F05"/>
    <w:rsid w:val="00954F6D"/>
    <w:rsid w:val="00954FB6"/>
    <w:rsid w:val="00955102"/>
    <w:rsid w:val="00955108"/>
    <w:rsid w:val="00955152"/>
    <w:rsid w:val="00955327"/>
    <w:rsid w:val="0095533A"/>
    <w:rsid w:val="0095548D"/>
    <w:rsid w:val="009554D1"/>
    <w:rsid w:val="00955543"/>
    <w:rsid w:val="00955632"/>
    <w:rsid w:val="0095576E"/>
    <w:rsid w:val="00955883"/>
    <w:rsid w:val="009558D8"/>
    <w:rsid w:val="00955A4C"/>
    <w:rsid w:val="00955A78"/>
    <w:rsid w:val="00955AD2"/>
    <w:rsid w:val="00955ECC"/>
    <w:rsid w:val="00955EDE"/>
    <w:rsid w:val="00955F9E"/>
    <w:rsid w:val="0095605D"/>
    <w:rsid w:val="009560EF"/>
    <w:rsid w:val="00956180"/>
    <w:rsid w:val="00956210"/>
    <w:rsid w:val="00956229"/>
    <w:rsid w:val="009562D6"/>
    <w:rsid w:val="009563D1"/>
    <w:rsid w:val="0095645E"/>
    <w:rsid w:val="00956651"/>
    <w:rsid w:val="009567BF"/>
    <w:rsid w:val="00956805"/>
    <w:rsid w:val="009568BF"/>
    <w:rsid w:val="00956DC5"/>
    <w:rsid w:val="00956E21"/>
    <w:rsid w:val="00957218"/>
    <w:rsid w:val="0095746E"/>
    <w:rsid w:val="0095759D"/>
    <w:rsid w:val="0095765C"/>
    <w:rsid w:val="009577C7"/>
    <w:rsid w:val="009577C8"/>
    <w:rsid w:val="00957877"/>
    <w:rsid w:val="009578AD"/>
    <w:rsid w:val="0095796B"/>
    <w:rsid w:val="00957A18"/>
    <w:rsid w:val="00957A92"/>
    <w:rsid w:val="00957ABF"/>
    <w:rsid w:val="00957B08"/>
    <w:rsid w:val="00957B83"/>
    <w:rsid w:val="0096013E"/>
    <w:rsid w:val="00960482"/>
    <w:rsid w:val="009604FF"/>
    <w:rsid w:val="009609CA"/>
    <w:rsid w:val="00960A06"/>
    <w:rsid w:val="00960AA0"/>
    <w:rsid w:val="00960B3C"/>
    <w:rsid w:val="00960CCD"/>
    <w:rsid w:val="00960D0F"/>
    <w:rsid w:val="00960D3B"/>
    <w:rsid w:val="00960D7A"/>
    <w:rsid w:val="00960EB6"/>
    <w:rsid w:val="00960EE5"/>
    <w:rsid w:val="0096101A"/>
    <w:rsid w:val="009610EB"/>
    <w:rsid w:val="009611A9"/>
    <w:rsid w:val="009611E6"/>
    <w:rsid w:val="0096122F"/>
    <w:rsid w:val="009614EA"/>
    <w:rsid w:val="009617C0"/>
    <w:rsid w:val="0096180D"/>
    <w:rsid w:val="00961847"/>
    <w:rsid w:val="009618CE"/>
    <w:rsid w:val="00961A24"/>
    <w:rsid w:val="00961A51"/>
    <w:rsid w:val="00961B7E"/>
    <w:rsid w:val="00961C58"/>
    <w:rsid w:val="00961E69"/>
    <w:rsid w:val="00961F39"/>
    <w:rsid w:val="00961FA3"/>
    <w:rsid w:val="009621B0"/>
    <w:rsid w:val="00962397"/>
    <w:rsid w:val="00962A8D"/>
    <w:rsid w:val="00962BED"/>
    <w:rsid w:val="00962C39"/>
    <w:rsid w:val="00962CDA"/>
    <w:rsid w:val="00962D43"/>
    <w:rsid w:val="00962E43"/>
    <w:rsid w:val="00963038"/>
    <w:rsid w:val="00963171"/>
    <w:rsid w:val="009631D5"/>
    <w:rsid w:val="0096329B"/>
    <w:rsid w:val="0096329F"/>
    <w:rsid w:val="009632ED"/>
    <w:rsid w:val="00963370"/>
    <w:rsid w:val="00963418"/>
    <w:rsid w:val="009634BA"/>
    <w:rsid w:val="00963688"/>
    <w:rsid w:val="00963A9F"/>
    <w:rsid w:val="00963AC1"/>
    <w:rsid w:val="00963D8F"/>
    <w:rsid w:val="00963F76"/>
    <w:rsid w:val="009640BF"/>
    <w:rsid w:val="009640E9"/>
    <w:rsid w:val="00964163"/>
    <w:rsid w:val="009642E5"/>
    <w:rsid w:val="009644A0"/>
    <w:rsid w:val="00964656"/>
    <w:rsid w:val="00964676"/>
    <w:rsid w:val="009646FC"/>
    <w:rsid w:val="00964B51"/>
    <w:rsid w:val="00964BBE"/>
    <w:rsid w:val="009653BE"/>
    <w:rsid w:val="0096547A"/>
    <w:rsid w:val="0096554F"/>
    <w:rsid w:val="009657C7"/>
    <w:rsid w:val="0096598A"/>
    <w:rsid w:val="00965B7C"/>
    <w:rsid w:val="00965B94"/>
    <w:rsid w:val="00965CB4"/>
    <w:rsid w:val="00965D36"/>
    <w:rsid w:val="00965DF0"/>
    <w:rsid w:val="00966087"/>
    <w:rsid w:val="009660AC"/>
    <w:rsid w:val="00966104"/>
    <w:rsid w:val="00966213"/>
    <w:rsid w:val="00966222"/>
    <w:rsid w:val="009662EF"/>
    <w:rsid w:val="0096641F"/>
    <w:rsid w:val="00966594"/>
    <w:rsid w:val="00966667"/>
    <w:rsid w:val="00966756"/>
    <w:rsid w:val="00966812"/>
    <w:rsid w:val="00966847"/>
    <w:rsid w:val="009669A4"/>
    <w:rsid w:val="009669FB"/>
    <w:rsid w:val="00966A92"/>
    <w:rsid w:val="00966B98"/>
    <w:rsid w:val="00966C1E"/>
    <w:rsid w:val="00966DDD"/>
    <w:rsid w:val="00966E29"/>
    <w:rsid w:val="00966E54"/>
    <w:rsid w:val="00966E81"/>
    <w:rsid w:val="00966FC1"/>
    <w:rsid w:val="0096707E"/>
    <w:rsid w:val="009673CF"/>
    <w:rsid w:val="009674F0"/>
    <w:rsid w:val="009676E6"/>
    <w:rsid w:val="00967C19"/>
    <w:rsid w:val="00967DB3"/>
    <w:rsid w:val="00967FB2"/>
    <w:rsid w:val="009701EE"/>
    <w:rsid w:val="0097024B"/>
    <w:rsid w:val="00970262"/>
    <w:rsid w:val="00970377"/>
    <w:rsid w:val="0097038F"/>
    <w:rsid w:val="0097039E"/>
    <w:rsid w:val="009703A5"/>
    <w:rsid w:val="00970834"/>
    <w:rsid w:val="009708A9"/>
    <w:rsid w:val="009709AF"/>
    <w:rsid w:val="009709DF"/>
    <w:rsid w:val="00970A33"/>
    <w:rsid w:val="00970AEB"/>
    <w:rsid w:val="00970BDD"/>
    <w:rsid w:val="00970BE2"/>
    <w:rsid w:val="00970C5A"/>
    <w:rsid w:val="00970C81"/>
    <w:rsid w:val="00970CD5"/>
    <w:rsid w:val="00970E37"/>
    <w:rsid w:val="00970F1A"/>
    <w:rsid w:val="0097110E"/>
    <w:rsid w:val="00971119"/>
    <w:rsid w:val="00971188"/>
    <w:rsid w:val="0097132E"/>
    <w:rsid w:val="00971396"/>
    <w:rsid w:val="009713C8"/>
    <w:rsid w:val="00971526"/>
    <w:rsid w:val="009717FC"/>
    <w:rsid w:val="00971992"/>
    <w:rsid w:val="00971A6E"/>
    <w:rsid w:val="00971B92"/>
    <w:rsid w:val="00971EA1"/>
    <w:rsid w:val="00971FDE"/>
    <w:rsid w:val="00972103"/>
    <w:rsid w:val="00972231"/>
    <w:rsid w:val="00972596"/>
    <w:rsid w:val="009725AE"/>
    <w:rsid w:val="0097286C"/>
    <w:rsid w:val="00972A85"/>
    <w:rsid w:val="00972B56"/>
    <w:rsid w:val="00972C6F"/>
    <w:rsid w:val="009730A6"/>
    <w:rsid w:val="009730F5"/>
    <w:rsid w:val="0097319E"/>
    <w:rsid w:val="009731F1"/>
    <w:rsid w:val="009734C1"/>
    <w:rsid w:val="00973506"/>
    <w:rsid w:val="009735F0"/>
    <w:rsid w:val="00973735"/>
    <w:rsid w:val="00973778"/>
    <w:rsid w:val="00973925"/>
    <w:rsid w:val="009739E4"/>
    <w:rsid w:val="00973B1D"/>
    <w:rsid w:val="00973B6B"/>
    <w:rsid w:val="00973B9E"/>
    <w:rsid w:val="00973CBC"/>
    <w:rsid w:val="00973CCD"/>
    <w:rsid w:val="00973E99"/>
    <w:rsid w:val="0097403F"/>
    <w:rsid w:val="009741F9"/>
    <w:rsid w:val="00974325"/>
    <w:rsid w:val="0097442B"/>
    <w:rsid w:val="009744D5"/>
    <w:rsid w:val="009746B2"/>
    <w:rsid w:val="009746BC"/>
    <w:rsid w:val="009746D3"/>
    <w:rsid w:val="00974838"/>
    <w:rsid w:val="0097496E"/>
    <w:rsid w:val="0097498E"/>
    <w:rsid w:val="00974C0C"/>
    <w:rsid w:val="00974C2F"/>
    <w:rsid w:val="00974C89"/>
    <w:rsid w:val="00974E23"/>
    <w:rsid w:val="00974E24"/>
    <w:rsid w:val="00974EB8"/>
    <w:rsid w:val="00974F2D"/>
    <w:rsid w:val="00974F6A"/>
    <w:rsid w:val="0097506D"/>
    <w:rsid w:val="009751CA"/>
    <w:rsid w:val="00975284"/>
    <w:rsid w:val="0097528C"/>
    <w:rsid w:val="0097571A"/>
    <w:rsid w:val="0097587D"/>
    <w:rsid w:val="0097591F"/>
    <w:rsid w:val="00975BBB"/>
    <w:rsid w:val="00975C1C"/>
    <w:rsid w:val="00975C5C"/>
    <w:rsid w:val="00975F8A"/>
    <w:rsid w:val="00975F90"/>
    <w:rsid w:val="00975F97"/>
    <w:rsid w:val="00975FF9"/>
    <w:rsid w:val="00976002"/>
    <w:rsid w:val="0097617D"/>
    <w:rsid w:val="0097623F"/>
    <w:rsid w:val="009763B5"/>
    <w:rsid w:val="00976422"/>
    <w:rsid w:val="00976493"/>
    <w:rsid w:val="00976623"/>
    <w:rsid w:val="00976635"/>
    <w:rsid w:val="00976669"/>
    <w:rsid w:val="00976810"/>
    <w:rsid w:val="0097690B"/>
    <w:rsid w:val="009769AD"/>
    <w:rsid w:val="009769B8"/>
    <w:rsid w:val="00976A56"/>
    <w:rsid w:val="00976C0C"/>
    <w:rsid w:val="00976D6A"/>
    <w:rsid w:val="00976E24"/>
    <w:rsid w:val="0097707F"/>
    <w:rsid w:val="00977512"/>
    <w:rsid w:val="009775B3"/>
    <w:rsid w:val="00977684"/>
    <w:rsid w:val="009776F5"/>
    <w:rsid w:val="00977933"/>
    <w:rsid w:val="00977A5D"/>
    <w:rsid w:val="00977B01"/>
    <w:rsid w:val="00977CB1"/>
    <w:rsid w:val="00977D10"/>
    <w:rsid w:val="00977D72"/>
    <w:rsid w:val="00977E32"/>
    <w:rsid w:val="00977ED6"/>
    <w:rsid w:val="00977F97"/>
    <w:rsid w:val="0098009C"/>
    <w:rsid w:val="009801BB"/>
    <w:rsid w:val="009801CE"/>
    <w:rsid w:val="009801E1"/>
    <w:rsid w:val="009802C4"/>
    <w:rsid w:val="009803B5"/>
    <w:rsid w:val="009803C4"/>
    <w:rsid w:val="00980401"/>
    <w:rsid w:val="00980521"/>
    <w:rsid w:val="0098056B"/>
    <w:rsid w:val="00980601"/>
    <w:rsid w:val="009808E5"/>
    <w:rsid w:val="009809CC"/>
    <w:rsid w:val="00980BDF"/>
    <w:rsid w:val="00980BEB"/>
    <w:rsid w:val="00980C19"/>
    <w:rsid w:val="00980C55"/>
    <w:rsid w:val="00980C8D"/>
    <w:rsid w:val="00981089"/>
    <w:rsid w:val="0098108A"/>
    <w:rsid w:val="009813B2"/>
    <w:rsid w:val="00981500"/>
    <w:rsid w:val="0098150E"/>
    <w:rsid w:val="009815A3"/>
    <w:rsid w:val="009816FB"/>
    <w:rsid w:val="00981940"/>
    <w:rsid w:val="0098195A"/>
    <w:rsid w:val="00981B14"/>
    <w:rsid w:val="00981C4B"/>
    <w:rsid w:val="00981CF9"/>
    <w:rsid w:val="00981E2A"/>
    <w:rsid w:val="00981EA2"/>
    <w:rsid w:val="00981FB0"/>
    <w:rsid w:val="0098203B"/>
    <w:rsid w:val="0098205B"/>
    <w:rsid w:val="009820D7"/>
    <w:rsid w:val="00982317"/>
    <w:rsid w:val="009823FB"/>
    <w:rsid w:val="0098240C"/>
    <w:rsid w:val="00982605"/>
    <w:rsid w:val="0098263F"/>
    <w:rsid w:val="0098276C"/>
    <w:rsid w:val="0098277F"/>
    <w:rsid w:val="009827E1"/>
    <w:rsid w:val="0098288B"/>
    <w:rsid w:val="009828BF"/>
    <w:rsid w:val="009829C5"/>
    <w:rsid w:val="00982A04"/>
    <w:rsid w:val="00982CD4"/>
    <w:rsid w:val="00982D86"/>
    <w:rsid w:val="00983063"/>
    <w:rsid w:val="00983312"/>
    <w:rsid w:val="00983430"/>
    <w:rsid w:val="00983602"/>
    <w:rsid w:val="00983677"/>
    <w:rsid w:val="0098367C"/>
    <w:rsid w:val="00983893"/>
    <w:rsid w:val="00983952"/>
    <w:rsid w:val="0098399F"/>
    <w:rsid w:val="00983A36"/>
    <w:rsid w:val="00983B32"/>
    <w:rsid w:val="00983D7D"/>
    <w:rsid w:val="00983DDC"/>
    <w:rsid w:val="00983E00"/>
    <w:rsid w:val="00983E23"/>
    <w:rsid w:val="00983F28"/>
    <w:rsid w:val="00983FA4"/>
    <w:rsid w:val="00983FCD"/>
    <w:rsid w:val="0098449F"/>
    <w:rsid w:val="00984595"/>
    <w:rsid w:val="009846CA"/>
    <w:rsid w:val="00984799"/>
    <w:rsid w:val="0098483B"/>
    <w:rsid w:val="00984909"/>
    <w:rsid w:val="00984F14"/>
    <w:rsid w:val="00984F27"/>
    <w:rsid w:val="00984FDD"/>
    <w:rsid w:val="009850A3"/>
    <w:rsid w:val="009850EF"/>
    <w:rsid w:val="00985142"/>
    <w:rsid w:val="009853A2"/>
    <w:rsid w:val="009854B3"/>
    <w:rsid w:val="00985556"/>
    <w:rsid w:val="009855E8"/>
    <w:rsid w:val="009857E4"/>
    <w:rsid w:val="00985865"/>
    <w:rsid w:val="00985944"/>
    <w:rsid w:val="00985AA2"/>
    <w:rsid w:val="00985C0F"/>
    <w:rsid w:val="00985C85"/>
    <w:rsid w:val="00985CB1"/>
    <w:rsid w:val="00985DE7"/>
    <w:rsid w:val="00985E55"/>
    <w:rsid w:val="00985FBF"/>
    <w:rsid w:val="009861A4"/>
    <w:rsid w:val="0098633B"/>
    <w:rsid w:val="00986451"/>
    <w:rsid w:val="00986577"/>
    <w:rsid w:val="009865C1"/>
    <w:rsid w:val="00986649"/>
    <w:rsid w:val="0098674D"/>
    <w:rsid w:val="00986815"/>
    <w:rsid w:val="00986853"/>
    <w:rsid w:val="00986B4C"/>
    <w:rsid w:val="00986E39"/>
    <w:rsid w:val="00986F64"/>
    <w:rsid w:val="0098701B"/>
    <w:rsid w:val="0098713F"/>
    <w:rsid w:val="00987173"/>
    <w:rsid w:val="009872BE"/>
    <w:rsid w:val="0098744E"/>
    <w:rsid w:val="00987603"/>
    <w:rsid w:val="0098771D"/>
    <w:rsid w:val="0098771F"/>
    <w:rsid w:val="0098781D"/>
    <w:rsid w:val="00987A26"/>
    <w:rsid w:val="00987AA3"/>
    <w:rsid w:val="00987AD1"/>
    <w:rsid w:val="00987B05"/>
    <w:rsid w:val="00987B22"/>
    <w:rsid w:val="00987C6A"/>
    <w:rsid w:val="00987CFD"/>
    <w:rsid w:val="00990168"/>
    <w:rsid w:val="00990237"/>
    <w:rsid w:val="0099034F"/>
    <w:rsid w:val="009904AA"/>
    <w:rsid w:val="0099080C"/>
    <w:rsid w:val="0099084E"/>
    <w:rsid w:val="00990881"/>
    <w:rsid w:val="009909FA"/>
    <w:rsid w:val="00990AB9"/>
    <w:rsid w:val="00990B08"/>
    <w:rsid w:val="00990B33"/>
    <w:rsid w:val="00990BE5"/>
    <w:rsid w:val="00990F67"/>
    <w:rsid w:val="00990F6C"/>
    <w:rsid w:val="00990FCE"/>
    <w:rsid w:val="009917D8"/>
    <w:rsid w:val="009917EC"/>
    <w:rsid w:val="00991B11"/>
    <w:rsid w:val="00991BF1"/>
    <w:rsid w:val="00991C1F"/>
    <w:rsid w:val="00991CD0"/>
    <w:rsid w:val="00991D47"/>
    <w:rsid w:val="00991DA5"/>
    <w:rsid w:val="00991E35"/>
    <w:rsid w:val="00991E9D"/>
    <w:rsid w:val="00991ED5"/>
    <w:rsid w:val="009920E5"/>
    <w:rsid w:val="00992276"/>
    <w:rsid w:val="009922D9"/>
    <w:rsid w:val="0099245E"/>
    <w:rsid w:val="00992506"/>
    <w:rsid w:val="00992541"/>
    <w:rsid w:val="00992687"/>
    <w:rsid w:val="0099271E"/>
    <w:rsid w:val="009927CF"/>
    <w:rsid w:val="009927ED"/>
    <w:rsid w:val="009929BE"/>
    <w:rsid w:val="009929FB"/>
    <w:rsid w:val="00992A49"/>
    <w:rsid w:val="00992BDE"/>
    <w:rsid w:val="00992C6A"/>
    <w:rsid w:val="00992D30"/>
    <w:rsid w:val="00992EB9"/>
    <w:rsid w:val="00993025"/>
    <w:rsid w:val="00993155"/>
    <w:rsid w:val="0099321C"/>
    <w:rsid w:val="0099323E"/>
    <w:rsid w:val="009932EA"/>
    <w:rsid w:val="00993344"/>
    <w:rsid w:val="009934F0"/>
    <w:rsid w:val="00993506"/>
    <w:rsid w:val="00993558"/>
    <w:rsid w:val="00993652"/>
    <w:rsid w:val="009936B2"/>
    <w:rsid w:val="00993838"/>
    <w:rsid w:val="0099389B"/>
    <w:rsid w:val="00993C53"/>
    <w:rsid w:val="00993C6E"/>
    <w:rsid w:val="00993D9E"/>
    <w:rsid w:val="00993E4E"/>
    <w:rsid w:val="009940E7"/>
    <w:rsid w:val="009940EF"/>
    <w:rsid w:val="009941D8"/>
    <w:rsid w:val="0099425B"/>
    <w:rsid w:val="0099428C"/>
    <w:rsid w:val="0099433C"/>
    <w:rsid w:val="00994431"/>
    <w:rsid w:val="009944C3"/>
    <w:rsid w:val="009944F4"/>
    <w:rsid w:val="0099453C"/>
    <w:rsid w:val="00994552"/>
    <w:rsid w:val="0099470E"/>
    <w:rsid w:val="009947B6"/>
    <w:rsid w:val="009947FD"/>
    <w:rsid w:val="00994AD7"/>
    <w:rsid w:val="00994B0D"/>
    <w:rsid w:val="00994CC1"/>
    <w:rsid w:val="00994D20"/>
    <w:rsid w:val="00994FA9"/>
    <w:rsid w:val="00994FAB"/>
    <w:rsid w:val="0099512D"/>
    <w:rsid w:val="009951D0"/>
    <w:rsid w:val="009953EA"/>
    <w:rsid w:val="0099563A"/>
    <w:rsid w:val="0099566B"/>
    <w:rsid w:val="00995745"/>
    <w:rsid w:val="009957C0"/>
    <w:rsid w:val="009957F1"/>
    <w:rsid w:val="009959DF"/>
    <w:rsid w:val="00995A3D"/>
    <w:rsid w:val="00995B47"/>
    <w:rsid w:val="00995B51"/>
    <w:rsid w:val="00995B9F"/>
    <w:rsid w:val="00995C5F"/>
    <w:rsid w:val="00995CB6"/>
    <w:rsid w:val="00995D7E"/>
    <w:rsid w:val="00995D8E"/>
    <w:rsid w:val="00995DFD"/>
    <w:rsid w:val="00995E22"/>
    <w:rsid w:val="00995E94"/>
    <w:rsid w:val="00995EC8"/>
    <w:rsid w:val="00995F36"/>
    <w:rsid w:val="00995FC5"/>
    <w:rsid w:val="00996127"/>
    <w:rsid w:val="0099618A"/>
    <w:rsid w:val="009961DE"/>
    <w:rsid w:val="00996389"/>
    <w:rsid w:val="009964A3"/>
    <w:rsid w:val="009969C8"/>
    <w:rsid w:val="00996A57"/>
    <w:rsid w:val="00996AE5"/>
    <w:rsid w:val="00996B7C"/>
    <w:rsid w:val="00996CE6"/>
    <w:rsid w:val="00996F83"/>
    <w:rsid w:val="00996FDB"/>
    <w:rsid w:val="00997019"/>
    <w:rsid w:val="009970CA"/>
    <w:rsid w:val="009970D2"/>
    <w:rsid w:val="0099710C"/>
    <w:rsid w:val="009972D9"/>
    <w:rsid w:val="00997378"/>
    <w:rsid w:val="00997476"/>
    <w:rsid w:val="009974D4"/>
    <w:rsid w:val="0099763D"/>
    <w:rsid w:val="009976C1"/>
    <w:rsid w:val="009977E2"/>
    <w:rsid w:val="009979DD"/>
    <w:rsid w:val="00997B11"/>
    <w:rsid w:val="00997B63"/>
    <w:rsid w:val="00997CB0"/>
    <w:rsid w:val="00997FAF"/>
    <w:rsid w:val="009A00F5"/>
    <w:rsid w:val="009A0406"/>
    <w:rsid w:val="009A0648"/>
    <w:rsid w:val="009A0986"/>
    <w:rsid w:val="009A0B65"/>
    <w:rsid w:val="009A0B81"/>
    <w:rsid w:val="009A0C4A"/>
    <w:rsid w:val="009A0E2C"/>
    <w:rsid w:val="009A0EF6"/>
    <w:rsid w:val="009A0F94"/>
    <w:rsid w:val="009A0FC0"/>
    <w:rsid w:val="009A0FDF"/>
    <w:rsid w:val="009A11C0"/>
    <w:rsid w:val="009A12D6"/>
    <w:rsid w:val="009A13BC"/>
    <w:rsid w:val="009A13EA"/>
    <w:rsid w:val="009A1516"/>
    <w:rsid w:val="009A172A"/>
    <w:rsid w:val="009A1BB7"/>
    <w:rsid w:val="009A1BF7"/>
    <w:rsid w:val="009A1CCE"/>
    <w:rsid w:val="009A1E41"/>
    <w:rsid w:val="009A1F14"/>
    <w:rsid w:val="009A1F27"/>
    <w:rsid w:val="009A228E"/>
    <w:rsid w:val="009A22B4"/>
    <w:rsid w:val="009A2333"/>
    <w:rsid w:val="009A23B6"/>
    <w:rsid w:val="009A246F"/>
    <w:rsid w:val="009A2539"/>
    <w:rsid w:val="009A274F"/>
    <w:rsid w:val="009A287A"/>
    <w:rsid w:val="009A290B"/>
    <w:rsid w:val="009A2AAE"/>
    <w:rsid w:val="009A2AF5"/>
    <w:rsid w:val="009A2DA9"/>
    <w:rsid w:val="009A2E32"/>
    <w:rsid w:val="009A2E36"/>
    <w:rsid w:val="009A2E82"/>
    <w:rsid w:val="009A31C7"/>
    <w:rsid w:val="009A332B"/>
    <w:rsid w:val="009A33A7"/>
    <w:rsid w:val="009A33D4"/>
    <w:rsid w:val="009A37E2"/>
    <w:rsid w:val="009A3855"/>
    <w:rsid w:val="009A3911"/>
    <w:rsid w:val="009A3B79"/>
    <w:rsid w:val="009A3CB4"/>
    <w:rsid w:val="009A3CE8"/>
    <w:rsid w:val="009A3D84"/>
    <w:rsid w:val="009A3DAD"/>
    <w:rsid w:val="009A3EEB"/>
    <w:rsid w:val="009A406B"/>
    <w:rsid w:val="009A4250"/>
    <w:rsid w:val="009A42E3"/>
    <w:rsid w:val="009A4357"/>
    <w:rsid w:val="009A43A1"/>
    <w:rsid w:val="009A457F"/>
    <w:rsid w:val="009A4899"/>
    <w:rsid w:val="009A48E1"/>
    <w:rsid w:val="009A499B"/>
    <w:rsid w:val="009A49FC"/>
    <w:rsid w:val="009A4AFE"/>
    <w:rsid w:val="009A4B05"/>
    <w:rsid w:val="009A5010"/>
    <w:rsid w:val="009A503D"/>
    <w:rsid w:val="009A5078"/>
    <w:rsid w:val="009A5150"/>
    <w:rsid w:val="009A55A7"/>
    <w:rsid w:val="009A5789"/>
    <w:rsid w:val="009A57DE"/>
    <w:rsid w:val="009A5901"/>
    <w:rsid w:val="009A5937"/>
    <w:rsid w:val="009A59E0"/>
    <w:rsid w:val="009A5B11"/>
    <w:rsid w:val="009A5C83"/>
    <w:rsid w:val="009A6029"/>
    <w:rsid w:val="009A61CC"/>
    <w:rsid w:val="009A6288"/>
    <w:rsid w:val="009A6289"/>
    <w:rsid w:val="009A62B8"/>
    <w:rsid w:val="009A64CD"/>
    <w:rsid w:val="009A662F"/>
    <w:rsid w:val="009A6693"/>
    <w:rsid w:val="009A6729"/>
    <w:rsid w:val="009A677E"/>
    <w:rsid w:val="009A6862"/>
    <w:rsid w:val="009A697E"/>
    <w:rsid w:val="009A6981"/>
    <w:rsid w:val="009A69B9"/>
    <w:rsid w:val="009A6A70"/>
    <w:rsid w:val="009A6A7C"/>
    <w:rsid w:val="009A6AFA"/>
    <w:rsid w:val="009A6B4D"/>
    <w:rsid w:val="009A6D71"/>
    <w:rsid w:val="009A6E62"/>
    <w:rsid w:val="009A7118"/>
    <w:rsid w:val="009A7291"/>
    <w:rsid w:val="009A7523"/>
    <w:rsid w:val="009A757B"/>
    <w:rsid w:val="009A7731"/>
    <w:rsid w:val="009A773B"/>
    <w:rsid w:val="009A7762"/>
    <w:rsid w:val="009A7BC8"/>
    <w:rsid w:val="009A7C2E"/>
    <w:rsid w:val="009A7D2F"/>
    <w:rsid w:val="009A7E2F"/>
    <w:rsid w:val="009A7F0D"/>
    <w:rsid w:val="009A7FC5"/>
    <w:rsid w:val="009B0058"/>
    <w:rsid w:val="009B0118"/>
    <w:rsid w:val="009B0199"/>
    <w:rsid w:val="009B01B0"/>
    <w:rsid w:val="009B022E"/>
    <w:rsid w:val="009B0279"/>
    <w:rsid w:val="009B02D5"/>
    <w:rsid w:val="009B04DF"/>
    <w:rsid w:val="009B0556"/>
    <w:rsid w:val="009B0705"/>
    <w:rsid w:val="009B08EE"/>
    <w:rsid w:val="009B0911"/>
    <w:rsid w:val="009B094F"/>
    <w:rsid w:val="009B0A18"/>
    <w:rsid w:val="009B0AD0"/>
    <w:rsid w:val="009B0AD7"/>
    <w:rsid w:val="009B0B1D"/>
    <w:rsid w:val="009B0B20"/>
    <w:rsid w:val="009B0B24"/>
    <w:rsid w:val="009B0B50"/>
    <w:rsid w:val="009B0BAC"/>
    <w:rsid w:val="009B0BD3"/>
    <w:rsid w:val="009B0F7D"/>
    <w:rsid w:val="009B105D"/>
    <w:rsid w:val="009B13AA"/>
    <w:rsid w:val="009B1547"/>
    <w:rsid w:val="009B15D6"/>
    <w:rsid w:val="009B160C"/>
    <w:rsid w:val="009B1766"/>
    <w:rsid w:val="009B19CD"/>
    <w:rsid w:val="009B1B46"/>
    <w:rsid w:val="009B1CB2"/>
    <w:rsid w:val="009B1DA7"/>
    <w:rsid w:val="009B1EEC"/>
    <w:rsid w:val="009B2158"/>
    <w:rsid w:val="009B227B"/>
    <w:rsid w:val="009B2289"/>
    <w:rsid w:val="009B2455"/>
    <w:rsid w:val="009B276C"/>
    <w:rsid w:val="009B27A0"/>
    <w:rsid w:val="009B28B6"/>
    <w:rsid w:val="009B28EF"/>
    <w:rsid w:val="009B2BA6"/>
    <w:rsid w:val="009B2C53"/>
    <w:rsid w:val="009B2CC8"/>
    <w:rsid w:val="009B2D20"/>
    <w:rsid w:val="009B2FA0"/>
    <w:rsid w:val="009B305B"/>
    <w:rsid w:val="009B3076"/>
    <w:rsid w:val="009B3746"/>
    <w:rsid w:val="009B3788"/>
    <w:rsid w:val="009B385D"/>
    <w:rsid w:val="009B3940"/>
    <w:rsid w:val="009B39E0"/>
    <w:rsid w:val="009B3A52"/>
    <w:rsid w:val="009B3A6E"/>
    <w:rsid w:val="009B3C07"/>
    <w:rsid w:val="009B3D41"/>
    <w:rsid w:val="009B3DE7"/>
    <w:rsid w:val="009B400A"/>
    <w:rsid w:val="009B40BE"/>
    <w:rsid w:val="009B44A5"/>
    <w:rsid w:val="009B45E4"/>
    <w:rsid w:val="009B4809"/>
    <w:rsid w:val="009B48C2"/>
    <w:rsid w:val="009B4A0B"/>
    <w:rsid w:val="009B4B17"/>
    <w:rsid w:val="009B4B7D"/>
    <w:rsid w:val="009B4C4B"/>
    <w:rsid w:val="009B4DB4"/>
    <w:rsid w:val="009B4F43"/>
    <w:rsid w:val="009B4FCD"/>
    <w:rsid w:val="009B5032"/>
    <w:rsid w:val="009B514F"/>
    <w:rsid w:val="009B52F9"/>
    <w:rsid w:val="009B53A2"/>
    <w:rsid w:val="009B5482"/>
    <w:rsid w:val="009B555D"/>
    <w:rsid w:val="009B55BE"/>
    <w:rsid w:val="009B562B"/>
    <w:rsid w:val="009B5715"/>
    <w:rsid w:val="009B57DE"/>
    <w:rsid w:val="009B5943"/>
    <w:rsid w:val="009B5BE7"/>
    <w:rsid w:val="009B5CA6"/>
    <w:rsid w:val="009B5DAE"/>
    <w:rsid w:val="009B5E72"/>
    <w:rsid w:val="009B5FF8"/>
    <w:rsid w:val="009B633D"/>
    <w:rsid w:val="009B652F"/>
    <w:rsid w:val="009B659C"/>
    <w:rsid w:val="009B67B6"/>
    <w:rsid w:val="009B698D"/>
    <w:rsid w:val="009B69E8"/>
    <w:rsid w:val="009B6A64"/>
    <w:rsid w:val="009B6EF0"/>
    <w:rsid w:val="009B6F5E"/>
    <w:rsid w:val="009B70B7"/>
    <w:rsid w:val="009B70F6"/>
    <w:rsid w:val="009B71A8"/>
    <w:rsid w:val="009B71DD"/>
    <w:rsid w:val="009B7247"/>
    <w:rsid w:val="009B728D"/>
    <w:rsid w:val="009B7463"/>
    <w:rsid w:val="009B74E4"/>
    <w:rsid w:val="009B7549"/>
    <w:rsid w:val="009B76AE"/>
    <w:rsid w:val="009B76DA"/>
    <w:rsid w:val="009B7864"/>
    <w:rsid w:val="009B78A6"/>
    <w:rsid w:val="009B791B"/>
    <w:rsid w:val="009B79A8"/>
    <w:rsid w:val="009B7E73"/>
    <w:rsid w:val="009C0033"/>
    <w:rsid w:val="009C00D3"/>
    <w:rsid w:val="009C01DD"/>
    <w:rsid w:val="009C02A4"/>
    <w:rsid w:val="009C02B1"/>
    <w:rsid w:val="009C02E4"/>
    <w:rsid w:val="009C0362"/>
    <w:rsid w:val="009C0436"/>
    <w:rsid w:val="009C0858"/>
    <w:rsid w:val="009C0868"/>
    <w:rsid w:val="009C0898"/>
    <w:rsid w:val="009C0A17"/>
    <w:rsid w:val="009C0BD7"/>
    <w:rsid w:val="009C1359"/>
    <w:rsid w:val="009C1494"/>
    <w:rsid w:val="009C1614"/>
    <w:rsid w:val="009C1760"/>
    <w:rsid w:val="009C17CD"/>
    <w:rsid w:val="009C18B5"/>
    <w:rsid w:val="009C1D56"/>
    <w:rsid w:val="009C1DD4"/>
    <w:rsid w:val="009C1DE1"/>
    <w:rsid w:val="009C1DE4"/>
    <w:rsid w:val="009C1FF8"/>
    <w:rsid w:val="009C2022"/>
    <w:rsid w:val="009C2048"/>
    <w:rsid w:val="009C20FC"/>
    <w:rsid w:val="009C2138"/>
    <w:rsid w:val="009C22A3"/>
    <w:rsid w:val="009C2306"/>
    <w:rsid w:val="009C2307"/>
    <w:rsid w:val="009C2311"/>
    <w:rsid w:val="009C2355"/>
    <w:rsid w:val="009C24A5"/>
    <w:rsid w:val="009C265F"/>
    <w:rsid w:val="009C26AD"/>
    <w:rsid w:val="009C2B2D"/>
    <w:rsid w:val="009C2C58"/>
    <w:rsid w:val="009C2ECC"/>
    <w:rsid w:val="009C2F5A"/>
    <w:rsid w:val="009C2FE4"/>
    <w:rsid w:val="009C301A"/>
    <w:rsid w:val="009C3053"/>
    <w:rsid w:val="009C309F"/>
    <w:rsid w:val="009C31C5"/>
    <w:rsid w:val="009C31E3"/>
    <w:rsid w:val="009C32BB"/>
    <w:rsid w:val="009C33F7"/>
    <w:rsid w:val="009C344E"/>
    <w:rsid w:val="009C3544"/>
    <w:rsid w:val="009C35AC"/>
    <w:rsid w:val="009C35C0"/>
    <w:rsid w:val="009C369C"/>
    <w:rsid w:val="009C37EC"/>
    <w:rsid w:val="009C3811"/>
    <w:rsid w:val="009C3908"/>
    <w:rsid w:val="009C391D"/>
    <w:rsid w:val="009C3954"/>
    <w:rsid w:val="009C3CA5"/>
    <w:rsid w:val="009C3DD8"/>
    <w:rsid w:val="009C3E3D"/>
    <w:rsid w:val="009C3E8C"/>
    <w:rsid w:val="009C3EB6"/>
    <w:rsid w:val="009C3F6F"/>
    <w:rsid w:val="009C4063"/>
    <w:rsid w:val="009C40CA"/>
    <w:rsid w:val="009C40D7"/>
    <w:rsid w:val="009C41D4"/>
    <w:rsid w:val="009C4317"/>
    <w:rsid w:val="009C45B9"/>
    <w:rsid w:val="009C4691"/>
    <w:rsid w:val="009C4728"/>
    <w:rsid w:val="009C47AA"/>
    <w:rsid w:val="009C48A6"/>
    <w:rsid w:val="009C4940"/>
    <w:rsid w:val="009C49A0"/>
    <w:rsid w:val="009C49F7"/>
    <w:rsid w:val="009C4C85"/>
    <w:rsid w:val="009C4FEB"/>
    <w:rsid w:val="009C4FED"/>
    <w:rsid w:val="009C5098"/>
    <w:rsid w:val="009C518F"/>
    <w:rsid w:val="009C51B7"/>
    <w:rsid w:val="009C51C2"/>
    <w:rsid w:val="009C537A"/>
    <w:rsid w:val="009C53B9"/>
    <w:rsid w:val="009C548E"/>
    <w:rsid w:val="009C571B"/>
    <w:rsid w:val="009C5803"/>
    <w:rsid w:val="009C5922"/>
    <w:rsid w:val="009C597C"/>
    <w:rsid w:val="009C5CE8"/>
    <w:rsid w:val="009C5D26"/>
    <w:rsid w:val="009C5D5E"/>
    <w:rsid w:val="009C5D86"/>
    <w:rsid w:val="009C5D8B"/>
    <w:rsid w:val="009C5EC2"/>
    <w:rsid w:val="009C5F1E"/>
    <w:rsid w:val="009C6053"/>
    <w:rsid w:val="009C615E"/>
    <w:rsid w:val="009C6192"/>
    <w:rsid w:val="009C62FD"/>
    <w:rsid w:val="009C6527"/>
    <w:rsid w:val="009C670F"/>
    <w:rsid w:val="009C6795"/>
    <w:rsid w:val="009C6AF6"/>
    <w:rsid w:val="009C6C18"/>
    <w:rsid w:val="009C6F3D"/>
    <w:rsid w:val="009C7185"/>
    <w:rsid w:val="009C72D5"/>
    <w:rsid w:val="009C7492"/>
    <w:rsid w:val="009C7493"/>
    <w:rsid w:val="009C74BC"/>
    <w:rsid w:val="009C74EF"/>
    <w:rsid w:val="009C7682"/>
    <w:rsid w:val="009C76B7"/>
    <w:rsid w:val="009C7725"/>
    <w:rsid w:val="009C7817"/>
    <w:rsid w:val="009C7930"/>
    <w:rsid w:val="009C7958"/>
    <w:rsid w:val="009C7AAB"/>
    <w:rsid w:val="009C7AC4"/>
    <w:rsid w:val="009C7BD4"/>
    <w:rsid w:val="009C7BF2"/>
    <w:rsid w:val="009C7E2F"/>
    <w:rsid w:val="009D004B"/>
    <w:rsid w:val="009D013E"/>
    <w:rsid w:val="009D053B"/>
    <w:rsid w:val="009D056F"/>
    <w:rsid w:val="009D05D8"/>
    <w:rsid w:val="009D0A09"/>
    <w:rsid w:val="009D0ACC"/>
    <w:rsid w:val="009D0B01"/>
    <w:rsid w:val="009D0D0A"/>
    <w:rsid w:val="009D0E83"/>
    <w:rsid w:val="009D0FB1"/>
    <w:rsid w:val="009D110C"/>
    <w:rsid w:val="009D139E"/>
    <w:rsid w:val="009D13BC"/>
    <w:rsid w:val="009D142E"/>
    <w:rsid w:val="009D1721"/>
    <w:rsid w:val="009D17AE"/>
    <w:rsid w:val="009D17F9"/>
    <w:rsid w:val="009D1A69"/>
    <w:rsid w:val="009D1A88"/>
    <w:rsid w:val="009D1ADB"/>
    <w:rsid w:val="009D1B7E"/>
    <w:rsid w:val="009D1C53"/>
    <w:rsid w:val="009D1FAF"/>
    <w:rsid w:val="009D2135"/>
    <w:rsid w:val="009D21CD"/>
    <w:rsid w:val="009D229D"/>
    <w:rsid w:val="009D241E"/>
    <w:rsid w:val="009D252E"/>
    <w:rsid w:val="009D25C2"/>
    <w:rsid w:val="009D25F5"/>
    <w:rsid w:val="009D265B"/>
    <w:rsid w:val="009D265D"/>
    <w:rsid w:val="009D279C"/>
    <w:rsid w:val="009D2A3A"/>
    <w:rsid w:val="009D2F40"/>
    <w:rsid w:val="009D2F56"/>
    <w:rsid w:val="009D342D"/>
    <w:rsid w:val="009D351E"/>
    <w:rsid w:val="009D37E0"/>
    <w:rsid w:val="009D3AE6"/>
    <w:rsid w:val="009D3AF4"/>
    <w:rsid w:val="009D3C33"/>
    <w:rsid w:val="009D3CFB"/>
    <w:rsid w:val="009D3D04"/>
    <w:rsid w:val="009D3D6D"/>
    <w:rsid w:val="009D3DF9"/>
    <w:rsid w:val="009D3E7B"/>
    <w:rsid w:val="009D3E87"/>
    <w:rsid w:val="009D3FFA"/>
    <w:rsid w:val="009D400F"/>
    <w:rsid w:val="009D4049"/>
    <w:rsid w:val="009D41EE"/>
    <w:rsid w:val="009D4498"/>
    <w:rsid w:val="009D45A5"/>
    <w:rsid w:val="009D47F6"/>
    <w:rsid w:val="009D4935"/>
    <w:rsid w:val="009D4CB6"/>
    <w:rsid w:val="009D4E37"/>
    <w:rsid w:val="009D4EE2"/>
    <w:rsid w:val="009D51BA"/>
    <w:rsid w:val="009D52E8"/>
    <w:rsid w:val="009D535B"/>
    <w:rsid w:val="009D53B3"/>
    <w:rsid w:val="009D5408"/>
    <w:rsid w:val="009D556C"/>
    <w:rsid w:val="009D55EF"/>
    <w:rsid w:val="009D5663"/>
    <w:rsid w:val="009D5724"/>
    <w:rsid w:val="009D5824"/>
    <w:rsid w:val="009D5978"/>
    <w:rsid w:val="009D59EE"/>
    <w:rsid w:val="009D5A4A"/>
    <w:rsid w:val="009D5B7C"/>
    <w:rsid w:val="009D5BF7"/>
    <w:rsid w:val="009D5D03"/>
    <w:rsid w:val="009D5EB2"/>
    <w:rsid w:val="009D606A"/>
    <w:rsid w:val="009D6078"/>
    <w:rsid w:val="009D6285"/>
    <w:rsid w:val="009D62D0"/>
    <w:rsid w:val="009D6327"/>
    <w:rsid w:val="009D634D"/>
    <w:rsid w:val="009D645C"/>
    <w:rsid w:val="009D6502"/>
    <w:rsid w:val="009D671B"/>
    <w:rsid w:val="009D69E6"/>
    <w:rsid w:val="009D6A9C"/>
    <w:rsid w:val="009D6D6C"/>
    <w:rsid w:val="009D70BE"/>
    <w:rsid w:val="009D70CF"/>
    <w:rsid w:val="009D71BF"/>
    <w:rsid w:val="009D7458"/>
    <w:rsid w:val="009D7518"/>
    <w:rsid w:val="009D757A"/>
    <w:rsid w:val="009D7865"/>
    <w:rsid w:val="009D7975"/>
    <w:rsid w:val="009D7989"/>
    <w:rsid w:val="009D7F1B"/>
    <w:rsid w:val="009E0089"/>
    <w:rsid w:val="009E012F"/>
    <w:rsid w:val="009E02B9"/>
    <w:rsid w:val="009E02C3"/>
    <w:rsid w:val="009E0430"/>
    <w:rsid w:val="009E04AA"/>
    <w:rsid w:val="009E0663"/>
    <w:rsid w:val="009E077F"/>
    <w:rsid w:val="009E0798"/>
    <w:rsid w:val="009E08D3"/>
    <w:rsid w:val="009E0BE6"/>
    <w:rsid w:val="009E0E30"/>
    <w:rsid w:val="009E0EB4"/>
    <w:rsid w:val="009E1044"/>
    <w:rsid w:val="009E10B9"/>
    <w:rsid w:val="009E12FA"/>
    <w:rsid w:val="009E1336"/>
    <w:rsid w:val="009E13ED"/>
    <w:rsid w:val="009E158D"/>
    <w:rsid w:val="009E15F4"/>
    <w:rsid w:val="009E1633"/>
    <w:rsid w:val="009E17C7"/>
    <w:rsid w:val="009E180A"/>
    <w:rsid w:val="009E18FA"/>
    <w:rsid w:val="009E1B28"/>
    <w:rsid w:val="009E1B39"/>
    <w:rsid w:val="009E1B65"/>
    <w:rsid w:val="009E1F1E"/>
    <w:rsid w:val="009E2035"/>
    <w:rsid w:val="009E212F"/>
    <w:rsid w:val="009E23C2"/>
    <w:rsid w:val="009E24C4"/>
    <w:rsid w:val="009E25D7"/>
    <w:rsid w:val="009E2651"/>
    <w:rsid w:val="009E2933"/>
    <w:rsid w:val="009E295B"/>
    <w:rsid w:val="009E2976"/>
    <w:rsid w:val="009E2D52"/>
    <w:rsid w:val="009E30F7"/>
    <w:rsid w:val="009E318E"/>
    <w:rsid w:val="009E3201"/>
    <w:rsid w:val="009E3239"/>
    <w:rsid w:val="009E3358"/>
    <w:rsid w:val="009E3546"/>
    <w:rsid w:val="009E3581"/>
    <w:rsid w:val="009E35F5"/>
    <w:rsid w:val="009E3669"/>
    <w:rsid w:val="009E366C"/>
    <w:rsid w:val="009E375B"/>
    <w:rsid w:val="009E3782"/>
    <w:rsid w:val="009E379B"/>
    <w:rsid w:val="009E395D"/>
    <w:rsid w:val="009E39FB"/>
    <w:rsid w:val="009E3C34"/>
    <w:rsid w:val="009E3E79"/>
    <w:rsid w:val="009E3F7D"/>
    <w:rsid w:val="009E41C2"/>
    <w:rsid w:val="009E42C6"/>
    <w:rsid w:val="009E4373"/>
    <w:rsid w:val="009E43A4"/>
    <w:rsid w:val="009E4419"/>
    <w:rsid w:val="009E45F6"/>
    <w:rsid w:val="009E485A"/>
    <w:rsid w:val="009E4A83"/>
    <w:rsid w:val="009E4ADB"/>
    <w:rsid w:val="009E4AFB"/>
    <w:rsid w:val="009E4B45"/>
    <w:rsid w:val="009E4B9E"/>
    <w:rsid w:val="009E4C0B"/>
    <w:rsid w:val="009E4D23"/>
    <w:rsid w:val="009E4D60"/>
    <w:rsid w:val="009E4F0D"/>
    <w:rsid w:val="009E4F59"/>
    <w:rsid w:val="009E4F5E"/>
    <w:rsid w:val="009E502C"/>
    <w:rsid w:val="009E5112"/>
    <w:rsid w:val="009E5134"/>
    <w:rsid w:val="009E525D"/>
    <w:rsid w:val="009E5353"/>
    <w:rsid w:val="009E5466"/>
    <w:rsid w:val="009E54AF"/>
    <w:rsid w:val="009E583C"/>
    <w:rsid w:val="009E58B7"/>
    <w:rsid w:val="009E5927"/>
    <w:rsid w:val="009E5A3E"/>
    <w:rsid w:val="009E5A8C"/>
    <w:rsid w:val="009E5BAE"/>
    <w:rsid w:val="009E5BB2"/>
    <w:rsid w:val="009E5E06"/>
    <w:rsid w:val="009E6058"/>
    <w:rsid w:val="009E6388"/>
    <w:rsid w:val="009E65AF"/>
    <w:rsid w:val="009E6655"/>
    <w:rsid w:val="009E6AAA"/>
    <w:rsid w:val="009E6AEF"/>
    <w:rsid w:val="009E6B46"/>
    <w:rsid w:val="009E6D94"/>
    <w:rsid w:val="009E6DED"/>
    <w:rsid w:val="009E6E1D"/>
    <w:rsid w:val="009E6E31"/>
    <w:rsid w:val="009E6E8F"/>
    <w:rsid w:val="009E70D0"/>
    <w:rsid w:val="009E72DB"/>
    <w:rsid w:val="009E787C"/>
    <w:rsid w:val="009E78AE"/>
    <w:rsid w:val="009E7C28"/>
    <w:rsid w:val="009E7D6A"/>
    <w:rsid w:val="009E7DC1"/>
    <w:rsid w:val="009F0072"/>
    <w:rsid w:val="009F013A"/>
    <w:rsid w:val="009F0141"/>
    <w:rsid w:val="009F019B"/>
    <w:rsid w:val="009F0230"/>
    <w:rsid w:val="009F0438"/>
    <w:rsid w:val="009F04E8"/>
    <w:rsid w:val="009F07E0"/>
    <w:rsid w:val="009F0826"/>
    <w:rsid w:val="009F086B"/>
    <w:rsid w:val="009F0B49"/>
    <w:rsid w:val="009F0B5C"/>
    <w:rsid w:val="009F0BB4"/>
    <w:rsid w:val="009F0CAD"/>
    <w:rsid w:val="009F0D44"/>
    <w:rsid w:val="009F10B7"/>
    <w:rsid w:val="009F11C0"/>
    <w:rsid w:val="009F120E"/>
    <w:rsid w:val="009F1319"/>
    <w:rsid w:val="009F161E"/>
    <w:rsid w:val="009F17D7"/>
    <w:rsid w:val="009F1878"/>
    <w:rsid w:val="009F1ADE"/>
    <w:rsid w:val="009F1D4C"/>
    <w:rsid w:val="009F1EB4"/>
    <w:rsid w:val="009F1FA8"/>
    <w:rsid w:val="009F2022"/>
    <w:rsid w:val="009F210C"/>
    <w:rsid w:val="009F22F9"/>
    <w:rsid w:val="009F24F1"/>
    <w:rsid w:val="009F250E"/>
    <w:rsid w:val="009F2633"/>
    <w:rsid w:val="009F26AD"/>
    <w:rsid w:val="009F26E0"/>
    <w:rsid w:val="009F273B"/>
    <w:rsid w:val="009F280A"/>
    <w:rsid w:val="009F2909"/>
    <w:rsid w:val="009F2A4F"/>
    <w:rsid w:val="009F2AAB"/>
    <w:rsid w:val="009F2DD4"/>
    <w:rsid w:val="009F2EA6"/>
    <w:rsid w:val="009F3331"/>
    <w:rsid w:val="009F343C"/>
    <w:rsid w:val="009F38E0"/>
    <w:rsid w:val="009F3AC0"/>
    <w:rsid w:val="009F3B1D"/>
    <w:rsid w:val="009F3B5F"/>
    <w:rsid w:val="009F3D03"/>
    <w:rsid w:val="009F3F57"/>
    <w:rsid w:val="009F3F59"/>
    <w:rsid w:val="009F4217"/>
    <w:rsid w:val="009F432D"/>
    <w:rsid w:val="009F43B3"/>
    <w:rsid w:val="009F447C"/>
    <w:rsid w:val="009F44BE"/>
    <w:rsid w:val="009F44D3"/>
    <w:rsid w:val="009F44FE"/>
    <w:rsid w:val="009F45C2"/>
    <w:rsid w:val="009F4614"/>
    <w:rsid w:val="009F46C8"/>
    <w:rsid w:val="009F479C"/>
    <w:rsid w:val="009F47F5"/>
    <w:rsid w:val="009F48BB"/>
    <w:rsid w:val="009F4949"/>
    <w:rsid w:val="009F495A"/>
    <w:rsid w:val="009F49E6"/>
    <w:rsid w:val="009F4C97"/>
    <w:rsid w:val="009F4CBF"/>
    <w:rsid w:val="009F4D34"/>
    <w:rsid w:val="009F4DD0"/>
    <w:rsid w:val="009F4E32"/>
    <w:rsid w:val="009F4E9F"/>
    <w:rsid w:val="009F5194"/>
    <w:rsid w:val="009F526F"/>
    <w:rsid w:val="009F53B9"/>
    <w:rsid w:val="009F5518"/>
    <w:rsid w:val="009F55E7"/>
    <w:rsid w:val="009F5838"/>
    <w:rsid w:val="009F5848"/>
    <w:rsid w:val="009F58E7"/>
    <w:rsid w:val="009F5A32"/>
    <w:rsid w:val="009F5B66"/>
    <w:rsid w:val="009F5D24"/>
    <w:rsid w:val="009F5E6B"/>
    <w:rsid w:val="009F614B"/>
    <w:rsid w:val="009F6307"/>
    <w:rsid w:val="009F6401"/>
    <w:rsid w:val="009F67B4"/>
    <w:rsid w:val="009F67B9"/>
    <w:rsid w:val="009F6EE5"/>
    <w:rsid w:val="009F70D8"/>
    <w:rsid w:val="009F72A8"/>
    <w:rsid w:val="009F74B3"/>
    <w:rsid w:val="009F78AF"/>
    <w:rsid w:val="009F7A49"/>
    <w:rsid w:val="009F7A81"/>
    <w:rsid w:val="009F7DD8"/>
    <w:rsid w:val="009F7E38"/>
    <w:rsid w:val="009F7EB7"/>
    <w:rsid w:val="009F7ECF"/>
    <w:rsid w:val="00A00324"/>
    <w:rsid w:val="00A00660"/>
    <w:rsid w:val="00A006C7"/>
    <w:rsid w:val="00A00743"/>
    <w:rsid w:val="00A0077E"/>
    <w:rsid w:val="00A00962"/>
    <w:rsid w:val="00A00A3E"/>
    <w:rsid w:val="00A00A5E"/>
    <w:rsid w:val="00A00ACB"/>
    <w:rsid w:val="00A00C15"/>
    <w:rsid w:val="00A00C62"/>
    <w:rsid w:val="00A00C6C"/>
    <w:rsid w:val="00A00D10"/>
    <w:rsid w:val="00A00D72"/>
    <w:rsid w:val="00A00F3A"/>
    <w:rsid w:val="00A01093"/>
    <w:rsid w:val="00A011B5"/>
    <w:rsid w:val="00A01324"/>
    <w:rsid w:val="00A013F5"/>
    <w:rsid w:val="00A01404"/>
    <w:rsid w:val="00A014D7"/>
    <w:rsid w:val="00A01502"/>
    <w:rsid w:val="00A016B6"/>
    <w:rsid w:val="00A0177B"/>
    <w:rsid w:val="00A01ACD"/>
    <w:rsid w:val="00A01B0E"/>
    <w:rsid w:val="00A01C70"/>
    <w:rsid w:val="00A01E9C"/>
    <w:rsid w:val="00A01EA9"/>
    <w:rsid w:val="00A01EBF"/>
    <w:rsid w:val="00A01F0E"/>
    <w:rsid w:val="00A022D0"/>
    <w:rsid w:val="00A02364"/>
    <w:rsid w:val="00A02423"/>
    <w:rsid w:val="00A02456"/>
    <w:rsid w:val="00A0245F"/>
    <w:rsid w:val="00A028ED"/>
    <w:rsid w:val="00A02A2F"/>
    <w:rsid w:val="00A02D64"/>
    <w:rsid w:val="00A02DFC"/>
    <w:rsid w:val="00A0325E"/>
    <w:rsid w:val="00A03573"/>
    <w:rsid w:val="00A0358C"/>
    <w:rsid w:val="00A037AC"/>
    <w:rsid w:val="00A039B3"/>
    <w:rsid w:val="00A03AF0"/>
    <w:rsid w:val="00A03BFF"/>
    <w:rsid w:val="00A03D04"/>
    <w:rsid w:val="00A03D4E"/>
    <w:rsid w:val="00A03DBE"/>
    <w:rsid w:val="00A03DDE"/>
    <w:rsid w:val="00A03F03"/>
    <w:rsid w:val="00A04002"/>
    <w:rsid w:val="00A04018"/>
    <w:rsid w:val="00A042AF"/>
    <w:rsid w:val="00A0440F"/>
    <w:rsid w:val="00A04585"/>
    <w:rsid w:val="00A04794"/>
    <w:rsid w:val="00A047CB"/>
    <w:rsid w:val="00A0493C"/>
    <w:rsid w:val="00A04B8F"/>
    <w:rsid w:val="00A04B95"/>
    <w:rsid w:val="00A04BDF"/>
    <w:rsid w:val="00A04D82"/>
    <w:rsid w:val="00A04F91"/>
    <w:rsid w:val="00A05087"/>
    <w:rsid w:val="00A0508F"/>
    <w:rsid w:val="00A05163"/>
    <w:rsid w:val="00A05424"/>
    <w:rsid w:val="00A05928"/>
    <w:rsid w:val="00A059F2"/>
    <w:rsid w:val="00A059FD"/>
    <w:rsid w:val="00A05B6B"/>
    <w:rsid w:val="00A05C6D"/>
    <w:rsid w:val="00A05DDC"/>
    <w:rsid w:val="00A05EA4"/>
    <w:rsid w:val="00A05F77"/>
    <w:rsid w:val="00A05F8C"/>
    <w:rsid w:val="00A06261"/>
    <w:rsid w:val="00A062AD"/>
    <w:rsid w:val="00A0633E"/>
    <w:rsid w:val="00A0637B"/>
    <w:rsid w:val="00A06847"/>
    <w:rsid w:val="00A06BA0"/>
    <w:rsid w:val="00A06E0F"/>
    <w:rsid w:val="00A06F9F"/>
    <w:rsid w:val="00A06FAD"/>
    <w:rsid w:val="00A07183"/>
    <w:rsid w:val="00A07430"/>
    <w:rsid w:val="00A074E0"/>
    <w:rsid w:val="00A0751D"/>
    <w:rsid w:val="00A0757B"/>
    <w:rsid w:val="00A0768F"/>
    <w:rsid w:val="00A0770F"/>
    <w:rsid w:val="00A07834"/>
    <w:rsid w:val="00A07909"/>
    <w:rsid w:val="00A0796D"/>
    <w:rsid w:val="00A07B08"/>
    <w:rsid w:val="00A07B31"/>
    <w:rsid w:val="00A07B3C"/>
    <w:rsid w:val="00A07B54"/>
    <w:rsid w:val="00A07BD6"/>
    <w:rsid w:val="00A07C26"/>
    <w:rsid w:val="00A07D58"/>
    <w:rsid w:val="00A07D7B"/>
    <w:rsid w:val="00A07DF1"/>
    <w:rsid w:val="00A07E6F"/>
    <w:rsid w:val="00A07E82"/>
    <w:rsid w:val="00A07F40"/>
    <w:rsid w:val="00A1000D"/>
    <w:rsid w:val="00A10082"/>
    <w:rsid w:val="00A1055C"/>
    <w:rsid w:val="00A10571"/>
    <w:rsid w:val="00A105DE"/>
    <w:rsid w:val="00A1062C"/>
    <w:rsid w:val="00A10982"/>
    <w:rsid w:val="00A109D8"/>
    <w:rsid w:val="00A10C40"/>
    <w:rsid w:val="00A10E33"/>
    <w:rsid w:val="00A10F4F"/>
    <w:rsid w:val="00A10FD6"/>
    <w:rsid w:val="00A11090"/>
    <w:rsid w:val="00A1110A"/>
    <w:rsid w:val="00A112E4"/>
    <w:rsid w:val="00A112E5"/>
    <w:rsid w:val="00A11577"/>
    <w:rsid w:val="00A115E6"/>
    <w:rsid w:val="00A1175D"/>
    <w:rsid w:val="00A11A90"/>
    <w:rsid w:val="00A11B0C"/>
    <w:rsid w:val="00A11B9D"/>
    <w:rsid w:val="00A11D71"/>
    <w:rsid w:val="00A120EB"/>
    <w:rsid w:val="00A122C9"/>
    <w:rsid w:val="00A1233B"/>
    <w:rsid w:val="00A12372"/>
    <w:rsid w:val="00A12999"/>
    <w:rsid w:val="00A12B7E"/>
    <w:rsid w:val="00A12ED7"/>
    <w:rsid w:val="00A12F67"/>
    <w:rsid w:val="00A13023"/>
    <w:rsid w:val="00A134B8"/>
    <w:rsid w:val="00A13523"/>
    <w:rsid w:val="00A135C9"/>
    <w:rsid w:val="00A1367F"/>
    <w:rsid w:val="00A13883"/>
    <w:rsid w:val="00A139AF"/>
    <w:rsid w:val="00A13D40"/>
    <w:rsid w:val="00A13E03"/>
    <w:rsid w:val="00A13EF3"/>
    <w:rsid w:val="00A13F3B"/>
    <w:rsid w:val="00A1406D"/>
    <w:rsid w:val="00A14379"/>
    <w:rsid w:val="00A1443B"/>
    <w:rsid w:val="00A14460"/>
    <w:rsid w:val="00A14565"/>
    <w:rsid w:val="00A1467D"/>
    <w:rsid w:val="00A14819"/>
    <w:rsid w:val="00A14B7D"/>
    <w:rsid w:val="00A14C23"/>
    <w:rsid w:val="00A14C57"/>
    <w:rsid w:val="00A14CBE"/>
    <w:rsid w:val="00A14CEB"/>
    <w:rsid w:val="00A14CFF"/>
    <w:rsid w:val="00A14E3F"/>
    <w:rsid w:val="00A14E66"/>
    <w:rsid w:val="00A14F22"/>
    <w:rsid w:val="00A14FC4"/>
    <w:rsid w:val="00A14FE1"/>
    <w:rsid w:val="00A15093"/>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12B"/>
    <w:rsid w:val="00A16402"/>
    <w:rsid w:val="00A16451"/>
    <w:rsid w:val="00A1654C"/>
    <w:rsid w:val="00A1654F"/>
    <w:rsid w:val="00A166D9"/>
    <w:rsid w:val="00A16735"/>
    <w:rsid w:val="00A16804"/>
    <w:rsid w:val="00A168C7"/>
    <w:rsid w:val="00A168ED"/>
    <w:rsid w:val="00A1691A"/>
    <w:rsid w:val="00A16B35"/>
    <w:rsid w:val="00A16E5B"/>
    <w:rsid w:val="00A16E9A"/>
    <w:rsid w:val="00A17014"/>
    <w:rsid w:val="00A17122"/>
    <w:rsid w:val="00A171C5"/>
    <w:rsid w:val="00A17574"/>
    <w:rsid w:val="00A1777F"/>
    <w:rsid w:val="00A17A89"/>
    <w:rsid w:val="00A17B44"/>
    <w:rsid w:val="00A17B7C"/>
    <w:rsid w:val="00A17BF9"/>
    <w:rsid w:val="00A17C97"/>
    <w:rsid w:val="00A17DBE"/>
    <w:rsid w:val="00A17F2C"/>
    <w:rsid w:val="00A200B7"/>
    <w:rsid w:val="00A201BD"/>
    <w:rsid w:val="00A20243"/>
    <w:rsid w:val="00A20268"/>
    <w:rsid w:val="00A202AE"/>
    <w:rsid w:val="00A2036B"/>
    <w:rsid w:val="00A2060F"/>
    <w:rsid w:val="00A2075E"/>
    <w:rsid w:val="00A2081E"/>
    <w:rsid w:val="00A208E2"/>
    <w:rsid w:val="00A20A35"/>
    <w:rsid w:val="00A20A3E"/>
    <w:rsid w:val="00A20BDF"/>
    <w:rsid w:val="00A20C0F"/>
    <w:rsid w:val="00A20C72"/>
    <w:rsid w:val="00A20C7A"/>
    <w:rsid w:val="00A20D7C"/>
    <w:rsid w:val="00A20DD3"/>
    <w:rsid w:val="00A20E53"/>
    <w:rsid w:val="00A20F6D"/>
    <w:rsid w:val="00A210AC"/>
    <w:rsid w:val="00A210F3"/>
    <w:rsid w:val="00A21256"/>
    <w:rsid w:val="00A214A7"/>
    <w:rsid w:val="00A214AA"/>
    <w:rsid w:val="00A216FE"/>
    <w:rsid w:val="00A21983"/>
    <w:rsid w:val="00A219AF"/>
    <w:rsid w:val="00A21CC4"/>
    <w:rsid w:val="00A21DBE"/>
    <w:rsid w:val="00A21E5E"/>
    <w:rsid w:val="00A21EB2"/>
    <w:rsid w:val="00A21F4F"/>
    <w:rsid w:val="00A22249"/>
    <w:rsid w:val="00A22391"/>
    <w:rsid w:val="00A2246C"/>
    <w:rsid w:val="00A2246E"/>
    <w:rsid w:val="00A224EF"/>
    <w:rsid w:val="00A22775"/>
    <w:rsid w:val="00A2295B"/>
    <w:rsid w:val="00A22979"/>
    <w:rsid w:val="00A229A3"/>
    <w:rsid w:val="00A229CF"/>
    <w:rsid w:val="00A22A64"/>
    <w:rsid w:val="00A22DBF"/>
    <w:rsid w:val="00A22E37"/>
    <w:rsid w:val="00A22FC9"/>
    <w:rsid w:val="00A2309F"/>
    <w:rsid w:val="00A23107"/>
    <w:rsid w:val="00A2315F"/>
    <w:rsid w:val="00A23216"/>
    <w:rsid w:val="00A23501"/>
    <w:rsid w:val="00A23581"/>
    <w:rsid w:val="00A23613"/>
    <w:rsid w:val="00A237AB"/>
    <w:rsid w:val="00A237C2"/>
    <w:rsid w:val="00A23898"/>
    <w:rsid w:val="00A23927"/>
    <w:rsid w:val="00A2392B"/>
    <w:rsid w:val="00A23A07"/>
    <w:rsid w:val="00A23AB7"/>
    <w:rsid w:val="00A23B96"/>
    <w:rsid w:val="00A23DDA"/>
    <w:rsid w:val="00A23F5D"/>
    <w:rsid w:val="00A23F9F"/>
    <w:rsid w:val="00A24057"/>
    <w:rsid w:val="00A2417E"/>
    <w:rsid w:val="00A24226"/>
    <w:rsid w:val="00A24401"/>
    <w:rsid w:val="00A2443F"/>
    <w:rsid w:val="00A244E4"/>
    <w:rsid w:val="00A24538"/>
    <w:rsid w:val="00A24598"/>
    <w:rsid w:val="00A24658"/>
    <w:rsid w:val="00A246DD"/>
    <w:rsid w:val="00A2486F"/>
    <w:rsid w:val="00A248B1"/>
    <w:rsid w:val="00A24B36"/>
    <w:rsid w:val="00A24B47"/>
    <w:rsid w:val="00A24B70"/>
    <w:rsid w:val="00A24C02"/>
    <w:rsid w:val="00A24C95"/>
    <w:rsid w:val="00A24C9E"/>
    <w:rsid w:val="00A24DA5"/>
    <w:rsid w:val="00A24F3C"/>
    <w:rsid w:val="00A25053"/>
    <w:rsid w:val="00A251D7"/>
    <w:rsid w:val="00A252D7"/>
    <w:rsid w:val="00A25329"/>
    <w:rsid w:val="00A25527"/>
    <w:rsid w:val="00A255F3"/>
    <w:rsid w:val="00A25871"/>
    <w:rsid w:val="00A25960"/>
    <w:rsid w:val="00A259CD"/>
    <w:rsid w:val="00A25E04"/>
    <w:rsid w:val="00A2638A"/>
    <w:rsid w:val="00A26475"/>
    <w:rsid w:val="00A26481"/>
    <w:rsid w:val="00A26528"/>
    <w:rsid w:val="00A26664"/>
    <w:rsid w:val="00A26781"/>
    <w:rsid w:val="00A2684C"/>
    <w:rsid w:val="00A26A6B"/>
    <w:rsid w:val="00A26AFE"/>
    <w:rsid w:val="00A26B98"/>
    <w:rsid w:val="00A26C5B"/>
    <w:rsid w:val="00A26EC6"/>
    <w:rsid w:val="00A270C1"/>
    <w:rsid w:val="00A27376"/>
    <w:rsid w:val="00A27385"/>
    <w:rsid w:val="00A2740D"/>
    <w:rsid w:val="00A27490"/>
    <w:rsid w:val="00A27869"/>
    <w:rsid w:val="00A2788A"/>
    <w:rsid w:val="00A27911"/>
    <w:rsid w:val="00A27D13"/>
    <w:rsid w:val="00A27D3A"/>
    <w:rsid w:val="00A27D75"/>
    <w:rsid w:val="00A27E23"/>
    <w:rsid w:val="00A27E36"/>
    <w:rsid w:val="00A27F5A"/>
    <w:rsid w:val="00A3000F"/>
    <w:rsid w:val="00A301E0"/>
    <w:rsid w:val="00A30325"/>
    <w:rsid w:val="00A30394"/>
    <w:rsid w:val="00A304F0"/>
    <w:rsid w:val="00A306C4"/>
    <w:rsid w:val="00A3073E"/>
    <w:rsid w:val="00A3081D"/>
    <w:rsid w:val="00A30A86"/>
    <w:rsid w:val="00A30A8E"/>
    <w:rsid w:val="00A30CA7"/>
    <w:rsid w:val="00A30EBD"/>
    <w:rsid w:val="00A30F08"/>
    <w:rsid w:val="00A31171"/>
    <w:rsid w:val="00A311C8"/>
    <w:rsid w:val="00A3123A"/>
    <w:rsid w:val="00A312DA"/>
    <w:rsid w:val="00A312E8"/>
    <w:rsid w:val="00A3130F"/>
    <w:rsid w:val="00A31331"/>
    <w:rsid w:val="00A3133A"/>
    <w:rsid w:val="00A313AE"/>
    <w:rsid w:val="00A31B12"/>
    <w:rsid w:val="00A31E7A"/>
    <w:rsid w:val="00A31F5A"/>
    <w:rsid w:val="00A32360"/>
    <w:rsid w:val="00A32377"/>
    <w:rsid w:val="00A323DE"/>
    <w:rsid w:val="00A32615"/>
    <w:rsid w:val="00A3262A"/>
    <w:rsid w:val="00A32650"/>
    <w:rsid w:val="00A3269C"/>
    <w:rsid w:val="00A32713"/>
    <w:rsid w:val="00A32865"/>
    <w:rsid w:val="00A32868"/>
    <w:rsid w:val="00A3291A"/>
    <w:rsid w:val="00A32939"/>
    <w:rsid w:val="00A329C7"/>
    <w:rsid w:val="00A32A9F"/>
    <w:rsid w:val="00A32B32"/>
    <w:rsid w:val="00A32C21"/>
    <w:rsid w:val="00A32C8B"/>
    <w:rsid w:val="00A32CBD"/>
    <w:rsid w:val="00A32EF3"/>
    <w:rsid w:val="00A33335"/>
    <w:rsid w:val="00A33924"/>
    <w:rsid w:val="00A33A41"/>
    <w:rsid w:val="00A33B3C"/>
    <w:rsid w:val="00A33BD8"/>
    <w:rsid w:val="00A33CD8"/>
    <w:rsid w:val="00A33F7E"/>
    <w:rsid w:val="00A3416F"/>
    <w:rsid w:val="00A34179"/>
    <w:rsid w:val="00A34182"/>
    <w:rsid w:val="00A343FB"/>
    <w:rsid w:val="00A3441B"/>
    <w:rsid w:val="00A3461C"/>
    <w:rsid w:val="00A34645"/>
    <w:rsid w:val="00A34BE1"/>
    <w:rsid w:val="00A34D97"/>
    <w:rsid w:val="00A34F90"/>
    <w:rsid w:val="00A357A0"/>
    <w:rsid w:val="00A3592F"/>
    <w:rsid w:val="00A35B42"/>
    <w:rsid w:val="00A35B56"/>
    <w:rsid w:val="00A35BAC"/>
    <w:rsid w:val="00A35DCC"/>
    <w:rsid w:val="00A35E72"/>
    <w:rsid w:val="00A35EF7"/>
    <w:rsid w:val="00A35F05"/>
    <w:rsid w:val="00A36115"/>
    <w:rsid w:val="00A362A9"/>
    <w:rsid w:val="00A362BE"/>
    <w:rsid w:val="00A36496"/>
    <w:rsid w:val="00A36511"/>
    <w:rsid w:val="00A3668D"/>
    <w:rsid w:val="00A36948"/>
    <w:rsid w:val="00A36A65"/>
    <w:rsid w:val="00A36C9E"/>
    <w:rsid w:val="00A36D78"/>
    <w:rsid w:val="00A36D79"/>
    <w:rsid w:val="00A36E86"/>
    <w:rsid w:val="00A36FAB"/>
    <w:rsid w:val="00A3706A"/>
    <w:rsid w:val="00A371FE"/>
    <w:rsid w:val="00A372BD"/>
    <w:rsid w:val="00A3738F"/>
    <w:rsid w:val="00A374A9"/>
    <w:rsid w:val="00A374AA"/>
    <w:rsid w:val="00A37584"/>
    <w:rsid w:val="00A37E9E"/>
    <w:rsid w:val="00A37EF2"/>
    <w:rsid w:val="00A40087"/>
    <w:rsid w:val="00A4041A"/>
    <w:rsid w:val="00A40437"/>
    <w:rsid w:val="00A404A3"/>
    <w:rsid w:val="00A404B5"/>
    <w:rsid w:val="00A405DA"/>
    <w:rsid w:val="00A407CD"/>
    <w:rsid w:val="00A40842"/>
    <w:rsid w:val="00A40AAA"/>
    <w:rsid w:val="00A40AF6"/>
    <w:rsid w:val="00A40B6F"/>
    <w:rsid w:val="00A40C04"/>
    <w:rsid w:val="00A40D8C"/>
    <w:rsid w:val="00A40DAC"/>
    <w:rsid w:val="00A40EC0"/>
    <w:rsid w:val="00A40ECA"/>
    <w:rsid w:val="00A40FB2"/>
    <w:rsid w:val="00A41115"/>
    <w:rsid w:val="00A4136B"/>
    <w:rsid w:val="00A413AD"/>
    <w:rsid w:val="00A417EE"/>
    <w:rsid w:val="00A41A2F"/>
    <w:rsid w:val="00A41B84"/>
    <w:rsid w:val="00A41BCA"/>
    <w:rsid w:val="00A41E95"/>
    <w:rsid w:val="00A4201C"/>
    <w:rsid w:val="00A4219E"/>
    <w:rsid w:val="00A42428"/>
    <w:rsid w:val="00A424D9"/>
    <w:rsid w:val="00A429FB"/>
    <w:rsid w:val="00A42BCE"/>
    <w:rsid w:val="00A42C9B"/>
    <w:rsid w:val="00A43042"/>
    <w:rsid w:val="00A430EF"/>
    <w:rsid w:val="00A431A8"/>
    <w:rsid w:val="00A43350"/>
    <w:rsid w:val="00A43362"/>
    <w:rsid w:val="00A43390"/>
    <w:rsid w:val="00A43399"/>
    <w:rsid w:val="00A4363C"/>
    <w:rsid w:val="00A43772"/>
    <w:rsid w:val="00A43F42"/>
    <w:rsid w:val="00A4420C"/>
    <w:rsid w:val="00A44275"/>
    <w:rsid w:val="00A44293"/>
    <w:rsid w:val="00A443DC"/>
    <w:rsid w:val="00A446F7"/>
    <w:rsid w:val="00A447BE"/>
    <w:rsid w:val="00A449EC"/>
    <w:rsid w:val="00A44D3B"/>
    <w:rsid w:val="00A44E27"/>
    <w:rsid w:val="00A44E6F"/>
    <w:rsid w:val="00A44F3C"/>
    <w:rsid w:val="00A44F93"/>
    <w:rsid w:val="00A44FF6"/>
    <w:rsid w:val="00A45059"/>
    <w:rsid w:val="00A45119"/>
    <w:rsid w:val="00A452C3"/>
    <w:rsid w:val="00A455AE"/>
    <w:rsid w:val="00A455DD"/>
    <w:rsid w:val="00A45616"/>
    <w:rsid w:val="00A456F2"/>
    <w:rsid w:val="00A45816"/>
    <w:rsid w:val="00A45A54"/>
    <w:rsid w:val="00A45A9D"/>
    <w:rsid w:val="00A45AA3"/>
    <w:rsid w:val="00A45DF6"/>
    <w:rsid w:val="00A45DFA"/>
    <w:rsid w:val="00A45EFB"/>
    <w:rsid w:val="00A4608A"/>
    <w:rsid w:val="00A46168"/>
    <w:rsid w:val="00A4632C"/>
    <w:rsid w:val="00A46649"/>
    <w:rsid w:val="00A46659"/>
    <w:rsid w:val="00A46828"/>
    <w:rsid w:val="00A46923"/>
    <w:rsid w:val="00A46AB7"/>
    <w:rsid w:val="00A46BD1"/>
    <w:rsid w:val="00A46CBA"/>
    <w:rsid w:val="00A46E6F"/>
    <w:rsid w:val="00A46EFF"/>
    <w:rsid w:val="00A46F76"/>
    <w:rsid w:val="00A471CC"/>
    <w:rsid w:val="00A47583"/>
    <w:rsid w:val="00A476D5"/>
    <w:rsid w:val="00A477CF"/>
    <w:rsid w:val="00A47887"/>
    <w:rsid w:val="00A47B62"/>
    <w:rsid w:val="00A47B89"/>
    <w:rsid w:val="00A47C9F"/>
    <w:rsid w:val="00A47CF6"/>
    <w:rsid w:val="00A47D2C"/>
    <w:rsid w:val="00A47D45"/>
    <w:rsid w:val="00A47E62"/>
    <w:rsid w:val="00A47F04"/>
    <w:rsid w:val="00A501F2"/>
    <w:rsid w:val="00A501FA"/>
    <w:rsid w:val="00A50543"/>
    <w:rsid w:val="00A5073E"/>
    <w:rsid w:val="00A507C7"/>
    <w:rsid w:val="00A507F0"/>
    <w:rsid w:val="00A50A7F"/>
    <w:rsid w:val="00A50D54"/>
    <w:rsid w:val="00A50DC8"/>
    <w:rsid w:val="00A50E2E"/>
    <w:rsid w:val="00A51017"/>
    <w:rsid w:val="00A51023"/>
    <w:rsid w:val="00A51279"/>
    <w:rsid w:val="00A512C4"/>
    <w:rsid w:val="00A513A5"/>
    <w:rsid w:val="00A516A7"/>
    <w:rsid w:val="00A516AB"/>
    <w:rsid w:val="00A516ED"/>
    <w:rsid w:val="00A5189F"/>
    <w:rsid w:val="00A519D8"/>
    <w:rsid w:val="00A51A8B"/>
    <w:rsid w:val="00A51B99"/>
    <w:rsid w:val="00A51C4D"/>
    <w:rsid w:val="00A51FB5"/>
    <w:rsid w:val="00A5208C"/>
    <w:rsid w:val="00A520F5"/>
    <w:rsid w:val="00A52208"/>
    <w:rsid w:val="00A5231A"/>
    <w:rsid w:val="00A5251A"/>
    <w:rsid w:val="00A5264F"/>
    <w:rsid w:val="00A52775"/>
    <w:rsid w:val="00A527ED"/>
    <w:rsid w:val="00A5286D"/>
    <w:rsid w:val="00A528BC"/>
    <w:rsid w:val="00A5296C"/>
    <w:rsid w:val="00A52988"/>
    <w:rsid w:val="00A529BE"/>
    <w:rsid w:val="00A52E08"/>
    <w:rsid w:val="00A52E12"/>
    <w:rsid w:val="00A52E2E"/>
    <w:rsid w:val="00A52EB6"/>
    <w:rsid w:val="00A52F44"/>
    <w:rsid w:val="00A52F82"/>
    <w:rsid w:val="00A53052"/>
    <w:rsid w:val="00A53231"/>
    <w:rsid w:val="00A5336D"/>
    <w:rsid w:val="00A5350C"/>
    <w:rsid w:val="00A53517"/>
    <w:rsid w:val="00A535AE"/>
    <w:rsid w:val="00A535C2"/>
    <w:rsid w:val="00A53927"/>
    <w:rsid w:val="00A53B80"/>
    <w:rsid w:val="00A53BD9"/>
    <w:rsid w:val="00A53C10"/>
    <w:rsid w:val="00A53CC0"/>
    <w:rsid w:val="00A53D91"/>
    <w:rsid w:val="00A5404E"/>
    <w:rsid w:val="00A54292"/>
    <w:rsid w:val="00A542E7"/>
    <w:rsid w:val="00A54379"/>
    <w:rsid w:val="00A5442C"/>
    <w:rsid w:val="00A545A1"/>
    <w:rsid w:val="00A545DC"/>
    <w:rsid w:val="00A545F4"/>
    <w:rsid w:val="00A54724"/>
    <w:rsid w:val="00A54794"/>
    <w:rsid w:val="00A54A39"/>
    <w:rsid w:val="00A54C8A"/>
    <w:rsid w:val="00A54CE1"/>
    <w:rsid w:val="00A54EE5"/>
    <w:rsid w:val="00A54F34"/>
    <w:rsid w:val="00A5505F"/>
    <w:rsid w:val="00A5514B"/>
    <w:rsid w:val="00A5537E"/>
    <w:rsid w:val="00A555EF"/>
    <w:rsid w:val="00A55663"/>
    <w:rsid w:val="00A556F2"/>
    <w:rsid w:val="00A55792"/>
    <w:rsid w:val="00A557FD"/>
    <w:rsid w:val="00A55AE9"/>
    <w:rsid w:val="00A55AFD"/>
    <w:rsid w:val="00A55B37"/>
    <w:rsid w:val="00A55E9A"/>
    <w:rsid w:val="00A55F7A"/>
    <w:rsid w:val="00A55FEF"/>
    <w:rsid w:val="00A5635B"/>
    <w:rsid w:val="00A564C4"/>
    <w:rsid w:val="00A56602"/>
    <w:rsid w:val="00A56648"/>
    <w:rsid w:val="00A566E3"/>
    <w:rsid w:val="00A5673F"/>
    <w:rsid w:val="00A5674C"/>
    <w:rsid w:val="00A56781"/>
    <w:rsid w:val="00A56A11"/>
    <w:rsid w:val="00A56AA0"/>
    <w:rsid w:val="00A56AE1"/>
    <w:rsid w:val="00A56C3A"/>
    <w:rsid w:val="00A5702C"/>
    <w:rsid w:val="00A57199"/>
    <w:rsid w:val="00A572A2"/>
    <w:rsid w:val="00A57377"/>
    <w:rsid w:val="00A57435"/>
    <w:rsid w:val="00A5763D"/>
    <w:rsid w:val="00A5787A"/>
    <w:rsid w:val="00A57C77"/>
    <w:rsid w:val="00A57CD9"/>
    <w:rsid w:val="00A57F0A"/>
    <w:rsid w:val="00A57FD8"/>
    <w:rsid w:val="00A60027"/>
    <w:rsid w:val="00A60220"/>
    <w:rsid w:val="00A60396"/>
    <w:rsid w:val="00A605D9"/>
    <w:rsid w:val="00A607D1"/>
    <w:rsid w:val="00A608E9"/>
    <w:rsid w:val="00A609C6"/>
    <w:rsid w:val="00A609D5"/>
    <w:rsid w:val="00A60B62"/>
    <w:rsid w:val="00A60B7F"/>
    <w:rsid w:val="00A60C0A"/>
    <w:rsid w:val="00A60CB8"/>
    <w:rsid w:val="00A60E3D"/>
    <w:rsid w:val="00A60EC5"/>
    <w:rsid w:val="00A6107E"/>
    <w:rsid w:val="00A61166"/>
    <w:rsid w:val="00A6122C"/>
    <w:rsid w:val="00A6148D"/>
    <w:rsid w:val="00A614F7"/>
    <w:rsid w:val="00A6154D"/>
    <w:rsid w:val="00A6156D"/>
    <w:rsid w:val="00A61758"/>
    <w:rsid w:val="00A617BF"/>
    <w:rsid w:val="00A6189E"/>
    <w:rsid w:val="00A618D3"/>
    <w:rsid w:val="00A619C8"/>
    <w:rsid w:val="00A61CBC"/>
    <w:rsid w:val="00A61F34"/>
    <w:rsid w:val="00A620E4"/>
    <w:rsid w:val="00A62184"/>
    <w:rsid w:val="00A621CD"/>
    <w:rsid w:val="00A6227B"/>
    <w:rsid w:val="00A62449"/>
    <w:rsid w:val="00A62516"/>
    <w:rsid w:val="00A625A6"/>
    <w:rsid w:val="00A62616"/>
    <w:rsid w:val="00A6277C"/>
    <w:rsid w:val="00A627CE"/>
    <w:rsid w:val="00A62840"/>
    <w:rsid w:val="00A628AF"/>
    <w:rsid w:val="00A6297A"/>
    <w:rsid w:val="00A62B22"/>
    <w:rsid w:val="00A62BE9"/>
    <w:rsid w:val="00A62C63"/>
    <w:rsid w:val="00A62EC5"/>
    <w:rsid w:val="00A63051"/>
    <w:rsid w:val="00A6315A"/>
    <w:rsid w:val="00A63267"/>
    <w:rsid w:val="00A6348E"/>
    <w:rsid w:val="00A636B4"/>
    <w:rsid w:val="00A637A8"/>
    <w:rsid w:val="00A6391D"/>
    <w:rsid w:val="00A63A1E"/>
    <w:rsid w:val="00A63AAC"/>
    <w:rsid w:val="00A63B40"/>
    <w:rsid w:val="00A6428E"/>
    <w:rsid w:val="00A642BD"/>
    <w:rsid w:val="00A645C2"/>
    <w:rsid w:val="00A64619"/>
    <w:rsid w:val="00A646A3"/>
    <w:rsid w:val="00A646DD"/>
    <w:rsid w:val="00A64811"/>
    <w:rsid w:val="00A64864"/>
    <w:rsid w:val="00A648F8"/>
    <w:rsid w:val="00A64A9D"/>
    <w:rsid w:val="00A64B15"/>
    <w:rsid w:val="00A64C60"/>
    <w:rsid w:val="00A64D34"/>
    <w:rsid w:val="00A64DA0"/>
    <w:rsid w:val="00A64EC8"/>
    <w:rsid w:val="00A65033"/>
    <w:rsid w:val="00A650F5"/>
    <w:rsid w:val="00A650FC"/>
    <w:rsid w:val="00A6517B"/>
    <w:rsid w:val="00A65232"/>
    <w:rsid w:val="00A6527D"/>
    <w:rsid w:val="00A652F2"/>
    <w:rsid w:val="00A65367"/>
    <w:rsid w:val="00A655E3"/>
    <w:rsid w:val="00A65AF9"/>
    <w:rsid w:val="00A65B2F"/>
    <w:rsid w:val="00A65BBF"/>
    <w:rsid w:val="00A65BC8"/>
    <w:rsid w:val="00A65C8A"/>
    <w:rsid w:val="00A65D2F"/>
    <w:rsid w:val="00A65F54"/>
    <w:rsid w:val="00A6623E"/>
    <w:rsid w:val="00A66271"/>
    <w:rsid w:val="00A66342"/>
    <w:rsid w:val="00A6680F"/>
    <w:rsid w:val="00A668AC"/>
    <w:rsid w:val="00A66925"/>
    <w:rsid w:val="00A66A53"/>
    <w:rsid w:val="00A66B03"/>
    <w:rsid w:val="00A66BC3"/>
    <w:rsid w:val="00A66DBC"/>
    <w:rsid w:val="00A66E38"/>
    <w:rsid w:val="00A66E70"/>
    <w:rsid w:val="00A66E90"/>
    <w:rsid w:val="00A66EEF"/>
    <w:rsid w:val="00A6706B"/>
    <w:rsid w:val="00A6706F"/>
    <w:rsid w:val="00A6708F"/>
    <w:rsid w:val="00A67340"/>
    <w:rsid w:val="00A674F2"/>
    <w:rsid w:val="00A675CC"/>
    <w:rsid w:val="00A675E0"/>
    <w:rsid w:val="00A6764E"/>
    <w:rsid w:val="00A67698"/>
    <w:rsid w:val="00A67839"/>
    <w:rsid w:val="00A67890"/>
    <w:rsid w:val="00A67891"/>
    <w:rsid w:val="00A67A0D"/>
    <w:rsid w:val="00A67E62"/>
    <w:rsid w:val="00A702CA"/>
    <w:rsid w:val="00A702D2"/>
    <w:rsid w:val="00A70425"/>
    <w:rsid w:val="00A704E8"/>
    <w:rsid w:val="00A7052E"/>
    <w:rsid w:val="00A70664"/>
    <w:rsid w:val="00A706AF"/>
    <w:rsid w:val="00A706CC"/>
    <w:rsid w:val="00A70763"/>
    <w:rsid w:val="00A70AB8"/>
    <w:rsid w:val="00A70B85"/>
    <w:rsid w:val="00A70E55"/>
    <w:rsid w:val="00A70E86"/>
    <w:rsid w:val="00A70E8B"/>
    <w:rsid w:val="00A70F73"/>
    <w:rsid w:val="00A710C3"/>
    <w:rsid w:val="00A7124C"/>
    <w:rsid w:val="00A71510"/>
    <w:rsid w:val="00A7156E"/>
    <w:rsid w:val="00A715B0"/>
    <w:rsid w:val="00A71768"/>
    <w:rsid w:val="00A71877"/>
    <w:rsid w:val="00A71A6C"/>
    <w:rsid w:val="00A71BEA"/>
    <w:rsid w:val="00A71BF6"/>
    <w:rsid w:val="00A72163"/>
    <w:rsid w:val="00A721C3"/>
    <w:rsid w:val="00A72481"/>
    <w:rsid w:val="00A72495"/>
    <w:rsid w:val="00A7252F"/>
    <w:rsid w:val="00A726FD"/>
    <w:rsid w:val="00A72777"/>
    <w:rsid w:val="00A727DA"/>
    <w:rsid w:val="00A728D0"/>
    <w:rsid w:val="00A72942"/>
    <w:rsid w:val="00A72952"/>
    <w:rsid w:val="00A729B8"/>
    <w:rsid w:val="00A72AB5"/>
    <w:rsid w:val="00A72C9B"/>
    <w:rsid w:val="00A72CF1"/>
    <w:rsid w:val="00A72DF1"/>
    <w:rsid w:val="00A72E21"/>
    <w:rsid w:val="00A72E55"/>
    <w:rsid w:val="00A72E7B"/>
    <w:rsid w:val="00A73259"/>
    <w:rsid w:val="00A737AB"/>
    <w:rsid w:val="00A737E5"/>
    <w:rsid w:val="00A73839"/>
    <w:rsid w:val="00A73A08"/>
    <w:rsid w:val="00A73A12"/>
    <w:rsid w:val="00A73BC4"/>
    <w:rsid w:val="00A73CC0"/>
    <w:rsid w:val="00A73DA9"/>
    <w:rsid w:val="00A73DDD"/>
    <w:rsid w:val="00A73E28"/>
    <w:rsid w:val="00A73E5E"/>
    <w:rsid w:val="00A7465D"/>
    <w:rsid w:val="00A74812"/>
    <w:rsid w:val="00A74A15"/>
    <w:rsid w:val="00A74A55"/>
    <w:rsid w:val="00A74BE2"/>
    <w:rsid w:val="00A74CDF"/>
    <w:rsid w:val="00A74DFF"/>
    <w:rsid w:val="00A74F0A"/>
    <w:rsid w:val="00A74F42"/>
    <w:rsid w:val="00A74FB7"/>
    <w:rsid w:val="00A74FD6"/>
    <w:rsid w:val="00A75080"/>
    <w:rsid w:val="00A751E0"/>
    <w:rsid w:val="00A7534B"/>
    <w:rsid w:val="00A7555B"/>
    <w:rsid w:val="00A757A9"/>
    <w:rsid w:val="00A7598B"/>
    <w:rsid w:val="00A75B32"/>
    <w:rsid w:val="00A75D8B"/>
    <w:rsid w:val="00A75E56"/>
    <w:rsid w:val="00A75F6D"/>
    <w:rsid w:val="00A7620C"/>
    <w:rsid w:val="00A7624B"/>
    <w:rsid w:val="00A7630C"/>
    <w:rsid w:val="00A76568"/>
    <w:rsid w:val="00A7657D"/>
    <w:rsid w:val="00A76586"/>
    <w:rsid w:val="00A767C0"/>
    <w:rsid w:val="00A768C1"/>
    <w:rsid w:val="00A7698D"/>
    <w:rsid w:val="00A76AA3"/>
    <w:rsid w:val="00A76B05"/>
    <w:rsid w:val="00A76B5B"/>
    <w:rsid w:val="00A76C7E"/>
    <w:rsid w:val="00A76D39"/>
    <w:rsid w:val="00A76DA9"/>
    <w:rsid w:val="00A77315"/>
    <w:rsid w:val="00A77440"/>
    <w:rsid w:val="00A77686"/>
    <w:rsid w:val="00A7777D"/>
    <w:rsid w:val="00A77888"/>
    <w:rsid w:val="00A77ABF"/>
    <w:rsid w:val="00A77B44"/>
    <w:rsid w:val="00A77CF9"/>
    <w:rsid w:val="00A77F43"/>
    <w:rsid w:val="00A77FCB"/>
    <w:rsid w:val="00A800AE"/>
    <w:rsid w:val="00A800F0"/>
    <w:rsid w:val="00A800FD"/>
    <w:rsid w:val="00A801F6"/>
    <w:rsid w:val="00A8033F"/>
    <w:rsid w:val="00A80364"/>
    <w:rsid w:val="00A80454"/>
    <w:rsid w:val="00A80554"/>
    <w:rsid w:val="00A80782"/>
    <w:rsid w:val="00A807C3"/>
    <w:rsid w:val="00A80E32"/>
    <w:rsid w:val="00A80F8E"/>
    <w:rsid w:val="00A80FD1"/>
    <w:rsid w:val="00A81052"/>
    <w:rsid w:val="00A810BA"/>
    <w:rsid w:val="00A8129E"/>
    <w:rsid w:val="00A812B4"/>
    <w:rsid w:val="00A81415"/>
    <w:rsid w:val="00A814E9"/>
    <w:rsid w:val="00A81632"/>
    <w:rsid w:val="00A816B4"/>
    <w:rsid w:val="00A8177F"/>
    <w:rsid w:val="00A81976"/>
    <w:rsid w:val="00A81D35"/>
    <w:rsid w:val="00A81E0A"/>
    <w:rsid w:val="00A81E61"/>
    <w:rsid w:val="00A82032"/>
    <w:rsid w:val="00A82792"/>
    <w:rsid w:val="00A827FD"/>
    <w:rsid w:val="00A82801"/>
    <w:rsid w:val="00A8289C"/>
    <w:rsid w:val="00A828C4"/>
    <w:rsid w:val="00A82A2A"/>
    <w:rsid w:val="00A82AF7"/>
    <w:rsid w:val="00A82D58"/>
    <w:rsid w:val="00A82E5B"/>
    <w:rsid w:val="00A83006"/>
    <w:rsid w:val="00A831C1"/>
    <w:rsid w:val="00A83364"/>
    <w:rsid w:val="00A835AB"/>
    <w:rsid w:val="00A83968"/>
    <w:rsid w:val="00A839DD"/>
    <w:rsid w:val="00A83A68"/>
    <w:rsid w:val="00A83B18"/>
    <w:rsid w:val="00A83C11"/>
    <w:rsid w:val="00A83E1C"/>
    <w:rsid w:val="00A83E75"/>
    <w:rsid w:val="00A83FB3"/>
    <w:rsid w:val="00A84176"/>
    <w:rsid w:val="00A84201"/>
    <w:rsid w:val="00A842C6"/>
    <w:rsid w:val="00A842D2"/>
    <w:rsid w:val="00A845BA"/>
    <w:rsid w:val="00A84A46"/>
    <w:rsid w:val="00A84B53"/>
    <w:rsid w:val="00A8503A"/>
    <w:rsid w:val="00A85056"/>
    <w:rsid w:val="00A85074"/>
    <w:rsid w:val="00A85150"/>
    <w:rsid w:val="00A852C8"/>
    <w:rsid w:val="00A8562C"/>
    <w:rsid w:val="00A857DF"/>
    <w:rsid w:val="00A857F2"/>
    <w:rsid w:val="00A85852"/>
    <w:rsid w:val="00A859B0"/>
    <w:rsid w:val="00A859E2"/>
    <w:rsid w:val="00A85A57"/>
    <w:rsid w:val="00A85A5E"/>
    <w:rsid w:val="00A85A69"/>
    <w:rsid w:val="00A85BB9"/>
    <w:rsid w:val="00A85C46"/>
    <w:rsid w:val="00A85DC3"/>
    <w:rsid w:val="00A85DC6"/>
    <w:rsid w:val="00A85F60"/>
    <w:rsid w:val="00A85FA3"/>
    <w:rsid w:val="00A860C7"/>
    <w:rsid w:val="00A86110"/>
    <w:rsid w:val="00A86342"/>
    <w:rsid w:val="00A86417"/>
    <w:rsid w:val="00A8642F"/>
    <w:rsid w:val="00A8663D"/>
    <w:rsid w:val="00A86827"/>
    <w:rsid w:val="00A86A38"/>
    <w:rsid w:val="00A86C29"/>
    <w:rsid w:val="00A86F5A"/>
    <w:rsid w:val="00A872CB"/>
    <w:rsid w:val="00A872E3"/>
    <w:rsid w:val="00A874A6"/>
    <w:rsid w:val="00A87742"/>
    <w:rsid w:val="00A87A98"/>
    <w:rsid w:val="00A87B07"/>
    <w:rsid w:val="00A87BEE"/>
    <w:rsid w:val="00A87C7B"/>
    <w:rsid w:val="00A87C8F"/>
    <w:rsid w:val="00A87D70"/>
    <w:rsid w:val="00A87DC9"/>
    <w:rsid w:val="00A900C5"/>
    <w:rsid w:val="00A902CF"/>
    <w:rsid w:val="00A90390"/>
    <w:rsid w:val="00A906E9"/>
    <w:rsid w:val="00A90B34"/>
    <w:rsid w:val="00A90C08"/>
    <w:rsid w:val="00A90D0D"/>
    <w:rsid w:val="00A90DA8"/>
    <w:rsid w:val="00A90EA8"/>
    <w:rsid w:val="00A91155"/>
    <w:rsid w:val="00A9141F"/>
    <w:rsid w:val="00A9148B"/>
    <w:rsid w:val="00A9148C"/>
    <w:rsid w:val="00A91A3B"/>
    <w:rsid w:val="00A91AAA"/>
    <w:rsid w:val="00A91FDD"/>
    <w:rsid w:val="00A91FEB"/>
    <w:rsid w:val="00A92021"/>
    <w:rsid w:val="00A92066"/>
    <w:rsid w:val="00A920A8"/>
    <w:rsid w:val="00A92247"/>
    <w:rsid w:val="00A92625"/>
    <w:rsid w:val="00A9266A"/>
    <w:rsid w:val="00A929A8"/>
    <w:rsid w:val="00A92A2B"/>
    <w:rsid w:val="00A92D58"/>
    <w:rsid w:val="00A92DC8"/>
    <w:rsid w:val="00A92E7B"/>
    <w:rsid w:val="00A92FAF"/>
    <w:rsid w:val="00A93335"/>
    <w:rsid w:val="00A9338C"/>
    <w:rsid w:val="00A933A9"/>
    <w:rsid w:val="00A937AD"/>
    <w:rsid w:val="00A938A7"/>
    <w:rsid w:val="00A93AC9"/>
    <w:rsid w:val="00A93B89"/>
    <w:rsid w:val="00A93C60"/>
    <w:rsid w:val="00A93C8F"/>
    <w:rsid w:val="00A93D55"/>
    <w:rsid w:val="00A93F78"/>
    <w:rsid w:val="00A940A3"/>
    <w:rsid w:val="00A94262"/>
    <w:rsid w:val="00A942E3"/>
    <w:rsid w:val="00A9445B"/>
    <w:rsid w:val="00A9455B"/>
    <w:rsid w:val="00A945D1"/>
    <w:rsid w:val="00A9475E"/>
    <w:rsid w:val="00A94A60"/>
    <w:rsid w:val="00A94AB7"/>
    <w:rsid w:val="00A94B98"/>
    <w:rsid w:val="00A94DB4"/>
    <w:rsid w:val="00A94DBB"/>
    <w:rsid w:val="00A94EA4"/>
    <w:rsid w:val="00A94EB4"/>
    <w:rsid w:val="00A95078"/>
    <w:rsid w:val="00A95398"/>
    <w:rsid w:val="00A954D7"/>
    <w:rsid w:val="00A95520"/>
    <w:rsid w:val="00A958AA"/>
    <w:rsid w:val="00A95B98"/>
    <w:rsid w:val="00A95CBE"/>
    <w:rsid w:val="00A95D4E"/>
    <w:rsid w:val="00A95DFC"/>
    <w:rsid w:val="00A95FEE"/>
    <w:rsid w:val="00A96100"/>
    <w:rsid w:val="00A96401"/>
    <w:rsid w:val="00A9644B"/>
    <w:rsid w:val="00A964A3"/>
    <w:rsid w:val="00A96593"/>
    <w:rsid w:val="00A965A8"/>
    <w:rsid w:val="00A965F4"/>
    <w:rsid w:val="00A96759"/>
    <w:rsid w:val="00A96B79"/>
    <w:rsid w:val="00A96BA3"/>
    <w:rsid w:val="00A96BDD"/>
    <w:rsid w:val="00A96C0A"/>
    <w:rsid w:val="00A96C40"/>
    <w:rsid w:val="00A96CDA"/>
    <w:rsid w:val="00A96E15"/>
    <w:rsid w:val="00A96E84"/>
    <w:rsid w:val="00A96E8A"/>
    <w:rsid w:val="00A96EE2"/>
    <w:rsid w:val="00A97005"/>
    <w:rsid w:val="00A9709B"/>
    <w:rsid w:val="00A971F1"/>
    <w:rsid w:val="00A97247"/>
    <w:rsid w:val="00A97726"/>
    <w:rsid w:val="00A977A4"/>
    <w:rsid w:val="00A978DD"/>
    <w:rsid w:val="00A9798B"/>
    <w:rsid w:val="00A979D7"/>
    <w:rsid w:val="00A97D07"/>
    <w:rsid w:val="00A97D5B"/>
    <w:rsid w:val="00A97DE4"/>
    <w:rsid w:val="00A97E69"/>
    <w:rsid w:val="00A97E8E"/>
    <w:rsid w:val="00A97EC4"/>
    <w:rsid w:val="00A97F15"/>
    <w:rsid w:val="00A97FD2"/>
    <w:rsid w:val="00A97FE0"/>
    <w:rsid w:val="00AA0059"/>
    <w:rsid w:val="00AA0084"/>
    <w:rsid w:val="00AA0090"/>
    <w:rsid w:val="00AA0135"/>
    <w:rsid w:val="00AA03AE"/>
    <w:rsid w:val="00AA064C"/>
    <w:rsid w:val="00AA0677"/>
    <w:rsid w:val="00AA06FB"/>
    <w:rsid w:val="00AA07B2"/>
    <w:rsid w:val="00AA0800"/>
    <w:rsid w:val="00AA086E"/>
    <w:rsid w:val="00AA0892"/>
    <w:rsid w:val="00AA08DB"/>
    <w:rsid w:val="00AA0956"/>
    <w:rsid w:val="00AA0A80"/>
    <w:rsid w:val="00AA0BC8"/>
    <w:rsid w:val="00AA0CC3"/>
    <w:rsid w:val="00AA0D16"/>
    <w:rsid w:val="00AA0D17"/>
    <w:rsid w:val="00AA0E98"/>
    <w:rsid w:val="00AA119E"/>
    <w:rsid w:val="00AA11FD"/>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8D"/>
    <w:rsid w:val="00AA25D4"/>
    <w:rsid w:val="00AA266F"/>
    <w:rsid w:val="00AA2748"/>
    <w:rsid w:val="00AA283D"/>
    <w:rsid w:val="00AA286F"/>
    <w:rsid w:val="00AA28E2"/>
    <w:rsid w:val="00AA2A3C"/>
    <w:rsid w:val="00AA2BB4"/>
    <w:rsid w:val="00AA2CFB"/>
    <w:rsid w:val="00AA2DDF"/>
    <w:rsid w:val="00AA2E1D"/>
    <w:rsid w:val="00AA2E3E"/>
    <w:rsid w:val="00AA2F54"/>
    <w:rsid w:val="00AA3027"/>
    <w:rsid w:val="00AA30AF"/>
    <w:rsid w:val="00AA30B7"/>
    <w:rsid w:val="00AA30D3"/>
    <w:rsid w:val="00AA3153"/>
    <w:rsid w:val="00AA3171"/>
    <w:rsid w:val="00AA3278"/>
    <w:rsid w:val="00AA3456"/>
    <w:rsid w:val="00AA34F9"/>
    <w:rsid w:val="00AA3576"/>
    <w:rsid w:val="00AA3630"/>
    <w:rsid w:val="00AA363D"/>
    <w:rsid w:val="00AA3937"/>
    <w:rsid w:val="00AA3B82"/>
    <w:rsid w:val="00AA3D1E"/>
    <w:rsid w:val="00AA3D37"/>
    <w:rsid w:val="00AA3FFF"/>
    <w:rsid w:val="00AA4084"/>
    <w:rsid w:val="00AA408B"/>
    <w:rsid w:val="00AA40F6"/>
    <w:rsid w:val="00AA4150"/>
    <w:rsid w:val="00AA42CB"/>
    <w:rsid w:val="00AA4343"/>
    <w:rsid w:val="00AA4444"/>
    <w:rsid w:val="00AA44A9"/>
    <w:rsid w:val="00AA44E1"/>
    <w:rsid w:val="00AA457B"/>
    <w:rsid w:val="00AA4680"/>
    <w:rsid w:val="00AA4982"/>
    <w:rsid w:val="00AA4A01"/>
    <w:rsid w:val="00AA4BD0"/>
    <w:rsid w:val="00AA4CCB"/>
    <w:rsid w:val="00AA4DC0"/>
    <w:rsid w:val="00AA4E0E"/>
    <w:rsid w:val="00AA4E14"/>
    <w:rsid w:val="00AA4EC9"/>
    <w:rsid w:val="00AA4F5A"/>
    <w:rsid w:val="00AA5043"/>
    <w:rsid w:val="00AA5072"/>
    <w:rsid w:val="00AA51F1"/>
    <w:rsid w:val="00AA522F"/>
    <w:rsid w:val="00AA538C"/>
    <w:rsid w:val="00AA53D6"/>
    <w:rsid w:val="00AA5471"/>
    <w:rsid w:val="00AA5516"/>
    <w:rsid w:val="00AA554F"/>
    <w:rsid w:val="00AA5556"/>
    <w:rsid w:val="00AA5571"/>
    <w:rsid w:val="00AA56BE"/>
    <w:rsid w:val="00AA5866"/>
    <w:rsid w:val="00AA592E"/>
    <w:rsid w:val="00AA59AC"/>
    <w:rsid w:val="00AA5A28"/>
    <w:rsid w:val="00AA5AB3"/>
    <w:rsid w:val="00AA5B1F"/>
    <w:rsid w:val="00AA5BE1"/>
    <w:rsid w:val="00AA5C8E"/>
    <w:rsid w:val="00AA5D27"/>
    <w:rsid w:val="00AA5DE7"/>
    <w:rsid w:val="00AA5EA0"/>
    <w:rsid w:val="00AA5EA2"/>
    <w:rsid w:val="00AA6227"/>
    <w:rsid w:val="00AA6337"/>
    <w:rsid w:val="00AA65D1"/>
    <w:rsid w:val="00AA6628"/>
    <w:rsid w:val="00AA6B84"/>
    <w:rsid w:val="00AA6C67"/>
    <w:rsid w:val="00AA70A0"/>
    <w:rsid w:val="00AA73AB"/>
    <w:rsid w:val="00AA73F9"/>
    <w:rsid w:val="00AA74A2"/>
    <w:rsid w:val="00AA75AE"/>
    <w:rsid w:val="00AA75B4"/>
    <w:rsid w:val="00AA762D"/>
    <w:rsid w:val="00AA76CB"/>
    <w:rsid w:val="00AA7759"/>
    <w:rsid w:val="00AA7826"/>
    <w:rsid w:val="00AA7937"/>
    <w:rsid w:val="00AA7A11"/>
    <w:rsid w:val="00AA7A53"/>
    <w:rsid w:val="00AA7B53"/>
    <w:rsid w:val="00AA7C28"/>
    <w:rsid w:val="00AA7C69"/>
    <w:rsid w:val="00AA7CE8"/>
    <w:rsid w:val="00AA7D46"/>
    <w:rsid w:val="00AA7DF9"/>
    <w:rsid w:val="00AB0000"/>
    <w:rsid w:val="00AB0099"/>
    <w:rsid w:val="00AB03D6"/>
    <w:rsid w:val="00AB06E6"/>
    <w:rsid w:val="00AB080E"/>
    <w:rsid w:val="00AB096C"/>
    <w:rsid w:val="00AB09A4"/>
    <w:rsid w:val="00AB0B4E"/>
    <w:rsid w:val="00AB0D7E"/>
    <w:rsid w:val="00AB0D88"/>
    <w:rsid w:val="00AB0E5E"/>
    <w:rsid w:val="00AB0E85"/>
    <w:rsid w:val="00AB0FA7"/>
    <w:rsid w:val="00AB105B"/>
    <w:rsid w:val="00AB139C"/>
    <w:rsid w:val="00AB1429"/>
    <w:rsid w:val="00AB14A7"/>
    <w:rsid w:val="00AB15EE"/>
    <w:rsid w:val="00AB1A00"/>
    <w:rsid w:val="00AB1A0A"/>
    <w:rsid w:val="00AB1A70"/>
    <w:rsid w:val="00AB1B5E"/>
    <w:rsid w:val="00AB1B71"/>
    <w:rsid w:val="00AB1FED"/>
    <w:rsid w:val="00AB20E5"/>
    <w:rsid w:val="00AB21F3"/>
    <w:rsid w:val="00AB21F9"/>
    <w:rsid w:val="00AB224E"/>
    <w:rsid w:val="00AB226C"/>
    <w:rsid w:val="00AB27D5"/>
    <w:rsid w:val="00AB28A1"/>
    <w:rsid w:val="00AB28A4"/>
    <w:rsid w:val="00AB2990"/>
    <w:rsid w:val="00AB2A28"/>
    <w:rsid w:val="00AB2A70"/>
    <w:rsid w:val="00AB2DDE"/>
    <w:rsid w:val="00AB2E63"/>
    <w:rsid w:val="00AB30B2"/>
    <w:rsid w:val="00AB3169"/>
    <w:rsid w:val="00AB3472"/>
    <w:rsid w:val="00AB3551"/>
    <w:rsid w:val="00AB36B7"/>
    <w:rsid w:val="00AB3728"/>
    <w:rsid w:val="00AB37F4"/>
    <w:rsid w:val="00AB38F1"/>
    <w:rsid w:val="00AB3953"/>
    <w:rsid w:val="00AB3955"/>
    <w:rsid w:val="00AB3989"/>
    <w:rsid w:val="00AB3A1D"/>
    <w:rsid w:val="00AB3A59"/>
    <w:rsid w:val="00AB3ABD"/>
    <w:rsid w:val="00AB3B7A"/>
    <w:rsid w:val="00AB3BA3"/>
    <w:rsid w:val="00AB3BF3"/>
    <w:rsid w:val="00AB3C82"/>
    <w:rsid w:val="00AB3C85"/>
    <w:rsid w:val="00AB3D04"/>
    <w:rsid w:val="00AB3EAA"/>
    <w:rsid w:val="00AB3F1D"/>
    <w:rsid w:val="00AB3FFA"/>
    <w:rsid w:val="00AB4143"/>
    <w:rsid w:val="00AB4659"/>
    <w:rsid w:val="00AB475C"/>
    <w:rsid w:val="00AB49E0"/>
    <w:rsid w:val="00AB4B78"/>
    <w:rsid w:val="00AB4BA2"/>
    <w:rsid w:val="00AB4C74"/>
    <w:rsid w:val="00AB4D8C"/>
    <w:rsid w:val="00AB4F9D"/>
    <w:rsid w:val="00AB50F9"/>
    <w:rsid w:val="00AB5318"/>
    <w:rsid w:val="00AB5366"/>
    <w:rsid w:val="00AB53D4"/>
    <w:rsid w:val="00AB54C2"/>
    <w:rsid w:val="00AB5501"/>
    <w:rsid w:val="00AB5599"/>
    <w:rsid w:val="00AB55E2"/>
    <w:rsid w:val="00AB5621"/>
    <w:rsid w:val="00AB56A2"/>
    <w:rsid w:val="00AB5744"/>
    <w:rsid w:val="00AB5853"/>
    <w:rsid w:val="00AB58A6"/>
    <w:rsid w:val="00AB5A3D"/>
    <w:rsid w:val="00AB5A50"/>
    <w:rsid w:val="00AB5B5D"/>
    <w:rsid w:val="00AB5B6F"/>
    <w:rsid w:val="00AB604B"/>
    <w:rsid w:val="00AB623B"/>
    <w:rsid w:val="00AB6288"/>
    <w:rsid w:val="00AB6319"/>
    <w:rsid w:val="00AB6593"/>
    <w:rsid w:val="00AB65AD"/>
    <w:rsid w:val="00AB6672"/>
    <w:rsid w:val="00AB6753"/>
    <w:rsid w:val="00AB67B7"/>
    <w:rsid w:val="00AB67E3"/>
    <w:rsid w:val="00AB6AB7"/>
    <w:rsid w:val="00AB6D87"/>
    <w:rsid w:val="00AB6EA9"/>
    <w:rsid w:val="00AB6ED0"/>
    <w:rsid w:val="00AB702C"/>
    <w:rsid w:val="00AB719E"/>
    <w:rsid w:val="00AB71B6"/>
    <w:rsid w:val="00AB71CF"/>
    <w:rsid w:val="00AB7388"/>
    <w:rsid w:val="00AB739E"/>
    <w:rsid w:val="00AB73F9"/>
    <w:rsid w:val="00AB74CF"/>
    <w:rsid w:val="00AB751E"/>
    <w:rsid w:val="00AB7667"/>
    <w:rsid w:val="00AB769F"/>
    <w:rsid w:val="00AB76BF"/>
    <w:rsid w:val="00AB774A"/>
    <w:rsid w:val="00AB79A6"/>
    <w:rsid w:val="00AB7BDD"/>
    <w:rsid w:val="00AB7BE8"/>
    <w:rsid w:val="00AB7D69"/>
    <w:rsid w:val="00AB7F83"/>
    <w:rsid w:val="00AC00E2"/>
    <w:rsid w:val="00AC0106"/>
    <w:rsid w:val="00AC0182"/>
    <w:rsid w:val="00AC0289"/>
    <w:rsid w:val="00AC0335"/>
    <w:rsid w:val="00AC03AC"/>
    <w:rsid w:val="00AC0507"/>
    <w:rsid w:val="00AC064B"/>
    <w:rsid w:val="00AC0663"/>
    <w:rsid w:val="00AC0689"/>
    <w:rsid w:val="00AC0748"/>
    <w:rsid w:val="00AC094B"/>
    <w:rsid w:val="00AC0AEC"/>
    <w:rsid w:val="00AC0BD7"/>
    <w:rsid w:val="00AC0C31"/>
    <w:rsid w:val="00AC0CC0"/>
    <w:rsid w:val="00AC0F7C"/>
    <w:rsid w:val="00AC1054"/>
    <w:rsid w:val="00AC1289"/>
    <w:rsid w:val="00AC1330"/>
    <w:rsid w:val="00AC145B"/>
    <w:rsid w:val="00AC14A5"/>
    <w:rsid w:val="00AC1510"/>
    <w:rsid w:val="00AC156E"/>
    <w:rsid w:val="00AC16CE"/>
    <w:rsid w:val="00AC1838"/>
    <w:rsid w:val="00AC1876"/>
    <w:rsid w:val="00AC1A2B"/>
    <w:rsid w:val="00AC1AD6"/>
    <w:rsid w:val="00AC1B6D"/>
    <w:rsid w:val="00AC1C82"/>
    <w:rsid w:val="00AC1C84"/>
    <w:rsid w:val="00AC1CA6"/>
    <w:rsid w:val="00AC1CEB"/>
    <w:rsid w:val="00AC1E38"/>
    <w:rsid w:val="00AC1E58"/>
    <w:rsid w:val="00AC20A7"/>
    <w:rsid w:val="00AC211F"/>
    <w:rsid w:val="00AC224B"/>
    <w:rsid w:val="00AC2531"/>
    <w:rsid w:val="00AC25B0"/>
    <w:rsid w:val="00AC263E"/>
    <w:rsid w:val="00AC27AD"/>
    <w:rsid w:val="00AC28AD"/>
    <w:rsid w:val="00AC2AD4"/>
    <w:rsid w:val="00AC2C9D"/>
    <w:rsid w:val="00AC2EAB"/>
    <w:rsid w:val="00AC2F5E"/>
    <w:rsid w:val="00AC2FE9"/>
    <w:rsid w:val="00AC327D"/>
    <w:rsid w:val="00AC338E"/>
    <w:rsid w:val="00AC33E1"/>
    <w:rsid w:val="00AC353F"/>
    <w:rsid w:val="00AC35BD"/>
    <w:rsid w:val="00AC3760"/>
    <w:rsid w:val="00AC378E"/>
    <w:rsid w:val="00AC37C0"/>
    <w:rsid w:val="00AC3805"/>
    <w:rsid w:val="00AC3814"/>
    <w:rsid w:val="00AC3906"/>
    <w:rsid w:val="00AC3D76"/>
    <w:rsid w:val="00AC3D8B"/>
    <w:rsid w:val="00AC3DBB"/>
    <w:rsid w:val="00AC3FB0"/>
    <w:rsid w:val="00AC3FD2"/>
    <w:rsid w:val="00AC4000"/>
    <w:rsid w:val="00AC4062"/>
    <w:rsid w:val="00AC40F3"/>
    <w:rsid w:val="00AC4330"/>
    <w:rsid w:val="00AC4371"/>
    <w:rsid w:val="00AC4378"/>
    <w:rsid w:val="00AC48F0"/>
    <w:rsid w:val="00AC4ACB"/>
    <w:rsid w:val="00AC4AD7"/>
    <w:rsid w:val="00AC4AEA"/>
    <w:rsid w:val="00AC4B04"/>
    <w:rsid w:val="00AC4C9C"/>
    <w:rsid w:val="00AC4DA7"/>
    <w:rsid w:val="00AC4FBF"/>
    <w:rsid w:val="00AC503D"/>
    <w:rsid w:val="00AC50A0"/>
    <w:rsid w:val="00AC5135"/>
    <w:rsid w:val="00AC5310"/>
    <w:rsid w:val="00AC53A1"/>
    <w:rsid w:val="00AC53F0"/>
    <w:rsid w:val="00AC5456"/>
    <w:rsid w:val="00AC54D9"/>
    <w:rsid w:val="00AC54F5"/>
    <w:rsid w:val="00AC554D"/>
    <w:rsid w:val="00AC57DA"/>
    <w:rsid w:val="00AC5BC9"/>
    <w:rsid w:val="00AC5D2E"/>
    <w:rsid w:val="00AC5FAC"/>
    <w:rsid w:val="00AC60FC"/>
    <w:rsid w:val="00AC62EE"/>
    <w:rsid w:val="00AC64DB"/>
    <w:rsid w:val="00AC6561"/>
    <w:rsid w:val="00AC6849"/>
    <w:rsid w:val="00AC6C77"/>
    <w:rsid w:val="00AC6E2A"/>
    <w:rsid w:val="00AC7165"/>
    <w:rsid w:val="00AC7249"/>
    <w:rsid w:val="00AC738E"/>
    <w:rsid w:val="00AC73BC"/>
    <w:rsid w:val="00AC74B2"/>
    <w:rsid w:val="00AC74B9"/>
    <w:rsid w:val="00AC7716"/>
    <w:rsid w:val="00AC7765"/>
    <w:rsid w:val="00AC78CF"/>
    <w:rsid w:val="00AC7C04"/>
    <w:rsid w:val="00AC7D41"/>
    <w:rsid w:val="00AC7F86"/>
    <w:rsid w:val="00AC8BB2"/>
    <w:rsid w:val="00AD0271"/>
    <w:rsid w:val="00AD02DF"/>
    <w:rsid w:val="00AD0369"/>
    <w:rsid w:val="00AD044B"/>
    <w:rsid w:val="00AD044E"/>
    <w:rsid w:val="00AD04D8"/>
    <w:rsid w:val="00AD05B8"/>
    <w:rsid w:val="00AD05EE"/>
    <w:rsid w:val="00AD0624"/>
    <w:rsid w:val="00AD0659"/>
    <w:rsid w:val="00AD0680"/>
    <w:rsid w:val="00AD0767"/>
    <w:rsid w:val="00AD08D7"/>
    <w:rsid w:val="00AD0A54"/>
    <w:rsid w:val="00AD0CDD"/>
    <w:rsid w:val="00AD1046"/>
    <w:rsid w:val="00AD10D4"/>
    <w:rsid w:val="00AD11AC"/>
    <w:rsid w:val="00AD12F1"/>
    <w:rsid w:val="00AD13C4"/>
    <w:rsid w:val="00AD13D9"/>
    <w:rsid w:val="00AD163B"/>
    <w:rsid w:val="00AD1836"/>
    <w:rsid w:val="00AD188E"/>
    <w:rsid w:val="00AD19D5"/>
    <w:rsid w:val="00AD1B9B"/>
    <w:rsid w:val="00AD1C89"/>
    <w:rsid w:val="00AD1E60"/>
    <w:rsid w:val="00AD2160"/>
    <w:rsid w:val="00AD2198"/>
    <w:rsid w:val="00AD2200"/>
    <w:rsid w:val="00AD2267"/>
    <w:rsid w:val="00AD2303"/>
    <w:rsid w:val="00AD23DF"/>
    <w:rsid w:val="00AD23ED"/>
    <w:rsid w:val="00AD23F2"/>
    <w:rsid w:val="00AD24A1"/>
    <w:rsid w:val="00AD25A6"/>
    <w:rsid w:val="00AD25F1"/>
    <w:rsid w:val="00AD28B7"/>
    <w:rsid w:val="00AD2930"/>
    <w:rsid w:val="00AD2B0A"/>
    <w:rsid w:val="00AD2B23"/>
    <w:rsid w:val="00AD2B64"/>
    <w:rsid w:val="00AD2B7E"/>
    <w:rsid w:val="00AD2D28"/>
    <w:rsid w:val="00AD2E17"/>
    <w:rsid w:val="00AD2FDE"/>
    <w:rsid w:val="00AD312A"/>
    <w:rsid w:val="00AD31B8"/>
    <w:rsid w:val="00AD3469"/>
    <w:rsid w:val="00AD358A"/>
    <w:rsid w:val="00AD39BD"/>
    <w:rsid w:val="00AD3B30"/>
    <w:rsid w:val="00AD3BA3"/>
    <w:rsid w:val="00AD3C5D"/>
    <w:rsid w:val="00AD3FEA"/>
    <w:rsid w:val="00AD424A"/>
    <w:rsid w:val="00AD433F"/>
    <w:rsid w:val="00AD4368"/>
    <w:rsid w:val="00AD43EE"/>
    <w:rsid w:val="00AD4640"/>
    <w:rsid w:val="00AD4B78"/>
    <w:rsid w:val="00AD4CEB"/>
    <w:rsid w:val="00AD4D51"/>
    <w:rsid w:val="00AD4E7B"/>
    <w:rsid w:val="00AD4F26"/>
    <w:rsid w:val="00AD4F46"/>
    <w:rsid w:val="00AD4F57"/>
    <w:rsid w:val="00AD5065"/>
    <w:rsid w:val="00AD51C7"/>
    <w:rsid w:val="00AD5239"/>
    <w:rsid w:val="00AD52E0"/>
    <w:rsid w:val="00AD5330"/>
    <w:rsid w:val="00AD5598"/>
    <w:rsid w:val="00AD55B4"/>
    <w:rsid w:val="00AD55ED"/>
    <w:rsid w:val="00AD564D"/>
    <w:rsid w:val="00AD59E1"/>
    <w:rsid w:val="00AD5B29"/>
    <w:rsid w:val="00AD5CE7"/>
    <w:rsid w:val="00AD60BE"/>
    <w:rsid w:val="00AD6105"/>
    <w:rsid w:val="00AD627B"/>
    <w:rsid w:val="00AD62AC"/>
    <w:rsid w:val="00AD6612"/>
    <w:rsid w:val="00AD6667"/>
    <w:rsid w:val="00AD66DC"/>
    <w:rsid w:val="00AD6D0B"/>
    <w:rsid w:val="00AD6ED0"/>
    <w:rsid w:val="00AD6F5A"/>
    <w:rsid w:val="00AD6FD1"/>
    <w:rsid w:val="00AD7356"/>
    <w:rsid w:val="00AD736B"/>
    <w:rsid w:val="00AD7448"/>
    <w:rsid w:val="00AD7476"/>
    <w:rsid w:val="00AD76C8"/>
    <w:rsid w:val="00AD7833"/>
    <w:rsid w:val="00AD78F3"/>
    <w:rsid w:val="00AD7F0A"/>
    <w:rsid w:val="00AD7FE9"/>
    <w:rsid w:val="00AE0162"/>
    <w:rsid w:val="00AE0721"/>
    <w:rsid w:val="00AE075A"/>
    <w:rsid w:val="00AE095D"/>
    <w:rsid w:val="00AE0B01"/>
    <w:rsid w:val="00AE0B51"/>
    <w:rsid w:val="00AE0B9F"/>
    <w:rsid w:val="00AE0C46"/>
    <w:rsid w:val="00AE0D36"/>
    <w:rsid w:val="00AE0D7C"/>
    <w:rsid w:val="00AE0E8A"/>
    <w:rsid w:val="00AE0F46"/>
    <w:rsid w:val="00AE1033"/>
    <w:rsid w:val="00AE1298"/>
    <w:rsid w:val="00AE12C2"/>
    <w:rsid w:val="00AE1444"/>
    <w:rsid w:val="00AE152C"/>
    <w:rsid w:val="00AE16D5"/>
    <w:rsid w:val="00AE172C"/>
    <w:rsid w:val="00AE1965"/>
    <w:rsid w:val="00AE1BA9"/>
    <w:rsid w:val="00AE1C07"/>
    <w:rsid w:val="00AE1E4C"/>
    <w:rsid w:val="00AE1F27"/>
    <w:rsid w:val="00AE2067"/>
    <w:rsid w:val="00AE2220"/>
    <w:rsid w:val="00AE2253"/>
    <w:rsid w:val="00AE234E"/>
    <w:rsid w:val="00AE2570"/>
    <w:rsid w:val="00AE2722"/>
    <w:rsid w:val="00AE27EE"/>
    <w:rsid w:val="00AE29D9"/>
    <w:rsid w:val="00AE29DA"/>
    <w:rsid w:val="00AE2CF6"/>
    <w:rsid w:val="00AE3302"/>
    <w:rsid w:val="00AE339E"/>
    <w:rsid w:val="00AE34A2"/>
    <w:rsid w:val="00AE3605"/>
    <w:rsid w:val="00AE3667"/>
    <w:rsid w:val="00AE3798"/>
    <w:rsid w:val="00AE3905"/>
    <w:rsid w:val="00AE393E"/>
    <w:rsid w:val="00AE3BCE"/>
    <w:rsid w:val="00AE3E76"/>
    <w:rsid w:val="00AE3EBC"/>
    <w:rsid w:val="00AE4078"/>
    <w:rsid w:val="00AE40CB"/>
    <w:rsid w:val="00AE40F5"/>
    <w:rsid w:val="00AE425B"/>
    <w:rsid w:val="00AE4261"/>
    <w:rsid w:val="00AE436D"/>
    <w:rsid w:val="00AE4548"/>
    <w:rsid w:val="00AE456B"/>
    <w:rsid w:val="00AE46E2"/>
    <w:rsid w:val="00AE4751"/>
    <w:rsid w:val="00AE4C3A"/>
    <w:rsid w:val="00AE4CFA"/>
    <w:rsid w:val="00AE4DC9"/>
    <w:rsid w:val="00AE4DDF"/>
    <w:rsid w:val="00AE4E4F"/>
    <w:rsid w:val="00AE4FA2"/>
    <w:rsid w:val="00AE50C8"/>
    <w:rsid w:val="00AE52C1"/>
    <w:rsid w:val="00AE534B"/>
    <w:rsid w:val="00AE5384"/>
    <w:rsid w:val="00AE5551"/>
    <w:rsid w:val="00AE55B3"/>
    <w:rsid w:val="00AE57CE"/>
    <w:rsid w:val="00AE57FD"/>
    <w:rsid w:val="00AE58A5"/>
    <w:rsid w:val="00AE58E3"/>
    <w:rsid w:val="00AE58FC"/>
    <w:rsid w:val="00AE5A79"/>
    <w:rsid w:val="00AE5AAC"/>
    <w:rsid w:val="00AE5C42"/>
    <w:rsid w:val="00AE5C5B"/>
    <w:rsid w:val="00AE5D7D"/>
    <w:rsid w:val="00AE5DFD"/>
    <w:rsid w:val="00AE5E1F"/>
    <w:rsid w:val="00AE60FA"/>
    <w:rsid w:val="00AE61ED"/>
    <w:rsid w:val="00AE658B"/>
    <w:rsid w:val="00AE6821"/>
    <w:rsid w:val="00AE6837"/>
    <w:rsid w:val="00AE6B1A"/>
    <w:rsid w:val="00AE6BF8"/>
    <w:rsid w:val="00AE6BFC"/>
    <w:rsid w:val="00AE6D04"/>
    <w:rsid w:val="00AE6F03"/>
    <w:rsid w:val="00AE7126"/>
    <w:rsid w:val="00AE71C0"/>
    <w:rsid w:val="00AE73A7"/>
    <w:rsid w:val="00AE7401"/>
    <w:rsid w:val="00AE749E"/>
    <w:rsid w:val="00AE74EA"/>
    <w:rsid w:val="00AE76FF"/>
    <w:rsid w:val="00AE7940"/>
    <w:rsid w:val="00AE796C"/>
    <w:rsid w:val="00AE7995"/>
    <w:rsid w:val="00AE7B5F"/>
    <w:rsid w:val="00AE7B9A"/>
    <w:rsid w:val="00AE7C92"/>
    <w:rsid w:val="00AE7D0C"/>
    <w:rsid w:val="00AE7D88"/>
    <w:rsid w:val="00AE7E8F"/>
    <w:rsid w:val="00AE7FD8"/>
    <w:rsid w:val="00AF013C"/>
    <w:rsid w:val="00AF019D"/>
    <w:rsid w:val="00AF03B2"/>
    <w:rsid w:val="00AF045A"/>
    <w:rsid w:val="00AF0611"/>
    <w:rsid w:val="00AF061D"/>
    <w:rsid w:val="00AF0843"/>
    <w:rsid w:val="00AF090F"/>
    <w:rsid w:val="00AF099E"/>
    <w:rsid w:val="00AF0D92"/>
    <w:rsid w:val="00AF0DAF"/>
    <w:rsid w:val="00AF0EE1"/>
    <w:rsid w:val="00AF0F36"/>
    <w:rsid w:val="00AF0F76"/>
    <w:rsid w:val="00AF12D2"/>
    <w:rsid w:val="00AF12EE"/>
    <w:rsid w:val="00AF1435"/>
    <w:rsid w:val="00AF14AB"/>
    <w:rsid w:val="00AF1521"/>
    <w:rsid w:val="00AF1809"/>
    <w:rsid w:val="00AF1C36"/>
    <w:rsid w:val="00AF2299"/>
    <w:rsid w:val="00AF23B5"/>
    <w:rsid w:val="00AF240A"/>
    <w:rsid w:val="00AF24E9"/>
    <w:rsid w:val="00AF25C3"/>
    <w:rsid w:val="00AF25D1"/>
    <w:rsid w:val="00AF25DB"/>
    <w:rsid w:val="00AF264D"/>
    <w:rsid w:val="00AF27EC"/>
    <w:rsid w:val="00AF2CFF"/>
    <w:rsid w:val="00AF2FBD"/>
    <w:rsid w:val="00AF3010"/>
    <w:rsid w:val="00AF311A"/>
    <w:rsid w:val="00AF31D7"/>
    <w:rsid w:val="00AF31DC"/>
    <w:rsid w:val="00AF3223"/>
    <w:rsid w:val="00AF32D5"/>
    <w:rsid w:val="00AF32F2"/>
    <w:rsid w:val="00AF339D"/>
    <w:rsid w:val="00AF3433"/>
    <w:rsid w:val="00AF34AC"/>
    <w:rsid w:val="00AF3660"/>
    <w:rsid w:val="00AF387A"/>
    <w:rsid w:val="00AF3889"/>
    <w:rsid w:val="00AF38E8"/>
    <w:rsid w:val="00AF3944"/>
    <w:rsid w:val="00AF3B15"/>
    <w:rsid w:val="00AF3B53"/>
    <w:rsid w:val="00AF3CB1"/>
    <w:rsid w:val="00AF3D03"/>
    <w:rsid w:val="00AF405D"/>
    <w:rsid w:val="00AF4095"/>
    <w:rsid w:val="00AF411F"/>
    <w:rsid w:val="00AF42A1"/>
    <w:rsid w:val="00AF4316"/>
    <w:rsid w:val="00AF4453"/>
    <w:rsid w:val="00AF460F"/>
    <w:rsid w:val="00AF4862"/>
    <w:rsid w:val="00AF4969"/>
    <w:rsid w:val="00AF496E"/>
    <w:rsid w:val="00AF49B2"/>
    <w:rsid w:val="00AF4AD2"/>
    <w:rsid w:val="00AF4AD6"/>
    <w:rsid w:val="00AF4B13"/>
    <w:rsid w:val="00AF4B2D"/>
    <w:rsid w:val="00AF4C3C"/>
    <w:rsid w:val="00AF4C49"/>
    <w:rsid w:val="00AF4D24"/>
    <w:rsid w:val="00AF4E6D"/>
    <w:rsid w:val="00AF514F"/>
    <w:rsid w:val="00AF531C"/>
    <w:rsid w:val="00AF5462"/>
    <w:rsid w:val="00AF564D"/>
    <w:rsid w:val="00AF5705"/>
    <w:rsid w:val="00AF57E0"/>
    <w:rsid w:val="00AF57EE"/>
    <w:rsid w:val="00AF5885"/>
    <w:rsid w:val="00AF5927"/>
    <w:rsid w:val="00AF59AF"/>
    <w:rsid w:val="00AF59DA"/>
    <w:rsid w:val="00AF5BAD"/>
    <w:rsid w:val="00AF5C34"/>
    <w:rsid w:val="00AF6017"/>
    <w:rsid w:val="00AF64B5"/>
    <w:rsid w:val="00AF64C9"/>
    <w:rsid w:val="00AF6515"/>
    <w:rsid w:val="00AF66F4"/>
    <w:rsid w:val="00AF6771"/>
    <w:rsid w:val="00AF689D"/>
    <w:rsid w:val="00AF68B4"/>
    <w:rsid w:val="00AF6965"/>
    <w:rsid w:val="00AF6A39"/>
    <w:rsid w:val="00AF6CB8"/>
    <w:rsid w:val="00AF6CEF"/>
    <w:rsid w:val="00AF6D1B"/>
    <w:rsid w:val="00AF6E12"/>
    <w:rsid w:val="00AF6E4D"/>
    <w:rsid w:val="00AF727C"/>
    <w:rsid w:val="00AF72A2"/>
    <w:rsid w:val="00AF7549"/>
    <w:rsid w:val="00AF7592"/>
    <w:rsid w:val="00AF761B"/>
    <w:rsid w:val="00AF7664"/>
    <w:rsid w:val="00AF78B3"/>
    <w:rsid w:val="00AF78CC"/>
    <w:rsid w:val="00AF7A14"/>
    <w:rsid w:val="00AF7A5F"/>
    <w:rsid w:val="00AF7B53"/>
    <w:rsid w:val="00AF7BA7"/>
    <w:rsid w:val="00AF7EB1"/>
    <w:rsid w:val="00B001BA"/>
    <w:rsid w:val="00B0022B"/>
    <w:rsid w:val="00B002FC"/>
    <w:rsid w:val="00B00351"/>
    <w:rsid w:val="00B006CB"/>
    <w:rsid w:val="00B00DED"/>
    <w:rsid w:val="00B00E54"/>
    <w:rsid w:val="00B01041"/>
    <w:rsid w:val="00B01106"/>
    <w:rsid w:val="00B01755"/>
    <w:rsid w:val="00B01794"/>
    <w:rsid w:val="00B01844"/>
    <w:rsid w:val="00B01CB8"/>
    <w:rsid w:val="00B01DD8"/>
    <w:rsid w:val="00B01F15"/>
    <w:rsid w:val="00B01FED"/>
    <w:rsid w:val="00B02035"/>
    <w:rsid w:val="00B0211C"/>
    <w:rsid w:val="00B02519"/>
    <w:rsid w:val="00B0258F"/>
    <w:rsid w:val="00B0259F"/>
    <w:rsid w:val="00B025B4"/>
    <w:rsid w:val="00B0266F"/>
    <w:rsid w:val="00B026FC"/>
    <w:rsid w:val="00B02808"/>
    <w:rsid w:val="00B0289A"/>
    <w:rsid w:val="00B028C7"/>
    <w:rsid w:val="00B02999"/>
    <w:rsid w:val="00B02A4D"/>
    <w:rsid w:val="00B02BE3"/>
    <w:rsid w:val="00B02C05"/>
    <w:rsid w:val="00B02CEE"/>
    <w:rsid w:val="00B02E16"/>
    <w:rsid w:val="00B02EC8"/>
    <w:rsid w:val="00B02FF4"/>
    <w:rsid w:val="00B03087"/>
    <w:rsid w:val="00B032BA"/>
    <w:rsid w:val="00B0332A"/>
    <w:rsid w:val="00B034EE"/>
    <w:rsid w:val="00B03626"/>
    <w:rsid w:val="00B03728"/>
    <w:rsid w:val="00B0380E"/>
    <w:rsid w:val="00B0382C"/>
    <w:rsid w:val="00B03898"/>
    <w:rsid w:val="00B03A9C"/>
    <w:rsid w:val="00B03D6E"/>
    <w:rsid w:val="00B03E28"/>
    <w:rsid w:val="00B03E94"/>
    <w:rsid w:val="00B03F51"/>
    <w:rsid w:val="00B04043"/>
    <w:rsid w:val="00B0441E"/>
    <w:rsid w:val="00B0456E"/>
    <w:rsid w:val="00B047B6"/>
    <w:rsid w:val="00B0486F"/>
    <w:rsid w:val="00B0496F"/>
    <w:rsid w:val="00B04A71"/>
    <w:rsid w:val="00B04B92"/>
    <w:rsid w:val="00B04C18"/>
    <w:rsid w:val="00B04C73"/>
    <w:rsid w:val="00B05036"/>
    <w:rsid w:val="00B05244"/>
    <w:rsid w:val="00B052B4"/>
    <w:rsid w:val="00B054C3"/>
    <w:rsid w:val="00B057F8"/>
    <w:rsid w:val="00B057FF"/>
    <w:rsid w:val="00B0585B"/>
    <w:rsid w:val="00B05A85"/>
    <w:rsid w:val="00B05B06"/>
    <w:rsid w:val="00B05E21"/>
    <w:rsid w:val="00B05F65"/>
    <w:rsid w:val="00B06249"/>
    <w:rsid w:val="00B0629A"/>
    <w:rsid w:val="00B06467"/>
    <w:rsid w:val="00B06598"/>
    <w:rsid w:val="00B065F6"/>
    <w:rsid w:val="00B067A9"/>
    <w:rsid w:val="00B06B42"/>
    <w:rsid w:val="00B06C2D"/>
    <w:rsid w:val="00B06F2C"/>
    <w:rsid w:val="00B07031"/>
    <w:rsid w:val="00B07232"/>
    <w:rsid w:val="00B0735B"/>
    <w:rsid w:val="00B073B1"/>
    <w:rsid w:val="00B073F1"/>
    <w:rsid w:val="00B074C3"/>
    <w:rsid w:val="00B074D0"/>
    <w:rsid w:val="00B07529"/>
    <w:rsid w:val="00B075FA"/>
    <w:rsid w:val="00B07724"/>
    <w:rsid w:val="00B0790F"/>
    <w:rsid w:val="00B07938"/>
    <w:rsid w:val="00B07A2F"/>
    <w:rsid w:val="00B07CD9"/>
    <w:rsid w:val="00B07DD0"/>
    <w:rsid w:val="00B07E81"/>
    <w:rsid w:val="00B07F33"/>
    <w:rsid w:val="00B10077"/>
    <w:rsid w:val="00B10117"/>
    <w:rsid w:val="00B102FE"/>
    <w:rsid w:val="00B10347"/>
    <w:rsid w:val="00B1046E"/>
    <w:rsid w:val="00B1062E"/>
    <w:rsid w:val="00B10702"/>
    <w:rsid w:val="00B10871"/>
    <w:rsid w:val="00B10A81"/>
    <w:rsid w:val="00B10AA0"/>
    <w:rsid w:val="00B10AE9"/>
    <w:rsid w:val="00B10AED"/>
    <w:rsid w:val="00B10B25"/>
    <w:rsid w:val="00B10BEF"/>
    <w:rsid w:val="00B10CEF"/>
    <w:rsid w:val="00B10EC5"/>
    <w:rsid w:val="00B111E6"/>
    <w:rsid w:val="00B1134B"/>
    <w:rsid w:val="00B113D2"/>
    <w:rsid w:val="00B1176C"/>
    <w:rsid w:val="00B11789"/>
    <w:rsid w:val="00B117B6"/>
    <w:rsid w:val="00B118A3"/>
    <w:rsid w:val="00B118C0"/>
    <w:rsid w:val="00B118E4"/>
    <w:rsid w:val="00B11A5F"/>
    <w:rsid w:val="00B11C5D"/>
    <w:rsid w:val="00B11CA2"/>
    <w:rsid w:val="00B11E54"/>
    <w:rsid w:val="00B11E71"/>
    <w:rsid w:val="00B11F88"/>
    <w:rsid w:val="00B12072"/>
    <w:rsid w:val="00B12417"/>
    <w:rsid w:val="00B1271B"/>
    <w:rsid w:val="00B127DA"/>
    <w:rsid w:val="00B12805"/>
    <w:rsid w:val="00B12A6C"/>
    <w:rsid w:val="00B12F58"/>
    <w:rsid w:val="00B12F62"/>
    <w:rsid w:val="00B13007"/>
    <w:rsid w:val="00B13122"/>
    <w:rsid w:val="00B13198"/>
    <w:rsid w:val="00B1321B"/>
    <w:rsid w:val="00B1344A"/>
    <w:rsid w:val="00B134E7"/>
    <w:rsid w:val="00B1350D"/>
    <w:rsid w:val="00B13550"/>
    <w:rsid w:val="00B13588"/>
    <w:rsid w:val="00B135DC"/>
    <w:rsid w:val="00B1363C"/>
    <w:rsid w:val="00B136C6"/>
    <w:rsid w:val="00B138FC"/>
    <w:rsid w:val="00B13923"/>
    <w:rsid w:val="00B1395A"/>
    <w:rsid w:val="00B13A20"/>
    <w:rsid w:val="00B13D16"/>
    <w:rsid w:val="00B13D53"/>
    <w:rsid w:val="00B13D82"/>
    <w:rsid w:val="00B13EC8"/>
    <w:rsid w:val="00B13F42"/>
    <w:rsid w:val="00B13F79"/>
    <w:rsid w:val="00B140DB"/>
    <w:rsid w:val="00B14172"/>
    <w:rsid w:val="00B141C8"/>
    <w:rsid w:val="00B1448D"/>
    <w:rsid w:val="00B1462E"/>
    <w:rsid w:val="00B14698"/>
    <w:rsid w:val="00B1471C"/>
    <w:rsid w:val="00B147D9"/>
    <w:rsid w:val="00B149CC"/>
    <w:rsid w:val="00B14B2B"/>
    <w:rsid w:val="00B14BC5"/>
    <w:rsid w:val="00B14C8E"/>
    <w:rsid w:val="00B14FC5"/>
    <w:rsid w:val="00B15010"/>
    <w:rsid w:val="00B15066"/>
    <w:rsid w:val="00B151C8"/>
    <w:rsid w:val="00B15252"/>
    <w:rsid w:val="00B1569E"/>
    <w:rsid w:val="00B15703"/>
    <w:rsid w:val="00B15763"/>
    <w:rsid w:val="00B157D1"/>
    <w:rsid w:val="00B15A43"/>
    <w:rsid w:val="00B15A62"/>
    <w:rsid w:val="00B15A74"/>
    <w:rsid w:val="00B15AC4"/>
    <w:rsid w:val="00B15B6D"/>
    <w:rsid w:val="00B15D69"/>
    <w:rsid w:val="00B15E4A"/>
    <w:rsid w:val="00B1612D"/>
    <w:rsid w:val="00B1625C"/>
    <w:rsid w:val="00B162D9"/>
    <w:rsid w:val="00B16524"/>
    <w:rsid w:val="00B1662D"/>
    <w:rsid w:val="00B166AA"/>
    <w:rsid w:val="00B166DB"/>
    <w:rsid w:val="00B166F2"/>
    <w:rsid w:val="00B167F8"/>
    <w:rsid w:val="00B16834"/>
    <w:rsid w:val="00B16968"/>
    <w:rsid w:val="00B169F9"/>
    <w:rsid w:val="00B16BFF"/>
    <w:rsid w:val="00B16D29"/>
    <w:rsid w:val="00B16E09"/>
    <w:rsid w:val="00B16FB4"/>
    <w:rsid w:val="00B1700E"/>
    <w:rsid w:val="00B1754A"/>
    <w:rsid w:val="00B1757C"/>
    <w:rsid w:val="00B176CB"/>
    <w:rsid w:val="00B17720"/>
    <w:rsid w:val="00B178F9"/>
    <w:rsid w:val="00B17963"/>
    <w:rsid w:val="00B17974"/>
    <w:rsid w:val="00B17C2C"/>
    <w:rsid w:val="00B17D15"/>
    <w:rsid w:val="00B17F15"/>
    <w:rsid w:val="00B17F45"/>
    <w:rsid w:val="00B20137"/>
    <w:rsid w:val="00B20230"/>
    <w:rsid w:val="00B20400"/>
    <w:rsid w:val="00B204C1"/>
    <w:rsid w:val="00B206F9"/>
    <w:rsid w:val="00B20872"/>
    <w:rsid w:val="00B20958"/>
    <w:rsid w:val="00B20981"/>
    <w:rsid w:val="00B20A04"/>
    <w:rsid w:val="00B20ACB"/>
    <w:rsid w:val="00B21088"/>
    <w:rsid w:val="00B212C8"/>
    <w:rsid w:val="00B2139C"/>
    <w:rsid w:val="00B217FA"/>
    <w:rsid w:val="00B218FA"/>
    <w:rsid w:val="00B2195D"/>
    <w:rsid w:val="00B219D0"/>
    <w:rsid w:val="00B21CF6"/>
    <w:rsid w:val="00B221AE"/>
    <w:rsid w:val="00B22255"/>
    <w:rsid w:val="00B2230D"/>
    <w:rsid w:val="00B224F3"/>
    <w:rsid w:val="00B228A2"/>
    <w:rsid w:val="00B22BA3"/>
    <w:rsid w:val="00B22F58"/>
    <w:rsid w:val="00B23072"/>
    <w:rsid w:val="00B23150"/>
    <w:rsid w:val="00B232A2"/>
    <w:rsid w:val="00B23347"/>
    <w:rsid w:val="00B23370"/>
    <w:rsid w:val="00B23390"/>
    <w:rsid w:val="00B23625"/>
    <w:rsid w:val="00B23736"/>
    <w:rsid w:val="00B23778"/>
    <w:rsid w:val="00B237CA"/>
    <w:rsid w:val="00B237E3"/>
    <w:rsid w:val="00B239E1"/>
    <w:rsid w:val="00B23A03"/>
    <w:rsid w:val="00B23B0B"/>
    <w:rsid w:val="00B23D4B"/>
    <w:rsid w:val="00B241EC"/>
    <w:rsid w:val="00B24479"/>
    <w:rsid w:val="00B245BD"/>
    <w:rsid w:val="00B2460C"/>
    <w:rsid w:val="00B2468A"/>
    <w:rsid w:val="00B248A5"/>
    <w:rsid w:val="00B24A40"/>
    <w:rsid w:val="00B24B2A"/>
    <w:rsid w:val="00B24BF8"/>
    <w:rsid w:val="00B24C64"/>
    <w:rsid w:val="00B24C80"/>
    <w:rsid w:val="00B24D02"/>
    <w:rsid w:val="00B24D6A"/>
    <w:rsid w:val="00B24DFE"/>
    <w:rsid w:val="00B24E3B"/>
    <w:rsid w:val="00B24E5C"/>
    <w:rsid w:val="00B2521E"/>
    <w:rsid w:val="00B25385"/>
    <w:rsid w:val="00B253E4"/>
    <w:rsid w:val="00B254A2"/>
    <w:rsid w:val="00B2550F"/>
    <w:rsid w:val="00B257AD"/>
    <w:rsid w:val="00B258DD"/>
    <w:rsid w:val="00B258E3"/>
    <w:rsid w:val="00B25951"/>
    <w:rsid w:val="00B25A27"/>
    <w:rsid w:val="00B25A4F"/>
    <w:rsid w:val="00B25C31"/>
    <w:rsid w:val="00B25E95"/>
    <w:rsid w:val="00B25ED5"/>
    <w:rsid w:val="00B26191"/>
    <w:rsid w:val="00B2631D"/>
    <w:rsid w:val="00B26412"/>
    <w:rsid w:val="00B26556"/>
    <w:rsid w:val="00B2657A"/>
    <w:rsid w:val="00B2684D"/>
    <w:rsid w:val="00B26BE7"/>
    <w:rsid w:val="00B26D91"/>
    <w:rsid w:val="00B26D93"/>
    <w:rsid w:val="00B26D9A"/>
    <w:rsid w:val="00B26E19"/>
    <w:rsid w:val="00B26E90"/>
    <w:rsid w:val="00B26EDA"/>
    <w:rsid w:val="00B26F03"/>
    <w:rsid w:val="00B26FBF"/>
    <w:rsid w:val="00B26FDC"/>
    <w:rsid w:val="00B27173"/>
    <w:rsid w:val="00B271A1"/>
    <w:rsid w:val="00B271B0"/>
    <w:rsid w:val="00B271E7"/>
    <w:rsid w:val="00B273A7"/>
    <w:rsid w:val="00B275A3"/>
    <w:rsid w:val="00B27786"/>
    <w:rsid w:val="00B27893"/>
    <w:rsid w:val="00B278FD"/>
    <w:rsid w:val="00B27FF4"/>
    <w:rsid w:val="00B2B76F"/>
    <w:rsid w:val="00B302B1"/>
    <w:rsid w:val="00B30395"/>
    <w:rsid w:val="00B30400"/>
    <w:rsid w:val="00B3086C"/>
    <w:rsid w:val="00B30935"/>
    <w:rsid w:val="00B30ADE"/>
    <w:rsid w:val="00B30D39"/>
    <w:rsid w:val="00B30F12"/>
    <w:rsid w:val="00B30FED"/>
    <w:rsid w:val="00B31287"/>
    <w:rsid w:val="00B31330"/>
    <w:rsid w:val="00B31416"/>
    <w:rsid w:val="00B3141C"/>
    <w:rsid w:val="00B315DC"/>
    <w:rsid w:val="00B31680"/>
    <w:rsid w:val="00B31681"/>
    <w:rsid w:val="00B316A2"/>
    <w:rsid w:val="00B318C1"/>
    <w:rsid w:val="00B31AA1"/>
    <w:rsid w:val="00B31B1D"/>
    <w:rsid w:val="00B31C87"/>
    <w:rsid w:val="00B31D57"/>
    <w:rsid w:val="00B31E0A"/>
    <w:rsid w:val="00B31F22"/>
    <w:rsid w:val="00B323A5"/>
    <w:rsid w:val="00B326A6"/>
    <w:rsid w:val="00B326F7"/>
    <w:rsid w:val="00B32834"/>
    <w:rsid w:val="00B3292C"/>
    <w:rsid w:val="00B3298C"/>
    <w:rsid w:val="00B329FE"/>
    <w:rsid w:val="00B32C1A"/>
    <w:rsid w:val="00B32D4E"/>
    <w:rsid w:val="00B32DAF"/>
    <w:rsid w:val="00B32E6D"/>
    <w:rsid w:val="00B3301A"/>
    <w:rsid w:val="00B331D3"/>
    <w:rsid w:val="00B332DE"/>
    <w:rsid w:val="00B33378"/>
    <w:rsid w:val="00B333FE"/>
    <w:rsid w:val="00B334D4"/>
    <w:rsid w:val="00B33607"/>
    <w:rsid w:val="00B33852"/>
    <w:rsid w:val="00B3388D"/>
    <w:rsid w:val="00B33949"/>
    <w:rsid w:val="00B33E9B"/>
    <w:rsid w:val="00B33F78"/>
    <w:rsid w:val="00B33FA0"/>
    <w:rsid w:val="00B33FC8"/>
    <w:rsid w:val="00B34028"/>
    <w:rsid w:val="00B34199"/>
    <w:rsid w:val="00B34297"/>
    <w:rsid w:val="00B34323"/>
    <w:rsid w:val="00B3441A"/>
    <w:rsid w:val="00B344F4"/>
    <w:rsid w:val="00B346E7"/>
    <w:rsid w:val="00B34888"/>
    <w:rsid w:val="00B34AEE"/>
    <w:rsid w:val="00B34BF2"/>
    <w:rsid w:val="00B34D28"/>
    <w:rsid w:val="00B34D73"/>
    <w:rsid w:val="00B34E05"/>
    <w:rsid w:val="00B34E6F"/>
    <w:rsid w:val="00B352F1"/>
    <w:rsid w:val="00B3537B"/>
    <w:rsid w:val="00B3545E"/>
    <w:rsid w:val="00B354C3"/>
    <w:rsid w:val="00B354FA"/>
    <w:rsid w:val="00B355FF"/>
    <w:rsid w:val="00B356E0"/>
    <w:rsid w:val="00B35741"/>
    <w:rsid w:val="00B358FB"/>
    <w:rsid w:val="00B3591D"/>
    <w:rsid w:val="00B3593E"/>
    <w:rsid w:val="00B35A4C"/>
    <w:rsid w:val="00B35B46"/>
    <w:rsid w:val="00B35B58"/>
    <w:rsid w:val="00B35BC9"/>
    <w:rsid w:val="00B35C47"/>
    <w:rsid w:val="00B35D45"/>
    <w:rsid w:val="00B35DC8"/>
    <w:rsid w:val="00B35E08"/>
    <w:rsid w:val="00B35F07"/>
    <w:rsid w:val="00B36232"/>
    <w:rsid w:val="00B36239"/>
    <w:rsid w:val="00B363AA"/>
    <w:rsid w:val="00B363CF"/>
    <w:rsid w:val="00B3663B"/>
    <w:rsid w:val="00B3682E"/>
    <w:rsid w:val="00B36839"/>
    <w:rsid w:val="00B36DB4"/>
    <w:rsid w:val="00B36DCE"/>
    <w:rsid w:val="00B36F06"/>
    <w:rsid w:val="00B372C4"/>
    <w:rsid w:val="00B37301"/>
    <w:rsid w:val="00B3732B"/>
    <w:rsid w:val="00B37352"/>
    <w:rsid w:val="00B374C2"/>
    <w:rsid w:val="00B3752C"/>
    <w:rsid w:val="00B3761E"/>
    <w:rsid w:val="00B3768A"/>
    <w:rsid w:val="00B3783A"/>
    <w:rsid w:val="00B37935"/>
    <w:rsid w:val="00B379B2"/>
    <w:rsid w:val="00B37A18"/>
    <w:rsid w:val="00B37A33"/>
    <w:rsid w:val="00B37C53"/>
    <w:rsid w:val="00B37E8F"/>
    <w:rsid w:val="00B37F23"/>
    <w:rsid w:val="00B37F3A"/>
    <w:rsid w:val="00B402DD"/>
    <w:rsid w:val="00B40335"/>
    <w:rsid w:val="00B4080F"/>
    <w:rsid w:val="00B408B7"/>
    <w:rsid w:val="00B40913"/>
    <w:rsid w:val="00B40B39"/>
    <w:rsid w:val="00B40D03"/>
    <w:rsid w:val="00B40FCA"/>
    <w:rsid w:val="00B41258"/>
    <w:rsid w:val="00B412D4"/>
    <w:rsid w:val="00B41566"/>
    <w:rsid w:val="00B41603"/>
    <w:rsid w:val="00B416BA"/>
    <w:rsid w:val="00B41907"/>
    <w:rsid w:val="00B419D9"/>
    <w:rsid w:val="00B41A0B"/>
    <w:rsid w:val="00B41A50"/>
    <w:rsid w:val="00B41B00"/>
    <w:rsid w:val="00B41BC2"/>
    <w:rsid w:val="00B41C65"/>
    <w:rsid w:val="00B41D69"/>
    <w:rsid w:val="00B41D78"/>
    <w:rsid w:val="00B41EC9"/>
    <w:rsid w:val="00B41F41"/>
    <w:rsid w:val="00B41F4E"/>
    <w:rsid w:val="00B41F68"/>
    <w:rsid w:val="00B41FD3"/>
    <w:rsid w:val="00B42108"/>
    <w:rsid w:val="00B422E7"/>
    <w:rsid w:val="00B4233E"/>
    <w:rsid w:val="00B4251D"/>
    <w:rsid w:val="00B42708"/>
    <w:rsid w:val="00B427BB"/>
    <w:rsid w:val="00B42853"/>
    <w:rsid w:val="00B4294B"/>
    <w:rsid w:val="00B42AB4"/>
    <w:rsid w:val="00B42ADD"/>
    <w:rsid w:val="00B42B24"/>
    <w:rsid w:val="00B42E99"/>
    <w:rsid w:val="00B42F76"/>
    <w:rsid w:val="00B42F91"/>
    <w:rsid w:val="00B430AC"/>
    <w:rsid w:val="00B43104"/>
    <w:rsid w:val="00B4311F"/>
    <w:rsid w:val="00B43195"/>
    <w:rsid w:val="00B431B5"/>
    <w:rsid w:val="00B433DC"/>
    <w:rsid w:val="00B433EB"/>
    <w:rsid w:val="00B435D8"/>
    <w:rsid w:val="00B436B3"/>
    <w:rsid w:val="00B436B9"/>
    <w:rsid w:val="00B43A30"/>
    <w:rsid w:val="00B43C27"/>
    <w:rsid w:val="00B43D79"/>
    <w:rsid w:val="00B43DA5"/>
    <w:rsid w:val="00B43FA1"/>
    <w:rsid w:val="00B44009"/>
    <w:rsid w:val="00B44107"/>
    <w:rsid w:val="00B44121"/>
    <w:rsid w:val="00B4421C"/>
    <w:rsid w:val="00B44231"/>
    <w:rsid w:val="00B44381"/>
    <w:rsid w:val="00B44603"/>
    <w:rsid w:val="00B4468E"/>
    <w:rsid w:val="00B446F1"/>
    <w:rsid w:val="00B448D2"/>
    <w:rsid w:val="00B448EA"/>
    <w:rsid w:val="00B44913"/>
    <w:rsid w:val="00B44A05"/>
    <w:rsid w:val="00B44C45"/>
    <w:rsid w:val="00B44CCD"/>
    <w:rsid w:val="00B44D15"/>
    <w:rsid w:val="00B44D35"/>
    <w:rsid w:val="00B44D95"/>
    <w:rsid w:val="00B44E9B"/>
    <w:rsid w:val="00B45044"/>
    <w:rsid w:val="00B4525E"/>
    <w:rsid w:val="00B452F5"/>
    <w:rsid w:val="00B45371"/>
    <w:rsid w:val="00B4552A"/>
    <w:rsid w:val="00B457C5"/>
    <w:rsid w:val="00B45A03"/>
    <w:rsid w:val="00B45C58"/>
    <w:rsid w:val="00B45D12"/>
    <w:rsid w:val="00B45D44"/>
    <w:rsid w:val="00B45D4F"/>
    <w:rsid w:val="00B45FBF"/>
    <w:rsid w:val="00B46015"/>
    <w:rsid w:val="00B4614B"/>
    <w:rsid w:val="00B46208"/>
    <w:rsid w:val="00B463E9"/>
    <w:rsid w:val="00B463FF"/>
    <w:rsid w:val="00B464BA"/>
    <w:rsid w:val="00B46513"/>
    <w:rsid w:val="00B4658C"/>
    <w:rsid w:val="00B466DC"/>
    <w:rsid w:val="00B46929"/>
    <w:rsid w:val="00B46AD5"/>
    <w:rsid w:val="00B46B93"/>
    <w:rsid w:val="00B46C81"/>
    <w:rsid w:val="00B46CA5"/>
    <w:rsid w:val="00B46D10"/>
    <w:rsid w:val="00B46D95"/>
    <w:rsid w:val="00B46E02"/>
    <w:rsid w:val="00B46F89"/>
    <w:rsid w:val="00B47001"/>
    <w:rsid w:val="00B470A0"/>
    <w:rsid w:val="00B47213"/>
    <w:rsid w:val="00B472C4"/>
    <w:rsid w:val="00B472C7"/>
    <w:rsid w:val="00B47316"/>
    <w:rsid w:val="00B47341"/>
    <w:rsid w:val="00B47351"/>
    <w:rsid w:val="00B47393"/>
    <w:rsid w:val="00B47464"/>
    <w:rsid w:val="00B47512"/>
    <w:rsid w:val="00B4771C"/>
    <w:rsid w:val="00B477B4"/>
    <w:rsid w:val="00B4790C"/>
    <w:rsid w:val="00B47AFA"/>
    <w:rsid w:val="00B47CEE"/>
    <w:rsid w:val="00B47DF9"/>
    <w:rsid w:val="00B47DFD"/>
    <w:rsid w:val="00B47E63"/>
    <w:rsid w:val="00B47E8D"/>
    <w:rsid w:val="00B50040"/>
    <w:rsid w:val="00B50085"/>
    <w:rsid w:val="00B500B9"/>
    <w:rsid w:val="00B500D1"/>
    <w:rsid w:val="00B50113"/>
    <w:rsid w:val="00B50159"/>
    <w:rsid w:val="00B5044D"/>
    <w:rsid w:val="00B50619"/>
    <w:rsid w:val="00B50891"/>
    <w:rsid w:val="00B508E4"/>
    <w:rsid w:val="00B50925"/>
    <w:rsid w:val="00B5094C"/>
    <w:rsid w:val="00B50C2D"/>
    <w:rsid w:val="00B50C8E"/>
    <w:rsid w:val="00B50D9D"/>
    <w:rsid w:val="00B50ED3"/>
    <w:rsid w:val="00B5111D"/>
    <w:rsid w:val="00B51149"/>
    <w:rsid w:val="00B512E1"/>
    <w:rsid w:val="00B516C7"/>
    <w:rsid w:val="00B517EA"/>
    <w:rsid w:val="00B518F9"/>
    <w:rsid w:val="00B51B06"/>
    <w:rsid w:val="00B51F69"/>
    <w:rsid w:val="00B521B2"/>
    <w:rsid w:val="00B5235C"/>
    <w:rsid w:val="00B526E7"/>
    <w:rsid w:val="00B52776"/>
    <w:rsid w:val="00B5283D"/>
    <w:rsid w:val="00B529AE"/>
    <w:rsid w:val="00B52B87"/>
    <w:rsid w:val="00B52EBF"/>
    <w:rsid w:val="00B52F08"/>
    <w:rsid w:val="00B530D2"/>
    <w:rsid w:val="00B530FD"/>
    <w:rsid w:val="00B533AE"/>
    <w:rsid w:val="00B533FD"/>
    <w:rsid w:val="00B535E0"/>
    <w:rsid w:val="00B53655"/>
    <w:rsid w:val="00B536B8"/>
    <w:rsid w:val="00B536BD"/>
    <w:rsid w:val="00B53772"/>
    <w:rsid w:val="00B5387C"/>
    <w:rsid w:val="00B538A9"/>
    <w:rsid w:val="00B538CA"/>
    <w:rsid w:val="00B538F9"/>
    <w:rsid w:val="00B53925"/>
    <w:rsid w:val="00B53A02"/>
    <w:rsid w:val="00B53BC5"/>
    <w:rsid w:val="00B53BF9"/>
    <w:rsid w:val="00B53CF9"/>
    <w:rsid w:val="00B53D4E"/>
    <w:rsid w:val="00B53DE7"/>
    <w:rsid w:val="00B5423B"/>
    <w:rsid w:val="00B5426A"/>
    <w:rsid w:val="00B54311"/>
    <w:rsid w:val="00B543C0"/>
    <w:rsid w:val="00B54407"/>
    <w:rsid w:val="00B54420"/>
    <w:rsid w:val="00B544A5"/>
    <w:rsid w:val="00B5456F"/>
    <w:rsid w:val="00B5465B"/>
    <w:rsid w:val="00B547DF"/>
    <w:rsid w:val="00B54A2C"/>
    <w:rsid w:val="00B54ABB"/>
    <w:rsid w:val="00B54CD1"/>
    <w:rsid w:val="00B54D32"/>
    <w:rsid w:val="00B54DBA"/>
    <w:rsid w:val="00B54DBF"/>
    <w:rsid w:val="00B550BA"/>
    <w:rsid w:val="00B55178"/>
    <w:rsid w:val="00B55209"/>
    <w:rsid w:val="00B552DC"/>
    <w:rsid w:val="00B55457"/>
    <w:rsid w:val="00B5570D"/>
    <w:rsid w:val="00B55907"/>
    <w:rsid w:val="00B559D9"/>
    <w:rsid w:val="00B559E3"/>
    <w:rsid w:val="00B55A1A"/>
    <w:rsid w:val="00B55F6F"/>
    <w:rsid w:val="00B56090"/>
    <w:rsid w:val="00B56137"/>
    <w:rsid w:val="00B56349"/>
    <w:rsid w:val="00B563CE"/>
    <w:rsid w:val="00B563EE"/>
    <w:rsid w:val="00B56489"/>
    <w:rsid w:val="00B565F3"/>
    <w:rsid w:val="00B567CD"/>
    <w:rsid w:val="00B5684E"/>
    <w:rsid w:val="00B569D0"/>
    <w:rsid w:val="00B56A43"/>
    <w:rsid w:val="00B56A79"/>
    <w:rsid w:val="00B56E91"/>
    <w:rsid w:val="00B56EF8"/>
    <w:rsid w:val="00B56F6C"/>
    <w:rsid w:val="00B56FA4"/>
    <w:rsid w:val="00B5710D"/>
    <w:rsid w:val="00B5712B"/>
    <w:rsid w:val="00B57154"/>
    <w:rsid w:val="00B571B1"/>
    <w:rsid w:val="00B57232"/>
    <w:rsid w:val="00B57379"/>
    <w:rsid w:val="00B57429"/>
    <w:rsid w:val="00B5742E"/>
    <w:rsid w:val="00B5745B"/>
    <w:rsid w:val="00B5761D"/>
    <w:rsid w:val="00B576DC"/>
    <w:rsid w:val="00B576F1"/>
    <w:rsid w:val="00B57715"/>
    <w:rsid w:val="00B57789"/>
    <w:rsid w:val="00B577BE"/>
    <w:rsid w:val="00B57C73"/>
    <w:rsid w:val="00B57C96"/>
    <w:rsid w:val="00B57CDE"/>
    <w:rsid w:val="00B57D2D"/>
    <w:rsid w:val="00B57DF4"/>
    <w:rsid w:val="00B57FC7"/>
    <w:rsid w:val="00B600AE"/>
    <w:rsid w:val="00B600F1"/>
    <w:rsid w:val="00B60238"/>
    <w:rsid w:val="00B60811"/>
    <w:rsid w:val="00B60844"/>
    <w:rsid w:val="00B60B88"/>
    <w:rsid w:val="00B60E53"/>
    <w:rsid w:val="00B6124F"/>
    <w:rsid w:val="00B612B3"/>
    <w:rsid w:val="00B6131E"/>
    <w:rsid w:val="00B613E2"/>
    <w:rsid w:val="00B616F9"/>
    <w:rsid w:val="00B61865"/>
    <w:rsid w:val="00B618D6"/>
    <w:rsid w:val="00B618DA"/>
    <w:rsid w:val="00B6198A"/>
    <w:rsid w:val="00B61B9A"/>
    <w:rsid w:val="00B61CF2"/>
    <w:rsid w:val="00B61D3B"/>
    <w:rsid w:val="00B61F04"/>
    <w:rsid w:val="00B61F38"/>
    <w:rsid w:val="00B620ED"/>
    <w:rsid w:val="00B62130"/>
    <w:rsid w:val="00B62154"/>
    <w:rsid w:val="00B6225C"/>
    <w:rsid w:val="00B62340"/>
    <w:rsid w:val="00B62388"/>
    <w:rsid w:val="00B62416"/>
    <w:rsid w:val="00B62453"/>
    <w:rsid w:val="00B62566"/>
    <w:rsid w:val="00B62622"/>
    <w:rsid w:val="00B6270E"/>
    <w:rsid w:val="00B62787"/>
    <w:rsid w:val="00B62805"/>
    <w:rsid w:val="00B6289A"/>
    <w:rsid w:val="00B62CA3"/>
    <w:rsid w:val="00B62FC0"/>
    <w:rsid w:val="00B63040"/>
    <w:rsid w:val="00B63099"/>
    <w:rsid w:val="00B63211"/>
    <w:rsid w:val="00B632D8"/>
    <w:rsid w:val="00B63493"/>
    <w:rsid w:val="00B63583"/>
    <w:rsid w:val="00B6359D"/>
    <w:rsid w:val="00B635FA"/>
    <w:rsid w:val="00B63692"/>
    <w:rsid w:val="00B63844"/>
    <w:rsid w:val="00B63923"/>
    <w:rsid w:val="00B63941"/>
    <w:rsid w:val="00B639DF"/>
    <w:rsid w:val="00B63A7B"/>
    <w:rsid w:val="00B63AD7"/>
    <w:rsid w:val="00B63CD2"/>
    <w:rsid w:val="00B63ED6"/>
    <w:rsid w:val="00B63F99"/>
    <w:rsid w:val="00B63FDB"/>
    <w:rsid w:val="00B64031"/>
    <w:rsid w:val="00B64062"/>
    <w:rsid w:val="00B640A4"/>
    <w:rsid w:val="00B641E7"/>
    <w:rsid w:val="00B6424F"/>
    <w:rsid w:val="00B643E2"/>
    <w:rsid w:val="00B6446C"/>
    <w:rsid w:val="00B6488A"/>
    <w:rsid w:val="00B64900"/>
    <w:rsid w:val="00B64921"/>
    <w:rsid w:val="00B64DB1"/>
    <w:rsid w:val="00B64E5B"/>
    <w:rsid w:val="00B64EB6"/>
    <w:rsid w:val="00B65021"/>
    <w:rsid w:val="00B65472"/>
    <w:rsid w:val="00B65536"/>
    <w:rsid w:val="00B6565A"/>
    <w:rsid w:val="00B6599A"/>
    <w:rsid w:val="00B65ABA"/>
    <w:rsid w:val="00B65C2E"/>
    <w:rsid w:val="00B65C46"/>
    <w:rsid w:val="00B65C89"/>
    <w:rsid w:val="00B65CC3"/>
    <w:rsid w:val="00B65D4E"/>
    <w:rsid w:val="00B65EB4"/>
    <w:rsid w:val="00B65EE3"/>
    <w:rsid w:val="00B65EE5"/>
    <w:rsid w:val="00B65F6C"/>
    <w:rsid w:val="00B6606E"/>
    <w:rsid w:val="00B660AA"/>
    <w:rsid w:val="00B660D7"/>
    <w:rsid w:val="00B66188"/>
    <w:rsid w:val="00B6619A"/>
    <w:rsid w:val="00B661B5"/>
    <w:rsid w:val="00B661E4"/>
    <w:rsid w:val="00B6630C"/>
    <w:rsid w:val="00B66319"/>
    <w:rsid w:val="00B6646F"/>
    <w:rsid w:val="00B664E9"/>
    <w:rsid w:val="00B664EE"/>
    <w:rsid w:val="00B66501"/>
    <w:rsid w:val="00B66A07"/>
    <w:rsid w:val="00B66B44"/>
    <w:rsid w:val="00B66D0A"/>
    <w:rsid w:val="00B66D77"/>
    <w:rsid w:val="00B66D9B"/>
    <w:rsid w:val="00B66DFE"/>
    <w:rsid w:val="00B66EC3"/>
    <w:rsid w:val="00B66EDF"/>
    <w:rsid w:val="00B66F53"/>
    <w:rsid w:val="00B67092"/>
    <w:rsid w:val="00B67198"/>
    <w:rsid w:val="00B671B4"/>
    <w:rsid w:val="00B67226"/>
    <w:rsid w:val="00B67295"/>
    <w:rsid w:val="00B673C7"/>
    <w:rsid w:val="00B675B2"/>
    <w:rsid w:val="00B6764A"/>
    <w:rsid w:val="00B67667"/>
    <w:rsid w:val="00B676DB"/>
    <w:rsid w:val="00B677C4"/>
    <w:rsid w:val="00B678BD"/>
    <w:rsid w:val="00B67966"/>
    <w:rsid w:val="00B67A3E"/>
    <w:rsid w:val="00B67B2A"/>
    <w:rsid w:val="00B67BDB"/>
    <w:rsid w:val="00B67D34"/>
    <w:rsid w:val="00B67EB2"/>
    <w:rsid w:val="00B700F3"/>
    <w:rsid w:val="00B70119"/>
    <w:rsid w:val="00B70280"/>
    <w:rsid w:val="00B7034A"/>
    <w:rsid w:val="00B703F9"/>
    <w:rsid w:val="00B707C4"/>
    <w:rsid w:val="00B70A0F"/>
    <w:rsid w:val="00B70AEC"/>
    <w:rsid w:val="00B70BAC"/>
    <w:rsid w:val="00B70CE6"/>
    <w:rsid w:val="00B70D71"/>
    <w:rsid w:val="00B70ED8"/>
    <w:rsid w:val="00B70F40"/>
    <w:rsid w:val="00B71009"/>
    <w:rsid w:val="00B71287"/>
    <w:rsid w:val="00B71319"/>
    <w:rsid w:val="00B71386"/>
    <w:rsid w:val="00B71393"/>
    <w:rsid w:val="00B7140E"/>
    <w:rsid w:val="00B7141F"/>
    <w:rsid w:val="00B714A8"/>
    <w:rsid w:val="00B7188B"/>
    <w:rsid w:val="00B719C9"/>
    <w:rsid w:val="00B71C60"/>
    <w:rsid w:val="00B71FAE"/>
    <w:rsid w:val="00B7216B"/>
    <w:rsid w:val="00B721F3"/>
    <w:rsid w:val="00B7238A"/>
    <w:rsid w:val="00B723A2"/>
    <w:rsid w:val="00B7253B"/>
    <w:rsid w:val="00B72704"/>
    <w:rsid w:val="00B727E6"/>
    <w:rsid w:val="00B72B3F"/>
    <w:rsid w:val="00B72B8C"/>
    <w:rsid w:val="00B72BC2"/>
    <w:rsid w:val="00B72BE5"/>
    <w:rsid w:val="00B72DA5"/>
    <w:rsid w:val="00B72FEB"/>
    <w:rsid w:val="00B7306C"/>
    <w:rsid w:val="00B73257"/>
    <w:rsid w:val="00B733D9"/>
    <w:rsid w:val="00B7341E"/>
    <w:rsid w:val="00B734D8"/>
    <w:rsid w:val="00B735AB"/>
    <w:rsid w:val="00B73845"/>
    <w:rsid w:val="00B73AAB"/>
    <w:rsid w:val="00B73E31"/>
    <w:rsid w:val="00B73E3E"/>
    <w:rsid w:val="00B73E6F"/>
    <w:rsid w:val="00B740C1"/>
    <w:rsid w:val="00B74123"/>
    <w:rsid w:val="00B741E6"/>
    <w:rsid w:val="00B745D1"/>
    <w:rsid w:val="00B747DE"/>
    <w:rsid w:val="00B74884"/>
    <w:rsid w:val="00B7489F"/>
    <w:rsid w:val="00B749AF"/>
    <w:rsid w:val="00B74A71"/>
    <w:rsid w:val="00B74B11"/>
    <w:rsid w:val="00B74B86"/>
    <w:rsid w:val="00B74BF1"/>
    <w:rsid w:val="00B74EBE"/>
    <w:rsid w:val="00B74FF5"/>
    <w:rsid w:val="00B75180"/>
    <w:rsid w:val="00B75265"/>
    <w:rsid w:val="00B752C1"/>
    <w:rsid w:val="00B752F2"/>
    <w:rsid w:val="00B75560"/>
    <w:rsid w:val="00B7571A"/>
    <w:rsid w:val="00B75809"/>
    <w:rsid w:val="00B758D4"/>
    <w:rsid w:val="00B759CA"/>
    <w:rsid w:val="00B75A1C"/>
    <w:rsid w:val="00B75DF8"/>
    <w:rsid w:val="00B75EAA"/>
    <w:rsid w:val="00B76075"/>
    <w:rsid w:val="00B76160"/>
    <w:rsid w:val="00B76289"/>
    <w:rsid w:val="00B76341"/>
    <w:rsid w:val="00B7638A"/>
    <w:rsid w:val="00B76474"/>
    <w:rsid w:val="00B766AC"/>
    <w:rsid w:val="00B767D3"/>
    <w:rsid w:val="00B76804"/>
    <w:rsid w:val="00B76850"/>
    <w:rsid w:val="00B76A1C"/>
    <w:rsid w:val="00B76AD7"/>
    <w:rsid w:val="00B76AF8"/>
    <w:rsid w:val="00B76BB2"/>
    <w:rsid w:val="00B76BD5"/>
    <w:rsid w:val="00B76D95"/>
    <w:rsid w:val="00B76DA2"/>
    <w:rsid w:val="00B76E5E"/>
    <w:rsid w:val="00B76E87"/>
    <w:rsid w:val="00B76EA7"/>
    <w:rsid w:val="00B77006"/>
    <w:rsid w:val="00B770C6"/>
    <w:rsid w:val="00B770E8"/>
    <w:rsid w:val="00B77147"/>
    <w:rsid w:val="00B771DD"/>
    <w:rsid w:val="00B77376"/>
    <w:rsid w:val="00B7748E"/>
    <w:rsid w:val="00B778CF"/>
    <w:rsid w:val="00B77932"/>
    <w:rsid w:val="00B779C2"/>
    <w:rsid w:val="00B779CB"/>
    <w:rsid w:val="00B77C2A"/>
    <w:rsid w:val="00B80006"/>
    <w:rsid w:val="00B802C2"/>
    <w:rsid w:val="00B805BA"/>
    <w:rsid w:val="00B80669"/>
    <w:rsid w:val="00B80730"/>
    <w:rsid w:val="00B80826"/>
    <w:rsid w:val="00B80A6F"/>
    <w:rsid w:val="00B80D8F"/>
    <w:rsid w:val="00B80DCE"/>
    <w:rsid w:val="00B80E26"/>
    <w:rsid w:val="00B80E73"/>
    <w:rsid w:val="00B80F48"/>
    <w:rsid w:val="00B80F77"/>
    <w:rsid w:val="00B80F7D"/>
    <w:rsid w:val="00B812FF"/>
    <w:rsid w:val="00B8133A"/>
    <w:rsid w:val="00B8134A"/>
    <w:rsid w:val="00B814A2"/>
    <w:rsid w:val="00B81543"/>
    <w:rsid w:val="00B81751"/>
    <w:rsid w:val="00B818FD"/>
    <w:rsid w:val="00B81A22"/>
    <w:rsid w:val="00B81AB1"/>
    <w:rsid w:val="00B81BBE"/>
    <w:rsid w:val="00B81CEA"/>
    <w:rsid w:val="00B81F7D"/>
    <w:rsid w:val="00B820B0"/>
    <w:rsid w:val="00B82241"/>
    <w:rsid w:val="00B82246"/>
    <w:rsid w:val="00B82330"/>
    <w:rsid w:val="00B823FB"/>
    <w:rsid w:val="00B8253C"/>
    <w:rsid w:val="00B825F7"/>
    <w:rsid w:val="00B82899"/>
    <w:rsid w:val="00B828F8"/>
    <w:rsid w:val="00B82CBD"/>
    <w:rsid w:val="00B82D69"/>
    <w:rsid w:val="00B82F50"/>
    <w:rsid w:val="00B82FC4"/>
    <w:rsid w:val="00B830E8"/>
    <w:rsid w:val="00B831DC"/>
    <w:rsid w:val="00B832B5"/>
    <w:rsid w:val="00B8343C"/>
    <w:rsid w:val="00B834B1"/>
    <w:rsid w:val="00B8356F"/>
    <w:rsid w:val="00B83676"/>
    <w:rsid w:val="00B836B4"/>
    <w:rsid w:val="00B836E5"/>
    <w:rsid w:val="00B8374F"/>
    <w:rsid w:val="00B839C4"/>
    <w:rsid w:val="00B83CE9"/>
    <w:rsid w:val="00B83D44"/>
    <w:rsid w:val="00B8410A"/>
    <w:rsid w:val="00B841C4"/>
    <w:rsid w:val="00B842C1"/>
    <w:rsid w:val="00B842D1"/>
    <w:rsid w:val="00B8437F"/>
    <w:rsid w:val="00B84454"/>
    <w:rsid w:val="00B8468D"/>
    <w:rsid w:val="00B8492C"/>
    <w:rsid w:val="00B84974"/>
    <w:rsid w:val="00B84D70"/>
    <w:rsid w:val="00B84D90"/>
    <w:rsid w:val="00B84E99"/>
    <w:rsid w:val="00B8502C"/>
    <w:rsid w:val="00B85121"/>
    <w:rsid w:val="00B85143"/>
    <w:rsid w:val="00B85431"/>
    <w:rsid w:val="00B85549"/>
    <w:rsid w:val="00B855A9"/>
    <w:rsid w:val="00B8566F"/>
    <w:rsid w:val="00B85816"/>
    <w:rsid w:val="00B85A18"/>
    <w:rsid w:val="00B85AEE"/>
    <w:rsid w:val="00B85D4A"/>
    <w:rsid w:val="00B85FA1"/>
    <w:rsid w:val="00B85FD3"/>
    <w:rsid w:val="00B860BB"/>
    <w:rsid w:val="00B86165"/>
    <w:rsid w:val="00B8629D"/>
    <w:rsid w:val="00B862AB"/>
    <w:rsid w:val="00B864FE"/>
    <w:rsid w:val="00B86782"/>
    <w:rsid w:val="00B867B4"/>
    <w:rsid w:val="00B867C8"/>
    <w:rsid w:val="00B86821"/>
    <w:rsid w:val="00B8682E"/>
    <w:rsid w:val="00B868A7"/>
    <w:rsid w:val="00B868AD"/>
    <w:rsid w:val="00B86A33"/>
    <w:rsid w:val="00B86A4F"/>
    <w:rsid w:val="00B86AB6"/>
    <w:rsid w:val="00B86AE8"/>
    <w:rsid w:val="00B86CBE"/>
    <w:rsid w:val="00B86D99"/>
    <w:rsid w:val="00B86E09"/>
    <w:rsid w:val="00B86EF4"/>
    <w:rsid w:val="00B870A0"/>
    <w:rsid w:val="00B872FE"/>
    <w:rsid w:val="00B87410"/>
    <w:rsid w:val="00B87424"/>
    <w:rsid w:val="00B877C1"/>
    <w:rsid w:val="00B87C50"/>
    <w:rsid w:val="00B87E0F"/>
    <w:rsid w:val="00B87F92"/>
    <w:rsid w:val="00B87F93"/>
    <w:rsid w:val="00B90005"/>
    <w:rsid w:val="00B90011"/>
    <w:rsid w:val="00B90052"/>
    <w:rsid w:val="00B9073C"/>
    <w:rsid w:val="00B90832"/>
    <w:rsid w:val="00B909E1"/>
    <w:rsid w:val="00B90AA0"/>
    <w:rsid w:val="00B90B85"/>
    <w:rsid w:val="00B90BB2"/>
    <w:rsid w:val="00B90C75"/>
    <w:rsid w:val="00B90D5B"/>
    <w:rsid w:val="00B90DB2"/>
    <w:rsid w:val="00B90EF5"/>
    <w:rsid w:val="00B90FCF"/>
    <w:rsid w:val="00B91150"/>
    <w:rsid w:val="00B9121E"/>
    <w:rsid w:val="00B912AF"/>
    <w:rsid w:val="00B913D0"/>
    <w:rsid w:val="00B91483"/>
    <w:rsid w:val="00B914E4"/>
    <w:rsid w:val="00B9156A"/>
    <w:rsid w:val="00B915F1"/>
    <w:rsid w:val="00B916B3"/>
    <w:rsid w:val="00B919AF"/>
    <w:rsid w:val="00B919C4"/>
    <w:rsid w:val="00B919E9"/>
    <w:rsid w:val="00B91B27"/>
    <w:rsid w:val="00B91BA9"/>
    <w:rsid w:val="00B91D88"/>
    <w:rsid w:val="00B91DA8"/>
    <w:rsid w:val="00B91EB3"/>
    <w:rsid w:val="00B91ED2"/>
    <w:rsid w:val="00B9206E"/>
    <w:rsid w:val="00B92324"/>
    <w:rsid w:val="00B9232C"/>
    <w:rsid w:val="00B92388"/>
    <w:rsid w:val="00B924BD"/>
    <w:rsid w:val="00B9250A"/>
    <w:rsid w:val="00B9263D"/>
    <w:rsid w:val="00B9274E"/>
    <w:rsid w:val="00B92960"/>
    <w:rsid w:val="00B92C89"/>
    <w:rsid w:val="00B92D19"/>
    <w:rsid w:val="00B92E73"/>
    <w:rsid w:val="00B92ED6"/>
    <w:rsid w:val="00B92F2E"/>
    <w:rsid w:val="00B93138"/>
    <w:rsid w:val="00B93562"/>
    <w:rsid w:val="00B93584"/>
    <w:rsid w:val="00B936A8"/>
    <w:rsid w:val="00B93730"/>
    <w:rsid w:val="00B93741"/>
    <w:rsid w:val="00B9380C"/>
    <w:rsid w:val="00B9382F"/>
    <w:rsid w:val="00B93910"/>
    <w:rsid w:val="00B93A1C"/>
    <w:rsid w:val="00B93A30"/>
    <w:rsid w:val="00B93C67"/>
    <w:rsid w:val="00B93E7B"/>
    <w:rsid w:val="00B93F5B"/>
    <w:rsid w:val="00B94277"/>
    <w:rsid w:val="00B94423"/>
    <w:rsid w:val="00B9488D"/>
    <w:rsid w:val="00B948B2"/>
    <w:rsid w:val="00B948F4"/>
    <w:rsid w:val="00B94B36"/>
    <w:rsid w:val="00B94B7B"/>
    <w:rsid w:val="00B94D18"/>
    <w:rsid w:val="00B9509C"/>
    <w:rsid w:val="00B95223"/>
    <w:rsid w:val="00B9527E"/>
    <w:rsid w:val="00B95359"/>
    <w:rsid w:val="00B95654"/>
    <w:rsid w:val="00B95690"/>
    <w:rsid w:val="00B95709"/>
    <w:rsid w:val="00B9570D"/>
    <w:rsid w:val="00B95A43"/>
    <w:rsid w:val="00B95A8A"/>
    <w:rsid w:val="00B95BB5"/>
    <w:rsid w:val="00B95F67"/>
    <w:rsid w:val="00B9629C"/>
    <w:rsid w:val="00B96360"/>
    <w:rsid w:val="00B96448"/>
    <w:rsid w:val="00B96453"/>
    <w:rsid w:val="00B96517"/>
    <w:rsid w:val="00B966B8"/>
    <w:rsid w:val="00B96892"/>
    <w:rsid w:val="00B9693F"/>
    <w:rsid w:val="00B96993"/>
    <w:rsid w:val="00B96A79"/>
    <w:rsid w:val="00B96B05"/>
    <w:rsid w:val="00B96D83"/>
    <w:rsid w:val="00B96F64"/>
    <w:rsid w:val="00B96FCD"/>
    <w:rsid w:val="00B97060"/>
    <w:rsid w:val="00B97113"/>
    <w:rsid w:val="00B97168"/>
    <w:rsid w:val="00B97242"/>
    <w:rsid w:val="00B97424"/>
    <w:rsid w:val="00B9753B"/>
    <w:rsid w:val="00B9774E"/>
    <w:rsid w:val="00B9782A"/>
    <w:rsid w:val="00B97945"/>
    <w:rsid w:val="00B97A37"/>
    <w:rsid w:val="00B97BD1"/>
    <w:rsid w:val="00B97DA5"/>
    <w:rsid w:val="00B97E07"/>
    <w:rsid w:val="00B97EDF"/>
    <w:rsid w:val="00BA01B6"/>
    <w:rsid w:val="00BA02DE"/>
    <w:rsid w:val="00BA0375"/>
    <w:rsid w:val="00BA0442"/>
    <w:rsid w:val="00BA045C"/>
    <w:rsid w:val="00BA04C2"/>
    <w:rsid w:val="00BA057A"/>
    <w:rsid w:val="00BA061B"/>
    <w:rsid w:val="00BA061E"/>
    <w:rsid w:val="00BA0622"/>
    <w:rsid w:val="00BA063F"/>
    <w:rsid w:val="00BA064A"/>
    <w:rsid w:val="00BA0836"/>
    <w:rsid w:val="00BA0915"/>
    <w:rsid w:val="00BA0930"/>
    <w:rsid w:val="00BA0986"/>
    <w:rsid w:val="00BA0998"/>
    <w:rsid w:val="00BA09A0"/>
    <w:rsid w:val="00BA0B5D"/>
    <w:rsid w:val="00BA0C20"/>
    <w:rsid w:val="00BA0CDD"/>
    <w:rsid w:val="00BA0FFF"/>
    <w:rsid w:val="00BA101C"/>
    <w:rsid w:val="00BA1127"/>
    <w:rsid w:val="00BA124B"/>
    <w:rsid w:val="00BA129E"/>
    <w:rsid w:val="00BA14F4"/>
    <w:rsid w:val="00BA14FC"/>
    <w:rsid w:val="00BA1851"/>
    <w:rsid w:val="00BA190B"/>
    <w:rsid w:val="00BA1B58"/>
    <w:rsid w:val="00BA1D05"/>
    <w:rsid w:val="00BA1D17"/>
    <w:rsid w:val="00BA1F49"/>
    <w:rsid w:val="00BA1FB4"/>
    <w:rsid w:val="00BA20BF"/>
    <w:rsid w:val="00BA20E8"/>
    <w:rsid w:val="00BA2171"/>
    <w:rsid w:val="00BA2273"/>
    <w:rsid w:val="00BA228C"/>
    <w:rsid w:val="00BA22DA"/>
    <w:rsid w:val="00BA22F5"/>
    <w:rsid w:val="00BA2326"/>
    <w:rsid w:val="00BA2336"/>
    <w:rsid w:val="00BA2535"/>
    <w:rsid w:val="00BA2816"/>
    <w:rsid w:val="00BA2898"/>
    <w:rsid w:val="00BA2C33"/>
    <w:rsid w:val="00BA2D6C"/>
    <w:rsid w:val="00BA2FB4"/>
    <w:rsid w:val="00BA300A"/>
    <w:rsid w:val="00BA30CF"/>
    <w:rsid w:val="00BA3195"/>
    <w:rsid w:val="00BA31CD"/>
    <w:rsid w:val="00BA32AB"/>
    <w:rsid w:val="00BA33FC"/>
    <w:rsid w:val="00BA3491"/>
    <w:rsid w:val="00BA34CC"/>
    <w:rsid w:val="00BA354D"/>
    <w:rsid w:val="00BA3696"/>
    <w:rsid w:val="00BA3914"/>
    <w:rsid w:val="00BA3ADD"/>
    <w:rsid w:val="00BA3BAC"/>
    <w:rsid w:val="00BA3CB4"/>
    <w:rsid w:val="00BA3D5F"/>
    <w:rsid w:val="00BA3F72"/>
    <w:rsid w:val="00BA40B5"/>
    <w:rsid w:val="00BA415E"/>
    <w:rsid w:val="00BA4273"/>
    <w:rsid w:val="00BA42AF"/>
    <w:rsid w:val="00BA42B9"/>
    <w:rsid w:val="00BA435E"/>
    <w:rsid w:val="00BA43AD"/>
    <w:rsid w:val="00BA448A"/>
    <w:rsid w:val="00BA44B7"/>
    <w:rsid w:val="00BA45A9"/>
    <w:rsid w:val="00BA46EF"/>
    <w:rsid w:val="00BA47D2"/>
    <w:rsid w:val="00BA48BA"/>
    <w:rsid w:val="00BA49E1"/>
    <w:rsid w:val="00BA4BAD"/>
    <w:rsid w:val="00BA4C0F"/>
    <w:rsid w:val="00BA4CE9"/>
    <w:rsid w:val="00BA4F6C"/>
    <w:rsid w:val="00BA5199"/>
    <w:rsid w:val="00BA5247"/>
    <w:rsid w:val="00BA525E"/>
    <w:rsid w:val="00BA529F"/>
    <w:rsid w:val="00BA52B2"/>
    <w:rsid w:val="00BA536D"/>
    <w:rsid w:val="00BA547F"/>
    <w:rsid w:val="00BA54E5"/>
    <w:rsid w:val="00BA561E"/>
    <w:rsid w:val="00BA56C9"/>
    <w:rsid w:val="00BA56F2"/>
    <w:rsid w:val="00BA574C"/>
    <w:rsid w:val="00BA575F"/>
    <w:rsid w:val="00BA5866"/>
    <w:rsid w:val="00BA594E"/>
    <w:rsid w:val="00BA59D4"/>
    <w:rsid w:val="00BA5B35"/>
    <w:rsid w:val="00BA5B64"/>
    <w:rsid w:val="00BA5CE7"/>
    <w:rsid w:val="00BA5E78"/>
    <w:rsid w:val="00BA5E98"/>
    <w:rsid w:val="00BA5FF2"/>
    <w:rsid w:val="00BA601B"/>
    <w:rsid w:val="00BA6041"/>
    <w:rsid w:val="00BA6121"/>
    <w:rsid w:val="00BA618D"/>
    <w:rsid w:val="00BA627A"/>
    <w:rsid w:val="00BA6474"/>
    <w:rsid w:val="00BA649F"/>
    <w:rsid w:val="00BA663C"/>
    <w:rsid w:val="00BA69B7"/>
    <w:rsid w:val="00BA69CE"/>
    <w:rsid w:val="00BA6ABC"/>
    <w:rsid w:val="00BA6B22"/>
    <w:rsid w:val="00BA6B83"/>
    <w:rsid w:val="00BA6C1C"/>
    <w:rsid w:val="00BA6E3C"/>
    <w:rsid w:val="00BA6E5F"/>
    <w:rsid w:val="00BA7073"/>
    <w:rsid w:val="00BA70B5"/>
    <w:rsid w:val="00BA71C3"/>
    <w:rsid w:val="00BA7207"/>
    <w:rsid w:val="00BA7241"/>
    <w:rsid w:val="00BA73C4"/>
    <w:rsid w:val="00BA74CA"/>
    <w:rsid w:val="00BA7552"/>
    <w:rsid w:val="00BA7794"/>
    <w:rsid w:val="00BA7A33"/>
    <w:rsid w:val="00BA7C12"/>
    <w:rsid w:val="00BA7C15"/>
    <w:rsid w:val="00BA7D54"/>
    <w:rsid w:val="00BA7E56"/>
    <w:rsid w:val="00BA7F33"/>
    <w:rsid w:val="00BA7FE4"/>
    <w:rsid w:val="00BB006F"/>
    <w:rsid w:val="00BB00F7"/>
    <w:rsid w:val="00BB01CE"/>
    <w:rsid w:val="00BB0267"/>
    <w:rsid w:val="00BB035B"/>
    <w:rsid w:val="00BB0577"/>
    <w:rsid w:val="00BB05AA"/>
    <w:rsid w:val="00BB05FB"/>
    <w:rsid w:val="00BB0794"/>
    <w:rsid w:val="00BB0802"/>
    <w:rsid w:val="00BB0849"/>
    <w:rsid w:val="00BB0A00"/>
    <w:rsid w:val="00BB0A16"/>
    <w:rsid w:val="00BB0A6F"/>
    <w:rsid w:val="00BB0B80"/>
    <w:rsid w:val="00BB0C71"/>
    <w:rsid w:val="00BB0E41"/>
    <w:rsid w:val="00BB0E81"/>
    <w:rsid w:val="00BB0F99"/>
    <w:rsid w:val="00BB13CF"/>
    <w:rsid w:val="00BB1444"/>
    <w:rsid w:val="00BB1462"/>
    <w:rsid w:val="00BB1556"/>
    <w:rsid w:val="00BB155A"/>
    <w:rsid w:val="00BB1635"/>
    <w:rsid w:val="00BB1744"/>
    <w:rsid w:val="00BB185C"/>
    <w:rsid w:val="00BB1872"/>
    <w:rsid w:val="00BB1968"/>
    <w:rsid w:val="00BB1B34"/>
    <w:rsid w:val="00BB1B50"/>
    <w:rsid w:val="00BB1B60"/>
    <w:rsid w:val="00BB1C86"/>
    <w:rsid w:val="00BB1F5E"/>
    <w:rsid w:val="00BB2199"/>
    <w:rsid w:val="00BB2315"/>
    <w:rsid w:val="00BB231D"/>
    <w:rsid w:val="00BB23CA"/>
    <w:rsid w:val="00BB24D6"/>
    <w:rsid w:val="00BB256A"/>
    <w:rsid w:val="00BB2580"/>
    <w:rsid w:val="00BB2600"/>
    <w:rsid w:val="00BB2613"/>
    <w:rsid w:val="00BB265A"/>
    <w:rsid w:val="00BB2954"/>
    <w:rsid w:val="00BB2AC9"/>
    <w:rsid w:val="00BB2D30"/>
    <w:rsid w:val="00BB2F19"/>
    <w:rsid w:val="00BB2F28"/>
    <w:rsid w:val="00BB3225"/>
    <w:rsid w:val="00BB3260"/>
    <w:rsid w:val="00BB32FB"/>
    <w:rsid w:val="00BB34BB"/>
    <w:rsid w:val="00BB3572"/>
    <w:rsid w:val="00BB35D6"/>
    <w:rsid w:val="00BB389C"/>
    <w:rsid w:val="00BB3A6B"/>
    <w:rsid w:val="00BB3AF4"/>
    <w:rsid w:val="00BB3CD1"/>
    <w:rsid w:val="00BB3D53"/>
    <w:rsid w:val="00BB3F6A"/>
    <w:rsid w:val="00BB414D"/>
    <w:rsid w:val="00BB415C"/>
    <w:rsid w:val="00BB41DF"/>
    <w:rsid w:val="00BB43BA"/>
    <w:rsid w:val="00BB4473"/>
    <w:rsid w:val="00BB4677"/>
    <w:rsid w:val="00BB47AF"/>
    <w:rsid w:val="00BB47CF"/>
    <w:rsid w:val="00BB4880"/>
    <w:rsid w:val="00BB4E55"/>
    <w:rsid w:val="00BB4F26"/>
    <w:rsid w:val="00BB5007"/>
    <w:rsid w:val="00BB509C"/>
    <w:rsid w:val="00BB54D2"/>
    <w:rsid w:val="00BB5516"/>
    <w:rsid w:val="00BB57ED"/>
    <w:rsid w:val="00BB5A75"/>
    <w:rsid w:val="00BB5BB7"/>
    <w:rsid w:val="00BB5C57"/>
    <w:rsid w:val="00BB5CFC"/>
    <w:rsid w:val="00BB5CFD"/>
    <w:rsid w:val="00BB5E75"/>
    <w:rsid w:val="00BB5E92"/>
    <w:rsid w:val="00BB5EAD"/>
    <w:rsid w:val="00BB5F30"/>
    <w:rsid w:val="00BB629F"/>
    <w:rsid w:val="00BB6446"/>
    <w:rsid w:val="00BB649F"/>
    <w:rsid w:val="00BB6566"/>
    <w:rsid w:val="00BB6816"/>
    <w:rsid w:val="00BB68AF"/>
    <w:rsid w:val="00BB6994"/>
    <w:rsid w:val="00BB6A99"/>
    <w:rsid w:val="00BB6BEE"/>
    <w:rsid w:val="00BB6DF5"/>
    <w:rsid w:val="00BB70BC"/>
    <w:rsid w:val="00BB740C"/>
    <w:rsid w:val="00BB76C1"/>
    <w:rsid w:val="00BB773A"/>
    <w:rsid w:val="00BB79A2"/>
    <w:rsid w:val="00BB7BA6"/>
    <w:rsid w:val="00BB7C0A"/>
    <w:rsid w:val="00BB7D2E"/>
    <w:rsid w:val="00BB7DF7"/>
    <w:rsid w:val="00BB7F85"/>
    <w:rsid w:val="00BC0201"/>
    <w:rsid w:val="00BC02D3"/>
    <w:rsid w:val="00BC040D"/>
    <w:rsid w:val="00BC04C8"/>
    <w:rsid w:val="00BC04E6"/>
    <w:rsid w:val="00BC06FF"/>
    <w:rsid w:val="00BC081F"/>
    <w:rsid w:val="00BC09F4"/>
    <w:rsid w:val="00BC0BD0"/>
    <w:rsid w:val="00BC0CC7"/>
    <w:rsid w:val="00BC0E2E"/>
    <w:rsid w:val="00BC0F39"/>
    <w:rsid w:val="00BC1038"/>
    <w:rsid w:val="00BC1099"/>
    <w:rsid w:val="00BC1165"/>
    <w:rsid w:val="00BC1179"/>
    <w:rsid w:val="00BC12EE"/>
    <w:rsid w:val="00BC13A9"/>
    <w:rsid w:val="00BC16BF"/>
    <w:rsid w:val="00BC16EC"/>
    <w:rsid w:val="00BC19A5"/>
    <w:rsid w:val="00BC1C19"/>
    <w:rsid w:val="00BC1ED2"/>
    <w:rsid w:val="00BC1FA5"/>
    <w:rsid w:val="00BC2027"/>
    <w:rsid w:val="00BC206A"/>
    <w:rsid w:val="00BC20CA"/>
    <w:rsid w:val="00BC211A"/>
    <w:rsid w:val="00BC2137"/>
    <w:rsid w:val="00BC21DE"/>
    <w:rsid w:val="00BC22F9"/>
    <w:rsid w:val="00BC2634"/>
    <w:rsid w:val="00BC274D"/>
    <w:rsid w:val="00BC281F"/>
    <w:rsid w:val="00BC29E6"/>
    <w:rsid w:val="00BC2A7E"/>
    <w:rsid w:val="00BC2AC7"/>
    <w:rsid w:val="00BC2B45"/>
    <w:rsid w:val="00BC2C0A"/>
    <w:rsid w:val="00BC2F3C"/>
    <w:rsid w:val="00BC3025"/>
    <w:rsid w:val="00BC3225"/>
    <w:rsid w:val="00BC3423"/>
    <w:rsid w:val="00BC3582"/>
    <w:rsid w:val="00BC3CA8"/>
    <w:rsid w:val="00BC3EA2"/>
    <w:rsid w:val="00BC3EC6"/>
    <w:rsid w:val="00BC3F91"/>
    <w:rsid w:val="00BC3FCB"/>
    <w:rsid w:val="00BC4102"/>
    <w:rsid w:val="00BC4145"/>
    <w:rsid w:val="00BC41A2"/>
    <w:rsid w:val="00BC434B"/>
    <w:rsid w:val="00BC44B5"/>
    <w:rsid w:val="00BC458B"/>
    <w:rsid w:val="00BC46D6"/>
    <w:rsid w:val="00BC4866"/>
    <w:rsid w:val="00BC4986"/>
    <w:rsid w:val="00BC4A97"/>
    <w:rsid w:val="00BC4AA0"/>
    <w:rsid w:val="00BC4C87"/>
    <w:rsid w:val="00BC4D05"/>
    <w:rsid w:val="00BC4DCF"/>
    <w:rsid w:val="00BC4E35"/>
    <w:rsid w:val="00BC4F76"/>
    <w:rsid w:val="00BC5042"/>
    <w:rsid w:val="00BC5480"/>
    <w:rsid w:val="00BC5510"/>
    <w:rsid w:val="00BC5801"/>
    <w:rsid w:val="00BC5872"/>
    <w:rsid w:val="00BC59E7"/>
    <w:rsid w:val="00BC5C42"/>
    <w:rsid w:val="00BC5C81"/>
    <w:rsid w:val="00BC5DC8"/>
    <w:rsid w:val="00BC5DEF"/>
    <w:rsid w:val="00BC5F45"/>
    <w:rsid w:val="00BC5F4C"/>
    <w:rsid w:val="00BC5FB7"/>
    <w:rsid w:val="00BC6018"/>
    <w:rsid w:val="00BC61F1"/>
    <w:rsid w:val="00BC63AA"/>
    <w:rsid w:val="00BC64FA"/>
    <w:rsid w:val="00BC6856"/>
    <w:rsid w:val="00BC6880"/>
    <w:rsid w:val="00BC6960"/>
    <w:rsid w:val="00BC6B4A"/>
    <w:rsid w:val="00BC6C8C"/>
    <w:rsid w:val="00BC6CC2"/>
    <w:rsid w:val="00BC6EC2"/>
    <w:rsid w:val="00BC7039"/>
    <w:rsid w:val="00BC7095"/>
    <w:rsid w:val="00BC718E"/>
    <w:rsid w:val="00BC7195"/>
    <w:rsid w:val="00BC7335"/>
    <w:rsid w:val="00BC7388"/>
    <w:rsid w:val="00BC74A0"/>
    <w:rsid w:val="00BC7553"/>
    <w:rsid w:val="00BC75C5"/>
    <w:rsid w:val="00BC773D"/>
    <w:rsid w:val="00BC77B0"/>
    <w:rsid w:val="00BC78DC"/>
    <w:rsid w:val="00BC79CB"/>
    <w:rsid w:val="00BC7A3A"/>
    <w:rsid w:val="00BC7DB5"/>
    <w:rsid w:val="00BC7E56"/>
    <w:rsid w:val="00BC7EFD"/>
    <w:rsid w:val="00BC7F4E"/>
    <w:rsid w:val="00BD0194"/>
    <w:rsid w:val="00BD019F"/>
    <w:rsid w:val="00BD031F"/>
    <w:rsid w:val="00BD0337"/>
    <w:rsid w:val="00BD0457"/>
    <w:rsid w:val="00BD04F6"/>
    <w:rsid w:val="00BD0672"/>
    <w:rsid w:val="00BD078F"/>
    <w:rsid w:val="00BD07B5"/>
    <w:rsid w:val="00BD07C5"/>
    <w:rsid w:val="00BD0842"/>
    <w:rsid w:val="00BD0907"/>
    <w:rsid w:val="00BD09D8"/>
    <w:rsid w:val="00BD0B3D"/>
    <w:rsid w:val="00BD0C0A"/>
    <w:rsid w:val="00BD0C79"/>
    <w:rsid w:val="00BD0ED0"/>
    <w:rsid w:val="00BD0F0C"/>
    <w:rsid w:val="00BD0F31"/>
    <w:rsid w:val="00BD1457"/>
    <w:rsid w:val="00BD15F8"/>
    <w:rsid w:val="00BD18A6"/>
    <w:rsid w:val="00BD18B7"/>
    <w:rsid w:val="00BD18D7"/>
    <w:rsid w:val="00BD1AB0"/>
    <w:rsid w:val="00BD1AE1"/>
    <w:rsid w:val="00BD1B96"/>
    <w:rsid w:val="00BD1C8C"/>
    <w:rsid w:val="00BD1C99"/>
    <w:rsid w:val="00BD1F13"/>
    <w:rsid w:val="00BD2068"/>
    <w:rsid w:val="00BD20E6"/>
    <w:rsid w:val="00BD240F"/>
    <w:rsid w:val="00BD24D8"/>
    <w:rsid w:val="00BD2559"/>
    <w:rsid w:val="00BD2580"/>
    <w:rsid w:val="00BD27C8"/>
    <w:rsid w:val="00BD280F"/>
    <w:rsid w:val="00BD289E"/>
    <w:rsid w:val="00BD28EC"/>
    <w:rsid w:val="00BD291D"/>
    <w:rsid w:val="00BD292E"/>
    <w:rsid w:val="00BD29DC"/>
    <w:rsid w:val="00BD2A51"/>
    <w:rsid w:val="00BD2AA4"/>
    <w:rsid w:val="00BD2D6A"/>
    <w:rsid w:val="00BD2E2C"/>
    <w:rsid w:val="00BD2F03"/>
    <w:rsid w:val="00BD2F7E"/>
    <w:rsid w:val="00BD307B"/>
    <w:rsid w:val="00BD3269"/>
    <w:rsid w:val="00BD33B8"/>
    <w:rsid w:val="00BD340C"/>
    <w:rsid w:val="00BD34FC"/>
    <w:rsid w:val="00BD3570"/>
    <w:rsid w:val="00BD36BC"/>
    <w:rsid w:val="00BD37CE"/>
    <w:rsid w:val="00BD399F"/>
    <w:rsid w:val="00BD3A1E"/>
    <w:rsid w:val="00BD3A44"/>
    <w:rsid w:val="00BD3B28"/>
    <w:rsid w:val="00BD3C9B"/>
    <w:rsid w:val="00BD3D45"/>
    <w:rsid w:val="00BD3E3E"/>
    <w:rsid w:val="00BD3FAB"/>
    <w:rsid w:val="00BD40B1"/>
    <w:rsid w:val="00BD40F5"/>
    <w:rsid w:val="00BD41E0"/>
    <w:rsid w:val="00BD41F0"/>
    <w:rsid w:val="00BD4218"/>
    <w:rsid w:val="00BD4260"/>
    <w:rsid w:val="00BD4346"/>
    <w:rsid w:val="00BD444C"/>
    <w:rsid w:val="00BD4634"/>
    <w:rsid w:val="00BD4683"/>
    <w:rsid w:val="00BD49FA"/>
    <w:rsid w:val="00BD4A16"/>
    <w:rsid w:val="00BD4A42"/>
    <w:rsid w:val="00BD4BC8"/>
    <w:rsid w:val="00BD4C6A"/>
    <w:rsid w:val="00BD4E63"/>
    <w:rsid w:val="00BD4E7C"/>
    <w:rsid w:val="00BD5071"/>
    <w:rsid w:val="00BD5249"/>
    <w:rsid w:val="00BD52F7"/>
    <w:rsid w:val="00BD57E8"/>
    <w:rsid w:val="00BD58AC"/>
    <w:rsid w:val="00BD5997"/>
    <w:rsid w:val="00BD59C1"/>
    <w:rsid w:val="00BD5F80"/>
    <w:rsid w:val="00BD6014"/>
    <w:rsid w:val="00BD6078"/>
    <w:rsid w:val="00BD60DB"/>
    <w:rsid w:val="00BD61CB"/>
    <w:rsid w:val="00BD6277"/>
    <w:rsid w:val="00BD6501"/>
    <w:rsid w:val="00BD6525"/>
    <w:rsid w:val="00BD688A"/>
    <w:rsid w:val="00BD6941"/>
    <w:rsid w:val="00BD6D5E"/>
    <w:rsid w:val="00BD6DD6"/>
    <w:rsid w:val="00BD6E29"/>
    <w:rsid w:val="00BD6E37"/>
    <w:rsid w:val="00BD702D"/>
    <w:rsid w:val="00BD703F"/>
    <w:rsid w:val="00BD70FA"/>
    <w:rsid w:val="00BD72AC"/>
    <w:rsid w:val="00BD7572"/>
    <w:rsid w:val="00BD7576"/>
    <w:rsid w:val="00BD7578"/>
    <w:rsid w:val="00BD76EA"/>
    <w:rsid w:val="00BD76EB"/>
    <w:rsid w:val="00BD7725"/>
    <w:rsid w:val="00BD77DD"/>
    <w:rsid w:val="00BD77FE"/>
    <w:rsid w:val="00BD783C"/>
    <w:rsid w:val="00BD7861"/>
    <w:rsid w:val="00BD7868"/>
    <w:rsid w:val="00BD7897"/>
    <w:rsid w:val="00BD78B4"/>
    <w:rsid w:val="00BD78CF"/>
    <w:rsid w:val="00BD7A1E"/>
    <w:rsid w:val="00BD7A3F"/>
    <w:rsid w:val="00BD7B6C"/>
    <w:rsid w:val="00BD7DCE"/>
    <w:rsid w:val="00BD7F9B"/>
    <w:rsid w:val="00BE00A4"/>
    <w:rsid w:val="00BE032B"/>
    <w:rsid w:val="00BE032E"/>
    <w:rsid w:val="00BE049F"/>
    <w:rsid w:val="00BE04EE"/>
    <w:rsid w:val="00BE04FC"/>
    <w:rsid w:val="00BE067B"/>
    <w:rsid w:val="00BE06D5"/>
    <w:rsid w:val="00BE0710"/>
    <w:rsid w:val="00BE0742"/>
    <w:rsid w:val="00BE08D3"/>
    <w:rsid w:val="00BE08ED"/>
    <w:rsid w:val="00BE09E9"/>
    <w:rsid w:val="00BE0C78"/>
    <w:rsid w:val="00BE0EC8"/>
    <w:rsid w:val="00BE1002"/>
    <w:rsid w:val="00BE101C"/>
    <w:rsid w:val="00BE116B"/>
    <w:rsid w:val="00BE13C8"/>
    <w:rsid w:val="00BE14F8"/>
    <w:rsid w:val="00BE15EF"/>
    <w:rsid w:val="00BE1653"/>
    <w:rsid w:val="00BE169C"/>
    <w:rsid w:val="00BE1878"/>
    <w:rsid w:val="00BE19BE"/>
    <w:rsid w:val="00BE1A57"/>
    <w:rsid w:val="00BE1A5D"/>
    <w:rsid w:val="00BE1B9B"/>
    <w:rsid w:val="00BE1C6D"/>
    <w:rsid w:val="00BE1DD1"/>
    <w:rsid w:val="00BE202D"/>
    <w:rsid w:val="00BE21C1"/>
    <w:rsid w:val="00BE22B9"/>
    <w:rsid w:val="00BE2313"/>
    <w:rsid w:val="00BE2582"/>
    <w:rsid w:val="00BE271F"/>
    <w:rsid w:val="00BE28F7"/>
    <w:rsid w:val="00BE294B"/>
    <w:rsid w:val="00BE29E5"/>
    <w:rsid w:val="00BE2AB3"/>
    <w:rsid w:val="00BE2B1D"/>
    <w:rsid w:val="00BE2B78"/>
    <w:rsid w:val="00BE2C1F"/>
    <w:rsid w:val="00BE2C43"/>
    <w:rsid w:val="00BE2D4E"/>
    <w:rsid w:val="00BE2DD2"/>
    <w:rsid w:val="00BE2E26"/>
    <w:rsid w:val="00BE30FE"/>
    <w:rsid w:val="00BE31B0"/>
    <w:rsid w:val="00BE31B7"/>
    <w:rsid w:val="00BE3285"/>
    <w:rsid w:val="00BE33C4"/>
    <w:rsid w:val="00BE33FC"/>
    <w:rsid w:val="00BE3486"/>
    <w:rsid w:val="00BE361F"/>
    <w:rsid w:val="00BE366E"/>
    <w:rsid w:val="00BE36BB"/>
    <w:rsid w:val="00BE36FF"/>
    <w:rsid w:val="00BE37C0"/>
    <w:rsid w:val="00BE38ED"/>
    <w:rsid w:val="00BE3951"/>
    <w:rsid w:val="00BE3975"/>
    <w:rsid w:val="00BE39C1"/>
    <w:rsid w:val="00BE3B95"/>
    <w:rsid w:val="00BE3BD7"/>
    <w:rsid w:val="00BE3BF3"/>
    <w:rsid w:val="00BE3BF9"/>
    <w:rsid w:val="00BE3EA8"/>
    <w:rsid w:val="00BE40B7"/>
    <w:rsid w:val="00BE4237"/>
    <w:rsid w:val="00BE4295"/>
    <w:rsid w:val="00BE42E4"/>
    <w:rsid w:val="00BE42F9"/>
    <w:rsid w:val="00BE4414"/>
    <w:rsid w:val="00BE495B"/>
    <w:rsid w:val="00BE4A85"/>
    <w:rsid w:val="00BE4AE4"/>
    <w:rsid w:val="00BE4BC7"/>
    <w:rsid w:val="00BE4CF7"/>
    <w:rsid w:val="00BE4D57"/>
    <w:rsid w:val="00BE4E38"/>
    <w:rsid w:val="00BE4F59"/>
    <w:rsid w:val="00BE5173"/>
    <w:rsid w:val="00BE51B2"/>
    <w:rsid w:val="00BE5306"/>
    <w:rsid w:val="00BE54AE"/>
    <w:rsid w:val="00BE561A"/>
    <w:rsid w:val="00BE5671"/>
    <w:rsid w:val="00BE5688"/>
    <w:rsid w:val="00BE579E"/>
    <w:rsid w:val="00BE57C8"/>
    <w:rsid w:val="00BE57FF"/>
    <w:rsid w:val="00BE58E3"/>
    <w:rsid w:val="00BE5A3A"/>
    <w:rsid w:val="00BE5D47"/>
    <w:rsid w:val="00BE5D52"/>
    <w:rsid w:val="00BE62DE"/>
    <w:rsid w:val="00BE64BF"/>
    <w:rsid w:val="00BE6722"/>
    <w:rsid w:val="00BE6982"/>
    <w:rsid w:val="00BE69D6"/>
    <w:rsid w:val="00BE69FF"/>
    <w:rsid w:val="00BE6C4E"/>
    <w:rsid w:val="00BE6EEA"/>
    <w:rsid w:val="00BE6F89"/>
    <w:rsid w:val="00BE7030"/>
    <w:rsid w:val="00BE713E"/>
    <w:rsid w:val="00BE715A"/>
    <w:rsid w:val="00BE7337"/>
    <w:rsid w:val="00BE735A"/>
    <w:rsid w:val="00BE73FF"/>
    <w:rsid w:val="00BE74D1"/>
    <w:rsid w:val="00BE74DB"/>
    <w:rsid w:val="00BE752D"/>
    <w:rsid w:val="00BE75E2"/>
    <w:rsid w:val="00BE75E3"/>
    <w:rsid w:val="00BE766F"/>
    <w:rsid w:val="00BE76B1"/>
    <w:rsid w:val="00BE781D"/>
    <w:rsid w:val="00BE795F"/>
    <w:rsid w:val="00BE7B4C"/>
    <w:rsid w:val="00BE7B76"/>
    <w:rsid w:val="00BE7B9B"/>
    <w:rsid w:val="00BE7C93"/>
    <w:rsid w:val="00BE7D8F"/>
    <w:rsid w:val="00BE7E17"/>
    <w:rsid w:val="00BE7EAE"/>
    <w:rsid w:val="00BE7EFA"/>
    <w:rsid w:val="00BF001B"/>
    <w:rsid w:val="00BF03B6"/>
    <w:rsid w:val="00BF0438"/>
    <w:rsid w:val="00BF051A"/>
    <w:rsid w:val="00BF0553"/>
    <w:rsid w:val="00BF055B"/>
    <w:rsid w:val="00BF05E7"/>
    <w:rsid w:val="00BF0650"/>
    <w:rsid w:val="00BF066D"/>
    <w:rsid w:val="00BF06B1"/>
    <w:rsid w:val="00BF07E5"/>
    <w:rsid w:val="00BF0836"/>
    <w:rsid w:val="00BF0918"/>
    <w:rsid w:val="00BF0946"/>
    <w:rsid w:val="00BF0A97"/>
    <w:rsid w:val="00BF0BC4"/>
    <w:rsid w:val="00BF0D49"/>
    <w:rsid w:val="00BF0D4A"/>
    <w:rsid w:val="00BF0F8F"/>
    <w:rsid w:val="00BF1005"/>
    <w:rsid w:val="00BF107D"/>
    <w:rsid w:val="00BF1113"/>
    <w:rsid w:val="00BF1116"/>
    <w:rsid w:val="00BF114B"/>
    <w:rsid w:val="00BF1323"/>
    <w:rsid w:val="00BF1339"/>
    <w:rsid w:val="00BF137D"/>
    <w:rsid w:val="00BF15A0"/>
    <w:rsid w:val="00BF170E"/>
    <w:rsid w:val="00BF17D1"/>
    <w:rsid w:val="00BF1804"/>
    <w:rsid w:val="00BF18BA"/>
    <w:rsid w:val="00BF18BC"/>
    <w:rsid w:val="00BF197E"/>
    <w:rsid w:val="00BF1B6C"/>
    <w:rsid w:val="00BF1E50"/>
    <w:rsid w:val="00BF1EA9"/>
    <w:rsid w:val="00BF1EB9"/>
    <w:rsid w:val="00BF20E8"/>
    <w:rsid w:val="00BF215F"/>
    <w:rsid w:val="00BF2487"/>
    <w:rsid w:val="00BF256C"/>
    <w:rsid w:val="00BF26FE"/>
    <w:rsid w:val="00BF2798"/>
    <w:rsid w:val="00BF280A"/>
    <w:rsid w:val="00BF2900"/>
    <w:rsid w:val="00BF2902"/>
    <w:rsid w:val="00BF2951"/>
    <w:rsid w:val="00BF29A8"/>
    <w:rsid w:val="00BF2A0D"/>
    <w:rsid w:val="00BF2B5C"/>
    <w:rsid w:val="00BF2D5E"/>
    <w:rsid w:val="00BF2D7F"/>
    <w:rsid w:val="00BF2E74"/>
    <w:rsid w:val="00BF2F8C"/>
    <w:rsid w:val="00BF308F"/>
    <w:rsid w:val="00BF314E"/>
    <w:rsid w:val="00BF3319"/>
    <w:rsid w:val="00BF33C0"/>
    <w:rsid w:val="00BF342E"/>
    <w:rsid w:val="00BF3495"/>
    <w:rsid w:val="00BF3581"/>
    <w:rsid w:val="00BF3623"/>
    <w:rsid w:val="00BF3891"/>
    <w:rsid w:val="00BF3922"/>
    <w:rsid w:val="00BF3B13"/>
    <w:rsid w:val="00BF3C49"/>
    <w:rsid w:val="00BF3CE8"/>
    <w:rsid w:val="00BF3D2C"/>
    <w:rsid w:val="00BF3E01"/>
    <w:rsid w:val="00BF3E28"/>
    <w:rsid w:val="00BF3FE5"/>
    <w:rsid w:val="00BF4214"/>
    <w:rsid w:val="00BF42AA"/>
    <w:rsid w:val="00BF436B"/>
    <w:rsid w:val="00BF446B"/>
    <w:rsid w:val="00BF4529"/>
    <w:rsid w:val="00BF45EE"/>
    <w:rsid w:val="00BF46A8"/>
    <w:rsid w:val="00BF48A8"/>
    <w:rsid w:val="00BF4975"/>
    <w:rsid w:val="00BF4AFB"/>
    <w:rsid w:val="00BF4BC1"/>
    <w:rsid w:val="00BF4C0E"/>
    <w:rsid w:val="00BF4C4E"/>
    <w:rsid w:val="00BF5166"/>
    <w:rsid w:val="00BF51A8"/>
    <w:rsid w:val="00BF5202"/>
    <w:rsid w:val="00BF55AA"/>
    <w:rsid w:val="00BF56C9"/>
    <w:rsid w:val="00BF5860"/>
    <w:rsid w:val="00BF5A18"/>
    <w:rsid w:val="00BF5B45"/>
    <w:rsid w:val="00BF5BF0"/>
    <w:rsid w:val="00BF5C2E"/>
    <w:rsid w:val="00BF5CC6"/>
    <w:rsid w:val="00BF6212"/>
    <w:rsid w:val="00BF64A5"/>
    <w:rsid w:val="00BF64CF"/>
    <w:rsid w:val="00BF6641"/>
    <w:rsid w:val="00BF67AB"/>
    <w:rsid w:val="00BF67EF"/>
    <w:rsid w:val="00BF680C"/>
    <w:rsid w:val="00BF6858"/>
    <w:rsid w:val="00BF68CF"/>
    <w:rsid w:val="00BF6CF6"/>
    <w:rsid w:val="00BF6D3F"/>
    <w:rsid w:val="00BF6D5F"/>
    <w:rsid w:val="00BF6DBD"/>
    <w:rsid w:val="00BF6E5F"/>
    <w:rsid w:val="00BF6F1F"/>
    <w:rsid w:val="00BF71A1"/>
    <w:rsid w:val="00BF7319"/>
    <w:rsid w:val="00BF7375"/>
    <w:rsid w:val="00BF7650"/>
    <w:rsid w:val="00BF76D9"/>
    <w:rsid w:val="00BF7731"/>
    <w:rsid w:val="00BF7791"/>
    <w:rsid w:val="00BF77E5"/>
    <w:rsid w:val="00BF791D"/>
    <w:rsid w:val="00BF796F"/>
    <w:rsid w:val="00BF7A36"/>
    <w:rsid w:val="00BF7A80"/>
    <w:rsid w:val="00BF7A83"/>
    <w:rsid w:val="00BF7C2B"/>
    <w:rsid w:val="00BF7EA5"/>
    <w:rsid w:val="00C00006"/>
    <w:rsid w:val="00C0049D"/>
    <w:rsid w:val="00C007C2"/>
    <w:rsid w:val="00C008B6"/>
    <w:rsid w:val="00C009B9"/>
    <w:rsid w:val="00C00A2D"/>
    <w:rsid w:val="00C00A39"/>
    <w:rsid w:val="00C00AC6"/>
    <w:rsid w:val="00C00B43"/>
    <w:rsid w:val="00C00D16"/>
    <w:rsid w:val="00C00D8C"/>
    <w:rsid w:val="00C00DDA"/>
    <w:rsid w:val="00C00E00"/>
    <w:rsid w:val="00C00E17"/>
    <w:rsid w:val="00C00EE3"/>
    <w:rsid w:val="00C00FED"/>
    <w:rsid w:val="00C01073"/>
    <w:rsid w:val="00C011C2"/>
    <w:rsid w:val="00C01215"/>
    <w:rsid w:val="00C015B0"/>
    <w:rsid w:val="00C015C5"/>
    <w:rsid w:val="00C01730"/>
    <w:rsid w:val="00C01789"/>
    <w:rsid w:val="00C01795"/>
    <w:rsid w:val="00C019F7"/>
    <w:rsid w:val="00C01A40"/>
    <w:rsid w:val="00C01B53"/>
    <w:rsid w:val="00C01B7B"/>
    <w:rsid w:val="00C01BAB"/>
    <w:rsid w:val="00C01FBF"/>
    <w:rsid w:val="00C02124"/>
    <w:rsid w:val="00C021C2"/>
    <w:rsid w:val="00C02227"/>
    <w:rsid w:val="00C022D8"/>
    <w:rsid w:val="00C022DB"/>
    <w:rsid w:val="00C023DC"/>
    <w:rsid w:val="00C024BA"/>
    <w:rsid w:val="00C02500"/>
    <w:rsid w:val="00C02584"/>
    <w:rsid w:val="00C02602"/>
    <w:rsid w:val="00C02676"/>
    <w:rsid w:val="00C02782"/>
    <w:rsid w:val="00C028AD"/>
    <w:rsid w:val="00C02A87"/>
    <w:rsid w:val="00C02B17"/>
    <w:rsid w:val="00C02B8B"/>
    <w:rsid w:val="00C02C49"/>
    <w:rsid w:val="00C02CA4"/>
    <w:rsid w:val="00C02E73"/>
    <w:rsid w:val="00C02F23"/>
    <w:rsid w:val="00C02FA2"/>
    <w:rsid w:val="00C03088"/>
    <w:rsid w:val="00C03154"/>
    <w:rsid w:val="00C03393"/>
    <w:rsid w:val="00C033C8"/>
    <w:rsid w:val="00C033DE"/>
    <w:rsid w:val="00C035F0"/>
    <w:rsid w:val="00C03843"/>
    <w:rsid w:val="00C038D1"/>
    <w:rsid w:val="00C03B10"/>
    <w:rsid w:val="00C03C1E"/>
    <w:rsid w:val="00C03CAA"/>
    <w:rsid w:val="00C03CE1"/>
    <w:rsid w:val="00C03D6B"/>
    <w:rsid w:val="00C03EF3"/>
    <w:rsid w:val="00C03F25"/>
    <w:rsid w:val="00C03F93"/>
    <w:rsid w:val="00C04031"/>
    <w:rsid w:val="00C04085"/>
    <w:rsid w:val="00C04141"/>
    <w:rsid w:val="00C042CE"/>
    <w:rsid w:val="00C04466"/>
    <w:rsid w:val="00C0454B"/>
    <w:rsid w:val="00C04553"/>
    <w:rsid w:val="00C04562"/>
    <w:rsid w:val="00C04714"/>
    <w:rsid w:val="00C047AD"/>
    <w:rsid w:val="00C04A15"/>
    <w:rsid w:val="00C04AD8"/>
    <w:rsid w:val="00C04EE8"/>
    <w:rsid w:val="00C05009"/>
    <w:rsid w:val="00C0513D"/>
    <w:rsid w:val="00C05147"/>
    <w:rsid w:val="00C051C7"/>
    <w:rsid w:val="00C0525F"/>
    <w:rsid w:val="00C054A3"/>
    <w:rsid w:val="00C05511"/>
    <w:rsid w:val="00C056CE"/>
    <w:rsid w:val="00C057C1"/>
    <w:rsid w:val="00C057E9"/>
    <w:rsid w:val="00C058E5"/>
    <w:rsid w:val="00C05A71"/>
    <w:rsid w:val="00C05BB7"/>
    <w:rsid w:val="00C05C03"/>
    <w:rsid w:val="00C05D02"/>
    <w:rsid w:val="00C05FC9"/>
    <w:rsid w:val="00C0604A"/>
    <w:rsid w:val="00C06063"/>
    <w:rsid w:val="00C06097"/>
    <w:rsid w:val="00C060B0"/>
    <w:rsid w:val="00C0634E"/>
    <w:rsid w:val="00C06424"/>
    <w:rsid w:val="00C065CA"/>
    <w:rsid w:val="00C067D4"/>
    <w:rsid w:val="00C06820"/>
    <w:rsid w:val="00C068A5"/>
    <w:rsid w:val="00C06B85"/>
    <w:rsid w:val="00C06CAD"/>
    <w:rsid w:val="00C06CB9"/>
    <w:rsid w:val="00C06D67"/>
    <w:rsid w:val="00C06FC0"/>
    <w:rsid w:val="00C074DE"/>
    <w:rsid w:val="00C074FD"/>
    <w:rsid w:val="00C07515"/>
    <w:rsid w:val="00C0767A"/>
    <w:rsid w:val="00C0791D"/>
    <w:rsid w:val="00C079AE"/>
    <w:rsid w:val="00C07B01"/>
    <w:rsid w:val="00C07B24"/>
    <w:rsid w:val="00C07BA7"/>
    <w:rsid w:val="00C07E5E"/>
    <w:rsid w:val="00C07EDF"/>
    <w:rsid w:val="00C100B3"/>
    <w:rsid w:val="00C10196"/>
    <w:rsid w:val="00C101BA"/>
    <w:rsid w:val="00C10508"/>
    <w:rsid w:val="00C106ED"/>
    <w:rsid w:val="00C107E0"/>
    <w:rsid w:val="00C107E9"/>
    <w:rsid w:val="00C109CA"/>
    <w:rsid w:val="00C10B79"/>
    <w:rsid w:val="00C10BC4"/>
    <w:rsid w:val="00C10DB5"/>
    <w:rsid w:val="00C10E86"/>
    <w:rsid w:val="00C10EA4"/>
    <w:rsid w:val="00C11004"/>
    <w:rsid w:val="00C11152"/>
    <w:rsid w:val="00C111B2"/>
    <w:rsid w:val="00C111CD"/>
    <w:rsid w:val="00C1128C"/>
    <w:rsid w:val="00C112B5"/>
    <w:rsid w:val="00C113EB"/>
    <w:rsid w:val="00C114DB"/>
    <w:rsid w:val="00C115FE"/>
    <w:rsid w:val="00C117A8"/>
    <w:rsid w:val="00C117AE"/>
    <w:rsid w:val="00C117BA"/>
    <w:rsid w:val="00C118A7"/>
    <w:rsid w:val="00C118BA"/>
    <w:rsid w:val="00C11B1B"/>
    <w:rsid w:val="00C11C75"/>
    <w:rsid w:val="00C11C9B"/>
    <w:rsid w:val="00C11F89"/>
    <w:rsid w:val="00C11FCB"/>
    <w:rsid w:val="00C1209E"/>
    <w:rsid w:val="00C1229F"/>
    <w:rsid w:val="00C1236E"/>
    <w:rsid w:val="00C12698"/>
    <w:rsid w:val="00C12759"/>
    <w:rsid w:val="00C127C6"/>
    <w:rsid w:val="00C128A7"/>
    <w:rsid w:val="00C12908"/>
    <w:rsid w:val="00C12AC4"/>
    <w:rsid w:val="00C12BC4"/>
    <w:rsid w:val="00C12BFA"/>
    <w:rsid w:val="00C12C9A"/>
    <w:rsid w:val="00C12CFA"/>
    <w:rsid w:val="00C12E43"/>
    <w:rsid w:val="00C13133"/>
    <w:rsid w:val="00C131FE"/>
    <w:rsid w:val="00C13415"/>
    <w:rsid w:val="00C14041"/>
    <w:rsid w:val="00C14134"/>
    <w:rsid w:val="00C141B9"/>
    <w:rsid w:val="00C14258"/>
    <w:rsid w:val="00C14321"/>
    <w:rsid w:val="00C1439E"/>
    <w:rsid w:val="00C14633"/>
    <w:rsid w:val="00C1464A"/>
    <w:rsid w:val="00C1466E"/>
    <w:rsid w:val="00C146E5"/>
    <w:rsid w:val="00C148F3"/>
    <w:rsid w:val="00C14AA8"/>
    <w:rsid w:val="00C14B48"/>
    <w:rsid w:val="00C14DC9"/>
    <w:rsid w:val="00C14DCF"/>
    <w:rsid w:val="00C14FF7"/>
    <w:rsid w:val="00C1504F"/>
    <w:rsid w:val="00C15177"/>
    <w:rsid w:val="00C154F0"/>
    <w:rsid w:val="00C155CE"/>
    <w:rsid w:val="00C155E9"/>
    <w:rsid w:val="00C158C6"/>
    <w:rsid w:val="00C1598F"/>
    <w:rsid w:val="00C159E5"/>
    <w:rsid w:val="00C15C18"/>
    <w:rsid w:val="00C15FA2"/>
    <w:rsid w:val="00C161F7"/>
    <w:rsid w:val="00C16338"/>
    <w:rsid w:val="00C165B1"/>
    <w:rsid w:val="00C165F2"/>
    <w:rsid w:val="00C1663F"/>
    <w:rsid w:val="00C16800"/>
    <w:rsid w:val="00C168F7"/>
    <w:rsid w:val="00C16A11"/>
    <w:rsid w:val="00C16B93"/>
    <w:rsid w:val="00C16C57"/>
    <w:rsid w:val="00C16E1D"/>
    <w:rsid w:val="00C17071"/>
    <w:rsid w:val="00C172D4"/>
    <w:rsid w:val="00C17389"/>
    <w:rsid w:val="00C173BE"/>
    <w:rsid w:val="00C17445"/>
    <w:rsid w:val="00C17464"/>
    <w:rsid w:val="00C1747F"/>
    <w:rsid w:val="00C17587"/>
    <w:rsid w:val="00C17589"/>
    <w:rsid w:val="00C176E0"/>
    <w:rsid w:val="00C177F8"/>
    <w:rsid w:val="00C17938"/>
    <w:rsid w:val="00C179A9"/>
    <w:rsid w:val="00C17A1B"/>
    <w:rsid w:val="00C17AD1"/>
    <w:rsid w:val="00C17B28"/>
    <w:rsid w:val="00C17C3A"/>
    <w:rsid w:val="00C17C49"/>
    <w:rsid w:val="00C17D74"/>
    <w:rsid w:val="00C17F51"/>
    <w:rsid w:val="00C17F8D"/>
    <w:rsid w:val="00C2005C"/>
    <w:rsid w:val="00C20201"/>
    <w:rsid w:val="00C204D1"/>
    <w:rsid w:val="00C20529"/>
    <w:rsid w:val="00C206C6"/>
    <w:rsid w:val="00C2072F"/>
    <w:rsid w:val="00C2077F"/>
    <w:rsid w:val="00C207D7"/>
    <w:rsid w:val="00C2098B"/>
    <w:rsid w:val="00C20A22"/>
    <w:rsid w:val="00C20CCC"/>
    <w:rsid w:val="00C20EF1"/>
    <w:rsid w:val="00C20F4A"/>
    <w:rsid w:val="00C20F65"/>
    <w:rsid w:val="00C20FDD"/>
    <w:rsid w:val="00C21417"/>
    <w:rsid w:val="00C21430"/>
    <w:rsid w:val="00C21529"/>
    <w:rsid w:val="00C2154A"/>
    <w:rsid w:val="00C2159E"/>
    <w:rsid w:val="00C21621"/>
    <w:rsid w:val="00C218FD"/>
    <w:rsid w:val="00C21936"/>
    <w:rsid w:val="00C21938"/>
    <w:rsid w:val="00C21969"/>
    <w:rsid w:val="00C21D43"/>
    <w:rsid w:val="00C21DDD"/>
    <w:rsid w:val="00C21F0A"/>
    <w:rsid w:val="00C21F0C"/>
    <w:rsid w:val="00C21F0E"/>
    <w:rsid w:val="00C21F74"/>
    <w:rsid w:val="00C21FE5"/>
    <w:rsid w:val="00C22267"/>
    <w:rsid w:val="00C224CE"/>
    <w:rsid w:val="00C225EE"/>
    <w:rsid w:val="00C22648"/>
    <w:rsid w:val="00C2267D"/>
    <w:rsid w:val="00C22736"/>
    <w:rsid w:val="00C22751"/>
    <w:rsid w:val="00C228C7"/>
    <w:rsid w:val="00C229C4"/>
    <w:rsid w:val="00C229CB"/>
    <w:rsid w:val="00C22AAF"/>
    <w:rsid w:val="00C22BB2"/>
    <w:rsid w:val="00C22BEA"/>
    <w:rsid w:val="00C22C6D"/>
    <w:rsid w:val="00C22E58"/>
    <w:rsid w:val="00C22F6C"/>
    <w:rsid w:val="00C22F80"/>
    <w:rsid w:val="00C23043"/>
    <w:rsid w:val="00C23206"/>
    <w:rsid w:val="00C233FB"/>
    <w:rsid w:val="00C234C5"/>
    <w:rsid w:val="00C237A7"/>
    <w:rsid w:val="00C2383E"/>
    <w:rsid w:val="00C2386E"/>
    <w:rsid w:val="00C239F9"/>
    <w:rsid w:val="00C23B39"/>
    <w:rsid w:val="00C23BE0"/>
    <w:rsid w:val="00C23C86"/>
    <w:rsid w:val="00C23D10"/>
    <w:rsid w:val="00C23D80"/>
    <w:rsid w:val="00C23E85"/>
    <w:rsid w:val="00C24059"/>
    <w:rsid w:val="00C241CF"/>
    <w:rsid w:val="00C243C5"/>
    <w:rsid w:val="00C24522"/>
    <w:rsid w:val="00C2456F"/>
    <w:rsid w:val="00C24602"/>
    <w:rsid w:val="00C2467C"/>
    <w:rsid w:val="00C247D5"/>
    <w:rsid w:val="00C2480D"/>
    <w:rsid w:val="00C24D3A"/>
    <w:rsid w:val="00C24D97"/>
    <w:rsid w:val="00C24DA6"/>
    <w:rsid w:val="00C24E67"/>
    <w:rsid w:val="00C24EBF"/>
    <w:rsid w:val="00C24F97"/>
    <w:rsid w:val="00C25129"/>
    <w:rsid w:val="00C25297"/>
    <w:rsid w:val="00C254DA"/>
    <w:rsid w:val="00C254FD"/>
    <w:rsid w:val="00C25590"/>
    <w:rsid w:val="00C255A6"/>
    <w:rsid w:val="00C25777"/>
    <w:rsid w:val="00C257D5"/>
    <w:rsid w:val="00C259E6"/>
    <w:rsid w:val="00C25AB8"/>
    <w:rsid w:val="00C25AD5"/>
    <w:rsid w:val="00C25C66"/>
    <w:rsid w:val="00C25D05"/>
    <w:rsid w:val="00C25D7B"/>
    <w:rsid w:val="00C25EB6"/>
    <w:rsid w:val="00C2602C"/>
    <w:rsid w:val="00C260C0"/>
    <w:rsid w:val="00C26284"/>
    <w:rsid w:val="00C262CE"/>
    <w:rsid w:val="00C26313"/>
    <w:rsid w:val="00C26370"/>
    <w:rsid w:val="00C26372"/>
    <w:rsid w:val="00C2670C"/>
    <w:rsid w:val="00C267A6"/>
    <w:rsid w:val="00C268D9"/>
    <w:rsid w:val="00C26987"/>
    <w:rsid w:val="00C26A62"/>
    <w:rsid w:val="00C26A64"/>
    <w:rsid w:val="00C26B1C"/>
    <w:rsid w:val="00C26B21"/>
    <w:rsid w:val="00C26C04"/>
    <w:rsid w:val="00C26D87"/>
    <w:rsid w:val="00C26D98"/>
    <w:rsid w:val="00C27135"/>
    <w:rsid w:val="00C272D7"/>
    <w:rsid w:val="00C2739A"/>
    <w:rsid w:val="00C273AD"/>
    <w:rsid w:val="00C2745D"/>
    <w:rsid w:val="00C27652"/>
    <w:rsid w:val="00C276D8"/>
    <w:rsid w:val="00C276F0"/>
    <w:rsid w:val="00C276F8"/>
    <w:rsid w:val="00C27718"/>
    <w:rsid w:val="00C2773B"/>
    <w:rsid w:val="00C27757"/>
    <w:rsid w:val="00C27997"/>
    <w:rsid w:val="00C279F0"/>
    <w:rsid w:val="00C27A1F"/>
    <w:rsid w:val="00C27A3B"/>
    <w:rsid w:val="00C27B3C"/>
    <w:rsid w:val="00C27CEB"/>
    <w:rsid w:val="00C27E9F"/>
    <w:rsid w:val="00C300BB"/>
    <w:rsid w:val="00C304E7"/>
    <w:rsid w:val="00C3053D"/>
    <w:rsid w:val="00C30670"/>
    <w:rsid w:val="00C3067E"/>
    <w:rsid w:val="00C3070C"/>
    <w:rsid w:val="00C30851"/>
    <w:rsid w:val="00C30858"/>
    <w:rsid w:val="00C30898"/>
    <w:rsid w:val="00C30956"/>
    <w:rsid w:val="00C30983"/>
    <w:rsid w:val="00C3098C"/>
    <w:rsid w:val="00C30A9F"/>
    <w:rsid w:val="00C30AC3"/>
    <w:rsid w:val="00C30B07"/>
    <w:rsid w:val="00C30BD6"/>
    <w:rsid w:val="00C30C41"/>
    <w:rsid w:val="00C30E9C"/>
    <w:rsid w:val="00C30F12"/>
    <w:rsid w:val="00C30FCE"/>
    <w:rsid w:val="00C31096"/>
    <w:rsid w:val="00C310C5"/>
    <w:rsid w:val="00C311D9"/>
    <w:rsid w:val="00C3133E"/>
    <w:rsid w:val="00C3159F"/>
    <w:rsid w:val="00C31668"/>
    <w:rsid w:val="00C316EB"/>
    <w:rsid w:val="00C31730"/>
    <w:rsid w:val="00C317D1"/>
    <w:rsid w:val="00C3188A"/>
    <w:rsid w:val="00C318B8"/>
    <w:rsid w:val="00C31941"/>
    <w:rsid w:val="00C31A42"/>
    <w:rsid w:val="00C31B2B"/>
    <w:rsid w:val="00C31B98"/>
    <w:rsid w:val="00C31C41"/>
    <w:rsid w:val="00C31C8E"/>
    <w:rsid w:val="00C31C93"/>
    <w:rsid w:val="00C31F17"/>
    <w:rsid w:val="00C32398"/>
    <w:rsid w:val="00C3243B"/>
    <w:rsid w:val="00C326B1"/>
    <w:rsid w:val="00C3274F"/>
    <w:rsid w:val="00C328E8"/>
    <w:rsid w:val="00C329A3"/>
    <w:rsid w:val="00C32B13"/>
    <w:rsid w:val="00C32C19"/>
    <w:rsid w:val="00C32D30"/>
    <w:rsid w:val="00C32D4E"/>
    <w:rsid w:val="00C32D90"/>
    <w:rsid w:val="00C32E82"/>
    <w:rsid w:val="00C3300A"/>
    <w:rsid w:val="00C330A8"/>
    <w:rsid w:val="00C33124"/>
    <w:rsid w:val="00C33412"/>
    <w:rsid w:val="00C3364A"/>
    <w:rsid w:val="00C3368F"/>
    <w:rsid w:val="00C336C9"/>
    <w:rsid w:val="00C336ED"/>
    <w:rsid w:val="00C337AD"/>
    <w:rsid w:val="00C338F1"/>
    <w:rsid w:val="00C33935"/>
    <w:rsid w:val="00C33AD0"/>
    <w:rsid w:val="00C33BDF"/>
    <w:rsid w:val="00C33C6C"/>
    <w:rsid w:val="00C33C8F"/>
    <w:rsid w:val="00C33C94"/>
    <w:rsid w:val="00C33F17"/>
    <w:rsid w:val="00C33FBD"/>
    <w:rsid w:val="00C342CB"/>
    <w:rsid w:val="00C345C6"/>
    <w:rsid w:val="00C346B0"/>
    <w:rsid w:val="00C347C4"/>
    <w:rsid w:val="00C348E4"/>
    <w:rsid w:val="00C349D6"/>
    <w:rsid w:val="00C34D77"/>
    <w:rsid w:val="00C34D86"/>
    <w:rsid w:val="00C34F97"/>
    <w:rsid w:val="00C34FDC"/>
    <w:rsid w:val="00C35046"/>
    <w:rsid w:val="00C35309"/>
    <w:rsid w:val="00C353A4"/>
    <w:rsid w:val="00C35799"/>
    <w:rsid w:val="00C35A1B"/>
    <w:rsid w:val="00C35C45"/>
    <w:rsid w:val="00C35D02"/>
    <w:rsid w:val="00C35D29"/>
    <w:rsid w:val="00C35DE0"/>
    <w:rsid w:val="00C35E75"/>
    <w:rsid w:val="00C35EEA"/>
    <w:rsid w:val="00C35F21"/>
    <w:rsid w:val="00C35F7F"/>
    <w:rsid w:val="00C36132"/>
    <w:rsid w:val="00C3621C"/>
    <w:rsid w:val="00C36336"/>
    <w:rsid w:val="00C365DF"/>
    <w:rsid w:val="00C365EF"/>
    <w:rsid w:val="00C36824"/>
    <w:rsid w:val="00C368F7"/>
    <w:rsid w:val="00C369D5"/>
    <w:rsid w:val="00C36D08"/>
    <w:rsid w:val="00C36E0B"/>
    <w:rsid w:val="00C36EEB"/>
    <w:rsid w:val="00C37205"/>
    <w:rsid w:val="00C373AB"/>
    <w:rsid w:val="00C374E8"/>
    <w:rsid w:val="00C3770F"/>
    <w:rsid w:val="00C37876"/>
    <w:rsid w:val="00C37896"/>
    <w:rsid w:val="00C37B74"/>
    <w:rsid w:val="00C37CA3"/>
    <w:rsid w:val="00C37DC0"/>
    <w:rsid w:val="00C37F14"/>
    <w:rsid w:val="00C37F72"/>
    <w:rsid w:val="00C401C1"/>
    <w:rsid w:val="00C4023B"/>
    <w:rsid w:val="00C402A0"/>
    <w:rsid w:val="00C402F9"/>
    <w:rsid w:val="00C402FD"/>
    <w:rsid w:val="00C40484"/>
    <w:rsid w:val="00C404FC"/>
    <w:rsid w:val="00C4050B"/>
    <w:rsid w:val="00C40830"/>
    <w:rsid w:val="00C40A3F"/>
    <w:rsid w:val="00C40B93"/>
    <w:rsid w:val="00C40CBB"/>
    <w:rsid w:val="00C41028"/>
    <w:rsid w:val="00C41072"/>
    <w:rsid w:val="00C41262"/>
    <w:rsid w:val="00C4139C"/>
    <w:rsid w:val="00C413B1"/>
    <w:rsid w:val="00C413EB"/>
    <w:rsid w:val="00C41517"/>
    <w:rsid w:val="00C41555"/>
    <w:rsid w:val="00C41593"/>
    <w:rsid w:val="00C41711"/>
    <w:rsid w:val="00C41712"/>
    <w:rsid w:val="00C4172E"/>
    <w:rsid w:val="00C4179E"/>
    <w:rsid w:val="00C417CF"/>
    <w:rsid w:val="00C417FD"/>
    <w:rsid w:val="00C41995"/>
    <w:rsid w:val="00C41B3F"/>
    <w:rsid w:val="00C41D00"/>
    <w:rsid w:val="00C41D96"/>
    <w:rsid w:val="00C41E01"/>
    <w:rsid w:val="00C4219A"/>
    <w:rsid w:val="00C42322"/>
    <w:rsid w:val="00C4245F"/>
    <w:rsid w:val="00C42474"/>
    <w:rsid w:val="00C42500"/>
    <w:rsid w:val="00C42525"/>
    <w:rsid w:val="00C42627"/>
    <w:rsid w:val="00C42644"/>
    <w:rsid w:val="00C426B0"/>
    <w:rsid w:val="00C426BA"/>
    <w:rsid w:val="00C42763"/>
    <w:rsid w:val="00C429EF"/>
    <w:rsid w:val="00C429F2"/>
    <w:rsid w:val="00C42B4F"/>
    <w:rsid w:val="00C42C8C"/>
    <w:rsid w:val="00C42D6D"/>
    <w:rsid w:val="00C42E72"/>
    <w:rsid w:val="00C42EE4"/>
    <w:rsid w:val="00C4322E"/>
    <w:rsid w:val="00C4330A"/>
    <w:rsid w:val="00C43415"/>
    <w:rsid w:val="00C43586"/>
    <w:rsid w:val="00C4371A"/>
    <w:rsid w:val="00C437D3"/>
    <w:rsid w:val="00C4381A"/>
    <w:rsid w:val="00C43D90"/>
    <w:rsid w:val="00C43EE7"/>
    <w:rsid w:val="00C44091"/>
    <w:rsid w:val="00C440B5"/>
    <w:rsid w:val="00C44430"/>
    <w:rsid w:val="00C4463C"/>
    <w:rsid w:val="00C44775"/>
    <w:rsid w:val="00C4477C"/>
    <w:rsid w:val="00C44855"/>
    <w:rsid w:val="00C44A73"/>
    <w:rsid w:val="00C44AD7"/>
    <w:rsid w:val="00C44D35"/>
    <w:rsid w:val="00C44F07"/>
    <w:rsid w:val="00C452CB"/>
    <w:rsid w:val="00C452DA"/>
    <w:rsid w:val="00C45356"/>
    <w:rsid w:val="00C45376"/>
    <w:rsid w:val="00C4561A"/>
    <w:rsid w:val="00C45643"/>
    <w:rsid w:val="00C456B9"/>
    <w:rsid w:val="00C456C7"/>
    <w:rsid w:val="00C457F0"/>
    <w:rsid w:val="00C4588F"/>
    <w:rsid w:val="00C45891"/>
    <w:rsid w:val="00C45A48"/>
    <w:rsid w:val="00C45EA4"/>
    <w:rsid w:val="00C45EAF"/>
    <w:rsid w:val="00C4604C"/>
    <w:rsid w:val="00C46101"/>
    <w:rsid w:val="00C4618D"/>
    <w:rsid w:val="00C4634F"/>
    <w:rsid w:val="00C46430"/>
    <w:rsid w:val="00C464FC"/>
    <w:rsid w:val="00C466B1"/>
    <w:rsid w:val="00C466CB"/>
    <w:rsid w:val="00C46845"/>
    <w:rsid w:val="00C4687A"/>
    <w:rsid w:val="00C46CDA"/>
    <w:rsid w:val="00C46CF7"/>
    <w:rsid w:val="00C46D4B"/>
    <w:rsid w:val="00C46ECB"/>
    <w:rsid w:val="00C46EDC"/>
    <w:rsid w:val="00C46F26"/>
    <w:rsid w:val="00C46FDE"/>
    <w:rsid w:val="00C47062"/>
    <w:rsid w:val="00C47112"/>
    <w:rsid w:val="00C47483"/>
    <w:rsid w:val="00C4752F"/>
    <w:rsid w:val="00C477FF"/>
    <w:rsid w:val="00C478C7"/>
    <w:rsid w:val="00C47A1A"/>
    <w:rsid w:val="00C47D4F"/>
    <w:rsid w:val="00C47D58"/>
    <w:rsid w:val="00C47ED2"/>
    <w:rsid w:val="00C47F7F"/>
    <w:rsid w:val="00C47F9F"/>
    <w:rsid w:val="00C4B7CF"/>
    <w:rsid w:val="00C50149"/>
    <w:rsid w:val="00C5046C"/>
    <w:rsid w:val="00C504F4"/>
    <w:rsid w:val="00C505EB"/>
    <w:rsid w:val="00C5076D"/>
    <w:rsid w:val="00C50882"/>
    <w:rsid w:val="00C50A87"/>
    <w:rsid w:val="00C50B79"/>
    <w:rsid w:val="00C50D86"/>
    <w:rsid w:val="00C50EE9"/>
    <w:rsid w:val="00C5120A"/>
    <w:rsid w:val="00C5125D"/>
    <w:rsid w:val="00C5127C"/>
    <w:rsid w:val="00C5139E"/>
    <w:rsid w:val="00C513E4"/>
    <w:rsid w:val="00C513F9"/>
    <w:rsid w:val="00C514A1"/>
    <w:rsid w:val="00C51BE6"/>
    <w:rsid w:val="00C51BF2"/>
    <w:rsid w:val="00C51CD7"/>
    <w:rsid w:val="00C51D34"/>
    <w:rsid w:val="00C51D37"/>
    <w:rsid w:val="00C51D53"/>
    <w:rsid w:val="00C51DCE"/>
    <w:rsid w:val="00C51ED2"/>
    <w:rsid w:val="00C51F44"/>
    <w:rsid w:val="00C51FF4"/>
    <w:rsid w:val="00C523A1"/>
    <w:rsid w:val="00C523C0"/>
    <w:rsid w:val="00C525A5"/>
    <w:rsid w:val="00C52996"/>
    <w:rsid w:val="00C52A30"/>
    <w:rsid w:val="00C52B41"/>
    <w:rsid w:val="00C52D23"/>
    <w:rsid w:val="00C52D2C"/>
    <w:rsid w:val="00C52D75"/>
    <w:rsid w:val="00C52DA5"/>
    <w:rsid w:val="00C52EE3"/>
    <w:rsid w:val="00C53023"/>
    <w:rsid w:val="00C530A6"/>
    <w:rsid w:val="00C53146"/>
    <w:rsid w:val="00C53157"/>
    <w:rsid w:val="00C533C4"/>
    <w:rsid w:val="00C533D7"/>
    <w:rsid w:val="00C533E9"/>
    <w:rsid w:val="00C5341A"/>
    <w:rsid w:val="00C5348A"/>
    <w:rsid w:val="00C534DC"/>
    <w:rsid w:val="00C53954"/>
    <w:rsid w:val="00C53C26"/>
    <w:rsid w:val="00C53D1C"/>
    <w:rsid w:val="00C53D77"/>
    <w:rsid w:val="00C53E38"/>
    <w:rsid w:val="00C53EC7"/>
    <w:rsid w:val="00C53F59"/>
    <w:rsid w:val="00C542BD"/>
    <w:rsid w:val="00C543EE"/>
    <w:rsid w:val="00C54541"/>
    <w:rsid w:val="00C5496D"/>
    <w:rsid w:val="00C54BAF"/>
    <w:rsid w:val="00C54ED1"/>
    <w:rsid w:val="00C554C8"/>
    <w:rsid w:val="00C5578F"/>
    <w:rsid w:val="00C55951"/>
    <w:rsid w:val="00C55C56"/>
    <w:rsid w:val="00C55C9D"/>
    <w:rsid w:val="00C55DDE"/>
    <w:rsid w:val="00C55EAE"/>
    <w:rsid w:val="00C55F4D"/>
    <w:rsid w:val="00C55FF0"/>
    <w:rsid w:val="00C56087"/>
    <w:rsid w:val="00C5608C"/>
    <w:rsid w:val="00C5624D"/>
    <w:rsid w:val="00C563EE"/>
    <w:rsid w:val="00C564A0"/>
    <w:rsid w:val="00C564A2"/>
    <w:rsid w:val="00C56511"/>
    <w:rsid w:val="00C565B0"/>
    <w:rsid w:val="00C565F9"/>
    <w:rsid w:val="00C56780"/>
    <w:rsid w:val="00C567C8"/>
    <w:rsid w:val="00C56A9E"/>
    <w:rsid w:val="00C56E67"/>
    <w:rsid w:val="00C5722D"/>
    <w:rsid w:val="00C57351"/>
    <w:rsid w:val="00C57638"/>
    <w:rsid w:val="00C577C9"/>
    <w:rsid w:val="00C57886"/>
    <w:rsid w:val="00C578AA"/>
    <w:rsid w:val="00C57950"/>
    <w:rsid w:val="00C579F2"/>
    <w:rsid w:val="00C57A34"/>
    <w:rsid w:val="00C57AE6"/>
    <w:rsid w:val="00C57B63"/>
    <w:rsid w:val="00C57BA8"/>
    <w:rsid w:val="00C57CB4"/>
    <w:rsid w:val="00C57CEE"/>
    <w:rsid w:val="00C57D34"/>
    <w:rsid w:val="00C57DEA"/>
    <w:rsid w:val="00C57E8F"/>
    <w:rsid w:val="00C57F07"/>
    <w:rsid w:val="00C57FAB"/>
    <w:rsid w:val="00C57FBC"/>
    <w:rsid w:val="00C57FF9"/>
    <w:rsid w:val="00C6002D"/>
    <w:rsid w:val="00C60038"/>
    <w:rsid w:val="00C60267"/>
    <w:rsid w:val="00C602BD"/>
    <w:rsid w:val="00C60344"/>
    <w:rsid w:val="00C6046E"/>
    <w:rsid w:val="00C60753"/>
    <w:rsid w:val="00C60776"/>
    <w:rsid w:val="00C607E2"/>
    <w:rsid w:val="00C60803"/>
    <w:rsid w:val="00C608FA"/>
    <w:rsid w:val="00C608FB"/>
    <w:rsid w:val="00C60B71"/>
    <w:rsid w:val="00C60C74"/>
    <w:rsid w:val="00C60DF3"/>
    <w:rsid w:val="00C61009"/>
    <w:rsid w:val="00C61064"/>
    <w:rsid w:val="00C61166"/>
    <w:rsid w:val="00C613BE"/>
    <w:rsid w:val="00C614D9"/>
    <w:rsid w:val="00C6152E"/>
    <w:rsid w:val="00C61578"/>
    <w:rsid w:val="00C6157F"/>
    <w:rsid w:val="00C6165E"/>
    <w:rsid w:val="00C6184F"/>
    <w:rsid w:val="00C6190E"/>
    <w:rsid w:val="00C61AC0"/>
    <w:rsid w:val="00C61CC5"/>
    <w:rsid w:val="00C61E3A"/>
    <w:rsid w:val="00C61E92"/>
    <w:rsid w:val="00C61F59"/>
    <w:rsid w:val="00C6203F"/>
    <w:rsid w:val="00C6204F"/>
    <w:rsid w:val="00C6244D"/>
    <w:rsid w:val="00C6254A"/>
    <w:rsid w:val="00C6267D"/>
    <w:rsid w:val="00C6286B"/>
    <w:rsid w:val="00C628D8"/>
    <w:rsid w:val="00C628E8"/>
    <w:rsid w:val="00C62ADF"/>
    <w:rsid w:val="00C62B02"/>
    <w:rsid w:val="00C62B9D"/>
    <w:rsid w:val="00C62C52"/>
    <w:rsid w:val="00C62F98"/>
    <w:rsid w:val="00C6308F"/>
    <w:rsid w:val="00C63330"/>
    <w:rsid w:val="00C6333D"/>
    <w:rsid w:val="00C6335E"/>
    <w:rsid w:val="00C633D5"/>
    <w:rsid w:val="00C63409"/>
    <w:rsid w:val="00C6344E"/>
    <w:rsid w:val="00C634BD"/>
    <w:rsid w:val="00C636F9"/>
    <w:rsid w:val="00C636FC"/>
    <w:rsid w:val="00C63932"/>
    <w:rsid w:val="00C63AF6"/>
    <w:rsid w:val="00C63BFB"/>
    <w:rsid w:val="00C63C86"/>
    <w:rsid w:val="00C63CBF"/>
    <w:rsid w:val="00C640F4"/>
    <w:rsid w:val="00C64287"/>
    <w:rsid w:val="00C642CD"/>
    <w:rsid w:val="00C645DD"/>
    <w:rsid w:val="00C64685"/>
    <w:rsid w:val="00C64918"/>
    <w:rsid w:val="00C64939"/>
    <w:rsid w:val="00C64AD1"/>
    <w:rsid w:val="00C64AD6"/>
    <w:rsid w:val="00C64B17"/>
    <w:rsid w:val="00C64C8B"/>
    <w:rsid w:val="00C65041"/>
    <w:rsid w:val="00C6506C"/>
    <w:rsid w:val="00C652C2"/>
    <w:rsid w:val="00C652CB"/>
    <w:rsid w:val="00C653A4"/>
    <w:rsid w:val="00C6549C"/>
    <w:rsid w:val="00C6550E"/>
    <w:rsid w:val="00C6558C"/>
    <w:rsid w:val="00C656B5"/>
    <w:rsid w:val="00C65734"/>
    <w:rsid w:val="00C659AC"/>
    <w:rsid w:val="00C65DEF"/>
    <w:rsid w:val="00C65E70"/>
    <w:rsid w:val="00C660E5"/>
    <w:rsid w:val="00C661D4"/>
    <w:rsid w:val="00C661F6"/>
    <w:rsid w:val="00C6620B"/>
    <w:rsid w:val="00C662BC"/>
    <w:rsid w:val="00C66409"/>
    <w:rsid w:val="00C66418"/>
    <w:rsid w:val="00C664E1"/>
    <w:rsid w:val="00C6653F"/>
    <w:rsid w:val="00C6654D"/>
    <w:rsid w:val="00C6663D"/>
    <w:rsid w:val="00C667D3"/>
    <w:rsid w:val="00C66870"/>
    <w:rsid w:val="00C66B8A"/>
    <w:rsid w:val="00C66C98"/>
    <w:rsid w:val="00C66ED1"/>
    <w:rsid w:val="00C66F12"/>
    <w:rsid w:val="00C66F35"/>
    <w:rsid w:val="00C66F3A"/>
    <w:rsid w:val="00C66FA8"/>
    <w:rsid w:val="00C66FDC"/>
    <w:rsid w:val="00C674D9"/>
    <w:rsid w:val="00C67763"/>
    <w:rsid w:val="00C6787D"/>
    <w:rsid w:val="00C678C6"/>
    <w:rsid w:val="00C67938"/>
    <w:rsid w:val="00C67A3C"/>
    <w:rsid w:val="00C67B92"/>
    <w:rsid w:val="00C67DAC"/>
    <w:rsid w:val="00C67E98"/>
    <w:rsid w:val="00C7018A"/>
    <w:rsid w:val="00C701A3"/>
    <w:rsid w:val="00C701FA"/>
    <w:rsid w:val="00C702CB"/>
    <w:rsid w:val="00C702EF"/>
    <w:rsid w:val="00C70549"/>
    <w:rsid w:val="00C7057A"/>
    <w:rsid w:val="00C70748"/>
    <w:rsid w:val="00C70770"/>
    <w:rsid w:val="00C7082C"/>
    <w:rsid w:val="00C70A53"/>
    <w:rsid w:val="00C70B17"/>
    <w:rsid w:val="00C70C35"/>
    <w:rsid w:val="00C70CE7"/>
    <w:rsid w:val="00C70E6C"/>
    <w:rsid w:val="00C70E9C"/>
    <w:rsid w:val="00C70EC3"/>
    <w:rsid w:val="00C71134"/>
    <w:rsid w:val="00C711A9"/>
    <w:rsid w:val="00C712E7"/>
    <w:rsid w:val="00C7136F"/>
    <w:rsid w:val="00C7155F"/>
    <w:rsid w:val="00C71560"/>
    <w:rsid w:val="00C71585"/>
    <w:rsid w:val="00C71618"/>
    <w:rsid w:val="00C719B1"/>
    <w:rsid w:val="00C71A93"/>
    <w:rsid w:val="00C71C88"/>
    <w:rsid w:val="00C71C9F"/>
    <w:rsid w:val="00C71FCB"/>
    <w:rsid w:val="00C722CC"/>
    <w:rsid w:val="00C723BC"/>
    <w:rsid w:val="00C723F4"/>
    <w:rsid w:val="00C72433"/>
    <w:rsid w:val="00C72683"/>
    <w:rsid w:val="00C72746"/>
    <w:rsid w:val="00C72A0F"/>
    <w:rsid w:val="00C72AA1"/>
    <w:rsid w:val="00C72D98"/>
    <w:rsid w:val="00C72DD8"/>
    <w:rsid w:val="00C72EE1"/>
    <w:rsid w:val="00C72FC9"/>
    <w:rsid w:val="00C730C7"/>
    <w:rsid w:val="00C730D6"/>
    <w:rsid w:val="00C730E7"/>
    <w:rsid w:val="00C7327B"/>
    <w:rsid w:val="00C73486"/>
    <w:rsid w:val="00C73491"/>
    <w:rsid w:val="00C7364E"/>
    <w:rsid w:val="00C73841"/>
    <w:rsid w:val="00C73849"/>
    <w:rsid w:val="00C73BEF"/>
    <w:rsid w:val="00C73C0B"/>
    <w:rsid w:val="00C73D07"/>
    <w:rsid w:val="00C73E4E"/>
    <w:rsid w:val="00C73EDE"/>
    <w:rsid w:val="00C73EF7"/>
    <w:rsid w:val="00C74029"/>
    <w:rsid w:val="00C7430D"/>
    <w:rsid w:val="00C744CD"/>
    <w:rsid w:val="00C74521"/>
    <w:rsid w:val="00C7460F"/>
    <w:rsid w:val="00C7478F"/>
    <w:rsid w:val="00C74984"/>
    <w:rsid w:val="00C74BF4"/>
    <w:rsid w:val="00C74C62"/>
    <w:rsid w:val="00C74D7A"/>
    <w:rsid w:val="00C74DC1"/>
    <w:rsid w:val="00C74EA2"/>
    <w:rsid w:val="00C74EFD"/>
    <w:rsid w:val="00C74F52"/>
    <w:rsid w:val="00C75014"/>
    <w:rsid w:val="00C751C2"/>
    <w:rsid w:val="00C75754"/>
    <w:rsid w:val="00C75770"/>
    <w:rsid w:val="00C75861"/>
    <w:rsid w:val="00C7593F"/>
    <w:rsid w:val="00C75963"/>
    <w:rsid w:val="00C75A30"/>
    <w:rsid w:val="00C75A5F"/>
    <w:rsid w:val="00C75A9B"/>
    <w:rsid w:val="00C75CCA"/>
    <w:rsid w:val="00C75D46"/>
    <w:rsid w:val="00C75E42"/>
    <w:rsid w:val="00C76026"/>
    <w:rsid w:val="00C76309"/>
    <w:rsid w:val="00C7637D"/>
    <w:rsid w:val="00C76582"/>
    <w:rsid w:val="00C76829"/>
    <w:rsid w:val="00C7691B"/>
    <w:rsid w:val="00C76B63"/>
    <w:rsid w:val="00C76B67"/>
    <w:rsid w:val="00C76D20"/>
    <w:rsid w:val="00C770FE"/>
    <w:rsid w:val="00C77134"/>
    <w:rsid w:val="00C77477"/>
    <w:rsid w:val="00C77693"/>
    <w:rsid w:val="00C776CD"/>
    <w:rsid w:val="00C77741"/>
    <w:rsid w:val="00C7782E"/>
    <w:rsid w:val="00C779C3"/>
    <w:rsid w:val="00C77A95"/>
    <w:rsid w:val="00C77B03"/>
    <w:rsid w:val="00C77B25"/>
    <w:rsid w:val="00C77F27"/>
    <w:rsid w:val="00C77FD5"/>
    <w:rsid w:val="00C77FE4"/>
    <w:rsid w:val="00C8016C"/>
    <w:rsid w:val="00C801F9"/>
    <w:rsid w:val="00C803B9"/>
    <w:rsid w:val="00C803E4"/>
    <w:rsid w:val="00C8064C"/>
    <w:rsid w:val="00C80864"/>
    <w:rsid w:val="00C809B1"/>
    <w:rsid w:val="00C80B2D"/>
    <w:rsid w:val="00C80B4B"/>
    <w:rsid w:val="00C80D6F"/>
    <w:rsid w:val="00C8110A"/>
    <w:rsid w:val="00C8111A"/>
    <w:rsid w:val="00C81238"/>
    <w:rsid w:val="00C81257"/>
    <w:rsid w:val="00C81499"/>
    <w:rsid w:val="00C81617"/>
    <w:rsid w:val="00C8185E"/>
    <w:rsid w:val="00C819C3"/>
    <w:rsid w:val="00C81A4A"/>
    <w:rsid w:val="00C81ACD"/>
    <w:rsid w:val="00C81AFC"/>
    <w:rsid w:val="00C81B0F"/>
    <w:rsid w:val="00C81CB1"/>
    <w:rsid w:val="00C81E67"/>
    <w:rsid w:val="00C81EF0"/>
    <w:rsid w:val="00C81FE3"/>
    <w:rsid w:val="00C82004"/>
    <w:rsid w:val="00C82036"/>
    <w:rsid w:val="00C82105"/>
    <w:rsid w:val="00C82180"/>
    <w:rsid w:val="00C82403"/>
    <w:rsid w:val="00C82446"/>
    <w:rsid w:val="00C824D3"/>
    <w:rsid w:val="00C82795"/>
    <w:rsid w:val="00C8283F"/>
    <w:rsid w:val="00C82982"/>
    <w:rsid w:val="00C82B24"/>
    <w:rsid w:val="00C82BA1"/>
    <w:rsid w:val="00C82BEB"/>
    <w:rsid w:val="00C82CFE"/>
    <w:rsid w:val="00C82F6B"/>
    <w:rsid w:val="00C833FA"/>
    <w:rsid w:val="00C835F2"/>
    <w:rsid w:val="00C836FE"/>
    <w:rsid w:val="00C837FB"/>
    <w:rsid w:val="00C83AD2"/>
    <w:rsid w:val="00C83C71"/>
    <w:rsid w:val="00C83CA5"/>
    <w:rsid w:val="00C83DD7"/>
    <w:rsid w:val="00C840E1"/>
    <w:rsid w:val="00C846F1"/>
    <w:rsid w:val="00C8487B"/>
    <w:rsid w:val="00C848C9"/>
    <w:rsid w:val="00C84ABF"/>
    <w:rsid w:val="00C84B08"/>
    <w:rsid w:val="00C84B39"/>
    <w:rsid w:val="00C84CA3"/>
    <w:rsid w:val="00C84CCA"/>
    <w:rsid w:val="00C850CA"/>
    <w:rsid w:val="00C851BC"/>
    <w:rsid w:val="00C85325"/>
    <w:rsid w:val="00C854B3"/>
    <w:rsid w:val="00C8557B"/>
    <w:rsid w:val="00C85653"/>
    <w:rsid w:val="00C8566A"/>
    <w:rsid w:val="00C8569B"/>
    <w:rsid w:val="00C859D9"/>
    <w:rsid w:val="00C85B7C"/>
    <w:rsid w:val="00C85E23"/>
    <w:rsid w:val="00C85E65"/>
    <w:rsid w:val="00C85EDA"/>
    <w:rsid w:val="00C85F73"/>
    <w:rsid w:val="00C86028"/>
    <w:rsid w:val="00C86113"/>
    <w:rsid w:val="00C861F0"/>
    <w:rsid w:val="00C86479"/>
    <w:rsid w:val="00C86666"/>
    <w:rsid w:val="00C86814"/>
    <w:rsid w:val="00C868AD"/>
    <w:rsid w:val="00C868FC"/>
    <w:rsid w:val="00C869F1"/>
    <w:rsid w:val="00C86A91"/>
    <w:rsid w:val="00C86B77"/>
    <w:rsid w:val="00C86DCE"/>
    <w:rsid w:val="00C86E96"/>
    <w:rsid w:val="00C87013"/>
    <w:rsid w:val="00C870EE"/>
    <w:rsid w:val="00C871D4"/>
    <w:rsid w:val="00C87A6A"/>
    <w:rsid w:val="00C87B8F"/>
    <w:rsid w:val="00C87E2C"/>
    <w:rsid w:val="00C900CC"/>
    <w:rsid w:val="00C901D7"/>
    <w:rsid w:val="00C902EE"/>
    <w:rsid w:val="00C9056E"/>
    <w:rsid w:val="00C905C2"/>
    <w:rsid w:val="00C90624"/>
    <w:rsid w:val="00C907AD"/>
    <w:rsid w:val="00C9093E"/>
    <w:rsid w:val="00C90EBF"/>
    <w:rsid w:val="00C90EC2"/>
    <w:rsid w:val="00C9114A"/>
    <w:rsid w:val="00C912EF"/>
    <w:rsid w:val="00C9136B"/>
    <w:rsid w:val="00C91655"/>
    <w:rsid w:val="00C91680"/>
    <w:rsid w:val="00C9170A"/>
    <w:rsid w:val="00C918DC"/>
    <w:rsid w:val="00C91925"/>
    <w:rsid w:val="00C91A45"/>
    <w:rsid w:val="00C91AAB"/>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2EB1"/>
    <w:rsid w:val="00C92EC1"/>
    <w:rsid w:val="00C92F54"/>
    <w:rsid w:val="00C92F76"/>
    <w:rsid w:val="00C932DF"/>
    <w:rsid w:val="00C934A5"/>
    <w:rsid w:val="00C934AA"/>
    <w:rsid w:val="00C9356C"/>
    <w:rsid w:val="00C935BD"/>
    <w:rsid w:val="00C93786"/>
    <w:rsid w:val="00C93838"/>
    <w:rsid w:val="00C93938"/>
    <w:rsid w:val="00C939A6"/>
    <w:rsid w:val="00C93DCE"/>
    <w:rsid w:val="00C93F37"/>
    <w:rsid w:val="00C93F79"/>
    <w:rsid w:val="00C94028"/>
    <w:rsid w:val="00C9404C"/>
    <w:rsid w:val="00C9404D"/>
    <w:rsid w:val="00C941F2"/>
    <w:rsid w:val="00C94289"/>
    <w:rsid w:val="00C942E4"/>
    <w:rsid w:val="00C94463"/>
    <w:rsid w:val="00C9450D"/>
    <w:rsid w:val="00C94527"/>
    <w:rsid w:val="00C9456C"/>
    <w:rsid w:val="00C946E6"/>
    <w:rsid w:val="00C94778"/>
    <w:rsid w:val="00C9481C"/>
    <w:rsid w:val="00C94840"/>
    <w:rsid w:val="00C94910"/>
    <w:rsid w:val="00C94A1A"/>
    <w:rsid w:val="00C94AE7"/>
    <w:rsid w:val="00C94B15"/>
    <w:rsid w:val="00C94B93"/>
    <w:rsid w:val="00C94BE5"/>
    <w:rsid w:val="00C94D12"/>
    <w:rsid w:val="00C95082"/>
    <w:rsid w:val="00C950E8"/>
    <w:rsid w:val="00C9547C"/>
    <w:rsid w:val="00C9550F"/>
    <w:rsid w:val="00C9551B"/>
    <w:rsid w:val="00C956B6"/>
    <w:rsid w:val="00C9580A"/>
    <w:rsid w:val="00C9599B"/>
    <w:rsid w:val="00C95A20"/>
    <w:rsid w:val="00C95A95"/>
    <w:rsid w:val="00C95B91"/>
    <w:rsid w:val="00C95BD9"/>
    <w:rsid w:val="00C95C50"/>
    <w:rsid w:val="00C95CA5"/>
    <w:rsid w:val="00C95D6B"/>
    <w:rsid w:val="00C95E18"/>
    <w:rsid w:val="00C95F93"/>
    <w:rsid w:val="00C96312"/>
    <w:rsid w:val="00C963C8"/>
    <w:rsid w:val="00C965B8"/>
    <w:rsid w:val="00C96744"/>
    <w:rsid w:val="00C967EA"/>
    <w:rsid w:val="00C9696F"/>
    <w:rsid w:val="00C96B4D"/>
    <w:rsid w:val="00C96C32"/>
    <w:rsid w:val="00C96DCA"/>
    <w:rsid w:val="00C96E5A"/>
    <w:rsid w:val="00C96EC2"/>
    <w:rsid w:val="00C96FED"/>
    <w:rsid w:val="00C970B1"/>
    <w:rsid w:val="00C97218"/>
    <w:rsid w:val="00C97326"/>
    <w:rsid w:val="00C97409"/>
    <w:rsid w:val="00C9741B"/>
    <w:rsid w:val="00C97448"/>
    <w:rsid w:val="00C97558"/>
    <w:rsid w:val="00C975AD"/>
    <w:rsid w:val="00C97665"/>
    <w:rsid w:val="00C97699"/>
    <w:rsid w:val="00C978E3"/>
    <w:rsid w:val="00C97B29"/>
    <w:rsid w:val="00C97CE0"/>
    <w:rsid w:val="00C97F6F"/>
    <w:rsid w:val="00C97FF9"/>
    <w:rsid w:val="00CA0176"/>
    <w:rsid w:val="00CA043C"/>
    <w:rsid w:val="00CA0444"/>
    <w:rsid w:val="00CA0467"/>
    <w:rsid w:val="00CA04E6"/>
    <w:rsid w:val="00CA05A5"/>
    <w:rsid w:val="00CA063E"/>
    <w:rsid w:val="00CA069B"/>
    <w:rsid w:val="00CA0911"/>
    <w:rsid w:val="00CA0958"/>
    <w:rsid w:val="00CA0965"/>
    <w:rsid w:val="00CA0A5F"/>
    <w:rsid w:val="00CA0EA4"/>
    <w:rsid w:val="00CA0ED2"/>
    <w:rsid w:val="00CA0FD3"/>
    <w:rsid w:val="00CA0FDF"/>
    <w:rsid w:val="00CA1165"/>
    <w:rsid w:val="00CA1172"/>
    <w:rsid w:val="00CA1254"/>
    <w:rsid w:val="00CA1435"/>
    <w:rsid w:val="00CA16E5"/>
    <w:rsid w:val="00CA1720"/>
    <w:rsid w:val="00CA177E"/>
    <w:rsid w:val="00CA1825"/>
    <w:rsid w:val="00CA18A4"/>
    <w:rsid w:val="00CA1CAB"/>
    <w:rsid w:val="00CA1DA4"/>
    <w:rsid w:val="00CA1F68"/>
    <w:rsid w:val="00CA2002"/>
    <w:rsid w:val="00CA2084"/>
    <w:rsid w:val="00CA2137"/>
    <w:rsid w:val="00CA2282"/>
    <w:rsid w:val="00CA232D"/>
    <w:rsid w:val="00CA2444"/>
    <w:rsid w:val="00CA24FB"/>
    <w:rsid w:val="00CA25A0"/>
    <w:rsid w:val="00CA2612"/>
    <w:rsid w:val="00CA276C"/>
    <w:rsid w:val="00CA2867"/>
    <w:rsid w:val="00CA2946"/>
    <w:rsid w:val="00CA2970"/>
    <w:rsid w:val="00CA2B9A"/>
    <w:rsid w:val="00CA2C22"/>
    <w:rsid w:val="00CA2D42"/>
    <w:rsid w:val="00CA2D76"/>
    <w:rsid w:val="00CA2EC4"/>
    <w:rsid w:val="00CA30E3"/>
    <w:rsid w:val="00CA3194"/>
    <w:rsid w:val="00CA33B1"/>
    <w:rsid w:val="00CA358A"/>
    <w:rsid w:val="00CA35DC"/>
    <w:rsid w:val="00CA36EF"/>
    <w:rsid w:val="00CA3734"/>
    <w:rsid w:val="00CA37BF"/>
    <w:rsid w:val="00CA382F"/>
    <w:rsid w:val="00CA38B8"/>
    <w:rsid w:val="00CA39F7"/>
    <w:rsid w:val="00CA3E4A"/>
    <w:rsid w:val="00CA3EE0"/>
    <w:rsid w:val="00CA3EF1"/>
    <w:rsid w:val="00CA3F5F"/>
    <w:rsid w:val="00CA43E0"/>
    <w:rsid w:val="00CA45D3"/>
    <w:rsid w:val="00CA45E4"/>
    <w:rsid w:val="00CA4660"/>
    <w:rsid w:val="00CA4780"/>
    <w:rsid w:val="00CA489D"/>
    <w:rsid w:val="00CA4A30"/>
    <w:rsid w:val="00CA4A4D"/>
    <w:rsid w:val="00CA4A94"/>
    <w:rsid w:val="00CA4AB6"/>
    <w:rsid w:val="00CA4BA2"/>
    <w:rsid w:val="00CA4CCA"/>
    <w:rsid w:val="00CA4D55"/>
    <w:rsid w:val="00CA4DDE"/>
    <w:rsid w:val="00CA5016"/>
    <w:rsid w:val="00CA5031"/>
    <w:rsid w:val="00CA516A"/>
    <w:rsid w:val="00CA5260"/>
    <w:rsid w:val="00CA5402"/>
    <w:rsid w:val="00CA56B4"/>
    <w:rsid w:val="00CA5755"/>
    <w:rsid w:val="00CA5834"/>
    <w:rsid w:val="00CA5B70"/>
    <w:rsid w:val="00CA5CD4"/>
    <w:rsid w:val="00CA5ECA"/>
    <w:rsid w:val="00CA5FAA"/>
    <w:rsid w:val="00CA600C"/>
    <w:rsid w:val="00CA61F2"/>
    <w:rsid w:val="00CA64F1"/>
    <w:rsid w:val="00CA6518"/>
    <w:rsid w:val="00CA654D"/>
    <w:rsid w:val="00CA65E5"/>
    <w:rsid w:val="00CA6638"/>
    <w:rsid w:val="00CA675E"/>
    <w:rsid w:val="00CA6775"/>
    <w:rsid w:val="00CA68E9"/>
    <w:rsid w:val="00CA6968"/>
    <w:rsid w:val="00CA6CF0"/>
    <w:rsid w:val="00CA6D56"/>
    <w:rsid w:val="00CA6E42"/>
    <w:rsid w:val="00CA6EAB"/>
    <w:rsid w:val="00CA7071"/>
    <w:rsid w:val="00CA7158"/>
    <w:rsid w:val="00CA7183"/>
    <w:rsid w:val="00CA72C4"/>
    <w:rsid w:val="00CA72E6"/>
    <w:rsid w:val="00CA72EA"/>
    <w:rsid w:val="00CA7364"/>
    <w:rsid w:val="00CA736D"/>
    <w:rsid w:val="00CA742A"/>
    <w:rsid w:val="00CA7489"/>
    <w:rsid w:val="00CA7490"/>
    <w:rsid w:val="00CA7577"/>
    <w:rsid w:val="00CA759D"/>
    <w:rsid w:val="00CA7799"/>
    <w:rsid w:val="00CA7A1E"/>
    <w:rsid w:val="00CA7AF6"/>
    <w:rsid w:val="00CA7D17"/>
    <w:rsid w:val="00CA7EAE"/>
    <w:rsid w:val="00CA7EE6"/>
    <w:rsid w:val="00CA7F5A"/>
    <w:rsid w:val="00CA7FDD"/>
    <w:rsid w:val="00CB0086"/>
    <w:rsid w:val="00CB008E"/>
    <w:rsid w:val="00CB0145"/>
    <w:rsid w:val="00CB02B6"/>
    <w:rsid w:val="00CB04CB"/>
    <w:rsid w:val="00CB058D"/>
    <w:rsid w:val="00CB082E"/>
    <w:rsid w:val="00CB0876"/>
    <w:rsid w:val="00CB0897"/>
    <w:rsid w:val="00CB0957"/>
    <w:rsid w:val="00CB09D0"/>
    <w:rsid w:val="00CB0A80"/>
    <w:rsid w:val="00CB0CED"/>
    <w:rsid w:val="00CB0D09"/>
    <w:rsid w:val="00CB0D7A"/>
    <w:rsid w:val="00CB0E9C"/>
    <w:rsid w:val="00CB0F22"/>
    <w:rsid w:val="00CB103A"/>
    <w:rsid w:val="00CB116E"/>
    <w:rsid w:val="00CB12C4"/>
    <w:rsid w:val="00CB1301"/>
    <w:rsid w:val="00CB1339"/>
    <w:rsid w:val="00CB1356"/>
    <w:rsid w:val="00CB1598"/>
    <w:rsid w:val="00CB1784"/>
    <w:rsid w:val="00CB183C"/>
    <w:rsid w:val="00CB19DA"/>
    <w:rsid w:val="00CB19E5"/>
    <w:rsid w:val="00CB1B4F"/>
    <w:rsid w:val="00CB1C24"/>
    <w:rsid w:val="00CB1D2D"/>
    <w:rsid w:val="00CB1D78"/>
    <w:rsid w:val="00CB1DE4"/>
    <w:rsid w:val="00CB1E8C"/>
    <w:rsid w:val="00CB1F03"/>
    <w:rsid w:val="00CB1FDF"/>
    <w:rsid w:val="00CB2072"/>
    <w:rsid w:val="00CB20E3"/>
    <w:rsid w:val="00CB227B"/>
    <w:rsid w:val="00CB2329"/>
    <w:rsid w:val="00CB233B"/>
    <w:rsid w:val="00CB2340"/>
    <w:rsid w:val="00CB248C"/>
    <w:rsid w:val="00CB249B"/>
    <w:rsid w:val="00CB281F"/>
    <w:rsid w:val="00CB295C"/>
    <w:rsid w:val="00CB2AB0"/>
    <w:rsid w:val="00CB2AF1"/>
    <w:rsid w:val="00CB2BD7"/>
    <w:rsid w:val="00CB2CAE"/>
    <w:rsid w:val="00CB2D24"/>
    <w:rsid w:val="00CB2D72"/>
    <w:rsid w:val="00CB2E8B"/>
    <w:rsid w:val="00CB2FF7"/>
    <w:rsid w:val="00CB3006"/>
    <w:rsid w:val="00CB30F7"/>
    <w:rsid w:val="00CB3105"/>
    <w:rsid w:val="00CB32D6"/>
    <w:rsid w:val="00CB337E"/>
    <w:rsid w:val="00CB3639"/>
    <w:rsid w:val="00CB376B"/>
    <w:rsid w:val="00CB3ABC"/>
    <w:rsid w:val="00CB3C3A"/>
    <w:rsid w:val="00CB3C3D"/>
    <w:rsid w:val="00CB4203"/>
    <w:rsid w:val="00CB4310"/>
    <w:rsid w:val="00CB4540"/>
    <w:rsid w:val="00CB459A"/>
    <w:rsid w:val="00CB45E6"/>
    <w:rsid w:val="00CB46F8"/>
    <w:rsid w:val="00CB482D"/>
    <w:rsid w:val="00CB48B9"/>
    <w:rsid w:val="00CB4A10"/>
    <w:rsid w:val="00CB4BF8"/>
    <w:rsid w:val="00CB4CBB"/>
    <w:rsid w:val="00CB4DDF"/>
    <w:rsid w:val="00CB4E3F"/>
    <w:rsid w:val="00CB4E75"/>
    <w:rsid w:val="00CB511F"/>
    <w:rsid w:val="00CB51B0"/>
    <w:rsid w:val="00CB520B"/>
    <w:rsid w:val="00CB5290"/>
    <w:rsid w:val="00CB538A"/>
    <w:rsid w:val="00CB5439"/>
    <w:rsid w:val="00CB54D9"/>
    <w:rsid w:val="00CB5545"/>
    <w:rsid w:val="00CB56A7"/>
    <w:rsid w:val="00CB594B"/>
    <w:rsid w:val="00CB5B62"/>
    <w:rsid w:val="00CB5F40"/>
    <w:rsid w:val="00CB5F56"/>
    <w:rsid w:val="00CB611C"/>
    <w:rsid w:val="00CB63A8"/>
    <w:rsid w:val="00CB6447"/>
    <w:rsid w:val="00CB6711"/>
    <w:rsid w:val="00CB6804"/>
    <w:rsid w:val="00CB685D"/>
    <w:rsid w:val="00CB6CF4"/>
    <w:rsid w:val="00CB6D6F"/>
    <w:rsid w:val="00CB6E00"/>
    <w:rsid w:val="00CB6E97"/>
    <w:rsid w:val="00CB701E"/>
    <w:rsid w:val="00CB7081"/>
    <w:rsid w:val="00CB70F8"/>
    <w:rsid w:val="00CB7190"/>
    <w:rsid w:val="00CB72B0"/>
    <w:rsid w:val="00CB733D"/>
    <w:rsid w:val="00CB7348"/>
    <w:rsid w:val="00CB7522"/>
    <w:rsid w:val="00CB7643"/>
    <w:rsid w:val="00CB787D"/>
    <w:rsid w:val="00CB789E"/>
    <w:rsid w:val="00CB7946"/>
    <w:rsid w:val="00CB79A7"/>
    <w:rsid w:val="00CB7A50"/>
    <w:rsid w:val="00CB7A60"/>
    <w:rsid w:val="00CB7E34"/>
    <w:rsid w:val="00CB7EC3"/>
    <w:rsid w:val="00CB7F5E"/>
    <w:rsid w:val="00CC009B"/>
    <w:rsid w:val="00CC026C"/>
    <w:rsid w:val="00CC0499"/>
    <w:rsid w:val="00CC062E"/>
    <w:rsid w:val="00CC07BC"/>
    <w:rsid w:val="00CC0864"/>
    <w:rsid w:val="00CC0872"/>
    <w:rsid w:val="00CC0A0A"/>
    <w:rsid w:val="00CC0A5C"/>
    <w:rsid w:val="00CC0B26"/>
    <w:rsid w:val="00CC0C3A"/>
    <w:rsid w:val="00CC0E50"/>
    <w:rsid w:val="00CC0F6A"/>
    <w:rsid w:val="00CC1106"/>
    <w:rsid w:val="00CC11B2"/>
    <w:rsid w:val="00CC12EA"/>
    <w:rsid w:val="00CC1302"/>
    <w:rsid w:val="00CC1446"/>
    <w:rsid w:val="00CC168A"/>
    <w:rsid w:val="00CC16A8"/>
    <w:rsid w:val="00CC1775"/>
    <w:rsid w:val="00CC17BF"/>
    <w:rsid w:val="00CC1BEF"/>
    <w:rsid w:val="00CC1CEC"/>
    <w:rsid w:val="00CC1D1B"/>
    <w:rsid w:val="00CC1F03"/>
    <w:rsid w:val="00CC1FB1"/>
    <w:rsid w:val="00CC204D"/>
    <w:rsid w:val="00CC2252"/>
    <w:rsid w:val="00CC225E"/>
    <w:rsid w:val="00CC234A"/>
    <w:rsid w:val="00CC2369"/>
    <w:rsid w:val="00CC24EE"/>
    <w:rsid w:val="00CC2547"/>
    <w:rsid w:val="00CC257B"/>
    <w:rsid w:val="00CC262F"/>
    <w:rsid w:val="00CC27E8"/>
    <w:rsid w:val="00CC28EE"/>
    <w:rsid w:val="00CC2C58"/>
    <w:rsid w:val="00CC2E4F"/>
    <w:rsid w:val="00CC3257"/>
    <w:rsid w:val="00CC32DC"/>
    <w:rsid w:val="00CC332A"/>
    <w:rsid w:val="00CC335E"/>
    <w:rsid w:val="00CC3472"/>
    <w:rsid w:val="00CC34D0"/>
    <w:rsid w:val="00CC34E6"/>
    <w:rsid w:val="00CC35B3"/>
    <w:rsid w:val="00CC35DF"/>
    <w:rsid w:val="00CC3665"/>
    <w:rsid w:val="00CC3747"/>
    <w:rsid w:val="00CC378C"/>
    <w:rsid w:val="00CC39D1"/>
    <w:rsid w:val="00CC3B66"/>
    <w:rsid w:val="00CC3F66"/>
    <w:rsid w:val="00CC3F8F"/>
    <w:rsid w:val="00CC412E"/>
    <w:rsid w:val="00CC41A5"/>
    <w:rsid w:val="00CC4343"/>
    <w:rsid w:val="00CC46E7"/>
    <w:rsid w:val="00CC490D"/>
    <w:rsid w:val="00CC4B3A"/>
    <w:rsid w:val="00CC4CCC"/>
    <w:rsid w:val="00CC4D9F"/>
    <w:rsid w:val="00CC510A"/>
    <w:rsid w:val="00CC5180"/>
    <w:rsid w:val="00CC51BC"/>
    <w:rsid w:val="00CC54D3"/>
    <w:rsid w:val="00CC5732"/>
    <w:rsid w:val="00CC5846"/>
    <w:rsid w:val="00CC5890"/>
    <w:rsid w:val="00CC5982"/>
    <w:rsid w:val="00CC59C1"/>
    <w:rsid w:val="00CC5AE7"/>
    <w:rsid w:val="00CC5AFE"/>
    <w:rsid w:val="00CC5D25"/>
    <w:rsid w:val="00CC5E98"/>
    <w:rsid w:val="00CC5F08"/>
    <w:rsid w:val="00CC60C8"/>
    <w:rsid w:val="00CC613F"/>
    <w:rsid w:val="00CC625F"/>
    <w:rsid w:val="00CC639B"/>
    <w:rsid w:val="00CC657E"/>
    <w:rsid w:val="00CC65B5"/>
    <w:rsid w:val="00CC65BA"/>
    <w:rsid w:val="00CC665B"/>
    <w:rsid w:val="00CC669E"/>
    <w:rsid w:val="00CC6875"/>
    <w:rsid w:val="00CC6BFF"/>
    <w:rsid w:val="00CC7584"/>
    <w:rsid w:val="00CC76A0"/>
    <w:rsid w:val="00CC77F4"/>
    <w:rsid w:val="00CC7A39"/>
    <w:rsid w:val="00CC7B19"/>
    <w:rsid w:val="00CC7C31"/>
    <w:rsid w:val="00CC7C9B"/>
    <w:rsid w:val="00CC7D5E"/>
    <w:rsid w:val="00CC7DDB"/>
    <w:rsid w:val="00CC7EDC"/>
    <w:rsid w:val="00CC7F8B"/>
    <w:rsid w:val="00CC7FE8"/>
    <w:rsid w:val="00CD01EA"/>
    <w:rsid w:val="00CD0407"/>
    <w:rsid w:val="00CD065F"/>
    <w:rsid w:val="00CD070B"/>
    <w:rsid w:val="00CD079E"/>
    <w:rsid w:val="00CD079F"/>
    <w:rsid w:val="00CD085D"/>
    <w:rsid w:val="00CD08D4"/>
    <w:rsid w:val="00CD0B81"/>
    <w:rsid w:val="00CD0BC5"/>
    <w:rsid w:val="00CD0C1E"/>
    <w:rsid w:val="00CD1077"/>
    <w:rsid w:val="00CD112D"/>
    <w:rsid w:val="00CD114B"/>
    <w:rsid w:val="00CD12A7"/>
    <w:rsid w:val="00CD12AD"/>
    <w:rsid w:val="00CD12CB"/>
    <w:rsid w:val="00CD12EC"/>
    <w:rsid w:val="00CD1349"/>
    <w:rsid w:val="00CD1371"/>
    <w:rsid w:val="00CD1675"/>
    <w:rsid w:val="00CD16F0"/>
    <w:rsid w:val="00CD1D10"/>
    <w:rsid w:val="00CD1F21"/>
    <w:rsid w:val="00CD1FF2"/>
    <w:rsid w:val="00CD2122"/>
    <w:rsid w:val="00CD2126"/>
    <w:rsid w:val="00CD22B7"/>
    <w:rsid w:val="00CD23AC"/>
    <w:rsid w:val="00CD2406"/>
    <w:rsid w:val="00CD2481"/>
    <w:rsid w:val="00CD2506"/>
    <w:rsid w:val="00CD274E"/>
    <w:rsid w:val="00CD2828"/>
    <w:rsid w:val="00CD2916"/>
    <w:rsid w:val="00CD2A33"/>
    <w:rsid w:val="00CD2B90"/>
    <w:rsid w:val="00CD2C42"/>
    <w:rsid w:val="00CD2CE6"/>
    <w:rsid w:val="00CD2D3D"/>
    <w:rsid w:val="00CD2D71"/>
    <w:rsid w:val="00CD311E"/>
    <w:rsid w:val="00CD31C8"/>
    <w:rsid w:val="00CD31DF"/>
    <w:rsid w:val="00CD3387"/>
    <w:rsid w:val="00CD33AE"/>
    <w:rsid w:val="00CD34BC"/>
    <w:rsid w:val="00CD36D3"/>
    <w:rsid w:val="00CD3913"/>
    <w:rsid w:val="00CD3917"/>
    <w:rsid w:val="00CD3A24"/>
    <w:rsid w:val="00CD3AA3"/>
    <w:rsid w:val="00CD3C48"/>
    <w:rsid w:val="00CD3DDF"/>
    <w:rsid w:val="00CD3EA1"/>
    <w:rsid w:val="00CD3F02"/>
    <w:rsid w:val="00CD404E"/>
    <w:rsid w:val="00CD428C"/>
    <w:rsid w:val="00CD4371"/>
    <w:rsid w:val="00CD43C7"/>
    <w:rsid w:val="00CD4530"/>
    <w:rsid w:val="00CD454B"/>
    <w:rsid w:val="00CD47CC"/>
    <w:rsid w:val="00CD4A3E"/>
    <w:rsid w:val="00CD4A47"/>
    <w:rsid w:val="00CD4B27"/>
    <w:rsid w:val="00CD4C2F"/>
    <w:rsid w:val="00CD4E96"/>
    <w:rsid w:val="00CD4F65"/>
    <w:rsid w:val="00CD501C"/>
    <w:rsid w:val="00CD514C"/>
    <w:rsid w:val="00CD517F"/>
    <w:rsid w:val="00CD524D"/>
    <w:rsid w:val="00CD53D0"/>
    <w:rsid w:val="00CD53E5"/>
    <w:rsid w:val="00CD54FA"/>
    <w:rsid w:val="00CD55AA"/>
    <w:rsid w:val="00CD56D7"/>
    <w:rsid w:val="00CD58F0"/>
    <w:rsid w:val="00CD59B8"/>
    <w:rsid w:val="00CD5BE8"/>
    <w:rsid w:val="00CD5C76"/>
    <w:rsid w:val="00CD5E64"/>
    <w:rsid w:val="00CD5F3A"/>
    <w:rsid w:val="00CD5F96"/>
    <w:rsid w:val="00CD6106"/>
    <w:rsid w:val="00CD61F8"/>
    <w:rsid w:val="00CD6429"/>
    <w:rsid w:val="00CD6470"/>
    <w:rsid w:val="00CD64E4"/>
    <w:rsid w:val="00CD65C5"/>
    <w:rsid w:val="00CD67BF"/>
    <w:rsid w:val="00CD6A44"/>
    <w:rsid w:val="00CD6B99"/>
    <w:rsid w:val="00CD6DB3"/>
    <w:rsid w:val="00CD6DEB"/>
    <w:rsid w:val="00CD718A"/>
    <w:rsid w:val="00CD720E"/>
    <w:rsid w:val="00CD743F"/>
    <w:rsid w:val="00CD7542"/>
    <w:rsid w:val="00CD7595"/>
    <w:rsid w:val="00CD75DF"/>
    <w:rsid w:val="00CD774A"/>
    <w:rsid w:val="00CD78AB"/>
    <w:rsid w:val="00CD7920"/>
    <w:rsid w:val="00CD7B50"/>
    <w:rsid w:val="00CD7BC3"/>
    <w:rsid w:val="00CD7D5C"/>
    <w:rsid w:val="00CD7E50"/>
    <w:rsid w:val="00CD7EB2"/>
    <w:rsid w:val="00CDCAD7"/>
    <w:rsid w:val="00CE0253"/>
    <w:rsid w:val="00CE03B6"/>
    <w:rsid w:val="00CE0640"/>
    <w:rsid w:val="00CE064B"/>
    <w:rsid w:val="00CE0831"/>
    <w:rsid w:val="00CE0A14"/>
    <w:rsid w:val="00CE0B13"/>
    <w:rsid w:val="00CE0BF8"/>
    <w:rsid w:val="00CE0E85"/>
    <w:rsid w:val="00CE122A"/>
    <w:rsid w:val="00CE1245"/>
    <w:rsid w:val="00CE125E"/>
    <w:rsid w:val="00CE14AD"/>
    <w:rsid w:val="00CE15C4"/>
    <w:rsid w:val="00CE17B4"/>
    <w:rsid w:val="00CE1A2D"/>
    <w:rsid w:val="00CE1A70"/>
    <w:rsid w:val="00CE1B11"/>
    <w:rsid w:val="00CE1BEE"/>
    <w:rsid w:val="00CE1BF0"/>
    <w:rsid w:val="00CE1CEE"/>
    <w:rsid w:val="00CE2052"/>
    <w:rsid w:val="00CE20A5"/>
    <w:rsid w:val="00CE211B"/>
    <w:rsid w:val="00CE21DD"/>
    <w:rsid w:val="00CE26F5"/>
    <w:rsid w:val="00CE2703"/>
    <w:rsid w:val="00CE27F7"/>
    <w:rsid w:val="00CE2851"/>
    <w:rsid w:val="00CE290B"/>
    <w:rsid w:val="00CE295C"/>
    <w:rsid w:val="00CE2B13"/>
    <w:rsid w:val="00CE2B7B"/>
    <w:rsid w:val="00CE2E03"/>
    <w:rsid w:val="00CE2EB6"/>
    <w:rsid w:val="00CE302B"/>
    <w:rsid w:val="00CE3147"/>
    <w:rsid w:val="00CE31F0"/>
    <w:rsid w:val="00CE33AA"/>
    <w:rsid w:val="00CE345B"/>
    <w:rsid w:val="00CE355A"/>
    <w:rsid w:val="00CE3570"/>
    <w:rsid w:val="00CE379B"/>
    <w:rsid w:val="00CE395D"/>
    <w:rsid w:val="00CE39DB"/>
    <w:rsid w:val="00CE3A0F"/>
    <w:rsid w:val="00CE3A5A"/>
    <w:rsid w:val="00CE3AE0"/>
    <w:rsid w:val="00CE3AFA"/>
    <w:rsid w:val="00CE3B08"/>
    <w:rsid w:val="00CE3D1E"/>
    <w:rsid w:val="00CE3D74"/>
    <w:rsid w:val="00CE4002"/>
    <w:rsid w:val="00CE408C"/>
    <w:rsid w:val="00CE4328"/>
    <w:rsid w:val="00CE440C"/>
    <w:rsid w:val="00CE451E"/>
    <w:rsid w:val="00CE470F"/>
    <w:rsid w:val="00CE472E"/>
    <w:rsid w:val="00CE479D"/>
    <w:rsid w:val="00CE48A5"/>
    <w:rsid w:val="00CE48F0"/>
    <w:rsid w:val="00CE4A54"/>
    <w:rsid w:val="00CE4C7E"/>
    <w:rsid w:val="00CE4C82"/>
    <w:rsid w:val="00CE500F"/>
    <w:rsid w:val="00CE50A2"/>
    <w:rsid w:val="00CE536A"/>
    <w:rsid w:val="00CE53E8"/>
    <w:rsid w:val="00CE5405"/>
    <w:rsid w:val="00CE57D0"/>
    <w:rsid w:val="00CE58EE"/>
    <w:rsid w:val="00CE59FC"/>
    <w:rsid w:val="00CE5A92"/>
    <w:rsid w:val="00CE5D00"/>
    <w:rsid w:val="00CE5FB6"/>
    <w:rsid w:val="00CE6506"/>
    <w:rsid w:val="00CE657A"/>
    <w:rsid w:val="00CE678C"/>
    <w:rsid w:val="00CE67B4"/>
    <w:rsid w:val="00CE6807"/>
    <w:rsid w:val="00CE68B2"/>
    <w:rsid w:val="00CE6938"/>
    <w:rsid w:val="00CE6AD2"/>
    <w:rsid w:val="00CE6AF0"/>
    <w:rsid w:val="00CE6AFC"/>
    <w:rsid w:val="00CE6BFA"/>
    <w:rsid w:val="00CE6C4E"/>
    <w:rsid w:val="00CE6FFC"/>
    <w:rsid w:val="00CE705D"/>
    <w:rsid w:val="00CE71A5"/>
    <w:rsid w:val="00CE7251"/>
    <w:rsid w:val="00CE7369"/>
    <w:rsid w:val="00CE757E"/>
    <w:rsid w:val="00CE7645"/>
    <w:rsid w:val="00CE78F8"/>
    <w:rsid w:val="00CE7940"/>
    <w:rsid w:val="00CE7B03"/>
    <w:rsid w:val="00CE7B0F"/>
    <w:rsid w:val="00CE7C1A"/>
    <w:rsid w:val="00CE7CF4"/>
    <w:rsid w:val="00CE7D4F"/>
    <w:rsid w:val="00CE7E59"/>
    <w:rsid w:val="00CE7F44"/>
    <w:rsid w:val="00CE7F67"/>
    <w:rsid w:val="00CF0531"/>
    <w:rsid w:val="00CF07F2"/>
    <w:rsid w:val="00CF082F"/>
    <w:rsid w:val="00CF0AC6"/>
    <w:rsid w:val="00CF0B51"/>
    <w:rsid w:val="00CF0C05"/>
    <w:rsid w:val="00CF0E13"/>
    <w:rsid w:val="00CF0F22"/>
    <w:rsid w:val="00CF0F46"/>
    <w:rsid w:val="00CF0F96"/>
    <w:rsid w:val="00CF0FA2"/>
    <w:rsid w:val="00CF139F"/>
    <w:rsid w:val="00CF1568"/>
    <w:rsid w:val="00CF159F"/>
    <w:rsid w:val="00CF1661"/>
    <w:rsid w:val="00CF1670"/>
    <w:rsid w:val="00CF17E2"/>
    <w:rsid w:val="00CF17FA"/>
    <w:rsid w:val="00CF1B69"/>
    <w:rsid w:val="00CF1D94"/>
    <w:rsid w:val="00CF1DB4"/>
    <w:rsid w:val="00CF1DDE"/>
    <w:rsid w:val="00CF1DE4"/>
    <w:rsid w:val="00CF1E00"/>
    <w:rsid w:val="00CF1E58"/>
    <w:rsid w:val="00CF1E5E"/>
    <w:rsid w:val="00CF1F4E"/>
    <w:rsid w:val="00CF2252"/>
    <w:rsid w:val="00CF2256"/>
    <w:rsid w:val="00CF2334"/>
    <w:rsid w:val="00CF247F"/>
    <w:rsid w:val="00CF2608"/>
    <w:rsid w:val="00CF2829"/>
    <w:rsid w:val="00CF287F"/>
    <w:rsid w:val="00CF2968"/>
    <w:rsid w:val="00CF2AFB"/>
    <w:rsid w:val="00CF2BAF"/>
    <w:rsid w:val="00CF2EE8"/>
    <w:rsid w:val="00CF34AF"/>
    <w:rsid w:val="00CF3529"/>
    <w:rsid w:val="00CF35D2"/>
    <w:rsid w:val="00CF35F6"/>
    <w:rsid w:val="00CF364A"/>
    <w:rsid w:val="00CF38ED"/>
    <w:rsid w:val="00CF39C1"/>
    <w:rsid w:val="00CF3A82"/>
    <w:rsid w:val="00CF3DCA"/>
    <w:rsid w:val="00CF402B"/>
    <w:rsid w:val="00CF406C"/>
    <w:rsid w:val="00CF407B"/>
    <w:rsid w:val="00CF41B8"/>
    <w:rsid w:val="00CF4297"/>
    <w:rsid w:val="00CF4322"/>
    <w:rsid w:val="00CF435D"/>
    <w:rsid w:val="00CF43F8"/>
    <w:rsid w:val="00CF44B1"/>
    <w:rsid w:val="00CF4556"/>
    <w:rsid w:val="00CF45A6"/>
    <w:rsid w:val="00CF45BC"/>
    <w:rsid w:val="00CF4630"/>
    <w:rsid w:val="00CF46AC"/>
    <w:rsid w:val="00CF4896"/>
    <w:rsid w:val="00CF4A48"/>
    <w:rsid w:val="00CF4A82"/>
    <w:rsid w:val="00CF4BF5"/>
    <w:rsid w:val="00CF4CDC"/>
    <w:rsid w:val="00CF4D8A"/>
    <w:rsid w:val="00CF4EE3"/>
    <w:rsid w:val="00CF5032"/>
    <w:rsid w:val="00CF5103"/>
    <w:rsid w:val="00CF514B"/>
    <w:rsid w:val="00CF51A9"/>
    <w:rsid w:val="00CF5302"/>
    <w:rsid w:val="00CF54CA"/>
    <w:rsid w:val="00CF54D1"/>
    <w:rsid w:val="00CF54D5"/>
    <w:rsid w:val="00CF582C"/>
    <w:rsid w:val="00CF59AB"/>
    <w:rsid w:val="00CF59F8"/>
    <w:rsid w:val="00CF5BA0"/>
    <w:rsid w:val="00CF5D40"/>
    <w:rsid w:val="00CF5D8E"/>
    <w:rsid w:val="00CF5E46"/>
    <w:rsid w:val="00CF6096"/>
    <w:rsid w:val="00CF65F5"/>
    <w:rsid w:val="00CF6668"/>
    <w:rsid w:val="00CF6962"/>
    <w:rsid w:val="00CF6967"/>
    <w:rsid w:val="00CF69AF"/>
    <w:rsid w:val="00CF6AF2"/>
    <w:rsid w:val="00CF6B34"/>
    <w:rsid w:val="00CF6C31"/>
    <w:rsid w:val="00CF6CAC"/>
    <w:rsid w:val="00CF6E0C"/>
    <w:rsid w:val="00CF6F34"/>
    <w:rsid w:val="00CF6F89"/>
    <w:rsid w:val="00CF7044"/>
    <w:rsid w:val="00CF7166"/>
    <w:rsid w:val="00CF7289"/>
    <w:rsid w:val="00CF76A1"/>
    <w:rsid w:val="00CF7890"/>
    <w:rsid w:val="00CF7A52"/>
    <w:rsid w:val="00CF7B9B"/>
    <w:rsid w:val="00CF7EE5"/>
    <w:rsid w:val="00D0006D"/>
    <w:rsid w:val="00D000E1"/>
    <w:rsid w:val="00D00237"/>
    <w:rsid w:val="00D00345"/>
    <w:rsid w:val="00D0036D"/>
    <w:rsid w:val="00D003D4"/>
    <w:rsid w:val="00D00651"/>
    <w:rsid w:val="00D007BB"/>
    <w:rsid w:val="00D009B7"/>
    <w:rsid w:val="00D00B8F"/>
    <w:rsid w:val="00D00BAC"/>
    <w:rsid w:val="00D00C77"/>
    <w:rsid w:val="00D00CDB"/>
    <w:rsid w:val="00D00EB1"/>
    <w:rsid w:val="00D00EBB"/>
    <w:rsid w:val="00D00F23"/>
    <w:rsid w:val="00D010C2"/>
    <w:rsid w:val="00D01170"/>
    <w:rsid w:val="00D01228"/>
    <w:rsid w:val="00D01242"/>
    <w:rsid w:val="00D013F6"/>
    <w:rsid w:val="00D0145D"/>
    <w:rsid w:val="00D01465"/>
    <w:rsid w:val="00D0156F"/>
    <w:rsid w:val="00D016C8"/>
    <w:rsid w:val="00D01AA3"/>
    <w:rsid w:val="00D01B97"/>
    <w:rsid w:val="00D01DA0"/>
    <w:rsid w:val="00D01DFF"/>
    <w:rsid w:val="00D01EFA"/>
    <w:rsid w:val="00D01F51"/>
    <w:rsid w:val="00D02328"/>
    <w:rsid w:val="00D02371"/>
    <w:rsid w:val="00D0269E"/>
    <w:rsid w:val="00D026C0"/>
    <w:rsid w:val="00D0271F"/>
    <w:rsid w:val="00D027A7"/>
    <w:rsid w:val="00D02873"/>
    <w:rsid w:val="00D02902"/>
    <w:rsid w:val="00D02A94"/>
    <w:rsid w:val="00D02ACB"/>
    <w:rsid w:val="00D02AF6"/>
    <w:rsid w:val="00D02CBD"/>
    <w:rsid w:val="00D02D89"/>
    <w:rsid w:val="00D0316D"/>
    <w:rsid w:val="00D03483"/>
    <w:rsid w:val="00D03575"/>
    <w:rsid w:val="00D03877"/>
    <w:rsid w:val="00D03C72"/>
    <w:rsid w:val="00D03D26"/>
    <w:rsid w:val="00D03E32"/>
    <w:rsid w:val="00D03F51"/>
    <w:rsid w:val="00D04145"/>
    <w:rsid w:val="00D04201"/>
    <w:rsid w:val="00D04335"/>
    <w:rsid w:val="00D0433B"/>
    <w:rsid w:val="00D043C6"/>
    <w:rsid w:val="00D045F0"/>
    <w:rsid w:val="00D04684"/>
    <w:rsid w:val="00D046E1"/>
    <w:rsid w:val="00D04705"/>
    <w:rsid w:val="00D04720"/>
    <w:rsid w:val="00D04ADA"/>
    <w:rsid w:val="00D04AF5"/>
    <w:rsid w:val="00D04C88"/>
    <w:rsid w:val="00D04EF3"/>
    <w:rsid w:val="00D04EF6"/>
    <w:rsid w:val="00D04FB0"/>
    <w:rsid w:val="00D04FBE"/>
    <w:rsid w:val="00D04FE6"/>
    <w:rsid w:val="00D05002"/>
    <w:rsid w:val="00D05023"/>
    <w:rsid w:val="00D051B5"/>
    <w:rsid w:val="00D053D2"/>
    <w:rsid w:val="00D0542E"/>
    <w:rsid w:val="00D0547B"/>
    <w:rsid w:val="00D056B8"/>
    <w:rsid w:val="00D05769"/>
    <w:rsid w:val="00D0576E"/>
    <w:rsid w:val="00D057A7"/>
    <w:rsid w:val="00D05883"/>
    <w:rsid w:val="00D059E9"/>
    <w:rsid w:val="00D05D82"/>
    <w:rsid w:val="00D05EC6"/>
    <w:rsid w:val="00D05FD3"/>
    <w:rsid w:val="00D06038"/>
    <w:rsid w:val="00D0625E"/>
    <w:rsid w:val="00D062F8"/>
    <w:rsid w:val="00D063A2"/>
    <w:rsid w:val="00D063CA"/>
    <w:rsid w:val="00D06496"/>
    <w:rsid w:val="00D064AC"/>
    <w:rsid w:val="00D06724"/>
    <w:rsid w:val="00D06771"/>
    <w:rsid w:val="00D06788"/>
    <w:rsid w:val="00D0678B"/>
    <w:rsid w:val="00D06956"/>
    <w:rsid w:val="00D070A4"/>
    <w:rsid w:val="00D07152"/>
    <w:rsid w:val="00D07158"/>
    <w:rsid w:val="00D0718A"/>
    <w:rsid w:val="00D071E2"/>
    <w:rsid w:val="00D07296"/>
    <w:rsid w:val="00D07652"/>
    <w:rsid w:val="00D076C8"/>
    <w:rsid w:val="00D07882"/>
    <w:rsid w:val="00D07914"/>
    <w:rsid w:val="00D07A0C"/>
    <w:rsid w:val="00D07A25"/>
    <w:rsid w:val="00D07A59"/>
    <w:rsid w:val="00D07AB1"/>
    <w:rsid w:val="00D07D3E"/>
    <w:rsid w:val="00D07DE2"/>
    <w:rsid w:val="00D0A8B9"/>
    <w:rsid w:val="00D0E5AD"/>
    <w:rsid w:val="00D10095"/>
    <w:rsid w:val="00D100C3"/>
    <w:rsid w:val="00D1014A"/>
    <w:rsid w:val="00D103BE"/>
    <w:rsid w:val="00D10609"/>
    <w:rsid w:val="00D107F8"/>
    <w:rsid w:val="00D108C9"/>
    <w:rsid w:val="00D109B4"/>
    <w:rsid w:val="00D10A12"/>
    <w:rsid w:val="00D10A88"/>
    <w:rsid w:val="00D10AF8"/>
    <w:rsid w:val="00D10B08"/>
    <w:rsid w:val="00D10B4B"/>
    <w:rsid w:val="00D10CF2"/>
    <w:rsid w:val="00D1156C"/>
    <w:rsid w:val="00D11603"/>
    <w:rsid w:val="00D117E3"/>
    <w:rsid w:val="00D117E9"/>
    <w:rsid w:val="00D11866"/>
    <w:rsid w:val="00D1197E"/>
    <w:rsid w:val="00D11985"/>
    <w:rsid w:val="00D11BDC"/>
    <w:rsid w:val="00D11F03"/>
    <w:rsid w:val="00D11F09"/>
    <w:rsid w:val="00D1206A"/>
    <w:rsid w:val="00D1209A"/>
    <w:rsid w:val="00D121CB"/>
    <w:rsid w:val="00D121FA"/>
    <w:rsid w:val="00D12D49"/>
    <w:rsid w:val="00D12DCD"/>
    <w:rsid w:val="00D1301C"/>
    <w:rsid w:val="00D13033"/>
    <w:rsid w:val="00D132AF"/>
    <w:rsid w:val="00D13391"/>
    <w:rsid w:val="00D133B3"/>
    <w:rsid w:val="00D133C6"/>
    <w:rsid w:val="00D133F7"/>
    <w:rsid w:val="00D13455"/>
    <w:rsid w:val="00D134BA"/>
    <w:rsid w:val="00D135A8"/>
    <w:rsid w:val="00D136A6"/>
    <w:rsid w:val="00D136F1"/>
    <w:rsid w:val="00D13727"/>
    <w:rsid w:val="00D1379B"/>
    <w:rsid w:val="00D137A5"/>
    <w:rsid w:val="00D13907"/>
    <w:rsid w:val="00D13987"/>
    <w:rsid w:val="00D139C9"/>
    <w:rsid w:val="00D13B91"/>
    <w:rsid w:val="00D13CB4"/>
    <w:rsid w:val="00D13D0F"/>
    <w:rsid w:val="00D13DAA"/>
    <w:rsid w:val="00D13ED0"/>
    <w:rsid w:val="00D1400F"/>
    <w:rsid w:val="00D1401A"/>
    <w:rsid w:val="00D1404E"/>
    <w:rsid w:val="00D1406E"/>
    <w:rsid w:val="00D141D9"/>
    <w:rsid w:val="00D14313"/>
    <w:rsid w:val="00D1432A"/>
    <w:rsid w:val="00D1432B"/>
    <w:rsid w:val="00D14567"/>
    <w:rsid w:val="00D14569"/>
    <w:rsid w:val="00D1465D"/>
    <w:rsid w:val="00D146E6"/>
    <w:rsid w:val="00D147E7"/>
    <w:rsid w:val="00D148CA"/>
    <w:rsid w:val="00D148D0"/>
    <w:rsid w:val="00D148FC"/>
    <w:rsid w:val="00D14912"/>
    <w:rsid w:val="00D14B1E"/>
    <w:rsid w:val="00D14B91"/>
    <w:rsid w:val="00D14CD2"/>
    <w:rsid w:val="00D14D69"/>
    <w:rsid w:val="00D14E01"/>
    <w:rsid w:val="00D14F0D"/>
    <w:rsid w:val="00D14F8C"/>
    <w:rsid w:val="00D15035"/>
    <w:rsid w:val="00D150D3"/>
    <w:rsid w:val="00D15274"/>
    <w:rsid w:val="00D153E1"/>
    <w:rsid w:val="00D15840"/>
    <w:rsid w:val="00D15C4A"/>
    <w:rsid w:val="00D15C78"/>
    <w:rsid w:val="00D15DB1"/>
    <w:rsid w:val="00D15DC3"/>
    <w:rsid w:val="00D16059"/>
    <w:rsid w:val="00D160BD"/>
    <w:rsid w:val="00D16135"/>
    <w:rsid w:val="00D162EA"/>
    <w:rsid w:val="00D163EA"/>
    <w:rsid w:val="00D1647B"/>
    <w:rsid w:val="00D164E7"/>
    <w:rsid w:val="00D16540"/>
    <w:rsid w:val="00D166A5"/>
    <w:rsid w:val="00D167BB"/>
    <w:rsid w:val="00D16899"/>
    <w:rsid w:val="00D16934"/>
    <w:rsid w:val="00D16EBC"/>
    <w:rsid w:val="00D16ED5"/>
    <w:rsid w:val="00D16EF4"/>
    <w:rsid w:val="00D170E4"/>
    <w:rsid w:val="00D171F7"/>
    <w:rsid w:val="00D17497"/>
    <w:rsid w:val="00D17989"/>
    <w:rsid w:val="00D17A18"/>
    <w:rsid w:val="00D17A3D"/>
    <w:rsid w:val="00D17B29"/>
    <w:rsid w:val="00D17CCF"/>
    <w:rsid w:val="00D17D45"/>
    <w:rsid w:val="00D17FAC"/>
    <w:rsid w:val="00D201F9"/>
    <w:rsid w:val="00D202D7"/>
    <w:rsid w:val="00D204EE"/>
    <w:rsid w:val="00D2051B"/>
    <w:rsid w:val="00D2064D"/>
    <w:rsid w:val="00D20915"/>
    <w:rsid w:val="00D20954"/>
    <w:rsid w:val="00D209F9"/>
    <w:rsid w:val="00D20B01"/>
    <w:rsid w:val="00D20BB3"/>
    <w:rsid w:val="00D20BD8"/>
    <w:rsid w:val="00D20D36"/>
    <w:rsid w:val="00D20DC2"/>
    <w:rsid w:val="00D20E16"/>
    <w:rsid w:val="00D20E4B"/>
    <w:rsid w:val="00D20F0C"/>
    <w:rsid w:val="00D21072"/>
    <w:rsid w:val="00D211DD"/>
    <w:rsid w:val="00D21230"/>
    <w:rsid w:val="00D2124E"/>
    <w:rsid w:val="00D21271"/>
    <w:rsid w:val="00D21315"/>
    <w:rsid w:val="00D21326"/>
    <w:rsid w:val="00D21473"/>
    <w:rsid w:val="00D215EF"/>
    <w:rsid w:val="00D21690"/>
    <w:rsid w:val="00D21755"/>
    <w:rsid w:val="00D21A7C"/>
    <w:rsid w:val="00D21C32"/>
    <w:rsid w:val="00D21C46"/>
    <w:rsid w:val="00D21FA2"/>
    <w:rsid w:val="00D21FBD"/>
    <w:rsid w:val="00D21FFE"/>
    <w:rsid w:val="00D22023"/>
    <w:rsid w:val="00D221F5"/>
    <w:rsid w:val="00D22336"/>
    <w:rsid w:val="00D22367"/>
    <w:rsid w:val="00D223EF"/>
    <w:rsid w:val="00D2268F"/>
    <w:rsid w:val="00D22812"/>
    <w:rsid w:val="00D22986"/>
    <w:rsid w:val="00D229D9"/>
    <w:rsid w:val="00D22ADB"/>
    <w:rsid w:val="00D22FAA"/>
    <w:rsid w:val="00D23297"/>
    <w:rsid w:val="00D232F8"/>
    <w:rsid w:val="00D233C4"/>
    <w:rsid w:val="00D233E0"/>
    <w:rsid w:val="00D23470"/>
    <w:rsid w:val="00D234DF"/>
    <w:rsid w:val="00D23936"/>
    <w:rsid w:val="00D23942"/>
    <w:rsid w:val="00D23A0B"/>
    <w:rsid w:val="00D23AAE"/>
    <w:rsid w:val="00D23B0D"/>
    <w:rsid w:val="00D23CD8"/>
    <w:rsid w:val="00D23E2E"/>
    <w:rsid w:val="00D23EBB"/>
    <w:rsid w:val="00D240D0"/>
    <w:rsid w:val="00D240DF"/>
    <w:rsid w:val="00D24114"/>
    <w:rsid w:val="00D245BC"/>
    <w:rsid w:val="00D248A2"/>
    <w:rsid w:val="00D24922"/>
    <w:rsid w:val="00D2495E"/>
    <w:rsid w:val="00D24984"/>
    <w:rsid w:val="00D24A66"/>
    <w:rsid w:val="00D24B52"/>
    <w:rsid w:val="00D24BB0"/>
    <w:rsid w:val="00D24C12"/>
    <w:rsid w:val="00D24D58"/>
    <w:rsid w:val="00D24E54"/>
    <w:rsid w:val="00D25151"/>
    <w:rsid w:val="00D25203"/>
    <w:rsid w:val="00D2528F"/>
    <w:rsid w:val="00D25361"/>
    <w:rsid w:val="00D2546D"/>
    <w:rsid w:val="00D2552A"/>
    <w:rsid w:val="00D25780"/>
    <w:rsid w:val="00D259F6"/>
    <w:rsid w:val="00D25EA5"/>
    <w:rsid w:val="00D262C3"/>
    <w:rsid w:val="00D26475"/>
    <w:rsid w:val="00D264F4"/>
    <w:rsid w:val="00D26658"/>
    <w:rsid w:val="00D268CD"/>
    <w:rsid w:val="00D2693D"/>
    <w:rsid w:val="00D26B61"/>
    <w:rsid w:val="00D26E55"/>
    <w:rsid w:val="00D27009"/>
    <w:rsid w:val="00D270B7"/>
    <w:rsid w:val="00D270FC"/>
    <w:rsid w:val="00D276B4"/>
    <w:rsid w:val="00D277FB"/>
    <w:rsid w:val="00D278CF"/>
    <w:rsid w:val="00D27969"/>
    <w:rsid w:val="00D27C94"/>
    <w:rsid w:val="00D27DB7"/>
    <w:rsid w:val="00D27F26"/>
    <w:rsid w:val="00D30141"/>
    <w:rsid w:val="00D30146"/>
    <w:rsid w:val="00D30184"/>
    <w:rsid w:val="00D30242"/>
    <w:rsid w:val="00D30281"/>
    <w:rsid w:val="00D303C4"/>
    <w:rsid w:val="00D303CD"/>
    <w:rsid w:val="00D304B3"/>
    <w:rsid w:val="00D3055D"/>
    <w:rsid w:val="00D305F0"/>
    <w:rsid w:val="00D3062F"/>
    <w:rsid w:val="00D307BE"/>
    <w:rsid w:val="00D309F8"/>
    <w:rsid w:val="00D30A54"/>
    <w:rsid w:val="00D30B62"/>
    <w:rsid w:val="00D313DF"/>
    <w:rsid w:val="00D31716"/>
    <w:rsid w:val="00D317F9"/>
    <w:rsid w:val="00D3196B"/>
    <w:rsid w:val="00D31B7B"/>
    <w:rsid w:val="00D31DCD"/>
    <w:rsid w:val="00D31E0F"/>
    <w:rsid w:val="00D31E13"/>
    <w:rsid w:val="00D32357"/>
    <w:rsid w:val="00D32378"/>
    <w:rsid w:val="00D32510"/>
    <w:rsid w:val="00D326D2"/>
    <w:rsid w:val="00D32806"/>
    <w:rsid w:val="00D328A8"/>
    <w:rsid w:val="00D32925"/>
    <w:rsid w:val="00D32989"/>
    <w:rsid w:val="00D32C7C"/>
    <w:rsid w:val="00D32DE8"/>
    <w:rsid w:val="00D32E91"/>
    <w:rsid w:val="00D33032"/>
    <w:rsid w:val="00D330FE"/>
    <w:rsid w:val="00D3320B"/>
    <w:rsid w:val="00D332B3"/>
    <w:rsid w:val="00D3337A"/>
    <w:rsid w:val="00D333EB"/>
    <w:rsid w:val="00D334B4"/>
    <w:rsid w:val="00D334EC"/>
    <w:rsid w:val="00D33553"/>
    <w:rsid w:val="00D33675"/>
    <w:rsid w:val="00D33C6E"/>
    <w:rsid w:val="00D33CC2"/>
    <w:rsid w:val="00D33D3E"/>
    <w:rsid w:val="00D33E22"/>
    <w:rsid w:val="00D34022"/>
    <w:rsid w:val="00D340B4"/>
    <w:rsid w:val="00D34105"/>
    <w:rsid w:val="00D34188"/>
    <w:rsid w:val="00D34451"/>
    <w:rsid w:val="00D34478"/>
    <w:rsid w:val="00D345E9"/>
    <w:rsid w:val="00D346B1"/>
    <w:rsid w:val="00D346CE"/>
    <w:rsid w:val="00D347C9"/>
    <w:rsid w:val="00D349FF"/>
    <w:rsid w:val="00D34A40"/>
    <w:rsid w:val="00D34A59"/>
    <w:rsid w:val="00D34CA3"/>
    <w:rsid w:val="00D34D8C"/>
    <w:rsid w:val="00D34F72"/>
    <w:rsid w:val="00D350A3"/>
    <w:rsid w:val="00D350DD"/>
    <w:rsid w:val="00D3529F"/>
    <w:rsid w:val="00D35508"/>
    <w:rsid w:val="00D35536"/>
    <w:rsid w:val="00D355F4"/>
    <w:rsid w:val="00D3575F"/>
    <w:rsid w:val="00D358CE"/>
    <w:rsid w:val="00D358E1"/>
    <w:rsid w:val="00D3596A"/>
    <w:rsid w:val="00D35990"/>
    <w:rsid w:val="00D35A3B"/>
    <w:rsid w:val="00D35A4C"/>
    <w:rsid w:val="00D35B44"/>
    <w:rsid w:val="00D35C32"/>
    <w:rsid w:val="00D35C9E"/>
    <w:rsid w:val="00D35D2E"/>
    <w:rsid w:val="00D35D9C"/>
    <w:rsid w:val="00D35EC6"/>
    <w:rsid w:val="00D35ED0"/>
    <w:rsid w:val="00D35F41"/>
    <w:rsid w:val="00D36136"/>
    <w:rsid w:val="00D361B5"/>
    <w:rsid w:val="00D361C9"/>
    <w:rsid w:val="00D36279"/>
    <w:rsid w:val="00D36286"/>
    <w:rsid w:val="00D3629D"/>
    <w:rsid w:val="00D363C2"/>
    <w:rsid w:val="00D363C5"/>
    <w:rsid w:val="00D36494"/>
    <w:rsid w:val="00D365C1"/>
    <w:rsid w:val="00D36936"/>
    <w:rsid w:val="00D36E18"/>
    <w:rsid w:val="00D36E5B"/>
    <w:rsid w:val="00D36FAC"/>
    <w:rsid w:val="00D37055"/>
    <w:rsid w:val="00D374EA"/>
    <w:rsid w:val="00D3763E"/>
    <w:rsid w:val="00D37712"/>
    <w:rsid w:val="00D378FD"/>
    <w:rsid w:val="00D37913"/>
    <w:rsid w:val="00D37962"/>
    <w:rsid w:val="00D3798B"/>
    <w:rsid w:val="00D3799B"/>
    <w:rsid w:val="00D37AD3"/>
    <w:rsid w:val="00D37C6C"/>
    <w:rsid w:val="00D37C72"/>
    <w:rsid w:val="00D37CD9"/>
    <w:rsid w:val="00D37E0B"/>
    <w:rsid w:val="00D4006A"/>
    <w:rsid w:val="00D402EE"/>
    <w:rsid w:val="00D4044F"/>
    <w:rsid w:val="00D4047D"/>
    <w:rsid w:val="00D40676"/>
    <w:rsid w:val="00D406D7"/>
    <w:rsid w:val="00D4085E"/>
    <w:rsid w:val="00D409D9"/>
    <w:rsid w:val="00D40A27"/>
    <w:rsid w:val="00D40BD6"/>
    <w:rsid w:val="00D40E85"/>
    <w:rsid w:val="00D4101D"/>
    <w:rsid w:val="00D41203"/>
    <w:rsid w:val="00D41534"/>
    <w:rsid w:val="00D41650"/>
    <w:rsid w:val="00D4172B"/>
    <w:rsid w:val="00D41734"/>
    <w:rsid w:val="00D4174D"/>
    <w:rsid w:val="00D417F0"/>
    <w:rsid w:val="00D41917"/>
    <w:rsid w:val="00D41A3F"/>
    <w:rsid w:val="00D41A67"/>
    <w:rsid w:val="00D41AA4"/>
    <w:rsid w:val="00D41C2B"/>
    <w:rsid w:val="00D41CF2"/>
    <w:rsid w:val="00D41FEA"/>
    <w:rsid w:val="00D4203C"/>
    <w:rsid w:val="00D42076"/>
    <w:rsid w:val="00D42233"/>
    <w:rsid w:val="00D422EA"/>
    <w:rsid w:val="00D426FB"/>
    <w:rsid w:val="00D4271A"/>
    <w:rsid w:val="00D42926"/>
    <w:rsid w:val="00D42A98"/>
    <w:rsid w:val="00D42BE0"/>
    <w:rsid w:val="00D42C6C"/>
    <w:rsid w:val="00D42FC4"/>
    <w:rsid w:val="00D431A7"/>
    <w:rsid w:val="00D431E7"/>
    <w:rsid w:val="00D4320E"/>
    <w:rsid w:val="00D435A3"/>
    <w:rsid w:val="00D4371B"/>
    <w:rsid w:val="00D43756"/>
    <w:rsid w:val="00D43817"/>
    <w:rsid w:val="00D439C4"/>
    <w:rsid w:val="00D43A6A"/>
    <w:rsid w:val="00D43B6B"/>
    <w:rsid w:val="00D43D06"/>
    <w:rsid w:val="00D43E2C"/>
    <w:rsid w:val="00D43E35"/>
    <w:rsid w:val="00D44061"/>
    <w:rsid w:val="00D44265"/>
    <w:rsid w:val="00D442B2"/>
    <w:rsid w:val="00D442D4"/>
    <w:rsid w:val="00D44456"/>
    <w:rsid w:val="00D44469"/>
    <w:rsid w:val="00D444F9"/>
    <w:rsid w:val="00D44506"/>
    <w:rsid w:val="00D4464E"/>
    <w:rsid w:val="00D44936"/>
    <w:rsid w:val="00D449C4"/>
    <w:rsid w:val="00D44A2B"/>
    <w:rsid w:val="00D44A32"/>
    <w:rsid w:val="00D44B08"/>
    <w:rsid w:val="00D44BFB"/>
    <w:rsid w:val="00D44C69"/>
    <w:rsid w:val="00D44D4B"/>
    <w:rsid w:val="00D44E62"/>
    <w:rsid w:val="00D44F04"/>
    <w:rsid w:val="00D44FBD"/>
    <w:rsid w:val="00D450A5"/>
    <w:rsid w:val="00D45101"/>
    <w:rsid w:val="00D4533C"/>
    <w:rsid w:val="00D45632"/>
    <w:rsid w:val="00D456D4"/>
    <w:rsid w:val="00D456E6"/>
    <w:rsid w:val="00D457E7"/>
    <w:rsid w:val="00D458DE"/>
    <w:rsid w:val="00D459F8"/>
    <w:rsid w:val="00D45A52"/>
    <w:rsid w:val="00D45A58"/>
    <w:rsid w:val="00D45ACA"/>
    <w:rsid w:val="00D45B14"/>
    <w:rsid w:val="00D45CAD"/>
    <w:rsid w:val="00D45F40"/>
    <w:rsid w:val="00D4607F"/>
    <w:rsid w:val="00D46116"/>
    <w:rsid w:val="00D4621E"/>
    <w:rsid w:val="00D462BB"/>
    <w:rsid w:val="00D464B3"/>
    <w:rsid w:val="00D4667C"/>
    <w:rsid w:val="00D466AB"/>
    <w:rsid w:val="00D466F4"/>
    <w:rsid w:val="00D4699F"/>
    <w:rsid w:val="00D46CCB"/>
    <w:rsid w:val="00D46D21"/>
    <w:rsid w:val="00D46DBD"/>
    <w:rsid w:val="00D46DDB"/>
    <w:rsid w:val="00D46EA4"/>
    <w:rsid w:val="00D47052"/>
    <w:rsid w:val="00D47207"/>
    <w:rsid w:val="00D472C0"/>
    <w:rsid w:val="00D4747E"/>
    <w:rsid w:val="00D47526"/>
    <w:rsid w:val="00D4773C"/>
    <w:rsid w:val="00D4793B"/>
    <w:rsid w:val="00D47993"/>
    <w:rsid w:val="00D47D3C"/>
    <w:rsid w:val="00D47FDC"/>
    <w:rsid w:val="00D4DA87"/>
    <w:rsid w:val="00D50012"/>
    <w:rsid w:val="00D501AE"/>
    <w:rsid w:val="00D5021A"/>
    <w:rsid w:val="00D50283"/>
    <w:rsid w:val="00D502E7"/>
    <w:rsid w:val="00D50632"/>
    <w:rsid w:val="00D506A1"/>
    <w:rsid w:val="00D506D1"/>
    <w:rsid w:val="00D506D8"/>
    <w:rsid w:val="00D508C4"/>
    <w:rsid w:val="00D5095E"/>
    <w:rsid w:val="00D50AF5"/>
    <w:rsid w:val="00D50E4D"/>
    <w:rsid w:val="00D50F1E"/>
    <w:rsid w:val="00D510D3"/>
    <w:rsid w:val="00D510F5"/>
    <w:rsid w:val="00D5149D"/>
    <w:rsid w:val="00D51817"/>
    <w:rsid w:val="00D51BBC"/>
    <w:rsid w:val="00D51CC0"/>
    <w:rsid w:val="00D51D2E"/>
    <w:rsid w:val="00D51ECF"/>
    <w:rsid w:val="00D51FF2"/>
    <w:rsid w:val="00D520C4"/>
    <w:rsid w:val="00D52287"/>
    <w:rsid w:val="00D52354"/>
    <w:rsid w:val="00D523EE"/>
    <w:rsid w:val="00D5249F"/>
    <w:rsid w:val="00D524AE"/>
    <w:rsid w:val="00D5258F"/>
    <w:rsid w:val="00D525B7"/>
    <w:rsid w:val="00D52757"/>
    <w:rsid w:val="00D528E1"/>
    <w:rsid w:val="00D52916"/>
    <w:rsid w:val="00D5297B"/>
    <w:rsid w:val="00D52B2B"/>
    <w:rsid w:val="00D52BC3"/>
    <w:rsid w:val="00D52C5C"/>
    <w:rsid w:val="00D52CFA"/>
    <w:rsid w:val="00D52DC9"/>
    <w:rsid w:val="00D52F3D"/>
    <w:rsid w:val="00D530B9"/>
    <w:rsid w:val="00D530DD"/>
    <w:rsid w:val="00D53143"/>
    <w:rsid w:val="00D531DC"/>
    <w:rsid w:val="00D53231"/>
    <w:rsid w:val="00D53305"/>
    <w:rsid w:val="00D53394"/>
    <w:rsid w:val="00D533E2"/>
    <w:rsid w:val="00D5344C"/>
    <w:rsid w:val="00D535EE"/>
    <w:rsid w:val="00D536D2"/>
    <w:rsid w:val="00D536E9"/>
    <w:rsid w:val="00D53762"/>
    <w:rsid w:val="00D537B4"/>
    <w:rsid w:val="00D53A32"/>
    <w:rsid w:val="00D53A4E"/>
    <w:rsid w:val="00D53AE8"/>
    <w:rsid w:val="00D53D06"/>
    <w:rsid w:val="00D53E25"/>
    <w:rsid w:val="00D53F38"/>
    <w:rsid w:val="00D54086"/>
    <w:rsid w:val="00D54212"/>
    <w:rsid w:val="00D54280"/>
    <w:rsid w:val="00D54576"/>
    <w:rsid w:val="00D5478C"/>
    <w:rsid w:val="00D547CA"/>
    <w:rsid w:val="00D54A11"/>
    <w:rsid w:val="00D54A63"/>
    <w:rsid w:val="00D54BD6"/>
    <w:rsid w:val="00D54C2E"/>
    <w:rsid w:val="00D54C58"/>
    <w:rsid w:val="00D54F93"/>
    <w:rsid w:val="00D55195"/>
    <w:rsid w:val="00D55344"/>
    <w:rsid w:val="00D5536F"/>
    <w:rsid w:val="00D554B6"/>
    <w:rsid w:val="00D554CC"/>
    <w:rsid w:val="00D555C4"/>
    <w:rsid w:val="00D555E9"/>
    <w:rsid w:val="00D55618"/>
    <w:rsid w:val="00D55964"/>
    <w:rsid w:val="00D559BD"/>
    <w:rsid w:val="00D55A4A"/>
    <w:rsid w:val="00D55A65"/>
    <w:rsid w:val="00D55A93"/>
    <w:rsid w:val="00D55AE2"/>
    <w:rsid w:val="00D55B39"/>
    <w:rsid w:val="00D55B9B"/>
    <w:rsid w:val="00D55B9C"/>
    <w:rsid w:val="00D55BB8"/>
    <w:rsid w:val="00D55C73"/>
    <w:rsid w:val="00D55E1D"/>
    <w:rsid w:val="00D55EF3"/>
    <w:rsid w:val="00D55FC1"/>
    <w:rsid w:val="00D56000"/>
    <w:rsid w:val="00D561A6"/>
    <w:rsid w:val="00D56207"/>
    <w:rsid w:val="00D562E1"/>
    <w:rsid w:val="00D56457"/>
    <w:rsid w:val="00D56605"/>
    <w:rsid w:val="00D5667F"/>
    <w:rsid w:val="00D5672F"/>
    <w:rsid w:val="00D5676F"/>
    <w:rsid w:val="00D56788"/>
    <w:rsid w:val="00D56863"/>
    <w:rsid w:val="00D568A8"/>
    <w:rsid w:val="00D568DC"/>
    <w:rsid w:val="00D56A9D"/>
    <w:rsid w:val="00D56AF4"/>
    <w:rsid w:val="00D56B0A"/>
    <w:rsid w:val="00D56C89"/>
    <w:rsid w:val="00D56CFB"/>
    <w:rsid w:val="00D56DE1"/>
    <w:rsid w:val="00D570FD"/>
    <w:rsid w:val="00D5722C"/>
    <w:rsid w:val="00D57353"/>
    <w:rsid w:val="00D573F3"/>
    <w:rsid w:val="00D5751F"/>
    <w:rsid w:val="00D57542"/>
    <w:rsid w:val="00D57580"/>
    <w:rsid w:val="00D57618"/>
    <w:rsid w:val="00D57983"/>
    <w:rsid w:val="00D579ED"/>
    <w:rsid w:val="00D57BFD"/>
    <w:rsid w:val="00D57CB0"/>
    <w:rsid w:val="00D57CE8"/>
    <w:rsid w:val="00D57E79"/>
    <w:rsid w:val="00D57F16"/>
    <w:rsid w:val="00D57FF6"/>
    <w:rsid w:val="00D6010B"/>
    <w:rsid w:val="00D60494"/>
    <w:rsid w:val="00D605D2"/>
    <w:rsid w:val="00D606F9"/>
    <w:rsid w:val="00D60864"/>
    <w:rsid w:val="00D6099B"/>
    <w:rsid w:val="00D60BE1"/>
    <w:rsid w:val="00D60CCB"/>
    <w:rsid w:val="00D60D01"/>
    <w:rsid w:val="00D60E67"/>
    <w:rsid w:val="00D611F2"/>
    <w:rsid w:val="00D614DA"/>
    <w:rsid w:val="00D614E2"/>
    <w:rsid w:val="00D6151C"/>
    <w:rsid w:val="00D617B8"/>
    <w:rsid w:val="00D61947"/>
    <w:rsid w:val="00D61A37"/>
    <w:rsid w:val="00D61DEB"/>
    <w:rsid w:val="00D62022"/>
    <w:rsid w:val="00D62242"/>
    <w:rsid w:val="00D6225A"/>
    <w:rsid w:val="00D622A6"/>
    <w:rsid w:val="00D62349"/>
    <w:rsid w:val="00D6253B"/>
    <w:rsid w:val="00D62830"/>
    <w:rsid w:val="00D6289C"/>
    <w:rsid w:val="00D62938"/>
    <w:rsid w:val="00D62B48"/>
    <w:rsid w:val="00D62BE9"/>
    <w:rsid w:val="00D62C75"/>
    <w:rsid w:val="00D62CC5"/>
    <w:rsid w:val="00D62D2D"/>
    <w:rsid w:val="00D62D4B"/>
    <w:rsid w:val="00D62D70"/>
    <w:rsid w:val="00D62F61"/>
    <w:rsid w:val="00D630E7"/>
    <w:rsid w:val="00D630F7"/>
    <w:rsid w:val="00D6324D"/>
    <w:rsid w:val="00D6325D"/>
    <w:rsid w:val="00D6331C"/>
    <w:rsid w:val="00D6336C"/>
    <w:rsid w:val="00D633F4"/>
    <w:rsid w:val="00D63546"/>
    <w:rsid w:val="00D6381C"/>
    <w:rsid w:val="00D638E5"/>
    <w:rsid w:val="00D63977"/>
    <w:rsid w:val="00D63ACF"/>
    <w:rsid w:val="00D63BA5"/>
    <w:rsid w:val="00D63BC2"/>
    <w:rsid w:val="00D63C15"/>
    <w:rsid w:val="00D63C8E"/>
    <w:rsid w:val="00D63F79"/>
    <w:rsid w:val="00D63F87"/>
    <w:rsid w:val="00D64014"/>
    <w:rsid w:val="00D6409F"/>
    <w:rsid w:val="00D640F5"/>
    <w:rsid w:val="00D64281"/>
    <w:rsid w:val="00D642E5"/>
    <w:rsid w:val="00D64FBE"/>
    <w:rsid w:val="00D6510A"/>
    <w:rsid w:val="00D651D2"/>
    <w:rsid w:val="00D655AC"/>
    <w:rsid w:val="00D6575E"/>
    <w:rsid w:val="00D6583C"/>
    <w:rsid w:val="00D65878"/>
    <w:rsid w:val="00D658B8"/>
    <w:rsid w:val="00D65936"/>
    <w:rsid w:val="00D65962"/>
    <w:rsid w:val="00D65AF2"/>
    <w:rsid w:val="00D65FDC"/>
    <w:rsid w:val="00D6615C"/>
    <w:rsid w:val="00D661DE"/>
    <w:rsid w:val="00D662F9"/>
    <w:rsid w:val="00D66347"/>
    <w:rsid w:val="00D66420"/>
    <w:rsid w:val="00D66445"/>
    <w:rsid w:val="00D6644A"/>
    <w:rsid w:val="00D6651C"/>
    <w:rsid w:val="00D666E1"/>
    <w:rsid w:val="00D6677F"/>
    <w:rsid w:val="00D66DDB"/>
    <w:rsid w:val="00D66DE3"/>
    <w:rsid w:val="00D66EF6"/>
    <w:rsid w:val="00D66F68"/>
    <w:rsid w:val="00D671E0"/>
    <w:rsid w:val="00D67313"/>
    <w:rsid w:val="00D6751C"/>
    <w:rsid w:val="00D67609"/>
    <w:rsid w:val="00D67817"/>
    <w:rsid w:val="00D6794C"/>
    <w:rsid w:val="00D679F4"/>
    <w:rsid w:val="00D67D04"/>
    <w:rsid w:val="00D67D4B"/>
    <w:rsid w:val="00D67D64"/>
    <w:rsid w:val="00D67F0A"/>
    <w:rsid w:val="00D7018A"/>
    <w:rsid w:val="00D70205"/>
    <w:rsid w:val="00D702A0"/>
    <w:rsid w:val="00D703F6"/>
    <w:rsid w:val="00D704EE"/>
    <w:rsid w:val="00D7072C"/>
    <w:rsid w:val="00D708B4"/>
    <w:rsid w:val="00D70BC1"/>
    <w:rsid w:val="00D70D7E"/>
    <w:rsid w:val="00D70D97"/>
    <w:rsid w:val="00D70DB7"/>
    <w:rsid w:val="00D70E49"/>
    <w:rsid w:val="00D70F5A"/>
    <w:rsid w:val="00D70F6A"/>
    <w:rsid w:val="00D71017"/>
    <w:rsid w:val="00D71066"/>
    <w:rsid w:val="00D7114A"/>
    <w:rsid w:val="00D7115E"/>
    <w:rsid w:val="00D713E5"/>
    <w:rsid w:val="00D7144E"/>
    <w:rsid w:val="00D716DB"/>
    <w:rsid w:val="00D717D1"/>
    <w:rsid w:val="00D71BFF"/>
    <w:rsid w:val="00D71C35"/>
    <w:rsid w:val="00D71F9C"/>
    <w:rsid w:val="00D71FB1"/>
    <w:rsid w:val="00D72129"/>
    <w:rsid w:val="00D72369"/>
    <w:rsid w:val="00D72418"/>
    <w:rsid w:val="00D7246E"/>
    <w:rsid w:val="00D724FD"/>
    <w:rsid w:val="00D72909"/>
    <w:rsid w:val="00D72AA3"/>
    <w:rsid w:val="00D72B50"/>
    <w:rsid w:val="00D72C57"/>
    <w:rsid w:val="00D72DC7"/>
    <w:rsid w:val="00D72FAB"/>
    <w:rsid w:val="00D7308B"/>
    <w:rsid w:val="00D73112"/>
    <w:rsid w:val="00D73362"/>
    <w:rsid w:val="00D733C9"/>
    <w:rsid w:val="00D735D7"/>
    <w:rsid w:val="00D735D9"/>
    <w:rsid w:val="00D73657"/>
    <w:rsid w:val="00D73CE8"/>
    <w:rsid w:val="00D73D14"/>
    <w:rsid w:val="00D73D58"/>
    <w:rsid w:val="00D73D9B"/>
    <w:rsid w:val="00D740E6"/>
    <w:rsid w:val="00D74246"/>
    <w:rsid w:val="00D74395"/>
    <w:rsid w:val="00D74553"/>
    <w:rsid w:val="00D745A6"/>
    <w:rsid w:val="00D7462C"/>
    <w:rsid w:val="00D74741"/>
    <w:rsid w:val="00D747BD"/>
    <w:rsid w:val="00D74838"/>
    <w:rsid w:val="00D74C27"/>
    <w:rsid w:val="00D74D11"/>
    <w:rsid w:val="00D74D8B"/>
    <w:rsid w:val="00D74EB6"/>
    <w:rsid w:val="00D74F92"/>
    <w:rsid w:val="00D750D4"/>
    <w:rsid w:val="00D7513A"/>
    <w:rsid w:val="00D75221"/>
    <w:rsid w:val="00D75367"/>
    <w:rsid w:val="00D754BF"/>
    <w:rsid w:val="00D75638"/>
    <w:rsid w:val="00D75842"/>
    <w:rsid w:val="00D758ED"/>
    <w:rsid w:val="00D75910"/>
    <w:rsid w:val="00D7592C"/>
    <w:rsid w:val="00D75A1A"/>
    <w:rsid w:val="00D75AD6"/>
    <w:rsid w:val="00D75AEC"/>
    <w:rsid w:val="00D75D25"/>
    <w:rsid w:val="00D75E73"/>
    <w:rsid w:val="00D7611B"/>
    <w:rsid w:val="00D7628D"/>
    <w:rsid w:val="00D76330"/>
    <w:rsid w:val="00D76395"/>
    <w:rsid w:val="00D76460"/>
    <w:rsid w:val="00D765E1"/>
    <w:rsid w:val="00D76609"/>
    <w:rsid w:val="00D7682A"/>
    <w:rsid w:val="00D76A5C"/>
    <w:rsid w:val="00D76A94"/>
    <w:rsid w:val="00D76D1B"/>
    <w:rsid w:val="00D76E54"/>
    <w:rsid w:val="00D76F8F"/>
    <w:rsid w:val="00D7701C"/>
    <w:rsid w:val="00D7722F"/>
    <w:rsid w:val="00D7777F"/>
    <w:rsid w:val="00D77798"/>
    <w:rsid w:val="00D7788C"/>
    <w:rsid w:val="00D7796B"/>
    <w:rsid w:val="00D779CC"/>
    <w:rsid w:val="00D77A07"/>
    <w:rsid w:val="00D77A79"/>
    <w:rsid w:val="00D77B32"/>
    <w:rsid w:val="00D77C52"/>
    <w:rsid w:val="00D77D18"/>
    <w:rsid w:val="00D77D2B"/>
    <w:rsid w:val="00D77D8E"/>
    <w:rsid w:val="00D77DD3"/>
    <w:rsid w:val="00D77FF6"/>
    <w:rsid w:val="00D8003E"/>
    <w:rsid w:val="00D800CC"/>
    <w:rsid w:val="00D800E9"/>
    <w:rsid w:val="00D80287"/>
    <w:rsid w:val="00D80448"/>
    <w:rsid w:val="00D804D1"/>
    <w:rsid w:val="00D8051B"/>
    <w:rsid w:val="00D80799"/>
    <w:rsid w:val="00D807D1"/>
    <w:rsid w:val="00D80930"/>
    <w:rsid w:val="00D80993"/>
    <w:rsid w:val="00D80A28"/>
    <w:rsid w:val="00D80C2C"/>
    <w:rsid w:val="00D8106C"/>
    <w:rsid w:val="00D81333"/>
    <w:rsid w:val="00D81393"/>
    <w:rsid w:val="00D813B5"/>
    <w:rsid w:val="00D81489"/>
    <w:rsid w:val="00D81531"/>
    <w:rsid w:val="00D8163E"/>
    <w:rsid w:val="00D8175D"/>
    <w:rsid w:val="00D81A40"/>
    <w:rsid w:val="00D81CE8"/>
    <w:rsid w:val="00D81DA6"/>
    <w:rsid w:val="00D81FE5"/>
    <w:rsid w:val="00D820D2"/>
    <w:rsid w:val="00D820F4"/>
    <w:rsid w:val="00D8224E"/>
    <w:rsid w:val="00D82A94"/>
    <w:rsid w:val="00D82C2D"/>
    <w:rsid w:val="00D82C4C"/>
    <w:rsid w:val="00D82EEE"/>
    <w:rsid w:val="00D82FA7"/>
    <w:rsid w:val="00D83021"/>
    <w:rsid w:val="00D83182"/>
    <w:rsid w:val="00D83424"/>
    <w:rsid w:val="00D835C4"/>
    <w:rsid w:val="00D83736"/>
    <w:rsid w:val="00D83756"/>
    <w:rsid w:val="00D838CF"/>
    <w:rsid w:val="00D838DF"/>
    <w:rsid w:val="00D838FB"/>
    <w:rsid w:val="00D839D1"/>
    <w:rsid w:val="00D83A1F"/>
    <w:rsid w:val="00D83A47"/>
    <w:rsid w:val="00D83B02"/>
    <w:rsid w:val="00D83E3D"/>
    <w:rsid w:val="00D83E42"/>
    <w:rsid w:val="00D83E76"/>
    <w:rsid w:val="00D83EDB"/>
    <w:rsid w:val="00D83FEA"/>
    <w:rsid w:val="00D83FF2"/>
    <w:rsid w:val="00D84048"/>
    <w:rsid w:val="00D8408B"/>
    <w:rsid w:val="00D84092"/>
    <w:rsid w:val="00D8415D"/>
    <w:rsid w:val="00D84325"/>
    <w:rsid w:val="00D844BA"/>
    <w:rsid w:val="00D844EE"/>
    <w:rsid w:val="00D846CB"/>
    <w:rsid w:val="00D849BC"/>
    <w:rsid w:val="00D84B62"/>
    <w:rsid w:val="00D84E0E"/>
    <w:rsid w:val="00D8500C"/>
    <w:rsid w:val="00D8503E"/>
    <w:rsid w:val="00D851A4"/>
    <w:rsid w:val="00D851E5"/>
    <w:rsid w:val="00D852F0"/>
    <w:rsid w:val="00D8555B"/>
    <w:rsid w:val="00D85694"/>
    <w:rsid w:val="00D85753"/>
    <w:rsid w:val="00D8576E"/>
    <w:rsid w:val="00D858DE"/>
    <w:rsid w:val="00D85912"/>
    <w:rsid w:val="00D85A4E"/>
    <w:rsid w:val="00D85C09"/>
    <w:rsid w:val="00D85DEE"/>
    <w:rsid w:val="00D85E36"/>
    <w:rsid w:val="00D85E59"/>
    <w:rsid w:val="00D85E5A"/>
    <w:rsid w:val="00D85F00"/>
    <w:rsid w:val="00D85F3F"/>
    <w:rsid w:val="00D8651B"/>
    <w:rsid w:val="00D8651F"/>
    <w:rsid w:val="00D86543"/>
    <w:rsid w:val="00D866C6"/>
    <w:rsid w:val="00D86A76"/>
    <w:rsid w:val="00D86B23"/>
    <w:rsid w:val="00D86B71"/>
    <w:rsid w:val="00D86CA7"/>
    <w:rsid w:val="00D86D19"/>
    <w:rsid w:val="00D86EBA"/>
    <w:rsid w:val="00D86EDB"/>
    <w:rsid w:val="00D86EDD"/>
    <w:rsid w:val="00D87022"/>
    <w:rsid w:val="00D87124"/>
    <w:rsid w:val="00D8770C"/>
    <w:rsid w:val="00D87767"/>
    <w:rsid w:val="00D87902"/>
    <w:rsid w:val="00D87A56"/>
    <w:rsid w:val="00D87AB7"/>
    <w:rsid w:val="00D87B5B"/>
    <w:rsid w:val="00D87B66"/>
    <w:rsid w:val="00D87D2A"/>
    <w:rsid w:val="00D87E8F"/>
    <w:rsid w:val="00D8E9F1"/>
    <w:rsid w:val="00D90164"/>
    <w:rsid w:val="00D90350"/>
    <w:rsid w:val="00D90359"/>
    <w:rsid w:val="00D90379"/>
    <w:rsid w:val="00D90438"/>
    <w:rsid w:val="00D904AC"/>
    <w:rsid w:val="00D9053B"/>
    <w:rsid w:val="00D907E5"/>
    <w:rsid w:val="00D908FB"/>
    <w:rsid w:val="00D909F0"/>
    <w:rsid w:val="00D90A62"/>
    <w:rsid w:val="00D90EE2"/>
    <w:rsid w:val="00D910B6"/>
    <w:rsid w:val="00D910D6"/>
    <w:rsid w:val="00D91198"/>
    <w:rsid w:val="00D911D8"/>
    <w:rsid w:val="00D911E8"/>
    <w:rsid w:val="00D913B4"/>
    <w:rsid w:val="00D9154B"/>
    <w:rsid w:val="00D9164F"/>
    <w:rsid w:val="00D917FD"/>
    <w:rsid w:val="00D9187E"/>
    <w:rsid w:val="00D918D5"/>
    <w:rsid w:val="00D9191A"/>
    <w:rsid w:val="00D91927"/>
    <w:rsid w:val="00D919AC"/>
    <w:rsid w:val="00D91BA9"/>
    <w:rsid w:val="00D91BAE"/>
    <w:rsid w:val="00D91C23"/>
    <w:rsid w:val="00D91C24"/>
    <w:rsid w:val="00D91D4E"/>
    <w:rsid w:val="00D91D67"/>
    <w:rsid w:val="00D91DC0"/>
    <w:rsid w:val="00D91E4C"/>
    <w:rsid w:val="00D91E6E"/>
    <w:rsid w:val="00D91EFD"/>
    <w:rsid w:val="00D91FBE"/>
    <w:rsid w:val="00D92097"/>
    <w:rsid w:val="00D920A1"/>
    <w:rsid w:val="00D921B0"/>
    <w:rsid w:val="00D92299"/>
    <w:rsid w:val="00D92336"/>
    <w:rsid w:val="00D92837"/>
    <w:rsid w:val="00D92A7D"/>
    <w:rsid w:val="00D92AE2"/>
    <w:rsid w:val="00D92AEB"/>
    <w:rsid w:val="00D92F17"/>
    <w:rsid w:val="00D92F3D"/>
    <w:rsid w:val="00D92F6E"/>
    <w:rsid w:val="00D93000"/>
    <w:rsid w:val="00D93154"/>
    <w:rsid w:val="00D93182"/>
    <w:rsid w:val="00D932AA"/>
    <w:rsid w:val="00D933C6"/>
    <w:rsid w:val="00D93511"/>
    <w:rsid w:val="00D9359D"/>
    <w:rsid w:val="00D9361C"/>
    <w:rsid w:val="00D93782"/>
    <w:rsid w:val="00D93B69"/>
    <w:rsid w:val="00D93B87"/>
    <w:rsid w:val="00D93C38"/>
    <w:rsid w:val="00D93CFB"/>
    <w:rsid w:val="00D93D1E"/>
    <w:rsid w:val="00D93D6D"/>
    <w:rsid w:val="00D93E68"/>
    <w:rsid w:val="00D94244"/>
    <w:rsid w:val="00D94278"/>
    <w:rsid w:val="00D9429D"/>
    <w:rsid w:val="00D94464"/>
    <w:rsid w:val="00D94600"/>
    <w:rsid w:val="00D948B1"/>
    <w:rsid w:val="00D94B46"/>
    <w:rsid w:val="00D94CF3"/>
    <w:rsid w:val="00D94DD5"/>
    <w:rsid w:val="00D951DA"/>
    <w:rsid w:val="00D95588"/>
    <w:rsid w:val="00D9560C"/>
    <w:rsid w:val="00D95837"/>
    <w:rsid w:val="00D95905"/>
    <w:rsid w:val="00D9593E"/>
    <w:rsid w:val="00D95964"/>
    <w:rsid w:val="00D95A9D"/>
    <w:rsid w:val="00D95B5F"/>
    <w:rsid w:val="00D95B65"/>
    <w:rsid w:val="00D95BC8"/>
    <w:rsid w:val="00D95BDE"/>
    <w:rsid w:val="00D95C9F"/>
    <w:rsid w:val="00D96055"/>
    <w:rsid w:val="00D9613E"/>
    <w:rsid w:val="00D962B7"/>
    <w:rsid w:val="00D962D7"/>
    <w:rsid w:val="00D96322"/>
    <w:rsid w:val="00D963D9"/>
    <w:rsid w:val="00D96422"/>
    <w:rsid w:val="00D965D4"/>
    <w:rsid w:val="00D96722"/>
    <w:rsid w:val="00D9676C"/>
    <w:rsid w:val="00D96789"/>
    <w:rsid w:val="00D96893"/>
    <w:rsid w:val="00D969B6"/>
    <w:rsid w:val="00D96A4F"/>
    <w:rsid w:val="00D96B04"/>
    <w:rsid w:val="00D96BC1"/>
    <w:rsid w:val="00D96BF4"/>
    <w:rsid w:val="00D96C56"/>
    <w:rsid w:val="00D96F1B"/>
    <w:rsid w:val="00D97068"/>
    <w:rsid w:val="00D9728D"/>
    <w:rsid w:val="00D974BB"/>
    <w:rsid w:val="00D974E2"/>
    <w:rsid w:val="00D976B3"/>
    <w:rsid w:val="00D977A4"/>
    <w:rsid w:val="00D97B21"/>
    <w:rsid w:val="00D97BAF"/>
    <w:rsid w:val="00D97CC3"/>
    <w:rsid w:val="00D97DD0"/>
    <w:rsid w:val="00D97FAA"/>
    <w:rsid w:val="00DA00D8"/>
    <w:rsid w:val="00DA0127"/>
    <w:rsid w:val="00DA018F"/>
    <w:rsid w:val="00DA01B4"/>
    <w:rsid w:val="00DA0201"/>
    <w:rsid w:val="00DA0455"/>
    <w:rsid w:val="00DA04A0"/>
    <w:rsid w:val="00DA05E0"/>
    <w:rsid w:val="00DA0977"/>
    <w:rsid w:val="00DA0B6B"/>
    <w:rsid w:val="00DA0E09"/>
    <w:rsid w:val="00DA0EEB"/>
    <w:rsid w:val="00DA10FC"/>
    <w:rsid w:val="00DA1164"/>
    <w:rsid w:val="00DA127A"/>
    <w:rsid w:val="00DA12ED"/>
    <w:rsid w:val="00DA12FC"/>
    <w:rsid w:val="00DA1407"/>
    <w:rsid w:val="00DA1423"/>
    <w:rsid w:val="00DA180B"/>
    <w:rsid w:val="00DA182A"/>
    <w:rsid w:val="00DA18C9"/>
    <w:rsid w:val="00DA193D"/>
    <w:rsid w:val="00DA1B86"/>
    <w:rsid w:val="00DA1D29"/>
    <w:rsid w:val="00DA1D9D"/>
    <w:rsid w:val="00DA2025"/>
    <w:rsid w:val="00DA20B6"/>
    <w:rsid w:val="00DA24CA"/>
    <w:rsid w:val="00DA297B"/>
    <w:rsid w:val="00DA29B2"/>
    <w:rsid w:val="00DA2A38"/>
    <w:rsid w:val="00DA2BF0"/>
    <w:rsid w:val="00DA2CCD"/>
    <w:rsid w:val="00DA2CFA"/>
    <w:rsid w:val="00DA2FB6"/>
    <w:rsid w:val="00DA2FEA"/>
    <w:rsid w:val="00DA309A"/>
    <w:rsid w:val="00DA3149"/>
    <w:rsid w:val="00DA33F8"/>
    <w:rsid w:val="00DA3400"/>
    <w:rsid w:val="00DA341B"/>
    <w:rsid w:val="00DA372A"/>
    <w:rsid w:val="00DA37AF"/>
    <w:rsid w:val="00DA3921"/>
    <w:rsid w:val="00DA3970"/>
    <w:rsid w:val="00DA3A27"/>
    <w:rsid w:val="00DA3A82"/>
    <w:rsid w:val="00DA3AB9"/>
    <w:rsid w:val="00DA3B3B"/>
    <w:rsid w:val="00DA3CB4"/>
    <w:rsid w:val="00DA3D4A"/>
    <w:rsid w:val="00DA3E4D"/>
    <w:rsid w:val="00DA3E76"/>
    <w:rsid w:val="00DA3F76"/>
    <w:rsid w:val="00DA426F"/>
    <w:rsid w:val="00DA4276"/>
    <w:rsid w:val="00DA4513"/>
    <w:rsid w:val="00DA45E0"/>
    <w:rsid w:val="00DA45F8"/>
    <w:rsid w:val="00DA4628"/>
    <w:rsid w:val="00DA4653"/>
    <w:rsid w:val="00DA4703"/>
    <w:rsid w:val="00DA473C"/>
    <w:rsid w:val="00DA4792"/>
    <w:rsid w:val="00DA4949"/>
    <w:rsid w:val="00DA49B5"/>
    <w:rsid w:val="00DA4A28"/>
    <w:rsid w:val="00DA4A29"/>
    <w:rsid w:val="00DA4A37"/>
    <w:rsid w:val="00DA4D11"/>
    <w:rsid w:val="00DA4D89"/>
    <w:rsid w:val="00DA4DA0"/>
    <w:rsid w:val="00DA4ED8"/>
    <w:rsid w:val="00DA4FB1"/>
    <w:rsid w:val="00DA517C"/>
    <w:rsid w:val="00DA52FC"/>
    <w:rsid w:val="00DA537B"/>
    <w:rsid w:val="00DA5389"/>
    <w:rsid w:val="00DA55DE"/>
    <w:rsid w:val="00DA565A"/>
    <w:rsid w:val="00DA5758"/>
    <w:rsid w:val="00DA5849"/>
    <w:rsid w:val="00DA5AF2"/>
    <w:rsid w:val="00DA5CCA"/>
    <w:rsid w:val="00DA5D44"/>
    <w:rsid w:val="00DA5E55"/>
    <w:rsid w:val="00DA61B2"/>
    <w:rsid w:val="00DA61E7"/>
    <w:rsid w:val="00DA6299"/>
    <w:rsid w:val="00DA64AE"/>
    <w:rsid w:val="00DA654B"/>
    <w:rsid w:val="00DA67DC"/>
    <w:rsid w:val="00DA694E"/>
    <w:rsid w:val="00DA6AE4"/>
    <w:rsid w:val="00DA6B4A"/>
    <w:rsid w:val="00DA6B70"/>
    <w:rsid w:val="00DA6C11"/>
    <w:rsid w:val="00DA6DE8"/>
    <w:rsid w:val="00DA6E55"/>
    <w:rsid w:val="00DA6EE4"/>
    <w:rsid w:val="00DA7073"/>
    <w:rsid w:val="00DA711D"/>
    <w:rsid w:val="00DA719B"/>
    <w:rsid w:val="00DA71C7"/>
    <w:rsid w:val="00DA72EC"/>
    <w:rsid w:val="00DA74C6"/>
    <w:rsid w:val="00DA763C"/>
    <w:rsid w:val="00DA77D7"/>
    <w:rsid w:val="00DA784D"/>
    <w:rsid w:val="00DA78D5"/>
    <w:rsid w:val="00DA79BD"/>
    <w:rsid w:val="00DA7AC9"/>
    <w:rsid w:val="00DA7C65"/>
    <w:rsid w:val="00DA7FD5"/>
    <w:rsid w:val="00DB005A"/>
    <w:rsid w:val="00DB0160"/>
    <w:rsid w:val="00DB027B"/>
    <w:rsid w:val="00DB034B"/>
    <w:rsid w:val="00DB03F5"/>
    <w:rsid w:val="00DB042D"/>
    <w:rsid w:val="00DB04D6"/>
    <w:rsid w:val="00DB0612"/>
    <w:rsid w:val="00DB0767"/>
    <w:rsid w:val="00DB0800"/>
    <w:rsid w:val="00DB0988"/>
    <w:rsid w:val="00DB0B68"/>
    <w:rsid w:val="00DB0B74"/>
    <w:rsid w:val="00DB0C07"/>
    <w:rsid w:val="00DB0D47"/>
    <w:rsid w:val="00DB0DC6"/>
    <w:rsid w:val="00DB0E4F"/>
    <w:rsid w:val="00DB0F89"/>
    <w:rsid w:val="00DB1315"/>
    <w:rsid w:val="00DB1431"/>
    <w:rsid w:val="00DB148F"/>
    <w:rsid w:val="00DB157C"/>
    <w:rsid w:val="00DB1581"/>
    <w:rsid w:val="00DB1679"/>
    <w:rsid w:val="00DB16AA"/>
    <w:rsid w:val="00DB1771"/>
    <w:rsid w:val="00DB17D9"/>
    <w:rsid w:val="00DB1DA2"/>
    <w:rsid w:val="00DB1DEC"/>
    <w:rsid w:val="00DB1FC6"/>
    <w:rsid w:val="00DB2043"/>
    <w:rsid w:val="00DB2144"/>
    <w:rsid w:val="00DB226C"/>
    <w:rsid w:val="00DB248D"/>
    <w:rsid w:val="00DB2580"/>
    <w:rsid w:val="00DB25B2"/>
    <w:rsid w:val="00DB2671"/>
    <w:rsid w:val="00DB26AF"/>
    <w:rsid w:val="00DB26D8"/>
    <w:rsid w:val="00DB26E5"/>
    <w:rsid w:val="00DB2841"/>
    <w:rsid w:val="00DB2876"/>
    <w:rsid w:val="00DB288E"/>
    <w:rsid w:val="00DB288F"/>
    <w:rsid w:val="00DB2969"/>
    <w:rsid w:val="00DB296A"/>
    <w:rsid w:val="00DB2A2E"/>
    <w:rsid w:val="00DB2A4F"/>
    <w:rsid w:val="00DB2AEE"/>
    <w:rsid w:val="00DB2EA6"/>
    <w:rsid w:val="00DB2F51"/>
    <w:rsid w:val="00DB3051"/>
    <w:rsid w:val="00DB3207"/>
    <w:rsid w:val="00DB320C"/>
    <w:rsid w:val="00DB336D"/>
    <w:rsid w:val="00DB3482"/>
    <w:rsid w:val="00DB34E6"/>
    <w:rsid w:val="00DB35B2"/>
    <w:rsid w:val="00DB3726"/>
    <w:rsid w:val="00DB3742"/>
    <w:rsid w:val="00DB3768"/>
    <w:rsid w:val="00DB38A9"/>
    <w:rsid w:val="00DB38C7"/>
    <w:rsid w:val="00DB38D1"/>
    <w:rsid w:val="00DB3ABC"/>
    <w:rsid w:val="00DB3ADE"/>
    <w:rsid w:val="00DB3B20"/>
    <w:rsid w:val="00DB3B4C"/>
    <w:rsid w:val="00DB3BAA"/>
    <w:rsid w:val="00DB3C6F"/>
    <w:rsid w:val="00DB3D6A"/>
    <w:rsid w:val="00DB42BD"/>
    <w:rsid w:val="00DB4339"/>
    <w:rsid w:val="00DB45CB"/>
    <w:rsid w:val="00DB4752"/>
    <w:rsid w:val="00DB47DF"/>
    <w:rsid w:val="00DB4989"/>
    <w:rsid w:val="00DB4997"/>
    <w:rsid w:val="00DB4C26"/>
    <w:rsid w:val="00DB4C6B"/>
    <w:rsid w:val="00DB4E09"/>
    <w:rsid w:val="00DB5031"/>
    <w:rsid w:val="00DB50AB"/>
    <w:rsid w:val="00DB52B4"/>
    <w:rsid w:val="00DB5337"/>
    <w:rsid w:val="00DB57CD"/>
    <w:rsid w:val="00DB57D9"/>
    <w:rsid w:val="00DB5977"/>
    <w:rsid w:val="00DB5AD9"/>
    <w:rsid w:val="00DB5DC1"/>
    <w:rsid w:val="00DB5E32"/>
    <w:rsid w:val="00DB5F8C"/>
    <w:rsid w:val="00DB6053"/>
    <w:rsid w:val="00DB61BD"/>
    <w:rsid w:val="00DB6249"/>
    <w:rsid w:val="00DB6343"/>
    <w:rsid w:val="00DB639F"/>
    <w:rsid w:val="00DB6453"/>
    <w:rsid w:val="00DB64C6"/>
    <w:rsid w:val="00DB6596"/>
    <w:rsid w:val="00DB6602"/>
    <w:rsid w:val="00DB6B02"/>
    <w:rsid w:val="00DB6CB6"/>
    <w:rsid w:val="00DB6E04"/>
    <w:rsid w:val="00DB6E92"/>
    <w:rsid w:val="00DB6F69"/>
    <w:rsid w:val="00DB6FB6"/>
    <w:rsid w:val="00DB7019"/>
    <w:rsid w:val="00DB7137"/>
    <w:rsid w:val="00DB7255"/>
    <w:rsid w:val="00DB75E7"/>
    <w:rsid w:val="00DB7703"/>
    <w:rsid w:val="00DB77BE"/>
    <w:rsid w:val="00DB7865"/>
    <w:rsid w:val="00DB7912"/>
    <w:rsid w:val="00DB795F"/>
    <w:rsid w:val="00DB7A6B"/>
    <w:rsid w:val="00DB7AD2"/>
    <w:rsid w:val="00DB7B6E"/>
    <w:rsid w:val="00DB7D79"/>
    <w:rsid w:val="00DB7DC4"/>
    <w:rsid w:val="00DB7E48"/>
    <w:rsid w:val="00DB7E8C"/>
    <w:rsid w:val="00DC0051"/>
    <w:rsid w:val="00DC0093"/>
    <w:rsid w:val="00DC011C"/>
    <w:rsid w:val="00DC0201"/>
    <w:rsid w:val="00DC0207"/>
    <w:rsid w:val="00DC03EF"/>
    <w:rsid w:val="00DC0542"/>
    <w:rsid w:val="00DC083D"/>
    <w:rsid w:val="00DC08C5"/>
    <w:rsid w:val="00DC08F8"/>
    <w:rsid w:val="00DC0A56"/>
    <w:rsid w:val="00DC0AA3"/>
    <w:rsid w:val="00DC0B1F"/>
    <w:rsid w:val="00DC0D44"/>
    <w:rsid w:val="00DC0D70"/>
    <w:rsid w:val="00DC0F19"/>
    <w:rsid w:val="00DC1080"/>
    <w:rsid w:val="00DC1214"/>
    <w:rsid w:val="00DC128B"/>
    <w:rsid w:val="00DC152D"/>
    <w:rsid w:val="00DC15B2"/>
    <w:rsid w:val="00DC16AC"/>
    <w:rsid w:val="00DC17D8"/>
    <w:rsid w:val="00DC1915"/>
    <w:rsid w:val="00DC1A2E"/>
    <w:rsid w:val="00DC1B40"/>
    <w:rsid w:val="00DC1BA4"/>
    <w:rsid w:val="00DC1BF3"/>
    <w:rsid w:val="00DC1D36"/>
    <w:rsid w:val="00DC1FB8"/>
    <w:rsid w:val="00DC200F"/>
    <w:rsid w:val="00DC20FA"/>
    <w:rsid w:val="00DC2116"/>
    <w:rsid w:val="00DC2150"/>
    <w:rsid w:val="00DC236A"/>
    <w:rsid w:val="00DC2387"/>
    <w:rsid w:val="00DC243E"/>
    <w:rsid w:val="00DC2666"/>
    <w:rsid w:val="00DC29B5"/>
    <w:rsid w:val="00DC2A38"/>
    <w:rsid w:val="00DC2BC7"/>
    <w:rsid w:val="00DC2E10"/>
    <w:rsid w:val="00DC2EAD"/>
    <w:rsid w:val="00DC2FF2"/>
    <w:rsid w:val="00DC3014"/>
    <w:rsid w:val="00DC306A"/>
    <w:rsid w:val="00DC3092"/>
    <w:rsid w:val="00DC30E2"/>
    <w:rsid w:val="00DC3238"/>
    <w:rsid w:val="00DC32ED"/>
    <w:rsid w:val="00DC3324"/>
    <w:rsid w:val="00DC3564"/>
    <w:rsid w:val="00DC39D2"/>
    <w:rsid w:val="00DC39E5"/>
    <w:rsid w:val="00DC3A69"/>
    <w:rsid w:val="00DC3B88"/>
    <w:rsid w:val="00DC3DA0"/>
    <w:rsid w:val="00DC3DC5"/>
    <w:rsid w:val="00DC3DF3"/>
    <w:rsid w:val="00DC3E11"/>
    <w:rsid w:val="00DC3E29"/>
    <w:rsid w:val="00DC3E2A"/>
    <w:rsid w:val="00DC3EE7"/>
    <w:rsid w:val="00DC401F"/>
    <w:rsid w:val="00DC40CF"/>
    <w:rsid w:val="00DC4259"/>
    <w:rsid w:val="00DC4420"/>
    <w:rsid w:val="00DC452F"/>
    <w:rsid w:val="00DC4740"/>
    <w:rsid w:val="00DC47BB"/>
    <w:rsid w:val="00DC4846"/>
    <w:rsid w:val="00DC48D3"/>
    <w:rsid w:val="00DC494B"/>
    <w:rsid w:val="00DC49B2"/>
    <w:rsid w:val="00DC4AFD"/>
    <w:rsid w:val="00DC4BFE"/>
    <w:rsid w:val="00DC4C0F"/>
    <w:rsid w:val="00DC50AB"/>
    <w:rsid w:val="00DC5417"/>
    <w:rsid w:val="00DC546E"/>
    <w:rsid w:val="00DC56B9"/>
    <w:rsid w:val="00DC575A"/>
    <w:rsid w:val="00DC59FD"/>
    <w:rsid w:val="00DC5FC9"/>
    <w:rsid w:val="00DC60F9"/>
    <w:rsid w:val="00DC6138"/>
    <w:rsid w:val="00DC6143"/>
    <w:rsid w:val="00DC6383"/>
    <w:rsid w:val="00DC6392"/>
    <w:rsid w:val="00DC6584"/>
    <w:rsid w:val="00DC65AE"/>
    <w:rsid w:val="00DC65C3"/>
    <w:rsid w:val="00DC66A9"/>
    <w:rsid w:val="00DC6811"/>
    <w:rsid w:val="00DC6817"/>
    <w:rsid w:val="00DC69C5"/>
    <w:rsid w:val="00DC6A70"/>
    <w:rsid w:val="00DC6B77"/>
    <w:rsid w:val="00DC6E6A"/>
    <w:rsid w:val="00DC6F8E"/>
    <w:rsid w:val="00DC6FA1"/>
    <w:rsid w:val="00DC7051"/>
    <w:rsid w:val="00DC747E"/>
    <w:rsid w:val="00DC765B"/>
    <w:rsid w:val="00DC7701"/>
    <w:rsid w:val="00DC780C"/>
    <w:rsid w:val="00DC784C"/>
    <w:rsid w:val="00DC7A6F"/>
    <w:rsid w:val="00DC7C3D"/>
    <w:rsid w:val="00DC7C6E"/>
    <w:rsid w:val="00DC7DF7"/>
    <w:rsid w:val="00DC7E82"/>
    <w:rsid w:val="00DC7F5C"/>
    <w:rsid w:val="00DCA1A0"/>
    <w:rsid w:val="00DD0253"/>
    <w:rsid w:val="00DD0293"/>
    <w:rsid w:val="00DD02FF"/>
    <w:rsid w:val="00DD04C9"/>
    <w:rsid w:val="00DD071C"/>
    <w:rsid w:val="00DD075E"/>
    <w:rsid w:val="00DD0A16"/>
    <w:rsid w:val="00DD0B37"/>
    <w:rsid w:val="00DD0DFC"/>
    <w:rsid w:val="00DD10CC"/>
    <w:rsid w:val="00DD11E9"/>
    <w:rsid w:val="00DD12D2"/>
    <w:rsid w:val="00DD12EE"/>
    <w:rsid w:val="00DD132D"/>
    <w:rsid w:val="00DD138D"/>
    <w:rsid w:val="00DD1589"/>
    <w:rsid w:val="00DD1681"/>
    <w:rsid w:val="00DD181B"/>
    <w:rsid w:val="00DD183D"/>
    <w:rsid w:val="00DD1872"/>
    <w:rsid w:val="00DD1951"/>
    <w:rsid w:val="00DD1B67"/>
    <w:rsid w:val="00DD2047"/>
    <w:rsid w:val="00DD20CA"/>
    <w:rsid w:val="00DD2512"/>
    <w:rsid w:val="00DD2530"/>
    <w:rsid w:val="00DD2685"/>
    <w:rsid w:val="00DD2747"/>
    <w:rsid w:val="00DD29CF"/>
    <w:rsid w:val="00DD29E9"/>
    <w:rsid w:val="00DD2B84"/>
    <w:rsid w:val="00DD2BA5"/>
    <w:rsid w:val="00DD2DE5"/>
    <w:rsid w:val="00DD2F0B"/>
    <w:rsid w:val="00DD3016"/>
    <w:rsid w:val="00DD30EE"/>
    <w:rsid w:val="00DD327B"/>
    <w:rsid w:val="00DD32F1"/>
    <w:rsid w:val="00DD34F0"/>
    <w:rsid w:val="00DD3503"/>
    <w:rsid w:val="00DD367A"/>
    <w:rsid w:val="00DD36A3"/>
    <w:rsid w:val="00DD380D"/>
    <w:rsid w:val="00DD39C0"/>
    <w:rsid w:val="00DD3DE5"/>
    <w:rsid w:val="00DD419F"/>
    <w:rsid w:val="00DD4683"/>
    <w:rsid w:val="00DD46E2"/>
    <w:rsid w:val="00DD49C8"/>
    <w:rsid w:val="00DD49D2"/>
    <w:rsid w:val="00DD4B51"/>
    <w:rsid w:val="00DD4B67"/>
    <w:rsid w:val="00DD4C94"/>
    <w:rsid w:val="00DD4D16"/>
    <w:rsid w:val="00DD4E16"/>
    <w:rsid w:val="00DD4F34"/>
    <w:rsid w:val="00DD50AD"/>
    <w:rsid w:val="00DD5202"/>
    <w:rsid w:val="00DD5211"/>
    <w:rsid w:val="00DD5369"/>
    <w:rsid w:val="00DD54A4"/>
    <w:rsid w:val="00DD55BD"/>
    <w:rsid w:val="00DD55EB"/>
    <w:rsid w:val="00DD5A35"/>
    <w:rsid w:val="00DD5C88"/>
    <w:rsid w:val="00DD5CF5"/>
    <w:rsid w:val="00DD5D9E"/>
    <w:rsid w:val="00DD5DBD"/>
    <w:rsid w:val="00DD6026"/>
    <w:rsid w:val="00DD62FC"/>
    <w:rsid w:val="00DD62FF"/>
    <w:rsid w:val="00DD63A2"/>
    <w:rsid w:val="00DD63BA"/>
    <w:rsid w:val="00DD64F8"/>
    <w:rsid w:val="00DD6625"/>
    <w:rsid w:val="00DD6644"/>
    <w:rsid w:val="00DD664B"/>
    <w:rsid w:val="00DD6840"/>
    <w:rsid w:val="00DD68B0"/>
    <w:rsid w:val="00DD6AC4"/>
    <w:rsid w:val="00DD6AE4"/>
    <w:rsid w:val="00DD6B7B"/>
    <w:rsid w:val="00DD6C9B"/>
    <w:rsid w:val="00DD7009"/>
    <w:rsid w:val="00DD7307"/>
    <w:rsid w:val="00DD735F"/>
    <w:rsid w:val="00DD73B8"/>
    <w:rsid w:val="00DD7553"/>
    <w:rsid w:val="00DD7564"/>
    <w:rsid w:val="00DD7636"/>
    <w:rsid w:val="00DD76C9"/>
    <w:rsid w:val="00DD7700"/>
    <w:rsid w:val="00DD7782"/>
    <w:rsid w:val="00DD7884"/>
    <w:rsid w:val="00DD7885"/>
    <w:rsid w:val="00DD78DB"/>
    <w:rsid w:val="00DD7C8E"/>
    <w:rsid w:val="00DD7CF9"/>
    <w:rsid w:val="00DD7D09"/>
    <w:rsid w:val="00DE0178"/>
    <w:rsid w:val="00DE01DD"/>
    <w:rsid w:val="00DE0355"/>
    <w:rsid w:val="00DE05B9"/>
    <w:rsid w:val="00DE0746"/>
    <w:rsid w:val="00DE0A29"/>
    <w:rsid w:val="00DE0A36"/>
    <w:rsid w:val="00DE0AA9"/>
    <w:rsid w:val="00DE0F0F"/>
    <w:rsid w:val="00DE1092"/>
    <w:rsid w:val="00DE10B3"/>
    <w:rsid w:val="00DE12D0"/>
    <w:rsid w:val="00DE14C0"/>
    <w:rsid w:val="00DE15A1"/>
    <w:rsid w:val="00DE1911"/>
    <w:rsid w:val="00DE1A8D"/>
    <w:rsid w:val="00DE1C1D"/>
    <w:rsid w:val="00DE1DEB"/>
    <w:rsid w:val="00DE1F2E"/>
    <w:rsid w:val="00DE2003"/>
    <w:rsid w:val="00DE216D"/>
    <w:rsid w:val="00DE21BC"/>
    <w:rsid w:val="00DE2374"/>
    <w:rsid w:val="00DE2559"/>
    <w:rsid w:val="00DE27B5"/>
    <w:rsid w:val="00DE27F6"/>
    <w:rsid w:val="00DE2821"/>
    <w:rsid w:val="00DE287E"/>
    <w:rsid w:val="00DE28FB"/>
    <w:rsid w:val="00DE29F2"/>
    <w:rsid w:val="00DE2A0F"/>
    <w:rsid w:val="00DE2A3E"/>
    <w:rsid w:val="00DE2C99"/>
    <w:rsid w:val="00DE2CCA"/>
    <w:rsid w:val="00DE2CCB"/>
    <w:rsid w:val="00DE2FE6"/>
    <w:rsid w:val="00DE304D"/>
    <w:rsid w:val="00DE31F4"/>
    <w:rsid w:val="00DE330C"/>
    <w:rsid w:val="00DE34A1"/>
    <w:rsid w:val="00DE355A"/>
    <w:rsid w:val="00DE381C"/>
    <w:rsid w:val="00DE3898"/>
    <w:rsid w:val="00DE3968"/>
    <w:rsid w:val="00DE3E1F"/>
    <w:rsid w:val="00DE3F5F"/>
    <w:rsid w:val="00DE4032"/>
    <w:rsid w:val="00DE41F0"/>
    <w:rsid w:val="00DE4287"/>
    <w:rsid w:val="00DE42AA"/>
    <w:rsid w:val="00DE4359"/>
    <w:rsid w:val="00DE43CF"/>
    <w:rsid w:val="00DE44B1"/>
    <w:rsid w:val="00DE4572"/>
    <w:rsid w:val="00DE469B"/>
    <w:rsid w:val="00DE4717"/>
    <w:rsid w:val="00DE4894"/>
    <w:rsid w:val="00DE4904"/>
    <w:rsid w:val="00DE492D"/>
    <w:rsid w:val="00DE4C10"/>
    <w:rsid w:val="00DE4C3E"/>
    <w:rsid w:val="00DE4C90"/>
    <w:rsid w:val="00DE4DBD"/>
    <w:rsid w:val="00DE4F7E"/>
    <w:rsid w:val="00DE55C3"/>
    <w:rsid w:val="00DE5793"/>
    <w:rsid w:val="00DE5800"/>
    <w:rsid w:val="00DE589A"/>
    <w:rsid w:val="00DE5933"/>
    <w:rsid w:val="00DE5970"/>
    <w:rsid w:val="00DE5AFD"/>
    <w:rsid w:val="00DE5B45"/>
    <w:rsid w:val="00DE5E86"/>
    <w:rsid w:val="00DE5FF1"/>
    <w:rsid w:val="00DE61E7"/>
    <w:rsid w:val="00DE61FD"/>
    <w:rsid w:val="00DE64C7"/>
    <w:rsid w:val="00DE6671"/>
    <w:rsid w:val="00DE671D"/>
    <w:rsid w:val="00DE6806"/>
    <w:rsid w:val="00DE6826"/>
    <w:rsid w:val="00DE690F"/>
    <w:rsid w:val="00DE696C"/>
    <w:rsid w:val="00DE69A8"/>
    <w:rsid w:val="00DE6A45"/>
    <w:rsid w:val="00DE6D1E"/>
    <w:rsid w:val="00DE6DB7"/>
    <w:rsid w:val="00DE6F28"/>
    <w:rsid w:val="00DE71D3"/>
    <w:rsid w:val="00DE72DD"/>
    <w:rsid w:val="00DE7739"/>
    <w:rsid w:val="00DE7A3A"/>
    <w:rsid w:val="00DE7BF9"/>
    <w:rsid w:val="00DE7D0E"/>
    <w:rsid w:val="00DE7DE6"/>
    <w:rsid w:val="00DE7F0B"/>
    <w:rsid w:val="00DE7F1A"/>
    <w:rsid w:val="00DF0107"/>
    <w:rsid w:val="00DF01CC"/>
    <w:rsid w:val="00DF05CB"/>
    <w:rsid w:val="00DF070D"/>
    <w:rsid w:val="00DF0750"/>
    <w:rsid w:val="00DF0821"/>
    <w:rsid w:val="00DF088B"/>
    <w:rsid w:val="00DF0A78"/>
    <w:rsid w:val="00DF0C4F"/>
    <w:rsid w:val="00DF0DF6"/>
    <w:rsid w:val="00DF0E3C"/>
    <w:rsid w:val="00DF0E72"/>
    <w:rsid w:val="00DF0ED4"/>
    <w:rsid w:val="00DF0F61"/>
    <w:rsid w:val="00DF104E"/>
    <w:rsid w:val="00DF1269"/>
    <w:rsid w:val="00DF1270"/>
    <w:rsid w:val="00DF14A4"/>
    <w:rsid w:val="00DF153F"/>
    <w:rsid w:val="00DF15EE"/>
    <w:rsid w:val="00DF16FE"/>
    <w:rsid w:val="00DF1826"/>
    <w:rsid w:val="00DF1943"/>
    <w:rsid w:val="00DF1C02"/>
    <w:rsid w:val="00DF1CBB"/>
    <w:rsid w:val="00DF1CDA"/>
    <w:rsid w:val="00DF1DA0"/>
    <w:rsid w:val="00DF1F12"/>
    <w:rsid w:val="00DF1F68"/>
    <w:rsid w:val="00DF20C6"/>
    <w:rsid w:val="00DF23A3"/>
    <w:rsid w:val="00DF267E"/>
    <w:rsid w:val="00DF27EF"/>
    <w:rsid w:val="00DF29FC"/>
    <w:rsid w:val="00DF2A54"/>
    <w:rsid w:val="00DF2AF3"/>
    <w:rsid w:val="00DF2B84"/>
    <w:rsid w:val="00DF2BE2"/>
    <w:rsid w:val="00DF2C4C"/>
    <w:rsid w:val="00DF2C6C"/>
    <w:rsid w:val="00DF2CB3"/>
    <w:rsid w:val="00DF2CF7"/>
    <w:rsid w:val="00DF2F73"/>
    <w:rsid w:val="00DF3153"/>
    <w:rsid w:val="00DF3172"/>
    <w:rsid w:val="00DF31D0"/>
    <w:rsid w:val="00DF33F9"/>
    <w:rsid w:val="00DF3626"/>
    <w:rsid w:val="00DF3735"/>
    <w:rsid w:val="00DF3786"/>
    <w:rsid w:val="00DF37F8"/>
    <w:rsid w:val="00DF381D"/>
    <w:rsid w:val="00DF38B3"/>
    <w:rsid w:val="00DF38F3"/>
    <w:rsid w:val="00DF3A11"/>
    <w:rsid w:val="00DF3D8D"/>
    <w:rsid w:val="00DF3DD1"/>
    <w:rsid w:val="00DF3F82"/>
    <w:rsid w:val="00DF41CC"/>
    <w:rsid w:val="00DF42A8"/>
    <w:rsid w:val="00DF4457"/>
    <w:rsid w:val="00DF4589"/>
    <w:rsid w:val="00DF45D4"/>
    <w:rsid w:val="00DF4601"/>
    <w:rsid w:val="00DF46A6"/>
    <w:rsid w:val="00DF474F"/>
    <w:rsid w:val="00DF479D"/>
    <w:rsid w:val="00DF47A8"/>
    <w:rsid w:val="00DF47EE"/>
    <w:rsid w:val="00DF4829"/>
    <w:rsid w:val="00DF49DD"/>
    <w:rsid w:val="00DF4AF7"/>
    <w:rsid w:val="00DF4BA8"/>
    <w:rsid w:val="00DF4C1F"/>
    <w:rsid w:val="00DF4FE1"/>
    <w:rsid w:val="00DF518A"/>
    <w:rsid w:val="00DF5276"/>
    <w:rsid w:val="00DF531A"/>
    <w:rsid w:val="00DF532A"/>
    <w:rsid w:val="00DF5461"/>
    <w:rsid w:val="00DF5513"/>
    <w:rsid w:val="00DF5634"/>
    <w:rsid w:val="00DF584C"/>
    <w:rsid w:val="00DF58C3"/>
    <w:rsid w:val="00DF58C9"/>
    <w:rsid w:val="00DF58D4"/>
    <w:rsid w:val="00DF5915"/>
    <w:rsid w:val="00DF59E1"/>
    <w:rsid w:val="00DF5A02"/>
    <w:rsid w:val="00DF5A25"/>
    <w:rsid w:val="00DF5B3D"/>
    <w:rsid w:val="00DF5E2D"/>
    <w:rsid w:val="00DF5E34"/>
    <w:rsid w:val="00DF5E76"/>
    <w:rsid w:val="00DF5EA7"/>
    <w:rsid w:val="00DF5F07"/>
    <w:rsid w:val="00DF5F83"/>
    <w:rsid w:val="00DF610B"/>
    <w:rsid w:val="00DF61D0"/>
    <w:rsid w:val="00DF61EE"/>
    <w:rsid w:val="00DF639D"/>
    <w:rsid w:val="00DF658D"/>
    <w:rsid w:val="00DF67A5"/>
    <w:rsid w:val="00DF6957"/>
    <w:rsid w:val="00DF6B34"/>
    <w:rsid w:val="00DF6C3A"/>
    <w:rsid w:val="00DF6D1D"/>
    <w:rsid w:val="00DF6D83"/>
    <w:rsid w:val="00DF6E05"/>
    <w:rsid w:val="00DF70AE"/>
    <w:rsid w:val="00DF70C4"/>
    <w:rsid w:val="00DF711C"/>
    <w:rsid w:val="00DF7395"/>
    <w:rsid w:val="00DF7431"/>
    <w:rsid w:val="00DF7444"/>
    <w:rsid w:val="00DF756E"/>
    <w:rsid w:val="00DF7582"/>
    <w:rsid w:val="00DF77B6"/>
    <w:rsid w:val="00DF77EE"/>
    <w:rsid w:val="00DF785F"/>
    <w:rsid w:val="00DF7915"/>
    <w:rsid w:val="00DF7A02"/>
    <w:rsid w:val="00DF7AAF"/>
    <w:rsid w:val="00DF7AD3"/>
    <w:rsid w:val="00DF7B60"/>
    <w:rsid w:val="00DF7C3A"/>
    <w:rsid w:val="00DF7D93"/>
    <w:rsid w:val="00DF7E27"/>
    <w:rsid w:val="00E0010C"/>
    <w:rsid w:val="00E004A1"/>
    <w:rsid w:val="00E005C6"/>
    <w:rsid w:val="00E00769"/>
    <w:rsid w:val="00E00B27"/>
    <w:rsid w:val="00E00B2F"/>
    <w:rsid w:val="00E00F51"/>
    <w:rsid w:val="00E00F72"/>
    <w:rsid w:val="00E011AF"/>
    <w:rsid w:val="00E013F3"/>
    <w:rsid w:val="00E015A2"/>
    <w:rsid w:val="00E01658"/>
    <w:rsid w:val="00E01774"/>
    <w:rsid w:val="00E01857"/>
    <w:rsid w:val="00E01921"/>
    <w:rsid w:val="00E01929"/>
    <w:rsid w:val="00E01B36"/>
    <w:rsid w:val="00E01BC7"/>
    <w:rsid w:val="00E01D12"/>
    <w:rsid w:val="00E01ECC"/>
    <w:rsid w:val="00E021F1"/>
    <w:rsid w:val="00E02287"/>
    <w:rsid w:val="00E0234D"/>
    <w:rsid w:val="00E0236B"/>
    <w:rsid w:val="00E02559"/>
    <w:rsid w:val="00E02606"/>
    <w:rsid w:val="00E026B6"/>
    <w:rsid w:val="00E026C7"/>
    <w:rsid w:val="00E0276A"/>
    <w:rsid w:val="00E02AC6"/>
    <w:rsid w:val="00E02B59"/>
    <w:rsid w:val="00E02D94"/>
    <w:rsid w:val="00E03066"/>
    <w:rsid w:val="00E03224"/>
    <w:rsid w:val="00E03277"/>
    <w:rsid w:val="00E033DB"/>
    <w:rsid w:val="00E0355A"/>
    <w:rsid w:val="00E035FB"/>
    <w:rsid w:val="00E03618"/>
    <w:rsid w:val="00E03747"/>
    <w:rsid w:val="00E03781"/>
    <w:rsid w:val="00E037EE"/>
    <w:rsid w:val="00E03936"/>
    <w:rsid w:val="00E039CF"/>
    <w:rsid w:val="00E03B31"/>
    <w:rsid w:val="00E03C37"/>
    <w:rsid w:val="00E0405A"/>
    <w:rsid w:val="00E04070"/>
    <w:rsid w:val="00E04135"/>
    <w:rsid w:val="00E0413B"/>
    <w:rsid w:val="00E0431D"/>
    <w:rsid w:val="00E04465"/>
    <w:rsid w:val="00E04512"/>
    <w:rsid w:val="00E04693"/>
    <w:rsid w:val="00E04703"/>
    <w:rsid w:val="00E04769"/>
    <w:rsid w:val="00E047A0"/>
    <w:rsid w:val="00E048D7"/>
    <w:rsid w:val="00E049B7"/>
    <w:rsid w:val="00E04D53"/>
    <w:rsid w:val="00E04EE6"/>
    <w:rsid w:val="00E04F6A"/>
    <w:rsid w:val="00E04F6C"/>
    <w:rsid w:val="00E0500A"/>
    <w:rsid w:val="00E0506B"/>
    <w:rsid w:val="00E050DA"/>
    <w:rsid w:val="00E0512B"/>
    <w:rsid w:val="00E0515D"/>
    <w:rsid w:val="00E052E8"/>
    <w:rsid w:val="00E05365"/>
    <w:rsid w:val="00E0553C"/>
    <w:rsid w:val="00E055BA"/>
    <w:rsid w:val="00E057A9"/>
    <w:rsid w:val="00E058D3"/>
    <w:rsid w:val="00E0592F"/>
    <w:rsid w:val="00E05B0B"/>
    <w:rsid w:val="00E05D84"/>
    <w:rsid w:val="00E05FA8"/>
    <w:rsid w:val="00E0602B"/>
    <w:rsid w:val="00E0608B"/>
    <w:rsid w:val="00E061D5"/>
    <w:rsid w:val="00E061F4"/>
    <w:rsid w:val="00E0622F"/>
    <w:rsid w:val="00E063FE"/>
    <w:rsid w:val="00E065E0"/>
    <w:rsid w:val="00E066EF"/>
    <w:rsid w:val="00E068CC"/>
    <w:rsid w:val="00E06A7C"/>
    <w:rsid w:val="00E06AC6"/>
    <w:rsid w:val="00E06B58"/>
    <w:rsid w:val="00E06BF4"/>
    <w:rsid w:val="00E06D05"/>
    <w:rsid w:val="00E06EEB"/>
    <w:rsid w:val="00E06F75"/>
    <w:rsid w:val="00E07011"/>
    <w:rsid w:val="00E0707B"/>
    <w:rsid w:val="00E071E0"/>
    <w:rsid w:val="00E07297"/>
    <w:rsid w:val="00E072CC"/>
    <w:rsid w:val="00E0741E"/>
    <w:rsid w:val="00E074A3"/>
    <w:rsid w:val="00E075C7"/>
    <w:rsid w:val="00E07616"/>
    <w:rsid w:val="00E07638"/>
    <w:rsid w:val="00E0777C"/>
    <w:rsid w:val="00E077E3"/>
    <w:rsid w:val="00E079B1"/>
    <w:rsid w:val="00E07AD7"/>
    <w:rsid w:val="00E07AF2"/>
    <w:rsid w:val="00E07B00"/>
    <w:rsid w:val="00E07B6D"/>
    <w:rsid w:val="00E07D26"/>
    <w:rsid w:val="00E07D2C"/>
    <w:rsid w:val="00E07D42"/>
    <w:rsid w:val="00E07EA8"/>
    <w:rsid w:val="00E07F53"/>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CE1"/>
    <w:rsid w:val="00E10D02"/>
    <w:rsid w:val="00E10E79"/>
    <w:rsid w:val="00E10EF0"/>
    <w:rsid w:val="00E10F5E"/>
    <w:rsid w:val="00E11351"/>
    <w:rsid w:val="00E113EA"/>
    <w:rsid w:val="00E114F1"/>
    <w:rsid w:val="00E1158D"/>
    <w:rsid w:val="00E115B5"/>
    <w:rsid w:val="00E11633"/>
    <w:rsid w:val="00E116BC"/>
    <w:rsid w:val="00E11733"/>
    <w:rsid w:val="00E11806"/>
    <w:rsid w:val="00E11AAD"/>
    <w:rsid w:val="00E11B88"/>
    <w:rsid w:val="00E11B92"/>
    <w:rsid w:val="00E11BD0"/>
    <w:rsid w:val="00E11D38"/>
    <w:rsid w:val="00E11D48"/>
    <w:rsid w:val="00E120A0"/>
    <w:rsid w:val="00E122FA"/>
    <w:rsid w:val="00E12462"/>
    <w:rsid w:val="00E124B0"/>
    <w:rsid w:val="00E12545"/>
    <w:rsid w:val="00E125B4"/>
    <w:rsid w:val="00E12602"/>
    <w:rsid w:val="00E126EF"/>
    <w:rsid w:val="00E12AA5"/>
    <w:rsid w:val="00E12ACC"/>
    <w:rsid w:val="00E12C6B"/>
    <w:rsid w:val="00E12D50"/>
    <w:rsid w:val="00E12E40"/>
    <w:rsid w:val="00E12ED4"/>
    <w:rsid w:val="00E12EDF"/>
    <w:rsid w:val="00E132FB"/>
    <w:rsid w:val="00E13397"/>
    <w:rsid w:val="00E133EF"/>
    <w:rsid w:val="00E13468"/>
    <w:rsid w:val="00E134CE"/>
    <w:rsid w:val="00E13513"/>
    <w:rsid w:val="00E135EE"/>
    <w:rsid w:val="00E13765"/>
    <w:rsid w:val="00E13AE6"/>
    <w:rsid w:val="00E13C04"/>
    <w:rsid w:val="00E13D3A"/>
    <w:rsid w:val="00E13E37"/>
    <w:rsid w:val="00E140F6"/>
    <w:rsid w:val="00E141B9"/>
    <w:rsid w:val="00E14590"/>
    <w:rsid w:val="00E14D68"/>
    <w:rsid w:val="00E14D82"/>
    <w:rsid w:val="00E14DB9"/>
    <w:rsid w:val="00E14E8F"/>
    <w:rsid w:val="00E14F2F"/>
    <w:rsid w:val="00E15085"/>
    <w:rsid w:val="00E150C0"/>
    <w:rsid w:val="00E151DE"/>
    <w:rsid w:val="00E152D1"/>
    <w:rsid w:val="00E15802"/>
    <w:rsid w:val="00E159FD"/>
    <w:rsid w:val="00E15AC6"/>
    <w:rsid w:val="00E15B00"/>
    <w:rsid w:val="00E15C9F"/>
    <w:rsid w:val="00E15D0D"/>
    <w:rsid w:val="00E15F50"/>
    <w:rsid w:val="00E16043"/>
    <w:rsid w:val="00E160A1"/>
    <w:rsid w:val="00E1623F"/>
    <w:rsid w:val="00E162CE"/>
    <w:rsid w:val="00E164BA"/>
    <w:rsid w:val="00E16621"/>
    <w:rsid w:val="00E166B1"/>
    <w:rsid w:val="00E1688E"/>
    <w:rsid w:val="00E16BD1"/>
    <w:rsid w:val="00E16D71"/>
    <w:rsid w:val="00E16E9D"/>
    <w:rsid w:val="00E16EC6"/>
    <w:rsid w:val="00E16ED1"/>
    <w:rsid w:val="00E16F98"/>
    <w:rsid w:val="00E17012"/>
    <w:rsid w:val="00E17171"/>
    <w:rsid w:val="00E171C4"/>
    <w:rsid w:val="00E171E3"/>
    <w:rsid w:val="00E172FC"/>
    <w:rsid w:val="00E173FE"/>
    <w:rsid w:val="00E176D7"/>
    <w:rsid w:val="00E17BC0"/>
    <w:rsid w:val="00E17EA5"/>
    <w:rsid w:val="00E20111"/>
    <w:rsid w:val="00E201C4"/>
    <w:rsid w:val="00E201E1"/>
    <w:rsid w:val="00E202B3"/>
    <w:rsid w:val="00E20381"/>
    <w:rsid w:val="00E2039C"/>
    <w:rsid w:val="00E20538"/>
    <w:rsid w:val="00E20556"/>
    <w:rsid w:val="00E2096B"/>
    <w:rsid w:val="00E20CF7"/>
    <w:rsid w:val="00E20EC5"/>
    <w:rsid w:val="00E20F87"/>
    <w:rsid w:val="00E21087"/>
    <w:rsid w:val="00E21149"/>
    <w:rsid w:val="00E2114E"/>
    <w:rsid w:val="00E21249"/>
    <w:rsid w:val="00E212B6"/>
    <w:rsid w:val="00E214B0"/>
    <w:rsid w:val="00E214BC"/>
    <w:rsid w:val="00E21583"/>
    <w:rsid w:val="00E21599"/>
    <w:rsid w:val="00E215A6"/>
    <w:rsid w:val="00E2167C"/>
    <w:rsid w:val="00E21720"/>
    <w:rsid w:val="00E2176E"/>
    <w:rsid w:val="00E21A46"/>
    <w:rsid w:val="00E21A8F"/>
    <w:rsid w:val="00E21AAA"/>
    <w:rsid w:val="00E21D19"/>
    <w:rsid w:val="00E21ED6"/>
    <w:rsid w:val="00E21F99"/>
    <w:rsid w:val="00E22088"/>
    <w:rsid w:val="00E2211C"/>
    <w:rsid w:val="00E22217"/>
    <w:rsid w:val="00E22239"/>
    <w:rsid w:val="00E2228C"/>
    <w:rsid w:val="00E222D6"/>
    <w:rsid w:val="00E2231B"/>
    <w:rsid w:val="00E2253E"/>
    <w:rsid w:val="00E226A4"/>
    <w:rsid w:val="00E228F9"/>
    <w:rsid w:val="00E22983"/>
    <w:rsid w:val="00E22A51"/>
    <w:rsid w:val="00E22ACC"/>
    <w:rsid w:val="00E22C42"/>
    <w:rsid w:val="00E22C5E"/>
    <w:rsid w:val="00E22C7B"/>
    <w:rsid w:val="00E22CFF"/>
    <w:rsid w:val="00E22F9B"/>
    <w:rsid w:val="00E230C4"/>
    <w:rsid w:val="00E2332D"/>
    <w:rsid w:val="00E2345D"/>
    <w:rsid w:val="00E2347A"/>
    <w:rsid w:val="00E2353E"/>
    <w:rsid w:val="00E2354D"/>
    <w:rsid w:val="00E237DA"/>
    <w:rsid w:val="00E23887"/>
    <w:rsid w:val="00E2391F"/>
    <w:rsid w:val="00E23968"/>
    <w:rsid w:val="00E23AEC"/>
    <w:rsid w:val="00E23B00"/>
    <w:rsid w:val="00E23B35"/>
    <w:rsid w:val="00E23C2F"/>
    <w:rsid w:val="00E23C9A"/>
    <w:rsid w:val="00E23D85"/>
    <w:rsid w:val="00E23DA9"/>
    <w:rsid w:val="00E23F3E"/>
    <w:rsid w:val="00E24017"/>
    <w:rsid w:val="00E2422D"/>
    <w:rsid w:val="00E242F0"/>
    <w:rsid w:val="00E24598"/>
    <w:rsid w:val="00E24620"/>
    <w:rsid w:val="00E249CC"/>
    <w:rsid w:val="00E24B03"/>
    <w:rsid w:val="00E24B6E"/>
    <w:rsid w:val="00E24B83"/>
    <w:rsid w:val="00E24CCC"/>
    <w:rsid w:val="00E24D7C"/>
    <w:rsid w:val="00E24EBE"/>
    <w:rsid w:val="00E25094"/>
    <w:rsid w:val="00E2511E"/>
    <w:rsid w:val="00E2515E"/>
    <w:rsid w:val="00E2548D"/>
    <w:rsid w:val="00E25912"/>
    <w:rsid w:val="00E25A2C"/>
    <w:rsid w:val="00E25E0B"/>
    <w:rsid w:val="00E25EB8"/>
    <w:rsid w:val="00E25EEB"/>
    <w:rsid w:val="00E26035"/>
    <w:rsid w:val="00E26071"/>
    <w:rsid w:val="00E26297"/>
    <w:rsid w:val="00E26367"/>
    <w:rsid w:val="00E264E6"/>
    <w:rsid w:val="00E26781"/>
    <w:rsid w:val="00E268C4"/>
    <w:rsid w:val="00E26CE6"/>
    <w:rsid w:val="00E26E18"/>
    <w:rsid w:val="00E26E9D"/>
    <w:rsid w:val="00E26F14"/>
    <w:rsid w:val="00E26FAF"/>
    <w:rsid w:val="00E272F2"/>
    <w:rsid w:val="00E27378"/>
    <w:rsid w:val="00E2742D"/>
    <w:rsid w:val="00E27727"/>
    <w:rsid w:val="00E277FC"/>
    <w:rsid w:val="00E2788A"/>
    <w:rsid w:val="00E27A36"/>
    <w:rsid w:val="00E27A8C"/>
    <w:rsid w:val="00E27BA8"/>
    <w:rsid w:val="00E27C26"/>
    <w:rsid w:val="00E27D0C"/>
    <w:rsid w:val="00E27D3C"/>
    <w:rsid w:val="00E27D81"/>
    <w:rsid w:val="00E27DBF"/>
    <w:rsid w:val="00E27E29"/>
    <w:rsid w:val="00E2BB13"/>
    <w:rsid w:val="00E30106"/>
    <w:rsid w:val="00E30193"/>
    <w:rsid w:val="00E3022D"/>
    <w:rsid w:val="00E302A2"/>
    <w:rsid w:val="00E302D5"/>
    <w:rsid w:val="00E30367"/>
    <w:rsid w:val="00E3045E"/>
    <w:rsid w:val="00E3053F"/>
    <w:rsid w:val="00E305CC"/>
    <w:rsid w:val="00E3060D"/>
    <w:rsid w:val="00E3067E"/>
    <w:rsid w:val="00E30889"/>
    <w:rsid w:val="00E3088B"/>
    <w:rsid w:val="00E308A9"/>
    <w:rsid w:val="00E308C3"/>
    <w:rsid w:val="00E30909"/>
    <w:rsid w:val="00E30B34"/>
    <w:rsid w:val="00E30D81"/>
    <w:rsid w:val="00E30F1B"/>
    <w:rsid w:val="00E30F85"/>
    <w:rsid w:val="00E3104C"/>
    <w:rsid w:val="00E31233"/>
    <w:rsid w:val="00E31540"/>
    <w:rsid w:val="00E3156D"/>
    <w:rsid w:val="00E315EF"/>
    <w:rsid w:val="00E3169B"/>
    <w:rsid w:val="00E316A8"/>
    <w:rsid w:val="00E31876"/>
    <w:rsid w:val="00E318E7"/>
    <w:rsid w:val="00E319F1"/>
    <w:rsid w:val="00E31AC8"/>
    <w:rsid w:val="00E31EDD"/>
    <w:rsid w:val="00E321AC"/>
    <w:rsid w:val="00E32296"/>
    <w:rsid w:val="00E3235B"/>
    <w:rsid w:val="00E32454"/>
    <w:rsid w:val="00E32491"/>
    <w:rsid w:val="00E324E6"/>
    <w:rsid w:val="00E32742"/>
    <w:rsid w:val="00E32855"/>
    <w:rsid w:val="00E32882"/>
    <w:rsid w:val="00E3297C"/>
    <w:rsid w:val="00E32A62"/>
    <w:rsid w:val="00E32D96"/>
    <w:rsid w:val="00E3307F"/>
    <w:rsid w:val="00E33364"/>
    <w:rsid w:val="00E33382"/>
    <w:rsid w:val="00E33407"/>
    <w:rsid w:val="00E33465"/>
    <w:rsid w:val="00E33496"/>
    <w:rsid w:val="00E33662"/>
    <w:rsid w:val="00E337D9"/>
    <w:rsid w:val="00E3383A"/>
    <w:rsid w:val="00E3394C"/>
    <w:rsid w:val="00E3399F"/>
    <w:rsid w:val="00E339D3"/>
    <w:rsid w:val="00E33AD7"/>
    <w:rsid w:val="00E33BF2"/>
    <w:rsid w:val="00E33C54"/>
    <w:rsid w:val="00E33D0A"/>
    <w:rsid w:val="00E33D87"/>
    <w:rsid w:val="00E33F27"/>
    <w:rsid w:val="00E3406B"/>
    <w:rsid w:val="00E341AF"/>
    <w:rsid w:val="00E341E6"/>
    <w:rsid w:val="00E34218"/>
    <w:rsid w:val="00E3426C"/>
    <w:rsid w:val="00E34359"/>
    <w:rsid w:val="00E3446B"/>
    <w:rsid w:val="00E3496D"/>
    <w:rsid w:val="00E34A42"/>
    <w:rsid w:val="00E34AA4"/>
    <w:rsid w:val="00E34AE9"/>
    <w:rsid w:val="00E34C9C"/>
    <w:rsid w:val="00E34CB1"/>
    <w:rsid w:val="00E34CD8"/>
    <w:rsid w:val="00E34E0E"/>
    <w:rsid w:val="00E34ECB"/>
    <w:rsid w:val="00E35375"/>
    <w:rsid w:val="00E357E0"/>
    <w:rsid w:val="00E35880"/>
    <w:rsid w:val="00E35F36"/>
    <w:rsid w:val="00E361F4"/>
    <w:rsid w:val="00E361FD"/>
    <w:rsid w:val="00E36343"/>
    <w:rsid w:val="00E3654F"/>
    <w:rsid w:val="00E36754"/>
    <w:rsid w:val="00E36911"/>
    <w:rsid w:val="00E3698E"/>
    <w:rsid w:val="00E369DB"/>
    <w:rsid w:val="00E36B3F"/>
    <w:rsid w:val="00E36B73"/>
    <w:rsid w:val="00E36BBC"/>
    <w:rsid w:val="00E36CA3"/>
    <w:rsid w:val="00E36DE4"/>
    <w:rsid w:val="00E36F6D"/>
    <w:rsid w:val="00E36F7B"/>
    <w:rsid w:val="00E37096"/>
    <w:rsid w:val="00E37178"/>
    <w:rsid w:val="00E371C3"/>
    <w:rsid w:val="00E37420"/>
    <w:rsid w:val="00E37480"/>
    <w:rsid w:val="00E3775E"/>
    <w:rsid w:val="00E377AD"/>
    <w:rsid w:val="00E37862"/>
    <w:rsid w:val="00E37946"/>
    <w:rsid w:val="00E379B3"/>
    <w:rsid w:val="00E37CD5"/>
    <w:rsid w:val="00E37DE9"/>
    <w:rsid w:val="00E37E46"/>
    <w:rsid w:val="00E37F79"/>
    <w:rsid w:val="00E4014B"/>
    <w:rsid w:val="00E403CE"/>
    <w:rsid w:val="00E4051C"/>
    <w:rsid w:val="00E405E1"/>
    <w:rsid w:val="00E40A54"/>
    <w:rsid w:val="00E40A97"/>
    <w:rsid w:val="00E40B68"/>
    <w:rsid w:val="00E40D56"/>
    <w:rsid w:val="00E40E20"/>
    <w:rsid w:val="00E40FCB"/>
    <w:rsid w:val="00E41183"/>
    <w:rsid w:val="00E413CA"/>
    <w:rsid w:val="00E415CB"/>
    <w:rsid w:val="00E415CF"/>
    <w:rsid w:val="00E41804"/>
    <w:rsid w:val="00E41B15"/>
    <w:rsid w:val="00E41C36"/>
    <w:rsid w:val="00E41FB9"/>
    <w:rsid w:val="00E42048"/>
    <w:rsid w:val="00E42087"/>
    <w:rsid w:val="00E424AD"/>
    <w:rsid w:val="00E4284C"/>
    <w:rsid w:val="00E428DC"/>
    <w:rsid w:val="00E4296D"/>
    <w:rsid w:val="00E42BFB"/>
    <w:rsid w:val="00E42CF5"/>
    <w:rsid w:val="00E42F0A"/>
    <w:rsid w:val="00E42FDD"/>
    <w:rsid w:val="00E43089"/>
    <w:rsid w:val="00E4319C"/>
    <w:rsid w:val="00E4327A"/>
    <w:rsid w:val="00E4327D"/>
    <w:rsid w:val="00E4328B"/>
    <w:rsid w:val="00E43351"/>
    <w:rsid w:val="00E43409"/>
    <w:rsid w:val="00E4346A"/>
    <w:rsid w:val="00E43532"/>
    <w:rsid w:val="00E43561"/>
    <w:rsid w:val="00E437D9"/>
    <w:rsid w:val="00E4393B"/>
    <w:rsid w:val="00E43A5F"/>
    <w:rsid w:val="00E43B53"/>
    <w:rsid w:val="00E43C3E"/>
    <w:rsid w:val="00E44242"/>
    <w:rsid w:val="00E4432D"/>
    <w:rsid w:val="00E4437A"/>
    <w:rsid w:val="00E4445E"/>
    <w:rsid w:val="00E445E6"/>
    <w:rsid w:val="00E449AA"/>
    <w:rsid w:val="00E449C5"/>
    <w:rsid w:val="00E44E29"/>
    <w:rsid w:val="00E44EBC"/>
    <w:rsid w:val="00E45085"/>
    <w:rsid w:val="00E45229"/>
    <w:rsid w:val="00E453B7"/>
    <w:rsid w:val="00E454DC"/>
    <w:rsid w:val="00E4563A"/>
    <w:rsid w:val="00E4573A"/>
    <w:rsid w:val="00E45876"/>
    <w:rsid w:val="00E458D7"/>
    <w:rsid w:val="00E45987"/>
    <w:rsid w:val="00E459F8"/>
    <w:rsid w:val="00E45A95"/>
    <w:rsid w:val="00E45C76"/>
    <w:rsid w:val="00E45E30"/>
    <w:rsid w:val="00E45E45"/>
    <w:rsid w:val="00E45E69"/>
    <w:rsid w:val="00E45E7F"/>
    <w:rsid w:val="00E45EF5"/>
    <w:rsid w:val="00E45FAF"/>
    <w:rsid w:val="00E46033"/>
    <w:rsid w:val="00E460F4"/>
    <w:rsid w:val="00E46205"/>
    <w:rsid w:val="00E4633F"/>
    <w:rsid w:val="00E46533"/>
    <w:rsid w:val="00E4654F"/>
    <w:rsid w:val="00E465EA"/>
    <w:rsid w:val="00E46658"/>
    <w:rsid w:val="00E469EB"/>
    <w:rsid w:val="00E46A03"/>
    <w:rsid w:val="00E46A3F"/>
    <w:rsid w:val="00E46B3A"/>
    <w:rsid w:val="00E46BCC"/>
    <w:rsid w:val="00E46C25"/>
    <w:rsid w:val="00E46D13"/>
    <w:rsid w:val="00E47187"/>
    <w:rsid w:val="00E471AF"/>
    <w:rsid w:val="00E47256"/>
    <w:rsid w:val="00E472AA"/>
    <w:rsid w:val="00E4730E"/>
    <w:rsid w:val="00E47517"/>
    <w:rsid w:val="00E4758F"/>
    <w:rsid w:val="00E476CA"/>
    <w:rsid w:val="00E4777B"/>
    <w:rsid w:val="00E477C6"/>
    <w:rsid w:val="00E47900"/>
    <w:rsid w:val="00E479AC"/>
    <w:rsid w:val="00E47AAF"/>
    <w:rsid w:val="00E47B1F"/>
    <w:rsid w:val="00E47BC0"/>
    <w:rsid w:val="00E47CAD"/>
    <w:rsid w:val="00E5012B"/>
    <w:rsid w:val="00E5021D"/>
    <w:rsid w:val="00E502AE"/>
    <w:rsid w:val="00E50379"/>
    <w:rsid w:val="00E507BF"/>
    <w:rsid w:val="00E50A09"/>
    <w:rsid w:val="00E50A65"/>
    <w:rsid w:val="00E50AD4"/>
    <w:rsid w:val="00E50B25"/>
    <w:rsid w:val="00E50D16"/>
    <w:rsid w:val="00E50D3A"/>
    <w:rsid w:val="00E50E14"/>
    <w:rsid w:val="00E50EEA"/>
    <w:rsid w:val="00E50FF2"/>
    <w:rsid w:val="00E51030"/>
    <w:rsid w:val="00E5108D"/>
    <w:rsid w:val="00E51119"/>
    <w:rsid w:val="00E51586"/>
    <w:rsid w:val="00E51615"/>
    <w:rsid w:val="00E51661"/>
    <w:rsid w:val="00E51743"/>
    <w:rsid w:val="00E518AD"/>
    <w:rsid w:val="00E51980"/>
    <w:rsid w:val="00E51E91"/>
    <w:rsid w:val="00E51FBE"/>
    <w:rsid w:val="00E51FE4"/>
    <w:rsid w:val="00E520D5"/>
    <w:rsid w:val="00E52184"/>
    <w:rsid w:val="00E521C7"/>
    <w:rsid w:val="00E527D5"/>
    <w:rsid w:val="00E52AAA"/>
    <w:rsid w:val="00E52BBF"/>
    <w:rsid w:val="00E52DE9"/>
    <w:rsid w:val="00E52ED4"/>
    <w:rsid w:val="00E53089"/>
    <w:rsid w:val="00E530F1"/>
    <w:rsid w:val="00E5310A"/>
    <w:rsid w:val="00E5314C"/>
    <w:rsid w:val="00E5319D"/>
    <w:rsid w:val="00E5330A"/>
    <w:rsid w:val="00E533E4"/>
    <w:rsid w:val="00E53495"/>
    <w:rsid w:val="00E53532"/>
    <w:rsid w:val="00E53640"/>
    <w:rsid w:val="00E5375D"/>
    <w:rsid w:val="00E5377D"/>
    <w:rsid w:val="00E5378C"/>
    <w:rsid w:val="00E538FD"/>
    <w:rsid w:val="00E5397B"/>
    <w:rsid w:val="00E53A92"/>
    <w:rsid w:val="00E53B0E"/>
    <w:rsid w:val="00E53C2B"/>
    <w:rsid w:val="00E53C75"/>
    <w:rsid w:val="00E53DFE"/>
    <w:rsid w:val="00E53E27"/>
    <w:rsid w:val="00E53F25"/>
    <w:rsid w:val="00E53F8A"/>
    <w:rsid w:val="00E54003"/>
    <w:rsid w:val="00E540D6"/>
    <w:rsid w:val="00E540F5"/>
    <w:rsid w:val="00E54160"/>
    <w:rsid w:val="00E54302"/>
    <w:rsid w:val="00E543FA"/>
    <w:rsid w:val="00E54456"/>
    <w:rsid w:val="00E544FF"/>
    <w:rsid w:val="00E54524"/>
    <w:rsid w:val="00E545A4"/>
    <w:rsid w:val="00E545DA"/>
    <w:rsid w:val="00E547B9"/>
    <w:rsid w:val="00E548B8"/>
    <w:rsid w:val="00E548E8"/>
    <w:rsid w:val="00E548FE"/>
    <w:rsid w:val="00E54B32"/>
    <w:rsid w:val="00E54D6C"/>
    <w:rsid w:val="00E54ED2"/>
    <w:rsid w:val="00E54F26"/>
    <w:rsid w:val="00E54FA9"/>
    <w:rsid w:val="00E55103"/>
    <w:rsid w:val="00E552EF"/>
    <w:rsid w:val="00E55322"/>
    <w:rsid w:val="00E55559"/>
    <w:rsid w:val="00E556E7"/>
    <w:rsid w:val="00E5570C"/>
    <w:rsid w:val="00E55A53"/>
    <w:rsid w:val="00E55A59"/>
    <w:rsid w:val="00E55A5A"/>
    <w:rsid w:val="00E55B6F"/>
    <w:rsid w:val="00E55D26"/>
    <w:rsid w:val="00E55FC9"/>
    <w:rsid w:val="00E55FF5"/>
    <w:rsid w:val="00E56250"/>
    <w:rsid w:val="00E562FA"/>
    <w:rsid w:val="00E564FF"/>
    <w:rsid w:val="00E567C8"/>
    <w:rsid w:val="00E568DE"/>
    <w:rsid w:val="00E56A52"/>
    <w:rsid w:val="00E56C54"/>
    <w:rsid w:val="00E56D79"/>
    <w:rsid w:val="00E56DDB"/>
    <w:rsid w:val="00E56DEA"/>
    <w:rsid w:val="00E57050"/>
    <w:rsid w:val="00E570C5"/>
    <w:rsid w:val="00E570D8"/>
    <w:rsid w:val="00E571B0"/>
    <w:rsid w:val="00E571CC"/>
    <w:rsid w:val="00E57713"/>
    <w:rsid w:val="00E5785B"/>
    <w:rsid w:val="00E579C3"/>
    <w:rsid w:val="00E579EB"/>
    <w:rsid w:val="00E57A8B"/>
    <w:rsid w:val="00E57D2D"/>
    <w:rsid w:val="00E57F7A"/>
    <w:rsid w:val="00E60185"/>
    <w:rsid w:val="00E601BD"/>
    <w:rsid w:val="00E604FD"/>
    <w:rsid w:val="00E60521"/>
    <w:rsid w:val="00E6054C"/>
    <w:rsid w:val="00E60580"/>
    <w:rsid w:val="00E605B7"/>
    <w:rsid w:val="00E605F4"/>
    <w:rsid w:val="00E60782"/>
    <w:rsid w:val="00E60806"/>
    <w:rsid w:val="00E609D7"/>
    <w:rsid w:val="00E60ACC"/>
    <w:rsid w:val="00E60B7E"/>
    <w:rsid w:val="00E60C45"/>
    <w:rsid w:val="00E60DE5"/>
    <w:rsid w:val="00E60DFE"/>
    <w:rsid w:val="00E60F09"/>
    <w:rsid w:val="00E6102A"/>
    <w:rsid w:val="00E6121C"/>
    <w:rsid w:val="00E6136F"/>
    <w:rsid w:val="00E614B3"/>
    <w:rsid w:val="00E61511"/>
    <w:rsid w:val="00E615D2"/>
    <w:rsid w:val="00E6187E"/>
    <w:rsid w:val="00E618E0"/>
    <w:rsid w:val="00E619A0"/>
    <w:rsid w:val="00E61A1B"/>
    <w:rsid w:val="00E61BA9"/>
    <w:rsid w:val="00E61BB9"/>
    <w:rsid w:val="00E61BC0"/>
    <w:rsid w:val="00E61BDA"/>
    <w:rsid w:val="00E61C35"/>
    <w:rsid w:val="00E61C82"/>
    <w:rsid w:val="00E61D68"/>
    <w:rsid w:val="00E61FEF"/>
    <w:rsid w:val="00E620ED"/>
    <w:rsid w:val="00E621C6"/>
    <w:rsid w:val="00E6241B"/>
    <w:rsid w:val="00E625B8"/>
    <w:rsid w:val="00E625EB"/>
    <w:rsid w:val="00E62654"/>
    <w:rsid w:val="00E627AA"/>
    <w:rsid w:val="00E62A51"/>
    <w:rsid w:val="00E62B2F"/>
    <w:rsid w:val="00E62DC2"/>
    <w:rsid w:val="00E62E29"/>
    <w:rsid w:val="00E62E2C"/>
    <w:rsid w:val="00E62E99"/>
    <w:rsid w:val="00E62EF4"/>
    <w:rsid w:val="00E62F06"/>
    <w:rsid w:val="00E62F9A"/>
    <w:rsid w:val="00E63325"/>
    <w:rsid w:val="00E63351"/>
    <w:rsid w:val="00E63382"/>
    <w:rsid w:val="00E6341C"/>
    <w:rsid w:val="00E6342E"/>
    <w:rsid w:val="00E634C4"/>
    <w:rsid w:val="00E63859"/>
    <w:rsid w:val="00E63892"/>
    <w:rsid w:val="00E638FF"/>
    <w:rsid w:val="00E6399E"/>
    <w:rsid w:val="00E63A3E"/>
    <w:rsid w:val="00E63AC3"/>
    <w:rsid w:val="00E63B1D"/>
    <w:rsid w:val="00E63B71"/>
    <w:rsid w:val="00E63D66"/>
    <w:rsid w:val="00E63EF6"/>
    <w:rsid w:val="00E63F22"/>
    <w:rsid w:val="00E63FF2"/>
    <w:rsid w:val="00E6401F"/>
    <w:rsid w:val="00E6407C"/>
    <w:rsid w:val="00E642F2"/>
    <w:rsid w:val="00E6439F"/>
    <w:rsid w:val="00E64587"/>
    <w:rsid w:val="00E646C3"/>
    <w:rsid w:val="00E6471E"/>
    <w:rsid w:val="00E64890"/>
    <w:rsid w:val="00E64B60"/>
    <w:rsid w:val="00E64BE6"/>
    <w:rsid w:val="00E64D23"/>
    <w:rsid w:val="00E64F3F"/>
    <w:rsid w:val="00E650A4"/>
    <w:rsid w:val="00E65156"/>
    <w:rsid w:val="00E65172"/>
    <w:rsid w:val="00E65480"/>
    <w:rsid w:val="00E6559F"/>
    <w:rsid w:val="00E655D5"/>
    <w:rsid w:val="00E656FC"/>
    <w:rsid w:val="00E65859"/>
    <w:rsid w:val="00E658EE"/>
    <w:rsid w:val="00E659F5"/>
    <w:rsid w:val="00E65ACF"/>
    <w:rsid w:val="00E65AD8"/>
    <w:rsid w:val="00E65B75"/>
    <w:rsid w:val="00E65C15"/>
    <w:rsid w:val="00E65E21"/>
    <w:rsid w:val="00E66073"/>
    <w:rsid w:val="00E6652E"/>
    <w:rsid w:val="00E66730"/>
    <w:rsid w:val="00E667F8"/>
    <w:rsid w:val="00E668D1"/>
    <w:rsid w:val="00E6692E"/>
    <w:rsid w:val="00E66ABA"/>
    <w:rsid w:val="00E66B8C"/>
    <w:rsid w:val="00E66C6D"/>
    <w:rsid w:val="00E67002"/>
    <w:rsid w:val="00E671FD"/>
    <w:rsid w:val="00E674D7"/>
    <w:rsid w:val="00E67518"/>
    <w:rsid w:val="00E675FA"/>
    <w:rsid w:val="00E6763D"/>
    <w:rsid w:val="00E676AB"/>
    <w:rsid w:val="00E67B64"/>
    <w:rsid w:val="00E67B95"/>
    <w:rsid w:val="00E67CC9"/>
    <w:rsid w:val="00E67FC5"/>
    <w:rsid w:val="00E7013C"/>
    <w:rsid w:val="00E7018A"/>
    <w:rsid w:val="00E70257"/>
    <w:rsid w:val="00E7028D"/>
    <w:rsid w:val="00E7032F"/>
    <w:rsid w:val="00E70465"/>
    <w:rsid w:val="00E7069C"/>
    <w:rsid w:val="00E707FD"/>
    <w:rsid w:val="00E70851"/>
    <w:rsid w:val="00E70856"/>
    <w:rsid w:val="00E70BD9"/>
    <w:rsid w:val="00E70E6D"/>
    <w:rsid w:val="00E70F54"/>
    <w:rsid w:val="00E711D4"/>
    <w:rsid w:val="00E714D0"/>
    <w:rsid w:val="00E715E3"/>
    <w:rsid w:val="00E715E8"/>
    <w:rsid w:val="00E716FA"/>
    <w:rsid w:val="00E71808"/>
    <w:rsid w:val="00E71B7E"/>
    <w:rsid w:val="00E71CDF"/>
    <w:rsid w:val="00E71F08"/>
    <w:rsid w:val="00E72006"/>
    <w:rsid w:val="00E72109"/>
    <w:rsid w:val="00E722CA"/>
    <w:rsid w:val="00E7231F"/>
    <w:rsid w:val="00E723C8"/>
    <w:rsid w:val="00E723E4"/>
    <w:rsid w:val="00E7243F"/>
    <w:rsid w:val="00E725AB"/>
    <w:rsid w:val="00E7292F"/>
    <w:rsid w:val="00E72DF0"/>
    <w:rsid w:val="00E72EB9"/>
    <w:rsid w:val="00E72EC5"/>
    <w:rsid w:val="00E72F32"/>
    <w:rsid w:val="00E72F6D"/>
    <w:rsid w:val="00E73014"/>
    <w:rsid w:val="00E7328D"/>
    <w:rsid w:val="00E73417"/>
    <w:rsid w:val="00E7361F"/>
    <w:rsid w:val="00E73635"/>
    <w:rsid w:val="00E73757"/>
    <w:rsid w:val="00E7392D"/>
    <w:rsid w:val="00E73A50"/>
    <w:rsid w:val="00E73B9D"/>
    <w:rsid w:val="00E73E98"/>
    <w:rsid w:val="00E73EBD"/>
    <w:rsid w:val="00E74137"/>
    <w:rsid w:val="00E741FA"/>
    <w:rsid w:val="00E74402"/>
    <w:rsid w:val="00E74407"/>
    <w:rsid w:val="00E7441C"/>
    <w:rsid w:val="00E7443E"/>
    <w:rsid w:val="00E74691"/>
    <w:rsid w:val="00E7474C"/>
    <w:rsid w:val="00E7478E"/>
    <w:rsid w:val="00E748A0"/>
    <w:rsid w:val="00E74A73"/>
    <w:rsid w:val="00E74BA5"/>
    <w:rsid w:val="00E74C25"/>
    <w:rsid w:val="00E74C75"/>
    <w:rsid w:val="00E75029"/>
    <w:rsid w:val="00E75267"/>
    <w:rsid w:val="00E753A9"/>
    <w:rsid w:val="00E7565E"/>
    <w:rsid w:val="00E75721"/>
    <w:rsid w:val="00E7590B"/>
    <w:rsid w:val="00E75A32"/>
    <w:rsid w:val="00E75B37"/>
    <w:rsid w:val="00E75B6E"/>
    <w:rsid w:val="00E75C50"/>
    <w:rsid w:val="00E75CFD"/>
    <w:rsid w:val="00E75F2E"/>
    <w:rsid w:val="00E75F39"/>
    <w:rsid w:val="00E7607A"/>
    <w:rsid w:val="00E762D8"/>
    <w:rsid w:val="00E763AF"/>
    <w:rsid w:val="00E7644A"/>
    <w:rsid w:val="00E76491"/>
    <w:rsid w:val="00E76503"/>
    <w:rsid w:val="00E76699"/>
    <w:rsid w:val="00E76723"/>
    <w:rsid w:val="00E767E2"/>
    <w:rsid w:val="00E76899"/>
    <w:rsid w:val="00E76AD2"/>
    <w:rsid w:val="00E76B48"/>
    <w:rsid w:val="00E76F7D"/>
    <w:rsid w:val="00E77092"/>
    <w:rsid w:val="00E770AE"/>
    <w:rsid w:val="00E77130"/>
    <w:rsid w:val="00E771A4"/>
    <w:rsid w:val="00E771DC"/>
    <w:rsid w:val="00E7734D"/>
    <w:rsid w:val="00E77560"/>
    <w:rsid w:val="00E7756D"/>
    <w:rsid w:val="00E776CB"/>
    <w:rsid w:val="00E77774"/>
    <w:rsid w:val="00E77884"/>
    <w:rsid w:val="00E77904"/>
    <w:rsid w:val="00E77A97"/>
    <w:rsid w:val="00E77B30"/>
    <w:rsid w:val="00E77C89"/>
    <w:rsid w:val="00E77E9F"/>
    <w:rsid w:val="00E77ED3"/>
    <w:rsid w:val="00E77F07"/>
    <w:rsid w:val="00E8004E"/>
    <w:rsid w:val="00E8004F"/>
    <w:rsid w:val="00E80175"/>
    <w:rsid w:val="00E8036C"/>
    <w:rsid w:val="00E805EA"/>
    <w:rsid w:val="00E8095E"/>
    <w:rsid w:val="00E80B45"/>
    <w:rsid w:val="00E80B61"/>
    <w:rsid w:val="00E80C62"/>
    <w:rsid w:val="00E80E81"/>
    <w:rsid w:val="00E80FAE"/>
    <w:rsid w:val="00E81534"/>
    <w:rsid w:val="00E8155E"/>
    <w:rsid w:val="00E817AD"/>
    <w:rsid w:val="00E817EC"/>
    <w:rsid w:val="00E817F4"/>
    <w:rsid w:val="00E818C3"/>
    <w:rsid w:val="00E81A45"/>
    <w:rsid w:val="00E81C85"/>
    <w:rsid w:val="00E81CAB"/>
    <w:rsid w:val="00E81D8A"/>
    <w:rsid w:val="00E81E17"/>
    <w:rsid w:val="00E81EB4"/>
    <w:rsid w:val="00E81EEE"/>
    <w:rsid w:val="00E81F9B"/>
    <w:rsid w:val="00E821FA"/>
    <w:rsid w:val="00E82259"/>
    <w:rsid w:val="00E8233F"/>
    <w:rsid w:val="00E8235E"/>
    <w:rsid w:val="00E825F4"/>
    <w:rsid w:val="00E82802"/>
    <w:rsid w:val="00E82889"/>
    <w:rsid w:val="00E82A66"/>
    <w:rsid w:val="00E82B9D"/>
    <w:rsid w:val="00E82BE3"/>
    <w:rsid w:val="00E82CCF"/>
    <w:rsid w:val="00E82D55"/>
    <w:rsid w:val="00E82D60"/>
    <w:rsid w:val="00E82DBD"/>
    <w:rsid w:val="00E82E8F"/>
    <w:rsid w:val="00E83489"/>
    <w:rsid w:val="00E8350F"/>
    <w:rsid w:val="00E83769"/>
    <w:rsid w:val="00E838F6"/>
    <w:rsid w:val="00E83B94"/>
    <w:rsid w:val="00E83D3C"/>
    <w:rsid w:val="00E8413F"/>
    <w:rsid w:val="00E841E5"/>
    <w:rsid w:val="00E84259"/>
    <w:rsid w:val="00E842A5"/>
    <w:rsid w:val="00E842C4"/>
    <w:rsid w:val="00E844FF"/>
    <w:rsid w:val="00E845B1"/>
    <w:rsid w:val="00E8464D"/>
    <w:rsid w:val="00E848C5"/>
    <w:rsid w:val="00E84900"/>
    <w:rsid w:val="00E84D8D"/>
    <w:rsid w:val="00E84DD1"/>
    <w:rsid w:val="00E84E1E"/>
    <w:rsid w:val="00E84EF0"/>
    <w:rsid w:val="00E84F76"/>
    <w:rsid w:val="00E85108"/>
    <w:rsid w:val="00E85181"/>
    <w:rsid w:val="00E85224"/>
    <w:rsid w:val="00E8527E"/>
    <w:rsid w:val="00E85493"/>
    <w:rsid w:val="00E85656"/>
    <w:rsid w:val="00E8567A"/>
    <w:rsid w:val="00E856ED"/>
    <w:rsid w:val="00E85780"/>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116"/>
    <w:rsid w:val="00E8626F"/>
    <w:rsid w:val="00E863BD"/>
    <w:rsid w:val="00E8644A"/>
    <w:rsid w:val="00E865D2"/>
    <w:rsid w:val="00E86628"/>
    <w:rsid w:val="00E867AC"/>
    <w:rsid w:val="00E867B2"/>
    <w:rsid w:val="00E867D6"/>
    <w:rsid w:val="00E86AB4"/>
    <w:rsid w:val="00E86B17"/>
    <w:rsid w:val="00E86C45"/>
    <w:rsid w:val="00E86EEA"/>
    <w:rsid w:val="00E870D4"/>
    <w:rsid w:val="00E87184"/>
    <w:rsid w:val="00E872B3"/>
    <w:rsid w:val="00E87371"/>
    <w:rsid w:val="00E875BE"/>
    <w:rsid w:val="00E876B0"/>
    <w:rsid w:val="00E87813"/>
    <w:rsid w:val="00E87AF0"/>
    <w:rsid w:val="00E87E7E"/>
    <w:rsid w:val="00E87F96"/>
    <w:rsid w:val="00E90056"/>
    <w:rsid w:val="00E900CB"/>
    <w:rsid w:val="00E90416"/>
    <w:rsid w:val="00E904BC"/>
    <w:rsid w:val="00E905A6"/>
    <w:rsid w:val="00E90665"/>
    <w:rsid w:val="00E906C6"/>
    <w:rsid w:val="00E907EE"/>
    <w:rsid w:val="00E908CC"/>
    <w:rsid w:val="00E90AEF"/>
    <w:rsid w:val="00E90BA8"/>
    <w:rsid w:val="00E90DC4"/>
    <w:rsid w:val="00E90F2D"/>
    <w:rsid w:val="00E91056"/>
    <w:rsid w:val="00E911B2"/>
    <w:rsid w:val="00E9127F"/>
    <w:rsid w:val="00E91315"/>
    <w:rsid w:val="00E9138A"/>
    <w:rsid w:val="00E9148F"/>
    <w:rsid w:val="00E914E0"/>
    <w:rsid w:val="00E91661"/>
    <w:rsid w:val="00E91667"/>
    <w:rsid w:val="00E9168A"/>
    <w:rsid w:val="00E9177C"/>
    <w:rsid w:val="00E918E4"/>
    <w:rsid w:val="00E9193E"/>
    <w:rsid w:val="00E91951"/>
    <w:rsid w:val="00E91996"/>
    <w:rsid w:val="00E91B0D"/>
    <w:rsid w:val="00E91B7C"/>
    <w:rsid w:val="00E91D9A"/>
    <w:rsid w:val="00E91E3F"/>
    <w:rsid w:val="00E91FE4"/>
    <w:rsid w:val="00E92045"/>
    <w:rsid w:val="00E9224C"/>
    <w:rsid w:val="00E9238C"/>
    <w:rsid w:val="00E92460"/>
    <w:rsid w:val="00E92535"/>
    <w:rsid w:val="00E9253F"/>
    <w:rsid w:val="00E92666"/>
    <w:rsid w:val="00E9287A"/>
    <w:rsid w:val="00E929EF"/>
    <w:rsid w:val="00E92CBC"/>
    <w:rsid w:val="00E92F84"/>
    <w:rsid w:val="00E93101"/>
    <w:rsid w:val="00E93539"/>
    <w:rsid w:val="00E936E2"/>
    <w:rsid w:val="00E93775"/>
    <w:rsid w:val="00E93852"/>
    <w:rsid w:val="00E938A9"/>
    <w:rsid w:val="00E9393B"/>
    <w:rsid w:val="00E93A05"/>
    <w:rsid w:val="00E93A5A"/>
    <w:rsid w:val="00E93A9F"/>
    <w:rsid w:val="00E93CBE"/>
    <w:rsid w:val="00E9410D"/>
    <w:rsid w:val="00E94234"/>
    <w:rsid w:val="00E942F4"/>
    <w:rsid w:val="00E94323"/>
    <w:rsid w:val="00E944F2"/>
    <w:rsid w:val="00E94587"/>
    <w:rsid w:val="00E945F3"/>
    <w:rsid w:val="00E9464D"/>
    <w:rsid w:val="00E946AF"/>
    <w:rsid w:val="00E94718"/>
    <w:rsid w:val="00E94763"/>
    <w:rsid w:val="00E94823"/>
    <w:rsid w:val="00E949F0"/>
    <w:rsid w:val="00E94E00"/>
    <w:rsid w:val="00E94E35"/>
    <w:rsid w:val="00E94F87"/>
    <w:rsid w:val="00E94F9C"/>
    <w:rsid w:val="00E95067"/>
    <w:rsid w:val="00E952FC"/>
    <w:rsid w:val="00E95393"/>
    <w:rsid w:val="00E955C4"/>
    <w:rsid w:val="00E95700"/>
    <w:rsid w:val="00E95A97"/>
    <w:rsid w:val="00E95B33"/>
    <w:rsid w:val="00E95D98"/>
    <w:rsid w:val="00E95E0D"/>
    <w:rsid w:val="00E95E54"/>
    <w:rsid w:val="00E95F7E"/>
    <w:rsid w:val="00E95FF0"/>
    <w:rsid w:val="00E96014"/>
    <w:rsid w:val="00E96268"/>
    <w:rsid w:val="00E964B4"/>
    <w:rsid w:val="00E964F7"/>
    <w:rsid w:val="00E9685F"/>
    <w:rsid w:val="00E96868"/>
    <w:rsid w:val="00E969C3"/>
    <w:rsid w:val="00E969D0"/>
    <w:rsid w:val="00E969D3"/>
    <w:rsid w:val="00E96BD9"/>
    <w:rsid w:val="00E96C2F"/>
    <w:rsid w:val="00E96C64"/>
    <w:rsid w:val="00E9720A"/>
    <w:rsid w:val="00E97218"/>
    <w:rsid w:val="00E97241"/>
    <w:rsid w:val="00E9727A"/>
    <w:rsid w:val="00E9733F"/>
    <w:rsid w:val="00E973B9"/>
    <w:rsid w:val="00E97427"/>
    <w:rsid w:val="00E9745C"/>
    <w:rsid w:val="00E97554"/>
    <w:rsid w:val="00E975DE"/>
    <w:rsid w:val="00E9761D"/>
    <w:rsid w:val="00E97728"/>
    <w:rsid w:val="00E977FF"/>
    <w:rsid w:val="00E9781B"/>
    <w:rsid w:val="00E97A56"/>
    <w:rsid w:val="00E97B80"/>
    <w:rsid w:val="00E97EE0"/>
    <w:rsid w:val="00EA01BF"/>
    <w:rsid w:val="00EA01D9"/>
    <w:rsid w:val="00EA0216"/>
    <w:rsid w:val="00EA057B"/>
    <w:rsid w:val="00EA0629"/>
    <w:rsid w:val="00EA0688"/>
    <w:rsid w:val="00EA0779"/>
    <w:rsid w:val="00EA08A1"/>
    <w:rsid w:val="00EA09C0"/>
    <w:rsid w:val="00EA0A60"/>
    <w:rsid w:val="00EA0A9A"/>
    <w:rsid w:val="00EA0B16"/>
    <w:rsid w:val="00EA0B48"/>
    <w:rsid w:val="00EA0C3F"/>
    <w:rsid w:val="00EA0CF2"/>
    <w:rsid w:val="00EA0E0E"/>
    <w:rsid w:val="00EA0FC9"/>
    <w:rsid w:val="00EA1065"/>
    <w:rsid w:val="00EA1094"/>
    <w:rsid w:val="00EA1157"/>
    <w:rsid w:val="00EA11AD"/>
    <w:rsid w:val="00EA12AE"/>
    <w:rsid w:val="00EA13C6"/>
    <w:rsid w:val="00EA14A8"/>
    <w:rsid w:val="00EA15CC"/>
    <w:rsid w:val="00EA16D7"/>
    <w:rsid w:val="00EA177B"/>
    <w:rsid w:val="00EA17B1"/>
    <w:rsid w:val="00EA17D2"/>
    <w:rsid w:val="00EA18A1"/>
    <w:rsid w:val="00EA1917"/>
    <w:rsid w:val="00EA1B0E"/>
    <w:rsid w:val="00EA1B8C"/>
    <w:rsid w:val="00EA1BD6"/>
    <w:rsid w:val="00EA1F46"/>
    <w:rsid w:val="00EA1F5D"/>
    <w:rsid w:val="00EA1F7C"/>
    <w:rsid w:val="00EA2026"/>
    <w:rsid w:val="00EA22A3"/>
    <w:rsid w:val="00EA2382"/>
    <w:rsid w:val="00EA23C3"/>
    <w:rsid w:val="00EA23E7"/>
    <w:rsid w:val="00EA2447"/>
    <w:rsid w:val="00EA25D3"/>
    <w:rsid w:val="00EA261E"/>
    <w:rsid w:val="00EA26BB"/>
    <w:rsid w:val="00EA26DB"/>
    <w:rsid w:val="00EA2D55"/>
    <w:rsid w:val="00EA2E9C"/>
    <w:rsid w:val="00EA2EC8"/>
    <w:rsid w:val="00EA2ED6"/>
    <w:rsid w:val="00EA3041"/>
    <w:rsid w:val="00EA331A"/>
    <w:rsid w:val="00EA34A4"/>
    <w:rsid w:val="00EA3548"/>
    <w:rsid w:val="00EA382F"/>
    <w:rsid w:val="00EA38D7"/>
    <w:rsid w:val="00EA3ABD"/>
    <w:rsid w:val="00EA3B07"/>
    <w:rsid w:val="00EA3B5E"/>
    <w:rsid w:val="00EA3B81"/>
    <w:rsid w:val="00EA3D95"/>
    <w:rsid w:val="00EA3DB2"/>
    <w:rsid w:val="00EA40FB"/>
    <w:rsid w:val="00EA4235"/>
    <w:rsid w:val="00EA4334"/>
    <w:rsid w:val="00EA435E"/>
    <w:rsid w:val="00EA484D"/>
    <w:rsid w:val="00EA4A0B"/>
    <w:rsid w:val="00EA4B78"/>
    <w:rsid w:val="00EA4D28"/>
    <w:rsid w:val="00EA4D51"/>
    <w:rsid w:val="00EA4EE5"/>
    <w:rsid w:val="00EA4FB2"/>
    <w:rsid w:val="00EA501D"/>
    <w:rsid w:val="00EA5329"/>
    <w:rsid w:val="00EA5435"/>
    <w:rsid w:val="00EA55B2"/>
    <w:rsid w:val="00EA55DA"/>
    <w:rsid w:val="00EA57D2"/>
    <w:rsid w:val="00EA5810"/>
    <w:rsid w:val="00EA5822"/>
    <w:rsid w:val="00EA5904"/>
    <w:rsid w:val="00EA594B"/>
    <w:rsid w:val="00EA59DD"/>
    <w:rsid w:val="00EA59E3"/>
    <w:rsid w:val="00EA59E7"/>
    <w:rsid w:val="00EA5A15"/>
    <w:rsid w:val="00EA5CA6"/>
    <w:rsid w:val="00EA5E54"/>
    <w:rsid w:val="00EA5F03"/>
    <w:rsid w:val="00EA5F0E"/>
    <w:rsid w:val="00EA5F4D"/>
    <w:rsid w:val="00EA607D"/>
    <w:rsid w:val="00EA61A3"/>
    <w:rsid w:val="00EA6220"/>
    <w:rsid w:val="00EA62FF"/>
    <w:rsid w:val="00EA6380"/>
    <w:rsid w:val="00EA6475"/>
    <w:rsid w:val="00EA6519"/>
    <w:rsid w:val="00EA65F9"/>
    <w:rsid w:val="00EA6744"/>
    <w:rsid w:val="00EA674C"/>
    <w:rsid w:val="00EA6854"/>
    <w:rsid w:val="00EA6935"/>
    <w:rsid w:val="00EA69E8"/>
    <w:rsid w:val="00EA6AF4"/>
    <w:rsid w:val="00EA6B1B"/>
    <w:rsid w:val="00EA6C94"/>
    <w:rsid w:val="00EA6C99"/>
    <w:rsid w:val="00EA6CF6"/>
    <w:rsid w:val="00EA6E93"/>
    <w:rsid w:val="00EA7034"/>
    <w:rsid w:val="00EA7056"/>
    <w:rsid w:val="00EA719E"/>
    <w:rsid w:val="00EA7271"/>
    <w:rsid w:val="00EA7397"/>
    <w:rsid w:val="00EA75B0"/>
    <w:rsid w:val="00EA775A"/>
    <w:rsid w:val="00EA77BE"/>
    <w:rsid w:val="00EA782C"/>
    <w:rsid w:val="00EA7A86"/>
    <w:rsid w:val="00EA7AF1"/>
    <w:rsid w:val="00EA7CD3"/>
    <w:rsid w:val="00EB01FA"/>
    <w:rsid w:val="00EB029F"/>
    <w:rsid w:val="00EB0302"/>
    <w:rsid w:val="00EB04BC"/>
    <w:rsid w:val="00EB0581"/>
    <w:rsid w:val="00EB05D9"/>
    <w:rsid w:val="00EB0615"/>
    <w:rsid w:val="00EB06D2"/>
    <w:rsid w:val="00EB073A"/>
    <w:rsid w:val="00EB098E"/>
    <w:rsid w:val="00EB0A2E"/>
    <w:rsid w:val="00EB0A75"/>
    <w:rsid w:val="00EB0CC8"/>
    <w:rsid w:val="00EB0D55"/>
    <w:rsid w:val="00EB0E76"/>
    <w:rsid w:val="00EB1122"/>
    <w:rsid w:val="00EB118A"/>
    <w:rsid w:val="00EB194A"/>
    <w:rsid w:val="00EB19D6"/>
    <w:rsid w:val="00EB1ACE"/>
    <w:rsid w:val="00EB1C45"/>
    <w:rsid w:val="00EB1CE5"/>
    <w:rsid w:val="00EB1E66"/>
    <w:rsid w:val="00EB204B"/>
    <w:rsid w:val="00EB2122"/>
    <w:rsid w:val="00EB2243"/>
    <w:rsid w:val="00EB24D0"/>
    <w:rsid w:val="00EB260A"/>
    <w:rsid w:val="00EB2643"/>
    <w:rsid w:val="00EB2B7B"/>
    <w:rsid w:val="00EB2C8C"/>
    <w:rsid w:val="00EB2CA2"/>
    <w:rsid w:val="00EB2CC4"/>
    <w:rsid w:val="00EB2E2C"/>
    <w:rsid w:val="00EB2ED4"/>
    <w:rsid w:val="00EB2EFE"/>
    <w:rsid w:val="00EB2FDE"/>
    <w:rsid w:val="00EB3016"/>
    <w:rsid w:val="00EB3079"/>
    <w:rsid w:val="00EB30DD"/>
    <w:rsid w:val="00EB3230"/>
    <w:rsid w:val="00EB327B"/>
    <w:rsid w:val="00EB34A8"/>
    <w:rsid w:val="00EB34D4"/>
    <w:rsid w:val="00EB353C"/>
    <w:rsid w:val="00EB37C2"/>
    <w:rsid w:val="00EB384C"/>
    <w:rsid w:val="00EB3A2E"/>
    <w:rsid w:val="00EB3AA1"/>
    <w:rsid w:val="00EB3EB6"/>
    <w:rsid w:val="00EB3ED5"/>
    <w:rsid w:val="00EB40FB"/>
    <w:rsid w:val="00EB411A"/>
    <w:rsid w:val="00EB41DE"/>
    <w:rsid w:val="00EB4302"/>
    <w:rsid w:val="00EB4641"/>
    <w:rsid w:val="00EB4657"/>
    <w:rsid w:val="00EB474A"/>
    <w:rsid w:val="00EB48B8"/>
    <w:rsid w:val="00EB4905"/>
    <w:rsid w:val="00EB4ABE"/>
    <w:rsid w:val="00EB4BD1"/>
    <w:rsid w:val="00EB4CF5"/>
    <w:rsid w:val="00EB4E0D"/>
    <w:rsid w:val="00EB5068"/>
    <w:rsid w:val="00EB50B8"/>
    <w:rsid w:val="00EB516A"/>
    <w:rsid w:val="00EB5557"/>
    <w:rsid w:val="00EB558F"/>
    <w:rsid w:val="00EB5683"/>
    <w:rsid w:val="00EB56E7"/>
    <w:rsid w:val="00EB5745"/>
    <w:rsid w:val="00EB58E6"/>
    <w:rsid w:val="00EB59CC"/>
    <w:rsid w:val="00EB5B34"/>
    <w:rsid w:val="00EB5B35"/>
    <w:rsid w:val="00EB5B88"/>
    <w:rsid w:val="00EB5DC0"/>
    <w:rsid w:val="00EB5E03"/>
    <w:rsid w:val="00EB5E0E"/>
    <w:rsid w:val="00EB5E39"/>
    <w:rsid w:val="00EB5EE1"/>
    <w:rsid w:val="00EB6109"/>
    <w:rsid w:val="00EB6110"/>
    <w:rsid w:val="00EB61A6"/>
    <w:rsid w:val="00EB64E4"/>
    <w:rsid w:val="00EB6660"/>
    <w:rsid w:val="00EB66DF"/>
    <w:rsid w:val="00EB675A"/>
    <w:rsid w:val="00EB6A63"/>
    <w:rsid w:val="00EB6C90"/>
    <w:rsid w:val="00EB6CA1"/>
    <w:rsid w:val="00EB6F31"/>
    <w:rsid w:val="00EB7117"/>
    <w:rsid w:val="00EB71CF"/>
    <w:rsid w:val="00EB7459"/>
    <w:rsid w:val="00EB7502"/>
    <w:rsid w:val="00EB75CF"/>
    <w:rsid w:val="00EB7818"/>
    <w:rsid w:val="00EB78FB"/>
    <w:rsid w:val="00EB79FB"/>
    <w:rsid w:val="00EB7A22"/>
    <w:rsid w:val="00EB7A82"/>
    <w:rsid w:val="00EB7B58"/>
    <w:rsid w:val="00EB7BD1"/>
    <w:rsid w:val="00EB7C8E"/>
    <w:rsid w:val="00EB7CC0"/>
    <w:rsid w:val="00EB7D3C"/>
    <w:rsid w:val="00EB7DA3"/>
    <w:rsid w:val="00EB7E52"/>
    <w:rsid w:val="00EB7FBC"/>
    <w:rsid w:val="00EC0098"/>
    <w:rsid w:val="00EC00BE"/>
    <w:rsid w:val="00EC00D1"/>
    <w:rsid w:val="00EC0358"/>
    <w:rsid w:val="00EC0405"/>
    <w:rsid w:val="00EC0407"/>
    <w:rsid w:val="00EC044C"/>
    <w:rsid w:val="00EC0605"/>
    <w:rsid w:val="00EC06F0"/>
    <w:rsid w:val="00EC09D2"/>
    <w:rsid w:val="00EC09D9"/>
    <w:rsid w:val="00EC0A05"/>
    <w:rsid w:val="00EC0B3D"/>
    <w:rsid w:val="00EC0B50"/>
    <w:rsid w:val="00EC0B54"/>
    <w:rsid w:val="00EC0C1A"/>
    <w:rsid w:val="00EC0DD7"/>
    <w:rsid w:val="00EC0E60"/>
    <w:rsid w:val="00EC0EC7"/>
    <w:rsid w:val="00EC1020"/>
    <w:rsid w:val="00EC106D"/>
    <w:rsid w:val="00EC114A"/>
    <w:rsid w:val="00EC11BA"/>
    <w:rsid w:val="00EC15A8"/>
    <w:rsid w:val="00EC17FF"/>
    <w:rsid w:val="00EC180B"/>
    <w:rsid w:val="00EC19B0"/>
    <w:rsid w:val="00EC1A44"/>
    <w:rsid w:val="00EC1B28"/>
    <w:rsid w:val="00EC1B5B"/>
    <w:rsid w:val="00EC1B96"/>
    <w:rsid w:val="00EC1E64"/>
    <w:rsid w:val="00EC1FC1"/>
    <w:rsid w:val="00EC2059"/>
    <w:rsid w:val="00EC2199"/>
    <w:rsid w:val="00EC2292"/>
    <w:rsid w:val="00EC22AC"/>
    <w:rsid w:val="00EC2397"/>
    <w:rsid w:val="00EC2757"/>
    <w:rsid w:val="00EC28CF"/>
    <w:rsid w:val="00EC2B78"/>
    <w:rsid w:val="00EC2BB8"/>
    <w:rsid w:val="00EC2C90"/>
    <w:rsid w:val="00EC30EA"/>
    <w:rsid w:val="00EC3221"/>
    <w:rsid w:val="00EC33B2"/>
    <w:rsid w:val="00EC3565"/>
    <w:rsid w:val="00EC3996"/>
    <w:rsid w:val="00EC3A2E"/>
    <w:rsid w:val="00EC3B29"/>
    <w:rsid w:val="00EC3E63"/>
    <w:rsid w:val="00EC3F1D"/>
    <w:rsid w:val="00EC3F26"/>
    <w:rsid w:val="00EC403C"/>
    <w:rsid w:val="00EC40F9"/>
    <w:rsid w:val="00EC455C"/>
    <w:rsid w:val="00EC45C5"/>
    <w:rsid w:val="00EC46EC"/>
    <w:rsid w:val="00EC478B"/>
    <w:rsid w:val="00EC47A2"/>
    <w:rsid w:val="00EC483F"/>
    <w:rsid w:val="00EC48B5"/>
    <w:rsid w:val="00EC4BBB"/>
    <w:rsid w:val="00EC4E5A"/>
    <w:rsid w:val="00EC4EB1"/>
    <w:rsid w:val="00EC514B"/>
    <w:rsid w:val="00EC514C"/>
    <w:rsid w:val="00EC5154"/>
    <w:rsid w:val="00EC53D9"/>
    <w:rsid w:val="00EC54CB"/>
    <w:rsid w:val="00EC5671"/>
    <w:rsid w:val="00EC5705"/>
    <w:rsid w:val="00EC5709"/>
    <w:rsid w:val="00EC57E7"/>
    <w:rsid w:val="00EC5837"/>
    <w:rsid w:val="00EC58E7"/>
    <w:rsid w:val="00EC5974"/>
    <w:rsid w:val="00EC5985"/>
    <w:rsid w:val="00EC59A0"/>
    <w:rsid w:val="00EC5B04"/>
    <w:rsid w:val="00EC5CC6"/>
    <w:rsid w:val="00EC5CFF"/>
    <w:rsid w:val="00EC5D56"/>
    <w:rsid w:val="00EC5E0D"/>
    <w:rsid w:val="00EC5FFB"/>
    <w:rsid w:val="00EC6184"/>
    <w:rsid w:val="00EC6327"/>
    <w:rsid w:val="00EC63D6"/>
    <w:rsid w:val="00EC66D6"/>
    <w:rsid w:val="00EC677B"/>
    <w:rsid w:val="00EC6A14"/>
    <w:rsid w:val="00EC6A34"/>
    <w:rsid w:val="00EC6CD8"/>
    <w:rsid w:val="00EC6EEF"/>
    <w:rsid w:val="00EC7022"/>
    <w:rsid w:val="00EC7025"/>
    <w:rsid w:val="00EC7050"/>
    <w:rsid w:val="00EC71B6"/>
    <w:rsid w:val="00EC722C"/>
    <w:rsid w:val="00EC74B3"/>
    <w:rsid w:val="00EC74BF"/>
    <w:rsid w:val="00EC772F"/>
    <w:rsid w:val="00EC7763"/>
    <w:rsid w:val="00EC77AA"/>
    <w:rsid w:val="00EC77DA"/>
    <w:rsid w:val="00EC7808"/>
    <w:rsid w:val="00EC782E"/>
    <w:rsid w:val="00EC783F"/>
    <w:rsid w:val="00EC7971"/>
    <w:rsid w:val="00EC797E"/>
    <w:rsid w:val="00EC79BE"/>
    <w:rsid w:val="00EC79D4"/>
    <w:rsid w:val="00EC7D5A"/>
    <w:rsid w:val="00EC7E17"/>
    <w:rsid w:val="00EC7E93"/>
    <w:rsid w:val="00EC7F52"/>
    <w:rsid w:val="00EC7FC9"/>
    <w:rsid w:val="00ED0005"/>
    <w:rsid w:val="00ED00A9"/>
    <w:rsid w:val="00ED020D"/>
    <w:rsid w:val="00ED0462"/>
    <w:rsid w:val="00ED046F"/>
    <w:rsid w:val="00ED0677"/>
    <w:rsid w:val="00ED077E"/>
    <w:rsid w:val="00ED0B2A"/>
    <w:rsid w:val="00ED0B43"/>
    <w:rsid w:val="00ED0D20"/>
    <w:rsid w:val="00ED0F31"/>
    <w:rsid w:val="00ED0FAD"/>
    <w:rsid w:val="00ED1079"/>
    <w:rsid w:val="00ED10D8"/>
    <w:rsid w:val="00ED12AD"/>
    <w:rsid w:val="00ED1366"/>
    <w:rsid w:val="00ED1495"/>
    <w:rsid w:val="00ED1618"/>
    <w:rsid w:val="00ED169A"/>
    <w:rsid w:val="00ED16AD"/>
    <w:rsid w:val="00ED16C5"/>
    <w:rsid w:val="00ED171E"/>
    <w:rsid w:val="00ED17EA"/>
    <w:rsid w:val="00ED1831"/>
    <w:rsid w:val="00ED189F"/>
    <w:rsid w:val="00ED199C"/>
    <w:rsid w:val="00ED19A3"/>
    <w:rsid w:val="00ED1BF2"/>
    <w:rsid w:val="00ED1DBB"/>
    <w:rsid w:val="00ED1DD9"/>
    <w:rsid w:val="00ED1E4C"/>
    <w:rsid w:val="00ED2115"/>
    <w:rsid w:val="00ED279D"/>
    <w:rsid w:val="00ED2BEB"/>
    <w:rsid w:val="00ED2BED"/>
    <w:rsid w:val="00ED2C3A"/>
    <w:rsid w:val="00ED2EDB"/>
    <w:rsid w:val="00ED2F13"/>
    <w:rsid w:val="00ED2F16"/>
    <w:rsid w:val="00ED3020"/>
    <w:rsid w:val="00ED305E"/>
    <w:rsid w:val="00ED3133"/>
    <w:rsid w:val="00ED31F4"/>
    <w:rsid w:val="00ED335F"/>
    <w:rsid w:val="00ED33B8"/>
    <w:rsid w:val="00ED3402"/>
    <w:rsid w:val="00ED340A"/>
    <w:rsid w:val="00ED3446"/>
    <w:rsid w:val="00ED368D"/>
    <w:rsid w:val="00ED370A"/>
    <w:rsid w:val="00ED37EC"/>
    <w:rsid w:val="00ED38C1"/>
    <w:rsid w:val="00ED38DB"/>
    <w:rsid w:val="00ED3A99"/>
    <w:rsid w:val="00ED3B59"/>
    <w:rsid w:val="00ED3E63"/>
    <w:rsid w:val="00ED4222"/>
    <w:rsid w:val="00ED42C9"/>
    <w:rsid w:val="00ED42DC"/>
    <w:rsid w:val="00ED475C"/>
    <w:rsid w:val="00ED4989"/>
    <w:rsid w:val="00ED49BA"/>
    <w:rsid w:val="00ED49CB"/>
    <w:rsid w:val="00ED4B31"/>
    <w:rsid w:val="00ED4CA5"/>
    <w:rsid w:val="00ED4DF3"/>
    <w:rsid w:val="00ED4E1D"/>
    <w:rsid w:val="00ED4EDB"/>
    <w:rsid w:val="00ED5194"/>
    <w:rsid w:val="00ED51AD"/>
    <w:rsid w:val="00ED52D4"/>
    <w:rsid w:val="00ED5334"/>
    <w:rsid w:val="00ED5384"/>
    <w:rsid w:val="00ED53F1"/>
    <w:rsid w:val="00ED5572"/>
    <w:rsid w:val="00ED5678"/>
    <w:rsid w:val="00ED5688"/>
    <w:rsid w:val="00ED5887"/>
    <w:rsid w:val="00ED58A3"/>
    <w:rsid w:val="00ED58F1"/>
    <w:rsid w:val="00ED5A35"/>
    <w:rsid w:val="00ED5B82"/>
    <w:rsid w:val="00ED5CB0"/>
    <w:rsid w:val="00ED5D18"/>
    <w:rsid w:val="00ED5DFF"/>
    <w:rsid w:val="00ED607B"/>
    <w:rsid w:val="00ED6232"/>
    <w:rsid w:val="00ED634B"/>
    <w:rsid w:val="00ED6666"/>
    <w:rsid w:val="00ED6678"/>
    <w:rsid w:val="00ED66D7"/>
    <w:rsid w:val="00ED67A7"/>
    <w:rsid w:val="00ED67C1"/>
    <w:rsid w:val="00ED6802"/>
    <w:rsid w:val="00ED6888"/>
    <w:rsid w:val="00ED68D1"/>
    <w:rsid w:val="00ED699D"/>
    <w:rsid w:val="00ED6A13"/>
    <w:rsid w:val="00ED6A2D"/>
    <w:rsid w:val="00ED6B6B"/>
    <w:rsid w:val="00ED6BC8"/>
    <w:rsid w:val="00ED6BE8"/>
    <w:rsid w:val="00ED6E87"/>
    <w:rsid w:val="00ED700D"/>
    <w:rsid w:val="00ED72C8"/>
    <w:rsid w:val="00ED73A8"/>
    <w:rsid w:val="00ED7545"/>
    <w:rsid w:val="00ED7661"/>
    <w:rsid w:val="00ED770D"/>
    <w:rsid w:val="00ED77BF"/>
    <w:rsid w:val="00ED790F"/>
    <w:rsid w:val="00ED7D00"/>
    <w:rsid w:val="00ED7E17"/>
    <w:rsid w:val="00ED7EF8"/>
    <w:rsid w:val="00EE0174"/>
    <w:rsid w:val="00EE0379"/>
    <w:rsid w:val="00EE03DA"/>
    <w:rsid w:val="00EE05D5"/>
    <w:rsid w:val="00EE06D3"/>
    <w:rsid w:val="00EE0868"/>
    <w:rsid w:val="00EE08A1"/>
    <w:rsid w:val="00EE08B8"/>
    <w:rsid w:val="00EE09AB"/>
    <w:rsid w:val="00EE0B63"/>
    <w:rsid w:val="00EE0C04"/>
    <w:rsid w:val="00EE0C88"/>
    <w:rsid w:val="00EE0D07"/>
    <w:rsid w:val="00EE0EC0"/>
    <w:rsid w:val="00EE0F85"/>
    <w:rsid w:val="00EE0F98"/>
    <w:rsid w:val="00EE1176"/>
    <w:rsid w:val="00EE131D"/>
    <w:rsid w:val="00EE140F"/>
    <w:rsid w:val="00EE158C"/>
    <w:rsid w:val="00EE1671"/>
    <w:rsid w:val="00EE1764"/>
    <w:rsid w:val="00EE1823"/>
    <w:rsid w:val="00EE19F8"/>
    <w:rsid w:val="00EE1B15"/>
    <w:rsid w:val="00EE1D56"/>
    <w:rsid w:val="00EE1FD5"/>
    <w:rsid w:val="00EE2065"/>
    <w:rsid w:val="00EE2167"/>
    <w:rsid w:val="00EE21F4"/>
    <w:rsid w:val="00EE22D6"/>
    <w:rsid w:val="00EE239D"/>
    <w:rsid w:val="00EE247B"/>
    <w:rsid w:val="00EE24C7"/>
    <w:rsid w:val="00EE24D6"/>
    <w:rsid w:val="00EE255D"/>
    <w:rsid w:val="00EE25A8"/>
    <w:rsid w:val="00EE25E6"/>
    <w:rsid w:val="00EE273D"/>
    <w:rsid w:val="00EE27D3"/>
    <w:rsid w:val="00EE299F"/>
    <w:rsid w:val="00EE2BBD"/>
    <w:rsid w:val="00EE2BE6"/>
    <w:rsid w:val="00EE2DF9"/>
    <w:rsid w:val="00EE2F62"/>
    <w:rsid w:val="00EE3129"/>
    <w:rsid w:val="00EE3165"/>
    <w:rsid w:val="00EE32E6"/>
    <w:rsid w:val="00EE334E"/>
    <w:rsid w:val="00EE33A6"/>
    <w:rsid w:val="00EE3892"/>
    <w:rsid w:val="00EE3941"/>
    <w:rsid w:val="00EE39DD"/>
    <w:rsid w:val="00EE3A27"/>
    <w:rsid w:val="00EE3AA3"/>
    <w:rsid w:val="00EE3C67"/>
    <w:rsid w:val="00EE3D50"/>
    <w:rsid w:val="00EE3D84"/>
    <w:rsid w:val="00EE3DB3"/>
    <w:rsid w:val="00EE3E75"/>
    <w:rsid w:val="00EE40BE"/>
    <w:rsid w:val="00EE41BF"/>
    <w:rsid w:val="00EE4323"/>
    <w:rsid w:val="00EE432E"/>
    <w:rsid w:val="00EE446C"/>
    <w:rsid w:val="00EE4666"/>
    <w:rsid w:val="00EE46AC"/>
    <w:rsid w:val="00EE472A"/>
    <w:rsid w:val="00EE4737"/>
    <w:rsid w:val="00EE49C6"/>
    <w:rsid w:val="00EE4BCC"/>
    <w:rsid w:val="00EE4C55"/>
    <w:rsid w:val="00EE4E5F"/>
    <w:rsid w:val="00EE4E82"/>
    <w:rsid w:val="00EE4E83"/>
    <w:rsid w:val="00EE4F58"/>
    <w:rsid w:val="00EE4FE3"/>
    <w:rsid w:val="00EE51B4"/>
    <w:rsid w:val="00EE5266"/>
    <w:rsid w:val="00EE528D"/>
    <w:rsid w:val="00EE541F"/>
    <w:rsid w:val="00EE5493"/>
    <w:rsid w:val="00EE549E"/>
    <w:rsid w:val="00EE551C"/>
    <w:rsid w:val="00EE55D6"/>
    <w:rsid w:val="00EE5911"/>
    <w:rsid w:val="00EE5A5D"/>
    <w:rsid w:val="00EE5AAA"/>
    <w:rsid w:val="00EE5D91"/>
    <w:rsid w:val="00EE5F5C"/>
    <w:rsid w:val="00EE6036"/>
    <w:rsid w:val="00EE603A"/>
    <w:rsid w:val="00EE63D9"/>
    <w:rsid w:val="00EE6764"/>
    <w:rsid w:val="00EE6919"/>
    <w:rsid w:val="00EE6993"/>
    <w:rsid w:val="00EE69E2"/>
    <w:rsid w:val="00EE6A83"/>
    <w:rsid w:val="00EE6B66"/>
    <w:rsid w:val="00EE6CEF"/>
    <w:rsid w:val="00EE6E08"/>
    <w:rsid w:val="00EE6F1D"/>
    <w:rsid w:val="00EE714A"/>
    <w:rsid w:val="00EE72BA"/>
    <w:rsid w:val="00EE733D"/>
    <w:rsid w:val="00EE73EA"/>
    <w:rsid w:val="00EE741D"/>
    <w:rsid w:val="00EE7530"/>
    <w:rsid w:val="00EE7851"/>
    <w:rsid w:val="00EE785D"/>
    <w:rsid w:val="00EE7925"/>
    <w:rsid w:val="00EE797C"/>
    <w:rsid w:val="00EE7AC8"/>
    <w:rsid w:val="00EE7DD1"/>
    <w:rsid w:val="00EE7E06"/>
    <w:rsid w:val="00EE7F0E"/>
    <w:rsid w:val="00EF0064"/>
    <w:rsid w:val="00EF0087"/>
    <w:rsid w:val="00EF00DA"/>
    <w:rsid w:val="00EF0115"/>
    <w:rsid w:val="00EF0134"/>
    <w:rsid w:val="00EF03A4"/>
    <w:rsid w:val="00EF04DB"/>
    <w:rsid w:val="00EF0716"/>
    <w:rsid w:val="00EF0C39"/>
    <w:rsid w:val="00EF0F0E"/>
    <w:rsid w:val="00EF0F37"/>
    <w:rsid w:val="00EF0FEA"/>
    <w:rsid w:val="00EF105B"/>
    <w:rsid w:val="00EF1074"/>
    <w:rsid w:val="00EF1193"/>
    <w:rsid w:val="00EF11AF"/>
    <w:rsid w:val="00EF11EE"/>
    <w:rsid w:val="00EF1254"/>
    <w:rsid w:val="00EF12B3"/>
    <w:rsid w:val="00EF139D"/>
    <w:rsid w:val="00EF15A1"/>
    <w:rsid w:val="00EF1636"/>
    <w:rsid w:val="00EF1BED"/>
    <w:rsid w:val="00EF1C2A"/>
    <w:rsid w:val="00EF1D4B"/>
    <w:rsid w:val="00EF1D77"/>
    <w:rsid w:val="00EF1E03"/>
    <w:rsid w:val="00EF1F6D"/>
    <w:rsid w:val="00EF209A"/>
    <w:rsid w:val="00EF209B"/>
    <w:rsid w:val="00EF233A"/>
    <w:rsid w:val="00EF24B1"/>
    <w:rsid w:val="00EF24B5"/>
    <w:rsid w:val="00EF27C6"/>
    <w:rsid w:val="00EF27E0"/>
    <w:rsid w:val="00EF29B2"/>
    <w:rsid w:val="00EF2ABB"/>
    <w:rsid w:val="00EF2B58"/>
    <w:rsid w:val="00EF2B78"/>
    <w:rsid w:val="00EF30B5"/>
    <w:rsid w:val="00EF3178"/>
    <w:rsid w:val="00EF345E"/>
    <w:rsid w:val="00EF35D0"/>
    <w:rsid w:val="00EF3613"/>
    <w:rsid w:val="00EF36D2"/>
    <w:rsid w:val="00EF375E"/>
    <w:rsid w:val="00EF3801"/>
    <w:rsid w:val="00EF381F"/>
    <w:rsid w:val="00EF387D"/>
    <w:rsid w:val="00EF391B"/>
    <w:rsid w:val="00EF3A23"/>
    <w:rsid w:val="00EF3B5C"/>
    <w:rsid w:val="00EF3BA2"/>
    <w:rsid w:val="00EF3C7E"/>
    <w:rsid w:val="00EF3ECA"/>
    <w:rsid w:val="00EF41C7"/>
    <w:rsid w:val="00EF4260"/>
    <w:rsid w:val="00EF435D"/>
    <w:rsid w:val="00EF44AA"/>
    <w:rsid w:val="00EF456D"/>
    <w:rsid w:val="00EF4624"/>
    <w:rsid w:val="00EF479F"/>
    <w:rsid w:val="00EF485F"/>
    <w:rsid w:val="00EF4943"/>
    <w:rsid w:val="00EF4970"/>
    <w:rsid w:val="00EF4D28"/>
    <w:rsid w:val="00EF4D32"/>
    <w:rsid w:val="00EF4D3A"/>
    <w:rsid w:val="00EF4D9B"/>
    <w:rsid w:val="00EF4F10"/>
    <w:rsid w:val="00EF4F63"/>
    <w:rsid w:val="00EF4F7C"/>
    <w:rsid w:val="00EF5069"/>
    <w:rsid w:val="00EF507C"/>
    <w:rsid w:val="00EF53F2"/>
    <w:rsid w:val="00EF548A"/>
    <w:rsid w:val="00EF5894"/>
    <w:rsid w:val="00EF5949"/>
    <w:rsid w:val="00EF5953"/>
    <w:rsid w:val="00EF5967"/>
    <w:rsid w:val="00EF59CC"/>
    <w:rsid w:val="00EF5A18"/>
    <w:rsid w:val="00EF5AB8"/>
    <w:rsid w:val="00EF5B49"/>
    <w:rsid w:val="00EF5BC9"/>
    <w:rsid w:val="00EF5DD2"/>
    <w:rsid w:val="00EF5DF5"/>
    <w:rsid w:val="00EF5EA6"/>
    <w:rsid w:val="00EF60DC"/>
    <w:rsid w:val="00EF60DF"/>
    <w:rsid w:val="00EF6190"/>
    <w:rsid w:val="00EF6330"/>
    <w:rsid w:val="00EF63C0"/>
    <w:rsid w:val="00EF6423"/>
    <w:rsid w:val="00EF66DA"/>
    <w:rsid w:val="00EF6745"/>
    <w:rsid w:val="00EF6807"/>
    <w:rsid w:val="00EF6B2B"/>
    <w:rsid w:val="00EF6BBE"/>
    <w:rsid w:val="00EF6C1E"/>
    <w:rsid w:val="00EF6CCE"/>
    <w:rsid w:val="00EF6EAC"/>
    <w:rsid w:val="00EF70E2"/>
    <w:rsid w:val="00EF71AE"/>
    <w:rsid w:val="00EF7316"/>
    <w:rsid w:val="00EF7387"/>
    <w:rsid w:val="00EF74EC"/>
    <w:rsid w:val="00EF7540"/>
    <w:rsid w:val="00EF7659"/>
    <w:rsid w:val="00EF7828"/>
    <w:rsid w:val="00EF7B6D"/>
    <w:rsid w:val="00EF7D0C"/>
    <w:rsid w:val="00EF7E6B"/>
    <w:rsid w:val="00EF7EC2"/>
    <w:rsid w:val="00EF7F3F"/>
    <w:rsid w:val="00EF7F9F"/>
    <w:rsid w:val="00F000EC"/>
    <w:rsid w:val="00F001FD"/>
    <w:rsid w:val="00F00278"/>
    <w:rsid w:val="00F00305"/>
    <w:rsid w:val="00F00328"/>
    <w:rsid w:val="00F00630"/>
    <w:rsid w:val="00F006E2"/>
    <w:rsid w:val="00F00710"/>
    <w:rsid w:val="00F0083D"/>
    <w:rsid w:val="00F00840"/>
    <w:rsid w:val="00F008D1"/>
    <w:rsid w:val="00F00A0B"/>
    <w:rsid w:val="00F00B34"/>
    <w:rsid w:val="00F00BD4"/>
    <w:rsid w:val="00F00D47"/>
    <w:rsid w:val="00F00E75"/>
    <w:rsid w:val="00F00F2B"/>
    <w:rsid w:val="00F00F84"/>
    <w:rsid w:val="00F00FCE"/>
    <w:rsid w:val="00F00FD6"/>
    <w:rsid w:val="00F01075"/>
    <w:rsid w:val="00F010B6"/>
    <w:rsid w:val="00F01162"/>
    <w:rsid w:val="00F01175"/>
    <w:rsid w:val="00F011AB"/>
    <w:rsid w:val="00F0130C"/>
    <w:rsid w:val="00F01615"/>
    <w:rsid w:val="00F016CA"/>
    <w:rsid w:val="00F0176A"/>
    <w:rsid w:val="00F01833"/>
    <w:rsid w:val="00F019BE"/>
    <w:rsid w:val="00F01BBE"/>
    <w:rsid w:val="00F01C4B"/>
    <w:rsid w:val="00F0201E"/>
    <w:rsid w:val="00F023C8"/>
    <w:rsid w:val="00F0242E"/>
    <w:rsid w:val="00F024A4"/>
    <w:rsid w:val="00F02948"/>
    <w:rsid w:val="00F0294E"/>
    <w:rsid w:val="00F0295C"/>
    <w:rsid w:val="00F02B75"/>
    <w:rsid w:val="00F02C53"/>
    <w:rsid w:val="00F02CDB"/>
    <w:rsid w:val="00F02D9B"/>
    <w:rsid w:val="00F02DD4"/>
    <w:rsid w:val="00F02E63"/>
    <w:rsid w:val="00F02F8D"/>
    <w:rsid w:val="00F03556"/>
    <w:rsid w:val="00F035AA"/>
    <w:rsid w:val="00F036C0"/>
    <w:rsid w:val="00F03737"/>
    <w:rsid w:val="00F03BE5"/>
    <w:rsid w:val="00F03C45"/>
    <w:rsid w:val="00F03E40"/>
    <w:rsid w:val="00F03F7A"/>
    <w:rsid w:val="00F04012"/>
    <w:rsid w:val="00F040CB"/>
    <w:rsid w:val="00F04162"/>
    <w:rsid w:val="00F04388"/>
    <w:rsid w:val="00F047CF"/>
    <w:rsid w:val="00F04DAD"/>
    <w:rsid w:val="00F04F38"/>
    <w:rsid w:val="00F04FD1"/>
    <w:rsid w:val="00F05060"/>
    <w:rsid w:val="00F0510E"/>
    <w:rsid w:val="00F0519D"/>
    <w:rsid w:val="00F051E6"/>
    <w:rsid w:val="00F05247"/>
    <w:rsid w:val="00F053AF"/>
    <w:rsid w:val="00F0540D"/>
    <w:rsid w:val="00F05569"/>
    <w:rsid w:val="00F056CE"/>
    <w:rsid w:val="00F0570B"/>
    <w:rsid w:val="00F05DBD"/>
    <w:rsid w:val="00F05FE7"/>
    <w:rsid w:val="00F060D8"/>
    <w:rsid w:val="00F0610A"/>
    <w:rsid w:val="00F06175"/>
    <w:rsid w:val="00F06603"/>
    <w:rsid w:val="00F06B48"/>
    <w:rsid w:val="00F06C82"/>
    <w:rsid w:val="00F06DE2"/>
    <w:rsid w:val="00F071AF"/>
    <w:rsid w:val="00F0721F"/>
    <w:rsid w:val="00F072F1"/>
    <w:rsid w:val="00F07360"/>
    <w:rsid w:val="00F07434"/>
    <w:rsid w:val="00F07531"/>
    <w:rsid w:val="00F075BB"/>
    <w:rsid w:val="00F07628"/>
    <w:rsid w:val="00F0764B"/>
    <w:rsid w:val="00F077E2"/>
    <w:rsid w:val="00F0796D"/>
    <w:rsid w:val="00F07A3B"/>
    <w:rsid w:val="00F07AB2"/>
    <w:rsid w:val="00F07C68"/>
    <w:rsid w:val="00F07DE9"/>
    <w:rsid w:val="00F07F06"/>
    <w:rsid w:val="00F100F2"/>
    <w:rsid w:val="00F10479"/>
    <w:rsid w:val="00F10571"/>
    <w:rsid w:val="00F105F5"/>
    <w:rsid w:val="00F10979"/>
    <w:rsid w:val="00F11067"/>
    <w:rsid w:val="00F1123E"/>
    <w:rsid w:val="00F113B9"/>
    <w:rsid w:val="00F114D5"/>
    <w:rsid w:val="00F11542"/>
    <w:rsid w:val="00F116F6"/>
    <w:rsid w:val="00F117C6"/>
    <w:rsid w:val="00F11866"/>
    <w:rsid w:val="00F11B5F"/>
    <w:rsid w:val="00F11BAF"/>
    <w:rsid w:val="00F11BCD"/>
    <w:rsid w:val="00F11CB8"/>
    <w:rsid w:val="00F11ECD"/>
    <w:rsid w:val="00F11F14"/>
    <w:rsid w:val="00F11F56"/>
    <w:rsid w:val="00F11F91"/>
    <w:rsid w:val="00F12414"/>
    <w:rsid w:val="00F12421"/>
    <w:rsid w:val="00F12454"/>
    <w:rsid w:val="00F125BC"/>
    <w:rsid w:val="00F125F7"/>
    <w:rsid w:val="00F12664"/>
    <w:rsid w:val="00F1272C"/>
    <w:rsid w:val="00F12764"/>
    <w:rsid w:val="00F1284D"/>
    <w:rsid w:val="00F12ABD"/>
    <w:rsid w:val="00F12AD9"/>
    <w:rsid w:val="00F12BF7"/>
    <w:rsid w:val="00F12CA4"/>
    <w:rsid w:val="00F12D6C"/>
    <w:rsid w:val="00F12DA1"/>
    <w:rsid w:val="00F12E43"/>
    <w:rsid w:val="00F12F16"/>
    <w:rsid w:val="00F12F20"/>
    <w:rsid w:val="00F12F50"/>
    <w:rsid w:val="00F12FD1"/>
    <w:rsid w:val="00F13207"/>
    <w:rsid w:val="00F13257"/>
    <w:rsid w:val="00F13372"/>
    <w:rsid w:val="00F133B0"/>
    <w:rsid w:val="00F13786"/>
    <w:rsid w:val="00F137FB"/>
    <w:rsid w:val="00F138E9"/>
    <w:rsid w:val="00F139EE"/>
    <w:rsid w:val="00F13A68"/>
    <w:rsid w:val="00F13D61"/>
    <w:rsid w:val="00F13F4B"/>
    <w:rsid w:val="00F140A6"/>
    <w:rsid w:val="00F140E2"/>
    <w:rsid w:val="00F14184"/>
    <w:rsid w:val="00F14194"/>
    <w:rsid w:val="00F1441A"/>
    <w:rsid w:val="00F14587"/>
    <w:rsid w:val="00F14608"/>
    <w:rsid w:val="00F1472C"/>
    <w:rsid w:val="00F148EA"/>
    <w:rsid w:val="00F14BCE"/>
    <w:rsid w:val="00F14D2E"/>
    <w:rsid w:val="00F14E42"/>
    <w:rsid w:val="00F14EC6"/>
    <w:rsid w:val="00F14F84"/>
    <w:rsid w:val="00F15130"/>
    <w:rsid w:val="00F15404"/>
    <w:rsid w:val="00F155F3"/>
    <w:rsid w:val="00F15603"/>
    <w:rsid w:val="00F158D6"/>
    <w:rsid w:val="00F15916"/>
    <w:rsid w:val="00F159F2"/>
    <w:rsid w:val="00F15DCE"/>
    <w:rsid w:val="00F15EAC"/>
    <w:rsid w:val="00F16074"/>
    <w:rsid w:val="00F1611A"/>
    <w:rsid w:val="00F162BA"/>
    <w:rsid w:val="00F16347"/>
    <w:rsid w:val="00F16391"/>
    <w:rsid w:val="00F16468"/>
    <w:rsid w:val="00F164B0"/>
    <w:rsid w:val="00F16786"/>
    <w:rsid w:val="00F16C10"/>
    <w:rsid w:val="00F16CC9"/>
    <w:rsid w:val="00F16D12"/>
    <w:rsid w:val="00F16D6D"/>
    <w:rsid w:val="00F16E0E"/>
    <w:rsid w:val="00F16FAC"/>
    <w:rsid w:val="00F17058"/>
    <w:rsid w:val="00F1707A"/>
    <w:rsid w:val="00F17237"/>
    <w:rsid w:val="00F172E9"/>
    <w:rsid w:val="00F173BF"/>
    <w:rsid w:val="00F175F1"/>
    <w:rsid w:val="00F1768A"/>
    <w:rsid w:val="00F176C0"/>
    <w:rsid w:val="00F176E1"/>
    <w:rsid w:val="00F1786F"/>
    <w:rsid w:val="00F179BD"/>
    <w:rsid w:val="00F17CCF"/>
    <w:rsid w:val="00F17FA7"/>
    <w:rsid w:val="00F20062"/>
    <w:rsid w:val="00F200D1"/>
    <w:rsid w:val="00F201C3"/>
    <w:rsid w:val="00F20393"/>
    <w:rsid w:val="00F203A5"/>
    <w:rsid w:val="00F2045E"/>
    <w:rsid w:val="00F204D3"/>
    <w:rsid w:val="00F20661"/>
    <w:rsid w:val="00F209DD"/>
    <w:rsid w:val="00F20A14"/>
    <w:rsid w:val="00F20A46"/>
    <w:rsid w:val="00F20AFE"/>
    <w:rsid w:val="00F20C69"/>
    <w:rsid w:val="00F20D8A"/>
    <w:rsid w:val="00F211C8"/>
    <w:rsid w:val="00F21452"/>
    <w:rsid w:val="00F21496"/>
    <w:rsid w:val="00F2158C"/>
    <w:rsid w:val="00F2169B"/>
    <w:rsid w:val="00F21794"/>
    <w:rsid w:val="00F21823"/>
    <w:rsid w:val="00F21B3A"/>
    <w:rsid w:val="00F21C07"/>
    <w:rsid w:val="00F21DF6"/>
    <w:rsid w:val="00F21F1F"/>
    <w:rsid w:val="00F21F32"/>
    <w:rsid w:val="00F21F9B"/>
    <w:rsid w:val="00F21FA3"/>
    <w:rsid w:val="00F21FA5"/>
    <w:rsid w:val="00F21FC5"/>
    <w:rsid w:val="00F21FD0"/>
    <w:rsid w:val="00F22100"/>
    <w:rsid w:val="00F221C4"/>
    <w:rsid w:val="00F221ED"/>
    <w:rsid w:val="00F22286"/>
    <w:rsid w:val="00F222AE"/>
    <w:rsid w:val="00F2237B"/>
    <w:rsid w:val="00F223C6"/>
    <w:rsid w:val="00F2253F"/>
    <w:rsid w:val="00F226D3"/>
    <w:rsid w:val="00F228E4"/>
    <w:rsid w:val="00F229FC"/>
    <w:rsid w:val="00F22A38"/>
    <w:rsid w:val="00F22ADF"/>
    <w:rsid w:val="00F22C08"/>
    <w:rsid w:val="00F22C5E"/>
    <w:rsid w:val="00F23062"/>
    <w:rsid w:val="00F2330F"/>
    <w:rsid w:val="00F2364C"/>
    <w:rsid w:val="00F23715"/>
    <w:rsid w:val="00F23819"/>
    <w:rsid w:val="00F23A51"/>
    <w:rsid w:val="00F23B20"/>
    <w:rsid w:val="00F23C33"/>
    <w:rsid w:val="00F23D6B"/>
    <w:rsid w:val="00F23DEE"/>
    <w:rsid w:val="00F23E4B"/>
    <w:rsid w:val="00F23E88"/>
    <w:rsid w:val="00F23FA7"/>
    <w:rsid w:val="00F240E0"/>
    <w:rsid w:val="00F240F5"/>
    <w:rsid w:val="00F243F6"/>
    <w:rsid w:val="00F244BA"/>
    <w:rsid w:val="00F245C2"/>
    <w:rsid w:val="00F24670"/>
    <w:rsid w:val="00F24801"/>
    <w:rsid w:val="00F248B7"/>
    <w:rsid w:val="00F24985"/>
    <w:rsid w:val="00F24B78"/>
    <w:rsid w:val="00F24D26"/>
    <w:rsid w:val="00F24D3E"/>
    <w:rsid w:val="00F24D57"/>
    <w:rsid w:val="00F24DCA"/>
    <w:rsid w:val="00F24DF8"/>
    <w:rsid w:val="00F251EE"/>
    <w:rsid w:val="00F252B0"/>
    <w:rsid w:val="00F252C8"/>
    <w:rsid w:val="00F253EE"/>
    <w:rsid w:val="00F25463"/>
    <w:rsid w:val="00F25691"/>
    <w:rsid w:val="00F2574F"/>
    <w:rsid w:val="00F257CA"/>
    <w:rsid w:val="00F25822"/>
    <w:rsid w:val="00F2588F"/>
    <w:rsid w:val="00F25BAF"/>
    <w:rsid w:val="00F25C77"/>
    <w:rsid w:val="00F25D10"/>
    <w:rsid w:val="00F25F63"/>
    <w:rsid w:val="00F261E1"/>
    <w:rsid w:val="00F26390"/>
    <w:rsid w:val="00F26591"/>
    <w:rsid w:val="00F2666E"/>
    <w:rsid w:val="00F268B9"/>
    <w:rsid w:val="00F269C2"/>
    <w:rsid w:val="00F26A11"/>
    <w:rsid w:val="00F26B36"/>
    <w:rsid w:val="00F26FFA"/>
    <w:rsid w:val="00F271D8"/>
    <w:rsid w:val="00F2729C"/>
    <w:rsid w:val="00F27398"/>
    <w:rsid w:val="00F276FF"/>
    <w:rsid w:val="00F2772E"/>
    <w:rsid w:val="00F279C7"/>
    <w:rsid w:val="00F27BFD"/>
    <w:rsid w:val="00F27D64"/>
    <w:rsid w:val="00F27DA3"/>
    <w:rsid w:val="00F27EDB"/>
    <w:rsid w:val="00F27F44"/>
    <w:rsid w:val="00F300C4"/>
    <w:rsid w:val="00F301A3"/>
    <w:rsid w:val="00F3024A"/>
    <w:rsid w:val="00F30272"/>
    <w:rsid w:val="00F30302"/>
    <w:rsid w:val="00F30357"/>
    <w:rsid w:val="00F3035E"/>
    <w:rsid w:val="00F304A1"/>
    <w:rsid w:val="00F3065E"/>
    <w:rsid w:val="00F306A1"/>
    <w:rsid w:val="00F306B4"/>
    <w:rsid w:val="00F307D3"/>
    <w:rsid w:val="00F30836"/>
    <w:rsid w:val="00F3094B"/>
    <w:rsid w:val="00F309B6"/>
    <w:rsid w:val="00F30B41"/>
    <w:rsid w:val="00F30CBB"/>
    <w:rsid w:val="00F30E6E"/>
    <w:rsid w:val="00F30EE5"/>
    <w:rsid w:val="00F310CF"/>
    <w:rsid w:val="00F310F4"/>
    <w:rsid w:val="00F31679"/>
    <w:rsid w:val="00F31705"/>
    <w:rsid w:val="00F318FD"/>
    <w:rsid w:val="00F31CE1"/>
    <w:rsid w:val="00F31D7D"/>
    <w:rsid w:val="00F31D98"/>
    <w:rsid w:val="00F31E59"/>
    <w:rsid w:val="00F321EF"/>
    <w:rsid w:val="00F322B6"/>
    <w:rsid w:val="00F32379"/>
    <w:rsid w:val="00F323DD"/>
    <w:rsid w:val="00F3241A"/>
    <w:rsid w:val="00F3250D"/>
    <w:rsid w:val="00F32520"/>
    <w:rsid w:val="00F3266E"/>
    <w:rsid w:val="00F32691"/>
    <w:rsid w:val="00F327C9"/>
    <w:rsid w:val="00F3285F"/>
    <w:rsid w:val="00F328EB"/>
    <w:rsid w:val="00F329B4"/>
    <w:rsid w:val="00F329D1"/>
    <w:rsid w:val="00F32A09"/>
    <w:rsid w:val="00F32A1C"/>
    <w:rsid w:val="00F32B26"/>
    <w:rsid w:val="00F32C47"/>
    <w:rsid w:val="00F32CAE"/>
    <w:rsid w:val="00F32D60"/>
    <w:rsid w:val="00F32E94"/>
    <w:rsid w:val="00F32ECC"/>
    <w:rsid w:val="00F33114"/>
    <w:rsid w:val="00F332A8"/>
    <w:rsid w:val="00F333D3"/>
    <w:rsid w:val="00F334B4"/>
    <w:rsid w:val="00F336AF"/>
    <w:rsid w:val="00F33844"/>
    <w:rsid w:val="00F3398B"/>
    <w:rsid w:val="00F33D40"/>
    <w:rsid w:val="00F33D44"/>
    <w:rsid w:val="00F3400D"/>
    <w:rsid w:val="00F34422"/>
    <w:rsid w:val="00F345AB"/>
    <w:rsid w:val="00F3471E"/>
    <w:rsid w:val="00F34729"/>
    <w:rsid w:val="00F34ADA"/>
    <w:rsid w:val="00F34BB5"/>
    <w:rsid w:val="00F34C58"/>
    <w:rsid w:val="00F34E1F"/>
    <w:rsid w:val="00F34F3C"/>
    <w:rsid w:val="00F35043"/>
    <w:rsid w:val="00F35105"/>
    <w:rsid w:val="00F353E6"/>
    <w:rsid w:val="00F353E9"/>
    <w:rsid w:val="00F35406"/>
    <w:rsid w:val="00F35482"/>
    <w:rsid w:val="00F355D0"/>
    <w:rsid w:val="00F35687"/>
    <w:rsid w:val="00F3570F"/>
    <w:rsid w:val="00F3589A"/>
    <w:rsid w:val="00F358A5"/>
    <w:rsid w:val="00F35CCF"/>
    <w:rsid w:val="00F35EC7"/>
    <w:rsid w:val="00F35EDC"/>
    <w:rsid w:val="00F35F0C"/>
    <w:rsid w:val="00F35F2C"/>
    <w:rsid w:val="00F3612F"/>
    <w:rsid w:val="00F3618B"/>
    <w:rsid w:val="00F36354"/>
    <w:rsid w:val="00F36B6E"/>
    <w:rsid w:val="00F36CFF"/>
    <w:rsid w:val="00F36F4D"/>
    <w:rsid w:val="00F37107"/>
    <w:rsid w:val="00F37325"/>
    <w:rsid w:val="00F373E0"/>
    <w:rsid w:val="00F37482"/>
    <w:rsid w:val="00F375E6"/>
    <w:rsid w:val="00F37681"/>
    <w:rsid w:val="00F37774"/>
    <w:rsid w:val="00F37C49"/>
    <w:rsid w:val="00F37CE1"/>
    <w:rsid w:val="00F37D1B"/>
    <w:rsid w:val="00F37EE6"/>
    <w:rsid w:val="00F37EFD"/>
    <w:rsid w:val="00F40107"/>
    <w:rsid w:val="00F4025B"/>
    <w:rsid w:val="00F4035E"/>
    <w:rsid w:val="00F40964"/>
    <w:rsid w:val="00F409C3"/>
    <w:rsid w:val="00F40ABF"/>
    <w:rsid w:val="00F40B76"/>
    <w:rsid w:val="00F40C8A"/>
    <w:rsid w:val="00F40DDB"/>
    <w:rsid w:val="00F40E41"/>
    <w:rsid w:val="00F40F83"/>
    <w:rsid w:val="00F4101E"/>
    <w:rsid w:val="00F4104E"/>
    <w:rsid w:val="00F41052"/>
    <w:rsid w:val="00F41107"/>
    <w:rsid w:val="00F4132E"/>
    <w:rsid w:val="00F41340"/>
    <w:rsid w:val="00F41423"/>
    <w:rsid w:val="00F4153D"/>
    <w:rsid w:val="00F416EC"/>
    <w:rsid w:val="00F418E8"/>
    <w:rsid w:val="00F41A6E"/>
    <w:rsid w:val="00F41B02"/>
    <w:rsid w:val="00F41D19"/>
    <w:rsid w:val="00F41E20"/>
    <w:rsid w:val="00F41E81"/>
    <w:rsid w:val="00F41F16"/>
    <w:rsid w:val="00F421A9"/>
    <w:rsid w:val="00F422F9"/>
    <w:rsid w:val="00F42863"/>
    <w:rsid w:val="00F42AE7"/>
    <w:rsid w:val="00F42B20"/>
    <w:rsid w:val="00F42B71"/>
    <w:rsid w:val="00F42C2F"/>
    <w:rsid w:val="00F42CA1"/>
    <w:rsid w:val="00F42CE8"/>
    <w:rsid w:val="00F42E5E"/>
    <w:rsid w:val="00F42F11"/>
    <w:rsid w:val="00F42FE4"/>
    <w:rsid w:val="00F4304C"/>
    <w:rsid w:val="00F430FD"/>
    <w:rsid w:val="00F431F1"/>
    <w:rsid w:val="00F43363"/>
    <w:rsid w:val="00F433A2"/>
    <w:rsid w:val="00F4345C"/>
    <w:rsid w:val="00F43742"/>
    <w:rsid w:val="00F4387F"/>
    <w:rsid w:val="00F43A3A"/>
    <w:rsid w:val="00F43A3C"/>
    <w:rsid w:val="00F43BDD"/>
    <w:rsid w:val="00F43BEF"/>
    <w:rsid w:val="00F43C54"/>
    <w:rsid w:val="00F43DC2"/>
    <w:rsid w:val="00F43E2C"/>
    <w:rsid w:val="00F43F74"/>
    <w:rsid w:val="00F44054"/>
    <w:rsid w:val="00F44111"/>
    <w:rsid w:val="00F44230"/>
    <w:rsid w:val="00F443A6"/>
    <w:rsid w:val="00F443D9"/>
    <w:rsid w:val="00F44767"/>
    <w:rsid w:val="00F44984"/>
    <w:rsid w:val="00F44B83"/>
    <w:rsid w:val="00F44BB1"/>
    <w:rsid w:val="00F44BEF"/>
    <w:rsid w:val="00F44D66"/>
    <w:rsid w:val="00F44DCF"/>
    <w:rsid w:val="00F44E53"/>
    <w:rsid w:val="00F44FCA"/>
    <w:rsid w:val="00F450CC"/>
    <w:rsid w:val="00F45135"/>
    <w:rsid w:val="00F4524D"/>
    <w:rsid w:val="00F4527F"/>
    <w:rsid w:val="00F45295"/>
    <w:rsid w:val="00F453A5"/>
    <w:rsid w:val="00F453FF"/>
    <w:rsid w:val="00F45692"/>
    <w:rsid w:val="00F4577C"/>
    <w:rsid w:val="00F45798"/>
    <w:rsid w:val="00F45977"/>
    <w:rsid w:val="00F45B0F"/>
    <w:rsid w:val="00F45E80"/>
    <w:rsid w:val="00F45F2E"/>
    <w:rsid w:val="00F45FB3"/>
    <w:rsid w:val="00F460D5"/>
    <w:rsid w:val="00F46393"/>
    <w:rsid w:val="00F465F7"/>
    <w:rsid w:val="00F467AA"/>
    <w:rsid w:val="00F46885"/>
    <w:rsid w:val="00F469C9"/>
    <w:rsid w:val="00F469D6"/>
    <w:rsid w:val="00F469EB"/>
    <w:rsid w:val="00F46A20"/>
    <w:rsid w:val="00F46A6F"/>
    <w:rsid w:val="00F46B8D"/>
    <w:rsid w:val="00F46D57"/>
    <w:rsid w:val="00F46DD3"/>
    <w:rsid w:val="00F46E7F"/>
    <w:rsid w:val="00F46EFB"/>
    <w:rsid w:val="00F46F9A"/>
    <w:rsid w:val="00F47003"/>
    <w:rsid w:val="00F4705E"/>
    <w:rsid w:val="00F47081"/>
    <w:rsid w:val="00F4733C"/>
    <w:rsid w:val="00F47381"/>
    <w:rsid w:val="00F47429"/>
    <w:rsid w:val="00F474BB"/>
    <w:rsid w:val="00F474D8"/>
    <w:rsid w:val="00F474F1"/>
    <w:rsid w:val="00F4750D"/>
    <w:rsid w:val="00F47629"/>
    <w:rsid w:val="00F47692"/>
    <w:rsid w:val="00F47737"/>
    <w:rsid w:val="00F47865"/>
    <w:rsid w:val="00F47A66"/>
    <w:rsid w:val="00F47BB5"/>
    <w:rsid w:val="00F47D30"/>
    <w:rsid w:val="00F47EB3"/>
    <w:rsid w:val="00F47F4D"/>
    <w:rsid w:val="00F50022"/>
    <w:rsid w:val="00F5002D"/>
    <w:rsid w:val="00F501E5"/>
    <w:rsid w:val="00F503B8"/>
    <w:rsid w:val="00F503E9"/>
    <w:rsid w:val="00F50417"/>
    <w:rsid w:val="00F50467"/>
    <w:rsid w:val="00F50497"/>
    <w:rsid w:val="00F505B7"/>
    <w:rsid w:val="00F50701"/>
    <w:rsid w:val="00F5072A"/>
    <w:rsid w:val="00F5083A"/>
    <w:rsid w:val="00F5098C"/>
    <w:rsid w:val="00F50B46"/>
    <w:rsid w:val="00F50BD3"/>
    <w:rsid w:val="00F50C2B"/>
    <w:rsid w:val="00F50D4E"/>
    <w:rsid w:val="00F50D53"/>
    <w:rsid w:val="00F50EBD"/>
    <w:rsid w:val="00F5107E"/>
    <w:rsid w:val="00F511FD"/>
    <w:rsid w:val="00F512BF"/>
    <w:rsid w:val="00F514ED"/>
    <w:rsid w:val="00F51519"/>
    <w:rsid w:val="00F517EA"/>
    <w:rsid w:val="00F5184E"/>
    <w:rsid w:val="00F51877"/>
    <w:rsid w:val="00F5190B"/>
    <w:rsid w:val="00F5194C"/>
    <w:rsid w:val="00F51A9E"/>
    <w:rsid w:val="00F51C2B"/>
    <w:rsid w:val="00F51E0F"/>
    <w:rsid w:val="00F51E10"/>
    <w:rsid w:val="00F51F02"/>
    <w:rsid w:val="00F5200E"/>
    <w:rsid w:val="00F52034"/>
    <w:rsid w:val="00F520BF"/>
    <w:rsid w:val="00F521F4"/>
    <w:rsid w:val="00F52205"/>
    <w:rsid w:val="00F52318"/>
    <w:rsid w:val="00F52388"/>
    <w:rsid w:val="00F524F9"/>
    <w:rsid w:val="00F5252B"/>
    <w:rsid w:val="00F5275D"/>
    <w:rsid w:val="00F528AD"/>
    <w:rsid w:val="00F52A5E"/>
    <w:rsid w:val="00F52C9B"/>
    <w:rsid w:val="00F52CD3"/>
    <w:rsid w:val="00F52CE0"/>
    <w:rsid w:val="00F52D45"/>
    <w:rsid w:val="00F53111"/>
    <w:rsid w:val="00F53185"/>
    <w:rsid w:val="00F53195"/>
    <w:rsid w:val="00F535BF"/>
    <w:rsid w:val="00F535E7"/>
    <w:rsid w:val="00F53610"/>
    <w:rsid w:val="00F536B5"/>
    <w:rsid w:val="00F536FE"/>
    <w:rsid w:val="00F53C10"/>
    <w:rsid w:val="00F53CE0"/>
    <w:rsid w:val="00F53EF7"/>
    <w:rsid w:val="00F53F11"/>
    <w:rsid w:val="00F53F5C"/>
    <w:rsid w:val="00F54043"/>
    <w:rsid w:val="00F5407A"/>
    <w:rsid w:val="00F540A4"/>
    <w:rsid w:val="00F54387"/>
    <w:rsid w:val="00F54453"/>
    <w:rsid w:val="00F5453C"/>
    <w:rsid w:val="00F54621"/>
    <w:rsid w:val="00F546F6"/>
    <w:rsid w:val="00F549A4"/>
    <w:rsid w:val="00F54D43"/>
    <w:rsid w:val="00F54D91"/>
    <w:rsid w:val="00F54E42"/>
    <w:rsid w:val="00F550DE"/>
    <w:rsid w:val="00F5510D"/>
    <w:rsid w:val="00F55141"/>
    <w:rsid w:val="00F552BC"/>
    <w:rsid w:val="00F553CD"/>
    <w:rsid w:val="00F5542D"/>
    <w:rsid w:val="00F554C8"/>
    <w:rsid w:val="00F555B0"/>
    <w:rsid w:val="00F5573B"/>
    <w:rsid w:val="00F557A0"/>
    <w:rsid w:val="00F55921"/>
    <w:rsid w:val="00F5596B"/>
    <w:rsid w:val="00F559B2"/>
    <w:rsid w:val="00F55A4A"/>
    <w:rsid w:val="00F55B1B"/>
    <w:rsid w:val="00F55C38"/>
    <w:rsid w:val="00F55F04"/>
    <w:rsid w:val="00F5613F"/>
    <w:rsid w:val="00F561E6"/>
    <w:rsid w:val="00F563C4"/>
    <w:rsid w:val="00F563CF"/>
    <w:rsid w:val="00F56497"/>
    <w:rsid w:val="00F56661"/>
    <w:rsid w:val="00F568EA"/>
    <w:rsid w:val="00F56AFA"/>
    <w:rsid w:val="00F56E15"/>
    <w:rsid w:val="00F56F1D"/>
    <w:rsid w:val="00F571EB"/>
    <w:rsid w:val="00F572B4"/>
    <w:rsid w:val="00F574AF"/>
    <w:rsid w:val="00F5797A"/>
    <w:rsid w:val="00F579ED"/>
    <w:rsid w:val="00F57ABD"/>
    <w:rsid w:val="00F57C06"/>
    <w:rsid w:val="00F57D37"/>
    <w:rsid w:val="00F57D7B"/>
    <w:rsid w:val="00F57E9C"/>
    <w:rsid w:val="00F600B2"/>
    <w:rsid w:val="00F603DE"/>
    <w:rsid w:val="00F60588"/>
    <w:rsid w:val="00F606BD"/>
    <w:rsid w:val="00F6096E"/>
    <w:rsid w:val="00F60A77"/>
    <w:rsid w:val="00F60E01"/>
    <w:rsid w:val="00F60EAF"/>
    <w:rsid w:val="00F610DC"/>
    <w:rsid w:val="00F61144"/>
    <w:rsid w:val="00F611FF"/>
    <w:rsid w:val="00F61287"/>
    <w:rsid w:val="00F6134D"/>
    <w:rsid w:val="00F61596"/>
    <w:rsid w:val="00F6166D"/>
    <w:rsid w:val="00F618A8"/>
    <w:rsid w:val="00F61A85"/>
    <w:rsid w:val="00F61B7F"/>
    <w:rsid w:val="00F61E7F"/>
    <w:rsid w:val="00F61F06"/>
    <w:rsid w:val="00F61F57"/>
    <w:rsid w:val="00F61F58"/>
    <w:rsid w:val="00F62363"/>
    <w:rsid w:val="00F623C1"/>
    <w:rsid w:val="00F623DD"/>
    <w:rsid w:val="00F62446"/>
    <w:rsid w:val="00F6261C"/>
    <w:rsid w:val="00F6281B"/>
    <w:rsid w:val="00F62B74"/>
    <w:rsid w:val="00F62C07"/>
    <w:rsid w:val="00F62E0D"/>
    <w:rsid w:val="00F62E5C"/>
    <w:rsid w:val="00F62EB8"/>
    <w:rsid w:val="00F63060"/>
    <w:rsid w:val="00F6311C"/>
    <w:rsid w:val="00F63132"/>
    <w:rsid w:val="00F632F5"/>
    <w:rsid w:val="00F63339"/>
    <w:rsid w:val="00F634AD"/>
    <w:rsid w:val="00F6364B"/>
    <w:rsid w:val="00F63715"/>
    <w:rsid w:val="00F63800"/>
    <w:rsid w:val="00F63803"/>
    <w:rsid w:val="00F6388B"/>
    <w:rsid w:val="00F63960"/>
    <w:rsid w:val="00F639BB"/>
    <w:rsid w:val="00F639F6"/>
    <w:rsid w:val="00F63A6B"/>
    <w:rsid w:val="00F63B5D"/>
    <w:rsid w:val="00F63F30"/>
    <w:rsid w:val="00F64068"/>
    <w:rsid w:val="00F641C5"/>
    <w:rsid w:val="00F644B9"/>
    <w:rsid w:val="00F6466A"/>
    <w:rsid w:val="00F64684"/>
    <w:rsid w:val="00F646AA"/>
    <w:rsid w:val="00F6478C"/>
    <w:rsid w:val="00F64C6C"/>
    <w:rsid w:val="00F64E08"/>
    <w:rsid w:val="00F64E23"/>
    <w:rsid w:val="00F6509B"/>
    <w:rsid w:val="00F650FA"/>
    <w:rsid w:val="00F65372"/>
    <w:rsid w:val="00F6556C"/>
    <w:rsid w:val="00F6564C"/>
    <w:rsid w:val="00F65696"/>
    <w:rsid w:val="00F65870"/>
    <w:rsid w:val="00F658FF"/>
    <w:rsid w:val="00F65921"/>
    <w:rsid w:val="00F65950"/>
    <w:rsid w:val="00F65A4D"/>
    <w:rsid w:val="00F65C7C"/>
    <w:rsid w:val="00F65FE2"/>
    <w:rsid w:val="00F660B3"/>
    <w:rsid w:val="00F6617A"/>
    <w:rsid w:val="00F661CA"/>
    <w:rsid w:val="00F66345"/>
    <w:rsid w:val="00F66500"/>
    <w:rsid w:val="00F66560"/>
    <w:rsid w:val="00F66640"/>
    <w:rsid w:val="00F668B4"/>
    <w:rsid w:val="00F66968"/>
    <w:rsid w:val="00F669BD"/>
    <w:rsid w:val="00F66E23"/>
    <w:rsid w:val="00F67029"/>
    <w:rsid w:val="00F67045"/>
    <w:rsid w:val="00F67231"/>
    <w:rsid w:val="00F672D2"/>
    <w:rsid w:val="00F67304"/>
    <w:rsid w:val="00F673BA"/>
    <w:rsid w:val="00F67450"/>
    <w:rsid w:val="00F674AE"/>
    <w:rsid w:val="00F676FC"/>
    <w:rsid w:val="00F6780F"/>
    <w:rsid w:val="00F6781B"/>
    <w:rsid w:val="00F67878"/>
    <w:rsid w:val="00F67A97"/>
    <w:rsid w:val="00F67DF4"/>
    <w:rsid w:val="00F67EA3"/>
    <w:rsid w:val="00F7012E"/>
    <w:rsid w:val="00F7026F"/>
    <w:rsid w:val="00F70446"/>
    <w:rsid w:val="00F70520"/>
    <w:rsid w:val="00F706D2"/>
    <w:rsid w:val="00F7072C"/>
    <w:rsid w:val="00F70A5B"/>
    <w:rsid w:val="00F70C26"/>
    <w:rsid w:val="00F70EA1"/>
    <w:rsid w:val="00F70F05"/>
    <w:rsid w:val="00F710B1"/>
    <w:rsid w:val="00F711D0"/>
    <w:rsid w:val="00F71329"/>
    <w:rsid w:val="00F7132D"/>
    <w:rsid w:val="00F71350"/>
    <w:rsid w:val="00F71400"/>
    <w:rsid w:val="00F717BE"/>
    <w:rsid w:val="00F717F7"/>
    <w:rsid w:val="00F717FB"/>
    <w:rsid w:val="00F71A91"/>
    <w:rsid w:val="00F71B36"/>
    <w:rsid w:val="00F71B49"/>
    <w:rsid w:val="00F71DA8"/>
    <w:rsid w:val="00F71E19"/>
    <w:rsid w:val="00F71EEA"/>
    <w:rsid w:val="00F72103"/>
    <w:rsid w:val="00F724AD"/>
    <w:rsid w:val="00F725C7"/>
    <w:rsid w:val="00F725F5"/>
    <w:rsid w:val="00F726C8"/>
    <w:rsid w:val="00F72C4B"/>
    <w:rsid w:val="00F72D63"/>
    <w:rsid w:val="00F731F1"/>
    <w:rsid w:val="00F7327B"/>
    <w:rsid w:val="00F732E9"/>
    <w:rsid w:val="00F73329"/>
    <w:rsid w:val="00F73440"/>
    <w:rsid w:val="00F734F8"/>
    <w:rsid w:val="00F73528"/>
    <w:rsid w:val="00F73541"/>
    <w:rsid w:val="00F73639"/>
    <w:rsid w:val="00F7364E"/>
    <w:rsid w:val="00F736DE"/>
    <w:rsid w:val="00F736E0"/>
    <w:rsid w:val="00F7389D"/>
    <w:rsid w:val="00F7393F"/>
    <w:rsid w:val="00F73942"/>
    <w:rsid w:val="00F739A0"/>
    <w:rsid w:val="00F739BB"/>
    <w:rsid w:val="00F73B56"/>
    <w:rsid w:val="00F73C36"/>
    <w:rsid w:val="00F73C47"/>
    <w:rsid w:val="00F73DEC"/>
    <w:rsid w:val="00F73E2D"/>
    <w:rsid w:val="00F73EAC"/>
    <w:rsid w:val="00F742C9"/>
    <w:rsid w:val="00F74439"/>
    <w:rsid w:val="00F7444E"/>
    <w:rsid w:val="00F744D3"/>
    <w:rsid w:val="00F745C4"/>
    <w:rsid w:val="00F745C7"/>
    <w:rsid w:val="00F7474E"/>
    <w:rsid w:val="00F74765"/>
    <w:rsid w:val="00F748BD"/>
    <w:rsid w:val="00F749B2"/>
    <w:rsid w:val="00F74AD4"/>
    <w:rsid w:val="00F74B74"/>
    <w:rsid w:val="00F74CA2"/>
    <w:rsid w:val="00F74CAA"/>
    <w:rsid w:val="00F74DEA"/>
    <w:rsid w:val="00F74FCF"/>
    <w:rsid w:val="00F751DB"/>
    <w:rsid w:val="00F75201"/>
    <w:rsid w:val="00F75352"/>
    <w:rsid w:val="00F754A0"/>
    <w:rsid w:val="00F755DD"/>
    <w:rsid w:val="00F75674"/>
    <w:rsid w:val="00F75863"/>
    <w:rsid w:val="00F758BC"/>
    <w:rsid w:val="00F759CC"/>
    <w:rsid w:val="00F75B69"/>
    <w:rsid w:val="00F75BFA"/>
    <w:rsid w:val="00F75F57"/>
    <w:rsid w:val="00F76013"/>
    <w:rsid w:val="00F7624A"/>
    <w:rsid w:val="00F76417"/>
    <w:rsid w:val="00F7662E"/>
    <w:rsid w:val="00F7681B"/>
    <w:rsid w:val="00F76881"/>
    <w:rsid w:val="00F76927"/>
    <w:rsid w:val="00F7696A"/>
    <w:rsid w:val="00F7696C"/>
    <w:rsid w:val="00F76FBB"/>
    <w:rsid w:val="00F77041"/>
    <w:rsid w:val="00F770A4"/>
    <w:rsid w:val="00F771CC"/>
    <w:rsid w:val="00F77647"/>
    <w:rsid w:val="00F776DF"/>
    <w:rsid w:val="00F77753"/>
    <w:rsid w:val="00F7783B"/>
    <w:rsid w:val="00F778EF"/>
    <w:rsid w:val="00F77926"/>
    <w:rsid w:val="00F779E4"/>
    <w:rsid w:val="00F77C5A"/>
    <w:rsid w:val="00F77D39"/>
    <w:rsid w:val="00F77D87"/>
    <w:rsid w:val="00F77F00"/>
    <w:rsid w:val="00F77F6F"/>
    <w:rsid w:val="00F80100"/>
    <w:rsid w:val="00F8026B"/>
    <w:rsid w:val="00F8035D"/>
    <w:rsid w:val="00F8038D"/>
    <w:rsid w:val="00F803AA"/>
    <w:rsid w:val="00F8042F"/>
    <w:rsid w:val="00F804C1"/>
    <w:rsid w:val="00F8069B"/>
    <w:rsid w:val="00F807BF"/>
    <w:rsid w:val="00F8086B"/>
    <w:rsid w:val="00F809BA"/>
    <w:rsid w:val="00F80ADE"/>
    <w:rsid w:val="00F80AF3"/>
    <w:rsid w:val="00F80BF1"/>
    <w:rsid w:val="00F80CAA"/>
    <w:rsid w:val="00F80CCD"/>
    <w:rsid w:val="00F80D06"/>
    <w:rsid w:val="00F80D62"/>
    <w:rsid w:val="00F80E25"/>
    <w:rsid w:val="00F80E56"/>
    <w:rsid w:val="00F80F72"/>
    <w:rsid w:val="00F80F99"/>
    <w:rsid w:val="00F80FA9"/>
    <w:rsid w:val="00F81090"/>
    <w:rsid w:val="00F8123F"/>
    <w:rsid w:val="00F813AB"/>
    <w:rsid w:val="00F814FC"/>
    <w:rsid w:val="00F816C6"/>
    <w:rsid w:val="00F81749"/>
    <w:rsid w:val="00F817A3"/>
    <w:rsid w:val="00F818D5"/>
    <w:rsid w:val="00F8193E"/>
    <w:rsid w:val="00F81A6D"/>
    <w:rsid w:val="00F81CF3"/>
    <w:rsid w:val="00F81EC8"/>
    <w:rsid w:val="00F8213F"/>
    <w:rsid w:val="00F82154"/>
    <w:rsid w:val="00F823BB"/>
    <w:rsid w:val="00F824A9"/>
    <w:rsid w:val="00F82536"/>
    <w:rsid w:val="00F828D3"/>
    <w:rsid w:val="00F829D3"/>
    <w:rsid w:val="00F829D4"/>
    <w:rsid w:val="00F82A63"/>
    <w:rsid w:val="00F82B42"/>
    <w:rsid w:val="00F82E11"/>
    <w:rsid w:val="00F82EB6"/>
    <w:rsid w:val="00F82EC5"/>
    <w:rsid w:val="00F82F93"/>
    <w:rsid w:val="00F83036"/>
    <w:rsid w:val="00F8304A"/>
    <w:rsid w:val="00F83189"/>
    <w:rsid w:val="00F83217"/>
    <w:rsid w:val="00F832E9"/>
    <w:rsid w:val="00F83337"/>
    <w:rsid w:val="00F83422"/>
    <w:rsid w:val="00F83617"/>
    <w:rsid w:val="00F8366D"/>
    <w:rsid w:val="00F83933"/>
    <w:rsid w:val="00F83C38"/>
    <w:rsid w:val="00F83CAE"/>
    <w:rsid w:val="00F83D58"/>
    <w:rsid w:val="00F83D6C"/>
    <w:rsid w:val="00F83E08"/>
    <w:rsid w:val="00F83E27"/>
    <w:rsid w:val="00F83E35"/>
    <w:rsid w:val="00F83F68"/>
    <w:rsid w:val="00F840FF"/>
    <w:rsid w:val="00F842A4"/>
    <w:rsid w:val="00F84380"/>
    <w:rsid w:val="00F84617"/>
    <w:rsid w:val="00F848BC"/>
    <w:rsid w:val="00F84AA0"/>
    <w:rsid w:val="00F84B5E"/>
    <w:rsid w:val="00F84CEA"/>
    <w:rsid w:val="00F84D84"/>
    <w:rsid w:val="00F84E6B"/>
    <w:rsid w:val="00F84E8B"/>
    <w:rsid w:val="00F84FB0"/>
    <w:rsid w:val="00F853F1"/>
    <w:rsid w:val="00F8564D"/>
    <w:rsid w:val="00F85757"/>
    <w:rsid w:val="00F857EC"/>
    <w:rsid w:val="00F85A43"/>
    <w:rsid w:val="00F85A4A"/>
    <w:rsid w:val="00F85BFC"/>
    <w:rsid w:val="00F85D28"/>
    <w:rsid w:val="00F8603D"/>
    <w:rsid w:val="00F86232"/>
    <w:rsid w:val="00F86338"/>
    <w:rsid w:val="00F86390"/>
    <w:rsid w:val="00F8653A"/>
    <w:rsid w:val="00F8667B"/>
    <w:rsid w:val="00F86801"/>
    <w:rsid w:val="00F8699A"/>
    <w:rsid w:val="00F869A2"/>
    <w:rsid w:val="00F869EC"/>
    <w:rsid w:val="00F86A41"/>
    <w:rsid w:val="00F86B25"/>
    <w:rsid w:val="00F86C34"/>
    <w:rsid w:val="00F86D56"/>
    <w:rsid w:val="00F86DC3"/>
    <w:rsid w:val="00F86DCE"/>
    <w:rsid w:val="00F86E60"/>
    <w:rsid w:val="00F86E6B"/>
    <w:rsid w:val="00F86FA8"/>
    <w:rsid w:val="00F86FF7"/>
    <w:rsid w:val="00F870A0"/>
    <w:rsid w:val="00F871AA"/>
    <w:rsid w:val="00F87400"/>
    <w:rsid w:val="00F87474"/>
    <w:rsid w:val="00F874DE"/>
    <w:rsid w:val="00F8755F"/>
    <w:rsid w:val="00F8766B"/>
    <w:rsid w:val="00F877AA"/>
    <w:rsid w:val="00F87861"/>
    <w:rsid w:val="00F8796E"/>
    <w:rsid w:val="00F87996"/>
    <w:rsid w:val="00F879FD"/>
    <w:rsid w:val="00F87AD1"/>
    <w:rsid w:val="00F87B13"/>
    <w:rsid w:val="00F87B97"/>
    <w:rsid w:val="00F87DCD"/>
    <w:rsid w:val="00F87F1A"/>
    <w:rsid w:val="00F87F56"/>
    <w:rsid w:val="00F87FF3"/>
    <w:rsid w:val="00F9019A"/>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2AB"/>
    <w:rsid w:val="00F913D0"/>
    <w:rsid w:val="00F9150B"/>
    <w:rsid w:val="00F915CA"/>
    <w:rsid w:val="00F918B3"/>
    <w:rsid w:val="00F918C3"/>
    <w:rsid w:val="00F918CE"/>
    <w:rsid w:val="00F919B0"/>
    <w:rsid w:val="00F91C4B"/>
    <w:rsid w:val="00F91C9E"/>
    <w:rsid w:val="00F91CB5"/>
    <w:rsid w:val="00F91D85"/>
    <w:rsid w:val="00F91DE5"/>
    <w:rsid w:val="00F91E2F"/>
    <w:rsid w:val="00F91E79"/>
    <w:rsid w:val="00F91F14"/>
    <w:rsid w:val="00F92083"/>
    <w:rsid w:val="00F92151"/>
    <w:rsid w:val="00F9232D"/>
    <w:rsid w:val="00F92439"/>
    <w:rsid w:val="00F92521"/>
    <w:rsid w:val="00F925F7"/>
    <w:rsid w:val="00F925FE"/>
    <w:rsid w:val="00F927E7"/>
    <w:rsid w:val="00F9292F"/>
    <w:rsid w:val="00F92D8E"/>
    <w:rsid w:val="00F92EAD"/>
    <w:rsid w:val="00F92F4B"/>
    <w:rsid w:val="00F93384"/>
    <w:rsid w:val="00F933A8"/>
    <w:rsid w:val="00F93520"/>
    <w:rsid w:val="00F935AC"/>
    <w:rsid w:val="00F93670"/>
    <w:rsid w:val="00F9368B"/>
    <w:rsid w:val="00F936C2"/>
    <w:rsid w:val="00F9375F"/>
    <w:rsid w:val="00F93A23"/>
    <w:rsid w:val="00F93B23"/>
    <w:rsid w:val="00F93DEB"/>
    <w:rsid w:val="00F93ECC"/>
    <w:rsid w:val="00F9404A"/>
    <w:rsid w:val="00F9412B"/>
    <w:rsid w:val="00F94508"/>
    <w:rsid w:val="00F946B3"/>
    <w:rsid w:val="00F94845"/>
    <w:rsid w:val="00F94963"/>
    <w:rsid w:val="00F94994"/>
    <w:rsid w:val="00F94D51"/>
    <w:rsid w:val="00F94DFD"/>
    <w:rsid w:val="00F94F68"/>
    <w:rsid w:val="00F951DC"/>
    <w:rsid w:val="00F954E3"/>
    <w:rsid w:val="00F95590"/>
    <w:rsid w:val="00F9565F"/>
    <w:rsid w:val="00F9577A"/>
    <w:rsid w:val="00F957E3"/>
    <w:rsid w:val="00F95B1B"/>
    <w:rsid w:val="00F95EE6"/>
    <w:rsid w:val="00F9607B"/>
    <w:rsid w:val="00F961D6"/>
    <w:rsid w:val="00F962D3"/>
    <w:rsid w:val="00F962F4"/>
    <w:rsid w:val="00F9638B"/>
    <w:rsid w:val="00F96675"/>
    <w:rsid w:val="00F96BCC"/>
    <w:rsid w:val="00F96BFB"/>
    <w:rsid w:val="00F972ED"/>
    <w:rsid w:val="00F9747D"/>
    <w:rsid w:val="00F9753F"/>
    <w:rsid w:val="00F975AA"/>
    <w:rsid w:val="00F977DC"/>
    <w:rsid w:val="00F97824"/>
    <w:rsid w:val="00F9786B"/>
    <w:rsid w:val="00F979D1"/>
    <w:rsid w:val="00F97C5A"/>
    <w:rsid w:val="00F97C74"/>
    <w:rsid w:val="00F97C7A"/>
    <w:rsid w:val="00F97CA0"/>
    <w:rsid w:val="00F97E1B"/>
    <w:rsid w:val="00FA0119"/>
    <w:rsid w:val="00FA01D5"/>
    <w:rsid w:val="00FA0293"/>
    <w:rsid w:val="00FA0481"/>
    <w:rsid w:val="00FA04B5"/>
    <w:rsid w:val="00FA0595"/>
    <w:rsid w:val="00FA067A"/>
    <w:rsid w:val="00FA068F"/>
    <w:rsid w:val="00FA07B6"/>
    <w:rsid w:val="00FA07CC"/>
    <w:rsid w:val="00FA0CEB"/>
    <w:rsid w:val="00FA0FB2"/>
    <w:rsid w:val="00FA0FB7"/>
    <w:rsid w:val="00FA121E"/>
    <w:rsid w:val="00FA12B4"/>
    <w:rsid w:val="00FA12BD"/>
    <w:rsid w:val="00FA1386"/>
    <w:rsid w:val="00FA169C"/>
    <w:rsid w:val="00FA1789"/>
    <w:rsid w:val="00FA1951"/>
    <w:rsid w:val="00FA19F7"/>
    <w:rsid w:val="00FA1A43"/>
    <w:rsid w:val="00FA1B99"/>
    <w:rsid w:val="00FA1C73"/>
    <w:rsid w:val="00FA1E3D"/>
    <w:rsid w:val="00FA1F05"/>
    <w:rsid w:val="00FA2045"/>
    <w:rsid w:val="00FA20B0"/>
    <w:rsid w:val="00FA20BF"/>
    <w:rsid w:val="00FA20F6"/>
    <w:rsid w:val="00FA2101"/>
    <w:rsid w:val="00FA223B"/>
    <w:rsid w:val="00FA2730"/>
    <w:rsid w:val="00FA2D46"/>
    <w:rsid w:val="00FA2E9D"/>
    <w:rsid w:val="00FA2F3B"/>
    <w:rsid w:val="00FA30A3"/>
    <w:rsid w:val="00FA3332"/>
    <w:rsid w:val="00FA343E"/>
    <w:rsid w:val="00FA35F2"/>
    <w:rsid w:val="00FA36C2"/>
    <w:rsid w:val="00FA3890"/>
    <w:rsid w:val="00FA39CF"/>
    <w:rsid w:val="00FA3B06"/>
    <w:rsid w:val="00FA3B22"/>
    <w:rsid w:val="00FA3C47"/>
    <w:rsid w:val="00FA3CB8"/>
    <w:rsid w:val="00FA3D42"/>
    <w:rsid w:val="00FA3D8E"/>
    <w:rsid w:val="00FA3E21"/>
    <w:rsid w:val="00FA3E3E"/>
    <w:rsid w:val="00FA3E5F"/>
    <w:rsid w:val="00FA3F80"/>
    <w:rsid w:val="00FA3F90"/>
    <w:rsid w:val="00FA4091"/>
    <w:rsid w:val="00FA4118"/>
    <w:rsid w:val="00FA416C"/>
    <w:rsid w:val="00FA41C2"/>
    <w:rsid w:val="00FA4357"/>
    <w:rsid w:val="00FA4438"/>
    <w:rsid w:val="00FA444A"/>
    <w:rsid w:val="00FA4799"/>
    <w:rsid w:val="00FA47F0"/>
    <w:rsid w:val="00FA48E5"/>
    <w:rsid w:val="00FA4A32"/>
    <w:rsid w:val="00FA4B82"/>
    <w:rsid w:val="00FA4C32"/>
    <w:rsid w:val="00FA4C43"/>
    <w:rsid w:val="00FA4D34"/>
    <w:rsid w:val="00FA5015"/>
    <w:rsid w:val="00FA5016"/>
    <w:rsid w:val="00FA50DA"/>
    <w:rsid w:val="00FA54D8"/>
    <w:rsid w:val="00FA5544"/>
    <w:rsid w:val="00FA559D"/>
    <w:rsid w:val="00FA5672"/>
    <w:rsid w:val="00FA5731"/>
    <w:rsid w:val="00FA5999"/>
    <w:rsid w:val="00FA5AF5"/>
    <w:rsid w:val="00FA5D23"/>
    <w:rsid w:val="00FA5D55"/>
    <w:rsid w:val="00FA5F9A"/>
    <w:rsid w:val="00FA5FA5"/>
    <w:rsid w:val="00FA619F"/>
    <w:rsid w:val="00FA633F"/>
    <w:rsid w:val="00FA6442"/>
    <w:rsid w:val="00FA66E1"/>
    <w:rsid w:val="00FA67F1"/>
    <w:rsid w:val="00FA6872"/>
    <w:rsid w:val="00FA69C6"/>
    <w:rsid w:val="00FA6C62"/>
    <w:rsid w:val="00FA6CFF"/>
    <w:rsid w:val="00FA6DB1"/>
    <w:rsid w:val="00FA6ECF"/>
    <w:rsid w:val="00FA6F05"/>
    <w:rsid w:val="00FA7056"/>
    <w:rsid w:val="00FA7063"/>
    <w:rsid w:val="00FA71D7"/>
    <w:rsid w:val="00FA720A"/>
    <w:rsid w:val="00FA7216"/>
    <w:rsid w:val="00FA73E4"/>
    <w:rsid w:val="00FA73F2"/>
    <w:rsid w:val="00FA7599"/>
    <w:rsid w:val="00FA766A"/>
    <w:rsid w:val="00FA7B0E"/>
    <w:rsid w:val="00FA7B3D"/>
    <w:rsid w:val="00FA7CB7"/>
    <w:rsid w:val="00FA7D5F"/>
    <w:rsid w:val="00FA7ECA"/>
    <w:rsid w:val="00FA7EDE"/>
    <w:rsid w:val="00FA7F97"/>
    <w:rsid w:val="00FA7F9C"/>
    <w:rsid w:val="00FAA43F"/>
    <w:rsid w:val="00FB056E"/>
    <w:rsid w:val="00FB05F5"/>
    <w:rsid w:val="00FB076C"/>
    <w:rsid w:val="00FB07B7"/>
    <w:rsid w:val="00FB0E68"/>
    <w:rsid w:val="00FB103B"/>
    <w:rsid w:val="00FB1072"/>
    <w:rsid w:val="00FB1084"/>
    <w:rsid w:val="00FB11BC"/>
    <w:rsid w:val="00FB1245"/>
    <w:rsid w:val="00FB127D"/>
    <w:rsid w:val="00FB132F"/>
    <w:rsid w:val="00FB1535"/>
    <w:rsid w:val="00FB1677"/>
    <w:rsid w:val="00FB1687"/>
    <w:rsid w:val="00FB16E8"/>
    <w:rsid w:val="00FB173C"/>
    <w:rsid w:val="00FB177C"/>
    <w:rsid w:val="00FB17D6"/>
    <w:rsid w:val="00FB19AD"/>
    <w:rsid w:val="00FB1AC9"/>
    <w:rsid w:val="00FB1B3E"/>
    <w:rsid w:val="00FB1BD7"/>
    <w:rsid w:val="00FB1C4B"/>
    <w:rsid w:val="00FB1D53"/>
    <w:rsid w:val="00FB1EBD"/>
    <w:rsid w:val="00FB1F63"/>
    <w:rsid w:val="00FB2046"/>
    <w:rsid w:val="00FB218C"/>
    <w:rsid w:val="00FB21C8"/>
    <w:rsid w:val="00FB22F2"/>
    <w:rsid w:val="00FB23A1"/>
    <w:rsid w:val="00FB23C9"/>
    <w:rsid w:val="00FB24C0"/>
    <w:rsid w:val="00FB273B"/>
    <w:rsid w:val="00FB2960"/>
    <w:rsid w:val="00FB2AC9"/>
    <w:rsid w:val="00FB2C29"/>
    <w:rsid w:val="00FB2D74"/>
    <w:rsid w:val="00FB2D81"/>
    <w:rsid w:val="00FB2E67"/>
    <w:rsid w:val="00FB2EBE"/>
    <w:rsid w:val="00FB2EE7"/>
    <w:rsid w:val="00FB2F86"/>
    <w:rsid w:val="00FB3030"/>
    <w:rsid w:val="00FB30A2"/>
    <w:rsid w:val="00FB314A"/>
    <w:rsid w:val="00FB316C"/>
    <w:rsid w:val="00FB32E4"/>
    <w:rsid w:val="00FB353E"/>
    <w:rsid w:val="00FB3570"/>
    <w:rsid w:val="00FB37C4"/>
    <w:rsid w:val="00FB39FA"/>
    <w:rsid w:val="00FB3A83"/>
    <w:rsid w:val="00FB3B2F"/>
    <w:rsid w:val="00FB3B67"/>
    <w:rsid w:val="00FB3E96"/>
    <w:rsid w:val="00FB3EB7"/>
    <w:rsid w:val="00FB3F00"/>
    <w:rsid w:val="00FB3FD7"/>
    <w:rsid w:val="00FB402A"/>
    <w:rsid w:val="00FB427D"/>
    <w:rsid w:val="00FB42CC"/>
    <w:rsid w:val="00FB43D4"/>
    <w:rsid w:val="00FB459C"/>
    <w:rsid w:val="00FB4671"/>
    <w:rsid w:val="00FB4771"/>
    <w:rsid w:val="00FB480C"/>
    <w:rsid w:val="00FB48D9"/>
    <w:rsid w:val="00FB49E5"/>
    <w:rsid w:val="00FB4A5C"/>
    <w:rsid w:val="00FB4A95"/>
    <w:rsid w:val="00FB4ABF"/>
    <w:rsid w:val="00FB4B76"/>
    <w:rsid w:val="00FB4D68"/>
    <w:rsid w:val="00FB4E3B"/>
    <w:rsid w:val="00FB4E99"/>
    <w:rsid w:val="00FB50E8"/>
    <w:rsid w:val="00FB518A"/>
    <w:rsid w:val="00FB51B8"/>
    <w:rsid w:val="00FB529B"/>
    <w:rsid w:val="00FB5374"/>
    <w:rsid w:val="00FB5710"/>
    <w:rsid w:val="00FB581B"/>
    <w:rsid w:val="00FB58B0"/>
    <w:rsid w:val="00FB5961"/>
    <w:rsid w:val="00FB59A6"/>
    <w:rsid w:val="00FB59AB"/>
    <w:rsid w:val="00FB59C3"/>
    <w:rsid w:val="00FB5B59"/>
    <w:rsid w:val="00FB5B93"/>
    <w:rsid w:val="00FB5C45"/>
    <w:rsid w:val="00FB5F0C"/>
    <w:rsid w:val="00FB6089"/>
    <w:rsid w:val="00FB6217"/>
    <w:rsid w:val="00FB62E5"/>
    <w:rsid w:val="00FB636A"/>
    <w:rsid w:val="00FB63A5"/>
    <w:rsid w:val="00FB63BE"/>
    <w:rsid w:val="00FB63D7"/>
    <w:rsid w:val="00FB64BC"/>
    <w:rsid w:val="00FB64E8"/>
    <w:rsid w:val="00FB65DC"/>
    <w:rsid w:val="00FB664B"/>
    <w:rsid w:val="00FB676A"/>
    <w:rsid w:val="00FB6ACA"/>
    <w:rsid w:val="00FB6ACC"/>
    <w:rsid w:val="00FB6AEB"/>
    <w:rsid w:val="00FB6B61"/>
    <w:rsid w:val="00FB6D70"/>
    <w:rsid w:val="00FB6D9C"/>
    <w:rsid w:val="00FB6EFD"/>
    <w:rsid w:val="00FB6FBB"/>
    <w:rsid w:val="00FB72B6"/>
    <w:rsid w:val="00FB74BB"/>
    <w:rsid w:val="00FB74CB"/>
    <w:rsid w:val="00FB75AB"/>
    <w:rsid w:val="00FB7731"/>
    <w:rsid w:val="00FB7895"/>
    <w:rsid w:val="00FB78D1"/>
    <w:rsid w:val="00FB7B1E"/>
    <w:rsid w:val="00FB7BD3"/>
    <w:rsid w:val="00FB7DB5"/>
    <w:rsid w:val="00FB7F0D"/>
    <w:rsid w:val="00FB7F13"/>
    <w:rsid w:val="00FB7F84"/>
    <w:rsid w:val="00FC0063"/>
    <w:rsid w:val="00FC00B3"/>
    <w:rsid w:val="00FC0153"/>
    <w:rsid w:val="00FC03E5"/>
    <w:rsid w:val="00FC065F"/>
    <w:rsid w:val="00FC06C1"/>
    <w:rsid w:val="00FC07B4"/>
    <w:rsid w:val="00FC0B90"/>
    <w:rsid w:val="00FC0C91"/>
    <w:rsid w:val="00FC0DCB"/>
    <w:rsid w:val="00FC0E6B"/>
    <w:rsid w:val="00FC0F84"/>
    <w:rsid w:val="00FC1006"/>
    <w:rsid w:val="00FC1095"/>
    <w:rsid w:val="00FC10EF"/>
    <w:rsid w:val="00FC155D"/>
    <w:rsid w:val="00FC17DD"/>
    <w:rsid w:val="00FC1B67"/>
    <w:rsid w:val="00FC1B93"/>
    <w:rsid w:val="00FC1BBE"/>
    <w:rsid w:val="00FC1D8E"/>
    <w:rsid w:val="00FC1DC6"/>
    <w:rsid w:val="00FC1DD7"/>
    <w:rsid w:val="00FC1E2D"/>
    <w:rsid w:val="00FC1FB7"/>
    <w:rsid w:val="00FC1FFF"/>
    <w:rsid w:val="00FC2077"/>
    <w:rsid w:val="00FC2099"/>
    <w:rsid w:val="00FC2222"/>
    <w:rsid w:val="00FC23DB"/>
    <w:rsid w:val="00FC24BA"/>
    <w:rsid w:val="00FC25FF"/>
    <w:rsid w:val="00FC28CD"/>
    <w:rsid w:val="00FC2B5C"/>
    <w:rsid w:val="00FC2CCB"/>
    <w:rsid w:val="00FC2E09"/>
    <w:rsid w:val="00FC2EFC"/>
    <w:rsid w:val="00FC2F1E"/>
    <w:rsid w:val="00FC2FBE"/>
    <w:rsid w:val="00FC306B"/>
    <w:rsid w:val="00FC31B9"/>
    <w:rsid w:val="00FC33F2"/>
    <w:rsid w:val="00FC37E8"/>
    <w:rsid w:val="00FC38CE"/>
    <w:rsid w:val="00FC38D5"/>
    <w:rsid w:val="00FC38DC"/>
    <w:rsid w:val="00FC3992"/>
    <w:rsid w:val="00FC3AC7"/>
    <w:rsid w:val="00FC3CB3"/>
    <w:rsid w:val="00FC3E72"/>
    <w:rsid w:val="00FC4126"/>
    <w:rsid w:val="00FC4398"/>
    <w:rsid w:val="00FC46A6"/>
    <w:rsid w:val="00FC47B0"/>
    <w:rsid w:val="00FC4B1E"/>
    <w:rsid w:val="00FC4C16"/>
    <w:rsid w:val="00FC4C2F"/>
    <w:rsid w:val="00FC4D18"/>
    <w:rsid w:val="00FC4D68"/>
    <w:rsid w:val="00FC4DAB"/>
    <w:rsid w:val="00FC4DD2"/>
    <w:rsid w:val="00FC50E7"/>
    <w:rsid w:val="00FC51D4"/>
    <w:rsid w:val="00FC5265"/>
    <w:rsid w:val="00FC53F2"/>
    <w:rsid w:val="00FC563D"/>
    <w:rsid w:val="00FC58CB"/>
    <w:rsid w:val="00FC5999"/>
    <w:rsid w:val="00FC5A04"/>
    <w:rsid w:val="00FC5B3C"/>
    <w:rsid w:val="00FC5B81"/>
    <w:rsid w:val="00FC5DDB"/>
    <w:rsid w:val="00FC5F62"/>
    <w:rsid w:val="00FC5FD2"/>
    <w:rsid w:val="00FC60AC"/>
    <w:rsid w:val="00FC611A"/>
    <w:rsid w:val="00FC632E"/>
    <w:rsid w:val="00FC6434"/>
    <w:rsid w:val="00FC644B"/>
    <w:rsid w:val="00FC6692"/>
    <w:rsid w:val="00FC66E1"/>
    <w:rsid w:val="00FC6795"/>
    <w:rsid w:val="00FC6862"/>
    <w:rsid w:val="00FC6BD0"/>
    <w:rsid w:val="00FC6CC1"/>
    <w:rsid w:val="00FC6D48"/>
    <w:rsid w:val="00FC713C"/>
    <w:rsid w:val="00FC7397"/>
    <w:rsid w:val="00FC73EB"/>
    <w:rsid w:val="00FC757B"/>
    <w:rsid w:val="00FC7862"/>
    <w:rsid w:val="00FC7A3A"/>
    <w:rsid w:val="00FC7AAD"/>
    <w:rsid w:val="00FC7B0C"/>
    <w:rsid w:val="00FC7E98"/>
    <w:rsid w:val="00FC7FC5"/>
    <w:rsid w:val="00FD009D"/>
    <w:rsid w:val="00FD0422"/>
    <w:rsid w:val="00FD05C9"/>
    <w:rsid w:val="00FD06FC"/>
    <w:rsid w:val="00FD0934"/>
    <w:rsid w:val="00FD0943"/>
    <w:rsid w:val="00FD09C2"/>
    <w:rsid w:val="00FD0A27"/>
    <w:rsid w:val="00FD0A68"/>
    <w:rsid w:val="00FD0A78"/>
    <w:rsid w:val="00FD0B35"/>
    <w:rsid w:val="00FD0E34"/>
    <w:rsid w:val="00FD0EB9"/>
    <w:rsid w:val="00FD0F52"/>
    <w:rsid w:val="00FD1156"/>
    <w:rsid w:val="00FD116B"/>
    <w:rsid w:val="00FD126E"/>
    <w:rsid w:val="00FD1334"/>
    <w:rsid w:val="00FD13C5"/>
    <w:rsid w:val="00FD1450"/>
    <w:rsid w:val="00FD1472"/>
    <w:rsid w:val="00FD1752"/>
    <w:rsid w:val="00FD17A1"/>
    <w:rsid w:val="00FD1A59"/>
    <w:rsid w:val="00FD1A6B"/>
    <w:rsid w:val="00FD1B72"/>
    <w:rsid w:val="00FD1C48"/>
    <w:rsid w:val="00FD1E6B"/>
    <w:rsid w:val="00FD1E90"/>
    <w:rsid w:val="00FD20A0"/>
    <w:rsid w:val="00FD21A0"/>
    <w:rsid w:val="00FD2229"/>
    <w:rsid w:val="00FD235C"/>
    <w:rsid w:val="00FD23A9"/>
    <w:rsid w:val="00FD2400"/>
    <w:rsid w:val="00FD2708"/>
    <w:rsid w:val="00FD27B8"/>
    <w:rsid w:val="00FD2868"/>
    <w:rsid w:val="00FD2B9F"/>
    <w:rsid w:val="00FD2C49"/>
    <w:rsid w:val="00FD2D44"/>
    <w:rsid w:val="00FD2DF1"/>
    <w:rsid w:val="00FD2F42"/>
    <w:rsid w:val="00FD3041"/>
    <w:rsid w:val="00FD31A3"/>
    <w:rsid w:val="00FD34D8"/>
    <w:rsid w:val="00FD3593"/>
    <w:rsid w:val="00FD3650"/>
    <w:rsid w:val="00FD37EE"/>
    <w:rsid w:val="00FD386B"/>
    <w:rsid w:val="00FD38D6"/>
    <w:rsid w:val="00FD394C"/>
    <w:rsid w:val="00FD3B53"/>
    <w:rsid w:val="00FD3C9E"/>
    <w:rsid w:val="00FD3CE5"/>
    <w:rsid w:val="00FD3D3D"/>
    <w:rsid w:val="00FD3D6A"/>
    <w:rsid w:val="00FD3E5E"/>
    <w:rsid w:val="00FD3FDF"/>
    <w:rsid w:val="00FD4005"/>
    <w:rsid w:val="00FD40B9"/>
    <w:rsid w:val="00FD4197"/>
    <w:rsid w:val="00FD42D0"/>
    <w:rsid w:val="00FD4583"/>
    <w:rsid w:val="00FD47BA"/>
    <w:rsid w:val="00FD4B83"/>
    <w:rsid w:val="00FD4C4A"/>
    <w:rsid w:val="00FD4CB6"/>
    <w:rsid w:val="00FD4E16"/>
    <w:rsid w:val="00FD4EAC"/>
    <w:rsid w:val="00FD4EB7"/>
    <w:rsid w:val="00FD5092"/>
    <w:rsid w:val="00FD5094"/>
    <w:rsid w:val="00FD511B"/>
    <w:rsid w:val="00FD5593"/>
    <w:rsid w:val="00FD55B1"/>
    <w:rsid w:val="00FD56DE"/>
    <w:rsid w:val="00FD5B8C"/>
    <w:rsid w:val="00FD5BF3"/>
    <w:rsid w:val="00FD5C09"/>
    <w:rsid w:val="00FD5CB6"/>
    <w:rsid w:val="00FD5D4A"/>
    <w:rsid w:val="00FD5D65"/>
    <w:rsid w:val="00FD5F74"/>
    <w:rsid w:val="00FD6219"/>
    <w:rsid w:val="00FD6335"/>
    <w:rsid w:val="00FD636E"/>
    <w:rsid w:val="00FD6433"/>
    <w:rsid w:val="00FD648C"/>
    <w:rsid w:val="00FD656E"/>
    <w:rsid w:val="00FD6900"/>
    <w:rsid w:val="00FD69DC"/>
    <w:rsid w:val="00FD6A3C"/>
    <w:rsid w:val="00FD6D7D"/>
    <w:rsid w:val="00FD6EAD"/>
    <w:rsid w:val="00FD6EE1"/>
    <w:rsid w:val="00FD7011"/>
    <w:rsid w:val="00FD71C1"/>
    <w:rsid w:val="00FD7384"/>
    <w:rsid w:val="00FD73D7"/>
    <w:rsid w:val="00FD744A"/>
    <w:rsid w:val="00FD750F"/>
    <w:rsid w:val="00FD77DA"/>
    <w:rsid w:val="00FD78D5"/>
    <w:rsid w:val="00FD7E2D"/>
    <w:rsid w:val="00FD7E82"/>
    <w:rsid w:val="00FD7F97"/>
    <w:rsid w:val="00FE000C"/>
    <w:rsid w:val="00FE001E"/>
    <w:rsid w:val="00FE00F7"/>
    <w:rsid w:val="00FE030C"/>
    <w:rsid w:val="00FE040E"/>
    <w:rsid w:val="00FE0683"/>
    <w:rsid w:val="00FE0739"/>
    <w:rsid w:val="00FE0788"/>
    <w:rsid w:val="00FE0834"/>
    <w:rsid w:val="00FE08A6"/>
    <w:rsid w:val="00FE0B46"/>
    <w:rsid w:val="00FE0D8D"/>
    <w:rsid w:val="00FE0F4D"/>
    <w:rsid w:val="00FE101A"/>
    <w:rsid w:val="00FE10A3"/>
    <w:rsid w:val="00FE113D"/>
    <w:rsid w:val="00FE12FA"/>
    <w:rsid w:val="00FE13CC"/>
    <w:rsid w:val="00FE1478"/>
    <w:rsid w:val="00FE16F4"/>
    <w:rsid w:val="00FE176D"/>
    <w:rsid w:val="00FE1B46"/>
    <w:rsid w:val="00FE1BA9"/>
    <w:rsid w:val="00FE1C5B"/>
    <w:rsid w:val="00FE1EE5"/>
    <w:rsid w:val="00FE1FC4"/>
    <w:rsid w:val="00FE202B"/>
    <w:rsid w:val="00FE2118"/>
    <w:rsid w:val="00FE2262"/>
    <w:rsid w:val="00FE22A0"/>
    <w:rsid w:val="00FE2540"/>
    <w:rsid w:val="00FE2595"/>
    <w:rsid w:val="00FE2653"/>
    <w:rsid w:val="00FE2673"/>
    <w:rsid w:val="00FE268B"/>
    <w:rsid w:val="00FE26A0"/>
    <w:rsid w:val="00FE2869"/>
    <w:rsid w:val="00FE288D"/>
    <w:rsid w:val="00FE289B"/>
    <w:rsid w:val="00FE28EA"/>
    <w:rsid w:val="00FE2C10"/>
    <w:rsid w:val="00FE2DE5"/>
    <w:rsid w:val="00FE2FB7"/>
    <w:rsid w:val="00FE3014"/>
    <w:rsid w:val="00FE3086"/>
    <w:rsid w:val="00FE309A"/>
    <w:rsid w:val="00FE35DD"/>
    <w:rsid w:val="00FE377C"/>
    <w:rsid w:val="00FE3851"/>
    <w:rsid w:val="00FE38A4"/>
    <w:rsid w:val="00FE3B43"/>
    <w:rsid w:val="00FE3B79"/>
    <w:rsid w:val="00FE3C2B"/>
    <w:rsid w:val="00FE3DA2"/>
    <w:rsid w:val="00FE3E3B"/>
    <w:rsid w:val="00FE4005"/>
    <w:rsid w:val="00FE41A3"/>
    <w:rsid w:val="00FE41AB"/>
    <w:rsid w:val="00FE4216"/>
    <w:rsid w:val="00FE429C"/>
    <w:rsid w:val="00FE42EC"/>
    <w:rsid w:val="00FE4535"/>
    <w:rsid w:val="00FE48A6"/>
    <w:rsid w:val="00FE48FB"/>
    <w:rsid w:val="00FE493D"/>
    <w:rsid w:val="00FE4B1F"/>
    <w:rsid w:val="00FE4B2B"/>
    <w:rsid w:val="00FE4C15"/>
    <w:rsid w:val="00FE4D8E"/>
    <w:rsid w:val="00FE5020"/>
    <w:rsid w:val="00FE50A9"/>
    <w:rsid w:val="00FE50E6"/>
    <w:rsid w:val="00FE51AF"/>
    <w:rsid w:val="00FE524A"/>
    <w:rsid w:val="00FE52C0"/>
    <w:rsid w:val="00FE541B"/>
    <w:rsid w:val="00FE5628"/>
    <w:rsid w:val="00FE5749"/>
    <w:rsid w:val="00FE58B8"/>
    <w:rsid w:val="00FE5A57"/>
    <w:rsid w:val="00FE5C5F"/>
    <w:rsid w:val="00FE5C73"/>
    <w:rsid w:val="00FE5E22"/>
    <w:rsid w:val="00FE5EF7"/>
    <w:rsid w:val="00FE60A8"/>
    <w:rsid w:val="00FE6348"/>
    <w:rsid w:val="00FE66A9"/>
    <w:rsid w:val="00FE66EE"/>
    <w:rsid w:val="00FE674B"/>
    <w:rsid w:val="00FE681A"/>
    <w:rsid w:val="00FE6B03"/>
    <w:rsid w:val="00FE6C02"/>
    <w:rsid w:val="00FE6D30"/>
    <w:rsid w:val="00FE6F3D"/>
    <w:rsid w:val="00FE6F9A"/>
    <w:rsid w:val="00FE7057"/>
    <w:rsid w:val="00FE7085"/>
    <w:rsid w:val="00FE7092"/>
    <w:rsid w:val="00FE71A3"/>
    <w:rsid w:val="00FE724F"/>
    <w:rsid w:val="00FE72A5"/>
    <w:rsid w:val="00FE75B9"/>
    <w:rsid w:val="00FE7730"/>
    <w:rsid w:val="00FE79FD"/>
    <w:rsid w:val="00FE7BEA"/>
    <w:rsid w:val="00FE7CBA"/>
    <w:rsid w:val="00FE7CF5"/>
    <w:rsid w:val="00FE7D7A"/>
    <w:rsid w:val="00FE7F13"/>
    <w:rsid w:val="00FE7F1F"/>
    <w:rsid w:val="00FE7F68"/>
    <w:rsid w:val="00FE7F6B"/>
    <w:rsid w:val="00FF0062"/>
    <w:rsid w:val="00FF00BF"/>
    <w:rsid w:val="00FF0151"/>
    <w:rsid w:val="00FF01D5"/>
    <w:rsid w:val="00FF0429"/>
    <w:rsid w:val="00FF0462"/>
    <w:rsid w:val="00FF04EE"/>
    <w:rsid w:val="00FF0668"/>
    <w:rsid w:val="00FF06B3"/>
    <w:rsid w:val="00FF06DA"/>
    <w:rsid w:val="00FF0806"/>
    <w:rsid w:val="00FF0814"/>
    <w:rsid w:val="00FF08EA"/>
    <w:rsid w:val="00FF0948"/>
    <w:rsid w:val="00FF098D"/>
    <w:rsid w:val="00FF0A62"/>
    <w:rsid w:val="00FF0CEB"/>
    <w:rsid w:val="00FF0E53"/>
    <w:rsid w:val="00FF1074"/>
    <w:rsid w:val="00FF1114"/>
    <w:rsid w:val="00FF11CA"/>
    <w:rsid w:val="00FF11DD"/>
    <w:rsid w:val="00FF12DF"/>
    <w:rsid w:val="00FF14B4"/>
    <w:rsid w:val="00FF1523"/>
    <w:rsid w:val="00FF16B4"/>
    <w:rsid w:val="00FF1768"/>
    <w:rsid w:val="00FF17DB"/>
    <w:rsid w:val="00FF1F8F"/>
    <w:rsid w:val="00FF20EF"/>
    <w:rsid w:val="00FF2190"/>
    <w:rsid w:val="00FF23C7"/>
    <w:rsid w:val="00FF2501"/>
    <w:rsid w:val="00FF255D"/>
    <w:rsid w:val="00FF28A5"/>
    <w:rsid w:val="00FF2A2C"/>
    <w:rsid w:val="00FF2AC5"/>
    <w:rsid w:val="00FF2B19"/>
    <w:rsid w:val="00FF2CD4"/>
    <w:rsid w:val="00FF2F6C"/>
    <w:rsid w:val="00FF2F92"/>
    <w:rsid w:val="00FF2FC8"/>
    <w:rsid w:val="00FF30C2"/>
    <w:rsid w:val="00FF32D2"/>
    <w:rsid w:val="00FF343B"/>
    <w:rsid w:val="00FF369C"/>
    <w:rsid w:val="00FF36D9"/>
    <w:rsid w:val="00FF388C"/>
    <w:rsid w:val="00FF390A"/>
    <w:rsid w:val="00FF3B9C"/>
    <w:rsid w:val="00FF3D65"/>
    <w:rsid w:val="00FF3ED5"/>
    <w:rsid w:val="00FF4035"/>
    <w:rsid w:val="00FF4064"/>
    <w:rsid w:val="00FF4112"/>
    <w:rsid w:val="00FF4162"/>
    <w:rsid w:val="00FF41F6"/>
    <w:rsid w:val="00FF4289"/>
    <w:rsid w:val="00FF43EC"/>
    <w:rsid w:val="00FF4492"/>
    <w:rsid w:val="00FF44E1"/>
    <w:rsid w:val="00FF4781"/>
    <w:rsid w:val="00FF491D"/>
    <w:rsid w:val="00FF4A4A"/>
    <w:rsid w:val="00FF4B2B"/>
    <w:rsid w:val="00FF4C04"/>
    <w:rsid w:val="00FF4C0F"/>
    <w:rsid w:val="00FF4D5F"/>
    <w:rsid w:val="00FF4DC0"/>
    <w:rsid w:val="00FF4E74"/>
    <w:rsid w:val="00FF4ECC"/>
    <w:rsid w:val="00FF4ED2"/>
    <w:rsid w:val="00FF508B"/>
    <w:rsid w:val="00FF53E4"/>
    <w:rsid w:val="00FF53FC"/>
    <w:rsid w:val="00FF5585"/>
    <w:rsid w:val="00FF5597"/>
    <w:rsid w:val="00FF55A5"/>
    <w:rsid w:val="00FF55F5"/>
    <w:rsid w:val="00FF5610"/>
    <w:rsid w:val="00FF5653"/>
    <w:rsid w:val="00FF578F"/>
    <w:rsid w:val="00FF5A66"/>
    <w:rsid w:val="00FF5AE5"/>
    <w:rsid w:val="00FF5AED"/>
    <w:rsid w:val="00FF5AF4"/>
    <w:rsid w:val="00FF5B56"/>
    <w:rsid w:val="00FF5D5E"/>
    <w:rsid w:val="00FF5DE2"/>
    <w:rsid w:val="00FF5F81"/>
    <w:rsid w:val="00FF61F7"/>
    <w:rsid w:val="00FF623B"/>
    <w:rsid w:val="00FF62C8"/>
    <w:rsid w:val="00FF6311"/>
    <w:rsid w:val="00FF6387"/>
    <w:rsid w:val="00FF6481"/>
    <w:rsid w:val="00FF6551"/>
    <w:rsid w:val="00FF6674"/>
    <w:rsid w:val="00FF668C"/>
    <w:rsid w:val="00FF6768"/>
    <w:rsid w:val="00FF6772"/>
    <w:rsid w:val="00FF6773"/>
    <w:rsid w:val="00FF6B48"/>
    <w:rsid w:val="00FF6FB2"/>
    <w:rsid w:val="00FF6FD3"/>
    <w:rsid w:val="00FF7134"/>
    <w:rsid w:val="00FF7206"/>
    <w:rsid w:val="00FF7286"/>
    <w:rsid w:val="00FF72C9"/>
    <w:rsid w:val="00FF72D6"/>
    <w:rsid w:val="00FF72ED"/>
    <w:rsid w:val="00FF7349"/>
    <w:rsid w:val="00FF73BE"/>
    <w:rsid w:val="00FF73BF"/>
    <w:rsid w:val="00FF74AC"/>
    <w:rsid w:val="00FF7519"/>
    <w:rsid w:val="00FF7718"/>
    <w:rsid w:val="00FF7797"/>
    <w:rsid w:val="00FF7859"/>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1CCC"/>
    <w:rsid w:val="030D2AB0"/>
    <w:rsid w:val="030E0094"/>
    <w:rsid w:val="032EC252"/>
    <w:rsid w:val="0330B1CE"/>
    <w:rsid w:val="0332DB8A"/>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16CA"/>
    <w:rsid w:val="03CA48FA"/>
    <w:rsid w:val="03D03B83"/>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9B568"/>
    <w:rsid w:val="047A20D2"/>
    <w:rsid w:val="047D9627"/>
    <w:rsid w:val="048345E2"/>
    <w:rsid w:val="0485DE27"/>
    <w:rsid w:val="0493902A"/>
    <w:rsid w:val="0497C077"/>
    <w:rsid w:val="049CEB5D"/>
    <w:rsid w:val="04AB6364"/>
    <w:rsid w:val="04B4D49A"/>
    <w:rsid w:val="04B86295"/>
    <w:rsid w:val="04BCC83E"/>
    <w:rsid w:val="04BD1167"/>
    <w:rsid w:val="04BEAD41"/>
    <w:rsid w:val="04C9756B"/>
    <w:rsid w:val="04C98047"/>
    <w:rsid w:val="04D039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BB88A0"/>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208A"/>
    <w:rsid w:val="0732B0F0"/>
    <w:rsid w:val="0734999D"/>
    <w:rsid w:val="0736D313"/>
    <w:rsid w:val="073C7353"/>
    <w:rsid w:val="0747B077"/>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A33F6"/>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CD49D4"/>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C9C6"/>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0D3F2"/>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B6AED"/>
    <w:rsid w:val="0D4E21B5"/>
    <w:rsid w:val="0D4E688E"/>
    <w:rsid w:val="0D5C1103"/>
    <w:rsid w:val="0D682948"/>
    <w:rsid w:val="0D6E90A3"/>
    <w:rsid w:val="0D747DFD"/>
    <w:rsid w:val="0D80F31D"/>
    <w:rsid w:val="0D81C482"/>
    <w:rsid w:val="0D83F751"/>
    <w:rsid w:val="0D848BB5"/>
    <w:rsid w:val="0D8AF4F0"/>
    <w:rsid w:val="0D8B49DF"/>
    <w:rsid w:val="0D8E61B2"/>
    <w:rsid w:val="0D9CC4A5"/>
    <w:rsid w:val="0DA1AC75"/>
    <w:rsid w:val="0DA29F74"/>
    <w:rsid w:val="0DA8AC06"/>
    <w:rsid w:val="0DACCEDE"/>
    <w:rsid w:val="0DADF958"/>
    <w:rsid w:val="0DAF7469"/>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082AF"/>
    <w:rsid w:val="0EF14346"/>
    <w:rsid w:val="0F0FF4AF"/>
    <w:rsid w:val="0F14E302"/>
    <w:rsid w:val="0F15DEB8"/>
    <w:rsid w:val="0F182DB2"/>
    <w:rsid w:val="0F1E0F1C"/>
    <w:rsid w:val="0F1F610D"/>
    <w:rsid w:val="0F1FD933"/>
    <w:rsid w:val="0F21C64E"/>
    <w:rsid w:val="0F26D997"/>
    <w:rsid w:val="0F29A1AD"/>
    <w:rsid w:val="0F2A0C07"/>
    <w:rsid w:val="0F2A720A"/>
    <w:rsid w:val="0F2C03CA"/>
    <w:rsid w:val="0F38FC31"/>
    <w:rsid w:val="0F43922A"/>
    <w:rsid w:val="0F577044"/>
    <w:rsid w:val="0F6290C2"/>
    <w:rsid w:val="0F677AF5"/>
    <w:rsid w:val="0F6AE58D"/>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1ED4D"/>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AE8D25"/>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212C9"/>
    <w:rsid w:val="115A7EBC"/>
    <w:rsid w:val="115AB1AE"/>
    <w:rsid w:val="11607440"/>
    <w:rsid w:val="116CF79D"/>
    <w:rsid w:val="1179D884"/>
    <w:rsid w:val="1182041D"/>
    <w:rsid w:val="11839F20"/>
    <w:rsid w:val="11923D7C"/>
    <w:rsid w:val="1193BEBC"/>
    <w:rsid w:val="119629B8"/>
    <w:rsid w:val="11A62B76"/>
    <w:rsid w:val="11AA1753"/>
    <w:rsid w:val="11AA5C7C"/>
    <w:rsid w:val="11AB8026"/>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10FB5"/>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B777B9"/>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7C70D"/>
    <w:rsid w:val="14E95180"/>
    <w:rsid w:val="14EAF3CD"/>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1DCCE"/>
    <w:rsid w:val="15AEA823"/>
    <w:rsid w:val="15B02D5E"/>
    <w:rsid w:val="15B4B7E0"/>
    <w:rsid w:val="15B60AFB"/>
    <w:rsid w:val="15B723EA"/>
    <w:rsid w:val="15C148BB"/>
    <w:rsid w:val="15C95B7A"/>
    <w:rsid w:val="15CAB02B"/>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6B0A3"/>
    <w:rsid w:val="1718F50E"/>
    <w:rsid w:val="171D2644"/>
    <w:rsid w:val="171DA515"/>
    <w:rsid w:val="1723FF54"/>
    <w:rsid w:val="17271B10"/>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1B451"/>
    <w:rsid w:val="17B2D77C"/>
    <w:rsid w:val="17B91055"/>
    <w:rsid w:val="17BB11BB"/>
    <w:rsid w:val="17BC1BAE"/>
    <w:rsid w:val="17C15CC2"/>
    <w:rsid w:val="17C39E1D"/>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AFF9C"/>
    <w:rsid w:val="182D3F4F"/>
    <w:rsid w:val="182FE5F1"/>
    <w:rsid w:val="183AEC80"/>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C9020"/>
    <w:rsid w:val="18AD2C46"/>
    <w:rsid w:val="18B089F0"/>
    <w:rsid w:val="18C825D2"/>
    <w:rsid w:val="18CA8367"/>
    <w:rsid w:val="18CC8CC4"/>
    <w:rsid w:val="18CD65AA"/>
    <w:rsid w:val="18D1A6D9"/>
    <w:rsid w:val="18D52F66"/>
    <w:rsid w:val="18DA3269"/>
    <w:rsid w:val="18DB091F"/>
    <w:rsid w:val="18E830C4"/>
    <w:rsid w:val="18E8CBA7"/>
    <w:rsid w:val="18F3B8CE"/>
    <w:rsid w:val="190E3574"/>
    <w:rsid w:val="191439EC"/>
    <w:rsid w:val="1918DA16"/>
    <w:rsid w:val="19200BCC"/>
    <w:rsid w:val="1923CF2F"/>
    <w:rsid w:val="1925E7B4"/>
    <w:rsid w:val="19318746"/>
    <w:rsid w:val="19325A4B"/>
    <w:rsid w:val="19404E9D"/>
    <w:rsid w:val="194A2D9E"/>
    <w:rsid w:val="195E3214"/>
    <w:rsid w:val="196EBC1E"/>
    <w:rsid w:val="197162BC"/>
    <w:rsid w:val="1972D528"/>
    <w:rsid w:val="1975E25F"/>
    <w:rsid w:val="19794D68"/>
    <w:rsid w:val="197C5EED"/>
    <w:rsid w:val="197DB09F"/>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0B8C70"/>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5F86D"/>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9A69B9"/>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69F77"/>
    <w:rsid w:val="1DE89ED1"/>
    <w:rsid w:val="1DED8EBA"/>
    <w:rsid w:val="1DED98C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B82D2E"/>
    <w:rsid w:val="1EC1976B"/>
    <w:rsid w:val="1EC97523"/>
    <w:rsid w:val="1ECBF7D5"/>
    <w:rsid w:val="1EE3A42A"/>
    <w:rsid w:val="1EE57F4C"/>
    <w:rsid w:val="1EE5BA69"/>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A0DC6D"/>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8E19B"/>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2FAA3"/>
    <w:rsid w:val="20D90047"/>
    <w:rsid w:val="20E653F4"/>
    <w:rsid w:val="20ED170B"/>
    <w:rsid w:val="20EFC372"/>
    <w:rsid w:val="20FBB230"/>
    <w:rsid w:val="20FEEFCA"/>
    <w:rsid w:val="21078CB9"/>
    <w:rsid w:val="210CCE64"/>
    <w:rsid w:val="211301C9"/>
    <w:rsid w:val="2119C804"/>
    <w:rsid w:val="211E1A18"/>
    <w:rsid w:val="21207CAA"/>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A4D7B3"/>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0EE126"/>
    <w:rsid w:val="2218BA2A"/>
    <w:rsid w:val="221BCD1F"/>
    <w:rsid w:val="221D8C45"/>
    <w:rsid w:val="2221AA04"/>
    <w:rsid w:val="22249CE0"/>
    <w:rsid w:val="2228EBDF"/>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4B8DF"/>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BCBE4D"/>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888DC"/>
    <w:rsid w:val="255EF3F5"/>
    <w:rsid w:val="25603AC3"/>
    <w:rsid w:val="2561B98E"/>
    <w:rsid w:val="256220CB"/>
    <w:rsid w:val="2569FBA1"/>
    <w:rsid w:val="256D06A8"/>
    <w:rsid w:val="256D4DDC"/>
    <w:rsid w:val="2573950F"/>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552BA"/>
    <w:rsid w:val="25DF2D03"/>
    <w:rsid w:val="25E2C1E7"/>
    <w:rsid w:val="25E769BD"/>
    <w:rsid w:val="25E8A1BB"/>
    <w:rsid w:val="25F3D09F"/>
    <w:rsid w:val="260160ED"/>
    <w:rsid w:val="2602ABD4"/>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DD095E"/>
    <w:rsid w:val="27EFD0BC"/>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01976"/>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770A63"/>
    <w:rsid w:val="2A80CA6F"/>
    <w:rsid w:val="2A84AC4E"/>
    <w:rsid w:val="2A8B1CD5"/>
    <w:rsid w:val="2A96D6A6"/>
    <w:rsid w:val="2AA56BCF"/>
    <w:rsid w:val="2AA6DCEE"/>
    <w:rsid w:val="2AA83908"/>
    <w:rsid w:val="2AB17F5A"/>
    <w:rsid w:val="2AB9BC20"/>
    <w:rsid w:val="2ABE6EC5"/>
    <w:rsid w:val="2AC7AF38"/>
    <w:rsid w:val="2ACDDCA5"/>
    <w:rsid w:val="2AD2E6C5"/>
    <w:rsid w:val="2AD77F3D"/>
    <w:rsid w:val="2ADFDF2A"/>
    <w:rsid w:val="2AE5A701"/>
    <w:rsid w:val="2AE8330D"/>
    <w:rsid w:val="2AF2F049"/>
    <w:rsid w:val="2AF66328"/>
    <w:rsid w:val="2AF98D79"/>
    <w:rsid w:val="2AF9F012"/>
    <w:rsid w:val="2B05C207"/>
    <w:rsid w:val="2B0F8F28"/>
    <w:rsid w:val="2B10E326"/>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854737"/>
    <w:rsid w:val="2B93E4D5"/>
    <w:rsid w:val="2B948AB0"/>
    <w:rsid w:val="2B95590D"/>
    <w:rsid w:val="2B9831CB"/>
    <w:rsid w:val="2B989337"/>
    <w:rsid w:val="2B9DEF27"/>
    <w:rsid w:val="2B9E91AC"/>
    <w:rsid w:val="2B9F7ACF"/>
    <w:rsid w:val="2BA09AFC"/>
    <w:rsid w:val="2BA2B320"/>
    <w:rsid w:val="2BA423A9"/>
    <w:rsid w:val="2BA43252"/>
    <w:rsid w:val="2BC14A3B"/>
    <w:rsid w:val="2BD61BCA"/>
    <w:rsid w:val="2BDF408C"/>
    <w:rsid w:val="2BDF5CD3"/>
    <w:rsid w:val="2BE18406"/>
    <w:rsid w:val="2BE568BD"/>
    <w:rsid w:val="2C13B15C"/>
    <w:rsid w:val="2C175A97"/>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97323"/>
    <w:rsid w:val="2D9B424E"/>
    <w:rsid w:val="2D9F5DDB"/>
    <w:rsid w:val="2DA03570"/>
    <w:rsid w:val="2DA205A7"/>
    <w:rsid w:val="2DA908C8"/>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9D416"/>
    <w:rsid w:val="308E592D"/>
    <w:rsid w:val="308FE7BB"/>
    <w:rsid w:val="30910D56"/>
    <w:rsid w:val="30979ED8"/>
    <w:rsid w:val="309B6B42"/>
    <w:rsid w:val="30A0159A"/>
    <w:rsid w:val="30B01C74"/>
    <w:rsid w:val="30B2DBFF"/>
    <w:rsid w:val="30B9E635"/>
    <w:rsid w:val="30BCE473"/>
    <w:rsid w:val="30C3D781"/>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D34C1A"/>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9F558"/>
    <w:rsid w:val="324B3969"/>
    <w:rsid w:val="32528E6F"/>
    <w:rsid w:val="3256507B"/>
    <w:rsid w:val="325D58DB"/>
    <w:rsid w:val="3260E91B"/>
    <w:rsid w:val="326A0ADF"/>
    <w:rsid w:val="326D4289"/>
    <w:rsid w:val="32747896"/>
    <w:rsid w:val="3277D673"/>
    <w:rsid w:val="328552FE"/>
    <w:rsid w:val="328F3F7E"/>
    <w:rsid w:val="32911FD5"/>
    <w:rsid w:val="3295CC1C"/>
    <w:rsid w:val="32988F06"/>
    <w:rsid w:val="329BCFF2"/>
    <w:rsid w:val="32A9480B"/>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41B04"/>
    <w:rsid w:val="348B9F71"/>
    <w:rsid w:val="3498CC9E"/>
    <w:rsid w:val="349A387A"/>
    <w:rsid w:val="349D6887"/>
    <w:rsid w:val="34A1AC5E"/>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C822C"/>
    <w:rsid w:val="353E1F1D"/>
    <w:rsid w:val="3556AE9D"/>
    <w:rsid w:val="355EFE6C"/>
    <w:rsid w:val="3563C6B7"/>
    <w:rsid w:val="356FCD4C"/>
    <w:rsid w:val="357D56D0"/>
    <w:rsid w:val="358570E0"/>
    <w:rsid w:val="35893C0D"/>
    <w:rsid w:val="359AC6A0"/>
    <w:rsid w:val="35A8FF26"/>
    <w:rsid w:val="35BC25DB"/>
    <w:rsid w:val="35BEF4CF"/>
    <w:rsid w:val="35C62275"/>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34607"/>
    <w:rsid w:val="36979D93"/>
    <w:rsid w:val="36A78198"/>
    <w:rsid w:val="36AB98CE"/>
    <w:rsid w:val="36ABEE97"/>
    <w:rsid w:val="36AC33CD"/>
    <w:rsid w:val="36AFDED4"/>
    <w:rsid w:val="36CFD159"/>
    <w:rsid w:val="36E4539C"/>
    <w:rsid w:val="36F21017"/>
    <w:rsid w:val="36F42E76"/>
    <w:rsid w:val="36F48F9C"/>
    <w:rsid w:val="36FFF3EB"/>
    <w:rsid w:val="3710C8F6"/>
    <w:rsid w:val="37110C80"/>
    <w:rsid w:val="37195FE2"/>
    <w:rsid w:val="371A7F1A"/>
    <w:rsid w:val="3731869C"/>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C82A5D"/>
    <w:rsid w:val="37CC8948"/>
    <w:rsid w:val="37D0D06C"/>
    <w:rsid w:val="37DC777F"/>
    <w:rsid w:val="37E368C7"/>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6B16F"/>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1EACC"/>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80907"/>
    <w:rsid w:val="3ADDDA38"/>
    <w:rsid w:val="3AE90B29"/>
    <w:rsid w:val="3B018E8C"/>
    <w:rsid w:val="3B0DED35"/>
    <w:rsid w:val="3B0F05D3"/>
    <w:rsid w:val="3B165A92"/>
    <w:rsid w:val="3B232D15"/>
    <w:rsid w:val="3B238C70"/>
    <w:rsid w:val="3B27E1A2"/>
    <w:rsid w:val="3B2CF02E"/>
    <w:rsid w:val="3B2DD742"/>
    <w:rsid w:val="3B33419F"/>
    <w:rsid w:val="3B3719C5"/>
    <w:rsid w:val="3B4911EA"/>
    <w:rsid w:val="3B4913D2"/>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A6319"/>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91A1"/>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1DA86A"/>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1A409"/>
    <w:rsid w:val="41ED805E"/>
    <w:rsid w:val="41EE7E5D"/>
    <w:rsid w:val="41F1471B"/>
    <w:rsid w:val="41F6AA67"/>
    <w:rsid w:val="41F8AE9E"/>
    <w:rsid w:val="41FA2FA7"/>
    <w:rsid w:val="41FB37A7"/>
    <w:rsid w:val="4226E9C3"/>
    <w:rsid w:val="422702F9"/>
    <w:rsid w:val="4237972D"/>
    <w:rsid w:val="42400862"/>
    <w:rsid w:val="4247D61F"/>
    <w:rsid w:val="4251BBEF"/>
    <w:rsid w:val="425AA49C"/>
    <w:rsid w:val="425AEB3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82DCC"/>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AEBE87"/>
    <w:rsid w:val="44B16244"/>
    <w:rsid w:val="44B60CEC"/>
    <w:rsid w:val="44BBDA42"/>
    <w:rsid w:val="44BF8C5A"/>
    <w:rsid w:val="44C04530"/>
    <w:rsid w:val="44C161DA"/>
    <w:rsid w:val="44C26E2D"/>
    <w:rsid w:val="44C4E9D3"/>
    <w:rsid w:val="44C6DBBB"/>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8F989"/>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61CD9"/>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D4ED5D"/>
    <w:rsid w:val="47E03CC2"/>
    <w:rsid w:val="47E07D94"/>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9C02F5"/>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5A48"/>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99CC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9E133"/>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97B73B"/>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4DFDC4"/>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40E4C"/>
    <w:rsid w:val="4DF95EC4"/>
    <w:rsid w:val="4E0399F9"/>
    <w:rsid w:val="4E03ACEA"/>
    <w:rsid w:val="4E03CB10"/>
    <w:rsid w:val="4E0D6CA2"/>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ED866"/>
    <w:rsid w:val="4EAF11FA"/>
    <w:rsid w:val="4EB08F6D"/>
    <w:rsid w:val="4EB6FCEB"/>
    <w:rsid w:val="4EB7F72E"/>
    <w:rsid w:val="4EB88048"/>
    <w:rsid w:val="4EBA8CD4"/>
    <w:rsid w:val="4EC65738"/>
    <w:rsid w:val="4EC71818"/>
    <w:rsid w:val="4ED2EB2F"/>
    <w:rsid w:val="4ED36EF4"/>
    <w:rsid w:val="4EE865B8"/>
    <w:rsid w:val="4EE96877"/>
    <w:rsid w:val="4EEEB905"/>
    <w:rsid w:val="4EF44F5B"/>
    <w:rsid w:val="4EF49982"/>
    <w:rsid w:val="4EF6F220"/>
    <w:rsid w:val="4EF8037D"/>
    <w:rsid w:val="4EFD6B56"/>
    <w:rsid w:val="4F007B02"/>
    <w:rsid w:val="4F01B120"/>
    <w:rsid w:val="4F061965"/>
    <w:rsid w:val="4F07A8CF"/>
    <w:rsid w:val="4F08EA0B"/>
    <w:rsid w:val="4F0DC51B"/>
    <w:rsid w:val="4F1135C6"/>
    <w:rsid w:val="4F1E6763"/>
    <w:rsid w:val="4F20E839"/>
    <w:rsid w:val="4F21264D"/>
    <w:rsid w:val="4F26DAC5"/>
    <w:rsid w:val="4F29CFF9"/>
    <w:rsid w:val="4F3ED8AC"/>
    <w:rsid w:val="4F4DFF25"/>
    <w:rsid w:val="4F505D98"/>
    <w:rsid w:val="4F552421"/>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1AC889"/>
    <w:rsid w:val="502007ED"/>
    <w:rsid w:val="50378667"/>
    <w:rsid w:val="5046B0CA"/>
    <w:rsid w:val="504B2AD6"/>
    <w:rsid w:val="504CD9A1"/>
    <w:rsid w:val="5051B1E0"/>
    <w:rsid w:val="5056E553"/>
    <w:rsid w:val="50591857"/>
    <w:rsid w:val="5059F373"/>
    <w:rsid w:val="505D4D73"/>
    <w:rsid w:val="506554FE"/>
    <w:rsid w:val="50693A39"/>
    <w:rsid w:val="506CDF74"/>
    <w:rsid w:val="506F9899"/>
    <w:rsid w:val="50745457"/>
    <w:rsid w:val="507EACEC"/>
    <w:rsid w:val="50843E15"/>
    <w:rsid w:val="508AC6A3"/>
    <w:rsid w:val="508E6E42"/>
    <w:rsid w:val="508FB39C"/>
    <w:rsid w:val="5092558C"/>
    <w:rsid w:val="50952DC9"/>
    <w:rsid w:val="509F19A4"/>
    <w:rsid w:val="50A52C91"/>
    <w:rsid w:val="50A97297"/>
    <w:rsid w:val="50AFC133"/>
    <w:rsid w:val="50B0A134"/>
    <w:rsid w:val="50B22AE1"/>
    <w:rsid w:val="50CBA7A1"/>
    <w:rsid w:val="50CFD6D9"/>
    <w:rsid w:val="50D242A8"/>
    <w:rsid w:val="50D3CF71"/>
    <w:rsid w:val="50D99FD5"/>
    <w:rsid w:val="50DA3F77"/>
    <w:rsid w:val="50E09005"/>
    <w:rsid w:val="50E6970E"/>
    <w:rsid w:val="50EE937C"/>
    <w:rsid w:val="50FBF770"/>
    <w:rsid w:val="50FC8EDB"/>
    <w:rsid w:val="50FCD740"/>
    <w:rsid w:val="50FE22F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4D4626"/>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A1BF7"/>
    <w:rsid w:val="51FCED90"/>
    <w:rsid w:val="5201DEA1"/>
    <w:rsid w:val="5201F643"/>
    <w:rsid w:val="520C4EE2"/>
    <w:rsid w:val="5216E74F"/>
    <w:rsid w:val="521B6AED"/>
    <w:rsid w:val="521C6BCF"/>
    <w:rsid w:val="522260BC"/>
    <w:rsid w:val="5227CBD8"/>
    <w:rsid w:val="522CCF56"/>
    <w:rsid w:val="522F5F5F"/>
    <w:rsid w:val="52328CE4"/>
    <w:rsid w:val="52426D61"/>
    <w:rsid w:val="52443D20"/>
    <w:rsid w:val="52497718"/>
    <w:rsid w:val="524F82BF"/>
    <w:rsid w:val="5256E4AE"/>
    <w:rsid w:val="5258976A"/>
    <w:rsid w:val="526445FA"/>
    <w:rsid w:val="5266D42D"/>
    <w:rsid w:val="52686DCE"/>
    <w:rsid w:val="5269275B"/>
    <w:rsid w:val="526EEA80"/>
    <w:rsid w:val="5276F6FE"/>
    <w:rsid w:val="527ACA5F"/>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543B4"/>
    <w:rsid w:val="537E8157"/>
    <w:rsid w:val="5381CB21"/>
    <w:rsid w:val="53822014"/>
    <w:rsid w:val="5384AB72"/>
    <w:rsid w:val="538557BE"/>
    <w:rsid w:val="538B481B"/>
    <w:rsid w:val="53966807"/>
    <w:rsid w:val="5398C12C"/>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47AA"/>
    <w:rsid w:val="54ACAFF1"/>
    <w:rsid w:val="54AEA8A1"/>
    <w:rsid w:val="54AF1547"/>
    <w:rsid w:val="54B427A0"/>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3E9A4"/>
    <w:rsid w:val="56793465"/>
    <w:rsid w:val="5679E8AE"/>
    <w:rsid w:val="5685EE8A"/>
    <w:rsid w:val="568882E9"/>
    <w:rsid w:val="5689FBD3"/>
    <w:rsid w:val="568BA4AF"/>
    <w:rsid w:val="568D0D3F"/>
    <w:rsid w:val="5694BB5D"/>
    <w:rsid w:val="569E684E"/>
    <w:rsid w:val="56A1E64D"/>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84CC7"/>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2FE654"/>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8CAB9F"/>
    <w:rsid w:val="5AB57BB5"/>
    <w:rsid w:val="5AB6C586"/>
    <w:rsid w:val="5AB9C6FA"/>
    <w:rsid w:val="5AC55B89"/>
    <w:rsid w:val="5AD6FC2D"/>
    <w:rsid w:val="5AE25CBB"/>
    <w:rsid w:val="5AEA3DE6"/>
    <w:rsid w:val="5AEBC2FD"/>
    <w:rsid w:val="5AEFD41E"/>
    <w:rsid w:val="5AF999DD"/>
    <w:rsid w:val="5B003AA9"/>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A764E"/>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57986"/>
    <w:rsid w:val="5CF729A6"/>
    <w:rsid w:val="5CFD194A"/>
    <w:rsid w:val="5CFDC220"/>
    <w:rsid w:val="5D07BF4D"/>
    <w:rsid w:val="5D088433"/>
    <w:rsid w:val="5D103C9E"/>
    <w:rsid w:val="5D24C42D"/>
    <w:rsid w:val="5D339BCC"/>
    <w:rsid w:val="5D3643E5"/>
    <w:rsid w:val="5D39681B"/>
    <w:rsid w:val="5D3B47C4"/>
    <w:rsid w:val="5D3C6153"/>
    <w:rsid w:val="5D3D04E5"/>
    <w:rsid w:val="5D3D4474"/>
    <w:rsid w:val="5D40D2B7"/>
    <w:rsid w:val="5D451FD8"/>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3BF57"/>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4FD0F"/>
    <w:rsid w:val="5EB7E275"/>
    <w:rsid w:val="5EC12C55"/>
    <w:rsid w:val="5EC2C104"/>
    <w:rsid w:val="5EC4E29B"/>
    <w:rsid w:val="5EC881F7"/>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E75AA"/>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2E12F"/>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E7F288"/>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564A2B"/>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33D344"/>
    <w:rsid w:val="64468A99"/>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862F0"/>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9F7A2"/>
    <w:rsid w:val="653E9A40"/>
    <w:rsid w:val="6540C19D"/>
    <w:rsid w:val="65429AFC"/>
    <w:rsid w:val="654E6818"/>
    <w:rsid w:val="655173D5"/>
    <w:rsid w:val="65523ABD"/>
    <w:rsid w:val="6556CFEF"/>
    <w:rsid w:val="65586A07"/>
    <w:rsid w:val="655DDA11"/>
    <w:rsid w:val="6570F3DC"/>
    <w:rsid w:val="657760A3"/>
    <w:rsid w:val="6579C577"/>
    <w:rsid w:val="658965E3"/>
    <w:rsid w:val="658B16AD"/>
    <w:rsid w:val="65938375"/>
    <w:rsid w:val="6597627A"/>
    <w:rsid w:val="65AED392"/>
    <w:rsid w:val="65AFDE17"/>
    <w:rsid w:val="65C6D19B"/>
    <w:rsid w:val="65CAF71B"/>
    <w:rsid w:val="65CDF382"/>
    <w:rsid w:val="65CEAE6A"/>
    <w:rsid w:val="65D8587F"/>
    <w:rsid w:val="65DD8021"/>
    <w:rsid w:val="65DEBF7F"/>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BDBDB"/>
    <w:rsid w:val="66DDC219"/>
    <w:rsid w:val="66DFA96A"/>
    <w:rsid w:val="66E16E58"/>
    <w:rsid w:val="66EAE5CA"/>
    <w:rsid w:val="66F671FA"/>
    <w:rsid w:val="670115E0"/>
    <w:rsid w:val="6715FAFE"/>
    <w:rsid w:val="671BF8BD"/>
    <w:rsid w:val="6726120B"/>
    <w:rsid w:val="673000ED"/>
    <w:rsid w:val="67476EF6"/>
    <w:rsid w:val="67478863"/>
    <w:rsid w:val="674D9976"/>
    <w:rsid w:val="67507D09"/>
    <w:rsid w:val="6751332F"/>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CBF080"/>
    <w:rsid w:val="67F30C78"/>
    <w:rsid w:val="67FFF5F2"/>
    <w:rsid w:val="6815A998"/>
    <w:rsid w:val="681F9BBC"/>
    <w:rsid w:val="68214B32"/>
    <w:rsid w:val="683509D3"/>
    <w:rsid w:val="683A4B20"/>
    <w:rsid w:val="683FDF26"/>
    <w:rsid w:val="68500902"/>
    <w:rsid w:val="6850C9C2"/>
    <w:rsid w:val="6854934A"/>
    <w:rsid w:val="68594501"/>
    <w:rsid w:val="68604382"/>
    <w:rsid w:val="686A88A8"/>
    <w:rsid w:val="68711D32"/>
    <w:rsid w:val="6877B3DB"/>
    <w:rsid w:val="688145EB"/>
    <w:rsid w:val="6889F4D1"/>
    <w:rsid w:val="688C84F7"/>
    <w:rsid w:val="68992F2B"/>
    <w:rsid w:val="68A304FB"/>
    <w:rsid w:val="68A3E8D6"/>
    <w:rsid w:val="68BCA9A6"/>
    <w:rsid w:val="68C8AAD9"/>
    <w:rsid w:val="68CB3A21"/>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32744"/>
    <w:rsid w:val="694B3FF7"/>
    <w:rsid w:val="696AEC6F"/>
    <w:rsid w:val="696E4D2C"/>
    <w:rsid w:val="6971A9A2"/>
    <w:rsid w:val="6972B439"/>
    <w:rsid w:val="697CCC10"/>
    <w:rsid w:val="697FAC94"/>
    <w:rsid w:val="697FF3FE"/>
    <w:rsid w:val="6986B311"/>
    <w:rsid w:val="698C60DE"/>
    <w:rsid w:val="69A4328F"/>
    <w:rsid w:val="69B00EC1"/>
    <w:rsid w:val="69B090BC"/>
    <w:rsid w:val="69B8E187"/>
    <w:rsid w:val="69C240B1"/>
    <w:rsid w:val="69CC6368"/>
    <w:rsid w:val="69D10171"/>
    <w:rsid w:val="69D72676"/>
    <w:rsid w:val="69EE0FDA"/>
    <w:rsid w:val="69EF68FF"/>
    <w:rsid w:val="69F4B115"/>
    <w:rsid w:val="6A000CC1"/>
    <w:rsid w:val="6A04BDF5"/>
    <w:rsid w:val="6A0815E8"/>
    <w:rsid w:val="6A0F116D"/>
    <w:rsid w:val="6A100679"/>
    <w:rsid w:val="6A144B53"/>
    <w:rsid w:val="6A1D693F"/>
    <w:rsid w:val="6A2B031C"/>
    <w:rsid w:val="6A311AC1"/>
    <w:rsid w:val="6A4023C4"/>
    <w:rsid w:val="6A43472C"/>
    <w:rsid w:val="6A4877B3"/>
    <w:rsid w:val="6A4CA04E"/>
    <w:rsid w:val="6A4F3214"/>
    <w:rsid w:val="6A50E9AA"/>
    <w:rsid w:val="6A680543"/>
    <w:rsid w:val="6A68EB26"/>
    <w:rsid w:val="6A6C9C0D"/>
    <w:rsid w:val="6A754563"/>
    <w:rsid w:val="6A768761"/>
    <w:rsid w:val="6A7C49C3"/>
    <w:rsid w:val="6A7DF91D"/>
    <w:rsid w:val="6A7F01FF"/>
    <w:rsid w:val="6A813D35"/>
    <w:rsid w:val="6A8BA3A4"/>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C3D4D"/>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7E86C"/>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27E96"/>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AECA9"/>
    <w:rsid w:val="6D59FF22"/>
    <w:rsid w:val="6D693111"/>
    <w:rsid w:val="6D6A30F9"/>
    <w:rsid w:val="6D6D517E"/>
    <w:rsid w:val="6D7843B0"/>
    <w:rsid w:val="6D799F44"/>
    <w:rsid w:val="6D803811"/>
    <w:rsid w:val="6D872643"/>
    <w:rsid w:val="6D8A6392"/>
    <w:rsid w:val="6D8AEC7D"/>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251170"/>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0E4B17"/>
    <w:rsid w:val="6F16FD67"/>
    <w:rsid w:val="6F1825C4"/>
    <w:rsid w:val="6F1DD6A8"/>
    <w:rsid w:val="6F32283C"/>
    <w:rsid w:val="6F356CD8"/>
    <w:rsid w:val="6F3D6A88"/>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7CE2"/>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AF292"/>
    <w:rsid w:val="706BE378"/>
    <w:rsid w:val="70716433"/>
    <w:rsid w:val="7075DBCC"/>
    <w:rsid w:val="707F5DCE"/>
    <w:rsid w:val="70840E78"/>
    <w:rsid w:val="708D938D"/>
    <w:rsid w:val="70A072F9"/>
    <w:rsid w:val="70A420B2"/>
    <w:rsid w:val="70B545F9"/>
    <w:rsid w:val="70C17E3F"/>
    <w:rsid w:val="70C43F52"/>
    <w:rsid w:val="70C698D3"/>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5AAA"/>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61148"/>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2ED6"/>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00B5A"/>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7A85F"/>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6299E"/>
    <w:rsid w:val="75BECBA6"/>
    <w:rsid w:val="75C4DB75"/>
    <w:rsid w:val="75CC8EFE"/>
    <w:rsid w:val="75D8E762"/>
    <w:rsid w:val="75DB1BF1"/>
    <w:rsid w:val="75E19E70"/>
    <w:rsid w:val="75E34405"/>
    <w:rsid w:val="75F214A6"/>
    <w:rsid w:val="75F5A529"/>
    <w:rsid w:val="7602A41A"/>
    <w:rsid w:val="76092B06"/>
    <w:rsid w:val="760BE50C"/>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5E870"/>
    <w:rsid w:val="77B7D9E2"/>
    <w:rsid w:val="77C9F831"/>
    <w:rsid w:val="77DEA546"/>
    <w:rsid w:val="77DF5220"/>
    <w:rsid w:val="77DF9A35"/>
    <w:rsid w:val="77E37D61"/>
    <w:rsid w:val="77F6EB7C"/>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B5FDB"/>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6F6139"/>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BF10935"/>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5EEB8"/>
    <w:rsid w:val="7C8FFC8E"/>
    <w:rsid w:val="7C99D9A5"/>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45D9"/>
    <w:rsid w:val="7DC3E832"/>
    <w:rsid w:val="7DC94F27"/>
    <w:rsid w:val="7DCC78C4"/>
    <w:rsid w:val="7DDAE55F"/>
    <w:rsid w:val="7DE4A661"/>
    <w:rsid w:val="7DE4E879"/>
    <w:rsid w:val="7DEA55B8"/>
    <w:rsid w:val="7DEAF08C"/>
    <w:rsid w:val="7DF5A099"/>
    <w:rsid w:val="7DF7C758"/>
    <w:rsid w:val="7DF9F21B"/>
    <w:rsid w:val="7E033F67"/>
    <w:rsid w:val="7E0530F8"/>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3331E"/>
    <w:rsid w:val="7E876F88"/>
    <w:rsid w:val="7E8A1B11"/>
    <w:rsid w:val="7E8D26FA"/>
    <w:rsid w:val="7E9C55E6"/>
    <w:rsid w:val="7E9F7CE4"/>
    <w:rsid w:val="7EA13751"/>
    <w:rsid w:val="7EB14BCD"/>
    <w:rsid w:val="7EB222A3"/>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1A22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C9F00B8-78F4-41E0-BDAE-54F32C38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customStyle="1" w:styleId="TableParagraph">
    <w:name w:val="Table Paragraph"/>
    <w:basedOn w:val="Normal"/>
    <w:uiPriority w:val="1"/>
    <w:qFormat/>
    <w:rsid w:val="14EAF3CD"/>
    <w:rPr>
      <w:rFonts w:asciiTheme="minorHAnsi" w:eastAsiaTheme="minorEastAsia" w:hAnsiTheme="minorHAnsi" w:cstheme="minorBidi"/>
      <w:sz w:val="22"/>
    </w:rPr>
  </w:style>
  <w:style w:type="character" w:customStyle="1" w:styleId="HeaderChar">
    <w:name w:val="Header Char"/>
    <w:basedOn w:val="DefaultParagraphFont"/>
    <w:link w:val="Header"/>
    <w:uiPriority w:val="99"/>
    <w:rsid w:val="00AD564D"/>
    <w:rPr>
      <w:rFonts w:ascii="Times New Roman" w:hAnsi="Times New Roman" w:cs="Times New Roman"/>
      <w:sz w:val="24"/>
      <w:lang w:val="ro-RO"/>
    </w:rPr>
  </w:style>
  <w:style w:type="character" w:customStyle="1" w:styleId="FooterChar">
    <w:name w:val="Footer Char"/>
    <w:basedOn w:val="DefaultParagraphFont"/>
    <w:link w:val="Footer"/>
    <w:uiPriority w:val="99"/>
    <w:rsid w:val="00AD564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564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564D"/>
    <w:pPr>
      <w:spacing w:before="0"/>
      <w:jc w:val="right"/>
    </w:pPr>
    <w:rPr>
      <w:sz w:val="28"/>
    </w:rPr>
  </w:style>
  <w:style w:type="paragraph" w:customStyle="1" w:styleId="FooterSensitivity">
    <w:name w:val="Footer Sensitivity"/>
    <w:basedOn w:val="Normal"/>
    <w:rsid w:val="00AD564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564D"/>
    <w:pPr>
      <w:tabs>
        <w:tab w:val="center" w:pos="4535"/>
        <w:tab w:val="right" w:pos="9071"/>
      </w:tabs>
      <w:spacing w:before="0"/>
    </w:pPr>
  </w:style>
  <w:style w:type="paragraph" w:customStyle="1" w:styleId="HeaderLandscape">
    <w:name w:val="HeaderLandscape"/>
    <w:basedOn w:val="Normal"/>
    <w:rsid w:val="00AD564D"/>
    <w:pPr>
      <w:tabs>
        <w:tab w:val="center" w:pos="7285"/>
        <w:tab w:val="right" w:pos="14003"/>
      </w:tabs>
      <w:spacing w:before="0"/>
    </w:pPr>
  </w:style>
  <w:style w:type="paragraph" w:styleId="Footer">
    <w:name w:val="footer"/>
    <w:basedOn w:val="Normal"/>
    <w:link w:val="FooterChar"/>
    <w:uiPriority w:val="99"/>
    <w:unhideWhenUsed/>
    <w:rsid w:val="00AD564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564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Team20 xmlns="1700ab43-7395-48ff-866c-657c86ba7f4e" xsi:nil="true"/>
    <Team10 xmlns="1700ab43-7395-48ff-866c-657c86ba7f4e" xsi:nil="true"/>
    <MT_Number xmlns="1700ab43-7395-48ff-866c-657c86ba7f4e" xsi:nil="true"/>
    <EC_ARES_TRANSFERRED_BY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AAE3A50-2C2C-4E0C-AA6E-4D9DF5464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4.xml><?xml version="1.0" encoding="utf-8"?>
<ds:datastoreItem xmlns:ds="http://schemas.openxmlformats.org/officeDocument/2006/customXml" ds:itemID="{D272D079-C527-40DB-AFB0-6FE00BD42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5</Pages>
  <Words>1341</Words>
  <Characters>7646</Characters>
  <Application>Microsoft Office Word</Application>
  <DocSecurity>0</DocSecurity>
  <Lines>63</Lines>
  <Paragraphs>17</Paragraphs>
  <ScaleCrop>false</ScaleCrop>
  <Manager/>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2026-06-16T14:55:00Z</dcterms:created>
  <dcterms:modified xsi:type="dcterms:W3CDTF">2026-06-26T06:40:00Z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