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3B18" w:rsidRPr="00CD3CFF" w:rsidRDefault="00A87A64" w:rsidP="00A87A64">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345DCA9-70B3-4635-8F4E-B53E914DF152" style="width:455.25pt;height:342.75pt">
            <v:imagedata r:id="rId11" o:title=""/>
          </v:shape>
        </w:pict>
      </w:r>
    </w:p>
    <w:p w:rsidR="00530CF0" w:rsidRPr="00CD3CFF" w:rsidRDefault="00530CF0" w:rsidP="00530CF0">
      <w:pPr>
        <w:pStyle w:val="Pagedecouverture"/>
        <w:rPr>
          <w:noProof/>
        </w:rPr>
        <w:sectPr w:rsidR="00530CF0" w:rsidRPr="00CD3CFF" w:rsidSect="00A87A64">
          <w:footerReference w:type="even" r:id="rId12"/>
          <w:footerReference w:type="default" r:id="rId13"/>
          <w:pgSz w:w="11907" w:h="16839"/>
          <w:pgMar w:top="1134" w:right="1417" w:bottom="1134" w:left="1417" w:header="709" w:footer="709" w:gutter="0"/>
          <w:pgNumType w:start="0"/>
          <w:cols w:space="720"/>
          <w:docGrid w:linePitch="360"/>
        </w:sectPr>
      </w:pPr>
    </w:p>
    <w:p w:rsidR="00530CF0" w:rsidRPr="00CD3CFF" w:rsidRDefault="00530CF0" w:rsidP="00530CF0">
      <w:pPr>
        <w:pStyle w:val="Exposdesmotifstitre"/>
        <w:rPr>
          <w:noProof/>
        </w:rPr>
      </w:pPr>
      <w:bookmarkStart w:id="1" w:name="_GoBack"/>
      <w:bookmarkEnd w:id="1"/>
    </w:p>
    <w:p w:rsidR="00530CF0" w:rsidRPr="00CD3CFF" w:rsidRDefault="00530CF0" w:rsidP="00530CF0">
      <w:pPr>
        <w:rPr>
          <w:noProof/>
        </w:rPr>
      </w:pPr>
    </w:p>
    <w:p w:rsidR="00641101" w:rsidRDefault="004E79E9">
      <w:pPr>
        <w:pStyle w:val="Rfrenceinterinstitutionnelle"/>
        <w:rPr>
          <w:noProof/>
        </w:rPr>
      </w:pPr>
      <w:r>
        <w:rPr>
          <w:noProof/>
        </w:rPr>
        <w:t>2026/0162 (NLE)</w:t>
      </w:r>
    </w:p>
    <w:p w:rsidR="002709B6" w:rsidRPr="00CD3CFF" w:rsidRDefault="00CD3CFF" w:rsidP="00CD3CFF">
      <w:pPr>
        <w:pStyle w:val="Statut"/>
        <w:rPr>
          <w:noProof/>
        </w:rPr>
      </w:pPr>
      <w:r w:rsidRPr="00CD3CFF">
        <w:rPr>
          <w:noProof/>
        </w:rPr>
        <w:t>Proposition de</w:t>
      </w:r>
    </w:p>
    <w:p w:rsidR="002709B6" w:rsidRPr="00CD3CFF" w:rsidRDefault="00CD3CFF" w:rsidP="00CD3CFF">
      <w:pPr>
        <w:pStyle w:val="Typedudocument"/>
        <w:rPr>
          <w:noProof/>
        </w:rPr>
      </w:pPr>
      <w:r w:rsidRPr="00CD3CFF">
        <w:rPr>
          <w:noProof/>
        </w:rPr>
        <w:t>DÉCISION D’EXÉCUTION DU CONSEIL</w:t>
      </w:r>
    </w:p>
    <w:p w:rsidR="002F19B5" w:rsidRPr="00CD3CFF" w:rsidRDefault="00CD3CFF" w:rsidP="00CD3CFF">
      <w:pPr>
        <w:pStyle w:val="Titreobjet"/>
        <w:rPr>
          <w:noProof/>
        </w:rPr>
      </w:pPr>
      <w:r w:rsidRPr="00CD3CFF">
        <w:rPr>
          <w:noProof/>
        </w:rPr>
        <w:t>modifiant la décision d’exécution du 29 octobre 2021 relative à l’approbation de l’évaluation du plan pour la reprise et la résilience pour la Finlande</w:t>
      </w:r>
    </w:p>
    <w:p w:rsidR="00007F85" w:rsidRPr="00CD3CFF" w:rsidRDefault="00007F85" w:rsidP="002F19B5">
      <w:pPr>
        <w:pStyle w:val="Institutionquiagit"/>
        <w:rPr>
          <w:noProof/>
        </w:rPr>
      </w:pPr>
      <w:r w:rsidRPr="00CD3CFF">
        <w:rPr>
          <w:noProof/>
        </w:rPr>
        <w:t>LE CONSEIL DE L</w:t>
      </w:r>
      <w:r w:rsidR="00BC4DF7">
        <w:rPr>
          <w:noProof/>
        </w:rPr>
        <w:t>’</w:t>
      </w:r>
      <w:r w:rsidRPr="00CD3CFF">
        <w:rPr>
          <w:noProof/>
        </w:rPr>
        <w:t>UNION EUROPÉENNE,</w:t>
      </w:r>
    </w:p>
    <w:p w:rsidR="00007F85" w:rsidRPr="00CD3CFF" w:rsidRDefault="00007F85" w:rsidP="00007F85">
      <w:pPr>
        <w:rPr>
          <w:noProof/>
        </w:rPr>
      </w:pPr>
      <w:r w:rsidRPr="00CD3CFF">
        <w:rPr>
          <w:noProof/>
        </w:rPr>
        <w:t>vu le traité sur le fonctionnement de l</w:t>
      </w:r>
      <w:r w:rsidR="00BC4DF7">
        <w:rPr>
          <w:noProof/>
        </w:rPr>
        <w:t>’</w:t>
      </w:r>
      <w:r w:rsidRPr="00CD3CFF">
        <w:rPr>
          <w:noProof/>
        </w:rPr>
        <w:t>Union européenne,</w:t>
      </w:r>
    </w:p>
    <w:p w:rsidR="00007F85" w:rsidRPr="00CD3CFF" w:rsidRDefault="00007F85" w:rsidP="00007F85">
      <w:pPr>
        <w:rPr>
          <w:noProof/>
        </w:rPr>
      </w:pPr>
      <w:r w:rsidRPr="00CD3CFF">
        <w:rPr>
          <w:noProof/>
        </w:rPr>
        <w:t>vu le règlement (UE) 2021/241 du Parlement européen et du Conseil du 12 février 2021 établissant la facilité pour la reprise et la résilience</w:t>
      </w:r>
      <w:r w:rsidRPr="00CD3CFF">
        <w:rPr>
          <w:rStyle w:val="FootnoteReference"/>
          <w:rFonts w:eastAsia="Times New Roman"/>
          <w:noProof/>
        </w:rPr>
        <w:footnoteReference w:id="2"/>
      </w:r>
      <w:r w:rsidRPr="00CD3CFF">
        <w:rPr>
          <w:noProof/>
        </w:rPr>
        <w:t>, et notamment son article 20, paragraphe 1,</w:t>
      </w:r>
    </w:p>
    <w:p w:rsidR="00007F85" w:rsidRPr="00CD3CFF" w:rsidRDefault="00007F85" w:rsidP="00007F85">
      <w:pPr>
        <w:rPr>
          <w:noProof/>
        </w:rPr>
      </w:pPr>
      <w:r w:rsidRPr="00CD3CFF">
        <w:rPr>
          <w:noProof/>
        </w:rPr>
        <w:t>vu la proposition de la Commission européenne,</w:t>
      </w:r>
    </w:p>
    <w:p w:rsidR="00007F85" w:rsidRPr="00CD3CFF" w:rsidRDefault="00007F85" w:rsidP="00007F85">
      <w:pPr>
        <w:rPr>
          <w:noProof/>
        </w:rPr>
      </w:pPr>
      <w:r w:rsidRPr="00CD3CFF">
        <w:rPr>
          <w:noProof/>
        </w:rPr>
        <w:t>considérant ce qui suit:</w:t>
      </w:r>
    </w:p>
    <w:p w:rsidR="00BE7BF1" w:rsidRPr="00CD3CFF" w:rsidRDefault="00BE7BF1" w:rsidP="00734BC5">
      <w:pPr>
        <w:pStyle w:val="ManualConsidrant"/>
        <w:rPr>
          <w:rFonts w:eastAsia="Times New Roman"/>
          <w:noProof/>
        </w:rPr>
      </w:pPr>
      <w:r>
        <w:rPr>
          <w:noProof/>
        </w:rPr>
        <w:t>(1)</w:t>
      </w:r>
      <w:r>
        <w:rPr>
          <w:noProof/>
        </w:rPr>
        <w:tab/>
      </w:r>
      <w:r w:rsidRPr="00CD3CFF">
        <w:rPr>
          <w:noProof/>
        </w:rPr>
        <w:t>Après la présentation par la Finlande de son plan national pour la reprise et la résilience (PRR), le 27 mai 2021, la Commission a proposé au Conseil que ce PRR reçoive une évaluation positive. Le 29 octobre 2021, le Conseil a approuvé cette évaluation positive par une décision d’exécution (ci-après dénommée «décision d’exécution du Conseil du 29 octobre 2021»</w:t>
      </w:r>
      <w:r w:rsidRPr="00CD3CFF">
        <w:rPr>
          <w:rStyle w:val="FootnoteReference"/>
          <w:rFonts w:eastAsia="Times New Roman"/>
          <w:noProof/>
        </w:rPr>
        <w:footnoteReference w:id="3"/>
      </w:r>
      <w:r w:rsidRPr="00CD3CFF">
        <w:rPr>
          <w:noProof/>
        </w:rPr>
        <w:t>). La décision d’exécution du Conseil du 29</w:t>
      </w:r>
      <w:r w:rsidR="00BC4DF7">
        <w:rPr>
          <w:noProof/>
        </w:rPr>
        <w:t> </w:t>
      </w:r>
      <w:r w:rsidRPr="00CD3CFF">
        <w:rPr>
          <w:noProof/>
        </w:rPr>
        <w:t>octobre 2021 a été modifiée par les décisions d’exécution du Conseil du 14</w:t>
      </w:r>
      <w:r w:rsidR="00BC4DF7">
        <w:rPr>
          <w:noProof/>
        </w:rPr>
        <w:t> </w:t>
      </w:r>
      <w:r w:rsidRPr="00CD3CFF">
        <w:rPr>
          <w:noProof/>
        </w:rPr>
        <w:t>mars 2023</w:t>
      </w:r>
      <w:r w:rsidRPr="00CD3CFF">
        <w:rPr>
          <w:rStyle w:val="FootnoteReference"/>
          <w:rFonts w:eastAsia="Times New Roman"/>
          <w:noProof/>
        </w:rPr>
        <w:footnoteReference w:id="4"/>
      </w:r>
      <w:r w:rsidRPr="00CD3CFF">
        <w:rPr>
          <w:noProof/>
        </w:rPr>
        <w:t>, du 8 décembre 2023</w:t>
      </w:r>
      <w:r w:rsidRPr="00CD3CFF">
        <w:rPr>
          <w:rStyle w:val="FootnoteReference"/>
          <w:rFonts w:eastAsia="Times New Roman"/>
          <w:noProof/>
        </w:rPr>
        <w:footnoteReference w:id="5"/>
      </w:r>
      <w:r w:rsidRPr="00CD3CFF">
        <w:rPr>
          <w:noProof/>
        </w:rPr>
        <w:t>, du 16</w:t>
      </w:r>
      <w:r w:rsidR="00BC4DF7">
        <w:rPr>
          <w:noProof/>
        </w:rPr>
        <w:t> </w:t>
      </w:r>
      <w:r w:rsidRPr="00CD3CFF">
        <w:rPr>
          <w:noProof/>
        </w:rPr>
        <w:t>juillet 2024</w:t>
      </w:r>
      <w:r w:rsidRPr="00CD3CFF">
        <w:rPr>
          <w:rStyle w:val="FootnoteReference"/>
          <w:noProof/>
        </w:rPr>
        <w:footnoteReference w:id="6"/>
      </w:r>
      <w:r w:rsidRPr="00CD3CFF">
        <w:rPr>
          <w:noProof/>
        </w:rPr>
        <w:t>, du 18</w:t>
      </w:r>
      <w:r w:rsidR="00BC4DF7">
        <w:rPr>
          <w:noProof/>
        </w:rPr>
        <w:t> </w:t>
      </w:r>
      <w:r w:rsidRPr="00CD3CFF">
        <w:rPr>
          <w:noProof/>
        </w:rPr>
        <w:t>juillet 2025</w:t>
      </w:r>
      <w:r w:rsidRPr="00CD3CFF">
        <w:rPr>
          <w:rStyle w:val="FootnoteReference"/>
          <w:rFonts w:eastAsia="Times New Roman"/>
          <w:noProof/>
        </w:rPr>
        <w:footnoteReference w:id="7"/>
      </w:r>
      <w:r w:rsidRPr="00CD3CFF">
        <w:rPr>
          <w:noProof/>
        </w:rPr>
        <w:t xml:space="preserve"> et du 20</w:t>
      </w:r>
      <w:r w:rsidR="00BC4DF7">
        <w:rPr>
          <w:noProof/>
        </w:rPr>
        <w:t> </w:t>
      </w:r>
      <w:r w:rsidRPr="00CD3CFF">
        <w:rPr>
          <w:noProof/>
        </w:rPr>
        <w:t>janvier 2026</w:t>
      </w:r>
      <w:r w:rsidRPr="00CD3CFF">
        <w:rPr>
          <w:rStyle w:val="FootnoteReference"/>
          <w:noProof/>
        </w:rPr>
        <w:footnoteReference w:id="8"/>
      </w:r>
      <w:r w:rsidRPr="00CD3CFF">
        <w:rPr>
          <w:noProof/>
        </w:rPr>
        <w:t>.</w:t>
      </w:r>
    </w:p>
    <w:p w:rsidR="00007F85" w:rsidRPr="00CD3CFF" w:rsidRDefault="00007F85" w:rsidP="7CD3FE9C">
      <w:pPr>
        <w:pStyle w:val="ManualConsidrant"/>
        <w:rPr>
          <w:rFonts w:eastAsia="Times New Roman"/>
          <w:noProof/>
        </w:rPr>
      </w:pPr>
      <w:r>
        <w:rPr>
          <w:noProof/>
        </w:rPr>
        <w:t>(2)</w:t>
      </w:r>
      <w:r>
        <w:rPr>
          <w:noProof/>
        </w:rPr>
        <w:tab/>
      </w:r>
      <w:r w:rsidRPr="00CD3CFF">
        <w:rPr>
          <w:noProof/>
        </w:rPr>
        <w:t>Le 28</w:t>
      </w:r>
      <w:r w:rsidR="00BC4DF7">
        <w:rPr>
          <w:noProof/>
        </w:rPr>
        <w:t> </w:t>
      </w:r>
      <w:r w:rsidRPr="00CD3CFF">
        <w:rPr>
          <w:noProof/>
        </w:rPr>
        <w:t xml:space="preserve">mai 2026, estimant que le PRR ne pouvait plus, en partie, être respecté, en raison de circonstances objectives, </w:t>
      </w:r>
      <w:bookmarkStart w:id="2" w:name="_Hlk130805569"/>
      <w:r w:rsidRPr="00CD3CFF">
        <w:rPr>
          <w:noProof/>
        </w:rPr>
        <w:t>la Finlande a adressé à la Commission une demande motivée l’invitant à présenter une proposition visant à modifier la décision d’exécution du Conseil du 29</w:t>
      </w:r>
      <w:r w:rsidR="00BC4DF7">
        <w:rPr>
          <w:noProof/>
        </w:rPr>
        <w:t> </w:t>
      </w:r>
      <w:r w:rsidRPr="00CD3CFF">
        <w:rPr>
          <w:noProof/>
        </w:rPr>
        <w:t>octobre 2021 conformément à l’article 21, paragraphe 1, du règlement (UE) 2021/241. Sur cette base, la Finlande a présenté un PRR modifié.</w:t>
      </w:r>
      <w:bookmarkEnd w:id="2"/>
    </w:p>
    <w:p w:rsidR="00007F85" w:rsidRPr="00CD3CFF" w:rsidRDefault="00007F85" w:rsidP="00007F85">
      <w:pPr>
        <w:rPr>
          <w:b/>
          <w:bCs/>
          <w:i/>
          <w:iCs/>
          <w:noProof/>
        </w:rPr>
      </w:pPr>
      <w:r w:rsidRPr="00CD3CFF">
        <w:rPr>
          <w:b/>
          <w:i/>
          <w:noProof/>
        </w:rPr>
        <w:t>Modifications fondées sur l’article 21 du règlement (UE) 2021/241</w:t>
      </w:r>
    </w:p>
    <w:p w:rsidR="00007F85" w:rsidRPr="00CD3CFF" w:rsidRDefault="00007F85" w:rsidP="00007F85">
      <w:pPr>
        <w:pStyle w:val="ManualConsidrant"/>
        <w:rPr>
          <w:rFonts w:eastAsia="Times New Roman"/>
          <w:noProof/>
        </w:rPr>
      </w:pPr>
      <w:r>
        <w:rPr>
          <w:noProof/>
        </w:rPr>
        <w:t>(3)</w:t>
      </w:r>
      <w:r>
        <w:rPr>
          <w:noProof/>
        </w:rPr>
        <w:tab/>
      </w:r>
      <w:r w:rsidRPr="00CD3CFF">
        <w:rPr>
          <w:noProof/>
          <w:color w:val="000000" w:themeColor="text1"/>
        </w:rPr>
        <w:t>Les modifications du PRR présentées par la Finlande en raison de circonstances objectives concernent quatre mesures.</w:t>
      </w:r>
    </w:p>
    <w:p w:rsidR="00D41863" w:rsidRPr="00CD3CFF" w:rsidRDefault="00F82A14" w:rsidP="00007F85">
      <w:pPr>
        <w:pStyle w:val="ManualConsidrant"/>
        <w:rPr>
          <w:rFonts w:eastAsia="Times New Roman"/>
          <w:noProof/>
        </w:rPr>
      </w:pPr>
      <w:r>
        <w:rPr>
          <w:noProof/>
        </w:rPr>
        <w:t>(4)</w:t>
      </w:r>
      <w:r>
        <w:rPr>
          <w:noProof/>
        </w:rPr>
        <w:tab/>
      </w:r>
      <w:r w:rsidRPr="00CD3CFF">
        <w:rPr>
          <w:noProof/>
        </w:rPr>
        <w:t xml:space="preserve">La Finlande a expliqué qu’une mesure avait été modifiée au profit d’une solution plus efficace pour atteindre son ambition initiale. </w:t>
      </w:r>
      <w:r w:rsidRPr="00CD3CFF">
        <w:rPr>
          <w:noProof/>
          <w:color w:val="000000" w:themeColor="text1"/>
        </w:rPr>
        <w:t xml:space="preserve">Il s’agit de la mesure P2C3R1 (Assurer une surveillance et une application efficaces de la prévention du blanchiment de capitaux). </w:t>
      </w:r>
      <w:r w:rsidRPr="00CD3CFF">
        <w:rPr>
          <w:noProof/>
        </w:rPr>
        <w:t xml:space="preserve">Sur cette base, la </w:t>
      </w:r>
      <w:r w:rsidRPr="00CD3CFF">
        <w:rPr>
          <w:noProof/>
          <w:color w:val="000000" w:themeColor="text1"/>
        </w:rPr>
        <w:t>Finlande</w:t>
      </w:r>
      <w:r w:rsidRPr="00CD3CFF">
        <w:rPr>
          <w:noProof/>
        </w:rPr>
        <w:t xml:space="preserve"> a demandé que cette mesure soit modifiée.</w:t>
      </w:r>
      <w:r w:rsidRPr="00CD3CFF">
        <w:rPr>
          <w:noProof/>
          <w:color w:val="000000" w:themeColor="text1"/>
        </w:rPr>
        <w:t xml:space="preserve"> </w:t>
      </w:r>
      <w:r w:rsidRPr="00CD3CFF">
        <w:rPr>
          <w:noProof/>
        </w:rPr>
        <w:t>Il convient de modifier la décision d’exécution du Conseil du 29 octobre 2021 en conséquence.</w:t>
      </w:r>
    </w:p>
    <w:p w:rsidR="00007F85" w:rsidRPr="00CD3CFF" w:rsidRDefault="00234C98" w:rsidP="00007F85">
      <w:pPr>
        <w:pStyle w:val="ManualConsidrant"/>
        <w:rPr>
          <w:rFonts w:eastAsia="Times New Roman"/>
          <w:noProof/>
        </w:rPr>
      </w:pPr>
      <w:r>
        <w:rPr>
          <w:noProof/>
        </w:rPr>
        <w:t>(5)</w:t>
      </w:r>
      <w:r>
        <w:rPr>
          <w:noProof/>
        </w:rPr>
        <w:tab/>
      </w:r>
      <w:r w:rsidRPr="00CD3CFF">
        <w:rPr>
          <w:noProof/>
        </w:rPr>
        <w:t xml:space="preserve">La Finlande a expliqué que trois mesures avaient été modifiées au profit de solutions plus efficaces permettant de réduire la charge administrative et de simplifier la décision d’exécution du Conseil tout en continuant d’atteindre les objectifs des mesures en question. Cela concerne les mesures P4C1I4 (Introduction d’innovations numériques pour les services de protection sociale et de soins de santé), P4C1I3 (Renforcer la base de connaissances et la prise de décisions fondées sur des données probantes afin d’améliorer le rapport coût-efficacité des services de protection sociale et de soins de santé) et P4C1I5 (Introduction d’un nouveau système numérique d’information sur les soins de santé dans les îles Åland). Sur cette base, la </w:t>
      </w:r>
      <w:r w:rsidRPr="00CD3CFF">
        <w:rPr>
          <w:noProof/>
          <w:color w:val="000000" w:themeColor="text1"/>
        </w:rPr>
        <w:t>Finlande</w:t>
      </w:r>
      <w:r w:rsidRPr="00CD3CFF">
        <w:rPr>
          <w:noProof/>
        </w:rPr>
        <w:t xml:space="preserve"> a demandé que ces mesures soient modifiées.</w:t>
      </w:r>
      <w:r w:rsidRPr="00CD3CFF">
        <w:rPr>
          <w:noProof/>
          <w:color w:val="000000" w:themeColor="text1"/>
        </w:rPr>
        <w:t xml:space="preserve"> </w:t>
      </w:r>
      <w:r w:rsidRPr="00CD3CFF">
        <w:rPr>
          <w:noProof/>
        </w:rPr>
        <w:t>Il convient de modifier la décision d’exécution du Conseil du 29 octobre 2021 en conséquence.</w:t>
      </w:r>
    </w:p>
    <w:bookmarkEnd w:id="0"/>
    <w:p w:rsidR="00007F85" w:rsidRPr="00CD3CFF" w:rsidRDefault="00007F85" w:rsidP="00007F85">
      <w:pPr>
        <w:rPr>
          <w:b/>
          <w:bCs/>
          <w:i/>
          <w:iCs/>
          <w:noProof/>
        </w:rPr>
      </w:pPr>
      <w:r w:rsidRPr="00CD3CFF">
        <w:rPr>
          <w:b/>
          <w:i/>
          <w:noProof/>
        </w:rPr>
        <w:t>Correction d’erreurs matérielles</w:t>
      </w:r>
    </w:p>
    <w:p w:rsidR="001C7E7B" w:rsidRPr="00CD3CFF" w:rsidRDefault="008009F0" w:rsidP="00477210">
      <w:pPr>
        <w:pStyle w:val="ManualConsidrant"/>
        <w:ind w:left="720" w:hanging="720"/>
        <w:rPr>
          <w:noProof/>
        </w:rPr>
      </w:pPr>
      <w:r>
        <w:rPr>
          <w:noProof/>
        </w:rPr>
        <w:t>(6)</w:t>
      </w:r>
      <w:r>
        <w:rPr>
          <w:noProof/>
        </w:rPr>
        <w:tab/>
      </w:r>
      <w:r w:rsidRPr="00CD3CFF">
        <w:rPr>
          <w:noProof/>
        </w:rPr>
        <w:t>Quatre erreurs matérielles ont été relevées dans le texte de la décision d’exécution du Conseil, concernant un jalon, trois cibles et quatre mesures relevant de trois volets. Il y a lieu de modifier la décision d’exécution du Conseil afin de corriger ces erreurs matérielles, qui ne reflètent pas le contenu du PRR présenté à la Commission le 27 mai 2021, comme convenu entre la Commission et la Finlande. Ces erreurs matérielles concernent la cible 8 de la mesure P1C1I2 (Investissements dans les nouvelles technologies énergétiques) relevant du volet P1C1 (Transformation du système énergétique), le jalon 12 et la description de la mesure P1C2R1 (Réforme de la loi sur le climat et industrialisation à faible intensité de carbone) relevant du volet P1C2 (Réformes industrielles et investissements à l’appui de la transition écologique et numérique), la cible 85 de la mesure P3C1R4 [Emploi et marché du travail — Services pluridisciplinaires pour les jeunes (services Ohjaamo)] relevant du volet P3C1 (Emploi et marché du travail) et le jalon 147 de la mesure P5C1I1 (Investissements en faveur de la transition propre) relevant du volet P5C1 (REPowerEU). Ces corrections n</w:t>
      </w:r>
      <w:r w:rsidR="00BC4DF7">
        <w:rPr>
          <w:noProof/>
        </w:rPr>
        <w:t>’</w:t>
      </w:r>
      <w:r w:rsidRPr="00CD3CFF">
        <w:rPr>
          <w:noProof/>
        </w:rPr>
        <w:t>ont pas d</w:t>
      </w:r>
      <w:r w:rsidR="00BC4DF7">
        <w:rPr>
          <w:noProof/>
        </w:rPr>
        <w:t>’</w:t>
      </w:r>
      <w:r w:rsidRPr="00CD3CFF">
        <w:rPr>
          <w:noProof/>
        </w:rPr>
        <w:t>incidence sur la mise en œuvre des mesures concernées.</w:t>
      </w:r>
    </w:p>
    <w:p w:rsidR="00007F85" w:rsidRPr="00CD3CFF" w:rsidRDefault="00007F85" w:rsidP="00007F85">
      <w:pPr>
        <w:rPr>
          <w:b/>
          <w:bCs/>
          <w:i/>
          <w:iCs/>
          <w:noProof/>
        </w:rPr>
      </w:pPr>
      <w:r w:rsidRPr="00CD3CFF">
        <w:rPr>
          <w:b/>
          <w:i/>
          <w:noProof/>
        </w:rPr>
        <w:t>Évaluation de la Commission</w:t>
      </w:r>
    </w:p>
    <w:p w:rsidR="00007F85" w:rsidRPr="00CD3CFF" w:rsidRDefault="00007F85" w:rsidP="00007F85">
      <w:pPr>
        <w:pStyle w:val="ManualConsidrant"/>
        <w:rPr>
          <w:rFonts w:eastAsia="Times New Roman"/>
          <w:noProof/>
        </w:rPr>
      </w:pPr>
      <w:r>
        <w:rPr>
          <w:noProof/>
        </w:rPr>
        <w:t>(7)</w:t>
      </w:r>
      <w:r>
        <w:rPr>
          <w:noProof/>
        </w:rPr>
        <w:tab/>
      </w:r>
      <w:r w:rsidRPr="00CD3CFF">
        <w:rPr>
          <w:noProof/>
        </w:rPr>
        <w:t>La Commission a évalué le PRR modifié au regard des critères d’évaluation énoncés à l’article 19, paragraphe 3, du règlement (UE) 2021/241.</w:t>
      </w:r>
    </w:p>
    <w:p w:rsidR="00007F85" w:rsidRPr="00CD3CFF" w:rsidRDefault="00007F85" w:rsidP="00007F85">
      <w:pPr>
        <w:pStyle w:val="ManualConsidrant"/>
        <w:rPr>
          <w:rStyle w:val="normaltextrun"/>
          <w:rFonts w:eastAsia="Times New Roman"/>
          <w:noProof/>
        </w:rPr>
      </w:pPr>
      <w:r>
        <w:rPr>
          <w:noProof/>
        </w:rPr>
        <w:t>(8)</w:t>
      </w:r>
      <w:r>
        <w:rPr>
          <w:noProof/>
        </w:rPr>
        <w:tab/>
      </w:r>
      <w:r w:rsidRPr="00CD3CFF">
        <w:rPr>
          <w:noProof/>
        </w:rPr>
        <w:t>La Commission considère que les modifications proposées par la Finlande n’ont pas d’incidence sur l’évaluation positive du PRR présentée dans la décision d’exécution du Conseil du 29 octobre 2021 en ce qui concerne la pertinence, l’efficacité, l’efficience et la cohérence du PRR au regard des critères d’évaluation énoncés à l’article 19, paragraphe 3, points </w:t>
      </w:r>
      <w:r w:rsidRPr="00CD3CFF">
        <w:rPr>
          <w:rStyle w:val="normaltextrun"/>
          <w:noProof/>
          <w:shd w:val="clear" w:color="auto" w:fill="FFFFFF"/>
        </w:rPr>
        <w:t xml:space="preserve">a), b), c), d), d </w:t>
      </w:r>
      <w:r w:rsidRPr="00CD3CFF">
        <w:rPr>
          <w:rStyle w:val="normaltextrun"/>
          <w:i/>
          <w:iCs/>
          <w:noProof/>
          <w:shd w:val="clear" w:color="auto" w:fill="FFFFFF"/>
        </w:rPr>
        <w:t>bis</w:t>
      </w:r>
      <w:r w:rsidRPr="00CD3CFF">
        <w:rPr>
          <w:rStyle w:val="normaltextrun"/>
          <w:noProof/>
          <w:shd w:val="clear" w:color="auto" w:fill="FFFFFF"/>
        </w:rPr>
        <w:t xml:space="preserve">), d </w:t>
      </w:r>
      <w:r w:rsidRPr="00CD3CFF">
        <w:rPr>
          <w:rStyle w:val="normaltextrun"/>
          <w:i/>
          <w:iCs/>
          <w:noProof/>
          <w:shd w:val="clear" w:color="auto" w:fill="FFFFFF"/>
        </w:rPr>
        <w:t>ter</w:t>
      </w:r>
      <w:r w:rsidRPr="00CD3CFF">
        <w:rPr>
          <w:rStyle w:val="normaltextrun"/>
          <w:noProof/>
          <w:shd w:val="clear" w:color="auto" w:fill="FFFFFF"/>
        </w:rPr>
        <w:t>), e), f), g), h), i), j) et k),</w:t>
      </w:r>
      <w:r w:rsidRPr="00CD3CFF">
        <w:rPr>
          <w:noProof/>
        </w:rPr>
        <w:t xml:space="preserve"> du règlement (UE) 2021/241.</w:t>
      </w:r>
    </w:p>
    <w:p w:rsidR="00007F85" w:rsidRPr="00CD3CFF" w:rsidRDefault="00007F85" w:rsidP="00007F85">
      <w:pPr>
        <w:rPr>
          <w:b/>
          <w:bCs/>
          <w:i/>
          <w:iCs/>
          <w:noProof/>
        </w:rPr>
      </w:pPr>
      <w:r w:rsidRPr="00CD3CFF">
        <w:rPr>
          <w:b/>
          <w:i/>
          <w:noProof/>
        </w:rPr>
        <w:t>Évaluation positive</w:t>
      </w:r>
    </w:p>
    <w:p w:rsidR="00007F85" w:rsidRPr="00CD3CFF" w:rsidRDefault="00007F85" w:rsidP="00007F85">
      <w:pPr>
        <w:pStyle w:val="ManualConsidrant"/>
        <w:rPr>
          <w:rFonts w:eastAsia="Times New Roman"/>
          <w:noProof/>
        </w:rPr>
      </w:pPr>
      <w:r>
        <w:rPr>
          <w:noProof/>
        </w:rPr>
        <w:t>(9)</w:t>
      </w:r>
      <w:r>
        <w:rPr>
          <w:noProof/>
        </w:rPr>
        <w:tab/>
      </w:r>
      <w:r w:rsidRPr="00CD3CFF">
        <w:rPr>
          <w:noProof/>
        </w:rPr>
        <w:t>À la suite de l’évaluation positive, par la Commission, du PRR modifié, selon laquelle celui-ci répond de manière satisfaisante aux critères d’évaluation définis dans le règlement (UE) 2021/241, il convient, conformément à l’article 20, paragraphe 2, et à l’annexe V dudit règlement, d’énoncer les réformes et les projets d’investissement nécessaires à la mise en œuvre du PRR modifié, les jalons, cibles et indicateurs pertinents, ainsi que le montant mis à disposition par l’Union pour la mise en œuvre du PRR modifié.</w:t>
      </w:r>
    </w:p>
    <w:p w:rsidR="00007F85" w:rsidRPr="00CD3CFF" w:rsidRDefault="00007F85" w:rsidP="5F7506C7">
      <w:pPr>
        <w:rPr>
          <w:b/>
          <w:bCs/>
          <w:i/>
          <w:iCs/>
          <w:noProof/>
        </w:rPr>
      </w:pPr>
      <w:r w:rsidRPr="00CD3CFF">
        <w:rPr>
          <w:b/>
          <w:i/>
          <w:noProof/>
        </w:rPr>
        <w:t>Contribution financière</w:t>
      </w:r>
    </w:p>
    <w:p w:rsidR="004328AA" w:rsidRPr="00CD3CFF" w:rsidRDefault="004328AA" w:rsidP="05A07D74">
      <w:pPr>
        <w:pStyle w:val="ManualConsidrant"/>
        <w:ind w:left="720" w:hanging="720"/>
        <w:rPr>
          <w:noProof/>
        </w:rPr>
      </w:pPr>
      <w:r>
        <w:rPr>
          <w:noProof/>
        </w:rPr>
        <w:t>(10)</w:t>
      </w:r>
      <w:r>
        <w:rPr>
          <w:noProof/>
        </w:rPr>
        <w:tab/>
      </w:r>
      <w:r w:rsidRPr="00CD3CFF">
        <w:rPr>
          <w:noProof/>
        </w:rPr>
        <w:t>Le coût total du PRR modifié de la Finlande est estimé à 1 949 226 000 EUR. Le montant des coûts totaux estimés du PRR modifié étant supérieur à la contribution financière maximale actualisée mise à la disposition de la Finlande, la contribution financière déterminée conformément à l’article 4 </w:t>
      </w:r>
      <w:r w:rsidRPr="00CD3CFF">
        <w:rPr>
          <w:i/>
          <w:iCs/>
          <w:noProof/>
        </w:rPr>
        <w:t>bis</w:t>
      </w:r>
      <w:r w:rsidRPr="00CD3CFF">
        <w:rPr>
          <w:noProof/>
        </w:rPr>
        <w:t xml:space="preserve"> du règlement (UE) 2021/1755 du Parlement européen et du Conseil</w:t>
      </w:r>
      <w:r w:rsidRPr="00CD3CFF">
        <w:rPr>
          <w:rStyle w:val="FootnoteReference"/>
          <w:noProof/>
        </w:rPr>
        <w:footnoteReference w:id="9"/>
      </w:r>
      <w:r w:rsidRPr="00CD3CFF">
        <w:rPr>
          <w:noProof/>
        </w:rPr>
        <w:t>, ainsi qu’à l’article 20, paragraphe 4, et à l’article 21 </w:t>
      </w:r>
      <w:r w:rsidRPr="00CD3CFF">
        <w:rPr>
          <w:i/>
          <w:iCs/>
          <w:noProof/>
        </w:rPr>
        <w:t>bis</w:t>
      </w:r>
      <w:r w:rsidRPr="00CD3CFF">
        <w:rPr>
          <w:noProof/>
        </w:rPr>
        <w:t>, paragraphe 6, du règlement (UE) 2021/241, allouée au PRR modifié de la Finlande devrait être égale à 1 949 059 854 EUR. Par conséquent, la contribution financière mise à la disposition de la Finlande reste inchangée.</w:t>
      </w:r>
    </w:p>
    <w:p w:rsidR="004328AA" w:rsidRPr="00CD3CFF" w:rsidRDefault="004328AA" w:rsidP="004328AA">
      <w:pPr>
        <w:pStyle w:val="ManualConsidrant"/>
        <w:rPr>
          <w:noProof/>
        </w:rPr>
      </w:pPr>
      <w:r>
        <w:rPr>
          <w:noProof/>
        </w:rPr>
        <w:t>(11)</w:t>
      </w:r>
      <w:r>
        <w:rPr>
          <w:noProof/>
        </w:rPr>
        <w:tab/>
      </w:r>
      <w:r w:rsidRPr="00CD3CFF">
        <w:rPr>
          <w:noProof/>
        </w:rPr>
        <w:t>Il y a donc lieu de modifier la décision d’exécution du Conseil du 29 octobre 2021 en conséquence. Par souci de clarté, il convient de remplacer intégralement l</w:t>
      </w:r>
      <w:r w:rsidR="00BC4DF7">
        <w:rPr>
          <w:noProof/>
        </w:rPr>
        <w:t>’</w:t>
      </w:r>
      <w:r w:rsidRPr="00CD3CFF">
        <w:rPr>
          <w:noProof/>
        </w:rPr>
        <w:t>annexe de la décision d</w:t>
      </w:r>
      <w:r w:rsidR="00BC4DF7">
        <w:rPr>
          <w:noProof/>
        </w:rPr>
        <w:t>’</w:t>
      </w:r>
      <w:r w:rsidRPr="00CD3CFF">
        <w:rPr>
          <w:noProof/>
        </w:rPr>
        <w:t>exécution du Conseil du 29 octobre 2021.</w:t>
      </w:r>
    </w:p>
    <w:p w:rsidR="004328AA" w:rsidRPr="00CD3CFF" w:rsidRDefault="004328AA" w:rsidP="004328AA">
      <w:pPr>
        <w:pStyle w:val="ManualConsidrant"/>
        <w:rPr>
          <w:noProof/>
        </w:rPr>
      </w:pPr>
      <w:r>
        <w:rPr>
          <w:noProof/>
        </w:rPr>
        <w:t>(12)</w:t>
      </w:r>
      <w:r>
        <w:rPr>
          <w:noProof/>
        </w:rPr>
        <w:tab/>
      </w:r>
      <w:r w:rsidRPr="00CD3CFF">
        <w:rPr>
          <w:noProof/>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engagées, notamment en vertu des articles 107 et 108 du traité. La présente décision ne dispense pas les États membres de l’obligation de notifier à la Commission toute aide d’État potentielle conformément à l’article 108 du traité,</w:t>
      </w:r>
    </w:p>
    <w:p w:rsidR="00007F85" w:rsidRPr="00CD3CFF" w:rsidRDefault="00007F85" w:rsidP="00007F85">
      <w:pPr>
        <w:pStyle w:val="Formuledadoption"/>
        <w:rPr>
          <w:noProof/>
        </w:rPr>
      </w:pPr>
      <w:r w:rsidRPr="00CD3CFF">
        <w:rPr>
          <w:noProof/>
        </w:rPr>
        <w:t>A ADOPTÉ LA PRÉSENTE DÉCISION:</w:t>
      </w:r>
    </w:p>
    <w:p w:rsidR="00007F85" w:rsidRPr="00CD3CFF" w:rsidRDefault="00007F85" w:rsidP="00007F85">
      <w:pPr>
        <w:pStyle w:val="Titrearticle"/>
        <w:rPr>
          <w:noProof/>
        </w:rPr>
      </w:pPr>
      <w:r w:rsidRPr="00CD3CFF">
        <w:rPr>
          <w:noProof/>
        </w:rPr>
        <w:t xml:space="preserve">Article premier </w:t>
      </w:r>
      <w:r w:rsidRPr="00CD3CFF">
        <w:rPr>
          <w:noProof/>
        </w:rPr>
        <w:br/>
        <w:t>Approbation de l’évaluation du PRR</w:t>
      </w:r>
    </w:p>
    <w:p w:rsidR="00007F85" w:rsidRPr="00CD3CFF" w:rsidRDefault="00007F85" w:rsidP="00007F85">
      <w:pPr>
        <w:rPr>
          <w:rFonts w:eastAsia="Times New Roman"/>
          <w:noProof/>
        </w:rPr>
      </w:pPr>
      <w:r w:rsidRPr="00CD3CFF">
        <w:rPr>
          <w:noProof/>
        </w:rPr>
        <w:t>L’évaluation du PRR modifié pour la Finlande sur la base des critères prévus à l’article 19, paragraphe 3, du règlement (UE) 2021/241 est approuvée.</w:t>
      </w:r>
    </w:p>
    <w:p w:rsidR="00007F85" w:rsidRPr="00CD3CFF" w:rsidRDefault="00007F85" w:rsidP="00007F85">
      <w:pPr>
        <w:pStyle w:val="Titrearticle"/>
        <w:rPr>
          <w:noProof/>
        </w:rPr>
      </w:pPr>
      <w:r w:rsidRPr="00CD3CFF">
        <w:rPr>
          <w:noProof/>
        </w:rPr>
        <w:t xml:space="preserve">Article 2 </w:t>
      </w:r>
      <w:r w:rsidRPr="00CD3CFF">
        <w:rPr>
          <w:noProof/>
        </w:rPr>
        <w:br/>
        <w:t>Modifications</w:t>
      </w:r>
    </w:p>
    <w:p w:rsidR="00007F85" w:rsidRPr="00CD3CFF" w:rsidRDefault="00007F85" w:rsidP="00007F85">
      <w:pPr>
        <w:rPr>
          <w:noProof/>
        </w:rPr>
      </w:pPr>
      <w:r w:rsidRPr="00CD3CFF">
        <w:rPr>
          <w:noProof/>
        </w:rPr>
        <w:t>La décision d’exécution du Conseil du 29 octobre 2021 relative à l’approbation de l’évaluation du plan pour la reprise et la résilience pour la Finlande est modifiée comme suit:</w:t>
      </w:r>
    </w:p>
    <w:p w:rsidR="00007F85" w:rsidRPr="00CD3CFF" w:rsidRDefault="00007F85" w:rsidP="00007F85">
      <w:pPr>
        <w:rPr>
          <w:noProof/>
        </w:rPr>
      </w:pPr>
      <w:r w:rsidRPr="00CD3CFF">
        <w:rPr>
          <w:noProof/>
        </w:rPr>
        <w:t>l’annexe est remplacée par le texte figurant à l’annexe de la présente décision.</w:t>
      </w:r>
    </w:p>
    <w:p w:rsidR="00007F85" w:rsidRPr="00CD3CFF" w:rsidRDefault="00007F85" w:rsidP="008729FB">
      <w:pPr>
        <w:pStyle w:val="Titrearticle"/>
        <w:rPr>
          <w:noProof/>
        </w:rPr>
      </w:pPr>
      <w:r w:rsidRPr="00CD3CFF">
        <w:rPr>
          <w:noProof/>
        </w:rPr>
        <w:t xml:space="preserve">Article 3 </w:t>
      </w:r>
      <w:r w:rsidRPr="00CD3CFF">
        <w:rPr>
          <w:noProof/>
        </w:rPr>
        <w:br/>
        <w:t>Destinataire</w:t>
      </w:r>
    </w:p>
    <w:p w:rsidR="00007F85" w:rsidRPr="00CD3CFF" w:rsidRDefault="00007F85" w:rsidP="008729FB">
      <w:pPr>
        <w:keepNext/>
        <w:keepLines/>
        <w:rPr>
          <w:noProof/>
        </w:rPr>
      </w:pPr>
      <w:r w:rsidRPr="00CD3CFF">
        <w:rPr>
          <w:noProof/>
        </w:rPr>
        <w:t>La République de Finlande est destinataire de la présente décision.</w:t>
      </w:r>
    </w:p>
    <w:p w:rsidR="00007F85" w:rsidRPr="00CD3CFF" w:rsidRDefault="00CD3CFF" w:rsidP="008729FB">
      <w:pPr>
        <w:pStyle w:val="Fait"/>
        <w:rPr>
          <w:noProof/>
        </w:rPr>
      </w:pPr>
      <w:r>
        <w:rPr>
          <w:noProof/>
        </w:rPr>
        <w:t>Fait à Bruxelles, le</w:t>
      </w:r>
    </w:p>
    <w:p w:rsidR="00007F85" w:rsidRPr="00CD3CFF" w:rsidRDefault="00007F85" w:rsidP="008729FB">
      <w:pPr>
        <w:pStyle w:val="Institutionquisigne"/>
        <w:rPr>
          <w:noProof/>
        </w:rPr>
      </w:pPr>
      <w:r w:rsidRPr="00CD3CFF">
        <w:rPr>
          <w:noProof/>
        </w:rPr>
        <w:tab/>
        <w:t>Par le Conseil</w:t>
      </w:r>
    </w:p>
    <w:p w:rsidR="002709B6" w:rsidRPr="00CD3CFF" w:rsidRDefault="00007F85" w:rsidP="00A1233B">
      <w:pPr>
        <w:pStyle w:val="Personnequisigne"/>
        <w:rPr>
          <w:noProof/>
          <w:color w:val="008000"/>
        </w:rPr>
      </w:pPr>
      <w:r w:rsidRPr="00CD3CFF">
        <w:rPr>
          <w:noProof/>
        </w:rPr>
        <w:tab/>
        <w:t>Le président/La présidente</w:t>
      </w:r>
    </w:p>
    <w:sectPr w:rsidR="002709B6" w:rsidRPr="00CD3CFF" w:rsidSect="00A87A64">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295C" w:rsidRDefault="0032295C">
      <w:pPr>
        <w:spacing w:before="0" w:after="0"/>
      </w:pPr>
      <w:r>
        <w:separator/>
      </w:r>
    </w:p>
  </w:endnote>
  <w:endnote w:type="continuationSeparator" w:id="0">
    <w:p w:rsidR="0032295C" w:rsidRDefault="0032295C">
      <w:pPr>
        <w:spacing w:before="0" w:after="0"/>
      </w:pPr>
      <w:r>
        <w:continuationSeparator/>
      </w:r>
    </w:p>
  </w:endnote>
  <w:endnote w:type="continuationNotice" w:id="1">
    <w:p w:rsidR="0032295C" w:rsidRDefault="0032295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7A64" w:rsidRPr="00A87A64" w:rsidRDefault="00A87A64" w:rsidP="00A87A64">
    <w:pPr>
      <w:pStyle w:val="Footer"/>
      <w:rPr>
        <w:rFonts w:ascii="Arial" w:hAnsi="Arial" w:cs="Arial"/>
        <w:b/>
        <w:sz w:val="48"/>
      </w:rPr>
    </w:pPr>
    <w:r w:rsidRPr="00A87A64">
      <w:rPr>
        <w:rFonts w:ascii="Arial" w:hAnsi="Arial" w:cs="Arial"/>
        <w:b/>
        <w:sz w:val="48"/>
      </w:rPr>
      <w:t>FR</w:t>
    </w:r>
    <w:r w:rsidRPr="00A87A64">
      <w:rPr>
        <w:rFonts w:ascii="Arial" w:hAnsi="Arial" w:cs="Arial"/>
        <w:b/>
        <w:sz w:val="48"/>
      </w:rPr>
      <w:tab/>
    </w:r>
    <w:r w:rsidRPr="00A87A64">
      <w:rPr>
        <w:rFonts w:ascii="Arial" w:hAnsi="Arial" w:cs="Arial"/>
        <w:b/>
        <w:sz w:val="48"/>
      </w:rPr>
      <w:tab/>
    </w:r>
    <w:r w:rsidRPr="00A87A64">
      <w:tab/>
    </w:r>
    <w:r w:rsidRPr="00A87A6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7A64" w:rsidRPr="00A87A64" w:rsidRDefault="00A87A64" w:rsidP="00A87A64">
    <w:pPr>
      <w:pStyle w:val="Footer"/>
      <w:rPr>
        <w:rFonts w:ascii="Arial" w:hAnsi="Arial" w:cs="Arial"/>
        <w:b/>
        <w:sz w:val="48"/>
      </w:rPr>
    </w:pPr>
    <w:r w:rsidRPr="00A87A64">
      <w:rPr>
        <w:rFonts w:ascii="Arial" w:hAnsi="Arial" w:cs="Arial"/>
        <w:b/>
        <w:sz w:val="48"/>
      </w:rPr>
      <w:t>FR</w:t>
    </w:r>
    <w:r w:rsidRPr="00A87A64">
      <w:rPr>
        <w:rFonts w:ascii="Arial" w:hAnsi="Arial" w:cs="Arial"/>
        <w:b/>
        <w:sz w:val="48"/>
      </w:rPr>
      <w:tab/>
    </w:r>
    <w:r w:rsidRPr="00A87A64">
      <w:rPr>
        <w:rFonts w:ascii="Arial" w:hAnsi="Arial" w:cs="Arial"/>
        <w:b/>
        <w:sz w:val="48"/>
      </w:rPr>
      <w:tab/>
    </w:r>
    <w:r w:rsidRPr="00A87A64">
      <w:tab/>
    </w:r>
    <w:r w:rsidRPr="00A87A6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7A64" w:rsidRDefault="00A87A6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7A64" w:rsidRPr="00A87A64" w:rsidRDefault="00A87A64" w:rsidP="00A87A64">
    <w:pPr>
      <w:pStyle w:val="Footer"/>
      <w:rPr>
        <w:rFonts w:ascii="Arial" w:hAnsi="Arial" w:cs="Arial"/>
        <w:b/>
        <w:sz w:val="48"/>
      </w:rPr>
    </w:pPr>
    <w:r w:rsidRPr="00A87A64">
      <w:rPr>
        <w:rFonts w:ascii="Arial" w:hAnsi="Arial" w:cs="Arial"/>
        <w:b/>
        <w:sz w:val="48"/>
      </w:rPr>
      <w:t>FR</w:t>
    </w:r>
    <w:r w:rsidRPr="00A87A64">
      <w:rPr>
        <w:rFonts w:ascii="Arial" w:hAnsi="Arial" w:cs="Arial"/>
        <w:b/>
        <w:sz w:val="48"/>
      </w:rPr>
      <w:tab/>
    </w:r>
    <w:r>
      <w:fldChar w:fldCharType="begin"/>
    </w:r>
    <w:r>
      <w:instrText xml:space="preserve"> PAGE  \* MERGEFORMAT </w:instrText>
    </w:r>
    <w:r>
      <w:fldChar w:fldCharType="separate"/>
    </w:r>
    <w:r w:rsidR="008729FB">
      <w:rPr>
        <w:noProof/>
      </w:rPr>
      <w:t>2</w:t>
    </w:r>
    <w:r>
      <w:fldChar w:fldCharType="end"/>
    </w:r>
    <w:r>
      <w:tab/>
    </w:r>
    <w:r w:rsidRPr="00A87A64">
      <w:tab/>
    </w:r>
    <w:r w:rsidRPr="00A87A64">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7A64" w:rsidRDefault="00A87A64" w:rsidP="00A87A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295C" w:rsidRDefault="0032295C">
      <w:pPr>
        <w:spacing w:before="0" w:after="0"/>
      </w:pPr>
      <w:r>
        <w:separator/>
      </w:r>
    </w:p>
  </w:footnote>
  <w:footnote w:type="continuationSeparator" w:id="0">
    <w:p w:rsidR="0032295C" w:rsidRDefault="0032295C">
      <w:pPr>
        <w:spacing w:before="0" w:after="0"/>
      </w:pPr>
      <w:r>
        <w:continuationSeparator/>
      </w:r>
    </w:p>
  </w:footnote>
  <w:footnote w:type="continuationNotice" w:id="1">
    <w:p w:rsidR="0032295C" w:rsidRDefault="0032295C">
      <w:pPr>
        <w:spacing w:before="0" w:after="0"/>
      </w:pPr>
    </w:p>
  </w:footnote>
  <w:footnote w:id="2">
    <w:p w:rsidR="00487751" w:rsidRPr="00CD3CFF" w:rsidRDefault="00487751" w:rsidP="00487751">
      <w:pPr>
        <w:pStyle w:val="FootnoteText"/>
        <w:rPr>
          <w:lang w:val="fr-BE"/>
        </w:rPr>
      </w:pPr>
      <w:r>
        <w:rPr>
          <w:rStyle w:val="FootnoteReference"/>
        </w:rPr>
        <w:footnoteRef/>
      </w:r>
      <w:r w:rsidRPr="00CD3CFF">
        <w:rPr>
          <w:lang w:val="fr-BE"/>
        </w:rPr>
        <w:tab/>
        <w:t xml:space="preserve">JO L 57 du 18.2.2021, p. 17, ELI: </w:t>
      </w:r>
      <w:hyperlink r:id="rId1" w:history="1">
        <w:r w:rsidRPr="00CD3CFF">
          <w:rPr>
            <w:rStyle w:val="Hyperlink"/>
            <w:lang w:val="fr-BE"/>
          </w:rPr>
          <w:t>https://eur-lex.europa.eu/eli/reg/2021/241/oj</w:t>
        </w:r>
      </w:hyperlink>
      <w:r w:rsidRPr="00CD3CFF">
        <w:rPr>
          <w:lang w:val="fr-BE"/>
        </w:rPr>
        <w:t>.</w:t>
      </w:r>
    </w:p>
  </w:footnote>
  <w:footnote w:id="3">
    <w:p w:rsidR="00BE7BF1" w:rsidRPr="00BC4DF7" w:rsidRDefault="00BE7BF1" w:rsidP="00BE7BF1">
      <w:pPr>
        <w:pStyle w:val="FootnoteText"/>
        <w:rPr>
          <w:lang w:val="en-IE"/>
        </w:rPr>
      </w:pPr>
      <w:r>
        <w:rPr>
          <w:rStyle w:val="FootnoteReference"/>
        </w:rPr>
        <w:footnoteRef/>
      </w:r>
      <w:r w:rsidRPr="00BC4DF7">
        <w:rPr>
          <w:lang w:val="en-IE"/>
        </w:rPr>
        <w:tab/>
        <w:t>ST 12524/21 INIT; ST 12524/21 ADD 1.</w:t>
      </w:r>
    </w:p>
  </w:footnote>
  <w:footnote w:id="4">
    <w:p w:rsidR="00BE7BF1" w:rsidRPr="00BC4DF7" w:rsidRDefault="00BE7BF1" w:rsidP="00BE7BF1">
      <w:pPr>
        <w:pStyle w:val="FootnoteText"/>
        <w:rPr>
          <w:lang w:val="en-IE"/>
        </w:rPr>
      </w:pPr>
      <w:r>
        <w:rPr>
          <w:rStyle w:val="FootnoteReference"/>
        </w:rPr>
        <w:footnoteRef/>
      </w:r>
      <w:r w:rsidRPr="00BC4DF7">
        <w:rPr>
          <w:lang w:val="en-IE"/>
        </w:rPr>
        <w:tab/>
        <w:t>ST 6991/23 INIT; ST 6991/23 ADD 1 COR1.</w:t>
      </w:r>
    </w:p>
  </w:footnote>
  <w:footnote w:id="5">
    <w:p w:rsidR="00BE7BF1" w:rsidRPr="00BC4DF7" w:rsidRDefault="00BE7BF1" w:rsidP="00BE7BF1">
      <w:pPr>
        <w:pStyle w:val="FootnoteText"/>
        <w:rPr>
          <w:lang w:val="en-IE"/>
        </w:rPr>
      </w:pPr>
      <w:r>
        <w:rPr>
          <w:rStyle w:val="FootnoteReference"/>
        </w:rPr>
        <w:footnoteRef/>
      </w:r>
      <w:r w:rsidRPr="00BC4DF7">
        <w:rPr>
          <w:lang w:val="en-IE"/>
        </w:rPr>
        <w:tab/>
        <w:t>ST 15836/23 INIT; ST 15836/23 ADD 1.</w:t>
      </w:r>
    </w:p>
  </w:footnote>
  <w:footnote w:id="6">
    <w:p w:rsidR="00BE7BF1" w:rsidRPr="00BC4DF7" w:rsidRDefault="00BE7BF1" w:rsidP="00BE7BF1">
      <w:pPr>
        <w:pStyle w:val="FootnoteText"/>
        <w:rPr>
          <w:lang w:val="en-IE"/>
        </w:rPr>
      </w:pPr>
      <w:r>
        <w:rPr>
          <w:rStyle w:val="FootnoteReference"/>
        </w:rPr>
        <w:footnoteRef/>
      </w:r>
      <w:r w:rsidRPr="00BC4DF7">
        <w:rPr>
          <w:lang w:val="en-IE"/>
        </w:rPr>
        <w:tab/>
        <w:t>ST 11535/24 INIT; ST 11535/24 ADD 1.</w:t>
      </w:r>
    </w:p>
  </w:footnote>
  <w:footnote w:id="7">
    <w:p w:rsidR="00BE7BF1" w:rsidRPr="00BC4DF7" w:rsidRDefault="00BE7BF1" w:rsidP="00734A32">
      <w:pPr>
        <w:pStyle w:val="FootnoteText"/>
        <w:rPr>
          <w:lang w:val="en-IE"/>
        </w:rPr>
      </w:pPr>
      <w:r>
        <w:rPr>
          <w:rStyle w:val="FootnoteReference"/>
        </w:rPr>
        <w:footnoteRef/>
      </w:r>
      <w:r w:rsidRPr="00BC4DF7">
        <w:rPr>
          <w:lang w:val="en-IE"/>
        </w:rPr>
        <w:tab/>
        <w:t>ST 11030/25 INIT; ST 11030/25 ADD 1.</w:t>
      </w:r>
    </w:p>
  </w:footnote>
  <w:footnote w:id="8">
    <w:p w:rsidR="00BE7BF1" w:rsidRPr="00BC4DF7" w:rsidRDefault="00BE7BF1">
      <w:pPr>
        <w:pStyle w:val="FootnoteText"/>
        <w:rPr>
          <w:lang w:val="en-IE"/>
        </w:rPr>
      </w:pPr>
      <w:r>
        <w:rPr>
          <w:rStyle w:val="FootnoteReference"/>
        </w:rPr>
        <w:footnoteRef/>
      </w:r>
      <w:r w:rsidRPr="00BC4DF7">
        <w:rPr>
          <w:lang w:val="en-IE"/>
        </w:rPr>
        <w:tab/>
        <w:t>ST 16877/26 INIT; ST 16877/26 ADD 1.</w:t>
      </w:r>
    </w:p>
  </w:footnote>
  <w:footnote w:id="9">
    <w:p w:rsidR="004328AA" w:rsidRPr="00CD3CFF" w:rsidRDefault="004328AA" w:rsidP="004328AA">
      <w:pPr>
        <w:pStyle w:val="FootnoteText"/>
        <w:rPr>
          <w:lang w:val="fr-BE"/>
        </w:rPr>
      </w:pPr>
      <w:r>
        <w:rPr>
          <w:rStyle w:val="FootnoteReference"/>
        </w:rPr>
        <w:footnoteRef/>
      </w:r>
      <w:r w:rsidRPr="00CD3CFF">
        <w:rPr>
          <w:lang w:val="fr-BE"/>
        </w:rPr>
        <w:tab/>
        <w:t xml:space="preserve">Règlement (UE) 2021/1755 du Parlement européen et du Conseil du 6 octobre 2021 établissant la réserve d’ajustement au Brexit (JO L 357 du 8.10.2021, p. 1, ELI: </w:t>
      </w:r>
      <w:hyperlink r:id="rId2" w:history="1">
        <w:r w:rsidRPr="00CD3CFF">
          <w:rPr>
            <w:rStyle w:val="Hyperlink"/>
            <w:lang w:val="fr-BE"/>
          </w:rPr>
          <w:t>http://data.europa.eu/eli/reg/2021/1755/oj</w:t>
        </w:r>
      </w:hyperlink>
      <w:r w:rsidRPr="00CD3CFF">
        <w:rPr>
          <w:lang w:val="fr-BE"/>
        </w:rPr>
        <w:t>).</w:t>
      </w:r>
    </w:p>
    <w:p w:rsidR="004328AA" w:rsidRPr="00CD3CFF" w:rsidRDefault="004328AA" w:rsidP="004328AA">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7A64" w:rsidRDefault="00A87A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7A64" w:rsidRDefault="00A87A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fi-FI"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25 12:58:2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C345DCA9-70B3-4635-8F4E-B53E914DF152"/>
    <w:docVar w:name="LW_COVERPAGE_TYPE" w:val="1"/>
    <w:docVar w:name="LW_CROSSREFERENCE" w:val="&lt;UNUSED&gt;"/>
    <w:docVar w:name="LW_DocType" w:val="COM"/>
    <w:docVar w:name="LW_EMISSION" w:val="18.6.2026"/>
    <w:docVar w:name="LW_EMISSION_ISODATE" w:val="2026-06-18"/>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62"/>
    <w:docVar w:name="LW_REF.II.NEW.CP_YEAR" w:val="2026"/>
    <w:docVar w:name="LW_REF.INST.NEW" w:val="COM"/>
    <w:docVar w:name="LW_REF.INST.NEW_ADOPTED" w:val="final"/>
    <w:docVar w:name="LW_REF.INST.NEW_TEXT" w:val="(2026) 30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du 29 octobre 2021 relative à l\u8217?approbation de l\u8217?évaluation du plan pour la reprise et la résilience pour la Finlande"/>
    <w:docVar w:name="LW_TYPE.DOC.CP" w:val="DÉCISION D\u8217?EXÉCUTION DU CONSEIL"/>
    <w:docVar w:name="LwApiVersions" w:val="LW4CoDe 1.24.5.0; LW 9.2, Build 20251112"/>
  </w:docVars>
  <w:rsids>
    <w:rsidRoot w:val="002709B6"/>
    <w:rsid w:val="000001F6"/>
    <w:rsid w:val="00000232"/>
    <w:rsid w:val="0000038E"/>
    <w:rsid w:val="00000520"/>
    <w:rsid w:val="000005D0"/>
    <w:rsid w:val="000005F0"/>
    <w:rsid w:val="0000062D"/>
    <w:rsid w:val="00000720"/>
    <w:rsid w:val="0000073B"/>
    <w:rsid w:val="000007EB"/>
    <w:rsid w:val="00000956"/>
    <w:rsid w:val="00000BC3"/>
    <w:rsid w:val="00000BDF"/>
    <w:rsid w:val="00000CAD"/>
    <w:rsid w:val="00000EA9"/>
    <w:rsid w:val="00001211"/>
    <w:rsid w:val="00001364"/>
    <w:rsid w:val="000013E1"/>
    <w:rsid w:val="00001549"/>
    <w:rsid w:val="00001572"/>
    <w:rsid w:val="00001765"/>
    <w:rsid w:val="00001851"/>
    <w:rsid w:val="00001973"/>
    <w:rsid w:val="00001AEA"/>
    <w:rsid w:val="00001B20"/>
    <w:rsid w:val="00001BB7"/>
    <w:rsid w:val="00001C19"/>
    <w:rsid w:val="00001D64"/>
    <w:rsid w:val="00001F5D"/>
    <w:rsid w:val="00002014"/>
    <w:rsid w:val="000020F4"/>
    <w:rsid w:val="00002144"/>
    <w:rsid w:val="00002387"/>
    <w:rsid w:val="00002444"/>
    <w:rsid w:val="00002467"/>
    <w:rsid w:val="000024CB"/>
    <w:rsid w:val="00002515"/>
    <w:rsid w:val="0000251A"/>
    <w:rsid w:val="00002525"/>
    <w:rsid w:val="0000253E"/>
    <w:rsid w:val="000025A3"/>
    <w:rsid w:val="0000268B"/>
    <w:rsid w:val="000028D5"/>
    <w:rsid w:val="0000291C"/>
    <w:rsid w:val="00002A2B"/>
    <w:rsid w:val="00002AED"/>
    <w:rsid w:val="00002F27"/>
    <w:rsid w:val="00002FA4"/>
    <w:rsid w:val="00003279"/>
    <w:rsid w:val="000032D8"/>
    <w:rsid w:val="000032EE"/>
    <w:rsid w:val="0000332D"/>
    <w:rsid w:val="000034F0"/>
    <w:rsid w:val="00003506"/>
    <w:rsid w:val="00003575"/>
    <w:rsid w:val="00003779"/>
    <w:rsid w:val="000038B9"/>
    <w:rsid w:val="0000396E"/>
    <w:rsid w:val="000039BA"/>
    <w:rsid w:val="00003C33"/>
    <w:rsid w:val="00003E51"/>
    <w:rsid w:val="00003FF2"/>
    <w:rsid w:val="00004057"/>
    <w:rsid w:val="000042C4"/>
    <w:rsid w:val="0000445F"/>
    <w:rsid w:val="0000467B"/>
    <w:rsid w:val="00004779"/>
    <w:rsid w:val="000048F8"/>
    <w:rsid w:val="00004951"/>
    <w:rsid w:val="00004A08"/>
    <w:rsid w:val="00004A40"/>
    <w:rsid w:val="00004B75"/>
    <w:rsid w:val="00004E9E"/>
    <w:rsid w:val="00004EC2"/>
    <w:rsid w:val="00004F1A"/>
    <w:rsid w:val="00004F2B"/>
    <w:rsid w:val="000051B2"/>
    <w:rsid w:val="000051D9"/>
    <w:rsid w:val="000053B6"/>
    <w:rsid w:val="00005632"/>
    <w:rsid w:val="000056EA"/>
    <w:rsid w:val="0000575E"/>
    <w:rsid w:val="000058C2"/>
    <w:rsid w:val="000058CF"/>
    <w:rsid w:val="00005955"/>
    <w:rsid w:val="00005975"/>
    <w:rsid w:val="00005A64"/>
    <w:rsid w:val="00005AB4"/>
    <w:rsid w:val="00005BC1"/>
    <w:rsid w:val="00005D7F"/>
    <w:rsid w:val="00005DD1"/>
    <w:rsid w:val="00005F46"/>
    <w:rsid w:val="00005FB7"/>
    <w:rsid w:val="00006188"/>
    <w:rsid w:val="000061F1"/>
    <w:rsid w:val="00006221"/>
    <w:rsid w:val="000063DF"/>
    <w:rsid w:val="000064B9"/>
    <w:rsid w:val="000064FE"/>
    <w:rsid w:val="0000668A"/>
    <w:rsid w:val="0000681B"/>
    <w:rsid w:val="0000687D"/>
    <w:rsid w:val="0000698D"/>
    <w:rsid w:val="00006A18"/>
    <w:rsid w:val="00006BAF"/>
    <w:rsid w:val="00006C36"/>
    <w:rsid w:val="00006C5E"/>
    <w:rsid w:val="00006C6F"/>
    <w:rsid w:val="000070AC"/>
    <w:rsid w:val="000072B0"/>
    <w:rsid w:val="00007406"/>
    <w:rsid w:val="00007455"/>
    <w:rsid w:val="00007586"/>
    <w:rsid w:val="000076D4"/>
    <w:rsid w:val="0000777E"/>
    <w:rsid w:val="000078B7"/>
    <w:rsid w:val="00007B7B"/>
    <w:rsid w:val="00007CCD"/>
    <w:rsid w:val="00007E76"/>
    <w:rsid w:val="00007F66"/>
    <w:rsid w:val="00007F85"/>
    <w:rsid w:val="0001003F"/>
    <w:rsid w:val="00010154"/>
    <w:rsid w:val="00010181"/>
    <w:rsid w:val="00010358"/>
    <w:rsid w:val="0001041C"/>
    <w:rsid w:val="00010685"/>
    <w:rsid w:val="0001071B"/>
    <w:rsid w:val="00010953"/>
    <w:rsid w:val="00010A29"/>
    <w:rsid w:val="00010E1A"/>
    <w:rsid w:val="00010E81"/>
    <w:rsid w:val="00010EFA"/>
    <w:rsid w:val="00010F32"/>
    <w:rsid w:val="00011091"/>
    <w:rsid w:val="0001123F"/>
    <w:rsid w:val="00011257"/>
    <w:rsid w:val="00011352"/>
    <w:rsid w:val="0001136F"/>
    <w:rsid w:val="0001157C"/>
    <w:rsid w:val="000115C7"/>
    <w:rsid w:val="000115E2"/>
    <w:rsid w:val="00011609"/>
    <w:rsid w:val="00011631"/>
    <w:rsid w:val="0001167F"/>
    <w:rsid w:val="00011817"/>
    <w:rsid w:val="00011A45"/>
    <w:rsid w:val="00011B04"/>
    <w:rsid w:val="00011C63"/>
    <w:rsid w:val="00011C9A"/>
    <w:rsid w:val="00011DEB"/>
    <w:rsid w:val="00011EA8"/>
    <w:rsid w:val="00011F86"/>
    <w:rsid w:val="0001202E"/>
    <w:rsid w:val="00012318"/>
    <w:rsid w:val="00012453"/>
    <w:rsid w:val="00012500"/>
    <w:rsid w:val="000128E3"/>
    <w:rsid w:val="00012AF9"/>
    <w:rsid w:val="00012C15"/>
    <w:rsid w:val="00012C1E"/>
    <w:rsid w:val="00012C96"/>
    <w:rsid w:val="00012CD5"/>
    <w:rsid w:val="00012D3B"/>
    <w:rsid w:val="00012DBF"/>
    <w:rsid w:val="00012EDD"/>
    <w:rsid w:val="00013078"/>
    <w:rsid w:val="0001311B"/>
    <w:rsid w:val="000132F2"/>
    <w:rsid w:val="000133E1"/>
    <w:rsid w:val="0001347C"/>
    <w:rsid w:val="000134DA"/>
    <w:rsid w:val="000134F6"/>
    <w:rsid w:val="0001360D"/>
    <w:rsid w:val="000136CF"/>
    <w:rsid w:val="0001383B"/>
    <w:rsid w:val="000138E8"/>
    <w:rsid w:val="00013B9C"/>
    <w:rsid w:val="00013C7C"/>
    <w:rsid w:val="00013C90"/>
    <w:rsid w:val="00013CFF"/>
    <w:rsid w:val="00013D10"/>
    <w:rsid w:val="00014019"/>
    <w:rsid w:val="0001410F"/>
    <w:rsid w:val="00014231"/>
    <w:rsid w:val="00014250"/>
    <w:rsid w:val="0001426C"/>
    <w:rsid w:val="00014284"/>
    <w:rsid w:val="00014380"/>
    <w:rsid w:val="000143C6"/>
    <w:rsid w:val="000144BD"/>
    <w:rsid w:val="000146E2"/>
    <w:rsid w:val="00014758"/>
    <w:rsid w:val="000147F2"/>
    <w:rsid w:val="00014856"/>
    <w:rsid w:val="000149B5"/>
    <w:rsid w:val="000149F9"/>
    <w:rsid w:val="00014A29"/>
    <w:rsid w:val="00014A81"/>
    <w:rsid w:val="00014B38"/>
    <w:rsid w:val="00014B89"/>
    <w:rsid w:val="00014C8E"/>
    <w:rsid w:val="00014CB7"/>
    <w:rsid w:val="00014D14"/>
    <w:rsid w:val="00014E17"/>
    <w:rsid w:val="00014F01"/>
    <w:rsid w:val="00014F49"/>
    <w:rsid w:val="00014FCF"/>
    <w:rsid w:val="000150CF"/>
    <w:rsid w:val="000151C8"/>
    <w:rsid w:val="0001520A"/>
    <w:rsid w:val="0001520E"/>
    <w:rsid w:val="0001529F"/>
    <w:rsid w:val="000154B6"/>
    <w:rsid w:val="00015532"/>
    <w:rsid w:val="000158A1"/>
    <w:rsid w:val="000158B7"/>
    <w:rsid w:val="00015907"/>
    <w:rsid w:val="00015A69"/>
    <w:rsid w:val="00015B8C"/>
    <w:rsid w:val="00015C54"/>
    <w:rsid w:val="00015E04"/>
    <w:rsid w:val="00015E9F"/>
    <w:rsid w:val="00016111"/>
    <w:rsid w:val="000161A8"/>
    <w:rsid w:val="0001622B"/>
    <w:rsid w:val="000162A7"/>
    <w:rsid w:val="0001647B"/>
    <w:rsid w:val="000164FB"/>
    <w:rsid w:val="000166AF"/>
    <w:rsid w:val="00016880"/>
    <w:rsid w:val="00016986"/>
    <w:rsid w:val="00016AF5"/>
    <w:rsid w:val="00016B50"/>
    <w:rsid w:val="00016D07"/>
    <w:rsid w:val="00016D63"/>
    <w:rsid w:val="00016D6A"/>
    <w:rsid w:val="00016F2C"/>
    <w:rsid w:val="00017075"/>
    <w:rsid w:val="000170C6"/>
    <w:rsid w:val="00017147"/>
    <w:rsid w:val="000173C7"/>
    <w:rsid w:val="000175F5"/>
    <w:rsid w:val="00017625"/>
    <w:rsid w:val="0001762E"/>
    <w:rsid w:val="00017793"/>
    <w:rsid w:val="000177A1"/>
    <w:rsid w:val="0001782C"/>
    <w:rsid w:val="00017CE2"/>
    <w:rsid w:val="00017D1A"/>
    <w:rsid w:val="00017D9B"/>
    <w:rsid w:val="00017DC6"/>
    <w:rsid w:val="00017DF1"/>
    <w:rsid w:val="00017F01"/>
    <w:rsid w:val="00020074"/>
    <w:rsid w:val="0002023E"/>
    <w:rsid w:val="0002032A"/>
    <w:rsid w:val="0002037B"/>
    <w:rsid w:val="000208A6"/>
    <w:rsid w:val="000208CC"/>
    <w:rsid w:val="00020925"/>
    <w:rsid w:val="00020A75"/>
    <w:rsid w:val="00020AC7"/>
    <w:rsid w:val="00020ADA"/>
    <w:rsid w:val="00020E3E"/>
    <w:rsid w:val="00020F32"/>
    <w:rsid w:val="0002116E"/>
    <w:rsid w:val="00021185"/>
    <w:rsid w:val="000212A2"/>
    <w:rsid w:val="00021347"/>
    <w:rsid w:val="000213EE"/>
    <w:rsid w:val="00021456"/>
    <w:rsid w:val="000214C3"/>
    <w:rsid w:val="0002163A"/>
    <w:rsid w:val="000216B7"/>
    <w:rsid w:val="00021A7A"/>
    <w:rsid w:val="00021B62"/>
    <w:rsid w:val="00021C07"/>
    <w:rsid w:val="00021CF9"/>
    <w:rsid w:val="00021D3A"/>
    <w:rsid w:val="00021D42"/>
    <w:rsid w:val="00021E05"/>
    <w:rsid w:val="00021EFA"/>
    <w:rsid w:val="00021F7D"/>
    <w:rsid w:val="00021FCE"/>
    <w:rsid w:val="00022129"/>
    <w:rsid w:val="00022156"/>
    <w:rsid w:val="000222F9"/>
    <w:rsid w:val="0002230C"/>
    <w:rsid w:val="00022335"/>
    <w:rsid w:val="0002234D"/>
    <w:rsid w:val="000223B5"/>
    <w:rsid w:val="000223CA"/>
    <w:rsid w:val="00022401"/>
    <w:rsid w:val="0002245B"/>
    <w:rsid w:val="000225E7"/>
    <w:rsid w:val="00022627"/>
    <w:rsid w:val="00022696"/>
    <w:rsid w:val="00022753"/>
    <w:rsid w:val="000228E5"/>
    <w:rsid w:val="000228F8"/>
    <w:rsid w:val="00022903"/>
    <w:rsid w:val="00022C65"/>
    <w:rsid w:val="00022DC5"/>
    <w:rsid w:val="00022F95"/>
    <w:rsid w:val="000232DE"/>
    <w:rsid w:val="0002341C"/>
    <w:rsid w:val="000235BC"/>
    <w:rsid w:val="000235CC"/>
    <w:rsid w:val="000235DA"/>
    <w:rsid w:val="00023600"/>
    <w:rsid w:val="000236BD"/>
    <w:rsid w:val="000237AF"/>
    <w:rsid w:val="00023870"/>
    <w:rsid w:val="0002394E"/>
    <w:rsid w:val="0002396A"/>
    <w:rsid w:val="0002397B"/>
    <w:rsid w:val="00023AE1"/>
    <w:rsid w:val="00023BFF"/>
    <w:rsid w:val="00023D88"/>
    <w:rsid w:val="00023E23"/>
    <w:rsid w:val="00023F9B"/>
    <w:rsid w:val="000240CA"/>
    <w:rsid w:val="00024187"/>
    <w:rsid w:val="00024207"/>
    <w:rsid w:val="00024361"/>
    <w:rsid w:val="000243E9"/>
    <w:rsid w:val="0002450D"/>
    <w:rsid w:val="00024702"/>
    <w:rsid w:val="000249F4"/>
    <w:rsid w:val="00024A11"/>
    <w:rsid w:val="00024B50"/>
    <w:rsid w:val="00024BB3"/>
    <w:rsid w:val="00024E7C"/>
    <w:rsid w:val="00024ED6"/>
    <w:rsid w:val="00024EE1"/>
    <w:rsid w:val="00024F05"/>
    <w:rsid w:val="00024F41"/>
    <w:rsid w:val="000250F8"/>
    <w:rsid w:val="0002530B"/>
    <w:rsid w:val="000253F3"/>
    <w:rsid w:val="000253F7"/>
    <w:rsid w:val="00025487"/>
    <w:rsid w:val="00025718"/>
    <w:rsid w:val="0002573B"/>
    <w:rsid w:val="000259C3"/>
    <w:rsid w:val="00025B44"/>
    <w:rsid w:val="00025C32"/>
    <w:rsid w:val="00025D2B"/>
    <w:rsid w:val="00025E68"/>
    <w:rsid w:val="00025EE4"/>
    <w:rsid w:val="00026143"/>
    <w:rsid w:val="00026303"/>
    <w:rsid w:val="00026681"/>
    <w:rsid w:val="00026B13"/>
    <w:rsid w:val="00026C48"/>
    <w:rsid w:val="00026CCC"/>
    <w:rsid w:val="00026E27"/>
    <w:rsid w:val="00026EFC"/>
    <w:rsid w:val="00026F17"/>
    <w:rsid w:val="00027195"/>
    <w:rsid w:val="00027373"/>
    <w:rsid w:val="000273BE"/>
    <w:rsid w:val="00027498"/>
    <w:rsid w:val="000274CB"/>
    <w:rsid w:val="000276A7"/>
    <w:rsid w:val="00027746"/>
    <w:rsid w:val="00027850"/>
    <w:rsid w:val="00027ACA"/>
    <w:rsid w:val="00027BB5"/>
    <w:rsid w:val="00027BF3"/>
    <w:rsid w:val="00027D08"/>
    <w:rsid w:val="00027D17"/>
    <w:rsid w:val="00027D40"/>
    <w:rsid w:val="00027D88"/>
    <w:rsid w:val="00027EE8"/>
    <w:rsid w:val="00027FED"/>
    <w:rsid w:val="00030029"/>
    <w:rsid w:val="00030258"/>
    <w:rsid w:val="000302A5"/>
    <w:rsid w:val="000302ED"/>
    <w:rsid w:val="00030622"/>
    <w:rsid w:val="00030648"/>
    <w:rsid w:val="00030936"/>
    <w:rsid w:val="00030B2A"/>
    <w:rsid w:val="00030B84"/>
    <w:rsid w:val="00030C0F"/>
    <w:rsid w:val="00030D27"/>
    <w:rsid w:val="00030DCA"/>
    <w:rsid w:val="00030DCB"/>
    <w:rsid w:val="00031009"/>
    <w:rsid w:val="00031071"/>
    <w:rsid w:val="0003138E"/>
    <w:rsid w:val="00031678"/>
    <w:rsid w:val="00031687"/>
    <w:rsid w:val="00031689"/>
    <w:rsid w:val="000317A4"/>
    <w:rsid w:val="000317E0"/>
    <w:rsid w:val="0003199F"/>
    <w:rsid w:val="00031A59"/>
    <w:rsid w:val="00031AFA"/>
    <w:rsid w:val="00031BA8"/>
    <w:rsid w:val="00031C43"/>
    <w:rsid w:val="00031CA7"/>
    <w:rsid w:val="00031D03"/>
    <w:rsid w:val="00031E5B"/>
    <w:rsid w:val="00031E90"/>
    <w:rsid w:val="00031F29"/>
    <w:rsid w:val="00031FC0"/>
    <w:rsid w:val="0003211E"/>
    <w:rsid w:val="000321D9"/>
    <w:rsid w:val="00032277"/>
    <w:rsid w:val="0003233E"/>
    <w:rsid w:val="0003234A"/>
    <w:rsid w:val="0003236A"/>
    <w:rsid w:val="00032584"/>
    <w:rsid w:val="000325CD"/>
    <w:rsid w:val="00032696"/>
    <w:rsid w:val="000326EA"/>
    <w:rsid w:val="00032717"/>
    <w:rsid w:val="0003272A"/>
    <w:rsid w:val="00032769"/>
    <w:rsid w:val="00032A13"/>
    <w:rsid w:val="00032B21"/>
    <w:rsid w:val="00032C19"/>
    <w:rsid w:val="00032DAD"/>
    <w:rsid w:val="00032E2A"/>
    <w:rsid w:val="00032E7D"/>
    <w:rsid w:val="00032F8E"/>
    <w:rsid w:val="0003318A"/>
    <w:rsid w:val="00033397"/>
    <w:rsid w:val="00033416"/>
    <w:rsid w:val="0003351A"/>
    <w:rsid w:val="00033631"/>
    <w:rsid w:val="00033638"/>
    <w:rsid w:val="00033741"/>
    <w:rsid w:val="000337C9"/>
    <w:rsid w:val="00033830"/>
    <w:rsid w:val="00033841"/>
    <w:rsid w:val="00033A6F"/>
    <w:rsid w:val="00034289"/>
    <w:rsid w:val="000342A4"/>
    <w:rsid w:val="00034300"/>
    <w:rsid w:val="0003434C"/>
    <w:rsid w:val="00034359"/>
    <w:rsid w:val="0003465D"/>
    <w:rsid w:val="0003467A"/>
    <w:rsid w:val="00034766"/>
    <w:rsid w:val="000349AF"/>
    <w:rsid w:val="00034A4F"/>
    <w:rsid w:val="00034AD9"/>
    <w:rsid w:val="00034BE6"/>
    <w:rsid w:val="00034D88"/>
    <w:rsid w:val="00034E6D"/>
    <w:rsid w:val="00034E7B"/>
    <w:rsid w:val="00034EC3"/>
    <w:rsid w:val="00035048"/>
    <w:rsid w:val="000350AA"/>
    <w:rsid w:val="000351BB"/>
    <w:rsid w:val="000351BE"/>
    <w:rsid w:val="00035388"/>
    <w:rsid w:val="000354AC"/>
    <w:rsid w:val="0003556B"/>
    <w:rsid w:val="00035614"/>
    <w:rsid w:val="00035714"/>
    <w:rsid w:val="0003572F"/>
    <w:rsid w:val="00035734"/>
    <w:rsid w:val="0003587A"/>
    <w:rsid w:val="00035922"/>
    <w:rsid w:val="000359F0"/>
    <w:rsid w:val="00035A8F"/>
    <w:rsid w:val="00035AEB"/>
    <w:rsid w:val="00035B05"/>
    <w:rsid w:val="00035C19"/>
    <w:rsid w:val="00035F5E"/>
    <w:rsid w:val="00036037"/>
    <w:rsid w:val="000362B9"/>
    <w:rsid w:val="00036409"/>
    <w:rsid w:val="0003642A"/>
    <w:rsid w:val="0003642E"/>
    <w:rsid w:val="00036464"/>
    <w:rsid w:val="000366FC"/>
    <w:rsid w:val="0003675A"/>
    <w:rsid w:val="00036916"/>
    <w:rsid w:val="00036A36"/>
    <w:rsid w:val="00036A3E"/>
    <w:rsid w:val="00036A86"/>
    <w:rsid w:val="00036B4D"/>
    <w:rsid w:val="00036B6F"/>
    <w:rsid w:val="00036BB3"/>
    <w:rsid w:val="00036E72"/>
    <w:rsid w:val="00036F3F"/>
    <w:rsid w:val="00036FBE"/>
    <w:rsid w:val="0003700E"/>
    <w:rsid w:val="000372BE"/>
    <w:rsid w:val="000373DF"/>
    <w:rsid w:val="00037661"/>
    <w:rsid w:val="000376D5"/>
    <w:rsid w:val="00037C09"/>
    <w:rsid w:val="00037E62"/>
    <w:rsid w:val="00037ECC"/>
    <w:rsid w:val="00037EED"/>
    <w:rsid w:val="00037F30"/>
    <w:rsid w:val="00037FF5"/>
    <w:rsid w:val="0004015F"/>
    <w:rsid w:val="0004018E"/>
    <w:rsid w:val="000402F7"/>
    <w:rsid w:val="00040311"/>
    <w:rsid w:val="000403C6"/>
    <w:rsid w:val="000404B4"/>
    <w:rsid w:val="0004097D"/>
    <w:rsid w:val="000409A9"/>
    <w:rsid w:val="00040B4A"/>
    <w:rsid w:val="00040E08"/>
    <w:rsid w:val="00041018"/>
    <w:rsid w:val="0004109B"/>
    <w:rsid w:val="00041218"/>
    <w:rsid w:val="00041222"/>
    <w:rsid w:val="0004137E"/>
    <w:rsid w:val="000414B7"/>
    <w:rsid w:val="0004159E"/>
    <w:rsid w:val="00041662"/>
    <w:rsid w:val="0004168B"/>
    <w:rsid w:val="0004178A"/>
    <w:rsid w:val="0004179E"/>
    <w:rsid w:val="000417FA"/>
    <w:rsid w:val="00041A15"/>
    <w:rsid w:val="00041AE4"/>
    <w:rsid w:val="00041BE9"/>
    <w:rsid w:val="00041DEA"/>
    <w:rsid w:val="00041ECB"/>
    <w:rsid w:val="00042034"/>
    <w:rsid w:val="00042187"/>
    <w:rsid w:val="00042189"/>
    <w:rsid w:val="00042349"/>
    <w:rsid w:val="000423B4"/>
    <w:rsid w:val="0004240D"/>
    <w:rsid w:val="00042628"/>
    <w:rsid w:val="00042716"/>
    <w:rsid w:val="00042823"/>
    <w:rsid w:val="0004284F"/>
    <w:rsid w:val="00042928"/>
    <w:rsid w:val="000429B6"/>
    <w:rsid w:val="00042D29"/>
    <w:rsid w:val="00042D4D"/>
    <w:rsid w:val="00042D5B"/>
    <w:rsid w:val="00042DF4"/>
    <w:rsid w:val="00042E2E"/>
    <w:rsid w:val="00042F33"/>
    <w:rsid w:val="00042FEA"/>
    <w:rsid w:val="000430CC"/>
    <w:rsid w:val="00043301"/>
    <w:rsid w:val="000434BB"/>
    <w:rsid w:val="0004379D"/>
    <w:rsid w:val="00043875"/>
    <w:rsid w:val="00043889"/>
    <w:rsid w:val="0004392F"/>
    <w:rsid w:val="000439AA"/>
    <w:rsid w:val="00043C82"/>
    <w:rsid w:val="00043CBB"/>
    <w:rsid w:val="00043DDD"/>
    <w:rsid w:val="00043E40"/>
    <w:rsid w:val="00043E49"/>
    <w:rsid w:val="00044009"/>
    <w:rsid w:val="000440E0"/>
    <w:rsid w:val="00044122"/>
    <w:rsid w:val="000442B1"/>
    <w:rsid w:val="0004438C"/>
    <w:rsid w:val="000443F3"/>
    <w:rsid w:val="00044536"/>
    <w:rsid w:val="000445B6"/>
    <w:rsid w:val="000446C6"/>
    <w:rsid w:val="00044700"/>
    <w:rsid w:val="000447B3"/>
    <w:rsid w:val="00044813"/>
    <w:rsid w:val="0004487F"/>
    <w:rsid w:val="0004497E"/>
    <w:rsid w:val="000449B6"/>
    <w:rsid w:val="00044ACE"/>
    <w:rsid w:val="00044D80"/>
    <w:rsid w:val="000452DC"/>
    <w:rsid w:val="000454DD"/>
    <w:rsid w:val="00045542"/>
    <w:rsid w:val="000456FA"/>
    <w:rsid w:val="0004570D"/>
    <w:rsid w:val="00045728"/>
    <w:rsid w:val="0004579A"/>
    <w:rsid w:val="000457E3"/>
    <w:rsid w:val="00045A31"/>
    <w:rsid w:val="00045A99"/>
    <w:rsid w:val="00045B81"/>
    <w:rsid w:val="00045CE4"/>
    <w:rsid w:val="00045D3E"/>
    <w:rsid w:val="00045D59"/>
    <w:rsid w:val="00045DF7"/>
    <w:rsid w:val="00045F1A"/>
    <w:rsid w:val="00046024"/>
    <w:rsid w:val="00046040"/>
    <w:rsid w:val="0004618A"/>
    <w:rsid w:val="000461FD"/>
    <w:rsid w:val="00046253"/>
    <w:rsid w:val="000462B6"/>
    <w:rsid w:val="00046358"/>
    <w:rsid w:val="000463AF"/>
    <w:rsid w:val="00046562"/>
    <w:rsid w:val="00046708"/>
    <w:rsid w:val="00046758"/>
    <w:rsid w:val="00046792"/>
    <w:rsid w:val="000467DB"/>
    <w:rsid w:val="0004682F"/>
    <w:rsid w:val="00046874"/>
    <w:rsid w:val="00046BF9"/>
    <w:rsid w:val="00046C6D"/>
    <w:rsid w:val="0004712C"/>
    <w:rsid w:val="00047243"/>
    <w:rsid w:val="000473BD"/>
    <w:rsid w:val="00047577"/>
    <w:rsid w:val="000476A1"/>
    <w:rsid w:val="00047702"/>
    <w:rsid w:val="00047BEB"/>
    <w:rsid w:val="0005006E"/>
    <w:rsid w:val="00050089"/>
    <w:rsid w:val="000500BF"/>
    <w:rsid w:val="000501C6"/>
    <w:rsid w:val="00050220"/>
    <w:rsid w:val="000502B0"/>
    <w:rsid w:val="00050466"/>
    <w:rsid w:val="000504D0"/>
    <w:rsid w:val="0005075A"/>
    <w:rsid w:val="00050772"/>
    <w:rsid w:val="0005094E"/>
    <w:rsid w:val="0005096F"/>
    <w:rsid w:val="00050B5F"/>
    <w:rsid w:val="00050D9B"/>
    <w:rsid w:val="00050F5B"/>
    <w:rsid w:val="00050FDB"/>
    <w:rsid w:val="0005106C"/>
    <w:rsid w:val="000510B8"/>
    <w:rsid w:val="000511C9"/>
    <w:rsid w:val="000512ED"/>
    <w:rsid w:val="00051513"/>
    <w:rsid w:val="00051726"/>
    <w:rsid w:val="000517A5"/>
    <w:rsid w:val="000517E4"/>
    <w:rsid w:val="0005182D"/>
    <w:rsid w:val="0005188D"/>
    <w:rsid w:val="000518C9"/>
    <w:rsid w:val="00051940"/>
    <w:rsid w:val="00051B06"/>
    <w:rsid w:val="00051BD2"/>
    <w:rsid w:val="00051C70"/>
    <w:rsid w:val="00051CEC"/>
    <w:rsid w:val="00051D7F"/>
    <w:rsid w:val="00051FB6"/>
    <w:rsid w:val="0005256E"/>
    <w:rsid w:val="000525A0"/>
    <w:rsid w:val="00052620"/>
    <w:rsid w:val="000526CF"/>
    <w:rsid w:val="000526D2"/>
    <w:rsid w:val="000527A8"/>
    <w:rsid w:val="000527BC"/>
    <w:rsid w:val="000527DA"/>
    <w:rsid w:val="00052A65"/>
    <w:rsid w:val="00052A76"/>
    <w:rsid w:val="00052AFE"/>
    <w:rsid w:val="00052D81"/>
    <w:rsid w:val="00052DF1"/>
    <w:rsid w:val="00052E4D"/>
    <w:rsid w:val="00052EEE"/>
    <w:rsid w:val="00053005"/>
    <w:rsid w:val="0005326A"/>
    <w:rsid w:val="000533D4"/>
    <w:rsid w:val="000535B4"/>
    <w:rsid w:val="0005366F"/>
    <w:rsid w:val="00053675"/>
    <w:rsid w:val="000536E8"/>
    <w:rsid w:val="000537C1"/>
    <w:rsid w:val="00053898"/>
    <w:rsid w:val="00053958"/>
    <w:rsid w:val="000539FF"/>
    <w:rsid w:val="00053A55"/>
    <w:rsid w:val="00053AB1"/>
    <w:rsid w:val="00053B70"/>
    <w:rsid w:val="00053BE6"/>
    <w:rsid w:val="00053D1F"/>
    <w:rsid w:val="00053DA1"/>
    <w:rsid w:val="00053DA5"/>
    <w:rsid w:val="00053E8A"/>
    <w:rsid w:val="00053F03"/>
    <w:rsid w:val="00053F4C"/>
    <w:rsid w:val="00053F81"/>
    <w:rsid w:val="00054012"/>
    <w:rsid w:val="0005405C"/>
    <w:rsid w:val="000540F6"/>
    <w:rsid w:val="00054157"/>
    <w:rsid w:val="000542DA"/>
    <w:rsid w:val="00054321"/>
    <w:rsid w:val="0005439F"/>
    <w:rsid w:val="0005452B"/>
    <w:rsid w:val="000546AD"/>
    <w:rsid w:val="0005489C"/>
    <w:rsid w:val="000549E3"/>
    <w:rsid w:val="00054ADD"/>
    <w:rsid w:val="00054B09"/>
    <w:rsid w:val="00054B60"/>
    <w:rsid w:val="00054B75"/>
    <w:rsid w:val="00054BBC"/>
    <w:rsid w:val="00054C2C"/>
    <w:rsid w:val="00054C43"/>
    <w:rsid w:val="00054C8E"/>
    <w:rsid w:val="00054D67"/>
    <w:rsid w:val="00054E72"/>
    <w:rsid w:val="00054F3E"/>
    <w:rsid w:val="00054F85"/>
    <w:rsid w:val="0005502B"/>
    <w:rsid w:val="00055064"/>
    <w:rsid w:val="000550EB"/>
    <w:rsid w:val="0005527E"/>
    <w:rsid w:val="00055341"/>
    <w:rsid w:val="000553E3"/>
    <w:rsid w:val="0005551E"/>
    <w:rsid w:val="00055600"/>
    <w:rsid w:val="00055783"/>
    <w:rsid w:val="000557CC"/>
    <w:rsid w:val="00055832"/>
    <w:rsid w:val="00055838"/>
    <w:rsid w:val="00055880"/>
    <w:rsid w:val="00055961"/>
    <w:rsid w:val="00055965"/>
    <w:rsid w:val="0005596A"/>
    <w:rsid w:val="00055A08"/>
    <w:rsid w:val="00055B3F"/>
    <w:rsid w:val="00055BBE"/>
    <w:rsid w:val="00055E6A"/>
    <w:rsid w:val="00055F79"/>
    <w:rsid w:val="00056007"/>
    <w:rsid w:val="00056085"/>
    <w:rsid w:val="000560AB"/>
    <w:rsid w:val="00056103"/>
    <w:rsid w:val="00056130"/>
    <w:rsid w:val="00056201"/>
    <w:rsid w:val="0005623B"/>
    <w:rsid w:val="0005627C"/>
    <w:rsid w:val="000562F4"/>
    <w:rsid w:val="000563FC"/>
    <w:rsid w:val="000564D3"/>
    <w:rsid w:val="0005656B"/>
    <w:rsid w:val="00056879"/>
    <w:rsid w:val="000568FB"/>
    <w:rsid w:val="00056CC6"/>
    <w:rsid w:val="00056CD2"/>
    <w:rsid w:val="00056D33"/>
    <w:rsid w:val="0005705B"/>
    <w:rsid w:val="000572BF"/>
    <w:rsid w:val="0005740F"/>
    <w:rsid w:val="000575AC"/>
    <w:rsid w:val="000576D9"/>
    <w:rsid w:val="00057710"/>
    <w:rsid w:val="00057A61"/>
    <w:rsid w:val="00057AEF"/>
    <w:rsid w:val="00057B49"/>
    <w:rsid w:val="00057C15"/>
    <w:rsid w:val="00057E69"/>
    <w:rsid w:val="0006011E"/>
    <w:rsid w:val="00060257"/>
    <w:rsid w:val="000603D2"/>
    <w:rsid w:val="00060538"/>
    <w:rsid w:val="0006057C"/>
    <w:rsid w:val="000605BD"/>
    <w:rsid w:val="0006093B"/>
    <w:rsid w:val="000609CB"/>
    <w:rsid w:val="00060B29"/>
    <w:rsid w:val="00060E03"/>
    <w:rsid w:val="00060E74"/>
    <w:rsid w:val="000610D0"/>
    <w:rsid w:val="00061303"/>
    <w:rsid w:val="00061371"/>
    <w:rsid w:val="000613DA"/>
    <w:rsid w:val="00061461"/>
    <w:rsid w:val="0006148D"/>
    <w:rsid w:val="00061647"/>
    <w:rsid w:val="00061691"/>
    <w:rsid w:val="00061762"/>
    <w:rsid w:val="00061763"/>
    <w:rsid w:val="0006179F"/>
    <w:rsid w:val="000618A3"/>
    <w:rsid w:val="0006190E"/>
    <w:rsid w:val="0006191A"/>
    <w:rsid w:val="0006197D"/>
    <w:rsid w:val="00061993"/>
    <w:rsid w:val="000619B8"/>
    <w:rsid w:val="00061A42"/>
    <w:rsid w:val="00061AA3"/>
    <w:rsid w:val="00061AFC"/>
    <w:rsid w:val="00061C1A"/>
    <w:rsid w:val="00061C55"/>
    <w:rsid w:val="00061ECC"/>
    <w:rsid w:val="00061F6D"/>
    <w:rsid w:val="00062021"/>
    <w:rsid w:val="00062140"/>
    <w:rsid w:val="00062242"/>
    <w:rsid w:val="000624DC"/>
    <w:rsid w:val="000625D1"/>
    <w:rsid w:val="000625D2"/>
    <w:rsid w:val="000626C6"/>
    <w:rsid w:val="0006296B"/>
    <w:rsid w:val="000629EC"/>
    <w:rsid w:val="00062C91"/>
    <w:rsid w:val="00062D04"/>
    <w:rsid w:val="00062E93"/>
    <w:rsid w:val="00062FFA"/>
    <w:rsid w:val="0006304D"/>
    <w:rsid w:val="0006324C"/>
    <w:rsid w:val="00063254"/>
    <w:rsid w:val="00063505"/>
    <w:rsid w:val="000635AD"/>
    <w:rsid w:val="000635B4"/>
    <w:rsid w:val="000637A0"/>
    <w:rsid w:val="00063B55"/>
    <w:rsid w:val="00063B72"/>
    <w:rsid w:val="00063C55"/>
    <w:rsid w:val="00063CB7"/>
    <w:rsid w:val="00063DE0"/>
    <w:rsid w:val="00063E52"/>
    <w:rsid w:val="00063F26"/>
    <w:rsid w:val="00064021"/>
    <w:rsid w:val="000640C1"/>
    <w:rsid w:val="000642EB"/>
    <w:rsid w:val="0006448A"/>
    <w:rsid w:val="000644F4"/>
    <w:rsid w:val="000645B8"/>
    <w:rsid w:val="0006464F"/>
    <w:rsid w:val="00064756"/>
    <w:rsid w:val="00064845"/>
    <w:rsid w:val="000648CD"/>
    <w:rsid w:val="000649FA"/>
    <w:rsid w:val="00064AEF"/>
    <w:rsid w:val="00064B4B"/>
    <w:rsid w:val="00064D2B"/>
    <w:rsid w:val="00064D84"/>
    <w:rsid w:val="00064DD7"/>
    <w:rsid w:val="00064DF2"/>
    <w:rsid w:val="00064DF8"/>
    <w:rsid w:val="00064F47"/>
    <w:rsid w:val="00064F70"/>
    <w:rsid w:val="00065193"/>
    <w:rsid w:val="000652D1"/>
    <w:rsid w:val="00065302"/>
    <w:rsid w:val="0006541D"/>
    <w:rsid w:val="0006548D"/>
    <w:rsid w:val="000655C9"/>
    <w:rsid w:val="000656DE"/>
    <w:rsid w:val="000656E6"/>
    <w:rsid w:val="000656FE"/>
    <w:rsid w:val="00065989"/>
    <w:rsid w:val="000659A5"/>
    <w:rsid w:val="00065C00"/>
    <w:rsid w:val="00065CCE"/>
    <w:rsid w:val="00065FFC"/>
    <w:rsid w:val="000660B3"/>
    <w:rsid w:val="000661D7"/>
    <w:rsid w:val="00066242"/>
    <w:rsid w:val="00066265"/>
    <w:rsid w:val="0006629D"/>
    <w:rsid w:val="000662D3"/>
    <w:rsid w:val="0006634B"/>
    <w:rsid w:val="00066452"/>
    <w:rsid w:val="0006664E"/>
    <w:rsid w:val="000666B0"/>
    <w:rsid w:val="000667FB"/>
    <w:rsid w:val="000669D7"/>
    <w:rsid w:val="00066B8F"/>
    <w:rsid w:val="00066CEB"/>
    <w:rsid w:val="00066F33"/>
    <w:rsid w:val="000671DB"/>
    <w:rsid w:val="000673CC"/>
    <w:rsid w:val="00067422"/>
    <w:rsid w:val="0006760B"/>
    <w:rsid w:val="00067915"/>
    <w:rsid w:val="00067BC9"/>
    <w:rsid w:val="00067E26"/>
    <w:rsid w:val="00067E6F"/>
    <w:rsid w:val="00067E89"/>
    <w:rsid w:val="00067ECB"/>
    <w:rsid w:val="00067F3C"/>
    <w:rsid w:val="00067F56"/>
    <w:rsid w:val="00067F5E"/>
    <w:rsid w:val="00067FAD"/>
    <w:rsid w:val="000700B0"/>
    <w:rsid w:val="000700B6"/>
    <w:rsid w:val="0007018A"/>
    <w:rsid w:val="000701A2"/>
    <w:rsid w:val="000701DB"/>
    <w:rsid w:val="000703F6"/>
    <w:rsid w:val="000708AE"/>
    <w:rsid w:val="00070974"/>
    <w:rsid w:val="00070A08"/>
    <w:rsid w:val="00070C16"/>
    <w:rsid w:val="00070D71"/>
    <w:rsid w:val="00070E1D"/>
    <w:rsid w:val="00070E99"/>
    <w:rsid w:val="0007109F"/>
    <w:rsid w:val="00071334"/>
    <w:rsid w:val="0007144B"/>
    <w:rsid w:val="00071565"/>
    <w:rsid w:val="0007156E"/>
    <w:rsid w:val="000716F2"/>
    <w:rsid w:val="00071818"/>
    <w:rsid w:val="00071846"/>
    <w:rsid w:val="00071951"/>
    <w:rsid w:val="000719D5"/>
    <w:rsid w:val="00071B9A"/>
    <w:rsid w:val="00071BE7"/>
    <w:rsid w:val="00071CE5"/>
    <w:rsid w:val="00071EED"/>
    <w:rsid w:val="00071FCE"/>
    <w:rsid w:val="00072038"/>
    <w:rsid w:val="000722F9"/>
    <w:rsid w:val="00072329"/>
    <w:rsid w:val="000724D0"/>
    <w:rsid w:val="000724D7"/>
    <w:rsid w:val="000725E1"/>
    <w:rsid w:val="0007261E"/>
    <w:rsid w:val="000726A2"/>
    <w:rsid w:val="000727E4"/>
    <w:rsid w:val="000727F3"/>
    <w:rsid w:val="00072803"/>
    <w:rsid w:val="0007284B"/>
    <w:rsid w:val="00072907"/>
    <w:rsid w:val="00072925"/>
    <w:rsid w:val="00072AD9"/>
    <w:rsid w:val="00072BA7"/>
    <w:rsid w:val="00072BCD"/>
    <w:rsid w:val="00072E24"/>
    <w:rsid w:val="00072E72"/>
    <w:rsid w:val="00072EFF"/>
    <w:rsid w:val="00072F75"/>
    <w:rsid w:val="00073200"/>
    <w:rsid w:val="000732E5"/>
    <w:rsid w:val="00073350"/>
    <w:rsid w:val="00073724"/>
    <w:rsid w:val="0007395B"/>
    <w:rsid w:val="00073BA1"/>
    <w:rsid w:val="00073BF2"/>
    <w:rsid w:val="00073C04"/>
    <w:rsid w:val="00073C80"/>
    <w:rsid w:val="00073E24"/>
    <w:rsid w:val="00073FAB"/>
    <w:rsid w:val="00073FF4"/>
    <w:rsid w:val="00074003"/>
    <w:rsid w:val="000741C7"/>
    <w:rsid w:val="00074217"/>
    <w:rsid w:val="000742B2"/>
    <w:rsid w:val="000743ED"/>
    <w:rsid w:val="00074492"/>
    <w:rsid w:val="000744D1"/>
    <w:rsid w:val="000745CC"/>
    <w:rsid w:val="00074652"/>
    <w:rsid w:val="000746B5"/>
    <w:rsid w:val="0007471B"/>
    <w:rsid w:val="000747B9"/>
    <w:rsid w:val="00074893"/>
    <w:rsid w:val="00074A2B"/>
    <w:rsid w:val="00074A32"/>
    <w:rsid w:val="00074AC0"/>
    <w:rsid w:val="00074B3A"/>
    <w:rsid w:val="00074C4A"/>
    <w:rsid w:val="00074EAE"/>
    <w:rsid w:val="00074FFE"/>
    <w:rsid w:val="0007502B"/>
    <w:rsid w:val="00075204"/>
    <w:rsid w:val="00075247"/>
    <w:rsid w:val="000752E7"/>
    <w:rsid w:val="000754EE"/>
    <w:rsid w:val="00075557"/>
    <w:rsid w:val="000755EF"/>
    <w:rsid w:val="0007568E"/>
    <w:rsid w:val="00075857"/>
    <w:rsid w:val="000758FF"/>
    <w:rsid w:val="00075996"/>
    <w:rsid w:val="00075AE2"/>
    <w:rsid w:val="00075C19"/>
    <w:rsid w:val="00075C95"/>
    <w:rsid w:val="00075CB4"/>
    <w:rsid w:val="00075CFD"/>
    <w:rsid w:val="00075E59"/>
    <w:rsid w:val="00075EB1"/>
    <w:rsid w:val="0007606C"/>
    <w:rsid w:val="00076074"/>
    <w:rsid w:val="000760C4"/>
    <w:rsid w:val="00076173"/>
    <w:rsid w:val="000762A9"/>
    <w:rsid w:val="00076484"/>
    <w:rsid w:val="000765A3"/>
    <w:rsid w:val="0007660E"/>
    <w:rsid w:val="000769D4"/>
    <w:rsid w:val="00076A45"/>
    <w:rsid w:val="00076B95"/>
    <w:rsid w:val="00076D6E"/>
    <w:rsid w:val="00076DC4"/>
    <w:rsid w:val="0007732A"/>
    <w:rsid w:val="00077360"/>
    <w:rsid w:val="00077365"/>
    <w:rsid w:val="000773B0"/>
    <w:rsid w:val="000773D6"/>
    <w:rsid w:val="0007743E"/>
    <w:rsid w:val="00077606"/>
    <w:rsid w:val="00077624"/>
    <w:rsid w:val="0007764E"/>
    <w:rsid w:val="000777D7"/>
    <w:rsid w:val="000777E2"/>
    <w:rsid w:val="0007785C"/>
    <w:rsid w:val="000778A9"/>
    <w:rsid w:val="00077981"/>
    <w:rsid w:val="00077E45"/>
    <w:rsid w:val="000800A1"/>
    <w:rsid w:val="000801D3"/>
    <w:rsid w:val="0008033F"/>
    <w:rsid w:val="00080528"/>
    <w:rsid w:val="0008053C"/>
    <w:rsid w:val="00080543"/>
    <w:rsid w:val="00080577"/>
    <w:rsid w:val="000805FF"/>
    <w:rsid w:val="00080605"/>
    <w:rsid w:val="00080640"/>
    <w:rsid w:val="00080781"/>
    <w:rsid w:val="000807BE"/>
    <w:rsid w:val="000809ED"/>
    <w:rsid w:val="00080B04"/>
    <w:rsid w:val="00080EAB"/>
    <w:rsid w:val="00080FDF"/>
    <w:rsid w:val="000810D3"/>
    <w:rsid w:val="00081158"/>
    <w:rsid w:val="0008116D"/>
    <w:rsid w:val="000811FA"/>
    <w:rsid w:val="0008121C"/>
    <w:rsid w:val="00081425"/>
    <w:rsid w:val="00081437"/>
    <w:rsid w:val="00081562"/>
    <w:rsid w:val="000815D0"/>
    <w:rsid w:val="0008162D"/>
    <w:rsid w:val="00081919"/>
    <w:rsid w:val="00081965"/>
    <w:rsid w:val="000819C4"/>
    <w:rsid w:val="00081AB4"/>
    <w:rsid w:val="00081AB6"/>
    <w:rsid w:val="00081BA3"/>
    <w:rsid w:val="00081C1D"/>
    <w:rsid w:val="00081D44"/>
    <w:rsid w:val="00081ED9"/>
    <w:rsid w:val="00081F2A"/>
    <w:rsid w:val="000820BB"/>
    <w:rsid w:val="00082112"/>
    <w:rsid w:val="0008218C"/>
    <w:rsid w:val="00082301"/>
    <w:rsid w:val="000823D9"/>
    <w:rsid w:val="00082539"/>
    <w:rsid w:val="000827E7"/>
    <w:rsid w:val="0008294E"/>
    <w:rsid w:val="000829AF"/>
    <w:rsid w:val="00082A00"/>
    <w:rsid w:val="00082D23"/>
    <w:rsid w:val="00082DF2"/>
    <w:rsid w:val="0008301E"/>
    <w:rsid w:val="000830D5"/>
    <w:rsid w:val="000830FC"/>
    <w:rsid w:val="00083281"/>
    <w:rsid w:val="000834C8"/>
    <w:rsid w:val="00083518"/>
    <w:rsid w:val="0008358A"/>
    <w:rsid w:val="0008363C"/>
    <w:rsid w:val="000838D1"/>
    <w:rsid w:val="000839DB"/>
    <w:rsid w:val="00083C58"/>
    <w:rsid w:val="00083D15"/>
    <w:rsid w:val="00083D3D"/>
    <w:rsid w:val="00083ECD"/>
    <w:rsid w:val="00084597"/>
    <w:rsid w:val="00084635"/>
    <w:rsid w:val="00084684"/>
    <w:rsid w:val="000846FA"/>
    <w:rsid w:val="000847C7"/>
    <w:rsid w:val="00084A1F"/>
    <w:rsid w:val="00084D5C"/>
    <w:rsid w:val="00084DA2"/>
    <w:rsid w:val="00084DAA"/>
    <w:rsid w:val="00084DCC"/>
    <w:rsid w:val="00084E4A"/>
    <w:rsid w:val="00084F92"/>
    <w:rsid w:val="00085197"/>
    <w:rsid w:val="0008535C"/>
    <w:rsid w:val="00085394"/>
    <w:rsid w:val="000853E8"/>
    <w:rsid w:val="00085754"/>
    <w:rsid w:val="00085821"/>
    <w:rsid w:val="000858B9"/>
    <w:rsid w:val="00085993"/>
    <w:rsid w:val="000859B8"/>
    <w:rsid w:val="00085B87"/>
    <w:rsid w:val="00085B99"/>
    <w:rsid w:val="00085CDD"/>
    <w:rsid w:val="00085FAF"/>
    <w:rsid w:val="00085FC1"/>
    <w:rsid w:val="00086146"/>
    <w:rsid w:val="000861AF"/>
    <w:rsid w:val="000862E3"/>
    <w:rsid w:val="00086372"/>
    <w:rsid w:val="0008651A"/>
    <w:rsid w:val="0008661E"/>
    <w:rsid w:val="0008662B"/>
    <w:rsid w:val="0008663A"/>
    <w:rsid w:val="00086753"/>
    <w:rsid w:val="00086795"/>
    <w:rsid w:val="00086930"/>
    <w:rsid w:val="000869E0"/>
    <w:rsid w:val="000869F1"/>
    <w:rsid w:val="00086AD5"/>
    <w:rsid w:val="00086BB3"/>
    <w:rsid w:val="00086CC6"/>
    <w:rsid w:val="00086E93"/>
    <w:rsid w:val="00086F0E"/>
    <w:rsid w:val="00086F4B"/>
    <w:rsid w:val="00086F6F"/>
    <w:rsid w:val="00086FC6"/>
    <w:rsid w:val="00086FEF"/>
    <w:rsid w:val="00087139"/>
    <w:rsid w:val="00087198"/>
    <w:rsid w:val="000871FA"/>
    <w:rsid w:val="000872A0"/>
    <w:rsid w:val="00087449"/>
    <w:rsid w:val="0008755E"/>
    <w:rsid w:val="000875A5"/>
    <w:rsid w:val="0008765E"/>
    <w:rsid w:val="00087954"/>
    <w:rsid w:val="00087990"/>
    <w:rsid w:val="00087A16"/>
    <w:rsid w:val="00087AC7"/>
    <w:rsid w:val="00087AD6"/>
    <w:rsid w:val="00087BC4"/>
    <w:rsid w:val="00087C77"/>
    <w:rsid w:val="00087E3C"/>
    <w:rsid w:val="0009026E"/>
    <w:rsid w:val="000902D9"/>
    <w:rsid w:val="0009035C"/>
    <w:rsid w:val="0009060C"/>
    <w:rsid w:val="00090638"/>
    <w:rsid w:val="000906C0"/>
    <w:rsid w:val="00090919"/>
    <w:rsid w:val="000909D9"/>
    <w:rsid w:val="00090ACA"/>
    <w:rsid w:val="00090B08"/>
    <w:rsid w:val="00090B37"/>
    <w:rsid w:val="00090B67"/>
    <w:rsid w:val="00090CBE"/>
    <w:rsid w:val="00090CEC"/>
    <w:rsid w:val="00090D48"/>
    <w:rsid w:val="00090EAC"/>
    <w:rsid w:val="00090F5A"/>
    <w:rsid w:val="00091112"/>
    <w:rsid w:val="0009132D"/>
    <w:rsid w:val="00091333"/>
    <w:rsid w:val="0009140D"/>
    <w:rsid w:val="00091417"/>
    <w:rsid w:val="000914DD"/>
    <w:rsid w:val="000916B8"/>
    <w:rsid w:val="0009172D"/>
    <w:rsid w:val="00091765"/>
    <w:rsid w:val="000919E9"/>
    <w:rsid w:val="000919F5"/>
    <w:rsid w:val="00091B99"/>
    <w:rsid w:val="00091DC0"/>
    <w:rsid w:val="00091EDD"/>
    <w:rsid w:val="00092185"/>
    <w:rsid w:val="0009226F"/>
    <w:rsid w:val="0009232D"/>
    <w:rsid w:val="000924EE"/>
    <w:rsid w:val="00092503"/>
    <w:rsid w:val="000925AB"/>
    <w:rsid w:val="000927A0"/>
    <w:rsid w:val="00092853"/>
    <w:rsid w:val="000928C6"/>
    <w:rsid w:val="00092A12"/>
    <w:rsid w:val="00092ADD"/>
    <w:rsid w:val="00092BA7"/>
    <w:rsid w:val="00092C73"/>
    <w:rsid w:val="00092C82"/>
    <w:rsid w:val="00092C8F"/>
    <w:rsid w:val="00092CA4"/>
    <w:rsid w:val="00092D58"/>
    <w:rsid w:val="00092DA5"/>
    <w:rsid w:val="00092ECA"/>
    <w:rsid w:val="00092F77"/>
    <w:rsid w:val="000931F9"/>
    <w:rsid w:val="000933D8"/>
    <w:rsid w:val="0009349C"/>
    <w:rsid w:val="000934AA"/>
    <w:rsid w:val="000934D2"/>
    <w:rsid w:val="00093542"/>
    <w:rsid w:val="0009356A"/>
    <w:rsid w:val="000935D2"/>
    <w:rsid w:val="00093B27"/>
    <w:rsid w:val="00093B50"/>
    <w:rsid w:val="00093D34"/>
    <w:rsid w:val="00093D41"/>
    <w:rsid w:val="00093D56"/>
    <w:rsid w:val="00093E1D"/>
    <w:rsid w:val="000940AA"/>
    <w:rsid w:val="000940B2"/>
    <w:rsid w:val="0009437C"/>
    <w:rsid w:val="0009446A"/>
    <w:rsid w:val="000944C2"/>
    <w:rsid w:val="00094520"/>
    <w:rsid w:val="000946F5"/>
    <w:rsid w:val="00094981"/>
    <w:rsid w:val="0009498A"/>
    <w:rsid w:val="00094AA6"/>
    <w:rsid w:val="00094B1E"/>
    <w:rsid w:val="00094D01"/>
    <w:rsid w:val="00094E73"/>
    <w:rsid w:val="00094E98"/>
    <w:rsid w:val="00094F6E"/>
    <w:rsid w:val="00094FC5"/>
    <w:rsid w:val="000952F4"/>
    <w:rsid w:val="00095462"/>
    <w:rsid w:val="00095568"/>
    <w:rsid w:val="000955C5"/>
    <w:rsid w:val="0009561C"/>
    <w:rsid w:val="000956C6"/>
    <w:rsid w:val="0009578F"/>
    <w:rsid w:val="00095790"/>
    <w:rsid w:val="00095BBF"/>
    <w:rsid w:val="00095BE4"/>
    <w:rsid w:val="00095C0A"/>
    <w:rsid w:val="00095C18"/>
    <w:rsid w:val="00095C43"/>
    <w:rsid w:val="00095C99"/>
    <w:rsid w:val="00096259"/>
    <w:rsid w:val="000962B2"/>
    <w:rsid w:val="000963E4"/>
    <w:rsid w:val="000964D1"/>
    <w:rsid w:val="0009658A"/>
    <w:rsid w:val="00096678"/>
    <w:rsid w:val="000966B1"/>
    <w:rsid w:val="0009680E"/>
    <w:rsid w:val="00096836"/>
    <w:rsid w:val="0009694A"/>
    <w:rsid w:val="0009697E"/>
    <w:rsid w:val="00096A59"/>
    <w:rsid w:val="00096B6B"/>
    <w:rsid w:val="00096DBF"/>
    <w:rsid w:val="00096EC1"/>
    <w:rsid w:val="00096FFA"/>
    <w:rsid w:val="000971EF"/>
    <w:rsid w:val="00097243"/>
    <w:rsid w:val="00097329"/>
    <w:rsid w:val="00097398"/>
    <w:rsid w:val="000973EB"/>
    <w:rsid w:val="000975D9"/>
    <w:rsid w:val="000975EC"/>
    <w:rsid w:val="000976A2"/>
    <w:rsid w:val="00097873"/>
    <w:rsid w:val="000978E7"/>
    <w:rsid w:val="00097976"/>
    <w:rsid w:val="00097A61"/>
    <w:rsid w:val="00097B2B"/>
    <w:rsid w:val="00097EA4"/>
    <w:rsid w:val="00097F16"/>
    <w:rsid w:val="00097FD3"/>
    <w:rsid w:val="000A0044"/>
    <w:rsid w:val="000A0062"/>
    <w:rsid w:val="000A049D"/>
    <w:rsid w:val="000A05B9"/>
    <w:rsid w:val="000A06A5"/>
    <w:rsid w:val="000A0755"/>
    <w:rsid w:val="000A0AD7"/>
    <w:rsid w:val="000A0C41"/>
    <w:rsid w:val="000A0CE1"/>
    <w:rsid w:val="000A0EED"/>
    <w:rsid w:val="000A0F36"/>
    <w:rsid w:val="000A0FAD"/>
    <w:rsid w:val="000A1006"/>
    <w:rsid w:val="000A10C2"/>
    <w:rsid w:val="000A11A1"/>
    <w:rsid w:val="000A13F1"/>
    <w:rsid w:val="000A18E2"/>
    <w:rsid w:val="000A191A"/>
    <w:rsid w:val="000A19A2"/>
    <w:rsid w:val="000A19FB"/>
    <w:rsid w:val="000A1A32"/>
    <w:rsid w:val="000A1B82"/>
    <w:rsid w:val="000A1CA7"/>
    <w:rsid w:val="000A1EB9"/>
    <w:rsid w:val="000A2239"/>
    <w:rsid w:val="000A232D"/>
    <w:rsid w:val="000A2443"/>
    <w:rsid w:val="000A2659"/>
    <w:rsid w:val="000A2691"/>
    <w:rsid w:val="000A275F"/>
    <w:rsid w:val="000A277B"/>
    <w:rsid w:val="000A2785"/>
    <w:rsid w:val="000A28B6"/>
    <w:rsid w:val="000A2FB3"/>
    <w:rsid w:val="000A31CD"/>
    <w:rsid w:val="000A322B"/>
    <w:rsid w:val="000A3280"/>
    <w:rsid w:val="000A3340"/>
    <w:rsid w:val="000A3369"/>
    <w:rsid w:val="000A33FD"/>
    <w:rsid w:val="000A3451"/>
    <w:rsid w:val="000A34DF"/>
    <w:rsid w:val="000A34F0"/>
    <w:rsid w:val="000A359C"/>
    <w:rsid w:val="000A37B1"/>
    <w:rsid w:val="000A3891"/>
    <w:rsid w:val="000A3C61"/>
    <w:rsid w:val="000A3EB7"/>
    <w:rsid w:val="000A3EC2"/>
    <w:rsid w:val="000A428A"/>
    <w:rsid w:val="000A43F4"/>
    <w:rsid w:val="000A450B"/>
    <w:rsid w:val="000A4612"/>
    <w:rsid w:val="000A465B"/>
    <w:rsid w:val="000A46E1"/>
    <w:rsid w:val="000A4736"/>
    <w:rsid w:val="000A4842"/>
    <w:rsid w:val="000A4944"/>
    <w:rsid w:val="000A4AF2"/>
    <w:rsid w:val="000A4B43"/>
    <w:rsid w:val="000A4B80"/>
    <w:rsid w:val="000A4B94"/>
    <w:rsid w:val="000A4BE7"/>
    <w:rsid w:val="000A4D45"/>
    <w:rsid w:val="000A51AA"/>
    <w:rsid w:val="000A5210"/>
    <w:rsid w:val="000A5265"/>
    <w:rsid w:val="000A5270"/>
    <w:rsid w:val="000A5394"/>
    <w:rsid w:val="000A562E"/>
    <w:rsid w:val="000A564B"/>
    <w:rsid w:val="000A57EC"/>
    <w:rsid w:val="000A57F6"/>
    <w:rsid w:val="000A5874"/>
    <w:rsid w:val="000A58C7"/>
    <w:rsid w:val="000A5941"/>
    <w:rsid w:val="000A5945"/>
    <w:rsid w:val="000A594C"/>
    <w:rsid w:val="000A59C1"/>
    <w:rsid w:val="000A59FE"/>
    <w:rsid w:val="000A5D31"/>
    <w:rsid w:val="000A5D55"/>
    <w:rsid w:val="000A5E9D"/>
    <w:rsid w:val="000A5F77"/>
    <w:rsid w:val="000A6018"/>
    <w:rsid w:val="000A60AC"/>
    <w:rsid w:val="000A60BE"/>
    <w:rsid w:val="000A6212"/>
    <w:rsid w:val="000A6220"/>
    <w:rsid w:val="000A62B8"/>
    <w:rsid w:val="000A660C"/>
    <w:rsid w:val="000A6792"/>
    <w:rsid w:val="000A67FB"/>
    <w:rsid w:val="000A68F0"/>
    <w:rsid w:val="000A69F6"/>
    <w:rsid w:val="000A6BB1"/>
    <w:rsid w:val="000A6BEB"/>
    <w:rsid w:val="000A6BFC"/>
    <w:rsid w:val="000A6C48"/>
    <w:rsid w:val="000A6CDC"/>
    <w:rsid w:val="000A6DED"/>
    <w:rsid w:val="000A7035"/>
    <w:rsid w:val="000A70E1"/>
    <w:rsid w:val="000A728D"/>
    <w:rsid w:val="000A744C"/>
    <w:rsid w:val="000A75DB"/>
    <w:rsid w:val="000A7754"/>
    <w:rsid w:val="000A78C3"/>
    <w:rsid w:val="000A78E4"/>
    <w:rsid w:val="000A7A4A"/>
    <w:rsid w:val="000A7B6E"/>
    <w:rsid w:val="000A7CF9"/>
    <w:rsid w:val="000A7EC4"/>
    <w:rsid w:val="000B004F"/>
    <w:rsid w:val="000B0275"/>
    <w:rsid w:val="000B033B"/>
    <w:rsid w:val="000B04DA"/>
    <w:rsid w:val="000B0530"/>
    <w:rsid w:val="000B0544"/>
    <w:rsid w:val="000B090F"/>
    <w:rsid w:val="000B0BD4"/>
    <w:rsid w:val="000B0C4B"/>
    <w:rsid w:val="000B0C4D"/>
    <w:rsid w:val="000B0C92"/>
    <w:rsid w:val="000B0CD0"/>
    <w:rsid w:val="000B0D61"/>
    <w:rsid w:val="000B0DA3"/>
    <w:rsid w:val="000B0EAB"/>
    <w:rsid w:val="000B1147"/>
    <w:rsid w:val="000B115E"/>
    <w:rsid w:val="000B11CF"/>
    <w:rsid w:val="000B1232"/>
    <w:rsid w:val="000B1271"/>
    <w:rsid w:val="000B13D0"/>
    <w:rsid w:val="000B148B"/>
    <w:rsid w:val="000B14C0"/>
    <w:rsid w:val="000B156A"/>
    <w:rsid w:val="000B18D8"/>
    <w:rsid w:val="000B18DB"/>
    <w:rsid w:val="000B18EF"/>
    <w:rsid w:val="000B18F1"/>
    <w:rsid w:val="000B192E"/>
    <w:rsid w:val="000B1BC2"/>
    <w:rsid w:val="000B1C73"/>
    <w:rsid w:val="000B1CA8"/>
    <w:rsid w:val="000B1CF7"/>
    <w:rsid w:val="000B1D50"/>
    <w:rsid w:val="000B1D72"/>
    <w:rsid w:val="000B1EF6"/>
    <w:rsid w:val="000B2029"/>
    <w:rsid w:val="000B2051"/>
    <w:rsid w:val="000B215E"/>
    <w:rsid w:val="000B218F"/>
    <w:rsid w:val="000B2200"/>
    <w:rsid w:val="000B229B"/>
    <w:rsid w:val="000B2317"/>
    <w:rsid w:val="000B2564"/>
    <w:rsid w:val="000B2757"/>
    <w:rsid w:val="000B2A78"/>
    <w:rsid w:val="000B2AA2"/>
    <w:rsid w:val="000B2B49"/>
    <w:rsid w:val="000B2C52"/>
    <w:rsid w:val="000B2CC7"/>
    <w:rsid w:val="000B2DD4"/>
    <w:rsid w:val="000B2E51"/>
    <w:rsid w:val="000B2F75"/>
    <w:rsid w:val="000B2F81"/>
    <w:rsid w:val="000B3103"/>
    <w:rsid w:val="000B332E"/>
    <w:rsid w:val="000B349C"/>
    <w:rsid w:val="000B369F"/>
    <w:rsid w:val="000B3930"/>
    <w:rsid w:val="000B3B44"/>
    <w:rsid w:val="000B3B6B"/>
    <w:rsid w:val="000B3B8A"/>
    <w:rsid w:val="000B3BF5"/>
    <w:rsid w:val="000B3D49"/>
    <w:rsid w:val="000B3E46"/>
    <w:rsid w:val="000B3E4B"/>
    <w:rsid w:val="000B4044"/>
    <w:rsid w:val="000B404A"/>
    <w:rsid w:val="000B41AA"/>
    <w:rsid w:val="000B4465"/>
    <w:rsid w:val="000B456E"/>
    <w:rsid w:val="000B472D"/>
    <w:rsid w:val="000B4784"/>
    <w:rsid w:val="000B4873"/>
    <w:rsid w:val="000B490C"/>
    <w:rsid w:val="000B49F0"/>
    <w:rsid w:val="000B4A54"/>
    <w:rsid w:val="000B4AB5"/>
    <w:rsid w:val="000B4B2F"/>
    <w:rsid w:val="000B4CAC"/>
    <w:rsid w:val="000B4E17"/>
    <w:rsid w:val="000B4EF1"/>
    <w:rsid w:val="000B4F2D"/>
    <w:rsid w:val="000B51AF"/>
    <w:rsid w:val="000B51B7"/>
    <w:rsid w:val="000B52CC"/>
    <w:rsid w:val="000B52FC"/>
    <w:rsid w:val="000B550F"/>
    <w:rsid w:val="000B5523"/>
    <w:rsid w:val="000B56F1"/>
    <w:rsid w:val="000B5821"/>
    <w:rsid w:val="000B5918"/>
    <w:rsid w:val="000B5A68"/>
    <w:rsid w:val="000B5D43"/>
    <w:rsid w:val="000B5F2E"/>
    <w:rsid w:val="000B5F88"/>
    <w:rsid w:val="000B6089"/>
    <w:rsid w:val="000B6090"/>
    <w:rsid w:val="000B60DF"/>
    <w:rsid w:val="000B6131"/>
    <w:rsid w:val="000B61F7"/>
    <w:rsid w:val="000B6314"/>
    <w:rsid w:val="000B6465"/>
    <w:rsid w:val="000B65E7"/>
    <w:rsid w:val="000B6726"/>
    <w:rsid w:val="000B678F"/>
    <w:rsid w:val="000B67E5"/>
    <w:rsid w:val="000B67F1"/>
    <w:rsid w:val="000B6A61"/>
    <w:rsid w:val="000B6B30"/>
    <w:rsid w:val="000B6B50"/>
    <w:rsid w:val="000B6D08"/>
    <w:rsid w:val="000B6DED"/>
    <w:rsid w:val="000B6E7F"/>
    <w:rsid w:val="000B6EC2"/>
    <w:rsid w:val="000B7082"/>
    <w:rsid w:val="000B70FC"/>
    <w:rsid w:val="000B714E"/>
    <w:rsid w:val="000B71E1"/>
    <w:rsid w:val="000B7237"/>
    <w:rsid w:val="000B734F"/>
    <w:rsid w:val="000B7426"/>
    <w:rsid w:val="000B74F1"/>
    <w:rsid w:val="000B7522"/>
    <w:rsid w:val="000B75F6"/>
    <w:rsid w:val="000B78E3"/>
    <w:rsid w:val="000B7949"/>
    <w:rsid w:val="000B7ABC"/>
    <w:rsid w:val="000B7BD0"/>
    <w:rsid w:val="000B7C9C"/>
    <w:rsid w:val="000B7E64"/>
    <w:rsid w:val="000B7F4D"/>
    <w:rsid w:val="000B7FFE"/>
    <w:rsid w:val="000C0072"/>
    <w:rsid w:val="000C0269"/>
    <w:rsid w:val="000C0338"/>
    <w:rsid w:val="000C0356"/>
    <w:rsid w:val="000C03CC"/>
    <w:rsid w:val="000C041F"/>
    <w:rsid w:val="000C052C"/>
    <w:rsid w:val="000C055C"/>
    <w:rsid w:val="000C0806"/>
    <w:rsid w:val="000C080F"/>
    <w:rsid w:val="000C09B0"/>
    <w:rsid w:val="000C0A78"/>
    <w:rsid w:val="000C0B45"/>
    <w:rsid w:val="000C0D0E"/>
    <w:rsid w:val="000C0D0F"/>
    <w:rsid w:val="000C0DCB"/>
    <w:rsid w:val="000C0FE2"/>
    <w:rsid w:val="000C1239"/>
    <w:rsid w:val="000C1371"/>
    <w:rsid w:val="000C1394"/>
    <w:rsid w:val="000C14A6"/>
    <w:rsid w:val="000C14E2"/>
    <w:rsid w:val="000C1637"/>
    <w:rsid w:val="000C17BC"/>
    <w:rsid w:val="000C1804"/>
    <w:rsid w:val="000C1929"/>
    <w:rsid w:val="000C1A69"/>
    <w:rsid w:val="000C1D1B"/>
    <w:rsid w:val="000C1E1E"/>
    <w:rsid w:val="000C209F"/>
    <w:rsid w:val="000C20C7"/>
    <w:rsid w:val="000C2122"/>
    <w:rsid w:val="000C2287"/>
    <w:rsid w:val="000C2382"/>
    <w:rsid w:val="000C24CB"/>
    <w:rsid w:val="000C25AF"/>
    <w:rsid w:val="000C2644"/>
    <w:rsid w:val="000C2719"/>
    <w:rsid w:val="000C29B2"/>
    <w:rsid w:val="000C2A3F"/>
    <w:rsid w:val="000C2A6A"/>
    <w:rsid w:val="000C2A87"/>
    <w:rsid w:val="000C2DCE"/>
    <w:rsid w:val="000C2E73"/>
    <w:rsid w:val="000C2FAD"/>
    <w:rsid w:val="000C3014"/>
    <w:rsid w:val="000C30C3"/>
    <w:rsid w:val="000C30E9"/>
    <w:rsid w:val="000C331B"/>
    <w:rsid w:val="000C35C2"/>
    <w:rsid w:val="000C35C9"/>
    <w:rsid w:val="000C374B"/>
    <w:rsid w:val="000C38BC"/>
    <w:rsid w:val="000C3BD8"/>
    <w:rsid w:val="000C3BED"/>
    <w:rsid w:val="000C3D0E"/>
    <w:rsid w:val="000C3D2B"/>
    <w:rsid w:val="000C3ED6"/>
    <w:rsid w:val="000C3ED8"/>
    <w:rsid w:val="000C3F82"/>
    <w:rsid w:val="000C3F87"/>
    <w:rsid w:val="000C4340"/>
    <w:rsid w:val="000C4392"/>
    <w:rsid w:val="000C4572"/>
    <w:rsid w:val="000C4729"/>
    <w:rsid w:val="000C48BD"/>
    <w:rsid w:val="000C4903"/>
    <w:rsid w:val="000C49B0"/>
    <w:rsid w:val="000C4B04"/>
    <w:rsid w:val="000C4B8F"/>
    <w:rsid w:val="000C4CD9"/>
    <w:rsid w:val="000C4D52"/>
    <w:rsid w:val="000C5108"/>
    <w:rsid w:val="000C514C"/>
    <w:rsid w:val="000C52B9"/>
    <w:rsid w:val="000C5638"/>
    <w:rsid w:val="000C572B"/>
    <w:rsid w:val="000C5892"/>
    <w:rsid w:val="000C58FB"/>
    <w:rsid w:val="000C5A0A"/>
    <w:rsid w:val="000C5B66"/>
    <w:rsid w:val="000C5B7D"/>
    <w:rsid w:val="000C5BF5"/>
    <w:rsid w:val="000C5C78"/>
    <w:rsid w:val="000C5CD0"/>
    <w:rsid w:val="000C5DC6"/>
    <w:rsid w:val="000C5EAC"/>
    <w:rsid w:val="000C5EDE"/>
    <w:rsid w:val="000C5F05"/>
    <w:rsid w:val="000C5F4A"/>
    <w:rsid w:val="000C5F68"/>
    <w:rsid w:val="000C622A"/>
    <w:rsid w:val="000C6447"/>
    <w:rsid w:val="000C6517"/>
    <w:rsid w:val="000C6563"/>
    <w:rsid w:val="000C6856"/>
    <w:rsid w:val="000C68C0"/>
    <w:rsid w:val="000C690C"/>
    <w:rsid w:val="000C6947"/>
    <w:rsid w:val="000C6A61"/>
    <w:rsid w:val="000C6B6A"/>
    <w:rsid w:val="000C6C08"/>
    <w:rsid w:val="000C6D91"/>
    <w:rsid w:val="000C6E7C"/>
    <w:rsid w:val="000C6E96"/>
    <w:rsid w:val="000C6EE6"/>
    <w:rsid w:val="000C7076"/>
    <w:rsid w:val="000C70CE"/>
    <w:rsid w:val="000C7247"/>
    <w:rsid w:val="000C7293"/>
    <w:rsid w:val="000C732A"/>
    <w:rsid w:val="000C736E"/>
    <w:rsid w:val="000C74D3"/>
    <w:rsid w:val="000C75BE"/>
    <w:rsid w:val="000C7780"/>
    <w:rsid w:val="000C77F9"/>
    <w:rsid w:val="000C7A20"/>
    <w:rsid w:val="000C7C12"/>
    <w:rsid w:val="000C7FC5"/>
    <w:rsid w:val="000D00A4"/>
    <w:rsid w:val="000D01A8"/>
    <w:rsid w:val="000D01F3"/>
    <w:rsid w:val="000D036A"/>
    <w:rsid w:val="000D03D7"/>
    <w:rsid w:val="000D0573"/>
    <w:rsid w:val="000D0586"/>
    <w:rsid w:val="000D0603"/>
    <w:rsid w:val="000D0636"/>
    <w:rsid w:val="000D08CE"/>
    <w:rsid w:val="000D09DC"/>
    <w:rsid w:val="000D0AF8"/>
    <w:rsid w:val="000D0BC4"/>
    <w:rsid w:val="000D0BCA"/>
    <w:rsid w:val="000D0BF7"/>
    <w:rsid w:val="000D1153"/>
    <w:rsid w:val="000D117D"/>
    <w:rsid w:val="000D1277"/>
    <w:rsid w:val="000D150F"/>
    <w:rsid w:val="000D1582"/>
    <w:rsid w:val="000D1653"/>
    <w:rsid w:val="000D16B5"/>
    <w:rsid w:val="000D1A18"/>
    <w:rsid w:val="000D1AAE"/>
    <w:rsid w:val="000D1B80"/>
    <w:rsid w:val="000D1C9D"/>
    <w:rsid w:val="000D1CCA"/>
    <w:rsid w:val="000D1DB3"/>
    <w:rsid w:val="000D1E18"/>
    <w:rsid w:val="000D1F25"/>
    <w:rsid w:val="000D1F70"/>
    <w:rsid w:val="000D202D"/>
    <w:rsid w:val="000D202E"/>
    <w:rsid w:val="000D2424"/>
    <w:rsid w:val="000D2442"/>
    <w:rsid w:val="000D2687"/>
    <w:rsid w:val="000D2689"/>
    <w:rsid w:val="000D276A"/>
    <w:rsid w:val="000D2839"/>
    <w:rsid w:val="000D2955"/>
    <w:rsid w:val="000D2A9B"/>
    <w:rsid w:val="000D2A9D"/>
    <w:rsid w:val="000D2B21"/>
    <w:rsid w:val="000D2D55"/>
    <w:rsid w:val="000D2D5C"/>
    <w:rsid w:val="000D2D75"/>
    <w:rsid w:val="000D2DA5"/>
    <w:rsid w:val="000D2EDB"/>
    <w:rsid w:val="000D2FF2"/>
    <w:rsid w:val="000D3147"/>
    <w:rsid w:val="000D343A"/>
    <w:rsid w:val="000D3576"/>
    <w:rsid w:val="000D3581"/>
    <w:rsid w:val="000D35ED"/>
    <w:rsid w:val="000D36A6"/>
    <w:rsid w:val="000D387B"/>
    <w:rsid w:val="000D39E2"/>
    <w:rsid w:val="000D3B4D"/>
    <w:rsid w:val="000D3BDC"/>
    <w:rsid w:val="000D3C22"/>
    <w:rsid w:val="000D3E70"/>
    <w:rsid w:val="000D3E75"/>
    <w:rsid w:val="000D3EA9"/>
    <w:rsid w:val="000D3F1C"/>
    <w:rsid w:val="000D405E"/>
    <w:rsid w:val="000D41D1"/>
    <w:rsid w:val="000D4376"/>
    <w:rsid w:val="000D43AD"/>
    <w:rsid w:val="000D47C4"/>
    <w:rsid w:val="000D4A07"/>
    <w:rsid w:val="000D4A08"/>
    <w:rsid w:val="000D4B8B"/>
    <w:rsid w:val="000D4D62"/>
    <w:rsid w:val="000D4D98"/>
    <w:rsid w:val="000D4F58"/>
    <w:rsid w:val="000D4F92"/>
    <w:rsid w:val="000D4FF0"/>
    <w:rsid w:val="000D50D7"/>
    <w:rsid w:val="000D51FB"/>
    <w:rsid w:val="000D52EF"/>
    <w:rsid w:val="000D5452"/>
    <w:rsid w:val="000D553C"/>
    <w:rsid w:val="000D575F"/>
    <w:rsid w:val="000D5853"/>
    <w:rsid w:val="000D58F1"/>
    <w:rsid w:val="000D5927"/>
    <w:rsid w:val="000D5D67"/>
    <w:rsid w:val="000D5FDC"/>
    <w:rsid w:val="000D6106"/>
    <w:rsid w:val="000D6119"/>
    <w:rsid w:val="000D6462"/>
    <w:rsid w:val="000D6511"/>
    <w:rsid w:val="000D6641"/>
    <w:rsid w:val="000D675F"/>
    <w:rsid w:val="000D6778"/>
    <w:rsid w:val="000D680D"/>
    <w:rsid w:val="000D682C"/>
    <w:rsid w:val="000D695D"/>
    <w:rsid w:val="000D6AF3"/>
    <w:rsid w:val="000D6B2B"/>
    <w:rsid w:val="000D6B92"/>
    <w:rsid w:val="000D6CD8"/>
    <w:rsid w:val="000D6D5E"/>
    <w:rsid w:val="000D6E60"/>
    <w:rsid w:val="000D704A"/>
    <w:rsid w:val="000D70D5"/>
    <w:rsid w:val="000D70F5"/>
    <w:rsid w:val="000D72E7"/>
    <w:rsid w:val="000D744F"/>
    <w:rsid w:val="000D745D"/>
    <w:rsid w:val="000D74B8"/>
    <w:rsid w:val="000D777E"/>
    <w:rsid w:val="000D7782"/>
    <w:rsid w:val="000D77C3"/>
    <w:rsid w:val="000D7812"/>
    <w:rsid w:val="000D7B97"/>
    <w:rsid w:val="000D7F2B"/>
    <w:rsid w:val="000D7F4B"/>
    <w:rsid w:val="000E00CB"/>
    <w:rsid w:val="000E0266"/>
    <w:rsid w:val="000E02B0"/>
    <w:rsid w:val="000E02B8"/>
    <w:rsid w:val="000E0412"/>
    <w:rsid w:val="000E045D"/>
    <w:rsid w:val="000E0565"/>
    <w:rsid w:val="000E06D1"/>
    <w:rsid w:val="000E0976"/>
    <w:rsid w:val="000E0992"/>
    <w:rsid w:val="000E09EA"/>
    <w:rsid w:val="000E0ABD"/>
    <w:rsid w:val="000E0AC2"/>
    <w:rsid w:val="000E0B9E"/>
    <w:rsid w:val="000E0F61"/>
    <w:rsid w:val="000E0F65"/>
    <w:rsid w:val="000E1039"/>
    <w:rsid w:val="000E11A3"/>
    <w:rsid w:val="000E123B"/>
    <w:rsid w:val="000E131D"/>
    <w:rsid w:val="000E1576"/>
    <w:rsid w:val="000E1637"/>
    <w:rsid w:val="000E1672"/>
    <w:rsid w:val="000E16C2"/>
    <w:rsid w:val="000E1723"/>
    <w:rsid w:val="000E1797"/>
    <w:rsid w:val="000E1807"/>
    <w:rsid w:val="000E194C"/>
    <w:rsid w:val="000E197C"/>
    <w:rsid w:val="000E19B8"/>
    <w:rsid w:val="000E1A61"/>
    <w:rsid w:val="000E1AC3"/>
    <w:rsid w:val="000E1BA6"/>
    <w:rsid w:val="000E1C35"/>
    <w:rsid w:val="000E1D5C"/>
    <w:rsid w:val="000E1E6B"/>
    <w:rsid w:val="000E2065"/>
    <w:rsid w:val="000E2217"/>
    <w:rsid w:val="000E2336"/>
    <w:rsid w:val="000E247B"/>
    <w:rsid w:val="000E24D8"/>
    <w:rsid w:val="000E2A5C"/>
    <w:rsid w:val="000E2E67"/>
    <w:rsid w:val="000E2E68"/>
    <w:rsid w:val="000E2EB7"/>
    <w:rsid w:val="000E3000"/>
    <w:rsid w:val="000E3075"/>
    <w:rsid w:val="000E30DC"/>
    <w:rsid w:val="000E348C"/>
    <w:rsid w:val="000E3699"/>
    <w:rsid w:val="000E3816"/>
    <w:rsid w:val="000E389C"/>
    <w:rsid w:val="000E38E2"/>
    <w:rsid w:val="000E391C"/>
    <w:rsid w:val="000E3B34"/>
    <w:rsid w:val="000E3C4B"/>
    <w:rsid w:val="000E3DDD"/>
    <w:rsid w:val="000E417D"/>
    <w:rsid w:val="000E4282"/>
    <w:rsid w:val="000E42C7"/>
    <w:rsid w:val="000E439B"/>
    <w:rsid w:val="000E43BD"/>
    <w:rsid w:val="000E4590"/>
    <w:rsid w:val="000E466F"/>
    <w:rsid w:val="000E46F5"/>
    <w:rsid w:val="000E46FD"/>
    <w:rsid w:val="000E49D4"/>
    <w:rsid w:val="000E4AC0"/>
    <w:rsid w:val="000E4D1E"/>
    <w:rsid w:val="000E4ECC"/>
    <w:rsid w:val="000E500B"/>
    <w:rsid w:val="000E50A3"/>
    <w:rsid w:val="000E52B7"/>
    <w:rsid w:val="000E5325"/>
    <w:rsid w:val="000E5432"/>
    <w:rsid w:val="000E5603"/>
    <w:rsid w:val="000E571B"/>
    <w:rsid w:val="000E57BA"/>
    <w:rsid w:val="000E5851"/>
    <w:rsid w:val="000E594A"/>
    <w:rsid w:val="000E59A7"/>
    <w:rsid w:val="000E5A70"/>
    <w:rsid w:val="000E5B7E"/>
    <w:rsid w:val="000E5BFC"/>
    <w:rsid w:val="000E6193"/>
    <w:rsid w:val="000E6277"/>
    <w:rsid w:val="000E66C9"/>
    <w:rsid w:val="000E66DF"/>
    <w:rsid w:val="000E677C"/>
    <w:rsid w:val="000E67E0"/>
    <w:rsid w:val="000E688D"/>
    <w:rsid w:val="000E697D"/>
    <w:rsid w:val="000E69E3"/>
    <w:rsid w:val="000E6A4D"/>
    <w:rsid w:val="000E6AD2"/>
    <w:rsid w:val="000E6B5A"/>
    <w:rsid w:val="000E6B60"/>
    <w:rsid w:val="000E7178"/>
    <w:rsid w:val="000E73E2"/>
    <w:rsid w:val="000E744A"/>
    <w:rsid w:val="000E7475"/>
    <w:rsid w:val="000E756A"/>
    <w:rsid w:val="000E759C"/>
    <w:rsid w:val="000E76A0"/>
    <w:rsid w:val="000E76EA"/>
    <w:rsid w:val="000E78FA"/>
    <w:rsid w:val="000E79B6"/>
    <w:rsid w:val="000E7E43"/>
    <w:rsid w:val="000E7E9E"/>
    <w:rsid w:val="000F0040"/>
    <w:rsid w:val="000F01EC"/>
    <w:rsid w:val="000F036B"/>
    <w:rsid w:val="000F05A4"/>
    <w:rsid w:val="000F0654"/>
    <w:rsid w:val="000F080B"/>
    <w:rsid w:val="000F0A1D"/>
    <w:rsid w:val="000F0B2D"/>
    <w:rsid w:val="000F0B52"/>
    <w:rsid w:val="000F0DEE"/>
    <w:rsid w:val="000F0EC4"/>
    <w:rsid w:val="000F1011"/>
    <w:rsid w:val="000F1084"/>
    <w:rsid w:val="000F10BA"/>
    <w:rsid w:val="000F14FA"/>
    <w:rsid w:val="000F1514"/>
    <w:rsid w:val="000F1557"/>
    <w:rsid w:val="000F15CE"/>
    <w:rsid w:val="000F164A"/>
    <w:rsid w:val="000F1675"/>
    <w:rsid w:val="000F1842"/>
    <w:rsid w:val="000F189D"/>
    <w:rsid w:val="000F194D"/>
    <w:rsid w:val="000F19C2"/>
    <w:rsid w:val="000F1C50"/>
    <w:rsid w:val="000F1D8B"/>
    <w:rsid w:val="000F1E6F"/>
    <w:rsid w:val="000F1E92"/>
    <w:rsid w:val="000F1EB8"/>
    <w:rsid w:val="000F1EEC"/>
    <w:rsid w:val="000F1F71"/>
    <w:rsid w:val="000F1FAE"/>
    <w:rsid w:val="000F228C"/>
    <w:rsid w:val="000F2311"/>
    <w:rsid w:val="000F237F"/>
    <w:rsid w:val="000F2422"/>
    <w:rsid w:val="000F24AC"/>
    <w:rsid w:val="000F2517"/>
    <w:rsid w:val="000F26BB"/>
    <w:rsid w:val="000F27A8"/>
    <w:rsid w:val="000F27D1"/>
    <w:rsid w:val="000F2854"/>
    <w:rsid w:val="000F29E4"/>
    <w:rsid w:val="000F2A3C"/>
    <w:rsid w:val="000F2AC1"/>
    <w:rsid w:val="000F2B52"/>
    <w:rsid w:val="000F2B91"/>
    <w:rsid w:val="000F2C97"/>
    <w:rsid w:val="000F2CA3"/>
    <w:rsid w:val="000F2EEA"/>
    <w:rsid w:val="000F30D4"/>
    <w:rsid w:val="000F30E6"/>
    <w:rsid w:val="000F3215"/>
    <w:rsid w:val="000F3308"/>
    <w:rsid w:val="000F3427"/>
    <w:rsid w:val="000F352F"/>
    <w:rsid w:val="000F35B2"/>
    <w:rsid w:val="000F36A0"/>
    <w:rsid w:val="000F36BC"/>
    <w:rsid w:val="000F36D8"/>
    <w:rsid w:val="000F37B7"/>
    <w:rsid w:val="000F37C9"/>
    <w:rsid w:val="000F3847"/>
    <w:rsid w:val="000F39B8"/>
    <w:rsid w:val="000F3A77"/>
    <w:rsid w:val="000F3A86"/>
    <w:rsid w:val="000F3A94"/>
    <w:rsid w:val="000F3B6F"/>
    <w:rsid w:val="000F3C5F"/>
    <w:rsid w:val="000F3CB5"/>
    <w:rsid w:val="000F3D48"/>
    <w:rsid w:val="000F3E06"/>
    <w:rsid w:val="000F3E35"/>
    <w:rsid w:val="000F3E67"/>
    <w:rsid w:val="000F3EC9"/>
    <w:rsid w:val="000F3F46"/>
    <w:rsid w:val="000F3F86"/>
    <w:rsid w:val="000F4171"/>
    <w:rsid w:val="000F417C"/>
    <w:rsid w:val="000F41AB"/>
    <w:rsid w:val="000F41B1"/>
    <w:rsid w:val="000F41B5"/>
    <w:rsid w:val="000F43D9"/>
    <w:rsid w:val="000F449D"/>
    <w:rsid w:val="000F45E5"/>
    <w:rsid w:val="000F4756"/>
    <w:rsid w:val="000F4A32"/>
    <w:rsid w:val="000F4C20"/>
    <w:rsid w:val="000F4EA1"/>
    <w:rsid w:val="000F5121"/>
    <w:rsid w:val="000F52E9"/>
    <w:rsid w:val="000F542E"/>
    <w:rsid w:val="000F5641"/>
    <w:rsid w:val="000F5837"/>
    <w:rsid w:val="000F58D7"/>
    <w:rsid w:val="000F5948"/>
    <w:rsid w:val="000F59A7"/>
    <w:rsid w:val="000F5A7B"/>
    <w:rsid w:val="000F5C33"/>
    <w:rsid w:val="000F5D19"/>
    <w:rsid w:val="000F5DA1"/>
    <w:rsid w:val="000F5E01"/>
    <w:rsid w:val="000F5ECD"/>
    <w:rsid w:val="000F5F13"/>
    <w:rsid w:val="000F5F3F"/>
    <w:rsid w:val="000F6012"/>
    <w:rsid w:val="000F601B"/>
    <w:rsid w:val="000F624F"/>
    <w:rsid w:val="000F6673"/>
    <w:rsid w:val="000F6731"/>
    <w:rsid w:val="000F6837"/>
    <w:rsid w:val="000F6885"/>
    <w:rsid w:val="000F69FA"/>
    <w:rsid w:val="000F6A34"/>
    <w:rsid w:val="000F6A6E"/>
    <w:rsid w:val="000F6F3F"/>
    <w:rsid w:val="000F6FEB"/>
    <w:rsid w:val="000F701F"/>
    <w:rsid w:val="000F7259"/>
    <w:rsid w:val="000F72F8"/>
    <w:rsid w:val="000F730F"/>
    <w:rsid w:val="000F7361"/>
    <w:rsid w:val="000F7414"/>
    <w:rsid w:val="000F74DF"/>
    <w:rsid w:val="000F7666"/>
    <w:rsid w:val="000F76B3"/>
    <w:rsid w:val="000F7735"/>
    <w:rsid w:val="000F77F7"/>
    <w:rsid w:val="000F78CC"/>
    <w:rsid w:val="000F79A2"/>
    <w:rsid w:val="000F79A3"/>
    <w:rsid w:val="000F7AD1"/>
    <w:rsid w:val="000F7CBD"/>
    <w:rsid w:val="000F7D02"/>
    <w:rsid w:val="000F7D5D"/>
    <w:rsid w:val="000F7E51"/>
    <w:rsid w:val="000FA523"/>
    <w:rsid w:val="00100062"/>
    <w:rsid w:val="0010022A"/>
    <w:rsid w:val="001002B3"/>
    <w:rsid w:val="001003EC"/>
    <w:rsid w:val="00100623"/>
    <w:rsid w:val="001006E8"/>
    <w:rsid w:val="00100732"/>
    <w:rsid w:val="0010084F"/>
    <w:rsid w:val="00100860"/>
    <w:rsid w:val="001008CF"/>
    <w:rsid w:val="00100A03"/>
    <w:rsid w:val="00100AFA"/>
    <w:rsid w:val="00100B3A"/>
    <w:rsid w:val="00100B91"/>
    <w:rsid w:val="00100D13"/>
    <w:rsid w:val="00100D35"/>
    <w:rsid w:val="00100E37"/>
    <w:rsid w:val="00100FC3"/>
    <w:rsid w:val="00100FC6"/>
    <w:rsid w:val="00101137"/>
    <w:rsid w:val="0010115E"/>
    <w:rsid w:val="001013E6"/>
    <w:rsid w:val="0010165B"/>
    <w:rsid w:val="001018CF"/>
    <w:rsid w:val="00101A33"/>
    <w:rsid w:val="00101A78"/>
    <w:rsid w:val="00101C69"/>
    <w:rsid w:val="00101CCC"/>
    <w:rsid w:val="00101E85"/>
    <w:rsid w:val="00102036"/>
    <w:rsid w:val="001020E6"/>
    <w:rsid w:val="001022E8"/>
    <w:rsid w:val="001023C9"/>
    <w:rsid w:val="00102577"/>
    <w:rsid w:val="0010257D"/>
    <w:rsid w:val="00102587"/>
    <w:rsid w:val="001027C4"/>
    <w:rsid w:val="001028BA"/>
    <w:rsid w:val="0010297A"/>
    <w:rsid w:val="001029CB"/>
    <w:rsid w:val="00102CCD"/>
    <w:rsid w:val="00102DEB"/>
    <w:rsid w:val="00102EC2"/>
    <w:rsid w:val="00102F42"/>
    <w:rsid w:val="00103111"/>
    <w:rsid w:val="00103183"/>
    <w:rsid w:val="001031AC"/>
    <w:rsid w:val="001036A1"/>
    <w:rsid w:val="0010374A"/>
    <w:rsid w:val="0010386D"/>
    <w:rsid w:val="001038C1"/>
    <w:rsid w:val="001038EE"/>
    <w:rsid w:val="00103948"/>
    <w:rsid w:val="0010398C"/>
    <w:rsid w:val="00103B1C"/>
    <w:rsid w:val="00103BBC"/>
    <w:rsid w:val="00103BEA"/>
    <w:rsid w:val="00103C0A"/>
    <w:rsid w:val="00103C3D"/>
    <w:rsid w:val="00103C52"/>
    <w:rsid w:val="00103DDD"/>
    <w:rsid w:val="00103DE4"/>
    <w:rsid w:val="00104037"/>
    <w:rsid w:val="001041D6"/>
    <w:rsid w:val="001041D7"/>
    <w:rsid w:val="001042C9"/>
    <w:rsid w:val="001045DF"/>
    <w:rsid w:val="00104730"/>
    <w:rsid w:val="00104738"/>
    <w:rsid w:val="001047EF"/>
    <w:rsid w:val="001049F3"/>
    <w:rsid w:val="00104BC9"/>
    <w:rsid w:val="00104C0D"/>
    <w:rsid w:val="00104D7A"/>
    <w:rsid w:val="00104D9E"/>
    <w:rsid w:val="00104E71"/>
    <w:rsid w:val="00105025"/>
    <w:rsid w:val="00105084"/>
    <w:rsid w:val="00105092"/>
    <w:rsid w:val="0010544D"/>
    <w:rsid w:val="00105732"/>
    <w:rsid w:val="001057B6"/>
    <w:rsid w:val="00105806"/>
    <w:rsid w:val="00105850"/>
    <w:rsid w:val="00105863"/>
    <w:rsid w:val="00105923"/>
    <w:rsid w:val="0010595D"/>
    <w:rsid w:val="00105A1B"/>
    <w:rsid w:val="00105AFA"/>
    <w:rsid w:val="00105E2E"/>
    <w:rsid w:val="00105F0F"/>
    <w:rsid w:val="00105F28"/>
    <w:rsid w:val="00105F79"/>
    <w:rsid w:val="0010605B"/>
    <w:rsid w:val="0010616E"/>
    <w:rsid w:val="001061DB"/>
    <w:rsid w:val="001061EF"/>
    <w:rsid w:val="001062CB"/>
    <w:rsid w:val="00106409"/>
    <w:rsid w:val="00106487"/>
    <w:rsid w:val="001067A9"/>
    <w:rsid w:val="00106953"/>
    <w:rsid w:val="001069E1"/>
    <w:rsid w:val="00106B43"/>
    <w:rsid w:val="00106BA8"/>
    <w:rsid w:val="00106C32"/>
    <w:rsid w:val="00106D1F"/>
    <w:rsid w:val="00106D96"/>
    <w:rsid w:val="00107099"/>
    <w:rsid w:val="0010710E"/>
    <w:rsid w:val="00107119"/>
    <w:rsid w:val="001071F5"/>
    <w:rsid w:val="00107346"/>
    <w:rsid w:val="0010738E"/>
    <w:rsid w:val="001073FD"/>
    <w:rsid w:val="00107559"/>
    <w:rsid w:val="001076C4"/>
    <w:rsid w:val="001076D0"/>
    <w:rsid w:val="001078EC"/>
    <w:rsid w:val="00107A07"/>
    <w:rsid w:val="00107AA5"/>
    <w:rsid w:val="00107ACC"/>
    <w:rsid w:val="00107AEC"/>
    <w:rsid w:val="00107B54"/>
    <w:rsid w:val="00107E8F"/>
    <w:rsid w:val="00107F5C"/>
    <w:rsid w:val="00110031"/>
    <w:rsid w:val="0011008A"/>
    <w:rsid w:val="0011019F"/>
    <w:rsid w:val="00110531"/>
    <w:rsid w:val="0011059A"/>
    <w:rsid w:val="00110865"/>
    <w:rsid w:val="00110BD9"/>
    <w:rsid w:val="00110DF7"/>
    <w:rsid w:val="00110E0F"/>
    <w:rsid w:val="00110EF4"/>
    <w:rsid w:val="00110FAA"/>
    <w:rsid w:val="00111055"/>
    <w:rsid w:val="0011108C"/>
    <w:rsid w:val="001110A4"/>
    <w:rsid w:val="001110CB"/>
    <w:rsid w:val="001111B9"/>
    <w:rsid w:val="0011135E"/>
    <w:rsid w:val="001113AF"/>
    <w:rsid w:val="001113B3"/>
    <w:rsid w:val="0011143D"/>
    <w:rsid w:val="00111672"/>
    <w:rsid w:val="001117C9"/>
    <w:rsid w:val="001119C8"/>
    <w:rsid w:val="00111A69"/>
    <w:rsid w:val="00111D38"/>
    <w:rsid w:val="00111E93"/>
    <w:rsid w:val="00111FAA"/>
    <w:rsid w:val="001120DF"/>
    <w:rsid w:val="001121EC"/>
    <w:rsid w:val="00112208"/>
    <w:rsid w:val="001122CA"/>
    <w:rsid w:val="001122F7"/>
    <w:rsid w:val="001123DB"/>
    <w:rsid w:val="00112448"/>
    <w:rsid w:val="00112623"/>
    <w:rsid w:val="0011278A"/>
    <w:rsid w:val="001127CD"/>
    <w:rsid w:val="0011288A"/>
    <w:rsid w:val="001128E5"/>
    <w:rsid w:val="00112A12"/>
    <w:rsid w:val="00112AC0"/>
    <w:rsid w:val="00112C12"/>
    <w:rsid w:val="00112D1B"/>
    <w:rsid w:val="00112E38"/>
    <w:rsid w:val="00112F1E"/>
    <w:rsid w:val="00112FC8"/>
    <w:rsid w:val="00112FE7"/>
    <w:rsid w:val="001130E7"/>
    <w:rsid w:val="00113107"/>
    <w:rsid w:val="00113182"/>
    <w:rsid w:val="00113291"/>
    <w:rsid w:val="001132CC"/>
    <w:rsid w:val="001132EC"/>
    <w:rsid w:val="00113351"/>
    <w:rsid w:val="00113618"/>
    <w:rsid w:val="00113627"/>
    <w:rsid w:val="0011375B"/>
    <w:rsid w:val="00113797"/>
    <w:rsid w:val="001137B8"/>
    <w:rsid w:val="0011388A"/>
    <w:rsid w:val="00113B70"/>
    <w:rsid w:val="00113CF4"/>
    <w:rsid w:val="00113E0C"/>
    <w:rsid w:val="00113E40"/>
    <w:rsid w:val="00113EC9"/>
    <w:rsid w:val="00113FD6"/>
    <w:rsid w:val="00114052"/>
    <w:rsid w:val="0011421F"/>
    <w:rsid w:val="00114235"/>
    <w:rsid w:val="00114286"/>
    <w:rsid w:val="00114287"/>
    <w:rsid w:val="00114485"/>
    <w:rsid w:val="001144C8"/>
    <w:rsid w:val="00114642"/>
    <w:rsid w:val="00114A06"/>
    <w:rsid w:val="00114C5E"/>
    <w:rsid w:val="00114DA1"/>
    <w:rsid w:val="00114E3A"/>
    <w:rsid w:val="00114E3C"/>
    <w:rsid w:val="00114F24"/>
    <w:rsid w:val="00114F67"/>
    <w:rsid w:val="001151FB"/>
    <w:rsid w:val="001152BB"/>
    <w:rsid w:val="0011533C"/>
    <w:rsid w:val="00115351"/>
    <w:rsid w:val="00115418"/>
    <w:rsid w:val="00115474"/>
    <w:rsid w:val="001154D8"/>
    <w:rsid w:val="00115794"/>
    <w:rsid w:val="00115814"/>
    <w:rsid w:val="00115856"/>
    <w:rsid w:val="001158C2"/>
    <w:rsid w:val="001158CA"/>
    <w:rsid w:val="00115943"/>
    <w:rsid w:val="00115BBD"/>
    <w:rsid w:val="00115C83"/>
    <w:rsid w:val="00115D74"/>
    <w:rsid w:val="00115E44"/>
    <w:rsid w:val="00115E7A"/>
    <w:rsid w:val="00115FD1"/>
    <w:rsid w:val="0011606B"/>
    <w:rsid w:val="001160BA"/>
    <w:rsid w:val="0011616D"/>
    <w:rsid w:val="001161FC"/>
    <w:rsid w:val="001162C9"/>
    <w:rsid w:val="00116320"/>
    <w:rsid w:val="00116328"/>
    <w:rsid w:val="00116372"/>
    <w:rsid w:val="001164C6"/>
    <w:rsid w:val="0011658B"/>
    <w:rsid w:val="0011660B"/>
    <w:rsid w:val="001167AA"/>
    <w:rsid w:val="001168CE"/>
    <w:rsid w:val="00116963"/>
    <w:rsid w:val="00116A34"/>
    <w:rsid w:val="00116C6F"/>
    <w:rsid w:val="00116CD1"/>
    <w:rsid w:val="0011706C"/>
    <w:rsid w:val="00117105"/>
    <w:rsid w:val="00117138"/>
    <w:rsid w:val="00117275"/>
    <w:rsid w:val="001172D5"/>
    <w:rsid w:val="00117473"/>
    <w:rsid w:val="001174A0"/>
    <w:rsid w:val="001175ED"/>
    <w:rsid w:val="0011767A"/>
    <w:rsid w:val="0011782C"/>
    <w:rsid w:val="00117872"/>
    <w:rsid w:val="001178CF"/>
    <w:rsid w:val="00117B4A"/>
    <w:rsid w:val="00117B8C"/>
    <w:rsid w:val="00117BF1"/>
    <w:rsid w:val="00117C46"/>
    <w:rsid w:val="00117C52"/>
    <w:rsid w:val="00117C55"/>
    <w:rsid w:val="00117CAB"/>
    <w:rsid w:val="00117EB1"/>
    <w:rsid w:val="00117EF6"/>
    <w:rsid w:val="001200D8"/>
    <w:rsid w:val="001202DB"/>
    <w:rsid w:val="00120321"/>
    <w:rsid w:val="001203DA"/>
    <w:rsid w:val="001204E7"/>
    <w:rsid w:val="00120583"/>
    <w:rsid w:val="00120670"/>
    <w:rsid w:val="00120681"/>
    <w:rsid w:val="001206B9"/>
    <w:rsid w:val="00120767"/>
    <w:rsid w:val="00120924"/>
    <w:rsid w:val="00120A32"/>
    <w:rsid w:val="00120C7E"/>
    <w:rsid w:val="00120EAD"/>
    <w:rsid w:val="00120F44"/>
    <w:rsid w:val="001210ED"/>
    <w:rsid w:val="00121127"/>
    <w:rsid w:val="00121252"/>
    <w:rsid w:val="00121354"/>
    <w:rsid w:val="00121364"/>
    <w:rsid w:val="001213A8"/>
    <w:rsid w:val="0012153C"/>
    <w:rsid w:val="0012160F"/>
    <w:rsid w:val="001217BD"/>
    <w:rsid w:val="00121A2B"/>
    <w:rsid w:val="00121ACE"/>
    <w:rsid w:val="00121C62"/>
    <w:rsid w:val="00121CD2"/>
    <w:rsid w:val="00121DAD"/>
    <w:rsid w:val="00121F71"/>
    <w:rsid w:val="00121FAD"/>
    <w:rsid w:val="001220E8"/>
    <w:rsid w:val="001220FE"/>
    <w:rsid w:val="001221E1"/>
    <w:rsid w:val="0012233F"/>
    <w:rsid w:val="001223CC"/>
    <w:rsid w:val="00122425"/>
    <w:rsid w:val="001224AB"/>
    <w:rsid w:val="001224FE"/>
    <w:rsid w:val="0012273C"/>
    <w:rsid w:val="001228BB"/>
    <w:rsid w:val="00122A28"/>
    <w:rsid w:val="00122BAC"/>
    <w:rsid w:val="00122DCF"/>
    <w:rsid w:val="00122E79"/>
    <w:rsid w:val="00122E8A"/>
    <w:rsid w:val="00122E8E"/>
    <w:rsid w:val="00122EE6"/>
    <w:rsid w:val="00122FFE"/>
    <w:rsid w:val="00123046"/>
    <w:rsid w:val="001230F1"/>
    <w:rsid w:val="0012339B"/>
    <w:rsid w:val="00123458"/>
    <w:rsid w:val="0012364F"/>
    <w:rsid w:val="001237FB"/>
    <w:rsid w:val="001239E8"/>
    <w:rsid w:val="00123ACD"/>
    <w:rsid w:val="00123B33"/>
    <w:rsid w:val="00123BBF"/>
    <w:rsid w:val="00123CBB"/>
    <w:rsid w:val="00123CD5"/>
    <w:rsid w:val="00123F37"/>
    <w:rsid w:val="00123F9E"/>
    <w:rsid w:val="00124000"/>
    <w:rsid w:val="0012402A"/>
    <w:rsid w:val="00124175"/>
    <w:rsid w:val="0012448D"/>
    <w:rsid w:val="001244AB"/>
    <w:rsid w:val="001246B7"/>
    <w:rsid w:val="001246C8"/>
    <w:rsid w:val="001248A1"/>
    <w:rsid w:val="0012492E"/>
    <w:rsid w:val="00124A36"/>
    <w:rsid w:val="00124ACB"/>
    <w:rsid w:val="00124AEA"/>
    <w:rsid w:val="00124CEC"/>
    <w:rsid w:val="00124E93"/>
    <w:rsid w:val="00124EF0"/>
    <w:rsid w:val="00124F32"/>
    <w:rsid w:val="00124F8B"/>
    <w:rsid w:val="001250C1"/>
    <w:rsid w:val="001250F2"/>
    <w:rsid w:val="001250F6"/>
    <w:rsid w:val="0012512E"/>
    <w:rsid w:val="0012518A"/>
    <w:rsid w:val="00125504"/>
    <w:rsid w:val="00125576"/>
    <w:rsid w:val="00125812"/>
    <w:rsid w:val="00125857"/>
    <w:rsid w:val="00125CDE"/>
    <w:rsid w:val="00125D4B"/>
    <w:rsid w:val="00125DCB"/>
    <w:rsid w:val="00125E38"/>
    <w:rsid w:val="00125FE5"/>
    <w:rsid w:val="0012623E"/>
    <w:rsid w:val="00126298"/>
    <w:rsid w:val="0012640B"/>
    <w:rsid w:val="0012646F"/>
    <w:rsid w:val="00126620"/>
    <w:rsid w:val="00126645"/>
    <w:rsid w:val="00126678"/>
    <w:rsid w:val="00126723"/>
    <w:rsid w:val="00126882"/>
    <w:rsid w:val="001268F4"/>
    <w:rsid w:val="00126A22"/>
    <w:rsid w:val="00126A97"/>
    <w:rsid w:val="00126C38"/>
    <w:rsid w:val="00126C91"/>
    <w:rsid w:val="00126D18"/>
    <w:rsid w:val="00126D24"/>
    <w:rsid w:val="00126D78"/>
    <w:rsid w:val="0012709B"/>
    <w:rsid w:val="001270F6"/>
    <w:rsid w:val="00127262"/>
    <w:rsid w:val="00127279"/>
    <w:rsid w:val="00127292"/>
    <w:rsid w:val="0012729C"/>
    <w:rsid w:val="0012738E"/>
    <w:rsid w:val="0012764F"/>
    <w:rsid w:val="001276A6"/>
    <w:rsid w:val="001276B6"/>
    <w:rsid w:val="001276D0"/>
    <w:rsid w:val="00127785"/>
    <w:rsid w:val="00127895"/>
    <w:rsid w:val="00127979"/>
    <w:rsid w:val="00127C62"/>
    <w:rsid w:val="00127CC8"/>
    <w:rsid w:val="00127CC9"/>
    <w:rsid w:val="00127E25"/>
    <w:rsid w:val="00127EF0"/>
    <w:rsid w:val="00127F0A"/>
    <w:rsid w:val="001301BC"/>
    <w:rsid w:val="00130322"/>
    <w:rsid w:val="00130536"/>
    <w:rsid w:val="0013053D"/>
    <w:rsid w:val="00130561"/>
    <w:rsid w:val="0013063A"/>
    <w:rsid w:val="0013080B"/>
    <w:rsid w:val="00130AAC"/>
    <w:rsid w:val="00130AD1"/>
    <w:rsid w:val="00130AF7"/>
    <w:rsid w:val="00130CAB"/>
    <w:rsid w:val="00130CB3"/>
    <w:rsid w:val="00130DBE"/>
    <w:rsid w:val="00130EDD"/>
    <w:rsid w:val="00130F55"/>
    <w:rsid w:val="00130FA1"/>
    <w:rsid w:val="00131105"/>
    <w:rsid w:val="001311E8"/>
    <w:rsid w:val="00131263"/>
    <w:rsid w:val="001313F2"/>
    <w:rsid w:val="001315D1"/>
    <w:rsid w:val="0013168D"/>
    <w:rsid w:val="00131713"/>
    <w:rsid w:val="001317B7"/>
    <w:rsid w:val="00131C98"/>
    <w:rsid w:val="00131D44"/>
    <w:rsid w:val="00131EF4"/>
    <w:rsid w:val="00131F32"/>
    <w:rsid w:val="00131F36"/>
    <w:rsid w:val="0013208B"/>
    <w:rsid w:val="001322E0"/>
    <w:rsid w:val="00132398"/>
    <w:rsid w:val="00132452"/>
    <w:rsid w:val="001325C8"/>
    <w:rsid w:val="001325DA"/>
    <w:rsid w:val="00132799"/>
    <w:rsid w:val="001327D3"/>
    <w:rsid w:val="0013280A"/>
    <w:rsid w:val="001329AD"/>
    <w:rsid w:val="001329DA"/>
    <w:rsid w:val="00132B7C"/>
    <w:rsid w:val="00132C51"/>
    <w:rsid w:val="00132D55"/>
    <w:rsid w:val="00132DAF"/>
    <w:rsid w:val="00132E9A"/>
    <w:rsid w:val="00132ED2"/>
    <w:rsid w:val="00132EFB"/>
    <w:rsid w:val="00132FBB"/>
    <w:rsid w:val="00132FEE"/>
    <w:rsid w:val="001330B9"/>
    <w:rsid w:val="0013321E"/>
    <w:rsid w:val="00133364"/>
    <w:rsid w:val="00133479"/>
    <w:rsid w:val="001334A5"/>
    <w:rsid w:val="001334A7"/>
    <w:rsid w:val="0013388C"/>
    <w:rsid w:val="001338BF"/>
    <w:rsid w:val="00133AC4"/>
    <w:rsid w:val="00133BC1"/>
    <w:rsid w:val="00133C0D"/>
    <w:rsid w:val="00133D76"/>
    <w:rsid w:val="00133EAA"/>
    <w:rsid w:val="00133FAB"/>
    <w:rsid w:val="00134160"/>
    <w:rsid w:val="00134272"/>
    <w:rsid w:val="001342B7"/>
    <w:rsid w:val="00134304"/>
    <w:rsid w:val="00134322"/>
    <w:rsid w:val="00134496"/>
    <w:rsid w:val="00134615"/>
    <w:rsid w:val="001346DB"/>
    <w:rsid w:val="00134B1C"/>
    <w:rsid w:val="00134B68"/>
    <w:rsid w:val="00134D01"/>
    <w:rsid w:val="00134D83"/>
    <w:rsid w:val="00134ECD"/>
    <w:rsid w:val="00134FF6"/>
    <w:rsid w:val="001350B4"/>
    <w:rsid w:val="001350C0"/>
    <w:rsid w:val="001351B5"/>
    <w:rsid w:val="001353E8"/>
    <w:rsid w:val="00135562"/>
    <w:rsid w:val="001356A9"/>
    <w:rsid w:val="00135783"/>
    <w:rsid w:val="0013578E"/>
    <w:rsid w:val="0013582E"/>
    <w:rsid w:val="0013595D"/>
    <w:rsid w:val="001359B4"/>
    <w:rsid w:val="00135A06"/>
    <w:rsid w:val="00135C5A"/>
    <w:rsid w:val="00135CA8"/>
    <w:rsid w:val="00135D95"/>
    <w:rsid w:val="00135E05"/>
    <w:rsid w:val="00135F9A"/>
    <w:rsid w:val="00136095"/>
    <w:rsid w:val="00136188"/>
    <w:rsid w:val="00136302"/>
    <w:rsid w:val="0013643D"/>
    <w:rsid w:val="00136471"/>
    <w:rsid w:val="001364E3"/>
    <w:rsid w:val="001365B9"/>
    <w:rsid w:val="00136604"/>
    <w:rsid w:val="00136769"/>
    <w:rsid w:val="00136AD7"/>
    <w:rsid w:val="00136BAA"/>
    <w:rsid w:val="00136BC4"/>
    <w:rsid w:val="00136C13"/>
    <w:rsid w:val="00136C81"/>
    <w:rsid w:val="00136C9E"/>
    <w:rsid w:val="00136D34"/>
    <w:rsid w:val="00136E46"/>
    <w:rsid w:val="00136EA9"/>
    <w:rsid w:val="00137092"/>
    <w:rsid w:val="00137124"/>
    <w:rsid w:val="001371D2"/>
    <w:rsid w:val="00137265"/>
    <w:rsid w:val="0013772D"/>
    <w:rsid w:val="0013776C"/>
    <w:rsid w:val="001377C2"/>
    <w:rsid w:val="00137A8A"/>
    <w:rsid w:val="00137AF9"/>
    <w:rsid w:val="00137C00"/>
    <w:rsid w:val="00137C1E"/>
    <w:rsid w:val="00137D98"/>
    <w:rsid w:val="00137E2A"/>
    <w:rsid w:val="00137F6B"/>
    <w:rsid w:val="00137FAB"/>
    <w:rsid w:val="00140016"/>
    <w:rsid w:val="00140077"/>
    <w:rsid w:val="001400B8"/>
    <w:rsid w:val="00140118"/>
    <w:rsid w:val="001401B5"/>
    <w:rsid w:val="001401C0"/>
    <w:rsid w:val="00140258"/>
    <w:rsid w:val="00140268"/>
    <w:rsid w:val="00140437"/>
    <w:rsid w:val="0014050C"/>
    <w:rsid w:val="0014050D"/>
    <w:rsid w:val="0014051A"/>
    <w:rsid w:val="0014052F"/>
    <w:rsid w:val="0014058D"/>
    <w:rsid w:val="00140665"/>
    <w:rsid w:val="001407B4"/>
    <w:rsid w:val="001407F6"/>
    <w:rsid w:val="001408B2"/>
    <w:rsid w:val="00140A02"/>
    <w:rsid w:val="00140A78"/>
    <w:rsid w:val="00140C83"/>
    <w:rsid w:val="00140EDF"/>
    <w:rsid w:val="00140F33"/>
    <w:rsid w:val="00140F92"/>
    <w:rsid w:val="00141171"/>
    <w:rsid w:val="00141191"/>
    <w:rsid w:val="0014122A"/>
    <w:rsid w:val="001412F1"/>
    <w:rsid w:val="001412F9"/>
    <w:rsid w:val="00141371"/>
    <w:rsid w:val="001413A4"/>
    <w:rsid w:val="00141446"/>
    <w:rsid w:val="00141621"/>
    <w:rsid w:val="00141650"/>
    <w:rsid w:val="0014172D"/>
    <w:rsid w:val="00141785"/>
    <w:rsid w:val="0014181A"/>
    <w:rsid w:val="001418DD"/>
    <w:rsid w:val="00141E46"/>
    <w:rsid w:val="00141EB8"/>
    <w:rsid w:val="0014210B"/>
    <w:rsid w:val="0014213C"/>
    <w:rsid w:val="00142225"/>
    <w:rsid w:val="001422E0"/>
    <w:rsid w:val="0014233E"/>
    <w:rsid w:val="001428F6"/>
    <w:rsid w:val="00142A72"/>
    <w:rsid w:val="00142B8D"/>
    <w:rsid w:val="00142DE1"/>
    <w:rsid w:val="0014312F"/>
    <w:rsid w:val="001432C4"/>
    <w:rsid w:val="0014339E"/>
    <w:rsid w:val="00143528"/>
    <w:rsid w:val="0014353E"/>
    <w:rsid w:val="001436EF"/>
    <w:rsid w:val="00143850"/>
    <w:rsid w:val="001438B2"/>
    <w:rsid w:val="00143941"/>
    <w:rsid w:val="0014396E"/>
    <w:rsid w:val="00143A25"/>
    <w:rsid w:val="00143B6C"/>
    <w:rsid w:val="00143BF3"/>
    <w:rsid w:val="00143C2F"/>
    <w:rsid w:val="00143FF5"/>
    <w:rsid w:val="001440DB"/>
    <w:rsid w:val="0014410B"/>
    <w:rsid w:val="001442A6"/>
    <w:rsid w:val="00144387"/>
    <w:rsid w:val="00144566"/>
    <w:rsid w:val="00144620"/>
    <w:rsid w:val="001446AF"/>
    <w:rsid w:val="0014492F"/>
    <w:rsid w:val="00144931"/>
    <w:rsid w:val="00144A08"/>
    <w:rsid w:val="00144D3F"/>
    <w:rsid w:val="00144F5B"/>
    <w:rsid w:val="001450C1"/>
    <w:rsid w:val="00145117"/>
    <w:rsid w:val="001451FD"/>
    <w:rsid w:val="00145278"/>
    <w:rsid w:val="001455DA"/>
    <w:rsid w:val="0014562A"/>
    <w:rsid w:val="0014569B"/>
    <w:rsid w:val="00145704"/>
    <w:rsid w:val="001458F3"/>
    <w:rsid w:val="001458FB"/>
    <w:rsid w:val="001458FF"/>
    <w:rsid w:val="00145B07"/>
    <w:rsid w:val="00145C90"/>
    <w:rsid w:val="00145FE0"/>
    <w:rsid w:val="0014613B"/>
    <w:rsid w:val="001462CB"/>
    <w:rsid w:val="001462E6"/>
    <w:rsid w:val="00146359"/>
    <w:rsid w:val="001463FE"/>
    <w:rsid w:val="001464E3"/>
    <w:rsid w:val="0014668C"/>
    <w:rsid w:val="001466E4"/>
    <w:rsid w:val="00146784"/>
    <w:rsid w:val="0014680C"/>
    <w:rsid w:val="00146993"/>
    <w:rsid w:val="001469A7"/>
    <w:rsid w:val="00146A34"/>
    <w:rsid w:val="00146A73"/>
    <w:rsid w:val="00146B91"/>
    <w:rsid w:val="00146D10"/>
    <w:rsid w:val="00146EA1"/>
    <w:rsid w:val="001470D9"/>
    <w:rsid w:val="001474A0"/>
    <w:rsid w:val="00147520"/>
    <w:rsid w:val="0014761D"/>
    <w:rsid w:val="00147652"/>
    <w:rsid w:val="0014770D"/>
    <w:rsid w:val="0014793F"/>
    <w:rsid w:val="00147AB4"/>
    <w:rsid w:val="00147AEF"/>
    <w:rsid w:val="00147C63"/>
    <w:rsid w:val="00147F2C"/>
    <w:rsid w:val="00147F6D"/>
    <w:rsid w:val="00150039"/>
    <w:rsid w:val="00150085"/>
    <w:rsid w:val="00150139"/>
    <w:rsid w:val="001501B7"/>
    <w:rsid w:val="001502AF"/>
    <w:rsid w:val="00150527"/>
    <w:rsid w:val="00150590"/>
    <w:rsid w:val="001505D1"/>
    <w:rsid w:val="00150709"/>
    <w:rsid w:val="001509A9"/>
    <w:rsid w:val="00150B8A"/>
    <w:rsid w:val="00150C5B"/>
    <w:rsid w:val="00150C81"/>
    <w:rsid w:val="00150CC3"/>
    <w:rsid w:val="00150D01"/>
    <w:rsid w:val="00150E4A"/>
    <w:rsid w:val="00150FA2"/>
    <w:rsid w:val="00150FF3"/>
    <w:rsid w:val="001513DA"/>
    <w:rsid w:val="001513FA"/>
    <w:rsid w:val="0015143C"/>
    <w:rsid w:val="00151628"/>
    <w:rsid w:val="0015164E"/>
    <w:rsid w:val="0015167C"/>
    <w:rsid w:val="00151791"/>
    <w:rsid w:val="001517BB"/>
    <w:rsid w:val="0015185A"/>
    <w:rsid w:val="0015190D"/>
    <w:rsid w:val="00151984"/>
    <w:rsid w:val="00151ABA"/>
    <w:rsid w:val="00151C33"/>
    <w:rsid w:val="00151DB9"/>
    <w:rsid w:val="00151F10"/>
    <w:rsid w:val="00151F42"/>
    <w:rsid w:val="00151FDF"/>
    <w:rsid w:val="0015206A"/>
    <w:rsid w:val="00152159"/>
    <w:rsid w:val="00152160"/>
    <w:rsid w:val="00152228"/>
    <w:rsid w:val="0015223E"/>
    <w:rsid w:val="001522E2"/>
    <w:rsid w:val="00152339"/>
    <w:rsid w:val="00152466"/>
    <w:rsid w:val="001524D7"/>
    <w:rsid w:val="0015267D"/>
    <w:rsid w:val="001527EF"/>
    <w:rsid w:val="0015290C"/>
    <w:rsid w:val="00152B1A"/>
    <w:rsid w:val="00152BA3"/>
    <w:rsid w:val="00152FD6"/>
    <w:rsid w:val="0015302E"/>
    <w:rsid w:val="0015305F"/>
    <w:rsid w:val="0015309E"/>
    <w:rsid w:val="0015321B"/>
    <w:rsid w:val="0015324C"/>
    <w:rsid w:val="00153321"/>
    <w:rsid w:val="001533E6"/>
    <w:rsid w:val="0015351E"/>
    <w:rsid w:val="001537C7"/>
    <w:rsid w:val="00153858"/>
    <w:rsid w:val="00153957"/>
    <w:rsid w:val="00153C9B"/>
    <w:rsid w:val="00153DCC"/>
    <w:rsid w:val="00153EDC"/>
    <w:rsid w:val="00153EE0"/>
    <w:rsid w:val="00154026"/>
    <w:rsid w:val="00154297"/>
    <w:rsid w:val="001543A3"/>
    <w:rsid w:val="0015440C"/>
    <w:rsid w:val="001545C4"/>
    <w:rsid w:val="001547C9"/>
    <w:rsid w:val="001549C7"/>
    <w:rsid w:val="00154B3F"/>
    <w:rsid w:val="00154C26"/>
    <w:rsid w:val="00154DC3"/>
    <w:rsid w:val="00154EE2"/>
    <w:rsid w:val="0015511E"/>
    <w:rsid w:val="001551E3"/>
    <w:rsid w:val="00155251"/>
    <w:rsid w:val="00155321"/>
    <w:rsid w:val="00155365"/>
    <w:rsid w:val="0015540C"/>
    <w:rsid w:val="001555F3"/>
    <w:rsid w:val="0015583E"/>
    <w:rsid w:val="00155906"/>
    <w:rsid w:val="00155A88"/>
    <w:rsid w:val="00155BA2"/>
    <w:rsid w:val="00155BCF"/>
    <w:rsid w:val="00155BF4"/>
    <w:rsid w:val="00155D90"/>
    <w:rsid w:val="00155EB8"/>
    <w:rsid w:val="00155F5B"/>
    <w:rsid w:val="00155FEC"/>
    <w:rsid w:val="001561E0"/>
    <w:rsid w:val="001562AC"/>
    <w:rsid w:val="0015638D"/>
    <w:rsid w:val="001565DD"/>
    <w:rsid w:val="001565DF"/>
    <w:rsid w:val="00156823"/>
    <w:rsid w:val="00156957"/>
    <w:rsid w:val="0015696F"/>
    <w:rsid w:val="0015699D"/>
    <w:rsid w:val="00156E9F"/>
    <w:rsid w:val="00157041"/>
    <w:rsid w:val="001570C5"/>
    <w:rsid w:val="00157156"/>
    <w:rsid w:val="0015734C"/>
    <w:rsid w:val="00157376"/>
    <w:rsid w:val="00157377"/>
    <w:rsid w:val="001573A9"/>
    <w:rsid w:val="001574ED"/>
    <w:rsid w:val="00157541"/>
    <w:rsid w:val="00157630"/>
    <w:rsid w:val="00157890"/>
    <w:rsid w:val="001578D5"/>
    <w:rsid w:val="0015797D"/>
    <w:rsid w:val="001579F9"/>
    <w:rsid w:val="00157A77"/>
    <w:rsid w:val="00157B57"/>
    <w:rsid w:val="00157B79"/>
    <w:rsid w:val="00157E49"/>
    <w:rsid w:val="00157F45"/>
    <w:rsid w:val="001601B7"/>
    <w:rsid w:val="00160258"/>
    <w:rsid w:val="00160446"/>
    <w:rsid w:val="0016046C"/>
    <w:rsid w:val="001605B0"/>
    <w:rsid w:val="00160626"/>
    <w:rsid w:val="00160666"/>
    <w:rsid w:val="0016080F"/>
    <w:rsid w:val="00160AD2"/>
    <w:rsid w:val="00160C03"/>
    <w:rsid w:val="00160DD4"/>
    <w:rsid w:val="00160ED5"/>
    <w:rsid w:val="00161087"/>
    <w:rsid w:val="0016111A"/>
    <w:rsid w:val="001611A5"/>
    <w:rsid w:val="001613F9"/>
    <w:rsid w:val="00161555"/>
    <w:rsid w:val="001615F0"/>
    <w:rsid w:val="0016170B"/>
    <w:rsid w:val="00161815"/>
    <w:rsid w:val="0016184A"/>
    <w:rsid w:val="00161A2E"/>
    <w:rsid w:val="00161BD4"/>
    <w:rsid w:val="00161F56"/>
    <w:rsid w:val="00161F7F"/>
    <w:rsid w:val="0016205C"/>
    <w:rsid w:val="00162072"/>
    <w:rsid w:val="001621D9"/>
    <w:rsid w:val="00162245"/>
    <w:rsid w:val="0016264C"/>
    <w:rsid w:val="00162704"/>
    <w:rsid w:val="00162961"/>
    <w:rsid w:val="00162A36"/>
    <w:rsid w:val="00162A51"/>
    <w:rsid w:val="00162C92"/>
    <w:rsid w:val="00162CAF"/>
    <w:rsid w:val="00162CDB"/>
    <w:rsid w:val="00162D38"/>
    <w:rsid w:val="00162DBB"/>
    <w:rsid w:val="00162E48"/>
    <w:rsid w:val="00162E6A"/>
    <w:rsid w:val="00162E98"/>
    <w:rsid w:val="0016305B"/>
    <w:rsid w:val="0016306A"/>
    <w:rsid w:val="00163341"/>
    <w:rsid w:val="00163530"/>
    <w:rsid w:val="0016355B"/>
    <w:rsid w:val="001635D6"/>
    <w:rsid w:val="001636C3"/>
    <w:rsid w:val="00163D94"/>
    <w:rsid w:val="00163E40"/>
    <w:rsid w:val="00164141"/>
    <w:rsid w:val="00164203"/>
    <w:rsid w:val="0016428B"/>
    <w:rsid w:val="001643D0"/>
    <w:rsid w:val="0016440C"/>
    <w:rsid w:val="00164458"/>
    <w:rsid w:val="00164576"/>
    <w:rsid w:val="001646DA"/>
    <w:rsid w:val="001646E8"/>
    <w:rsid w:val="00164738"/>
    <w:rsid w:val="001647E0"/>
    <w:rsid w:val="0016488E"/>
    <w:rsid w:val="001649F2"/>
    <w:rsid w:val="00164A3D"/>
    <w:rsid w:val="00164B50"/>
    <w:rsid w:val="00164B64"/>
    <w:rsid w:val="0016504E"/>
    <w:rsid w:val="00165145"/>
    <w:rsid w:val="001651AE"/>
    <w:rsid w:val="00165218"/>
    <w:rsid w:val="00165226"/>
    <w:rsid w:val="00165302"/>
    <w:rsid w:val="00165367"/>
    <w:rsid w:val="0016572C"/>
    <w:rsid w:val="00165A3F"/>
    <w:rsid w:val="00165DA6"/>
    <w:rsid w:val="00165E99"/>
    <w:rsid w:val="001660F7"/>
    <w:rsid w:val="001662F6"/>
    <w:rsid w:val="0016633B"/>
    <w:rsid w:val="001663AA"/>
    <w:rsid w:val="001663B1"/>
    <w:rsid w:val="00166444"/>
    <w:rsid w:val="0016664E"/>
    <w:rsid w:val="00166654"/>
    <w:rsid w:val="001666AE"/>
    <w:rsid w:val="001667FB"/>
    <w:rsid w:val="00166891"/>
    <w:rsid w:val="00166A09"/>
    <w:rsid w:val="00166C77"/>
    <w:rsid w:val="00166CFA"/>
    <w:rsid w:val="00166D65"/>
    <w:rsid w:val="00166D69"/>
    <w:rsid w:val="00166DCE"/>
    <w:rsid w:val="00166E40"/>
    <w:rsid w:val="00166EE5"/>
    <w:rsid w:val="00166F86"/>
    <w:rsid w:val="00166FB3"/>
    <w:rsid w:val="001670B8"/>
    <w:rsid w:val="0016721A"/>
    <w:rsid w:val="001674B8"/>
    <w:rsid w:val="00167765"/>
    <w:rsid w:val="001677AB"/>
    <w:rsid w:val="00167938"/>
    <w:rsid w:val="00167A62"/>
    <w:rsid w:val="00167AD1"/>
    <w:rsid w:val="00167B4B"/>
    <w:rsid w:val="00167B56"/>
    <w:rsid w:val="00167CF4"/>
    <w:rsid w:val="00167F80"/>
    <w:rsid w:val="00170068"/>
    <w:rsid w:val="001701B7"/>
    <w:rsid w:val="001703D9"/>
    <w:rsid w:val="00170664"/>
    <w:rsid w:val="001706A4"/>
    <w:rsid w:val="001707CF"/>
    <w:rsid w:val="001707F1"/>
    <w:rsid w:val="0017094E"/>
    <w:rsid w:val="00170A07"/>
    <w:rsid w:val="00170AF0"/>
    <w:rsid w:val="00170C06"/>
    <w:rsid w:val="00170C3A"/>
    <w:rsid w:val="00170C3C"/>
    <w:rsid w:val="00170CCC"/>
    <w:rsid w:val="00170D46"/>
    <w:rsid w:val="00170DD5"/>
    <w:rsid w:val="00170EF0"/>
    <w:rsid w:val="00170F0E"/>
    <w:rsid w:val="00171042"/>
    <w:rsid w:val="00171241"/>
    <w:rsid w:val="0017124A"/>
    <w:rsid w:val="00171330"/>
    <w:rsid w:val="00171635"/>
    <w:rsid w:val="0017181A"/>
    <w:rsid w:val="001718AF"/>
    <w:rsid w:val="00171A05"/>
    <w:rsid w:val="00171C74"/>
    <w:rsid w:val="00171D19"/>
    <w:rsid w:val="00171E28"/>
    <w:rsid w:val="00171F67"/>
    <w:rsid w:val="0017230B"/>
    <w:rsid w:val="001724FD"/>
    <w:rsid w:val="001725EA"/>
    <w:rsid w:val="00172A15"/>
    <w:rsid w:val="00172B3B"/>
    <w:rsid w:val="00172C2A"/>
    <w:rsid w:val="00172C47"/>
    <w:rsid w:val="00172C4B"/>
    <w:rsid w:val="00172CA0"/>
    <w:rsid w:val="00172D43"/>
    <w:rsid w:val="00172DF9"/>
    <w:rsid w:val="00172F7D"/>
    <w:rsid w:val="00172FDC"/>
    <w:rsid w:val="00172FEA"/>
    <w:rsid w:val="00173185"/>
    <w:rsid w:val="0017330D"/>
    <w:rsid w:val="00173313"/>
    <w:rsid w:val="001733FA"/>
    <w:rsid w:val="00173463"/>
    <w:rsid w:val="001734AC"/>
    <w:rsid w:val="00173637"/>
    <w:rsid w:val="00173665"/>
    <w:rsid w:val="00173709"/>
    <w:rsid w:val="00173839"/>
    <w:rsid w:val="001738CE"/>
    <w:rsid w:val="00173927"/>
    <w:rsid w:val="0017398D"/>
    <w:rsid w:val="00173C2E"/>
    <w:rsid w:val="00173CD4"/>
    <w:rsid w:val="00173DA8"/>
    <w:rsid w:val="00173E2A"/>
    <w:rsid w:val="00173E47"/>
    <w:rsid w:val="00173EBB"/>
    <w:rsid w:val="00173ECB"/>
    <w:rsid w:val="00174013"/>
    <w:rsid w:val="0017413B"/>
    <w:rsid w:val="00174160"/>
    <w:rsid w:val="001741D8"/>
    <w:rsid w:val="00174254"/>
    <w:rsid w:val="001742E3"/>
    <w:rsid w:val="001742EE"/>
    <w:rsid w:val="00174321"/>
    <w:rsid w:val="00174399"/>
    <w:rsid w:val="001743A2"/>
    <w:rsid w:val="0017445B"/>
    <w:rsid w:val="001745AF"/>
    <w:rsid w:val="00174752"/>
    <w:rsid w:val="001747B2"/>
    <w:rsid w:val="001748F5"/>
    <w:rsid w:val="001749F3"/>
    <w:rsid w:val="00174A3A"/>
    <w:rsid w:val="00174BA6"/>
    <w:rsid w:val="00174D2E"/>
    <w:rsid w:val="00174DE9"/>
    <w:rsid w:val="00174E20"/>
    <w:rsid w:val="00174F36"/>
    <w:rsid w:val="00174F8B"/>
    <w:rsid w:val="001750B4"/>
    <w:rsid w:val="00175103"/>
    <w:rsid w:val="001752CA"/>
    <w:rsid w:val="001754D3"/>
    <w:rsid w:val="001755F1"/>
    <w:rsid w:val="00175675"/>
    <w:rsid w:val="00175705"/>
    <w:rsid w:val="0017570E"/>
    <w:rsid w:val="0017570F"/>
    <w:rsid w:val="001757A2"/>
    <w:rsid w:val="00175946"/>
    <w:rsid w:val="001759E2"/>
    <w:rsid w:val="001759EF"/>
    <w:rsid w:val="00175AB9"/>
    <w:rsid w:val="00175B7B"/>
    <w:rsid w:val="00175CBE"/>
    <w:rsid w:val="00175FD2"/>
    <w:rsid w:val="0017603E"/>
    <w:rsid w:val="001760C4"/>
    <w:rsid w:val="00176139"/>
    <w:rsid w:val="00176212"/>
    <w:rsid w:val="0017622E"/>
    <w:rsid w:val="001762EA"/>
    <w:rsid w:val="0017630E"/>
    <w:rsid w:val="001763B8"/>
    <w:rsid w:val="0017640B"/>
    <w:rsid w:val="001765B0"/>
    <w:rsid w:val="001766B9"/>
    <w:rsid w:val="0017681F"/>
    <w:rsid w:val="00176843"/>
    <w:rsid w:val="001768A1"/>
    <w:rsid w:val="00176C17"/>
    <w:rsid w:val="00176E93"/>
    <w:rsid w:val="00176EAC"/>
    <w:rsid w:val="00176F31"/>
    <w:rsid w:val="00176F5D"/>
    <w:rsid w:val="00176F89"/>
    <w:rsid w:val="001771F7"/>
    <w:rsid w:val="00177263"/>
    <w:rsid w:val="001772C2"/>
    <w:rsid w:val="001772CF"/>
    <w:rsid w:val="00177407"/>
    <w:rsid w:val="001775E1"/>
    <w:rsid w:val="0017764B"/>
    <w:rsid w:val="0017766E"/>
    <w:rsid w:val="001776A5"/>
    <w:rsid w:val="001776C1"/>
    <w:rsid w:val="001776CF"/>
    <w:rsid w:val="001776FC"/>
    <w:rsid w:val="0017789E"/>
    <w:rsid w:val="00177A5B"/>
    <w:rsid w:val="00177ACD"/>
    <w:rsid w:val="00177B00"/>
    <w:rsid w:val="00177B58"/>
    <w:rsid w:val="00177CA4"/>
    <w:rsid w:val="00177DA3"/>
    <w:rsid w:val="00177ED1"/>
    <w:rsid w:val="001800D8"/>
    <w:rsid w:val="001800F3"/>
    <w:rsid w:val="00180101"/>
    <w:rsid w:val="0018016B"/>
    <w:rsid w:val="001801D9"/>
    <w:rsid w:val="0018022E"/>
    <w:rsid w:val="001802C3"/>
    <w:rsid w:val="00180318"/>
    <w:rsid w:val="00180395"/>
    <w:rsid w:val="001803D6"/>
    <w:rsid w:val="0018066A"/>
    <w:rsid w:val="00180688"/>
    <w:rsid w:val="00180923"/>
    <w:rsid w:val="001809B1"/>
    <w:rsid w:val="00180D9E"/>
    <w:rsid w:val="00180EA6"/>
    <w:rsid w:val="00180FD6"/>
    <w:rsid w:val="001810B4"/>
    <w:rsid w:val="00181226"/>
    <w:rsid w:val="00181259"/>
    <w:rsid w:val="0018127F"/>
    <w:rsid w:val="00181329"/>
    <w:rsid w:val="0018142F"/>
    <w:rsid w:val="00181441"/>
    <w:rsid w:val="0018157C"/>
    <w:rsid w:val="001817AF"/>
    <w:rsid w:val="00181824"/>
    <w:rsid w:val="001818C9"/>
    <w:rsid w:val="0018190E"/>
    <w:rsid w:val="00181941"/>
    <w:rsid w:val="00181990"/>
    <w:rsid w:val="00181AC8"/>
    <w:rsid w:val="00181AE4"/>
    <w:rsid w:val="00181C57"/>
    <w:rsid w:val="00181EC5"/>
    <w:rsid w:val="00181F63"/>
    <w:rsid w:val="00182075"/>
    <w:rsid w:val="0018212F"/>
    <w:rsid w:val="0018218C"/>
    <w:rsid w:val="00182226"/>
    <w:rsid w:val="0018250B"/>
    <w:rsid w:val="00182912"/>
    <w:rsid w:val="00182B49"/>
    <w:rsid w:val="00182DA3"/>
    <w:rsid w:val="00182DAD"/>
    <w:rsid w:val="00182E50"/>
    <w:rsid w:val="00182F7F"/>
    <w:rsid w:val="001830DF"/>
    <w:rsid w:val="001835C1"/>
    <w:rsid w:val="0018380D"/>
    <w:rsid w:val="001839B8"/>
    <w:rsid w:val="00183A75"/>
    <w:rsid w:val="00183AC9"/>
    <w:rsid w:val="00183B47"/>
    <w:rsid w:val="00183C49"/>
    <w:rsid w:val="00183D08"/>
    <w:rsid w:val="00183E12"/>
    <w:rsid w:val="00183E71"/>
    <w:rsid w:val="00183E73"/>
    <w:rsid w:val="0018421D"/>
    <w:rsid w:val="00184280"/>
    <w:rsid w:val="001843BF"/>
    <w:rsid w:val="001844D0"/>
    <w:rsid w:val="00184775"/>
    <w:rsid w:val="001847D2"/>
    <w:rsid w:val="00184958"/>
    <w:rsid w:val="00184985"/>
    <w:rsid w:val="001849EC"/>
    <w:rsid w:val="00184A10"/>
    <w:rsid w:val="00184BAD"/>
    <w:rsid w:val="00184C3B"/>
    <w:rsid w:val="00184EAE"/>
    <w:rsid w:val="00184F03"/>
    <w:rsid w:val="00184F5B"/>
    <w:rsid w:val="00184F88"/>
    <w:rsid w:val="00184F92"/>
    <w:rsid w:val="00184F94"/>
    <w:rsid w:val="00184FF4"/>
    <w:rsid w:val="0018512C"/>
    <w:rsid w:val="0018517F"/>
    <w:rsid w:val="00185213"/>
    <w:rsid w:val="00185233"/>
    <w:rsid w:val="001854BA"/>
    <w:rsid w:val="00185667"/>
    <w:rsid w:val="00185710"/>
    <w:rsid w:val="00185897"/>
    <w:rsid w:val="00185BC0"/>
    <w:rsid w:val="00185E9A"/>
    <w:rsid w:val="00185EAF"/>
    <w:rsid w:val="0018607E"/>
    <w:rsid w:val="001860E6"/>
    <w:rsid w:val="0018613E"/>
    <w:rsid w:val="001861F1"/>
    <w:rsid w:val="001862E8"/>
    <w:rsid w:val="001862F2"/>
    <w:rsid w:val="001863C0"/>
    <w:rsid w:val="0018649D"/>
    <w:rsid w:val="0018663F"/>
    <w:rsid w:val="00186A2D"/>
    <w:rsid w:val="00186ACF"/>
    <w:rsid w:val="00186B18"/>
    <w:rsid w:val="00186CA2"/>
    <w:rsid w:val="00186D87"/>
    <w:rsid w:val="00186E10"/>
    <w:rsid w:val="00186E87"/>
    <w:rsid w:val="00186EDC"/>
    <w:rsid w:val="00186F3A"/>
    <w:rsid w:val="00186F40"/>
    <w:rsid w:val="00186F44"/>
    <w:rsid w:val="00186FCB"/>
    <w:rsid w:val="001871FF"/>
    <w:rsid w:val="00187353"/>
    <w:rsid w:val="0018735A"/>
    <w:rsid w:val="00187437"/>
    <w:rsid w:val="00187487"/>
    <w:rsid w:val="001875AB"/>
    <w:rsid w:val="00187636"/>
    <w:rsid w:val="00187779"/>
    <w:rsid w:val="001879F0"/>
    <w:rsid w:val="00187AC4"/>
    <w:rsid w:val="00187B46"/>
    <w:rsid w:val="00187B5A"/>
    <w:rsid w:val="00187C69"/>
    <w:rsid w:val="00187CB7"/>
    <w:rsid w:val="00187CEB"/>
    <w:rsid w:val="00187D69"/>
    <w:rsid w:val="00187DBB"/>
    <w:rsid w:val="00187E3C"/>
    <w:rsid w:val="00187F4E"/>
    <w:rsid w:val="00187FA8"/>
    <w:rsid w:val="001900C5"/>
    <w:rsid w:val="00190195"/>
    <w:rsid w:val="00190292"/>
    <w:rsid w:val="001902F4"/>
    <w:rsid w:val="0019043A"/>
    <w:rsid w:val="00190444"/>
    <w:rsid w:val="00190515"/>
    <w:rsid w:val="00190742"/>
    <w:rsid w:val="0019076C"/>
    <w:rsid w:val="0019087A"/>
    <w:rsid w:val="001908A1"/>
    <w:rsid w:val="001908BF"/>
    <w:rsid w:val="001908F1"/>
    <w:rsid w:val="00190A5F"/>
    <w:rsid w:val="00190B65"/>
    <w:rsid w:val="00190E0E"/>
    <w:rsid w:val="00190E9E"/>
    <w:rsid w:val="00190EDD"/>
    <w:rsid w:val="00191050"/>
    <w:rsid w:val="00191107"/>
    <w:rsid w:val="00191163"/>
    <w:rsid w:val="0019138C"/>
    <w:rsid w:val="001913A2"/>
    <w:rsid w:val="001913CD"/>
    <w:rsid w:val="001913EC"/>
    <w:rsid w:val="001916A7"/>
    <w:rsid w:val="00191711"/>
    <w:rsid w:val="0019177A"/>
    <w:rsid w:val="00191F35"/>
    <w:rsid w:val="0019205A"/>
    <w:rsid w:val="001920DA"/>
    <w:rsid w:val="00192185"/>
    <w:rsid w:val="001922CE"/>
    <w:rsid w:val="001922D8"/>
    <w:rsid w:val="001925F2"/>
    <w:rsid w:val="00192794"/>
    <w:rsid w:val="001927E9"/>
    <w:rsid w:val="00192CB5"/>
    <w:rsid w:val="00192CBE"/>
    <w:rsid w:val="00192E75"/>
    <w:rsid w:val="00192E7D"/>
    <w:rsid w:val="00192F8D"/>
    <w:rsid w:val="00192F9C"/>
    <w:rsid w:val="0019300C"/>
    <w:rsid w:val="00193035"/>
    <w:rsid w:val="001930B9"/>
    <w:rsid w:val="001930F9"/>
    <w:rsid w:val="00193193"/>
    <w:rsid w:val="001932AA"/>
    <w:rsid w:val="001934C6"/>
    <w:rsid w:val="001934C9"/>
    <w:rsid w:val="001934D7"/>
    <w:rsid w:val="00193683"/>
    <w:rsid w:val="001937DC"/>
    <w:rsid w:val="001938A1"/>
    <w:rsid w:val="00193A9D"/>
    <w:rsid w:val="00193C23"/>
    <w:rsid w:val="00193E79"/>
    <w:rsid w:val="00193E89"/>
    <w:rsid w:val="00193EC6"/>
    <w:rsid w:val="00193ED2"/>
    <w:rsid w:val="00194480"/>
    <w:rsid w:val="0019452A"/>
    <w:rsid w:val="0019454A"/>
    <w:rsid w:val="001945D5"/>
    <w:rsid w:val="001946B2"/>
    <w:rsid w:val="001947C6"/>
    <w:rsid w:val="001948CC"/>
    <w:rsid w:val="00194A73"/>
    <w:rsid w:val="00194AA3"/>
    <w:rsid w:val="00194C73"/>
    <w:rsid w:val="00194D0F"/>
    <w:rsid w:val="00194F9B"/>
    <w:rsid w:val="001951B5"/>
    <w:rsid w:val="0019551B"/>
    <w:rsid w:val="00195592"/>
    <w:rsid w:val="0019560F"/>
    <w:rsid w:val="0019575F"/>
    <w:rsid w:val="001957D5"/>
    <w:rsid w:val="00195802"/>
    <w:rsid w:val="00195887"/>
    <w:rsid w:val="00195937"/>
    <w:rsid w:val="0019599C"/>
    <w:rsid w:val="001959BC"/>
    <w:rsid w:val="00195B13"/>
    <w:rsid w:val="00195CCF"/>
    <w:rsid w:val="00195DA1"/>
    <w:rsid w:val="00195E30"/>
    <w:rsid w:val="00196082"/>
    <w:rsid w:val="0019614D"/>
    <w:rsid w:val="001961DC"/>
    <w:rsid w:val="001963E4"/>
    <w:rsid w:val="00196438"/>
    <w:rsid w:val="00196489"/>
    <w:rsid w:val="0019658C"/>
    <w:rsid w:val="001965DB"/>
    <w:rsid w:val="0019664A"/>
    <w:rsid w:val="001966B9"/>
    <w:rsid w:val="00196802"/>
    <w:rsid w:val="0019687C"/>
    <w:rsid w:val="001968D7"/>
    <w:rsid w:val="001968F3"/>
    <w:rsid w:val="0019690A"/>
    <w:rsid w:val="00196958"/>
    <w:rsid w:val="00196B47"/>
    <w:rsid w:val="00196BB2"/>
    <w:rsid w:val="00196CE5"/>
    <w:rsid w:val="00196D15"/>
    <w:rsid w:val="00196D66"/>
    <w:rsid w:val="00196DAD"/>
    <w:rsid w:val="00196DD0"/>
    <w:rsid w:val="00196E69"/>
    <w:rsid w:val="00196FC6"/>
    <w:rsid w:val="00196FD2"/>
    <w:rsid w:val="00196FEF"/>
    <w:rsid w:val="001970B9"/>
    <w:rsid w:val="001970BC"/>
    <w:rsid w:val="0019758F"/>
    <w:rsid w:val="00197621"/>
    <w:rsid w:val="001976E6"/>
    <w:rsid w:val="001976E8"/>
    <w:rsid w:val="00197762"/>
    <w:rsid w:val="001977D8"/>
    <w:rsid w:val="001979A1"/>
    <w:rsid w:val="00197AA9"/>
    <w:rsid w:val="00197AEF"/>
    <w:rsid w:val="00197B1B"/>
    <w:rsid w:val="00197B51"/>
    <w:rsid w:val="00197F40"/>
    <w:rsid w:val="001A01EE"/>
    <w:rsid w:val="001A05BD"/>
    <w:rsid w:val="001A06CF"/>
    <w:rsid w:val="001A0755"/>
    <w:rsid w:val="001A080C"/>
    <w:rsid w:val="001A0860"/>
    <w:rsid w:val="001A092D"/>
    <w:rsid w:val="001A0C33"/>
    <w:rsid w:val="001A0C73"/>
    <w:rsid w:val="001A0D09"/>
    <w:rsid w:val="001A0D0D"/>
    <w:rsid w:val="001A0D6D"/>
    <w:rsid w:val="001A0E87"/>
    <w:rsid w:val="001A0F67"/>
    <w:rsid w:val="001A1044"/>
    <w:rsid w:val="001A109B"/>
    <w:rsid w:val="001A1110"/>
    <w:rsid w:val="001A111F"/>
    <w:rsid w:val="001A1208"/>
    <w:rsid w:val="001A1573"/>
    <w:rsid w:val="001A1583"/>
    <w:rsid w:val="001A1650"/>
    <w:rsid w:val="001A16B5"/>
    <w:rsid w:val="001A1749"/>
    <w:rsid w:val="001A17F0"/>
    <w:rsid w:val="001A180A"/>
    <w:rsid w:val="001A1863"/>
    <w:rsid w:val="001A1977"/>
    <w:rsid w:val="001A19A7"/>
    <w:rsid w:val="001A1AAC"/>
    <w:rsid w:val="001A1FF7"/>
    <w:rsid w:val="001A2092"/>
    <w:rsid w:val="001A20A5"/>
    <w:rsid w:val="001A20D4"/>
    <w:rsid w:val="001A2301"/>
    <w:rsid w:val="001A2305"/>
    <w:rsid w:val="001A23C7"/>
    <w:rsid w:val="001A265F"/>
    <w:rsid w:val="001A26B0"/>
    <w:rsid w:val="001A2711"/>
    <w:rsid w:val="001A2784"/>
    <w:rsid w:val="001A288D"/>
    <w:rsid w:val="001A292F"/>
    <w:rsid w:val="001A2AD1"/>
    <w:rsid w:val="001A2C57"/>
    <w:rsid w:val="001A2DB5"/>
    <w:rsid w:val="001A2EA4"/>
    <w:rsid w:val="001A2EF2"/>
    <w:rsid w:val="001A3025"/>
    <w:rsid w:val="001A31D3"/>
    <w:rsid w:val="001A33DA"/>
    <w:rsid w:val="001A3434"/>
    <w:rsid w:val="001A3494"/>
    <w:rsid w:val="001A349B"/>
    <w:rsid w:val="001A3587"/>
    <w:rsid w:val="001A35CA"/>
    <w:rsid w:val="001A3600"/>
    <w:rsid w:val="001A36F9"/>
    <w:rsid w:val="001A388C"/>
    <w:rsid w:val="001A396F"/>
    <w:rsid w:val="001A39A3"/>
    <w:rsid w:val="001A3A3A"/>
    <w:rsid w:val="001A3AA2"/>
    <w:rsid w:val="001A3D4C"/>
    <w:rsid w:val="001A3DAA"/>
    <w:rsid w:val="001A4163"/>
    <w:rsid w:val="001A43D9"/>
    <w:rsid w:val="001A44AE"/>
    <w:rsid w:val="001A44D7"/>
    <w:rsid w:val="001A45EA"/>
    <w:rsid w:val="001A474B"/>
    <w:rsid w:val="001A4765"/>
    <w:rsid w:val="001A47F8"/>
    <w:rsid w:val="001A48C8"/>
    <w:rsid w:val="001A4914"/>
    <w:rsid w:val="001A4965"/>
    <w:rsid w:val="001A4A71"/>
    <w:rsid w:val="001A4DA9"/>
    <w:rsid w:val="001A4E10"/>
    <w:rsid w:val="001A5237"/>
    <w:rsid w:val="001A525C"/>
    <w:rsid w:val="001A52E8"/>
    <w:rsid w:val="001A54E4"/>
    <w:rsid w:val="001A56D7"/>
    <w:rsid w:val="001A5793"/>
    <w:rsid w:val="001A58D1"/>
    <w:rsid w:val="001A5AFC"/>
    <w:rsid w:val="001A5B69"/>
    <w:rsid w:val="001A5BB4"/>
    <w:rsid w:val="001A5C35"/>
    <w:rsid w:val="001A5C57"/>
    <w:rsid w:val="001A5ECA"/>
    <w:rsid w:val="001A5EED"/>
    <w:rsid w:val="001A5F0C"/>
    <w:rsid w:val="001A608C"/>
    <w:rsid w:val="001A60F2"/>
    <w:rsid w:val="001A612C"/>
    <w:rsid w:val="001A61B6"/>
    <w:rsid w:val="001A61E0"/>
    <w:rsid w:val="001A62C1"/>
    <w:rsid w:val="001A63D8"/>
    <w:rsid w:val="001A64A2"/>
    <w:rsid w:val="001A64E9"/>
    <w:rsid w:val="001A651E"/>
    <w:rsid w:val="001A6637"/>
    <w:rsid w:val="001A6666"/>
    <w:rsid w:val="001A66B8"/>
    <w:rsid w:val="001A677D"/>
    <w:rsid w:val="001A67C6"/>
    <w:rsid w:val="001A6831"/>
    <w:rsid w:val="001A68CA"/>
    <w:rsid w:val="001A69C4"/>
    <w:rsid w:val="001A6A42"/>
    <w:rsid w:val="001A6AF1"/>
    <w:rsid w:val="001A6D4B"/>
    <w:rsid w:val="001A6DD7"/>
    <w:rsid w:val="001A6EDA"/>
    <w:rsid w:val="001A726A"/>
    <w:rsid w:val="001A726B"/>
    <w:rsid w:val="001A72A2"/>
    <w:rsid w:val="001A72DC"/>
    <w:rsid w:val="001A753A"/>
    <w:rsid w:val="001A7662"/>
    <w:rsid w:val="001A7848"/>
    <w:rsid w:val="001A78BD"/>
    <w:rsid w:val="001A78F7"/>
    <w:rsid w:val="001A7A20"/>
    <w:rsid w:val="001A7AEC"/>
    <w:rsid w:val="001A7B01"/>
    <w:rsid w:val="001A7B87"/>
    <w:rsid w:val="001A7BEE"/>
    <w:rsid w:val="001A7D25"/>
    <w:rsid w:val="001A7D88"/>
    <w:rsid w:val="001A7D90"/>
    <w:rsid w:val="001A7DB8"/>
    <w:rsid w:val="001A7F09"/>
    <w:rsid w:val="001A7F81"/>
    <w:rsid w:val="001B00A3"/>
    <w:rsid w:val="001B0416"/>
    <w:rsid w:val="001B0468"/>
    <w:rsid w:val="001B0563"/>
    <w:rsid w:val="001B0703"/>
    <w:rsid w:val="001B077B"/>
    <w:rsid w:val="001B07F5"/>
    <w:rsid w:val="001B09A7"/>
    <w:rsid w:val="001B0B59"/>
    <w:rsid w:val="001B0D84"/>
    <w:rsid w:val="001B0E3A"/>
    <w:rsid w:val="001B0E85"/>
    <w:rsid w:val="001B0FCA"/>
    <w:rsid w:val="001B1009"/>
    <w:rsid w:val="001B1027"/>
    <w:rsid w:val="001B11C5"/>
    <w:rsid w:val="001B12DE"/>
    <w:rsid w:val="001B1521"/>
    <w:rsid w:val="001B1642"/>
    <w:rsid w:val="001B1727"/>
    <w:rsid w:val="001B178A"/>
    <w:rsid w:val="001B1846"/>
    <w:rsid w:val="001B19A4"/>
    <w:rsid w:val="001B19C2"/>
    <w:rsid w:val="001B1A36"/>
    <w:rsid w:val="001B1BBD"/>
    <w:rsid w:val="001B1BFA"/>
    <w:rsid w:val="001B1D17"/>
    <w:rsid w:val="001B1D41"/>
    <w:rsid w:val="001B1DC5"/>
    <w:rsid w:val="001B25DF"/>
    <w:rsid w:val="001B265D"/>
    <w:rsid w:val="001B2805"/>
    <w:rsid w:val="001B2942"/>
    <w:rsid w:val="001B2A05"/>
    <w:rsid w:val="001B2A68"/>
    <w:rsid w:val="001B2C67"/>
    <w:rsid w:val="001B2DB0"/>
    <w:rsid w:val="001B2E0A"/>
    <w:rsid w:val="001B3070"/>
    <w:rsid w:val="001B3094"/>
    <w:rsid w:val="001B3359"/>
    <w:rsid w:val="001B3414"/>
    <w:rsid w:val="001B35D0"/>
    <w:rsid w:val="001B3700"/>
    <w:rsid w:val="001B37EB"/>
    <w:rsid w:val="001B3819"/>
    <w:rsid w:val="001B38AC"/>
    <w:rsid w:val="001B3948"/>
    <w:rsid w:val="001B3BE3"/>
    <w:rsid w:val="001B3BE7"/>
    <w:rsid w:val="001B3D24"/>
    <w:rsid w:val="001B3D9C"/>
    <w:rsid w:val="001B3E16"/>
    <w:rsid w:val="001B3F8E"/>
    <w:rsid w:val="001B4003"/>
    <w:rsid w:val="001B40B0"/>
    <w:rsid w:val="001B431D"/>
    <w:rsid w:val="001B445C"/>
    <w:rsid w:val="001B45F7"/>
    <w:rsid w:val="001B4703"/>
    <w:rsid w:val="001B4B1A"/>
    <w:rsid w:val="001B4B97"/>
    <w:rsid w:val="001B4C6F"/>
    <w:rsid w:val="001B4D29"/>
    <w:rsid w:val="001B4D95"/>
    <w:rsid w:val="001B5146"/>
    <w:rsid w:val="001B532A"/>
    <w:rsid w:val="001B53D1"/>
    <w:rsid w:val="001B55D7"/>
    <w:rsid w:val="001B5623"/>
    <w:rsid w:val="001B5767"/>
    <w:rsid w:val="001B58FA"/>
    <w:rsid w:val="001B5910"/>
    <w:rsid w:val="001B5943"/>
    <w:rsid w:val="001B594D"/>
    <w:rsid w:val="001B5969"/>
    <w:rsid w:val="001B599F"/>
    <w:rsid w:val="001B59C8"/>
    <w:rsid w:val="001B5A21"/>
    <w:rsid w:val="001B5A4A"/>
    <w:rsid w:val="001B5B27"/>
    <w:rsid w:val="001B5B64"/>
    <w:rsid w:val="001B5B80"/>
    <w:rsid w:val="001B5CA6"/>
    <w:rsid w:val="001B5EB1"/>
    <w:rsid w:val="001B5F3F"/>
    <w:rsid w:val="001B5FED"/>
    <w:rsid w:val="001B6153"/>
    <w:rsid w:val="001B61BC"/>
    <w:rsid w:val="001B61C9"/>
    <w:rsid w:val="001B62AD"/>
    <w:rsid w:val="001B638C"/>
    <w:rsid w:val="001B6546"/>
    <w:rsid w:val="001B661F"/>
    <w:rsid w:val="001B6632"/>
    <w:rsid w:val="001B666E"/>
    <w:rsid w:val="001B6699"/>
    <w:rsid w:val="001B66B7"/>
    <w:rsid w:val="001B66F2"/>
    <w:rsid w:val="001B6734"/>
    <w:rsid w:val="001B68DB"/>
    <w:rsid w:val="001B70C3"/>
    <w:rsid w:val="001B718F"/>
    <w:rsid w:val="001B7430"/>
    <w:rsid w:val="001B7481"/>
    <w:rsid w:val="001B77B1"/>
    <w:rsid w:val="001B77F4"/>
    <w:rsid w:val="001B792A"/>
    <w:rsid w:val="001B798B"/>
    <w:rsid w:val="001B79C1"/>
    <w:rsid w:val="001B7A09"/>
    <w:rsid w:val="001B7A1F"/>
    <w:rsid w:val="001B7A56"/>
    <w:rsid w:val="001B7AA8"/>
    <w:rsid w:val="001B7B03"/>
    <w:rsid w:val="001B7B3E"/>
    <w:rsid w:val="001B7BDE"/>
    <w:rsid w:val="001B7C0E"/>
    <w:rsid w:val="001B7C1B"/>
    <w:rsid w:val="001B7CC8"/>
    <w:rsid w:val="001B7CF4"/>
    <w:rsid w:val="001B7D56"/>
    <w:rsid w:val="001B7F5E"/>
    <w:rsid w:val="001C0004"/>
    <w:rsid w:val="001C0005"/>
    <w:rsid w:val="001C01C2"/>
    <w:rsid w:val="001C01E6"/>
    <w:rsid w:val="001C0255"/>
    <w:rsid w:val="001C04F9"/>
    <w:rsid w:val="001C068D"/>
    <w:rsid w:val="001C0732"/>
    <w:rsid w:val="001C0793"/>
    <w:rsid w:val="001C07E4"/>
    <w:rsid w:val="001C083A"/>
    <w:rsid w:val="001C0972"/>
    <w:rsid w:val="001C0A5E"/>
    <w:rsid w:val="001C0B0C"/>
    <w:rsid w:val="001C0B6C"/>
    <w:rsid w:val="001C0BAE"/>
    <w:rsid w:val="001C0CD6"/>
    <w:rsid w:val="001C0D0A"/>
    <w:rsid w:val="001C0D0D"/>
    <w:rsid w:val="001C0D3D"/>
    <w:rsid w:val="001C0D58"/>
    <w:rsid w:val="001C0F9F"/>
    <w:rsid w:val="001C1292"/>
    <w:rsid w:val="001C14AE"/>
    <w:rsid w:val="001C18F0"/>
    <w:rsid w:val="001C1936"/>
    <w:rsid w:val="001C1A16"/>
    <w:rsid w:val="001C1A41"/>
    <w:rsid w:val="001C1C68"/>
    <w:rsid w:val="001C1D3E"/>
    <w:rsid w:val="001C1E32"/>
    <w:rsid w:val="001C1F1B"/>
    <w:rsid w:val="001C1F2C"/>
    <w:rsid w:val="001C207B"/>
    <w:rsid w:val="001C2085"/>
    <w:rsid w:val="001C2133"/>
    <w:rsid w:val="001C2221"/>
    <w:rsid w:val="001C222C"/>
    <w:rsid w:val="001C2422"/>
    <w:rsid w:val="001C2647"/>
    <w:rsid w:val="001C26DE"/>
    <w:rsid w:val="001C2771"/>
    <w:rsid w:val="001C279A"/>
    <w:rsid w:val="001C27F0"/>
    <w:rsid w:val="001C2A21"/>
    <w:rsid w:val="001C2B03"/>
    <w:rsid w:val="001C2C27"/>
    <w:rsid w:val="001C2D0A"/>
    <w:rsid w:val="001C2DBF"/>
    <w:rsid w:val="001C2E18"/>
    <w:rsid w:val="001C2EB3"/>
    <w:rsid w:val="001C2F79"/>
    <w:rsid w:val="001C34AF"/>
    <w:rsid w:val="001C34F1"/>
    <w:rsid w:val="001C352E"/>
    <w:rsid w:val="001C3570"/>
    <w:rsid w:val="001C3614"/>
    <w:rsid w:val="001C3697"/>
    <w:rsid w:val="001C3742"/>
    <w:rsid w:val="001C3891"/>
    <w:rsid w:val="001C3893"/>
    <w:rsid w:val="001C38C8"/>
    <w:rsid w:val="001C3967"/>
    <w:rsid w:val="001C3B76"/>
    <w:rsid w:val="001C3BA4"/>
    <w:rsid w:val="001C3CA4"/>
    <w:rsid w:val="001C3D21"/>
    <w:rsid w:val="001C3DB1"/>
    <w:rsid w:val="001C3F84"/>
    <w:rsid w:val="001C427C"/>
    <w:rsid w:val="001C4296"/>
    <w:rsid w:val="001C4322"/>
    <w:rsid w:val="001C44F9"/>
    <w:rsid w:val="001C457B"/>
    <w:rsid w:val="001C45D2"/>
    <w:rsid w:val="001C4705"/>
    <w:rsid w:val="001C471C"/>
    <w:rsid w:val="001C4807"/>
    <w:rsid w:val="001C4BCA"/>
    <w:rsid w:val="001C4DF7"/>
    <w:rsid w:val="001C4E61"/>
    <w:rsid w:val="001C4EA9"/>
    <w:rsid w:val="001C4FBB"/>
    <w:rsid w:val="001C501E"/>
    <w:rsid w:val="001C5029"/>
    <w:rsid w:val="001C5150"/>
    <w:rsid w:val="001C51AF"/>
    <w:rsid w:val="001C51B9"/>
    <w:rsid w:val="001C52AF"/>
    <w:rsid w:val="001C54FD"/>
    <w:rsid w:val="001C56F3"/>
    <w:rsid w:val="001C581B"/>
    <w:rsid w:val="001C597B"/>
    <w:rsid w:val="001C5D4F"/>
    <w:rsid w:val="001C5E26"/>
    <w:rsid w:val="001C5E47"/>
    <w:rsid w:val="001C5FBE"/>
    <w:rsid w:val="001C60A7"/>
    <w:rsid w:val="001C625C"/>
    <w:rsid w:val="001C6365"/>
    <w:rsid w:val="001C63DA"/>
    <w:rsid w:val="001C63E6"/>
    <w:rsid w:val="001C63FC"/>
    <w:rsid w:val="001C6526"/>
    <w:rsid w:val="001C6678"/>
    <w:rsid w:val="001C6779"/>
    <w:rsid w:val="001C6974"/>
    <w:rsid w:val="001C6C1E"/>
    <w:rsid w:val="001C6D0D"/>
    <w:rsid w:val="001C6D58"/>
    <w:rsid w:val="001C6D8B"/>
    <w:rsid w:val="001C6DEC"/>
    <w:rsid w:val="001C6F86"/>
    <w:rsid w:val="001C6FDD"/>
    <w:rsid w:val="001C7001"/>
    <w:rsid w:val="001C70B8"/>
    <w:rsid w:val="001C72E7"/>
    <w:rsid w:val="001C7349"/>
    <w:rsid w:val="001C73DD"/>
    <w:rsid w:val="001C7411"/>
    <w:rsid w:val="001C74BA"/>
    <w:rsid w:val="001C75DB"/>
    <w:rsid w:val="001C7709"/>
    <w:rsid w:val="001C786C"/>
    <w:rsid w:val="001C78D3"/>
    <w:rsid w:val="001C7951"/>
    <w:rsid w:val="001C79CD"/>
    <w:rsid w:val="001C7A26"/>
    <w:rsid w:val="001C7B34"/>
    <w:rsid w:val="001C7C12"/>
    <w:rsid w:val="001C7C81"/>
    <w:rsid w:val="001C7CBE"/>
    <w:rsid w:val="001C7E01"/>
    <w:rsid w:val="001C7E7B"/>
    <w:rsid w:val="001CC974"/>
    <w:rsid w:val="001D0067"/>
    <w:rsid w:val="001D05FE"/>
    <w:rsid w:val="001D06DF"/>
    <w:rsid w:val="001D0745"/>
    <w:rsid w:val="001D07B1"/>
    <w:rsid w:val="001D09CB"/>
    <w:rsid w:val="001D0AAF"/>
    <w:rsid w:val="001D0BBE"/>
    <w:rsid w:val="001D0C15"/>
    <w:rsid w:val="001D0CDD"/>
    <w:rsid w:val="001D0F8D"/>
    <w:rsid w:val="001D1028"/>
    <w:rsid w:val="001D1372"/>
    <w:rsid w:val="001D15F4"/>
    <w:rsid w:val="001D16E7"/>
    <w:rsid w:val="001D171A"/>
    <w:rsid w:val="001D1835"/>
    <w:rsid w:val="001D1866"/>
    <w:rsid w:val="001D189E"/>
    <w:rsid w:val="001D193B"/>
    <w:rsid w:val="001D1A24"/>
    <w:rsid w:val="001D1BB5"/>
    <w:rsid w:val="001D1D01"/>
    <w:rsid w:val="001D1D7F"/>
    <w:rsid w:val="001D1F44"/>
    <w:rsid w:val="001D2136"/>
    <w:rsid w:val="001D2239"/>
    <w:rsid w:val="001D22F9"/>
    <w:rsid w:val="001D26AD"/>
    <w:rsid w:val="001D29D0"/>
    <w:rsid w:val="001D29F4"/>
    <w:rsid w:val="001D2BDC"/>
    <w:rsid w:val="001D2CA3"/>
    <w:rsid w:val="001D2D85"/>
    <w:rsid w:val="001D30BB"/>
    <w:rsid w:val="001D3197"/>
    <w:rsid w:val="001D31F9"/>
    <w:rsid w:val="001D3310"/>
    <w:rsid w:val="001D339B"/>
    <w:rsid w:val="001D3565"/>
    <w:rsid w:val="001D3715"/>
    <w:rsid w:val="001D377C"/>
    <w:rsid w:val="001D3782"/>
    <w:rsid w:val="001D378B"/>
    <w:rsid w:val="001D38A8"/>
    <w:rsid w:val="001D38C1"/>
    <w:rsid w:val="001D3A0C"/>
    <w:rsid w:val="001D3A9F"/>
    <w:rsid w:val="001D3AE7"/>
    <w:rsid w:val="001D3CBD"/>
    <w:rsid w:val="001D3D5E"/>
    <w:rsid w:val="001D3FB5"/>
    <w:rsid w:val="001D3FF0"/>
    <w:rsid w:val="001D4053"/>
    <w:rsid w:val="001D40CE"/>
    <w:rsid w:val="001D4108"/>
    <w:rsid w:val="001D4190"/>
    <w:rsid w:val="001D41CB"/>
    <w:rsid w:val="001D41E8"/>
    <w:rsid w:val="001D4427"/>
    <w:rsid w:val="001D44E7"/>
    <w:rsid w:val="001D4554"/>
    <w:rsid w:val="001D457F"/>
    <w:rsid w:val="001D465B"/>
    <w:rsid w:val="001D473A"/>
    <w:rsid w:val="001D483C"/>
    <w:rsid w:val="001D486C"/>
    <w:rsid w:val="001D49E4"/>
    <w:rsid w:val="001D4A9B"/>
    <w:rsid w:val="001D4B2F"/>
    <w:rsid w:val="001D4CDA"/>
    <w:rsid w:val="001D4D52"/>
    <w:rsid w:val="001D4E1E"/>
    <w:rsid w:val="001D512E"/>
    <w:rsid w:val="001D53E9"/>
    <w:rsid w:val="001D53F3"/>
    <w:rsid w:val="001D554F"/>
    <w:rsid w:val="001D577E"/>
    <w:rsid w:val="001D58F3"/>
    <w:rsid w:val="001D5917"/>
    <w:rsid w:val="001D5A4A"/>
    <w:rsid w:val="001D5C9F"/>
    <w:rsid w:val="001D5DF9"/>
    <w:rsid w:val="001D5E84"/>
    <w:rsid w:val="001D5FE7"/>
    <w:rsid w:val="001D60AF"/>
    <w:rsid w:val="001D60CD"/>
    <w:rsid w:val="001D6474"/>
    <w:rsid w:val="001D650F"/>
    <w:rsid w:val="001D65AA"/>
    <w:rsid w:val="001D661F"/>
    <w:rsid w:val="001D66D7"/>
    <w:rsid w:val="001D6748"/>
    <w:rsid w:val="001D68EB"/>
    <w:rsid w:val="001D691F"/>
    <w:rsid w:val="001D695B"/>
    <w:rsid w:val="001D6A10"/>
    <w:rsid w:val="001D6B29"/>
    <w:rsid w:val="001D6BF6"/>
    <w:rsid w:val="001D6D81"/>
    <w:rsid w:val="001D6DA6"/>
    <w:rsid w:val="001D6EEB"/>
    <w:rsid w:val="001D6FD3"/>
    <w:rsid w:val="001D705A"/>
    <w:rsid w:val="001D7151"/>
    <w:rsid w:val="001D7207"/>
    <w:rsid w:val="001D726A"/>
    <w:rsid w:val="001D72CA"/>
    <w:rsid w:val="001D737C"/>
    <w:rsid w:val="001D7498"/>
    <w:rsid w:val="001D7502"/>
    <w:rsid w:val="001D753D"/>
    <w:rsid w:val="001D7593"/>
    <w:rsid w:val="001D759D"/>
    <w:rsid w:val="001D75D8"/>
    <w:rsid w:val="001D76A0"/>
    <w:rsid w:val="001D7796"/>
    <w:rsid w:val="001D78DC"/>
    <w:rsid w:val="001D78F0"/>
    <w:rsid w:val="001D7BDE"/>
    <w:rsid w:val="001D7CA7"/>
    <w:rsid w:val="001D7D0C"/>
    <w:rsid w:val="001D7D43"/>
    <w:rsid w:val="001D7D5E"/>
    <w:rsid w:val="001D7DB8"/>
    <w:rsid w:val="001D7E83"/>
    <w:rsid w:val="001D7EFC"/>
    <w:rsid w:val="001D7F61"/>
    <w:rsid w:val="001D7FBE"/>
    <w:rsid w:val="001E005E"/>
    <w:rsid w:val="001E0081"/>
    <w:rsid w:val="001E0160"/>
    <w:rsid w:val="001E016F"/>
    <w:rsid w:val="001E0388"/>
    <w:rsid w:val="001E0432"/>
    <w:rsid w:val="001E04B1"/>
    <w:rsid w:val="001E0517"/>
    <w:rsid w:val="001E0559"/>
    <w:rsid w:val="001E07A2"/>
    <w:rsid w:val="001E07A9"/>
    <w:rsid w:val="001E07EE"/>
    <w:rsid w:val="001E08B2"/>
    <w:rsid w:val="001E0AB0"/>
    <w:rsid w:val="001E0B0F"/>
    <w:rsid w:val="001E100C"/>
    <w:rsid w:val="001E1132"/>
    <w:rsid w:val="001E11DA"/>
    <w:rsid w:val="001E1272"/>
    <w:rsid w:val="001E1391"/>
    <w:rsid w:val="001E167C"/>
    <w:rsid w:val="001E16DE"/>
    <w:rsid w:val="001E1799"/>
    <w:rsid w:val="001E1817"/>
    <w:rsid w:val="001E1ACD"/>
    <w:rsid w:val="001E1B1A"/>
    <w:rsid w:val="001E1B70"/>
    <w:rsid w:val="001E1E3F"/>
    <w:rsid w:val="001E1FB4"/>
    <w:rsid w:val="001E2095"/>
    <w:rsid w:val="001E20BC"/>
    <w:rsid w:val="001E2113"/>
    <w:rsid w:val="001E217B"/>
    <w:rsid w:val="001E24C7"/>
    <w:rsid w:val="001E25EC"/>
    <w:rsid w:val="001E26ED"/>
    <w:rsid w:val="001E2770"/>
    <w:rsid w:val="001E286E"/>
    <w:rsid w:val="001E29FA"/>
    <w:rsid w:val="001E2A09"/>
    <w:rsid w:val="001E2A0B"/>
    <w:rsid w:val="001E2A8B"/>
    <w:rsid w:val="001E2BB0"/>
    <w:rsid w:val="001E2BE1"/>
    <w:rsid w:val="001E2BF4"/>
    <w:rsid w:val="001E2C1D"/>
    <w:rsid w:val="001E2D7B"/>
    <w:rsid w:val="001E2F11"/>
    <w:rsid w:val="001E2FFD"/>
    <w:rsid w:val="001E3059"/>
    <w:rsid w:val="001E3075"/>
    <w:rsid w:val="001E32FF"/>
    <w:rsid w:val="001E33E0"/>
    <w:rsid w:val="001E343F"/>
    <w:rsid w:val="001E354D"/>
    <w:rsid w:val="001E36CA"/>
    <w:rsid w:val="001E3822"/>
    <w:rsid w:val="001E392E"/>
    <w:rsid w:val="001E399F"/>
    <w:rsid w:val="001E3BC9"/>
    <w:rsid w:val="001E3E14"/>
    <w:rsid w:val="001E3E51"/>
    <w:rsid w:val="001E3F0A"/>
    <w:rsid w:val="001E3F93"/>
    <w:rsid w:val="001E407D"/>
    <w:rsid w:val="001E40D6"/>
    <w:rsid w:val="001E417D"/>
    <w:rsid w:val="001E4213"/>
    <w:rsid w:val="001E4261"/>
    <w:rsid w:val="001E437C"/>
    <w:rsid w:val="001E4515"/>
    <w:rsid w:val="001E4580"/>
    <w:rsid w:val="001E4595"/>
    <w:rsid w:val="001E45E7"/>
    <w:rsid w:val="001E4669"/>
    <w:rsid w:val="001E4960"/>
    <w:rsid w:val="001E4ABD"/>
    <w:rsid w:val="001E4B4F"/>
    <w:rsid w:val="001E4C7A"/>
    <w:rsid w:val="001E4DEC"/>
    <w:rsid w:val="001E4EAB"/>
    <w:rsid w:val="001E4F4F"/>
    <w:rsid w:val="001E50F1"/>
    <w:rsid w:val="001E5137"/>
    <w:rsid w:val="001E53E7"/>
    <w:rsid w:val="001E55D8"/>
    <w:rsid w:val="001E5706"/>
    <w:rsid w:val="001E5749"/>
    <w:rsid w:val="001E57F4"/>
    <w:rsid w:val="001E5882"/>
    <w:rsid w:val="001E58D4"/>
    <w:rsid w:val="001E5929"/>
    <w:rsid w:val="001E592A"/>
    <w:rsid w:val="001E597E"/>
    <w:rsid w:val="001E59F6"/>
    <w:rsid w:val="001E5A23"/>
    <w:rsid w:val="001E5C1E"/>
    <w:rsid w:val="001E5C86"/>
    <w:rsid w:val="001E5CAC"/>
    <w:rsid w:val="001E5CB9"/>
    <w:rsid w:val="001E5DEF"/>
    <w:rsid w:val="001E5DFD"/>
    <w:rsid w:val="001E6208"/>
    <w:rsid w:val="001E621A"/>
    <w:rsid w:val="001E62A7"/>
    <w:rsid w:val="001E65A2"/>
    <w:rsid w:val="001E660D"/>
    <w:rsid w:val="001E6713"/>
    <w:rsid w:val="001E6809"/>
    <w:rsid w:val="001E6821"/>
    <w:rsid w:val="001E68A5"/>
    <w:rsid w:val="001E6942"/>
    <w:rsid w:val="001E696C"/>
    <w:rsid w:val="001E69D9"/>
    <w:rsid w:val="001E6AE9"/>
    <w:rsid w:val="001E6D60"/>
    <w:rsid w:val="001E6EA0"/>
    <w:rsid w:val="001E6ED1"/>
    <w:rsid w:val="001E6FAA"/>
    <w:rsid w:val="001E6FEA"/>
    <w:rsid w:val="001E7029"/>
    <w:rsid w:val="001E7073"/>
    <w:rsid w:val="001E7139"/>
    <w:rsid w:val="001E7361"/>
    <w:rsid w:val="001E7428"/>
    <w:rsid w:val="001E74EF"/>
    <w:rsid w:val="001E7559"/>
    <w:rsid w:val="001E7570"/>
    <w:rsid w:val="001E7981"/>
    <w:rsid w:val="001E7BE8"/>
    <w:rsid w:val="001E7DFA"/>
    <w:rsid w:val="001F01A9"/>
    <w:rsid w:val="001F03BB"/>
    <w:rsid w:val="001F0575"/>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618"/>
    <w:rsid w:val="001F17BC"/>
    <w:rsid w:val="001F18F3"/>
    <w:rsid w:val="001F1973"/>
    <w:rsid w:val="001F1C4B"/>
    <w:rsid w:val="001F1F6B"/>
    <w:rsid w:val="001F20EC"/>
    <w:rsid w:val="001F228A"/>
    <w:rsid w:val="001F234E"/>
    <w:rsid w:val="001F238D"/>
    <w:rsid w:val="001F239F"/>
    <w:rsid w:val="001F245B"/>
    <w:rsid w:val="001F2622"/>
    <w:rsid w:val="001F279A"/>
    <w:rsid w:val="001F27A2"/>
    <w:rsid w:val="001F2863"/>
    <w:rsid w:val="001F288C"/>
    <w:rsid w:val="001F2B0D"/>
    <w:rsid w:val="001F2D99"/>
    <w:rsid w:val="001F2DCA"/>
    <w:rsid w:val="001F2FBE"/>
    <w:rsid w:val="001F30BC"/>
    <w:rsid w:val="001F3316"/>
    <w:rsid w:val="001F3476"/>
    <w:rsid w:val="001F34FC"/>
    <w:rsid w:val="001F364C"/>
    <w:rsid w:val="001F3880"/>
    <w:rsid w:val="001F394B"/>
    <w:rsid w:val="001F3AD5"/>
    <w:rsid w:val="001F3C19"/>
    <w:rsid w:val="001F3CEB"/>
    <w:rsid w:val="001F3D11"/>
    <w:rsid w:val="001F3D17"/>
    <w:rsid w:val="001F3E07"/>
    <w:rsid w:val="001F3EC1"/>
    <w:rsid w:val="001F3ED2"/>
    <w:rsid w:val="001F40D8"/>
    <w:rsid w:val="001F40ED"/>
    <w:rsid w:val="001F43B5"/>
    <w:rsid w:val="001F43FE"/>
    <w:rsid w:val="001F4414"/>
    <w:rsid w:val="001F469E"/>
    <w:rsid w:val="001F4737"/>
    <w:rsid w:val="001F4884"/>
    <w:rsid w:val="001F4A18"/>
    <w:rsid w:val="001F4DD1"/>
    <w:rsid w:val="001F5189"/>
    <w:rsid w:val="001F518C"/>
    <w:rsid w:val="001F55A5"/>
    <w:rsid w:val="001F55AE"/>
    <w:rsid w:val="001F594C"/>
    <w:rsid w:val="001F5958"/>
    <w:rsid w:val="001F598F"/>
    <w:rsid w:val="001F59BF"/>
    <w:rsid w:val="001F5ABA"/>
    <w:rsid w:val="001F5ACA"/>
    <w:rsid w:val="001F5B07"/>
    <w:rsid w:val="001F5DD5"/>
    <w:rsid w:val="001F5DD9"/>
    <w:rsid w:val="001F5E44"/>
    <w:rsid w:val="001F5E6D"/>
    <w:rsid w:val="001F5F13"/>
    <w:rsid w:val="001F5F44"/>
    <w:rsid w:val="001F60BA"/>
    <w:rsid w:val="001F611D"/>
    <w:rsid w:val="001F61C7"/>
    <w:rsid w:val="001F6283"/>
    <w:rsid w:val="001F64C0"/>
    <w:rsid w:val="001F64C6"/>
    <w:rsid w:val="001F673A"/>
    <w:rsid w:val="001F6B1C"/>
    <w:rsid w:val="001F6C13"/>
    <w:rsid w:val="001F6E72"/>
    <w:rsid w:val="001F7031"/>
    <w:rsid w:val="001F715E"/>
    <w:rsid w:val="001F722B"/>
    <w:rsid w:val="001F7424"/>
    <w:rsid w:val="001F74BF"/>
    <w:rsid w:val="001F74F9"/>
    <w:rsid w:val="001F74FD"/>
    <w:rsid w:val="001F7505"/>
    <w:rsid w:val="001F761B"/>
    <w:rsid w:val="001F7685"/>
    <w:rsid w:val="001F7805"/>
    <w:rsid w:val="001F7832"/>
    <w:rsid w:val="001F7985"/>
    <w:rsid w:val="001F7A5F"/>
    <w:rsid w:val="001F7AF9"/>
    <w:rsid w:val="001F7BEA"/>
    <w:rsid w:val="001F7C66"/>
    <w:rsid w:val="001F7CB2"/>
    <w:rsid w:val="001F7D9E"/>
    <w:rsid w:val="001F7DF7"/>
    <w:rsid w:val="001F7E32"/>
    <w:rsid w:val="001F7E52"/>
    <w:rsid w:val="001F7FE7"/>
    <w:rsid w:val="00200048"/>
    <w:rsid w:val="00200082"/>
    <w:rsid w:val="002000AB"/>
    <w:rsid w:val="0020041F"/>
    <w:rsid w:val="00200424"/>
    <w:rsid w:val="0020042F"/>
    <w:rsid w:val="00200573"/>
    <w:rsid w:val="00200632"/>
    <w:rsid w:val="00200635"/>
    <w:rsid w:val="0020073B"/>
    <w:rsid w:val="002007E7"/>
    <w:rsid w:val="002007FD"/>
    <w:rsid w:val="0020085F"/>
    <w:rsid w:val="0020098D"/>
    <w:rsid w:val="002009E3"/>
    <w:rsid w:val="00200A9C"/>
    <w:rsid w:val="00200B80"/>
    <w:rsid w:val="00200C3E"/>
    <w:rsid w:val="00200E68"/>
    <w:rsid w:val="002010E2"/>
    <w:rsid w:val="002010FD"/>
    <w:rsid w:val="002016A2"/>
    <w:rsid w:val="002017A6"/>
    <w:rsid w:val="00201993"/>
    <w:rsid w:val="00201A2C"/>
    <w:rsid w:val="00201BDF"/>
    <w:rsid w:val="00201C5F"/>
    <w:rsid w:val="00201CA4"/>
    <w:rsid w:val="00201CCF"/>
    <w:rsid w:val="00201D52"/>
    <w:rsid w:val="00201D9D"/>
    <w:rsid w:val="00201E09"/>
    <w:rsid w:val="00201ED4"/>
    <w:rsid w:val="00201EF9"/>
    <w:rsid w:val="00201F25"/>
    <w:rsid w:val="00201FF7"/>
    <w:rsid w:val="00202020"/>
    <w:rsid w:val="00202053"/>
    <w:rsid w:val="002021A0"/>
    <w:rsid w:val="002021C4"/>
    <w:rsid w:val="002021EA"/>
    <w:rsid w:val="00202226"/>
    <w:rsid w:val="002026D2"/>
    <w:rsid w:val="002027CF"/>
    <w:rsid w:val="00202811"/>
    <w:rsid w:val="0020282A"/>
    <w:rsid w:val="0020284F"/>
    <w:rsid w:val="00202AC3"/>
    <w:rsid w:val="00202BA3"/>
    <w:rsid w:val="00202C07"/>
    <w:rsid w:val="00202E21"/>
    <w:rsid w:val="00203366"/>
    <w:rsid w:val="00203568"/>
    <w:rsid w:val="002035B8"/>
    <w:rsid w:val="00203604"/>
    <w:rsid w:val="00203611"/>
    <w:rsid w:val="00203730"/>
    <w:rsid w:val="002037B2"/>
    <w:rsid w:val="002037F1"/>
    <w:rsid w:val="002038EA"/>
    <w:rsid w:val="002039E9"/>
    <w:rsid w:val="00203AA4"/>
    <w:rsid w:val="00203EA3"/>
    <w:rsid w:val="00204223"/>
    <w:rsid w:val="0020430A"/>
    <w:rsid w:val="002043FB"/>
    <w:rsid w:val="0020445A"/>
    <w:rsid w:val="002044DC"/>
    <w:rsid w:val="002044FE"/>
    <w:rsid w:val="0020458B"/>
    <w:rsid w:val="0020473D"/>
    <w:rsid w:val="00204892"/>
    <w:rsid w:val="002048A2"/>
    <w:rsid w:val="00204C64"/>
    <w:rsid w:val="00204CA4"/>
    <w:rsid w:val="00204DEE"/>
    <w:rsid w:val="00204E08"/>
    <w:rsid w:val="00204E4D"/>
    <w:rsid w:val="00204ED7"/>
    <w:rsid w:val="00204F29"/>
    <w:rsid w:val="00204F57"/>
    <w:rsid w:val="00205011"/>
    <w:rsid w:val="0020515F"/>
    <w:rsid w:val="00205181"/>
    <w:rsid w:val="002051AE"/>
    <w:rsid w:val="002052B8"/>
    <w:rsid w:val="002053FD"/>
    <w:rsid w:val="00205624"/>
    <w:rsid w:val="00205891"/>
    <w:rsid w:val="002058AA"/>
    <w:rsid w:val="00205EB6"/>
    <w:rsid w:val="00205F88"/>
    <w:rsid w:val="0020616C"/>
    <w:rsid w:val="002066AA"/>
    <w:rsid w:val="00206775"/>
    <w:rsid w:val="0020697C"/>
    <w:rsid w:val="002069A3"/>
    <w:rsid w:val="00206AAE"/>
    <w:rsid w:val="00206BE6"/>
    <w:rsid w:val="00206D47"/>
    <w:rsid w:val="00206D91"/>
    <w:rsid w:val="00206DB3"/>
    <w:rsid w:val="00206E15"/>
    <w:rsid w:val="00206EC8"/>
    <w:rsid w:val="00206F4E"/>
    <w:rsid w:val="002070E1"/>
    <w:rsid w:val="0020710C"/>
    <w:rsid w:val="002071C2"/>
    <w:rsid w:val="002073E0"/>
    <w:rsid w:val="002074E8"/>
    <w:rsid w:val="0020761C"/>
    <w:rsid w:val="002076EB"/>
    <w:rsid w:val="0020774F"/>
    <w:rsid w:val="002078A4"/>
    <w:rsid w:val="00207C7E"/>
    <w:rsid w:val="00207DC0"/>
    <w:rsid w:val="00207EA7"/>
    <w:rsid w:val="00210259"/>
    <w:rsid w:val="0021027E"/>
    <w:rsid w:val="00210469"/>
    <w:rsid w:val="002104C1"/>
    <w:rsid w:val="00210520"/>
    <w:rsid w:val="002106BC"/>
    <w:rsid w:val="002106E2"/>
    <w:rsid w:val="002107F0"/>
    <w:rsid w:val="00210953"/>
    <w:rsid w:val="00210A9A"/>
    <w:rsid w:val="00210C25"/>
    <w:rsid w:val="00210E7B"/>
    <w:rsid w:val="00210E7D"/>
    <w:rsid w:val="00210F36"/>
    <w:rsid w:val="0021131A"/>
    <w:rsid w:val="0021134D"/>
    <w:rsid w:val="002113E9"/>
    <w:rsid w:val="0021146C"/>
    <w:rsid w:val="00211529"/>
    <w:rsid w:val="002115D5"/>
    <w:rsid w:val="002116D9"/>
    <w:rsid w:val="0021175B"/>
    <w:rsid w:val="002117E8"/>
    <w:rsid w:val="00211896"/>
    <w:rsid w:val="002119AF"/>
    <w:rsid w:val="00211BCC"/>
    <w:rsid w:val="00211BE1"/>
    <w:rsid w:val="00211DA7"/>
    <w:rsid w:val="00211DCB"/>
    <w:rsid w:val="00211E9C"/>
    <w:rsid w:val="00211EEA"/>
    <w:rsid w:val="0021212B"/>
    <w:rsid w:val="0021219D"/>
    <w:rsid w:val="0021227F"/>
    <w:rsid w:val="00212290"/>
    <w:rsid w:val="002123E7"/>
    <w:rsid w:val="00212672"/>
    <w:rsid w:val="00212819"/>
    <w:rsid w:val="0021283F"/>
    <w:rsid w:val="0021289B"/>
    <w:rsid w:val="002129C0"/>
    <w:rsid w:val="00212AD7"/>
    <w:rsid w:val="00212C2A"/>
    <w:rsid w:val="00212E74"/>
    <w:rsid w:val="00212EA9"/>
    <w:rsid w:val="00213026"/>
    <w:rsid w:val="002130D1"/>
    <w:rsid w:val="0021315C"/>
    <w:rsid w:val="00213161"/>
    <w:rsid w:val="0021317E"/>
    <w:rsid w:val="002131AA"/>
    <w:rsid w:val="00213200"/>
    <w:rsid w:val="00213241"/>
    <w:rsid w:val="002132CA"/>
    <w:rsid w:val="0021337C"/>
    <w:rsid w:val="0021363D"/>
    <w:rsid w:val="00213641"/>
    <w:rsid w:val="002136A2"/>
    <w:rsid w:val="00213A16"/>
    <w:rsid w:val="00213B52"/>
    <w:rsid w:val="00213DC6"/>
    <w:rsid w:val="00213DC9"/>
    <w:rsid w:val="00213F42"/>
    <w:rsid w:val="002140C6"/>
    <w:rsid w:val="00214160"/>
    <w:rsid w:val="002145B7"/>
    <w:rsid w:val="0021462A"/>
    <w:rsid w:val="002146F9"/>
    <w:rsid w:val="0021478A"/>
    <w:rsid w:val="002148CC"/>
    <w:rsid w:val="00214AB0"/>
    <w:rsid w:val="00214DAA"/>
    <w:rsid w:val="00214FC0"/>
    <w:rsid w:val="002151A2"/>
    <w:rsid w:val="0021545A"/>
    <w:rsid w:val="00215546"/>
    <w:rsid w:val="002158DC"/>
    <w:rsid w:val="002158FF"/>
    <w:rsid w:val="00215B75"/>
    <w:rsid w:val="00215D30"/>
    <w:rsid w:val="00215DFF"/>
    <w:rsid w:val="00215E96"/>
    <w:rsid w:val="00216038"/>
    <w:rsid w:val="002161B9"/>
    <w:rsid w:val="002161EC"/>
    <w:rsid w:val="002164DF"/>
    <w:rsid w:val="002165DF"/>
    <w:rsid w:val="002168EC"/>
    <w:rsid w:val="00216A1E"/>
    <w:rsid w:val="00216B3C"/>
    <w:rsid w:val="00216CAD"/>
    <w:rsid w:val="00216D39"/>
    <w:rsid w:val="00216D9F"/>
    <w:rsid w:val="00216E3C"/>
    <w:rsid w:val="00216E69"/>
    <w:rsid w:val="00216FF1"/>
    <w:rsid w:val="00217062"/>
    <w:rsid w:val="0021706C"/>
    <w:rsid w:val="0021707F"/>
    <w:rsid w:val="002171B4"/>
    <w:rsid w:val="002171F0"/>
    <w:rsid w:val="0021720A"/>
    <w:rsid w:val="00217212"/>
    <w:rsid w:val="002172AC"/>
    <w:rsid w:val="002172BF"/>
    <w:rsid w:val="00217374"/>
    <w:rsid w:val="002175C8"/>
    <w:rsid w:val="002175F8"/>
    <w:rsid w:val="0021768D"/>
    <w:rsid w:val="002178CA"/>
    <w:rsid w:val="00217973"/>
    <w:rsid w:val="002179FD"/>
    <w:rsid w:val="00217C07"/>
    <w:rsid w:val="00217C82"/>
    <w:rsid w:val="00217D08"/>
    <w:rsid w:val="00217D50"/>
    <w:rsid w:val="00217DEE"/>
    <w:rsid w:val="00217DFC"/>
    <w:rsid w:val="00217FC4"/>
    <w:rsid w:val="00217FF2"/>
    <w:rsid w:val="00220046"/>
    <w:rsid w:val="0022007E"/>
    <w:rsid w:val="002202C3"/>
    <w:rsid w:val="0022041F"/>
    <w:rsid w:val="00220428"/>
    <w:rsid w:val="00220559"/>
    <w:rsid w:val="00220572"/>
    <w:rsid w:val="002205B2"/>
    <w:rsid w:val="00220654"/>
    <w:rsid w:val="0022071B"/>
    <w:rsid w:val="002207BF"/>
    <w:rsid w:val="00220890"/>
    <w:rsid w:val="00220A3E"/>
    <w:rsid w:val="00220AC9"/>
    <w:rsid w:val="00220BBB"/>
    <w:rsid w:val="00220C03"/>
    <w:rsid w:val="00220D77"/>
    <w:rsid w:val="00220E95"/>
    <w:rsid w:val="00220F5A"/>
    <w:rsid w:val="00220F9A"/>
    <w:rsid w:val="002211C2"/>
    <w:rsid w:val="00221241"/>
    <w:rsid w:val="00221300"/>
    <w:rsid w:val="00221576"/>
    <w:rsid w:val="002215A5"/>
    <w:rsid w:val="0022166C"/>
    <w:rsid w:val="002217C5"/>
    <w:rsid w:val="0022192C"/>
    <w:rsid w:val="0022197D"/>
    <w:rsid w:val="002219BB"/>
    <w:rsid w:val="00221C02"/>
    <w:rsid w:val="00221CBA"/>
    <w:rsid w:val="00221DB6"/>
    <w:rsid w:val="00221E01"/>
    <w:rsid w:val="00221E08"/>
    <w:rsid w:val="00221E45"/>
    <w:rsid w:val="00221ECD"/>
    <w:rsid w:val="00222031"/>
    <w:rsid w:val="002220F5"/>
    <w:rsid w:val="002221AD"/>
    <w:rsid w:val="002222BB"/>
    <w:rsid w:val="00222309"/>
    <w:rsid w:val="00222321"/>
    <w:rsid w:val="002223D0"/>
    <w:rsid w:val="00222507"/>
    <w:rsid w:val="0022266C"/>
    <w:rsid w:val="002226EC"/>
    <w:rsid w:val="00222934"/>
    <w:rsid w:val="00222942"/>
    <w:rsid w:val="00222A81"/>
    <w:rsid w:val="00222C17"/>
    <w:rsid w:val="00222DFD"/>
    <w:rsid w:val="00222EC2"/>
    <w:rsid w:val="00222FD3"/>
    <w:rsid w:val="00223130"/>
    <w:rsid w:val="002231BB"/>
    <w:rsid w:val="002233D6"/>
    <w:rsid w:val="002233FE"/>
    <w:rsid w:val="0022346E"/>
    <w:rsid w:val="0022363C"/>
    <w:rsid w:val="00223691"/>
    <w:rsid w:val="00223750"/>
    <w:rsid w:val="00223884"/>
    <w:rsid w:val="002238A9"/>
    <w:rsid w:val="002238CE"/>
    <w:rsid w:val="00223B41"/>
    <w:rsid w:val="00223B99"/>
    <w:rsid w:val="00223BEB"/>
    <w:rsid w:val="00223D29"/>
    <w:rsid w:val="00223DD3"/>
    <w:rsid w:val="00223DEA"/>
    <w:rsid w:val="00223EEF"/>
    <w:rsid w:val="00223F2C"/>
    <w:rsid w:val="0022414F"/>
    <w:rsid w:val="00224158"/>
    <w:rsid w:val="00224360"/>
    <w:rsid w:val="00224391"/>
    <w:rsid w:val="00224462"/>
    <w:rsid w:val="0022466B"/>
    <w:rsid w:val="00224686"/>
    <w:rsid w:val="0022472C"/>
    <w:rsid w:val="00224757"/>
    <w:rsid w:val="0022484E"/>
    <w:rsid w:val="00224891"/>
    <w:rsid w:val="002248CD"/>
    <w:rsid w:val="00224916"/>
    <w:rsid w:val="0022492D"/>
    <w:rsid w:val="002249A9"/>
    <w:rsid w:val="00224A0B"/>
    <w:rsid w:val="00224A8A"/>
    <w:rsid w:val="00224B86"/>
    <w:rsid w:val="00224BCF"/>
    <w:rsid w:val="00224C5D"/>
    <w:rsid w:val="00224CB2"/>
    <w:rsid w:val="00224CD5"/>
    <w:rsid w:val="00224D01"/>
    <w:rsid w:val="00224ECF"/>
    <w:rsid w:val="0022512C"/>
    <w:rsid w:val="0022524E"/>
    <w:rsid w:val="002252A5"/>
    <w:rsid w:val="002252BF"/>
    <w:rsid w:val="00225340"/>
    <w:rsid w:val="002253F6"/>
    <w:rsid w:val="00225414"/>
    <w:rsid w:val="00225499"/>
    <w:rsid w:val="00225516"/>
    <w:rsid w:val="0022565C"/>
    <w:rsid w:val="0022589C"/>
    <w:rsid w:val="00225950"/>
    <w:rsid w:val="00225A10"/>
    <w:rsid w:val="00225AD1"/>
    <w:rsid w:val="00225B83"/>
    <w:rsid w:val="00225B94"/>
    <w:rsid w:val="00225F95"/>
    <w:rsid w:val="002261F3"/>
    <w:rsid w:val="002262C8"/>
    <w:rsid w:val="002262F4"/>
    <w:rsid w:val="00226390"/>
    <w:rsid w:val="002263E2"/>
    <w:rsid w:val="00226500"/>
    <w:rsid w:val="0022661B"/>
    <w:rsid w:val="00226682"/>
    <w:rsid w:val="002266D4"/>
    <w:rsid w:val="00226727"/>
    <w:rsid w:val="002267D6"/>
    <w:rsid w:val="00226870"/>
    <w:rsid w:val="0022696E"/>
    <w:rsid w:val="002269DF"/>
    <w:rsid w:val="00226C99"/>
    <w:rsid w:val="00226CB2"/>
    <w:rsid w:val="00226D4A"/>
    <w:rsid w:val="00226EEE"/>
    <w:rsid w:val="00226F4D"/>
    <w:rsid w:val="0022706F"/>
    <w:rsid w:val="00227163"/>
    <w:rsid w:val="00227227"/>
    <w:rsid w:val="00227449"/>
    <w:rsid w:val="0022748F"/>
    <w:rsid w:val="002274B9"/>
    <w:rsid w:val="00227679"/>
    <w:rsid w:val="0022769A"/>
    <w:rsid w:val="0022770C"/>
    <w:rsid w:val="0022770F"/>
    <w:rsid w:val="002277EE"/>
    <w:rsid w:val="002278EB"/>
    <w:rsid w:val="00227936"/>
    <w:rsid w:val="00227BDF"/>
    <w:rsid w:val="00227F37"/>
    <w:rsid w:val="0023009E"/>
    <w:rsid w:val="002300DC"/>
    <w:rsid w:val="002303AC"/>
    <w:rsid w:val="002303AF"/>
    <w:rsid w:val="002305F8"/>
    <w:rsid w:val="002305FD"/>
    <w:rsid w:val="00230632"/>
    <w:rsid w:val="00230859"/>
    <w:rsid w:val="00230886"/>
    <w:rsid w:val="00230AB3"/>
    <w:rsid w:val="00230B39"/>
    <w:rsid w:val="00230ED0"/>
    <w:rsid w:val="00230FD8"/>
    <w:rsid w:val="002310BB"/>
    <w:rsid w:val="00231208"/>
    <w:rsid w:val="002312B9"/>
    <w:rsid w:val="002312C2"/>
    <w:rsid w:val="00231337"/>
    <w:rsid w:val="00231408"/>
    <w:rsid w:val="0023144F"/>
    <w:rsid w:val="00231579"/>
    <w:rsid w:val="002317A0"/>
    <w:rsid w:val="002319DF"/>
    <w:rsid w:val="00231A00"/>
    <w:rsid w:val="00231A08"/>
    <w:rsid w:val="00231BA5"/>
    <w:rsid w:val="00231CB4"/>
    <w:rsid w:val="00231CE1"/>
    <w:rsid w:val="00231CE5"/>
    <w:rsid w:val="00231E06"/>
    <w:rsid w:val="00231ECC"/>
    <w:rsid w:val="00232044"/>
    <w:rsid w:val="0023218F"/>
    <w:rsid w:val="00232294"/>
    <w:rsid w:val="002322E2"/>
    <w:rsid w:val="00232311"/>
    <w:rsid w:val="00232616"/>
    <w:rsid w:val="0023277E"/>
    <w:rsid w:val="00232860"/>
    <w:rsid w:val="00232945"/>
    <w:rsid w:val="002329C2"/>
    <w:rsid w:val="00232A54"/>
    <w:rsid w:val="00232FF4"/>
    <w:rsid w:val="002330D6"/>
    <w:rsid w:val="002331F7"/>
    <w:rsid w:val="002332A2"/>
    <w:rsid w:val="00233416"/>
    <w:rsid w:val="00233666"/>
    <w:rsid w:val="00233788"/>
    <w:rsid w:val="0023378E"/>
    <w:rsid w:val="002337CB"/>
    <w:rsid w:val="00233834"/>
    <w:rsid w:val="0023385F"/>
    <w:rsid w:val="00233B31"/>
    <w:rsid w:val="00233E44"/>
    <w:rsid w:val="00233E65"/>
    <w:rsid w:val="00233E6F"/>
    <w:rsid w:val="00233ECF"/>
    <w:rsid w:val="00233F6E"/>
    <w:rsid w:val="00233FD6"/>
    <w:rsid w:val="00233FF1"/>
    <w:rsid w:val="00234020"/>
    <w:rsid w:val="0023406F"/>
    <w:rsid w:val="002342DD"/>
    <w:rsid w:val="00234A9D"/>
    <w:rsid w:val="00234B77"/>
    <w:rsid w:val="00234B9B"/>
    <w:rsid w:val="00234C98"/>
    <w:rsid w:val="00234CB0"/>
    <w:rsid w:val="00234CE1"/>
    <w:rsid w:val="00235018"/>
    <w:rsid w:val="002350DE"/>
    <w:rsid w:val="00235133"/>
    <w:rsid w:val="00235215"/>
    <w:rsid w:val="00235230"/>
    <w:rsid w:val="00235358"/>
    <w:rsid w:val="00235486"/>
    <w:rsid w:val="0023549E"/>
    <w:rsid w:val="002354A1"/>
    <w:rsid w:val="00235550"/>
    <w:rsid w:val="002355B5"/>
    <w:rsid w:val="00235653"/>
    <w:rsid w:val="00235695"/>
    <w:rsid w:val="00235732"/>
    <w:rsid w:val="002357C6"/>
    <w:rsid w:val="00235A8E"/>
    <w:rsid w:val="00235B28"/>
    <w:rsid w:val="00235C0B"/>
    <w:rsid w:val="00235D8C"/>
    <w:rsid w:val="00236095"/>
    <w:rsid w:val="00236277"/>
    <w:rsid w:val="002362FE"/>
    <w:rsid w:val="0023635A"/>
    <w:rsid w:val="00236503"/>
    <w:rsid w:val="002365E1"/>
    <w:rsid w:val="00236702"/>
    <w:rsid w:val="00236743"/>
    <w:rsid w:val="00236B40"/>
    <w:rsid w:val="00236E2B"/>
    <w:rsid w:val="00236E3C"/>
    <w:rsid w:val="00236F84"/>
    <w:rsid w:val="00236FD5"/>
    <w:rsid w:val="00237047"/>
    <w:rsid w:val="00237188"/>
    <w:rsid w:val="00237318"/>
    <w:rsid w:val="00237442"/>
    <w:rsid w:val="002374AC"/>
    <w:rsid w:val="00237579"/>
    <w:rsid w:val="002375FF"/>
    <w:rsid w:val="00237900"/>
    <w:rsid w:val="00237A64"/>
    <w:rsid w:val="00237B2D"/>
    <w:rsid w:val="00237CCC"/>
    <w:rsid w:val="00237ECD"/>
    <w:rsid w:val="002400EC"/>
    <w:rsid w:val="0024014F"/>
    <w:rsid w:val="0024017A"/>
    <w:rsid w:val="0024020C"/>
    <w:rsid w:val="002402BB"/>
    <w:rsid w:val="0024048F"/>
    <w:rsid w:val="00240511"/>
    <w:rsid w:val="002405EF"/>
    <w:rsid w:val="00240682"/>
    <w:rsid w:val="00240871"/>
    <w:rsid w:val="00240950"/>
    <w:rsid w:val="00240A47"/>
    <w:rsid w:val="00240A5C"/>
    <w:rsid w:val="00240AA9"/>
    <w:rsid w:val="00240C87"/>
    <w:rsid w:val="00240DDC"/>
    <w:rsid w:val="00240FC6"/>
    <w:rsid w:val="00240FDE"/>
    <w:rsid w:val="00241070"/>
    <w:rsid w:val="002410B8"/>
    <w:rsid w:val="002410CE"/>
    <w:rsid w:val="002411FC"/>
    <w:rsid w:val="0024139B"/>
    <w:rsid w:val="002413B9"/>
    <w:rsid w:val="002415C9"/>
    <w:rsid w:val="00241722"/>
    <w:rsid w:val="00241767"/>
    <w:rsid w:val="00241797"/>
    <w:rsid w:val="00241911"/>
    <w:rsid w:val="00241A29"/>
    <w:rsid w:val="00241AB2"/>
    <w:rsid w:val="00241B12"/>
    <w:rsid w:val="00241C19"/>
    <w:rsid w:val="00241C81"/>
    <w:rsid w:val="00241D2B"/>
    <w:rsid w:val="00241EC1"/>
    <w:rsid w:val="0024210E"/>
    <w:rsid w:val="0024212A"/>
    <w:rsid w:val="0024219B"/>
    <w:rsid w:val="00242201"/>
    <w:rsid w:val="00242291"/>
    <w:rsid w:val="0024238D"/>
    <w:rsid w:val="0024239B"/>
    <w:rsid w:val="00242430"/>
    <w:rsid w:val="00242443"/>
    <w:rsid w:val="00242466"/>
    <w:rsid w:val="00242500"/>
    <w:rsid w:val="00242516"/>
    <w:rsid w:val="0024259A"/>
    <w:rsid w:val="002426D0"/>
    <w:rsid w:val="002426DD"/>
    <w:rsid w:val="00242773"/>
    <w:rsid w:val="002427F3"/>
    <w:rsid w:val="00242966"/>
    <w:rsid w:val="002429A9"/>
    <w:rsid w:val="00242AE2"/>
    <w:rsid w:val="00242C10"/>
    <w:rsid w:val="00242CF0"/>
    <w:rsid w:val="00242D75"/>
    <w:rsid w:val="00242E2C"/>
    <w:rsid w:val="00242ECD"/>
    <w:rsid w:val="00242F38"/>
    <w:rsid w:val="00242FAF"/>
    <w:rsid w:val="00242FD1"/>
    <w:rsid w:val="00243696"/>
    <w:rsid w:val="00243697"/>
    <w:rsid w:val="002436FD"/>
    <w:rsid w:val="00243849"/>
    <w:rsid w:val="002438FD"/>
    <w:rsid w:val="00243C3D"/>
    <w:rsid w:val="00243C5D"/>
    <w:rsid w:val="00243C68"/>
    <w:rsid w:val="00243EC8"/>
    <w:rsid w:val="00243FCA"/>
    <w:rsid w:val="0024425E"/>
    <w:rsid w:val="00244288"/>
    <w:rsid w:val="002442C9"/>
    <w:rsid w:val="00244366"/>
    <w:rsid w:val="002443CF"/>
    <w:rsid w:val="0024449C"/>
    <w:rsid w:val="002444F7"/>
    <w:rsid w:val="002445C7"/>
    <w:rsid w:val="002446A7"/>
    <w:rsid w:val="002446DC"/>
    <w:rsid w:val="00244790"/>
    <w:rsid w:val="00244B20"/>
    <w:rsid w:val="00244BDF"/>
    <w:rsid w:val="00244C2B"/>
    <w:rsid w:val="00244C9B"/>
    <w:rsid w:val="00244EEA"/>
    <w:rsid w:val="00245123"/>
    <w:rsid w:val="00245176"/>
    <w:rsid w:val="00245337"/>
    <w:rsid w:val="002453C3"/>
    <w:rsid w:val="0024576F"/>
    <w:rsid w:val="002458FF"/>
    <w:rsid w:val="00245A1A"/>
    <w:rsid w:val="00245ABB"/>
    <w:rsid w:val="00245C58"/>
    <w:rsid w:val="00245D01"/>
    <w:rsid w:val="00245D59"/>
    <w:rsid w:val="00245E29"/>
    <w:rsid w:val="00245ECA"/>
    <w:rsid w:val="00246256"/>
    <w:rsid w:val="00246287"/>
    <w:rsid w:val="00246412"/>
    <w:rsid w:val="002465CA"/>
    <w:rsid w:val="0024673E"/>
    <w:rsid w:val="00246859"/>
    <w:rsid w:val="00246B1D"/>
    <w:rsid w:val="00246CA0"/>
    <w:rsid w:val="00246D9E"/>
    <w:rsid w:val="00246DDB"/>
    <w:rsid w:val="00246E53"/>
    <w:rsid w:val="00246ED7"/>
    <w:rsid w:val="00246FC7"/>
    <w:rsid w:val="00247045"/>
    <w:rsid w:val="002470CA"/>
    <w:rsid w:val="00247243"/>
    <w:rsid w:val="00247470"/>
    <w:rsid w:val="002474CD"/>
    <w:rsid w:val="002476F8"/>
    <w:rsid w:val="0024772B"/>
    <w:rsid w:val="0024782B"/>
    <w:rsid w:val="0024796D"/>
    <w:rsid w:val="00247A0C"/>
    <w:rsid w:val="00247A66"/>
    <w:rsid w:val="00247C23"/>
    <w:rsid w:val="00247C28"/>
    <w:rsid w:val="00247E84"/>
    <w:rsid w:val="0025006B"/>
    <w:rsid w:val="002500E1"/>
    <w:rsid w:val="0025011E"/>
    <w:rsid w:val="00250354"/>
    <w:rsid w:val="002503B8"/>
    <w:rsid w:val="0025047A"/>
    <w:rsid w:val="002504BB"/>
    <w:rsid w:val="002506FE"/>
    <w:rsid w:val="002507DA"/>
    <w:rsid w:val="00250822"/>
    <w:rsid w:val="00250916"/>
    <w:rsid w:val="00250970"/>
    <w:rsid w:val="00250A38"/>
    <w:rsid w:val="00250B77"/>
    <w:rsid w:val="00250BA8"/>
    <w:rsid w:val="00250C2E"/>
    <w:rsid w:val="00250C4B"/>
    <w:rsid w:val="00250C5D"/>
    <w:rsid w:val="00250CE6"/>
    <w:rsid w:val="00250CF9"/>
    <w:rsid w:val="00250D63"/>
    <w:rsid w:val="00250DAC"/>
    <w:rsid w:val="00250DB2"/>
    <w:rsid w:val="00250E57"/>
    <w:rsid w:val="002511F4"/>
    <w:rsid w:val="0025143E"/>
    <w:rsid w:val="002514DA"/>
    <w:rsid w:val="0025156B"/>
    <w:rsid w:val="002515BA"/>
    <w:rsid w:val="002516A8"/>
    <w:rsid w:val="00251842"/>
    <w:rsid w:val="00251918"/>
    <w:rsid w:val="0025192B"/>
    <w:rsid w:val="00251A12"/>
    <w:rsid w:val="00251A76"/>
    <w:rsid w:val="00251AB6"/>
    <w:rsid w:val="00251B65"/>
    <w:rsid w:val="00251C7E"/>
    <w:rsid w:val="00251CB7"/>
    <w:rsid w:val="00251EBA"/>
    <w:rsid w:val="00251F3E"/>
    <w:rsid w:val="00251F45"/>
    <w:rsid w:val="00252040"/>
    <w:rsid w:val="0025209C"/>
    <w:rsid w:val="002522B0"/>
    <w:rsid w:val="0025237B"/>
    <w:rsid w:val="00252454"/>
    <w:rsid w:val="0025246E"/>
    <w:rsid w:val="00252485"/>
    <w:rsid w:val="002524C8"/>
    <w:rsid w:val="002525D3"/>
    <w:rsid w:val="00252629"/>
    <w:rsid w:val="00252758"/>
    <w:rsid w:val="00252795"/>
    <w:rsid w:val="002527AA"/>
    <w:rsid w:val="002527E0"/>
    <w:rsid w:val="002528DD"/>
    <w:rsid w:val="00252B7C"/>
    <w:rsid w:val="00252C2D"/>
    <w:rsid w:val="00252CC4"/>
    <w:rsid w:val="00252D29"/>
    <w:rsid w:val="00252DEA"/>
    <w:rsid w:val="00253049"/>
    <w:rsid w:val="002530B3"/>
    <w:rsid w:val="002531ED"/>
    <w:rsid w:val="00253236"/>
    <w:rsid w:val="002532B4"/>
    <w:rsid w:val="00253339"/>
    <w:rsid w:val="0025358B"/>
    <w:rsid w:val="002538F9"/>
    <w:rsid w:val="00253C58"/>
    <w:rsid w:val="00253CF2"/>
    <w:rsid w:val="00253D42"/>
    <w:rsid w:val="00253DBA"/>
    <w:rsid w:val="00253FB0"/>
    <w:rsid w:val="00254141"/>
    <w:rsid w:val="002541FF"/>
    <w:rsid w:val="0025433B"/>
    <w:rsid w:val="002543E1"/>
    <w:rsid w:val="0025441D"/>
    <w:rsid w:val="002545F0"/>
    <w:rsid w:val="00254679"/>
    <w:rsid w:val="002546F4"/>
    <w:rsid w:val="0025488A"/>
    <w:rsid w:val="002548EF"/>
    <w:rsid w:val="00254939"/>
    <w:rsid w:val="00254A58"/>
    <w:rsid w:val="00254A6C"/>
    <w:rsid w:val="00254AD9"/>
    <w:rsid w:val="00254BEE"/>
    <w:rsid w:val="00254CED"/>
    <w:rsid w:val="00254CF4"/>
    <w:rsid w:val="00255173"/>
    <w:rsid w:val="002552D0"/>
    <w:rsid w:val="0025539E"/>
    <w:rsid w:val="002554D6"/>
    <w:rsid w:val="0025554E"/>
    <w:rsid w:val="002555B7"/>
    <w:rsid w:val="00255608"/>
    <w:rsid w:val="00255815"/>
    <w:rsid w:val="00255877"/>
    <w:rsid w:val="00255878"/>
    <w:rsid w:val="002558BF"/>
    <w:rsid w:val="00255920"/>
    <w:rsid w:val="002559B0"/>
    <w:rsid w:val="002559D0"/>
    <w:rsid w:val="00255BEA"/>
    <w:rsid w:val="00255D34"/>
    <w:rsid w:val="00255DD3"/>
    <w:rsid w:val="00255DF6"/>
    <w:rsid w:val="00255E2A"/>
    <w:rsid w:val="0025602C"/>
    <w:rsid w:val="002560CA"/>
    <w:rsid w:val="0025624C"/>
    <w:rsid w:val="0025625B"/>
    <w:rsid w:val="00256301"/>
    <w:rsid w:val="00256318"/>
    <w:rsid w:val="00256450"/>
    <w:rsid w:val="00256577"/>
    <w:rsid w:val="00256606"/>
    <w:rsid w:val="0025661D"/>
    <w:rsid w:val="00256702"/>
    <w:rsid w:val="00256819"/>
    <w:rsid w:val="002568CE"/>
    <w:rsid w:val="00256992"/>
    <w:rsid w:val="00256A16"/>
    <w:rsid w:val="00256B13"/>
    <w:rsid w:val="00256C0D"/>
    <w:rsid w:val="00256CD6"/>
    <w:rsid w:val="00257096"/>
    <w:rsid w:val="0025729D"/>
    <w:rsid w:val="002573CF"/>
    <w:rsid w:val="002573EF"/>
    <w:rsid w:val="0025759E"/>
    <w:rsid w:val="002575DD"/>
    <w:rsid w:val="00257685"/>
    <w:rsid w:val="002576AB"/>
    <w:rsid w:val="002578B3"/>
    <w:rsid w:val="0025791E"/>
    <w:rsid w:val="00257991"/>
    <w:rsid w:val="00257A77"/>
    <w:rsid w:val="00257AC2"/>
    <w:rsid w:val="00257B9E"/>
    <w:rsid w:val="00257BC3"/>
    <w:rsid w:val="00257C8E"/>
    <w:rsid w:val="00257D19"/>
    <w:rsid w:val="00260044"/>
    <w:rsid w:val="002600F1"/>
    <w:rsid w:val="0026014A"/>
    <w:rsid w:val="002601B1"/>
    <w:rsid w:val="0026026D"/>
    <w:rsid w:val="002604DA"/>
    <w:rsid w:val="00260517"/>
    <w:rsid w:val="00260641"/>
    <w:rsid w:val="002606DC"/>
    <w:rsid w:val="00260716"/>
    <w:rsid w:val="00260772"/>
    <w:rsid w:val="002609B0"/>
    <w:rsid w:val="00260A77"/>
    <w:rsid w:val="00260A8C"/>
    <w:rsid w:val="00260DC4"/>
    <w:rsid w:val="00260E0A"/>
    <w:rsid w:val="00260F23"/>
    <w:rsid w:val="00260F68"/>
    <w:rsid w:val="00260F83"/>
    <w:rsid w:val="00261042"/>
    <w:rsid w:val="0026106D"/>
    <w:rsid w:val="002612FA"/>
    <w:rsid w:val="00261319"/>
    <w:rsid w:val="00261506"/>
    <w:rsid w:val="00261641"/>
    <w:rsid w:val="00261644"/>
    <w:rsid w:val="0026165F"/>
    <w:rsid w:val="00261785"/>
    <w:rsid w:val="002619F5"/>
    <w:rsid w:val="00261A15"/>
    <w:rsid w:val="00261B4D"/>
    <w:rsid w:val="00261C25"/>
    <w:rsid w:val="00261EF7"/>
    <w:rsid w:val="00262157"/>
    <w:rsid w:val="002621A4"/>
    <w:rsid w:val="00262258"/>
    <w:rsid w:val="002622B5"/>
    <w:rsid w:val="00262382"/>
    <w:rsid w:val="00262456"/>
    <w:rsid w:val="0026249D"/>
    <w:rsid w:val="002625F0"/>
    <w:rsid w:val="00262666"/>
    <w:rsid w:val="00262921"/>
    <w:rsid w:val="00262927"/>
    <w:rsid w:val="00262A3A"/>
    <w:rsid w:val="00262A8B"/>
    <w:rsid w:val="00262B26"/>
    <w:rsid w:val="00262B7D"/>
    <w:rsid w:val="00262CCB"/>
    <w:rsid w:val="00262F42"/>
    <w:rsid w:val="00262F8B"/>
    <w:rsid w:val="00262FC7"/>
    <w:rsid w:val="00263049"/>
    <w:rsid w:val="00263092"/>
    <w:rsid w:val="00263100"/>
    <w:rsid w:val="0026325A"/>
    <w:rsid w:val="002633B8"/>
    <w:rsid w:val="00263427"/>
    <w:rsid w:val="002634A6"/>
    <w:rsid w:val="0026354E"/>
    <w:rsid w:val="00263579"/>
    <w:rsid w:val="0026386A"/>
    <w:rsid w:val="00263CBF"/>
    <w:rsid w:val="00263CEC"/>
    <w:rsid w:val="00263E7B"/>
    <w:rsid w:val="0026408D"/>
    <w:rsid w:val="002640C9"/>
    <w:rsid w:val="00264184"/>
    <w:rsid w:val="002641DE"/>
    <w:rsid w:val="0026427E"/>
    <w:rsid w:val="00264289"/>
    <w:rsid w:val="002642EE"/>
    <w:rsid w:val="0026443B"/>
    <w:rsid w:val="00264457"/>
    <w:rsid w:val="002644D0"/>
    <w:rsid w:val="00264603"/>
    <w:rsid w:val="00264606"/>
    <w:rsid w:val="002649B2"/>
    <w:rsid w:val="00264C27"/>
    <w:rsid w:val="00264D2C"/>
    <w:rsid w:val="00264D44"/>
    <w:rsid w:val="00264D76"/>
    <w:rsid w:val="00264E05"/>
    <w:rsid w:val="00264E0E"/>
    <w:rsid w:val="00264E53"/>
    <w:rsid w:val="00264E7D"/>
    <w:rsid w:val="00264F3E"/>
    <w:rsid w:val="00264FEE"/>
    <w:rsid w:val="00265000"/>
    <w:rsid w:val="00265315"/>
    <w:rsid w:val="0026538C"/>
    <w:rsid w:val="00265436"/>
    <w:rsid w:val="00265620"/>
    <w:rsid w:val="00265636"/>
    <w:rsid w:val="0026569C"/>
    <w:rsid w:val="0026569D"/>
    <w:rsid w:val="002656A5"/>
    <w:rsid w:val="0026575C"/>
    <w:rsid w:val="002658A3"/>
    <w:rsid w:val="0026594D"/>
    <w:rsid w:val="002659F9"/>
    <w:rsid w:val="00265A65"/>
    <w:rsid w:val="00265A71"/>
    <w:rsid w:val="00265AFC"/>
    <w:rsid w:val="00265B1E"/>
    <w:rsid w:val="00265BEC"/>
    <w:rsid w:val="00265C61"/>
    <w:rsid w:val="00265D6F"/>
    <w:rsid w:val="00265E41"/>
    <w:rsid w:val="00265F23"/>
    <w:rsid w:val="00266082"/>
    <w:rsid w:val="002660AF"/>
    <w:rsid w:val="002660F6"/>
    <w:rsid w:val="002661AF"/>
    <w:rsid w:val="002661F4"/>
    <w:rsid w:val="00266273"/>
    <w:rsid w:val="00266482"/>
    <w:rsid w:val="002665ED"/>
    <w:rsid w:val="0026667E"/>
    <w:rsid w:val="00266771"/>
    <w:rsid w:val="002667A5"/>
    <w:rsid w:val="0026682C"/>
    <w:rsid w:val="00266873"/>
    <w:rsid w:val="0026694D"/>
    <w:rsid w:val="00266A6A"/>
    <w:rsid w:val="00266DED"/>
    <w:rsid w:val="00266DF8"/>
    <w:rsid w:val="00266E8C"/>
    <w:rsid w:val="00266EDA"/>
    <w:rsid w:val="002670CA"/>
    <w:rsid w:val="002671B4"/>
    <w:rsid w:val="002671CD"/>
    <w:rsid w:val="002673DB"/>
    <w:rsid w:val="0026743F"/>
    <w:rsid w:val="00267465"/>
    <w:rsid w:val="002674A7"/>
    <w:rsid w:val="002674BA"/>
    <w:rsid w:val="00267585"/>
    <w:rsid w:val="0026767B"/>
    <w:rsid w:val="002677A6"/>
    <w:rsid w:val="002677AC"/>
    <w:rsid w:val="002678FF"/>
    <w:rsid w:val="00267928"/>
    <w:rsid w:val="0026796C"/>
    <w:rsid w:val="00267BC4"/>
    <w:rsid w:val="00267EEF"/>
    <w:rsid w:val="00267FCE"/>
    <w:rsid w:val="00270178"/>
    <w:rsid w:val="00270345"/>
    <w:rsid w:val="00270585"/>
    <w:rsid w:val="002705D0"/>
    <w:rsid w:val="00270745"/>
    <w:rsid w:val="0027075E"/>
    <w:rsid w:val="0027090C"/>
    <w:rsid w:val="002709B6"/>
    <w:rsid w:val="002709F2"/>
    <w:rsid w:val="00270A05"/>
    <w:rsid w:val="00270B56"/>
    <w:rsid w:val="00270CD1"/>
    <w:rsid w:val="00270E19"/>
    <w:rsid w:val="00270EE7"/>
    <w:rsid w:val="00271043"/>
    <w:rsid w:val="0027105E"/>
    <w:rsid w:val="0027112D"/>
    <w:rsid w:val="002712E1"/>
    <w:rsid w:val="002712ED"/>
    <w:rsid w:val="002714BA"/>
    <w:rsid w:val="002717D2"/>
    <w:rsid w:val="002717EF"/>
    <w:rsid w:val="00271A0D"/>
    <w:rsid w:val="00271C4C"/>
    <w:rsid w:val="00271C83"/>
    <w:rsid w:val="00271CA7"/>
    <w:rsid w:val="00271E11"/>
    <w:rsid w:val="00271E34"/>
    <w:rsid w:val="00271F21"/>
    <w:rsid w:val="0027217E"/>
    <w:rsid w:val="00272338"/>
    <w:rsid w:val="002723DF"/>
    <w:rsid w:val="002723F5"/>
    <w:rsid w:val="00272425"/>
    <w:rsid w:val="0027246C"/>
    <w:rsid w:val="0027254A"/>
    <w:rsid w:val="002725E2"/>
    <w:rsid w:val="00272604"/>
    <w:rsid w:val="00272670"/>
    <w:rsid w:val="00272702"/>
    <w:rsid w:val="002728DD"/>
    <w:rsid w:val="0027293F"/>
    <w:rsid w:val="00272F1E"/>
    <w:rsid w:val="00272F7A"/>
    <w:rsid w:val="00273020"/>
    <w:rsid w:val="00273068"/>
    <w:rsid w:val="002730A6"/>
    <w:rsid w:val="002730B1"/>
    <w:rsid w:val="00273161"/>
    <w:rsid w:val="00273367"/>
    <w:rsid w:val="00273621"/>
    <w:rsid w:val="00273A66"/>
    <w:rsid w:val="00273D9C"/>
    <w:rsid w:val="00273E51"/>
    <w:rsid w:val="00273E81"/>
    <w:rsid w:val="00273F37"/>
    <w:rsid w:val="00273FB7"/>
    <w:rsid w:val="00274042"/>
    <w:rsid w:val="002740FD"/>
    <w:rsid w:val="002742F4"/>
    <w:rsid w:val="002743F1"/>
    <w:rsid w:val="0027449E"/>
    <w:rsid w:val="0027467A"/>
    <w:rsid w:val="002748CC"/>
    <w:rsid w:val="0027490F"/>
    <w:rsid w:val="00274A8B"/>
    <w:rsid w:val="00274B83"/>
    <w:rsid w:val="00274C06"/>
    <w:rsid w:val="00274C7C"/>
    <w:rsid w:val="00274CB7"/>
    <w:rsid w:val="00274D41"/>
    <w:rsid w:val="00274E04"/>
    <w:rsid w:val="00274E22"/>
    <w:rsid w:val="00274E55"/>
    <w:rsid w:val="00274EBF"/>
    <w:rsid w:val="00274EE4"/>
    <w:rsid w:val="00275154"/>
    <w:rsid w:val="002752E1"/>
    <w:rsid w:val="002753A5"/>
    <w:rsid w:val="002754F5"/>
    <w:rsid w:val="0027550F"/>
    <w:rsid w:val="00275557"/>
    <w:rsid w:val="00275818"/>
    <w:rsid w:val="00275901"/>
    <w:rsid w:val="00275991"/>
    <w:rsid w:val="00275AD1"/>
    <w:rsid w:val="00275C78"/>
    <w:rsid w:val="00275D05"/>
    <w:rsid w:val="00275D16"/>
    <w:rsid w:val="0027607B"/>
    <w:rsid w:val="00276096"/>
    <w:rsid w:val="002760AC"/>
    <w:rsid w:val="00276143"/>
    <w:rsid w:val="002761CC"/>
    <w:rsid w:val="0027625E"/>
    <w:rsid w:val="002762C7"/>
    <w:rsid w:val="0027669C"/>
    <w:rsid w:val="00276891"/>
    <w:rsid w:val="002768E1"/>
    <w:rsid w:val="0027696F"/>
    <w:rsid w:val="00276AA6"/>
    <w:rsid w:val="00276B73"/>
    <w:rsid w:val="00276C2B"/>
    <w:rsid w:val="00276E66"/>
    <w:rsid w:val="00276EB9"/>
    <w:rsid w:val="0027706F"/>
    <w:rsid w:val="00277183"/>
    <w:rsid w:val="002772A2"/>
    <w:rsid w:val="00277304"/>
    <w:rsid w:val="002773CC"/>
    <w:rsid w:val="0027757A"/>
    <w:rsid w:val="00277704"/>
    <w:rsid w:val="002777DE"/>
    <w:rsid w:val="002777EF"/>
    <w:rsid w:val="0027789E"/>
    <w:rsid w:val="00277AA2"/>
    <w:rsid w:val="00277B12"/>
    <w:rsid w:val="00277C37"/>
    <w:rsid w:val="00277E7B"/>
    <w:rsid w:val="00277F91"/>
    <w:rsid w:val="00277FC2"/>
    <w:rsid w:val="002800FB"/>
    <w:rsid w:val="002801D4"/>
    <w:rsid w:val="002802A0"/>
    <w:rsid w:val="002802A4"/>
    <w:rsid w:val="00280371"/>
    <w:rsid w:val="002807BC"/>
    <w:rsid w:val="00280822"/>
    <w:rsid w:val="00280855"/>
    <w:rsid w:val="00280912"/>
    <w:rsid w:val="002809DD"/>
    <w:rsid w:val="00280A0E"/>
    <w:rsid w:val="00280ADD"/>
    <w:rsid w:val="00280B6D"/>
    <w:rsid w:val="00280B8E"/>
    <w:rsid w:val="00280DFD"/>
    <w:rsid w:val="00280EA2"/>
    <w:rsid w:val="00281107"/>
    <w:rsid w:val="0028115B"/>
    <w:rsid w:val="00281444"/>
    <w:rsid w:val="002814E2"/>
    <w:rsid w:val="00281715"/>
    <w:rsid w:val="002817AA"/>
    <w:rsid w:val="0028198F"/>
    <w:rsid w:val="002819D1"/>
    <w:rsid w:val="00281A0E"/>
    <w:rsid w:val="00281A91"/>
    <w:rsid w:val="00281AFC"/>
    <w:rsid w:val="00281B26"/>
    <w:rsid w:val="00281BCB"/>
    <w:rsid w:val="00281BE8"/>
    <w:rsid w:val="00281BF6"/>
    <w:rsid w:val="00281C66"/>
    <w:rsid w:val="00281CF2"/>
    <w:rsid w:val="00281EAC"/>
    <w:rsid w:val="00281F3F"/>
    <w:rsid w:val="00282115"/>
    <w:rsid w:val="002821FF"/>
    <w:rsid w:val="00282206"/>
    <w:rsid w:val="0028228B"/>
    <w:rsid w:val="002828DE"/>
    <w:rsid w:val="00282958"/>
    <w:rsid w:val="002829E2"/>
    <w:rsid w:val="00282A8A"/>
    <w:rsid w:val="00282B24"/>
    <w:rsid w:val="00282BAC"/>
    <w:rsid w:val="00282C5A"/>
    <w:rsid w:val="00282EE2"/>
    <w:rsid w:val="00282FD7"/>
    <w:rsid w:val="00283101"/>
    <w:rsid w:val="002831BB"/>
    <w:rsid w:val="00283268"/>
    <w:rsid w:val="00283322"/>
    <w:rsid w:val="00283362"/>
    <w:rsid w:val="0028350F"/>
    <w:rsid w:val="002836B6"/>
    <w:rsid w:val="00283751"/>
    <w:rsid w:val="0028375D"/>
    <w:rsid w:val="00283782"/>
    <w:rsid w:val="002837F9"/>
    <w:rsid w:val="0028387E"/>
    <w:rsid w:val="00283972"/>
    <w:rsid w:val="0028399C"/>
    <w:rsid w:val="002839E3"/>
    <w:rsid w:val="00283BA8"/>
    <w:rsid w:val="00283BF1"/>
    <w:rsid w:val="00283CCC"/>
    <w:rsid w:val="00283D39"/>
    <w:rsid w:val="00283DB4"/>
    <w:rsid w:val="00283DC3"/>
    <w:rsid w:val="00283FA9"/>
    <w:rsid w:val="002840DE"/>
    <w:rsid w:val="002843FE"/>
    <w:rsid w:val="00284409"/>
    <w:rsid w:val="002847D4"/>
    <w:rsid w:val="00284802"/>
    <w:rsid w:val="00284A1C"/>
    <w:rsid w:val="00284BC1"/>
    <w:rsid w:val="00284BC4"/>
    <w:rsid w:val="00284BE9"/>
    <w:rsid w:val="00284C08"/>
    <w:rsid w:val="00284C77"/>
    <w:rsid w:val="00284D99"/>
    <w:rsid w:val="00285070"/>
    <w:rsid w:val="002850F6"/>
    <w:rsid w:val="0028510C"/>
    <w:rsid w:val="0028515E"/>
    <w:rsid w:val="00285247"/>
    <w:rsid w:val="0028528B"/>
    <w:rsid w:val="002855CB"/>
    <w:rsid w:val="00285665"/>
    <w:rsid w:val="00285774"/>
    <w:rsid w:val="002857C1"/>
    <w:rsid w:val="00285850"/>
    <w:rsid w:val="002858ED"/>
    <w:rsid w:val="0028591A"/>
    <w:rsid w:val="00285A27"/>
    <w:rsid w:val="00285D38"/>
    <w:rsid w:val="00285F07"/>
    <w:rsid w:val="00286063"/>
    <w:rsid w:val="00286213"/>
    <w:rsid w:val="002863A9"/>
    <w:rsid w:val="0028656D"/>
    <w:rsid w:val="00286671"/>
    <w:rsid w:val="002866F3"/>
    <w:rsid w:val="0028672D"/>
    <w:rsid w:val="00286818"/>
    <w:rsid w:val="00286833"/>
    <w:rsid w:val="002868AB"/>
    <w:rsid w:val="00286972"/>
    <w:rsid w:val="00286982"/>
    <w:rsid w:val="00286A8A"/>
    <w:rsid w:val="00286CBA"/>
    <w:rsid w:val="00286CE5"/>
    <w:rsid w:val="00286D92"/>
    <w:rsid w:val="0028707E"/>
    <w:rsid w:val="00287169"/>
    <w:rsid w:val="0028726C"/>
    <w:rsid w:val="002872FC"/>
    <w:rsid w:val="00287480"/>
    <w:rsid w:val="0028756D"/>
    <w:rsid w:val="002875E4"/>
    <w:rsid w:val="002877DA"/>
    <w:rsid w:val="002879EC"/>
    <w:rsid w:val="00287A11"/>
    <w:rsid w:val="00287A7D"/>
    <w:rsid w:val="00287F38"/>
    <w:rsid w:val="00287FE7"/>
    <w:rsid w:val="00290052"/>
    <w:rsid w:val="002901D4"/>
    <w:rsid w:val="00290344"/>
    <w:rsid w:val="0029035B"/>
    <w:rsid w:val="00290433"/>
    <w:rsid w:val="00290464"/>
    <w:rsid w:val="00290542"/>
    <w:rsid w:val="002907C0"/>
    <w:rsid w:val="0029087F"/>
    <w:rsid w:val="00290918"/>
    <w:rsid w:val="00290B6E"/>
    <w:rsid w:val="00290C95"/>
    <w:rsid w:val="00290E9E"/>
    <w:rsid w:val="00290F4B"/>
    <w:rsid w:val="00290F73"/>
    <w:rsid w:val="00291057"/>
    <w:rsid w:val="002910B7"/>
    <w:rsid w:val="00291156"/>
    <w:rsid w:val="00291426"/>
    <w:rsid w:val="00291475"/>
    <w:rsid w:val="002917F5"/>
    <w:rsid w:val="00291993"/>
    <w:rsid w:val="002919F8"/>
    <w:rsid w:val="00291B1E"/>
    <w:rsid w:val="00291E92"/>
    <w:rsid w:val="00291EA9"/>
    <w:rsid w:val="00291EE5"/>
    <w:rsid w:val="00291F18"/>
    <w:rsid w:val="00291F62"/>
    <w:rsid w:val="002921F4"/>
    <w:rsid w:val="00292275"/>
    <w:rsid w:val="002922A4"/>
    <w:rsid w:val="00292303"/>
    <w:rsid w:val="0029245E"/>
    <w:rsid w:val="00292555"/>
    <w:rsid w:val="00292594"/>
    <w:rsid w:val="0029265B"/>
    <w:rsid w:val="002926B0"/>
    <w:rsid w:val="00292741"/>
    <w:rsid w:val="0029289E"/>
    <w:rsid w:val="00292AB4"/>
    <w:rsid w:val="00292AD6"/>
    <w:rsid w:val="00292CAB"/>
    <w:rsid w:val="00292F90"/>
    <w:rsid w:val="00292FE5"/>
    <w:rsid w:val="00292FEB"/>
    <w:rsid w:val="002930A3"/>
    <w:rsid w:val="00293202"/>
    <w:rsid w:val="0029329B"/>
    <w:rsid w:val="00293424"/>
    <w:rsid w:val="00293425"/>
    <w:rsid w:val="00293503"/>
    <w:rsid w:val="002935E3"/>
    <w:rsid w:val="002936CD"/>
    <w:rsid w:val="00293816"/>
    <w:rsid w:val="002938AD"/>
    <w:rsid w:val="002938E6"/>
    <w:rsid w:val="002939D9"/>
    <w:rsid w:val="00293F41"/>
    <w:rsid w:val="00294159"/>
    <w:rsid w:val="002944CB"/>
    <w:rsid w:val="00294536"/>
    <w:rsid w:val="00294964"/>
    <w:rsid w:val="00294A6F"/>
    <w:rsid w:val="00294AB9"/>
    <w:rsid w:val="00294CCA"/>
    <w:rsid w:val="00294E2E"/>
    <w:rsid w:val="0029521F"/>
    <w:rsid w:val="002953C7"/>
    <w:rsid w:val="00295495"/>
    <w:rsid w:val="002954DF"/>
    <w:rsid w:val="0029562C"/>
    <w:rsid w:val="002956F1"/>
    <w:rsid w:val="00295847"/>
    <w:rsid w:val="0029589D"/>
    <w:rsid w:val="00295952"/>
    <w:rsid w:val="00295977"/>
    <w:rsid w:val="002959E8"/>
    <w:rsid w:val="00295A40"/>
    <w:rsid w:val="00295A4A"/>
    <w:rsid w:val="00295C35"/>
    <w:rsid w:val="00295C39"/>
    <w:rsid w:val="00295C86"/>
    <w:rsid w:val="00295FE5"/>
    <w:rsid w:val="00296118"/>
    <w:rsid w:val="0029613D"/>
    <w:rsid w:val="0029614F"/>
    <w:rsid w:val="0029617E"/>
    <w:rsid w:val="002961C8"/>
    <w:rsid w:val="002962D2"/>
    <w:rsid w:val="00296559"/>
    <w:rsid w:val="002965C6"/>
    <w:rsid w:val="00296756"/>
    <w:rsid w:val="0029682E"/>
    <w:rsid w:val="00296A24"/>
    <w:rsid w:val="00296AE7"/>
    <w:rsid w:val="00296B26"/>
    <w:rsid w:val="00296C1C"/>
    <w:rsid w:val="00296C63"/>
    <w:rsid w:val="00296E87"/>
    <w:rsid w:val="00296FB6"/>
    <w:rsid w:val="00297013"/>
    <w:rsid w:val="00297063"/>
    <w:rsid w:val="002970AF"/>
    <w:rsid w:val="00297123"/>
    <w:rsid w:val="00297540"/>
    <w:rsid w:val="0029780E"/>
    <w:rsid w:val="00297A9C"/>
    <w:rsid w:val="00297AA5"/>
    <w:rsid w:val="00297AAF"/>
    <w:rsid w:val="00297AC9"/>
    <w:rsid w:val="00297BC8"/>
    <w:rsid w:val="00297D0F"/>
    <w:rsid w:val="00297E38"/>
    <w:rsid w:val="00297EA5"/>
    <w:rsid w:val="00297EF1"/>
    <w:rsid w:val="00297F11"/>
    <w:rsid w:val="00297FA6"/>
    <w:rsid w:val="002A000D"/>
    <w:rsid w:val="002A0050"/>
    <w:rsid w:val="002A008E"/>
    <w:rsid w:val="002A01F2"/>
    <w:rsid w:val="002A028D"/>
    <w:rsid w:val="002A02F5"/>
    <w:rsid w:val="002A0349"/>
    <w:rsid w:val="002A0503"/>
    <w:rsid w:val="002A0527"/>
    <w:rsid w:val="002A066A"/>
    <w:rsid w:val="002A09C9"/>
    <w:rsid w:val="002A0A72"/>
    <w:rsid w:val="002A0A89"/>
    <w:rsid w:val="002A0A97"/>
    <w:rsid w:val="002A0AC4"/>
    <w:rsid w:val="002A0C02"/>
    <w:rsid w:val="002A0D18"/>
    <w:rsid w:val="002A0D5A"/>
    <w:rsid w:val="002A0E6C"/>
    <w:rsid w:val="002A104A"/>
    <w:rsid w:val="002A157F"/>
    <w:rsid w:val="002A178B"/>
    <w:rsid w:val="002A17B0"/>
    <w:rsid w:val="002A1806"/>
    <w:rsid w:val="002A1860"/>
    <w:rsid w:val="002A18D5"/>
    <w:rsid w:val="002A196C"/>
    <w:rsid w:val="002A1CCD"/>
    <w:rsid w:val="002A1DD4"/>
    <w:rsid w:val="002A1F09"/>
    <w:rsid w:val="002A205B"/>
    <w:rsid w:val="002A2162"/>
    <w:rsid w:val="002A21E9"/>
    <w:rsid w:val="002A226A"/>
    <w:rsid w:val="002A24CE"/>
    <w:rsid w:val="002A26FF"/>
    <w:rsid w:val="002A270F"/>
    <w:rsid w:val="002A2AA0"/>
    <w:rsid w:val="002A2ABA"/>
    <w:rsid w:val="002A2B09"/>
    <w:rsid w:val="002A2D7F"/>
    <w:rsid w:val="002A2E15"/>
    <w:rsid w:val="002A2E67"/>
    <w:rsid w:val="002A2EB2"/>
    <w:rsid w:val="002A2FC0"/>
    <w:rsid w:val="002A3020"/>
    <w:rsid w:val="002A302F"/>
    <w:rsid w:val="002A303B"/>
    <w:rsid w:val="002A3054"/>
    <w:rsid w:val="002A3163"/>
    <w:rsid w:val="002A3234"/>
    <w:rsid w:val="002A32B4"/>
    <w:rsid w:val="002A334F"/>
    <w:rsid w:val="002A3400"/>
    <w:rsid w:val="002A3597"/>
    <w:rsid w:val="002A35B6"/>
    <w:rsid w:val="002A3710"/>
    <w:rsid w:val="002A3BF1"/>
    <w:rsid w:val="002A3C19"/>
    <w:rsid w:val="002A3C91"/>
    <w:rsid w:val="002A3F1D"/>
    <w:rsid w:val="002A3F82"/>
    <w:rsid w:val="002A3FF5"/>
    <w:rsid w:val="002A4115"/>
    <w:rsid w:val="002A4449"/>
    <w:rsid w:val="002A44EF"/>
    <w:rsid w:val="002A480C"/>
    <w:rsid w:val="002A4837"/>
    <w:rsid w:val="002A484E"/>
    <w:rsid w:val="002A491B"/>
    <w:rsid w:val="002A4954"/>
    <w:rsid w:val="002A4B36"/>
    <w:rsid w:val="002A4B7C"/>
    <w:rsid w:val="002A4BC6"/>
    <w:rsid w:val="002A4C78"/>
    <w:rsid w:val="002A4CF9"/>
    <w:rsid w:val="002A4D98"/>
    <w:rsid w:val="002A4D9F"/>
    <w:rsid w:val="002A5159"/>
    <w:rsid w:val="002A51B8"/>
    <w:rsid w:val="002A53FC"/>
    <w:rsid w:val="002A54CB"/>
    <w:rsid w:val="002A55F7"/>
    <w:rsid w:val="002A570F"/>
    <w:rsid w:val="002A5718"/>
    <w:rsid w:val="002A5A77"/>
    <w:rsid w:val="002A5B2E"/>
    <w:rsid w:val="002A5BA6"/>
    <w:rsid w:val="002A5C41"/>
    <w:rsid w:val="002A5CC6"/>
    <w:rsid w:val="002A5D59"/>
    <w:rsid w:val="002A5E74"/>
    <w:rsid w:val="002A604D"/>
    <w:rsid w:val="002A62EE"/>
    <w:rsid w:val="002A6351"/>
    <w:rsid w:val="002A63BB"/>
    <w:rsid w:val="002A6406"/>
    <w:rsid w:val="002A6655"/>
    <w:rsid w:val="002A665D"/>
    <w:rsid w:val="002A6898"/>
    <w:rsid w:val="002A68B1"/>
    <w:rsid w:val="002A6D9B"/>
    <w:rsid w:val="002A6DFE"/>
    <w:rsid w:val="002A6E1F"/>
    <w:rsid w:val="002A700C"/>
    <w:rsid w:val="002A706D"/>
    <w:rsid w:val="002A70EB"/>
    <w:rsid w:val="002A7131"/>
    <w:rsid w:val="002A7175"/>
    <w:rsid w:val="002A722E"/>
    <w:rsid w:val="002A773C"/>
    <w:rsid w:val="002A77F5"/>
    <w:rsid w:val="002A78A3"/>
    <w:rsid w:val="002A7978"/>
    <w:rsid w:val="002A7BAD"/>
    <w:rsid w:val="002A7DCC"/>
    <w:rsid w:val="002A7EBE"/>
    <w:rsid w:val="002A7FF4"/>
    <w:rsid w:val="002B00B5"/>
    <w:rsid w:val="002B00EF"/>
    <w:rsid w:val="002B033E"/>
    <w:rsid w:val="002B0435"/>
    <w:rsid w:val="002B050C"/>
    <w:rsid w:val="002B0513"/>
    <w:rsid w:val="002B0535"/>
    <w:rsid w:val="002B0594"/>
    <w:rsid w:val="002B0683"/>
    <w:rsid w:val="002B0BD1"/>
    <w:rsid w:val="002B0C85"/>
    <w:rsid w:val="002B0D45"/>
    <w:rsid w:val="002B0E91"/>
    <w:rsid w:val="002B0FD0"/>
    <w:rsid w:val="002B1017"/>
    <w:rsid w:val="002B1159"/>
    <w:rsid w:val="002B11A5"/>
    <w:rsid w:val="002B11BB"/>
    <w:rsid w:val="002B1339"/>
    <w:rsid w:val="002B13C5"/>
    <w:rsid w:val="002B1428"/>
    <w:rsid w:val="002B1592"/>
    <w:rsid w:val="002B1752"/>
    <w:rsid w:val="002B188A"/>
    <w:rsid w:val="002B18EA"/>
    <w:rsid w:val="002B18F9"/>
    <w:rsid w:val="002B1BB3"/>
    <w:rsid w:val="002B1C08"/>
    <w:rsid w:val="002B1CF4"/>
    <w:rsid w:val="002B1D9D"/>
    <w:rsid w:val="002B1F07"/>
    <w:rsid w:val="002B1F15"/>
    <w:rsid w:val="002B2077"/>
    <w:rsid w:val="002B21E7"/>
    <w:rsid w:val="002B21FC"/>
    <w:rsid w:val="002B2241"/>
    <w:rsid w:val="002B226A"/>
    <w:rsid w:val="002B2572"/>
    <w:rsid w:val="002B2625"/>
    <w:rsid w:val="002B26E1"/>
    <w:rsid w:val="002B277A"/>
    <w:rsid w:val="002B2893"/>
    <w:rsid w:val="002B2903"/>
    <w:rsid w:val="002B293A"/>
    <w:rsid w:val="002B29DC"/>
    <w:rsid w:val="002B2BB1"/>
    <w:rsid w:val="002B2BBB"/>
    <w:rsid w:val="002B2CB7"/>
    <w:rsid w:val="002B2D4E"/>
    <w:rsid w:val="002B2E35"/>
    <w:rsid w:val="002B2F6F"/>
    <w:rsid w:val="002B3013"/>
    <w:rsid w:val="002B30FA"/>
    <w:rsid w:val="002B328D"/>
    <w:rsid w:val="002B32E6"/>
    <w:rsid w:val="002B3418"/>
    <w:rsid w:val="002B356C"/>
    <w:rsid w:val="002B36BA"/>
    <w:rsid w:val="002B38A3"/>
    <w:rsid w:val="002B39D8"/>
    <w:rsid w:val="002B3A40"/>
    <w:rsid w:val="002B3A68"/>
    <w:rsid w:val="002B3BFA"/>
    <w:rsid w:val="002B3C6F"/>
    <w:rsid w:val="002B3D68"/>
    <w:rsid w:val="002B3E11"/>
    <w:rsid w:val="002B3E5D"/>
    <w:rsid w:val="002B3F2E"/>
    <w:rsid w:val="002B4011"/>
    <w:rsid w:val="002B41A1"/>
    <w:rsid w:val="002B41D0"/>
    <w:rsid w:val="002B4215"/>
    <w:rsid w:val="002B443C"/>
    <w:rsid w:val="002B45A8"/>
    <w:rsid w:val="002B4689"/>
    <w:rsid w:val="002B468A"/>
    <w:rsid w:val="002B46B0"/>
    <w:rsid w:val="002B46B5"/>
    <w:rsid w:val="002B46F8"/>
    <w:rsid w:val="002B4811"/>
    <w:rsid w:val="002B486C"/>
    <w:rsid w:val="002B4885"/>
    <w:rsid w:val="002B4909"/>
    <w:rsid w:val="002B498B"/>
    <w:rsid w:val="002B4992"/>
    <w:rsid w:val="002B4EF2"/>
    <w:rsid w:val="002B4FE0"/>
    <w:rsid w:val="002B50A1"/>
    <w:rsid w:val="002B519F"/>
    <w:rsid w:val="002B53FC"/>
    <w:rsid w:val="002B544C"/>
    <w:rsid w:val="002B5683"/>
    <w:rsid w:val="002B573E"/>
    <w:rsid w:val="002B57B8"/>
    <w:rsid w:val="002B5896"/>
    <w:rsid w:val="002B589D"/>
    <w:rsid w:val="002B5954"/>
    <w:rsid w:val="002B5CBD"/>
    <w:rsid w:val="002B6197"/>
    <w:rsid w:val="002B6222"/>
    <w:rsid w:val="002B6645"/>
    <w:rsid w:val="002B668F"/>
    <w:rsid w:val="002B66A8"/>
    <w:rsid w:val="002B66F3"/>
    <w:rsid w:val="002B67FC"/>
    <w:rsid w:val="002B68DC"/>
    <w:rsid w:val="002B695A"/>
    <w:rsid w:val="002B69FA"/>
    <w:rsid w:val="002B6B05"/>
    <w:rsid w:val="002B6BCF"/>
    <w:rsid w:val="002B6D5F"/>
    <w:rsid w:val="002B6D72"/>
    <w:rsid w:val="002B6E28"/>
    <w:rsid w:val="002B7182"/>
    <w:rsid w:val="002B71CE"/>
    <w:rsid w:val="002B722F"/>
    <w:rsid w:val="002B72C2"/>
    <w:rsid w:val="002B7502"/>
    <w:rsid w:val="002B7681"/>
    <w:rsid w:val="002B7759"/>
    <w:rsid w:val="002B7854"/>
    <w:rsid w:val="002B793D"/>
    <w:rsid w:val="002B7A48"/>
    <w:rsid w:val="002B7D0D"/>
    <w:rsid w:val="002B7E4E"/>
    <w:rsid w:val="002B7F39"/>
    <w:rsid w:val="002C0010"/>
    <w:rsid w:val="002C01C0"/>
    <w:rsid w:val="002C0370"/>
    <w:rsid w:val="002C03AB"/>
    <w:rsid w:val="002C0691"/>
    <w:rsid w:val="002C0873"/>
    <w:rsid w:val="002C0878"/>
    <w:rsid w:val="002C093C"/>
    <w:rsid w:val="002C0952"/>
    <w:rsid w:val="002C0AEF"/>
    <w:rsid w:val="002C0B34"/>
    <w:rsid w:val="002C0FB5"/>
    <w:rsid w:val="002C10F5"/>
    <w:rsid w:val="002C12F4"/>
    <w:rsid w:val="002C1551"/>
    <w:rsid w:val="002C1773"/>
    <w:rsid w:val="002C1796"/>
    <w:rsid w:val="002C17EF"/>
    <w:rsid w:val="002C196C"/>
    <w:rsid w:val="002C198E"/>
    <w:rsid w:val="002C1996"/>
    <w:rsid w:val="002C1AB1"/>
    <w:rsid w:val="002C1AC1"/>
    <w:rsid w:val="002C1C14"/>
    <w:rsid w:val="002C1C43"/>
    <w:rsid w:val="002C1CBE"/>
    <w:rsid w:val="002C1E32"/>
    <w:rsid w:val="002C1F6A"/>
    <w:rsid w:val="002C206A"/>
    <w:rsid w:val="002C2074"/>
    <w:rsid w:val="002C2260"/>
    <w:rsid w:val="002C226F"/>
    <w:rsid w:val="002C2399"/>
    <w:rsid w:val="002C2430"/>
    <w:rsid w:val="002C2484"/>
    <w:rsid w:val="002C2548"/>
    <w:rsid w:val="002C26FF"/>
    <w:rsid w:val="002C27CA"/>
    <w:rsid w:val="002C287F"/>
    <w:rsid w:val="002C2951"/>
    <w:rsid w:val="002C29B8"/>
    <w:rsid w:val="002C2AD2"/>
    <w:rsid w:val="002C2B8D"/>
    <w:rsid w:val="002C2DD8"/>
    <w:rsid w:val="002C2F0C"/>
    <w:rsid w:val="002C2F4A"/>
    <w:rsid w:val="002C2FCF"/>
    <w:rsid w:val="002C3063"/>
    <w:rsid w:val="002C352D"/>
    <w:rsid w:val="002C35AD"/>
    <w:rsid w:val="002C3667"/>
    <w:rsid w:val="002C38ED"/>
    <w:rsid w:val="002C3A07"/>
    <w:rsid w:val="002C3A0D"/>
    <w:rsid w:val="002C3A2F"/>
    <w:rsid w:val="002C3A4C"/>
    <w:rsid w:val="002C3A9D"/>
    <w:rsid w:val="002C3B30"/>
    <w:rsid w:val="002C3DDC"/>
    <w:rsid w:val="002C3E8E"/>
    <w:rsid w:val="002C3FF0"/>
    <w:rsid w:val="002C4021"/>
    <w:rsid w:val="002C40B0"/>
    <w:rsid w:val="002C42BB"/>
    <w:rsid w:val="002C4342"/>
    <w:rsid w:val="002C46D9"/>
    <w:rsid w:val="002C4751"/>
    <w:rsid w:val="002C4803"/>
    <w:rsid w:val="002C4856"/>
    <w:rsid w:val="002C496C"/>
    <w:rsid w:val="002C4980"/>
    <w:rsid w:val="002C4B74"/>
    <w:rsid w:val="002C4CBD"/>
    <w:rsid w:val="002C4D40"/>
    <w:rsid w:val="002C5063"/>
    <w:rsid w:val="002C514E"/>
    <w:rsid w:val="002C523F"/>
    <w:rsid w:val="002C52F1"/>
    <w:rsid w:val="002C544A"/>
    <w:rsid w:val="002C55BC"/>
    <w:rsid w:val="002C56D0"/>
    <w:rsid w:val="002C5707"/>
    <w:rsid w:val="002C583D"/>
    <w:rsid w:val="002C58AD"/>
    <w:rsid w:val="002C596B"/>
    <w:rsid w:val="002C5A6F"/>
    <w:rsid w:val="002C5BCB"/>
    <w:rsid w:val="002C5D9D"/>
    <w:rsid w:val="002C5E8E"/>
    <w:rsid w:val="002C5ED2"/>
    <w:rsid w:val="002C5FD8"/>
    <w:rsid w:val="002C6024"/>
    <w:rsid w:val="002C63C8"/>
    <w:rsid w:val="002C6456"/>
    <w:rsid w:val="002C65DF"/>
    <w:rsid w:val="002C65E9"/>
    <w:rsid w:val="002C66F9"/>
    <w:rsid w:val="002C6728"/>
    <w:rsid w:val="002C6757"/>
    <w:rsid w:val="002C68EE"/>
    <w:rsid w:val="002C69C2"/>
    <w:rsid w:val="002C69F4"/>
    <w:rsid w:val="002C6BAD"/>
    <w:rsid w:val="002C6F67"/>
    <w:rsid w:val="002C70E7"/>
    <w:rsid w:val="002C70FA"/>
    <w:rsid w:val="002C720F"/>
    <w:rsid w:val="002C7217"/>
    <w:rsid w:val="002C729F"/>
    <w:rsid w:val="002C72E2"/>
    <w:rsid w:val="002C730A"/>
    <w:rsid w:val="002C736B"/>
    <w:rsid w:val="002C748B"/>
    <w:rsid w:val="002C74CE"/>
    <w:rsid w:val="002C7649"/>
    <w:rsid w:val="002C7817"/>
    <w:rsid w:val="002C7901"/>
    <w:rsid w:val="002C7924"/>
    <w:rsid w:val="002C7ACC"/>
    <w:rsid w:val="002C7CB8"/>
    <w:rsid w:val="002C7E33"/>
    <w:rsid w:val="002C7F2C"/>
    <w:rsid w:val="002C7F4C"/>
    <w:rsid w:val="002C7FB3"/>
    <w:rsid w:val="002C7FCF"/>
    <w:rsid w:val="002C7FDE"/>
    <w:rsid w:val="002D0238"/>
    <w:rsid w:val="002D03AD"/>
    <w:rsid w:val="002D0475"/>
    <w:rsid w:val="002D05E0"/>
    <w:rsid w:val="002D05F5"/>
    <w:rsid w:val="002D07FD"/>
    <w:rsid w:val="002D0BF1"/>
    <w:rsid w:val="002D0C3A"/>
    <w:rsid w:val="002D0C41"/>
    <w:rsid w:val="002D0CF2"/>
    <w:rsid w:val="002D1095"/>
    <w:rsid w:val="002D10EF"/>
    <w:rsid w:val="002D1107"/>
    <w:rsid w:val="002D1194"/>
    <w:rsid w:val="002D11D3"/>
    <w:rsid w:val="002D1229"/>
    <w:rsid w:val="002D1257"/>
    <w:rsid w:val="002D12DA"/>
    <w:rsid w:val="002D1307"/>
    <w:rsid w:val="002D1416"/>
    <w:rsid w:val="002D1417"/>
    <w:rsid w:val="002D1421"/>
    <w:rsid w:val="002D15D3"/>
    <w:rsid w:val="002D180D"/>
    <w:rsid w:val="002D185B"/>
    <w:rsid w:val="002D18B9"/>
    <w:rsid w:val="002D1989"/>
    <w:rsid w:val="002D19D0"/>
    <w:rsid w:val="002D1AE7"/>
    <w:rsid w:val="002D1AF8"/>
    <w:rsid w:val="002D1C99"/>
    <w:rsid w:val="002D1D4E"/>
    <w:rsid w:val="002D1E43"/>
    <w:rsid w:val="002D1E90"/>
    <w:rsid w:val="002D1F0D"/>
    <w:rsid w:val="002D2151"/>
    <w:rsid w:val="002D2343"/>
    <w:rsid w:val="002D2632"/>
    <w:rsid w:val="002D26A5"/>
    <w:rsid w:val="002D26C4"/>
    <w:rsid w:val="002D283A"/>
    <w:rsid w:val="002D2A3C"/>
    <w:rsid w:val="002D2B91"/>
    <w:rsid w:val="002D2BE9"/>
    <w:rsid w:val="002D2BEC"/>
    <w:rsid w:val="002D2CB2"/>
    <w:rsid w:val="002D2DF5"/>
    <w:rsid w:val="002D2E48"/>
    <w:rsid w:val="002D2E83"/>
    <w:rsid w:val="002D2F89"/>
    <w:rsid w:val="002D2FE5"/>
    <w:rsid w:val="002D3316"/>
    <w:rsid w:val="002D33CE"/>
    <w:rsid w:val="002D3459"/>
    <w:rsid w:val="002D34B9"/>
    <w:rsid w:val="002D38BD"/>
    <w:rsid w:val="002D3AED"/>
    <w:rsid w:val="002D3D0D"/>
    <w:rsid w:val="002D3E5F"/>
    <w:rsid w:val="002D4054"/>
    <w:rsid w:val="002D419B"/>
    <w:rsid w:val="002D4247"/>
    <w:rsid w:val="002D4250"/>
    <w:rsid w:val="002D4326"/>
    <w:rsid w:val="002D43E9"/>
    <w:rsid w:val="002D461E"/>
    <w:rsid w:val="002D4623"/>
    <w:rsid w:val="002D4624"/>
    <w:rsid w:val="002D46D0"/>
    <w:rsid w:val="002D4792"/>
    <w:rsid w:val="002D47FC"/>
    <w:rsid w:val="002D4832"/>
    <w:rsid w:val="002D4A8F"/>
    <w:rsid w:val="002D4B02"/>
    <w:rsid w:val="002D4C58"/>
    <w:rsid w:val="002D4C67"/>
    <w:rsid w:val="002D4D40"/>
    <w:rsid w:val="002D4F6E"/>
    <w:rsid w:val="002D50F7"/>
    <w:rsid w:val="002D520B"/>
    <w:rsid w:val="002D5463"/>
    <w:rsid w:val="002D548B"/>
    <w:rsid w:val="002D556A"/>
    <w:rsid w:val="002D55AF"/>
    <w:rsid w:val="002D5624"/>
    <w:rsid w:val="002D56A8"/>
    <w:rsid w:val="002D5739"/>
    <w:rsid w:val="002D57F4"/>
    <w:rsid w:val="002D5808"/>
    <w:rsid w:val="002D5846"/>
    <w:rsid w:val="002D597C"/>
    <w:rsid w:val="002D59A9"/>
    <w:rsid w:val="002D5A91"/>
    <w:rsid w:val="002D5E08"/>
    <w:rsid w:val="002D61DA"/>
    <w:rsid w:val="002D6410"/>
    <w:rsid w:val="002D6769"/>
    <w:rsid w:val="002D67BD"/>
    <w:rsid w:val="002D6930"/>
    <w:rsid w:val="002D6968"/>
    <w:rsid w:val="002D7033"/>
    <w:rsid w:val="002D70B7"/>
    <w:rsid w:val="002D724A"/>
    <w:rsid w:val="002D73CB"/>
    <w:rsid w:val="002D73E6"/>
    <w:rsid w:val="002D74A6"/>
    <w:rsid w:val="002D7647"/>
    <w:rsid w:val="002D772E"/>
    <w:rsid w:val="002D78D8"/>
    <w:rsid w:val="002D7AF4"/>
    <w:rsid w:val="002D7C02"/>
    <w:rsid w:val="002D7D1F"/>
    <w:rsid w:val="002D7D46"/>
    <w:rsid w:val="002D7D56"/>
    <w:rsid w:val="002D7DA1"/>
    <w:rsid w:val="002D7DA2"/>
    <w:rsid w:val="002D7ED7"/>
    <w:rsid w:val="002D7F32"/>
    <w:rsid w:val="002E00D0"/>
    <w:rsid w:val="002E0112"/>
    <w:rsid w:val="002E012B"/>
    <w:rsid w:val="002E0462"/>
    <w:rsid w:val="002E0709"/>
    <w:rsid w:val="002E0763"/>
    <w:rsid w:val="002E07CC"/>
    <w:rsid w:val="002E0831"/>
    <w:rsid w:val="002E085E"/>
    <w:rsid w:val="002E0BA1"/>
    <w:rsid w:val="002E0BD5"/>
    <w:rsid w:val="002E0C33"/>
    <w:rsid w:val="002E0C87"/>
    <w:rsid w:val="002E0D4F"/>
    <w:rsid w:val="002E105F"/>
    <w:rsid w:val="002E10B6"/>
    <w:rsid w:val="002E10F1"/>
    <w:rsid w:val="002E1247"/>
    <w:rsid w:val="002E155C"/>
    <w:rsid w:val="002E15AF"/>
    <w:rsid w:val="002E160A"/>
    <w:rsid w:val="002E171E"/>
    <w:rsid w:val="002E173D"/>
    <w:rsid w:val="002E188E"/>
    <w:rsid w:val="002E1950"/>
    <w:rsid w:val="002E19BD"/>
    <w:rsid w:val="002E1A51"/>
    <w:rsid w:val="002E1AA2"/>
    <w:rsid w:val="002E1AF3"/>
    <w:rsid w:val="002E1B66"/>
    <w:rsid w:val="002E1D3F"/>
    <w:rsid w:val="002E1FD3"/>
    <w:rsid w:val="002E21F7"/>
    <w:rsid w:val="002E2388"/>
    <w:rsid w:val="002E2465"/>
    <w:rsid w:val="002E24FD"/>
    <w:rsid w:val="002E2596"/>
    <w:rsid w:val="002E2623"/>
    <w:rsid w:val="002E2653"/>
    <w:rsid w:val="002E26E3"/>
    <w:rsid w:val="002E26ED"/>
    <w:rsid w:val="002E2717"/>
    <w:rsid w:val="002E2792"/>
    <w:rsid w:val="002E27D5"/>
    <w:rsid w:val="002E28ED"/>
    <w:rsid w:val="002E2A09"/>
    <w:rsid w:val="002E2A62"/>
    <w:rsid w:val="002E2AEB"/>
    <w:rsid w:val="002E2C37"/>
    <w:rsid w:val="002E2CA5"/>
    <w:rsid w:val="002E2D51"/>
    <w:rsid w:val="002E2E10"/>
    <w:rsid w:val="002E2E1E"/>
    <w:rsid w:val="002E2E2E"/>
    <w:rsid w:val="002E2F73"/>
    <w:rsid w:val="002E312F"/>
    <w:rsid w:val="002E326F"/>
    <w:rsid w:val="002E3361"/>
    <w:rsid w:val="002E35D3"/>
    <w:rsid w:val="002E36D3"/>
    <w:rsid w:val="002E37E2"/>
    <w:rsid w:val="002E3B46"/>
    <w:rsid w:val="002E3BE2"/>
    <w:rsid w:val="002E3C62"/>
    <w:rsid w:val="002E3C65"/>
    <w:rsid w:val="002E3CCA"/>
    <w:rsid w:val="002E3F00"/>
    <w:rsid w:val="002E3F22"/>
    <w:rsid w:val="002E4060"/>
    <w:rsid w:val="002E4328"/>
    <w:rsid w:val="002E4388"/>
    <w:rsid w:val="002E455B"/>
    <w:rsid w:val="002E4711"/>
    <w:rsid w:val="002E4779"/>
    <w:rsid w:val="002E4889"/>
    <w:rsid w:val="002E4A69"/>
    <w:rsid w:val="002E4E95"/>
    <w:rsid w:val="002E5078"/>
    <w:rsid w:val="002E507A"/>
    <w:rsid w:val="002E54D5"/>
    <w:rsid w:val="002E55D0"/>
    <w:rsid w:val="002E55D4"/>
    <w:rsid w:val="002E573A"/>
    <w:rsid w:val="002E579F"/>
    <w:rsid w:val="002E57DF"/>
    <w:rsid w:val="002E58A4"/>
    <w:rsid w:val="002E58E1"/>
    <w:rsid w:val="002E5926"/>
    <w:rsid w:val="002E5A15"/>
    <w:rsid w:val="002E5B93"/>
    <w:rsid w:val="002E5E14"/>
    <w:rsid w:val="002E62F9"/>
    <w:rsid w:val="002E6338"/>
    <w:rsid w:val="002E648E"/>
    <w:rsid w:val="002E6532"/>
    <w:rsid w:val="002E657E"/>
    <w:rsid w:val="002E65EA"/>
    <w:rsid w:val="002E67DB"/>
    <w:rsid w:val="002E6925"/>
    <w:rsid w:val="002E6948"/>
    <w:rsid w:val="002E6A0D"/>
    <w:rsid w:val="002E6A52"/>
    <w:rsid w:val="002E6A98"/>
    <w:rsid w:val="002E6AC3"/>
    <w:rsid w:val="002E6D91"/>
    <w:rsid w:val="002E6E7B"/>
    <w:rsid w:val="002E6E92"/>
    <w:rsid w:val="002E6E95"/>
    <w:rsid w:val="002E6EAE"/>
    <w:rsid w:val="002E6EE9"/>
    <w:rsid w:val="002E6F7E"/>
    <w:rsid w:val="002E6FE4"/>
    <w:rsid w:val="002E718D"/>
    <w:rsid w:val="002E71F0"/>
    <w:rsid w:val="002E76C7"/>
    <w:rsid w:val="002E7886"/>
    <w:rsid w:val="002E792E"/>
    <w:rsid w:val="002E79A1"/>
    <w:rsid w:val="002E79B1"/>
    <w:rsid w:val="002E7AE0"/>
    <w:rsid w:val="002E7BE9"/>
    <w:rsid w:val="002E7BF0"/>
    <w:rsid w:val="002E7D3E"/>
    <w:rsid w:val="002E7EDD"/>
    <w:rsid w:val="002E7FE1"/>
    <w:rsid w:val="002F0030"/>
    <w:rsid w:val="002F0121"/>
    <w:rsid w:val="002F01E1"/>
    <w:rsid w:val="002F0232"/>
    <w:rsid w:val="002F02A1"/>
    <w:rsid w:val="002F02B8"/>
    <w:rsid w:val="002F02B9"/>
    <w:rsid w:val="002F0305"/>
    <w:rsid w:val="002F03CB"/>
    <w:rsid w:val="002F0520"/>
    <w:rsid w:val="002F05D5"/>
    <w:rsid w:val="002F064B"/>
    <w:rsid w:val="002F068B"/>
    <w:rsid w:val="002F09A3"/>
    <w:rsid w:val="002F0B06"/>
    <w:rsid w:val="002F0B3A"/>
    <w:rsid w:val="002F0B80"/>
    <w:rsid w:val="002F0B90"/>
    <w:rsid w:val="002F0B9A"/>
    <w:rsid w:val="002F0D05"/>
    <w:rsid w:val="002F0F2E"/>
    <w:rsid w:val="002F0FE0"/>
    <w:rsid w:val="002F10F6"/>
    <w:rsid w:val="002F116E"/>
    <w:rsid w:val="002F134B"/>
    <w:rsid w:val="002F13CA"/>
    <w:rsid w:val="002F1423"/>
    <w:rsid w:val="002F15A2"/>
    <w:rsid w:val="002F1612"/>
    <w:rsid w:val="002F1932"/>
    <w:rsid w:val="002F19B1"/>
    <w:rsid w:val="002F19B5"/>
    <w:rsid w:val="002F1ADC"/>
    <w:rsid w:val="002F1BB5"/>
    <w:rsid w:val="002F1BD7"/>
    <w:rsid w:val="002F1CCD"/>
    <w:rsid w:val="002F1EA2"/>
    <w:rsid w:val="002F1F28"/>
    <w:rsid w:val="002F206F"/>
    <w:rsid w:val="002F21A3"/>
    <w:rsid w:val="002F21BA"/>
    <w:rsid w:val="002F220F"/>
    <w:rsid w:val="002F2250"/>
    <w:rsid w:val="002F22BB"/>
    <w:rsid w:val="002F232D"/>
    <w:rsid w:val="002F23D5"/>
    <w:rsid w:val="002F24C9"/>
    <w:rsid w:val="002F2668"/>
    <w:rsid w:val="002F266D"/>
    <w:rsid w:val="002F26FA"/>
    <w:rsid w:val="002F2757"/>
    <w:rsid w:val="002F27BF"/>
    <w:rsid w:val="002F2819"/>
    <w:rsid w:val="002F282E"/>
    <w:rsid w:val="002F292B"/>
    <w:rsid w:val="002F29BA"/>
    <w:rsid w:val="002F2A60"/>
    <w:rsid w:val="002F2B37"/>
    <w:rsid w:val="002F2BC9"/>
    <w:rsid w:val="002F2C87"/>
    <w:rsid w:val="002F2CA6"/>
    <w:rsid w:val="002F3081"/>
    <w:rsid w:val="002F320E"/>
    <w:rsid w:val="002F3322"/>
    <w:rsid w:val="002F33DF"/>
    <w:rsid w:val="002F3689"/>
    <w:rsid w:val="002F3725"/>
    <w:rsid w:val="002F3798"/>
    <w:rsid w:val="002F37A9"/>
    <w:rsid w:val="002F387D"/>
    <w:rsid w:val="002F389B"/>
    <w:rsid w:val="002F3AF0"/>
    <w:rsid w:val="002F3B4E"/>
    <w:rsid w:val="002F3C09"/>
    <w:rsid w:val="002F3C42"/>
    <w:rsid w:val="002F3C6C"/>
    <w:rsid w:val="002F3D93"/>
    <w:rsid w:val="002F3E03"/>
    <w:rsid w:val="002F3F4D"/>
    <w:rsid w:val="002F4126"/>
    <w:rsid w:val="002F415D"/>
    <w:rsid w:val="002F4276"/>
    <w:rsid w:val="002F42F7"/>
    <w:rsid w:val="002F4355"/>
    <w:rsid w:val="002F4383"/>
    <w:rsid w:val="002F43BB"/>
    <w:rsid w:val="002F447E"/>
    <w:rsid w:val="002F448E"/>
    <w:rsid w:val="002F46C7"/>
    <w:rsid w:val="002F4967"/>
    <w:rsid w:val="002F4A2F"/>
    <w:rsid w:val="002F4BC2"/>
    <w:rsid w:val="002F4C60"/>
    <w:rsid w:val="002F4C8C"/>
    <w:rsid w:val="002F4D42"/>
    <w:rsid w:val="002F4D54"/>
    <w:rsid w:val="002F501F"/>
    <w:rsid w:val="002F5310"/>
    <w:rsid w:val="002F5452"/>
    <w:rsid w:val="002F546A"/>
    <w:rsid w:val="002F54D0"/>
    <w:rsid w:val="002F55BB"/>
    <w:rsid w:val="002F5660"/>
    <w:rsid w:val="002F580E"/>
    <w:rsid w:val="002F581C"/>
    <w:rsid w:val="002F5973"/>
    <w:rsid w:val="002F5A03"/>
    <w:rsid w:val="002F5A1F"/>
    <w:rsid w:val="002F5DCD"/>
    <w:rsid w:val="002F5E1E"/>
    <w:rsid w:val="002F607E"/>
    <w:rsid w:val="002F6203"/>
    <w:rsid w:val="002F626A"/>
    <w:rsid w:val="002F629F"/>
    <w:rsid w:val="002F636C"/>
    <w:rsid w:val="002F645C"/>
    <w:rsid w:val="002F64B3"/>
    <w:rsid w:val="002F64E0"/>
    <w:rsid w:val="002F6624"/>
    <w:rsid w:val="002F68C8"/>
    <w:rsid w:val="002F6941"/>
    <w:rsid w:val="002F6A4C"/>
    <w:rsid w:val="002F6BC3"/>
    <w:rsid w:val="002F6C2C"/>
    <w:rsid w:val="002F6DFC"/>
    <w:rsid w:val="002F6E5C"/>
    <w:rsid w:val="002F6EB9"/>
    <w:rsid w:val="002F715E"/>
    <w:rsid w:val="002F7166"/>
    <w:rsid w:val="002F7256"/>
    <w:rsid w:val="002F72A2"/>
    <w:rsid w:val="002F72C4"/>
    <w:rsid w:val="002F7440"/>
    <w:rsid w:val="002F7458"/>
    <w:rsid w:val="002F74D9"/>
    <w:rsid w:val="002F7535"/>
    <w:rsid w:val="002F7581"/>
    <w:rsid w:val="002F7671"/>
    <w:rsid w:val="002F778D"/>
    <w:rsid w:val="002F7792"/>
    <w:rsid w:val="002F7969"/>
    <w:rsid w:val="002F796B"/>
    <w:rsid w:val="002F79C5"/>
    <w:rsid w:val="002F7AA8"/>
    <w:rsid w:val="002F7BAC"/>
    <w:rsid w:val="002F7CB4"/>
    <w:rsid w:val="002F7CE3"/>
    <w:rsid w:val="002F7E04"/>
    <w:rsid w:val="002F7F0C"/>
    <w:rsid w:val="002F7FF0"/>
    <w:rsid w:val="003001F1"/>
    <w:rsid w:val="00300366"/>
    <w:rsid w:val="0030072D"/>
    <w:rsid w:val="0030088B"/>
    <w:rsid w:val="0030094D"/>
    <w:rsid w:val="00300A19"/>
    <w:rsid w:val="00300A42"/>
    <w:rsid w:val="00300ABF"/>
    <w:rsid w:val="00300C8B"/>
    <w:rsid w:val="00300CA8"/>
    <w:rsid w:val="00300E19"/>
    <w:rsid w:val="00300E27"/>
    <w:rsid w:val="00300FDB"/>
    <w:rsid w:val="003010AF"/>
    <w:rsid w:val="0030142F"/>
    <w:rsid w:val="00301599"/>
    <w:rsid w:val="003015E7"/>
    <w:rsid w:val="003015FC"/>
    <w:rsid w:val="00301617"/>
    <w:rsid w:val="00301687"/>
    <w:rsid w:val="003016DD"/>
    <w:rsid w:val="003017CD"/>
    <w:rsid w:val="00301863"/>
    <w:rsid w:val="00301915"/>
    <w:rsid w:val="003019C6"/>
    <w:rsid w:val="00301A85"/>
    <w:rsid w:val="00301B2C"/>
    <w:rsid w:val="00301BE1"/>
    <w:rsid w:val="00301CC8"/>
    <w:rsid w:val="00301D13"/>
    <w:rsid w:val="003020C8"/>
    <w:rsid w:val="003020E3"/>
    <w:rsid w:val="0030226A"/>
    <w:rsid w:val="0030226D"/>
    <w:rsid w:val="00302335"/>
    <w:rsid w:val="00302349"/>
    <w:rsid w:val="00302374"/>
    <w:rsid w:val="00302482"/>
    <w:rsid w:val="00302492"/>
    <w:rsid w:val="003024B1"/>
    <w:rsid w:val="00302547"/>
    <w:rsid w:val="003026B1"/>
    <w:rsid w:val="0030280D"/>
    <w:rsid w:val="00302850"/>
    <w:rsid w:val="003028A6"/>
    <w:rsid w:val="00302A76"/>
    <w:rsid w:val="00302AB4"/>
    <w:rsid w:val="00302B19"/>
    <w:rsid w:val="00302C1D"/>
    <w:rsid w:val="00302C98"/>
    <w:rsid w:val="00302CCD"/>
    <w:rsid w:val="00302D9E"/>
    <w:rsid w:val="00302DC0"/>
    <w:rsid w:val="00302E01"/>
    <w:rsid w:val="00302E69"/>
    <w:rsid w:val="00302E7A"/>
    <w:rsid w:val="00302FB5"/>
    <w:rsid w:val="00302FBC"/>
    <w:rsid w:val="003031D3"/>
    <w:rsid w:val="0030321A"/>
    <w:rsid w:val="003033BE"/>
    <w:rsid w:val="003033C3"/>
    <w:rsid w:val="003033F3"/>
    <w:rsid w:val="00303419"/>
    <w:rsid w:val="0030358D"/>
    <w:rsid w:val="003037EF"/>
    <w:rsid w:val="00303AAF"/>
    <w:rsid w:val="00303B07"/>
    <w:rsid w:val="00303C0D"/>
    <w:rsid w:val="00303C78"/>
    <w:rsid w:val="00303D6A"/>
    <w:rsid w:val="00303DF0"/>
    <w:rsid w:val="00303E7F"/>
    <w:rsid w:val="00303F76"/>
    <w:rsid w:val="00304037"/>
    <w:rsid w:val="00304378"/>
    <w:rsid w:val="003043F6"/>
    <w:rsid w:val="0030469F"/>
    <w:rsid w:val="0030483A"/>
    <w:rsid w:val="003049F6"/>
    <w:rsid w:val="00304AC2"/>
    <w:rsid w:val="00304B57"/>
    <w:rsid w:val="00304D17"/>
    <w:rsid w:val="00304D34"/>
    <w:rsid w:val="00304D49"/>
    <w:rsid w:val="00305043"/>
    <w:rsid w:val="00305179"/>
    <w:rsid w:val="0030535D"/>
    <w:rsid w:val="00305376"/>
    <w:rsid w:val="0030554A"/>
    <w:rsid w:val="003055BA"/>
    <w:rsid w:val="0030564D"/>
    <w:rsid w:val="0030592E"/>
    <w:rsid w:val="003059F8"/>
    <w:rsid w:val="00305AAB"/>
    <w:rsid w:val="00305E25"/>
    <w:rsid w:val="0030607C"/>
    <w:rsid w:val="00306289"/>
    <w:rsid w:val="003062E8"/>
    <w:rsid w:val="0030645B"/>
    <w:rsid w:val="003067D3"/>
    <w:rsid w:val="00306815"/>
    <w:rsid w:val="00306821"/>
    <w:rsid w:val="00306905"/>
    <w:rsid w:val="00306AEE"/>
    <w:rsid w:val="00306B07"/>
    <w:rsid w:val="00306B86"/>
    <w:rsid w:val="00306BB1"/>
    <w:rsid w:val="00306C9B"/>
    <w:rsid w:val="00306D7B"/>
    <w:rsid w:val="00306DAC"/>
    <w:rsid w:val="00306F90"/>
    <w:rsid w:val="003071EA"/>
    <w:rsid w:val="0030735F"/>
    <w:rsid w:val="003074FD"/>
    <w:rsid w:val="0030755B"/>
    <w:rsid w:val="00307A44"/>
    <w:rsid w:val="00307B9D"/>
    <w:rsid w:val="00307DDC"/>
    <w:rsid w:val="00307E6B"/>
    <w:rsid w:val="00307F43"/>
    <w:rsid w:val="0031001D"/>
    <w:rsid w:val="00310174"/>
    <w:rsid w:val="00310336"/>
    <w:rsid w:val="0031060D"/>
    <w:rsid w:val="0031064F"/>
    <w:rsid w:val="0031067C"/>
    <w:rsid w:val="0031073E"/>
    <w:rsid w:val="0031091B"/>
    <w:rsid w:val="00310C32"/>
    <w:rsid w:val="0031107B"/>
    <w:rsid w:val="00311255"/>
    <w:rsid w:val="003112CF"/>
    <w:rsid w:val="00311324"/>
    <w:rsid w:val="00311374"/>
    <w:rsid w:val="003113A7"/>
    <w:rsid w:val="003115ED"/>
    <w:rsid w:val="003115F1"/>
    <w:rsid w:val="003116F2"/>
    <w:rsid w:val="003117B9"/>
    <w:rsid w:val="0031197B"/>
    <w:rsid w:val="00311A95"/>
    <w:rsid w:val="00311C49"/>
    <w:rsid w:val="00311CA2"/>
    <w:rsid w:val="00311D10"/>
    <w:rsid w:val="00311E4F"/>
    <w:rsid w:val="00311EB7"/>
    <w:rsid w:val="00311F58"/>
    <w:rsid w:val="0031210E"/>
    <w:rsid w:val="00312207"/>
    <w:rsid w:val="003122DA"/>
    <w:rsid w:val="0031231B"/>
    <w:rsid w:val="003124A7"/>
    <w:rsid w:val="003125C2"/>
    <w:rsid w:val="00312790"/>
    <w:rsid w:val="003129A3"/>
    <w:rsid w:val="003129E8"/>
    <w:rsid w:val="00312B2A"/>
    <w:rsid w:val="00312B2D"/>
    <w:rsid w:val="00312C22"/>
    <w:rsid w:val="00312EED"/>
    <w:rsid w:val="00312FBA"/>
    <w:rsid w:val="003132CB"/>
    <w:rsid w:val="0031330A"/>
    <w:rsid w:val="00313311"/>
    <w:rsid w:val="003133E3"/>
    <w:rsid w:val="0031348E"/>
    <w:rsid w:val="003135EE"/>
    <w:rsid w:val="00313882"/>
    <w:rsid w:val="00313943"/>
    <w:rsid w:val="003139DC"/>
    <w:rsid w:val="00313A46"/>
    <w:rsid w:val="00313BD2"/>
    <w:rsid w:val="00313BD6"/>
    <w:rsid w:val="00313D7C"/>
    <w:rsid w:val="00313E26"/>
    <w:rsid w:val="00313ED4"/>
    <w:rsid w:val="00313FF7"/>
    <w:rsid w:val="0031425E"/>
    <w:rsid w:val="003145DE"/>
    <w:rsid w:val="003147D7"/>
    <w:rsid w:val="00314CBD"/>
    <w:rsid w:val="00314DBF"/>
    <w:rsid w:val="00314E14"/>
    <w:rsid w:val="00314F5B"/>
    <w:rsid w:val="00315057"/>
    <w:rsid w:val="0031505C"/>
    <w:rsid w:val="003150D8"/>
    <w:rsid w:val="0031510C"/>
    <w:rsid w:val="003152A8"/>
    <w:rsid w:val="003153AA"/>
    <w:rsid w:val="003154B9"/>
    <w:rsid w:val="003154E2"/>
    <w:rsid w:val="00315527"/>
    <w:rsid w:val="00315A7A"/>
    <w:rsid w:val="00315D10"/>
    <w:rsid w:val="00315EC9"/>
    <w:rsid w:val="00315EE2"/>
    <w:rsid w:val="00315F96"/>
    <w:rsid w:val="00315FDA"/>
    <w:rsid w:val="003160A9"/>
    <w:rsid w:val="003161D7"/>
    <w:rsid w:val="003161F1"/>
    <w:rsid w:val="00316254"/>
    <w:rsid w:val="00316320"/>
    <w:rsid w:val="003163A0"/>
    <w:rsid w:val="00316486"/>
    <w:rsid w:val="00316494"/>
    <w:rsid w:val="00316590"/>
    <w:rsid w:val="0031661A"/>
    <w:rsid w:val="00316984"/>
    <w:rsid w:val="003169A3"/>
    <w:rsid w:val="00316A53"/>
    <w:rsid w:val="00316A60"/>
    <w:rsid w:val="00316C25"/>
    <w:rsid w:val="00316D12"/>
    <w:rsid w:val="00316E94"/>
    <w:rsid w:val="00316EF7"/>
    <w:rsid w:val="00316F4D"/>
    <w:rsid w:val="00317339"/>
    <w:rsid w:val="0031744A"/>
    <w:rsid w:val="00317481"/>
    <w:rsid w:val="00317608"/>
    <w:rsid w:val="0031763E"/>
    <w:rsid w:val="003178B6"/>
    <w:rsid w:val="0031791D"/>
    <w:rsid w:val="00317A53"/>
    <w:rsid w:val="00317C90"/>
    <w:rsid w:val="00317E97"/>
    <w:rsid w:val="00317EB4"/>
    <w:rsid w:val="00317FAF"/>
    <w:rsid w:val="00317FD6"/>
    <w:rsid w:val="00320015"/>
    <w:rsid w:val="00320017"/>
    <w:rsid w:val="003200A2"/>
    <w:rsid w:val="003200F5"/>
    <w:rsid w:val="00320142"/>
    <w:rsid w:val="0032035A"/>
    <w:rsid w:val="003204F0"/>
    <w:rsid w:val="00320572"/>
    <w:rsid w:val="00320589"/>
    <w:rsid w:val="00320725"/>
    <w:rsid w:val="003207C1"/>
    <w:rsid w:val="003207FB"/>
    <w:rsid w:val="003207FD"/>
    <w:rsid w:val="0032097E"/>
    <w:rsid w:val="00320A17"/>
    <w:rsid w:val="00320AB9"/>
    <w:rsid w:val="00320BD7"/>
    <w:rsid w:val="00320C01"/>
    <w:rsid w:val="00320C45"/>
    <w:rsid w:val="00320D9F"/>
    <w:rsid w:val="00320DE1"/>
    <w:rsid w:val="00321108"/>
    <w:rsid w:val="0032114F"/>
    <w:rsid w:val="0032118D"/>
    <w:rsid w:val="00321234"/>
    <w:rsid w:val="0032129E"/>
    <w:rsid w:val="00321444"/>
    <w:rsid w:val="003214FC"/>
    <w:rsid w:val="00321616"/>
    <w:rsid w:val="0032179E"/>
    <w:rsid w:val="003217F1"/>
    <w:rsid w:val="0032198D"/>
    <w:rsid w:val="00321ABC"/>
    <w:rsid w:val="00321B28"/>
    <w:rsid w:val="00321C5A"/>
    <w:rsid w:val="00321E00"/>
    <w:rsid w:val="00321EBA"/>
    <w:rsid w:val="00322053"/>
    <w:rsid w:val="0032216D"/>
    <w:rsid w:val="003221F8"/>
    <w:rsid w:val="00322248"/>
    <w:rsid w:val="00322270"/>
    <w:rsid w:val="003222ED"/>
    <w:rsid w:val="00322375"/>
    <w:rsid w:val="00322499"/>
    <w:rsid w:val="00322516"/>
    <w:rsid w:val="00322528"/>
    <w:rsid w:val="003225DF"/>
    <w:rsid w:val="00322619"/>
    <w:rsid w:val="003228C5"/>
    <w:rsid w:val="003228FD"/>
    <w:rsid w:val="0032295C"/>
    <w:rsid w:val="00322A2A"/>
    <w:rsid w:val="00322AA5"/>
    <w:rsid w:val="00322B58"/>
    <w:rsid w:val="00322CC2"/>
    <w:rsid w:val="00322D94"/>
    <w:rsid w:val="00322DB8"/>
    <w:rsid w:val="00322DE7"/>
    <w:rsid w:val="00322EB3"/>
    <w:rsid w:val="00322F6D"/>
    <w:rsid w:val="00322FC8"/>
    <w:rsid w:val="00323087"/>
    <w:rsid w:val="003231F9"/>
    <w:rsid w:val="00323200"/>
    <w:rsid w:val="00323203"/>
    <w:rsid w:val="003232C1"/>
    <w:rsid w:val="0032340C"/>
    <w:rsid w:val="003234FE"/>
    <w:rsid w:val="0032358B"/>
    <w:rsid w:val="00323597"/>
    <w:rsid w:val="003235D9"/>
    <w:rsid w:val="00323744"/>
    <w:rsid w:val="00323838"/>
    <w:rsid w:val="00323C30"/>
    <w:rsid w:val="00323D86"/>
    <w:rsid w:val="00323DA2"/>
    <w:rsid w:val="00323DBD"/>
    <w:rsid w:val="00323E00"/>
    <w:rsid w:val="00323E59"/>
    <w:rsid w:val="00323FC3"/>
    <w:rsid w:val="00324003"/>
    <w:rsid w:val="00324180"/>
    <w:rsid w:val="0032428E"/>
    <w:rsid w:val="00324291"/>
    <w:rsid w:val="00324345"/>
    <w:rsid w:val="0032439F"/>
    <w:rsid w:val="00324466"/>
    <w:rsid w:val="00324494"/>
    <w:rsid w:val="0032458C"/>
    <w:rsid w:val="00324626"/>
    <w:rsid w:val="00324652"/>
    <w:rsid w:val="00324814"/>
    <w:rsid w:val="00324899"/>
    <w:rsid w:val="003248A9"/>
    <w:rsid w:val="00324929"/>
    <w:rsid w:val="003249C6"/>
    <w:rsid w:val="00324CCF"/>
    <w:rsid w:val="00324EA3"/>
    <w:rsid w:val="00325120"/>
    <w:rsid w:val="00325127"/>
    <w:rsid w:val="0032516A"/>
    <w:rsid w:val="00325422"/>
    <w:rsid w:val="0032572E"/>
    <w:rsid w:val="003258D0"/>
    <w:rsid w:val="00325A52"/>
    <w:rsid w:val="00325BBE"/>
    <w:rsid w:val="00325C43"/>
    <w:rsid w:val="00325CF8"/>
    <w:rsid w:val="00325D1B"/>
    <w:rsid w:val="00325D88"/>
    <w:rsid w:val="00325EE1"/>
    <w:rsid w:val="00325F13"/>
    <w:rsid w:val="003260CC"/>
    <w:rsid w:val="003262D0"/>
    <w:rsid w:val="00326336"/>
    <w:rsid w:val="003266C5"/>
    <w:rsid w:val="00326A16"/>
    <w:rsid w:val="00326A8C"/>
    <w:rsid w:val="00326AD3"/>
    <w:rsid w:val="00326B53"/>
    <w:rsid w:val="00326D4B"/>
    <w:rsid w:val="00326E7F"/>
    <w:rsid w:val="00326F87"/>
    <w:rsid w:val="00326F94"/>
    <w:rsid w:val="0032704C"/>
    <w:rsid w:val="00327080"/>
    <w:rsid w:val="003270E4"/>
    <w:rsid w:val="003271D7"/>
    <w:rsid w:val="00327267"/>
    <w:rsid w:val="003272F2"/>
    <w:rsid w:val="00327385"/>
    <w:rsid w:val="003274CA"/>
    <w:rsid w:val="0032765E"/>
    <w:rsid w:val="00327730"/>
    <w:rsid w:val="00327B7D"/>
    <w:rsid w:val="00327BCF"/>
    <w:rsid w:val="00327BEA"/>
    <w:rsid w:val="00327C57"/>
    <w:rsid w:val="00327CBA"/>
    <w:rsid w:val="00327E5E"/>
    <w:rsid w:val="00327E66"/>
    <w:rsid w:val="0033014B"/>
    <w:rsid w:val="003302C3"/>
    <w:rsid w:val="00330331"/>
    <w:rsid w:val="00330479"/>
    <w:rsid w:val="003304C8"/>
    <w:rsid w:val="00330511"/>
    <w:rsid w:val="0033058E"/>
    <w:rsid w:val="0033062A"/>
    <w:rsid w:val="0033062B"/>
    <w:rsid w:val="00330755"/>
    <w:rsid w:val="003308B0"/>
    <w:rsid w:val="003308DF"/>
    <w:rsid w:val="00330A9E"/>
    <w:rsid w:val="00330BB4"/>
    <w:rsid w:val="00330BC6"/>
    <w:rsid w:val="00330DFE"/>
    <w:rsid w:val="00330F05"/>
    <w:rsid w:val="00330F0D"/>
    <w:rsid w:val="0033108E"/>
    <w:rsid w:val="003312F0"/>
    <w:rsid w:val="003313A0"/>
    <w:rsid w:val="003313EF"/>
    <w:rsid w:val="003313F6"/>
    <w:rsid w:val="0033143E"/>
    <w:rsid w:val="003316D0"/>
    <w:rsid w:val="003317CD"/>
    <w:rsid w:val="003317ED"/>
    <w:rsid w:val="0033192F"/>
    <w:rsid w:val="00331B92"/>
    <w:rsid w:val="00331C10"/>
    <w:rsid w:val="00331E68"/>
    <w:rsid w:val="00331F74"/>
    <w:rsid w:val="00332283"/>
    <w:rsid w:val="0033245E"/>
    <w:rsid w:val="0033262B"/>
    <w:rsid w:val="00332653"/>
    <w:rsid w:val="00332800"/>
    <w:rsid w:val="00332835"/>
    <w:rsid w:val="00332A1E"/>
    <w:rsid w:val="00332A27"/>
    <w:rsid w:val="00332A84"/>
    <w:rsid w:val="00332B0F"/>
    <w:rsid w:val="00332B5A"/>
    <w:rsid w:val="00332C22"/>
    <w:rsid w:val="00332C65"/>
    <w:rsid w:val="00332DE7"/>
    <w:rsid w:val="00332E49"/>
    <w:rsid w:val="00332F4E"/>
    <w:rsid w:val="00332FA3"/>
    <w:rsid w:val="00333120"/>
    <w:rsid w:val="00333178"/>
    <w:rsid w:val="00333229"/>
    <w:rsid w:val="0033322E"/>
    <w:rsid w:val="0033331A"/>
    <w:rsid w:val="00333329"/>
    <w:rsid w:val="003334EC"/>
    <w:rsid w:val="003336BF"/>
    <w:rsid w:val="0033379C"/>
    <w:rsid w:val="003338FB"/>
    <w:rsid w:val="003339ED"/>
    <w:rsid w:val="00333A7E"/>
    <w:rsid w:val="00333AA8"/>
    <w:rsid w:val="00333ADF"/>
    <w:rsid w:val="00333AEB"/>
    <w:rsid w:val="00333B09"/>
    <w:rsid w:val="00333BEA"/>
    <w:rsid w:val="00334063"/>
    <w:rsid w:val="0033416E"/>
    <w:rsid w:val="00334180"/>
    <w:rsid w:val="00334220"/>
    <w:rsid w:val="0033427F"/>
    <w:rsid w:val="00334312"/>
    <w:rsid w:val="00334345"/>
    <w:rsid w:val="00334351"/>
    <w:rsid w:val="0033454B"/>
    <w:rsid w:val="00334606"/>
    <w:rsid w:val="003346CD"/>
    <w:rsid w:val="003346CF"/>
    <w:rsid w:val="00334803"/>
    <w:rsid w:val="003348DF"/>
    <w:rsid w:val="0033493B"/>
    <w:rsid w:val="00334944"/>
    <w:rsid w:val="00334A48"/>
    <w:rsid w:val="00334AB8"/>
    <w:rsid w:val="00334CE0"/>
    <w:rsid w:val="00334DF8"/>
    <w:rsid w:val="00334DFF"/>
    <w:rsid w:val="00334E40"/>
    <w:rsid w:val="00334F0A"/>
    <w:rsid w:val="00334F73"/>
    <w:rsid w:val="00334FDF"/>
    <w:rsid w:val="0033512E"/>
    <w:rsid w:val="00335181"/>
    <w:rsid w:val="003355DC"/>
    <w:rsid w:val="003356DB"/>
    <w:rsid w:val="00335706"/>
    <w:rsid w:val="003358AD"/>
    <w:rsid w:val="00335A8F"/>
    <w:rsid w:val="00335AF1"/>
    <w:rsid w:val="00335C17"/>
    <w:rsid w:val="00335CF6"/>
    <w:rsid w:val="00335DAC"/>
    <w:rsid w:val="00335E0F"/>
    <w:rsid w:val="00335E74"/>
    <w:rsid w:val="00335F7B"/>
    <w:rsid w:val="00335F98"/>
    <w:rsid w:val="00336207"/>
    <w:rsid w:val="00336238"/>
    <w:rsid w:val="00336333"/>
    <w:rsid w:val="003365FF"/>
    <w:rsid w:val="0033676C"/>
    <w:rsid w:val="00336779"/>
    <w:rsid w:val="003368B6"/>
    <w:rsid w:val="00336A83"/>
    <w:rsid w:val="00336B27"/>
    <w:rsid w:val="00336D3A"/>
    <w:rsid w:val="00336D77"/>
    <w:rsid w:val="00336FD9"/>
    <w:rsid w:val="00337006"/>
    <w:rsid w:val="0033706F"/>
    <w:rsid w:val="00337126"/>
    <w:rsid w:val="0033739B"/>
    <w:rsid w:val="0033751A"/>
    <w:rsid w:val="003375D4"/>
    <w:rsid w:val="003377CE"/>
    <w:rsid w:val="00337942"/>
    <w:rsid w:val="0033794A"/>
    <w:rsid w:val="003379FC"/>
    <w:rsid w:val="00337A0C"/>
    <w:rsid w:val="00337AC7"/>
    <w:rsid w:val="00337E03"/>
    <w:rsid w:val="00337E7D"/>
    <w:rsid w:val="0034004E"/>
    <w:rsid w:val="003400D6"/>
    <w:rsid w:val="00340234"/>
    <w:rsid w:val="00340330"/>
    <w:rsid w:val="0034038A"/>
    <w:rsid w:val="00340968"/>
    <w:rsid w:val="00340973"/>
    <w:rsid w:val="00340AAF"/>
    <w:rsid w:val="00340D02"/>
    <w:rsid w:val="00340DB5"/>
    <w:rsid w:val="00340F94"/>
    <w:rsid w:val="00341086"/>
    <w:rsid w:val="003411D6"/>
    <w:rsid w:val="003412D2"/>
    <w:rsid w:val="00341423"/>
    <w:rsid w:val="003414D3"/>
    <w:rsid w:val="003416E0"/>
    <w:rsid w:val="00341745"/>
    <w:rsid w:val="00341AD9"/>
    <w:rsid w:val="00341BC5"/>
    <w:rsid w:val="00341BD0"/>
    <w:rsid w:val="00341E96"/>
    <w:rsid w:val="003420C3"/>
    <w:rsid w:val="003420EE"/>
    <w:rsid w:val="0034224A"/>
    <w:rsid w:val="003424AD"/>
    <w:rsid w:val="00342530"/>
    <w:rsid w:val="003425BC"/>
    <w:rsid w:val="003425C9"/>
    <w:rsid w:val="00342653"/>
    <w:rsid w:val="00342684"/>
    <w:rsid w:val="00342685"/>
    <w:rsid w:val="0034282B"/>
    <w:rsid w:val="003428EF"/>
    <w:rsid w:val="00342B82"/>
    <w:rsid w:val="00342C1B"/>
    <w:rsid w:val="00342C48"/>
    <w:rsid w:val="00342D17"/>
    <w:rsid w:val="00342D84"/>
    <w:rsid w:val="00342E22"/>
    <w:rsid w:val="00342F79"/>
    <w:rsid w:val="0034309D"/>
    <w:rsid w:val="003432E8"/>
    <w:rsid w:val="00343342"/>
    <w:rsid w:val="00343596"/>
    <w:rsid w:val="0034361D"/>
    <w:rsid w:val="003436F4"/>
    <w:rsid w:val="0034373B"/>
    <w:rsid w:val="0034374E"/>
    <w:rsid w:val="0034375B"/>
    <w:rsid w:val="00343791"/>
    <w:rsid w:val="00343794"/>
    <w:rsid w:val="003438CE"/>
    <w:rsid w:val="00343B31"/>
    <w:rsid w:val="00343C62"/>
    <w:rsid w:val="00343C78"/>
    <w:rsid w:val="00343CE7"/>
    <w:rsid w:val="00343CF8"/>
    <w:rsid w:val="00343D1A"/>
    <w:rsid w:val="00343D94"/>
    <w:rsid w:val="00343F39"/>
    <w:rsid w:val="00343FC0"/>
    <w:rsid w:val="00343FF7"/>
    <w:rsid w:val="00344207"/>
    <w:rsid w:val="0034434B"/>
    <w:rsid w:val="003443F8"/>
    <w:rsid w:val="003444A6"/>
    <w:rsid w:val="0034458F"/>
    <w:rsid w:val="0034460E"/>
    <w:rsid w:val="00344A52"/>
    <w:rsid w:val="00344B4A"/>
    <w:rsid w:val="00344B66"/>
    <w:rsid w:val="00344D5E"/>
    <w:rsid w:val="00344DB7"/>
    <w:rsid w:val="00344DF8"/>
    <w:rsid w:val="00344DFE"/>
    <w:rsid w:val="00344E5B"/>
    <w:rsid w:val="00344F38"/>
    <w:rsid w:val="0034502D"/>
    <w:rsid w:val="003451E5"/>
    <w:rsid w:val="003452BD"/>
    <w:rsid w:val="0034540F"/>
    <w:rsid w:val="00345457"/>
    <w:rsid w:val="0034557A"/>
    <w:rsid w:val="00345585"/>
    <w:rsid w:val="003455D9"/>
    <w:rsid w:val="00345688"/>
    <w:rsid w:val="00345700"/>
    <w:rsid w:val="00345736"/>
    <w:rsid w:val="0034573F"/>
    <w:rsid w:val="0034577E"/>
    <w:rsid w:val="003458D9"/>
    <w:rsid w:val="00345AE2"/>
    <w:rsid w:val="00345B90"/>
    <w:rsid w:val="00345DFB"/>
    <w:rsid w:val="00345E41"/>
    <w:rsid w:val="00345F68"/>
    <w:rsid w:val="00345F8C"/>
    <w:rsid w:val="00346059"/>
    <w:rsid w:val="003461E6"/>
    <w:rsid w:val="00346253"/>
    <w:rsid w:val="0034628E"/>
    <w:rsid w:val="00346388"/>
    <w:rsid w:val="00346397"/>
    <w:rsid w:val="003463BE"/>
    <w:rsid w:val="00346459"/>
    <w:rsid w:val="0034654A"/>
    <w:rsid w:val="003465DE"/>
    <w:rsid w:val="0034661B"/>
    <w:rsid w:val="00346740"/>
    <w:rsid w:val="003468BD"/>
    <w:rsid w:val="00346929"/>
    <w:rsid w:val="0034693F"/>
    <w:rsid w:val="00346974"/>
    <w:rsid w:val="00346B9D"/>
    <w:rsid w:val="00346C52"/>
    <w:rsid w:val="00346D8F"/>
    <w:rsid w:val="00346EC5"/>
    <w:rsid w:val="00346FE0"/>
    <w:rsid w:val="00347002"/>
    <w:rsid w:val="0034727A"/>
    <w:rsid w:val="00347326"/>
    <w:rsid w:val="00347478"/>
    <w:rsid w:val="0034748D"/>
    <w:rsid w:val="0034762F"/>
    <w:rsid w:val="00347674"/>
    <w:rsid w:val="00347681"/>
    <w:rsid w:val="00347795"/>
    <w:rsid w:val="00347803"/>
    <w:rsid w:val="00347865"/>
    <w:rsid w:val="00347A0B"/>
    <w:rsid w:val="00347A41"/>
    <w:rsid w:val="00347A64"/>
    <w:rsid w:val="00347A6C"/>
    <w:rsid w:val="00347AE3"/>
    <w:rsid w:val="00347BDC"/>
    <w:rsid w:val="00347F20"/>
    <w:rsid w:val="00347FA6"/>
    <w:rsid w:val="00347FBF"/>
    <w:rsid w:val="00350092"/>
    <w:rsid w:val="0035083F"/>
    <w:rsid w:val="00350A99"/>
    <w:rsid w:val="00351034"/>
    <w:rsid w:val="003510B2"/>
    <w:rsid w:val="00351180"/>
    <w:rsid w:val="003511AA"/>
    <w:rsid w:val="003512C9"/>
    <w:rsid w:val="00351357"/>
    <w:rsid w:val="003513EC"/>
    <w:rsid w:val="0035160B"/>
    <w:rsid w:val="0035160E"/>
    <w:rsid w:val="003516E3"/>
    <w:rsid w:val="00351714"/>
    <w:rsid w:val="00351916"/>
    <w:rsid w:val="00351AB2"/>
    <w:rsid w:val="00351C55"/>
    <w:rsid w:val="00351DEF"/>
    <w:rsid w:val="00351E8E"/>
    <w:rsid w:val="00351EEF"/>
    <w:rsid w:val="00351F30"/>
    <w:rsid w:val="003520C6"/>
    <w:rsid w:val="00352147"/>
    <w:rsid w:val="00352383"/>
    <w:rsid w:val="003523D5"/>
    <w:rsid w:val="0035247C"/>
    <w:rsid w:val="0035247D"/>
    <w:rsid w:val="003526AF"/>
    <w:rsid w:val="0035276D"/>
    <w:rsid w:val="003527AE"/>
    <w:rsid w:val="003527E9"/>
    <w:rsid w:val="0035284D"/>
    <w:rsid w:val="0035285E"/>
    <w:rsid w:val="0035291B"/>
    <w:rsid w:val="00352972"/>
    <w:rsid w:val="00352A39"/>
    <w:rsid w:val="00352BA5"/>
    <w:rsid w:val="00352CB0"/>
    <w:rsid w:val="00352EE3"/>
    <w:rsid w:val="00353003"/>
    <w:rsid w:val="003530E4"/>
    <w:rsid w:val="003531A0"/>
    <w:rsid w:val="00353388"/>
    <w:rsid w:val="00353429"/>
    <w:rsid w:val="00353432"/>
    <w:rsid w:val="0035358A"/>
    <w:rsid w:val="00353711"/>
    <w:rsid w:val="00353AFB"/>
    <w:rsid w:val="00353B69"/>
    <w:rsid w:val="00353C33"/>
    <w:rsid w:val="00353E9D"/>
    <w:rsid w:val="00354156"/>
    <w:rsid w:val="003541AA"/>
    <w:rsid w:val="00354369"/>
    <w:rsid w:val="0035453E"/>
    <w:rsid w:val="00354763"/>
    <w:rsid w:val="003547C5"/>
    <w:rsid w:val="00354A94"/>
    <w:rsid w:val="00354AA9"/>
    <w:rsid w:val="00354B44"/>
    <w:rsid w:val="00354BC7"/>
    <w:rsid w:val="00354BEC"/>
    <w:rsid w:val="00354CBC"/>
    <w:rsid w:val="00354D6F"/>
    <w:rsid w:val="00354E39"/>
    <w:rsid w:val="00354F77"/>
    <w:rsid w:val="00354F8C"/>
    <w:rsid w:val="00354F95"/>
    <w:rsid w:val="003550C4"/>
    <w:rsid w:val="00355383"/>
    <w:rsid w:val="00355418"/>
    <w:rsid w:val="00355526"/>
    <w:rsid w:val="0035573A"/>
    <w:rsid w:val="00355909"/>
    <w:rsid w:val="00355979"/>
    <w:rsid w:val="00355A09"/>
    <w:rsid w:val="00355A1D"/>
    <w:rsid w:val="00355B41"/>
    <w:rsid w:val="00355BF4"/>
    <w:rsid w:val="00355C1E"/>
    <w:rsid w:val="00355C4E"/>
    <w:rsid w:val="00355F4F"/>
    <w:rsid w:val="00355F75"/>
    <w:rsid w:val="00355FDD"/>
    <w:rsid w:val="0035607A"/>
    <w:rsid w:val="003560EC"/>
    <w:rsid w:val="003562CE"/>
    <w:rsid w:val="00356344"/>
    <w:rsid w:val="00356412"/>
    <w:rsid w:val="00356430"/>
    <w:rsid w:val="00356524"/>
    <w:rsid w:val="0035662B"/>
    <w:rsid w:val="003569C4"/>
    <w:rsid w:val="00356A18"/>
    <w:rsid w:val="00356A1B"/>
    <w:rsid w:val="00356C41"/>
    <w:rsid w:val="00356C43"/>
    <w:rsid w:val="00356DCD"/>
    <w:rsid w:val="00356E7A"/>
    <w:rsid w:val="00356EB8"/>
    <w:rsid w:val="00356F65"/>
    <w:rsid w:val="00357032"/>
    <w:rsid w:val="0035709E"/>
    <w:rsid w:val="003570A6"/>
    <w:rsid w:val="003570AF"/>
    <w:rsid w:val="00357132"/>
    <w:rsid w:val="0035716C"/>
    <w:rsid w:val="003571E4"/>
    <w:rsid w:val="003572F0"/>
    <w:rsid w:val="003573D3"/>
    <w:rsid w:val="003574E2"/>
    <w:rsid w:val="003575B4"/>
    <w:rsid w:val="003575B7"/>
    <w:rsid w:val="00357623"/>
    <w:rsid w:val="00357745"/>
    <w:rsid w:val="0035774D"/>
    <w:rsid w:val="00357953"/>
    <w:rsid w:val="00357C8E"/>
    <w:rsid w:val="00357E3C"/>
    <w:rsid w:val="00357E9C"/>
    <w:rsid w:val="00357FA4"/>
    <w:rsid w:val="003600C2"/>
    <w:rsid w:val="003601BF"/>
    <w:rsid w:val="0036025A"/>
    <w:rsid w:val="003602C5"/>
    <w:rsid w:val="003603AC"/>
    <w:rsid w:val="00360435"/>
    <w:rsid w:val="003604AB"/>
    <w:rsid w:val="00360648"/>
    <w:rsid w:val="0036065A"/>
    <w:rsid w:val="00360795"/>
    <w:rsid w:val="0036088E"/>
    <w:rsid w:val="0036091D"/>
    <w:rsid w:val="00360A2B"/>
    <w:rsid w:val="00360AA3"/>
    <w:rsid w:val="00360B42"/>
    <w:rsid w:val="00360C24"/>
    <w:rsid w:val="00360D79"/>
    <w:rsid w:val="00360D7D"/>
    <w:rsid w:val="00360EF8"/>
    <w:rsid w:val="00360FD8"/>
    <w:rsid w:val="00361268"/>
    <w:rsid w:val="00361360"/>
    <w:rsid w:val="00361440"/>
    <w:rsid w:val="0036155F"/>
    <w:rsid w:val="003615EE"/>
    <w:rsid w:val="003617C5"/>
    <w:rsid w:val="00361863"/>
    <w:rsid w:val="00361955"/>
    <w:rsid w:val="003619E7"/>
    <w:rsid w:val="00361A8D"/>
    <w:rsid w:val="00361B14"/>
    <w:rsid w:val="00361B49"/>
    <w:rsid w:val="00361C96"/>
    <w:rsid w:val="00361C98"/>
    <w:rsid w:val="00361E03"/>
    <w:rsid w:val="00361E72"/>
    <w:rsid w:val="00361EA8"/>
    <w:rsid w:val="00361F13"/>
    <w:rsid w:val="00362123"/>
    <w:rsid w:val="0036230D"/>
    <w:rsid w:val="00362352"/>
    <w:rsid w:val="00362873"/>
    <w:rsid w:val="00362893"/>
    <w:rsid w:val="003629C3"/>
    <w:rsid w:val="003629E4"/>
    <w:rsid w:val="00362AB8"/>
    <w:rsid w:val="00362B5A"/>
    <w:rsid w:val="00362BAB"/>
    <w:rsid w:val="00362CE8"/>
    <w:rsid w:val="00362D74"/>
    <w:rsid w:val="00362D79"/>
    <w:rsid w:val="00362E80"/>
    <w:rsid w:val="00362FD0"/>
    <w:rsid w:val="0036304B"/>
    <w:rsid w:val="00363179"/>
    <w:rsid w:val="0036325A"/>
    <w:rsid w:val="00363390"/>
    <w:rsid w:val="0036348A"/>
    <w:rsid w:val="00363535"/>
    <w:rsid w:val="0036360A"/>
    <w:rsid w:val="00363623"/>
    <w:rsid w:val="00363676"/>
    <w:rsid w:val="003637A8"/>
    <w:rsid w:val="0036397F"/>
    <w:rsid w:val="003639CD"/>
    <w:rsid w:val="00363B58"/>
    <w:rsid w:val="00363BC5"/>
    <w:rsid w:val="00363C1B"/>
    <w:rsid w:val="00363C9B"/>
    <w:rsid w:val="00363CAC"/>
    <w:rsid w:val="00363DCE"/>
    <w:rsid w:val="00363DDA"/>
    <w:rsid w:val="00363E7B"/>
    <w:rsid w:val="003640A1"/>
    <w:rsid w:val="003641FD"/>
    <w:rsid w:val="00364375"/>
    <w:rsid w:val="003644F8"/>
    <w:rsid w:val="0036452C"/>
    <w:rsid w:val="0036453F"/>
    <w:rsid w:val="003646B1"/>
    <w:rsid w:val="003646D0"/>
    <w:rsid w:val="00364730"/>
    <w:rsid w:val="00364776"/>
    <w:rsid w:val="003648EA"/>
    <w:rsid w:val="00364ABD"/>
    <w:rsid w:val="00364B14"/>
    <w:rsid w:val="00364D37"/>
    <w:rsid w:val="00364DC8"/>
    <w:rsid w:val="00364DE2"/>
    <w:rsid w:val="00365127"/>
    <w:rsid w:val="0036527F"/>
    <w:rsid w:val="00365294"/>
    <w:rsid w:val="00365299"/>
    <w:rsid w:val="003653F3"/>
    <w:rsid w:val="003658E7"/>
    <w:rsid w:val="00365910"/>
    <w:rsid w:val="00365B5E"/>
    <w:rsid w:val="00365BEE"/>
    <w:rsid w:val="00365DE6"/>
    <w:rsid w:val="00365F0A"/>
    <w:rsid w:val="00366507"/>
    <w:rsid w:val="003666D9"/>
    <w:rsid w:val="003666FF"/>
    <w:rsid w:val="003667A5"/>
    <w:rsid w:val="003668FE"/>
    <w:rsid w:val="00366A4B"/>
    <w:rsid w:val="00366AD0"/>
    <w:rsid w:val="00366AF5"/>
    <w:rsid w:val="00366CA3"/>
    <w:rsid w:val="00366D79"/>
    <w:rsid w:val="00366D95"/>
    <w:rsid w:val="00366F7E"/>
    <w:rsid w:val="003670B6"/>
    <w:rsid w:val="003670C3"/>
    <w:rsid w:val="003671AD"/>
    <w:rsid w:val="00367318"/>
    <w:rsid w:val="00367359"/>
    <w:rsid w:val="003673DE"/>
    <w:rsid w:val="003674CB"/>
    <w:rsid w:val="00367504"/>
    <w:rsid w:val="00367853"/>
    <w:rsid w:val="00367883"/>
    <w:rsid w:val="00367977"/>
    <w:rsid w:val="00367AE4"/>
    <w:rsid w:val="00367BEA"/>
    <w:rsid w:val="00367D3E"/>
    <w:rsid w:val="00370037"/>
    <w:rsid w:val="003700B9"/>
    <w:rsid w:val="003700E1"/>
    <w:rsid w:val="00370300"/>
    <w:rsid w:val="0037046B"/>
    <w:rsid w:val="003704BB"/>
    <w:rsid w:val="00370608"/>
    <w:rsid w:val="0037063A"/>
    <w:rsid w:val="0037076A"/>
    <w:rsid w:val="003707A0"/>
    <w:rsid w:val="00370836"/>
    <w:rsid w:val="0037085A"/>
    <w:rsid w:val="0037097F"/>
    <w:rsid w:val="00370984"/>
    <w:rsid w:val="00370C19"/>
    <w:rsid w:val="00370CDE"/>
    <w:rsid w:val="0037112E"/>
    <w:rsid w:val="003711F0"/>
    <w:rsid w:val="00371415"/>
    <w:rsid w:val="0037147C"/>
    <w:rsid w:val="003715C6"/>
    <w:rsid w:val="0037161E"/>
    <w:rsid w:val="003716B3"/>
    <w:rsid w:val="00371848"/>
    <w:rsid w:val="0037188C"/>
    <w:rsid w:val="003718E2"/>
    <w:rsid w:val="00371B3E"/>
    <w:rsid w:val="00371CF6"/>
    <w:rsid w:val="00371E9A"/>
    <w:rsid w:val="00371F1C"/>
    <w:rsid w:val="00371F4F"/>
    <w:rsid w:val="00372210"/>
    <w:rsid w:val="0037225D"/>
    <w:rsid w:val="00372360"/>
    <w:rsid w:val="003723DA"/>
    <w:rsid w:val="00372403"/>
    <w:rsid w:val="00372430"/>
    <w:rsid w:val="003725BE"/>
    <w:rsid w:val="00372970"/>
    <w:rsid w:val="00372A14"/>
    <w:rsid w:val="00372B42"/>
    <w:rsid w:val="00372BC0"/>
    <w:rsid w:val="00372C05"/>
    <w:rsid w:val="00372C0F"/>
    <w:rsid w:val="00372C48"/>
    <w:rsid w:val="00372CD9"/>
    <w:rsid w:val="00372D0A"/>
    <w:rsid w:val="00372DA7"/>
    <w:rsid w:val="00372DC6"/>
    <w:rsid w:val="00372E55"/>
    <w:rsid w:val="00372E98"/>
    <w:rsid w:val="00372ECA"/>
    <w:rsid w:val="00372F12"/>
    <w:rsid w:val="00372FF6"/>
    <w:rsid w:val="0037306F"/>
    <w:rsid w:val="0037315C"/>
    <w:rsid w:val="003731E5"/>
    <w:rsid w:val="0037323D"/>
    <w:rsid w:val="003733C3"/>
    <w:rsid w:val="00373420"/>
    <w:rsid w:val="003735C2"/>
    <w:rsid w:val="0037367A"/>
    <w:rsid w:val="003736A5"/>
    <w:rsid w:val="003736BE"/>
    <w:rsid w:val="00373770"/>
    <w:rsid w:val="00373843"/>
    <w:rsid w:val="00373861"/>
    <w:rsid w:val="003738A5"/>
    <w:rsid w:val="00373958"/>
    <w:rsid w:val="00373973"/>
    <w:rsid w:val="00373B81"/>
    <w:rsid w:val="00373BFC"/>
    <w:rsid w:val="00373F82"/>
    <w:rsid w:val="003740EF"/>
    <w:rsid w:val="003741A7"/>
    <w:rsid w:val="003741EB"/>
    <w:rsid w:val="00374263"/>
    <w:rsid w:val="0037427D"/>
    <w:rsid w:val="00374317"/>
    <w:rsid w:val="00374531"/>
    <w:rsid w:val="003745E2"/>
    <w:rsid w:val="00374715"/>
    <w:rsid w:val="00374727"/>
    <w:rsid w:val="0037473F"/>
    <w:rsid w:val="00374835"/>
    <w:rsid w:val="003748A1"/>
    <w:rsid w:val="00374A0B"/>
    <w:rsid w:val="00374A77"/>
    <w:rsid w:val="00374AF8"/>
    <w:rsid w:val="00374C03"/>
    <w:rsid w:val="00374DB1"/>
    <w:rsid w:val="00374DBB"/>
    <w:rsid w:val="00374E6F"/>
    <w:rsid w:val="00374E71"/>
    <w:rsid w:val="00374F1E"/>
    <w:rsid w:val="00374FC6"/>
    <w:rsid w:val="003750A9"/>
    <w:rsid w:val="003750B3"/>
    <w:rsid w:val="0037513F"/>
    <w:rsid w:val="0037520B"/>
    <w:rsid w:val="003752D7"/>
    <w:rsid w:val="00375324"/>
    <w:rsid w:val="0037546D"/>
    <w:rsid w:val="00375499"/>
    <w:rsid w:val="00375580"/>
    <w:rsid w:val="00375627"/>
    <w:rsid w:val="0037575C"/>
    <w:rsid w:val="003757D3"/>
    <w:rsid w:val="00375837"/>
    <w:rsid w:val="0037589C"/>
    <w:rsid w:val="0037590D"/>
    <w:rsid w:val="00375916"/>
    <w:rsid w:val="00375AC3"/>
    <w:rsid w:val="00375BAA"/>
    <w:rsid w:val="00375D4D"/>
    <w:rsid w:val="00375EBA"/>
    <w:rsid w:val="00376016"/>
    <w:rsid w:val="00376047"/>
    <w:rsid w:val="0037609A"/>
    <w:rsid w:val="003760F8"/>
    <w:rsid w:val="00376172"/>
    <w:rsid w:val="003761AB"/>
    <w:rsid w:val="003763B7"/>
    <w:rsid w:val="00376448"/>
    <w:rsid w:val="00376451"/>
    <w:rsid w:val="00376485"/>
    <w:rsid w:val="00376740"/>
    <w:rsid w:val="00376765"/>
    <w:rsid w:val="003768BB"/>
    <w:rsid w:val="0037698E"/>
    <w:rsid w:val="00376B3A"/>
    <w:rsid w:val="00376BDB"/>
    <w:rsid w:val="00376BE0"/>
    <w:rsid w:val="00376C46"/>
    <w:rsid w:val="00376D4F"/>
    <w:rsid w:val="00376D77"/>
    <w:rsid w:val="00376E09"/>
    <w:rsid w:val="00377055"/>
    <w:rsid w:val="00377089"/>
    <w:rsid w:val="003771F4"/>
    <w:rsid w:val="0037726F"/>
    <w:rsid w:val="0037739C"/>
    <w:rsid w:val="003773E3"/>
    <w:rsid w:val="00377479"/>
    <w:rsid w:val="00377575"/>
    <w:rsid w:val="00377578"/>
    <w:rsid w:val="003775CA"/>
    <w:rsid w:val="003776C3"/>
    <w:rsid w:val="003779FD"/>
    <w:rsid w:val="00377ABE"/>
    <w:rsid w:val="00377B97"/>
    <w:rsid w:val="00377D17"/>
    <w:rsid w:val="00377D89"/>
    <w:rsid w:val="00377E83"/>
    <w:rsid w:val="00378F4F"/>
    <w:rsid w:val="00380140"/>
    <w:rsid w:val="00380179"/>
    <w:rsid w:val="0038036E"/>
    <w:rsid w:val="003804B4"/>
    <w:rsid w:val="0038058B"/>
    <w:rsid w:val="003807C3"/>
    <w:rsid w:val="00380827"/>
    <w:rsid w:val="003809A7"/>
    <w:rsid w:val="00380A66"/>
    <w:rsid w:val="00380A90"/>
    <w:rsid w:val="00380B9C"/>
    <w:rsid w:val="00380BB9"/>
    <w:rsid w:val="00380BFC"/>
    <w:rsid w:val="00380CB4"/>
    <w:rsid w:val="00380D10"/>
    <w:rsid w:val="00380E50"/>
    <w:rsid w:val="00380E60"/>
    <w:rsid w:val="00380EBA"/>
    <w:rsid w:val="00380F13"/>
    <w:rsid w:val="00380F1C"/>
    <w:rsid w:val="00380F2A"/>
    <w:rsid w:val="00380F39"/>
    <w:rsid w:val="00380F43"/>
    <w:rsid w:val="0038104B"/>
    <w:rsid w:val="00381166"/>
    <w:rsid w:val="0038120F"/>
    <w:rsid w:val="00381220"/>
    <w:rsid w:val="003812F0"/>
    <w:rsid w:val="00381373"/>
    <w:rsid w:val="0038155D"/>
    <w:rsid w:val="003815F7"/>
    <w:rsid w:val="00381621"/>
    <w:rsid w:val="0038191A"/>
    <w:rsid w:val="00381A36"/>
    <w:rsid w:val="00381B40"/>
    <w:rsid w:val="00381C0F"/>
    <w:rsid w:val="00381CCB"/>
    <w:rsid w:val="00381CD0"/>
    <w:rsid w:val="00381D4B"/>
    <w:rsid w:val="00381ED3"/>
    <w:rsid w:val="00381EFE"/>
    <w:rsid w:val="00382032"/>
    <w:rsid w:val="0038227F"/>
    <w:rsid w:val="00382377"/>
    <w:rsid w:val="00382410"/>
    <w:rsid w:val="00382417"/>
    <w:rsid w:val="0038273E"/>
    <w:rsid w:val="0038275C"/>
    <w:rsid w:val="00382ABF"/>
    <w:rsid w:val="00382B48"/>
    <w:rsid w:val="00382BD0"/>
    <w:rsid w:val="00382E52"/>
    <w:rsid w:val="00382EB8"/>
    <w:rsid w:val="00382EF4"/>
    <w:rsid w:val="00382F5C"/>
    <w:rsid w:val="0038301B"/>
    <w:rsid w:val="00383112"/>
    <w:rsid w:val="003832D6"/>
    <w:rsid w:val="003832ED"/>
    <w:rsid w:val="0038340B"/>
    <w:rsid w:val="0038348C"/>
    <w:rsid w:val="003834E0"/>
    <w:rsid w:val="00383584"/>
    <w:rsid w:val="003835D8"/>
    <w:rsid w:val="00383691"/>
    <w:rsid w:val="003836BF"/>
    <w:rsid w:val="0038397F"/>
    <w:rsid w:val="00383CB1"/>
    <w:rsid w:val="00383EC5"/>
    <w:rsid w:val="0038413D"/>
    <w:rsid w:val="0038425B"/>
    <w:rsid w:val="0038430E"/>
    <w:rsid w:val="0038436D"/>
    <w:rsid w:val="00384495"/>
    <w:rsid w:val="003845B8"/>
    <w:rsid w:val="00384648"/>
    <w:rsid w:val="00384667"/>
    <w:rsid w:val="003847B4"/>
    <w:rsid w:val="003848D8"/>
    <w:rsid w:val="0038496B"/>
    <w:rsid w:val="00384A4C"/>
    <w:rsid w:val="00384B0A"/>
    <w:rsid w:val="00384B2F"/>
    <w:rsid w:val="00384C19"/>
    <w:rsid w:val="00384DC5"/>
    <w:rsid w:val="00384EBE"/>
    <w:rsid w:val="00384EEA"/>
    <w:rsid w:val="00384F04"/>
    <w:rsid w:val="00384F0F"/>
    <w:rsid w:val="003850E0"/>
    <w:rsid w:val="003851CA"/>
    <w:rsid w:val="00385309"/>
    <w:rsid w:val="003853B2"/>
    <w:rsid w:val="003853DB"/>
    <w:rsid w:val="0038543A"/>
    <w:rsid w:val="003854CC"/>
    <w:rsid w:val="003856DD"/>
    <w:rsid w:val="003856E8"/>
    <w:rsid w:val="00385747"/>
    <w:rsid w:val="003858A5"/>
    <w:rsid w:val="00385978"/>
    <w:rsid w:val="00385ABC"/>
    <w:rsid w:val="00385AC4"/>
    <w:rsid w:val="00385AC8"/>
    <w:rsid w:val="00385B2B"/>
    <w:rsid w:val="00385C0A"/>
    <w:rsid w:val="00385E04"/>
    <w:rsid w:val="00385FC5"/>
    <w:rsid w:val="003860E7"/>
    <w:rsid w:val="00386144"/>
    <w:rsid w:val="00386234"/>
    <w:rsid w:val="00386283"/>
    <w:rsid w:val="003862A4"/>
    <w:rsid w:val="00386318"/>
    <w:rsid w:val="0038653C"/>
    <w:rsid w:val="0038663A"/>
    <w:rsid w:val="003867D1"/>
    <w:rsid w:val="003869C7"/>
    <w:rsid w:val="003869E7"/>
    <w:rsid w:val="00386C0B"/>
    <w:rsid w:val="00386C29"/>
    <w:rsid w:val="00386EE9"/>
    <w:rsid w:val="0038716B"/>
    <w:rsid w:val="0038717A"/>
    <w:rsid w:val="00387366"/>
    <w:rsid w:val="00387432"/>
    <w:rsid w:val="00387444"/>
    <w:rsid w:val="003874CA"/>
    <w:rsid w:val="003874E1"/>
    <w:rsid w:val="003875BA"/>
    <w:rsid w:val="00387756"/>
    <w:rsid w:val="00387A2C"/>
    <w:rsid w:val="00387A80"/>
    <w:rsid w:val="00387A98"/>
    <w:rsid w:val="00387ABE"/>
    <w:rsid w:val="00387BD3"/>
    <w:rsid w:val="00387C3E"/>
    <w:rsid w:val="00387D93"/>
    <w:rsid w:val="00387DD5"/>
    <w:rsid w:val="00387EDA"/>
    <w:rsid w:val="00390247"/>
    <w:rsid w:val="00390491"/>
    <w:rsid w:val="00390499"/>
    <w:rsid w:val="003905CC"/>
    <w:rsid w:val="00390620"/>
    <w:rsid w:val="003907E7"/>
    <w:rsid w:val="003908BE"/>
    <w:rsid w:val="00390923"/>
    <w:rsid w:val="00390C92"/>
    <w:rsid w:val="00390EF1"/>
    <w:rsid w:val="00390F15"/>
    <w:rsid w:val="00390F84"/>
    <w:rsid w:val="00390FBF"/>
    <w:rsid w:val="00391170"/>
    <w:rsid w:val="003911EA"/>
    <w:rsid w:val="003911F8"/>
    <w:rsid w:val="00391237"/>
    <w:rsid w:val="0039127C"/>
    <w:rsid w:val="00391478"/>
    <w:rsid w:val="003914B8"/>
    <w:rsid w:val="003915BA"/>
    <w:rsid w:val="003915E5"/>
    <w:rsid w:val="0039183F"/>
    <w:rsid w:val="00391A44"/>
    <w:rsid w:val="00391B19"/>
    <w:rsid w:val="00391C24"/>
    <w:rsid w:val="00391D42"/>
    <w:rsid w:val="00391F5E"/>
    <w:rsid w:val="003920AF"/>
    <w:rsid w:val="003920C4"/>
    <w:rsid w:val="003920FD"/>
    <w:rsid w:val="00392133"/>
    <w:rsid w:val="0039229B"/>
    <w:rsid w:val="003922A8"/>
    <w:rsid w:val="003923BB"/>
    <w:rsid w:val="003923F8"/>
    <w:rsid w:val="00392630"/>
    <w:rsid w:val="00392721"/>
    <w:rsid w:val="00392B1F"/>
    <w:rsid w:val="00392C56"/>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0E7"/>
    <w:rsid w:val="00394335"/>
    <w:rsid w:val="0039441A"/>
    <w:rsid w:val="00394513"/>
    <w:rsid w:val="003945F7"/>
    <w:rsid w:val="00394777"/>
    <w:rsid w:val="00394BC1"/>
    <w:rsid w:val="00394C20"/>
    <w:rsid w:val="00394CBA"/>
    <w:rsid w:val="00394E2E"/>
    <w:rsid w:val="00395098"/>
    <w:rsid w:val="003951BC"/>
    <w:rsid w:val="00395329"/>
    <w:rsid w:val="003955EF"/>
    <w:rsid w:val="003957A7"/>
    <w:rsid w:val="0039599D"/>
    <w:rsid w:val="00395B21"/>
    <w:rsid w:val="00395C94"/>
    <w:rsid w:val="00395CB5"/>
    <w:rsid w:val="00395CB6"/>
    <w:rsid w:val="003960EE"/>
    <w:rsid w:val="003961D6"/>
    <w:rsid w:val="003963BB"/>
    <w:rsid w:val="003963F8"/>
    <w:rsid w:val="0039640B"/>
    <w:rsid w:val="00396417"/>
    <w:rsid w:val="003964F3"/>
    <w:rsid w:val="00396554"/>
    <w:rsid w:val="003965CC"/>
    <w:rsid w:val="0039669A"/>
    <w:rsid w:val="0039673B"/>
    <w:rsid w:val="003969F2"/>
    <w:rsid w:val="00396A0E"/>
    <w:rsid w:val="00396A34"/>
    <w:rsid w:val="00396B29"/>
    <w:rsid w:val="00396C2E"/>
    <w:rsid w:val="00396D00"/>
    <w:rsid w:val="00396D5B"/>
    <w:rsid w:val="00396D8D"/>
    <w:rsid w:val="00396F4E"/>
    <w:rsid w:val="003970AE"/>
    <w:rsid w:val="00397139"/>
    <w:rsid w:val="00397177"/>
    <w:rsid w:val="00397355"/>
    <w:rsid w:val="0039735D"/>
    <w:rsid w:val="0039737D"/>
    <w:rsid w:val="003973B0"/>
    <w:rsid w:val="0039770C"/>
    <w:rsid w:val="003978AE"/>
    <w:rsid w:val="0039796C"/>
    <w:rsid w:val="003979B1"/>
    <w:rsid w:val="003979EC"/>
    <w:rsid w:val="00397AAA"/>
    <w:rsid w:val="00397CF1"/>
    <w:rsid w:val="00397D35"/>
    <w:rsid w:val="00397D4D"/>
    <w:rsid w:val="00397D72"/>
    <w:rsid w:val="00397FB9"/>
    <w:rsid w:val="003A0035"/>
    <w:rsid w:val="003A0071"/>
    <w:rsid w:val="003A015A"/>
    <w:rsid w:val="003A01C1"/>
    <w:rsid w:val="003A0390"/>
    <w:rsid w:val="003A0438"/>
    <w:rsid w:val="003A055D"/>
    <w:rsid w:val="003A0596"/>
    <w:rsid w:val="003A059B"/>
    <w:rsid w:val="003A062D"/>
    <w:rsid w:val="003A066C"/>
    <w:rsid w:val="003A0826"/>
    <w:rsid w:val="003A0888"/>
    <w:rsid w:val="003A0959"/>
    <w:rsid w:val="003A0A73"/>
    <w:rsid w:val="003A0AB1"/>
    <w:rsid w:val="003A0AD3"/>
    <w:rsid w:val="003A0E50"/>
    <w:rsid w:val="003A0E55"/>
    <w:rsid w:val="003A0F64"/>
    <w:rsid w:val="003A0FA7"/>
    <w:rsid w:val="003A103D"/>
    <w:rsid w:val="003A104F"/>
    <w:rsid w:val="003A1157"/>
    <w:rsid w:val="003A122C"/>
    <w:rsid w:val="003A12F0"/>
    <w:rsid w:val="003A13DB"/>
    <w:rsid w:val="003A1409"/>
    <w:rsid w:val="003A14BF"/>
    <w:rsid w:val="003A1550"/>
    <w:rsid w:val="003A163C"/>
    <w:rsid w:val="003A172E"/>
    <w:rsid w:val="003A180E"/>
    <w:rsid w:val="003A1944"/>
    <w:rsid w:val="003A1981"/>
    <w:rsid w:val="003A19AE"/>
    <w:rsid w:val="003A1A17"/>
    <w:rsid w:val="003A1B3A"/>
    <w:rsid w:val="003A1D65"/>
    <w:rsid w:val="003A1DE6"/>
    <w:rsid w:val="003A1DF4"/>
    <w:rsid w:val="003A2214"/>
    <w:rsid w:val="003A2250"/>
    <w:rsid w:val="003A2275"/>
    <w:rsid w:val="003A246E"/>
    <w:rsid w:val="003A276E"/>
    <w:rsid w:val="003A2775"/>
    <w:rsid w:val="003A2A37"/>
    <w:rsid w:val="003A2A8F"/>
    <w:rsid w:val="003A2C36"/>
    <w:rsid w:val="003A2C50"/>
    <w:rsid w:val="003A2CAF"/>
    <w:rsid w:val="003A2F34"/>
    <w:rsid w:val="003A2FA2"/>
    <w:rsid w:val="003A308A"/>
    <w:rsid w:val="003A31BE"/>
    <w:rsid w:val="003A33E9"/>
    <w:rsid w:val="003A36D3"/>
    <w:rsid w:val="003A3714"/>
    <w:rsid w:val="003A3813"/>
    <w:rsid w:val="003A38AC"/>
    <w:rsid w:val="003A396F"/>
    <w:rsid w:val="003A3A66"/>
    <w:rsid w:val="003A3B53"/>
    <w:rsid w:val="003A3CA8"/>
    <w:rsid w:val="003A3CB9"/>
    <w:rsid w:val="003A3CDF"/>
    <w:rsid w:val="003A3EA8"/>
    <w:rsid w:val="003A3EC4"/>
    <w:rsid w:val="003A40E8"/>
    <w:rsid w:val="003A41C2"/>
    <w:rsid w:val="003A42CA"/>
    <w:rsid w:val="003A4319"/>
    <w:rsid w:val="003A44A8"/>
    <w:rsid w:val="003A4577"/>
    <w:rsid w:val="003A46A6"/>
    <w:rsid w:val="003A4782"/>
    <w:rsid w:val="003A47A5"/>
    <w:rsid w:val="003A494E"/>
    <w:rsid w:val="003A4CA7"/>
    <w:rsid w:val="003A4D58"/>
    <w:rsid w:val="003A4D75"/>
    <w:rsid w:val="003A4DB4"/>
    <w:rsid w:val="003A4F48"/>
    <w:rsid w:val="003A4F5D"/>
    <w:rsid w:val="003A501E"/>
    <w:rsid w:val="003A5132"/>
    <w:rsid w:val="003A519C"/>
    <w:rsid w:val="003A534A"/>
    <w:rsid w:val="003A53FF"/>
    <w:rsid w:val="003A5446"/>
    <w:rsid w:val="003A565D"/>
    <w:rsid w:val="003A5818"/>
    <w:rsid w:val="003A59A2"/>
    <w:rsid w:val="003A5C39"/>
    <w:rsid w:val="003A5C7D"/>
    <w:rsid w:val="003A5D3E"/>
    <w:rsid w:val="003A5DA5"/>
    <w:rsid w:val="003A5DEB"/>
    <w:rsid w:val="003A5E92"/>
    <w:rsid w:val="003A6325"/>
    <w:rsid w:val="003A634B"/>
    <w:rsid w:val="003A67D2"/>
    <w:rsid w:val="003A67F9"/>
    <w:rsid w:val="003A6823"/>
    <w:rsid w:val="003A6874"/>
    <w:rsid w:val="003A6B0A"/>
    <w:rsid w:val="003A6C45"/>
    <w:rsid w:val="003A6C5A"/>
    <w:rsid w:val="003A6CC3"/>
    <w:rsid w:val="003A6E45"/>
    <w:rsid w:val="003A6E5B"/>
    <w:rsid w:val="003A6EAC"/>
    <w:rsid w:val="003A6FAB"/>
    <w:rsid w:val="003A7214"/>
    <w:rsid w:val="003A7296"/>
    <w:rsid w:val="003A7300"/>
    <w:rsid w:val="003A73FC"/>
    <w:rsid w:val="003A740D"/>
    <w:rsid w:val="003A744E"/>
    <w:rsid w:val="003A7624"/>
    <w:rsid w:val="003A7637"/>
    <w:rsid w:val="003A7667"/>
    <w:rsid w:val="003A7754"/>
    <w:rsid w:val="003A7799"/>
    <w:rsid w:val="003A77EF"/>
    <w:rsid w:val="003A7800"/>
    <w:rsid w:val="003A799C"/>
    <w:rsid w:val="003A7A3E"/>
    <w:rsid w:val="003A7B81"/>
    <w:rsid w:val="003A7BFA"/>
    <w:rsid w:val="003A7C5C"/>
    <w:rsid w:val="003A7CC7"/>
    <w:rsid w:val="003A7D87"/>
    <w:rsid w:val="003A7DE7"/>
    <w:rsid w:val="003A7E72"/>
    <w:rsid w:val="003A7EE8"/>
    <w:rsid w:val="003AF564"/>
    <w:rsid w:val="003B011F"/>
    <w:rsid w:val="003B0180"/>
    <w:rsid w:val="003B0266"/>
    <w:rsid w:val="003B02B6"/>
    <w:rsid w:val="003B0353"/>
    <w:rsid w:val="003B0381"/>
    <w:rsid w:val="003B050C"/>
    <w:rsid w:val="003B0656"/>
    <w:rsid w:val="003B0750"/>
    <w:rsid w:val="003B080E"/>
    <w:rsid w:val="003B08F1"/>
    <w:rsid w:val="003B0A98"/>
    <w:rsid w:val="003B0B0E"/>
    <w:rsid w:val="003B0BB8"/>
    <w:rsid w:val="003B0BD4"/>
    <w:rsid w:val="003B0E37"/>
    <w:rsid w:val="003B0EAB"/>
    <w:rsid w:val="003B0F67"/>
    <w:rsid w:val="003B10AE"/>
    <w:rsid w:val="003B110B"/>
    <w:rsid w:val="003B1234"/>
    <w:rsid w:val="003B1350"/>
    <w:rsid w:val="003B135F"/>
    <w:rsid w:val="003B1407"/>
    <w:rsid w:val="003B14D1"/>
    <w:rsid w:val="003B1521"/>
    <w:rsid w:val="003B1883"/>
    <w:rsid w:val="003B1A9D"/>
    <w:rsid w:val="003B1C87"/>
    <w:rsid w:val="003B1D52"/>
    <w:rsid w:val="003B1F82"/>
    <w:rsid w:val="003B209D"/>
    <w:rsid w:val="003B20E4"/>
    <w:rsid w:val="003B214E"/>
    <w:rsid w:val="003B2261"/>
    <w:rsid w:val="003B22EC"/>
    <w:rsid w:val="003B26E1"/>
    <w:rsid w:val="003B276B"/>
    <w:rsid w:val="003B2800"/>
    <w:rsid w:val="003B28ED"/>
    <w:rsid w:val="003B2939"/>
    <w:rsid w:val="003B2D29"/>
    <w:rsid w:val="003B2F6E"/>
    <w:rsid w:val="003B2F83"/>
    <w:rsid w:val="003B3004"/>
    <w:rsid w:val="003B3058"/>
    <w:rsid w:val="003B305B"/>
    <w:rsid w:val="003B3222"/>
    <w:rsid w:val="003B3414"/>
    <w:rsid w:val="003B36B7"/>
    <w:rsid w:val="003B3A02"/>
    <w:rsid w:val="003B3B03"/>
    <w:rsid w:val="003B3B4E"/>
    <w:rsid w:val="003B3BD9"/>
    <w:rsid w:val="003B3BE3"/>
    <w:rsid w:val="003B3C21"/>
    <w:rsid w:val="003B3C9B"/>
    <w:rsid w:val="003B3EC4"/>
    <w:rsid w:val="003B3EE3"/>
    <w:rsid w:val="003B4086"/>
    <w:rsid w:val="003B43DE"/>
    <w:rsid w:val="003B43F9"/>
    <w:rsid w:val="003B451D"/>
    <w:rsid w:val="003B453D"/>
    <w:rsid w:val="003B4569"/>
    <w:rsid w:val="003B4878"/>
    <w:rsid w:val="003B4A3B"/>
    <w:rsid w:val="003B4AC7"/>
    <w:rsid w:val="003B4AEC"/>
    <w:rsid w:val="003B4DE0"/>
    <w:rsid w:val="003B4EE1"/>
    <w:rsid w:val="003B514E"/>
    <w:rsid w:val="003B51B3"/>
    <w:rsid w:val="003B51FB"/>
    <w:rsid w:val="003B5346"/>
    <w:rsid w:val="003B54C7"/>
    <w:rsid w:val="003B5578"/>
    <w:rsid w:val="003B5720"/>
    <w:rsid w:val="003B5734"/>
    <w:rsid w:val="003B57A6"/>
    <w:rsid w:val="003B5877"/>
    <w:rsid w:val="003B58A6"/>
    <w:rsid w:val="003B5C55"/>
    <w:rsid w:val="003B5DE6"/>
    <w:rsid w:val="003B5ED8"/>
    <w:rsid w:val="003B60DF"/>
    <w:rsid w:val="003B629D"/>
    <w:rsid w:val="003B6348"/>
    <w:rsid w:val="003B63D9"/>
    <w:rsid w:val="003B648F"/>
    <w:rsid w:val="003B64C5"/>
    <w:rsid w:val="003B67BB"/>
    <w:rsid w:val="003B68A5"/>
    <w:rsid w:val="003B68F2"/>
    <w:rsid w:val="003B695A"/>
    <w:rsid w:val="003B69DD"/>
    <w:rsid w:val="003B69F8"/>
    <w:rsid w:val="003B6A2B"/>
    <w:rsid w:val="003B6A3E"/>
    <w:rsid w:val="003B6A75"/>
    <w:rsid w:val="003B6B23"/>
    <w:rsid w:val="003B6C25"/>
    <w:rsid w:val="003B6C2E"/>
    <w:rsid w:val="003B6EEA"/>
    <w:rsid w:val="003B6F29"/>
    <w:rsid w:val="003B6F46"/>
    <w:rsid w:val="003B6F50"/>
    <w:rsid w:val="003B7069"/>
    <w:rsid w:val="003B7088"/>
    <w:rsid w:val="003B7132"/>
    <w:rsid w:val="003B715B"/>
    <w:rsid w:val="003B71BD"/>
    <w:rsid w:val="003B723F"/>
    <w:rsid w:val="003B740E"/>
    <w:rsid w:val="003B7439"/>
    <w:rsid w:val="003B75B0"/>
    <w:rsid w:val="003B7677"/>
    <w:rsid w:val="003B76FB"/>
    <w:rsid w:val="003B7750"/>
    <w:rsid w:val="003B776A"/>
    <w:rsid w:val="003B7816"/>
    <w:rsid w:val="003B7A6A"/>
    <w:rsid w:val="003B7A99"/>
    <w:rsid w:val="003B7C4F"/>
    <w:rsid w:val="003B7EC1"/>
    <w:rsid w:val="003B7FD4"/>
    <w:rsid w:val="003B7FD9"/>
    <w:rsid w:val="003B7FEC"/>
    <w:rsid w:val="003C020C"/>
    <w:rsid w:val="003C07A9"/>
    <w:rsid w:val="003C07D7"/>
    <w:rsid w:val="003C0834"/>
    <w:rsid w:val="003C08AF"/>
    <w:rsid w:val="003C09E9"/>
    <w:rsid w:val="003C0AFB"/>
    <w:rsid w:val="003C0BF6"/>
    <w:rsid w:val="003C0C71"/>
    <w:rsid w:val="003C0F06"/>
    <w:rsid w:val="003C0FF5"/>
    <w:rsid w:val="003C10EF"/>
    <w:rsid w:val="003C1137"/>
    <w:rsid w:val="003C113B"/>
    <w:rsid w:val="003C114F"/>
    <w:rsid w:val="003C1150"/>
    <w:rsid w:val="003C138C"/>
    <w:rsid w:val="003C1501"/>
    <w:rsid w:val="003C15B6"/>
    <w:rsid w:val="003C160E"/>
    <w:rsid w:val="003C1715"/>
    <w:rsid w:val="003C174A"/>
    <w:rsid w:val="003C1826"/>
    <w:rsid w:val="003C1966"/>
    <w:rsid w:val="003C1A94"/>
    <w:rsid w:val="003C1AB6"/>
    <w:rsid w:val="003C1AF1"/>
    <w:rsid w:val="003C1B5C"/>
    <w:rsid w:val="003C1D93"/>
    <w:rsid w:val="003C1F6F"/>
    <w:rsid w:val="003C1FCE"/>
    <w:rsid w:val="003C24DB"/>
    <w:rsid w:val="003C251D"/>
    <w:rsid w:val="003C25E6"/>
    <w:rsid w:val="003C2650"/>
    <w:rsid w:val="003C26B6"/>
    <w:rsid w:val="003C27CE"/>
    <w:rsid w:val="003C28DF"/>
    <w:rsid w:val="003C28E5"/>
    <w:rsid w:val="003C28FA"/>
    <w:rsid w:val="003C2935"/>
    <w:rsid w:val="003C2B61"/>
    <w:rsid w:val="003C2B9C"/>
    <w:rsid w:val="003C2BF0"/>
    <w:rsid w:val="003C2D36"/>
    <w:rsid w:val="003C2FC9"/>
    <w:rsid w:val="003C30C1"/>
    <w:rsid w:val="003C335B"/>
    <w:rsid w:val="003C33DD"/>
    <w:rsid w:val="003C35C0"/>
    <w:rsid w:val="003C35F1"/>
    <w:rsid w:val="003C364C"/>
    <w:rsid w:val="003C367D"/>
    <w:rsid w:val="003C377B"/>
    <w:rsid w:val="003C38E2"/>
    <w:rsid w:val="003C39A7"/>
    <w:rsid w:val="003C39C2"/>
    <w:rsid w:val="003C3A91"/>
    <w:rsid w:val="003C3AF8"/>
    <w:rsid w:val="003C3B9E"/>
    <w:rsid w:val="003C3EC9"/>
    <w:rsid w:val="003C3EF5"/>
    <w:rsid w:val="003C3F72"/>
    <w:rsid w:val="003C4065"/>
    <w:rsid w:val="003C4446"/>
    <w:rsid w:val="003C4507"/>
    <w:rsid w:val="003C451B"/>
    <w:rsid w:val="003C45AB"/>
    <w:rsid w:val="003C45C3"/>
    <w:rsid w:val="003C463B"/>
    <w:rsid w:val="003C4731"/>
    <w:rsid w:val="003C4921"/>
    <w:rsid w:val="003C4948"/>
    <w:rsid w:val="003C4A77"/>
    <w:rsid w:val="003C4A98"/>
    <w:rsid w:val="003C4AAA"/>
    <w:rsid w:val="003C4BC3"/>
    <w:rsid w:val="003C4DF8"/>
    <w:rsid w:val="003C4E65"/>
    <w:rsid w:val="003C50AB"/>
    <w:rsid w:val="003C5177"/>
    <w:rsid w:val="003C52DD"/>
    <w:rsid w:val="003C535F"/>
    <w:rsid w:val="003C56E5"/>
    <w:rsid w:val="003C5716"/>
    <w:rsid w:val="003C572B"/>
    <w:rsid w:val="003C576C"/>
    <w:rsid w:val="003C5857"/>
    <w:rsid w:val="003C59E2"/>
    <w:rsid w:val="003C5A35"/>
    <w:rsid w:val="003C5AAC"/>
    <w:rsid w:val="003C5CBB"/>
    <w:rsid w:val="003C5CFD"/>
    <w:rsid w:val="003C5E6B"/>
    <w:rsid w:val="003C5EAD"/>
    <w:rsid w:val="003C60DD"/>
    <w:rsid w:val="003C6205"/>
    <w:rsid w:val="003C633C"/>
    <w:rsid w:val="003C63E2"/>
    <w:rsid w:val="003C63F0"/>
    <w:rsid w:val="003C63F4"/>
    <w:rsid w:val="003C65C6"/>
    <w:rsid w:val="003C65DD"/>
    <w:rsid w:val="003C6677"/>
    <w:rsid w:val="003C6773"/>
    <w:rsid w:val="003C67F7"/>
    <w:rsid w:val="003C6ADD"/>
    <w:rsid w:val="003C6B3C"/>
    <w:rsid w:val="003C6C10"/>
    <w:rsid w:val="003C6C4B"/>
    <w:rsid w:val="003C6D36"/>
    <w:rsid w:val="003C6D7B"/>
    <w:rsid w:val="003C6E2A"/>
    <w:rsid w:val="003C6E99"/>
    <w:rsid w:val="003C6EC3"/>
    <w:rsid w:val="003C6FC7"/>
    <w:rsid w:val="003C71B2"/>
    <w:rsid w:val="003C727C"/>
    <w:rsid w:val="003C73BF"/>
    <w:rsid w:val="003C73C9"/>
    <w:rsid w:val="003C75C2"/>
    <w:rsid w:val="003C7C38"/>
    <w:rsid w:val="003C7C47"/>
    <w:rsid w:val="003C7E60"/>
    <w:rsid w:val="003C7E76"/>
    <w:rsid w:val="003C7E89"/>
    <w:rsid w:val="003C7F13"/>
    <w:rsid w:val="003C7FDB"/>
    <w:rsid w:val="003D0057"/>
    <w:rsid w:val="003D0200"/>
    <w:rsid w:val="003D04FA"/>
    <w:rsid w:val="003D05DD"/>
    <w:rsid w:val="003D0690"/>
    <w:rsid w:val="003D0A16"/>
    <w:rsid w:val="003D0ACB"/>
    <w:rsid w:val="003D0CA1"/>
    <w:rsid w:val="003D11C6"/>
    <w:rsid w:val="003D121C"/>
    <w:rsid w:val="003D128F"/>
    <w:rsid w:val="003D12E2"/>
    <w:rsid w:val="003D1305"/>
    <w:rsid w:val="003D1539"/>
    <w:rsid w:val="003D18BD"/>
    <w:rsid w:val="003D1A21"/>
    <w:rsid w:val="003D1A5A"/>
    <w:rsid w:val="003D1AC5"/>
    <w:rsid w:val="003D1B82"/>
    <w:rsid w:val="003D1DFB"/>
    <w:rsid w:val="003D1E1D"/>
    <w:rsid w:val="003D1EEF"/>
    <w:rsid w:val="003D207B"/>
    <w:rsid w:val="003D2272"/>
    <w:rsid w:val="003D2297"/>
    <w:rsid w:val="003D229C"/>
    <w:rsid w:val="003D22BE"/>
    <w:rsid w:val="003D2357"/>
    <w:rsid w:val="003D239B"/>
    <w:rsid w:val="003D2418"/>
    <w:rsid w:val="003D248A"/>
    <w:rsid w:val="003D24E3"/>
    <w:rsid w:val="003D2609"/>
    <w:rsid w:val="003D261D"/>
    <w:rsid w:val="003D26E8"/>
    <w:rsid w:val="003D2AA4"/>
    <w:rsid w:val="003D2B31"/>
    <w:rsid w:val="003D2B96"/>
    <w:rsid w:val="003D2C46"/>
    <w:rsid w:val="003D2EB1"/>
    <w:rsid w:val="003D2F42"/>
    <w:rsid w:val="003D2F8B"/>
    <w:rsid w:val="003D343E"/>
    <w:rsid w:val="003D34AA"/>
    <w:rsid w:val="003D36CE"/>
    <w:rsid w:val="003D370E"/>
    <w:rsid w:val="003D38DF"/>
    <w:rsid w:val="003D396C"/>
    <w:rsid w:val="003D3A62"/>
    <w:rsid w:val="003D3ACB"/>
    <w:rsid w:val="003D3FBD"/>
    <w:rsid w:val="003D41CC"/>
    <w:rsid w:val="003D41F7"/>
    <w:rsid w:val="003D4210"/>
    <w:rsid w:val="003D42D2"/>
    <w:rsid w:val="003D435A"/>
    <w:rsid w:val="003D436B"/>
    <w:rsid w:val="003D46B6"/>
    <w:rsid w:val="003D4727"/>
    <w:rsid w:val="003D48BD"/>
    <w:rsid w:val="003D4A53"/>
    <w:rsid w:val="003D4C38"/>
    <w:rsid w:val="003D4DB8"/>
    <w:rsid w:val="003D4E07"/>
    <w:rsid w:val="003D4E5C"/>
    <w:rsid w:val="003D4EC3"/>
    <w:rsid w:val="003D4ED3"/>
    <w:rsid w:val="003D4F2C"/>
    <w:rsid w:val="003D5059"/>
    <w:rsid w:val="003D508A"/>
    <w:rsid w:val="003D5348"/>
    <w:rsid w:val="003D542B"/>
    <w:rsid w:val="003D55C3"/>
    <w:rsid w:val="003D563C"/>
    <w:rsid w:val="003D56BF"/>
    <w:rsid w:val="003D586F"/>
    <w:rsid w:val="003D5930"/>
    <w:rsid w:val="003D59A2"/>
    <w:rsid w:val="003D5B39"/>
    <w:rsid w:val="003D5CC5"/>
    <w:rsid w:val="003D62E6"/>
    <w:rsid w:val="003D6593"/>
    <w:rsid w:val="003D6897"/>
    <w:rsid w:val="003D6A24"/>
    <w:rsid w:val="003D6B37"/>
    <w:rsid w:val="003D6C54"/>
    <w:rsid w:val="003D6C7C"/>
    <w:rsid w:val="003D6DA2"/>
    <w:rsid w:val="003D6E5C"/>
    <w:rsid w:val="003D6E60"/>
    <w:rsid w:val="003D6F81"/>
    <w:rsid w:val="003D7077"/>
    <w:rsid w:val="003D70CC"/>
    <w:rsid w:val="003D720D"/>
    <w:rsid w:val="003D7287"/>
    <w:rsid w:val="003D72D2"/>
    <w:rsid w:val="003D72ED"/>
    <w:rsid w:val="003D7459"/>
    <w:rsid w:val="003D7466"/>
    <w:rsid w:val="003D75BF"/>
    <w:rsid w:val="003D7610"/>
    <w:rsid w:val="003D7A31"/>
    <w:rsid w:val="003D7B01"/>
    <w:rsid w:val="003D7BFB"/>
    <w:rsid w:val="003D7C13"/>
    <w:rsid w:val="003D7C3B"/>
    <w:rsid w:val="003D7C70"/>
    <w:rsid w:val="003D7E40"/>
    <w:rsid w:val="003E00FC"/>
    <w:rsid w:val="003E0197"/>
    <w:rsid w:val="003E020F"/>
    <w:rsid w:val="003E0344"/>
    <w:rsid w:val="003E0361"/>
    <w:rsid w:val="003E0648"/>
    <w:rsid w:val="003E0705"/>
    <w:rsid w:val="003E0720"/>
    <w:rsid w:val="003E07CD"/>
    <w:rsid w:val="003E0855"/>
    <w:rsid w:val="003E09C6"/>
    <w:rsid w:val="003E0C22"/>
    <w:rsid w:val="003E0C4F"/>
    <w:rsid w:val="003E0E36"/>
    <w:rsid w:val="003E0E8D"/>
    <w:rsid w:val="003E1181"/>
    <w:rsid w:val="003E1358"/>
    <w:rsid w:val="003E143F"/>
    <w:rsid w:val="003E1601"/>
    <w:rsid w:val="003E16A9"/>
    <w:rsid w:val="003E18BE"/>
    <w:rsid w:val="003E18D6"/>
    <w:rsid w:val="003E18FD"/>
    <w:rsid w:val="003E1932"/>
    <w:rsid w:val="003E1955"/>
    <w:rsid w:val="003E1A1D"/>
    <w:rsid w:val="003E1A96"/>
    <w:rsid w:val="003E1B0D"/>
    <w:rsid w:val="003E1EF6"/>
    <w:rsid w:val="003E209F"/>
    <w:rsid w:val="003E20AA"/>
    <w:rsid w:val="003E23F4"/>
    <w:rsid w:val="003E2403"/>
    <w:rsid w:val="003E255A"/>
    <w:rsid w:val="003E257A"/>
    <w:rsid w:val="003E271A"/>
    <w:rsid w:val="003E2808"/>
    <w:rsid w:val="003E2B3F"/>
    <w:rsid w:val="003E2BA5"/>
    <w:rsid w:val="003E2C4E"/>
    <w:rsid w:val="003E2D05"/>
    <w:rsid w:val="003E2D3A"/>
    <w:rsid w:val="003E2D93"/>
    <w:rsid w:val="003E2E4C"/>
    <w:rsid w:val="003E2FA6"/>
    <w:rsid w:val="003E306E"/>
    <w:rsid w:val="003E323B"/>
    <w:rsid w:val="003E32B6"/>
    <w:rsid w:val="003E32E8"/>
    <w:rsid w:val="003E32E9"/>
    <w:rsid w:val="003E3393"/>
    <w:rsid w:val="003E339F"/>
    <w:rsid w:val="003E3781"/>
    <w:rsid w:val="003E37F5"/>
    <w:rsid w:val="003E3844"/>
    <w:rsid w:val="003E3879"/>
    <w:rsid w:val="003E38DB"/>
    <w:rsid w:val="003E3924"/>
    <w:rsid w:val="003E3998"/>
    <w:rsid w:val="003E3A5D"/>
    <w:rsid w:val="003E3CD8"/>
    <w:rsid w:val="003E3EBF"/>
    <w:rsid w:val="003E3F93"/>
    <w:rsid w:val="003E40DE"/>
    <w:rsid w:val="003E41F7"/>
    <w:rsid w:val="003E42FE"/>
    <w:rsid w:val="003E43DE"/>
    <w:rsid w:val="003E4689"/>
    <w:rsid w:val="003E468D"/>
    <w:rsid w:val="003E4799"/>
    <w:rsid w:val="003E4845"/>
    <w:rsid w:val="003E49C7"/>
    <w:rsid w:val="003E4A5A"/>
    <w:rsid w:val="003E4B7E"/>
    <w:rsid w:val="003E4B8E"/>
    <w:rsid w:val="003E4D60"/>
    <w:rsid w:val="003E4DC1"/>
    <w:rsid w:val="003E4E64"/>
    <w:rsid w:val="003E4FB6"/>
    <w:rsid w:val="003E4FCE"/>
    <w:rsid w:val="003E53CA"/>
    <w:rsid w:val="003E5400"/>
    <w:rsid w:val="003E540C"/>
    <w:rsid w:val="003E54E3"/>
    <w:rsid w:val="003E55C8"/>
    <w:rsid w:val="003E56A9"/>
    <w:rsid w:val="003E56B7"/>
    <w:rsid w:val="003E57E4"/>
    <w:rsid w:val="003E57EF"/>
    <w:rsid w:val="003E584B"/>
    <w:rsid w:val="003E5B1B"/>
    <w:rsid w:val="003E5BB1"/>
    <w:rsid w:val="003E5EC4"/>
    <w:rsid w:val="003E5F3B"/>
    <w:rsid w:val="003E5F96"/>
    <w:rsid w:val="003E61CE"/>
    <w:rsid w:val="003E62A0"/>
    <w:rsid w:val="003E6413"/>
    <w:rsid w:val="003E644A"/>
    <w:rsid w:val="003E646F"/>
    <w:rsid w:val="003E6963"/>
    <w:rsid w:val="003E69D7"/>
    <w:rsid w:val="003E6ABC"/>
    <w:rsid w:val="003E6DB0"/>
    <w:rsid w:val="003E6E06"/>
    <w:rsid w:val="003E6E25"/>
    <w:rsid w:val="003E6F7D"/>
    <w:rsid w:val="003E6F84"/>
    <w:rsid w:val="003E7015"/>
    <w:rsid w:val="003E71A6"/>
    <w:rsid w:val="003E768B"/>
    <w:rsid w:val="003E7A52"/>
    <w:rsid w:val="003E7A68"/>
    <w:rsid w:val="003E7B1B"/>
    <w:rsid w:val="003E7C50"/>
    <w:rsid w:val="003E7CFD"/>
    <w:rsid w:val="003E7D55"/>
    <w:rsid w:val="003E7D67"/>
    <w:rsid w:val="003E7E1A"/>
    <w:rsid w:val="003E7E61"/>
    <w:rsid w:val="003E7EDE"/>
    <w:rsid w:val="003E7F6E"/>
    <w:rsid w:val="003F00A1"/>
    <w:rsid w:val="003F01B3"/>
    <w:rsid w:val="003F0361"/>
    <w:rsid w:val="003F036A"/>
    <w:rsid w:val="003F073F"/>
    <w:rsid w:val="003F078E"/>
    <w:rsid w:val="003F09D3"/>
    <w:rsid w:val="003F0A04"/>
    <w:rsid w:val="003F0A0E"/>
    <w:rsid w:val="003F0AB2"/>
    <w:rsid w:val="003F0B19"/>
    <w:rsid w:val="003F0E29"/>
    <w:rsid w:val="003F0EB0"/>
    <w:rsid w:val="003F0FC4"/>
    <w:rsid w:val="003F101E"/>
    <w:rsid w:val="003F1022"/>
    <w:rsid w:val="003F13D7"/>
    <w:rsid w:val="003F13E5"/>
    <w:rsid w:val="003F1590"/>
    <w:rsid w:val="003F159A"/>
    <w:rsid w:val="003F15E9"/>
    <w:rsid w:val="003F174F"/>
    <w:rsid w:val="003F17A4"/>
    <w:rsid w:val="003F1950"/>
    <w:rsid w:val="003F1CFD"/>
    <w:rsid w:val="003F1D4C"/>
    <w:rsid w:val="003F1DA7"/>
    <w:rsid w:val="003F1E9E"/>
    <w:rsid w:val="003F1FB0"/>
    <w:rsid w:val="003F2042"/>
    <w:rsid w:val="003F2089"/>
    <w:rsid w:val="003F2305"/>
    <w:rsid w:val="003F231D"/>
    <w:rsid w:val="003F2328"/>
    <w:rsid w:val="003F238E"/>
    <w:rsid w:val="003F2573"/>
    <w:rsid w:val="003F266F"/>
    <w:rsid w:val="003F26D2"/>
    <w:rsid w:val="003F2780"/>
    <w:rsid w:val="003F28E9"/>
    <w:rsid w:val="003F299D"/>
    <w:rsid w:val="003F2CA4"/>
    <w:rsid w:val="003F2CA5"/>
    <w:rsid w:val="003F2DA1"/>
    <w:rsid w:val="003F2DB2"/>
    <w:rsid w:val="003F2E31"/>
    <w:rsid w:val="003F2F19"/>
    <w:rsid w:val="003F3116"/>
    <w:rsid w:val="003F32FC"/>
    <w:rsid w:val="003F3382"/>
    <w:rsid w:val="003F3397"/>
    <w:rsid w:val="003F34EC"/>
    <w:rsid w:val="003F35FD"/>
    <w:rsid w:val="003F363C"/>
    <w:rsid w:val="003F365C"/>
    <w:rsid w:val="003F3847"/>
    <w:rsid w:val="003F38FA"/>
    <w:rsid w:val="003F3973"/>
    <w:rsid w:val="003F3AED"/>
    <w:rsid w:val="003F3C05"/>
    <w:rsid w:val="003F3C3E"/>
    <w:rsid w:val="003F3CD7"/>
    <w:rsid w:val="003F3E07"/>
    <w:rsid w:val="003F3EB2"/>
    <w:rsid w:val="003F3FED"/>
    <w:rsid w:val="003F4009"/>
    <w:rsid w:val="003F40B5"/>
    <w:rsid w:val="003F41C5"/>
    <w:rsid w:val="003F41CB"/>
    <w:rsid w:val="003F41FA"/>
    <w:rsid w:val="003F4227"/>
    <w:rsid w:val="003F429F"/>
    <w:rsid w:val="003F44D4"/>
    <w:rsid w:val="003F454E"/>
    <w:rsid w:val="003F45EF"/>
    <w:rsid w:val="003F464E"/>
    <w:rsid w:val="003F4651"/>
    <w:rsid w:val="003F4785"/>
    <w:rsid w:val="003F4AA9"/>
    <w:rsid w:val="003F4AD7"/>
    <w:rsid w:val="003F4E4D"/>
    <w:rsid w:val="003F5055"/>
    <w:rsid w:val="003F5113"/>
    <w:rsid w:val="003F525E"/>
    <w:rsid w:val="003F5285"/>
    <w:rsid w:val="003F534E"/>
    <w:rsid w:val="003F5407"/>
    <w:rsid w:val="003F5519"/>
    <w:rsid w:val="003F5527"/>
    <w:rsid w:val="003F59B8"/>
    <w:rsid w:val="003F5AB2"/>
    <w:rsid w:val="003F5ED5"/>
    <w:rsid w:val="003F5EFD"/>
    <w:rsid w:val="003F5FB4"/>
    <w:rsid w:val="003F6186"/>
    <w:rsid w:val="003F6220"/>
    <w:rsid w:val="003F62B7"/>
    <w:rsid w:val="003F6338"/>
    <w:rsid w:val="003F637B"/>
    <w:rsid w:val="003F63BB"/>
    <w:rsid w:val="003F63DB"/>
    <w:rsid w:val="003F64AD"/>
    <w:rsid w:val="003F6506"/>
    <w:rsid w:val="003F6741"/>
    <w:rsid w:val="003F67EF"/>
    <w:rsid w:val="003F687C"/>
    <w:rsid w:val="003F68A8"/>
    <w:rsid w:val="003F694E"/>
    <w:rsid w:val="003F6980"/>
    <w:rsid w:val="003F6A35"/>
    <w:rsid w:val="003F6B80"/>
    <w:rsid w:val="003F6CC2"/>
    <w:rsid w:val="003F6D11"/>
    <w:rsid w:val="003F703F"/>
    <w:rsid w:val="003F743E"/>
    <w:rsid w:val="003F7533"/>
    <w:rsid w:val="003F755F"/>
    <w:rsid w:val="003F765C"/>
    <w:rsid w:val="003F7709"/>
    <w:rsid w:val="003F7DB9"/>
    <w:rsid w:val="003F7FAC"/>
    <w:rsid w:val="003F7FB1"/>
    <w:rsid w:val="003F7FD0"/>
    <w:rsid w:val="00400003"/>
    <w:rsid w:val="00400043"/>
    <w:rsid w:val="00400272"/>
    <w:rsid w:val="00400311"/>
    <w:rsid w:val="004003B4"/>
    <w:rsid w:val="004003BA"/>
    <w:rsid w:val="0040067F"/>
    <w:rsid w:val="00400714"/>
    <w:rsid w:val="00400782"/>
    <w:rsid w:val="00400789"/>
    <w:rsid w:val="004007E1"/>
    <w:rsid w:val="00400884"/>
    <w:rsid w:val="00400995"/>
    <w:rsid w:val="00400BD5"/>
    <w:rsid w:val="00400C56"/>
    <w:rsid w:val="00400D09"/>
    <w:rsid w:val="00400F06"/>
    <w:rsid w:val="00401000"/>
    <w:rsid w:val="0040121A"/>
    <w:rsid w:val="0040129A"/>
    <w:rsid w:val="004013EB"/>
    <w:rsid w:val="00401893"/>
    <w:rsid w:val="004019B4"/>
    <w:rsid w:val="00401B7C"/>
    <w:rsid w:val="00401CF4"/>
    <w:rsid w:val="00401D27"/>
    <w:rsid w:val="00401E16"/>
    <w:rsid w:val="00401F68"/>
    <w:rsid w:val="004021AF"/>
    <w:rsid w:val="004022C5"/>
    <w:rsid w:val="0040245C"/>
    <w:rsid w:val="00402570"/>
    <w:rsid w:val="004025DE"/>
    <w:rsid w:val="00402652"/>
    <w:rsid w:val="00402660"/>
    <w:rsid w:val="0040279D"/>
    <w:rsid w:val="004027F4"/>
    <w:rsid w:val="00402827"/>
    <w:rsid w:val="00402880"/>
    <w:rsid w:val="0040291E"/>
    <w:rsid w:val="0040292F"/>
    <w:rsid w:val="00402B12"/>
    <w:rsid w:val="00402B1F"/>
    <w:rsid w:val="00402B6C"/>
    <w:rsid w:val="00402C3E"/>
    <w:rsid w:val="00402CDC"/>
    <w:rsid w:val="00402D2E"/>
    <w:rsid w:val="00402D61"/>
    <w:rsid w:val="00402F4A"/>
    <w:rsid w:val="00402F74"/>
    <w:rsid w:val="004030A2"/>
    <w:rsid w:val="004030B5"/>
    <w:rsid w:val="00403148"/>
    <w:rsid w:val="00403224"/>
    <w:rsid w:val="004032D9"/>
    <w:rsid w:val="0040334B"/>
    <w:rsid w:val="00403428"/>
    <w:rsid w:val="00403459"/>
    <w:rsid w:val="004034D3"/>
    <w:rsid w:val="004036BA"/>
    <w:rsid w:val="00403748"/>
    <w:rsid w:val="0040379F"/>
    <w:rsid w:val="00403AF8"/>
    <w:rsid w:val="00403BCF"/>
    <w:rsid w:val="00403FD1"/>
    <w:rsid w:val="00404004"/>
    <w:rsid w:val="004043E6"/>
    <w:rsid w:val="004044A0"/>
    <w:rsid w:val="004044CB"/>
    <w:rsid w:val="004044D4"/>
    <w:rsid w:val="004045C7"/>
    <w:rsid w:val="00404634"/>
    <w:rsid w:val="004046E9"/>
    <w:rsid w:val="00404A9D"/>
    <w:rsid w:val="00404ACA"/>
    <w:rsid w:val="00404AFC"/>
    <w:rsid w:val="00404B26"/>
    <w:rsid w:val="00404BD6"/>
    <w:rsid w:val="00404CD9"/>
    <w:rsid w:val="00404DA0"/>
    <w:rsid w:val="00404E75"/>
    <w:rsid w:val="00404EF0"/>
    <w:rsid w:val="00404EFB"/>
    <w:rsid w:val="00405015"/>
    <w:rsid w:val="004050B4"/>
    <w:rsid w:val="00405159"/>
    <w:rsid w:val="004052C2"/>
    <w:rsid w:val="00405313"/>
    <w:rsid w:val="00405340"/>
    <w:rsid w:val="0040560A"/>
    <w:rsid w:val="004059C6"/>
    <w:rsid w:val="00405A22"/>
    <w:rsid w:val="00405A27"/>
    <w:rsid w:val="00405B16"/>
    <w:rsid w:val="00405B89"/>
    <w:rsid w:val="00405C08"/>
    <w:rsid w:val="00405DD1"/>
    <w:rsid w:val="00405EAE"/>
    <w:rsid w:val="00405F81"/>
    <w:rsid w:val="0040605F"/>
    <w:rsid w:val="004060BB"/>
    <w:rsid w:val="0040611F"/>
    <w:rsid w:val="00406236"/>
    <w:rsid w:val="004063DE"/>
    <w:rsid w:val="00406443"/>
    <w:rsid w:val="004066F9"/>
    <w:rsid w:val="00406870"/>
    <w:rsid w:val="00406877"/>
    <w:rsid w:val="00406968"/>
    <w:rsid w:val="0040697B"/>
    <w:rsid w:val="004069E8"/>
    <w:rsid w:val="00406A26"/>
    <w:rsid w:val="00406AF2"/>
    <w:rsid w:val="00406B29"/>
    <w:rsid w:val="00406C7F"/>
    <w:rsid w:val="00406E42"/>
    <w:rsid w:val="00406FC4"/>
    <w:rsid w:val="00406FCD"/>
    <w:rsid w:val="004070AD"/>
    <w:rsid w:val="00407449"/>
    <w:rsid w:val="004075B9"/>
    <w:rsid w:val="0040769D"/>
    <w:rsid w:val="00407805"/>
    <w:rsid w:val="00407834"/>
    <w:rsid w:val="00407A77"/>
    <w:rsid w:val="00407F80"/>
    <w:rsid w:val="004100CD"/>
    <w:rsid w:val="0041016B"/>
    <w:rsid w:val="0041030D"/>
    <w:rsid w:val="00410632"/>
    <w:rsid w:val="00410658"/>
    <w:rsid w:val="004107A5"/>
    <w:rsid w:val="0041084A"/>
    <w:rsid w:val="00410B61"/>
    <w:rsid w:val="00410B8B"/>
    <w:rsid w:val="00410C6A"/>
    <w:rsid w:val="00410CA0"/>
    <w:rsid w:val="00410CFD"/>
    <w:rsid w:val="00410D41"/>
    <w:rsid w:val="00410EA4"/>
    <w:rsid w:val="00411097"/>
    <w:rsid w:val="004110D3"/>
    <w:rsid w:val="0041116B"/>
    <w:rsid w:val="00411187"/>
    <w:rsid w:val="004111A4"/>
    <w:rsid w:val="00411238"/>
    <w:rsid w:val="0041129B"/>
    <w:rsid w:val="004112B0"/>
    <w:rsid w:val="0041179A"/>
    <w:rsid w:val="00411996"/>
    <w:rsid w:val="00411AD8"/>
    <w:rsid w:val="00411B76"/>
    <w:rsid w:val="00411E0C"/>
    <w:rsid w:val="00411E19"/>
    <w:rsid w:val="00411E33"/>
    <w:rsid w:val="004120BB"/>
    <w:rsid w:val="004122B1"/>
    <w:rsid w:val="004122F7"/>
    <w:rsid w:val="004125B0"/>
    <w:rsid w:val="00412682"/>
    <w:rsid w:val="004127A1"/>
    <w:rsid w:val="004128E7"/>
    <w:rsid w:val="00412976"/>
    <w:rsid w:val="004129FD"/>
    <w:rsid w:val="00412A35"/>
    <w:rsid w:val="00412B62"/>
    <w:rsid w:val="00412D54"/>
    <w:rsid w:val="00412D65"/>
    <w:rsid w:val="00412E92"/>
    <w:rsid w:val="00412F25"/>
    <w:rsid w:val="00412FB1"/>
    <w:rsid w:val="004131C3"/>
    <w:rsid w:val="0041321E"/>
    <w:rsid w:val="0041338C"/>
    <w:rsid w:val="004133BB"/>
    <w:rsid w:val="00413476"/>
    <w:rsid w:val="004134D0"/>
    <w:rsid w:val="004135E0"/>
    <w:rsid w:val="004135F9"/>
    <w:rsid w:val="004136C3"/>
    <w:rsid w:val="00413A70"/>
    <w:rsid w:val="00413B3A"/>
    <w:rsid w:val="00413B66"/>
    <w:rsid w:val="00413B92"/>
    <w:rsid w:val="00413BBB"/>
    <w:rsid w:val="00413E73"/>
    <w:rsid w:val="00413EA5"/>
    <w:rsid w:val="00413FAE"/>
    <w:rsid w:val="00413FD2"/>
    <w:rsid w:val="00414071"/>
    <w:rsid w:val="004141DC"/>
    <w:rsid w:val="00414369"/>
    <w:rsid w:val="00414489"/>
    <w:rsid w:val="00414495"/>
    <w:rsid w:val="0041449E"/>
    <w:rsid w:val="004144D5"/>
    <w:rsid w:val="00414530"/>
    <w:rsid w:val="004145BD"/>
    <w:rsid w:val="004145D4"/>
    <w:rsid w:val="004145D9"/>
    <w:rsid w:val="0041464E"/>
    <w:rsid w:val="004148BD"/>
    <w:rsid w:val="00414914"/>
    <w:rsid w:val="004149DB"/>
    <w:rsid w:val="00414A3F"/>
    <w:rsid w:val="00414E45"/>
    <w:rsid w:val="00414FFC"/>
    <w:rsid w:val="004150BA"/>
    <w:rsid w:val="0041535C"/>
    <w:rsid w:val="0041539C"/>
    <w:rsid w:val="00415563"/>
    <w:rsid w:val="00415590"/>
    <w:rsid w:val="0041559E"/>
    <w:rsid w:val="0041569D"/>
    <w:rsid w:val="00415740"/>
    <w:rsid w:val="004157A3"/>
    <w:rsid w:val="00415AED"/>
    <w:rsid w:val="00415AF3"/>
    <w:rsid w:val="00415C1D"/>
    <w:rsid w:val="00415D80"/>
    <w:rsid w:val="00415DA3"/>
    <w:rsid w:val="00415DF9"/>
    <w:rsid w:val="00415E46"/>
    <w:rsid w:val="00415E9B"/>
    <w:rsid w:val="00415F0E"/>
    <w:rsid w:val="00416039"/>
    <w:rsid w:val="004160F8"/>
    <w:rsid w:val="00416176"/>
    <w:rsid w:val="00416213"/>
    <w:rsid w:val="004163FE"/>
    <w:rsid w:val="0041677E"/>
    <w:rsid w:val="00416822"/>
    <w:rsid w:val="00416B10"/>
    <w:rsid w:val="00416BFE"/>
    <w:rsid w:val="00416CEF"/>
    <w:rsid w:val="00416D40"/>
    <w:rsid w:val="00416DFC"/>
    <w:rsid w:val="00417105"/>
    <w:rsid w:val="0041729E"/>
    <w:rsid w:val="004172B7"/>
    <w:rsid w:val="004172C7"/>
    <w:rsid w:val="0041730E"/>
    <w:rsid w:val="0041739A"/>
    <w:rsid w:val="004175D8"/>
    <w:rsid w:val="004177D0"/>
    <w:rsid w:val="004177E8"/>
    <w:rsid w:val="004179D4"/>
    <w:rsid w:val="00417BCD"/>
    <w:rsid w:val="00417DF5"/>
    <w:rsid w:val="0042030B"/>
    <w:rsid w:val="00420320"/>
    <w:rsid w:val="00420379"/>
    <w:rsid w:val="004203ED"/>
    <w:rsid w:val="00420425"/>
    <w:rsid w:val="004206B7"/>
    <w:rsid w:val="004206D9"/>
    <w:rsid w:val="00420748"/>
    <w:rsid w:val="0042089E"/>
    <w:rsid w:val="004208CB"/>
    <w:rsid w:val="0042099B"/>
    <w:rsid w:val="00420A1D"/>
    <w:rsid w:val="00420AE2"/>
    <w:rsid w:val="00420BCA"/>
    <w:rsid w:val="00420C1A"/>
    <w:rsid w:val="00420CD4"/>
    <w:rsid w:val="00420DB9"/>
    <w:rsid w:val="00420E37"/>
    <w:rsid w:val="00420FB8"/>
    <w:rsid w:val="00421064"/>
    <w:rsid w:val="00421332"/>
    <w:rsid w:val="004214B4"/>
    <w:rsid w:val="004214FD"/>
    <w:rsid w:val="00421597"/>
    <w:rsid w:val="004216E3"/>
    <w:rsid w:val="0042176E"/>
    <w:rsid w:val="00421858"/>
    <w:rsid w:val="004218A2"/>
    <w:rsid w:val="0042195D"/>
    <w:rsid w:val="00421C10"/>
    <w:rsid w:val="00421D94"/>
    <w:rsid w:val="00421DB8"/>
    <w:rsid w:val="00421F32"/>
    <w:rsid w:val="00421F44"/>
    <w:rsid w:val="00421FD9"/>
    <w:rsid w:val="00421FDF"/>
    <w:rsid w:val="004220B2"/>
    <w:rsid w:val="004222B5"/>
    <w:rsid w:val="0042237C"/>
    <w:rsid w:val="004223CF"/>
    <w:rsid w:val="004224F1"/>
    <w:rsid w:val="004225A7"/>
    <w:rsid w:val="004225EA"/>
    <w:rsid w:val="00422689"/>
    <w:rsid w:val="00422733"/>
    <w:rsid w:val="00422776"/>
    <w:rsid w:val="004227A6"/>
    <w:rsid w:val="00422800"/>
    <w:rsid w:val="00422848"/>
    <w:rsid w:val="004229E5"/>
    <w:rsid w:val="00422A0A"/>
    <w:rsid w:val="00422C8A"/>
    <w:rsid w:val="00422DD8"/>
    <w:rsid w:val="00422EA9"/>
    <w:rsid w:val="0042302B"/>
    <w:rsid w:val="004230CE"/>
    <w:rsid w:val="00423240"/>
    <w:rsid w:val="00423294"/>
    <w:rsid w:val="004232D6"/>
    <w:rsid w:val="0042369E"/>
    <w:rsid w:val="0042374B"/>
    <w:rsid w:val="004237C8"/>
    <w:rsid w:val="004237CD"/>
    <w:rsid w:val="0042398D"/>
    <w:rsid w:val="004239DF"/>
    <w:rsid w:val="00423B79"/>
    <w:rsid w:val="00423CC5"/>
    <w:rsid w:val="00423F54"/>
    <w:rsid w:val="00423FCF"/>
    <w:rsid w:val="00424154"/>
    <w:rsid w:val="0042424E"/>
    <w:rsid w:val="0042435C"/>
    <w:rsid w:val="00424530"/>
    <w:rsid w:val="0042461C"/>
    <w:rsid w:val="004248CF"/>
    <w:rsid w:val="00424994"/>
    <w:rsid w:val="00424A2C"/>
    <w:rsid w:val="00424BE3"/>
    <w:rsid w:val="00424C9A"/>
    <w:rsid w:val="00424D97"/>
    <w:rsid w:val="00424E1E"/>
    <w:rsid w:val="00424E45"/>
    <w:rsid w:val="00424EA2"/>
    <w:rsid w:val="00424F28"/>
    <w:rsid w:val="0042515D"/>
    <w:rsid w:val="00425390"/>
    <w:rsid w:val="004254BA"/>
    <w:rsid w:val="00425554"/>
    <w:rsid w:val="00425728"/>
    <w:rsid w:val="00425798"/>
    <w:rsid w:val="00425931"/>
    <w:rsid w:val="00425966"/>
    <w:rsid w:val="004259DE"/>
    <w:rsid w:val="00425B48"/>
    <w:rsid w:val="00425D04"/>
    <w:rsid w:val="00425DF4"/>
    <w:rsid w:val="00425E1A"/>
    <w:rsid w:val="00425EAE"/>
    <w:rsid w:val="00426007"/>
    <w:rsid w:val="0042603D"/>
    <w:rsid w:val="004261C1"/>
    <w:rsid w:val="004262CD"/>
    <w:rsid w:val="00426344"/>
    <w:rsid w:val="00426654"/>
    <w:rsid w:val="00426706"/>
    <w:rsid w:val="0042683C"/>
    <w:rsid w:val="004268D3"/>
    <w:rsid w:val="00426A28"/>
    <w:rsid w:val="00426B29"/>
    <w:rsid w:val="00426BAA"/>
    <w:rsid w:val="00426C30"/>
    <w:rsid w:val="00426C66"/>
    <w:rsid w:val="00426CA4"/>
    <w:rsid w:val="00426E29"/>
    <w:rsid w:val="00426E32"/>
    <w:rsid w:val="00426EF6"/>
    <w:rsid w:val="00427258"/>
    <w:rsid w:val="004272EE"/>
    <w:rsid w:val="0042736A"/>
    <w:rsid w:val="0042736F"/>
    <w:rsid w:val="004275BF"/>
    <w:rsid w:val="004275E2"/>
    <w:rsid w:val="0042762C"/>
    <w:rsid w:val="004276DF"/>
    <w:rsid w:val="004276F4"/>
    <w:rsid w:val="00427745"/>
    <w:rsid w:val="0042787E"/>
    <w:rsid w:val="0042791F"/>
    <w:rsid w:val="0042795F"/>
    <w:rsid w:val="00427ABB"/>
    <w:rsid w:val="00427B46"/>
    <w:rsid w:val="00427BA1"/>
    <w:rsid w:val="00427BB9"/>
    <w:rsid w:val="00427C2A"/>
    <w:rsid w:val="00427C60"/>
    <w:rsid w:val="00430068"/>
    <w:rsid w:val="0043009F"/>
    <w:rsid w:val="004301AA"/>
    <w:rsid w:val="004302C7"/>
    <w:rsid w:val="004304D4"/>
    <w:rsid w:val="00430579"/>
    <w:rsid w:val="0043059D"/>
    <w:rsid w:val="00430695"/>
    <w:rsid w:val="00430975"/>
    <w:rsid w:val="004309C9"/>
    <w:rsid w:val="00430B4E"/>
    <w:rsid w:val="00430B62"/>
    <w:rsid w:val="00430D34"/>
    <w:rsid w:val="00430DDC"/>
    <w:rsid w:val="00430E09"/>
    <w:rsid w:val="00430F32"/>
    <w:rsid w:val="00430F74"/>
    <w:rsid w:val="00430FB2"/>
    <w:rsid w:val="004310F1"/>
    <w:rsid w:val="00431196"/>
    <w:rsid w:val="0043119E"/>
    <w:rsid w:val="0043134E"/>
    <w:rsid w:val="004316A6"/>
    <w:rsid w:val="00431A32"/>
    <w:rsid w:val="00431A6C"/>
    <w:rsid w:val="00431D34"/>
    <w:rsid w:val="00431D49"/>
    <w:rsid w:val="00431E00"/>
    <w:rsid w:val="00431ECC"/>
    <w:rsid w:val="00431F3E"/>
    <w:rsid w:val="0043207D"/>
    <w:rsid w:val="004320FA"/>
    <w:rsid w:val="00432195"/>
    <w:rsid w:val="00432422"/>
    <w:rsid w:val="004324DB"/>
    <w:rsid w:val="004325A3"/>
    <w:rsid w:val="004327F9"/>
    <w:rsid w:val="0043285E"/>
    <w:rsid w:val="004328AA"/>
    <w:rsid w:val="004328E5"/>
    <w:rsid w:val="00432AEE"/>
    <w:rsid w:val="00432B8B"/>
    <w:rsid w:val="00432C3B"/>
    <w:rsid w:val="00432CE7"/>
    <w:rsid w:val="00432D02"/>
    <w:rsid w:val="00432F28"/>
    <w:rsid w:val="00432FEF"/>
    <w:rsid w:val="0043311B"/>
    <w:rsid w:val="004332F2"/>
    <w:rsid w:val="0043344A"/>
    <w:rsid w:val="0043357C"/>
    <w:rsid w:val="00433710"/>
    <w:rsid w:val="00433A71"/>
    <w:rsid w:val="00433C00"/>
    <w:rsid w:val="00433CAD"/>
    <w:rsid w:val="00433CC7"/>
    <w:rsid w:val="00433E4D"/>
    <w:rsid w:val="00433F28"/>
    <w:rsid w:val="00433FDC"/>
    <w:rsid w:val="0043402C"/>
    <w:rsid w:val="004341EC"/>
    <w:rsid w:val="00434201"/>
    <w:rsid w:val="00434268"/>
    <w:rsid w:val="004342C1"/>
    <w:rsid w:val="004342DC"/>
    <w:rsid w:val="0043445A"/>
    <w:rsid w:val="00434749"/>
    <w:rsid w:val="0043479E"/>
    <w:rsid w:val="00434871"/>
    <w:rsid w:val="00434A5E"/>
    <w:rsid w:val="00434B55"/>
    <w:rsid w:val="00434BEC"/>
    <w:rsid w:val="00434ECD"/>
    <w:rsid w:val="00434F2B"/>
    <w:rsid w:val="00434FDD"/>
    <w:rsid w:val="00434FE6"/>
    <w:rsid w:val="00434FEE"/>
    <w:rsid w:val="00435277"/>
    <w:rsid w:val="004352A2"/>
    <w:rsid w:val="004353BB"/>
    <w:rsid w:val="004353C9"/>
    <w:rsid w:val="00435470"/>
    <w:rsid w:val="00435471"/>
    <w:rsid w:val="00435566"/>
    <w:rsid w:val="004356BF"/>
    <w:rsid w:val="004358FC"/>
    <w:rsid w:val="004359A1"/>
    <w:rsid w:val="004359C0"/>
    <w:rsid w:val="00435A1B"/>
    <w:rsid w:val="00435A24"/>
    <w:rsid w:val="00435ABA"/>
    <w:rsid w:val="00435B88"/>
    <w:rsid w:val="00435BFF"/>
    <w:rsid w:val="00435C24"/>
    <w:rsid w:val="00435E34"/>
    <w:rsid w:val="00435E6B"/>
    <w:rsid w:val="00435FC2"/>
    <w:rsid w:val="0043640A"/>
    <w:rsid w:val="004365F0"/>
    <w:rsid w:val="00436724"/>
    <w:rsid w:val="00436897"/>
    <w:rsid w:val="004368EB"/>
    <w:rsid w:val="00436B87"/>
    <w:rsid w:val="00436C92"/>
    <w:rsid w:val="00436CB9"/>
    <w:rsid w:val="00436EFB"/>
    <w:rsid w:val="00437038"/>
    <w:rsid w:val="0043703E"/>
    <w:rsid w:val="004370E2"/>
    <w:rsid w:val="004371AA"/>
    <w:rsid w:val="00437351"/>
    <w:rsid w:val="00437454"/>
    <w:rsid w:val="004374A5"/>
    <w:rsid w:val="00437514"/>
    <w:rsid w:val="00437623"/>
    <w:rsid w:val="00437643"/>
    <w:rsid w:val="0043768C"/>
    <w:rsid w:val="004376E9"/>
    <w:rsid w:val="0043771E"/>
    <w:rsid w:val="004377CE"/>
    <w:rsid w:val="004378F4"/>
    <w:rsid w:val="00437940"/>
    <w:rsid w:val="00437A53"/>
    <w:rsid w:val="00437C71"/>
    <w:rsid w:val="00437CB2"/>
    <w:rsid w:val="00437DAE"/>
    <w:rsid w:val="00437E1F"/>
    <w:rsid w:val="00437E49"/>
    <w:rsid w:val="004403CB"/>
    <w:rsid w:val="00440673"/>
    <w:rsid w:val="0044079F"/>
    <w:rsid w:val="0044086F"/>
    <w:rsid w:val="00440924"/>
    <w:rsid w:val="00440A5F"/>
    <w:rsid w:val="00440B1F"/>
    <w:rsid w:val="00440BA1"/>
    <w:rsid w:val="00440C6F"/>
    <w:rsid w:val="00440D4F"/>
    <w:rsid w:val="00440DF0"/>
    <w:rsid w:val="00440EBE"/>
    <w:rsid w:val="004410E2"/>
    <w:rsid w:val="004412A9"/>
    <w:rsid w:val="00441320"/>
    <w:rsid w:val="0044134D"/>
    <w:rsid w:val="004413C8"/>
    <w:rsid w:val="004414A1"/>
    <w:rsid w:val="004416E4"/>
    <w:rsid w:val="00441845"/>
    <w:rsid w:val="00441848"/>
    <w:rsid w:val="004419EE"/>
    <w:rsid w:val="00441B02"/>
    <w:rsid w:val="00441C32"/>
    <w:rsid w:val="00441C50"/>
    <w:rsid w:val="00441C62"/>
    <w:rsid w:val="00441C97"/>
    <w:rsid w:val="00441CC0"/>
    <w:rsid w:val="00441F18"/>
    <w:rsid w:val="00442268"/>
    <w:rsid w:val="004422BE"/>
    <w:rsid w:val="00442413"/>
    <w:rsid w:val="004424A1"/>
    <w:rsid w:val="004425CC"/>
    <w:rsid w:val="004425FA"/>
    <w:rsid w:val="0044264B"/>
    <w:rsid w:val="00442824"/>
    <w:rsid w:val="00442861"/>
    <w:rsid w:val="0044286D"/>
    <w:rsid w:val="0044289F"/>
    <w:rsid w:val="00442BA3"/>
    <w:rsid w:val="00442EBB"/>
    <w:rsid w:val="00442FB4"/>
    <w:rsid w:val="004430A1"/>
    <w:rsid w:val="004430BB"/>
    <w:rsid w:val="0044314A"/>
    <w:rsid w:val="00443162"/>
    <w:rsid w:val="004432D8"/>
    <w:rsid w:val="00443458"/>
    <w:rsid w:val="0044345B"/>
    <w:rsid w:val="00443476"/>
    <w:rsid w:val="004435CE"/>
    <w:rsid w:val="00443602"/>
    <w:rsid w:val="0044364F"/>
    <w:rsid w:val="004437CD"/>
    <w:rsid w:val="004437E1"/>
    <w:rsid w:val="004438D6"/>
    <w:rsid w:val="0044396B"/>
    <w:rsid w:val="00443A7B"/>
    <w:rsid w:val="00443BC2"/>
    <w:rsid w:val="00443C15"/>
    <w:rsid w:val="00443C31"/>
    <w:rsid w:val="00443CD8"/>
    <w:rsid w:val="00443D9D"/>
    <w:rsid w:val="00443DFD"/>
    <w:rsid w:val="00443E38"/>
    <w:rsid w:val="00443E67"/>
    <w:rsid w:val="00443E77"/>
    <w:rsid w:val="00443F9A"/>
    <w:rsid w:val="0044400C"/>
    <w:rsid w:val="004440F6"/>
    <w:rsid w:val="00444216"/>
    <w:rsid w:val="0044424D"/>
    <w:rsid w:val="004442FA"/>
    <w:rsid w:val="00444497"/>
    <w:rsid w:val="004446D0"/>
    <w:rsid w:val="00444700"/>
    <w:rsid w:val="00444779"/>
    <w:rsid w:val="004447EC"/>
    <w:rsid w:val="004448BA"/>
    <w:rsid w:val="00444A41"/>
    <w:rsid w:val="00444A65"/>
    <w:rsid w:val="00444B2C"/>
    <w:rsid w:val="00444CDD"/>
    <w:rsid w:val="00444EF5"/>
    <w:rsid w:val="00444F31"/>
    <w:rsid w:val="00444F35"/>
    <w:rsid w:val="00444FF3"/>
    <w:rsid w:val="00445072"/>
    <w:rsid w:val="004451D0"/>
    <w:rsid w:val="00445456"/>
    <w:rsid w:val="0044550E"/>
    <w:rsid w:val="004457CD"/>
    <w:rsid w:val="00445828"/>
    <w:rsid w:val="004458BE"/>
    <w:rsid w:val="00445978"/>
    <w:rsid w:val="00445982"/>
    <w:rsid w:val="00445BF6"/>
    <w:rsid w:val="00445C93"/>
    <w:rsid w:val="00445C94"/>
    <w:rsid w:val="00445D95"/>
    <w:rsid w:val="00445DD0"/>
    <w:rsid w:val="00445DDD"/>
    <w:rsid w:val="00445E2E"/>
    <w:rsid w:val="00445F86"/>
    <w:rsid w:val="00446057"/>
    <w:rsid w:val="0044623E"/>
    <w:rsid w:val="004462E4"/>
    <w:rsid w:val="00446379"/>
    <w:rsid w:val="00446382"/>
    <w:rsid w:val="004463E4"/>
    <w:rsid w:val="004464F2"/>
    <w:rsid w:val="0044661D"/>
    <w:rsid w:val="004466B5"/>
    <w:rsid w:val="004466F5"/>
    <w:rsid w:val="00446868"/>
    <w:rsid w:val="004468B0"/>
    <w:rsid w:val="00446BFE"/>
    <w:rsid w:val="00446C3A"/>
    <w:rsid w:val="00446C90"/>
    <w:rsid w:val="00446EB0"/>
    <w:rsid w:val="00446EC6"/>
    <w:rsid w:val="004470AB"/>
    <w:rsid w:val="004471BF"/>
    <w:rsid w:val="004471FF"/>
    <w:rsid w:val="00447233"/>
    <w:rsid w:val="0044749C"/>
    <w:rsid w:val="004474A5"/>
    <w:rsid w:val="004474D6"/>
    <w:rsid w:val="004476C7"/>
    <w:rsid w:val="004476FE"/>
    <w:rsid w:val="00447872"/>
    <w:rsid w:val="00447887"/>
    <w:rsid w:val="00447983"/>
    <w:rsid w:val="00447993"/>
    <w:rsid w:val="004479C5"/>
    <w:rsid w:val="004479EC"/>
    <w:rsid w:val="00447A4B"/>
    <w:rsid w:val="00447D97"/>
    <w:rsid w:val="00447E2E"/>
    <w:rsid w:val="00447EEB"/>
    <w:rsid w:val="0045004A"/>
    <w:rsid w:val="004500CA"/>
    <w:rsid w:val="0045017D"/>
    <w:rsid w:val="00450251"/>
    <w:rsid w:val="00450286"/>
    <w:rsid w:val="00450467"/>
    <w:rsid w:val="0045057A"/>
    <w:rsid w:val="00450893"/>
    <w:rsid w:val="00450936"/>
    <w:rsid w:val="00450B01"/>
    <w:rsid w:val="00450BA5"/>
    <w:rsid w:val="00450C9E"/>
    <w:rsid w:val="00450FCD"/>
    <w:rsid w:val="00450FF2"/>
    <w:rsid w:val="004510EC"/>
    <w:rsid w:val="004512C2"/>
    <w:rsid w:val="00451442"/>
    <w:rsid w:val="004514EC"/>
    <w:rsid w:val="0045158E"/>
    <w:rsid w:val="00451748"/>
    <w:rsid w:val="00451A05"/>
    <w:rsid w:val="00451A8C"/>
    <w:rsid w:val="00451ACB"/>
    <w:rsid w:val="00451C60"/>
    <w:rsid w:val="00451E74"/>
    <w:rsid w:val="00451F01"/>
    <w:rsid w:val="004521D5"/>
    <w:rsid w:val="004522BC"/>
    <w:rsid w:val="004523D3"/>
    <w:rsid w:val="004523E6"/>
    <w:rsid w:val="004525AC"/>
    <w:rsid w:val="0045271C"/>
    <w:rsid w:val="004527A7"/>
    <w:rsid w:val="0045285F"/>
    <w:rsid w:val="00452885"/>
    <w:rsid w:val="00452927"/>
    <w:rsid w:val="004529E6"/>
    <w:rsid w:val="00452A4F"/>
    <w:rsid w:val="00452BA2"/>
    <w:rsid w:val="00452C26"/>
    <w:rsid w:val="00452C2F"/>
    <w:rsid w:val="00452C45"/>
    <w:rsid w:val="00452D01"/>
    <w:rsid w:val="00452DAE"/>
    <w:rsid w:val="004531E2"/>
    <w:rsid w:val="004536CC"/>
    <w:rsid w:val="00453730"/>
    <w:rsid w:val="00453765"/>
    <w:rsid w:val="00453886"/>
    <w:rsid w:val="00453908"/>
    <w:rsid w:val="00453AE1"/>
    <w:rsid w:val="00453AEE"/>
    <w:rsid w:val="00453C0A"/>
    <w:rsid w:val="00453CCD"/>
    <w:rsid w:val="00453DCE"/>
    <w:rsid w:val="00453E76"/>
    <w:rsid w:val="00453F6D"/>
    <w:rsid w:val="00453FA1"/>
    <w:rsid w:val="00454054"/>
    <w:rsid w:val="0045412B"/>
    <w:rsid w:val="004542B0"/>
    <w:rsid w:val="00454450"/>
    <w:rsid w:val="004545A3"/>
    <w:rsid w:val="00454614"/>
    <w:rsid w:val="004546C7"/>
    <w:rsid w:val="004546F1"/>
    <w:rsid w:val="00454C51"/>
    <w:rsid w:val="00454C75"/>
    <w:rsid w:val="00454CD4"/>
    <w:rsid w:val="00454D07"/>
    <w:rsid w:val="00454D4B"/>
    <w:rsid w:val="00454F9E"/>
    <w:rsid w:val="00454FFE"/>
    <w:rsid w:val="00455008"/>
    <w:rsid w:val="00455206"/>
    <w:rsid w:val="004552A6"/>
    <w:rsid w:val="00455306"/>
    <w:rsid w:val="004554FE"/>
    <w:rsid w:val="004555F7"/>
    <w:rsid w:val="00455653"/>
    <w:rsid w:val="00455853"/>
    <w:rsid w:val="00455C1A"/>
    <w:rsid w:val="00455E7F"/>
    <w:rsid w:val="00455F46"/>
    <w:rsid w:val="00455F5A"/>
    <w:rsid w:val="00455F97"/>
    <w:rsid w:val="004560B8"/>
    <w:rsid w:val="0045613F"/>
    <w:rsid w:val="00456283"/>
    <w:rsid w:val="00456398"/>
    <w:rsid w:val="0045641E"/>
    <w:rsid w:val="0045643B"/>
    <w:rsid w:val="004565BE"/>
    <w:rsid w:val="004565DC"/>
    <w:rsid w:val="00456652"/>
    <w:rsid w:val="0045671D"/>
    <w:rsid w:val="00456937"/>
    <w:rsid w:val="00456CF0"/>
    <w:rsid w:val="004570D3"/>
    <w:rsid w:val="00457145"/>
    <w:rsid w:val="00457237"/>
    <w:rsid w:val="00457490"/>
    <w:rsid w:val="00457501"/>
    <w:rsid w:val="0045750D"/>
    <w:rsid w:val="004575EF"/>
    <w:rsid w:val="00457739"/>
    <w:rsid w:val="0045782A"/>
    <w:rsid w:val="004578A3"/>
    <w:rsid w:val="004578EF"/>
    <w:rsid w:val="00457923"/>
    <w:rsid w:val="00457B95"/>
    <w:rsid w:val="00457BCE"/>
    <w:rsid w:val="00457CCB"/>
    <w:rsid w:val="00457D7E"/>
    <w:rsid w:val="00457E28"/>
    <w:rsid w:val="00457ED4"/>
    <w:rsid w:val="0046028D"/>
    <w:rsid w:val="00460377"/>
    <w:rsid w:val="00460452"/>
    <w:rsid w:val="0046052B"/>
    <w:rsid w:val="00460579"/>
    <w:rsid w:val="00460607"/>
    <w:rsid w:val="00460641"/>
    <w:rsid w:val="00460680"/>
    <w:rsid w:val="0046078D"/>
    <w:rsid w:val="004607D0"/>
    <w:rsid w:val="00460864"/>
    <w:rsid w:val="004608EF"/>
    <w:rsid w:val="0046095C"/>
    <w:rsid w:val="004609CA"/>
    <w:rsid w:val="00460A39"/>
    <w:rsid w:val="00460B3B"/>
    <w:rsid w:val="00460B63"/>
    <w:rsid w:val="00460B81"/>
    <w:rsid w:val="00460BF5"/>
    <w:rsid w:val="00460CFF"/>
    <w:rsid w:val="00460DF2"/>
    <w:rsid w:val="00460E28"/>
    <w:rsid w:val="00460E98"/>
    <w:rsid w:val="00461087"/>
    <w:rsid w:val="00461103"/>
    <w:rsid w:val="004611ED"/>
    <w:rsid w:val="004612A8"/>
    <w:rsid w:val="004612EA"/>
    <w:rsid w:val="004613E1"/>
    <w:rsid w:val="0046164A"/>
    <w:rsid w:val="004616BB"/>
    <w:rsid w:val="004616C3"/>
    <w:rsid w:val="00461821"/>
    <w:rsid w:val="0046192B"/>
    <w:rsid w:val="004619AB"/>
    <w:rsid w:val="00461ACE"/>
    <w:rsid w:val="00461E25"/>
    <w:rsid w:val="004620D8"/>
    <w:rsid w:val="00462207"/>
    <w:rsid w:val="00462211"/>
    <w:rsid w:val="004624F9"/>
    <w:rsid w:val="004625C1"/>
    <w:rsid w:val="004625CA"/>
    <w:rsid w:val="004627CD"/>
    <w:rsid w:val="00462849"/>
    <w:rsid w:val="00462AED"/>
    <w:rsid w:val="00462C4C"/>
    <w:rsid w:val="00462C6A"/>
    <w:rsid w:val="00462C7A"/>
    <w:rsid w:val="00462C80"/>
    <w:rsid w:val="00462CF3"/>
    <w:rsid w:val="00462E1D"/>
    <w:rsid w:val="00462FC9"/>
    <w:rsid w:val="00463021"/>
    <w:rsid w:val="004633CF"/>
    <w:rsid w:val="004634DA"/>
    <w:rsid w:val="004635BF"/>
    <w:rsid w:val="00463601"/>
    <w:rsid w:val="00463691"/>
    <w:rsid w:val="00463782"/>
    <w:rsid w:val="00463857"/>
    <w:rsid w:val="0046399A"/>
    <w:rsid w:val="00463ACB"/>
    <w:rsid w:val="00463C0D"/>
    <w:rsid w:val="00463C7F"/>
    <w:rsid w:val="00463D0D"/>
    <w:rsid w:val="00463D17"/>
    <w:rsid w:val="00463DD4"/>
    <w:rsid w:val="00463DFD"/>
    <w:rsid w:val="00463E3B"/>
    <w:rsid w:val="00463E80"/>
    <w:rsid w:val="00463ECD"/>
    <w:rsid w:val="0046400C"/>
    <w:rsid w:val="0046406C"/>
    <w:rsid w:val="00464074"/>
    <w:rsid w:val="0046409B"/>
    <w:rsid w:val="004640AE"/>
    <w:rsid w:val="0046422F"/>
    <w:rsid w:val="0046428E"/>
    <w:rsid w:val="004642D9"/>
    <w:rsid w:val="0046451C"/>
    <w:rsid w:val="0046462D"/>
    <w:rsid w:val="004649B5"/>
    <w:rsid w:val="00464A50"/>
    <w:rsid w:val="00464AD0"/>
    <w:rsid w:val="00464D61"/>
    <w:rsid w:val="00464E4B"/>
    <w:rsid w:val="00464EFB"/>
    <w:rsid w:val="00464F9E"/>
    <w:rsid w:val="00465223"/>
    <w:rsid w:val="004652E6"/>
    <w:rsid w:val="0046551C"/>
    <w:rsid w:val="004655B8"/>
    <w:rsid w:val="00465655"/>
    <w:rsid w:val="00465670"/>
    <w:rsid w:val="0046578A"/>
    <w:rsid w:val="00465845"/>
    <w:rsid w:val="004658C3"/>
    <w:rsid w:val="00465B60"/>
    <w:rsid w:val="00465B77"/>
    <w:rsid w:val="00465BB1"/>
    <w:rsid w:val="00465BF9"/>
    <w:rsid w:val="00465C47"/>
    <w:rsid w:val="00465F2A"/>
    <w:rsid w:val="00465F96"/>
    <w:rsid w:val="00465FF0"/>
    <w:rsid w:val="004660E5"/>
    <w:rsid w:val="004661AA"/>
    <w:rsid w:val="0046624C"/>
    <w:rsid w:val="0046628F"/>
    <w:rsid w:val="00466291"/>
    <w:rsid w:val="004662CA"/>
    <w:rsid w:val="004662CC"/>
    <w:rsid w:val="00466717"/>
    <w:rsid w:val="0046679B"/>
    <w:rsid w:val="004667B1"/>
    <w:rsid w:val="00466902"/>
    <w:rsid w:val="00466A22"/>
    <w:rsid w:val="00466DE5"/>
    <w:rsid w:val="00466E0C"/>
    <w:rsid w:val="00466E48"/>
    <w:rsid w:val="0046708A"/>
    <w:rsid w:val="00467394"/>
    <w:rsid w:val="0046744C"/>
    <w:rsid w:val="00467486"/>
    <w:rsid w:val="00467496"/>
    <w:rsid w:val="004674D2"/>
    <w:rsid w:val="00467748"/>
    <w:rsid w:val="0046774F"/>
    <w:rsid w:val="0046783B"/>
    <w:rsid w:val="00467A90"/>
    <w:rsid w:val="00467B63"/>
    <w:rsid w:val="00467D52"/>
    <w:rsid w:val="00467EB7"/>
    <w:rsid w:val="00467EB9"/>
    <w:rsid w:val="004700DB"/>
    <w:rsid w:val="004702BD"/>
    <w:rsid w:val="00470355"/>
    <w:rsid w:val="0047037D"/>
    <w:rsid w:val="0047037E"/>
    <w:rsid w:val="004704EB"/>
    <w:rsid w:val="004706B8"/>
    <w:rsid w:val="004708C5"/>
    <w:rsid w:val="00470A3E"/>
    <w:rsid w:val="00470AF0"/>
    <w:rsid w:val="00470AF4"/>
    <w:rsid w:val="00470BDF"/>
    <w:rsid w:val="00470C09"/>
    <w:rsid w:val="00470CBD"/>
    <w:rsid w:val="00470DB7"/>
    <w:rsid w:val="00470EA5"/>
    <w:rsid w:val="00471021"/>
    <w:rsid w:val="0047107F"/>
    <w:rsid w:val="004711DA"/>
    <w:rsid w:val="004713EC"/>
    <w:rsid w:val="0047152F"/>
    <w:rsid w:val="00471585"/>
    <w:rsid w:val="004715B7"/>
    <w:rsid w:val="00471613"/>
    <w:rsid w:val="00471681"/>
    <w:rsid w:val="0047179C"/>
    <w:rsid w:val="00471B0C"/>
    <w:rsid w:val="00471B38"/>
    <w:rsid w:val="00471C4F"/>
    <w:rsid w:val="00471F01"/>
    <w:rsid w:val="00471F17"/>
    <w:rsid w:val="00472184"/>
    <w:rsid w:val="00472368"/>
    <w:rsid w:val="004723AC"/>
    <w:rsid w:val="004723EA"/>
    <w:rsid w:val="0047264A"/>
    <w:rsid w:val="004726E3"/>
    <w:rsid w:val="004726EF"/>
    <w:rsid w:val="00472797"/>
    <w:rsid w:val="0047289C"/>
    <w:rsid w:val="004728C8"/>
    <w:rsid w:val="004729A3"/>
    <w:rsid w:val="00472AB8"/>
    <w:rsid w:val="00472ADA"/>
    <w:rsid w:val="00472B21"/>
    <w:rsid w:val="00472CAE"/>
    <w:rsid w:val="00472CB1"/>
    <w:rsid w:val="00472D14"/>
    <w:rsid w:val="00472DB3"/>
    <w:rsid w:val="00472FAD"/>
    <w:rsid w:val="00473285"/>
    <w:rsid w:val="004734DF"/>
    <w:rsid w:val="0047357C"/>
    <w:rsid w:val="004735A4"/>
    <w:rsid w:val="00473610"/>
    <w:rsid w:val="00473754"/>
    <w:rsid w:val="00473960"/>
    <w:rsid w:val="00473A98"/>
    <w:rsid w:val="00473BB3"/>
    <w:rsid w:val="00473BC9"/>
    <w:rsid w:val="00473C05"/>
    <w:rsid w:val="00473C1E"/>
    <w:rsid w:val="00473C5D"/>
    <w:rsid w:val="00473C67"/>
    <w:rsid w:val="00473E56"/>
    <w:rsid w:val="00474140"/>
    <w:rsid w:val="0047419A"/>
    <w:rsid w:val="004741F2"/>
    <w:rsid w:val="004742CC"/>
    <w:rsid w:val="0047430A"/>
    <w:rsid w:val="0047431A"/>
    <w:rsid w:val="0047438A"/>
    <w:rsid w:val="00474391"/>
    <w:rsid w:val="0047452F"/>
    <w:rsid w:val="0047456C"/>
    <w:rsid w:val="004745A4"/>
    <w:rsid w:val="004745C1"/>
    <w:rsid w:val="004746B6"/>
    <w:rsid w:val="00474A0F"/>
    <w:rsid w:val="00474A63"/>
    <w:rsid w:val="00474CAA"/>
    <w:rsid w:val="00474D03"/>
    <w:rsid w:val="00474D0C"/>
    <w:rsid w:val="00474EE4"/>
    <w:rsid w:val="00474FC7"/>
    <w:rsid w:val="00475101"/>
    <w:rsid w:val="0047517E"/>
    <w:rsid w:val="004752A5"/>
    <w:rsid w:val="004754CC"/>
    <w:rsid w:val="0047554E"/>
    <w:rsid w:val="0047559B"/>
    <w:rsid w:val="004755C3"/>
    <w:rsid w:val="0047563F"/>
    <w:rsid w:val="004757EB"/>
    <w:rsid w:val="00475945"/>
    <w:rsid w:val="00475A62"/>
    <w:rsid w:val="00475AC5"/>
    <w:rsid w:val="00475B60"/>
    <w:rsid w:val="00475B76"/>
    <w:rsid w:val="00475F86"/>
    <w:rsid w:val="00475FA7"/>
    <w:rsid w:val="0047605A"/>
    <w:rsid w:val="00476088"/>
    <w:rsid w:val="004760C3"/>
    <w:rsid w:val="00476160"/>
    <w:rsid w:val="00476165"/>
    <w:rsid w:val="00476262"/>
    <w:rsid w:val="00476471"/>
    <w:rsid w:val="004764F8"/>
    <w:rsid w:val="00476508"/>
    <w:rsid w:val="0047655B"/>
    <w:rsid w:val="004765AD"/>
    <w:rsid w:val="00476A44"/>
    <w:rsid w:val="00476C1A"/>
    <w:rsid w:val="00476EDB"/>
    <w:rsid w:val="004771CB"/>
    <w:rsid w:val="00477210"/>
    <w:rsid w:val="00477242"/>
    <w:rsid w:val="004772D5"/>
    <w:rsid w:val="00477363"/>
    <w:rsid w:val="00477612"/>
    <w:rsid w:val="0047761B"/>
    <w:rsid w:val="004776C0"/>
    <w:rsid w:val="004778ED"/>
    <w:rsid w:val="00477915"/>
    <w:rsid w:val="004779C9"/>
    <w:rsid w:val="00477A78"/>
    <w:rsid w:val="00477AB9"/>
    <w:rsid w:val="00477C7A"/>
    <w:rsid w:val="00477C7F"/>
    <w:rsid w:val="00477DE6"/>
    <w:rsid w:val="00477EE9"/>
    <w:rsid w:val="0048002E"/>
    <w:rsid w:val="0048003A"/>
    <w:rsid w:val="00480208"/>
    <w:rsid w:val="00480304"/>
    <w:rsid w:val="0048039F"/>
    <w:rsid w:val="00480413"/>
    <w:rsid w:val="0048043C"/>
    <w:rsid w:val="00480477"/>
    <w:rsid w:val="00480497"/>
    <w:rsid w:val="00480596"/>
    <w:rsid w:val="004808AB"/>
    <w:rsid w:val="0048090C"/>
    <w:rsid w:val="00480A84"/>
    <w:rsid w:val="00480B03"/>
    <w:rsid w:val="00480B52"/>
    <w:rsid w:val="00480EDD"/>
    <w:rsid w:val="00480F4C"/>
    <w:rsid w:val="00480F70"/>
    <w:rsid w:val="0048104A"/>
    <w:rsid w:val="004810C1"/>
    <w:rsid w:val="0048112B"/>
    <w:rsid w:val="00481360"/>
    <w:rsid w:val="00481390"/>
    <w:rsid w:val="004813AE"/>
    <w:rsid w:val="00481606"/>
    <w:rsid w:val="0048160E"/>
    <w:rsid w:val="004816A9"/>
    <w:rsid w:val="004816D3"/>
    <w:rsid w:val="004817A6"/>
    <w:rsid w:val="00481812"/>
    <w:rsid w:val="00481A38"/>
    <w:rsid w:val="00481A9B"/>
    <w:rsid w:val="00481AB4"/>
    <w:rsid w:val="00481B07"/>
    <w:rsid w:val="00481BF2"/>
    <w:rsid w:val="00481CC5"/>
    <w:rsid w:val="00481D11"/>
    <w:rsid w:val="00481DA2"/>
    <w:rsid w:val="00481DF1"/>
    <w:rsid w:val="00481DF5"/>
    <w:rsid w:val="00481E3F"/>
    <w:rsid w:val="00481F41"/>
    <w:rsid w:val="00482000"/>
    <w:rsid w:val="0048214F"/>
    <w:rsid w:val="00482185"/>
    <w:rsid w:val="00482197"/>
    <w:rsid w:val="00482433"/>
    <w:rsid w:val="004825AE"/>
    <w:rsid w:val="00482857"/>
    <w:rsid w:val="00482861"/>
    <w:rsid w:val="004828E9"/>
    <w:rsid w:val="00482914"/>
    <w:rsid w:val="00482A9E"/>
    <w:rsid w:val="00482B61"/>
    <w:rsid w:val="00482CF8"/>
    <w:rsid w:val="00482F6E"/>
    <w:rsid w:val="00482FA1"/>
    <w:rsid w:val="00483067"/>
    <w:rsid w:val="004832B4"/>
    <w:rsid w:val="0048354A"/>
    <w:rsid w:val="00483578"/>
    <w:rsid w:val="004835C9"/>
    <w:rsid w:val="004835F9"/>
    <w:rsid w:val="00483915"/>
    <w:rsid w:val="00483988"/>
    <w:rsid w:val="0048399A"/>
    <w:rsid w:val="004839F3"/>
    <w:rsid w:val="00483AA1"/>
    <w:rsid w:val="00483B13"/>
    <w:rsid w:val="00483CCD"/>
    <w:rsid w:val="00483DA1"/>
    <w:rsid w:val="00483DC2"/>
    <w:rsid w:val="0048414E"/>
    <w:rsid w:val="00484186"/>
    <w:rsid w:val="004843BA"/>
    <w:rsid w:val="0048455D"/>
    <w:rsid w:val="004846D1"/>
    <w:rsid w:val="004848F6"/>
    <w:rsid w:val="00484945"/>
    <w:rsid w:val="00484B2D"/>
    <w:rsid w:val="00484CAE"/>
    <w:rsid w:val="00485007"/>
    <w:rsid w:val="004850F1"/>
    <w:rsid w:val="004851B2"/>
    <w:rsid w:val="00485270"/>
    <w:rsid w:val="00485288"/>
    <w:rsid w:val="004853E4"/>
    <w:rsid w:val="0048554C"/>
    <w:rsid w:val="0048564E"/>
    <w:rsid w:val="00485753"/>
    <w:rsid w:val="004857A5"/>
    <w:rsid w:val="00485916"/>
    <w:rsid w:val="00485986"/>
    <w:rsid w:val="004859CB"/>
    <w:rsid w:val="00485A2C"/>
    <w:rsid w:val="00485B5C"/>
    <w:rsid w:val="00485E4E"/>
    <w:rsid w:val="00485F37"/>
    <w:rsid w:val="00485F9C"/>
    <w:rsid w:val="004860CF"/>
    <w:rsid w:val="00486144"/>
    <w:rsid w:val="004861BA"/>
    <w:rsid w:val="004861C8"/>
    <w:rsid w:val="004863CB"/>
    <w:rsid w:val="004869E0"/>
    <w:rsid w:val="00486A81"/>
    <w:rsid w:val="00486D84"/>
    <w:rsid w:val="00486EC2"/>
    <w:rsid w:val="004870DF"/>
    <w:rsid w:val="004871BD"/>
    <w:rsid w:val="004871F1"/>
    <w:rsid w:val="0048748A"/>
    <w:rsid w:val="00487655"/>
    <w:rsid w:val="004876D2"/>
    <w:rsid w:val="00487751"/>
    <w:rsid w:val="00487843"/>
    <w:rsid w:val="004878BF"/>
    <w:rsid w:val="004878CF"/>
    <w:rsid w:val="00487991"/>
    <w:rsid w:val="00487A02"/>
    <w:rsid w:val="00487AD9"/>
    <w:rsid w:val="00487C08"/>
    <w:rsid w:val="00487C11"/>
    <w:rsid w:val="00487E50"/>
    <w:rsid w:val="00487EE1"/>
    <w:rsid w:val="00487FDE"/>
    <w:rsid w:val="00490095"/>
    <w:rsid w:val="004900A4"/>
    <w:rsid w:val="00490271"/>
    <w:rsid w:val="00490283"/>
    <w:rsid w:val="004902C5"/>
    <w:rsid w:val="004904DB"/>
    <w:rsid w:val="004904FE"/>
    <w:rsid w:val="004905B2"/>
    <w:rsid w:val="004905D7"/>
    <w:rsid w:val="00490832"/>
    <w:rsid w:val="0049096E"/>
    <w:rsid w:val="0049099C"/>
    <w:rsid w:val="004909AF"/>
    <w:rsid w:val="00490AB9"/>
    <w:rsid w:val="00490BB8"/>
    <w:rsid w:val="00490BD3"/>
    <w:rsid w:val="00490BDE"/>
    <w:rsid w:val="00490FF9"/>
    <w:rsid w:val="004910B8"/>
    <w:rsid w:val="004911A0"/>
    <w:rsid w:val="00491253"/>
    <w:rsid w:val="004912B4"/>
    <w:rsid w:val="0049135C"/>
    <w:rsid w:val="004913A3"/>
    <w:rsid w:val="00491427"/>
    <w:rsid w:val="00491514"/>
    <w:rsid w:val="0049153B"/>
    <w:rsid w:val="004915E0"/>
    <w:rsid w:val="004916D8"/>
    <w:rsid w:val="0049172F"/>
    <w:rsid w:val="004917DB"/>
    <w:rsid w:val="004919EC"/>
    <w:rsid w:val="00491B95"/>
    <w:rsid w:val="00491BAE"/>
    <w:rsid w:val="00491E1A"/>
    <w:rsid w:val="00491E2A"/>
    <w:rsid w:val="00492006"/>
    <w:rsid w:val="00492019"/>
    <w:rsid w:val="004922FC"/>
    <w:rsid w:val="004923F7"/>
    <w:rsid w:val="00492404"/>
    <w:rsid w:val="0049247A"/>
    <w:rsid w:val="00492495"/>
    <w:rsid w:val="00492595"/>
    <w:rsid w:val="004926A5"/>
    <w:rsid w:val="0049277C"/>
    <w:rsid w:val="00492842"/>
    <w:rsid w:val="004928D5"/>
    <w:rsid w:val="00492964"/>
    <w:rsid w:val="00492BE4"/>
    <w:rsid w:val="00492CFC"/>
    <w:rsid w:val="00492DA4"/>
    <w:rsid w:val="00492E75"/>
    <w:rsid w:val="00492E7B"/>
    <w:rsid w:val="00492F8D"/>
    <w:rsid w:val="00493101"/>
    <w:rsid w:val="00493336"/>
    <w:rsid w:val="004933EE"/>
    <w:rsid w:val="00493718"/>
    <w:rsid w:val="0049385D"/>
    <w:rsid w:val="004938AC"/>
    <w:rsid w:val="00493AAA"/>
    <w:rsid w:val="00493BB2"/>
    <w:rsid w:val="00493C02"/>
    <w:rsid w:val="00493D8C"/>
    <w:rsid w:val="00493E17"/>
    <w:rsid w:val="00493EF2"/>
    <w:rsid w:val="00493FD8"/>
    <w:rsid w:val="0049401B"/>
    <w:rsid w:val="00494176"/>
    <w:rsid w:val="00494204"/>
    <w:rsid w:val="004942F7"/>
    <w:rsid w:val="00494378"/>
    <w:rsid w:val="004943FF"/>
    <w:rsid w:val="004944C7"/>
    <w:rsid w:val="004944DE"/>
    <w:rsid w:val="004944DF"/>
    <w:rsid w:val="004945B2"/>
    <w:rsid w:val="00494603"/>
    <w:rsid w:val="00494728"/>
    <w:rsid w:val="00494735"/>
    <w:rsid w:val="00494AEF"/>
    <w:rsid w:val="00494BCD"/>
    <w:rsid w:val="00494C08"/>
    <w:rsid w:val="00494FA9"/>
    <w:rsid w:val="0049503E"/>
    <w:rsid w:val="004950E4"/>
    <w:rsid w:val="0049531E"/>
    <w:rsid w:val="00495433"/>
    <w:rsid w:val="004956BC"/>
    <w:rsid w:val="0049586B"/>
    <w:rsid w:val="00495A00"/>
    <w:rsid w:val="00495A6A"/>
    <w:rsid w:val="00495B63"/>
    <w:rsid w:val="00495BA8"/>
    <w:rsid w:val="00495C4F"/>
    <w:rsid w:val="00495DBF"/>
    <w:rsid w:val="00495E77"/>
    <w:rsid w:val="00496045"/>
    <w:rsid w:val="004960A1"/>
    <w:rsid w:val="004960C9"/>
    <w:rsid w:val="004962F6"/>
    <w:rsid w:val="004965CF"/>
    <w:rsid w:val="004965FA"/>
    <w:rsid w:val="00496657"/>
    <w:rsid w:val="004966E3"/>
    <w:rsid w:val="004967BE"/>
    <w:rsid w:val="00496B44"/>
    <w:rsid w:val="00496CBD"/>
    <w:rsid w:val="00496D2A"/>
    <w:rsid w:val="004972DD"/>
    <w:rsid w:val="00497311"/>
    <w:rsid w:val="0049737F"/>
    <w:rsid w:val="00497381"/>
    <w:rsid w:val="004973F4"/>
    <w:rsid w:val="00497467"/>
    <w:rsid w:val="00497469"/>
    <w:rsid w:val="00497599"/>
    <w:rsid w:val="004975FB"/>
    <w:rsid w:val="0049762B"/>
    <w:rsid w:val="0049763B"/>
    <w:rsid w:val="0049799E"/>
    <w:rsid w:val="004979ED"/>
    <w:rsid w:val="00497A94"/>
    <w:rsid w:val="00497B2F"/>
    <w:rsid w:val="00497CA7"/>
    <w:rsid w:val="00497E53"/>
    <w:rsid w:val="00497E66"/>
    <w:rsid w:val="00497F03"/>
    <w:rsid w:val="00497F47"/>
    <w:rsid w:val="00497FC9"/>
    <w:rsid w:val="004A0080"/>
    <w:rsid w:val="004A01F0"/>
    <w:rsid w:val="004A01FE"/>
    <w:rsid w:val="004A02CE"/>
    <w:rsid w:val="004A0352"/>
    <w:rsid w:val="004A0379"/>
    <w:rsid w:val="004A0604"/>
    <w:rsid w:val="004A061A"/>
    <w:rsid w:val="004A06A4"/>
    <w:rsid w:val="004A08DC"/>
    <w:rsid w:val="004A0910"/>
    <w:rsid w:val="004A0BC4"/>
    <w:rsid w:val="004A0C47"/>
    <w:rsid w:val="004A0DD5"/>
    <w:rsid w:val="004A0F46"/>
    <w:rsid w:val="004A1185"/>
    <w:rsid w:val="004A12BF"/>
    <w:rsid w:val="004A1486"/>
    <w:rsid w:val="004A1545"/>
    <w:rsid w:val="004A1565"/>
    <w:rsid w:val="004A1574"/>
    <w:rsid w:val="004A15C5"/>
    <w:rsid w:val="004A15F9"/>
    <w:rsid w:val="004A16BD"/>
    <w:rsid w:val="004A16D2"/>
    <w:rsid w:val="004A1797"/>
    <w:rsid w:val="004A19A4"/>
    <w:rsid w:val="004A1C28"/>
    <w:rsid w:val="004A1C96"/>
    <w:rsid w:val="004A1CBF"/>
    <w:rsid w:val="004A1E71"/>
    <w:rsid w:val="004A1F8E"/>
    <w:rsid w:val="004A1FF9"/>
    <w:rsid w:val="004A20A8"/>
    <w:rsid w:val="004A2108"/>
    <w:rsid w:val="004A2159"/>
    <w:rsid w:val="004A220E"/>
    <w:rsid w:val="004A24A3"/>
    <w:rsid w:val="004A256B"/>
    <w:rsid w:val="004A2594"/>
    <w:rsid w:val="004A26DE"/>
    <w:rsid w:val="004A2C5A"/>
    <w:rsid w:val="004A2D34"/>
    <w:rsid w:val="004A2E2C"/>
    <w:rsid w:val="004A2F53"/>
    <w:rsid w:val="004A2F96"/>
    <w:rsid w:val="004A3315"/>
    <w:rsid w:val="004A3429"/>
    <w:rsid w:val="004A346F"/>
    <w:rsid w:val="004A348D"/>
    <w:rsid w:val="004A34C7"/>
    <w:rsid w:val="004A34DD"/>
    <w:rsid w:val="004A355F"/>
    <w:rsid w:val="004A35AB"/>
    <w:rsid w:val="004A35DA"/>
    <w:rsid w:val="004A3606"/>
    <w:rsid w:val="004A36D6"/>
    <w:rsid w:val="004A372C"/>
    <w:rsid w:val="004A3758"/>
    <w:rsid w:val="004A376A"/>
    <w:rsid w:val="004A3801"/>
    <w:rsid w:val="004A38B8"/>
    <w:rsid w:val="004A3AF5"/>
    <w:rsid w:val="004A3BD5"/>
    <w:rsid w:val="004A3C53"/>
    <w:rsid w:val="004A3CFC"/>
    <w:rsid w:val="004A3D24"/>
    <w:rsid w:val="004A3EA1"/>
    <w:rsid w:val="004A3ECE"/>
    <w:rsid w:val="004A3FEF"/>
    <w:rsid w:val="004A4005"/>
    <w:rsid w:val="004A4021"/>
    <w:rsid w:val="004A43BD"/>
    <w:rsid w:val="004A44F6"/>
    <w:rsid w:val="004A4507"/>
    <w:rsid w:val="004A4563"/>
    <w:rsid w:val="004A45AC"/>
    <w:rsid w:val="004A45BB"/>
    <w:rsid w:val="004A4905"/>
    <w:rsid w:val="004A4BD3"/>
    <w:rsid w:val="004A4C0F"/>
    <w:rsid w:val="004A4C20"/>
    <w:rsid w:val="004A4CEB"/>
    <w:rsid w:val="004A4D97"/>
    <w:rsid w:val="004A4E7B"/>
    <w:rsid w:val="004A4EF6"/>
    <w:rsid w:val="004A4F4A"/>
    <w:rsid w:val="004A4F6A"/>
    <w:rsid w:val="004A4F6E"/>
    <w:rsid w:val="004A50B3"/>
    <w:rsid w:val="004A5133"/>
    <w:rsid w:val="004A51BE"/>
    <w:rsid w:val="004A51EE"/>
    <w:rsid w:val="004A521F"/>
    <w:rsid w:val="004A5432"/>
    <w:rsid w:val="004A54A0"/>
    <w:rsid w:val="004A5669"/>
    <w:rsid w:val="004A5715"/>
    <w:rsid w:val="004A57EE"/>
    <w:rsid w:val="004A589A"/>
    <w:rsid w:val="004A58D5"/>
    <w:rsid w:val="004A5A3E"/>
    <w:rsid w:val="004A5A72"/>
    <w:rsid w:val="004A5ABF"/>
    <w:rsid w:val="004A5ACF"/>
    <w:rsid w:val="004A5AE7"/>
    <w:rsid w:val="004A5B0E"/>
    <w:rsid w:val="004A5B42"/>
    <w:rsid w:val="004A5B6B"/>
    <w:rsid w:val="004A5E9C"/>
    <w:rsid w:val="004A6176"/>
    <w:rsid w:val="004A6192"/>
    <w:rsid w:val="004A61AC"/>
    <w:rsid w:val="004A6201"/>
    <w:rsid w:val="004A6603"/>
    <w:rsid w:val="004A68A4"/>
    <w:rsid w:val="004A68BD"/>
    <w:rsid w:val="004A6980"/>
    <w:rsid w:val="004A6ADB"/>
    <w:rsid w:val="004A6BEB"/>
    <w:rsid w:val="004A6C34"/>
    <w:rsid w:val="004A6C5F"/>
    <w:rsid w:val="004A6CF7"/>
    <w:rsid w:val="004A6F98"/>
    <w:rsid w:val="004A6FBC"/>
    <w:rsid w:val="004A714D"/>
    <w:rsid w:val="004A71D1"/>
    <w:rsid w:val="004A7271"/>
    <w:rsid w:val="004A7272"/>
    <w:rsid w:val="004A73A8"/>
    <w:rsid w:val="004A7613"/>
    <w:rsid w:val="004A773E"/>
    <w:rsid w:val="004A795C"/>
    <w:rsid w:val="004A79A1"/>
    <w:rsid w:val="004A7A8E"/>
    <w:rsid w:val="004A7AD5"/>
    <w:rsid w:val="004A7BCC"/>
    <w:rsid w:val="004A7C82"/>
    <w:rsid w:val="004A7EA1"/>
    <w:rsid w:val="004A7F30"/>
    <w:rsid w:val="004A7FFA"/>
    <w:rsid w:val="004B00BC"/>
    <w:rsid w:val="004B00DD"/>
    <w:rsid w:val="004B00E5"/>
    <w:rsid w:val="004B02C2"/>
    <w:rsid w:val="004B0323"/>
    <w:rsid w:val="004B03EA"/>
    <w:rsid w:val="004B043E"/>
    <w:rsid w:val="004B0494"/>
    <w:rsid w:val="004B058B"/>
    <w:rsid w:val="004B0598"/>
    <w:rsid w:val="004B0809"/>
    <w:rsid w:val="004B08FD"/>
    <w:rsid w:val="004B0910"/>
    <w:rsid w:val="004B09A5"/>
    <w:rsid w:val="004B0A9B"/>
    <w:rsid w:val="004B0AA5"/>
    <w:rsid w:val="004B0ABB"/>
    <w:rsid w:val="004B0B15"/>
    <w:rsid w:val="004B0B69"/>
    <w:rsid w:val="004B0C17"/>
    <w:rsid w:val="004B0D6C"/>
    <w:rsid w:val="004B0DA8"/>
    <w:rsid w:val="004B0E88"/>
    <w:rsid w:val="004B0E9F"/>
    <w:rsid w:val="004B1112"/>
    <w:rsid w:val="004B1258"/>
    <w:rsid w:val="004B13E0"/>
    <w:rsid w:val="004B148E"/>
    <w:rsid w:val="004B14AC"/>
    <w:rsid w:val="004B15CB"/>
    <w:rsid w:val="004B1630"/>
    <w:rsid w:val="004B1706"/>
    <w:rsid w:val="004B17A9"/>
    <w:rsid w:val="004B1853"/>
    <w:rsid w:val="004B1855"/>
    <w:rsid w:val="004B18B8"/>
    <w:rsid w:val="004B190B"/>
    <w:rsid w:val="004B1DD3"/>
    <w:rsid w:val="004B1DD8"/>
    <w:rsid w:val="004B1ED6"/>
    <w:rsid w:val="004B1EFD"/>
    <w:rsid w:val="004B1FB4"/>
    <w:rsid w:val="004B1FE7"/>
    <w:rsid w:val="004B2033"/>
    <w:rsid w:val="004B2097"/>
    <w:rsid w:val="004B215E"/>
    <w:rsid w:val="004B2329"/>
    <w:rsid w:val="004B259B"/>
    <w:rsid w:val="004B25D2"/>
    <w:rsid w:val="004B284C"/>
    <w:rsid w:val="004B28A2"/>
    <w:rsid w:val="004B2CA9"/>
    <w:rsid w:val="004B2E18"/>
    <w:rsid w:val="004B2F00"/>
    <w:rsid w:val="004B2F08"/>
    <w:rsid w:val="004B2F0D"/>
    <w:rsid w:val="004B2F6F"/>
    <w:rsid w:val="004B31D5"/>
    <w:rsid w:val="004B33A7"/>
    <w:rsid w:val="004B37C1"/>
    <w:rsid w:val="004B3B04"/>
    <w:rsid w:val="004B3B3D"/>
    <w:rsid w:val="004B3B9D"/>
    <w:rsid w:val="004B3BEE"/>
    <w:rsid w:val="004B3D73"/>
    <w:rsid w:val="004B3DE5"/>
    <w:rsid w:val="004B3DFF"/>
    <w:rsid w:val="004B3E0B"/>
    <w:rsid w:val="004B3E78"/>
    <w:rsid w:val="004B3FA8"/>
    <w:rsid w:val="004B4039"/>
    <w:rsid w:val="004B40E2"/>
    <w:rsid w:val="004B419B"/>
    <w:rsid w:val="004B41E5"/>
    <w:rsid w:val="004B42EE"/>
    <w:rsid w:val="004B43AB"/>
    <w:rsid w:val="004B4400"/>
    <w:rsid w:val="004B450D"/>
    <w:rsid w:val="004B4518"/>
    <w:rsid w:val="004B4573"/>
    <w:rsid w:val="004B45AC"/>
    <w:rsid w:val="004B46DC"/>
    <w:rsid w:val="004B49D7"/>
    <w:rsid w:val="004B4A1E"/>
    <w:rsid w:val="004B4B72"/>
    <w:rsid w:val="004B4BD4"/>
    <w:rsid w:val="004B4BE3"/>
    <w:rsid w:val="004B4D20"/>
    <w:rsid w:val="004B4EBE"/>
    <w:rsid w:val="004B4F31"/>
    <w:rsid w:val="004B502C"/>
    <w:rsid w:val="004B50CE"/>
    <w:rsid w:val="004B529A"/>
    <w:rsid w:val="004B5382"/>
    <w:rsid w:val="004B53C4"/>
    <w:rsid w:val="004B547D"/>
    <w:rsid w:val="004B5522"/>
    <w:rsid w:val="004B5562"/>
    <w:rsid w:val="004B565D"/>
    <w:rsid w:val="004B565E"/>
    <w:rsid w:val="004B5804"/>
    <w:rsid w:val="004B599B"/>
    <w:rsid w:val="004B5A3E"/>
    <w:rsid w:val="004B5D33"/>
    <w:rsid w:val="004B5D5A"/>
    <w:rsid w:val="004B5DA9"/>
    <w:rsid w:val="004B5E6A"/>
    <w:rsid w:val="004B61CD"/>
    <w:rsid w:val="004B634C"/>
    <w:rsid w:val="004B65B3"/>
    <w:rsid w:val="004B6605"/>
    <w:rsid w:val="004B66E6"/>
    <w:rsid w:val="004B67CE"/>
    <w:rsid w:val="004B696B"/>
    <w:rsid w:val="004B69A6"/>
    <w:rsid w:val="004B6BA6"/>
    <w:rsid w:val="004B6EE9"/>
    <w:rsid w:val="004B6F04"/>
    <w:rsid w:val="004B706E"/>
    <w:rsid w:val="004B71D7"/>
    <w:rsid w:val="004B71FB"/>
    <w:rsid w:val="004B7316"/>
    <w:rsid w:val="004B7349"/>
    <w:rsid w:val="004B73EC"/>
    <w:rsid w:val="004B7410"/>
    <w:rsid w:val="004B74A8"/>
    <w:rsid w:val="004B7615"/>
    <w:rsid w:val="004B7909"/>
    <w:rsid w:val="004B792D"/>
    <w:rsid w:val="004B7B82"/>
    <w:rsid w:val="004B7BBA"/>
    <w:rsid w:val="004B7C50"/>
    <w:rsid w:val="004B7D78"/>
    <w:rsid w:val="004B7DAC"/>
    <w:rsid w:val="004B7DD9"/>
    <w:rsid w:val="004B7F96"/>
    <w:rsid w:val="004BBEDE"/>
    <w:rsid w:val="004C0067"/>
    <w:rsid w:val="004C01EB"/>
    <w:rsid w:val="004C02D6"/>
    <w:rsid w:val="004C065C"/>
    <w:rsid w:val="004C068A"/>
    <w:rsid w:val="004C07B4"/>
    <w:rsid w:val="004C081A"/>
    <w:rsid w:val="004C0870"/>
    <w:rsid w:val="004C0872"/>
    <w:rsid w:val="004C08F6"/>
    <w:rsid w:val="004C090D"/>
    <w:rsid w:val="004C0A5A"/>
    <w:rsid w:val="004C0B84"/>
    <w:rsid w:val="004C0B85"/>
    <w:rsid w:val="004C0C79"/>
    <w:rsid w:val="004C0CE7"/>
    <w:rsid w:val="004C0D80"/>
    <w:rsid w:val="004C0D9A"/>
    <w:rsid w:val="004C0E0D"/>
    <w:rsid w:val="004C0F8E"/>
    <w:rsid w:val="004C1070"/>
    <w:rsid w:val="004C1115"/>
    <w:rsid w:val="004C1172"/>
    <w:rsid w:val="004C1319"/>
    <w:rsid w:val="004C13A0"/>
    <w:rsid w:val="004C1463"/>
    <w:rsid w:val="004C147E"/>
    <w:rsid w:val="004C156B"/>
    <w:rsid w:val="004C164A"/>
    <w:rsid w:val="004C1653"/>
    <w:rsid w:val="004C17D7"/>
    <w:rsid w:val="004C1919"/>
    <w:rsid w:val="004C1A42"/>
    <w:rsid w:val="004C1A73"/>
    <w:rsid w:val="004C1B79"/>
    <w:rsid w:val="004C1C67"/>
    <w:rsid w:val="004C1D16"/>
    <w:rsid w:val="004C1D69"/>
    <w:rsid w:val="004C1E8C"/>
    <w:rsid w:val="004C1F26"/>
    <w:rsid w:val="004C1F66"/>
    <w:rsid w:val="004C1F74"/>
    <w:rsid w:val="004C20C3"/>
    <w:rsid w:val="004C27D8"/>
    <w:rsid w:val="004C27E5"/>
    <w:rsid w:val="004C2865"/>
    <w:rsid w:val="004C294C"/>
    <w:rsid w:val="004C2960"/>
    <w:rsid w:val="004C29AF"/>
    <w:rsid w:val="004C29C2"/>
    <w:rsid w:val="004C2AF6"/>
    <w:rsid w:val="004C2D8A"/>
    <w:rsid w:val="004C2DC9"/>
    <w:rsid w:val="004C2FC7"/>
    <w:rsid w:val="004C317F"/>
    <w:rsid w:val="004C318F"/>
    <w:rsid w:val="004C3284"/>
    <w:rsid w:val="004C330E"/>
    <w:rsid w:val="004C3493"/>
    <w:rsid w:val="004C3501"/>
    <w:rsid w:val="004C3604"/>
    <w:rsid w:val="004C3895"/>
    <w:rsid w:val="004C38FF"/>
    <w:rsid w:val="004C3BE7"/>
    <w:rsid w:val="004C3C98"/>
    <w:rsid w:val="004C3C9A"/>
    <w:rsid w:val="004C3CB5"/>
    <w:rsid w:val="004C3E33"/>
    <w:rsid w:val="004C3E9F"/>
    <w:rsid w:val="004C3EB8"/>
    <w:rsid w:val="004C3ED0"/>
    <w:rsid w:val="004C414D"/>
    <w:rsid w:val="004C4173"/>
    <w:rsid w:val="004C4280"/>
    <w:rsid w:val="004C4295"/>
    <w:rsid w:val="004C43F4"/>
    <w:rsid w:val="004C4586"/>
    <w:rsid w:val="004C468E"/>
    <w:rsid w:val="004C46E8"/>
    <w:rsid w:val="004C4738"/>
    <w:rsid w:val="004C4841"/>
    <w:rsid w:val="004C48F4"/>
    <w:rsid w:val="004C49F1"/>
    <w:rsid w:val="004C4A2F"/>
    <w:rsid w:val="004C4A63"/>
    <w:rsid w:val="004C4B00"/>
    <w:rsid w:val="004C4B40"/>
    <w:rsid w:val="004C4BC9"/>
    <w:rsid w:val="004C4E8D"/>
    <w:rsid w:val="004C4F2D"/>
    <w:rsid w:val="004C4FD0"/>
    <w:rsid w:val="004C50EE"/>
    <w:rsid w:val="004C528C"/>
    <w:rsid w:val="004C536E"/>
    <w:rsid w:val="004C542B"/>
    <w:rsid w:val="004C568F"/>
    <w:rsid w:val="004C56AE"/>
    <w:rsid w:val="004C56E1"/>
    <w:rsid w:val="004C5722"/>
    <w:rsid w:val="004C5733"/>
    <w:rsid w:val="004C57A5"/>
    <w:rsid w:val="004C581B"/>
    <w:rsid w:val="004C592B"/>
    <w:rsid w:val="004C5985"/>
    <w:rsid w:val="004C5A53"/>
    <w:rsid w:val="004C5A6D"/>
    <w:rsid w:val="004C5B06"/>
    <w:rsid w:val="004C5CFA"/>
    <w:rsid w:val="004C5D00"/>
    <w:rsid w:val="004C5DFC"/>
    <w:rsid w:val="004C5EDB"/>
    <w:rsid w:val="004C6318"/>
    <w:rsid w:val="004C63F6"/>
    <w:rsid w:val="004C641B"/>
    <w:rsid w:val="004C64F5"/>
    <w:rsid w:val="004C6530"/>
    <w:rsid w:val="004C661B"/>
    <w:rsid w:val="004C6712"/>
    <w:rsid w:val="004C675B"/>
    <w:rsid w:val="004C68A2"/>
    <w:rsid w:val="004C68BC"/>
    <w:rsid w:val="004C690D"/>
    <w:rsid w:val="004C69D7"/>
    <w:rsid w:val="004C6A80"/>
    <w:rsid w:val="004C6CCA"/>
    <w:rsid w:val="004C6D7D"/>
    <w:rsid w:val="004C6FB0"/>
    <w:rsid w:val="004C7145"/>
    <w:rsid w:val="004C7214"/>
    <w:rsid w:val="004C728A"/>
    <w:rsid w:val="004C72DD"/>
    <w:rsid w:val="004C741A"/>
    <w:rsid w:val="004C7511"/>
    <w:rsid w:val="004C751D"/>
    <w:rsid w:val="004C7664"/>
    <w:rsid w:val="004C76D0"/>
    <w:rsid w:val="004C783F"/>
    <w:rsid w:val="004C7984"/>
    <w:rsid w:val="004C79B6"/>
    <w:rsid w:val="004C7B25"/>
    <w:rsid w:val="004C7B77"/>
    <w:rsid w:val="004C7C5F"/>
    <w:rsid w:val="004C7D9E"/>
    <w:rsid w:val="004C7DC9"/>
    <w:rsid w:val="004C7F43"/>
    <w:rsid w:val="004D01A9"/>
    <w:rsid w:val="004D01DA"/>
    <w:rsid w:val="004D0288"/>
    <w:rsid w:val="004D0616"/>
    <w:rsid w:val="004D0650"/>
    <w:rsid w:val="004D0728"/>
    <w:rsid w:val="004D07A4"/>
    <w:rsid w:val="004D0891"/>
    <w:rsid w:val="004D0AA3"/>
    <w:rsid w:val="004D0AE0"/>
    <w:rsid w:val="004D0CD8"/>
    <w:rsid w:val="004D0DD0"/>
    <w:rsid w:val="004D1245"/>
    <w:rsid w:val="004D1363"/>
    <w:rsid w:val="004D1438"/>
    <w:rsid w:val="004D166F"/>
    <w:rsid w:val="004D16C7"/>
    <w:rsid w:val="004D183C"/>
    <w:rsid w:val="004D19E3"/>
    <w:rsid w:val="004D1BA7"/>
    <w:rsid w:val="004D1DE3"/>
    <w:rsid w:val="004D1E47"/>
    <w:rsid w:val="004D1E96"/>
    <w:rsid w:val="004D1F7A"/>
    <w:rsid w:val="004D1FD7"/>
    <w:rsid w:val="004D201C"/>
    <w:rsid w:val="004D20B9"/>
    <w:rsid w:val="004D20BD"/>
    <w:rsid w:val="004D22AA"/>
    <w:rsid w:val="004D25D1"/>
    <w:rsid w:val="004D260B"/>
    <w:rsid w:val="004D2642"/>
    <w:rsid w:val="004D2646"/>
    <w:rsid w:val="004D267E"/>
    <w:rsid w:val="004D27E8"/>
    <w:rsid w:val="004D285E"/>
    <w:rsid w:val="004D2882"/>
    <w:rsid w:val="004D2884"/>
    <w:rsid w:val="004D2896"/>
    <w:rsid w:val="004D291B"/>
    <w:rsid w:val="004D29C0"/>
    <w:rsid w:val="004D2A1E"/>
    <w:rsid w:val="004D2A8C"/>
    <w:rsid w:val="004D2BF4"/>
    <w:rsid w:val="004D2C5F"/>
    <w:rsid w:val="004D2CDB"/>
    <w:rsid w:val="004D2F5B"/>
    <w:rsid w:val="004D3158"/>
    <w:rsid w:val="004D3159"/>
    <w:rsid w:val="004D3341"/>
    <w:rsid w:val="004D356F"/>
    <w:rsid w:val="004D35EA"/>
    <w:rsid w:val="004D37BF"/>
    <w:rsid w:val="004D398C"/>
    <w:rsid w:val="004D3A84"/>
    <w:rsid w:val="004D3B14"/>
    <w:rsid w:val="004D3CFC"/>
    <w:rsid w:val="004D3DA6"/>
    <w:rsid w:val="004D3ED5"/>
    <w:rsid w:val="004D3EFE"/>
    <w:rsid w:val="004D3F5F"/>
    <w:rsid w:val="004D4077"/>
    <w:rsid w:val="004D4082"/>
    <w:rsid w:val="004D4164"/>
    <w:rsid w:val="004D41D5"/>
    <w:rsid w:val="004D425E"/>
    <w:rsid w:val="004D4294"/>
    <w:rsid w:val="004D43A0"/>
    <w:rsid w:val="004D445A"/>
    <w:rsid w:val="004D446F"/>
    <w:rsid w:val="004D458B"/>
    <w:rsid w:val="004D4733"/>
    <w:rsid w:val="004D4AD5"/>
    <w:rsid w:val="004D4B08"/>
    <w:rsid w:val="004D4B9B"/>
    <w:rsid w:val="004D4BD3"/>
    <w:rsid w:val="004D4D13"/>
    <w:rsid w:val="004D4F2A"/>
    <w:rsid w:val="004D503E"/>
    <w:rsid w:val="004D5244"/>
    <w:rsid w:val="004D52A2"/>
    <w:rsid w:val="004D5342"/>
    <w:rsid w:val="004D552E"/>
    <w:rsid w:val="004D555D"/>
    <w:rsid w:val="004D5670"/>
    <w:rsid w:val="004D572C"/>
    <w:rsid w:val="004D57D6"/>
    <w:rsid w:val="004D5913"/>
    <w:rsid w:val="004D5ABA"/>
    <w:rsid w:val="004D5B67"/>
    <w:rsid w:val="004D5B77"/>
    <w:rsid w:val="004D5BD3"/>
    <w:rsid w:val="004D5C23"/>
    <w:rsid w:val="004D5D94"/>
    <w:rsid w:val="004D5EF0"/>
    <w:rsid w:val="004D60AE"/>
    <w:rsid w:val="004D61F3"/>
    <w:rsid w:val="004D6207"/>
    <w:rsid w:val="004D62F2"/>
    <w:rsid w:val="004D630F"/>
    <w:rsid w:val="004D6321"/>
    <w:rsid w:val="004D633B"/>
    <w:rsid w:val="004D637E"/>
    <w:rsid w:val="004D6527"/>
    <w:rsid w:val="004D655E"/>
    <w:rsid w:val="004D6570"/>
    <w:rsid w:val="004D66CD"/>
    <w:rsid w:val="004D674E"/>
    <w:rsid w:val="004D68FC"/>
    <w:rsid w:val="004D6B55"/>
    <w:rsid w:val="004D6B9C"/>
    <w:rsid w:val="004D6D03"/>
    <w:rsid w:val="004D6D6E"/>
    <w:rsid w:val="004D6EF3"/>
    <w:rsid w:val="004D7028"/>
    <w:rsid w:val="004D7052"/>
    <w:rsid w:val="004D70FB"/>
    <w:rsid w:val="004D7108"/>
    <w:rsid w:val="004D7112"/>
    <w:rsid w:val="004D7263"/>
    <w:rsid w:val="004D74CA"/>
    <w:rsid w:val="004D74DB"/>
    <w:rsid w:val="004D763A"/>
    <w:rsid w:val="004D7740"/>
    <w:rsid w:val="004D7787"/>
    <w:rsid w:val="004D7886"/>
    <w:rsid w:val="004D7907"/>
    <w:rsid w:val="004D7B6B"/>
    <w:rsid w:val="004D7D4F"/>
    <w:rsid w:val="004D7E76"/>
    <w:rsid w:val="004D7FF5"/>
    <w:rsid w:val="004E0111"/>
    <w:rsid w:val="004E02B4"/>
    <w:rsid w:val="004E03F3"/>
    <w:rsid w:val="004E0401"/>
    <w:rsid w:val="004E08AA"/>
    <w:rsid w:val="004E08FD"/>
    <w:rsid w:val="004E0BEA"/>
    <w:rsid w:val="004E0C0C"/>
    <w:rsid w:val="004E0CE5"/>
    <w:rsid w:val="004E0E5B"/>
    <w:rsid w:val="004E0E9A"/>
    <w:rsid w:val="004E100E"/>
    <w:rsid w:val="004E1370"/>
    <w:rsid w:val="004E1391"/>
    <w:rsid w:val="004E13B5"/>
    <w:rsid w:val="004E1402"/>
    <w:rsid w:val="004E1635"/>
    <w:rsid w:val="004E168E"/>
    <w:rsid w:val="004E194F"/>
    <w:rsid w:val="004E19A4"/>
    <w:rsid w:val="004E1CDB"/>
    <w:rsid w:val="004E1E1A"/>
    <w:rsid w:val="004E1E45"/>
    <w:rsid w:val="004E1F05"/>
    <w:rsid w:val="004E1F30"/>
    <w:rsid w:val="004E2106"/>
    <w:rsid w:val="004E210F"/>
    <w:rsid w:val="004E2181"/>
    <w:rsid w:val="004E2276"/>
    <w:rsid w:val="004E2295"/>
    <w:rsid w:val="004E229E"/>
    <w:rsid w:val="004E22A8"/>
    <w:rsid w:val="004E2420"/>
    <w:rsid w:val="004E2458"/>
    <w:rsid w:val="004E24E2"/>
    <w:rsid w:val="004E2503"/>
    <w:rsid w:val="004E25F3"/>
    <w:rsid w:val="004E2683"/>
    <w:rsid w:val="004E2966"/>
    <w:rsid w:val="004E29C6"/>
    <w:rsid w:val="004E29EE"/>
    <w:rsid w:val="004E2A6C"/>
    <w:rsid w:val="004E2AF3"/>
    <w:rsid w:val="004E2B52"/>
    <w:rsid w:val="004E2C4B"/>
    <w:rsid w:val="004E2C55"/>
    <w:rsid w:val="004E2EFD"/>
    <w:rsid w:val="004E2F4C"/>
    <w:rsid w:val="004E310C"/>
    <w:rsid w:val="004E321F"/>
    <w:rsid w:val="004E32FC"/>
    <w:rsid w:val="004E343A"/>
    <w:rsid w:val="004E3495"/>
    <w:rsid w:val="004E34A7"/>
    <w:rsid w:val="004E351E"/>
    <w:rsid w:val="004E357A"/>
    <w:rsid w:val="004E359A"/>
    <w:rsid w:val="004E3632"/>
    <w:rsid w:val="004E3693"/>
    <w:rsid w:val="004E391B"/>
    <w:rsid w:val="004E3946"/>
    <w:rsid w:val="004E3B28"/>
    <w:rsid w:val="004E3C0D"/>
    <w:rsid w:val="004E3C61"/>
    <w:rsid w:val="004E3D7B"/>
    <w:rsid w:val="004E3D82"/>
    <w:rsid w:val="004E3DAB"/>
    <w:rsid w:val="004E3E0C"/>
    <w:rsid w:val="004E3E86"/>
    <w:rsid w:val="004E3FB3"/>
    <w:rsid w:val="004E4164"/>
    <w:rsid w:val="004E41B4"/>
    <w:rsid w:val="004E42B3"/>
    <w:rsid w:val="004E433F"/>
    <w:rsid w:val="004E4731"/>
    <w:rsid w:val="004E47A3"/>
    <w:rsid w:val="004E48CA"/>
    <w:rsid w:val="004E48E2"/>
    <w:rsid w:val="004E4A94"/>
    <w:rsid w:val="004E4B27"/>
    <w:rsid w:val="004E4D06"/>
    <w:rsid w:val="004E4D09"/>
    <w:rsid w:val="004E4DE8"/>
    <w:rsid w:val="004E4FB5"/>
    <w:rsid w:val="004E5018"/>
    <w:rsid w:val="004E5233"/>
    <w:rsid w:val="004E5263"/>
    <w:rsid w:val="004E52BA"/>
    <w:rsid w:val="004E52BB"/>
    <w:rsid w:val="004E533F"/>
    <w:rsid w:val="004E5481"/>
    <w:rsid w:val="004E5499"/>
    <w:rsid w:val="004E5975"/>
    <w:rsid w:val="004E59A1"/>
    <w:rsid w:val="004E5C76"/>
    <w:rsid w:val="004E5CF3"/>
    <w:rsid w:val="004E5F81"/>
    <w:rsid w:val="004E6034"/>
    <w:rsid w:val="004E611D"/>
    <w:rsid w:val="004E612C"/>
    <w:rsid w:val="004E6201"/>
    <w:rsid w:val="004E62CA"/>
    <w:rsid w:val="004E6444"/>
    <w:rsid w:val="004E6609"/>
    <w:rsid w:val="004E66EE"/>
    <w:rsid w:val="004E6853"/>
    <w:rsid w:val="004E6866"/>
    <w:rsid w:val="004E6883"/>
    <w:rsid w:val="004E6962"/>
    <w:rsid w:val="004E6A64"/>
    <w:rsid w:val="004E6AA7"/>
    <w:rsid w:val="004E6B6C"/>
    <w:rsid w:val="004E6CC5"/>
    <w:rsid w:val="004E6F7F"/>
    <w:rsid w:val="004E70EF"/>
    <w:rsid w:val="004E7373"/>
    <w:rsid w:val="004E73D6"/>
    <w:rsid w:val="004E76F8"/>
    <w:rsid w:val="004E7746"/>
    <w:rsid w:val="004E77B7"/>
    <w:rsid w:val="004E7892"/>
    <w:rsid w:val="004E7A97"/>
    <w:rsid w:val="004E7AB4"/>
    <w:rsid w:val="004E7AF0"/>
    <w:rsid w:val="004E7BA6"/>
    <w:rsid w:val="004E7BB7"/>
    <w:rsid w:val="004E7BBA"/>
    <w:rsid w:val="004E7C05"/>
    <w:rsid w:val="004E7D37"/>
    <w:rsid w:val="004E7E6E"/>
    <w:rsid w:val="004F0043"/>
    <w:rsid w:val="004F00A4"/>
    <w:rsid w:val="004F018D"/>
    <w:rsid w:val="004F0309"/>
    <w:rsid w:val="004F031A"/>
    <w:rsid w:val="004F0337"/>
    <w:rsid w:val="004F0349"/>
    <w:rsid w:val="004F0384"/>
    <w:rsid w:val="004F05D3"/>
    <w:rsid w:val="004F0620"/>
    <w:rsid w:val="004F07E0"/>
    <w:rsid w:val="004F0839"/>
    <w:rsid w:val="004F084B"/>
    <w:rsid w:val="004F08F1"/>
    <w:rsid w:val="004F08F4"/>
    <w:rsid w:val="004F0A0A"/>
    <w:rsid w:val="004F0AC7"/>
    <w:rsid w:val="004F0AFF"/>
    <w:rsid w:val="004F0B6E"/>
    <w:rsid w:val="004F0D08"/>
    <w:rsid w:val="004F0D41"/>
    <w:rsid w:val="004F0D99"/>
    <w:rsid w:val="004F0DDD"/>
    <w:rsid w:val="004F0ECB"/>
    <w:rsid w:val="004F101C"/>
    <w:rsid w:val="004F1076"/>
    <w:rsid w:val="004F1368"/>
    <w:rsid w:val="004F141D"/>
    <w:rsid w:val="004F15A5"/>
    <w:rsid w:val="004F16BA"/>
    <w:rsid w:val="004F17F1"/>
    <w:rsid w:val="004F180F"/>
    <w:rsid w:val="004F183A"/>
    <w:rsid w:val="004F19AA"/>
    <w:rsid w:val="004F1A93"/>
    <w:rsid w:val="004F1B1D"/>
    <w:rsid w:val="004F1BA5"/>
    <w:rsid w:val="004F1DBF"/>
    <w:rsid w:val="004F1E3A"/>
    <w:rsid w:val="004F2042"/>
    <w:rsid w:val="004F205C"/>
    <w:rsid w:val="004F2107"/>
    <w:rsid w:val="004F2120"/>
    <w:rsid w:val="004F22C1"/>
    <w:rsid w:val="004F22FA"/>
    <w:rsid w:val="004F23AD"/>
    <w:rsid w:val="004F24E0"/>
    <w:rsid w:val="004F258F"/>
    <w:rsid w:val="004F25D6"/>
    <w:rsid w:val="004F2666"/>
    <w:rsid w:val="004F287D"/>
    <w:rsid w:val="004F28F9"/>
    <w:rsid w:val="004F2912"/>
    <w:rsid w:val="004F29E5"/>
    <w:rsid w:val="004F2BAF"/>
    <w:rsid w:val="004F2F3D"/>
    <w:rsid w:val="004F2FA7"/>
    <w:rsid w:val="004F3223"/>
    <w:rsid w:val="004F3371"/>
    <w:rsid w:val="004F347D"/>
    <w:rsid w:val="004F34F4"/>
    <w:rsid w:val="004F36A7"/>
    <w:rsid w:val="004F36AE"/>
    <w:rsid w:val="004F3990"/>
    <w:rsid w:val="004F3AE8"/>
    <w:rsid w:val="004F3BE1"/>
    <w:rsid w:val="004F3C41"/>
    <w:rsid w:val="004F3CDB"/>
    <w:rsid w:val="004F3D12"/>
    <w:rsid w:val="004F3DEE"/>
    <w:rsid w:val="004F3EB9"/>
    <w:rsid w:val="004F3F02"/>
    <w:rsid w:val="004F40B3"/>
    <w:rsid w:val="004F4193"/>
    <w:rsid w:val="004F41C9"/>
    <w:rsid w:val="004F42B9"/>
    <w:rsid w:val="004F43BD"/>
    <w:rsid w:val="004F465E"/>
    <w:rsid w:val="004F47E6"/>
    <w:rsid w:val="004F4889"/>
    <w:rsid w:val="004F4A35"/>
    <w:rsid w:val="004F4A5C"/>
    <w:rsid w:val="004F4B9E"/>
    <w:rsid w:val="004F4C35"/>
    <w:rsid w:val="004F5061"/>
    <w:rsid w:val="004F53CD"/>
    <w:rsid w:val="004F556E"/>
    <w:rsid w:val="004F55A9"/>
    <w:rsid w:val="004F5627"/>
    <w:rsid w:val="004F56DD"/>
    <w:rsid w:val="004F573D"/>
    <w:rsid w:val="004F5771"/>
    <w:rsid w:val="004F5810"/>
    <w:rsid w:val="004F5848"/>
    <w:rsid w:val="004F5B32"/>
    <w:rsid w:val="004F5DA0"/>
    <w:rsid w:val="004F5DDE"/>
    <w:rsid w:val="004F5E50"/>
    <w:rsid w:val="004F5FCC"/>
    <w:rsid w:val="004F5FF1"/>
    <w:rsid w:val="004F6019"/>
    <w:rsid w:val="004F606D"/>
    <w:rsid w:val="004F60D2"/>
    <w:rsid w:val="004F624F"/>
    <w:rsid w:val="004F62BA"/>
    <w:rsid w:val="004F63B6"/>
    <w:rsid w:val="004F6401"/>
    <w:rsid w:val="004F6448"/>
    <w:rsid w:val="004F6489"/>
    <w:rsid w:val="004F64C2"/>
    <w:rsid w:val="004F66E8"/>
    <w:rsid w:val="004F67E6"/>
    <w:rsid w:val="004F6876"/>
    <w:rsid w:val="004F68DB"/>
    <w:rsid w:val="004F692D"/>
    <w:rsid w:val="004F6ACF"/>
    <w:rsid w:val="004F6BB2"/>
    <w:rsid w:val="004F6CD1"/>
    <w:rsid w:val="004F6D45"/>
    <w:rsid w:val="004F6E37"/>
    <w:rsid w:val="004F6E75"/>
    <w:rsid w:val="004F709C"/>
    <w:rsid w:val="004F732E"/>
    <w:rsid w:val="004F75E7"/>
    <w:rsid w:val="004F7687"/>
    <w:rsid w:val="004F7731"/>
    <w:rsid w:val="004F7752"/>
    <w:rsid w:val="004F78F7"/>
    <w:rsid w:val="004F7915"/>
    <w:rsid w:val="004F7936"/>
    <w:rsid w:val="004F7AD6"/>
    <w:rsid w:val="004F7CFC"/>
    <w:rsid w:val="004F7F23"/>
    <w:rsid w:val="0050018C"/>
    <w:rsid w:val="005001AC"/>
    <w:rsid w:val="005002A9"/>
    <w:rsid w:val="005005D5"/>
    <w:rsid w:val="005007F2"/>
    <w:rsid w:val="00500A07"/>
    <w:rsid w:val="00500AA3"/>
    <w:rsid w:val="00500B1B"/>
    <w:rsid w:val="00500BF8"/>
    <w:rsid w:val="00500D51"/>
    <w:rsid w:val="00500EF3"/>
    <w:rsid w:val="00500EF5"/>
    <w:rsid w:val="00500F90"/>
    <w:rsid w:val="00500FCF"/>
    <w:rsid w:val="0050143B"/>
    <w:rsid w:val="005014BE"/>
    <w:rsid w:val="0050166A"/>
    <w:rsid w:val="00501781"/>
    <w:rsid w:val="005017DF"/>
    <w:rsid w:val="0050190C"/>
    <w:rsid w:val="00501B59"/>
    <w:rsid w:val="00501CD6"/>
    <w:rsid w:val="00501D60"/>
    <w:rsid w:val="00501D6D"/>
    <w:rsid w:val="00501D86"/>
    <w:rsid w:val="00501DFA"/>
    <w:rsid w:val="00501FFC"/>
    <w:rsid w:val="0050202D"/>
    <w:rsid w:val="00502120"/>
    <w:rsid w:val="005022B5"/>
    <w:rsid w:val="00502376"/>
    <w:rsid w:val="005023AD"/>
    <w:rsid w:val="005023C4"/>
    <w:rsid w:val="005024EF"/>
    <w:rsid w:val="005028E1"/>
    <w:rsid w:val="00502942"/>
    <w:rsid w:val="0050294F"/>
    <w:rsid w:val="00502ADB"/>
    <w:rsid w:val="00502B89"/>
    <w:rsid w:val="00502BB3"/>
    <w:rsid w:val="00502CD6"/>
    <w:rsid w:val="00502D9F"/>
    <w:rsid w:val="00502EA3"/>
    <w:rsid w:val="005030C7"/>
    <w:rsid w:val="00503112"/>
    <w:rsid w:val="005031D5"/>
    <w:rsid w:val="005036AB"/>
    <w:rsid w:val="005036AD"/>
    <w:rsid w:val="005037E3"/>
    <w:rsid w:val="00503C4D"/>
    <w:rsid w:val="00503D15"/>
    <w:rsid w:val="00503DC0"/>
    <w:rsid w:val="00503F0D"/>
    <w:rsid w:val="00503F15"/>
    <w:rsid w:val="00503F55"/>
    <w:rsid w:val="00503F75"/>
    <w:rsid w:val="005040B4"/>
    <w:rsid w:val="005040E3"/>
    <w:rsid w:val="0050428F"/>
    <w:rsid w:val="00504478"/>
    <w:rsid w:val="0050447D"/>
    <w:rsid w:val="005045C9"/>
    <w:rsid w:val="005045CA"/>
    <w:rsid w:val="0050471C"/>
    <w:rsid w:val="00504799"/>
    <w:rsid w:val="0050494E"/>
    <w:rsid w:val="0050499C"/>
    <w:rsid w:val="00504C6F"/>
    <w:rsid w:val="00504CD3"/>
    <w:rsid w:val="00504DEB"/>
    <w:rsid w:val="00505006"/>
    <w:rsid w:val="00505014"/>
    <w:rsid w:val="005051BD"/>
    <w:rsid w:val="005051F1"/>
    <w:rsid w:val="00505386"/>
    <w:rsid w:val="005053DC"/>
    <w:rsid w:val="0050541E"/>
    <w:rsid w:val="005054EE"/>
    <w:rsid w:val="005055BF"/>
    <w:rsid w:val="00505632"/>
    <w:rsid w:val="005056E1"/>
    <w:rsid w:val="00505750"/>
    <w:rsid w:val="005057D2"/>
    <w:rsid w:val="0050594E"/>
    <w:rsid w:val="005059CD"/>
    <w:rsid w:val="005059FC"/>
    <w:rsid w:val="00505A04"/>
    <w:rsid w:val="00505AF1"/>
    <w:rsid w:val="00505B98"/>
    <w:rsid w:val="00505C12"/>
    <w:rsid w:val="00505D43"/>
    <w:rsid w:val="00505E58"/>
    <w:rsid w:val="00505FAA"/>
    <w:rsid w:val="00506024"/>
    <w:rsid w:val="0050603E"/>
    <w:rsid w:val="00506097"/>
    <w:rsid w:val="00506359"/>
    <w:rsid w:val="005064C7"/>
    <w:rsid w:val="00506520"/>
    <w:rsid w:val="005065E3"/>
    <w:rsid w:val="00506665"/>
    <w:rsid w:val="00506733"/>
    <w:rsid w:val="0050676E"/>
    <w:rsid w:val="005068F6"/>
    <w:rsid w:val="00506B2A"/>
    <w:rsid w:val="00506B6C"/>
    <w:rsid w:val="00506C57"/>
    <w:rsid w:val="00506C77"/>
    <w:rsid w:val="00506D06"/>
    <w:rsid w:val="00506DDD"/>
    <w:rsid w:val="00506EC8"/>
    <w:rsid w:val="00507125"/>
    <w:rsid w:val="0050719D"/>
    <w:rsid w:val="00507236"/>
    <w:rsid w:val="005072FE"/>
    <w:rsid w:val="00507402"/>
    <w:rsid w:val="0050753C"/>
    <w:rsid w:val="00507692"/>
    <w:rsid w:val="0050771C"/>
    <w:rsid w:val="005077FB"/>
    <w:rsid w:val="0050780D"/>
    <w:rsid w:val="00507A1E"/>
    <w:rsid w:val="00507C31"/>
    <w:rsid w:val="00507F8C"/>
    <w:rsid w:val="00510113"/>
    <w:rsid w:val="0051016F"/>
    <w:rsid w:val="00510271"/>
    <w:rsid w:val="0051058B"/>
    <w:rsid w:val="00510707"/>
    <w:rsid w:val="00510AF3"/>
    <w:rsid w:val="00510AFC"/>
    <w:rsid w:val="00510DCE"/>
    <w:rsid w:val="0051104C"/>
    <w:rsid w:val="005110D4"/>
    <w:rsid w:val="0051115E"/>
    <w:rsid w:val="005111E9"/>
    <w:rsid w:val="0051149E"/>
    <w:rsid w:val="00511524"/>
    <w:rsid w:val="0051153B"/>
    <w:rsid w:val="0051160C"/>
    <w:rsid w:val="005116AF"/>
    <w:rsid w:val="00511786"/>
    <w:rsid w:val="005118B7"/>
    <w:rsid w:val="005118CC"/>
    <w:rsid w:val="005118D7"/>
    <w:rsid w:val="00511958"/>
    <w:rsid w:val="005119C9"/>
    <w:rsid w:val="00511C03"/>
    <w:rsid w:val="00511CEE"/>
    <w:rsid w:val="00511F18"/>
    <w:rsid w:val="005122D8"/>
    <w:rsid w:val="00512352"/>
    <w:rsid w:val="00512491"/>
    <w:rsid w:val="005124B0"/>
    <w:rsid w:val="005124C1"/>
    <w:rsid w:val="005124D4"/>
    <w:rsid w:val="005126FD"/>
    <w:rsid w:val="00512717"/>
    <w:rsid w:val="005129B9"/>
    <w:rsid w:val="005129F5"/>
    <w:rsid w:val="00512AEF"/>
    <w:rsid w:val="00512B65"/>
    <w:rsid w:val="00512BB1"/>
    <w:rsid w:val="00512C65"/>
    <w:rsid w:val="00512DF1"/>
    <w:rsid w:val="00512EAA"/>
    <w:rsid w:val="00512F05"/>
    <w:rsid w:val="0051321D"/>
    <w:rsid w:val="00513221"/>
    <w:rsid w:val="0051329D"/>
    <w:rsid w:val="005132B5"/>
    <w:rsid w:val="00513372"/>
    <w:rsid w:val="005133CE"/>
    <w:rsid w:val="005133CF"/>
    <w:rsid w:val="005134B1"/>
    <w:rsid w:val="005137DE"/>
    <w:rsid w:val="0051385B"/>
    <w:rsid w:val="0051393B"/>
    <w:rsid w:val="00513C16"/>
    <w:rsid w:val="00513C43"/>
    <w:rsid w:val="00513C44"/>
    <w:rsid w:val="00513CA9"/>
    <w:rsid w:val="00513CD1"/>
    <w:rsid w:val="00513ED0"/>
    <w:rsid w:val="00513FE5"/>
    <w:rsid w:val="005140D1"/>
    <w:rsid w:val="005141C1"/>
    <w:rsid w:val="005141CB"/>
    <w:rsid w:val="00514217"/>
    <w:rsid w:val="00514316"/>
    <w:rsid w:val="005144D5"/>
    <w:rsid w:val="005144F0"/>
    <w:rsid w:val="0051452B"/>
    <w:rsid w:val="00514639"/>
    <w:rsid w:val="005146E8"/>
    <w:rsid w:val="005149B7"/>
    <w:rsid w:val="00514A89"/>
    <w:rsid w:val="00514C38"/>
    <w:rsid w:val="00514D22"/>
    <w:rsid w:val="00514DE5"/>
    <w:rsid w:val="00514E09"/>
    <w:rsid w:val="005151D8"/>
    <w:rsid w:val="00515224"/>
    <w:rsid w:val="00515289"/>
    <w:rsid w:val="005152F8"/>
    <w:rsid w:val="00515499"/>
    <w:rsid w:val="00515606"/>
    <w:rsid w:val="005156C1"/>
    <w:rsid w:val="00515705"/>
    <w:rsid w:val="00515749"/>
    <w:rsid w:val="00515846"/>
    <w:rsid w:val="005158C7"/>
    <w:rsid w:val="00515936"/>
    <w:rsid w:val="00515A72"/>
    <w:rsid w:val="00515B4F"/>
    <w:rsid w:val="00515D4D"/>
    <w:rsid w:val="00515D89"/>
    <w:rsid w:val="00515F25"/>
    <w:rsid w:val="0051601B"/>
    <w:rsid w:val="005160CA"/>
    <w:rsid w:val="005160CB"/>
    <w:rsid w:val="00516133"/>
    <w:rsid w:val="00516164"/>
    <w:rsid w:val="00516380"/>
    <w:rsid w:val="00516426"/>
    <w:rsid w:val="005166F3"/>
    <w:rsid w:val="00516701"/>
    <w:rsid w:val="005167C5"/>
    <w:rsid w:val="00516830"/>
    <w:rsid w:val="0051683C"/>
    <w:rsid w:val="00516854"/>
    <w:rsid w:val="005168BC"/>
    <w:rsid w:val="005168FD"/>
    <w:rsid w:val="0051699B"/>
    <w:rsid w:val="00516A0A"/>
    <w:rsid w:val="00516F16"/>
    <w:rsid w:val="005170F8"/>
    <w:rsid w:val="005173FE"/>
    <w:rsid w:val="005174E1"/>
    <w:rsid w:val="00517623"/>
    <w:rsid w:val="005176CD"/>
    <w:rsid w:val="005178FA"/>
    <w:rsid w:val="00517923"/>
    <w:rsid w:val="0051794B"/>
    <w:rsid w:val="00517B45"/>
    <w:rsid w:val="00517C2E"/>
    <w:rsid w:val="00517F53"/>
    <w:rsid w:val="00517F91"/>
    <w:rsid w:val="0052002F"/>
    <w:rsid w:val="00520171"/>
    <w:rsid w:val="005201EC"/>
    <w:rsid w:val="00520282"/>
    <w:rsid w:val="005203A0"/>
    <w:rsid w:val="0052040D"/>
    <w:rsid w:val="00520479"/>
    <w:rsid w:val="005206C9"/>
    <w:rsid w:val="005206DD"/>
    <w:rsid w:val="00520809"/>
    <w:rsid w:val="00520825"/>
    <w:rsid w:val="00520AA4"/>
    <w:rsid w:val="00520C11"/>
    <w:rsid w:val="00520D21"/>
    <w:rsid w:val="00520DCD"/>
    <w:rsid w:val="00520EF6"/>
    <w:rsid w:val="00520FA0"/>
    <w:rsid w:val="005210A6"/>
    <w:rsid w:val="0052116E"/>
    <w:rsid w:val="0052147D"/>
    <w:rsid w:val="005215AC"/>
    <w:rsid w:val="005217A3"/>
    <w:rsid w:val="00521B25"/>
    <w:rsid w:val="00521BDF"/>
    <w:rsid w:val="00521CA7"/>
    <w:rsid w:val="00521D3B"/>
    <w:rsid w:val="00521F30"/>
    <w:rsid w:val="00521FB2"/>
    <w:rsid w:val="00522099"/>
    <w:rsid w:val="005220BE"/>
    <w:rsid w:val="00522149"/>
    <w:rsid w:val="00522182"/>
    <w:rsid w:val="00522290"/>
    <w:rsid w:val="005226D7"/>
    <w:rsid w:val="005227FE"/>
    <w:rsid w:val="0052289D"/>
    <w:rsid w:val="00522943"/>
    <w:rsid w:val="00522B14"/>
    <w:rsid w:val="0052300D"/>
    <w:rsid w:val="0052303B"/>
    <w:rsid w:val="0052306D"/>
    <w:rsid w:val="005230F7"/>
    <w:rsid w:val="00523161"/>
    <w:rsid w:val="005231FD"/>
    <w:rsid w:val="005232E7"/>
    <w:rsid w:val="005238BB"/>
    <w:rsid w:val="005238D6"/>
    <w:rsid w:val="00523A96"/>
    <w:rsid w:val="00523AF1"/>
    <w:rsid w:val="00523B32"/>
    <w:rsid w:val="00523E75"/>
    <w:rsid w:val="00523FF5"/>
    <w:rsid w:val="0052409F"/>
    <w:rsid w:val="005240AA"/>
    <w:rsid w:val="005240F9"/>
    <w:rsid w:val="0052430F"/>
    <w:rsid w:val="005243BE"/>
    <w:rsid w:val="005243E2"/>
    <w:rsid w:val="0052447F"/>
    <w:rsid w:val="00524610"/>
    <w:rsid w:val="005246FA"/>
    <w:rsid w:val="00524756"/>
    <w:rsid w:val="005248B4"/>
    <w:rsid w:val="00524975"/>
    <w:rsid w:val="00524987"/>
    <w:rsid w:val="00524A45"/>
    <w:rsid w:val="00524AED"/>
    <w:rsid w:val="00524ED2"/>
    <w:rsid w:val="00524F2A"/>
    <w:rsid w:val="00524FC5"/>
    <w:rsid w:val="0052506A"/>
    <w:rsid w:val="0052527B"/>
    <w:rsid w:val="0052576A"/>
    <w:rsid w:val="005258BB"/>
    <w:rsid w:val="005258FD"/>
    <w:rsid w:val="0052593A"/>
    <w:rsid w:val="00525A19"/>
    <w:rsid w:val="00525AD0"/>
    <w:rsid w:val="00525B00"/>
    <w:rsid w:val="00525B1D"/>
    <w:rsid w:val="00525C14"/>
    <w:rsid w:val="00525CC0"/>
    <w:rsid w:val="00525D98"/>
    <w:rsid w:val="00525DE0"/>
    <w:rsid w:val="00525E4C"/>
    <w:rsid w:val="00525E66"/>
    <w:rsid w:val="00525F4E"/>
    <w:rsid w:val="005260A5"/>
    <w:rsid w:val="005260BE"/>
    <w:rsid w:val="00526499"/>
    <w:rsid w:val="00526538"/>
    <w:rsid w:val="005266C5"/>
    <w:rsid w:val="0052679A"/>
    <w:rsid w:val="00526994"/>
    <w:rsid w:val="005269A8"/>
    <w:rsid w:val="00526ADA"/>
    <w:rsid w:val="00526AE4"/>
    <w:rsid w:val="00526B00"/>
    <w:rsid w:val="00527042"/>
    <w:rsid w:val="00527074"/>
    <w:rsid w:val="0052713A"/>
    <w:rsid w:val="005271B9"/>
    <w:rsid w:val="00527211"/>
    <w:rsid w:val="00527413"/>
    <w:rsid w:val="00527685"/>
    <w:rsid w:val="00527764"/>
    <w:rsid w:val="005277AC"/>
    <w:rsid w:val="00527BBB"/>
    <w:rsid w:val="00527EF1"/>
    <w:rsid w:val="00527F4D"/>
    <w:rsid w:val="00527F8D"/>
    <w:rsid w:val="00527FA0"/>
    <w:rsid w:val="00530057"/>
    <w:rsid w:val="005300AA"/>
    <w:rsid w:val="0053026E"/>
    <w:rsid w:val="0053037D"/>
    <w:rsid w:val="005303DD"/>
    <w:rsid w:val="00530426"/>
    <w:rsid w:val="00530432"/>
    <w:rsid w:val="00530502"/>
    <w:rsid w:val="00530574"/>
    <w:rsid w:val="0053059F"/>
    <w:rsid w:val="00530672"/>
    <w:rsid w:val="00530779"/>
    <w:rsid w:val="005307F6"/>
    <w:rsid w:val="0053094A"/>
    <w:rsid w:val="00530999"/>
    <w:rsid w:val="00530AF2"/>
    <w:rsid w:val="00530B82"/>
    <w:rsid w:val="00530B94"/>
    <w:rsid w:val="00530C04"/>
    <w:rsid w:val="00530CF0"/>
    <w:rsid w:val="00530EE1"/>
    <w:rsid w:val="00530EE2"/>
    <w:rsid w:val="00530FDA"/>
    <w:rsid w:val="005311C2"/>
    <w:rsid w:val="0053120A"/>
    <w:rsid w:val="00531286"/>
    <w:rsid w:val="005312EE"/>
    <w:rsid w:val="00531478"/>
    <w:rsid w:val="00531767"/>
    <w:rsid w:val="005317F5"/>
    <w:rsid w:val="0053183D"/>
    <w:rsid w:val="0053193A"/>
    <w:rsid w:val="00531981"/>
    <w:rsid w:val="00531A0C"/>
    <w:rsid w:val="00531A15"/>
    <w:rsid w:val="00531A29"/>
    <w:rsid w:val="00531A4D"/>
    <w:rsid w:val="00531D1C"/>
    <w:rsid w:val="00531E84"/>
    <w:rsid w:val="00531EC1"/>
    <w:rsid w:val="00531F73"/>
    <w:rsid w:val="00531FC5"/>
    <w:rsid w:val="00532047"/>
    <w:rsid w:val="0053208A"/>
    <w:rsid w:val="005320B3"/>
    <w:rsid w:val="00532193"/>
    <w:rsid w:val="0053270A"/>
    <w:rsid w:val="005327D2"/>
    <w:rsid w:val="005328F9"/>
    <w:rsid w:val="0053290E"/>
    <w:rsid w:val="005329C9"/>
    <w:rsid w:val="00532A05"/>
    <w:rsid w:val="00532B36"/>
    <w:rsid w:val="00532B82"/>
    <w:rsid w:val="00532CF7"/>
    <w:rsid w:val="00532D28"/>
    <w:rsid w:val="00532D73"/>
    <w:rsid w:val="00532E66"/>
    <w:rsid w:val="00532E8E"/>
    <w:rsid w:val="00532FDE"/>
    <w:rsid w:val="005330FB"/>
    <w:rsid w:val="0053326C"/>
    <w:rsid w:val="00533303"/>
    <w:rsid w:val="00533368"/>
    <w:rsid w:val="00533467"/>
    <w:rsid w:val="00533521"/>
    <w:rsid w:val="005336F3"/>
    <w:rsid w:val="00533842"/>
    <w:rsid w:val="005339F7"/>
    <w:rsid w:val="00533A7E"/>
    <w:rsid w:val="00533AA0"/>
    <w:rsid w:val="00533B6A"/>
    <w:rsid w:val="00533C2F"/>
    <w:rsid w:val="00533CB1"/>
    <w:rsid w:val="00533DE9"/>
    <w:rsid w:val="00533F42"/>
    <w:rsid w:val="00533FDF"/>
    <w:rsid w:val="005344C8"/>
    <w:rsid w:val="00534616"/>
    <w:rsid w:val="00534656"/>
    <w:rsid w:val="0053478C"/>
    <w:rsid w:val="00534847"/>
    <w:rsid w:val="005348EC"/>
    <w:rsid w:val="00534AF0"/>
    <w:rsid w:val="00534B3E"/>
    <w:rsid w:val="00534B67"/>
    <w:rsid w:val="00534BE4"/>
    <w:rsid w:val="00534CB5"/>
    <w:rsid w:val="00534DEF"/>
    <w:rsid w:val="00534E4B"/>
    <w:rsid w:val="00534EC1"/>
    <w:rsid w:val="00534EFF"/>
    <w:rsid w:val="00534FA9"/>
    <w:rsid w:val="00535066"/>
    <w:rsid w:val="00535114"/>
    <w:rsid w:val="0053514D"/>
    <w:rsid w:val="00535162"/>
    <w:rsid w:val="005351CE"/>
    <w:rsid w:val="005353F3"/>
    <w:rsid w:val="005355FB"/>
    <w:rsid w:val="0053565C"/>
    <w:rsid w:val="005357BE"/>
    <w:rsid w:val="005357F6"/>
    <w:rsid w:val="00535927"/>
    <w:rsid w:val="00535B55"/>
    <w:rsid w:val="00535B64"/>
    <w:rsid w:val="00535D01"/>
    <w:rsid w:val="00535D28"/>
    <w:rsid w:val="00535D4D"/>
    <w:rsid w:val="00535E51"/>
    <w:rsid w:val="00535E53"/>
    <w:rsid w:val="00535E81"/>
    <w:rsid w:val="00535E96"/>
    <w:rsid w:val="00535F59"/>
    <w:rsid w:val="00535F66"/>
    <w:rsid w:val="0053616B"/>
    <w:rsid w:val="00536181"/>
    <w:rsid w:val="005363E7"/>
    <w:rsid w:val="00536414"/>
    <w:rsid w:val="00536523"/>
    <w:rsid w:val="005365DD"/>
    <w:rsid w:val="005365E2"/>
    <w:rsid w:val="00536753"/>
    <w:rsid w:val="005367E6"/>
    <w:rsid w:val="00536974"/>
    <w:rsid w:val="005369A9"/>
    <w:rsid w:val="005369EA"/>
    <w:rsid w:val="00536B17"/>
    <w:rsid w:val="00536B45"/>
    <w:rsid w:val="00536D52"/>
    <w:rsid w:val="00536D7B"/>
    <w:rsid w:val="00537102"/>
    <w:rsid w:val="00537119"/>
    <w:rsid w:val="00537160"/>
    <w:rsid w:val="00537268"/>
    <w:rsid w:val="005377B1"/>
    <w:rsid w:val="00537857"/>
    <w:rsid w:val="00537977"/>
    <w:rsid w:val="005379E0"/>
    <w:rsid w:val="00537A9D"/>
    <w:rsid w:val="00537BAC"/>
    <w:rsid w:val="00537BCB"/>
    <w:rsid w:val="00537C5D"/>
    <w:rsid w:val="00537C78"/>
    <w:rsid w:val="00537CAA"/>
    <w:rsid w:val="00537D4E"/>
    <w:rsid w:val="00537DAD"/>
    <w:rsid w:val="00540014"/>
    <w:rsid w:val="005400A3"/>
    <w:rsid w:val="00540238"/>
    <w:rsid w:val="00540477"/>
    <w:rsid w:val="005406DC"/>
    <w:rsid w:val="0054088D"/>
    <w:rsid w:val="00540938"/>
    <w:rsid w:val="00540A1C"/>
    <w:rsid w:val="00540A26"/>
    <w:rsid w:val="00540A42"/>
    <w:rsid w:val="00540A46"/>
    <w:rsid w:val="00540B8E"/>
    <w:rsid w:val="00540C34"/>
    <w:rsid w:val="00540C5A"/>
    <w:rsid w:val="00540FD4"/>
    <w:rsid w:val="005410EC"/>
    <w:rsid w:val="005411C3"/>
    <w:rsid w:val="00541217"/>
    <w:rsid w:val="00541290"/>
    <w:rsid w:val="00541307"/>
    <w:rsid w:val="0054132B"/>
    <w:rsid w:val="00541631"/>
    <w:rsid w:val="005416FA"/>
    <w:rsid w:val="00541B4A"/>
    <w:rsid w:val="00541B76"/>
    <w:rsid w:val="00541C28"/>
    <w:rsid w:val="00541CDE"/>
    <w:rsid w:val="00541FFA"/>
    <w:rsid w:val="005420EB"/>
    <w:rsid w:val="00542152"/>
    <w:rsid w:val="0054223B"/>
    <w:rsid w:val="00542250"/>
    <w:rsid w:val="00542285"/>
    <w:rsid w:val="0054249D"/>
    <w:rsid w:val="00542785"/>
    <w:rsid w:val="005427A3"/>
    <w:rsid w:val="005427B6"/>
    <w:rsid w:val="00542829"/>
    <w:rsid w:val="0054297C"/>
    <w:rsid w:val="00542A1B"/>
    <w:rsid w:val="00542C11"/>
    <w:rsid w:val="00542CCD"/>
    <w:rsid w:val="00542D84"/>
    <w:rsid w:val="00542DBF"/>
    <w:rsid w:val="00542E77"/>
    <w:rsid w:val="00542F60"/>
    <w:rsid w:val="00542FAF"/>
    <w:rsid w:val="00543367"/>
    <w:rsid w:val="0054363C"/>
    <w:rsid w:val="0054379D"/>
    <w:rsid w:val="00543813"/>
    <w:rsid w:val="0054388A"/>
    <w:rsid w:val="005439E3"/>
    <w:rsid w:val="00543A84"/>
    <w:rsid w:val="00543BB1"/>
    <w:rsid w:val="00543C64"/>
    <w:rsid w:val="00543C7F"/>
    <w:rsid w:val="00543E01"/>
    <w:rsid w:val="00543E56"/>
    <w:rsid w:val="00543F2B"/>
    <w:rsid w:val="0054406E"/>
    <w:rsid w:val="00544216"/>
    <w:rsid w:val="0054424E"/>
    <w:rsid w:val="005442DD"/>
    <w:rsid w:val="005442F5"/>
    <w:rsid w:val="0054454F"/>
    <w:rsid w:val="005445B9"/>
    <w:rsid w:val="0054478D"/>
    <w:rsid w:val="0054492D"/>
    <w:rsid w:val="00544959"/>
    <w:rsid w:val="005449C7"/>
    <w:rsid w:val="00544AE5"/>
    <w:rsid w:val="00544D51"/>
    <w:rsid w:val="00544D6C"/>
    <w:rsid w:val="00544DAB"/>
    <w:rsid w:val="00544DDA"/>
    <w:rsid w:val="00544EA0"/>
    <w:rsid w:val="005450E5"/>
    <w:rsid w:val="0054518D"/>
    <w:rsid w:val="005451AA"/>
    <w:rsid w:val="005453A1"/>
    <w:rsid w:val="00545533"/>
    <w:rsid w:val="00545614"/>
    <w:rsid w:val="005457D8"/>
    <w:rsid w:val="00545866"/>
    <w:rsid w:val="005458F3"/>
    <w:rsid w:val="00545935"/>
    <w:rsid w:val="005459FE"/>
    <w:rsid w:val="00545E3D"/>
    <w:rsid w:val="00545F07"/>
    <w:rsid w:val="00545F79"/>
    <w:rsid w:val="005463AF"/>
    <w:rsid w:val="005463B6"/>
    <w:rsid w:val="00546486"/>
    <w:rsid w:val="00546509"/>
    <w:rsid w:val="00546711"/>
    <w:rsid w:val="0054679A"/>
    <w:rsid w:val="005468DF"/>
    <w:rsid w:val="00546905"/>
    <w:rsid w:val="00546BBB"/>
    <w:rsid w:val="00546D79"/>
    <w:rsid w:val="00546D87"/>
    <w:rsid w:val="00546DC1"/>
    <w:rsid w:val="00546DE6"/>
    <w:rsid w:val="00546EF2"/>
    <w:rsid w:val="00546F24"/>
    <w:rsid w:val="005470DA"/>
    <w:rsid w:val="005470E7"/>
    <w:rsid w:val="0054712D"/>
    <w:rsid w:val="00547154"/>
    <w:rsid w:val="0054719D"/>
    <w:rsid w:val="00547231"/>
    <w:rsid w:val="005472F3"/>
    <w:rsid w:val="005473C0"/>
    <w:rsid w:val="00547443"/>
    <w:rsid w:val="005474FB"/>
    <w:rsid w:val="00547500"/>
    <w:rsid w:val="00547550"/>
    <w:rsid w:val="005477B2"/>
    <w:rsid w:val="005479EC"/>
    <w:rsid w:val="00547B11"/>
    <w:rsid w:val="00547DDD"/>
    <w:rsid w:val="00547E71"/>
    <w:rsid w:val="00547E8E"/>
    <w:rsid w:val="00547E97"/>
    <w:rsid w:val="00547EBC"/>
    <w:rsid w:val="00547EF2"/>
    <w:rsid w:val="00547FF4"/>
    <w:rsid w:val="0055029A"/>
    <w:rsid w:val="005502A1"/>
    <w:rsid w:val="0055031E"/>
    <w:rsid w:val="00550347"/>
    <w:rsid w:val="0055038B"/>
    <w:rsid w:val="00550422"/>
    <w:rsid w:val="00550484"/>
    <w:rsid w:val="0055061B"/>
    <w:rsid w:val="00550738"/>
    <w:rsid w:val="00550AD5"/>
    <w:rsid w:val="00550B5C"/>
    <w:rsid w:val="00550B5D"/>
    <w:rsid w:val="00550B74"/>
    <w:rsid w:val="00550BC6"/>
    <w:rsid w:val="00550C05"/>
    <w:rsid w:val="00550E1B"/>
    <w:rsid w:val="00550E96"/>
    <w:rsid w:val="00551020"/>
    <w:rsid w:val="00551342"/>
    <w:rsid w:val="0055140E"/>
    <w:rsid w:val="0055141E"/>
    <w:rsid w:val="0055143F"/>
    <w:rsid w:val="005516B5"/>
    <w:rsid w:val="005518DB"/>
    <w:rsid w:val="00551963"/>
    <w:rsid w:val="00551A78"/>
    <w:rsid w:val="00551ACC"/>
    <w:rsid w:val="00551BEF"/>
    <w:rsid w:val="00551CAE"/>
    <w:rsid w:val="00551D59"/>
    <w:rsid w:val="00551D8A"/>
    <w:rsid w:val="00551E48"/>
    <w:rsid w:val="00551FBC"/>
    <w:rsid w:val="00552004"/>
    <w:rsid w:val="0055203F"/>
    <w:rsid w:val="005522DF"/>
    <w:rsid w:val="00552312"/>
    <w:rsid w:val="0055238C"/>
    <w:rsid w:val="00552428"/>
    <w:rsid w:val="005527A2"/>
    <w:rsid w:val="0055289E"/>
    <w:rsid w:val="00552A3D"/>
    <w:rsid w:val="00552C3D"/>
    <w:rsid w:val="00552E0F"/>
    <w:rsid w:val="00552E1F"/>
    <w:rsid w:val="00552ED0"/>
    <w:rsid w:val="00552EEC"/>
    <w:rsid w:val="00552FC9"/>
    <w:rsid w:val="00553104"/>
    <w:rsid w:val="005531C5"/>
    <w:rsid w:val="005531CA"/>
    <w:rsid w:val="00553242"/>
    <w:rsid w:val="005532EC"/>
    <w:rsid w:val="00553341"/>
    <w:rsid w:val="00553417"/>
    <w:rsid w:val="00553534"/>
    <w:rsid w:val="005535E9"/>
    <w:rsid w:val="00553900"/>
    <w:rsid w:val="00553ABE"/>
    <w:rsid w:val="00553C26"/>
    <w:rsid w:val="00553C96"/>
    <w:rsid w:val="00553D38"/>
    <w:rsid w:val="00553E25"/>
    <w:rsid w:val="00553E4F"/>
    <w:rsid w:val="00553E9C"/>
    <w:rsid w:val="00553EBB"/>
    <w:rsid w:val="00554060"/>
    <w:rsid w:val="00554228"/>
    <w:rsid w:val="0055445F"/>
    <w:rsid w:val="00554480"/>
    <w:rsid w:val="00554818"/>
    <w:rsid w:val="00554822"/>
    <w:rsid w:val="0055496F"/>
    <w:rsid w:val="00554995"/>
    <w:rsid w:val="00554B1E"/>
    <w:rsid w:val="00554B49"/>
    <w:rsid w:val="00554C1C"/>
    <w:rsid w:val="00554C22"/>
    <w:rsid w:val="00554E0C"/>
    <w:rsid w:val="00554F16"/>
    <w:rsid w:val="0055503E"/>
    <w:rsid w:val="0055508F"/>
    <w:rsid w:val="005551A3"/>
    <w:rsid w:val="005551DA"/>
    <w:rsid w:val="0055551A"/>
    <w:rsid w:val="00555603"/>
    <w:rsid w:val="0055574A"/>
    <w:rsid w:val="005558A7"/>
    <w:rsid w:val="00555A35"/>
    <w:rsid w:val="00555BCD"/>
    <w:rsid w:val="00555E7F"/>
    <w:rsid w:val="00555F94"/>
    <w:rsid w:val="00555FC5"/>
    <w:rsid w:val="00556003"/>
    <w:rsid w:val="00556065"/>
    <w:rsid w:val="005561CD"/>
    <w:rsid w:val="005562A6"/>
    <w:rsid w:val="005562ED"/>
    <w:rsid w:val="0055631F"/>
    <w:rsid w:val="00556535"/>
    <w:rsid w:val="00556816"/>
    <w:rsid w:val="00556826"/>
    <w:rsid w:val="00556841"/>
    <w:rsid w:val="0055690F"/>
    <w:rsid w:val="005569D0"/>
    <w:rsid w:val="00556A8F"/>
    <w:rsid w:val="00556AE5"/>
    <w:rsid w:val="00556FA1"/>
    <w:rsid w:val="00557108"/>
    <w:rsid w:val="005573B4"/>
    <w:rsid w:val="005574EE"/>
    <w:rsid w:val="00557647"/>
    <w:rsid w:val="0055775E"/>
    <w:rsid w:val="00557770"/>
    <w:rsid w:val="00557773"/>
    <w:rsid w:val="00557775"/>
    <w:rsid w:val="00557AE9"/>
    <w:rsid w:val="00557B57"/>
    <w:rsid w:val="00557D01"/>
    <w:rsid w:val="00557D3E"/>
    <w:rsid w:val="00557E94"/>
    <w:rsid w:val="00557F37"/>
    <w:rsid w:val="00557F4D"/>
    <w:rsid w:val="0056005C"/>
    <w:rsid w:val="005600BC"/>
    <w:rsid w:val="005601C1"/>
    <w:rsid w:val="00560290"/>
    <w:rsid w:val="005603B9"/>
    <w:rsid w:val="005604B2"/>
    <w:rsid w:val="005606BF"/>
    <w:rsid w:val="005606D0"/>
    <w:rsid w:val="005607A7"/>
    <w:rsid w:val="00560865"/>
    <w:rsid w:val="00560A75"/>
    <w:rsid w:val="00560AE2"/>
    <w:rsid w:val="00560C82"/>
    <w:rsid w:val="00560E83"/>
    <w:rsid w:val="00560FA5"/>
    <w:rsid w:val="0056120A"/>
    <w:rsid w:val="0056123B"/>
    <w:rsid w:val="00561303"/>
    <w:rsid w:val="0056154C"/>
    <w:rsid w:val="00561726"/>
    <w:rsid w:val="00561830"/>
    <w:rsid w:val="00561838"/>
    <w:rsid w:val="0056184F"/>
    <w:rsid w:val="00561876"/>
    <w:rsid w:val="00561910"/>
    <w:rsid w:val="00561B95"/>
    <w:rsid w:val="00561C79"/>
    <w:rsid w:val="00561CE6"/>
    <w:rsid w:val="00561D1C"/>
    <w:rsid w:val="00561F2D"/>
    <w:rsid w:val="00561FF8"/>
    <w:rsid w:val="00562052"/>
    <w:rsid w:val="005622F6"/>
    <w:rsid w:val="0056234F"/>
    <w:rsid w:val="00562368"/>
    <w:rsid w:val="0056282C"/>
    <w:rsid w:val="00562847"/>
    <w:rsid w:val="0056296F"/>
    <w:rsid w:val="0056297D"/>
    <w:rsid w:val="0056298B"/>
    <w:rsid w:val="00562DD3"/>
    <w:rsid w:val="00562EB6"/>
    <w:rsid w:val="00562F77"/>
    <w:rsid w:val="0056330F"/>
    <w:rsid w:val="0056331B"/>
    <w:rsid w:val="00563331"/>
    <w:rsid w:val="005633F3"/>
    <w:rsid w:val="0056342D"/>
    <w:rsid w:val="005634B6"/>
    <w:rsid w:val="0056355F"/>
    <w:rsid w:val="005636E7"/>
    <w:rsid w:val="00563739"/>
    <w:rsid w:val="0056397A"/>
    <w:rsid w:val="005639B3"/>
    <w:rsid w:val="005639EC"/>
    <w:rsid w:val="00563A88"/>
    <w:rsid w:val="00563B41"/>
    <w:rsid w:val="00563B75"/>
    <w:rsid w:val="00563BD6"/>
    <w:rsid w:val="00563E67"/>
    <w:rsid w:val="00563F85"/>
    <w:rsid w:val="005640F7"/>
    <w:rsid w:val="005640F8"/>
    <w:rsid w:val="005641F8"/>
    <w:rsid w:val="0056435D"/>
    <w:rsid w:val="0056450E"/>
    <w:rsid w:val="0056458B"/>
    <w:rsid w:val="005645C2"/>
    <w:rsid w:val="005646C1"/>
    <w:rsid w:val="00564716"/>
    <w:rsid w:val="00564750"/>
    <w:rsid w:val="00564838"/>
    <w:rsid w:val="005648AE"/>
    <w:rsid w:val="00564913"/>
    <w:rsid w:val="00564A77"/>
    <w:rsid w:val="00564AC7"/>
    <w:rsid w:val="00564D16"/>
    <w:rsid w:val="00564E27"/>
    <w:rsid w:val="0056500F"/>
    <w:rsid w:val="005650D3"/>
    <w:rsid w:val="00565147"/>
    <w:rsid w:val="0056548B"/>
    <w:rsid w:val="00565613"/>
    <w:rsid w:val="00565687"/>
    <w:rsid w:val="0056573B"/>
    <w:rsid w:val="00565769"/>
    <w:rsid w:val="005657F1"/>
    <w:rsid w:val="00565AB5"/>
    <w:rsid w:val="00565C2F"/>
    <w:rsid w:val="00565C92"/>
    <w:rsid w:val="00565CD6"/>
    <w:rsid w:val="00565CF4"/>
    <w:rsid w:val="00565D5C"/>
    <w:rsid w:val="00565EBF"/>
    <w:rsid w:val="00566074"/>
    <w:rsid w:val="00566095"/>
    <w:rsid w:val="005661B6"/>
    <w:rsid w:val="00566358"/>
    <w:rsid w:val="0056635C"/>
    <w:rsid w:val="00566474"/>
    <w:rsid w:val="005665E1"/>
    <w:rsid w:val="005665F7"/>
    <w:rsid w:val="0056666F"/>
    <w:rsid w:val="00566733"/>
    <w:rsid w:val="0056693D"/>
    <w:rsid w:val="00566B00"/>
    <w:rsid w:val="00566B52"/>
    <w:rsid w:val="00566C6D"/>
    <w:rsid w:val="00566DBC"/>
    <w:rsid w:val="00566E91"/>
    <w:rsid w:val="00566F51"/>
    <w:rsid w:val="00566F64"/>
    <w:rsid w:val="005672E9"/>
    <w:rsid w:val="005673FF"/>
    <w:rsid w:val="00567483"/>
    <w:rsid w:val="00567670"/>
    <w:rsid w:val="005676CF"/>
    <w:rsid w:val="00567751"/>
    <w:rsid w:val="00567950"/>
    <w:rsid w:val="0056796B"/>
    <w:rsid w:val="00567DFB"/>
    <w:rsid w:val="00567EDF"/>
    <w:rsid w:val="00567F49"/>
    <w:rsid w:val="0057001F"/>
    <w:rsid w:val="0057005D"/>
    <w:rsid w:val="0057010D"/>
    <w:rsid w:val="005702B9"/>
    <w:rsid w:val="005703CD"/>
    <w:rsid w:val="00570475"/>
    <w:rsid w:val="005705A8"/>
    <w:rsid w:val="005705B5"/>
    <w:rsid w:val="00570698"/>
    <w:rsid w:val="00570891"/>
    <w:rsid w:val="00570922"/>
    <w:rsid w:val="00570B1F"/>
    <w:rsid w:val="00570BCF"/>
    <w:rsid w:val="00570C45"/>
    <w:rsid w:val="00570E39"/>
    <w:rsid w:val="00570E5D"/>
    <w:rsid w:val="00570E81"/>
    <w:rsid w:val="00570EBA"/>
    <w:rsid w:val="005710C3"/>
    <w:rsid w:val="005710CB"/>
    <w:rsid w:val="0057113A"/>
    <w:rsid w:val="0057120C"/>
    <w:rsid w:val="00571276"/>
    <w:rsid w:val="0057142C"/>
    <w:rsid w:val="00571774"/>
    <w:rsid w:val="00571790"/>
    <w:rsid w:val="005719C0"/>
    <w:rsid w:val="00571A2E"/>
    <w:rsid w:val="00571BCC"/>
    <w:rsid w:val="00571C3F"/>
    <w:rsid w:val="00571C81"/>
    <w:rsid w:val="00572069"/>
    <w:rsid w:val="005720C3"/>
    <w:rsid w:val="0057226A"/>
    <w:rsid w:val="00572342"/>
    <w:rsid w:val="005724AD"/>
    <w:rsid w:val="005724C9"/>
    <w:rsid w:val="0057250A"/>
    <w:rsid w:val="005725BC"/>
    <w:rsid w:val="0057265D"/>
    <w:rsid w:val="005726A5"/>
    <w:rsid w:val="005728EB"/>
    <w:rsid w:val="005729B5"/>
    <w:rsid w:val="00572A01"/>
    <w:rsid w:val="00572A25"/>
    <w:rsid w:val="00572BF4"/>
    <w:rsid w:val="00572C6A"/>
    <w:rsid w:val="00572C73"/>
    <w:rsid w:val="00572CEE"/>
    <w:rsid w:val="00572D4A"/>
    <w:rsid w:val="00572D9A"/>
    <w:rsid w:val="00572D9C"/>
    <w:rsid w:val="00572E2B"/>
    <w:rsid w:val="00572E51"/>
    <w:rsid w:val="00572F41"/>
    <w:rsid w:val="00573007"/>
    <w:rsid w:val="0057314A"/>
    <w:rsid w:val="0057323C"/>
    <w:rsid w:val="005733ED"/>
    <w:rsid w:val="00573465"/>
    <w:rsid w:val="0057354E"/>
    <w:rsid w:val="00573561"/>
    <w:rsid w:val="005735B7"/>
    <w:rsid w:val="0057360B"/>
    <w:rsid w:val="00573652"/>
    <w:rsid w:val="00573755"/>
    <w:rsid w:val="005738DF"/>
    <w:rsid w:val="00573916"/>
    <w:rsid w:val="0057395A"/>
    <w:rsid w:val="00573A85"/>
    <w:rsid w:val="00573B8C"/>
    <w:rsid w:val="00573D00"/>
    <w:rsid w:val="00573D2C"/>
    <w:rsid w:val="00573D8F"/>
    <w:rsid w:val="00573E33"/>
    <w:rsid w:val="00573EA5"/>
    <w:rsid w:val="00574017"/>
    <w:rsid w:val="00574036"/>
    <w:rsid w:val="00574040"/>
    <w:rsid w:val="0057420F"/>
    <w:rsid w:val="00574444"/>
    <w:rsid w:val="00574584"/>
    <w:rsid w:val="005747C1"/>
    <w:rsid w:val="005747C8"/>
    <w:rsid w:val="005747D2"/>
    <w:rsid w:val="0057492D"/>
    <w:rsid w:val="00574D0B"/>
    <w:rsid w:val="00574DEE"/>
    <w:rsid w:val="00574E25"/>
    <w:rsid w:val="00574E74"/>
    <w:rsid w:val="00574FF6"/>
    <w:rsid w:val="0057509E"/>
    <w:rsid w:val="005750AA"/>
    <w:rsid w:val="005750AC"/>
    <w:rsid w:val="005752D7"/>
    <w:rsid w:val="0057534C"/>
    <w:rsid w:val="0057557E"/>
    <w:rsid w:val="00575611"/>
    <w:rsid w:val="005757C7"/>
    <w:rsid w:val="00575830"/>
    <w:rsid w:val="00575871"/>
    <w:rsid w:val="005758E7"/>
    <w:rsid w:val="00575907"/>
    <w:rsid w:val="00575BB7"/>
    <w:rsid w:val="00575D28"/>
    <w:rsid w:val="00575D7F"/>
    <w:rsid w:val="00575F18"/>
    <w:rsid w:val="00576188"/>
    <w:rsid w:val="00576253"/>
    <w:rsid w:val="005767DD"/>
    <w:rsid w:val="00576A5D"/>
    <w:rsid w:val="00576A7E"/>
    <w:rsid w:val="00576AAD"/>
    <w:rsid w:val="00576B2E"/>
    <w:rsid w:val="00576B67"/>
    <w:rsid w:val="00576B92"/>
    <w:rsid w:val="00576CD3"/>
    <w:rsid w:val="00576CFE"/>
    <w:rsid w:val="00576D40"/>
    <w:rsid w:val="00576D63"/>
    <w:rsid w:val="00576E85"/>
    <w:rsid w:val="00576F8E"/>
    <w:rsid w:val="005771E4"/>
    <w:rsid w:val="005772B4"/>
    <w:rsid w:val="005773BC"/>
    <w:rsid w:val="0057750B"/>
    <w:rsid w:val="005775B3"/>
    <w:rsid w:val="005775EB"/>
    <w:rsid w:val="0057780E"/>
    <w:rsid w:val="0057785B"/>
    <w:rsid w:val="005778DE"/>
    <w:rsid w:val="00577A3B"/>
    <w:rsid w:val="00577B2B"/>
    <w:rsid w:val="00577CF8"/>
    <w:rsid w:val="00577DF2"/>
    <w:rsid w:val="00577E14"/>
    <w:rsid w:val="00577EAE"/>
    <w:rsid w:val="00577F6A"/>
    <w:rsid w:val="00577FC3"/>
    <w:rsid w:val="00577FC7"/>
    <w:rsid w:val="005800FA"/>
    <w:rsid w:val="005801B1"/>
    <w:rsid w:val="00580388"/>
    <w:rsid w:val="005803AA"/>
    <w:rsid w:val="005804B2"/>
    <w:rsid w:val="005804C4"/>
    <w:rsid w:val="00580524"/>
    <w:rsid w:val="00580724"/>
    <w:rsid w:val="00580745"/>
    <w:rsid w:val="0058076E"/>
    <w:rsid w:val="005807C7"/>
    <w:rsid w:val="00580851"/>
    <w:rsid w:val="005809BB"/>
    <w:rsid w:val="00580EFF"/>
    <w:rsid w:val="005810B3"/>
    <w:rsid w:val="005812F3"/>
    <w:rsid w:val="00581360"/>
    <w:rsid w:val="00581395"/>
    <w:rsid w:val="005813C6"/>
    <w:rsid w:val="005815B9"/>
    <w:rsid w:val="005815E5"/>
    <w:rsid w:val="00581600"/>
    <w:rsid w:val="00581662"/>
    <w:rsid w:val="005816B6"/>
    <w:rsid w:val="0058171F"/>
    <w:rsid w:val="005818CA"/>
    <w:rsid w:val="005818E6"/>
    <w:rsid w:val="00581A22"/>
    <w:rsid w:val="00581A84"/>
    <w:rsid w:val="00581A85"/>
    <w:rsid w:val="00581B22"/>
    <w:rsid w:val="00581C30"/>
    <w:rsid w:val="00581D34"/>
    <w:rsid w:val="00581D53"/>
    <w:rsid w:val="00581E4B"/>
    <w:rsid w:val="00581E62"/>
    <w:rsid w:val="00581EA0"/>
    <w:rsid w:val="00582040"/>
    <w:rsid w:val="0058204A"/>
    <w:rsid w:val="0058232E"/>
    <w:rsid w:val="00582366"/>
    <w:rsid w:val="005826B9"/>
    <w:rsid w:val="005827EF"/>
    <w:rsid w:val="00582947"/>
    <w:rsid w:val="005829C6"/>
    <w:rsid w:val="00582B19"/>
    <w:rsid w:val="00582BAD"/>
    <w:rsid w:val="0058313D"/>
    <w:rsid w:val="005831AB"/>
    <w:rsid w:val="00583306"/>
    <w:rsid w:val="0058332F"/>
    <w:rsid w:val="00583550"/>
    <w:rsid w:val="00583621"/>
    <w:rsid w:val="005836B4"/>
    <w:rsid w:val="00583771"/>
    <w:rsid w:val="00583778"/>
    <w:rsid w:val="0058386C"/>
    <w:rsid w:val="00583889"/>
    <w:rsid w:val="00583974"/>
    <w:rsid w:val="00583975"/>
    <w:rsid w:val="005839CE"/>
    <w:rsid w:val="00583C09"/>
    <w:rsid w:val="00583DAA"/>
    <w:rsid w:val="00583F9E"/>
    <w:rsid w:val="00583FAB"/>
    <w:rsid w:val="00584325"/>
    <w:rsid w:val="00584340"/>
    <w:rsid w:val="00584362"/>
    <w:rsid w:val="00584403"/>
    <w:rsid w:val="0058445D"/>
    <w:rsid w:val="005846E5"/>
    <w:rsid w:val="005847BD"/>
    <w:rsid w:val="005847FC"/>
    <w:rsid w:val="0058499B"/>
    <w:rsid w:val="00584A4D"/>
    <w:rsid w:val="00584B21"/>
    <w:rsid w:val="00584C6B"/>
    <w:rsid w:val="00584C80"/>
    <w:rsid w:val="00584C95"/>
    <w:rsid w:val="00584C97"/>
    <w:rsid w:val="00584F4C"/>
    <w:rsid w:val="00585062"/>
    <w:rsid w:val="00585086"/>
    <w:rsid w:val="00585121"/>
    <w:rsid w:val="0058526C"/>
    <w:rsid w:val="005854B1"/>
    <w:rsid w:val="005854D9"/>
    <w:rsid w:val="005854FF"/>
    <w:rsid w:val="00585768"/>
    <w:rsid w:val="005858DE"/>
    <w:rsid w:val="00585C7C"/>
    <w:rsid w:val="00585CC1"/>
    <w:rsid w:val="00585D6C"/>
    <w:rsid w:val="00585E97"/>
    <w:rsid w:val="0058633F"/>
    <w:rsid w:val="00586403"/>
    <w:rsid w:val="00586446"/>
    <w:rsid w:val="005866D9"/>
    <w:rsid w:val="005868A5"/>
    <w:rsid w:val="0058691A"/>
    <w:rsid w:val="00586AF2"/>
    <w:rsid w:val="00586B22"/>
    <w:rsid w:val="00586BEF"/>
    <w:rsid w:val="00586CCE"/>
    <w:rsid w:val="00586D9E"/>
    <w:rsid w:val="0058722F"/>
    <w:rsid w:val="005872DC"/>
    <w:rsid w:val="0058734B"/>
    <w:rsid w:val="0058742D"/>
    <w:rsid w:val="005876C9"/>
    <w:rsid w:val="00587736"/>
    <w:rsid w:val="00587A2B"/>
    <w:rsid w:val="00587A5A"/>
    <w:rsid w:val="00587B27"/>
    <w:rsid w:val="00587C02"/>
    <w:rsid w:val="00587C3C"/>
    <w:rsid w:val="00587C7D"/>
    <w:rsid w:val="00587D06"/>
    <w:rsid w:val="00587EDC"/>
    <w:rsid w:val="00587F73"/>
    <w:rsid w:val="0059003D"/>
    <w:rsid w:val="005901C8"/>
    <w:rsid w:val="0059026D"/>
    <w:rsid w:val="00590282"/>
    <w:rsid w:val="00590380"/>
    <w:rsid w:val="0059042F"/>
    <w:rsid w:val="00590512"/>
    <w:rsid w:val="00590603"/>
    <w:rsid w:val="00590643"/>
    <w:rsid w:val="005906FE"/>
    <w:rsid w:val="005907FE"/>
    <w:rsid w:val="0059093B"/>
    <w:rsid w:val="0059098C"/>
    <w:rsid w:val="005909E7"/>
    <w:rsid w:val="005909F3"/>
    <w:rsid w:val="00590AD8"/>
    <w:rsid w:val="00590B5E"/>
    <w:rsid w:val="00590C17"/>
    <w:rsid w:val="00590DE4"/>
    <w:rsid w:val="00590E69"/>
    <w:rsid w:val="00590F43"/>
    <w:rsid w:val="005910EF"/>
    <w:rsid w:val="0059110C"/>
    <w:rsid w:val="0059114A"/>
    <w:rsid w:val="0059125A"/>
    <w:rsid w:val="00591333"/>
    <w:rsid w:val="0059135C"/>
    <w:rsid w:val="0059155D"/>
    <w:rsid w:val="0059155F"/>
    <w:rsid w:val="00591607"/>
    <w:rsid w:val="005916AF"/>
    <w:rsid w:val="005916F3"/>
    <w:rsid w:val="0059179A"/>
    <w:rsid w:val="005917CF"/>
    <w:rsid w:val="00591B5A"/>
    <w:rsid w:val="00591C26"/>
    <w:rsid w:val="00591C9D"/>
    <w:rsid w:val="00591D9D"/>
    <w:rsid w:val="00591E3B"/>
    <w:rsid w:val="00591EE6"/>
    <w:rsid w:val="00592045"/>
    <w:rsid w:val="00592138"/>
    <w:rsid w:val="0059214F"/>
    <w:rsid w:val="00592179"/>
    <w:rsid w:val="0059224F"/>
    <w:rsid w:val="00592327"/>
    <w:rsid w:val="00592398"/>
    <w:rsid w:val="00592487"/>
    <w:rsid w:val="0059256F"/>
    <w:rsid w:val="005925C2"/>
    <w:rsid w:val="005925F6"/>
    <w:rsid w:val="005926BB"/>
    <w:rsid w:val="0059285F"/>
    <w:rsid w:val="00592CCD"/>
    <w:rsid w:val="00592E76"/>
    <w:rsid w:val="0059300E"/>
    <w:rsid w:val="005930CC"/>
    <w:rsid w:val="005931F7"/>
    <w:rsid w:val="0059320E"/>
    <w:rsid w:val="0059329E"/>
    <w:rsid w:val="00593322"/>
    <w:rsid w:val="0059343A"/>
    <w:rsid w:val="00593510"/>
    <w:rsid w:val="005936CF"/>
    <w:rsid w:val="005936DB"/>
    <w:rsid w:val="005937BF"/>
    <w:rsid w:val="005938F6"/>
    <w:rsid w:val="005939A1"/>
    <w:rsid w:val="005939F8"/>
    <w:rsid w:val="00593A21"/>
    <w:rsid w:val="00593C90"/>
    <w:rsid w:val="00593CED"/>
    <w:rsid w:val="00593E3F"/>
    <w:rsid w:val="00593E8F"/>
    <w:rsid w:val="0059415E"/>
    <w:rsid w:val="00594216"/>
    <w:rsid w:val="005942F6"/>
    <w:rsid w:val="00594381"/>
    <w:rsid w:val="0059441E"/>
    <w:rsid w:val="00594453"/>
    <w:rsid w:val="00594485"/>
    <w:rsid w:val="005946AD"/>
    <w:rsid w:val="005946B9"/>
    <w:rsid w:val="0059479C"/>
    <w:rsid w:val="0059491B"/>
    <w:rsid w:val="005949A6"/>
    <w:rsid w:val="005949C8"/>
    <w:rsid w:val="00594ADC"/>
    <w:rsid w:val="00594B4B"/>
    <w:rsid w:val="00594B4C"/>
    <w:rsid w:val="00594C17"/>
    <w:rsid w:val="00594CC4"/>
    <w:rsid w:val="00594D0D"/>
    <w:rsid w:val="00594EB4"/>
    <w:rsid w:val="00594F20"/>
    <w:rsid w:val="00594F36"/>
    <w:rsid w:val="00594FBA"/>
    <w:rsid w:val="005950A9"/>
    <w:rsid w:val="0059512D"/>
    <w:rsid w:val="00595291"/>
    <w:rsid w:val="005956AF"/>
    <w:rsid w:val="005956D4"/>
    <w:rsid w:val="00595872"/>
    <w:rsid w:val="00595888"/>
    <w:rsid w:val="005958E5"/>
    <w:rsid w:val="00595973"/>
    <w:rsid w:val="00595AE2"/>
    <w:rsid w:val="00595C4F"/>
    <w:rsid w:val="00595CC9"/>
    <w:rsid w:val="00595DF3"/>
    <w:rsid w:val="00595F88"/>
    <w:rsid w:val="00596065"/>
    <w:rsid w:val="00596238"/>
    <w:rsid w:val="005962DE"/>
    <w:rsid w:val="005962F9"/>
    <w:rsid w:val="005966F7"/>
    <w:rsid w:val="0059678C"/>
    <w:rsid w:val="005968DD"/>
    <w:rsid w:val="00596AE2"/>
    <w:rsid w:val="00596C27"/>
    <w:rsid w:val="00596C29"/>
    <w:rsid w:val="00596CAE"/>
    <w:rsid w:val="00596CF5"/>
    <w:rsid w:val="00596DDC"/>
    <w:rsid w:val="00596EB4"/>
    <w:rsid w:val="00596EDC"/>
    <w:rsid w:val="00596FA2"/>
    <w:rsid w:val="00596FCE"/>
    <w:rsid w:val="00597135"/>
    <w:rsid w:val="00597185"/>
    <w:rsid w:val="00597417"/>
    <w:rsid w:val="00597422"/>
    <w:rsid w:val="005974A0"/>
    <w:rsid w:val="0059764C"/>
    <w:rsid w:val="0059765E"/>
    <w:rsid w:val="005976A1"/>
    <w:rsid w:val="005976BE"/>
    <w:rsid w:val="005976CB"/>
    <w:rsid w:val="005977D9"/>
    <w:rsid w:val="005977DF"/>
    <w:rsid w:val="0059792E"/>
    <w:rsid w:val="00597BE1"/>
    <w:rsid w:val="00597CD4"/>
    <w:rsid w:val="00597DC4"/>
    <w:rsid w:val="00597EF5"/>
    <w:rsid w:val="005A0036"/>
    <w:rsid w:val="005A008E"/>
    <w:rsid w:val="005A0223"/>
    <w:rsid w:val="005A0340"/>
    <w:rsid w:val="005A0534"/>
    <w:rsid w:val="005A05E5"/>
    <w:rsid w:val="005A0605"/>
    <w:rsid w:val="005A087C"/>
    <w:rsid w:val="005A0971"/>
    <w:rsid w:val="005A0A1B"/>
    <w:rsid w:val="005A0B58"/>
    <w:rsid w:val="005A0B83"/>
    <w:rsid w:val="005A0B8C"/>
    <w:rsid w:val="005A0BE4"/>
    <w:rsid w:val="005A0E9D"/>
    <w:rsid w:val="005A0ED7"/>
    <w:rsid w:val="005A0EE7"/>
    <w:rsid w:val="005A0F39"/>
    <w:rsid w:val="005A1013"/>
    <w:rsid w:val="005A1113"/>
    <w:rsid w:val="005A1201"/>
    <w:rsid w:val="005A1212"/>
    <w:rsid w:val="005A1443"/>
    <w:rsid w:val="005A1458"/>
    <w:rsid w:val="005A14D7"/>
    <w:rsid w:val="005A1527"/>
    <w:rsid w:val="005A155A"/>
    <w:rsid w:val="005A1640"/>
    <w:rsid w:val="005A1671"/>
    <w:rsid w:val="005A197B"/>
    <w:rsid w:val="005A1BF8"/>
    <w:rsid w:val="005A1CB6"/>
    <w:rsid w:val="005A1D1D"/>
    <w:rsid w:val="005A1D5F"/>
    <w:rsid w:val="005A1DDB"/>
    <w:rsid w:val="005A1E88"/>
    <w:rsid w:val="005A1EF4"/>
    <w:rsid w:val="005A1F5D"/>
    <w:rsid w:val="005A1FAC"/>
    <w:rsid w:val="005A2174"/>
    <w:rsid w:val="005A2204"/>
    <w:rsid w:val="005A250C"/>
    <w:rsid w:val="005A25E3"/>
    <w:rsid w:val="005A2643"/>
    <w:rsid w:val="005A264E"/>
    <w:rsid w:val="005A2668"/>
    <w:rsid w:val="005A277C"/>
    <w:rsid w:val="005A29F8"/>
    <w:rsid w:val="005A2B5B"/>
    <w:rsid w:val="005A2BBA"/>
    <w:rsid w:val="005A2C42"/>
    <w:rsid w:val="005A2C6A"/>
    <w:rsid w:val="005A2C74"/>
    <w:rsid w:val="005A2C7D"/>
    <w:rsid w:val="005A2DD6"/>
    <w:rsid w:val="005A2DDB"/>
    <w:rsid w:val="005A2F46"/>
    <w:rsid w:val="005A2FC7"/>
    <w:rsid w:val="005A2FE4"/>
    <w:rsid w:val="005A3110"/>
    <w:rsid w:val="005A3166"/>
    <w:rsid w:val="005A3198"/>
    <w:rsid w:val="005A3233"/>
    <w:rsid w:val="005A3259"/>
    <w:rsid w:val="005A339A"/>
    <w:rsid w:val="005A33D5"/>
    <w:rsid w:val="005A33F4"/>
    <w:rsid w:val="005A36F9"/>
    <w:rsid w:val="005A3798"/>
    <w:rsid w:val="005A3891"/>
    <w:rsid w:val="005A397A"/>
    <w:rsid w:val="005A39CC"/>
    <w:rsid w:val="005A3AEA"/>
    <w:rsid w:val="005A3AF8"/>
    <w:rsid w:val="005A3B5C"/>
    <w:rsid w:val="005A3B9E"/>
    <w:rsid w:val="005A3CA0"/>
    <w:rsid w:val="005A3F2F"/>
    <w:rsid w:val="005A3F68"/>
    <w:rsid w:val="005A405F"/>
    <w:rsid w:val="005A447C"/>
    <w:rsid w:val="005A44C3"/>
    <w:rsid w:val="005A44C9"/>
    <w:rsid w:val="005A44D5"/>
    <w:rsid w:val="005A46EF"/>
    <w:rsid w:val="005A480D"/>
    <w:rsid w:val="005A4831"/>
    <w:rsid w:val="005A4A6C"/>
    <w:rsid w:val="005A4B87"/>
    <w:rsid w:val="005A4DB5"/>
    <w:rsid w:val="005A4E20"/>
    <w:rsid w:val="005A501B"/>
    <w:rsid w:val="005A5067"/>
    <w:rsid w:val="005A51CB"/>
    <w:rsid w:val="005A52BF"/>
    <w:rsid w:val="005A5352"/>
    <w:rsid w:val="005A539D"/>
    <w:rsid w:val="005A5447"/>
    <w:rsid w:val="005A564E"/>
    <w:rsid w:val="005A57C3"/>
    <w:rsid w:val="005A5818"/>
    <w:rsid w:val="005A5855"/>
    <w:rsid w:val="005A58DC"/>
    <w:rsid w:val="005A5B09"/>
    <w:rsid w:val="005A5D42"/>
    <w:rsid w:val="005A5D49"/>
    <w:rsid w:val="005A5DD0"/>
    <w:rsid w:val="005A5E11"/>
    <w:rsid w:val="005A5E2A"/>
    <w:rsid w:val="005A5F0B"/>
    <w:rsid w:val="005A5F61"/>
    <w:rsid w:val="005A5FF6"/>
    <w:rsid w:val="005A6038"/>
    <w:rsid w:val="005A6301"/>
    <w:rsid w:val="005A6307"/>
    <w:rsid w:val="005A64A2"/>
    <w:rsid w:val="005A64F3"/>
    <w:rsid w:val="005A6522"/>
    <w:rsid w:val="005A6550"/>
    <w:rsid w:val="005A659B"/>
    <w:rsid w:val="005A6606"/>
    <w:rsid w:val="005A6646"/>
    <w:rsid w:val="005A6753"/>
    <w:rsid w:val="005A67A7"/>
    <w:rsid w:val="005A684B"/>
    <w:rsid w:val="005A6861"/>
    <w:rsid w:val="005A6869"/>
    <w:rsid w:val="005A6A7E"/>
    <w:rsid w:val="005A6ECB"/>
    <w:rsid w:val="005A6ED0"/>
    <w:rsid w:val="005A6F55"/>
    <w:rsid w:val="005A7044"/>
    <w:rsid w:val="005A711F"/>
    <w:rsid w:val="005A7166"/>
    <w:rsid w:val="005A7181"/>
    <w:rsid w:val="005A7205"/>
    <w:rsid w:val="005A7246"/>
    <w:rsid w:val="005A738F"/>
    <w:rsid w:val="005A7579"/>
    <w:rsid w:val="005A75F5"/>
    <w:rsid w:val="005A7741"/>
    <w:rsid w:val="005A7751"/>
    <w:rsid w:val="005A78C6"/>
    <w:rsid w:val="005A79D7"/>
    <w:rsid w:val="005A7B39"/>
    <w:rsid w:val="005A7B4B"/>
    <w:rsid w:val="005A7C3F"/>
    <w:rsid w:val="005A7E8E"/>
    <w:rsid w:val="005B00E8"/>
    <w:rsid w:val="005B0125"/>
    <w:rsid w:val="005B022D"/>
    <w:rsid w:val="005B025E"/>
    <w:rsid w:val="005B02CC"/>
    <w:rsid w:val="005B0315"/>
    <w:rsid w:val="005B0321"/>
    <w:rsid w:val="005B0407"/>
    <w:rsid w:val="005B06D9"/>
    <w:rsid w:val="005B0726"/>
    <w:rsid w:val="005B0879"/>
    <w:rsid w:val="005B0902"/>
    <w:rsid w:val="005B0B23"/>
    <w:rsid w:val="005B0B4A"/>
    <w:rsid w:val="005B0DA0"/>
    <w:rsid w:val="005B0EBA"/>
    <w:rsid w:val="005B0F4D"/>
    <w:rsid w:val="005B106A"/>
    <w:rsid w:val="005B10A9"/>
    <w:rsid w:val="005B10D6"/>
    <w:rsid w:val="005B10E7"/>
    <w:rsid w:val="005B166E"/>
    <w:rsid w:val="005B16C1"/>
    <w:rsid w:val="005B1703"/>
    <w:rsid w:val="005B175B"/>
    <w:rsid w:val="005B1897"/>
    <w:rsid w:val="005B1955"/>
    <w:rsid w:val="005B19E4"/>
    <w:rsid w:val="005B1B84"/>
    <w:rsid w:val="005B1C39"/>
    <w:rsid w:val="005B1CAC"/>
    <w:rsid w:val="005B1D56"/>
    <w:rsid w:val="005B207D"/>
    <w:rsid w:val="005B211C"/>
    <w:rsid w:val="005B214A"/>
    <w:rsid w:val="005B25CB"/>
    <w:rsid w:val="005B2600"/>
    <w:rsid w:val="005B267F"/>
    <w:rsid w:val="005B2791"/>
    <w:rsid w:val="005B27A5"/>
    <w:rsid w:val="005B28C3"/>
    <w:rsid w:val="005B2993"/>
    <w:rsid w:val="005B29BA"/>
    <w:rsid w:val="005B2CF6"/>
    <w:rsid w:val="005B2D72"/>
    <w:rsid w:val="005B2E8C"/>
    <w:rsid w:val="005B30CA"/>
    <w:rsid w:val="005B31BF"/>
    <w:rsid w:val="005B3280"/>
    <w:rsid w:val="005B3319"/>
    <w:rsid w:val="005B3350"/>
    <w:rsid w:val="005B354E"/>
    <w:rsid w:val="005B370A"/>
    <w:rsid w:val="005B37DD"/>
    <w:rsid w:val="005B3A77"/>
    <w:rsid w:val="005B3B3B"/>
    <w:rsid w:val="005B3C8D"/>
    <w:rsid w:val="005B3D6E"/>
    <w:rsid w:val="005B3DA2"/>
    <w:rsid w:val="005B3ECD"/>
    <w:rsid w:val="005B3F0A"/>
    <w:rsid w:val="005B4071"/>
    <w:rsid w:val="005B408C"/>
    <w:rsid w:val="005B42A4"/>
    <w:rsid w:val="005B42E6"/>
    <w:rsid w:val="005B43BE"/>
    <w:rsid w:val="005B451D"/>
    <w:rsid w:val="005B46D5"/>
    <w:rsid w:val="005B48B7"/>
    <w:rsid w:val="005B4A84"/>
    <w:rsid w:val="005B4AA6"/>
    <w:rsid w:val="005B4CBF"/>
    <w:rsid w:val="005B4D32"/>
    <w:rsid w:val="005B503E"/>
    <w:rsid w:val="005B50FE"/>
    <w:rsid w:val="005B514F"/>
    <w:rsid w:val="005B528D"/>
    <w:rsid w:val="005B53D5"/>
    <w:rsid w:val="005B54B6"/>
    <w:rsid w:val="005B552C"/>
    <w:rsid w:val="005B56E1"/>
    <w:rsid w:val="005B5828"/>
    <w:rsid w:val="005B5958"/>
    <w:rsid w:val="005B596C"/>
    <w:rsid w:val="005B5C22"/>
    <w:rsid w:val="005B5CAA"/>
    <w:rsid w:val="005B60B4"/>
    <w:rsid w:val="005B6162"/>
    <w:rsid w:val="005B6344"/>
    <w:rsid w:val="005B63B1"/>
    <w:rsid w:val="005B6559"/>
    <w:rsid w:val="005B6693"/>
    <w:rsid w:val="005B6796"/>
    <w:rsid w:val="005B67F7"/>
    <w:rsid w:val="005B6812"/>
    <w:rsid w:val="005B697A"/>
    <w:rsid w:val="005B6B74"/>
    <w:rsid w:val="005B6C60"/>
    <w:rsid w:val="005B6D1E"/>
    <w:rsid w:val="005B6DF1"/>
    <w:rsid w:val="005B6EFF"/>
    <w:rsid w:val="005B6F66"/>
    <w:rsid w:val="005B706E"/>
    <w:rsid w:val="005B71A7"/>
    <w:rsid w:val="005B71DB"/>
    <w:rsid w:val="005B72AD"/>
    <w:rsid w:val="005B73BF"/>
    <w:rsid w:val="005B7448"/>
    <w:rsid w:val="005B755E"/>
    <w:rsid w:val="005B759C"/>
    <w:rsid w:val="005B7717"/>
    <w:rsid w:val="005B7C14"/>
    <w:rsid w:val="005B7CDB"/>
    <w:rsid w:val="005B7CED"/>
    <w:rsid w:val="005B7D3D"/>
    <w:rsid w:val="005B7D47"/>
    <w:rsid w:val="005B7F55"/>
    <w:rsid w:val="005C01C8"/>
    <w:rsid w:val="005C0290"/>
    <w:rsid w:val="005C030A"/>
    <w:rsid w:val="005C0389"/>
    <w:rsid w:val="005C0466"/>
    <w:rsid w:val="005C054D"/>
    <w:rsid w:val="005C08A6"/>
    <w:rsid w:val="005C0A40"/>
    <w:rsid w:val="005C0A41"/>
    <w:rsid w:val="005C0A42"/>
    <w:rsid w:val="005C0B35"/>
    <w:rsid w:val="005C0B5B"/>
    <w:rsid w:val="005C0C0A"/>
    <w:rsid w:val="005C0D85"/>
    <w:rsid w:val="005C0E88"/>
    <w:rsid w:val="005C0F13"/>
    <w:rsid w:val="005C105D"/>
    <w:rsid w:val="005C1148"/>
    <w:rsid w:val="005C120D"/>
    <w:rsid w:val="005C13CD"/>
    <w:rsid w:val="005C14CF"/>
    <w:rsid w:val="005C17F5"/>
    <w:rsid w:val="005C187E"/>
    <w:rsid w:val="005C18B3"/>
    <w:rsid w:val="005C1913"/>
    <w:rsid w:val="005C1A62"/>
    <w:rsid w:val="005C1B49"/>
    <w:rsid w:val="005C1C2A"/>
    <w:rsid w:val="005C1CE9"/>
    <w:rsid w:val="005C1EC0"/>
    <w:rsid w:val="005C21D6"/>
    <w:rsid w:val="005C222A"/>
    <w:rsid w:val="005C25E9"/>
    <w:rsid w:val="005C2622"/>
    <w:rsid w:val="005C27EB"/>
    <w:rsid w:val="005C2869"/>
    <w:rsid w:val="005C2C04"/>
    <w:rsid w:val="005C2C71"/>
    <w:rsid w:val="005C2C93"/>
    <w:rsid w:val="005C2D66"/>
    <w:rsid w:val="005C2E27"/>
    <w:rsid w:val="005C2FD6"/>
    <w:rsid w:val="005C3129"/>
    <w:rsid w:val="005C329C"/>
    <w:rsid w:val="005C3455"/>
    <w:rsid w:val="005C34C9"/>
    <w:rsid w:val="005C364A"/>
    <w:rsid w:val="005C3655"/>
    <w:rsid w:val="005C365A"/>
    <w:rsid w:val="005C37D6"/>
    <w:rsid w:val="005C37FC"/>
    <w:rsid w:val="005C3858"/>
    <w:rsid w:val="005C392A"/>
    <w:rsid w:val="005C3A33"/>
    <w:rsid w:val="005C3A9B"/>
    <w:rsid w:val="005C3AC1"/>
    <w:rsid w:val="005C3C1B"/>
    <w:rsid w:val="005C3D34"/>
    <w:rsid w:val="005C3E9C"/>
    <w:rsid w:val="005C3F1B"/>
    <w:rsid w:val="005C40D6"/>
    <w:rsid w:val="005C4211"/>
    <w:rsid w:val="005C425A"/>
    <w:rsid w:val="005C4315"/>
    <w:rsid w:val="005C4375"/>
    <w:rsid w:val="005C43FC"/>
    <w:rsid w:val="005C45FE"/>
    <w:rsid w:val="005C4664"/>
    <w:rsid w:val="005C47C8"/>
    <w:rsid w:val="005C4931"/>
    <w:rsid w:val="005C4A05"/>
    <w:rsid w:val="005C4CF8"/>
    <w:rsid w:val="005C4D25"/>
    <w:rsid w:val="005C4D3A"/>
    <w:rsid w:val="005C4D7C"/>
    <w:rsid w:val="005C4D83"/>
    <w:rsid w:val="005C4DAF"/>
    <w:rsid w:val="005C50FE"/>
    <w:rsid w:val="005C549F"/>
    <w:rsid w:val="005C561C"/>
    <w:rsid w:val="005C56C0"/>
    <w:rsid w:val="005C56E0"/>
    <w:rsid w:val="005C57DF"/>
    <w:rsid w:val="005C5833"/>
    <w:rsid w:val="005C58F5"/>
    <w:rsid w:val="005C5919"/>
    <w:rsid w:val="005C5928"/>
    <w:rsid w:val="005C5A6D"/>
    <w:rsid w:val="005C5AD2"/>
    <w:rsid w:val="005C60A4"/>
    <w:rsid w:val="005C6223"/>
    <w:rsid w:val="005C6424"/>
    <w:rsid w:val="005C64CB"/>
    <w:rsid w:val="005C65C6"/>
    <w:rsid w:val="005C6614"/>
    <w:rsid w:val="005C6625"/>
    <w:rsid w:val="005C670B"/>
    <w:rsid w:val="005C6A5C"/>
    <w:rsid w:val="005C6AE4"/>
    <w:rsid w:val="005C6CDC"/>
    <w:rsid w:val="005C6E1B"/>
    <w:rsid w:val="005C7010"/>
    <w:rsid w:val="005C70DC"/>
    <w:rsid w:val="005C714E"/>
    <w:rsid w:val="005C737D"/>
    <w:rsid w:val="005C73E0"/>
    <w:rsid w:val="005C73E7"/>
    <w:rsid w:val="005C74CF"/>
    <w:rsid w:val="005C76EC"/>
    <w:rsid w:val="005C783D"/>
    <w:rsid w:val="005C7851"/>
    <w:rsid w:val="005C79AE"/>
    <w:rsid w:val="005C7ACB"/>
    <w:rsid w:val="005C7BF6"/>
    <w:rsid w:val="005C7CD7"/>
    <w:rsid w:val="005C7D65"/>
    <w:rsid w:val="005C7E52"/>
    <w:rsid w:val="005D00DA"/>
    <w:rsid w:val="005D00F8"/>
    <w:rsid w:val="005D0150"/>
    <w:rsid w:val="005D02E8"/>
    <w:rsid w:val="005D03B8"/>
    <w:rsid w:val="005D03DC"/>
    <w:rsid w:val="005D0734"/>
    <w:rsid w:val="005D080C"/>
    <w:rsid w:val="005D0836"/>
    <w:rsid w:val="005D0930"/>
    <w:rsid w:val="005D0C38"/>
    <w:rsid w:val="005D0DE9"/>
    <w:rsid w:val="005D0FCA"/>
    <w:rsid w:val="005D1102"/>
    <w:rsid w:val="005D1125"/>
    <w:rsid w:val="005D1413"/>
    <w:rsid w:val="005D169F"/>
    <w:rsid w:val="005D1816"/>
    <w:rsid w:val="005D1952"/>
    <w:rsid w:val="005D19A1"/>
    <w:rsid w:val="005D19CC"/>
    <w:rsid w:val="005D1A5E"/>
    <w:rsid w:val="005D1BDC"/>
    <w:rsid w:val="005D1F33"/>
    <w:rsid w:val="005D1FB0"/>
    <w:rsid w:val="005D1FD0"/>
    <w:rsid w:val="005D20C4"/>
    <w:rsid w:val="005D210B"/>
    <w:rsid w:val="005D213E"/>
    <w:rsid w:val="005D22B7"/>
    <w:rsid w:val="005D22E5"/>
    <w:rsid w:val="005D2410"/>
    <w:rsid w:val="005D243B"/>
    <w:rsid w:val="005D2521"/>
    <w:rsid w:val="005D2556"/>
    <w:rsid w:val="005D2577"/>
    <w:rsid w:val="005D2712"/>
    <w:rsid w:val="005D27AF"/>
    <w:rsid w:val="005D28E2"/>
    <w:rsid w:val="005D2947"/>
    <w:rsid w:val="005D295A"/>
    <w:rsid w:val="005D2A6A"/>
    <w:rsid w:val="005D2A9B"/>
    <w:rsid w:val="005D2BA6"/>
    <w:rsid w:val="005D301A"/>
    <w:rsid w:val="005D304D"/>
    <w:rsid w:val="005D3187"/>
    <w:rsid w:val="005D31A5"/>
    <w:rsid w:val="005D31EC"/>
    <w:rsid w:val="005D32B5"/>
    <w:rsid w:val="005D3382"/>
    <w:rsid w:val="005D33D8"/>
    <w:rsid w:val="005D340D"/>
    <w:rsid w:val="005D3A37"/>
    <w:rsid w:val="005D3A87"/>
    <w:rsid w:val="005D3AE5"/>
    <w:rsid w:val="005D3B2A"/>
    <w:rsid w:val="005D3BFE"/>
    <w:rsid w:val="005D3D74"/>
    <w:rsid w:val="005D42F6"/>
    <w:rsid w:val="005D4300"/>
    <w:rsid w:val="005D4403"/>
    <w:rsid w:val="005D441C"/>
    <w:rsid w:val="005D44A4"/>
    <w:rsid w:val="005D44E6"/>
    <w:rsid w:val="005D4738"/>
    <w:rsid w:val="005D47BE"/>
    <w:rsid w:val="005D47D6"/>
    <w:rsid w:val="005D4C51"/>
    <w:rsid w:val="005D4CCB"/>
    <w:rsid w:val="005D4D0B"/>
    <w:rsid w:val="005D4D7A"/>
    <w:rsid w:val="005D4E8D"/>
    <w:rsid w:val="005D4EED"/>
    <w:rsid w:val="005D4F70"/>
    <w:rsid w:val="005D5293"/>
    <w:rsid w:val="005D54E1"/>
    <w:rsid w:val="005D5661"/>
    <w:rsid w:val="005D56A0"/>
    <w:rsid w:val="005D56F2"/>
    <w:rsid w:val="005D57E6"/>
    <w:rsid w:val="005D59DF"/>
    <w:rsid w:val="005D5A42"/>
    <w:rsid w:val="005D5AA1"/>
    <w:rsid w:val="005D5C3F"/>
    <w:rsid w:val="005D5CB4"/>
    <w:rsid w:val="005D5CC4"/>
    <w:rsid w:val="005D5E14"/>
    <w:rsid w:val="005D5ED0"/>
    <w:rsid w:val="005D5F97"/>
    <w:rsid w:val="005D5FC6"/>
    <w:rsid w:val="005D60F5"/>
    <w:rsid w:val="005D6314"/>
    <w:rsid w:val="005D687E"/>
    <w:rsid w:val="005D6887"/>
    <w:rsid w:val="005D6A02"/>
    <w:rsid w:val="005D6A19"/>
    <w:rsid w:val="005D6A94"/>
    <w:rsid w:val="005D6BCD"/>
    <w:rsid w:val="005D6BFB"/>
    <w:rsid w:val="005D6C19"/>
    <w:rsid w:val="005D6C62"/>
    <w:rsid w:val="005D6D1C"/>
    <w:rsid w:val="005D6D28"/>
    <w:rsid w:val="005D6D73"/>
    <w:rsid w:val="005D6FDB"/>
    <w:rsid w:val="005D703E"/>
    <w:rsid w:val="005D709C"/>
    <w:rsid w:val="005D7291"/>
    <w:rsid w:val="005D72CB"/>
    <w:rsid w:val="005D733F"/>
    <w:rsid w:val="005D7385"/>
    <w:rsid w:val="005D738D"/>
    <w:rsid w:val="005D73A0"/>
    <w:rsid w:val="005D73A7"/>
    <w:rsid w:val="005D7437"/>
    <w:rsid w:val="005D768B"/>
    <w:rsid w:val="005D7782"/>
    <w:rsid w:val="005D7874"/>
    <w:rsid w:val="005D7897"/>
    <w:rsid w:val="005D7A78"/>
    <w:rsid w:val="005D7B35"/>
    <w:rsid w:val="005D7C5D"/>
    <w:rsid w:val="005D7EE2"/>
    <w:rsid w:val="005D7F25"/>
    <w:rsid w:val="005D7F8E"/>
    <w:rsid w:val="005D7FAC"/>
    <w:rsid w:val="005E0330"/>
    <w:rsid w:val="005E03CA"/>
    <w:rsid w:val="005E046E"/>
    <w:rsid w:val="005E050F"/>
    <w:rsid w:val="005E0586"/>
    <w:rsid w:val="005E0600"/>
    <w:rsid w:val="005E063B"/>
    <w:rsid w:val="005E07D3"/>
    <w:rsid w:val="005E08BA"/>
    <w:rsid w:val="005E08FE"/>
    <w:rsid w:val="005E0925"/>
    <w:rsid w:val="005E093C"/>
    <w:rsid w:val="005E0B1D"/>
    <w:rsid w:val="005E0B24"/>
    <w:rsid w:val="005E0B48"/>
    <w:rsid w:val="005E0B74"/>
    <w:rsid w:val="005E0BF1"/>
    <w:rsid w:val="005E0CA8"/>
    <w:rsid w:val="005E0E0D"/>
    <w:rsid w:val="005E0EAD"/>
    <w:rsid w:val="005E0F97"/>
    <w:rsid w:val="005E0FC3"/>
    <w:rsid w:val="005E0FFD"/>
    <w:rsid w:val="005E102B"/>
    <w:rsid w:val="005E103A"/>
    <w:rsid w:val="005E11DA"/>
    <w:rsid w:val="005E1202"/>
    <w:rsid w:val="005E1407"/>
    <w:rsid w:val="005E143E"/>
    <w:rsid w:val="005E14CF"/>
    <w:rsid w:val="005E1533"/>
    <w:rsid w:val="005E1535"/>
    <w:rsid w:val="005E167B"/>
    <w:rsid w:val="005E1690"/>
    <w:rsid w:val="005E1810"/>
    <w:rsid w:val="005E1827"/>
    <w:rsid w:val="005E1A3E"/>
    <w:rsid w:val="005E1B17"/>
    <w:rsid w:val="005E1BD7"/>
    <w:rsid w:val="005E1D02"/>
    <w:rsid w:val="005E1E3B"/>
    <w:rsid w:val="005E2165"/>
    <w:rsid w:val="005E224D"/>
    <w:rsid w:val="005E24CD"/>
    <w:rsid w:val="005E2756"/>
    <w:rsid w:val="005E2806"/>
    <w:rsid w:val="005E2871"/>
    <w:rsid w:val="005E289B"/>
    <w:rsid w:val="005E2900"/>
    <w:rsid w:val="005E29DD"/>
    <w:rsid w:val="005E29DF"/>
    <w:rsid w:val="005E2A9E"/>
    <w:rsid w:val="005E2A9F"/>
    <w:rsid w:val="005E2CD7"/>
    <w:rsid w:val="005E2CDB"/>
    <w:rsid w:val="005E2D23"/>
    <w:rsid w:val="005E2EFA"/>
    <w:rsid w:val="005E2F8D"/>
    <w:rsid w:val="005E2FCC"/>
    <w:rsid w:val="005E300D"/>
    <w:rsid w:val="005E302F"/>
    <w:rsid w:val="005E303D"/>
    <w:rsid w:val="005E3080"/>
    <w:rsid w:val="005E3192"/>
    <w:rsid w:val="005E32B2"/>
    <w:rsid w:val="005E34C9"/>
    <w:rsid w:val="005E35E9"/>
    <w:rsid w:val="005E36F0"/>
    <w:rsid w:val="005E37B0"/>
    <w:rsid w:val="005E3D53"/>
    <w:rsid w:val="005E3DAB"/>
    <w:rsid w:val="005E3DC0"/>
    <w:rsid w:val="005E41CC"/>
    <w:rsid w:val="005E4222"/>
    <w:rsid w:val="005E4299"/>
    <w:rsid w:val="005E44B7"/>
    <w:rsid w:val="005E4648"/>
    <w:rsid w:val="005E4749"/>
    <w:rsid w:val="005E475A"/>
    <w:rsid w:val="005E489E"/>
    <w:rsid w:val="005E48A3"/>
    <w:rsid w:val="005E48DC"/>
    <w:rsid w:val="005E493C"/>
    <w:rsid w:val="005E4A7E"/>
    <w:rsid w:val="005E4BB0"/>
    <w:rsid w:val="005E4BE6"/>
    <w:rsid w:val="005E4C34"/>
    <w:rsid w:val="005E4DB7"/>
    <w:rsid w:val="005E4E0B"/>
    <w:rsid w:val="005E5056"/>
    <w:rsid w:val="005E50E3"/>
    <w:rsid w:val="005E5104"/>
    <w:rsid w:val="005E53E9"/>
    <w:rsid w:val="005E56CD"/>
    <w:rsid w:val="005E57C4"/>
    <w:rsid w:val="005E5875"/>
    <w:rsid w:val="005E595F"/>
    <w:rsid w:val="005E5A0E"/>
    <w:rsid w:val="005E5A57"/>
    <w:rsid w:val="005E5A76"/>
    <w:rsid w:val="005E5A91"/>
    <w:rsid w:val="005E5B08"/>
    <w:rsid w:val="005E5B37"/>
    <w:rsid w:val="005E5BF1"/>
    <w:rsid w:val="005E5D0D"/>
    <w:rsid w:val="005E5DB2"/>
    <w:rsid w:val="005E5F44"/>
    <w:rsid w:val="005E5F90"/>
    <w:rsid w:val="005E6264"/>
    <w:rsid w:val="005E6268"/>
    <w:rsid w:val="005E6477"/>
    <w:rsid w:val="005E6509"/>
    <w:rsid w:val="005E66A1"/>
    <w:rsid w:val="005E6856"/>
    <w:rsid w:val="005E68FB"/>
    <w:rsid w:val="005E6931"/>
    <w:rsid w:val="005E6B46"/>
    <w:rsid w:val="005E6C90"/>
    <w:rsid w:val="005E7198"/>
    <w:rsid w:val="005E7200"/>
    <w:rsid w:val="005E724B"/>
    <w:rsid w:val="005E72D0"/>
    <w:rsid w:val="005E777E"/>
    <w:rsid w:val="005E7930"/>
    <w:rsid w:val="005E7978"/>
    <w:rsid w:val="005E7A89"/>
    <w:rsid w:val="005E7CDB"/>
    <w:rsid w:val="005E7D07"/>
    <w:rsid w:val="005E7D8F"/>
    <w:rsid w:val="005E7DA9"/>
    <w:rsid w:val="005E7DDA"/>
    <w:rsid w:val="005E7F1B"/>
    <w:rsid w:val="005F00D1"/>
    <w:rsid w:val="005F02CE"/>
    <w:rsid w:val="005F03B8"/>
    <w:rsid w:val="005F04A6"/>
    <w:rsid w:val="005F0A46"/>
    <w:rsid w:val="005F0ADF"/>
    <w:rsid w:val="005F0BFA"/>
    <w:rsid w:val="005F0CEF"/>
    <w:rsid w:val="005F0D2A"/>
    <w:rsid w:val="005F0D3B"/>
    <w:rsid w:val="005F0D95"/>
    <w:rsid w:val="005F0DF2"/>
    <w:rsid w:val="005F0E47"/>
    <w:rsid w:val="005F108B"/>
    <w:rsid w:val="005F1152"/>
    <w:rsid w:val="005F11BF"/>
    <w:rsid w:val="005F11DE"/>
    <w:rsid w:val="005F1212"/>
    <w:rsid w:val="005F12BD"/>
    <w:rsid w:val="005F1381"/>
    <w:rsid w:val="005F153E"/>
    <w:rsid w:val="005F177F"/>
    <w:rsid w:val="005F18A7"/>
    <w:rsid w:val="005F19F4"/>
    <w:rsid w:val="005F1ABE"/>
    <w:rsid w:val="005F1B3A"/>
    <w:rsid w:val="005F1DAD"/>
    <w:rsid w:val="005F1DD5"/>
    <w:rsid w:val="005F1E47"/>
    <w:rsid w:val="005F20A6"/>
    <w:rsid w:val="005F2350"/>
    <w:rsid w:val="005F23AB"/>
    <w:rsid w:val="005F2495"/>
    <w:rsid w:val="005F251D"/>
    <w:rsid w:val="005F2606"/>
    <w:rsid w:val="005F2865"/>
    <w:rsid w:val="005F28F0"/>
    <w:rsid w:val="005F2B92"/>
    <w:rsid w:val="005F2D1E"/>
    <w:rsid w:val="005F30AA"/>
    <w:rsid w:val="005F325D"/>
    <w:rsid w:val="005F3303"/>
    <w:rsid w:val="005F3382"/>
    <w:rsid w:val="005F33B6"/>
    <w:rsid w:val="005F34BC"/>
    <w:rsid w:val="005F356A"/>
    <w:rsid w:val="005F3723"/>
    <w:rsid w:val="005F393C"/>
    <w:rsid w:val="005F39BF"/>
    <w:rsid w:val="005F39E0"/>
    <w:rsid w:val="005F3B16"/>
    <w:rsid w:val="005F3C42"/>
    <w:rsid w:val="005F3D67"/>
    <w:rsid w:val="005F3DF0"/>
    <w:rsid w:val="005F3FCB"/>
    <w:rsid w:val="005F405D"/>
    <w:rsid w:val="005F43A0"/>
    <w:rsid w:val="005F43CD"/>
    <w:rsid w:val="005F43E4"/>
    <w:rsid w:val="005F496C"/>
    <w:rsid w:val="005F4A1C"/>
    <w:rsid w:val="005F4B58"/>
    <w:rsid w:val="005F4E62"/>
    <w:rsid w:val="005F4F6D"/>
    <w:rsid w:val="005F4FF2"/>
    <w:rsid w:val="005F50FB"/>
    <w:rsid w:val="005F534F"/>
    <w:rsid w:val="005F5400"/>
    <w:rsid w:val="005F54B3"/>
    <w:rsid w:val="005F54F3"/>
    <w:rsid w:val="005F5751"/>
    <w:rsid w:val="005F57AC"/>
    <w:rsid w:val="005F57C9"/>
    <w:rsid w:val="005F57F2"/>
    <w:rsid w:val="005F5807"/>
    <w:rsid w:val="005F58B5"/>
    <w:rsid w:val="005F58D4"/>
    <w:rsid w:val="005F5929"/>
    <w:rsid w:val="005F59CC"/>
    <w:rsid w:val="005F5BEE"/>
    <w:rsid w:val="005F5C8B"/>
    <w:rsid w:val="005F5D49"/>
    <w:rsid w:val="005F5EDB"/>
    <w:rsid w:val="005F5F5F"/>
    <w:rsid w:val="005F612E"/>
    <w:rsid w:val="005F630D"/>
    <w:rsid w:val="005F6548"/>
    <w:rsid w:val="005F66A5"/>
    <w:rsid w:val="005F66D9"/>
    <w:rsid w:val="005F6815"/>
    <w:rsid w:val="005F68EC"/>
    <w:rsid w:val="005F68F4"/>
    <w:rsid w:val="005F6902"/>
    <w:rsid w:val="005F6A30"/>
    <w:rsid w:val="005F6AE2"/>
    <w:rsid w:val="005F6C49"/>
    <w:rsid w:val="005F6E5A"/>
    <w:rsid w:val="005F6FAF"/>
    <w:rsid w:val="005F70D0"/>
    <w:rsid w:val="005F70FF"/>
    <w:rsid w:val="005F711F"/>
    <w:rsid w:val="005F720B"/>
    <w:rsid w:val="005F7298"/>
    <w:rsid w:val="005F7389"/>
    <w:rsid w:val="005F76E6"/>
    <w:rsid w:val="005F7700"/>
    <w:rsid w:val="005F77E6"/>
    <w:rsid w:val="005F78E4"/>
    <w:rsid w:val="005F798F"/>
    <w:rsid w:val="005F7A00"/>
    <w:rsid w:val="005F7B15"/>
    <w:rsid w:val="0060004D"/>
    <w:rsid w:val="00600068"/>
    <w:rsid w:val="0060021C"/>
    <w:rsid w:val="00600335"/>
    <w:rsid w:val="0060041C"/>
    <w:rsid w:val="0060069F"/>
    <w:rsid w:val="00600760"/>
    <w:rsid w:val="006007E4"/>
    <w:rsid w:val="0060090E"/>
    <w:rsid w:val="006009A2"/>
    <w:rsid w:val="00600A13"/>
    <w:rsid w:val="00600C5F"/>
    <w:rsid w:val="00600E3C"/>
    <w:rsid w:val="00600F23"/>
    <w:rsid w:val="00600F40"/>
    <w:rsid w:val="00600FBC"/>
    <w:rsid w:val="0060106E"/>
    <w:rsid w:val="0060108B"/>
    <w:rsid w:val="0060123C"/>
    <w:rsid w:val="00601417"/>
    <w:rsid w:val="00601492"/>
    <w:rsid w:val="0060156C"/>
    <w:rsid w:val="00601613"/>
    <w:rsid w:val="00601633"/>
    <w:rsid w:val="00601744"/>
    <w:rsid w:val="00601999"/>
    <w:rsid w:val="006019DC"/>
    <w:rsid w:val="00601B1E"/>
    <w:rsid w:val="00601BB2"/>
    <w:rsid w:val="00601C64"/>
    <w:rsid w:val="00601C81"/>
    <w:rsid w:val="00601D05"/>
    <w:rsid w:val="00601D29"/>
    <w:rsid w:val="00601E4D"/>
    <w:rsid w:val="00601ED2"/>
    <w:rsid w:val="0060222E"/>
    <w:rsid w:val="006022A9"/>
    <w:rsid w:val="006022C8"/>
    <w:rsid w:val="00602320"/>
    <w:rsid w:val="00602442"/>
    <w:rsid w:val="0060276F"/>
    <w:rsid w:val="0060279A"/>
    <w:rsid w:val="006027B6"/>
    <w:rsid w:val="006028EF"/>
    <w:rsid w:val="00602918"/>
    <w:rsid w:val="0060291E"/>
    <w:rsid w:val="00602D84"/>
    <w:rsid w:val="00602F84"/>
    <w:rsid w:val="006030BF"/>
    <w:rsid w:val="00603179"/>
    <w:rsid w:val="00603202"/>
    <w:rsid w:val="006032CD"/>
    <w:rsid w:val="006033E5"/>
    <w:rsid w:val="006033EF"/>
    <w:rsid w:val="006034D9"/>
    <w:rsid w:val="00603545"/>
    <w:rsid w:val="006035B2"/>
    <w:rsid w:val="0060360A"/>
    <w:rsid w:val="0060362F"/>
    <w:rsid w:val="00603684"/>
    <w:rsid w:val="00603689"/>
    <w:rsid w:val="006036F6"/>
    <w:rsid w:val="0060396B"/>
    <w:rsid w:val="006039C8"/>
    <w:rsid w:val="00603A0B"/>
    <w:rsid w:val="00603AA4"/>
    <w:rsid w:val="00603C7E"/>
    <w:rsid w:val="00603D21"/>
    <w:rsid w:val="00603DB6"/>
    <w:rsid w:val="00603E2F"/>
    <w:rsid w:val="00603E6E"/>
    <w:rsid w:val="00603FA7"/>
    <w:rsid w:val="00603FBA"/>
    <w:rsid w:val="0060402D"/>
    <w:rsid w:val="0060424D"/>
    <w:rsid w:val="00604282"/>
    <w:rsid w:val="006043A4"/>
    <w:rsid w:val="006044FC"/>
    <w:rsid w:val="00604513"/>
    <w:rsid w:val="00604869"/>
    <w:rsid w:val="0060489C"/>
    <w:rsid w:val="006049C8"/>
    <w:rsid w:val="00604AA1"/>
    <w:rsid w:val="00604B25"/>
    <w:rsid w:val="00604C48"/>
    <w:rsid w:val="00604CE7"/>
    <w:rsid w:val="00604D2C"/>
    <w:rsid w:val="00604D5E"/>
    <w:rsid w:val="00604DCE"/>
    <w:rsid w:val="00604DE4"/>
    <w:rsid w:val="00605001"/>
    <w:rsid w:val="0060539A"/>
    <w:rsid w:val="0060539D"/>
    <w:rsid w:val="0060547C"/>
    <w:rsid w:val="00605999"/>
    <w:rsid w:val="00605B12"/>
    <w:rsid w:val="00605D87"/>
    <w:rsid w:val="00605EF8"/>
    <w:rsid w:val="00605FEA"/>
    <w:rsid w:val="00606071"/>
    <w:rsid w:val="00606101"/>
    <w:rsid w:val="0060614F"/>
    <w:rsid w:val="0060617C"/>
    <w:rsid w:val="006062AE"/>
    <w:rsid w:val="0060635D"/>
    <w:rsid w:val="006065BA"/>
    <w:rsid w:val="00606638"/>
    <w:rsid w:val="00606829"/>
    <w:rsid w:val="00606926"/>
    <w:rsid w:val="0060698A"/>
    <w:rsid w:val="00606995"/>
    <w:rsid w:val="006069B0"/>
    <w:rsid w:val="00606A2C"/>
    <w:rsid w:val="00606AE3"/>
    <w:rsid w:val="00606B9A"/>
    <w:rsid w:val="00606CB6"/>
    <w:rsid w:val="00606EAE"/>
    <w:rsid w:val="00606EE1"/>
    <w:rsid w:val="006071D4"/>
    <w:rsid w:val="00607214"/>
    <w:rsid w:val="00607218"/>
    <w:rsid w:val="0060745A"/>
    <w:rsid w:val="00607633"/>
    <w:rsid w:val="006076D3"/>
    <w:rsid w:val="0060780A"/>
    <w:rsid w:val="00607950"/>
    <w:rsid w:val="00607A59"/>
    <w:rsid w:val="00607A8E"/>
    <w:rsid w:val="00607ADA"/>
    <w:rsid w:val="00607B13"/>
    <w:rsid w:val="00607C69"/>
    <w:rsid w:val="00607CA2"/>
    <w:rsid w:val="00607CA7"/>
    <w:rsid w:val="00607D67"/>
    <w:rsid w:val="00607ED4"/>
    <w:rsid w:val="00607ED8"/>
    <w:rsid w:val="0061003E"/>
    <w:rsid w:val="00610049"/>
    <w:rsid w:val="00610152"/>
    <w:rsid w:val="006101B8"/>
    <w:rsid w:val="006101BD"/>
    <w:rsid w:val="006101CA"/>
    <w:rsid w:val="00610292"/>
    <w:rsid w:val="006102B2"/>
    <w:rsid w:val="006103E0"/>
    <w:rsid w:val="006104F4"/>
    <w:rsid w:val="0061052A"/>
    <w:rsid w:val="006105AC"/>
    <w:rsid w:val="00610661"/>
    <w:rsid w:val="0061072A"/>
    <w:rsid w:val="00610935"/>
    <w:rsid w:val="0061099C"/>
    <w:rsid w:val="00610B7B"/>
    <w:rsid w:val="00610D02"/>
    <w:rsid w:val="00610EE4"/>
    <w:rsid w:val="00610F3C"/>
    <w:rsid w:val="00610F82"/>
    <w:rsid w:val="006111EB"/>
    <w:rsid w:val="00611275"/>
    <w:rsid w:val="00611444"/>
    <w:rsid w:val="0061153E"/>
    <w:rsid w:val="006115C0"/>
    <w:rsid w:val="00611676"/>
    <w:rsid w:val="0061171E"/>
    <w:rsid w:val="006118ED"/>
    <w:rsid w:val="00611937"/>
    <w:rsid w:val="0061193A"/>
    <w:rsid w:val="00611AF7"/>
    <w:rsid w:val="00611B1B"/>
    <w:rsid w:val="00611B74"/>
    <w:rsid w:val="00611BC7"/>
    <w:rsid w:val="00611CDE"/>
    <w:rsid w:val="00611ED8"/>
    <w:rsid w:val="00612038"/>
    <w:rsid w:val="0061216F"/>
    <w:rsid w:val="0061219D"/>
    <w:rsid w:val="0061230A"/>
    <w:rsid w:val="00612355"/>
    <w:rsid w:val="006123EC"/>
    <w:rsid w:val="006124ED"/>
    <w:rsid w:val="006125BA"/>
    <w:rsid w:val="0061262B"/>
    <w:rsid w:val="006127E4"/>
    <w:rsid w:val="00612805"/>
    <w:rsid w:val="00612894"/>
    <w:rsid w:val="00612909"/>
    <w:rsid w:val="00612931"/>
    <w:rsid w:val="00612DA8"/>
    <w:rsid w:val="00612E84"/>
    <w:rsid w:val="00612EA1"/>
    <w:rsid w:val="006130DE"/>
    <w:rsid w:val="0061349C"/>
    <w:rsid w:val="00613538"/>
    <w:rsid w:val="006135CC"/>
    <w:rsid w:val="0061366A"/>
    <w:rsid w:val="0061389E"/>
    <w:rsid w:val="00613908"/>
    <w:rsid w:val="006139E8"/>
    <w:rsid w:val="00613D35"/>
    <w:rsid w:val="00613D6B"/>
    <w:rsid w:val="00613F12"/>
    <w:rsid w:val="00614049"/>
    <w:rsid w:val="00614133"/>
    <w:rsid w:val="006142C6"/>
    <w:rsid w:val="0061457E"/>
    <w:rsid w:val="0061469E"/>
    <w:rsid w:val="006146AA"/>
    <w:rsid w:val="006146E9"/>
    <w:rsid w:val="00614789"/>
    <w:rsid w:val="00614969"/>
    <w:rsid w:val="00614BF1"/>
    <w:rsid w:val="00614DCA"/>
    <w:rsid w:val="00614F6B"/>
    <w:rsid w:val="0061514B"/>
    <w:rsid w:val="0061537E"/>
    <w:rsid w:val="006153A9"/>
    <w:rsid w:val="00615566"/>
    <w:rsid w:val="00615662"/>
    <w:rsid w:val="006157E2"/>
    <w:rsid w:val="0061595D"/>
    <w:rsid w:val="00615BD7"/>
    <w:rsid w:val="00615D17"/>
    <w:rsid w:val="00615DAF"/>
    <w:rsid w:val="00615F3D"/>
    <w:rsid w:val="00616101"/>
    <w:rsid w:val="0061624D"/>
    <w:rsid w:val="00616324"/>
    <w:rsid w:val="0061647E"/>
    <w:rsid w:val="006164B5"/>
    <w:rsid w:val="006164F4"/>
    <w:rsid w:val="0061654D"/>
    <w:rsid w:val="006166A7"/>
    <w:rsid w:val="0061671E"/>
    <w:rsid w:val="00616790"/>
    <w:rsid w:val="0061683B"/>
    <w:rsid w:val="00616852"/>
    <w:rsid w:val="00616982"/>
    <w:rsid w:val="006169C5"/>
    <w:rsid w:val="00616C4E"/>
    <w:rsid w:val="00616C85"/>
    <w:rsid w:val="00616CE0"/>
    <w:rsid w:val="00616DF2"/>
    <w:rsid w:val="00616FC0"/>
    <w:rsid w:val="006171C4"/>
    <w:rsid w:val="00617225"/>
    <w:rsid w:val="00617289"/>
    <w:rsid w:val="00617391"/>
    <w:rsid w:val="006174B0"/>
    <w:rsid w:val="0061755F"/>
    <w:rsid w:val="0061759D"/>
    <w:rsid w:val="006175A1"/>
    <w:rsid w:val="00617693"/>
    <w:rsid w:val="00617873"/>
    <w:rsid w:val="006178F2"/>
    <w:rsid w:val="0061791A"/>
    <w:rsid w:val="00617A94"/>
    <w:rsid w:val="00617B3D"/>
    <w:rsid w:val="00617BE0"/>
    <w:rsid w:val="00617E0D"/>
    <w:rsid w:val="00620110"/>
    <w:rsid w:val="006203C1"/>
    <w:rsid w:val="006203D0"/>
    <w:rsid w:val="00620443"/>
    <w:rsid w:val="0062055F"/>
    <w:rsid w:val="0062060B"/>
    <w:rsid w:val="0062066C"/>
    <w:rsid w:val="0062076B"/>
    <w:rsid w:val="006207D9"/>
    <w:rsid w:val="006208DD"/>
    <w:rsid w:val="00620918"/>
    <w:rsid w:val="00620B1C"/>
    <w:rsid w:val="00620B3F"/>
    <w:rsid w:val="00620B80"/>
    <w:rsid w:val="00620C35"/>
    <w:rsid w:val="00620D6E"/>
    <w:rsid w:val="00620DAE"/>
    <w:rsid w:val="00620DD9"/>
    <w:rsid w:val="00620E86"/>
    <w:rsid w:val="00620F8D"/>
    <w:rsid w:val="00621040"/>
    <w:rsid w:val="00621090"/>
    <w:rsid w:val="00621143"/>
    <w:rsid w:val="0062127B"/>
    <w:rsid w:val="00621482"/>
    <w:rsid w:val="00621779"/>
    <w:rsid w:val="006218F2"/>
    <w:rsid w:val="00621981"/>
    <w:rsid w:val="006219A0"/>
    <w:rsid w:val="006219F9"/>
    <w:rsid w:val="00621A75"/>
    <w:rsid w:val="00621C09"/>
    <w:rsid w:val="00621D23"/>
    <w:rsid w:val="00621E76"/>
    <w:rsid w:val="00621E8E"/>
    <w:rsid w:val="00621FB7"/>
    <w:rsid w:val="00621FDB"/>
    <w:rsid w:val="0062205F"/>
    <w:rsid w:val="006221CE"/>
    <w:rsid w:val="006221DA"/>
    <w:rsid w:val="00622205"/>
    <w:rsid w:val="00622218"/>
    <w:rsid w:val="006222D3"/>
    <w:rsid w:val="00622654"/>
    <w:rsid w:val="006226F8"/>
    <w:rsid w:val="00622798"/>
    <w:rsid w:val="0062279F"/>
    <w:rsid w:val="00622817"/>
    <w:rsid w:val="00622891"/>
    <w:rsid w:val="0062293A"/>
    <w:rsid w:val="006229C2"/>
    <w:rsid w:val="006229F5"/>
    <w:rsid w:val="00622A52"/>
    <w:rsid w:val="00622AE5"/>
    <w:rsid w:val="00622B6A"/>
    <w:rsid w:val="00622CA7"/>
    <w:rsid w:val="00622D15"/>
    <w:rsid w:val="00622DFA"/>
    <w:rsid w:val="00622EC0"/>
    <w:rsid w:val="00622F59"/>
    <w:rsid w:val="00623052"/>
    <w:rsid w:val="0062317B"/>
    <w:rsid w:val="00623282"/>
    <w:rsid w:val="00623296"/>
    <w:rsid w:val="006232C2"/>
    <w:rsid w:val="006233DD"/>
    <w:rsid w:val="0062367E"/>
    <w:rsid w:val="00623681"/>
    <w:rsid w:val="006236E4"/>
    <w:rsid w:val="00623AC2"/>
    <w:rsid w:val="00623DEB"/>
    <w:rsid w:val="00623E3E"/>
    <w:rsid w:val="00623F37"/>
    <w:rsid w:val="00624044"/>
    <w:rsid w:val="0062407B"/>
    <w:rsid w:val="006240A5"/>
    <w:rsid w:val="006240C8"/>
    <w:rsid w:val="006240D8"/>
    <w:rsid w:val="0062421A"/>
    <w:rsid w:val="00624377"/>
    <w:rsid w:val="006244EB"/>
    <w:rsid w:val="006245BC"/>
    <w:rsid w:val="006246C7"/>
    <w:rsid w:val="00624735"/>
    <w:rsid w:val="00624A4F"/>
    <w:rsid w:val="00624A83"/>
    <w:rsid w:val="00624B1E"/>
    <w:rsid w:val="00624B5D"/>
    <w:rsid w:val="00624BBB"/>
    <w:rsid w:val="00624C15"/>
    <w:rsid w:val="00624C83"/>
    <w:rsid w:val="00624C98"/>
    <w:rsid w:val="00624D20"/>
    <w:rsid w:val="00624D2F"/>
    <w:rsid w:val="00624DFE"/>
    <w:rsid w:val="00624E4C"/>
    <w:rsid w:val="00624EB5"/>
    <w:rsid w:val="00624ED8"/>
    <w:rsid w:val="006251BC"/>
    <w:rsid w:val="006251F2"/>
    <w:rsid w:val="0062535E"/>
    <w:rsid w:val="0062550D"/>
    <w:rsid w:val="00625657"/>
    <w:rsid w:val="00625688"/>
    <w:rsid w:val="006256F7"/>
    <w:rsid w:val="0062573B"/>
    <w:rsid w:val="00625813"/>
    <w:rsid w:val="0062587A"/>
    <w:rsid w:val="006259AD"/>
    <w:rsid w:val="00625C7E"/>
    <w:rsid w:val="00625CF9"/>
    <w:rsid w:val="00625EFC"/>
    <w:rsid w:val="00625F0B"/>
    <w:rsid w:val="00625F6F"/>
    <w:rsid w:val="0062600F"/>
    <w:rsid w:val="00626020"/>
    <w:rsid w:val="006260A3"/>
    <w:rsid w:val="006263AE"/>
    <w:rsid w:val="006264BA"/>
    <w:rsid w:val="006265DD"/>
    <w:rsid w:val="00626724"/>
    <w:rsid w:val="006267DF"/>
    <w:rsid w:val="006268BB"/>
    <w:rsid w:val="00626C54"/>
    <w:rsid w:val="00626D68"/>
    <w:rsid w:val="00626D93"/>
    <w:rsid w:val="00626DC8"/>
    <w:rsid w:val="00627041"/>
    <w:rsid w:val="0062705A"/>
    <w:rsid w:val="00627619"/>
    <w:rsid w:val="006276E8"/>
    <w:rsid w:val="006277EE"/>
    <w:rsid w:val="0062792C"/>
    <w:rsid w:val="00627965"/>
    <w:rsid w:val="00627A71"/>
    <w:rsid w:val="00627ACC"/>
    <w:rsid w:val="00627AE7"/>
    <w:rsid w:val="00627BBB"/>
    <w:rsid w:val="00627DEB"/>
    <w:rsid w:val="00630008"/>
    <w:rsid w:val="006301B5"/>
    <w:rsid w:val="00630207"/>
    <w:rsid w:val="00630346"/>
    <w:rsid w:val="006303AC"/>
    <w:rsid w:val="0063052E"/>
    <w:rsid w:val="006305C5"/>
    <w:rsid w:val="006305CB"/>
    <w:rsid w:val="006306B1"/>
    <w:rsid w:val="0063071B"/>
    <w:rsid w:val="00630A05"/>
    <w:rsid w:val="00630AAA"/>
    <w:rsid w:val="00630B06"/>
    <w:rsid w:val="00630CA1"/>
    <w:rsid w:val="00630DA7"/>
    <w:rsid w:val="00630E6C"/>
    <w:rsid w:val="00630F9B"/>
    <w:rsid w:val="0063104A"/>
    <w:rsid w:val="006310F5"/>
    <w:rsid w:val="00631170"/>
    <w:rsid w:val="006312A4"/>
    <w:rsid w:val="0063132A"/>
    <w:rsid w:val="006313F4"/>
    <w:rsid w:val="00631401"/>
    <w:rsid w:val="00631722"/>
    <w:rsid w:val="006318D5"/>
    <w:rsid w:val="00631A05"/>
    <w:rsid w:val="00631B36"/>
    <w:rsid w:val="00631B85"/>
    <w:rsid w:val="00631C60"/>
    <w:rsid w:val="00631E72"/>
    <w:rsid w:val="00631EF5"/>
    <w:rsid w:val="00632271"/>
    <w:rsid w:val="006322BE"/>
    <w:rsid w:val="00632347"/>
    <w:rsid w:val="00632377"/>
    <w:rsid w:val="006323B7"/>
    <w:rsid w:val="00632473"/>
    <w:rsid w:val="006324DF"/>
    <w:rsid w:val="00632508"/>
    <w:rsid w:val="006325CE"/>
    <w:rsid w:val="006328D4"/>
    <w:rsid w:val="006329FA"/>
    <w:rsid w:val="00632CB4"/>
    <w:rsid w:val="00632D5D"/>
    <w:rsid w:val="00632F90"/>
    <w:rsid w:val="00633139"/>
    <w:rsid w:val="006331CE"/>
    <w:rsid w:val="00633274"/>
    <w:rsid w:val="006332B5"/>
    <w:rsid w:val="006334C3"/>
    <w:rsid w:val="006334CD"/>
    <w:rsid w:val="006334F9"/>
    <w:rsid w:val="0063353A"/>
    <w:rsid w:val="00633637"/>
    <w:rsid w:val="006336D0"/>
    <w:rsid w:val="006336EB"/>
    <w:rsid w:val="006339C2"/>
    <w:rsid w:val="006339F6"/>
    <w:rsid w:val="00633A4F"/>
    <w:rsid w:val="00633ADF"/>
    <w:rsid w:val="00633BDD"/>
    <w:rsid w:val="00633D1A"/>
    <w:rsid w:val="00633E38"/>
    <w:rsid w:val="00633E77"/>
    <w:rsid w:val="00633E7D"/>
    <w:rsid w:val="00633EB3"/>
    <w:rsid w:val="00633EB4"/>
    <w:rsid w:val="00633F34"/>
    <w:rsid w:val="00634023"/>
    <w:rsid w:val="00634171"/>
    <w:rsid w:val="0063418C"/>
    <w:rsid w:val="006341E5"/>
    <w:rsid w:val="00634350"/>
    <w:rsid w:val="0063467E"/>
    <w:rsid w:val="0063485E"/>
    <w:rsid w:val="00634869"/>
    <w:rsid w:val="006348D8"/>
    <w:rsid w:val="0063498A"/>
    <w:rsid w:val="006349BE"/>
    <w:rsid w:val="00634A2E"/>
    <w:rsid w:val="00634A67"/>
    <w:rsid w:val="00634CDE"/>
    <w:rsid w:val="00634D04"/>
    <w:rsid w:val="00634E19"/>
    <w:rsid w:val="00635107"/>
    <w:rsid w:val="0063522F"/>
    <w:rsid w:val="00635284"/>
    <w:rsid w:val="006353A5"/>
    <w:rsid w:val="006353B3"/>
    <w:rsid w:val="00635498"/>
    <w:rsid w:val="00635659"/>
    <w:rsid w:val="0063592B"/>
    <w:rsid w:val="00635BBF"/>
    <w:rsid w:val="00635C54"/>
    <w:rsid w:val="00635CB0"/>
    <w:rsid w:val="00635CB3"/>
    <w:rsid w:val="00635D7A"/>
    <w:rsid w:val="00635E0D"/>
    <w:rsid w:val="00635E7B"/>
    <w:rsid w:val="00635F51"/>
    <w:rsid w:val="00635FF1"/>
    <w:rsid w:val="00636235"/>
    <w:rsid w:val="0063636D"/>
    <w:rsid w:val="006363D4"/>
    <w:rsid w:val="00636559"/>
    <w:rsid w:val="006365C2"/>
    <w:rsid w:val="0063661C"/>
    <w:rsid w:val="00636744"/>
    <w:rsid w:val="006367B7"/>
    <w:rsid w:val="00636B7D"/>
    <w:rsid w:val="00636BC9"/>
    <w:rsid w:val="00636D06"/>
    <w:rsid w:val="00636D3A"/>
    <w:rsid w:val="00636DFA"/>
    <w:rsid w:val="00636F26"/>
    <w:rsid w:val="00636F2D"/>
    <w:rsid w:val="00636FB3"/>
    <w:rsid w:val="006370B3"/>
    <w:rsid w:val="006372FF"/>
    <w:rsid w:val="0063733E"/>
    <w:rsid w:val="006374F9"/>
    <w:rsid w:val="00637583"/>
    <w:rsid w:val="00637586"/>
    <w:rsid w:val="0063766F"/>
    <w:rsid w:val="00637725"/>
    <w:rsid w:val="00637926"/>
    <w:rsid w:val="006379C8"/>
    <w:rsid w:val="0064003E"/>
    <w:rsid w:val="0064004E"/>
    <w:rsid w:val="00640050"/>
    <w:rsid w:val="006401F8"/>
    <w:rsid w:val="0064030E"/>
    <w:rsid w:val="00640581"/>
    <w:rsid w:val="00640606"/>
    <w:rsid w:val="0064062A"/>
    <w:rsid w:val="00640672"/>
    <w:rsid w:val="006407B5"/>
    <w:rsid w:val="0064094A"/>
    <w:rsid w:val="00640A1F"/>
    <w:rsid w:val="00640B55"/>
    <w:rsid w:val="00640CCB"/>
    <w:rsid w:val="00640D19"/>
    <w:rsid w:val="00640DC5"/>
    <w:rsid w:val="00640F6E"/>
    <w:rsid w:val="006410D8"/>
    <w:rsid w:val="00641101"/>
    <w:rsid w:val="00641144"/>
    <w:rsid w:val="00641154"/>
    <w:rsid w:val="006411E0"/>
    <w:rsid w:val="006413CD"/>
    <w:rsid w:val="00641571"/>
    <w:rsid w:val="006415A7"/>
    <w:rsid w:val="006415C5"/>
    <w:rsid w:val="00641678"/>
    <w:rsid w:val="006416C8"/>
    <w:rsid w:val="006417EB"/>
    <w:rsid w:val="006419CE"/>
    <w:rsid w:val="00641A63"/>
    <w:rsid w:val="00641AF0"/>
    <w:rsid w:val="00641AFF"/>
    <w:rsid w:val="00641C44"/>
    <w:rsid w:val="00641DC0"/>
    <w:rsid w:val="00641DC9"/>
    <w:rsid w:val="00641E6B"/>
    <w:rsid w:val="0064201A"/>
    <w:rsid w:val="0064226E"/>
    <w:rsid w:val="0064227B"/>
    <w:rsid w:val="006423E8"/>
    <w:rsid w:val="00642406"/>
    <w:rsid w:val="006424F5"/>
    <w:rsid w:val="00642511"/>
    <w:rsid w:val="0064257B"/>
    <w:rsid w:val="00642602"/>
    <w:rsid w:val="006426A2"/>
    <w:rsid w:val="006426D3"/>
    <w:rsid w:val="006426EB"/>
    <w:rsid w:val="00642872"/>
    <w:rsid w:val="00642936"/>
    <w:rsid w:val="006429C8"/>
    <w:rsid w:val="00642AFC"/>
    <w:rsid w:val="00642C32"/>
    <w:rsid w:val="00642C40"/>
    <w:rsid w:val="00642D04"/>
    <w:rsid w:val="00642D76"/>
    <w:rsid w:val="00642E5D"/>
    <w:rsid w:val="0064314C"/>
    <w:rsid w:val="006431FF"/>
    <w:rsid w:val="00643272"/>
    <w:rsid w:val="006433A7"/>
    <w:rsid w:val="006433BF"/>
    <w:rsid w:val="006433FA"/>
    <w:rsid w:val="00643485"/>
    <w:rsid w:val="006436C5"/>
    <w:rsid w:val="00643852"/>
    <w:rsid w:val="0064391C"/>
    <w:rsid w:val="0064398A"/>
    <w:rsid w:val="00643A80"/>
    <w:rsid w:val="00643D1C"/>
    <w:rsid w:val="00643F36"/>
    <w:rsid w:val="00644019"/>
    <w:rsid w:val="006441E8"/>
    <w:rsid w:val="00644237"/>
    <w:rsid w:val="00644438"/>
    <w:rsid w:val="006445C8"/>
    <w:rsid w:val="00644636"/>
    <w:rsid w:val="00644707"/>
    <w:rsid w:val="00644766"/>
    <w:rsid w:val="00644828"/>
    <w:rsid w:val="00644831"/>
    <w:rsid w:val="00644906"/>
    <w:rsid w:val="006449B6"/>
    <w:rsid w:val="006449E8"/>
    <w:rsid w:val="00644A9E"/>
    <w:rsid w:val="00644B07"/>
    <w:rsid w:val="00644CE5"/>
    <w:rsid w:val="00644D89"/>
    <w:rsid w:val="00644DFE"/>
    <w:rsid w:val="00644EE6"/>
    <w:rsid w:val="00645099"/>
    <w:rsid w:val="006451D1"/>
    <w:rsid w:val="0064533A"/>
    <w:rsid w:val="00645361"/>
    <w:rsid w:val="006453BC"/>
    <w:rsid w:val="00645412"/>
    <w:rsid w:val="006456A0"/>
    <w:rsid w:val="0064575E"/>
    <w:rsid w:val="006457D2"/>
    <w:rsid w:val="0064592B"/>
    <w:rsid w:val="00645B03"/>
    <w:rsid w:val="00645B41"/>
    <w:rsid w:val="00645CB4"/>
    <w:rsid w:val="00645CF0"/>
    <w:rsid w:val="00645DEF"/>
    <w:rsid w:val="00645E24"/>
    <w:rsid w:val="00646005"/>
    <w:rsid w:val="006460D7"/>
    <w:rsid w:val="0064610C"/>
    <w:rsid w:val="00646252"/>
    <w:rsid w:val="006462ED"/>
    <w:rsid w:val="0064638B"/>
    <w:rsid w:val="0064665B"/>
    <w:rsid w:val="006466BD"/>
    <w:rsid w:val="00646A2C"/>
    <w:rsid w:val="00646AA3"/>
    <w:rsid w:val="00646B4E"/>
    <w:rsid w:val="00646C0F"/>
    <w:rsid w:val="00646D4D"/>
    <w:rsid w:val="00646EBA"/>
    <w:rsid w:val="00646F41"/>
    <w:rsid w:val="00647088"/>
    <w:rsid w:val="00647156"/>
    <w:rsid w:val="0064748F"/>
    <w:rsid w:val="006474B3"/>
    <w:rsid w:val="006474D0"/>
    <w:rsid w:val="0064771A"/>
    <w:rsid w:val="0064771D"/>
    <w:rsid w:val="00647AA1"/>
    <w:rsid w:val="00647C0B"/>
    <w:rsid w:val="00647C87"/>
    <w:rsid w:val="00647CDC"/>
    <w:rsid w:val="00647FB0"/>
    <w:rsid w:val="006500AE"/>
    <w:rsid w:val="0065014E"/>
    <w:rsid w:val="006502B3"/>
    <w:rsid w:val="00650320"/>
    <w:rsid w:val="00650326"/>
    <w:rsid w:val="006505D6"/>
    <w:rsid w:val="00650626"/>
    <w:rsid w:val="0065064C"/>
    <w:rsid w:val="006507FC"/>
    <w:rsid w:val="00650AEF"/>
    <w:rsid w:val="00650BE8"/>
    <w:rsid w:val="00650C02"/>
    <w:rsid w:val="00650C1B"/>
    <w:rsid w:val="00650C6A"/>
    <w:rsid w:val="00650D47"/>
    <w:rsid w:val="00650D4E"/>
    <w:rsid w:val="00650FB8"/>
    <w:rsid w:val="00651064"/>
    <w:rsid w:val="0065114B"/>
    <w:rsid w:val="00651266"/>
    <w:rsid w:val="00651308"/>
    <w:rsid w:val="0065130D"/>
    <w:rsid w:val="00651426"/>
    <w:rsid w:val="0065142D"/>
    <w:rsid w:val="0065148F"/>
    <w:rsid w:val="006514C1"/>
    <w:rsid w:val="006514D9"/>
    <w:rsid w:val="00651567"/>
    <w:rsid w:val="006515A8"/>
    <w:rsid w:val="00651772"/>
    <w:rsid w:val="0065185B"/>
    <w:rsid w:val="00651B18"/>
    <w:rsid w:val="00651D39"/>
    <w:rsid w:val="00651D9D"/>
    <w:rsid w:val="00651DA9"/>
    <w:rsid w:val="00651DBC"/>
    <w:rsid w:val="006520DF"/>
    <w:rsid w:val="00652136"/>
    <w:rsid w:val="0065228C"/>
    <w:rsid w:val="006522FA"/>
    <w:rsid w:val="0065230E"/>
    <w:rsid w:val="00652492"/>
    <w:rsid w:val="0065250A"/>
    <w:rsid w:val="00652516"/>
    <w:rsid w:val="00652526"/>
    <w:rsid w:val="006525DB"/>
    <w:rsid w:val="00652A6D"/>
    <w:rsid w:val="00652AEE"/>
    <w:rsid w:val="00652CDA"/>
    <w:rsid w:val="00652D4A"/>
    <w:rsid w:val="00652DB1"/>
    <w:rsid w:val="0065303F"/>
    <w:rsid w:val="00653148"/>
    <w:rsid w:val="00653274"/>
    <w:rsid w:val="00653316"/>
    <w:rsid w:val="00653383"/>
    <w:rsid w:val="0065361C"/>
    <w:rsid w:val="00653963"/>
    <w:rsid w:val="00653BD9"/>
    <w:rsid w:val="00653D23"/>
    <w:rsid w:val="00654058"/>
    <w:rsid w:val="00654230"/>
    <w:rsid w:val="006542E3"/>
    <w:rsid w:val="00654322"/>
    <w:rsid w:val="0065437B"/>
    <w:rsid w:val="00654398"/>
    <w:rsid w:val="00654449"/>
    <w:rsid w:val="00654465"/>
    <w:rsid w:val="006544F9"/>
    <w:rsid w:val="00654767"/>
    <w:rsid w:val="006547A7"/>
    <w:rsid w:val="006547C2"/>
    <w:rsid w:val="006549BF"/>
    <w:rsid w:val="00654B2F"/>
    <w:rsid w:val="00654C01"/>
    <w:rsid w:val="00654C37"/>
    <w:rsid w:val="00654E97"/>
    <w:rsid w:val="00654EC2"/>
    <w:rsid w:val="006550A3"/>
    <w:rsid w:val="006550C8"/>
    <w:rsid w:val="006551C2"/>
    <w:rsid w:val="006552CB"/>
    <w:rsid w:val="006553E9"/>
    <w:rsid w:val="00655456"/>
    <w:rsid w:val="00655564"/>
    <w:rsid w:val="006555D8"/>
    <w:rsid w:val="006555F5"/>
    <w:rsid w:val="00655658"/>
    <w:rsid w:val="0065570E"/>
    <w:rsid w:val="00655758"/>
    <w:rsid w:val="006558B6"/>
    <w:rsid w:val="0065590E"/>
    <w:rsid w:val="00655D4C"/>
    <w:rsid w:val="00655E11"/>
    <w:rsid w:val="00655FE5"/>
    <w:rsid w:val="0065600F"/>
    <w:rsid w:val="006560D9"/>
    <w:rsid w:val="0065615C"/>
    <w:rsid w:val="006563B8"/>
    <w:rsid w:val="0065649F"/>
    <w:rsid w:val="006564CA"/>
    <w:rsid w:val="00656615"/>
    <w:rsid w:val="0065676A"/>
    <w:rsid w:val="00656A83"/>
    <w:rsid w:val="00656BEF"/>
    <w:rsid w:val="00656C09"/>
    <w:rsid w:val="00656C59"/>
    <w:rsid w:val="00656C94"/>
    <w:rsid w:val="00656E34"/>
    <w:rsid w:val="00656F7A"/>
    <w:rsid w:val="00657077"/>
    <w:rsid w:val="0065713E"/>
    <w:rsid w:val="00657191"/>
    <w:rsid w:val="006571C3"/>
    <w:rsid w:val="006572AF"/>
    <w:rsid w:val="00657386"/>
    <w:rsid w:val="006573D5"/>
    <w:rsid w:val="00657401"/>
    <w:rsid w:val="00657439"/>
    <w:rsid w:val="00657481"/>
    <w:rsid w:val="006574CC"/>
    <w:rsid w:val="006575EA"/>
    <w:rsid w:val="00657631"/>
    <w:rsid w:val="006576F5"/>
    <w:rsid w:val="006577E3"/>
    <w:rsid w:val="00657D5E"/>
    <w:rsid w:val="00657E24"/>
    <w:rsid w:val="00657E2E"/>
    <w:rsid w:val="00657E40"/>
    <w:rsid w:val="00657F79"/>
    <w:rsid w:val="00657FB9"/>
    <w:rsid w:val="00660012"/>
    <w:rsid w:val="006600BE"/>
    <w:rsid w:val="0066014B"/>
    <w:rsid w:val="006602BC"/>
    <w:rsid w:val="00660345"/>
    <w:rsid w:val="00660408"/>
    <w:rsid w:val="006605A0"/>
    <w:rsid w:val="006605D4"/>
    <w:rsid w:val="00660700"/>
    <w:rsid w:val="00660825"/>
    <w:rsid w:val="00660830"/>
    <w:rsid w:val="00660854"/>
    <w:rsid w:val="006608BA"/>
    <w:rsid w:val="0066093A"/>
    <w:rsid w:val="006609ED"/>
    <w:rsid w:val="00660B41"/>
    <w:rsid w:val="00660CF6"/>
    <w:rsid w:val="00660EF3"/>
    <w:rsid w:val="00660F52"/>
    <w:rsid w:val="0066103B"/>
    <w:rsid w:val="006612E4"/>
    <w:rsid w:val="006614A6"/>
    <w:rsid w:val="00661529"/>
    <w:rsid w:val="0066187D"/>
    <w:rsid w:val="006618E2"/>
    <w:rsid w:val="0066192C"/>
    <w:rsid w:val="00661BB1"/>
    <w:rsid w:val="00661C2C"/>
    <w:rsid w:val="00661E84"/>
    <w:rsid w:val="006620AE"/>
    <w:rsid w:val="0066220C"/>
    <w:rsid w:val="0066235D"/>
    <w:rsid w:val="00662372"/>
    <w:rsid w:val="00662489"/>
    <w:rsid w:val="00662594"/>
    <w:rsid w:val="0066292F"/>
    <w:rsid w:val="00662B08"/>
    <w:rsid w:val="00662C08"/>
    <w:rsid w:val="00662CA5"/>
    <w:rsid w:val="00662CC4"/>
    <w:rsid w:val="00662D47"/>
    <w:rsid w:val="00662DC7"/>
    <w:rsid w:val="00662E5D"/>
    <w:rsid w:val="00662EEC"/>
    <w:rsid w:val="0066311B"/>
    <w:rsid w:val="006633B5"/>
    <w:rsid w:val="006633CF"/>
    <w:rsid w:val="006633D1"/>
    <w:rsid w:val="00663454"/>
    <w:rsid w:val="00663493"/>
    <w:rsid w:val="006634DD"/>
    <w:rsid w:val="00663563"/>
    <w:rsid w:val="006635CE"/>
    <w:rsid w:val="00663625"/>
    <w:rsid w:val="00663669"/>
    <w:rsid w:val="0066398A"/>
    <w:rsid w:val="006639A5"/>
    <w:rsid w:val="00663A2E"/>
    <w:rsid w:val="00663A3B"/>
    <w:rsid w:val="00663A6C"/>
    <w:rsid w:val="00663AC7"/>
    <w:rsid w:val="00663C23"/>
    <w:rsid w:val="00663C7B"/>
    <w:rsid w:val="00663C90"/>
    <w:rsid w:val="00663CB3"/>
    <w:rsid w:val="00663D03"/>
    <w:rsid w:val="00663D6F"/>
    <w:rsid w:val="006640F4"/>
    <w:rsid w:val="0066425F"/>
    <w:rsid w:val="0066435C"/>
    <w:rsid w:val="006643D0"/>
    <w:rsid w:val="00664516"/>
    <w:rsid w:val="00664612"/>
    <w:rsid w:val="00664676"/>
    <w:rsid w:val="0066490F"/>
    <w:rsid w:val="00664AB0"/>
    <w:rsid w:val="00664AFB"/>
    <w:rsid w:val="00664B2A"/>
    <w:rsid w:val="00664B89"/>
    <w:rsid w:val="00664BD3"/>
    <w:rsid w:val="00664C57"/>
    <w:rsid w:val="00664CB5"/>
    <w:rsid w:val="00664D86"/>
    <w:rsid w:val="00664E98"/>
    <w:rsid w:val="00665A8D"/>
    <w:rsid w:val="00665AB7"/>
    <w:rsid w:val="00665CC7"/>
    <w:rsid w:val="00665DFC"/>
    <w:rsid w:val="00665E92"/>
    <w:rsid w:val="00665E9F"/>
    <w:rsid w:val="00665F37"/>
    <w:rsid w:val="00665FEC"/>
    <w:rsid w:val="00666016"/>
    <w:rsid w:val="0066609E"/>
    <w:rsid w:val="006663AF"/>
    <w:rsid w:val="006665B9"/>
    <w:rsid w:val="006665EB"/>
    <w:rsid w:val="00666659"/>
    <w:rsid w:val="0066674E"/>
    <w:rsid w:val="0066675A"/>
    <w:rsid w:val="006667BC"/>
    <w:rsid w:val="00666959"/>
    <w:rsid w:val="00666A32"/>
    <w:rsid w:val="00666ADF"/>
    <w:rsid w:val="00666B54"/>
    <w:rsid w:val="00666BEA"/>
    <w:rsid w:val="00666CC1"/>
    <w:rsid w:val="00666E14"/>
    <w:rsid w:val="00666E3F"/>
    <w:rsid w:val="00666E61"/>
    <w:rsid w:val="00666F20"/>
    <w:rsid w:val="006670BA"/>
    <w:rsid w:val="00667404"/>
    <w:rsid w:val="0066740B"/>
    <w:rsid w:val="006675E7"/>
    <w:rsid w:val="00667683"/>
    <w:rsid w:val="00667699"/>
    <w:rsid w:val="00667A14"/>
    <w:rsid w:val="00667AB3"/>
    <w:rsid w:val="00667E3A"/>
    <w:rsid w:val="00667FD9"/>
    <w:rsid w:val="00667FFC"/>
    <w:rsid w:val="00670063"/>
    <w:rsid w:val="0067009E"/>
    <w:rsid w:val="006701A7"/>
    <w:rsid w:val="00670293"/>
    <w:rsid w:val="00670455"/>
    <w:rsid w:val="0067047E"/>
    <w:rsid w:val="006704C2"/>
    <w:rsid w:val="00670553"/>
    <w:rsid w:val="0067059B"/>
    <w:rsid w:val="00670619"/>
    <w:rsid w:val="0067069A"/>
    <w:rsid w:val="006706E8"/>
    <w:rsid w:val="006707D8"/>
    <w:rsid w:val="00670866"/>
    <w:rsid w:val="0067095D"/>
    <w:rsid w:val="00670C76"/>
    <w:rsid w:val="00670CDB"/>
    <w:rsid w:val="0067108F"/>
    <w:rsid w:val="00671387"/>
    <w:rsid w:val="006713C5"/>
    <w:rsid w:val="00671529"/>
    <w:rsid w:val="00671627"/>
    <w:rsid w:val="00671743"/>
    <w:rsid w:val="006717B5"/>
    <w:rsid w:val="006717E9"/>
    <w:rsid w:val="0067188B"/>
    <w:rsid w:val="00671965"/>
    <w:rsid w:val="006719BC"/>
    <w:rsid w:val="006719DA"/>
    <w:rsid w:val="00671BB0"/>
    <w:rsid w:val="00671DC8"/>
    <w:rsid w:val="00671E39"/>
    <w:rsid w:val="00671EE8"/>
    <w:rsid w:val="00671F2F"/>
    <w:rsid w:val="00671FC8"/>
    <w:rsid w:val="00671FFD"/>
    <w:rsid w:val="006721B1"/>
    <w:rsid w:val="00672257"/>
    <w:rsid w:val="00672454"/>
    <w:rsid w:val="006725BA"/>
    <w:rsid w:val="006725F5"/>
    <w:rsid w:val="00672641"/>
    <w:rsid w:val="006726B5"/>
    <w:rsid w:val="0067296E"/>
    <w:rsid w:val="0067299C"/>
    <w:rsid w:val="00672B0B"/>
    <w:rsid w:val="00672CBB"/>
    <w:rsid w:val="00672D52"/>
    <w:rsid w:val="00672DAA"/>
    <w:rsid w:val="00672EFD"/>
    <w:rsid w:val="00672FFF"/>
    <w:rsid w:val="00673050"/>
    <w:rsid w:val="00673059"/>
    <w:rsid w:val="0067316F"/>
    <w:rsid w:val="00673212"/>
    <w:rsid w:val="006732EF"/>
    <w:rsid w:val="00673344"/>
    <w:rsid w:val="006733F6"/>
    <w:rsid w:val="006736A2"/>
    <w:rsid w:val="006736CF"/>
    <w:rsid w:val="006736EA"/>
    <w:rsid w:val="006736EC"/>
    <w:rsid w:val="006737CE"/>
    <w:rsid w:val="00673996"/>
    <w:rsid w:val="00673A0B"/>
    <w:rsid w:val="00673B29"/>
    <w:rsid w:val="00673B87"/>
    <w:rsid w:val="00673C30"/>
    <w:rsid w:val="00673D65"/>
    <w:rsid w:val="00673D68"/>
    <w:rsid w:val="00674048"/>
    <w:rsid w:val="00674165"/>
    <w:rsid w:val="00674182"/>
    <w:rsid w:val="00674230"/>
    <w:rsid w:val="00674307"/>
    <w:rsid w:val="006743D9"/>
    <w:rsid w:val="00674481"/>
    <w:rsid w:val="006744EB"/>
    <w:rsid w:val="00674516"/>
    <w:rsid w:val="00674601"/>
    <w:rsid w:val="006747D2"/>
    <w:rsid w:val="006747E7"/>
    <w:rsid w:val="00674A3A"/>
    <w:rsid w:val="00674B96"/>
    <w:rsid w:val="00674BC3"/>
    <w:rsid w:val="00674D33"/>
    <w:rsid w:val="00674D7A"/>
    <w:rsid w:val="00674F15"/>
    <w:rsid w:val="0067519B"/>
    <w:rsid w:val="006752EE"/>
    <w:rsid w:val="0067536E"/>
    <w:rsid w:val="0067544C"/>
    <w:rsid w:val="00675555"/>
    <w:rsid w:val="00675584"/>
    <w:rsid w:val="00675763"/>
    <w:rsid w:val="006758CA"/>
    <w:rsid w:val="006758DE"/>
    <w:rsid w:val="00675BEA"/>
    <w:rsid w:val="00675CF0"/>
    <w:rsid w:val="00675D87"/>
    <w:rsid w:val="00675E0E"/>
    <w:rsid w:val="00675F24"/>
    <w:rsid w:val="00675F30"/>
    <w:rsid w:val="006760DE"/>
    <w:rsid w:val="006763F3"/>
    <w:rsid w:val="00676416"/>
    <w:rsid w:val="0067665E"/>
    <w:rsid w:val="006766E4"/>
    <w:rsid w:val="0067679E"/>
    <w:rsid w:val="0067688A"/>
    <w:rsid w:val="0067688D"/>
    <w:rsid w:val="00676929"/>
    <w:rsid w:val="00676938"/>
    <w:rsid w:val="006769A3"/>
    <w:rsid w:val="00676A1B"/>
    <w:rsid w:val="00676AB7"/>
    <w:rsid w:val="00676CD2"/>
    <w:rsid w:val="00676D43"/>
    <w:rsid w:val="00676D89"/>
    <w:rsid w:val="006770FF"/>
    <w:rsid w:val="006772B4"/>
    <w:rsid w:val="0067748D"/>
    <w:rsid w:val="0067751C"/>
    <w:rsid w:val="006775F6"/>
    <w:rsid w:val="00677602"/>
    <w:rsid w:val="0067794A"/>
    <w:rsid w:val="00677A01"/>
    <w:rsid w:val="00677C39"/>
    <w:rsid w:val="006800EA"/>
    <w:rsid w:val="00680421"/>
    <w:rsid w:val="00680463"/>
    <w:rsid w:val="00680473"/>
    <w:rsid w:val="0068058E"/>
    <w:rsid w:val="006805EB"/>
    <w:rsid w:val="006805EC"/>
    <w:rsid w:val="00680677"/>
    <w:rsid w:val="006806AC"/>
    <w:rsid w:val="00680700"/>
    <w:rsid w:val="00680704"/>
    <w:rsid w:val="00680887"/>
    <w:rsid w:val="0068093A"/>
    <w:rsid w:val="00680986"/>
    <w:rsid w:val="00680C16"/>
    <w:rsid w:val="00680D3A"/>
    <w:rsid w:val="00680DD1"/>
    <w:rsid w:val="00680EDF"/>
    <w:rsid w:val="00680FEC"/>
    <w:rsid w:val="00681138"/>
    <w:rsid w:val="0068116B"/>
    <w:rsid w:val="006812A8"/>
    <w:rsid w:val="006812E5"/>
    <w:rsid w:val="00681327"/>
    <w:rsid w:val="0068158C"/>
    <w:rsid w:val="0068167F"/>
    <w:rsid w:val="0068176B"/>
    <w:rsid w:val="0068179A"/>
    <w:rsid w:val="00681BE2"/>
    <w:rsid w:val="00681C5F"/>
    <w:rsid w:val="00681CE5"/>
    <w:rsid w:val="00681CEB"/>
    <w:rsid w:val="00681D36"/>
    <w:rsid w:val="00681F34"/>
    <w:rsid w:val="00681F7E"/>
    <w:rsid w:val="00681FFA"/>
    <w:rsid w:val="006820B4"/>
    <w:rsid w:val="0068213E"/>
    <w:rsid w:val="0068219E"/>
    <w:rsid w:val="00682236"/>
    <w:rsid w:val="006822EE"/>
    <w:rsid w:val="00682313"/>
    <w:rsid w:val="0068235A"/>
    <w:rsid w:val="006823A5"/>
    <w:rsid w:val="006823FF"/>
    <w:rsid w:val="0068242C"/>
    <w:rsid w:val="006825DC"/>
    <w:rsid w:val="00682773"/>
    <w:rsid w:val="0068289A"/>
    <w:rsid w:val="006828E1"/>
    <w:rsid w:val="00682939"/>
    <w:rsid w:val="006829DE"/>
    <w:rsid w:val="00682A34"/>
    <w:rsid w:val="00682AC9"/>
    <w:rsid w:val="00682DA6"/>
    <w:rsid w:val="00682E9C"/>
    <w:rsid w:val="00682EA4"/>
    <w:rsid w:val="00682F20"/>
    <w:rsid w:val="00683017"/>
    <w:rsid w:val="00683081"/>
    <w:rsid w:val="00683249"/>
    <w:rsid w:val="006832D3"/>
    <w:rsid w:val="00683308"/>
    <w:rsid w:val="0068337A"/>
    <w:rsid w:val="006833CC"/>
    <w:rsid w:val="0068365C"/>
    <w:rsid w:val="00683667"/>
    <w:rsid w:val="00683899"/>
    <w:rsid w:val="00683A48"/>
    <w:rsid w:val="00683A5E"/>
    <w:rsid w:val="00683A65"/>
    <w:rsid w:val="00683B4A"/>
    <w:rsid w:val="00683C6F"/>
    <w:rsid w:val="00683D2B"/>
    <w:rsid w:val="00683DB9"/>
    <w:rsid w:val="0068403C"/>
    <w:rsid w:val="0068406F"/>
    <w:rsid w:val="0068416C"/>
    <w:rsid w:val="006841D6"/>
    <w:rsid w:val="00684262"/>
    <w:rsid w:val="006843F8"/>
    <w:rsid w:val="0068448E"/>
    <w:rsid w:val="00684507"/>
    <w:rsid w:val="0068490A"/>
    <w:rsid w:val="00684BC6"/>
    <w:rsid w:val="00684BFB"/>
    <w:rsid w:val="00684C6F"/>
    <w:rsid w:val="00684D2D"/>
    <w:rsid w:val="00684DA7"/>
    <w:rsid w:val="00684F76"/>
    <w:rsid w:val="00684FFD"/>
    <w:rsid w:val="006857DE"/>
    <w:rsid w:val="006858E9"/>
    <w:rsid w:val="0068594F"/>
    <w:rsid w:val="00685CA1"/>
    <w:rsid w:val="00685CA3"/>
    <w:rsid w:val="00685D3B"/>
    <w:rsid w:val="00685DB7"/>
    <w:rsid w:val="00685E32"/>
    <w:rsid w:val="00685EE6"/>
    <w:rsid w:val="00686043"/>
    <w:rsid w:val="00686111"/>
    <w:rsid w:val="006861AC"/>
    <w:rsid w:val="006862C6"/>
    <w:rsid w:val="00686348"/>
    <w:rsid w:val="0068643A"/>
    <w:rsid w:val="00686586"/>
    <w:rsid w:val="0068660F"/>
    <w:rsid w:val="0068667A"/>
    <w:rsid w:val="006866C3"/>
    <w:rsid w:val="006868C8"/>
    <w:rsid w:val="0068694E"/>
    <w:rsid w:val="00686C59"/>
    <w:rsid w:val="00686D99"/>
    <w:rsid w:val="00686E33"/>
    <w:rsid w:val="00686E42"/>
    <w:rsid w:val="00686F30"/>
    <w:rsid w:val="0068704F"/>
    <w:rsid w:val="00687280"/>
    <w:rsid w:val="006872E8"/>
    <w:rsid w:val="00687529"/>
    <w:rsid w:val="0068765E"/>
    <w:rsid w:val="0068769E"/>
    <w:rsid w:val="00687807"/>
    <w:rsid w:val="0068781B"/>
    <w:rsid w:val="006878AF"/>
    <w:rsid w:val="00687992"/>
    <w:rsid w:val="0068799C"/>
    <w:rsid w:val="006879A7"/>
    <w:rsid w:val="006879D8"/>
    <w:rsid w:val="00687A4E"/>
    <w:rsid w:val="00687A6C"/>
    <w:rsid w:val="00687B4B"/>
    <w:rsid w:val="00687BCD"/>
    <w:rsid w:val="00687C36"/>
    <w:rsid w:val="00687C85"/>
    <w:rsid w:val="00687E0B"/>
    <w:rsid w:val="00690319"/>
    <w:rsid w:val="00690326"/>
    <w:rsid w:val="006903EF"/>
    <w:rsid w:val="00690583"/>
    <w:rsid w:val="00690694"/>
    <w:rsid w:val="006906A2"/>
    <w:rsid w:val="00690716"/>
    <w:rsid w:val="00690750"/>
    <w:rsid w:val="006908BE"/>
    <w:rsid w:val="0069096C"/>
    <w:rsid w:val="006909B9"/>
    <w:rsid w:val="00690BAE"/>
    <w:rsid w:val="00690CAB"/>
    <w:rsid w:val="00690D20"/>
    <w:rsid w:val="00690D5C"/>
    <w:rsid w:val="00690EBE"/>
    <w:rsid w:val="00690F14"/>
    <w:rsid w:val="00690FC8"/>
    <w:rsid w:val="00691043"/>
    <w:rsid w:val="0069128B"/>
    <w:rsid w:val="006913B9"/>
    <w:rsid w:val="00691404"/>
    <w:rsid w:val="0069141C"/>
    <w:rsid w:val="0069161F"/>
    <w:rsid w:val="006916F6"/>
    <w:rsid w:val="00691781"/>
    <w:rsid w:val="00691835"/>
    <w:rsid w:val="0069193A"/>
    <w:rsid w:val="00691A4F"/>
    <w:rsid w:val="00691BCC"/>
    <w:rsid w:val="00691C99"/>
    <w:rsid w:val="00691DEB"/>
    <w:rsid w:val="00691E4C"/>
    <w:rsid w:val="00691FDE"/>
    <w:rsid w:val="00692270"/>
    <w:rsid w:val="00692387"/>
    <w:rsid w:val="006923AB"/>
    <w:rsid w:val="00692480"/>
    <w:rsid w:val="0069253C"/>
    <w:rsid w:val="006925A3"/>
    <w:rsid w:val="006925AD"/>
    <w:rsid w:val="00692609"/>
    <w:rsid w:val="006929D0"/>
    <w:rsid w:val="00692A01"/>
    <w:rsid w:val="00692A28"/>
    <w:rsid w:val="00692ADB"/>
    <w:rsid w:val="00692AF4"/>
    <w:rsid w:val="00692EF1"/>
    <w:rsid w:val="00692FF5"/>
    <w:rsid w:val="00693358"/>
    <w:rsid w:val="006933FE"/>
    <w:rsid w:val="00693899"/>
    <w:rsid w:val="0069390E"/>
    <w:rsid w:val="006939DA"/>
    <w:rsid w:val="00693A68"/>
    <w:rsid w:val="00693D81"/>
    <w:rsid w:val="00693DF2"/>
    <w:rsid w:val="00693E4E"/>
    <w:rsid w:val="00693E6E"/>
    <w:rsid w:val="00693EEB"/>
    <w:rsid w:val="00693FC9"/>
    <w:rsid w:val="0069403A"/>
    <w:rsid w:val="006941E3"/>
    <w:rsid w:val="00694238"/>
    <w:rsid w:val="0069425B"/>
    <w:rsid w:val="00694263"/>
    <w:rsid w:val="0069428D"/>
    <w:rsid w:val="00694346"/>
    <w:rsid w:val="0069463F"/>
    <w:rsid w:val="00694791"/>
    <w:rsid w:val="006948A2"/>
    <w:rsid w:val="00694925"/>
    <w:rsid w:val="00694A49"/>
    <w:rsid w:val="00694AA9"/>
    <w:rsid w:val="00694B18"/>
    <w:rsid w:val="00694B8B"/>
    <w:rsid w:val="00694E3E"/>
    <w:rsid w:val="00694E5E"/>
    <w:rsid w:val="00694F5D"/>
    <w:rsid w:val="00694F88"/>
    <w:rsid w:val="0069509B"/>
    <w:rsid w:val="006951C9"/>
    <w:rsid w:val="0069520C"/>
    <w:rsid w:val="0069532B"/>
    <w:rsid w:val="00695379"/>
    <w:rsid w:val="0069561C"/>
    <w:rsid w:val="00695A1E"/>
    <w:rsid w:val="00695B65"/>
    <w:rsid w:val="00695B74"/>
    <w:rsid w:val="00695C10"/>
    <w:rsid w:val="00695DE7"/>
    <w:rsid w:val="0069607A"/>
    <w:rsid w:val="0069621E"/>
    <w:rsid w:val="006962A1"/>
    <w:rsid w:val="00696355"/>
    <w:rsid w:val="006963EB"/>
    <w:rsid w:val="006964EB"/>
    <w:rsid w:val="0069653B"/>
    <w:rsid w:val="0069656F"/>
    <w:rsid w:val="00696578"/>
    <w:rsid w:val="0069669E"/>
    <w:rsid w:val="006967B2"/>
    <w:rsid w:val="00696A4A"/>
    <w:rsid w:val="00696A60"/>
    <w:rsid w:val="00696A63"/>
    <w:rsid w:val="00696C54"/>
    <w:rsid w:val="00696C5A"/>
    <w:rsid w:val="00696C7E"/>
    <w:rsid w:val="00696C8F"/>
    <w:rsid w:val="00696CD7"/>
    <w:rsid w:val="00696D6D"/>
    <w:rsid w:val="00696F09"/>
    <w:rsid w:val="00696F84"/>
    <w:rsid w:val="0069708F"/>
    <w:rsid w:val="006970B0"/>
    <w:rsid w:val="0069713B"/>
    <w:rsid w:val="006971D3"/>
    <w:rsid w:val="006972EF"/>
    <w:rsid w:val="0069742A"/>
    <w:rsid w:val="006974A6"/>
    <w:rsid w:val="006974C8"/>
    <w:rsid w:val="00697686"/>
    <w:rsid w:val="00697688"/>
    <w:rsid w:val="00697737"/>
    <w:rsid w:val="00697843"/>
    <w:rsid w:val="00697A78"/>
    <w:rsid w:val="00697EF5"/>
    <w:rsid w:val="00697FAB"/>
    <w:rsid w:val="00697FD9"/>
    <w:rsid w:val="006A0166"/>
    <w:rsid w:val="006A01D7"/>
    <w:rsid w:val="006A0292"/>
    <w:rsid w:val="006A0386"/>
    <w:rsid w:val="006A0430"/>
    <w:rsid w:val="006A06E2"/>
    <w:rsid w:val="006A0704"/>
    <w:rsid w:val="006A084B"/>
    <w:rsid w:val="006A08DA"/>
    <w:rsid w:val="006A0A0F"/>
    <w:rsid w:val="006A0A3A"/>
    <w:rsid w:val="006A0B97"/>
    <w:rsid w:val="006A0CFC"/>
    <w:rsid w:val="006A0D5F"/>
    <w:rsid w:val="006A0D9F"/>
    <w:rsid w:val="006A0DCB"/>
    <w:rsid w:val="006A0DFD"/>
    <w:rsid w:val="006A0FBF"/>
    <w:rsid w:val="006A1031"/>
    <w:rsid w:val="006A1231"/>
    <w:rsid w:val="006A12E8"/>
    <w:rsid w:val="006A1385"/>
    <w:rsid w:val="006A13E6"/>
    <w:rsid w:val="006A1584"/>
    <w:rsid w:val="006A18DB"/>
    <w:rsid w:val="006A19EC"/>
    <w:rsid w:val="006A1A3D"/>
    <w:rsid w:val="006A1A6C"/>
    <w:rsid w:val="006A1AF5"/>
    <w:rsid w:val="006A1B34"/>
    <w:rsid w:val="006A1CE8"/>
    <w:rsid w:val="006A1E87"/>
    <w:rsid w:val="006A2026"/>
    <w:rsid w:val="006A203E"/>
    <w:rsid w:val="006A20EC"/>
    <w:rsid w:val="006A2163"/>
    <w:rsid w:val="006A244C"/>
    <w:rsid w:val="006A25F7"/>
    <w:rsid w:val="006A26AD"/>
    <w:rsid w:val="006A28EA"/>
    <w:rsid w:val="006A2931"/>
    <w:rsid w:val="006A2BCA"/>
    <w:rsid w:val="006A2CA3"/>
    <w:rsid w:val="006A2D4F"/>
    <w:rsid w:val="006A2ECF"/>
    <w:rsid w:val="006A2FCA"/>
    <w:rsid w:val="006A2FDC"/>
    <w:rsid w:val="006A31CD"/>
    <w:rsid w:val="006A31E1"/>
    <w:rsid w:val="006A3205"/>
    <w:rsid w:val="006A321A"/>
    <w:rsid w:val="006A322A"/>
    <w:rsid w:val="006A3232"/>
    <w:rsid w:val="006A32A1"/>
    <w:rsid w:val="006A3312"/>
    <w:rsid w:val="006A34F3"/>
    <w:rsid w:val="006A35E2"/>
    <w:rsid w:val="006A3734"/>
    <w:rsid w:val="006A383B"/>
    <w:rsid w:val="006A39FF"/>
    <w:rsid w:val="006A3AD2"/>
    <w:rsid w:val="006A3B58"/>
    <w:rsid w:val="006A3DF1"/>
    <w:rsid w:val="006A46E1"/>
    <w:rsid w:val="006A4762"/>
    <w:rsid w:val="006A47D0"/>
    <w:rsid w:val="006A47EB"/>
    <w:rsid w:val="006A483E"/>
    <w:rsid w:val="006A4844"/>
    <w:rsid w:val="006A48D6"/>
    <w:rsid w:val="006A4952"/>
    <w:rsid w:val="006A4975"/>
    <w:rsid w:val="006A4A40"/>
    <w:rsid w:val="006A4AE9"/>
    <w:rsid w:val="006A4C51"/>
    <w:rsid w:val="006A4D65"/>
    <w:rsid w:val="006A4E63"/>
    <w:rsid w:val="006A4FA8"/>
    <w:rsid w:val="006A4FAA"/>
    <w:rsid w:val="006A506E"/>
    <w:rsid w:val="006A5084"/>
    <w:rsid w:val="006A5197"/>
    <w:rsid w:val="006A5270"/>
    <w:rsid w:val="006A53C8"/>
    <w:rsid w:val="006A547F"/>
    <w:rsid w:val="006A5531"/>
    <w:rsid w:val="006A55A6"/>
    <w:rsid w:val="006A5833"/>
    <w:rsid w:val="006A58CC"/>
    <w:rsid w:val="006A58E0"/>
    <w:rsid w:val="006A5929"/>
    <w:rsid w:val="006A59A9"/>
    <w:rsid w:val="006A59D9"/>
    <w:rsid w:val="006A5AA2"/>
    <w:rsid w:val="006A5D82"/>
    <w:rsid w:val="006A5DAB"/>
    <w:rsid w:val="006A5FAE"/>
    <w:rsid w:val="006A601C"/>
    <w:rsid w:val="006A60D2"/>
    <w:rsid w:val="006A634D"/>
    <w:rsid w:val="006A649D"/>
    <w:rsid w:val="006A651E"/>
    <w:rsid w:val="006A6632"/>
    <w:rsid w:val="006A6645"/>
    <w:rsid w:val="006A6738"/>
    <w:rsid w:val="006A678F"/>
    <w:rsid w:val="006A67DF"/>
    <w:rsid w:val="006A67EC"/>
    <w:rsid w:val="006A687F"/>
    <w:rsid w:val="006A68E2"/>
    <w:rsid w:val="006A6A1E"/>
    <w:rsid w:val="006A6A3D"/>
    <w:rsid w:val="006A6B95"/>
    <w:rsid w:val="006A6C01"/>
    <w:rsid w:val="006A6D10"/>
    <w:rsid w:val="006A6DE3"/>
    <w:rsid w:val="006A6EB0"/>
    <w:rsid w:val="006A7062"/>
    <w:rsid w:val="006A706B"/>
    <w:rsid w:val="006A71A6"/>
    <w:rsid w:val="006A71C7"/>
    <w:rsid w:val="006A74E8"/>
    <w:rsid w:val="006A751C"/>
    <w:rsid w:val="006A75E3"/>
    <w:rsid w:val="006A75E8"/>
    <w:rsid w:val="006A7662"/>
    <w:rsid w:val="006A7832"/>
    <w:rsid w:val="006A78BC"/>
    <w:rsid w:val="006A7915"/>
    <w:rsid w:val="006A79A4"/>
    <w:rsid w:val="006A7A40"/>
    <w:rsid w:val="006A7CA2"/>
    <w:rsid w:val="006A7EF4"/>
    <w:rsid w:val="006A7F9C"/>
    <w:rsid w:val="006B0053"/>
    <w:rsid w:val="006B030E"/>
    <w:rsid w:val="006B038A"/>
    <w:rsid w:val="006B03E1"/>
    <w:rsid w:val="006B03F1"/>
    <w:rsid w:val="006B0452"/>
    <w:rsid w:val="006B0508"/>
    <w:rsid w:val="006B0864"/>
    <w:rsid w:val="006B08A7"/>
    <w:rsid w:val="006B08D6"/>
    <w:rsid w:val="006B0969"/>
    <w:rsid w:val="006B0A5A"/>
    <w:rsid w:val="006B0A7E"/>
    <w:rsid w:val="006B0AB8"/>
    <w:rsid w:val="006B0CF8"/>
    <w:rsid w:val="006B0D10"/>
    <w:rsid w:val="006B0D47"/>
    <w:rsid w:val="006B0D76"/>
    <w:rsid w:val="006B0E3C"/>
    <w:rsid w:val="006B0F5A"/>
    <w:rsid w:val="006B1071"/>
    <w:rsid w:val="006B10AA"/>
    <w:rsid w:val="006B13E3"/>
    <w:rsid w:val="006B13F5"/>
    <w:rsid w:val="006B162F"/>
    <w:rsid w:val="006B16EF"/>
    <w:rsid w:val="006B1750"/>
    <w:rsid w:val="006B1831"/>
    <w:rsid w:val="006B1878"/>
    <w:rsid w:val="006B19F5"/>
    <w:rsid w:val="006B1B51"/>
    <w:rsid w:val="006B1BA9"/>
    <w:rsid w:val="006B1C9F"/>
    <w:rsid w:val="006B1D5C"/>
    <w:rsid w:val="006B1E38"/>
    <w:rsid w:val="006B1E5E"/>
    <w:rsid w:val="006B1E6D"/>
    <w:rsid w:val="006B1F5A"/>
    <w:rsid w:val="006B20DB"/>
    <w:rsid w:val="006B21E7"/>
    <w:rsid w:val="006B23A5"/>
    <w:rsid w:val="006B23C7"/>
    <w:rsid w:val="006B2498"/>
    <w:rsid w:val="006B253A"/>
    <w:rsid w:val="006B2771"/>
    <w:rsid w:val="006B281C"/>
    <w:rsid w:val="006B283D"/>
    <w:rsid w:val="006B29B2"/>
    <w:rsid w:val="006B2AE3"/>
    <w:rsid w:val="006B2BFC"/>
    <w:rsid w:val="006B2D30"/>
    <w:rsid w:val="006B2D58"/>
    <w:rsid w:val="006B2DFF"/>
    <w:rsid w:val="006B2F10"/>
    <w:rsid w:val="006B33B6"/>
    <w:rsid w:val="006B36F1"/>
    <w:rsid w:val="006B37C4"/>
    <w:rsid w:val="006B3883"/>
    <w:rsid w:val="006B38D8"/>
    <w:rsid w:val="006B3A2F"/>
    <w:rsid w:val="006B3A69"/>
    <w:rsid w:val="006B3AC2"/>
    <w:rsid w:val="006B3B3D"/>
    <w:rsid w:val="006B3F30"/>
    <w:rsid w:val="006B40DF"/>
    <w:rsid w:val="006B410C"/>
    <w:rsid w:val="006B413C"/>
    <w:rsid w:val="006B4213"/>
    <w:rsid w:val="006B4223"/>
    <w:rsid w:val="006B42C2"/>
    <w:rsid w:val="006B42F6"/>
    <w:rsid w:val="006B43A4"/>
    <w:rsid w:val="006B44E2"/>
    <w:rsid w:val="006B44EC"/>
    <w:rsid w:val="006B4653"/>
    <w:rsid w:val="006B46E6"/>
    <w:rsid w:val="006B471A"/>
    <w:rsid w:val="006B4836"/>
    <w:rsid w:val="006B4A23"/>
    <w:rsid w:val="006B4BBD"/>
    <w:rsid w:val="006B4C0A"/>
    <w:rsid w:val="006B4C7A"/>
    <w:rsid w:val="006B4CDA"/>
    <w:rsid w:val="006B4F62"/>
    <w:rsid w:val="006B4F7A"/>
    <w:rsid w:val="006B500A"/>
    <w:rsid w:val="006B51B1"/>
    <w:rsid w:val="006B51F5"/>
    <w:rsid w:val="006B5211"/>
    <w:rsid w:val="006B5292"/>
    <w:rsid w:val="006B53F5"/>
    <w:rsid w:val="006B5595"/>
    <w:rsid w:val="006B559E"/>
    <w:rsid w:val="006B55D3"/>
    <w:rsid w:val="006B5636"/>
    <w:rsid w:val="006B5708"/>
    <w:rsid w:val="006B5745"/>
    <w:rsid w:val="006B578A"/>
    <w:rsid w:val="006B57C4"/>
    <w:rsid w:val="006B5966"/>
    <w:rsid w:val="006B59FB"/>
    <w:rsid w:val="006B5A8E"/>
    <w:rsid w:val="006B5AA0"/>
    <w:rsid w:val="006B5ACD"/>
    <w:rsid w:val="006B5B1E"/>
    <w:rsid w:val="006B5B57"/>
    <w:rsid w:val="006B5BBF"/>
    <w:rsid w:val="006B5BEC"/>
    <w:rsid w:val="006B5F58"/>
    <w:rsid w:val="006B5F9B"/>
    <w:rsid w:val="006B5FAA"/>
    <w:rsid w:val="006B6146"/>
    <w:rsid w:val="006B6536"/>
    <w:rsid w:val="006B655C"/>
    <w:rsid w:val="006B678F"/>
    <w:rsid w:val="006B67FE"/>
    <w:rsid w:val="006B6804"/>
    <w:rsid w:val="006B6953"/>
    <w:rsid w:val="006B6AC2"/>
    <w:rsid w:val="006B6B5A"/>
    <w:rsid w:val="006B6D19"/>
    <w:rsid w:val="006B6DB1"/>
    <w:rsid w:val="006B6DD9"/>
    <w:rsid w:val="006B71C2"/>
    <w:rsid w:val="006B7211"/>
    <w:rsid w:val="006B72B0"/>
    <w:rsid w:val="006B72BB"/>
    <w:rsid w:val="006B74DA"/>
    <w:rsid w:val="006B753C"/>
    <w:rsid w:val="006B75B5"/>
    <w:rsid w:val="006B7729"/>
    <w:rsid w:val="006B7914"/>
    <w:rsid w:val="006B7915"/>
    <w:rsid w:val="006B7952"/>
    <w:rsid w:val="006B7D4E"/>
    <w:rsid w:val="006B7E3E"/>
    <w:rsid w:val="006B7ED2"/>
    <w:rsid w:val="006BC929"/>
    <w:rsid w:val="006C0019"/>
    <w:rsid w:val="006C0089"/>
    <w:rsid w:val="006C00F7"/>
    <w:rsid w:val="006C010F"/>
    <w:rsid w:val="006C0138"/>
    <w:rsid w:val="006C01E5"/>
    <w:rsid w:val="006C043A"/>
    <w:rsid w:val="006C04A9"/>
    <w:rsid w:val="006C051C"/>
    <w:rsid w:val="006C0589"/>
    <w:rsid w:val="006C0660"/>
    <w:rsid w:val="006C06B8"/>
    <w:rsid w:val="006C08B8"/>
    <w:rsid w:val="006C0942"/>
    <w:rsid w:val="006C0B35"/>
    <w:rsid w:val="006C0B85"/>
    <w:rsid w:val="006C0C14"/>
    <w:rsid w:val="006C0DCA"/>
    <w:rsid w:val="006C0E95"/>
    <w:rsid w:val="006C1120"/>
    <w:rsid w:val="006C123D"/>
    <w:rsid w:val="006C1346"/>
    <w:rsid w:val="006C142C"/>
    <w:rsid w:val="006C145D"/>
    <w:rsid w:val="006C1613"/>
    <w:rsid w:val="006C16D7"/>
    <w:rsid w:val="006C1727"/>
    <w:rsid w:val="006C1745"/>
    <w:rsid w:val="006C185F"/>
    <w:rsid w:val="006C18BE"/>
    <w:rsid w:val="006C1920"/>
    <w:rsid w:val="006C19D8"/>
    <w:rsid w:val="006C1A85"/>
    <w:rsid w:val="006C1ADA"/>
    <w:rsid w:val="006C1BEF"/>
    <w:rsid w:val="006C1CF6"/>
    <w:rsid w:val="006C1EB6"/>
    <w:rsid w:val="006C218A"/>
    <w:rsid w:val="006C21A4"/>
    <w:rsid w:val="006C22B0"/>
    <w:rsid w:val="006C2343"/>
    <w:rsid w:val="006C25C1"/>
    <w:rsid w:val="006C262E"/>
    <w:rsid w:val="006C268F"/>
    <w:rsid w:val="006C26A3"/>
    <w:rsid w:val="006C27B6"/>
    <w:rsid w:val="006C27FB"/>
    <w:rsid w:val="006C28EC"/>
    <w:rsid w:val="006C2A18"/>
    <w:rsid w:val="006C2B29"/>
    <w:rsid w:val="006C2DF0"/>
    <w:rsid w:val="006C3008"/>
    <w:rsid w:val="006C30B1"/>
    <w:rsid w:val="006C30CD"/>
    <w:rsid w:val="006C32C8"/>
    <w:rsid w:val="006C3333"/>
    <w:rsid w:val="006C336D"/>
    <w:rsid w:val="006C3389"/>
    <w:rsid w:val="006C344B"/>
    <w:rsid w:val="006C35F8"/>
    <w:rsid w:val="006C3612"/>
    <w:rsid w:val="006C3847"/>
    <w:rsid w:val="006C3858"/>
    <w:rsid w:val="006C392F"/>
    <w:rsid w:val="006C3938"/>
    <w:rsid w:val="006C395D"/>
    <w:rsid w:val="006C398C"/>
    <w:rsid w:val="006C39D0"/>
    <w:rsid w:val="006C3B42"/>
    <w:rsid w:val="006C3BD4"/>
    <w:rsid w:val="006C3C32"/>
    <w:rsid w:val="006C3D6B"/>
    <w:rsid w:val="006C3F38"/>
    <w:rsid w:val="006C40B2"/>
    <w:rsid w:val="006C4163"/>
    <w:rsid w:val="006C418D"/>
    <w:rsid w:val="006C41B3"/>
    <w:rsid w:val="006C41BE"/>
    <w:rsid w:val="006C4238"/>
    <w:rsid w:val="006C4265"/>
    <w:rsid w:val="006C4292"/>
    <w:rsid w:val="006C4338"/>
    <w:rsid w:val="006C4525"/>
    <w:rsid w:val="006C46D4"/>
    <w:rsid w:val="006C46E9"/>
    <w:rsid w:val="006C4855"/>
    <w:rsid w:val="006C4873"/>
    <w:rsid w:val="006C48E4"/>
    <w:rsid w:val="006C4952"/>
    <w:rsid w:val="006C4BE7"/>
    <w:rsid w:val="006C4CC7"/>
    <w:rsid w:val="006C4DC6"/>
    <w:rsid w:val="006C4DD1"/>
    <w:rsid w:val="006C4E45"/>
    <w:rsid w:val="006C4F7D"/>
    <w:rsid w:val="006C52E9"/>
    <w:rsid w:val="006C533C"/>
    <w:rsid w:val="006C544E"/>
    <w:rsid w:val="006C5450"/>
    <w:rsid w:val="006C5464"/>
    <w:rsid w:val="006C54B4"/>
    <w:rsid w:val="006C5A2B"/>
    <w:rsid w:val="006C5C02"/>
    <w:rsid w:val="006C5C7F"/>
    <w:rsid w:val="006C5C83"/>
    <w:rsid w:val="006C6066"/>
    <w:rsid w:val="006C6143"/>
    <w:rsid w:val="006C6150"/>
    <w:rsid w:val="006C6432"/>
    <w:rsid w:val="006C645C"/>
    <w:rsid w:val="006C65B3"/>
    <w:rsid w:val="006C65BE"/>
    <w:rsid w:val="006C65EC"/>
    <w:rsid w:val="006C6638"/>
    <w:rsid w:val="006C6647"/>
    <w:rsid w:val="006C6681"/>
    <w:rsid w:val="006C66CA"/>
    <w:rsid w:val="006C66DE"/>
    <w:rsid w:val="006C6704"/>
    <w:rsid w:val="006C673F"/>
    <w:rsid w:val="006C68D3"/>
    <w:rsid w:val="006C6979"/>
    <w:rsid w:val="006C6AF8"/>
    <w:rsid w:val="006C6B49"/>
    <w:rsid w:val="006C6B7E"/>
    <w:rsid w:val="006C6BE1"/>
    <w:rsid w:val="006C6C1E"/>
    <w:rsid w:val="006C6C81"/>
    <w:rsid w:val="006C6CC8"/>
    <w:rsid w:val="006C6E6E"/>
    <w:rsid w:val="006C70AD"/>
    <w:rsid w:val="006C71F7"/>
    <w:rsid w:val="006C73AA"/>
    <w:rsid w:val="006C73D2"/>
    <w:rsid w:val="006C7492"/>
    <w:rsid w:val="006C754D"/>
    <w:rsid w:val="006C768A"/>
    <w:rsid w:val="006C76B4"/>
    <w:rsid w:val="006C7758"/>
    <w:rsid w:val="006C77AB"/>
    <w:rsid w:val="006C79B0"/>
    <w:rsid w:val="006C7A46"/>
    <w:rsid w:val="006C7ADC"/>
    <w:rsid w:val="006C7E70"/>
    <w:rsid w:val="006C7EEF"/>
    <w:rsid w:val="006C7F11"/>
    <w:rsid w:val="006CB2F5"/>
    <w:rsid w:val="006D02B5"/>
    <w:rsid w:val="006D02E1"/>
    <w:rsid w:val="006D058C"/>
    <w:rsid w:val="006D0681"/>
    <w:rsid w:val="006D0717"/>
    <w:rsid w:val="006D0726"/>
    <w:rsid w:val="006D076E"/>
    <w:rsid w:val="006D085B"/>
    <w:rsid w:val="006D0A59"/>
    <w:rsid w:val="006D0A8F"/>
    <w:rsid w:val="006D0C87"/>
    <w:rsid w:val="006D0D54"/>
    <w:rsid w:val="006D1035"/>
    <w:rsid w:val="006D106F"/>
    <w:rsid w:val="006D110B"/>
    <w:rsid w:val="006D11A6"/>
    <w:rsid w:val="006D120A"/>
    <w:rsid w:val="006D1455"/>
    <w:rsid w:val="006D1468"/>
    <w:rsid w:val="006D1478"/>
    <w:rsid w:val="006D149C"/>
    <w:rsid w:val="006D14DC"/>
    <w:rsid w:val="006D15FD"/>
    <w:rsid w:val="006D166D"/>
    <w:rsid w:val="006D17FE"/>
    <w:rsid w:val="006D18FF"/>
    <w:rsid w:val="006D1A4B"/>
    <w:rsid w:val="006D1B4D"/>
    <w:rsid w:val="006D1B75"/>
    <w:rsid w:val="006D1C43"/>
    <w:rsid w:val="006D1CFB"/>
    <w:rsid w:val="006D1E56"/>
    <w:rsid w:val="006D1FA6"/>
    <w:rsid w:val="006D1FB8"/>
    <w:rsid w:val="006D1FEE"/>
    <w:rsid w:val="006D20BF"/>
    <w:rsid w:val="006D20D1"/>
    <w:rsid w:val="006D216A"/>
    <w:rsid w:val="006D236F"/>
    <w:rsid w:val="006D2510"/>
    <w:rsid w:val="006D2851"/>
    <w:rsid w:val="006D2895"/>
    <w:rsid w:val="006D28A0"/>
    <w:rsid w:val="006D2936"/>
    <w:rsid w:val="006D297B"/>
    <w:rsid w:val="006D29D2"/>
    <w:rsid w:val="006D2A3E"/>
    <w:rsid w:val="006D2A72"/>
    <w:rsid w:val="006D2A85"/>
    <w:rsid w:val="006D2ACD"/>
    <w:rsid w:val="006D2BE6"/>
    <w:rsid w:val="006D2EDB"/>
    <w:rsid w:val="006D309E"/>
    <w:rsid w:val="006D3192"/>
    <w:rsid w:val="006D320E"/>
    <w:rsid w:val="006D33A1"/>
    <w:rsid w:val="006D33F6"/>
    <w:rsid w:val="006D34E3"/>
    <w:rsid w:val="006D352A"/>
    <w:rsid w:val="006D3595"/>
    <w:rsid w:val="006D37B3"/>
    <w:rsid w:val="006D37FE"/>
    <w:rsid w:val="006D38A5"/>
    <w:rsid w:val="006D3C05"/>
    <w:rsid w:val="006D3C46"/>
    <w:rsid w:val="006D3CA9"/>
    <w:rsid w:val="006D3D04"/>
    <w:rsid w:val="006D3D4B"/>
    <w:rsid w:val="006D3DC8"/>
    <w:rsid w:val="006D3F2D"/>
    <w:rsid w:val="006D3F3C"/>
    <w:rsid w:val="006D3F70"/>
    <w:rsid w:val="006D3FC5"/>
    <w:rsid w:val="006D41AB"/>
    <w:rsid w:val="006D4377"/>
    <w:rsid w:val="006D4501"/>
    <w:rsid w:val="006D452D"/>
    <w:rsid w:val="006D4544"/>
    <w:rsid w:val="006D45A9"/>
    <w:rsid w:val="006D470B"/>
    <w:rsid w:val="006D475A"/>
    <w:rsid w:val="006D47C0"/>
    <w:rsid w:val="006D47D5"/>
    <w:rsid w:val="006D4802"/>
    <w:rsid w:val="006D4959"/>
    <w:rsid w:val="006D4AB8"/>
    <w:rsid w:val="006D4C5A"/>
    <w:rsid w:val="006D4DA1"/>
    <w:rsid w:val="006D4ECE"/>
    <w:rsid w:val="006D4ED2"/>
    <w:rsid w:val="006D4F4F"/>
    <w:rsid w:val="006D4F8D"/>
    <w:rsid w:val="006D4FCD"/>
    <w:rsid w:val="006D5021"/>
    <w:rsid w:val="006D5187"/>
    <w:rsid w:val="006D550D"/>
    <w:rsid w:val="006D564C"/>
    <w:rsid w:val="006D565F"/>
    <w:rsid w:val="006D5660"/>
    <w:rsid w:val="006D59BD"/>
    <w:rsid w:val="006D5BF0"/>
    <w:rsid w:val="006D5C4B"/>
    <w:rsid w:val="006D5C74"/>
    <w:rsid w:val="006D5D04"/>
    <w:rsid w:val="006D5EC4"/>
    <w:rsid w:val="006D6245"/>
    <w:rsid w:val="006D633D"/>
    <w:rsid w:val="006D63F4"/>
    <w:rsid w:val="006D649C"/>
    <w:rsid w:val="006D6536"/>
    <w:rsid w:val="006D654C"/>
    <w:rsid w:val="006D655D"/>
    <w:rsid w:val="006D6612"/>
    <w:rsid w:val="006D662F"/>
    <w:rsid w:val="006D66C1"/>
    <w:rsid w:val="006D6719"/>
    <w:rsid w:val="006D6AB7"/>
    <w:rsid w:val="006D6AE8"/>
    <w:rsid w:val="006D6C06"/>
    <w:rsid w:val="006D6C6D"/>
    <w:rsid w:val="006D6DCC"/>
    <w:rsid w:val="006D6DD8"/>
    <w:rsid w:val="006D6F3F"/>
    <w:rsid w:val="006D711C"/>
    <w:rsid w:val="006D71EC"/>
    <w:rsid w:val="006D7285"/>
    <w:rsid w:val="006D7451"/>
    <w:rsid w:val="006D747A"/>
    <w:rsid w:val="006D7536"/>
    <w:rsid w:val="006D760B"/>
    <w:rsid w:val="006D7805"/>
    <w:rsid w:val="006D78DB"/>
    <w:rsid w:val="006D798B"/>
    <w:rsid w:val="006D7AC8"/>
    <w:rsid w:val="006D7B95"/>
    <w:rsid w:val="006D7BC3"/>
    <w:rsid w:val="006D7BE3"/>
    <w:rsid w:val="006D7FCB"/>
    <w:rsid w:val="006D7FE8"/>
    <w:rsid w:val="006E008E"/>
    <w:rsid w:val="006E033A"/>
    <w:rsid w:val="006E03A8"/>
    <w:rsid w:val="006E047A"/>
    <w:rsid w:val="006E04A0"/>
    <w:rsid w:val="006E0526"/>
    <w:rsid w:val="006E06B1"/>
    <w:rsid w:val="006E0745"/>
    <w:rsid w:val="006E0C82"/>
    <w:rsid w:val="006E0C87"/>
    <w:rsid w:val="006E0D94"/>
    <w:rsid w:val="006E0F87"/>
    <w:rsid w:val="006E0FD8"/>
    <w:rsid w:val="006E129D"/>
    <w:rsid w:val="006E13C7"/>
    <w:rsid w:val="006E14E0"/>
    <w:rsid w:val="006E1544"/>
    <w:rsid w:val="006E15BA"/>
    <w:rsid w:val="006E1666"/>
    <w:rsid w:val="006E1890"/>
    <w:rsid w:val="006E190C"/>
    <w:rsid w:val="006E194F"/>
    <w:rsid w:val="006E1A7C"/>
    <w:rsid w:val="006E1AD3"/>
    <w:rsid w:val="006E1EF8"/>
    <w:rsid w:val="006E201B"/>
    <w:rsid w:val="006E20BB"/>
    <w:rsid w:val="006E20D9"/>
    <w:rsid w:val="006E2214"/>
    <w:rsid w:val="006E2318"/>
    <w:rsid w:val="006E241F"/>
    <w:rsid w:val="006E2651"/>
    <w:rsid w:val="006E2872"/>
    <w:rsid w:val="006E2894"/>
    <w:rsid w:val="006E28C6"/>
    <w:rsid w:val="006E2A36"/>
    <w:rsid w:val="006E2BA3"/>
    <w:rsid w:val="006E2C93"/>
    <w:rsid w:val="006E2D01"/>
    <w:rsid w:val="006E2D89"/>
    <w:rsid w:val="006E2E88"/>
    <w:rsid w:val="006E30AB"/>
    <w:rsid w:val="006E312B"/>
    <w:rsid w:val="006E31D6"/>
    <w:rsid w:val="006E32D8"/>
    <w:rsid w:val="006E3495"/>
    <w:rsid w:val="006E34A7"/>
    <w:rsid w:val="006E34AD"/>
    <w:rsid w:val="006E35CA"/>
    <w:rsid w:val="006E35D4"/>
    <w:rsid w:val="006E3743"/>
    <w:rsid w:val="006E3928"/>
    <w:rsid w:val="006E3971"/>
    <w:rsid w:val="006E3A12"/>
    <w:rsid w:val="006E3AC4"/>
    <w:rsid w:val="006E3B5C"/>
    <w:rsid w:val="006E3D67"/>
    <w:rsid w:val="006E3FB0"/>
    <w:rsid w:val="006E44F1"/>
    <w:rsid w:val="006E465D"/>
    <w:rsid w:val="006E46C1"/>
    <w:rsid w:val="006E46DF"/>
    <w:rsid w:val="006E470E"/>
    <w:rsid w:val="006E476A"/>
    <w:rsid w:val="006E4A01"/>
    <w:rsid w:val="006E4A1A"/>
    <w:rsid w:val="006E4AA7"/>
    <w:rsid w:val="006E4ACA"/>
    <w:rsid w:val="006E4AD2"/>
    <w:rsid w:val="006E4B5A"/>
    <w:rsid w:val="006E4C4B"/>
    <w:rsid w:val="006E4DE3"/>
    <w:rsid w:val="006E50E7"/>
    <w:rsid w:val="006E5331"/>
    <w:rsid w:val="006E537C"/>
    <w:rsid w:val="006E557C"/>
    <w:rsid w:val="006E5583"/>
    <w:rsid w:val="006E55BF"/>
    <w:rsid w:val="006E58D3"/>
    <w:rsid w:val="006E594C"/>
    <w:rsid w:val="006E5B43"/>
    <w:rsid w:val="006E5C42"/>
    <w:rsid w:val="006E5CD1"/>
    <w:rsid w:val="006E5D6D"/>
    <w:rsid w:val="006E5DB6"/>
    <w:rsid w:val="006E60BC"/>
    <w:rsid w:val="006E6121"/>
    <w:rsid w:val="006E619F"/>
    <w:rsid w:val="006E620B"/>
    <w:rsid w:val="006E6277"/>
    <w:rsid w:val="006E66F9"/>
    <w:rsid w:val="006E68FE"/>
    <w:rsid w:val="006E6A73"/>
    <w:rsid w:val="006E6B5C"/>
    <w:rsid w:val="006E6CDD"/>
    <w:rsid w:val="006E6DAA"/>
    <w:rsid w:val="006E6E44"/>
    <w:rsid w:val="006E6E55"/>
    <w:rsid w:val="006E6E8F"/>
    <w:rsid w:val="006E7104"/>
    <w:rsid w:val="006E72E3"/>
    <w:rsid w:val="006E73F3"/>
    <w:rsid w:val="006E75ED"/>
    <w:rsid w:val="006E7719"/>
    <w:rsid w:val="006E7809"/>
    <w:rsid w:val="006E789F"/>
    <w:rsid w:val="006E7918"/>
    <w:rsid w:val="006E7967"/>
    <w:rsid w:val="006E7A86"/>
    <w:rsid w:val="006E7C37"/>
    <w:rsid w:val="006E7C4E"/>
    <w:rsid w:val="006E7E3D"/>
    <w:rsid w:val="006F0082"/>
    <w:rsid w:val="006F011A"/>
    <w:rsid w:val="006F02CF"/>
    <w:rsid w:val="006F0459"/>
    <w:rsid w:val="006F04EA"/>
    <w:rsid w:val="006F0513"/>
    <w:rsid w:val="006F0536"/>
    <w:rsid w:val="006F055A"/>
    <w:rsid w:val="006F056C"/>
    <w:rsid w:val="006F06F5"/>
    <w:rsid w:val="006F0703"/>
    <w:rsid w:val="006F0A21"/>
    <w:rsid w:val="006F0DB5"/>
    <w:rsid w:val="006F0DC9"/>
    <w:rsid w:val="006F0F05"/>
    <w:rsid w:val="006F1092"/>
    <w:rsid w:val="006F12CD"/>
    <w:rsid w:val="006F13BF"/>
    <w:rsid w:val="006F14CD"/>
    <w:rsid w:val="006F1516"/>
    <w:rsid w:val="006F1520"/>
    <w:rsid w:val="006F1557"/>
    <w:rsid w:val="006F15F6"/>
    <w:rsid w:val="006F172A"/>
    <w:rsid w:val="006F18E4"/>
    <w:rsid w:val="006F1A46"/>
    <w:rsid w:val="006F1BD4"/>
    <w:rsid w:val="006F1BFB"/>
    <w:rsid w:val="006F1D2E"/>
    <w:rsid w:val="006F1FE2"/>
    <w:rsid w:val="006F2091"/>
    <w:rsid w:val="006F2568"/>
    <w:rsid w:val="006F2575"/>
    <w:rsid w:val="006F25F7"/>
    <w:rsid w:val="006F26CE"/>
    <w:rsid w:val="006F2815"/>
    <w:rsid w:val="006F28D4"/>
    <w:rsid w:val="006F28D7"/>
    <w:rsid w:val="006F291E"/>
    <w:rsid w:val="006F294F"/>
    <w:rsid w:val="006F298B"/>
    <w:rsid w:val="006F2AD0"/>
    <w:rsid w:val="006F2BA9"/>
    <w:rsid w:val="006F2BC2"/>
    <w:rsid w:val="006F2D5A"/>
    <w:rsid w:val="006F2DBA"/>
    <w:rsid w:val="006F2DD5"/>
    <w:rsid w:val="006F2F9B"/>
    <w:rsid w:val="006F3208"/>
    <w:rsid w:val="006F32AE"/>
    <w:rsid w:val="006F330C"/>
    <w:rsid w:val="006F33B8"/>
    <w:rsid w:val="006F355E"/>
    <w:rsid w:val="006F35EC"/>
    <w:rsid w:val="006F3603"/>
    <w:rsid w:val="006F3609"/>
    <w:rsid w:val="006F3674"/>
    <w:rsid w:val="006F36E9"/>
    <w:rsid w:val="006F3841"/>
    <w:rsid w:val="006F3880"/>
    <w:rsid w:val="006F38FF"/>
    <w:rsid w:val="006F3A37"/>
    <w:rsid w:val="006F3AA4"/>
    <w:rsid w:val="006F3C2A"/>
    <w:rsid w:val="006F3C6B"/>
    <w:rsid w:val="006F3CEF"/>
    <w:rsid w:val="006F3D3F"/>
    <w:rsid w:val="006F3DB8"/>
    <w:rsid w:val="006F3E19"/>
    <w:rsid w:val="006F3E3D"/>
    <w:rsid w:val="006F4139"/>
    <w:rsid w:val="006F4168"/>
    <w:rsid w:val="006F41A1"/>
    <w:rsid w:val="006F422C"/>
    <w:rsid w:val="006F4273"/>
    <w:rsid w:val="006F431A"/>
    <w:rsid w:val="006F452E"/>
    <w:rsid w:val="006F4888"/>
    <w:rsid w:val="006F4A31"/>
    <w:rsid w:val="006F4A84"/>
    <w:rsid w:val="006F4BC5"/>
    <w:rsid w:val="006F4C67"/>
    <w:rsid w:val="006F4D28"/>
    <w:rsid w:val="006F4DA1"/>
    <w:rsid w:val="006F4DC4"/>
    <w:rsid w:val="006F4F20"/>
    <w:rsid w:val="006F4F60"/>
    <w:rsid w:val="006F5004"/>
    <w:rsid w:val="006F5005"/>
    <w:rsid w:val="006F50BF"/>
    <w:rsid w:val="006F5219"/>
    <w:rsid w:val="006F52B1"/>
    <w:rsid w:val="006F5467"/>
    <w:rsid w:val="006F546C"/>
    <w:rsid w:val="006F5494"/>
    <w:rsid w:val="006F54FC"/>
    <w:rsid w:val="006F5586"/>
    <w:rsid w:val="006F5662"/>
    <w:rsid w:val="006F58A8"/>
    <w:rsid w:val="006F5A74"/>
    <w:rsid w:val="006F5A7E"/>
    <w:rsid w:val="006F5F2A"/>
    <w:rsid w:val="006F5F66"/>
    <w:rsid w:val="006F6298"/>
    <w:rsid w:val="006F635D"/>
    <w:rsid w:val="006F6393"/>
    <w:rsid w:val="006F6505"/>
    <w:rsid w:val="006F6747"/>
    <w:rsid w:val="006F6803"/>
    <w:rsid w:val="006F6839"/>
    <w:rsid w:val="006F6D77"/>
    <w:rsid w:val="006F6EFB"/>
    <w:rsid w:val="006F7046"/>
    <w:rsid w:val="006F7059"/>
    <w:rsid w:val="006F70EA"/>
    <w:rsid w:val="006F7230"/>
    <w:rsid w:val="006F72CF"/>
    <w:rsid w:val="006F7408"/>
    <w:rsid w:val="006F7562"/>
    <w:rsid w:val="006F756D"/>
    <w:rsid w:val="006F760B"/>
    <w:rsid w:val="006F763A"/>
    <w:rsid w:val="006F7657"/>
    <w:rsid w:val="006F77BE"/>
    <w:rsid w:val="006F7818"/>
    <w:rsid w:val="006F78A2"/>
    <w:rsid w:val="006F7B0C"/>
    <w:rsid w:val="006F7B1A"/>
    <w:rsid w:val="006F7B8F"/>
    <w:rsid w:val="006F7C6F"/>
    <w:rsid w:val="006F7D8C"/>
    <w:rsid w:val="006F7EB9"/>
    <w:rsid w:val="006F7EE4"/>
    <w:rsid w:val="0070011A"/>
    <w:rsid w:val="007001E3"/>
    <w:rsid w:val="0070029E"/>
    <w:rsid w:val="00700342"/>
    <w:rsid w:val="0070045E"/>
    <w:rsid w:val="00700578"/>
    <w:rsid w:val="00700660"/>
    <w:rsid w:val="00700762"/>
    <w:rsid w:val="00700B2C"/>
    <w:rsid w:val="00700CBF"/>
    <w:rsid w:val="00700D9E"/>
    <w:rsid w:val="00701123"/>
    <w:rsid w:val="0070144F"/>
    <w:rsid w:val="0070151D"/>
    <w:rsid w:val="0070152D"/>
    <w:rsid w:val="0070185C"/>
    <w:rsid w:val="00701966"/>
    <w:rsid w:val="007019E1"/>
    <w:rsid w:val="007019EE"/>
    <w:rsid w:val="00701A98"/>
    <w:rsid w:val="00701C9D"/>
    <w:rsid w:val="00701D57"/>
    <w:rsid w:val="00701F14"/>
    <w:rsid w:val="0070203F"/>
    <w:rsid w:val="00702065"/>
    <w:rsid w:val="007020E5"/>
    <w:rsid w:val="0070214D"/>
    <w:rsid w:val="007023E7"/>
    <w:rsid w:val="007024C6"/>
    <w:rsid w:val="007024EC"/>
    <w:rsid w:val="007025F9"/>
    <w:rsid w:val="00702716"/>
    <w:rsid w:val="00702732"/>
    <w:rsid w:val="0070278C"/>
    <w:rsid w:val="007027D3"/>
    <w:rsid w:val="007028D7"/>
    <w:rsid w:val="00702B67"/>
    <w:rsid w:val="00702C32"/>
    <w:rsid w:val="00702CD9"/>
    <w:rsid w:val="00702D6A"/>
    <w:rsid w:val="00702DD6"/>
    <w:rsid w:val="00703008"/>
    <w:rsid w:val="00703036"/>
    <w:rsid w:val="00703096"/>
    <w:rsid w:val="0070317B"/>
    <w:rsid w:val="0070325F"/>
    <w:rsid w:val="0070327B"/>
    <w:rsid w:val="007035C4"/>
    <w:rsid w:val="00703689"/>
    <w:rsid w:val="007037E4"/>
    <w:rsid w:val="00703857"/>
    <w:rsid w:val="007038D1"/>
    <w:rsid w:val="00703926"/>
    <w:rsid w:val="007039AA"/>
    <w:rsid w:val="00703A84"/>
    <w:rsid w:val="00703BFF"/>
    <w:rsid w:val="00703CE8"/>
    <w:rsid w:val="00703D9D"/>
    <w:rsid w:val="00703F99"/>
    <w:rsid w:val="00703FB0"/>
    <w:rsid w:val="00703FE3"/>
    <w:rsid w:val="0070401D"/>
    <w:rsid w:val="00704170"/>
    <w:rsid w:val="0070419F"/>
    <w:rsid w:val="007042A9"/>
    <w:rsid w:val="007042E3"/>
    <w:rsid w:val="00704663"/>
    <w:rsid w:val="00704677"/>
    <w:rsid w:val="007046CE"/>
    <w:rsid w:val="007047F1"/>
    <w:rsid w:val="00704883"/>
    <w:rsid w:val="007048EE"/>
    <w:rsid w:val="00704948"/>
    <w:rsid w:val="00704B92"/>
    <w:rsid w:val="00704CDA"/>
    <w:rsid w:val="00704E56"/>
    <w:rsid w:val="00704EC2"/>
    <w:rsid w:val="00705070"/>
    <w:rsid w:val="00705340"/>
    <w:rsid w:val="00705520"/>
    <w:rsid w:val="0070558E"/>
    <w:rsid w:val="007058EE"/>
    <w:rsid w:val="00705B08"/>
    <w:rsid w:val="00705B5A"/>
    <w:rsid w:val="00705BB6"/>
    <w:rsid w:val="00705C80"/>
    <w:rsid w:val="00705CBC"/>
    <w:rsid w:val="00705E14"/>
    <w:rsid w:val="00705EA5"/>
    <w:rsid w:val="0070612C"/>
    <w:rsid w:val="0070620A"/>
    <w:rsid w:val="00706265"/>
    <w:rsid w:val="00706268"/>
    <w:rsid w:val="007063C9"/>
    <w:rsid w:val="007064E5"/>
    <w:rsid w:val="0070677F"/>
    <w:rsid w:val="007068A2"/>
    <w:rsid w:val="00706AF7"/>
    <w:rsid w:val="00706BB5"/>
    <w:rsid w:val="00706C57"/>
    <w:rsid w:val="00706C72"/>
    <w:rsid w:val="00706CA2"/>
    <w:rsid w:val="00706ECD"/>
    <w:rsid w:val="00707016"/>
    <w:rsid w:val="007070A1"/>
    <w:rsid w:val="0070782F"/>
    <w:rsid w:val="00707998"/>
    <w:rsid w:val="00707A5C"/>
    <w:rsid w:val="00707B09"/>
    <w:rsid w:val="00707B73"/>
    <w:rsid w:val="00707BF6"/>
    <w:rsid w:val="00707D61"/>
    <w:rsid w:val="00707DEE"/>
    <w:rsid w:val="00707E43"/>
    <w:rsid w:val="00707EB5"/>
    <w:rsid w:val="0071018A"/>
    <w:rsid w:val="007103F7"/>
    <w:rsid w:val="0071053B"/>
    <w:rsid w:val="007105C4"/>
    <w:rsid w:val="0071078B"/>
    <w:rsid w:val="00710937"/>
    <w:rsid w:val="00710A0F"/>
    <w:rsid w:val="00710A97"/>
    <w:rsid w:val="00710CB9"/>
    <w:rsid w:val="00710CC7"/>
    <w:rsid w:val="00710D61"/>
    <w:rsid w:val="00710E46"/>
    <w:rsid w:val="00710F9F"/>
    <w:rsid w:val="00711007"/>
    <w:rsid w:val="0071107E"/>
    <w:rsid w:val="00711084"/>
    <w:rsid w:val="007111BE"/>
    <w:rsid w:val="007112FE"/>
    <w:rsid w:val="007113A2"/>
    <w:rsid w:val="00711454"/>
    <w:rsid w:val="0071170B"/>
    <w:rsid w:val="00711813"/>
    <w:rsid w:val="007119C2"/>
    <w:rsid w:val="00711A44"/>
    <w:rsid w:val="00711B97"/>
    <w:rsid w:val="00711BAB"/>
    <w:rsid w:val="00711CEA"/>
    <w:rsid w:val="00711E8B"/>
    <w:rsid w:val="00712005"/>
    <w:rsid w:val="007121DF"/>
    <w:rsid w:val="007121FB"/>
    <w:rsid w:val="0071234C"/>
    <w:rsid w:val="0071237F"/>
    <w:rsid w:val="00712432"/>
    <w:rsid w:val="00712457"/>
    <w:rsid w:val="007125CA"/>
    <w:rsid w:val="00712759"/>
    <w:rsid w:val="007127EC"/>
    <w:rsid w:val="00712979"/>
    <w:rsid w:val="007129E5"/>
    <w:rsid w:val="00712A0A"/>
    <w:rsid w:val="00712D80"/>
    <w:rsid w:val="00712DC7"/>
    <w:rsid w:val="00712EB2"/>
    <w:rsid w:val="00712F05"/>
    <w:rsid w:val="00712F3F"/>
    <w:rsid w:val="00712F75"/>
    <w:rsid w:val="00713049"/>
    <w:rsid w:val="00713073"/>
    <w:rsid w:val="0071319A"/>
    <w:rsid w:val="007131D8"/>
    <w:rsid w:val="00713235"/>
    <w:rsid w:val="00713440"/>
    <w:rsid w:val="00713451"/>
    <w:rsid w:val="007134DD"/>
    <w:rsid w:val="007134E9"/>
    <w:rsid w:val="00713743"/>
    <w:rsid w:val="007138D6"/>
    <w:rsid w:val="00713A20"/>
    <w:rsid w:val="00713A3C"/>
    <w:rsid w:val="00713B89"/>
    <w:rsid w:val="00713D1D"/>
    <w:rsid w:val="00713D8F"/>
    <w:rsid w:val="00713FBB"/>
    <w:rsid w:val="00713FBE"/>
    <w:rsid w:val="00714037"/>
    <w:rsid w:val="00714230"/>
    <w:rsid w:val="00714271"/>
    <w:rsid w:val="00714390"/>
    <w:rsid w:val="00714576"/>
    <w:rsid w:val="00714583"/>
    <w:rsid w:val="00714614"/>
    <w:rsid w:val="007146BF"/>
    <w:rsid w:val="007148F5"/>
    <w:rsid w:val="007149FC"/>
    <w:rsid w:val="00714C02"/>
    <w:rsid w:val="00714D17"/>
    <w:rsid w:val="00714F0E"/>
    <w:rsid w:val="00714F31"/>
    <w:rsid w:val="00715034"/>
    <w:rsid w:val="0071517F"/>
    <w:rsid w:val="00715198"/>
    <w:rsid w:val="007152A1"/>
    <w:rsid w:val="007154C2"/>
    <w:rsid w:val="00715585"/>
    <w:rsid w:val="0071564F"/>
    <w:rsid w:val="0071597B"/>
    <w:rsid w:val="00715994"/>
    <w:rsid w:val="00715C23"/>
    <w:rsid w:val="00715CA0"/>
    <w:rsid w:val="00715D1F"/>
    <w:rsid w:val="00715E71"/>
    <w:rsid w:val="00715F49"/>
    <w:rsid w:val="00715F90"/>
    <w:rsid w:val="00715FDC"/>
    <w:rsid w:val="00716133"/>
    <w:rsid w:val="00716149"/>
    <w:rsid w:val="007161F7"/>
    <w:rsid w:val="00716282"/>
    <w:rsid w:val="007162FB"/>
    <w:rsid w:val="00716434"/>
    <w:rsid w:val="00716480"/>
    <w:rsid w:val="00716634"/>
    <w:rsid w:val="00716651"/>
    <w:rsid w:val="00716747"/>
    <w:rsid w:val="00716799"/>
    <w:rsid w:val="00716DEF"/>
    <w:rsid w:val="00716E01"/>
    <w:rsid w:val="00716E88"/>
    <w:rsid w:val="00716ED7"/>
    <w:rsid w:val="00716F3B"/>
    <w:rsid w:val="00717036"/>
    <w:rsid w:val="00717057"/>
    <w:rsid w:val="00717116"/>
    <w:rsid w:val="007173BE"/>
    <w:rsid w:val="0071770D"/>
    <w:rsid w:val="007177C4"/>
    <w:rsid w:val="007177CB"/>
    <w:rsid w:val="00717A22"/>
    <w:rsid w:val="00717D4F"/>
    <w:rsid w:val="00717D63"/>
    <w:rsid w:val="00717DC6"/>
    <w:rsid w:val="00717EA5"/>
    <w:rsid w:val="00717F38"/>
    <w:rsid w:val="00720498"/>
    <w:rsid w:val="0072064F"/>
    <w:rsid w:val="00720786"/>
    <w:rsid w:val="007207B4"/>
    <w:rsid w:val="00720940"/>
    <w:rsid w:val="00720E35"/>
    <w:rsid w:val="00720EDB"/>
    <w:rsid w:val="00721080"/>
    <w:rsid w:val="0072120A"/>
    <w:rsid w:val="00721241"/>
    <w:rsid w:val="00721359"/>
    <w:rsid w:val="0072139A"/>
    <w:rsid w:val="007213AA"/>
    <w:rsid w:val="007213B6"/>
    <w:rsid w:val="00721604"/>
    <w:rsid w:val="00721781"/>
    <w:rsid w:val="007217C8"/>
    <w:rsid w:val="00721886"/>
    <w:rsid w:val="00721991"/>
    <w:rsid w:val="00721A52"/>
    <w:rsid w:val="00721A62"/>
    <w:rsid w:val="00721BE4"/>
    <w:rsid w:val="00721CE7"/>
    <w:rsid w:val="00721D25"/>
    <w:rsid w:val="00721D39"/>
    <w:rsid w:val="00721E29"/>
    <w:rsid w:val="00721E79"/>
    <w:rsid w:val="00721E92"/>
    <w:rsid w:val="00721EEA"/>
    <w:rsid w:val="00721F54"/>
    <w:rsid w:val="00722047"/>
    <w:rsid w:val="007220E3"/>
    <w:rsid w:val="0072210B"/>
    <w:rsid w:val="00722191"/>
    <w:rsid w:val="00722250"/>
    <w:rsid w:val="00722398"/>
    <w:rsid w:val="007225C5"/>
    <w:rsid w:val="007226FA"/>
    <w:rsid w:val="00722A23"/>
    <w:rsid w:val="00722B14"/>
    <w:rsid w:val="00722BB5"/>
    <w:rsid w:val="00722C9E"/>
    <w:rsid w:val="00722CB4"/>
    <w:rsid w:val="00722DBF"/>
    <w:rsid w:val="00722F39"/>
    <w:rsid w:val="00722F85"/>
    <w:rsid w:val="00723055"/>
    <w:rsid w:val="007230F3"/>
    <w:rsid w:val="00723159"/>
    <w:rsid w:val="007231C2"/>
    <w:rsid w:val="007231E9"/>
    <w:rsid w:val="00723348"/>
    <w:rsid w:val="00723593"/>
    <w:rsid w:val="00723597"/>
    <w:rsid w:val="0072363A"/>
    <w:rsid w:val="007236E8"/>
    <w:rsid w:val="007238CE"/>
    <w:rsid w:val="00723A6A"/>
    <w:rsid w:val="00723B50"/>
    <w:rsid w:val="00723C82"/>
    <w:rsid w:val="00723CFD"/>
    <w:rsid w:val="00723D31"/>
    <w:rsid w:val="00723DF7"/>
    <w:rsid w:val="00723ECE"/>
    <w:rsid w:val="00724313"/>
    <w:rsid w:val="007245AB"/>
    <w:rsid w:val="007245EE"/>
    <w:rsid w:val="00724671"/>
    <w:rsid w:val="007246FD"/>
    <w:rsid w:val="00724722"/>
    <w:rsid w:val="00724733"/>
    <w:rsid w:val="0072473E"/>
    <w:rsid w:val="00724749"/>
    <w:rsid w:val="00724755"/>
    <w:rsid w:val="00724B14"/>
    <w:rsid w:val="00724EC3"/>
    <w:rsid w:val="00724F01"/>
    <w:rsid w:val="00725043"/>
    <w:rsid w:val="0072519F"/>
    <w:rsid w:val="00725271"/>
    <w:rsid w:val="00725348"/>
    <w:rsid w:val="0072548A"/>
    <w:rsid w:val="0072549F"/>
    <w:rsid w:val="00725766"/>
    <w:rsid w:val="00725BF7"/>
    <w:rsid w:val="00725EFA"/>
    <w:rsid w:val="00725F60"/>
    <w:rsid w:val="00725FED"/>
    <w:rsid w:val="00726089"/>
    <w:rsid w:val="00726490"/>
    <w:rsid w:val="0072650D"/>
    <w:rsid w:val="007265C3"/>
    <w:rsid w:val="0072662D"/>
    <w:rsid w:val="00726699"/>
    <w:rsid w:val="0072675A"/>
    <w:rsid w:val="0072688B"/>
    <w:rsid w:val="007268DE"/>
    <w:rsid w:val="0072693E"/>
    <w:rsid w:val="00726949"/>
    <w:rsid w:val="0072697C"/>
    <w:rsid w:val="00726A1F"/>
    <w:rsid w:val="00726A22"/>
    <w:rsid w:val="00726AA0"/>
    <w:rsid w:val="00726C12"/>
    <w:rsid w:val="00726C50"/>
    <w:rsid w:val="00726FA4"/>
    <w:rsid w:val="00727011"/>
    <w:rsid w:val="00727083"/>
    <w:rsid w:val="0072715E"/>
    <w:rsid w:val="007271E3"/>
    <w:rsid w:val="0072722C"/>
    <w:rsid w:val="00727267"/>
    <w:rsid w:val="007273E3"/>
    <w:rsid w:val="007275A2"/>
    <w:rsid w:val="007275D1"/>
    <w:rsid w:val="00727791"/>
    <w:rsid w:val="007277AB"/>
    <w:rsid w:val="007277F0"/>
    <w:rsid w:val="007278BB"/>
    <w:rsid w:val="007278D9"/>
    <w:rsid w:val="00727919"/>
    <w:rsid w:val="00727A13"/>
    <w:rsid w:val="00727A7F"/>
    <w:rsid w:val="00727ABD"/>
    <w:rsid w:val="00727AE5"/>
    <w:rsid w:val="00727CAC"/>
    <w:rsid w:val="00727DD0"/>
    <w:rsid w:val="00727F6F"/>
    <w:rsid w:val="00727F82"/>
    <w:rsid w:val="00729A51"/>
    <w:rsid w:val="00730063"/>
    <w:rsid w:val="007300B1"/>
    <w:rsid w:val="0073026A"/>
    <w:rsid w:val="0073031C"/>
    <w:rsid w:val="007303C5"/>
    <w:rsid w:val="007305EF"/>
    <w:rsid w:val="00730600"/>
    <w:rsid w:val="00730872"/>
    <w:rsid w:val="00730AD6"/>
    <w:rsid w:val="00730B01"/>
    <w:rsid w:val="00730B93"/>
    <w:rsid w:val="00730C4E"/>
    <w:rsid w:val="00730E2C"/>
    <w:rsid w:val="00730E77"/>
    <w:rsid w:val="00730FCF"/>
    <w:rsid w:val="007311A1"/>
    <w:rsid w:val="007311E8"/>
    <w:rsid w:val="00731429"/>
    <w:rsid w:val="00731607"/>
    <w:rsid w:val="00731757"/>
    <w:rsid w:val="00731846"/>
    <w:rsid w:val="0073185B"/>
    <w:rsid w:val="0073199C"/>
    <w:rsid w:val="0073199E"/>
    <w:rsid w:val="00731A1C"/>
    <w:rsid w:val="00731AD5"/>
    <w:rsid w:val="00731C37"/>
    <w:rsid w:val="00731CF0"/>
    <w:rsid w:val="00731E0C"/>
    <w:rsid w:val="00731E69"/>
    <w:rsid w:val="00731F80"/>
    <w:rsid w:val="00732066"/>
    <w:rsid w:val="0073209E"/>
    <w:rsid w:val="0073211B"/>
    <w:rsid w:val="00732258"/>
    <w:rsid w:val="0073229B"/>
    <w:rsid w:val="007322DC"/>
    <w:rsid w:val="00732395"/>
    <w:rsid w:val="007323BA"/>
    <w:rsid w:val="00732435"/>
    <w:rsid w:val="0073245F"/>
    <w:rsid w:val="007327AA"/>
    <w:rsid w:val="0073293D"/>
    <w:rsid w:val="007329B3"/>
    <w:rsid w:val="007329F7"/>
    <w:rsid w:val="00732C74"/>
    <w:rsid w:val="00732CAC"/>
    <w:rsid w:val="00732D53"/>
    <w:rsid w:val="00732E49"/>
    <w:rsid w:val="00732E89"/>
    <w:rsid w:val="0073307F"/>
    <w:rsid w:val="007330E4"/>
    <w:rsid w:val="00733248"/>
    <w:rsid w:val="00733422"/>
    <w:rsid w:val="00733863"/>
    <w:rsid w:val="00733887"/>
    <w:rsid w:val="007339EF"/>
    <w:rsid w:val="00733D44"/>
    <w:rsid w:val="00733DA7"/>
    <w:rsid w:val="00733DFC"/>
    <w:rsid w:val="00733E97"/>
    <w:rsid w:val="00734134"/>
    <w:rsid w:val="007341FB"/>
    <w:rsid w:val="007341FD"/>
    <w:rsid w:val="00734263"/>
    <w:rsid w:val="0073428E"/>
    <w:rsid w:val="007343E9"/>
    <w:rsid w:val="007344FD"/>
    <w:rsid w:val="00734553"/>
    <w:rsid w:val="0073466A"/>
    <w:rsid w:val="00734728"/>
    <w:rsid w:val="00734808"/>
    <w:rsid w:val="0073496E"/>
    <w:rsid w:val="00734989"/>
    <w:rsid w:val="007349DC"/>
    <w:rsid w:val="00734A32"/>
    <w:rsid w:val="00734AF5"/>
    <w:rsid w:val="00734BC5"/>
    <w:rsid w:val="00734D1E"/>
    <w:rsid w:val="00734D32"/>
    <w:rsid w:val="00734E0B"/>
    <w:rsid w:val="00734E3F"/>
    <w:rsid w:val="00734EB2"/>
    <w:rsid w:val="00734F18"/>
    <w:rsid w:val="00734FAA"/>
    <w:rsid w:val="0073512E"/>
    <w:rsid w:val="00735169"/>
    <w:rsid w:val="007351B8"/>
    <w:rsid w:val="00735306"/>
    <w:rsid w:val="0073542E"/>
    <w:rsid w:val="00735433"/>
    <w:rsid w:val="007354B4"/>
    <w:rsid w:val="007354D3"/>
    <w:rsid w:val="0073578C"/>
    <w:rsid w:val="00735881"/>
    <w:rsid w:val="00735ABA"/>
    <w:rsid w:val="00735B56"/>
    <w:rsid w:val="00735B7E"/>
    <w:rsid w:val="00735C0E"/>
    <w:rsid w:val="00735E5E"/>
    <w:rsid w:val="00735E60"/>
    <w:rsid w:val="00735F6D"/>
    <w:rsid w:val="00735F75"/>
    <w:rsid w:val="0073603E"/>
    <w:rsid w:val="007363F0"/>
    <w:rsid w:val="00736626"/>
    <w:rsid w:val="00736716"/>
    <w:rsid w:val="00736831"/>
    <w:rsid w:val="00736893"/>
    <w:rsid w:val="00736A61"/>
    <w:rsid w:val="00736ACB"/>
    <w:rsid w:val="00736AF3"/>
    <w:rsid w:val="00736BD2"/>
    <w:rsid w:val="00736C14"/>
    <w:rsid w:val="00736C3A"/>
    <w:rsid w:val="00736D2D"/>
    <w:rsid w:val="00736F48"/>
    <w:rsid w:val="00736F94"/>
    <w:rsid w:val="00737006"/>
    <w:rsid w:val="0073708F"/>
    <w:rsid w:val="007372AB"/>
    <w:rsid w:val="00737300"/>
    <w:rsid w:val="00737424"/>
    <w:rsid w:val="00737454"/>
    <w:rsid w:val="00737790"/>
    <w:rsid w:val="00737865"/>
    <w:rsid w:val="00737AC5"/>
    <w:rsid w:val="00737ACF"/>
    <w:rsid w:val="00737B0D"/>
    <w:rsid w:val="00737BCE"/>
    <w:rsid w:val="00737C64"/>
    <w:rsid w:val="00737E89"/>
    <w:rsid w:val="007400A3"/>
    <w:rsid w:val="00740244"/>
    <w:rsid w:val="007405CB"/>
    <w:rsid w:val="007405CF"/>
    <w:rsid w:val="00740A63"/>
    <w:rsid w:val="00740B19"/>
    <w:rsid w:val="00740F4E"/>
    <w:rsid w:val="00740F68"/>
    <w:rsid w:val="00741158"/>
    <w:rsid w:val="0074118F"/>
    <w:rsid w:val="007411F5"/>
    <w:rsid w:val="0074129C"/>
    <w:rsid w:val="00741367"/>
    <w:rsid w:val="00741585"/>
    <w:rsid w:val="00741612"/>
    <w:rsid w:val="007417E5"/>
    <w:rsid w:val="007418D9"/>
    <w:rsid w:val="007418F1"/>
    <w:rsid w:val="00741B7A"/>
    <w:rsid w:val="00741C03"/>
    <w:rsid w:val="00741D68"/>
    <w:rsid w:val="00741E20"/>
    <w:rsid w:val="00741F70"/>
    <w:rsid w:val="00742044"/>
    <w:rsid w:val="007420D1"/>
    <w:rsid w:val="00742222"/>
    <w:rsid w:val="00742422"/>
    <w:rsid w:val="007424E9"/>
    <w:rsid w:val="007424F4"/>
    <w:rsid w:val="0074250E"/>
    <w:rsid w:val="007426BB"/>
    <w:rsid w:val="00742A91"/>
    <w:rsid w:val="00742BD7"/>
    <w:rsid w:val="00742BEC"/>
    <w:rsid w:val="00742BF8"/>
    <w:rsid w:val="00742C0E"/>
    <w:rsid w:val="00742C8B"/>
    <w:rsid w:val="00742CBC"/>
    <w:rsid w:val="00742D02"/>
    <w:rsid w:val="00742D53"/>
    <w:rsid w:val="00742F21"/>
    <w:rsid w:val="00743211"/>
    <w:rsid w:val="00743230"/>
    <w:rsid w:val="0074354C"/>
    <w:rsid w:val="007435E1"/>
    <w:rsid w:val="007436C8"/>
    <w:rsid w:val="00743713"/>
    <w:rsid w:val="00743762"/>
    <w:rsid w:val="007438FB"/>
    <w:rsid w:val="00743905"/>
    <w:rsid w:val="00743949"/>
    <w:rsid w:val="00743ADC"/>
    <w:rsid w:val="00743BB3"/>
    <w:rsid w:val="00743CCF"/>
    <w:rsid w:val="00743D31"/>
    <w:rsid w:val="00743E17"/>
    <w:rsid w:val="00743EFF"/>
    <w:rsid w:val="00743F98"/>
    <w:rsid w:val="0074405C"/>
    <w:rsid w:val="007442AA"/>
    <w:rsid w:val="00744316"/>
    <w:rsid w:val="0074451E"/>
    <w:rsid w:val="007445BE"/>
    <w:rsid w:val="00744743"/>
    <w:rsid w:val="007447AB"/>
    <w:rsid w:val="007448D5"/>
    <w:rsid w:val="00744AEB"/>
    <w:rsid w:val="00744B1D"/>
    <w:rsid w:val="00744B54"/>
    <w:rsid w:val="00744CEE"/>
    <w:rsid w:val="00744E52"/>
    <w:rsid w:val="00744E93"/>
    <w:rsid w:val="00744F5A"/>
    <w:rsid w:val="00744F93"/>
    <w:rsid w:val="0074506E"/>
    <w:rsid w:val="007451B3"/>
    <w:rsid w:val="007451F7"/>
    <w:rsid w:val="00745230"/>
    <w:rsid w:val="00745332"/>
    <w:rsid w:val="0074546B"/>
    <w:rsid w:val="007455D2"/>
    <w:rsid w:val="00745620"/>
    <w:rsid w:val="007456BA"/>
    <w:rsid w:val="007457B5"/>
    <w:rsid w:val="00745C69"/>
    <w:rsid w:val="00745CA6"/>
    <w:rsid w:val="00745D1F"/>
    <w:rsid w:val="00745D71"/>
    <w:rsid w:val="00745F43"/>
    <w:rsid w:val="00746080"/>
    <w:rsid w:val="0074614E"/>
    <w:rsid w:val="00746275"/>
    <w:rsid w:val="00746408"/>
    <w:rsid w:val="00746491"/>
    <w:rsid w:val="007464EE"/>
    <w:rsid w:val="007465B3"/>
    <w:rsid w:val="0074664A"/>
    <w:rsid w:val="00746791"/>
    <w:rsid w:val="00746842"/>
    <w:rsid w:val="00746919"/>
    <w:rsid w:val="00746988"/>
    <w:rsid w:val="007469FA"/>
    <w:rsid w:val="00746A01"/>
    <w:rsid w:val="00746A9B"/>
    <w:rsid w:val="00746E1A"/>
    <w:rsid w:val="00746E93"/>
    <w:rsid w:val="00746EB9"/>
    <w:rsid w:val="00746F19"/>
    <w:rsid w:val="00746F4E"/>
    <w:rsid w:val="00747018"/>
    <w:rsid w:val="00747052"/>
    <w:rsid w:val="007470D4"/>
    <w:rsid w:val="007471DE"/>
    <w:rsid w:val="0074726A"/>
    <w:rsid w:val="0074727A"/>
    <w:rsid w:val="00747353"/>
    <w:rsid w:val="007473C0"/>
    <w:rsid w:val="007474FF"/>
    <w:rsid w:val="00747505"/>
    <w:rsid w:val="007476DC"/>
    <w:rsid w:val="0074774E"/>
    <w:rsid w:val="00747809"/>
    <w:rsid w:val="007479A2"/>
    <w:rsid w:val="00747A35"/>
    <w:rsid w:val="00747A65"/>
    <w:rsid w:val="00747D51"/>
    <w:rsid w:val="00747D65"/>
    <w:rsid w:val="00747E8D"/>
    <w:rsid w:val="007500DC"/>
    <w:rsid w:val="00750116"/>
    <w:rsid w:val="0075011A"/>
    <w:rsid w:val="0075017C"/>
    <w:rsid w:val="0075018A"/>
    <w:rsid w:val="007503E8"/>
    <w:rsid w:val="0075041C"/>
    <w:rsid w:val="00750591"/>
    <w:rsid w:val="0075064C"/>
    <w:rsid w:val="007507AF"/>
    <w:rsid w:val="007507D3"/>
    <w:rsid w:val="007509AC"/>
    <w:rsid w:val="00750AB2"/>
    <w:rsid w:val="00750ACA"/>
    <w:rsid w:val="00750C42"/>
    <w:rsid w:val="00750D65"/>
    <w:rsid w:val="00750E13"/>
    <w:rsid w:val="00751158"/>
    <w:rsid w:val="00751195"/>
    <w:rsid w:val="007513A9"/>
    <w:rsid w:val="007513CF"/>
    <w:rsid w:val="007513D5"/>
    <w:rsid w:val="007514D5"/>
    <w:rsid w:val="00751597"/>
    <w:rsid w:val="007515CF"/>
    <w:rsid w:val="0075192D"/>
    <w:rsid w:val="00751BD8"/>
    <w:rsid w:val="00751C18"/>
    <w:rsid w:val="00751E77"/>
    <w:rsid w:val="00751E9D"/>
    <w:rsid w:val="00751FA9"/>
    <w:rsid w:val="00751FBC"/>
    <w:rsid w:val="00752025"/>
    <w:rsid w:val="00752056"/>
    <w:rsid w:val="00752307"/>
    <w:rsid w:val="0075234C"/>
    <w:rsid w:val="00752406"/>
    <w:rsid w:val="00752528"/>
    <w:rsid w:val="007525C1"/>
    <w:rsid w:val="007527B9"/>
    <w:rsid w:val="007527CC"/>
    <w:rsid w:val="0075286F"/>
    <w:rsid w:val="007528C3"/>
    <w:rsid w:val="0075290B"/>
    <w:rsid w:val="00752927"/>
    <w:rsid w:val="00752ABE"/>
    <w:rsid w:val="00752B32"/>
    <w:rsid w:val="00752BA2"/>
    <w:rsid w:val="00752D1D"/>
    <w:rsid w:val="00752E14"/>
    <w:rsid w:val="00752E6C"/>
    <w:rsid w:val="00752FB2"/>
    <w:rsid w:val="007531D1"/>
    <w:rsid w:val="007533A0"/>
    <w:rsid w:val="007533B6"/>
    <w:rsid w:val="00753445"/>
    <w:rsid w:val="00753481"/>
    <w:rsid w:val="00753557"/>
    <w:rsid w:val="00753703"/>
    <w:rsid w:val="007537C7"/>
    <w:rsid w:val="00753835"/>
    <w:rsid w:val="007538CB"/>
    <w:rsid w:val="00753A39"/>
    <w:rsid w:val="00753BE1"/>
    <w:rsid w:val="00753C17"/>
    <w:rsid w:val="00753C56"/>
    <w:rsid w:val="00754031"/>
    <w:rsid w:val="0075407D"/>
    <w:rsid w:val="00754183"/>
    <w:rsid w:val="00754382"/>
    <w:rsid w:val="00754448"/>
    <w:rsid w:val="0075445D"/>
    <w:rsid w:val="007548E9"/>
    <w:rsid w:val="00754ACF"/>
    <w:rsid w:val="00754AE3"/>
    <w:rsid w:val="00754CEB"/>
    <w:rsid w:val="00754E27"/>
    <w:rsid w:val="00754ED2"/>
    <w:rsid w:val="00754F84"/>
    <w:rsid w:val="00755084"/>
    <w:rsid w:val="00755099"/>
    <w:rsid w:val="00755160"/>
    <w:rsid w:val="0075516B"/>
    <w:rsid w:val="00755191"/>
    <w:rsid w:val="007551A4"/>
    <w:rsid w:val="007551D5"/>
    <w:rsid w:val="00755224"/>
    <w:rsid w:val="007553E6"/>
    <w:rsid w:val="0075542E"/>
    <w:rsid w:val="00755541"/>
    <w:rsid w:val="0075561F"/>
    <w:rsid w:val="007556D0"/>
    <w:rsid w:val="0075579B"/>
    <w:rsid w:val="0075583B"/>
    <w:rsid w:val="00755873"/>
    <w:rsid w:val="007558D6"/>
    <w:rsid w:val="0075593C"/>
    <w:rsid w:val="00755987"/>
    <w:rsid w:val="00755A45"/>
    <w:rsid w:val="00755AC7"/>
    <w:rsid w:val="00755B7E"/>
    <w:rsid w:val="00755C6A"/>
    <w:rsid w:val="00755E56"/>
    <w:rsid w:val="00755EB0"/>
    <w:rsid w:val="00756034"/>
    <w:rsid w:val="00756080"/>
    <w:rsid w:val="007560E2"/>
    <w:rsid w:val="00756174"/>
    <w:rsid w:val="007561B8"/>
    <w:rsid w:val="00756439"/>
    <w:rsid w:val="007564AE"/>
    <w:rsid w:val="007564D5"/>
    <w:rsid w:val="0075653C"/>
    <w:rsid w:val="007566FF"/>
    <w:rsid w:val="00756754"/>
    <w:rsid w:val="0075675E"/>
    <w:rsid w:val="007568D5"/>
    <w:rsid w:val="007568F1"/>
    <w:rsid w:val="007569D2"/>
    <w:rsid w:val="00756B21"/>
    <w:rsid w:val="00756D0F"/>
    <w:rsid w:val="00756D87"/>
    <w:rsid w:val="00756E1D"/>
    <w:rsid w:val="00756E4E"/>
    <w:rsid w:val="00756F3C"/>
    <w:rsid w:val="00757032"/>
    <w:rsid w:val="0075745D"/>
    <w:rsid w:val="007575B6"/>
    <w:rsid w:val="00757781"/>
    <w:rsid w:val="007579DF"/>
    <w:rsid w:val="007579EA"/>
    <w:rsid w:val="00757BC5"/>
    <w:rsid w:val="00757FD5"/>
    <w:rsid w:val="00760100"/>
    <w:rsid w:val="00760378"/>
    <w:rsid w:val="007604F9"/>
    <w:rsid w:val="0076060F"/>
    <w:rsid w:val="00760647"/>
    <w:rsid w:val="007606E7"/>
    <w:rsid w:val="0076075D"/>
    <w:rsid w:val="0076088B"/>
    <w:rsid w:val="00760A27"/>
    <w:rsid w:val="00760A34"/>
    <w:rsid w:val="00760AFA"/>
    <w:rsid w:val="00760B17"/>
    <w:rsid w:val="00760BF4"/>
    <w:rsid w:val="00760C47"/>
    <w:rsid w:val="00761038"/>
    <w:rsid w:val="007612A7"/>
    <w:rsid w:val="00761469"/>
    <w:rsid w:val="0076148F"/>
    <w:rsid w:val="0076180D"/>
    <w:rsid w:val="0076185F"/>
    <w:rsid w:val="0076189A"/>
    <w:rsid w:val="007618C0"/>
    <w:rsid w:val="0076199B"/>
    <w:rsid w:val="007619CE"/>
    <w:rsid w:val="00761A22"/>
    <w:rsid w:val="00761B2E"/>
    <w:rsid w:val="00761D77"/>
    <w:rsid w:val="00761EF4"/>
    <w:rsid w:val="00761F90"/>
    <w:rsid w:val="00762098"/>
    <w:rsid w:val="00762112"/>
    <w:rsid w:val="00762121"/>
    <w:rsid w:val="00762133"/>
    <w:rsid w:val="00762251"/>
    <w:rsid w:val="0076244A"/>
    <w:rsid w:val="0076251B"/>
    <w:rsid w:val="007628BA"/>
    <w:rsid w:val="00762A07"/>
    <w:rsid w:val="00762AA0"/>
    <w:rsid w:val="00762B00"/>
    <w:rsid w:val="00762D89"/>
    <w:rsid w:val="00762E35"/>
    <w:rsid w:val="00762F6F"/>
    <w:rsid w:val="00762FE0"/>
    <w:rsid w:val="0076321A"/>
    <w:rsid w:val="00763340"/>
    <w:rsid w:val="00763596"/>
    <w:rsid w:val="0076365D"/>
    <w:rsid w:val="0076375A"/>
    <w:rsid w:val="0076377D"/>
    <w:rsid w:val="00763796"/>
    <w:rsid w:val="007637B2"/>
    <w:rsid w:val="007637D1"/>
    <w:rsid w:val="0076399D"/>
    <w:rsid w:val="00763D60"/>
    <w:rsid w:val="00763DED"/>
    <w:rsid w:val="00763E30"/>
    <w:rsid w:val="00763ED1"/>
    <w:rsid w:val="0076422D"/>
    <w:rsid w:val="007642CA"/>
    <w:rsid w:val="0076431D"/>
    <w:rsid w:val="007643B9"/>
    <w:rsid w:val="00764425"/>
    <w:rsid w:val="00764554"/>
    <w:rsid w:val="0076461C"/>
    <w:rsid w:val="007646B6"/>
    <w:rsid w:val="00764759"/>
    <w:rsid w:val="00764AD3"/>
    <w:rsid w:val="00764AD5"/>
    <w:rsid w:val="00764BE2"/>
    <w:rsid w:val="00764F1B"/>
    <w:rsid w:val="0076503F"/>
    <w:rsid w:val="00765134"/>
    <w:rsid w:val="007651B7"/>
    <w:rsid w:val="00765306"/>
    <w:rsid w:val="00765441"/>
    <w:rsid w:val="00765652"/>
    <w:rsid w:val="007656CF"/>
    <w:rsid w:val="007656F4"/>
    <w:rsid w:val="007657D9"/>
    <w:rsid w:val="007657E3"/>
    <w:rsid w:val="0076588B"/>
    <w:rsid w:val="007658F5"/>
    <w:rsid w:val="0076590F"/>
    <w:rsid w:val="0076592E"/>
    <w:rsid w:val="00765A21"/>
    <w:rsid w:val="00765B69"/>
    <w:rsid w:val="00765BCD"/>
    <w:rsid w:val="00765BDA"/>
    <w:rsid w:val="00765E47"/>
    <w:rsid w:val="00765F2C"/>
    <w:rsid w:val="007660A8"/>
    <w:rsid w:val="0076634D"/>
    <w:rsid w:val="0076638C"/>
    <w:rsid w:val="007663BD"/>
    <w:rsid w:val="0076642D"/>
    <w:rsid w:val="00766506"/>
    <w:rsid w:val="0076659C"/>
    <w:rsid w:val="007665BA"/>
    <w:rsid w:val="00766615"/>
    <w:rsid w:val="007666EF"/>
    <w:rsid w:val="00766825"/>
    <w:rsid w:val="00766858"/>
    <w:rsid w:val="00766874"/>
    <w:rsid w:val="007668D5"/>
    <w:rsid w:val="00766937"/>
    <w:rsid w:val="00766A15"/>
    <w:rsid w:val="00766A43"/>
    <w:rsid w:val="00766B32"/>
    <w:rsid w:val="00766B58"/>
    <w:rsid w:val="00766BB1"/>
    <w:rsid w:val="00766BD1"/>
    <w:rsid w:val="00766DD5"/>
    <w:rsid w:val="00766F46"/>
    <w:rsid w:val="00766FB6"/>
    <w:rsid w:val="0076703A"/>
    <w:rsid w:val="007674FF"/>
    <w:rsid w:val="00767537"/>
    <w:rsid w:val="007675DF"/>
    <w:rsid w:val="00767867"/>
    <w:rsid w:val="00767B09"/>
    <w:rsid w:val="00767BB8"/>
    <w:rsid w:val="00767EEE"/>
    <w:rsid w:val="00767FB4"/>
    <w:rsid w:val="007700C0"/>
    <w:rsid w:val="007700F7"/>
    <w:rsid w:val="00770104"/>
    <w:rsid w:val="00770153"/>
    <w:rsid w:val="007703AE"/>
    <w:rsid w:val="00770413"/>
    <w:rsid w:val="007706BC"/>
    <w:rsid w:val="007707D3"/>
    <w:rsid w:val="00770981"/>
    <w:rsid w:val="00770A1B"/>
    <w:rsid w:val="00770AED"/>
    <w:rsid w:val="00770AFC"/>
    <w:rsid w:val="00770C7A"/>
    <w:rsid w:val="00770CAB"/>
    <w:rsid w:val="00770D97"/>
    <w:rsid w:val="00770DE3"/>
    <w:rsid w:val="00770E17"/>
    <w:rsid w:val="00770E30"/>
    <w:rsid w:val="00770E64"/>
    <w:rsid w:val="00770F43"/>
    <w:rsid w:val="00770F95"/>
    <w:rsid w:val="0077103C"/>
    <w:rsid w:val="00771050"/>
    <w:rsid w:val="00771080"/>
    <w:rsid w:val="00771172"/>
    <w:rsid w:val="007711B7"/>
    <w:rsid w:val="0077124A"/>
    <w:rsid w:val="0077127C"/>
    <w:rsid w:val="007713BD"/>
    <w:rsid w:val="007713F6"/>
    <w:rsid w:val="00771418"/>
    <w:rsid w:val="00771598"/>
    <w:rsid w:val="007715AD"/>
    <w:rsid w:val="00771656"/>
    <w:rsid w:val="0077169A"/>
    <w:rsid w:val="00771705"/>
    <w:rsid w:val="00771727"/>
    <w:rsid w:val="0077189A"/>
    <w:rsid w:val="00771941"/>
    <w:rsid w:val="00771A2D"/>
    <w:rsid w:val="00771ACB"/>
    <w:rsid w:val="00771C34"/>
    <w:rsid w:val="00771EB3"/>
    <w:rsid w:val="00771ED0"/>
    <w:rsid w:val="00771EF8"/>
    <w:rsid w:val="00771F3C"/>
    <w:rsid w:val="00772292"/>
    <w:rsid w:val="007722B5"/>
    <w:rsid w:val="00772353"/>
    <w:rsid w:val="00772621"/>
    <w:rsid w:val="00772637"/>
    <w:rsid w:val="0077289B"/>
    <w:rsid w:val="00772915"/>
    <w:rsid w:val="00772A5A"/>
    <w:rsid w:val="00772ACC"/>
    <w:rsid w:val="00772C25"/>
    <w:rsid w:val="00772C9B"/>
    <w:rsid w:val="00772CB5"/>
    <w:rsid w:val="00772CDC"/>
    <w:rsid w:val="00772D37"/>
    <w:rsid w:val="00772E62"/>
    <w:rsid w:val="00773002"/>
    <w:rsid w:val="00773108"/>
    <w:rsid w:val="00773164"/>
    <w:rsid w:val="007731D6"/>
    <w:rsid w:val="0077321B"/>
    <w:rsid w:val="007733A6"/>
    <w:rsid w:val="007733E4"/>
    <w:rsid w:val="00773676"/>
    <w:rsid w:val="0077369A"/>
    <w:rsid w:val="007736E4"/>
    <w:rsid w:val="00773742"/>
    <w:rsid w:val="00773794"/>
    <w:rsid w:val="0077382E"/>
    <w:rsid w:val="00773A32"/>
    <w:rsid w:val="00773F22"/>
    <w:rsid w:val="00773FD0"/>
    <w:rsid w:val="0077413C"/>
    <w:rsid w:val="007742FF"/>
    <w:rsid w:val="007744D0"/>
    <w:rsid w:val="00774712"/>
    <w:rsid w:val="0077475F"/>
    <w:rsid w:val="00774773"/>
    <w:rsid w:val="00774824"/>
    <w:rsid w:val="00774838"/>
    <w:rsid w:val="007748AA"/>
    <w:rsid w:val="0077494E"/>
    <w:rsid w:val="00774A43"/>
    <w:rsid w:val="00774E4A"/>
    <w:rsid w:val="007750F5"/>
    <w:rsid w:val="00775108"/>
    <w:rsid w:val="00775157"/>
    <w:rsid w:val="00775185"/>
    <w:rsid w:val="00775277"/>
    <w:rsid w:val="007753F2"/>
    <w:rsid w:val="007754E9"/>
    <w:rsid w:val="007755C2"/>
    <w:rsid w:val="00775625"/>
    <w:rsid w:val="0077588C"/>
    <w:rsid w:val="00775968"/>
    <w:rsid w:val="00775F22"/>
    <w:rsid w:val="0077603B"/>
    <w:rsid w:val="0077604B"/>
    <w:rsid w:val="007760D4"/>
    <w:rsid w:val="007760FD"/>
    <w:rsid w:val="00776104"/>
    <w:rsid w:val="00776154"/>
    <w:rsid w:val="007761ED"/>
    <w:rsid w:val="00776205"/>
    <w:rsid w:val="007762E7"/>
    <w:rsid w:val="007763DA"/>
    <w:rsid w:val="00776404"/>
    <w:rsid w:val="007765BF"/>
    <w:rsid w:val="007765E6"/>
    <w:rsid w:val="007767A6"/>
    <w:rsid w:val="007767C5"/>
    <w:rsid w:val="007767CD"/>
    <w:rsid w:val="0077680F"/>
    <w:rsid w:val="00776A6B"/>
    <w:rsid w:val="00776BCE"/>
    <w:rsid w:val="00776D5C"/>
    <w:rsid w:val="00776EBC"/>
    <w:rsid w:val="00777057"/>
    <w:rsid w:val="007772E2"/>
    <w:rsid w:val="0077743C"/>
    <w:rsid w:val="007777E7"/>
    <w:rsid w:val="0077781E"/>
    <w:rsid w:val="00777BAF"/>
    <w:rsid w:val="00777C22"/>
    <w:rsid w:val="00777CDC"/>
    <w:rsid w:val="00777F08"/>
    <w:rsid w:val="00777F89"/>
    <w:rsid w:val="007800C3"/>
    <w:rsid w:val="0078016A"/>
    <w:rsid w:val="0078017C"/>
    <w:rsid w:val="007803EF"/>
    <w:rsid w:val="00780426"/>
    <w:rsid w:val="007804DA"/>
    <w:rsid w:val="00780630"/>
    <w:rsid w:val="007807DF"/>
    <w:rsid w:val="00780821"/>
    <w:rsid w:val="007808A3"/>
    <w:rsid w:val="0078095D"/>
    <w:rsid w:val="00780987"/>
    <w:rsid w:val="007809C5"/>
    <w:rsid w:val="00780BC8"/>
    <w:rsid w:val="00780D12"/>
    <w:rsid w:val="00780F1C"/>
    <w:rsid w:val="007810FC"/>
    <w:rsid w:val="007812B2"/>
    <w:rsid w:val="007812C6"/>
    <w:rsid w:val="00781477"/>
    <w:rsid w:val="007814A3"/>
    <w:rsid w:val="007815B4"/>
    <w:rsid w:val="0078161E"/>
    <w:rsid w:val="0078164D"/>
    <w:rsid w:val="007816C9"/>
    <w:rsid w:val="00781853"/>
    <w:rsid w:val="007818A0"/>
    <w:rsid w:val="00781A13"/>
    <w:rsid w:val="00781B13"/>
    <w:rsid w:val="00781B5C"/>
    <w:rsid w:val="00781B9E"/>
    <w:rsid w:val="00781BEB"/>
    <w:rsid w:val="00781D24"/>
    <w:rsid w:val="00781D2F"/>
    <w:rsid w:val="00781DC3"/>
    <w:rsid w:val="00781E46"/>
    <w:rsid w:val="00781E98"/>
    <w:rsid w:val="007822B0"/>
    <w:rsid w:val="00782415"/>
    <w:rsid w:val="00782683"/>
    <w:rsid w:val="007826F4"/>
    <w:rsid w:val="0078279E"/>
    <w:rsid w:val="00782817"/>
    <w:rsid w:val="0078284F"/>
    <w:rsid w:val="0078289E"/>
    <w:rsid w:val="00782A73"/>
    <w:rsid w:val="00782AAD"/>
    <w:rsid w:val="00782B0F"/>
    <w:rsid w:val="00782BDA"/>
    <w:rsid w:val="00782C50"/>
    <w:rsid w:val="00782C89"/>
    <w:rsid w:val="00782DA4"/>
    <w:rsid w:val="00782DD7"/>
    <w:rsid w:val="00782DFB"/>
    <w:rsid w:val="00782E05"/>
    <w:rsid w:val="00782EB4"/>
    <w:rsid w:val="00783037"/>
    <w:rsid w:val="007830A9"/>
    <w:rsid w:val="007830DF"/>
    <w:rsid w:val="00783167"/>
    <w:rsid w:val="0078318C"/>
    <w:rsid w:val="007831E7"/>
    <w:rsid w:val="007832A7"/>
    <w:rsid w:val="007833FA"/>
    <w:rsid w:val="00783907"/>
    <w:rsid w:val="00783943"/>
    <w:rsid w:val="00783990"/>
    <w:rsid w:val="00783B70"/>
    <w:rsid w:val="00783E3E"/>
    <w:rsid w:val="00783EFE"/>
    <w:rsid w:val="00783F5C"/>
    <w:rsid w:val="00784139"/>
    <w:rsid w:val="00784293"/>
    <w:rsid w:val="00784340"/>
    <w:rsid w:val="007843ED"/>
    <w:rsid w:val="007844C0"/>
    <w:rsid w:val="00784543"/>
    <w:rsid w:val="007846D3"/>
    <w:rsid w:val="00784766"/>
    <w:rsid w:val="007847DF"/>
    <w:rsid w:val="00784815"/>
    <w:rsid w:val="00784C90"/>
    <w:rsid w:val="00784D0B"/>
    <w:rsid w:val="00784D60"/>
    <w:rsid w:val="00784F32"/>
    <w:rsid w:val="00785071"/>
    <w:rsid w:val="00785119"/>
    <w:rsid w:val="0078517B"/>
    <w:rsid w:val="00785379"/>
    <w:rsid w:val="00785414"/>
    <w:rsid w:val="007854B2"/>
    <w:rsid w:val="00785528"/>
    <w:rsid w:val="00785588"/>
    <w:rsid w:val="00785A44"/>
    <w:rsid w:val="00785C37"/>
    <w:rsid w:val="00785C7A"/>
    <w:rsid w:val="00785CEA"/>
    <w:rsid w:val="00785D37"/>
    <w:rsid w:val="00785F8D"/>
    <w:rsid w:val="007860DF"/>
    <w:rsid w:val="0078613D"/>
    <w:rsid w:val="007861BA"/>
    <w:rsid w:val="0078625E"/>
    <w:rsid w:val="0078627C"/>
    <w:rsid w:val="00786408"/>
    <w:rsid w:val="0078641A"/>
    <w:rsid w:val="007864B5"/>
    <w:rsid w:val="007865D0"/>
    <w:rsid w:val="00786611"/>
    <w:rsid w:val="007866DA"/>
    <w:rsid w:val="0078672B"/>
    <w:rsid w:val="0078675F"/>
    <w:rsid w:val="0078679C"/>
    <w:rsid w:val="007868D7"/>
    <w:rsid w:val="007868FF"/>
    <w:rsid w:val="00786A1B"/>
    <w:rsid w:val="00786BE0"/>
    <w:rsid w:val="00786C54"/>
    <w:rsid w:val="00786D1C"/>
    <w:rsid w:val="00786D4D"/>
    <w:rsid w:val="00786DD7"/>
    <w:rsid w:val="00786E09"/>
    <w:rsid w:val="00786EBB"/>
    <w:rsid w:val="00786F2F"/>
    <w:rsid w:val="00786F87"/>
    <w:rsid w:val="007870AD"/>
    <w:rsid w:val="00787206"/>
    <w:rsid w:val="007872DE"/>
    <w:rsid w:val="007873E2"/>
    <w:rsid w:val="00787443"/>
    <w:rsid w:val="0078746A"/>
    <w:rsid w:val="00787512"/>
    <w:rsid w:val="00787768"/>
    <w:rsid w:val="00787925"/>
    <w:rsid w:val="00787967"/>
    <w:rsid w:val="007879FD"/>
    <w:rsid w:val="00787B6B"/>
    <w:rsid w:val="00787B82"/>
    <w:rsid w:val="00787C0F"/>
    <w:rsid w:val="00787E78"/>
    <w:rsid w:val="00787FB9"/>
    <w:rsid w:val="00787FEA"/>
    <w:rsid w:val="007900E5"/>
    <w:rsid w:val="007901CD"/>
    <w:rsid w:val="007901EA"/>
    <w:rsid w:val="0079036A"/>
    <w:rsid w:val="0079048D"/>
    <w:rsid w:val="007904F7"/>
    <w:rsid w:val="00790560"/>
    <w:rsid w:val="007905BC"/>
    <w:rsid w:val="007906BC"/>
    <w:rsid w:val="007907B7"/>
    <w:rsid w:val="007908DC"/>
    <w:rsid w:val="007909D1"/>
    <w:rsid w:val="00790A0F"/>
    <w:rsid w:val="00790A1F"/>
    <w:rsid w:val="00790A29"/>
    <w:rsid w:val="00790A6E"/>
    <w:rsid w:val="00790C31"/>
    <w:rsid w:val="00790D2B"/>
    <w:rsid w:val="00790E34"/>
    <w:rsid w:val="00790F31"/>
    <w:rsid w:val="00790FEB"/>
    <w:rsid w:val="00791205"/>
    <w:rsid w:val="0079126D"/>
    <w:rsid w:val="00791499"/>
    <w:rsid w:val="0079149E"/>
    <w:rsid w:val="00791852"/>
    <w:rsid w:val="00791870"/>
    <w:rsid w:val="00791879"/>
    <w:rsid w:val="00791944"/>
    <w:rsid w:val="00791A3D"/>
    <w:rsid w:val="00791AA2"/>
    <w:rsid w:val="00791B42"/>
    <w:rsid w:val="00791E43"/>
    <w:rsid w:val="00791E4E"/>
    <w:rsid w:val="00791F19"/>
    <w:rsid w:val="00791F5D"/>
    <w:rsid w:val="00792067"/>
    <w:rsid w:val="007921F4"/>
    <w:rsid w:val="0079254F"/>
    <w:rsid w:val="007925F9"/>
    <w:rsid w:val="00792674"/>
    <w:rsid w:val="0079282E"/>
    <w:rsid w:val="007928EA"/>
    <w:rsid w:val="00792AA5"/>
    <w:rsid w:val="00792AEE"/>
    <w:rsid w:val="00792BF0"/>
    <w:rsid w:val="00792D45"/>
    <w:rsid w:val="00792EE3"/>
    <w:rsid w:val="0079310C"/>
    <w:rsid w:val="007932CF"/>
    <w:rsid w:val="007932D2"/>
    <w:rsid w:val="00793368"/>
    <w:rsid w:val="00793393"/>
    <w:rsid w:val="00793545"/>
    <w:rsid w:val="007935EE"/>
    <w:rsid w:val="0079382B"/>
    <w:rsid w:val="007938DF"/>
    <w:rsid w:val="00793970"/>
    <w:rsid w:val="00793AAE"/>
    <w:rsid w:val="00793B1A"/>
    <w:rsid w:val="00793D71"/>
    <w:rsid w:val="00793E10"/>
    <w:rsid w:val="00793E18"/>
    <w:rsid w:val="0079429E"/>
    <w:rsid w:val="007943EB"/>
    <w:rsid w:val="00794546"/>
    <w:rsid w:val="007945B2"/>
    <w:rsid w:val="007945C8"/>
    <w:rsid w:val="007945EB"/>
    <w:rsid w:val="00794629"/>
    <w:rsid w:val="0079488F"/>
    <w:rsid w:val="00794915"/>
    <w:rsid w:val="007949C1"/>
    <w:rsid w:val="00794D14"/>
    <w:rsid w:val="00794DCA"/>
    <w:rsid w:val="00794E78"/>
    <w:rsid w:val="007950A2"/>
    <w:rsid w:val="00795111"/>
    <w:rsid w:val="00795125"/>
    <w:rsid w:val="00795248"/>
    <w:rsid w:val="007952F8"/>
    <w:rsid w:val="00795407"/>
    <w:rsid w:val="00795432"/>
    <w:rsid w:val="0079545A"/>
    <w:rsid w:val="007954A9"/>
    <w:rsid w:val="00795924"/>
    <w:rsid w:val="007959DB"/>
    <w:rsid w:val="00795B2A"/>
    <w:rsid w:val="00795BC2"/>
    <w:rsid w:val="00795D0B"/>
    <w:rsid w:val="00795D85"/>
    <w:rsid w:val="0079603B"/>
    <w:rsid w:val="00796105"/>
    <w:rsid w:val="00796190"/>
    <w:rsid w:val="0079619B"/>
    <w:rsid w:val="007961C8"/>
    <w:rsid w:val="0079632A"/>
    <w:rsid w:val="00796369"/>
    <w:rsid w:val="007965A4"/>
    <w:rsid w:val="007968B8"/>
    <w:rsid w:val="0079690B"/>
    <w:rsid w:val="00796966"/>
    <w:rsid w:val="00796A99"/>
    <w:rsid w:val="00796B25"/>
    <w:rsid w:val="00796B44"/>
    <w:rsid w:val="00796CDC"/>
    <w:rsid w:val="00796ED8"/>
    <w:rsid w:val="0079706C"/>
    <w:rsid w:val="007970EA"/>
    <w:rsid w:val="0079729A"/>
    <w:rsid w:val="00797325"/>
    <w:rsid w:val="0079740A"/>
    <w:rsid w:val="007977AA"/>
    <w:rsid w:val="007978D7"/>
    <w:rsid w:val="00797956"/>
    <w:rsid w:val="007979F8"/>
    <w:rsid w:val="00797ACD"/>
    <w:rsid w:val="00797BCA"/>
    <w:rsid w:val="00797BFA"/>
    <w:rsid w:val="00797E3A"/>
    <w:rsid w:val="00797EB9"/>
    <w:rsid w:val="00797F0C"/>
    <w:rsid w:val="007A013D"/>
    <w:rsid w:val="007A019F"/>
    <w:rsid w:val="007A01A5"/>
    <w:rsid w:val="007A036E"/>
    <w:rsid w:val="007A0380"/>
    <w:rsid w:val="007A0522"/>
    <w:rsid w:val="007A077C"/>
    <w:rsid w:val="007A0966"/>
    <w:rsid w:val="007A0B4C"/>
    <w:rsid w:val="007A0BAB"/>
    <w:rsid w:val="007A0BEC"/>
    <w:rsid w:val="007A0C36"/>
    <w:rsid w:val="007A0CB8"/>
    <w:rsid w:val="007A0D1C"/>
    <w:rsid w:val="007A0DE3"/>
    <w:rsid w:val="007A0DE4"/>
    <w:rsid w:val="007A0EDC"/>
    <w:rsid w:val="007A0F18"/>
    <w:rsid w:val="007A0F53"/>
    <w:rsid w:val="007A1103"/>
    <w:rsid w:val="007A1187"/>
    <w:rsid w:val="007A1231"/>
    <w:rsid w:val="007A162D"/>
    <w:rsid w:val="007A16BE"/>
    <w:rsid w:val="007A1855"/>
    <w:rsid w:val="007A18E5"/>
    <w:rsid w:val="007A19C0"/>
    <w:rsid w:val="007A1A67"/>
    <w:rsid w:val="007A1B4E"/>
    <w:rsid w:val="007A1CB1"/>
    <w:rsid w:val="007A1CDE"/>
    <w:rsid w:val="007A1D13"/>
    <w:rsid w:val="007A1DB7"/>
    <w:rsid w:val="007A1F54"/>
    <w:rsid w:val="007A1FBB"/>
    <w:rsid w:val="007A2192"/>
    <w:rsid w:val="007A223E"/>
    <w:rsid w:val="007A2310"/>
    <w:rsid w:val="007A243E"/>
    <w:rsid w:val="007A24D9"/>
    <w:rsid w:val="007A250A"/>
    <w:rsid w:val="007A2570"/>
    <w:rsid w:val="007A266D"/>
    <w:rsid w:val="007A26C5"/>
    <w:rsid w:val="007A27C9"/>
    <w:rsid w:val="007A27F7"/>
    <w:rsid w:val="007A281C"/>
    <w:rsid w:val="007A2970"/>
    <w:rsid w:val="007A2AA9"/>
    <w:rsid w:val="007A2B7E"/>
    <w:rsid w:val="007A2EA3"/>
    <w:rsid w:val="007A2F8D"/>
    <w:rsid w:val="007A30A8"/>
    <w:rsid w:val="007A3144"/>
    <w:rsid w:val="007A314E"/>
    <w:rsid w:val="007A323A"/>
    <w:rsid w:val="007A32CA"/>
    <w:rsid w:val="007A32E5"/>
    <w:rsid w:val="007A33EB"/>
    <w:rsid w:val="007A3438"/>
    <w:rsid w:val="007A3464"/>
    <w:rsid w:val="007A3499"/>
    <w:rsid w:val="007A3566"/>
    <w:rsid w:val="007A357C"/>
    <w:rsid w:val="007A3793"/>
    <w:rsid w:val="007A3869"/>
    <w:rsid w:val="007A38BF"/>
    <w:rsid w:val="007A3915"/>
    <w:rsid w:val="007A395E"/>
    <w:rsid w:val="007A3A57"/>
    <w:rsid w:val="007A3A6A"/>
    <w:rsid w:val="007A3EA8"/>
    <w:rsid w:val="007A3EF1"/>
    <w:rsid w:val="007A3FD2"/>
    <w:rsid w:val="007A400B"/>
    <w:rsid w:val="007A4011"/>
    <w:rsid w:val="007A40C3"/>
    <w:rsid w:val="007A412F"/>
    <w:rsid w:val="007A42DB"/>
    <w:rsid w:val="007A43F6"/>
    <w:rsid w:val="007A447E"/>
    <w:rsid w:val="007A4584"/>
    <w:rsid w:val="007A462D"/>
    <w:rsid w:val="007A4631"/>
    <w:rsid w:val="007A4705"/>
    <w:rsid w:val="007A47D6"/>
    <w:rsid w:val="007A491C"/>
    <w:rsid w:val="007A49B8"/>
    <w:rsid w:val="007A4A5C"/>
    <w:rsid w:val="007A4ACA"/>
    <w:rsid w:val="007A4B7F"/>
    <w:rsid w:val="007A4C36"/>
    <w:rsid w:val="007A4D1E"/>
    <w:rsid w:val="007A500D"/>
    <w:rsid w:val="007A50F2"/>
    <w:rsid w:val="007A53DC"/>
    <w:rsid w:val="007A5473"/>
    <w:rsid w:val="007A56CA"/>
    <w:rsid w:val="007A56F6"/>
    <w:rsid w:val="007A57EB"/>
    <w:rsid w:val="007A585C"/>
    <w:rsid w:val="007A587E"/>
    <w:rsid w:val="007A5910"/>
    <w:rsid w:val="007A5A1A"/>
    <w:rsid w:val="007A5A6B"/>
    <w:rsid w:val="007A5AC2"/>
    <w:rsid w:val="007A5C70"/>
    <w:rsid w:val="007A5C71"/>
    <w:rsid w:val="007A5CAE"/>
    <w:rsid w:val="007A5CE7"/>
    <w:rsid w:val="007A5D21"/>
    <w:rsid w:val="007A5D7A"/>
    <w:rsid w:val="007A5DF7"/>
    <w:rsid w:val="007A5E2C"/>
    <w:rsid w:val="007A5E77"/>
    <w:rsid w:val="007A5E97"/>
    <w:rsid w:val="007A5F0F"/>
    <w:rsid w:val="007A5F1B"/>
    <w:rsid w:val="007A5F45"/>
    <w:rsid w:val="007A61F5"/>
    <w:rsid w:val="007A620F"/>
    <w:rsid w:val="007A62B7"/>
    <w:rsid w:val="007A63FB"/>
    <w:rsid w:val="007A642A"/>
    <w:rsid w:val="007A6627"/>
    <w:rsid w:val="007A6669"/>
    <w:rsid w:val="007A6764"/>
    <w:rsid w:val="007A6778"/>
    <w:rsid w:val="007A6B21"/>
    <w:rsid w:val="007A6D31"/>
    <w:rsid w:val="007A6E0A"/>
    <w:rsid w:val="007A6E6A"/>
    <w:rsid w:val="007A6ED1"/>
    <w:rsid w:val="007A6F9E"/>
    <w:rsid w:val="007A6FA5"/>
    <w:rsid w:val="007A6FE2"/>
    <w:rsid w:val="007A6FF8"/>
    <w:rsid w:val="007A700D"/>
    <w:rsid w:val="007A7020"/>
    <w:rsid w:val="007A7023"/>
    <w:rsid w:val="007A7063"/>
    <w:rsid w:val="007A71B0"/>
    <w:rsid w:val="007A71FA"/>
    <w:rsid w:val="007A728F"/>
    <w:rsid w:val="007A740C"/>
    <w:rsid w:val="007A7567"/>
    <w:rsid w:val="007A7726"/>
    <w:rsid w:val="007A77F1"/>
    <w:rsid w:val="007A7829"/>
    <w:rsid w:val="007A791A"/>
    <w:rsid w:val="007A7924"/>
    <w:rsid w:val="007A799E"/>
    <w:rsid w:val="007A79DC"/>
    <w:rsid w:val="007A7B24"/>
    <w:rsid w:val="007A7B6A"/>
    <w:rsid w:val="007A7C50"/>
    <w:rsid w:val="007A7EEE"/>
    <w:rsid w:val="007A7FED"/>
    <w:rsid w:val="007B016E"/>
    <w:rsid w:val="007B01BF"/>
    <w:rsid w:val="007B01C5"/>
    <w:rsid w:val="007B0243"/>
    <w:rsid w:val="007B0466"/>
    <w:rsid w:val="007B0512"/>
    <w:rsid w:val="007B07EE"/>
    <w:rsid w:val="007B0856"/>
    <w:rsid w:val="007B0874"/>
    <w:rsid w:val="007B08CE"/>
    <w:rsid w:val="007B0932"/>
    <w:rsid w:val="007B0A22"/>
    <w:rsid w:val="007B0AF9"/>
    <w:rsid w:val="007B0C06"/>
    <w:rsid w:val="007B0E0D"/>
    <w:rsid w:val="007B114C"/>
    <w:rsid w:val="007B125F"/>
    <w:rsid w:val="007B12B8"/>
    <w:rsid w:val="007B137A"/>
    <w:rsid w:val="007B1653"/>
    <w:rsid w:val="007B1748"/>
    <w:rsid w:val="007B18FD"/>
    <w:rsid w:val="007B19A0"/>
    <w:rsid w:val="007B1A48"/>
    <w:rsid w:val="007B1AF7"/>
    <w:rsid w:val="007B1CB0"/>
    <w:rsid w:val="007B1CEF"/>
    <w:rsid w:val="007B1E4F"/>
    <w:rsid w:val="007B1EDA"/>
    <w:rsid w:val="007B1EF9"/>
    <w:rsid w:val="007B1F95"/>
    <w:rsid w:val="007B2043"/>
    <w:rsid w:val="007B215B"/>
    <w:rsid w:val="007B21DC"/>
    <w:rsid w:val="007B2218"/>
    <w:rsid w:val="007B236B"/>
    <w:rsid w:val="007B24B4"/>
    <w:rsid w:val="007B254D"/>
    <w:rsid w:val="007B26A8"/>
    <w:rsid w:val="007B270F"/>
    <w:rsid w:val="007B2749"/>
    <w:rsid w:val="007B287E"/>
    <w:rsid w:val="007B2951"/>
    <w:rsid w:val="007B29F0"/>
    <w:rsid w:val="007B2AED"/>
    <w:rsid w:val="007B2C23"/>
    <w:rsid w:val="007B2D07"/>
    <w:rsid w:val="007B2D85"/>
    <w:rsid w:val="007B3306"/>
    <w:rsid w:val="007B33AE"/>
    <w:rsid w:val="007B3483"/>
    <w:rsid w:val="007B3642"/>
    <w:rsid w:val="007B36D2"/>
    <w:rsid w:val="007B36E6"/>
    <w:rsid w:val="007B38C5"/>
    <w:rsid w:val="007B394D"/>
    <w:rsid w:val="007B398E"/>
    <w:rsid w:val="007B3AC1"/>
    <w:rsid w:val="007B3E4E"/>
    <w:rsid w:val="007B3EE0"/>
    <w:rsid w:val="007B3F30"/>
    <w:rsid w:val="007B3FAB"/>
    <w:rsid w:val="007B4036"/>
    <w:rsid w:val="007B4185"/>
    <w:rsid w:val="007B4375"/>
    <w:rsid w:val="007B44CE"/>
    <w:rsid w:val="007B4660"/>
    <w:rsid w:val="007B467A"/>
    <w:rsid w:val="007B49F0"/>
    <w:rsid w:val="007B4A6C"/>
    <w:rsid w:val="007B4CD3"/>
    <w:rsid w:val="007B4DC9"/>
    <w:rsid w:val="007B4DF7"/>
    <w:rsid w:val="007B4F8E"/>
    <w:rsid w:val="007B4FF3"/>
    <w:rsid w:val="007B5216"/>
    <w:rsid w:val="007B5784"/>
    <w:rsid w:val="007B584B"/>
    <w:rsid w:val="007B58F1"/>
    <w:rsid w:val="007B5A0D"/>
    <w:rsid w:val="007B5A39"/>
    <w:rsid w:val="007B5AD6"/>
    <w:rsid w:val="007B5B39"/>
    <w:rsid w:val="007B5B65"/>
    <w:rsid w:val="007B5DCD"/>
    <w:rsid w:val="007B5E66"/>
    <w:rsid w:val="007B5E74"/>
    <w:rsid w:val="007B5EEF"/>
    <w:rsid w:val="007B6162"/>
    <w:rsid w:val="007B64C0"/>
    <w:rsid w:val="007B6542"/>
    <w:rsid w:val="007B6579"/>
    <w:rsid w:val="007B66A8"/>
    <w:rsid w:val="007B66EE"/>
    <w:rsid w:val="007B6700"/>
    <w:rsid w:val="007B689C"/>
    <w:rsid w:val="007B6940"/>
    <w:rsid w:val="007B6964"/>
    <w:rsid w:val="007B69CE"/>
    <w:rsid w:val="007B6A84"/>
    <w:rsid w:val="007B6B3A"/>
    <w:rsid w:val="007B6C1F"/>
    <w:rsid w:val="007B6C70"/>
    <w:rsid w:val="007B6D37"/>
    <w:rsid w:val="007B6ED8"/>
    <w:rsid w:val="007B6F7B"/>
    <w:rsid w:val="007B6FC5"/>
    <w:rsid w:val="007B71E2"/>
    <w:rsid w:val="007B7253"/>
    <w:rsid w:val="007B73B2"/>
    <w:rsid w:val="007B741F"/>
    <w:rsid w:val="007B7535"/>
    <w:rsid w:val="007B76AE"/>
    <w:rsid w:val="007B7879"/>
    <w:rsid w:val="007B7B66"/>
    <w:rsid w:val="007B7BFF"/>
    <w:rsid w:val="007B7C07"/>
    <w:rsid w:val="007B7D8A"/>
    <w:rsid w:val="007B7ED1"/>
    <w:rsid w:val="007B7FDA"/>
    <w:rsid w:val="007C0147"/>
    <w:rsid w:val="007C0170"/>
    <w:rsid w:val="007C0183"/>
    <w:rsid w:val="007C01AB"/>
    <w:rsid w:val="007C0544"/>
    <w:rsid w:val="007C057E"/>
    <w:rsid w:val="007C05C9"/>
    <w:rsid w:val="007C0796"/>
    <w:rsid w:val="007C0875"/>
    <w:rsid w:val="007C0974"/>
    <w:rsid w:val="007C0ABF"/>
    <w:rsid w:val="007C0C4F"/>
    <w:rsid w:val="007C0CBC"/>
    <w:rsid w:val="007C0CEE"/>
    <w:rsid w:val="007C0CF0"/>
    <w:rsid w:val="007C0FDB"/>
    <w:rsid w:val="007C10FE"/>
    <w:rsid w:val="007C11DB"/>
    <w:rsid w:val="007C125B"/>
    <w:rsid w:val="007C1346"/>
    <w:rsid w:val="007C134C"/>
    <w:rsid w:val="007C137F"/>
    <w:rsid w:val="007C1433"/>
    <w:rsid w:val="007C162B"/>
    <w:rsid w:val="007C18D4"/>
    <w:rsid w:val="007C19DF"/>
    <w:rsid w:val="007C1C85"/>
    <w:rsid w:val="007C1D4A"/>
    <w:rsid w:val="007C1EBB"/>
    <w:rsid w:val="007C1F56"/>
    <w:rsid w:val="007C22D3"/>
    <w:rsid w:val="007C231E"/>
    <w:rsid w:val="007C2343"/>
    <w:rsid w:val="007C23D7"/>
    <w:rsid w:val="007C24A7"/>
    <w:rsid w:val="007C2533"/>
    <w:rsid w:val="007C259D"/>
    <w:rsid w:val="007C29A2"/>
    <w:rsid w:val="007C29BC"/>
    <w:rsid w:val="007C2B90"/>
    <w:rsid w:val="007C2CBD"/>
    <w:rsid w:val="007C2DD3"/>
    <w:rsid w:val="007C2EA8"/>
    <w:rsid w:val="007C2EE4"/>
    <w:rsid w:val="007C308D"/>
    <w:rsid w:val="007C3175"/>
    <w:rsid w:val="007C317A"/>
    <w:rsid w:val="007C33F4"/>
    <w:rsid w:val="007C346C"/>
    <w:rsid w:val="007C34B4"/>
    <w:rsid w:val="007C3507"/>
    <w:rsid w:val="007C36DD"/>
    <w:rsid w:val="007C372B"/>
    <w:rsid w:val="007C37D2"/>
    <w:rsid w:val="007C387C"/>
    <w:rsid w:val="007C38C2"/>
    <w:rsid w:val="007C393D"/>
    <w:rsid w:val="007C3A81"/>
    <w:rsid w:val="007C3ADE"/>
    <w:rsid w:val="007C3AF5"/>
    <w:rsid w:val="007C3B1D"/>
    <w:rsid w:val="007C3DF9"/>
    <w:rsid w:val="007C3E55"/>
    <w:rsid w:val="007C3E79"/>
    <w:rsid w:val="007C3ED3"/>
    <w:rsid w:val="007C3F99"/>
    <w:rsid w:val="007C3FF4"/>
    <w:rsid w:val="007C4036"/>
    <w:rsid w:val="007C429F"/>
    <w:rsid w:val="007C42F5"/>
    <w:rsid w:val="007C430E"/>
    <w:rsid w:val="007C4311"/>
    <w:rsid w:val="007C4338"/>
    <w:rsid w:val="007C43A4"/>
    <w:rsid w:val="007C4437"/>
    <w:rsid w:val="007C44BD"/>
    <w:rsid w:val="007C4617"/>
    <w:rsid w:val="007C47CC"/>
    <w:rsid w:val="007C47D3"/>
    <w:rsid w:val="007C4917"/>
    <w:rsid w:val="007C4943"/>
    <w:rsid w:val="007C498C"/>
    <w:rsid w:val="007C4AC8"/>
    <w:rsid w:val="007C4EFC"/>
    <w:rsid w:val="007C4F88"/>
    <w:rsid w:val="007C5001"/>
    <w:rsid w:val="007C503F"/>
    <w:rsid w:val="007C516E"/>
    <w:rsid w:val="007C5192"/>
    <w:rsid w:val="007C527D"/>
    <w:rsid w:val="007C53B2"/>
    <w:rsid w:val="007C54EE"/>
    <w:rsid w:val="007C556A"/>
    <w:rsid w:val="007C56E8"/>
    <w:rsid w:val="007C56F0"/>
    <w:rsid w:val="007C57F3"/>
    <w:rsid w:val="007C58BA"/>
    <w:rsid w:val="007C59B9"/>
    <w:rsid w:val="007C59F8"/>
    <w:rsid w:val="007C5BAC"/>
    <w:rsid w:val="007C5CE9"/>
    <w:rsid w:val="007C5E41"/>
    <w:rsid w:val="007C5E4E"/>
    <w:rsid w:val="007C5F2E"/>
    <w:rsid w:val="007C5F74"/>
    <w:rsid w:val="007C61DC"/>
    <w:rsid w:val="007C6223"/>
    <w:rsid w:val="007C64B6"/>
    <w:rsid w:val="007C6645"/>
    <w:rsid w:val="007C6859"/>
    <w:rsid w:val="007C6925"/>
    <w:rsid w:val="007C6B32"/>
    <w:rsid w:val="007C6B8E"/>
    <w:rsid w:val="007C6BE4"/>
    <w:rsid w:val="007C6CD7"/>
    <w:rsid w:val="007C6E6B"/>
    <w:rsid w:val="007C6F51"/>
    <w:rsid w:val="007C708A"/>
    <w:rsid w:val="007C70F4"/>
    <w:rsid w:val="007C727E"/>
    <w:rsid w:val="007C7362"/>
    <w:rsid w:val="007C73A2"/>
    <w:rsid w:val="007C74C2"/>
    <w:rsid w:val="007C7605"/>
    <w:rsid w:val="007C7628"/>
    <w:rsid w:val="007C775C"/>
    <w:rsid w:val="007C7985"/>
    <w:rsid w:val="007C7A6A"/>
    <w:rsid w:val="007C7AFF"/>
    <w:rsid w:val="007C7CE2"/>
    <w:rsid w:val="007C7D19"/>
    <w:rsid w:val="007C7DA2"/>
    <w:rsid w:val="007C7ED9"/>
    <w:rsid w:val="007D0280"/>
    <w:rsid w:val="007D02B9"/>
    <w:rsid w:val="007D0507"/>
    <w:rsid w:val="007D0596"/>
    <w:rsid w:val="007D0779"/>
    <w:rsid w:val="007D086B"/>
    <w:rsid w:val="007D0B38"/>
    <w:rsid w:val="007D0BD2"/>
    <w:rsid w:val="007D0BFF"/>
    <w:rsid w:val="007D0C1D"/>
    <w:rsid w:val="007D0C65"/>
    <w:rsid w:val="007D0D5B"/>
    <w:rsid w:val="007D0EF2"/>
    <w:rsid w:val="007D1158"/>
    <w:rsid w:val="007D118E"/>
    <w:rsid w:val="007D1282"/>
    <w:rsid w:val="007D12F5"/>
    <w:rsid w:val="007D1383"/>
    <w:rsid w:val="007D15AF"/>
    <w:rsid w:val="007D181A"/>
    <w:rsid w:val="007D189E"/>
    <w:rsid w:val="007D1903"/>
    <w:rsid w:val="007D197D"/>
    <w:rsid w:val="007D1CFF"/>
    <w:rsid w:val="007D1FFB"/>
    <w:rsid w:val="007D2056"/>
    <w:rsid w:val="007D20D5"/>
    <w:rsid w:val="007D2448"/>
    <w:rsid w:val="007D2467"/>
    <w:rsid w:val="007D247C"/>
    <w:rsid w:val="007D24D9"/>
    <w:rsid w:val="007D26F7"/>
    <w:rsid w:val="007D27A9"/>
    <w:rsid w:val="007D28F9"/>
    <w:rsid w:val="007D2AEC"/>
    <w:rsid w:val="007D2B40"/>
    <w:rsid w:val="007D2B7D"/>
    <w:rsid w:val="007D2BA5"/>
    <w:rsid w:val="007D2FD7"/>
    <w:rsid w:val="007D310A"/>
    <w:rsid w:val="007D3267"/>
    <w:rsid w:val="007D3318"/>
    <w:rsid w:val="007D33DE"/>
    <w:rsid w:val="007D3491"/>
    <w:rsid w:val="007D3521"/>
    <w:rsid w:val="007D3527"/>
    <w:rsid w:val="007D35ED"/>
    <w:rsid w:val="007D36DD"/>
    <w:rsid w:val="007D38D5"/>
    <w:rsid w:val="007D3A8D"/>
    <w:rsid w:val="007D3CC6"/>
    <w:rsid w:val="007D3E6A"/>
    <w:rsid w:val="007D3EE5"/>
    <w:rsid w:val="007D4038"/>
    <w:rsid w:val="007D406C"/>
    <w:rsid w:val="007D40AB"/>
    <w:rsid w:val="007D40B6"/>
    <w:rsid w:val="007D412B"/>
    <w:rsid w:val="007D4289"/>
    <w:rsid w:val="007D4319"/>
    <w:rsid w:val="007D43EC"/>
    <w:rsid w:val="007D4457"/>
    <w:rsid w:val="007D4501"/>
    <w:rsid w:val="007D458C"/>
    <w:rsid w:val="007D45EF"/>
    <w:rsid w:val="007D471C"/>
    <w:rsid w:val="007D475D"/>
    <w:rsid w:val="007D4853"/>
    <w:rsid w:val="007D49BB"/>
    <w:rsid w:val="007D4A72"/>
    <w:rsid w:val="007D4ADD"/>
    <w:rsid w:val="007D5279"/>
    <w:rsid w:val="007D5291"/>
    <w:rsid w:val="007D55CE"/>
    <w:rsid w:val="007D56C3"/>
    <w:rsid w:val="007D591F"/>
    <w:rsid w:val="007D597E"/>
    <w:rsid w:val="007D597F"/>
    <w:rsid w:val="007D59CA"/>
    <w:rsid w:val="007D59D7"/>
    <w:rsid w:val="007D5AAE"/>
    <w:rsid w:val="007D5AFA"/>
    <w:rsid w:val="007D5B2C"/>
    <w:rsid w:val="007D5B85"/>
    <w:rsid w:val="007D5C47"/>
    <w:rsid w:val="007D5C4F"/>
    <w:rsid w:val="007D5EA9"/>
    <w:rsid w:val="007D5EB4"/>
    <w:rsid w:val="007D5FEA"/>
    <w:rsid w:val="007D6102"/>
    <w:rsid w:val="007D61DB"/>
    <w:rsid w:val="007D6244"/>
    <w:rsid w:val="007D6268"/>
    <w:rsid w:val="007D62BE"/>
    <w:rsid w:val="007D62DF"/>
    <w:rsid w:val="007D64DF"/>
    <w:rsid w:val="007D657C"/>
    <w:rsid w:val="007D65A0"/>
    <w:rsid w:val="007D65D0"/>
    <w:rsid w:val="007D6826"/>
    <w:rsid w:val="007D6861"/>
    <w:rsid w:val="007D68CB"/>
    <w:rsid w:val="007D6925"/>
    <w:rsid w:val="007D6B91"/>
    <w:rsid w:val="007D6CB8"/>
    <w:rsid w:val="007D6CDC"/>
    <w:rsid w:val="007D6F25"/>
    <w:rsid w:val="007D6F96"/>
    <w:rsid w:val="007D6F99"/>
    <w:rsid w:val="007D7017"/>
    <w:rsid w:val="007D7075"/>
    <w:rsid w:val="007D70D3"/>
    <w:rsid w:val="007D70D5"/>
    <w:rsid w:val="007D71A0"/>
    <w:rsid w:val="007D71E5"/>
    <w:rsid w:val="007D743C"/>
    <w:rsid w:val="007D7583"/>
    <w:rsid w:val="007D75AB"/>
    <w:rsid w:val="007D76A9"/>
    <w:rsid w:val="007D7801"/>
    <w:rsid w:val="007D78B2"/>
    <w:rsid w:val="007D7A0C"/>
    <w:rsid w:val="007D7A99"/>
    <w:rsid w:val="007D7AB3"/>
    <w:rsid w:val="007D7B03"/>
    <w:rsid w:val="007D7C93"/>
    <w:rsid w:val="007D7DB7"/>
    <w:rsid w:val="007D7E30"/>
    <w:rsid w:val="007D7EAD"/>
    <w:rsid w:val="007D7F52"/>
    <w:rsid w:val="007E00C0"/>
    <w:rsid w:val="007E015B"/>
    <w:rsid w:val="007E05CE"/>
    <w:rsid w:val="007E0623"/>
    <w:rsid w:val="007E06A9"/>
    <w:rsid w:val="007E076A"/>
    <w:rsid w:val="007E0784"/>
    <w:rsid w:val="007E08EA"/>
    <w:rsid w:val="007E0999"/>
    <w:rsid w:val="007E0B71"/>
    <w:rsid w:val="007E0C5B"/>
    <w:rsid w:val="007E0CA2"/>
    <w:rsid w:val="007E0E27"/>
    <w:rsid w:val="007E0E88"/>
    <w:rsid w:val="007E0EE7"/>
    <w:rsid w:val="007E1251"/>
    <w:rsid w:val="007E1266"/>
    <w:rsid w:val="007E12E0"/>
    <w:rsid w:val="007E1304"/>
    <w:rsid w:val="007E1425"/>
    <w:rsid w:val="007E14C3"/>
    <w:rsid w:val="007E159C"/>
    <w:rsid w:val="007E1682"/>
    <w:rsid w:val="007E16D2"/>
    <w:rsid w:val="007E173B"/>
    <w:rsid w:val="007E181A"/>
    <w:rsid w:val="007E181E"/>
    <w:rsid w:val="007E1875"/>
    <w:rsid w:val="007E18A4"/>
    <w:rsid w:val="007E190E"/>
    <w:rsid w:val="007E1A81"/>
    <w:rsid w:val="007E1A98"/>
    <w:rsid w:val="007E1B3E"/>
    <w:rsid w:val="007E1CF6"/>
    <w:rsid w:val="007E1DFC"/>
    <w:rsid w:val="007E1ECD"/>
    <w:rsid w:val="007E204D"/>
    <w:rsid w:val="007E210B"/>
    <w:rsid w:val="007E2210"/>
    <w:rsid w:val="007E235B"/>
    <w:rsid w:val="007E2414"/>
    <w:rsid w:val="007E24BC"/>
    <w:rsid w:val="007E24DC"/>
    <w:rsid w:val="007E255C"/>
    <w:rsid w:val="007E25BC"/>
    <w:rsid w:val="007E2602"/>
    <w:rsid w:val="007E2653"/>
    <w:rsid w:val="007E26D6"/>
    <w:rsid w:val="007E278B"/>
    <w:rsid w:val="007E2837"/>
    <w:rsid w:val="007E28F1"/>
    <w:rsid w:val="007E2CB2"/>
    <w:rsid w:val="007E2E31"/>
    <w:rsid w:val="007E2F57"/>
    <w:rsid w:val="007E313B"/>
    <w:rsid w:val="007E336B"/>
    <w:rsid w:val="007E34C0"/>
    <w:rsid w:val="007E3554"/>
    <w:rsid w:val="007E3560"/>
    <w:rsid w:val="007E35EA"/>
    <w:rsid w:val="007E3608"/>
    <w:rsid w:val="007E3665"/>
    <w:rsid w:val="007E36A6"/>
    <w:rsid w:val="007E36D2"/>
    <w:rsid w:val="007E3781"/>
    <w:rsid w:val="007E39D4"/>
    <w:rsid w:val="007E3AC6"/>
    <w:rsid w:val="007E3ACE"/>
    <w:rsid w:val="007E3AE4"/>
    <w:rsid w:val="007E3B02"/>
    <w:rsid w:val="007E3B90"/>
    <w:rsid w:val="007E3C6B"/>
    <w:rsid w:val="007E3DBE"/>
    <w:rsid w:val="007E3E14"/>
    <w:rsid w:val="007E3E49"/>
    <w:rsid w:val="007E3F01"/>
    <w:rsid w:val="007E4085"/>
    <w:rsid w:val="007E40C9"/>
    <w:rsid w:val="007E4153"/>
    <w:rsid w:val="007E417B"/>
    <w:rsid w:val="007E421E"/>
    <w:rsid w:val="007E4265"/>
    <w:rsid w:val="007E428F"/>
    <w:rsid w:val="007E4353"/>
    <w:rsid w:val="007E43BD"/>
    <w:rsid w:val="007E44B7"/>
    <w:rsid w:val="007E45E1"/>
    <w:rsid w:val="007E460D"/>
    <w:rsid w:val="007E46F1"/>
    <w:rsid w:val="007E4DA1"/>
    <w:rsid w:val="007E4E37"/>
    <w:rsid w:val="007E4EA1"/>
    <w:rsid w:val="007E505D"/>
    <w:rsid w:val="007E52A5"/>
    <w:rsid w:val="007E5353"/>
    <w:rsid w:val="007E541E"/>
    <w:rsid w:val="007E5477"/>
    <w:rsid w:val="007E54DC"/>
    <w:rsid w:val="007E553D"/>
    <w:rsid w:val="007E554B"/>
    <w:rsid w:val="007E555A"/>
    <w:rsid w:val="007E5589"/>
    <w:rsid w:val="007E55E2"/>
    <w:rsid w:val="007E565F"/>
    <w:rsid w:val="007E56D5"/>
    <w:rsid w:val="007E576C"/>
    <w:rsid w:val="007E57A3"/>
    <w:rsid w:val="007E5CBF"/>
    <w:rsid w:val="007E5DDD"/>
    <w:rsid w:val="007E5E4B"/>
    <w:rsid w:val="007E61AA"/>
    <w:rsid w:val="007E6269"/>
    <w:rsid w:val="007E62E2"/>
    <w:rsid w:val="007E6316"/>
    <w:rsid w:val="007E65BE"/>
    <w:rsid w:val="007E65D2"/>
    <w:rsid w:val="007E660A"/>
    <w:rsid w:val="007E66B2"/>
    <w:rsid w:val="007E67A6"/>
    <w:rsid w:val="007E6833"/>
    <w:rsid w:val="007E68D6"/>
    <w:rsid w:val="007E68E8"/>
    <w:rsid w:val="007E6935"/>
    <w:rsid w:val="007E693E"/>
    <w:rsid w:val="007E6943"/>
    <w:rsid w:val="007E6A93"/>
    <w:rsid w:val="007E6C12"/>
    <w:rsid w:val="007E6C83"/>
    <w:rsid w:val="007E6CC9"/>
    <w:rsid w:val="007E6EA2"/>
    <w:rsid w:val="007E6EAA"/>
    <w:rsid w:val="007E6FF2"/>
    <w:rsid w:val="007E70C2"/>
    <w:rsid w:val="007E7418"/>
    <w:rsid w:val="007E7510"/>
    <w:rsid w:val="007E756A"/>
    <w:rsid w:val="007E75D9"/>
    <w:rsid w:val="007E75FB"/>
    <w:rsid w:val="007E77D0"/>
    <w:rsid w:val="007E7B65"/>
    <w:rsid w:val="007E7CD0"/>
    <w:rsid w:val="007E7DDF"/>
    <w:rsid w:val="007F016A"/>
    <w:rsid w:val="007F01A2"/>
    <w:rsid w:val="007F02BB"/>
    <w:rsid w:val="007F051F"/>
    <w:rsid w:val="007F0547"/>
    <w:rsid w:val="007F05DF"/>
    <w:rsid w:val="007F068A"/>
    <w:rsid w:val="007F06C6"/>
    <w:rsid w:val="007F0816"/>
    <w:rsid w:val="007F08AA"/>
    <w:rsid w:val="007F0B90"/>
    <w:rsid w:val="007F0C1F"/>
    <w:rsid w:val="007F0CCE"/>
    <w:rsid w:val="007F0DD3"/>
    <w:rsid w:val="007F0E78"/>
    <w:rsid w:val="007F0E8F"/>
    <w:rsid w:val="007F0F18"/>
    <w:rsid w:val="007F0F34"/>
    <w:rsid w:val="007F0F3E"/>
    <w:rsid w:val="007F10F6"/>
    <w:rsid w:val="007F1518"/>
    <w:rsid w:val="007F1A33"/>
    <w:rsid w:val="007F1AD0"/>
    <w:rsid w:val="007F1B68"/>
    <w:rsid w:val="007F1BD3"/>
    <w:rsid w:val="007F1CF8"/>
    <w:rsid w:val="007F1DCC"/>
    <w:rsid w:val="007F1F20"/>
    <w:rsid w:val="007F200A"/>
    <w:rsid w:val="007F2051"/>
    <w:rsid w:val="007F20CB"/>
    <w:rsid w:val="007F2135"/>
    <w:rsid w:val="007F226D"/>
    <w:rsid w:val="007F2510"/>
    <w:rsid w:val="007F2553"/>
    <w:rsid w:val="007F2598"/>
    <w:rsid w:val="007F25A8"/>
    <w:rsid w:val="007F2602"/>
    <w:rsid w:val="007F26B3"/>
    <w:rsid w:val="007F26C8"/>
    <w:rsid w:val="007F2810"/>
    <w:rsid w:val="007F281C"/>
    <w:rsid w:val="007F29C4"/>
    <w:rsid w:val="007F2A4E"/>
    <w:rsid w:val="007F2C68"/>
    <w:rsid w:val="007F2D8B"/>
    <w:rsid w:val="007F2FE1"/>
    <w:rsid w:val="007F31D2"/>
    <w:rsid w:val="007F3229"/>
    <w:rsid w:val="007F32C3"/>
    <w:rsid w:val="007F33AB"/>
    <w:rsid w:val="007F3482"/>
    <w:rsid w:val="007F3751"/>
    <w:rsid w:val="007F37CD"/>
    <w:rsid w:val="007F38A6"/>
    <w:rsid w:val="007F38C2"/>
    <w:rsid w:val="007F39ED"/>
    <w:rsid w:val="007F3A5B"/>
    <w:rsid w:val="007F3A69"/>
    <w:rsid w:val="007F3BCF"/>
    <w:rsid w:val="007F3CF1"/>
    <w:rsid w:val="007F3D38"/>
    <w:rsid w:val="007F3DFD"/>
    <w:rsid w:val="007F3EC7"/>
    <w:rsid w:val="007F3FB0"/>
    <w:rsid w:val="007F4095"/>
    <w:rsid w:val="007F40AA"/>
    <w:rsid w:val="007F40BF"/>
    <w:rsid w:val="007F431B"/>
    <w:rsid w:val="007F4332"/>
    <w:rsid w:val="007F4342"/>
    <w:rsid w:val="007F450B"/>
    <w:rsid w:val="007F453D"/>
    <w:rsid w:val="007F45B2"/>
    <w:rsid w:val="007F46F3"/>
    <w:rsid w:val="007F47A2"/>
    <w:rsid w:val="007F48D3"/>
    <w:rsid w:val="007F4C8A"/>
    <w:rsid w:val="007F4EA7"/>
    <w:rsid w:val="007F4F00"/>
    <w:rsid w:val="007F5305"/>
    <w:rsid w:val="007F5592"/>
    <w:rsid w:val="007F55A3"/>
    <w:rsid w:val="007F55B4"/>
    <w:rsid w:val="007F569A"/>
    <w:rsid w:val="007F5950"/>
    <w:rsid w:val="007F5B4F"/>
    <w:rsid w:val="007F5DEA"/>
    <w:rsid w:val="007F5FAE"/>
    <w:rsid w:val="007F603A"/>
    <w:rsid w:val="007F615B"/>
    <w:rsid w:val="007F61A7"/>
    <w:rsid w:val="007F62ED"/>
    <w:rsid w:val="007F63DE"/>
    <w:rsid w:val="007F64D0"/>
    <w:rsid w:val="007F64FF"/>
    <w:rsid w:val="007F65E9"/>
    <w:rsid w:val="007F65F2"/>
    <w:rsid w:val="007F6681"/>
    <w:rsid w:val="007F67E9"/>
    <w:rsid w:val="007F6955"/>
    <w:rsid w:val="007F6C11"/>
    <w:rsid w:val="007F6C14"/>
    <w:rsid w:val="007F6C73"/>
    <w:rsid w:val="007F6C90"/>
    <w:rsid w:val="007F6CEC"/>
    <w:rsid w:val="007F6E59"/>
    <w:rsid w:val="007F6EAD"/>
    <w:rsid w:val="007F70F2"/>
    <w:rsid w:val="007F718A"/>
    <w:rsid w:val="007F725D"/>
    <w:rsid w:val="007F7302"/>
    <w:rsid w:val="007F7399"/>
    <w:rsid w:val="007F73DF"/>
    <w:rsid w:val="007F7401"/>
    <w:rsid w:val="007F751A"/>
    <w:rsid w:val="007F75B3"/>
    <w:rsid w:val="007F7722"/>
    <w:rsid w:val="007F77A0"/>
    <w:rsid w:val="007F78B1"/>
    <w:rsid w:val="007F78DE"/>
    <w:rsid w:val="007F79EC"/>
    <w:rsid w:val="007F7B58"/>
    <w:rsid w:val="007F7B77"/>
    <w:rsid w:val="007F7BC0"/>
    <w:rsid w:val="007F7FBB"/>
    <w:rsid w:val="008000EA"/>
    <w:rsid w:val="008001ED"/>
    <w:rsid w:val="00800436"/>
    <w:rsid w:val="00800522"/>
    <w:rsid w:val="008006A2"/>
    <w:rsid w:val="008006D2"/>
    <w:rsid w:val="008006E3"/>
    <w:rsid w:val="008009D5"/>
    <w:rsid w:val="008009F0"/>
    <w:rsid w:val="00800BA2"/>
    <w:rsid w:val="00800D4D"/>
    <w:rsid w:val="00800DCD"/>
    <w:rsid w:val="00800E42"/>
    <w:rsid w:val="00800EF0"/>
    <w:rsid w:val="008011A4"/>
    <w:rsid w:val="00801246"/>
    <w:rsid w:val="00801302"/>
    <w:rsid w:val="00801325"/>
    <w:rsid w:val="00801593"/>
    <w:rsid w:val="0080163C"/>
    <w:rsid w:val="00801711"/>
    <w:rsid w:val="0080172B"/>
    <w:rsid w:val="00801879"/>
    <w:rsid w:val="008018C4"/>
    <w:rsid w:val="008019E7"/>
    <w:rsid w:val="00801BB0"/>
    <w:rsid w:val="00801BB8"/>
    <w:rsid w:val="00801C44"/>
    <w:rsid w:val="00801DAD"/>
    <w:rsid w:val="0080204A"/>
    <w:rsid w:val="00802053"/>
    <w:rsid w:val="0080206F"/>
    <w:rsid w:val="00802226"/>
    <w:rsid w:val="008023EF"/>
    <w:rsid w:val="00802472"/>
    <w:rsid w:val="008024B2"/>
    <w:rsid w:val="008024F2"/>
    <w:rsid w:val="0080271A"/>
    <w:rsid w:val="008027A4"/>
    <w:rsid w:val="008029B8"/>
    <w:rsid w:val="00802E71"/>
    <w:rsid w:val="00802EE0"/>
    <w:rsid w:val="00803048"/>
    <w:rsid w:val="00803071"/>
    <w:rsid w:val="008034D8"/>
    <w:rsid w:val="0080353C"/>
    <w:rsid w:val="00803621"/>
    <w:rsid w:val="008036FD"/>
    <w:rsid w:val="0080375B"/>
    <w:rsid w:val="008037A8"/>
    <w:rsid w:val="00803871"/>
    <w:rsid w:val="008038F2"/>
    <w:rsid w:val="008038FC"/>
    <w:rsid w:val="00804081"/>
    <w:rsid w:val="00804285"/>
    <w:rsid w:val="00804294"/>
    <w:rsid w:val="008042C1"/>
    <w:rsid w:val="008042D7"/>
    <w:rsid w:val="0080445A"/>
    <w:rsid w:val="0080445F"/>
    <w:rsid w:val="008044DA"/>
    <w:rsid w:val="0080453E"/>
    <w:rsid w:val="00804650"/>
    <w:rsid w:val="008047D2"/>
    <w:rsid w:val="008047DB"/>
    <w:rsid w:val="00804904"/>
    <w:rsid w:val="00804A23"/>
    <w:rsid w:val="00804BA5"/>
    <w:rsid w:val="00804D63"/>
    <w:rsid w:val="00804EE2"/>
    <w:rsid w:val="00804F8F"/>
    <w:rsid w:val="00804FB6"/>
    <w:rsid w:val="008052E8"/>
    <w:rsid w:val="0080535B"/>
    <w:rsid w:val="008053A5"/>
    <w:rsid w:val="00805472"/>
    <w:rsid w:val="008054A2"/>
    <w:rsid w:val="00805558"/>
    <w:rsid w:val="00805601"/>
    <w:rsid w:val="00805711"/>
    <w:rsid w:val="00805719"/>
    <w:rsid w:val="0080581D"/>
    <w:rsid w:val="008059E5"/>
    <w:rsid w:val="00805A50"/>
    <w:rsid w:val="00805BC6"/>
    <w:rsid w:val="00805E56"/>
    <w:rsid w:val="00805E68"/>
    <w:rsid w:val="00806070"/>
    <w:rsid w:val="008060D4"/>
    <w:rsid w:val="00806131"/>
    <w:rsid w:val="008062EA"/>
    <w:rsid w:val="00806375"/>
    <w:rsid w:val="008063D6"/>
    <w:rsid w:val="0080646B"/>
    <w:rsid w:val="008065DC"/>
    <w:rsid w:val="008067AB"/>
    <w:rsid w:val="008068D4"/>
    <w:rsid w:val="008069AF"/>
    <w:rsid w:val="00806A19"/>
    <w:rsid w:val="00806BAA"/>
    <w:rsid w:val="00806CA4"/>
    <w:rsid w:val="00806CA6"/>
    <w:rsid w:val="00806D85"/>
    <w:rsid w:val="00806DE1"/>
    <w:rsid w:val="00806ECE"/>
    <w:rsid w:val="00806EDB"/>
    <w:rsid w:val="00806F06"/>
    <w:rsid w:val="00806FAF"/>
    <w:rsid w:val="0080721D"/>
    <w:rsid w:val="008073E7"/>
    <w:rsid w:val="00807681"/>
    <w:rsid w:val="0080778C"/>
    <w:rsid w:val="00807920"/>
    <w:rsid w:val="008079E9"/>
    <w:rsid w:val="00807A03"/>
    <w:rsid w:val="00807A7A"/>
    <w:rsid w:val="00807AB5"/>
    <w:rsid w:val="00807C40"/>
    <w:rsid w:val="00807CC4"/>
    <w:rsid w:val="00807DA8"/>
    <w:rsid w:val="00807F46"/>
    <w:rsid w:val="0081029F"/>
    <w:rsid w:val="008102C8"/>
    <w:rsid w:val="008102E7"/>
    <w:rsid w:val="00810308"/>
    <w:rsid w:val="008106AF"/>
    <w:rsid w:val="008109F0"/>
    <w:rsid w:val="00810CC4"/>
    <w:rsid w:val="00810DCB"/>
    <w:rsid w:val="00810FD4"/>
    <w:rsid w:val="008110C0"/>
    <w:rsid w:val="008111A9"/>
    <w:rsid w:val="008114CE"/>
    <w:rsid w:val="008115CF"/>
    <w:rsid w:val="00811608"/>
    <w:rsid w:val="0081172E"/>
    <w:rsid w:val="0081189B"/>
    <w:rsid w:val="00811968"/>
    <w:rsid w:val="00811BCD"/>
    <w:rsid w:val="00811C3F"/>
    <w:rsid w:val="00811CD4"/>
    <w:rsid w:val="00811D9D"/>
    <w:rsid w:val="00811FB0"/>
    <w:rsid w:val="008122D1"/>
    <w:rsid w:val="008122E0"/>
    <w:rsid w:val="008124C8"/>
    <w:rsid w:val="00812660"/>
    <w:rsid w:val="00812684"/>
    <w:rsid w:val="008126A9"/>
    <w:rsid w:val="008126CF"/>
    <w:rsid w:val="008126F8"/>
    <w:rsid w:val="008126FD"/>
    <w:rsid w:val="00812796"/>
    <w:rsid w:val="0081285A"/>
    <w:rsid w:val="008128B0"/>
    <w:rsid w:val="00812C33"/>
    <w:rsid w:val="00812D1F"/>
    <w:rsid w:val="00812D5E"/>
    <w:rsid w:val="00812E86"/>
    <w:rsid w:val="00812FDD"/>
    <w:rsid w:val="00813298"/>
    <w:rsid w:val="0081329F"/>
    <w:rsid w:val="008132B5"/>
    <w:rsid w:val="008133C0"/>
    <w:rsid w:val="008134A0"/>
    <w:rsid w:val="008134BC"/>
    <w:rsid w:val="008135A7"/>
    <w:rsid w:val="00813772"/>
    <w:rsid w:val="0081379F"/>
    <w:rsid w:val="00813838"/>
    <w:rsid w:val="0081389C"/>
    <w:rsid w:val="008138EF"/>
    <w:rsid w:val="00813A91"/>
    <w:rsid w:val="00813CDF"/>
    <w:rsid w:val="008140BF"/>
    <w:rsid w:val="00814194"/>
    <w:rsid w:val="008143AD"/>
    <w:rsid w:val="0081444B"/>
    <w:rsid w:val="00814524"/>
    <w:rsid w:val="0081457C"/>
    <w:rsid w:val="00814655"/>
    <w:rsid w:val="008149E3"/>
    <w:rsid w:val="00814B40"/>
    <w:rsid w:val="00814B87"/>
    <w:rsid w:val="00814DCB"/>
    <w:rsid w:val="00814ED2"/>
    <w:rsid w:val="00814EEF"/>
    <w:rsid w:val="00815141"/>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0F8"/>
    <w:rsid w:val="0081610D"/>
    <w:rsid w:val="00816260"/>
    <w:rsid w:val="00816454"/>
    <w:rsid w:val="00816572"/>
    <w:rsid w:val="008167FF"/>
    <w:rsid w:val="00816898"/>
    <w:rsid w:val="00816913"/>
    <w:rsid w:val="00816994"/>
    <w:rsid w:val="008169F0"/>
    <w:rsid w:val="00816ABF"/>
    <w:rsid w:val="00816E7F"/>
    <w:rsid w:val="008172CD"/>
    <w:rsid w:val="008172E9"/>
    <w:rsid w:val="00817303"/>
    <w:rsid w:val="0081738D"/>
    <w:rsid w:val="0081744B"/>
    <w:rsid w:val="00817597"/>
    <w:rsid w:val="0081763D"/>
    <w:rsid w:val="00817675"/>
    <w:rsid w:val="008176D5"/>
    <w:rsid w:val="00817837"/>
    <w:rsid w:val="008179F3"/>
    <w:rsid w:val="00817D28"/>
    <w:rsid w:val="00817D2E"/>
    <w:rsid w:val="00817DB6"/>
    <w:rsid w:val="00817E1A"/>
    <w:rsid w:val="00820042"/>
    <w:rsid w:val="0082015D"/>
    <w:rsid w:val="00820212"/>
    <w:rsid w:val="00820237"/>
    <w:rsid w:val="008202B3"/>
    <w:rsid w:val="008202D8"/>
    <w:rsid w:val="0082041B"/>
    <w:rsid w:val="00820537"/>
    <w:rsid w:val="00820651"/>
    <w:rsid w:val="008206DD"/>
    <w:rsid w:val="008206FF"/>
    <w:rsid w:val="008208A5"/>
    <w:rsid w:val="00820952"/>
    <w:rsid w:val="008209A8"/>
    <w:rsid w:val="008209AB"/>
    <w:rsid w:val="00820A48"/>
    <w:rsid w:val="00820BAF"/>
    <w:rsid w:val="00820CD6"/>
    <w:rsid w:val="00821010"/>
    <w:rsid w:val="00821284"/>
    <w:rsid w:val="0082166C"/>
    <w:rsid w:val="008217F7"/>
    <w:rsid w:val="008218CE"/>
    <w:rsid w:val="00821A2E"/>
    <w:rsid w:val="00821B19"/>
    <w:rsid w:val="00821BE0"/>
    <w:rsid w:val="00821D40"/>
    <w:rsid w:val="00822059"/>
    <w:rsid w:val="0082242C"/>
    <w:rsid w:val="0082247E"/>
    <w:rsid w:val="008224AF"/>
    <w:rsid w:val="008224FE"/>
    <w:rsid w:val="0082253E"/>
    <w:rsid w:val="00822680"/>
    <w:rsid w:val="00822782"/>
    <w:rsid w:val="008228B6"/>
    <w:rsid w:val="00822AD8"/>
    <w:rsid w:val="00822B3E"/>
    <w:rsid w:val="00822DD7"/>
    <w:rsid w:val="00822EB3"/>
    <w:rsid w:val="00822F53"/>
    <w:rsid w:val="00822FAE"/>
    <w:rsid w:val="00823360"/>
    <w:rsid w:val="008233F0"/>
    <w:rsid w:val="00823551"/>
    <w:rsid w:val="00823707"/>
    <w:rsid w:val="0082392F"/>
    <w:rsid w:val="00823938"/>
    <w:rsid w:val="00823A9B"/>
    <w:rsid w:val="00823B1F"/>
    <w:rsid w:val="00823B49"/>
    <w:rsid w:val="00823B77"/>
    <w:rsid w:val="00823CC2"/>
    <w:rsid w:val="00823DE6"/>
    <w:rsid w:val="00823F85"/>
    <w:rsid w:val="008240EF"/>
    <w:rsid w:val="00824235"/>
    <w:rsid w:val="00824258"/>
    <w:rsid w:val="0082426A"/>
    <w:rsid w:val="008244C2"/>
    <w:rsid w:val="0082455C"/>
    <w:rsid w:val="00824661"/>
    <w:rsid w:val="0082479A"/>
    <w:rsid w:val="0082479E"/>
    <w:rsid w:val="00824A6E"/>
    <w:rsid w:val="00824B37"/>
    <w:rsid w:val="00824B99"/>
    <w:rsid w:val="00824C09"/>
    <w:rsid w:val="008250EA"/>
    <w:rsid w:val="008250F0"/>
    <w:rsid w:val="008251C8"/>
    <w:rsid w:val="00825330"/>
    <w:rsid w:val="0082533D"/>
    <w:rsid w:val="00825471"/>
    <w:rsid w:val="00825559"/>
    <w:rsid w:val="00825590"/>
    <w:rsid w:val="0082567D"/>
    <w:rsid w:val="008256A4"/>
    <w:rsid w:val="008256B5"/>
    <w:rsid w:val="008256FE"/>
    <w:rsid w:val="00825776"/>
    <w:rsid w:val="0082577D"/>
    <w:rsid w:val="008257AE"/>
    <w:rsid w:val="008258F1"/>
    <w:rsid w:val="00825A8A"/>
    <w:rsid w:val="00825AC3"/>
    <w:rsid w:val="00825B60"/>
    <w:rsid w:val="00825C43"/>
    <w:rsid w:val="00825CD7"/>
    <w:rsid w:val="00825D23"/>
    <w:rsid w:val="00825D82"/>
    <w:rsid w:val="00825DCE"/>
    <w:rsid w:val="00825F27"/>
    <w:rsid w:val="00825F9C"/>
    <w:rsid w:val="00826118"/>
    <w:rsid w:val="008263C6"/>
    <w:rsid w:val="008264A8"/>
    <w:rsid w:val="008264B4"/>
    <w:rsid w:val="0082658D"/>
    <w:rsid w:val="008265C8"/>
    <w:rsid w:val="008265F8"/>
    <w:rsid w:val="00826764"/>
    <w:rsid w:val="008267AD"/>
    <w:rsid w:val="008267F5"/>
    <w:rsid w:val="00826AC4"/>
    <w:rsid w:val="00826ADC"/>
    <w:rsid w:val="00826B7B"/>
    <w:rsid w:val="00826C3C"/>
    <w:rsid w:val="00826D50"/>
    <w:rsid w:val="00826D9A"/>
    <w:rsid w:val="00827007"/>
    <w:rsid w:val="00827068"/>
    <w:rsid w:val="0082716F"/>
    <w:rsid w:val="0082739A"/>
    <w:rsid w:val="00827423"/>
    <w:rsid w:val="00827475"/>
    <w:rsid w:val="008276C2"/>
    <w:rsid w:val="00827885"/>
    <w:rsid w:val="008278AE"/>
    <w:rsid w:val="00827958"/>
    <w:rsid w:val="008300DE"/>
    <w:rsid w:val="008301DD"/>
    <w:rsid w:val="0083021A"/>
    <w:rsid w:val="0083049D"/>
    <w:rsid w:val="00830579"/>
    <w:rsid w:val="0083063F"/>
    <w:rsid w:val="00830680"/>
    <w:rsid w:val="00830737"/>
    <w:rsid w:val="0083076E"/>
    <w:rsid w:val="008307A5"/>
    <w:rsid w:val="00830868"/>
    <w:rsid w:val="00830893"/>
    <w:rsid w:val="008309F6"/>
    <w:rsid w:val="008309FC"/>
    <w:rsid w:val="00830A31"/>
    <w:rsid w:val="00830CBE"/>
    <w:rsid w:val="00830D1E"/>
    <w:rsid w:val="00830F8E"/>
    <w:rsid w:val="00831256"/>
    <w:rsid w:val="0083137C"/>
    <w:rsid w:val="008315A2"/>
    <w:rsid w:val="008315F8"/>
    <w:rsid w:val="0083167C"/>
    <w:rsid w:val="00831858"/>
    <w:rsid w:val="00831881"/>
    <w:rsid w:val="008318DB"/>
    <w:rsid w:val="00831BFB"/>
    <w:rsid w:val="00831CB2"/>
    <w:rsid w:val="00831D5C"/>
    <w:rsid w:val="00831D63"/>
    <w:rsid w:val="00831E11"/>
    <w:rsid w:val="00831E24"/>
    <w:rsid w:val="00831E34"/>
    <w:rsid w:val="00831F35"/>
    <w:rsid w:val="00831FFE"/>
    <w:rsid w:val="00832073"/>
    <w:rsid w:val="00832372"/>
    <w:rsid w:val="00832408"/>
    <w:rsid w:val="0083267A"/>
    <w:rsid w:val="00832897"/>
    <w:rsid w:val="008328E8"/>
    <w:rsid w:val="00832C3A"/>
    <w:rsid w:val="00832D93"/>
    <w:rsid w:val="00832E07"/>
    <w:rsid w:val="008330D9"/>
    <w:rsid w:val="008330EC"/>
    <w:rsid w:val="008334A5"/>
    <w:rsid w:val="008336B7"/>
    <w:rsid w:val="0083377A"/>
    <w:rsid w:val="00833780"/>
    <w:rsid w:val="008338E1"/>
    <w:rsid w:val="008339E9"/>
    <w:rsid w:val="00833BBC"/>
    <w:rsid w:val="00833D51"/>
    <w:rsid w:val="00833F24"/>
    <w:rsid w:val="00833FA2"/>
    <w:rsid w:val="00834056"/>
    <w:rsid w:val="00834268"/>
    <w:rsid w:val="00834284"/>
    <w:rsid w:val="00834527"/>
    <w:rsid w:val="00834594"/>
    <w:rsid w:val="008346CE"/>
    <w:rsid w:val="008346FB"/>
    <w:rsid w:val="008347F8"/>
    <w:rsid w:val="00834A81"/>
    <w:rsid w:val="00834BA4"/>
    <w:rsid w:val="00834D83"/>
    <w:rsid w:val="00834DA2"/>
    <w:rsid w:val="00834E2C"/>
    <w:rsid w:val="00834EB4"/>
    <w:rsid w:val="00834FC5"/>
    <w:rsid w:val="008351A4"/>
    <w:rsid w:val="008351C8"/>
    <w:rsid w:val="00835284"/>
    <w:rsid w:val="00835310"/>
    <w:rsid w:val="008353EC"/>
    <w:rsid w:val="008354E7"/>
    <w:rsid w:val="00835587"/>
    <w:rsid w:val="00835669"/>
    <w:rsid w:val="008356BC"/>
    <w:rsid w:val="008356DD"/>
    <w:rsid w:val="008357BD"/>
    <w:rsid w:val="00835AC7"/>
    <w:rsid w:val="00835C0B"/>
    <w:rsid w:val="00835CFD"/>
    <w:rsid w:val="00835F69"/>
    <w:rsid w:val="00835F9E"/>
    <w:rsid w:val="00835FC2"/>
    <w:rsid w:val="00835FD3"/>
    <w:rsid w:val="00835FED"/>
    <w:rsid w:val="008360B3"/>
    <w:rsid w:val="0083630F"/>
    <w:rsid w:val="0083646E"/>
    <w:rsid w:val="008364E6"/>
    <w:rsid w:val="0083659A"/>
    <w:rsid w:val="00836735"/>
    <w:rsid w:val="00836836"/>
    <w:rsid w:val="00836892"/>
    <w:rsid w:val="00836904"/>
    <w:rsid w:val="0083690F"/>
    <w:rsid w:val="00836B43"/>
    <w:rsid w:val="00836C2A"/>
    <w:rsid w:val="00836C65"/>
    <w:rsid w:val="00836D16"/>
    <w:rsid w:val="00836E35"/>
    <w:rsid w:val="00836EFC"/>
    <w:rsid w:val="00837564"/>
    <w:rsid w:val="00837870"/>
    <w:rsid w:val="00837876"/>
    <w:rsid w:val="00837960"/>
    <w:rsid w:val="00837A56"/>
    <w:rsid w:val="00837BA6"/>
    <w:rsid w:val="00837DDE"/>
    <w:rsid w:val="00837EBE"/>
    <w:rsid w:val="00837F8C"/>
    <w:rsid w:val="0084003F"/>
    <w:rsid w:val="008400BE"/>
    <w:rsid w:val="00840343"/>
    <w:rsid w:val="008403D1"/>
    <w:rsid w:val="008403DF"/>
    <w:rsid w:val="0084043A"/>
    <w:rsid w:val="0084048B"/>
    <w:rsid w:val="0084074C"/>
    <w:rsid w:val="00840846"/>
    <w:rsid w:val="0084094B"/>
    <w:rsid w:val="00840A0E"/>
    <w:rsid w:val="00840A33"/>
    <w:rsid w:val="00840A5E"/>
    <w:rsid w:val="00840B1D"/>
    <w:rsid w:val="00840D1D"/>
    <w:rsid w:val="00840DAF"/>
    <w:rsid w:val="00840DEB"/>
    <w:rsid w:val="00840E2D"/>
    <w:rsid w:val="008410D3"/>
    <w:rsid w:val="00841194"/>
    <w:rsid w:val="008411B7"/>
    <w:rsid w:val="0084127F"/>
    <w:rsid w:val="00841478"/>
    <w:rsid w:val="0084160E"/>
    <w:rsid w:val="00841763"/>
    <w:rsid w:val="008417E4"/>
    <w:rsid w:val="008417F5"/>
    <w:rsid w:val="008418D2"/>
    <w:rsid w:val="008419A1"/>
    <w:rsid w:val="008419E3"/>
    <w:rsid w:val="00841CF5"/>
    <w:rsid w:val="00841DD7"/>
    <w:rsid w:val="00841E8E"/>
    <w:rsid w:val="00841EFE"/>
    <w:rsid w:val="00841FC3"/>
    <w:rsid w:val="0084204C"/>
    <w:rsid w:val="00842167"/>
    <w:rsid w:val="008423B9"/>
    <w:rsid w:val="008424BD"/>
    <w:rsid w:val="008427CA"/>
    <w:rsid w:val="00842971"/>
    <w:rsid w:val="008429CA"/>
    <w:rsid w:val="008429CB"/>
    <w:rsid w:val="00842D5D"/>
    <w:rsid w:val="00842D68"/>
    <w:rsid w:val="00842DDC"/>
    <w:rsid w:val="00842EB6"/>
    <w:rsid w:val="00842EEC"/>
    <w:rsid w:val="0084307B"/>
    <w:rsid w:val="008430C4"/>
    <w:rsid w:val="008433D4"/>
    <w:rsid w:val="00843411"/>
    <w:rsid w:val="00843427"/>
    <w:rsid w:val="008434C1"/>
    <w:rsid w:val="0084387E"/>
    <w:rsid w:val="00843AA1"/>
    <w:rsid w:val="00843B65"/>
    <w:rsid w:val="00843C46"/>
    <w:rsid w:val="00843F4D"/>
    <w:rsid w:val="00844257"/>
    <w:rsid w:val="00844539"/>
    <w:rsid w:val="0084453C"/>
    <w:rsid w:val="0084454E"/>
    <w:rsid w:val="0084461D"/>
    <w:rsid w:val="008446CD"/>
    <w:rsid w:val="00844793"/>
    <w:rsid w:val="008447AE"/>
    <w:rsid w:val="00844848"/>
    <w:rsid w:val="0084484A"/>
    <w:rsid w:val="00844876"/>
    <w:rsid w:val="00844AD6"/>
    <w:rsid w:val="00844B86"/>
    <w:rsid w:val="00844BA9"/>
    <w:rsid w:val="00844CA3"/>
    <w:rsid w:val="00844DCB"/>
    <w:rsid w:val="00844E95"/>
    <w:rsid w:val="00844FE8"/>
    <w:rsid w:val="008451BC"/>
    <w:rsid w:val="00845237"/>
    <w:rsid w:val="00845646"/>
    <w:rsid w:val="00845689"/>
    <w:rsid w:val="008457A0"/>
    <w:rsid w:val="0084583D"/>
    <w:rsid w:val="008459B0"/>
    <w:rsid w:val="00845B0B"/>
    <w:rsid w:val="00845C49"/>
    <w:rsid w:val="00845D57"/>
    <w:rsid w:val="00845EDF"/>
    <w:rsid w:val="00845FEB"/>
    <w:rsid w:val="0084605E"/>
    <w:rsid w:val="008460E1"/>
    <w:rsid w:val="00846134"/>
    <w:rsid w:val="0084631D"/>
    <w:rsid w:val="00846336"/>
    <w:rsid w:val="0084638E"/>
    <w:rsid w:val="008463B5"/>
    <w:rsid w:val="00846474"/>
    <w:rsid w:val="0084649B"/>
    <w:rsid w:val="008465C5"/>
    <w:rsid w:val="0084666A"/>
    <w:rsid w:val="008466C6"/>
    <w:rsid w:val="00846991"/>
    <w:rsid w:val="00846CEE"/>
    <w:rsid w:val="00846D3E"/>
    <w:rsid w:val="00846DC0"/>
    <w:rsid w:val="00846FC2"/>
    <w:rsid w:val="00847077"/>
    <w:rsid w:val="008471E7"/>
    <w:rsid w:val="0084721E"/>
    <w:rsid w:val="00847222"/>
    <w:rsid w:val="00847253"/>
    <w:rsid w:val="00847302"/>
    <w:rsid w:val="0084732D"/>
    <w:rsid w:val="00847354"/>
    <w:rsid w:val="00847391"/>
    <w:rsid w:val="008473F6"/>
    <w:rsid w:val="00847479"/>
    <w:rsid w:val="008474A3"/>
    <w:rsid w:val="008474CF"/>
    <w:rsid w:val="008476E4"/>
    <w:rsid w:val="0084771D"/>
    <w:rsid w:val="008479E4"/>
    <w:rsid w:val="00847A92"/>
    <w:rsid w:val="00847AB1"/>
    <w:rsid w:val="00847B0C"/>
    <w:rsid w:val="00847B14"/>
    <w:rsid w:val="00847BF8"/>
    <w:rsid w:val="00847C07"/>
    <w:rsid w:val="00847DA6"/>
    <w:rsid w:val="00847E66"/>
    <w:rsid w:val="00847F37"/>
    <w:rsid w:val="008500DE"/>
    <w:rsid w:val="00850140"/>
    <w:rsid w:val="008501C0"/>
    <w:rsid w:val="00850223"/>
    <w:rsid w:val="00850250"/>
    <w:rsid w:val="00850528"/>
    <w:rsid w:val="00850681"/>
    <w:rsid w:val="0085072B"/>
    <w:rsid w:val="0085076E"/>
    <w:rsid w:val="008507F0"/>
    <w:rsid w:val="008508DA"/>
    <w:rsid w:val="00850919"/>
    <w:rsid w:val="008509B3"/>
    <w:rsid w:val="00850E17"/>
    <w:rsid w:val="00850E3E"/>
    <w:rsid w:val="00850E65"/>
    <w:rsid w:val="00850F25"/>
    <w:rsid w:val="00851193"/>
    <w:rsid w:val="008512F2"/>
    <w:rsid w:val="00851326"/>
    <w:rsid w:val="008513B9"/>
    <w:rsid w:val="008515DF"/>
    <w:rsid w:val="008519B4"/>
    <w:rsid w:val="00851AC6"/>
    <w:rsid w:val="00851C82"/>
    <w:rsid w:val="00851F46"/>
    <w:rsid w:val="00851FD9"/>
    <w:rsid w:val="00851FDD"/>
    <w:rsid w:val="00851FFA"/>
    <w:rsid w:val="0085214D"/>
    <w:rsid w:val="008521E6"/>
    <w:rsid w:val="008522EC"/>
    <w:rsid w:val="0085230D"/>
    <w:rsid w:val="00852382"/>
    <w:rsid w:val="008523BF"/>
    <w:rsid w:val="008525DE"/>
    <w:rsid w:val="00852715"/>
    <w:rsid w:val="00852860"/>
    <w:rsid w:val="0085289C"/>
    <w:rsid w:val="008528E5"/>
    <w:rsid w:val="00852A60"/>
    <w:rsid w:val="00852AA4"/>
    <w:rsid w:val="00852B89"/>
    <w:rsid w:val="00852BFE"/>
    <w:rsid w:val="00852CC1"/>
    <w:rsid w:val="00853077"/>
    <w:rsid w:val="0085308D"/>
    <w:rsid w:val="00853162"/>
    <w:rsid w:val="0085316B"/>
    <w:rsid w:val="008533C2"/>
    <w:rsid w:val="00853416"/>
    <w:rsid w:val="0085341C"/>
    <w:rsid w:val="00853500"/>
    <w:rsid w:val="00853550"/>
    <w:rsid w:val="0085355B"/>
    <w:rsid w:val="008535C6"/>
    <w:rsid w:val="00853780"/>
    <w:rsid w:val="008538EF"/>
    <w:rsid w:val="008538FC"/>
    <w:rsid w:val="00853AC0"/>
    <w:rsid w:val="00853B05"/>
    <w:rsid w:val="00853D5D"/>
    <w:rsid w:val="00853EC1"/>
    <w:rsid w:val="00853F9B"/>
    <w:rsid w:val="00854089"/>
    <w:rsid w:val="008541C2"/>
    <w:rsid w:val="008541D4"/>
    <w:rsid w:val="0085446A"/>
    <w:rsid w:val="00854563"/>
    <w:rsid w:val="00854661"/>
    <w:rsid w:val="0085468C"/>
    <w:rsid w:val="00854741"/>
    <w:rsid w:val="008547A8"/>
    <w:rsid w:val="00854AD9"/>
    <w:rsid w:val="00854C8A"/>
    <w:rsid w:val="00854E57"/>
    <w:rsid w:val="00854E70"/>
    <w:rsid w:val="00855079"/>
    <w:rsid w:val="00855127"/>
    <w:rsid w:val="00855177"/>
    <w:rsid w:val="008552BC"/>
    <w:rsid w:val="008553FC"/>
    <w:rsid w:val="00855417"/>
    <w:rsid w:val="00855433"/>
    <w:rsid w:val="00855437"/>
    <w:rsid w:val="00855607"/>
    <w:rsid w:val="00855781"/>
    <w:rsid w:val="0085579D"/>
    <w:rsid w:val="008557DD"/>
    <w:rsid w:val="00855886"/>
    <w:rsid w:val="00855914"/>
    <w:rsid w:val="0085593F"/>
    <w:rsid w:val="00855A59"/>
    <w:rsid w:val="00855CA6"/>
    <w:rsid w:val="00855D83"/>
    <w:rsid w:val="00855E43"/>
    <w:rsid w:val="00855F48"/>
    <w:rsid w:val="00855FC5"/>
    <w:rsid w:val="00856105"/>
    <w:rsid w:val="00856119"/>
    <w:rsid w:val="008562CE"/>
    <w:rsid w:val="00856433"/>
    <w:rsid w:val="008564D6"/>
    <w:rsid w:val="00856558"/>
    <w:rsid w:val="00856746"/>
    <w:rsid w:val="008567F8"/>
    <w:rsid w:val="00856A13"/>
    <w:rsid w:val="00856A92"/>
    <w:rsid w:val="00856B7E"/>
    <w:rsid w:val="00856BD5"/>
    <w:rsid w:val="00856BE6"/>
    <w:rsid w:val="00856D55"/>
    <w:rsid w:val="00856FF2"/>
    <w:rsid w:val="00857285"/>
    <w:rsid w:val="0085729D"/>
    <w:rsid w:val="008572FA"/>
    <w:rsid w:val="0085739B"/>
    <w:rsid w:val="008574F8"/>
    <w:rsid w:val="008576EA"/>
    <w:rsid w:val="0085777A"/>
    <w:rsid w:val="008577E7"/>
    <w:rsid w:val="008577F9"/>
    <w:rsid w:val="00857806"/>
    <w:rsid w:val="0085784A"/>
    <w:rsid w:val="008578CF"/>
    <w:rsid w:val="00857992"/>
    <w:rsid w:val="008579EE"/>
    <w:rsid w:val="00857ACA"/>
    <w:rsid w:val="00857C02"/>
    <w:rsid w:val="00857C5F"/>
    <w:rsid w:val="00857EE4"/>
    <w:rsid w:val="0086015F"/>
    <w:rsid w:val="00860241"/>
    <w:rsid w:val="00860253"/>
    <w:rsid w:val="00860337"/>
    <w:rsid w:val="0086059F"/>
    <w:rsid w:val="008605CD"/>
    <w:rsid w:val="008605D8"/>
    <w:rsid w:val="0086067C"/>
    <w:rsid w:val="00860922"/>
    <w:rsid w:val="00860AA8"/>
    <w:rsid w:val="00860C7F"/>
    <w:rsid w:val="00860D24"/>
    <w:rsid w:val="00860E28"/>
    <w:rsid w:val="00860E73"/>
    <w:rsid w:val="00860FBE"/>
    <w:rsid w:val="0086105B"/>
    <w:rsid w:val="00861111"/>
    <w:rsid w:val="00861166"/>
    <w:rsid w:val="008611D6"/>
    <w:rsid w:val="008614D8"/>
    <w:rsid w:val="008614F3"/>
    <w:rsid w:val="0086155F"/>
    <w:rsid w:val="0086156E"/>
    <w:rsid w:val="00861604"/>
    <w:rsid w:val="00861617"/>
    <w:rsid w:val="00861647"/>
    <w:rsid w:val="00861694"/>
    <w:rsid w:val="008617BB"/>
    <w:rsid w:val="0086191D"/>
    <w:rsid w:val="0086197D"/>
    <w:rsid w:val="00861AEC"/>
    <w:rsid w:val="00861B2A"/>
    <w:rsid w:val="00861C33"/>
    <w:rsid w:val="00861C36"/>
    <w:rsid w:val="00861C8A"/>
    <w:rsid w:val="00861F01"/>
    <w:rsid w:val="00861F40"/>
    <w:rsid w:val="0086219D"/>
    <w:rsid w:val="008621BD"/>
    <w:rsid w:val="0086220F"/>
    <w:rsid w:val="008623FD"/>
    <w:rsid w:val="00862473"/>
    <w:rsid w:val="0086249A"/>
    <w:rsid w:val="008624DD"/>
    <w:rsid w:val="00862610"/>
    <w:rsid w:val="00862674"/>
    <w:rsid w:val="008627B8"/>
    <w:rsid w:val="008627EF"/>
    <w:rsid w:val="008628B0"/>
    <w:rsid w:val="00862BCA"/>
    <w:rsid w:val="00862CA1"/>
    <w:rsid w:val="00862CCC"/>
    <w:rsid w:val="00862CE2"/>
    <w:rsid w:val="00862EA8"/>
    <w:rsid w:val="00862F0E"/>
    <w:rsid w:val="00862F1B"/>
    <w:rsid w:val="008634F7"/>
    <w:rsid w:val="0086352B"/>
    <w:rsid w:val="00863690"/>
    <w:rsid w:val="00863786"/>
    <w:rsid w:val="0086378C"/>
    <w:rsid w:val="0086381D"/>
    <w:rsid w:val="008638F6"/>
    <w:rsid w:val="00863905"/>
    <w:rsid w:val="00863920"/>
    <w:rsid w:val="00863D3B"/>
    <w:rsid w:val="00863D95"/>
    <w:rsid w:val="00863E1D"/>
    <w:rsid w:val="00863E4F"/>
    <w:rsid w:val="00863ED1"/>
    <w:rsid w:val="008640F1"/>
    <w:rsid w:val="0086418D"/>
    <w:rsid w:val="00864228"/>
    <w:rsid w:val="008642C7"/>
    <w:rsid w:val="008643BE"/>
    <w:rsid w:val="008646F8"/>
    <w:rsid w:val="008647B6"/>
    <w:rsid w:val="008647F6"/>
    <w:rsid w:val="00864871"/>
    <w:rsid w:val="00864A07"/>
    <w:rsid w:val="00864C17"/>
    <w:rsid w:val="00864C50"/>
    <w:rsid w:val="00864C76"/>
    <w:rsid w:val="00864DF7"/>
    <w:rsid w:val="00864E6D"/>
    <w:rsid w:val="00864E71"/>
    <w:rsid w:val="0086507E"/>
    <w:rsid w:val="0086511C"/>
    <w:rsid w:val="0086511E"/>
    <w:rsid w:val="00865367"/>
    <w:rsid w:val="00865494"/>
    <w:rsid w:val="0086549E"/>
    <w:rsid w:val="00865503"/>
    <w:rsid w:val="008656B3"/>
    <w:rsid w:val="008656F4"/>
    <w:rsid w:val="0086574B"/>
    <w:rsid w:val="00865771"/>
    <w:rsid w:val="008657C3"/>
    <w:rsid w:val="00865948"/>
    <w:rsid w:val="00865A9D"/>
    <w:rsid w:val="00865ACD"/>
    <w:rsid w:val="00865C77"/>
    <w:rsid w:val="00865C90"/>
    <w:rsid w:val="00865D2C"/>
    <w:rsid w:val="00865D3F"/>
    <w:rsid w:val="00865ECE"/>
    <w:rsid w:val="00865FC7"/>
    <w:rsid w:val="008660E2"/>
    <w:rsid w:val="00866122"/>
    <w:rsid w:val="00866135"/>
    <w:rsid w:val="0086615D"/>
    <w:rsid w:val="0086619E"/>
    <w:rsid w:val="0086623E"/>
    <w:rsid w:val="0086628A"/>
    <w:rsid w:val="008662A1"/>
    <w:rsid w:val="00866594"/>
    <w:rsid w:val="00866696"/>
    <w:rsid w:val="00866835"/>
    <w:rsid w:val="00866C03"/>
    <w:rsid w:val="00866C59"/>
    <w:rsid w:val="00866D29"/>
    <w:rsid w:val="00866F6D"/>
    <w:rsid w:val="0086706A"/>
    <w:rsid w:val="008670E1"/>
    <w:rsid w:val="008672A1"/>
    <w:rsid w:val="008672F1"/>
    <w:rsid w:val="00867496"/>
    <w:rsid w:val="008675AD"/>
    <w:rsid w:val="00867955"/>
    <w:rsid w:val="00867A8F"/>
    <w:rsid w:val="00867BDD"/>
    <w:rsid w:val="00867C0D"/>
    <w:rsid w:val="00867E77"/>
    <w:rsid w:val="00867F2E"/>
    <w:rsid w:val="008700B2"/>
    <w:rsid w:val="00870253"/>
    <w:rsid w:val="008704C4"/>
    <w:rsid w:val="00870579"/>
    <w:rsid w:val="008706BB"/>
    <w:rsid w:val="008707D4"/>
    <w:rsid w:val="0087081E"/>
    <w:rsid w:val="00870888"/>
    <w:rsid w:val="008708ED"/>
    <w:rsid w:val="00870A23"/>
    <w:rsid w:val="00870B51"/>
    <w:rsid w:val="00870C5C"/>
    <w:rsid w:val="00870CE2"/>
    <w:rsid w:val="00870E99"/>
    <w:rsid w:val="00870E9C"/>
    <w:rsid w:val="00871074"/>
    <w:rsid w:val="008710AC"/>
    <w:rsid w:val="00871225"/>
    <w:rsid w:val="0087128A"/>
    <w:rsid w:val="00871373"/>
    <w:rsid w:val="008713C3"/>
    <w:rsid w:val="008713EF"/>
    <w:rsid w:val="00871745"/>
    <w:rsid w:val="00871771"/>
    <w:rsid w:val="0087189D"/>
    <w:rsid w:val="008718E9"/>
    <w:rsid w:val="00871ADC"/>
    <w:rsid w:val="00871B62"/>
    <w:rsid w:val="00871C05"/>
    <w:rsid w:val="00871DEB"/>
    <w:rsid w:val="00871E0A"/>
    <w:rsid w:val="00871E84"/>
    <w:rsid w:val="00871F82"/>
    <w:rsid w:val="00871FB4"/>
    <w:rsid w:val="008722F8"/>
    <w:rsid w:val="008725AE"/>
    <w:rsid w:val="0087260E"/>
    <w:rsid w:val="00872721"/>
    <w:rsid w:val="008727E8"/>
    <w:rsid w:val="008728F2"/>
    <w:rsid w:val="0087290A"/>
    <w:rsid w:val="0087297F"/>
    <w:rsid w:val="008729CD"/>
    <w:rsid w:val="008729EC"/>
    <w:rsid w:val="008729FB"/>
    <w:rsid w:val="00872BDE"/>
    <w:rsid w:val="00872DA6"/>
    <w:rsid w:val="00872F48"/>
    <w:rsid w:val="00872FED"/>
    <w:rsid w:val="0087301C"/>
    <w:rsid w:val="00873083"/>
    <w:rsid w:val="008730D1"/>
    <w:rsid w:val="008730FE"/>
    <w:rsid w:val="00873389"/>
    <w:rsid w:val="0087356A"/>
    <w:rsid w:val="0087359B"/>
    <w:rsid w:val="00873647"/>
    <w:rsid w:val="008739EB"/>
    <w:rsid w:val="00873A83"/>
    <w:rsid w:val="00873C16"/>
    <w:rsid w:val="00873C5F"/>
    <w:rsid w:val="00873E1C"/>
    <w:rsid w:val="0087401A"/>
    <w:rsid w:val="008740C8"/>
    <w:rsid w:val="00874108"/>
    <w:rsid w:val="00874280"/>
    <w:rsid w:val="00874318"/>
    <w:rsid w:val="008744FE"/>
    <w:rsid w:val="008745F3"/>
    <w:rsid w:val="008747DC"/>
    <w:rsid w:val="0087482D"/>
    <w:rsid w:val="00874954"/>
    <w:rsid w:val="00874A95"/>
    <w:rsid w:val="00874AAA"/>
    <w:rsid w:val="00874B6E"/>
    <w:rsid w:val="00874CF3"/>
    <w:rsid w:val="00874EB5"/>
    <w:rsid w:val="00874F05"/>
    <w:rsid w:val="00874FEA"/>
    <w:rsid w:val="008751EB"/>
    <w:rsid w:val="00875449"/>
    <w:rsid w:val="0087559F"/>
    <w:rsid w:val="008756C1"/>
    <w:rsid w:val="00875870"/>
    <w:rsid w:val="008758E5"/>
    <w:rsid w:val="008758EF"/>
    <w:rsid w:val="00875904"/>
    <w:rsid w:val="0087594B"/>
    <w:rsid w:val="00875A2D"/>
    <w:rsid w:val="00875A42"/>
    <w:rsid w:val="00875B11"/>
    <w:rsid w:val="00875B25"/>
    <w:rsid w:val="00875C56"/>
    <w:rsid w:val="00875D7E"/>
    <w:rsid w:val="00875E38"/>
    <w:rsid w:val="00875EC4"/>
    <w:rsid w:val="00875FC6"/>
    <w:rsid w:val="0087607D"/>
    <w:rsid w:val="0087608F"/>
    <w:rsid w:val="00876147"/>
    <w:rsid w:val="0087616C"/>
    <w:rsid w:val="0087620A"/>
    <w:rsid w:val="0087646A"/>
    <w:rsid w:val="0087651E"/>
    <w:rsid w:val="0087671F"/>
    <w:rsid w:val="008768BF"/>
    <w:rsid w:val="008768D2"/>
    <w:rsid w:val="0087699B"/>
    <w:rsid w:val="008769E2"/>
    <w:rsid w:val="00876A1E"/>
    <w:rsid w:val="00876A3F"/>
    <w:rsid w:val="00876B36"/>
    <w:rsid w:val="00876C2A"/>
    <w:rsid w:val="00876CEB"/>
    <w:rsid w:val="00876CF6"/>
    <w:rsid w:val="00876D66"/>
    <w:rsid w:val="00876F46"/>
    <w:rsid w:val="00876F6D"/>
    <w:rsid w:val="0087705F"/>
    <w:rsid w:val="00877075"/>
    <w:rsid w:val="00877079"/>
    <w:rsid w:val="008770FC"/>
    <w:rsid w:val="00877330"/>
    <w:rsid w:val="00877519"/>
    <w:rsid w:val="00877596"/>
    <w:rsid w:val="0087769E"/>
    <w:rsid w:val="0087779E"/>
    <w:rsid w:val="0087791D"/>
    <w:rsid w:val="00877961"/>
    <w:rsid w:val="00877BA0"/>
    <w:rsid w:val="00877BFE"/>
    <w:rsid w:val="00877E30"/>
    <w:rsid w:val="00877F1E"/>
    <w:rsid w:val="008800CE"/>
    <w:rsid w:val="00880113"/>
    <w:rsid w:val="008801D1"/>
    <w:rsid w:val="008802BA"/>
    <w:rsid w:val="00880630"/>
    <w:rsid w:val="00880664"/>
    <w:rsid w:val="00880711"/>
    <w:rsid w:val="008807F7"/>
    <w:rsid w:val="008809A9"/>
    <w:rsid w:val="008809B0"/>
    <w:rsid w:val="00880B96"/>
    <w:rsid w:val="00880CCA"/>
    <w:rsid w:val="00880D26"/>
    <w:rsid w:val="00880DF3"/>
    <w:rsid w:val="00880E5A"/>
    <w:rsid w:val="00880EC0"/>
    <w:rsid w:val="00881120"/>
    <w:rsid w:val="0088119D"/>
    <w:rsid w:val="00881238"/>
    <w:rsid w:val="00881273"/>
    <w:rsid w:val="008812BF"/>
    <w:rsid w:val="0088140E"/>
    <w:rsid w:val="0088141C"/>
    <w:rsid w:val="0088143F"/>
    <w:rsid w:val="0088168E"/>
    <w:rsid w:val="008816FA"/>
    <w:rsid w:val="008817C0"/>
    <w:rsid w:val="0088188A"/>
    <w:rsid w:val="00881890"/>
    <w:rsid w:val="0088194E"/>
    <w:rsid w:val="00881B93"/>
    <w:rsid w:val="00881D8D"/>
    <w:rsid w:val="00881DF6"/>
    <w:rsid w:val="00881E78"/>
    <w:rsid w:val="00881E82"/>
    <w:rsid w:val="00881ED9"/>
    <w:rsid w:val="00881F15"/>
    <w:rsid w:val="008820E3"/>
    <w:rsid w:val="00882144"/>
    <w:rsid w:val="00882163"/>
    <w:rsid w:val="00882184"/>
    <w:rsid w:val="0088225D"/>
    <w:rsid w:val="00882490"/>
    <w:rsid w:val="0088252F"/>
    <w:rsid w:val="0088274A"/>
    <w:rsid w:val="0088274E"/>
    <w:rsid w:val="0088297F"/>
    <w:rsid w:val="00882B03"/>
    <w:rsid w:val="00882B12"/>
    <w:rsid w:val="00882CCB"/>
    <w:rsid w:val="00882DF1"/>
    <w:rsid w:val="00883519"/>
    <w:rsid w:val="00883735"/>
    <w:rsid w:val="00883778"/>
    <w:rsid w:val="008837C3"/>
    <w:rsid w:val="00883816"/>
    <w:rsid w:val="0088394D"/>
    <w:rsid w:val="00883A52"/>
    <w:rsid w:val="00883B31"/>
    <w:rsid w:val="00883C0F"/>
    <w:rsid w:val="00883C93"/>
    <w:rsid w:val="00883D49"/>
    <w:rsid w:val="00883D8D"/>
    <w:rsid w:val="00883DFE"/>
    <w:rsid w:val="00884267"/>
    <w:rsid w:val="0088432E"/>
    <w:rsid w:val="0088466C"/>
    <w:rsid w:val="00884740"/>
    <w:rsid w:val="00884744"/>
    <w:rsid w:val="00884869"/>
    <w:rsid w:val="0088498D"/>
    <w:rsid w:val="00884BE6"/>
    <w:rsid w:val="00884E97"/>
    <w:rsid w:val="00884FB5"/>
    <w:rsid w:val="008854BA"/>
    <w:rsid w:val="008854F6"/>
    <w:rsid w:val="0088556C"/>
    <w:rsid w:val="008855EA"/>
    <w:rsid w:val="0088583F"/>
    <w:rsid w:val="0088587C"/>
    <w:rsid w:val="0088590B"/>
    <w:rsid w:val="008859E3"/>
    <w:rsid w:val="00885AD5"/>
    <w:rsid w:val="00885B91"/>
    <w:rsid w:val="00885C20"/>
    <w:rsid w:val="00885C78"/>
    <w:rsid w:val="00885D00"/>
    <w:rsid w:val="00885D09"/>
    <w:rsid w:val="00885D67"/>
    <w:rsid w:val="00885D84"/>
    <w:rsid w:val="00885E16"/>
    <w:rsid w:val="00885F24"/>
    <w:rsid w:val="00886061"/>
    <w:rsid w:val="008861E4"/>
    <w:rsid w:val="00886315"/>
    <w:rsid w:val="0088649D"/>
    <w:rsid w:val="008864CD"/>
    <w:rsid w:val="0088665E"/>
    <w:rsid w:val="0088681B"/>
    <w:rsid w:val="00886875"/>
    <w:rsid w:val="0088689B"/>
    <w:rsid w:val="008868DA"/>
    <w:rsid w:val="008868E7"/>
    <w:rsid w:val="00886945"/>
    <w:rsid w:val="00886C3D"/>
    <w:rsid w:val="00886C6F"/>
    <w:rsid w:val="00886D5C"/>
    <w:rsid w:val="00886D6A"/>
    <w:rsid w:val="00886F6E"/>
    <w:rsid w:val="0088701D"/>
    <w:rsid w:val="008870D9"/>
    <w:rsid w:val="00887369"/>
    <w:rsid w:val="0088736D"/>
    <w:rsid w:val="008873D8"/>
    <w:rsid w:val="00887421"/>
    <w:rsid w:val="0088744B"/>
    <w:rsid w:val="00887561"/>
    <w:rsid w:val="00887569"/>
    <w:rsid w:val="008875A2"/>
    <w:rsid w:val="008875F8"/>
    <w:rsid w:val="0088765F"/>
    <w:rsid w:val="00887685"/>
    <w:rsid w:val="0088771A"/>
    <w:rsid w:val="008878FE"/>
    <w:rsid w:val="00887903"/>
    <w:rsid w:val="00887B01"/>
    <w:rsid w:val="00887B2C"/>
    <w:rsid w:val="00887B72"/>
    <w:rsid w:val="00887B75"/>
    <w:rsid w:val="00887F5D"/>
    <w:rsid w:val="00887FEA"/>
    <w:rsid w:val="00890060"/>
    <w:rsid w:val="008900D0"/>
    <w:rsid w:val="008901BA"/>
    <w:rsid w:val="008902BF"/>
    <w:rsid w:val="008902DD"/>
    <w:rsid w:val="008904D3"/>
    <w:rsid w:val="008906D5"/>
    <w:rsid w:val="008906EF"/>
    <w:rsid w:val="008907ED"/>
    <w:rsid w:val="008908C1"/>
    <w:rsid w:val="00890902"/>
    <w:rsid w:val="00890B73"/>
    <w:rsid w:val="00890B9A"/>
    <w:rsid w:val="00890C9F"/>
    <w:rsid w:val="00890D64"/>
    <w:rsid w:val="00890FFA"/>
    <w:rsid w:val="0089120F"/>
    <w:rsid w:val="0089122E"/>
    <w:rsid w:val="008913E2"/>
    <w:rsid w:val="008913F7"/>
    <w:rsid w:val="0089140B"/>
    <w:rsid w:val="008916DC"/>
    <w:rsid w:val="0089181E"/>
    <w:rsid w:val="008918CF"/>
    <w:rsid w:val="0089193F"/>
    <w:rsid w:val="00891947"/>
    <w:rsid w:val="008919DF"/>
    <w:rsid w:val="00891A79"/>
    <w:rsid w:val="00891ACE"/>
    <w:rsid w:val="00891B8E"/>
    <w:rsid w:val="00891BAB"/>
    <w:rsid w:val="00891C6B"/>
    <w:rsid w:val="00891C7F"/>
    <w:rsid w:val="00891C8F"/>
    <w:rsid w:val="00891CD4"/>
    <w:rsid w:val="00891D3E"/>
    <w:rsid w:val="00891DA2"/>
    <w:rsid w:val="00891E3D"/>
    <w:rsid w:val="00891FD2"/>
    <w:rsid w:val="00892000"/>
    <w:rsid w:val="0089201B"/>
    <w:rsid w:val="008920C5"/>
    <w:rsid w:val="0089210F"/>
    <w:rsid w:val="00892142"/>
    <w:rsid w:val="00892212"/>
    <w:rsid w:val="00892356"/>
    <w:rsid w:val="0089239A"/>
    <w:rsid w:val="0089263C"/>
    <w:rsid w:val="008926AB"/>
    <w:rsid w:val="0089296B"/>
    <w:rsid w:val="00892975"/>
    <w:rsid w:val="008929E7"/>
    <w:rsid w:val="00892D7C"/>
    <w:rsid w:val="00892E20"/>
    <w:rsid w:val="00892EA8"/>
    <w:rsid w:val="00893104"/>
    <w:rsid w:val="00893235"/>
    <w:rsid w:val="00893306"/>
    <w:rsid w:val="008933FC"/>
    <w:rsid w:val="00893403"/>
    <w:rsid w:val="00893418"/>
    <w:rsid w:val="00893679"/>
    <w:rsid w:val="00893856"/>
    <w:rsid w:val="00893894"/>
    <w:rsid w:val="00893949"/>
    <w:rsid w:val="00893A6F"/>
    <w:rsid w:val="00893AAF"/>
    <w:rsid w:val="00893BA3"/>
    <w:rsid w:val="00893C62"/>
    <w:rsid w:val="00893CBA"/>
    <w:rsid w:val="00893EFD"/>
    <w:rsid w:val="00894133"/>
    <w:rsid w:val="008941C8"/>
    <w:rsid w:val="008941C9"/>
    <w:rsid w:val="008941CE"/>
    <w:rsid w:val="00894327"/>
    <w:rsid w:val="008943AD"/>
    <w:rsid w:val="008943E5"/>
    <w:rsid w:val="008944CB"/>
    <w:rsid w:val="00894565"/>
    <w:rsid w:val="008945AF"/>
    <w:rsid w:val="00894639"/>
    <w:rsid w:val="008946D1"/>
    <w:rsid w:val="008946D6"/>
    <w:rsid w:val="00894712"/>
    <w:rsid w:val="00894802"/>
    <w:rsid w:val="0089482F"/>
    <w:rsid w:val="008949A8"/>
    <w:rsid w:val="00894A1A"/>
    <w:rsid w:val="00894AAD"/>
    <w:rsid w:val="008951E1"/>
    <w:rsid w:val="00895234"/>
    <w:rsid w:val="008952D3"/>
    <w:rsid w:val="00895434"/>
    <w:rsid w:val="00895513"/>
    <w:rsid w:val="00895531"/>
    <w:rsid w:val="008955C7"/>
    <w:rsid w:val="0089563B"/>
    <w:rsid w:val="0089598D"/>
    <w:rsid w:val="008959FD"/>
    <w:rsid w:val="00895A9D"/>
    <w:rsid w:val="00895C82"/>
    <w:rsid w:val="00895C95"/>
    <w:rsid w:val="00895CEA"/>
    <w:rsid w:val="00895D1D"/>
    <w:rsid w:val="00895F03"/>
    <w:rsid w:val="00896117"/>
    <w:rsid w:val="0089648C"/>
    <w:rsid w:val="0089652A"/>
    <w:rsid w:val="008966B5"/>
    <w:rsid w:val="008966CB"/>
    <w:rsid w:val="00896760"/>
    <w:rsid w:val="00896861"/>
    <w:rsid w:val="00896896"/>
    <w:rsid w:val="00896A2B"/>
    <w:rsid w:val="00896A6B"/>
    <w:rsid w:val="00896B0F"/>
    <w:rsid w:val="00896DDE"/>
    <w:rsid w:val="00896EFB"/>
    <w:rsid w:val="00897072"/>
    <w:rsid w:val="008970BD"/>
    <w:rsid w:val="00897270"/>
    <w:rsid w:val="008972D7"/>
    <w:rsid w:val="00897522"/>
    <w:rsid w:val="008976BF"/>
    <w:rsid w:val="00897795"/>
    <w:rsid w:val="008977AD"/>
    <w:rsid w:val="00897906"/>
    <w:rsid w:val="00897933"/>
    <w:rsid w:val="00897C1A"/>
    <w:rsid w:val="00897C26"/>
    <w:rsid w:val="00897D33"/>
    <w:rsid w:val="00897D8B"/>
    <w:rsid w:val="00897E23"/>
    <w:rsid w:val="00897EB9"/>
    <w:rsid w:val="00897FE2"/>
    <w:rsid w:val="008A01A9"/>
    <w:rsid w:val="008A01C8"/>
    <w:rsid w:val="008A027B"/>
    <w:rsid w:val="008A02B9"/>
    <w:rsid w:val="008A03E7"/>
    <w:rsid w:val="008A0498"/>
    <w:rsid w:val="008A04BA"/>
    <w:rsid w:val="008A0537"/>
    <w:rsid w:val="008A05B5"/>
    <w:rsid w:val="008A0613"/>
    <w:rsid w:val="008A07BE"/>
    <w:rsid w:val="008A07E4"/>
    <w:rsid w:val="008A0E34"/>
    <w:rsid w:val="008A0E43"/>
    <w:rsid w:val="008A0E83"/>
    <w:rsid w:val="008A1132"/>
    <w:rsid w:val="008A1133"/>
    <w:rsid w:val="008A1198"/>
    <w:rsid w:val="008A11E7"/>
    <w:rsid w:val="008A1309"/>
    <w:rsid w:val="008A133F"/>
    <w:rsid w:val="008A137B"/>
    <w:rsid w:val="008A13A1"/>
    <w:rsid w:val="008A1457"/>
    <w:rsid w:val="008A14A4"/>
    <w:rsid w:val="008A14A9"/>
    <w:rsid w:val="008A1582"/>
    <w:rsid w:val="008A164A"/>
    <w:rsid w:val="008A1669"/>
    <w:rsid w:val="008A17C7"/>
    <w:rsid w:val="008A18A2"/>
    <w:rsid w:val="008A1B70"/>
    <w:rsid w:val="008A1C8B"/>
    <w:rsid w:val="008A1DD3"/>
    <w:rsid w:val="008A1E6B"/>
    <w:rsid w:val="008A1EF4"/>
    <w:rsid w:val="008A1F23"/>
    <w:rsid w:val="008A20E7"/>
    <w:rsid w:val="008A2165"/>
    <w:rsid w:val="008A227E"/>
    <w:rsid w:val="008A22B1"/>
    <w:rsid w:val="008A23C3"/>
    <w:rsid w:val="008A2428"/>
    <w:rsid w:val="008A2497"/>
    <w:rsid w:val="008A24B9"/>
    <w:rsid w:val="008A2589"/>
    <w:rsid w:val="008A2659"/>
    <w:rsid w:val="008A277D"/>
    <w:rsid w:val="008A27C3"/>
    <w:rsid w:val="008A29DB"/>
    <w:rsid w:val="008A2BBF"/>
    <w:rsid w:val="008A2BEF"/>
    <w:rsid w:val="008A2DD3"/>
    <w:rsid w:val="008A2E80"/>
    <w:rsid w:val="008A2F73"/>
    <w:rsid w:val="008A3025"/>
    <w:rsid w:val="008A30F7"/>
    <w:rsid w:val="008A320C"/>
    <w:rsid w:val="008A3251"/>
    <w:rsid w:val="008A3257"/>
    <w:rsid w:val="008A34E4"/>
    <w:rsid w:val="008A34F8"/>
    <w:rsid w:val="008A34FE"/>
    <w:rsid w:val="008A354D"/>
    <w:rsid w:val="008A3590"/>
    <w:rsid w:val="008A36A5"/>
    <w:rsid w:val="008A371D"/>
    <w:rsid w:val="008A37C1"/>
    <w:rsid w:val="008A38A2"/>
    <w:rsid w:val="008A393B"/>
    <w:rsid w:val="008A39E2"/>
    <w:rsid w:val="008A3A88"/>
    <w:rsid w:val="008A3E04"/>
    <w:rsid w:val="008A3E39"/>
    <w:rsid w:val="008A3E3B"/>
    <w:rsid w:val="008A3F17"/>
    <w:rsid w:val="008A4059"/>
    <w:rsid w:val="008A40A4"/>
    <w:rsid w:val="008A4367"/>
    <w:rsid w:val="008A43FE"/>
    <w:rsid w:val="008A4468"/>
    <w:rsid w:val="008A45D0"/>
    <w:rsid w:val="008A4936"/>
    <w:rsid w:val="008A4A13"/>
    <w:rsid w:val="008A4A81"/>
    <w:rsid w:val="008A4B58"/>
    <w:rsid w:val="008A4B7D"/>
    <w:rsid w:val="008A4C1C"/>
    <w:rsid w:val="008A4CA2"/>
    <w:rsid w:val="008A4DF2"/>
    <w:rsid w:val="008A4DF3"/>
    <w:rsid w:val="008A4EDD"/>
    <w:rsid w:val="008A5101"/>
    <w:rsid w:val="008A51C8"/>
    <w:rsid w:val="008A525C"/>
    <w:rsid w:val="008A5267"/>
    <w:rsid w:val="008A5314"/>
    <w:rsid w:val="008A552B"/>
    <w:rsid w:val="008A5531"/>
    <w:rsid w:val="008A55AB"/>
    <w:rsid w:val="008A55BB"/>
    <w:rsid w:val="008A5675"/>
    <w:rsid w:val="008A56D5"/>
    <w:rsid w:val="008A594A"/>
    <w:rsid w:val="008A5BB7"/>
    <w:rsid w:val="008A5C4E"/>
    <w:rsid w:val="008A5C59"/>
    <w:rsid w:val="008A5D99"/>
    <w:rsid w:val="008A5EAC"/>
    <w:rsid w:val="008A60CA"/>
    <w:rsid w:val="008A64E0"/>
    <w:rsid w:val="008A657E"/>
    <w:rsid w:val="008A6601"/>
    <w:rsid w:val="008A662C"/>
    <w:rsid w:val="008A668A"/>
    <w:rsid w:val="008A671F"/>
    <w:rsid w:val="008A674C"/>
    <w:rsid w:val="008A68B8"/>
    <w:rsid w:val="008A6913"/>
    <w:rsid w:val="008A6AE0"/>
    <w:rsid w:val="008A6B65"/>
    <w:rsid w:val="008A6BD3"/>
    <w:rsid w:val="008A6C26"/>
    <w:rsid w:val="008A6C75"/>
    <w:rsid w:val="008A6E03"/>
    <w:rsid w:val="008A6E0F"/>
    <w:rsid w:val="008A7254"/>
    <w:rsid w:val="008A733C"/>
    <w:rsid w:val="008A7471"/>
    <w:rsid w:val="008A74E1"/>
    <w:rsid w:val="008A763E"/>
    <w:rsid w:val="008A7789"/>
    <w:rsid w:val="008A7839"/>
    <w:rsid w:val="008A7A4A"/>
    <w:rsid w:val="008A7B4D"/>
    <w:rsid w:val="008A7C1B"/>
    <w:rsid w:val="008A7CD9"/>
    <w:rsid w:val="008A7E89"/>
    <w:rsid w:val="008A7E97"/>
    <w:rsid w:val="008B007C"/>
    <w:rsid w:val="008B0196"/>
    <w:rsid w:val="008B02E8"/>
    <w:rsid w:val="008B039E"/>
    <w:rsid w:val="008B03B7"/>
    <w:rsid w:val="008B0538"/>
    <w:rsid w:val="008B0563"/>
    <w:rsid w:val="008B0611"/>
    <w:rsid w:val="008B0707"/>
    <w:rsid w:val="008B0783"/>
    <w:rsid w:val="008B0848"/>
    <w:rsid w:val="008B08B0"/>
    <w:rsid w:val="008B0938"/>
    <w:rsid w:val="008B09C2"/>
    <w:rsid w:val="008B0C23"/>
    <w:rsid w:val="008B0F5E"/>
    <w:rsid w:val="008B0FF4"/>
    <w:rsid w:val="008B10A1"/>
    <w:rsid w:val="008B129D"/>
    <w:rsid w:val="008B1358"/>
    <w:rsid w:val="008B1401"/>
    <w:rsid w:val="008B15E9"/>
    <w:rsid w:val="008B1609"/>
    <w:rsid w:val="008B16E6"/>
    <w:rsid w:val="008B1B1B"/>
    <w:rsid w:val="008B1B33"/>
    <w:rsid w:val="008B1B71"/>
    <w:rsid w:val="008B1BF1"/>
    <w:rsid w:val="008B1CBF"/>
    <w:rsid w:val="008B1F3D"/>
    <w:rsid w:val="008B1F59"/>
    <w:rsid w:val="008B2039"/>
    <w:rsid w:val="008B2064"/>
    <w:rsid w:val="008B2114"/>
    <w:rsid w:val="008B223A"/>
    <w:rsid w:val="008B2407"/>
    <w:rsid w:val="008B24FD"/>
    <w:rsid w:val="008B25B2"/>
    <w:rsid w:val="008B2883"/>
    <w:rsid w:val="008B2A6F"/>
    <w:rsid w:val="008B2D43"/>
    <w:rsid w:val="008B2D80"/>
    <w:rsid w:val="008B2DCC"/>
    <w:rsid w:val="008B2E66"/>
    <w:rsid w:val="008B2F95"/>
    <w:rsid w:val="008B2FBC"/>
    <w:rsid w:val="008B2FE3"/>
    <w:rsid w:val="008B30DF"/>
    <w:rsid w:val="008B3182"/>
    <w:rsid w:val="008B3222"/>
    <w:rsid w:val="008B32E0"/>
    <w:rsid w:val="008B34C1"/>
    <w:rsid w:val="008B35CA"/>
    <w:rsid w:val="008B3775"/>
    <w:rsid w:val="008B37A2"/>
    <w:rsid w:val="008B3857"/>
    <w:rsid w:val="008B38F2"/>
    <w:rsid w:val="008B3963"/>
    <w:rsid w:val="008B39A4"/>
    <w:rsid w:val="008B3C18"/>
    <w:rsid w:val="008B3C64"/>
    <w:rsid w:val="008B3CB8"/>
    <w:rsid w:val="008B3DD1"/>
    <w:rsid w:val="008B4004"/>
    <w:rsid w:val="008B4009"/>
    <w:rsid w:val="008B4141"/>
    <w:rsid w:val="008B41FB"/>
    <w:rsid w:val="008B4223"/>
    <w:rsid w:val="008B42B4"/>
    <w:rsid w:val="008B43EC"/>
    <w:rsid w:val="008B442A"/>
    <w:rsid w:val="008B4471"/>
    <w:rsid w:val="008B467B"/>
    <w:rsid w:val="008B48ED"/>
    <w:rsid w:val="008B4972"/>
    <w:rsid w:val="008B4AA4"/>
    <w:rsid w:val="008B4AD7"/>
    <w:rsid w:val="008B4AE2"/>
    <w:rsid w:val="008B4B11"/>
    <w:rsid w:val="008B4CD4"/>
    <w:rsid w:val="008B4E73"/>
    <w:rsid w:val="008B4E8C"/>
    <w:rsid w:val="008B4F43"/>
    <w:rsid w:val="008B5171"/>
    <w:rsid w:val="008B518E"/>
    <w:rsid w:val="008B51CA"/>
    <w:rsid w:val="008B5547"/>
    <w:rsid w:val="008B55CB"/>
    <w:rsid w:val="008B5601"/>
    <w:rsid w:val="008B5721"/>
    <w:rsid w:val="008B5857"/>
    <w:rsid w:val="008B5893"/>
    <w:rsid w:val="008B58FA"/>
    <w:rsid w:val="008B5C4A"/>
    <w:rsid w:val="008B5DDB"/>
    <w:rsid w:val="008B5EAA"/>
    <w:rsid w:val="008B5F03"/>
    <w:rsid w:val="008B5F2A"/>
    <w:rsid w:val="008B64EC"/>
    <w:rsid w:val="008B659F"/>
    <w:rsid w:val="008B65AC"/>
    <w:rsid w:val="008B6662"/>
    <w:rsid w:val="008B6678"/>
    <w:rsid w:val="008B6691"/>
    <w:rsid w:val="008B66A0"/>
    <w:rsid w:val="008B6749"/>
    <w:rsid w:val="008B678C"/>
    <w:rsid w:val="008B67A2"/>
    <w:rsid w:val="008B67FA"/>
    <w:rsid w:val="008B69CD"/>
    <w:rsid w:val="008B6B4A"/>
    <w:rsid w:val="008B6BD1"/>
    <w:rsid w:val="008B6F37"/>
    <w:rsid w:val="008B6F64"/>
    <w:rsid w:val="008B7130"/>
    <w:rsid w:val="008B71AA"/>
    <w:rsid w:val="008B72AD"/>
    <w:rsid w:val="008B741D"/>
    <w:rsid w:val="008B7642"/>
    <w:rsid w:val="008B7647"/>
    <w:rsid w:val="008B76EF"/>
    <w:rsid w:val="008B7A2B"/>
    <w:rsid w:val="008B7A46"/>
    <w:rsid w:val="008B7AA9"/>
    <w:rsid w:val="008B7AE6"/>
    <w:rsid w:val="008B7B89"/>
    <w:rsid w:val="008B7DFC"/>
    <w:rsid w:val="008B7EEB"/>
    <w:rsid w:val="008B7F15"/>
    <w:rsid w:val="008C00AA"/>
    <w:rsid w:val="008C0165"/>
    <w:rsid w:val="008C0184"/>
    <w:rsid w:val="008C0255"/>
    <w:rsid w:val="008C038D"/>
    <w:rsid w:val="008C046F"/>
    <w:rsid w:val="008C04AC"/>
    <w:rsid w:val="008C07BE"/>
    <w:rsid w:val="008C07EA"/>
    <w:rsid w:val="008C0959"/>
    <w:rsid w:val="008C095C"/>
    <w:rsid w:val="008C0A31"/>
    <w:rsid w:val="008C0B3F"/>
    <w:rsid w:val="008C0B4B"/>
    <w:rsid w:val="008C0BC7"/>
    <w:rsid w:val="008C0C35"/>
    <w:rsid w:val="008C0CB0"/>
    <w:rsid w:val="008C0D04"/>
    <w:rsid w:val="008C0D13"/>
    <w:rsid w:val="008C0F60"/>
    <w:rsid w:val="008C0FA5"/>
    <w:rsid w:val="008C1095"/>
    <w:rsid w:val="008C1387"/>
    <w:rsid w:val="008C13D1"/>
    <w:rsid w:val="008C149E"/>
    <w:rsid w:val="008C15FD"/>
    <w:rsid w:val="008C1805"/>
    <w:rsid w:val="008C1882"/>
    <w:rsid w:val="008C1A58"/>
    <w:rsid w:val="008C1B0F"/>
    <w:rsid w:val="008C1CB2"/>
    <w:rsid w:val="008C1E9E"/>
    <w:rsid w:val="008C207C"/>
    <w:rsid w:val="008C20D3"/>
    <w:rsid w:val="008C21C6"/>
    <w:rsid w:val="008C2285"/>
    <w:rsid w:val="008C22FD"/>
    <w:rsid w:val="008C239B"/>
    <w:rsid w:val="008C2723"/>
    <w:rsid w:val="008C2D46"/>
    <w:rsid w:val="008C2F2E"/>
    <w:rsid w:val="008C314A"/>
    <w:rsid w:val="008C31C9"/>
    <w:rsid w:val="008C3218"/>
    <w:rsid w:val="008C3307"/>
    <w:rsid w:val="008C3323"/>
    <w:rsid w:val="008C3330"/>
    <w:rsid w:val="008C335D"/>
    <w:rsid w:val="008C35C9"/>
    <w:rsid w:val="008C3757"/>
    <w:rsid w:val="008C37BD"/>
    <w:rsid w:val="008C37F4"/>
    <w:rsid w:val="008C3946"/>
    <w:rsid w:val="008C3A5B"/>
    <w:rsid w:val="008C3B3F"/>
    <w:rsid w:val="008C3C7F"/>
    <w:rsid w:val="008C3DFE"/>
    <w:rsid w:val="008C3F11"/>
    <w:rsid w:val="008C3F75"/>
    <w:rsid w:val="008C400D"/>
    <w:rsid w:val="008C4023"/>
    <w:rsid w:val="008C4051"/>
    <w:rsid w:val="008C4168"/>
    <w:rsid w:val="008C4176"/>
    <w:rsid w:val="008C4220"/>
    <w:rsid w:val="008C429E"/>
    <w:rsid w:val="008C42B7"/>
    <w:rsid w:val="008C435D"/>
    <w:rsid w:val="008C4790"/>
    <w:rsid w:val="008C47A0"/>
    <w:rsid w:val="008C47C6"/>
    <w:rsid w:val="008C4858"/>
    <w:rsid w:val="008C4869"/>
    <w:rsid w:val="008C4A07"/>
    <w:rsid w:val="008C4AF2"/>
    <w:rsid w:val="008C4B6B"/>
    <w:rsid w:val="008C4F16"/>
    <w:rsid w:val="008C545C"/>
    <w:rsid w:val="008C5471"/>
    <w:rsid w:val="008C54A1"/>
    <w:rsid w:val="008C56FE"/>
    <w:rsid w:val="008C5826"/>
    <w:rsid w:val="008C5858"/>
    <w:rsid w:val="008C58E7"/>
    <w:rsid w:val="008C5987"/>
    <w:rsid w:val="008C5B5C"/>
    <w:rsid w:val="008C5DAE"/>
    <w:rsid w:val="008C5F23"/>
    <w:rsid w:val="008C6082"/>
    <w:rsid w:val="008C6174"/>
    <w:rsid w:val="008C6320"/>
    <w:rsid w:val="008C6727"/>
    <w:rsid w:val="008C67B8"/>
    <w:rsid w:val="008C68F9"/>
    <w:rsid w:val="008C696C"/>
    <w:rsid w:val="008C69F8"/>
    <w:rsid w:val="008C6A1C"/>
    <w:rsid w:val="008C6B0E"/>
    <w:rsid w:val="008C6B80"/>
    <w:rsid w:val="008C6C68"/>
    <w:rsid w:val="008C6CE2"/>
    <w:rsid w:val="008C6DD6"/>
    <w:rsid w:val="008C6EBC"/>
    <w:rsid w:val="008C71AF"/>
    <w:rsid w:val="008C7332"/>
    <w:rsid w:val="008C760E"/>
    <w:rsid w:val="008C7705"/>
    <w:rsid w:val="008C7836"/>
    <w:rsid w:val="008C7987"/>
    <w:rsid w:val="008C798C"/>
    <w:rsid w:val="008C7A27"/>
    <w:rsid w:val="008C7AE4"/>
    <w:rsid w:val="008C7B9F"/>
    <w:rsid w:val="008C7C58"/>
    <w:rsid w:val="008C7C75"/>
    <w:rsid w:val="008C7C7E"/>
    <w:rsid w:val="008C7CD0"/>
    <w:rsid w:val="008C7D51"/>
    <w:rsid w:val="008C7E00"/>
    <w:rsid w:val="008C7E63"/>
    <w:rsid w:val="008C7EB4"/>
    <w:rsid w:val="008D0163"/>
    <w:rsid w:val="008D01AD"/>
    <w:rsid w:val="008D023D"/>
    <w:rsid w:val="008D0291"/>
    <w:rsid w:val="008D02B5"/>
    <w:rsid w:val="008D031F"/>
    <w:rsid w:val="008D05D1"/>
    <w:rsid w:val="008D07F8"/>
    <w:rsid w:val="008D088D"/>
    <w:rsid w:val="008D0AC2"/>
    <w:rsid w:val="008D0B44"/>
    <w:rsid w:val="008D0BA6"/>
    <w:rsid w:val="008D0C03"/>
    <w:rsid w:val="008D0E06"/>
    <w:rsid w:val="008D0FD9"/>
    <w:rsid w:val="008D1124"/>
    <w:rsid w:val="008D1285"/>
    <w:rsid w:val="008D1494"/>
    <w:rsid w:val="008D15C5"/>
    <w:rsid w:val="008D1688"/>
    <w:rsid w:val="008D188A"/>
    <w:rsid w:val="008D1934"/>
    <w:rsid w:val="008D1973"/>
    <w:rsid w:val="008D1A3F"/>
    <w:rsid w:val="008D1AC5"/>
    <w:rsid w:val="008D1CBF"/>
    <w:rsid w:val="008D1D41"/>
    <w:rsid w:val="008D1E2A"/>
    <w:rsid w:val="008D1FA2"/>
    <w:rsid w:val="008D1FF1"/>
    <w:rsid w:val="008D2008"/>
    <w:rsid w:val="008D219E"/>
    <w:rsid w:val="008D226C"/>
    <w:rsid w:val="008D226F"/>
    <w:rsid w:val="008D2395"/>
    <w:rsid w:val="008D239A"/>
    <w:rsid w:val="008D23E2"/>
    <w:rsid w:val="008D251B"/>
    <w:rsid w:val="008D2696"/>
    <w:rsid w:val="008D29DE"/>
    <w:rsid w:val="008D2A26"/>
    <w:rsid w:val="008D2AC7"/>
    <w:rsid w:val="008D2B92"/>
    <w:rsid w:val="008D3067"/>
    <w:rsid w:val="008D3264"/>
    <w:rsid w:val="008D32C9"/>
    <w:rsid w:val="008D3488"/>
    <w:rsid w:val="008D3509"/>
    <w:rsid w:val="008D35AC"/>
    <w:rsid w:val="008D3661"/>
    <w:rsid w:val="008D36A9"/>
    <w:rsid w:val="008D37DC"/>
    <w:rsid w:val="008D387D"/>
    <w:rsid w:val="008D38C0"/>
    <w:rsid w:val="008D3915"/>
    <w:rsid w:val="008D3B0D"/>
    <w:rsid w:val="008D3B91"/>
    <w:rsid w:val="008D3BA4"/>
    <w:rsid w:val="008D3F16"/>
    <w:rsid w:val="008D41C5"/>
    <w:rsid w:val="008D41DB"/>
    <w:rsid w:val="008D4201"/>
    <w:rsid w:val="008D42C2"/>
    <w:rsid w:val="008D44A1"/>
    <w:rsid w:val="008D4657"/>
    <w:rsid w:val="008D468B"/>
    <w:rsid w:val="008D475D"/>
    <w:rsid w:val="008D481D"/>
    <w:rsid w:val="008D4848"/>
    <w:rsid w:val="008D492A"/>
    <w:rsid w:val="008D4989"/>
    <w:rsid w:val="008D4A2B"/>
    <w:rsid w:val="008D4B6F"/>
    <w:rsid w:val="008D4E35"/>
    <w:rsid w:val="008D4F5C"/>
    <w:rsid w:val="008D4F8A"/>
    <w:rsid w:val="008D516C"/>
    <w:rsid w:val="008D5223"/>
    <w:rsid w:val="008D53C3"/>
    <w:rsid w:val="008D54EA"/>
    <w:rsid w:val="008D55B3"/>
    <w:rsid w:val="008D57EF"/>
    <w:rsid w:val="008D5980"/>
    <w:rsid w:val="008D59B1"/>
    <w:rsid w:val="008D59F2"/>
    <w:rsid w:val="008D5AC2"/>
    <w:rsid w:val="008D5CFE"/>
    <w:rsid w:val="008D5E69"/>
    <w:rsid w:val="008D5F0F"/>
    <w:rsid w:val="008D5F6C"/>
    <w:rsid w:val="008D6027"/>
    <w:rsid w:val="008D60B5"/>
    <w:rsid w:val="008D60D9"/>
    <w:rsid w:val="008D616E"/>
    <w:rsid w:val="008D630E"/>
    <w:rsid w:val="008D6373"/>
    <w:rsid w:val="008D63C0"/>
    <w:rsid w:val="008D652F"/>
    <w:rsid w:val="008D6709"/>
    <w:rsid w:val="008D6730"/>
    <w:rsid w:val="008D678D"/>
    <w:rsid w:val="008D68F7"/>
    <w:rsid w:val="008D6BED"/>
    <w:rsid w:val="008D6C02"/>
    <w:rsid w:val="008D6C18"/>
    <w:rsid w:val="008D6D16"/>
    <w:rsid w:val="008D6E42"/>
    <w:rsid w:val="008D6EC2"/>
    <w:rsid w:val="008D6EFC"/>
    <w:rsid w:val="008D7040"/>
    <w:rsid w:val="008D71BB"/>
    <w:rsid w:val="008D72EA"/>
    <w:rsid w:val="008D7318"/>
    <w:rsid w:val="008D7379"/>
    <w:rsid w:val="008D75A4"/>
    <w:rsid w:val="008D7636"/>
    <w:rsid w:val="008D77F3"/>
    <w:rsid w:val="008D7854"/>
    <w:rsid w:val="008D7D30"/>
    <w:rsid w:val="008D7D60"/>
    <w:rsid w:val="008D7DB8"/>
    <w:rsid w:val="008E003C"/>
    <w:rsid w:val="008E010C"/>
    <w:rsid w:val="008E019A"/>
    <w:rsid w:val="008E02AF"/>
    <w:rsid w:val="008E094F"/>
    <w:rsid w:val="008E0A02"/>
    <w:rsid w:val="008E0AA7"/>
    <w:rsid w:val="008E0B21"/>
    <w:rsid w:val="008E0B50"/>
    <w:rsid w:val="008E0FB7"/>
    <w:rsid w:val="008E0FE5"/>
    <w:rsid w:val="008E0FFA"/>
    <w:rsid w:val="008E10FE"/>
    <w:rsid w:val="008E1164"/>
    <w:rsid w:val="008E1188"/>
    <w:rsid w:val="008E1211"/>
    <w:rsid w:val="008E1220"/>
    <w:rsid w:val="008E126B"/>
    <w:rsid w:val="008E12CD"/>
    <w:rsid w:val="008E12DC"/>
    <w:rsid w:val="008E12FC"/>
    <w:rsid w:val="008E130D"/>
    <w:rsid w:val="008E13B5"/>
    <w:rsid w:val="008E14EB"/>
    <w:rsid w:val="008E175B"/>
    <w:rsid w:val="008E17E2"/>
    <w:rsid w:val="008E18A2"/>
    <w:rsid w:val="008E18CB"/>
    <w:rsid w:val="008E1A3B"/>
    <w:rsid w:val="008E1AD4"/>
    <w:rsid w:val="008E1FEB"/>
    <w:rsid w:val="008E2009"/>
    <w:rsid w:val="008E2083"/>
    <w:rsid w:val="008E20D3"/>
    <w:rsid w:val="008E2222"/>
    <w:rsid w:val="008E2492"/>
    <w:rsid w:val="008E261A"/>
    <w:rsid w:val="008E2673"/>
    <w:rsid w:val="008E26D6"/>
    <w:rsid w:val="008E2A13"/>
    <w:rsid w:val="008E2A8C"/>
    <w:rsid w:val="008E2C7C"/>
    <w:rsid w:val="008E2E0B"/>
    <w:rsid w:val="008E2E94"/>
    <w:rsid w:val="008E2EC8"/>
    <w:rsid w:val="008E3186"/>
    <w:rsid w:val="008E31D3"/>
    <w:rsid w:val="008E335F"/>
    <w:rsid w:val="008E3632"/>
    <w:rsid w:val="008E3747"/>
    <w:rsid w:val="008E374F"/>
    <w:rsid w:val="008E381E"/>
    <w:rsid w:val="008E3841"/>
    <w:rsid w:val="008E38DF"/>
    <w:rsid w:val="008E3AA7"/>
    <w:rsid w:val="008E3BB8"/>
    <w:rsid w:val="008E3C27"/>
    <w:rsid w:val="008E3D93"/>
    <w:rsid w:val="008E3EB8"/>
    <w:rsid w:val="008E3FA8"/>
    <w:rsid w:val="008E40A0"/>
    <w:rsid w:val="008E420E"/>
    <w:rsid w:val="008E4262"/>
    <w:rsid w:val="008E4490"/>
    <w:rsid w:val="008E449C"/>
    <w:rsid w:val="008E457F"/>
    <w:rsid w:val="008E461B"/>
    <w:rsid w:val="008E46EB"/>
    <w:rsid w:val="008E48C2"/>
    <w:rsid w:val="008E48DF"/>
    <w:rsid w:val="008E496C"/>
    <w:rsid w:val="008E49A2"/>
    <w:rsid w:val="008E4B6E"/>
    <w:rsid w:val="008E4C31"/>
    <w:rsid w:val="008E50A3"/>
    <w:rsid w:val="008E50DE"/>
    <w:rsid w:val="008E51C8"/>
    <w:rsid w:val="008E523A"/>
    <w:rsid w:val="008E5240"/>
    <w:rsid w:val="008E524B"/>
    <w:rsid w:val="008E52B7"/>
    <w:rsid w:val="008E5313"/>
    <w:rsid w:val="008E53A2"/>
    <w:rsid w:val="008E53E8"/>
    <w:rsid w:val="008E55BB"/>
    <w:rsid w:val="008E58DD"/>
    <w:rsid w:val="008E59ED"/>
    <w:rsid w:val="008E5A27"/>
    <w:rsid w:val="008E5B09"/>
    <w:rsid w:val="008E5B1F"/>
    <w:rsid w:val="008E5BD4"/>
    <w:rsid w:val="008E5C8C"/>
    <w:rsid w:val="008E5CA8"/>
    <w:rsid w:val="008E5DEB"/>
    <w:rsid w:val="008E6161"/>
    <w:rsid w:val="008E6207"/>
    <w:rsid w:val="008E626D"/>
    <w:rsid w:val="008E681A"/>
    <w:rsid w:val="008E68B4"/>
    <w:rsid w:val="008E6A3A"/>
    <w:rsid w:val="008E6A6C"/>
    <w:rsid w:val="008E6AD1"/>
    <w:rsid w:val="008E6B98"/>
    <w:rsid w:val="008E6CFA"/>
    <w:rsid w:val="008E6D0C"/>
    <w:rsid w:val="008E6D57"/>
    <w:rsid w:val="008E6DC3"/>
    <w:rsid w:val="008E6E18"/>
    <w:rsid w:val="008E6EAF"/>
    <w:rsid w:val="008E6EED"/>
    <w:rsid w:val="008E6F96"/>
    <w:rsid w:val="008E6FB1"/>
    <w:rsid w:val="008E7093"/>
    <w:rsid w:val="008E70FB"/>
    <w:rsid w:val="008E713E"/>
    <w:rsid w:val="008E71B7"/>
    <w:rsid w:val="008E751C"/>
    <w:rsid w:val="008E75F2"/>
    <w:rsid w:val="008E79E3"/>
    <w:rsid w:val="008E7B87"/>
    <w:rsid w:val="008E7C85"/>
    <w:rsid w:val="008E7F04"/>
    <w:rsid w:val="008E7F1D"/>
    <w:rsid w:val="008F019E"/>
    <w:rsid w:val="008F02DE"/>
    <w:rsid w:val="008F02F6"/>
    <w:rsid w:val="008F037A"/>
    <w:rsid w:val="008F0392"/>
    <w:rsid w:val="008F04B4"/>
    <w:rsid w:val="008F063F"/>
    <w:rsid w:val="008F0A94"/>
    <w:rsid w:val="008F0DCC"/>
    <w:rsid w:val="008F0E66"/>
    <w:rsid w:val="008F0F16"/>
    <w:rsid w:val="008F10AE"/>
    <w:rsid w:val="008F10AF"/>
    <w:rsid w:val="008F10E4"/>
    <w:rsid w:val="008F1138"/>
    <w:rsid w:val="008F14E4"/>
    <w:rsid w:val="008F152E"/>
    <w:rsid w:val="008F1980"/>
    <w:rsid w:val="008F1B0B"/>
    <w:rsid w:val="008F1E54"/>
    <w:rsid w:val="008F1EC6"/>
    <w:rsid w:val="008F1FDA"/>
    <w:rsid w:val="008F1FEF"/>
    <w:rsid w:val="008F22E3"/>
    <w:rsid w:val="008F245F"/>
    <w:rsid w:val="008F24FB"/>
    <w:rsid w:val="008F2617"/>
    <w:rsid w:val="008F2664"/>
    <w:rsid w:val="008F266B"/>
    <w:rsid w:val="008F2690"/>
    <w:rsid w:val="008F27FB"/>
    <w:rsid w:val="008F28C1"/>
    <w:rsid w:val="008F28D1"/>
    <w:rsid w:val="008F28F8"/>
    <w:rsid w:val="008F2915"/>
    <w:rsid w:val="008F29CE"/>
    <w:rsid w:val="008F2B49"/>
    <w:rsid w:val="008F2BCB"/>
    <w:rsid w:val="008F2C55"/>
    <w:rsid w:val="008F2CC6"/>
    <w:rsid w:val="008F2CD7"/>
    <w:rsid w:val="008F2F9B"/>
    <w:rsid w:val="008F3144"/>
    <w:rsid w:val="008F3336"/>
    <w:rsid w:val="008F34CC"/>
    <w:rsid w:val="008F366B"/>
    <w:rsid w:val="008F3690"/>
    <w:rsid w:val="008F36E0"/>
    <w:rsid w:val="008F37F9"/>
    <w:rsid w:val="008F3A38"/>
    <w:rsid w:val="008F3A42"/>
    <w:rsid w:val="008F3AAB"/>
    <w:rsid w:val="008F3BFB"/>
    <w:rsid w:val="008F3C1B"/>
    <w:rsid w:val="008F3C45"/>
    <w:rsid w:val="008F3D86"/>
    <w:rsid w:val="008F4011"/>
    <w:rsid w:val="008F420F"/>
    <w:rsid w:val="008F4267"/>
    <w:rsid w:val="008F4275"/>
    <w:rsid w:val="008F4649"/>
    <w:rsid w:val="008F47C5"/>
    <w:rsid w:val="008F480F"/>
    <w:rsid w:val="008F48CF"/>
    <w:rsid w:val="008F48D8"/>
    <w:rsid w:val="008F4993"/>
    <w:rsid w:val="008F4C1B"/>
    <w:rsid w:val="008F4D5C"/>
    <w:rsid w:val="008F4DB6"/>
    <w:rsid w:val="008F4E5D"/>
    <w:rsid w:val="008F4FDD"/>
    <w:rsid w:val="008F503D"/>
    <w:rsid w:val="008F504E"/>
    <w:rsid w:val="008F536B"/>
    <w:rsid w:val="008F538D"/>
    <w:rsid w:val="008F5488"/>
    <w:rsid w:val="008F548C"/>
    <w:rsid w:val="008F570E"/>
    <w:rsid w:val="008F57E3"/>
    <w:rsid w:val="008F57F7"/>
    <w:rsid w:val="008F58DB"/>
    <w:rsid w:val="008F5B68"/>
    <w:rsid w:val="008F5BDF"/>
    <w:rsid w:val="008F5C66"/>
    <w:rsid w:val="008F5D72"/>
    <w:rsid w:val="008F5DDC"/>
    <w:rsid w:val="008F5E8C"/>
    <w:rsid w:val="008F5EA6"/>
    <w:rsid w:val="008F5F2B"/>
    <w:rsid w:val="008F5F6D"/>
    <w:rsid w:val="008F5FF4"/>
    <w:rsid w:val="008F5FFF"/>
    <w:rsid w:val="008F60D5"/>
    <w:rsid w:val="008F635E"/>
    <w:rsid w:val="008F6494"/>
    <w:rsid w:val="008F65B9"/>
    <w:rsid w:val="008F65F1"/>
    <w:rsid w:val="008F6639"/>
    <w:rsid w:val="008F6760"/>
    <w:rsid w:val="008F6762"/>
    <w:rsid w:val="008F679E"/>
    <w:rsid w:val="008F6899"/>
    <w:rsid w:val="008F6902"/>
    <w:rsid w:val="008F690A"/>
    <w:rsid w:val="008F6A47"/>
    <w:rsid w:val="008F6ACB"/>
    <w:rsid w:val="008F6BF1"/>
    <w:rsid w:val="008F6C9E"/>
    <w:rsid w:val="008F6CF5"/>
    <w:rsid w:val="008F6D90"/>
    <w:rsid w:val="008F6DB2"/>
    <w:rsid w:val="008F6DC4"/>
    <w:rsid w:val="008F6E87"/>
    <w:rsid w:val="008F6FBB"/>
    <w:rsid w:val="008F70F9"/>
    <w:rsid w:val="008F73FB"/>
    <w:rsid w:val="008F7569"/>
    <w:rsid w:val="008F759A"/>
    <w:rsid w:val="008F764F"/>
    <w:rsid w:val="008F7955"/>
    <w:rsid w:val="008F79AC"/>
    <w:rsid w:val="008F7A18"/>
    <w:rsid w:val="008F7BCB"/>
    <w:rsid w:val="008F7C8A"/>
    <w:rsid w:val="008F7C90"/>
    <w:rsid w:val="008F7CBF"/>
    <w:rsid w:val="008F7F8D"/>
    <w:rsid w:val="008F95B9"/>
    <w:rsid w:val="0090019C"/>
    <w:rsid w:val="009001E6"/>
    <w:rsid w:val="009001FB"/>
    <w:rsid w:val="0090028F"/>
    <w:rsid w:val="00900460"/>
    <w:rsid w:val="00900658"/>
    <w:rsid w:val="0090083C"/>
    <w:rsid w:val="00900852"/>
    <w:rsid w:val="00900879"/>
    <w:rsid w:val="009008CB"/>
    <w:rsid w:val="0090096B"/>
    <w:rsid w:val="00900B35"/>
    <w:rsid w:val="00900BCF"/>
    <w:rsid w:val="00900BF9"/>
    <w:rsid w:val="00900C9F"/>
    <w:rsid w:val="00900D81"/>
    <w:rsid w:val="00900F14"/>
    <w:rsid w:val="00900F64"/>
    <w:rsid w:val="00900F6C"/>
    <w:rsid w:val="00901063"/>
    <w:rsid w:val="00901087"/>
    <w:rsid w:val="009011E3"/>
    <w:rsid w:val="0090125B"/>
    <w:rsid w:val="009013EA"/>
    <w:rsid w:val="009014B9"/>
    <w:rsid w:val="009017AC"/>
    <w:rsid w:val="00901822"/>
    <w:rsid w:val="009018B9"/>
    <w:rsid w:val="00901931"/>
    <w:rsid w:val="00901CD7"/>
    <w:rsid w:val="00901D4D"/>
    <w:rsid w:val="00901DC0"/>
    <w:rsid w:val="00901E15"/>
    <w:rsid w:val="00901E32"/>
    <w:rsid w:val="00901E7B"/>
    <w:rsid w:val="009020D1"/>
    <w:rsid w:val="009020EE"/>
    <w:rsid w:val="0090216F"/>
    <w:rsid w:val="009021F2"/>
    <w:rsid w:val="00902207"/>
    <w:rsid w:val="009022C3"/>
    <w:rsid w:val="0090241B"/>
    <w:rsid w:val="00902782"/>
    <w:rsid w:val="0090281E"/>
    <w:rsid w:val="0090298D"/>
    <w:rsid w:val="00902A26"/>
    <w:rsid w:val="00902B7A"/>
    <w:rsid w:val="00902C11"/>
    <w:rsid w:val="00902CD4"/>
    <w:rsid w:val="00902D3F"/>
    <w:rsid w:val="00902F28"/>
    <w:rsid w:val="00902F7C"/>
    <w:rsid w:val="0090310B"/>
    <w:rsid w:val="0090352D"/>
    <w:rsid w:val="009036FA"/>
    <w:rsid w:val="00903752"/>
    <w:rsid w:val="009037C7"/>
    <w:rsid w:val="0090381F"/>
    <w:rsid w:val="009038FE"/>
    <w:rsid w:val="00903B74"/>
    <w:rsid w:val="00903BD2"/>
    <w:rsid w:val="00903CB7"/>
    <w:rsid w:val="00903DDE"/>
    <w:rsid w:val="00903E8D"/>
    <w:rsid w:val="00903ED7"/>
    <w:rsid w:val="00903FE0"/>
    <w:rsid w:val="0090405A"/>
    <w:rsid w:val="00904113"/>
    <w:rsid w:val="00904312"/>
    <w:rsid w:val="00904470"/>
    <w:rsid w:val="00904549"/>
    <w:rsid w:val="00904581"/>
    <w:rsid w:val="0090462B"/>
    <w:rsid w:val="00904631"/>
    <w:rsid w:val="00904686"/>
    <w:rsid w:val="009046D8"/>
    <w:rsid w:val="00904738"/>
    <w:rsid w:val="0090481A"/>
    <w:rsid w:val="0090483E"/>
    <w:rsid w:val="009049CB"/>
    <w:rsid w:val="00904A44"/>
    <w:rsid w:val="00904B01"/>
    <w:rsid w:val="00904B79"/>
    <w:rsid w:val="00904BF4"/>
    <w:rsid w:val="00904C1E"/>
    <w:rsid w:val="00904DF3"/>
    <w:rsid w:val="00904E65"/>
    <w:rsid w:val="00904E68"/>
    <w:rsid w:val="00904FC8"/>
    <w:rsid w:val="00905034"/>
    <w:rsid w:val="009050E1"/>
    <w:rsid w:val="00905305"/>
    <w:rsid w:val="00905328"/>
    <w:rsid w:val="009053B0"/>
    <w:rsid w:val="0090541E"/>
    <w:rsid w:val="00905462"/>
    <w:rsid w:val="00905487"/>
    <w:rsid w:val="0090549C"/>
    <w:rsid w:val="009054EB"/>
    <w:rsid w:val="0090553A"/>
    <w:rsid w:val="00905589"/>
    <w:rsid w:val="009055DB"/>
    <w:rsid w:val="0090565F"/>
    <w:rsid w:val="00905991"/>
    <w:rsid w:val="00905A9F"/>
    <w:rsid w:val="00905AEF"/>
    <w:rsid w:val="00905B7B"/>
    <w:rsid w:val="00905BC9"/>
    <w:rsid w:val="00905D7C"/>
    <w:rsid w:val="00906048"/>
    <w:rsid w:val="0090609B"/>
    <w:rsid w:val="009061BF"/>
    <w:rsid w:val="009062C6"/>
    <w:rsid w:val="00906447"/>
    <w:rsid w:val="0090646B"/>
    <w:rsid w:val="009064F2"/>
    <w:rsid w:val="00906582"/>
    <w:rsid w:val="009065C6"/>
    <w:rsid w:val="009065FF"/>
    <w:rsid w:val="00906644"/>
    <w:rsid w:val="00906673"/>
    <w:rsid w:val="009067D3"/>
    <w:rsid w:val="009067D5"/>
    <w:rsid w:val="0090681C"/>
    <w:rsid w:val="0090682F"/>
    <w:rsid w:val="00906830"/>
    <w:rsid w:val="0090690F"/>
    <w:rsid w:val="00906A79"/>
    <w:rsid w:val="00906B50"/>
    <w:rsid w:val="00906E71"/>
    <w:rsid w:val="00907195"/>
    <w:rsid w:val="0090731D"/>
    <w:rsid w:val="0090732F"/>
    <w:rsid w:val="00907478"/>
    <w:rsid w:val="009074E8"/>
    <w:rsid w:val="00907554"/>
    <w:rsid w:val="009075DE"/>
    <w:rsid w:val="009076CD"/>
    <w:rsid w:val="009076FA"/>
    <w:rsid w:val="00907859"/>
    <w:rsid w:val="00907938"/>
    <w:rsid w:val="009079CA"/>
    <w:rsid w:val="00907ABD"/>
    <w:rsid w:val="00907D35"/>
    <w:rsid w:val="00907DAE"/>
    <w:rsid w:val="00907E2D"/>
    <w:rsid w:val="00907F51"/>
    <w:rsid w:val="00907F87"/>
    <w:rsid w:val="00907F8E"/>
    <w:rsid w:val="00910038"/>
    <w:rsid w:val="009100D3"/>
    <w:rsid w:val="009101B1"/>
    <w:rsid w:val="009101EE"/>
    <w:rsid w:val="00910351"/>
    <w:rsid w:val="00910392"/>
    <w:rsid w:val="0091045D"/>
    <w:rsid w:val="0091068B"/>
    <w:rsid w:val="0091069B"/>
    <w:rsid w:val="009106FA"/>
    <w:rsid w:val="00910712"/>
    <w:rsid w:val="009107E0"/>
    <w:rsid w:val="0091084E"/>
    <w:rsid w:val="00910852"/>
    <w:rsid w:val="00910875"/>
    <w:rsid w:val="00910911"/>
    <w:rsid w:val="00910AB9"/>
    <w:rsid w:val="00910C4F"/>
    <w:rsid w:val="00910CAE"/>
    <w:rsid w:val="00910D7A"/>
    <w:rsid w:val="0091114C"/>
    <w:rsid w:val="00911172"/>
    <w:rsid w:val="00911180"/>
    <w:rsid w:val="009111FE"/>
    <w:rsid w:val="00911208"/>
    <w:rsid w:val="0091123A"/>
    <w:rsid w:val="0091126C"/>
    <w:rsid w:val="009112BE"/>
    <w:rsid w:val="0091142C"/>
    <w:rsid w:val="009114C0"/>
    <w:rsid w:val="0091150D"/>
    <w:rsid w:val="0091163E"/>
    <w:rsid w:val="00911853"/>
    <w:rsid w:val="009118F9"/>
    <w:rsid w:val="00911902"/>
    <w:rsid w:val="00911A88"/>
    <w:rsid w:val="00911D34"/>
    <w:rsid w:val="00911DA6"/>
    <w:rsid w:val="00911EB9"/>
    <w:rsid w:val="0091204C"/>
    <w:rsid w:val="00912151"/>
    <w:rsid w:val="00912415"/>
    <w:rsid w:val="009125FD"/>
    <w:rsid w:val="0091260C"/>
    <w:rsid w:val="0091270A"/>
    <w:rsid w:val="00912755"/>
    <w:rsid w:val="00912756"/>
    <w:rsid w:val="0091295A"/>
    <w:rsid w:val="009129CE"/>
    <w:rsid w:val="00912AB6"/>
    <w:rsid w:val="00912B3B"/>
    <w:rsid w:val="00912CD5"/>
    <w:rsid w:val="00912CF6"/>
    <w:rsid w:val="00912DB8"/>
    <w:rsid w:val="00913010"/>
    <w:rsid w:val="0091314B"/>
    <w:rsid w:val="0091325C"/>
    <w:rsid w:val="00913450"/>
    <w:rsid w:val="00913565"/>
    <w:rsid w:val="0091382E"/>
    <w:rsid w:val="009138F1"/>
    <w:rsid w:val="00913AF5"/>
    <w:rsid w:val="00913BFD"/>
    <w:rsid w:val="00913ECF"/>
    <w:rsid w:val="00913F01"/>
    <w:rsid w:val="00913F91"/>
    <w:rsid w:val="0091401F"/>
    <w:rsid w:val="00914096"/>
    <w:rsid w:val="009140BF"/>
    <w:rsid w:val="009140CA"/>
    <w:rsid w:val="00914311"/>
    <w:rsid w:val="0091443A"/>
    <w:rsid w:val="009144FF"/>
    <w:rsid w:val="0091451A"/>
    <w:rsid w:val="00914771"/>
    <w:rsid w:val="009147CB"/>
    <w:rsid w:val="0091484D"/>
    <w:rsid w:val="0091484E"/>
    <w:rsid w:val="00914A75"/>
    <w:rsid w:val="00914A7E"/>
    <w:rsid w:val="00914C1D"/>
    <w:rsid w:val="00914CD0"/>
    <w:rsid w:val="00914CD3"/>
    <w:rsid w:val="00914CDD"/>
    <w:rsid w:val="00914F18"/>
    <w:rsid w:val="00915088"/>
    <w:rsid w:val="0091513D"/>
    <w:rsid w:val="00915165"/>
    <w:rsid w:val="00915208"/>
    <w:rsid w:val="00915470"/>
    <w:rsid w:val="00915548"/>
    <w:rsid w:val="009155E3"/>
    <w:rsid w:val="0091561B"/>
    <w:rsid w:val="0091569F"/>
    <w:rsid w:val="009156C8"/>
    <w:rsid w:val="00915779"/>
    <w:rsid w:val="009157E2"/>
    <w:rsid w:val="00915BC0"/>
    <w:rsid w:val="00915BDF"/>
    <w:rsid w:val="00915C63"/>
    <w:rsid w:val="00915CA3"/>
    <w:rsid w:val="00915CFE"/>
    <w:rsid w:val="00915DB1"/>
    <w:rsid w:val="00915F1D"/>
    <w:rsid w:val="00915F80"/>
    <w:rsid w:val="009161BE"/>
    <w:rsid w:val="00916252"/>
    <w:rsid w:val="0091627B"/>
    <w:rsid w:val="009162A4"/>
    <w:rsid w:val="00916333"/>
    <w:rsid w:val="00916550"/>
    <w:rsid w:val="009166C5"/>
    <w:rsid w:val="00916816"/>
    <w:rsid w:val="00916833"/>
    <w:rsid w:val="009168E0"/>
    <w:rsid w:val="00916B43"/>
    <w:rsid w:val="00916C0A"/>
    <w:rsid w:val="00916C27"/>
    <w:rsid w:val="00916D42"/>
    <w:rsid w:val="00916E2B"/>
    <w:rsid w:val="00916E75"/>
    <w:rsid w:val="00916F23"/>
    <w:rsid w:val="00916F53"/>
    <w:rsid w:val="0091704A"/>
    <w:rsid w:val="009170E2"/>
    <w:rsid w:val="0091713D"/>
    <w:rsid w:val="009171B7"/>
    <w:rsid w:val="0091738C"/>
    <w:rsid w:val="009174AB"/>
    <w:rsid w:val="009174B6"/>
    <w:rsid w:val="009176A2"/>
    <w:rsid w:val="009177F4"/>
    <w:rsid w:val="00917988"/>
    <w:rsid w:val="009179D1"/>
    <w:rsid w:val="009179EC"/>
    <w:rsid w:val="00917A2E"/>
    <w:rsid w:val="00917B05"/>
    <w:rsid w:val="00917B4D"/>
    <w:rsid w:val="00917B90"/>
    <w:rsid w:val="00917BBC"/>
    <w:rsid w:val="00917DB5"/>
    <w:rsid w:val="0091D47E"/>
    <w:rsid w:val="0092039A"/>
    <w:rsid w:val="0092041D"/>
    <w:rsid w:val="00920519"/>
    <w:rsid w:val="00920622"/>
    <w:rsid w:val="00920637"/>
    <w:rsid w:val="00920663"/>
    <w:rsid w:val="00920888"/>
    <w:rsid w:val="00920A03"/>
    <w:rsid w:val="00920C54"/>
    <w:rsid w:val="00920D34"/>
    <w:rsid w:val="00921291"/>
    <w:rsid w:val="00921307"/>
    <w:rsid w:val="00921336"/>
    <w:rsid w:val="00921346"/>
    <w:rsid w:val="00921572"/>
    <w:rsid w:val="0092177C"/>
    <w:rsid w:val="0092197F"/>
    <w:rsid w:val="009219C7"/>
    <w:rsid w:val="00921C35"/>
    <w:rsid w:val="00922085"/>
    <w:rsid w:val="0092249A"/>
    <w:rsid w:val="00922684"/>
    <w:rsid w:val="009226A9"/>
    <w:rsid w:val="009226CE"/>
    <w:rsid w:val="00922739"/>
    <w:rsid w:val="00922796"/>
    <w:rsid w:val="00922C8F"/>
    <w:rsid w:val="00922CB2"/>
    <w:rsid w:val="00922DD9"/>
    <w:rsid w:val="00923076"/>
    <w:rsid w:val="009232A1"/>
    <w:rsid w:val="009232C6"/>
    <w:rsid w:val="00923420"/>
    <w:rsid w:val="0092345D"/>
    <w:rsid w:val="00923715"/>
    <w:rsid w:val="00923786"/>
    <w:rsid w:val="0092385D"/>
    <w:rsid w:val="00923899"/>
    <w:rsid w:val="0092395A"/>
    <w:rsid w:val="00923B84"/>
    <w:rsid w:val="00923D19"/>
    <w:rsid w:val="00923E76"/>
    <w:rsid w:val="00923F20"/>
    <w:rsid w:val="009240EA"/>
    <w:rsid w:val="009241A6"/>
    <w:rsid w:val="00924276"/>
    <w:rsid w:val="00924379"/>
    <w:rsid w:val="009244D1"/>
    <w:rsid w:val="0092454C"/>
    <w:rsid w:val="0092464C"/>
    <w:rsid w:val="00924657"/>
    <w:rsid w:val="009247CD"/>
    <w:rsid w:val="009249C6"/>
    <w:rsid w:val="00924A3C"/>
    <w:rsid w:val="00924B71"/>
    <w:rsid w:val="00924C54"/>
    <w:rsid w:val="00924C92"/>
    <w:rsid w:val="00924D2A"/>
    <w:rsid w:val="00924D91"/>
    <w:rsid w:val="00924F41"/>
    <w:rsid w:val="00924FCF"/>
    <w:rsid w:val="00925037"/>
    <w:rsid w:val="00925191"/>
    <w:rsid w:val="0092526E"/>
    <w:rsid w:val="00925304"/>
    <w:rsid w:val="009253B7"/>
    <w:rsid w:val="00925493"/>
    <w:rsid w:val="00925587"/>
    <w:rsid w:val="00925623"/>
    <w:rsid w:val="009258FA"/>
    <w:rsid w:val="00925920"/>
    <w:rsid w:val="00925940"/>
    <w:rsid w:val="0092596C"/>
    <w:rsid w:val="00925A3E"/>
    <w:rsid w:val="00925A7A"/>
    <w:rsid w:val="00925B3D"/>
    <w:rsid w:val="00925C16"/>
    <w:rsid w:val="00925D6E"/>
    <w:rsid w:val="00925E42"/>
    <w:rsid w:val="00925FB3"/>
    <w:rsid w:val="00925FEE"/>
    <w:rsid w:val="00926092"/>
    <w:rsid w:val="009261C8"/>
    <w:rsid w:val="00926238"/>
    <w:rsid w:val="00926539"/>
    <w:rsid w:val="0092654D"/>
    <w:rsid w:val="0092670C"/>
    <w:rsid w:val="009267A4"/>
    <w:rsid w:val="009268E2"/>
    <w:rsid w:val="00926A22"/>
    <w:rsid w:val="00926BA0"/>
    <w:rsid w:val="00926BDF"/>
    <w:rsid w:val="00926E55"/>
    <w:rsid w:val="00926E86"/>
    <w:rsid w:val="009270C0"/>
    <w:rsid w:val="0092750D"/>
    <w:rsid w:val="0092751B"/>
    <w:rsid w:val="0092759D"/>
    <w:rsid w:val="00927771"/>
    <w:rsid w:val="00927777"/>
    <w:rsid w:val="00927969"/>
    <w:rsid w:val="009279FD"/>
    <w:rsid w:val="00927A0A"/>
    <w:rsid w:val="00927BD5"/>
    <w:rsid w:val="00927E96"/>
    <w:rsid w:val="0093005E"/>
    <w:rsid w:val="009300FA"/>
    <w:rsid w:val="0093011C"/>
    <w:rsid w:val="0093017D"/>
    <w:rsid w:val="009301C8"/>
    <w:rsid w:val="009301FD"/>
    <w:rsid w:val="00930447"/>
    <w:rsid w:val="0093047A"/>
    <w:rsid w:val="00930616"/>
    <w:rsid w:val="00930626"/>
    <w:rsid w:val="009306B3"/>
    <w:rsid w:val="0093076C"/>
    <w:rsid w:val="00930777"/>
    <w:rsid w:val="009309B9"/>
    <w:rsid w:val="00930AE2"/>
    <w:rsid w:val="00930D67"/>
    <w:rsid w:val="00930D6A"/>
    <w:rsid w:val="00930EA4"/>
    <w:rsid w:val="00930F83"/>
    <w:rsid w:val="009312E5"/>
    <w:rsid w:val="00931319"/>
    <w:rsid w:val="00931357"/>
    <w:rsid w:val="0093169E"/>
    <w:rsid w:val="009316BB"/>
    <w:rsid w:val="009316C2"/>
    <w:rsid w:val="00931783"/>
    <w:rsid w:val="009319F7"/>
    <w:rsid w:val="00931AD6"/>
    <w:rsid w:val="00931CB8"/>
    <w:rsid w:val="00931DEA"/>
    <w:rsid w:val="00931E1A"/>
    <w:rsid w:val="0093202C"/>
    <w:rsid w:val="00932089"/>
    <w:rsid w:val="0093218F"/>
    <w:rsid w:val="00932253"/>
    <w:rsid w:val="009322A5"/>
    <w:rsid w:val="00932417"/>
    <w:rsid w:val="00932435"/>
    <w:rsid w:val="0093255C"/>
    <w:rsid w:val="00932629"/>
    <w:rsid w:val="009327B1"/>
    <w:rsid w:val="0093287F"/>
    <w:rsid w:val="00932A83"/>
    <w:rsid w:val="00932AAD"/>
    <w:rsid w:val="00932BF8"/>
    <w:rsid w:val="00932E0D"/>
    <w:rsid w:val="00932E70"/>
    <w:rsid w:val="00932F06"/>
    <w:rsid w:val="00932F25"/>
    <w:rsid w:val="00932FFF"/>
    <w:rsid w:val="009331CD"/>
    <w:rsid w:val="009331FB"/>
    <w:rsid w:val="00933252"/>
    <w:rsid w:val="0093331A"/>
    <w:rsid w:val="0093355F"/>
    <w:rsid w:val="00933581"/>
    <w:rsid w:val="00933619"/>
    <w:rsid w:val="00933666"/>
    <w:rsid w:val="0093396B"/>
    <w:rsid w:val="00933A61"/>
    <w:rsid w:val="00933F0E"/>
    <w:rsid w:val="009340C8"/>
    <w:rsid w:val="0093420C"/>
    <w:rsid w:val="00934211"/>
    <w:rsid w:val="009345E3"/>
    <w:rsid w:val="00934614"/>
    <w:rsid w:val="00934776"/>
    <w:rsid w:val="00934865"/>
    <w:rsid w:val="009348A4"/>
    <w:rsid w:val="00934973"/>
    <w:rsid w:val="00934A57"/>
    <w:rsid w:val="00934AA6"/>
    <w:rsid w:val="00934B2F"/>
    <w:rsid w:val="00934B48"/>
    <w:rsid w:val="00934BCD"/>
    <w:rsid w:val="00934C74"/>
    <w:rsid w:val="00934D25"/>
    <w:rsid w:val="00934D3C"/>
    <w:rsid w:val="00934EC4"/>
    <w:rsid w:val="00934F14"/>
    <w:rsid w:val="00934F88"/>
    <w:rsid w:val="009350B3"/>
    <w:rsid w:val="0093527B"/>
    <w:rsid w:val="00935296"/>
    <w:rsid w:val="00935392"/>
    <w:rsid w:val="009353C9"/>
    <w:rsid w:val="009353CC"/>
    <w:rsid w:val="0093541A"/>
    <w:rsid w:val="009355E4"/>
    <w:rsid w:val="00935682"/>
    <w:rsid w:val="00935972"/>
    <w:rsid w:val="009359DD"/>
    <w:rsid w:val="00935A16"/>
    <w:rsid w:val="00935A37"/>
    <w:rsid w:val="00935B01"/>
    <w:rsid w:val="00935C25"/>
    <w:rsid w:val="00935C3C"/>
    <w:rsid w:val="00935F87"/>
    <w:rsid w:val="00935FE5"/>
    <w:rsid w:val="0093609A"/>
    <w:rsid w:val="009360F7"/>
    <w:rsid w:val="00936198"/>
    <w:rsid w:val="009362AE"/>
    <w:rsid w:val="00936306"/>
    <w:rsid w:val="0093631C"/>
    <w:rsid w:val="0093632F"/>
    <w:rsid w:val="009365A3"/>
    <w:rsid w:val="009365EB"/>
    <w:rsid w:val="0093685C"/>
    <w:rsid w:val="00936904"/>
    <w:rsid w:val="0093693F"/>
    <w:rsid w:val="00936A49"/>
    <w:rsid w:val="00936CC1"/>
    <w:rsid w:val="00936D1A"/>
    <w:rsid w:val="00936EEC"/>
    <w:rsid w:val="00937029"/>
    <w:rsid w:val="00937035"/>
    <w:rsid w:val="009370F0"/>
    <w:rsid w:val="00937269"/>
    <w:rsid w:val="00937299"/>
    <w:rsid w:val="00937330"/>
    <w:rsid w:val="00937334"/>
    <w:rsid w:val="009374DF"/>
    <w:rsid w:val="009375BA"/>
    <w:rsid w:val="00937759"/>
    <w:rsid w:val="00937781"/>
    <w:rsid w:val="009378CA"/>
    <w:rsid w:val="0093797A"/>
    <w:rsid w:val="00937CD8"/>
    <w:rsid w:val="00937CF2"/>
    <w:rsid w:val="00937EA6"/>
    <w:rsid w:val="00937F0E"/>
    <w:rsid w:val="00937F30"/>
    <w:rsid w:val="00937FEA"/>
    <w:rsid w:val="0094016A"/>
    <w:rsid w:val="009401A5"/>
    <w:rsid w:val="009401F0"/>
    <w:rsid w:val="009403F7"/>
    <w:rsid w:val="00940406"/>
    <w:rsid w:val="00940417"/>
    <w:rsid w:val="009404A3"/>
    <w:rsid w:val="009404B5"/>
    <w:rsid w:val="009405F1"/>
    <w:rsid w:val="009407E1"/>
    <w:rsid w:val="00940806"/>
    <w:rsid w:val="00940884"/>
    <w:rsid w:val="00940A06"/>
    <w:rsid w:val="00940A4D"/>
    <w:rsid w:val="00940AA9"/>
    <w:rsid w:val="00940B2F"/>
    <w:rsid w:val="00940C1B"/>
    <w:rsid w:val="00940ED4"/>
    <w:rsid w:val="00941292"/>
    <w:rsid w:val="0094133C"/>
    <w:rsid w:val="00941388"/>
    <w:rsid w:val="00941555"/>
    <w:rsid w:val="0094181D"/>
    <w:rsid w:val="00941900"/>
    <w:rsid w:val="00941AAE"/>
    <w:rsid w:val="00941CD9"/>
    <w:rsid w:val="00941EE3"/>
    <w:rsid w:val="00941F7F"/>
    <w:rsid w:val="00942198"/>
    <w:rsid w:val="00942212"/>
    <w:rsid w:val="009422D5"/>
    <w:rsid w:val="0094246D"/>
    <w:rsid w:val="00942565"/>
    <w:rsid w:val="00942668"/>
    <w:rsid w:val="0094269D"/>
    <w:rsid w:val="009426A6"/>
    <w:rsid w:val="0094273B"/>
    <w:rsid w:val="00942742"/>
    <w:rsid w:val="009427BD"/>
    <w:rsid w:val="009427C9"/>
    <w:rsid w:val="009428E6"/>
    <w:rsid w:val="00942A11"/>
    <w:rsid w:val="00942A2D"/>
    <w:rsid w:val="00942A7E"/>
    <w:rsid w:val="00942B16"/>
    <w:rsid w:val="00942B52"/>
    <w:rsid w:val="00942F5D"/>
    <w:rsid w:val="00942FBB"/>
    <w:rsid w:val="009430D1"/>
    <w:rsid w:val="009432E8"/>
    <w:rsid w:val="00943333"/>
    <w:rsid w:val="00943444"/>
    <w:rsid w:val="0094344E"/>
    <w:rsid w:val="0094351C"/>
    <w:rsid w:val="00943653"/>
    <w:rsid w:val="00943747"/>
    <w:rsid w:val="009437F6"/>
    <w:rsid w:val="00943A04"/>
    <w:rsid w:val="00943A96"/>
    <w:rsid w:val="00943AB9"/>
    <w:rsid w:val="00943E1B"/>
    <w:rsid w:val="00943F00"/>
    <w:rsid w:val="00943F1F"/>
    <w:rsid w:val="00943F3B"/>
    <w:rsid w:val="009442AB"/>
    <w:rsid w:val="00944397"/>
    <w:rsid w:val="0094445C"/>
    <w:rsid w:val="009444C7"/>
    <w:rsid w:val="009445C3"/>
    <w:rsid w:val="009446AE"/>
    <w:rsid w:val="009446B4"/>
    <w:rsid w:val="009447C4"/>
    <w:rsid w:val="009448C1"/>
    <w:rsid w:val="00944A4A"/>
    <w:rsid w:val="00944AEC"/>
    <w:rsid w:val="00944B47"/>
    <w:rsid w:val="00944B74"/>
    <w:rsid w:val="00944CFB"/>
    <w:rsid w:val="00944D2A"/>
    <w:rsid w:val="00944FB4"/>
    <w:rsid w:val="0094500E"/>
    <w:rsid w:val="00945102"/>
    <w:rsid w:val="0094510F"/>
    <w:rsid w:val="00945126"/>
    <w:rsid w:val="009454F7"/>
    <w:rsid w:val="00945514"/>
    <w:rsid w:val="00945593"/>
    <w:rsid w:val="0094572D"/>
    <w:rsid w:val="009458D9"/>
    <w:rsid w:val="009458EC"/>
    <w:rsid w:val="009459F2"/>
    <w:rsid w:val="00945A8B"/>
    <w:rsid w:val="00945ABF"/>
    <w:rsid w:val="00945B61"/>
    <w:rsid w:val="00945C49"/>
    <w:rsid w:val="00945D57"/>
    <w:rsid w:val="00945E77"/>
    <w:rsid w:val="00945EA2"/>
    <w:rsid w:val="00945EE7"/>
    <w:rsid w:val="00945FA9"/>
    <w:rsid w:val="009460F0"/>
    <w:rsid w:val="00946252"/>
    <w:rsid w:val="00946267"/>
    <w:rsid w:val="009462CA"/>
    <w:rsid w:val="009464DF"/>
    <w:rsid w:val="009464E1"/>
    <w:rsid w:val="00946631"/>
    <w:rsid w:val="009466B6"/>
    <w:rsid w:val="00946822"/>
    <w:rsid w:val="009468F6"/>
    <w:rsid w:val="009469B7"/>
    <w:rsid w:val="009469C9"/>
    <w:rsid w:val="00946AEA"/>
    <w:rsid w:val="00946C09"/>
    <w:rsid w:val="00946C85"/>
    <w:rsid w:val="00946DFC"/>
    <w:rsid w:val="00946F93"/>
    <w:rsid w:val="00947005"/>
    <w:rsid w:val="00947044"/>
    <w:rsid w:val="00947101"/>
    <w:rsid w:val="00947280"/>
    <w:rsid w:val="0094730B"/>
    <w:rsid w:val="009474B7"/>
    <w:rsid w:val="0094751F"/>
    <w:rsid w:val="00947588"/>
    <w:rsid w:val="00947652"/>
    <w:rsid w:val="0094768C"/>
    <w:rsid w:val="00947776"/>
    <w:rsid w:val="00947910"/>
    <w:rsid w:val="00947973"/>
    <w:rsid w:val="00947974"/>
    <w:rsid w:val="009479DA"/>
    <w:rsid w:val="00947A92"/>
    <w:rsid w:val="00947AD9"/>
    <w:rsid w:val="00947BA6"/>
    <w:rsid w:val="00947C9D"/>
    <w:rsid w:val="00947D7A"/>
    <w:rsid w:val="00947DE9"/>
    <w:rsid w:val="00950051"/>
    <w:rsid w:val="009500E3"/>
    <w:rsid w:val="00950119"/>
    <w:rsid w:val="009502AE"/>
    <w:rsid w:val="009502E8"/>
    <w:rsid w:val="00950319"/>
    <w:rsid w:val="0095062D"/>
    <w:rsid w:val="0095067E"/>
    <w:rsid w:val="00950685"/>
    <w:rsid w:val="00950812"/>
    <w:rsid w:val="00950973"/>
    <w:rsid w:val="009509F0"/>
    <w:rsid w:val="00950AB7"/>
    <w:rsid w:val="00950ABE"/>
    <w:rsid w:val="00950CAC"/>
    <w:rsid w:val="00950F43"/>
    <w:rsid w:val="009510AA"/>
    <w:rsid w:val="00951342"/>
    <w:rsid w:val="009514E0"/>
    <w:rsid w:val="009515E0"/>
    <w:rsid w:val="0095169D"/>
    <w:rsid w:val="00951757"/>
    <w:rsid w:val="0095185D"/>
    <w:rsid w:val="0095188B"/>
    <w:rsid w:val="0095188D"/>
    <w:rsid w:val="009518A0"/>
    <w:rsid w:val="00951919"/>
    <w:rsid w:val="0095193B"/>
    <w:rsid w:val="009519DF"/>
    <w:rsid w:val="00951B8E"/>
    <w:rsid w:val="00951BAB"/>
    <w:rsid w:val="00951C0E"/>
    <w:rsid w:val="00951CA5"/>
    <w:rsid w:val="00951DD7"/>
    <w:rsid w:val="00951DE5"/>
    <w:rsid w:val="00951E35"/>
    <w:rsid w:val="00951E48"/>
    <w:rsid w:val="009521B1"/>
    <w:rsid w:val="00952641"/>
    <w:rsid w:val="0095269F"/>
    <w:rsid w:val="0095273D"/>
    <w:rsid w:val="00952994"/>
    <w:rsid w:val="00952AC1"/>
    <w:rsid w:val="00952CBB"/>
    <w:rsid w:val="00952DAA"/>
    <w:rsid w:val="00952F49"/>
    <w:rsid w:val="009530E1"/>
    <w:rsid w:val="00953201"/>
    <w:rsid w:val="0095344E"/>
    <w:rsid w:val="00953450"/>
    <w:rsid w:val="009534B1"/>
    <w:rsid w:val="009535B7"/>
    <w:rsid w:val="00953756"/>
    <w:rsid w:val="0095380F"/>
    <w:rsid w:val="00953885"/>
    <w:rsid w:val="00953931"/>
    <w:rsid w:val="00953A3E"/>
    <w:rsid w:val="00953AAC"/>
    <w:rsid w:val="00953BC8"/>
    <w:rsid w:val="00953C9A"/>
    <w:rsid w:val="00953D25"/>
    <w:rsid w:val="00953D3F"/>
    <w:rsid w:val="00953D69"/>
    <w:rsid w:val="00953D89"/>
    <w:rsid w:val="00953D95"/>
    <w:rsid w:val="00953F51"/>
    <w:rsid w:val="00953F64"/>
    <w:rsid w:val="0095427B"/>
    <w:rsid w:val="00954528"/>
    <w:rsid w:val="00954690"/>
    <w:rsid w:val="00954738"/>
    <w:rsid w:val="0095487F"/>
    <w:rsid w:val="0095489A"/>
    <w:rsid w:val="009548E2"/>
    <w:rsid w:val="00954AE8"/>
    <w:rsid w:val="00954CD0"/>
    <w:rsid w:val="00954EF6"/>
    <w:rsid w:val="00954F0C"/>
    <w:rsid w:val="00954F6D"/>
    <w:rsid w:val="00955102"/>
    <w:rsid w:val="00955108"/>
    <w:rsid w:val="00955152"/>
    <w:rsid w:val="009552E4"/>
    <w:rsid w:val="00955327"/>
    <w:rsid w:val="0095533A"/>
    <w:rsid w:val="00955366"/>
    <w:rsid w:val="0095549E"/>
    <w:rsid w:val="009554D1"/>
    <w:rsid w:val="00955632"/>
    <w:rsid w:val="0095576E"/>
    <w:rsid w:val="00955883"/>
    <w:rsid w:val="009558D8"/>
    <w:rsid w:val="00955943"/>
    <w:rsid w:val="00955A4C"/>
    <w:rsid w:val="00955A78"/>
    <w:rsid w:val="00955AD2"/>
    <w:rsid w:val="00955C5C"/>
    <w:rsid w:val="00955CBA"/>
    <w:rsid w:val="00955DDA"/>
    <w:rsid w:val="00955ECC"/>
    <w:rsid w:val="00955EDE"/>
    <w:rsid w:val="00955F29"/>
    <w:rsid w:val="00955F47"/>
    <w:rsid w:val="00955F9E"/>
    <w:rsid w:val="00955FD8"/>
    <w:rsid w:val="0095605D"/>
    <w:rsid w:val="009560F6"/>
    <w:rsid w:val="00956180"/>
    <w:rsid w:val="00956210"/>
    <w:rsid w:val="009563D1"/>
    <w:rsid w:val="0095645E"/>
    <w:rsid w:val="00956460"/>
    <w:rsid w:val="00956651"/>
    <w:rsid w:val="00956712"/>
    <w:rsid w:val="009567BF"/>
    <w:rsid w:val="00956805"/>
    <w:rsid w:val="0095684E"/>
    <w:rsid w:val="00956867"/>
    <w:rsid w:val="00956873"/>
    <w:rsid w:val="009568BF"/>
    <w:rsid w:val="009569AF"/>
    <w:rsid w:val="00956A1B"/>
    <w:rsid w:val="00956A3C"/>
    <w:rsid w:val="00956DC5"/>
    <w:rsid w:val="00956E21"/>
    <w:rsid w:val="009570BE"/>
    <w:rsid w:val="009571C5"/>
    <w:rsid w:val="00957202"/>
    <w:rsid w:val="00957218"/>
    <w:rsid w:val="009574A5"/>
    <w:rsid w:val="0095765C"/>
    <w:rsid w:val="0095779E"/>
    <w:rsid w:val="009577C8"/>
    <w:rsid w:val="009577F4"/>
    <w:rsid w:val="0095796B"/>
    <w:rsid w:val="00957A65"/>
    <w:rsid w:val="00957B83"/>
    <w:rsid w:val="00957F93"/>
    <w:rsid w:val="00960100"/>
    <w:rsid w:val="00960125"/>
    <w:rsid w:val="0096013E"/>
    <w:rsid w:val="0096029A"/>
    <w:rsid w:val="00960482"/>
    <w:rsid w:val="009604FF"/>
    <w:rsid w:val="009607FB"/>
    <w:rsid w:val="00960AA0"/>
    <w:rsid w:val="00960B0E"/>
    <w:rsid w:val="00960D2C"/>
    <w:rsid w:val="00960D7A"/>
    <w:rsid w:val="00960EE5"/>
    <w:rsid w:val="00961073"/>
    <w:rsid w:val="009610EB"/>
    <w:rsid w:val="00961187"/>
    <w:rsid w:val="009611A9"/>
    <w:rsid w:val="009611E6"/>
    <w:rsid w:val="009612C6"/>
    <w:rsid w:val="009614EA"/>
    <w:rsid w:val="009615C0"/>
    <w:rsid w:val="009617C0"/>
    <w:rsid w:val="009617C3"/>
    <w:rsid w:val="0096180D"/>
    <w:rsid w:val="00961837"/>
    <w:rsid w:val="00961847"/>
    <w:rsid w:val="009618CE"/>
    <w:rsid w:val="00961A24"/>
    <w:rsid w:val="00961A51"/>
    <w:rsid w:val="00961C58"/>
    <w:rsid w:val="00961D75"/>
    <w:rsid w:val="00961FA3"/>
    <w:rsid w:val="00961FCD"/>
    <w:rsid w:val="009621B0"/>
    <w:rsid w:val="0096231F"/>
    <w:rsid w:val="009625A0"/>
    <w:rsid w:val="00962865"/>
    <w:rsid w:val="00962A8D"/>
    <w:rsid w:val="00962C39"/>
    <w:rsid w:val="00962CDA"/>
    <w:rsid w:val="00962D43"/>
    <w:rsid w:val="00962D7E"/>
    <w:rsid w:val="00962E59"/>
    <w:rsid w:val="00963038"/>
    <w:rsid w:val="00963061"/>
    <w:rsid w:val="00963171"/>
    <w:rsid w:val="009631D5"/>
    <w:rsid w:val="0096329F"/>
    <w:rsid w:val="00963370"/>
    <w:rsid w:val="00963688"/>
    <w:rsid w:val="009636FF"/>
    <w:rsid w:val="00963818"/>
    <w:rsid w:val="009638EF"/>
    <w:rsid w:val="00963A9F"/>
    <w:rsid w:val="00963AC1"/>
    <w:rsid w:val="00963E11"/>
    <w:rsid w:val="00963F76"/>
    <w:rsid w:val="00964040"/>
    <w:rsid w:val="009640E9"/>
    <w:rsid w:val="009642E5"/>
    <w:rsid w:val="009643BC"/>
    <w:rsid w:val="009644A0"/>
    <w:rsid w:val="009645B7"/>
    <w:rsid w:val="00964676"/>
    <w:rsid w:val="009647A8"/>
    <w:rsid w:val="0096494C"/>
    <w:rsid w:val="00964CF3"/>
    <w:rsid w:val="009652DC"/>
    <w:rsid w:val="00965371"/>
    <w:rsid w:val="009657C7"/>
    <w:rsid w:val="009657E5"/>
    <w:rsid w:val="009658B4"/>
    <w:rsid w:val="0096598A"/>
    <w:rsid w:val="00965A44"/>
    <w:rsid w:val="00965AD7"/>
    <w:rsid w:val="00965AE1"/>
    <w:rsid w:val="00965B7C"/>
    <w:rsid w:val="00965B94"/>
    <w:rsid w:val="00965BD5"/>
    <w:rsid w:val="00965CB4"/>
    <w:rsid w:val="00965CFD"/>
    <w:rsid w:val="00965DCE"/>
    <w:rsid w:val="00965E32"/>
    <w:rsid w:val="00965E97"/>
    <w:rsid w:val="00965F11"/>
    <w:rsid w:val="009660AC"/>
    <w:rsid w:val="00966104"/>
    <w:rsid w:val="00966180"/>
    <w:rsid w:val="00966205"/>
    <w:rsid w:val="00966213"/>
    <w:rsid w:val="009662BC"/>
    <w:rsid w:val="00966667"/>
    <w:rsid w:val="009666E8"/>
    <w:rsid w:val="009667AA"/>
    <w:rsid w:val="009667E1"/>
    <w:rsid w:val="00966847"/>
    <w:rsid w:val="009669A4"/>
    <w:rsid w:val="009669FB"/>
    <w:rsid w:val="00966A92"/>
    <w:rsid w:val="00966B2C"/>
    <w:rsid w:val="00966B54"/>
    <w:rsid w:val="00966B98"/>
    <w:rsid w:val="00966DDD"/>
    <w:rsid w:val="00966E29"/>
    <w:rsid w:val="00966E54"/>
    <w:rsid w:val="00966E81"/>
    <w:rsid w:val="00966FC1"/>
    <w:rsid w:val="00967051"/>
    <w:rsid w:val="00967076"/>
    <w:rsid w:val="0096707E"/>
    <w:rsid w:val="009671C5"/>
    <w:rsid w:val="00967371"/>
    <w:rsid w:val="009673CF"/>
    <w:rsid w:val="009674F0"/>
    <w:rsid w:val="009676E6"/>
    <w:rsid w:val="009678A2"/>
    <w:rsid w:val="00967915"/>
    <w:rsid w:val="00967AF0"/>
    <w:rsid w:val="00967AFB"/>
    <w:rsid w:val="00967C19"/>
    <w:rsid w:val="00967C57"/>
    <w:rsid w:val="00967DB3"/>
    <w:rsid w:val="00967FB2"/>
    <w:rsid w:val="00970189"/>
    <w:rsid w:val="0097024B"/>
    <w:rsid w:val="00970262"/>
    <w:rsid w:val="0097027D"/>
    <w:rsid w:val="00970377"/>
    <w:rsid w:val="009703A5"/>
    <w:rsid w:val="009704EC"/>
    <w:rsid w:val="009707BE"/>
    <w:rsid w:val="00970834"/>
    <w:rsid w:val="009709AF"/>
    <w:rsid w:val="00970A33"/>
    <w:rsid w:val="00970AB0"/>
    <w:rsid w:val="00970B7B"/>
    <w:rsid w:val="00970BDD"/>
    <w:rsid w:val="00970C81"/>
    <w:rsid w:val="00970C8F"/>
    <w:rsid w:val="00970CD5"/>
    <w:rsid w:val="00970E37"/>
    <w:rsid w:val="00970E9A"/>
    <w:rsid w:val="00970F1A"/>
    <w:rsid w:val="00971119"/>
    <w:rsid w:val="00971188"/>
    <w:rsid w:val="009711F8"/>
    <w:rsid w:val="0097132E"/>
    <w:rsid w:val="00971396"/>
    <w:rsid w:val="009713C8"/>
    <w:rsid w:val="009716FA"/>
    <w:rsid w:val="00971769"/>
    <w:rsid w:val="0097178E"/>
    <w:rsid w:val="009717E3"/>
    <w:rsid w:val="009717FC"/>
    <w:rsid w:val="00971922"/>
    <w:rsid w:val="00971992"/>
    <w:rsid w:val="00971A6E"/>
    <w:rsid w:val="00971A78"/>
    <w:rsid w:val="00971C0B"/>
    <w:rsid w:val="00971EA1"/>
    <w:rsid w:val="00971EA3"/>
    <w:rsid w:val="00971FDE"/>
    <w:rsid w:val="00972231"/>
    <w:rsid w:val="0097246D"/>
    <w:rsid w:val="009725AE"/>
    <w:rsid w:val="0097286C"/>
    <w:rsid w:val="00972873"/>
    <w:rsid w:val="00972A85"/>
    <w:rsid w:val="00972C88"/>
    <w:rsid w:val="00972EB6"/>
    <w:rsid w:val="00973030"/>
    <w:rsid w:val="009730A6"/>
    <w:rsid w:val="009730F5"/>
    <w:rsid w:val="009734C1"/>
    <w:rsid w:val="00973506"/>
    <w:rsid w:val="009735F0"/>
    <w:rsid w:val="00973735"/>
    <w:rsid w:val="0097376C"/>
    <w:rsid w:val="00973778"/>
    <w:rsid w:val="00973793"/>
    <w:rsid w:val="009737F7"/>
    <w:rsid w:val="009739C0"/>
    <w:rsid w:val="009739E4"/>
    <w:rsid w:val="009739F2"/>
    <w:rsid w:val="00973B02"/>
    <w:rsid w:val="00973B1D"/>
    <w:rsid w:val="00973B6B"/>
    <w:rsid w:val="00973B9E"/>
    <w:rsid w:val="00973C75"/>
    <w:rsid w:val="00973C9F"/>
    <w:rsid w:val="00973CBC"/>
    <w:rsid w:val="00973CCD"/>
    <w:rsid w:val="00973E1E"/>
    <w:rsid w:val="00973FA9"/>
    <w:rsid w:val="0097403F"/>
    <w:rsid w:val="009741F9"/>
    <w:rsid w:val="00974325"/>
    <w:rsid w:val="009746B2"/>
    <w:rsid w:val="009746BC"/>
    <w:rsid w:val="00974838"/>
    <w:rsid w:val="009748AD"/>
    <w:rsid w:val="0097492F"/>
    <w:rsid w:val="00974C2F"/>
    <w:rsid w:val="00974C4C"/>
    <w:rsid w:val="00974C89"/>
    <w:rsid w:val="00974DBE"/>
    <w:rsid w:val="00974E23"/>
    <w:rsid w:val="00974E24"/>
    <w:rsid w:val="00974EB8"/>
    <w:rsid w:val="00974F2D"/>
    <w:rsid w:val="00974F6A"/>
    <w:rsid w:val="00974FE8"/>
    <w:rsid w:val="0097501F"/>
    <w:rsid w:val="0097506D"/>
    <w:rsid w:val="00975098"/>
    <w:rsid w:val="009751CA"/>
    <w:rsid w:val="0097526D"/>
    <w:rsid w:val="0097528C"/>
    <w:rsid w:val="0097542C"/>
    <w:rsid w:val="0097571A"/>
    <w:rsid w:val="0097587D"/>
    <w:rsid w:val="009758F3"/>
    <w:rsid w:val="0097591F"/>
    <w:rsid w:val="00975BBB"/>
    <w:rsid w:val="00975C05"/>
    <w:rsid w:val="00975C1C"/>
    <w:rsid w:val="00975C5C"/>
    <w:rsid w:val="00975D74"/>
    <w:rsid w:val="00975F8A"/>
    <w:rsid w:val="00975F90"/>
    <w:rsid w:val="00975F97"/>
    <w:rsid w:val="009760D4"/>
    <w:rsid w:val="0097616F"/>
    <w:rsid w:val="0097617D"/>
    <w:rsid w:val="0097623F"/>
    <w:rsid w:val="00976333"/>
    <w:rsid w:val="0097634B"/>
    <w:rsid w:val="009763B5"/>
    <w:rsid w:val="00976493"/>
    <w:rsid w:val="0097659D"/>
    <w:rsid w:val="00976605"/>
    <w:rsid w:val="00976635"/>
    <w:rsid w:val="00976669"/>
    <w:rsid w:val="009766B7"/>
    <w:rsid w:val="0097690B"/>
    <w:rsid w:val="009769B8"/>
    <w:rsid w:val="00976BBD"/>
    <w:rsid w:val="00976D6A"/>
    <w:rsid w:val="00976E24"/>
    <w:rsid w:val="00976EF1"/>
    <w:rsid w:val="00976F6E"/>
    <w:rsid w:val="009775C9"/>
    <w:rsid w:val="009776F5"/>
    <w:rsid w:val="00977828"/>
    <w:rsid w:val="00977899"/>
    <w:rsid w:val="00977CB1"/>
    <w:rsid w:val="00977CCF"/>
    <w:rsid w:val="00977D10"/>
    <w:rsid w:val="00977D72"/>
    <w:rsid w:val="009801BB"/>
    <w:rsid w:val="009801CE"/>
    <w:rsid w:val="009802C4"/>
    <w:rsid w:val="009803B5"/>
    <w:rsid w:val="009803C4"/>
    <w:rsid w:val="009805C4"/>
    <w:rsid w:val="00980601"/>
    <w:rsid w:val="0098060B"/>
    <w:rsid w:val="009808E5"/>
    <w:rsid w:val="009808FF"/>
    <w:rsid w:val="00980BDF"/>
    <w:rsid w:val="00980BEB"/>
    <w:rsid w:val="00980BF5"/>
    <w:rsid w:val="00980C19"/>
    <w:rsid w:val="00980C55"/>
    <w:rsid w:val="00981089"/>
    <w:rsid w:val="0098108A"/>
    <w:rsid w:val="009811CB"/>
    <w:rsid w:val="00981520"/>
    <w:rsid w:val="009816FB"/>
    <w:rsid w:val="00981795"/>
    <w:rsid w:val="0098193F"/>
    <w:rsid w:val="00981940"/>
    <w:rsid w:val="00981B34"/>
    <w:rsid w:val="00981BFF"/>
    <w:rsid w:val="00981C13"/>
    <w:rsid w:val="00981C4B"/>
    <w:rsid w:val="00981D3F"/>
    <w:rsid w:val="00981E2A"/>
    <w:rsid w:val="00981EA2"/>
    <w:rsid w:val="00981F75"/>
    <w:rsid w:val="00982317"/>
    <w:rsid w:val="00982335"/>
    <w:rsid w:val="009823FB"/>
    <w:rsid w:val="0098240C"/>
    <w:rsid w:val="00982599"/>
    <w:rsid w:val="00982605"/>
    <w:rsid w:val="00982636"/>
    <w:rsid w:val="0098263F"/>
    <w:rsid w:val="0098277F"/>
    <w:rsid w:val="009827E1"/>
    <w:rsid w:val="00982841"/>
    <w:rsid w:val="009829C5"/>
    <w:rsid w:val="00982BAC"/>
    <w:rsid w:val="00982CD4"/>
    <w:rsid w:val="00982CEA"/>
    <w:rsid w:val="00982D09"/>
    <w:rsid w:val="00982E1E"/>
    <w:rsid w:val="009831E2"/>
    <w:rsid w:val="009832A1"/>
    <w:rsid w:val="009832EE"/>
    <w:rsid w:val="0098339F"/>
    <w:rsid w:val="009833FC"/>
    <w:rsid w:val="00983430"/>
    <w:rsid w:val="0098344E"/>
    <w:rsid w:val="00983602"/>
    <w:rsid w:val="00983893"/>
    <w:rsid w:val="0098399F"/>
    <w:rsid w:val="00983A76"/>
    <w:rsid w:val="00983B29"/>
    <w:rsid w:val="00983C79"/>
    <w:rsid w:val="00983D7D"/>
    <w:rsid w:val="00983DDC"/>
    <w:rsid w:val="00983E00"/>
    <w:rsid w:val="00983F0C"/>
    <w:rsid w:val="00983F28"/>
    <w:rsid w:val="00983FA4"/>
    <w:rsid w:val="00983FFB"/>
    <w:rsid w:val="00984466"/>
    <w:rsid w:val="0098449F"/>
    <w:rsid w:val="0098453D"/>
    <w:rsid w:val="00984595"/>
    <w:rsid w:val="009846CA"/>
    <w:rsid w:val="00984799"/>
    <w:rsid w:val="0098483B"/>
    <w:rsid w:val="0098492F"/>
    <w:rsid w:val="00984A1D"/>
    <w:rsid w:val="00984C39"/>
    <w:rsid w:val="00984F14"/>
    <w:rsid w:val="00984F4A"/>
    <w:rsid w:val="00984FDD"/>
    <w:rsid w:val="009850F2"/>
    <w:rsid w:val="009852BA"/>
    <w:rsid w:val="009853A2"/>
    <w:rsid w:val="009853AC"/>
    <w:rsid w:val="009853C2"/>
    <w:rsid w:val="00985556"/>
    <w:rsid w:val="00985905"/>
    <w:rsid w:val="00985944"/>
    <w:rsid w:val="00985AA2"/>
    <w:rsid w:val="00985C0F"/>
    <w:rsid w:val="00985C85"/>
    <w:rsid w:val="00985DE7"/>
    <w:rsid w:val="00985E3C"/>
    <w:rsid w:val="0098633B"/>
    <w:rsid w:val="00986577"/>
    <w:rsid w:val="0098658B"/>
    <w:rsid w:val="00986649"/>
    <w:rsid w:val="00986729"/>
    <w:rsid w:val="0098674D"/>
    <w:rsid w:val="0098676D"/>
    <w:rsid w:val="00986853"/>
    <w:rsid w:val="0098687B"/>
    <w:rsid w:val="0098689C"/>
    <w:rsid w:val="00986B4C"/>
    <w:rsid w:val="00986C7C"/>
    <w:rsid w:val="00986CF7"/>
    <w:rsid w:val="00986D02"/>
    <w:rsid w:val="00986F64"/>
    <w:rsid w:val="0098701B"/>
    <w:rsid w:val="0098707D"/>
    <w:rsid w:val="0098713F"/>
    <w:rsid w:val="00987426"/>
    <w:rsid w:val="00987603"/>
    <w:rsid w:val="0098771D"/>
    <w:rsid w:val="0098771F"/>
    <w:rsid w:val="00987B29"/>
    <w:rsid w:val="00987C12"/>
    <w:rsid w:val="00987C6A"/>
    <w:rsid w:val="00987CFD"/>
    <w:rsid w:val="00990076"/>
    <w:rsid w:val="00990237"/>
    <w:rsid w:val="009902FA"/>
    <w:rsid w:val="0099034F"/>
    <w:rsid w:val="009904BB"/>
    <w:rsid w:val="00990626"/>
    <w:rsid w:val="0099077B"/>
    <w:rsid w:val="009907C4"/>
    <w:rsid w:val="0099084E"/>
    <w:rsid w:val="0099096B"/>
    <w:rsid w:val="009909FA"/>
    <w:rsid w:val="00990AB9"/>
    <w:rsid w:val="00990B08"/>
    <w:rsid w:val="00990E0E"/>
    <w:rsid w:val="00990E9A"/>
    <w:rsid w:val="00990F67"/>
    <w:rsid w:val="00990F6C"/>
    <w:rsid w:val="00990FCE"/>
    <w:rsid w:val="0099114B"/>
    <w:rsid w:val="0099141C"/>
    <w:rsid w:val="009914CF"/>
    <w:rsid w:val="00991639"/>
    <w:rsid w:val="009917D8"/>
    <w:rsid w:val="009917EC"/>
    <w:rsid w:val="00991AA9"/>
    <w:rsid w:val="00991B11"/>
    <w:rsid w:val="00991BF1"/>
    <w:rsid w:val="00991D47"/>
    <w:rsid w:val="00991E6E"/>
    <w:rsid w:val="00991E9D"/>
    <w:rsid w:val="00991ED5"/>
    <w:rsid w:val="00991F40"/>
    <w:rsid w:val="009921B5"/>
    <w:rsid w:val="009921F7"/>
    <w:rsid w:val="00992276"/>
    <w:rsid w:val="00992451"/>
    <w:rsid w:val="00992541"/>
    <w:rsid w:val="00992687"/>
    <w:rsid w:val="0099271E"/>
    <w:rsid w:val="0099277A"/>
    <w:rsid w:val="009927ED"/>
    <w:rsid w:val="0099283B"/>
    <w:rsid w:val="009929FB"/>
    <w:rsid w:val="00992B11"/>
    <w:rsid w:val="00992BDE"/>
    <w:rsid w:val="00992C5F"/>
    <w:rsid w:val="00992C6A"/>
    <w:rsid w:val="00992D30"/>
    <w:rsid w:val="00992E97"/>
    <w:rsid w:val="00993025"/>
    <w:rsid w:val="00993141"/>
    <w:rsid w:val="00993155"/>
    <w:rsid w:val="009932EA"/>
    <w:rsid w:val="00993366"/>
    <w:rsid w:val="00993506"/>
    <w:rsid w:val="00993558"/>
    <w:rsid w:val="009936B2"/>
    <w:rsid w:val="00993838"/>
    <w:rsid w:val="00993843"/>
    <w:rsid w:val="0099389B"/>
    <w:rsid w:val="00993D9E"/>
    <w:rsid w:val="00993E91"/>
    <w:rsid w:val="00993EFE"/>
    <w:rsid w:val="00993F8B"/>
    <w:rsid w:val="009940E7"/>
    <w:rsid w:val="0099428C"/>
    <w:rsid w:val="00994431"/>
    <w:rsid w:val="00994462"/>
    <w:rsid w:val="009944E1"/>
    <w:rsid w:val="0099453C"/>
    <w:rsid w:val="0099456C"/>
    <w:rsid w:val="009947FD"/>
    <w:rsid w:val="009949DA"/>
    <w:rsid w:val="009949E3"/>
    <w:rsid w:val="00994AD7"/>
    <w:rsid w:val="00994B0D"/>
    <w:rsid w:val="00994CC1"/>
    <w:rsid w:val="00994D20"/>
    <w:rsid w:val="00994D97"/>
    <w:rsid w:val="0099527A"/>
    <w:rsid w:val="009953EA"/>
    <w:rsid w:val="0099563A"/>
    <w:rsid w:val="00995641"/>
    <w:rsid w:val="00995682"/>
    <w:rsid w:val="00995720"/>
    <w:rsid w:val="009957F1"/>
    <w:rsid w:val="0099587B"/>
    <w:rsid w:val="009958AF"/>
    <w:rsid w:val="009959BA"/>
    <w:rsid w:val="00995A24"/>
    <w:rsid w:val="00995A3D"/>
    <w:rsid w:val="00995B9F"/>
    <w:rsid w:val="00995CB6"/>
    <w:rsid w:val="00995DFD"/>
    <w:rsid w:val="00995E0C"/>
    <w:rsid w:val="00995E22"/>
    <w:rsid w:val="00995E3B"/>
    <w:rsid w:val="00995E94"/>
    <w:rsid w:val="00995EC8"/>
    <w:rsid w:val="00995F36"/>
    <w:rsid w:val="00995FC5"/>
    <w:rsid w:val="00996020"/>
    <w:rsid w:val="00996127"/>
    <w:rsid w:val="0099618A"/>
    <w:rsid w:val="009961A2"/>
    <w:rsid w:val="00996296"/>
    <w:rsid w:val="00996389"/>
    <w:rsid w:val="009964A3"/>
    <w:rsid w:val="009969C8"/>
    <w:rsid w:val="00996A57"/>
    <w:rsid w:val="00996A79"/>
    <w:rsid w:val="00996C02"/>
    <w:rsid w:val="00996F83"/>
    <w:rsid w:val="009970CA"/>
    <w:rsid w:val="0099710C"/>
    <w:rsid w:val="0099718A"/>
    <w:rsid w:val="009971DB"/>
    <w:rsid w:val="009972D9"/>
    <w:rsid w:val="00997476"/>
    <w:rsid w:val="009974D4"/>
    <w:rsid w:val="0099758C"/>
    <w:rsid w:val="0099772B"/>
    <w:rsid w:val="009977E2"/>
    <w:rsid w:val="0099780B"/>
    <w:rsid w:val="00997823"/>
    <w:rsid w:val="00997AC9"/>
    <w:rsid w:val="00997B11"/>
    <w:rsid w:val="00997B63"/>
    <w:rsid w:val="00997CB0"/>
    <w:rsid w:val="00997DA0"/>
    <w:rsid w:val="00997FAF"/>
    <w:rsid w:val="009A02B6"/>
    <w:rsid w:val="009A0406"/>
    <w:rsid w:val="009A04D7"/>
    <w:rsid w:val="009A0898"/>
    <w:rsid w:val="009A0986"/>
    <w:rsid w:val="009A09D6"/>
    <w:rsid w:val="009A09F9"/>
    <w:rsid w:val="009A0A55"/>
    <w:rsid w:val="009A0B65"/>
    <w:rsid w:val="009A0C4A"/>
    <w:rsid w:val="009A0CBD"/>
    <w:rsid w:val="009A0DDF"/>
    <w:rsid w:val="009A0E2C"/>
    <w:rsid w:val="009A0E3B"/>
    <w:rsid w:val="009A0E5F"/>
    <w:rsid w:val="009A0FDF"/>
    <w:rsid w:val="009A10A3"/>
    <w:rsid w:val="009A12D6"/>
    <w:rsid w:val="009A13EA"/>
    <w:rsid w:val="009A1485"/>
    <w:rsid w:val="009A1516"/>
    <w:rsid w:val="009A172A"/>
    <w:rsid w:val="009A186F"/>
    <w:rsid w:val="009A1B58"/>
    <w:rsid w:val="009A1BB7"/>
    <w:rsid w:val="009A1BF7"/>
    <w:rsid w:val="009A1CCE"/>
    <w:rsid w:val="009A1DB5"/>
    <w:rsid w:val="009A1E41"/>
    <w:rsid w:val="009A1EEB"/>
    <w:rsid w:val="009A1F14"/>
    <w:rsid w:val="009A1F27"/>
    <w:rsid w:val="009A1F45"/>
    <w:rsid w:val="009A2071"/>
    <w:rsid w:val="009A21EC"/>
    <w:rsid w:val="009A228E"/>
    <w:rsid w:val="009A22B4"/>
    <w:rsid w:val="009A2333"/>
    <w:rsid w:val="009A23FF"/>
    <w:rsid w:val="009A246F"/>
    <w:rsid w:val="009A25B1"/>
    <w:rsid w:val="009A27B4"/>
    <w:rsid w:val="009A287A"/>
    <w:rsid w:val="009A290B"/>
    <w:rsid w:val="009A2ACF"/>
    <w:rsid w:val="009A2B20"/>
    <w:rsid w:val="009A2D32"/>
    <w:rsid w:val="009A2E32"/>
    <w:rsid w:val="009A2E36"/>
    <w:rsid w:val="009A2E82"/>
    <w:rsid w:val="009A332B"/>
    <w:rsid w:val="009A33A7"/>
    <w:rsid w:val="009A33D4"/>
    <w:rsid w:val="009A35AE"/>
    <w:rsid w:val="009A37E2"/>
    <w:rsid w:val="009A3855"/>
    <w:rsid w:val="009A3A26"/>
    <w:rsid w:val="009A3B46"/>
    <w:rsid w:val="009A3B79"/>
    <w:rsid w:val="009A3CB4"/>
    <w:rsid w:val="009A3CE8"/>
    <w:rsid w:val="009A3EDF"/>
    <w:rsid w:val="009A3EEB"/>
    <w:rsid w:val="009A3F18"/>
    <w:rsid w:val="009A4264"/>
    <w:rsid w:val="009A42E3"/>
    <w:rsid w:val="009A4357"/>
    <w:rsid w:val="009A4454"/>
    <w:rsid w:val="009A457F"/>
    <w:rsid w:val="009A4664"/>
    <w:rsid w:val="009A46D8"/>
    <w:rsid w:val="009A481F"/>
    <w:rsid w:val="009A4899"/>
    <w:rsid w:val="009A499B"/>
    <w:rsid w:val="009A4A87"/>
    <w:rsid w:val="009A4B05"/>
    <w:rsid w:val="009A4BBB"/>
    <w:rsid w:val="009A5010"/>
    <w:rsid w:val="009A503D"/>
    <w:rsid w:val="009A560D"/>
    <w:rsid w:val="009A5789"/>
    <w:rsid w:val="009A580B"/>
    <w:rsid w:val="009A5937"/>
    <w:rsid w:val="009A5952"/>
    <w:rsid w:val="009A5967"/>
    <w:rsid w:val="009A59E0"/>
    <w:rsid w:val="009A5C83"/>
    <w:rsid w:val="009A5CFD"/>
    <w:rsid w:val="009A5DB1"/>
    <w:rsid w:val="009A5ECD"/>
    <w:rsid w:val="009A6029"/>
    <w:rsid w:val="009A61CC"/>
    <w:rsid w:val="009A6288"/>
    <w:rsid w:val="009A6289"/>
    <w:rsid w:val="009A6449"/>
    <w:rsid w:val="009A647A"/>
    <w:rsid w:val="009A64CD"/>
    <w:rsid w:val="009A662F"/>
    <w:rsid w:val="009A6693"/>
    <w:rsid w:val="009A669B"/>
    <w:rsid w:val="009A66BB"/>
    <w:rsid w:val="009A6729"/>
    <w:rsid w:val="009A692C"/>
    <w:rsid w:val="009A697E"/>
    <w:rsid w:val="009A6981"/>
    <w:rsid w:val="009A69B9"/>
    <w:rsid w:val="009A6B4D"/>
    <w:rsid w:val="009A6BAA"/>
    <w:rsid w:val="009A6CCB"/>
    <w:rsid w:val="009A6E62"/>
    <w:rsid w:val="009A6EBD"/>
    <w:rsid w:val="009A6EFA"/>
    <w:rsid w:val="009A6F6A"/>
    <w:rsid w:val="009A7118"/>
    <w:rsid w:val="009A7291"/>
    <w:rsid w:val="009A72BA"/>
    <w:rsid w:val="009A7378"/>
    <w:rsid w:val="009A7460"/>
    <w:rsid w:val="009A7523"/>
    <w:rsid w:val="009A756D"/>
    <w:rsid w:val="009A7731"/>
    <w:rsid w:val="009A7762"/>
    <w:rsid w:val="009A78A2"/>
    <w:rsid w:val="009A7A44"/>
    <w:rsid w:val="009A7C2E"/>
    <w:rsid w:val="009B0058"/>
    <w:rsid w:val="009B0118"/>
    <w:rsid w:val="009B01D4"/>
    <w:rsid w:val="009B022E"/>
    <w:rsid w:val="009B024D"/>
    <w:rsid w:val="009B0279"/>
    <w:rsid w:val="009B037E"/>
    <w:rsid w:val="009B0670"/>
    <w:rsid w:val="009B0705"/>
    <w:rsid w:val="009B08EE"/>
    <w:rsid w:val="009B0911"/>
    <w:rsid w:val="009B094F"/>
    <w:rsid w:val="009B0953"/>
    <w:rsid w:val="009B0A18"/>
    <w:rsid w:val="009B0A91"/>
    <w:rsid w:val="009B0AD7"/>
    <w:rsid w:val="009B0B20"/>
    <w:rsid w:val="009B0B24"/>
    <w:rsid w:val="009B0B50"/>
    <w:rsid w:val="009B0BA6"/>
    <w:rsid w:val="009B0BAC"/>
    <w:rsid w:val="009B0C54"/>
    <w:rsid w:val="009B0CAB"/>
    <w:rsid w:val="009B0EE5"/>
    <w:rsid w:val="009B0F7D"/>
    <w:rsid w:val="009B120A"/>
    <w:rsid w:val="009B13AA"/>
    <w:rsid w:val="009B1547"/>
    <w:rsid w:val="009B157C"/>
    <w:rsid w:val="009B174B"/>
    <w:rsid w:val="009B1766"/>
    <w:rsid w:val="009B1C61"/>
    <w:rsid w:val="009B1C86"/>
    <w:rsid w:val="009B1CB2"/>
    <w:rsid w:val="009B1D12"/>
    <w:rsid w:val="009B1DA7"/>
    <w:rsid w:val="009B1DFF"/>
    <w:rsid w:val="009B1E9B"/>
    <w:rsid w:val="009B1EB4"/>
    <w:rsid w:val="009B2108"/>
    <w:rsid w:val="009B227B"/>
    <w:rsid w:val="009B2289"/>
    <w:rsid w:val="009B24DC"/>
    <w:rsid w:val="009B26CF"/>
    <w:rsid w:val="009B276C"/>
    <w:rsid w:val="009B27A0"/>
    <w:rsid w:val="009B2808"/>
    <w:rsid w:val="009B282D"/>
    <w:rsid w:val="009B28B6"/>
    <w:rsid w:val="009B2912"/>
    <w:rsid w:val="009B29F0"/>
    <w:rsid w:val="009B2A68"/>
    <w:rsid w:val="009B2CC8"/>
    <w:rsid w:val="009B2D20"/>
    <w:rsid w:val="009B2E36"/>
    <w:rsid w:val="009B2EA0"/>
    <w:rsid w:val="009B2FA0"/>
    <w:rsid w:val="009B3015"/>
    <w:rsid w:val="009B3076"/>
    <w:rsid w:val="009B30E7"/>
    <w:rsid w:val="009B32E2"/>
    <w:rsid w:val="009B35A8"/>
    <w:rsid w:val="009B3746"/>
    <w:rsid w:val="009B3817"/>
    <w:rsid w:val="009B385D"/>
    <w:rsid w:val="009B3A01"/>
    <w:rsid w:val="009B3A6E"/>
    <w:rsid w:val="009B3D41"/>
    <w:rsid w:val="009B3DE7"/>
    <w:rsid w:val="009B3F7C"/>
    <w:rsid w:val="009B400A"/>
    <w:rsid w:val="009B44A5"/>
    <w:rsid w:val="009B45E4"/>
    <w:rsid w:val="009B470A"/>
    <w:rsid w:val="009B4754"/>
    <w:rsid w:val="009B4768"/>
    <w:rsid w:val="009B4809"/>
    <w:rsid w:val="009B48F6"/>
    <w:rsid w:val="009B4A0B"/>
    <w:rsid w:val="009B4A48"/>
    <w:rsid w:val="009B4B17"/>
    <w:rsid w:val="009B4B7D"/>
    <w:rsid w:val="009B4C4B"/>
    <w:rsid w:val="009B5032"/>
    <w:rsid w:val="009B50BD"/>
    <w:rsid w:val="009B512C"/>
    <w:rsid w:val="009B536F"/>
    <w:rsid w:val="009B5404"/>
    <w:rsid w:val="009B5429"/>
    <w:rsid w:val="009B545E"/>
    <w:rsid w:val="009B555D"/>
    <w:rsid w:val="009B562B"/>
    <w:rsid w:val="009B5715"/>
    <w:rsid w:val="009B57F2"/>
    <w:rsid w:val="009B5943"/>
    <w:rsid w:val="009B5A4B"/>
    <w:rsid w:val="009B5BE7"/>
    <w:rsid w:val="009B5CA6"/>
    <w:rsid w:val="009B5DAE"/>
    <w:rsid w:val="009B5E72"/>
    <w:rsid w:val="009B60B5"/>
    <w:rsid w:val="009B60E4"/>
    <w:rsid w:val="009B6174"/>
    <w:rsid w:val="009B6188"/>
    <w:rsid w:val="009B6250"/>
    <w:rsid w:val="009B629E"/>
    <w:rsid w:val="009B62C7"/>
    <w:rsid w:val="009B652F"/>
    <w:rsid w:val="009B659C"/>
    <w:rsid w:val="009B65D8"/>
    <w:rsid w:val="009B665D"/>
    <w:rsid w:val="009B67B6"/>
    <w:rsid w:val="009B68AE"/>
    <w:rsid w:val="009B68C5"/>
    <w:rsid w:val="009B698D"/>
    <w:rsid w:val="009B6B2D"/>
    <w:rsid w:val="009B6EF0"/>
    <w:rsid w:val="009B6F5E"/>
    <w:rsid w:val="009B6F67"/>
    <w:rsid w:val="009B70B7"/>
    <w:rsid w:val="009B70F6"/>
    <w:rsid w:val="009B71A6"/>
    <w:rsid w:val="009B7247"/>
    <w:rsid w:val="009B728D"/>
    <w:rsid w:val="009B74DE"/>
    <w:rsid w:val="009B74E4"/>
    <w:rsid w:val="009B7549"/>
    <w:rsid w:val="009B7596"/>
    <w:rsid w:val="009B76DA"/>
    <w:rsid w:val="009B77C4"/>
    <w:rsid w:val="009B7864"/>
    <w:rsid w:val="009B791B"/>
    <w:rsid w:val="009B79A8"/>
    <w:rsid w:val="009B79C5"/>
    <w:rsid w:val="009B7FCD"/>
    <w:rsid w:val="009C0036"/>
    <w:rsid w:val="009C01DD"/>
    <w:rsid w:val="009C0256"/>
    <w:rsid w:val="009C02A4"/>
    <w:rsid w:val="009C02B1"/>
    <w:rsid w:val="009C02E4"/>
    <w:rsid w:val="009C0362"/>
    <w:rsid w:val="009C07B1"/>
    <w:rsid w:val="009C0858"/>
    <w:rsid w:val="009C0868"/>
    <w:rsid w:val="009C098A"/>
    <w:rsid w:val="009C0AC0"/>
    <w:rsid w:val="009C0B4F"/>
    <w:rsid w:val="009C0BD7"/>
    <w:rsid w:val="009C0C02"/>
    <w:rsid w:val="009C0D23"/>
    <w:rsid w:val="009C1413"/>
    <w:rsid w:val="009C1494"/>
    <w:rsid w:val="009C14BD"/>
    <w:rsid w:val="009C1614"/>
    <w:rsid w:val="009C1760"/>
    <w:rsid w:val="009C17CD"/>
    <w:rsid w:val="009C18B5"/>
    <w:rsid w:val="009C1B9D"/>
    <w:rsid w:val="009C1D56"/>
    <w:rsid w:val="009C1FF8"/>
    <w:rsid w:val="009C20FC"/>
    <w:rsid w:val="009C2138"/>
    <w:rsid w:val="009C21CD"/>
    <w:rsid w:val="009C21D1"/>
    <w:rsid w:val="009C21D9"/>
    <w:rsid w:val="009C22A3"/>
    <w:rsid w:val="009C2307"/>
    <w:rsid w:val="009C2311"/>
    <w:rsid w:val="009C232A"/>
    <w:rsid w:val="009C24A5"/>
    <w:rsid w:val="009C2596"/>
    <w:rsid w:val="009C263F"/>
    <w:rsid w:val="009C2B22"/>
    <w:rsid w:val="009C2ECC"/>
    <w:rsid w:val="009C2F5A"/>
    <w:rsid w:val="009C2FE4"/>
    <w:rsid w:val="009C301A"/>
    <w:rsid w:val="009C3053"/>
    <w:rsid w:val="009C31C5"/>
    <w:rsid w:val="009C31E3"/>
    <w:rsid w:val="009C3216"/>
    <w:rsid w:val="009C33F7"/>
    <w:rsid w:val="009C344E"/>
    <w:rsid w:val="009C3544"/>
    <w:rsid w:val="009C359B"/>
    <w:rsid w:val="009C35AC"/>
    <w:rsid w:val="009C36E3"/>
    <w:rsid w:val="009C3908"/>
    <w:rsid w:val="009C3954"/>
    <w:rsid w:val="009C3992"/>
    <w:rsid w:val="009C3B4B"/>
    <w:rsid w:val="009C3BC9"/>
    <w:rsid w:val="009C3C5B"/>
    <w:rsid w:val="009C3CA5"/>
    <w:rsid w:val="009C3DD8"/>
    <w:rsid w:val="009C3E75"/>
    <w:rsid w:val="009C3EB6"/>
    <w:rsid w:val="009C3F6F"/>
    <w:rsid w:val="009C40D7"/>
    <w:rsid w:val="009C4317"/>
    <w:rsid w:val="009C438C"/>
    <w:rsid w:val="009C4444"/>
    <w:rsid w:val="009C4502"/>
    <w:rsid w:val="009C45AD"/>
    <w:rsid w:val="009C45D7"/>
    <w:rsid w:val="009C4672"/>
    <w:rsid w:val="009C46CF"/>
    <w:rsid w:val="009C47AA"/>
    <w:rsid w:val="009C48A6"/>
    <w:rsid w:val="009C4923"/>
    <w:rsid w:val="009C4935"/>
    <w:rsid w:val="009C4940"/>
    <w:rsid w:val="009C49B4"/>
    <w:rsid w:val="009C49C0"/>
    <w:rsid w:val="009C49ED"/>
    <w:rsid w:val="009C49F7"/>
    <w:rsid w:val="009C4BB3"/>
    <w:rsid w:val="009C4EFF"/>
    <w:rsid w:val="009C4FA5"/>
    <w:rsid w:val="009C4FEB"/>
    <w:rsid w:val="009C4FED"/>
    <w:rsid w:val="009C5093"/>
    <w:rsid w:val="009C51B7"/>
    <w:rsid w:val="009C52EC"/>
    <w:rsid w:val="009C537A"/>
    <w:rsid w:val="009C5384"/>
    <w:rsid w:val="009C53B9"/>
    <w:rsid w:val="009C548E"/>
    <w:rsid w:val="009C5803"/>
    <w:rsid w:val="009C5922"/>
    <w:rsid w:val="009C5960"/>
    <w:rsid w:val="009C597C"/>
    <w:rsid w:val="009C5B01"/>
    <w:rsid w:val="009C5B69"/>
    <w:rsid w:val="009C5BD6"/>
    <w:rsid w:val="009C5CE8"/>
    <w:rsid w:val="009C5D5E"/>
    <w:rsid w:val="009C5D8B"/>
    <w:rsid w:val="009C5E0E"/>
    <w:rsid w:val="009C5F33"/>
    <w:rsid w:val="009C60DA"/>
    <w:rsid w:val="009C6192"/>
    <w:rsid w:val="009C62FD"/>
    <w:rsid w:val="009C6527"/>
    <w:rsid w:val="009C672C"/>
    <w:rsid w:val="009C6795"/>
    <w:rsid w:val="009C67A2"/>
    <w:rsid w:val="009C69BC"/>
    <w:rsid w:val="009C6C18"/>
    <w:rsid w:val="009C6E50"/>
    <w:rsid w:val="009C70B1"/>
    <w:rsid w:val="009C718E"/>
    <w:rsid w:val="009C72D5"/>
    <w:rsid w:val="009C7493"/>
    <w:rsid w:val="009C74BC"/>
    <w:rsid w:val="009C763B"/>
    <w:rsid w:val="009C7682"/>
    <w:rsid w:val="009C76B7"/>
    <w:rsid w:val="009C7725"/>
    <w:rsid w:val="009C7817"/>
    <w:rsid w:val="009C7958"/>
    <w:rsid w:val="009C7AAB"/>
    <w:rsid w:val="009C7B3B"/>
    <w:rsid w:val="009C7BD4"/>
    <w:rsid w:val="009C7C23"/>
    <w:rsid w:val="009D01BD"/>
    <w:rsid w:val="009D055D"/>
    <w:rsid w:val="009D05D8"/>
    <w:rsid w:val="009D0A0B"/>
    <w:rsid w:val="009D0A11"/>
    <w:rsid w:val="009D0ACC"/>
    <w:rsid w:val="009D0B01"/>
    <w:rsid w:val="009D0E83"/>
    <w:rsid w:val="009D0FB1"/>
    <w:rsid w:val="009D11FB"/>
    <w:rsid w:val="009D1202"/>
    <w:rsid w:val="009D139E"/>
    <w:rsid w:val="009D1A88"/>
    <w:rsid w:val="009D1ADB"/>
    <w:rsid w:val="009D1C0A"/>
    <w:rsid w:val="009D1C48"/>
    <w:rsid w:val="009D1FAF"/>
    <w:rsid w:val="009D1FD1"/>
    <w:rsid w:val="009D2135"/>
    <w:rsid w:val="009D214C"/>
    <w:rsid w:val="009D229D"/>
    <w:rsid w:val="009D2351"/>
    <w:rsid w:val="009D240A"/>
    <w:rsid w:val="009D252E"/>
    <w:rsid w:val="009D2530"/>
    <w:rsid w:val="009D25F5"/>
    <w:rsid w:val="009D265B"/>
    <w:rsid w:val="009D279C"/>
    <w:rsid w:val="009D2AD8"/>
    <w:rsid w:val="009D2F40"/>
    <w:rsid w:val="009D2F56"/>
    <w:rsid w:val="009D2F5E"/>
    <w:rsid w:val="009D3047"/>
    <w:rsid w:val="009D342D"/>
    <w:rsid w:val="009D345C"/>
    <w:rsid w:val="009D351E"/>
    <w:rsid w:val="009D3757"/>
    <w:rsid w:val="009D39A3"/>
    <w:rsid w:val="009D39F4"/>
    <w:rsid w:val="009D3AF4"/>
    <w:rsid w:val="009D3C33"/>
    <w:rsid w:val="009D3CC8"/>
    <w:rsid w:val="009D3D04"/>
    <w:rsid w:val="009D3D6D"/>
    <w:rsid w:val="009D3DF9"/>
    <w:rsid w:val="009D3E87"/>
    <w:rsid w:val="009D3EA8"/>
    <w:rsid w:val="009D3FFA"/>
    <w:rsid w:val="009D400F"/>
    <w:rsid w:val="009D4233"/>
    <w:rsid w:val="009D4380"/>
    <w:rsid w:val="009D44D7"/>
    <w:rsid w:val="009D45A5"/>
    <w:rsid w:val="009D46E8"/>
    <w:rsid w:val="009D480D"/>
    <w:rsid w:val="009D4CB6"/>
    <w:rsid w:val="009D4CF0"/>
    <w:rsid w:val="009D4E08"/>
    <w:rsid w:val="009D4E37"/>
    <w:rsid w:val="009D4F4D"/>
    <w:rsid w:val="009D5146"/>
    <w:rsid w:val="009D51BA"/>
    <w:rsid w:val="009D535B"/>
    <w:rsid w:val="009D556C"/>
    <w:rsid w:val="009D5622"/>
    <w:rsid w:val="009D572A"/>
    <w:rsid w:val="009D5824"/>
    <w:rsid w:val="009D58D5"/>
    <w:rsid w:val="009D5978"/>
    <w:rsid w:val="009D59EE"/>
    <w:rsid w:val="009D5A4A"/>
    <w:rsid w:val="009D5B7C"/>
    <w:rsid w:val="009D5BF7"/>
    <w:rsid w:val="009D5D03"/>
    <w:rsid w:val="009D5EB2"/>
    <w:rsid w:val="009D601D"/>
    <w:rsid w:val="009D6028"/>
    <w:rsid w:val="009D606A"/>
    <w:rsid w:val="009D6285"/>
    <w:rsid w:val="009D62D0"/>
    <w:rsid w:val="009D6327"/>
    <w:rsid w:val="009D634D"/>
    <w:rsid w:val="009D671B"/>
    <w:rsid w:val="009D6738"/>
    <w:rsid w:val="009D68A2"/>
    <w:rsid w:val="009D6918"/>
    <w:rsid w:val="009D699A"/>
    <w:rsid w:val="009D69E6"/>
    <w:rsid w:val="009D6A9C"/>
    <w:rsid w:val="009D6D6C"/>
    <w:rsid w:val="009D6FEB"/>
    <w:rsid w:val="009D70CF"/>
    <w:rsid w:val="009D7314"/>
    <w:rsid w:val="009D73B6"/>
    <w:rsid w:val="009D73CB"/>
    <w:rsid w:val="009D73F4"/>
    <w:rsid w:val="009D7458"/>
    <w:rsid w:val="009D749C"/>
    <w:rsid w:val="009D7544"/>
    <w:rsid w:val="009D7722"/>
    <w:rsid w:val="009D78F1"/>
    <w:rsid w:val="009D7ABC"/>
    <w:rsid w:val="009D7C2E"/>
    <w:rsid w:val="009D7D4F"/>
    <w:rsid w:val="009D7F3E"/>
    <w:rsid w:val="009E0089"/>
    <w:rsid w:val="009E012F"/>
    <w:rsid w:val="009E02C3"/>
    <w:rsid w:val="009E0430"/>
    <w:rsid w:val="009E0543"/>
    <w:rsid w:val="009E0663"/>
    <w:rsid w:val="009E06C6"/>
    <w:rsid w:val="009E0798"/>
    <w:rsid w:val="009E08D3"/>
    <w:rsid w:val="009E0A55"/>
    <w:rsid w:val="009E0AA9"/>
    <w:rsid w:val="009E0BE6"/>
    <w:rsid w:val="009E0C3F"/>
    <w:rsid w:val="009E0E30"/>
    <w:rsid w:val="009E106C"/>
    <w:rsid w:val="009E12FA"/>
    <w:rsid w:val="009E1336"/>
    <w:rsid w:val="009E13ED"/>
    <w:rsid w:val="009E158D"/>
    <w:rsid w:val="009E15F4"/>
    <w:rsid w:val="009E1633"/>
    <w:rsid w:val="009E167D"/>
    <w:rsid w:val="009E1708"/>
    <w:rsid w:val="009E1777"/>
    <w:rsid w:val="009E17C7"/>
    <w:rsid w:val="009E17F5"/>
    <w:rsid w:val="009E180A"/>
    <w:rsid w:val="009E18FA"/>
    <w:rsid w:val="009E190A"/>
    <w:rsid w:val="009E1B65"/>
    <w:rsid w:val="009E1BFF"/>
    <w:rsid w:val="009E1D20"/>
    <w:rsid w:val="009E2035"/>
    <w:rsid w:val="009E212F"/>
    <w:rsid w:val="009E21F8"/>
    <w:rsid w:val="009E2552"/>
    <w:rsid w:val="009E255C"/>
    <w:rsid w:val="009E2651"/>
    <w:rsid w:val="009E26CA"/>
    <w:rsid w:val="009E2933"/>
    <w:rsid w:val="009E2976"/>
    <w:rsid w:val="009E297B"/>
    <w:rsid w:val="009E2AF5"/>
    <w:rsid w:val="009E2BF1"/>
    <w:rsid w:val="009E2D52"/>
    <w:rsid w:val="009E30F7"/>
    <w:rsid w:val="009E318E"/>
    <w:rsid w:val="009E31E4"/>
    <w:rsid w:val="009E3201"/>
    <w:rsid w:val="009E3211"/>
    <w:rsid w:val="009E3358"/>
    <w:rsid w:val="009E3363"/>
    <w:rsid w:val="009E3429"/>
    <w:rsid w:val="009E35F5"/>
    <w:rsid w:val="009E3669"/>
    <w:rsid w:val="009E375B"/>
    <w:rsid w:val="009E379B"/>
    <w:rsid w:val="009E380E"/>
    <w:rsid w:val="009E395D"/>
    <w:rsid w:val="009E39FB"/>
    <w:rsid w:val="009E3A26"/>
    <w:rsid w:val="009E3AB0"/>
    <w:rsid w:val="009E3CAC"/>
    <w:rsid w:val="009E3E79"/>
    <w:rsid w:val="009E4292"/>
    <w:rsid w:val="009E42CD"/>
    <w:rsid w:val="009E4419"/>
    <w:rsid w:val="009E4474"/>
    <w:rsid w:val="009E459B"/>
    <w:rsid w:val="009E45F4"/>
    <w:rsid w:val="009E485A"/>
    <w:rsid w:val="009E4957"/>
    <w:rsid w:val="009E4A83"/>
    <w:rsid w:val="009E4AFB"/>
    <w:rsid w:val="009E4B45"/>
    <w:rsid w:val="009E4B60"/>
    <w:rsid w:val="009E4B9E"/>
    <w:rsid w:val="009E4D23"/>
    <w:rsid w:val="009E4EE5"/>
    <w:rsid w:val="009E4F59"/>
    <w:rsid w:val="009E4FD0"/>
    <w:rsid w:val="009E502C"/>
    <w:rsid w:val="009E5112"/>
    <w:rsid w:val="009E53FD"/>
    <w:rsid w:val="009E5684"/>
    <w:rsid w:val="009E58A8"/>
    <w:rsid w:val="009E5A09"/>
    <w:rsid w:val="009E5A8C"/>
    <w:rsid w:val="009E5B49"/>
    <w:rsid w:val="009E5BAE"/>
    <w:rsid w:val="009E6058"/>
    <w:rsid w:val="009E6388"/>
    <w:rsid w:val="009E64F5"/>
    <w:rsid w:val="009E659D"/>
    <w:rsid w:val="009E65AF"/>
    <w:rsid w:val="009E6655"/>
    <w:rsid w:val="009E691C"/>
    <w:rsid w:val="009E6939"/>
    <w:rsid w:val="009E6AAA"/>
    <w:rsid w:val="009E6AEF"/>
    <w:rsid w:val="009E6B46"/>
    <w:rsid w:val="009E6BF2"/>
    <w:rsid w:val="009E6D94"/>
    <w:rsid w:val="009E6DED"/>
    <w:rsid w:val="009E6E1D"/>
    <w:rsid w:val="009E6E44"/>
    <w:rsid w:val="009E6E58"/>
    <w:rsid w:val="009E6EF5"/>
    <w:rsid w:val="009E7035"/>
    <w:rsid w:val="009E70D0"/>
    <w:rsid w:val="009E74F7"/>
    <w:rsid w:val="009E75DC"/>
    <w:rsid w:val="009E7686"/>
    <w:rsid w:val="009E787C"/>
    <w:rsid w:val="009E7BF7"/>
    <w:rsid w:val="009E7C28"/>
    <w:rsid w:val="009E7D3A"/>
    <w:rsid w:val="009E7DAB"/>
    <w:rsid w:val="009E7DF8"/>
    <w:rsid w:val="009E7EA9"/>
    <w:rsid w:val="009F0174"/>
    <w:rsid w:val="009F01D2"/>
    <w:rsid w:val="009F01F2"/>
    <w:rsid w:val="009F01F5"/>
    <w:rsid w:val="009F0230"/>
    <w:rsid w:val="009F03F3"/>
    <w:rsid w:val="009F0490"/>
    <w:rsid w:val="009F04D8"/>
    <w:rsid w:val="009F04E8"/>
    <w:rsid w:val="009F0631"/>
    <w:rsid w:val="009F070C"/>
    <w:rsid w:val="009F085C"/>
    <w:rsid w:val="009F086B"/>
    <w:rsid w:val="009F09CA"/>
    <w:rsid w:val="009F0B49"/>
    <w:rsid w:val="009F0CAD"/>
    <w:rsid w:val="009F0D44"/>
    <w:rsid w:val="009F10B7"/>
    <w:rsid w:val="009F11C0"/>
    <w:rsid w:val="009F12DA"/>
    <w:rsid w:val="009F1319"/>
    <w:rsid w:val="009F15A7"/>
    <w:rsid w:val="009F17D7"/>
    <w:rsid w:val="009F1921"/>
    <w:rsid w:val="009F1ADE"/>
    <w:rsid w:val="009F1AE3"/>
    <w:rsid w:val="009F1E6D"/>
    <w:rsid w:val="009F1FA8"/>
    <w:rsid w:val="009F1FF0"/>
    <w:rsid w:val="009F2022"/>
    <w:rsid w:val="009F210C"/>
    <w:rsid w:val="009F22F9"/>
    <w:rsid w:val="009F24F1"/>
    <w:rsid w:val="009F250E"/>
    <w:rsid w:val="009F2663"/>
    <w:rsid w:val="009F273B"/>
    <w:rsid w:val="009F2783"/>
    <w:rsid w:val="009F28AE"/>
    <w:rsid w:val="009F2909"/>
    <w:rsid w:val="009F2952"/>
    <w:rsid w:val="009F2957"/>
    <w:rsid w:val="009F2968"/>
    <w:rsid w:val="009F2992"/>
    <w:rsid w:val="009F2A98"/>
    <w:rsid w:val="009F2AAB"/>
    <w:rsid w:val="009F2DD4"/>
    <w:rsid w:val="009F2EB0"/>
    <w:rsid w:val="009F2F81"/>
    <w:rsid w:val="009F32E0"/>
    <w:rsid w:val="009F338B"/>
    <w:rsid w:val="009F3439"/>
    <w:rsid w:val="009F34F9"/>
    <w:rsid w:val="009F3548"/>
    <w:rsid w:val="009F357A"/>
    <w:rsid w:val="009F370D"/>
    <w:rsid w:val="009F37F3"/>
    <w:rsid w:val="009F3937"/>
    <w:rsid w:val="009F39A5"/>
    <w:rsid w:val="009F3AC0"/>
    <w:rsid w:val="009F3B1D"/>
    <w:rsid w:val="009F3C8D"/>
    <w:rsid w:val="009F3D03"/>
    <w:rsid w:val="009F3DEC"/>
    <w:rsid w:val="009F3F57"/>
    <w:rsid w:val="009F3F59"/>
    <w:rsid w:val="009F4217"/>
    <w:rsid w:val="009F43B3"/>
    <w:rsid w:val="009F44BE"/>
    <w:rsid w:val="009F44D3"/>
    <w:rsid w:val="009F46C8"/>
    <w:rsid w:val="009F4824"/>
    <w:rsid w:val="009F4949"/>
    <w:rsid w:val="009F49E6"/>
    <w:rsid w:val="009F4C16"/>
    <w:rsid w:val="009F4CBF"/>
    <w:rsid w:val="009F4DD0"/>
    <w:rsid w:val="009F4DE6"/>
    <w:rsid w:val="009F4E1E"/>
    <w:rsid w:val="009F4E2D"/>
    <w:rsid w:val="009F4E32"/>
    <w:rsid w:val="009F4E9F"/>
    <w:rsid w:val="009F4EA2"/>
    <w:rsid w:val="009F4FCC"/>
    <w:rsid w:val="009F5194"/>
    <w:rsid w:val="009F52B2"/>
    <w:rsid w:val="009F53B9"/>
    <w:rsid w:val="009F53BC"/>
    <w:rsid w:val="009F547F"/>
    <w:rsid w:val="009F5518"/>
    <w:rsid w:val="009F55EB"/>
    <w:rsid w:val="009F562F"/>
    <w:rsid w:val="009F5855"/>
    <w:rsid w:val="009F5A32"/>
    <w:rsid w:val="009F5B66"/>
    <w:rsid w:val="009F5D24"/>
    <w:rsid w:val="009F614B"/>
    <w:rsid w:val="009F6401"/>
    <w:rsid w:val="009F67B9"/>
    <w:rsid w:val="009F69D2"/>
    <w:rsid w:val="009F6E61"/>
    <w:rsid w:val="009F6EE5"/>
    <w:rsid w:val="009F6F28"/>
    <w:rsid w:val="009F716C"/>
    <w:rsid w:val="009F71D9"/>
    <w:rsid w:val="009F72A8"/>
    <w:rsid w:val="009F74B3"/>
    <w:rsid w:val="009F74C3"/>
    <w:rsid w:val="009F76AA"/>
    <w:rsid w:val="009F78AF"/>
    <w:rsid w:val="009F7A1D"/>
    <w:rsid w:val="009F7A49"/>
    <w:rsid w:val="009F7A6B"/>
    <w:rsid w:val="009F7BF8"/>
    <w:rsid w:val="009F7D54"/>
    <w:rsid w:val="009F7DD8"/>
    <w:rsid w:val="009F7E38"/>
    <w:rsid w:val="009F7E97"/>
    <w:rsid w:val="009F7ECF"/>
    <w:rsid w:val="00A002F8"/>
    <w:rsid w:val="00A00324"/>
    <w:rsid w:val="00A00660"/>
    <w:rsid w:val="00A006C7"/>
    <w:rsid w:val="00A00743"/>
    <w:rsid w:val="00A00970"/>
    <w:rsid w:val="00A00ACB"/>
    <w:rsid w:val="00A00AE4"/>
    <w:rsid w:val="00A00B46"/>
    <w:rsid w:val="00A00B5C"/>
    <w:rsid w:val="00A00B75"/>
    <w:rsid w:val="00A00C15"/>
    <w:rsid w:val="00A00C6C"/>
    <w:rsid w:val="00A00D10"/>
    <w:rsid w:val="00A00D72"/>
    <w:rsid w:val="00A00F3F"/>
    <w:rsid w:val="00A01093"/>
    <w:rsid w:val="00A01324"/>
    <w:rsid w:val="00A013E5"/>
    <w:rsid w:val="00A01404"/>
    <w:rsid w:val="00A016B6"/>
    <w:rsid w:val="00A017F7"/>
    <w:rsid w:val="00A0191F"/>
    <w:rsid w:val="00A019F0"/>
    <w:rsid w:val="00A01ACD"/>
    <w:rsid w:val="00A01C70"/>
    <w:rsid w:val="00A01D45"/>
    <w:rsid w:val="00A01E9C"/>
    <w:rsid w:val="00A01F0E"/>
    <w:rsid w:val="00A01F87"/>
    <w:rsid w:val="00A02030"/>
    <w:rsid w:val="00A02033"/>
    <w:rsid w:val="00A020E9"/>
    <w:rsid w:val="00A020F3"/>
    <w:rsid w:val="00A02364"/>
    <w:rsid w:val="00A02396"/>
    <w:rsid w:val="00A023A7"/>
    <w:rsid w:val="00A023F1"/>
    <w:rsid w:val="00A02456"/>
    <w:rsid w:val="00A0267F"/>
    <w:rsid w:val="00A02705"/>
    <w:rsid w:val="00A028ED"/>
    <w:rsid w:val="00A02A2F"/>
    <w:rsid w:val="00A02C52"/>
    <w:rsid w:val="00A02C75"/>
    <w:rsid w:val="00A02D08"/>
    <w:rsid w:val="00A02DFC"/>
    <w:rsid w:val="00A02E07"/>
    <w:rsid w:val="00A02E84"/>
    <w:rsid w:val="00A02E87"/>
    <w:rsid w:val="00A02EC4"/>
    <w:rsid w:val="00A03073"/>
    <w:rsid w:val="00A030B7"/>
    <w:rsid w:val="00A0323B"/>
    <w:rsid w:val="00A0325E"/>
    <w:rsid w:val="00A03573"/>
    <w:rsid w:val="00A0358C"/>
    <w:rsid w:val="00A037F8"/>
    <w:rsid w:val="00A03AF0"/>
    <w:rsid w:val="00A03BFF"/>
    <w:rsid w:val="00A03D04"/>
    <w:rsid w:val="00A03D4E"/>
    <w:rsid w:val="00A03D6E"/>
    <w:rsid w:val="00A03DBE"/>
    <w:rsid w:val="00A03F46"/>
    <w:rsid w:val="00A04002"/>
    <w:rsid w:val="00A04018"/>
    <w:rsid w:val="00A0421E"/>
    <w:rsid w:val="00A0440F"/>
    <w:rsid w:val="00A0458E"/>
    <w:rsid w:val="00A047CB"/>
    <w:rsid w:val="00A04906"/>
    <w:rsid w:val="00A04917"/>
    <w:rsid w:val="00A04B95"/>
    <w:rsid w:val="00A04BE4"/>
    <w:rsid w:val="00A04C8D"/>
    <w:rsid w:val="00A04D82"/>
    <w:rsid w:val="00A04DC4"/>
    <w:rsid w:val="00A04F91"/>
    <w:rsid w:val="00A05087"/>
    <w:rsid w:val="00A05163"/>
    <w:rsid w:val="00A052BC"/>
    <w:rsid w:val="00A053BB"/>
    <w:rsid w:val="00A053E1"/>
    <w:rsid w:val="00A05424"/>
    <w:rsid w:val="00A055A0"/>
    <w:rsid w:val="00A059B0"/>
    <w:rsid w:val="00A059F2"/>
    <w:rsid w:val="00A059FD"/>
    <w:rsid w:val="00A05B6B"/>
    <w:rsid w:val="00A05C6D"/>
    <w:rsid w:val="00A05DDC"/>
    <w:rsid w:val="00A05F8C"/>
    <w:rsid w:val="00A06203"/>
    <w:rsid w:val="00A062EF"/>
    <w:rsid w:val="00A0633E"/>
    <w:rsid w:val="00A063EF"/>
    <w:rsid w:val="00A066E4"/>
    <w:rsid w:val="00A06847"/>
    <w:rsid w:val="00A06919"/>
    <w:rsid w:val="00A06AE3"/>
    <w:rsid w:val="00A06AF4"/>
    <w:rsid w:val="00A06BA0"/>
    <w:rsid w:val="00A06F9F"/>
    <w:rsid w:val="00A06FAD"/>
    <w:rsid w:val="00A06FBC"/>
    <w:rsid w:val="00A07183"/>
    <w:rsid w:val="00A07467"/>
    <w:rsid w:val="00A074DF"/>
    <w:rsid w:val="00A074E0"/>
    <w:rsid w:val="00A074E9"/>
    <w:rsid w:val="00A0750D"/>
    <w:rsid w:val="00A0751D"/>
    <w:rsid w:val="00A0757B"/>
    <w:rsid w:val="00A0760E"/>
    <w:rsid w:val="00A0768F"/>
    <w:rsid w:val="00A076A9"/>
    <w:rsid w:val="00A0770F"/>
    <w:rsid w:val="00A07834"/>
    <w:rsid w:val="00A07858"/>
    <w:rsid w:val="00A0790D"/>
    <w:rsid w:val="00A07B07"/>
    <w:rsid w:val="00A07B08"/>
    <w:rsid w:val="00A07B31"/>
    <w:rsid w:val="00A07B54"/>
    <w:rsid w:val="00A07BBD"/>
    <w:rsid w:val="00A07C26"/>
    <w:rsid w:val="00A07D0F"/>
    <w:rsid w:val="00A07D58"/>
    <w:rsid w:val="00A07D7B"/>
    <w:rsid w:val="00A07E6F"/>
    <w:rsid w:val="00A07E82"/>
    <w:rsid w:val="00A07F40"/>
    <w:rsid w:val="00A10571"/>
    <w:rsid w:val="00A105DE"/>
    <w:rsid w:val="00A1062C"/>
    <w:rsid w:val="00A106E6"/>
    <w:rsid w:val="00A10982"/>
    <w:rsid w:val="00A109D8"/>
    <w:rsid w:val="00A10B0E"/>
    <w:rsid w:val="00A10B67"/>
    <w:rsid w:val="00A10C40"/>
    <w:rsid w:val="00A10E33"/>
    <w:rsid w:val="00A10F4F"/>
    <w:rsid w:val="00A10FD6"/>
    <w:rsid w:val="00A11013"/>
    <w:rsid w:val="00A1104C"/>
    <w:rsid w:val="00A11090"/>
    <w:rsid w:val="00A1110A"/>
    <w:rsid w:val="00A11180"/>
    <w:rsid w:val="00A112E5"/>
    <w:rsid w:val="00A116DC"/>
    <w:rsid w:val="00A1175D"/>
    <w:rsid w:val="00A1178D"/>
    <w:rsid w:val="00A117EF"/>
    <w:rsid w:val="00A11A90"/>
    <w:rsid w:val="00A11B0C"/>
    <w:rsid w:val="00A11B3E"/>
    <w:rsid w:val="00A11F7D"/>
    <w:rsid w:val="00A120EB"/>
    <w:rsid w:val="00A1233B"/>
    <w:rsid w:val="00A12471"/>
    <w:rsid w:val="00A12576"/>
    <w:rsid w:val="00A1259E"/>
    <w:rsid w:val="00A12812"/>
    <w:rsid w:val="00A12999"/>
    <w:rsid w:val="00A12B53"/>
    <w:rsid w:val="00A12B7E"/>
    <w:rsid w:val="00A12E21"/>
    <w:rsid w:val="00A13023"/>
    <w:rsid w:val="00A133F1"/>
    <w:rsid w:val="00A134B8"/>
    <w:rsid w:val="00A1367F"/>
    <w:rsid w:val="00A13883"/>
    <w:rsid w:val="00A13A8C"/>
    <w:rsid w:val="00A13EF3"/>
    <w:rsid w:val="00A13F3B"/>
    <w:rsid w:val="00A1406D"/>
    <w:rsid w:val="00A14379"/>
    <w:rsid w:val="00A1443B"/>
    <w:rsid w:val="00A1467D"/>
    <w:rsid w:val="00A14819"/>
    <w:rsid w:val="00A14B74"/>
    <w:rsid w:val="00A14C57"/>
    <w:rsid w:val="00A14CD3"/>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1BD"/>
    <w:rsid w:val="00A16232"/>
    <w:rsid w:val="00A16325"/>
    <w:rsid w:val="00A16402"/>
    <w:rsid w:val="00A165CE"/>
    <w:rsid w:val="00A165ED"/>
    <w:rsid w:val="00A166D9"/>
    <w:rsid w:val="00A16735"/>
    <w:rsid w:val="00A16804"/>
    <w:rsid w:val="00A168AB"/>
    <w:rsid w:val="00A16AA7"/>
    <w:rsid w:val="00A16AAE"/>
    <w:rsid w:val="00A16DDE"/>
    <w:rsid w:val="00A16E5B"/>
    <w:rsid w:val="00A16E86"/>
    <w:rsid w:val="00A16E99"/>
    <w:rsid w:val="00A16E9A"/>
    <w:rsid w:val="00A16FAC"/>
    <w:rsid w:val="00A16FDD"/>
    <w:rsid w:val="00A17014"/>
    <w:rsid w:val="00A17122"/>
    <w:rsid w:val="00A171C5"/>
    <w:rsid w:val="00A1725E"/>
    <w:rsid w:val="00A174C2"/>
    <w:rsid w:val="00A17574"/>
    <w:rsid w:val="00A175CC"/>
    <w:rsid w:val="00A1777F"/>
    <w:rsid w:val="00A178B3"/>
    <w:rsid w:val="00A178C9"/>
    <w:rsid w:val="00A1796A"/>
    <w:rsid w:val="00A17990"/>
    <w:rsid w:val="00A17A89"/>
    <w:rsid w:val="00A17B7C"/>
    <w:rsid w:val="00A17BF9"/>
    <w:rsid w:val="00A17C8C"/>
    <w:rsid w:val="00A17F2C"/>
    <w:rsid w:val="00A200B7"/>
    <w:rsid w:val="00A201BD"/>
    <w:rsid w:val="00A20268"/>
    <w:rsid w:val="00A202AE"/>
    <w:rsid w:val="00A2036B"/>
    <w:rsid w:val="00A2060F"/>
    <w:rsid w:val="00A2074F"/>
    <w:rsid w:val="00A2075E"/>
    <w:rsid w:val="00A2081E"/>
    <w:rsid w:val="00A20A35"/>
    <w:rsid w:val="00A20A3E"/>
    <w:rsid w:val="00A20A85"/>
    <w:rsid w:val="00A20AD2"/>
    <w:rsid w:val="00A20BDF"/>
    <w:rsid w:val="00A20C03"/>
    <w:rsid w:val="00A20C0F"/>
    <w:rsid w:val="00A20C72"/>
    <w:rsid w:val="00A20D2B"/>
    <w:rsid w:val="00A20DD3"/>
    <w:rsid w:val="00A20F6D"/>
    <w:rsid w:val="00A2108C"/>
    <w:rsid w:val="00A210AC"/>
    <w:rsid w:val="00A210F3"/>
    <w:rsid w:val="00A21256"/>
    <w:rsid w:val="00A212EB"/>
    <w:rsid w:val="00A21302"/>
    <w:rsid w:val="00A214AA"/>
    <w:rsid w:val="00A214E6"/>
    <w:rsid w:val="00A21978"/>
    <w:rsid w:val="00A21983"/>
    <w:rsid w:val="00A2198E"/>
    <w:rsid w:val="00A21A58"/>
    <w:rsid w:val="00A21B56"/>
    <w:rsid w:val="00A21CC4"/>
    <w:rsid w:val="00A21DBE"/>
    <w:rsid w:val="00A21E5E"/>
    <w:rsid w:val="00A21FE4"/>
    <w:rsid w:val="00A22006"/>
    <w:rsid w:val="00A22079"/>
    <w:rsid w:val="00A221CC"/>
    <w:rsid w:val="00A2235A"/>
    <w:rsid w:val="00A223F4"/>
    <w:rsid w:val="00A2246C"/>
    <w:rsid w:val="00A2246E"/>
    <w:rsid w:val="00A224BB"/>
    <w:rsid w:val="00A224EF"/>
    <w:rsid w:val="00A22557"/>
    <w:rsid w:val="00A22968"/>
    <w:rsid w:val="00A22979"/>
    <w:rsid w:val="00A22CA1"/>
    <w:rsid w:val="00A22CC8"/>
    <w:rsid w:val="00A22E37"/>
    <w:rsid w:val="00A22FC9"/>
    <w:rsid w:val="00A2309F"/>
    <w:rsid w:val="00A23127"/>
    <w:rsid w:val="00A2315B"/>
    <w:rsid w:val="00A2315F"/>
    <w:rsid w:val="00A231B3"/>
    <w:rsid w:val="00A23216"/>
    <w:rsid w:val="00A23246"/>
    <w:rsid w:val="00A23255"/>
    <w:rsid w:val="00A232EB"/>
    <w:rsid w:val="00A23501"/>
    <w:rsid w:val="00A236F5"/>
    <w:rsid w:val="00A237AB"/>
    <w:rsid w:val="00A237C2"/>
    <w:rsid w:val="00A23898"/>
    <w:rsid w:val="00A23927"/>
    <w:rsid w:val="00A23A07"/>
    <w:rsid w:val="00A23A8A"/>
    <w:rsid w:val="00A23AB7"/>
    <w:rsid w:val="00A23B42"/>
    <w:rsid w:val="00A23EBE"/>
    <w:rsid w:val="00A23EF2"/>
    <w:rsid w:val="00A23F5D"/>
    <w:rsid w:val="00A23F9F"/>
    <w:rsid w:val="00A23FD9"/>
    <w:rsid w:val="00A240C3"/>
    <w:rsid w:val="00A240F0"/>
    <w:rsid w:val="00A24167"/>
    <w:rsid w:val="00A2417E"/>
    <w:rsid w:val="00A241AF"/>
    <w:rsid w:val="00A24226"/>
    <w:rsid w:val="00A242B7"/>
    <w:rsid w:val="00A24560"/>
    <w:rsid w:val="00A24598"/>
    <w:rsid w:val="00A245A0"/>
    <w:rsid w:val="00A24658"/>
    <w:rsid w:val="00A246AF"/>
    <w:rsid w:val="00A2474F"/>
    <w:rsid w:val="00A2480B"/>
    <w:rsid w:val="00A2481F"/>
    <w:rsid w:val="00A249BB"/>
    <w:rsid w:val="00A24B47"/>
    <w:rsid w:val="00A24B70"/>
    <w:rsid w:val="00A24C95"/>
    <w:rsid w:val="00A24C9E"/>
    <w:rsid w:val="00A24D8B"/>
    <w:rsid w:val="00A24EBE"/>
    <w:rsid w:val="00A24F3C"/>
    <w:rsid w:val="00A25053"/>
    <w:rsid w:val="00A250AF"/>
    <w:rsid w:val="00A2519F"/>
    <w:rsid w:val="00A251D7"/>
    <w:rsid w:val="00A25239"/>
    <w:rsid w:val="00A25329"/>
    <w:rsid w:val="00A25527"/>
    <w:rsid w:val="00A25558"/>
    <w:rsid w:val="00A255F3"/>
    <w:rsid w:val="00A25760"/>
    <w:rsid w:val="00A25871"/>
    <w:rsid w:val="00A258BF"/>
    <w:rsid w:val="00A25960"/>
    <w:rsid w:val="00A259CD"/>
    <w:rsid w:val="00A25B8A"/>
    <w:rsid w:val="00A25C82"/>
    <w:rsid w:val="00A25D32"/>
    <w:rsid w:val="00A26122"/>
    <w:rsid w:val="00A261AA"/>
    <w:rsid w:val="00A261F8"/>
    <w:rsid w:val="00A2623D"/>
    <w:rsid w:val="00A26475"/>
    <w:rsid w:val="00A26664"/>
    <w:rsid w:val="00A2684C"/>
    <w:rsid w:val="00A26A6B"/>
    <w:rsid w:val="00A26AFE"/>
    <w:rsid w:val="00A26B6A"/>
    <w:rsid w:val="00A26B98"/>
    <w:rsid w:val="00A26C5B"/>
    <w:rsid w:val="00A26EC6"/>
    <w:rsid w:val="00A26F79"/>
    <w:rsid w:val="00A270C1"/>
    <w:rsid w:val="00A270C9"/>
    <w:rsid w:val="00A2729E"/>
    <w:rsid w:val="00A27380"/>
    <w:rsid w:val="00A27385"/>
    <w:rsid w:val="00A2740D"/>
    <w:rsid w:val="00A274CC"/>
    <w:rsid w:val="00A2756E"/>
    <w:rsid w:val="00A275F4"/>
    <w:rsid w:val="00A2761B"/>
    <w:rsid w:val="00A2765D"/>
    <w:rsid w:val="00A27869"/>
    <w:rsid w:val="00A2788A"/>
    <w:rsid w:val="00A27A34"/>
    <w:rsid w:val="00A27AA6"/>
    <w:rsid w:val="00A27C65"/>
    <w:rsid w:val="00A27D13"/>
    <w:rsid w:val="00A27D6F"/>
    <w:rsid w:val="00A27E23"/>
    <w:rsid w:val="00A27E59"/>
    <w:rsid w:val="00A27E5B"/>
    <w:rsid w:val="00A27F8E"/>
    <w:rsid w:val="00A301E0"/>
    <w:rsid w:val="00A30227"/>
    <w:rsid w:val="00A304F0"/>
    <w:rsid w:val="00A307D4"/>
    <w:rsid w:val="00A307E3"/>
    <w:rsid w:val="00A3081D"/>
    <w:rsid w:val="00A30964"/>
    <w:rsid w:val="00A30CA7"/>
    <w:rsid w:val="00A30E5B"/>
    <w:rsid w:val="00A30ECF"/>
    <w:rsid w:val="00A31101"/>
    <w:rsid w:val="00A311C8"/>
    <w:rsid w:val="00A31204"/>
    <w:rsid w:val="00A3123A"/>
    <w:rsid w:val="00A312DA"/>
    <w:rsid w:val="00A312E8"/>
    <w:rsid w:val="00A31331"/>
    <w:rsid w:val="00A3133A"/>
    <w:rsid w:val="00A313AE"/>
    <w:rsid w:val="00A31496"/>
    <w:rsid w:val="00A314E7"/>
    <w:rsid w:val="00A31513"/>
    <w:rsid w:val="00A3151A"/>
    <w:rsid w:val="00A31925"/>
    <w:rsid w:val="00A31BCB"/>
    <w:rsid w:val="00A31E77"/>
    <w:rsid w:val="00A31E7A"/>
    <w:rsid w:val="00A31F5A"/>
    <w:rsid w:val="00A32360"/>
    <w:rsid w:val="00A32545"/>
    <w:rsid w:val="00A3262A"/>
    <w:rsid w:val="00A3269C"/>
    <w:rsid w:val="00A326D4"/>
    <w:rsid w:val="00A32713"/>
    <w:rsid w:val="00A327F3"/>
    <w:rsid w:val="00A32868"/>
    <w:rsid w:val="00A3291A"/>
    <w:rsid w:val="00A32939"/>
    <w:rsid w:val="00A329C7"/>
    <w:rsid w:val="00A32B32"/>
    <w:rsid w:val="00A32C8B"/>
    <w:rsid w:val="00A32CBC"/>
    <w:rsid w:val="00A32D32"/>
    <w:rsid w:val="00A32DF5"/>
    <w:rsid w:val="00A32EF3"/>
    <w:rsid w:val="00A32F7D"/>
    <w:rsid w:val="00A33335"/>
    <w:rsid w:val="00A33482"/>
    <w:rsid w:val="00A334EA"/>
    <w:rsid w:val="00A33637"/>
    <w:rsid w:val="00A33924"/>
    <w:rsid w:val="00A33A41"/>
    <w:rsid w:val="00A33B3C"/>
    <w:rsid w:val="00A33B5A"/>
    <w:rsid w:val="00A33B8A"/>
    <w:rsid w:val="00A33BCC"/>
    <w:rsid w:val="00A33BD8"/>
    <w:rsid w:val="00A33CD8"/>
    <w:rsid w:val="00A33F7E"/>
    <w:rsid w:val="00A33FDC"/>
    <w:rsid w:val="00A340D2"/>
    <w:rsid w:val="00A34287"/>
    <w:rsid w:val="00A3428C"/>
    <w:rsid w:val="00A3431D"/>
    <w:rsid w:val="00A343A5"/>
    <w:rsid w:val="00A3441B"/>
    <w:rsid w:val="00A3465B"/>
    <w:rsid w:val="00A347A1"/>
    <w:rsid w:val="00A348E8"/>
    <w:rsid w:val="00A34A60"/>
    <w:rsid w:val="00A34BAE"/>
    <w:rsid w:val="00A34BE1"/>
    <w:rsid w:val="00A34C99"/>
    <w:rsid w:val="00A34CEC"/>
    <w:rsid w:val="00A34D54"/>
    <w:rsid w:val="00A34D97"/>
    <w:rsid w:val="00A34F90"/>
    <w:rsid w:val="00A351C5"/>
    <w:rsid w:val="00A354F4"/>
    <w:rsid w:val="00A3595D"/>
    <w:rsid w:val="00A35B42"/>
    <w:rsid w:val="00A35B56"/>
    <w:rsid w:val="00A35BAC"/>
    <w:rsid w:val="00A35C84"/>
    <w:rsid w:val="00A35D8B"/>
    <w:rsid w:val="00A35D9B"/>
    <w:rsid w:val="00A35E58"/>
    <w:rsid w:val="00A35EBC"/>
    <w:rsid w:val="00A35EF7"/>
    <w:rsid w:val="00A35F05"/>
    <w:rsid w:val="00A3601D"/>
    <w:rsid w:val="00A36115"/>
    <w:rsid w:val="00A362EA"/>
    <w:rsid w:val="00A36511"/>
    <w:rsid w:val="00A36948"/>
    <w:rsid w:val="00A36A65"/>
    <w:rsid w:val="00A36E28"/>
    <w:rsid w:val="00A36F69"/>
    <w:rsid w:val="00A36FAB"/>
    <w:rsid w:val="00A3703D"/>
    <w:rsid w:val="00A37061"/>
    <w:rsid w:val="00A3706A"/>
    <w:rsid w:val="00A372BD"/>
    <w:rsid w:val="00A374A9"/>
    <w:rsid w:val="00A37537"/>
    <w:rsid w:val="00A37584"/>
    <w:rsid w:val="00A37B88"/>
    <w:rsid w:val="00A37EF2"/>
    <w:rsid w:val="00A37F32"/>
    <w:rsid w:val="00A40087"/>
    <w:rsid w:val="00A403CA"/>
    <w:rsid w:val="00A403FC"/>
    <w:rsid w:val="00A4041A"/>
    <w:rsid w:val="00A40437"/>
    <w:rsid w:val="00A404A3"/>
    <w:rsid w:val="00A404B5"/>
    <w:rsid w:val="00A407CD"/>
    <w:rsid w:val="00A407F6"/>
    <w:rsid w:val="00A40842"/>
    <w:rsid w:val="00A40967"/>
    <w:rsid w:val="00A40AAA"/>
    <w:rsid w:val="00A40AF6"/>
    <w:rsid w:val="00A40C04"/>
    <w:rsid w:val="00A40C4E"/>
    <w:rsid w:val="00A40CC6"/>
    <w:rsid w:val="00A40D8C"/>
    <w:rsid w:val="00A40D9C"/>
    <w:rsid w:val="00A40EC0"/>
    <w:rsid w:val="00A40ECA"/>
    <w:rsid w:val="00A40ED4"/>
    <w:rsid w:val="00A41115"/>
    <w:rsid w:val="00A411CE"/>
    <w:rsid w:val="00A41274"/>
    <w:rsid w:val="00A4136B"/>
    <w:rsid w:val="00A413AD"/>
    <w:rsid w:val="00A41B84"/>
    <w:rsid w:val="00A41C0B"/>
    <w:rsid w:val="00A41E95"/>
    <w:rsid w:val="00A41EB5"/>
    <w:rsid w:val="00A41FCA"/>
    <w:rsid w:val="00A41FE3"/>
    <w:rsid w:val="00A4201C"/>
    <w:rsid w:val="00A4219E"/>
    <w:rsid w:val="00A423B8"/>
    <w:rsid w:val="00A42428"/>
    <w:rsid w:val="00A42B9E"/>
    <w:rsid w:val="00A42BCE"/>
    <w:rsid w:val="00A42C9B"/>
    <w:rsid w:val="00A42D07"/>
    <w:rsid w:val="00A42E28"/>
    <w:rsid w:val="00A42EC7"/>
    <w:rsid w:val="00A43042"/>
    <w:rsid w:val="00A43350"/>
    <w:rsid w:val="00A43390"/>
    <w:rsid w:val="00A43399"/>
    <w:rsid w:val="00A43610"/>
    <w:rsid w:val="00A43772"/>
    <w:rsid w:val="00A43792"/>
    <w:rsid w:val="00A43A39"/>
    <w:rsid w:val="00A43C17"/>
    <w:rsid w:val="00A43CA5"/>
    <w:rsid w:val="00A43E1E"/>
    <w:rsid w:val="00A43F42"/>
    <w:rsid w:val="00A43FF7"/>
    <w:rsid w:val="00A441AD"/>
    <w:rsid w:val="00A4420C"/>
    <w:rsid w:val="00A44275"/>
    <w:rsid w:val="00A443DC"/>
    <w:rsid w:val="00A447BE"/>
    <w:rsid w:val="00A447D5"/>
    <w:rsid w:val="00A449EC"/>
    <w:rsid w:val="00A44A6A"/>
    <w:rsid w:val="00A44D05"/>
    <w:rsid w:val="00A44DA3"/>
    <w:rsid w:val="00A44DE0"/>
    <w:rsid w:val="00A44E27"/>
    <w:rsid w:val="00A44EFC"/>
    <w:rsid w:val="00A44F3C"/>
    <w:rsid w:val="00A44F7B"/>
    <w:rsid w:val="00A44F93"/>
    <w:rsid w:val="00A45059"/>
    <w:rsid w:val="00A45177"/>
    <w:rsid w:val="00A455AE"/>
    <w:rsid w:val="00A455DD"/>
    <w:rsid w:val="00A45795"/>
    <w:rsid w:val="00A45801"/>
    <w:rsid w:val="00A45816"/>
    <w:rsid w:val="00A45A9D"/>
    <w:rsid w:val="00A45EFB"/>
    <w:rsid w:val="00A45F1D"/>
    <w:rsid w:val="00A46168"/>
    <w:rsid w:val="00A4632C"/>
    <w:rsid w:val="00A4639C"/>
    <w:rsid w:val="00A465FA"/>
    <w:rsid w:val="00A46659"/>
    <w:rsid w:val="00A46709"/>
    <w:rsid w:val="00A46828"/>
    <w:rsid w:val="00A468BF"/>
    <w:rsid w:val="00A468ED"/>
    <w:rsid w:val="00A46A04"/>
    <w:rsid w:val="00A46A73"/>
    <w:rsid w:val="00A46AB7"/>
    <w:rsid w:val="00A46CBA"/>
    <w:rsid w:val="00A46E6B"/>
    <w:rsid w:val="00A46E6F"/>
    <w:rsid w:val="00A46EFF"/>
    <w:rsid w:val="00A4700B"/>
    <w:rsid w:val="00A471CC"/>
    <w:rsid w:val="00A47547"/>
    <w:rsid w:val="00A47548"/>
    <w:rsid w:val="00A4756D"/>
    <w:rsid w:val="00A47780"/>
    <w:rsid w:val="00A477CF"/>
    <w:rsid w:val="00A47887"/>
    <w:rsid w:val="00A47B0A"/>
    <w:rsid w:val="00A47B89"/>
    <w:rsid w:val="00A47C9F"/>
    <w:rsid w:val="00A47CF1"/>
    <w:rsid w:val="00A47CF6"/>
    <w:rsid w:val="00A47E62"/>
    <w:rsid w:val="00A47F04"/>
    <w:rsid w:val="00A5013A"/>
    <w:rsid w:val="00A501FA"/>
    <w:rsid w:val="00A502B7"/>
    <w:rsid w:val="00A503D7"/>
    <w:rsid w:val="00A50582"/>
    <w:rsid w:val="00A50676"/>
    <w:rsid w:val="00A5073E"/>
    <w:rsid w:val="00A507F0"/>
    <w:rsid w:val="00A50A36"/>
    <w:rsid w:val="00A50A7F"/>
    <w:rsid w:val="00A50D03"/>
    <w:rsid w:val="00A50DC8"/>
    <w:rsid w:val="00A50EDA"/>
    <w:rsid w:val="00A50F20"/>
    <w:rsid w:val="00A50F85"/>
    <w:rsid w:val="00A51017"/>
    <w:rsid w:val="00A5105D"/>
    <w:rsid w:val="00A51113"/>
    <w:rsid w:val="00A51485"/>
    <w:rsid w:val="00A51507"/>
    <w:rsid w:val="00A515C8"/>
    <w:rsid w:val="00A516A7"/>
    <w:rsid w:val="00A516AB"/>
    <w:rsid w:val="00A5189F"/>
    <w:rsid w:val="00A51A00"/>
    <w:rsid w:val="00A51C4E"/>
    <w:rsid w:val="00A520F5"/>
    <w:rsid w:val="00A5251A"/>
    <w:rsid w:val="00A5264F"/>
    <w:rsid w:val="00A527FC"/>
    <w:rsid w:val="00A52923"/>
    <w:rsid w:val="00A5296C"/>
    <w:rsid w:val="00A529BE"/>
    <w:rsid w:val="00A52A47"/>
    <w:rsid w:val="00A52A69"/>
    <w:rsid w:val="00A52BE7"/>
    <w:rsid w:val="00A52D95"/>
    <w:rsid w:val="00A52E08"/>
    <w:rsid w:val="00A52EB6"/>
    <w:rsid w:val="00A52F44"/>
    <w:rsid w:val="00A52F82"/>
    <w:rsid w:val="00A53043"/>
    <w:rsid w:val="00A53052"/>
    <w:rsid w:val="00A5305F"/>
    <w:rsid w:val="00A53159"/>
    <w:rsid w:val="00A53231"/>
    <w:rsid w:val="00A5351E"/>
    <w:rsid w:val="00A535AE"/>
    <w:rsid w:val="00A53619"/>
    <w:rsid w:val="00A53927"/>
    <w:rsid w:val="00A53B80"/>
    <w:rsid w:val="00A53B83"/>
    <w:rsid w:val="00A53BD9"/>
    <w:rsid w:val="00A53C10"/>
    <w:rsid w:val="00A53CC0"/>
    <w:rsid w:val="00A53D91"/>
    <w:rsid w:val="00A53DCD"/>
    <w:rsid w:val="00A53F98"/>
    <w:rsid w:val="00A5404E"/>
    <w:rsid w:val="00A54098"/>
    <w:rsid w:val="00A54292"/>
    <w:rsid w:val="00A542E7"/>
    <w:rsid w:val="00A54379"/>
    <w:rsid w:val="00A543F0"/>
    <w:rsid w:val="00A54403"/>
    <w:rsid w:val="00A5442C"/>
    <w:rsid w:val="00A545A1"/>
    <w:rsid w:val="00A545A4"/>
    <w:rsid w:val="00A545F6"/>
    <w:rsid w:val="00A54724"/>
    <w:rsid w:val="00A54794"/>
    <w:rsid w:val="00A5487B"/>
    <w:rsid w:val="00A5494C"/>
    <w:rsid w:val="00A54A5D"/>
    <w:rsid w:val="00A54CC9"/>
    <w:rsid w:val="00A54CE1"/>
    <w:rsid w:val="00A54EE5"/>
    <w:rsid w:val="00A54F34"/>
    <w:rsid w:val="00A5505F"/>
    <w:rsid w:val="00A5514F"/>
    <w:rsid w:val="00A5532F"/>
    <w:rsid w:val="00A55411"/>
    <w:rsid w:val="00A555EF"/>
    <w:rsid w:val="00A556F2"/>
    <w:rsid w:val="00A55727"/>
    <w:rsid w:val="00A557FD"/>
    <w:rsid w:val="00A55863"/>
    <w:rsid w:val="00A558D4"/>
    <w:rsid w:val="00A55AAD"/>
    <w:rsid w:val="00A55AE9"/>
    <w:rsid w:val="00A55BED"/>
    <w:rsid w:val="00A55C2D"/>
    <w:rsid w:val="00A55C43"/>
    <w:rsid w:val="00A55E9A"/>
    <w:rsid w:val="00A55EC6"/>
    <w:rsid w:val="00A55F7A"/>
    <w:rsid w:val="00A55FEF"/>
    <w:rsid w:val="00A56005"/>
    <w:rsid w:val="00A56085"/>
    <w:rsid w:val="00A561CA"/>
    <w:rsid w:val="00A56209"/>
    <w:rsid w:val="00A5635B"/>
    <w:rsid w:val="00A563C5"/>
    <w:rsid w:val="00A563F2"/>
    <w:rsid w:val="00A564C4"/>
    <w:rsid w:val="00A56598"/>
    <w:rsid w:val="00A56602"/>
    <w:rsid w:val="00A56648"/>
    <w:rsid w:val="00A56691"/>
    <w:rsid w:val="00A566E3"/>
    <w:rsid w:val="00A5673F"/>
    <w:rsid w:val="00A56781"/>
    <w:rsid w:val="00A56A22"/>
    <w:rsid w:val="00A56AA0"/>
    <w:rsid w:val="00A56AE1"/>
    <w:rsid w:val="00A56C3A"/>
    <w:rsid w:val="00A56DBD"/>
    <w:rsid w:val="00A56FC8"/>
    <w:rsid w:val="00A57023"/>
    <w:rsid w:val="00A5702C"/>
    <w:rsid w:val="00A572A2"/>
    <w:rsid w:val="00A57377"/>
    <w:rsid w:val="00A57435"/>
    <w:rsid w:val="00A5759B"/>
    <w:rsid w:val="00A5763D"/>
    <w:rsid w:val="00A57F0A"/>
    <w:rsid w:val="00A57FD8"/>
    <w:rsid w:val="00A60002"/>
    <w:rsid w:val="00A60027"/>
    <w:rsid w:val="00A600DC"/>
    <w:rsid w:val="00A600ED"/>
    <w:rsid w:val="00A60140"/>
    <w:rsid w:val="00A601A4"/>
    <w:rsid w:val="00A60220"/>
    <w:rsid w:val="00A60297"/>
    <w:rsid w:val="00A6074F"/>
    <w:rsid w:val="00A607D1"/>
    <w:rsid w:val="00A608AF"/>
    <w:rsid w:val="00A608E9"/>
    <w:rsid w:val="00A609C6"/>
    <w:rsid w:val="00A609D5"/>
    <w:rsid w:val="00A60B62"/>
    <w:rsid w:val="00A60B7F"/>
    <w:rsid w:val="00A60C0A"/>
    <w:rsid w:val="00A60D0E"/>
    <w:rsid w:val="00A60D4F"/>
    <w:rsid w:val="00A60E3D"/>
    <w:rsid w:val="00A60EC5"/>
    <w:rsid w:val="00A61166"/>
    <w:rsid w:val="00A611EA"/>
    <w:rsid w:val="00A6122C"/>
    <w:rsid w:val="00A6132F"/>
    <w:rsid w:val="00A6148D"/>
    <w:rsid w:val="00A614F7"/>
    <w:rsid w:val="00A6154D"/>
    <w:rsid w:val="00A6156D"/>
    <w:rsid w:val="00A61758"/>
    <w:rsid w:val="00A617BF"/>
    <w:rsid w:val="00A618D3"/>
    <w:rsid w:val="00A6199F"/>
    <w:rsid w:val="00A61A10"/>
    <w:rsid w:val="00A61A9B"/>
    <w:rsid w:val="00A61AD2"/>
    <w:rsid w:val="00A61DE2"/>
    <w:rsid w:val="00A61E29"/>
    <w:rsid w:val="00A61F34"/>
    <w:rsid w:val="00A620E4"/>
    <w:rsid w:val="00A62243"/>
    <w:rsid w:val="00A625A6"/>
    <w:rsid w:val="00A6277C"/>
    <w:rsid w:val="00A628AF"/>
    <w:rsid w:val="00A6297A"/>
    <w:rsid w:val="00A62A75"/>
    <w:rsid w:val="00A62ADD"/>
    <w:rsid w:val="00A62BE9"/>
    <w:rsid w:val="00A62C63"/>
    <w:rsid w:val="00A62EC5"/>
    <w:rsid w:val="00A63016"/>
    <w:rsid w:val="00A63051"/>
    <w:rsid w:val="00A6315A"/>
    <w:rsid w:val="00A631B1"/>
    <w:rsid w:val="00A632BF"/>
    <w:rsid w:val="00A6346B"/>
    <w:rsid w:val="00A6361E"/>
    <w:rsid w:val="00A636B4"/>
    <w:rsid w:val="00A637A8"/>
    <w:rsid w:val="00A63879"/>
    <w:rsid w:val="00A6391D"/>
    <w:rsid w:val="00A63A1E"/>
    <w:rsid w:val="00A63B5D"/>
    <w:rsid w:val="00A63BF8"/>
    <w:rsid w:val="00A640B8"/>
    <w:rsid w:val="00A6428E"/>
    <w:rsid w:val="00A642A9"/>
    <w:rsid w:val="00A643EE"/>
    <w:rsid w:val="00A64591"/>
    <w:rsid w:val="00A645BC"/>
    <w:rsid w:val="00A645C2"/>
    <w:rsid w:val="00A646A3"/>
    <w:rsid w:val="00A646DD"/>
    <w:rsid w:val="00A64811"/>
    <w:rsid w:val="00A64864"/>
    <w:rsid w:val="00A64916"/>
    <w:rsid w:val="00A64A9D"/>
    <w:rsid w:val="00A64BB9"/>
    <w:rsid w:val="00A64C60"/>
    <w:rsid w:val="00A64D34"/>
    <w:rsid w:val="00A64DEA"/>
    <w:rsid w:val="00A65053"/>
    <w:rsid w:val="00A650F5"/>
    <w:rsid w:val="00A650FC"/>
    <w:rsid w:val="00A651B7"/>
    <w:rsid w:val="00A6527D"/>
    <w:rsid w:val="00A653F8"/>
    <w:rsid w:val="00A6547B"/>
    <w:rsid w:val="00A65487"/>
    <w:rsid w:val="00A655BE"/>
    <w:rsid w:val="00A65648"/>
    <w:rsid w:val="00A65691"/>
    <w:rsid w:val="00A65788"/>
    <w:rsid w:val="00A65A56"/>
    <w:rsid w:val="00A65AF9"/>
    <w:rsid w:val="00A65BC8"/>
    <w:rsid w:val="00A65C6D"/>
    <w:rsid w:val="00A65CB5"/>
    <w:rsid w:val="00A65FA3"/>
    <w:rsid w:val="00A66271"/>
    <w:rsid w:val="00A66342"/>
    <w:rsid w:val="00A663D8"/>
    <w:rsid w:val="00A6680F"/>
    <w:rsid w:val="00A66A53"/>
    <w:rsid w:val="00A66AE6"/>
    <w:rsid w:val="00A66B03"/>
    <w:rsid w:val="00A66BC3"/>
    <w:rsid w:val="00A66D8D"/>
    <w:rsid w:val="00A66E38"/>
    <w:rsid w:val="00A66E87"/>
    <w:rsid w:val="00A66E90"/>
    <w:rsid w:val="00A66EEF"/>
    <w:rsid w:val="00A6706B"/>
    <w:rsid w:val="00A6708F"/>
    <w:rsid w:val="00A672E6"/>
    <w:rsid w:val="00A675DD"/>
    <w:rsid w:val="00A675E0"/>
    <w:rsid w:val="00A6763B"/>
    <w:rsid w:val="00A6764E"/>
    <w:rsid w:val="00A676CB"/>
    <w:rsid w:val="00A67730"/>
    <w:rsid w:val="00A67839"/>
    <w:rsid w:val="00A67890"/>
    <w:rsid w:val="00A67A0D"/>
    <w:rsid w:val="00A67E1B"/>
    <w:rsid w:val="00A67F03"/>
    <w:rsid w:val="00A7009A"/>
    <w:rsid w:val="00A70178"/>
    <w:rsid w:val="00A70233"/>
    <w:rsid w:val="00A702CA"/>
    <w:rsid w:val="00A702D2"/>
    <w:rsid w:val="00A70425"/>
    <w:rsid w:val="00A704BD"/>
    <w:rsid w:val="00A704E8"/>
    <w:rsid w:val="00A70664"/>
    <w:rsid w:val="00A7069E"/>
    <w:rsid w:val="00A706C0"/>
    <w:rsid w:val="00A706CC"/>
    <w:rsid w:val="00A7075A"/>
    <w:rsid w:val="00A70763"/>
    <w:rsid w:val="00A707D5"/>
    <w:rsid w:val="00A7089B"/>
    <w:rsid w:val="00A70AB8"/>
    <w:rsid w:val="00A70B85"/>
    <w:rsid w:val="00A70BD7"/>
    <w:rsid w:val="00A70D50"/>
    <w:rsid w:val="00A70E55"/>
    <w:rsid w:val="00A70F73"/>
    <w:rsid w:val="00A710C3"/>
    <w:rsid w:val="00A712F2"/>
    <w:rsid w:val="00A71510"/>
    <w:rsid w:val="00A71579"/>
    <w:rsid w:val="00A715B0"/>
    <w:rsid w:val="00A71768"/>
    <w:rsid w:val="00A717A7"/>
    <w:rsid w:val="00A717C5"/>
    <w:rsid w:val="00A71877"/>
    <w:rsid w:val="00A71976"/>
    <w:rsid w:val="00A719E8"/>
    <w:rsid w:val="00A719F3"/>
    <w:rsid w:val="00A71A21"/>
    <w:rsid w:val="00A71A6C"/>
    <w:rsid w:val="00A71BF6"/>
    <w:rsid w:val="00A71C20"/>
    <w:rsid w:val="00A71CEE"/>
    <w:rsid w:val="00A72098"/>
    <w:rsid w:val="00A72152"/>
    <w:rsid w:val="00A721C3"/>
    <w:rsid w:val="00A721ED"/>
    <w:rsid w:val="00A72253"/>
    <w:rsid w:val="00A7228F"/>
    <w:rsid w:val="00A723AF"/>
    <w:rsid w:val="00A72495"/>
    <w:rsid w:val="00A72676"/>
    <w:rsid w:val="00A726FD"/>
    <w:rsid w:val="00A72777"/>
    <w:rsid w:val="00A727DA"/>
    <w:rsid w:val="00A728D0"/>
    <w:rsid w:val="00A72942"/>
    <w:rsid w:val="00A72952"/>
    <w:rsid w:val="00A72C9B"/>
    <w:rsid w:val="00A72CF3"/>
    <w:rsid w:val="00A72DCB"/>
    <w:rsid w:val="00A72E21"/>
    <w:rsid w:val="00A72E55"/>
    <w:rsid w:val="00A7318F"/>
    <w:rsid w:val="00A73259"/>
    <w:rsid w:val="00A7342C"/>
    <w:rsid w:val="00A73454"/>
    <w:rsid w:val="00A734BB"/>
    <w:rsid w:val="00A737AB"/>
    <w:rsid w:val="00A73955"/>
    <w:rsid w:val="00A739BE"/>
    <w:rsid w:val="00A73A08"/>
    <w:rsid w:val="00A73BC4"/>
    <w:rsid w:val="00A73C70"/>
    <w:rsid w:val="00A73DA9"/>
    <w:rsid w:val="00A73E28"/>
    <w:rsid w:val="00A73E5E"/>
    <w:rsid w:val="00A73FE3"/>
    <w:rsid w:val="00A74036"/>
    <w:rsid w:val="00A740BB"/>
    <w:rsid w:val="00A74233"/>
    <w:rsid w:val="00A742A0"/>
    <w:rsid w:val="00A7431B"/>
    <w:rsid w:val="00A74518"/>
    <w:rsid w:val="00A7465D"/>
    <w:rsid w:val="00A74812"/>
    <w:rsid w:val="00A748F2"/>
    <w:rsid w:val="00A74916"/>
    <w:rsid w:val="00A749C6"/>
    <w:rsid w:val="00A74A15"/>
    <w:rsid w:val="00A74A55"/>
    <w:rsid w:val="00A74A87"/>
    <w:rsid w:val="00A74C93"/>
    <w:rsid w:val="00A74DFF"/>
    <w:rsid w:val="00A74F0A"/>
    <w:rsid w:val="00A74FD6"/>
    <w:rsid w:val="00A75195"/>
    <w:rsid w:val="00A751E0"/>
    <w:rsid w:val="00A7534B"/>
    <w:rsid w:val="00A754CF"/>
    <w:rsid w:val="00A7555B"/>
    <w:rsid w:val="00A75606"/>
    <w:rsid w:val="00A7561A"/>
    <w:rsid w:val="00A757A9"/>
    <w:rsid w:val="00A7598B"/>
    <w:rsid w:val="00A75B32"/>
    <w:rsid w:val="00A75E56"/>
    <w:rsid w:val="00A7620C"/>
    <w:rsid w:val="00A7621D"/>
    <w:rsid w:val="00A7624B"/>
    <w:rsid w:val="00A76426"/>
    <w:rsid w:val="00A76568"/>
    <w:rsid w:val="00A7657D"/>
    <w:rsid w:val="00A7662D"/>
    <w:rsid w:val="00A767C0"/>
    <w:rsid w:val="00A76895"/>
    <w:rsid w:val="00A768C1"/>
    <w:rsid w:val="00A7698D"/>
    <w:rsid w:val="00A76BAA"/>
    <w:rsid w:val="00A76C7E"/>
    <w:rsid w:val="00A76CE7"/>
    <w:rsid w:val="00A76DA9"/>
    <w:rsid w:val="00A76EF9"/>
    <w:rsid w:val="00A76F39"/>
    <w:rsid w:val="00A77042"/>
    <w:rsid w:val="00A7710B"/>
    <w:rsid w:val="00A77315"/>
    <w:rsid w:val="00A773E5"/>
    <w:rsid w:val="00A77440"/>
    <w:rsid w:val="00A77731"/>
    <w:rsid w:val="00A7777D"/>
    <w:rsid w:val="00A77946"/>
    <w:rsid w:val="00A77ABF"/>
    <w:rsid w:val="00A77B44"/>
    <w:rsid w:val="00A77CF9"/>
    <w:rsid w:val="00A77F43"/>
    <w:rsid w:val="00A77FCB"/>
    <w:rsid w:val="00A800AE"/>
    <w:rsid w:val="00A800FD"/>
    <w:rsid w:val="00A802B4"/>
    <w:rsid w:val="00A8033F"/>
    <w:rsid w:val="00A80364"/>
    <w:rsid w:val="00A80454"/>
    <w:rsid w:val="00A804A1"/>
    <w:rsid w:val="00A805AA"/>
    <w:rsid w:val="00A80680"/>
    <w:rsid w:val="00A806BC"/>
    <w:rsid w:val="00A80782"/>
    <w:rsid w:val="00A807AB"/>
    <w:rsid w:val="00A808D4"/>
    <w:rsid w:val="00A80911"/>
    <w:rsid w:val="00A80975"/>
    <w:rsid w:val="00A80DE7"/>
    <w:rsid w:val="00A80DEE"/>
    <w:rsid w:val="00A80F8E"/>
    <w:rsid w:val="00A80FC6"/>
    <w:rsid w:val="00A8129E"/>
    <w:rsid w:val="00A812B4"/>
    <w:rsid w:val="00A81415"/>
    <w:rsid w:val="00A814E9"/>
    <w:rsid w:val="00A816B4"/>
    <w:rsid w:val="00A8177F"/>
    <w:rsid w:val="00A818AF"/>
    <w:rsid w:val="00A818D9"/>
    <w:rsid w:val="00A81976"/>
    <w:rsid w:val="00A81BC3"/>
    <w:rsid w:val="00A81CA3"/>
    <w:rsid w:val="00A81D35"/>
    <w:rsid w:val="00A81E61"/>
    <w:rsid w:val="00A8211F"/>
    <w:rsid w:val="00A82400"/>
    <w:rsid w:val="00A827FD"/>
    <w:rsid w:val="00A82801"/>
    <w:rsid w:val="00A8289C"/>
    <w:rsid w:val="00A828C4"/>
    <w:rsid w:val="00A82AB7"/>
    <w:rsid w:val="00A82AF7"/>
    <w:rsid w:val="00A82C41"/>
    <w:rsid w:val="00A82C8C"/>
    <w:rsid w:val="00A82D58"/>
    <w:rsid w:val="00A82D61"/>
    <w:rsid w:val="00A82E29"/>
    <w:rsid w:val="00A82E5B"/>
    <w:rsid w:val="00A82EA5"/>
    <w:rsid w:val="00A83006"/>
    <w:rsid w:val="00A83217"/>
    <w:rsid w:val="00A8330D"/>
    <w:rsid w:val="00A83364"/>
    <w:rsid w:val="00A8354A"/>
    <w:rsid w:val="00A8383B"/>
    <w:rsid w:val="00A838FA"/>
    <w:rsid w:val="00A83968"/>
    <w:rsid w:val="00A83B18"/>
    <w:rsid w:val="00A83E1C"/>
    <w:rsid w:val="00A83E59"/>
    <w:rsid w:val="00A83E75"/>
    <w:rsid w:val="00A84176"/>
    <w:rsid w:val="00A84201"/>
    <w:rsid w:val="00A842D2"/>
    <w:rsid w:val="00A843DB"/>
    <w:rsid w:val="00A845BA"/>
    <w:rsid w:val="00A84897"/>
    <w:rsid w:val="00A84B06"/>
    <w:rsid w:val="00A84DD9"/>
    <w:rsid w:val="00A8503A"/>
    <w:rsid w:val="00A85056"/>
    <w:rsid w:val="00A85074"/>
    <w:rsid w:val="00A8507B"/>
    <w:rsid w:val="00A852C6"/>
    <w:rsid w:val="00A8574C"/>
    <w:rsid w:val="00A857B2"/>
    <w:rsid w:val="00A857DF"/>
    <w:rsid w:val="00A85852"/>
    <w:rsid w:val="00A859B0"/>
    <w:rsid w:val="00A859E2"/>
    <w:rsid w:val="00A85C46"/>
    <w:rsid w:val="00A86030"/>
    <w:rsid w:val="00A8610D"/>
    <w:rsid w:val="00A8619C"/>
    <w:rsid w:val="00A862D1"/>
    <w:rsid w:val="00A86342"/>
    <w:rsid w:val="00A86367"/>
    <w:rsid w:val="00A86417"/>
    <w:rsid w:val="00A8642F"/>
    <w:rsid w:val="00A8663D"/>
    <w:rsid w:val="00A86827"/>
    <w:rsid w:val="00A869E7"/>
    <w:rsid w:val="00A86A38"/>
    <w:rsid w:val="00A86BEA"/>
    <w:rsid w:val="00A86C29"/>
    <w:rsid w:val="00A86CDD"/>
    <w:rsid w:val="00A86F5A"/>
    <w:rsid w:val="00A86FDB"/>
    <w:rsid w:val="00A872CB"/>
    <w:rsid w:val="00A873C7"/>
    <w:rsid w:val="00A874A6"/>
    <w:rsid w:val="00A87681"/>
    <w:rsid w:val="00A87742"/>
    <w:rsid w:val="00A87A64"/>
    <w:rsid w:val="00A87A98"/>
    <w:rsid w:val="00A87B07"/>
    <w:rsid w:val="00A87C7B"/>
    <w:rsid w:val="00A87D6C"/>
    <w:rsid w:val="00A87D70"/>
    <w:rsid w:val="00A87DC9"/>
    <w:rsid w:val="00A900C5"/>
    <w:rsid w:val="00A900CC"/>
    <w:rsid w:val="00A902CF"/>
    <w:rsid w:val="00A90390"/>
    <w:rsid w:val="00A9049C"/>
    <w:rsid w:val="00A906E9"/>
    <w:rsid w:val="00A90934"/>
    <w:rsid w:val="00A90B34"/>
    <w:rsid w:val="00A90C08"/>
    <w:rsid w:val="00A90D0D"/>
    <w:rsid w:val="00A90DA8"/>
    <w:rsid w:val="00A90E2E"/>
    <w:rsid w:val="00A90EA8"/>
    <w:rsid w:val="00A90F77"/>
    <w:rsid w:val="00A90FDE"/>
    <w:rsid w:val="00A9108B"/>
    <w:rsid w:val="00A91154"/>
    <w:rsid w:val="00A91155"/>
    <w:rsid w:val="00A913B3"/>
    <w:rsid w:val="00A9141F"/>
    <w:rsid w:val="00A9148C"/>
    <w:rsid w:val="00A91507"/>
    <w:rsid w:val="00A91612"/>
    <w:rsid w:val="00A91673"/>
    <w:rsid w:val="00A91804"/>
    <w:rsid w:val="00A91A05"/>
    <w:rsid w:val="00A91A3B"/>
    <w:rsid w:val="00A91A5C"/>
    <w:rsid w:val="00A91E7A"/>
    <w:rsid w:val="00A91FDD"/>
    <w:rsid w:val="00A92021"/>
    <w:rsid w:val="00A920A8"/>
    <w:rsid w:val="00A92247"/>
    <w:rsid w:val="00A922BF"/>
    <w:rsid w:val="00A92625"/>
    <w:rsid w:val="00A9266A"/>
    <w:rsid w:val="00A92A71"/>
    <w:rsid w:val="00A92B93"/>
    <w:rsid w:val="00A92D58"/>
    <w:rsid w:val="00A92DC8"/>
    <w:rsid w:val="00A92DF8"/>
    <w:rsid w:val="00A92E7B"/>
    <w:rsid w:val="00A92FAF"/>
    <w:rsid w:val="00A931B4"/>
    <w:rsid w:val="00A93335"/>
    <w:rsid w:val="00A9338C"/>
    <w:rsid w:val="00A933EB"/>
    <w:rsid w:val="00A9364E"/>
    <w:rsid w:val="00A9375A"/>
    <w:rsid w:val="00A937AD"/>
    <w:rsid w:val="00A937CF"/>
    <w:rsid w:val="00A938A7"/>
    <w:rsid w:val="00A939A1"/>
    <w:rsid w:val="00A93B89"/>
    <w:rsid w:val="00A93C60"/>
    <w:rsid w:val="00A93C69"/>
    <w:rsid w:val="00A93C8F"/>
    <w:rsid w:val="00A93D55"/>
    <w:rsid w:val="00A93F67"/>
    <w:rsid w:val="00A93F78"/>
    <w:rsid w:val="00A9409B"/>
    <w:rsid w:val="00A941DE"/>
    <w:rsid w:val="00A94262"/>
    <w:rsid w:val="00A9445B"/>
    <w:rsid w:val="00A9455B"/>
    <w:rsid w:val="00A94784"/>
    <w:rsid w:val="00A948C2"/>
    <w:rsid w:val="00A948F2"/>
    <w:rsid w:val="00A94A60"/>
    <w:rsid w:val="00A94AB7"/>
    <w:rsid w:val="00A94AE3"/>
    <w:rsid w:val="00A94B98"/>
    <w:rsid w:val="00A94CEE"/>
    <w:rsid w:val="00A94DBB"/>
    <w:rsid w:val="00A94EA4"/>
    <w:rsid w:val="00A94EB4"/>
    <w:rsid w:val="00A95180"/>
    <w:rsid w:val="00A951CF"/>
    <w:rsid w:val="00A95283"/>
    <w:rsid w:val="00A958AA"/>
    <w:rsid w:val="00A95C8D"/>
    <w:rsid w:val="00A95D4E"/>
    <w:rsid w:val="00A95DA1"/>
    <w:rsid w:val="00A95DFC"/>
    <w:rsid w:val="00A95FEE"/>
    <w:rsid w:val="00A9621B"/>
    <w:rsid w:val="00A9636A"/>
    <w:rsid w:val="00A96401"/>
    <w:rsid w:val="00A96449"/>
    <w:rsid w:val="00A964A3"/>
    <w:rsid w:val="00A96593"/>
    <w:rsid w:val="00A965F4"/>
    <w:rsid w:val="00A9668D"/>
    <w:rsid w:val="00A9671A"/>
    <w:rsid w:val="00A96759"/>
    <w:rsid w:val="00A967A3"/>
    <w:rsid w:val="00A96947"/>
    <w:rsid w:val="00A96A09"/>
    <w:rsid w:val="00A96B79"/>
    <w:rsid w:val="00A96BA3"/>
    <w:rsid w:val="00A96BDD"/>
    <w:rsid w:val="00A96C17"/>
    <w:rsid w:val="00A96C40"/>
    <w:rsid w:val="00A96D76"/>
    <w:rsid w:val="00A96E6A"/>
    <w:rsid w:val="00A96E84"/>
    <w:rsid w:val="00A96E8A"/>
    <w:rsid w:val="00A96EC4"/>
    <w:rsid w:val="00A97005"/>
    <w:rsid w:val="00A97076"/>
    <w:rsid w:val="00A9709B"/>
    <w:rsid w:val="00A971F1"/>
    <w:rsid w:val="00A97247"/>
    <w:rsid w:val="00A972F2"/>
    <w:rsid w:val="00A973A5"/>
    <w:rsid w:val="00A97715"/>
    <w:rsid w:val="00A977A4"/>
    <w:rsid w:val="00A9782B"/>
    <w:rsid w:val="00A9798B"/>
    <w:rsid w:val="00A979B2"/>
    <w:rsid w:val="00A979D7"/>
    <w:rsid w:val="00A97BEF"/>
    <w:rsid w:val="00A97D07"/>
    <w:rsid w:val="00A97D5B"/>
    <w:rsid w:val="00A97E69"/>
    <w:rsid w:val="00A97EC4"/>
    <w:rsid w:val="00A97F15"/>
    <w:rsid w:val="00A97FB9"/>
    <w:rsid w:val="00A97FD2"/>
    <w:rsid w:val="00AA0059"/>
    <w:rsid w:val="00AA0070"/>
    <w:rsid w:val="00AA0084"/>
    <w:rsid w:val="00AA0090"/>
    <w:rsid w:val="00AA0160"/>
    <w:rsid w:val="00AA0380"/>
    <w:rsid w:val="00AA0596"/>
    <w:rsid w:val="00AA061D"/>
    <w:rsid w:val="00AA064C"/>
    <w:rsid w:val="00AA0677"/>
    <w:rsid w:val="00AA07B2"/>
    <w:rsid w:val="00AA0800"/>
    <w:rsid w:val="00AA0956"/>
    <w:rsid w:val="00AA098B"/>
    <w:rsid w:val="00AA09B0"/>
    <w:rsid w:val="00AA0A80"/>
    <w:rsid w:val="00AA0BC8"/>
    <w:rsid w:val="00AA0CC3"/>
    <w:rsid w:val="00AA0D17"/>
    <w:rsid w:val="00AA0D3E"/>
    <w:rsid w:val="00AA0DBF"/>
    <w:rsid w:val="00AA0E98"/>
    <w:rsid w:val="00AA0EBE"/>
    <w:rsid w:val="00AA0F20"/>
    <w:rsid w:val="00AA119E"/>
    <w:rsid w:val="00AA11E4"/>
    <w:rsid w:val="00AA131D"/>
    <w:rsid w:val="00AA1374"/>
    <w:rsid w:val="00AA156A"/>
    <w:rsid w:val="00AA16DA"/>
    <w:rsid w:val="00AA1743"/>
    <w:rsid w:val="00AA17F5"/>
    <w:rsid w:val="00AA19B4"/>
    <w:rsid w:val="00AA1A70"/>
    <w:rsid w:val="00AA1AEE"/>
    <w:rsid w:val="00AA1C55"/>
    <w:rsid w:val="00AA1ED6"/>
    <w:rsid w:val="00AA1F1B"/>
    <w:rsid w:val="00AA1F86"/>
    <w:rsid w:val="00AA20AA"/>
    <w:rsid w:val="00AA211E"/>
    <w:rsid w:val="00AA221B"/>
    <w:rsid w:val="00AA22EE"/>
    <w:rsid w:val="00AA2353"/>
    <w:rsid w:val="00AA239F"/>
    <w:rsid w:val="00AA2492"/>
    <w:rsid w:val="00AA24B4"/>
    <w:rsid w:val="00AA25D4"/>
    <w:rsid w:val="00AA281F"/>
    <w:rsid w:val="00AA286F"/>
    <w:rsid w:val="00AA28E2"/>
    <w:rsid w:val="00AA2ACB"/>
    <w:rsid w:val="00AA2BB4"/>
    <w:rsid w:val="00AA2CFB"/>
    <w:rsid w:val="00AA2DDF"/>
    <w:rsid w:val="00AA2E0D"/>
    <w:rsid w:val="00AA2E1D"/>
    <w:rsid w:val="00AA2E3E"/>
    <w:rsid w:val="00AA2F43"/>
    <w:rsid w:val="00AA2F54"/>
    <w:rsid w:val="00AA2FFD"/>
    <w:rsid w:val="00AA3027"/>
    <w:rsid w:val="00AA3078"/>
    <w:rsid w:val="00AA30B7"/>
    <w:rsid w:val="00AA30D3"/>
    <w:rsid w:val="00AA3171"/>
    <w:rsid w:val="00AA31CB"/>
    <w:rsid w:val="00AA323E"/>
    <w:rsid w:val="00AA32A9"/>
    <w:rsid w:val="00AA3386"/>
    <w:rsid w:val="00AA3456"/>
    <w:rsid w:val="00AA3630"/>
    <w:rsid w:val="00AA363D"/>
    <w:rsid w:val="00AA3727"/>
    <w:rsid w:val="00AA3937"/>
    <w:rsid w:val="00AA396E"/>
    <w:rsid w:val="00AA3B82"/>
    <w:rsid w:val="00AA3C3C"/>
    <w:rsid w:val="00AA3D1E"/>
    <w:rsid w:val="00AA3D37"/>
    <w:rsid w:val="00AA3F7C"/>
    <w:rsid w:val="00AA3FFF"/>
    <w:rsid w:val="00AA404C"/>
    <w:rsid w:val="00AA4084"/>
    <w:rsid w:val="00AA40F6"/>
    <w:rsid w:val="00AA42CB"/>
    <w:rsid w:val="00AA4343"/>
    <w:rsid w:val="00AA43EF"/>
    <w:rsid w:val="00AA4444"/>
    <w:rsid w:val="00AA457B"/>
    <w:rsid w:val="00AA4721"/>
    <w:rsid w:val="00AA48F6"/>
    <w:rsid w:val="00AA4C62"/>
    <w:rsid w:val="00AA4CCB"/>
    <w:rsid w:val="00AA4D0C"/>
    <w:rsid w:val="00AA4DC0"/>
    <w:rsid w:val="00AA4E0E"/>
    <w:rsid w:val="00AA4E14"/>
    <w:rsid w:val="00AA4EC9"/>
    <w:rsid w:val="00AA5072"/>
    <w:rsid w:val="00AA522F"/>
    <w:rsid w:val="00AA52F4"/>
    <w:rsid w:val="00AA53D6"/>
    <w:rsid w:val="00AA5471"/>
    <w:rsid w:val="00AA5516"/>
    <w:rsid w:val="00AA5571"/>
    <w:rsid w:val="00AA5644"/>
    <w:rsid w:val="00AA56BE"/>
    <w:rsid w:val="00AA583B"/>
    <w:rsid w:val="00AA592E"/>
    <w:rsid w:val="00AA59AC"/>
    <w:rsid w:val="00AA5A17"/>
    <w:rsid w:val="00AA5A5B"/>
    <w:rsid w:val="00AA5AB3"/>
    <w:rsid w:val="00AA5B1F"/>
    <w:rsid w:val="00AA5B41"/>
    <w:rsid w:val="00AA5B77"/>
    <w:rsid w:val="00AA5BE1"/>
    <w:rsid w:val="00AA5C23"/>
    <w:rsid w:val="00AA5C36"/>
    <w:rsid w:val="00AA5C3B"/>
    <w:rsid w:val="00AA5CF7"/>
    <w:rsid w:val="00AA5D27"/>
    <w:rsid w:val="00AA5DC6"/>
    <w:rsid w:val="00AA5DDE"/>
    <w:rsid w:val="00AA5DE7"/>
    <w:rsid w:val="00AA5E4A"/>
    <w:rsid w:val="00AA5EFD"/>
    <w:rsid w:val="00AA6073"/>
    <w:rsid w:val="00AA60A6"/>
    <w:rsid w:val="00AA6227"/>
    <w:rsid w:val="00AA6337"/>
    <w:rsid w:val="00AA65D1"/>
    <w:rsid w:val="00AA674D"/>
    <w:rsid w:val="00AA68D6"/>
    <w:rsid w:val="00AA6906"/>
    <w:rsid w:val="00AA6A13"/>
    <w:rsid w:val="00AA6A20"/>
    <w:rsid w:val="00AA6B61"/>
    <w:rsid w:val="00AA6C67"/>
    <w:rsid w:val="00AA7350"/>
    <w:rsid w:val="00AA73A4"/>
    <w:rsid w:val="00AA73F9"/>
    <w:rsid w:val="00AA75B4"/>
    <w:rsid w:val="00AA762D"/>
    <w:rsid w:val="00AA7766"/>
    <w:rsid w:val="00AA7826"/>
    <w:rsid w:val="00AA785D"/>
    <w:rsid w:val="00AA7937"/>
    <w:rsid w:val="00AA7939"/>
    <w:rsid w:val="00AA79F0"/>
    <w:rsid w:val="00AA7A11"/>
    <w:rsid w:val="00AA7A53"/>
    <w:rsid w:val="00AA7C28"/>
    <w:rsid w:val="00AA7C69"/>
    <w:rsid w:val="00AA7C94"/>
    <w:rsid w:val="00AA7CE8"/>
    <w:rsid w:val="00AA7D46"/>
    <w:rsid w:val="00AA7EDA"/>
    <w:rsid w:val="00AA7F08"/>
    <w:rsid w:val="00AB0000"/>
    <w:rsid w:val="00AB0099"/>
    <w:rsid w:val="00AB03D6"/>
    <w:rsid w:val="00AB03EA"/>
    <w:rsid w:val="00AB047F"/>
    <w:rsid w:val="00AB067E"/>
    <w:rsid w:val="00AB096C"/>
    <w:rsid w:val="00AB0B4E"/>
    <w:rsid w:val="00AB0B77"/>
    <w:rsid w:val="00AB0BEA"/>
    <w:rsid w:val="00AB0D88"/>
    <w:rsid w:val="00AB0E5E"/>
    <w:rsid w:val="00AB0E85"/>
    <w:rsid w:val="00AB0FA7"/>
    <w:rsid w:val="00AB102D"/>
    <w:rsid w:val="00AB105B"/>
    <w:rsid w:val="00AB1229"/>
    <w:rsid w:val="00AB1431"/>
    <w:rsid w:val="00AB1477"/>
    <w:rsid w:val="00AB14A7"/>
    <w:rsid w:val="00AB15DC"/>
    <w:rsid w:val="00AB1604"/>
    <w:rsid w:val="00AB198C"/>
    <w:rsid w:val="00AB1A70"/>
    <w:rsid w:val="00AB1AF0"/>
    <w:rsid w:val="00AB1B5E"/>
    <w:rsid w:val="00AB1C15"/>
    <w:rsid w:val="00AB1F05"/>
    <w:rsid w:val="00AB1FED"/>
    <w:rsid w:val="00AB20C3"/>
    <w:rsid w:val="00AB20E5"/>
    <w:rsid w:val="00AB21F3"/>
    <w:rsid w:val="00AB21F9"/>
    <w:rsid w:val="00AB265A"/>
    <w:rsid w:val="00AB27D5"/>
    <w:rsid w:val="00AB2813"/>
    <w:rsid w:val="00AB28A4"/>
    <w:rsid w:val="00AB2990"/>
    <w:rsid w:val="00AB2A70"/>
    <w:rsid w:val="00AB2C98"/>
    <w:rsid w:val="00AB2E63"/>
    <w:rsid w:val="00AB2F52"/>
    <w:rsid w:val="00AB30B2"/>
    <w:rsid w:val="00AB3169"/>
    <w:rsid w:val="00AB31FA"/>
    <w:rsid w:val="00AB3384"/>
    <w:rsid w:val="00AB3472"/>
    <w:rsid w:val="00AB3551"/>
    <w:rsid w:val="00AB36B7"/>
    <w:rsid w:val="00AB36FF"/>
    <w:rsid w:val="00AB3728"/>
    <w:rsid w:val="00AB37F4"/>
    <w:rsid w:val="00AB3816"/>
    <w:rsid w:val="00AB3989"/>
    <w:rsid w:val="00AB3A59"/>
    <w:rsid w:val="00AB3AB8"/>
    <w:rsid w:val="00AB3B68"/>
    <w:rsid w:val="00AB3B74"/>
    <w:rsid w:val="00AB3B7A"/>
    <w:rsid w:val="00AB3BA3"/>
    <w:rsid w:val="00AB3BCA"/>
    <w:rsid w:val="00AB3BF3"/>
    <w:rsid w:val="00AB3C3F"/>
    <w:rsid w:val="00AB3C82"/>
    <w:rsid w:val="00AB3C85"/>
    <w:rsid w:val="00AB3D64"/>
    <w:rsid w:val="00AB41A5"/>
    <w:rsid w:val="00AB41A7"/>
    <w:rsid w:val="00AB4237"/>
    <w:rsid w:val="00AB4355"/>
    <w:rsid w:val="00AB458B"/>
    <w:rsid w:val="00AB4659"/>
    <w:rsid w:val="00AB49B4"/>
    <w:rsid w:val="00AB4A24"/>
    <w:rsid w:val="00AB4A48"/>
    <w:rsid w:val="00AB4B2F"/>
    <w:rsid w:val="00AB4B78"/>
    <w:rsid w:val="00AB4BDE"/>
    <w:rsid w:val="00AB4D4E"/>
    <w:rsid w:val="00AB4D8C"/>
    <w:rsid w:val="00AB4F8E"/>
    <w:rsid w:val="00AB4F9D"/>
    <w:rsid w:val="00AB50F4"/>
    <w:rsid w:val="00AB51DD"/>
    <w:rsid w:val="00AB5318"/>
    <w:rsid w:val="00AB5366"/>
    <w:rsid w:val="00AB5501"/>
    <w:rsid w:val="00AB5546"/>
    <w:rsid w:val="00AB55E2"/>
    <w:rsid w:val="00AB564A"/>
    <w:rsid w:val="00AB56A2"/>
    <w:rsid w:val="00AB5715"/>
    <w:rsid w:val="00AB57E4"/>
    <w:rsid w:val="00AB5842"/>
    <w:rsid w:val="00AB58A6"/>
    <w:rsid w:val="00AB5A50"/>
    <w:rsid w:val="00AB5AA9"/>
    <w:rsid w:val="00AB5ACA"/>
    <w:rsid w:val="00AB5E99"/>
    <w:rsid w:val="00AB604B"/>
    <w:rsid w:val="00AB6053"/>
    <w:rsid w:val="00AB611D"/>
    <w:rsid w:val="00AB61F8"/>
    <w:rsid w:val="00AB621A"/>
    <w:rsid w:val="00AB6262"/>
    <w:rsid w:val="00AB6288"/>
    <w:rsid w:val="00AB6319"/>
    <w:rsid w:val="00AB6360"/>
    <w:rsid w:val="00AB67E3"/>
    <w:rsid w:val="00AB6857"/>
    <w:rsid w:val="00AB68B1"/>
    <w:rsid w:val="00AB6939"/>
    <w:rsid w:val="00AB69D4"/>
    <w:rsid w:val="00AB6A8C"/>
    <w:rsid w:val="00AB6AB7"/>
    <w:rsid w:val="00AB6DB1"/>
    <w:rsid w:val="00AB6E43"/>
    <w:rsid w:val="00AB6ED0"/>
    <w:rsid w:val="00AB702C"/>
    <w:rsid w:val="00AB718F"/>
    <w:rsid w:val="00AB7388"/>
    <w:rsid w:val="00AB73F9"/>
    <w:rsid w:val="00AB74CF"/>
    <w:rsid w:val="00AB751E"/>
    <w:rsid w:val="00AB7667"/>
    <w:rsid w:val="00AB769C"/>
    <w:rsid w:val="00AB769F"/>
    <w:rsid w:val="00AB774A"/>
    <w:rsid w:val="00AB7903"/>
    <w:rsid w:val="00AB7A92"/>
    <w:rsid w:val="00AB7BDD"/>
    <w:rsid w:val="00AB7BE8"/>
    <w:rsid w:val="00AB7D69"/>
    <w:rsid w:val="00AB7F83"/>
    <w:rsid w:val="00AC00E2"/>
    <w:rsid w:val="00AC0106"/>
    <w:rsid w:val="00AC04B1"/>
    <w:rsid w:val="00AC0507"/>
    <w:rsid w:val="00AC064B"/>
    <w:rsid w:val="00AC0689"/>
    <w:rsid w:val="00AC0748"/>
    <w:rsid w:val="00AC0750"/>
    <w:rsid w:val="00AC0B38"/>
    <w:rsid w:val="00AC0BD7"/>
    <w:rsid w:val="00AC0CB4"/>
    <w:rsid w:val="00AC0CDC"/>
    <w:rsid w:val="00AC0F7D"/>
    <w:rsid w:val="00AC1076"/>
    <w:rsid w:val="00AC1219"/>
    <w:rsid w:val="00AC1245"/>
    <w:rsid w:val="00AC1289"/>
    <w:rsid w:val="00AC1423"/>
    <w:rsid w:val="00AC1510"/>
    <w:rsid w:val="00AC156E"/>
    <w:rsid w:val="00AC16CE"/>
    <w:rsid w:val="00AC1838"/>
    <w:rsid w:val="00AC1876"/>
    <w:rsid w:val="00AC18D2"/>
    <w:rsid w:val="00AC1952"/>
    <w:rsid w:val="00AC19C9"/>
    <w:rsid w:val="00AC19EF"/>
    <w:rsid w:val="00AC1B6D"/>
    <w:rsid w:val="00AC1C82"/>
    <w:rsid w:val="00AC1CA6"/>
    <w:rsid w:val="00AC1E58"/>
    <w:rsid w:val="00AC1FD7"/>
    <w:rsid w:val="00AC20A7"/>
    <w:rsid w:val="00AC20F9"/>
    <w:rsid w:val="00AC2107"/>
    <w:rsid w:val="00AC2233"/>
    <w:rsid w:val="00AC2249"/>
    <w:rsid w:val="00AC224B"/>
    <w:rsid w:val="00AC25B0"/>
    <w:rsid w:val="00AC2A28"/>
    <w:rsid w:val="00AC2AD4"/>
    <w:rsid w:val="00AC2E37"/>
    <w:rsid w:val="00AC2EAB"/>
    <w:rsid w:val="00AC2F5E"/>
    <w:rsid w:val="00AC3016"/>
    <w:rsid w:val="00AC319D"/>
    <w:rsid w:val="00AC3418"/>
    <w:rsid w:val="00AC3439"/>
    <w:rsid w:val="00AC353F"/>
    <w:rsid w:val="00AC35BD"/>
    <w:rsid w:val="00AC3644"/>
    <w:rsid w:val="00AC37C0"/>
    <w:rsid w:val="00AC3805"/>
    <w:rsid w:val="00AC3814"/>
    <w:rsid w:val="00AC3906"/>
    <w:rsid w:val="00AC39B9"/>
    <w:rsid w:val="00AC3BC9"/>
    <w:rsid w:val="00AC3C5B"/>
    <w:rsid w:val="00AC3D76"/>
    <w:rsid w:val="00AC3E31"/>
    <w:rsid w:val="00AC3E99"/>
    <w:rsid w:val="00AC3F3C"/>
    <w:rsid w:val="00AC3FB0"/>
    <w:rsid w:val="00AC3FD2"/>
    <w:rsid w:val="00AC4000"/>
    <w:rsid w:val="00AC4062"/>
    <w:rsid w:val="00AC407B"/>
    <w:rsid w:val="00AC40F3"/>
    <w:rsid w:val="00AC4378"/>
    <w:rsid w:val="00AC440A"/>
    <w:rsid w:val="00AC467D"/>
    <w:rsid w:val="00AC48F0"/>
    <w:rsid w:val="00AC4996"/>
    <w:rsid w:val="00AC4AA7"/>
    <w:rsid w:val="00AC4ACB"/>
    <w:rsid w:val="00AC4AEA"/>
    <w:rsid w:val="00AC4B71"/>
    <w:rsid w:val="00AC4BC5"/>
    <w:rsid w:val="00AC4EF1"/>
    <w:rsid w:val="00AC4FBA"/>
    <w:rsid w:val="00AC4FF7"/>
    <w:rsid w:val="00AC503D"/>
    <w:rsid w:val="00AC5054"/>
    <w:rsid w:val="00AC53F0"/>
    <w:rsid w:val="00AC5456"/>
    <w:rsid w:val="00AC54F5"/>
    <w:rsid w:val="00AC554D"/>
    <w:rsid w:val="00AC5742"/>
    <w:rsid w:val="00AC5CA0"/>
    <w:rsid w:val="00AC5CF6"/>
    <w:rsid w:val="00AC5DD6"/>
    <w:rsid w:val="00AC608A"/>
    <w:rsid w:val="00AC60FC"/>
    <w:rsid w:val="00AC62EE"/>
    <w:rsid w:val="00AC6402"/>
    <w:rsid w:val="00AC6410"/>
    <w:rsid w:val="00AC64DB"/>
    <w:rsid w:val="00AC6561"/>
    <w:rsid w:val="00AC6855"/>
    <w:rsid w:val="00AC6920"/>
    <w:rsid w:val="00AC6CAD"/>
    <w:rsid w:val="00AC6DA8"/>
    <w:rsid w:val="00AC6E2A"/>
    <w:rsid w:val="00AC6E43"/>
    <w:rsid w:val="00AC7005"/>
    <w:rsid w:val="00AC7044"/>
    <w:rsid w:val="00AC7165"/>
    <w:rsid w:val="00AC7249"/>
    <w:rsid w:val="00AC74B2"/>
    <w:rsid w:val="00AC76AA"/>
    <w:rsid w:val="00AC7765"/>
    <w:rsid w:val="00AC77A3"/>
    <w:rsid w:val="00AC799F"/>
    <w:rsid w:val="00AC7A7C"/>
    <w:rsid w:val="00AC7CE6"/>
    <w:rsid w:val="00AC7D41"/>
    <w:rsid w:val="00AC7D81"/>
    <w:rsid w:val="00AC7F86"/>
    <w:rsid w:val="00AC8BB2"/>
    <w:rsid w:val="00AD0089"/>
    <w:rsid w:val="00AD0099"/>
    <w:rsid w:val="00AD02CC"/>
    <w:rsid w:val="00AD044E"/>
    <w:rsid w:val="00AD04D8"/>
    <w:rsid w:val="00AD055B"/>
    <w:rsid w:val="00AD05B8"/>
    <w:rsid w:val="00AD0624"/>
    <w:rsid w:val="00AD0659"/>
    <w:rsid w:val="00AD09D2"/>
    <w:rsid w:val="00AD0B06"/>
    <w:rsid w:val="00AD0B7A"/>
    <w:rsid w:val="00AD0BE0"/>
    <w:rsid w:val="00AD0DA2"/>
    <w:rsid w:val="00AD0F83"/>
    <w:rsid w:val="00AD1046"/>
    <w:rsid w:val="00AD10D4"/>
    <w:rsid w:val="00AD12F1"/>
    <w:rsid w:val="00AD1325"/>
    <w:rsid w:val="00AD13C4"/>
    <w:rsid w:val="00AD13D9"/>
    <w:rsid w:val="00AD157F"/>
    <w:rsid w:val="00AD188E"/>
    <w:rsid w:val="00AD19D5"/>
    <w:rsid w:val="00AD1B9B"/>
    <w:rsid w:val="00AD1BF2"/>
    <w:rsid w:val="00AD1C72"/>
    <w:rsid w:val="00AD1D22"/>
    <w:rsid w:val="00AD1E60"/>
    <w:rsid w:val="00AD2160"/>
    <w:rsid w:val="00AD2198"/>
    <w:rsid w:val="00AD2200"/>
    <w:rsid w:val="00AD2267"/>
    <w:rsid w:val="00AD2296"/>
    <w:rsid w:val="00AD2303"/>
    <w:rsid w:val="00AD2373"/>
    <w:rsid w:val="00AD23ED"/>
    <w:rsid w:val="00AD23F2"/>
    <w:rsid w:val="00AD24A1"/>
    <w:rsid w:val="00AD25F1"/>
    <w:rsid w:val="00AD2893"/>
    <w:rsid w:val="00AD28B7"/>
    <w:rsid w:val="00AD2930"/>
    <w:rsid w:val="00AD29F7"/>
    <w:rsid w:val="00AD2B0A"/>
    <w:rsid w:val="00AD2B23"/>
    <w:rsid w:val="00AD2B64"/>
    <w:rsid w:val="00AD2B7E"/>
    <w:rsid w:val="00AD2C49"/>
    <w:rsid w:val="00AD2D28"/>
    <w:rsid w:val="00AD2D9E"/>
    <w:rsid w:val="00AD2E17"/>
    <w:rsid w:val="00AD304D"/>
    <w:rsid w:val="00AD312A"/>
    <w:rsid w:val="00AD3141"/>
    <w:rsid w:val="00AD31B8"/>
    <w:rsid w:val="00AD341A"/>
    <w:rsid w:val="00AD3460"/>
    <w:rsid w:val="00AD3469"/>
    <w:rsid w:val="00AD358A"/>
    <w:rsid w:val="00AD36D0"/>
    <w:rsid w:val="00AD39BD"/>
    <w:rsid w:val="00AD3AF6"/>
    <w:rsid w:val="00AD3B30"/>
    <w:rsid w:val="00AD3BA3"/>
    <w:rsid w:val="00AD3CFB"/>
    <w:rsid w:val="00AD3DC9"/>
    <w:rsid w:val="00AD3FEA"/>
    <w:rsid w:val="00AD41CB"/>
    <w:rsid w:val="00AD41EC"/>
    <w:rsid w:val="00AD433F"/>
    <w:rsid w:val="00AD43EE"/>
    <w:rsid w:val="00AD45F9"/>
    <w:rsid w:val="00AD4640"/>
    <w:rsid w:val="00AD47F1"/>
    <w:rsid w:val="00AD47F6"/>
    <w:rsid w:val="00AD4AFD"/>
    <w:rsid w:val="00AD4B78"/>
    <w:rsid w:val="00AD4B9F"/>
    <w:rsid w:val="00AD4C40"/>
    <w:rsid w:val="00AD4D51"/>
    <w:rsid w:val="00AD4DFF"/>
    <w:rsid w:val="00AD4F26"/>
    <w:rsid w:val="00AD4F57"/>
    <w:rsid w:val="00AD5065"/>
    <w:rsid w:val="00AD51C7"/>
    <w:rsid w:val="00AD5330"/>
    <w:rsid w:val="00AD534C"/>
    <w:rsid w:val="00AD545D"/>
    <w:rsid w:val="00AD5514"/>
    <w:rsid w:val="00AD558F"/>
    <w:rsid w:val="00AD55B4"/>
    <w:rsid w:val="00AD55ED"/>
    <w:rsid w:val="00AD5681"/>
    <w:rsid w:val="00AD5767"/>
    <w:rsid w:val="00AD59DB"/>
    <w:rsid w:val="00AD59E1"/>
    <w:rsid w:val="00AD5AEF"/>
    <w:rsid w:val="00AD5B29"/>
    <w:rsid w:val="00AD5B9E"/>
    <w:rsid w:val="00AD5CE7"/>
    <w:rsid w:val="00AD5DA0"/>
    <w:rsid w:val="00AD5F29"/>
    <w:rsid w:val="00AD5FFE"/>
    <w:rsid w:val="00AD6005"/>
    <w:rsid w:val="00AD60BE"/>
    <w:rsid w:val="00AD6105"/>
    <w:rsid w:val="00AD627B"/>
    <w:rsid w:val="00AD62AC"/>
    <w:rsid w:val="00AD6306"/>
    <w:rsid w:val="00AD648B"/>
    <w:rsid w:val="00AD65A1"/>
    <w:rsid w:val="00AD66DC"/>
    <w:rsid w:val="00AD6AE5"/>
    <w:rsid w:val="00AD6AF9"/>
    <w:rsid w:val="00AD6BD4"/>
    <w:rsid w:val="00AD6D0B"/>
    <w:rsid w:val="00AD6ECB"/>
    <w:rsid w:val="00AD6ED0"/>
    <w:rsid w:val="00AD6FD1"/>
    <w:rsid w:val="00AD700B"/>
    <w:rsid w:val="00AD7134"/>
    <w:rsid w:val="00AD71FD"/>
    <w:rsid w:val="00AD7356"/>
    <w:rsid w:val="00AD736B"/>
    <w:rsid w:val="00AD7448"/>
    <w:rsid w:val="00AD7476"/>
    <w:rsid w:val="00AD76C8"/>
    <w:rsid w:val="00AD7833"/>
    <w:rsid w:val="00AD78F3"/>
    <w:rsid w:val="00AD7B8E"/>
    <w:rsid w:val="00AD7E10"/>
    <w:rsid w:val="00AD7FE9"/>
    <w:rsid w:val="00AE00E5"/>
    <w:rsid w:val="00AE0162"/>
    <w:rsid w:val="00AE059A"/>
    <w:rsid w:val="00AE0686"/>
    <w:rsid w:val="00AE0721"/>
    <w:rsid w:val="00AE0933"/>
    <w:rsid w:val="00AE095D"/>
    <w:rsid w:val="00AE0980"/>
    <w:rsid w:val="00AE0B01"/>
    <w:rsid w:val="00AE0B44"/>
    <w:rsid w:val="00AE0B9F"/>
    <w:rsid w:val="00AE119B"/>
    <w:rsid w:val="00AE12C2"/>
    <w:rsid w:val="00AE12D9"/>
    <w:rsid w:val="00AE1303"/>
    <w:rsid w:val="00AE137B"/>
    <w:rsid w:val="00AE1400"/>
    <w:rsid w:val="00AE1937"/>
    <w:rsid w:val="00AE1A3E"/>
    <w:rsid w:val="00AE1AE6"/>
    <w:rsid w:val="00AE1BA9"/>
    <w:rsid w:val="00AE1C07"/>
    <w:rsid w:val="00AE1D63"/>
    <w:rsid w:val="00AE1DD3"/>
    <w:rsid w:val="00AE1EAB"/>
    <w:rsid w:val="00AE1F69"/>
    <w:rsid w:val="00AE20DC"/>
    <w:rsid w:val="00AE2141"/>
    <w:rsid w:val="00AE21CB"/>
    <w:rsid w:val="00AE2253"/>
    <w:rsid w:val="00AE269F"/>
    <w:rsid w:val="00AE26E7"/>
    <w:rsid w:val="00AE27EE"/>
    <w:rsid w:val="00AE29D9"/>
    <w:rsid w:val="00AE29DA"/>
    <w:rsid w:val="00AE2B23"/>
    <w:rsid w:val="00AE3101"/>
    <w:rsid w:val="00AE34A2"/>
    <w:rsid w:val="00AE3605"/>
    <w:rsid w:val="00AE3667"/>
    <w:rsid w:val="00AE3798"/>
    <w:rsid w:val="00AE38B3"/>
    <w:rsid w:val="00AE3905"/>
    <w:rsid w:val="00AE393E"/>
    <w:rsid w:val="00AE3AD1"/>
    <w:rsid w:val="00AE3E76"/>
    <w:rsid w:val="00AE3EBC"/>
    <w:rsid w:val="00AE3EEE"/>
    <w:rsid w:val="00AE3F19"/>
    <w:rsid w:val="00AE4078"/>
    <w:rsid w:val="00AE40CB"/>
    <w:rsid w:val="00AE40D1"/>
    <w:rsid w:val="00AE40F5"/>
    <w:rsid w:val="00AE4159"/>
    <w:rsid w:val="00AE4261"/>
    <w:rsid w:val="00AE436D"/>
    <w:rsid w:val="00AE4409"/>
    <w:rsid w:val="00AE456B"/>
    <w:rsid w:val="00AE46E2"/>
    <w:rsid w:val="00AE4725"/>
    <w:rsid w:val="00AE4751"/>
    <w:rsid w:val="00AE483C"/>
    <w:rsid w:val="00AE4A8F"/>
    <w:rsid w:val="00AE4C3A"/>
    <w:rsid w:val="00AE4DC9"/>
    <w:rsid w:val="00AE4DF4"/>
    <w:rsid w:val="00AE4E4F"/>
    <w:rsid w:val="00AE4FA2"/>
    <w:rsid w:val="00AE5008"/>
    <w:rsid w:val="00AE503E"/>
    <w:rsid w:val="00AE5049"/>
    <w:rsid w:val="00AE5145"/>
    <w:rsid w:val="00AE52C1"/>
    <w:rsid w:val="00AE52EB"/>
    <w:rsid w:val="00AE5384"/>
    <w:rsid w:val="00AE5551"/>
    <w:rsid w:val="00AE5656"/>
    <w:rsid w:val="00AE5838"/>
    <w:rsid w:val="00AE5A79"/>
    <w:rsid w:val="00AE5AA4"/>
    <w:rsid w:val="00AE5B18"/>
    <w:rsid w:val="00AE5C5B"/>
    <w:rsid w:val="00AE5C93"/>
    <w:rsid w:val="00AE5D38"/>
    <w:rsid w:val="00AE5DFD"/>
    <w:rsid w:val="00AE5E1F"/>
    <w:rsid w:val="00AE5ED7"/>
    <w:rsid w:val="00AE60FA"/>
    <w:rsid w:val="00AE61ED"/>
    <w:rsid w:val="00AE6336"/>
    <w:rsid w:val="00AE658B"/>
    <w:rsid w:val="00AE6821"/>
    <w:rsid w:val="00AE6837"/>
    <w:rsid w:val="00AE6865"/>
    <w:rsid w:val="00AE6B1A"/>
    <w:rsid w:val="00AE6B96"/>
    <w:rsid w:val="00AE6BF8"/>
    <w:rsid w:val="00AE6C74"/>
    <w:rsid w:val="00AE6D04"/>
    <w:rsid w:val="00AE6ECA"/>
    <w:rsid w:val="00AE709A"/>
    <w:rsid w:val="00AE7130"/>
    <w:rsid w:val="00AE71C0"/>
    <w:rsid w:val="00AE72DA"/>
    <w:rsid w:val="00AE73A7"/>
    <w:rsid w:val="00AE7401"/>
    <w:rsid w:val="00AE74A6"/>
    <w:rsid w:val="00AE74EA"/>
    <w:rsid w:val="00AE7539"/>
    <w:rsid w:val="00AE76AC"/>
    <w:rsid w:val="00AE76C1"/>
    <w:rsid w:val="00AE76D8"/>
    <w:rsid w:val="00AE76FF"/>
    <w:rsid w:val="00AE7756"/>
    <w:rsid w:val="00AE7940"/>
    <w:rsid w:val="00AE796C"/>
    <w:rsid w:val="00AE79D7"/>
    <w:rsid w:val="00AE7B5F"/>
    <w:rsid w:val="00AE7D88"/>
    <w:rsid w:val="00AE7DFB"/>
    <w:rsid w:val="00AF00D1"/>
    <w:rsid w:val="00AF013C"/>
    <w:rsid w:val="00AF019D"/>
    <w:rsid w:val="00AF01DB"/>
    <w:rsid w:val="00AF0206"/>
    <w:rsid w:val="00AF02E5"/>
    <w:rsid w:val="00AF0365"/>
    <w:rsid w:val="00AF045A"/>
    <w:rsid w:val="00AF0843"/>
    <w:rsid w:val="00AF08F5"/>
    <w:rsid w:val="00AF090F"/>
    <w:rsid w:val="00AF0A35"/>
    <w:rsid w:val="00AF0C7C"/>
    <w:rsid w:val="00AF0C94"/>
    <w:rsid w:val="00AF0EE1"/>
    <w:rsid w:val="00AF0F76"/>
    <w:rsid w:val="00AF120C"/>
    <w:rsid w:val="00AF14AB"/>
    <w:rsid w:val="00AF1521"/>
    <w:rsid w:val="00AF1809"/>
    <w:rsid w:val="00AF1A0A"/>
    <w:rsid w:val="00AF1C36"/>
    <w:rsid w:val="00AF1C90"/>
    <w:rsid w:val="00AF229F"/>
    <w:rsid w:val="00AF22C9"/>
    <w:rsid w:val="00AF24CC"/>
    <w:rsid w:val="00AF24E9"/>
    <w:rsid w:val="00AF2571"/>
    <w:rsid w:val="00AF259A"/>
    <w:rsid w:val="00AF276B"/>
    <w:rsid w:val="00AF27EC"/>
    <w:rsid w:val="00AF2A45"/>
    <w:rsid w:val="00AF2CFF"/>
    <w:rsid w:val="00AF2FBD"/>
    <w:rsid w:val="00AF3010"/>
    <w:rsid w:val="00AF311A"/>
    <w:rsid w:val="00AF31D7"/>
    <w:rsid w:val="00AF31DC"/>
    <w:rsid w:val="00AF3223"/>
    <w:rsid w:val="00AF32F2"/>
    <w:rsid w:val="00AF339D"/>
    <w:rsid w:val="00AF349A"/>
    <w:rsid w:val="00AF34AA"/>
    <w:rsid w:val="00AF34AC"/>
    <w:rsid w:val="00AF3603"/>
    <w:rsid w:val="00AF36B8"/>
    <w:rsid w:val="00AF387A"/>
    <w:rsid w:val="00AF3889"/>
    <w:rsid w:val="00AF38E8"/>
    <w:rsid w:val="00AF3944"/>
    <w:rsid w:val="00AF3B0D"/>
    <w:rsid w:val="00AF3B15"/>
    <w:rsid w:val="00AF3B53"/>
    <w:rsid w:val="00AF3BAB"/>
    <w:rsid w:val="00AF3C66"/>
    <w:rsid w:val="00AF3CB1"/>
    <w:rsid w:val="00AF3DDB"/>
    <w:rsid w:val="00AF4005"/>
    <w:rsid w:val="00AF4014"/>
    <w:rsid w:val="00AF4041"/>
    <w:rsid w:val="00AF4095"/>
    <w:rsid w:val="00AF42A1"/>
    <w:rsid w:val="00AF42DE"/>
    <w:rsid w:val="00AF4316"/>
    <w:rsid w:val="00AF4453"/>
    <w:rsid w:val="00AF44E0"/>
    <w:rsid w:val="00AF460F"/>
    <w:rsid w:val="00AF4862"/>
    <w:rsid w:val="00AF4941"/>
    <w:rsid w:val="00AF4969"/>
    <w:rsid w:val="00AF49B2"/>
    <w:rsid w:val="00AF4A00"/>
    <w:rsid w:val="00AF4A2C"/>
    <w:rsid w:val="00AF4AD2"/>
    <w:rsid w:val="00AF4AD6"/>
    <w:rsid w:val="00AF4B2D"/>
    <w:rsid w:val="00AF4C3C"/>
    <w:rsid w:val="00AF4D24"/>
    <w:rsid w:val="00AF4E6D"/>
    <w:rsid w:val="00AF4ED6"/>
    <w:rsid w:val="00AF514F"/>
    <w:rsid w:val="00AF5163"/>
    <w:rsid w:val="00AF5462"/>
    <w:rsid w:val="00AF5676"/>
    <w:rsid w:val="00AF57EE"/>
    <w:rsid w:val="00AF5885"/>
    <w:rsid w:val="00AF5916"/>
    <w:rsid w:val="00AF5927"/>
    <w:rsid w:val="00AF59AF"/>
    <w:rsid w:val="00AF59DA"/>
    <w:rsid w:val="00AF5BAD"/>
    <w:rsid w:val="00AF5C34"/>
    <w:rsid w:val="00AF5CF3"/>
    <w:rsid w:val="00AF5DBF"/>
    <w:rsid w:val="00AF5E09"/>
    <w:rsid w:val="00AF5FFD"/>
    <w:rsid w:val="00AF6215"/>
    <w:rsid w:val="00AF6253"/>
    <w:rsid w:val="00AF6478"/>
    <w:rsid w:val="00AF64B5"/>
    <w:rsid w:val="00AF64C9"/>
    <w:rsid w:val="00AF64DB"/>
    <w:rsid w:val="00AF655B"/>
    <w:rsid w:val="00AF6676"/>
    <w:rsid w:val="00AF6688"/>
    <w:rsid w:val="00AF6694"/>
    <w:rsid w:val="00AF66F4"/>
    <w:rsid w:val="00AF6771"/>
    <w:rsid w:val="00AF68B4"/>
    <w:rsid w:val="00AF6A39"/>
    <w:rsid w:val="00AF6A72"/>
    <w:rsid w:val="00AF6CB8"/>
    <w:rsid w:val="00AF6D1B"/>
    <w:rsid w:val="00AF6D7E"/>
    <w:rsid w:val="00AF6DFC"/>
    <w:rsid w:val="00AF6E12"/>
    <w:rsid w:val="00AF6E4D"/>
    <w:rsid w:val="00AF6FE7"/>
    <w:rsid w:val="00AF6FF8"/>
    <w:rsid w:val="00AF7026"/>
    <w:rsid w:val="00AF726F"/>
    <w:rsid w:val="00AF727C"/>
    <w:rsid w:val="00AF7328"/>
    <w:rsid w:val="00AF7592"/>
    <w:rsid w:val="00AF761B"/>
    <w:rsid w:val="00AF7664"/>
    <w:rsid w:val="00AF76C9"/>
    <w:rsid w:val="00AF78B3"/>
    <w:rsid w:val="00AF7A14"/>
    <w:rsid w:val="00AF7A5F"/>
    <w:rsid w:val="00AF7BA7"/>
    <w:rsid w:val="00AF7CF9"/>
    <w:rsid w:val="00AF7EB1"/>
    <w:rsid w:val="00B0022B"/>
    <w:rsid w:val="00B00351"/>
    <w:rsid w:val="00B00379"/>
    <w:rsid w:val="00B0049A"/>
    <w:rsid w:val="00B006CB"/>
    <w:rsid w:val="00B00B87"/>
    <w:rsid w:val="00B00E61"/>
    <w:rsid w:val="00B00E98"/>
    <w:rsid w:val="00B00F99"/>
    <w:rsid w:val="00B00FD8"/>
    <w:rsid w:val="00B0101E"/>
    <w:rsid w:val="00B01100"/>
    <w:rsid w:val="00B01106"/>
    <w:rsid w:val="00B012D8"/>
    <w:rsid w:val="00B013A2"/>
    <w:rsid w:val="00B01755"/>
    <w:rsid w:val="00B01BCF"/>
    <w:rsid w:val="00B01DD8"/>
    <w:rsid w:val="00B01F15"/>
    <w:rsid w:val="00B01FED"/>
    <w:rsid w:val="00B02093"/>
    <w:rsid w:val="00B024AB"/>
    <w:rsid w:val="00B0258F"/>
    <w:rsid w:val="00B025B4"/>
    <w:rsid w:val="00B0266F"/>
    <w:rsid w:val="00B026FC"/>
    <w:rsid w:val="00B027C4"/>
    <w:rsid w:val="00B02808"/>
    <w:rsid w:val="00B0289A"/>
    <w:rsid w:val="00B028C7"/>
    <w:rsid w:val="00B02999"/>
    <w:rsid w:val="00B02B5A"/>
    <w:rsid w:val="00B02BE3"/>
    <w:rsid w:val="00B02C05"/>
    <w:rsid w:val="00B02C21"/>
    <w:rsid w:val="00B02CEE"/>
    <w:rsid w:val="00B02EC8"/>
    <w:rsid w:val="00B02F59"/>
    <w:rsid w:val="00B02F7E"/>
    <w:rsid w:val="00B03066"/>
    <w:rsid w:val="00B03087"/>
    <w:rsid w:val="00B03221"/>
    <w:rsid w:val="00B032BA"/>
    <w:rsid w:val="00B032EF"/>
    <w:rsid w:val="00B0332A"/>
    <w:rsid w:val="00B03436"/>
    <w:rsid w:val="00B034DA"/>
    <w:rsid w:val="00B034EE"/>
    <w:rsid w:val="00B03728"/>
    <w:rsid w:val="00B0380E"/>
    <w:rsid w:val="00B0382C"/>
    <w:rsid w:val="00B03838"/>
    <w:rsid w:val="00B03898"/>
    <w:rsid w:val="00B03A8E"/>
    <w:rsid w:val="00B03B20"/>
    <w:rsid w:val="00B03B32"/>
    <w:rsid w:val="00B03D6E"/>
    <w:rsid w:val="00B03E28"/>
    <w:rsid w:val="00B03F51"/>
    <w:rsid w:val="00B03F8C"/>
    <w:rsid w:val="00B04043"/>
    <w:rsid w:val="00B04059"/>
    <w:rsid w:val="00B040E9"/>
    <w:rsid w:val="00B04159"/>
    <w:rsid w:val="00B042EA"/>
    <w:rsid w:val="00B04508"/>
    <w:rsid w:val="00B0456E"/>
    <w:rsid w:val="00B0467F"/>
    <w:rsid w:val="00B046AA"/>
    <w:rsid w:val="00B047B6"/>
    <w:rsid w:val="00B0486F"/>
    <w:rsid w:val="00B04977"/>
    <w:rsid w:val="00B04A71"/>
    <w:rsid w:val="00B04B92"/>
    <w:rsid w:val="00B04C18"/>
    <w:rsid w:val="00B04C7B"/>
    <w:rsid w:val="00B04CAE"/>
    <w:rsid w:val="00B04F2E"/>
    <w:rsid w:val="00B04F53"/>
    <w:rsid w:val="00B05002"/>
    <w:rsid w:val="00B05036"/>
    <w:rsid w:val="00B050E5"/>
    <w:rsid w:val="00B05223"/>
    <w:rsid w:val="00B05244"/>
    <w:rsid w:val="00B054C3"/>
    <w:rsid w:val="00B057FF"/>
    <w:rsid w:val="00B05D86"/>
    <w:rsid w:val="00B05E21"/>
    <w:rsid w:val="00B05F18"/>
    <w:rsid w:val="00B05F65"/>
    <w:rsid w:val="00B06249"/>
    <w:rsid w:val="00B0629A"/>
    <w:rsid w:val="00B06467"/>
    <w:rsid w:val="00B065F6"/>
    <w:rsid w:val="00B067A9"/>
    <w:rsid w:val="00B06923"/>
    <w:rsid w:val="00B069E8"/>
    <w:rsid w:val="00B06B0E"/>
    <w:rsid w:val="00B06B42"/>
    <w:rsid w:val="00B07031"/>
    <w:rsid w:val="00B07082"/>
    <w:rsid w:val="00B071F0"/>
    <w:rsid w:val="00B07232"/>
    <w:rsid w:val="00B07322"/>
    <w:rsid w:val="00B07355"/>
    <w:rsid w:val="00B0735B"/>
    <w:rsid w:val="00B073B1"/>
    <w:rsid w:val="00B073DB"/>
    <w:rsid w:val="00B074C3"/>
    <w:rsid w:val="00B074D0"/>
    <w:rsid w:val="00B075FA"/>
    <w:rsid w:val="00B07724"/>
    <w:rsid w:val="00B07938"/>
    <w:rsid w:val="00B07A2F"/>
    <w:rsid w:val="00B07A84"/>
    <w:rsid w:val="00B07B3E"/>
    <w:rsid w:val="00B07B4F"/>
    <w:rsid w:val="00B07C21"/>
    <w:rsid w:val="00B07CD9"/>
    <w:rsid w:val="00B07E81"/>
    <w:rsid w:val="00B10077"/>
    <w:rsid w:val="00B10099"/>
    <w:rsid w:val="00B10117"/>
    <w:rsid w:val="00B102FE"/>
    <w:rsid w:val="00B103EC"/>
    <w:rsid w:val="00B1046E"/>
    <w:rsid w:val="00B1062E"/>
    <w:rsid w:val="00B10AA0"/>
    <w:rsid w:val="00B10AE9"/>
    <w:rsid w:val="00B10B25"/>
    <w:rsid w:val="00B10BEF"/>
    <w:rsid w:val="00B10BF4"/>
    <w:rsid w:val="00B10CEF"/>
    <w:rsid w:val="00B10D5B"/>
    <w:rsid w:val="00B10EC5"/>
    <w:rsid w:val="00B10F3C"/>
    <w:rsid w:val="00B111E6"/>
    <w:rsid w:val="00B11296"/>
    <w:rsid w:val="00B113CE"/>
    <w:rsid w:val="00B113D2"/>
    <w:rsid w:val="00B1168B"/>
    <w:rsid w:val="00B1176C"/>
    <w:rsid w:val="00B11789"/>
    <w:rsid w:val="00B117B6"/>
    <w:rsid w:val="00B11894"/>
    <w:rsid w:val="00B118A3"/>
    <w:rsid w:val="00B11C5D"/>
    <w:rsid w:val="00B11D09"/>
    <w:rsid w:val="00B11E3A"/>
    <w:rsid w:val="00B11E54"/>
    <w:rsid w:val="00B11E71"/>
    <w:rsid w:val="00B11ED9"/>
    <w:rsid w:val="00B12133"/>
    <w:rsid w:val="00B1222D"/>
    <w:rsid w:val="00B123F0"/>
    <w:rsid w:val="00B1244A"/>
    <w:rsid w:val="00B127DA"/>
    <w:rsid w:val="00B12A6C"/>
    <w:rsid w:val="00B12EBC"/>
    <w:rsid w:val="00B12F58"/>
    <w:rsid w:val="00B13007"/>
    <w:rsid w:val="00B1301F"/>
    <w:rsid w:val="00B1311A"/>
    <w:rsid w:val="00B13122"/>
    <w:rsid w:val="00B1344A"/>
    <w:rsid w:val="00B135DC"/>
    <w:rsid w:val="00B136C6"/>
    <w:rsid w:val="00B1383C"/>
    <w:rsid w:val="00B13A20"/>
    <w:rsid w:val="00B13A6B"/>
    <w:rsid w:val="00B13BF8"/>
    <w:rsid w:val="00B13D0F"/>
    <w:rsid w:val="00B13D13"/>
    <w:rsid w:val="00B13D82"/>
    <w:rsid w:val="00B13EC8"/>
    <w:rsid w:val="00B13F10"/>
    <w:rsid w:val="00B13F79"/>
    <w:rsid w:val="00B13FAD"/>
    <w:rsid w:val="00B140DB"/>
    <w:rsid w:val="00B14172"/>
    <w:rsid w:val="00B141C8"/>
    <w:rsid w:val="00B1425F"/>
    <w:rsid w:val="00B142D4"/>
    <w:rsid w:val="00B14432"/>
    <w:rsid w:val="00B1444C"/>
    <w:rsid w:val="00B1448D"/>
    <w:rsid w:val="00B1462E"/>
    <w:rsid w:val="00B14666"/>
    <w:rsid w:val="00B14698"/>
    <w:rsid w:val="00B147D9"/>
    <w:rsid w:val="00B14BC5"/>
    <w:rsid w:val="00B14BCF"/>
    <w:rsid w:val="00B14C64"/>
    <w:rsid w:val="00B14C8E"/>
    <w:rsid w:val="00B14E0E"/>
    <w:rsid w:val="00B14E48"/>
    <w:rsid w:val="00B14EE6"/>
    <w:rsid w:val="00B15010"/>
    <w:rsid w:val="00B15066"/>
    <w:rsid w:val="00B151EC"/>
    <w:rsid w:val="00B15297"/>
    <w:rsid w:val="00B152C5"/>
    <w:rsid w:val="00B1542C"/>
    <w:rsid w:val="00B15492"/>
    <w:rsid w:val="00B1569E"/>
    <w:rsid w:val="00B15763"/>
    <w:rsid w:val="00B15767"/>
    <w:rsid w:val="00B15A43"/>
    <w:rsid w:val="00B15A74"/>
    <w:rsid w:val="00B15AC4"/>
    <w:rsid w:val="00B15BDF"/>
    <w:rsid w:val="00B15D69"/>
    <w:rsid w:val="00B15F94"/>
    <w:rsid w:val="00B1612D"/>
    <w:rsid w:val="00B1625C"/>
    <w:rsid w:val="00B162D9"/>
    <w:rsid w:val="00B164D6"/>
    <w:rsid w:val="00B166AA"/>
    <w:rsid w:val="00B167F8"/>
    <w:rsid w:val="00B169F9"/>
    <w:rsid w:val="00B16C1B"/>
    <w:rsid w:val="00B16CA0"/>
    <w:rsid w:val="00B16D29"/>
    <w:rsid w:val="00B170E2"/>
    <w:rsid w:val="00B1722B"/>
    <w:rsid w:val="00B173E8"/>
    <w:rsid w:val="00B1755E"/>
    <w:rsid w:val="00B1757C"/>
    <w:rsid w:val="00B17613"/>
    <w:rsid w:val="00B177F3"/>
    <w:rsid w:val="00B178F9"/>
    <w:rsid w:val="00B17963"/>
    <w:rsid w:val="00B17974"/>
    <w:rsid w:val="00B179C1"/>
    <w:rsid w:val="00B179DD"/>
    <w:rsid w:val="00B179F8"/>
    <w:rsid w:val="00B17B53"/>
    <w:rsid w:val="00B17C2C"/>
    <w:rsid w:val="00B17C36"/>
    <w:rsid w:val="00B17D15"/>
    <w:rsid w:val="00B2018B"/>
    <w:rsid w:val="00B20280"/>
    <w:rsid w:val="00B2037B"/>
    <w:rsid w:val="00B20400"/>
    <w:rsid w:val="00B204C1"/>
    <w:rsid w:val="00B20504"/>
    <w:rsid w:val="00B206B1"/>
    <w:rsid w:val="00B206F9"/>
    <w:rsid w:val="00B20769"/>
    <w:rsid w:val="00B20958"/>
    <w:rsid w:val="00B20981"/>
    <w:rsid w:val="00B20A04"/>
    <w:rsid w:val="00B20D68"/>
    <w:rsid w:val="00B20F6A"/>
    <w:rsid w:val="00B20FB6"/>
    <w:rsid w:val="00B21012"/>
    <w:rsid w:val="00B2103B"/>
    <w:rsid w:val="00B21283"/>
    <w:rsid w:val="00B212C8"/>
    <w:rsid w:val="00B21704"/>
    <w:rsid w:val="00B21763"/>
    <w:rsid w:val="00B217FA"/>
    <w:rsid w:val="00B218FA"/>
    <w:rsid w:val="00B2195D"/>
    <w:rsid w:val="00B219D0"/>
    <w:rsid w:val="00B21BB1"/>
    <w:rsid w:val="00B22042"/>
    <w:rsid w:val="00B221AE"/>
    <w:rsid w:val="00B22255"/>
    <w:rsid w:val="00B2230D"/>
    <w:rsid w:val="00B22378"/>
    <w:rsid w:val="00B224DB"/>
    <w:rsid w:val="00B224F3"/>
    <w:rsid w:val="00B227B2"/>
    <w:rsid w:val="00B22808"/>
    <w:rsid w:val="00B228A2"/>
    <w:rsid w:val="00B229C6"/>
    <w:rsid w:val="00B22BA3"/>
    <w:rsid w:val="00B23072"/>
    <w:rsid w:val="00B23150"/>
    <w:rsid w:val="00B232A2"/>
    <w:rsid w:val="00B23347"/>
    <w:rsid w:val="00B23370"/>
    <w:rsid w:val="00B233DA"/>
    <w:rsid w:val="00B23625"/>
    <w:rsid w:val="00B23736"/>
    <w:rsid w:val="00B237CA"/>
    <w:rsid w:val="00B237E3"/>
    <w:rsid w:val="00B239E1"/>
    <w:rsid w:val="00B23A03"/>
    <w:rsid w:val="00B23C1F"/>
    <w:rsid w:val="00B23D4B"/>
    <w:rsid w:val="00B240AB"/>
    <w:rsid w:val="00B240B8"/>
    <w:rsid w:val="00B241EC"/>
    <w:rsid w:val="00B245BD"/>
    <w:rsid w:val="00B2460C"/>
    <w:rsid w:val="00B2468A"/>
    <w:rsid w:val="00B2470E"/>
    <w:rsid w:val="00B248A5"/>
    <w:rsid w:val="00B24AC7"/>
    <w:rsid w:val="00B24B2A"/>
    <w:rsid w:val="00B24B30"/>
    <w:rsid w:val="00B24BE8"/>
    <w:rsid w:val="00B24BF8"/>
    <w:rsid w:val="00B24C64"/>
    <w:rsid w:val="00B24C80"/>
    <w:rsid w:val="00B24D02"/>
    <w:rsid w:val="00B24DC5"/>
    <w:rsid w:val="00B24E94"/>
    <w:rsid w:val="00B25043"/>
    <w:rsid w:val="00B25061"/>
    <w:rsid w:val="00B2521E"/>
    <w:rsid w:val="00B25236"/>
    <w:rsid w:val="00B25330"/>
    <w:rsid w:val="00B25385"/>
    <w:rsid w:val="00B253E4"/>
    <w:rsid w:val="00B253EB"/>
    <w:rsid w:val="00B25492"/>
    <w:rsid w:val="00B254A2"/>
    <w:rsid w:val="00B257AD"/>
    <w:rsid w:val="00B258D0"/>
    <w:rsid w:val="00B258DD"/>
    <w:rsid w:val="00B25951"/>
    <w:rsid w:val="00B25993"/>
    <w:rsid w:val="00B25B3F"/>
    <w:rsid w:val="00B25B72"/>
    <w:rsid w:val="00B25C1A"/>
    <w:rsid w:val="00B25C31"/>
    <w:rsid w:val="00B25ED5"/>
    <w:rsid w:val="00B26285"/>
    <w:rsid w:val="00B26412"/>
    <w:rsid w:val="00B26556"/>
    <w:rsid w:val="00B2657A"/>
    <w:rsid w:val="00B266B3"/>
    <w:rsid w:val="00B266D5"/>
    <w:rsid w:val="00B26D35"/>
    <w:rsid w:val="00B26D91"/>
    <w:rsid w:val="00B26D93"/>
    <w:rsid w:val="00B26D9A"/>
    <w:rsid w:val="00B26F03"/>
    <w:rsid w:val="00B26F5C"/>
    <w:rsid w:val="00B26FAB"/>
    <w:rsid w:val="00B26FDC"/>
    <w:rsid w:val="00B27035"/>
    <w:rsid w:val="00B2715A"/>
    <w:rsid w:val="00B27173"/>
    <w:rsid w:val="00B271A1"/>
    <w:rsid w:val="00B271B0"/>
    <w:rsid w:val="00B273A7"/>
    <w:rsid w:val="00B275A3"/>
    <w:rsid w:val="00B27786"/>
    <w:rsid w:val="00B278FD"/>
    <w:rsid w:val="00B27CBA"/>
    <w:rsid w:val="00B2B76F"/>
    <w:rsid w:val="00B30177"/>
    <w:rsid w:val="00B301CB"/>
    <w:rsid w:val="00B301D8"/>
    <w:rsid w:val="00B301E5"/>
    <w:rsid w:val="00B302B1"/>
    <w:rsid w:val="00B30400"/>
    <w:rsid w:val="00B306B8"/>
    <w:rsid w:val="00B3086C"/>
    <w:rsid w:val="00B30935"/>
    <w:rsid w:val="00B30ADE"/>
    <w:rsid w:val="00B30F12"/>
    <w:rsid w:val="00B311A6"/>
    <w:rsid w:val="00B31287"/>
    <w:rsid w:val="00B31416"/>
    <w:rsid w:val="00B31532"/>
    <w:rsid w:val="00B315AE"/>
    <w:rsid w:val="00B3163E"/>
    <w:rsid w:val="00B31681"/>
    <w:rsid w:val="00B316A2"/>
    <w:rsid w:val="00B317C0"/>
    <w:rsid w:val="00B318C1"/>
    <w:rsid w:val="00B319C2"/>
    <w:rsid w:val="00B31AA1"/>
    <w:rsid w:val="00B31B1D"/>
    <w:rsid w:val="00B31B3F"/>
    <w:rsid w:val="00B31C87"/>
    <w:rsid w:val="00B31D42"/>
    <w:rsid w:val="00B31DF3"/>
    <w:rsid w:val="00B31E0A"/>
    <w:rsid w:val="00B3210B"/>
    <w:rsid w:val="00B323A5"/>
    <w:rsid w:val="00B32442"/>
    <w:rsid w:val="00B326A6"/>
    <w:rsid w:val="00B326F7"/>
    <w:rsid w:val="00B327FF"/>
    <w:rsid w:val="00B328C8"/>
    <w:rsid w:val="00B3292C"/>
    <w:rsid w:val="00B329FE"/>
    <w:rsid w:val="00B32B33"/>
    <w:rsid w:val="00B32D4E"/>
    <w:rsid w:val="00B3301A"/>
    <w:rsid w:val="00B33077"/>
    <w:rsid w:val="00B331D3"/>
    <w:rsid w:val="00B332DE"/>
    <w:rsid w:val="00B33379"/>
    <w:rsid w:val="00B333EF"/>
    <w:rsid w:val="00B333FE"/>
    <w:rsid w:val="00B334D4"/>
    <w:rsid w:val="00B33607"/>
    <w:rsid w:val="00B33852"/>
    <w:rsid w:val="00B3388D"/>
    <w:rsid w:val="00B33949"/>
    <w:rsid w:val="00B339D6"/>
    <w:rsid w:val="00B33CD0"/>
    <w:rsid w:val="00B33DD1"/>
    <w:rsid w:val="00B33E7A"/>
    <w:rsid w:val="00B33E9B"/>
    <w:rsid w:val="00B33F65"/>
    <w:rsid w:val="00B33FA0"/>
    <w:rsid w:val="00B34004"/>
    <w:rsid w:val="00B34028"/>
    <w:rsid w:val="00B340EE"/>
    <w:rsid w:val="00B34199"/>
    <w:rsid w:val="00B341DC"/>
    <w:rsid w:val="00B34261"/>
    <w:rsid w:val="00B34323"/>
    <w:rsid w:val="00B34361"/>
    <w:rsid w:val="00B344D8"/>
    <w:rsid w:val="00B344F4"/>
    <w:rsid w:val="00B346E7"/>
    <w:rsid w:val="00B347C7"/>
    <w:rsid w:val="00B3492B"/>
    <w:rsid w:val="00B34AD5"/>
    <w:rsid w:val="00B34AEE"/>
    <w:rsid w:val="00B34D28"/>
    <w:rsid w:val="00B34F16"/>
    <w:rsid w:val="00B35286"/>
    <w:rsid w:val="00B3535F"/>
    <w:rsid w:val="00B3537B"/>
    <w:rsid w:val="00B353C5"/>
    <w:rsid w:val="00B3545E"/>
    <w:rsid w:val="00B3553C"/>
    <w:rsid w:val="00B3565C"/>
    <w:rsid w:val="00B356E6"/>
    <w:rsid w:val="00B357B8"/>
    <w:rsid w:val="00B358FB"/>
    <w:rsid w:val="00B3591D"/>
    <w:rsid w:val="00B3593E"/>
    <w:rsid w:val="00B35A4C"/>
    <w:rsid w:val="00B35AB3"/>
    <w:rsid w:val="00B35B46"/>
    <w:rsid w:val="00B35B58"/>
    <w:rsid w:val="00B35BC9"/>
    <w:rsid w:val="00B35C47"/>
    <w:rsid w:val="00B35D45"/>
    <w:rsid w:val="00B35EC3"/>
    <w:rsid w:val="00B35F07"/>
    <w:rsid w:val="00B36239"/>
    <w:rsid w:val="00B363AA"/>
    <w:rsid w:val="00B363CF"/>
    <w:rsid w:val="00B363FE"/>
    <w:rsid w:val="00B365C1"/>
    <w:rsid w:val="00B36610"/>
    <w:rsid w:val="00B3663B"/>
    <w:rsid w:val="00B366A3"/>
    <w:rsid w:val="00B3679E"/>
    <w:rsid w:val="00B368A1"/>
    <w:rsid w:val="00B36F06"/>
    <w:rsid w:val="00B3717F"/>
    <w:rsid w:val="00B3719E"/>
    <w:rsid w:val="00B372C4"/>
    <w:rsid w:val="00B3732B"/>
    <w:rsid w:val="00B37352"/>
    <w:rsid w:val="00B37367"/>
    <w:rsid w:val="00B37452"/>
    <w:rsid w:val="00B374C2"/>
    <w:rsid w:val="00B3752C"/>
    <w:rsid w:val="00B3761E"/>
    <w:rsid w:val="00B37935"/>
    <w:rsid w:val="00B379B2"/>
    <w:rsid w:val="00B379C2"/>
    <w:rsid w:val="00B37A33"/>
    <w:rsid w:val="00B37B4C"/>
    <w:rsid w:val="00B37C53"/>
    <w:rsid w:val="00B37E3A"/>
    <w:rsid w:val="00B37F3A"/>
    <w:rsid w:val="00B401E4"/>
    <w:rsid w:val="00B402DD"/>
    <w:rsid w:val="00B40335"/>
    <w:rsid w:val="00B407E6"/>
    <w:rsid w:val="00B4080F"/>
    <w:rsid w:val="00B4088F"/>
    <w:rsid w:val="00B408B7"/>
    <w:rsid w:val="00B40913"/>
    <w:rsid w:val="00B40D03"/>
    <w:rsid w:val="00B40FCA"/>
    <w:rsid w:val="00B41074"/>
    <w:rsid w:val="00B412D4"/>
    <w:rsid w:val="00B4145D"/>
    <w:rsid w:val="00B41566"/>
    <w:rsid w:val="00B41603"/>
    <w:rsid w:val="00B416BA"/>
    <w:rsid w:val="00B41710"/>
    <w:rsid w:val="00B419D9"/>
    <w:rsid w:val="00B41A0B"/>
    <w:rsid w:val="00B41A1C"/>
    <w:rsid w:val="00B41A50"/>
    <w:rsid w:val="00B41B00"/>
    <w:rsid w:val="00B41D78"/>
    <w:rsid w:val="00B41EC9"/>
    <w:rsid w:val="00B41F4D"/>
    <w:rsid w:val="00B42108"/>
    <w:rsid w:val="00B4225E"/>
    <w:rsid w:val="00B422E7"/>
    <w:rsid w:val="00B4233E"/>
    <w:rsid w:val="00B42487"/>
    <w:rsid w:val="00B4251D"/>
    <w:rsid w:val="00B42731"/>
    <w:rsid w:val="00B427AA"/>
    <w:rsid w:val="00B427BB"/>
    <w:rsid w:val="00B427E2"/>
    <w:rsid w:val="00B42853"/>
    <w:rsid w:val="00B4294B"/>
    <w:rsid w:val="00B4295F"/>
    <w:rsid w:val="00B42969"/>
    <w:rsid w:val="00B429A0"/>
    <w:rsid w:val="00B42AB4"/>
    <w:rsid w:val="00B42ADD"/>
    <w:rsid w:val="00B42B24"/>
    <w:rsid w:val="00B42D0F"/>
    <w:rsid w:val="00B42E78"/>
    <w:rsid w:val="00B42E99"/>
    <w:rsid w:val="00B42F8F"/>
    <w:rsid w:val="00B430AC"/>
    <w:rsid w:val="00B43104"/>
    <w:rsid w:val="00B4311F"/>
    <w:rsid w:val="00B43195"/>
    <w:rsid w:val="00B433DC"/>
    <w:rsid w:val="00B433EB"/>
    <w:rsid w:val="00B434BA"/>
    <w:rsid w:val="00B43572"/>
    <w:rsid w:val="00B436B3"/>
    <w:rsid w:val="00B437A5"/>
    <w:rsid w:val="00B4395C"/>
    <w:rsid w:val="00B43A30"/>
    <w:rsid w:val="00B43A47"/>
    <w:rsid w:val="00B43A80"/>
    <w:rsid w:val="00B43C27"/>
    <w:rsid w:val="00B43CC0"/>
    <w:rsid w:val="00B43D76"/>
    <w:rsid w:val="00B43D79"/>
    <w:rsid w:val="00B43F25"/>
    <w:rsid w:val="00B43FA1"/>
    <w:rsid w:val="00B44009"/>
    <w:rsid w:val="00B4408E"/>
    <w:rsid w:val="00B44107"/>
    <w:rsid w:val="00B44121"/>
    <w:rsid w:val="00B44172"/>
    <w:rsid w:val="00B44381"/>
    <w:rsid w:val="00B4441C"/>
    <w:rsid w:val="00B446F1"/>
    <w:rsid w:val="00B448EA"/>
    <w:rsid w:val="00B44A05"/>
    <w:rsid w:val="00B44B69"/>
    <w:rsid w:val="00B44C0E"/>
    <w:rsid w:val="00B44CCD"/>
    <w:rsid w:val="00B44D15"/>
    <w:rsid w:val="00B44D39"/>
    <w:rsid w:val="00B44D95"/>
    <w:rsid w:val="00B44E06"/>
    <w:rsid w:val="00B44E9B"/>
    <w:rsid w:val="00B44F4F"/>
    <w:rsid w:val="00B45044"/>
    <w:rsid w:val="00B450C8"/>
    <w:rsid w:val="00B451DC"/>
    <w:rsid w:val="00B4525E"/>
    <w:rsid w:val="00B45371"/>
    <w:rsid w:val="00B453CB"/>
    <w:rsid w:val="00B4550D"/>
    <w:rsid w:val="00B4552A"/>
    <w:rsid w:val="00B455CF"/>
    <w:rsid w:val="00B456C1"/>
    <w:rsid w:val="00B457C5"/>
    <w:rsid w:val="00B45CE5"/>
    <w:rsid w:val="00B45D12"/>
    <w:rsid w:val="00B45D44"/>
    <w:rsid w:val="00B45FBF"/>
    <w:rsid w:val="00B4614B"/>
    <w:rsid w:val="00B461C5"/>
    <w:rsid w:val="00B463DC"/>
    <w:rsid w:val="00B463E9"/>
    <w:rsid w:val="00B463FF"/>
    <w:rsid w:val="00B46444"/>
    <w:rsid w:val="00B46513"/>
    <w:rsid w:val="00B4658C"/>
    <w:rsid w:val="00B46617"/>
    <w:rsid w:val="00B466DC"/>
    <w:rsid w:val="00B466F5"/>
    <w:rsid w:val="00B46A21"/>
    <w:rsid w:val="00B46AD5"/>
    <w:rsid w:val="00B46AE9"/>
    <w:rsid w:val="00B46AEF"/>
    <w:rsid w:val="00B46B93"/>
    <w:rsid w:val="00B46C08"/>
    <w:rsid w:val="00B46C81"/>
    <w:rsid w:val="00B46D44"/>
    <w:rsid w:val="00B46E02"/>
    <w:rsid w:val="00B46ED0"/>
    <w:rsid w:val="00B46EFA"/>
    <w:rsid w:val="00B46F89"/>
    <w:rsid w:val="00B47001"/>
    <w:rsid w:val="00B470A0"/>
    <w:rsid w:val="00B47162"/>
    <w:rsid w:val="00B471FB"/>
    <w:rsid w:val="00B47316"/>
    <w:rsid w:val="00B47341"/>
    <w:rsid w:val="00B47351"/>
    <w:rsid w:val="00B47393"/>
    <w:rsid w:val="00B47464"/>
    <w:rsid w:val="00B47735"/>
    <w:rsid w:val="00B477B4"/>
    <w:rsid w:val="00B47829"/>
    <w:rsid w:val="00B47AFA"/>
    <w:rsid w:val="00B47C13"/>
    <w:rsid w:val="00B47CEE"/>
    <w:rsid w:val="00B47DFD"/>
    <w:rsid w:val="00B47E63"/>
    <w:rsid w:val="00B47F11"/>
    <w:rsid w:val="00B47F2E"/>
    <w:rsid w:val="00B47FD1"/>
    <w:rsid w:val="00B50040"/>
    <w:rsid w:val="00B50064"/>
    <w:rsid w:val="00B500B9"/>
    <w:rsid w:val="00B50113"/>
    <w:rsid w:val="00B50171"/>
    <w:rsid w:val="00B501B8"/>
    <w:rsid w:val="00B50202"/>
    <w:rsid w:val="00B5028D"/>
    <w:rsid w:val="00B5044D"/>
    <w:rsid w:val="00B50533"/>
    <w:rsid w:val="00B50891"/>
    <w:rsid w:val="00B508E4"/>
    <w:rsid w:val="00B50C8E"/>
    <w:rsid w:val="00B50D5E"/>
    <w:rsid w:val="00B50ED3"/>
    <w:rsid w:val="00B50F71"/>
    <w:rsid w:val="00B5106D"/>
    <w:rsid w:val="00B5111D"/>
    <w:rsid w:val="00B51133"/>
    <w:rsid w:val="00B51149"/>
    <w:rsid w:val="00B5126C"/>
    <w:rsid w:val="00B512BB"/>
    <w:rsid w:val="00B512E1"/>
    <w:rsid w:val="00B51813"/>
    <w:rsid w:val="00B518B0"/>
    <w:rsid w:val="00B518F9"/>
    <w:rsid w:val="00B51B06"/>
    <w:rsid w:val="00B51D79"/>
    <w:rsid w:val="00B51F92"/>
    <w:rsid w:val="00B521B2"/>
    <w:rsid w:val="00B5228C"/>
    <w:rsid w:val="00B5235C"/>
    <w:rsid w:val="00B523B4"/>
    <w:rsid w:val="00B5267F"/>
    <w:rsid w:val="00B5283D"/>
    <w:rsid w:val="00B5298C"/>
    <w:rsid w:val="00B52B87"/>
    <w:rsid w:val="00B52F08"/>
    <w:rsid w:val="00B530FD"/>
    <w:rsid w:val="00B533AE"/>
    <w:rsid w:val="00B533FD"/>
    <w:rsid w:val="00B534B9"/>
    <w:rsid w:val="00B535E0"/>
    <w:rsid w:val="00B536BD"/>
    <w:rsid w:val="00B53772"/>
    <w:rsid w:val="00B5387C"/>
    <w:rsid w:val="00B538A9"/>
    <w:rsid w:val="00B538F9"/>
    <w:rsid w:val="00B53925"/>
    <w:rsid w:val="00B539FE"/>
    <w:rsid w:val="00B53A02"/>
    <w:rsid w:val="00B53B39"/>
    <w:rsid w:val="00B53BC5"/>
    <w:rsid w:val="00B53C73"/>
    <w:rsid w:val="00B53CF9"/>
    <w:rsid w:val="00B53E57"/>
    <w:rsid w:val="00B5423B"/>
    <w:rsid w:val="00B5426A"/>
    <w:rsid w:val="00B54311"/>
    <w:rsid w:val="00B54356"/>
    <w:rsid w:val="00B543E4"/>
    <w:rsid w:val="00B54407"/>
    <w:rsid w:val="00B54420"/>
    <w:rsid w:val="00B5456F"/>
    <w:rsid w:val="00B54571"/>
    <w:rsid w:val="00B545F5"/>
    <w:rsid w:val="00B5465B"/>
    <w:rsid w:val="00B546A0"/>
    <w:rsid w:val="00B54920"/>
    <w:rsid w:val="00B54ABB"/>
    <w:rsid w:val="00B54B58"/>
    <w:rsid w:val="00B54CD1"/>
    <w:rsid w:val="00B54D32"/>
    <w:rsid w:val="00B54DBA"/>
    <w:rsid w:val="00B54DBF"/>
    <w:rsid w:val="00B550BA"/>
    <w:rsid w:val="00B55178"/>
    <w:rsid w:val="00B551D4"/>
    <w:rsid w:val="00B552DC"/>
    <w:rsid w:val="00B55481"/>
    <w:rsid w:val="00B5570D"/>
    <w:rsid w:val="00B55893"/>
    <w:rsid w:val="00B558E9"/>
    <w:rsid w:val="00B55935"/>
    <w:rsid w:val="00B559D9"/>
    <w:rsid w:val="00B55A1A"/>
    <w:rsid w:val="00B55D88"/>
    <w:rsid w:val="00B56076"/>
    <w:rsid w:val="00B560DE"/>
    <w:rsid w:val="00B56137"/>
    <w:rsid w:val="00B56171"/>
    <w:rsid w:val="00B5630A"/>
    <w:rsid w:val="00B56349"/>
    <w:rsid w:val="00B56489"/>
    <w:rsid w:val="00B564DA"/>
    <w:rsid w:val="00B5662F"/>
    <w:rsid w:val="00B567CD"/>
    <w:rsid w:val="00B56815"/>
    <w:rsid w:val="00B5684E"/>
    <w:rsid w:val="00B5688C"/>
    <w:rsid w:val="00B568FE"/>
    <w:rsid w:val="00B569E4"/>
    <w:rsid w:val="00B56A79"/>
    <w:rsid w:val="00B56BDE"/>
    <w:rsid w:val="00B56D29"/>
    <w:rsid w:val="00B56DAD"/>
    <w:rsid w:val="00B56DED"/>
    <w:rsid w:val="00B56E91"/>
    <w:rsid w:val="00B56EF8"/>
    <w:rsid w:val="00B56F6C"/>
    <w:rsid w:val="00B56FA4"/>
    <w:rsid w:val="00B5710D"/>
    <w:rsid w:val="00B571B1"/>
    <w:rsid w:val="00B57232"/>
    <w:rsid w:val="00B57374"/>
    <w:rsid w:val="00B57379"/>
    <w:rsid w:val="00B57429"/>
    <w:rsid w:val="00B5742E"/>
    <w:rsid w:val="00B5745B"/>
    <w:rsid w:val="00B5752F"/>
    <w:rsid w:val="00B5761D"/>
    <w:rsid w:val="00B576DC"/>
    <w:rsid w:val="00B576F1"/>
    <w:rsid w:val="00B57715"/>
    <w:rsid w:val="00B57758"/>
    <w:rsid w:val="00B577BE"/>
    <w:rsid w:val="00B57AA4"/>
    <w:rsid w:val="00B57C73"/>
    <w:rsid w:val="00B57CDE"/>
    <w:rsid w:val="00B57D2D"/>
    <w:rsid w:val="00B57FC7"/>
    <w:rsid w:val="00B600F1"/>
    <w:rsid w:val="00B601FF"/>
    <w:rsid w:val="00B6039A"/>
    <w:rsid w:val="00B6069C"/>
    <w:rsid w:val="00B607D1"/>
    <w:rsid w:val="00B60811"/>
    <w:rsid w:val="00B60986"/>
    <w:rsid w:val="00B60FC6"/>
    <w:rsid w:val="00B6124F"/>
    <w:rsid w:val="00B612B3"/>
    <w:rsid w:val="00B6131E"/>
    <w:rsid w:val="00B61498"/>
    <w:rsid w:val="00B616F9"/>
    <w:rsid w:val="00B61865"/>
    <w:rsid w:val="00B618D6"/>
    <w:rsid w:val="00B618DA"/>
    <w:rsid w:val="00B6198A"/>
    <w:rsid w:val="00B61A0E"/>
    <w:rsid w:val="00B61A49"/>
    <w:rsid w:val="00B61B9A"/>
    <w:rsid w:val="00B61BEA"/>
    <w:rsid w:val="00B61CF2"/>
    <w:rsid w:val="00B61DB4"/>
    <w:rsid w:val="00B61F04"/>
    <w:rsid w:val="00B61F38"/>
    <w:rsid w:val="00B620ED"/>
    <w:rsid w:val="00B620F3"/>
    <w:rsid w:val="00B62154"/>
    <w:rsid w:val="00B6225C"/>
    <w:rsid w:val="00B62340"/>
    <w:rsid w:val="00B62416"/>
    <w:rsid w:val="00B62453"/>
    <w:rsid w:val="00B62702"/>
    <w:rsid w:val="00B6274C"/>
    <w:rsid w:val="00B62787"/>
    <w:rsid w:val="00B62805"/>
    <w:rsid w:val="00B62C99"/>
    <w:rsid w:val="00B62CA3"/>
    <w:rsid w:val="00B62D9E"/>
    <w:rsid w:val="00B62E12"/>
    <w:rsid w:val="00B62F5A"/>
    <w:rsid w:val="00B62FB2"/>
    <w:rsid w:val="00B62FC0"/>
    <w:rsid w:val="00B63040"/>
    <w:rsid w:val="00B63099"/>
    <w:rsid w:val="00B63211"/>
    <w:rsid w:val="00B63222"/>
    <w:rsid w:val="00B633C6"/>
    <w:rsid w:val="00B63479"/>
    <w:rsid w:val="00B63493"/>
    <w:rsid w:val="00B63583"/>
    <w:rsid w:val="00B6359D"/>
    <w:rsid w:val="00B635FA"/>
    <w:rsid w:val="00B63844"/>
    <w:rsid w:val="00B63923"/>
    <w:rsid w:val="00B639DF"/>
    <w:rsid w:val="00B63AD7"/>
    <w:rsid w:val="00B63D71"/>
    <w:rsid w:val="00B63EBE"/>
    <w:rsid w:val="00B63ED6"/>
    <w:rsid w:val="00B63F99"/>
    <w:rsid w:val="00B63FDB"/>
    <w:rsid w:val="00B64062"/>
    <w:rsid w:val="00B640A4"/>
    <w:rsid w:val="00B643E2"/>
    <w:rsid w:val="00B6446C"/>
    <w:rsid w:val="00B6484D"/>
    <w:rsid w:val="00B64855"/>
    <w:rsid w:val="00B64900"/>
    <w:rsid w:val="00B64921"/>
    <w:rsid w:val="00B64961"/>
    <w:rsid w:val="00B64A86"/>
    <w:rsid w:val="00B64AE2"/>
    <w:rsid w:val="00B64D20"/>
    <w:rsid w:val="00B64EB6"/>
    <w:rsid w:val="00B65021"/>
    <w:rsid w:val="00B6505C"/>
    <w:rsid w:val="00B653D1"/>
    <w:rsid w:val="00B6565A"/>
    <w:rsid w:val="00B6591F"/>
    <w:rsid w:val="00B65A67"/>
    <w:rsid w:val="00B65AA7"/>
    <w:rsid w:val="00B65ABA"/>
    <w:rsid w:val="00B65C89"/>
    <w:rsid w:val="00B65CB1"/>
    <w:rsid w:val="00B65CC3"/>
    <w:rsid w:val="00B65D34"/>
    <w:rsid w:val="00B65D4E"/>
    <w:rsid w:val="00B65EB4"/>
    <w:rsid w:val="00B65EBB"/>
    <w:rsid w:val="00B65EE5"/>
    <w:rsid w:val="00B65F25"/>
    <w:rsid w:val="00B65F6C"/>
    <w:rsid w:val="00B6606E"/>
    <w:rsid w:val="00B660AA"/>
    <w:rsid w:val="00B660DD"/>
    <w:rsid w:val="00B66152"/>
    <w:rsid w:val="00B661B4"/>
    <w:rsid w:val="00B661C9"/>
    <w:rsid w:val="00B661E4"/>
    <w:rsid w:val="00B663FA"/>
    <w:rsid w:val="00B664DF"/>
    <w:rsid w:val="00B664E9"/>
    <w:rsid w:val="00B664EE"/>
    <w:rsid w:val="00B66501"/>
    <w:rsid w:val="00B66851"/>
    <w:rsid w:val="00B66D0A"/>
    <w:rsid w:val="00B66D77"/>
    <w:rsid w:val="00B66DFE"/>
    <w:rsid w:val="00B66E32"/>
    <w:rsid w:val="00B66ECF"/>
    <w:rsid w:val="00B66EDF"/>
    <w:rsid w:val="00B66F53"/>
    <w:rsid w:val="00B67092"/>
    <w:rsid w:val="00B670F3"/>
    <w:rsid w:val="00B67203"/>
    <w:rsid w:val="00B67226"/>
    <w:rsid w:val="00B672DA"/>
    <w:rsid w:val="00B67330"/>
    <w:rsid w:val="00B67602"/>
    <w:rsid w:val="00B6764A"/>
    <w:rsid w:val="00B67667"/>
    <w:rsid w:val="00B676FF"/>
    <w:rsid w:val="00B6774E"/>
    <w:rsid w:val="00B67774"/>
    <w:rsid w:val="00B6777E"/>
    <w:rsid w:val="00B677E8"/>
    <w:rsid w:val="00B6786E"/>
    <w:rsid w:val="00B678BD"/>
    <w:rsid w:val="00B678C4"/>
    <w:rsid w:val="00B6790D"/>
    <w:rsid w:val="00B67966"/>
    <w:rsid w:val="00B67A3E"/>
    <w:rsid w:val="00B67B2A"/>
    <w:rsid w:val="00B67D5B"/>
    <w:rsid w:val="00B67DEC"/>
    <w:rsid w:val="00B67EB2"/>
    <w:rsid w:val="00B67F08"/>
    <w:rsid w:val="00B700F3"/>
    <w:rsid w:val="00B70119"/>
    <w:rsid w:val="00B7034A"/>
    <w:rsid w:val="00B7037D"/>
    <w:rsid w:val="00B703F9"/>
    <w:rsid w:val="00B707C4"/>
    <w:rsid w:val="00B708C9"/>
    <w:rsid w:val="00B70A0F"/>
    <w:rsid w:val="00B70A67"/>
    <w:rsid w:val="00B70AB7"/>
    <w:rsid w:val="00B70AE6"/>
    <w:rsid w:val="00B70AEC"/>
    <w:rsid w:val="00B70CE6"/>
    <w:rsid w:val="00B70D71"/>
    <w:rsid w:val="00B70ED9"/>
    <w:rsid w:val="00B71009"/>
    <w:rsid w:val="00B711C6"/>
    <w:rsid w:val="00B71274"/>
    <w:rsid w:val="00B71393"/>
    <w:rsid w:val="00B7140E"/>
    <w:rsid w:val="00B714A8"/>
    <w:rsid w:val="00B71515"/>
    <w:rsid w:val="00B717C6"/>
    <w:rsid w:val="00B7188B"/>
    <w:rsid w:val="00B719C9"/>
    <w:rsid w:val="00B71ABB"/>
    <w:rsid w:val="00B71AFB"/>
    <w:rsid w:val="00B71C32"/>
    <w:rsid w:val="00B71C60"/>
    <w:rsid w:val="00B71DEC"/>
    <w:rsid w:val="00B71F7E"/>
    <w:rsid w:val="00B71FAE"/>
    <w:rsid w:val="00B71FF7"/>
    <w:rsid w:val="00B721F3"/>
    <w:rsid w:val="00B72219"/>
    <w:rsid w:val="00B72328"/>
    <w:rsid w:val="00B723A2"/>
    <w:rsid w:val="00B723A3"/>
    <w:rsid w:val="00B72527"/>
    <w:rsid w:val="00B7253B"/>
    <w:rsid w:val="00B727E6"/>
    <w:rsid w:val="00B72A7B"/>
    <w:rsid w:val="00B72AAD"/>
    <w:rsid w:val="00B72B8C"/>
    <w:rsid w:val="00B72BE5"/>
    <w:rsid w:val="00B72DA5"/>
    <w:rsid w:val="00B72FEB"/>
    <w:rsid w:val="00B73210"/>
    <w:rsid w:val="00B733D9"/>
    <w:rsid w:val="00B7341E"/>
    <w:rsid w:val="00B734D8"/>
    <w:rsid w:val="00B735AB"/>
    <w:rsid w:val="00B737E7"/>
    <w:rsid w:val="00B737F6"/>
    <w:rsid w:val="00B73845"/>
    <w:rsid w:val="00B7393B"/>
    <w:rsid w:val="00B73E31"/>
    <w:rsid w:val="00B73E3E"/>
    <w:rsid w:val="00B73E6F"/>
    <w:rsid w:val="00B740C1"/>
    <w:rsid w:val="00B74101"/>
    <w:rsid w:val="00B741E6"/>
    <w:rsid w:val="00B74345"/>
    <w:rsid w:val="00B74555"/>
    <w:rsid w:val="00B7475D"/>
    <w:rsid w:val="00B747DE"/>
    <w:rsid w:val="00B7489F"/>
    <w:rsid w:val="00B74A80"/>
    <w:rsid w:val="00B74B6D"/>
    <w:rsid w:val="00B74BF1"/>
    <w:rsid w:val="00B74FF5"/>
    <w:rsid w:val="00B75061"/>
    <w:rsid w:val="00B750F1"/>
    <w:rsid w:val="00B751B5"/>
    <w:rsid w:val="00B75265"/>
    <w:rsid w:val="00B752F2"/>
    <w:rsid w:val="00B753BA"/>
    <w:rsid w:val="00B75521"/>
    <w:rsid w:val="00B75560"/>
    <w:rsid w:val="00B7571A"/>
    <w:rsid w:val="00B75742"/>
    <w:rsid w:val="00B757E0"/>
    <w:rsid w:val="00B7582A"/>
    <w:rsid w:val="00B758D4"/>
    <w:rsid w:val="00B759CA"/>
    <w:rsid w:val="00B75B6D"/>
    <w:rsid w:val="00B75D53"/>
    <w:rsid w:val="00B75D6D"/>
    <w:rsid w:val="00B75DF8"/>
    <w:rsid w:val="00B75E89"/>
    <w:rsid w:val="00B75EAA"/>
    <w:rsid w:val="00B75FD9"/>
    <w:rsid w:val="00B76075"/>
    <w:rsid w:val="00B76109"/>
    <w:rsid w:val="00B76160"/>
    <w:rsid w:val="00B76289"/>
    <w:rsid w:val="00B76341"/>
    <w:rsid w:val="00B7638A"/>
    <w:rsid w:val="00B763B0"/>
    <w:rsid w:val="00B7651E"/>
    <w:rsid w:val="00B7653D"/>
    <w:rsid w:val="00B766AC"/>
    <w:rsid w:val="00B767AE"/>
    <w:rsid w:val="00B768E9"/>
    <w:rsid w:val="00B769B1"/>
    <w:rsid w:val="00B76A38"/>
    <w:rsid w:val="00B76AF8"/>
    <w:rsid w:val="00B76B98"/>
    <w:rsid w:val="00B76BD5"/>
    <w:rsid w:val="00B76BE3"/>
    <w:rsid w:val="00B76D95"/>
    <w:rsid w:val="00B76DA2"/>
    <w:rsid w:val="00B76E64"/>
    <w:rsid w:val="00B76E87"/>
    <w:rsid w:val="00B76EA7"/>
    <w:rsid w:val="00B77006"/>
    <w:rsid w:val="00B770C6"/>
    <w:rsid w:val="00B77147"/>
    <w:rsid w:val="00B771D8"/>
    <w:rsid w:val="00B771FE"/>
    <w:rsid w:val="00B77376"/>
    <w:rsid w:val="00B773CA"/>
    <w:rsid w:val="00B7748E"/>
    <w:rsid w:val="00B776E9"/>
    <w:rsid w:val="00B778EE"/>
    <w:rsid w:val="00B77A0A"/>
    <w:rsid w:val="00B77F71"/>
    <w:rsid w:val="00B80006"/>
    <w:rsid w:val="00B80062"/>
    <w:rsid w:val="00B800CC"/>
    <w:rsid w:val="00B8010A"/>
    <w:rsid w:val="00B801D6"/>
    <w:rsid w:val="00B80273"/>
    <w:rsid w:val="00B80730"/>
    <w:rsid w:val="00B807C4"/>
    <w:rsid w:val="00B80826"/>
    <w:rsid w:val="00B8089F"/>
    <w:rsid w:val="00B80BCF"/>
    <w:rsid w:val="00B80DCE"/>
    <w:rsid w:val="00B80E26"/>
    <w:rsid w:val="00B80E73"/>
    <w:rsid w:val="00B80F40"/>
    <w:rsid w:val="00B80F48"/>
    <w:rsid w:val="00B80F77"/>
    <w:rsid w:val="00B8133A"/>
    <w:rsid w:val="00B81543"/>
    <w:rsid w:val="00B81751"/>
    <w:rsid w:val="00B817D6"/>
    <w:rsid w:val="00B818FD"/>
    <w:rsid w:val="00B81997"/>
    <w:rsid w:val="00B81A22"/>
    <w:rsid w:val="00B81AB1"/>
    <w:rsid w:val="00B81BBE"/>
    <w:rsid w:val="00B81C8B"/>
    <w:rsid w:val="00B81DD2"/>
    <w:rsid w:val="00B81F7D"/>
    <w:rsid w:val="00B81FBD"/>
    <w:rsid w:val="00B8207E"/>
    <w:rsid w:val="00B820B0"/>
    <w:rsid w:val="00B82241"/>
    <w:rsid w:val="00B8231D"/>
    <w:rsid w:val="00B823FB"/>
    <w:rsid w:val="00B82442"/>
    <w:rsid w:val="00B825F7"/>
    <w:rsid w:val="00B828AD"/>
    <w:rsid w:val="00B828F8"/>
    <w:rsid w:val="00B8295E"/>
    <w:rsid w:val="00B82A50"/>
    <w:rsid w:val="00B82B59"/>
    <w:rsid w:val="00B82CBD"/>
    <w:rsid w:val="00B82D69"/>
    <w:rsid w:val="00B82F50"/>
    <w:rsid w:val="00B82FB7"/>
    <w:rsid w:val="00B82FC4"/>
    <w:rsid w:val="00B830C8"/>
    <w:rsid w:val="00B830E8"/>
    <w:rsid w:val="00B83145"/>
    <w:rsid w:val="00B83214"/>
    <w:rsid w:val="00B832B5"/>
    <w:rsid w:val="00B8343C"/>
    <w:rsid w:val="00B834B1"/>
    <w:rsid w:val="00B83676"/>
    <w:rsid w:val="00B8374F"/>
    <w:rsid w:val="00B8375C"/>
    <w:rsid w:val="00B83768"/>
    <w:rsid w:val="00B839C4"/>
    <w:rsid w:val="00B83A7B"/>
    <w:rsid w:val="00B83B3F"/>
    <w:rsid w:val="00B83D44"/>
    <w:rsid w:val="00B83DD3"/>
    <w:rsid w:val="00B83DD7"/>
    <w:rsid w:val="00B84174"/>
    <w:rsid w:val="00B841C4"/>
    <w:rsid w:val="00B84454"/>
    <w:rsid w:val="00B844A1"/>
    <w:rsid w:val="00B845C2"/>
    <w:rsid w:val="00B846B2"/>
    <w:rsid w:val="00B84821"/>
    <w:rsid w:val="00B8492C"/>
    <w:rsid w:val="00B84974"/>
    <w:rsid w:val="00B849B6"/>
    <w:rsid w:val="00B84AF7"/>
    <w:rsid w:val="00B84B83"/>
    <w:rsid w:val="00B84D70"/>
    <w:rsid w:val="00B84F94"/>
    <w:rsid w:val="00B85121"/>
    <w:rsid w:val="00B85143"/>
    <w:rsid w:val="00B85549"/>
    <w:rsid w:val="00B8563C"/>
    <w:rsid w:val="00B8566F"/>
    <w:rsid w:val="00B85816"/>
    <w:rsid w:val="00B8586D"/>
    <w:rsid w:val="00B859EA"/>
    <w:rsid w:val="00B85A18"/>
    <w:rsid w:val="00B85A56"/>
    <w:rsid w:val="00B85AB9"/>
    <w:rsid w:val="00B85AEE"/>
    <w:rsid w:val="00B85DDE"/>
    <w:rsid w:val="00B85EBD"/>
    <w:rsid w:val="00B85FA1"/>
    <w:rsid w:val="00B860BB"/>
    <w:rsid w:val="00B86165"/>
    <w:rsid w:val="00B8629D"/>
    <w:rsid w:val="00B86488"/>
    <w:rsid w:val="00B86821"/>
    <w:rsid w:val="00B868A7"/>
    <w:rsid w:val="00B868AD"/>
    <w:rsid w:val="00B86A4F"/>
    <w:rsid w:val="00B86AE8"/>
    <w:rsid w:val="00B86CBE"/>
    <w:rsid w:val="00B86DFE"/>
    <w:rsid w:val="00B86E09"/>
    <w:rsid w:val="00B86EA0"/>
    <w:rsid w:val="00B86EF4"/>
    <w:rsid w:val="00B87045"/>
    <w:rsid w:val="00B870A0"/>
    <w:rsid w:val="00B8717A"/>
    <w:rsid w:val="00B871D0"/>
    <w:rsid w:val="00B872EA"/>
    <w:rsid w:val="00B872FE"/>
    <w:rsid w:val="00B87409"/>
    <w:rsid w:val="00B87424"/>
    <w:rsid w:val="00B87769"/>
    <w:rsid w:val="00B87778"/>
    <w:rsid w:val="00B877C1"/>
    <w:rsid w:val="00B87C50"/>
    <w:rsid w:val="00B87F42"/>
    <w:rsid w:val="00B87F93"/>
    <w:rsid w:val="00B9011B"/>
    <w:rsid w:val="00B90376"/>
    <w:rsid w:val="00B904E9"/>
    <w:rsid w:val="00B90708"/>
    <w:rsid w:val="00B9070E"/>
    <w:rsid w:val="00B9073C"/>
    <w:rsid w:val="00B907E6"/>
    <w:rsid w:val="00B90832"/>
    <w:rsid w:val="00B90834"/>
    <w:rsid w:val="00B9098E"/>
    <w:rsid w:val="00B90AA0"/>
    <w:rsid w:val="00B90C75"/>
    <w:rsid w:val="00B90DBC"/>
    <w:rsid w:val="00B90EF5"/>
    <w:rsid w:val="00B90F4C"/>
    <w:rsid w:val="00B910E0"/>
    <w:rsid w:val="00B91150"/>
    <w:rsid w:val="00B9116D"/>
    <w:rsid w:val="00B9121E"/>
    <w:rsid w:val="00B912AF"/>
    <w:rsid w:val="00B91322"/>
    <w:rsid w:val="00B91483"/>
    <w:rsid w:val="00B914AF"/>
    <w:rsid w:val="00B914E4"/>
    <w:rsid w:val="00B915F1"/>
    <w:rsid w:val="00B916B3"/>
    <w:rsid w:val="00B919AF"/>
    <w:rsid w:val="00B919C4"/>
    <w:rsid w:val="00B919E9"/>
    <w:rsid w:val="00B91B27"/>
    <w:rsid w:val="00B91BA9"/>
    <w:rsid w:val="00B91C13"/>
    <w:rsid w:val="00B91CB3"/>
    <w:rsid w:val="00B91D10"/>
    <w:rsid w:val="00B91DBC"/>
    <w:rsid w:val="00B91EB3"/>
    <w:rsid w:val="00B9206E"/>
    <w:rsid w:val="00B920D2"/>
    <w:rsid w:val="00B92324"/>
    <w:rsid w:val="00B9232C"/>
    <w:rsid w:val="00B9250A"/>
    <w:rsid w:val="00B9263D"/>
    <w:rsid w:val="00B9274E"/>
    <w:rsid w:val="00B92868"/>
    <w:rsid w:val="00B9291E"/>
    <w:rsid w:val="00B92933"/>
    <w:rsid w:val="00B92960"/>
    <w:rsid w:val="00B92A14"/>
    <w:rsid w:val="00B92B67"/>
    <w:rsid w:val="00B92D19"/>
    <w:rsid w:val="00B92F2E"/>
    <w:rsid w:val="00B92F98"/>
    <w:rsid w:val="00B934C5"/>
    <w:rsid w:val="00B93521"/>
    <w:rsid w:val="00B93562"/>
    <w:rsid w:val="00B93584"/>
    <w:rsid w:val="00B9358D"/>
    <w:rsid w:val="00B93741"/>
    <w:rsid w:val="00B9380C"/>
    <w:rsid w:val="00B93910"/>
    <w:rsid w:val="00B93A1C"/>
    <w:rsid w:val="00B93A30"/>
    <w:rsid w:val="00B93C67"/>
    <w:rsid w:val="00B93C76"/>
    <w:rsid w:val="00B93C7F"/>
    <w:rsid w:val="00B93E7B"/>
    <w:rsid w:val="00B93F5B"/>
    <w:rsid w:val="00B9462A"/>
    <w:rsid w:val="00B946E4"/>
    <w:rsid w:val="00B947FB"/>
    <w:rsid w:val="00B9488D"/>
    <w:rsid w:val="00B948B2"/>
    <w:rsid w:val="00B948F4"/>
    <w:rsid w:val="00B94997"/>
    <w:rsid w:val="00B94B36"/>
    <w:rsid w:val="00B94DBB"/>
    <w:rsid w:val="00B94E63"/>
    <w:rsid w:val="00B94E64"/>
    <w:rsid w:val="00B9509C"/>
    <w:rsid w:val="00B950A4"/>
    <w:rsid w:val="00B9515E"/>
    <w:rsid w:val="00B951E9"/>
    <w:rsid w:val="00B9520A"/>
    <w:rsid w:val="00B9527E"/>
    <w:rsid w:val="00B95371"/>
    <w:rsid w:val="00B9540F"/>
    <w:rsid w:val="00B954E8"/>
    <w:rsid w:val="00B95633"/>
    <w:rsid w:val="00B95654"/>
    <w:rsid w:val="00B95690"/>
    <w:rsid w:val="00B95709"/>
    <w:rsid w:val="00B9576D"/>
    <w:rsid w:val="00B95A43"/>
    <w:rsid w:val="00B95A8A"/>
    <w:rsid w:val="00B95BB5"/>
    <w:rsid w:val="00B95C78"/>
    <w:rsid w:val="00B95EAF"/>
    <w:rsid w:val="00B95F67"/>
    <w:rsid w:val="00B9629C"/>
    <w:rsid w:val="00B96360"/>
    <w:rsid w:val="00B963A1"/>
    <w:rsid w:val="00B96448"/>
    <w:rsid w:val="00B964C9"/>
    <w:rsid w:val="00B96517"/>
    <w:rsid w:val="00B965A3"/>
    <w:rsid w:val="00B966B8"/>
    <w:rsid w:val="00B96739"/>
    <w:rsid w:val="00B96892"/>
    <w:rsid w:val="00B9693F"/>
    <w:rsid w:val="00B96993"/>
    <w:rsid w:val="00B96A34"/>
    <w:rsid w:val="00B96A79"/>
    <w:rsid w:val="00B96B05"/>
    <w:rsid w:val="00B96C60"/>
    <w:rsid w:val="00B96D83"/>
    <w:rsid w:val="00B96DE9"/>
    <w:rsid w:val="00B96EEE"/>
    <w:rsid w:val="00B96FCD"/>
    <w:rsid w:val="00B970B4"/>
    <w:rsid w:val="00B97113"/>
    <w:rsid w:val="00B97242"/>
    <w:rsid w:val="00B97424"/>
    <w:rsid w:val="00B97557"/>
    <w:rsid w:val="00B97660"/>
    <w:rsid w:val="00B9767E"/>
    <w:rsid w:val="00B976E7"/>
    <w:rsid w:val="00B9774E"/>
    <w:rsid w:val="00B97ABC"/>
    <w:rsid w:val="00B97C45"/>
    <w:rsid w:val="00B97E07"/>
    <w:rsid w:val="00B97E64"/>
    <w:rsid w:val="00BA0245"/>
    <w:rsid w:val="00BA0445"/>
    <w:rsid w:val="00BA045C"/>
    <w:rsid w:val="00BA04B7"/>
    <w:rsid w:val="00BA062E"/>
    <w:rsid w:val="00BA063F"/>
    <w:rsid w:val="00BA0836"/>
    <w:rsid w:val="00BA084D"/>
    <w:rsid w:val="00BA0915"/>
    <w:rsid w:val="00BA0948"/>
    <w:rsid w:val="00BA0986"/>
    <w:rsid w:val="00BA09A0"/>
    <w:rsid w:val="00BA0A3F"/>
    <w:rsid w:val="00BA0C20"/>
    <w:rsid w:val="00BA0CB3"/>
    <w:rsid w:val="00BA0E8B"/>
    <w:rsid w:val="00BA0FFF"/>
    <w:rsid w:val="00BA1127"/>
    <w:rsid w:val="00BA124B"/>
    <w:rsid w:val="00BA1296"/>
    <w:rsid w:val="00BA129E"/>
    <w:rsid w:val="00BA12FD"/>
    <w:rsid w:val="00BA14FC"/>
    <w:rsid w:val="00BA15A9"/>
    <w:rsid w:val="00BA180B"/>
    <w:rsid w:val="00BA1851"/>
    <w:rsid w:val="00BA190B"/>
    <w:rsid w:val="00BA1947"/>
    <w:rsid w:val="00BA19AB"/>
    <w:rsid w:val="00BA1ABF"/>
    <w:rsid w:val="00BA1B58"/>
    <w:rsid w:val="00BA1D05"/>
    <w:rsid w:val="00BA1D17"/>
    <w:rsid w:val="00BA1F49"/>
    <w:rsid w:val="00BA1FB4"/>
    <w:rsid w:val="00BA20E8"/>
    <w:rsid w:val="00BA2273"/>
    <w:rsid w:val="00BA2287"/>
    <w:rsid w:val="00BA22DA"/>
    <w:rsid w:val="00BA22E6"/>
    <w:rsid w:val="00BA22F5"/>
    <w:rsid w:val="00BA2326"/>
    <w:rsid w:val="00BA2336"/>
    <w:rsid w:val="00BA2535"/>
    <w:rsid w:val="00BA2816"/>
    <w:rsid w:val="00BA2898"/>
    <w:rsid w:val="00BA2926"/>
    <w:rsid w:val="00BA29E9"/>
    <w:rsid w:val="00BA2C33"/>
    <w:rsid w:val="00BA2D6C"/>
    <w:rsid w:val="00BA300A"/>
    <w:rsid w:val="00BA306F"/>
    <w:rsid w:val="00BA313C"/>
    <w:rsid w:val="00BA3195"/>
    <w:rsid w:val="00BA31CD"/>
    <w:rsid w:val="00BA32C0"/>
    <w:rsid w:val="00BA33FC"/>
    <w:rsid w:val="00BA3403"/>
    <w:rsid w:val="00BA3448"/>
    <w:rsid w:val="00BA3491"/>
    <w:rsid w:val="00BA3538"/>
    <w:rsid w:val="00BA354D"/>
    <w:rsid w:val="00BA35C1"/>
    <w:rsid w:val="00BA3733"/>
    <w:rsid w:val="00BA3914"/>
    <w:rsid w:val="00BA399A"/>
    <w:rsid w:val="00BA3A23"/>
    <w:rsid w:val="00BA3BAC"/>
    <w:rsid w:val="00BA3CDA"/>
    <w:rsid w:val="00BA3D12"/>
    <w:rsid w:val="00BA3D5F"/>
    <w:rsid w:val="00BA3F72"/>
    <w:rsid w:val="00BA415E"/>
    <w:rsid w:val="00BA41C6"/>
    <w:rsid w:val="00BA4273"/>
    <w:rsid w:val="00BA42AF"/>
    <w:rsid w:val="00BA42B9"/>
    <w:rsid w:val="00BA43AD"/>
    <w:rsid w:val="00BA4405"/>
    <w:rsid w:val="00BA448A"/>
    <w:rsid w:val="00BA45A9"/>
    <w:rsid w:val="00BA45CA"/>
    <w:rsid w:val="00BA46EF"/>
    <w:rsid w:val="00BA48BA"/>
    <w:rsid w:val="00BA4914"/>
    <w:rsid w:val="00BA49E1"/>
    <w:rsid w:val="00BA4B55"/>
    <w:rsid w:val="00BA4C0F"/>
    <w:rsid w:val="00BA4CE9"/>
    <w:rsid w:val="00BA4E30"/>
    <w:rsid w:val="00BA4E37"/>
    <w:rsid w:val="00BA4F6C"/>
    <w:rsid w:val="00BA50D1"/>
    <w:rsid w:val="00BA5158"/>
    <w:rsid w:val="00BA5199"/>
    <w:rsid w:val="00BA5247"/>
    <w:rsid w:val="00BA5248"/>
    <w:rsid w:val="00BA525E"/>
    <w:rsid w:val="00BA529F"/>
    <w:rsid w:val="00BA52B2"/>
    <w:rsid w:val="00BA54E5"/>
    <w:rsid w:val="00BA553A"/>
    <w:rsid w:val="00BA561E"/>
    <w:rsid w:val="00BA56C9"/>
    <w:rsid w:val="00BA56F2"/>
    <w:rsid w:val="00BA5843"/>
    <w:rsid w:val="00BA5866"/>
    <w:rsid w:val="00BA594E"/>
    <w:rsid w:val="00BA59D4"/>
    <w:rsid w:val="00BA5B64"/>
    <w:rsid w:val="00BA5B6F"/>
    <w:rsid w:val="00BA5BC6"/>
    <w:rsid w:val="00BA5E0B"/>
    <w:rsid w:val="00BA5E98"/>
    <w:rsid w:val="00BA5F15"/>
    <w:rsid w:val="00BA6041"/>
    <w:rsid w:val="00BA6083"/>
    <w:rsid w:val="00BA6121"/>
    <w:rsid w:val="00BA61CA"/>
    <w:rsid w:val="00BA627A"/>
    <w:rsid w:val="00BA62D2"/>
    <w:rsid w:val="00BA6474"/>
    <w:rsid w:val="00BA649F"/>
    <w:rsid w:val="00BA663C"/>
    <w:rsid w:val="00BA69B7"/>
    <w:rsid w:val="00BA69CE"/>
    <w:rsid w:val="00BA69E5"/>
    <w:rsid w:val="00BA6A55"/>
    <w:rsid w:val="00BA6C1C"/>
    <w:rsid w:val="00BA6E3C"/>
    <w:rsid w:val="00BA6E5F"/>
    <w:rsid w:val="00BA6EBC"/>
    <w:rsid w:val="00BA7073"/>
    <w:rsid w:val="00BA70B5"/>
    <w:rsid w:val="00BA71C3"/>
    <w:rsid w:val="00BA7241"/>
    <w:rsid w:val="00BA7385"/>
    <w:rsid w:val="00BA73C4"/>
    <w:rsid w:val="00BA7552"/>
    <w:rsid w:val="00BA7598"/>
    <w:rsid w:val="00BA7794"/>
    <w:rsid w:val="00BA7A33"/>
    <w:rsid w:val="00BA7B07"/>
    <w:rsid w:val="00BA7BE7"/>
    <w:rsid w:val="00BA7C12"/>
    <w:rsid w:val="00BA7C15"/>
    <w:rsid w:val="00BA7D54"/>
    <w:rsid w:val="00BA7DCD"/>
    <w:rsid w:val="00BA7E56"/>
    <w:rsid w:val="00BA7F42"/>
    <w:rsid w:val="00BA7FE4"/>
    <w:rsid w:val="00BB006F"/>
    <w:rsid w:val="00BB00F7"/>
    <w:rsid w:val="00BB018C"/>
    <w:rsid w:val="00BB0196"/>
    <w:rsid w:val="00BB0246"/>
    <w:rsid w:val="00BB035B"/>
    <w:rsid w:val="00BB0508"/>
    <w:rsid w:val="00BB05AA"/>
    <w:rsid w:val="00BB06BB"/>
    <w:rsid w:val="00BB0802"/>
    <w:rsid w:val="00BB0849"/>
    <w:rsid w:val="00BB0A16"/>
    <w:rsid w:val="00BB0A35"/>
    <w:rsid w:val="00BB0A6F"/>
    <w:rsid w:val="00BB0C0D"/>
    <w:rsid w:val="00BB0C71"/>
    <w:rsid w:val="00BB0E0B"/>
    <w:rsid w:val="00BB0E41"/>
    <w:rsid w:val="00BB0E81"/>
    <w:rsid w:val="00BB115B"/>
    <w:rsid w:val="00BB13CF"/>
    <w:rsid w:val="00BB1462"/>
    <w:rsid w:val="00BB155A"/>
    <w:rsid w:val="00BB1635"/>
    <w:rsid w:val="00BB185C"/>
    <w:rsid w:val="00BB1872"/>
    <w:rsid w:val="00BB192C"/>
    <w:rsid w:val="00BB1968"/>
    <w:rsid w:val="00BB1B50"/>
    <w:rsid w:val="00BB1B60"/>
    <w:rsid w:val="00BB1C69"/>
    <w:rsid w:val="00BB1DD6"/>
    <w:rsid w:val="00BB1F33"/>
    <w:rsid w:val="00BB1FAC"/>
    <w:rsid w:val="00BB1FD2"/>
    <w:rsid w:val="00BB2013"/>
    <w:rsid w:val="00BB2199"/>
    <w:rsid w:val="00BB2242"/>
    <w:rsid w:val="00BB2315"/>
    <w:rsid w:val="00BB231D"/>
    <w:rsid w:val="00BB23CA"/>
    <w:rsid w:val="00BB254C"/>
    <w:rsid w:val="00BB256A"/>
    <w:rsid w:val="00BB2580"/>
    <w:rsid w:val="00BB259B"/>
    <w:rsid w:val="00BB2600"/>
    <w:rsid w:val="00BB2613"/>
    <w:rsid w:val="00BB2651"/>
    <w:rsid w:val="00BB265A"/>
    <w:rsid w:val="00BB2799"/>
    <w:rsid w:val="00BB2804"/>
    <w:rsid w:val="00BB2848"/>
    <w:rsid w:val="00BB2AC9"/>
    <w:rsid w:val="00BB2D30"/>
    <w:rsid w:val="00BB2F19"/>
    <w:rsid w:val="00BB2F28"/>
    <w:rsid w:val="00BB2F54"/>
    <w:rsid w:val="00BB2FAA"/>
    <w:rsid w:val="00BB30DD"/>
    <w:rsid w:val="00BB3225"/>
    <w:rsid w:val="00BB3293"/>
    <w:rsid w:val="00BB32A8"/>
    <w:rsid w:val="00BB32DB"/>
    <w:rsid w:val="00BB3347"/>
    <w:rsid w:val="00BB34BB"/>
    <w:rsid w:val="00BB34E1"/>
    <w:rsid w:val="00BB3572"/>
    <w:rsid w:val="00BB362F"/>
    <w:rsid w:val="00BB3AF4"/>
    <w:rsid w:val="00BB3BDF"/>
    <w:rsid w:val="00BB3CD1"/>
    <w:rsid w:val="00BB3E87"/>
    <w:rsid w:val="00BB3F4F"/>
    <w:rsid w:val="00BB3F6A"/>
    <w:rsid w:val="00BB414D"/>
    <w:rsid w:val="00BB41AC"/>
    <w:rsid w:val="00BB42D4"/>
    <w:rsid w:val="00BB4473"/>
    <w:rsid w:val="00BB45F4"/>
    <w:rsid w:val="00BB4677"/>
    <w:rsid w:val="00BB4776"/>
    <w:rsid w:val="00BB47AF"/>
    <w:rsid w:val="00BB47CF"/>
    <w:rsid w:val="00BB47F5"/>
    <w:rsid w:val="00BB4880"/>
    <w:rsid w:val="00BB4A01"/>
    <w:rsid w:val="00BB4E55"/>
    <w:rsid w:val="00BB509C"/>
    <w:rsid w:val="00BB54D2"/>
    <w:rsid w:val="00BB550E"/>
    <w:rsid w:val="00BB5639"/>
    <w:rsid w:val="00BB5A75"/>
    <w:rsid w:val="00BB5BB7"/>
    <w:rsid w:val="00BB5CFC"/>
    <w:rsid w:val="00BB5D7E"/>
    <w:rsid w:val="00BB5E92"/>
    <w:rsid w:val="00BB5EAD"/>
    <w:rsid w:val="00BB5ED5"/>
    <w:rsid w:val="00BB5F30"/>
    <w:rsid w:val="00BB625A"/>
    <w:rsid w:val="00BB6446"/>
    <w:rsid w:val="00BB649F"/>
    <w:rsid w:val="00BB64C3"/>
    <w:rsid w:val="00BB6627"/>
    <w:rsid w:val="00BB6770"/>
    <w:rsid w:val="00BB679E"/>
    <w:rsid w:val="00BB6816"/>
    <w:rsid w:val="00BB6897"/>
    <w:rsid w:val="00BB68AF"/>
    <w:rsid w:val="00BB69B8"/>
    <w:rsid w:val="00BB6B0D"/>
    <w:rsid w:val="00BB6B31"/>
    <w:rsid w:val="00BB6BEE"/>
    <w:rsid w:val="00BB6EE2"/>
    <w:rsid w:val="00BB71D0"/>
    <w:rsid w:val="00BB73C3"/>
    <w:rsid w:val="00BB76C1"/>
    <w:rsid w:val="00BB77C4"/>
    <w:rsid w:val="00BB795B"/>
    <w:rsid w:val="00BB79A2"/>
    <w:rsid w:val="00BB79CF"/>
    <w:rsid w:val="00BB7A24"/>
    <w:rsid w:val="00BB7A46"/>
    <w:rsid w:val="00BB7D2E"/>
    <w:rsid w:val="00BB7F85"/>
    <w:rsid w:val="00BC0201"/>
    <w:rsid w:val="00BC037C"/>
    <w:rsid w:val="00BC0455"/>
    <w:rsid w:val="00BC04C8"/>
    <w:rsid w:val="00BC052B"/>
    <w:rsid w:val="00BC081F"/>
    <w:rsid w:val="00BC0A29"/>
    <w:rsid w:val="00BC0B09"/>
    <w:rsid w:val="00BC0B9F"/>
    <w:rsid w:val="00BC0BD0"/>
    <w:rsid w:val="00BC0BFC"/>
    <w:rsid w:val="00BC0C60"/>
    <w:rsid w:val="00BC0F39"/>
    <w:rsid w:val="00BC0FDB"/>
    <w:rsid w:val="00BC1038"/>
    <w:rsid w:val="00BC10F2"/>
    <w:rsid w:val="00BC1165"/>
    <w:rsid w:val="00BC1230"/>
    <w:rsid w:val="00BC136C"/>
    <w:rsid w:val="00BC13A9"/>
    <w:rsid w:val="00BC156C"/>
    <w:rsid w:val="00BC16EC"/>
    <w:rsid w:val="00BC19A5"/>
    <w:rsid w:val="00BC1C86"/>
    <w:rsid w:val="00BC1EC8"/>
    <w:rsid w:val="00BC1ED2"/>
    <w:rsid w:val="00BC1FA5"/>
    <w:rsid w:val="00BC2027"/>
    <w:rsid w:val="00BC206A"/>
    <w:rsid w:val="00BC20CA"/>
    <w:rsid w:val="00BC211E"/>
    <w:rsid w:val="00BC22F9"/>
    <w:rsid w:val="00BC237C"/>
    <w:rsid w:val="00BC25B7"/>
    <w:rsid w:val="00BC25DE"/>
    <w:rsid w:val="00BC2634"/>
    <w:rsid w:val="00BC274D"/>
    <w:rsid w:val="00BC274F"/>
    <w:rsid w:val="00BC27B8"/>
    <w:rsid w:val="00BC281F"/>
    <w:rsid w:val="00BC2A7E"/>
    <w:rsid w:val="00BC2AC7"/>
    <w:rsid w:val="00BC2B45"/>
    <w:rsid w:val="00BC2D75"/>
    <w:rsid w:val="00BC2EBB"/>
    <w:rsid w:val="00BC2F3C"/>
    <w:rsid w:val="00BC3025"/>
    <w:rsid w:val="00BC3051"/>
    <w:rsid w:val="00BC315A"/>
    <w:rsid w:val="00BC3225"/>
    <w:rsid w:val="00BC32BB"/>
    <w:rsid w:val="00BC3461"/>
    <w:rsid w:val="00BC3545"/>
    <w:rsid w:val="00BC3582"/>
    <w:rsid w:val="00BC39B5"/>
    <w:rsid w:val="00BC3C5B"/>
    <w:rsid w:val="00BC3EC6"/>
    <w:rsid w:val="00BC3F91"/>
    <w:rsid w:val="00BC3FCB"/>
    <w:rsid w:val="00BC4102"/>
    <w:rsid w:val="00BC4145"/>
    <w:rsid w:val="00BC41A2"/>
    <w:rsid w:val="00BC4242"/>
    <w:rsid w:val="00BC4350"/>
    <w:rsid w:val="00BC442F"/>
    <w:rsid w:val="00BC44F5"/>
    <w:rsid w:val="00BC4541"/>
    <w:rsid w:val="00BC4883"/>
    <w:rsid w:val="00BC4986"/>
    <w:rsid w:val="00BC49F2"/>
    <w:rsid w:val="00BC4A97"/>
    <w:rsid w:val="00BC4B02"/>
    <w:rsid w:val="00BC4D05"/>
    <w:rsid w:val="00BC4DF7"/>
    <w:rsid w:val="00BC4E35"/>
    <w:rsid w:val="00BC4E78"/>
    <w:rsid w:val="00BC4F76"/>
    <w:rsid w:val="00BC5042"/>
    <w:rsid w:val="00BC52A7"/>
    <w:rsid w:val="00BC5480"/>
    <w:rsid w:val="00BC5593"/>
    <w:rsid w:val="00BC55D1"/>
    <w:rsid w:val="00BC55DD"/>
    <w:rsid w:val="00BC56A7"/>
    <w:rsid w:val="00BC5753"/>
    <w:rsid w:val="00BC5773"/>
    <w:rsid w:val="00BC57F4"/>
    <w:rsid w:val="00BC57FF"/>
    <w:rsid w:val="00BC5801"/>
    <w:rsid w:val="00BC5819"/>
    <w:rsid w:val="00BC5960"/>
    <w:rsid w:val="00BC5C42"/>
    <w:rsid w:val="00BC5C81"/>
    <w:rsid w:val="00BC5DEF"/>
    <w:rsid w:val="00BC5E35"/>
    <w:rsid w:val="00BC5F04"/>
    <w:rsid w:val="00BC5F45"/>
    <w:rsid w:val="00BC6018"/>
    <w:rsid w:val="00BC60A1"/>
    <w:rsid w:val="00BC612E"/>
    <w:rsid w:val="00BC61CD"/>
    <w:rsid w:val="00BC6229"/>
    <w:rsid w:val="00BC6292"/>
    <w:rsid w:val="00BC63AA"/>
    <w:rsid w:val="00BC661D"/>
    <w:rsid w:val="00BC6839"/>
    <w:rsid w:val="00BC6844"/>
    <w:rsid w:val="00BC6859"/>
    <w:rsid w:val="00BC6880"/>
    <w:rsid w:val="00BC6A05"/>
    <w:rsid w:val="00BC6B4A"/>
    <w:rsid w:val="00BC6C07"/>
    <w:rsid w:val="00BC6D81"/>
    <w:rsid w:val="00BC6DB3"/>
    <w:rsid w:val="00BC6E24"/>
    <w:rsid w:val="00BC6E71"/>
    <w:rsid w:val="00BC6E94"/>
    <w:rsid w:val="00BC6EBC"/>
    <w:rsid w:val="00BC6FCF"/>
    <w:rsid w:val="00BC7085"/>
    <w:rsid w:val="00BC7195"/>
    <w:rsid w:val="00BC72AC"/>
    <w:rsid w:val="00BC7335"/>
    <w:rsid w:val="00BC7350"/>
    <w:rsid w:val="00BC7388"/>
    <w:rsid w:val="00BC74A0"/>
    <w:rsid w:val="00BC7553"/>
    <w:rsid w:val="00BC78DC"/>
    <w:rsid w:val="00BC79C5"/>
    <w:rsid w:val="00BC7A0E"/>
    <w:rsid w:val="00BC7A3A"/>
    <w:rsid w:val="00BC7DB5"/>
    <w:rsid w:val="00BC7E56"/>
    <w:rsid w:val="00BC7EFD"/>
    <w:rsid w:val="00BD0194"/>
    <w:rsid w:val="00BD019F"/>
    <w:rsid w:val="00BD01C7"/>
    <w:rsid w:val="00BD0337"/>
    <w:rsid w:val="00BD0421"/>
    <w:rsid w:val="00BD0457"/>
    <w:rsid w:val="00BD0672"/>
    <w:rsid w:val="00BD06CD"/>
    <w:rsid w:val="00BD078F"/>
    <w:rsid w:val="00BD07A3"/>
    <w:rsid w:val="00BD07B5"/>
    <w:rsid w:val="00BD0813"/>
    <w:rsid w:val="00BD086C"/>
    <w:rsid w:val="00BD0907"/>
    <w:rsid w:val="00BD0916"/>
    <w:rsid w:val="00BD0AAB"/>
    <w:rsid w:val="00BD0C0A"/>
    <w:rsid w:val="00BD0C79"/>
    <w:rsid w:val="00BD0E18"/>
    <w:rsid w:val="00BD0ED0"/>
    <w:rsid w:val="00BD0F0C"/>
    <w:rsid w:val="00BD0F31"/>
    <w:rsid w:val="00BD1023"/>
    <w:rsid w:val="00BD13BF"/>
    <w:rsid w:val="00BD1457"/>
    <w:rsid w:val="00BD14E9"/>
    <w:rsid w:val="00BD158D"/>
    <w:rsid w:val="00BD15F8"/>
    <w:rsid w:val="00BD1617"/>
    <w:rsid w:val="00BD18A6"/>
    <w:rsid w:val="00BD18D7"/>
    <w:rsid w:val="00BD1AB0"/>
    <w:rsid w:val="00BD1AE1"/>
    <w:rsid w:val="00BD1C8C"/>
    <w:rsid w:val="00BD1C99"/>
    <w:rsid w:val="00BD1DBA"/>
    <w:rsid w:val="00BD1EB9"/>
    <w:rsid w:val="00BD2068"/>
    <w:rsid w:val="00BD20E6"/>
    <w:rsid w:val="00BD21C3"/>
    <w:rsid w:val="00BD220D"/>
    <w:rsid w:val="00BD2300"/>
    <w:rsid w:val="00BD240F"/>
    <w:rsid w:val="00BD24D8"/>
    <w:rsid w:val="00BD2559"/>
    <w:rsid w:val="00BD2580"/>
    <w:rsid w:val="00BD26C0"/>
    <w:rsid w:val="00BD27C7"/>
    <w:rsid w:val="00BD27C8"/>
    <w:rsid w:val="00BD280F"/>
    <w:rsid w:val="00BD289E"/>
    <w:rsid w:val="00BD292E"/>
    <w:rsid w:val="00BD29DC"/>
    <w:rsid w:val="00BD2A0B"/>
    <w:rsid w:val="00BD2A51"/>
    <w:rsid w:val="00BD2E1A"/>
    <w:rsid w:val="00BD2FA8"/>
    <w:rsid w:val="00BD307B"/>
    <w:rsid w:val="00BD3164"/>
    <w:rsid w:val="00BD3269"/>
    <w:rsid w:val="00BD338C"/>
    <w:rsid w:val="00BD340C"/>
    <w:rsid w:val="00BD34FC"/>
    <w:rsid w:val="00BD3570"/>
    <w:rsid w:val="00BD35BD"/>
    <w:rsid w:val="00BD363E"/>
    <w:rsid w:val="00BD36BC"/>
    <w:rsid w:val="00BD37CE"/>
    <w:rsid w:val="00BD399F"/>
    <w:rsid w:val="00BD3A1E"/>
    <w:rsid w:val="00BD3A44"/>
    <w:rsid w:val="00BD3B28"/>
    <w:rsid w:val="00BD3C9B"/>
    <w:rsid w:val="00BD3E07"/>
    <w:rsid w:val="00BD3E3E"/>
    <w:rsid w:val="00BD3FAB"/>
    <w:rsid w:val="00BD41E0"/>
    <w:rsid w:val="00BD41F0"/>
    <w:rsid w:val="00BD4259"/>
    <w:rsid w:val="00BD43A7"/>
    <w:rsid w:val="00BD4683"/>
    <w:rsid w:val="00BD49FA"/>
    <w:rsid w:val="00BD4A16"/>
    <w:rsid w:val="00BD4BC8"/>
    <w:rsid w:val="00BD4C05"/>
    <w:rsid w:val="00BD4C18"/>
    <w:rsid w:val="00BD4C6A"/>
    <w:rsid w:val="00BD4D80"/>
    <w:rsid w:val="00BD4DC1"/>
    <w:rsid w:val="00BD4E7C"/>
    <w:rsid w:val="00BD5071"/>
    <w:rsid w:val="00BD5249"/>
    <w:rsid w:val="00BD52B9"/>
    <w:rsid w:val="00BD5759"/>
    <w:rsid w:val="00BD57E8"/>
    <w:rsid w:val="00BD5A46"/>
    <w:rsid w:val="00BD5BD5"/>
    <w:rsid w:val="00BD5CE6"/>
    <w:rsid w:val="00BD5EB2"/>
    <w:rsid w:val="00BD60DB"/>
    <w:rsid w:val="00BD61CB"/>
    <w:rsid w:val="00BD6277"/>
    <w:rsid w:val="00BD62D5"/>
    <w:rsid w:val="00BD6387"/>
    <w:rsid w:val="00BD63A6"/>
    <w:rsid w:val="00BD6525"/>
    <w:rsid w:val="00BD679E"/>
    <w:rsid w:val="00BD6941"/>
    <w:rsid w:val="00BD6BD4"/>
    <w:rsid w:val="00BD6E8E"/>
    <w:rsid w:val="00BD6F6A"/>
    <w:rsid w:val="00BD6FAF"/>
    <w:rsid w:val="00BD72AC"/>
    <w:rsid w:val="00BD76EA"/>
    <w:rsid w:val="00BD76EB"/>
    <w:rsid w:val="00BD7790"/>
    <w:rsid w:val="00BD77DD"/>
    <w:rsid w:val="00BD77FE"/>
    <w:rsid w:val="00BD783C"/>
    <w:rsid w:val="00BD7861"/>
    <w:rsid w:val="00BD7868"/>
    <w:rsid w:val="00BD7897"/>
    <w:rsid w:val="00BD78B4"/>
    <w:rsid w:val="00BD78BB"/>
    <w:rsid w:val="00BD78CF"/>
    <w:rsid w:val="00BD7A1E"/>
    <w:rsid w:val="00BD7B6C"/>
    <w:rsid w:val="00BD7DCE"/>
    <w:rsid w:val="00BD7F9B"/>
    <w:rsid w:val="00BE0009"/>
    <w:rsid w:val="00BE00A4"/>
    <w:rsid w:val="00BE032B"/>
    <w:rsid w:val="00BE0468"/>
    <w:rsid w:val="00BE049F"/>
    <w:rsid w:val="00BE067B"/>
    <w:rsid w:val="00BE0710"/>
    <w:rsid w:val="00BE0742"/>
    <w:rsid w:val="00BE08D3"/>
    <w:rsid w:val="00BE08ED"/>
    <w:rsid w:val="00BE09E9"/>
    <w:rsid w:val="00BE0BC6"/>
    <w:rsid w:val="00BE0C57"/>
    <w:rsid w:val="00BE0EC8"/>
    <w:rsid w:val="00BE0EE1"/>
    <w:rsid w:val="00BE0F11"/>
    <w:rsid w:val="00BE1002"/>
    <w:rsid w:val="00BE101C"/>
    <w:rsid w:val="00BE1097"/>
    <w:rsid w:val="00BE12CF"/>
    <w:rsid w:val="00BE13C8"/>
    <w:rsid w:val="00BE148E"/>
    <w:rsid w:val="00BE14F8"/>
    <w:rsid w:val="00BE1653"/>
    <w:rsid w:val="00BE16F3"/>
    <w:rsid w:val="00BE19BE"/>
    <w:rsid w:val="00BE1A1F"/>
    <w:rsid w:val="00BE1A5D"/>
    <w:rsid w:val="00BE1B15"/>
    <w:rsid w:val="00BE1B26"/>
    <w:rsid w:val="00BE1B9B"/>
    <w:rsid w:val="00BE1D82"/>
    <w:rsid w:val="00BE1DD1"/>
    <w:rsid w:val="00BE1DDB"/>
    <w:rsid w:val="00BE1E36"/>
    <w:rsid w:val="00BE1E67"/>
    <w:rsid w:val="00BE202D"/>
    <w:rsid w:val="00BE205D"/>
    <w:rsid w:val="00BE2313"/>
    <w:rsid w:val="00BE294B"/>
    <w:rsid w:val="00BE2A3E"/>
    <w:rsid w:val="00BE2C09"/>
    <w:rsid w:val="00BE2C1F"/>
    <w:rsid w:val="00BE2D4E"/>
    <w:rsid w:val="00BE2DD2"/>
    <w:rsid w:val="00BE2E26"/>
    <w:rsid w:val="00BE2FDE"/>
    <w:rsid w:val="00BE30FE"/>
    <w:rsid w:val="00BE31B0"/>
    <w:rsid w:val="00BE31B7"/>
    <w:rsid w:val="00BE31B8"/>
    <w:rsid w:val="00BE31E3"/>
    <w:rsid w:val="00BE3285"/>
    <w:rsid w:val="00BE335C"/>
    <w:rsid w:val="00BE33C4"/>
    <w:rsid w:val="00BE353E"/>
    <w:rsid w:val="00BE361F"/>
    <w:rsid w:val="00BE36BB"/>
    <w:rsid w:val="00BE36FF"/>
    <w:rsid w:val="00BE3712"/>
    <w:rsid w:val="00BE3777"/>
    <w:rsid w:val="00BE37C0"/>
    <w:rsid w:val="00BE3862"/>
    <w:rsid w:val="00BE38D2"/>
    <w:rsid w:val="00BE38ED"/>
    <w:rsid w:val="00BE3951"/>
    <w:rsid w:val="00BE3975"/>
    <w:rsid w:val="00BE3A4B"/>
    <w:rsid w:val="00BE3AD7"/>
    <w:rsid w:val="00BE3B95"/>
    <w:rsid w:val="00BE3BD7"/>
    <w:rsid w:val="00BE3BF9"/>
    <w:rsid w:val="00BE3C05"/>
    <w:rsid w:val="00BE3D94"/>
    <w:rsid w:val="00BE3E81"/>
    <w:rsid w:val="00BE3E8D"/>
    <w:rsid w:val="00BE3EA8"/>
    <w:rsid w:val="00BE3F33"/>
    <w:rsid w:val="00BE3FBE"/>
    <w:rsid w:val="00BE40B7"/>
    <w:rsid w:val="00BE4221"/>
    <w:rsid w:val="00BE4237"/>
    <w:rsid w:val="00BE43FD"/>
    <w:rsid w:val="00BE446D"/>
    <w:rsid w:val="00BE494D"/>
    <w:rsid w:val="00BE495B"/>
    <w:rsid w:val="00BE4A85"/>
    <w:rsid w:val="00BE4AE4"/>
    <w:rsid w:val="00BE4BC7"/>
    <w:rsid w:val="00BE4CF7"/>
    <w:rsid w:val="00BE4F01"/>
    <w:rsid w:val="00BE50FC"/>
    <w:rsid w:val="00BE51B2"/>
    <w:rsid w:val="00BE54AE"/>
    <w:rsid w:val="00BE5671"/>
    <w:rsid w:val="00BE5688"/>
    <w:rsid w:val="00BE579E"/>
    <w:rsid w:val="00BE57C8"/>
    <w:rsid w:val="00BE57FF"/>
    <w:rsid w:val="00BE583F"/>
    <w:rsid w:val="00BE5891"/>
    <w:rsid w:val="00BE58E2"/>
    <w:rsid w:val="00BE58E3"/>
    <w:rsid w:val="00BE5A65"/>
    <w:rsid w:val="00BE5B3A"/>
    <w:rsid w:val="00BE5C16"/>
    <w:rsid w:val="00BE5CE2"/>
    <w:rsid w:val="00BE5D47"/>
    <w:rsid w:val="00BE5D4F"/>
    <w:rsid w:val="00BE5E13"/>
    <w:rsid w:val="00BE5E99"/>
    <w:rsid w:val="00BE6058"/>
    <w:rsid w:val="00BE61EB"/>
    <w:rsid w:val="00BE630A"/>
    <w:rsid w:val="00BE637A"/>
    <w:rsid w:val="00BE66A7"/>
    <w:rsid w:val="00BE6722"/>
    <w:rsid w:val="00BE6982"/>
    <w:rsid w:val="00BE69D6"/>
    <w:rsid w:val="00BE6C4E"/>
    <w:rsid w:val="00BE6D6B"/>
    <w:rsid w:val="00BE6E3C"/>
    <w:rsid w:val="00BE6EEA"/>
    <w:rsid w:val="00BE6F89"/>
    <w:rsid w:val="00BE6FD5"/>
    <w:rsid w:val="00BE7030"/>
    <w:rsid w:val="00BE7132"/>
    <w:rsid w:val="00BE713E"/>
    <w:rsid w:val="00BE729F"/>
    <w:rsid w:val="00BE73E8"/>
    <w:rsid w:val="00BE73FF"/>
    <w:rsid w:val="00BE74DB"/>
    <w:rsid w:val="00BE750E"/>
    <w:rsid w:val="00BE752D"/>
    <w:rsid w:val="00BE75E2"/>
    <w:rsid w:val="00BE75E3"/>
    <w:rsid w:val="00BE766F"/>
    <w:rsid w:val="00BE76A1"/>
    <w:rsid w:val="00BE76B1"/>
    <w:rsid w:val="00BE781D"/>
    <w:rsid w:val="00BE795F"/>
    <w:rsid w:val="00BE7B76"/>
    <w:rsid w:val="00BE7BB1"/>
    <w:rsid w:val="00BE7BF1"/>
    <w:rsid w:val="00BE7C93"/>
    <w:rsid w:val="00BE7CDC"/>
    <w:rsid w:val="00BE7D8F"/>
    <w:rsid w:val="00BE7E17"/>
    <w:rsid w:val="00BE7EAE"/>
    <w:rsid w:val="00BF001B"/>
    <w:rsid w:val="00BF0100"/>
    <w:rsid w:val="00BF03B6"/>
    <w:rsid w:val="00BF059C"/>
    <w:rsid w:val="00BF06B1"/>
    <w:rsid w:val="00BF0836"/>
    <w:rsid w:val="00BF0918"/>
    <w:rsid w:val="00BF0946"/>
    <w:rsid w:val="00BF0A97"/>
    <w:rsid w:val="00BF0BC4"/>
    <w:rsid w:val="00BF0C45"/>
    <w:rsid w:val="00BF0D49"/>
    <w:rsid w:val="00BF0D4A"/>
    <w:rsid w:val="00BF0E2B"/>
    <w:rsid w:val="00BF0F8F"/>
    <w:rsid w:val="00BF1005"/>
    <w:rsid w:val="00BF10CB"/>
    <w:rsid w:val="00BF1116"/>
    <w:rsid w:val="00BF114B"/>
    <w:rsid w:val="00BF1323"/>
    <w:rsid w:val="00BF1477"/>
    <w:rsid w:val="00BF15A0"/>
    <w:rsid w:val="00BF15E4"/>
    <w:rsid w:val="00BF170E"/>
    <w:rsid w:val="00BF176A"/>
    <w:rsid w:val="00BF17D1"/>
    <w:rsid w:val="00BF1804"/>
    <w:rsid w:val="00BF1827"/>
    <w:rsid w:val="00BF18BA"/>
    <w:rsid w:val="00BF18BC"/>
    <w:rsid w:val="00BF197E"/>
    <w:rsid w:val="00BF19BA"/>
    <w:rsid w:val="00BF19DE"/>
    <w:rsid w:val="00BF1A5E"/>
    <w:rsid w:val="00BF1B6C"/>
    <w:rsid w:val="00BF1DA0"/>
    <w:rsid w:val="00BF1EA9"/>
    <w:rsid w:val="00BF2126"/>
    <w:rsid w:val="00BF212F"/>
    <w:rsid w:val="00BF21DA"/>
    <w:rsid w:val="00BF239C"/>
    <w:rsid w:val="00BF256C"/>
    <w:rsid w:val="00BF26FE"/>
    <w:rsid w:val="00BF2900"/>
    <w:rsid w:val="00BF2951"/>
    <w:rsid w:val="00BF297A"/>
    <w:rsid w:val="00BF29EF"/>
    <w:rsid w:val="00BF2A0D"/>
    <w:rsid w:val="00BF2A3A"/>
    <w:rsid w:val="00BF2A9F"/>
    <w:rsid w:val="00BF2B5C"/>
    <w:rsid w:val="00BF2CFD"/>
    <w:rsid w:val="00BF2D15"/>
    <w:rsid w:val="00BF2E74"/>
    <w:rsid w:val="00BF2F8B"/>
    <w:rsid w:val="00BF2F8C"/>
    <w:rsid w:val="00BF308F"/>
    <w:rsid w:val="00BF314E"/>
    <w:rsid w:val="00BF31D7"/>
    <w:rsid w:val="00BF3313"/>
    <w:rsid w:val="00BF3334"/>
    <w:rsid w:val="00BF342E"/>
    <w:rsid w:val="00BF34A2"/>
    <w:rsid w:val="00BF37B2"/>
    <w:rsid w:val="00BF3891"/>
    <w:rsid w:val="00BF3AF4"/>
    <w:rsid w:val="00BF3CE8"/>
    <w:rsid w:val="00BF3E01"/>
    <w:rsid w:val="00BF3E38"/>
    <w:rsid w:val="00BF3FC6"/>
    <w:rsid w:val="00BF40C2"/>
    <w:rsid w:val="00BF42AA"/>
    <w:rsid w:val="00BF4529"/>
    <w:rsid w:val="00BF45EE"/>
    <w:rsid w:val="00BF46A8"/>
    <w:rsid w:val="00BF46DC"/>
    <w:rsid w:val="00BF48A8"/>
    <w:rsid w:val="00BF4963"/>
    <w:rsid w:val="00BF4BC1"/>
    <w:rsid w:val="00BF4C4E"/>
    <w:rsid w:val="00BF4E25"/>
    <w:rsid w:val="00BF50B1"/>
    <w:rsid w:val="00BF5166"/>
    <w:rsid w:val="00BF52A2"/>
    <w:rsid w:val="00BF5589"/>
    <w:rsid w:val="00BF5598"/>
    <w:rsid w:val="00BF55AA"/>
    <w:rsid w:val="00BF594E"/>
    <w:rsid w:val="00BF5A18"/>
    <w:rsid w:val="00BF5AE3"/>
    <w:rsid w:val="00BF5C2E"/>
    <w:rsid w:val="00BF5F84"/>
    <w:rsid w:val="00BF6087"/>
    <w:rsid w:val="00BF6169"/>
    <w:rsid w:val="00BF62B9"/>
    <w:rsid w:val="00BF63B0"/>
    <w:rsid w:val="00BF64BF"/>
    <w:rsid w:val="00BF64E1"/>
    <w:rsid w:val="00BF6641"/>
    <w:rsid w:val="00BF666D"/>
    <w:rsid w:val="00BF66C9"/>
    <w:rsid w:val="00BF67AB"/>
    <w:rsid w:val="00BF6858"/>
    <w:rsid w:val="00BF68CF"/>
    <w:rsid w:val="00BF6902"/>
    <w:rsid w:val="00BF6BE2"/>
    <w:rsid w:val="00BF6C36"/>
    <w:rsid w:val="00BF6CF6"/>
    <w:rsid w:val="00BF6D3F"/>
    <w:rsid w:val="00BF6D51"/>
    <w:rsid w:val="00BF6D5F"/>
    <w:rsid w:val="00BF6DBD"/>
    <w:rsid w:val="00BF6E5F"/>
    <w:rsid w:val="00BF6F8C"/>
    <w:rsid w:val="00BF6FD1"/>
    <w:rsid w:val="00BF6FE5"/>
    <w:rsid w:val="00BF71A1"/>
    <w:rsid w:val="00BF7375"/>
    <w:rsid w:val="00BF7396"/>
    <w:rsid w:val="00BF73F1"/>
    <w:rsid w:val="00BF74A9"/>
    <w:rsid w:val="00BF7650"/>
    <w:rsid w:val="00BF76D9"/>
    <w:rsid w:val="00BF7731"/>
    <w:rsid w:val="00BF7791"/>
    <w:rsid w:val="00BF779E"/>
    <w:rsid w:val="00BF77E5"/>
    <w:rsid w:val="00BF791D"/>
    <w:rsid w:val="00BF7920"/>
    <w:rsid w:val="00BF7A80"/>
    <w:rsid w:val="00BF7A83"/>
    <w:rsid w:val="00BF7AD5"/>
    <w:rsid w:val="00BF7B6C"/>
    <w:rsid w:val="00BF7C2B"/>
    <w:rsid w:val="00BF7E1F"/>
    <w:rsid w:val="00BF7E95"/>
    <w:rsid w:val="00C00006"/>
    <w:rsid w:val="00C0049D"/>
    <w:rsid w:val="00C00520"/>
    <w:rsid w:val="00C00551"/>
    <w:rsid w:val="00C008B6"/>
    <w:rsid w:val="00C00A32"/>
    <w:rsid w:val="00C00B43"/>
    <w:rsid w:val="00C00D8C"/>
    <w:rsid w:val="00C00DDA"/>
    <w:rsid w:val="00C00E00"/>
    <w:rsid w:val="00C00E17"/>
    <w:rsid w:val="00C00E6C"/>
    <w:rsid w:val="00C00EE3"/>
    <w:rsid w:val="00C00FE4"/>
    <w:rsid w:val="00C01073"/>
    <w:rsid w:val="00C01136"/>
    <w:rsid w:val="00C01215"/>
    <w:rsid w:val="00C01346"/>
    <w:rsid w:val="00C015A7"/>
    <w:rsid w:val="00C01795"/>
    <w:rsid w:val="00C017E3"/>
    <w:rsid w:val="00C0197C"/>
    <w:rsid w:val="00C019F7"/>
    <w:rsid w:val="00C01A0A"/>
    <w:rsid w:val="00C01B53"/>
    <w:rsid w:val="00C01B7B"/>
    <w:rsid w:val="00C01BAB"/>
    <w:rsid w:val="00C01C0C"/>
    <w:rsid w:val="00C01C56"/>
    <w:rsid w:val="00C02084"/>
    <w:rsid w:val="00C02124"/>
    <w:rsid w:val="00C02189"/>
    <w:rsid w:val="00C02227"/>
    <w:rsid w:val="00C02253"/>
    <w:rsid w:val="00C022D8"/>
    <w:rsid w:val="00C0232E"/>
    <w:rsid w:val="00C023DC"/>
    <w:rsid w:val="00C024BA"/>
    <w:rsid w:val="00C02500"/>
    <w:rsid w:val="00C02584"/>
    <w:rsid w:val="00C02602"/>
    <w:rsid w:val="00C02782"/>
    <w:rsid w:val="00C02A87"/>
    <w:rsid w:val="00C02B8B"/>
    <w:rsid w:val="00C02C49"/>
    <w:rsid w:val="00C02CA4"/>
    <w:rsid w:val="00C02EAD"/>
    <w:rsid w:val="00C03088"/>
    <w:rsid w:val="00C03154"/>
    <w:rsid w:val="00C031A8"/>
    <w:rsid w:val="00C03393"/>
    <w:rsid w:val="00C033C8"/>
    <w:rsid w:val="00C033DE"/>
    <w:rsid w:val="00C035A8"/>
    <w:rsid w:val="00C036E0"/>
    <w:rsid w:val="00C03843"/>
    <w:rsid w:val="00C038D1"/>
    <w:rsid w:val="00C038F9"/>
    <w:rsid w:val="00C03C1E"/>
    <w:rsid w:val="00C03CAA"/>
    <w:rsid w:val="00C03EF3"/>
    <w:rsid w:val="00C04141"/>
    <w:rsid w:val="00C04165"/>
    <w:rsid w:val="00C04277"/>
    <w:rsid w:val="00C04278"/>
    <w:rsid w:val="00C04553"/>
    <w:rsid w:val="00C04562"/>
    <w:rsid w:val="00C04714"/>
    <w:rsid w:val="00C0478A"/>
    <w:rsid w:val="00C04A15"/>
    <w:rsid w:val="00C04A5B"/>
    <w:rsid w:val="00C04AD8"/>
    <w:rsid w:val="00C04CCB"/>
    <w:rsid w:val="00C04E9E"/>
    <w:rsid w:val="00C04EE8"/>
    <w:rsid w:val="00C04F97"/>
    <w:rsid w:val="00C04FA9"/>
    <w:rsid w:val="00C0502F"/>
    <w:rsid w:val="00C0513D"/>
    <w:rsid w:val="00C05147"/>
    <w:rsid w:val="00C051A0"/>
    <w:rsid w:val="00C0525F"/>
    <w:rsid w:val="00C05420"/>
    <w:rsid w:val="00C054A3"/>
    <w:rsid w:val="00C05511"/>
    <w:rsid w:val="00C0568A"/>
    <w:rsid w:val="00C056CE"/>
    <w:rsid w:val="00C057C1"/>
    <w:rsid w:val="00C057E9"/>
    <w:rsid w:val="00C05864"/>
    <w:rsid w:val="00C05950"/>
    <w:rsid w:val="00C059B8"/>
    <w:rsid w:val="00C05A71"/>
    <w:rsid w:val="00C05A79"/>
    <w:rsid w:val="00C05CE9"/>
    <w:rsid w:val="00C05D79"/>
    <w:rsid w:val="00C05F28"/>
    <w:rsid w:val="00C0604A"/>
    <w:rsid w:val="00C060B0"/>
    <w:rsid w:val="00C06118"/>
    <w:rsid w:val="00C0622F"/>
    <w:rsid w:val="00C06342"/>
    <w:rsid w:val="00C06424"/>
    <w:rsid w:val="00C06431"/>
    <w:rsid w:val="00C06450"/>
    <w:rsid w:val="00C065CA"/>
    <w:rsid w:val="00C0683C"/>
    <w:rsid w:val="00C068A5"/>
    <w:rsid w:val="00C06AA6"/>
    <w:rsid w:val="00C06B85"/>
    <w:rsid w:val="00C06CAD"/>
    <w:rsid w:val="00C06D75"/>
    <w:rsid w:val="00C06DCC"/>
    <w:rsid w:val="00C06FA2"/>
    <w:rsid w:val="00C06FC0"/>
    <w:rsid w:val="00C06FE6"/>
    <w:rsid w:val="00C071E7"/>
    <w:rsid w:val="00C074E4"/>
    <w:rsid w:val="00C074FD"/>
    <w:rsid w:val="00C07515"/>
    <w:rsid w:val="00C0767A"/>
    <w:rsid w:val="00C0791D"/>
    <w:rsid w:val="00C079AE"/>
    <w:rsid w:val="00C07B24"/>
    <w:rsid w:val="00C07C42"/>
    <w:rsid w:val="00C07CDE"/>
    <w:rsid w:val="00C07E5E"/>
    <w:rsid w:val="00C1019D"/>
    <w:rsid w:val="00C10341"/>
    <w:rsid w:val="00C10508"/>
    <w:rsid w:val="00C1052E"/>
    <w:rsid w:val="00C105AA"/>
    <w:rsid w:val="00C105DE"/>
    <w:rsid w:val="00C106D7"/>
    <w:rsid w:val="00C106ED"/>
    <w:rsid w:val="00C107E0"/>
    <w:rsid w:val="00C108AF"/>
    <w:rsid w:val="00C10939"/>
    <w:rsid w:val="00C109CA"/>
    <w:rsid w:val="00C109E5"/>
    <w:rsid w:val="00C10D6C"/>
    <w:rsid w:val="00C10D76"/>
    <w:rsid w:val="00C10D7B"/>
    <w:rsid w:val="00C10DB5"/>
    <w:rsid w:val="00C10E86"/>
    <w:rsid w:val="00C10E95"/>
    <w:rsid w:val="00C10EA4"/>
    <w:rsid w:val="00C10F70"/>
    <w:rsid w:val="00C10F86"/>
    <w:rsid w:val="00C111B2"/>
    <w:rsid w:val="00C11282"/>
    <w:rsid w:val="00C1128C"/>
    <w:rsid w:val="00C112B5"/>
    <w:rsid w:val="00C112D2"/>
    <w:rsid w:val="00C113A3"/>
    <w:rsid w:val="00C113EB"/>
    <w:rsid w:val="00C114DB"/>
    <w:rsid w:val="00C11590"/>
    <w:rsid w:val="00C115FE"/>
    <w:rsid w:val="00C117A8"/>
    <w:rsid w:val="00C117AE"/>
    <w:rsid w:val="00C117C4"/>
    <w:rsid w:val="00C11A19"/>
    <w:rsid w:val="00C11ADD"/>
    <w:rsid w:val="00C11C75"/>
    <w:rsid w:val="00C11C9B"/>
    <w:rsid w:val="00C11D2C"/>
    <w:rsid w:val="00C11F26"/>
    <w:rsid w:val="00C11F89"/>
    <w:rsid w:val="00C11FCB"/>
    <w:rsid w:val="00C1209E"/>
    <w:rsid w:val="00C121E4"/>
    <w:rsid w:val="00C1229F"/>
    <w:rsid w:val="00C1236E"/>
    <w:rsid w:val="00C12698"/>
    <w:rsid w:val="00C1276D"/>
    <w:rsid w:val="00C127B1"/>
    <w:rsid w:val="00C127C6"/>
    <w:rsid w:val="00C1280C"/>
    <w:rsid w:val="00C12908"/>
    <w:rsid w:val="00C12950"/>
    <w:rsid w:val="00C12AC4"/>
    <w:rsid w:val="00C12B33"/>
    <w:rsid w:val="00C12BC4"/>
    <w:rsid w:val="00C12C9A"/>
    <w:rsid w:val="00C12CFA"/>
    <w:rsid w:val="00C12E43"/>
    <w:rsid w:val="00C1301D"/>
    <w:rsid w:val="00C13133"/>
    <w:rsid w:val="00C132ED"/>
    <w:rsid w:val="00C13415"/>
    <w:rsid w:val="00C13430"/>
    <w:rsid w:val="00C13584"/>
    <w:rsid w:val="00C136C9"/>
    <w:rsid w:val="00C13ACB"/>
    <w:rsid w:val="00C13E99"/>
    <w:rsid w:val="00C13E9E"/>
    <w:rsid w:val="00C13FD1"/>
    <w:rsid w:val="00C14001"/>
    <w:rsid w:val="00C14041"/>
    <w:rsid w:val="00C14134"/>
    <w:rsid w:val="00C141B9"/>
    <w:rsid w:val="00C141FE"/>
    <w:rsid w:val="00C14225"/>
    <w:rsid w:val="00C14321"/>
    <w:rsid w:val="00C1439E"/>
    <w:rsid w:val="00C1464A"/>
    <w:rsid w:val="00C1466E"/>
    <w:rsid w:val="00C146E5"/>
    <w:rsid w:val="00C14725"/>
    <w:rsid w:val="00C14805"/>
    <w:rsid w:val="00C148F3"/>
    <w:rsid w:val="00C14AA8"/>
    <w:rsid w:val="00C14C48"/>
    <w:rsid w:val="00C14DC9"/>
    <w:rsid w:val="00C14DCF"/>
    <w:rsid w:val="00C14E5D"/>
    <w:rsid w:val="00C14F2B"/>
    <w:rsid w:val="00C14FF7"/>
    <w:rsid w:val="00C1517E"/>
    <w:rsid w:val="00C15247"/>
    <w:rsid w:val="00C154F0"/>
    <w:rsid w:val="00C155E9"/>
    <w:rsid w:val="00C15716"/>
    <w:rsid w:val="00C1587F"/>
    <w:rsid w:val="00C158C6"/>
    <w:rsid w:val="00C15958"/>
    <w:rsid w:val="00C1598F"/>
    <w:rsid w:val="00C159D5"/>
    <w:rsid w:val="00C159E5"/>
    <w:rsid w:val="00C15AA7"/>
    <w:rsid w:val="00C15B32"/>
    <w:rsid w:val="00C15C18"/>
    <w:rsid w:val="00C15E17"/>
    <w:rsid w:val="00C15EAE"/>
    <w:rsid w:val="00C15FA2"/>
    <w:rsid w:val="00C16184"/>
    <w:rsid w:val="00C161F7"/>
    <w:rsid w:val="00C162DD"/>
    <w:rsid w:val="00C16324"/>
    <w:rsid w:val="00C163CC"/>
    <w:rsid w:val="00C165B5"/>
    <w:rsid w:val="00C165F2"/>
    <w:rsid w:val="00C16800"/>
    <w:rsid w:val="00C168F7"/>
    <w:rsid w:val="00C16B93"/>
    <w:rsid w:val="00C16C57"/>
    <w:rsid w:val="00C17071"/>
    <w:rsid w:val="00C172D4"/>
    <w:rsid w:val="00C17464"/>
    <w:rsid w:val="00C1747F"/>
    <w:rsid w:val="00C17492"/>
    <w:rsid w:val="00C17509"/>
    <w:rsid w:val="00C17587"/>
    <w:rsid w:val="00C17589"/>
    <w:rsid w:val="00C176E0"/>
    <w:rsid w:val="00C17829"/>
    <w:rsid w:val="00C17836"/>
    <w:rsid w:val="00C17918"/>
    <w:rsid w:val="00C179A9"/>
    <w:rsid w:val="00C179F2"/>
    <w:rsid w:val="00C17AD1"/>
    <w:rsid w:val="00C17B28"/>
    <w:rsid w:val="00C17C3A"/>
    <w:rsid w:val="00C17C49"/>
    <w:rsid w:val="00C17C80"/>
    <w:rsid w:val="00C17D1C"/>
    <w:rsid w:val="00C17D4D"/>
    <w:rsid w:val="00C17F8D"/>
    <w:rsid w:val="00C200CC"/>
    <w:rsid w:val="00C20166"/>
    <w:rsid w:val="00C202CA"/>
    <w:rsid w:val="00C204D1"/>
    <w:rsid w:val="00C20553"/>
    <w:rsid w:val="00C2072F"/>
    <w:rsid w:val="00C2077F"/>
    <w:rsid w:val="00C207A8"/>
    <w:rsid w:val="00C207D7"/>
    <w:rsid w:val="00C2080A"/>
    <w:rsid w:val="00C20934"/>
    <w:rsid w:val="00C20A22"/>
    <w:rsid w:val="00C20CCC"/>
    <w:rsid w:val="00C20E91"/>
    <w:rsid w:val="00C20EF1"/>
    <w:rsid w:val="00C20F4A"/>
    <w:rsid w:val="00C20F4D"/>
    <w:rsid w:val="00C20F65"/>
    <w:rsid w:val="00C21417"/>
    <w:rsid w:val="00C21430"/>
    <w:rsid w:val="00C21529"/>
    <w:rsid w:val="00C2154A"/>
    <w:rsid w:val="00C2159E"/>
    <w:rsid w:val="00C215D1"/>
    <w:rsid w:val="00C21611"/>
    <w:rsid w:val="00C21621"/>
    <w:rsid w:val="00C218FD"/>
    <w:rsid w:val="00C21938"/>
    <w:rsid w:val="00C219BA"/>
    <w:rsid w:val="00C21D43"/>
    <w:rsid w:val="00C21DDD"/>
    <w:rsid w:val="00C21F0A"/>
    <w:rsid w:val="00C21F0C"/>
    <w:rsid w:val="00C21F0E"/>
    <w:rsid w:val="00C21F74"/>
    <w:rsid w:val="00C21FCD"/>
    <w:rsid w:val="00C21FE5"/>
    <w:rsid w:val="00C2209B"/>
    <w:rsid w:val="00C2236B"/>
    <w:rsid w:val="00C224CE"/>
    <w:rsid w:val="00C22648"/>
    <w:rsid w:val="00C22736"/>
    <w:rsid w:val="00C2273A"/>
    <w:rsid w:val="00C22751"/>
    <w:rsid w:val="00C228C7"/>
    <w:rsid w:val="00C22932"/>
    <w:rsid w:val="00C229CE"/>
    <w:rsid w:val="00C22AAF"/>
    <w:rsid w:val="00C22ABA"/>
    <w:rsid w:val="00C22BB2"/>
    <w:rsid w:val="00C22C04"/>
    <w:rsid w:val="00C22C6D"/>
    <w:rsid w:val="00C22DFD"/>
    <w:rsid w:val="00C22F6C"/>
    <w:rsid w:val="00C22F80"/>
    <w:rsid w:val="00C23206"/>
    <w:rsid w:val="00C234C5"/>
    <w:rsid w:val="00C2357C"/>
    <w:rsid w:val="00C237A7"/>
    <w:rsid w:val="00C2383E"/>
    <w:rsid w:val="00C2386E"/>
    <w:rsid w:val="00C239F9"/>
    <w:rsid w:val="00C23B5B"/>
    <w:rsid w:val="00C23BB9"/>
    <w:rsid w:val="00C23BDE"/>
    <w:rsid w:val="00C23C86"/>
    <w:rsid w:val="00C23D10"/>
    <w:rsid w:val="00C23D80"/>
    <w:rsid w:val="00C23E44"/>
    <w:rsid w:val="00C23E85"/>
    <w:rsid w:val="00C24059"/>
    <w:rsid w:val="00C241CF"/>
    <w:rsid w:val="00C24235"/>
    <w:rsid w:val="00C2434E"/>
    <w:rsid w:val="00C243C5"/>
    <w:rsid w:val="00C244BA"/>
    <w:rsid w:val="00C244F9"/>
    <w:rsid w:val="00C24522"/>
    <w:rsid w:val="00C24602"/>
    <w:rsid w:val="00C2467C"/>
    <w:rsid w:val="00C246AA"/>
    <w:rsid w:val="00C247D5"/>
    <w:rsid w:val="00C24BF5"/>
    <w:rsid w:val="00C24DA6"/>
    <w:rsid w:val="00C24E84"/>
    <w:rsid w:val="00C24F97"/>
    <w:rsid w:val="00C25129"/>
    <w:rsid w:val="00C25134"/>
    <w:rsid w:val="00C25297"/>
    <w:rsid w:val="00C25478"/>
    <w:rsid w:val="00C254DA"/>
    <w:rsid w:val="00C254FD"/>
    <w:rsid w:val="00C25701"/>
    <w:rsid w:val="00C257D5"/>
    <w:rsid w:val="00C25A1A"/>
    <w:rsid w:val="00C25AB8"/>
    <w:rsid w:val="00C25AD5"/>
    <w:rsid w:val="00C25B6A"/>
    <w:rsid w:val="00C25D7B"/>
    <w:rsid w:val="00C2602C"/>
    <w:rsid w:val="00C260C0"/>
    <w:rsid w:val="00C2612E"/>
    <w:rsid w:val="00C26284"/>
    <w:rsid w:val="00C262CE"/>
    <w:rsid w:val="00C26313"/>
    <w:rsid w:val="00C26370"/>
    <w:rsid w:val="00C26372"/>
    <w:rsid w:val="00C2646E"/>
    <w:rsid w:val="00C265FB"/>
    <w:rsid w:val="00C2670C"/>
    <w:rsid w:val="00C26987"/>
    <w:rsid w:val="00C269DF"/>
    <w:rsid w:val="00C26B21"/>
    <w:rsid w:val="00C26C04"/>
    <w:rsid w:val="00C26D87"/>
    <w:rsid w:val="00C26F21"/>
    <w:rsid w:val="00C26FE0"/>
    <w:rsid w:val="00C2703A"/>
    <w:rsid w:val="00C27135"/>
    <w:rsid w:val="00C272D7"/>
    <w:rsid w:val="00C273AD"/>
    <w:rsid w:val="00C2745D"/>
    <w:rsid w:val="00C27652"/>
    <w:rsid w:val="00C2769A"/>
    <w:rsid w:val="00C276F8"/>
    <w:rsid w:val="00C27718"/>
    <w:rsid w:val="00C27757"/>
    <w:rsid w:val="00C278A7"/>
    <w:rsid w:val="00C279EB"/>
    <w:rsid w:val="00C279F0"/>
    <w:rsid w:val="00C27A16"/>
    <w:rsid w:val="00C27A3A"/>
    <w:rsid w:val="00C27B72"/>
    <w:rsid w:val="00C27BE9"/>
    <w:rsid w:val="00C27CEB"/>
    <w:rsid w:val="00C27E48"/>
    <w:rsid w:val="00C27E4B"/>
    <w:rsid w:val="00C27E9F"/>
    <w:rsid w:val="00C3008B"/>
    <w:rsid w:val="00C30195"/>
    <w:rsid w:val="00C302AA"/>
    <w:rsid w:val="00C30657"/>
    <w:rsid w:val="00C30670"/>
    <w:rsid w:val="00C3070C"/>
    <w:rsid w:val="00C307F2"/>
    <w:rsid w:val="00C30851"/>
    <w:rsid w:val="00C30858"/>
    <w:rsid w:val="00C30983"/>
    <w:rsid w:val="00C3098C"/>
    <w:rsid w:val="00C30A9F"/>
    <w:rsid w:val="00C30AC3"/>
    <w:rsid w:val="00C30F09"/>
    <w:rsid w:val="00C30F12"/>
    <w:rsid w:val="00C30F9C"/>
    <w:rsid w:val="00C310B3"/>
    <w:rsid w:val="00C3133E"/>
    <w:rsid w:val="00C31499"/>
    <w:rsid w:val="00C314DF"/>
    <w:rsid w:val="00C31668"/>
    <w:rsid w:val="00C31730"/>
    <w:rsid w:val="00C317A6"/>
    <w:rsid w:val="00C31859"/>
    <w:rsid w:val="00C3188A"/>
    <w:rsid w:val="00C318B8"/>
    <w:rsid w:val="00C31941"/>
    <w:rsid w:val="00C31A32"/>
    <w:rsid w:val="00C31B2B"/>
    <w:rsid w:val="00C31C33"/>
    <w:rsid w:val="00C31C41"/>
    <w:rsid w:val="00C31F17"/>
    <w:rsid w:val="00C32072"/>
    <w:rsid w:val="00C32148"/>
    <w:rsid w:val="00C32498"/>
    <w:rsid w:val="00C32658"/>
    <w:rsid w:val="00C327AE"/>
    <w:rsid w:val="00C327ED"/>
    <w:rsid w:val="00C32833"/>
    <w:rsid w:val="00C32A6D"/>
    <w:rsid w:val="00C32B13"/>
    <w:rsid w:val="00C32BEA"/>
    <w:rsid w:val="00C32C19"/>
    <w:rsid w:val="00C32D30"/>
    <w:rsid w:val="00C32D4E"/>
    <w:rsid w:val="00C32D90"/>
    <w:rsid w:val="00C32E3D"/>
    <w:rsid w:val="00C330A8"/>
    <w:rsid w:val="00C330B6"/>
    <w:rsid w:val="00C332A1"/>
    <w:rsid w:val="00C335C8"/>
    <w:rsid w:val="00C3364A"/>
    <w:rsid w:val="00C3368F"/>
    <w:rsid w:val="00C336ED"/>
    <w:rsid w:val="00C3371F"/>
    <w:rsid w:val="00C338F1"/>
    <w:rsid w:val="00C33935"/>
    <w:rsid w:val="00C33AD0"/>
    <w:rsid w:val="00C33BBA"/>
    <w:rsid w:val="00C33BDF"/>
    <w:rsid w:val="00C33BEF"/>
    <w:rsid w:val="00C33C37"/>
    <w:rsid w:val="00C33C8F"/>
    <w:rsid w:val="00C33C94"/>
    <w:rsid w:val="00C33D38"/>
    <w:rsid w:val="00C33D78"/>
    <w:rsid w:val="00C33F5E"/>
    <w:rsid w:val="00C33F90"/>
    <w:rsid w:val="00C33F95"/>
    <w:rsid w:val="00C33FBD"/>
    <w:rsid w:val="00C3402F"/>
    <w:rsid w:val="00C3463E"/>
    <w:rsid w:val="00C346B0"/>
    <w:rsid w:val="00C347B5"/>
    <w:rsid w:val="00C34862"/>
    <w:rsid w:val="00C348D4"/>
    <w:rsid w:val="00C34917"/>
    <w:rsid w:val="00C349D6"/>
    <w:rsid w:val="00C34A2B"/>
    <w:rsid w:val="00C35046"/>
    <w:rsid w:val="00C350A1"/>
    <w:rsid w:val="00C35312"/>
    <w:rsid w:val="00C35408"/>
    <w:rsid w:val="00C3575B"/>
    <w:rsid w:val="00C35799"/>
    <w:rsid w:val="00C35C45"/>
    <w:rsid w:val="00C35D29"/>
    <w:rsid w:val="00C35DE0"/>
    <w:rsid w:val="00C35E58"/>
    <w:rsid w:val="00C35E75"/>
    <w:rsid w:val="00C36074"/>
    <w:rsid w:val="00C36132"/>
    <w:rsid w:val="00C3621C"/>
    <w:rsid w:val="00C36336"/>
    <w:rsid w:val="00C365DF"/>
    <w:rsid w:val="00C365EF"/>
    <w:rsid w:val="00C3661D"/>
    <w:rsid w:val="00C366E0"/>
    <w:rsid w:val="00C36816"/>
    <w:rsid w:val="00C36839"/>
    <w:rsid w:val="00C36CE7"/>
    <w:rsid w:val="00C36D08"/>
    <w:rsid w:val="00C36E96"/>
    <w:rsid w:val="00C36EEB"/>
    <w:rsid w:val="00C36F67"/>
    <w:rsid w:val="00C373AB"/>
    <w:rsid w:val="00C373EB"/>
    <w:rsid w:val="00C374E8"/>
    <w:rsid w:val="00C376F4"/>
    <w:rsid w:val="00C37876"/>
    <w:rsid w:val="00C3793B"/>
    <w:rsid w:val="00C37B0C"/>
    <w:rsid w:val="00C37B74"/>
    <w:rsid w:val="00C37DC0"/>
    <w:rsid w:val="00C37F14"/>
    <w:rsid w:val="00C37F4B"/>
    <w:rsid w:val="00C400A5"/>
    <w:rsid w:val="00C401C1"/>
    <w:rsid w:val="00C4023B"/>
    <w:rsid w:val="00C402A0"/>
    <w:rsid w:val="00C402F9"/>
    <w:rsid w:val="00C403B2"/>
    <w:rsid w:val="00C4050B"/>
    <w:rsid w:val="00C405AC"/>
    <w:rsid w:val="00C40607"/>
    <w:rsid w:val="00C40ABD"/>
    <w:rsid w:val="00C40B93"/>
    <w:rsid w:val="00C40BC2"/>
    <w:rsid w:val="00C41028"/>
    <w:rsid w:val="00C41072"/>
    <w:rsid w:val="00C410E4"/>
    <w:rsid w:val="00C411B0"/>
    <w:rsid w:val="00C4139C"/>
    <w:rsid w:val="00C41517"/>
    <w:rsid w:val="00C41555"/>
    <w:rsid w:val="00C41593"/>
    <w:rsid w:val="00C41729"/>
    <w:rsid w:val="00C4172E"/>
    <w:rsid w:val="00C4179E"/>
    <w:rsid w:val="00C417FD"/>
    <w:rsid w:val="00C41995"/>
    <w:rsid w:val="00C41A40"/>
    <w:rsid w:val="00C41AEA"/>
    <w:rsid w:val="00C41B3F"/>
    <w:rsid w:val="00C41D00"/>
    <w:rsid w:val="00C41D96"/>
    <w:rsid w:val="00C41DD4"/>
    <w:rsid w:val="00C41E9D"/>
    <w:rsid w:val="00C4212F"/>
    <w:rsid w:val="00C4219B"/>
    <w:rsid w:val="00C42322"/>
    <w:rsid w:val="00C423C8"/>
    <w:rsid w:val="00C423D0"/>
    <w:rsid w:val="00C4245F"/>
    <w:rsid w:val="00C42474"/>
    <w:rsid w:val="00C42500"/>
    <w:rsid w:val="00C42525"/>
    <w:rsid w:val="00C42627"/>
    <w:rsid w:val="00C42644"/>
    <w:rsid w:val="00C426B0"/>
    <w:rsid w:val="00C426BA"/>
    <w:rsid w:val="00C42763"/>
    <w:rsid w:val="00C429EF"/>
    <w:rsid w:val="00C42A16"/>
    <w:rsid w:val="00C42B4F"/>
    <w:rsid w:val="00C42BCB"/>
    <w:rsid w:val="00C42BF9"/>
    <w:rsid w:val="00C42CFA"/>
    <w:rsid w:val="00C42EE4"/>
    <w:rsid w:val="00C4322E"/>
    <w:rsid w:val="00C43239"/>
    <w:rsid w:val="00C43415"/>
    <w:rsid w:val="00C43586"/>
    <w:rsid w:val="00C435E3"/>
    <w:rsid w:val="00C4371A"/>
    <w:rsid w:val="00C4375D"/>
    <w:rsid w:val="00C437D3"/>
    <w:rsid w:val="00C438B2"/>
    <w:rsid w:val="00C4399F"/>
    <w:rsid w:val="00C43D90"/>
    <w:rsid w:val="00C43EE7"/>
    <w:rsid w:val="00C44091"/>
    <w:rsid w:val="00C4432D"/>
    <w:rsid w:val="00C44384"/>
    <w:rsid w:val="00C4463C"/>
    <w:rsid w:val="00C446EC"/>
    <w:rsid w:val="00C44775"/>
    <w:rsid w:val="00C4477C"/>
    <w:rsid w:val="00C44855"/>
    <w:rsid w:val="00C44933"/>
    <w:rsid w:val="00C44A73"/>
    <w:rsid w:val="00C44ACD"/>
    <w:rsid w:val="00C44AD7"/>
    <w:rsid w:val="00C44B0F"/>
    <w:rsid w:val="00C44E6E"/>
    <w:rsid w:val="00C44F07"/>
    <w:rsid w:val="00C44F55"/>
    <w:rsid w:val="00C451C6"/>
    <w:rsid w:val="00C452DA"/>
    <w:rsid w:val="00C45376"/>
    <w:rsid w:val="00C45643"/>
    <w:rsid w:val="00C45751"/>
    <w:rsid w:val="00C4588F"/>
    <w:rsid w:val="00C45A48"/>
    <w:rsid w:val="00C45AB5"/>
    <w:rsid w:val="00C45C98"/>
    <w:rsid w:val="00C45EA4"/>
    <w:rsid w:val="00C45EAF"/>
    <w:rsid w:val="00C4604C"/>
    <w:rsid w:val="00C46101"/>
    <w:rsid w:val="00C4618D"/>
    <w:rsid w:val="00C4634F"/>
    <w:rsid w:val="00C463AE"/>
    <w:rsid w:val="00C464F5"/>
    <w:rsid w:val="00C464FC"/>
    <w:rsid w:val="00C466B1"/>
    <w:rsid w:val="00C46845"/>
    <w:rsid w:val="00C4687A"/>
    <w:rsid w:val="00C46A5C"/>
    <w:rsid w:val="00C46A6F"/>
    <w:rsid w:val="00C46CF7"/>
    <w:rsid w:val="00C46EDC"/>
    <w:rsid w:val="00C46F0B"/>
    <w:rsid w:val="00C46F26"/>
    <w:rsid w:val="00C47062"/>
    <w:rsid w:val="00C470E0"/>
    <w:rsid w:val="00C4714F"/>
    <w:rsid w:val="00C473E5"/>
    <w:rsid w:val="00C474ED"/>
    <w:rsid w:val="00C4777E"/>
    <w:rsid w:val="00C47811"/>
    <w:rsid w:val="00C4794C"/>
    <w:rsid w:val="00C47A1A"/>
    <w:rsid w:val="00C47D4F"/>
    <w:rsid w:val="00C47D5B"/>
    <w:rsid w:val="00C47DD8"/>
    <w:rsid w:val="00C47ED2"/>
    <w:rsid w:val="00C47EEC"/>
    <w:rsid w:val="00C47F71"/>
    <w:rsid w:val="00C47F7F"/>
    <w:rsid w:val="00C47F9F"/>
    <w:rsid w:val="00C4B7CF"/>
    <w:rsid w:val="00C50149"/>
    <w:rsid w:val="00C502C5"/>
    <w:rsid w:val="00C504F4"/>
    <w:rsid w:val="00C50520"/>
    <w:rsid w:val="00C505EB"/>
    <w:rsid w:val="00C50628"/>
    <w:rsid w:val="00C50A87"/>
    <w:rsid w:val="00C50B79"/>
    <w:rsid w:val="00C50C88"/>
    <w:rsid w:val="00C50E2E"/>
    <w:rsid w:val="00C50EE9"/>
    <w:rsid w:val="00C51196"/>
    <w:rsid w:val="00C5120A"/>
    <w:rsid w:val="00C51290"/>
    <w:rsid w:val="00C51335"/>
    <w:rsid w:val="00C513F9"/>
    <w:rsid w:val="00C5145F"/>
    <w:rsid w:val="00C51464"/>
    <w:rsid w:val="00C514A1"/>
    <w:rsid w:val="00C51860"/>
    <w:rsid w:val="00C519AE"/>
    <w:rsid w:val="00C51BF2"/>
    <w:rsid w:val="00C51CD7"/>
    <w:rsid w:val="00C51D34"/>
    <w:rsid w:val="00C51F7C"/>
    <w:rsid w:val="00C51FF4"/>
    <w:rsid w:val="00C52191"/>
    <w:rsid w:val="00C521CA"/>
    <w:rsid w:val="00C523A1"/>
    <w:rsid w:val="00C523C0"/>
    <w:rsid w:val="00C5258E"/>
    <w:rsid w:val="00C52664"/>
    <w:rsid w:val="00C52809"/>
    <w:rsid w:val="00C52996"/>
    <w:rsid w:val="00C52D23"/>
    <w:rsid w:val="00C52D26"/>
    <w:rsid w:val="00C52DAA"/>
    <w:rsid w:val="00C52EE3"/>
    <w:rsid w:val="00C53146"/>
    <w:rsid w:val="00C53157"/>
    <w:rsid w:val="00C53264"/>
    <w:rsid w:val="00C533C4"/>
    <w:rsid w:val="00C533D7"/>
    <w:rsid w:val="00C533E9"/>
    <w:rsid w:val="00C5341A"/>
    <w:rsid w:val="00C5343E"/>
    <w:rsid w:val="00C5348A"/>
    <w:rsid w:val="00C534DC"/>
    <w:rsid w:val="00C536FD"/>
    <w:rsid w:val="00C537A1"/>
    <w:rsid w:val="00C537FF"/>
    <w:rsid w:val="00C5390C"/>
    <w:rsid w:val="00C53953"/>
    <w:rsid w:val="00C53954"/>
    <w:rsid w:val="00C53BAB"/>
    <w:rsid w:val="00C53CAF"/>
    <w:rsid w:val="00C53D1C"/>
    <w:rsid w:val="00C53D77"/>
    <w:rsid w:val="00C53E38"/>
    <w:rsid w:val="00C53EC7"/>
    <w:rsid w:val="00C53F59"/>
    <w:rsid w:val="00C53FD2"/>
    <w:rsid w:val="00C54057"/>
    <w:rsid w:val="00C542BD"/>
    <w:rsid w:val="00C542C8"/>
    <w:rsid w:val="00C543EE"/>
    <w:rsid w:val="00C544C8"/>
    <w:rsid w:val="00C54541"/>
    <w:rsid w:val="00C545F2"/>
    <w:rsid w:val="00C54606"/>
    <w:rsid w:val="00C54629"/>
    <w:rsid w:val="00C5473D"/>
    <w:rsid w:val="00C5493C"/>
    <w:rsid w:val="00C5496D"/>
    <w:rsid w:val="00C54BAF"/>
    <w:rsid w:val="00C54ED1"/>
    <w:rsid w:val="00C55059"/>
    <w:rsid w:val="00C551A8"/>
    <w:rsid w:val="00C5534F"/>
    <w:rsid w:val="00C554C8"/>
    <w:rsid w:val="00C55766"/>
    <w:rsid w:val="00C55852"/>
    <w:rsid w:val="00C55951"/>
    <w:rsid w:val="00C55B58"/>
    <w:rsid w:val="00C55EAE"/>
    <w:rsid w:val="00C55F0D"/>
    <w:rsid w:val="00C55F4D"/>
    <w:rsid w:val="00C55FF0"/>
    <w:rsid w:val="00C560B1"/>
    <w:rsid w:val="00C56298"/>
    <w:rsid w:val="00C562BE"/>
    <w:rsid w:val="00C563EE"/>
    <w:rsid w:val="00C564A0"/>
    <w:rsid w:val="00C564A2"/>
    <w:rsid w:val="00C56511"/>
    <w:rsid w:val="00C565B0"/>
    <w:rsid w:val="00C565C9"/>
    <w:rsid w:val="00C565F9"/>
    <w:rsid w:val="00C5667E"/>
    <w:rsid w:val="00C56731"/>
    <w:rsid w:val="00C56780"/>
    <w:rsid w:val="00C56A5A"/>
    <w:rsid w:val="00C56AC1"/>
    <w:rsid w:val="00C56B6B"/>
    <w:rsid w:val="00C56E49"/>
    <w:rsid w:val="00C56E67"/>
    <w:rsid w:val="00C56FA3"/>
    <w:rsid w:val="00C571CE"/>
    <w:rsid w:val="00C5722D"/>
    <w:rsid w:val="00C57262"/>
    <w:rsid w:val="00C5736C"/>
    <w:rsid w:val="00C57638"/>
    <w:rsid w:val="00C57886"/>
    <w:rsid w:val="00C578AA"/>
    <w:rsid w:val="00C57950"/>
    <w:rsid w:val="00C579F2"/>
    <w:rsid w:val="00C57A34"/>
    <w:rsid w:val="00C57B63"/>
    <w:rsid w:val="00C57CB4"/>
    <w:rsid w:val="00C57D34"/>
    <w:rsid w:val="00C57E8F"/>
    <w:rsid w:val="00C57EE9"/>
    <w:rsid w:val="00C57F07"/>
    <w:rsid w:val="00C57FAB"/>
    <w:rsid w:val="00C60038"/>
    <w:rsid w:val="00C601A0"/>
    <w:rsid w:val="00C60246"/>
    <w:rsid w:val="00C6028F"/>
    <w:rsid w:val="00C60344"/>
    <w:rsid w:val="00C60392"/>
    <w:rsid w:val="00C6046E"/>
    <w:rsid w:val="00C6056F"/>
    <w:rsid w:val="00C6061A"/>
    <w:rsid w:val="00C60753"/>
    <w:rsid w:val="00C60776"/>
    <w:rsid w:val="00C607E2"/>
    <w:rsid w:val="00C60803"/>
    <w:rsid w:val="00C608FA"/>
    <w:rsid w:val="00C609C5"/>
    <w:rsid w:val="00C60A11"/>
    <w:rsid w:val="00C60A20"/>
    <w:rsid w:val="00C60AF9"/>
    <w:rsid w:val="00C60B71"/>
    <w:rsid w:val="00C60C74"/>
    <w:rsid w:val="00C60D56"/>
    <w:rsid w:val="00C60DF3"/>
    <w:rsid w:val="00C61009"/>
    <w:rsid w:val="00C61064"/>
    <w:rsid w:val="00C610C6"/>
    <w:rsid w:val="00C612CF"/>
    <w:rsid w:val="00C6136E"/>
    <w:rsid w:val="00C613BE"/>
    <w:rsid w:val="00C613C8"/>
    <w:rsid w:val="00C614A6"/>
    <w:rsid w:val="00C614B9"/>
    <w:rsid w:val="00C614D9"/>
    <w:rsid w:val="00C6157F"/>
    <w:rsid w:val="00C6165E"/>
    <w:rsid w:val="00C6184F"/>
    <w:rsid w:val="00C6190E"/>
    <w:rsid w:val="00C61B33"/>
    <w:rsid w:val="00C61B92"/>
    <w:rsid w:val="00C61D2C"/>
    <w:rsid w:val="00C61E46"/>
    <w:rsid w:val="00C61E92"/>
    <w:rsid w:val="00C61F59"/>
    <w:rsid w:val="00C6204F"/>
    <w:rsid w:val="00C6208C"/>
    <w:rsid w:val="00C623CF"/>
    <w:rsid w:val="00C6244D"/>
    <w:rsid w:val="00C6254A"/>
    <w:rsid w:val="00C62660"/>
    <w:rsid w:val="00C6267D"/>
    <w:rsid w:val="00C626B5"/>
    <w:rsid w:val="00C6289D"/>
    <w:rsid w:val="00C628E8"/>
    <w:rsid w:val="00C62ADF"/>
    <w:rsid w:val="00C62B02"/>
    <w:rsid w:val="00C62B40"/>
    <w:rsid w:val="00C62B9D"/>
    <w:rsid w:val="00C62E16"/>
    <w:rsid w:val="00C63009"/>
    <w:rsid w:val="00C6308F"/>
    <w:rsid w:val="00C630D2"/>
    <w:rsid w:val="00C6312C"/>
    <w:rsid w:val="00C632F0"/>
    <w:rsid w:val="00C63353"/>
    <w:rsid w:val="00C6335E"/>
    <w:rsid w:val="00C6344E"/>
    <w:rsid w:val="00C63661"/>
    <w:rsid w:val="00C636AF"/>
    <w:rsid w:val="00C636F9"/>
    <w:rsid w:val="00C636FC"/>
    <w:rsid w:val="00C639F1"/>
    <w:rsid w:val="00C63B30"/>
    <w:rsid w:val="00C63BFB"/>
    <w:rsid w:val="00C63C86"/>
    <w:rsid w:val="00C63CAF"/>
    <w:rsid w:val="00C63D3C"/>
    <w:rsid w:val="00C6400E"/>
    <w:rsid w:val="00C640A7"/>
    <w:rsid w:val="00C640F4"/>
    <w:rsid w:val="00C64127"/>
    <w:rsid w:val="00C64287"/>
    <w:rsid w:val="00C645DD"/>
    <w:rsid w:val="00C645E4"/>
    <w:rsid w:val="00C645F4"/>
    <w:rsid w:val="00C64685"/>
    <w:rsid w:val="00C646A7"/>
    <w:rsid w:val="00C646DF"/>
    <w:rsid w:val="00C64918"/>
    <w:rsid w:val="00C64939"/>
    <w:rsid w:val="00C64956"/>
    <w:rsid w:val="00C64AD1"/>
    <w:rsid w:val="00C64AD6"/>
    <w:rsid w:val="00C64B17"/>
    <w:rsid w:val="00C64C8B"/>
    <w:rsid w:val="00C64DCE"/>
    <w:rsid w:val="00C64E6D"/>
    <w:rsid w:val="00C64EA3"/>
    <w:rsid w:val="00C65041"/>
    <w:rsid w:val="00C6506C"/>
    <w:rsid w:val="00C652C2"/>
    <w:rsid w:val="00C652CB"/>
    <w:rsid w:val="00C653A4"/>
    <w:rsid w:val="00C6558C"/>
    <w:rsid w:val="00C658D7"/>
    <w:rsid w:val="00C65AAF"/>
    <w:rsid w:val="00C65B43"/>
    <w:rsid w:val="00C65B8B"/>
    <w:rsid w:val="00C65DEF"/>
    <w:rsid w:val="00C65E70"/>
    <w:rsid w:val="00C66115"/>
    <w:rsid w:val="00C661F6"/>
    <w:rsid w:val="00C661FC"/>
    <w:rsid w:val="00C6620B"/>
    <w:rsid w:val="00C662BC"/>
    <w:rsid w:val="00C664E1"/>
    <w:rsid w:val="00C6651E"/>
    <w:rsid w:val="00C6653F"/>
    <w:rsid w:val="00C6663D"/>
    <w:rsid w:val="00C667D3"/>
    <w:rsid w:val="00C66821"/>
    <w:rsid w:val="00C66870"/>
    <w:rsid w:val="00C6690B"/>
    <w:rsid w:val="00C66B61"/>
    <w:rsid w:val="00C66DD9"/>
    <w:rsid w:val="00C66EF2"/>
    <w:rsid w:val="00C66F2C"/>
    <w:rsid w:val="00C66F3A"/>
    <w:rsid w:val="00C66FA8"/>
    <w:rsid w:val="00C673D7"/>
    <w:rsid w:val="00C67402"/>
    <w:rsid w:val="00C674D9"/>
    <w:rsid w:val="00C67737"/>
    <w:rsid w:val="00C67763"/>
    <w:rsid w:val="00C678C6"/>
    <w:rsid w:val="00C678FC"/>
    <w:rsid w:val="00C67A3C"/>
    <w:rsid w:val="00C67B92"/>
    <w:rsid w:val="00C67BA9"/>
    <w:rsid w:val="00C67DAC"/>
    <w:rsid w:val="00C701A3"/>
    <w:rsid w:val="00C701B6"/>
    <w:rsid w:val="00C701FA"/>
    <w:rsid w:val="00C702CB"/>
    <w:rsid w:val="00C702EF"/>
    <w:rsid w:val="00C703F4"/>
    <w:rsid w:val="00C70549"/>
    <w:rsid w:val="00C70564"/>
    <w:rsid w:val="00C7065C"/>
    <w:rsid w:val="00C70748"/>
    <w:rsid w:val="00C70770"/>
    <w:rsid w:val="00C7082C"/>
    <w:rsid w:val="00C70A53"/>
    <w:rsid w:val="00C70CE7"/>
    <w:rsid w:val="00C70E6C"/>
    <w:rsid w:val="00C712ED"/>
    <w:rsid w:val="00C7136F"/>
    <w:rsid w:val="00C713C1"/>
    <w:rsid w:val="00C7155F"/>
    <w:rsid w:val="00C71560"/>
    <w:rsid w:val="00C71618"/>
    <w:rsid w:val="00C71743"/>
    <w:rsid w:val="00C717DF"/>
    <w:rsid w:val="00C7185B"/>
    <w:rsid w:val="00C71A93"/>
    <w:rsid w:val="00C71B8E"/>
    <w:rsid w:val="00C71C88"/>
    <w:rsid w:val="00C71CB2"/>
    <w:rsid w:val="00C71CBC"/>
    <w:rsid w:val="00C71FCB"/>
    <w:rsid w:val="00C72041"/>
    <w:rsid w:val="00C7212E"/>
    <w:rsid w:val="00C721E1"/>
    <w:rsid w:val="00C722CC"/>
    <w:rsid w:val="00C723F4"/>
    <w:rsid w:val="00C7246E"/>
    <w:rsid w:val="00C72746"/>
    <w:rsid w:val="00C72753"/>
    <w:rsid w:val="00C7287B"/>
    <w:rsid w:val="00C728D3"/>
    <w:rsid w:val="00C72AA1"/>
    <w:rsid w:val="00C72CC9"/>
    <w:rsid w:val="00C72D98"/>
    <w:rsid w:val="00C72DD8"/>
    <w:rsid w:val="00C72EE1"/>
    <w:rsid w:val="00C72FC9"/>
    <w:rsid w:val="00C730C7"/>
    <w:rsid w:val="00C73271"/>
    <w:rsid w:val="00C73491"/>
    <w:rsid w:val="00C7351D"/>
    <w:rsid w:val="00C73677"/>
    <w:rsid w:val="00C736A4"/>
    <w:rsid w:val="00C7380B"/>
    <w:rsid w:val="00C73841"/>
    <w:rsid w:val="00C73973"/>
    <w:rsid w:val="00C73B19"/>
    <w:rsid w:val="00C73BEF"/>
    <w:rsid w:val="00C73E4E"/>
    <w:rsid w:val="00C73EF7"/>
    <w:rsid w:val="00C73FC2"/>
    <w:rsid w:val="00C74029"/>
    <w:rsid w:val="00C740A1"/>
    <w:rsid w:val="00C74331"/>
    <w:rsid w:val="00C744EB"/>
    <w:rsid w:val="00C74521"/>
    <w:rsid w:val="00C7460F"/>
    <w:rsid w:val="00C7478F"/>
    <w:rsid w:val="00C74835"/>
    <w:rsid w:val="00C74871"/>
    <w:rsid w:val="00C74929"/>
    <w:rsid w:val="00C74934"/>
    <w:rsid w:val="00C74984"/>
    <w:rsid w:val="00C74AAF"/>
    <w:rsid w:val="00C74ADA"/>
    <w:rsid w:val="00C74B67"/>
    <w:rsid w:val="00C74D08"/>
    <w:rsid w:val="00C74D7A"/>
    <w:rsid w:val="00C74DC1"/>
    <w:rsid w:val="00C74E0E"/>
    <w:rsid w:val="00C74E72"/>
    <w:rsid w:val="00C74EA2"/>
    <w:rsid w:val="00C74F52"/>
    <w:rsid w:val="00C75014"/>
    <w:rsid w:val="00C75055"/>
    <w:rsid w:val="00C750F5"/>
    <w:rsid w:val="00C751C2"/>
    <w:rsid w:val="00C75283"/>
    <w:rsid w:val="00C752A8"/>
    <w:rsid w:val="00C755BD"/>
    <w:rsid w:val="00C756AC"/>
    <w:rsid w:val="00C75754"/>
    <w:rsid w:val="00C75770"/>
    <w:rsid w:val="00C7578C"/>
    <w:rsid w:val="00C7587F"/>
    <w:rsid w:val="00C7593F"/>
    <w:rsid w:val="00C75963"/>
    <w:rsid w:val="00C75A5F"/>
    <w:rsid w:val="00C75BAC"/>
    <w:rsid w:val="00C75BF3"/>
    <w:rsid w:val="00C75CCA"/>
    <w:rsid w:val="00C75DC8"/>
    <w:rsid w:val="00C75DE9"/>
    <w:rsid w:val="00C75E42"/>
    <w:rsid w:val="00C75E4E"/>
    <w:rsid w:val="00C76093"/>
    <w:rsid w:val="00C76309"/>
    <w:rsid w:val="00C763D7"/>
    <w:rsid w:val="00C764F6"/>
    <w:rsid w:val="00C76582"/>
    <w:rsid w:val="00C767E2"/>
    <w:rsid w:val="00C76829"/>
    <w:rsid w:val="00C76B63"/>
    <w:rsid w:val="00C76B67"/>
    <w:rsid w:val="00C76D20"/>
    <w:rsid w:val="00C770FE"/>
    <w:rsid w:val="00C77134"/>
    <w:rsid w:val="00C77477"/>
    <w:rsid w:val="00C77565"/>
    <w:rsid w:val="00C7759C"/>
    <w:rsid w:val="00C77693"/>
    <w:rsid w:val="00C776CD"/>
    <w:rsid w:val="00C77722"/>
    <w:rsid w:val="00C77741"/>
    <w:rsid w:val="00C779C3"/>
    <w:rsid w:val="00C77B25"/>
    <w:rsid w:val="00C77CC8"/>
    <w:rsid w:val="00C77F27"/>
    <w:rsid w:val="00C77FE4"/>
    <w:rsid w:val="00C800AB"/>
    <w:rsid w:val="00C8016C"/>
    <w:rsid w:val="00C801F8"/>
    <w:rsid w:val="00C8033E"/>
    <w:rsid w:val="00C803E4"/>
    <w:rsid w:val="00C804AC"/>
    <w:rsid w:val="00C804F1"/>
    <w:rsid w:val="00C8061D"/>
    <w:rsid w:val="00C8081F"/>
    <w:rsid w:val="00C809B1"/>
    <w:rsid w:val="00C80B2D"/>
    <w:rsid w:val="00C80B4B"/>
    <w:rsid w:val="00C80D6F"/>
    <w:rsid w:val="00C8110A"/>
    <w:rsid w:val="00C81238"/>
    <w:rsid w:val="00C81257"/>
    <w:rsid w:val="00C81499"/>
    <w:rsid w:val="00C81560"/>
    <w:rsid w:val="00C81617"/>
    <w:rsid w:val="00C817DD"/>
    <w:rsid w:val="00C8192C"/>
    <w:rsid w:val="00C819AC"/>
    <w:rsid w:val="00C81A05"/>
    <w:rsid w:val="00C81A4A"/>
    <w:rsid w:val="00C81A95"/>
    <w:rsid w:val="00C81ACD"/>
    <w:rsid w:val="00C81AFC"/>
    <w:rsid w:val="00C81B0F"/>
    <w:rsid w:val="00C81C8F"/>
    <w:rsid w:val="00C81E67"/>
    <w:rsid w:val="00C81FE3"/>
    <w:rsid w:val="00C82036"/>
    <w:rsid w:val="00C82105"/>
    <w:rsid w:val="00C82130"/>
    <w:rsid w:val="00C8238A"/>
    <w:rsid w:val="00C82403"/>
    <w:rsid w:val="00C82446"/>
    <w:rsid w:val="00C824B5"/>
    <w:rsid w:val="00C824D3"/>
    <w:rsid w:val="00C82795"/>
    <w:rsid w:val="00C827F9"/>
    <w:rsid w:val="00C8283F"/>
    <w:rsid w:val="00C82982"/>
    <w:rsid w:val="00C82A2E"/>
    <w:rsid w:val="00C82AF0"/>
    <w:rsid w:val="00C82B24"/>
    <w:rsid w:val="00C82B34"/>
    <w:rsid w:val="00C82B46"/>
    <w:rsid w:val="00C82B4D"/>
    <w:rsid w:val="00C82BA1"/>
    <w:rsid w:val="00C82BEB"/>
    <w:rsid w:val="00C82BF3"/>
    <w:rsid w:val="00C82E3F"/>
    <w:rsid w:val="00C82F89"/>
    <w:rsid w:val="00C8304D"/>
    <w:rsid w:val="00C83058"/>
    <w:rsid w:val="00C830E0"/>
    <w:rsid w:val="00C83123"/>
    <w:rsid w:val="00C83128"/>
    <w:rsid w:val="00C83205"/>
    <w:rsid w:val="00C833FA"/>
    <w:rsid w:val="00C8345A"/>
    <w:rsid w:val="00C835B2"/>
    <w:rsid w:val="00C835F1"/>
    <w:rsid w:val="00C835F2"/>
    <w:rsid w:val="00C836FE"/>
    <w:rsid w:val="00C837FB"/>
    <w:rsid w:val="00C83A42"/>
    <w:rsid w:val="00C83C71"/>
    <w:rsid w:val="00C83D47"/>
    <w:rsid w:val="00C83DD7"/>
    <w:rsid w:val="00C840DB"/>
    <w:rsid w:val="00C8426D"/>
    <w:rsid w:val="00C842A9"/>
    <w:rsid w:val="00C842FC"/>
    <w:rsid w:val="00C8453C"/>
    <w:rsid w:val="00C84580"/>
    <w:rsid w:val="00C84649"/>
    <w:rsid w:val="00C846F1"/>
    <w:rsid w:val="00C84754"/>
    <w:rsid w:val="00C84872"/>
    <w:rsid w:val="00C848C9"/>
    <w:rsid w:val="00C84A18"/>
    <w:rsid w:val="00C84ABF"/>
    <w:rsid w:val="00C84B08"/>
    <w:rsid w:val="00C84CA3"/>
    <w:rsid w:val="00C84CCA"/>
    <w:rsid w:val="00C84EAF"/>
    <w:rsid w:val="00C8500C"/>
    <w:rsid w:val="00C8504A"/>
    <w:rsid w:val="00C850CA"/>
    <w:rsid w:val="00C850E8"/>
    <w:rsid w:val="00C8517B"/>
    <w:rsid w:val="00C851A4"/>
    <w:rsid w:val="00C851BC"/>
    <w:rsid w:val="00C85291"/>
    <w:rsid w:val="00C85325"/>
    <w:rsid w:val="00C854B3"/>
    <w:rsid w:val="00C8555B"/>
    <w:rsid w:val="00C85653"/>
    <w:rsid w:val="00C8566A"/>
    <w:rsid w:val="00C8569B"/>
    <w:rsid w:val="00C857C1"/>
    <w:rsid w:val="00C858BD"/>
    <w:rsid w:val="00C859D9"/>
    <w:rsid w:val="00C85E23"/>
    <w:rsid w:val="00C85E4E"/>
    <w:rsid w:val="00C85E65"/>
    <w:rsid w:val="00C85F18"/>
    <w:rsid w:val="00C85FE8"/>
    <w:rsid w:val="00C86028"/>
    <w:rsid w:val="00C86033"/>
    <w:rsid w:val="00C860B1"/>
    <w:rsid w:val="00C86113"/>
    <w:rsid w:val="00C861F0"/>
    <w:rsid w:val="00C86387"/>
    <w:rsid w:val="00C8640B"/>
    <w:rsid w:val="00C86479"/>
    <w:rsid w:val="00C86495"/>
    <w:rsid w:val="00C86666"/>
    <w:rsid w:val="00C86814"/>
    <w:rsid w:val="00C869F1"/>
    <w:rsid w:val="00C86A91"/>
    <w:rsid w:val="00C86C3F"/>
    <w:rsid w:val="00C86E96"/>
    <w:rsid w:val="00C87129"/>
    <w:rsid w:val="00C871D4"/>
    <w:rsid w:val="00C87246"/>
    <w:rsid w:val="00C87256"/>
    <w:rsid w:val="00C872B9"/>
    <w:rsid w:val="00C87383"/>
    <w:rsid w:val="00C8763F"/>
    <w:rsid w:val="00C8778F"/>
    <w:rsid w:val="00C87A6A"/>
    <w:rsid w:val="00C87D02"/>
    <w:rsid w:val="00C87DAA"/>
    <w:rsid w:val="00C87E2C"/>
    <w:rsid w:val="00C901D7"/>
    <w:rsid w:val="00C902B4"/>
    <w:rsid w:val="00C9037E"/>
    <w:rsid w:val="00C905C2"/>
    <w:rsid w:val="00C90624"/>
    <w:rsid w:val="00C90688"/>
    <w:rsid w:val="00C906E6"/>
    <w:rsid w:val="00C907AD"/>
    <w:rsid w:val="00C90A01"/>
    <w:rsid w:val="00C90A52"/>
    <w:rsid w:val="00C90A9C"/>
    <w:rsid w:val="00C90BEF"/>
    <w:rsid w:val="00C90EC2"/>
    <w:rsid w:val="00C91250"/>
    <w:rsid w:val="00C9128D"/>
    <w:rsid w:val="00C912EF"/>
    <w:rsid w:val="00C9136B"/>
    <w:rsid w:val="00C9144A"/>
    <w:rsid w:val="00C914B3"/>
    <w:rsid w:val="00C91655"/>
    <w:rsid w:val="00C91680"/>
    <w:rsid w:val="00C916A7"/>
    <w:rsid w:val="00C9170A"/>
    <w:rsid w:val="00C918DC"/>
    <w:rsid w:val="00C919C6"/>
    <w:rsid w:val="00C91A97"/>
    <w:rsid w:val="00C91B55"/>
    <w:rsid w:val="00C91B76"/>
    <w:rsid w:val="00C91D1F"/>
    <w:rsid w:val="00C91D77"/>
    <w:rsid w:val="00C91DBB"/>
    <w:rsid w:val="00C91DBC"/>
    <w:rsid w:val="00C91FBC"/>
    <w:rsid w:val="00C922C9"/>
    <w:rsid w:val="00C92315"/>
    <w:rsid w:val="00C9247C"/>
    <w:rsid w:val="00C9254C"/>
    <w:rsid w:val="00C9256D"/>
    <w:rsid w:val="00C92600"/>
    <w:rsid w:val="00C92623"/>
    <w:rsid w:val="00C92882"/>
    <w:rsid w:val="00C9293C"/>
    <w:rsid w:val="00C92A0F"/>
    <w:rsid w:val="00C92AA0"/>
    <w:rsid w:val="00C92B1B"/>
    <w:rsid w:val="00C92B66"/>
    <w:rsid w:val="00C92B8C"/>
    <w:rsid w:val="00C92E79"/>
    <w:rsid w:val="00C93403"/>
    <w:rsid w:val="00C934A5"/>
    <w:rsid w:val="00C934AA"/>
    <w:rsid w:val="00C93518"/>
    <w:rsid w:val="00C9353F"/>
    <w:rsid w:val="00C9356C"/>
    <w:rsid w:val="00C935BD"/>
    <w:rsid w:val="00C936D2"/>
    <w:rsid w:val="00C937C6"/>
    <w:rsid w:val="00C93838"/>
    <w:rsid w:val="00C939A6"/>
    <w:rsid w:val="00C93D82"/>
    <w:rsid w:val="00C93DCE"/>
    <w:rsid w:val="00C93F37"/>
    <w:rsid w:val="00C93F79"/>
    <w:rsid w:val="00C94028"/>
    <w:rsid w:val="00C9404D"/>
    <w:rsid w:val="00C94289"/>
    <w:rsid w:val="00C942D2"/>
    <w:rsid w:val="00C942E4"/>
    <w:rsid w:val="00C9450D"/>
    <w:rsid w:val="00C94527"/>
    <w:rsid w:val="00C9461D"/>
    <w:rsid w:val="00C9461F"/>
    <w:rsid w:val="00C946E6"/>
    <w:rsid w:val="00C94746"/>
    <w:rsid w:val="00C94778"/>
    <w:rsid w:val="00C9488C"/>
    <w:rsid w:val="00C94910"/>
    <w:rsid w:val="00C94A1A"/>
    <w:rsid w:val="00C94B93"/>
    <w:rsid w:val="00C94BE5"/>
    <w:rsid w:val="00C94D12"/>
    <w:rsid w:val="00C95015"/>
    <w:rsid w:val="00C951BC"/>
    <w:rsid w:val="00C95241"/>
    <w:rsid w:val="00C9541E"/>
    <w:rsid w:val="00C9551B"/>
    <w:rsid w:val="00C955B8"/>
    <w:rsid w:val="00C955BA"/>
    <w:rsid w:val="00C956B6"/>
    <w:rsid w:val="00C9580A"/>
    <w:rsid w:val="00C958A7"/>
    <w:rsid w:val="00C95A20"/>
    <w:rsid w:val="00C95A56"/>
    <w:rsid w:val="00C95A95"/>
    <w:rsid w:val="00C95B8D"/>
    <w:rsid w:val="00C95C03"/>
    <w:rsid w:val="00C95C50"/>
    <w:rsid w:val="00C95CA5"/>
    <w:rsid w:val="00C95D2C"/>
    <w:rsid w:val="00C95D6B"/>
    <w:rsid w:val="00C95F2A"/>
    <w:rsid w:val="00C963C8"/>
    <w:rsid w:val="00C96580"/>
    <w:rsid w:val="00C965B8"/>
    <w:rsid w:val="00C966D0"/>
    <w:rsid w:val="00C96744"/>
    <w:rsid w:val="00C967EA"/>
    <w:rsid w:val="00C96958"/>
    <w:rsid w:val="00C96B4D"/>
    <w:rsid w:val="00C96C23"/>
    <w:rsid w:val="00C96DCA"/>
    <w:rsid w:val="00C96E53"/>
    <w:rsid w:val="00C96E5A"/>
    <w:rsid w:val="00C96FED"/>
    <w:rsid w:val="00C97162"/>
    <w:rsid w:val="00C97405"/>
    <w:rsid w:val="00C97448"/>
    <w:rsid w:val="00C974A7"/>
    <w:rsid w:val="00C974BC"/>
    <w:rsid w:val="00C97558"/>
    <w:rsid w:val="00C975AD"/>
    <w:rsid w:val="00C97665"/>
    <w:rsid w:val="00C976B6"/>
    <w:rsid w:val="00C976C9"/>
    <w:rsid w:val="00C97828"/>
    <w:rsid w:val="00C978C6"/>
    <w:rsid w:val="00C978D2"/>
    <w:rsid w:val="00C978E3"/>
    <w:rsid w:val="00C97A88"/>
    <w:rsid w:val="00C97B29"/>
    <w:rsid w:val="00C97C05"/>
    <w:rsid w:val="00C97CE0"/>
    <w:rsid w:val="00C97CFC"/>
    <w:rsid w:val="00C97F37"/>
    <w:rsid w:val="00C97F6F"/>
    <w:rsid w:val="00C97FEF"/>
    <w:rsid w:val="00CA0164"/>
    <w:rsid w:val="00CA0176"/>
    <w:rsid w:val="00CA043C"/>
    <w:rsid w:val="00CA0444"/>
    <w:rsid w:val="00CA04E6"/>
    <w:rsid w:val="00CA063E"/>
    <w:rsid w:val="00CA069B"/>
    <w:rsid w:val="00CA087A"/>
    <w:rsid w:val="00CA08D0"/>
    <w:rsid w:val="00CA0958"/>
    <w:rsid w:val="00CA096F"/>
    <w:rsid w:val="00CA0A5F"/>
    <w:rsid w:val="00CA0E4E"/>
    <w:rsid w:val="00CA0EA4"/>
    <w:rsid w:val="00CA0FDF"/>
    <w:rsid w:val="00CA10FC"/>
    <w:rsid w:val="00CA1172"/>
    <w:rsid w:val="00CA1435"/>
    <w:rsid w:val="00CA15A1"/>
    <w:rsid w:val="00CA16E5"/>
    <w:rsid w:val="00CA1720"/>
    <w:rsid w:val="00CA1802"/>
    <w:rsid w:val="00CA1825"/>
    <w:rsid w:val="00CA1873"/>
    <w:rsid w:val="00CA18A4"/>
    <w:rsid w:val="00CA196D"/>
    <w:rsid w:val="00CA1B68"/>
    <w:rsid w:val="00CA1CAB"/>
    <w:rsid w:val="00CA1D38"/>
    <w:rsid w:val="00CA1E4E"/>
    <w:rsid w:val="00CA1EFD"/>
    <w:rsid w:val="00CA2002"/>
    <w:rsid w:val="00CA2137"/>
    <w:rsid w:val="00CA2282"/>
    <w:rsid w:val="00CA22CF"/>
    <w:rsid w:val="00CA232D"/>
    <w:rsid w:val="00CA2444"/>
    <w:rsid w:val="00CA24E0"/>
    <w:rsid w:val="00CA25A0"/>
    <w:rsid w:val="00CA2612"/>
    <w:rsid w:val="00CA274E"/>
    <w:rsid w:val="00CA276C"/>
    <w:rsid w:val="00CA27E1"/>
    <w:rsid w:val="00CA2809"/>
    <w:rsid w:val="00CA2867"/>
    <w:rsid w:val="00CA2946"/>
    <w:rsid w:val="00CA2B9A"/>
    <w:rsid w:val="00CA2EC4"/>
    <w:rsid w:val="00CA2FA8"/>
    <w:rsid w:val="00CA32B2"/>
    <w:rsid w:val="00CA33B1"/>
    <w:rsid w:val="00CA358A"/>
    <w:rsid w:val="00CA35DC"/>
    <w:rsid w:val="00CA3684"/>
    <w:rsid w:val="00CA3694"/>
    <w:rsid w:val="00CA36EF"/>
    <w:rsid w:val="00CA37BB"/>
    <w:rsid w:val="00CA37BF"/>
    <w:rsid w:val="00CA382F"/>
    <w:rsid w:val="00CA38AE"/>
    <w:rsid w:val="00CA396A"/>
    <w:rsid w:val="00CA3BA0"/>
    <w:rsid w:val="00CA3EE0"/>
    <w:rsid w:val="00CA3EF1"/>
    <w:rsid w:val="00CA3F19"/>
    <w:rsid w:val="00CA3F5F"/>
    <w:rsid w:val="00CA4058"/>
    <w:rsid w:val="00CA417F"/>
    <w:rsid w:val="00CA42F9"/>
    <w:rsid w:val="00CA45E4"/>
    <w:rsid w:val="00CA4660"/>
    <w:rsid w:val="00CA47C0"/>
    <w:rsid w:val="00CA489D"/>
    <w:rsid w:val="00CA4A25"/>
    <w:rsid w:val="00CA4A30"/>
    <w:rsid w:val="00CA4A7F"/>
    <w:rsid w:val="00CA4AB6"/>
    <w:rsid w:val="00CA4BA2"/>
    <w:rsid w:val="00CA4D55"/>
    <w:rsid w:val="00CA516A"/>
    <w:rsid w:val="00CA51B0"/>
    <w:rsid w:val="00CA5260"/>
    <w:rsid w:val="00CA5402"/>
    <w:rsid w:val="00CA54B7"/>
    <w:rsid w:val="00CA5669"/>
    <w:rsid w:val="00CA5800"/>
    <w:rsid w:val="00CA5991"/>
    <w:rsid w:val="00CA59C9"/>
    <w:rsid w:val="00CA5B70"/>
    <w:rsid w:val="00CA5C09"/>
    <w:rsid w:val="00CA5CB3"/>
    <w:rsid w:val="00CA5CEF"/>
    <w:rsid w:val="00CA5D4C"/>
    <w:rsid w:val="00CA5D7A"/>
    <w:rsid w:val="00CA5ECA"/>
    <w:rsid w:val="00CA5F89"/>
    <w:rsid w:val="00CA600C"/>
    <w:rsid w:val="00CA6155"/>
    <w:rsid w:val="00CA6638"/>
    <w:rsid w:val="00CA675E"/>
    <w:rsid w:val="00CA6775"/>
    <w:rsid w:val="00CA68D4"/>
    <w:rsid w:val="00CA68E9"/>
    <w:rsid w:val="00CA695C"/>
    <w:rsid w:val="00CA6AB9"/>
    <w:rsid w:val="00CA6CC2"/>
    <w:rsid w:val="00CA6CF0"/>
    <w:rsid w:val="00CA6D56"/>
    <w:rsid w:val="00CA6E1C"/>
    <w:rsid w:val="00CA6E42"/>
    <w:rsid w:val="00CA6EAB"/>
    <w:rsid w:val="00CA6EC5"/>
    <w:rsid w:val="00CA6F17"/>
    <w:rsid w:val="00CA7071"/>
    <w:rsid w:val="00CA7158"/>
    <w:rsid w:val="00CA7176"/>
    <w:rsid w:val="00CA72C4"/>
    <w:rsid w:val="00CA72F1"/>
    <w:rsid w:val="00CA7336"/>
    <w:rsid w:val="00CA736D"/>
    <w:rsid w:val="00CA73DC"/>
    <w:rsid w:val="00CA742A"/>
    <w:rsid w:val="00CA7490"/>
    <w:rsid w:val="00CA7577"/>
    <w:rsid w:val="00CA759D"/>
    <w:rsid w:val="00CA75B6"/>
    <w:rsid w:val="00CA7737"/>
    <w:rsid w:val="00CA783A"/>
    <w:rsid w:val="00CA794C"/>
    <w:rsid w:val="00CA7A1E"/>
    <w:rsid w:val="00CA7AE7"/>
    <w:rsid w:val="00CA7AF6"/>
    <w:rsid w:val="00CA7BDE"/>
    <w:rsid w:val="00CA7D92"/>
    <w:rsid w:val="00CA7E7C"/>
    <w:rsid w:val="00CA7E96"/>
    <w:rsid w:val="00CA7EAE"/>
    <w:rsid w:val="00CA7EE6"/>
    <w:rsid w:val="00CA7F5A"/>
    <w:rsid w:val="00CB0145"/>
    <w:rsid w:val="00CB0163"/>
    <w:rsid w:val="00CB02B6"/>
    <w:rsid w:val="00CB040E"/>
    <w:rsid w:val="00CB047E"/>
    <w:rsid w:val="00CB058D"/>
    <w:rsid w:val="00CB06E0"/>
    <w:rsid w:val="00CB082F"/>
    <w:rsid w:val="00CB0876"/>
    <w:rsid w:val="00CB09B3"/>
    <w:rsid w:val="00CB09D0"/>
    <w:rsid w:val="00CB0A80"/>
    <w:rsid w:val="00CB0DC7"/>
    <w:rsid w:val="00CB0E9C"/>
    <w:rsid w:val="00CB0EC9"/>
    <w:rsid w:val="00CB0F02"/>
    <w:rsid w:val="00CB0F22"/>
    <w:rsid w:val="00CB0F8F"/>
    <w:rsid w:val="00CB0FCC"/>
    <w:rsid w:val="00CB121D"/>
    <w:rsid w:val="00CB12C4"/>
    <w:rsid w:val="00CB1301"/>
    <w:rsid w:val="00CB1598"/>
    <w:rsid w:val="00CB1784"/>
    <w:rsid w:val="00CB19DA"/>
    <w:rsid w:val="00CB19E5"/>
    <w:rsid w:val="00CB1B4F"/>
    <w:rsid w:val="00CB1CA8"/>
    <w:rsid w:val="00CB1D2D"/>
    <w:rsid w:val="00CB1E76"/>
    <w:rsid w:val="00CB1F03"/>
    <w:rsid w:val="00CB1FDF"/>
    <w:rsid w:val="00CB227B"/>
    <w:rsid w:val="00CB2329"/>
    <w:rsid w:val="00CB233B"/>
    <w:rsid w:val="00CB248C"/>
    <w:rsid w:val="00CB2590"/>
    <w:rsid w:val="00CB281F"/>
    <w:rsid w:val="00CB28B5"/>
    <w:rsid w:val="00CB29BE"/>
    <w:rsid w:val="00CB2B0D"/>
    <w:rsid w:val="00CB2D24"/>
    <w:rsid w:val="00CB2D72"/>
    <w:rsid w:val="00CB2E22"/>
    <w:rsid w:val="00CB2F99"/>
    <w:rsid w:val="00CB2FB6"/>
    <w:rsid w:val="00CB3006"/>
    <w:rsid w:val="00CB32D6"/>
    <w:rsid w:val="00CB3427"/>
    <w:rsid w:val="00CB3639"/>
    <w:rsid w:val="00CB3B1B"/>
    <w:rsid w:val="00CB3B31"/>
    <w:rsid w:val="00CB3C3A"/>
    <w:rsid w:val="00CB3DD0"/>
    <w:rsid w:val="00CB3FF2"/>
    <w:rsid w:val="00CB4203"/>
    <w:rsid w:val="00CB4310"/>
    <w:rsid w:val="00CB4540"/>
    <w:rsid w:val="00CB459A"/>
    <w:rsid w:val="00CB45DB"/>
    <w:rsid w:val="00CB47F9"/>
    <w:rsid w:val="00CB482D"/>
    <w:rsid w:val="00CB48CF"/>
    <w:rsid w:val="00CB4BF8"/>
    <w:rsid w:val="00CB4DB2"/>
    <w:rsid w:val="00CB4E3F"/>
    <w:rsid w:val="00CB4E75"/>
    <w:rsid w:val="00CB511F"/>
    <w:rsid w:val="00CB51B0"/>
    <w:rsid w:val="00CB5226"/>
    <w:rsid w:val="00CB5290"/>
    <w:rsid w:val="00CB538A"/>
    <w:rsid w:val="00CB53BE"/>
    <w:rsid w:val="00CB53F2"/>
    <w:rsid w:val="00CB5439"/>
    <w:rsid w:val="00CB56A7"/>
    <w:rsid w:val="00CB594B"/>
    <w:rsid w:val="00CB59D5"/>
    <w:rsid w:val="00CB5B62"/>
    <w:rsid w:val="00CB5ED0"/>
    <w:rsid w:val="00CB5F40"/>
    <w:rsid w:val="00CB5F56"/>
    <w:rsid w:val="00CB61CB"/>
    <w:rsid w:val="00CB6447"/>
    <w:rsid w:val="00CB66A4"/>
    <w:rsid w:val="00CB6711"/>
    <w:rsid w:val="00CB6738"/>
    <w:rsid w:val="00CB685D"/>
    <w:rsid w:val="00CB691E"/>
    <w:rsid w:val="00CB6CF4"/>
    <w:rsid w:val="00CB6D6F"/>
    <w:rsid w:val="00CB6E00"/>
    <w:rsid w:val="00CB701E"/>
    <w:rsid w:val="00CB703F"/>
    <w:rsid w:val="00CB70D1"/>
    <w:rsid w:val="00CB70F8"/>
    <w:rsid w:val="00CB7190"/>
    <w:rsid w:val="00CB722E"/>
    <w:rsid w:val="00CB72B0"/>
    <w:rsid w:val="00CB733D"/>
    <w:rsid w:val="00CB7348"/>
    <w:rsid w:val="00CB75B1"/>
    <w:rsid w:val="00CB787D"/>
    <w:rsid w:val="00CB78C3"/>
    <w:rsid w:val="00CB7951"/>
    <w:rsid w:val="00CB79A7"/>
    <w:rsid w:val="00CB7A50"/>
    <w:rsid w:val="00CB7A60"/>
    <w:rsid w:val="00CB7B94"/>
    <w:rsid w:val="00CB7E34"/>
    <w:rsid w:val="00CB7EB9"/>
    <w:rsid w:val="00CB7EC3"/>
    <w:rsid w:val="00CB7EF6"/>
    <w:rsid w:val="00CB7EFE"/>
    <w:rsid w:val="00CB7F32"/>
    <w:rsid w:val="00CB7F5E"/>
    <w:rsid w:val="00CC009B"/>
    <w:rsid w:val="00CC00B9"/>
    <w:rsid w:val="00CC0200"/>
    <w:rsid w:val="00CC0210"/>
    <w:rsid w:val="00CC028B"/>
    <w:rsid w:val="00CC040C"/>
    <w:rsid w:val="00CC062E"/>
    <w:rsid w:val="00CC07BC"/>
    <w:rsid w:val="00CC0872"/>
    <w:rsid w:val="00CC098B"/>
    <w:rsid w:val="00CC0A0A"/>
    <w:rsid w:val="00CC0A1B"/>
    <w:rsid w:val="00CC0A5C"/>
    <w:rsid w:val="00CC0B26"/>
    <w:rsid w:val="00CC0C3A"/>
    <w:rsid w:val="00CC0E11"/>
    <w:rsid w:val="00CC0E50"/>
    <w:rsid w:val="00CC0F6A"/>
    <w:rsid w:val="00CC1099"/>
    <w:rsid w:val="00CC1106"/>
    <w:rsid w:val="00CC11B2"/>
    <w:rsid w:val="00CC1302"/>
    <w:rsid w:val="00CC1446"/>
    <w:rsid w:val="00CC15E3"/>
    <w:rsid w:val="00CC1628"/>
    <w:rsid w:val="00CC162D"/>
    <w:rsid w:val="00CC168A"/>
    <w:rsid w:val="00CC16A8"/>
    <w:rsid w:val="00CC1827"/>
    <w:rsid w:val="00CC1AD0"/>
    <w:rsid w:val="00CC1BA7"/>
    <w:rsid w:val="00CC1C66"/>
    <w:rsid w:val="00CC1D1B"/>
    <w:rsid w:val="00CC1EB4"/>
    <w:rsid w:val="00CC1F03"/>
    <w:rsid w:val="00CC1FB1"/>
    <w:rsid w:val="00CC204D"/>
    <w:rsid w:val="00CC21E6"/>
    <w:rsid w:val="00CC2252"/>
    <w:rsid w:val="00CC22F3"/>
    <w:rsid w:val="00CC2369"/>
    <w:rsid w:val="00CC24EE"/>
    <w:rsid w:val="00CC254E"/>
    <w:rsid w:val="00CC256E"/>
    <w:rsid w:val="00CC257B"/>
    <w:rsid w:val="00CC25EA"/>
    <w:rsid w:val="00CC262F"/>
    <w:rsid w:val="00CC26F9"/>
    <w:rsid w:val="00CC27E8"/>
    <w:rsid w:val="00CC2A30"/>
    <w:rsid w:val="00CC2C4E"/>
    <w:rsid w:val="00CC2D51"/>
    <w:rsid w:val="00CC2E30"/>
    <w:rsid w:val="00CC2E4F"/>
    <w:rsid w:val="00CC30F2"/>
    <w:rsid w:val="00CC3257"/>
    <w:rsid w:val="00CC332A"/>
    <w:rsid w:val="00CC335E"/>
    <w:rsid w:val="00CC3472"/>
    <w:rsid w:val="00CC34E6"/>
    <w:rsid w:val="00CC35B3"/>
    <w:rsid w:val="00CC35DF"/>
    <w:rsid w:val="00CC3665"/>
    <w:rsid w:val="00CC369E"/>
    <w:rsid w:val="00CC3747"/>
    <w:rsid w:val="00CC378C"/>
    <w:rsid w:val="00CC39D1"/>
    <w:rsid w:val="00CC3B66"/>
    <w:rsid w:val="00CC3CB1"/>
    <w:rsid w:val="00CC3DDA"/>
    <w:rsid w:val="00CC3E11"/>
    <w:rsid w:val="00CC3F8F"/>
    <w:rsid w:val="00CC412E"/>
    <w:rsid w:val="00CC4343"/>
    <w:rsid w:val="00CC435A"/>
    <w:rsid w:val="00CC4604"/>
    <w:rsid w:val="00CC46E7"/>
    <w:rsid w:val="00CC4AA7"/>
    <w:rsid w:val="00CC4B0E"/>
    <w:rsid w:val="00CC4BF7"/>
    <w:rsid w:val="00CC4CAF"/>
    <w:rsid w:val="00CC4CC6"/>
    <w:rsid w:val="00CC4CCC"/>
    <w:rsid w:val="00CC4E43"/>
    <w:rsid w:val="00CC4E77"/>
    <w:rsid w:val="00CC50EE"/>
    <w:rsid w:val="00CC514E"/>
    <w:rsid w:val="00CC5180"/>
    <w:rsid w:val="00CC51BC"/>
    <w:rsid w:val="00CC54D3"/>
    <w:rsid w:val="00CC56F9"/>
    <w:rsid w:val="00CC5732"/>
    <w:rsid w:val="00CC5836"/>
    <w:rsid w:val="00CC5846"/>
    <w:rsid w:val="00CC5890"/>
    <w:rsid w:val="00CC5982"/>
    <w:rsid w:val="00CC59C1"/>
    <w:rsid w:val="00CC59F5"/>
    <w:rsid w:val="00CC5AFE"/>
    <w:rsid w:val="00CC5C18"/>
    <w:rsid w:val="00CC5CF3"/>
    <w:rsid w:val="00CC5DE4"/>
    <w:rsid w:val="00CC5E14"/>
    <w:rsid w:val="00CC5E98"/>
    <w:rsid w:val="00CC5F08"/>
    <w:rsid w:val="00CC6073"/>
    <w:rsid w:val="00CC613F"/>
    <w:rsid w:val="00CC625F"/>
    <w:rsid w:val="00CC639B"/>
    <w:rsid w:val="00CC640D"/>
    <w:rsid w:val="00CC64AB"/>
    <w:rsid w:val="00CC652B"/>
    <w:rsid w:val="00CC657E"/>
    <w:rsid w:val="00CC65BA"/>
    <w:rsid w:val="00CC665B"/>
    <w:rsid w:val="00CC6875"/>
    <w:rsid w:val="00CC6ACA"/>
    <w:rsid w:val="00CC6B6E"/>
    <w:rsid w:val="00CC6BFF"/>
    <w:rsid w:val="00CC72C0"/>
    <w:rsid w:val="00CC754D"/>
    <w:rsid w:val="00CC76A0"/>
    <w:rsid w:val="00CC7707"/>
    <w:rsid w:val="00CC7759"/>
    <w:rsid w:val="00CC77FB"/>
    <w:rsid w:val="00CC798C"/>
    <w:rsid w:val="00CC7A39"/>
    <w:rsid w:val="00CC7C03"/>
    <w:rsid w:val="00CC7C31"/>
    <w:rsid w:val="00CC7C9B"/>
    <w:rsid w:val="00CC7D5E"/>
    <w:rsid w:val="00CC7F8B"/>
    <w:rsid w:val="00CD0024"/>
    <w:rsid w:val="00CD005F"/>
    <w:rsid w:val="00CD01EA"/>
    <w:rsid w:val="00CD0358"/>
    <w:rsid w:val="00CD03AD"/>
    <w:rsid w:val="00CD065F"/>
    <w:rsid w:val="00CD06A5"/>
    <w:rsid w:val="00CD070B"/>
    <w:rsid w:val="00CD079E"/>
    <w:rsid w:val="00CD08D4"/>
    <w:rsid w:val="00CD0953"/>
    <w:rsid w:val="00CD096D"/>
    <w:rsid w:val="00CD0A71"/>
    <w:rsid w:val="00CD0AF8"/>
    <w:rsid w:val="00CD0B81"/>
    <w:rsid w:val="00CD0BC5"/>
    <w:rsid w:val="00CD0C1E"/>
    <w:rsid w:val="00CD0CB3"/>
    <w:rsid w:val="00CD0D1D"/>
    <w:rsid w:val="00CD0E54"/>
    <w:rsid w:val="00CD1007"/>
    <w:rsid w:val="00CD104B"/>
    <w:rsid w:val="00CD1077"/>
    <w:rsid w:val="00CD10CF"/>
    <w:rsid w:val="00CD1168"/>
    <w:rsid w:val="00CD12A7"/>
    <w:rsid w:val="00CD12AD"/>
    <w:rsid w:val="00CD12CB"/>
    <w:rsid w:val="00CD12EC"/>
    <w:rsid w:val="00CD1371"/>
    <w:rsid w:val="00CD1576"/>
    <w:rsid w:val="00CD15DD"/>
    <w:rsid w:val="00CD1675"/>
    <w:rsid w:val="00CD175C"/>
    <w:rsid w:val="00CD17F7"/>
    <w:rsid w:val="00CD1D10"/>
    <w:rsid w:val="00CD2112"/>
    <w:rsid w:val="00CD2122"/>
    <w:rsid w:val="00CD2126"/>
    <w:rsid w:val="00CD238A"/>
    <w:rsid w:val="00CD2481"/>
    <w:rsid w:val="00CD2740"/>
    <w:rsid w:val="00CD274E"/>
    <w:rsid w:val="00CD27E1"/>
    <w:rsid w:val="00CD2828"/>
    <w:rsid w:val="00CD2833"/>
    <w:rsid w:val="00CD28AF"/>
    <w:rsid w:val="00CD2916"/>
    <w:rsid w:val="00CD291C"/>
    <w:rsid w:val="00CD2A33"/>
    <w:rsid w:val="00CD2B90"/>
    <w:rsid w:val="00CD2C42"/>
    <w:rsid w:val="00CD2C5A"/>
    <w:rsid w:val="00CD2D3D"/>
    <w:rsid w:val="00CD2D71"/>
    <w:rsid w:val="00CD2DCC"/>
    <w:rsid w:val="00CD2E2C"/>
    <w:rsid w:val="00CD301C"/>
    <w:rsid w:val="00CD3095"/>
    <w:rsid w:val="00CD3387"/>
    <w:rsid w:val="00CD34BC"/>
    <w:rsid w:val="00CD36D3"/>
    <w:rsid w:val="00CD36EA"/>
    <w:rsid w:val="00CD3811"/>
    <w:rsid w:val="00CD3A24"/>
    <w:rsid w:val="00CD3AA3"/>
    <w:rsid w:val="00CD3ABC"/>
    <w:rsid w:val="00CD3C48"/>
    <w:rsid w:val="00CD3CFF"/>
    <w:rsid w:val="00CD3DB2"/>
    <w:rsid w:val="00CD3DDF"/>
    <w:rsid w:val="00CD3DE2"/>
    <w:rsid w:val="00CD3E0A"/>
    <w:rsid w:val="00CD3EA1"/>
    <w:rsid w:val="00CD3F02"/>
    <w:rsid w:val="00CD3FFF"/>
    <w:rsid w:val="00CD4033"/>
    <w:rsid w:val="00CD40B5"/>
    <w:rsid w:val="00CD410F"/>
    <w:rsid w:val="00CD428C"/>
    <w:rsid w:val="00CD4371"/>
    <w:rsid w:val="00CD43C7"/>
    <w:rsid w:val="00CD4400"/>
    <w:rsid w:val="00CD4530"/>
    <w:rsid w:val="00CD48AC"/>
    <w:rsid w:val="00CD4A3E"/>
    <w:rsid w:val="00CD4A5D"/>
    <w:rsid w:val="00CD4A89"/>
    <w:rsid w:val="00CD4B27"/>
    <w:rsid w:val="00CD4BAD"/>
    <w:rsid w:val="00CD4C2F"/>
    <w:rsid w:val="00CD4E35"/>
    <w:rsid w:val="00CD4E96"/>
    <w:rsid w:val="00CD501C"/>
    <w:rsid w:val="00CD517F"/>
    <w:rsid w:val="00CD51C8"/>
    <w:rsid w:val="00CD524D"/>
    <w:rsid w:val="00CD5260"/>
    <w:rsid w:val="00CD536F"/>
    <w:rsid w:val="00CD53D0"/>
    <w:rsid w:val="00CD53E5"/>
    <w:rsid w:val="00CD5443"/>
    <w:rsid w:val="00CD54FA"/>
    <w:rsid w:val="00CD5553"/>
    <w:rsid w:val="00CD559D"/>
    <w:rsid w:val="00CD55AA"/>
    <w:rsid w:val="00CD5672"/>
    <w:rsid w:val="00CD56D7"/>
    <w:rsid w:val="00CD58D7"/>
    <w:rsid w:val="00CD58F0"/>
    <w:rsid w:val="00CD5A5B"/>
    <w:rsid w:val="00CD5C76"/>
    <w:rsid w:val="00CD5E64"/>
    <w:rsid w:val="00CD5F0D"/>
    <w:rsid w:val="00CD5F3A"/>
    <w:rsid w:val="00CD5F96"/>
    <w:rsid w:val="00CD6106"/>
    <w:rsid w:val="00CD61A7"/>
    <w:rsid w:val="00CD61DA"/>
    <w:rsid w:val="00CD61F8"/>
    <w:rsid w:val="00CD62BB"/>
    <w:rsid w:val="00CD6429"/>
    <w:rsid w:val="00CD6470"/>
    <w:rsid w:val="00CD649E"/>
    <w:rsid w:val="00CD64E4"/>
    <w:rsid w:val="00CD65C5"/>
    <w:rsid w:val="00CD6764"/>
    <w:rsid w:val="00CD67BF"/>
    <w:rsid w:val="00CD689B"/>
    <w:rsid w:val="00CD69F7"/>
    <w:rsid w:val="00CD6B00"/>
    <w:rsid w:val="00CD6B49"/>
    <w:rsid w:val="00CD6C1C"/>
    <w:rsid w:val="00CD6DB3"/>
    <w:rsid w:val="00CD6DEB"/>
    <w:rsid w:val="00CD6F16"/>
    <w:rsid w:val="00CD6FFA"/>
    <w:rsid w:val="00CD7026"/>
    <w:rsid w:val="00CD7039"/>
    <w:rsid w:val="00CD718A"/>
    <w:rsid w:val="00CD7468"/>
    <w:rsid w:val="00CD747D"/>
    <w:rsid w:val="00CD7542"/>
    <w:rsid w:val="00CD7666"/>
    <w:rsid w:val="00CD774A"/>
    <w:rsid w:val="00CD78AB"/>
    <w:rsid w:val="00CD7920"/>
    <w:rsid w:val="00CD7A52"/>
    <w:rsid w:val="00CD7B50"/>
    <w:rsid w:val="00CD7E50"/>
    <w:rsid w:val="00CDCAD7"/>
    <w:rsid w:val="00CE0020"/>
    <w:rsid w:val="00CE006C"/>
    <w:rsid w:val="00CE0253"/>
    <w:rsid w:val="00CE0255"/>
    <w:rsid w:val="00CE03B6"/>
    <w:rsid w:val="00CE057C"/>
    <w:rsid w:val="00CE05DC"/>
    <w:rsid w:val="00CE0831"/>
    <w:rsid w:val="00CE0872"/>
    <w:rsid w:val="00CE0A14"/>
    <w:rsid w:val="00CE0E85"/>
    <w:rsid w:val="00CE100F"/>
    <w:rsid w:val="00CE1062"/>
    <w:rsid w:val="00CE122A"/>
    <w:rsid w:val="00CE1245"/>
    <w:rsid w:val="00CE125E"/>
    <w:rsid w:val="00CE13DE"/>
    <w:rsid w:val="00CE15C4"/>
    <w:rsid w:val="00CE1657"/>
    <w:rsid w:val="00CE176D"/>
    <w:rsid w:val="00CE17B4"/>
    <w:rsid w:val="00CE1875"/>
    <w:rsid w:val="00CE1972"/>
    <w:rsid w:val="00CE1993"/>
    <w:rsid w:val="00CE1A2D"/>
    <w:rsid w:val="00CE1A70"/>
    <w:rsid w:val="00CE1B11"/>
    <w:rsid w:val="00CE1BF0"/>
    <w:rsid w:val="00CE1C90"/>
    <w:rsid w:val="00CE1CEE"/>
    <w:rsid w:val="00CE1D47"/>
    <w:rsid w:val="00CE1F27"/>
    <w:rsid w:val="00CE1F32"/>
    <w:rsid w:val="00CE20A5"/>
    <w:rsid w:val="00CE211B"/>
    <w:rsid w:val="00CE21C2"/>
    <w:rsid w:val="00CE21DD"/>
    <w:rsid w:val="00CE2290"/>
    <w:rsid w:val="00CE26F5"/>
    <w:rsid w:val="00CE2703"/>
    <w:rsid w:val="00CE271C"/>
    <w:rsid w:val="00CE274D"/>
    <w:rsid w:val="00CE275A"/>
    <w:rsid w:val="00CE2851"/>
    <w:rsid w:val="00CE295C"/>
    <w:rsid w:val="00CE2B13"/>
    <w:rsid w:val="00CE2B7B"/>
    <w:rsid w:val="00CE2BD4"/>
    <w:rsid w:val="00CE2CE6"/>
    <w:rsid w:val="00CE2E03"/>
    <w:rsid w:val="00CE2FE2"/>
    <w:rsid w:val="00CE3147"/>
    <w:rsid w:val="00CE31F0"/>
    <w:rsid w:val="00CE33C8"/>
    <w:rsid w:val="00CE345B"/>
    <w:rsid w:val="00CE355A"/>
    <w:rsid w:val="00CE3570"/>
    <w:rsid w:val="00CE358C"/>
    <w:rsid w:val="00CE35E8"/>
    <w:rsid w:val="00CE3608"/>
    <w:rsid w:val="00CE3793"/>
    <w:rsid w:val="00CE379B"/>
    <w:rsid w:val="00CE39FB"/>
    <w:rsid w:val="00CE3A50"/>
    <w:rsid w:val="00CE3A5A"/>
    <w:rsid w:val="00CE3A5B"/>
    <w:rsid w:val="00CE3AE0"/>
    <w:rsid w:val="00CE3AFA"/>
    <w:rsid w:val="00CE3B08"/>
    <w:rsid w:val="00CE3B7F"/>
    <w:rsid w:val="00CE3D74"/>
    <w:rsid w:val="00CE3EB8"/>
    <w:rsid w:val="00CE3EC3"/>
    <w:rsid w:val="00CE408C"/>
    <w:rsid w:val="00CE4328"/>
    <w:rsid w:val="00CE44CD"/>
    <w:rsid w:val="00CE451E"/>
    <w:rsid w:val="00CE46DD"/>
    <w:rsid w:val="00CE470F"/>
    <w:rsid w:val="00CE472E"/>
    <w:rsid w:val="00CE479D"/>
    <w:rsid w:val="00CE48BE"/>
    <w:rsid w:val="00CE48F0"/>
    <w:rsid w:val="00CE4994"/>
    <w:rsid w:val="00CE4A54"/>
    <w:rsid w:val="00CE4CDD"/>
    <w:rsid w:val="00CE500F"/>
    <w:rsid w:val="00CE5040"/>
    <w:rsid w:val="00CE507F"/>
    <w:rsid w:val="00CE53E8"/>
    <w:rsid w:val="00CE5405"/>
    <w:rsid w:val="00CE54E8"/>
    <w:rsid w:val="00CE5563"/>
    <w:rsid w:val="00CE570E"/>
    <w:rsid w:val="00CE58CF"/>
    <w:rsid w:val="00CE58EE"/>
    <w:rsid w:val="00CE59FC"/>
    <w:rsid w:val="00CE5DCA"/>
    <w:rsid w:val="00CE6168"/>
    <w:rsid w:val="00CE6506"/>
    <w:rsid w:val="00CE657A"/>
    <w:rsid w:val="00CE6593"/>
    <w:rsid w:val="00CE66B1"/>
    <w:rsid w:val="00CE68B2"/>
    <w:rsid w:val="00CE6ABE"/>
    <w:rsid w:val="00CE6BFA"/>
    <w:rsid w:val="00CE6EAF"/>
    <w:rsid w:val="00CE6F1A"/>
    <w:rsid w:val="00CE705D"/>
    <w:rsid w:val="00CE718C"/>
    <w:rsid w:val="00CE71A5"/>
    <w:rsid w:val="00CE7251"/>
    <w:rsid w:val="00CE7369"/>
    <w:rsid w:val="00CE7382"/>
    <w:rsid w:val="00CE73C9"/>
    <w:rsid w:val="00CE7433"/>
    <w:rsid w:val="00CE77C5"/>
    <w:rsid w:val="00CE78BA"/>
    <w:rsid w:val="00CE7940"/>
    <w:rsid w:val="00CE7AB3"/>
    <w:rsid w:val="00CE7B03"/>
    <w:rsid w:val="00CE7B0F"/>
    <w:rsid w:val="00CE7B70"/>
    <w:rsid w:val="00CE7C1A"/>
    <w:rsid w:val="00CE7C94"/>
    <w:rsid w:val="00CE7CF4"/>
    <w:rsid w:val="00CE7E59"/>
    <w:rsid w:val="00CE7E6F"/>
    <w:rsid w:val="00CE7F44"/>
    <w:rsid w:val="00CE7F67"/>
    <w:rsid w:val="00CF0254"/>
    <w:rsid w:val="00CF0531"/>
    <w:rsid w:val="00CF0642"/>
    <w:rsid w:val="00CF09B6"/>
    <w:rsid w:val="00CF0A50"/>
    <w:rsid w:val="00CF0AC6"/>
    <w:rsid w:val="00CF0BF1"/>
    <w:rsid w:val="00CF0C05"/>
    <w:rsid w:val="00CF0E13"/>
    <w:rsid w:val="00CF0E7D"/>
    <w:rsid w:val="00CF0F22"/>
    <w:rsid w:val="00CF0F46"/>
    <w:rsid w:val="00CF10C7"/>
    <w:rsid w:val="00CF11C0"/>
    <w:rsid w:val="00CF159F"/>
    <w:rsid w:val="00CF1661"/>
    <w:rsid w:val="00CF17E2"/>
    <w:rsid w:val="00CF18E3"/>
    <w:rsid w:val="00CF1931"/>
    <w:rsid w:val="00CF1A72"/>
    <w:rsid w:val="00CF1B69"/>
    <w:rsid w:val="00CF1BD0"/>
    <w:rsid w:val="00CF1D94"/>
    <w:rsid w:val="00CF1E00"/>
    <w:rsid w:val="00CF1E64"/>
    <w:rsid w:val="00CF1E80"/>
    <w:rsid w:val="00CF2252"/>
    <w:rsid w:val="00CF249C"/>
    <w:rsid w:val="00CF25DE"/>
    <w:rsid w:val="00CF25F7"/>
    <w:rsid w:val="00CF2608"/>
    <w:rsid w:val="00CF26EE"/>
    <w:rsid w:val="00CF287F"/>
    <w:rsid w:val="00CF2AE1"/>
    <w:rsid w:val="00CF2AE4"/>
    <w:rsid w:val="00CF2AFB"/>
    <w:rsid w:val="00CF2B6E"/>
    <w:rsid w:val="00CF2D32"/>
    <w:rsid w:val="00CF2EE8"/>
    <w:rsid w:val="00CF322D"/>
    <w:rsid w:val="00CF328F"/>
    <w:rsid w:val="00CF34AF"/>
    <w:rsid w:val="00CF3529"/>
    <w:rsid w:val="00CF38E2"/>
    <w:rsid w:val="00CF38ED"/>
    <w:rsid w:val="00CF39C1"/>
    <w:rsid w:val="00CF39FD"/>
    <w:rsid w:val="00CF3A23"/>
    <w:rsid w:val="00CF3A82"/>
    <w:rsid w:val="00CF3BF4"/>
    <w:rsid w:val="00CF3D7A"/>
    <w:rsid w:val="00CF402B"/>
    <w:rsid w:val="00CF406C"/>
    <w:rsid w:val="00CF407B"/>
    <w:rsid w:val="00CF41B8"/>
    <w:rsid w:val="00CF4297"/>
    <w:rsid w:val="00CF438B"/>
    <w:rsid w:val="00CF43F8"/>
    <w:rsid w:val="00CF4556"/>
    <w:rsid w:val="00CF4A48"/>
    <w:rsid w:val="00CF4A82"/>
    <w:rsid w:val="00CF4ABF"/>
    <w:rsid w:val="00CF4AE0"/>
    <w:rsid w:val="00CF4BF5"/>
    <w:rsid w:val="00CF4CDC"/>
    <w:rsid w:val="00CF4EE3"/>
    <w:rsid w:val="00CF5032"/>
    <w:rsid w:val="00CF5103"/>
    <w:rsid w:val="00CF51CB"/>
    <w:rsid w:val="00CF5302"/>
    <w:rsid w:val="00CF54CA"/>
    <w:rsid w:val="00CF54D1"/>
    <w:rsid w:val="00CF54D5"/>
    <w:rsid w:val="00CF55D3"/>
    <w:rsid w:val="00CF5600"/>
    <w:rsid w:val="00CF5719"/>
    <w:rsid w:val="00CF584B"/>
    <w:rsid w:val="00CF59F8"/>
    <w:rsid w:val="00CF5B28"/>
    <w:rsid w:val="00CF5BA0"/>
    <w:rsid w:val="00CF5CA7"/>
    <w:rsid w:val="00CF5D40"/>
    <w:rsid w:val="00CF5DBD"/>
    <w:rsid w:val="00CF5E3A"/>
    <w:rsid w:val="00CF5E46"/>
    <w:rsid w:val="00CF5FAD"/>
    <w:rsid w:val="00CF6096"/>
    <w:rsid w:val="00CF60D7"/>
    <w:rsid w:val="00CF65F5"/>
    <w:rsid w:val="00CF6668"/>
    <w:rsid w:val="00CF679B"/>
    <w:rsid w:val="00CF67E1"/>
    <w:rsid w:val="00CF6962"/>
    <w:rsid w:val="00CF69AF"/>
    <w:rsid w:val="00CF69E4"/>
    <w:rsid w:val="00CF6AF2"/>
    <w:rsid w:val="00CF6AFA"/>
    <w:rsid w:val="00CF6B34"/>
    <w:rsid w:val="00CF6C27"/>
    <w:rsid w:val="00CF6CAC"/>
    <w:rsid w:val="00CF6E0C"/>
    <w:rsid w:val="00CF6F34"/>
    <w:rsid w:val="00CF7044"/>
    <w:rsid w:val="00CF70A8"/>
    <w:rsid w:val="00CF70E3"/>
    <w:rsid w:val="00CF71F3"/>
    <w:rsid w:val="00CF76A1"/>
    <w:rsid w:val="00CF79C1"/>
    <w:rsid w:val="00CF7A52"/>
    <w:rsid w:val="00CF7B5A"/>
    <w:rsid w:val="00CF7B9B"/>
    <w:rsid w:val="00CF7D62"/>
    <w:rsid w:val="00CF7DA3"/>
    <w:rsid w:val="00CF7EE5"/>
    <w:rsid w:val="00CF7FF0"/>
    <w:rsid w:val="00D00237"/>
    <w:rsid w:val="00D0043B"/>
    <w:rsid w:val="00D00440"/>
    <w:rsid w:val="00D005A3"/>
    <w:rsid w:val="00D007BB"/>
    <w:rsid w:val="00D007F3"/>
    <w:rsid w:val="00D00972"/>
    <w:rsid w:val="00D009B7"/>
    <w:rsid w:val="00D00A0D"/>
    <w:rsid w:val="00D00AB6"/>
    <w:rsid w:val="00D00B8F"/>
    <w:rsid w:val="00D00BAC"/>
    <w:rsid w:val="00D00D24"/>
    <w:rsid w:val="00D00D33"/>
    <w:rsid w:val="00D00EB1"/>
    <w:rsid w:val="00D00EBB"/>
    <w:rsid w:val="00D00F23"/>
    <w:rsid w:val="00D0110F"/>
    <w:rsid w:val="00D01121"/>
    <w:rsid w:val="00D01170"/>
    <w:rsid w:val="00D01228"/>
    <w:rsid w:val="00D01242"/>
    <w:rsid w:val="00D012C7"/>
    <w:rsid w:val="00D012D2"/>
    <w:rsid w:val="00D013F6"/>
    <w:rsid w:val="00D0156F"/>
    <w:rsid w:val="00D01618"/>
    <w:rsid w:val="00D016C8"/>
    <w:rsid w:val="00D0193A"/>
    <w:rsid w:val="00D01A76"/>
    <w:rsid w:val="00D01B97"/>
    <w:rsid w:val="00D01DA0"/>
    <w:rsid w:val="00D01DAB"/>
    <w:rsid w:val="00D01DFF"/>
    <w:rsid w:val="00D01E3D"/>
    <w:rsid w:val="00D01F51"/>
    <w:rsid w:val="00D01FF3"/>
    <w:rsid w:val="00D020F0"/>
    <w:rsid w:val="00D0257A"/>
    <w:rsid w:val="00D0260D"/>
    <w:rsid w:val="00D0269E"/>
    <w:rsid w:val="00D027A7"/>
    <w:rsid w:val="00D027B3"/>
    <w:rsid w:val="00D029ED"/>
    <w:rsid w:val="00D02A94"/>
    <w:rsid w:val="00D02ACB"/>
    <w:rsid w:val="00D02AF6"/>
    <w:rsid w:val="00D02CBD"/>
    <w:rsid w:val="00D02E67"/>
    <w:rsid w:val="00D0316D"/>
    <w:rsid w:val="00D03269"/>
    <w:rsid w:val="00D03575"/>
    <w:rsid w:val="00D03581"/>
    <w:rsid w:val="00D03718"/>
    <w:rsid w:val="00D0386E"/>
    <w:rsid w:val="00D03A26"/>
    <w:rsid w:val="00D03D50"/>
    <w:rsid w:val="00D03DF0"/>
    <w:rsid w:val="00D03E2A"/>
    <w:rsid w:val="00D03E32"/>
    <w:rsid w:val="00D03F10"/>
    <w:rsid w:val="00D03F51"/>
    <w:rsid w:val="00D04055"/>
    <w:rsid w:val="00D040FE"/>
    <w:rsid w:val="00D0410F"/>
    <w:rsid w:val="00D04145"/>
    <w:rsid w:val="00D0416F"/>
    <w:rsid w:val="00D04201"/>
    <w:rsid w:val="00D04335"/>
    <w:rsid w:val="00D04357"/>
    <w:rsid w:val="00D04385"/>
    <w:rsid w:val="00D043C6"/>
    <w:rsid w:val="00D045F0"/>
    <w:rsid w:val="00D0467F"/>
    <w:rsid w:val="00D04684"/>
    <w:rsid w:val="00D046E1"/>
    <w:rsid w:val="00D04705"/>
    <w:rsid w:val="00D04720"/>
    <w:rsid w:val="00D049CD"/>
    <w:rsid w:val="00D04CC9"/>
    <w:rsid w:val="00D04EF6"/>
    <w:rsid w:val="00D04FB0"/>
    <w:rsid w:val="00D04FBE"/>
    <w:rsid w:val="00D05023"/>
    <w:rsid w:val="00D050DC"/>
    <w:rsid w:val="00D051B5"/>
    <w:rsid w:val="00D05309"/>
    <w:rsid w:val="00D053D2"/>
    <w:rsid w:val="00D0542E"/>
    <w:rsid w:val="00D0547B"/>
    <w:rsid w:val="00D054E2"/>
    <w:rsid w:val="00D055C2"/>
    <w:rsid w:val="00D055D6"/>
    <w:rsid w:val="00D05769"/>
    <w:rsid w:val="00D057A7"/>
    <w:rsid w:val="00D05880"/>
    <w:rsid w:val="00D059E9"/>
    <w:rsid w:val="00D05A8B"/>
    <w:rsid w:val="00D05B8A"/>
    <w:rsid w:val="00D05C2C"/>
    <w:rsid w:val="00D05CE6"/>
    <w:rsid w:val="00D05D82"/>
    <w:rsid w:val="00D05DE2"/>
    <w:rsid w:val="00D05FA7"/>
    <w:rsid w:val="00D05FD3"/>
    <w:rsid w:val="00D06038"/>
    <w:rsid w:val="00D0625E"/>
    <w:rsid w:val="00D063A2"/>
    <w:rsid w:val="00D063A8"/>
    <w:rsid w:val="00D063CA"/>
    <w:rsid w:val="00D06496"/>
    <w:rsid w:val="00D064C5"/>
    <w:rsid w:val="00D06724"/>
    <w:rsid w:val="00D06771"/>
    <w:rsid w:val="00D06788"/>
    <w:rsid w:val="00D0678B"/>
    <w:rsid w:val="00D0691E"/>
    <w:rsid w:val="00D06956"/>
    <w:rsid w:val="00D06A93"/>
    <w:rsid w:val="00D06BFF"/>
    <w:rsid w:val="00D06C3C"/>
    <w:rsid w:val="00D06CAC"/>
    <w:rsid w:val="00D06D4B"/>
    <w:rsid w:val="00D07017"/>
    <w:rsid w:val="00D071E2"/>
    <w:rsid w:val="00D07296"/>
    <w:rsid w:val="00D073DF"/>
    <w:rsid w:val="00D07523"/>
    <w:rsid w:val="00D076C8"/>
    <w:rsid w:val="00D076F4"/>
    <w:rsid w:val="00D07924"/>
    <w:rsid w:val="00D079C7"/>
    <w:rsid w:val="00D07A0C"/>
    <w:rsid w:val="00D07A25"/>
    <w:rsid w:val="00D07A59"/>
    <w:rsid w:val="00D07BA2"/>
    <w:rsid w:val="00D07C52"/>
    <w:rsid w:val="00D07D3E"/>
    <w:rsid w:val="00D0A8B9"/>
    <w:rsid w:val="00D0E5AD"/>
    <w:rsid w:val="00D10609"/>
    <w:rsid w:val="00D10667"/>
    <w:rsid w:val="00D107F8"/>
    <w:rsid w:val="00D108C9"/>
    <w:rsid w:val="00D109B4"/>
    <w:rsid w:val="00D10A12"/>
    <w:rsid w:val="00D10A88"/>
    <w:rsid w:val="00D10AA2"/>
    <w:rsid w:val="00D10AF8"/>
    <w:rsid w:val="00D10B08"/>
    <w:rsid w:val="00D10B4B"/>
    <w:rsid w:val="00D10CCB"/>
    <w:rsid w:val="00D10CF2"/>
    <w:rsid w:val="00D10F42"/>
    <w:rsid w:val="00D1108B"/>
    <w:rsid w:val="00D110E3"/>
    <w:rsid w:val="00D11363"/>
    <w:rsid w:val="00D1137E"/>
    <w:rsid w:val="00D1156C"/>
    <w:rsid w:val="00D11603"/>
    <w:rsid w:val="00D1179A"/>
    <w:rsid w:val="00D117E9"/>
    <w:rsid w:val="00D11887"/>
    <w:rsid w:val="00D118AB"/>
    <w:rsid w:val="00D11903"/>
    <w:rsid w:val="00D1197E"/>
    <w:rsid w:val="00D119B8"/>
    <w:rsid w:val="00D11BDC"/>
    <w:rsid w:val="00D11E4D"/>
    <w:rsid w:val="00D11EF7"/>
    <w:rsid w:val="00D11F09"/>
    <w:rsid w:val="00D11FA2"/>
    <w:rsid w:val="00D1206A"/>
    <w:rsid w:val="00D12305"/>
    <w:rsid w:val="00D1248D"/>
    <w:rsid w:val="00D125C9"/>
    <w:rsid w:val="00D12894"/>
    <w:rsid w:val="00D12C24"/>
    <w:rsid w:val="00D12D49"/>
    <w:rsid w:val="00D12DCD"/>
    <w:rsid w:val="00D12DFC"/>
    <w:rsid w:val="00D132AF"/>
    <w:rsid w:val="00D132EF"/>
    <w:rsid w:val="00D1330A"/>
    <w:rsid w:val="00D13391"/>
    <w:rsid w:val="00D133B9"/>
    <w:rsid w:val="00D133F7"/>
    <w:rsid w:val="00D13455"/>
    <w:rsid w:val="00D135A8"/>
    <w:rsid w:val="00D136A6"/>
    <w:rsid w:val="00D13727"/>
    <w:rsid w:val="00D1379B"/>
    <w:rsid w:val="00D13883"/>
    <w:rsid w:val="00D13907"/>
    <w:rsid w:val="00D13987"/>
    <w:rsid w:val="00D139BE"/>
    <w:rsid w:val="00D139C9"/>
    <w:rsid w:val="00D13AAA"/>
    <w:rsid w:val="00D13CB4"/>
    <w:rsid w:val="00D13D0F"/>
    <w:rsid w:val="00D13D7E"/>
    <w:rsid w:val="00D13DAA"/>
    <w:rsid w:val="00D13EE7"/>
    <w:rsid w:val="00D1400F"/>
    <w:rsid w:val="00D1401A"/>
    <w:rsid w:val="00D1404E"/>
    <w:rsid w:val="00D1406E"/>
    <w:rsid w:val="00D1412A"/>
    <w:rsid w:val="00D141D9"/>
    <w:rsid w:val="00D1420F"/>
    <w:rsid w:val="00D14251"/>
    <w:rsid w:val="00D14313"/>
    <w:rsid w:val="00D1432A"/>
    <w:rsid w:val="00D14391"/>
    <w:rsid w:val="00D143E0"/>
    <w:rsid w:val="00D1456F"/>
    <w:rsid w:val="00D145B7"/>
    <w:rsid w:val="00D146E6"/>
    <w:rsid w:val="00D1474E"/>
    <w:rsid w:val="00D147E7"/>
    <w:rsid w:val="00D148CA"/>
    <w:rsid w:val="00D148D0"/>
    <w:rsid w:val="00D148FC"/>
    <w:rsid w:val="00D14912"/>
    <w:rsid w:val="00D14924"/>
    <w:rsid w:val="00D14930"/>
    <w:rsid w:val="00D1493D"/>
    <w:rsid w:val="00D14B1E"/>
    <w:rsid w:val="00D14B91"/>
    <w:rsid w:val="00D14CD2"/>
    <w:rsid w:val="00D14E01"/>
    <w:rsid w:val="00D14F0D"/>
    <w:rsid w:val="00D14F8C"/>
    <w:rsid w:val="00D15004"/>
    <w:rsid w:val="00D15035"/>
    <w:rsid w:val="00D150D3"/>
    <w:rsid w:val="00D15274"/>
    <w:rsid w:val="00D1555B"/>
    <w:rsid w:val="00D156A1"/>
    <w:rsid w:val="00D15748"/>
    <w:rsid w:val="00D15840"/>
    <w:rsid w:val="00D1598F"/>
    <w:rsid w:val="00D15A35"/>
    <w:rsid w:val="00D15C4A"/>
    <w:rsid w:val="00D160BD"/>
    <w:rsid w:val="00D16135"/>
    <w:rsid w:val="00D162EA"/>
    <w:rsid w:val="00D16406"/>
    <w:rsid w:val="00D164E7"/>
    <w:rsid w:val="00D16530"/>
    <w:rsid w:val="00D16540"/>
    <w:rsid w:val="00D165EA"/>
    <w:rsid w:val="00D166A5"/>
    <w:rsid w:val="00D16899"/>
    <w:rsid w:val="00D16934"/>
    <w:rsid w:val="00D16C5A"/>
    <w:rsid w:val="00D16EAF"/>
    <w:rsid w:val="00D16EBC"/>
    <w:rsid w:val="00D16EF4"/>
    <w:rsid w:val="00D1704F"/>
    <w:rsid w:val="00D170E4"/>
    <w:rsid w:val="00D171F7"/>
    <w:rsid w:val="00D172B3"/>
    <w:rsid w:val="00D174CF"/>
    <w:rsid w:val="00D17504"/>
    <w:rsid w:val="00D17943"/>
    <w:rsid w:val="00D17CCF"/>
    <w:rsid w:val="00D17D45"/>
    <w:rsid w:val="00D17E9D"/>
    <w:rsid w:val="00D17FAC"/>
    <w:rsid w:val="00D200FA"/>
    <w:rsid w:val="00D2024B"/>
    <w:rsid w:val="00D202D7"/>
    <w:rsid w:val="00D204CC"/>
    <w:rsid w:val="00D204EE"/>
    <w:rsid w:val="00D20544"/>
    <w:rsid w:val="00D205BF"/>
    <w:rsid w:val="00D2064D"/>
    <w:rsid w:val="00D20730"/>
    <w:rsid w:val="00D2077E"/>
    <w:rsid w:val="00D20839"/>
    <w:rsid w:val="00D208A5"/>
    <w:rsid w:val="00D20915"/>
    <w:rsid w:val="00D20954"/>
    <w:rsid w:val="00D209F9"/>
    <w:rsid w:val="00D20BD8"/>
    <w:rsid w:val="00D20DC2"/>
    <w:rsid w:val="00D20E4B"/>
    <w:rsid w:val="00D20F0C"/>
    <w:rsid w:val="00D211DD"/>
    <w:rsid w:val="00D2124E"/>
    <w:rsid w:val="00D21315"/>
    <w:rsid w:val="00D21326"/>
    <w:rsid w:val="00D21473"/>
    <w:rsid w:val="00D21690"/>
    <w:rsid w:val="00D21A7C"/>
    <w:rsid w:val="00D21A80"/>
    <w:rsid w:val="00D21B9C"/>
    <w:rsid w:val="00D21C14"/>
    <w:rsid w:val="00D21C46"/>
    <w:rsid w:val="00D21FA2"/>
    <w:rsid w:val="00D21FBD"/>
    <w:rsid w:val="00D21FFE"/>
    <w:rsid w:val="00D22023"/>
    <w:rsid w:val="00D22367"/>
    <w:rsid w:val="00D2260E"/>
    <w:rsid w:val="00D2268F"/>
    <w:rsid w:val="00D227B1"/>
    <w:rsid w:val="00D22840"/>
    <w:rsid w:val="00D22935"/>
    <w:rsid w:val="00D22951"/>
    <w:rsid w:val="00D22986"/>
    <w:rsid w:val="00D229D9"/>
    <w:rsid w:val="00D22A5E"/>
    <w:rsid w:val="00D22B09"/>
    <w:rsid w:val="00D22DEA"/>
    <w:rsid w:val="00D22F60"/>
    <w:rsid w:val="00D23064"/>
    <w:rsid w:val="00D23297"/>
    <w:rsid w:val="00D232F8"/>
    <w:rsid w:val="00D233E1"/>
    <w:rsid w:val="00D23470"/>
    <w:rsid w:val="00D234BA"/>
    <w:rsid w:val="00D234DF"/>
    <w:rsid w:val="00D23514"/>
    <w:rsid w:val="00D23816"/>
    <w:rsid w:val="00D2384C"/>
    <w:rsid w:val="00D23936"/>
    <w:rsid w:val="00D23A0B"/>
    <w:rsid w:val="00D23A12"/>
    <w:rsid w:val="00D23AAE"/>
    <w:rsid w:val="00D23B0D"/>
    <w:rsid w:val="00D23CD8"/>
    <w:rsid w:val="00D23E2E"/>
    <w:rsid w:val="00D23E4E"/>
    <w:rsid w:val="00D23EBB"/>
    <w:rsid w:val="00D23FC5"/>
    <w:rsid w:val="00D240D0"/>
    <w:rsid w:val="00D24357"/>
    <w:rsid w:val="00D243D6"/>
    <w:rsid w:val="00D2445B"/>
    <w:rsid w:val="00D24535"/>
    <w:rsid w:val="00D24922"/>
    <w:rsid w:val="00D2495E"/>
    <w:rsid w:val="00D24984"/>
    <w:rsid w:val="00D24A66"/>
    <w:rsid w:val="00D24A9E"/>
    <w:rsid w:val="00D24B52"/>
    <w:rsid w:val="00D24BB0"/>
    <w:rsid w:val="00D24CF7"/>
    <w:rsid w:val="00D24D58"/>
    <w:rsid w:val="00D24D8F"/>
    <w:rsid w:val="00D24E54"/>
    <w:rsid w:val="00D24FB3"/>
    <w:rsid w:val="00D2502A"/>
    <w:rsid w:val="00D25072"/>
    <w:rsid w:val="00D25151"/>
    <w:rsid w:val="00D25203"/>
    <w:rsid w:val="00D25361"/>
    <w:rsid w:val="00D2546D"/>
    <w:rsid w:val="00D2552A"/>
    <w:rsid w:val="00D255D1"/>
    <w:rsid w:val="00D25755"/>
    <w:rsid w:val="00D258B5"/>
    <w:rsid w:val="00D25904"/>
    <w:rsid w:val="00D2594A"/>
    <w:rsid w:val="00D259F6"/>
    <w:rsid w:val="00D25C44"/>
    <w:rsid w:val="00D25D5D"/>
    <w:rsid w:val="00D25E05"/>
    <w:rsid w:val="00D25FCD"/>
    <w:rsid w:val="00D261A0"/>
    <w:rsid w:val="00D26246"/>
    <w:rsid w:val="00D262D3"/>
    <w:rsid w:val="00D26376"/>
    <w:rsid w:val="00D2640C"/>
    <w:rsid w:val="00D26475"/>
    <w:rsid w:val="00D26479"/>
    <w:rsid w:val="00D264F4"/>
    <w:rsid w:val="00D26577"/>
    <w:rsid w:val="00D265EA"/>
    <w:rsid w:val="00D26658"/>
    <w:rsid w:val="00D268F7"/>
    <w:rsid w:val="00D26A49"/>
    <w:rsid w:val="00D26B61"/>
    <w:rsid w:val="00D26BC4"/>
    <w:rsid w:val="00D26C7D"/>
    <w:rsid w:val="00D26F24"/>
    <w:rsid w:val="00D27009"/>
    <w:rsid w:val="00D270B7"/>
    <w:rsid w:val="00D270FC"/>
    <w:rsid w:val="00D27205"/>
    <w:rsid w:val="00D27632"/>
    <w:rsid w:val="00D27755"/>
    <w:rsid w:val="00D277C1"/>
    <w:rsid w:val="00D277D0"/>
    <w:rsid w:val="00D27802"/>
    <w:rsid w:val="00D278CF"/>
    <w:rsid w:val="00D27969"/>
    <w:rsid w:val="00D27DB7"/>
    <w:rsid w:val="00D27DCC"/>
    <w:rsid w:val="00D27F26"/>
    <w:rsid w:val="00D30068"/>
    <w:rsid w:val="00D30146"/>
    <w:rsid w:val="00D30162"/>
    <w:rsid w:val="00D30184"/>
    <w:rsid w:val="00D30242"/>
    <w:rsid w:val="00D30281"/>
    <w:rsid w:val="00D303CD"/>
    <w:rsid w:val="00D303FF"/>
    <w:rsid w:val="00D304B3"/>
    <w:rsid w:val="00D3056D"/>
    <w:rsid w:val="00D305F0"/>
    <w:rsid w:val="00D3062F"/>
    <w:rsid w:val="00D30699"/>
    <w:rsid w:val="00D30749"/>
    <w:rsid w:val="00D30926"/>
    <w:rsid w:val="00D309F8"/>
    <w:rsid w:val="00D30A54"/>
    <w:rsid w:val="00D30B62"/>
    <w:rsid w:val="00D30D18"/>
    <w:rsid w:val="00D30F4F"/>
    <w:rsid w:val="00D31541"/>
    <w:rsid w:val="00D31716"/>
    <w:rsid w:val="00D319A6"/>
    <w:rsid w:val="00D31B7B"/>
    <w:rsid w:val="00D31C52"/>
    <w:rsid w:val="00D31E0F"/>
    <w:rsid w:val="00D32106"/>
    <w:rsid w:val="00D32378"/>
    <w:rsid w:val="00D323C6"/>
    <w:rsid w:val="00D32418"/>
    <w:rsid w:val="00D32448"/>
    <w:rsid w:val="00D32510"/>
    <w:rsid w:val="00D32613"/>
    <w:rsid w:val="00D326D2"/>
    <w:rsid w:val="00D32806"/>
    <w:rsid w:val="00D328A8"/>
    <w:rsid w:val="00D32925"/>
    <w:rsid w:val="00D32DE8"/>
    <w:rsid w:val="00D33044"/>
    <w:rsid w:val="00D330FE"/>
    <w:rsid w:val="00D3313A"/>
    <w:rsid w:val="00D3320B"/>
    <w:rsid w:val="00D33272"/>
    <w:rsid w:val="00D332B3"/>
    <w:rsid w:val="00D3337A"/>
    <w:rsid w:val="00D333AC"/>
    <w:rsid w:val="00D333EB"/>
    <w:rsid w:val="00D334EC"/>
    <w:rsid w:val="00D33553"/>
    <w:rsid w:val="00D33C6E"/>
    <w:rsid w:val="00D33CC2"/>
    <w:rsid w:val="00D33D3E"/>
    <w:rsid w:val="00D33E22"/>
    <w:rsid w:val="00D340B4"/>
    <w:rsid w:val="00D34105"/>
    <w:rsid w:val="00D34347"/>
    <w:rsid w:val="00D34451"/>
    <w:rsid w:val="00D34478"/>
    <w:rsid w:val="00D346B1"/>
    <w:rsid w:val="00D346CE"/>
    <w:rsid w:val="00D347C2"/>
    <w:rsid w:val="00D347E2"/>
    <w:rsid w:val="00D349FF"/>
    <w:rsid w:val="00D34A40"/>
    <w:rsid w:val="00D34AFC"/>
    <w:rsid w:val="00D34CA3"/>
    <w:rsid w:val="00D34D54"/>
    <w:rsid w:val="00D34D8C"/>
    <w:rsid w:val="00D34F72"/>
    <w:rsid w:val="00D350A3"/>
    <w:rsid w:val="00D3529F"/>
    <w:rsid w:val="00D353D4"/>
    <w:rsid w:val="00D355F4"/>
    <w:rsid w:val="00D3575F"/>
    <w:rsid w:val="00D358E1"/>
    <w:rsid w:val="00D35928"/>
    <w:rsid w:val="00D3596A"/>
    <w:rsid w:val="00D35990"/>
    <w:rsid w:val="00D35A3B"/>
    <w:rsid w:val="00D35B44"/>
    <w:rsid w:val="00D35C32"/>
    <w:rsid w:val="00D35C9E"/>
    <w:rsid w:val="00D35D2E"/>
    <w:rsid w:val="00D35D33"/>
    <w:rsid w:val="00D35D7E"/>
    <w:rsid w:val="00D35D82"/>
    <w:rsid w:val="00D35EC6"/>
    <w:rsid w:val="00D35F41"/>
    <w:rsid w:val="00D35F45"/>
    <w:rsid w:val="00D36136"/>
    <w:rsid w:val="00D36175"/>
    <w:rsid w:val="00D3618D"/>
    <w:rsid w:val="00D361B5"/>
    <w:rsid w:val="00D363C2"/>
    <w:rsid w:val="00D363C5"/>
    <w:rsid w:val="00D369D3"/>
    <w:rsid w:val="00D369EA"/>
    <w:rsid w:val="00D36A95"/>
    <w:rsid w:val="00D36AAB"/>
    <w:rsid w:val="00D36D5E"/>
    <w:rsid w:val="00D36E18"/>
    <w:rsid w:val="00D36E5B"/>
    <w:rsid w:val="00D36FAC"/>
    <w:rsid w:val="00D373C1"/>
    <w:rsid w:val="00D375EC"/>
    <w:rsid w:val="00D3763E"/>
    <w:rsid w:val="00D37712"/>
    <w:rsid w:val="00D37844"/>
    <w:rsid w:val="00D378B8"/>
    <w:rsid w:val="00D378FD"/>
    <w:rsid w:val="00D37962"/>
    <w:rsid w:val="00D3799B"/>
    <w:rsid w:val="00D37A15"/>
    <w:rsid w:val="00D37C6C"/>
    <w:rsid w:val="00D37C72"/>
    <w:rsid w:val="00D37CD9"/>
    <w:rsid w:val="00D37DB0"/>
    <w:rsid w:val="00D4006A"/>
    <w:rsid w:val="00D4019C"/>
    <w:rsid w:val="00D402EE"/>
    <w:rsid w:val="00D4044F"/>
    <w:rsid w:val="00D40676"/>
    <w:rsid w:val="00D4085E"/>
    <w:rsid w:val="00D409D9"/>
    <w:rsid w:val="00D40BD6"/>
    <w:rsid w:val="00D40C2F"/>
    <w:rsid w:val="00D40CFC"/>
    <w:rsid w:val="00D40E3A"/>
    <w:rsid w:val="00D40E85"/>
    <w:rsid w:val="00D4101D"/>
    <w:rsid w:val="00D41203"/>
    <w:rsid w:val="00D4124D"/>
    <w:rsid w:val="00D414F7"/>
    <w:rsid w:val="00D41534"/>
    <w:rsid w:val="00D41650"/>
    <w:rsid w:val="00D41726"/>
    <w:rsid w:val="00D41734"/>
    <w:rsid w:val="00D41739"/>
    <w:rsid w:val="00D4174D"/>
    <w:rsid w:val="00D41863"/>
    <w:rsid w:val="00D41925"/>
    <w:rsid w:val="00D41A24"/>
    <w:rsid w:val="00D41A3F"/>
    <w:rsid w:val="00D41C9A"/>
    <w:rsid w:val="00D42076"/>
    <w:rsid w:val="00D42144"/>
    <w:rsid w:val="00D42233"/>
    <w:rsid w:val="00D422EA"/>
    <w:rsid w:val="00D42317"/>
    <w:rsid w:val="00D42516"/>
    <w:rsid w:val="00D42647"/>
    <w:rsid w:val="00D4271A"/>
    <w:rsid w:val="00D42926"/>
    <w:rsid w:val="00D42BCC"/>
    <w:rsid w:val="00D42BE0"/>
    <w:rsid w:val="00D42DED"/>
    <w:rsid w:val="00D431A7"/>
    <w:rsid w:val="00D431E7"/>
    <w:rsid w:val="00D4320E"/>
    <w:rsid w:val="00D434FD"/>
    <w:rsid w:val="00D435A3"/>
    <w:rsid w:val="00D4371B"/>
    <w:rsid w:val="00D43817"/>
    <w:rsid w:val="00D43927"/>
    <w:rsid w:val="00D439C4"/>
    <w:rsid w:val="00D43B6B"/>
    <w:rsid w:val="00D43D06"/>
    <w:rsid w:val="00D43E28"/>
    <w:rsid w:val="00D440DC"/>
    <w:rsid w:val="00D44241"/>
    <w:rsid w:val="00D44265"/>
    <w:rsid w:val="00D44456"/>
    <w:rsid w:val="00D44469"/>
    <w:rsid w:val="00D444F9"/>
    <w:rsid w:val="00D4464C"/>
    <w:rsid w:val="00D44936"/>
    <w:rsid w:val="00D449C4"/>
    <w:rsid w:val="00D44A2B"/>
    <w:rsid w:val="00D44AA6"/>
    <w:rsid w:val="00D44B08"/>
    <w:rsid w:val="00D44BC3"/>
    <w:rsid w:val="00D44C69"/>
    <w:rsid w:val="00D44D4B"/>
    <w:rsid w:val="00D44DF6"/>
    <w:rsid w:val="00D44E62"/>
    <w:rsid w:val="00D44EEE"/>
    <w:rsid w:val="00D44F04"/>
    <w:rsid w:val="00D44FBD"/>
    <w:rsid w:val="00D45062"/>
    <w:rsid w:val="00D450BB"/>
    <w:rsid w:val="00D45175"/>
    <w:rsid w:val="00D4533C"/>
    <w:rsid w:val="00D4534E"/>
    <w:rsid w:val="00D454AE"/>
    <w:rsid w:val="00D457AB"/>
    <w:rsid w:val="00D457D4"/>
    <w:rsid w:val="00D458DE"/>
    <w:rsid w:val="00D459F8"/>
    <w:rsid w:val="00D45A52"/>
    <w:rsid w:val="00D45A58"/>
    <w:rsid w:val="00D45B14"/>
    <w:rsid w:val="00D45B23"/>
    <w:rsid w:val="00D45C11"/>
    <w:rsid w:val="00D45CAD"/>
    <w:rsid w:val="00D45D32"/>
    <w:rsid w:val="00D45FBF"/>
    <w:rsid w:val="00D45FD4"/>
    <w:rsid w:val="00D4607F"/>
    <w:rsid w:val="00D46116"/>
    <w:rsid w:val="00D46136"/>
    <w:rsid w:val="00D4615A"/>
    <w:rsid w:val="00D4621E"/>
    <w:rsid w:val="00D463E2"/>
    <w:rsid w:val="00D46450"/>
    <w:rsid w:val="00D464B3"/>
    <w:rsid w:val="00D465A4"/>
    <w:rsid w:val="00D4667C"/>
    <w:rsid w:val="00D466AB"/>
    <w:rsid w:val="00D468CD"/>
    <w:rsid w:val="00D4699F"/>
    <w:rsid w:val="00D46A02"/>
    <w:rsid w:val="00D46C14"/>
    <w:rsid w:val="00D46CCB"/>
    <w:rsid w:val="00D46D21"/>
    <w:rsid w:val="00D46DBD"/>
    <w:rsid w:val="00D46DDA"/>
    <w:rsid w:val="00D46DDB"/>
    <w:rsid w:val="00D46E72"/>
    <w:rsid w:val="00D47052"/>
    <w:rsid w:val="00D472C0"/>
    <w:rsid w:val="00D472D7"/>
    <w:rsid w:val="00D47416"/>
    <w:rsid w:val="00D4747E"/>
    <w:rsid w:val="00D4773C"/>
    <w:rsid w:val="00D477AB"/>
    <w:rsid w:val="00D47859"/>
    <w:rsid w:val="00D478CB"/>
    <w:rsid w:val="00D4793B"/>
    <w:rsid w:val="00D47993"/>
    <w:rsid w:val="00D47A5A"/>
    <w:rsid w:val="00D47AC6"/>
    <w:rsid w:val="00D47B3D"/>
    <w:rsid w:val="00D47C16"/>
    <w:rsid w:val="00D47D03"/>
    <w:rsid w:val="00D47FDC"/>
    <w:rsid w:val="00D4DA87"/>
    <w:rsid w:val="00D50012"/>
    <w:rsid w:val="00D501AE"/>
    <w:rsid w:val="00D5021A"/>
    <w:rsid w:val="00D50283"/>
    <w:rsid w:val="00D50352"/>
    <w:rsid w:val="00D504AA"/>
    <w:rsid w:val="00D504D2"/>
    <w:rsid w:val="00D50632"/>
    <w:rsid w:val="00D506A1"/>
    <w:rsid w:val="00D506D1"/>
    <w:rsid w:val="00D506D8"/>
    <w:rsid w:val="00D5081A"/>
    <w:rsid w:val="00D50889"/>
    <w:rsid w:val="00D509B2"/>
    <w:rsid w:val="00D50A4A"/>
    <w:rsid w:val="00D50AF5"/>
    <w:rsid w:val="00D50D37"/>
    <w:rsid w:val="00D50E22"/>
    <w:rsid w:val="00D50ECB"/>
    <w:rsid w:val="00D510D3"/>
    <w:rsid w:val="00D51120"/>
    <w:rsid w:val="00D51293"/>
    <w:rsid w:val="00D5138F"/>
    <w:rsid w:val="00D51396"/>
    <w:rsid w:val="00D5149D"/>
    <w:rsid w:val="00D514D6"/>
    <w:rsid w:val="00D5165A"/>
    <w:rsid w:val="00D51817"/>
    <w:rsid w:val="00D51907"/>
    <w:rsid w:val="00D51923"/>
    <w:rsid w:val="00D51BBC"/>
    <w:rsid w:val="00D51D2E"/>
    <w:rsid w:val="00D51F0D"/>
    <w:rsid w:val="00D51FF2"/>
    <w:rsid w:val="00D520C4"/>
    <w:rsid w:val="00D523EA"/>
    <w:rsid w:val="00D523EE"/>
    <w:rsid w:val="00D52435"/>
    <w:rsid w:val="00D524AE"/>
    <w:rsid w:val="00D528E1"/>
    <w:rsid w:val="00D529F0"/>
    <w:rsid w:val="00D52BC3"/>
    <w:rsid w:val="00D52BCB"/>
    <w:rsid w:val="00D52C5C"/>
    <w:rsid w:val="00D52CFA"/>
    <w:rsid w:val="00D52D04"/>
    <w:rsid w:val="00D52ECC"/>
    <w:rsid w:val="00D52F3D"/>
    <w:rsid w:val="00D530B3"/>
    <w:rsid w:val="00D531DC"/>
    <w:rsid w:val="00D53394"/>
    <w:rsid w:val="00D5347D"/>
    <w:rsid w:val="00D535EE"/>
    <w:rsid w:val="00D536D2"/>
    <w:rsid w:val="00D536E9"/>
    <w:rsid w:val="00D53762"/>
    <w:rsid w:val="00D53948"/>
    <w:rsid w:val="00D53A32"/>
    <w:rsid w:val="00D53A4E"/>
    <w:rsid w:val="00D53A89"/>
    <w:rsid w:val="00D53AE8"/>
    <w:rsid w:val="00D53CE1"/>
    <w:rsid w:val="00D53D06"/>
    <w:rsid w:val="00D53E25"/>
    <w:rsid w:val="00D53F38"/>
    <w:rsid w:val="00D54086"/>
    <w:rsid w:val="00D541E6"/>
    <w:rsid w:val="00D54280"/>
    <w:rsid w:val="00D542FE"/>
    <w:rsid w:val="00D54430"/>
    <w:rsid w:val="00D54576"/>
    <w:rsid w:val="00D54607"/>
    <w:rsid w:val="00D546F6"/>
    <w:rsid w:val="00D5478C"/>
    <w:rsid w:val="00D547CA"/>
    <w:rsid w:val="00D54992"/>
    <w:rsid w:val="00D54A11"/>
    <w:rsid w:val="00D54AB0"/>
    <w:rsid w:val="00D54BD6"/>
    <w:rsid w:val="00D54C0B"/>
    <w:rsid w:val="00D54C0F"/>
    <w:rsid w:val="00D54C58"/>
    <w:rsid w:val="00D54EBF"/>
    <w:rsid w:val="00D55244"/>
    <w:rsid w:val="00D55344"/>
    <w:rsid w:val="00D5536F"/>
    <w:rsid w:val="00D55377"/>
    <w:rsid w:val="00D554CC"/>
    <w:rsid w:val="00D5555E"/>
    <w:rsid w:val="00D555E9"/>
    <w:rsid w:val="00D55769"/>
    <w:rsid w:val="00D5597F"/>
    <w:rsid w:val="00D559D7"/>
    <w:rsid w:val="00D55A65"/>
    <w:rsid w:val="00D55A8C"/>
    <w:rsid w:val="00D55AE2"/>
    <w:rsid w:val="00D55B39"/>
    <w:rsid w:val="00D55B9B"/>
    <w:rsid w:val="00D55BB8"/>
    <w:rsid w:val="00D55E1D"/>
    <w:rsid w:val="00D56000"/>
    <w:rsid w:val="00D561A6"/>
    <w:rsid w:val="00D56207"/>
    <w:rsid w:val="00D563D8"/>
    <w:rsid w:val="00D56457"/>
    <w:rsid w:val="00D565E6"/>
    <w:rsid w:val="00D5666D"/>
    <w:rsid w:val="00D5667F"/>
    <w:rsid w:val="00D56716"/>
    <w:rsid w:val="00D5672F"/>
    <w:rsid w:val="00D56863"/>
    <w:rsid w:val="00D568A8"/>
    <w:rsid w:val="00D568DC"/>
    <w:rsid w:val="00D56AF4"/>
    <w:rsid w:val="00D56B0A"/>
    <w:rsid w:val="00D56B8B"/>
    <w:rsid w:val="00D570FD"/>
    <w:rsid w:val="00D57353"/>
    <w:rsid w:val="00D573F3"/>
    <w:rsid w:val="00D574C3"/>
    <w:rsid w:val="00D57542"/>
    <w:rsid w:val="00D5755F"/>
    <w:rsid w:val="00D57580"/>
    <w:rsid w:val="00D57626"/>
    <w:rsid w:val="00D57793"/>
    <w:rsid w:val="00D57A12"/>
    <w:rsid w:val="00D57BFD"/>
    <w:rsid w:val="00D57EF2"/>
    <w:rsid w:val="00D57F16"/>
    <w:rsid w:val="00D57F30"/>
    <w:rsid w:val="00D57FD1"/>
    <w:rsid w:val="00D57FF6"/>
    <w:rsid w:val="00D60125"/>
    <w:rsid w:val="00D60324"/>
    <w:rsid w:val="00D60494"/>
    <w:rsid w:val="00D605D2"/>
    <w:rsid w:val="00D60649"/>
    <w:rsid w:val="00D606F9"/>
    <w:rsid w:val="00D60716"/>
    <w:rsid w:val="00D60864"/>
    <w:rsid w:val="00D608D4"/>
    <w:rsid w:val="00D608DB"/>
    <w:rsid w:val="00D6099B"/>
    <w:rsid w:val="00D60BE1"/>
    <w:rsid w:val="00D60CCB"/>
    <w:rsid w:val="00D60D01"/>
    <w:rsid w:val="00D60D9A"/>
    <w:rsid w:val="00D60F9E"/>
    <w:rsid w:val="00D61069"/>
    <w:rsid w:val="00D613D6"/>
    <w:rsid w:val="00D61674"/>
    <w:rsid w:val="00D6182C"/>
    <w:rsid w:val="00D61947"/>
    <w:rsid w:val="00D61A37"/>
    <w:rsid w:val="00D61DEB"/>
    <w:rsid w:val="00D61EF2"/>
    <w:rsid w:val="00D61FB7"/>
    <w:rsid w:val="00D620CA"/>
    <w:rsid w:val="00D62242"/>
    <w:rsid w:val="00D622FB"/>
    <w:rsid w:val="00D62349"/>
    <w:rsid w:val="00D624DB"/>
    <w:rsid w:val="00D6253B"/>
    <w:rsid w:val="00D62642"/>
    <w:rsid w:val="00D6269A"/>
    <w:rsid w:val="00D627F3"/>
    <w:rsid w:val="00D62830"/>
    <w:rsid w:val="00D6289C"/>
    <w:rsid w:val="00D62938"/>
    <w:rsid w:val="00D62ABF"/>
    <w:rsid w:val="00D62B48"/>
    <w:rsid w:val="00D62BE9"/>
    <w:rsid w:val="00D62C75"/>
    <w:rsid w:val="00D62CC5"/>
    <w:rsid w:val="00D62CEE"/>
    <w:rsid w:val="00D62D4B"/>
    <w:rsid w:val="00D62F61"/>
    <w:rsid w:val="00D62FAB"/>
    <w:rsid w:val="00D630F7"/>
    <w:rsid w:val="00D6324D"/>
    <w:rsid w:val="00D6325D"/>
    <w:rsid w:val="00D6331C"/>
    <w:rsid w:val="00D6336C"/>
    <w:rsid w:val="00D633F4"/>
    <w:rsid w:val="00D63546"/>
    <w:rsid w:val="00D6381C"/>
    <w:rsid w:val="00D63977"/>
    <w:rsid w:val="00D63ACF"/>
    <w:rsid w:val="00D63BC2"/>
    <w:rsid w:val="00D63C15"/>
    <w:rsid w:val="00D63D56"/>
    <w:rsid w:val="00D63D9F"/>
    <w:rsid w:val="00D63DB3"/>
    <w:rsid w:val="00D63DDF"/>
    <w:rsid w:val="00D63EE2"/>
    <w:rsid w:val="00D63F79"/>
    <w:rsid w:val="00D64067"/>
    <w:rsid w:val="00D6409F"/>
    <w:rsid w:val="00D640F5"/>
    <w:rsid w:val="00D64281"/>
    <w:rsid w:val="00D6443D"/>
    <w:rsid w:val="00D644B7"/>
    <w:rsid w:val="00D644D1"/>
    <w:rsid w:val="00D645AE"/>
    <w:rsid w:val="00D645F9"/>
    <w:rsid w:val="00D646CA"/>
    <w:rsid w:val="00D64814"/>
    <w:rsid w:val="00D64FBE"/>
    <w:rsid w:val="00D65145"/>
    <w:rsid w:val="00D65483"/>
    <w:rsid w:val="00D6575E"/>
    <w:rsid w:val="00D6576B"/>
    <w:rsid w:val="00D6583C"/>
    <w:rsid w:val="00D65878"/>
    <w:rsid w:val="00D65936"/>
    <w:rsid w:val="00D65962"/>
    <w:rsid w:val="00D659AE"/>
    <w:rsid w:val="00D65A73"/>
    <w:rsid w:val="00D65ABB"/>
    <w:rsid w:val="00D65AF2"/>
    <w:rsid w:val="00D65C08"/>
    <w:rsid w:val="00D65E50"/>
    <w:rsid w:val="00D6615C"/>
    <w:rsid w:val="00D66171"/>
    <w:rsid w:val="00D661DE"/>
    <w:rsid w:val="00D66280"/>
    <w:rsid w:val="00D662F9"/>
    <w:rsid w:val="00D66420"/>
    <w:rsid w:val="00D66445"/>
    <w:rsid w:val="00D666E1"/>
    <w:rsid w:val="00D6681B"/>
    <w:rsid w:val="00D6686E"/>
    <w:rsid w:val="00D66997"/>
    <w:rsid w:val="00D66AE0"/>
    <w:rsid w:val="00D66B1A"/>
    <w:rsid w:val="00D66DC2"/>
    <w:rsid w:val="00D66DDB"/>
    <w:rsid w:val="00D66EE2"/>
    <w:rsid w:val="00D66F68"/>
    <w:rsid w:val="00D6709D"/>
    <w:rsid w:val="00D671E0"/>
    <w:rsid w:val="00D6751C"/>
    <w:rsid w:val="00D67609"/>
    <w:rsid w:val="00D67695"/>
    <w:rsid w:val="00D676E4"/>
    <w:rsid w:val="00D6780C"/>
    <w:rsid w:val="00D67817"/>
    <w:rsid w:val="00D6794C"/>
    <w:rsid w:val="00D679F4"/>
    <w:rsid w:val="00D67D04"/>
    <w:rsid w:val="00D67D4B"/>
    <w:rsid w:val="00D67D64"/>
    <w:rsid w:val="00D67E7E"/>
    <w:rsid w:val="00D67F0A"/>
    <w:rsid w:val="00D7018A"/>
    <w:rsid w:val="00D702A0"/>
    <w:rsid w:val="00D704EE"/>
    <w:rsid w:val="00D7096A"/>
    <w:rsid w:val="00D70AC0"/>
    <w:rsid w:val="00D70B1E"/>
    <w:rsid w:val="00D70BC1"/>
    <w:rsid w:val="00D70C1E"/>
    <w:rsid w:val="00D70CAE"/>
    <w:rsid w:val="00D70D7E"/>
    <w:rsid w:val="00D70D97"/>
    <w:rsid w:val="00D70DB7"/>
    <w:rsid w:val="00D70E49"/>
    <w:rsid w:val="00D70E86"/>
    <w:rsid w:val="00D70F5A"/>
    <w:rsid w:val="00D7100B"/>
    <w:rsid w:val="00D71017"/>
    <w:rsid w:val="00D71066"/>
    <w:rsid w:val="00D7114A"/>
    <w:rsid w:val="00D7115E"/>
    <w:rsid w:val="00D711B7"/>
    <w:rsid w:val="00D7144E"/>
    <w:rsid w:val="00D717C4"/>
    <w:rsid w:val="00D718D9"/>
    <w:rsid w:val="00D71976"/>
    <w:rsid w:val="00D71A0B"/>
    <w:rsid w:val="00D71BFF"/>
    <w:rsid w:val="00D71C35"/>
    <w:rsid w:val="00D71ECA"/>
    <w:rsid w:val="00D71F9C"/>
    <w:rsid w:val="00D71FB1"/>
    <w:rsid w:val="00D72114"/>
    <w:rsid w:val="00D7228D"/>
    <w:rsid w:val="00D72369"/>
    <w:rsid w:val="00D7241B"/>
    <w:rsid w:val="00D7246E"/>
    <w:rsid w:val="00D724A2"/>
    <w:rsid w:val="00D724F3"/>
    <w:rsid w:val="00D724FD"/>
    <w:rsid w:val="00D72861"/>
    <w:rsid w:val="00D72909"/>
    <w:rsid w:val="00D72B5F"/>
    <w:rsid w:val="00D72C57"/>
    <w:rsid w:val="00D72EB4"/>
    <w:rsid w:val="00D72EDF"/>
    <w:rsid w:val="00D73130"/>
    <w:rsid w:val="00D733BD"/>
    <w:rsid w:val="00D733C9"/>
    <w:rsid w:val="00D733EF"/>
    <w:rsid w:val="00D73479"/>
    <w:rsid w:val="00D734C5"/>
    <w:rsid w:val="00D735D7"/>
    <w:rsid w:val="00D735D9"/>
    <w:rsid w:val="00D73C3F"/>
    <w:rsid w:val="00D73C80"/>
    <w:rsid w:val="00D73CE8"/>
    <w:rsid w:val="00D73D58"/>
    <w:rsid w:val="00D73F40"/>
    <w:rsid w:val="00D7408C"/>
    <w:rsid w:val="00D741DE"/>
    <w:rsid w:val="00D7421E"/>
    <w:rsid w:val="00D74246"/>
    <w:rsid w:val="00D74422"/>
    <w:rsid w:val="00D74427"/>
    <w:rsid w:val="00D74553"/>
    <w:rsid w:val="00D7459A"/>
    <w:rsid w:val="00D745A6"/>
    <w:rsid w:val="00D7462C"/>
    <w:rsid w:val="00D747BD"/>
    <w:rsid w:val="00D74A2A"/>
    <w:rsid w:val="00D74C27"/>
    <w:rsid w:val="00D74E34"/>
    <w:rsid w:val="00D74EB6"/>
    <w:rsid w:val="00D74F92"/>
    <w:rsid w:val="00D7513A"/>
    <w:rsid w:val="00D751C8"/>
    <w:rsid w:val="00D75221"/>
    <w:rsid w:val="00D75367"/>
    <w:rsid w:val="00D75541"/>
    <w:rsid w:val="00D75803"/>
    <w:rsid w:val="00D7582B"/>
    <w:rsid w:val="00D75842"/>
    <w:rsid w:val="00D7585C"/>
    <w:rsid w:val="00D75880"/>
    <w:rsid w:val="00D7592C"/>
    <w:rsid w:val="00D75A1A"/>
    <w:rsid w:val="00D75AD6"/>
    <w:rsid w:val="00D75AEC"/>
    <w:rsid w:val="00D75B4F"/>
    <w:rsid w:val="00D75C6C"/>
    <w:rsid w:val="00D75CC2"/>
    <w:rsid w:val="00D75D25"/>
    <w:rsid w:val="00D75DF3"/>
    <w:rsid w:val="00D75E73"/>
    <w:rsid w:val="00D76048"/>
    <w:rsid w:val="00D7611B"/>
    <w:rsid w:val="00D7628D"/>
    <w:rsid w:val="00D76330"/>
    <w:rsid w:val="00D76395"/>
    <w:rsid w:val="00D76460"/>
    <w:rsid w:val="00D765E1"/>
    <w:rsid w:val="00D765F0"/>
    <w:rsid w:val="00D76867"/>
    <w:rsid w:val="00D768FA"/>
    <w:rsid w:val="00D7690B"/>
    <w:rsid w:val="00D76B47"/>
    <w:rsid w:val="00D76CB1"/>
    <w:rsid w:val="00D76E54"/>
    <w:rsid w:val="00D76F8F"/>
    <w:rsid w:val="00D76FE2"/>
    <w:rsid w:val="00D771EA"/>
    <w:rsid w:val="00D7722F"/>
    <w:rsid w:val="00D773C7"/>
    <w:rsid w:val="00D773F0"/>
    <w:rsid w:val="00D7753A"/>
    <w:rsid w:val="00D7756F"/>
    <w:rsid w:val="00D776D8"/>
    <w:rsid w:val="00D77795"/>
    <w:rsid w:val="00D77798"/>
    <w:rsid w:val="00D7796B"/>
    <w:rsid w:val="00D779F7"/>
    <w:rsid w:val="00D77A79"/>
    <w:rsid w:val="00D77B32"/>
    <w:rsid w:val="00D77B3E"/>
    <w:rsid w:val="00D77C52"/>
    <w:rsid w:val="00D77D79"/>
    <w:rsid w:val="00D77DD3"/>
    <w:rsid w:val="00D77FF6"/>
    <w:rsid w:val="00D80007"/>
    <w:rsid w:val="00D8003E"/>
    <w:rsid w:val="00D800CC"/>
    <w:rsid w:val="00D800EF"/>
    <w:rsid w:val="00D80287"/>
    <w:rsid w:val="00D802F0"/>
    <w:rsid w:val="00D80448"/>
    <w:rsid w:val="00D804D1"/>
    <w:rsid w:val="00D8051B"/>
    <w:rsid w:val="00D80636"/>
    <w:rsid w:val="00D80799"/>
    <w:rsid w:val="00D807D1"/>
    <w:rsid w:val="00D808EC"/>
    <w:rsid w:val="00D80930"/>
    <w:rsid w:val="00D80993"/>
    <w:rsid w:val="00D809D6"/>
    <w:rsid w:val="00D80A28"/>
    <w:rsid w:val="00D80C2C"/>
    <w:rsid w:val="00D80EB8"/>
    <w:rsid w:val="00D80EDF"/>
    <w:rsid w:val="00D8106C"/>
    <w:rsid w:val="00D810C3"/>
    <w:rsid w:val="00D811C4"/>
    <w:rsid w:val="00D812B2"/>
    <w:rsid w:val="00D812BB"/>
    <w:rsid w:val="00D81333"/>
    <w:rsid w:val="00D81393"/>
    <w:rsid w:val="00D81489"/>
    <w:rsid w:val="00D8163E"/>
    <w:rsid w:val="00D8175D"/>
    <w:rsid w:val="00D81A7C"/>
    <w:rsid w:val="00D81CE8"/>
    <w:rsid w:val="00D81DF5"/>
    <w:rsid w:val="00D81E40"/>
    <w:rsid w:val="00D820D2"/>
    <w:rsid w:val="00D820F4"/>
    <w:rsid w:val="00D821D4"/>
    <w:rsid w:val="00D8224E"/>
    <w:rsid w:val="00D82300"/>
    <w:rsid w:val="00D8233C"/>
    <w:rsid w:val="00D8238A"/>
    <w:rsid w:val="00D82565"/>
    <w:rsid w:val="00D826F5"/>
    <w:rsid w:val="00D82727"/>
    <w:rsid w:val="00D827E6"/>
    <w:rsid w:val="00D82A94"/>
    <w:rsid w:val="00D82C2D"/>
    <w:rsid w:val="00D82C4C"/>
    <w:rsid w:val="00D82C92"/>
    <w:rsid w:val="00D82CA6"/>
    <w:rsid w:val="00D82EEE"/>
    <w:rsid w:val="00D82FA7"/>
    <w:rsid w:val="00D83021"/>
    <w:rsid w:val="00D833C9"/>
    <w:rsid w:val="00D83424"/>
    <w:rsid w:val="00D835C4"/>
    <w:rsid w:val="00D835DE"/>
    <w:rsid w:val="00D83736"/>
    <w:rsid w:val="00D83756"/>
    <w:rsid w:val="00D838CF"/>
    <w:rsid w:val="00D83956"/>
    <w:rsid w:val="00D839D1"/>
    <w:rsid w:val="00D83D48"/>
    <w:rsid w:val="00D83E3D"/>
    <w:rsid w:val="00D83E42"/>
    <w:rsid w:val="00D83E76"/>
    <w:rsid w:val="00D83FEA"/>
    <w:rsid w:val="00D83FF2"/>
    <w:rsid w:val="00D84035"/>
    <w:rsid w:val="00D84048"/>
    <w:rsid w:val="00D84092"/>
    <w:rsid w:val="00D8409D"/>
    <w:rsid w:val="00D840F5"/>
    <w:rsid w:val="00D8415D"/>
    <w:rsid w:val="00D841BE"/>
    <w:rsid w:val="00D84325"/>
    <w:rsid w:val="00D844BA"/>
    <w:rsid w:val="00D846CB"/>
    <w:rsid w:val="00D84A6D"/>
    <w:rsid w:val="00D84B62"/>
    <w:rsid w:val="00D84BD1"/>
    <w:rsid w:val="00D84D77"/>
    <w:rsid w:val="00D84F1E"/>
    <w:rsid w:val="00D84FC6"/>
    <w:rsid w:val="00D8503E"/>
    <w:rsid w:val="00D852AC"/>
    <w:rsid w:val="00D8552B"/>
    <w:rsid w:val="00D85610"/>
    <w:rsid w:val="00D85694"/>
    <w:rsid w:val="00D85753"/>
    <w:rsid w:val="00D8576E"/>
    <w:rsid w:val="00D85912"/>
    <w:rsid w:val="00D85A4E"/>
    <w:rsid w:val="00D85AA9"/>
    <w:rsid w:val="00D85B78"/>
    <w:rsid w:val="00D85BD7"/>
    <w:rsid w:val="00D85D5B"/>
    <w:rsid w:val="00D85E36"/>
    <w:rsid w:val="00D85E5A"/>
    <w:rsid w:val="00D85F00"/>
    <w:rsid w:val="00D85F3F"/>
    <w:rsid w:val="00D86009"/>
    <w:rsid w:val="00D86036"/>
    <w:rsid w:val="00D86159"/>
    <w:rsid w:val="00D8627A"/>
    <w:rsid w:val="00D8651B"/>
    <w:rsid w:val="00D8651F"/>
    <w:rsid w:val="00D8680B"/>
    <w:rsid w:val="00D868C2"/>
    <w:rsid w:val="00D868EA"/>
    <w:rsid w:val="00D86949"/>
    <w:rsid w:val="00D869F4"/>
    <w:rsid w:val="00D86A5A"/>
    <w:rsid w:val="00D86B71"/>
    <w:rsid w:val="00D86B7B"/>
    <w:rsid w:val="00D86CA7"/>
    <w:rsid w:val="00D86D19"/>
    <w:rsid w:val="00D86D75"/>
    <w:rsid w:val="00D86E27"/>
    <w:rsid w:val="00D86E2B"/>
    <w:rsid w:val="00D86EBA"/>
    <w:rsid w:val="00D86EDD"/>
    <w:rsid w:val="00D87022"/>
    <w:rsid w:val="00D87124"/>
    <w:rsid w:val="00D87135"/>
    <w:rsid w:val="00D87188"/>
    <w:rsid w:val="00D87214"/>
    <w:rsid w:val="00D872B4"/>
    <w:rsid w:val="00D873B9"/>
    <w:rsid w:val="00D87731"/>
    <w:rsid w:val="00D87767"/>
    <w:rsid w:val="00D878C9"/>
    <w:rsid w:val="00D87902"/>
    <w:rsid w:val="00D8793D"/>
    <w:rsid w:val="00D87A21"/>
    <w:rsid w:val="00D87A34"/>
    <w:rsid w:val="00D87A56"/>
    <w:rsid w:val="00D87AB7"/>
    <w:rsid w:val="00D87AD5"/>
    <w:rsid w:val="00D87CF8"/>
    <w:rsid w:val="00D87D0C"/>
    <w:rsid w:val="00D87D29"/>
    <w:rsid w:val="00D87E8F"/>
    <w:rsid w:val="00D87F7E"/>
    <w:rsid w:val="00D8E9F1"/>
    <w:rsid w:val="00D9014E"/>
    <w:rsid w:val="00D90164"/>
    <w:rsid w:val="00D90277"/>
    <w:rsid w:val="00D90438"/>
    <w:rsid w:val="00D90579"/>
    <w:rsid w:val="00D908FB"/>
    <w:rsid w:val="00D909F0"/>
    <w:rsid w:val="00D90A61"/>
    <w:rsid w:val="00D90A62"/>
    <w:rsid w:val="00D90C1E"/>
    <w:rsid w:val="00D90EE2"/>
    <w:rsid w:val="00D910B6"/>
    <w:rsid w:val="00D910D6"/>
    <w:rsid w:val="00D91141"/>
    <w:rsid w:val="00D91198"/>
    <w:rsid w:val="00D911A6"/>
    <w:rsid w:val="00D911E8"/>
    <w:rsid w:val="00D91240"/>
    <w:rsid w:val="00D9154B"/>
    <w:rsid w:val="00D91599"/>
    <w:rsid w:val="00D91621"/>
    <w:rsid w:val="00D9164F"/>
    <w:rsid w:val="00D917B6"/>
    <w:rsid w:val="00D917FD"/>
    <w:rsid w:val="00D91927"/>
    <w:rsid w:val="00D919AC"/>
    <w:rsid w:val="00D919E3"/>
    <w:rsid w:val="00D91B25"/>
    <w:rsid w:val="00D91B2B"/>
    <w:rsid w:val="00D91BA9"/>
    <w:rsid w:val="00D91BD7"/>
    <w:rsid w:val="00D91C24"/>
    <w:rsid w:val="00D91D4E"/>
    <w:rsid w:val="00D91E6E"/>
    <w:rsid w:val="00D91EA9"/>
    <w:rsid w:val="00D92097"/>
    <w:rsid w:val="00D92299"/>
    <w:rsid w:val="00D922A0"/>
    <w:rsid w:val="00D92336"/>
    <w:rsid w:val="00D924C4"/>
    <w:rsid w:val="00D92695"/>
    <w:rsid w:val="00D92837"/>
    <w:rsid w:val="00D92AE2"/>
    <w:rsid w:val="00D92D40"/>
    <w:rsid w:val="00D92DED"/>
    <w:rsid w:val="00D92F17"/>
    <w:rsid w:val="00D92F3D"/>
    <w:rsid w:val="00D92F51"/>
    <w:rsid w:val="00D93000"/>
    <w:rsid w:val="00D93154"/>
    <w:rsid w:val="00D93182"/>
    <w:rsid w:val="00D932AA"/>
    <w:rsid w:val="00D9359D"/>
    <w:rsid w:val="00D9361C"/>
    <w:rsid w:val="00D9364C"/>
    <w:rsid w:val="00D93743"/>
    <w:rsid w:val="00D938E5"/>
    <w:rsid w:val="00D93B69"/>
    <w:rsid w:val="00D93E0D"/>
    <w:rsid w:val="00D94066"/>
    <w:rsid w:val="00D94244"/>
    <w:rsid w:val="00D94278"/>
    <w:rsid w:val="00D9429D"/>
    <w:rsid w:val="00D942AE"/>
    <w:rsid w:val="00D9443E"/>
    <w:rsid w:val="00D94464"/>
    <w:rsid w:val="00D94600"/>
    <w:rsid w:val="00D947E2"/>
    <w:rsid w:val="00D948B1"/>
    <w:rsid w:val="00D948F4"/>
    <w:rsid w:val="00D9498D"/>
    <w:rsid w:val="00D949E2"/>
    <w:rsid w:val="00D94A78"/>
    <w:rsid w:val="00D94CF3"/>
    <w:rsid w:val="00D94FCE"/>
    <w:rsid w:val="00D950DA"/>
    <w:rsid w:val="00D9514A"/>
    <w:rsid w:val="00D951DA"/>
    <w:rsid w:val="00D954C4"/>
    <w:rsid w:val="00D9560C"/>
    <w:rsid w:val="00D958C4"/>
    <w:rsid w:val="00D95905"/>
    <w:rsid w:val="00D9593E"/>
    <w:rsid w:val="00D95A9D"/>
    <w:rsid w:val="00D95B5F"/>
    <w:rsid w:val="00D95B65"/>
    <w:rsid w:val="00D95C9F"/>
    <w:rsid w:val="00D95D85"/>
    <w:rsid w:val="00D96055"/>
    <w:rsid w:val="00D960D6"/>
    <w:rsid w:val="00D962B7"/>
    <w:rsid w:val="00D962D7"/>
    <w:rsid w:val="00D96322"/>
    <w:rsid w:val="00D963CA"/>
    <w:rsid w:val="00D963D9"/>
    <w:rsid w:val="00D96422"/>
    <w:rsid w:val="00D966BE"/>
    <w:rsid w:val="00D96722"/>
    <w:rsid w:val="00D9676C"/>
    <w:rsid w:val="00D969B6"/>
    <w:rsid w:val="00D969C3"/>
    <w:rsid w:val="00D96CA5"/>
    <w:rsid w:val="00D96D0F"/>
    <w:rsid w:val="00D96E64"/>
    <w:rsid w:val="00D96EC8"/>
    <w:rsid w:val="00D97068"/>
    <w:rsid w:val="00D9713C"/>
    <w:rsid w:val="00D9717C"/>
    <w:rsid w:val="00D9721E"/>
    <w:rsid w:val="00D9725D"/>
    <w:rsid w:val="00D974D5"/>
    <w:rsid w:val="00D974E2"/>
    <w:rsid w:val="00D977A4"/>
    <w:rsid w:val="00D979D0"/>
    <w:rsid w:val="00D97B21"/>
    <w:rsid w:val="00D97BAF"/>
    <w:rsid w:val="00D97BDB"/>
    <w:rsid w:val="00D97CC3"/>
    <w:rsid w:val="00D97CEC"/>
    <w:rsid w:val="00D97DD0"/>
    <w:rsid w:val="00D97FAA"/>
    <w:rsid w:val="00D97FB9"/>
    <w:rsid w:val="00DA00C1"/>
    <w:rsid w:val="00DA0127"/>
    <w:rsid w:val="00DA018F"/>
    <w:rsid w:val="00DA01B4"/>
    <w:rsid w:val="00DA02A2"/>
    <w:rsid w:val="00DA05E0"/>
    <w:rsid w:val="00DA07E3"/>
    <w:rsid w:val="00DA0807"/>
    <w:rsid w:val="00DA0977"/>
    <w:rsid w:val="00DA0982"/>
    <w:rsid w:val="00DA0B6B"/>
    <w:rsid w:val="00DA0CED"/>
    <w:rsid w:val="00DA0CFA"/>
    <w:rsid w:val="00DA0EEB"/>
    <w:rsid w:val="00DA0FFC"/>
    <w:rsid w:val="00DA102A"/>
    <w:rsid w:val="00DA110A"/>
    <w:rsid w:val="00DA1164"/>
    <w:rsid w:val="00DA11A1"/>
    <w:rsid w:val="00DA127A"/>
    <w:rsid w:val="00DA12FC"/>
    <w:rsid w:val="00DA13E1"/>
    <w:rsid w:val="00DA1423"/>
    <w:rsid w:val="00DA1532"/>
    <w:rsid w:val="00DA153F"/>
    <w:rsid w:val="00DA180B"/>
    <w:rsid w:val="00DA18C9"/>
    <w:rsid w:val="00DA193D"/>
    <w:rsid w:val="00DA1B86"/>
    <w:rsid w:val="00DA1D9D"/>
    <w:rsid w:val="00DA2025"/>
    <w:rsid w:val="00DA20B6"/>
    <w:rsid w:val="00DA225A"/>
    <w:rsid w:val="00DA24CA"/>
    <w:rsid w:val="00DA261B"/>
    <w:rsid w:val="00DA2A38"/>
    <w:rsid w:val="00DA2A66"/>
    <w:rsid w:val="00DA2A82"/>
    <w:rsid w:val="00DA2BA4"/>
    <w:rsid w:val="00DA2BF0"/>
    <w:rsid w:val="00DA2CD6"/>
    <w:rsid w:val="00DA2CFA"/>
    <w:rsid w:val="00DA2FB6"/>
    <w:rsid w:val="00DA2FEA"/>
    <w:rsid w:val="00DA309A"/>
    <w:rsid w:val="00DA31A5"/>
    <w:rsid w:val="00DA31C4"/>
    <w:rsid w:val="00DA32A7"/>
    <w:rsid w:val="00DA3337"/>
    <w:rsid w:val="00DA33F8"/>
    <w:rsid w:val="00DA341B"/>
    <w:rsid w:val="00DA3444"/>
    <w:rsid w:val="00DA377A"/>
    <w:rsid w:val="00DA3808"/>
    <w:rsid w:val="00DA3921"/>
    <w:rsid w:val="00DA3964"/>
    <w:rsid w:val="00DA3970"/>
    <w:rsid w:val="00DA3A27"/>
    <w:rsid w:val="00DA3A82"/>
    <w:rsid w:val="00DA3A9D"/>
    <w:rsid w:val="00DA3AB9"/>
    <w:rsid w:val="00DA3B3B"/>
    <w:rsid w:val="00DA3E76"/>
    <w:rsid w:val="00DA3F74"/>
    <w:rsid w:val="00DA3F76"/>
    <w:rsid w:val="00DA4006"/>
    <w:rsid w:val="00DA406E"/>
    <w:rsid w:val="00DA426F"/>
    <w:rsid w:val="00DA4276"/>
    <w:rsid w:val="00DA46BF"/>
    <w:rsid w:val="00DA4703"/>
    <w:rsid w:val="00DA473C"/>
    <w:rsid w:val="00DA4792"/>
    <w:rsid w:val="00DA4949"/>
    <w:rsid w:val="00DA49B5"/>
    <w:rsid w:val="00DA4A28"/>
    <w:rsid w:val="00DA4A29"/>
    <w:rsid w:val="00DA4A37"/>
    <w:rsid w:val="00DA4B64"/>
    <w:rsid w:val="00DA517C"/>
    <w:rsid w:val="00DA51A0"/>
    <w:rsid w:val="00DA52FC"/>
    <w:rsid w:val="00DA537B"/>
    <w:rsid w:val="00DA53EA"/>
    <w:rsid w:val="00DA54F9"/>
    <w:rsid w:val="00DA55DE"/>
    <w:rsid w:val="00DA565A"/>
    <w:rsid w:val="00DA5757"/>
    <w:rsid w:val="00DA5758"/>
    <w:rsid w:val="00DA5B06"/>
    <w:rsid w:val="00DA5CCA"/>
    <w:rsid w:val="00DA5E1C"/>
    <w:rsid w:val="00DA5E55"/>
    <w:rsid w:val="00DA61B2"/>
    <w:rsid w:val="00DA61DF"/>
    <w:rsid w:val="00DA61E7"/>
    <w:rsid w:val="00DA6261"/>
    <w:rsid w:val="00DA6299"/>
    <w:rsid w:val="00DA6585"/>
    <w:rsid w:val="00DA66FB"/>
    <w:rsid w:val="00DA67DC"/>
    <w:rsid w:val="00DA6AE4"/>
    <w:rsid w:val="00DA6B0E"/>
    <w:rsid w:val="00DA6C65"/>
    <w:rsid w:val="00DA6E55"/>
    <w:rsid w:val="00DA6E5D"/>
    <w:rsid w:val="00DA7005"/>
    <w:rsid w:val="00DA700B"/>
    <w:rsid w:val="00DA711D"/>
    <w:rsid w:val="00DA719B"/>
    <w:rsid w:val="00DA71DD"/>
    <w:rsid w:val="00DA72EC"/>
    <w:rsid w:val="00DA745B"/>
    <w:rsid w:val="00DA74C6"/>
    <w:rsid w:val="00DA7710"/>
    <w:rsid w:val="00DA77D7"/>
    <w:rsid w:val="00DA7815"/>
    <w:rsid w:val="00DA784D"/>
    <w:rsid w:val="00DA78A1"/>
    <w:rsid w:val="00DA78AD"/>
    <w:rsid w:val="00DA78D5"/>
    <w:rsid w:val="00DA78E6"/>
    <w:rsid w:val="00DA7928"/>
    <w:rsid w:val="00DA793A"/>
    <w:rsid w:val="00DA7AC9"/>
    <w:rsid w:val="00DA7B83"/>
    <w:rsid w:val="00DA7BF8"/>
    <w:rsid w:val="00DA7C65"/>
    <w:rsid w:val="00DA7C99"/>
    <w:rsid w:val="00DA7F9E"/>
    <w:rsid w:val="00DB005A"/>
    <w:rsid w:val="00DB0160"/>
    <w:rsid w:val="00DB0298"/>
    <w:rsid w:val="00DB034B"/>
    <w:rsid w:val="00DB03F5"/>
    <w:rsid w:val="00DB04D6"/>
    <w:rsid w:val="00DB0687"/>
    <w:rsid w:val="00DB06EE"/>
    <w:rsid w:val="00DB0767"/>
    <w:rsid w:val="00DB07B6"/>
    <w:rsid w:val="00DB0800"/>
    <w:rsid w:val="00DB082D"/>
    <w:rsid w:val="00DB08F1"/>
    <w:rsid w:val="00DB0B68"/>
    <w:rsid w:val="00DB0B74"/>
    <w:rsid w:val="00DB0C07"/>
    <w:rsid w:val="00DB0D47"/>
    <w:rsid w:val="00DB1152"/>
    <w:rsid w:val="00DB1170"/>
    <w:rsid w:val="00DB1431"/>
    <w:rsid w:val="00DB1486"/>
    <w:rsid w:val="00DB148F"/>
    <w:rsid w:val="00DB157C"/>
    <w:rsid w:val="00DB1679"/>
    <w:rsid w:val="00DB1719"/>
    <w:rsid w:val="00DB1771"/>
    <w:rsid w:val="00DB1818"/>
    <w:rsid w:val="00DB1A41"/>
    <w:rsid w:val="00DB1DA2"/>
    <w:rsid w:val="00DB1F0C"/>
    <w:rsid w:val="00DB1F65"/>
    <w:rsid w:val="00DB2043"/>
    <w:rsid w:val="00DB2087"/>
    <w:rsid w:val="00DB2144"/>
    <w:rsid w:val="00DB2227"/>
    <w:rsid w:val="00DB2442"/>
    <w:rsid w:val="00DB250A"/>
    <w:rsid w:val="00DB2580"/>
    <w:rsid w:val="00DB2671"/>
    <w:rsid w:val="00DB26AF"/>
    <w:rsid w:val="00DB26D8"/>
    <w:rsid w:val="00DB26E5"/>
    <w:rsid w:val="00DB2841"/>
    <w:rsid w:val="00DB2876"/>
    <w:rsid w:val="00DB288E"/>
    <w:rsid w:val="00DB288F"/>
    <w:rsid w:val="00DB28E4"/>
    <w:rsid w:val="00DB2969"/>
    <w:rsid w:val="00DB296A"/>
    <w:rsid w:val="00DB2C96"/>
    <w:rsid w:val="00DB2D9C"/>
    <w:rsid w:val="00DB2E51"/>
    <w:rsid w:val="00DB2F51"/>
    <w:rsid w:val="00DB3051"/>
    <w:rsid w:val="00DB30FF"/>
    <w:rsid w:val="00DB320C"/>
    <w:rsid w:val="00DB332B"/>
    <w:rsid w:val="00DB336D"/>
    <w:rsid w:val="00DB341D"/>
    <w:rsid w:val="00DB34E6"/>
    <w:rsid w:val="00DB350C"/>
    <w:rsid w:val="00DB35B2"/>
    <w:rsid w:val="00DB376F"/>
    <w:rsid w:val="00DB38A9"/>
    <w:rsid w:val="00DB38C7"/>
    <w:rsid w:val="00DB394F"/>
    <w:rsid w:val="00DB3A82"/>
    <w:rsid w:val="00DB3ABC"/>
    <w:rsid w:val="00DB3ADE"/>
    <w:rsid w:val="00DB3B4C"/>
    <w:rsid w:val="00DB3BAA"/>
    <w:rsid w:val="00DB3C6F"/>
    <w:rsid w:val="00DB3CF5"/>
    <w:rsid w:val="00DB3D6A"/>
    <w:rsid w:val="00DB415D"/>
    <w:rsid w:val="00DB4277"/>
    <w:rsid w:val="00DB42BD"/>
    <w:rsid w:val="00DB4339"/>
    <w:rsid w:val="00DB46D1"/>
    <w:rsid w:val="00DB46EC"/>
    <w:rsid w:val="00DB4989"/>
    <w:rsid w:val="00DB4997"/>
    <w:rsid w:val="00DB49A9"/>
    <w:rsid w:val="00DB4A51"/>
    <w:rsid w:val="00DB4BA6"/>
    <w:rsid w:val="00DB4DC9"/>
    <w:rsid w:val="00DB4E09"/>
    <w:rsid w:val="00DB4E10"/>
    <w:rsid w:val="00DB4EBC"/>
    <w:rsid w:val="00DB523F"/>
    <w:rsid w:val="00DB52B4"/>
    <w:rsid w:val="00DB57FC"/>
    <w:rsid w:val="00DB58E3"/>
    <w:rsid w:val="00DB5977"/>
    <w:rsid w:val="00DB59F3"/>
    <w:rsid w:val="00DB5A06"/>
    <w:rsid w:val="00DB5AD9"/>
    <w:rsid w:val="00DB5BC7"/>
    <w:rsid w:val="00DB5DA5"/>
    <w:rsid w:val="00DB5DC1"/>
    <w:rsid w:val="00DB5E32"/>
    <w:rsid w:val="00DB61BD"/>
    <w:rsid w:val="00DB6249"/>
    <w:rsid w:val="00DB6343"/>
    <w:rsid w:val="00DB6453"/>
    <w:rsid w:val="00DB64C6"/>
    <w:rsid w:val="00DB6525"/>
    <w:rsid w:val="00DB6596"/>
    <w:rsid w:val="00DB65F4"/>
    <w:rsid w:val="00DB67F8"/>
    <w:rsid w:val="00DB69C6"/>
    <w:rsid w:val="00DB6B02"/>
    <w:rsid w:val="00DB6CB6"/>
    <w:rsid w:val="00DB6E04"/>
    <w:rsid w:val="00DB6E92"/>
    <w:rsid w:val="00DB6F0D"/>
    <w:rsid w:val="00DB6F69"/>
    <w:rsid w:val="00DB6FA2"/>
    <w:rsid w:val="00DB6FAE"/>
    <w:rsid w:val="00DB7019"/>
    <w:rsid w:val="00DB71D2"/>
    <w:rsid w:val="00DB7255"/>
    <w:rsid w:val="00DB7324"/>
    <w:rsid w:val="00DB7613"/>
    <w:rsid w:val="00DB7703"/>
    <w:rsid w:val="00DB77BE"/>
    <w:rsid w:val="00DB7865"/>
    <w:rsid w:val="00DB7912"/>
    <w:rsid w:val="00DB7973"/>
    <w:rsid w:val="00DB7A6B"/>
    <w:rsid w:val="00DB7AD2"/>
    <w:rsid w:val="00DB7BDF"/>
    <w:rsid w:val="00DB7DC4"/>
    <w:rsid w:val="00DB7FD1"/>
    <w:rsid w:val="00DC0051"/>
    <w:rsid w:val="00DC0093"/>
    <w:rsid w:val="00DC011C"/>
    <w:rsid w:val="00DC0207"/>
    <w:rsid w:val="00DC02FB"/>
    <w:rsid w:val="00DC03E3"/>
    <w:rsid w:val="00DC03EF"/>
    <w:rsid w:val="00DC0513"/>
    <w:rsid w:val="00DC083D"/>
    <w:rsid w:val="00DC0A56"/>
    <w:rsid w:val="00DC0AA3"/>
    <w:rsid w:val="00DC0B1F"/>
    <w:rsid w:val="00DC0D44"/>
    <w:rsid w:val="00DC0D93"/>
    <w:rsid w:val="00DC0ECC"/>
    <w:rsid w:val="00DC0F19"/>
    <w:rsid w:val="00DC11DA"/>
    <w:rsid w:val="00DC1214"/>
    <w:rsid w:val="00DC128B"/>
    <w:rsid w:val="00DC12EE"/>
    <w:rsid w:val="00DC1411"/>
    <w:rsid w:val="00DC152D"/>
    <w:rsid w:val="00DC15B2"/>
    <w:rsid w:val="00DC166D"/>
    <w:rsid w:val="00DC16AC"/>
    <w:rsid w:val="00DC17D8"/>
    <w:rsid w:val="00DC1915"/>
    <w:rsid w:val="00DC1BCD"/>
    <w:rsid w:val="00DC1BE0"/>
    <w:rsid w:val="00DC1BF3"/>
    <w:rsid w:val="00DC1C53"/>
    <w:rsid w:val="00DC1EC7"/>
    <w:rsid w:val="00DC1FB8"/>
    <w:rsid w:val="00DC200F"/>
    <w:rsid w:val="00DC20B7"/>
    <w:rsid w:val="00DC2116"/>
    <w:rsid w:val="00DC2150"/>
    <w:rsid w:val="00DC216F"/>
    <w:rsid w:val="00DC219F"/>
    <w:rsid w:val="00DC236A"/>
    <w:rsid w:val="00DC2387"/>
    <w:rsid w:val="00DC2406"/>
    <w:rsid w:val="00DC243E"/>
    <w:rsid w:val="00DC263B"/>
    <w:rsid w:val="00DC2666"/>
    <w:rsid w:val="00DC286E"/>
    <w:rsid w:val="00DC2A38"/>
    <w:rsid w:val="00DC2A9D"/>
    <w:rsid w:val="00DC2DDD"/>
    <w:rsid w:val="00DC2E10"/>
    <w:rsid w:val="00DC2EAD"/>
    <w:rsid w:val="00DC2FA7"/>
    <w:rsid w:val="00DC3014"/>
    <w:rsid w:val="00DC30F7"/>
    <w:rsid w:val="00DC3238"/>
    <w:rsid w:val="00DC32ED"/>
    <w:rsid w:val="00DC34CD"/>
    <w:rsid w:val="00DC3564"/>
    <w:rsid w:val="00DC374C"/>
    <w:rsid w:val="00DC3807"/>
    <w:rsid w:val="00DC3902"/>
    <w:rsid w:val="00DC39D2"/>
    <w:rsid w:val="00DC3A5C"/>
    <w:rsid w:val="00DC3B88"/>
    <w:rsid w:val="00DC3D55"/>
    <w:rsid w:val="00DC3DA0"/>
    <w:rsid w:val="00DC3DC5"/>
    <w:rsid w:val="00DC3DCD"/>
    <w:rsid w:val="00DC3DF3"/>
    <w:rsid w:val="00DC3E11"/>
    <w:rsid w:val="00DC3E29"/>
    <w:rsid w:val="00DC3E2A"/>
    <w:rsid w:val="00DC3E9F"/>
    <w:rsid w:val="00DC3EE7"/>
    <w:rsid w:val="00DC40AF"/>
    <w:rsid w:val="00DC40CF"/>
    <w:rsid w:val="00DC422B"/>
    <w:rsid w:val="00DC4330"/>
    <w:rsid w:val="00DC4444"/>
    <w:rsid w:val="00DC452F"/>
    <w:rsid w:val="00DC4740"/>
    <w:rsid w:val="00DC47A8"/>
    <w:rsid w:val="00DC47BB"/>
    <w:rsid w:val="00DC4846"/>
    <w:rsid w:val="00DC49B2"/>
    <w:rsid w:val="00DC49B3"/>
    <w:rsid w:val="00DC49F9"/>
    <w:rsid w:val="00DC4A1C"/>
    <w:rsid w:val="00DC4AFD"/>
    <w:rsid w:val="00DC4C0F"/>
    <w:rsid w:val="00DC4D65"/>
    <w:rsid w:val="00DC4FD5"/>
    <w:rsid w:val="00DC50AB"/>
    <w:rsid w:val="00DC52D5"/>
    <w:rsid w:val="00DC5417"/>
    <w:rsid w:val="00DC546E"/>
    <w:rsid w:val="00DC54F9"/>
    <w:rsid w:val="00DC56B9"/>
    <w:rsid w:val="00DC58ED"/>
    <w:rsid w:val="00DC5A29"/>
    <w:rsid w:val="00DC5EF4"/>
    <w:rsid w:val="00DC5F53"/>
    <w:rsid w:val="00DC5FC9"/>
    <w:rsid w:val="00DC60F9"/>
    <w:rsid w:val="00DC6138"/>
    <w:rsid w:val="00DC6143"/>
    <w:rsid w:val="00DC6383"/>
    <w:rsid w:val="00DC6584"/>
    <w:rsid w:val="00DC65AE"/>
    <w:rsid w:val="00DC6641"/>
    <w:rsid w:val="00DC6776"/>
    <w:rsid w:val="00DC6779"/>
    <w:rsid w:val="00DC6811"/>
    <w:rsid w:val="00DC6817"/>
    <w:rsid w:val="00DC6A70"/>
    <w:rsid w:val="00DC6AD2"/>
    <w:rsid w:val="00DC6BA5"/>
    <w:rsid w:val="00DC6D22"/>
    <w:rsid w:val="00DC6DCE"/>
    <w:rsid w:val="00DC6F7B"/>
    <w:rsid w:val="00DC6FA1"/>
    <w:rsid w:val="00DC7051"/>
    <w:rsid w:val="00DC705E"/>
    <w:rsid w:val="00DC7133"/>
    <w:rsid w:val="00DC715A"/>
    <w:rsid w:val="00DC7517"/>
    <w:rsid w:val="00DC75F8"/>
    <w:rsid w:val="00DC7701"/>
    <w:rsid w:val="00DC774F"/>
    <w:rsid w:val="00DC780C"/>
    <w:rsid w:val="00DC784C"/>
    <w:rsid w:val="00DC7A6F"/>
    <w:rsid w:val="00DC7BAE"/>
    <w:rsid w:val="00DC7C28"/>
    <w:rsid w:val="00DC7DB1"/>
    <w:rsid w:val="00DC7E7D"/>
    <w:rsid w:val="00DC7F20"/>
    <w:rsid w:val="00DC7F5C"/>
    <w:rsid w:val="00DC7FF4"/>
    <w:rsid w:val="00DCA1A0"/>
    <w:rsid w:val="00DD008E"/>
    <w:rsid w:val="00DD02FF"/>
    <w:rsid w:val="00DD0305"/>
    <w:rsid w:val="00DD041F"/>
    <w:rsid w:val="00DD0422"/>
    <w:rsid w:val="00DD04C9"/>
    <w:rsid w:val="00DD055B"/>
    <w:rsid w:val="00DD071C"/>
    <w:rsid w:val="00DD075E"/>
    <w:rsid w:val="00DD09CA"/>
    <w:rsid w:val="00DD0A16"/>
    <w:rsid w:val="00DD0AD0"/>
    <w:rsid w:val="00DD0B4E"/>
    <w:rsid w:val="00DD0D23"/>
    <w:rsid w:val="00DD106B"/>
    <w:rsid w:val="00DD12D2"/>
    <w:rsid w:val="00DD12EE"/>
    <w:rsid w:val="00DD132D"/>
    <w:rsid w:val="00DD1358"/>
    <w:rsid w:val="00DD13A1"/>
    <w:rsid w:val="00DD1589"/>
    <w:rsid w:val="00DD1635"/>
    <w:rsid w:val="00DD1681"/>
    <w:rsid w:val="00DD1704"/>
    <w:rsid w:val="00DD175C"/>
    <w:rsid w:val="00DD181B"/>
    <w:rsid w:val="00DD183D"/>
    <w:rsid w:val="00DD1872"/>
    <w:rsid w:val="00DD1A5D"/>
    <w:rsid w:val="00DD1BA8"/>
    <w:rsid w:val="00DD2047"/>
    <w:rsid w:val="00DD20CA"/>
    <w:rsid w:val="00DD2512"/>
    <w:rsid w:val="00DD2530"/>
    <w:rsid w:val="00DD2667"/>
    <w:rsid w:val="00DD2747"/>
    <w:rsid w:val="00DD2756"/>
    <w:rsid w:val="00DD280C"/>
    <w:rsid w:val="00DD289C"/>
    <w:rsid w:val="00DD29B2"/>
    <w:rsid w:val="00DD29E0"/>
    <w:rsid w:val="00DD29E9"/>
    <w:rsid w:val="00DD2BA5"/>
    <w:rsid w:val="00DD2C76"/>
    <w:rsid w:val="00DD2DE5"/>
    <w:rsid w:val="00DD3043"/>
    <w:rsid w:val="00DD308E"/>
    <w:rsid w:val="00DD30EE"/>
    <w:rsid w:val="00DD3207"/>
    <w:rsid w:val="00DD3235"/>
    <w:rsid w:val="00DD327B"/>
    <w:rsid w:val="00DD32F1"/>
    <w:rsid w:val="00DD34F0"/>
    <w:rsid w:val="00DD36A3"/>
    <w:rsid w:val="00DD3B21"/>
    <w:rsid w:val="00DD3DE5"/>
    <w:rsid w:val="00DD3E30"/>
    <w:rsid w:val="00DD3FBF"/>
    <w:rsid w:val="00DD419F"/>
    <w:rsid w:val="00DD43DD"/>
    <w:rsid w:val="00DD446D"/>
    <w:rsid w:val="00DD44AF"/>
    <w:rsid w:val="00DD4683"/>
    <w:rsid w:val="00DD46E2"/>
    <w:rsid w:val="00DD4845"/>
    <w:rsid w:val="00DD48B8"/>
    <w:rsid w:val="00DD49C8"/>
    <w:rsid w:val="00DD49D2"/>
    <w:rsid w:val="00DD4B51"/>
    <w:rsid w:val="00DD4B67"/>
    <w:rsid w:val="00DD4D16"/>
    <w:rsid w:val="00DD4E1D"/>
    <w:rsid w:val="00DD4F34"/>
    <w:rsid w:val="00DD4F92"/>
    <w:rsid w:val="00DD5369"/>
    <w:rsid w:val="00DD54A4"/>
    <w:rsid w:val="00DD55BD"/>
    <w:rsid w:val="00DD55EB"/>
    <w:rsid w:val="00DD56F7"/>
    <w:rsid w:val="00DD5C8E"/>
    <w:rsid w:val="00DD5D9E"/>
    <w:rsid w:val="00DD5E65"/>
    <w:rsid w:val="00DD6026"/>
    <w:rsid w:val="00DD603C"/>
    <w:rsid w:val="00DD60CF"/>
    <w:rsid w:val="00DD60F6"/>
    <w:rsid w:val="00DD627C"/>
    <w:rsid w:val="00DD62FC"/>
    <w:rsid w:val="00DD63A2"/>
    <w:rsid w:val="00DD64F8"/>
    <w:rsid w:val="00DD6644"/>
    <w:rsid w:val="00DD664B"/>
    <w:rsid w:val="00DD665B"/>
    <w:rsid w:val="00DD6815"/>
    <w:rsid w:val="00DD6840"/>
    <w:rsid w:val="00DD6850"/>
    <w:rsid w:val="00DD68B0"/>
    <w:rsid w:val="00DD6AC4"/>
    <w:rsid w:val="00DD6B4B"/>
    <w:rsid w:val="00DD6B7B"/>
    <w:rsid w:val="00DD6C87"/>
    <w:rsid w:val="00DD6C9B"/>
    <w:rsid w:val="00DD6CFB"/>
    <w:rsid w:val="00DD6F2A"/>
    <w:rsid w:val="00DD7009"/>
    <w:rsid w:val="00DD7386"/>
    <w:rsid w:val="00DD73B8"/>
    <w:rsid w:val="00DD74B3"/>
    <w:rsid w:val="00DD7553"/>
    <w:rsid w:val="00DD7564"/>
    <w:rsid w:val="00DD75E0"/>
    <w:rsid w:val="00DD76C9"/>
    <w:rsid w:val="00DD7782"/>
    <w:rsid w:val="00DD7884"/>
    <w:rsid w:val="00DD78DB"/>
    <w:rsid w:val="00DD7928"/>
    <w:rsid w:val="00DD7D09"/>
    <w:rsid w:val="00DD7D20"/>
    <w:rsid w:val="00DD7F9A"/>
    <w:rsid w:val="00DE01DD"/>
    <w:rsid w:val="00DE01F7"/>
    <w:rsid w:val="00DE0355"/>
    <w:rsid w:val="00DE05CE"/>
    <w:rsid w:val="00DE0985"/>
    <w:rsid w:val="00DE0A29"/>
    <w:rsid w:val="00DE0A36"/>
    <w:rsid w:val="00DE0AA9"/>
    <w:rsid w:val="00DE0F0F"/>
    <w:rsid w:val="00DE1092"/>
    <w:rsid w:val="00DE10B3"/>
    <w:rsid w:val="00DE1169"/>
    <w:rsid w:val="00DE1225"/>
    <w:rsid w:val="00DE1336"/>
    <w:rsid w:val="00DE14C0"/>
    <w:rsid w:val="00DE15A1"/>
    <w:rsid w:val="00DE1911"/>
    <w:rsid w:val="00DE1A8D"/>
    <w:rsid w:val="00DE1AB1"/>
    <w:rsid w:val="00DE1C1D"/>
    <w:rsid w:val="00DE1DEB"/>
    <w:rsid w:val="00DE1E44"/>
    <w:rsid w:val="00DE2374"/>
    <w:rsid w:val="00DE24BF"/>
    <w:rsid w:val="00DE27B5"/>
    <w:rsid w:val="00DE27F6"/>
    <w:rsid w:val="00DE27F7"/>
    <w:rsid w:val="00DE27FA"/>
    <w:rsid w:val="00DE2821"/>
    <w:rsid w:val="00DE2826"/>
    <w:rsid w:val="00DE287E"/>
    <w:rsid w:val="00DE28FB"/>
    <w:rsid w:val="00DE296A"/>
    <w:rsid w:val="00DE29F2"/>
    <w:rsid w:val="00DE2A0F"/>
    <w:rsid w:val="00DE2A3E"/>
    <w:rsid w:val="00DE2CCA"/>
    <w:rsid w:val="00DE2CCB"/>
    <w:rsid w:val="00DE2EBA"/>
    <w:rsid w:val="00DE3178"/>
    <w:rsid w:val="00DE31E6"/>
    <w:rsid w:val="00DE31F4"/>
    <w:rsid w:val="00DE330C"/>
    <w:rsid w:val="00DE33C8"/>
    <w:rsid w:val="00DE34A5"/>
    <w:rsid w:val="00DE3898"/>
    <w:rsid w:val="00DE3A2A"/>
    <w:rsid w:val="00DE3CFC"/>
    <w:rsid w:val="00DE3F5F"/>
    <w:rsid w:val="00DE41F0"/>
    <w:rsid w:val="00DE42AF"/>
    <w:rsid w:val="00DE42CE"/>
    <w:rsid w:val="00DE437C"/>
    <w:rsid w:val="00DE43CF"/>
    <w:rsid w:val="00DE4468"/>
    <w:rsid w:val="00DE44B1"/>
    <w:rsid w:val="00DE4572"/>
    <w:rsid w:val="00DE4717"/>
    <w:rsid w:val="00DE4801"/>
    <w:rsid w:val="00DE4904"/>
    <w:rsid w:val="00DE492D"/>
    <w:rsid w:val="00DE4ADF"/>
    <w:rsid w:val="00DE4B89"/>
    <w:rsid w:val="00DE4B8D"/>
    <w:rsid w:val="00DE4C0E"/>
    <w:rsid w:val="00DE4C90"/>
    <w:rsid w:val="00DE4DBD"/>
    <w:rsid w:val="00DE4DE2"/>
    <w:rsid w:val="00DE4F7E"/>
    <w:rsid w:val="00DE501E"/>
    <w:rsid w:val="00DE55C3"/>
    <w:rsid w:val="00DE56B5"/>
    <w:rsid w:val="00DE5793"/>
    <w:rsid w:val="00DE5970"/>
    <w:rsid w:val="00DE5A51"/>
    <w:rsid w:val="00DE5E86"/>
    <w:rsid w:val="00DE5FF1"/>
    <w:rsid w:val="00DE60A5"/>
    <w:rsid w:val="00DE61FD"/>
    <w:rsid w:val="00DE648B"/>
    <w:rsid w:val="00DE6627"/>
    <w:rsid w:val="00DE671D"/>
    <w:rsid w:val="00DE67F4"/>
    <w:rsid w:val="00DE6800"/>
    <w:rsid w:val="00DE6826"/>
    <w:rsid w:val="00DE687C"/>
    <w:rsid w:val="00DE690F"/>
    <w:rsid w:val="00DE696C"/>
    <w:rsid w:val="00DE69A8"/>
    <w:rsid w:val="00DE6CD7"/>
    <w:rsid w:val="00DE6D09"/>
    <w:rsid w:val="00DE6D1E"/>
    <w:rsid w:val="00DE6EFB"/>
    <w:rsid w:val="00DE6F81"/>
    <w:rsid w:val="00DE6FD6"/>
    <w:rsid w:val="00DE700D"/>
    <w:rsid w:val="00DE7076"/>
    <w:rsid w:val="00DE7240"/>
    <w:rsid w:val="00DE72CE"/>
    <w:rsid w:val="00DE72DD"/>
    <w:rsid w:val="00DE7739"/>
    <w:rsid w:val="00DE7953"/>
    <w:rsid w:val="00DE7BF9"/>
    <w:rsid w:val="00DE7D3A"/>
    <w:rsid w:val="00DE7F0B"/>
    <w:rsid w:val="00DE7F59"/>
    <w:rsid w:val="00DE7F8D"/>
    <w:rsid w:val="00DF0111"/>
    <w:rsid w:val="00DF02B8"/>
    <w:rsid w:val="00DF05CB"/>
    <w:rsid w:val="00DF070D"/>
    <w:rsid w:val="00DF0750"/>
    <w:rsid w:val="00DF0821"/>
    <w:rsid w:val="00DF0833"/>
    <w:rsid w:val="00DF088B"/>
    <w:rsid w:val="00DF092A"/>
    <w:rsid w:val="00DF0A78"/>
    <w:rsid w:val="00DF0C4A"/>
    <w:rsid w:val="00DF0DF6"/>
    <w:rsid w:val="00DF0E3C"/>
    <w:rsid w:val="00DF0E72"/>
    <w:rsid w:val="00DF0ED4"/>
    <w:rsid w:val="00DF0F61"/>
    <w:rsid w:val="00DF10D2"/>
    <w:rsid w:val="00DF1269"/>
    <w:rsid w:val="00DF1270"/>
    <w:rsid w:val="00DF136F"/>
    <w:rsid w:val="00DF13D6"/>
    <w:rsid w:val="00DF14A4"/>
    <w:rsid w:val="00DF153F"/>
    <w:rsid w:val="00DF15EE"/>
    <w:rsid w:val="00DF190A"/>
    <w:rsid w:val="00DF1943"/>
    <w:rsid w:val="00DF1BAF"/>
    <w:rsid w:val="00DF1C02"/>
    <w:rsid w:val="00DF1C55"/>
    <w:rsid w:val="00DF1C5E"/>
    <w:rsid w:val="00DF1C90"/>
    <w:rsid w:val="00DF1CDA"/>
    <w:rsid w:val="00DF1F12"/>
    <w:rsid w:val="00DF2064"/>
    <w:rsid w:val="00DF23A3"/>
    <w:rsid w:val="00DF267E"/>
    <w:rsid w:val="00DF26B9"/>
    <w:rsid w:val="00DF28CD"/>
    <w:rsid w:val="00DF2934"/>
    <w:rsid w:val="00DF297C"/>
    <w:rsid w:val="00DF29FC"/>
    <w:rsid w:val="00DF2B84"/>
    <w:rsid w:val="00DF2BE2"/>
    <w:rsid w:val="00DF2CB3"/>
    <w:rsid w:val="00DF2CF7"/>
    <w:rsid w:val="00DF2E3E"/>
    <w:rsid w:val="00DF2F73"/>
    <w:rsid w:val="00DF2F7C"/>
    <w:rsid w:val="00DF31D0"/>
    <w:rsid w:val="00DF3369"/>
    <w:rsid w:val="00DF3626"/>
    <w:rsid w:val="00DF37F8"/>
    <w:rsid w:val="00DF3832"/>
    <w:rsid w:val="00DF38C9"/>
    <w:rsid w:val="00DF38F3"/>
    <w:rsid w:val="00DF3A11"/>
    <w:rsid w:val="00DF3A35"/>
    <w:rsid w:val="00DF3BA6"/>
    <w:rsid w:val="00DF3BE8"/>
    <w:rsid w:val="00DF3DD1"/>
    <w:rsid w:val="00DF415A"/>
    <w:rsid w:val="00DF42A8"/>
    <w:rsid w:val="00DF42E2"/>
    <w:rsid w:val="00DF44CA"/>
    <w:rsid w:val="00DF4589"/>
    <w:rsid w:val="00DF45D4"/>
    <w:rsid w:val="00DF4601"/>
    <w:rsid w:val="00DF46A6"/>
    <w:rsid w:val="00DF474F"/>
    <w:rsid w:val="00DF476E"/>
    <w:rsid w:val="00DF479D"/>
    <w:rsid w:val="00DF48DF"/>
    <w:rsid w:val="00DF496F"/>
    <w:rsid w:val="00DF49DD"/>
    <w:rsid w:val="00DF4A18"/>
    <w:rsid w:val="00DF4BA8"/>
    <w:rsid w:val="00DF4BC1"/>
    <w:rsid w:val="00DF4D50"/>
    <w:rsid w:val="00DF4F12"/>
    <w:rsid w:val="00DF4F83"/>
    <w:rsid w:val="00DF4FE1"/>
    <w:rsid w:val="00DF5084"/>
    <w:rsid w:val="00DF5165"/>
    <w:rsid w:val="00DF518A"/>
    <w:rsid w:val="00DF519A"/>
    <w:rsid w:val="00DF5209"/>
    <w:rsid w:val="00DF5216"/>
    <w:rsid w:val="00DF527C"/>
    <w:rsid w:val="00DF5441"/>
    <w:rsid w:val="00DF5461"/>
    <w:rsid w:val="00DF5587"/>
    <w:rsid w:val="00DF5634"/>
    <w:rsid w:val="00DF577C"/>
    <w:rsid w:val="00DF584C"/>
    <w:rsid w:val="00DF5873"/>
    <w:rsid w:val="00DF58C3"/>
    <w:rsid w:val="00DF58D4"/>
    <w:rsid w:val="00DF5915"/>
    <w:rsid w:val="00DF59E1"/>
    <w:rsid w:val="00DF5C33"/>
    <w:rsid w:val="00DF5D85"/>
    <w:rsid w:val="00DF5E2D"/>
    <w:rsid w:val="00DF5E76"/>
    <w:rsid w:val="00DF6135"/>
    <w:rsid w:val="00DF6189"/>
    <w:rsid w:val="00DF61D0"/>
    <w:rsid w:val="00DF61EE"/>
    <w:rsid w:val="00DF639D"/>
    <w:rsid w:val="00DF67C5"/>
    <w:rsid w:val="00DF6957"/>
    <w:rsid w:val="00DF696B"/>
    <w:rsid w:val="00DF6B34"/>
    <w:rsid w:val="00DF6C3A"/>
    <w:rsid w:val="00DF6CC3"/>
    <w:rsid w:val="00DF6D1D"/>
    <w:rsid w:val="00DF6D83"/>
    <w:rsid w:val="00DF6E05"/>
    <w:rsid w:val="00DF6EB6"/>
    <w:rsid w:val="00DF714C"/>
    <w:rsid w:val="00DF7395"/>
    <w:rsid w:val="00DF74E2"/>
    <w:rsid w:val="00DF7582"/>
    <w:rsid w:val="00DF77EE"/>
    <w:rsid w:val="00DF7915"/>
    <w:rsid w:val="00DF79CE"/>
    <w:rsid w:val="00DF7A02"/>
    <w:rsid w:val="00DF7AAF"/>
    <w:rsid w:val="00DF7D93"/>
    <w:rsid w:val="00DF7DCF"/>
    <w:rsid w:val="00DF7E27"/>
    <w:rsid w:val="00E004A1"/>
    <w:rsid w:val="00E00693"/>
    <w:rsid w:val="00E006AE"/>
    <w:rsid w:val="00E00769"/>
    <w:rsid w:val="00E0078E"/>
    <w:rsid w:val="00E00CE7"/>
    <w:rsid w:val="00E00DCB"/>
    <w:rsid w:val="00E00E59"/>
    <w:rsid w:val="00E00F23"/>
    <w:rsid w:val="00E00F51"/>
    <w:rsid w:val="00E010A8"/>
    <w:rsid w:val="00E011AF"/>
    <w:rsid w:val="00E01432"/>
    <w:rsid w:val="00E015A2"/>
    <w:rsid w:val="00E015FF"/>
    <w:rsid w:val="00E016D2"/>
    <w:rsid w:val="00E01774"/>
    <w:rsid w:val="00E0180D"/>
    <w:rsid w:val="00E01857"/>
    <w:rsid w:val="00E01929"/>
    <w:rsid w:val="00E01AFF"/>
    <w:rsid w:val="00E01B36"/>
    <w:rsid w:val="00E01BC7"/>
    <w:rsid w:val="00E01C85"/>
    <w:rsid w:val="00E01DDF"/>
    <w:rsid w:val="00E01ECC"/>
    <w:rsid w:val="00E0217D"/>
    <w:rsid w:val="00E021F1"/>
    <w:rsid w:val="00E02287"/>
    <w:rsid w:val="00E0234D"/>
    <w:rsid w:val="00E0236B"/>
    <w:rsid w:val="00E023DF"/>
    <w:rsid w:val="00E02526"/>
    <w:rsid w:val="00E02606"/>
    <w:rsid w:val="00E02AC6"/>
    <w:rsid w:val="00E02B59"/>
    <w:rsid w:val="00E02C1B"/>
    <w:rsid w:val="00E02CFE"/>
    <w:rsid w:val="00E02D94"/>
    <w:rsid w:val="00E031B7"/>
    <w:rsid w:val="00E03224"/>
    <w:rsid w:val="00E03388"/>
    <w:rsid w:val="00E0355A"/>
    <w:rsid w:val="00E035D3"/>
    <w:rsid w:val="00E035FB"/>
    <w:rsid w:val="00E03618"/>
    <w:rsid w:val="00E03747"/>
    <w:rsid w:val="00E0375C"/>
    <w:rsid w:val="00E03781"/>
    <w:rsid w:val="00E03936"/>
    <w:rsid w:val="00E03BC9"/>
    <w:rsid w:val="00E03C37"/>
    <w:rsid w:val="00E03E2E"/>
    <w:rsid w:val="00E03FA0"/>
    <w:rsid w:val="00E04135"/>
    <w:rsid w:val="00E0413B"/>
    <w:rsid w:val="00E04327"/>
    <w:rsid w:val="00E04359"/>
    <w:rsid w:val="00E04465"/>
    <w:rsid w:val="00E045C2"/>
    <w:rsid w:val="00E04684"/>
    <w:rsid w:val="00E04693"/>
    <w:rsid w:val="00E04703"/>
    <w:rsid w:val="00E047A0"/>
    <w:rsid w:val="00E048B3"/>
    <w:rsid w:val="00E048D7"/>
    <w:rsid w:val="00E049B7"/>
    <w:rsid w:val="00E04D6E"/>
    <w:rsid w:val="00E04EE6"/>
    <w:rsid w:val="00E04F6C"/>
    <w:rsid w:val="00E04FD8"/>
    <w:rsid w:val="00E0500A"/>
    <w:rsid w:val="00E051DC"/>
    <w:rsid w:val="00E052E8"/>
    <w:rsid w:val="00E05365"/>
    <w:rsid w:val="00E0553C"/>
    <w:rsid w:val="00E055CD"/>
    <w:rsid w:val="00E05651"/>
    <w:rsid w:val="00E05789"/>
    <w:rsid w:val="00E057A9"/>
    <w:rsid w:val="00E058D3"/>
    <w:rsid w:val="00E058DF"/>
    <w:rsid w:val="00E05973"/>
    <w:rsid w:val="00E059B4"/>
    <w:rsid w:val="00E05A77"/>
    <w:rsid w:val="00E05C84"/>
    <w:rsid w:val="00E05C89"/>
    <w:rsid w:val="00E05D84"/>
    <w:rsid w:val="00E05FA8"/>
    <w:rsid w:val="00E0602B"/>
    <w:rsid w:val="00E06065"/>
    <w:rsid w:val="00E06159"/>
    <w:rsid w:val="00E061F4"/>
    <w:rsid w:val="00E0622F"/>
    <w:rsid w:val="00E065E0"/>
    <w:rsid w:val="00E066A8"/>
    <w:rsid w:val="00E066DB"/>
    <w:rsid w:val="00E067DA"/>
    <w:rsid w:val="00E06A7C"/>
    <w:rsid w:val="00E06AD5"/>
    <w:rsid w:val="00E06B58"/>
    <w:rsid w:val="00E06C2D"/>
    <w:rsid w:val="00E06CF7"/>
    <w:rsid w:val="00E06DE0"/>
    <w:rsid w:val="00E06EEB"/>
    <w:rsid w:val="00E06F34"/>
    <w:rsid w:val="00E06F75"/>
    <w:rsid w:val="00E0707B"/>
    <w:rsid w:val="00E07297"/>
    <w:rsid w:val="00E072CC"/>
    <w:rsid w:val="00E0741E"/>
    <w:rsid w:val="00E075C7"/>
    <w:rsid w:val="00E07638"/>
    <w:rsid w:val="00E0777C"/>
    <w:rsid w:val="00E079B1"/>
    <w:rsid w:val="00E07B6D"/>
    <w:rsid w:val="00E07C81"/>
    <w:rsid w:val="00E07D26"/>
    <w:rsid w:val="00E07EA8"/>
    <w:rsid w:val="00E07FA0"/>
    <w:rsid w:val="00E10168"/>
    <w:rsid w:val="00E10210"/>
    <w:rsid w:val="00E102C5"/>
    <w:rsid w:val="00E1030E"/>
    <w:rsid w:val="00E10311"/>
    <w:rsid w:val="00E103F3"/>
    <w:rsid w:val="00E10451"/>
    <w:rsid w:val="00E10488"/>
    <w:rsid w:val="00E104F3"/>
    <w:rsid w:val="00E104F9"/>
    <w:rsid w:val="00E10685"/>
    <w:rsid w:val="00E1074C"/>
    <w:rsid w:val="00E1076D"/>
    <w:rsid w:val="00E1076E"/>
    <w:rsid w:val="00E10807"/>
    <w:rsid w:val="00E10866"/>
    <w:rsid w:val="00E109BE"/>
    <w:rsid w:val="00E10ACF"/>
    <w:rsid w:val="00E10B4D"/>
    <w:rsid w:val="00E10B98"/>
    <w:rsid w:val="00E10C05"/>
    <w:rsid w:val="00E10CA0"/>
    <w:rsid w:val="00E10D02"/>
    <w:rsid w:val="00E10D4F"/>
    <w:rsid w:val="00E10E79"/>
    <w:rsid w:val="00E10EE3"/>
    <w:rsid w:val="00E10F5E"/>
    <w:rsid w:val="00E112BC"/>
    <w:rsid w:val="00E113EA"/>
    <w:rsid w:val="00E114CC"/>
    <w:rsid w:val="00E114F1"/>
    <w:rsid w:val="00E11528"/>
    <w:rsid w:val="00E1158D"/>
    <w:rsid w:val="00E11592"/>
    <w:rsid w:val="00E115B5"/>
    <w:rsid w:val="00E11633"/>
    <w:rsid w:val="00E11733"/>
    <w:rsid w:val="00E11A06"/>
    <w:rsid w:val="00E11AAD"/>
    <w:rsid w:val="00E11B88"/>
    <w:rsid w:val="00E11B92"/>
    <w:rsid w:val="00E11BD0"/>
    <w:rsid w:val="00E11D38"/>
    <w:rsid w:val="00E120A0"/>
    <w:rsid w:val="00E12149"/>
    <w:rsid w:val="00E122FA"/>
    <w:rsid w:val="00E1241F"/>
    <w:rsid w:val="00E12545"/>
    <w:rsid w:val="00E12602"/>
    <w:rsid w:val="00E1261B"/>
    <w:rsid w:val="00E126EF"/>
    <w:rsid w:val="00E1286B"/>
    <w:rsid w:val="00E1287A"/>
    <w:rsid w:val="00E128FE"/>
    <w:rsid w:val="00E12994"/>
    <w:rsid w:val="00E12A99"/>
    <w:rsid w:val="00E12BD7"/>
    <w:rsid w:val="00E12BF8"/>
    <w:rsid w:val="00E12C6B"/>
    <w:rsid w:val="00E12C92"/>
    <w:rsid w:val="00E12D06"/>
    <w:rsid w:val="00E12D50"/>
    <w:rsid w:val="00E12E17"/>
    <w:rsid w:val="00E12EDC"/>
    <w:rsid w:val="00E12EDF"/>
    <w:rsid w:val="00E13114"/>
    <w:rsid w:val="00E13274"/>
    <w:rsid w:val="00E132FB"/>
    <w:rsid w:val="00E1337A"/>
    <w:rsid w:val="00E13397"/>
    <w:rsid w:val="00E133EF"/>
    <w:rsid w:val="00E13468"/>
    <w:rsid w:val="00E134AB"/>
    <w:rsid w:val="00E134CE"/>
    <w:rsid w:val="00E13513"/>
    <w:rsid w:val="00E135EE"/>
    <w:rsid w:val="00E1368D"/>
    <w:rsid w:val="00E1385F"/>
    <w:rsid w:val="00E13AE6"/>
    <w:rsid w:val="00E13BC0"/>
    <w:rsid w:val="00E13BCC"/>
    <w:rsid w:val="00E13C04"/>
    <w:rsid w:val="00E13D52"/>
    <w:rsid w:val="00E13E12"/>
    <w:rsid w:val="00E13E37"/>
    <w:rsid w:val="00E13E40"/>
    <w:rsid w:val="00E13FE1"/>
    <w:rsid w:val="00E140F6"/>
    <w:rsid w:val="00E141AD"/>
    <w:rsid w:val="00E141B9"/>
    <w:rsid w:val="00E14298"/>
    <w:rsid w:val="00E14590"/>
    <w:rsid w:val="00E147F0"/>
    <w:rsid w:val="00E14BDC"/>
    <w:rsid w:val="00E14E8F"/>
    <w:rsid w:val="00E15085"/>
    <w:rsid w:val="00E150C0"/>
    <w:rsid w:val="00E150D1"/>
    <w:rsid w:val="00E151DE"/>
    <w:rsid w:val="00E15648"/>
    <w:rsid w:val="00E15879"/>
    <w:rsid w:val="00E159FD"/>
    <w:rsid w:val="00E15B00"/>
    <w:rsid w:val="00E15D0D"/>
    <w:rsid w:val="00E15F4B"/>
    <w:rsid w:val="00E15F50"/>
    <w:rsid w:val="00E16043"/>
    <w:rsid w:val="00E1604E"/>
    <w:rsid w:val="00E16090"/>
    <w:rsid w:val="00E160A1"/>
    <w:rsid w:val="00E1627B"/>
    <w:rsid w:val="00E164BA"/>
    <w:rsid w:val="00E164E4"/>
    <w:rsid w:val="00E1662E"/>
    <w:rsid w:val="00E166B1"/>
    <w:rsid w:val="00E16765"/>
    <w:rsid w:val="00E16B3B"/>
    <w:rsid w:val="00E16BD1"/>
    <w:rsid w:val="00E16C01"/>
    <w:rsid w:val="00E16C27"/>
    <w:rsid w:val="00E16C30"/>
    <w:rsid w:val="00E16D71"/>
    <w:rsid w:val="00E16EC6"/>
    <w:rsid w:val="00E16ED1"/>
    <w:rsid w:val="00E16F98"/>
    <w:rsid w:val="00E17012"/>
    <w:rsid w:val="00E171E3"/>
    <w:rsid w:val="00E17260"/>
    <w:rsid w:val="00E1727D"/>
    <w:rsid w:val="00E172FC"/>
    <w:rsid w:val="00E173FE"/>
    <w:rsid w:val="00E1740D"/>
    <w:rsid w:val="00E17501"/>
    <w:rsid w:val="00E176F9"/>
    <w:rsid w:val="00E17CF5"/>
    <w:rsid w:val="00E17EA5"/>
    <w:rsid w:val="00E17F94"/>
    <w:rsid w:val="00E200A3"/>
    <w:rsid w:val="00E20146"/>
    <w:rsid w:val="00E201C4"/>
    <w:rsid w:val="00E201E1"/>
    <w:rsid w:val="00E20381"/>
    <w:rsid w:val="00E2039C"/>
    <w:rsid w:val="00E2082E"/>
    <w:rsid w:val="00E2096B"/>
    <w:rsid w:val="00E20A33"/>
    <w:rsid w:val="00E20C35"/>
    <w:rsid w:val="00E20CF7"/>
    <w:rsid w:val="00E20CFC"/>
    <w:rsid w:val="00E20EC5"/>
    <w:rsid w:val="00E21067"/>
    <w:rsid w:val="00E210C8"/>
    <w:rsid w:val="00E21149"/>
    <w:rsid w:val="00E21249"/>
    <w:rsid w:val="00E212B6"/>
    <w:rsid w:val="00E2130E"/>
    <w:rsid w:val="00E214B2"/>
    <w:rsid w:val="00E214BC"/>
    <w:rsid w:val="00E21583"/>
    <w:rsid w:val="00E2159B"/>
    <w:rsid w:val="00E215A6"/>
    <w:rsid w:val="00E215DC"/>
    <w:rsid w:val="00E2167C"/>
    <w:rsid w:val="00E21720"/>
    <w:rsid w:val="00E2176E"/>
    <w:rsid w:val="00E21797"/>
    <w:rsid w:val="00E21A8F"/>
    <w:rsid w:val="00E21AAA"/>
    <w:rsid w:val="00E21B62"/>
    <w:rsid w:val="00E21D19"/>
    <w:rsid w:val="00E21ED6"/>
    <w:rsid w:val="00E21EED"/>
    <w:rsid w:val="00E21F99"/>
    <w:rsid w:val="00E22088"/>
    <w:rsid w:val="00E2211C"/>
    <w:rsid w:val="00E22217"/>
    <w:rsid w:val="00E22239"/>
    <w:rsid w:val="00E2231B"/>
    <w:rsid w:val="00E22417"/>
    <w:rsid w:val="00E226A4"/>
    <w:rsid w:val="00E226F1"/>
    <w:rsid w:val="00E228F9"/>
    <w:rsid w:val="00E229C5"/>
    <w:rsid w:val="00E22A51"/>
    <w:rsid w:val="00E22AAF"/>
    <w:rsid w:val="00E22AC0"/>
    <w:rsid w:val="00E22ACC"/>
    <w:rsid w:val="00E22BB8"/>
    <w:rsid w:val="00E22C7B"/>
    <w:rsid w:val="00E22CB5"/>
    <w:rsid w:val="00E22CFF"/>
    <w:rsid w:val="00E22F9B"/>
    <w:rsid w:val="00E230C4"/>
    <w:rsid w:val="00E230E6"/>
    <w:rsid w:val="00E2332D"/>
    <w:rsid w:val="00E2339A"/>
    <w:rsid w:val="00E234F4"/>
    <w:rsid w:val="00E2353E"/>
    <w:rsid w:val="00E2354D"/>
    <w:rsid w:val="00E237DA"/>
    <w:rsid w:val="00E23887"/>
    <w:rsid w:val="00E2391F"/>
    <w:rsid w:val="00E23A16"/>
    <w:rsid w:val="00E23AEC"/>
    <w:rsid w:val="00E23B00"/>
    <w:rsid w:val="00E23C32"/>
    <w:rsid w:val="00E23C9A"/>
    <w:rsid w:val="00E23DA9"/>
    <w:rsid w:val="00E24017"/>
    <w:rsid w:val="00E240C5"/>
    <w:rsid w:val="00E24155"/>
    <w:rsid w:val="00E241AD"/>
    <w:rsid w:val="00E241D7"/>
    <w:rsid w:val="00E242F0"/>
    <w:rsid w:val="00E2449F"/>
    <w:rsid w:val="00E24598"/>
    <w:rsid w:val="00E24620"/>
    <w:rsid w:val="00E24706"/>
    <w:rsid w:val="00E2473E"/>
    <w:rsid w:val="00E24956"/>
    <w:rsid w:val="00E24B03"/>
    <w:rsid w:val="00E24B6E"/>
    <w:rsid w:val="00E24B83"/>
    <w:rsid w:val="00E24CCC"/>
    <w:rsid w:val="00E24D7C"/>
    <w:rsid w:val="00E24DEE"/>
    <w:rsid w:val="00E24EAB"/>
    <w:rsid w:val="00E24EBE"/>
    <w:rsid w:val="00E2508B"/>
    <w:rsid w:val="00E25141"/>
    <w:rsid w:val="00E2515E"/>
    <w:rsid w:val="00E2548D"/>
    <w:rsid w:val="00E25978"/>
    <w:rsid w:val="00E25B1F"/>
    <w:rsid w:val="00E25B40"/>
    <w:rsid w:val="00E25E0B"/>
    <w:rsid w:val="00E25E81"/>
    <w:rsid w:val="00E25EEB"/>
    <w:rsid w:val="00E26035"/>
    <w:rsid w:val="00E2611F"/>
    <w:rsid w:val="00E261DC"/>
    <w:rsid w:val="00E2637C"/>
    <w:rsid w:val="00E265AE"/>
    <w:rsid w:val="00E268C4"/>
    <w:rsid w:val="00E26922"/>
    <w:rsid w:val="00E26CAB"/>
    <w:rsid w:val="00E26CE6"/>
    <w:rsid w:val="00E26E18"/>
    <w:rsid w:val="00E26F14"/>
    <w:rsid w:val="00E26F5D"/>
    <w:rsid w:val="00E26F73"/>
    <w:rsid w:val="00E26FAF"/>
    <w:rsid w:val="00E26FD6"/>
    <w:rsid w:val="00E2708A"/>
    <w:rsid w:val="00E2719B"/>
    <w:rsid w:val="00E2726E"/>
    <w:rsid w:val="00E272F2"/>
    <w:rsid w:val="00E272F3"/>
    <w:rsid w:val="00E27378"/>
    <w:rsid w:val="00E27409"/>
    <w:rsid w:val="00E2768B"/>
    <w:rsid w:val="00E277FC"/>
    <w:rsid w:val="00E27803"/>
    <w:rsid w:val="00E2788A"/>
    <w:rsid w:val="00E27A36"/>
    <w:rsid w:val="00E27BA8"/>
    <w:rsid w:val="00E27D0C"/>
    <w:rsid w:val="00E27D75"/>
    <w:rsid w:val="00E27D81"/>
    <w:rsid w:val="00E27DBF"/>
    <w:rsid w:val="00E27E1D"/>
    <w:rsid w:val="00E27E29"/>
    <w:rsid w:val="00E27EA0"/>
    <w:rsid w:val="00E27FF8"/>
    <w:rsid w:val="00E2BB13"/>
    <w:rsid w:val="00E30106"/>
    <w:rsid w:val="00E30193"/>
    <w:rsid w:val="00E3022D"/>
    <w:rsid w:val="00E302D5"/>
    <w:rsid w:val="00E3032E"/>
    <w:rsid w:val="00E30332"/>
    <w:rsid w:val="00E30367"/>
    <w:rsid w:val="00E3045E"/>
    <w:rsid w:val="00E3053F"/>
    <w:rsid w:val="00E305DC"/>
    <w:rsid w:val="00E3060D"/>
    <w:rsid w:val="00E3067E"/>
    <w:rsid w:val="00E306FA"/>
    <w:rsid w:val="00E307B6"/>
    <w:rsid w:val="00E30803"/>
    <w:rsid w:val="00E30889"/>
    <w:rsid w:val="00E308A9"/>
    <w:rsid w:val="00E308C3"/>
    <w:rsid w:val="00E30909"/>
    <w:rsid w:val="00E30C01"/>
    <w:rsid w:val="00E30D81"/>
    <w:rsid w:val="00E30EE6"/>
    <w:rsid w:val="00E30F1B"/>
    <w:rsid w:val="00E30F85"/>
    <w:rsid w:val="00E3104C"/>
    <w:rsid w:val="00E31233"/>
    <w:rsid w:val="00E3156D"/>
    <w:rsid w:val="00E31577"/>
    <w:rsid w:val="00E315EF"/>
    <w:rsid w:val="00E316A8"/>
    <w:rsid w:val="00E31701"/>
    <w:rsid w:val="00E31B44"/>
    <w:rsid w:val="00E31C6A"/>
    <w:rsid w:val="00E31DEF"/>
    <w:rsid w:val="00E31F71"/>
    <w:rsid w:val="00E32019"/>
    <w:rsid w:val="00E320F6"/>
    <w:rsid w:val="00E32296"/>
    <w:rsid w:val="00E3235B"/>
    <w:rsid w:val="00E32402"/>
    <w:rsid w:val="00E32454"/>
    <w:rsid w:val="00E32491"/>
    <w:rsid w:val="00E3275D"/>
    <w:rsid w:val="00E32855"/>
    <w:rsid w:val="00E32A62"/>
    <w:rsid w:val="00E32E03"/>
    <w:rsid w:val="00E3303E"/>
    <w:rsid w:val="00E3307F"/>
    <w:rsid w:val="00E3314B"/>
    <w:rsid w:val="00E3322C"/>
    <w:rsid w:val="00E33364"/>
    <w:rsid w:val="00E33382"/>
    <w:rsid w:val="00E33407"/>
    <w:rsid w:val="00E33496"/>
    <w:rsid w:val="00E33540"/>
    <w:rsid w:val="00E337D9"/>
    <w:rsid w:val="00E33829"/>
    <w:rsid w:val="00E339D3"/>
    <w:rsid w:val="00E33AD4"/>
    <w:rsid w:val="00E33AD7"/>
    <w:rsid w:val="00E33BF2"/>
    <w:rsid w:val="00E33C54"/>
    <w:rsid w:val="00E33D0A"/>
    <w:rsid w:val="00E33D25"/>
    <w:rsid w:val="00E33D87"/>
    <w:rsid w:val="00E33DF5"/>
    <w:rsid w:val="00E33FE8"/>
    <w:rsid w:val="00E34218"/>
    <w:rsid w:val="00E3426C"/>
    <w:rsid w:val="00E34359"/>
    <w:rsid w:val="00E344B0"/>
    <w:rsid w:val="00E346B2"/>
    <w:rsid w:val="00E3496D"/>
    <w:rsid w:val="00E34A35"/>
    <w:rsid w:val="00E34A42"/>
    <w:rsid w:val="00E34C76"/>
    <w:rsid w:val="00E34CB1"/>
    <w:rsid w:val="00E34CD8"/>
    <w:rsid w:val="00E3519C"/>
    <w:rsid w:val="00E35338"/>
    <w:rsid w:val="00E35375"/>
    <w:rsid w:val="00E3549B"/>
    <w:rsid w:val="00E35506"/>
    <w:rsid w:val="00E35690"/>
    <w:rsid w:val="00E358D3"/>
    <w:rsid w:val="00E35CA0"/>
    <w:rsid w:val="00E35E05"/>
    <w:rsid w:val="00E36343"/>
    <w:rsid w:val="00E363BD"/>
    <w:rsid w:val="00E366AA"/>
    <w:rsid w:val="00E36754"/>
    <w:rsid w:val="00E3680E"/>
    <w:rsid w:val="00E36911"/>
    <w:rsid w:val="00E3698E"/>
    <w:rsid w:val="00E369CD"/>
    <w:rsid w:val="00E369DB"/>
    <w:rsid w:val="00E36BBC"/>
    <w:rsid w:val="00E36C2B"/>
    <w:rsid w:val="00E36CA3"/>
    <w:rsid w:val="00E36F7B"/>
    <w:rsid w:val="00E37096"/>
    <w:rsid w:val="00E3717A"/>
    <w:rsid w:val="00E3717D"/>
    <w:rsid w:val="00E371B2"/>
    <w:rsid w:val="00E371C3"/>
    <w:rsid w:val="00E37562"/>
    <w:rsid w:val="00E376A6"/>
    <w:rsid w:val="00E37862"/>
    <w:rsid w:val="00E37946"/>
    <w:rsid w:val="00E37959"/>
    <w:rsid w:val="00E37978"/>
    <w:rsid w:val="00E379B3"/>
    <w:rsid w:val="00E37ACF"/>
    <w:rsid w:val="00E37CD5"/>
    <w:rsid w:val="00E37D31"/>
    <w:rsid w:val="00E37DE9"/>
    <w:rsid w:val="00E37E46"/>
    <w:rsid w:val="00E37ECA"/>
    <w:rsid w:val="00E37F04"/>
    <w:rsid w:val="00E37F79"/>
    <w:rsid w:val="00E4014B"/>
    <w:rsid w:val="00E403CE"/>
    <w:rsid w:val="00E405E3"/>
    <w:rsid w:val="00E407AC"/>
    <w:rsid w:val="00E40A51"/>
    <w:rsid w:val="00E40A8B"/>
    <w:rsid w:val="00E40A8D"/>
    <w:rsid w:val="00E40A97"/>
    <w:rsid w:val="00E40B68"/>
    <w:rsid w:val="00E40E20"/>
    <w:rsid w:val="00E40FCB"/>
    <w:rsid w:val="00E413CA"/>
    <w:rsid w:val="00E41694"/>
    <w:rsid w:val="00E416BC"/>
    <w:rsid w:val="00E417B1"/>
    <w:rsid w:val="00E417E7"/>
    <w:rsid w:val="00E41804"/>
    <w:rsid w:val="00E4193D"/>
    <w:rsid w:val="00E41B15"/>
    <w:rsid w:val="00E41C36"/>
    <w:rsid w:val="00E42003"/>
    <w:rsid w:val="00E42048"/>
    <w:rsid w:val="00E42087"/>
    <w:rsid w:val="00E422B4"/>
    <w:rsid w:val="00E424AD"/>
    <w:rsid w:val="00E4284C"/>
    <w:rsid w:val="00E42BFB"/>
    <w:rsid w:val="00E42C4C"/>
    <w:rsid w:val="00E42CF5"/>
    <w:rsid w:val="00E42D27"/>
    <w:rsid w:val="00E42D7F"/>
    <w:rsid w:val="00E42F37"/>
    <w:rsid w:val="00E42FDD"/>
    <w:rsid w:val="00E43072"/>
    <w:rsid w:val="00E43089"/>
    <w:rsid w:val="00E4327A"/>
    <w:rsid w:val="00E4327D"/>
    <w:rsid w:val="00E43409"/>
    <w:rsid w:val="00E43532"/>
    <w:rsid w:val="00E43560"/>
    <w:rsid w:val="00E437D9"/>
    <w:rsid w:val="00E438C2"/>
    <w:rsid w:val="00E4393B"/>
    <w:rsid w:val="00E43A5F"/>
    <w:rsid w:val="00E43A88"/>
    <w:rsid w:val="00E43C3E"/>
    <w:rsid w:val="00E43C9C"/>
    <w:rsid w:val="00E44242"/>
    <w:rsid w:val="00E44269"/>
    <w:rsid w:val="00E4432D"/>
    <w:rsid w:val="00E4437A"/>
    <w:rsid w:val="00E44439"/>
    <w:rsid w:val="00E444B4"/>
    <w:rsid w:val="00E4454E"/>
    <w:rsid w:val="00E445E6"/>
    <w:rsid w:val="00E449C5"/>
    <w:rsid w:val="00E44AF5"/>
    <w:rsid w:val="00E44E29"/>
    <w:rsid w:val="00E44ED3"/>
    <w:rsid w:val="00E45085"/>
    <w:rsid w:val="00E45229"/>
    <w:rsid w:val="00E453B7"/>
    <w:rsid w:val="00E454DC"/>
    <w:rsid w:val="00E4573A"/>
    <w:rsid w:val="00E457A3"/>
    <w:rsid w:val="00E45876"/>
    <w:rsid w:val="00E458D7"/>
    <w:rsid w:val="00E45987"/>
    <w:rsid w:val="00E45A95"/>
    <w:rsid w:val="00E45B05"/>
    <w:rsid w:val="00E45BCD"/>
    <w:rsid w:val="00E45BF8"/>
    <w:rsid w:val="00E45C76"/>
    <w:rsid w:val="00E45E45"/>
    <w:rsid w:val="00E45E69"/>
    <w:rsid w:val="00E45F7E"/>
    <w:rsid w:val="00E45FAF"/>
    <w:rsid w:val="00E45FBE"/>
    <w:rsid w:val="00E460F4"/>
    <w:rsid w:val="00E4619D"/>
    <w:rsid w:val="00E4633F"/>
    <w:rsid w:val="00E46533"/>
    <w:rsid w:val="00E46629"/>
    <w:rsid w:val="00E46658"/>
    <w:rsid w:val="00E4680A"/>
    <w:rsid w:val="00E469EB"/>
    <w:rsid w:val="00E46A3F"/>
    <w:rsid w:val="00E46B3A"/>
    <w:rsid w:val="00E46C25"/>
    <w:rsid w:val="00E46D13"/>
    <w:rsid w:val="00E46DD3"/>
    <w:rsid w:val="00E46EC7"/>
    <w:rsid w:val="00E47187"/>
    <w:rsid w:val="00E471AF"/>
    <w:rsid w:val="00E47204"/>
    <w:rsid w:val="00E47256"/>
    <w:rsid w:val="00E47340"/>
    <w:rsid w:val="00E47372"/>
    <w:rsid w:val="00E47517"/>
    <w:rsid w:val="00E475A3"/>
    <w:rsid w:val="00E476CA"/>
    <w:rsid w:val="00E47722"/>
    <w:rsid w:val="00E4777B"/>
    <w:rsid w:val="00E477FC"/>
    <w:rsid w:val="00E4790D"/>
    <w:rsid w:val="00E479AC"/>
    <w:rsid w:val="00E47A79"/>
    <w:rsid w:val="00E47D1B"/>
    <w:rsid w:val="00E47DC2"/>
    <w:rsid w:val="00E5000B"/>
    <w:rsid w:val="00E50047"/>
    <w:rsid w:val="00E5012B"/>
    <w:rsid w:val="00E5028D"/>
    <w:rsid w:val="00E502AE"/>
    <w:rsid w:val="00E50379"/>
    <w:rsid w:val="00E504AD"/>
    <w:rsid w:val="00E50614"/>
    <w:rsid w:val="00E507BF"/>
    <w:rsid w:val="00E509AA"/>
    <w:rsid w:val="00E509B9"/>
    <w:rsid w:val="00E509D1"/>
    <w:rsid w:val="00E50A09"/>
    <w:rsid w:val="00E50A65"/>
    <w:rsid w:val="00E50AD4"/>
    <w:rsid w:val="00E50CF5"/>
    <w:rsid w:val="00E50E14"/>
    <w:rsid w:val="00E50F16"/>
    <w:rsid w:val="00E50F9F"/>
    <w:rsid w:val="00E50FF2"/>
    <w:rsid w:val="00E51015"/>
    <w:rsid w:val="00E5108D"/>
    <w:rsid w:val="00E51119"/>
    <w:rsid w:val="00E51183"/>
    <w:rsid w:val="00E5124A"/>
    <w:rsid w:val="00E512AF"/>
    <w:rsid w:val="00E5146C"/>
    <w:rsid w:val="00E51586"/>
    <w:rsid w:val="00E518AD"/>
    <w:rsid w:val="00E518EE"/>
    <w:rsid w:val="00E51980"/>
    <w:rsid w:val="00E51B62"/>
    <w:rsid w:val="00E51E91"/>
    <w:rsid w:val="00E51FC3"/>
    <w:rsid w:val="00E52021"/>
    <w:rsid w:val="00E520D5"/>
    <w:rsid w:val="00E52184"/>
    <w:rsid w:val="00E521C7"/>
    <w:rsid w:val="00E52407"/>
    <w:rsid w:val="00E52C25"/>
    <w:rsid w:val="00E52C90"/>
    <w:rsid w:val="00E52ED4"/>
    <w:rsid w:val="00E52F3C"/>
    <w:rsid w:val="00E53078"/>
    <w:rsid w:val="00E53089"/>
    <w:rsid w:val="00E530B8"/>
    <w:rsid w:val="00E530F1"/>
    <w:rsid w:val="00E5310A"/>
    <w:rsid w:val="00E5314C"/>
    <w:rsid w:val="00E531BD"/>
    <w:rsid w:val="00E53221"/>
    <w:rsid w:val="00E533E4"/>
    <w:rsid w:val="00E53495"/>
    <w:rsid w:val="00E53532"/>
    <w:rsid w:val="00E53602"/>
    <w:rsid w:val="00E53640"/>
    <w:rsid w:val="00E5375D"/>
    <w:rsid w:val="00E5377D"/>
    <w:rsid w:val="00E5378C"/>
    <w:rsid w:val="00E538FD"/>
    <w:rsid w:val="00E53A10"/>
    <w:rsid w:val="00E53A92"/>
    <w:rsid w:val="00E53C1E"/>
    <w:rsid w:val="00E53C2B"/>
    <w:rsid w:val="00E53C75"/>
    <w:rsid w:val="00E53D9A"/>
    <w:rsid w:val="00E53E27"/>
    <w:rsid w:val="00E53FA3"/>
    <w:rsid w:val="00E53FCB"/>
    <w:rsid w:val="00E540F5"/>
    <w:rsid w:val="00E5415E"/>
    <w:rsid w:val="00E54302"/>
    <w:rsid w:val="00E54390"/>
    <w:rsid w:val="00E543FA"/>
    <w:rsid w:val="00E54456"/>
    <w:rsid w:val="00E544AE"/>
    <w:rsid w:val="00E544CE"/>
    <w:rsid w:val="00E544FF"/>
    <w:rsid w:val="00E54524"/>
    <w:rsid w:val="00E545A4"/>
    <w:rsid w:val="00E545DA"/>
    <w:rsid w:val="00E547B9"/>
    <w:rsid w:val="00E548B8"/>
    <w:rsid w:val="00E548E8"/>
    <w:rsid w:val="00E548FE"/>
    <w:rsid w:val="00E54AC8"/>
    <w:rsid w:val="00E54B32"/>
    <w:rsid w:val="00E54CBB"/>
    <w:rsid w:val="00E54D26"/>
    <w:rsid w:val="00E54D2F"/>
    <w:rsid w:val="00E54DD1"/>
    <w:rsid w:val="00E54E62"/>
    <w:rsid w:val="00E54ED2"/>
    <w:rsid w:val="00E54F26"/>
    <w:rsid w:val="00E552B0"/>
    <w:rsid w:val="00E55524"/>
    <w:rsid w:val="00E556F5"/>
    <w:rsid w:val="00E55746"/>
    <w:rsid w:val="00E5576A"/>
    <w:rsid w:val="00E55A53"/>
    <w:rsid w:val="00E55A59"/>
    <w:rsid w:val="00E55D1D"/>
    <w:rsid w:val="00E55F55"/>
    <w:rsid w:val="00E55FC9"/>
    <w:rsid w:val="00E55FD8"/>
    <w:rsid w:val="00E55FF5"/>
    <w:rsid w:val="00E562FA"/>
    <w:rsid w:val="00E56324"/>
    <w:rsid w:val="00E56398"/>
    <w:rsid w:val="00E564FF"/>
    <w:rsid w:val="00E5667B"/>
    <w:rsid w:val="00E56731"/>
    <w:rsid w:val="00E567C8"/>
    <w:rsid w:val="00E5681B"/>
    <w:rsid w:val="00E568DE"/>
    <w:rsid w:val="00E5691A"/>
    <w:rsid w:val="00E569E9"/>
    <w:rsid w:val="00E56A52"/>
    <w:rsid w:val="00E56AF7"/>
    <w:rsid w:val="00E56BC8"/>
    <w:rsid w:val="00E56C54"/>
    <w:rsid w:val="00E56D79"/>
    <w:rsid w:val="00E56DEA"/>
    <w:rsid w:val="00E56E62"/>
    <w:rsid w:val="00E56F21"/>
    <w:rsid w:val="00E570C5"/>
    <w:rsid w:val="00E571B0"/>
    <w:rsid w:val="00E571CC"/>
    <w:rsid w:val="00E57322"/>
    <w:rsid w:val="00E57508"/>
    <w:rsid w:val="00E5763B"/>
    <w:rsid w:val="00E57672"/>
    <w:rsid w:val="00E5785B"/>
    <w:rsid w:val="00E57894"/>
    <w:rsid w:val="00E579C3"/>
    <w:rsid w:val="00E579EB"/>
    <w:rsid w:val="00E57C7A"/>
    <w:rsid w:val="00E57D2D"/>
    <w:rsid w:val="00E57F7A"/>
    <w:rsid w:val="00E60185"/>
    <w:rsid w:val="00E601BD"/>
    <w:rsid w:val="00E6038A"/>
    <w:rsid w:val="00E603B4"/>
    <w:rsid w:val="00E604FD"/>
    <w:rsid w:val="00E60521"/>
    <w:rsid w:val="00E6054C"/>
    <w:rsid w:val="00E60580"/>
    <w:rsid w:val="00E605B7"/>
    <w:rsid w:val="00E60660"/>
    <w:rsid w:val="00E60690"/>
    <w:rsid w:val="00E606AF"/>
    <w:rsid w:val="00E60782"/>
    <w:rsid w:val="00E60806"/>
    <w:rsid w:val="00E60888"/>
    <w:rsid w:val="00E609D7"/>
    <w:rsid w:val="00E60ACC"/>
    <w:rsid w:val="00E60C45"/>
    <w:rsid w:val="00E60CDF"/>
    <w:rsid w:val="00E60DE5"/>
    <w:rsid w:val="00E60E12"/>
    <w:rsid w:val="00E60F1D"/>
    <w:rsid w:val="00E61027"/>
    <w:rsid w:val="00E6102A"/>
    <w:rsid w:val="00E61272"/>
    <w:rsid w:val="00E61511"/>
    <w:rsid w:val="00E61872"/>
    <w:rsid w:val="00E61A1B"/>
    <w:rsid w:val="00E61BA9"/>
    <w:rsid w:val="00E61BB9"/>
    <w:rsid w:val="00E61BDA"/>
    <w:rsid w:val="00E61C30"/>
    <w:rsid w:val="00E61C82"/>
    <w:rsid w:val="00E61D74"/>
    <w:rsid w:val="00E61FEF"/>
    <w:rsid w:val="00E620ED"/>
    <w:rsid w:val="00E620FA"/>
    <w:rsid w:val="00E621C6"/>
    <w:rsid w:val="00E6241B"/>
    <w:rsid w:val="00E624F3"/>
    <w:rsid w:val="00E625B8"/>
    <w:rsid w:val="00E62654"/>
    <w:rsid w:val="00E627AA"/>
    <w:rsid w:val="00E62A51"/>
    <w:rsid w:val="00E62A78"/>
    <w:rsid w:val="00E62DC2"/>
    <w:rsid w:val="00E62E99"/>
    <w:rsid w:val="00E62EF4"/>
    <w:rsid w:val="00E63021"/>
    <w:rsid w:val="00E631DF"/>
    <w:rsid w:val="00E63325"/>
    <w:rsid w:val="00E63382"/>
    <w:rsid w:val="00E6341C"/>
    <w:rsid w:val="00E6342E"/>
    <w:rsid w:val="00E63682"/>
    <w:rsid w:val="00E6399E"/>
    <w:rsid w:val="00E63A3E"/>
    <w:rsid w:val="00E63B09"/>
    <w:rsid w:val="00E63B1D"/>
    <w:rsid w:val="00E63B71"/>
    <w:rsid w:val="00E63D31"/>
    <w:rsid w:val="00E63D5E"/>
    <w:rsid w:val="00E63D66"/>
    <w:rsid w:val="00E63F22"/>
    <w:rsid w:val="00E642F2"/>
    <w:rsid w:val="00E6439F"/>
    <w:rsid w:val="00E6457E"/>
    <w:rsid w:val="00E64587"/>
    <w:rsid w:val="00E645F4"/>
    <w:rsid w:val="00E64663"/>
    <w:rsid w:val="00E646C3"/>
    <w:rsid w:val="00E648C5"/>
    <w:rsid w:val="00E64B75"/>
    <w:rsid w:val="00E64CBF"/>
    <w:rsid w:val="00E64D02"/>
    <w:rsid w:val="00E64D23"/>
    <w:rsid w:val="00E64ED3"/>
    <w:rsid w:val="00E65388"/>
    <w:rsid w:val="00E653DE"/>
    <w:rsid w:val="00E6559F"/>
    <w:rsid w:val="00E655C9"/>
    <w:rsid w:val="00E655D5"/>
    <w:rsid w:val="00E656FC"/>
    <w:rsid w:val="00E65719"/>
    <w:rsid w:val="00E6587D"/>
    <w:rsid w:val="00E658EE"/>
    <w:rsid w:val="00E65918"/>
    <w:rsid w:val="00E65ACF"/>
    <w:rsid w:val="00E65D7E"/>
    <w:rsid w:val="00E65E8F"/>
    <w:rsid w:val="00E66073"/>
    <w:rsid w:val="00E66189"/>
    <w:rsid w:val="00E66245"/>
    <w:rsid w:val="00E6652E"/>
    <w:rsid w:val="00E66789"/>
    <w:rsid w:val="00E667F8"/>
    <w:rsid w:val="00E668D1"/>
    <w:rsid w:val="00E66ABA"/>
    <w:rsid w:val="00E66AC0"/>
    <w:rsid w:val="00E66B63"/>
    <w:rsid w:val="00E66D84"/>
    <w:rsid w:val="00E66FC6"/>
    <w:rsid w:val="00E6709A"/>
    <w:rsid w:val="00E671FD"/>
    <w:rsid w:val="00E67312"/>
    <w:rsid w:val="00E674D7"/>
    <w:rsid w:val="00E67518"/>
    <w:rsid w:val="00E675FA"/>
    <w:rsid w:val="00E6763D"/>
    <w:rsid w:val="00E676AB"/>
    <w:rsid w:val="00E6792D"/>
    <w:rsid w:val="00E679B3"/>
    <w:rsid w:val="00E67B64"/>
    <w:rsid w:val="00E67B7D"/>
    <w:rsid w:val="00E67B95"/>
    <w:rsid w:val="00E67C56"/>
    <w:rsid w:val="00E67CC9"/>
    <w:rsid w:val="00E67EB7"/>
    <w:rsid w:val="00E67F2F"/>
    <w:rsid w:val="00E67FA6"/>
    <w:rsid w:val="00E700D1"/>
    <w:rsid w:val="00E7013C"/>
    <w:rsid w:val="00E7018A"/>
    <w:rsid w:val="00E7028D"/>
    <w:rsid w:val="00E702BA"/>
    <w:rsid w:val="00E7032F"/>
    <w:rsid w:val="00E70359"/>
    <w:rsid w:val="00E70436"/>
    <w:rsid w:val="00E70448"/>
    <w:rsid w:val="00E7046B"/>
    <w:rsid w:val="00E70470"/>
    <w:rsid w:val="00E704B7"/>
    <w:rsid w:val="00E704CF"/>
    <w:rsid w:val="00E7069C"/>
    <w:rsid w:val="00E70733"/>
    <w:rsid w:val="00E707FD"/>
    <w:rsid w:val="00E70856"/>
    <w:rsid w:val="00E70E37"/>
    <w:rsid w:val="00E70E3C"/>
    <w:rsid w:val="00E70E6D"/>
    <w:rsid w:val="00E70F54"/>
    <w:rsid w:val="00E71027"/>
    <w:rsid w:val="00E710E9"/>
    <w:rsid w:val="00E7132B"/>
    <w:rsid w:val="00E714D0"/>
    <w:rsid w:val="00E7161A"/>
    <w:rsid w:val="00E716FA"/>
    <w:rsid w:val="00E71808"/>
    <w:rsid w:val="00E71CDF"/>
    <w:rsid w:val="00E71F08"/>
    <w:rsid w:val="00E71F2D"/>
    <w:rsid w:val="00E71F71"/>
    <w:rsid w:val="00E72006"/>
    <w:rsid w:val="00E72059"/>
    <w:rsid w:val="00E720AA"/>
    <w:rsid w:val="00E72109"/>
    <w:rsid w:val="00E7231F"/>
    <w:rsid w:val="00E723C8"/>
    <w:rsid w:val="00E723E4"/>
    <w:rsid w:val="00E7243F"/>
    <w:rsid w:val="00E725B1"/>
    <w:rsid w:val="00E725B3"/>
    <w:rsid w:val="00E726FB"/>
    <w:rsid w:val="00E7274F"/>
    <w:rsid w:val="00E7279A"/>
    <w:rsid w:val="00E72846"/>
    <w:rsid w:val="00E72DF0"/>
    <w:rsid w:val="00E72EC5"/>
    <w:rsid w:val="00E7361F"/>
    <w:rsid w:val="00E7362B"/>
    <w:rsid w:val="00E7364A"/>
    <w:rsid w:val="00E73856"/>
    <w:rsid w:val="00E73A50"/>
    <w:rsid w:val="00E73B9D"/>
    <w:rsid w:val="00E73C97"/>
    <w:rsid w:val="00E73C9D"/>
    <w:rsid w:val="00E73EBD"/>
    <w:rsid w:val="00E74402"/>
    <w:rsid w:val="00E74407"/>
    <w:rsid w:val="00E7441C"/>
    <w:rsid w:val="00E74435"/>
    <w:rsid w:val="00E74691"/>
    <w:rsid w:val="00E74763"/>
    <w:rsid w:val="00E7478E"/>
    <w:rsid w:val="00E748A0"/>
    <w:rsid w:val="00E749BD"/>
    <w:rsid w:val="00E74A1F"/>
    <w:rsid w:val="00E74A30"/>
    <w:rsid w:val="00E74A73"/>
    <w:rsid w:val="00E74C75"/>
    <w:rsid w:val="00E74C96"/>
    <w:rsid w:val="00E74D9D"/>
    <w:rsid w:val="00E74EC4"/>
    <w:rsid w:val="00E75029"/>
    <w:rsid w:val="00E75031"/>
    <w:rsid w:val="00E753A9"/>
    <w:rsid w:val="00E753C6"/>
    <w:rsid w:val="00E753D2"/>
    <w:rsid w:val="00E75460"/>
    <w:rsid w:val="00E7565E"/>
    <w:rsid w:val="00E75721"/>
    <w:rsid w:val="00E7590B"/>
    <w:rsid w:val="00E75B37"/>
    <w:rsid w:val="00E75B6E"/>
    <w:rsid w:val="00E75C50"/>
    <w:rsid w:val="00E75CFD"/>
    <w:rsid w:val="00E75E2B"/>
    <w:rsid w:val="00E75F2E"/>
    <w:rsid w:val="00E75F39"/>
    <w:rsid w:val="00E762D8"/>
    <w:rsid w:val="00E763A8"/>
    <w:rsid w:val="00E763AF"/>
    <w:rsid w:val="00E76503"/>
    <w:rsid w:val="00E76723"/>
    <w:rsid w:val="00E767E2"/>
    <w:rsid w:val="00E76942"/>
    <w:rsid w:val="00E76B48"/>
    <w:rsid w:val="00E76DC2"/>
    <w:rsid w:val="00E77092"/>
    <w:rsid w:val="00E770AE"/>
    <w:rsid w:val="00E77130"/>
    <w:rsid w:val="00E7734D"/>
    <w:rsid w:val="00E77560"/>
    <w:rsid w:val="00E7756D"/>
    <w:rsid w:val="00E77602"/>
    <w:rsid w:val="00E77721"/>
    <w:rsid w:val="00E7785C"/>
    <w:rsid w:val="00E77884"/>
    <w:rsid w:val="00E778C4"/>
    <w:rsid w:val="00E77A9F"/>
    <w:rsid w:val="00E77B30"/>
    <w:rsid w:val="00E77C89"/>
    <w:rsid w:val="00E77E8D"/>
    <w:rsid w:val="00E77E9F"/>
    <w:rsid w:val="00E8004E"/>
    <w:rsid w:val="00E80175"/>
    <w:rsid w:val="00E8017D"/>
    <w:rsid w:val="00E8036C"/>
    <w:rsid w:val="00E803A0"/>
    <w:rsid w:val="00E80730"/>
    <w:rsid w:val="00E80835"/>
    <w:rsid w:val="00E808D5"/>
    <w:rsid w:val="00E8095E"/>
    <w:rsid w:val="00E80A74"/>
    <w:rsid w:val="00E80B61"/>
    <w:rsid w:val="00E80E81"/>
    <w:rsid w:val="00E80EDC"/>
    <w:rsid w:val="00E80FAE"/>
    <w:rsid w:val="00E80FBC"/>
    <w:rsid w:val="00E81319"/>
    <w:rsid w:val="00E813F2"/>
    <w:rsid w:val="00E81457"/>
    <w:rsid w:val="00E8155E"/>
    <w:rsid w:val="00E81582"/>
    <w:rsid w:val="00E817AD"/>
    <w:rsid w:val="00E817EC"/>
    <w:rsid w:val="00E817F4"/>
    <w:rsid w:val="00E818C3"/>
    <w:rsid w:val="00E81A30"/>
    <w:rsid w:val="00E81A45"/>
    <w:rsid w:val="00E81C85"/>
    <w:rsid w:val="00E81CAB"/>
    <w:rsid w:val="00E81E17"/>
    <w:rsid w:val="00E81EB4"/>
    <w:rsid w:val="00E81EEE"/>
    <w:rsid w:val="00E81F9B"/>
    <w:rsid w:val="00E81FA7"/>
    <w:rsid w:val="00E81FE6"/>
    <w:rsid w:val="00E821FA"/>
    <w:rsid w:val="00E82237"/>
    <w:rsid w:val="00E822B4"/>
    <w:rsid w:val="00E822B6"/>
    <w:rsid w:val="00E8235E"/>
    <w:rsid w:val="00E8245F"/>
    <w:rsid w:val="00E8278A"/>
    <w:rsid w:val="00E82797"/>
    <w:rsid w:val="00E82802"/>
    <w:rsid w:val="00E82889"/>
    <w:rsid w:val="00E82BBF"/>
    <w:rsid w:val="00E82BE3"/>
    <w:rsid w:val="00E82C26"/>
    <w:rsid w:val="00E82D60"/>
    <w:rsid w:val="00E82DBD"/>
    <w:rsid w:val="00E82E6A"/>
    <w:rsid w:val="00E83027"/>
    <w:rsid w:val="00E83489"/>
    <w:rsid w:val="00E834D6"/>
    <w:rsid w:val="00E8350F"/>
    <w:rsid w:val="00E836E0"/>
    <w:rsid w:val="00E83769"/>
    <w:rsid w:val="00E8389C"/>
    <w:rsid w:val="00E83B94"/>
    <w:rsid w:val="00E83D3C"/>
    <w:rsid w:val="00E84110"/>
    <w:rsid w:val="00E841E5"/>
    <w:rsid w:val="00E84259"/>
    <w:rsid w:val="00E842A5"/>
    <w:rsid w:val="00E842C4"/>
    <w:rsid w:val="00E84329"/>
    <w:rsid w:val="00E844FF"/>
    <w:rsid w:val="00E8451B"/>
    <w:rsid w:val="00E8464D"/>
    <w:rsid w:val="00E84722"/>
    <w:rsid w:val="00E84776"/>
    <w:rsid w:val="00E847A5"/>
    <w:rsid w:val="00E84805"/>
    <w:rsid w:val="00E84952"/>
    <w:rsid w:val="00E84985"/>
    <w:rsid w:val="00E84B18"/>
    <w:rsid w:val="00E84BB8"/>
    <w:rsid w:val="00E84D12"/>
    <w:rsid w:val="00E84D8D"/>
    <w:rsid w:val="00E84DD1"/>
    <w:rsid w:val="00E84E65"/>
    <w:rsid w:val="00E84EC4"/>
    <w:rsid w:val="00E84F70"/>
    <w:rsid w:val="00E84F71"/>
    <w:rsid w:val="00E85224"/>
    <w:rsid w:val="00E8532D"/>
    <w:rsid w:val="00E855BD"/>
    <w:rsid w:val="00E8567A"/>
    <w:rsid w:val="00E85831"/>
    <w:rsid w:val="00E8587B"/>
    <w:rsid w:val="00E85895"/>
    <w:rsid w:val="00E85938"/>
    <w:rsid w:val="00E85A47"/>
    <w:rsid w:val="00E85BDA"/>
    <w:rsid w:val="00E85BE2"/>
    <w:rsid w:val="00E85C00"/>
    <w:rsid w:val="00E85DF1"/>
    <w:rsid w:val="00E85E2E"/>
    <w:rsid w:val="00E85E3D"/>
    <w:rsid w:val="00E85E54"/>
    <w:rsid w:val="00E85EA5"/>
    <w:rsid w:val="00E85FD2"/>
    <w:rsid w:val="00E86002"/>
    <w:rsid w:val="00E86007"/>
    <w:rsid w:val="00E8607E"/>
    <w:rsid w:val="00E861FE"/>
    <w:rsid w:val="00E86227"/>
    <w:rsid w:val="00E86440"/>
    <w:rsid w:val="00E865D2"/>
    <w:rsid w:val="00E86646"/>
    <w:rsid w:val="00E866DC"/>
    <w:rsid w:val="00E867AC"/>
    <w:rsid w:val="00E867B2"/>
    <w:rsid w:val="00E867B9"/>
    <w:rsid w:val="00E867D6"/>
    <w:rsid w:val="00E86840"/>
    <w:rsid w:val="00E869AB"/>
    <w:rsid w:val="00E86AB4"/>
    <w:rsid w:val="00E86B17"/>
    <w:rsid w:val="00E86C01"/>
    <w:rsid w:val="00E86CE2"/>
    <w:rsid w:val="00E86E73"/>
    <w:rsid w:val="00E86FBA"/>
    <w:rsid w:val="00E86FBE"/>
    <w:rsid w:val="00E86FF6"/>
    <w:rsid w:val="00E8700E"/>
    <w:rsid w:val="00E870C3"/>
    <w:rsid w:val="00E870D4"/>
    <w:rsid w:val="00E870D9"/>
    <w:rsid w:val="00E87184"/>
    <w:rsid w:val="00E875A1"/>
    <w:rsid w:val="00E875F3"/>
    <w:rsid w:val="00E876B0"/>
    <w:rsid w:val="00E87813"/>
    <w:rsid w:val="00E879EF"/>
    <w:rsid w:val="00E87A53"/>
    <w:rsid w:val="00E87AF0"/>
    <w:rsid w:val="00E87E7E"/>
    <w:rsid w:val="00E87F35"/>
    <w:rsid w:val="00E87F96"/>
    <w:rsid w:val="00E87F99"/>
    <w:rsid w:val="00E900D8"/>
    <w:rsid w:val="00E900F2"/>
    <w:rsid w:val="00E90285"/>
    <w:rsid w:val="00E90416"/>
    <w:rsid w:val="00E905A6"/>
    <w:rsid w:val="00E90665"/>
    <w:rsid w:val="00E906DD"/>
    <w:rsid w:val="00E907EE"/>
    <w:rsid w:val="00E90849"/>
    <w:rsid w:val="00E908CC"/>
    <w:rsid w:val="00E90AEF"/>
    <w:rsid w:val="00E90B49"/>
    <w:rsid w:val="00E90BA1"/>
    <w:rsid w:val="00E90DC4"/>
    <w:rsid w:val="00E911B2"/>
    <w:rsid w:val="00E91434"/>
    <w:rsid w:val="00E9148F"/>
    <w:rsid w:val="00E914AD"/>
    <w:rsid w:val="00E914D1"/>
    <w:rsid w:val="00E914E0"/>
    <w:rsid w:val="00E91661"/>
    <w:rsid w:val="00E91667"/>
    <w:rsid w:val="00E9168A"/>
    <w:rsid w:val="00E91714"/>
    <w:rsid w:val="00E917EB"/>
    <w:rsid w:val="00E918E4"/>
    <w:rsid w:val="00E9193E"/>
    <w:rsid w:val="00E91996"/>
    <w:rsid w:val="00E91B0D"/>
    <w:rsid w:val="00E91B0F"/>
    <w:rsid w:val="00E91B7C"/>
    <w:rsid w:val="00E91D9A"/>
    <w:rsid w:val="00E92045"/>
    <w:rsid w:val="00E9204A"/>
    <w:rsid w:val="00E92096"/>
    <w:rsid w:val="00E9224C"/>
    <w:rsid w:val="00E92460"/>
    <w:rsid w:val="00E9253F"/>
    <w:rsid w:val="00E92666"/>
    <w:rsid w:val="00E929EF"/>
    <w:rsid w:val="00E929F9"/>
    <w:rsid w:val="00E92A3B"/>
    <w:rsid w:val="00E92F6C"/>
    <w:rsid w:val="00E92F84"/>
    <w:rsid w:val="00E93101"/>
    <w:rsid w:val="00E93282"/>
    <w:rsid w:val="00E93539"/>
    <w:rsid w:val="00E936E2"/>
    <w:rsid w:val="00E93766"/>
    <w:rsid w:val="00E93775"/>
    <w:rsid w:val="00E93852"/>
    <w:rsid w:val="00E938A9"/>
    <w:rsid w:val="00E93927"/>
    <w:rsid w:val="00E93A05"/>
    <w:rsid w:val="00E93A5A"/>
    <w:rsid w:val="00E93A9F"/>
    <w:rsid w:val="00E93BE5"/>
    <w:rsid w:val="00E93CBE"/>
    <w:rsid w:val="00E94000"/>
    <w:rsid w:val="00E9410D"/>
    <w:rsid w:val="00E9431F"/>
    <w:rsid w:val="00E94323"/>
    <w:rsid w:val="00E944F2"/>
    <w:rsid w:val="00E94587"/>
    <w:rsid w:val="00E945E9"/>
    <w:rsid w:val="00E945F3"/>
    <w:rsid w:val="00E9464D"/>
    <w:rsid w:val="00E946AF"/>
    <w:rsid w:val="00E94718"/>
    <w:rsid w:val="00E9474D"/>
    <w:rsid w:val="00E949F0"/>
    <w:rsid w:val="00E94B09"/>
    <w:rsid w:val="00E94D4A"/>
    <w:rsid w:val="00E94E00"/>
    <w:rsid w:val="00E94E0A"/>
    <w:rsid w:val="00E94E35"/>
    <w:rsid w:val="00E94F28"/>
    <w:rsid w:val="00E94F87"/>
    <w:rsid w:val="00E95034"/>
    <w:rsid w:val="00E952FC"/>
    <w:rsid w:val="00E95393"/>
    <w:rsid w:val="00E9547F"/>
    <w:rsid w:val="00E956E7"/>
    <w:rsid w:val="00E95A97"/>
    <w:rsid w:val="00E95D8B"/>
    <w:rsid w:val="00E95E52"/>
    <w:rsid w:val="00E95E54"/>
    <w:rsid w:val="00E95FF0"/>
    <w:rsid w:val="00E9622B"/>
    <w:rsid w:val="00E96268"/>
    <w:rsid w:val="00E963BE"/>
    <w:rsid w:val="00E9643C"/>
    <w:rsid w:val="00E964B4"/>
    <w:rsid w:val="00E964F7"/>
    <w:rsid w:val="00E96750"/>
    <w:rsid w:val="00E967BE"/>
    <w:rsid w:val="00E9685F"/>
    <w:rsid w:val="00E969D3"/>
    <w:rsid w:val="00E96BD9"/>
    <w:rsid w:val="00E96C64"/>
    <w:rsid w:val="00E96CDB"/>
    <w:rsid w:val="00E96D27"/>
    <w:rsid w:val="00E97241"/>
    <w:rsid w:val="00E9727A"/>
    <w:rsid w:val="00E9733F"/>
    <w:rsid w:val="00E973B9"/>
    <w:rsid w:val="00E973C3"/>
    <w:rsid w:val="00E97427"/>
    <w:rsid w:val="00E9745C"/>
    <w:rsid w:val="00E974DB"/>
    <w:rsid w:val="00E974E3"/>
    <w:rsid w:val="00E97554"/>
    <w:rsid w:val="00E975A9"/>
    <w:rsid w:val="00E975DE"/>
    <w:rsid w:val="00E9761D"/>
    <w:rsid w:val="00E9761F"/>
    <w:rsid w:val="00E97728"/>
    <w:rsid w:val="00E977FF"/>
    <w:rsid w:val="00E9780D"/>
    <w:rsid w:val="00E9781B"/>
    <w:rsid w:val="00E97A56"/>
    <w:rsid w:val="00E97BB4"/>
    <w:rsid w:val="00E97C57"/>
    <w:rsid w:val="00E97EE0"/>
    <w:rsid w:val="00EA01BF"/>
    <w:rsid w:val="00EA0216"/>
    <w:rsid w:val="00EA04E5"/>
    <w:rsid w:val="00EA057B"/>
    <w:rsid w:val="00EA0629"/>
    <w:rsid w:val="00EA0779"/>
    <w:rsid w:val="00EA0828"/>
    <w:rsid w:val="00EA091F"/>
    <w:rsid w:val="00EA099F"/>
    <w:rsid w:val="00EA09C0"/>
    <w:rsid w:val="00EA0A60"/>
    <w:rsid w:val="00EA0A9A"/>
    <w:rsid w:val="00EA0B48"/>
    <w:rsid w:val="00EA0C3F"/>
    <w:rsid w:val="00EA0CF2"/>
    <w:rsid w:val="00EA0E0E"/>
    <w:rsid w:val="00EA1065"/>
    <w:rsid w:val="00EA1092"/>
    <w:rsid w:val="00EA1094"/>
    <w:rsid w:val="00EA1157"/>
    <w:rsid w:val="00EA11AD"/>
    <w:rsid w:val="00EA13BC"/>
    <w:rsid w:val="00EA13C6"/>
    <w:rsid w:val="00EA1418"/>
    <w:rsid w:val="00EA16D7"/>
    <w:rsid w:val="00EA177B"/>
    <w:rsid w:val="00EA18A1"/>
    <w:rsid w:val="00EA1917"/>
    <w:rsid w:val="00EA1A5B"/>
    <w:rsid w:val="00EA1B7E"/>
    <w:rsid w:val="00EA1B8C"/>
    <w:rsid w:val="00EA1BD6"/>
    <w:rsid w:val="00EA1F46"/>
    <w:rsid w:val="00EA1F7C"/>
    <w:rsid w:val="00EA2026"/>
    <w:rsid w:val="00EA22A3"/>
    <w:rsid w:val="00EA2382"/>
    <w:rsid w:val="00EA23D7"/>
    <w:rsid w:val="00EA23E7"/>
    <w:rsid w:val="00EA26DB"/>
    <w:rsid w:val="00EA2B20"/>
    <w:rsid w:val="00EA2C07"/>
    <w:rsid w:val="00EA2CB6"/>
    <w:rsid w:val="00EA2D55"/>
    <w:rsid w:val="00EA2E9C"/>
    <w:rsid w:val="00EA2EC8"/>
    <w:rsid w:val="00EA2ED6"/>
    <w:rsid w:val="00EA3096"/>
    <w:rsid w:val="00EA31ED"/>
    <w:rsid w:val="00EA323B"/>
    <w:rsid w:val="00EA325B"/>
    <w:rsid w:val="00EA3295"/>
    <w:rsid w:val="00EA331A"/>
    <w:rsid w:val="00EA33D6"/>
    <w:rsid w:val="00EA34A4"/>
    <w:rsid w:val="00EA34E3"/>
    <w:rsid w:val="00EA3548"/>
    <w:rsid w:val="00EA35D1"/>
    <w:rsid w:val="00EA36FA"/>
    <w:rsid w:val="00EA38D7"/>
    <w:rsid w:val="00EA3B07"/>
    <w:rsid w:val="00EA3B5E"/>
    <w:rsid w:val="00EA3B81"/>
    <w:rsid w:val="00EA3C6F"/>
    <w:rsid w:val="00EA3D95"/>
    <w:rsid w:val="00EA3DB2"/>
    <w:rsid w:val="00EA40D8"/>
    <w:rsid w:val="00EA4334"/>
    <w:rsid w:val="00EA44D8"/>
    <w:rsid w:val="00EA4980"/>
    <w:rsid w:val="00EA49C4"/>
    <w:rsid w:val="00EA4A6B"/>
    <w:rsid w:val="00EA4B78"/>
    <w:rsid w:val="00EA4D28"/>
    <w:rsid w:val="00EA4D80"/>
    <w:rsid w:val="00EA4EE5"/>
    <w:rsid w:val="00EA501D"/>
    <w:rsid w:val="00EA5352"/>
    <w:rsid w:val="00EA5435"/>
    <w:rsid w:val="00EA54D0"/>
    <w:rsid w:val="00EA55B2"/>
    <w:rsid w:val="00EA55EE"/>
    <w:rsid w:val="00EA572B"/>
    <w:rsid w:val="00EA57D1"/>
    <w:rsid w:val="00EA57D2"/>
    <w:rsid w:val="00EA5822"/>
    <w:rsid w:val="00EA5904"/>
    <w:rsid w:val="00EA594B"/>
    <w:rsid w:val="00EA59DD"/>
    <w:rsid w:val="00EA59E3"/>
    <w:rsid w:val="00EA59E7"/>
    <w:rsid w:val="00EA5A15"/>
    <w:rsid w:val="00EA5CC6"/>
    <w:rsid w:val="00EA5F0E"/>
    <w:rsid w:val="00EA5F4D"/>
    <w:rsid w:val="00EA6065"/>
    <w:rsid w:val="00EA61A3"/>
    <w:rsid w:val="00EA6220"/>
    <w:rsid w:val="00EA62DF"/>
    <w:rsid w:val="00EA62E9"/>
    <w:rsid w:val="00EA6475"/>
    <w:rsid w:val="00EA65B0"/>
    <w:rsid w:val="00EA65F9"/>
    <w:rsid w:val="00EA6675"/>
    <w:rsid w:val="00EA66A1"/>
    <w:rsid w:val="00EA674C"/>
    <w:rsid w:val="00EA67BE"/>
    <w:rsid w:val="00EA67F9"/>
    <w:rsid w:val="00EA67FE"/>
    <w:rsid w:val="00EA6854"/>
    <w:rsid w:val="00EA69E8"/>
    <w:rsid w:val="00EA6A03"/>
    <w:rsid w:val="00EA6AF4"/>
    <w:rsid w:val="00EA6B1B"/>
    <w:rsid w:val="00EA6C99"/>
    <w:rsid w:val="00EA6DA3"/>
    <w:rsid w:val="00EA6E93"/>
    <w:rsid w:val="00EA6FC2"/>
    <w:rsid w:val="00EA719E"/>
    <w:rsid w:val="00EA721B"/>
    <w:rsid w:val="00EA7271"/>
    <w:rsid w:val="00EA7397"/>
    <w:rsid w:val="00EA754F"/>
    <w:rsid w:val="00EA76B8"/>
    <w:rsid w:val="00EA775A"/>
    <w:rsid w:val="00EA77BE"/>
    <w:rsid w:val="00EA782B"/>
    <w:rsid w:val="00EA79F3"/>
    <w:rsid w:val="00EA7A86"/>
    <w:rsid w:val="00EA7CD3"/>
    <w:rsid w:val="00EA7D35"/>
    <w:rsid w:val="00EA7FBE"/>
    <w:rsid w:val="00EA7FDA"/>
    <w:rsid w:val="00EB029F"/>
    <w:rsid w:val="00EB03AF"/>
    <w:rsid w:val="00EB0581"/>
    <w:rsid w:val="00EB05D9"/>
    <w:rsid w:val="00EB0615"/>
    <w:rsid w:val="00EB0621"/>
    <w:rsid w:val="00EB06D2"/>
    <w:rsid w:val="00EB073A"/>
    <w:rsid w:val="00EB0876"/>
    <w:rsid w:val="00EB08B5"/>
    <w:rsid w:val="00EB098E"/>
    <w:rsid w:val="00EB09DA"/>
    <w:rsid w:val="00EB0A2E"/>
    <w:rsid w:val="00EB0A75"/>
    <w:rsid w:val="00EB0AFE"/>
    <w:rsid w:val="00EB0CC8"/>
    <w:rsid w:val="00EB0CF2"/>
    <w:rsid w:val="00EB0D97"/>
    <w:rsid w:val="00EB0EB0"/>
    <w:rsid w:val="00EB0F05"/>
    <w:rsid w:val="00EB0F71"/>
    <w:rsid w:val="00EB1122"/>
    <w:rsid w:val="00EB118A"/>
    <w:rsid w:val="00EB139F"/>
    <w:rsid w:val="00EB172F"/>
    <w:rsid w:val="00EB1846"/>
    <w:rsid w:val="00EB18BF"/>
    <w:rsid w:val="00EB194A"/>
    <w:rsid w:val="00EB19B8"/>
    <w:rsid w:val="00EB1ACE"/>
    <w:rsid w:val="00EB1B74"/>
    <w:rsid w:val="00EB1C00"/>
    <w:rsid w:val="00EB1E56"/>
    <w:rsid w:val="00EB1E66"/>
    <w:rsid w:val="00EB2005"/>
    <w:rsid w:val="00EB2243"/>
    <w:rsid w:val="00EB232B"/>
    <w:rsid w:val="00EB24A2"/>
    <w:rsid w:val="00EB2512"/>
    <w:rsid w:val="00EB2643"/>
    <w:rsid w:val="00EB265C"/>
    <w:rsid w:val="00EB26EB"/>
    <w:rsid w:val="00EB2AD3"/>
    <w:rsid w:val="00EB2B0E"/>
    <w:rsid w:val="00EB2B7B"/>
    <w:rsid w:val="00EB2BE9"/>
    <w:rsid w:val="00EB2C8C"/>
    <w:rsid w:val="00EB2CC4"/>
    <w:rsid w:val="00EB2ED4"/>
    <w:rsid w:val="00EB2FDE"/>
    <w:rsid w:val="00EB3016"/>
    <w:rsid w:val="00EB3062"/>
    <w:rsid w:val="00EB3079"/>
    <w:rsid w:val="00EB30DD"/>
    <w:rsid w:val="00EB3230"/>
    <w:rsid w:val="00EB327B"/>
    <w:rsid w:val="00EB34A8"/>
    <w:rsid w:val="00EB34D4"/>
    <w:rsid w:val="00EB353C"/>
    <w:rsid w:val="00EB362D"/>
    <w:rsid w:val="00EB3644"/>
    <w:rsid w:val="00EB36E9"/>
    <w:rsid w:val="00EB384C"/>
    <w:rsid w:val="00EB388F"/>
    <w:rsid w:val="00EB3A2E"/>
    <w:rsid w:val="00EB3BC8"/>
    <w:rsid w:val="00EB3D39"/>
    <w:rsid w:val="00EB3D8E"/>
    <w:rsid w:val="00EB3EB6"/>
    <w:rsid w:val="00EB3ED5"/>
    <w:rsid w:val="00EB411A"/>
    <w:rsid w:val="00EB4317"/>
    <w:rsid w:val="00EB437B"/>
    <w:rsid w:val="00EB43D4"/>
    <w:rsid w:val="00EB4905"/>
    <w:rsid w:val="00EB4ABE"/>
    <w:rsid w:val="00EB4BD1"/>
    <w:rsid w:val="00EB4DCC"/>
    <w:rsid w:val="00EB4DDF"/>
    <w:rsid w:val="00EB4E0D"/>
    <w:rsid w:val="00EB5068"/>
    <w:rsid w:val="00EB50B8"/>
    <w:rsid w:val="00EB516A"/>
    <w:rsid w:val="00EB5493"/>
    <w:rsid w:val="00EB5557"/>
    <w:rsid w:val="00EB558F"/>
    <w:rsid w:val="00EB56E7"/>
    <w:rsid w:val="00EB5745"/>
    <w:rsid w:val="00EB58E6"/>
    <w:rsid w:val="00EB5A9D"/>
    <w:rsid w:val="00EB5B34"/>
    <w:rsid w:val="00EB5B88"/>
    <w:rsid w:val="00EB5D47"/>
    <w:rsid w:val="00EB5DC0"/>
    <w:rsid w:val="00EB5E03"/>
    <w:rsid w:val="00EB5E39"/>
    <w:rsid w:val="00EB5E6F"/>
    <w:rsid w:val="00EB5F27"/>
    <w:rsid w:val="00EB6109"/>
    <w:rsid w:val="00EB61DF"/>
    <w:rsid w:val="00EB620E"/>
    <w:rsid w:val="00EB6309"/>
    <w:rsid w:val="00EB6425"/>
    <w:rsid w:val="00EB6431"/>
    <w:rsid w:val="00EB64E4"/>
    <w:rsid w:val="00EB66DF"/>
    <w:rsid w:val="00EB675A"/>
    <w:rsid w:val="00EB6818"/>
    <w:rsid w:val="00EB68B8"/>
    <w:rsid w:val="00EB6AE4"/>
    <w:rsid w:val="00EB6C90"/>
    <w:rsid w:val="00EB6CA1"/>
    <w:rsid w:val="00EB6E28"/>
    <w:rsid w:val="00EB6F31"/>
    <w:rsid w:val="00EB6F8C"/>
    <w:rsid w:val="00EB7117"/>
    <w:rsid w:val="00EB71CF"/>
    <w:rsid w:val="00EB7459"/>
    <w:rsid w:val="00EB7502"/>
    <w:rsid w:val="00EB75CF"/>
    <w:rsid w:val="00EB7730"/>
    <w:rsid w:val="00EB780D"/>
    <w:rsid w:val="00EB7818"/>
    <w:rsid w:val="00EB7A22"/>
    <w:rsid w:val="00EB7AD5"/>
    <w:rsid w:val="00EB7AF4"/>
    <w:rsid w:val="00EB7BD1"/>
    <w:rsid w:val="00EB7D3C"/>
    <w:rsid w:val="00EB7DA3"/>
    <w:rsid w:val="00EB7E46"/>
    <w:rsid w:val="00EB7E52"/>
    <w:rsid w:val="00EB7FBC"/>
    <w:rsid w:val="00EC0098"/>
    <w:rsid w:val="00EC00BE"/>
    <w:rsid w:val="00EC01F0"/>
    <w:rsid w:val="00EC0358"/>
    <w:rsid w:val="00EC0405"/>
    <w:rsid w:val="00EC0407"/>
    <w:rsid w:val="00EC044C"/>
    <w:rsid w:val="00EC045B"/>
    <w:rsid w:val="00EC052F"/>
    <w:rsid w:val="00EC0605"/>
    <w:rsid w:val="00EC073E"/>
    <w:rsid w:val="00EC08A0"/>
    <w:rsid w:val="00EC094C"/>
    <w:rsid w:val="00EC0A05"/>
    <w:rsid w:val="00EC0B3D"/>
    <w:rsid w:val="00EC0BCF"/>
    <w:rsid w:val="00EC0C1A"/>
    <w:rsid w:val="00EC1020"/>
    <w:rsid w:val="00EC1023"/>
    <w:rsid w:val="00EC106D"/>
    <w:rsid w:val="00EC114A"/>
    <w:rsid w:val="00EC11BA"/>
    <w:rsid w:val="00EC11C6"/>
    <w:rsid w:val="00EC1470"/>
    <w:rsid w:val="00EC15A8"/>
    <w:rsid w:val="00EC17FF"/>
    <w:rsid w:val="00EC188D"/>
    <w:rsid w:val="00EC1B28"/>
    <w:rsid w:val="00EC1C6B"/>
    <w:rsid w:val="00EC1C9B"/>
    <w:rsid w:val="00EC1CAC"/>
    <w:rsid w:val="00EC1E64"/>
    <w:rsid w:val="00EC1F96"/>
    <w:rsid w:val="00EC1FC1"/>
    <w:rsid w:val="00EC2006"/>
    <w:rsid w:val="00EC2059"/>
    <w:rsid w:val="00EC2199"/>
    <w:rsid w:val="00EC2397"/>
    <w:rsid w:val="00EC259F"/>
    <w:rsid w:val="00EC25F8"/>
    <w:rsid w:val="00EC26AC"/>
    <w:rsid w:val="00EC2757"/>
    <w:rsid w:val="00EC28CF"/>
    <w:rsid w:val="00EC2BCB"/>
    <w:rsid w:val="00EC2C79"/>
    <w:rsid w:val="00EC2E53"/>
    <w:rsid w:val="00EC2F4C"/>
    <w:rsid w:val="00EC33B2"/>
    <w:rsid w:val="00EC343D"/>
    <w:rsid w:val="00EC3996"/>
    <w:rsid w:val="00EC3E63"/>
    <w:rsid w:val="00EC3F1D"/>
    <w:rsid w:val="00EC3F26"/>
    <w:rsid w:val="00EC4006"/>
    <w:rsid w:val="00EC403C"/>
    <w:rsid w:val="00EC408B"/>
    <w:rsid w:val="00EC40F9"/>
    <w:rsid w:val="00EC424A"/>
    <w:rsid w:val="00EC455C"/>
    <w:rsid w:val="00EC45C5"/>
    <w:rsid w:val="00EC4695"/>
    <w:rsid w:val="00EC46EC"/>
    <w:rsid w:val="00EC4700"/>
    <w:rsid w:val="00EC474D"/>
    <w:rsid w:val="00EC478B"/>
    <w:rsid w:val="00EC47A2"/>
    <w:rsid w:val="00EC483F"/>
    <w:rsid w:val="00EC48B5"/>
    <w:rsid w:val="00EC4AB2"/>
    <w:rsid w:val="00EC4C24"/>
    <w:rsid w:val="00EC4EB1"/>
    <w:rsid w:val="00EC4FBB"/>
    <w:rsid w:val="00EC505F"/>
    <w:rsid w:val="00EC514B"/>
    <w:rsid w:val="00EC514C"/>
    <w:rsid w:val="00EC5326"/>
    <w:rsid w:val="00EC54F1"/>
    <w:rsid w:val="00EC5671"/>
    <w:rsid w:val="00EC5705"/>
    <w:rsid w:val="00EC5709"/>
    <w:rsid w:val="00EC57E7"/>
    <w:rsid w:val="00EC58E7"/>
    <w:rsid w:val="00EC58FD"/>
    <w:rsid w:val="00EC5970"/>
    <w:rsid w:val="00EC5974"/>
    <w:rsid w:val="00EC5985"/>
    <w:rsid w:val="00EC5CFF"/>
    <w:rsid w:val="00EC5D56"/>
    <w:rsid w:val="00EC5E0D"/>
    <w:rsid w:val="00EC5E47"/>
    <w:rsid w:val="00EC5F1D"/>
    <w:rsid w:val="00EC5F5D"/>
    <w:rsid w:val="00EC5FFB"/>
    <w:rsid w:val="00EC606A"/>
    <w:rsid w:val="00EC6184"/>
    <w:rsid w:val="00EC6400"/>
    <w:rsid w:val="00EC64FE"/>
    <w:rsid w:val="00EC6578"/>
    <w:rsid w:val="00EC677B"/>
    <w:rsid w:val="00EC6A14"/>
    <w:rsid w:val="00EC6A88"/>
    <w:rsid w:val="00EC6B85"/>
    <w:rsid w:val="00EC6CD8"/>
    <w:rsid w:val="00EC6E22"/>
    <w:rsid w:val="00EC6F51"/>
    <w:rsid w:val="00EC6F90"/>
    <w:rsid w:val="00EC7022"/>
    <w:rsid w:val="00EC7025"/>
    <w:rsid w:val="00EC722C"/>
    <w:rsid w:val="00EC730D"/>
    <w:rsid w:val="00EC745E"/>
    <w:rsid w:val="00EC7467"/>
    <w:rsid w:val="00EC74B3"/>
    <w:rsid w:val="00EC7763"/>
    <w:rsid w:val="00EC77AA"/>
    <w:rsid w:val="00EC7808"/>
    <w:rsid w:val="00EC782E"/>
    <w:rsid w:val="00EC783F"/>
    <w:rsid w:val="00EC794D"/>
    <w:rsid w:val="00EC7971"/>
    <w:rsid w:val="00EC797E"/>
    <w:rsid w:val="00EC79BE"/>
    <w:rsid w:val="00EC7A29"/>
    <w:rsid w:val="00EC7AE2"/>
    <w:rsid w:val="00EC7E17"/>
    <w:rsid w:val="00EC7FC9"/>
    <w:rsid w:val="00ED0005"/>
    <w:rsid w:val="00ED00A9"/>
    <w:rsid w:val="00ED048D"/>
    <w:rsid w:val="00ED0677"/>
    <w:rsid w:val="00ED0694"/>
    <w:rsid w:val="00ED083C"/>
    <w:rsid w:val="00ED0CA7"/>
    <w:rsid w:val="00ED1098"/>
    <w:rsid w:val="00ED110F"/>
    <w:rsid w:val="00ED1495"/>
    <w:rsid w:val="00ED1618"/>
    <w:rsid w:val="00ED16C5"/>
    <w:rsid w:val="00ED16E2"/>
    <w:rsid w:val="00ED17EA"/>
    <w:rsid w:val="00ED189F"/>
    <w:rsid w:val="00ED18C8"/>
    <w:rsid w:val="00ED199C"/>
    <w:rsid w:val="00ED1A4C"/>
    <w:rsid w:val="00ED1AC8"/>
    <w:rsid w:val="00ED1CD0"/>
    <w:rsid w:val="00ED1D3C"/>
    <w:rsid w:val="00ED1DBB"/>
    <w:rsid w:val="00ED1DE5"/>
    <w:rsid w:val="00ED1E4C"/>
    <w:rsid w:val="00ED1E7F"/>
    <w:rsid w:val="00ED2115"/>
    <w:rsid w:val="00ED279D"/>
    <w:rsid w:val="00ED27BD"/>
    <w:rsid w:val="00ED2BEB"/>
    <w:rsid w:val="00ED2C3A"/>
    <w:rsid w:val="00ED2C90"/>
    <w:rsid w:val="00ED2E69"/>
    <w:rsid w:val="00ED2F16"/>
    <w:rsid w:val="00ED3020"/>
    <w:rsid w:val="00ED30C1"/>
    <w:rsid w:val="00ED3142"/>
    <w:rsid w:val="00ED315D"/>
    <w:rsid w:val="00ED31F4"/>
    <w:rsid w:val="00ED32FF"/>
    <w:rsid w:val="00ED3402"/>
    <w:rsid w:val="00ED368D"/>
    <w:rsid w:val="00ED370A"/>
    <w:rsid w:val="00ED38C1"/>
    <w:rsid w:val="00ED3A13"/>
    <w:rsid w:val="00ED3A99"/>
    <w:rsid w:val="00ED3AFB"/>
    <w:rsid w:val="00ED3B59"/>
    <w:rsid w:val="00ED3C39"/>
    <w:rsid w:val="00ED3E63"/>
    <w:rsid w:val="00ED3FC6"/>
    <w:rsid w:val="00ED4132"/>
    <w:rsid w:val="00ED4222"/>
    <w:rsid w:val="00ED4262"/>
    <w:rsid w:val="00ED470F"/>
    <w:rsid w:val="00ED475C"/>
    <w:rsid w:val="00ED47C0"/>
    <w:rsid w:val="00ED47CD"/>
    <w:rsid w:val="00ED4930"/>
    <w:rsid w:val="00ED49CB"/>
    <w:rsid w:val="00ED4A65"/>
    <w:rsid w:val="00ED4B31"/>
    <w:rsid w:val="00ED4BD4"/>
    <w:rsid w:val="00ED4C52"/>
    <w:rsid w:val="00ED4C92"/>
    <w:rsid w:val="00ED4CA5"/>
    <w:rsid w:val="00ED4DA8"/>
    <w:rsid w:val="00ED4DF3"/>
    <w:rsid w:val="00ED4E1D"/>
    <w:rsid w:val="00ED4EDB"/>
    <w:rsid w:val="00ED5194"/>
    <w:rsid w:val="00ED51AD"/>
    <w:rsid w:val="00ED534A"/>
    <w:rsid w:val="00ED5384"/>
    <w:rsid w:val="00ED53BD"/>
    <w:rsid w:val="00ED5572"/>
    <w:rsid w:val="00ED562A"/>
    <w:rsid w:val="00ED58A3"/>
    <w:rsid w:val="00ED58F1"/>
    <w:rsid w:val="00ED5955"/>
    <w:rsid w:val="00ED5AEB"/>
    <w:rsid w:val="00ED5B82"/>
    <w:rsid w:val="00ED5DDC"/>
    <w:rsid w:val="00ED5E0B"/>
    <w:rsid w:val="00ED5E1F"/>
    <w:rsid w:val="00ED5E5A"/>
    <w:rsid w:val="00ED6232"/>
    <w:rsid w:val="00ED634B"/>
    <w:rsid w:val="00ED6583"/>
    <w:rsid w:val="00ED67C1"/>
    <w:rsid w:val="00ED6802"/>
    <w:rsid w:val="00ED68D1"/>
    <w:rsid w:val="00ED6A13"/>
    <w:rsid w:val="00ED6A2D"/>
    <w:rsid w:val="00ED6AF2"/>
    <w:rsid w:val="00ED6BC8"/>
    <w:rsid w:val="00ED6BE7"/>
    <w:rsid w:val="00ED6BE8"/>
    <w:rsid w:val="00ED6E87"/>
    <w:rsid w:val="00ED72C8"/>
    <w:rsid w:val="00ED73A8"/>
    <w:rsid w:val="00ED770D"/>
    <w:rsid w:val="00ED77BF"/>
    <w:rsid w:val="00ED790F"/>
    <w:rsid w:val="00ED79DA"/>
    <w:rsid w:val="00ED7C46"/>
    <w:rsid w:val="00ED7C7F"/>
    <w:rsid w:val="00ED7C88"/>
    <w:rsid w:val="00ED7D00"/>
    <w:rsid w:val="00ED7D0D"/>
    <w:rsid w:val="00ED7E17"/>
    <w:rsid w:val="00ED7E30"/>
    <w:rsid w:val="00EE0174"/>
    <w:rsid w:val="00EE02BD"/>
    <w:rsid w:val="00EE0379"/>
    <w:rsid w:val="00EE04DC"/>
    <w:rsid w:val="00EE0565"/>
    <w:rsid w:val="00EE05D5"/>
    <w:rsid w:val="00EE0645"/>
    <w:rsid w:val="00EE06AC"/>
    <w:rsid w:val="00EE06D3"/>
    <w:rsid w:val="00EE07E5"/>
    <w:rsid w:val="00EE085D"/>
    <w:rsid w:val="00EE0894"/>
    <w:rsid w:val="00EE08A4"/>
    <w:rsid w:val="00EE08B8"/>
    <w:rsid w:val="00EE09AB"/>
    <w:rsid w:val="00EE0A15"/>
    <w:rsid w:val="00EE0B63"/>
    <w:rsid w:val="00EE0C88"/>
    <w:rsid w:val="00EE0D07"/>
    <w:rsid w:val="00EE0EC0"/>
    <w:rsid w:val="00EE0F85"/>
    <w:rsid w:val="00EE0F98"/>
    <w:rsid w:val="00EE1176"/>
    <w:rsid w:val="00EE1253"/>
    <w:rsid w:val="00EE131D"/>
    <w:rsid w:val="00EE140F"/>
    <w:rsid w:val="00EE157C"/>
    <w:rsid w:val="00EE1602"/>
    <w:rsid w:val="00EE1671"/>
    <w:rsid w:val="00EE1764"/>
    <w:rsid w:val="00EE1823"/>
    <w:rsid w:val="00EE18D2"/>
    <w:rsid w:val="00EE19F8"/>
    <w:rsid w:val="00EE1A93"/>
    <w:rsid w:val="00EE1B15"/>
    <w:rsid w:val="00EE1B82"/>
    <w:rsid w:val="00EE1D25"/>
    <w:rsid w:val="00EE1D56"/>
    <w:rsid w:val="00EE1FD5"/>
    <w:rsid w:val="00EE2065"/>
    <w:rsid w:val="00EE20E8"/>
    <w:rsid w:val="00EE21F4"/>
    <w:rsid w:val="00EE226F"/>
    <w:rsid w:val="00EE22CB"/>
    <w:rsid w:val="00EE2327"/>
    <w:rsid w:val="00EE2405"/>
    <w:rsid w:val="00EE247B"/>
    <w:rsid w:val="00EE249E"/>
    <w:rsid w:val="00EE25A2"/>
    <w:rsid w:val="00EE25E6"/>
    <w:rsid w:val="00EE2676"/>
    <w:rsid w:val="00EE2794"/>
    <w:rsid w:val="00EE2904"/>
    <w:rsid w:val="00EE299F"/>
    <w:rsid w:val="00EE2AB6"/>
    <w:rsid w:val="00EE2BE6"/>
    <w:rsid w:val="00EE2DF9"/>
    <w:rsid w:val="00EE303A"/>
    <w:rsid w:val="00EE3129"/>
    <w:rsid w:val="00EE32E6"/>
    <w:rsid w:val="00EE340B"/>
    <w:rsid w:val="00EE36C8"/>
    <w:rsid w:val="00EE3892"/>
    <w:rsid w:val="00EE3941"/>
    <w:rsid w:val="00EE3A27"/>
    <w:rsid w:val="00EE3A62"/>
    <w:rsid w:val="00EE3AC3"/>
    <w:rsid w:val="00EE3D50"/>
    <w:rsid w:val="00EE3D5E"/>
    <w:rsid w:val="00EE3D84"/>
    <w:rsid w:val="00EE3DB3"/>
    <w:rsid w:val="00EE3E24"/>
    <w:rsid w:val="00EE3EA3"/>
    <w:rsid w:val="00EE3EC7"/>
    <w:rsid w:val="00EE4078"/>
    <w:rsid w:val="00EE41BF"/>
    <w:rsid w:val="00EE4323"/>
    <w:rsid w:val="00EE432E"/>
    <w:rsid w:val="00EE4424"/>
    <w:rsid w:val="00EE446C"/>
    <w:rsid w:val="00EE45C9"/>
    <w:rsid w:val="00EE45F4"/>
    <w:rsid w:val="00EE4666"/>
    <w:rsid w:val="00EE472A"/>
    <w:rsid w:val="00EE4905"/>
    <w:rsid w:val="00EE49C6"/>
    <w:rsid w:val="00EE4BCC"/>
    <w:rsid w:val="00EE4C55"/>
    <w:rsid w:val="00EE4E5F"/>
    <w:rsid w:val="00EE4E82"/>
    <w:rsid w:val="00EE4FCB"/>
    <w:rsid w:val="00EE5021"/>
    <w:rsid w:val="00EE51B4"/>
    <w:rsid w:val="00EE52D2"/>
    <w:rsid w:val="00EE551C"/>
    <w:rsid w:val="00EE55D6"/>
    <w:rsid w:val="00EE5607"/>
    <w:rsid w:val="00EE569F"/>
    <w:rsid w:val="00EE5911"/>
    <w:rsid w:val="00EE59EF"/>
    <w:rsid w:val="00EE5B51"/>
    <w:rsid w:val="00EE5E59"/>
    <w:rsid w:val="00EE6036"/>
    <w:rsid w:val="00EE603A"/>
    <w:rsid w:val="00EE61D4"/>
    <w:rsid w:val="00EE61D9"/>
    <w:rsid w:val="00EE6326"/>
    <w:rsid w:val="00EE638A"/>
    <w:rsid w:val="00EE64F5"/>
    <w:rsid w:val="00EE6764"/>
    <w:rsid w:val="00EE6993"/>
    <w:rsid w:val="00EE6A83"/>
    <w:rsid w:val="00EE6B66"/>
    <w:rsid w:val="00EE6B73"/>
    <w:rsid w:val="00EE6C90"/>
    <w:rsid w:val="00EE6F91"/>
    <w:rsid w:val="00EE714A"/>
    <w:rsid w:val="00EE72BA"/>
    <w:rsid w:val="00EE733D"/>
    <w:rsid w:val="00EE73EA"/>
    <w:rsid w:val="00EE741D"/>
    <w:rsid w:val="00EE7530"/>
    <w:rsid w:val="00EE7694"/>
    <w:rsid w:val="00EE76D7"/>
    <w:rsid w:val="00EE77B3"/>
    <w:rsid w:val="00EE7851"/>
    <w:rsid w:val="00EE785D"/>
    <w:rsid w:val="00EE7CAF"/>
    <w:rsid w:val="00EE7D6E"/>
    <w:rsid w:val="00EE7DF0"/>
    <w:rsid w:val="00EE7EE8"/>
    <w:rsid w:val="00EE7F4A"/>
    <w:rsid w:val="00EF0064"/>
    <w:rsid w:val="00EF00DA"/>
    <w:rsid w:val="00EF0115"/>
    <w:rsid w:val="00EF026E"/>
    <w:rsid w:val="00EF04DB"/>
    <w:rsid w:val="00EF05BC"/>
    <w:rsid w:val="00EF0716"/>
    <w:rsid w:val="00EF0B17"/>
    <w:rsid w:val="00EF0C39"/>
    <w:rsid w:val="00EF0DFF"/>
    <w:rsid w:val="00EF0E28"/>
    <w:rsid w:val="00EF0F0E"/>
    <w:rsid w:val="00EF0F37"/>
    <w:rsid w:val="00EF105B"/>
    <w:rsid w:val="00EF1074"/>
    <w:rsid w:val="00EF11AF"/>
    <w:rsid w:val="00EF11EE"/>
    <w:rsid w:val="00EF1254"/>
    <w:rsid w:val="00EF1262"/>
    <w:rsid w:val="00EF12B3"/>
    <w:rsid w:val="00EF130A"/>
    <w:rsid w:val="00EF14F4"/>
    <w:rsid w:val="00EF1594"/>
    <w:rsid w:val="00EF15A1"/>
    <w:rsid w:val="00EF1636"/>
    <w:rsid w:val="00EF172C"/>
    <w:rsid w:val="00EF1BF8"/>
    <w:rsid w:val="00EF1C2A"/>
    <w:rsid w:val="00EF1C5A"/>
    <w:rsid w:val="00EF1D4B"/>
    <w:rsid w:val="00EF1E03"/>
    <w:rsid w:val="00EF1F6D"/>
    <w:rsid w:val="00EF200E"/>
    <w:rsid w:val="00EF209A"/>
    <w:rsid w:val="00EF2330"/>
    <w:rsid w:val="00EF233A"/>
    <w:rsid w:val="00EF239E"/>
    <w:rsid w:val="00EF2475"/>
    <w:rsid w:val="00EF24B1"/>
    <w:rsid w:val="00EF2513"/>
    <w:rsid w:val="00EF278B"/>
    <w:rsid w:val="00EF27C6"/>
    <w:rsid w:val="00EF27E0"/>
    <w:rsid w:val="00EF292E"/>
    <w:rsid w:val="00EF29B2"/>
    <w:rsid w:val="00EF2A5F"/>
    <w:rsid w:val="00EF2A94"/>
    <w:rsid w:val="00EF2ABB"/>
    <w:rsid w:val="00EF2DBA"/>
    <w:rsid w:val="00EF2E46"/>
    <w:rsid w:val="00EF2F44"/>
    <w:rsid w:val="00EF301B"/>
    <w:rsid w:val="00EF30B5"/>
    <w:rsid w:val="00EF3147"/>
    <w:rsid w:val="00EF3178"/>
    <w:rsid w:val="00EF3254"/>
    <w:rsid w:val="00EF3259"/>
    <w:rsid w:val="00EF32EF"/>
    <w:rsid w:val="00EF345E"/>
    <w:rsid w:val="00EF34B2"/>
    <w:rsid w:val="00EF3529"/>
    <w:rsid w:val="00EF35D0"/>
    <w:rsid w:val="00EF3613"/>
    <w:rsid w:val="00EF3661"/>
    <w:rsid w:val="00EF381F"/>
    <w:rsid w:val="00EF387D"/>
    <w:rsid w:val="00EF391B"/>
    <w:rsid w:val="00EF3A23"/>
    <w:rsid w:val="00EF3A24"/>
    <w:rsid w:val="00EF3B5C"/>
    <w:rsid w:val="00EF3C32"/>
    <w:rsid w:val="00EF3C9C"/>
    <w:rsid w:val="00EF3FF3"/>
    <w:rsid w:val="00EF41C7"/>
    <w:rsid w:val="00EF4260"/>
    <w:rsid w:val="00EF435D"/>
    <w:rsid w:val="00EF43C4"/>
    <w:rsid w:val="00EF44AA"/>
    <w:rsid w:val="00EF4624"/>
    <w:rsid w:val="00EF46B1"/>
    <w:rsid w:val="00EF479F"/>
    <w:rsid w:val="00EF485F"/>
    <w:rsid w:val="00EF4888"/>
    <w:rsid w:val="00EF4943"/>
    <w:rsid w:val="00EF4970"/>
    <w:rsid w:val="00EF4D32"/>
    <w:rsid w:val="00EF4D3A"/>
    <w:rsid w:val="00EF4E75"/>
    <w:rsid w:val="00EF4F10"/>
    <w:rsid w:val="00EF4F7C"/>
    <w:rsid w:val="00EF5069"/>
    <w:rsid w:val="00EF5186"/>
    <w:rsid w:val="00EF5293"/>
    <w:rsid w:val="00EF53F2"/>
    <w:rsid w:val="00EF548A"/>
    <w:rsid w:val="00EF5894"/>
    <w:rsid w:val="00EF58B4"/>
    <w:rsid w:val="00EF5949"/>
    <w:rsid w:val="00EF5953"/>
    <w:rsid w:val="00EF5967"/>
    <w:rsid w:val="00EF5A18"/>
    <w:rsid w:val="00EF5A57"/>
    <w:rsid w:val="00EF5A80"/>
    <w:rsid w:val="00EF5AB8"/>
    <w:rsid w:val="00EF5C83"/>
    <w:rsid w:val="00EF5DD2"/>
    <w:rsid w:val="00EF5E8B"/>
    <w:rsid w:val="00EF60DC"/>
    <w:rsid w:val="00EF60DF"/>
    <w:rsid w:val="00EF6171"/>
    <w:rsid w:val="00EF6190"/>
    <w:rsid w:val="00EF6420"/>
    <w:rsid w:val="00EF6423"/>
    <w:rsid w:val="00EF66DA"/>
    <w:rsid w:val="00EF6B2B"/>
    <w:rsid w:val="00EF6CCE"/>
    <w:rsid w:val="00EF6E9E"/>
    <w:rsid w:val="00EF6EAC"/>
    <w:rsid w:val="00EF6FBB"/>
    <w:rsid w:val="00EF70E2"/>
    <w:rsid w:val="00EF7387"/>
    <w:rsid w:val="00EF7505"/>
    <w:rsid w:val="00EF7540"/>
    <w:rsid w:val="00EF75CC"/>
    <w:rsid w:val="00EF7659"/>
    <w:rsid w:val="00EF7828"/>
    <w:rsid w:val="00EF7B66"/>
    <w:rsid w:val="00EF7B6D"/>
    <w:rsid w:val="00EF7C77"/>
    <w:rsid w:val="00EF7CAC"/>
    <w:rsid w:val="00EF7E11"/>
    <w:rsid w:val="00EF7EC2"/>
    <w:rsid w:val="00EF7F3F"/>
    <w:rsid w:val="00F000DE"/>
    <w:rsid w:val="00F0020D"/>
    <w:rsid w:val="00F00278"/>
    <w:rsid w:val="00F00305"/>
    <w:rsid w:val="00F00328"/>
    <w:rsid w:val="00F00376"/>
    <w:rsid w:val="00F006EC"/>
    <w:rsid w:val="00F00784"/>
    <w:rsid w:val="00F0082C"/>
    <w:rsid w:val="00F00840"/>
    <w:rsid w:val="00F0085C"/>
    <w:rsid w:val="00F00895"/>
    <w:rsid w:val="00F008D1"/>
    <w:rsid w:val="00F008E3"/>
    <w:rsid w:val="00F00938"/>
    <w:rsid w:val="00F009B2"/>
    <w:rsid w:val="00F00A0B"/>
    <w:rsid w:val="00F00D47"/>
    <w:rsid w:val="00F00D99"/>
    <w:rsid w:val="00F00E36"/>
    <w:rsid w:val="00F00F2B"/>
    <w:rsid w:val="00F00F84"/>
    <w:rsid w:val="00F00FD6"/>
    <w:rsid w:val="00F01075"/>
    <w:rsid w:val="00F010B6"/>
    <w:rsid w:val="00F01175"/>
    <w:rsid w:val="00F011AB"/>
    <w:rsid w:val="00F011D0"/>
    <w:rsid w:val="00F0130C"/>
    <w:rsid w:val="00F016E8"/>
    <w:rsid w:val="00F0176A"/>
    <w:rsid w:val="00F01804"/>
    <w:rsid w:val="00F01833"/>
    <w:rsid w:val="00F0183D"/>
    <w:rsid w:val="00F019D4"/>
    <w:rsid w:val="00F01BBE"/>
    <w:rsid w:val="00F01BBF"/>
    <w:rsid w:val="00F01C4B"/>
    <w:rsid w:val="00F01F4C"/>
    <w:rsid w:val="00F01F7B"/>
    <w:rsid w:val="00F022C2"/>
    <w:rsid w:val="00F0242E"/>
    <w:rsid w:val="00F024A4"/>
    <w:rsid w:val="00F02664"/>
    <w:rsid w:val="00F026A0"/>
    <w:rsid w:val="00F0294E"/>
    <w:rsid w:val="00F02BFA"/>
    <w:rsid w:val="00F02C53"/>
    <w:rsid w:val="00F02D0D"/>
    <w:rsid w:val="00F02D7F"/>
    <w:rsid w:val="00F02D9B"/>
    <w:rsid w:val="00F02E63"/>
    <w:rsid w:val="00F02F8D"/>
    <w:rsid w:val="00F030B3"/>
    <w:rsid w:val="00F03443"/>
    <w:rsid w:val="00F034EF"/>
    <w:rsid w:val="00F03556"/>
    <w:rsid w:val="00F035AA"/>
    <w:rsid w:val="00F036C0"/>
    <w:rsid w:val="00F03737"/>
    <w:rsid w:val="00F03BE5"/>
    <w:rsid w:val="00F03C0D"/>
    <w:rsid w:val="00F03D24"/>
    <w:rsid w:val="00F03E40"/>
    <w:rsid w:val="00F03F7A"/>
    <w:rsid w:val="00F04012"/>
    <w:rsid w:val="00F04162"/>
    <w:rsid w:val="00F04449"/>
    <w:rsid w:val="00F04450"/>
    <w:rsid w:val="00F046F2"/>
    <w:rsid w:val="00F04786"/>
    <w:rsid w:val="00F047CF"/>
    <w:rsid w:val="00F048C4"/>
    <w:rsid w:val="00F048F2"/>
    <w:rsid w:val="00F04944"/>
    <w:rsid w:val="00F049E4"/>
    <w:rsid w:val="00F04A29"/>
    <w:rsid w:val="00F04A8A"/>
    <w:rsid w:val="00F04CBF"/>
    <w:rsid w:val="00F04D37"/>
    <w:rsid w:val="00F04F4D"/>
    <w:rsid w:val="00F04FB6"/>
    <w:rsid w:val="00F04FD1"/>
    <w:rsid w:val="00F05060"/>
    <w:rsid w:val="00F0510E"/>
    <w:rsid w:val="00F05111"/>
    <w:rsid w:val="00F0519D"/>
    <w:rsid w:val="00F051E6"/>
    <w:rsid w:val="00F05211"/>
    <w:rsid w:val="00F05285"/>
    <w:rsid w:val="00F053AF"/>
    <w:rsid w:val="00F0540D"/>
    <w:rsid w:val="00F05500"/>
    <w:rsid w:val="00F0550D"/>
    <w:rsid w:val="00F0570B"/>
    <w:rsid w:val="00F0599E"/>
    <w:rsid w:val="00F05A7D"/>
    <w:rsid w:val="00F05DAE"/>
    <w:rsid w:val="00F05DBD"/>
    <w:rsid w:val="00F05DE0"/>
    <w:rsid w:val="00F05F43"/>
    <w:rsid w:val="00F05F5D"/>
    <w:rsid w:val="00F05F7C"/>
    <w:rsid w:val="00F05FE7"/>
    <w:rsid w:val="00F060D8"/>
    <w:rsid w:val="00F06175"/>
    <w:rsid w:val="00F0634A"/>
    <w:rsid w:val="00F063C5"/>
    <w:rsid w:val="00F064A8"/>
    <w:rsid w:val="00F06646"/>
    <w:rsid w:val="00F0695C"/>
    <w:rsid w:val="00F06B48"/>
    <w:rsid w:val="00F06C0E"/>
    <w:rsid w:val="00F06C82"/>
    <w:rsid w:val="00F06CDA"/>
    <w:rsid w:val="00F06D91"/>
    <w:rsid w:val="00F06DE2"/>
    <w:rsid w:val="00F070A9"/>
    <w:rsid w:val="00F0721F"/>
    <w:rsid w:val="00F072F1"/>
    <w:rsid w:val="00F07434"/>
    <w:rsid w:val="00F0744E"/>
    <w:rsid w:val="00F07531"/>
    <w:rsid w:val="00F075BB"/>
    <w:rsid w:val="00F075BC"/>
    <w:rsid w:val="00F07628"/>
    <w:rsid w:val="00F0764B"/>
    <w:rsid w:val="00F0768D"/>
    <w:rsid w:val="00F076A8"/>
    <w:rsid w:val="00F07735"/>
    <w:rsid w:val="00F077D8"/>
    <w:rsid w:val="00F07806"/>
    <w:rsid w:val="00F07817"/>
    <w:rsid w:val="00F0795C"/>
    <w:rsid w:val="00F0796D"/>
    <w:rsid w:val="00F07A3B"/>
    <w:rsid w:val="00F07AB2"/>
    <w:rsid w:val="00F07CE4"/>
    <w:rsid w:val="00F07CF0"/>
    <w:rsid w:val="00F07F06"/>
    <w:rsid w:val="00F07F1C"/>
    <w:rsid w:val="00F07F22"/>
    <w:rsid w:val="00F100F2"/>
    <w:rsid w:val="00F102A8"/>
    <w:rsid w:val="00F10479"/>
    <w:rsid w:val="00F10544"/>
    <w:rsid w:val="00F10571"/>
    <w:rsid w:val="00F105F5"/>
    <w:rsid w:val="00F1070F"/>
    <w:rsid w:val="00F10B45"/>
    <w:rsid w:val="00F10B47"/>
    <w:rsid w:val="00F10B77"/>
    <w:rsid w:val="00F10BA3"/>
    <w:rsid w:val="00F11067"/>
    <w:rsid w:val="00F1123E"/>
    <w:rsid w:val="00F114B1"/>
    <w:rsid w:val="00F114D5"/>
    <w:rsid w:val="00F11542"/>
    <w:rsid w:val="00F117CE"/>
    <w:rsid w:val="00F11866"/>
    <w:rsid w:val="00F118DE"/>
    <w:rsid w:val="00F1193E"/>
    <w:rsid w:val="00F11A51"/>
    <w:rsid w:val="00F11B5F"/>
    <w:rsid w:val="00F11BAF"/>
    <w:rsid w:val="00F11BCD"/>
    <w:rsid w:val="00F11C07"/>
    <w:rsid w:val="00F11CB8"/>
    <w:rsid w:val="00F11D17"/>
    <w:rsid w:val="00F11ECD"/>
    <w:rsid w:val="00F11F56"/>
    <w:rsid w:val="00F11F91"/>
    <w:rsid w:val="00F120EA"/>
    <w:rsid w:val="00F12284"/>
    <w:rsid w:val="00F122C8"/>
    <w:rsid w:val="00F12454"/>
    <w:rsid w:val="00F124B1"/>
    <w:rsid w:val="00F12528"/>
    <w:rsid w:val="00F125BC"/>
    <w:rsid w:val="00F125F7"/>
    <w:rsid w:val="00F1272C"/>
    <w:rsid w:val="00F12764"/>
    <w:rsid w:val="00F1284D"/>
    <w:rsid w:val="00F12951"/>
    <w:rsid w:val="00F12AD9"/>
    <w:rsid w:val="00F12DA1"/>
    <w:rsid w:val="00F12E43"/>
    <w:rsid w:val="00F12F20"/>
    <w:rsid w:val="00F12F50"/>
    <w:rsid w:val="00F12FD1"/>
    <w:rsid w:val="00F1307D"/>
    <w:rsid w:val="00F130D2"/>
    <w:rsid w:val="00F131C1"/>
    <w:rsid w:val="00F13207"/>
    <w:rsid w:val="00F13257"/>
    <w:rsid w:val="00F13372"/>
    <w:rsid w:val="00F13475"/>
    <w:rsid w:val="00F1351A"/>
    <w:rsid w:val="00F137FB"/>
    <w:rsid w:val="00F138E9"/>
    <w:rsid w:val="00F13A68"/>
    <w:rsid w:val="00F13D5B"/>
    <w:rsid w:val="00F13ECF"/>
    <w:rsid w:val="00F13F9C"/>
    <w:rsid w:val="00F13FF2"/>
    <w:rsid w:val="00F140A6"/>
    <w:rsid w:val="00F14141"/>
    <w:rsid w:val="00F14184"/>
    <w:rsid w:val="00F14194"/>
    <w:rsid w:val="00F14556"/>
    <w:rsid w:val="00F14587"/>
    <w:rsid w:val="00F14608"/>
    <w:rsid w:val="00F14703"/>
    <w:rsid w:val="00F1472C"/>
    <w:rsid w:val="00F14BCE"/>
    <w:rsid w:val="00F14D2E"/>
    <w:rsid w:val="00F14D9D"/>
    <w:rsid w:val="00F14EC6"/>
    <w:rsid w:val="00F15130"/>
    <w:rsid w:val="00F151DE"/>
    <w:rsid w:val="00F15404"/>
    <w:rsid w:val="00F1540F"/>
    <w:rsid w:val="00F155F3"/>
    <w:rsid w:val="00F1585C"/>
    <w:rsid w:val="00F1588A"/>
    <w:rsid w:val="00F158D4"/>
    <w:rsid w:val="00F158D6"/>
    <w:rsid w:val="00F15916"/>
    <w:rsid w:val="00F15DCE"/>
    <w:rsid w:val="00F15DF5"/>
    <w:rsid w:val="00F15EAC"/>
    <w:rsid w:val="00F15EE8"/>
    <w:rsid w:val="00F16074"/>
    <w:rsid w:val="00F1611A"/>
    <w:rsid w:val="00F16178"/>
    <w:rsid w:val="00F162BA"/>
    <w:rsid w:val="00F16347"/>
    <w:rsid w:val="00F164B0"/>
    <w:rsid w:val="00F16652"/>
    <w:rsid w:val="00F16681"/>
    <w:rsid w:val="00F16739"/>
    <w:rsid w:val="00F16786"/>
    <w:rsid w:val="00F16933"/>
    <w:rsid w:val="00F16991"/>
    <w:rsid w:val="00F16CC9"/>
    <w:rsid w:val="00F16D12"/>
    <w:rsid w:val="00F16E0E"/>
    <w:rsid w:val="00F16F4D"/>
    <w:rsid w:val="00F16FAC"/>
    <w:rsid w:val="00F1707A"/>
    <w:rsid w:val="00F170D7"/>
    <w:rsid w:val="00F17237"/>
    <w:rsid w:val="00F17239"/>
    <w:rsid w:val="00F172E9"/>
    <w:rsid w:val="00F175F1"/>
    <w:rsid w:val="00F176E1"/>
    <w:rsid w:val="00F176E4"/>
    <w:rsid w:val="00F1780F"/>
    <w:rsid w:val="00F1786F"/>
    <w:rsid w:val="00F179BD"/>
    <w:rsid w:val="00F179E0"/>
    <w:rsid w:val="00F17A03"/>
    <w:rsid w:val="00F17A9F"/>
    <w:rsid w:val="00F17D7D"/>
    <w:rsid w:val="00F17FA7"/>
    <w:rsid w:val="00F17FDF"/>
    <w:rsid w:val="00F2010F"/>
    <w:rsid w:val="00F20141"/>
    <w:rsid w:val="00F20153"/>
    <w:rsid w:val="00F201A1"/>
    <w:rsid w:val="00F204A9"/>
    <w:rsid w:val="00F204D3"/>
    <w:rsid w:val="00F205BC"/>
    <w:rsid w:val="00F20661"/>
    <w:rsid w:val="00F20934"/>
    <w:rsid w:val="00F20A14"/>
    <w:rsid w:val="00F20A46"/>
    <w:rsid w:val="00F20AFE"/>
    <w:rsid w:val="00F20C84"/>
    <w:rsid w:val="00F20F1E"/>
    <w:rsid w:val="00F21139"/>
    <w:rsid w:val="00F21452"/>
    <w:rsid w:val="00F21496"/>
    <w:rsid w:val="00F214C0"/>
    <w:rsid w:val="00F21694"/>
    <w:rsid w:val="00F2177E"/>
    <w:rsid w:val="00F21791"/>
    <w:rsid w:val="00F21823"/>
    <w:rsid w:val="00F218A1"/>
    <w:rsid w:val="00F21A76"/>
    <w:rsid w:val="00F21D72"/>
    <w:rsid w:val="00F21DB4"/>
    <w:rsid w:val="00F21DC5"/>
    <w:rsid w:val="00F21DF6"/>
    <w:rsid w:val="00F21F1F"/>
    <w:rsid w:val="00F21F32"/>
    <w:rsid w:val="00F21F9B"/>
    <w:rsid w:val="00F21FA3"/>
    <w:rsid w:val="00F21FA5"/>
    <w:rsid w:val="00F21FC5"/>
    <w:rsid w:val="00F21FD0"/>
    <w:rsid w:val="00F2209F"/>
    <w:rsid w:val="00F22100"/>
    <w:rsid w:val="00F222AE"/>
    <w:rsid w:val="00F223C6"/>
    <w:rsid w:val="00F2253F"/>
    <w:rsid w:val="00F226D3"/>
    <w:rsid w:val="00F22803"/>
    <w:rsid w:val="00F22893"/>
    <w:rsid w:val="00F228E4"/>
    <w:rsid w:val="00F22A38"/>
    <w:rsid w:val="00F22C08"/>
    <w:rsid w:val="00F22C5E"/>
    <w:rsid w:val="00F23062"/>
    <w:rsid w:val="00F2364C"/>
    <w:rsid w:val="00F236B6"/>
    <w:rsid w:val="00F2370B"/>
    <w:rsid w:val="00F23715"/>
    <w:rsid w:val="00F23A2D"/>
    <w:rsid w:val="00F23B19"/>
    <w:rsid w:val="00F23B20"/>
    <w:rsid w:val="00F23C33"/>
    <w:rsid w:val="00F23D50"/>
    <w:rsid w:val="00F23D6B"/>
    <w:rsid w:val="00F23E72"/>
    <w:rsid w:val="00F23F95"/>
    <w:rsid w:val="00F24031"/>
    <w:rsid w:val="00F240E0"/>
    <w:rsid w:val="00F240F5"/>
    <w:rsid w:val="00F243F6"/>
    <w:rsid w:val="00F245AC"/>
    <w:rsid w:val="00F24670"/>
    <w:rsid w:val="00F24985"/>
    <w:rsid w:val="00F24B0D"/>
    <w:rsid w:val="00F24B2F"/>
    <w:rsid w:val="00F24B78"/>
    <w:rsid w:val="00F24C42"/>
    <w:rsid w:val="00F24D3E"/>
    <w:rsid w:val="00F24D57"/>
    <w:rsid w:val="00F24DC5"/>
    <w:rsid w:val="00F24DCA"/>
    <w:rsid w:val="00F24ED2"/>
    <w:rsid w:val="00F24FA5"/>
    <w:rsid w:val="00F25108"/>
    <w:rsid w:val="00F25194"/>
    <w:rsid w:val="00F252C8"/>
    <w:rsid w:val="00F2531F"/>
    <w:rsid w:val="00F25463"/>
    <w:rsid w:val="00F255DE"/>
    <w:rsid w:val="00F25691"/>
    <w:rsid w:val="00F2574F"/>
    <w:rsid w:val="00F257CA"/>
    <w:rsid w:val="00F25822"/>
    <w:rsid w:val="00F25B01"/>
    <w:rsid w:val="00F25D10"/>
    <w:rsid w:val="00F25FDC"/>
    <w:rsid w:val="00F26106"/>
    <w:rsid w:val="00F261E1"/>
    <w:rsid w:val="00F26390"/>
    <w:rsid w:val="00F263BD"/>
    <w:rsid w:val="00F26614"/>
    <w:rsid w:val="00F2663E"/>
    <w:rsid w:val="00F2666E"/>
    <w:rsid w:val="00F266D1"/>
    <w:rsid w:val="00F26771"/>
    <w:rsid w:val="00F269C2"/>
    <w:rsid w:val="00F26A11"/>
    <w:rsid w:val="00F26B36"/>
    <w:rsid w:val="00F26CF8"/>
    <w:rsid w:val="00F26DEB"/>
    <w:rsid w:val="00F26EB2"/>
    <w:rsid w:val="00F27148"/>
    <w:rsid w:val="00F27154"/>
    <w:rsid w:val="00F271D8"/>
    <w:rsid w:val="00F2729C"/>
    <w:rsid w:val="00F27317"/>
    <w:rsid w:val="00F274FA"/>
    <w:rsid w:val="00F2761D"/>
    <w:rsid w:val="00F276FC"/>
    <w:rsid w:val="00F2772E"/>
    <w:rsid w:val="00F2789A"/>
    <w:rsid w:val="00F279C7"/>
    <w:rsid w:val="00F27AB6"/>
    <w:rsid w:val="00F27B74"/>
    <w:rsid w:val="00F27BFD"/>
    <w:rsid w:val="00F27D64"/>
    <w:rsid w:val="00F27DF2"/>
    <w:rsid w:val="00F27E48"/>
    <w:rsid w:val="00F27F44"/>
    <w:rsid w:val="00F30021"/>
    <w:rsid w:val="00F300C4"/>
    <w:rsid w:val="00F30143"/>
    <w:rsid w:val="00F3024A"/>
    <w:rsid w:val="00F30302"/>
    <w:rsid w:val="00F3046B"/>
    <w:rsid w:val="00F304A1"/>
    <w:rsid w:val="00F3065E"/>
    <w:rsid w:val="00F306A1"/>
    <w:rsid w:val="00F306B4"/>
    <w:rsid w:val="00F30836"/>
    <w:rsid w:val="00F309B6"/>
    <w:rsid w:val="00F30B41"/>
    <w:rsid w:val="00F30CBB"/>
    <w:rsid w:val="00F30EE5"/>
    <w:rsid w:val="00F30F4D"/>
    <w:rsid w:val="00F310CF"/>
    <w:rsid w:val="00F310F4"/>
    <w:rsid w:val="00F310F9"/>
    <w:rsid w:val="00F3118E"/>
    <w:rsid w:val="00F31CE1"/>
    <w:rsid w:val="00F31D41"/>
    <w:rsid w:val="00F31D7D"/>
    <w:rsid w:val="00F31D98"/>
    <w:rsid w:val="00F31DD0"/>
    <w:rsid w:val="00F31F96"/>
    <w:rsid w:val="00F321A2"/>
    <w:rsid w:val="00F321EF"/>
    <w:rsid w:val="00F32225"/>
    <w:rsid w:val="00F322B6"/>
    <w:rsid w:val="00F32334"/>
    <w:rsid w:val="00F32379"/>
    <w:rsid w:val="00F3241A"/>
    <w:rsid w:val="00F3250D"/>
    <w:rsid w:val="00F32691"/>
    <w:rsid w:val="00F32856"/>
    <w:rsid w:val="00F328EB"/>
    <w:rsid w:val="00F329D1"/>
    <w:rsid w:val="00F32A09"/>
    <w:rsid w:val="00F32A0F"/>
    <w:rsid w:val="00F32A1C"/>
    <w:rsid w:val="00F32C47"/>
    <w:rsid w:val="00F32CAE"/>
    <w:rsid w:val="00F32D0E"/>
    <w:rsid w:val="00F32DF0"/>
    <w:rsid w:val="00F32E89"/>
    <w:rsid w:val="00F32E94"/>
    <w:rsid w:val="00F32ECC"/>
    <w:rsid w:val="00F32EF6"/>
    <w:rsid w:val="00F33074"/>
    <w:rsid w:val="00F330C4"/>
    <w:rsid w:val="00F330D3"/>
    <w:rsid w:val="00F332A8"/>
    <w:rsid w:val="00F333FC"/>
    <w:rsid w:val="00F334B4"/>
    <w:rsid w:val="00F335F7"/>
    <w:rsid w:val="00F336AF"/>
    <w:rsid w:val="00F337BF"/>
    <w:rsid w:val="00F337FA"/>
    <w:rsid w:val="00F33844"/>
    <w:rsid w:val="00F3398B"/>
    <w:rsid w:val="00F3399E"/>
    <w:rsid w:val="00F33BA3"/>
    <w:rsid w:val="00F33BD9"/>
    <w:rsid w:val="00F33D40"/>
    <w:rsid w:val="00F33D44"/>
    <w:rsid w:val="00F34053"/>
    <w:rsid w:val="00F3422F"/>
    <w:rsid w:val="00F3431A"/>
    <w:rsid w:val="00F34322"/>
    <w:rsid w:val="00F3435C"/>
    <w:rsid w:val="00F34395"/>
    <w:rsid w:val="00F34422"/>
    <w:rsid w:val="00F345AB"/>
    <w:rsid w:val="00F3471E"/>
    <w:rsid w:val="00F34729"/>
    <w:rsid w:val="00F34A5E"/>
    <w:rsid w:val="00F34ADA"/>
    <w:rsid w:val="00F34C58"/>
    <w:rsid w:val="00F34D54"/>
    <w:rsid w:val="00F34E1F"/>
    <w:rsid w:val="00F34F3C"/>
    <w:rsid w:val="00F34F55"/>
    <w:rsid w:val="00F353E9"/>
    <w:rsid w:val="00F35406"/>
    <w:rsid w:val="00F3548A"/>
    <w:rsid w:val="00F355D0"/>
    <w:rsid w:val="00F35687"/>
    <w:rsid w:val="00F3584F"/>
    <w:rsid w:val="00F358A5"/>
    <w:rsid w:val="00F35BE7"/>
    <w:rsid w:val="00F35CCF"/>
    <w:rsid w:val="00F35F0C"/>
    <w:rsid w:val="00F35F2C"/>
    <w:rsid w:val="00F35FB5"/>
    <w:rsid w:val="00F3618B"/>
    <w:rsid w:val="00F36354"/>
    <w:rsid w:val="00F3646F"/>
    <w:rsid w:val="00F36788"/>
    <w:rsid w:val="00F36834"/>
    <w:rsid w:val="00F36B63"/>
    <w:rsid w:val="00F36B6E"/>
    <w:rsid w:val="00F36BFE"/>
    <w:rsid w:val="00F36CFF"/>
    <w:rsid w:val="00F36E54"/>
    <w:rsid w:val="00F36F4D"/>
    <w:rsid w:val="00F37107"/>
    <w:rsid w:val="00F371B6"/>
    <w:rsid w:val="00F37278"/>
    <w:rsid w:val="00F373E0"/>
    <w:rsid w:val="00F375E6"/>
    <w:rsid w:val="00F37681"/>
    <w:rsid w:val="00F378B4"/>
    <w:rsid w:val="00F37CE1"/>
    <w:rsid w:val="00F37D1B"/>
    <w:rsid w:val="00F37EE6"/>
    <w:rsid w:val="00F37EFD"/>
    <w:rsid w:val="00F37FA1"/>
    <w:rsid w:val="00F400E9"/>
    <w:rsid w:val="00F40107"/>
    <w:rsid w:val="00F40146"/>
    <w:rsid w:val="00F4025B"/>
    <w:rsid w:val="00F4035E"/>
    <w:rsid w:val="00F40429"/>
    <w:rsid w:val="00F40478"/>
    <w:rsid w:val="00F40834"/>
    <w:rsid w:val="00F40964"/>
    <w:rsid w:val="00F40A1B"/>
    <w:rsid w:val="00F40A28"/>
    <w:rsid w:val="00F40ABF"/>
    <w:rsid w:val="00F40C8A"/>
    <w:rsid w:val="00F40E81"/>
    <w:rsid w:val="00F40F83"/>
    <w:rsid w:val="00F41014"/>
    <w:rsid w:val="00F4101E"/>
    <w:rsid w:val="00F41052"/>
    <w:rsid w:val="00F41107"/>
    <w:rsid w:val="00F4119D"/>
    <w:rsid w:val="00F412C8"/>
    <w:rsid w:val="00F4132E"/>
    <w:rsid w:val="00F41340"/>
    <w:rsid w:val="00F41435"/>
    <w:rsid w:val="00F41530"/>
    <w:rsid w:val="00F4153D"/>
    <w:rsid w:val="00F41A5A"/>
    <w:rsid w:val="00F41BCC"/>
    <w:rsid w:val="00F41CCF"/>
    <w:rsid w:val="00F41D19"/>
    <w:rsid w:val="00F41E20"/>
    <w:rsid w:val="00F41E81"/>
    <w:rsid w:val="00F41F16"/>
    <w:rsid w:val="00F421EE"/>
    <w:rsid w:val="00F422B9"/>
    <w:rsid w:val="00F424C7"/>
    <w:rsid w:val="00F42538"/>
    <w:rsid w:val="00F4266D"/>
    <w:rsid w:val="00F42863"/>
    <w:rsid w:val="00F428A5"/>
    <w:rsid w:val="00F42AE7"/>
    <w:rsid w:val="00F42B71"/>
    <w:rsid w:val="00F42BF9"/>
    <w:rsid w:val="00F42C2F"/>
    <w:rsid w:val="00F42CA1"/>
    <w:rsid w:val="00F42CDE"/>
    <w:rsid w:val="00F42CE8"/>
    <w:rsid w:val="00F42E5E"/>
    <w:rsid w:val="00F42FE4"/>
    <w:rsid w:val="00F43046"/>
    <w:rsid w:val="00F4304C"/>
    <w:rsid w:val="00F430FD"/>
    <w:rsid w:val="00F43198"/>
    <w:rsid w:val="00F431CB"/>
    <w:rsid w:val="00F432A5"/>
    <w:rsid w:val="00F43363"/>
    <w:rsid w:val="00F433A2"/>
    <w:rsid w:val="00F4345C"/>
    <w:rsid w:val="00F43742"/>
    <w:rsid w:val="00F4385C"/>
    <w:rsid w:val="00F4387F"/>
    <w:rsid w:val="00F43899"/>
    <w:rsid w:val="00F43A0E"/>
    <w:rsid w:val="00F43A3A"/>
    <w:rsid w:val="00F43AF3"/>
    <w:rsid w:val="00F43BB5"/>
    <w:rsid w:val="00F43BDD"/>
    <w:rsid w:val="00F43BEF"/>
    <w:rsid w:val="00F43DC2"/>
    <w:rsid w:val="00F44040"/>
    <w:rsid w:val="00F44054"/>
    <w:rsid w:val="00F44098"/>
    <w:rsid w:val="00F44111"/>
    <w:rsid w:val="00F44230"/>
    <w:rsid w:val="00F44312"/>
    <w:rsid w:val="00F443A6"/>
    <w:rsid w:val="00F443D9"/>
    <w:rsid w:val="00F444D7"/>
    <w:rsid w:val="00F446D4"/>
    <w:rsid w:val="00F44767"/>
    <w:rsid w:val="00F4497A"/>
    <w:rsid w:val="00F44BB1"/>
    <w:rsid w:val="00F44D66"/>
    <w:rsid w:val="00F44DCF"/>
    <w:rsid w:val="00F44E53"/>
    <w:rsid w:val="00F44FCA"/>
    <w:rsid w:val="00F450CC"/>
    <w:rsid w:val="00F4524D"/>
    <w:rsid w:val="00F45367"/>
    <w:rsid w:val="00F453A5"/>
    <w:rsid w:val="00F453FF"/>
    <w:rsid w:val="00F456CC"/>
    <w:rsid w:val="00F4577C"/>
    <w:rsid w:val="00F45798"/>
    <w:rsid w:val="00F45977"/>
    <w:rsid w:val="00F45E80"/>
    <w:rsid w:val="00F45EF4"/>
    <w:rsid w:val="00F45F2E"/>
    <w:rsid w:val="00F45FB3"/>
    <w:rsid w:val="00F46061"/>
    <w:rsid w:val="00F460D5"/>
    <w:rsid w:val="00F461B7"/>
    <w:rsid w:val="00F46246"/>
    <w:rsid w:val="00F46393"/>
    <w:rsid w:val="00F4667B"/>
    <w:rsid w:val="00F4667F"/>
    <w:rsid w:val="00F466D5"/>
    <w:rsid w:val="00F467AA"/>
    <w:rsid w:val="00F469C9"/>
    <w:rsid w:val="00F469D6"/>
    <w:rsid w:val="00F469EB"/>
    <w:rsid w:val="00F46A20"/>
    <w:rsid w:val="00F46A33"/>
    <w:rsid w:val="00F46A6F"/>
    <w:rsid w:val="00F46B8D"/>
    <w:rsid w:val="00F46BD1"/>
    <w:rsid w:val="00F46DD3"/>
    <w:rsid w:val="00F46F9A"/>
    <w:rsid w:val="00F47429"/>
    <w:rsid w:val="00F474BB"/>
    <w:rsid w:val="00F474D8"/>
    <w:rsid w:val="00F474F1"/>
    <w:rsid w:val="00F4750D"/>
    <w:rsid w:val="00F47591"/>
    <w:rsid w:val="00F475E4"/>
    <w:rsid w:val="00F47629"/>
    <w:rsid w:val="00F47692"/>
    <w:rsid w:val="00F47737"/>
    <w:rsid w:val="00F47865"/>
    <w:rsid w:val="00F4790D"/>
    <w:rsid w:val="00F47987"/>
    <w:rsid w:val="00F47A66"/>
    <w:rsid w:val="00F47B99"/>
    <w:rsid w:val="00F47BB5"/>
    <w:rsid w:val="00F47D30"/>
    <w:rsid w:val="00F47E16"/>
    <w:rsid w:val="00F47EB3"/>
    <w:rsid w:val="00F500D6"/>
    <w:rsid w:val="00F5024A"/>
    <w:rsid w:val="00F503B8"/>
    <w:rsid w:val="00F50417"/>
    <w:rsid w:val="00F50467"/>
    <w:rsid w:val="00F50497"/>
    <w:rsid w:val="00F50556"/>
    <w:rsid w:val="00F505AB"/>
    <w:rsid w:val="00F5061B"/>
    <w:rsid w:val="00F50701"/>
    <w:rsid w:val="00F5072A"/>
    <w:rsid w:val="00F5083A"/>
    <w:rsid w:val="00F5098C"/>
    <w:rsid w:val="00F50A4D"/>
    <w:rsid w:val="00F50BD3"/>
    <w:rsid w:val="00F50D4E"/>
    <w:rsid w:val="00F50D53"/>
    <w:rsid w:val="00F50EBD"/>
    <w:rsid w:val="00F50F0D"/>
    <w:rsid w:val="00F5107E"/>
    <w:rsid w:val="00F511C9"/>
    <w:rsid w:val="00F511FD"/>
    <w:rsid w:val="00F5128B"/>
    <w:rsid w:val="00F512BF"/>
    <w:rsid w:val="00F514ED"/>
    <w:rsid w:val="00F51789"/>
    <w:rsid w:val="00F517EA"/>
    <w:rsid w:val="00F5184E"/>
    <w:rsid w:val="00F518D0"/>
    <w:rsid w:val="00F5190B"/>
    <w:rsid w:val="00F5194B"/>
    <w:rsid w:val="00F51A9E"/>
    <w:rsid w:val="00F51B35"/>
    <w:rsid w:val="00F51E0F"/>
    <w:rsid w:val="00F51E10"/>
    <w:rsid w:val="00F51EAD"/>
    <w:rsid w:val="00F5200E"/>
    <w:rsid w:val="00F52034"/>
    <w:rsid w:val="00F52049"/>
    <w:rsid w:val="00F520BF"/>
    <w:rsid w:val="00F52111"/>
    <w:rsid w:val="00F52186"/>
    <w:rsid w:val="00F52205"/>
    <w:rsid w:val="00F5228F"/>
    <w:rsid w:val="00F52318"/>
    <w:rsid w:val="00F52388"/>
    <w:rsid w:val="00F524F9"/>
    <w:rsid w:val="00F5252B"/>
    <w:rsid w:val="00F525A3"/>
    <w:rsid w:val="00F52616"/>
    <w:rsid w:val="00F526C5"/>
    <w:rsid w:val="00F5275D"/>
    <w:rsid w:val="00F5284F"/>
    <w:rsid w:val="00F52A5E"/>
    <w:rsid w:val="00F52AE1"/>
    <w:rsid w:val="00F52B3E"/>
    <w:rsid w:val="00F52C9B"/>
    <w:rsid w:val="00F52CD3"/>
    <w:rsid w:val="00F52CE0"/>
    <w:rsid w:val="00F52D45"/>
    <w:rsid w:val="00F52E81"/>
    <w:rsid w:val="00F52F85"/>
    <w:rsid w:val="00F53023"/>
    <w:rsid w:val="00F53185"/>
    <w:rsid w:val="00F531B6"/>
    <w:rsid w:val="00F5327D"/>
    <w:rsid w:val="00F535A2"/>
    <w:rsid w:val="00F535BF"/>
    <w:rsid w:val="00F53610"/>
    <w:rsid w:val="00F536B5"/>
    <w:rsid w:val="00F536FE"/>
    <w:rsid w:val="00F5376D"/>
    <w:rsid w:val="00F53901"/>
    <w:rsid w:val="00F53C10"/>
    <w:rsid w:val="00F53C97"/>
    <w:rsid w:val="00F53CE0"/>
    <w:rsid w:val="00F53CE5"/>
    <w:rsid w:val="00F53EF7"/>
    <w:rsid w:val="00F53F11"/>
    <w:rsid w:val="00F53F5C"/>
    <w:rsid w:val="00F54043"/>
    <w:rsid w:val="00F5407A"/>
    <w:rsid w:val="00F540A4"/>
    <w:rsid w:val="00F54216"/>
    <w:rsid w:val="00F54453"/>
    <w:rsid w:val="00F54512"/>
    <w:rsid w:val="00F54732"/>
    <w:rsid w:val="00F54905"/>
    <w:rsid w:val="00F549A4"/>
    <w:rsid w:val="00F54D43"/>
    <w:rsid w:val="00F54D8C"/>
    <w:rsid w:val="00F54E51"/>
    <w:rsid w:val="00F550DE"/>
    <w:rsid w:val="00F550FF"/>
    <w:rsid w:val="00F5510D"/>
    <w:rsid w:val="00F55141"/>
    <w:rsid w:val="00F552AB"/>
    <w:rsid w:val="00F553CD"/>
    <w:rsid w:val="00F5545E"/>
    <w:rsid w:val="00F554C8"/>
    <w:rsid w:val="00F5552C"/>
    <w:rsid w:val="00F555B0"/>
    <w:rsid w:val="00F55644"/>
    <w:rsid w:val="00F5573B"/>
    <w:rsid w:val="00F557A0"/>
    <w:rsid w:val="00F5596B"/>
    <w:rsid w:val="00F559B2"/>
    <w:rsid w:val="00F55A4A"/>
    <w:rsid w:val="00F55B1B"/>
    <w:rsid w:val="00F55B41"/>
    <w:rsid w:val="00F55B7F"/>
    <w:rsid w:val="00F55C38"/>
    <w:rsid w:val="00F55CDD"/>
    <w:rsid w:val="00F55F64"/>
    <w:rsid w:val="00F5613F"/>
    <w:rsid w:val="00F5624F"/>
    <w:rsid w:val="00F563CF"/>
    <w:rsid w:val="00F56497"/>
    <w:rsid w:val="00F56661"/>
    <w:rsid w:val="00F568EA"/>
    <w:rsid w:val="00F56AFA"/>
    <w:rsid w:val="00F56C00"/>
    <w:rsid w:val="00F56DB0"/>
    <w:rsid w:val="00F56E15"/>
    <w:rsid w:val="00F572B4"/>
    <w:rsid w:val="00F572F2"/>
    <w:rsid w:val="00F574AF"/>
    <w:rsid w:val="00F5780E"/>
    <w:rsid w:val="00F579ED"/>
    <w:rsid w:val="00F57D2D"/>
    <w:rsid w:val="00F57D7B"/>
    <w:rsid w:val="00F57E9C"/>
    <w:rsid w:val="00F60259"/>
    <w:rsid w:val="00F6025A"/>
    <w:rsid w:val="00F6032F"/>
    <w:rsid w:val="00F603DE"/>
    <w:rsid w:val="00F60438"/>
    <w:rsid w:val="00F604E7"/>
    <w:rsid w:val="00F60588"/>
    <w:rsid w:val="00F60654"/>
    <w:rsid w:val="00F606C6"/>
    <w:rsid w:val="00F6079A"/>
    <w:rsid w:val="00F60DE7"/>
    <w:rsid w:val="00F60E01"/>
    <w:rsid w:val="00F61042"/>
    <w:rsid w:val="00F61144"/>
    <w:rsid w:val="00F611F6"/>
    <w:rsid w:val="00F611FF"/>
    <w:rsid w:val="00F6134D"/>
    <w:rsid w:val="00F613A9"/>
    <w:rsid w:val="00F61460"/>
    <w:rsid w:val="00F614DC"/>
    <w:rsid w:val="00F61596"/>
    <w:rsid w:val="00F61638"/>
    <w:rsid w:val="00F61745"/>
    <w:rsid w:val="00F61800"/>
    <w:rsid w:val="00F618A8"/>
    <w:rsid w:val="00F61BE2"/>
    <w:rsid w:val="00F61E7F"/>
    <w:rsid w:val="00F61EE7"/>
    <w:rsid w:val="00F61F58"/>
    <w:rsid w:val="00F622CB"/>
    <w:rsid w:val="00F62363"/>
    <w:rsid w:val="00F623DD"/>
    <w:rsid w:val="00F62446"/>
    <w:rsid w:val="00F6261C"/>
    <w:rsid w:val="00F629D2"/>
    <w:rsid w:val="00F62CC6"/>
    <w:rsid w:val="00F62D4A"/>
    <w:rsid w:val="00F62D96"/>
    <w:rsid w:val="00F62E0D"/>
    <w:rsid w:val="00F62E7D"/>
    <w:rsid w:val="00F62F8C"/>
    <w:rsid w:val="00F630B8"/>
    <w:rsid w:val="00F6311C"/>
    <w:rsid w:val="00F63132"/>
    <w:rsid w:val="00F632F5"/>
    <w:rsid w:val="00F63339"/>
    <w:rsid w:val="00F63407"/>
    <w:rsid w:val="00F63417"/>
    <w:rsid w:val="00F63635"/>
    <w:rsid w:val="00F6364B"/>
    <w:rsid w:val="00F63715"/>
    <w:rsid w:val="00F63800"/>
    <w:rsid w:val="00F63803"/>
    <w:rsid w:val="00F6388B"/>
    <w:rsid w:val="00F639F6"/>
    <w:rsid w:val="00F63A6B"/>
    <w:rsid w:val="00F63A7A"/>
    <w:rsid w:val="00F63C5C"/>
    <w:rsid w:val="00F63F29"/>
    <w:rsid w:val="00F63FC0"/>
    <w:rsid w:val="00F63FEF"/>
    <w:rsid w:val="00F64012"/>
    <w:rsid w:val="00F64068"/>
    <w:rsid w:val="00F6407A"/>
    <w:rsid w:val="00F640C2"/>
    <w:rsid w:val="00F640D0"/>
    <w:rsid w:val="00F64242"/>
    <w:rsid w:val="00F642CF"/>
    <w:rsid w:val="00F642DF"/>
    <w:rsid w:val="00F644B9"/>
    <w:rsid w:val="00F6466A"/>
    <w:rsid w:val="00F64684"/>
    <w:rsid w:val="00F646AA"/>
    <w:rsid w:val="00F6478C"/>
    <w:rsid w:val="00F649EE"/>
    <w:rsid w:val="00F64E08"/>
    <w:rsid w:val="00F64E23"/>
    <w:rsid w:val="00F64ED8"/>
    <w:rsid w:val="00F6509B"/>
    <w:rsid w:val="00F65372"/>
    <w:rsid w:val="00F653E2"/>
    <w:rsid w:val="00F6564C"/>
    <w:rsid w:val="00F65669"/>
    <w:rsid w:val="00F65696"/>
    <w:rsid w:val="00F6576D"/>
    <w:rsid w:val="00F658FF"/>
    <w:rsid w:val="00F65921"/>
    <w:rsid w:val="00F65A4D"/>
    <w:rsid w:val="00F65C7C"/>
    <w:rsid w:val="00F65C7D"/>
    <w:rsid w:val="00F65CCD"/>
    <w:rsid w:val="00F65DAD"/>
    <w:rsid w:val="00F6605A"/>
    <w:rsid w:val="00F6617A"/>
    <w:rsid w:val="00F661BB"/>
    <w:rsid w:val="00F661CA"/>
    <w:rsid w:val="00F6635C"/>
    <w:rsid w:val="00F66560"/>
    <w:rsid w:val="00F668AA"/>
    <w:rsid w:val="00F668B4"/>
    <w:rsid w:val="00F6695C"/>
    <w:rsid w:val="00F669A3"/>
    <w:rsid w:val="00F669BD"/>
    <w:rsid w:val="00F66C1D"/>
    <w:rsid w:val="00F66E2A"/>
    <w:rsid w:val="00F67029"/>
    <w:rsid w:val="00F67045"/>
    <w:rsid w:val="00F67231"/>
    <w:rsid w:val="00F672D2"/>
    <w:rsid w:val="00F673BA"/>
    <w:rsid w:val="00F6780F"/>
    <w:rsid w:val="00F6781B"/>
    <w:rsid w:val="00F67844"/>
    <w:rsid w:val="00F67A46"/>
    <w:rsid w:val="00F67A97"/>
    <w:rsid w:val="00F67C86"/>
    <w:rsid w:val="00F67CFE"/>
    <w:rsid w:val="00F67D0A"/>
    <w:rsid w:val="00F67DCB"/>
    <w:rsid w:val="00F67E41"/>
    <w:rsid w:val="00F67EA3"/>
    <w:rsid w:val="00F67EDA"/>
    <w:rsid w:val="00F67F9F"/>
    <w:rsid w:val="00F67FBB"/>
    <w:rsid w:val="00F7011E"/>
    <w:rsid w:val="00F702C1"/>
    <w:rsid w:val="00F70312"/>
    <w:rsid w:val="00F703A5"/>
    <w:rsid w:val="00F70520"/>
    <w:rsid w:val="00F70588"/>
    <w:rsid w:val="00F706B4"/>
    <w:rsid w:val="00F706D2"/>
    <w:rsid w:val="00F706F0"/>
    <w:rsid w:val="00F7072C"/>
    <w:rsid w:val="00F709DC"/>
    <w:rsid w:val="00F70B57"/>
    <w:rsid w:val="00F70B9F"/>
    <w:rsid w:val="00F70C26"/>
    <w:rsid w:val="00F70C29"/>
    <w:rsid w:val="00F70EA1"/>
    <w:rsid w:val="00F70F05"/>
    <w:rsid w:val="00F70F6F"/>
    <w:rsid w:val="00F7100F"/>
    <w:rsid w:val="00F7103A"/>
    <w:rsid w:val="00F71350"/>
    <w:rsid w:val="00F71378"/>
    <w:rsid w:val="00F714D2"/>
    <w:rsid w:val="00F7154F"/>
    <w:rsid w:val="00F7156D"/>
    <w:rsid w:val="00F71660"/>
    <w:rsid w:val="00F717FB"/>
    <w:rsid w:val="00F71A2F"/>
    <w:rsid w:val="00F71A91"/>
    <w:rsid w:val="00F71B36"/>
    <w:rsid w:val="00F71B54"/>
    <w:rsid w:val="00F71CCE"/>
    <w:rsid w:val="00F71FC4"/>
    <w:rsid w:val="00F72046"/>
    <w:rsid w:val="00F7244A"/>
    <w:rsid w:val="00F72453"/>
    <w:rsid w:val="00F7248C"/>
    <w:rsid w:val="00F724AD"/>
    <w:rsid w:val="00F725C7"/>
    <w:rsid w:val="00F725F5"/>
    <w:rsid w:val="00F728BC"/>
    <w:rsid w:val="00F72A02"/>
    <w:rsid w:val="00F72AEB"/>
    <w:rsid w:val="00F72B57"/>
    <w:rsid w:val="00F72D63"/>
    <w:rsid w:val="00F73248"/>
    <w:rsid w:val="00F7327B"/>
    <w:rsid w:val="00F732E9"/>
    <w:rsid w:val="00F733FA"/>
    <w:rsid w:val="00F73440"/>
    <w:rsid w:val="00F7346E"/>
    <w:rsid w:val="00F734A4"/>
    <w:rsid w:val="00F734F8"/>
    <w:rsid w:val="00F73528"/>
    <w:rsid w:val="00F73541"/>
    <w:rsid w:val="00F73639"/>
    <w:rsid w:val="00F7364E"/>
    <w:rsid w:val="00F736E0"/>
    <w:rsid w:val="00F73724"/>
    <w:rsid w:val="00F7389D"/>
    <w:rsid w:val="00F738A4"/>
    <w:rsid w:val="00F7393F"/>
    <w:rsid w:val="00F73942"/>
    <w:rsid w:val="00F739A0"/>
    <w:rsid w:val="00F739BB"/>
    <w:rsid w:val="00F73C47"/>
    <w:rsid w:val="00F73DEC"/>
    <w:rsid w:val="00F73EAC"/>
    <w:rsid w:val="00F74015"/>
    <w:rsid w:val="00F74085"/>
    <w:rsid w:val="00F741B3"/>
    <w:rsid w:val="00F741E3"/>
    <w:rsid w:val="00F742C9"/>
    <w:rsid w:val="00F7444E"/>
    <w:rsid w:val="00F744D3"/>
    <w:rsid w:val="00F745A7"/>
    <w:rsid w:val="00F745C4"/>
    <w:rsid w:val="00F745C7"/>
    <w:rsid w:val="00F746F5"/>
    <w:rsid w:val="00F748BD"/>
    <w:rsid w:val="00F74931"/>
    <w:rsid w:val="00F74969"/>
    <w:rsid w:val="00F749B0"/>
    <w:rsid w:val="00F749B2"/>
    <w:rsid w:val="00F74B0B"/>
    <w:rsid w:val="00F74B74"/>
    <w:rsid w:val="00F74B84"/>
    <w:rsid w:val="00F74C4B"/>
    <w:rsid w:val="00F74CA2"/>
    <w:rsid w:val="00F74CAA"/>
    <w:rsid w:val="00F74D88"/>
    <w:rsid w:val="00F74DEA"/>
    <w:rsid w:val="00F74F9C"/>
    <w:rsid w:val="00F74FCF"/>
    <w:rsid w:val="00F75201"/>
    <w:rsid w:val="00F75272"/>
    <w:rsid w:val="00F75352"/>
    <w:rsid w:val="00F753BA"/>
    <w:rsid w:val="00F754A0"/>
    <w:rsid w:val="00F755DD"/>
    <w:rsid w:val="00F75674"/>
    <w:rsid w:val="00F75863"/>
    <w:rsid w:val="00F758BC"/>
    <w:rsid w:val="00F75B69"/>
    <w:rsid w:val="00F75CAC"/>
    <w:rsid w:val="00F75F57"/>
    <w:rsid w:val="00F76013"/>
    <w:rsid w:val="00F76157"/>
    <w:rsid w:val="00F7624A"/>
    <w:rsid w:val="00F76417"/>
    <w:rsid w:val="00F766E5"/>
    <w:rsid w:val="00F7681B"/>
    <w:rsid w:val="00F76881"/>
    <w:rsid w:val="00F76927"/>
    <w:rsid w:val="00F76A77"/>
    <w:rsid w:val="00F76E15"/>
    <w:rsid w:val="00F77041"/>
    <w:rsid w:val="00F77188"/>
    <w:rsid w:val="00F771CC"/>
    <w:rsid w:val="00F77219"/>
    <w:rsid w:val="00F7743D"/>
    <w:rsid w:val="00F7754C"/>
    <w:rsid w:val="00F77570"/>
    <w:rsid w:val="00F77753"/>
    <w:rsid w:val="00F7783B"/>
    <w:rsid w:val="00F77926"/>
    <w:rsid w:val="00F7794D"/>
    <w:rsid w:val="00F77A64"/>
    <w:rsid w:val="00F77B0C"/>
    <w:rsid w:val="00F77C1A"/>
    <w:rsid w:val="00F77CF8"/>
    <w:rsid w:val="00F77F00"/>
    <w:rsid w:val="00F77F6F"/>
    <w:rsid w:val="00F80008"/>
    <w:rsid w:val="00F80100"/>
    <w:rsid w:val="00F80175"/>
    <w:rsid w:val="00F80181"/>
    <w:rsid w:val="00F8038D"/>
    <w:rsid w:val="00F8042F"/>
    <w:rsid w:val="00F80536"/>
    <w:rsid w:val="00F805D5"/>
    <w:rsid w:val="00F809BA"/>
    <w:rsid w:val="00F80A30"/>
    <w:rsid w:val="00F80AF3"/>
    <w:rsid w:val="00F80BF1"/>
    <w:rsid w:val="00F80C37"/>
    <w:rsid w:val="00F80CCD"/>
    <w:rsid w:val="00F80CE4"/>
    <w:rsid w:val="00F80D62"/>
    <w:rsid w:val="00F80E25"/>
    <w:rsid w:val="00F80E36"/>
    <w:rsid w:val="00F80E56"/>
    <w:rsid w:val="00F80FA9"/>
    <w:rsid w:val="00F8105C"/>
    <w:rsid w:val="00F81090"/>
    <w:rsid w:val="00F8123F"/>
    <w:rsid w:val="00F813AB"/>
    <w:rsid w:val="00F816C6"/>
    <w:rsid w:val="00F81749"/>
    <w:rsid w:val="00F81806"/>
    <w:rsid w:val="00F818D5"/>
    <w:rsid w:val="00F8193E"/>
    <w:rsid w:val="00F81A2E"/>
    <w:rsid w:val="00F81B59"/>
    <w:rsid w:val="00F81C09"/>
    <w:rsid w:val="00F81D3F"/>
    <w:rsid w:val="00F81EC8"/>
    <w:rsid w:val="00F8213F"/>
    <w:rsid w:val="00F82154"/>
    <w:rsid w:val="00F822BF"/>
    <w:rsid w:val="00F822CF"/>
    <w:rsid w:val="00F823BB"/>
    <w:rsid w:val="00F82414"/>
    <w:rsid w:val="00F824A9"/>
    <w:rsid w:val="00F827DD"/>
    <w:rsid w:val="00F8289B"/>
    <w:rsid w:val="00F828D3"/>
    <w:rsid w:val="00F829D3"/>
    <w:rsid w:val="00F82A14"/>
    <w:rsid w:val="00F82A63"/>
    <w:rsid w:val="00F82A92"/>
    <w:rsid w:val="00F82B42"/>
    <w:rsid w:val="00F82D3A"/>
    <w:rsid w:val="00F82DBC"/>
    <w:rsid w:val="00F82E4C"/>
    <w:rsid w:val="00F82EB6"/>
    <w:rsid w:val="00F82EC5"/>
    <w:rsid w:val="00F8304A"/>
    <w:rsid w:val="00F83189"/>
    <w:rsid w:val="00F83207"/>
    <w:rsid w:val="00F83217"/>
    <w:rsid w:val="00F8366D"/>
    <w:rsid w:val="00F83861"/>
    <w:rsid w:val="00F83933"/>
    <w:rsid w:val="00F83A0B"/>
    <w:rsid w:val="00F83A75"/>
    <w:rsid w:val="00F83B42"/>
    <w:rsid w:val="00F83C38"/>
    <w:rsid w:val="00F83E08"/>
    <w:rsid w:val="00F83E35"/>
    <w:rsid w:val="00F83F2C"/>
    <w:rsid w:val="00F83F68"/>
    <w:rsid w:val="00F840FF"/>
    <w:rsid w:val="00F8415C"/>
    <w:rsid w:val="00F842DC"/>
    <w:rsid w:val="00F8431C"/>
    <w:rsid w:val="00F843F6"/>
    <w:rsid w:val="00F84617"/>
    <w:rsid w:val="00F846C9"/>
    <w:rsid w:val="00F84818"/>
    <w:rsid w:val="00F848BC"/>
    <w:rsid w:val="00F84AC0"/>
    <w:rsid w:val="00F84B5E"/>
    <w:rsid w:val="00F84D84"/>
    <w:rsid w:val="00F84E8B"/>
    <w:rsid w:val="00F84FB0"/>
    <w:rsid w:val="00F84FE7"/>
    <w:rsid w:val="00F853F1"/>
    <w:rsid w:val="00F8564D"/>
    <w:rsid w:val="00F85975"/>
    <w:rsid w:val="00F85CDC"/>
    <w:rsid w:val="00F85D43"/>
    <w:rsid w:val="00F85EC3"/>
    <w:rsid w:val="00F8603A"/>
    <w:rsid w:val="00F861A3"/>
    <w:rsid w:val="00F86390"/>
    <w:rsid w:val="00F86441"/>
    <w:rsid w:val="00F8647B"/>
    <w:rsid w:val="00F8653A"/>
    <w:rsid w:val="00F86557"/>
    <w:rsid w:val="00F865B1"/>
    <w:rsid w:val="00F8667B"/>
    <w:rsid w:val="00F8670F"/>
    <w:rsid w:val="00F867AA"/>
    <w:rsid w:val="00F867BC"/>
    <w:rsid w:val="00F86801"/>
    <w:rsid w:val="00F8699A"/>
    <w:rsid w:val="00F869A2"/>
    <w:rsid w:val="00F869EC"/>
    <w:rsid w:val="00F86A03"/>
    <w:rsid w:val="00F86B25"/>
    <w:rsid w:val="00F86C34"/>
    <w:rsid w:val="00F86D56"/>
    <w:rsid w:val="00F86DC3"/>
    <w:rsid w:val="00F86DF9"/>
    <w:rsid w:val="00F86F54"/>
    <w:rsid w:val="00F86FA4"/>
    <w:rsid w:val="00F86FA8"/>
    <w:rsid w:val="00F86FB6"/>
    <w:rsid w:val="00F86FF7"/>
    <w:rsid w:val="00F874A0"/>
    <w:rsid w:val="00F8766B"/>
    <w:rsid w:val="00F876AB"/>
    <w:rsid w:val="00F87861"/>
    <w:rsid w:val="00F8796E"/>
    <w:rsid w:val="00F879BA"/>
    <w:rsid w:val="00F87AD1"/>
    <w:rsid w:val="00F87B97"/>
    <w:rsid w:val="00F87CCA"/>
    <w:rsid w:val="00F87F56"/>
    <w:rsid w:val="00F90051"/>
    <w:rsid w:val="00F90133"/>
    <w:rsid w:val="00F901E7"/>
    <w:rsid w:val="00F90246"/>
    <w:rsid w:val="00F9040C"/>
    <w:rsid w:val="00F90432"/>
    <w:rsid w:val="00F904EE"/>
    <w:rsid w:val="00F90603"/>
    <w:rsid w:val="00F9067A"/>
    <w:rsid w:val="00F90A6C"/>
    <w:rsid w:val="00F90A83"/>
    <w:rsid w:val="00F90AE1"/>
    <w:rsid w:val="00F90B46"/>
    <w:rsid w:val="00F90B7A"/>
    <w:rsid w:val="00F90C5E"/>
    <w:rsid w:val="00F90C81"/>
    <w:rsid w:val="00F90D37"/>
    <w:rsid w:val="00F90D78"/>
    <w:rsid w:val="00F90E6C"/>
    <w:rsid w:val="00F90E72"/>
    <w:rsid w:val="00F91021"/>
    <w:rsid w:val="00F9105B"/>
    <w:rsid w:val="00F911AF"/>
    <w:rsid w:val="00F911C2"/>
    <w:rsid w:val="00F911ED"/>
    <w:rsid w:val="00F9127D"/>
    <w:rsid w:val="00F915B1"/>
    <w:rsid w:val="00F9174E"/>
    <w:rsid w:val="00F91831"/>
    <w:rsid w:val="00F918C3"/>
    <w:rsid w:val="00F918CE"/>
    <w:rsid w:val="00F91925"/>
    <w:rsid w:val="00F91C4B"/>
    <w:rsid w:val="00F91C9E"/>
    <w:rsid w:val="00F91CB5"/>
    <w:rsid w:val="00F91D48"/>
    <w:rsid w:val="00F91D85"/>
    <w:rsid w:val="00F91DE5"/>
    <w:rsid w:val="00F91E2F"/>
    <w:rsid w:val="00F9232D"/>
    <w:rsid w:val="00F92521"/>
    <w:rsid w:val="00F92551"/>
    <w:rsid w:val="00F925F7"/>
    <w:rsid w:val="00F925FE"/>
    <w:rsid w:val="00F92768"/>
    <w:rsid w:val="00F927E7"/>
    <w:rsid w:val="00F9292F"/>
    <w:rsid w:val="00F92941"/>
    <w:rsid w:val="00F929BB"/>
    <w:rsid w:val="00F92A21"/>
    <w:rsid w:val="00F92D8E"/>
    <w:rsid w:val="00F92DAB"/>
    <w:rsid w:val="00F92DB7"/>
    <w:rsid w:val="00F92EAD"/>
    <w:rsid w:val="00F92F4B"/>
    <w:rsid w:val="00F9314F"/>
    <w:rsid w:val="00F932B5"/>
    <w:rsid w:val="00F932E8"/>
    <w:rsid w:val="00F933A8"/>
    <w:rsid w:val="00F935AC"/>
    <w:rsid w:val="00F9366D"/>
    <w:rsid w:val="00F93670"/>
    <w:rsid w:val="00F9368B"/>
    <w:rsid w:val="00F9375F"/>
    <w:rsid w:val="00F93947"/>
    <w:rsid w:val="00F93A23"/>
    <w:rsid w:val="00F93A70"/>
    <w:rsid w:val="00F93B23"/>
    <w:rsid w:val="00F93B55"/>
    <w:rsid w:val="00F93DBE"/>
    <w:rsid w:val="00F93DEB"/>
    <w:rsid w:val="00F93ECC"/>
    <w:rsid w:val="00F9404A"/>
    <w:rsid w:val="00F9412B"/>
    <w:rsid w:val="00F94511"/>
    <w:rsid w:val="00F946B3"/>
    <w:rsid w:val="00F94963"/>
    <w:rsid w:val="00F94994"/>
    <w:rsid w:val="00F94B90"/>
    <w:rsid w:val="00F94BFF"/>
    <w:rsid w:val="00F94D8E"/>
    <w:rsid w:val="00F94DBE"/>
    <w:rsid w:val="00F94E0D"/>
    <w:rsid w:val="00F94E15"/>
    <w:rsid w:val="00F94F68"/>
    <w:rsid w:val="00F951DC"/>
    <w:rsid w:val="00F95281"/>
    <w:rsid w:val="00F954E3"/>
    <w:rsid w:val="00F95590"/>
    <w:rsid w:val="00F9564E"/>
    <w:rsid w:val="00F9565F"/>
    <w:rsid w:val="00F9577A"/>
    <w:rsid w:val="00F957E3"/>
    <w:rsid w:val="00F95B94"/>
    <w:rsid w:val="00F95CBC"/>
    <w:rsid w:val="00F95EE6"/>
    <w:rsid w:val="00F95EF3"/>
    <w:rsid w:val="00F9607B"/>
    <w:rsid w:val="00F960E2"/>
    <w:rsid w:val="00F961D6"/>
    <w:rsid w:val="00F962D3"/>
    <w:rsid w:val="00F9638B"/>
    <w:rsid w:val="00F963A7"/>
    <w:rsid w:val="00F96437"/>
    <w:rsid w:val="00F96545"/>
    <w:rsid w:val="00F96675"/>
    <w:rsid w:val="00F96755"/>
    <w:rsid w:val="00F96773"/>
    <w:rsid w:val="00F96B39"/>
    <w:rsid w:val="00F96BFB"/>
    <w:rsid w:val="00F96C3E"/>
    <w:rsid w:val="00F96E84"/>
    <w:rsid w:val="00F97051"/>
    <w:rsid w:val="00F972ED"/>
    <w:rsid w:val="00F97306"/>
    <w:rsid w:val="00F974DE"/>
    <w:rsid w:val="00F9753F"/>
    <w:rsid w:val="00F9754C"/>
    <w:rsid w:val="00F975AA"/>
    <w:rsid w:val="00F976E0"/>
    <w:rsid w:val="00F977DC"/>
    <w:rsid w:val="00F9786B"/>
    <w:rsid w:val="00F97916"/>
    <w:rsid w:val="00F97B2E"/>
    <w:rsid w:val="00F97B52"/>
    <w:rsid w:val="00F97BAE"/>
    <w:rsid w:val="00F97C15"/>
    <w:rsid w:val="00F97C5A"/>
    <w:rsid w:val="00F97C74"/>
    <w:rsid w:val="00F97C7A"/>
    <w:rsid w:val="00F97CA0"/>
    <w:rsid w:val="00F97E1B"/>
    <w:rsid w:val="00FA00B7"/>
    <w:rsid w:val="00FA0119"/>
    <w:rsid w:val="00FA01D5"/>
    <w:rsid w:val="00FA0293"/>
    <w:rsid w:val="00FA0391"/>
    <w:rsid w:val="00FA0408"/>
    <w:rsid w:val="00FA0481"/>
    <w:rsid w:val="00FA04B5"/>
    <w:rsid w:val="00FA067A"/>
    <w:rsid w:val="00FA06F4"/>
    <w:rsid w:val="00FA07B6"/>
    <w:rsid w:val="00FA07CC"/>
    <w:rsid w:val="00FA0880"/>
    <w:rsid w:val="00FA089B"/>
    <w:rsid w:val="00FA097D"/>
    <w:rsid w:val="00FA09BF"/>
    <w:rsid w:val="00FA0C0E"/>
    <w:rsid w:val="00FA0CEB"/>
    <w:rsid w:val="00FA0DFC"/>
    <w:rsid w:val="00FA0EB4"/>
    <w:rsid w:val="00FA121E"/>
    <w:rsid w:val="00FA12B4"/>
    <w:rsid w:val="00FA1789"/>
    <w:rsid w:val="00FA17DB"/>
    <w:rsid w:val="00FA19F7"/>
    <w:rsid w:val="00FA1A43"/>
    <w:rsid w:val="00FA1E3D"/>
    <w:rsid w:val="00FA1F05"/>
    <w:rsid w:val="00FA2045"/>
    <w:rsid w:val="00FA20B0"/>
    <w:rsid w:val="00FA20F6"/>
    <w:rsid w:val="00FA211E"/>
    <w:rsid w:val="00FA2155"/>
    <w:rsid w:val="00FA223B"/>
    <w:rsid w:val="00FA22A3"/>
    <w:rsid w:val="00FA24C3"/>
    <w:rsid w:val="00FA250A"/>
    <w:rsid w:val="00FA26E7"/>
    <w:rsid w:val="00FA281E"/>
    <w:rsid w:val="00FA293D"/>
    <w:rsid w:val="00FA2A0F"/>
    <w:rsid w:val="00FA2A4E"/>
    <w:rsid w:val="00FA2B4F"/>
    <w:rsid w:val="00FA2B87"/>
    <w:rsid w:val="00FA2D46"/>
    <w:rsid w:val="00FA2E9D"/>
    <w:rsid w:val="00FA30A3"/>
    <w:rsid w:val="00FA32CC"/>
    <w:rsid w:val="00FA3332"/>
    <w:rsid w:val="00FA343E"/>
    <w:rsid w:val="00FA35F2"/>
    <w:rsid w:val="00FA3827"/>
    <w:rsid w:val="00FA3950"/>
    <w:rsid w:val="00FA39CF"/>
    <w:rsid w:val="00FA3B06"/>
    <w:rsid w:val="00FA3B95"/>
    <w:rsid w:val="00FA3C47"/>
    <w:rsid w:val="00FA3CB8"/>
    <w:rsid w:val="00FA3D42"/>
    <w:rsid w:val="00FA3D8E"/>
    <w:rsid w:val="00FA3E21"/>
    <w:rsid w:val="00FA3E3E"/>
    <w:rsid w:val="00FA3E5F"/>
    <w:rsid w:val="00FA3E74"/>
    <w:rsid w:val="00FA3EBD"/>
    <w:rsid w:val="00FA3F80"/>
    <w:rsid w:val="00FA3FB8"/>
    <w:rsid w:val="00FA4118"/>
    <w:rsid w:val="00FA416C"/>
    <w:rsid w:val="00FA41C2"/>
    <w:rsid w:val="00FA41E4"/>
    <w:rsid w:val="00FA4258"/>
    <w:rsid w:val="00FA4357"/>
    <w:rsid w:val="00FA47CC"/>
    <w:rsid w:val="00FA47F0"/>
    <w:rsid w:val="00FA48E5"/>
    <w:rsid w:val="00FA4A32"/>
    <w:rsid w:val="00FA4BB0"/>
    <w:rsid w:val="00FA4C43"/>
    <w:rsid w:val="00FA4D1F"/>
    <w:rsid w:val="00FA5015"/>
    <w:rsid w:val="00FA50DA"/>
    <w:rsid w:val="00FA5168"/>
    <w:rsid w:val="00FA5207"/>
    <w:rsid w:val="00FA559D"/>
    <w:rsid w:val="00FA5731"/>
    <w:rsid w:val="00FA57C1"/>
    <w:rsid w:val="00FA586C"/>
    <w:rsid w:val="00FA5999"/>
    <w:rsid w:val="00FA5AF5"/>
    <w:rsid w:val="00FA5B48"/>
    <w:rsid w:val="00FA5D23"/>
    <w:rsid w:val="00FA5D55"/>
    <w:rsid w:val="00FA5F9A"/>
    <w:rsid w:val="00FA619F"/>
    <w:rsid w:val="00FA633F"/>
    <w:rsid w:val="00FA6442"/>
    <w:rsid w:val="00FA6443"/>
    <w:rsid w:val="00FA66E1"/>
    <w:rsid w:val="00FA67F0"/>
    <w:rsid w:val="00FA67F1"/>
    <w:rsid w:val="00FA690E"/>
    <w:rsid w:val="00FA69A7"/>
    <w:rsid w:val="00FA69C6"/>
    <w:rsid w:val="00FA6C77"/>
    <w:rsid w:val="00FA6D08"/>
    <w:rsid w:val="00FA6DB1"/>
    <w:rsid w:val="00FA6E41"/>
    <w:rsid w:val="00FA6ECF"/>
    <w:rsid w:val="00FA6F05"/>
    <w:rsid w:val="00FA7063"/>
    <w:rsid w:val="00FA7078"/>
    <w:rsid w:val="00FA7134"/>
    <w:rsid w:val="00FA7156"/>
    <w:rsid w:val="00FA71D7"/>
    <w:rsid w:val="00FA720A"/>
    <w:rsid w:val="00FA7216"/>
    <w:rsid w:val="00FA7274"/>
    <w:rsid w:val="00FA7289"/>
    <w:rsid w:val="00FA73E4"/>
    <w:rsid w:val="00FA7599"/>
    <w:rsid w:val="00FA766A"/>
    <w:rsid w:val="00FA7754"/>
    <w:rsid w:val="00FA7B3D"/>
    <w:rsid w:val="00FA7D5F"/>
    <w:rsid w:val="00FA7E89"/>
    <w:rsid w:val="00FA7ECA"/>
    <w:rsid w:val="00FA7F97"/>
    <w:rsid w:val="00FA7F9C"/>
    <w:rsid w:val="00FA7FAC"/>
    <w:rsid w:val="00FAA43F"/>
    <w:rsid w:val="00FB0185"/>
    <w:rsid w:val="00FB0279"/>
    <w:rsid w:val="00FB041E"/>
    <w:rsid w:val="00FB04C2"/>
    <w:rsid w:val="00FB056E"/>
    <w:rsid w:val="00FB0672"/>
    <w:rsid w:val="00FB074C"/>
    <w:rsid w:val="00FB0761"/>
    <w:rsid w:val="00FB0BB5"/>
    <w:rsid w:val="00FB0C32"/>
    <w:rsid w:val="00FB0E68"/>
    <w:rsid w:val="00FB1084"/>
    <w:rsid w:val="00FB1098"/>
    <w:rsid w:val="00FB11BC"/>
    <w:rsid w:val="00FB11D1"/>
    <w:rsid w:val="00FB122D"/>
    <w:rsid w:val="00FB1230"/>
    <w:rsid w:val="00FB1245"/>
    <w:rsid w:val="00FB127D"/>
    <w:rsid w:val="00FB13AA"/>
    <w:rsid w:val="00FB1407"/>
    <w:rsid w:val="00FB1451"/>
    <w:rsid w:val="00FB14CD"/>
    <w:rsid w:val="00FB1535"/>
    <w:rsid w:val="00FB1579"/>
    <w:rsid w:val="00FB15ED"/>
    <w:rsid w:val="00FB1687"/>
    <w:rsid w:val="00FB16E8"/>
    <w:rsid w:val="00FB171C"/>
    <w:rsid w:val="00FB177C"/>
    <w:rsid w:val="00FB19AD"/>
    <w:rsid w:val="00FB1AC9"/>
    <w:rsid w:val="00FB1B4C"/>
    <w:rsid w:val="00FB1BD7"/>
    <w:rsid w:val="00FB1C4B"/>
    <w:rsid w:val="00FB1D53"/>
    <w:rsid w:val="00FB1E4E"/>
    <w:rsid w:val="00FB1F63"/>
    <w:rsid w:val="00FB2004"/>
    <w:rsid w:val="00FB2046"/>
    <w:rsid w:val="00FB2061"/>
    <w:rsid w:val="00FB238D"/>
    <w:rsid w:val="00FB23A1"/>
    <w:rsid w:val="00FB2492"/>
    <w:rsid w:val="00FB24C0"/>
    <w:rsid w:val="00FB253D"/>
    <w:rsid w:val="00FB25F4"/>
    <w:rsid w:val="00FB2610"/>
    <w:rsid w:val="00FB2656"/>
    <w:rsid w:val="00FB273B"/>
    <w:rsid w:val="00FB2960"/>
    <w:rsid w:val="00FB2A91"/>
    <w:rsid w:val="00FB2C29"/>
    <w:rsid w:val="00FB2D74"/>
    <w:rsid w:val="00FB2D81"/>
    <w:rsid w:val="00FB2DAB"/>
    <w:rsid w:val="00FB2E67"/>
    <w:rsid w:val="00FB2EBE"/>
    <w:rsid w:val="00FB2EE7"/>
    <w:rsid w:val="00FB2F86"/>
    <w:rsid w:val="00FB30A2"/>
    <w:rsid w:val="00FB314A"/>
    <w:rsid w:val="00FB316C"/>
    <w:rsid w:val="00FB31A4"/>
    <w:rsid w:val="00FB32E4"/>
    <w:rsid w:val="00FB3418"/>
    <w:rsid w:val="00FB36D7"/>
    <w:rsid w:val="00FB3792"/>
    <w:rsid w:val="00FB37A6"/>
    <w:rsid w:val="00FB37C4"/>
    <w:rsid w:val="00FB39FA"/>
    <w:rsid w:val="00FB3A83"/>
    <w:rsid w:val="00FB3B2F"/>
    <w:rsid w:val="00FB3B67"/>
    <w:rsid w:val="00FB3E58"/>
    <w:rsid w:val="00FB3E96"/>
    <w:rsid w:val="00FB3EB7"/>
    <w:rsid w:val="00FB3FFB"/>
    <w:rsid w:val="00FB402A"/>
    <w:rsid w:val="00FB42CC"/>
    <w:rsid w:val="00FB43D4"/>
    <w:rsid w:val="00FB459C"/>
    <w:rsid w:val="00FB460B"/>
    <w:rsid w:val="00FB4671"/>
    <w:rsid w:val="00FB4771"/>
    <w:rsid w:val="00FB4777"/>
    <w:rsid w:val="00FB480C"/>
    <w:rsid w:val="00FB4817"/>
    <w:rsid w:val="00FB486D"/>
    <w:rsid w:val="00FB48D9"/>
    <w:rsid w:val="00FB4A5C"/>
    <w:rsid w:val="00FB4AFD"/>
    <w:rsid w:val="00FB4C50"/>
    <w:rsid w:val="00FB4D40"/>
    <w:rsid w:val="00FB4D82"/>
    <w:rsid w:val="00FB4E3B"/>
    <w:rsid w:val="00FB4E42"/>
    <w:rsid w:val="00FB4E99"/>
    <w:rsid w:val="00FB4EA0"/>
    <w:rsid w:val="00FB4F91"/>
    <w:rsid w:val="00FB50E8"/>
    <w:rsid w:val="00FB51B8"/>
    <w:rsid w:val="00FB529B"/>
    <w:rsid w:val="00FB53C7"/>
    <w:rsid w:val="00FB5710"/>
    <w:rsid w:val="00FB581B"/>
    <w:rsid w:val="00FB5961"/>
    <w:rsid w:val="00FB59C3"/>
    <w:rsid w:val="00FB5A6C"/>
    <w:rsid w:val="00FB5E16"/>
    <w:rsid w:val="00FB5EF8"/>
    <w:rsid w:val="00FB5F0C"/>
    <w:rsid w:val="00FB60D5"/>
    <w:rsid w:val="00FB6217"/>
    <w:rsid w:val="00FB62E5"/>
    <w:rsid w:val="00FB636A"/>
    <w:rsid w:val="00FB6410"/>
    <w:rsid w:val="00FB6412"/>
    <w:rsid w:val="00FB64BC"/>
    <w:rsid w:val="00FB64E8"/>
    <w:rsid w:val="00FB664B"/>
    <w:rsid w:val="00FB676A"/>
    <w:rsid w:val="00FB6852"/>
    <w:rsid w:val="00FB6988"/>
    <w:rsid w:val="00FB6C82"/>
    <w:rsid w:val="00FB6CC3"/>
    <w:rsid w:val="00FB6D79"/>
    <w:rsid w:val="00FB6D9C"/>
    <w:rsid w:val="00FB6E8C"/>
    <w:rsid w:val="00FB6EFD"/>
    <w:rsid w:val="00FB6F3F"/>
    <w:rsid w:val="00FB71E0"/>
    <w:rsid w:val="00FB7255"/>
    <w:rsid w:val="00FB72B6"/>
    <w:rsid w:val="00FB74BB"/>
    <w:rsid w:val="00FB74CB"/>
    <w:rsid w:val="00FB74CC"/>
    <w:rsid w:val="00FB7662"/>
    <w:rsid w:val="00FB76B3"/>
    <w:rsid w:val="00FB7711"/>
    <w:rsid w:val="00FB7731"/>
    <w:rsid w:val="00FB773C"/>
    <w:rsid w:val="00FB774F"/>
    <w:rsid w:val="00FB7755"/>
    <w:rsid w:val="00FB77AF"/>
    <w:rsid w:val="00FB7895"/>
    <w:rsid w:val="00FB78D1"/>
    <w:rsid w:val="00FB7A22"/>
    <w:rsid w:val="00FB7B0E"/>
    <w:rsid w:val="00FB7B1E"/>
    <w:rsid w:val="00FB7B34"/>
    <w:rsid w:val="00FB7BD3"/>
    <w:rsid w:val="00FB7CFB"/>
    <w:rsid w:val="00FB7DB5"/>
    <w:rsid w:val="00FB7DC5"/>
    <w:rsid w:val="00FB7DCB"/>
    <w:rsid w:val="00FB7F0D"/>
    <w:rsid w:val="00FC0063"/>
    <w:rsid w:val="00FC00B3"/>
    <w:rsid w:val="00FC0143"/>
    <w:rsid w:val="00FC0153"/>
    <w:rsid w:val="00FC0332"/>
    <w:rsid w:val="00FC065F"/>
    <w:rsid w:val="00FC06F0"/>
    <w:rsid w:val="00FC0861"/>
    <w:rsid w:val="00FC0B90"/>
    <w:rsid w:val="00FC0C91"/>
    <w:rsid w:val="00FC0CF1"/>
    <w:rsid w:val="00FC0DC4"/>
    <w:rsid w:val="00FC0DCB"/>
    <w:rsid w:val="00FC0E6B"/>
    <w:rsid w:val="00FC1006"/>
    <w:rsid w:val="00FC1014"/>
    <w:rsid w:val="00FC1095"/>
    <w:rsid w:val="00FC15E7"/>
    <w:rsid w:val="00FC16A4"/>
    <w:rsid w:val="00FC16DD"/>
    <w:rsid w:val="00FC17CF"/>
    <w:rsid w:val="00FC17DD"/>
    <w:rsid w:val="00FC17EA"/>
    <w:rsid w:val="00FC182B"/>
    <w:rsid w:val="00FC18AB"/>
    <w:rsid w:val="00FC18D5"/>
    <w:rsid w:val="00FC1B67"/>
    <w:rsid w:val="00FC1B93"/>
    <w:rsid w:val="00FC1BBE"/>
    <w:rsid w:val="00FC1E26"/>
    <w:rsid w:val="00FC1E2D"/>
    <w:rsid w:val="00FC1FB7"/>
    <w:rsid w:val="00FC2037"/>
    <w:rsid w:val="00FC2077"/>
    <w:rsid w:val="00FC21A7"/>
    <w:rsid w:val="00FC23DB"/>
    <w:rsid w:val="00FC2505"/>
    <w:rsid w:val="00FC25B7"/>
    <w:rsid w:val="00FC25FF"/>
    <w:rsid w:val="00FC2875"/>
    <w:rsid w:val="00FC2B5C"/>
    <w:rsid w:val="00FC2CCB"/>
    <w:rsid w:val="00FC2E09"/>
    <w:rsid w:val="00FC2F1E"/>
    <w:rsid w:val="00FC306B"/>
    <w:rsid w:val="00FC307E"/>
    <w:rsid w:val="00FC31B9"/>
    <w:rsid w:val="00FC3335"/>
    <w:rsid w:val="00FC33E5"/>
    <w:rsid w:val="00FC33F2"/>
    <w:rsid w:val="00FC37E8"/>
    <w:rsid w:val="00FC38D5"/>
    <w:rsid w:val="00FC3910"/>
    <w:rsid w:val="00FC391E"/>
    <w:rsid w:val="00FC3992"/>
    <w:rsid w:val="00FC3AC7"/>
    <w:rsid w:val="00FC3E72"/>
    <w:rsid w:val="00FC403F"/>
    <w:rsid w:val="00FC40F8"/>
    <w:rsid w:val="00FC4110"/>
    <w:rsid w:val="00FC4278"/>
    <w:rsid w:val="00FC4316"/>
    <w:rsid w:val="00FC433B"/>
    <w:rsid w:val="00FC4398"/>
    <w:rsid w:val="00FC46A6"/>
    <w:rsid w:val="00FC4780"/>
    <w:rsid w:val="00FC47B0"/>
    <w:rsid w:val="00FC4801"/>
    <w:rsid w:val="00FC4A16"/>
    <w:rsid w:val="00FC4B1E"/>
    <w:rsid w:val="00FC4C16"/>
    <w:rsid w:val="00FC4C2F"/>
    <w:rsid w:val="00FC4C92"/>
    <w:rsid w:val="00FC4D18"/>
    <w:rsid w:val="00FC4D68"/>
    <w:rsid w:val="00FC4DAB"/>
    <w:rsid w:val="00FC4DD2"/>
    <w:rsid w:val="00FC4E1E"/>
    <w:rsid w:val="00FC4FF0"/>
    <w:rsid w:val="00FC5070"/>
    <w:rsid w:val="00FC50EE"/>
    <w:rsid w:val="00FC53F2"/>
    <w:rsid w:val="00FC5675"/>
    <w:rsid w:val="00FC583C"/>
    <w:rsid w:val="00FC58CB"/>
    <w:rsid w:val="00FC5A04"/>
    <w:rsid w:val="00FC5A0F"/>
    <w:rsid w:val="00FC5B3C"/>
    <w:rsid w:val="00FC5B81"/>
    <w:rsid w:val="00FC5CC5"/>
    <w:rsid w:val="00FC5DDB"/>
    <w:rsid w:val="00FC5F62"/>
    <w:rsid w:val="00FC62CC"/>
    <w:rsid w:val="00FC644B"/>
    <w:rsid w:val="00FC6692"/>
    <w:rsid w:val="00FC6795"/>
    <w:rsid w:val="00FC679A"/>
    <w:rsid w:val="00FC6804"/>
    <w:rsid w:val="00FC68A9"/>
    <w:rsid w:val="00FC6B41"/>
    <w:rsid w:val="00FC6BD0"/>
    <w:rsid w:val="00FC6CC1"/>
    <w:rsid w:val="00FC6E58"/>
    <w:rsid w:val="00FC7397"/>
    <w:rsid w:val="00FC73EB"/>
    <w:rsid w:val="00FC7461"/>
    <w:rsid w:val="00FC74CF"/>
    <w:rsid w:val="00FC76F2"/>
    <w:rsid w:val="00FC7818"/>
    <w:rsid w:val="00FC7A17"/>
    <w:rsid w:val="00FC7A3A"/>
    <w:rsid w:val="00FC7B0C"/>
    <w:rsid w:val="00FC7B15"/>
    <w:rsid w:val="00FC7C9B"/>
    <w:rsid w:val="00FC7EC0"/>
    <w:rsid w:val="00FC7FC5"/>
    <w:rsid w:val="00FD009D"/>
    <w:rsid w:val="00FD030F"/>
    <w:rsid w:val="00FD05C9"/>
    <w:rsid w:val="00FD06B3"/>
    <w:rsid w:val="00FD077C"/>
    <w:rsid w:val="00FD0833"/>
    <w:rsid w:val="00FD0934"/>
    <w:rsid w:val="00FD0A27"/>
    <w:rsid w:val="00FD0A68"/>
    <w:rsid w:val="00FD0A78"/>
    <w:rsid w:val="00FD0B05"/>
    <w:rsid w:val="00FD0B35"/>
    <w:rsid w:val="00FD0DB9"/>
    <w:rsid w:val="00FD0E34"/>
    <w:rsid w:val="00FD0E69"/>
    <w:rsid w:val="00FD0E74"/>
    <w:rsid w:val="00FD0E9B"/>
    <w:rsid w:val="00FD0EB9"/>
    <w:rsid w:val="00FD0F52"/>
    <w:rsid w:val="00FD100C"/>
    <w:rsid w:val="00FD1156"/>
    <w:rsid w:val="00FD116B"/>
    <w:rsid w:val="00FD12BE"/>
    <w:rsid w:val="00FD13B0"/>
    <w:rsid w:val="00FD13C5"/>
    <w:rsid w:val="00FD1450"/>
    <w:rsid w:val="00FD148B"/>
    <w:rsid w:val="00FD15E3"/>
    <w:rsid w:val="00FD1A60"/>
    <w:rsid w:val="00FD1A6B"/>
    <w:rsid w:val="00FD1ABD"/>
    <w:rsid w:val="00FD1AEC"/>
    <w:rsid w:val="00FD1B72"/>
    <w:rsid w:val="00FD1BFE"/>
    <w:rsid w:val="00FD1C99"/>
    <w:rsid w:val="00FD1CB1"/>
    <w:rsid w:val="00FD1E6B"/>
    <w:rsid w:val="00FD208F"/>
    <w:rsid w:val="00FD21A0"/>
    <w:rsid w:val="00FD2229"/>
    <w:rsid w:val="00FD2233"/>
    <w:rsid w:val="00FD235C"/>
    <w:rsid w:val="00FD23A9"/>
    <w:rsid w:val="00FD2400"/>
    <w:rsid w:val="00FD253A"/>
    <w:rsid w:val="00FD2691"/>
    <w:rsid w:val="00FD2708"/>
    <w:rsid w:val="00FD2711"/>
    <w:rsid w:val="00FD2779"/>
    <w:rsid w:val="00FD27B8"/>
    <w:rsid w:val="00FD27C9"/>
    <w:rsid w:val="00FD2868"/>
    <w:rsid w:val="00FD290C"/>
    <w:rsid w:val="00FD2B9F"/>
    <w:rsid w:val="00FD2C49"/>
    <w:rsid w:val="00FD2D44"/>
    <w:rsid w:val="00FD2F42"/>
    <w:rsid w:val="00FD3041"/>
    <w:rsid w:val="00FD30D4"/>
    <w:rsid w:val="00FD31A3"/>
    <w:rsid w:val="00FD3407"/>
    <w:rsid w:val="00FD34D8"/>
    <w:rsid w:val="00FD3528"/>
    <w:rsid w:val="00FD3593"/>
    <w:rsid w:val="00FD359E"/>
    <w:rsid w:val="00FD36A8"/>
    <w:rsid w:val="00FD37EE"/>
    <w:rsid w:val="00FD3839"/>
    <w:rsid w:val="00FD386B"/>
    <w:rsid w:val="00FD394C"/>
    <w:rsid w:val="00FD3C9E"/>
    <w:rsid w:val="00FD3D3D"/>
    <w:rsid w:val="00FD3D3E"/>
    <w:rsid w:val="00FD3D6A"/>
    <w:rsid w:val="00FD3F3B"/>
    <w:rsid w:val="00FD3F89"/>
    <w:rsid w:val="00FD4005"/>
    <w:rsid w:val="00FD40B9"/>
    <w:rsid w:val="00FD4583"/>
    <w:rsid w:val="00FD45A8"/>
    <w:rsid w:val="00FD45FA"/>
    <w:rsid w:val="00FD48CD"/>
    <w:rsid w:val="00FD493D"/>
    <w:rsid w:val="00FD4C4A"/>
    <w:rsid w:val="00FD4E16"/>
    <w:rsid w:val="00FD4E20"/>
    <w:rsid w:val="00FD4E58"/>
    <w:rsid w:val="00FD5068"/>
    <w:rsid w:val="00FD5094"/>
    <w:rsid w:val="00FD5355"/>
    <w:rsid w:val="00FD5618"/>
    <w:rsid w:val="00FD56DE"/>
    <w:rsid w:val="00FD5B8C"/>
    <w:rsid w:val="00FD5BE2"/>
    <w:rsid w:val="00FD5BF3"/>
    <w:rsid w:val="00FD5CF0"/>
    <w:rsid w:val="00FD5D4A"/>
    <w:rsid w:val="00FD5DE1"/>
    <w:rsid w:val="00FD5E6B"/>
    <w:rsid w:val="00FD5E74"/>
    <w:rsid w:val="00FD5EAA"/>
    <w:rsid w:val="00FD5EE9"/>
    <w:rsid w:val="00FD5F70"/>
    <w:rsid w:val="00FD609E"/>
    <w:rsid w:val="00FD6219"/>
    <w:rsid w:val="00FD6335"/>
    <w:rsid w:val="00FD6433"/>
    <w:rsid w:val="00FD658D"/>
    <w:rsid w:val="00FD6900"/>
    <w:rsid w:val="00FD69DC"/>
    <w:rsid w:val="00FD69E4"/>
    <w:rsid w:val="00FD6A3C"/>
    <w:rsid w:val="00FD6C3C"/>
    <w:rsid w:val="00FD6D7D"/>
    <w:rsid w:val="00FD6DF5"/>
    <w:rsid w:val="00FD6E67"/>
    <w:rsid w:val="00FD6EAD"/>
    <w:rsid w:val="00FD7011"/>
    <w:rsid w:val="00FD7077"/>
    <w:rsid w:val="00FD71CC"/>
    <w:rsid w:val="00FD7384"/>
    <w:rsid w:val="00FD750F"/>
    <w:rsid w:val="00FD77DA"/>
    <w:rsid w:val="00FD7862"/>
    <w:rsid w:val="00FD78D5"/>
    <w:rsid w:val="00FD7AE1"/>
    <w:rsid w:val="00FD7B57"/>
    <w:rsid w:val="00FD7B9C"/>
    <w:rsid w:val="00FD7C00"/>
    <w:rsid w:val="00FD7D09"/>
    <w:rsid w:val="00FD7E82"/>
    <w:rsid w:val="00FD7F97"/>
    <w:rsid w:val="00FE000C"/>
    <w:rsid w:val="00FE001E"/>
    <w:rsid w:val="00FE00F7"/>
    <w:rsid w:val="00FE030C"/>
    <w:rsid w:val="00FE052A"/>
    <w:rsid w:val="00FE05D4"/>
    <w:rsid w:val="00FE068F"/>
    <w:rsid w:val="00FE06D4"/>
    <w:rsid w:val="00FE0739"/>
    <w:rsid w:val="00FE0788"/>
    <w:rsid w:val="00FE07B1"/>
    <w:rsid w:val="00FE08A6"/>
    <w:rsid w:val="00FE0C28"/>
    <w:rsid w:val="00FE0CE2"/>
    <w:rsid w:val="00FE0DCC"/>
    <w:rsid w:val="00FE0E6D"/>
    <w:rsid w:val="00FE0E7E"/>
    <w:rsid w:val="00FE0F4D"/>
    <w:rsid w:val="00FE101A"/>
    <w:rsid w:val="00FE10DA"/>
    <w:rsid w:val="00FE113D"/>
    <w:rsid w:val="00FE12FA"/>
    <w:rsid w:val="00FE1344"/>
    <w:rsid w:val="00FE1399"/>
    <w:rsid w:val="00FE13CC"/>
    <w:rsid w:val="00FE13F2"/>
    <w:rsid w:val="00FE1478"/>
    <w:rsid w:val="00FE176D"/>
    <w:rsid w:val="00FE1B46"/>
    <w:rsid w:val="00FE1BA9"/>
    <w:rsid w:val="00FE1BC0"/>
    <w:rsid w:val="00FE1C5B"/>
    <w:rsid w:val="00FE1E36"/>
    <w:rsid w:val="00FE1EE5"/>
    <w:rsid w:val="00FE1F10"/>
    <w:rsid w:val="00FE1FC4"/>
    <w:rsid w:val="00FE1FD5"/>
    <w:rsid w:val="00FE2118"/>
    <w:rsid w:val="00FE2262"/>
    <w:rsid w:val="00FE22A0"/>
    <w:rsid w:val="00FE23EB"/>
    <w:rsid w:val="00FE2540"/>
    <w:rsid w:val="00FE2583"/>
    <w:rsid w:val="00FE2595"/>
    <w:rsid w:val="00FE2633"/>
    <w:rsid w:val="00FE2673"/>
    <w:rsid w:val="00FE289B"/>
    <w:rsid w:val="00FE28EA"/>
    <w:rsid w:val="00FE2A21"/>
    <w:rsid w:val="00FE2F85"/>
    <w:rsid w:val="00FE2FB7"/>
    <w:rsid w:val="00FE3014"/>
    <w:rsid w:val="00FE31E7"/>
    <w:rsid w:val="00FE35DD"/>
    <w:rsid w:val="00FE38A4"/>
    <w:rsid w:val="00FE3A24"/>
    <w:rsid w:val="00FE3B43"/>
    <w:rsid w:val="00FE3B79"/>
    <w:rsid w:val="00FE3C2B"/>
    <w:rsid w:val="00FE414C"/>
    <w:rsid w:val="00FE4216"/>
    <w:rsid w:val="00FE427D"/>
    <w:rsid w:val="00FE429C"/>
    <w:rsid w:val="00FE42EC"/>
    <w:rsid w:val="00FE43A7"/>
    <w:rsid w:val="00FE4652"/>
    <w:rsid w:val="00FE473C"/>
    <w:rsid w:val="00FE4847"/>
    <w:rsid w:val="00FE48A6"/>
    <w:rsid w:val="00FE493D"/>
    <w:rsid w:val="00FE4B2B"/>
    <w:rsid w:val="00FE4E97"/>
    <w:rsid w:val="00FE5094"/>
    <w:rsid w:val="00FE50A9"/>
    <w:rsid w:val="00FE50F6"/>
    <w:rsid w:val="00FE524A"/>
    <w:rsid w:val="00FE527A"/>
    <w:rsid w:val="00FE52C0"/>
    <w:rsid w:val="00FE5410"/>
    <w:rsid w:val="00FE541B"/>
    <w:rsid w:val="00FE553F"/>
    <w:rsid w:val="00FE5628"/>
    <w:rsid w:val="00FE568D"/>
    <w:rsid w:val="00FE5749"/>
    <w:rsid w:val="00FE5824"/>
    <w:rsid w:val="00FE595E"/>
    <w:rsid w:val="00FE5966"/>
    <w:rsid w:val="00FE5A57"/>
    <w:rsid w:val="00FE5C5F"/>
    <w:rsid w:val="00FE5C73"/>
    <w:rsid w:val="00FE5C93"/>
    <w:rsid w:val="00FE5CCA"/>
    <w:rsid w:val="00FE5CFA"/>
    <w:rsid w:val="00FE5E22"/>
    <w:rsid w:val="00FE5EF7"/>
    <w:rsid w:val="00FE609F"/>
    <w:rsid w:val="00FE60BF"/>
    <w:rsid w:val="00FE620C"/>
    <w:rsid w:val="00FE655C"/>
    <w:rsid w:val="00FE66A9"/>
    <w:rsid w:val="00FE66EE"/>
    <w:rsid w:val="00FE67B4"/>
    <w:rsid w:val="00FE681A"/>
    <w:rsid w:val="00FE6C02"/>
    <w:rsid w:val="00FE6C8B"/>
    <w:rsid w:val="00FE6D1E"/>
    <w:rsid w:val="00FE6D30"/>
    <w:rsid w:val="00FE6D75"/>
    <w:rsid w:val="00FE7092"/>
    <w:rsid w:val="00FE70AD"/>
    <w:rsid w:val="00FE724F"/>
    <w:rsid w:val="00FE72A5"/>
    <w:rsid w:val="00FE72D5"/>
    <w:rsid w:val="00FE7320"/>
    <w:rsid w:val="00FE7467"/>
    <w:rsid w:val="00FE75B9"/>
    <w:rsid w:val="00FE7730"/>
    <w:rsid w:val="00FE7990"/>
    <w:rsid w:val="00FE79CE"/>
    <w:rsid w:val="00FE7CBA"/>
    <w:rsid w:val="00FE7D7A"/>
    <w:rsid w:val="00FE7E4C"/>
    <w:rsid w:val="00FE7F1F"/>
    <w:rsid w:val="00FE7F68"/>
    <w:rsid w:val="00FF00BF"/>
    <w:rsid w:val="00FF01D5"/>
    <w:rsid w:val="00FF031A"/>
    <w:rsid w:val="00FF0429"/>
    <w:rsid w:val="00FF04EE"/>
    <w:rsid w:val="00FF06B3"/>
    <w:rsid w:val="00FF06DA"/>
    <w:rsid w:val="00FF07E5"/>
    <w:rsid w:val="00FF0806"/>
    <w:rsid w:val="00FF08FB"/>
    <w:rsid w:val="00FF098D"/>
    <w:rsid w:val="00FF0A62"/>
    <w:rsid w:val="00FF0E7D"/>
    <w:rsid w:val="00FF11CA"/>
    <w:rsid w:val="00FF12DF"/>
    <w:rsid w:val="00FF1522"/>
    <w:rsid w:val="00FF1523"/>
    <w:rsid w:val="00FF16B4"/>
    <w:rsid w:val="00FF16C6"/>
    <w:rsid w:val="00FF1768"/>
    <w:rsid w:val="00FF1794"/>
    <w:rsid w:val="00FF17DB"/>
    <w:rsid w:val="00FF184B"/>
    <w:rsid w:val="00FF1D0C"/>
    <w:rsid w:val="00FF1D47"/>
    <w:rsid w:val="00FF1F45"/>
    <w:rsid w:val="00FF207D"/>
    <w:rsid w:val="00FF20EF"/>
    <w:rsid w:val="00FF255D"/>
    <w:rsid w:val="00FF27EB"/>
    <w:rsid w:val="00FF29AF"/>
    <w:rsid w:val="00FF2A2C"/>
    <w:rsid w:val="00FF2AB5"/>
    <w:rsid w:val="00FF2AC5"/>
    <w:rsid w:val="00FF2B19"/>
    <w:rsid w:val="00FF2C44"/>
    <w:rsid w:val="00FF2CD4"/>
    <w:rsid w:val="00FF2F6C"/>
    <w:rsid w:val="00FF2FC8"/>
    <w:rsid w:val="00FF30C2"/>
    <w:rsid w:val="00FF321D"/>
    <w:rsid w:val="00FF32D2"/>
    <w:rsid w:val="00FF3449"/>
    <w:rsid w:val="00FF34CF"/>
    <w:rsid w:val="00FF3697"/>
    <w:rsid w:val="00FF369C"/>
    <w:rsid w:val="00FF36D9"/>
    <w:rsid w:val="00FF388C"/>
    <w:rsid w:val="00FF390A"/>
    <w:rsid w:val="00FF3989"/>
    <w:rsid w:val="00FF3B9C"/>
    <w:rsid w:val="00FF3C88"/>
    <w:rsid w:val="00FF3D06"/>
    <w:rsid w:val="00FF3D65"/>
    <w:rsid w:val="00FF3E78"/>
    <w:rsid w:val="00FF4035"/>
    <w:rsid w:val="00FF4112"/>
    <w:rsid w:val="00FF4162"/>
    <w:rsid w:val="00FF41E2"/>
    <w:rsid w:val="00FF41F6"/>
    <w:rsid w:val="00FF4289"/>
    <w:rsid w:val="00FF43A8"/>
    <w:rsid w:val="00FF43EE"/>
    <w:rsid w:val="00FF4492"/>
    <w:rsid w:val="00FF44E1"/>
    <w:rsid w:val="00FF4773"/>
    <w:rsid w:val="00FF491D"/>
    <w:rsid w:val="00FF4A4A"/>
    <w:rsid w:val="00FF4B2B"/>
    <w:rsid w:val="00FF4D5F"/>
    <w:rsid w:val="00FF4DC0"/>
    <w:rsid w:val="00FF4E74"/>
    <w:rsid w:val="00FF4ECC"/>
    <w:rsid w:val="00FF4ED2"/>
    <w:rsid w:val="00FF5054"/>
    <w:rsid w:val="00FF51AE"/>
    <w:rsid w:val="00FF53FC"/>
    <w:rsid w:val="00FF5497"/>
    <w:rsid w:val="00FF54DF"/>
    <w:rsid w:val="00FF556B"/>
    <w:rsid w:val="00FF5597"/>
    <w:rsid w:val="00FF55A5"/>
    <w:rsid w:val="00FF5AED"/>
    <w:rsid w:val="00FF5AF4"/>
    <w:rsid w:val="00FF5B20"/>
    <w:rsid w:val="00FF5B2F"/>
    <w:rsid w:val="00FF5B56"/>
    <w:rsid w:val="00FF5C8C"/>
    <w:rsid w:val="00FF5DE2"/>
    <w:rsid w:val="00FF5E79"/>
    <w:rsid w:val="00FF5F34"/>
    <w:rsid w:val="00FF5F81"/>
    <w:rsid w:val="00FF612C"/>
    <w:rsid w:val="00FF6183"/>
    <w:rsid w:val="00FF61A4"/>
    <w:rsid w:val="00FF61F7"/>
    <w:rsid w:val="00FF62C8"/>
    <w:rsid w:val="00FF6311"/>
    <w:rsid w:val="00FF632D"/>
    <w:rsid w:val="00FF6387"/>
    <w:rsid w:val="00FF6447"/>
    <w:rsid w:val="00FF6481"/>
    <w:rsid w:val="00FF6551"/>
    <w:rsid w:val="00FF65A3"/>
    <w:rsid w:val="00FF6656"/>
    <w:rsid w:val="00FF666B"/>
    <w:rsid w:val="00FF6674"/>
    <w:rsid w:val="00FF668C"/>
    <w:rsid w:val="00FF6773"/>
    <w:rsid w:val="00FF67BC"/>
    <w:rsid w:val="00FF68ED"/>
    <w:rsid w:val="00FF6B36"/>
    <w:rsid w:val="00FF6B48"/>
    <w:rsid w:val="00FF6F81"/>
    <w:rsid w:val="00FF6FB2"/>
    <w:rsid w:val="00FF6FD3"/>
    <w:rsid w:val="00FF716D"/>
    <w:rsid w:val="00FF7206"/>
    <w:rsid w:val="00FF7286"/>
    <w:rsid w:val="00FF72D6"/>
    <w:rsid w:val="00FF7349"/>
    <w:rsid w:val="00FF73BE"/>
    <w:rsid w:val="00FF7431"/>
    <w:rsid w:val="00FF74AC"/>
    <w:rsid w:val="00FF74F7"/>
    <w:rsid w:val="00FF759B"/>
    <w:rsid w:val="00FF762B"/>
    <w:rsid w:val="00FF769E"/>
    <w:rsid w:val="00FF7886"/>
    <w:rsid w:val="00FF7B1E"/>
    <w:rsid w:val="00FF7B57"/>
    <w:rsid w:val="00FF7BDE"/>
    <w:rsid w:val="00FF7C2D"/>
    <w:rsid w:val="00FF7EC5"/>
    <w:rsid w:val="00FF7F75"/>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A3B39"/>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0E38E5"/>
    <w:rsid w:val="05179AC7"/>
    <w:rsid w:val="051D681C"/>
    <w:rsid w:val="051F06C6"/>
    <w:rsid w:val="05235429"/>
    <w:rsid w:val="0525FF32"/>
    <w:rsid w:val="0534DA04"/>
    <w:rsid w:val="053E83F9"/>
    <w:rsid w:val="0545867A"/>
    <w:rsid w:val="0545E871"/>
    <w:rsid w:val="054E4196"/>
    <w:rsid w:val="055A1D0F"/>
    <w:rsid w:val="055A6653"/>
    <w:rsid w:val="0560AC99"/>
    <w:rsid w:val="057234A5"/>
    <w:rsid w:val="05770A9B"/>
    <w:rsid w:val="058BF8D5"/>
    <w:rsid w:val="058CCD86"/>
    <w:rsid w:val="05949830"/>
    <w:rsid w:val="05A07D74"/>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72C41"/>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7D1885"/>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A6ADA8"/>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A561"/>
    <w:rsid w:val="11ABBEAE"/>
    <w:rsid w:val="11B07EC2"/>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10A95"/>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B2E09"/>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48085"/>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7F493B"/>
    <w:rsid w:val="158ACB66"/>
    <w:rsid w:val="158D18DE"/>
    <w:rsid w:val="15932A9A"/>
    <w:rsid w:val="159C340D"/>
    <w:rsid w:val="15A042AA"/>
    <w:rsid w:val="15AEA823"/>
    <w:rsid w:val="15B02D5E"/>
    <w:rsid w:val="15B4B7E0"/>
    <w:rsid w:val="15B60AFB"/>
    <w:rsid w:val="15B723EA"/>
    <w:rsid w:val="15C95B7A"/>
    <w:rsid w:val="15DA83BC"/>
    <w:rsid w:val="15DF798E"/>
    <w:rsid w:val="15DFC39A"/>
    <w:rsid w:val="15E48628"/>
    <w:rsid w:val="15E91FAB"/>
    <w:rsid w:val="15EAC712"/>
    <w:rsid w:val="15F2CCCB"/>
    <w:rsid w:val="16016721"/>
    <w:rsid w:val="1603211B"/>
    <w:rsid w:val="1609876B"/>
    <w:rsid w:val="160A0CEC"/>
    <w:rsid w:val="160E5ECE"/>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222C7"/>
    <w:rsid w:val="16C2BDDC"/>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8EA3DB"/>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58467"/>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B3F2B"/>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8F3E78"/>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2B926"/>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D4A13"/>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000159"/>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EB88BB"/>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951EB"/>
    <w:rsid w:val="315E31E6"/>
    <w:rsid w:val="3163426E"/>
    <w:rsid w:val="31687B5D"/>
    <w:rsid w:val="3169302D"/>
    <w:rsid w:val="317A132E"/>
    <w:rsid w:val="317AB92E"/>
    <w:rsid w:val="317DEC3D"/>
    <w:rsid w:val="318A5FE5"/>
    <w:rsid w:val="3194BA6C"/>
    <w:rsid w:val="319F6826"/>
    <w:rsid w:val="31B0B792"/>
    <w:rsid w:val="31BB9A13"/>
    <w:rsid w:val="31C3576F"/>
    <w:rsid w:val="31CD587E"/>
    <w:rsid w:val="31CE7F5C"/>
    <w:rsid w:val="31E0D56C"/>
    <w:rsid w:val="31E5A31F"/>
    <w:rsid w:val="31E73437"/>
    <w:rsid w:val="31F4B7AC"/>
    <w:rsid w:val="31F93B81"/>
    <w:rsid w:val="31FD699B"/>
    <w:rsid w:val="320369EC"/>
    <w:rsid w:val="320A26CB"/>
    <w:rsid w:val="320B22F8"/>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5F3967"/>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7ECF4"/>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A189C"/>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91BE"/>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13F76C"/>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9FDAB"/>
    <w:rsid w:val="39DB7F5C"/>
    <w:rsid w:val="39E6DE0C"/>
    <w:rsid w:val="39E77A95"/>
    <w:rsid w:val="39ED51C9"/>
    <w:rsid w:val="39F64355"/>
    <w:rsid w:val="3A0E8ABF"/>
    <w:rsid w:val="3A131768"/>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2B528"/>
    <w:rsid w:val="3C963925"/>
    <w:rsid w:val="3CA4C34E"/>
    <w:rsid w:val="3CAA3ABE"/>
    <w:rsid w:val="3CAB8F16"/>
    <w:rsid w:val="3CB10A02"/>
    <w:rsid w:val="3CB20077"/>
    <w:rsid w:val="3CB8C819"/>
    <w:rsid w:val="3CC6DCEF"/>
    <w:rsid w:val="3CCF2595"/>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05A8"/>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1D22"/>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37E13"/>
    <w:rsid w:val="3EF57D7C"/>
    <w:rsid w:val="3EFAFF77"/>
    <w:rsid w:val="3F0CD6FD"/>
    <w:rsid w:val="3F11A336"/>
    <w:rsid w:val="3F1A0A62"/>
    <w:rsid w:val="3F1B375E"/>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304F7"/>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1CD8B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C967B0"/>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0C5BA"/>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288B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0603D6"/>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4E976B"/>
    <w:rsid w:val="485046F4"/>
    <w:rsid w:val="485341B2"/>
    <w:rsid w:val="485537FC"/>
    <w:rsid w:val="485586AE"/>
    <w:rsid w:val="485C670D"/>
    <w:rsid w:val="485F3B1B"/>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1FB4B3"/>
    <w:rsid w:val="492152FF"/>
    <w:rsid w:val="492F5F25"/>
    <w:rsid w:val="49511205"/>
    <w:rsid w:val="4958D99C"/>
    <w:rsid w:val="496C4452"/>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A6D966"/>
    <w:rsid w:val="4CB5CDA7"/>
    <w:rsid w:val="4CC1CD6C"/>
    <w:rsid w:val="4CC87FEC"/>
    <w:rsid w:val="4CCB03F0"/>
    <w:rsid w:val="4CCEB497"/>
    <w:rsid w:val="4CDF0E29"/>
    <w:rsid w:val="4CEA5828"/>
    <w:rsid w:val="4CEFDE7E"/>
    <w:rsid w:val="4CF3DD5C"/>
    <w:rsid w:val="4CF41449"/>
    <w:rsid w:val="4CFEA4A6"/>
    <w:rsid w:val="4D013B08"/>
    <w:rsid w:val="4D02AE77"/>
    <w:rsid w:val="4D080637"/>
    <w:rsid w:val="4D11CC1D"/>
    <w:rsid w:val="4D189755"/>
    <w:rsid w:val="4D18E784"/>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90206"/>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21C9DA"/>
    <w:rsid w:val="50378667"/>
    <w:rsid w:val="5046B0CA"/>
    <w:rsid w:val="504B2AD6"/>
    <w:rsid w:val="504CD9A1"/>
    <w:rsid w:val="5056E553"/>
    <w:rsid w:val="50591857"/>
    <w:rsid w:val="5059F373"/>
    <w:rsid w:val="506554FE"/>
    <w:rsid w:val="50693A39"/>
    <w:rsid w:val="506CDF74"/>
    <w:rsid w:val="50745457"/>
    <w:rsid w:val="507EACEC"/>
    <w:rsid w:val="50843E15"/>
    <w:rsid w:val="5088D176"/>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B346E9"/>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162D8"/>
    <w:rsid w:val="540785D6"/>
    <w:rsid w:val="5408B4ED"/>
    <w:rsid w:val="540984F3"/>
    <w:rsid w:val="540A1014"/>
    <w:rsid w:val="54135BCB"/>
    <w:rsid w:val="5414E4F0"/>
    <w:rsid w:val="5415C4E3"/>
    <w:rsid w:val="541CC447"/>
    <w:rsid w:val="54249814"/>
    <w:rsid w:val="5428A5CF"/>
    <w:rsid w:val="543382CF"/>
    <w:rsid w:val="543FBA1A"/>
    <w:rsid w:val="5444B1BE"/>
    <w:rsid w:val="544F9804"/>
    <w:rsid w:val="545DEA6B"/>
    <w:rsid w:val="54665042"/>
    <w:rsid w:val="546878D6"/>
    <w:rsid w:val="54709485"/>
    <w:rsid w:val="5487E3FA"/>
    <w:rsid w:val="5497073B"/>
    <w:rsid w:val="5498557D"/>
    <w:rsid w:val="54A20941"/>
    <w:rsid w:val="54A279D5"/>
    <w:rsid w:val="54A51872"/>
    <w:rsid w:val="54ACAFF1"/>
    <w:rsid w:val="54AEA8A1"/>
    <w:rsid w:val="54AF1547"/>
    <w:rsid w:val="54AFCDE4"/>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B61C1"/>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6BDF5"/>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A04738"/>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3F78F0"/>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04A72"/>
    <w:rsid w:val="58271A6E"/>
    <w:rsid w:val="5832FC49"/>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2B6FE"/>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5AA6BC"/>
    <w:rsid w:val="5A65C83D"/>
    <w:rsid w:val="5A6D4EB2"/>
    <w:rsid w:val="5A6E7221"/>
    <w:rsid w:val="5A781930"/>
    <w:rsid w:val="5AA5930A"/>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B7A722"/>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3D39B"/>
    <w:rsid w:val="5DA53155"/>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8540E"/>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506C7"/>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5B254"/>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AC59A0"/>
    <w:rsid w:val="61BB5018"/>
    <w:rsid w:val="61BD5D50"/>
    <w:rsid w:val="61C55950"/>
    <w:rsid w:val="61DBB5F8"/>
    <w:rsid w:val="61DE8139"/>
    <w:rsid w:val="61E2CF21"/>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44C60"/>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8D23E"/>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215A5"/>
    <w:rsid w:val="67C7CB52"/>
    <w:rsid w:val="67EFB71D"/>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CE7DD"/>
    <w:rsid w:val="6A1D693F"/>
    <w:rsid w:val="6A2B031C"/>
    <w:rsid w:val="6A311AC1"/>
    <w:rsid w:val="6A4023C4"/>
    <w:rsid w:val="6A43472C"/>
    <w:rsid w:val="6A4877B3"/>
    <w:rsid w:val="6A4CA04E"/>
    <w:rsid w:val="6A4CB8D6"/>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B4C42"/>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77BCA0"/>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361259"/>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B95109"/>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E80C44"/>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CAE5E"/>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35EE0"/>
    <w:rsid w:val="75B4CE43"/>
    <w:rsid w:val="75BECBA6"/>
    <w:rsid w:val="75C4DB75"/>
    <w:rsid w:val="75CC8EFE"/>
    <w:rsid w:val="75D8E762"/>
    <w:rsid w:val="75DB1BF1"/>
    <w:rsid w:val="75E19E70"/>
    <w:rsid w:val="75E34405"/>
    <w:rsid w:val="75F214A6"/>
    <w:rsid w:val="75F5A529"/>
    <w:rsid w:val="7602A41A"/>
    <w:rsid w:val="76092B06"/>
    <w:rsid w:val="7617E3A9"/>
    <w:rsid w:val="76284CD5"/>
    <w:rsid w:val="7628A242"/>
    <w:rsid w:val="762B7615"/>
    <w:rsid w:val="7630F0BD"/>
    <w:rsid w:val="7636166C"/>
    <w:rsid w:val="763C3CD7"/>
    <w:rsid w:val="764304F6"/>
    <w:rsid w:val="7648755F"/>
    <w:rsid w:val="7652B24F"/>
    <w:rsid w:val="7654FE8B"/>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09A17F"/>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22D"/>
    <w:rsid w:val="7CAC788F"/>
    <w:rsid w:val="7CC71242"/>
    <w:rsid w:val="7CC7E4FA"/>
    <w:rsid w:val="7CC8AC90"/>
    <w:rsid w:val="7CCECEE8"/>
    <w:rsid w:val="7CD2422F"/>
    <w:rsid w:val="7CD3E299"/>
    <w:rsid w:val="7CD3FE9C"/>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BBD735"/>
    <w:rsid w:val="7DC3E832"/>
    <w:rsid w:val="7DC94F27"/>
    <w:rsid w:val="7DCC78C4"/>
    <w:rsid w:val="7DDAE55F"/>
    <w:rsid w:val="7DDE32CB"/>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29B2F"/>
    <w:rsid w:val="7E55CD2B"/>
    <w:rsid w:val="7E59DC4A"/>
    <w:rsid w:val="7E5C980B"/>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69BD5B1-410A-40B9-A554-4C54E68FC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character" w:customStyle="1" w:styleId="cf01">
    <w:name w:val="cf01"/>
    <w:basedOn w:val="DefaultParagraphFont"/>
    <w:rsid w:val="004328AA"/>
    <w:rPr>
      <w:rFonts w:ascii="Segoe UI" w:hAnsi="Segoe UI" w:cs="Segoe UI" w:hint="default"/>
      <w:sz w:val="18"/>
      <w:szCs w:val="18"/>
    </w:rPr>
  </w:style>
  <w:style w:type="character" w:customStyle="1" w:styleId="HeaderChar">
    <w:name w:val="Header Char"/>
    <w:basedOn w:val="DefaultParagraphFont"/>
    <w:link w:val="Header"/>
    <w:uiPriority w:val="99"/>
    <w:rsid w:val="00A87A64"/>
    <w:rPr>
      <w:rFonts w:ascii="Times New Roman" w:hAnsi="Times New Roman" w:cs="Times New Roman"/>
      <w:sz w:val="24"/>
      <w:lang w:val="fr-FR"/>
    </w:rPr>
  </w:style>
  <w:style w:type="character" w:customStyle="1" w:styleId="FooterChar">
    <w:name w:val="Footer Char"/>
    <w:basedOn w:val="DefaultParagraphFont"/>
    <w:link w:val="Footer"/>
    <w:uiPriority w:val="99"/>
    <w:rsid w:val="00A87A64"/>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87A6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87A64"/>
    <w:pPr>
      <w:spacing w:before="0"/>
      <w:jc w:val="right"/>
    </w:pPr>
    <w:rPr>
      <w:sz w:val="28"/>
    </w:rPr>
  </w:style>
  <w:style w:type="paragraph" w:customStyle="1" w:styleId="FooterSensitivity">
    <w:name w:val="Footer Sensitivity"/>
    <w:basedOn w:val="Normal"/>
    <w:rsid w:val="00A87A6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87A64"/>
    <w:pPr>
      <w:tabs>
        <w:tab w:val="center" w:pos="4535"/>
        <w:tab w:val="right" w:pos="9071"/>
      </w:tabs>
      <w:spacing w:before="0"/>
    </w:pPr>
  </w:style>
  <w:style w:type="paragraph" w:customStyle="1" w:styleId="HeaderLandscape">
    <w:name w:val="HeaderLandscape"/>
    <w:basedOn w:val="Normal"/>
    <w:rsid w:val="00A87A64"/>
    <w:pPr>
      <w:tabs>
        <w:tab w:val="center" w:pos="7285"/>
        <w:tab w:val="right" w:pos="14003"/>
      </w:tabs>
      <w:spacing w:before="0"/>
    </w:pPr>
  </w:style>
  <w:style w:type="paragraph" w:styleId="Footer">
    <w:name w:val="footer"/>
    <w:basedOn w:val="Normal"/>
    <w:link w:val="FooterChar"/>
    <w:uiPriority w:val="99"/>
    <w:unhideWhenUsed/>
    <w:rsid w:val="00A87A6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87A6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AresRegNumber xmlns="1700ab43-7395-48ff-866c-657c86ba7f4e" xsi:nil="true"/>
    <EC_ARES_NUMBER xmlns="e6c3bc29-9e11-4027-900b-c73633d7928a">
      <Url xsi:nil="true"/>
      <Description xsi:nil="true"/>
    </EC_ARES_NUMBER>
    <EC_ARES_DATE_TRANSFERRED xmlns="e6c3bc29-9e11-4027-900b-c73633d7928a" xsi:nil="true"/>
    <IconOverlay xmlns="http://schemas.microsoft.com/sharepoint/v4" xsi:nil="true"/>
    <EC_ARES_TRANSFERRED_BY xmlns="e6c3bc29-9e11-4027-900b-c73633d7928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23" ma:contentTypeDescription="Create a new document." ma:contentTypeScope="" ma:versionID="b72f66ab3e3b10f8fe9f258f947c85db">
  <xsd:schema xmlns:xsd="http://www.w3.org/2001/XMLSchema" xmlns:xs="http://www.w3.org/2001/XMLSchema" xmlns:p="http://schemas.microsoft.com/office/2006/metadata/properties" xmlns:ns1="http://schemas.microsoft.com/sharepoint/v3" xmlns:ns2="1700ab43-7395-48ff-866c-657c86ba7f4e" xmlns:ns3="e6c3bc29-9e11-4027-900b-c73633d7928a" xmlns:ns4="http://schemas.microsoft.com/sharepoint/v4" targetNamespace="http://schemas.microsoft.com/office/2006/metadata/properties" ma:root="true" ma:fieldsID="4c5fcd0a0bc2421e26d50c2cf815de47" ns1:_="" ns2:_="" ns3:_="" ns4:_="">
    <xsd:import namespace="http://schemas.microsoft.com/sharepoint/v3"/>
    <xsd:import namespace="1700ab43-7395-48ff-866c-657c86ba7f4e"/>
    <xsd:import namespace="e6c3bc29-9e11-4027-900b-c73633d7928a"/>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AresRegNumber" minOccurs="0"/>
                <xsd:element ref="ns2:MediaServiceSearchPropertie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1" nillable="true" ma:displayName="Declared Record" ma:hidden="true" ma:internalName="_vti_ItemDeclaredRecord" ma:readOnly="true">
      <xsd:simpleType>
        <xsd:restriction base="dms:DateTime"/>
      </xsd:simpleType>
    </xsd:element>
    <xsd:element name="_vti_ItemHoldRecordStatus" ma:index="22"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AresRegNumber" ma:index="15" nillable="true" ma:displayName="Ares Reg Number" ma:format="Dropdown" ma:internalName="AresRegNumber">
      <xsd:simpleType>
        <xsd:restriction base="dms:Text">
          <xsd:maxLength value="255"/>
        </xsd:restrictio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EC_ARES_NUMBER" ma:index="17" nillable="true" ma:displayName="ARES" ma:format="Hyperlink"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8" nillable="true" ma:displayName="Transferred to Ares" ma:format="DateTime" ma:hidden="true" ma:internalName="EC_ARES_DATE_TRANSFERRED">
      <xsd:simpleType>
        <xsd:restriction base="dms:DateTime"/>
      </xsd:simpleType>
    </xsd:element>
    <xsd:element name="EC_ARES_TRANSFERRED_BY" ma:index="19" nillable="true" ma:displayName="Transferred By" ma:hidden="true" ma:internalName="EC_ARES_TRANSFERRED_BY">
      <xsd:simpleType>
        <xsd:restriction base="dms:Text"/>
      </xsd:simpleType>
    </xsd:element>
    <xsd:element name="TaxCatchAll" ma:index="25" nillable="true" ma:displayName="Taxonomy Catch All Column" ma:hidden="true" ma:list="{86693cb2-b63e-42ad-aaaa-4e8fdc6d320a}"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 ds:uri="http://schemas.microsoft.com/sharepoint/v4"/>
  </ds:schemaRefs>
</ds:datastoreItem>
</file>

<file path=customXml/itemProps2.xml><?xml version="1.0" encoding="utf-8"?>
<ds:datastoreItem xmlns:ds="http://schemas.openxmlformats.org/officeDocument/2006/customXml" ds:itemID="{88A62AA8-EBD3-4BED-8D03-152DBEC6F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8B746B6B-F8BC-490F-A988-938D0BD24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437</TotalTime>
  <Pages>5</Pages>
  <Words>1139</Words>
  <Characters>6494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7618</CharactersWithSpaces>
  <SharedDoc>false</SharedDoc>
  <HLinks>
    <vt:vector size="12" baseType="variant">
      <vt:variant>
        <vt:i4>7143534</vt:i4>
      </vt:variant>
      <vt:variant>
        <vt:i4>3</vt:i4>
      </vt:variant>
      <vt:variant>
        <vt:i4>0</vt:i4>
      </vt:variant>
      <vt:variant>
        <vt:i4>5</vt:i4>
      </vt:variant>
      <vt:variant>
        <vt:lpwstr>http://data.europa.eu/eli/reg/2021/1755/oj</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1227</cp:revision>
  <dcterms:created xsi:type="dcterms:W3CDTF">2026-06-04T11:49:00Z</dcterms:created>
  <dcterms:modified xsi:type="dcterms:W3CDTF">2026-06-25T10:58:00Z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