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B18" w:rsidRPr="00A8567E" w:rsidRDefault="00843E8D" w:rsidP="00843E8D">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4C152EC-925F-4389-9918-3EC64A1176FF" style="width:455.25pt;height:342.75pt">
            <v:imagedata r:id="rId11" o:title=""/>
          </v:shape>
        </w:pict>
      </w:r>
    </w:p>
    <w:p w:rsidR="00530CF0" w:rsidRPr="00A8567E" w:rsidRDefault="00530CF0" w:rsidP="00530CF0">
      <w:pPr>
        <w:pStyle w:val="Pagedecouverture"/>
        <w:rPr>
          <w:noProof/>
        </w:rPr>
        <w:sectPr w:rsidR="00530CF0" w:rsidRPr="00A8567E" w:rsidSect="00843E8D">
          <w:footerReference w:type="even" r:id="rId12"/>
          <w:footerReference w:type="default" r:id="rId13"/>
          <w:pgSz w:w="11907" w:h="16839"/>
          <w:pgMar w:top="1134" w:right="1417" w:bottom="1134" w:left="1417" w:header="709" w:footer="709" w:gutter="0"/>
          <w:pgNumType w:start="0"/>
          <w:cols w:space="720"/>
          <w:docGrid w:linePitch="360"/>
        </w:sectPr>
      </w:pPr>
    </w:p>
    <w:p w:rsidR="00530CF0" w:rsidRPr="00A8567E" w:rsidRDefault="00530CF0" w:rsidP="00530CF0">
      <w:pPr>
        <w:pStyle w:val="Exposdesmotifstitre"/>
        <w:rPr>
          <w:noProof/>
        </w:rPr>
      </w:pPr>
      <w:bookmarkStart w:id="1" w:name="_GoBack"/>
      <w:bookmarkEnd w:id="1"/>
    </w:p>
    <w:p w:rsidR="00530CF0" w:rsidRPr="00A8567E" w:rsidRDefault="00530CF0" w:rsidP="00530CF0">
      <w:pPr>
        <w:rPr>
          <w:noProof/>
        </w:rPr>
      </w:pPr>
    </w:p>
    <w:p w:rsidR="00CC7D27" w:rsidRDefault="00511663">
      <w:pPr>
        <w:pStyle w:val="Rfrenceinterinstitutionnelle"/>
        <w:rPr>
          <w:noProof/>
        </w:rPr>
      </w:pPr>
      <w:r>
        <w:rPr>
          <w:noProof/>
        </w:rPr>
        <w:t>2026/0162 (NLE)</w:t>
      </w:r>
    </w:p>
    <w:p w:rsidR="002709B6" w:rsidRPr="00A8567E" w:rsidRDefault="00A8567E" w:rsidP="00A8567E">
      <w:pPr>
        <w:pStyle w:val="Statut"/>
        <w:rPr>
          <w:noProof/>
        </w:rPr>
      </w:pPr>
      <w:r w:rsidRPr="00A8567E">
        <w:rPr>
          <w:noProof/>
        </w:rPr>
        <w:t>Propunere de</w:t>
      </w:r>
    </w:p>
    <w:p w:rsidR="002709B6" w:rsidRPr="00A8567E" w:rsidRDefault="00A8567E" w:rsidP="00A8567E">
      <w:pPr>
        <w:pStyle w:val="Typedudocument"/>
        <w:rPr>
          <w:noProof/>
        </w:rPr>
      </w:pPr>
      <w:r w:rsidRPr="00A8567E">
        <w:rPr>
          <w:noProof/>
        </w:rPr>
        <w:t>DECIZIE DE PUNERE ÎN APLICARE A CONSILIULUI</w:t>
      </w:r>
    </w:p>
    <w:p w:rsidR="002F19B5" w:rsidRPr="00A8567E" w:rsidRDefault="00A8567E" w:rsidP="00A8567E">
      <w:pPr>
        <w:pStyle w:val="Titreobjet"/>
        <w:rPr>
          <w:noProof/>
        </w:rPr>
      </w:pPr>
      <w:r w:rsidRPr="00A8567E">
        <w:rPr>
          <w:noProof/>
        </w:rPr>
        <w:t>de modificare a Deciziei de punere în aplicare din 29 octombrie 2021 de aprobare a evaluării planului de redresare și reziliență al Finlandei</w:t>
      </w:r>
    </w:p>
    <w:p w:rsidR="00007F85" w:rsidRPr="00A8567E" w:rsidRDefault="00007F85" w:rsidP="002F19B5">
      <w:pPr>
        <w:pStyle w:val="Institutionquiagit"/>
        <w:rPr>
          <w:noProof/>
        </w:rPr>
      </w:pPr>
      <w:r w:rsidRPr="00A8567E">
        <w:rPr>
          <w:noProof/>
        </w:rPr>
        <w:t>CONSILIUL UNIUNII EUROPENE,</w:t>
      </w:r>
    </w:p>
    <w:p w:rsidR="00007F85" w:rsidRPr="00A8567E" w:rsidRDefault="00007F85" w:rsidP="00007F85">
      <w:pPr>
        <w:rPr>
          <w:noProof/>
        </w:rPr>
      </w:pPr>
      <w:r w:rsidRPr="00A8567E">
        <w:rPr>
          <w:noProof/>
        </w:rPr>
        <w:t>având în vedere Tratatul privind funcționarea Uniunii Europene,</w:t>
      </w:r>
    </w:p>
    <w:p w:rsidR="00007F85" w:rsidRPr="00A8567E" w:rsidRDefault="00007F85" w:rsidP="00007F85">
      <w:pPr>
        <w:rPr>
          <w:noProof/>
        </w:rPr>
      </w:pPr>
      <w:r w:rsidRPr="00A8567E">
        <w:rPr>
          <w:noProof/>
        </w:rPr>
        <w:t>având în vedere Regulamentul (UE) 2021/241 al Parlamentului European și al Consiliului din 12 februarie 2021 de instituire a Mecanismului de redresare și reziliență</w:t>
      </w:r>
      <w:r w:rsidRPr="00A8567E">
        <w:rPr>
          <w:rStyle w:val="FootnoteReference"/>
          <w:rFonts w:eastAsia="Times New Roman"/>
          <w:noProof/>
        </w:rPr>
        <w:footnoteReference w:id="2"/>
      </w:r>
      <w:r w:rsidRPr="00A8567E">
        <w:rPr>
          <w:noProof/>
        </w:rPr>
        <w:t>, în special articolul 20 alineatul (1),</w:t>
      </w:r>
    </w:p>
    <w:p w:rsidR="00007F85" w:rsidRPr="00A8567E" w:rsidRDefault="00007F85" w:rsidP="00007F85">
      <w:pPr>
        <w:rPr>
          <w:noProof/>
        </w:rPr>
      </w:pPr>
      <w:r w:rsidRPr="00A8567E">
        <w:rPr>
          <w:noProof/>
        </w:rPr>
        <w:t>având în vedere propunerea Comisiei Europene,</w:t>
      </w:r>
    </w:p>
    <w:p w:rsidR="00007F85" w:rsidRPr="00A8567E" w:rsidRDefault="00007F85" w:rsidP="00007F85">
      <w:pPr>
        <w:rPr>
          <w:noProof/>
        </w:rPr>
      </w:pPr>
      <w:r w:rsidRPr="00A8567E">
        <w:rPr>
          <w:noProof/>
        </w:rPr>
        <w:t>întrucât:</w:t>
      </w:r>
    </w:p>
    <w:p w:rsidR="00BE7BF1" w:rsidRPr="00A8567E" w:rsidRDefault="00BE7BF1" w:rsidP="00734BC5">
      <w:pPr>
        <w:pStyle w:val="ManualConsidrant"/>
        <w:rPr>
          <w:rFonts w:eastAsia="Times New Roman"/>
          <w:noProof/>
        </w:rPr>
      </w:pPr>
      <w:r>
        <w:rPr>
          <w:noProof/>
        </w:rPr>
        <w:t>(1)</w:t>
      </w:r>
      <w:r>
        <w:rPr>
          <w:noProof/>
        </w:rPr>
        <w:tab/>
      </w:r>
      <w:r w:rsidRPr="00A8567E">
        <w:rPr>
          <w:noProof/>
        </w:rPr>
        <w:t>În urma transmiterii de către Finlanda, la 27 mai 2021, a planului său național de redresare și reziliență („PRR”), Comisia a propus Consiliului ca planul să primească o evaluare pozitivă. La 29 octombrie 2021, Consiliul a aprobat evaluarea pozitivă printr-o decizie de punere în aplicare (denumită în continuare „Decizia de punere în aplicare a Consiliului din 29 octombrie 2021”</w:t>
      </w:r>
      <w:r w:rsidRPr="00A8567E">
        <w:rPr>
          <w:rStyle w:val="FootnoteReference"/>
          <w:rFonts w:eastAsia="Times New Roman"/>
          <w:noProof/>
        </w:rPr>
        <w:footnoteReference w:id="3"/>
      </w:r>
      <w:r w:rsidRPr="00A8567E">
        <w:rPr>
          <w:noProof/>
        </w:rPr>
        <w:t>). Decizia de punere în aplicare a Consiliului din 29 octombrie 2021 a fost modificată prin deciziile de punere în aplicare ale Consiliului din 14 martie 2023</w:t>
      </w:r>
      <w:r w:rsidRPr="00A8567E">
        <w:rPr>
          <w:rStyle w:val="FootnoteReference"/>
          <w:rFonts w:eastAsia="Times New Roman"/>
          <w:noProof/>
        </w:rPr>
        <w:footnoteReference w:id="4"/>
      </w:r>
      <w:r w:rsidRPr="00A8567E">
        <w:rPr>
          <w:noProof/>
        </w:rPr>
        <w:t>, 8 decembrie 2023</w:t>
      </w:r>
      <w:r w:rsidRPr="00A8567E">
        <w:rPr>
          <w:rStyle w:val="FootnoteReference"/>
          <w:rFonts w:eastAsia="Times New Roman"/>
          <w:noProof/>
        </w:rPr>
        <w:footnoteReference w:id="5"/>
      </w:r>
      <w:r w:rsidRPr="00A8567E">
        <w:rPr>
          <w:noProof/>
        </w:rPr>
        <w:t>, 16 iulie 2024</w:t>
      </w:r>
      <w:r w:rsidRPr="00A8567E">
        <w:rPr>
          <w:rStyle w:val="FootnoteReference"/>
          <w:noProof/>
        </w:rPr>
        <w:footnoteReference w:id="6"/>
      </w:r>
      <w:r w:rsidRPr="00A8567E">
        <w:rPr>
          <w:noProof/>
        </w:rPr>
        <w:t>, 18 iulie 2025</w:t>
      </w:r>
      <w:r w:rsidRPr="00A8567E">
        <w:rPr>
          <w:rStyle w:val="FootnoteReference"/>
          <w:rFonts w:eastAsia="Times New Roman"/>
          <w:noProof/>
        </w:rPr>
        <w:footnoteReference w:id="7"/>
      </w:r>
      <w:r w:rsidRPr="00A8567E">
        <w:rPr>
          <w:noProof/>
        </w:rPr>
        <w:t xml:space="preserve"> și 20 ianuarie 2026</w:t>
      </w:r>
      <w:r w:rsidRPr="00A8567E">
        <w:rPr>
          <w:rStyle w:val="FootnoteReference"/>
          <w:noProof/>
        </w:rPr>
        <w:footnoteReference w:id="8"/>
      </w:r>
      <w:r w:rsidRPr="00A8567E">
        <w:rPr>
          <w:noProof/>
        </w:rPr>
        <w:t>.</w:t>
      </w:r>
    </w:p>
    <w:p w:rsidR="00007F85" w:rsidRPr="00A8567E" w:rsidRDefault="00007F85" w:rsidP="7CD3FE9C">
      <w:pPr>
        <w:pStyle w:val="ManualConsidrant"/>
        <w:rPr>
          <w:rFonts w:eastAsia="Times New Roman"/>
          <w:noProof/>
        </w:rPr>
      </w:pPr>
      <w:r>
        <w:rPr>
          <w:noProof/>
        </w:rPr>
        <w:t>(2)</w:t>
      </w:r>
      <w:r>
        <w:rPr>
          <w:noProof/>
        </w:rPr>
        <w:tab/>
      </w:r>
      <w:r w:rsidRPr="00A8567E">
        <w:rPr>
          <w:noProof/>
        </w:rPr>
        <w:t xml:space="preserve">La 28 mai 2026, Finlanda </w:t>
      </w:r>
      <w:bookmarkStart w:id="2" w:name="_Hlk130805569"/>
      <w:r w:rsidRPr="00A8567E">
        <w:rPr>
          <w:noProof/>
        </w:rPr>
        <w:t>a adresat Comisiei o cerere motivată de a prezenta o propunere de modificare a Deciziei de punere în aplicare a Consiliului din 29 octombrie 2021 în conformitate cu articolul 21 alineatul (1) din Regulamentul (UE) 2021/241, pe motiv că, în parte, planul de redresare și reziliență nu mai este realizabil, din cauza unor circumstanțe obiective. Pe această bază, Finlanda a prezentat un plan de redresare și reziliență modificat.</w:t>
      </w:r>
      <w:bookmarkEnd w:id="2"/>
    </w:p>
    <w:p w:rsidR="00007F85" w:rsidRPr="00A8567E" w:rsidRDefault="00007F85" w:rsidP="00007F85">
      <w:pPr>
        <w:rPr>
          <w:b/>
          <w:bCs/>
          <w:i/>
          <w:iCs/>
          <w:noProof/>
        </w:rPr>
      </w:pPr>
      <w:r w:rsidRPr="00A8567E">
        <w:rPr>
          <w:b/>
          <w:i/>
          <w:noProof/>
        </w:rPr>
        <w:t>Modificări în baza articolului 21 din Regulamentul (UE) 2021/241</w:t>
      </w:r>
    </w:p>
    <w:p w:rsidR="00007F85" w:rsidRPr="00A8567E" w:rsidRDefault="00007F85" w:rsidP="00007F85">
      <w:pPr>
        <w:pStyle w:val="ManualConsidrant"/>
        <w:rPr>
          <w:rFonts w:eastAsia="Times New Roman"/>
          <w:noProof/>
        </w:rPr>
      </w:pPr>
      <w:r>
        <w:rPr>
          <w:noProof/>
        </w:rPr>
        <w:t>(3)</w:t>
      </w:r>
      <w:r>
        <w:rPr>
          <w:noProof/>
        </w:rPr>
        <w:tab/>
      </w:r>
      <w:r w:rsidRPr="00A8567E">
        <w:rPr>
          <w:noProof/>
        </w:rPr>
        <w:t>Modificările care au fost aduse planului de redresare și reziliență prezentat de Finlanda din cauza unor circumstanțe obiective privesc patru măsuri.</w:t>
      </w:r>
    </w:p>
    <w:p w:rsidR="00D41863" w:rsidRPr="00A8567E" w:rsidRDefault="00F82A14" w:rsidP="00007F85">
      <w:pPr>
        <w:pStyle w:val="ManualConsidrant"/>
        <w:rPr>
          <w:rFonts w:eastAsia="Times New Roman"/>
          <w:noProof/>
        </w:rPr>
      </w:pPr>
      <w:r>
        <w:rPr>
          <w:noProof/>
        </w:rPr>
        <w:t>(4)</w:t>
      </w:r>
      <w:r>
        <w:rPr>
          <w:noProof/>
        </w:rPr>
        <w:tab/>
      </w:r>
      <w:r w:rsidRPr="00A8567E">
        <w:rPr>
          <w:noProof/>
        </w:rPr>
        <w:t>Finlanda a explicat că o măsură a fost modificată pentru a pune în aplicare o alternativă mai bună în scopul atingerii nivelului de ambiție inițial al măsurii respective. Este vorba despre măsura P2C3R1 (Asigurarea unei supravegheri și a unei aplicări eficace a măsurilor de prevenire a spălării banilor).</w:t>
      </w:r>
      <w:r w:rsidRPr="00A8567E">
        <w:rPr>
          <w:noProof/>
          <w:color w:val="000000" w:themeColor="text1"/>
        </w:rPr>
        <w:t xml:space="preserve"> </w:t>
      </w:r>
      <w:r w:rsidRPr="00A8567E">
        <w:rPr>
          <w:noProof/>
        </w:rPr>
        <w:t>Pe această bază, Finlanda a solicitat modificarea măsurii respective.</w:t>
      </w:r>
      <w:r w:rsidRPr="00A8567E">
        <w:rPr>
          <w:noProof/>
          <w:color w:val="000000" w:themeColor="text1"/>
        </w:rPr>
        <w:t xml:space="preserve"> </w:t>
      </w:r>
      <w:r w:rsidRPr="00A8567E">
        <w:rPr>
          <w:noProof/>
        </w:rPr>
        <w:t>Decizia de punere în aplicare a Consiliului din 29 octombrie 2021 ar trebui modificată în consecință.</w:t>
      </w:r>
    </w:p>
    <w:p w:rsidR="00007F85" w:rsidRPr="00A8567E" w:rsidRDefault="00234C98" w:rsidP="00007F85">
      <w:pPr>
        <w:pStyle w:val="ManualConsidrant"/>
        <w:rPr>
          <w:rFonts w:eastAsia="Times New Roman"/>
          <w:noProof/>
        </w:rPr>
      </w:pPr>
      <w:r>
        <w:rPr>
          <w:noProof/>
        </w:rPr>
        <w:t>(5)</w:t>
      </w:r>
      <w:r>
        <w:rPr>
          <w:noProof/>
        </w:rPr>
        <w:tab/>
      </w:r>
      <w:r w:rsidRPr="00A8567E">
        <w:rPr>
          <w:noProof/>
        </w:rPr>
        <w:t xml:space="preserve">Finlanda a explicat că au fost modificate trei măsuri în scopul punerii în aplicare a unei alternative mai bune care să permită reducerea sarcinii administrative și simplificarea deciziei de punere în aplicare a Consiliului, concomitent cu îndeplinirea obiectivelor măsurilor respective. Este vorba despre P4C1I4 (Introducerea inovațiilor digitale pentru serviciile de asistență socială și de sănătate), P4C1I3 (Consolidarea bazei de cunoștințe și a procesului decizional bazat pe dovezi pentru a spori rentabilitatea serviciilor de asistență socială și de sănătate) și P4C1I5 (Introducerea unui sistem digital de informații privind asistența medicală centrat </w:t>
      </w:r>
      <w:r w:rsidRPr="00A8567E">
        <w:rPr>
          <w:noProof/>
        </w:rPr>
        <w:cr/>
      </w:r>
      <w:r w:rsidRPr="00A8567E">
        <w:rPr>
          <w:noProof/>
        </w:rPr>
        <w:br/>
        <w:t>pe persoană în Åland). Pe această bază, Finlanda a solicitat modificarea măsurii.</w:t>
      </w:r>
      <w:r w:rsidRPr="00A8567E">
        <w:rPr>
          <w:noProof/>
          <w:color w:val="000000" w:themeColor="text1"/>
        </w:rPr>
        <w:t xml:space="preserve"> </w:t>
      </w:r>
      <w:r w:rsidRPr="00A8567E">
        <w:rPr>
          <w:noProof/>
        </w:rPr>
        <w:t>Decizia de punere în aplicare a Consiliului din 29 octombrie 2021 ar trebui modificată în consecință.</w:t>
      </w:r>
    </w:p>
    <w:bookmarkEnd w:id="0"/>
    <w:p w:rsidR="00007F85" w:rsidRPr="00A8567E" w:rsidRDefault="00007F85" w:rsidP="00007F85">
      <w:pPr>
        <w:rPr>
          <w:b/>
          <w:bCs/>
          <w:i/>
          <w:iCs/>
          <w:noProof/>
        </w:rPr>
      </w:pPr>
      <w:r w:rsidRPr="00A8567E">
        <w:rPr>
          <w:b/>
          <w:i/>
          <w:noProof/>
        </w:rPr>
        <w:t>Corectarea erorilor materiale</w:t>
      </w:r>
    </w:p>
    <w:p w:rsidR="001C7E7B" w:rsidRPr="00A8567E" w:rsidRDefault="008009F0" w:rsidP="00477210">
      <w:pPr>
        <w:pStyle w:val="ManualConsidrant"/>
        <w:ind w:left="720" w:hanging="720"/>
        <w:rPr>
          <w:noProof/>
        </w:rPr>
      </w:pPr>
      <w:r>
        <w:rPr>
          <w:noProof/>
        </w:rPr>
        <w:t>(6)</w:t>
      </w:r>
      <w:r>
        <w:rPr>
          <w:noProof/>
        </w:rPr>
        <w:tab/>
      </w:r>
      <w:r w:rsidRPr="00A8567E">
        <w:rPr>
          <w:noProof/>
        </w:rPr>
        <w:t>În textul deciziei de punere în aplicare a Consiliului au fost identificate patru erori materiale care afectează un jalon, trei ținte și patru măsuri din cadrul a trei componente. Decizia de punere în aplicare a Consiliului ar trebui modificată pentru a corecta erorile materiale care nu reflectă conținutul planului de redresare și reziliență prezentat Comisiei la 27 mai 2021, astfel cum a fost convenit de Comisie și Finlanda. Aceste erori materiale se referă la ținta 8 a P1C1I2 (Investiții în noi tehnologii energetice) din cadrul componentei P1C1 (Transformarea sistemului energetic), la jalonul 12 și la descrierea măsurii P1C2R1 (Reforma Legii climei și industrializarea cu emisii scăzute de dioxid de carbon) din cadrul componentei P1C2 (Reforme industriale și investiții în sprijinul tranziției verzi și digitale), la ținta 85 a P3C1R4 [Ocuparea forței de muncă și piața forței de muncă – Consolidarea serviciilor multidisciplinare pentru tineri (serviciile Ohjaamo)] din cadrul componentei P3C1 (Ocuparea forței de muncă și piața forței de muncă) și la jalonul 147 al P5C1I1 (Investiții pentru tranziția curată) din cadrul componentei P5C1 (REPowerEU). Respectivele corecturi nu afectează punerea în aplicare a măsurilor în cauză.</w:t>
      </w:r>
    </w:p>
    <w:p w:rsidR="00007F85" w:rsidRPr="00A8567E" w:rsidRDefault="00007F85" w:rsidP="00007F85">
      <w:pPr>
        <w:rPr>
          <w:b/>
          <w:bCs/>
          <w:i/>
          <w:iCs/>
          <w:noProof/>
        </w:rPr>
      </w:pPr>
      <w:r w:rsidRPr="00A8567E">
        <w:rPr>
          <w:b/>
          <w:i/>
          <w:noProof/>
        </w:rPr>
        <w:t>Evaluarea Comisiei</w:t>
      </w:r>
    </w:p>
    <w:p w:rsidR="00007F85" w:rsidRPr="00A8567E" w:rsidRDefault="00007F85" w:rsidP="00007F85">
      <w:pPr>
        <w:pStyle w:val="ManualConsidrant"/>
        <w:rPr>
          <w:rFonts w:eastAsia="Times New Roman"/>
          <w:noProof/>
        </w:rPr>
      </w:pPr>
      <w:r>
        <w:rPr>
          <w:noProof/>
        </w:rPr>
        <w:t>(7)</w:t>
      </w:r>
      <w:r>
        <w:rPr>
          <w:noProof/>
        </w:rPr>
        <w:tab/>
      </w:r>
      <w:r w:rsidRPr="00A8567E">
        <w:rPr>
          <w:noProof/>
        </w:rPr>
        <w:t>Comisia a evaluat planul de redresare și reziliență modificat în raport cu criteriile de evaluare prevăzute la articolul 19 alineatul (3) din Regulamentul (UE) 2021/241.</w:t>
      </w:r>
    </w:p>
    <w:p w:rsidR="00007F85" w:rsidRPr="00A8567E" w:rsidRDefault="00007F85" w:rsidP="00007F85">
      <w:pPr>
        <w:pStyle w:val="ManualConsidrant"/>
        <w:rPr>
          <w:rStyle w:val="normaltextrun"/>
          <w:rFonts w:eastAsia="Times New Roman"/>
          <w:noProof/>
        </w:rPr>
      </w:pPr>
      <w:r>
        <w:rPr>
          <w:noProof/>
        </w:rPr>
        <w:t>(8)</w:t>
      </w:r>
      <w:r>
        <w:rPr>
          <w:noProof/>
        </w:rPr>
        <w:tab/>
      </w:r>
      <w:r w:rsidRPr="00A8567E">
        <w:rPr>
          <w:noProof/>
        </w:rPr>
        <w:t xml:space="preserve">Comisia consideră că modificările prezentate de Finlanda nu afectează evaluarea pozitivă a planului de redresare și reziliență formulată în Decizia de punere în aplicare a Consiliului din 29 octombrie 2021 în ceea ce privește relevanța, eficacitatea, eficiența și coerența planului de redresare și reziliență în raport cu criteriile de evaluare prevăzute la articolul 19 alineatul (3) literele </w:t>
      </w:r>
      <w:r w:rsidRPr="00A8567E">
        <w:rPr>
          <w:rStyle w:val="normaltextrun"/>
          <w:noProof/>
          <w:shd w:val="clear" w:color="auto" w:fill="FFFFFF"/>
        </w:rPr>
        <w:t>(a), (b), (c), (d),(da), (db), (e), (f), (g), (h), (i), (j) și (k)</w:t>
      </w:r>
      <w:r w:rsidRPr="00A8567E">
        <w:rPr>
          <w:noProof/>
        </w:rPr>
        <w:t xml:space="preserve"> din Regulamentul (UE) 2021/241.</w:t>
      </w:r>
    </w:p>
    <w:p w:rsidR="00007F85" w:rsidRPr="00A8567E" w:rsidRDefault="00007F85" w:rsidP="00007F85">
      <w:pPr>
        <w:rPr>
          <w:b/>
          <w:bCs/>
          <w:i/>
          <w:iCs/>
          <w:noProof/>
        </w:rPr>
      </w:pPr>
      <w:r w:rsidRPr="00A8567E">
        <w:rPr>
          <w:b/>
          <w:i/>
          <w:noProof/>
        </w:rPr>
        <w:t>Evaluare pozitivă</w:t>
      </w:r>
    </w:p>
    <w:p w:rsidR="00007F85" w:rsidRPr="00A8567E" w:rsidRDefault="00007F85" w:rsidP="00007F85">
      <w:pPr>
        <w:pStyle w:val="ManualConsidrant"/>
        <w:rPr>
          <w:rFonts w:eastAsia="Times New Roman"/>
          <w:noProof/>
        </w:rPr>
      </w:pPr>
      <w:r>
        <w:rPr>
          <w:noProof/>
        </w:rPr>
        <w:t>(9)</w:t>
      </w:r>
      <w:r>
        <w:rPr>
          <w:noProof/>
        </w:rPr>
        <w:tab/>
      </w:r>
      <w:r w:rsidRPr="00A8567E">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și cu anexa V la acest regulament, ar trebui să fie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A8567E" w:rsidRDefault="00007F85" w:rsidP="5F7506C7">
      <w:pPr>
        <w:rPr>
          <w:b/>
          <w:bCs/>
          <w:i/>
          <w:iCs/>
          <w:noProof/>
        </w:rPr>
      </w:pPr>
      <w:r w:rsidRPr="00A8567E">
        <w:rPr>
          <w:b/>
          <w:i/>
          <w:noProof/>
        </w:rPr>
        <w:t>Contribuția financiară</w:t>
      </w:r>
    </w:p>
    <w:p w:rsidR="004328AA" w:rsidRPr="00A8567E" w:rsidRDefault="004328AA" w:rsidP="05A07D74">
      <w:pPr>
        <w:pStyle w:val="ManualConsidrant"/>
        <w:ind w:left="720" w:hanging="720"/>
        <w:rPr>
          <w:noProof/>
        </w:rPr>
      </w:pPr>
      <w:r>
        <w:rPr>
          <w:noProof/>
        </w:rPr>
        <w:t>(10)</w:t>
      </w:r>
      <w:r>
        <w:rPr>
          <w:noProof/>
        </w:rPr>
        <w:tab/>
      </w:r>
      <w:r w:rsidRPr="00A8567E">
        <w:rPr>
          <w:noProof/>
        </w:rPr>
        <w:t>Costurile totale estimate ale planului de redresare și reziliență modificat al Finlandei sunt de 1 949 226 000 EUR. Întrucât cuantumul costului total estimat al planului de redresare și reziliență modificat este mai mare decât contribuția financiară maximă actualizată disponibilă pentru Finlanda, contribuția financiară stabilită în conformitate cu articolul 4a din Regulamentul (UE) 2021/1755 al Parlamentului European și al Consiliului</w:t>
      </w:r>
      <w:r w:rsidRPr="00A8567E">
        <w:rPr>
          <w:rStyle w:val="FootnoteReference"/>
          <w:noProof/>
        </w:rPr>
        <w:footnoteReference w:id="9"/>
      </w:r>
      <w:r w:rsidRPr="00A8567E">
        <w:rPr>
          <w:noProof/>
        </w:rPr>
        <w:t>, cu articolul 20 alineatul (4) și cu articolul 21a alineatul (6) din Regulamentul (UE) 2021/241 care este alocată planului de redresare și reziliență modificat al Finlandei ar trebui să fie egală cu 1 949 059 854 EUR. Prin urmare, contribuția financiară pusă la dispoziția Finlandei rămâne neschimbată.</w:t>
      </w:r>
    </w:p>
    <w:p w:rsidR="004328AA" w:rsidRPr="00A8567E" w:rsidRDefault="004328AA" w:rsidP="004328AA">
      <w:pPr>
        <w:pStyle w:val="ManualConsidrant"/>
        <w:rPr>
          <w:noProof/>
        </w:rPr>
      </w:pPr>
      <w:r>
        <w:rPr>
          <w:noProof/>
        </w:rPr>
        <w:t>(11)</w:t>
      </w:r>
      <w:r>
        <w:rPr>
          <w:noProof/>
        </w:rPr>
        <w:tab/>
      </w:r>
      <w:r w:rsidRPr="00A8567E">
        <w:rPr>
          <w:noProof/>
        </w:rPr>
        <w:t>Decizia de punere în aplicare a Consiliului din 29 octombrie 2021 ar trebui modificată în consecință. Din motive de claritate, anexa la Decizia de punere în aplicare a Consiliului din 29 octombrie 2021 ar trebui să fie înlocuită în întregime.</w:t>
      </w:r>
    </w:p>
    <w:p w:rsidR="004328AA" w:rsidRPr="00A8567E" w:rsidRDefault="004328AA" w:rsidP="004328AA">
      <w:pPr>
        <w:pStyle w:val="ManualConsidrant"/>
        <w:rPr>
          <w:noProof/>
        </w:rPr>
      </w:pPr>
      <w:r>
        <w:rPr>
          <w:noProof/>
        </w:rPr>
        <w:t>(12)</w:t>
      </w:r>
      <w:r>
        <w:rPr>
          <w:noProof/>
        </w:rPr>
        <w:tab/>
      </w:r>
      <w:r w:rsidRPr="00A8567E">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A8567E" w:rsidRDefault="00007F85" w:rsidP="00007F85">
      <w:pPr>
        <w:pStyle w:val="Formuledadoption"/>
        <w:rPr>
          <w:noProof/>
        </w:rPr>
      </w:pPr>
      <w:r w:rsidRPr="00A8567E">
        <w:rPr>
          <w:noProof/>
        </w:rPr>
        <w:t>ADOPTĂ PREZENTA DECIZIE:</w:t>
      </w:r>
    </w:p>
    <w:p w:rsidR="00007F85" w:rsidRPr="00A8567E" w:rsidRDefault="00007F85" w:rsidP="00007F85">
      <w:pPr>
        <w:pStyle w:val="Titrearticle"/>
        <w:rPr>
          <w:noProof/>
        </w:rPr>
      </w:pPr>
      <w:r w:rsidRPr="00A8567E">
        <w:rPr>
          <w:noProof/>
        </w:rPr>
        <w:t xml:space="preserve">Articolul 1 </w:t>
      </w:r>
      <w:r w:rsidRPr="00A8567E">
        <w:rPr>
          <w:noProof/>
        </w:rPr>
        <w:br/>
        <w:t>Aprobarea evaluării planului de redresare și reziliență</w:t>
      </w:r>
    </w:p>
    <w:p w:rsidR="00007F85" w:rsidRPr="00A8567E" w:rsidRDefault="00007F85" w:rsidP="00007F85">
      <w:pPr>
        <w:rPr>
          <w:rFonts w:eastAsia="Times New Roman"/>
          <w:noProof/>
        </w:rPr>
      </w:pPr>
      <w:r w:rsidRPr="00A8567E">
        <w:rPr>
          <w:noProof/>
        </w:rPr>
        <w:t>Se aprobă evaluarea planului de redresare și reziliență modificat al Finlandei pe baza criteriilor prevăzute la articolul 19 alineatul (3) din Regulamentul (UE) 2021/241.</w:t>
      </w:r>
    </w:p>
    <w:p w:rsidR="00007F85" w:rsidRPr="00A8567E" w:rsidRDefault="00007F85" w:rsidP="00007F85">
      <w:pPr>
        <w:pStyle w:val="Titrearticle"/>
        <w:rPr>
          <w:noProof/>
        </w:rPr>
      </w:pPr>
      <w:r w:rsidRPr="00A8567E">
        <w:rPr>
          <w:noProof/>
        </w:rPr>
        <w:t xml:space="preserve">Articolul 2 </w:t>
      </w:r>
      <w:r w:rsidRPr="00A8567E">
        <w:rPr>
          <w:noProof/>
        </w:rPr>
        <w:br/>
        <w:t>Modificări</w:t>
      </w:r>
    </w:p>
    <w:p w:rsidR="00007F85" w:rsidRPr="00A8567E" w:rsidRDefault="00007F85" w:rsidP="00007F85">
      <w:pPr>
        <w:rPr>
          <w:noProof/>
        </w:rPr>
      </w:pPr>
      <w:r w:rsidRPr="00A8567E">
        <w:rPr>
          <w:noProof/>
        </w:rPr>
        <w:t>Decizia de punere în aplicare a Consiliului din 29 octombrie 2021 de aprobare a evaluării planului de redresare și reziliență al Finlandei se modifică după cum urmează:</w:t>
      </w:r>
    </w:p>
    <w:p w:rsidR="00007F85" w:rsidRPr="00A8567E" w:rsidRDefault="00007F85" w:rsidP="00007F85">
      <w:pPr>
        <w:rPr>
          <w:noProof/>
        </w:rPr>
      </w:pPr>
      <w:r w:rsidRPr="00A8567E">
        <w:rPr>
          <w:noProof/>
        </w:rPr>
        <w:t>Anexa se înlocuiește cu textul din anexa la prezenta decizie.</w:t>
      </w:r>
    </w:p>
    <w:p w:rsidR="00007F85" w:rsidRPr="00A8567E" w:rsidRDefault="00007F85" w:rsidP="0094451E">
      <w:pPr>
        <w:pStyle w:val="Titrearticle"/>
        <w:pageBreakBefore/>
        <w:rPr>
          <w:noProof/>
        </w:rPr>
      </w:pPr>
      <w:r w:rsidRPr="00A8567E">
        <w:rPr>
          <w:noProof/>
        </w:rPr>
        <w:t xml:space="preserve">Articolul 3 </w:t>
      </w:r>
      <w:r w:rsidRPr="00A8567E">
        <w:rPr>
          <w:noProof/>
        </w:rPr>
        <w:br/>
        <w:t>Destinatar</w:t>
      </w:r>
    </w:p>
    <w:p w:rsidR="00007F85" w:rsidRPr="00A8567E" w:rsidRDefault="00007F85" w:rsidP="00007F85">
      <w:pPr>
        <w:rPr>
          <w:noProof/>
        </w:rPr>
      </w:pPr>
      <w:r w:rsidRPr="00A8567E">
        <w:rPr>
          <w:noProof/>
        </w:rPr>
        <w:t>Prezenta decizie se adresează Republicii Finlanda.</w:t>
      </w:r>
    </w:p>
    <w:p w:rsidR="00007F85" w:rsidRPr="00A8567E" w:rsidRDefault="00A8567E" w:rsidP="0094451E">
      <w:pPr>
        <w:pStyle w:val="Fait"/>
        <w:rPr>
          <w:noProof/>
        </w:rPr>
      </w:pPr>
      <w:r>
        <w:rPr>
          <w:noProof/>
        </w:rPr>
        <w:t>Adoptată la Bruxelles,</w:t>
      </w:r>
    </w:p>
    <w:p w:rsidR="00007F85" w:rsidRPr="00A8567E" w:rsidRDefault="00007F85" w:rsidP="0094451E">
      <w:pPr>
        <w:pStyle w:val="Institutionquisigne"/>
        <w:rPr>
          <w:noProof/>
        </w:rPr>
      </w:pPr>
      <w:r w:rsidRPr="00A8567E">
        <w:rPr>
          <w:noProof/>
        </w:rPr>
        <w:tab/>
        <w:t>Pentru Consiliu</w:t>
      </w:r>
    </w:p>
    <w:p w:rsidR="002709B6" w:rsidRPr="00A8567E" w:rsidRDefault="00007F85" w:rsidP="00A1233B">
      <w:pPr>
        <w:pStyle w:val="Personnequisigne"/>
        <w:rPr>
          <w:noProof/>
          <w:color w:val="008000"/>
        </w:rPr>
      </w:pPr>
      <w:r w:rsidRPr="00A8567E">
        <w:rPr>
          <w:noProof/>
        </w:rPr>
        <w:tab/>
        <w:t>Președintele</w:t>
      </w:r>
    </w:p>
    <w:sectPr w:rsidR="002709B6" w:rsidRPr="00A8567E" w:rsidSect="00843E8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95C" w:rsidRDefault="0032295C">
      <w:pPr>
        <w:spacing w:before="0" w:after="0"/>
      </w:pPr>
      <w:r>
        <w:separator/>
      </w:r>
    </w:p>
  </w:endnote>
  <w:endnote w:type="continuationSeparator" w:id="0">
    <w:p w:rsidR="0032295C" w:rsidRDefault="0032295C">
      <w:pPr>
        <w:spacing w:before="0" w:after="0"/>
      </w:pPr>
      <w:r>
        <w:continuationSeparator/>
      </w:r>
    </w:p>
  </w:endnote>
  <w:endnote w:type="continuationNotice" w:id="1">
    <w:p w:rsidR="0032295C" w:rsidRDefault="0032295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E8D" w:rsidRPr="00843E8D" w:rsidRDefault="00843E8D" w:rsidP="00843E8D">
    <w:pPr>
      <w:pStyle w:val="Footer"/>
      <w:rPr>
        <w:rFonts w:ascii="Arial" w:hAnsi="Arial" w:cs="Arial"/>
        <w:b/>
        <w:sz w:val="48"/>
      </w:rPr>
    </w:pPr>
    <w:r w:rsidRPr="00843E8D">
      <w:rPr>
        <w:rFonts w:ascii="Arial" w:hAnsi="Arial" w:cs="Arial"/>
        <w:b/>
        <w:sz w:val="48"/>
      </w:rPr>
      <w:t>RO</w:t>
    </w:r>
    <w:r w:rsidRPr="00843E8D">
      <w:rPr>
        <w:rFonts w:ascii="Arial" w:hAnsi="Arial" w:cs="Arial"/>
        <w:b/>
        <w:sz w:val="48"/>
      </w:rPr>
      <w:tab/>
    </w:r>
    <w:r w:rsidRPr="00843E8D">
      <w:rPr>
        <w:rFonts w:ascii="Arial" w:hAnsi="Arial" w:cs="Arial"/>
        <w:b/>
        <w:sz w:val="48"/>
      </w:rPr>
      <w:tab/>
    </w:r>
    <w:r w:rsidRPr="00843E8D">
      <w:tab/>
    </w:r>
    <w:r w:rsidRPr="00843E8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E8D" w:rsidRPr="00843E8D" w:rsidRDefault="00843E8D" w:rsidP="00843E8D">
    <w:pPr>
      <w:pStyle w:val="Footer"/>
      <w:rPr>
        <w:rFonts w:ascii="Arial" w:hAnsi="Arial" w:cs="Arial"/>
        <w:b/>
        <w:sz w:val="48"/>
      </w:rPr>
    </w:pPr>
    <w:r w:rsidRPr="00843E8D">
      <w:rPr>
        <w:rFonts w:ascii="Arial" w:hAnsi="Arial" w:cs="Arial"/>
        <w:b/>
        <w:sz w:val="48"/>
      </w:rPr>
      <w:t>RO</w:t>
    </w:r>
    <w:r w:rsidRPr="00843E8D">
      <w:rPr>
        <w:rFonts w:ascii="Arial" w:hAnsi="Arial" w:cs="Arial"/>
        <w:b/>
        <w:sz w:val="48"/>
      </w:rPr>
      <w:tab/>
    </w:r>
    <w:r w:rsidRPr="00843E8D">
      <w:rPr>
        <w:rFonts w:ascii="Arial" w:hAnsi="Arial" w:cs="Arial"/>
        <w:b/>
        <w:sz w:val="48"/>
      </w:rPr>
      <w:tab/>
    </w:r>
    <w:r w:rsidRPr="00843E8D">
      <w:tab/>
    </w:r>
    <w:r w:rsidRPr="00843E8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E8D" w:rsidRDefault="00843E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E8D" w:rsidRPr="00843E8D" w:rsidRDefault="00843E8D" w:rsidP="00843E8D">
    <w:pPr>
      <w:pStyle w:val="Footer"/>
      <w:rPr>
        <w:rFonts w:ascii="Arial" w:hAnsi="Arial" w:cs="Arial"/>
        <w:b/>
        <w:sz w:val="48"/>
      </w:rPr>
    </w:pPr>
    <w:r w:rsidRPr="00843E8D">
      <w:rPr>
        <w:rFonts w:ascii="Arial" w:hAnsi="Arial" w:cs="Arial"/>
        <w:b/>
        <w:sz w:val="48"/>
      </w:rPr>
      <w:t>RO</w:t>
    </w:r>
    <w:r w:rsidRPr="00843E8D">
      <w:rPr>
        <w:rFonts w:ascii="Arial" w:hAnsi="Arial" w:cs="Arial"/>
        <w:b/>
        <w:sz w:val="48"/>
      </w:rPr>
      <w:tab/>
    </w:r>
    <w:r>
      <w:fldChar w:fldCharType="begin"/>
    </w:r>
    <w:r>
      <w:instrText xml:space="preserve"> PAGE  \* MERGEFORMAT </w:instrText>
    </w:r>
    <w:r>
      <w:fldChar w:fldCharType="separate"/>
    </w:r>
    <w:r w:rsidR="0094451E">
      <w:rPr>
        <w:noProof/>
      </w:rPr>
      <w:t>4</w:t>
    </w:r>
    <w:r>
      <w:fldChar w:fldCharType="end"/>
    </w:r>
    <w:r>
      <w:tab/>
    </w:r>
    <w:r w:rsidRPr="00843E8D">
      <w:tab/>
    </w:r>
    <w:r w:rsidRPr="00843E8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E8D" w:rsidRDefault="00843E8D" w:rsidP="00843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95C" w:rsidRDefault="0032295C">
      <w:pPr>
        <w:spacing w:before="0" w:after="0"/>
      </w:pPr>
      <w:r>
        <w:separator/>
      </w:r>
    </w:p>
  </w:footnote>
  <w:footnote w:type="continuationSeparator" w:id="0">
    <w:p w:rsidR="0032295C" w:rsidRDefault="0032295C">
      <w:pPr>
        <w:spacing w:before="0" w:after="0"/>
      </w:pPr>
      <w:r>
        <w:continuationSeparator/>
      </w:r>
    </w:p>
  </w:footnote>
  <w:footnote w:type="continuationNotice" w:id="1">
    <w:p w:rsidR="0032295C" w:rsidRDefault="0032295C">
      <w:pPr>
        <w:spacing w:before="0" w:after="0"/>
      </w:pPr>
    </w:p>
  </w:footnote>
  <w:footnote w:id="2">
    <w:p w:rsidR="00487751" w:rsidRPr="00B71DEC" w:rsidRDefault="00487751" w:rsidP="00487751">
      <w:pPr>
        <w:pStyle w:val="FootnoteText"/>
      </w:pPr>
      <w:r>
        <w:rPr>
          <w:rStyle w:val="FootnoteReference"/>
        </w:rPr>
        <w:footnoteRef/>
      </w:r>
      <w:r>
        <w:tab/>
        <w:t xml:space="preserve">JO L 57, 18.2.2021, p. 17, ELI: </w:t>
      </w:r>
      <w:hyperlink r:id="rId1" w:history="1">
        <w:r>
          <w:rPr>
            <w:rStyle w:val="Hyperlink"/>
          </w:rPr>
          <w:t>https://EUR-lex.europa.eu/eli/reg/2021/241/oj</w:t>
        </w:r>
      </w:hyperlink>
      <w:r>
        <w:t>.</w:t>
      </w:r>
    </w:p>
  </w:footnote>
  <w:footnote w:id="3">
    <w:p w:rsidR="00BE7BF1" w:rsidRDefault="00BE7BF1" w:rsidP="00BE7BF1">
      <w:pPr>
        <w:pStyle w:val="FootnoteText"/>
      </w:pPr>
      <w:r>
        <w:rPr>
          <w:rStyle w:val="FootnoteReference"/>
        </w:rPr>
        <w:footnoteRef/>
      </w:r>
      <w:r>
        <w:tab/>
        <w:t>ST 12524/21 INIT; ST 12524/21 ADD 1.</w:t>
      </w:r>
    </w:p>
  </w:footnote>
  <w:footnote w:id="4">
    <w:p w:rsidR="00BE7BF1" w:rsidRDefault="00BE7BF1" w:rsidP="00BE7BF1">
      <w:pPr>
        <w:pStyle w:val="FootnoteText"/>
      </w:pPr>
      <w:r>
        <w:rPr>
          <w:rStyle w:val="FootnoteReference"/>
        </w:rPr>
        <w:footnoteRef/>
      </w:r>
      <w:r>
        <w:tab/>
        <w:t>ST 6991/23 INIT; ST 6991/23 ADD 1 COR1.</w:t>
      </w:r>
    </w:p>
  </w:footnote>
  <w:footnote w:id="5">
    <w:p w:rsidR="00BE7BF1" w:rsidRDefault="00BE7BF1" w:rsidP="00BE7BF1">
      <w:pPr>
        <w:pStyle w:val="FootnoteText"/>
      </w:pPr>
      <w:r>
        <w:rPr>
          <w:rStyle w:val="FootnoteReference"/>
        </w:rPr>
        <w:footnoteRef/>
      </w:r>
      <w:r>
        <w:tab/>
        <w:t>ST 15836/23 INIT; ST 15836/23 ADD 1.</w:t>
      </w:r>
    </w:p>
  </w:footnote>
  <w:footnote w:id="6">
    <w:p w:rsidR="00BE7BF1" w:rsidRPr="00B6756F" w:rsidRDefault="00BE7BF1" w:rsidP="00BE7BF1">
      <w:pPr>
        <w:pStyle w:val="FootnoteText"/>
      </w:pPr>
      <w:r>
        <w:rPr>
          <w:rStyle w:val="FootnoteReference"/>
        </w:rPr>
        <w:footnoteRef/>
      </w:r>
      <w:r>
        <w:tab/>
        <w:t>ST 11535/24 INIT; ST 11535/24 ADD 1.</w:t>
      </w:r>
    </w:p>
  </w:footnote>
  <w:footnote w:id="7">
    <w:p w:rsidR="00BE7BF1" w:rsidRDefault="00BE7BF1" w:rsidP="00734A32">
      <w:pPr>
        <w:pStyle w:val="FootnoteText"/>
      </w:pPr>
      <w:r>
        <w:rPr>
          <w:rStyle w:val="FootnoteReference"/>
        </w:rPr>
        <w:footnoteRef/>
      </w:r>
      <w:r>
        <w:tab/>
        <w:t>ST 11030/25 INIT; ST 11030/25 ADD 1.</w:t>
      </w:r>
    </w:p>
  </w:footnote>
  <w:footnote w:id="8">
    <w:p w:rsidR="00BE7BF1" w:rsidRPr="00BE7BF1" w:rsidRDefault="00BE7BF1">
      <w:pPr>
        <w:pStyle w:val="FootnoteText"/>
      </w:pPr>
      <w:r>
        <w:rPr>
          <w:rStyle w:val="FootnoteReference"/>
        </w:rPr>
        <w:footnoteRef/>
      </w:r>
      <w:r>
        <w:tab/>
        <w:t>ST 16877/26 INIT; ST 16877/26 ADD 1.</w:t>
      </w:r>
    </w:p>
  </w:footnote>
  <w:footnote w:id="9">
    <w:p w:rsidR="004328AA" w:rsidRPr="00A8567E" w:rsidRDefault="004328AA" w:rsidP="004328AA">
      <w:pPr>
        <w:pStyle w:val="FootnoteText"/>
        <w:rPr>
          <w:lang w:val="fr-BE"/>
        </w:rPr>
      </w:pPr>
      <w:r>
        <w:rPr>
          <w:rStyle w:val="FootnoteReference"/>
        </w:rPr>
        <w:footnoteRef/>
      </w:r>
      <w:r w:rsidRPr="00A8567E">
        <w:rPr>
          <w:lang w:val="fr-BE"/>
        </w:rPr>
        <w:tab/>
        <w:t xml:space="preserve">Regulamentul (UE) 2021/1755 al Parlamentului European și al Consiliului din 6 octombrie 2021 de înființare a rezervei de ajustare la Brexit (JO L 357, 8.10.2021, p. 1, ELI: </w:t>
      </w:r>
      <w:hyperlink r:id="rId2" w:history="1">
        <w:r w:rsidRPr="00A8567E">
          <w:rPr>
            <w:rStyle w:val="Hyperlink"/>
            <w:lang w:val="fr-BE"/>
          </w:rPr>
          <w:t>http://data.europa.eu/eli/reg/2021/1755/oj</w:t>
        </w:r>
      </w:hyperlink>
      <w:r w:rsidRPr="00A8567E">
        <w:rPr>
          <w:lang w:val="fr-BE"/>
        </w:rPr>
        <w:t>).</w:t>
      </w:r>
    </w:p>
    <w:p w:rsidR="004328AA" w:rsidRPr="00A8567E" w:rsidRDefault="004328AA" w:rsidP="004328AA">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E8D" w:rsidRDefault="00843E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E8D" w:rsidRDefault="00843E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2:58: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44C152EC-925F-4389-9918-3EC64A1176FF"/>
    <w:docVar w:name="LW_COVERPAGE_TYPE" w:val="1"/>
    <w:docVar w:name="LW_CROSSREFERENCE" w:val="&lt;UNUSED&gt;"/>
    <w:docVar w:name="LW_DocType" w:val="COM"/>
    <w:docVar w:name="LW_EMISSION" w:val="18.6.2026"/>
    <w:docVar w:name="LW_EMISSION_ISODATE" w:val="2026-06-18"/>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62"/>
    <w:docVar w:name="LW_REF.II.NEW.CP_YEAR" w:val="2026"/>
    <w:docVar w:name="LW_REF.INST.NEW" w:val="COM"/>
    <w:docVar w:name="LW_REF.INST.NEW_ADOPTED" w:val="final"/>
    <w:docVar w:name="LW_REF.INST.NEW_TEXT" w:val="(2026) 3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29 octombrie 2021 de aprobare a evalu\u259?rii planului de redresare \u537?i rezilien\u539?\u259? al Finlandei"/>
    <w:docVar w:name="LW_TYPE.DOC.CP" w:val="DECIZIE DE PUNERE ÎN APLICARE A CONSILIULUI"/>
    <w:docVar w:name="LwApiVersions" w:val="LW4CoDe 1.24.5.0; LW 9.2, Build 20251112"/>
  </w:docVars>
  <w:rsids>
    <w:rsidRoot w:val="002709B6"/>
    <w:rsid w:val="000001F6"/>
    <w:rsid w:val="00000232"/>
    <w:rsid w:val="0000038E"/>
    <w:rsid w:val="00000520"/>
    <w:rsid w:val="000005D0"/>
    <w:rsid w:val="000005F0"/>
    <w:rsid w:val="0000062D"/>
    <w:rsid w:val="00000720"/>
    <w:rsid w:val="0000073B"/>
    <w:rsid w:val="000007EB"/>
    <w:rsid w:val="00000956"/>
    <w:rsid w:val="00000BC3"/>
    <w:rsid w:val="00000BDF"/>
    <w:rsid w:val="00000CAD"/>
    <w:rsid w:val="00000EA9"/>
    <w:rsid w:val="00001211"/>
    <w:rsid w:val="00001364"/>
    <w:rsid w:val="000013E1"/>
    <w:rsid w:val="00001549"/>
    <w:rsid w:val="00001572"/>
    <w:rsid w:val="00001765"/>
    <w:rsid w:val="00001851"/>
    <w:rsid w:val="00001973"/>
    <w:rsid w:val="00001AEA"/>
    <w:rsid w:val="00001B20"/>
    <w:rsid w:val="00001BB7"/>
    <w:rsid w:val="00001C19"/>
    <w:rsid w:val="00001D64"/>
    <w:rsid w:val="00001F5D"/>
    <w:rsid w:val="00002014"/>
    <w:rsid w:val="000020F4"/>
    <w:rsid w:val="00002144"/>
    <w:rsid w:val="00002387"/>
    <w:rsid w:val="00002444"/>
    <w:rsid w:val="00002467"/>
    <w:rsid w:val="000024CB"/>
    <w:rsid w:val="00002515"/>
    <w:rsid w:val="0000251A"/>
    <w:rsid w:val="00002525"/>
    <w:rsid w:val="0000253E"/>
    <w:rsid w:val="000025A3"/>
    <w:rsid w:val="0000268B"/>
    <w:rsid w:val="000028D5"/>
    <w:rsid w:val="0000291C"/>
    <w:rsid w:val="00002A2B"/>
    <w:rsid w:val="00002AED"/>
    <w:rsid w:val="00002F27"/>
    <w:rsid w:val="00002FA4"/>
    <w:rsid w:val="00003279"/>
    <w:rsid w:val="000032D8"/>
    <w:rsid w:val="000032EE"/>
    <w:rsid w:val="0000332D"/>
    <w:rsid w:val="000034F0"/>
    <w:rsid w:val="00003506"/>
    <w:rsid w:val="00003575"/>
    <w:rsid w:val="00003779"/>
    <w:rsid w:val="000038B9"/>
    <w:rsid w:val="0000396E"/>
    <w:rsid w:val="000039BA"/>
    <w:rsid w:val="00003C33"/>
    <w:rsid w:val="00003E51"/>
    <w:rsid w:val="00003FF2"/>
    <w:rsid w:val="00004057"/>
    <w:rsid w:val="000042C4"/>
    <w:rsid w:val="0000445F"/>
    <w:rsid w:val="0000467B"/>
    <w:rsid w:val="00004779"/>
    <w:rsid w:val="000048F8"/>
    <w:rsid w:val="00004951"/>
    <w:rsid w:val="00004A08"/>
    <w:rsid w:val="00004A40"/>
    <w:rsid w:val="00004B75"/>
    <w:rsid w:val="00004E9E"/>
    <w:rsid w:val="00004EC2"/>
    <w:rsid w:val="00004F1A"/>
    <w:rsid w:val="00004F2B"/>
    <w:rsid w:val="000051B2"/>
    <w:rsid w:val="000051D9"/>
    <w:rsid w:val="000053B6"/>
    <w:rsid w:val="00005632"/>
    <w:rsid w:val="000056EA"/>
    <w:rsid w:val="0000575E"/>
    <w:rsid w:val="000058C2"/>
    <w:rsid w:val="000058CF"/>
    <w:rsid w:val="00005955"/>
    <w:rsid w:val="00005975"/>
    <w:rsid w:val="00005A64"/>
    <w:rsid w:val="00005AB4"/>
    <w:rsid w:val="00005BC1"/>
    <w:rsid w:val="00005D7F"/>
    <w:rsid w:val="00005DD1"/>
    <w:rsid w:val="00005F46"/>
    <w:rsid w:val="00005FB7"/>
    <w:rsid w:val="00006188"/>
    <w:rsid w:val="000061F1"/>
    <w:rsid w:val="00006221"/>
    <w:rsid w:val="000063DF"/>
    <w:rsid w:val="000064B9"/>
    <w:rsid w:val="000064FE"/>
    <w:rsid w:val="0000668A"/>
    <w:rsid w:val="0000681B"/>
    <w:rsid w:val="0000687D"/>
    <w:rsid w:val="0000698D"/>
    <w:rsid w:val="00006A18"/>
    <w:rsid w:val="00006BAF"/>
    <w:rsid w:val="00006C36"/>
    <w:rsid w:val="00006C5E"/>
    <w:rsid w:val="00006C6F"/>
    <w:rsid w:val="000070AC"/>
    <w:rsid w:val="000072B0"/>
    <w:rsid w:val="00007406"/>
    <w:rsid w:val="00007455"/>
    <w:rsid w:val="00007586"/>
    <w:rsid w:val="000076D4"/>
    <w:rsid w:val="0000777E"/>
    <w:rsid w:val="000078B7"/>
    <w:rsid w:val="00007B7B"/>
    <w:rsid w:val="00007CCD"/>
    <w:rsid w:val="00007E76"/>
    <w:rsid w:val="00007F66"/>
    <w:rsid w:val="00007F85"/>
    <w:rsid w:val="0001003F"/>
    <w:rsid w:val="00010154"/>
    <w:rsid w:val="00010181"/>
    <w:rsid w:val="00010358"/>
    <w:rsid w:val="0001041C"/>
    <w:rsid w:val="00010685"/>
    <w:rsid w:val="0001071B"/>
    <w:rsid w:val="00010953"/>
    <w:rsid w:val="00010A29"/>
    <w:rsid w:val="00010E1A"/>
    <w:rsid w:val="00010E81"/>
    <w:rsid w:val="00010EFA"/>
    <w:rsid w:val="00010F32"/>
    <w:rsid w:val="00011091"/>
    <w:rsid w:val="0001123F"/>
    <w:rsid w:val="00011257"/>
    <w:rsid w:val="00011352"/>
    <w:rsid w:val="0001136F"/>
    <w:rsid w:val="0001157C"/>
    <w:rsid w:val="000115C7"/>
    <w:rsid w:val="000115E2"/>
    <w:rsid w:val="00011609"/>
    <w:rsid w:val="00011631"/>
    <w:rsid w:val="0001167F"/>
    <w:rsid w:val="00011817"/>
    <w:rsid w:val="00011A45"/>
    <w:rsid w:val="00011B04"/>
    <w:rsid w:val="00011C63"/>
    <w:rsid w:val="00011C9A"/>
    <w:rsid w:val="00011DEB"/>
    <w:rsid w:val="00011EA8"/>
    <w:rsid w:val="00011F86"/>
    <w:rsid w:val="0001202E"/>
    <w:rsid w:val="00012318"/>
    <w:rsid w:val="00012453"/>
    <w:rsid w:val="00012500"/>
    <w:rsid w:val="000128E3"/>
    <w:rsid w:val="00012AF9"/>
    <w:rsid w:val="00012C15"/>
    <w:rsid w:val="00012C1E"/>
    <w:rsid w:val="00012C96"/>
    <w:rsid w:val="00012CD5"/>
    <w:rsid w:val="00012D3B"/>
    <w:rsid w:val="00012DBF"/>
    <w:rsid w:val="00012EDD"/>
    <w:rsid w:val="00013078"/>
    <w:rsid w:val="0001311B"/>
    <w:rsid w:val="000132F2"/>
    <w:rsid w:val="000133E1"/>
    <w:rsid w:val="0001347C"/>
    <w:rsid w:val="000134DA"/>
    <w:rsid w:val="000134F6"/>
    <w:rsid w:val="0001360D"/>
    <w:rsid w:val="000136CF"/>
    <w:rsid w:val="0001383B"/>
    <w:rsid w:val="000138E8"/>
    <w:rsid w:val="00013B9C"/>
    <w:rsid w:val="00013C7C"/>
    <w:rsid w:val="00013C90"/>
    <w:rsid w:val="00013CFF"/>
    <w:rsid w:val="00013D10"/>
    <w:rsid w:val="00014019"/>
    <w:rsid w:val="0001410F"/>
    <w:rsid w:val="00014231"/>
    <w:rsid w:val="00014250"/>
    <w:rsid w:val="0001426C"/>
    <w:rsid w:val="00014284"/>
    <w:rsid w:val="00014380"/>
    <w:rsid w:val="000143C6"/>
    <w:rsid w:val="000144BD"/>
    <w:rsid w:val="000146E2"/>
    <w:rsid w:val="00014758"/>
    <w:rsid w:val="000147F2"/>
    <w:rsid w:val="00014856"/>
    <w:rsid w:val="000149B5"/>
    <w:rsid w:val="000149F9"/>
    <w:rsid w:val="00014A29"/>
    <w:rsid w:val="00014A81"/>
    <w:rsid w:val="00014B38"/>
    <w:rsid w:val="00014B89"/>
    <w:rsid w:val="00014C8E"/>
    <w:rsid w:val="00014CB7"/>
    <w:rsid w:val="00014D14"/>
    <w:rsid w:val="00014E17"/>
    <w:rsid w:val="00014F01"/>
    <w:rsid w:val="00014F49"/>
    <w:rsid w:val="00014FCF"/>
    <w:rsid w:val="000150CF"/>
    <w:rsid w:val="000151C8"/>
    <w:rsid w:val="0001520A"/>
    <w:rsid w:val="0001520E"/>
    <w:rsid w:val="0001529F"/>
    <w:rsid w:val="000154B6"/>
    <w:rsid w:val="00015532"/>
    <w:rsid w:val="000158A1"/>
    <w:rsid w:val="000158B7"/>
    <w:rsid w:val="00015907"/>
    <w:rsid w:val="00015A69"/>
    <w:rsid w:val="00015B8C"/>
    <w:rsid w:val="00015C54"/>
    <w:rsid w:val="00015E04"/>
    <w:rsid w:val="00015E9F"/>
    <w:rsid w:val="00016111"/>
    <w:rsid w:val="000161A8"/>
    <w:rsid w:val="0001622B"/>
    <w:rsid w:val="000162A7"/>
    <w:rsid w:val="0001647B"/>
    <w:rsid w:val="000164FB"/>
    <w:rsid w:val="000166AF"/>
    <w:rsid w:val="00016880"/>
    <w:rsid w:val="00016986"/>
    <w:rsid w:val="00016AF5"/>
    <w:rsid w:val="00016B50"/>
    <w:rsid w:val="00016D07"/>
    <w:rsid w:val="00016D63"/>
    <w:rsid w:val="00016D6A"/>
    <w:rsid w:val="00016F2C"/>
    <w:rsid w:val="00017075"/>
    <w:rsid w:val="000170C6"/>
    <w:rsid w:val="00017147"/>
    <w:rsid w:val="000173C7"/>
    <w:rsid w:val="000175F5"/>
    <w:rsid w:val="00017625"/>
    <w:rsid w:val="0001762E"/>
    <w:rsid w:val="00017793"/>
    <w:rsid w:val="000177A1"/>
    <w:rsid w:val="0001782C"/>
    <w:rsid w:val="00017CE2"/>
    <w:rsid w:val="00017D1A"/>
    <w:rsid w:val="00017D9B"/>
    <w:rsid w:val="00017DC6"/>
    <w:rsid w:val="00017DF1"/>
    <w:rsid w:val="00017F01"/>
    <w:rsid w:val="00020074"/>
    <w:rsid w:val="0002023E"/>
    <w:rsid w:val="0002032A"/>
    <w:rsid w:val="0002037B"/>
    <w:rsid w:val="000208A6"/>
    <w:rsid w:val="000208CC"/>
    <w:rsid w:val="00020925"/>
    <w:rsid w:val="00020A75"/>
    <w:rsid w:val="00020AC7"/>
    <w:rsid w:val="00020ADA"/>
    <w:rsid w:val="00020E3E"/>
    <w:rsid w:val="00020F32"/>
    <w:rsid w:val="0002116E"/>
    <w:rsid w:val="00021185"/>
    <w:rsid w:val="000212A2"/>
    <w:rsid w:val="00021347"/>
    <w:rsid w:val="000213EE"/>
    <w:rsid w:val="00021456"/>
    <w:rsid w:val="000214C3"/>
    <w:rsid w:val="0002163A"/>
    <w:rsid w:val="000216B7"/>
    <w:rsid w:val="00021A7A"/>
    <w:rsid w:val="00021B62"/>
    <w:rsid w:val="00021C07"/>
    <w:rsid w:val="00021CF9"/>
    <w:rsid w:val="00021D3A"/>
    <w:rsid w:val="00021D42"/>
    <w:rsid w:val="00021E05"/>
    <w:rsid w:val="00021EFA"/>
    <w:rsid w:val="00021F7D"/>
    <w:rsid w:val="00021FCE"/>
    <w:rsid w:val="00022129"/>
    <w:rsid w:val="00022156"/>
    <w:rsid w:val="000222F9"/>
    <w:rsid w:val="0002230C"/>
    <w:rsid w:val="00022335"/>
    <w:rsid w:val="0002234D"/>
    <w:rsid w:val="000223B5"/>
    <w:rsid w:val="000223CA"/>
    <w:rsid w:val="00022401"/>
    <w:rsid w:val="0002245B"/>
    <w:rsid w:val="000225E7"/>
    <w:rsid w:val="00022627"/>
    <w:rsid w:val="00022696"/>
    <w:rsid w:val="00022753"/>
    <w:rsid w:val="000228E5"/>
    <w:rsid w:val="000228F8"/>
    <w:rsid w:val="00022903"/>
    <w:rsid w:val="00022C65"/>
    <w:rsid w:val="00022DC5"/>
    <w:rsid w:val="00022F95"/>
    <w:rsid w:val="000232DE"/>
    <w:rsid w:val="0002341C"/>
    <w:rsid w:val="000235BC"/>
    <w:rsid w:val="000235CC"/>
    <w:rsid w:val="000235DA"/>
    <w:rsid w:val="00023600"/>
    <w:rsid w:val="000236BD"/>
    <w:rsid w:val="000237AF"/>
    <w:rsid w:val="00023870"/>
    <w:rsid w:val="0002394E"/>
    <w:rsid w:val="0002396A"/>
    <w:rsid w:val="0002397B"/>
    <w:rsid w:val="00023AE1"/>
    <w:rsid w:val="00023BFF"/>
    <w:rsid w:val="00023D88"/>
    <w:rsid w:val="00023E23"/>
    <w:rsid w:val="00023F9B"/>
    <w:rsid w:val="000240CA"/>
    <w:rsid w:val="00024187"/>
    <w:rsid w:val="00024207"/>
    <w:rsid w:val="00024361"/>
    <w:rsid w:val="000243E9"/>
    <w:rsid w:val="0002450D"/>
    <w:rsid w:val="00024702"/>
    <w:rsid w:val="000249F4"/>
    <w:rsid w:val="00024A11"/>
    <w:rsid w:val="00024B50"/>
    <w:rsid w:val="00024BB3"/>
    <w:rsid w:val="00024E7C"/>
    <w:rsid w:val="00024ED6"/>
    <w:rsid w:val="00024EE1"/>
    <w:rsid w:val="00024F05"/>
    <w:rsid w:val="00024F41"/>
    <w:rsid w:val="000250F8"/>
    <w:rsid w:val="0002530B"/>
    <w:rsid w:val="000253F3"/>
    <w:rsid w:val="000253F7"/>
    <w:rsid w:val="00025487"/>
    <w:rsid w:val="00025718"/>
    <w:rsid w:val="0002573B"/>
    <w:rsid w:val="000259C3"/>
    <w:rsid w:val="00025B44"/>
    <w:rsid w:val="00025C32"/>
    <w:rsid w:val="00025D2B"/>
    <w:rsid w:val="00025E68"/>
    <w:rsid w:val="00025EE4"/>
    <w:rsid w:val="00026143"/>
    <w:rsid w:val="00026303"/>
    <w:rsid w:val="00026681"/>
    <w:rsid w:val="00026B13"/>
    <w:rsid w:val="00026C48"/>
    <w:rsid w:val="00026CCC"/>
    <w:rsid w:val="00026E27"/>
    <w:rsid w:val="00026EFC"/>
    <w:rsid w:val="00026F17"/>
    <w:rsid w:val="00027195"/>
    <w:rsid w:val="00027373"/>
    <w:rsid w:val="000273BE"/>
    <w:rsid w:val="00027498"/>
    <w:rsid w:val="000274CB"/>
    <w:rsid w:val="000276A7"/>
    <w:rsid w:val="00027746"/>
    <w:rsid w:val="00027850"/>
    <w:rsid w:val="00027ACA"/>
    <w:rsid w:val="00027BB5"/>
    <w:rsid w:val="00027BF3"/>
    <w:rsid w:val="00027D08"/>
    <w:rsid w:val="00027D17"/>
    <w:rsid w:val="00027D40"/>
    <w:rsid w:val="00027D88"/>
    <w:rsid w:val="00027EE8"/>
    <w:rsid w:val="00027FED"/>
    <w:rsid w:val="00030029"/>
    <w:rsid w:val="00030258"/>
    <w:rsid w:val="000302A5"/>
    <w:rsid w:val="000302ED"/>
    <w:rsid w:val="00030622"/>
    <w:rsid w:val="00030648"/>
    <w:rsid w:val="00030936"/>
    <w:rsid w:val="00030B2A"/>
    <w:rsid w:val="00030B84"/>
    <w:rsid w:val="00030C0F"/>
    <w:rsid w:val="00030D27"/>
    <w:rsid w:val="00030DCA"/>
    <w:rsid w:val="00030DCB"/>
    <w:rsid w:val="00031009"/>
    <w:rsid w:val="00031071"/>
    <w:rsid w:val="0003138E"/>
    <w:rsid w:val="00031678"/>
    <w:rsid w:val="00031687"/>
    <w:rsid w:val="00031689"/>
    <w:rsid w:val="000317A4"/>
    <w:rsid w:val="000317E0"/>
    <w:rsid w:val="0003199F"/>
    <w:rsid w:val="00031A59"/>
    <w:rsid w:val="00031AFA"/>
    <w:rsid w:val="00031BA8"/>
    <w:rsid w:val="00031C43"/>
    <w:rsid w:val="00031CA7"/>
    <w:rsid w:val="00031D03"/>
    <w:rsid w:val="00031E5B"/>
    <w:rsid w:val="00031E90"/>
    <w:rsid w:val="00031F29"/>
    <w:rsid w:val="00031FC0"/>
    <w:rsid w:val="0003211E"/>
    <w:rsid w:val="000321D9"/>
    <w:rsid w:val="00032277"/>
    <w:rsid w:val="0003233E"/>
    <w:rsid w:val="0003234A"/>
    <w:rsid w:val="0003236A"/>
    <w:rsid w:val="00032584"/>
    <w:rsid w:val="000325CD"/>
    <w:rsid w:val="00032696"/>
    <w:rsid w:val="000326EA"/>
    <w:rsid w:val="00032717"/>
    <w:rsid w:val="0003272A"/>
    <w:rsid w:val="00032769"/>
    <w:rsid w:val="00032A13"/>
    <w:rsid w:val="00032B21"/>
    <w:rsid w:val="00032C19"/>
    <w:rsid w:val="00032DAD"/>
    <w:rsid w:val="00032E2A"/>
    <w:rsid w:val="00032E7D"/>
    <w:rsid w:val="00032F8E"/>
    <w:rsid w:val="0003318A"/>
    <w:rsid w:val="00033397"/>
    <w:rsid w:val="00033416"/>
    <w:rsid w:val="0003351A"/>
    <w:rsid w:val="00033631"/>
    <w:rsid w:val="00033638"/>
    <w:rsid w:val="00033741"/>
    <w:rsid w:val="000337C9"/>
    <w:rsid w:val="00033830"/>
    <w:rsid w:val="00033841"/>
    <w:rsid w:val="00033A6F"/>
    <w:rsid w:val="00034289"/>
    <w:rsid w:val="000342A4"/>
    <w:rsid w:val="00034300"/>
    <w:rsid w:val="0003434C"/>
    <w:rsid w:val="00034359"/>
    <w:rsid w:val="0003465D"/>
    <w:rsid w:val="0003467A"/>
    <w:rsid w:val="00034766"/>
    <w:rsid w:val="000349AF"/>
    <w:rsid w:val="00034A4F"/>
    <w:rsid w:val="00034AD9"/>
    <w:rsid w:val="00034BE6"/>
    <w:rsid w:val="00034D88"/>
    <w:rsid w:val="00034E6D"/>
    <w:rsid w:val="00034E7B"/>
    <w:rsid w:val="00034EC3"/>
    <w:rsid w:val="00035048"/>
    <w:rsid w:val="000350AA"/>
    <w:rsid w:val="000351BB"/>
    <w:rsid w:val="000351BE"/>
    <w:rsid w:val="00035388"/>
    <w:rsid w:val="000354AC"/>
    <w:rsid w:val="0003556B"/>
    <w:rsid w:val="00035614"/>
    <w:rsid w:val="00035714"/>
    <w:rsid w:val="0003572F"/>
    <w:rsid w:val="00035734"/>
    <w:rsid w:val="0003587A"/>
    <w:rsid w:val="00035922"/>
    <w:rsid w:val="000359F0"/>
    <w:rsid w:val="00035A8F"/>
    <w:rsid w:val="00035AEB"/>
    <w:rsid w:val="00035B05"/>
    <w:rsid w:val="00035C19"/>
    <w:rsid w:val="00035F5E"/>
    <w:rsid w:val="00036037"/>
    <w:rsid w:val="000362B9"/>
    <w:rsid w:val="00036409"/>
    <w:rsid w:val="0003642A"/>
    <w:rsid w:val="0003642E"/>
    <w:rsid w:val="00036464"/>
    <w:rsid w:val="000366FC"/>
    <w:rsid w:val="0003675A"/>
    <w:rsid w:val="00036916"/>
    <w:rsid w:val="00036A36"/>
    <w:rsid w:val="00036A3E"/>
    <w:rsid w:val="00036A86"/>
    <w:rsid w:val="00036B4D"/>
    <w:rsid w:val="00036B6F"/>
    <w:rsid w:val="00036BB3"/>
    <w:rsid w:val="00036E72"/>
    <w:rsid w:val="00036F3F"/>
    <w:rsid w:val="00036FBE"/>
    <w:rsid w:val="0003700E"/>
    <w:rsid w:val="000372BE"/>
    <w:rsid w:val="000373DF"/>
    <w:rsid w:val="00037661"/>
    <w:rsid w:val="000376D5"/>
    <w:rsid w:val="00037C09"/>
    <w:rsid w:val="00037E62"/>
    <w:rsid w:val="00037ECC"/>
    <w:rsid w:val="00037EED"/>
    <w:rsid w:val="00037F30"/>
    <w:rsid w:val="00037FF5"/>
    <w:rsid w:val="0004015F"/>
    <w:rsid w:val="0004018E"/>
    <w:rsid w:val="000402F7"/>
    <w:rsid w:val="00040311"/>
    <w:rsid w:val="000403C6"/>
    <w:rsid w:val="000404B4"/>
    <w:rsid w:val="0004097D"/>
    <w:rsid w:val="000409A9"/>
    <w:rsid w:val="00040B4A"/>
    <w:rsid w:val="00040E08"/>
    <w:rsid w:val="00041018"/>
    <w:rsid w:val="0004109B"/>
    <w:rsid w:val="00041218"/>
    <w:rsid w:val="00041222"/>
    <w:rsid w:val="0004137E"/>
    <w:rsid w:val="000414B7"/>
    <w:rsid w:val="0004159E"/>
    <w:rsid w:val="00041662"/>
    <w:rsid w:val="0004168B"/>
    <w:rsid w:val="0004178A"/>
    <w:rsid w:val="0004179E"/>
    <w:rsid w:val="000417FA"/>
    <w:rsid w:val="00041A15"/>
    <w:rsid w:val="00041AE4"/>
    <w:rsid w:val="00041BE9"/>
    <w:rsid w:val="00041DEA"/>
    <w:rsid w:val="00041ECB"/>
    <w:rsid w:val="00042034"/>
    <w:rsid w:val="00042187"/>
    <w:rsid w:val="00042189"/>
    <w:rsid w:val="00042349"/>
    <w:rsid w:val="000423B4"/>
    <w:rsid w:val="0004240D"/>
    <w:rsid w:val="00042628"/>
    <w:rsid w:val="00042716"/>
    <w:rsid w:val="00042823"/>
    <w:rsid w:val="0004284F"/>
    <w:rsid w:val="00042928"/>
    <w:rsid w:val="000429B6"/>
    <w:rsid w:val="00042D29"/>
    <w:rsid w:val="00042D4D"/>
    <w:rsid w:val="00042D5B"/>
    <w:rsid w:val="00042DF4"/>
    <w:rsid w:val="00042E2E"/>
    <w:rsid w:val="00042F33"/>
    <w:rsid w:val="00042FEA"/>
    <w:rsid w:val="000430CC"/>
    <w:rsid w:val="00043301"/>
    <w:rsid w:val="000434BB"/>
    <w:rsid w:val="0004379D"/>
    <w:rsid w:val="00043875"/>
    <w:rsid w:val="00043889"/>
    <w:rsid w:val="0004392F"/>
    <w:rsid w:val="000439AA"/>
    <w:rsid w:val="00043C82"/>
    <w:rsid w:val="00043CBB"/>
    <w:rsid w:val="00043DDD"/>
    <w:rsid w:val="00043E40"/>
    <w:rsid w:val="00043E49"/>
    <w:rsid w:val="00044009"/>
    <w:rsid w:val="000440E0"/>
    <w:rsid w:val="00044122"/>
    <w:rsid w:val="000442B1"/>
    <w:rsid w:val="0004438C"/>
    <w:rsid w:val="000443F3"/>
    <w:rsid w:val="00044536"/>
    <w:rsid w:val="000445B6"/>
    <w:rsid w:val="000446C6"/>
    <w:rsid w:val="00044700"/>
    <w:rsid w:val="000447B3"/>
    <w:rsid w:val="00044813"/>
    <w:rsid w:val="0004487F"/>
    <w:rsid w:val="0004497E"/>
    <w:rsid w:val="000449B6"/>
    <w:rsid w:val="00044ACE"/>
    <w:rsid w:val="00044D80"/>
    <w:rsid w:val="000452DC"/>
    <w:rsid w:val="000454DD"/>
    <w:rsid w:val="00045542"/>
    <w:rsid w:val="000456FA"/>
    <w:rsid w:val="0004570D"/>
    <w:rsid w:val="00045728"/>
    <w:rsid w:val="0004579A"/>
    <w:rsid w:val="000457E3"/>
    <w:rsid w:val="00045A31"/>
    <w:rsid w:val="00045A99"/>
    <w:rsid w:val="00045B81"/>
    <w:rsid w:val="00045CE4"/>
    <w:rsid w:val="00045D3E"/>
    <w:rsid w:val="00045D59"/>
    <w:rsid w:val="00045DF7"/>
    <w:rsid w:val="00045F1A"/>
    <w:rsid w:val="00046024"/>
    <w:rsid w:val="00046040"/>
    <w:rsid w:val="0004618A"/>
    <w:rsid w:val="000461FD"/>
    <w:rsid w:val="00046253"/>
    <w:rsid w:val="000462B6"/>
    <w:rsid w:val="00046358"/>
    <w:rsid w:val="000463AF"/>
    <w:rsid w:val="00046562"/>
    <w:rsid w:val="00046708"/>
    <w:rsid w:val="00046758"/>
    <w:rsid w:val="00046792"/>
    <w:rsid w:val="000467DB"/>
    <w:rsid w:val="0004682F"/>
    <w:rsid w:val="00046874"/>
    <w:rsid w:val="00046BF9"/>
    <w:rsid w:val="00046C6D"/>
    <w:rsid w:val="0004712C"/>
    <w:rsid w:val="00047243"/>
    <w:rsid w:val="000473BD"/>
    <w:rsid w:val="00047577"/>
    <w:rsid w:val="000476A1"/>
    <w:rsid w:val="00047702"/>
    <w:rsid w:val="00047BEB"/>
    <w:rsid w:val="0005006E"/>
    <w:rsid w:val="00050089"/>
    <w:rsid w:val="000500BF"/>
    <w:rsid w:val="000501C6"/>
    <w:rsid w:val="00050220"/>
    <w:rsid w:val="000502B0"/>
    <w:rsid w:val="00050466"/>
    <w:rsid w:val="000504D0"/>
    <w:rsid w:val="0005075A"/>
    <w:rsid w:val="00050772"/>
    <w:rsid w:val="0005094E"/>
    <w:rsid w:val="0005096F"/>
    <w:rsid w:val="00050B5F"/>
    <w:rsid w:val="00050D9B"/>
    <w:rsid w:val="00050F5B"/>
    <w:rsid w:val="00050FDB"/>
    <w:rsid w:val="0005106C"/>
    <w:rsid w:val="000510B8"/>
    <w:rsid w:val="000511C9"/>
    <w:rsid w:val="000512ED"/>
    <w:rsid w:val="00051513"/>
    <w:rsid w:val="00051726"/>
    <w:rsid w:val="000517A5"/>
    <w:rsid w:val="000517E4"/>
    <w:rsid w:val="0005182D"/>
    <w:rsid w:val="0005188D"/>
    <w:rsid w:val="000518C9"/>
    <w:rsid w:val="00051940"/>
    <w:rsid w:val="00051B06"/>
    <w:rsid w:val="00051BD2"/>
    <w:rsid w:val="00051C70"/>
    <w:rsid w:val="00051CEC"/>
    <w:rsid w:val="00051D7F"/>
    <w:rsid w:val="00051FB6"/>
    <w:rsid w:val="0005256E"/>
    <w:rsid w:val="000525A0"/>
    <w:rsid w:val="00052620"/>
    <w:rsid w:val="000526CF"/>
    <w:rsid w:val="000526D2"/>
    <w:rsid w:val="000527A8"/>
    <w:rsid w:val="000527BC"/>
    <w:rsid w:val="000527DA"/>
    <w:rsid w:val="00052A65"/>
    <w:rsid w:val="00052A76"/>
    <w:rsid w:val="00052AFE"/>
    <w:rsid w:val="00052D81"/>
    <w:rsid w:val="00052DF1"/>
    <w:rsid w:val="00052E4D"/>
    <w:rsid w:val="00052EEE"/>
    <w:rsid w:val="00053005"/>
    <w:rsid w:val="0005326A"/>
    <w:rsid w:val="000533D4"/>
    <w:rsid w:val="000535B4"/>
    <w:rsid w:val="0005366F"/>
    <w:rsid w:val="00053675"/>
    <w:rsid w:val="000536E8"/>
    <w:rsid w:val="000537C1"/>
    <w:rsid w:val="00053898"/>
    <w:rsid w:val="00053958"/>
    <w:rsid w:val="000539FF"/>
    <w:rsid w:val="00053A55"/>
    <w:rsid w:val="00053AB1"/>
    <w:rsid w:val="00053B70"/>
    <w:rsid w:val="00053BE6"/>
    <w:rsid w:val="00053D1F"/>
    <w:rsid w:val="00053DA1"/>
    <w:rsid w:val="00053DA5"/>
    <w:rsid w:val="00053E8A"/>
    <w:rsid w:val="00053F03"/>
    <w:rsid w:val="00053F4C"/>
    <w:rsid w:val="00053F81"/>
    <w:rsid w:val="00054012"/>
    <w:rsid w:val="0005405C"/>
    <w:rsid w:val="000540F6"/>
    <w:rsid w:val="00054157"/>
    <w:rsid w:val="000542DA"/>
    <w:rsid w:val="00054321"/>
    <w:rsid w:val="0005439F"/>
    <w:rsid w:val="0005452B"/>
    <w:rsid w:val="000546AD"/>
    <w:rsid w:val="0005489C"/>
    <w:rsid w:val="000549E3"/>
    <w:rsid w:val="00054ADD"/>
    <w:rsid w:val="00054B09"/>
    <w:rsid w:val="00054B60"/>
    <w:rsid w:val="00054B75"/>
    <w:rsid w:val="00054BBC"/>
    <w:rsid w:val="00054C2C"/>
    <w:rsid w:val="00054C43"/>
    <w:rsid w:val="00054C8E"/>
    <w:rsid w:val="00054D67"/>
    <w:rsid w:val="00054E72"/>
    <w:rsid w:val="00054F3E"/>
    <w:rsid w:val="00054F85"/>
    <w:rsid w:val="0005502B"/>
    <w:rsid w:val="00055064"/>
    <w:rsid w:val="000550EB"/>
    <w:rsid w:val="0005527E"/>
    <w:rsid w:val="00055341"/>
    <w:rsid w:val="000553E3"/>
    <w:rsid w:val="0005551E"/>
    <w:rsid w:val="00055600"/>
    <w:rsid w:val="00055783"/>
    <w:rsid w:val="000557CC"/>
    <w:rsid w:val="00055832"/>
    <w:rsid w:val="00055838"/>
    <w:rsid w:val="00055880"/>
    <w:rsid w:val="00055961"/>
    <w:rsid w:val="00055965"/>
    <w:rsid w:val="0005596A"/>
    <w:rsid w:val="00055A08"/>
    <w:rsid w:val="00055B3F"/>
    <w:rsid w:val="00055BBE"/>
    <w:rsid w:val="00055E6A"/>
    <w:rsid w:val="00055F79"/>
    <w:rsid w:val="00056007"/>
    <w:rsid w:val="00056085"/>
    <w:rsid w:val="000560AB"/>
    <w:rsid w:val="00056103"/>
    <w:rsid w:val="00056130"/>
    <w:rsid w:val="00056201"/>
    <w:rsid w:val="0005623B"/>
    <w:rsid w:val="0005627C"/>
    <w:rsid w:val="000562F4"/>
    <w:rsid w:val="000563FC"/>
    <w:rsid w:val="000564D3"/>
    <w:rsid w:val="0005656B"/>
    <w:rsid w:val="00056879"/>
    <w:rsid w:val="000568FB"/>
    <w:rsid w:val="00056CC6"/>
    <w:rsid w:val="00056CD2"/>
    <w:rsid w:val="00056D33"/>
    <w:rsid w:val="0005705B"/>
    <w:rsid w:val="000572BF"/>
    <w:rsid w:val="0005740F"/>
    <w:rsid w:val="000575AC"/>
    <w:rsid w:val="000576D9"/>
    <w:rsid w:val="00057710"/>
    <w:rsid w:val="00057A61"/>
    <w:rsid w:val="00057AEF"/>
    <w:rsid w:val="00057B49"/>
    <w:rsid w:val="00057C15"/>
    <w:rsid w:val="00057E69"/>
    <w:rsid w:val="0006011E"/>
    <w:rsid w:val="00060257"/>
    <w:rsid w:val="000603D2"/>
    <w:rsid w:val="00060538"/>
    <w:rsid w:val="0006057C"/>
    <w:rsid w:val="000605BD"/>
    <w:rsid w:val="0006093B"/>
    <w:rsid w:val="000609CB"/>
    <w:rsid w:val="00060B29"/>
    <w:rsid w:val="00060E03"/>
    <w:rsid w:val="00060E74"/>
    <w:rsid w:val="000610D0"/>
    <w:rsid w:val="00061303"/>
    <w:rsid w:val="00061371"/>
    <w:rsid w:val="000613DA"/>
    <w:rsid w:val="00061461"/>
    <w:rsid w:val="0006148D"/>
    <w:rsid w:val="00061647"/>
    <w:rsid w:val="00061691"/>
    <w:rsid w:val="00061762"/>
    <w:rsid w:val="00061763"/>
    <w:rsid w:val="0006179F"/>
    <w:rsid w:val="000618A3"/>
    <w:rsid w:val="0006190E"/>
    <w:rsid w:val="0006191A"/>
    <w:rsid w:val="0006197D"/>
    <w:rsid w:val="00061993"/>
    <w:rsid w:val="000619B8"/>
    <w:rsid w:val="00061A42"/>
    <w:rsid w:val="00061AA3"/>
    <w:rsid w:val="00061AFC"/>
    <w:rsid w:val="00061C1A"/>
    <w:rsid w:val="00061C55"/>
    <w:rsid w:val="00061ECC"/>
    <w:rsid w:val="00061F6D"/>
    <w:rsid w:val="00062021"/>
    <w:rsid w:val="00062140"/>
    <w:rsid w:val="00062242"/>
    <w:rsid w:val="000624DC"/>
    <w:rsid w:val="000625D1"/>
    <w:rsid w:val="000625D2"/>
    <w:rsid w:val="000626C6"/>
    <w:rsid w:val="0006296B"/>
    <w:rsid w:val="000629EC"/>
    <w:rsid w:val="00062C91"/>
    <w:rsid w:val="00062D04"/>
    <w:rsid w:val="00062E93"/>
    <w:rsid w:val="00062FFA"/>
    <w:rsid w:val="0006304D"/>
    <w:rsid w:val="0006324C"/>
    <w:rsid w:val="00063254"/>
    <w:rsid w:val="00063505"/>
    <w:rsid w:val="000635AD"/>
    <w:rsid w:val="000635B4"/>
    <w:rsid w:val="000637A0"/>
    <w:rsid w:val="00063B55"/>
    <w:rsid w:val="00063B72"/>
    <w:rsid w:val="00063C55"/>
    <w:rsid w:val="00063CB7"/>
    <w:rsid w:val="00063DE0"/>
    <w:rsid w:val="00063E52"/>
    <w:rsid w:val="00063F26"/>
    <w:rsid w:val="00064021"/>
    <w:rsid w:val="000640C1"/>
    <w:rsid w:val="000642EB"/>
    <w:rsid w:val="0006448A"/>
    <w:rsid w:val="000644F4"/>
    <w:rsid w:val="000645B8"/>
    <w:rsid w:val="0006464F"/>
    <w:rsid w:val="00064756"/>
    <w:rsid w:val="00064845"/>
    <w:rsid w:val="000648CD"/>
    <w:rsid w:val="000649FA"/>
    <w:rsid w:val="00064AEF"/>
    <w:rsid w:val="00064B4B"/>
    <w:rsid w:val="00064D2B"/>
    <w:rsid w:val="00064D84"/>
    <w:rsid w:val="00064DD7"/>
    <w:rsid w:val="00064DF2"/>
    <w:rsid w:val="00064DF8"/>
    <w:rsid w:val="00064F47"/>
    <w:rsid w:val="00064F70"/>
    <w:rsid w:val="00065193"/>
    <w:rsid w:val="000652D1"/>
    <w:rsid w:val="00065302"/>
    <w:rsid w:val="0006541D"/>
    <w:rsid w:val="0006548D"/>
    <w:rsid w:val="000655C9"/>
    <w:rsid w:val="000656DE"/>
    <w:rsid w:val="000656E6"/>
    <w:rsid w:val="000656FE"/>
    <w:rsid w:val="00065989"/>
    <w:rsid w:val="000659A5"/>
    <w:rsid w:val="00065C00"/>
    <w:rsid w:val="00065CCE"/>
    <w:rsid w:val="00065FFC"/>
    <w:rsid w:val="000660B3"/>
    <w:rsid w:val="000661D7"/>
    <w:rsid w:val="00066242"/>
    <w:rsid w:val="00066265"/>
    <w:rsid w:val="0006629D"/>
    <w:rsid w:val="000662D3"/>
    <w:rsid w:val="0006634B"/>
    <w:rsid w:val="00066452"/>
    <w:rsid w:val="0006664E"/>
    <w:rsid w:val="000666B0"/>
    <w:rsid w:val="000667FB"/>
    <w:rsid w:val="000669D7"/>
    <w:rsid w:val="00066B8F"/>
    <w:rsid w:val="00066CEB"/>
    <w:rsid w:val="00066F33"/>
    <w:rsid w:val="000671DB"/>
    <w:rsid w:val="000673CC"/>
    <w:rsid w:val="00067422"/>
    <w:rsid w:val="0006760B"/>
    <w:rsid w:val="00067915"/>
    <w:rsid w:val="00067BC9"/>
    <w:rsid w:val="00067E26"/>
    <w:rsid w:val="00067E6F"/>
    <w:rsid w:val="00067E89"/>
    <w:rsid w:val="00067ECB"/>
    <w:rsid w:val="00067F3C"/>
    <w:rsid w:val="00067F56"/>
    <w:rsid w:val="00067F5E"/>
    <w:rsid w:val="00067FAD"/>
    <w:rsid w:val="000700B0"/>
    <w:rsid w:val="000700B6"/>
    <w:rsid w:val="0007018A"/>
    <w:rsid w:val="000701A2"/>
    <w:rsid w:val="000701DB"/>
    <w:rsid w:val="000703F6"/>
    <w:rsid w:val="000708AE"/>
    <w:rsid w:val="00070974"/>
    <w:rsid w:val="00070A08"/>
    <w:rsid w:val="00070C16"/>
    <w:rsid w:val="00070D71"/>
    <w:rsid w:val="00070E1D"/>
    <w:rsid w:val="00070E99"/>
    <w:rsid w:val="0007109F"/>
    <w:rsid w:val="00071334"/>
    <w:rsid w:val="0007144B"/>
    <w:rsid w:val="00071565"/>
    <w:rsid w:val="0007156E"/>
    <w:rsid w:val="000716F2"/>
    <w:rsid w:val="00071818"/>
    <w:rsid w:val="00071846"/>
    <w:rsid w:val="00071951"/>
    <w:rsid w:val="000719D5"/>
    <w:rsid w:val="00071B9A"/>
    <w:rsid w:val="00071BE7"/>
    <w:rsid w:val="00071CE5"/>
    <w:rsid w:val="00071EED"/>
    <w:rsid w:val="00071FCE"/>
    <w:rsid w:val="00072038"/>
    <w:rsid w:val="000722F9"/>
    <w:rsid w:val="00072329"/>
    <w:rsid w:val="000724D0"/>
    <w:rsid w:val="000724D7"/>
    <w:rsid w:val="000725E1"/>
    <w:rsid w:val="0007261E"/>
    <w:rsid w:val="000726A2"/>
    <w:rsid w:val="000727E4"/>
    <w:rsid w:val="000727F3"/>
    <w:rsid w:val="00072803"/>
    <w:rsid w:val="0007284B"/>
    <w:rsid w:val="00072907"/>
    <w:rsid w:val="00072925"/>
    <w:rsid w:val="00072AD9"/>
    <w:rsid w:val="00072BA7"/>
    <w:rsid w:val="00072BCD"/>
    <w:rsid w:val="00072E24"/>
    <w:rsid w:val="00072E72"/>
    <w:rsid w:val="00072EFF"/>
    <w:rsid w:val="00072F75"/>
    <w:rsid w:val="00073200"/>
    <w:rsid w:val="000732E5"/>
    <w:rsid w:val="00073350"/>
    <w:rsid w:val="00073724"/>
    <w:rsid w:val="0007395B"/>
    <w:rsid w:val="00073BA1"/>
    <w:rsid w:val="00073BF2"/>
    <w:rsid w:val="00073C04"/>
    <w:rsid w:val="00073C80"/>
    <w:rsid w:val="00073E24"/>
    <w:rsid w:val="00073FAB"/>
    <w:rsid w:val="00073FF4"/>
    <w:rsid w:val="00074003"/>
    <w:rsid w:val="000741C7"/>
    <w:rsid w:val="00074217"/>
    <w:rsid w:val="000742B2"/>
    <w:rsid w:val="000743ED"/>
    <w:rsid w:val="00074492"/>
    <w:rsid w:val="000744D1"/>
    <w:rsid w:val="000745CC"/>
    <w:rsid w:val="00074652"/>
    <w:rsid w:val="000746B5"/>
    <w:rsid w:val="0007471B"/>
    <w:rsid w:val="000747B9"/>
    <w:rsid w:val="00074893"/>
    <w:rsid w:val="00074A2B"/>
    <w:rsid w:val="00074A32"/>
    <w:rsid w:val="00074AC0"/>
    <w:rsid w:val="00074B3A"/>
    <w:rsid w:val="00074C4A"/>
    <w:rsid w:val="00074EAE"/>
    <w:rsid w:val="00074FFE"/>
    <w:rsid w:val="0007502B"/>
    <w:rsid w:val="00075204"/>
    <w:rsid w:val="00075247"/>
    <w:rsid w:val="000752E7"/>
    <w:rsid w:val="000754EE"/>
    <w:rsid w:val="00075557"/>
    <w:rsid w:val="000755EF"/>
    <w:rsid w:val="0007568E"/>
    <w:rsid w:val="00075857"/>
    <w:rsid w:val="000758FF"/>
    <w:rsid w:val="00075996"/>
    <w:rsid w:val="00075AE2"/>
    <w:rsid w:val="00075C19"/>
    <w:rsid w:val="00075C95"/>
    <w:rsid w:val="00075CB4"/>
    <w:rsid w:val="00075CFD"/>
    <w:rsid w:val="00075E59"/>
    <w:rsid w:val="00075EB1"/>
    <w:rsid w:val="0007606C"/>
    <w:rsid w:val="00076074"/>
    <w:rsid w:val="000760C4"/>
    <w:rsid w:val="00076173"/>
    <w:rsid w:val="000762A9"/>
    <w:rsid w:val="00076484"/>
    <w:rsid w:val="000765A3"/>
    <w:rsid w:val="0007660E"/>
    <w:rsid w:val="000769D4"/>
    <w:rsid w:val="00076A45"/>
    <w:rsid w:val="00076B95"/>
    <w:rsid w:val="00076D6E"/>
    <w:rsid w:val="00076DC4"/>
    <w:rsid w:val="0007732A"/>
    <w:rsid w:val="00077360"/>
    <w:rsid w:val="00077365"/>
    <w:rsid w:val="000773B0"/>
    <w:rsid w:val="000773D6"/>
    <w:rsid w:val="0007743E"/>
    <w:rsid w:val="00077606"/>
    <w:rsid w:val="00077624"/>
    <w:rsid w:val="0007764E"/>
    <w:rsid w:val="000777D7"/>
    <w:rsid w:val="000777E2"/>
    <w:rsid w:val="0007785C"/>
    <w:rsid w:val="000778A9"/>
    <w:rsid w:val="00077981"/>
    <w:rsid w:val="00077E45"/>
    <w:rsid w:val="000800A1"/>
    <w:rsid w:val="000801D3"/>
    <w:rsid w:val="0008033F"/>
    <w:rsid w:val="00080528"/>
    <w:rsid w:val="0008053C"/>
    <w:rsid w:val="00080543"/>
    <w:rsid w:val="00080577"/>
    <w:rsid w:val="000805FF"/>
    <w:rsid w:val="00080605"/>
    <w:rsid w:val="00080640"/>
    <w:rsid w:val="00080781"/>
    <w:rsid w:val="000807BE"/>
    <w:rsid w:val="000809ED"/>
    <w:rsid w:val="00080B04"/>
    <w:rsid w:val="00080EAB"/>
    <w:rsid w:val="00080FDF"/>
    <w:rsid w:val="000810D3"/>
    <w:rsid w:val="00081158"/>
    <w:rsid w:val="0008116D"/>
    <w:rsid w:val="000811FA"/>
    <w:rsid w:val="0008121C"/>
    <w:rsid w:val="00081425"/>
    <w:rsid w:val="00081437"/>
    <w:rsid w:val="00081562"/>
    <w:rsid w:val="000815D0"/>
    <w:rsid w:val="0008162D"/>
    <w:rsid w:val="00081919"/>
    <w:rsid w:val="00081965"/>
    <w:rsid w:val="000819C4"/>
    <w:rsid w:val="00081AB4"/>
    <w:rsid w:val="00081AB6"/>
    <w:rsid w:val="00081BA3"/>
    <w:rsid w:val="00081C1D"/>
    <w:rsid w:val="00081D44"/>
    <w:rsid w:val="00081ED9"/>
    <w:rsid w:val="00081F2A"/>
    <w:rsid w:val="000820BB"/>
    <w:rsid w:val="00082112"/>
    <w:rsid w:val="0008218C"/>
    <w:rsid w:val="00082301"/>
    <w:rsid w:val="000823D9"/>
    <w:rsid w:val="00082539"/>
    <w:rsid w:val="000827E7"/>
    <w:rsid w:val="0008294E"/>
    <w:rsid w:val="000829AF"/>
    <w:rsid w:val="00082A00"/>
    <w:rsid w:val="00082D23"/>
    <w:rsid w:val="00082DF2"/>
    <w:rsid w:val="0008301E"/>
    <w:rsid w:val="000830D5"/>
    <w:rsid w:val="000830FC"/>
    <w:rsid w:val="00083281"/>
    <w:rsid w:val="000834C8"/>
    <w:rsid w:val="00083518"/>
    <w:rsid w:val="0008358A"/>
    <w:rsid w:val="0008363C"/>
    <w:rsid w:val="000838D1"/>
    <w:rsid w:val="000839DB"/>
    <w:rsid w:val="00083C58"/>
    <w:rsid w:val="00083D15"/>
    <w:rsid w:val="00083D3D"/>
    <w:rsid w:val="00083ECD"/>
    <w:rsid w:val="00084597"/>
    <w:rsid w:val="00084635"/>
    <w:rsid w:val="00084684"/>
    <w:rsid w:val="000846FA"/>
    <w:rsid w:val="000847C7"/>
    <w:rsid w:val="00084A1F"/>
    <w:rsid w:val="00084D5C"/>
    <w:rsid w:val="00084DA2"/>
    <w:rsid w:val="00084DAA"/>
    <w:rsid w:val="00084DCC"/>
    <w:rsid w:val="00084E4A"/>
    <w:rsid w:val="00084F92"/>
    <w:rsid w:val="00085197"/>
    <w:rsid w:val="0008535C"/>
    <w:rsid w:val="00085394"/>
    <w:rsid w:val="000853E8"/>
    <w:rsid w:val="00085754"/>
    <w:rsid w:val="00085821"/>
    <w:rsid w:val="000858B9"/>
    <w:rsid w:val="00085993"/>
    <w:rsid w:val="000859B8"/>
    <w:rsid w:val="00085B87"/>
    <w:rsid w:val="00085B99"/>
    <w:rsid w:val="00085CDD"/>
    <w:rsid w:val="00085FAF"/>
    <w:rsid w:val="00085FC1"/>
    <w:rsid w:val="00086146"/>
    <w:rsid w:val="000861AF"/>
    <w:rsid w:val="000862E3"/>
    <w:rsid w:val="00086372"/>
    <w:rsid w:val="0008651A"/>
    <w:rsid w:val="0008661E"/>
    <w:rsid w:val="0008662B"/>
    <w:rsid w:val="0008663A"/>
    <w:rsid w:val="00086753"/>
    <w:rsid w:val="00086795"/>
    <w:rsid w:val="00086930"/>
    <w:rsid w:val="000869E0"/>
    <w:rsid w:val="000869F1"/>
    <w:rsid w:val="00086AD5"/>
    <w:rsid w:val="00086BB3"/>
    <w:rsid w:val="00086CC6"/>
    <w:rsid w:val="00086E93"/>
    <w:rsid w:val="00086F0E"/>
    <w:rsid w:val="00086F4B"/>
    <w:rsid w:val="00086F6F"/>
    <w:rsid w:val="00086FC6"/>
    <w:rsid w:val="00086FEF"/>
    <w:rsid w:val="00087139"/>
    <w:rsid w:val="00087198"/>
    <w:rsid w:val="000871FA"/>
    <w:rsid w:val="000872A0"/>
    <w:rsid w:val="00087449"/>
    <w:rsid w:val="0008755E"/>
    <w:rsid w:val="000875A5"/>
    <w:rsid w:val="0008765E"/>
    <w:rsid w:val="00087954"/>
    <w:rsid w:val="00087990"/>
    <w:rsid w:val="00087A16"/>
    <w:rsid w:val="00087AC7"/>
    <w:rsid w:val="00087AD6"/>
    <w:rsid w:val="00087BC4"/>
    <w:rsid w:val="00087C77"/>
    <w:rsid w:val="00087E3C"/>
    <w:rsid w:val="0009026E"/>
    <w:rsid w:val="000902D9"/>
    <w:rsid w:val="0009035C"/>
    <w:rsid w:val="0009060C"/>
    <w:rsid w:val="00090638"/>
    <w:rsid w:val="000906C0"/>
    <w:rsid w:val="00090919"/>
    <w:rsid w:val="000909D9"/>
    <w:rsid w:val="00090ACA"/>
    <w:rsid w:val="00090B08"/>
    <w:rsid w:val="00090B37"/>
    <w:rsid w:val="00090B67"/>
    <w:rsid w:val="00090CBE"/>
    <w:rsid w:val="00090CEC"/>
    <w:rsid w:val="00090D48"/>
    <w:rsid w:val="00090EAC"/>
    <w:rsid w:val="00090F5A"/>
    <w:rsid w:val="00091112"/>
    <w:rsid w:val="0009132D"/>
    <w:rsid w:val="00091333"/>
    <w:rsid w:val="0009140D"/>
    <w:rsid w:val="00091417"/>
    <w:rsid w:val="000914DD"/>
    <w:rsid w:val="000916B8"/>
    <w:rsid w:val="0009172D"/>
    <w:rsid w:val="00091765"/>
    <w:rsid w:val="000919E9"/>
    <w:rsid w:val="000919F5"/>
    <w:rsid w:val="00091B99"/>
    <w:rsid w:val="00091DC0"/>
    <w:rsid w:val="00091EDD"/>
    <w:rsid w:val="00092185"/>
    <w:rsid w:val="0009226F"/>
    <w:rsid w:val="0009232D"/>
    <w:rsid w:val="000924EE"/>
    <w:rsid w:val="00092503"/>
    <w:rsid w:val="000925AB"/>
    <w:rsid w:val="000927A0"/>
    <w:rsid w:val="00092853"/>
    <w:rsid w:val="000928C6"/>
    <w:rsid w:val="00092A12"/>
    <w:rsid w:val="00092ADD"/>
    <w:rsid w:val="00092BA7"/>
    <w:rsid w:val="00092C73"/>
    <w:rsid w:val="00092C82"/>
    <w:rsid w:val="00092C8F"/>
    <w:rsid w:val="00092CA4"/>
    <w:rsid w:val="00092D58"/>
    <w:rsid w:val="00092DA5"/>
    <w:rsid w:val="00092ECA"/>
    <w:rsid w:val="00092F77"/>
    <w:rsid w:val="000931F9"/>
    <w:rsid w:val="000933D8"/>
    <w:rsid w:val="0009349C"/>
    <w:rsid w:val="000934AA"/>
    <w:rsid w:val="000934D2"/>
    <w:rsid w:val="00093542"/>
    <w:rsid w:val="0009356A"/>
    <w:rsid w:val="000935D2"/>
    <w:rsid w:val="00093B27"/>
    <w:rsid w:val="00093B50"/>
    <w:rsid w:val="00093D34"/>
    <w:rsid w:val="00093D41"/>
    <w:rsid w:val="00093D56"/>
    <w:rsid w:val="00093E1D"/>
    <w:rsid w:val="000940AA"/>
    <w:rsid w:val="000940B2"/>
    <w:rsid w:val="0009437C"/>
    <w:rsid w:val="0009446A"/>
    <w:rsid w:val="000944C2"/>
    <w:rsid w:val="00094520"/>
    <w:rsid w:val="000946F5"/>
    <w:rsid w:val="00094981"/>
    <w:rsid w:val="0009498A"/>
    <w:rsid w:val="00094B1E"/>
    <w:rsid w:val="00094D01"/>
    <w:rsid w:val="00094E73"/>
    <w:rsid w:val="00094E98"/>
    <w:rsid w:val="00094F6E"/>
    <w:rsid w:val="00094FC5"/>
    <w:rsid w:val="000952F4"/>
    <w:rsid w:val="00095462"/>
    <w:rsid w:val="00095568"/>
    <w:rsid w:val="000955C5"/>
    <w:rsid w:val="0009561C"/>
    <w:rsid w:val="000956C6"/>
    <w:rsid w:val="0009578F"/>
    <w:rsid w:val="00095790"/>
    <w:rsid w:val="00095BBF"/>
    <w:rsid w:val="00095BE4"/>
    <w:rsid w:val="00095C0A"/>
    <w:rsid w:val="00095C18"/>
    <w:rsid w:val="00095C43"/>
    <w:rsid w:val="00095C99"/>
    <w:rsid w:val="00096259"/>
    <w:rsid w:val="000962B2"/>
    <w:rsid w:val="000963E4"/>
    <w:rsid w:val="000964D1"/>
    <w:rsid w:val="0009658A"/>
    <w:rsid w:val="00096678"/>
    <w:rsid w:val="000966B1"/>
    <w:rsid w:val="0009680E"/>
    <w:rsid w:val="00096836"/>
    <w:rsid w:val="0009694A"/>
    <w:rsid w:val="0009697E"/>
    <w:rsid w:val="00096A59"/>
    <w:rsid w:val="00096B6B"/>
    <w:rsid w:val="00096DBF"/>
    <w:rsid w:val="00096EC1"/>
    <w:rsid w:val="00096FFA"/>
    <w:rsid w:val="000971EF"/>
    <w:rsid w:val="00097243"/>
    <w:rsid w:val="00097329"/>
    <w:rsid w:val="00097398"/>
    <w:rsid w:val="000973EB"/>
    <w:rsid w:val="000975D9"/>
    <w:rsid w:val="000975EC"/>
    <w:rsid w:val="000976A2"/>
    <w:rsid w:val="00097873"/>
    <w:rsid w:val="000978E7"/>
    <w:rsid w:val="00097976"/>
    <w:rsid w:val="00097A61"/>
    <w:rsid w:val="00097B2B"/>
    <w:rsid w:val="00097EA4"/>
    <w:rsid w:val="00097F16"/>
    <w:rsid w:val="00097FD3"/>
    <w:rsid w:val="000A0044"/>
    <w:rsid w:val="000A0062"/>
    <w:rsid w:val="000A049D"/>
    <w:rsid w:val="000A05B9"/>
    <w:rsid w:val="000A06A5"/>
    <w:rsid w:val="000A0755"/>
    <w:rsid w:val="000A0AD7"/>
    <w:rsid w:val="000A0C41"/>
    <w:rsid w:val="000A0CE1"/>
    <w:rsid w:val="000A0EED"/>
    <w:rsid w:val="000A0F36"/>
    <w:rsid w:val="000A0FAD"/>
    <w:rsid w:val="000A1006"/>
    <w:rsid w:val="000A10C2"/>
    <w:rsid w:val="000A11A1"/>
    <w:rsid w:val="000A13F1"/>
    <w:rsid w:val="000A18E2"/>
    <w:rsid w:val="000A191A"/>
    <w:rsid w:val="000A19A2"/>
    <w:rsid w:val="000A19FB"/>
    <w:rsid w:val="000A1A32"/>
    <w:rsid w:val="000A1B82"/>
    <w:rsid w:val="000A1CA7"/>
    <w:rsid w:val="000A1EB9"/>
    <w:rsid w:val="000A2239"/>
    <w:rsid w:val="000A232D"/>
    <w:rsid w:val="000A2443"/>
    <w:rsid w:val="000A2659"/>
    <w:rsid w:val="000A2691"/>
    <w:rsid w:val="000A275F"/>
    <w:rsid w:val="000A277B"/>
    <w:rsid w:val="000A2785"/>
    <w:rsid w:val="000A28B6"/>
    <w:rsid w:val="000A2FB3"/>
    <w:rsid w:val="000A31CD"/>
    <w:rsid w:val="000A322B"/>
    <w:rsid w:val="000A3280"/>
    <w:rsid w:val="000A3340"/>
    <w:rsid w:val="000A3369"/>
    <w:rsid w:val="000A33FD"/>
    <w:rsid w:val="000A3451"/>
    <w:rsid w:val="000A34DF"/>
    <w:rsid w:val="000A34F0"/>
    <w:rsid w:val="000A359C"/>
    <w:rsid w:val="000A37B1"/>
    <w:rsid w:val="000A3891"/>
    <w:rsid w:val="000A3C61"/>
    <w:rsid w:val="000A3EB7"/>
    <w:rsid w:val="000A3EC2"/>
    <w:rsid w:val="000A428A"/>
    <w:rsid w:val="000A43F4"/>
    <w:rsid w:val="000A450B"/>
    <w:rsid w:val="000A4612"/>
    <w:rsid w:val="000A465B"/>
    <w:rsid w:val="000A46E1"/>
    <w:rsid w:val="000A4736"/>
    <w:rsid w:val="000A4842"/>
    <w:rsid w:val="000A4944"/>
    <w:rsid w:val="000A4AF2"/>
    <w:rsid w:val="000A4B43"/>
    <w:rsid w:val="000A4B80"/>
    <w:rsid w:val="000A4B94"/>
    <w:rsid w:val="000A4BE7"/>
    <w:rsid w:val="000A4D45"/>
    <w:rsid w:val="000A51AA"/>
    <w:rsid w:val="000A5210"/>
    <w:rsid w:val="000A5265"/>
    <w:rsid w:val="000A5270"/>
    <w:rsid w:val="000A5394"/>
    <w:rsid w:val="000A562E"/>
    <w:rsid w:val="000A564B"/>
    <w:rsid w:val="000A57EC"/>
    <w:rsid w:val="000A57F6"/>
    <w:rsid w:val="000A5874"/>
    <w:rsid w:val="000A58C7"/>
    <w:rsid w:val="000A5941"/>
    <w:rsid w:val="000A5945"/>
    <w:rsid w:val="000A594C"/>
    <w:rsid w:val="000A59C1"/>
    <w:rsid w:val="000A59FE"/>
    <w:rsid w:val="000A5D31"/>
    <w:rsid w:val="000A5D55"/>
    <w:rsid w:val="000A5E9D"/>
    <w:rsid w:val="000A5F77"/>
    <w:rsid w:val="000A6018"/>
    <w:rsid w:val="000A60AC"/>
    <w:rsid w:val="000A60BE"/>
    <w:rsid w:val="000A6212"/>
    <w:rsid w:val="000A6220"/>
    <w:rsid w:val="000A62B8"/>
    <w:rsid w:val="000A660C"/>
    <w:rsid w:val="000A6792"/>
    <w:rsid w:val="000A67FB"/>
    <w:rsid w:val="000A68F0"/>
    <w:rsid w:val="000A69F6"/>
    <w:rsid w:val="000A6BB1"/>
    <w:rsid w:val="000A6BEB"/>
    <w:rsid w:val="000A6BFC"/>
    <w:rsid w:val="000A6C48"/>
    <w:rsid w:val="000A6CDC"/>
    <w:rsid w:val="000A6DED"/>
    <w:rsid w:val="000A7035"/>
    <w:rsid w:val="000A70E1"/>
    <w:rsid w:val="000A728D"/>
    <w:rsid w:val="000A744C"/>
    <w:rsid w:val="000A75DB"/>
    <w:rsid w:val="000A7754"/>
    <w:rsid w:val="000A78C3"/>
    <w:rsid w:val="000A78E4"/>
    <w:rsid w:val="000A7A4A"/>
    <w:rsid w:val="000A7B6E"/>
    <w:rsid w:val="000A7CF9"/>
    <w:rsid w:val="000A7EC4"/>
    <w:rsid w:val="000B004F"/>
    <w:rsid w:val="000B0275"/>
    <w:rsid w:val="000B033B"/>
    <w:rsid w:val="000B04DA"/>
    <w:rsid w:val="000B0530"/>
    <w:rsid w:val="000B0544"/>
    <w:rsid w:val="000B090F"/>
    <w:rsid w:val="000B0BD4"/>
    <w:rsid w:val="000B0C4B"/>
    <w:rsid w:val="000B0C4D"/>
    <w:rsid w:val="000B0C92"/>
    <w:rsid w:val="000B0CD0"/>
    <w:rsid w:val="000B0D61"/>
    <w:rsid w:val="000B0DA3"/>
    <w:rsid w:val="000B0EAB"/>
    <w:rsid w:val="000B1147"/>
    <w:rsid w:val="000B115E"/>
    <w:rsid w:val="000B11CF"/>
    <w:rsid w:val="000B1232"/>
    <w:rsid w:val="000B1271"/>
    <w:rsid w:val="000B13D0"/>
    <w:rsid w:val="000B148B"/>
    <w:rsid w:val="000B14C0"/>
    <w:rsid w:val="000B156A"/>
    <w:rsid w:val="000B18D8"/>
    <w:rsid w:val="000B18DB"/>
    <w:rsid w:val="000B18EF"/>
    <w:rsid w:val="000B18F1"/>
    <w:rsid w:val="000B192E"/>
    <w:rsid w:val="000B1BC2"/>
    <w:rsid w:val="000B1C73"/>
    <w:rsid w:val="000B1CA8"/>
    <w:rsid w:val="000B1CF7"/>
    <w:rsid w:val="000B1D50"/>
    <w:rsid w:val="000B1D72"/>
    <w:rsid w:val="000B1EF6"/>
    <w:rsid w:val="000B2029"/>
    <w:rsid w:val="000B2051"/>
    <w:rsid w:val="000B215E"/>
    <w:rsid w:val="000B218F"/>
    <w:rsid w:val="000B2200"/>
    <w:rsid w:val="000B229B"/>
    <w:rsid w:val="000B2317"/>
    <w:rsid w:val="000B2564"/>
    <w:rsid w:val="000B2757"/>
    <w:rsid w:val="000B2A78"/>
    <w:rsid w:val="000B2AA2"/>
    <w:rsid w:val="000B2B49"/>
    <w:rsid w:val="000B2C52"/>
    <w:rsid w:val="000B2CC7"/>
    <w:rsid w:val="000B2DD4"/>
    <w:rsid w:val="000B2E51"/>
    <w:rsid w:val="000B2F75"/>
    <w:rsid w:val="000B2F81"/>
    <w:rsid w:val="000B3103"/>
    <w:rsid w:val="000B332E"/>
    <w:rsid w:val="000B349C"/>
    <w:rsid w:val="000B369F"/>
    <w:rsid w:val="000B3930"/>
    <w:rsid w:val="000B3B44"/>
    <w:rsid w:val="000B3B6B"/>
    <w:rsid w:val="000B3B8A"/>
    <w:rsid w:val="000B3BF5"/>
    <w:rsid w:val="000B3D49"/>
    <w:rsid w:val="000B3E46"/>
    <w:rsid w:val="000B3E4B"/>
    <w:rsid w:val="000B4044"/>
    <w:rsid w:val="000B404A"/>
    <w:rsid w:val="000B41AA"/>
    <w:rsid w:val="000B4465"/>
    <w:rsid w:val="000B456E"/>
    <w:rsid w:val="000B472D"/>
    <w:rsid w:val="000B4784"/>
    <w:rsid w:val="000B4873"/>
    <w:rsid w:val="000B490C"/>
    <w:rsid w:val="000B49F0"/>
    <w:rsid w:val="000B4A54"/>
    <w:rsid w:val="000B4AB5"/>
    <w:rsid w:val="000B4B2F"/>
    <w:rsid w:val="000B4CAC"/>
    <w:rsid w:val="000B4E17"/>
    <w:rsid w:val="000B4EF1"/>
    <w:rsid w:val="000B4F2D"/>
    <w:rsid w:val="000B51AF"/>
    <w:rsid w:val="000B51B7"/>
    <w:rsid w:val="000B52CC"/>
    <w:rsid w:val="000B52FC"/>
    <w:rsid w:val="000B550F"/>
    <w:rsid w:val="000B5523"/>
    <w:rsid w:val="000B56F1"/>
    <w:rsid w:val="000B5821"/>
    <w:rsid w:val="000B5918"/>
    <w:rsid w:val="000B5A68"/>
    <w:rsid w:val="000B5D43"/>
    <w:rsid w:val="000B5F2E"/>
    <w:rsid w:val="000B5F88"/>
    <w:rsid w:val="000B6089"/>
    <w:rsid w:val="000B6090"/>
    <w:rsid w:val="000B60DF"/>
    <w:rsid w:val="000B6131"/>
    <w:rsid w:val="000B61F7"/>
    <w:rsid w:val="000B6314"/>
    <w:rsid w:val="000B6465"/>
    <w:rsid w:val="000B65E7"/>
    <w:rsid w:val="000B6726"/>
    <w:rsid w:val="000B678F"/>
    <w:rsid w:val="000B67E5"/>
    <w:rsid w:val="000B67F1"/>
    <w:rsid w:val="000B6A61"/>
    <w:rsid w:val="000B6B30"/>
    <w:rsid w:val="000B6B50"/>
    <w:rsid w:val="000B6D08"/>
    <w:rsid w:val="000B6DED"/>
    <w:rsid w:val="000B6E7F"/>
    <w:rsid w:val="000B6EC2"/>
    <w:rsid w:val="000B7082"/>
    <w:rsid w:val="000B70FC"/>
    <w:rsid w:val="000B714E"/>
    <w:rsid w:val="000B71E1"/>
    <w:rsid w:val="000B7237"/>
    <w:rsid w:val="000B734F"/>
    <w:rsid w:val="000B7426"/>
    <w:rsid w:val="000B74F1"/>
    <w:rsid w:val="000B7522"/>
    <w:rsid w:val="000B75F6"/>
    <w:rsid w:val="000B78E3"/>
    <w:rsid w:val="000B7949"/>
    <w:rsid w:val="000B7ABC"/>
    <w:rsid w:val="000B7BD0"/>
    <w:rsid w:val="000B7C9C"/>
    <w:rsid w:val="000B7E64"/>
    <w:rsid w:val="000B7F4D"/>
    <w:rsid w:val="000B7FFE"/>
    <w:rsid w:val="000C0072"/>
    <w:rsid w:val="000C0269"/>
    <w:rsid w:val="000C0338"/>
    <w:rsid w:val="000C0356"/>
    <w:rsid w:val="000C03CC"/>
    <w:rsid w:val="000C041F"/>
    <w:rsid w:val="000C052C"/>
    <w:rsid w:val="000C055C"/>
    <w:rsid w:val="000C0806"/>
    <w:rsid w:val="000C080F"/>
    <w:rsid w:val="000C09B0"/>
    <w:rsid w:val="000C0A78"/>
    <w:rsid w:val="000C0B45"/>
    <w:rsid w:val="000C0D0E"/>
    <w:rsid w:val="000C0D0F"/>
    <w:rsid w:val="000C0DCB"/>
    <w:rsid w:val="000C0FE2"/>
    <w:rsid w:val="000C1239"/>
    <w:rsid w:val="000C1371"/>
    <w:rsid w:val="000C1394"/>
    <w:rsid w:val="000C14A6"/>
    <w:rsid w:val="000C14E2"/>
    <w:rsid w:val="000C1637"/>
    <w:rsid w:val="000C17BC"/>
    <w:rsid w:val="000C1804"/>
    <w:rsid w:val="000C1929"/>
    <w:rsid w:val="000C1A69"/>
    <w:rsid w:val="000C1D1B"/>
    <w:rsid w:val="000C1E1E"/>
    <w:rsid w:val="000C209F"/>
    <w:rsid w:val="000C20C7"/>
    <w:rsid w:val="000C2122"/>
    <w:rsid w:val="000C2287"/>
    <w:rsid w:val="000C2382"/>
    <w:rsid w:val="000C24CB"/>
    <w:rsid w:val="000C25AF"/>
    <w:rsid w:val="000C2644"/>
    <w:rsid w:val="000C2719"/>
    <w:rsid w:val="000C29B2"/>
    <w:rsid w:val="000C2A3F"/>
    <w:rsid w:val="000C2A6A"/>
    <w:rsid w:val="000C2A87"/>
    <w:rsid w:val="000C2DCE"/>
    <w:rsid w:val="000C2E73"/>
    <w:rsid w:val="000C2FAD"/>
    <w:rsid w:val="000C3014"/>
    <w:rsid w:val="000C30C3"/>
    <w:rsid w:val="000C30E9"/>
    <w:rsid w:val="000C331B"/>
    <w:rsid w:val="000C35C2"/>
    <w:rsid w:val="000C35C9"/>
    <w:rsid w:val="000C374B"/>
    <w:rsid w:val="000C38BC"/>
    <w:rsid w:val="000C3BD8"/>
    <w:rsid w:val="000C3BED"/>
    <w:rsid w:val="000C3D0E"/>
    <w:rsid w:val="000C3D2B"/>
    <w:rsid w:val="000C3ED6"/>
    <w:rsid w:val="000C3ED8"/>
    <w:rsid w:val="000C3F82"/>
    <w:rsid w:val="000C3F87"/>
    <w:rsid w:val="000C4340"/>
    <w:rsid w:val="000C4392"/>
    <w:rsid w:val="000C4572"/>
    <w:rsid w:val="000C4729"/>
    <w:rsid w:val="000C48BD"/>
    <w:rsid w:val="000C4903"/>
    <w:rsid w:val="000C49B0"/>
    <w:rsid w:val="000C4B04"/>
    <w:rsid w:val="000C4B8F"/>
    <w:rsid w:val="000C4CD9"/>
    <w:rsid w:val="000C4D52"/>
    <w:rsid w:val="000C5108"/>
    <w:rsid w:val="000C514C"/>
    <w:rsid w:val="000C52B9"/>
    <w:rsid w:val="000C5638"/>
    <w:rsid w:val="000C572B"/>
    <w:rsid w:val="000C5892"/>
    <w:rsid w:val="000C58FB"/>
    <w:rsid w:val="000C5A0A"/>
    <w:rsid w:val="000C5B66"/>
    <w:rsid w:val="000C5B7D"/>
    <w:rsid w:val="000C5BF5"/>
    <w:rsid w:val="000C5C78"/>
    <w:rsid w:val="000C5CD0"/>
    <w:rsid w:val="000C5DC6"/>
    <w:rsid w:val="000C5EAC"/>
    <w:rsid w:val="000C5EDE"/>
    <w:rsid w:val="000C5F05"/>
    <w:rsid w:val="000C5F4A"/>
    <w:rsid w:val="000C5F68"/>
    <w:rsid w:val="000C622A"/>
    <w:rsid w:val="000C6447"/>
    <w:rsid w:val="000C6517"/>
    <w:rsid w:val="000C6563"/>
    <w:rsid w:val="000C6856"/>
    <w:rsid w:val="000C68C0"/>
    <w:rsid w:val="000C690C"/>
    <w:rsid w:val="000C6947"/>
    <w:rsid w:val="000C6A61"/>
    <w:rsid w:val="000C6B6A"/>
    <w:rsid w:val="000C6C08"/>
    <w:rsid w:val="000C6D91"/>
    <w:rsid w:val="000C6E7C"/>
    <w:rsid w:val="000C6E96"/>
    <w:rsid w:val="000C6EE6"/>
    <w:rsid w:val="000C7076"/>
    <w:rsid w:val="000C70CE"/>
    <w:rsid w:val="000C7247"/>
    <w:rsid w:val="000C7293"/>
    <w:rsid w:val="000C732A"/>
    <w:rsid w:val="000C736E"/>
    <w:rsid w:val="000C74D3"/>
    <w:rsid w:val="000C75BE"/>
    <w:rsid w:val="000C7780"/>
    <w:rsid w:val="000C77F9"/>
    <w:rsid w:val="000C7A20"/>
    <w:rsid w:val="000C7C12"/>
    <w:rsid w:val="000C7FC5"/>
    <w:rsid w:val="000D00A4"/>
    <w:rsid w:val="000D01A8"/>
    <w:rsid w:val="000D01F3"/>
    <w:rsid w:val="000D036A"/>
    <w:rsid w:val="000D03D7"/>
    <w:rsid w:val="000D0573"/>
    <w:rsid w:val="000D0586"/>
    <w:rsid w:val="000D0603"/>
    <w:rsid w:val="000D0636"/>
    <w:rsid w:val="000D08CE"/>
    <w:rsid w:val="000D09DC"/>
    <w:rsid w:val="000D0AF8"/>
    <w:rsid w:val="000D0BC4"/>
    <w:rsid w:val="000D0BCA"/>
    <w:rsid w:val="000D0BF7"/>
    <w:rsid w:val="000D1153"/>
    <w:rsid w:val="000D117D"/>
    <w:rsid w:val="000D1277"/>
    <w:rsid w:val="000D150F"/>
    <w:rsid w:val="000D1582"/>
    <w:rsid w:val="000D1653"/>
    <w:rsid w:val="000D16B5"/>
    <w:rsid w:val="000D1A18"/>
    <w:rsid w:val="000D1AAE"/>
    <w:rsid w:val="000D1B80"/>
    <w:rsid w:val="000D1C9D"/>
    <w:rsid w:val="000D1CCA"/>
    <w:rsid w:val="000D1DB3"/>
    <w:rsid w:val="000D1E18"/>
    <w:rsid w:val="000D1F25"/>
    <w:rsid w:val="000D1F70"/>
    <w:rsid w:val="000D202D"/>
    <w:rsid w:val="000D202E"/>
    <w:rsid w:val="000D2424"/>
    <w:rsid w:val="000D2442"/>
    <w:rsid w:val="000D2687"/>
    <w:rsid w:val="000D2689"/>
    <w:rsid w:val="000D276A"/>
    <w:rsid w:val="000D2839"/>
    <w:rsid w:val="000D2955"/>
    <w:rsid w:val="000D2A9B"/>
    <w:rsid w:val="000D2A9D"/>
    <w:rsid w:val="000D2B21"/>
    <w:rsid w:val="000D2D55"/>
    <w:rsid w:val="000D2D5C"/>
    <w:rsid w:val="000D2D75"/>
    <w:rsid w:val="000D2DA5"/>
    <w:rsid w:val="000D2EDB"/>
    <w:rsid w:val="000D2FF2"/>
    <w:rsid w:val="000D3147"/>
    <w:rsid w:val="000D343A"/>
    <w:rsid w:val="000D3576"/>
    <w:rsid w:val="000D3581"/>
    <w:rsid w:val="000D35ED"/>
    <w:rsid w:val="000D36A6"/>
    <w:rsid w:val="000D387B"/>
    <w:rsid w:val="000D39E2"/>
    <w:rsid w:val="000D3B4D"/>
    <w:rsid w:val="000D3BDC"/>
    <w:rsid w:val="000D3C22"/>
    <w:rsid w:val="000D3E70"/>
    <w:rsid w:val="000D3E75"/>
    <w:rsid w:val="000D3EA9"/>
    <w:rsid w:val="000D3F1C"/>
    <w:rsid w:val="000D405E"/>
    <w:rsid w:val="000D41D1"/>
    <w:rsid w:val="000D4376"/>
    <w:rsid w:val="000D43AD"/>
    <w:rsid w:val="000D47C4"/>
    <w:rsid w:val="000D4A07"/>
    <w:rsid w:val="000D4A08"/>
    <w:rsid w:val="000D4B8B"/>
    <w:rsid w:val="000D4D62"/>
    <w:rsid w:val="000D4D98"/>
    <w:rsid w:val="000D4F58"/>
    <w:rsid w:val="000D4F92"/>
    <w:rsid w:val="000D4FF0"/>
    <w:rsid w:val="000D50D7"/>
    <w:rsid w:val="000D51FB"/>
    <w:rsid w:val="000D52EF"/>
    <w:rsid w:val="000D5452"/>
    <w:rsid w:val="000D553C"/>
    <w:rsid w:val="000D575F"/>
    <w:rsid w:val="000D58F1"/>
    <w:rsid w:val="000D5927"/>
    <w:rsid w:val="000D5D67"/>
    <w:rsid w:val="000D5FDC"/>
    <w:rsid w:val="000D6106"/>
    <w:rsid w:val="000D6119"/>
    <w:rsid w:val="000D6462"/>
    <w:rsid w:val="000D6511"/>
    <w:rsid w:val="000D6641"/>
    <w:rsid w:val="000D675F"/>
    <w:rsid w:val="000D6778"/>
    <w:rsid w:val="000D680D"/>
    <w:rsid w:val="000D682C"/>
    <w:rsid w:val="000D695D"/>
    <w:rsid w:val="000D6AF3"/>
    <w:rsid w:val="000D6B2B"/>
    <w:rsid w:val="000D6B92"/>
    <w:rsid w:val="000D6CD8"/>
    <w:rsid w:val="000D6D5E"/>
    <w:rsid w:val="000D6E60"/>
    <w:rsid w:val="000D704A"/>
    <w:rsid w:val="000D70D5"/>
    <w:rsid w:val="000D70F5"/>
    <w:rsid w:val="000D72E7"/>
    <w:rsid w:val="000D744F"/>
    <w:rsid w:val="000D745D"/>
    <w:rsid w:val="000D74B8"/>
    <w:rsid w:val="000D777E"/>
    <w:rsid w:val="000D7782"/>
    <w:rsid w:val="000D77C3"/>
    <w:rsid w:val="000D7812"/>
    <w:rsid w:val="000D7B97"/>
    <w:rsid w:val="000D7F2B"/>
    <w:rsid w:val="000D7F4B"/>
    <w:rsid w:val="000E00CB"/>
    <w:rsid w:val="000E0266"/>
    <w:rsid w:val="000E02B0"/>
    <w:rsid w:val="000E02B8"/>
    <w:rsid w:val="000E0412"/>
    <w:rsid w:val="000E045D"/>
    <w:rsid w:val="000E0565"/>
    <w:rsid w:val="000E06D1"/>
    <w:rsid w:val="000E0976"/>
    <w:rsid w:val="000E0992"/>
    <w:rsid w:val="000E09EA"/>
    <w:rsid w:val="000E0ABD"/>
    <w:rsid w:val="000E0AC2"/>
    <w:rsid w:val="000E0B9E"/>
    <w:rsid w:val="000E0F61"/>
    <w:rsid w:val="000E0F65"/>
    <w:rsid w:val="000E1039"/>
    <w:rsid w:val="000E11A3"/>
    <w:rsid w:val="000E123B"/>
    <w:rsid w:val="000E131D"/>
    <w:rsid w:val="000E1576"/>
    <w:rsid w:val="000E1637"/>
    <w:rsid w:val="000E1672"/>
    <w:rsid w:val="000E16C2"/>
    <w:rsid w:val="000E1723"/>
    <w:rsid w:val="000E1797"/>
    <w:rsid w:val="000E1807"/>
    <w:rsid w:val="000E194C"/>
    <w:rsid w:val="000E197C"/>
    <w:rsid w:val="000E19B8"/>
    <w:rsid w:val="000E1A61"/>
    <w:rsid w:val="000E1AC3"/>
    <w:rsid w:val="000E1BA6"/>
    <w:rsid w:val="000E1C35"/>
    <w:rsid w:val="000E1D5C"/>
    <w:rsid w:val="000E1E6B"/>
    <w:rsid w:val="000E2065"/>
    <w:rsid w:val="000E2217"/>
    <w:rsid w:val="000E2336"/>
    <w:rsid w:val="000E247B"/>
    <w:rsid w:val="000E24D8"/>
    <w:rsid w:val="000E2A5C"/>
    <w:rsid w:val="000E2E67"/>
    <w:rsid w:val="000E2E68"/>
    <w:rsid w:val="000E2EB7"/>
    <w:rsid w:val="000E3000"/>
    <w:rsid w:val="000E3075"/>
    <w:rsid w:val="000E30DC"/>
    <w:rsid w:val="000E348C"/>
    <w:rsid w:val="000E3699"/>
    <w:rsid w:val="000E3816"/>
    <w:rsid w:val="000E389C"/>
    <w:rsid w:val="000E38E2"/>
    <w:rsid w:val="000E391C"/>
    <w:rsid w:val="000E3B34"/>
    <w:rsid w:val="000E3C4B"/>
    <w:rsid w:val="000E3DDD"/>
    <w:rsid w:val="000E417D"/>
    <w:rsid w:val="000E4282"/>
    <w:rsid w:val="000E42C7"/>
    <w:rsid w:val="000E439B"/>
    <w:rsid w:val="000E43BD"/>
    <w:rsid w:val="000E4590"/>
    <w:rsid w:val="000E466F"/>
    <w:rsid w:val="000E46F5"/>
    <w:rsid w:val="000E46FD"/>
    <w:rsid w:val="000E49D4"/>
    <w:rsid w:val="000E4AC0"/>
    <w:rsid w:val="000E4D1E"/>
    <w:rsid w:val="000E4ECC"/>
    <w:rsid w:val="000E500B"/>
    <w:rsid w:val="000E50A3"/>
    <w:rsid w:val="000E52B7"/>
    <w:rsid w:val="000E5325"/>
    <w:rsid w:val="000E5432"/>
    <w:rsid w:val="000E5603"/>
    <w:rsid w:val="000E571B"/>
    <w:rsid w:val="000E57BA"/>
    <w:rsid w:val="000E5851"/>
    <w:rsid w:val="000E594A"/>
    <w:rsid w:val="000E59A7"/>
    <w:rsid w:val="000E5A70"/>
    <w:rsid w:val="000E5B7E"/>
    <w:rsid w:val="000E5BFC"/>
    <w:rsid w:val="000E6193"/>
    <w:rsid w:val="000E6277"/>
    <w:rsid w:val="000E66C9"/>
    <w:rsid w:val="000E66DF"/>
    <w:rsid w:val="000E677C"/>
    <w:rsid w:val="000E67E0"/>
    <w:rsid w:val="000E688D"/>
    <w:rsid w:val="000E697D"/>
    <w:rsid w:val="000E69E3"/>
    <w:rsid w:val="000E6A4D"/>
    <w:rsid w:val="000E6AD2"/>
    <w:rsid w:val="000E6B5A"/>
    <w:rsid w:val="000E6B60"/>
    <w:rsid w:val="000E7178"/>
    <w:rsid w:val="000E73E2"/>
    <w:rsid w:val="000E744A"/>
    <w:rsid w:val="000E7475"/>
    <w:rsid w:val="000E756A"/>
    <w:rsid w:val="000E759C"/>
    <w:rsid w:val="000E76A0"/>
    <w:rsid w:val="000E76EA"/>
    <w:rsid w:val="000E78FA"/>
    <w:rsid w:val="000E79B6"/>
    <w:rsid w:val="000E7E43"/>
    <w:rsid w:val="000E7E9E"/>
    <w:rsid w:val="000F0040"/>
    <w:rsid w:val="000F01EC"/>
    <w:rsid w:val="000F036B"/>
    <w:rsid w:val="000F05A4"/>
    <w:rsid w:val="000F0654"/>
    <w:rsid w:val="000F080B"/>
    <w:rsid w:val="000F0A1D"/>
    <w:rsid w:val="000F0B2D"/>
    <w:rsid w:val="000F0B52"/>
    <w:rsid w:val="000F0DEE"/>
    <w:rsid w:val="000F0EC4"/>
    <w:rsid w:val="000F1011"/>
    <w:rsid w:val="000F1084"/>
    <w:rsid w:val="000F10BA"/>
    <w:rsid w:val="000F14FA"/>
    <w:rsid w:val="000F1514"/>
    <w:rsid w:val="000F1557"/>
    <w:rsid w:val="000F15CE"/>
    <w:rsid w:val="000F164A"/>
    <w:rsid w:val="000F1675"/>
    <w:rsid w:val="000F1842"/>
    <w:rsid w:val="000F189D"/>
    <w:rsid w:val="000F194D"/>
    <w:rsid w:val="000F19C2"/>
    <w:rsid w:val="000F1C50"/>
    <w:rsid w:val="000F1D8B"/>
    <w:rsid w:val="000F1E6F"/>
    <w:rsid w:val="000F1E92"/>
    <w:rsid w:val="000F1EB8"/>
    <w:rsid w:val="000F1EEC"/>
    <w:rsid w:val="000F1F71"/>
    <w:rsid w:val="000F1FAE"/>
    <w:rsid w:val="000F228C"/>
    <w:rsid w:val="000F2311"/>
    <w:rsid w:val="000F237F"/>
    <w:rsid w:val="000F2422"/>
    <w:rsid w:val="000F24AC"/>
    <w:rsid w:val="000F2517"/>
    <w:rsid w:val="000F26BB"/>
    <w:rsid w:val="000F27A8"/>
    <w:rsid w:val="000F27D1"/>
    <w:rsid w:val="000F2854"/>
    <w:rsid w:val="000F29E4"/>
    <w:rsid w:val="000F2A3C"/>
    <w:rsid w:val="000F2AC1"/>
    <w:rsid w:val="000F2B52"/>
    <w:rsid w:val="000F2B91"/>
    <w:rsid w:val="000F2C97"/>
    <w:rsid w:val="000F2CA3"/>
    <w:rsid w:val="000F2EEA"/>
    <w:rsid w:val="000F30D4"/>
    <w:rsid w:val="000F30E6"/>
    <w:rsid w:val="000F3215"/>
    <w:rsid w:val="000F3308"/>
    <w:rsid w:val="000F3427"/>
    <w:rsid w:val="000F352F"/>
    <w:rsid w:val="000F35B2"/>
    <w:rsid w:val="000F36A0"/>
    <w:rsid w:val="000F36BC"/>
    <w:rsid w:val="000F36D8"/>
    <w:rsid w:val="000F37B7"/>
    <w:rsid w:val="000F37C9"/>
    <w:rsid w:val="000F3847"/>
    <w:rsid w:val="000F39B8"/>
    <w:rsid w:val="000F3A77"/>
    <w:rsid w:val="000F3A86"/>
    <w:rsid w:val="000F3A94"/>
    <w:rsid w:val="000F3B6F"/>
    <w:rsid w:val="000F3C5F"/>
    <w:rsid w:val="000F3CB5"/>
    <w:rsid w:val="000F3D48"/>
    <w:rsid w:val="000F3E06"/>
    <w:rsid w:val="000F3E35"/>
    <w:rsid w:val="000F3E67"/>
    <w:rsid w:val="000F3EC9"/>
    <w:rsid w:val="000F3F46"/>
    <w:rsid w:val="000F3F86"/>
    <w:rsid w:val="000F4171"/>
    <w:rsid w:val="000F417C"/>
    <w:rsid w:val="000F41AB"/>
    <w:rsid w:val="000F41B1"/>
    <w:rsid w:val="000F41B5"/>
    <w:rsid w:val="000F43D9"/>
    <w:rsid w:val="000F449D"/>
    <w:rsid w:val="000F45E5"/>
    <w:rsid w:val="000F4756"/>
    <w:rsid w:val="000F4A32"/>
    <w:rsid w:val="000F4B67"/>
    <w:rsid w:val="000F4C20"/>
    <w:rsid w:val="000F4EA1"/>
    <w:rsid w:val="000F5121"/>
    <w:rsid w:val="000F52E9"/>
    <w:rsid w:val="000F542E"/>
    <w:rsid w:val="000F5641"/>
    <w:rsid w:val="000F5837"/>
    <w:rsid w:val="000F58D7"/>
    <w:rsid w:val="000F5948"/>
    <w:rsid w:val="000F59A7"/>
    <w:rsid w:val="000F5A7B"/>
    <w:rsid w:val="000F5C33"/>
    <w:rsid w:val="000F5D19"/>
    <w:rsid w:val="000F5DA1"/>
    <w:rsid w:val="000F5E01"/>
    <w:rsid w:val="000F5ECD"/>
    <w:rsid w:val="000F5F13"/>
    <w:rsid w:val="000F5F3F"/>
    <w:rsid w:val="000F6012"/>
    <w:rsid w:val="000F601B"/>
    <w:rsid w:val="000F624F"/>
    <w:rsid w:val="000F6673"/>
    <w:rsid w:val="000F6731"/>
    <w:rsid w:val="000F6837"/>
    <w:rsid w:val="000F6885"/>
    <w:rsid w:val="000F69FA"/>
    <w:rsid w:val="000F6A34"/>
    <w:rsid w:val="000F6A6E"/>
    <w:rsid w:val="000F6F3F"/>
    <w:rsid w:val="000F6FEB"/>
    <w:rsid w:val="000F701F"/>
    <w:rsid w:val="000F7259"/>
    <w:rsid w:val="000F72F8"/>
    <w:rsid w:val="000F730F"/>
    <w:rsid w:val="000F7361"/>
    <w:rsid w:val="000F7414"/>
    <w:rsid w:val="000F74DF"/>
    <w:rsid w:val="000F7666"/>
    <w:rsid w:val="000F76B3"/>
    <w:rsid w:val="000F7735"/>
    <w:rsid w:val="000F77F7"/>
    <w:rsid w:val="000F78CC"/>
    <w:rsid w:val="000F79A2"/>
    <w:rsid w:val="000F79A3"/>
    <w:rsid w:val="000F7AD1"/>
    <w:rsid w:val="000F7CBD"/>
    <w:rsid w:val="000F7D02"/>
    <w:rsid w:val="000F7D5D"/>
    <w:rsid w:val="000F7E51"/>
    <w:rsid w:val="000FA523"/>
    <w:rsid w:val="00100062"/>
    <w:rsid w:val="0010022A"/>
    <w:rsid w:val="001002B3"/>
    <w:rsid w:val="001003EC"/>
    <w:rsid w:val="00100623"/>
    <w:rsid w:val="001006E8"/>
    <w:rsid w:val="00100732"/>
    <w:rsid w:val="0010084F"/>
    <w:rsid w:val="00100860"/>
    <w:rsid w:val="001008CF"/>
    <w:rsid w:val="00100A03"/>
    <w:rsid w:val="00100AFA"/>
    <w:rsid w:val="00100B3A"/>
    <w:rsid w:val="00100B91"/>
    <w:rsid w:val="00100D13"/>
    <w:rsid w:val="00100D35"/>
    <w:rsid w:val="00100E37"/>
    <w:rsid w:val="00100FC3"/>
    <w:rsid w:val="00100FC6"/>
    <w:rsid w:val="00101137"/>
    <w:rsid w:val="0010115E"/>
    <w:rsid w:val="001013E6"/>
    <w:rsid w:val="0010165B"/>
    <w:rsid w:val="001018CF"/>
    <w:rsid w:val="00101A33"/>
    <w:rsid w:val="00101A78"/>
    <w:rsid w:val="00101C69"/>
    <w:rsid w:val="00101CCC"/>
    <w:rsid w:val="00101E85"/>
    <w:rsid w:val="00102036"/>
    <w:rsid w:val="001020E6"/>
    <w:rsid w:val="001022E8"/>
    <w:rsid w:val="001023C9"/>
    <w:rsid w:val="00102577"/>
    <w:rsid w:val="0010257D"/>
    <w:rsid w:val="00102587"/>
    <w:rsid w:val="001027C4"/>
    <w:rsid w:val="001028BA"/>
    <w:rsid w:val="0010297A"/>
    <w:rsid w:val="001029CB"/>
    <w:rsid w:val="00102CCD"/>
    <w:rsid w:val="00102DEB"/>
    <w:rsid w:val="00102EC2"/>
    <w:rsid w:val="00102F42"/>
    <w:rsid w:val="00103111"/>
    <w:rsid w:val="00103183"/>
    <w:rsid w:val="001031AC"/>
    <w:rsid w:val="001036A1"/>
    <w:rsid w:val="0010374A"/>
    <w:rsid w:val="0010386D"/>
    <w:rsid w:val="001038C1"/>
    <w:rsid w:val="001038EE"/>
    <w:rsid w:val="00103948"/>
    <w:rsid w:val="0010398C"/>
    <w:rsid w:val="00103B1C"/>
    <w:rsid w:val="00103BBC"/>
    <w:rsid w:val="00103BEA"/>
    <w:rsid w:val="00103C0A"/>
    <w:rsid w:val="00103C3D"/>
    <w:rsid w:val="00103C52"/>
    <w:rsid w:val="00103DDD"/>
    <w:rsid w:val="00103DE4"/>
    <w:rsid w:val="00104037"/>
    <w:rsid w:val="001041D6"/>
    <w:rsid w:val="001041D7"/>
    <w:rsid w:val="001042C9"/>
    <w:rsid w:val="001045DF"/>
    <w:rsid w:val="00104730"/>
    <w:rsid w:val="00104738"/>
    <w:rsid w:val="001047EF"/>
    <w:rsid w:val="001049F3"/>
    <w:rsid w:val="00104BC9"/>
    <w:rsid w:val="00104C0D"/>
    <w:rsid w:val="00104D7A"/>
    <w:rsid w:val="00104D9E"/>
    <w:rsid w:val="00104E71"/>
    <w:rsid w:val="00105025"/>
    <w:rsid w:val="00105084"/>
    <w:rsid w:val="00105092"/>
    <w:rsid w:val="0010544D"/>
    <w:rsid w:val="00105732"/>
    <w:rsid w:val="001057B6"/>
    <w:rsid w:val="00105806"/>
    <w:rsid w:val="00105850"/>
    <w:rsid w:val="00105863"/>
    <w:rsid w:val="00105923"/>
    <w:rsid w:val="0010595D"/>
    <w:rsid w:val="00105A1B"/>
    <w:rsid w:val="00105AFA"/>
    <w:rsid w:val="00105E2E"/>
    <w:rsid w:val="00105F0F"/>
    <w:rsid w:val="00105F28"/>
    <w:rsid w:val="00105F79"/>
    <w:rsid w:val="0010605B"/>
    <w:rsid w:val="0010616E"/>
    <w:rsid w:val="001061DB"/>
    <w:rsid w:val="001061EF"/>
    <w:rsid w:val="001062CB"/>
    <w:rsid w:val="00106409"/>
    <w:rsid w:val="00106487"/>
    <w:rsid w:val="001067A9"/>
    <w:rsid w:val="00106953"/>
    <w:rsid w:val="001069E1"/>
    <w:rsid w:val="00106A43"/>
    <w:rsid w:val="00106B43"/>
    <w:rsid w:val="00106BA8"/>
    <w:rsid w:val="00106C32"/>
    <w:rsid w:val="00106D1F"/>
    <w:rsid w:val="00106D96"/>
    <w:rsid w:val="00107099"/>
    <w:rsid w:val="0010710E"/>
    <w:rsid w:val="00107119"/>
    <w:rsid w:val="001071F5"/>
    <w:rsid w:val="00107346"/>
    <w:rsid w:val="0010738E"/>
    <w:rsid w:val="001073FD"/>
    <w:rsid w:val="00107559"/>
    <w:rsid w:val="001076C4"/>
    <w:rsid w:val="001076D0"/>
    <w:rsid w:val="001078EC"/>
    <w:rsid w:val="00107A07"/>
    <w:rsid w:val="00107AA5"/>
    <w:rsid w:val="00107ACC"/>
    <w:rsid w:val="00107AEC"/>
    <w:rsid w:val="00107B54"/>
    <w:rsid w:val="00107E8F"/>
    <w:rsid w:val="00107F5C"/>
    <w:rsid w:val="00110031"/>
    <w:rsid w:val="0011008A"/>
    <w:rsid w:val="0011019F"/>
    <w:rsid w:val="00110531"/>
    <w:rsid w:val="0011059A"/>
    <w:rsid w:val="00110865"/>
    <w:rsid w:val="00110BD9"/>
    <w:rsid w:val="00110DF7"/>
    <w:rsid w:val="00110E0F"/>
    <w:rsid w:val="00110EF4"/>
    <w:rsid w:val="00110FAA"/>
    <w:rsid w:val="00111055"/>
    <w:rsid w:val="0011108C"/>
    <w:rsid w:val="001110A4"/>
    <w:rsid w:val="001110CB"/>
    <w:rsid w:val="001111B9"/>
    <w:rsid w:val="0011135E"/>
    <w:rsid w:val="001113AF"/>
    <w:rsid w:val="001113B3"/>
    <w:rsid w:val="0011143D"/>
    <w:rsid w:val="00111672"/>
    <w:rsid w:val="001117C9"/>
    <w:rsid w:val="001119C8"/>
    <w:rsid w:val="00111A69"/>
    <w:rsid w:val="00111D38"/>
    <w:rsid w:val="00111E93"/>
    <w:rsid w:val="00111FAA"/>
    <w:rsid w:val="001120DF"/>
    <w:rsid w:val="001121EC"/>
    <w:rsid w:val="00112208"/>
    <w:rsid w:val="001122CA"/>
    <w:rsid w:val="001122F7"/>
    <w:rsid w:val="001123DB"/>
    <w:rsid w:val="00112448"/>
    <w:rsid w:val="00112623"/>
    <w:rsid w:val="0011278A"/>
    <w:rsid w:val="001127CD"/>
    <w:rsid w:val="0011288A"/>
    <w:rsid w:val="001128E5"/>
    <w:rsid w:val="00112A12"/>
    <w:rsid w:val="00112AC0"/>
    <w:rsid w:val="00112C12"/>
    <w:rsid w:val="00112D1B"/>
    <w:rsid w:val="00112E38"/>
    <w:rsid w:val="00112F1E"/>
    <w:rsid w:val="00112FC8"/>
    <w:rsid w:val="00112FE7"/>
    <w:rsid w:val="001130E7"/>
    <w:rsid w:val="00113107"/>
    <w:rsid w:val="00113182"/>
    <w:rsid w:val="00113291"/>
    <w:rsid w:val="001132CC"/>
    <w:rsid w:val="001132EC"/>
    <w:rsid w:val="00113351"/>
    <w:rsid w:val="00113618"/>
    <w:rsid w:val="00113627"/>
    <w:rsid w:val="0011375B"/>
    <w:rsid w:val="00113797"/>
    <w:rsid w:val="001137B8"/>
    <w:rsid w:val="0011388A"/>
    <w:rsid w:val="00113B70"/>
    <w:rsid w:val="00113CF4"/>
    <w:rsid w:val="00113E0C"/>
    <w:rsid w:val="00113E40"/>
    <w:rsid w:val="00113EC9"/>
    <w:rsid w:val="00113FD6"/>
    <w:rsid w:val="00114052"/>
    <w:rsid w:val="0011421F"/>
    <w:rsid w:val="00114235"/>
    <w:rsid w:val="00114286"/>
    <w:rsid w:val="00114287"/>
    <w:rsid w:val="00114485"/>
    <w:rsid w:val="001144C8"/>
    <w:rsid w:val="00114642"/>
    <w:rsid w:val="00114A06"/>
    <w:rsid w:val="00114C5E"/>
    <w:rsid w:val="00114DA1"/>
    <w:rsid w:val="00114E3A"/>
    <w:rsid w:val="00114E3C"/>
    <w:rsid w:val="00114F24"/>
    <w:rsid w:val="00114F67"/>
    <w:rsid w:val="001151FB"/>
    <w:rsid w:val="001152BB"/>
    <w:rsid w:val="0011533C"/>
    <w:rsid w:val="00115351"/>
    <w:rsid w:val="00115418"/>
    <w:rsid w:val="00115474"/>
    <w:rsid w:val="001154D8"/>
    <w:rsid w:val="00115794"/>
    <w:rsid w:val="00115814"/>
    <w:rsid w:val="00115856"/>
    <w:rsid w:val="001158C2"/>
    <w:rsid w:val="001158CA"/>
    <w:rsid w:val="00115943"/>
    <w:rsid w:val="00115BBD"/>
    <w:rsid w:val="00115C83"/>
    <w:rsid w:val="00115D74"/>
    <w:rsid w:val="00115E44"/>
    <w:rsid w:val="00115E7A"/>
    <w:rsid w:val="00115FD1"/>
    <w:rsid w:val="0011606B"/>
    <w:rsid w:val="001160BA"/>
    <w:rsid w:val="0011616D"/>
    <w:rsid w:val="001161FC"/>
    <w:rsid w:val="001162C9"/>
    <w:rsid w:val="00116320"/>
    <w:rsid w:val="00116328"/>
    <w:rsid w:val="00116372"/>
    <w:rsid w:val="001164C6"/>
    <w:rsid w:val="0011658B"/>
    <w:rsid w:val="0011660B"/>
    <w:rsid w:val="001167AA"/>
    <w:rsid w:val="001168CE"/>
    <w:rsid w:val="00116963"/>
    <w:rsid w:val="00116A34"/>
    <w:rsid w:val="00116C6F"/>
    <w:rsid w:val="00116CD1"/>
    <w:rsid w:val="0011706C"/>
    <w:rsid w:val="00117105"/>
    <w:rsid w:val="00117138"/>
    <w:rsid w:val="00117275"/>
    <w:rsid w:val="001172D5"/>
    <w:rsid w:val="00117473"/>
    <w:rsid w:val="001174A0"/>
    <w:rsid w:val="001175ED"/>
    <w:rsid w:val="0011767A"/>
    <w:rsid w:val="0011782C"/>
    <w:rsid w:val="00117872"/>
    <w:rsid w:val="001178CF"/>
    <w:rsid w:val="00117B4A"/>
    <w:rsid w:val="00117B8C"/>
    <w:rsid w:val="00117BF1"/>
    <w:rsid w:val="00117C46"/>
    <w:rsid w:val="00117C52"/>
    <w:rsid w:val="00117C55"/>
    <w:rsid w:val="00117CAB"/>
    <w:rsid w:val="00117EB1"/>
    <w:rsid w:val="00117EF6"/>
    <w:rsid w:val="001200D8"/>
    <w:rsid w:val="001202DB"/>
    <w:rsid w:val="00120321"/>
    <w:rsid w:val="001203DA"/>
    <w:rsid w:val="001204E7"/>
    <w:rsid w:val="00120583"/>
    <w:rsid w:val="00120670"/>
    <w:rsid w:val="00120681"/>
    <w:rsid w:val="001206B9"/>
    <w:rsid w:val="00120767"/>
    <w:rsid w:val="00120924"/>
    <w:rsid w:val="00120A32"/>
    <w:rsid w:val="00120C7E"/>
    <w:rsid w:val="00120EAD"/>
    <w:rsid w:val="00120F44"/>
    <w:rsid w:val="001210ED"/>
    <w:rsid w:val="00121127"/>
    <w:rsid w:val="00121252"/>
    <w:rsid w:val="00121354"/>
    <w:rsid w:val="00121364"/>
    <w:rsid w:val="001213A8"/>
    <w:rsid w:val="0012153C"/>
    <w:rsid w:val="0012160F"/>
    <w:rsid w:val="001217BD"/>
    <w:rsid w:val="00121A2B"/>
    <w:rsid w:val="00121ACE"/>
    <w:rsid w:val="00121C62"/>
    <w:rsid w:val="00121CD2"/>
    <w:rsid w:val="00121DAD"/>
    <w:rsid w:val="00121F71"/>
    <w:rsid w:val="00121FAD"/>
    <w:rsid w:val="001220E8"/>
    <w:rsid w:val="001220FE"/>
    <w:rsid w:val="001221E1"/>
    <w:rsid w:val="0012233F"/>
    <w:rsid w:val="001223CC"/>
    <w:rsid w:val="00122425"/>
    <w:rsid w:val="001224AB"/>
    <w:rsid w:val="001224FE"/>
    <w:rsid w:val="0012273C"/>
    <w:rsid w:val="001228BB"/>
    <w:rsid w:val="00122A28"/>
    <w:rsid w:val="00122BAC"/>
    <w:rsid w:val="00122DCF"/>
    <w:rsid w:val="00122E79"/>
    <w:rsid w:val="00122E8A"/>
    <w:rsid w:val="00122E8E"/>
    <w:rsid w:val="00122EE6"/>
    <w:rsid w:val="00122FFE"/>
    <w:rsid w:val="00123046"/>
    <w:rsid w:val="001230F1"/>
    <w:rsid w:val="0012339B"/>
    <w:rsid w:val="00123458"/>
    <w:rsid w:val="0012364F"/>
    <w:rsid w:val="001237FB"/>
    <w:rsid w:val="001239E8"/>
    <w:rsid w:val="00123ACD"/>
    <w:rsid w:val="00123B33"/>
    <w:rsid w:val="00123BBF"/>
    <w:rsid w:val="00123CBB"/>
    <w:rsid w:val="00123CD5"/>
    <w:rsid w:val="00123F37"/>
    <w:rsid w:val="00123F9E"/>
    <w:rsid w:val="00124000"/>
    <w:rsid w:val="0012402A"/>
    <w:rsid w:val="00124175"/>
    <w:rsid w:val="0012448D"/>
    <w:rsid w:val="001244AB"/>
    <w:rsid w:val="001246B7"/>
    <w:rsid w:val="001246C8"/>
    <w:rsid w:val="001248A1"/>
    <w:rsid w:val="0012492E"/>
    <w:rsid w:val="00124A36"/>
    <w:rsid w:val="00124ACB"/>
    <w:rsid w:val="00124AEA"/>
    <w:rsid w:val="00124CEC"/>
    <w:rsid w:val="00124E93"/>
    <w:rsid w:val="00124EF0"/>
    <w:rsid w:val="00124F32"/>
    <w:rsid w:val="00124F8B"/>
    <w:rsid w:val="001250C1"/>
    <w:rsid w:val="001250F2"/>
    <w:rsid w:val="001250F6"/>
    <w:rsid w:val="0012512E"/>
    <w:rsid w:val="0012518A"/>
    <w:rsid w:val="00125504"/>
    <w:rsid w:val="00125576"/>
    <w:rsid w:val="00125812"/>
    <w:rsid w:val="00125857"/>
    <w:rsid w:val="00125CDE"/>
    <w:rsid w:val="00125D4B"/>
    <w:rsid w:val="00125DCB"/>
    <w:rsid w:val="00125E38"/>
    <w:rsid w:val="00125FE5"/>
    <w:rsid w:val="0012623E"/>
    <w:rsid w:val="00126298"/>
    <w:rsid w:val="0012640B"/>
    <w:rsid w:val="0012646F"/>
    <w:rsid w:val="00126620"/>
    <w:rsid w:val="00126645"/>
    <w:rsid w:val="00126678"/>
    <w:rsid w:val="00126723"/>
    <w:rsid w:val="00126882"/>
    <w:rsid w:val="001268F4"/>
    <w:rsid w:val="00126A22"/>
    <w:rsid w:val="00126A97"/>
    <w:rsid w:val="00126C38"/>
    <w:rsid w:val="00126C91"/>
    <w:rsid w:val="00126D18"/>
    <w:rsid w:val="00126D24"/>
    <w:rsid w:val="00126D78"/>
    <w:rsid w:val="0012709B"/>
    <w:rsid w:val="001270F6"/>
    <w:rsid w:val="00127262"/>
    <w:rsid w:val="00127279"/>
    <w:rsid w:val="00127292"/>
    <w:rsid w:val="0012729C"/>
    <w:rsid w:val="0012738E"/>
    <w:rsid w:val="0012764F"/>
    <w:rsid w:val="001276A6"/>
    <w:rsid w:val="001276B6"/>
    <w:rsid w:val="001276D0"/>
    <w:rsid w:val="00127785"/>
    <w:rsid w:val="00127895"/>
    <w:rsid w:val="00127979"/>
    <w:rsid w:val="00127C62"/>
    <w:rsid w:val="00127CC8"/>
    <w:rsid w:val="00127CC9"/>
    <w:rsid w:val="00127E25"/>
    <w:rsid w:val="00127EF0"/>
    <w:rsid w:val="00127F0A"/>
    <w:rsid w:val="001301BC"/>
    <w:rsid w:val="00130322"/>
    <w:rsid w:val="00130536"/>
    <w:rsid w:val="0013053D"/>
    <w:rsid w:val="00130561"/>
    <w:rsid w:val="0013063A"/>
    <w:rsid w:val="0013080B"/>
    <w:rsid w:val="00130AAC"/>
    <w:rsid w:val="00130AD1"/>
    <w:rsid w:val="00130AF7"/>
    <w:rsid w:val="00130CAB"/>
    <w:rsid w:val="00130CB3"/>
    <w:rsid w:val="00130DBE"/>
    <w:rsid w:val="00130EDD"/>
    <w:rsid w:val="00130F55"/>
    <w:rsid w:val="00130FA1"/>
    <w:rsid w:val="00131105"/>
    <w:rsid w:val="001311E8"/>
    <w:rsid w:val="00131263"/>
    <w:rsid w:val="001313F2"/>
    <w:rsid w:val="001315D1"/>
    <w:rsid w:val="0013168D"/>
    <w:rsid w:val="00131713"/>
    <w:rsid w:val="001317B7"/>
    <w:rsid w:val="00131C98"/>
    <w:rsid w:val="00131D44"/>
    <w:rsid w:val="00131EF4"/>
    <w:rsid w:val="00131F32"/>
    <w:rsid w:val="00131F36"/>
    <w:rsid w:val="0013208B"/>
    <w:rsid w:val="001322E0"/>
    <w:rsid w:val="00132398"/>
    <w:rsid w:val="00132452"/>
    <w:rsid w:val="001325C8"/>
    <w:rsid w:val="001325DA"/>
    <w:rsid w:val="00132799"/>
    <w:rsid w:val="001327D3"/>
    <w:rsid w:val="0013280A"/>
    <w:rsid w:val="001329AD"/>
    <w:rsid w:val="001329DA"/>
    <w:rsid w:val="00132B7C"/>
    <w:rsid w:val="00132C51"/>
    <w:rsid w:val="00132D55"/>
    <w:rsid w:val="00132DAF"/>
    <w:rsid w:val="00132E9A"/>
    <w:rsid w:val="00132ED2"/>
    <w:rsid w:val="00132EFB"/>
    <w:rsid w:val="00132FBB"/>
    <w:rsid w:val="00132FEE"/>
    <w:rsid w:val="001330B9"/>
    <w:rsid w:val="0013321E"/>
    <w:rsid w:val="00133364"/>
    <w:rsid w:val="00133479"/>
    <w:rsid w:val="001334A5"/>
    <w:rsid w:val="001334A7"/>
    <w:rsid w:val="0013388C"/>
    <w:rsid w:val="001338BF"/>
    <w:rsid w:val="00133AC4"/>
    <w:rsid w:val="00133BC1"/>
    <w:rsid w:val="00133C0D"/>
    <w:rsid w:val="00133D76"/>
    <w:rsid w:val="00133EAA"/>
    <w:rsid w:val="00133FAB"/>
    <w:rsid w:val="00134160"/>
    <w:rsid w:val="00134272"/>
    <w:rsid w:val="001342B7"/>
    <w:rsid w:val="00134304"/>
    <w:rsid w:val="00134322"/>
    <w:rsid w:val="00134496"/>
    <w:rsid w:val="00134615"/>
    <w:rsid w:val="001346DB"/>
    <w:rsid w:val="00134B1C"/>
    <w:rsid w:val="00134B68"/>
    <w:rsid w:val="00134D01"/>
    <w:rsid w:val="00134D83"/>
    <w:rsid w:val="00134ECD"/>
    <w:rsid w:val="00134FF6"/>
    <w:rsid w:val="001350B4"/>
    <w:rsid w:val="001350C0"/>
    <w:rsid w:val="001351B5"/>
    <w:rsid w:val="001353E8"/>
    <w:rsid w:val="00135562"/>
    <w:rsid w:val="001356A9"/>
    <w:rsid w:val="00135783"/>
    <w:rsid w:val="0013578E"/>
    <w:rsid w:val="0013582E"/>
    <w:rsid w:val="0013595D"/>
    <w:rsid w:val="001359B4"/>
    <w:rsid w:val="00135A06"/>
    <w:rsid w:val="00135C5A"/>
    <w:rsid w:val="00135CA8"/>
    <w:rsid w:val="00135D95"/>
    <w:rsid w:val="00135E05"/>
    <w:rsid w:val="00135F9A"/>
    <w:rsid w:val="00136095"/>
    <w:rsid w:val="00136188"/>
    <w:rsid w:val="00136302"/>
    <w:rsid w:val="0013643D"/>
    <w:rsid w:val="00136471"/>
    <w:rsid w:val="001364E3"/>
    <w:rsid w:val="001365B9"/>
    <w:rsid w:val="00136604"/>
    <w:rsid w:val="00136769"/>
    <w:rsid w:val="00136AD7"/>
    <w:rsid w:val="00136BAA"/>
    <w:rsid w:val="00136BC4"/>
    <w:rsid w:val="00136C13"/>
    <w:rsid w:val="00136C81"/>
    <w:rsid w:val="00136C9E"/>
    <w:rsid w:val="00136D34"/>
    <w:rsid w:val="00136E46"/>
    <w:rsid w:val="00136EA9"/>
    <w:rsid w:val="00137092"/>
    <w:rsid w:val="00137124"/>
    <w:rsid w:val="001371D2"/>
    <w:rsid w:val="00137265"/>
    <w:rsid w:val="0013772D"/>
    <w:rsid w:val="0013776C"/>
    <w:rsid w:val="001377C2"/>
    <w:rsid w:val="00137A8A"/>
    <w:rsid w:val="00137AF9"/>
    <w:rsid w:val="00137C00"/>
    <w:rsid w:val="00137C1E"/>
    <w:rsid w:val="00137D98"/>
    <w:rsid w:val="00137E2A"/>
    <w:rsid w:val="00137F6B"/>
    <w:rsid w:val="00137FAB"/>
    <w:rsid w:val="00140016"/>
    <w:rsid w:val="00140077"/>
    <w:rsid w:val="001400B8"/>
    <w:rsid w:val="00140118"/>
    <w:rsid w:val="001401B5"/>
    <w:rsid w:val="001401C0"/>
    <w:rsid w:val="00140258"/>
    <w:rsid w:val="00140268"/>
    <w:rsid w:val="00140437"/>
    <w:rsid w:val="0014050C"/>
    <w:rsid w:val="0014050D"/>
    <w:rsid w:val="0014051A"/>
    <w:rsid w:val="0014052F"/>
    <w:rsid w:val="0014058D"/>
    <w:rsid w:val="00140665"/>
    <w:rsid w:val="001407B4"/>
    <w:rsid w:val="001407F6"/>
    <w:rsid w:val="001408B2"/>
    <w:rsid w:val="00140A02"/>
    <w:rsid w:val="00140A78"/>
    <w:rsid w:val="00140C83"/>
    <w:rsid w:val="00140EDF"/>
    <w:rsid w:val="00140F33"/>
    <w:rsid w:val="00140F92"/>
    <w:rsid w:val="00141171"/>
    <w:rsid w:val="00141191"/>
    <w:rsid w:val="0014122A"/>
    <w:rsid w:val="001412F1"/>
    <w:rsid w:val="001412F9"/>
    <w:rsid w:val="00141371"/>
    <w:rsid w:val="001413A4"/>
    <w:rsid w:val="00141446"/>
    <w:rsid w:val="00141621"/>
    <w:rsid w:val="00141650"/>
    <w:rsid w:val="0014172D"/>
    <w:rsid w:val="00141785"/>
    <w:rsid w:val="0014181A"/>
    <w:rsid w:val="001418DD"/>
    <w:rsid w:val="00141E46"/>
    <w:rsid w:val="00141EB8"/>
    <w:rsid w:val="0014210B"/>
    <w:rsid w:val="0014213C"/>
    <w:rsid w:val="00142225"/>
    <w:rsid w:val="001422E0"/>
    <w:rsid w:val="0014233E"/>
    <w:rsid w:val="001428F6"/>
    <w:rsid w:val="00142A72"/>
    <w:rsid w:val="00142B8D"/>
    <w:rsid w:val="00142DE1"/>
    <w:rsid w:val="0014312F"/>
    <w:rsid w:val="001432C4"/>
    <w:rsid w:val="0014339E"/>
    <w:rsid w:val="00143528"/>
    <w:rsid w:val="0014353E"/>
    <w:rsid w:val="001436EF"/>
    <w:rsid w:val="00143850"/>
    <w:rsid w:val="001438B2"/>
    <w:rsid w:val="00143941"/>
    <w:rsid w:val="0014396E"/>
    <w:rsid w:val="00143A25"/>
    <w:rsid w:val="00143B6C"/>
    <w:rsid w:val="00143BF3"/>
    <w:rsid w:val="00143C2F"/>
    <w:rsid w:val="00143FF5"/>
    <w:rsid w:val="001440DB"/>
    <w:rsid w:val="0014410B"/>
    <w:rsid w:val="001442A6"/>
    <w:rsid w:val="00144387"/>
    <w:rsid w:val="00144566"/>
    <w:rsid w:val="00144620"/>
    <w:rsid w:val="001446AF"/>
    <w:rsid w:val="0014492F"/>
    <w:rsid w:val="00144931"/>
    <w:rsid w:val="00144A08"/>
    <w:rsid w:val="00144D3F"/>
    <w:rsid w:val="00144F5B"/>
    <w:rsid w:val="001450C1"/>
    <w:rsid w:val="00145117"/>
    <w:rsid w:val="001451FD"/>
    <w:rsid w:val="00145278"/>
    <w:rsid w:val="001455DA"/>
    <w:rsid w:val="0014562A"/>
    <w:rsid w:val="0014569B"/>
    <w:rsid w:val="00145704"/>
    <w:rsid w:val="001458F3"/>
    <w:rsid w:val="001458FB"/>
    <w:rsid w:val="001458FF"/>
    <w:rsid w:val="00145B07"/>
    <w:rsid w:val="00145C90"/>
    <w:rsid w:val="00145FE0"/>
    <w:rsid w:val="0014613B"/>
    <w:rsid w:val="001462CB"/>
    <w:rsid w:val="001462E6"/>
    <w:rsid w:val="00146359"/>
    <w:rsid w:val="001463FE"/>
    <w:rsid w:val="001464E3"/>
    <w:rsid w:val="0014668C"/>
    <w:rsid w:val="001466E4"/>
    <w:rsid w:val="00146784"/>
    <w:rsid w:val="0014680C"/>
    <w:rsid w:val="00146993"/>
    <w:rsid w:val="001469A7"/>
    <w:rsid w:val="00146A34"/>
    <w:rsid w:val="00146A73"/>
    <w:rsid w:val="00146B91"/>
    <w:rsid w:val="00146D10"/>
    <w:rsid w:val="00146EA1"/>
    <w:rsid w:val="001470D9"/>
    <w:rsid w:val="001474A0"/>
    <w:rsid w:val="00147520"/>
    <w:rsid w:val="0014761D"/>
    <w:rsid w:val="00147652"/>
    <w:rsid w:val="0014770D"/>
    <w:rsid w:val="0014793F"/>
    <w:rsid w:val="00147AB4"/>
    <w:rsid w:val="00147AEF"/>
    <w:rsid w:val="00147C63"/>
    <w:rsid w:val="00147F2C"/>
    <w:rsid w:val="00147F6D"/>
    <w:rsid w:val="00150039"/>
    <w:rsid w:val="00150085"/>
    <w:rsid w:val="00150139"/>
    <w:rsid w:val="001501B7"/>
    <w:rsid w:val="001502AF"/>
    <w:rsid w:val="00150527"/>
    <w:rsid w:val="00150590"/>
    <w:rsid w:val="001505D1"/>
    <w:rsid w:val="00150709"/>
    <w:rsid w:val="001509A9"/>
    <w:rsid w:val="00150B8A"/>
    <w:rsid w:val="00150C5B"/>
    <w:rsid w:val="00150C81"/>
    <w:rsid w:val="00150CC3"/>
    <w:rsid w:val="00150D01"/>
    <w:rsid w:val="00150E4A"/>
    <w:rsid w:val="00150FA2"/>
    <w:rsid w:val="00150FF3"/>
    <w:rsid w:val="001513DA"/>
    <w:rsid w:val="001513FA"/>
    <w:rsid w:val="0015143C"/>
    <w:rsid w:val="00151628"/>
    <w:rsid w:val="0015164E"/>
    <w:rsid w:val="0015167C"/>
    <w:rsid w:val="00151791"/>
    <w:rsid w:val="001517BB"/>
    <w:rsid w:val="0015185A"/>
    <w:rsid w:val="0015190D"/>
    <w:rsid w:val="00151984"/>
    <w:rsid w:val="00151ABA"/>
    <w:rsid w:val="00151C33"/>
    <w:rsid w:val="00151DB9"/>
    <w:rsid w:val="00151F10"/>
    <w:rsid w:val="00151F42"/>
    <w:rsid w:val="00151FDF"/>
    <w:rsid w:val="0015206A"/>
    <w:rsid w:val="00152159"/>
    <w:rsid w:val="00152160"/>
    <w:rsid w:val="00152228"/>
    <w:rsid w:val="0015223E"/>
    <w:rsid w:val="001522E2"/>
    <w:rsid w:val="00152339"/>
    <w:rsid w:val="00152466"/>
    <w:rsid w:val="001524D7"/>
    <w:rsid w:val="0015267D"/>
    <w:rsid w:val="001527EF"/>
    <w:rsid w:val="0015290C"/>
    <w:rsid w:val="00152B1A"/>
    <w:rsid w:val="00152BA3"/>
    <w:rsid w:val="00152FD6"/>
    <w:rsid w:val="0015302E"/>
    <w:rsid w:val="0015305F"/>
    <w:rsid w:val="0015309E"/>
    <w:rsid w:val="0015321B"/>
    <w:rsid w:val="0015324C"/>
    <w:rsid w:val="00153321"/>
    <w:rsid w:val="001533E6"/>
    <w:rsid w:val="0015351E"/>
    <w:rsid w:val="001537C7"/>
    <w:rsid w:val="00153858"/>
    <w:rsid w:val="00153957"/>
    <w:rsid w:val="00153C9B"/>
    <w:rsid w:val="00153DCC"/>
    <w:rsid w:val="00153EDC"/>
    <w:rsid w:val="00153EE0"/>
    <w:rsid w:val="00154026"/>
    <w:rsid w:val="00154297"/>
    <w:rsid w:val="001543A3"/>
    <w:rsid w:val="0015440C"/>
    <w:rsid w:val="001545C4"/>
    <w:rsid w:val="001547C9"/>
    <w:rsid w:val="001549C7"/>
    <w:rsid w:val="00154B3F"/>
    <w:rsid w:val="00154C26"/>
    <w:rsid w:val="00154DC3"/>
    <w:rsid w:val="00154EE2"/>
    <w:rsid w:val="0015511E"/>
    <w:rsid w:val="001551E3"/>
    <w:rsid w:val="00155251"/>
    <w:rsid w:val="00155321"/>
    <w:rsid w:val="00155365"/>
    <w:rsid w:val="0015540C"/>
    <w:rsid w:val="001555F3"/>
    <w:rsid w:val="0015583E"/>
    <w:rsid w:val="00155906"/>
    <w:rsid w:val="00155A88"/>
    <w:rsid w:val="00155BA2"/>
    <w:rsid w:val="00155BCF"/>
    <w:rsid w:val="00155BF4"/>
    <w:rsid w:val="00155D90"/>
    <w:rsid w:val="00155EB8"/>
    <w:rsid w:val="00155F5B"/>
    <w:rsid w:val="00155FEC"/>
    <w:rsid w:val="001561E0"/>
    <w:rsid w:val="001562AC"/>
    <w:rsid w:val="0015638D"/>
    <w:rsid w:val="001565DD"/>
    <w:rsid w:val="001565DF"/>
    <w:rsid w:val="00156823"/>
    <w:rsid w:val="00156957"/>
    <w:rsid w:val="0015696F"/>
    <w:rsid w:val="0015699D"/>
    <w:rsid w:val="00156E9F"/>
    <w:rsid w:val="00157041"/>
    <w:rsid w:val="001570C5"/>
    <w:rsid w:val="00157156"/>
    <w:rsid w:val="0015734C"/>
    <w:rsid w:val="00157376"/>
    <w:rsid w:val="00157377"/>
    <w:rsid w:val="001573A9"/>
    <w:rsid w:val="001574ED"/>
    <w:rsid w:val="00157541"/>
    <w:rsid w:val="00157630"/>
    <w:rsid w:val="00157890"/>
    <w:rsid w:val="001578D5"/>
    <w:rsid w:val="0015797D"/>
    <w:rsid w:val="001579F9"/>
    <w:rsid w:val="00157A77"/>
    <w:rsid w:val="00157B57"/>
    <w:rsid w:val="00157B79"/>
    <w:rsid w:val="00157E49"/>
    <w:rsid w:val="00157F45"/>
    <w:rsid w:val="001601B7"/>
    <w:rsid w:val="00160258"/>
    <w:rsid w:val="00160446"/>
    <w:rsid w:val="0016046C"/>
    <w:rsid w:val="001605B0"/>
    <w:rsid w:val="00160626"/>
    <w:rsid w:val="00160666"/>
    <w:rsid w:val="0016080F"/>
    <w:rsid w:val="00160AD2"/>
    <w:rsid w:val="00160C03"/>
    <w:rsid w:val="00160DD4"/>
    <w:rsid w:val="00160ED5"/>
    <w:rsid w:val="00161087"/>
    <w:rsid w:val="0016111A"/>
    <w:rsid w:val="001611A5"/>
    <w:rsid w:val="001613F9"/>
    <w:rsid w:val="00161555"/>
    <w:rsid w:val="001615F0"/>
    <w:rsid w:val="0016170B"/>
    <w:rsid w:val="00161815"/>
    <w:rsid w:val="0016184A"/>
    <w:rsid w:val="00161A2E"/>
    <w:rsid w:val="00161BD4"/>
    <w:rsid w:val="00161F56"/>
    <w:rsid w:val="00161F7F"/>
    <w:rsid w:val="0016205C"/>
    <w:rsid w:val="00162072"/>
    <w:rsid w:val="001621D9"/>
    <w:rsid w:val="00162245"/>
    <w:rsid w:val="0016264C"/>
    <w:rsid w:val="00162704"/>
    <w:rsid w:val="00162961"/>
    <w:rsid w:val="00162A36"/>
    <w:rsid w:val="00162A51"/>
    <w:rsid w:val="00162C92"/>
    <w:rsid w:val="00162CAF"/>
    <w:rsid w:val="00162CDB"/>
    <w:rsid w:val="00162D38"/>
    <w:rsid w:val="00162DBB"/>
    <w:rsid w:val="00162E48"/>
    <w:rsid w:val="00162E6A"/>
    <w:rsid w:val="00162E98"/>
    <w:rsid w:val="0016305B"/>
    <w:rsid w:val="0016306A"/>
    <w:rsid w:val="00163341"/>
    <w:rsid w:val="00163530"/>
    <w:rsid w:val="0016355B"/>
    <w:rsid w:val="001635D6"/>
    <w:rsid w:val="001636C3"/>
    <w:rsid w:val="00163D94"/>
    <w:rsid w:val="00163E40"/>
    <w:rsid w:val="00164141"/>
    <w:rsid w:val="00164203"/>
    <w:rsid w:val="0016428B"/>
    <w:rsid w:val="001643D0"/>
    <w:rsid w:val="0016440C"/>
    <w:rsid w:val="00164458"/>
    <w:rsid w:val="00164576"/>
    <w:rsid w:val="001646DA"/>
    <w:rsid w:val="001646E8"/>
    <w:rsid w:val="00164738"/>
    <w:rsid w:val="001647E0"/>
    <w:rsid w:val="0016488E"/>
    <w:rsid w:val="001649F2"/>
    <w:rsid w:val="00164A3D"/>
    <w:rsid w:val="00164B50"/>
    <w:rsid w:val="00164B64"/>
    <w:rsid w:val="0016504E"/>
    <w:rsid w:val="00165145"/>
    <w:rsid w:val="001651AE"/>
    <w:rsid w:val="00165218"/>
    <w:rsid w:val="00165226"/>
    <w:rsid w:val="00165302"/>
    <w:rsid w:val="00165367"/>
    <w:rsid w:val="0016572C"/>
    <w:rsid w:val="00165A3F"/>
    <w:rsid w:val="00165DA6"/>
    <w:rsid w:val="00165E99"/>
    <w:rsid w:val="001660F7"/>
    <w:rsid w:val="001662F6"/>
    <w:rsid w:val="0016633B"/>
    <w:rsid w:val="001663AA"/>
    <w:rsid w:val="001663B1"/>
    <w:rsid w:val="00166444"/>
    <w:rsid w:val="0016664E"/>
    <w:rsid w:val="00166654"/>
    <w:rsid w:val="001666AE"/>
    <w:rsid w:val="001667FB"/>
    <w:rsid w:val="00166891"/>
    <w:rsid w:val="00166A09"/>
    <w:rsid w:val="00166C77"/>
    <w:rsid w:val="00166CFA"/>
    <w:rsid w:val="00166D65"/>
    <w:rsid w:val="00166D69"/>
    <w:rsid w:val="00166DCE"/>
    <w:rsid w:val="00166E40"/>
    <w:rsid w:val="00166EE5"/>
    <w:rsid w:val="00166F86"/>
    <w:rsid w:val="00166FB3"/>
    <w:rsid w:val="001670B8"/>
    <w:rsid w:val="0016721A"/>
    <w:rsid w:val="001674B8"/>
    <w:rsid w:val="00167765"/>
    <w:rsid w:val="001677AB"/>
    <w:rsid w:val="00167938"/>
    <w:rsid w:val="00167A62"/>
    <w:rsid w:val="00167AD1"/>
    <w:rsid w:val="00167B4B"/>
    <w:rsid w:val="00167B56"/>
    <w:rsid w:val="00167CF4"/>
    <w:rsid w:val="00167F80"/>
    <w:rsid w:val="00170068"/>
    <w:rsid w:val="001701B7"/>
    <w:rsid w:val="001703D9"/>
    <w:rsid w:val="00170664"/>
    <w:rsid w:val="001706A4"/>
    <w:rsid w:val="001707CF"/>
    <w:rsid w:val="001707F1"/>
    <w:rsid w:val="0017094E"/>
    <w:rsid w:val="00170A07"/>
    <w:rsid w:val="00170AF0"/>
    <w:rsid w:val="00170C06"/>
    <w:rsid w:val="00170C3A"/>
    <w:rsid w:val="00170C3C"/>
    <w:rsid w:val="00170CCC"/>
    <w:rsid w:val="00170D46"/>
    <w:rsid w:val="00170DD5"/>
    <w:rsid w:val="00170EF0"/>
    <w:rsid w:val="00170F0E"/>
    <w:rsid w:val="00171042"/>
    <w:rsid w:val="00171241"/>
    <w:rsid w:val="0017124A"/>
    <w:rsid w:val="00171330"/>
    <w:rsid w:val="00171635"/>
    <w:rsid w:val="0017181A"/>
    <w:rsid w:val="001718AF"/>
    <w:rsid w:val="00171A05"/>
    <w:rsid w:val="00171C74"/>
    <w:rsid w:val="00171D19"/>
    <w:rsid w:val="00171E28"/>
    <w:rsid w:val="00171F67"/>
    <w:rsid w:val="0017230B"/>
    <w:rsid w:val="001724FD"/>
    <w:rsid w:val="001725EA"/>
    <w:rsid w:val="00172A15"/>
    <w:rsid w:val="00172B3B"/>
    <w:rsid w:val="00172C2A"/>
    <w:rsid w:val="00172C47"/>
    <w:rsid w:val="00172C4B"/>
    <w:rsid w:val="00172CA0"/>
    <w:rsid w:val="00172D43"/>
    <w:rsid w:val="00172DF9"/>
    <w:rsid w:val="00172F7D"/>
    <w:rsid w:val="00172FDC"/>
    <w:rsid w:val="00172FEA"/>
    <w:rsid w:val="00173185"/>
    <w:rsid w:val="0017330D"/>
    <w:rsid w:val="00173313"/>
    <w:rsid w:val="001733FA"/>
    <w:rsid w:val="00173463"/>
    <w:rsid w:val="001734AC"/>
    <w:rsid w:val="00173637"/>
    <w:rsid w:val="00173665"/>
    <w:rsid w:val="00173709"/>
    <w:rsid w:val="00173839"/>
    <w:rsid w:val="001738CE"/>
    <w:rsid w:val="00173927"/>
    <w:rsid w:val="0017398D"/>
    <w:rsid w:val="00173C2E"/>
    <w:rsid w:val="00173CD4"/>
    <w:rsid w:val="00173DA8"/>
    <w:rsid w:val="00173E2A"/>
    <w:rsid w:val="00173E47"/>
    <w:rsid w:val="00173EBB"/>
    <w:rsid w:val="00173ECB"/>
    <w:rsid w:val="00174013"/>
    <w:rsid w:val="0017413B"/>
    <w:rsid w:val="00174160"/>
    <w:rsid w:val="001741D8"/>
    <w:rsid w:val="00174254"/>
    <w:rsid w:val="001742E3"/>
    <w:rsid w:val="001742EE"/>
    <w:rsid w:val="00174321"/>
    <w:rsid w:val="00174399"/>
    <w:rsid w:val="001743A2"/>
    <w:rsid w:val="0017445B"/>
    <w:rsid w:val="001745AF"/>
    <w:rsid w:val="00174752"/>
    <w:rsid w:val="001747B2"/>
    <w:rsid w:val="001748F5"/>
    <w:rsid w:val="001749F3"/>
    <w:rsid w:val="00174A3A"/>
    <w:rsid w:val="00174BA6"/>
    <w:rsid w:val="00174D2E"/>
    <w:rsid w:val="00174DE9"/>
    <w:rsid w:val="00174E20"/>
    <w:rsid w:val="00174F36"/>
    <w:rsid w:val="00174F8B"/>
    <w:rsid w:val="001750B4"/>
    <w:rsid w:val="00175103"/>
    <w:rsid w:val="001752CA"/>
    <w:rsid w:val="001754D3"/>
    <w:rsid w:val="001755F1"/>
    <w:rsid w:val="00175675"/>
    <w:rsid w:val="00175705"/>
    <w:rsid w:val="0017570E"/>
    <w:rsid w:val="0017570F"/>
    <w:rsid w:val="001757A2"/>
    <w:rsid w:val="00175946"/>
    <w:rsid w:val="001759E2"/>
    <w:rsid w:val="001759EF"/>
    <w:rsid w:val="00175AB9"/>
    <w:rsid w:val="00175B7B"/>
    <w:rsid w:val="00175CBE"/>
    <w:rsid w:val="00175FD2"/>
    <w:rsid w:val="0017603E"/>
    <w:rsid w:val="001760C4"/>
    <w:rsid w:val="00176139"/>
    <w:rsid w:val="00176212"/>
    <w:rsid w:val="0017622E"/>
    <w:rsid w:val="001762EA"/>
    <w:rsid w:val="0017630E"/>
    <w:rsid w:val="001763B8"/>
    <w:rsid w:val="0017640B"/>
    <w:rsid w:val="001765B0"/>
    <w:rsid w:val="001766B9"/>
    <w:rsid w:val="0017681F"/>
    <w:rsid w:val="00176843"/>
    <w:rsid w:val="001768A1"/>
    <w:rsid w:val="00176C17"/>
    <w:rsid w:val="00176E93"/>
    <w:rsid w:val="00176EAC"/>
    <w:rsid w:val="00176F31"/>
    <w:rsid w:val="00176F5D"/>
    <w:rsid w:val="00176F89"/>
    <w:rsid w:val="001771F7"/>
    <w:rsid w:val="00177263"/>
    <w:rsid w:val="001772C2"/>
    <w:rsid w:val="001772CF"/>
    <w:rsid w:val="00177407"/>
    <w:rsid w:val="001775E1"/>
    <w:rsid w:val="0017764B"/>
    <w:rsid w:val="0017766E"/>
    <w:rsid w:val="001776A5"/>
    <w:rsid w:val="001776C1"/>
    <w:rsid w:val="001776CF"/>
    <w:rsid w:val="001776FC"/>
    <w:rsid w:val="0017789E"/>
    <w:rsid w:val="00177A5B"/>
    <w:rsid w:val="00177ACD"/>
    <w:rsid w:val="00177B00"/>
    <w:rsid w:val="00177B58"/>
    <w:rsid w:val="00177CA4"/>
    <w:rsid w:val="00177DA3"/>
    <w:rsid w:val="00177ED1"/>
    <w:rsid w:val="001800D8"/>
    <w:rsid w:val="001800F3"/>
    <w:rsid w:val="00180101"/>
    <w:rsid w:val="0018016B"/>
    <w:rsid w:val="001801D9"/>
    <w:rsid w:val="0018022E"/>
    <w:rsid w:val="001802C3"/>
    <w:rsid w:val="00180318"/>
    <w:rsid w:val="00180395"/>
    <w:rsid w:val="001803D6"/>
    <w:rsid w:val="0018066A"/>
    <w:rsid w:val="00180688"/>
    <w:rsid w:val="00180923"/>
    <w:rsid w:val="001809B1"/>
    <w:rsid w:val="00180D9E"/>
    <w:rsid w:val="00180EA6"/>
    <w:rsid w:val="00180FD6"/>
    <w:rsid w:val="001810B4"/>
    <w:rsid w:val="00181226"/>
    <w:rsid w:val="00181259"/>
    <w:rsid w:val="0018127F"/>
    <w:rsid w:val="00181329"/>
    <w:rsid w:val="0018142F"/>
    <w:rsid w:val="00181441"/>
    <w:rsid w:val="0018157C"/>
    <w:rsid w:val="001817AF"/>
    <w:rsid w:val="00181824"/>
    <w:rsid w:val="001818C9"/>
    <w:rsid w:val="0018190E"/>
    <w:rsid w:val="00181941"/>
    <w:rsid w:val="00181990"/>
    <w:rsid w:val="00181AC8"/>
    <w:rsid w:val="00181AE4"/>
    <w:rsid w:val="00181C57"/>
    <w:rsid w:val="00181EC5"/>
    <w:rsid w:val="00181F63"/>
    <w:rsid w:val="00182075"/>
    <w:rsid w:val="0018212F"/>
    <w:rsid w:val="0018218C"/>
    <w:rsid w:val="00182226"/>
    <w:rsid w:val="0018250B"/>
    <w:rsid w:val="00182912"/>
    <w:rsid w:val="00182B49"/>
    <w:rsid w:val="00182DA3"/>
    <w:rsid w:val="00182DAD"/>
    <w:rsid w:val="00182E50"/>
    <w:rsid w:val="00182F7F"/>
    <w:rsid w:val="001830DF"/>
    <w:rsid w:val="001835C1"/>
    <w:rsid w:val="0018380D"/>
    <w:rsid w:val="001839B8"/>
    <w:rsid w:val="00183A75"/>
    <w:rsid w:val="00183AC9"/>
    <w:rsid w:val="00183B47"/>
    <w:rsid w:val="00183C49"/>
    <w:rsid w:val="00183D08"/>
    <w:rsid w:val="00183E12"/>
    <w:rsid w:val="00183E71"/>
    <w:rsid w:val="00183E73"/>
    <w:rsid w:val="0018421D"/>
    <w:rsid w:val="00184280"/>
    <w:rsid w:val="001843BF"/>
    <w:rsid w:val="001844D0"/>
    <w:rsid w:val="00184775"/>
    <w:rsid w:val="001847D2"/>
    <w:rsid w:val="00184958"/>
    <w:rsid w:val="00184985"/>
    <w:rsid w:val="001849EC"/>
    <w:rsid w:val="00184A10"/>
    <w:rsid w:val="00184BAD"/>
    <w:rsid w:val="00184C3B"/>
    <w:rsid w:val="00184EAE"/>
    <w:rsid w:val="00184F03"/>
    <w:rsid w:val="00184F5B"/>
    <w:rsid w:val="00184F88"/>
    <w:rsid w:val="00184F92"/>
    <w:rsid w:val="00184F94"/>
    <w:rsid w:val="00184FF4"/>
    <w:rsid w:val="0018512C"/>
    <w:rsid w:val="0018517F"/>
    <w:rsid w:val="00185213"/>
    <w:rsid w:val="00185233"/>
    <w:rsid w:val="001854BA"/>
    <w:rsid w:val="00185667"/>
    <w:rsid w:val="00185710"/>
    <w:rsid w:val="00185897"/>
    <w:rsid w:val="00185BC0"/>
    <w:rsid w:val="00185E9A"/>
    <w:rsid w:val="00185EAF"/>
    <w:rsid w:val="0018607E"/>
    <w:rsid w:val="001860E6"/>
    <w:rsid w:val="0018613E"/>
    <w:rsid w:val="001861F1"/>
    <w:rsid w:val="001862E8"/>
    <w:rsid w:val="001862F2"/>
    <w:rsid w:val="001863C0"/>
    <w:rsid w:val="0018649D"/>
    <w:rsid w:val="0018663F"/>
    <w:rsid w:val="00186A2D"/>
    <w:rsid w:val="00186ACF"/>
    <w:rsid w:val="00186B18"/>
    <w:rsid w:val="00186CA2"/>
    <w:rsid w:val="00186D87"/>
    <w:rsid w:val="00186E10"/>
    <w:rsid w:val="00186E87"/>
    <w:rsid w:val="00186EDC"/>
    <w:rsid w:val="00186F3A"/>
    <w:rsid w:val="00186F40"/>
    <w:rsid w:val="00186F44"/>
    <w:rsid w:val="00186FCB"/>
    <w:rsid w:val="001871FF"/>
    <w:rsid w:val="00187353"/>
    <w:rsid w:val="0018735A"/>
    <w:rsid w:val="00187437"/>
    <w:rsid w:val="00187487"/>
    <w:rsid w:val="001875AB"/>
    <w:rsid w:val="00187636"/>
    <w:rsid w:val="00187779"/>
    <w:rsid w:val="001879F0"/>
    <w:rsid w:val="00187AC4"/>
    <w:rsid w:val="00187B46"/>
    <w:rsid w:val="00187B5A"/>
    <w:rsid w:val="00187C69"/>
    <w:rsid w:val="00187CB7"/>
    <w:rsid w:val="00187CEB"/>
    <w:rsid w:val="00187D69"/>
    <w:rsid w:val="00187DBB"/>
    <w:rsid w:val="00187E3C"/>
    <w:rsid w:val="00187F4E"/>
    <w:rsid w:val="00187FA8"/>
    <w:rsid w:val="001900C5"/>
    <w:rsid w:val="00190195"/>
    <w:rsid w:val="00190292"/>
    <w:rsid w:val="001902F4"/>
    <w:rsid w:val="0019043A"/>
    <w:rsid w:val="00190444"/>
    <w:rsid w:val="00190515"/>
    <w:rsid w:val="00190742"/>
    <w:rsid w:val="0019076C"/>
    <w:rsid w:val="0019087A"/>
    <w:rsid w:val="001908A1"/>
    <w:rsid w:val="001908BF"/>
    <w:rsid w:val="001908F1"/>
    <w:rsid w:val="00190A5F"/>
    <w:rsid w:val="00190B65"/>
    <w:rsid w:val="00190E0E"/>
    <w:rsid w:val="00190E9E"/>
    <w:rsid w:val="00190EDD"/>
    <w:rsid w:val="00191050"/>
    <w:rsid w:val="00191107"/>
    <w:rsid w:val="00191163"/>
    <w:rsid w:val="0019138C"/>
    <w:rsid w:val="001913A2"/>
    <w:rsid w:val="001913CD"/>
    <w:rsid w:val="001913EC"/>
    <w:rsid w:val="001916A7"/>
    <w:rsid w:val="00191711"/>
    <w:rsid w:val="0019177A"/>
    <w:rsid w:val="00191F35"/>
    <w:rsid w:val="0019205A"/>
    <w:rsid w:val="001920DA"/>
    <w:rsid w:val="00192185"/>
    <w:rsid w:val="001922CE"/>
    <w:rsid w:val="001922D8"/>
    <w:rsid w:val="001925F2"/>
    <w:rsid w:val="00192794"/>
    <w:rsid w:val="001927E9"/>
    <w:rsid w:val="00192CB5"/>
    <w:rsid w:val="00192CBE"/>
    <w:rsid w:val="00192E75"/>
    <w:rsid w:val="00192E7D"/>
    <w:rsid w:val="00192F8D"/>
    <w:rsid w:val="00192F9C"/>
    <w:rsid w:val="0019300C"/>
    <w:rsid w:val="00193035"/>
    <w:rsid w:val="001930B9"/>
    <w:rsid w:val="001930F9"/>
    <w:rsid w:val="00193193"/>
    <w:rsid w:val="001932AA"/>
    <w:rsid w:val="001934C6"/>
    <w:rsid w:val="001934C9"/>
    <w:rsid w:val="001934D7"/>
    <w:rsid w:val="00193683"/>
    <w:rsid w:val="001937DC"/>
    <w:rsid w:val="001938A1"/>
    <w:rsid w:val="00193A9D"/>
    <w:rsid w:val="00193C23"/>
    <w:rsid w:val="00193E79"/>
    <w:rsid w:val="00193E89"/>
    <w:rsid w:val="00193EC6"/>
    <w:rsid w:val="00193ED2"/>
    <w:rsid w:val="00194480"/>
    <w:rsid w:val="0019452A"/>
    <w:rsid w:val="0019454A"/>
    <w:rsid w:val="001945D5"/>
    <w:rsid w:val="001946B2"/>
    <w:rsid w:val="001947C6"/>
    <w:rsid w:val="001948CC"/>
    <w:rsid w:val="00194A73"/>
    <w:rsid w:val="00194AA3"/>
    <w:rsid w:val="00194C73"/>
    <w:rsid w:val="00194D0F"/>
    <w:rsid w:val="00194F9B"/>
    <w:rsid w:val="001951B5"/>
    <w:rsid w:val="0019551B"/>
    <w:rsid w:val="00195592"/>
    <w:rsid w:val="0019560F"/>
    <w:rsid w:val="0019575F"/>
    <w:rsid w:val="001957D5"/>
    <w:rsid w:val="00195802"/>
    <w:rsid w:val="00195887"/>
    <w:rsid w:val="00195937"/>
    <w:rsid w:val="0019599C"/>
    <w:rsid w:val="001959BC"/>
    <w:rsid w:val="00195B13"/>
    <w:rsid w:val="00195CCF"/>
    <w:rsid w:val="00195DA1"/>
    <w:rsid w:val="00195E30"/>
    <w:rsid w:val="00196082"/>
    <w:rsid w:val="0019614D"/>
    <w:rsid w:val="001961DC"/>
    <w:rsid w:val="001963E4"/>
    <w:rsid w:val="00196438"/>
    <w:rsid w:val="00196489"/>
    <w:rsid w:val="0019658C"/>
    <w:rsid w:val="001965DB"/>
    <w:rsid w:val="0019664A"/>
    <w:rsid w:val="001966B9"/>
    <w:rsid w:val="00196802"/>
    <w:rsid w:val="0019687C"/>
    <w:rsid w:val="001968D7"/>
    <w:rsid w:val="001968F3"/>
    <w:rsid w:val="0019690A"/>
    <w:rsid w:val="00196958"/>
    <w:rsid w:val="00196B47"/>
    <w:rsid w:val="00196BB2"/>
    <w:rsid w:val="00196CE5"/>
    <w:rsid w:val="00196D15"/>
    <w:rsid w:val="00196D66"/>
    <w:rsid w:val="00196DAD"/>
    <w:rsid w:val="00196DD0"/>
    <w:rsid w:val="00196E69"/>
    <w:rsid w:val="00196FC6"/>
    <w:rsid w:val="00196FD2"/>
    <w:rsid w:val="00196FEF"/>
    <w:rsid w:val="001970B9"/>
    <w:rsid w:val="001970BC"/>
    <w:rsid w:val="0019758F"/>
    <w:rsid w:val="00197621"/>
    <w:rsid w:val="001976E6"/>
    <w:rsid w:val="001976E8"/>
    <w:rsid w:val="00197762"/>
    <w:rsid w:val="001977D8"/>
    <w:rsid w:val="001979A1"/>
    <w:rsid w:val="00197AA9"/>
    <w:rsid w:val="00197AEF"/>
    <w:rsid w:val="00197B1B"/>
    <w:rsid w:val="00197B51"/>
    <w:rsid w:val="00197F40"/>
    <w:rsid w:val="001A01EE"/>
    <w:rsid w:val="001A05BD"/>
    <w:rsid w:val="001A06CF"/>
    <w:rsid w:val="001A0755"/>
    <w:rsid w:val="001A080C"/>
    <w:rsid w:val="001A0860"/>
    <w:rsid w:val="001A092D"/>
    <w:rsid w:val="001A0C33"/>
    <w:rsid w:val="001A0C73"/>
    <w:rsid w:val="001A0D09"/>
    <w:rsid w:val="001A0D0D"/>
    <w:rsid w:val="001A0D6D"/>
    <w:rsid w:val="001A0E87"/>
    <w:rsid w:val="001A0F67"/>
    <w:rsid w:val="001A1044"/>
    <w:rsid w:val="001A109B"/>
    <w:rsid w:val="001A1110"/>
    <w:rsid w:val="001A111F"/>
    <w:rsid w:val="001A1208"/>
    <w:rsid w:val="001A1573"/>
    <w:rsid w:val="001A1583"/>
    <w:rsid w:val="001A1650"/>
    <w:rsid w:val="001A16B5"/>
    <w:rsid w:val="001A1749"/>
    <w:rsid w:val="001A17F0"/>
    <w:rsid w:val="001A180A"/>
    <w:rsid w:val="001A1863"/>
    <w:rsid w:val="001A1977"/>
    <w:rsid w:val="001A19A7"/>
    <w:rsid w:val="001A1AAC"/>
    <w:rsid w:val="001A1FF7"/>
    <w:rsid w:val="001A2092"/>
    <w:rsid w:val="001A20A5"/>
    <w:rsid w:val="001A20D4"/>
    <w:rsid w:val="001A2301"/>
    <w:rsid w:val="001A2305"/>
    <w:rsid w:val="001A23C7"/>
    <w:rsid w:val="001A265F"/>
    <w:rsid w:val="001A26B0"/>
    <w:rsid w:val="001A2711"/>
    <w:rsid w:val="001A2784"/>
    <w:rsid w:val="001A288D"/>
    <w:rsid w:val="001A292F"/>
    <w:rsid w:val="001A2AD1"/>
    <w:rsid w:val="001A2C57"/>
    <w:rsid w:val="001A2DB5"/>
    <w:rsid w:val="001A2EA4"/>
    <w:rsid w:val="001A2EF2"/>
    <w:rsid w:val="001A3025"/>
    <w:rsid w:val="001A31D3"/>
    <w:rsid w:val="001A33DA"/>
    <w:rsid w:val="001A3434"/>
    <w:rsid w:val="001A3494"/>
    <w:rsid w:val="001A349B"/>
    <w:rsid w:val="001A3587"/>
    <w:rsid w:val="001A35CA"/>
    <w:rsid w:val="001A3600"/>
    <w:rsid w:val="001A36F9"/>
    <w:rsid w:val="001A388C"/>
    <w:rsid w:val="001A396F"/>
    <w:rsid w:val="001A39A3"/>
    <w:rsid w:val="001A3A3A"/>
    <w:rsid w:val="001A3AA2"/>
    <w:rsid w:val="001A3D4C"/>
    <w:rsid w:val="001A3DAA"/>
    <w:rsid w:val="001A4163"/>
    <w:rsid w:val="001A43D9"/>
    <w:rsid w:val="001A44AE"/>
    <w:rsid w:val="001A44D7"/>
    <w:rsid w:val="001A45EA"/>
    <w:rsid w:val="001A474B"/>
    <w:rsid w:val="001A4765"/>
    <w:rsid w:val="001A47F8"/>
    <w:rsid w:val="001A48C8"/>
    <w:rsid w:val="001A4914"/>
    <w:rsid w:val="001A4965"/>
    <w:rsid w:val="001A4A71"/>
    <w:rsid w:val="001A4DA9"/>
    <w:rsid w:val="001A4E10"/>
    <w:rsid w:val="001A5237"/>
    <w:rsid w:val="001A525C"/>
    <w:rsid w:val="001A52E8"/>
    <w:rsid w:val="001A54E4"/>
    <w:rsid w:val="001A56D7"/>
    <w:rsid w:val="001A5793"/>
    <w:rsid w:val="001A58D1"/>
    <w:rsid w:val="001A5AFC"/>
    <w:rsid w:val="001A5B69"/>
    <w:rsid w:val="001A5BB4"/>
    <w:rsid w:val="001A5C35"/>
    <w:rsid w:val="001A5C57"/>
    <w:rsid w:val="001A5ECA"/>
    <w:rsid w:val="001A5EED"/>
    <w:rsid w:val="001A5F0C"/>
    <w:rsid w:val="001A608C"/>
    <w:rsid w:val="001A60F2"/>
    <w:rsid w:val="001A612C"/>
    <w:rsid w:val="001A61B6"/>
    <w:rsid w:val="001A61E0"/>
    <w:rsid w:val="001A62C1"/>
    <w:rsid w:val="001A63D8"/>
    <w:rsid w:val="001A64A2"/>
    <w:rsid w:val="001A64E9"/>
    <w:rsid w:val="001A651E"/>
    <w:rsid w:val="001A6637"/>
    <w:rsid w:val="001A6666"/>
    <w:rsid w:val="001A66B8"/>
    <w:rsid w:val="001A677D"/>
    <w:rsid w:val="001A67C6"/>
    <w:rsid w:val="001A6831"/>
    <w:rsid w:val="001A68CA"/>
    <w:rsid w:val="001A69C4"/>
    <w:rsid w:val="001A6A42"/>
    <w:rsid w:val="001A6AF1"/>
    <w:rsid w:val="001A6C4F"/>
    <w:rsid w:val="001A6D4B"/>
    <w:rsid w:val="001A6DD7"/>
    <w:rsid w:val="001A6EDA"/>
    <w:rsid w:val="001A726A"/>
    <w:rsid w:val="001A726B"/>
    <w:rsid w:val="001A72A2"/>
    <w:rsid w:val="001A72DC"/>
    <w:rsid w:val="001A753A"/>
    <w:rsid w:val="001A7662"/>
    <w:rsid w:val="001A7848"/>
    <w:rsid w:val="001A78BD"/>
    <w:rsid w:val="001A78F7"/>
    <w:rsid w:val="001A7A20"/>
    <w:rsid w:val="001A7AEC"/>
    <w:rsid w:val="001A7B01"/>
    <w:rsid w:val="001A7B87"/>
    <w:rsid w:val="001A7BEE"/>
    <w:rsid w:val="001A7D25"/>
    <w:rsid w:val="001A7D88"/>
    <w:rsid w:val="001A7D90"/>
    <w:rsid w:val="001A7DB8"/>
    <w:rsid w:val="001A7F09"/>
    <w:rsid w:val="001A7F81"/>
    <w:rsid w:val="001B00A3"/>
    <w:rsid w:val="001B0416"/>
    <w:rsid w:val="001B0468"/>
    <w:rsid w:val="001B0563"/>
    <w:rsid w:val="001B0703"/>
    <w:rsid w:val="001B077B"/>
    <w:rsid w:val="001B07F5"/>
    <w:rsid w:val="001B09A7"/>
    <w:rsid w:val="001B0B59"/>
    <w:rsid w:val="001B0D84"/>
    <w:rsid w:val="001B0E3A"/>
    <w:rsid w:val="001B0E85"/>
    <w:rsid w:val="001B0FCA"/>
    <w:rsid w:val="001B1009"/>
    <w:rsid w:val="001B1027"/>
    <w:rsid w:val="001B11C5"/>
    <w:rsid w:val="001B12DE"/>
    <w:rsid w:val="001B1521"/>
    <w:rsid w:val="001B1642"/>
    <w:rsid w:val="001B1727"/>
    <w:rsid w:val="001B178A"/>
    <w:rsid w:val="001B1846"/>
    <w:rsid w:val="001B19A4"/>
    <w:rsid w:val="001B19C2"/>
    <w:rsid w:val="001B1A36"/>
    <w:rsid w:val="001B1BBD"/>
    <w:rsid w:val="001B1BFA"/>
    <w:rsid w:val="001B1D17"/>
    <w:rsid w:val="001B1D41"/>
    <w:rsid w:val="001B1DC5"/>
    <w:rsid w:val="001B25DF"/>
    <w:rsid w:val="001B265D"/>
    <w:rsid w:val="001B2805"/>
    <w:rsid w:val="001B2942"/>
    <w:rsid w:val="001B2A05"/>
    <w:rsid w:val="001B2A68"/>
    <w:rsid w:val="001B2C67"/>
    <w:rsid w:val="001B2DB0"/>
    <w:rsid w:val="001B2E0A"/>
    <w:rsid w:val="001B3070"/>
    <w:rsid w:val="001B3094"/>
    <w:rsid w:val="001B3359"/>
    <w:rsid w:val="001B3414"/>
    <w:rsid w:val="001B35D0"/>
    <w:rsid w:val="001B3700"/>
    <w:rsid w:val="001B37EB"/>
    <w:rsid w:val="001B3819"/>
    <w:rsid w:val="001B38AC"/>
    <w:rsid w:val="001B3948"/>
    <w:rsid w:val="001B3BE3"/>
    <w:rsid w:val="001B3BE7"/>
    <w:rsid w:val="001B3D24"/>
    <w:rsid w:val="001B3D9C"/>
    <w:rsid w:val="001B3E16"/>
    <w:rsid w:val="001B3F8E"/>
    <w:rsid w:val="001B4003"/>
    <w:rsid w:val="001B40B0"/>
    <w:rsid w:val="001B431D"/>
    <w:rsid w:val="001B445C"/>
    <w:rsid w:val="001B45F7"/>
    <w:rsid w:val="001B4703"/>
    <w:rsid w:val="001B4B1A"/>
    <w:rsid w:val="001B4B97"/>
    <w:rsid w:val="001B4C6F"/>
    <w:rsid w:val="001B4D29"/>
    <w:rsid w:val="001B4D95"/>
    <w:rsid w:val="001B5146"/>
    <w:rsid w:val="001B532A"/>
    <w:rsid w:val="001B53D1"/>
    <w:rsid w:val="001B55D7"/>
    <w:rsid w:val="001B5623"/>
    <w:rsid w:val="001B5767"/>
    <w:rsid w:val="001B58FA"/>
    <w:rsid w:val="001B5910"/>
    <w:rsid w:val="001B5943"/>
    <w:rsid w:val="001B594D"/>
    <w:rsid w:val="001B5969"/>
    <w:rsid w:val="001B599F"/>
    <w:rsid w:val="001B59C8"/>
    <w:rsid w:val="001B5A21"/>
    <w:rsid w:val="001B5A4A"/>
    <w:rsid w:val="001B5B27"/>
    <w:rsid w:val="001B5B64"/>
    <w:rsid w:val="001B5B80"/>
    <w:rsid w:val="001B5CA6"/>
    <w:rsid w:val="001B5EB1"/>
    <w:rsid w:val="001B5F3F"/>
    <w:rsid w:val="001B5FED"/>
    <w:rsid w:val="001B6153"/>
    <w:rsid w:val="001B61BC"/>
    <w:rsid w:val="001B61C9"/>
    <w:rsid w:val="001B62AD"/>
    <w:rsid w:val="001B638C"/>
    <w:rsid w:val="001B6546"/>
    <w:rsid w:val="001B661F"/>
    <w:rsid w:val="001B6632"/>
    <w:rsid w:val="001B666E"/>
    <w:rsid w:val="001B6699"/>
    <w:rsid w:val="001B66B7"/>
    <w:rsid w:val="001B66F2"/>
    <w:rsid w:val="001B6734"/>
    <w:rsid w:val="001B68DB"/>
    <w:rsid w:val="001B70C3"/>
    <w:rsid w:val="001B718F"/>
    <w:rsid w:val="001B7430"/>
    <w:rsid w:val="001B7481"/>
    <w:rsid w:val="001B77B1"/>
    <w:rsid w:val="001B77F4"/>
    <w:rsid w:val="001B792A"/>
    <w:rsid w:val="001B798B"/>
    <w:rsid w:val="001B79C1"/>
    <w:rsid w:val="001B7A09"/>
    <w:rsid w:val="001B7A1F"/>
    <w:rsid w:val="001B7A56"/>
    <w:rsid w:val="001B7AA8"/>
    <w:rsid w:val="001B7B03"/>
    <w:rsid w:val="001B7B3E"/>
    <w:rsid w:val="001B7BDE"/>
    <w:rsid w:val="001B7C0E"/>
    <w:rsid w:val="001B7C1B"/>
    <w:rsid w:val="001B7CC8"/>
    <w:rsid w:val="001B7CF4"/>
    <w:rsid w:val="001B7D56"/>
    <w:rsid w:val="001B7F5E"/>
    <w:rsid w:val="001C0004"/>
    <w:rsid w:val="001C0005"/>
    <w:rsid w:val="001C01C2"/>
    <w:rsid w:val="001C01E6"/>
    <w:rsid w:val="001C0255"/>
    <w:rsid w:val="001C04F9"/>
    <w:rsid w:val="001C068D"/>
    <w:rsid w:val="001C0732"/>
    <w:rsid w:val="001C0793"/>
    <w:rsid w:val="001C07E4"/>
    <w:rsid w:val="001C083A"/>
    <w:rsid w:val="001C0972"/>
    <w:rsid w:val="001C0A5E"/>
    <w:rsid w:val="001C0B0C"/>
    <w:rsid w:val="001C0B6C"/>
    <w:rsid w:val="001C0BAE"/>
    <w:rsid w:val="001C0CD6"/>
    <w:rsid w:val="001C0D0A"/>
    <w:rsid w:val="001C0D0D"/>
    <w:rsid w:val="001C0D3D"/>
    <w:rsid w:val="001C0D58"/>
    <w:rsid w:val="001C0F9F"/>
    <w:rsid w:val="001C1292"/>
    <w:rsid w:val="001C14AE"/>
    <w:rsid w:val="001C18F0"/>
    <w:rsid w:val="001C1936"/>
    <w:rsid w:val="001C1A16"/>
    <w:rsid w:val="001C1A41"/>
    <w:rsid w:val="001C1C68"/>
    <w:rsid w:val="001C1D3E"/>
    <w:rsid w:val="001C1E32"/>
    <w:rsid w:val="001C1F1B"/>
    <w:rsid w:val="001C1F2C"/>
    <w:rsid w:val="001C207B"/>
    <w:rsid w:val="001C2085"/>
    <w:rsid w:val="001C2133"/>
    <w:rsid w:val="001C2221"/>
    <w:rsid w:val="001C222C"/>
    <w:rsid w:val="001C2422"/>
    <w:rsid w:val="001C2647"/>
    <w:rsid w:val="001C26DE"/>
    <w:rsid w:val="001C2771"/>
    <w:rsid w:val="001C279A"/>
    <w:rsid w:val="001C27F0"/>
    <w:rsid w:val="001C2A21"/>
    <w:rsid w:val="001C2B03"/>
    <w:rsid w:val="001C2C27"/>
    <w:rsid w:val="001C2D0A"/>
    <w:rsid w:val="001C2DBF"/>
    <w:rsid w:val="001C2E18"/>
    <w:rsid w:val="001C2EB3"/>
    <w:rsid w:val="001C2F79"/>
    <w:rsid w:val="001C34AF"/>
    <w:rsid w:val="001C34F1"/>
    <w:rsid w:val="001C352E"/>
    <w:rsid w:val="001C3570"/>
    <w:rsid w:val="001C3614"/>
    <w:rsid w:val="001C3697"/>
    <w:rsid w:val="001C3742"/>
    <w:rsid w:val="001C3891"/>
    <w:rsid w:val="001C3893"/>
    <w:rsid w:val="001C38C8"/>
    <w:rsid w:val="001C3967"/>
    <w:rsid w:val="001C3B76"/>
    <w:rsid w:val="001C3BA4"/>
    <w:rsid w:val="001C3CA4"/>
    <w:rsid w:val="001C3D21"/>
    <w:rsid w:val="001C3DB1"/>
    <w:rsid w:val="001C3F84"/>
    <w:rsid w:val="001C427C"/>
    <w:rsid w:val="001C4296"/>
    <w:rsid w:val="001C4322"/>
    <w:rsid w:val="001C44F9"/>
    <w:rsid w:val="001C457B"/>
    <w:rsid w:val="001C45D2"/>
    <w:rsid w:val="001C4705"/>
    <w:rsid w:val="001C471C"/>
    <w:rsid w:val="001C4807"/>
    <w:rsid w:val="001C4BCA"/>
    <w:rsid w:val="001C4DF7"/>
    <w:rsid w:val="001C4E61"/>
    <w:rsid w:val="001C4EA9"/>
    <w:rsid w:val="001C4FBB"/>
    <w:rsid w:val="001C501E"/>
    <w:rsid w:val="001C5029"/>
    <w:rsid w:val="001C5150"/>
    <w:rsid w:val="001C51AF"/>
    <w:rsid w:val="001C51B9"/>
    <w:rsid w:val="001C52AF"/>
    <w:rsid w:val="001C54FD"/>
    <w:rsid w:val="001C56F3"/>
    <w:rsid w:val="001C581B"/>
    <w:rsid w:val="001C597B"/>
    <w:rsid w:val="001C5D4F"/>
    <w:rsid w:val="001C5E26"/>
    <w:rsid w:val="001C5E47"/>
    <w:rsid w:val="001C5FBE"/>
    <w:rsid w:val="001C60A7"/>
    <w:rsid w:val="001C625C"/>
    <w:rsid w:val="001C6365"/>
    <w:rsid w:val="001C63DA"/>
    <w:rsid w:val="001C63E6"/>
    <w:rsid w:val="001C63FC"/>
    <w:rsid w:val="001C6526"/>
    <w:rsid w:val="001C6678"/>
    <w:rsid w:val="001C6779"/>
    <w:rsid w:val="001C6974"/>
    <w:rsid w:val="001C6C1E"/>
    <w:rsid w:val="001C6D0D"/>
    <w:rsid w:val="001C6D58"/>
    <w:rsid w:val="001C6D8B"/>
    <w:rsid w:val="001C6DEC"/>
    <w:rsid w:val="001C6F86"/>
    <w:rsid w:val="001C6FDD"/>
    <w:rsid w:val="001C7001"/>
    <w:rsid w:val="001C70B8"/>
    <w:rsid w:val="001C72E7"/>
    <w:rsid w:val="001C7349"/>
    <w:rsid w:val="001C73DD"/>
    <w:rsid w:val="001C7411"/>
    <w:rsid w:val="001C74BA"/>
    <w:rsid w:val="001C75DB"/>
    <w:rsid w:val="001C7709"/>
    <w:rsid w:val="001C786C"/>
    <w:rsid w:val="001C78D3"/>
    <w:rsid w:val="001C7951"/>
    <w:rsid w:val="001C79CD"/>
    <w:rsid w:val="001C7A26"/>
    <w:rsid w:val="001C7B34"/>
    <w:rsid w:val="001C7C12"/>
    <w:rsid w:val="001C7C81"/>
    <w:rsid w:val="001C7CBE"/>
    <w:rsid w:val="001C7E01"/>
    <w:rsid w:val="001C7E7B"/>
    <w:rsid w:val="001CC974"/>
    <w:rsid w:val="001D0067"/>
    <w:rsid w:val="001D05FE"/>
    <w:rsid w:val="001D06DF"/>
    <w:rsid w:val="001D0745"/>
    <w:rsid w:val="001D07B1"/>
    <w:rsid w:val="001D09CB"/>
    <w:rsid w:val="001D0AAF"/>
    <w:rsid w:val="001D0BBE"/>
    <w:rsid w:val="001D0C15"/>
    <w:rsid w:val="001D0CDD"/>
    <w:rsid w:val="001D0F8D"/>
    <w:rsid w:val="001D1028"/>
    <w:rsid w:val="001D1372"/>
    <w:rsid w:val="001D15F4"/>
    <w:rsid w:val="001D16E7"/>
    <w:rsid w:val="001D171A"/>
    <w:rsid w:val="001D1835"/>
    <w:rsid w:val="001D1866"/>
    <w:rsid w:val="001D189E"/>
    <w:rsid w:val="001D193B"/>
    <w:rsid w:val="001D1A24"/>
    <w:rsid w:val="001D1BB5"/>
    <w:rsid w:val="001D1D01"/>
    <w:rsid w:val="001D1D7F"/>
    <w:rsid w:val="001D1F44"/>
    <w:rsid w:val="001D2136"/>
    <w:rsid w:val="001D2239"/>
    <w:rsid w:val="001D22F9"/>
    <w:rsid w:val="001D26AD"/>
    <w:rsid w:val="001D29D0"/>
    <w:rsid w:val="001D29F4"/>
    <w:rsid w:val="001D2BDC"/>
    <w:rsid w:val="001D2CA3"/>
    <w:rsid w:val="001D2D85"/>
    <w:rsid w:val="001D30BB"/>
    <w:rsid w:val="001D3197"/>
    <w:rsid w:val="001D31F9"/>
    <w:rsid w:val="001D3310"/>
    <w:rsid w:val="001D339B"/>
    <w:rsid w:val="001D3565"/>
    <w:rsid w:val="001D3715"/>
    <w:rsid w:val="001D377C"/>
    <w:rsid w:val="001D3782"/>
    <w:rsid w:val="001D378B"/>
    <w:rsid w:val="001D38A8"/>
    <w:rsid w:val="001D38C1"/>
    <w:rsid w:val="001D3A0C"/>
    <w:rsid w:val="001D3A9F"/>
    <w:rsid w:val="001D3AE7"/>
    <w:rsid w:val="001D3CBD"/>
    <w:rsid w:val="001D3D5E"/>
    <w:rsid w:val="001D3FB5"/>
    <w:rsid w:val="001D3FF0"/>
    <w:rsid w:val="001D4053"/>
    <w:rsid w:val="001D40CE"/>
    <w:rsid w:val="001D4108"/>
    <w:rsid w:val="001D4190"/>
    <w:rsid w:val="001D41CB"/>
    <w:rsid w:val="001D41E8"/>
    <w:rsid w:val="001D4427"/>
    <w:rsid w:val="001D44E7"/>
    <w:rsid w:val="001D4554"/>
    <w:rsid w:val="001D457F"/>
    <w:rsid w:val="001D465B"/>
    <w:rsid w:val="001D473A"/>
    <w:rsid w:val="001D483C"/>
    <w:rsid w:val="001D486C"/>
    <w:rsid w:val="001D49E4"/>
    <w:rsid w:val="001D4A9B"/>
    <w:rsid w:val="001D4B2F"/>
    <w:rsid w:val="001D4CDA"/>
    <w:rsid w:val="001D4D52"/>
    <w:rsid w:val="001D4E1E"/>
    <w:rsid w:val="001D512E"/>
    <w:rsid w:val="001D53E9"/>
    <w:rsid w:val="001D53F3"/>
    <w:rsid w:val="001D554F"/>
    <w:rsid w:val="001D577E"/>
    <w:rsid w:val="001D58F3"/>
    <w:rsid w:val="001D5917"/>
    <w:rsid w:val="001D5A4A"/>
    <w:rsid w:val="001D5C9F"/>
    <w:rsid w:val="001D5DF9"/>
    <w:rsid w:val="001D5E84"/>
    <w:rsid w:val="001D5FE7"/>
    <w:rsid w:val="001D60AF"/>
    <w:rsid w:val="001D60CD"/>
    <w:rsid w:val="001D6474"/>
    <w:rsid w:val="001D650F"/>
    <w:rsid w:val="001D65AA"/>
    <w:rsid w:val="001D661F"/>
    <w:rsid w:val="001D66D7"/>
    <w:rsid w:val="001D6748"/>
    <w:rsid w:val="001D68EB"/>
    <w:rsid w:val="001D691F"/>
    <w:rsid w:val="001D695B"/>
    <w:rsid w:val="001D6A10"/>
    <w:rsid w:val="001D6B29"/>
    <w:rsid w:val="001D6BF6"/>
    <w:rsid w:val="001D6D81"/>
    <w:rsid w:val="001D6DA6"/>
    <w:rsid w:val="001D6EEB"/>
    <w:rsid w:val="001D6FD3"/>
    <w:rsid w:val="001D705A"/>
    <w:rsid w:val="001D7151"/>
    <w:rsid w:val="001D7207"/>
    <w:rsid w:val="001D726A"/>
    <w:rsid w:val="001D72CA"/>
    <w:rsid w:val="001D737C"/>
    <w:rsid w:val="001D7498"/>
    <w:rsid w:val="001D7502"/>
    <w:rsid w:val="001D753D"/>
    <w:rsid w:val="001D7593"/>
    <w:rsid w:val="001D759D"/>
    <w:rsid w:val="001D75D8"/>
    <w:rsid w:val="001D76A0"/>
    <w:rsid w:val="001D7796"/>
    <w:rsid w:val="001D78DC"/>
    <w:rsid w:val="001D78F0"/>
    <w:rsid w:val="001D7BDE"/>
    <w:rsid w:val="001D7CA7"/>
    <w:rsid w:val="001D7D0C"/>
    <w:rsid w:val="001D7D43"/>
    <w:rsid w:val="001D7D5E"/>
    <w:rsid w:val="001D7DB8"/>
    <w:rsid w:val="001D7E83"/>
    <w:rsid w:val="001D7EFC"/>
    <w:rsid w:val="001D7F61"/>
    <w:rsid w:val="001D7FBE"/>
    <w:rsid w:val="001E005E"/>
    <w:rsid w:val="001E0081"/>
    <w:rsid w:val="001E0160"/>
    <w:rsid w:val="001E016F"/>
    <w:rsid w:val="001E0388"/>
    <w:rsid w:val="001E0432"/>
    <w:rsid w:val="001E04B1"/>
    <w:rsid w:val="001E0517"/>
    <w:rsid w:val="001E0559"/>
    <w:rsid w:val="001E07A2"/>
    <w:rsid w:val="001E07A9"/>
    <w:rsid w:val="001E07EE"/>
    <w:rsid w:val="001E08B2"/>
    <w:rsid w:val="001E0AB0"/>
    <w:rsid w:val="001E0B0F"/>
    <w:rsid w:val="001E100C"/>
    <w:rsid w:val="001E1132"/>
    <w:rsid w:val="001E11DA"/>
    <w:rsid w:val="001E1272"/>
    <w:rsid w:val="001E1391"/>
    <w:rsid w:val="001E167C"/>
    <w:rsid w:val="001E16DE"/>
    <w:rsid w:val="001E1799"/>
    <w:rsid w:val="001E1817"/>
    <w:rsid w:val="001E1ACD"/>
    <w:rsid w:val="001E1B1A"/>
    <w:rsid w:val="001E1B70"/>
    <w:rsid w:val="001E1E3F"/>
    <w:rsid w:val="001E1FB4"/>
    <w:rsid w:val="001E2095"/>
    <w:rsid w:val="001E20BC"/>
    <w:rsid w:val="001E2113"/>
    <w:rsid w:val="001E217B"/>
    <w:rsid w:val="001E24C7"/>
    <w:rsid w:val="001E25EC"/>
    <w:rsid w:val="001E26ED"/>
    <w:rsid w:val="001E2770"/>
    <w:rsid w:val="001E286E"/>
    <w:rsid w:val="001E29FA"/>
    <w:rsid w:val="001E2A09"/>
    <w:rsid w:val="001E2A0B"/>
    <w:rsid w:val="001E2A8B"/>
    <w:rsid w:val="001E2BB0"/>
    <w:rsid w:val="001E2BE1"/>
    <w:rsid w:val="001E2BF4"/>
    <w:rsid w:val="001E2C1D"/>
    <w:rsid w:val="001E2D7B"/>
    <w:rsid w:val="001E2F11"/>
    <w:rsid w:val="001E2FFD"/>
    <w:rsid w:val="001E3059"/>
    <w:rsid w:val="001E3075"/>
    <w:rsid w:val="001E32FF"/>
    <w:rsid w:val="001E33E0"/>
    <w:rsid w:val="001E343F"/>
    <w:rsid w:val="001E354D"/>
    <w:rsid w:val="001E36CA"/>
    <w:rsid w:val="001E3822"/>
    <w:rsid w:val="001E392E"/>
    <w:rsid w:val="001E399F"/>
    <w:rsid w:val="001E3BC9"/>
    <w:rsid w:val="001E3E14"/>
    <w:rsid w:val="001E3E51"/>
    <w:rsid w:val="001E3F0A"/>
    <w:rsid w:val="001E3F93"/>
    <w:rsid w:val="001E407D"/>
    <w:rsid w:val="001E40D6"/>
    <w:rsid w:val="001E417D"/>
    <w:rsid w:val="001E4213"/>
    <w:rsid w:val="001E4261"/>
    <w:rsid w:val="001E437C"/>
    <w:rsid w:val="001E4515"/>
    <w:rsid w:val="001E4580"/>
    <w:rsid w:val="001E4595"/>
    <w:rsid w:val="001E45E7"/>
    <w:rsid w:val="001E4669"/>
    <w:rsid w:val="001E4960"/>
    <w:rsid w:val="001E4ABD"/>
    <w:rsid w:val="001E4B4F"/>
    <w:rsid w:val="001E4C7A"/>
    <w:rsid w:val="001E4DEC"/>
    <w:rsid w:val="001E4EAB"/>
    <w:rsid w:val="001E4F4F"/>
    <w:rsid w:val="001E50F1"/>
    <w:rsid w:val="001E5137"/>
    <w:rsid w:val="001E53E7"/>
    <w:rsid w:val="001E55D8"/>
    <w:rsid w:val="001E5706"/>
    <w:rsid w:val="001E5749"/>
    <w:rsid w:val="001E57F4"/>
    <w:rsid w:val="001E5882"/>
    <w:rsid w:val="001E58D4"/>
    <w:rsid w:val="001E5929"/>
    <w:rsid w:val="001E592A"/>
    <w:rsid w:val="001E597E"/>
    <w:rsid w:val="001E59F6"/>
    <w:rsid w:val="001E5A23"/>
    <w:rsid w:val="001E5C1E"/>
    <w:rsid w:val="001E5C86"/>
    <w:rsid w:val="001E5CAC"/>
    <w:rsid w:val="001E5CB9"/>
    <w:rsid w:val="001E5DEF"/>
    <w:rsid w:val="001E5DFD"/>
    <w:rsid w:val="001E6208"/>
    <w:rsid w:val="001E621A"/>
    <w:rsid w:val="001E62A7"/>
    <w:rsid w:val="001E65A2"/>
    <w:rsid w:val="001E660D"/>
    <w:rsid w:val="001E6713"/>
    <w:rsid w:val="001E6809"/>
    <w:rsid w:val="001E6821"/>
    <w:rsid w:val="001E68A5"/>
    <w:rsid w:val="001E6942"/>
    <w:rsid w:val="001E696C"/>
    <w:rsid w:val="001E69D9"/>
    <w:rsid w:val="001E6AE9"/>
    <w:rsid w:val="001E6D60"/>
    <w:rsid w:val="001E6EA0"/>
    <w:rsid w:val="001E6ED1"/>
    <w:rsid w:val="001E6FAA"/>
    <w:rsid w:val="001E6FEA"/>
    <w:rsid w:val="001E7029"/>
    <w:rsid w:val="001E7073"/>
    <w:rsid w:val="001E7139"/>
    <w:rsid w:val="001E7361"/>
    <w:rsid w:val="001E7428"/>
    <w:rsid w:val="001E74EF"/>
    <w:rsid w:val="001E7559"/>
    <w:rsid w:val="001E7570"/>
    <w:rsid w:val="001E7981"/>
    <w:rsid w:val="001E7BE8"/>
    <w:rsid w:val="001E7DFA"/>
    <w:rsid w:val="001F01A9"/>
    <w:rsid w:val="001F03BB"/>
    <w:rsid w:val="001F0575"/>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618"/>
    <w:rsid w:val="001F17BC"/>
    <w:rsid w:val="001F18F3"/>
    <w:rsid w:val="001F1973"/>
    <w:rsid w:val="001F1C4B"/>
    <w:rsid w:val="001F1F6B"/>
    <w:rsid w:val="001F20EC"/>
    <w:rsid w:val="001F228A"/>
    <w:rsid w:val="001F234E"/>
    <w:rsid w:val="001F238D"/>
    <w:rsid w:val="001F239F"/>
    <w:rsid w:val="001F245B"/>
    <w:rsid w:val="001F2622"/>
    <w:rsid w:val="001F279A"/>
    <w:rsid w:val="001F27A2"/>
    <w:rsid w:val="001F2863"/>
    <w:rsid w:val="001F288C"/>
    <w:rsid w:val="001F2B0D"/>
    <w:rsid w:val="001F2D99"/>
    <w:rsid w:val="001F2DCA"/>
    <w:rsid w:val="001F2FBE"/>
    <w:rsid w:val="001F30BC"/>
    <w:rsid w:val="001F3316"/>
    <w:rsid w:val="001F3476"/>
    <w:rsid w:val="001F34FC"/>
    <w:rsid w:val="001F364C"/>
    <w:rsid w:val="001F3880"/>
    <w:rsid w:val="001F394B"/>
    <w:rsid w:val="001F3AD5"/>
    <w:rsid w:val="001F3C19"/>
    <w:rsid w:val="001F3CEB"/>
    <w:rsid w:val="001F3D11"/>
    <w:rsid w:val="001F3D17"/>
    <w:rsid w:val="001F3E07"/>
    <w:rsid w:val="001F3EC1"/>
    <w:rsid w:val="001F3ED2"/>
    <w:rsid w:val="001F40D8"/>
    <w:rsid w:val="001F40ED"/>
    <w:rsid w:val="001F43B5"/>
    <w:rsid w:val="001F43FE"/>
    <w:rsid w:val="001F4414"/>
    <w:rsid w:val="001F469E"/>
    <w:rsid w:val="001F4737"/>
    <w:rsid w:val="001F4884"/>
    <w:rsid w:val="001F4A18"/>
    <w:rsid w:val="001F4DD1"/>
    <w:rsid w:val="001F5189"/>
    <w:rsid w:val="001F518C"/>
    <w:rsid w:val="001F55A5"/>
    <w:rsid w:val="001F55AE"/>
    <w:rsid w:val="001F594C"/>
    <w:rsid w:val="001F5958"/>
    <w:rsid w:val="001F598F"/>
    <w:rsid w:val="001F59BF"/>
    <w:rsid w:val="001F5ABA"/>
    <w:rsid w:val="001F5ACA"/>
    <w:rsid w:val="001F5B07"/>
    <w:rsid w:val="001F5DD5"/>
    <w:rsid w:val="001F5DD9"/>
    <w:rsid w:val="001F5E44"/>
    <w:rsid w:val="001F5E6D"/>
    <w:rsid w:val="001F5F13"/>
    <w:rsid w:val="001F5F44"/>
    <w:rsid w:val="001F60BA"/>
    <w:rsid w:val="001F611D"/>
    <w:rsid w:val="001F61C7"/>
    <w:rsid w:val="001F6283"/>
    <w:rsid w:val="001F64C0"/>
    <w:rsid w:val="001F64C6"/>
    <w:rsid w:val="001F673A"/>
    <w:rsid w:val="001F6B1C"/>
    <w:rsid w:val="001F6C13"/>
    <w:rsid w:val="001F6E72"/>
    <w:rsid w:val="001F7031"/>
    <w:rsid w:val="001F715E"/>
    <w:rsid w:val="001F722B"/>
    <w:rsid w:val="001F7424"/>
    <w:rsid w:val="001F74BF"/>
    <w:rsid w:val="001F74F9"/>
    <w:rsid w:val="001F74FD"/>
    <w:rsid w:val="001F7505"/>
    <w:rsid w:val="001F761B"/>
    <w:rsid w:val="001F7685"/>
    <w:rsid w:val="001F7805"/>
    <w:rsid w:val="001F7832"/>
    <w:rsid w:val="001F7985"/>
    <w:rsid w:val="001F7A5F"/>
    <w:rsid w:val="001F7AF9"/>
    <w:rsid w:val="001F7BEA"/>
    <w:rsid w:val="001F7C66"/>
    <w:rsid w:val="001F7CB2"/>
    <w:rsid w:val="001F7D9E"/>
    <w:rsid w:val="001F7DF7"/>
    <w:rsid w:val="001F7E32"/>
    <w:rsid w:val="001F7E52"/>
    <w:rsid w:val="001F7FE7"/>
    <w:rsid w:val="00200048"/>
    <w:rsid w:val="00200082"/>
    <w:rsid w:val="002000AB"/>
    <w:rsid w:val="0020041F"/>
    <w:rsid w:val="00200424"/>
    <w:rsid w:val="0020042F"/>
    <w:rsid w:val="00200573"/>
    <w:rsid w:val="00200632"/>
    <w:rsid w:val="00200635"/>
    <w:rsid w:val="0020073B"/>
    <w:rsid w:val="002007E7"/>
    <w:rsid w:val="002007FD"/>
    <w:rsid w:val="0020085F"/>
    <w:rsid w:val="0020098D"/>
    <w:rsid w:val="002009E3"/>
    <w:rsid w:val="00200A9C"/>
    <w:rsid w:val="00200B80"/>
    <w:rsid w:val="00200C3E"/>
    <w:rsid w:val="00200E68"/>
    <w:rsid w:val="002010E2"/>
    <w:rsid w:val="002010FD"/>
    <w:rsid w:val="002016A2"/>
    <w:rsid w:val="002017A6"/>
    <w:rsid w:val="00201993"/>
    <w:rsid w:val="00201A2C"/>
    <w:rsid w:val="00201BDF"/>
    <w:rsid w:val="00201C5F"/>
    <w:rsid w:val="00201CA4"/>
    <w:rsid w:val="00201CCF"/>
    <w:rsid w:val="00201D52"/>
    <w:rsid w:val="00201D9D"/>
    <w:rsid w:val="00201E09"/>
    <w:rsid w:val="00201ED4"/>
    <w:rsid w:val="00201EF9"/>
    <w:rsid w:val="00201F25"/>
    <w:rsid w:val="00201FF7"/>
    <w:rsid w:val="00202020"/>
    <w:rsid w:val="00202053"/>
    <w:rsid w:val="002021A0"/>
    <w:rsid w:val="002021C4"/>
    <w:rsid w:val="002021EA"/>
    <w:rsid w:val="00202226"/>
    <w:rsid w:val="002026D2"/>
    <w:rsid w:val="002027CF"/>
    <w:rsid w:val="00202811"/>
    <w:rsid w:val="0020282A"/>
    <w:rsid w:val="0020284F"/>
    <w:rsid w:val="00202AC3"/>
    <w:rsid w:val="00202BA3"/>
    <w:rsid w:val="00202C07"/>
    <w:rsid w:val="00202E21"/>
    <w:rsid w:val="00203366"/>
    <w:rsid w:val="00203568"/>
    <w:rsid w:val="002035B8"/>
    <w:rsid w:val="00203604"/>
    <w:rsid w:val="00203611"/>
    <w:rsid w:val="00203730"/>
    <w:rsid w:val="002037B2"/>
    <w:rsid w:val="002037F1"/>
    <w:rsid w:val="002038EA"/>
    <w:rsid w:val="002039E9"/>
    <w:rsid w:val="00203AA4"/>
    <w:rsid w:val="00203EA3"/>
    <w:rsid w:val="00204223"/>
    <w:rsid w:val="0020430A"/>
    <w:rsid w:val="002043FB"/>
    <w:rsid w:val="0020445A"/>
    <w:rsid w:val="002044DC"/>
    <w:rsid w:val="002044FE"/>
    <w:rsid w:val="0020458B"/>
    <w:rsid w:val="0020473D"/>
    <w:rsid w:val="00204892"/>
    <w:rsid w:val="002048A2"/>
    <w:rsid w:val="00204C64"/>
    <w:rsid w:val="00204CA4"/>
    <w:rsid w:val="00204DEE"/>
    <w:rsid w:val="00204E08"/>
    <w:rsid w:val="00204E4D"/>
    <w:rsid w:val="00204ED7"/>
    <w:rsid w:val="00204F29"/>
    <w:rsid w:val="00204F57"/>
    <w:rsid w:val="00205011"/>
    <w:rsid w:val="0020515F"/>
    <w:rsid w:val="00205181"/>
    <w:rsid w:val="002051AE"/>
    <w:rsid w:val="002052B8"/>
    <w:rsid w:val="002053FD"/>
    <w:rsid w:val="00205624"/>
    <w:rsid w:val="00205891"/>
    <w:rsid w:val="002058AA"/>
    <w:rsid w:val="00205EB6"/>
    <w:rsid w:val="00205F88"/>
    <w:rsid w:val="0020616C"/>
    <w:rsid w:val="002066AA"/>
    <w:rsid w:val="00206775"/>
    <w:rsid w:val="0020697C"/>
    <w:rsid w:val="002069A3"/>
    <w:rsid w:val="00206AAE"/>
    <w:rsid w:val="00206BE6"/>
    <w:rsid w:val="00206D47"/>
    <w:rsid w:val="00206D91"/>
    <w:rsid w:val="00206DB3"/>
    <w:rsid w:val="00206E15"/>
    <w:rsid w:val="00206EC8"/>
    <w:rsid w:val="00206F4E"/>
    <w:rsid w:val="002070E1"/>
    <w:rsid w:val="0020710C"/>
    <w:rsid w:val="002071C2"/>
    <w:rsid w:val="002073E0"/>
    <w:rsid w:val="002074E8"/>
    <w:rsid w:val="0020761C"/>
    <w:rsid w:val="002076EB"/>
    <w:rsid w:val="0020774F"/>
    <w:rsid w:val="002078A4"/>
    <w:rsid w:val="00207C7E"/>
    <w:rsid w:val="00207DC0"/>
    <w:rsid w:val="00207EA7"/>
    <w:rsid w:val="00210259"/>
    <w:rsid w:val="0021027E"/>
    <w:rsid w:val="00210469"/>
    <w:rsid w:val="002104C1"/>
    <w:rsid w:val="00210520"/>
    <w:rsid w:val="002106BC"/>
    <w:rsid w:val="002106E2"/>
    <w:rsid w:val="002107F0"/>
    <w:rsid w:val="00210953"/>
    <w:rsid w:val="00210A9A"/>
    <w:rsid w:val="00210C25"/>
    <w:rsid w:val="00210E7B"/>
    <w:rsid w:val="00210E7D"/>
    <w:rsid w:val="00210F36"/>
    <w:rsid w:val="0021131A"/>
    <w:rsid w:val="0021134D"/>
    <w:rsid w:val="002113E9"/>
    <w:rsid w:val="0021146C"/>
    <w:rsid w:val="00211529"/>
    <w:rsid w:val="002115D5"/>
    <w:rsid w:val="002116D9"/>
    <w:rsid w:val="0021175B"/>
    <w:rsid w:val="002117E8"/>
    <w:rsid w:val="00211896"/>
    <w:rsid w:val="002119AF"/>
    <w:rsid w:val="00211BCC"/>
    <w:rsid w:val="00211BE1"/>
    <w:rsid w:val="00211DA7"/>
    <w:rsid w:val="00211DCB"/>
    <w:rsid w:val="00211E9C"/>
    <w:rsid w:val="00211EEA"/>
    <w:rsid w:val="0021212B"/>
    <w:rsid w:val="0021219D"/>
    <w:rsid w:val="0021227F"/>
    <w:rsid w:val="00212290"/>
    <w:rsid w:val="002123E7"/>
    <w:rsid w:val="00212672"/>
    <w:rsid w:val="00212819"/>
    <w:rsid w:val="0021283F"/>
    <w:rsid w:val="0021289B"/>
    <w:rsid w:val="002129C0"/>
    <w:rsid w:val="00212AD7"/>
    <w:rsid w:val="00212C2A"/>
    <w:rsid w:val="00212E74"/>
    <w:rsid w:val="00212EA9"/>
    <w:rsid w:val="00213026"/>
    <w:rsid w:val="002130D1"/>
    <w:rsid w:val="0021315C"/>
    <w:rsid w:val="00213161"/>
    <w:rsid w:val="0021317E"/>
    <w:rsid w:val="002131AA"/>
    <w:rsid w:val="00213200"/>
    <w:rsid w:val="00213241"/>
    <w:rsid w:val="002132CA"/>
    <w:rsid w:val="0021337C"/>
    <w:rsid w:val="0021363D"/>
    <w:rsid w:val="00213641"/>
    <w:rsid w:val="002136A2"/>
    <w:rsid w:val="00213A16"/>
    <w:rsid w:val="00213B52"/>
    <w:rsid w:val="00213DC6"/>
    <w:rsid w:val="00213DC9"/>
    <w:rsid w:val="00213F42"/>
    <w:rsid w:val="002140C6"/>
    <w:rsid w:val="00214160"/>
    <w:rsid w:val="002145B7"/>
    <w:rsid w:val="0021462A"/>
    <w:rsid w:val="002146F9"/>
    <w:rsid w:val="0021478A"/>
    <w:rsid w:val="002148CC"/>
    <w:rsid w:val="00214AB0"/>
    <w:rsid w:val="00214DAA"/>
    <w:rsid w:val="00214FC0"/>
    <w:rsid w:val="002151A2"/>
    <w:rsid w:val="0021545A"/>
    <w:rsid w:val="00215546"/>
    <w:rsid w:val="002158DC"/>
    <w:rsid w:val="002158FF"/>
    <w:rsid w:val="00215B75"/>
    <w:rsid w:val="00215D30"/>
    <w:rsid w:val="00215DFF"/>
    <w:rsid w:val="00215E96"/>
    <w:rsid w:val="00216038"/>
    <w:rsid w:val="002161B9"/>
    <w:rsid w:val="002161EC"/>
    <w:rsid w:val="002164DF"/>
    <w:rsid w:val="002165DF"/>
    <w:rsid w:val="002168EC"/>
    <w:rsid w:val="00216A1E"/>
    <w:rsid w:val="00216B3C"/>
    <w:rsid w:val="00216CAD"/>
    <w:rsid w:val="00216D39"/>
    <w:rsid w:val="00216D9F"/>
    <w:rsid w:val="00216E3C"/>
    <w:rsid w:val="00216E69"/>
    <w:rsid w:val="00216FF1"/>
    <w:rsid w:val="00217062"/>
    <w:rsid w:val="0021706C"/>
    <w:rsid w:val="0021707F"/>
    <w:rsid w:val="002171B4"/>
    <w:rsid w:val="002171F0"/>
    <w:rsid w:val="0021720A"/>
    <w:rsid w:val="00217212"/>
    <w:rsid w:val="002172AC"/>
    <w:rsid w:val="002172BF"/>
    <w:rsid w:val="00217374"/>
    <w:rsid w:val="002175C8"/>
    <w:rsid w:val="002175F8"/>
    <w:rsid w:val="0021768D"/>
    <w:rsid w:val="002178CA"/>
    <w:rsid w:val="00217973"/>
    <w:rsid w:val="002179FD"/>
    <w:rsid w:val="00217C07"/>
    <w:rsid w:val="00217C82"/>
    <w:rsid w:val="00217D08"/>
    <w:rsid w:val="00217D50"/>
    <w:rsid w:val="00217DEE"/>
    <w:rsid w:val="00217DFC"/>
    <w:rsid w:val="00217FC4"/>
    <w:rsid w:val="00217FF2"/>
    <w:rsid w:val="00220046"/>
    <w:rsid w:val="0022007E"/>
    <w:rsid w:val="002202C3"/>
    <w:rsid w:val="0022041F"/>
    <w:rsid w:val="00220428"/>
    <w:rsid w:val="00220559"/>
    <w:rsid w:val="00220572"/>
    <w:rsid w:val="002205B2"/>
    <w:rsid w:val="00220654"/>
    <w:rsid w:val="0022071B"/>
    <w:rsid w:val="002207BF"/>
    <w:rsid w:val="00220890"/>
    <w:rsid w:val="00220A3E"/>
    <w:rsid w:val="00220AC9"/>
    <w:rsid w:val="00220BBB"/>
    <w:rsid w:val="00220C03"/>
    <w:rsid w:val="00220D77"/>
    <w:rsid w:val="00220E95"/>
    <w:rsid w:val="00220F5A"/>
    <w:rsid w:val="00220F9A"/>
    <w:rsid w:val="002211C2"/>
    <w:rsid w:val="00221241"/>
    <w:rsid w:val="00221300"/>
    <w:rsid w:val="00221576"/>
    <w:rsid w:val="002215A5"/>
    <w:rsid w:val="0022166C"/>
    <w:rsid w:val="002217C5"/>
    <w:rsid w:val="0022192C"/>
    <w:rsid w:val="0022197D"/>
    <w:rsid w:val="002219BB"/>
    <w:rsid w:val="00221C02"/>
    <w:rsid w:val="00221CBA"/>
    <w:rsid w:val="00221DB6"/>
    <w:rsid w:val="00221E01"/>
    <w:rsid w:val="00221E08"/>
    <w:rsid w:val="00221E45"/>
    <w:rsid w:val="00221ECD"/>
    <w:rsid w:val="00222031"/>
    <w:rsid w:val="002220F5"/>
    <w:rsid w:val="002221AD"/>
    <w:rsid w:val="002222BB"/>
    <w:rsid w:val="00222309"/>
    <w:rsid w:val="00222321"/>
    <w:rsid w:val="002223D0"/>
    <w:rsid w:val="00222507"/>
    <w:rsid w:val="0022266C"/>
    <w:rsid w:val="002226EC"/>
    <w:rsid w:val="00222934"/>
    <w:rsid w:val="00222942"/>
    <w:rsid w:val="00222A81"/>
    <w:rsid w:val="00222C17"/>
    <w:rsid w:val="00222DFD"/>
    <w:rsid w:val="00222EC2"/>
    <w:rsid w:val="00222FD3"/>
    <w:rsid w:val="00223130"/>
    <w:rsid w:val="002231BB"/>
    <w:rsid w:val="002233D6"/>
    <w:rsid w:val="002233FE"/>
    <w:rsid w:val="0022346E"/>
    <w:rsid w:val="0022363C"/>
    <w:rsid w:val="00223691"/>
    <w:rsid w:val="00223750"/>
    <w:rsid w:val="00223884"/>
    <w:rsid w:val="002238A9"/>
    <w:rsid w:val="002238CE"/>
    <w:rsid w:val="00223B41"/>
    <w:rsid w:val="00223B99"/>
    <w:rsid w:val="00223BEB"/>
    <w:rsid w:val="00223D29"/>
    <w:rsid w:val="00223DD3"/>
    <w:rsid w:val="00223DEA"/>
    <w:rsid w:val="00223EEF"/>
    <w:rsid w:val="00223F2C"/>
    <w:rsid w:val="0022414F"/>
    <w:rsid w:val="00224158"/>
    <w:rsid w:val="00224360"/>
    <w:rsid w:val="00224391"/>
    <w:rsid w:val="00224462"/>
    <w:rsid w:val="0022466B"/>
    <w:rsid w:val="00224686"/>
    <w:rsid w:val="0022472C"/>
    <w:rsid w:val="00224757"/>
    <w:rsid w:val="0022484E"/>
    <w:rsid w:val="00224891"/>
    <w:rsid w:val="002248CD"/>
    <w:rsid w:val="00224916"/>
    <w:rsid w:val="0022492D"/>
    <w:rsid w:val="002249A9"/>
    <w:rsid w:val="00224A0B"/>
    <w:rsid w:val="00224A8A"/>
    <w:rsid w:val="00224B86"/>
    <w:rsid w:val="00224BCF"/>
    <w:rsid w:val="00224C5D"/>
    <w:rsid w:val="00224CB2"/>
    <w:rsid w:val="00224CD5"/>
    <w:rsid w:val="00224D01"/>
    <w:rsid w:val="00224ECF"/>
    <w:rsid w:val="0022512C"/>
    <w:rsid w:val="0022524E"/>
    <w:rsid w:val="002252A5"/>
    <w:rsid w:val="002252BF"/>
    <w:rsid w:val="00225340"/>
    <w:rsid w:val="002253F6"/>
    <w:rsid w:val="00225414"/>
    <w:rsid w:val="00225499"/>
    <w:rsid w:val="00225516"/>
    <w:rsid w:val="0022565C"/>
    <w:rsid w:val="0022589C"/>
    <w:rsid w:val="00225950"/>
    <w:rsid w:val="00225A10"/>
    <w:rsid w:val="00225AD1"/>
    <w:rsid w:val="00225B83"/>
    <w:rsid w:val="00225B94"/>
    <w:rsid w:val="00225F95"/>
    <w:rsid w:val="002261F3"/>
    <w:rsid w:val="002262C8"/>
    <w:rsid w:val="002262F4"/>
    <w:rsid w:val="00226390"/>
    <w:rsid w:val="002263E2"/>
    <w:rsid w:val="00226500"/>
    <w:rsid w:val="0022661B"/>
    <w:rsid w:val="00226682"/>
    <w:rsid w:val="002266D4"/>
    <w:rsid w:val="00226727"/>
    <w:rsid w:val="002267D6"/>
    <w:rsid w:val="00226870"/>
    <w:rsid w:val="0022696E"/>
    <w:rsid w:val="002269DF"/>
    <w:rsid w:val="00226C99"/>
    <w:rsid w:val="00226CB2"/>
    <w:rsid w:val="00226D4A"/>
    <w:rsid w:val="00226EEE"/>
    <w:rsid w:val="00226F4D"/>
    <w:rsid w:val="0022706F"/>
    <w:rsid w:val="00227163"/>
    <w:rsid w:val="00227227"/>
    <w:rsid w:val="00227449"/>
    <w:rsid w:val="0022748F"/>
    <w:rsid w:val="002274B9"/>
    <w:rsid w:val="00227679"/>
    <w:rsid w:val="0022769A"/>
    <w:rsid w:val="0022770C"/>
    <w:rsid w:val="0022770F"/>
    <w:rsid w:val="002277EE"/>
    <w:rsid w:val="002278EB"/>
    <w:rsid w:val="00227936"/>
    <w:rsid w:val="00227BDF"/>
    <w:rsid w:val="00227F37"/>
    <w:rsid w:val="0023009E"/>
    <w:rsid w:val="002300DC"/>
    <w:rsid w:val="002303AC"/>
    <w:rsid w:val="002303AF"/>
    <w:rsid w:val="002305F8"/>
    <w:rsid w:val="002305FD"/>
    <w:rsid w:val="00230632"/>
    <w:rsid w:val="00230859"/>
    <w:rsid w:val="00230886"/>
    <w:rsid w:val="00230AB3"/>
    <w:rsid w:val="00230B39"/>
    <w:rsid w:val="00230ED0"/>
    <w:rsid w:val="00230FD8"/>
    <w:rsid w:val="002310BB"/>
    <w:rsid w:val="00231208"/>
    <w:rsid w:val="002312B9"/>
    <w:rsid w:val="002312C2"/>
    <w:rsid w:val="00231337"/>
    <w:rsid w:val="00231408"/>
    <w:rsid w:val="0023144F"/>
    <w:rsid w:val="00231579"/>
    <w:rsid w:val="002317A0"/>
    <w:rsid w:val="002319DF"/>
    <w:rsid w:val="00231A00"/>
    <w:rsid w:val="00231A08"/>
    <w:rsid w:val="00231BA5"/>
    <w:rsid w:val="00231CB4"/>
    <w:rsid w:val="00231CE1"/>
    <w:rsid w:val="00231CE5"/>
    <w:rsid w:val="00231E06"/>
    <w:rsid w:val="00231ECC"/>
    <w:rsid w:val="00232044"/>
    <w:rsid w:val="0023218F"/>
    <w:rsid w:val="00232294"/>
    <w:rsid w:val="002322E2"/>
    <w:rsid w:val="00232311"/>
    <w:rsid w:val="00232616"/>
    <w:rsid w:val="0023277E"/>
    <w:rsid w:val="00232860"/>
    <w:rsid w:val="00232945"/>
    <w:rsid w:val="002329C2"/>
    <w:rsid w:val="00232A54"/>
    <w:rsid w:val="00232FF4"/>
    <w:rsid w:val="002330D6"/>
    <w:rsid w:val="002331F7"/>
    <w:rsid w:val="002332A2"/>
    <w:rsid w:val="00233416"/>
    <w:rsid w:val="00233666"/>
    <w:rsid w:val="00233788"/>
    <w:rsid w:val="0023378E"/>
    <w:rsid w:val="002337CB"/>
    <w:rsid w:val="00233834"/>
    <w:rsid w:val="0023385F"/>
    <w:rsid w:val="00233B31"/>
    <w:rsid w:val="00233E44"/>
    <w:rsid w:val="00233E65"/>
    <w:rsid w:val="00233E6F"/>
    <w:rsid w:val="00233ECF"/>
    <w:rsid w:val="00233F6E"/>
    <w:rsid w:val="00233FD6"/>
    <w:rsid w:val="00233FF1"/>
    <w:rsid w:val="00234020"/>
    <w:rsid w:val="0023406F"/>
    <w:rsid w:val="002342DD"/>
    <w:rsid w:val="00234A9D"/>
    <w:rsid w:val="00234B77"/>
    <w:rsid w:val="00234B9B"/>
    <w:rsid w:val="00234C98"/>
    <w:rsid w:val="00234CB0"/>
    <w:rsid w:val="00234CE1"/>
    <w:rsid w:val="00235018"/>
    <w:rsid w:val="002350DE"/>
    <w:rsid w:val="00235133"/>
    <w:rsid w:val="00235215"/>
    <w:rsid w:val="00235230"/>
    <w:rsid w:val="00235358"/>
    <w:rsid w:val="00235486"/>
    <w:rsid w:val="0023549E"/>
    <w:rsid w:val="002354A1"/>
    <w:rsid w:val="00235550"/>
    <w:rsid w:val="002355B5"/>
    <w:rsid w:val="00235653"/>
    <w:rsid w:val="00235695"/>
    <w:rsid w:val="00235732"/>
    <w:rsid w:val="002357C6"/>
    <w:rsid w:val="00235A8E"/>
    <w:rsid w:val="00235B28"/>
    <w:rsid w:val="00235C0B"/>
    <w:rsid w:val="00235D8C"/>
    <w:rsid w:val="00236095"/>
    <w:rsid w:val="00236277"/>
    <w:rsid w:val="002362FE"/>
    <w:rsid w:val="0023635A"/>
    <w:rsid w:val="00236503"/>
    <w:rsid w:val="002365E1"/>
    <w:rsid w:val="00236702"/>
    <w:rsid w:val="00236743"/>
    <w:rsid w:val="00236B40"/>
    <w:rsid w:val="00236E2B"/>
    <w:rsid w:val="00236E3C"/>
    <w:rsid w:val="00236F84"/>
    <w:rsid w:val="00236FD5"/>
    <w:rsid w:val="00237047"/>
    <w:rsid w:val="00237188"/>
    <w:rsid w:val="00237318"/>
    <w:rsid w:val="00237442"/>
    <w:rsid w:val="002374AC"/>
    <w:rsid w:val="00237579"/>
    <w:rsid w:val="002375FF"/>
    <w:rsid w:val="00237900"/>
    <w:rsid w:val="00237A64"/>
    <w:rsid w:val="00237B2D"/>
    <w:rsid w:val="00237CCC"/>
    <w:rsid w:val="00237ECD"/>
    <w:rsid w:val="002400EC"/>
    <w:rsid w:val="0024014F"/>
    <w:rsid w:val="0024017A"/>
    <w:rsid w:val="0024020C"/>
    <w:rsid w:val="002402BB"/>
    <w:rsid w:val="0024048F"/>
    <w:rsid w:val="00240511"/>
    <w:rsid w:val="002405EF"/>
    <w:rsid w:val="00240682"/>
    <w:rsid w:val="00240871"/>
    <w:rsid w:val="00240950"/>
    <w:rsid w:val="00240A47"/>
    <w:rsid w:val="00240A5C"/>
    <w:rsid w:val="00240AA9"/>
    <w:rsid w:val="00240C87"/>
    <w:rsid w:val="00240DDC"/>
    <w:rsid w:val="00240FC6"/>
    <w:rsid w:val="00240FDE"/>
    <w:rsid w:val="00241070"/>
    <w:rsid w:val="002410B8"/>
    <w:rsid w:val="002410CE"/>
    <w:rsid w:val="002411FC"/>
    <w:rsid w:val="0024139B"/>
    <w:rsid w:val="002413B9"/>
    <w:rsid w:val="002415C9"/>
    <w:rsid w:val="00241722"/>
    <w:rsid w:val="00241767"/>
    <w:rsid w:val="00241797"/>
    <w:rsid w:val="00241911"/>
    <w:rsid w:val="00241A29"/>
    <w:rsid w:val="00241AB2"/>
    <w:rsid w:val="00241B12"/>
    <w:rsid w:val="00241C19"/>
    <w:rsid w:val="00241C81"/>
    <w:rsid w:val="00241D2B"/>
    <w:rsid w:val="00241EC1"/>
    <w:rsid w:val="0024210E"/>
    <w:rsid w:val="0024212A"/>
    <w:rsid w:val="0024219B"/>
    <w:rsid w:val="00242291"/>
    <w:rsid w:val="0024238D"/>
    <w:rsid w:val="0024239B"/>
    <w:rsid w:val="00242430"/>
    <w:rsid w:val="00242443"/>
    <w:rsid w:val="00242466"/>
    <w:rsid w:val="00242500"/>
    <w:rsid w:val="00242516"/>
    <w:rsid w:val="0024259A"/>
    <w:rsid w:val="002426D0"/>
    <w:rsid w:val="002426DD"/>
    <w:rsid w:val="00242773"/>
    <w:rsid w:val="002427F3"/>
    <w:rsid w:val="00242966"/>
    <w:rsid w:val="002429A9"/>
    <w:rsid w:val="00242AE2"/>
    <w:rsid w:val="00242C10"/>
    <w:rsid w:val="00242CF0"/>
    <w:rsid w:val="00242D75"/>
    <w:rsid w:val="00242E2C"/>
    <w:rsid w:val="00242ECD"/>
    <w:rsid w:val="00242F38"/>
    <w:rsid w:val="00242FAF"/>
    <w:rsid w:val="00242FD1"/>
    <w:rsid w:val="00243696"/>
    <w:rsid w:val="00243697"/>
    <w:rsid w:val="002436FD"/>
    <w:rsid w:val="00243849"/>
    <w:rsid w:val="002438FD"/>
    <w:rsid w:val="00243C3D"/>
    <w:rsid w:val="00243C5D"/>
    <w:rsid w:val="00243C68"/>
    <w:rsid w:val="00243EC8"/>
    <w:rsid w:val="00243FCA"/>
    <w:rsid w:val="0024425E"/>
    <w:rsid w:val="00244288"/>
    <w:rsid w:val="002442C9"/>
    <w:rsid w:val="00244366"/>
    <w:rsid w:val="002443CF"/>
    <w:rsid w:val="0024449C"/>
    <w:rsid w:val="002444F7"/>
    <w:rsid w:val="002445C7"/>
    <w:rsid w:val="002446A7"/>
    <w:rsid w:val="002446DC"/>
    <w:rsid w:val="00244790"/>
    <w:rsid w:val="00244B20"/>
    <w:rsid w:val="00244BDF"/>
    <w:rsid w:val="00244C2B"/>
    <w:rsid w:val="00244C9B"/>
    <w:rsid w:val="00244EEA"/>
    <w:rsid w:val="00245123"/>
    <w:rsid w:val="00245176"/>
    <w:rsid w:val="00245337"/>
    <w:rsid w:val="002453C3"/>
    <w:rsid w:val="0024576F"/>
    <w:rsid w:val="002458FF"/>
    <w:rsid w:val="00245A1A"/>
    <w:rsid w:val="00245ABB"/>
    <w:rsid w:val="00245C58"/>
    <w:rsid w:val="00245D01"/>
    <w:rsid w:val="00245D59"/>
    <w:rsid w:val="00245E29"/>
    <w:rsid w:val="00245ECA"/>
    <w:rsid w:val="00246256"/>
    <w:rsid w:val="00246287"/>
    <w:rsid w:val="00246412"/>
    <w:rsid w:val="002465CA"/>
    <w:rsid w:val="0024673E"/>
    <w:rsid w:val="00246859"/>
    <w:rsid w:val="00246B1D"/>
    <w:rsid w:val="00246CA0"/>
    <w:rsid w:val="00246D9E"/>
    <w:rsid w:val="00246DDB"/>
    <w:rsid w:val="00246E53"/>
    <w:rsid w:val="00246ED7"/>
    <w:rsid w:val="00246FC7"/>
    <w:rsid w:val="00247045"/>
    <w:rsid w:val="002470CA"/>
    <w:rsid w:val="00247243"/>
    <w:rsid w:val="00247470"/>
    <w:rsid w:val="002474CD"/>
    <w:rsid w:val="002476F8"/>
    <w:rsid w:val="0024772B"/>
    <w:rsid w:val="0024782B"/>
    <w:rsid w:val="0024796D"/>
    <w:rsid w:val="00247A0C"/>
    <w:rsid w:val="00247A66"/>
    <w:rsid w:val="00247C23"/>
    <w:rsid w:val="00247C28"/>
    <w:rsid w:val="00247E84"/>
    <w:rsid w:val="0025006B"/>
    <w:rsid w:val="002500E1"/>
    <w:rsid w:val="0025011E"/>
    <w:rsid w:val="00250354"/>
    <w:rsid w:val="002503B8"/>
    <w:rsid w:val="0025047A"/>
    <w:rsid w:val="002504BB"/>
    <w:rsid w:val="002506FE"/>
    <w:rsid w:val="002507DA"/>
    <w:rsid w:val="00250822"/>
    <w:rsid w:val="00250916"/>
    <w:rsid w:val="00250970"/>
    <w:rsid w:val="00250A38"/>
    <w:rsid w:val="00250B77"/>
    <w:rsid w:val="00250BA8"/>
    <w:rsid w:val="00250C2E"/>
    <w:rsid w:val="00250C4B"/>
    <w:rsid w:val="00250C5D"/>
    <w:rsid w:val="00250CE6"/>
    <w:rsid w:val="00250CF9"/>
    <w:rsid w:val="00250D63"/>
    <w:rsid w:val="00250DAC"/>
    <w:rsid w:val="00250DB2"/>
    <w:rsid w:val="00250E57"/>
    <w:rsid w:val="002511F4"/>
    <w:rsid w:val="0025143E"/>
    <w:rsid w:val="002514DA"/>
    <w:rsid w:val="0025156B"/>
    <w:rsid w:val="002515BA"/>
    <w:rsid w:val="002516A8"/>
    <w:rsid w:val="00251842"/>
    <w:rsid w:val="00251918"/>
    <w:rsid w:val="0025192B"/>
    <w:rsid w:val="00251A12"/>
    <w:rsid w:val="00251A76"/>
    <w:rsid w:val="00251AB6"/>
    <w:rsid w:val="00251B65"/>
    <w:rsid w:val="00251C7E"/>
    <w:rsid w:val="00251CB7"/>
    <w:rsid w:val="00251EBA"/>
    <w:rsid w:val="00251F3E"/>
    <w:rsid w:val="00251F45"/>
    <w:rsid w:val="00252040"/>
    <w:rsid w:val="0025209C"/>
    <w:rsid w:val="002522B0"/>
    <w:rsid w:val="0025237B"/>
    <w:rsid w:val="00252454"/>
    <w:rsid w:val="0025246E"/>
    <w:rsid w:val="00252485"/>
    <w:rsid w:val="002524C8"/>
    <w:rsid w:val="002525D3"/>
    <w:rsid w:val="00252629"/>
    <w:rsid w:val="00252758"/>
    <w:rsid w:val="00252795"/>
    <w:rsid w:val="002527AA"/>
    <w:rsid w:val="002527E0"/>
    <w:rsid w:val="002528DD"/>
    <w:rsid w:val="00252B7C"/>
    <w:rsid w:val="00252C2D"/>
    <w:rsid w:val="00252CC4"/>
    <w:rsid w:val="00252D29"/>
    <w:rsid w:val="00252DEA"/>
    <w:rsid w:val="00253049"/>
    <w:rsid w:val="002530B3"/>
    <w:rsid w:val="002531ED"/>
    <w:rsid w:val="00253236"/>
    <w:rsid w:val="002532B4"/>
    <w:rsid w:val="00253339"/>
    <w:rsid w:val="0025358B"/>
    <w:rsid w:val="002538F9"/>
    <w:rsid w:val="00253C58"/>
    <w:rsid w:val="00253CF2"/>
    <w:rsid w:val="00253D42"/>
    <w:rsid w:val="00253DBA"/>
    <w:rsid w:val="00253FB0"/>
    <w:rsid w:val="00254141"/>
    <w:rsid w:val="002541FF"/>
    <w:rsid w:val="0025433B"/>
    <w:rsid w:val="002543E1"/>
    <w:rsid w:val="0025441D"/>
    <w:rsid w:val="002545F0"/>
    <w:rsid w:val="00254679"/>
    <w:rsid w:val="002546F4"/>
    <w:rsid w:val="0025488A"/>
    <w:rsid w:val="002548EF"/>
    <w:rsid w:val="00254939"/>
    <w:rsid w:val="00254A58"/>
    <w:rsid w:val="00254A6C"/>
    <w:rsid w:val="00254AD9"/>
    <w:rsid w:val="00254BEE"/>
    <w:rsid w:val="00254CED"/>
    <w:rsid w:val="00254CF4"/>
    <w:rsid w:val="00255173"/>
    <w:rsid w:val="002552D0"/>
    <w:rsid w:val="0025539E"/>
    <w:rsid w:val="002554D6"/>
    <w:rsid w:val="0025554E"/>
    <w:rsid w:val="002555B7"/>
    <w:rsid w:val="00255608"/>
    <w:rsid w:val="00255815"/>
    <w:rsid w:val="00255877"/>
    <w:rsid w:val="00255878"/>
    <w:rsid w:val="002558BF"/>
    <w:rsid w:val="00255920"/>
    <w:rsid w:val="002559B0"/>
    <w:rsid w:val="002559D0"/>
    <w:rsid w:val="00255BEA"/>
    <w:rsid w:val="00255D34"/>
    <w:rsid w:val="00255DD3"/>
    <w:rsid w:val="00255DF6"/>
    <w:rsid w:val="00255E2A"/>
    <w:rsid w:val="0025602C"/>
    <w:rsid w:val="002560CA"/>
    <w:rsid w:val="0025624C"/>
    <w:rsid w:val="0025625B"/>
    <w:rsid w:val="00256301"/>
    <w:rsid w:val="00256318"/>
    <w:rsid w:val="00256450"/>
    <w:rsid w:val="00256577"/>
    <w:rsid w:val="00256606"/>
    <w:rsid w:val="0025661D"/>
    <w:rsid w:val="00256702"/>
    <w:rsid w:val="00256819"/>
    <w:rsid w:val="002568CE"/>
    <w:rsid w:val="00256992"/>
    <w:rsid w:val="00256A16"/>
    <w:rsid w:val="00256B13"/>
    <w:rsid w:val="00256C0D"/>
    <w:rsid w:val="00256CD6"/>
    <w:rsid w:val="00257096"/>
    <w:rsid w:val="0025729D"/>
    <w:rsid w:val="002573CF"/>
    <w:rsid w:val="002573EF"/>
    <w:rsid w:val="0025759E"/>
    <w:rsid w:val="002575DD"/>
    <w:rsid w:val="00257685"/>
    <w:rsid w:val="002576AB"/>
    <w:rsid w:val="002578B3"/>
    <w:rsid w:val="0025791E"/>
    <w:rsid w:val="00257991"/>
    <w:rsid w:val="00257A77"/>
    <w:rsid w:val="00257AC2"/>
    <w:rsid w:val="00257B9E"/>
    <w:rsid w:val="00257BC3"/>
    <w:rsid w:val="00257C8E"/>
    <w:rsid w:val="00257D19"/>
    <w:rsid w:val="00260044"/>
    <w:rsid w:val="002600F1"/>
    <w:rsid w:val="0026014A"/>
    <w:rsid w:val="002601B1"/>
    <w:rsid w:val="0026026D"/>
    <w:rsid w:val="002604DA"/>
    <w:rsid w:val="00260517"/>
    <w:rsid w:val="00260641"/>
    <w:rsid w:val="002606DC"/>
    <w:rsid w:val="00260716"/>
    <w:rsid w:val="00260772"/>
    <w:rsid w:val="002609B0"/>
    <w:rsid w:val="00260A77"/>
    <w:rsid w:val="00260A8C"/>
    <w:rsid w:val="00260DC4"/>
    <w:rsid w:val="00260E0A"/>
    <w:rsid w:val="00260F23"/>
    <w:rsid w:val="00260F68"/>
    <w:rsid w:val="00260F83"/>
    <w:rsid w:val="00261042"/>
    <w:rsid w:val="0026106D"/>
    <w:rsid w:val="002612FA"/>
    <w:rsid w:val="00261319"/>
    <w:rsid w:val="00261506"/>
    <w:rsid w:val="00261641"/>
    <w:rsid w:val="00261644"/>
    <w:rsid w:val="0026165F"/>
    <w:rsid w:val="00261785"/>
    <w:rsid w:val="002619F5"/>
    <w:rsid w:val="00261A15"/>
    <w:rsid w:val="00261B4D"/>
    <w:rsid w:val="00261C25"/>
    <w:rsid w:val="00261EF7"/>
    <w:rsid w:val="00262157"/>
    <w:rsid w:val="002621A4"/>
    <w:rsid w:val="00262258"/>
    <w:rsid w:val="002622B5"/>
    <w:rsid w:val="00262382"/>
    <w:rsid w:val="00262456"/>
    <w:rsid w:val="0026249D"/>
    <w:rsid w:val="002625F0"/>
    <w:rsid w:val="00262666"/>
    <w:rsid w:val="00262921"/>
    <w:rsid w:val="00262927"/>
    <w:rsid w:val="00262A3A"/>
    <w:rsid w:val="00262A8B"/>
    <w:rsid w:val="00262B26"/>
    <w:rsid w:val="00262B7D"/>
    <w:rsid w:val="00262CCB"/>
    <w:rsid w:val="00262F42"/>
    <w:rsid w:val="00262F8B"/>
    <w:rsid w:val="00262FC7"/>
    <w:rsid w:val="00263049"/>
    <w:rsid w:val="00263092"/>
    <w:rsid w:val="00263100"/>
    <w:rsid w:val="0026325A"/>
    <w:rsid w:val="002633B8"/>
    <w:rsid w:val="00263427"/>
    <w:rsid w:val="002634A6"/>
    <w:rsid w:val="0026354E"/>
    <w:rsid w:val="00263579"/>
    <w:rsid w:val="0026386A"/>
    <w:rsid w:val="00263CBF"/>
    <w:rsid w:val="00263CEC"/>
    <w:rsid w:val="00263E7B"/>
    <w:rsid w:val="0026408D"/>
    <w:rsid w:val="002640C9"/>
    <w:rsid w:val="00264184"/>
    <w:rsid w:val="002641DE"/>
    <w:rsid w:val="0026427E"/>
    <w:rsid w:val="00264289"/>
    <w:rsid w:val="002642EE"/>
    <w:rsid w:val="0026443B"/>
    <w:rsid w:val="00264457"/>
    <w:rsid w:val="002644D0"/>
    <w:rsid w:val="00264603"/>
    <w:rsid w:val="00264606"/>
    <w:rsid w:val="002649B2"/>
    <w:rsid w:val="00264C27"/>
    <w:rsid w:val="00264D2C"/>
    <w:rsid w:val="00264D44"/>
    <w:rsid w:val="00264D76"/>
    <w:rsid w:val="00264E05"/>
    <w:rsid w:val="00264E0E"/>
    <w:rsid w:val="00264E53"/>
    <w:rsid w:val="00264E7D"/>
    <w:rsid w:val="00264F3E"/>
    <w:rsid w:val="00264FEE"/>
    <w:rsid w:val="00265000"/>
    <w:rsid w:val="00265315"/>
    <w:rsid w:val="0026538C"/>
    <w:rsid w:val="00265436"/>
    <w:rsid w:val="00265620"/>
    <w:rsid w:val="00265636"/>
    <w:rsid w:val="0026569C"/>
    <w:rsid w:val="0026569D"/>
    <w:rsid w:val="002656A5"/>
    <w:rsid w:val="0026575C"/>
    <w:rsid w:val="002658A3"/>
    <w:rsid w:val="0026594D"/>
    <w:rsid w:val="002659F9"/>
    <w:rsid w:val="00265A65"/>
    <w:rsid w:val="00265A71"/>
    <w:rsid w:val="00265AFC"/>
    <w:rsid w:val="00265B1E"/>
    <w:rsid w:val="00265BEC"/>
    <w:rsid w:val="00265C61"/>
    <w:rsid w:val="00265D6F"/>
    <w:rsid w:val="00265E41"/>
    <w:rsid w:val="00265F23"/>
    <w:rsid w:val="00266082"/>
    <w:rsid w:val="002660AF"/>
    <w:rsid w:val="002660F6"/>
    <w:rsid w:val="002661AF"/>
    <w:rsid w:val="002661F4"/>
    <w:rsid w:val="00266273"/>
    <w:rsid w:val="00266482"/>
    <w:rsid w:val="002665ED"/>
    <w:rsid w:val="0026667E"/>
    <w:rsid w:val="00266771"/>
    <w:rsid w:val="002667A5"/>
    <w:rsid w:val="0026682C"/>
    <w:rsid w:val="00266873"/>
    <w:rsid w:val="0026694D"/>
    <w:rsid w:val="00266A6A"/>
    <w:rsid w:val="00266DED"/>
    <w:rsid w:val="00266DF8"/>
    <w:rsid w:val="00266E8C"/>
    <w:rsid w:val="00266EDA"/>
    <w:rsid w:val="002670CA"/>
    <w:rsid w:val="002671B4"/>
    <w:rsid w:val="002671CD"/>
    <w:rsid w:val="002673DB"/>
    <w:rsid w:val="0026743F"/>
    <w:rsid w:val="00267465"/>
    <w:rsid w:val="002674A7"/>
    <w:rsid w:val="002674BA"/>
    <w:rsid w:val="00267585"/>
    <w:rsid w:val="0026767B"/>
    <w:rsid w:val="002677A6"/>
    <w:rsid w:val="002677AC"/>
    <w:rsid w:val="002678FF"/>
    <w:rsid w:val="00267928"/>
    <w:rsid w:val="0026796C"/>
    <w:rsid w:val="00267BC4"/>
    <w:rsid w:val="00267EEF"/>
    <w:rsid w:val="00267FCE"/>
    <w:rsid w:val="00270178"/>
    <w:rsid w:val="00270345"/>
    <w:rsid w:val="00270585"/>
    <w:rsid w:val="002705D0"/>
    <w:rsid w:val="00270745"/>
    <w:rsid w:val="0027075E"/>
    <w:rsid w:val="0027090C"/>
    <w:rsid w:val="002709B6"/>
    <w:rsid w:val="002709F2"/>
    <w:rsid w:val="00270A05"/>
    <w:rsid w:val="00270B56"/>
    <w:rsid w:val="00270CD1"/>
    <w:rsid w:val="00270E19"/>
    <w:rsid w:val="00270EE7"/>
    <w:rsid w:val="00271043"/>
    <w:rsid w:val="0027105E"/>
    <w:rsid w:val="0027112D"/>
    <w:rsid w:val="002712E1"/>
    <w:rsid w:val="002712ED"/>
    <w:rsid w:val="002714BA"/>
    <w:rsid w:val="002717D2"/>
    <w:rsid w:val="002717EF"/>
    <w:rsid w:val="00271A0D"/>
    <w:rsid w:val="00271C4C"/>
    <w:rsid w:val="00271C83"/>
    <w:rsid w:val="00271CA7"/>
    <w:rsid w:val="00271E11"/>
    <w:rsid w:val="00271E34"/>
    <w:rsid w:val="00271F21"/>
    <w:rsid w:val="0027217E"/>
    <w:rsid w:val="00272338"/>
    <w:rsid w:val="002723DF"/>
    <w:rsid w:val="002723F5"/>
    <w:rsid w:val="00272425"/>
    <w:rsid w:val="0027246C"/>
    <w:rsid w:val="0027254A"/>
    <w:rsid w:val="002725E2"/>
    <w:rsid w:val="00272604"/>
    <w:rsid w:val="00272670"/>
    <w:rsid w:val="00272702"/>
    <w:rsid w:val="002728DD"/>
    <w:rsid w:val="0027293F"/>
    <w:rsid w:val="00272F1E"/>
    <w:rsid w:val="00272F7A"/>
    <w:rsid w:val="00273020"/>
    <w:rsid w:val="00273068"/>
    <w:rsid w:val="002730A6"/>
    <w:rsid w:val="002730B1"/>
    <w:rsid w:val="00273161"/>
    <w:rsid w:val="00273367"/>
    <w:rsid w:val="00273621"/>
    <w:rsid w:val="00273A66"/>
    <w:rsid w:val="00273D9C"/>
    <w:rsid w:val="00273E51"/>
    <w:rsid w:val="00273E81"/>
    <w:rsid w:val="00273F37"/>
    <w:rsid w:val="00273FB7"/>
    <w:rsid w:val="00274042"/>
    <w:rsid w:val="002740FD"/>
    <w:rsid w:val="002742F4"/>
    <w:rsid w:val="002743F1"/>
    <w:rsid w:val="0027449E"/>
    <w:rsid w:val="0027467A"/>
    <w:rsid w:val="002748CC"/>
    <w:rsid w:val="0027490F"/>
    <w:rsid w:val="00274A8B"/>
    <w:rsid w:val="00274B83"/>
    <w:rsid w:val="00274C06"/>
    <w:rsid w:val="00274C7C"/>
    <w:rsid w:val="00274CB7"/>
    <w:rsid w:val="00274D41"/>
    <w:rsid w:val="00274E04"/>
    <w:rsid w:val="00274E22"/>
    <w:rsid w:val="00274E55"/>
    <w:rsid w:val="00274EBF"/>
    <w:rsid w:val="00274EE4"/>
    <w:rsid w:val="00275154"/>
    <w:rsid w:val="002752E1"/>
    <w:rsid w:val="002753A5"/>
    <w:rsid w:val="002754F5"/>
    <w:rsid w:val="0027550F"/>
    <w:rsid w:val="00275557"/>
    <w:rsid w:val="00275818"/>
    <w:rsid w:val="00275901"/>
    <w:rsid w:val="00275991"/>
    <w:rsid w:val="00275AD1"/>
    <w:rsid w:val="00275C78"/>
    <w:rsid w:val="00275D05"/>
    <w:rsid w:val="00275D16"/>
    <w:rsid w:val="0027607B"/>
    <w:rsid w:val="00276096"/>
    <w:rsid w:val="002760AC"/>
    <w:rsid w:val="00276143"/>
    <w:rsid w:val="002761CC"/>
    <w:rsid w:val="0027625E"/>
    <w:rsid w:val="002762C7"/>
    <w:rsid w:val="0027669C"/>
    <w:rsid w:val="00276891"/>
    <w:rsid w:val="002768E1"/>
    <w:rsid w:val="0027696F"/>
    <w:rsid w:val="00276AA6"/>
    <w:rsid w:val="00276B73"/>
    <w:rsid w:val="00276C2B"/>
    <w:rsid w:val="00276E66"/>
    <w:rsid w:val="00276EB9"/>
    <w:rsid w:val="0027706F"/>
    <w:rsid w:val="00277183"/>
    <w:rsid w:val="002772A2"/>
    <w:rsid w:val="00277304"/>
    <w:rsid w:val="002773CC"/>
    <w:rsid w:val="0027757A"/>
    <w:rsid w:val="00277704"/>
    <w:rsid w:val="002777DE"/>
    <w:rsid w:val="002777EF"/>
    <w:rsid w:val="0027789E"/>
    <w:rsid w:val="00277AA2"/>
    <w:rsid w:val="00277B12"/>
    <w:rsid w:val="00277C37"/>
    <w:rsid w:val="00277E7B"/>
    <w:rsid w:val="00277F91"/>
    <w:rsid w:val="00277FC2"/>
    <w:rsid w:val="002800FB"/>
    <w:rsid w:val="002801D4"/>
    <w:rsid w:val="002802A0"/>
    <w:rsid w:val="002802A4"/>
    <w:rsid w:val="00280371"/>
    <w:rsid w:val="002807BC"/>
    <w:rsid w:val="00280822"/>
    <w:rsid w:val="00280855"/>
    <w:rsid w:val="00280912"/>
    <w:rsid w:val="002809DD"/>
    <w:rsid w:val="00280A0E"/>
    <w:rsid w:val="00280ADD"/>
    <w:rsid w:val="00280B6D"/>
    <w:rsid w:val="00280DFD"/>
    <w:rsid w:val="00280EA2"/>
    <w:rsid w:val="00281107"/>
    <w:rsid w:val="0028115B"/>
    <w:rsid w:val="00281444"/>
    <w:rsid w:val="002814E2"/>
    <w:rsid w:val="00281715"/>
    <w:rsid w:val="002817AA"/>
    <w:rsid w:val="0028198F"/>
    <w:rsid w:val="002819D1"/>
    <w:rsid w:val="00281A0E"/>
    <w:rsid w:val="00281A91"/>
    <w:rsid w:val="00281AFC"/>
    <w:rsid w:val="00281B26"/>
    <w:rsid w:val="00281BCB"/>
    <w:rsid w:val="00281BE8"/>
    <w:rsid w:val="00281BF6"/>
    <w:rsid w:val="00281C66"/>
    <w:rsid w:val="00281CF2"/>
    <w:rsid w:val="00281EAC"/>
    <w:rsid w:val="00281F3F"/>
    <w:rsid w:val="00282115"/>
    <w:rsid w:val="002821FF"/>
    <w:rsid w:val="00282206"/>
    <w:rsid w:val="0028228B"/>
    <w:rsid w:val="002828DE"/>
    <w:rsid w:val="00282958"/>
    <w:rsid w:val="002829E2"/>
    <w:rsid w:val="00282A8A"/>
    <w:rsid w:val="00282B24"/>
    <w:rsid w:val="00282BAC"/>
    <w:rsid w:val="00282C5A"/>
    <w:rsid w:val="00282EE2"/>
    <w:rsid w:val="00282FD7"/>
    <w:rsid w:val="00283101"/>
    <w:rsid w:val="002831BB"/>
    <w:rsid w:val="00283268"/>
    <w:rsid w:val="00283322"/>
    <w:rsid w:val="00283362"/>
    <w:rsid w:val="0028350F"/>
    <w:rsid w:val="002836B6"/>
    <w:rsid w:val="00283751"/>
    <w:rsid w:val="0028375D"/>
    <w:rsid w:val="00283782"/>
    <w:rsid w:val="002837F9"/>
    <w:rsid w:val="0028387E"/>
    <w:rsid w:val="00283972"/>
    <w:rsid w:val="0028399C"/>
    <w:rsid w:val="002839E3"/>
    <w:rsid w:val="00283BA8"/>
    <w:rsid w:val="00283BF1"/>
    <w:rsid w:val="00283CCC"/>
    <w:rsid w:val="00283D39"/>
    <w:rsid w:val="00283DB4"/>
    <w:rsid w:val="00283DC3"/>
    <w:rsid w:val="00283FA9"/>
    <w:rsid w:val="002840DE"/>
    <w:rsid w:val="002843FE"/>
    <w:rsid w:val="00284409"/>
    <w:rsid w:val="002847D4"/>
    <w:rsid w:val="00284802"/>
    <w:rsid w:val="00284A1C"/>
    <w:rsid w:val="00284BC1"/>
    <w:rsid w:val="00284BC4"/>
    <w:rsid w:val="00284BE9"/>
    <w:rsid w:val="00284C08"/>
    <w:rsid w:val="00284C77"/>
    <w:rsid w:val="00284D99"/>
    <w:rsid w:val="00285070"/>
    <w:rsid w:val="002850F6"/>
    <w:rsid w:val="0028510C"/>
    <w:rsid w:val="0028515E"/>
    <w:rsid w:val="00285247"/>
    <w:rsid w:val="0028528B"/>
    <w:rsid w:val="002855CB"/>
    <w:rsid w:val="00285665"/>
    <w:rsid w:val="00285774"/>
    <w:rsid w:val="002857C1"/>
    <w:rsid w:val="00285850"/>
    <w:rsid w:val="002858ED"/>
    <w:rsid w:val="0028591A"/>
    <w:rsid w:val="00285A27"/>
    <w:rsid w:val="00285D38"/>
    <w:rsid w:val="00285F07"/>
    <w:rsid w:val="00286063"/>
    <w:rsid w:val="00286213"/>
    <w:rsid w:val="002863A9"/>
    <w:rsid w:val="0028656D"/>
    <w:rsid w:val="00286671"/>
    <w:rsid w:val="002866F3"/>
    <w:rsid w:val="0028672D"/>
    <w:rsid w:val="00286818"/>
    <w:rsid w:val="00286833"/>
    <w:rsid w:val="002868AB"/>
    <w:rsid w:val="00286972"/>
    <w:rsid w:val="00286982"/>
    <w:rsid w:val="00286A8A"/>
    <w:rsid w:val="00286CBA"/>
    <w:rsid w:val="00286CE5"/>
    <w:rsid w:val="00286D92"/>
    <w:rsid w:val="0028707E"/>
    <w:rsid w:val="00287169"/>
    <w:rsid w:val="0028726C"/>
    <w:rsid w:val="002872FC"/>
    <w:rsid w:val="00287480"/>
    <w:rsid w:val="0028756D"/>
    <w:rsid w:val="002875E4"/>
    <w:rsid w:val="002877DA"/>
    <w:rsid w:val="002879EC"/>
    <w:rsid w:val="00287A11"/>
    <w:rsid w:val="00287A7D"/>
    <w:rsid w:val="00287F38"/>
    <w:rsid w:val="00287FE7"/>
    <w:rsid w:val="00290052"/>
    <w:rsid w:val="002901D4"/>
    <w:rsid w:val="00290344"/>
    <w:rsid w:val="0029035B"/>
    <w:rsid w:val="00290433"/>
    <w:rsid w:val="00290464"/>
    <w:rsid w:val="00290542"/>
    <w:rsid w:val="002907C0"/>
    <w:rsid w:val="0029087F"/>
    <w:rsid w:val="00290918"/>
    <w:rsid w:val="00290B6E"/>
    <w:rsid w:val="00290C95"/>
    <w:rsid w:val="00290E9E"/>
    <w:rsid w:val="00290F4B"/>
    <w:rsid w:val="00290F73"/>
    <w:rsid w:val="00291057"/>
    <w:rsid w:val="002910B7"/>
    <w:rsid w:val="00291156"/>
    <w:rsid w:val="00291426"/>
    <w:rsid w:val="00291475"/>
    <w:rsid w:val="002917F5"/>
    <w:rsid w:val="00291993"/>
    <w:rsid w:val="002919F8"/>
    <w:rsid w:val="00291B1E"/>
    <w:rsid w:val="00291E92"/>
    <w:rsid w:val="00291EA9"/>
    <w:rsid w:val="00291EE5"/>
    <w:rsid w:val="00291F18"/>
    <w:rsid w:val="00291F62"/>
    <w:rsid w:val="002921F4"/>
    <w:rsid w:val="00292275"/>
    <w:rsid w:val="002922A4"/>
    <w:rsid w:val="00292303"/>
    <w:rsid w:val="0029245E"/>
    <w:rsid w:val="00292555"/>
    <w:rsid w:val="00292594"/>
    <w:rsid w:val="0029265B"/>
    <w:rsid w:val="002926B0"/>
    <w:rsid w:val="00292741"/>
    <w:rsid w:val="0029289E"/>
    <w:rsid w:val="00292AB4"/>
    <w:rsid w:val="00292AD6"/>
    <w:rsid w:val="00292CAB"/>
    <w:rsid w:val="00292F90"/>
    <w:rsid w:val="00292FE5"/>
    <w:rsid w:val="00292FEB"/>
    <w:rsid w:val="002930A3"/>
    <w:rsid w:val="00293202"/>
    <w:rsid w:val="0029329B"/>
    <w:rsid w:val="00293424"/>
    <w:rsid w:val="00293425"/>
    <w:rsid w:val="00293503"/>
    <w:rsid w:val="002935E3"/>
    <w:rsid w:val="002936CD"/>
    <w:rsid w:val="00293816"/>
    <w:rsid w:val="002938AD"/>
    <w:rsid w:val="002938E6"/>
    <w:rsid w:val="002939D9"/>
    <w:rsid w:val="00293F41"/>
    <w:rsid w:val="00294159"/>
    <w:rsid w:val="002944CB"/>
    <w:rsid w:val="00294536"/>
    <w:rsid w:val="00294964"/>
    <w:rsid w:val="00294A6F"/>
    <w:rsid w:val="00294AB9"/>
    <w:rsid w:val="00294CCA"/>
    <w:rsid w:val="00294E2E"/>
    <w:rsid w:val="0029521F"/>
    <w:rsid w:val="002953C7"/>
    <w:rsid w:val="00295495"/>
    <w:rsid w:val="002954DF"/>
    <w:rsid w:val="0029562C"/>
    <w:rsid w:val="002956F1"/>
    <w:rsid w:val="00295847"/>
    <w:rsid w:val="0029589D"/>
    <w:rsid w:val="00295952"/>
    <w:rsid w:val="00295977"/>
    <w:rsid w:val="002959E8"/>
    <w:rsid w:val="00295A40"/>
    <w:rsid w:val="00295A4A"/>
    <w:rsid w:val="00295C35"/>
    <w:rsid w:val="00295C39"/>
    <w:rsid w:val="00295C86"/>
    <w:rsid w:val="00295FE5"/>
    <w:rsid w:val="00296118"/>
    <w:rsid w:val="0029613D"/>
    <w:rsid w:val="0029614F"/>
    <w:rsid w:val="0029617E"/>
    <w:rsid w:val="002961C8"/>
    <w:rsid w:val="002962D2"/>
    <w:rsid w:val="00296559"/>
    <w:rsid w:val="002965C6"/>
    <w:rsid w:val="00296756"/>
    <w:rsid w:val="0029682E"/>
    <w:rsid w:val="00296A24"/>
    <w:rsid w:val="00296AE7"/>
    <w:rsid w:val="00296B26"/>
    <w:rsid w:val="00296C1C"/>
    <w:rsid w:val="00296C63"/>
    <w:rsid w:val="00296E87"/>
    <w:rsid w:val="00296FB6"/>
    <w:rsid w:val="00297013"/>
    <w:rsid w:val="00297063"/>
    <w:rsid w:val="002970AF"/>
    <w:rsid w:val="00297123"/>
    <w:rsid w:val="00297540"/>
    <w:rsid w:val="0029780E"/>
    <w:rsid w:val="00297A9C"/>
    <w:rsid w:val="00297AA5"/>
    <w:rsid w:val="00297AAF"/>
    <w:rsid w:val="00297AC9"/>
    <w:rsid w:val="00297BC8"/>
    <w:rsid w:val="00297D0F"/>
    <w:rsid w:val="00297E38"/>
    <w:rsid w:val="00297EA5"/>
    <w:rsid w:val="00297EF1"/>
    <w:rsid w:val="00297F11"/>
    <w:rsid w:val="00297FA6"/>
    <w:rsid w:val="002A000D"/>
    <w:rsid w:val="002A0050"/>
    <w:rsid w:val="002A008E"/>
    <w:rsid w:val="002A01F2"/>
    <w:rsid w:val="002A028D"/>
    <w:rsid w:val="002A02F5"/>
    <w:rsid w:val="002A0349"/>
    <w:rsid w:val="002A0503"/>
    <w:rsid w:val="002A0527"/>
    <w:rsid w:val="002A066A"/>
    <w:rsid w:val="002A09C9"/>
    <w:rsid w:val="002A0A72"/>
    <w:rsid w:val="002A0A89"/>
    <w:rsid w:val="002A0A97"/>
    <w:rsid w:val="002A0AC4"/>
    <w:rsid w:val="002A0C02"/>
    <w:rsid w:val="002A0D18"/>
    <w:rsid w:val="002A0D5A"/>
    <w:rsid w:val="002A0E6C"/>
    <w:rsid w:val="002A104A"/>
    <w:rsid w:val="002A157F"/>
    <w:rsid w:val="002A178B"/>
    <w:rsid w:val="002A17B0"/>
    <w:rsid w:val="002A1806"/>
    <w:rsid w:val="002A1860"/>
    <w:rsid w:val="002A18D5"/>
    <w:rsid w:val="002A196C"/>
    <w:rsid w:val="002A1CCD"/>
    <w:rsid w:val="002A1DD4"/>
    <w:rsid w:val="002A1F09"/>
    <w:rsid w:val="002A205B"/>
    <w:rsid w:val="002A2162"/>
    <w:rsid w:val="002A21E9"/>
    <w:rsid w:val="002A226A"/>
    <w:rsid w:val="002A24CE"/>
    <w:rsid w:val="002A26FF"/>
    <w:rsid w:val="002A270F"/>
    <w:rsid w:val="002A2AA0"/>
    <w:rsid w:val="002A2ABA"/>
    <w:rsid w:val="002A2B09"/>
    <w:rsid w:val="002A2D7F"/>
    <w:rsid w:val="002A2E15"/>
    <w:rsid w:val="002A2E67"/>
    <w:rsid w:val="002A2EB2"/>
    <w:rsid w:val="002A2FC0"/>
    <w:rsid w:val="002A3020"/>
    <w:rsid w:val="002A302F"/>
    <w:rsid w:val="002A303B"/>
    <w:rsid w:val="002A3054"/>
    <w:rsid w:val="002A3163"/>
    <w:rsid w:val="002A3234"/>
    <w:rsid w:val="002A32B4"/>
    <w:rsid w:val="002A334F"/>
    <w:rsid w:val="002A3400"/>
    <w:rsid w:val="002A3597"/>
    <w:rsid w:val="002A35B6"/>
    <w:rsid w:val="002A3710"/>
    <w:rsid w:val="002A3BF1"/>
    <w:rsid w:val="002A3C19"/>
    <w:rsid w:val="002A3C91"/>
    <w:rsid w:val="002A3F1D"/>
    <w:rsid w:val="002A3F82"/>
    <w:rsid w:val="002A3FF5"/>
    <w:rsid w:val="002A4115"/>
    <w:rsid w:val="002A4449"/>
    <w:rsid w:val="002A44EF"/>
    <w:rsid w:val="002A480C"/>
    <w:rsid w:val="002A4837"/>
    <w:rsid w:val="002A484E"/>
    <w:rsid w:val="002A491B"/>
    <w:rsid w:val="002A4954"/>
    <w:rsid w:val="002A4B36"/>
    <w:rsid w:val="002A4B7C"/>
    <w:rsid w:val="002A4BC6"/>
    <w:rsid w:val="002A4C78"/>
    <w:rsid w:val="002A4CF9"/>
    <w:rsid w:val="002A4D98"/>
    <w:rsid w:val="002A4D9F"/>
    <w:rsid w:val="002A5159"/>
    <w:rsid w:val="002A51B8"/>
    <w:rsid w:val="002A53FC"/>
    <w:rsid w:val="002A54CB"/>
    <w:rsid w:val="002A55F7"/>
    <w:rsid w:val="002A570F"/>
    <w:rsid w:val="002A5718"/>
    <w:rsid w:val="002A5A77"/>
    <w:rsid w:val="002A5B2E"/>
    <w:rsid w:val="002A5BA6"/>
    <w:rsid w:val="002A5C41"/>
    <w:rsid w:val="002A5CC6"/>
    <w:rsid w:val="002A5D59"/>
    <w:rsid w:val="002A5E74"/>
    <w:rsid w:val="002A604D"/>
    <w:rsid w:val="002A62EE"/>
    <w:rsid w:val="002A6351"/>
    <w:rsid w:val="002A63BB"/>
    <w:rsid w:val="002A6406"/>
    <w:rsid w:val="002A6655"/>
    <w:rsid w:val="002A665D"/>
    <w:rsid w:val="002A6898"/>
    <w:rsid w:val="002A68B1"/>
    <w:rsid w:val="002A6D9B"/>
    <w:rsid w:val="002A6DFE"/>
    <w:rsid w:val="002A6E1F"/>
    <w:rsid w:val="002A700C"/>
    <w:rsid w:val="002A706D"/>
    <w:rsid w:val="002A70EB"/>
    <w:rsid w:val="002A7131"/>
    <w:rsid w:val="002A7175"/>
    <w:rsid w:val="002A722E"/>
    <w:rsid w:val="002A773C"/>
    <w:rsid w:val="002A77F5"/>
    <w:rsid w:val="002A78A3"/>
    <w:rsid w:val="002A7978"/>
    <w:rsid w:val="002A7BAD"/>
    <w:rsid w:val="002A7DCC"/>
    <w:rsid w:val="002A7EBE"/>
    <w:rsid w:val="002A7FF4"/>
    <w:rsid w:val="002B00B5"/>
    <w:rsid w:val="002B00EF"/>
    <w:rsid w:val="002B033E"/>
    <w:rsid w:val="002B0435"/>
    <w:rsid w:val="002B050C"/>
    <w:rsid w:val="002B0513"/>
    <w:rsid w:val="002B0535"/>
    <w:rsid w:val="002B0594"/>
    <w:rsid w:val="002B0683"/>
    <w:rsid w:val="002B0BD1"/>
    <w:rsid w:val="002B0C85"/>
    <w:rsid w:val="002B0D45"/>
    <w:rsid w:val="002B0E91"/>
    <w:rsid w:val="002B0FD0"/>
    <w:rsid w:val="002B1017"/>
    <w:rsid w:val="002B1159"/>
    <w:rsid w:val="002B11A5"/>
    <w:rsid w:val="002B11BB"/>
    <w:rsid w:val="002B1339"/>
    <w:rsid w:val="002B13C5"/>
    <w:rsid w:val="002B1428"/>
    <w:rsid w:val="002B1592"/>
    <w:rsid w:val="002B1752"/>
    <w:rsid w:val="002B188A"/>
    <w:rsid w:val="002B18EA"/>
    <w:rsid w:val="002B18F9"/>
    <w:rsid w:val="002B1BB3"/>
    <w:rsid w:val="002B1C08"/>
    <w:rsid w:val="002B1CF4"/>
    <w:rsid w:val="002B1D9D"/>
    <w:rsid w:val="002B1F07"/>
    <w:rsid w:val="002B1F15"/>
    <w:rsid w:val="002B2077"/>
    <w:rsid w:val="002B21E7"/>
    <w:rsid w:val="002B21FC"/>
    <w:rsid w:val="002B2241"/>
    <w:rsid w:val="002B226A"/>
    <w:rsid w:val="002B2572"/>
    <w:rsid w:val="002B2625"/>
    <w:rsid w:val="002B26E1"/>
    <w:rsid w:val="002B277A"/>
    <w:rsid w:val="002B2893"/>
    <w:rsid w:val="002B2903"/>
    <w:rsid w:val="002B293A"/>
    <w:rsid w:val="002B29DC"/>
    <w:rsid w:val="002B2BB1"/>
    <w:rsid w:val="002B2BBB"/>
    <w:rsid w:val="002B2CB7"/>
    <w:rsid w:val="002B2D4E"/>
    <w:rsid w:val="002B2E35"/>
    <w:rsid w:val="002B2F6F"/>
    <w:rsid w:val="002B3013"/>
    <w:rsid w:val="002B30FA"/>
    <w:rsid w:val="002B328D"/>
    <w:rsid w:val="002B32E6"/>
    <w:rsid w:val="002B3418"/>
    <w:rsid w:val="002B356C"/>
    <w:rsid w:val="002B36BA"/>
    <w:rsid w:val="002B38A3"/>
    <w:rsid w:val="002B39D8"/>
    <w:rsid w:val="002B3A40"/>
    <w:rsid w:val="002B3A68"/>
    <w:rsid w:val="002B3BFA"/>
    <w:rsid w:val="002B3C6F"/>
    <w:rsid w:val="002B3D68"/>
    <w:rsid w:val="002B3E11"/>
    <w:rsid w:val="002B3E5D"/>
    <w:rsid w:val="002B3F2E"/>
    <w:rsid w:val="002B4011"/>
    <w:rsid w:val="002B41A1"/>
    <w:rsid w:val="002B41D0"/>
    <w:rsid w:val="002B4215"/>
    <w:rsid w:val="002B443C"/>
    <w:rsid w:val="002B45A8"/>
    <w:rsid w:val="002B4689"/>
    <w:rsid w:val="002B468A"/>
    <w:rsid w:val="002B46B0"/>
    <w:rsid w:val="002B46B5"/>
    <w:rsid w:val="002B46F8"/>
    <w:rsid w:val="002B4811"/>
    <w:rsid w:val="002B486C"/>
    <w:rsid w:val="002B4885"/>
    <w:rsid w:val="002B4909"/>
    <w:rsid w:val="002B498B"/>
    <w:rsid w:val="002B4992"/>
    <w:rsid w:val="002B4EF2"/>
    <w:rsid w:val="002B4FE0"/>
    <w:rsid w:val="002B50A1"/>
    <w:rsid w:val="002B519F"/>
    <w:rsid w:val="002B53FC"/>
    <w:rsid w:val="002B544C"/>
    <w:rsid w:val="002B5683"/>
    <w:rsid w:val="002B573E"/>
    <w:rsid w:val="002B57B8"/>
    <w:rsid w:val="002B5896"/>
    <w:rsid w:val="002B589D"/>
    <w:rsid w:val="002B5954"/>
    <w:rsid w:val="002B5CBD"/>
    <w:rsid w:val="002B6197"/>
    <w:rsid w:val="002B6222"/>
    <w:rsid w:val="002B6645"/>
    <w:rsid w:val="002B668F"/>
    <w:rsid w:val="002B66A8"/>
    <w:rsid w:val="002B66F3"/>
    <w:rsid w:val="002B67FC"/>
    <w:rsid w:val="002B68DC"/>
    <w:rsid w:val="002B695A"/>
    <w:rsid w:val="002B69FA"/>
    <w:rsid w:val="002B6B05"/>
    <w:rsid w:val="002B6BCF"/>
    <w:rsid w:val="002B6D5F"/>
    <w:rsid w:val="002B6D72"/>
    <w:rsid w:val="002B6E28"/>
    <w:rsid w:val="002B7182"/>
    <w:rsid w:val="002B71CE"/>
    <w:rsid w:val="002B722F"/>
    <w:rsid w:val="002B72C2"/>
    <w:rsid w:val="002B7502"/>
    <w:rsid w:val="002B7681"/>
    <w:rsid w:val="002B7759"/>
    <w:rsid w:val="002B7854"/>
    <w:rsid w:val="002B793D"/>
    <w:rsid w:val="002B7A48"/>
    <w:rsid w:val="002B7D0D"/>
    <w:rsid w:val="002B7E4E"/>
    <w:rsid w:val="002B7F39"/>
    <w:rsid w:val="002C0010"/>
    <w:rsid w:val="002C01C0"/>
    <w:rsid w:val="002C0370"/>
    <w:rsid w:val="002C03AB"/>
    <w:rsid w:val="002C0691"/>
    <w:rsid w:val="002C0873"/>
    <w:rsid w:val="002C0878"/>
    <w:rsid w:val="002C093C"/>
    <w:rsid w:val="002C0952"/>
    <w:rsid w:val="002C0AEF"/>
    <w:rsid w:val="002C0B34"/>
    <w:rsid w:val="002C0FB5"/>
    <w:rsid w:val="002C10F5"/>
    <w:rsid w:val="002C12F4"/>
    <w:rsid w:val="002C1551"/>
    <w:rsid w:val="002C1773"/>
    <w:rsid w:val="002C1796"/>
    <w:rsid w:val="002C17EF"/>
    <w:rsid w:val="002C196C"/>
    <w:rsid w:val="002C198E"/>
    <w:rsid w:val="002C1996"/>
    <w:rsid w:val="002C1AB1"/>
    <w:rsid w:val="002C1AC1"/>
    <w:rsid w:val="002C1C14"/>
    <w:rsid w:val="002C1C43"/>
    <w:rsid w:val="002C1CBE"/>
    <w:rsid w:val="002C1E32"/>
    <w:rsid w:val="002C1F6A"/>
    <w:rsid w:val="002C206A"/>
    <w:rsid w:val="002C2074"/>
    <w:rsid w:val="002C2260"/>
    <w:rsid w:val="002C226F"/>
    <w:rsid w:val="002C2399"/>
    <w:rsid w:val="002C2430"/>
    <w:rsid w:val="002C2484"/>
    <w:rsid w:val="002C2548"/>
    <w:rsid w:val="002C26FF"/>
    <w:rsid w:val="002C27CA"/>
    <w:rsid w:val="002C287F"/>
    <w:rsid w:val="002C2951"/>
    <w:rsid w:val="002C29B8"/>
    <w:rsid w:val="002C2AD2"/>
    <w:rsid w:val="002C2B8D"/>
    <w:rsid w:val="002C2DD8"/>
    <w:rsid w:val="002C2F0C"/>
    <w:rsid w:val="002C2F4A"/>
    <w:rsid w:val="002C2FCF"/>
    <w:rsid w:val="002C3063"/>
    <w:rsid w:val="002C352D"/>
    <w:rsid w:val="002C35AD"/>
    <w:rsid w:val="002C3667"/>
    <w:rsid w:val="002C38ED"/>
    <w:rsid w:val="002C3A07"/>
    <w:rsid w:val="002C3A0D"/>
    <w:rsid w:val="002C3A2F"/>
    <w:rsid w:val="002C3A4C"/>
    <w:rsid w:val="002C3A9D"/>
    <w:rsid w:val="002C3B30"/>
    <w:rsid w:val="002C3DDC"/>
    <w:rsid w:val="002C3E8E"/>
    <w:rsid w:val="002C3FF0"/>
    <w:rsid w:val="002C4021"/>
    <w:rsid w:val="002C40B0"/>
    <w:rsid w:val="002C42BB"/>
    <w:rsid w:val="002C4342"/>
    <w:rsid w:val="002C46D9"/>
    <w:rsid w:val="002C4751"/>
    <w:rsid w:val="002C4803"/>
    <w:rsid w:val="002C4856"/>
    <w:rsid w:val="002C496C"/>
    <w:rsid w:val="002C4980"/>
    <w:rsid w:val="002C4B74"/>
    <w:rsid w:val="002C4CBD"/>
    <w:rsid w:val="002C4D40"/>
    <w:rsid w:val="002C5063"/>
    <w:rsid w:val="002C514E"/>
    <w:rsid w:val="002C523F"/>
    <w:rsid w:val="002C52F1"/>
    <w:rsid w:val="002C544A"/>
    <w:rsid w:val="002C55BC"/>
    <w:rsid w:val="002C56D0"/>
    <w:rsid w:val="002C5707"/>
    <w:rsid w:val="002C583D"/>
    <w:rsid w:val="002C58AD"/>
    <w:rsid w:val="002C596B"/>
    <w:rsid w:val="002C5A6F"/>
    <w:rsid w:val="002C5BCB"/>
    <w:rsid w:val="002C5D9D"/>
    <w:rsid w:val="002C5E8E"/>
    <w:rsid w:val="002C5ED2"/>
    <w:rsid w:val="002C5FD8"/>
    <w:rsid w:val="002C6024"/>
    <w:rsid w:val="002C63C8"/>
    <w:rsid w:val="002C6456"/>
    <w:rsid w:val="002C65DF"/>
    <w:rsid w:val="002C65E9"/>
    <w:rsid w:val="002C66F9"/>
    <w:rsid w:val="002C6728"/>
    <w:rsid w:val="002C6757"/>
    <w:rsid w:val="002C68EE"/>
    <w:rsid w:val="002C69C2"/>
    <w:rsid w:val="002C69F4"/>
    <w:rsid w:val="002C6BAD"/>
    <w:rsid w:val="002C6F67"/>
    <w:rsid w:val="002C70E7"/>
    <w:rsid w:val="002C70FA"/>
    <w:rsid w:val="002C720F"/>
    <w:rsid w:val="002C7217"/>
    <w:rsid w:val="002C729F"/>
    <w:rsid w:val="002C72E2"/>
    <w:rsid w:val="002C730A"/>
    <w:rsid w:val="002C736B"/>
    <w:rsid w:val="002C748B"/>
    <w:rsid w:val="002C74CE"/>
    <w:rsid w:val="002C7649"/>
    <w:rsid w:val="002C7817"/>
    <w:rsid w:val="002C7901"/>
    <w:rsid w:val="002C7924"/>
    <w:rsid w:val="002C7ACC"/>
    <w:rsid w:val="002C7CB8"/>
    <w:rsid w:val="002C7E33"/>
    <w:rsid w:val="002C7F2C"/>
    <w:rsid w:val="002C7F4C"/>
    <w:rsid w:val="002C7FB3"/>
    <w:rsid w:val="002C7FCF"/>
    <w:rsid w:val="002C7FDE"/>
    <w:rsid w:val="002D0238"/>
    <w:rsid w:val="002D03AD"/>
    <w:rsid w:val="002D0475"/>
    <w:rsid w:val="002D05E0"/>
    <w:rsid w:val="002D05F5"/>
    <w:rsid w:val="002D07FD"/>
    <w:rsid w:val="002D0BF1"/>
    <w:rsid w:val="002D0C3A"/>
    <w:rsid w:val="002D0C41"/>
    <w:rsid w:val="002D0CF2"/>
    <w:rsid w:val="002D1095"/>
    <w:rsid w:val="002D10EF"/>
    <w:rsid w:val="002D1107"/>
    <w:rsid w:val="002D1194"/>
    <w:rsid w:val="002D11D3"/>
    <w:rsid w:val="002D1229"/>
    <w:rsid w:val="002D1257"/>
    <w:rsid w:val="002D12DA"/>
    <w:rsid w:val="002D1307"/>
    <w:rsid w:val="002D1416"/>
    <w:rsid w:val="002D1417"/>
    <w:rsid w:val="002D1421"/>
    <w:rsid w:val="002D15D3"/>
    <w:rsid w:val="002D180D"/>
    <w:rsid w:val="002D185B"/>
    <w:rsid w:val="002D18B9"/>
    <w:rsid w:val="002D1989"/>
    <w:rsid w:val="002D19D0"/>
    <w:rsid w:val="002D1AE7"/>
    <w:rsid w:val="002D1AF8"/>
    <w:rsid w:val="002D1C99"/>
    <w:rsid w:val="002D1D4E"/>
    <w:rsid w:val="002D1E43"/>
    <w:rsid w:val="002D1E90"/>
    <w:rsid w:val="002D1F0D"/>
    <w:rsid w:val="002D2151"/>
    <w:rsid w:val="002D2343"/>
    <w:rsid w:val="002D2632"/>
    <w:rsid w:val="002D26A5"/>
    <w:rsid w:val="002D26C4"/>
    <w:rsid w:val="002D283A"/>
    <w:rsid w:val="002D2A3C"/>
    <w:rsid w:val="002D2B91"/>
    <w:rsid w:val="002D2BE9"/>
    <w:rsid w:val="002D2BEC"/>
    <w:rsid w:val="002D2CB2"/>
    <w:rsid w:val="002D2DF5"/>
    <w:rsid w:val="002D2E48"/>
    <w:rsid w:val="002D2E83"/>
    <w:rsid w:val="002D2F89"/>
    <w:rsid w:val="002D2FE5"/>
    <w:rsid w:val="002D3316"/>
    <w:rsid w:val="002D33CE"/>
    <w:rsid w:val="002D3459"/>
    <w:rsid w:val="002D34B9"/>
    <w:rsid w:val="002D38BD"/>
    <w:rsid w:val="002D3AED"/>
    <w:rsid w:val="002D3D0D"/>
    <w:rsid w:val="002D3E5F"/>
    <w:rsid w:val="002D4054"/>
    <w:rsid w:val="002D419B"/>
    <w:rsid w:val="002D4247"/>
    <w:rsid w:val="002D4250"/>
    <w:rsid w:val="002D4326"/>
    <w:rsid w:val="002D43E9"/>
    <w:rsid w:val="002D461E"/>
    <w:rsid w:val="002D4623"/>
    <w:rsid w:val="002D4624"/>
    <w:rsid w:val="002D46D0"/>
    <w:rsid w:val="002D4792"/>
    <w:rsid w:val="002D47FC"/>
    <w:rsid w:val="002D4832"/>
    <w:rsid w:val="002D4A8F"/>
    <w:rsid w:val="002D4B02"/>
    <w:rsid w:val="002D4C58"/>
    <w:rsid w:val="002D4C67"/>
    <w:rsid w:val="002D4D40"/>
    <w:rsid w:val="002D4F6E"/>
    <w:rsid w:val="002D50F7"/>
    <w:rsid w:val="002D520B"/>
    <w:rsid w:val="002D5463"/>
    <w:rsid w:val="002D548B"/>
    <w:rsid w:val="002D556A"/>
    <w:rsid w:val="002D55AF"/>
    <w:rsid w:val="002D5624"/>
    <w:rsid w:val="002D56A8"/>
    <w:rsid w:val="002D5739"/>
    <w:rsid w:val="002D57F4"/>
    <w:rsid w:val="002D5808"/>
    <w:rsid w:val="002D5846"/>
    <w:rsid w:val="002D597C"/>
    <w:rsid w:val="002D59A9"/>
    <w:rsid w:val="002D5A91"/>
    <w:rsid w:val="002D5E08"/>
    <w:rsid w:val="002D61DA"/>
    <w:rsid w:val="002D6410"/>
    <w:rsid w:val="002D6769"/>
    <w:rsid w:val="002D67BD"/>
    <w:rsid w:val="002D6930"/>
    <w:rsid w:val="002D6968"/>
    <w:rsid w:val="002D7033"/>
    <w:rsid w:val="002D70B7"/>
    <w:rsid w:val="002D724A"/>
    <w:rsid w:val="002D73CB"/>
    <w:rsid w:val="002D73E6"/>
    <w:rsid w:val="002D74A6"/>
    <w:rsid w:val="002D7647"/>
    <w:rsid w:val="002D772E"/>
    <w:rsid w:val="002D78D8"/>
    <w:rsid w:val="002D7AF4"/>
    <w:rsid w:val="002D7C02"/>
    <w:rsid w:val="002D7D1F"/>
    <w:rsid w:val="002D7D46"/>
    <w:rsid w:val="002D7D56"/>
    <w:rsid w:val="002D7DA1"/>
    <w:rsid w:val="002D7DA2"/>
    <w:rsid w:val="002D7ED7"/>
    <w:rsid w:val="002D7F32"/>
    <w:rsid w:val="002E00D0"/>
    <w:rsid w:val="002E0112"/>
    <w:rsid w:val="002E012B"/>
    <w:rsid w:val="002E0462"/>
    <w:rsid w:val="002E0709"/>
    <w:rsid w:val="002E0763"/>
    <w:rsid w:val="002E07CC"/>
    <w:rsid w:val="002E0831"/>
    <w:rsid w:val="002E085E"/>
    <w:rsid w:val="002E0BA1"/>
    <w:rsid w:val="002E0BD5"/>
    <w:rsid w:val="002E0C33"/>
    <w:rsid w:val="002E0C87"/>
    <w:rsid w:val="002E0D4F"/>
    <w:rsid w:val="002E105F"/>
    <w:rsid w:val="002E10B6"/>
    <w:rsid w:val="002E10F1"/>
    <w:rsid w:val="002E1247"/>
    <w:rsid w:val="002E155C"/>
    <w:rsid w:val="002E15AF"/>
    <w:rsid w:val="002E160A"/>
    <w:rsid w:val="002E171E"/>
    <w:rsid w:val="002E173D"/>
    <w:rsid w:val="002E188E"/>
    <w:rsid w:val="002E1950"/>
    <w:rsid w:val="002E19BD"/>
    <w:rsid w:val="002E1A51"/>
    <w:rsid w:val="002E1AA2"/>
    <w:rsid w:val="002E1AF3"/>
    <w:rsid w:val="002E1B66"/>
    <w:rsid w:val="002E1D3F"/>
    <w:rsid w:val="002E1FD3"/>
    <w:rsid w:val="002E21F7"/>
    <w:rsid w:val="002E2388"/>
    <w:rsid w:val="002E2465"/>
    <w:rsid w:val="002E24FD"/>
    <w:rsid w:val="002E2596"/>
    <w:rsid w:val="002E2623"/>
    <w:rsid w:val="002E2653"/>
    <w:rsid w:val="002E26E3"/>
    <w:rsid w:val="002E26ED"/>
    <w:rsid w:val="002E2717"/>
    <w:rsid w:val="002E2792"/>
    <w:rsid w:val="002E27D5"/>
    <w:rsid w:val="002E28ED"/>
    <w:rsid w:val="002E2A09"/>
    <w:rsid w:val="002E2A62"/>
    <w:rsid w:val="002E2AEB"/>
    <w:rsid w:val="002E2C37"/>
    <w:rsid w:val="002E2CA5"/>
    <w:rsid w:val="002E2D51"/>
    <w:rsid w:val="002E2E10"/>
    <w:rsid w:val="002E2E1E"/>
    <w:rsid w:val="002E2E2E"/>
    <w:rsid w:val="002E2F73"/>
    <w:rsid w:val="002E312F"/>
    <w:rsid w:val="002E326F"/>
    <w:rsid w:val="002E3361"/>
    <w:rsid w:val="002E35D3"/>
    <w:rsid w:val="002E36D3"/>
    <w:rsid w:val="002E37E2"/>
    <w:rsid w:val="002E3B46"/>
    <w:rsid w:val="002E3BE2"/>
    <w:rsid w:val="002E3C62"/>
    <w:rsid w:val="002E3C65"/>
    <w:rsid w:val="002E3CCA"/>
    <w:rsid w:val="002E3F00"/>
    <w:rsid w:val="002E3F22"/>
    <w:rsid w:val="002E4060"/>
    <w:rsid w:val="002E4328"/>
    <w:rsid w:val="002E4388"/>
    <w:rsid w:val="002E455B"/>
    <w:rsid w:val="002E4711"/>
    <w:rsid w:val="002E4779"/>
    <w:rsid w:val="002E4889"/>
    <w:rsid w:val="002E4A69"/>
    <w:rsid w:val="002E4E95"/>
    <w:rsid w:val="002E5078"/>
    <w:rsid w:val="002E507A"/>
    <w:rsid w:val="002E54D5"/>
    <w:rsid w:val="002E55D0"/>
    <w:rsid w:val="002E55D4"/>
    <w:rsid w:val="002E573A"/>
    <w:rsid w:val="002E579F"/>
    <w:rsid w:val="002E57DF"/>
    <w:rsid w:val="002E58A4"/>
    <w:rsid w:val="002E58E1"/>
    <w:rsid w:val="002E5926"/>
    <w:rsid w:val="002E5A15"/>
    <w:rsid w:val="002E5B93"/>
    <w:rsid w:val="002E5E14"/>
    <w:rsid w:val="002E62F9"/>
    <w:rsid w:val="002E6338"/>
    <w:rsid w:val="002E648E"/>
    <w:rsid w:val="002E6532"/>
    <w:rsid w:val="002E657E"/>
    <w:rsid w:val="002E65EA"/>
    <w:rsid w:val="002E67DB"/>
    <w:rsid w:val="002E6925"/>
    <w:rsid w:val="002E6948"/>
    <w:rsid w:val="002E6A0D"/>
    <w:rsid w:val="002E6A52"/>
    <w:rsid w:val="002E6A98"/>
    <w:rsid w:val="002E6AC3"/>
    <w:rsid w:val="002E6D91"/>
    <w:rsid w:val="002E6E7B"/>
    <w:rsid w:val="002E6E92"/>
    <w:rsid w:val="002E6E95"/>
    <w:rsid w:val="002E6EAE"/>
    <w:rsid w:val="002E6EE9"/>
    <w:rsid w:val="002E6F7E"/>
    <w:rsid w:val="002E6FE4"/>
    <w:rsid w:val="002E718D"/>
    <w:rsid w:val="002E71F0"/>
    <w:rsid w:val="002E76C7"/>
    <w:rsid w:val="002E7886"/>
    <w:rsid w:val="002E792E"/>
    <w:rsid w:val="002E79A1"/>
    <w:rsid w:val="002E79B1"/>
    <w:rsid w:val="002E7AE0"/>
    <w:rsid w:val="002E7BE9"/>
    <w:rsid w:val="002E7BF0"/>
    <w:rsid w:val="002E7D3E"/>
    <w:rsid w:val="002E7EDD"/>
    <w:rsid w:val="002E7FE1"/>
    <w:rsid w:val="002F0030"/>
    <w:rsid w:val="002F0121"/>
    <w:rsid w:val="002F01E1"/>
    <w:rsid w:val="002F0232"/>
    <w:rsid w:val="002F02A1"/>
    <w:rsid w:val="002F02B8"/>
    <w:rsid w:val="002F02B9"/>
    <w:rsid w:val="002F0305"/>
    <w:rsid w:val="002F03CB"/>
    <w:rsid w:val="002F0520"/>
    <w:rsid w:val="002F05D5"/>
    <w:rsid w:val="002F064B"/>
    <w:rsid w:val="002F068B"/>
    <w:rsid w:val="002F09A3"/>
    <w:rsid w:val="002F0B06"/>
    <w:rsid w:val="002F0B3A"/>
    <w:rsid w:val="002F0B80"/>
    <w:rsid w:val="002F0B90"/>
    <w:rsid w:val="002F0B9A"/>
    <w:rsid w:val="002F0D05"/>
    <w:rsid w:val="002F0F2E"/>
    <w:rsid w:val="002F0FE0"/>
    <w:rsid w:val="002F10F6"/>
    <w:rsid w:val="002F116E"/>
    <w:rsid w:val="002F134B"/>
    <w:rsid w:val="002F13CA"/>
    <w:rsid w:val="002F1423"/>
    <w:rsid w:val="002F15A2"/>
    <w:rsid w:val="002F1612"/>
    <w:rsid w:val="002F1932"/>
    <w:rsid w:val="002F19B1"/>
    <w:rsid w:val="002F19B5"/>
    <w:rsid w:val="002F1ADC"/>
    <w:rsid w:val="002F1BB5"/>
    <w:rsid w:val="002F1BD7"/>
    <w:rsid w:val="002F1CCD"/>
    <w:rsid w:val="002F1EA2"/>
    <w:rsid w:val="002F1F28"/>
    <w:rsid w:val="002F206F"/>
    <w:rsid w:val="002F21A3"/>
    <w:rsid w:val="002F21BA"/>
    <w:rsid w:val="002F220F"/>
    <w:rsid w:val="002F2250"/>
    <w:rsid w:val="002F22BB"/>
    <w:rsid w:val="002F232D"/>
    <w:rsid w:val="002F23D5"/>
    <w:rsid w:val="002F24C9"/>
    <w:rsid w:val="002F2668"/>
    <w:rsid w:val="002F266D"/>
    <w:rsid w:val="002F26FA"/>
    <w:rsid w:val="002F2757"/>
    <w:rsid w:val="002F27BF"/>
    <w:rsid w:val="002F2819"/>
    <w:rsid w:val="002F282E"/>
    <w:rsid w:val="002F292B"/>
    <w:rsid w:val="002F29BA"/>
    <w:rsid w:val="002F2A60"/>
    <w:rsid w:val="002F2B37"/>
    <w:rsid w:val="002F2BC9"/>
    <w:rsid w:val="002F2C87"/>
    <w:rsid w:val="002F2CA6"/>
    <w:rsid w:val="002F3081"/>
    <w:rsid w:val="002F320E"/>
    <w:rsid w:val="002F3322"/>
    <w:rsid w:val="002F33DF"/>
    <w:rsid w:val="002F3689"/>
    <w:rsid w:val="002F3725"/>
    <w:rsid w:val="002F3798"/>
    <w:rsid w:val="002F37A9"/>
    <w:rsid w:val="002F387D"/>
    <w:rsid w:val="002F389B"/>
    <w:rsid w:val="002F3AF0"/>
    <w:rsid w:val="002F3B4E"/>
    <w:rsid w:val="002F3C09"/>
    <w:rsid w:val="002F3C42"/>
    <w:rsid w:val="002F3C6C"/>
    <w:rsid w:val="002F3D93"/>
    <w:rsid w:val="002F3E03"/>
    <w:rsid w:val="002F3F4D"/>
    <w:rsid w:val="002F4126"/>
    <w:rsid w:val="002F415D"/>
    <w:rsid w:val="002F4276"/>
    <w:rsid w:val="002F42F7"/>
    <w:rsid w:val="002F4355"/>
    <w:rsid w:val="002F4383"/>
    <w:rsid w:val="002F43BB"/>
    <w:rsid w:val="002F447E"/>
    <w:rsid w:val="002F448E"/>
    <w:rsid w:val="002F46C7"/>
    <w:rsid w:val="002F4967"/>
    <w:rsid w:val="002F4A2F"/>
    <w:rsid w:val="002F4BC2"/>
    <w:rsid w:val="002F4C60"/>
    <w:rsid w:val="002F4C8C"/>
    <w:rsid w:val="002F4D42"/>
    <w:rsid w:val="002F4D54"/>
    <w:rsid w:val="002F501F"/>
    <w:rsid w:val="002F5310"/>
    <w:rsid w:val="002F5452"/>
    <w:rsid w:val="002F546A"/>
    <w:rsid w:val="002F54D0"/>
    <w:rsid w:val="002F55BB"/>
    <w:rsid w:val="002F5660"/>
    <w:rsid w:val="002F580E"/>
    <w:rsid w:val="002F581C"/>
    <w:rsid w:val="002F5973"/>
    <w:rsid w:val="002F5A03"/>
    <w:rsid w:val="002F5A1F"/>
    <w:rsid w:val="002F5DCD"/>
    <w:rsid w:val="002F5E1E"/>
    <w:rsid w:val="002F607E"/>
    <w:rsid w:val="002F6203"/>
    <w:rsid w:val="002F626A"/>
    <w:rsid w:val="002F629F"/>
    <w:rsid w:val="002F636C"/>
    <w:rsid w:val="002F645C"/>
    <w:rsid w:val="002F64B3"/>
    <w:rsid w:val="002F64E0"/>
    <w:rsid w:val="002F6624"/>
    <w:rsid w:val="002F68C8"/>
    <w:rsid w:val="002F6941"/>
    <w:rsid w:val="002F6A4C"/>
    <w:rsid w:val="002F6BC3"/>
    <w:rsid w:val="002F6C2C"/>
    <w:rsid w:val="002F6DFC"/>
    <w:rsid w:val="002F6E5C"/>
    <w:rsid w:val="002F6EB9"/>
    <w:rsid w:val="002F715E"/>
    <w:rsid w:val="002F7166"/>
    <w:rsid w:val="002F7256"/>
    <w:rsid w:val="002F72A2"/>
    <w:rsid w:val="002F72C4"/>
    <w:rsid w:val="002F7440"/>
    <w:rsid w:val="002F7458"/>
    <w:rsid w:val="002F74D9"/>
    <w:rsid w:val="002F7535"/>
    <w:rsid w:val="002F7581"/>
    <w:rsid w:val="002F7671"/>
    <w:rsid w:val="002F778D"/>
    <w:rsid w:val="002F7792"/>
    <w:rsid w:val="002F7969"/>
    <w:rsid w:val="002F796B"/>
    <w:rsid w:val="002F79C5"/>
    <w:rsid w:val="002F7AA8"/>
    <w:rsid w:val="002F7BAC"/>
    <w:rsid w:val="002F7CB4"/>
    <w:rsid w:val="002F7CE3"/>
    <w:rsid w:val="002F7E04"/>
    <w:rsid w:val="002F7F0C"/>
    <w:rsid w:val="002F7FF0"/>
    <w:rsid w:val="003001F1"/>
    <w:rsid w:val="00300366"/>
    <w:rsid w:val="0030072D"/>
    <w:rsid w:val="0030088B"/>
    <w:rsid w:val="0030094D"/>
    <w:rsid w:val="00300A19"/>
    <w:rsid w:val="00300A42"/>
    <w:rsid w:val="00300ABF"/>
    <w:rsid w:val="00300C8B"/>
    <w:rsid w:val="00300CA8"/>
    <w:rsid w:val="00300E19"/>
    <w:rsid w:val="00300E27"/>
    <w:rsid w:val="00300FDB"/>
    <w:rsid w:val="003010AF"/>
    <w:rsid w:val="0030142F"/>
    <w:rsid w:val="00301599"/>
    <w:rsid w:val="003015E7"/>
    <w:rsid w:val="003015FC"/>
    <w:rsid w:val="00301617"/>
    <w:rsid w:val="00301687"/>
    <w:rsid w:val="003016DD"/>
    <w:rsid w:val="003017CD"/>
    <w:rsid w:val="00301863"/>
    <w:rsid w:val="00301915"/>
    <w:rsid w:val="003019C6"/>
    <w:rsid w:val="00301A85"/>
    <w:rsid w:val="00301B2C"/>
    <w:rsid w:val="00301BE1"/>
    <w:rsid w:val="00301CC8"/>
    <w:rsid w:val="00301D13"/>
    <w:rsid w:val="003020C8"/>
    <w:rsid w:val="003020E3"/>
    <w:rsid w:val="0030226A"/>
    <w:rsid w:val="0030226D"/>
    <w:rsid w:val="00302335"/>
    <w:rsid w:val="00302349"/>
    <w:rsid w:val="00302374"/>
    <w:rsid w:val="00302482"/>
    <w:rsid w:val="00302492"/>
    <w:rsid w:val="003024B1"/>
    <w:rsid w:val="00302547"/>
    <w:rsid w:val="003026B1"/>
    <w:rsid w:val="0030280D"/>
    <w:rsid w:val="00302850"/>
    <w:rsid w:val="003028A6"/>
    <w:rsid w:val="00302A76"/>
    <w:rsid w:val="00302AB4"/>
    <w:rsid w:val="00302B19"/>
    <w:rsid w:val="00302C1D"/>
    <w:rsid w:val="00302C98"/>
    <w:rsid w:val="00302CCD"/>
    <w:rsid w:val="00302D9E"/>
    <w:rsid w:val="00302DC0"/>
    <w:rsid w:val="00302E01"/>
    <w:rsid w:val="00302E69"/>
    <w:rsid w:val="00302E7A"/>
    <w:rsid w:val="00302FB5"/>
    <w:rsid w:val="00302FBC"/>
    <w:rsid w:val="003031D3"/>
    <w:rsid w:val="0030321A"/>
    <w:rsid w:val="003033BE"/>
    <w:rsid w:val="003033C3"/>
    <w:rsid w:val="003033F3"/>
    <w:rsid w:val="00303419"/>
    <w:rsid w:val="0030358D"/>
    <w:rsid w:val="003037EF"/>
    <w:rsid w:val="00303AAF"/>
    <w:rsid w:val="00303B07"/>
    <w:rsid w:val="00303C0D"/>
    <w:rsid w:val="00303C78"/>
    <w:rsid w:val="00303D6A"/>
    <w:rsid w:val="00303DF0"/>
    <w:rsid w:val="00303E7F"/>
    <w:rsid w:val="00303F76"/>
    <w:rsid w:val="00304037"/>
    <w:rsid w:val="00304378"/>
    <w:rsid w:val="003043F6"/>
    <w:rsid w:val="0030469F"/>
    <w:rsid w:val="0030483A"/>
    <w:rsid w:val="003049F6"/>
    <w:rsid w:val="00304AC2"/>
    <w:rsid w:val="00304B57"/>
    <w:rsid w:val="00304D17"/>
    <w:rsid w:val="00304D34"/>
    <w:rsid w:val="00304D49"/>
    <w:rsid w:val="00305043"/>
    <w:rsid w:val="00305179"/>
    <w:rsid w:val="0030535D"/>
    <w:rsid w:val="00305376"/>
    <w:rsid w:val="0030554A"/>
    <w:rsid w:val="003055BA"/>
    <w:rsid w:val="0030564D"/>
    <w:rsid w:val="0030592E"/>
    <w:rsid w:val="003059F8"/>
    <w:rsid w:val="00305AAB"/>
    <w:rsid w:val="00305E25"/>
    <w:rsid w:val="0030607C"/>
    <w:rsid w:val="00306289"/>
    <w:rsid w:val="003062E8"/>
    <w:rsid w:val="0030645B"/>
    <w:rsid w:val="003067D3"/>
    <w:rsid w:val="00306815"/>
    <w:rsid w:val="00306821"/>
    <w:rsid w:val="00306905"/>
    <w:rsid w:val="00306AEE"/>
    <w:rsid w:val="00306B07"/>
    <w:rsid w:val="00306B86"/>
    <w:rsid w:val="00306BB1"/>
    <w:rsid w:val="00306C9B"/>
    <w:rsid w:val="00306D7B"/>
    <w:rsid w:val="00306DAC"/>
    <w:rsid w:val="00306F90"/>
    <w:rsid w:val="003071EA"/>
    <w:rsid w:val="0030735F"/>
    <w:rsid w:val="003074FD"/>
    <w:rsid w:val="0030755B"/>
    <w:rsid w:val="00307A44"/>
    <w:rsid w:val="00307B9D"/>
    <w:rsid w:val="00307DDC"/>
    <w:rsid w:val="00307E6B"/>
    <w:rsid w:val="00307F43"/>
    <w:rsid w:val="0031001D"/>
    <w:rsid w:val="00310174"/>
    <w:rsid w:val="00310336"/>
    <w:rsid w:val="0031060D"/>
    <w:rsid w:val="0031064F"/>
    <w:rsid w:val="0031067C"/>
    <w:rsid w:val="0031073E"/>
    <w:rsid w:val="0031091B"/>
    <w:rsid w:val="00310C32"/>
    <w:rsid w:val="0031107B"/>
    <w:rsid w:val="00311255"/>
    <w:rsid w:val="003112CF"/>
    <w:rsid w:val="00311324"/>
    <w:rsid w:val="00311374"/>
    <w:rsid w:val="003113A7"/>
    <w:rsid w:val="003115ED"/>
    <w:rsid w:val="003115F1"/>
    <w:rsid w:val="003116F2"/>
    <w:rsid w:val="003117B9"/>
    <w:rsid w:val="0031197B"/>
    <w:rsid w:val="00311A95"/>
    <w:rsid w:val="00311C49"/>
    <w:rsid w:val="00311CA2"/>
    <w:rsid w:val="00311D10"/>
    <w:rsid w:val="00311E4F"/>
    <w:rsid w:val="00311EB7"/>
    <w:rsid w:val="00311F58"/>
    <w:rsid w:val="0031210E"/>
    <w:rsid w:val="00312207"/>
    <w:rsid w:val="003122DA"/>
    <w:rsid w:val="0031231B"/>
    <w:rsid w:val="003124A7"/>
    <w:rsid w:val="003125C2"/>
    <w:rsid w:val="00312790"/>
    <w:rsid w:val="003129A3"/>
    <w:rsid w:val="003129E8"/>
    <w:rsid w:val="00312B2A"/>
    <w:rsid w:val="00312B2D"/>
    <w:rsid w:val="00312C22"/>
    <w:rsid w:val="00312EED"/>
    <w:rsid w:val="00312FBA"/>
    <w:rsid w:val="003132CB"/>
    <w:rsid w:val="0031330A"/>
    <w:rsid w:val="00313311"/>
    <w:rsid w:val="003133E3"/>
    <w:rsid w:val="0031348E"/>
    <w:rsid w:val="003135EE"/>
    <w:rsid w:val="00313882"/>
    <w:rsid w:val="00313943"/>
    <w:rsid w:val="003139DC"/>
    <w:rsid w:val="00313A46"/>
    <w:rsid w:val="00313BD2"/>
    <w:rsid w:val="00313BD6"/>
    <w:rsid w:val="00313D7C"/>
    <w:rsid w:val="00313E26"/>
    <w:rsid w:val="00313ED4"/>
    <w:rsid w:val="00313FF7"/>
    <w:rsid w:val="0031425E"/>
    <w:rsid w:val="003145DE"/>
    <w:rsid w:val="003147D7"/>
    <w:rsid w:val="00314CBD"/>
    <w:rsid w:val="00314DBF"/>
    <w:rsid w:val="00314E14"/>
    <w:rsid w:val="00314F5B"/>
    <w:rsid w:val="00315057"/>
    <w:rsid w:val="0031505C"/>
    <w:rsid w:val="003150D8"/>
    <w:rsid w:val="0031510C"/>
    <w:rsid w:val="003152A8"/>
    <w:rsid w:val="003153AA"/>
    <w:rsid w:val="003154B9"/>
    <w:rsid w:val="003154E2"/>
    <w:rsid w:val="00315527"/>
    <w:rsid w:val="00315A7A"/>
    <w:rsid w:val="00315D10"/>
    <w:rsid w:val="00315EC9"/>
    <w:rsid w:val="00315EE2"/>
    <w:rsid w:val="00315F96"/>
    <w:rsid w:val="00315FDA"/>
    <w:rsid w:val="003160A9"/>
    <w:rsid w:val="003161D7"/>
    <w:rsid w:val="003161F1"/>
    <w:rsid w:val="00316254"/>
    <w:rsid w:val="00316320"/>
    <w:rsid w:val="003163A0"/>
    <w:rsid w:val="00316486"/>
    <w:rsid w:val="00316494"/>
    <w:rsid w:val="00316590"/>
    <w:rsid w:val="0031661A"/>
    <w:rsid w:val="00316984"/>
    <w:rsid w:val="003169A3"/>
    <w:rsid w:val="00316A53"/>
    <w:rsid w:val="00316A60"/>
    <w:rsid w:val="00316C25"/>
    <w:rsid w:val="00316D12"/>
    <w:rsid w:val="00316E94"/>
    <w:rsid w:val="00316EF7"/>
    <w:rsid w:val="00316F4D"/>
    <w:rsid w:val="00317339"/>
    <w:rsid w:val="0031744A"/>
    <w:rsid w:val="00317481"/>
    <w:rsid w:val="00317608"/>
    <w:rsid w:val="0031763E"/>
    <w:rsid w:val="003178B6"/>
    <w:rsid w:val="0031791D"/>
    <w:rsid w:val="00317A53"/>
    <w:rsid w:val="00317C90"/>
    <w:rsid w:val="00317E97"/>
    <w:rsid w:val="00317EB4"/>
    <w:rsid w:val="00317FAF"/>
    <w:rsid w:val="00317FD6"/>
    <w:rsid w:val="00320015"/>
    <w:rsid w:val="00320017"/>
    <w:rsid w:val="003200A2"/>
    <w:rsid w:val="003200F5"/>
    <w:rsid w:val="00320142"/>
    <w:rsid w:val="0032035A"/>
    <w:rsid w:val="003204F0"/>
    <w:rsid w:val="00320572"/>
    <w:rsid w:val="00320589"/>
    <w:rsid w:val="00320725"/>
    <w:rsid w:val="003207C1"/>
    <w:rsid w:val="003207FB"/>
    <w:rsid w:val="003207FD"/>
    <w:rsid w:val="0032097E"/>
    <w:rsid w:val="00320A17"/>
    <w:rsid w:val="00320AB9"/>
    <w:rsid w:val="00320BD7"/>
    <w:rsid w:val="00320C01"/>
    <w:rsid w:val="00320C45"/>
    <w:rsid w:val="00320D2D"/>
    <w:rsid w:val="00320D9F"/>
    <w:rsid w:val="00320DE1"/>
    <w:rsid w:val="00321108"/>
    <w:rsid w:val="0032114F"/>
    <w:rsid w:val="0032118D"/>
    <w:rsid w:val="00321234"/>
    <w:rsid w:val="0032129E"/>
    <w:rsid w:val="00321444"/>
    <w:rsid w:val="003214FC"/>
    <w:rsid w:val="00321616"/>
    <w:rsid w:val="0032179E"/>
    <w:rsid w:val="003217F1"/>
    <w:rsid w:val="0032198D"/>
    <w:rsid w:val="00321ABC"/>
    <w:rsid w:val="00321B28"/>
    <w:rsid w:val="00321C5A"/>
    <w:rsid w:val="00321E00"/>
    <w:rsid w:val="00321EBA"/>
    <w:rsid w:val="00322053"/>
    <w:rsid w:val="0032216D"/>
    <w:rsid w:val="003221F8"/>
    <w:rsid w:val="00322248"/>
    <w:rsid w:val="00322270"/>
    <w:rsid w:val="003222ED"/>
    <w:rsid w:val="00322375"/>
    <w:rsid w:val="00322499"/>
    <w:rsid w:val="00322516"/>
    <w:rsid w:val="00322528"/>
    <w:rsid w:val="003225DF"/>
    <w:rsid w:val="00322619"/>
    <w:rsid w:val="003228C5"/>
    <w:rsid w:val="003228FD"/>
    <w:rsid w:val="0032295C"/>
    <w:rsid w:val="00322A2A"/>
    <w:rsid w:val="00322AA5"/>
    <w:rsid w:val="00322B58"/>
    <w:rsid w:val="00322CC2"/>
    <w:rsid w:val="00322D94"/>
    <w:rsid w:val="00322DB8"/>
    <w:rsid w:val="00322DE7"/>
    <w:rsid w:val="00322EB3"/>
    <w:rsid w:val="00322F6D"/>
    <w:rsid w:val="00322FC8"/>
    <w:rsid w:val="00323087"/>
    <w:rsid w:val="003231F9"/>
    <w:rsid w:val="00323200"/>
    <w:rsid w:val="00323203"/>
    <w:rsid w:val="003232C1"/>
    <w:rsid w:val="0032340C"/>
    <w:rsid w:val="003234FE"/>
    <w:rsid w:val="0032358B"/>
    <w:rsid w:val="00323597"/>
    <w:rsid w:val="003235D9"/>
    <w:rsid w:val="00323744"/>
    <w:rsid w:val="00323838"/>
    <w:rsid w:val="00323C30"/>
    <w:rsid w:val="00323D86"/>
    <w:rsid w:val="00323DA2"/>
    <w:rsid w:val="00323DBD"/>
    <w:rsid w:val="00323E00"/>
    <w:rsid w:val="00323E59"/>
    <w:rsid w:val="00323FC3"/>
    <w:rsid w:val="00324003"/>
    <w:rsid w:val="00324180"/>
    <w:rsid w:val="0032428E"/>
    <w:rsid w:val="00324291"/>
    <w:rsid w:val="00324345"/>
    <w:rsid w:val="0032439F"/>
    <w:rsid w:val="00324466"/>
    <w:rsid w:val="00324494"/>
    <w:rsid w:val="0032458C"/>
    <w:rsid w:val="00324626"/>
    <w:rsid w:val="00324652"/>
    <w:rsid w:val="00324814"/>
    <w:rsid w:val="00324899"/>
    <w:rsid w:val="003248A9"/>
    <w:rsid w:val="00324929"/>
    <w:rsid w:val="003249C6"/>
    <w:rsid w:val="00324CCF"/>
    <w:rsid w:val="00324EA3"/>
    <w:rsid w:val="00325120"/>
    <w:rsid w:val="00325127"/>
    <w:rsid w:val="0032516A"/>
    <w:rsid w:val="00325422"/>
    <w:rsid w:val="0032572E"/>
    <w:rsid w:val="003258D0"/>
    <w:rsid w:val="00325A52"/>
    <w:rsid w:val="00325BBE"/>
    <w:rsid w:val="00325C43"/>
    <w:rsid w:val="00325CF8"/>
    <w:rsid w:val="00325D1B"/>
    <w:rsid w:val="00325D88"/>
    <w:rsid w:val="00325EE1"/>
    <w:rsid w:val="00325F13"/>
    <w:rsid w:val="003260CC"/>
    <w:rsid w:val="003262D0"/>
    <w:rsid w:val="00326336"/>
    <w:rsid w:val="003266C5"/>
    <w:rsid w:val="00326A16"/>
    <w:rsid w:val="00326A8C"/>
    <w:rsid w:val="00326AD3"/>
    <w:rsid w:val="00326B53"/>
    <w:rsid w:val="00326D4B"/>
    <w:rsid w:val="00326E7F"/>
    <w:rsid w:val="00326F87"/>
    <w:rsid w:val="00326F94"/>
    <w:rsid w:val="0032704C"/>
    <w:rsid w:val="00327080"/>
    <w:rsid w:val="003270E4"/>
    <w:rsid w:val="003271D7"/>
    <w:rsid w:val="00327267"/>
    <w:rsid w:val="003272F2"/>
    <w:rsid w:val="00327385"/>
    <w:rsid w:val="003274CA"/>
    <w:rsid w:val="0032765E"/>
    <w:rsid w:val="00327730"/>
    <w:rsid w:val="00327B7D"/>
    <w:rsid w:val="00327BCF"/>
    <w:rsid w:val="00327BEA"/>
    <w:rsid w:val="00327C57"/>
    <w:rsid w:val="00327CBA"/>
    <w:rsid w:val="00327E5E"/>
    <w:rsid w:val="00327E66"/>
    <w:rsid w:val="0033014B"/>
    <w:rsid w:val="003302C3"/>
    <w:rsid w:val="00330331"/>
    <w:rsid w:val="00330479"/>
    <w:rsid w:val="003304C8"/>
    <w:rsid w:val="00330511"/>
    <w:rsid w:val="0033058E"/>
    <w:rsid w:val="0033062A"/>
    <w:rsid w:val="0033062B"/>
    <w:rsid w:val="00330755"/>
    <w:rsid w:val="003308B0"/>
    <w:rsid w:val="003308DF"/>
    <w:rsid w:val="00330A9E"/>
    <w:rsid w:val="00330BB4"/>
    <w:rsid w:val="00330BC6"/>
    <w:rsid w:val="00330DFE"/>
    <w:rsid w:val="00330F05"/>
    <w:rsid w:val="00330F0D"/>
    <w:rsid w:val="0033108E"/>
    <w:rsid w:val="003312F0"/>
    <w:rsid w:val="003313A0"/>
    <w:rsid w:val="003313EF"/>
    <w:rsid w:val="003313F6"/>
    <w:rsid w:val="0033143E"/>
    <w:rsid w:val="003316D0"/>
    <w:rsid w:val="003317CD"/>
    <w:rsid w:val="003317ED"/>
    <w:rsid w:val="0033192F"/>
    <w:rsid w:val="00331B92"/>
    <w:rsid w:val="00331C10"/>
    <w:rsid w:val="00331E68"/>
    <w:rsid w:val="00331F74"/>
    <w:rsid w:val="00332283"/>
    <w:rsid w:val="0033245E"/>
    <w:rsid w:val="0033262B"/>
    <w:rsid w:val="00332653"/>
    <w:rsid w:val="00332800"/>
    <w:rsid w:val="00332835"/>
    <w:rsid w:val="00332A1E"/>
    <w:rsid w:val="00332A27"/>
    <w:rsid w:val="00332A84"/>
    <w:rsid w:val="00332B0F"/>
    <w:rsid w:val="00332B5A"/>
    <w:rsid w:val="00332C22"/>
    <w:rsid w:val="00332C65"/>
    <w:rsid w:val="00332DE7"/>
    <w:rsid w:val="00332E49"/>
    <w:rsid w:val="00332F4E"/>
    <w:rsid w:val="00332FA3"/>
    <w:rsid w:val="00333120"/>
    <w:rsid w:val="00333178"/>
    <w:rsid w:val="00333229"/>
    <w:rsid w:val="0033322E"/>
    <w:rsid w:val="0033331A"/>
    <w:rsid w:val="00333329"/>
    <w:rsid w:val="003334EC"/>
    <w:rsid w:val="003336BF"/>
    <w:rsid w:val="0033379C"/>
    <w:rsid w:val="003338FB"/>
    <w:rsid w:val="003339ED"/>
    <w:rsid w:val="00333A7E"/>
    <w:rsid w:val="00333AA8"/>
    <w:rsid w:val="00333ADF"/>
    <w:rsid w:val="00333AEB"/>
    <w:rsid w:val="00333B09"/>
    <w:rsid w:val="00333BEA"/>
    <w:rsid w:val="00334063"/>
    <w:rsid w:val="0033416E"/>
    <w:rsid w:val="00334180"/>
    <w:rsid w:val="00334220"/>
    <w:rsid w:val="0033427F"/>
    <w:rsid w:val="00334312"/>
    <w:rsid w:val="00334345"/>
    <w:rsid w:val="00334351"/>
    <w:rsid w:val="0033454B"/>
    <w:rsid w:val="00334606"/>
    <w:rsid w:val="003346CD"/>
    <w:rsid w:val="003346CF"/>
    <w:rsid w:val="00334803"/>
    <w:rsid w:val="003348DF"/>
    <w:rsid w:val="0033493B"/>
    <w:rsid w:val="00334944"/>
    <w:rsid w:val="00334A48"/>
    <w:rsid w:val="00334AB8"/>
    <w:rsid w:val="00334CE0"/>
    <w:rsid w:val="00334DF8"/>
    <w:rsid w:val="00334DFF"/>
    <w:rsid w:val="00334E40"/>
    <w:rsid w:val="00334F0A"/>
    <w:rsid w:val="00334F73"/>
    <w:rsid w:val="00334FDF"/>
    <w:rsid w:val="0033512E"/>
    <w:rsid w:val="00335181"/>
    <w:rsid w:val="003355DC"/>
    <w:rsid w:val="003356DB"/>
    <w:rsid w:val="00335706"/>
    <w:rsid w:val="003358AD"/>
    <w:rsid w:val="00335A8F"/>
    <w:rsid w:val="00335AF1"/>
    <w:rsid w:val="00335C17"/>
    <w:rsid w:val="00335CF6"/>
    <w:rsid w:val="00335DAC"/>
    <w:rsid w:val="00335E0F"/>
    <w:rsid w:val="00335E74"/>
    <w:rsid w:val="00335F7B"/>
    <w:rsid w:val="00335F98"/>
    <w:rsid w:val="00336207"/>
    <w:rsid w:val="00336238"/>
    <w:rsid w:val="00336333"/>
    <w:rsid w:val="003365FF"/>
    <w:rsid w:val="0033676C"/>
    <w:rsid w:val="00336779"/>
    <w:rsid w:val="003368B6"/>
    <w:rsid w:val="00336A83"/>
    <w:rsid w:val="00336B27"/>
    <w:rsid w:val="00336D3A"/>
    <w:rsid w:val="00336D77"/>
    <w:rsid w:val="00336FD9"/>
    <w:rsid w:val="00337006"/>
    <w:rsid w:val="0033706F"/>
    <w:rsid w:val="00337126"/>
    <w:rsid w:val="0033739B"/>
    <w:rsid w:val="0033751A"/>
    <w:rsid w:val="003375D4"/>
    <w:rsid w:val="003377CE"/>
    <w:rsid w:val="00337942"/>
    <w:rsid w:val="0033794A"/>
    <w:rsid w:val="003379FC"/>
    <w:rsid w:val="00337A0C"/>
    <w:rsid w:val="00337AC7"/>
    <w:rsid w:val="00337E03"/>
    <w:rsid w:val="00337E7D"/>
    <w:rsid w:val="0034004E"/>
    <w:rsid w:val="003400D6"/>
    <w:rsid w:val="00340234"/>
    <w:rsid w:val="00340330"/>
    <w:rsid w:val="0034038A"/>
    <w:rsid w:val="00340968"/>
    <w:rsid w:val="00340973"/>
    <w:rsid w:val="00340AAF"/>
    <w:rsid w:val="00340D02"/>
    <w:rsid w:val="00340DB5"/>
    <w:rsid w:val="00340F94"/>
    <w:rsid w:val="00341086"/>
    <w:rsid w:val="003411D6"/>
    <w:rsid w:val="003412D2"/>
    <w:rsid w:val="00341423"/>
    <w:rsid w:val="003414D3"/>
    <w:rsid w:val="003416E0"/>
    <w:rsid w:val="00341745"/>
    <w:rsid w:val="00341AD9"/>
    <w:rsid w:val="00341BC5"/>
    <w:rsid w:val="00341BD0"/>
    <w:rsid w:val="00341E96"/>
    <w:rsid w:val="003420C3"/>
    <w:rsid w:val="003420EE"/>
    <w:rsid w:val="0034224A"/>
    <w:rsid w:val="003424AD"/>
    <w:rsid w:val="00342530"/>
    <w:rsid w:val="003425BC"/>
    <w:rsid w:val="003425C9"/>
    <w:rsid w:val="00342653"/>
    <w:rsid w:val="00342684"/>
    <w:rsid w:val="00342685"/>
    <w:rsid w:val="0034282B"/>
    <w:rsid w:val="003428EF"/>
    <w:rsid w:val="00342B82"/>
    <w:rsid w:val="00342C1B"/>
    <w:rsid w:val="00342C48"/>
    <w:rsid w:val="00342D17"/>
    <w:rsid w:val="00342D84"/>
    <w:rsid w:val="00342E22"/>
    <w:rsid w:val="00342F79"/>
    <w:rsid w:val="0034309D"/>
    <w:rsid w:val="003432E8"/>
    <w:rsid w:val="00343342"/>
    <w:rsid w:val="00343596"/>
    <w:rsid w:val="0034361D"/>
    <w:rsid w:val="003436F4"/>
    <w:rsid w:val="0034373B"/>
    <w:rsid w:val="0034374E"/>
    <w:rsid w:val="0034375B"/>
    <w:rsid w:val="00343791"/>
    <w:rsid w:val="00343794"/>
    <w:rsid w:val="003438CE"/>
    <w:rsid w:val="00343B31"/>
    <w:rsid w:val="00343C62"/>
    <w:rsid w:val="00343C78"/>
    <w:rsid w:val="00343CE7"/>
    <w:rsid w:val="00343CF8"/>
    <w:rsid w:val="00343D1A"/>
    <w:rsid w:val="00343D94"/>
    <w:rsid w:val="00343F39"/>
    <w:rsid w:val="00343FC0"/>
    <w:rsid w:val="00343FF7"/>
    <w:rsid w:val="00344207"/>
    <w:rsid w:val="0034434B"/>
    <w:rsid w:val="003443F8"/>
    <w:rsid w:val="003444A6"/>
    <w:rsid w:val="0034458F"/>
    <w:rsid w:val="0034460E"/>
    <w:rsid w:val="00344A52"/>
    <w:rsid w:val="00344B4A"/>
    <w:rsid w:val="00344B66"/>
    <w:rsid w:val="00344D5E"/>
    <w:rsid w:val="00344DB7"/>
    <w:rsid w:val="00344DF8"/>
    <w:rsid w:val="00344DFE"/>
    <w:rsid w:val="00344E5B"/>
    <w:rsid w:val="00344F38"/>
    <w:rsid w:val="0034502D"/>
    <w:rsid w:val="003451E5"/>
    <w:rsid w:val="003452BD"/>
    <w:rsid w:val="0034540F"/>
    <w:rsid w:val="00345457"/>
    <w:rsid w:val="0034557A"/>
    <w:rsid w:val="00345585"/>
    <w:rsid w:val="003455D9"/>
    <w:rsid w:val="00345688"/>
    <w:rsid w:val="00345700"/>
    <w:rsid w:val="00345736"/>
    <w:rsid w:val="0034573F"/>
    <w:rsid w:val="0034577E"/>
    <w:rsid w:val="003458D9"/>
    <w:rsid w:val="00345AE2"/>
    <w:rsid w:val="00345B90"/>
    <w:rsid w:val="00345DFB"/>
    <w:rsid w:val="00345E41"/>
    <w:rsid w:val="00345F68"/>
    <w:rsid w:val="00345F8C"/>
    <w:rsid w:val="00346059"/>
    <w:rsid w:val="003461E6"/>
    <w:rsid w:val="00346253"/>
    <w:rsid w:val="0034628E"/>
    <w:rsid w:val="00346388"/>
    <w:rsid w:val="00346397"/>
    <w:rsid w:val="003463BE"/>
    <w:rsid w:val="00346459"/>
    <w:rsid w:val="0034654A"/>
    <w:rsid w:val="003465DE"/>
    <w:rsid w:val="0034661B"/>
    <w:rsid w:val="00346740"/>
    <w:rsid w:val="003468BD"/>
    <w:rsid w:val="00346929"/>
    <w:rsid w:val="0034693F"/>
    <w:rsid w:val="00346974"/>
    <w:rsid w:val="00346B9D"/>
    <w:rsid w:val="00346C52"/>
    <w:rsid w:val="00346D8F"/>
    <w:rsid w:val="00346EC5"/>
    <w:rsid w:val="00346FE0"/>
    <w:rsid w:val="00347002"/>
    <w:rsid w:val="0034727A"/>
    <w:rsid w:val="00347326"/>
    <w:rsid w:val="00347478"/>
    <w:rsid w:val="0034748D"/>
    <w:rsid w:val="0034762F"/>
    <w:rsid w:val="00347674"/>
    <w:rsid w:val="00347681"/>
    <w:rsid w:val="00347795"/>
    <w:rsid w:val="00347803"/>
    <w:rsid w:val="00347865"/>
    <w:rsid w:val="00347A0B"/>
    <w:rsid w:val="00347A41"/>
    <w:rsid w:val="00347A64"/>
    <w:rsid w:val="00347A6C"/>
    <w:rsid w:val="00347AE3"/>
    <w:rsid w:val="00347BDC"/>
    <w:rsid w:val="00347F20"/>
    <w:rsid w:val="00347FA6"/>
    <w:rsid w:val="00347FBF"/>
    <w:rsid w:val="00350092"/>
    <w:rsid w:val="0035083F"/>
    <w:rsid w:val="00350A99"/>
    <w:rsid w:val="00351034"/>
    <w:rsid w:val="003510B2"/>
    <w:rsid w:val="00351180"/>
    <w:rsid w:val="003511AA"/>
    <w:rsid w:val="003512C9"/>
    <w:rsid w:val="00351357"/>
    <w:rsid w:val="003513EC"/>
    <w:rsid w:val="0035160B"/>
    <w:rsid w:val="0035160E"/>
    <w:rsid w:val="003516E3"/>
    <w:rsid w:val="00351714"/>
    <w:rsid w:val="00351916"/>
    <w:rsid w:val="00351AB2"/>
    <w:rsid w:val="00351C55"/>
    <w:rsid w:val="00351DEF"/>
    <w:rsid w:val="00351E8E"/>
    <w:rsid w:val="00351EEF"/>
    <w:rsid w:val="00351F30"/>
    <w:rsid w:val="003520C6"/>
    <w:rsid w:val="00352147"/>
    <w:rsid w:val="00352383"/>
    <w:rsid w:val="003523D5"/>
    <w:rsid w:val="0035247C"/>
    <w:rsid w:val="0035247D"/>
    <w:rsid w:val="003526AF"/>
    <w:rsid w:val="0035276D"/>
    <w:rsid w:val="003527AE"/>
    <w:rsid w:val="003527E9"/>
    <w:rsid w:val="0035284D"/>
    <w:rsid w:val="0035285E"/>
    <w:rsid w:val="0035291B"/>
    <w:rsid w:val="00352972"/>
    <w:rsid w:val="00352A39"/>
    <w:rsid w:val="00352BA5"/>
    <w:rsid w:val="00352CB0"/>
    <w:rsid w:val="00352EE3"/>
    <w:rsid w:val="00353003"/>
    <w:rsid w:val="003530E4"/>
    <w:rsid w:val="003531A0"/>
    <w:rsid w:val="00353388"/>
    <w:rsid w:val="00353429"/>
    <w:rsid w:val="00353432"/>
    <w:rsid w:val="0035358A"/>
    <w:rsid w:val="00353711"/>
    <w:rsid w:val="00353AFB"/>
    <w:rsid w:val="00353B69"/>
    <w:rsid w:val="00353C33"/>
    <w:rsid w:val="00353E9D"/>
    <w:rsid w:val="00354156"/>
    <w:rsid w:val="003541AA"/>
    <w:rsid w:val="00354369"/>
    <w:rsid w:val="0035453E"/>
    <w:rsid w:val="00354763"/>
    <w:rsid w:val="003547C5"/>
    <w:rsid w:val="00354A94"/>
    <w:rsid w:val="00354AA9"/>
    <w:rsid w:val="00354B44"/>
    <w:rsid w:val="00354BC7"/>
    <w:rsid w:val="00354BEC"/>
    <w:rsid w:val="00354CBC"/>
    <w:rsid w:val="00354D6F"/>
    <w:rsid w:val="00354E39"/>
    <w:rsid w:val="00354F77"/>
    <w:rsid w:val="00354F8C"/>
    <w:rsid w:val="00354F95"/>
    <w:rsid w:val="003550C4"/>
    <w:rsid w:val="00355383"/>
    <w:rsid w:val="00355418"/>
    <w:rsid w:val="00355526"/>
    <w:rsid w:val="0035573A"/>
    <w:rsid w:val="00355909"/>
    <w:rsid w:val="00355979"/>
    <w:rsid w:val="00355A09"/>
    <w:rsid w:val="00355A1D"/>
    <w:rsid w:val="00355B41"/>
    <w:rsid w:val="00355BF4"/>
    <w:rsid w:val="00355C1E"/>
    <w:rsid w:val="00355C4E"/>
    <w:rsid w:val="00355F4F"/>
    <w:rsid w:val="00355F75"/>
    <w:rsid w:val="00355FDD"/>
    <w:rsid w:val="0035607A"/>
    <w:rsid w:val="003560EC"/>
    <w:rsid w:val="003562CE"/>
    <w:rsid w:val="00356344"/>
    <w:rsid w:val="00356412"/>
    <w:rsid w:val="00356430"/>
    <w:rsid w:val="00356524"/>
    <w:rsid w:val="0035662B"/>
    <w:rsid w:val="003569C4"/>
    <w:rsid w:val="00356A18"/>
    <w:rsid w:val="00356A1B"/>
    <w:rsid w:val="00356C41"/>
    <w:rsid w:val="00356C43"/>
    <w:rsid w:val="00356DCD"/>
    <w:rsid w:val="00356E7A"/>
    <w:rsid w:val="00356EB8"/>
    <w:rsid w:val="00356F65"/>
    <w:rsid w:val="00357032"/>
    <w:rsid w:val="0035709E"/>
    <w:rsid w:val="003570A6"/>
    <w:rsid w:val="003570AF"/>
    <w:rsid w:val="00357132"/>
    <w:rsid w:val="0035716C"/>
    <w:rsid w:val="003571E4"/>
    <w:rsid w:val="003572F0"/>
    <w:rsid w:val="003573D3"/>
    <w:rsid w:val="003574E2"/>
    <w:rsid w:val="003575B4"/>
    <w:rsid w:val="003575B7"/>
    <w:rsid w:val="00357623"/>
    <w:rsid w:val="00357745"/>
    <w:rsid w:val="0035774D"/>
    <w:rsid w:val="00357953"/>
    <w:rsid w:val="00357C8E"/>
    <w:rsid w:val="00357E3C"/>
    <w:rsid w:val="00357E9C"/>
    <w:rsid w:val="00357FA4"/>
    <w:rsid w:val="003600C2"/>
    <w:rsid w:val="003601BF"/>
    <w:rsid w:val="0036025A"/>
    <w:rsid w:val="003602C5"/>
    <w:rsid w:val="003603AC"/>
    <w:rsid w:val="00360435"/>
    <w:rsid w:val="003604AB"/>
    <w:rsid w:val="00360648"/>
    <w:rsid w:val="0036065A"/>
    <w:rsid w:val="00360795"/>
    <w:rsid w:val="0036088E"/>
    <w:rsid w:val="0036091D"/>
    <w:rsid w:val="00360A2B"/>
    <w:rsid w:val="00360AA3"/>
    <w:rsid w:val="00360B42"/>
    <w:rsid w:val="00360C24"/>
    <w:rsid w:val="00360D79"/>
    <w:rsid w:val="00360D7D"/>
    <w:rsid w:val="00360EF8"/>
    <w:rsid w:val="00360FD8"/>
    <w:rsid w:val="00361268"/>
    <w:rsid w:val="00361360"/>
    <w:rsid w:val="00361440"/>
    <w:rsid w:val="0036155F"/>
    <w:rsid w:val="003615EE"/>
    <w:rsid w:val="003617C5"/>
    <w:rsid w:val="00361863"/>
    <w:rsid w:val="00361955"/>
    <w:rsid w:val="003619E7"/>
    <w:rsid w:val="00361A8D"/>
    <w:rsid w:val="00361B14"/>
    <w:rsid w:val="00361B49"/>
    <w:rsid w:val="00361C96"/>
    <w:rsid w:val="00361C98"/>
    <w:rsid w:val="00361E03"/>
    <w:rsid w:val="00361E72"/>
    <w:rsid w:val="00361EA8"/>
    <w:rsid w:val="00361F13"/>
    <w:rsid w:val="00362123"/>
    <w:rsid w:val="0036230D"/>
    <w:rsid w:val="00362352"/>
    <w:rsid w:val="00362873"/>
    <w:rsid w:val="00362893"/>
    <w:rsid w:val="003629C3"/>
    <w:rsid w:val="003629E4"/>
    <w:rsid w:val="00362AB8"/>
    <w:rsid w:val="00362B5A"/>
    <w:rsid w:val="00362BAB"/>
    <w:rsid w:val="00362CE8"/>
    <w:rsid w:val="00362D74"/>
    <w:rsid w:val="00362D79"/>
    <w:rsid w:val="00362E80"/>
    <w:rsid w:val="00362FD0"/>
    <w:rsid w:val="0036304B"/>
    <w:rsid w:val="00363179"/>
    <w:rsid w:val="0036325A"/>
    <w:rsid w:val="00363390"/>
    <w:rsid w:val="0036348A"/>
    <w:rsid w:val="00363535"/>
    <w:rsid w:val="0036360A"/>
    <w:rsid w:val="00363623"/>
    <w:rsid w:val="00363676"/>
    <w:rsid w:val="003637A8"/>
    <w:rsid w:val="0036397F"/>
    <w:rsid w:val="003639CD"/>
    <w:rsid w:val="00363B58"/>
    <w:rsid w:val="00363BC5"/>
    <w:rsid w:val="00363C1B"/>
    <w:rsid w:val="00363C9B"/>
    <w:rsid w:val="00363CAC"/>
    <w:rsid w:val="00363DCE"/>
    <w:rsid w:val="00363DDA"/>
    <w:rsid w:val="00363E7B"/>
    <w:rsid w:val="003640A1"/>
    <w:rsid w:val="003641FD"/>
    <w:rsid w:val="00364375"/>
    <w:rsid w:val="003644F8"/>
    <w:rsid w:val="0036452C"/>
    <w:rsid w:val="0036453F"/>
    <w:rsid w:val="003646B1"/>
    <w:rsid w:val="003646D0"/>
    <w:rsid w:val="00364730"/>
    <w:rsid w:val="00364776"/>
    <w:rsid w:val="003648EA"/>
    <w:rsid w:val="00364ABD"/>
    <w:rsid w:val="00364B14"/>
    <w:rsid w:val="00364D37"/>
    <w:rsid w:val="00364DC8"/>
    <w:rsid w:val="00364DE2"/>
    <w:rsid w:val="00365127"/>
    <w:rsid w:val="0036527F"/>
    <w:rsid w:val="00365294"/>
    <w:rsid w:val="00365299"/>
    <w:rsid w:val="003653F3"/>
    <w:rsid w:val="003658E7"/>
    <w:rsid w:val="00365910"/>
    <w:rsid w:val="00365B5E"/>
    <w:rsid w:val="00365BEE"/>
    <w:rsid w:val="00365DE6"/>
    <w:rsid w:val="00365F0A"/>
    <w:rsid w:val="00366507"/>
    <w:rsid w:val="003666D9"/>
    <w:rsid w:val="003666FF"/>
    <w:rsid w:val="003667A5"/>
    <w:rsid w:val="003668FE"/>
    <w:rsid w:val="00366A4B"/>
    <w:rsid w:val="00366AD0"/>
    <w:rsid w:val="00366AF5"/>
    <w:rsid w:val="00366CA3"/>
    <w:rsid w:val="00366D79"/>
    <w:rsid w:val="00366D95"/>
    <w:rsid w:val="00366F7E"/>
    <w:rsid w:val="003670B6"/>
    <w:rsid w:val="003670C3"/>
    <w:rsid w:val="003671AD"/>
    <w:rsid w:val="00367318"/>
    <w:rsid w:val="00367359"/>
    <w:rsid w:val="003673DE"/>
    <w:rsid w:val="003674CB"/>
    <w:rsid w:val="00367504"/>
    <w:rsid w:val="00367853"/>
    <w:rsid w:val="00367883"/>
    <w:rsid w:val="00367977"/>
    <w:rsid w:val="00367AE4"/>
    <w:rsid w:val="00367BEA"/>
    <w:rsid w:val="00367D3E"/>
    <w:rsid w:val="00370037"/>
    <w:rsid w:val="003700B9"/>
    <w:rsid w:val="003700E1"/>
    <w:rsid w:val="00370300"/>
    <w:rsid w:val="0037046B"/>
    <w:rsid w:val="003704BB"/>
    <w:rsid w:val="00370608"/>
    <w:rsid w:val="0037063A"/>
    <w:rsid w:val="0037076A"/>
    <w:rsid w:val="003707A0"/>
    <w:rsid w:val="00370836"/>
    <w:rsid w:val="0037085A"/>
    <w:rsid w:val="0037097F"/>
    <w:rsid w:val="00370984"/>
    <w:rsid w:val="00370C19"/>
    <w:rsid w:val="00370CDE"/>
    <w:rsid w:val="0037112E"/>
    <w:rsid w:val="003711F0"/>
    <w:rsid w:val="00371415"/>
    <w:rsid w:val="0037147C"/>
    <w:rsid w:val="003715C6"/>
    <w:rsid w:val="0037161E"/>
    <w:rsid w:val="003716B3"/>
    <w:rsid w:val="00371848"/>
    <w:rsid w:val="0037188C"/>
    <w:rsid w:val="003718E2"/>
    <w:rsid w:val="00371B3E"/>
    <w:rsid w:val="00371CF6"/>
    <w:rsid w:val="00371E9A"/>
    <w:rsid w:val="00371F1C"/>
    <w:rsid w:val="00371F4F"/>
    <w:rsid w:val="00372210"/>
    <w:rsid w:val="0037225D"/>
    <w:rsid w:val="00372360"/>
    <w:rsid w:val="003723DA"/>
    <w:rsid w:val="00372403"/>
    <w:rsid w:val="00372430"/>
    <w:rsid w:val="003725BE"/>
    <w:rsid w:val="00372970"/>
    <w:rsid w:val="00372A14"/>
    <w:rsid w:val="00372B42"/>
    <w:rsid w:val="00372BC0"/>
    <w:rsid w:val="00372C05"/>
    <w:rsid w:val="00372C0F"/>
    <w:rsid w:val="00372C48"/>
    <w:rsid w:val="00372CD9"/>
    <w:rsid w:val="00372D0A"/>
    <w:rsid w:val="00372DA7"/>
    <w:rsid w:val="00372DC6"/>
    <w:rsid w:val="00372E55"/>
    <w:rsid w:val="00372E98"/>
    <w:rsid w:val="00372ECA"/>
    <w:rsid w:val="00372F12"/>
    <w:rsid w:val="00372FF6"/>
    <w:rsid w:val="0037306F"/>
    <w:rsid w:val="0037315C"/>
    <w:rsid w:val="003731E5"/>
    <w:rsid w:val="0037323D"/>
    <w:rsid w:val="003733C3"/>
    <w:rsid w:val="00373420"/>
    <w:rsid w:val="003735C2"/>
    <w:rsid w:val="0037367A"/>
    <w:rsid w:val="003736A5"/>
    <w:rsid w:val="003736BE"/>
    <w:rsid w:val="00373770"/>
    <w:rsid w:val="00373843"/>
    <w:rsid w:val="00373861"/>
    <w:rsid w:val="003738A5"/>
    <w:rsid w:val="00373958"/>
    <w:rsid w:val="00373973"/>
    <w:rsid w:val="00373B81"/>
    <w:rsid w:val="00373BFC"/>
    <w:rsid w:val="00373F82"/>
    <w:rsid w:val="003740EF"/>
    <w:rsid w:val="003741A7"/>
    <w:rsid w:val="003741EB"/>
    <w:rsid w:val="00374263"/>
    <w:rsid w:val="0037427D"/>
    <w:rsid w:val="00374317"/>
    <w:rsid w:val="00374531"/>
    <w:rsid w:val="003745E2"/>
    <w:rsid w:val="00374715"/>
    <w:rsid w:val="00374727"/>
    <w:rsid w:val="0037473F"/>
    <w:rsid w:val="00374835"/>
    <w:rsid w:val="003748A1"/>
    <w:rsid w:val="00374A0B"/>
    <w:rsid w:val="00374A77"/>
    <w:rsid w:val="00374AF8"/>
    <w:rsid w:val="00374C03"/>
    <w:rsid w:val="00374DB1"/>
    <w:rsid w:val="00374DBB"/>
    <w:rsid w:val="00374E6F"/>
    <w:rsid w:val="00374E71"/>
    <w:rsid w:val="00374F1E"/>
    <w:rsid w:val="00374FC6"/>
    <w:rsid w:val="003750A9"/>
    <w:rsid w:val="003750B3"/>
    <w:rsid w:val="0037513F"/>
    <w:rsid w:val="0037520B"/>
    <w:rsid w:val="003752D7"/>
    <w:rsid w:val="00375324"/>
    <w:rsid w:val="0037546D"/>
    <w:rsid w:val="00375499"/>
    <w:rsid w:val="00375580"/>
    <w:rsid w:val="00375627"/>
    <w:rsid w:val="0037575C"/>
    <w:rsid w:val="003757D3"/>
    <w:rsid w:val="00375837"/>
    <w:rsid w:val="0037589C"/>
    <w:rsid w:val="0037590D"/>
    <w:rsid w:val="00375916"/>
    <w:rsid w:val="00375AC3"/>
    <w:rsid w:val="00375BAA"/>
    <w:rsid w:val="00375D4D"/>
    <w:rsid w:val="00375EBA"/>
    <w:rsid w:val="00376016"/>
    <w:rsid w:val="00376047"/>
    <w:rsid w:val="0037609A"/>
    <w:rsid w:val="003760F8"/>
    <w:rsid w:val="00376172"/>
    <w:rsid w:val="003761AB"/>
    <w:rsid w:val="003763B7"/>
    <w:rsid w:val="00376448"/>
    <w:rsid w:val="00376451"/>
    <w:rsid w:val="00376485"/>
    <w:rsid w:val="00376740"/>
    <w:rsid w:val="00376765"/>
    <w:rsid w:val="003768BB"/>
    <w:rsid w:val="0037698E"/>
    <w:rsid w:val="00376B3A"/>
    <w:rsid w:val="00376BDB"/>
    <w:rsid w:val="00376BE0"/>
    <w:rsid w:val="00376C46"/>
    <w:rsid w:val="00376D4F"/>
    <w:rsid w:val="00376D77"/>
    <w:rsid w:val="00376E09"/>
    <w:rsid w:val="00377055"/>
    <w:rsid w:val="00377089"/>
    <w:rsid w:val="003771F4"/>
    <w:rsid w:val="0037726F"/>
    <w:rsid w:val="0037739C"/>
    <w:rsid w:val="003773E3"/>
    <w:rsid w:val="00377479"/>
    <w:rsid w:val="00377575"/>
    <w:rsid w:val="00377578"/>
    <w:rsid w:val="003775CA"/>
    <w:rsid w:val="003776C3"/>
    <w:rsid w:val="003779FD"/>
    <w:rsid w:val="00377ABE"/>
    <w:rsid w:val="00377B97"/>
    <w:rsid w:val="00377D17"/>
    <w:rsid w:val="00377D89"/>
    <w:rsid w:val="00377E83"/>
    <w:rsid w:val="00378F4F"/>
    <w:rsid w:val="00380140"/>
    <w:rsid w:val="00380179"/>
    <w:rsid w:val="0038036E"/>
    <w:rsid w:val="003804B4"/>
    <w:rsid w:val="0038058B"/>
    <w:rsid w:val="003807C3"/>
    <w:rsid w:val="00380827"/>
    <w:rsid w:val="003809A7"/>
    <w:rsid w:val="00380A66"/>
    <w:rsid w:val="00380A90"/>
    <w:rsid w:val="00380B9C"/>
    <w:rsid w:val="00380BB9"/>
    <w:rsid w:val="00380BFC"/>
    <w:rsid w:val="00380CB4"/>
    <w:rsid w:val="00380D10"/>
    <w:rsid w:val="00380E50"/>
    <w:rsid w:val="00380E60"/>
    <w:rsid w:val="00380EBA"/>
    <w:rsid w:val="00380F13"/>
    <w:rsid w:val="00380F1C"/>
    <w:rsid w:val="00380F2A"/>
    <w:rsid w:val="00380F39"/>
    <w:rsid w:val="00380F43"/>
    <w:rsid w:val="0038104B"/>
    <w:rsid w:val="00381166"/>
    <w:rsid w:val="0038120F"/>
    <w:rsid w:val="00381220"/>
    <w:rsid w:val="003812F0"/>
    <w:rsid w:val="00381373"/>
    <w:rsid w:val="0038155D"/>
    <w:rsid w:val="003815F7"/>
    <w:rsid w:val="00381621"/>
    <w:rsid w:val="0038191A"/>
    <w:rsid w:val="00381A36"/>
    <w:rsid w:val="00381B40"/>
    <w:rsid w:val="00381C0F"/>
    <w:rsid w:val="00381CCB"/>
    <w:rsid w:val="00381CD0"/>
    <w:rsid w:val="00381D4B"/>
    <w:rsid w:val="00381ED3"/>
    <w:rsid w:val="00381EFE"/>
    <w:rsid w:val="00382032"/>
    <w:rsid w:val="0038227F"/>
    <w:rsid w:val="00382377"/>
    <w:rsid w:val="00382410"/>
    <w:rsid w:val="00382417"/>
    <w:rsid w:val="0038273E"/>
    <w:rsid w:val="0038275C"/>
    <w:rsid w:val="00382ABF"/>
    <w:rsid w:val="00382B48"/>
    <w:rsid w:val="00382BD0"/>
    <w:rsid w:val="00382E52"/>
    <w:rsid w:val="00382EB8"/>
    <w:rsid w:val="00382EF4"/>
    <w:rsid w:val="00382F5C"/>
    <w:rsid w:val="0038301B"/>
    <w:rsid w:val="00383112"/>
    <w:rsid w:val="003832D6"/>
    <w:rsid w:val="003832ED"/>
    <w:rsid w:val="0038340B"/>
    <w:rsid w:val="0038348C"/>
    <w:rsid w:val="003834E0"/>
    <w:rsid w:val="00383584"/>
    <w:rsid w:val="003835D8"/>
    <w:rsid w:val="00383691"/>
    <w:rsid w:val="003836BF"/>
    <w:rsid w:val="0038397F"/>
    <w:rsid w:val="00383CB1"/>
    <w:rsid w:val="00383EC5"/>
    <w:rsid w:val="0038413D"/>
    <w:rsid w:val="0038425B"/>
    <w:rsid w:val="0038430E"/>
    <w:rsid w:val="0038436D"/>
    <w:rsid w:val="00384495"/>
    <w:rsid w:val="003845B8"/>
    <w:rsid w:val="00384648"/>
    <w:rsid w:val="00384667"/>
    <w:rsid w:val="003847B4"/>
    <w:rsid w:val="003848D8"/>
    <w:rsid w:val="0038496B"/>
    <w:rsid w:val="00384A4C"/>
    <w:rsid w:val="00384B0A"/>
    <w:rsid w:val="00384B2F"/>
    <w:rsid w:val="00384C19"/>
    <w:rsid w:val="00384DC5"/>
    <w:rsid w:val="00384EBE"/>
    <w:rsid w:val="00384EEA"/>
    <w:rsid w:val="00384F04"/>
    <w:rsid w:val="00384F0F"/>
    <w:rsid w:val="003850E0"/>
    <w:rsid w:val="003851CA"/>
    <w:rsid w:val="00385309"/>
    <w:rsid w:val="003853B2"/>
    <w:rsid w:val="003853DB"/>
    <w:rsid w:val="0038543A"/>
    <w:rsid w:val="003854CC"/>
    <w:rsid w:val="003856DD"/>
    <w:rsid w:val="003856E8"/>
    <w:rsid w:val="00385747"/>
    <w:rsid w:val="003858A5"/>
    <w:rsid w:val="00385978"/>
    <w:rsid w:val="00385ABC"/>
    <w:rsid w:val="00385AC4"/>
    <w:rsid w:val="00385AC8"/>
    <w:rsid w:val="00385B2B"/>
    <w:rsid w:val="00385C0A"/>
    <w:rsid w:val="00385E04"/>
    <w:rsid w:val="00385FC5"/>
    <w:rsid w:val="003860E7"/>
    <w:rsid w:val="00386144"/>
    <w:rsid w:val="00386234"/>
    <w:rsid w:val="00386283"/>
    <w:rsid w:val="003862A4"/>
    <w:rsid w:val="00386318"/>
    <w:rsid w:val="0038653C"/>
    <w:rsid w:val="0038663A"/>
    <w:rsid w:val="003867D1"/>
    <w:rsid w:val="003869C7"/>
    <w:rsid w:val="003869E7"/>
    <w:rsid w:val="00386C0B"/>
    <w:rsid w:val="00386C29"/>
    <w:rsid w:val="00386EE9"/>
    <w:rsid w:val="0038716B"/>
    <w:rsid w:val="0038717A"/>
    <w:rsid w:val="00387366"/>
    <w:rsid w:val="00387432"/>
    <w:rsid w:val="00387444"/>
    <w:rsid w:val="003874CA"/>
    <w:rsid w:val="003874E1"/>
    <w:rsid w:val="003875BA"/>
    <w:rsid w:val="00387756"/>
    <w:rsid w:val="00387A2C"/>
    <w:rsid w:val="00387A80"/>
    <w:rsid w:val="00387A98"/>
    <w:rsid w:val="00387ABE"/>
    <w:rsid w:val="00387BD3"/>
    <w:rsid w:val="00387C3E"/>
    <w:rsid w:val="00387D93"/>
    <w:rsid w:val="00387DD5"/>
    <w:rsid w:val="00387EDA"/>
    <w:rsid w:val="00390247"/>
    <w:rsid w:val="00390491"/>
    <w:rsid w:val="00390499"/>
    <w:rsid w:val="003905CC"/>
    <w:rsid w:val="00390620"/>
    <w:rsid w:val="003907E7"/>
    <w:rsid w:val="003908BE"/>
    <w:rsid w:val="00390923"/>
    <w:rsid w:val="00390C92"/>
    <w:rsid w:val="00390EF1"/>
    <w:rsid w:val="00390F15"/>
    <w:rsid w:val="00390F84"/>
    <w:rsid w:val="00390FBF"/>
    <w:rsid w:val="00391170"/>
    <w:rsid w:val="003911EA"/>
    <w:rsid w:val="003911F8"/>
    <w:rsid w:val="00391237"/>
    <w:rsid w:val="0039127C"/>
    <w:rsid w:val="00391478"/>
    <w:rsid w:val="003914B8"/>
    <w:rsid w:val="003915BA"/>
    <w:rsid w:val="003915E5"/>
    <w:rsid w:val="0039183F"/>
    <w:rsid w:val="00391A44"/>
    <w:rsid w:val="00391B19"/>
    <w:rsid w:val="00391C24"/>
    <w:rsid w:val="00391D42"/>
    <w:rsid w:val="00391F5E"/>
    <w:rsid w:val="003920AF"/>
    <w:rsid w:val="003920C4"/>
    <w:rsid w:val="003920FD"/>
    <w:rsid w:val="00392133"/>
    <w:rsid w:val="0039229B"/>
    <w:rsid w:val="003922A8"/>
    <w:rsid w:val="003923BB"/>
    <w:rsid w:val="003923F8"/>
    <w:rsid w:val="00392630"/>
    <w:rsid w:val="00392721"/>
    <w:rsid w:val="00392B1F"/>
    <w:rsid w:val="00392C56"/>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0E7"/>
    <w:rsid w:val="00394335"/>
    <w:rsid w:val="0039441A"/>
    <w:rsid w:val="00394513"/>
    <w:rsid w:val="003945F7"/>
    <w:rsid w:val="00394777"/>
    <w:rsid w:val="00394BC1"/>
    <w:rsid w:val="00394C20"/>
    <w:rsid w:val="00394CBA"/>
    <w:rsid w:val="00394E2E"/>
    <w:rsid w:val="00395098"/>
    <w:rsid w:val="003951BC"/>
    <w:rsid w:val="00395329"/>
    <w:rsid w:val="003955EF"/>
    <w:rsid w:val="003957A7"/>
    <w:rsid w:val="0039599D"/>
    <w:rsid w:val="00395B21"/>
    <w:rsid w:val="00395C94"/>
    <w:rsid w:val="00395CB5"/>
    <w:rsid w:val="00395CB6"/>
    <w:rsid w:val="003960EE"/>
    <w:rsid w:val="003961D6"/>
    <w:rsid w:val="003963BB"/>
    <w:rsid w:val="003963F8"/>
    <w:rsid w:val="0039640B"/>
    <w:rsid w:val="00396417"/>
    <w:rsid w:val="003964F3"/>
    <w:rsid w:val="00396554"/>
    <w:rsid w:val="003965CC"/>
    <w:rsid w:val="0039669A"/>
    <w:rsid w:val="0039673B"/>
    <w:rsid w:val="003969F2"/>
    <w:rsid w:val="00396A0E"/>
    <w:rsid w:val="00396A34"/>
    <w:rsid w:val="00396B29"/>
    <w:rsid w:val="00396C2E"/>
    <w:rsid w:val="00396D00"/>
    <w:rsid w:val="00396D5B"/>
    <w:rsid w:val="00396D8D"/>
    <w:rsid w:val="00396F4E"/>
    <w:rsid w:val="003970AE"/>
    <w:rsid w:val="00397139"/>
    <w:rsid w:val="00397177"/>
    <w:rsid w:val="00397355"/>
    <w:rsid w:val="0039735D"/>
    <w:rsid w:val="0039737D"/>
    <w:rsid w:val="003973B0"/>
    <w:rsid w:val="0039770C"/>
    <w:rsid w:val="003978AE"/>
    <w:rsid w:val="0039796C"/>
    <w:rsid w:val="003979B1"/>
    <w:rsid w:val="003979EC"/>
    <w:rsid w:val="00397AAA"/>
    <w:rsid w:val="00397CF1"/>
    <w:rsid w:val="00397D35"/>
    <w:rsid w:val="00397D4D"/>
    <w:rsid w:val="00397D72"/>
    <w:rsid w:val="00397FB9"/>
    <w:rsid w:val="003A0035"/>
    <w:rsid w:val="003A0071"/>
    <w:rsid w:val="003A015A"/>
    <w:rsid w:val="003A01C1"/>
    <w:rsid w:val="003A0390"/>
    <w:rsid w:val="003A0438"/>
    <w:rsid w:val="003A055D"/>
    <w:rsid w:val="003A0596"/>
    <w:rsid w:val="003A059B"/>
    <w:rsid w:val="003A062D"/>
    <w:rsid w:val="003A066C"/>
    <w:rsid w:val="003A0826"/>
    <w:rsid w:val="003A0888"/>
    <w:rsid w:val="003A0959"/>
    <w:rsid w:val="003A0A73"/>
    <w:rsid w:val="003A0AB1"/>
    <w:rsid w:val="003A0AD3"/>
    <w:rsid w:val="003A0E50"/>
    <w:rsid w:val="003A0E55"/>
    <w:rsid w:val="003A0F64"/>
    <w:rsid w:val="003A0FA7"/>
    <w:rsid w:val="003A103D"/>
    <w:rsid w:val="003A104F"/>
    <w:rsid w:val="003A1157"/>
    <w:rsid w:val="003A122C"/>
    <w:rsid w:val="003A12F0"/>
    <w:rsid w:val="003A13DB"/>
    <w:rsid w:val="003A1409"/>
    <w:rsid w:val="003A14BF"/>
    <w:rsid w:val="003A1550"/>
    <w:rsid w:val="003A163C"/>
    <w:rsid w:val="003A172E"/>
    <w:rsid w:val="003A180E"/>
    <w:rsid w:val="003A1944"/>
    <w:rsid w:val="003A1981"/>
    <w:rsid w:val="003A19AE"/>
    <w:rsid w:val="003A1A17"/>
    <w:rsid w:val="003A1B3A"/>
    <w:rsid w:val="003A1D65"/>
    <w:rsid w:val="003A1DE6"/>
    <w:rsid w:val="003A1DF4"/>
    <w:rsid w:val="003A2214"/>
    <w:rsid w:val="003A2250"/>
    <w:rsid w:val="003A2275"/>
    <w:rsid w:val="003A246E"/>
    <w:rsid w:val="003A276E"/>
    <w:rsid w:val="003A2775"/>
    <w:rsid w:val="003A2A37"/>
    <w:rsid w:val="003A2A8F"/>
    <w:rsid w:val="003A2C36"/>
    <w:rsid w:val="003A2C50"/>
    <w:rsid w:val="003A2CAF"/>
    <w:rsid w:val="003A2F34"/>
    <w:rsid w:val="003A2FA2"/>
    <w:rsid w:val="003A308A"/>
    <w:rsid w:val="003A31BE"/>
    <w:rsid w:val="003A33E9"/>
    <w:rsid w:val="003A36D3"/>
    <w:rsid w:val="003A3714"/>
    <w:rsid w:val="003A3813"/>
    <w:rsid w:val="003A38AC"/>
    <w:rsid w:val="003A396F"/>
    <w:rsid w:val="003A3A66"/>
    <w:rsid w:val="003A3B53"/>
    <w:rsid w:val="003A3CA8"/>
    <w:rsid w:val="003A3CB9"/>
    <w:rsid w:val="003A3CDF"/>
    <w:rsid w:val="003A3EA8"/>
    <w:rsid w:val="003A3EC4"/>
    <w:rsid w:val="003A40E8"/>
    <w:rsid w:val="003A41C2"/>
    <w:rsid w:val="003A42CA"/>
    <w:rsid w:val="003A4319"/>
    <w:rsid w:val="003A44A8"/>
    <w:rsid w:val="003A4577"/>
    <w:rsid w:val="003A46A6"/>
    <w:rsid w:val="003A4782"/>
    <w:rsid w:val="003A47A5"/>
    <w:rsid w:val="003A494E"/>
    <w:rsid w:val="003A4CA7"/>
    <w:rsid w:val="003A4D58"/>
    <w:rsid w:val="003A4D75"/>
    <w:rsid w:val="003A4DB4"/>
    <w:rsid w:val="003A4F48"/>
    <w:rsid w:val="003A4F5D"/>
    <w:rsid w:val="003A501E"/>
    <w:rsid w:val="003A5132"/>
    <w:rsid w:val="003A519C"/>
    <w:rsid w:val="003A534A"/>
    <w:rsid w:val="003A53FF"/>
    <w:rsid w:val="003A5446"/>
    <w:rsid w:val="003A565D"/>
    <w:rsid w:val="003A5818"/>
    <w:rsid w:val="003A59A2"/>
    <w:rsid w:val="003A5C39"/>
    <w:rsid w:val="003A5C7D"/>
    <w:rsid w:val="003A5D3E"/>
    <w:rsid w:val="003A5DA5"/>
    <w:rsid w:val="003A5DEB"/>
    <w:rsid w:val="003A5E92"/>
    <w:rsid w:val="003A6325"/>
    <w:rsid w:val="003A634B"/>
    <w:rsid w:val="003A67D2"/>
    <w:rsid w:val="003A67F9"/>
    <w:rsid w:val="003A6823"/>
    <w:rsid w:val="003A6874"/>
    <w:rsid w:val="003A6B0A"/>
    <w:rsid w:val="003A6C45"/>
    <w:rsid w:val="003A6C5A"/>
    <w:rsid w:val="003A6CC3"/>
    <w:rsid w:val="003A6E45"/>
    <w:rsid w:val="003A6E5B"/>
    <w:rsid w:val="003A6EAC"/>
    <w:rsid w:val="003A6FAB"/>
    <w:rsid w:val="003A7214"/>
    <w:rsid w:val="003A7296"/>
    <w:rsid w:val="003A7300"/>
    <w:rsid w:val="003A73FC"/>
    <w:rsid w:val="003A740D"/>
    <w:rsid w:val="003A744E"/>
    <w:rsid w:val="003A7624"/>
    <w:rsid w:val="003A7637"/>
    <w:rsid w:val="003A7667"/>
    <w:rsid w:val="003A7754"/>
    <w:rsid w:val="003A7799"/>
    <w:rsid w:val="003A77EF"/>
    <w:rsid w:val="003A7800"/>
    <w:rsid w:val="003A799C"/>
    <w:rsid w:val="003A7A3E"/>
    <w:rsid w:val="003A7B81"/>
    <w:rsid w:val="003A7BFA"/>
    <w:rsid w:val="003A7C5C"/>
    <w:rsid w:val="003A7CC7"/>
    <w:rsid w:val="003A7D87"/>
    <w:rsid w:val="003A7DE7"/>
    <w:rsid w:val="003A7E72"/>
    <w:rsid w:val="003A7EE8"/>
    <w:rsid w:val="003AF564"/>
    <w:rsid w:val="003B011F"/>
    <w:rsid w:val="003B0180"/>
    <w:rsid w:val="003B0266"/>
    <w:rsid w:val="003B02B6"/>
    <w:rsid w:val="003B0353"/>
    <w:rsid w:val="003B0381"/>
    <w:rsid w:val="003B050C"/>
    <w:rsid w:val="003B0656"/>
    <w:rsid w:val="003B0750"/>
    <w:rsid w:val="003B080E"/>
    <w:rsid w:val="003B08F1"/>
    <w:rsid w:val="003B0A98"/>
    <w:rsid w:val="003B0B0E"/>
    <w:rsid w:val="003B0BB8"/>
    <w:rsid w:val="003B0BD4"/>
    <w:rsid w:val="003B0E37"/>
    <w:rsid w:val="003B0EAB"/>
    <w:rsid w:val="003B0F67"/>
    <w:rsid w:val="003B10AE"/>
    <w:rsid w:val="003B110B"/>
    <w:rsid w:val="003B1234"/>
    <w:rsid w:val="003B1350"/>
    <w:rsid w:val="003B135F"/>
    <w:rsid w:val="003B1407"/>
    <w:rsid w:val="003B14D1"/>
    <w:rsid w:val="003B1521"/>
    <w:rsid w:val="003B1883"/>
    <w:rsid w:val="003B1A9D"/>
    <w:rsid w:val="003B1C87"/>
    <w:rsid w:val="003B1D52"/>
    <w:rsid w:val="003B1F82"/>
    <w:rsid w:val="003B209D"/>
    <w:rsid w:val="003B20E4"/>
    <w:rsid w:val="003B214E"/>
    <w:rsid w:val="003B2261"/>
    <w:rsid w:val="003B22EC"/>
    <w:rsid w:val="003B26E1"/>
    <w:rsid w:val="003B276B"/>
    <w:rsid w:val="003B2800"/>
    <w:rsid w:val="003B28ED"/>
    <w:rsid w:val="003B2939"/>
    <w:rsid w:val="003B2D29"/>
    <w:rsid w:val="003B2F6E"/>
    <w:rsid w:val="003B2F83"/>
    <w:rsid w:val="003B3004"/>
    <w:rsid w:val="003B3058"/>
    <w:rsid w:val="003B305B"/>
    <w:rsid w:val="003B3222"/>
    <w:rsid w:val="003B3414"/>
    <w:rsid w:val="003B36B7"/>
    <w:rsid w:val="003B3A02"/>
    <w:rsid w:val="003B3B03"/>
    <w:rsid w:val="003B3B4E"/>
    <w:rsid w:val="003B3BD9"/>
    <w:rsid w:val="003B3BE3"/>
    <w:rsid w:val="003B3C21"/>
    <w:rsid w:val="003B3C9B"/>
    <w:rsid w:val="003B3EC4"/>
    <w:rsid w:val="003B3EE3"/>
    <w:rsid w:val="003B4086"/>
    <w:rsid w:val="003B43DE"/>
    <w:rsid w:val="003B43F9"/>
    <w:rsid w:val="003B451D"/>
    <w:rsid w:val="003B453D"/>
    <w:rsid w:val="003B4569"/>
    <w:rsid w:val="003B4878"/>
    <w:rsid w:val="003B4A3B"/>
    <w:rsid w:val="003B4AC7"/>
    <w:rsid w:val="003B4AEC"/>
    <w:rsid w:val="003B4DE0"/>
    <w:rsid w:val="003B4EE1"/>
    <w:rsid w:val="003B514E"/>
    <w:rsid w:val="003B51B3"/>
    <w:rsid w:val="003B51FB"/>
    <w:rsid w:val="003B5346"/>
    <w:rsid w:val="003B54C7"/>
    <w:rsid w:val="003B5578"/>
    <w:rsid w:val="003B5720"/>
    <w:rsid w:val="003B5734"/>
    <w:rsid w:val="003B57A6"/>
    <w:rsid w:val="003B5877"/>
    <w:rsid w:val="003B58A6"/>
    <w:rsid w:val="003B5C55"/>
    <w:rsid w:val="003B5DE6"/>
    <w:rsid w:val="003B5ED8"/>
    <w:rsid w:val="003B60DF"/>
    <w:rsid w:val="003B629D"/>
    <w:rsid w:val="003B6348"/>
    <w:rsid w:val="003B63D9"/>
    <w:rsid w:val="003B648F"/>
    <w:rsid w:val="003B64C5"/>
    <w:rsid w:val="003B67BB"/>
    <w:rsid w:val="003B68A5"/>
    <w:rsid w:val="003B68F2"/>
    <w:rsid w:val="003B695A"/>
    <w:rsid w:val="003B69DD"/>
    <w:rsid w:val="003B69F8"/>
    <w:rsid w:val="003B6A2B"/>
    <w:rsid w:val="003B6A3E"/>
    <w:rsid w:val="003B6A75"/>
    <w:rsid w:val="003B6B23"/>
    <w:rsid w:val="003B6C25"/>
    <w:rsid w:val="003B6C2E"/>
    <w:rsid w:val="003B6EEA"/>
    <w:rsid w:val="003B6F29"/>
    <w:rsid w:val="003B6F46"/>
    <w:rsid w:val="003B6F50"/>
    <w:rsid w:val="003B7069"/>
    <w:rsid w:val="003B7088"/>
    <w:rsid w:val="003B7132"/>
    <w:rsid w:val="003B715B"/>
    <w:rsid w:val="003B71BD"/>
    <w:rsid w:val="003B723F"/>
    <w:rsid w:val="003B740E"/>
    <w:rsid w:val="003B7439"/>
    <w:rsid w:val="003B75B0"/>
    <w:rsid w:val="003B7677"/>
    <w:rsid w:val="003B76FB"/>
    <w:rsid w:val="003B7750"/>
    <w:rsid w:val="003B776A"/>
    <w:rsid w:val="003B7816"/>
    <w:rsid w:val="003B7A6A"/>
    <w:rsid w:val="003B7A99"/>
    <w:rsid w:val="003B7C4F"/>
    <w:rsid w:val="003B7EC1"/>
    <w:rsid w:val="003B7FD4"/>
    <w:rsid w:val="003B7FD9"/>
    <w:rsid w:val="003B7FEC"/>
    <w:rsid w:val="003C020C"/>
    <w:rsid w:val="003C07A9"/>
    <w:rsid w:val="003C07D7"/>
    <w:rsid w:val="003C0834"/>
    <w:rsid w:val="003C08AF"/>
    <w:rsid w:val="003C09E9"/>
    <w:rsid w:val="003C0AFB"/>
    <w:rsid w:val="003C0BF6"/>
    <w:rsid w:val="003C0C71"/>
    <w:rsid w:val="003C0F06"/>
    <w:rsid w:val="003C0FF5"/>
    <w:rsid w:val="003C10EF"/>
    <w:rsid w:val="003C1137"/>
    <w:rsid w:val="003C113B"/>
    <w:rsid w:val="003C114F"/>
    <w:rsid w:val="003C1150"/>
    <w:rsid w:val="003C138C"/>
    <w:rsid w:val="003C1501"/>
    <w:rsid w:val="003C15B6"/>
    <w:rsid w:val="003C160E"/>
    <w:rsid w:val="003C1715"/>
    <w:rsid w:val="003C174A"/>
    <w:rsid w:val="003C1826"/>
    <w:rsid w:val="003C1966"/>
    <w:rsid w:val="003C1A94"/>
    <w:rsid w:val="003C1AB6"/>
    <w:rsid w:val="003C1AF1"/>
    <w:rsid w:val="003C1B5C"/>
    <w:rsid w:val="003C1D93"/>
    <w:rsid w:val="003C1F6F"/>
    <w:rsid w:val="003C1FCE"/>
    <w:rsid w:val="003C24DB"/>
    <w:rsid w:val="003C251D"/>
    <w:rsid w:val="003C25E6"/>
    <w:rsid w:val="003C2650"/>
    <w:rsid w:val="003C26B6"/>
    <w:rsid w:val="003C27CE"/>
    <w:rsid w:val="003C28DF"/>
    <w:rsid w:val="003C28E5"/>
    <w:rsid w:val="003C28FA"/>
    <w:rsid w:val="003C2935"/>
    <w:rsid w:val="003C2B61"/>
    <w:rsid w:val="003C2B9C"/>
    <w:rsid w:val="003C2BF0"/>
    <w:rsid w:val="003C2D36"/>
    <w:rsid w:val="003C2FC9"/>
    <w:rsid w:val="003C30C1"/>
    <w:rsid w:val="003C335B"/>
    <w:rsid w:val="003C33DD"/>
    <w:rsid w:val="003C35C0"/>
    <w:rsid w:val="003C35F1"/>
    <w:rsid w:val="003C364C"/>
    <w:rsid w:val="003C367D"/>
    <w:rsid w:val="003C377B"/>
    <w:rsid w:val="003C38E2"/>
    <w:rsid w:val="003C39A7"/>
    <w:rsid w:val="003C39C2"/>
    <w:rsid w:val="003C3A91"/>
    <w:rsid w:val="003C3AF8"/>
    <w:rsid w:val="003C3B9E"/>
    <w:rsid w:val="003C3EC9"/>
    <w:rsid w:val="003C3EF5"/>
    <w:rsid w:val="003C3F72"/>
    <w:rsid w:val="003C4065"/>
    <w:rsid w:val="003C4446"/>
    <w:rsid w:val="003C4507"/>
    <w:rsid w:val="003C451B"/>
    <w:rsid w:val="003C45AB"/>
    <w:rsid w:val="003C45C3"/>
    <w:rsid w:val="003C463B"/>
    <w:rsid w:val="003C4731"/>
    <w:rsid w:val="003C4921"/>
    <w:rsid w:val="003C4948"/>
    <w:rsid w:val="003C4A77"/>
    <w:rsid w:val="003C4A98"/>
    <w:rsid w:val="003C4AAA"/>
    <w:rsid w:val="003C4BC3"/>
    <w:rsid w:val="003C4DF8"/>
    <w:rsid w:val="003C4E65"/>
    <w:rsid w:val="003C50AB"/>
    <w:rsid w:val="003C5177"/>
    <w:rsid w:val="003C52DD"/>
    <w:rsid w:val="003C535F"/>
    <w:rsid w:val="003C56E5"/>
    <w:rsid w:val="003C5716"/>
    <w:rsid w:val="003C572B"/>
    <w:rsid w:val="003C576C"/>
    <w:rsid w:val="003C5857"/>
    <w:rsid w:val="003C59E2"/>
    <w:rsid w:val="003C5A35"/>
    <w:rsid w:val="003C5AAC"/>
    <w:rsid w:val="003C5CBB"/>
    <w:rsid w:val="003C5CFD"/>
    <w:rsid w:val="003C5E6B"/>
    <w:rsid w:val="003C5EAD"/>
    <w:rsid w:val="003C60DD"/>
    <w:rsid w:val="003C6205"/>
    <w:rsid w:val="003C633C"/>
    <w:rsid w:val="003C63E2"/>
    <w:rsid w:val="003C63F0"/>
    <w:rsid w:val="003C63F4"/>
    <w:rsid w:val="003C65C6"/>
    <w:rsid w:val="003C65DD"/>
    <w:rsid w:val="003C6677"/>
    <w:rsid w:val="003C6773"/>
    <w:rsid w:val="003C67F7"/>
    <w:rsid w:val="003C6ADD"/>
    <w:rsid w:val="003C6B3C"/>
    <w:rsid w:val="003C6C10"/>
    <w:rsid w:val="003C6C4B"/>
    <w:rsid w:val="003C6D36"/>
    <w:rsid w:val="003C6D7B"/>
    <w:rsid w:val="003C6E2A"/>
    <w:rsid w:val="003C6E99"/>
    <w:rsid w:val="003C6EC3"/>
    <w:rsid w:val="003C6FC7"/>
    <w:rsid w:val="003C71B2"/>
    <w:rsid w:val="003C727C"/>
    <w:rsid w:val="003C73BF"/>
    <w:rsid w:val="003C73C9"/>
    <w:rsid w:val="003C75C2"/>
    <w:rsid w:val="003C7C38"/>
    <w:rsid w:val="003C7C47"/>
    <w:rsid w:val="003C7E60"/>
    <w:rsid w:val="003C7E76"/>
    <w:rsid w:val="003C7E89"/>
    <w:rsid w:val="003C7F13"/>
    <w:rsid w:val="003C7FDB"/>
    <w:rsid w:val="003D0057"/>
    <w:rsid w:val="003D0200"/>
    <w:rsid w:val="003D04FA"/>
    <w:rsid w:val="003D05DD"/>
    <w:rsid w:val="003D0690"/>
    <w:rsid w:val="003D0A16"/>
    <w:rsid w:val="003D0ACB"/>
    <w:rsid w:val="003D0CA1"/>
    <w:rsid w:val="003D11C6"/>
    <w:rsid w:val="003D121C"/>
    <w:rsid w:val="003D128F"/>
    <w:rsid w:val="003D12E2"/>
    <w:rsid w:val="003D1305"/>
    <w:rsid w:val="003D1539"/>
    <w:rsid w:val="003D18BD"/>
    <w:rsid w:val="003D1A21"/>
    <w:rsid w:val="003D1A5A"/>
    <w:rsid w:val="003D1AC5"/>
    <w:rsid w:val="003D1B82"/>
    <w:rsid w:val="003D1DFB"/>
    <w:rsid w:val="003D1E1D"/>
    <w:rsid w:val="003D1EEF"/>
    <w:rsid w:val="003D207B"/>
    <w:rsid w:val="003D2272"/>
    <w:rsid w:val="003D2297"/>
    <w:rsid w:val="003D229C"/>
    <w:rsid w:val="003D22BE"/>
    <w:rsid w:val="003D2357"/>
    <w:rsid w:val="003D239B"/>
    <w:rsid w:val="003D2418"/>
    <w:rsid w:val="003D248A"/>
    <w:rsid w:val="003D24E3"/>
    <w:rsid w:val="003D2609"/>
    <w:rsid w:val="003D261D"/>
    <w:rsid w:val="003D26E8"/>
    <w:rsid w:val="003D2AA4"/>
    <w:rsid w:val="003D2B31"/>
    <w:rsid w:val="003D2B96"/>
    <w:rsid w:val="003D2C46"/>
    <w:rsid w:val="003D2EB1"/>
    <w:rsid w:val="003D2F42"/>
    <w:rsid w:val="003D2F8B"/>
    <w:rsid w:val="003D343E"/>
    <w:rsid w:val="003D34AA"/>
    <w:rsid w:val="003D36CE"/>
    <w:rsid w:val="003D370E"/>
    <w:rsid w:val="003D38DF"/>
    <w:rsid w:val="003D396C"/>
    <w:rsid w:val="003D3A62"/>
    <w:rsid w:val="003D3ACB"/>
    <w:rsid w:val="003D3FBD"/>
    <w:rsid w:val="003D41CC"/>
    <w:rsid w:val="003D41F7"/>
    <w:rsid w:val="003D4210"/>
    <w:rsid w:val="003D42D2"/>
    <w:rsid w:val="003D435A"/>
    <w:rsid w:val="003D436B"/>
    <w:rsid w:val="003D46B6"/>
    <w:rsid w:val="003D4727"/>
    <w:rsid w:val="003D48BD"/>
    <w:rsid w:val="003D4A53"/>
    <w:rsid w:val="003D4C38"/>
    <w:rsid w:val="003D4DB8"/>
    <w:rsid w:val="003D4E07"/>
    <w:rsid w:val="003D4E5C"/>
    <w:rsid w:val="003D4EC3"/>
    <w:rsid w:val="003D4ED3"/>
    <w:rsid w:val="003D4F2C"/>
    <w:rsid w:val="003D5059"/>
    <w:rsid w:val="003D508A"/>
    <w:rsid w:val="003D5348"/>
    <w:rsid w:val="003D542B"/>
    <w:rsid w:val="003D55C3"/>
    <w:rsid w:val="003D563C"/>
    <w:rsid w:val="003D56BF"/>
    <w:rsid w:val="003D586F"/>
    <w:rsid w:val="003D5930"/>
    <w:rsid w:val="003D59A2"/>
    <w:rsid w:val="003D5B39"/>
    <w:rsid w:val="003D5CC5"/>
    <w:rsid w:val="003D62E6"/>
    <w:rsid w:val="003D6593"/>
    <w:rsid w:val="003D6897"/>
    <w:rsid w:val="003D6A24"/>
    <w:rsid w:val="003D6B37"/>
    <w:rsid w:val="003D6C54"/>
    <w:rsid w:val="003D6C7C"/>
    <w:rsid w:val="003D6DA2"/>
    <w:rsid w:val="003D6E5C"/>
    <w:rsid w:val="003D6E60"/>
    <w:rsid w:val="003D6F81"/>
    <w:rsid w:val="003D7077"/>
    <w:rsid w:val="003D70CC"/>
    <w:rsid w:val="003D720D"/>
    <w:rsid w:val="003D7287"/>
    <w:rsid w:val="003D72D2"/>
    <w:rsid w:val="003D72ED"/>
    <w:rsid w:val="003D7459"/>
    <w:rsid w:val="003D7466"/>
    <w:rsid w:val="003D75BF"/>
    <w:rsid w:val="003D7610"/>
    <w:rsid w:val="003D7A31"/>
    <w:rsid w:val="003D7B01"/>
    <w:rsid w:val="003D7BFB"/>
    <w:rsid w:val="003D7C13"/>
    <w:rsid w:val="003D7C3B"/>
    <w:rsid w:val="003D7C70"/>
    <w:rsid w:val="003D7E40"/>
    <w:rsid w:val="003E00FC"/>
    <w:rsid w:val="003E0197"/>
    <w:rsid w:val="003E020F"/>
    <w:rsid w:val="003E0344"/>
    <w:rsid w:val="003E0361"/>
    <w:rsid w:val="003E0648"/>
    <w:rsid w:val="003E0705"/>
    <w:rsid w:val="003E0720"/>
    <w:rsid w:val="003E07CD"/>
    <w:rsid w:val="003E0855"/>
    <w:rsid w:val="003E09C6"/>
    <w:rsid w:val="003E0C22"/>
    <w:rsid w:val="003E0C4F"/>
    <w:rsid w:val="003E0E36"/>
    <w:rsid w:val="003E0E8D"/>
    <w:rsid w:val="003E1181"/>
    <w:rsid w:val="003E1358"/>
    <w:rsid w:val="003E143F"/>
    <w:rsid w:val="003E1601"/>
    <w:rsid w:val="003E16A9"/>
    <w:rsid w:val="003E18BE"/>
    <w:rsid w:val="003E18D6"/>
    <w:rsid w:val="003E18FD"/>
    <w:rsid w:val="003E1932"/>
    <w:rsid w:val="003E1955"/>
    <w:rsid w:val="003E1A1D"/>
    <w:rsid w:val="003E1A96"/>
    <w:rsid w:val="003E1B0D"/>
    <w:rsid w:val="003E1EF6"/>
    <w:rsid w:val="003E209F"/>
    <w:rsid w:val="003E20AA"/>
    <w:rsid w:val="003E23F4"/>
    <w:rsid w:val="003E2403"/>
    <w:rsid w:val="003E255A"/>
    <w:rsid w:val="003E257A"/>
    <w:rsid w:val="003E271A"/>
    <w:rsid w:val="003E2808"/>
    <w:rsid w:val="003E2B3F"/>
    <w:rsid w:val="003E2BA5"/>
    <w:rsid w:val="003E2C4E"/>
    <w:rsid w:val="003E2D05"/>
    <w:rsid w:val="003E2D3A"/>
    <w:rsid w:val="003E2D93"/>
    <w:rsid w:val="003E2E4C"/>
    <w:rsid w:val="003E2FA6"/>
    <w:rsid w:val="003E306E"/>
    <w:rsid w:val="003E323B"/>
    <w:rsid w:val="003E32B6"/>
    <w:rsid w:val="003E32E8"/>
    <w:rsid w:val="003E32E9"/>
    <w:rsid w:val="003E3393"/>
    <w:rsid w:val="003E339F"/>
    <w:rsid w:val="003E3781"/>
    <w:rsid w:val="003E37F5"/>
    <w:rsid w:val="003E3844"/>
    <w:rsid w:val="003E3879"/>
    <w:rsid w:val="003E38DB"/>
    <w:rsid w:val="003E3924"/>
    <w:rsid w:val="003E3998"/>
    <w:rsid w:val="003E3A5D"/>
    <w:rsid w:val="003E3CD8"/>
    <w:rsid w:val="003E3EBF"/>
    <w:rsid w:val="003E3F93"/>
    <w:rsid w:val="003E40DE"/>
    <w:rsid w:val="003E41F7"/>
    <w:rsid w:val="003E42FE"/>
    <w:rsid w:val="003E43DE"/>
    <w:rsid w:val="003E4689"/>
    <w:rsid w:val="003E468D"/>
    <w:rsid w:val="003E4799"/>
    <w:rsid w:val="003E4845"/>
    <w:rsid w:val="003E49C7"/>
    <w:rsid w:val="003E4A5A"/>
    <w:rsid w:val="003E4B7E"/>
    <w:rsid w:val="003E4B8E"/>
    <w:rsid w:val="003E4D60"/>
    <w:rsid w:val="003E4DC1"/>
    <w:rsid w:val="003E4E64"/>
    <w:rsid w:val="003E4FB6"/>
    <w:rsid w:val="003E4FCE"/>
    <w:rsid w:val="003E53CA"/>
    <w:rsid w:val="003E5400"/>
    <w:rsid w:val="003E540C"/>
    <w:rsid w:val="003E54E3"/>
    <w:rsid w:val="003E55C8"/>
    <w:rsid w:val="003E56A9"/>
    <w:rsid w:val="003E56B7"/>
    <w:rsid w:val="003E57E4"/>
    <w:rsid w:val="003E57EF"/>
    <w:rsid w:val="003E584B"/>
    <w:rsid w:val="003E5B1B"/>
    <w:rsid w:val="003E5BB1"/>
    <w:rsid w:val="003E5EC4"/>
    <w:rsid w:val="003E5F3B"/>
    <w:rsid w:val="003E5F96"/>
    <w:rsid w:val="003E61CE"/>
    <w:rsid w:val="003E62A0"/>
    <w:rsid w:val="003E6413"/>
    <w:rsid w:val="003E644A"/>
    <w:rsid w:val="003E646F"/>
    <w:rsid w:val="003E6963"/>
    <w:rsid w:val="003E69D7"/>
    <w:rsid w:val="003E6ABC"/>
    <w:rsid w:val="003E6DB0"/>
    <w:rsid w:val="003E6E06"/>
    <w:rsid w:val="003E6E25"/>
    <w:rsid w:val="003E6F7D"/>
    <w:rsid w:val="003E6F84"/>
    <w:rsid w:val="003E7015"/>
    <w:rsid w:val="003E71A6"/>
    <w:rsid w:val="003E768B"/>
    <w:rsid w:val="003E7A52"/>
    <w:rsid w:val="003E7A68"/>
    <w:rsid w:val="003E7B1B"/>
    <w:rsid w:val="003E7C50"/>
    <w:rsid w:val="003E7CFD"/>
    <w:rsid w:val="003E7D55"/>
    <w:rsid w:val="003E7D67"/>
    <w:rsid w:val="003E7E1A"/>
    <w:rsid w:val="003E7E61"/>
    <w:rsid w:val="003E7EDE"/>
    <w:rsid w:val="003E7F6E"/>
    <w:rsid w:val="003F00A1"/>
    <w:rsid w:val="003F01B3"/>
    <w:rsid w:val="003F0361"/>
    <w:rsid w:val="003F036A"/>
    <w:rsid w:val="003F073F"/>
    <w:rsid w:val="003F078E"/>
    <w:rsid w:val="003F09D3"/>
    <w:rsid w:val="003F0A04"/>
    <w:rsid w:val="003F0A0E"/>
    <w:rsid w:val="003F0AB2"/>
    <w:rsid w:val="003F0B19"/>
    <w:rsid w:val="003F0E29"/>
    <w:rsid w:val="003F0EB0"/>
    <w:rsid w:val="003F0FC4"/>
    <w:rsid w:val="003F101E"/>
    <w:rsid w:val="003F1022"/>
    <w:rsid w:val="003F13D7"/>
    <w:rsid w:val="003F13E5"/>
    <w:rsid w:val="003F1590"/>
    <w:rsid w:val="003F159A"/>
    <w:rsid w:val="003F15E9"/>
    <w:rsid w:val="003F174F"/>
    <w:rsid w:val="003F17A4"/>
    <w:rsid w:val="003F1950"/>
    <w:rsid w:val="003F1CFD"/>
    <w:rsid w:val="003F1D4C"/>
    <w:rsid w:val="003F1DA7"/>
    <w:rsid w:val="003F1E9E"/>
    <w:rsid w:val="003F1FB0"/>
    <w:rsid w:val="003F2042"/>
    <w:rsid w:val="003F2089"/>
    <w:rsid w:val="003F2305"/>
    <w:rsid w:val="003F231D"/>
    <w:rsid w:val="003F2328"/>
    <w:rsid w:val="003F238E"/>
    <w:rsid w:val="003F2573"/>
    <w:rsid w:val="003F266F"/>
    <w:rsid w:val="003F26D2"/>
    <w:rsid w:val="003F2780"/>
    <w:rsid w:val="003F28E9"/>
    <w:rsid w:val="003F299D"/>
    <w:rsid w:val="003F2CA4"/>
    <w:rsid w:val="003F2CA5"/>
    <w:rsid w:val="003F2DA1"/>
    <w:rsid w:val="003F2DB2"/>
    <w:rsid w:val="003F2E31"/>
    <w:rsid w:val="003F2F19"/>
    <w:rsid w:val="003F3116"/>
    <w:rsid w:val="003F32FC"/>
    <w:rsid w:val="003F3382"/>
    <w:rsid w:val="003F3397"/>
    <w:rsid w:val="003F34EC"/>
    <w:rsid w:val="003F35FD"/>
    <w:rsid w:val="003F363C"/>
    <w:rsid w:val="003F365C"/>
    <w:rsid w:val="003F3847"/>
    <w:rsid w:val="003F38FA"/>
    <w:rsid w:val="003F3973"/>
    <w:rsid w:val="003F3AED"/>
    <w:rsid w:val="003F3C05"/>
    <w:rsid w:val="003F3C3E"/>
    <w:rsid w:val="003F3CD7"/>
    <w:rsid w:val="003F3EB2"/>
    <w:rsid w:val="003F3FED"/>
    <w:rsid w:val="003F4009"/>
    <w:rsid w:val="003F40B5"/>
    <w:rsid w:val="003F41C5"/>
    <w:rsid w:val="003F41CB"/>
    <w:rsid w:val="003F41FA"/>
    <w:rsid w:val="003F4227"/>
    <w:rsid w:val="003F429F"/>
    <w:rsid w:val="003F44D4"/>
    <w:rsid w:val="003F454E"/>
    <w:rsid w:val="003F45EF"/>
    <w:rsid w:val="003F464E"/>
    <w:rsid w:val="003F4651"/>
    <w:rsid w:val="003F4785"/>
    <w:rsid w:val="003F4AA9"/>
    <w:rsid w:val="003F4AD7"/>
    <w:rsid w:val="003F4E4D"/>
    <w:rsid w:val="003F5055"/>
    <w:rsid w:val="003F5113"/>
    <w:rsid w:val="003F525E"/>
    <w:rsid w:val="003F5285"/>
    <w:rsid w:val="003F534E"/>
    <w:rsid w:val="003F5407"/>
    <w:rsid w:val="003F5519"/>
    <w:rsid w:val="003F5527"/>
    <w:rsid w:val="003F59B8"/>
    <w:rsid w:val="003F5AB2"/>
    <w:rsid w:val="003F5ED5"/>
    <w:rsid w:val="003F5EFD"/>
    <w:rsid w:val="003F5FB4"/>
    <w:rsid w:val="003F6186"/>
    <w:rsid w:val="003F6220"/>
    <w:rsid w:val="003F62B7"/>
    <w:rsid w:val="003F6338"/>
    <w:rsid w:val="003F637B"/>
    <w:rsid w:val="003F63BB"/>
    <w:rsid w:val="003F63DB"/>
    <w:rsid w:val="003F64AD"/>
    <w:rsid w:val="003F6506"/>
    <w:rsid w:val="003F6741"/>
    <w:rsid w:val="003F67EF"/>
    <w:rsid w:val="003F687C"/>
    <w:rsid w:val="003F68A8"/>
    <w:rsid w:val="003F694E"/>
    <w:rsid w:val="003F6980"/>
    <w:rsid w:val="003F6A35"/>
    <w:rsid w:val="003F6B80"/>
    <w:rsid w:val="003F6CC2"/>
    <w:rsid w:val="003F6D11"/>
    <w:rsid w:val="003F703F"/>
    <w:rsid w:val="003F743E"/>
    <w:rsid w:val="003F7533"/>
    <w:rsid w:val="003F755F"/>
    <w:rsid w:val="003F765C"/>
    <w:rsid w:val="003F7709"/>
    <w:rsid w:val="003F7DB9"/>
    <w:rsid w:val="003F7FAC"/>
    <w:rsid w:val="003F7FB1"/>
    <w:rsid w:val="003F7FD0"/>
    <w:rsid w:val="00400003"/>
    <w:rsid w:val="00400043"/>
    <w:rsid w:val="00400272"/>
    <w:rsid w:val="00400311"/>
    <w:rsid w:val="004003B4"/>
    <w:rsid w:val="004003BA"/>
    <w:rsid w:val="0040067F"/>
    <w:rsid w:val="00400714"/>
    <w:rsid w:val="00400782"/>
    <w:rsid w:val="00400789"/>
    <w:rsid w:val="004007E1"/>
    <w:rsid w:val="00400884"/>
    <w:rsid w:val="00400995"/>
    <w:rsid w:val="00400BD5"/>
    <w:rsid w:val="00400C56"/>
    <w:rsid w:val="00400D09"/>
    <w:rsid w:val="00400F06"/>
    <w:rsid w:val="00401000"/>
    <w:rsid w:val="0040121A"/>
    <w:rsid w:val="0040129A"/>
    <w:rsid w:val="004013EB"/>
    <w:rsid w:val="00401893"/>
    <w:rsid w:val="004019B4"/>
    <w:rsid w:val="00401B7C"/>
    <w:rsid w:val="00401CF4"/>
    <w:rsid w:val="00401D27"/>
    <w:rsid w:val="00401E16"/>
    <w:rsid w:val="00401F68"/>
    <w:rsid w:val="004021AF"/>
    <w:rsid w:val="004022C5"/>
    <w:rsid w:val="0040245C"/>
    <w:rsid w:val="00402570"/>
    <w:rsid w:val="004025DE"/>
    <w:rsid w:val="00402652"/>
    <w:rsid w:val="00402660"/>
    <w:rsid w:val="0040279D"/>
    <w:rsid w:val="004027F4"/>
    <w:rsid w:val="00402827"/>
    <w:rsid w:val="00402880"/>
    <w:rsid w:val="0040291E"/>
    <w:rsid w:val="0040292F"/>
    <w:rsid w:val="00402B12"/>
    <w:rsid w:val="00402B1F"/>
    <w:rsid w:val="00402B6C"/>
    <w:rsid w:val="00402C3E"/>
    <w:rsid w:val="00402CDC"/>
    <w:rsid w:val="00402D2E"/>
    <w:rsid w:val="00402D61"/>
    <w:rsid w:val="00402F4A"/>
    <w:rsid w:val="00402F74"/>
    <w:rsid w:val="004030A2"/>
    <w:rsid w:val="004030B5"/>
    <w:rsid w:val="00403148"/>
    <w:rsid w:val="00403224"/>
    <w:rsid w:val="004032D9"/>
    <w:rsid w:val="0040334B"/>
    <w:rsid w:val="00403428"/>
    <w:rsid w:val="00403459"/>
    <w:rsid w:val="004034D3"/>
    <w:rsid w:val="004036BA"/>
    <w:rsid w:val="00403748"/>
    <w:rsid w:val="0040379F"/>
    <w:rsid w:val="00403AF8"/>
    <w:rsid w:val="00403BCF"/>
    <w:rsid w:val="00403FD1"/>
    <w:rsid w:val="00404004"/>
    <w:rsid w:val="004043E6"/>
    <w:rsid w:val="004044A0"/>
    <w:rsid w:val="004044CB"/>
    <w:rsid w:val="004044D4"/>
    <w:rsid w:val="004045C7"/>
    <w:rsid w:val="00404634"/>
    <w:rsid w:val="004046E9"/>
    <w:rsid w:val="00404A9D"/>
    <w:rsid w:val="00404ACA"/>
    <w:rsid w:val="00404AFC"/>
    <w:rsid w:val="00404B26"/>
    <w:rsid w:val="00404BD6"/>
    <w:rsid w:val="00404CD9"/>
    <w:rsid w:val="00404DA0"/>
    <w:rsid w:val="00404E75"/>
    <w:rsid w:val="00404EF0"/>
    <w:rsid w:val="00404EFB"/>
    <w:rsid w:val="00405015"/>
    <w:rsid w:val="004050B4"/>
    <w:rsid w:val="00405159"/>
    <w:rsid w:val="004052C2"/>
    <w:rsid w:val="00405313"/>
    <w:rsid w:val="00405340"/>
    <w:rsid w:val="0040560A"/>
    <w:rsid w:val="004059C6"/>
    <w:rsid w:val="00405A22"/>
    <w:rsid w:val="00405A27"/>
    <w:rsid w:val="00405B16"/>
    <w:rsid w:val="00405B89"/>
    <w:rsid w:val="00405C08"/>
    <w:rsid w:val="00405DD1"/>
    <w:rsid w:val="00405EAE"/>
    <w:rsid w:val="00405F81"/>
    <w:rsid w:val="0040605F"/>
    <w:rsid w:val="004060BB"/>
    <w:rsid w:val="0040611F"/>
    <w:rsid w:val="00406236"/>
    <w:rsid w:val="004063DE"/>
    <w:rsid w:val="00406443"/>
    <w:rsid w:val="004066F9"/>
    <w:rsid w:val="00406870"/>
    <w:rsid w:val="00406877"/>
    <w:rsid w:val="00406968"/>
    <w:rsid w:val="0040697B"/>
    <w:rsid w:val="004069E8"/>
    <w:rsid w:val="00406A26"/>
    <w:rsid w:val="00406AF2"/>
    <w:rsid w:val="00406B29"/>
    <w:rsid w:val="00406C7F"/>
    <w:rsid w:val="00406E42"/>
    <w:rsid w:val="00406FC4"/>
    <w:rsid w:val="00406FCD"/>
    <w:rsid w:val="004070AD"/>
    <w:rsid w:val="00407449"/>
    <w:rsid w:val="004075B9"/>
    <w:rsid w:val="0040769D"/>
    <w:rsid w:val="00407805"/>
    <w:rsid w:val="00407834"/>
    <w:rsid w:val="00407A77"/>
    <w:rsid w:val="00407F80"/>
    <w:rsid w:val="004100CD"/>
    <w:rsid w:val="0041016B"/>
    <w:rsid w:val="0041030D"/>
    <w:rsid w:val="00410632"/>
    <w:rsid w:val="00410658"/>
    <w:rsid w:val="004107A5"/>
    <w:rsid w:val="0041084A"/>
    <w:rsid w:val="00410B61"/>
    <w:rsid w:val="00410B8B"/>
    <w:rsid w:val="00410C6A"/>
    <w:rsid w:val="00410CA0"/>
    <w:rsid w:val="00410CFD"/>
    <w:rsid w:val="00410D41"/>
    <w:rsid w:val="00410EA4"/>
    <w:rsid w:val="00411097"/>
    <w:rsid w:val="004110D3"/>
    <w:rsid w:val="0041116B"/>
    <w:rsid w:val="00411187"/>
    <w:rsid w:val="004111A4"/>
    <w:rsid w:val="00411238"/>
    <w:rsid w:val="0041129B"/>
    <w:rsid w:val="004112B0"/>
    <w:rsid w:val="0041179A"/>
    <w:rsid w:val="00411996"/>
    <w:rsid w:val="00411AD8"/>
    <w:rsid w:val="00411B76"/>
    <w:rsid w:val="00411E0C"/>
    <w:rsid w:val="00411E19"/>
    <w:rsid w:val="00411E33"/>
    <w:rsid w:val="004120BB"/>
    <w:rsid w:val="004122B1"/>
    <w:rsid w:val="004122F7"/>
    <w:rsid w:val="004125B0"/>
    <w:rsid w:val="00412682"/>
    <w:rsid w:val="004127A1"/>
    <w:rsid w:val="004128E7"/>
    <w:rsid w:val="00412976"/>
    <w:rsid w:val="004129FD"/>
    <w:rsid w:val="00412A35"/>
    <w:rsid w:val="00412B62"/>
    <w:rsid w:val="00412D54"/>
    <w:rsid w:val="00412D65"/>
    <w:rsid w:val="00412E92"/>
    <w:rsid w:val="00412F25"/>
    <w:rsid w:val="00412FB1"/>
    <w:rsid w:val="004131C3"/>
    <w:rsid w:val="0041321E"/>
    <w:rsid w:val="0041338C"/>
    <w:rsid w:val="004133BB"/>
    <w:rsid w:val="00413476"/>
    <w:rsid w:val="004134D0"/>
    <w:rsid w:val="004135E0"/>
    <w:rsid w:val="004135F9"/>
    <w:rsid w:val="004136C3"/>
    <w:rsid w:val="00413A70"/>
    <w:rsid w:val="00413B3A"/>
    <w:rsid w:val="00413B66"/>
    <w:rsid w:val="00413B92"/>
    <w:rsid w:val="00413BBB"/>
    <w:rsid w:val="00413E73"/>
    <w:rsid w:val="00413EA5"/>
    <w:rsid w:val="00413FAE"/>
    <w:rsid w:val="00413FD2"/>
    <w:rsid w:val="00414071"/>
    <w:rsid w:val="004141DC"/>
    <w:rsid w:val="00414369"/>
    <w:rsid w:val="00414489"/>
    <w:rsid w:val="00414495"/>
    <w:rsid w:val="0041449E"/>
    <w:rsid w:val="004144D5"/>
    <w:rsid w:val="00414530"/>
    <w:rsid w:val="004145BD"/>
    <w:rsid w:val="004145D4"/>
    <w:rsid w:val="004145D9"/>
    <w:rsid w:val="0041464E"/>
    <w:rsid w:val="004148BD"/>
    <w:rsid w:val="00414914"/>
    <w:rsid w:val="004149DB"/>
    <w:rsid w:val="00414A3F"/>
    <w:rsid w:val="00414E45"/>
    <w:rsid w:val="00414FFC"/>
    <w:rsid w:val="004150BA"/>
    <w:rsid w:val="0041535C"/>
    <w:rsid w:val="0041539C"/>
    <w:rsid w:val="00415563"/>
    <w:rsid w:val="00415590"/>
    <w:rsid w:val="0041559E"/>
    <w:rsid w:val="0041569D"/>
    <w:rsid w:val="00415740"/>
    <w:rsid w:val="004157A3"/>
    <w:rsid w:val="00415AED"/>
    <w:rsid w:val="00415AF3"/>
    <w:rsid w:val="00415C1D"/>
    <w:rsid w:val="00415D80"/>
    <w:rsid w:val="00415DA3"/>
    <w:rsid w:val="00415DF9"/>
    <w:rsid w:val="00415E46"/>
    <w:rsid w:val="00415E9B"/>
    <w:rsid w:val="00415F0E"/>
    <w:rsid w:val="00416039"/>
    <w:rsid w:val="004160F8"/>
    <w:rsid w:val="00416176"/>
    <w:rsid w:val="00416213"/>
    <w:rsid w:val="004163FE"/>
    <w:rsid w:val="0041677E"/>
    <w:rsid w:val="00416822"/>
    <w:rsid w:val="00416B10"/>
    <w:rsid w:val="00416BFE"/>
    <w:rsid w:val="00416CEF"/>
    <w:rsid w:val="00416D40"/>
    <w:rsid w:val="00416DFC"/>
    <w:rsid w:val="00417105"/>
    <w:rsid w:val="0041729E"/>
    <w:rsid w:val="004172B7"/>
    <w:rsid w:val="004172C7"/>
    <w:rsid w:val="0041730E"/>
    <w:rsid w:val="0041739A"/>
    <w:rsid w:val="004175D8"/>
    <w:rsid w:val="004177D0"/>
    <w:rsid w:val="004177E8"/>
    <w:rsid w:val="004179D4"/>
    <w:rsid w:val="00417BCD"/>
    <w:rsid w:val="00417DF5"/>
    <w:rsid w:val="0042030B"/>
    <w:rsid w:val="00420320"/>
    <w:rsid w:val="00420379"/>
    <w:rsid w:val="004203ED"/>
    <w:rsid w:val="00420425"/>
    <w:rsid w:val="004206B7"/>
    <w:rsid w:val="004206D9"/>
    <w:rsid w:val="00420748"/>
    <w:rsid w:val="0042089E"/>
    <w:rsid w:val="004208CB"/>
    <w:rsid w:val="0042099B"/>
    <w:rsid w:val="00420A1D"/>
    <w:rsid w:val="00420AE2"/>
    <w:rsid w:val="00420BCA"/>
    <w:rsid w:val="00420C1A"/>
    <w:rsid w:val="00420CD4"/>
    <w:rsid w:val="00420DB9"/>
    <w:rsid w:val="00420E37"/>
    <w:rsid w:val="00420FB8"/>
    <w:rsid w:val="00421064"/>
    <w:rsid w:val="00421332"/>
    <w:rsid w:val="004214B4"/>
    <w:rsid w:val="004214FD"/>
    <w:rsid w:val="00421597"/>
    <w:rsid w:val="004216E3"/>
    <w:rsid w:val="0042176E"/>
    <w:rsid w:val="00421858"/>
    <w:rsid w:val="004218A2"/>
    <w:rsid w:val="0042195D"/>
    <w:rsid w:val="00421C10"/>
    <w:rsid w:val="00421D94"/>
    <w:rsid w:val="00421DB8"/>
    <w:rsid w:val="00421F32"/>
    <w:rsid w:val="00421F44"/>
    <w:rsid w:val="00421FD9"/>
    <w:rsid w:val="00421FDF"/>
    <w:rsid w:val="004220B2"/>
    <w:rsid w:val="004222B5"/>
    <w:rsid w:val="0042237C"/>
    <w:rsid w:val="004223CF"/>
    <w:rsid w:val="004224F1"/>
    <w:rsid w:val="004225A7"/>
    <w:rsid w:val="004225EA"/>
    <w:rsid w:val="00422689"/>
    <w:rsid w:val="00422733"/>
    <w:rsid w:val="00422776"/>
    <w:rsid w:val="004227A6"/>
    <w:rsid w:val="00422800"/>
    <w:rsid w:val="00422848"/>
    <w:rsid w:val="004229E5"/>
    <w:rsid w:val="00422A0A"/>
    <w:rsid w:val="00422C8A"/>
    <w:rsid w:val="00422DD8"/>
    <w:rsid w:val="00422EA9"/>
    <w:rsid w:val="0042302B"/>
    <w:rsid w:val="004230CE"/>
    <w:rsid w:val="00423240"/>
    <w:rsid w:val="00423294"/>
    <w:rsid w:val="004232D6"/>
    <w:rsid w:val="0042369E"/>
    <w:rsid w:val="0042374B"/>
    <w:rsid w:val="004237C8"/>
    <w:rsid w:val="004237CD"/>
    <w:rsid w:val="0042398D"/>
    <w:rsid w:val="004239DF"/>
    <w:rsid w:val="00423B79"/>
    <w:rsid w:val="00423CC5"/>
    <w:rsid w:val="00423F54"/>
    <w:rsid w:val="00423FCF"/>
    <w:rsid w:val="00424154"/>
    <w:rsid w:val="0042424E"/>
    <w:rsid w:val="0042435C"/>
    <w:rsid w:val="00424530"/>
    <w:rsid w:val="0042461C"/>
    <w:rsid w:val="004248CF"/>
    <w:rsid w:val="00424994"/>
    <w:rsid w:val="00424A2C"/>
    <w:rsid w:val="00424BE3"/>
    <w:rsid w:val="00424C9A"/>
    <w:rsid w:val="00424D97"/>
    <w:rsid w:val="00424E1E"/>
    <w:rsid w:val="00424E45"/>
    <w:rsid w:val="00424EA2"/>
    <w:rsid w:val="00424F28"/>
    <w:rsid w:val="0042515D"/>
    <w:rsid w:val="00425390"/>
    <w:rsid w:val="004254BA"/>
    <w:rsid w:val="00425554"/>
    <w:rsid w:val="00425728"/>
    <w:rsid w:val="00425798"/>
    <w:rsid w:val="00425931"/>
    <w:rsid w:val="00425966"/>
    <w:rsid w:val="004259DE"/>
    <w:rsid w:val="00425B48"/>
    <w:rsid w:val="00425D04"/>
    <w:rsid w:val="00425DF4"/>
    <w:rsid w:val="00425E1A"/>
    <w:rsid w:val="00425EAE"/>
    <w:rsid w:val="00426007"/>
    <w:rsid w:val="0042603D"/>
    <w:rsid w:val="004261C1"/>
    <w:rsid w:val="004262CD"/>
    <w:rsid w:val="00426344"/>
    <w:rsid w:val="00426654"/>
    <w:rsid w:val="00426706"/>
    <w:rsid w:val="0042683C"/>
    <w:rsid w:val="004268D3"/>
    <w:rsid w:val="00426A28"/>
    <w:rsid w:val="00426B29"/>
    <w:rsid w:val="00426BAA"/>
    <w:rsid w:val="00426C30"/>
    <w:rsid w:val="00426C66"/>
    <w:rsid w:val="00426CA4"/>
    <w:rsid w:val="00426E29"/>
    <w:rsid w:val="00426E32"/>
    <w:rsid w:val="00426EF6"/>
    <w:rsid w:val="00427258"/>
    <w:rsid w:val="004272EE"/>
    <w:rsid w:val="0042736A"/>
    <w:rsid w:val="0042736F"/>
    <w:rsid w:val="004275BF"/>
    <w:rsid w:val="004275E2"/>
    <w:rsid w:val="0042762C"/>
    <w:rsid w:val="004276DF"/>
    <w:rsid w:val="004276F4"/>
    <w:rsid w:val="00427745"/>
    <w:rsid w:val="0042787E"/>
    <w:rsid w:val="0042791F"/>
    <w:rsid w:val="0042795F"/>
    <w:rsid w:val="00427ABB"/>
    <w:rsid w:val="00427B46"/>
    <w:rsid w:val="00427BA1"/>
    <w:rsid w:val="00427BB9"/>
    <w:rsid w:val="00427C2A"/>
    <w:rsid w:val="00427C60"/>
    <w:rsid w:val="00430068"/>
    <w:rsid w:val="0043009F"/>
    <w:rsid w:val="004301AA"/>
    <w:rsid w:val="004302C7"/>
    <w:rsid w:val="004304D4"/>
    <w:rsid w:val="00430579"/>
    <w:rsid w:val="0043059D"/>
    <w:rsid w:val="00430695"/>
    <w:rsid w:val="00430975"/>
    <w:rsid w:val="004309C9"/>
    <w:rsid w:val="00430B4E"/>
    <w:rsid w:val="00430B62"/>
    <w:rsid w:val="00430D34"/>
    <w:rsid w:val="00430DDC"/>
    <w:rsid w:val="00430E09"/>
    <w:rsid w:val="00430F32"/>
    <w:rsid w:val="00430F74"/>
    <w:rsid w:val="00430FB2"/>
    <w:rsid w:val="004310F1"/>
    <w:rsid w:val="00431196"/>
    <w:rsid w:val="0043119E"/>
    <w:rsid w:val="0043134E"/>
    <w:rsid w:val="004316A6"/>
    <w:rsid w:val="00431A32"/>
    <w:rsid w:val="00431A6C"/>
    <w:rsid w:val="00431D34"/>
    <w:rsid w:val="00431D49"/>
    <w:rsid w:val="00431E00"/>
    <w:rsid w:val="00431ECC"/>
    <w:rsid w:val="00431F3E"/>
    <w:rsid w:val="0043207D"/>
    <w:rsid w:val="004320FA"/>
    <w:rsid w:val="00432195"/>
    <w:rsid w:val="00432422"/>
    <w:rsid w:val="004324DB"/>
    <w:rsid w:val="004325A3"/>
    <w:rsid w:val="004327F9"/>
    <w:rsid w:val="0043285E"/>
    <w:rsid w:val="004328AA"/>
    <w:rsid w:val="004328E5"/>
    <w:rsid w:val="00432AEE"/>
    <w:rsid w:val="00432B8B"/>
    <w:rsid w:val="00432C3B"/>
    <w:rsid w:val="00432CE7"/>
    <w:rsid w:val="00432D02"/>
    <w:rsid w:val="00432F28"/>
    <w:rsid w:val="00432FEF"/>
    <w:rsid w:val="0043311B"/>
    <w:rsid w:val="004332F2"/>
    <w:rsid w:val="0043344A"/>
    <w:rsid w:val="0043357C"/>
    <w:rsid w:val="00433710"/>
    <w:rsid w:val="00433A71"/>
    <w:rsid w:val="00433C00"/>
    <w:rsid w:val="00433CAD"/>
    <w:rsid w:val="00433CC7"/>
    <w:rsid w:val="00433E4D"/>
    <w:rsid w:val="00433F28"/>
    <w:rsid w:val="00433FDC"/>
    <w:rsid w:val="0043402C"/>
    <w:rsid w:val="004341EC"/>
    <w:rsid w:val="00434201"/>
    <w:rsid w:val="00434268"/>
    <w:rsid w:val="004342C1"/>
    <w:rsid w:val="004342DC"/>
    <w:rsid w:val="0043445A"/>
    <w:rsid w:val="00434749"/>
    <w:rsid w:val="0043479E"/>
    <w:rsid w:val="00434871"/>
    <w:rsid w:val="00434A5E"/>
    <w:rsid w:val="00434B55"/>
    <w:rsid w:val="00434BEC"/>
    <w:rsid w:val="00434ECD"/>
    <w:rsid w:val="00434F2B"/>
    <w:rsid w:val="00434FDD"/>
    <w:rsid w:val="00434FE6"/>
    <w:rsid w:val="00434FEE"/>
    <w:rsid w:val="00435277"/>
    <w:rsid w:val="004352A2"/>
    <w:rsid w:val="004353BB"/>
    <w:rsid w:val="004353C9"/>
    <w:rsid w:val="00435470"/>
    <w:rsid w:val="00435471"/>
    <w:rsid w:val="00435566"/>
    <w:rsid w:val="004356BF"/>
    <w:rsid w:val="004358FC"/>
    <w:rsid w:val="004359A1"/>
    <w:rsid w:val="004359C0"/>
    <w:rsid w:val="00435A1B"/>
    <w:rsid w:val="00435A24"/>
    <w:rsid w:val="00435ABA"/>
    <w:rsid w:val="00435B88"/>
    <w:rsid w:val="00435BFF"/>
    <w:rsid w:val="00435C24"/>
    <w:rsid w:val="00435E34"/>
    <w:rsid w:val="00435E6B"/>
    <w:rsid w:val="00435FC2"/>
    <w:rsid w:val="0043640A"/>
    <w:rsid w:val="004365F0"/>
    <w:rsid w:val="00436724"/>
    <w:rsid w:val="00436897"/>
    <w:rsid w:val="004368EB"/>
    <w:rsid w:val="00436B87"/>
    <w:rsid w:val="00436C92"/>
    <w:rsid w:val="00436CB9"/>
    <w:rsid w:val="00436EFB"/>
    <w:rsid w:val="00437038"/>
    <w:rsid w:val="0043703E"/>
    <w:rsid w:val="004370E2"/>
    <w:rsid w:val="004371AA"/>
    <w:rsid w:val="00437351"/>
    <w:rsid w:val="00437454"/>
    <w:rsid w:val="004374A5"/>
    <w:rsid w:val="00437514"/>
    <w:rsid w:val="00437623"/>
    <w:rsid w:val="00437643"/>
    <w:rsid w:val="0043768C"/>
    <w:rsid w:val="004376E9"/>
    <w:rsid w:val="0043771E"/>
    <w:rsid w:val="004377CE"/>
    <w:rsid w:val="004378F4"/>
    <w:rsid w:val="00437940"/>
    <w:rsid w:val="00437A53"/>
    <w:rsid w:val="00437C71"/>
    <w:rsid w:val="00437CB2"/>
    <w:rsid w:val="00437DAE"/>
    <w:rsid w:val="00437E1F"/>
    <w:rsid w:val="00437E49"/>
    <w:rsid w:val="004403CB"/>
    <w:rsid w:val="00440673"/>
    <w:rsid w:val="0044079F"/>
    <w:rsid w:val="0044086F"/>
    <w:rsid w:val="00440924"/>
    <w:rsid w:val="00440A5F"/>
    <w:rsid w:val="00440B1F"/>
    <w:rsid w:val="00440BA1"/>
    <w:rsid w:val="00440C6F"/>
    <w:rsid w:val="00440D4F"/>
    <w:rsid w:val="00440DF0"/>
    <w:rsid w:val="00440EBE"/>
    <w:rsid w:val="004410E2"/>
    <w:rsid w:val="004412A9"/>
    <w:rsid w:val="00441320"/>
    <w:rsid w:val="0044134D"/>
    <w:rsid w:val="004413C8"/>
    <w:rsid w:val="004414A1"/>
    <w:rsid w:val="004416E4"/>
    <w:rsid w:val="00441845"/>
    <w:rsid w:val="00441848"/>
    <w:rsid w:val="004419EE"/>
    <w:rsid w:val="00441B02"/>
    <w:rsid w:val="00441C32"/>
    <w:rsid w:val="00441C50"/>
    <w:rsid w:val="00441C62"/>
    <w:rsid w:val="00441C97"/>
    <w:rsid w:val="00441CC0"/>
    <w:rsid w:val="00441F18"/>
    <w:rsid w:val="00442268"/>
    <w:rsid w:val="004422BE"/>
    <w:rsid w:val="00442413"/>
    <w:rsid w:val="004424A1"/>
    <w:rsid w:val="004425CC"/>
    <w:rsid w:val="004425FA"/>
    <w:rsid w:val="0044264B"/>
    <w:rsid w:val="00442824"/>
    <w:rsid w:val="00442861"/>
    <w:rsid w:val="0044286D"/>
    <w:rsid w:val="0044289F"/>
    <w:rsid w:val="00442BA3"/>
    <w:rsid w:val="00442EBB"/>
    <w:rsid w:val="00442FB4"/>
    <w:rsid w:val="004430A1"/>
    <w:rsid w:val="004430BB"/>
    <w:rsid w:val="0044314A"/>
    <w:rsid w:val="00443162"/>
    <w:rsid w:val="004432D8"/>
    <w:rsid w:val="00443458"/>
    <w:rsid w:val="0044345B"/>
    <w:rsid w:val="00443476"/>
    <w:rsid w:val="004435CE"/>
    <w:rsid w:val="00443602"/>
    <w:rsid w:val="0044364F"/>
    <w:rsid w:val="004437CD"/>
    <w:rsid w:val="004437E1"/>
    <w:rsid w:val="004438D6"/>
    <w:rsid w:val="0044396B"/>
    <w:rsid w:val="00443A7B"/>
    <w:rsid w:val="00443BC2"/>
    <w:rsid w:val="00443C15"/>
    <w:rsid w:val="00443C31"/>
    <w:rsid w:val="00443CD8"/>
    <w:rsid w:val="00443D9D"/>
    <w:rsid w:val="00443DFD"/>
    <w:rsid w:val="00443E38"/>
    <w:rsid w:val="00443E67"/>
    <w:rsid w:val="00443E77"/>
    <w:rsid w:val="00443F9A"/>
    <w:rsid w:val="0044400C"/>
    <w:rsid w:val="004440F6"/>
    <w:rsid w:val="00444216"/>
    <w:rsid w:val="0044424D"/>
    <w:rsid w:val="004442FA"/>
    <w:rsid w:val="00444497"/>
    <w:rsid w:val="004446D0"/>
    <w:rsid w:val="00444700"/>
    <w:rsid w:val="00444779"/>
    <w:rsid w:val="004447EC"/>
    <w:rsid w:val="004448BA"/>
    <w:rsid w:val="00444A41"/>
    <w:rsid w:val="00444A65"/>
    <w:rsid w:val="00444B2C"/>
    <w:rsid w:val="00444CDD"/>
    <w:rsid w:val="00444EF5"/>
    <w:rsid w:val="00444F31"/>
    <w:rsid w:val="00444F35"/>
    <w:rsid w:val="00444FF3"/>
    <w:rsid w:val="00445072"/>
    <w:rsid w:val="004451D0"/>
    <w:rsid w:val="00445456"/>
    <w:rsid w:val="0044550E"/>
    <w:rsid w:val="004457CD"/>
    <w:rsid w:val="00445828"/>
    <w:rsid w:val="004458BE"/>
    <w:rsid w:val="00445978"/>
    <w:rsid w:val="00445982"/>
    <w:rsid w:val="00445BF6"/>
    <w:rsid w:val="00445C93"/>
    <w:rsid w:val="00445C94"/>
    <w:rsid w:val="00445D95"/>
    <w:rsid w:val="00445DD0"/>
    <w:rsid w:val="00445DDD"/>
    <w:rsid w:val="00445E2E"/>
    <w:rsid w:val="00445F86"/>
    <w:rsid w:val="00446057"/>
    <w:rsid w:val="0044623E"/>
    <w:rsid w:val="004462E4"/>
    <w:rsid w:val="00446379"/>
    <w:rsid w:val="00446382"/>
    <w:rsid w:val="004463E4"/>
    <w:rsid w:val="004464F2"/>
    <w:rsid w:val="0044661D"/>
    <w:rsid w:val="004466B5"/>
    <w:rsid w:val="004466F5"/>
    <w:rsid w:val="00446868"/>
    <w:rsid w:val="004468B0"/>
    <w:rsid w:val="00446BFE"/>
    <w:rsid w:val="00446C3A"/>
    <w:rsid w:val="00446C90"/>
    <w:rsid w:val="00446EB0"/>
    <w:rsid w:val="00446EC6"/>
    <w:rsid w:val="004470AB"/>
    <w:rsid w:val="004471BF"/>
    <w:rsid w:val="004471FF"/>
    <w:rsid w:val="00447233"/>
    <w:rsid w:val="0044749C"/>
    <w:rsid w:val="004474A5"/>
    <w:rsid w:val="004474D6"/>
    <w:rsid w:val="004476C7"/>
    <w:rsid w:val="004476FE"/>
    <w:rsid w:val="00447872"/>
    <w:rsid w:val="00447887"/>
    <w:rsid w:val="00447983"/>
    <w:rsid w:val="00447993"/>
    <w:rsid w:val="004479C5"/>
    <w:rsid w:val="004479EC"/>
    <w:rsid w:val="00447A4B"/>
    <w:rsid w:val="00447D97"/>
    <w:rsid w:val="00447E2E"/>
    <w:rsid w:val="00447EEB"/>
    <w:rsid w:val="0045004A"/>
    <w:rsid w:val="004500CA"/>
    <w:rsid w:val="0045017D"/>
    <w:rsid w:val="00450251"/>
    <w:rsid w:val="00450286"/>
    <w:rsid w:val="00450467"/>
    <w:rsid w:val="0045057A"/>
    <w:rsid w:val="00450893"/>
    <w:rsid w:val="00450936"/>
    <w:rsid w:val="00450B01"/>
    <w:rsid w:val="00450BA5"/>
    <w:rsid w:val="00450C9E"/>
    <w:rsid w:val="00450FCD"/>
    <w:rsid w:val="00450FF2"/>
    <w:rsid w:val="004510EC"/>
    <w:rsid w:val="004512C2"/>
    <w:rsid w:val="00451442"/>
    <w:rsid w:val="004514EC"/>
    <w:rsid w:val="0045158E"/>
    <w:rsid w:val="00451748"/>
    <w:rsid w:val="00451A05"/>
    <w:rsid w:val="00451A8C"/>
    <w:rsid w:val="00451ACB"/>
    <w:rsid w:val="00451C60"/>
    <w:rsid w:val="00451E74"/>
    <w:rsid w:val="00451F01"/>
    <w:rsid w:val="004521D5"/>
    <w:rsid w:val="004522BC"/>
    <w:rsid w:val="004523D3"/>
    <w:rsid w:val="004523E6"/>
    <w:rsid w:val="004525AC"/>
    <w:rsid w:val="0045271C"/>
    <w:rsid w:val="004527A7"/>
    <w:rsid w:val="0045285F"/>
    <w:rsid w:val="00452885"/>
    <w:rsid w:val="00452927"/>
    <w:rsid w:val="004529E6"/>
    <w:rsid w:val="00452A4F"/>
    <w:rsid w:val="00452BA2"/>
    <w:rsid w:val="00452C26"/>
    <w:rsid w:val="00452C2F"/>
    <w:rsid w:val="00452C45"/>
    <w:rsid w:val="00452D01"/>
    <w:rsid w:val="00452DAE"/>
    <w:rsid w:val="004531E2"/>
    <w:rsid w:val="004536CC"/>
    <w:rsid w:val="00453730"/>
    <w:rsid w:val="00453765"/>
    <w:rsid w:val="00453886"/>
    <w:rsid w:val="00453908"/>
    <w:rsid w:val="00453AE1"/>
    <w:rsid w:val="00453AEE"/>
    <w:rsid w:val="00453C0A"/>
    <w:rsid w:val="00453CCD"/>
    <w:rsid w:val="00453DCE"/>
    <w:rsid w:val="00453E76"/>
    <w:rsid w:val="00453F6D"/>
    <w:rsid w:val="00453FA1"/>
    <w:rsid w:val="00454054"/>
    <w:rsid w:val="0045412B"/>
    <w:rsid w:val="004542B0"/>
    <w:rsid w:val="00454450"/>
    <w:rsid w:val="004545A3"/>
    <w:rsid w:val="00454614"/>
    <w:rsid w:val="004546C7"/>
    <w:rsid w:val="004546F1"/>
    <w:rsid w:val="00454C51"/>
    <w:rsid w:val="00454C75"/>
    <w:rsid w:val="00454CD4"/>
    <w:rsid w:val="00454D07"/>
    <w:rsid w:val="00454D4B"/>
    <w:rsid w:val="00454F9E"/>
    <w:rsid w:val="00454FFE"/>
    <w:rsid w:val="00455008"/>
    <w:rsid w:val="00455206"/>
    <w:rsid w:val="004552A6"/>
    <w:rsid w:val="00455306"/>
    <w:rsid w:val="004554FE"/>
    <w:rsid w:val="004555F7"/>
    <w:rsid w:val="00455653"/>
    <w:rsid w:val="00455853"/>
    <w:rsid w:val="00455C1A"/>
    <w:rsid w:val="00455E7F"/>
    <w:rsid w:val="00455F46"/>
    <w:rsid w:val="00455F5A"/>
    <w:rsid w:val="00455F97"/>
    <w:rsid w:val="004560B8"/>
    <w:rsid w:val="0045613F"/>
    <w:rsid w:val="00456283"/>
    <w:rsid w:val="00456398"/>
    <w:rsid w:val="0045641E"/>
    <w:rsid w:val="0045643B"/>
    <w:rsid w:val="004565BE"/>
    <w:rsid w:val="004565DC"/>
    <w:rsid w:val="00456652"/>
    <w:rsid w:val="0045671D"/>
    <w:rsid w:val="00456937"/>
    <w:rsid w:val="00456CF0"/>
    <w:rsid w:val="004570D3"/>
    <w:rsid w:val="00457145"/>
    <w:rsid w:val="00457237"/>
    <w:rsid w:val="00457490"/>
    <w:rsid w:val="00457501"/>
    <w:rsid w:val="0045750D"/>
    <w:rsid w:val="004575EF"/>
    <w:rsid w:val="00457739"/>
    <w:rsid w:val="0045782A"/>
    <w:rsid w:val="004578A3"/>
    <w:rsid w:val="004578EF"/>
    <w:rsid w:val="00457923"/>
    <w:rsid w:val="00457B95"/>
    <w:rsid w:val="00457BCE"/>
    <w:rsid w:val="00457CCB"/>
    <w:rsid w:val="00457D7E"/>
    <w:rsid w:val="00457E28"/>
    <w:rsid w:val="00457ED4"/>
    <w:rsid w:val="0046028D"/>
    <w:rsid w:val="00460377"/>
    <w:rsid w:val="00460452"/>
    <w:rsid w:val="0046052B"/>
    <w:rsid w:val="00460579"/>
    <w:rsid w:val="00460607"/>
    <w:rsid w:val="00460641"/>
    <w:rsid w:val="00460680"/>
    <w:rsid w:val="0046078D"/>
    <w:rsid w:val="004607D0"/>
    <w:rsid w:val="00460864"/>
    <w:rsid w:val="004608EF"/>
    <w:rsid w:val="0046095C"/>
    <w:rsid w:val="004609CA"/>
    <w:rsid w:val="00460A39"/>
    <w:rsid w:val="00460B3B"/>
    <w:rsid w:val="00460B63"/>
    <w:rsid w:val="00460B81"/>
    <w:rsid w:val="00460BF5"/>
    <w:rsid w:val="00460CFF"/>
    <w:rsid w:val="00460DF2"/>
    <w:rsid w:val="00460E28"/>
    <w:rsid w:val="00460E98"/>
    <w:rsid w:val="00461087"/>
    <w:rsid w:val="00461103"/>
    <w:rsid w:val="004611ED"/>
    <w:rsid w:val="004612A8"/>
    <w:rsid w:val="004612EA"/>
    <w:rsid w:val="004613E1"/>
    <w:rsid w:val="0046164A"/>
    <w:rsid w:val="004616BB"/>
    <w:rsid w:val="004616C3"/>
    <w:rsid w:val="00461821"/>
    <w:rsid w:val="0046192B"/>
    <w:rsid w:val="004619AB"/>
    <w:rsid w:val="00461ACE"/>
    <w:rsid w:val="00461E25"/>
    <w:rsid w:val="004620D8"/>
    <w:rsid w:val="00462207"/>
    <w:rsid w:val="00462211"/>
    <w:rsid w:val="004624F9"/>
    <w:rsid w:val="004625C1"/>
    <w:rsid w:val="004625CA"/>
    <w:rsid w:val="004627CD"/>
    <w:rsid w:val="00462849"/>
    <w:rsid w:val="00462AED"/>
    <w:rsid w:val="00462C4C"/>
    <w:rsid w:val="00462C6A"/>
    <w:rsid w:val="00462C7A"/>
    <w:rsid w:val="00462C80"/>
    <w:rsid w:val="00462CF3"/>
    <w:rsid w:val="00462E1D"/>
    <w:rsid w:val="00462FC9"/>
    <w:rsid w:val="00463021"/>
    <w:rsid w:val="004633CF"/>
    <w:rsid w:val="004634DA"/>
    <w:rsid w:val="004635BF"/>
    <w:rsid w:val="00463601"/>
    <w:rsid w:val="00463691"/>
    <w:rsid w:val="00463782"/>
    <w:rsid w:val="00463857"/>
    <w:rsid w:val="0046399A"/>
    <w:rsid w:val="00463ACB"/>
    <w:rsid w:val="00463C0D"/>
    <w:rsid w:val="00463C7F"/>
    <w:rsid w:val="00463D0D"/>
    <w:rsid w:val="00463D17"/>
    <w:rsid w:val="00463DD4"/>
    <w:rsid w:val="00463DFD"/>
    <w:rsid w:val="00463E3B"/>
    <w:rsid w:val="00463E80"/>
    <w:rsid w:val="00463ECD"/>
    <w:rsid w:val="0046400C"/>
    <w:rsid w:val="0046406C"/>
    <w:rsid w:val="00464074"/>
    <w:rsid w:val="0046409B"/>
    <w:rsid w:val="004640AE"/>
    <w:rsid w:val="0046422F"/>
    <w:rsid w:val="0046428E"/>
    <w:rsid w:val="004642D9"/>
    <w:rsid w:val="0046451C"/>
    <w:rsid w:val="0046462D"/>
    <w:rsid w:val="004649B5"/>
    <w:rsid w:val="00464A50"/>
    <w:rsid w:val="00464AD0"/>
    <w:rsid w:val="00464D61"/>
    <w:rsid w:val="00464E4B"/>
    <w:rsid w:val="00464EFB"/>
    <w:rsid w:val="00464F9E"/>
    <w:rsid w:val="00465223"/>
    <w:rsid w:val="004652E6"/>
    <w:rsid w:val="0046551C"/>
    <w:rsid w:val="004655B8"/>
    <w:rsid w:val="00465655"/>
    <w:rsid w:val="00465670"/>
    <w:rsid w:val="0046578A"/>
    <w:rsid w:val="00465845"/>
    <w:rsid w:val="004658C3"/>
    <w:rsid w:val="00465B60"/>
    <w:rsid w:val="00465B77"/>
    <w:rsid w:val="00465BB1"/>
    <w:rsid w:val="00465BF9"/>
    <w:rsid w:val="00465C47"/>
    <w:rsid w:val="00465F2A"/>
    <w:rsid w:val="00465F96"/>
    <w:rsid w:val="00465FF0"/>
    <w:rsid w:val="004660E5"/>
    <w:rsid w:val="004661AA"/>
    <w:rsid w:val="0046624C"/>
    <w:rsid w:val="0046628F"/>
    <w:rsid w:val="00466291"/>
    <w:rsid w:val="004662CA"/>
    <w:rsid w:val="004662CC"/>
    <w:rsid w:val="00466717"/>
    <w:rsid w:val="0046679B"/>
    <w:rsid w:val="004667B1"/>
    <w:rsid w:val="00466902"/>
    <w:rsid w:val="00466A22"/>
    <w:rsid w:val="00466DE5"/>
    <w:rsid w:val="00466E0C"/>
    <w:rsid w:val="00466E48"/>
    <w:rsid w:val="0046708A"/>
    <w:rsid w:val="00467394"/>
    <w:rsid w:val="0046744C"/>
    <w:rsid w:val="00467486"/>
    <w:rsid w:val="00467496"/>
    <w:rsid w:val="004674D2"/>
    <w:rsid w:val="00467748"/>
    <w:rsid w:val="0046774F"/>
    <w:rsid w:val="0046783B"/>
    <w:rsid w:val="00467A90"/>
    <w:rsid w:val="00467B63"/>
    <w:rsid w:val="00467D52"/>
    <w:rsid w:val="00467EB7"/>
    <w:rsid w:val="00467EB9"/>
    <w:rsid w:val="004700DB"/>
    <w:rsid w:val="004702BD"/>
    <w:rsid w:val="00470355"/>
    <w:rsid w:val="0047037D"/>
    <w:rsid w:val="0047037E"/>
    <w:rsid w:val="004704EB"/>
    <w:rsid w:val="004706B8"/>
    <w:rsid w:val="004708C5"/>
    <w:rsid w:val="00470A3E"/>
    <w:rsid w:val="00470AF0"/>
    <w:rsid w:val="00470AF4"/>
    <w:rsid w:val="00470BDF"/>
    <w:rsid w:val="00470C09"/>
    <w:rsid w:val="00470CBD"/>
    <w:rsid w:val="00470DB7"/>
    <w:rsid w:val="00470EA5"/>
    <w:rsid w:val="00471021"/>
    <w:rsid w:val="0047107F"/>
    <w:rsid w:val="004711DA"/>
    <w:rsid w:val="004713EC"/>
    <w:rsid w:val="0047152F"/>
    <w:rsid w:val="00471585"/>
    <w:rsid w:val="004715B7"/>
    <w:rsid w:val="00471613"/>
    <w:rsid w:val="00471681"/>
    <w:rsid w:val="0047179C"/>
    <w:rsid w:val="00471B0C"/>
    <w:rsid w:val="00471B38"/>
    <w:rsid w:val="00471C4F"/>
    <w:rsid w:val="00471F01"/>
    <w:rsid w:val="00471F17"/>
    <w:rsid w:val="00472184"/>
    <w:rsid w:val="00472368"/>
    <w:rsid w:val="004723AC"/>
    <w:rsid w:val="004723EA"/>
    <w:rsid w:val="0047264A"/>
    <w:rsid w:val="004726E3"/>
    <w:rsid w:val="004726EF"/>
    <w:rsid w:val="00472797"/>
    <w:rsid w:val="0047289C"/>
    <w:rsid w:val="004728C8"/>
    <w:rsid w:val="004729A3"/>
    <w:rsid w:val="00472AB8"/>
    <w:rsid w:val="00472ADA"/>
    <w:rsid w:val="00472B21"/>
    <w:rsid w:val="00472CAE"/>
    <w:rsid w:val="00472CB1"/>
    <w:rsid w:val="00472D14"/>
    <w:rsid w:val="00472DB3"/>
    <w:rsid w:val="00472FAD"/>
    <w:rsid w:val="00473285"/>
    <w:rsid w:val="004734DF"/>
    <w:rsid w:val="0047357C"/>
    <w:rsid w:val="004735A4"/>
    <w:rsid w:val="00473610"/>
    <w:rsid w:val="00473754"/>
    <w:rsid w:val="00473960"/>
    <w:rsid w:val="00473A98"/>
    <w:rsid w:val="00473BB3"/>
    <w:rsid w:val="00473BC9"/>
    <w:rsid w:val="00473C05"/>
    <w:rsid w:val="00473C1E"/>
    <w:rsid w:val="00473C5D"/>
    <w:rsid w:val="00473C67"/>
    <w:rsid w:val="00473E56"/>
    <w:rsid w:val="00474140"/>
    <w:rsid w:val="0047419A"/>
    <w:rsid w:val="004741F2"/>
    <w:rsid w:val="004742CC"/>
    <w:rsid w:val="0047430A"/>
    <w:rsid w:val="0047431A"/>
    <w:rsid w:val="0047438A"/>
    <w:rsid w:val="00474391"/>
    <w:rsid w:val="0047452F"/>
    <w:rsid w:val="0047456C"/>
    <w:rsid w:val="004745A4"/>
    <w:rsid w:val="004745C1"/>
    <w:rsid w:val="004746B6"/>
    <w:rsid w:val="00474A0F"/>
    <w:rsid w:val="00474A63"/>
    <w:rsid w:val="00474CAA"/>
    <w:rsid w:val="00474D03"/>
    <w:rsid w:val="00474D0C"/>
    <w:rsid w:val="00474EE4"/>
    <w:rsid w:val="00474FC7"/>
    <w:rsid w:val="00475101"/>
    <w:rsid w:val="0047517E"/>
    <w:rsid w:val="004752A5"/>
    <w:rsid w:val="004754CC"/>
    <w:rsid w:val="0047554E"/>
    <w:rsid w:val="0047559B"/>
    <w:rsid w:val="004755C3"/>
    <w:rsid w:val="0047563F"/>
    <w:rsid w:val="004757EB"/>
    <w:rsid w:val="00475945"/>
    <w:rsid w:val="00475A62"/>
    <w:rsid w:val="00475AC5"/>
    <w:rsid w:val="00475B60"/>
    <w:rsid w:val="00475B76"/>
    <w:rsid w:val="00475F86"/>
    <w:rsid w:val="00475FA7"/>
    <w:rsid w:val="0047605A"/>
    <w:rsid w:val="00476088"/>
    <w:rsid w:val="004760C3"/>
    <w:rsid w:val="00476160"/>
    <w:rsid w:val="00476165"/>
    <w:rsid w:val="00476262"/>
    <w:rsid w:val="00476471"/>
    <w:rsid w:val="004764F8"/>
    <w:rsid w:val="00476508"/>
    <w:rsid w:val="0047655B"/>
    <w:rsid w:val="004765AD"/>
    <w:rsid w:val="00476A44"/>
    <w:rsid w:val="00476C1A"/>
    <w:rsid w:val="00476EDB"/>
    <w:rsid w:val="004771CB"/>
    <w:rsid w:val="00477210"/>
    <w:rsid w:val="00477242"/>
    <w:rsid w:val="004772D5"/>
    <w:rsid w:val="00477363"/>
    <w:rsid w:val="00477612"/>
    <w:rsid w:val="0047761B"/>
    <w:rsid w:val="004776C0"/>
    <w:rsid w:val="004778ED"/>
    <w:rsid w:val="00477915"/>
    <w:rsid w:val="004779C9"/>
    <w:rsid w:val="00477A78"/>
    <w:rsid w:val="00477AB9"/>
    <w:rsid w:val="00477C7A"/>
    <w:rsid w:val="00477C7F"/>
    <w:rsid w:val="00477DE6"/>
    <w:rsid w:val="00477EE9"/>
    <w:rsid w:val="0048002E"/>
    <w:rsid w:val="0048003A"/>
    <w:rsid w:val="00480208"/>
    <w:rsid w:val="00480304"/>
    <w:rsid w:val="0048039F"/>
    <w:rsid w:val="00480413"/>
    <w:rsid w:val="0048043C"/>
    <w:rsid w:val="00480477"/>
    <w:rsid w:val="00480497"/>
    <w:rsid w:val="00480596"/>
    <w:rsid w:val="004808AB"/>
    <w:rsid w:val="0048090C"/>
    <w:rsid w:val="00480A84"/>
    <w:rsid w:val="00480B03"/>
    <w:rsid w:val="00480B52"/>
    <w:rsid w:val="00480EDD"/>
    <w:rsid w:val="00480F4C"/>
    <w:rsid w:val="00480F70"/>
    <w:rsid w:val="0048104A"/>
    <w:rsid w:val="004810C1"/>
    <w:rsid w:val="0048112B"/>
    <w:rsid w:val="00481360"/>
    <w:rsid w:val="00481390"/>
    <w:rsid w:val="004813AE"/>
    <w:rsid w:val="00481606"/>
    <w:rsid w:val="0048160E"/>
    <w:rsid w:val="004816A9"/>
    <w:rsid w:val="004816D3"/>
    <w:rsid w:val="004817A6"/>
    <w:rsid w:val="00481812"/>
    <w:rsid w:val="00481A38"/>
    <w:rsid w:val="00481A9B"/>
    <w:rsid w:val="00481AB4"/>
    <w:rsid w:val="00481B07"/>
    <w:rsid w:val="00481BF2"/>
    <w:rsid w:val="00481CC5"/>
    <w:rsid w:val="00481D11"/>
    <w:rsid w:val="00481DA2"/>
    <w:rsid w:val="00481DF1"/>
    <w:rsid w:val="00481DF5"/>
    <w:rsid w:val="00481E3F"/>
    <w:rsid w:val="00481F41"/>
    <w:rsid w:val="00482000"/>
    <w:rsid w:val="0048214F"/>
    <w:rsid w:val="00482185"/>
    <w:rsid w:val="00482197"/>
    <w:rsid w:val="00482433"/>
    <w:rsid w:val="004825AE"/>
    <w:rsid w:val="00482857"/>
    <w:rsid w:val="00482861"/>
    <w:rsid w:val="004828E9"/>
    <w:rsid w:val="00482914"/>
    <w:rsid w:val="00482A9E"/>
    <w:rsid w:val="00482B61"/>
    <w:rsid w:val="00482CF8"/>
    <w:rsid w:val="00482F6E"/>
    <w:rsid w:val="00482FA1"/>
    <w:rsid w:val="00483067"/>
    <w:rsid w:val="004832B4"/>
    <w:rsid w:val="0048354A"/>
    <w:rsid w:val="00483578"/>
    <w:rsid w:val="004835C9"/>
    <w:rsid w:val="004835F9"/>
    <w:rsid w:val="00483915"/>
    <w:rsid w:val="00483988"/>
    <w:rsid w:val="0048399A"/>
    <w:rsid w:val="004839F3"/>
    <w:rsid w:val="00483AA1"/>
    <w:rsid w:val="00483B13"/>
    <w:rsid w:val="00483CCD"/>
    <w:rsid w:val="00483DA1"/>
    <w:rsid w:val="00483DC2"/>
    <w:rsid w:val="0048414E"/>
    <w:rsid w:val="00484186"/>
    <w:rsid w:val="004843BA"/>
    <w:rsid w:val="0048455D"/>
    <w:rsid w:val="004846D1"/>
    <w:rsid w:val="004848F6"/>
    <w:rsid w:val="00484945"/>
    <w:rsid w:val="00484B2D"/>
    <w:rsid w:val="00484CAE"/>
    <w:rsid w:val="00485007"/>
    <w:rsid w:val="004850F1"/>
    <w:rsid w:val="004851B2"/>
    <w:rsid w:val="00485270"/>
    <w:rsid w:val="00485288"/>
    <w:rsid w:val="004853E4"/>
    <w:rsid w:val="0048554C"/>
    <w:rsid w:val="0048564E"/>
    <w:rsid w:val="00485753"/>
    <w:rsid w:val="004857A5"/>
    <w:rsid w:val="00485916"/>
    <w:rsid w:val="00485986"/>
    <w:rsid w:val="004859CB"/>
    <w:rsid w:val="00485A2C"/>
    <w:rsid w:val="00485B5C"/>
    <w:rsid w:val="00485E4E"/>
    <w:rsid w:val="00485F37"/>
    <w:rsid w:val="00485F9C"/>
    <w:rsid w:val="004860CF"/>
    <w:rsid w:val="00486144"/>
    <w:rsid w:val="004861BA"/>
    <w:rsid w:val="004861C8"/>
    <w:rsid w:val="004863CB"/>
    <w:rsid w:val="004869E0"/>
    <w:rsid w:val="00486A81"/>
    <w:rsid w:val="00486D84"/>
    <w:rsid w:val="00486EC2"/>
    <w:rsid w:val="004870DF"/>
    <w:rsid w:val="004871BD"/>
    <w:rsid w:val="004871F1"/>
    <w:rsid w:val="0048748A"/>
    <w:rsid w:val="00487655"/>
    <w:rsid w:val="004876D2"/>
    <w:rsid w:val="00487751"/>
    <w:rsid w:val="00487843"/>
    <w:rsid w:val="004878BF"/>
    <w:rsid w:val="004878CF"/>
    <w:rsid w:val="00487991"/>
    <w:rsid w:val="00487A02"/>
    <w:rsid w:val="00487AD9"/>
    <w:rsid w:val="00487C08"/>
    <w:rsid w:val="00487C11"/>
    <w:rsid w:val="00487E50"/>
    <w:rsid w:val="00487EE1"/>
    <w:rsid w:val="00487FDE"/>
    <w:rsid w:val="00490095"/>
    <w:rsid w:val="004900A4"/>
    <w:rsid w:val="00490271"/>
    <w:rsid w:val="00490283"/>
    <w:rsid w:val="004902C5"/>
    <w:rsid w:val="004904DB"/>
    <w:rsid w:val="004904FE"/>
    <w:rsid w:val="004905B2"/>
    <w:rsid w:val="004905D7"/>
    <w:rsid w:val="00490832"/>
    <w:rsid w:val="0049096E"/>
    <w:rsid w:val="0049099C"/>
    <w:rsid w:val="004909AF"/>
    <w:rsid w:val="00490AB9"/>
    <w:rsid w:val="00490BB8"/>
    <w:rsid w:val="00490BD3"/>
    <w:rsid w:val="00490BDE"/>
    <w:rsid w:val="00490FF9"/>
    <w:rsid w:val="004910B8"/>
    <w:rsid w:val="004911A0"/>
    <w:rsid w:val="00491253"/>
    <w:rsid w:val="004912B4"/>
    <w:rsid w:val="0049135C"/>
    <w:rsid w:val="004913A3"/>
    <w:rsid w:val="00491427"/>
    <w:rsid w:val="00491514"/>
    <w:rsid w:val="0049153B"/>
    <w:rsid w:val="004916D8"/>
    <w:rsid w:val="0049172F"/>
    <w:rsid w:val="004917DB"/>
    <w:rsid w:val="004919EC"/>
    <w:rsid w:val="00491B95"/>
    <w:rsid w:val="00491BAE"/>
    <w:rsid w:val="00491E1A"/>
    <w:rsid w:val="00491E2A"/>
    <w:rsid w:val="00492006"/>
    <w:rsid w:val="00492019"/>
    <w:rsid w:val="004922FC"/>
    <w:rsid w:val="004923F7"/>
    <w:rsid w:val="00492404"/>
    <w:rsid w:val="0049247A"/>
    <w:rsid w:val="00492495"/>
    <w:rsid w:val="00492595"/>
    <w:rsid w:val="004926A5"/>
    <w:rsid w:val="0049277C"/>
    <w:rsid w:val="00492842"/>
    <w:rsid w:val="004928D5"/>
    <w:rsid w:val="00492964"/>
    <w:rsid w:val="00492BE4"/>
    <w:rsid w:val="00492CFC"/>
    <w:rsid w:val="00492DA4"/>
    <w:rsid w:val="00492E75"/>
    <w:rsid w:val="00492E7B"/>
    <w:rsid w:val="00492F8D"/>
    <w:rsid w:val="00493101"/>
    <w:rsid w:val="00493336"/>
    <w:rsid w:val="004933EE"/>
    <w:rsid w:val="00493718"/>
    <w:rsid w:val="0049385D"/>
    <w:rsid w:val="004938AC"/>
    <w:rsid w:val="00493AAA"/>
    <w:rsid w:val="00493BB2"/>
    <w:rsid w:val="00493C02"/>
    <w:rsid w:val="00493D8C"/>
    <w:rsid w:val="00493E17"/>
    <w:rsid w:val="00493EF2"/>
    <w:rsid w:val="00493FD8"/>
    <w:rsid w:val="0049401B"/>
    <w:rsid w:val="00494176"/>
    <w:rsid w:val="00494204"/>
    <w:rsid w:val="004942F7"/>
    <w:rsid w:val="00494378"/>
    <w:rsid w:val="004943FF"/>
    <w:rsid w:val="004944C7"/>
    <w:rsid w:val="004944DE"/>
    <w:rsid w:val="004944DF"/>
    <w:rsid w:val="004945B2"/>
    <w:rsid w:val="00494603"/>
    <w:rsid w:val="00494728"/>
    <w:rsid w:val="00494735"/>
    <w:rsid w:val="00494AEF"/>
    <w:rsid w:val="00494BCD"/>
    <w:rsid w:val="00494C08"/>
    <w:rsid w:val="00494FA9"/>
    <w:rsid w:val="0049503E"/>
    <w:rsid w:val="004950E4"/>
    <w:rsid w:val="0049531E"/>
    <w:rsid w:val="00495433"/>
    <w:rsid w:val="004956BC"/>
    <w:rsid w:val="0049586B"/>
    <w:rsid w:val="00495A00"/>
    <w:rsid w:val="00495A6A"/>
    <w:rsid w:val="00495B63"/>
    <w:rsid w:val="00495BA8"/>
    <w:rsid w:val="00495C4F"/>
    <w:rsid w:val="00495DBF"/>
    <w:rsid w:val="00495E77"/>
    <w:rsid w:val="00496045"/>
    <w:rsid w:val="004960A1"/>
    <w:rsid w:val="004960C9"/>
    <w:rsid w:val="004962F6"/>
    <w:rsid w:val="004965CF"/>
    <w:rsid w:val="004965FA"/>
    <w:rsid w:val="00496657"/>
    <w:rsid w:val="004966E3"/>
    <w:rsid w:val="004967BE"/>
    <w:rsid w:val="00496B44"/>
    <w:rsid w:val="00496CBD"/>
    <w:rsid w:val="00496D2A"/>
    <w:rsid w:val="004972DD"/>
    <w:rsid w:val="00497311"/>
    <w:rsid w:val="0049737F"/>
    <w:rsid w:val="00497381"/>
    <w:rsid w:val="004973F4"/>
    <w:rsid w:val="00497467"/>
    <w:rsid w:val="00497469"/>
    <w:rsid w:val="00497599"/>
    <w:rsid w:val="004975FB"/>
    <w:rsid w:val="0049762B"/>
    <w:rsid w:val="0049763B"/>
    <w:rsid w:val="0049799E"/>
    <w:rsid w:val="004979ED"/>
    <w:rsid w:val="00497A94"/>
    <w:rsid w:val="00497B2F"/>
    <w:rsid w:val="00497CA7"/>
    <w:rsid w:val="00497E53"/>
    <w:rsid w:val="00497E66"/>
    <w:rsid w:val="00497F03"/>
    <w:rsid w:val="00497F47"/>
    <w:rsid w:val="00497FC9"/>
    <w:rsid w:val="004A0080"/>
    <w:rsid w:val="004A01F0"/>
    <w:rsid w:val="004A01FE"/>
    <w:rsid w:val="004A02CE"/>
    <w:rsid w:val="004A0352"/>
    <w:rsid w:val="004A0379"/>
    <w:rsid w:val="004A0604"/>
    <w:rsid w:val="004A061A"/>
    <w:rsid w:val="004A06A4"/>
    <w:rsid w:val="004A08DC"/>
    <w:rsid w:val="004A0910"/>
    <w:rsid w:val="004A0BC4"/>
    <w:rsid w:val="004A0C47"/>
    <w:rsid w:val="004A0DD5"/>
    <w:rsid w:val="004A0F46"/>
    <w:rsid w:val="004A1185"/>
    <w:rsid w:val="004A12BF"/>
    <w:rsid w:val="004A1486"/>
    <w:rsid w:val="004A1545"/>
    <w:rsid w:val="004A1565"/>
    <w:rsid w:val="004A1574"/>
    <w:rsid w:val="004A15C5"/>
    <w:rsid w:val="004A15F9"/>
    <w:rsid w:val="004A16BD"/>
    <w:rsid w:val="004A16D2"/>
    <w:rsid w:val="004A1797"/>
    <w:rsid w:val="004A19A4"/>
    <w:rsid w:val="004A1C28"/>
    <w:rsid w:val="004A1C96"/>
    <w:rsid w:val="004A1CBF"/>
    <w:rsid w:val="004A1E71"/>
    <w:rsid w:val="004A1F8E"/>
    <w:rsid w:val="004A1FF9"/>
    <w:rsid w:val="004A20A8"/>
    <w:rsid w:val="004A2108"/>
    <w:rsid w:val="004A2159"/>
    <w:rsid w:val="004A220E"/>
    <w:rsid w:val="004A24A3"/>
    <w:rsid w:val="004A256B"/>
    <w:rsid w:val="004A2594"/>
    <w:rsid w:val="004A26DE"/>
    <w:rsid w:val="004A2C5A"/>
    <w:rsid w:val="004A2D34"/>
    <w:rsid w:val="004A2E2C"/>
    <w:rsid w:val="004A2F53"/>
    <w:rsid w:val="004A2F96"/>
    <w:rsid w:val="004A3315"/>
    <w:rsid w:val="004A3429"/>
    <w:rsid w:val="004A346F"/>
    <w:rsid w:val="004A348D"/>
    <w:rsid w:val="004A34C7"/>
    <w:rsid w:val="004A34DD"/>
    <w:rsid w:val="004A355F"/>
    <w:rsid w:val="004A35AB"/>
    <w:rsid w:val="004A35DA"/>
    <w:rsid w:val="004A3606"/>
    <w:rsid w:val="004A36D6"/>
    <w:rsid w:val="004A372C"/>
    <w:rsid w:val="004A3758"/>
    <w:rsid w:val="004A376A"/>
    <w:rsid w:val="004A3801"/>
    <w:rsid w:val="004A38B8"/>
    <w:rsid w:val="004A3AF5"/>
    <w:rsid w:val="004A3BD5"/>
    <w:rsid w:val="004A3C53"/>
    <w:rsid w:val="004A3CFC"/>
    <w:rsid w:val="004A3D24"/>
    <w:rsid w:val="004A3EA1"/>
    <w:rsid w:val="004A3ECE"/>
    <w:rsid w:val="004A3FEF"/>
    <w:rsid w:val="004A4005"/>
    <w:rsid w:val="004A4021"/>
    <w:rsid w:val="004A43BD"/>
    <w:rsid w:val="004A44F6"/>
    <w:rsid w:val="004A4507"/>
    <w:rsid w:val="004A4563"/>
    <w:rsid w:val="004A45AC"/>
    <w:rsid w:val="004A45BB"/>
    <w:rsid w:val="004A4905"/>
    <w:rsid w:val="004A4BD3"/>
    <w:rsid w:val="004A4C0F"/>
    <w:rsid w:val="004A4C20"/>
    <w:rsid w:val="004A4CEB"/>
    <w:rsid w:val="004A4D97"/>
    <w:rsid w:val="004A4E7B"/>
    <w:rsid w:val="004A4EF6"/>
    <w:rsid w:val="004A4F4A"/>
    <w:rsid w:val="004A4F6A"/>
    <w:rsid w:val="004A4F6E"/>
    <w:rsid w:val="004A50B3"/>
    <w:rsid w:val="004A5133"/>
    <w:rsid w:val="004A51BE"/>
    <w:rsid w:val="004A51EE"/>
    <w:rsid w:val="004A521F"/>
    <w:rsid w:val="004A5432"/>
    <w:rsid w:val="004A54A0"/>
    <w:rsid w:val="004A5669"/>
    <w:rsid w:val="004A5715"/>
    <w:rsid w:val="004A57EE"/>
    <w:rsid w:val="004A589A"/>
    <w:rsid w:val="004A58D5"/>
    <w:rsid w:val="004A5A3E"/>
    <w:rsid w:val="004A5A72"/>
    <w:rsid w:val="004A5ABF"/>
    <w:rsid w:val="004A5ACF"/>
    <w:rsid w:val="004A5AE7"/>
    <w:rsid w:val="004A5B0E"/>
    <w:rsid w:val="004A5B42"/>
    <w:rsid w:val="004A5B6B"/>
    <w:rsid w:val="004A5E9C"/>
    <w:rsid w:val="004A6176"/>
    <w:rsid w:val="004A6192"/>
    <w:rsid w:val="004A61AC"/>
    <w:rsid w:val="004A6201"/>
    <w:rsid w:val="004A6603"/>
    <w:rsid w:val="004A68A4"/>
    <w:rsid w:val="004A68BD"/>
    <w:rsid w:val="004A6980"/>
    <w:rsid w:val="004A6ADB"/>
    <w:rsid w:val="004A6BEB"/>
    <w:rsid w:val="004A6C34"/>
    <w:rsid w:val="004A6C5F"/>
    <w:rsid w:val="004A6CF7"/>
    <w:rsid w:val="004A6F98"/>
    <w:rsid w:val="004A6FBC"/>
    <w:rsid w:val="004A714D"/>
    <w:rsid w:val="004A71D1"/>
    <w:rsid w:val="004A7271"/>
    <w:rsid w:val="004A7272"/>
    <w:rsid w:val="004A73A8"/>
    <w:rsid w:val="004A7613"/>
    <w:rsid w:val="004A773E"/>
    <w:rsid w:val="004A795C"/>
    <w:rsid w:val="004A79A1"/>
    <w:rsid w:val="004A7A8E"/>
    <w:rsid w:val="004A7AD5"/>
    <w:rsid w:val="004A7BCC"/>
    <w:rsid w:val="004A7C82"/>
    <w:rsid w:val="004A7EA1"/>
    <w:rsid w:val="004A7F30"/>
    <w:rsid w:val="004A7FFA"/>
    <w:rsid w:val="004B00BC"/>
    <w:rsid w:val="004B00DD"/>
    <w:rsid w:val="004B00E5"/>
    <w:rsid w:val="004B02C2"/>
    <w:rsid w:val="004B0323"/>
    <w:rsid w:val="004B03EA"/>
    <w:rsid w:val="004B043E"/>
    <w:rsid w:val="004B0494"/>
    <w:rsid w:val="004B058B"/>
    <w:rsid w:val="004B0598"/>
    <w:rsid w:val="004B0809"/>
    <w:rsid w:val="004B08FD"/>
    <w:rsid w:val="004B0910"/>
    <w:rsid w:val="004B09A5"/>
    <w:rsid w:val="004B0A9B"/>
    <w:rsid w:val="004B0AA5"/>
    <w:rsid w:val="004B0ABB"/>
    <w:rsid w:val="004B0B15"/>
    <w:rsid w:val="004B0B69"/>
    <w:rsid w:val="004B0C17"/>
    <w:rsid w:val="004B0D6C"/>
    <w:rsid w:val="004B0DA8"/>
    <w:rsid w:val="004B0E88"/>
    <w:rsid w:val="004B0E9F"/>
    <w:rsid w:val="004B1112"/>
    <w:rsid w:val="004B1258"/>
    <w:rsid w:val="004B13E0"/>
    <w:rsid w:val="004B148E"/>
    <w:rsid w:val="004B14AC"/>
    <w:rsid w:val="004B15CB"/>
    <w:rsid w:val="004B1630"/>
    <w:rsid w:val="004B1706"/>
    <w:rsid w:val="004B17A9"/>
    <w:rsid w:val="004B1853"/>
    <w:rsid w:val="004B1855"/>
    <w:rsid w:val="004B18B8"/>
    <w:rsid w:val="004B190B"/>
    <w:rsid w:val="004B1DD3"/>
    <w:rsid w:val="004B1DD8"/>
    <w:rsid w:val="004B1ED6"/>
    <w:rsid w:val="004B1EFD"/>
    <w:rsid w:val="004B1FB4"/>
    <w:rsid w:val="004B1FE7"/>
    <w:rsid w:val="004B2033"/>
    <w:rsid w:val="004B2097"/>
    <w:rsid w:val="004B215E"/>
    <w:rsid w:val="004B2329"/>
    <w:rsid w:val="004B259B"/>
    <w:rsid w:val="004B25D2"/>
    <w:rsid w:val="004B284C"/>
    <w:rsid w:val="004B28A2"/>
    <w:rsid w:val="004B2CA9"/>
    <w:rsid w:val="004B2E18"/>
    <w:rsid w:val="004B2F00"/>
    <w:rsid w:val="004B2F08"/>
    <w:rsid w:val="004B2F0D"/>
    <w:rsid w:val="004B2F6F"/>
    <w:rsid w:val="004B31D5"/>
    <w:rsid w:val="004B33A7"/>
    <w:rsid w:val="004B37C1"/>
    <w:rsid w:val="004B3B04"/>
    <w:rsid w:val="004B3B3D"/>
    <w:rsid w:val="004B3B9D"/>
    <w:rsid w:val="004B3BEE"/>
    <w:rsid w:val="004B3D73"/>
    <w:rsid w:val="004B3DE5"/>
    <w:rsid w:val="004B3DFF"/>
    <w:rsid w:val="004B3E0B"/>
    <w:rsid w:val="004B3E78"/>
    <w:rsid w:val="004B3FA8"/>
    <w:rsid w:val="004B4039"/>
    <w:rsid w:val="004B40E2"/>
    <w:rsid w:val="004B419B"/>
    <w:rsid w:val="004B41E5"/>
    <w:rsid w:val="004B42EE"/>
    <w:rsid w:val="004B43AB"/>
    <w:rsid w:val="004B4400"/>
    <w:rsid w:val="004B450D"/>
    <w:rsid w:val="004B4518"/>
    <w:rsid w:val="004B4573"/>
    <w:rsid w:val="004B45AC"/>
    <w:rsid w:val="004B46DC"/>
    <w:rsid w:val="004B49D7"/>
    <w:rsid w:val="004B4A1E"/>
    <w:rsid w:val="004B4B72"/>
    <w:rsid w:val="004B4BD4"/>
    <w:rsid w:val="004B4BE3"/>
    <w:rsid w:val="004B4D20"/>
    <w:rsid w:val="004B4EBE"/>
    <w:rsid w:val="004B4F31"/>
    <w:rsid w:val="004B502C"/>
    <w:rsid w:val="004B50CE"/>
    <w:rsid w:val="004B529A"/>
    <w:rsid w:val="004B5382"/>
    <w:rsid w:val="004B53C4"/>
    <w:rsid w:val="004B547D"/>
    <w:rsid w:val="004B5522"/>
    <w:rsid w:val="004B5562"/>
    <w:rsid w:val="004B565D"/>
    <w:rsid w:val="004B565E"/>
    <w:rsid w:val="004B5804"/>
    <w:rsid w:val="004B599B"/>
    <w:rsid w:val="004B5A3E"/>
    <w:rsid w:val="004B5D33"/>
    <w:rsid w:val="004B5D5A"/>
    <w:rsid w:val="004B5DA9"/>
    <w:rsid w:val="004B5E6A"/>
    <w:rsid w:val="004B61CD"/>
    <w:rsid w:val="004B634C"/>
    <w:rsid w:val="004B65B3"/>
    <w:rsid w:val="004B6605"/>
    <w:rsid w:val="004B66E6"/>
    <w:rsid w:val="004B67CE"/>
    <w:rsid w:val="004B696B"/>
    <w:rsid w:val="004B69A6"/>
    <w:rsid w:val="004B6BA6"/>
    <w:rsid w:val="004B6EE9"/>
    <w:rsid w:val="004B6F04"/>
    <w:rsid w:val="004B706E"/>
    <w:rsid w:val="004B71D7"/>
    <w:rsid w:val="004B71FB"/>
    <w:rsid w:val="004B7316"/>
    <w:rsid w:val="004B7349"/>
    <w:rsid w:val="004B73EC"/>
    <w:rsid w:val="004B7410"/>
    <w:rsid w:val="004B74A8"/>
    <w:rsid w:val="004B7615"/>
    <w:rsid w:val="004B7909"/>
    <w:rsid w:val="004B792D"/>
    <w:rsid w:val="004B7B82"/>
    <w:rsid w:val="004B7BBA"/>
    <w:rsid w:val="004B7C50"/>
    <w:rsid w:val="004B7D78"/>
    <w:rsid w:val="004B7DAC"/>
    <w:rsid w:val="004B7DD9"/>
    <w:rsid w:val="004B7F96"/>
    <w:rsid w:val="004BBEDE"/>
    <w:rsid w:val="004C0067"/>
    <w:rsid w:val="004C01EB"/>
    <w:rsid w:val="004C02D6"/>
    <w:rsid w:val="004C065C"/>
    <w:rsid w:val="004C068A"/>
    <w:rsid w:val="004C07B4"/>
    <w:rsid w:val="004C081A"/>
    <w:rsid w:val="004C0870"/>
    <w:rsid w:val="004C0872"/>
    <w:rsid w:val="004C08F6"/>
    <w:rsid w:val="004C090D"/>
    <w:rsid w:val="004C0A5A"/>
    <w:rsid w:val="004C0B84"/>
    <w:rsid w:val="004C0B85"/>
    <w:rsid w:val="004C0C79"/>
    <w:rsid w:val="004C0CE7"/>
    <w:rsid w:val="004C0D80"/>
    <w:rsid w:val="004C0D9A"/>
    <w:rsid w:val="004C0E0D"/>
    <w:rsid w:val="004C0F8E"/>
    <w:rsid w:val="004C1070"/>
    <w:rsid w:val="004C1115"/>
    <w:rsid w:val="004C1172"/>
    <w:rsid w:val="004C1319"/>
    <w:rsid w:val="004C13A0"/>
    <w:rsid w:val="004C1463"/>
    <w:rsid w:val="004C147E"/>
    <w:rsid w:val="004C156B"/>
    <w:rsid w:val="004C164A"/>
    <w:rsid w:val="004C1653"/>
    <w:rsid w:val="004C17D7"/>
    <w:rsid w:val="004C1919"/>
    <w:rsid w:val="004C1A42"/>
    <w:rsid w:val="004C1A73"/>
    <w:rsid w:val="004C1B79"/>
    <w:rsid w:val="004C1C67"/>
    <w:rsid w:val="004C1D16"/>
    <w:rsid w:val="004C1D69"/>
    <w:rsid w:val="004C1E8C"/>
    <w:rsid w:val="004C1F26"/>
    <w:rsid w:val="004C1F66"/>
    <w:rsid w:val="004C1F74"/>
    <w:rsid w:val="004C20C3"/>
    <w:rsid w:val="004C27D8"/>
    <w:rsid w:val="004C27E5"/>
    <w:rsid w:val="004C2865"/>
    <w:rsid w:val="004C294C"/>
    <w:rsid w:val="004C2960"/>
    <w:rsid w:val="004C29AF"/>
    <w:rsid w:val="004C29C2"/>
    <w:rsid w:val="004C2AF6"/>
    <w:rsid w:val="004C2D8A"/>
    <w:rsid w:val="004C2DC9"/>
    <w:rsid w:val="004C2FC7"/>
    <w:rsid w:val="004C317F"/>
    <w:rsid w:val="004C318F"/>
    <w:rsid w:val="004C3284"/>
    <w:rsid w:val="004C330E"/>
    <w:rsid w:val="004C3493"/>
    <w:rsid w:val="004C3501"/>
    <w:rsid w:val="004C3604"/>
    <w:rsid w:val="004C3895"/>
    <w:rsid w:val="004C38FF"/>
    <w:rsid w:val="004C3BE7"/>
    <w:rsid w:val="004C3C98"/>
    <w:rsid w:val="004C3C9A"/>
    <w:rsid w:val="004C3CB5"/>
    <w:rsid w:val="004C3E33"/>
    <w:rsid w:val="004C3E9F"/>
    <w:rsid w:val="004C3EB8"/>
    <w:rsid w:val="004C3ED0"/>
    <w:rsid w:val="004C414D"/>
    <w:rsid w:val="004C4173"/>
    <w:rsid w:val="004C4280"/>
    <w:rsid w:val="004C4295"/>
    <w:rsid w:val="004C43F4"/>
    <w:rsid w:val="004C4586"/>
    <w:rsid w:val="004C468E"/>
    <w:rsid w:val="004C46E8"/>
    <w:rsid w:val="004C4738"/>
    <w:rsid w:val="004C4841"/>
    <w:rsid w:val="004C48F4"/>
    <w:rsid w:val="004C49F1"/>
    <w:rsid w:val="004C4A2F"/>
    <w:rsid w:val="004C4A63"/>
    <w:rsid w:val="004C4B00"/>
    <w:rsid w:val="004C4B40"/>
    <w:rsid w:val="004C4BC9"/>
    <w:rsid w:val="004C4E8D"/>
    <w:rsid w:val="004C4F2D"/>
    <w:rsid w:val="004C4FD0"/>
    <w:rsid w:val="004C50EE"/>
    <w:rsid w:val="004C528C"/>
    <w:rsid w:val="004C536E"/>
    <w:rsid w:val="004C542B"/>
    <w:rsid w:val="004C568F"/>
    <w:rsid w:val="004C56AE"/>
    <w:rsid w:val="004C56E1"/>
    <w:rsid w:val="004C5722"/>
    <w:rsid w:val="004C5733"/>
    <w:rsid w:val="004C57A5"/>
    <w:rsid w:val="004C581B"/>
    <w:rsid w:val="004C592B"/>
    <w:rsid w:val="004C5985"/>
    <w:rsid w:val="004C5A53"/>
    <w:rsid w:val="004C5A6D"/>
    <w:rsid w:val="004C5B06"/>
    <w:rsid w:val="004C5CFA"/>
    <w:rsid w:val="004C5D00"/>
    <w:rsid w:val="004C5DFC"/>
    <w:rsid w:val="004C5EDB"/>
    <w:rsid w:val="004C6318"/>
    <w:rsid w:val="004C63F6"/>
    <w:rsid w:val="004C641B"/>
    <w:rsid w:val="004C64F5"/>
    <w:rsid w:val="004C6530"/>
    <w:rsid w:val="004C661B"/>
    <w:rsid w:val="004C6712"/>
    <w:rsid w:val="004C675B"/>
    <w:rsid w:val="004C68A2"/>
    <w:rsid w:val="004C68BC"/>
    <w:rsid w:val="004C690D"/>
    <w:rsid w:val="004C69D7"/>
    <w:rsid w:val="004C6A80"/>
    <w:rsid w:val="004C6CCA"/>
    <w:rsid w:val="004C6D7D"/>
    <w:rsid w:val="004C6FB0"/>
    <w:rsid w:val="004C7145"/>
    <w:rsid w:val="004C7214"/>
    <w:rsid w:val="004C728A"/>
    <w:rsid w:val="004C72DD"/>
    <w:rsid w:val="004C741A"/>
    <w:rsid w:val="004C7511"/>
    <w:rsid w:val="004C751D"/>
    <w:rsid w:val="004C7664"/>
    <w:rsid w:val="004C76D0"/>
    <w:rsid w:val="004C783F"/>
    <w:rsid w:val="004C7984"/>
    <w:rsid w:val="004C79B6"/>
    <w:rsid w:val="004C7B25"/>
    <w:rsid w:val="004C7B77"/>
    <w:rsid w:val="004C7C5F"/>
    <w:rsid w:val="004C7D9E"/>
    <w:rsid w:val="004C7DC9"/>
    <w:rsid w:val="004C7F43"/>
    <w:rsid w:val="004D01A9"/>
    <w:rsid w:val="004D01DA"/>
    <w:rsid w:val="004D0288"/>
    <w:rsid w:val="004D0616"/>
    <w:rsid w:val="004D0650"/>
    <w:rsid w:val="004D0728"/>
    <w:rsid w:val="004D07A4"/>
    <w:rsid w:val="004D0891"/>
    <w:rsid w:val="004D0AA3"/>
    <w:rsid w:val="004D0AE0"/>
    <w:rsid w:val="004D0CD8"/>
    <w:rsid w:val="004D0DD0"/>
    <w:rsid w:val="004D1245"/>
    <w:rsid w:val="004D1363"/>
    <w:rsid w:val="004D1438"/>
    <w:rsid w:val="004D166F"/>
    <w:rsid w:val="004D16C7"/>
    <w:rsid w:val="004D183C"/>
    <w:rsid w:val="004D19E3"/>
    <w:rsid w:val="004D1BA7"/>
    <w:rsid w:val="004D1DE3"/>
    <w:rsid w:val="004D1E47"/>
    <w:rsid w:val="004D1E96"/>
    <w:rsid w:val="004D1F7A"/>
    <w:rsid w:val="004D1FD7"/>
    <w:rsid w:val="004D201C"/>
    <w:rsid w:val="004D20B9"/>
    <w:rsid w:val="004D20BD"/>
    <w:rsid w:val="004D22AA"/>
    <w:rsid w:val="004D25D1"/>
    <w:rsid w:val="004D260B"/>
    <w:rsid w:val="004D2642"/>
    <w:rsid w:val="004D2646"/>
    <w:rsid w:val="004D267E"/>
    <w:rsid w:val="004D27E8"/>
    <w:rsid w:val="004D285E"/>
    <w:rsid w:val="004D2882"/>
    <w:rsid w:val="004D2884"/>
    <w:rsid w:val="004D2896"/>
    <w:rsid w:val="004D291B"/>
    <w:rsid w:val="004D29C0"/>
    <w:rsid w:val="004D2A1E"/>
    <w:rsid w:val="004D2A8C"/>
    <w:rsid w:val="004D2BF4"/>
    <w:rsid w:val="004D2C5F"/>
    <w:rsid w:val="004D2CDB"/>
    <w:rsid w:val="004D2F5B"/>
    <w:rsid w:val="004D3158"/>
    <w:rsid w:val="004D3159"/>
    <w:rsid w:val="004D3341"/>
    <w:rsid w:val="004D356F"/>
    <w:rsid w:val="004D35EA"/>
    <w:rsid w:val="004D37BF"/>
    <w:rsid w:val="004D398C"/>
    <w:rsid w:val="004D3A84"/>
    <w:rsid w:val="004D3B14"/>
    <w:rsid w:val="004D3CFC"/>
    <w:rsid w:val="004D3DA6"/>
    <w:rsid w:val="004D3ED5"/>
    <w:rsid w:val="004D3EFE"/>
    <w:rsid w:val="004D3F5F"/>
    <w:rsid w:val="004D4077"/>
    <w:rsid w:val="004D4082"/>
    <w:rsid w:val="004D4164"/>
    <w:rsid w:val="004D41D5"/>
    <w:rsid w:val="004D425E"/>
    <w:rsid w:val="004D4294"/>
    <w:rsid w:val="004D43A0"/>
    <w:rsid w:val="004D445A"/>
    <w:rsid w:val="004D446F"/>
    <w:rsid w:val="004D458B"/>
    <w:rsid w:val="004D4733"/>
    <w:rsid w:val="004D4AD5"/>
    <w:rsid w:val="004D4B08"/>
    <w:rsid w:val="004D4B9B"/>
    <w:rsid w:val="004D4BD3"/>
    <w:rsid w:val="004D4D13"/>
    <w:rsid w:val="004D4F2A"/>
    <w:rsid w:val="004D503E"/>
    <w:rsid w:val="004D5244"/>
    <w:rsid w:val="004D52A2"/>
    <w:rsid w:val="004D5342"/>
    <w:rsid w:val="004D552E"/>
    <w:rsid w:val="004D555D"/>
    <w:rsid w:val="004D5670"/>
    <w:rsid w:val="004D572C"/>
    <w:rsid w:val="004D57D6"/>
    <w:rsid w:val="004D5913"/>
    <w:rsid w:val="004D5ABA"/>
    <w:rsid w:val="004D5B67"/>
    <w:rsid w:val="004D5B77"/>
    <w:rsid w:val="004D5BD3"/>
    <w:rsid w:val="004D5C23"/>
    <w:rsid w:val="004D5D94"/>
    <w:rsid w:val="004D5EF0"/>
    <w:rsid w:val="004D60AE"/>
    <w:rsid w:val="004D61F3"/>
    <w:rsid w:val="004D6207"/>
    <w:rsid w:val="004D62F2"/>
    <w:rsid w:val="004D630F"/>
    <w:rsid w:val="004D6321"/>
    <w:rsid w:val="004D633B"/>
    <w:rsid w:val="004D637E"/>
    <w:rsid w:val="004D6527"/>
    <w:rsid w:val="004D655E"/>
    <w:rsid w:val="004D6570"/>
    <w:rsid w:val="004D66CD"/>
    <w:rsid w:val="004D674E"/>
    <w:rsid w:val="004D68FC"/>
    <w:rsid w:val="004D6B55"/>
    <w:rsid w:val="004D6B9C"/>
    <w:rsid w:val="004D6D03"/>
    <w:rsid w:val="004D6D6E"/>
    <w:rsid w:val="004D6EF3"/>
    <w:rsid w:val="004D7028"/>
    <w:rsid w:val="004D7052"/>
    <w:rsid w:val="004D70FB"/>
    <w:rsid w:val="004D7108"/>
    <w:rsid w:val="004D7112"/>
    <w:rsid w:val="004D7263"/>
    <w:rsid w:val="004D74CA"/>
    <w:rsid w:val="004D74DB"/>
    <w:rsid w:val="004D763A"/>
    <w:rsid w:val="004D7740"/>
    <w:rsid w:val="004D7787"/>
    <w:rsid w:val="004D7886"/>
    <w:rsid w:val="004D7907"/>
    <w:rsid w:val="004D7B6B"/>
    <w:rsid w:val="004D7D4F"/>
    <w:rsid w:val="004D7E76"/>
    <w:rsid w:val="004D7FF5"/>
    <w:rsid w:val="004E0111"/>
    <w:rsid w:val="004E02B4"/>
    <w:rsid w:val="004E03F3"/>
    <w:rsid w:val="004E0401"/>
    <w:rsid w:val="004E08AA"/>
    <w:rsid w:val="004E08FD"/>
    <w:rsid w:val="004E0BEA"/>
    <w:rsid w:val="004E0C0C"/>
    <w:rsid w:val="004E0CE5"/>
    <w:rsid w:val="004E0E5B"/>
    <w:rsid w:val="004E0E9A"/>
    <w:rsid w:val="004E100E"/>
    <w:rsid w:val="004E1370"/>
    <w:rsid w:val="004E1391"/>
    <w:rsid w:val="004E13B5"/>
    <w:rsid w:val="004E1402"/>
    <w:rsid w:val="004E1635"/>
    <w:rsid w:val="004E168E"/>
    <w:rsid w:val="004E194F"/>
    <w:rsid w:val="004E19A4"/>
    <w:rsid w:val="004E1CDB"/>
    <w:rsid w:val="004E1E1A"/>
    <w:rsid w:val="004E1E45"/>
    <w:rsid w:val="004E1F05"/>
    <w:rsid w:val="004E1F30"/>
    <w:rsid w:val="004E2106"/>
    <w:rsid w:val="004E210F"/>
    <w:rsid w:val="004E2181"/>
    <w:rsid w:val="004E2276"/>
    <w:rsid w:val="004E2295"/>
    <w:rsid w:val="004E229E"/>
    <w:rsid w:val="004E22A8"/>
    <w:rsid w:val="004E2420"/>
    <w:rsid w:val="004E2458"/>
    <w:rsid w:val="004E24E2"/>
    <w:rsid w:val="004E2503"/>
    <w:rsid w:val="004E25F3"/>
    <w:rsid w:val="004E2683"/>
    <w:rsid w:val="004E2966"/>
    <w:rsid w:val="004E29C6"/>
    <w:rsid w:val="004E29EE"/>
    <w:rsid w:val="004E2A6C"/>
    <w:rsid w:val="004E2AF3"/>
    <w:rsid w:val="004E2B52"/>
    <w:rsid w:val="004E2C4B"/>
    <w:rsid w:val="004E2C55"/>
    <w:rsid w:val="004E2EFD"/>
    <w:rsid w:val="004E2F4C"/>
    <w:rsid w:val="004E310C"/>
    <w:rsid w:val="004E321F"/>
    <w:rsid w:val="004E32FC"/>
    <w:rsid w:val="004E343A"/>
    <w:rsid w:val="004E3495"/>
    <w:rsid w:val="004E34A7"/>
    <w:rsid w:val="004E351E"/>
    <w:rsid w:val="004E357A"/>
    <w:rsid w:val="004E359A"/>
    <w:rsid w:val="004E3632"/>
    <w:rsid w:val="004E3693"/>
    <w:rsid w:val="004E391B"/>
    <w:rsid w:val="004E3946"/>
    <w:rsid w:val="004E3B28"/>
    <w:rsid w:val="004E3C0D"/>
    <w:rsid w:val="004E3C61"/>
    <w:rsid w:val="004E3D7B"/>
    <w:rsid w:val="004E3D82"/>
    <w:rsid w:val="004E3DAB"/>
    <w:rsid w:val="004E3E0C"/>
    <w:rsid w:val="004E3E86"/>
    <w:rsid w:val="004E3FB3"/>
    <w:rsid w:val="004E4164"/>
    <w:rsid w:val="004E41B4"/>
    <w:rsid w:val="004E42B3"/>
    <w:rsid w:val="004E433F"/>
    <w:rsid w:val="004E4731"/>
    <w:rsid w:val="004E47A3"/>
    <w:rsid w:val="004E48CA"/>
    <w:rsid w:val="004E48E2"/>
    <w:rsid w:val="004E4A94"/>
    <w:rsid w:val="004E4B27"/>
    <w:rsid w:val="004E4D06"/>
    <w:rsid w:val="004E4D09"/>
    <w:rsid w:val="004E4DE8"/>
    <w:rsid w:val="004E4FB5"/>
    <w:rsid w:val="004E5018"/>
    <w:rsid w:val="004E5233"/>
    <w:rsid w:val="004E5263"/>
    <w:rsid w:val="004E52BA"/>
    <w:rsid w:val="004E52BB"/>
    <w:rsid w:val="004E533F"/>
    <w:rsid w:val="004E5481"/>
    <w:rsid w:val="004E5499"/>
    <w:rsid w:val="004E5975"/>
    <w:rsid w:val="004E59A1"/>
    <w:rsid w:val="004E5C76"/>
    <w:rsid w:val="004E5CF3"/>
    <w:rsid w:val="004E5F81"/>
    <w:rsid w:val="004E6034"/>
    <w:rsid w:val="004E611D"/>
    <w:rsid w:val="004E612C"/>
    <w:rsid w:val="004E6201"/>
    <w:rsid w:val="004E62CA"/>
    <w:rsid w:val="004E6444"/>
    <w:rsid w:val="004E6609"/>
    <w:rsid w:val="004E66EE"/>
    <w:rsid w:val="004E6853"/>
    <w:rsid w:val="004E6866"/>
    <w:rsid w:val="004E6883"/>
    <w:rsid w:val="004E6962"/>
    <w:rsid w:val="004E6A64"/>
    <w:rsid w:val="004E6AA7"/>
    <w:rsid w:val="004E6B6C"/>
    <w:rsid w:val="004E6CC5"/>
    <w:rsid w:val="004E6F7F"/>
    <w:rsid w:val="004E70EF"/>
    <w:rsid w:val="004E7373"/>
    <w:rsid w:val="004E73D6"/>
    <w:rsid w:val="004E76F8"/>
    <w:rsid w:val="004E7746"/>
    <w:rsid w:val="004E77B7"/>
    <w:rsid w:val="004E7892"/>
    <w:rsid w:val="004E7A97"/>
    <w:rsid w:val="004E7AB4"/>
    <w:rsid w:val="004E7AF0"/>
    <w:rsid w:val="004E7BA6"/>
    <w:rsid w:val="004E7BB7"/>
    <w:rsid w:val="004E7BBA"/>
    <w:rsid w:val="004E7C05"/>
    <w:rsid w:val="004E7D37"/>
    <w:rsid w:val="004E7E6E"/>
    <w:rsid w:val="004F0043"/>
    <w:rsid w:val="004F00A4"/>
    <w:rsid w:val="004F018D"/>
    <w:rsid w:val="004F0309"/>
    <w:rsid w:val="004F031A"/>
    <w:rsid w:val="004F0337"/>
    <w:rsid w:val="004F0349"/>
    <w:rsid w:val="004F0384"/>
    <w:rsid w:val="004F05D3"/>
    <w:rsid w:val="004F0620"/>
    <w:rsid w:val="004F07E0"/>
    <w:rsid w:val="004F0839"/>
    <w:rsid w:val="004F084B"/>
    <w:rsid w:val="004F08F1"/>
    <w:rsid w:val="004F08F4"/>
    <w:rsid w:val="004F0A0A"/>
    <w:rsid w:val="004F0AC7"/>
    <w:rsid w:val="004F0AFF"/>
    <w:rsid w:val="004F0B6E"/>
    <w:rsid w:val="004F0D08"/>
    <w:rsid w:val="004F0D41"/>
    <w:rsid w:val="004F0D99"/>
    <w:rsid w:val="004F0DDD"/>
    <w:rsid w:val="004F0ECB"/>
    <w:rsid w:val="004F101C"/>
    <w:rsid w:val="004F1076"/>
    <w:rsid w:val="004F1368"/>
    <w:rsid w:val="004F141D"/>
    <w:rsid w:val="004F15A5"/>
    <w:rsid w:val="004F16BA"/>
    <w:rsid w:val="004F17F1"/>
    <w:rsid w:val="004F180F"/>
    <w:rsid w:val="004F183A"/>
    <w:rsid w:val="004F19AA"/>
    <w:rsid w:val="004F1A93"/>
    <w:rsid w:val="004F1B1D"/>
    <w:rsid w:val="004F1BA5"/>
    <w:rsid w:val="004F1DBF"/>
    <w:rsid w:val="004F1E3A"/>
    <w:rsid w:val="004F2042"/>
    <w:rsid w:val="004F205C"/>
    <w:rsid w:val="004F2107"/>
    <w:rsid w:val="004F2120"/>
    <w:rsid w:val="004F22C1"/>
    <w:rsid w:val="004F22FA"/>
    <w:rsid w:val="004F23AD"/>
    <w:rsid w:val="004F24E0"/>
    <w:rsid w:val="004F258F"/>
    <w:rsid w:val="004F25D6"/>
    <w:rsid w:val="004F2666"/>
    <w:rsid w:val="004F287D"/>
    <w:rsid w:val="004F28F9"/>
    <w:rsid w:val="004F2912"/>
    <w:rsid w:val="004F29E5"/>
    <w:rsid w:val="004F2BAF"/>
    <w:rsid w:val="004F2F3D"/>
    <w:rsid w:val="004F2FA7"/>
    <w:rsid w:val="004F3223"/>
    <w:rsid w:val="004F3371"/>
    <w:rsid w:val="004F347D"/>
    <w:rsid w:val="004F34F4"/>
    <w:rsid w:val="004F36A7"/>
    <w:rsid w:val="004F36AE"/>
    <w:rsid w:val="004F3990"/>
    <w:rsid w:val="004F3AE8"/>
    <w:rsid w:val="004F3BE1"/>
    <w:rsid w:val="004F3C41"/>
    <w:rsid w:val="004F3CDB"/>
    <w:rsid w:val="004F3D12"/>
    <w:rsid w:val="004F3DEE"/>
    <w:rsid w:val="004F3EB9"/>
    <w:rsid w:val="004F3F02"/>
    <w:rsid w:val="004F40B3"/>
    <w:rsid w:val="004F4129"/>
    <w:rsid w:val="004F4193"/>
    <w:rsid w:val="004F41C9"/>
    <w:rsid w:val="004F42B9"/>
    <w:rsid w:val="004F43BD"/>
    <w:rsid w:val="004F465E"/>
    <w:rsid w:val="004F47E6"/>
    <w:rsid w:val="004F4889"/>
    <w:rsid w:val="004F4A35"/>
    <w:rsid w:val="004F4A5C"/>
    <w:rsid w:val="004F4B9E"/>
    <w:rsid w:val="004F4C35"/>
    <w:rsid w:val="004F5061"/>
    <w:rsid w:val="004F53CD"/>
    <w:rsid w:val="004F556E"/>
    <w:rsid w:val="004F55A9"/>
    <w:rsid w:val="004F5627"/>
    <w:rsid w:val="004F56DD"/>
    <w:rsid w:val="004F573D"/>
    <w:rsid w:val="004F5771"/>
    <w:rsid w:val="004F5810"/>
    <w:rsid w:val="004F5848"/>
    <w:rsid w:val="004F5B32"/>
    <w:rsid w:val="004F5DA0"/>
    <w:rsid w:val="004F5DDE"/>
    <w:rsid w:val="004F5E50"/>
    <w:rsid w:val="004F5FCC"/>
    <w:rsid w:val="004F5FF1"/>
    <w:rsid w:val="004F6019"/>
    <w:rsid w:val="004F606D"/>
    <w:rsid w:val="004F60D2"/>
    <w:rsid w:val="004F624F"/>
    <w:rsid w:val="004F62BA"/>
    <w:rsid w:val="004F63B6"/>
    <w:rsid w:val="004F6401"/>
    <w:rsid w:val="004F6448"/>
    <w:rsid w:val="004F6489"/>
    <w:rsid w:val="004F64C2"/>
    <w:rsid w:val="004F66E8"/>
    <w:rsid w:val="004F67E6"/>
    <w:rsid w:val="004F6876"/>
    <w:rsid w:val="004F68DB"/>
    <w:rsid w:val="004F692D"/>
    <w:rsid w:val="004F6ACF"/>
    <w:rsid w:val="004F6BB2"/>
    <w:rsid w:val="004F6CD1"/>
    <w:rsid w:val="004F6D45"/>
    <w:rsid w:val="004F6E37"/>
    <w:rsid w:val="004F6E75"/>
    <w:rsid w:val="004F709C"/>
    <w:rsid w:val="004F732E"/>
    <w:rsid w:val="004F75E7"/>
    <w:rsid w:val="004F7687"/>
    <w:rsid w:val="004F7731"/>
    <w:rsid w:val="004F7752"/>
    <w:rsid w:val="004F78F7"/>
    <w:rsid w:val="004F7915"/>
    <w:rsid w:val="004F7936"/>
    <w:rsid w:val="004F7AD6"/>
    <w:rsid w:val="004F7CFC"/>
    <w:rsid w:val="004F7F23"/>
    <w:rsid w:val="0050018C"/>
    <w:rsid w:val="005001AC"/>
    <w:rsid w:val="005002A9"/>
    <w:rsid w:val="005005D5"/>
    <w:rsid w:val="005007F2"/>
    <w:rsid w:val="00500A07"/>
    <w:rsid w:val="00500AA3"/>
    <w:rsid w:val="00500B1B"/>
    <w:rsid w:val="00500BF8"/>
    <w:rsid w:val="00500D51"/>
    <w:rsid w:val="00500EF3"/>
    <w:rsid w:val="00500EF5"/>
    <w:rsid w:val="00500F90"/>
    <w:rsid w:val="00500FCF"/>
    <w:rsid w:val="0050143B"/>
    <w:rsid w:val="005014BE"/>
    <w:rsid w:val="0050166A"/>
    <w:rsid w:val="00501781"/>
    <w:rsid w:val="005017DF"/>
    <w:rsid w:val="0050190C"/>
    <w:rsid w:val="00501B59"/>
    <w:rsid w:val="00501CD6"/>
    <w:rsid w:val="00501D60"/>
    <w:rsid w:val="00501D6D"/>
    <w:rsid w:val="00501D86"/>
    <w:rsid w:val="00501DFA"/>
    <w:rsid w:val="00501FFC"/>
    <w:rsid w:val="0050202D"/>
    <w:rsid w:val="00502120"/>
    <w:rsid w:val="005022B5"/>
    <w:rsid w:val="00502376"/>
    <w:rsid w:val="005023AD"/>
    <w:rsid w:val="005023C4"/>
    <w:rsid w:val="005024EF"/>
    <w:rsid w:val="005028E1"/>
    <w:rsid w:val="00502942"/>
    <w:rsid w:val="0050294F"/>
    <w:rsid w:val="00502ADB"/>
    <w:rsid w:val="00502B89"/>
    <w:rsid w:val="00502BB3"/>
    <w:rsid w:val="00502CD6"/>
    <w:rsid w:val="00502D9F"/>
    <w:rsid w:val="00502EA3"/>
    <w:rsid w:val="005030C7"/>
    <w:rsid w:val="00503112"/>
    <w:rsid w:val="005031D5"/>
    <w:rsid w:val="005036AB"/>
    <w:rsid w:val="005036AD"/>
    <w:rsid w:val="005037E3"/>
    <w:rsid w:val="00503C4D"/>
    <w:rsid w:val="00503D15"/>
    <w:rsid w:val="00503DC0"/>
    <w:rsid w:val="00503F0D"/>
    <w:rsid w:val="00503F15"/>
    <w:rsid w:val="00503F55"/>
    <w:rsid w:val="00503F75"/>
    <w:rsid w:val="005040B4"/>
    <w:rsid w:val="005040E3"/>
    <w:rsid w:val="0050428F"/>
    <w:rsid w:val="00504478"/>
    <w:rsid w:val="0050447D"/>
    <w:rsid w:val="005045C9"/>
    <w:rsid w:val="005045CA"/>
    <w:rsid w:val="0050471C"/>
    <w:rsid w:val="00504799"/>
    <w:rsid w:val="0050494E"/>
    <w:rsid w:val="0050499C"/>
    <w:rsid w:val="00504C6F"/>
    <w:rsid w:val="00504CD3"/>
    <w:rsid w:val="00504DEB"/>
    <w:rsid w:val="00505006"/>
    <w:rsid w:val="00505014"/>
    <w:rsid w:val="005051BD"/>
    <w:rsid w:val="005051F1"/>
    <w:rsid w:val="00505386"/>
    <w:rsid w:val="005053DC"/>
    <w:rsid w:val="0050541E"/>
    <w:rsid w:val="005054EE"/>
    <w:rsid w:val="005055BF"/>
    <w:rsid w:val="00505632"/>
    <w:rsid w:val="005056E1"/>
    <w:rsid w:val="00505750"/>
    <w:rsid w:val="005057D2"/>
    <w:rsid w:val="0050594E"/>
    <w:rsid w:val="005059CD"/>
    <w:rsid w:val="005059FC"/>
    <w:rsid w:val="00505A04"/>
    <w:rsid w:val="00505AF1"/>
    <w:rsid w:val="00505B98"/>
    <w:rsid w:val="00505C12"/>
    <w:rsid w:val="00505D43"/>
    <w:rsid w:val="00505E58"/>
    <w:rsid w:val="00505FAA"/>
    <w:rsid w:val="00506024"/>
    <w:rsid w:val="0050603E"/>
    <w:rsid w:val="00506097"/>
    <w:rsid w:val="00506359"/>
    <w:rsid w:val="005064C7"/>
    <w:rsid w:val="00506520"/>
    <w:rsid w:val="005065E3"/>
    <w:rsid w:val="00506665"/>
    <w:rsid w:val="00506733"/>
    <w:rsid w:val="0050676E"/>
    <w:rsid w:val="005068F6"/>
    <w:rsid w:val="00506B2A"/>
    <w:rsid w:val="00506B6C"/>
    <w:rsid w:val="00506C57"/>
    <w:rsid w:val="00506C77"/>
    <w:rsid w:val="00506D06"/>
    <w:rsid w:val="00506DDD"/>
    <w:rsid w:val="00506EC8"/>
    <w:rsid w:val="00507125"/>
    <w:rsid w:val="0050719D"/>
    <w:rsid w:val="00507236"/>
    <w:rsid w:val="005072FE"/>
    <w:rsid w:val="00507402"/>
    <w:rsid w:val="0050753C"/>
    <w:rsid w:val="00507692"/>
    <w:rsid w:val="0050771C"/>
    <w:rsid w:val="005077FB"/>
    <w:rsid w:val="0050780D"/>
    <w:rsid w:val="00507A1E"/>
    <w:rsid w:val="00507C31"/>
    <w:rsid w:val="00507F8C"/>
    <w:rsid w:val="00510113"/>
    <w:rsid w:val="0051016F"/>
    <w:rsid w:val="00510271"/>
    <w:rsid w:val="0051058B"/>
    <w:rsid w:val="00510707"/>
    <w:rsid w:val="00510AF3"/>
    <w:rsid w:val="00510AFC"/>
    <w:rsid w:val="00510DCE"/>
    <w:rsid w:val="0051104C"/>
    <w:rsid w:val="005110D4"/>
    <w:rsid w:val="0051115E"/>
    <w:rsid w:val="005111E9"/>
    <w:rsid w:val="0051149E"/>
    <w:rsid w:val="00511524"/>
    <w:rsid w:val="0051153B"/>
    <w:rsid w:val="0051160C"/>
    <w:rsid w:val="005116AF"/>
    <w:rsid w:val="00511786"/>
    <w:rsid w:val="005118B7"/>
    <w:rsid w:val="005118CC"/>
    <w:rsid w:val="005118D7"/>
    <w:rsid w:val="00511958"/>
    <w:rsid w:val="005119C9"/>
    <w:rsid w:val="00511C03"/>
    <w:rsid w:val="00511CEE"/>
    <w:rsid w:val="00511F18"/>
    <w:rsid w:val="005122D8"/>
    <w:rsid w:val="00512352"/>
    <w:rsid w:val="00512491"/>
    <w:rsid w:val="005124B0"/>
    <w:rsid w:val="005124C1"/>
    <w:rsid w:val="005124D4"/>
    <w:rsid w:val="005126FD"/>
    <w:rsid w:val="00512717"/>
    <w:rsid w:val="005129B9"/>
    <w:rsid w:val="005129F5"/>
    <w:rsid w:val="00512AEF"/>
    <w:rsid w:val="00512B65"/>
    <w:rsid w:val="00512BB1"/>
    <w:rsid w:val="00512C65"/>
    <w:rsid w:val="00512DF1"/>
    <w:rsid w:val="00512EAA"/>
    <w:rsid w:val="00512F05"/>
    <w:rsid w:val="0051321D"/>
    <w:rsid w:val="00513221"/>
    <w:rsid w:val="0051329D"/>
    <w:rsid w:val="005132B5"/>
    <w:rsid w:val="00513372"/>
    <w:rsid w:val="005133CE"/>
    <w:rsid w:val="005133CF"/>
    <w:rsid w:val="005134B1"/>
    <w:rsid w:val="005137DE"/>
    <w:rsid w:val="0051385B"/>
    <w:rsid w:val="0051393B"/>
    <w:rsid w:val="00513C16"/>
    <w:rsid w:val="00513C43"/>
    <w:rsid w:val="00513C44"/>
    <w:rsid w:val="00513CA9"/>
    <w:rsid w:val="00513CD1"/>
    <w:rsid w:val="00513ED0"/>
    <w:rsid w:val="00513FE5"/>
    <w:rsid w:val="005140D1"/>
    <w:rsid w:val="005141C1"/>
    <w:rsid w:val="005141CB"/>
    <w:rsid w:val="00514217"/>
    <w:rsid w:val="00514316"/>
    <w:rsid w:val="005144D5"/>
    <w:rsid w:val="005144F0"/>
    <w:rsid w:val="0051452B"/>
    <w:rsid w:val="00514639"/>
    <w:rsid w:val="005146E8"/>
    <w:rsid w:val="005149B7"/>
    <w:rsid w:val="00514A89"/>
    <w:rsid w:val="00514C38"/>
    <w:rsid w:val="00514D22"/>
    <w:rsid w:val="00514DE5"/>
    <w:rsid w:val="00514E09"/>
    <w:rsid w:val="005151D8"/>
    <w:rsid w:val="00515224"/>
    <w:rsid w:val="00515289"/>
    <w:rsid w:val="005152F8"/>
    <w:rsid w:val="00515499"/>
    <w:rsid w:val="00515606"/>
    <w:rsid w:val="005156C1"/>
    <w:rsid w:val="00515705"/>
    <w:rsid w:val="00515749"/>
    <w:rsid w:val="00515846"/>
    <w:rsid w:val="005158C7"/>
    <w:rsid w:val="00515936"/>
    <w:rsid w:val="00515A72"/>
    <w:rsid w:val="00515B4F"/>
    <w:rsid w:val="00515D4D"/>
    <w:rsid w:val="00515D89"/>
    <w:rsid w:val="00515F25"/>
    <w:rsid w:val="0051601B"/>
    <w:rsid w:val="005160CA"/>
    <w:rsid w:val="005160CB"/>
    <w:rsid w:val="00516133"/>
    <w:rsid w:val="00516164"/>
    <w:rsid w:val="00516380"/>
    <w:rsid w:val="00516426"/>
    <w:rsid w:val="005166F3"/>
    <w:rsid w:val="00516701"/>
    <w:rsid w:val="005167C5"/>
    <w:rsid w:val="00516830"/>
    <w:rsid w:val="0051683C"/>
    <w:rsid w:val="00516854"/>
    <w:rsid w:val="005168BC"/>
    <w:rsid w:val="005168FD"/>
    <w:rsid w:val="0051699B"/>
    <w:rsid w:val="00516A0A"/>
    <w:rsid w:val="00516F16"/>
    <w:rsid w:val="005170F8"/>
    <w:rsid w:val="005173FE"/>
    <w:rsid w:val="005174E1"/>
    <w:rsid w:val="00517623"/>
    <w:rsid w:val="005176CD"/>
    <w:rsid w:val="005178FA"/>
    <w:rsid w:val="00517923"/>
    <w:rsid w:val="0051794B"/>
    <w:rsid w:val="00517B45"/>
    <w:rsid w:val="00517C2E"/>
    <w:rsid w:val="00517F53"/>
    <w:rsid w:val="00517F91"/>
    <w:rsid w:val="0052002F"/>
    <w:rsid w:val="00520171"/>
    <w:rsid w:val="005201EC"/>
    <w:rsid w:val="00520282"/>
    <w:rsid w:val="005203A0"/>
    <w:rsid w:val="0052040D"/>
    <w:rsid w:val="00520479"/>
    <w:rsid w:val="005206C9"/>
    <w:rsid w:val="005206DD"/>
    <w:rsid w:val="00520809"/>
    <w:rsid w:val="00520825"/>
    <w:rsid w:val="00520AA4"/>
    <w:rsid w:val="00520C11"/>
    <w:rsid w:val="00520D21"/>
    <w:rsid w:val="00520DCD"/>
    <w:rsid w:val="00520EF6"/>
    <w:rsid w:val="00520FA0"/>
    <w:rsid w:val="005210A6"/>
    <w:rsid w:val="0052116E"/>
    <w:rsid w:val="0052147D"/>
    <w:rsid w:val="005215AC"/>
    <w:rsid w:val="005217A3"/>
    <w:rsid w:val="00521B25"/>
    <w:rsid w:val="00521BDF"/>
    <w:rsid w:val="00521CA7"/>
    <w:rsid w:val="00521D3B"/>
    <w:rsid w:val="00521F30"/>
    <w:rsid w:val="00521FB2"/>
    <w:rsid w:val="00522099"/>
    <w:rsid w:val="005220BE"/>
    <w:rsid w:val="00522149"/>
    <w:rsid w:val="00522182"/>
    <w:rsid w:val="00522290"/>
    <w:rsid w:val="005226D7"/>
    <w:rsid w:val="005227FE"/>
    <w:rsid w:val="0052289D"/>
    <w:rsid w:val="00522943"/>
    <w:rsid w:val="00522B14"/>
    <w:rsid w:val="0052300D"/>
    <w:rsid w:val="0052303B"/>
    <w:rsid w:val="0052306D"/>
    <w:rsid w:val="005230F7"/>
    <w:rsid w:val="00523161"/>
    <w:rsid w:val="005231FD"/>
    <w:rsid w:val="005232E7"/>
    <w:rsid w:val="005238BB"/>
    <w:rsid w:val="005238D6"/>
    <w:rsid w:val="00523A96"/>
    <w:rsid w:val="00523AF1"/>
    <w:rsid w:val="00523B32"/>
    <w:rsid w:val="00523E75"/>
    <w:rsid w:val="00523FF5"/>
    <w:rsid w:val="0052409F"/>
    <w:rsid w:val="005240AA"/>
    <w:rsid w:val="005240F9"/>
    <w:rsid w:val="0052430F"/>
    <w:rsid w:val="005243BE"/>
    <w:rsid w:val="005243E2"/>
    <w:rsid w:val="0052447F"/>
    <w:rsid w:val="00524610"/>
    <w:rsid w:val="005246FA"/>
    <w:rsid w:val="00524756"/>
    <w:rsid w:val="005248B4"/>
    <w:rsid w:val="00524975"/>
    <w:rsid w:val="00524987"/>
    <w:rsid w:val="00524A45"/>
    <w:rsid w:val="00524AED"/>
    <w:rsid w:val="00524ED2"/>
    <w:rsid w:val="00524F2A"/>
    <w:rsid w:val="00524FC5"/>
    <w:rsid w:val="0052506A"/>
    <w:rsid w:val="0052527B"/>
    <w:rsid w:val="0052576A"/>
    <w:rsid w:val="005258BB"/>
    <w:rsid w:val="005258FD"/>
    <w:rsid w:val="0052593A"/>
    <w:rsid w:val="00525A19"/>
    <w:rsid w:val="00525AD0"/>
    <w:rsid w:val="00525B00"/>
    <w:rsid w:val="00525B1D"/>
    <w:rsid w:val="00525C14"/>
    <w:rsid w:val="00525CC0"/>
    <w:rsid w:val="00525D98"/>
    <w:rsid w:val="00525DE0"/>
    <w:rsid w:val="00525E4C"/>
    <w:rsid w:val="00525E66"/>
    <w:rsid w:val="00525F4E"/>
    <w:rsid w:val="005260A5"/>
    <w:rsid w:val="005260BE"/>
    <w:rsid w:val="00526499"/>
    <w:rsid w:val="00526538"/>
    <w:rsid w:val="005266C5"/>
    <w:rsid w:val="0052679A"/>
    <w:rsid w:val="00526994"/>
    <w:rsid w:val="005269A8"/>
    <w:rsid w:val="00526ADA"/>
    <w:rsid w:val="00526AE4"/>
    <w:rsid w:val="00526B00"/>
    <w:rsid w:val="00527042"/>
    <w:rsid w:val="00527074"/>
    <w:rsid w:val="0052713A"/>
    <w:rsid w:val="005271B9"/>
    <w:rsid w:val="00527211"/>
    <w:rsid w:val="00527413"/>
    <w:rsid w:val="00527685"/>
    <w:rsid w:val="00527764"/>
    <w:rsid w:val="005277AC"/>
    <w:rsid w:val="00527BBB"/>
    <w:rsid w:val="00527EF1"/>
    <w:rsid w:val="00527F4D"/>
    <w:rsid w:val="00527F8D"/>
    <w:rsid w:val="00527FA0"/>
    <w:rsid w:val="00530057"/>
    <w:rsid w:val="005300AA"/>
    <w:rsid w:val="0053026E"/>
    <w:rsid w:val="0053037D"/>
    <w:rsid w:val="005303DD"/>
    <w:rsid w:val="00530426"/>
    <w:rsid w:val="00530432"/>
    <w:rsid w:val="00530502"/>
    <w:rsid w:val="00530574"/>
    <w:rsid w:val="0053059F"/>
    <w:rsid w:val="00530672"/>
    <w:rsid w:val="00530779"/>
    <w:rsid w:val="005307F6"/>
    <w:rsid w:val="0053094A"/>
    <w:rsid w:val="00530999"/>
    <w:rsid w:val="00530AF2"/>
    <w:rsid w:val="00530B82"/>
    <w:rsid w:val="00530B94"/>
    <w:rsid w:val="00530C04"/>
    <w:rsid w:val="00530CF0"/>
    <w:rsid w:val="00530EE1"/>
    <w:rsid w:val="00530EE2"/>
    <w:rsid w:val="00530FDA"/>
    <w:rsid w:val="005311C2"/>
    <w:rsid w:val="0053120A"/>
    <w:rsid w:val="00531286"/>
    <w:rsid w:val="005312EE"/>
    <w:rsid w:val="00531478"/>
    <w:rsid w:val="00531767"/>
    <w:rsid w:val="005317F5"/>
    <w:rsid w:val="0053183D"/>
    <w:rsid w:val="0053193A"/>
    <w:rsid w:val="00531981"/>
    <w:rsid w:val="00531A0C"/>
    <w:rsid w:val="00531A15"/>
    <w:rsid w:val="00531A29"/>
    <w:rsid w:val="00531A4D"/>
    <w:rsid w:val="00531D1C"/>
    <w:rsid w:val="00531E84"/>
    <w:rsid w:val="00531EC1"/>
    <w:rsid w:val="00531F73"/>
    <w:rsid w:val="00531FC5"/>
    <w:rsid w:val="00532047"/>
    <w:rsid w:val="0053208A"/>
    <w:rsid w:val="005320B3"/>
    <w:rsid w:val="00532193"/>
    <w:rsid w:val="0053270A"/>
    <w:rsid w:val="005327D2"/>
    <w:rsid w:val="005328F9"/>
    <w:rsid w:val="0053290E"/>
    <w:rsid w:val="005329C9"/>
    <w:rsid w:val="00532A05"/>
    <w:rsid w:val="00532B36"/>
    <w:rsid w:val="00532B82"/>
    <w:rsid w:val="00532CF7"/>
    <w:rsid w:val="00532D28"/>
    <w:rsid w:val="00532D73"/>
    <w:rsid w:val="00532E66"/>
    <w:rsid w:val="00532E8E"/>
    <w:rsid w:val="00532FDE"/>
    <w:rsid w:val="005330FB"/>
    <w:rsid w:val="0053326C"/>
    <w:rsid w:val="00533303"/>
    <w:rsid w:val="00533368"/>
    <w:rsid w:val="00533467"/>
    <w:rsid w:val="00533521"/>
    <w:rsid w:val="005336F3"/>
    <w:rsid w:val="00533842"/>
    <w:rsid w:val="005339F7"/>
    <w:rsid w:val="00533A7E"/>
    <w:rsid w:val="00533AA0"/>
    <w:rsid w:val="00533B6A"/>
    <w:rsid w:val="00533C2F"/>
    <w:rsid w:val="00533CB1"/>
    <w:rsid w:val="00533DE9"/>
    <w:rsid w:val="00533F42"/>
    <w:rsid w:val="00533FDF"/>
    <w:rsid w:val="005344C8"/>
    <w:rsid w:val="00534616"/>
    <w:rsid w:val="00534656"/>
    <w:rsid w:val="0053478C"/>
    <w:rsid w:val="00534847"/>
    <w:rsid w:val="005348EC"/>
    <w:rsid w:val="00534AF0"/>
    <w:rsid w:val="00534B3E"/>
    <w:rsid w:val="00534B67"/>
    <w:rsid w:val="00534BE4"/>
    <w:rsid w:val="00534CB5"/>
    <w:rsid w:val="00534DEF"/>
    <w:rsid w:val="00534E4B"/>
    <w:rsid w:val="00534EC1"/>
    <w:rsid w:val="00534EFF"/>
    <w:rsid w:val="00534FA9"/>
    <w:rsid w:val="00535066"/>
    <w:rsid w:val="00535114"/>
    <w:rsid w:val="0053514D"/>
    <w:rsid w:val="00535162"/>
    <w:rsid w:val="005351CE"/>
    <w:rsid w:val="005353F3"/>
    <w:rsid w:val="005355FB"/>
    <w:rsid w:val="0053565C"/>
    <w:rsid w:val="005357BE"/>
    <w:rsid w:val="005357F6"/>
    <w:rsid w:val="00535927"/>
    <w:rsid w:val="00535B55"/>
    <w:rsid w:val="00535B64"/>
    <w:rsid w:val="00535D01"/>
    <w:rsid w:val="00535D28"/>
    <w:rsid w:val="00535D4D"/>
    <w:rsid w:val="00535E51"/>
    <w:rsid w:val="00535E53"/>
    <w:rsid w:val="00535E81"/>
    <w:rsid w:val="00535E96"/>
    <w:rsid w:val="00535F59"/>
    <w:rsid w:val="00535F66"/>
    <w:rsid w:val="0053616B"/>
    <w:rsid w:val="00536181"/>
    <w:rsid w:val="005363E7"/>
    <w:rsid w:val="00536414"/>
    <w:rsid w:val="00536523"/>
    <w:rsid w:val="005365DD"/>
    <w:rsid w:val="005365E2"/>
    <w:rsid w:val="00536753"/>
    <w:rsid w:val="005367E6"/>
    <w:rsid w:val="00536974"/>
    <w:rsid w:val="005369A9"/>
    <w:rsid w:val="005369EA"/>
    <w:rsid w:val="00536B17"/>
    <w:rsid w:val="00536B45"/>
    <w:rsid w:val="00536D52"/>
    <w:rsid w:val="00536D7B"/>
    <w:rsid w:val="00537102"/>
    <w:rsid w:val="00537119"/>
    <w:rsid w:val="00537160"/>
    <w:rsid w:val="00537268"/>
    <w:rsid w:val="005377B1"/>
    <w:rsid w:val="00537857"/>
    <w:rsid w:val="00537977"/>
    <w:rsid w:val="005379E0"/>
    <w:rsid w:val="00537A9D"/>
    <w:rsid w:val="00537BAC"/>
    <w:rsid w:val="00537BCB"/>
    <w:rsid w:val="00537C5D"/>
    <w:rsid w:val="00537C78"/>
    <w:rsid w:val="00537CAA"/>
    <w:rsid w:val="00537D4E"/>
    <w:rsid w:val="00537DAD"/>
    <w:rsid w:val="00540014"/>
    <w:rsid w:val="005400A3"/>
    <w:rsid w:val="00540238"/>
    <w:rsid w:val="00540477"/>
    <w:rsid w:val="005406DC"/>
    <w:rsid w:val="0054088D"/>
    <w:rsid w:val="00540938"/>
    <w:rsid w:val="00540A1C"/>
    <w:rsid w:val="00540A26"/>
    <w:rsid w:val="00540A42"/>
    <w:rsid w:val="00540A46"/>
    <w:rsid w:val="00540B8E"/>
    <w:rsid w:val="00540C34"/>
    <w:rsid w:val="00540C5A"/>
    <w:rsid w:val="00540FD4"/>
    <w:rsid w:val="005410EC"/>
    <w:rsid w:val="005411C3"/>
    <w:rsid w:val="00541217"/>
    <w:rsid w:val="00541290"/>
    <w:rsid w:val="00541307"/>
    <w:rsid w:val="0054132B"/>
    <w:rsid w:val="00541631"/>
    <w:rsid w:val="005416FA"/>
    <w:rsid w:val="00541B4A"/>
    <w:rsid w:val="00541B76"/>
    <w:rsid w:val="00541C28"/>
    <w:rsid w:val="00541CDE"/>
    <w:rsid w:val="00541FFA"/>
    <w:rsid w:val="005420EB"/>
    <w:rsid w:val="00542152"/>
    <w:rsid w:val="0054223B"/>
    <w:rsid w:val="00542250"/>
    <w:rsid w:val="00542285"/>
    <w:rsid w:val="0054249D"/>
    <w:rsid w:val="00542785"/>
    <w:rsid w:val="005427A3"/>
    <w:rsid w:val="005427B6"/>
    <w:rsid w:val="00542829"/>
    <w:rsid w:val="0054297C"/>
    <w:rsid w:val="00542A1B"/>
    <w:rsid w:val="00542C11"/>
    <w:rsid w:val="00542CCD"/>
    <w:rsid w:val="00542D84"/>
    <w:rsid w:val="00542DBF"/>
    <w:rsid w:val="00542E77"/>
    <w:rsid w:val="00542F60"/>
    <w:rsid w:val="00542FAF"/>
    <w:rsid w:val="00543367"/>
    <w:rsid w:val="0054363C"/>
    <w:rsid w:val="0054379D"/>
    <w:rsid w:val="00543813"/>
    <w:rsid w:val="0054388A"/>
    <w:rsid w:val="005439E3"/>
    <w:rsid w:val="00543A84"/>
    <w:rsid w:val="00543BB1"/>
    <w:rsid w:val="00543C64"/>
    <w:rsid w:val="00543C7F"/>
    <w:rsid w:val="00543E01"/>
    <w:rsid w:val="00543E56"/>
    <w:rsid w:val="00543F2B"/>
    <w:rsid w:val="0054406E"/>
    <w:rsid w:val="00544216"/>
    <w:rsid w:val="0054424E"/>
    <w:rsid w:val="005442DD"/>
    <w:rsid w:val="005442F5"/>
    <w:rsid w:val="0054454F"/>
    <w:rsid w:val="005445B9"/>
    <w:rsid w:val="0054478D"/>
    <w:rsid w:val="0054492D"/>
    <w:rsid w:val="00544959"/>
    <w:rsid w:val="005449C7"/>
    <w:rsid w:val="00544AE5"/>
    <w:rsid w:val="00544D51"/>
    <w:rsid w:val="00544D6C"/>
    <w:rsid w:val="00544DAB"/>
    <w:rsid w:val="00544DDA"/>
    <w:rsid w:val="00544EA0"/>
    <w:rsid w:val="005450E5"/>
    <w:rsid w:val="0054518D"/>
    <w:rsid w:val="005451AA"/>
    <w:rsid w:val="005453A1"/>
    <w:rsid w:val="00545533"/>
    <w:rsid w:val="00545614"/>
    <w:rsid w:val="005457D8"/>
    <w:rsid w:val="00545866"/>
    <w:rsid w:val="005458F3"/>
    <w:rsid w:val="00545935"/>
    <w:rsid w:val="005459FE"/>
    <w:rsid w:val="00545E3D"/>
    <w:rsid w:val="00545F07"/>
    <w:rsid w:val="00545F79"/>
    <w:rsid w:val="005463AF"/>
    <w:rsid w:val="005463B6"/>
    <w:rsid w:val="00546486"/>
    <w:rsid w:val="00546509"/>
    <w:rsid w:val="00546711"/>
    <w:rsid w:val="0054679A"/>
    <w:rsid w:val="005468DF"/>
    <w:rsid w:val="00546905"/>
    <w:rsid w:val="00546BBB"/>
    <w:rsid w:val="00546D79"/>
    <w:rsid w:val="00546D87"/>
    <w:rsid w:val="00546DC1"/>
    <w:rsid w:val="00546DE6"/>
    <w:rsid w:val="00546EF2"/>
    <w:rsid w:val="00546F24"/>
    <w:rsid w:val="005470DA"/>
    <w:rsid w:val="005470E7"/>
    <w:rsid w:val="0054712D"/>
    <w:rsid w:val="00547154"/>
    <w:rsid w:val="0054719D"/>
    <w:rsid w:val="00547231"/>
    <w:rsid w:val="005472F3"/>
    <w:rsid w:val="005473C0"/>
    <w:rsid w:val="00547443"/>
    <w:rsid w:val="005474FB"/>
    <w:rsid w:val="00547500"/>
    <w:rsid w:val="00547550"/>
    <w:rsid w:val="005477B2"/>
    <w:rsid w:val="005479EC"/>
    <w:rsid w:val="00547B11"/>
    <w:rsid w:val="00547DDD"/>
    <w:rsid w:val="00547E71"/>
    <w:rsid w:val="00547E8E"/>
    <w:rsid w:val="00547E97"/>
    <w:rsid w:val="00547EBC"/>
    <w:rsid w:val="00547EF2"/>
    <w:rsid w:val="00547FF4"/>
    <w:rsid w:val="0055029A"/>
    <w:rsid w:val="005502A1"/>
    <w:rsid w:val="0055031E"/>
    <w:rsid w:val="00550347"/>
    <w:rsid w:val="0055038B"/>
    <w:rsid w:val="00550422"/>
    <w:rsid w:val="00550484"/>
    <w:rsid w:val="0055061B"/>
    <w:rsid w:val="00550738"/>
    <w:rsid w:val="00550AD5"/>
    <w:rsid w:val="00550B5C"/>
    <w:rsid w:val="00550B5D"/>
    <w:rsid w:val="00550B74"/>
    <w:rsid w:val="00550BC6"/>
    <w:rsid w:val="00550C05"/>
    <w:rsid w:val="00550E1B"/>
    <w:rsid w:val="00550E96"/>
    <w:rsid w:val="00551020"/>
    <w:rsid w:val="00551342"/>
    <w:rsid w:val="0055140E"/>
    <w:rsid w:val="0055141E"/>
    <w:rsid w:val="0055143F"/>
    <w:rsid w:val="005516B5"/>
    <w:rsid w:val="005518DB"/>
    <w:rsid w:val="00551963"/>
    <w:rsid w:val="00551A78"/>
    <w:rsid w:val="00551ACC"/>
    <w:rsid w:val="00551BEF"/>
    <w:rsid w:val="00551CAE"/>
    <w:rsid w:val="00551D59"/>
    <w:rsid w:val="00551D8A"/>
    <w:rsid w:val="00551E48"/>
    <w:rsid w:val="00551FBC"/>
    <w:rsid w:val="00552004"/>
    <w:rsid w:val="0055203F"/>
    <w:rsid w:val="005522DF"/>
    <w:rsid w:val="00552312"/>
    <w:rsid w:val="0055238C"/>
    <w:rsid w:val="00552428"/>
    <w:rsid w:val="005527A2"/>
    <w:rsid w:val="0055289E"/>
    <w:rsid w:val="00552A3D"/>
    <w:rsid w:val="00552C3D"/>
    <w:rsid w:val="00552E0F"/>
    <w:rsid w:val="00552E1F"/>
    <w:rsid w:val="00552ED0"/>
    <w:rsid w:val="00552EEC"/>
    <w:rsid w:val="00552FC9"/>
    <w:rsid w:val="00553104"/>
    <w:rsid w:val="005531C5"/>
    <w:rsid w:val="005531CA"/>
    <w:rsid w:val="00553242"/>
    <w:rsid w:val="005532EC"/>
    <w:rsid w:val="00553341"/>
    <w:rsid w:val="00553417"/>
    <w:rsid w:val="00553534"/>
    <w:rsid w:val="005535E9"/>
    <w:rsid w:val="00553900"/>
    <w:rsid w:val="00553ABE"/>
    <w:rsid w:val="00553C26"/>
    <w:rsid w:val="00553C96"/>
    <w:rsid w:val="00553D38"/>
    <w:rsid w:val="00553E25"/>
    <w:rsid w:val="00553E4F"/>
    <w:rsid w:val="00553E9C"/>
    <w:rsid w:val="00553EBB"/>
    <w:rsid w:val="00554060"/>
    <w:rsid w:val="00554228"/>
    <w:rsid w:val="0055445F"/>
    <w:rsid w:val="00554480"/>
    <w:rsid w:val="00554818"/>
    <w:rsid w:val="00554822"/>
    <w:rsid w:val="0055496F"/>
    <w:rsid w:val="00554995"/>
    <w:rsid w:val="00554B1E"/>
    <w:rsid w:val="00554B49"/>
    <w:rsid w:val="00554C1C"/>
    <w:rsid w:val="00554C22"/>
    <w:rsid w:val="00554E0C"/>
    <w:rsid w:val="00554F16"/>
    <w:rsid w:val="0055503E"/>
    <w:rsid w:val="0055508F"/>
    <w:rsid w:val="005551A3"/>
    <w:rsid w:val="005551DA"/>
    <w:rsid w:val="0055551A"/>
    <w:rsid w:val="00555603"/>
    <w:rsid w:val="0055574A"/>
    <w:rsid w:val="005558A7"/>
    <w:rsid w:val="00555A35"/>
    <w:rsid w:val="00555BCD"/>
    <w:rsid w:val="00555E7F"/>
    <w:rsid w:val="00555F94"/>
    <w:rsid w:val="00555FC5"/>
    <w:rsid w:val="00556003"/>
    <w:rsid w:val="00556065"/>
    <w:rsid w:val="005561CD"/>
    <w:rsid w:val="005562A6"/>
    <w:rsid w:val="005562ED"/>
    <w:rsid w:val="0055631F"/>
    <w:rsid w:val="00556535"/>
    <w:rsid w:val="00556816"/>
    <w:rsid w:val="00556826"/>
    <w:rsid w:val="00556841"/>
    <w:rsid w:val="0055690F"/>
    <w:rsid w:val="005569D0"/>
    <w:rsid w:val="00556A8F"/>
    <w:rsid w:val="00556AE5"/>
    <w:rsid w:val="00556FA1"/>
    <w:rsid w:val="00557108"/>
    <w:rsid w:val="005573B4"/>
    <w:rsid w:val="005574EE"/>
    <w:rsid w:val="00557647"/>
    <w:rsid w:val="0055775E"/>
    <w:rsid w:val="00557770"/>
    <w:rsid w:val="00557773"/>
    <w:rsid w:val="00557775"/>
    <w:rsid w:val="00557AE9"/>
    <w:rsid w:val="00557B57"/>
    <w:rsid w:val="00557D01"/>
    <w:rsid w:val="00557D3E"/>
    <w:rsid w:val="00557E94"/>
    <w:rsid w:val="00557F37"/>
    <w:rsid w:val="00557F4D"/>
    <w:rsid w:val="0056005C"/>
    <w:rsid w:val="005600BC"/>
    <w:rsid w:val="005601C1"/>
    <w:rsid w:val="00560290"/>
    <w:rsid w:val="005603B9"/>
    <w:rsid w:val="005604B2"/>
    <w:rsid w:val="005606BF"/>
    <w:rsid w:val="005606D0"/>
    <w:rsid w:val="005607A7"/>
    <w:rsid w:val="00560865"/>
    <w:rsid w:val="00560A75"/>
    <w:rsid w:val="00560AE2"/>
    <w:rsid w:val="00560C82"/>
    <w:rsid w:val="00560E83"/>
    <w:rsid w:val="00560FA5"/>
    <w:rsid w:val="0056120A"/>
    <w:rsid w:val="0056123B"/>
    <w:rsid w:val="00561303"/>
    <w:rsid w:val="0056154C"/>
    <w:rsid w:val="00561726"/>
    <w:rsid w:val="00561830"/>
    <w:rsid w:val="00561838"/>
    <w:rsid w:val="0056184F"/>
    <w:rsid w:val="00561876"/>
    <w:rsid w:val="00561910"/>
    <w:rsid w:val="00561B95"/>
    <w:rsid w:val="00561C79"/>
    <w:rsid w:val="00561CE6"/>
    <w:rsid w:val="00561D1C"/>
    <w:rsid w:val="00561F2D"/>
    <w:rsid w:val="00561FF8"/>
    <w:rsid w:val="00562052"/>
    <w:rsid w:val="005622F6"/>
    <w:rsid w:val="0056234F"/>
    <w:rsid w:val="00562368"/>
    <w:rsid w:val="0056282C"/>
    <w:rsid w:val="00562847"/>
    <w:rsid w:val="0056296F"/>
    <w:rsid w:val="0056297D"/>
    <w:rsid w:val="0056298B"/>
    <w:rsid w:val="00562DD3"/>
    <w:rsid w:val="00562EB6"/>
    <w:rsid w:val="00562F77"/>
    <w:rsid w:val="0056330F"/>
    <w:rsid w:val="0056331B"/>
    <w:rsid w:val="00563331"/>
    <w:rsid w:val="005633F3"/>
    <w:rsid w:val="0056342D"/>
    <w:rsid w:val="005634B6"/>
    <w:rsid w:val="0056355F"/>
    <w:rsid w:val="005636E7"/>
    <w:rsid w:val="00563739"/>
    <w:rsid w:val="0056397A"/>
    <w:rsid w:val="005639B3"/>
    <w:rsid w:val="005639EC"/>
    <w:rsid w:val="00563A88"/>
    <w:rsid w:val="00563B41"/>
    <w:rsid w:val="00563B75"/>
    <w:rsid w:val="00563BD6"/>
    <w:rsid w:val="00563E67"/>
    <w:rsid w:val="00563F85"/>
    <w:rsid w:val="005640F7"/>
    <w:rsid w:val="005640F8"/>
    <w:rsid w:val="005641F8"/>
    <w:rsid w:val="0056435D"/>
    <w:rsid w:val="0056450E"/>
    <w:rsid w:val="0056458B"/>
    <w:rsid w:val="005645C2"/>
    <w:rsid w:val="005646C1"/>
    <w:rsid w:val="00564716"/>
    <w:rsid w:val="00564750"/>
    <w:rsid w:val="00564838"/>
    <w:rsid w:val="005648AE"/>
    <w:rsid w:val="00564913"/>
    <w:rsid w:val="00564A77"/>
    <w:rsid w:val="00564AC7"/>
    <w:rsid w:val="00564D16"/>
    <w:rsid w:val="00564E27"/>
    <w:rsid w:val="0056500F"/>
    <w:rsid w:val="005650D3"/>
    <w:rsid w:val="00565147"/>
    <w:rsid w:val="0056548B"/>
    <w:rsid w:val="00565613"/>
    <w:rsid w:val="00565687"/>
    <w:rsid w:val="0056573B"/>
    <w:rsid w:val="00565769"/>
    <w:rsid w:val="005657F1"/>
    <w:rsid w:val="00565AB5"/>
    <w:rsid w:val="00565C2F"/>
    <w:rsid w:val="00565C92"/>
    <w:rsid w:val="00565CD6"/>
    <w:rsid w:val="00565CF4"/>
    <w:rsid w:val="00565D5C"/>
    <w:rsid w:val="00565EBF"/>
    <w:rsid w:val="00566074"/>
    <w:rsid w:val="00566095"/>
    <w:rsid w:val="005661B6"/>
    <w:rsid w:val="00566358"/>
    <w:rsid w:val="0056635C"/>
    <w:rsid w:val="00566474"/>
    <w:rsid w:val="005665E1"/>
    <w:rsid w:val="005665F7"/>
    <w:rsid w:val="0056666F"/>
    <w:rsid w:val="00566733"/>
    <w:rsid w:val="0056693D"/>
    <w:rsid w:val="00566B00"/>
    <w:rsid w:val="00566B52"/>
    <w:rsid w:val="00566C6D"/>
    <w:rsid w:val="00566DBC"/>
    <w:rsid w:val="00566E91"/>
    <w:rsid w:val="00566F51"/>
    <w:rsid w:val="00566F64"/>
    <w:rsid w:val="005672E9"/>
    <w:rsid w:val="005673FF"/>
    <w:rsid w:val="00567483"/>
    <w:rsid w:val="00567670"/>
    <w:rsid w:val="005676CF"/>
    <w:rsid w:val="00567751"/>
    <w:rsid w:val="00567950"/>
    <w:rsid w:val="0056796B"/>
    <w:rsid w:val="00567DFB"/>
    <w:rsid w:val="00567EDF"/>
    <w:rsid w:val="00567F49"/>
    <w:rsid w:val="0057001F"/>
    <w:rsid w:val="0057005D"/>
    <w:rsid w:val="0057010D"/>
    <w:rsid w:val="005702B9"/>
    <w:rsid w:val="005703CD"/>
    <w:rsid w:val="00570475"/>
    <w:rsid w:val="005705A8"/>
    <w:rsid w:val="005705B5"/>
    <w:rsid w:val="00570698"/>
    <w:rsid w:val="00570891"/>
    <w:rsid w:val="00570922"/>
    <w:rsid w:val="00570B1F"/>
    <w:rsid w:val="00570BCF"/>
    <w:rsid w:val="00570C45"/>
    <w:rsid w:val="00570E39"/>
    <w:rsid w:val="00570E5D"/>
    <w:rsid w:val="00570E81"/>
    <w:rsid w:val="00570EBA"/>
    <w:rsid w:val="005710C3"/>
    <w:rsid w:val="005710CB"/>
    <w:rsid w:val="0057113A"/>
    <w:rsid w:val="0057120C"/>
    <w:rsid w:val="00571276"/>
    <w:rsid w:val="0057142C"/>
    <w:rsid w:val="00571774"/>
    <w:rsid w:val="00571790"/>
    <w:rsid w:val="005719C0"/>
    <w:rsid w:val="00571A2E"/>
    <w:rsid w:val="00571BCC"/>
    <w:rsid w:val="00571C3F"/>
    <w:rsid w:val="00571C81"/>
    <w:rsid w:val="00572069"/>
    <w:rsid w:val="005720C3"/>
    <w:rsid w:val="0057226A"/>
    <w:rsid w:val="00572342"/>
    <w:rsid w:val="005724AD"/>
    <w:rsid w:val="005724C9"/>
    <w:rsid w:val="0057250A"/>
    <w:rsid w:val="005725BC"/>
    <w:rsid w:val="0057265D"/>
    <w:rsid w:val="005726A5"/>
    <w:rsid w:val="005728EB"/>
    <w:rsid w:val="005729B5"/>
    <w:rsid w:val="00572A01"/>
    <w:rsid w:val="00572A25"/>
    <w:rsid w:val="00572BF4"/>
    <w:rsid w:val="00572C6A"/>
    <w:rsid w:val="00572C73"/>
    <w:rsid w:val="00572CEE"/>
    <w:rsid w:val="00572D4A"/>
    <w:rsid w:val="00572D9A"/>
    <w:rsid w:val="00572D9C"/>
    <w:rsid w:val="00572E2B"/>
    <w:rsid w:val="00572E51"/>
    <w:rsid w:val="00572F41"/>
    <w:rsid w:val="00573007"/>
    <w:rsid w:val="0057314A"/>
    <w:rsid w:val="0057323C"/>
    <w:rsid w:val="005733ED"/>
    <w:rsid w:val="00573465"/>
    <w:rsid w:val="0057354E"/>
    <w:rsid w:val="00573561"/>
    <w:rsid w:val="005735B7"/>
    <w:rsid w:val="0057360B"/>
    <w:rsid w:val="00573652"/>
    <w:rsid w:val="00573755"/>
    <w:rsid w:val="005738DF"/>
    <w:rsid w:val="00573916"/>
    <w:rsid w:val="0057395A"/>
    <w:rsid w:val="00573A85"/>
    <w:rsid w:val="00573B8C"/>
    <w:rsid w:val="00573D00"/>
    <w:rsid w:val="00573D2C"/>
    <w:rsid w:val="00573D8F"/>
    <w:rsid w:val="00573E33"/>
    <w:rsid w:val="00573EA5"/>
    <w:rsid w:val="00574017"/>
    <w:rsid w:val="00574036"/>
    <w:rsid w:val="00574040"/>
    <w:rsid w:val="0057420F"/>
    <w:rsid w:val="00574444"/>
    <w:rsid w:val="00574584"/>
    <w:rsid w:val="005747C1"/>
    <w:rsid w:val="005747C8"/>
    <w:rsid w:val="005747D2"/>
    <w:rsid w:val="0057492D"/>
    <w:rsid w:val="00574D0B"/>
    <w:rsid w:val="00574DEE"/>
    <w:rsid w:val="00574E25"/>
    <w:rsid w:val="00574E74"/>
    <w:rsid w:val="00574FF6"/>
    <w:rsid w:val="0057509E"/>
    <w:rsid w:val="005750AA"/>
    <w:rsid w:val="005750AC"/>
    <w:rsid w:val="005752D7"/>
    <w:rsid w:val="0057534C"/>
    <w:rsid w:val="0057557E"/>
    <w:rsid w:val="00575611"/>
    <w:rsid w:val="005757C7"/>
    <w:rsid w:val="00575830"/>
    <w:rsid w:val="00575871"/>
    <w:rsid w:val="005758E7"/>
    <w:rsid w:val="00575907"/>
    <w:rsid w:val="00575BB7"/>
    <w:rsid w:val="00575D28"/>
    <w:rsid w:val="00575D7F"/>
    <w:rsid w:val="00575F18"/>
    <w:rsid w:val="00576188"/>
    <w:rsid w:val="00576253"/>
    <w:rsid w:val="005767DD"/>
    <w:rsid w:val="00576A5D"/>
    <w:rsid w:val="00576A7E"/>
    <w:rsid w:val="00576AAD"/>
    <w:rsid w:val="00576B2E"/>
    <w:rsid w:val="00576B67"/>
    <w:rsid w:val="00576B92"/>
    <w:rsid w:val="00576CD3"/>
    <w:rsid w:val="00576CFE"/>
    <w:rsid w:val="00576D40"/>
    <w:rsid w:val="00576D63"/>
    <w:rsid w:val="00576E85"/>
    <w:rsid w:val="00576F8E"/>
    <w:rsid w:val="005771E4"/>
    <w:rsid w:val="005772B4"/>
    <w:rsid w:val="005773BC"/>
    <w:rsid w:val="0057750B"/>
    <w:rsid w:val="005775B3"/>
    <w:rsid w:val="005775EB"/>
    <w:rsid w:val="0057780E"/>
    <w:rsid w:val="0057785B"/>
    <w:rsid w:val="005778DE"/>
    <w:rsid w:val="00577A3B"/>
    <w:rsid w:val="00577B2B"/>
    <w:rsid w:val="00577CF8"/>
    <w:rsid w:val="00577DF2"/>
    <w:rsid w:val="00577E14"/>
    <w:rsid w:val="00577EAE"/>
    <w:rsid w:val="00577F6A"/>
    <w:rsid w:val="00577FC3"/>
    <w:rsid w:val="00577FC7"/>
    <w:rsid w:val="005800FA"/>
    <w:rsid w:val="005801B1"/>
    <w:rsid w:val="00580388"/>
    <w:rsid w:val="005803AA"/>
    <w:rsid w:val="005804B2"/>
    <w:rsid w:val="005804C4"/>
    <w:rsid w:val="00580524"/>
    <w:rsid w:val="00580724"/>
    <w:rsid w:val="00580745"/>
    <w:rsid w:val="0058076E"/>
    <w:rsid w:val="005807C7"/>
    <w:rsid w:val="00580851"/>
    <w:rsid w:val="005809BB"/>
    <w:rsid w:val="00580EFF"/>
    <w:rsid w:val="005810B3"/>
    <w:rsid w:val="005812F3"/>
    <w:rsid w:val="00581360"/>
    <w:rsid w:val="00581395"/>
    <w:rsid w:val="005813C6"/>
    <w:rsid w:val="005815B9"/>
    <w:rsid w:val="005815E5"/>
    <w:rsid w:val="00581600"/>
    <w:rsid w:val="00581662"/>
    <w:rsid w:val="005816B6"/>
    <w:rsid w:val="0058171F"/>
    <w:rsid w:val="005818CA"/>
    <w:rsid w:val="005818E6"/>
    <w:rsid w:val="00581A22"/>
    <w:rsid w:val="00581A84"/>
    <w:rsid w:val="00581A85"/>
    <w:rsid w:val="00581B22"/>
    <w:rsid w:val="00581C30"/>
    <w:rsid w:val="00581D34"/>
    <w:rsid w:val="00581D53"/>
    <w:rsid w:val="00581E4B"/>
    <w:rsid w:val="00581E62"/>
    <w:rsid w:val="00581EA0"/>
    <w:rsid w:val="00582040"/>
    <w:rsid w:val="0058204A"/>
    <w:rsid w:val="0058232E"/>
    <w:rsid w:val="00582366"/>
    <w:rsid w:val="005826B9"/>
    <w:rsid w:val="005827EF"/>
    <w:rsid w:val="00582947"/>
    <w:rsid w:val="005829C6"/>
    <w:rsid w:val="00582B19"/>
    <w:rsid w:val="00582BAD"/>
    <w:rsid w:val="0058313D"/>
    <w:rsid w:val="005831AB"/>
    <w:rsid w:val="00583306"/>
    <w:rsid w:val="0058332F"/>
    <w:rsid w:val="00583550"/>
    <w:rsid w:val="00583621"/>
    <w:rsid w:val="005836B4"/>
    <w:rsid w:val="00583771"/>
    <w:rsid w:val="00583778"/>
    <w:rsid w:val="0058386C"/>
    <w:rsid w:val="00583889"/>
    <w:rsid w:val="00583974"/>
    <w:rsid w:val="00583975"/>
    <w:rsid w:val="005839CE"/>
    <w:rsid w:val="00583C09"/>
    <w:rsid w:val="00583DAA"/>
    <w:rsid w:val="00583F9E"/>
    <w:rsid w:val="00583FAB"/>
    <w:rsid w:val="00584325"/>
    <w:rsid w:val="00584340"/>
    <w:rsid w:val="00584362"/>
    <w:rsid w:val="00584403"/>
    <w:rsid w:val="0058445D"/>
    <w:rsid w:val="005846E5"/>
    <w:rsid w:val="005847BD"/>
    <w:rsid w:val="005847FC"/>
    <w:rsid w:val="0058499B"/>
    <w:rsid w:val="00584A4D"/>
    <w:rsid w:val="00584B21"/>
    <w:rsid w:val="00584C6B"/>
    <w:rsid w:val="00584C80"/>
    <w:rsid w:val="00584C95"/>
    <w:rsid w:val="00584C97"/>
    <w:rsid w:val="00584F4C"/>
    <w:rsid w:val="00585062"/>
    <w:rsid w:val="00585086"/>
    <w:rsid w:val="00585121"/>
    <w:rsid w:val="0058526C"/>
    <w:rsid w:val="005854B1"/>
    <w:rsid w:val="005854D9"/>
    <w:rsid w:val="005854FF"/>
    <w:rsid w:val="00585768"/>
    <w:rsid w:val="005858DE"/>
    <w:rsid w:val="00585C7C"/>
    <w:rsid w:val="00585CC1"/>
    <w:rsid w:val="00585D6C"/>
    <w:rsid w:val="00585E97"/>
    <w:rsid w:val="0058633F"/>
    <w:rsid w:val="00586403"/>
    <w:rsid w:val="00586446"/>
    <w:rsid w:val="005866D9"/>
    <w:rsid w:val="005868A5"/>
    <w:rsid w:val="0058691A"/>
    <w:rsid w:val="00586AF2"/>
    <w:rsid w:val="00586B22"/>
    <w:rsid w:val="00586BEF"/>
    <w:rsid w:val="00586CCE"/>
    <w:rsid w:val="00586D9E"/>
    <w:rsid w:val="0058722F"/>
    <w:rsid w:val="005872DC"/>
    <w:rsid w:val="0058734B"/>
    <w:rsid w:val="0058742D"/>
    <w:rsid w:val="005876C9"/>
    <w:rsid w:val="00587736"/>
    <w:rsid w:val="00587A2B"/>
    <w:rsid w:val="00587A5A"/>
    <w:rsid w:val="00587B27"/>
    <w:rsid w:val="00587C02"/>
    <w:rsid w:val="00587C3C"/>
    <w:rsid w:val="00587C7D"/>
    <w:rsid w:val="00587D06"/>
    <w:rsid w:val="00587EDC"/>
    <w:rsid w:val="00587F73"/>
    <w:rsid w:val="0059003D"/>
    <w:rsid w:val="005901C8"/>
    <w:rsid w:val="0059026D"/>
    <w:rsid w:val="00590282"/>
    <w:rsid w:val="00590380"/>
    <w:rsid w:val="0059042F"/>
    <w:rsid w:val="00590512"/>
    <w:rsid w:val="00590603"/>
    <w:rsid w:val="00590643"/>
    <w:rsid w:val="005906FE"/>
    <w:rsid w:val="005907FE"/>
    <w:rsid w:val="0059093B"/>
    <w:rsid w:val="0059098C"/>
    <w:rsid w:val="005909E7"/>
    <w:rsid w:val="005909F3"/>
    <w:rsid w:val="00590AD8"/>
    <w:rsid w:val="00590B5E"/>
    <w:rsid w:val="00590C17"/>
    <w:rsid w:val="00590DE4"/>
    <w:rsid w:val="00590E69"/>
    <w:rsid w:val="00590F43"/>
    <w:rsid w:val="005910EF"/>
    <w:rsid w:val="0059110C"/>
    <w:rsid w:val="0059114A"/>
    <w:rsid w:val="0059125A"/>
    <w:rsid w:val="00591333"/>
    <w:rsid w:val="0059135C"/>
    <w:rsid w:val="0059155D"/>
    <w:rsid w:val="0059155F"/>
    <w:rsid w:val="00591607"/>
    <w:rsid w:val="005916AF"/>
    <w:rsid w:val="005916F3"/>
    <w:rsid w:val="0059179A"/>
    <w:rsid w:val="005917CF"/>
    <w:rsid w:val="00591B5A"/>
    <w:rsid w:val="00591C26"/>
    <w:rsid w:val="00591C9D"/>
    <w:rsid w:val="00591D9D"/>
    <w:rsid w:val="00591E3B"/>
    <w:rsid w:val="00591EE6"/>
    <w:rsid w:val="00592045"/>
    <w:rsid w:val="00592138"/>
    <w:rsid w:val="0059214F"/>
    <w:rsid w:val="00592179"/>
    <w:rsid w:val="0059224F"/>
    <w:rsid w:val="00592327"/>
    <w:rsid w:val="00592398"/>
    <w:rsid w:val="00592487"/>
    <w:rsid w:val="0059256F"/>
    <w:rsid w:val="005925C2"/>
    <w:rsid w:val="005925F6"/>
    <w:rsid w:val="005926BB"/>
    <w:rsid w:val="0059285F"/>
    <w:rsid w:val="00592CCD"/>
    <w:rsid w:val="00592E76"/>
    <w:rsid w:val="0059300E"/>
    <w:rsid w:val="005930CC"/>
    <w:rsid w:val="005931F7"/>
    <w:rsid w:val="0059320E"/>
    <w:rsid w:val="0059329E"/>
    <w:rsid w:val="00593322"/>
    <w:rsid w:val="0059343A"/>
    <w:rsid w:val="00593510"/>
    <w:rsid w:val="005936CF"/>
    <w:rsid w:val="005936DB"/>
    <w:rsid w:val="005937BF"/>
    <w:rsid w:val="005938F6"/>
    <w:rsid w:val="005939A1"/>
    <w:rsid w:val="005939F8"/>
    <w:rsid w:val="00593A21"/>
    <w:rsid w:val="00593C90"/>
    <w:rsid w:val="00593CED"/>
    <w:rsid w:val="00593E3F"/>
    <w:rsid w:val="00593E8F"/>
    <w:rsid w:val="0059415E"/>
    <w:rsid w:val="00594216"/>
    <w:rsid w:val="005942F6"/>
    <w:rsid w:val="00594381"/>
    <w:rsid w:val="0059441E"/>
    <w:rsid w:val="00594453"/>
    <w:rsid w:val="00594485"/>
    <w:rsid w:val="005946AD"/>
    <w:rsid w:val="005946B9"/>
    <w:rsid w:val="0059479C"/>
    <w:rsid w:val="0059491B"/>
    <w:rsid w:val="005949A6"/>
    <w:rsid w:val="005949C8"/>
    <w:rsid w:val="00594ADC"/>
    <w:rsid w:val="00594B4B"/>
    <w:rsid w:val="00594B4C"/>
    <w:rsid w:val="00594C17"/>
    <w:rsid w:val="00594CC4"/>
    <w:rsid w:val="00594D0D"/>
    <w:rsid w:val="00594EB4"/>
    <w:rsid w:val="00594F20"/>
    <w:rsid w:val="00594F36"/>
    <w:rsid w:val="00594FBA"/>
    <w:rsid w:val="005950A9"/>
    <w:rsid w:val="0059512D"/>
    <w:rsid w:val="00595291"/>
    <w:rsid w:val="005956AF"/>
    <w:rsid w:val="005956D4"/>
    <w:rsid w:val="00595872"/>
    <w:rsid w:val="00595888"/>
    <w:rsid w:val="005958E5"/>
    <w:rsid w:val="00595973"/>
    <w:rsid w:val="00595AE2"/>
    <w:rsid w:val="00595C4F"/>
    <w:rsid w:val="00595CC9"/>
    <w:rsid w:val="00595DF3"/>
    <w:rsid w:val="00595F88"/>
    <w:rsid w:val="00596065"/>
    <w:rsid w:val="00596238"/>
    <w:rsid w:val="005962DE"/>
    <w:rsid w:val="005962F9"/>
    <w:rsid w:val="005966F7"/>
    <w:rsid w:val="0059678C"/>
    <w:rsid w:val="005968DD"/>
    <w:rsid w:val="00596AE2"/>
    <w:rsid w:val="00596C27"/>
    <w:rsid w:val="00596C29"/>
    <w:rsid w:val="00596CAE"/>
    <w:rsid w:val="00596CF5"/>
    <w:rsid w:val="00596DDC"/>
    <w:rsid w:val="00596EB4"/>
    <w:rsid w:val="00596EDC"/>
    <w:rsid w:val="00596FA2"/>
    <w:rsid w:val="00596FCE"/>
    <w:rsid w:val="00597135"/>
    <w:rsid w:val="00597185"/>
    <w:rsid w:val="00597417"/>
    <w:rsid w:val="00597422"/>
    <w:rsid w:val="005974A0"/>
    <w:rsid w:val="0059764C"/>
    <w:rsid w:val="0059765E"/>
    <w:rsid w:val="005976A1"/>
    <w:rsid w:val="005976BE"/>
    <w:rsid w:val="005976CB"/>
    <w:rsid w:val="005977D9"/>
    <w:rsid w:val="005977DF"/>
    <w:rsid w:val="0059792E"/>
    <w:rsid w:val="00597BE1"/>
    <w:rsid w:val="00597CD4"/>
    <w:rsid w:val="00597DC4"/>
    <w:rsid w:val="00597EF5"/>
    <w:rsid w:val="005A0036"/>
    <w:rsid w:val="005A008E"/>
    <w:rsid w:val="005A0223"/>
    <w:rsid w:val="005A0340"/>
    <w:rsid w:val="005A0534"/>
    <w:rsid w:val="005A05E5"/>
    <w:rsid w:val="005A0605"/>
    <w:rsid w:val="005A087C"/>
    <w:rsid w:val="005A0971"/>
    <w:rsid w:val="005A0A1B"/>
    <w:rsid w:val="005A0B58"/>
    <w:rsid w:val="005A0B83"/>
    <w:rsid w:val="005A0B8C"/>
    <w:rsid w:val="005A0BE4"/>
    <w:rsid w:val="005A0E9D"/>
    <w:rsid w:val="005A0ED7"/>
    <w:rsid w:val="005A0EE7"/>
    <w:rsid w:val="005A0F39"/>
    <w:rsid w:val="005A1013"/>
    <w:rsid w:val="005A1113"/>
    <w:rsid w:val="005A1201"/>
    <w:rsid w:val="005A1212"/>
    <w:rsid w:val="005A1443"/>
    <w:rsid w:val="005A1458"/>
    <w:rsid w:val="005A14D7"/>
    <w:rsid w:val="005A1527"/>
    <w:rsid w:val="005A155A"/>
    <w:rsid w:val="005A1640"/>
    <w:rsid w:val="005A1671"/>
    <w:rsid w:val="005A197B"/>
    <w:rsid w:val="005A1BF8"/>
    <w:rsid w:val="005A1CB6"/>
    <w:rsid w:val="005A1D1D"/>
    <w:rsid w:val="005A1D5F"/>
    <w:rsid w:val="005A1DDB"/>
    <w:rsid w:val="005A1E88"/>
    <w:rsid w:val="005A1EF4"/>
    <w:rsid w:val="005A1F5D"/>
    <w:rsid w:val="005A1FAC"/>
    <w:rsid w:val="005A2174"/>
    <w:rsid w:val="005A2204"/>
    <w:rsid w:val="005A250C"/>
    <w:rsid w:val="005A25E3"/>
    <w:rsid w:val="005A2643"/>
    <w:rsid w:val="005A264E"/>
    <w:rsid w:val="005A2668"/>
    <w:rsid w:val="005A277C"/>
    <w:rsid w:val="005A29F8"/>
    <w:rsid w:val="005A2B5B"/>
    <w:rsid w:val="005A2BBA"/>
    <w:rsid w:val="005A2C42"/>
    <w:rsid w:val="005A2C6A"/>
    <w:rsid w:val="005A2C74"/>
    <w:rsid w:val="005A2C7D"/>
    <w:rsid w:val="005A2DD6"/>
    <w:rsid w:val="005A2DDB"/>
    <w:rsid w:val="005A2F46"/>
    <w:rsid w:val="005A2FC7"/>
    <w:rsid w:val="005A2FE4"/>
    <w:rsid w:val="005A3110"/>
    <w:rsid w:val="005A3166"/>
    <w:rsid w:val="005A3198"/>
    <w:rsid w:val="005A3233"/>
    <w:rsid w:val="005A3259"/>
    <w:rsid w:val="005A339A"/>
    <w:rsid w:val="005A33D5"/>
    <w:rsid w:val="005A33F4"/>
    <w:rsid w:val="005A36F9"/>
    <w:rsid w:val="005A3798"/>
    <w:rsid w:val="005A3891"/>
    <w:rsid w:val="005A397A"/>
    <w:rsid w:val="005A39CC"/>
    <w:rsid w:val="005A3AEA"/>
    <w:rsid w:val="005A3AF8"/>
    <w:rsid w:val="005A3B5C"/>
    <w:rsid w:val="005A3B9E"/>
    <w:rsid w:val="005A3CA0"/>
    <w:rsid w:val="005A3F2F"/>
    <w:rsid w:val="005A3F68"/>
    <w:rsid w:val="005A405F"/>
    <w:rsid w:val="005A447C"/>
    <w:rsid w:val="005A44C3"/>
    <w:rsid w:val="005A44C9"/>
    <w:rsid w:val="005A44D5"/>
    <w:rsid w:val="005A46EF"/>
    <w:rsid w:val="005A480D"/>
    <w:rsid w:val="005A4831"/>
    <w:rsid w:val="005A4A6C"/>
    <w:rsid w:val="005A4B87"/>
    <w:rsid w:val="005A4DB5"/>
    <w:rsid w:val="005A4E20"/>
    <w:rsid w:val="005A501B"/>
    <w:rsid w:val="005A5067"/>
    <w:rsid w:val="005A51CB"/>
    <w:rsid w:val="005A52BF"/>
    <w:rsid w:val="005A5352"/>
    <w:rsid w:val="005A539D"/>
    <w:rsid w:val="005A5447"/>
    <w:rsid w:val="005A564E"/>
    <w:rsid w:val="005A57C3"/>
    <w:rsid w:val="005A5818"/>
    <w:rsid w:val="005A5855"/>
    <w:rsid w:val="005A58DC"/>
    <w:rsid w:val="005A5B09"/>
    <w:rsid w:val="005A5D42"/>
    <w:rsid w:val="005A5D49"/>
    <w:rsid w:val="005A5DD0"/>
    <w:rsid w:val="005A5E11"/>
    <w:rsid w:val="005A5E2A"/>
    <w:rsid w:val="005A5F0B"/>
    <w:rsid w:val="005A5F61"/>
    <w:rsid w:val="005A5FF6"/>
    <w:rsid w:val="005A6038"/>
    <w:rsid w:val="005A6301"/>
    <w:rsid w:val="005A6307"/>
    <w:rsid w:val="005A64A2"/>
    <w:rsid w:val="005A64F3"/>
    <w:rsid w:val="005A6522"/>
    <w:rsid w:val="005A6550"/>
    <w:rsid w:val="005A659B"/>
    <w:rsid w:val="005A6606"/>
    <w:rsid w:val="005A6646"/>
    <w:rsid w:val="005A6753"/>
    <w:rsid w:val="005A67A7"/>
    <w:rsid w:val="005A684B"/>
    <w:rsid w:val="005A6861"/>
    <w:rsid w:val="005A6869"/>
    <w:rsid w:val="005A6A7E"/>
    <w:rsid w:val="005A6ECB"/>
    <w:rsid w:val="005A6ED0"/>
    <w:rsid w:val="005A6F55"/>
    <w:rsid w:val="005A7044"/>
    <w:rsid w:val="005A711F"/>
    <w:rsid w:val="005A7166"/>
    <w:rsid w:val="005A7181"/>
    <w:rsid w:val="005A7205"/>
    <w:rsid w:val="005A7246"/>
    <w:rsid w:val="005A738F"/>
    <w:rsid w:val="005A7579"/>
    <w:rsid w:val="005A75F5"/>
    <w:rsid w:val="005A7741"/>
    <w:rsid w:val="005A7751"/>
    <w:rsid w:val="005A78C6"/>
    <w:rsid w:val="005A79D7"/>
    <w:rsid w:val="005A7B39"/>
    <w:rsid w:val="005A7B4B"/>
    <w:rsid w:val="005A7C3F"/>
    <w:rsid w:val="005A7E8E"/>
    <w:rsid w:val="005B00E8"/>
    <w:rsid w:val="005B0125"/>
    <w:rsid w:val="005B022D"/>
    <w:rsid w:val="005B025E"/>
    <w:rsid w:val="005B02CC"/>
    <w:rsid w:val="005B0315"/>
    <w:rsid w:val="005B0321"/>
    <w:rsid w:val="005B0407"/>
    <w:rsid w:val="005B06D9"/>
    <w:rsid w:val="005B0726"/>
    <w:rsid w:val="005B0879"/>
    <w:rsid w:val="005B0902"/>
    <w:rsid w:val="005B0B23"/>
    <w:rsid w:val="005B0B4A"/>
    <w:rsid w:val="005B0DA0"/>
    <w:rsid w:val="005B0EBA"/>
    <w:rsid w:val="005B0F4D"/>
    <w:rsid w:val="005B106A"/>
    <w:rsid w:val="005B10A9"/>
    <w:rsid w:val="005B10D6"/>
    <w:rsid w:val="005B10E7"/>
    <w:rsid w:val="005B166E"/>
    <w:rsid w:val="005B16C1"/>
    <w:rsid w:val="005B1703"/>
    <w:rsid w:val="005B175B"/>
    <w:rsid w:val="005B1897"/>
    <w:rsid w:val="005B1955"/>
    <w:rsid w:val="005B19E4"/>
    <w:rsid w:val="005B1B84"/>
    <w:rsid w:val="005B1C39"/>
    <w:rsid w:val="005B1CAC"/>
    <w:rsid w:val="005B1D56"/>
    <w:rsid w:val="005B207D"/>
    <w:rsid w:val="005B211C"/>
    <w:rsid w:val="005B214A"/>
    <w:rsid w:val="005B25CB"/>
    <w:rsid w:val="005B2600"/>
    <w:rsid w:val="005B267F"/>
    <w:rsid w:val="005B2791"/>
    <w:rsid w:val="005B27A5"/>
    <w:rsid w:val="005B28C3"/>
    <w:rsid w:val="005B2993"/>
    <w:rsid w:val="005B29BA"/>
    <w:rsid w:val="005B2CF6"/>
    <w:rsid w:val="005B2D72"/>
    <w:rsid w:val="005B2E8C"/>
    <w:rsid w:val="005B30CA"/>
    <w:rsid w:val="005B31BF"/>
    <w:rsid w:val="005B3280"/>
    <w:rsid w:val="005B3319"/>
    <w:rsid w:val="005B3350"/>
    <w:rsid w:val="005B354E"/>
    <w:rsid w:val="005B370A"/>
    <w:rsid w:val="005B37DD"/>
    <w:rsid w:val="005B3A77"/>
    <w:rsid w:val="005B3B3B"/>
    <w:rsid w:val="005B3C8D"/>
    <w:rsid w:val="005B3D6E"/>
    <w:rsid w:val="005B3DA2"/>
    <w:rsid w:val="005B3ECD"/>
    <w:rsid w:val="005B3F0A"/>
    <w:rsid w:val="005B4071"/>
    <w:rsid w:val="005B408C"/>
    <w:rsid w:val="005B42A4"/>
    <w:rsid w:val="005B42E6"/>
    <w:rsid w:val="005B43BE"/>
    <w:rsid w:val="005B451D"/>
    <w:rsid w:val="005B46D5"/>
    <w:rsid w:val="005B48B7"/>
    <w:rsid w:val="005B4A84"/>
    <w:rsid w:val="005B4AA6"/>
    <w:rsid w:val="005B4CBF"/>
    <w:rsid w:val="005B4D32"/>
    <w:rsid w:val="005B503E"/>
    <w:rsid w:val="005B50FE"/>
    <w:rsid w:val="005B514F"/>
    <w:rsid w:val="005B528D"/>
    <w:rsid w:val="005B53D5"/>
    <w:rsid w:val="005B54B6"/>
    <w:rsid w:val="005B552C"/>
    <w:rsid w:val="005B56E1"/>
    <w:rsid w:val="005B5828"/>
    <w:rsid w:val="005B5958"/>
    <w:rsid w:val="005B596C"/>
    <w:rsid w:val="005B5C22"/>
    <w:rsid w:val="005B5CAA"/>
    <w:rsid w:val="005B60B4"/>
    <w:rsid w:val="005B6162"/>
    <w:rsid w:val="005B6344"/>
    <w:rsid w:val="005B63B1"/>
    <w:rsid w:val="005B6559"/>
    <w:rsid w:val="005B6693"/>
    <w:rsid w:val="005B6796"/>
    <w:rsid w:val="005B67F7"/>
    <w:rsid w:val="005B6812"/>
    <w:rsid w:val="005B697A"/>
    <w:rsid w:val="005B6B74"/>
    <w:rsid w:val="005B6C60"/>
    <w:rsid w:val="005B6D1E"/>
    <w:rsid w:val="005B6DF1"/>
    <w:rsid w:val="005B6EFF"/>
    <w:rsid w:val="005B6F66"/>
    <w:rsid w:val="005B706E"/>
    <w:rsid w:val="005B71A7"/>
    <w:rsid w:val="005B71DB"/>
    <w:rsid w:val="005B72AD"/>
    <w:rsid w:val="005B73BF"/>
    <w:rsid w:val="005B7448"/>
    <w:rsid w:val="005B755E"/>
    <w:rsid w:val="005B759C"/>
    <w:rsid w:val="005B7717"/>
    <w:rsid w:val="005B7C14"/>
    <w:rsid w:val="005B7CDB"/>
    <w:rsid w:val="005B7CED"/>
    <w:rsid w:val="005B7D3D"/>
    <w:rsid w:val="005B7D47"/>
    <w:rsid w:val="005B7F55"/>
    <w:rsid w:val="005C01C8"/>
    <w:rsid w:val="005C0290"/>
    <w:rsid w:val="005C030A"/>
    <w:rsid w:val="005C0389"/>
    <w:rsid w:val="005C0466"/>
    <w:rsid w:val="005C054D"/>
    <w:rsid w:val="005C08A6"/>
    <w:rsid w:val="005C0A40"/>
    <w:rsid w:val="005C0A41"/>
    <w:rsid w:val="005C0A42"/>
    <w:rsid w:val="005C0B35"/>
    <w:rsid w:val="005C0B5B"/>
    <w:rsid w:val="005C0C0A"/>
    <w:rsid w:val="005C0D85"/>
    <w:rsid w:val="005C0E88"/>
    <w:rsid w:val="005C0F13"/>
    <w:rsid w:val="005C105D"/>
    <w:rsid w:val="005C1148"/>
    <w:rsid w:val="005C120D"/>
    <w:rsid w:val="005C13CD"/>
    <w:rsid w:val="005C14CF"/>
    <w:rsid w:val="005C17F5"/>
    <w:rsid w:val="005C187E"/>
    <w:rsid w:val="005C18B3"/>
    <w:rsid w:val="005C1913"/>
    <w:rsid w:val="005C1A62"/>
    <w:rsid w:val="005C1B49"/>
    <w:rsid w:val="005C1C2A"/>
    <w:rsid w:val="005C1CE9"/>
    <w:rsid w:val="005C1EC0"/>
    <w:rsid w:val="005C21D6"/>
    <w:rsid w:val="005C222A"/>
    <w:rsid w:val="005C25E9"/>
    <w:rsid w:val="005C2622"/>
    <w:rsid w:val="005C27EB"/>
    <w:rsid w:val="005C2869"/>
    <w:rsid w:val="005C2C04"/>
    <w:rsid w:val="005C2C71"/>
    <w:rsid w:val="005C2C93"/>
    <w:rsid w:val="005C2D66"/>
    <w:rsid w:val="005C2E27"/>
    <w:rsid w:val="005C2FD6"/>
    <w:rsid w:val="005C3129"/>
    <w:rsid w:val="005C329C"/>
    <w:rsid w:val="005C3455"/>
    <w:rsid w:val="005C34C9"/>
    <w:rsid w:val="005C364A"/>
    <w:rsid w:val="005C3655"/>
    <w:rsid w:val="005C365A"/>
    <w:rsid w:val="005C37D6"/>
    <w:rsid w:val="005C37FC"/>
    <w:rsid w:val="005C3858"/>
    <w:rsid w:val="005C392A"/>
    <w:rsid w:val="005C3A33"/>
    <w:rsid w:val="005C3A9B"/>
    <w:rsid w:val="005C3AC1"/>
    <w:rsid w:val="005C3C1B"/>
    <w:rsid w:val="005C3D34"/>
    <w:rsid w:val="005C3E9C"/>
    <w:rsid w:val="005C3F1B"/>
    <w:rsid w:val="005C40D6"/>
    <w:rsid w:val="005C4211"/>
    <w:rsid w:val="005C425A"/>
    <w:rsid w:val="005C4315"/>
    <w:rsid w:val="005C4375"/>
    <w:rsid w:val="005C43FC"/>
    <w:rsid w:val="005C45FE"/>
    <w:rsid w:val="005C4664"/>
    <w:rsid w:val="005C47C8"/>
    <w:rsid w:val="005C4931"/>
    <w:rsid w:val="005C4A05"/>
    <w:rsid w:val="005C4CF8"/>
    <w:rsid w:val="005C4D25"/>
    <w:rsid w:val="005C4D3A"/>
    <w:rsid w:val="005C4D7C"/>
    <w:rsid w:val="005C4D83"/>
    <w:rsid w:val="005C4DAF"/>
    <w:rsid w:val="005C50FE"/>
    <w:rsid w:val="005C549F"/>
    <w:rsid w:val="005C561C"/>
    <w:rsid w:val="005C56C0"/>
    <w:rsid w:val="005C56E0"/>
    <w:rsid w:val="005C57DF"/>
    <w:rsid w:val="005C5833"/>
    <w:rsid w:val="005C58F5"/>
    <w:rsid w:val="005C5919"/>
    <w:rsid w:val="005C5928"/>
    <w:rsid w:val="005C5A6D"/>
    <w:rsid w:val="005C5AD2"/>
    <w:rsid w:val="005C60A4"/>
    <w:rsid w:val="005C6223"/>
    <w:rsid w:val="005C6424"/>
    <w:rsid w:val="005C64CB"/>
    <w:rsid w:val="005C65C6"/>
    <w:rsid w:val="005C6614"/>
    <w:rsid w:val="005C6625"/>
    <w:rsid w:val="005C670B"/>
    <w:rsid w:val="005C6768"/>
    <w:rsid w:val="005C6A5C"/>
    <w:rsid w:val="005C6AE4"/>
    <w:rsid w:val="005C6CDC"/>
    <w:rsid w:val="005C6E1B"/>
    <w:rsid w:val="005C7010"/>
    <w:rsid w:val="005C70DC"/>
    <w:rsid w:val="005C714E"/>
    <w:rsid w:val="005C737D"/>
    <w:rsid w:val="005C73E0"/>
    <w:rsid w:val="005C73E7"/>
    <w:rsid w:val="005C74CF"/>
    <w:rsid w:val="005C76EC"/>
    <w:rsid w:val="005C783D"/>
    <w:rsid w:val="005C7851"/>
    <w:rsid w:val="005C79AE"/>
    <w:rsid w:val="005C7ACB"/>
    <w:rsid w:val="005C7BF6"/>
    <w:rsid w:val="005C7CD7"/>
    <w:rsid w:val="005C7D65"/>
    <w:rsid w:val="005C7E52"/>
    <w:rsid w:val="005D00DA"/>
    <w:rsid w:val="005D00F8"/>
    <w:rsid w:val="005D0150"/>
    <w:rsid w:val="005D02E8"/>
    <w:rsid w:val="005D03B8"/>
    <w:rsid w:val="005D03DC"/>
    <w:rsid w:val="005D0734"/>
    <w:rsid w:val="005D080C"/>
    <w:rsid w:val="005D0836"/>
    <w:rsid w:val="005D0930"/>
    <w:rsid w:val="005D0C38"/>
    <w:rsid w:val="005D0DE9"/>
    <w:rsid w:val="005D0FCA"/>
    <w:rsid w:val="005D1102"/>
    <w:rsid w:val="005D1125"/>
    <w:rsid w:val="005D1413"/>
    <w:rsid w:val="005D169F"/>
    <w:rsid w:val="005D1816"/>
    <w:rsid w:val="005D1952"/>
    <w:rsid w:val="005D19A1"/>
    <w:rsid w:val="005D19CC"/>
    <w:rsid w:val="005D1A5E"/>
    <w:rsid w:val="005D1BDC"/>
    <w:rsid w:val="005D1F33"/>
    <w:rsid w:val="005D1FB0"/>
    <w:rsid w:val="005D1FD0"/>
    <w:rsid w:val="005D20C4"/>
    <w:rsid w:val="005D210B"/>
    <w:rsid w:val="005D213E"/>
    <w:rsid w:val="005D22B7"/>
    <w:rsid w:val="005D22E5"/>
    <w:rsid w:val="005D2410"/>
    <w:rsid w:val="005D243B"/>
    <w:rsid w:val="005D2521"/>
    <w:rsid w:val="005D2556"/>
    <w:rsid w:val="005D2577"/>
    <w:rsid w:val="005D2712"/>
    <w:rsid w:val="005D27AF"/>
    <w:rsid w:val="005D28E2"/>
    <w:rsid w:val="005D2947"/>
    <w:rsid w:val="005D295A"/>
    <w:rsid w:val="005D2A6A"/>
    <w:rsid w:val="005D2A9B"/>
    <w:rsid w:val="005D2BA6"/>
    <w:rsid w:val="005D301A"/>
    <w:rsid w:val="005D304D"/>
    <w:rsid w:val="005D3187"/>
    <w:rsid w:val="005D31A5"/>
    <w:rsid w:val="005D31EC"/>
    <w:rsid w:val="005D32B5"/>
    <w:rsid w:val="005D3382"/>
    <w:rsid w:val="005D33D8"/>
    <w:rsid w:val="005D340D"/>
    <w:rsid w:val="005D3A37"/>
    <w:rsid w:val="005D3A87"/>
    <w:rsid w:val="005D3AE5"/>
    <w:rsid w:val="005D3B2A"/>
    <w:rsid w:val="005D3BFE"/>
    <w:rsid w:val="005D3D74"/>
    <w:rsid w:val="005D42F6"/>
    <w:rsid w:val="005D4300"/>
    <w:rsid w:val="005D4403"/>
    <w:rsid w:val="005D441C"/>
    <w:rsid w:val="005D44A4"/>
    <w:rsid w:val="005D44E6"/>
    <w:rsid w:val="005D4738"/>
    <w:rsid w:val="005D47BE"/>
    <w:rsid w:val="005D47D6"/>
    <w:rsid w:val="005D4C51"/>
    <w:rsid w:val="005D4CCB"/>
    <w:rsid w:val="005D4D0B"/>
    <w:rsid w:val="005D4D7A"/>
    <w:rsid w:val="005D4E8D"/>
    <w:rsid w:val="005D4EED"/>
    <w:rsid w:val="005D4F70"/>
    <w:rsid w:val="005D5293"/>
    <w:rsid w:val="005D54E1"/>
    <w:rsid w:val="005D5661"/>
    <w:rsid w:val="005D56A0"/>
    <w:rsid w:val="005D56F2"/>
    <w:rsid w:val="005D57E6"/>
    <w:rsid w:val="005D59DF"/>
    <w:rsid w:val="005D5A42"/>
    <w:rsid w:val="005D5AA1"/>
    <w:rsid w:val="005D5C3F"/>
    <w:rsid w:val="005D5CB4"/>
    <w:rsid w:val="005D5CC4"/>
    <w:rsid w:val="005D5E14"/>
    <w:rsid w:val="005D5ED0"/>
    <w:rsid w:val="005D5F97"/>
    <w:rsid w:val="005D5FC6"/>
    <w:rsid w:val="005D60F5"/>
    <w:rsid w:val="005D6314"/>
    <w:rsid w:val="005D687E"/>
    <w:rsid w:val="005D6887"/>
    <w:rsid w:val="005D6A02"/>
    <w:rsid w:val="005D6A19"/>
    <w:rsid w:val="005D6A94"/>
    <w:rsid w:val="005D6BCD"/>
    <w:rsid w:val="005D6BFB"/>
    <w:rsid w:val="005D6C19"/>
    <w:rsid w:val="005D6C62"/>
    <w:rsid w:val="005D6D1C"/>
    <w:rsid w:val="005D6D28"/>
    <w:rsid w:val="005D6D73"/>
    <w:rsid w:val="005D6FDB"/>
    <w:rsid w:val="005D703E"/>
    <w:rsid w:val="005D709C"/>
    <w:rsid w:val="005D7291"/>
    <w:rsid w:val="005D72CB"/>
    <w:rsid w:val="005D733F"/>
    <w:rsid w:val="005D7385"/>
    <w:rsid w:val="005D738D"/>
    <w:rsid w:val="005D73A0"/>
    <w:rsid w:val="005D73A7"/>
    <w:rsid w:val="005D7437"/>
    <w:rsid w:val="005D768B"/>
    <w:rsid w:val="005D7782"/>
    <w:rsid w:val="005D7874"/>
    <w:rsid w:val="005D7897"/>
    <w:rsid w:val="005D7A78"/>
    <w:rsid w:val="005D7B35"/>
    <w:rsid w:val="005D7C5D"/>
    <w:rsid w:val="005D7EE2"/>
    <w:rsid w:val="005D7F25"/>
    <w:rsid w:val="005D7F8E"/>
    <w:rsid w:val="005D7FAC"/>
    <w:rsid w:val="005E0330"/>
    <w:rsid w:val="005E03CA"/>
    <w:rsid w:val="005E046E"/>
    <w:rsid w:val="005E050F"/>
    <w:rsid w:val="005E0586"/>
    <w:rsid w:val="005E0600"/>
    <w:rsid w:val="005E063B"/>
    <w:rsid w:val="005E07D3"/>
    <w:rsid w:val="005E08BA"/>
    <w:rsid w:val="005E08FE"/>
    <w:rsid w:val="005E0925"/>
    <w:rsid w:val="005E093C"/>
    <w:rsid w:val="005E0B1D"/>
    <w:rsid w:val="005E0B24"/>
    <w:rsid w:val="005E0B48"/>
    <w:rsid w:val="005E0B74"/>
    <w:rsid w:val="005E0BF1"/>
    <w:rsid w:val="005E0CA8"/>
    <w:rsid w:val="005E0E0D"/>
    <w:rsid w:val="005E0EAD"/>
    <w:rsid w:val="005E0F97"/>
    <w:rsid w:val="005E0FC3"/>
    <w:rsid w:val="005E0FFD"/>
    <w:rsid w:val="005E102B"/>
    <w:rsid w:val="005E103A"/>
    <w:rsid w:val="005E11DA"/>
    <w:rsid w:val="005E1202"/>
    <w:rsid w:val="005E1407"/>
    <w:rsid w:val="005E143E"/>
    <w:rsid w:val="005E14CF"/>
    <w:rsid w:val="005E1533"/>
    <w:rsid w:val="005E1535"/>
    <w:rsid w:val="005E167B"/>
    <w:rsid w:val="005E1690"/>
    <w:rsid w:val="005E1810"/>
    <w:rsid w:val="005E1827"/>
    <w:rsid w:val="005E1A3E"/>
    <w:rsid w:val="005E1B17"/>
    <w:rsid w:val="005E1BD7"/>
    <w:rsid w:val="005E1D02"/>
    <w:rsid w:val="005E1E3B"/>
    <w:rsid w:val="005E2165"/>
    <w:rsid w:val="005E224D"/>
    <w:rsid w:val="005E24CD"/>
    <w:rsid w:val="005E2756"/>
    <w:rsid w:val="005E2806"/>
    <w:rsid w:val="005E2871"/>
    <w:rsid w:val="005E289B"/>
    <w:rsid w:val="005E2900"/>
    <w:rsid w:val="005E29DD"/>
    <w:rsid w:val="005E29DF"/>
    <w:rsid w:val="005E2A9E"/>
    <w:rsid w:val="005E2A9F"/>
    <w:rsid w:val="005E2CD7"/>
    <w:rsid w:val="005E2CDB"/>
    <w:rsid w:val="005E2D23"/>
    <w:rsid w:val="005E2EFA"/>
    <w:rsid w:val="005E2F8D"/>
    <w:rsid w:val="005E2FCC"/>
    <w:rsid w:val="005E300D"/>
    <w:rsid w:val="005E302F"/>
    <w:rsid w:val="005E303D"/>
    <w:rsid w:val="005E3080"/>
    <w:rsid w:val="005E3192"/>
    <w:rsid w:val="005E32B2"/>
    <w:rsid w:val="005E34C9"/>
    <w:rsid w:val="005E35E9"/>
    <w:rsid w:val="005E36F0"/>
    <w:rsid w:val="005E37B0"/>
    <w:rsid w:val="005E3D53"/>
    <w:rsid w:val="005E3DAB"/>
    <w:rsid w:val="005E3DC0"/>
    <w:rsid w:val="005E41CC"/>
    <w:rsid w:val="005E4222"/>
    <w:rsid w:val="005E4299"/>
    <w:rsid w:val="005E44B7"/>
    <w:rsid w:val="005E4648"/>
    <w:rsid w:val="005E4749"/>
    <w:rsid w:val="005E475A"/>
    <w:rsid w:val="005E489E"/>
    <w:rsid w:val="005E48A3"/>
    <w:rsid w:val="005E48DC"/>
    <w:rsid w:val="005E493C"/>
    <w:rsid w:val="005E4A7E"/>
    <w:rsid w:val="005E4BB0"/>
    <w:rsid w:val="005E4BE6"/>
    <w:rsid w:val="005E4C34"/>
    <w:rsid w:val="005E4DB7"/>
    <w:rsid w:val="005E4E0B"/>
    <w:rsid w:val="005E5056"/>
    <w:rsid w:val="005E50E3"/>
    <w:rsid w:val="005E5104"/>
    <w:rsid w:val="005E53E9"/>
    <w:rsid w:val="005E56CD"/>
    <w:rsid w:val="005E57C4"/>
    <w:rsid w:val="005E5875"/>
    <w:rsid w:val="005E595F"/>
    <w:rsid w:val="005E5A0E"/>
    <w:rsid w:val="005E5A57"/>
    <w:rsid w:val="005E5A76"/>
    <w:rsid w:val="005E5A91"/>
    <w:rsid w:val="005E5B08"/>
    <w:rsid w:val="005E5B37"/>
    <w:rsid w:val="005E5BF1"/>
    <w:rsid w:val="005E5D0D"/>
    <w:rsid w:val="005E5DB2"/>
    <w:rsid w:val="005E5F44"/>
    <w:rsid w:val="005E5F90"/>
    <w:rsid w:val="005E6264"/>
    <w:rsid w:val="005E6268"/>
    <w:rsid w:val="005E6477"/>
    <w:rsid w:val="005E6509"/>
    <w:rsid w:val="005E66A1"/>
    <w:rsid w:val="005E6856"/>
    <w:rsid w:val="005E68FB"/>
    <w:rsid w:val="005E6931"/>
    <w:rsid w:val="005E6B46"/>
    <w:rsid w:val="005E6C90"/>
    <w:rsid w:val="005E6F51"/>
    <w:rsid w:val="005E7198"/>
    <w:rsid w:val="005E7200"/>
    <w:rsid w:val="005E724B"/>
    <w:rsid w:val="005E72D0"/>
    <w:rsid w:val="005E777E"/>
    <w:rsid w:val="005E7930"/>
    <w:rsid w:val="005E7978"/>
    <w:rsid w:val="005E7A89"/>
    <w:rsid w:val="005E7CDB"/>
    <w:rsid w:val="005E7D07"/>
    <w:rsid w:val="005E7D8F"/>
    <w:rsid w:val="005E7DA9"/>
    <w:rsid w:val="005E7DDA"/>
    <w:rsid w:val="005E7F1B"/>
    <w:rsid w:val="005F00D1"/>
    <w:rsid w:val="005F02CE"/>
    <w:rsid w:val="005F03B8"/>
    <w:rsid w:val="005F04A6"/>
    <w:rsid w:val="005F0A46"/>
    <w:rsid w:val="005F0ADF"/>
    <w:rsid w:val="005F0BFA"/>
    <w:rsid w:val="005F0CEF"/>
    <w:rsid w:val="005F0D2A"/>
    <w:rsid w:val="005F0D3B"/>
    <w:rsid w:val="005F0D95"/>
    <w:rsid w:val="005F0DF2"/>
    <w:rsid w:val="005F0E47"/>
    <w:rsid w:val="005F108B"/>
    <w:rsid w:val="005F1152"/>
    <w:rsid w:val="005F11BF"/>
    <w:rsid w:val="005F11DE"/>
    <w:rsid w:val="005F1212"/>
    <w:rsid w:val="005F12BD"/>
    <w:rsid w:val="005F1381"/>
    <w:rsid w:val="005F153E"/>
    <w:rsid w:val="005F177F"/>
    <w:rsid w:val="005F18A7"/>
    <w:rsid w:val="005F19F4"/>
    <w:rsid w:val="005F1ABE"/>
    <w:rsid w:val="005F1B3A"/>
    <w:rsid w:val="005F1DAD"/>
    <w:rsid w:val="005F1DD5"/>
    <w:rsid w:val="005F1E47"/>
    <w:rsid w:val="005F20A6"/>
    <w:rsid w:val="005F2350"/>
    <w:rsid w:val="005F23AB"/>
    <w:rsid w:val="005F2495"/>
    <w:rsid w:val="005F251D"/>
    <w:rsid w:val="005F2865"/>
    <w:rsid w:val="005F28F0"/>
    <w:rsid w:val="005F2B92"/>
    <w:rsid w:val="005F2D1E"/>
    <w:rsid w:val="005F30AA"/>
    <w:rsid w:val="005F325D"/>
    <w:rsid w:val="005F3303"/>
    <w:rsid w:val="005F3382"/>
    <w:rsid w:val="005F33B6"/>
    <w:rsid w:val="005F34BC"/>
    <w:rsid w:val="005F356A"/>
    <w:rsid w:val="005F3723"/>
    <w:rsid w:val="005F393C"/>
    <w:rsid w:val="005F39BF"/>
    <w:rsid w:val="005F39E0"/>
    <w:rsid w:val="005F3B16"/>
    <w:rsid w:val="005F3C42"/>
    <w:rsid w:val="005F3D67"/>
    <w:rsid w:val="005F3DF0"/>
    <w:rsid w:val="005F3FCB"/>
    <w:rsid w:val="005F405D"/>
    <w:rsid w:val="005F43A0"/>
    <w:rsid w:val="005F43CD"/>
    <w:rsid w:val="005F43E4"/>
    <w:rsid w:val="005F496C"/>
    <w:rsid w:val="005F4A1C"/>
    <w:rsid w:val="005F4B58"/>
    <w:rsid w:val="005F4E62"/>
    <w:rsid w:val="005F4F6D"/>
    <w:rsid w:val="005F4FF2"/>
    <w:rsid w:val="005F50FB"/>
    <w:rsid w:val="005F534F"/>
    <w:rsid w:val="005F5400"/>
    <w:rsid w:val="005F54B3"/>
    <w:rsid w:val="005F54F3"/>
    <w:rsid w:val="005F5751"/>
    <w:rsid w:val="005F57AC"/>
    <w:rsid w:val="005F57C9"/>
    <w:rsid w:val="005F57F2"/>
    <w:rsid w:val="005F5807"/>
    <w:rsid w:val="005F58B5"/>
    <w:rsid w:val="005F58D4"/>
    <w:rsid w:val="005F5929"/>
    <w:rsid w:val="005F59CC"/>
    <w:rsid w:val="005F5BEE"/>
    <w:rsid w:val="005F5C8B"/>
    <w:rsid w:val="005F5D49"/>
    <w:rsid w:val="005F5EDB"/>
    <w:rsid w:val="005F5F5F"/>
    <w:rsid w:val="005F612E"/>
    <w:rsid w:val="005F630D"/>
    <w:rsid w:val="005F6548"/>
    <w:rsid w:val="005F66A5"/>
    <w:rsid w:val="005F66D9"/>
    <w:rsid w:val="005F6815"/>
    <w:rsid w:val="005F68EC"/>
    <w:rsid w:val="005F68F4"/>
    <w:rsid w:val="005F6902"/>
    <w:rsid w:val="005F6A30"/>
    <w:rsid w:val="005F6AE2"/>
    <w:rsid w:val="005F6C49"/>
    <w:rsid w:val="005F6E5A"/>
    <w:rsid w:val="005F6FAF"/>
    <w:rsid w:val="005F70D0"/>
    <w:rsid w:val="005F70FF"/>
    <w:rsid w:val="005F711F"/>
    <w:rsid w:val="005F720B"/>
    <w:rsid w:val="005F7298"/>
    <w:rsid w:val="005F7389"/>
    <w:rsid w:val="005F76E6"/>
    <w:rsid w:val="005F7700"/>
    <w:rsid w:val="005F77E6"/>
    <w:rsid w:val="005F78E4"/>
    <w:rsid w:val="005F798F"/>
    <w:rsid w:val="005F7A00"/>
    <w:rsid w:val="005F7B15"/>
    <w:rsid w:val="0060004D"/>
    <w:rsid w:val="00600068"/>
    <w:rsid w:val="0060021C"/>
    <w:rsid w:val="00600335"/>
    <w:rsid w:val="0060041C"/>
    <w:rsid w:val="0060069F"/>
    <w:rsid w:val="00600760"/>
    <w:rsid w:val="006007E4"/>
    <w:rsid w:val="0060090E"/>
    <w:rsid w:val="006009A2"/>
    <w:rsid w:val="00600A13"/>
    <w:rsid w:val="00600C5F"/>
    <w:rsid w:val="00600E3C"/>
    <w:rsid w:val="00600F23"/>
    <w:rsid w:val="00600F40"/>
    <w:rsid w:val="00600FBC"/>
    <w:rsid w:val="0060106E"/>
    <w:rsid w:val="0060108B"/>
    <w:rsid w:val="0060123C"/>
    <w:rsid w:val="00601417"/>
    <w:rsid w:val="00601492"/>
    <w:rsid w:val="0060156C"/>
    <w:rsid w:val="00601613"/>
    <w:rsid w:val="00601633"/>
    <w:rsid w:val="00601744"/>
    <w:rsid w:val="00601999"/>
    <w:rsid w:val="006019DC"/>
    <w:rsid w:val="00601B1E"/>
    <w:rsid w:val="00601BB2"/>
    <w:rsid w:val="00601C64"/>
    <w:rsid w:val="00601C81"/>
    <w:rsid w:val="00601D05"/>
    <w:rsid w:val="00601D29"/>
    <w:rsid w:val="00601E4D"/>
    <w:rsid w:val="00601ED2"/>
    <w:rsid w:val="0060222E"/>
    <w:rsid w:val="006022A9"/>
    <w:rsid w:val="006022C8"/>
    <w:rsid w:val="00602320"/>
    <w:rsid w:val="00602442"/>
    <w:rsid w:val="0060276F"/>
    <w:rsid w:val="0060279A"/>
    <w:rsid w:val="006027B6"/>
    <w:rsid w:val="006028EF"/>
    <w:rsid w:val="00602918"/>
    <w:rsid w:val="0060291E"/>
    <w:rsid w:val="00602D84"/>
    <w:rsid w:val="00602F84"/>
    <w:rsid w:val="006030BF"/>
    <w:rsid w:val="00603179"/>
    <w:rsid w:val="00603202"/>
    <w:rsid w:val="006032CD"/>
    <w:rsid w:val="006033E5"/>
    <w:rsid w:val="006033EF"/>
    <w:rsid w:val="006034D9"/>
    <w:rsid w:val="00603545"/>
    <w:rsid w:val="006035B2"/>
    <w:rsid w:val="0060360A"/>
    <w:rsid w:val="0060362F"/>
    <w:rsid w:val="00603684"/>
    <w:rsid w:val="00603689"/>
    <w:rsid w:val="006036F6"/>
    <w:rsid w:val="0060396B"/>
    <w:rsid w:val="006039C8"/>
    <w:rsid w:val="00603A0B"/>
    <w:rsid w:val="00603AA4"/>
    <w:rsid w:val="00603C7E"/>
    <w:rsid w:val="00603D21"/>
    <w:rsid w:val="00603DB6"/>
    <w:rsid w:val="00603E2F"/>
    <w:rsid w:val="00603E6E"/>
    <w:rsid w:val="00603FA7"/>
    <w:rsid w:val="00603FBA"/>
    <w:rsid w:val="0060402D"/>
    <w:rsid w:val="0060424D"/>
    <w:rsid w:val="00604282"/>
    <w:rsid w:val="006043A4"/>
    <w:rsid w:val="006044FC"/>
    <w:rsid w:val="00604513"/>
    <w:rsid w:val="00604869"/>
    <w:rsid w:val="0060489C"/>
    <w:rsid w:val="006049C8"/>
    <w:rsid w:val="00604AA1"/>
    <w:rsid w:val="00604B25"/>
    <w:rsid w:val="00604C48"/>
    <w:rsid w:val="00604CE7"/>
    <w:rsid w:val="00604D2C"/>
    <w:rsid w:val="00604D5E"/>
    <w:rsid w:val="00604DCE"/>
    <w:rsid w:val="00604DE4"/>
    <w:rsid w:val="00605001"/>
    <w:rsid w:val="0060539A"/>
    <w:rsid w:val="0060539D"/>
    <w:rsid w:val="0060547C"/>
    <w:rsid w:val="00605999"/>
    <w:rsid w:val="00605B12"/>
    <w:rsid w:val="00605D87"/>
    <w:rsid w:val="00605EF8"/>
    <w:rsid w:val="00605FEA"/>
    <w:rsid w:val="00606071"/>
    <w:rsid w:val="00606101"/>
    <w:rsid w:val="0060614F"/>
    <w:rsid w:val="0060617C"/>
    <w:rsid w:val="006062AE"/>
    <w:rsid w:val="0060635D"/>
    <w:rsid w:val="006065BA"/>
    <w:rsid w:val="00606638"/>
    <w:rsid w:val="00606829"/>
    <w:rsid w:val="00606926"/>
    <w:rsid w:val="0060698A"/>
    <w:rsid w:val="00606995"/>
    <w:rsid w:val="006069B0"/>
    <w:rsid w:val="00606A2C"/>
    <w:rsid w:val="00606AE3"/>
    <w:rsid w:val="00606B9A"/>
    <w:rsid w:val="00606CB6"/>
    <w:rsid w:val="00606EAE"/>
    <w:rsid w:val="00606EE1"/>
    <w:rsid w:val="006071D4"/>
    <w:rsid w:val="00607214"/>
    <w:rsid w:val="00607218"/>
    <w:rsid w:val="0060745A"/>
    <w:rsid w:val="00607633"/>
    <w:rsid w:val="006076D3"/>
    <w:rsid w:val="0060780A"/>
    <w:rsid w:val="00607950"/>
    <w:rsid w:val="00607A59"/>
    <w:rsid w:val="00607A8E"/>
    <w:rsid w:val="00607ADA"/>
    <w:rsid w:val="00607B13"/>
    <w:rsid w:val="00607C69"/>
    <w:rsid w:val="00607CA2"/>
    <w:rsid w:val="00607CA7"/>
    <w:rsid w:val="00607D67"/>
    <w:rsid w:val="00607ED4"/>
    <w:rsid w:val="00607ED8"/>
    <w:rsid w:val="0061003E"/>
    <w:rsid w:val="00610049"/>
    <w:rsid w:val="00610152"/>
    <w:rsid w:val="006101B8"/>
    <w:rsid w:val="006101BD"/>
    <w:rsid w:val="006101CA"/>
    <w:rsid w:val="00610292"/>
    <w:rsid w:val="006102B2"/>
    <w:rsid w:val="006103E0"/>
    <w:rsid w:val="006104F4"/>
    <w:rsid w:val="0061052A"/>
    <w:rsid w:val="006105AC"/>
    <w:rsid w:val="00610661"/>
    <w:rsid w:val="0061072A"/>
    <w:rsid w:val="00610935"/>
    <w:rsid w:val="0061099C"/>
    <w:rsid w:val="00610B7B"/>
    <w:rsid w:val="00610D02"/>
    <w:rsid w:val="00610EE4"/>
    <w:rsid w:val="00610F3C"/>
    <w:rsid w:val="00610F82"/>
    <w:rsid w:val="006111EB"/>
    <w:rsid w:val="00611275"/>
    <w:rsid w:val="00611444"/>
    <w:rsid w:val="0061153E"/>
    <w:rsid w:val="006115C0"/>
    <w:rsid w:val="00611676"/>
    <w:rsid w:val="0061171E"/>
    <w:rsid w:val="006118ED"/>
    <w:rsid w:val="00611937"/>
    <w:rsid w:val="0061193A"/>
    <w:rsid w:val="00611AF7"/>
    <w:rsid w:val="00611B1B"/>
    <w:rsid w:val="00611B74"/>
    <w:rsid w:val="00611BC7"/>
    <w:rsid w:val="00611CDE"/>
    <w:rsid w:val="00611ED8"/>
    <w:rsid w:val="00612038"/>
    <w:rsid w:val="0061216F"/>
    <w:rsid w:val="0061219D"/>
    <w:rsid w:val="0061230A"/>
    <w:rsid w:val="00612355"/>
    <w:rsid w:val="006123EC"/>
    <w:rsid w:val="006124ED"/>
    <w:rsid w:val="006125BA"/>
    <w:rsid w:val="0061262B"/>
    <w:rsid w:val="006127E4"/>
    <w:rsid w:val="00612805"/>
    <w:rsid w:val="00612894"/>
    <w:rsid w:val="00612909"/>
    <w:rsid w:val="00612931"/>
    <w:rsid w:val="00612DA8"/>
    <w:rsid w:val="00612E84"/>
    <w:rsid w:val="00612EA1"/>
    <w:rsid w:val="006130DE"/>
    <w:rsid w:val="0061349C"/>
    <w:rsid w:val="00613538"/>
    <w:rsid w:val="006135CC"/>
    <w:rsid w:val="0061366A"/>
    <w:rsid w:val="0061389E"/>
    <w:rsid w:val="00613908"/>
    <w:rsid w:val="006139E8"/>
    <w:rsid w:val="00613D35"/>
    <w:rsid w:val="00613D6B"/>
    <w:rsid w:val="00613F12"/>
    <w:rsid w:val="00614049"/>
    <w:rsid w:val="00614133"/>
    <w:rsid w:val="006142C6"/>
    <w:rsid w:val="0061457E"/>
    <w:rsid w:val="0061469E"/>
    <w:rsid w:val="006146AA"/>
    <w:rsid w:val="006146E9"/>
    <w:rsid w:val="00614789"/>
    <w:rsid w:val="00614969"/>
    <w:rsid w:val="00614BF1"/>
    <w:rsid w:val="00614DCA"/>
    <w:rsid w:val="00614F6B"/>
    <w:rsid w:val="0061514B"/>
    <w:rsid w:val="0061537E"/>
    <w:rsid w:val="006153A9"/>
    <w:rsid w:val="00615566"/>
    <w:rsid w:val="00615662"/>
    <w:rsid w:val="006157E2"/>
    <w:rsid w:val="0061595D"/>
    <w:rsid w:val="00615BD7"/>
    <w:rsid w:val="00615D17"/>
    <w:rsid w:val="00615DAF"/>
    <w:rsid w:val="00615F3D"/>
    <w:rsid w:val="00616101"/>
    <w:rsid w:val="0061624D"/>
    <w:rsid w:val="00616324"/>
    <w:rsid w:val="0061647E"/>
    <w:rsid w:val="006164B5"/>
    <w:rsid w:val="006164F4"/>
    <w:rsid w:val="0061654D"/>
    <w:rsid w:val="006166A7"/>
    <w:rsid w:val="0061671E"/>
    <w:rsid w:val="00616790"/>
    <w:rsid w:val="0061683B"/>
    <w:rsid w:val="00616852"/>
    <w:rsid w:val="00616982"/>
    <w:rsid w:val="006169C5"/>
    <w:rsid w:val="00616C4E"/>
    <w:rsid w:val="00616C85"/>
    <w:rsid w:val="00616CE0"/>
    <w:rsid w:val="00616DF2"/>
    <w:rsid w:val="00616FC0"/>
    <w:rsid w:val="006171C4"/>
    <w:rsid w:val="00617225"/>
    <w:rsid w:val="00617289"/>
    <w:rsid w:val="00617391"/>
    <w:rsid w:val="006174B0"/>
    <w:rsid w:val="0061755F"/>
    <w:rsid w:val="0061759D"/>
    <w:rsid w:val="006175A1"/>
    <w:rsid w:val="00617693"/>
    <w:rsid w:val="00617873"/>
    <w:rsid w:val="006178F2"/>
    <w:rsid w:val="0061791A"/>
    <w:rsid w:val="00617A94"/>
    <w:rsid w:val="00617B3D"/>
    <w:rsid w:val="00617BE0"/>
    <w:rsid w:val="00617E0D"/>
    <w:rsid w:val="00620110"/>
    <w:rsid w:val="006203C1"/>
    <w:rsid w:val="006203D0"/>
    <w:rsid w:val="00620443"/>
    <w:rsid w:val="0062055F"/>
    <w:rsid w:val="0062060B"/>
    <w:rsid w:val="0062066C"/>
    <w:rsid w:val="0062076B"/>
    <w:rsid w:val="006207D9"/>
    <w:rsid w:val="006208DD"/>
    <w:rsid w:val="00620918"/>
    <w:rsid w:val="00620B1C"/>
    <w:rsid w:val="00620B3F"/>
    <w:rsid w:val="00620B80"/>
    <w:rsid w:val="00620C35"/>
    <w:rsid w:val="00620D6E"/>
    <w:rsid w:val="00620DAE"/>
    <w:rsid w:val="00620DD9"/>
    <w:rsid w:val="00620E86"/>
    <w:rsid w:val="00620F8D"/>
    <w:rsid w:val="00621040"/>
    <w:rsid w:val="00621090"/>
    <w:rsid w:val="00621143"/>
    <w:rsid w:val="0062127B"/>
    <w:rsid w:val="00621482"/>
    <w:rsid w:val="00621779"/>
    <w:rsid w:val="006218F2"/>
    <w:rsid w:val="00621981"/>
    <w:rsid w:val="006219A0"/>
    <w:rsid w:val="006219F9"/>
    <w:rsid w:val="00621A75"/>
    <w:rsid w:val="00621C09"/>
    <w:rsid w:val="00621D23"/>
    <w:rsid w:val="00621E76"/>
    <w:rsid w:val="00621E8E"/>
    <w:rsid w:val="00621FB7"/>
    <w:rsid w:val="00621FDB"/>
    <w:rsid w:val="0062205F"/>
    <w:rsid w:val="006221CE"/>
    <w:rsid w:val="006221DA"/>
    <w:rsid w:val="00622205"/>
    <w:rsid w:val="00622218"/>
    <w:rsid w:val="006222D3"/>
    <w:rsid w:val="00622654"/>
    <w:rsid w:val="006226F8"/>
    <w:rsid w:val="00622798"/>
    <w:rsid w:val="0062279F"/>
    <w:rsid w:val="00622817"/>
    <w:rsid w:val="00622891"/>
    <w:rsid w:val="0062293A"/>
    <w:rsid w:val="006229C2"/>
    <w:rsid w:val="006229F5"/>
    <w:rsid w:val="00622A52"/>
    <w:rsid w:val="00622AE5"/>
    <w:rsid w:val="00622B6A"/>
    <w:rsid w:val="00622CA7"/>
    <w:rsid w:val="00622D15"/>
    <w:rsid w:val="00622DFA"/>
    <w:rsid w:val="00622EC0"/>
    <w:rsid w:val="00622F59"/>
    <w:rsid w:val="00623052"/>
    <w:rsid w:val="0062317B"/>
    <w:rsid w:val="00623282"/>
    <w:rsid w:val="00623296"/>
    <w:rsid w:val="006232C2"/>
    <w:rsid w:val="006233DD"/>
    <w:rsid w:val="0062367E"/>
    <w:rsid w:val="00623681"/>
    <w:rsid w:val="006236E4"/>
    <w:rsid w:val="00623AC2"/>
    <w:rsid w:val="00623DEB"/>
    <w:rsid w:val="00623E3E"/>
    <w:rsid w:val="00623F37"/>
    <w:rsid w:val="00624044"/>
    <w:rsid w:val="0062407B"/>
    <w:rsid w:val="006240A5"/>
    <w:rsid w:val="006240C8"/>
    <w:rsid w:val="006240D8"/>
    <w:rsid w:val="0062421A"/>
    <w:rsid w:val="00624377"/>
    <w:rsid w:val="006244EB"/>
    <w:rsid w:val="006245BC"/>
    <w:rsid w:val="006246C7"/>
    <w:rsid w:val="00624735"/>
    <w:rsid w:val="00624A4F"/>
    <w:rsid w:val="00624A83"/>
    <w:rsid w:val="00624B1E"/>
    <w:rsid w:val="00624B5D"/>
    <w:rsid w:val="00624BBB"/>
    <w:rsid w:val="00624C15"/>
    <w:rsid w:val="00624C83"/>
    <w:rsid w:val="00624C98"/>
    <w:rsid w:val="00624D20"/>
    <w:rsid w:val="00624D2F"/>
    <w:rsid w:val="00624DFE"/>
    <w:rsid w:val="00624E4C"/>
    <w:rsid w:val="00624EB5"/>
    <w:rsid w:val="00624ED8"/>
    <w:rsid w:val="006251BC"/>
    <w:rsid w:val="006251F2"/>
    <w:rsid w:val="0062535E"/>
    <w:rsid w:val="0062550D"/>
    <w:rsid w:val="00625657"/>
    <w:rsid w:val="00625688"/>
    <w:rsid w:val="006256F7"/>
    <w:rsid w:val="0062573B"/>
    <w:rsid w:val="00625813"/>
    <w:rsid w:val="0062587A"/>
    <w:rsid w:val="006259AD"/>
    <w:rsid w:val="00625C7E"/>
    <w:rsid w:val="00625CF9"/>
    <w:rsid w:val="00625EFC"/>
    <w:rsid w:val="00625F0B"/>
    <w:rsid w:val="00625F6F"/>
    <w:rsid w:val="0062600F"/>
    <w:rsid w:val="00626020"/>
    <w:rsid w:val="006260A3"/>
    <w:rsid w:val="006263AE"/>
    <w:rsid w:val="006264BA"/>
    <w:rsid w:val="006265DD"/>
    <w:rsid w:val="00626724"/>
    <w:rsid w:val="006267DF"/>
    <w:rsid w:val="006268BB"/>
    <w:rsid w:val="00626C54"/>
    <w:rsid w:val="00626D68"/>
    <w:rsid w:val="00626D93"/>
    <w:rsid w:val="00626DC8"/>
    <w:rsid w:val="00627041"/>
    <w:rsid w:val="0062705A"/>
    <w:rsid w:val="00627619"/>
    <w:rsid w:val="006276E8"/>
    <w:rsid w:val="006277EE"/>
    <w:rsid w:val="0062792C"/>
    <w:rsid w:val="00627965"/>
    <w:rsid w:val="00627A71"/>
    <w:rsid w:val="00627ACC"/>
    <w:rsid w:val="00627AE7"/>
    <w:rsid w:val="00627BBB"/>
    <w:rsid w:val="00627DEB"/>
    <w:rsid w:val="00630008"/>
    <w:rsid w:val="006301B5"/>
    <w:rsid w:val="00630207"/>
    <w:rsid w:val="00630346"/>
    <w:rsid w:val="006303AC"/>
    <w:rsid w:val="0063052E"/>
    <w:rsid w:val="006305C5"/>
    <w:rsid w:val="006305CB"/>
    <w:rsid w:val="006306B1"/>
    <w:rsid w:val="0063071B"/>
    <w:rsid w:val="00630A05"/>
    <w:rsid w:val="00630AAA"/>
    <w:rsid w:val="00630B06"/>
    <w:rsid w:val="00630CA1"/>
    <w:rsid w:val="00630DA7"/>
    <w:rsid w:val="00630E6C"/>
    <w:rsid w:val="00630F9B"/>
    <w:rsid w:val="0063104A"/>
    <w:rsid w:val="006310F5"/>
    <w:rsid w:val="00631170"/>
    <w:rsid w:val="006312A4"/>
    <w:rsid w:val="0063132A"/>
    <w:rsid w:val="006313F4"/>
    <w:rsid w:val="00631401"/>
    <w:rsid w:val="00631722"/>
    <w:rsid w:val="006318D5"/>
    <w:rsid w:val="00631A05"/>
    <w:rsid w:val="00631B36"/>
    <w:rsid w:val="00631B85"/>
    <w:rsid w:val="00631C60"/>
    <w:rsid w:val="00631E72"/>
    <w:rsid w:val="00631EF5"/>
    <w:rsid w:val="00632271"/>
    <w:rsid w:val="006322BE"/>
    <w:rsid w:val="00632347"/>
    <w:rsid w:val="00632377"/>
    <w:rsid w:val="006323B7"/>
    <w:rsid w:val="00632473"/>
    <w:rsid w:val="006324DF"/>
    <w:rsid w:val="00632508"/>
    <w:rsid w:val="006325CE"/>
    <w:rsid w:val="006328D4"/>
    <w:rsid w:val="006329FA"/>
    <w:rsid w:val="00632CB4"/>
    <w:rsid w:val="00632D5D"/>
    <w:rsid w:val="00632F90"/>
    <w:rsid w:val="00633139"/>
    <w:rsid w:val="006331CE"/>
    <w:rsid w:val="00633274"/>
    <w:rsid w:val="006332B5"/>
    <w:rsid w:val="006334C3"/>
    <w:rsid w:val="006334CD"/>
    <w:rsid w:val="006334F9"/>
    <w:rsid w:val="0063353A"/>
    <w:rsid w:val="00633637"/>
    <w:rsid w:val="006336D0"/>
    <w:rsid w:val="006336EB"/>
    <w:rsid w:val="006339C2"/>
    <w:rsid w:val="006339F6"/>
    <w:rsid w:val="00633A4F"/>
    <w:rsid w:val="00633ADF"/>
    <w:rsid w:val="00633BDD"/>
    <w:rsid w:val="00633D1A"/>
    <w:rsid w:val="00633E38"/>
    <w:rsid w:val="00633E77"/>
    <w:rsid w:val="00633E7D"/>
    <w:rsid w:val="00633EB3"/>
    <w:rsid w:val="00633EB4"/>
    <w:rsid w:val="00633F34"/>
    <w:rsid w:val="00634023"/>
    <w:rsid w:val="00634171"/>
    <w:rsid w:val="0063418C"/>
    <w:rsid w:val="006341E5"/>
    <w:rsid w:val="00634350"/>
    <w:rsid w:val="0063467E"/>
    <w:rsid w:val="0063485E"/>
    <w:rsid w:val="00634869"/>
    <w:rsid w:val="006348D8"/>
    <w:rsid w:val="0063498A"/>
    <w:rsid w:val="006349BE"/>
    <w:rsid w:val="00634A2E"/>
    <w:rsid w:val="00634A67"/>
    <w:rsid w:val="00634CDE"/>
    <w:rsid w:val="00634D04"/>
    <w:rsid w:val="00634E19"/>
    <w:rsid w:val="00635107"/>
    <w:rsid w:val="0063522F"/>
    <w:rsid w:val="00635284"/>
    <w:rsid w:val="006353A5"/>
    <w:rsid w:val="006353B3"/>
    <w:rsid w:val="00635498"/>
    <w:rsid w:val="00635659"/>
    <w:rsid w:val="0063592B"/>
    <w:rsid w:val="00635BBF"/>
    <w:rsid w:val="00635C54"/>
    <w:rsid w:val="00635CB0"/>
    <w:rsid w:val="00635CB3"/>
    <w:rsid w:val="00635D7A"/>
    <w:rsid w:val="00635E0D"/>
    <w:rsid w:val="00635E7B"/>
    <w:rsid w:val="00635F51"/>
    <w:rsid w:val="00635FF1"/>
    <w:rsid w:val="00636235"/>
    <w:rsid w:val="0063636D"/>
    <w:rsid w:val="006363D4"/>
    <w:rsid w:val="00636559"/>
    <w:rsid w:val="006365C2"/>
    <w:rsid w:val="0063661C"/>
    <w:rsid w:val="00636744"/>
    <w:rsid w:val="006367B7"/>
    <w:rsid w:val="00636B7D"/>
    <w:rsid w:val="00636BC9"/>
    <w:rsid w:val="00636D06"/>
    <w:rsid w:val="00636D3A"/>
    <w:rsid w:val="00636DFA"/>
    <w:rsid w:val="00636F26"/>
    <w:rsid w:val="00636F2D"/>
    <w:rsid w:val="00636FB3"/>
    <w:rsid w:val="006370B3"/>
    <w:rsid w:val="006372FF"/>
    <w:rsid w:val="0063733E"/>
    <w:rsid w:val="006374F9"/>
    <w:rsid w:val="00637583"/>
    <w:rsid w:val="00637586"/>
    <w:rsid w:val="0063766F"/>
    <w:rsid w:val="00637725"/>
    <w:rsid w:val="00637926"/>
    <w:rsid w:val="006379C8"/>
    <w:rsid w:val="0064003E"/>
    <w:rsid w:val="0064004E"/>
    <w:rsid w:val="00640050"/>
    <w:rsid w:val="006401F8"/>
    <w:rsid w:val="0064030E"/>
    <w:rsid w:val="00640581"/>
    <w:rsid w:val="00640606"/>
    <w:rsid w:val="0064062A"/>
    <w:rsid w:val="00640672"/>
    <w:rsid w:val="006407B5"/>
    <w:rsid w:val="0064094A"/>
    <w:rsid w:val="00640A1F"/>
    <w:rsid w:val="00640B55"/>
    <w:rsid w:val="00640CCB"/>
    <w:rsid w:val="00640D19"/>
    <w:rsid w:val="00640DC5"/>
    <w:rsid w:val="00640F6E"/>
    <w:rsid w:val="006410D8"/>
    <w:rsid w:val="00641144"/>
    <w:rsid w:val="00641154"/>
    <w:rsid w:val="006411E0"/>
    <w:rsid w:val="006413CD"/>
    <w:rsid w:val="00641571"/>
    <w:rsid w:val="006415A7"/>
    <w:rsid w:val="006415C5"/>
    <w:rsid w:val="00641678"/>
    <w:rsid w:val="006416C8"/>
    <w:rsid w:val="006417EB"/>
    <w:rsid w:val="006419CE"/>
    <w:rsid w:val="00641A63"/>
    <w:rsid w:val="00641AF0"/>
    <w:rsid w:val="00641AFF"/>
    <w:rsid w:val="00641C44"/>
    <w:rsid w:val="00641DC0"/>
    <w:rsid w:val="00641DC9"/>
    <w:rsid w:val="00641E6B"/>
    <w:rsid w:val="0064201A"/>
    <w:rsid w:val="0064226E"/>
    <w:rsid w:val="0064227B"/>
    <w:rsid w:val="006423E8"/>
    <w:rsid w:val="00642406"/>
    <w:rsid w:val="006424F5"/>
    <w:rsid w:val="00642511"/>
    <w:rsid w:val="0064257B"/>
    <w:rsid w:val="00642602"/>
    <w:rsid w:val="006426A2"/>
    <w:rsid w:val="006426D3"/>
    <w:rsid w:val="006426EB"/>
    <w:rsid w:val="00642872"/>
    <w:rsid w:val="00642936"/>
    <w:rsid w:val="006429C8"/>
    <w:rsid w:val="00642AFC"/>
    <w:rsid w:val="00642C32"/>
    <w:rsid w:val="00642C40"/>
    <w:rsid w:val="00642D04"/>
    <w:rsid w:val="00642D76"/>
    <w:rsid w:val="00642E5D"/>
    <w:rsid w:val="0064314C"/>
    <w:rsid w:val="006431FF"/>
    <w:rsid w:val="00643272"/>
    <w:rsid w:val="006433BF"/>
    <w:rsid w:val="006433FA"/>
    <w:rsid w:val="00643485"/>
    <w:rsid w:val="006436C5"/>
    <w:rsid w:val="00643852"/>
    <w:rsid w:val="0064391C"/>
    <w:rsid w:val="0064398A"/>
    <w:rsid w:val="00643A80"/>
    <w:rsid w:val="00643D1C"/>
    <w:rsid w:val="00643F36"/>
    <w:rsid w:val="00644019"/>
    <w:rsid w:val="006441E8"/>
    <w:rsid w:val="00644237"/>
    <w:rsid w:val="00644438"/>
    <w:rsid w:val="006445C8"/>
    <w:rsid w:val="00644636"/>
    <w:rsid w:val="00644707"/>
    <w:rsid w:val="00644766"/>
    <w:rsid w:val="00644828"/>
    <w:rsid w:val="00644831"/>
    <w:rsid w:val="00644906"/>
    <w:rsid w:val="006449B6"/>
    <w:rsid w:val="006449E8"/>
    <w:rsid w:val="00644A9E"/>
    <w:rsid w:val="00644B07"/>
    <w:rsid w:val="00644CE5"/>
    <w:rsid w:val="00644D89"/>
    <w:rsid w:val="00644DFE"/>
    <w:rsid w:val="00644EE6"/>
    <w:rsid w:val="00645099"/>
    <w:rsid w:val="006451D1"/>
    <w:rsid w:val="0064533A"/>
    <w:rsid w:val="00645361"/>
    <w:rsid w:val="006453BC"/>
    <w:rsid w:val="00645412"/>
    <w:rsid w:val="006456A0"/>
    <w:rsid w:val="0064575E"/>
    <w:rsid w:val="006457D2"/>
    <w:rsid w:val="0064592B"/>
    <w:rsid w:val="00645B03"/>
    <w:rsid w:val="00645B41"/>
    <w:rsid w:val="00645CB4"/>
    <w:rsid w:val="00645CF0"/>
    <w:rsid w:val="00645DEF"/>
    <w:rsid w:val="00645E24"/>
    <w:rsid w:val="00646005"/>
    <w:rsid w:val="006460D7"/>
    <w:rsid w:val="0064610C"/>
    <w:rsid w:val="00646252"/>
    <w:rsid w:val="006462ED"/>
    <w:rsid w:val="0064638B"/>
    <w:rsid w:val="0064665B"/>
    <w:rsid w:val="006466BD"/>
    <w:rsid w:val="00646A2C"/>
    <w:rsid w:val="00646AA3"/>
    <w:rsid w:val="00646B4E"/>
    <w:rsid w:val="00646C0F"/>
    <w:rsid w:val="00646D4D"/>
    <w:rsid w:val="00646EBA"/>
    <w:rsid w:val="00646F41"/>
    <w:rsid w:val="00647088"/>
    <w:rsid w:val="00647156"/>
    <w:rsid w:val="0064748F"/>
    <w:rsid w:val="006474B3"/>
    <w:rsid w:val="006474D0"/>
    <w:rsid w:val="0064771A"/>
    <w:rsid w:val="0064771D"/>
    <w:rsid w:val="00647AA1"/>
    <w:rsid w:val="00647C0B"/>
    <w:rsid w:val="00647C87"/>
    <w:rsid w:val="00647CDC"/>
    <w:rsid w:val="00647FB0"/>
    <w:rsid w:val="006500AE"/>
    <w:rsid w:val="0065014E"/>
    <w:rsid w:val="006502B3"/>
    <w:rsid w:val="00650320"/>
    <w:rsid w:val="00650326"/>
    <w:rsid w:val="006505D6"/>
    <w:rsid w:val="00650626"/>
    <w:rsid w:val="0065064C"/>
    <w:rsid w:val="006507FC"/>
    <w:rsid w:val="00650AEF"/>
    <w:rsid w:val="00650BE8"/>
    <w:rsid w:val="00650C02"/>
    <w:rsid w:val="00650C1B"/>
    <w:rsid w:val="00650C6A"/>
    <w:rsid w:val="00650D47"/>
    <w:rsid w:val="00650D4E"/>
    <w:rsid w:val="00650FB8"/>
    <w:rsid w:val="00651064"/>
    <w:rsid w:val="0065114B"/>
    <w:rsid w:val="00651266"/>
    <w:rsid w:val="00651308"/>
    <w:rsid w:val="0065130D"/>
    <w:rsid w:val="00651426"/>
    <w:rsid w:val="0065142D"/>
    <w:rsid w:val="0065148F"/>
    <w:rsid w:val="006514C1"/>
    <w:rsid w:val="006514D9"/>
    <w:rsid w:val="00651567"/>
    <w:rsid w:val="006515A8"/>
    <w:rsid w:val="00651772"/>
    <w:rsid w:val="0065185B"/>
    <w:rsid w:val="00651B18"/>
    <w:rsid w:val="00651D39"/>
    <w:rsid w:val="00651D9D"/>
    <w:rsid w:val="00651DA9"/>
    <w:rsid w:val="00651DBC"/>
    <w:rsid w:val="006520DF"/>
    <w:rsid w:val="00652136"/>
    <w:rsid w:val="0065228C"/>
    <w:rsid w:val="006522FA"/>
    <w:rsid w:val="0065230E"/>
    <w:rsid w:val="00652492"/>
    <w:rsid w:val="0065250A"/>
    <w:rsid w:val="00652516"/>
    <w:rsid w:val="00652526"/>
    <w:rsid w:val="006525DB"/>
    <w:rsid w:val="00652A6D"/>
    <w:rsid w:val="00652AEE"/>
    <w:rsid w:val="00652CDA"/>
    <w:rsid w:val="00652D4A"/>
    <w:rsid w:val="00652DB1"/>
    <w:rsid w:val="0065303F"/>
    <w:rsid w:val="00653148"/>
    <w:rsid w:val="00653274"/>
    <w:rsid w:val="00653316"/>
    <w:rsid w:val="00653383"/>
    <w:rsid w:val="0065361C"/>
    <w:rsid w:val="00653963"/>
    <w:rsid w:val="00653BD9"/>
    <w:rsid w:val="00653D23"/>
    <w:rsid w:val="00654058"/>
    <w:rsid w:val="00654230"/>
    <w:rsid w:val="006542E3"/>
    <w:rsid w:val="00654322"/>
    <w:rsid w:val="0065437B"/>
    <w:rsid w:val="00654398"/>
    <w:rsid w:val="00654449"/>
    <w:rsid w:val="00654465"/>
    <w:rsid w:val="006544F9"/>
    <w:rsid w:val="00654767"/>
    <w:rsid w:val="006547A7"/>
    <w:rsid w:val="006547C2"/>
    <w:rsid w:val="006549BF"/>
    <w:rsid w:val="00654B2F"/>
    <w:rsid w:val="00654C01"/>
    <w:rsid w:val="00654C37"/>
    <w:rsid w:val="00654E97"/>
    <w:rsid w:val="00654EC2"/>
    <w:rsid w:val="006550A3"/>
    <w:rsid w:val="006550C8"/>
    <w:rsid w:val="006551C2"/>
    <w:rsid w:val="006552CB"/>
    <w:rsid w:val="006553E9"/>
    <w:rsid w:val="00655456"/>
    <w:rsid w:val="00655564"/>
    <w:rsid w:val="006555D8"/>
    <w:rsid w:val="006555F5"/>
    <w:rsid w:val="00655658"/>
    <w:rsid w:val="0065570E"/>
    <w:rsid w:val="00655758"/>
    <w:rsid w:val="006558B6"/>
    <w:rsid w:val="0065590E"/>
    <w:rsid w:val="00655D4C"/>
    <w:rsid w:val="00655E11"/>
    <w:rsid w:val="00655FE5"/>
    <w:rsid w:val="0065600F"/>
    <w:rsid w:val="006560D9"/>
    <w:rsid w:val="0065615C"/>
    <w:rsid w:val="006563B8"/>
    <w:rsid w:val="0065649F"/>
    <w:rsid w:val="006564CA"/>
    <w:rsid w:val="00656615"/>
    <w:rsid w:val="0065676A"/>
    <w:rsid w:val="00656A83"/>
    <w:rsid w:val="00656BEF"/>
    <w:rsid w:val="00656C09"/>
    <w:rsid w:val="00656C59"/>
    <w:rsid w:val="00656C94"/>
    <w:rsid w:val="00656E34"/>
    <w:rsid w:val="00656F7A"/>
    <w:rsid w:val="00657077"/>
    <w:rsid w:val="0065713E"/>
    <w:rsid w:val="00657191"/>
    <w:rsid w:val="006571C3"/>
    <w:rsid w:val="006572AF"/>
    <w:rsid w:val="00657386"/>
    <w:rsid w:val="006573D5"/>
    <w:rsid w:val="00657401"/>
    <w:rsid w:val="00657439"/>
    <w:rsid w:val="00657481"/>
    <w:rsid w:val="006574CC"/>
    <w:rsid w:val="006575EA"/>
    <w:rsid w:val="00657631"/>
    <w:rsid w:val="006576F5"/>
    <w:rsid w:val="006577E3"/>
    <w:rsid w:val="00657D5E"/>
    <w:rsid w:val="00657E24"/>
    <w:rsid w:val="00657E2E"/>
    <w:rsid w:val="00657E40"/>
    <w:rsid w:val="00657F79"/>
    <w:rsid w:val="00657FB9"/>
    <w:rsid w:val="00660012"/>
    <w:rsid w:val="006600BE"/>
    <w:rsid w:val="0066014B"/>
    <w:rsid w:val="006602BC"/>
    <w:rsid w:val="00660345"/>
    <w:rsid w:val="00660408"/>
    <w:rsid w:val="006605A0"/>
    <w:rsid w:val="006605D4"/>
    <w:rsid w:val="00660700"/>
    <w:rsid w:val="00660825"/>
    <w:rsid w:val="00660830"/>
    <w:rsid w:val="00660854"/>
    <w:rsid w:val="006608BA"/>
    <w:rsid w:val="0066093A"/>
    <w:rsid w:val="006609ED"/>
    <w:rsid w:val="00660B41"/>
    <w:rsid w:val="00660CF6"/>
    <w:rsid w:val="00660EF3"/>
    <w:rsid w:val="00660F52"/>
    <w:rsid w:val="0066103B"/>
    <w:rsid w:val="006612E4"/>
    <w:rsid w:val="006614A6"/>
    <w:rsid w:val="00661529"/>
    <w:rsid w:val="0066187D"/>
    <w:rsid w:val="006618E2"/>
    <w:rsid w:val="0066192C"/>
    <w:rsid w:val="00661BB1"/>
    <w:rsid w:val="00661C2C"/>
    <w:rsid w:val="00661E84"/>
    <w:rsid w:val="006620AE"/>
    <w:rsid w:val="0066220C"/>
    <w:rsid w:val="0066235D"/>
    <w:rsid w:val="00662372"/>
    <w:rsid w:val="00662489"/>
    <w:rsid w:val="00662594"/>
    <w:rsid w:val="0066292F"/>
    <w:rsid w:val="00662B08"/>
    <w:rsid w:val="00662C08"/>
    <w:rsid w:val="00662CA5"/>
    <w:rsid w:val="00662CC4"/>
    <w:rsid w:val="00662D47"/>
    <w:rsid w:val="00662DC7"/>
    <w:rsid w:val="00662E5D"/>
    <w:rsid w:val="00662EEC"/>
    <w:rsid w:val="0066311B"/>
    <w:rsid w:val="006633B5"/>
    <w:rsid w:val="006633CF"/>
    <w:rsid w:val="006633D1"/>
    <w:rsid w:val="00663454"/>
    <w:rsid w:val="00663493"/>
    <w:rsid w:val="006634DD"/>
    <w:rsid w:val="00663563"/>
    <w:rsid w:val="006635CE"/>
    <w:rsid w:val="00663625"/>
    <w:rsid w:val="00663669"/>
    <w:rsid w:val="0066398A"/>
    <w:rsid w:val="006639A5"/>
    <w:rsid w:val="00663A2E"/>
    <w:rsid w:val="00663A3B"/>
    <w:rsid w:val="00663A6C"/>
    <w:rsid w:val="00663AC7"/>
    <w:rsid w:val="00663C23"/>
    <w:rsid w:val="00663C7B"/>
    <w:rsid w:val="00663C90"/>
    <w:rsid w:val="00663CB3"/>
    <w:rsid w:val="00663D03"/>
    <w:rsid w:val="00663D6F"/>
    <w:rsid w:val="006640F4"/>
    <w:rsid w:val="0066425F"/>
    <w:rsid w:val="0066435C"/>
    <w:rsid w:val="006643D0"/>
    <w:rsid w:val="00664516"/>
    <w:rsid w:val="00664612"/>
    <w:rsid w:val="00664676"/>
    <w:rsid w:val="0066490F"/>
    <w:rsid w:val="00664AB0"/>
    <w:rsid w:val="00664AFB"/>
    <w:rsid w:val="00664B2A"/>
    <w:rsid w:val="00664B89"/>
    <w:rsid w:val="00664BD3"/>
    <w:rsid w:val="00664C57"/>
    <w:rsid w:val="00664CB5"/>
    <w:rsid w:val="00664D86"/>
    <w:rsid w:val="00664E98"/>
    <w:rsid w:val="00665A8D"/>
    <w:rsid w:val="00665AB7"/>
    <w:rsid w:val="00665CC7"/>
    <w:rsid w:val="00665DFC"/>
    <w:rsid w:val="00665E92"/>
    <w:rsid w:val="00665E9F"/>
    <w:rsid w:val="00665F37"/>
    <w:rsid w:val="00665FEC"/>
    <w:rsid w:val="00666016"/>
    <w:rsid w:val="0066609E"/>
    <w:rsid w:val="006663AF"/>
    <w:rsid w:val="006665B9"/>
    <w:rsid w:val="006665EB"/>
    <w:rsid w:val="00666659"/>
    <w:rsid w:val="0066674E"/>
    <w:rsid w:val="0066675A"/>
    <w:rsid w:val="006667BC"/>
    <w:rsid w:val="00666959"/>
    <w:rsid w:val="00666A32"/>
    <w:rsid w:val="00666ADF"/>
    <w:rsid w:val="00666B54"/>
    <w:rsid w:val="00666BEA"/>
    <w:rsid w:val="00666CC1"/>
    <w:rsid w:val="00666E14"/>
    <w:rsid w:val="00666E3F"/>
    <w:rsid w:val="00666E61"/>
    <w:rsid w:val="00666F20"/>
    <w:rsid w:val="006670BA"/>
    <w:rsid w:val="00667404"/>
    <w:rsid w:val="0066740B"/>
    <w:rsid w:val="006675E7"/>
    <w:rsid w:val="00667683"/>
    <w:rsid w:val="00667699"/>
    <w:rsid w:val="00667A14"/>
    <w:rsid w:val="00667AB3"/>
    <w:rsid w:val="00667E3A"/>
    <w:rsid w:val="00667FD9"/>
    <w:rsid w:val="00667FFC"/>
    <w:rsid w:val="00670063"/>
    <w:rsid w:val="0067009E"/>
    <w:rsid w:val="006701A7"/>
    <w:rsid w:val="00670293"/>
    <w:rsid w:val="00670455"/>
    <w:rsid w:val="0067047E"/>
    <w:rsid w:val="006704C2"/>
    <w:rsid w:val="00670553"/>
    <w:rsid w:val="0067059B"/>
    <w:rsid w:val="00670619"/>
    <w:rsid w:val="0067069A"/>
    <w:rsid w:val="006706E8"/>
    <w:rsid w:val="006707D8"/>
    <w:rsid w:val="00670866"/>
    <w:rsid w:val="0067095D"/>
    <w:rsid w:val="00670C76"/>
    <w:rsid w:val="00670CDB"/>
    <w:rsid w:val="0067108F"/>
    <w:rsid w:val="00671387"/>
    <w:rsid w:val="006713C5"/>
    <w:rsid w:val="00671529"/>
    <w:rsid w:val="00671627"/>
    <w:rsid w:val="00671743"/>
    <w:rsid w:val="006717B5"/>
    <w:rsid w:val="006717E9"/>
    <w:rsid w:val="0067188B"/>
    <w:rsid w:val="00671965"/>
    <w:rsid w:val="006719BC"/>
    <w:rsid w:val="006719DA"/>
    <w:rsid w:val="00671BB0"/>
    <w:rsid w:val="00671DC8"/>
    <w:rsid w:val="00671E39"/>
    <w:rsid w:val="00671EE8"/>
    <w:rsid w:val="00671F2F"/>
    <w:rsid w:val="00671FC8"/>
    <w:rsid w:val="00671FFD"/>
    <w:rsid w:val="006721B1"/>
    <w:rsid w:val="00672257"/>
    <w:rsid w:val="00672454"/>
    <w:rsid w:val="006725BA"/>
    <w:rsid w:val="006725F5"/>
    <w:rsid w:val="00672641"/>
    <w:rsid w:val="006726B5"/>
    <w:rsid w:val="0067296E"/>
    <w:rsid w:val="0067299C"/>
    <w:rsid w:val="00672B0B"/>
    <w:rsid w:val="00672CBB"/>
    <w:rsid w:val="00672D52"/>
    <w:rsid w:val="00672DAA"/>
    <w:rsid w:val="00672EFD"/>
    <w:rsid w:val="00672FFF"/>
    <w:rsid w:val="00673050"/>
    <w:rsid w:val="00673059"/>
    <w:rsid w:val="0067316F"/>
    <w:rsid w:val="00673212"/>
    <w:rsid w:val="006732EF"/>
    <w:rsid w:val="00673344"/>
    <w:rsid w:val="006733F6"/>
    <w:rsid w:val="006736A2"/>
    <w:rsid w:val="006736CF"/>
    <w:rsid w:val="006736EA"/>
    <w:rsid w:val="006736EC"/>
    <w:rsid w:val="006737CE"/>
    <w:rsid w:val="00673996"/>
    <w:rsid w:val="00673A0B"/>
    <w:rsid w:val="00673B29"/>
    <w:rsid w:val="00673B87"/>
    <w:rsid w:val="00673C30"/>
    <w:rsid w:val="00673D65"/>
    <w:rsid w:val="00673D68"/>
    <w:rsid w:val="00674048"/>
    <w:rsid w:val="00674165"/>
    <w:rsid w:val="00674182"/>
    <w:rsid w:val="00674230"/>
    <w:rsid w:val="00674307"/>
    <w:rsid w:val="006743D9"/>
    <w:rsid w:val="00674481"/>
    <w:rsid w:val="006744EB"/>
    <w:rsid w:val="00674516"/>
    <w:rsid w:val="00674601"/>
    <w:rsid w:val="006747D2"/>
    <w:rsid w:val="006747E7"/>
    <w:rsid w:val="00674A3A"/>
    <w:rsid w:val="00674B96"/>
    <w:rsid w:val="00674BC3"/>
    <w:rsid w:val="00674D33"/>
    <w:rsid w:val="00674D7A"/>
    <w:rsid w:val="00674F15"/>
    <w:rsid w:val="0067519B"/>
    <w:rsid w:val="006752EE"/>
    <w:rsid w:val="0067536E"/>
    <w:rsid w:val="0067544C"/>
    <w:rsid w:val="00675555"/>
    <w:rsid w:val="00675584"/>
    <w:rsid w:val="00675763"/>
    <w:rsid w:val="006758CA"/>
    <w:rsid w:val="006758DE"/>
    <w:rsid w:val="00675BEA"/>
    <w:rsid w:val="00675CF0"/>
    <w:rsid w:val="00675D87"/>
    <w:rsid w:val="00675E0E"/>
    <w:rsid w:val="00675F24"/>
    <w:rsid w:val="00675F30"/>
    <w:rsid w:val="006760DE"/>
    <w:rsid w:val="006763F3"/>
    <w:rsid w:val="00676416"/>
    <w:rsid w:val="0067665E"/>
    <w:rsid w:val="006766E4"/>
    <w:rsid w:val="0067679E"/>
    <w:rsid w:val="0067688A"/>
    <w:rsid w:val="0067688D"/>
    <w:rsid w:val="00676929"/>
    <w:rsid w:val="00676938"/>
    <w:rsid w:val="006769A3"/>
    <w:rsid w:val="00676A1B"/>
    <w:rsid w:val="00676AB7"/>
    <w:rsid w:val="00676CD2"/>
    <w:rsid w:val="00676D43"/>
    <w:rsid w:val="00676D89"/>
    <w:rsid w:val="006770FF"/>
    <w:rsid w:val="006772B4"/>
    <w:rsid w:val="0067748D"/>
    <w:rsid w:val="0067751C"/>
    <w:rsid w:val="006775F6"/>
    <w:rsid w:val="00677602"/>
    <w:rsid w:val="0067794A"/>
    <w:rsid w:val="00677A01"/>
    <w:rsid w:val="00677C39"/>
    <w:rsid w:val="006800EA"/>
    <w:rsid w:val="00680421"/>
    <w:rsid w:val="00680463"/>
    <w:rsid w:val="00680473"/>
    <w:rsid w:val="0068058E"/>
    <w:rsid w:val="006805EB"/>
    <w:rsid w:val="006805EC"/>
    <w:rsid w:val="00680677"/>
    <w:rsid w:val="006806AC"/>
    <w:rsid w:val="00680700"/>
    <w:rsid w:val="00680704"/>
    <w:rsid w:val="00680887"/>
    <w:rsid w:val="0068093A"/>
    <w:rsid w:val="00680986"/>
    <w:rsid w:val="00680C16"/>
    <w:rsid w:val="00680D3A"/>
    <w:rsid w:val="00680DD1"/>
    <w:rsid w:val="00680EDF"/>
    <w:rsid w:val="00680FEC"/>
    <w:rsid w:val="00681138"/>
    <w:rsid w:val="0068116B"/>
    <w:rsid w:val="006812A8"/>
    <w:rsid w:val="006812E5"/>
    <w:rsid w:val="00681327"/>
    <w:rsid w:val="0068158C"/>
    <w:rsid w:val="0068167F"/>
    <w:rsid w:val="0068176B"/>
    <w:rsid w:val="0068179A"/>
    <w:rsid w:val="00681BE2"/>
    <w:rsid w:val="00681C5F"/>
    <w:rsid w:val="00681CE5"/>
    <w:rsid w:val="00681CEB"/>
    <w:rsid w:val="00681D36"/>
    <w:rsid w:val="00681F34"/>
    <w:rsid w:val="00681F7E"/>
    <w:rsid w:val="00681FFA"/>
    <w:rsid w:val="006820B4"/>
    <w:rsid w:val="0068213E"/>
    <w:rsid w:val="0068219E"/>
    <w:rsid w:val="00682236"/>
    <w:rsid w:val="006822EE"/>
    <w:rsid w:val="00682313"/>
    <w:rsid w:val="0068235A"/>
    <w:rsid w:val="006823A5"/>
    <w:rsid w:val="006823FF"/>
    <w:rsid w:val="0068242C"/>
    <w:rsid w:val="006825DC"/>
    <w:rsid w:val="00682773"/>
    <w:rsid w:val="0068289A"/>
    <w:rsid w:val="006828E1"/>
    <w:rsid w:val="00682939"/>
    <w:rsid w:val="006829DE"/>
    <w:rsid w:val="00682A34"/>
    <w:rsid w:val="00682AC9"/>
    <w:rsid w:val="00682DA6"/>
    <w:rsid w:val="00682E9C"/>
    <w:rsid w:val="00682EA4"/>
    <w:rsid w:val="00682F20"/>
    <w:rsid w:val="00683017"/>
    <w:rsid w:val="00683081"/>
    <w:rsid w:val="00683249"/>
    <w:rsid w:val="006832D3"/>
    <w:rsid w:val="00683308"/>
    <w:rsid w:val="0068337A"/>
    <w:rsid w:val="006833CC"/>
    <w:rsid w:val="0068365C"/>
    <w:rsid w:val="00683667"/>
    <w:rsid w:val="00683899"/>
    <w:rsid w:val="00683A48"/>
    <w:rsid w:val="00683A5E"/>
    <w:rsid w:val="00683A65"/>
    <w:rsid w:val="00683B4A"/>
    <w:rsid w:val="00683C6F"/>
    <w:rsid w:val="00683D2B"/>
    <w:rsid w:val="00683DB9"/>
    <w:rsid w:val="0068403C"/>
    <w:rsid w:val="0068406F"/>
    <w:rsid w:val="0068416C"/>
    <w:rsid w:val="006841D6"/>
    <w:rsid w:val="00684262"/>
    <w:rsid w:val="006843F8"/>
    <w:rsid w:val="0068448E"/>
    <w:rsid w:val="00684507"/>
    <w:rsid w:val="0068490A"/>
    <w:rsid w:val="00684BC6"/>
    <w:rsid w:val="00684BFB"/>
    <w:rsid w:val="00684C6F"/>
    <w:rsid w:val="00684D2D"/>
    <w:rsid w:val="00684DA7"/>
    <w:rsid w:val="00684F76"/>
    <w:rsid w:val="00684FFD"/>
    <w:rsid w:val="006857DE"/>
    <w:rsid w:val="006858E9"/>
    <w:rsid w:val="0068594F"/>
    <w:rsid w:val="00685CA1"/>
    <w:rsid w:val="00685CA3"/>
    <w:rsid w:val="00685D3B"/>
    <w:rsid w:val="00685DB7"/>
    <w:rsid w:val="00685E32"/>
    <w:rsid w:val="00685EE6"/>
    <w:rsid w:val="00686043"/>
    <w:rsid w:val="00686111"/>
    <w:rsid w:val="006861AC"/>
    <w:rsid w:val="006862C6"/>
    <w:rsid w:val="00686348"/>
    <w:rsid w:val="0068643A"/>
    <w:rsid w:val="00686586"/>
    <w:rsid w:val="0068660F"/>
    <w:rsid w:val="0068667A"/>
    <w:rsid w:val="006866C3"/>
    <w:rsid w:val="006868C8"/>
    <w:rsid w:val="0068694E"/>
    <w:rsid w:val="00686C59"/>
    <w:rsid w:val="00686D99"/>
    <w:rsid w:val="00686E33"/>
    <w:rsid w:val="00686E42"/>
    <w:rsid w:val="00686F30"/>
    <w:rsid w:val="0068704F"/>
    <w:rsid w:val="00687280"/>
    <w:rsid w:val="006872E8"/>
    <w:rsid w:val="00687529"/>
    <w:rsid w:val="0068765E"/>
    <w:rsid w:val="0068769E"/>
    <w:rsid w:val="00687807"/>
    <w:rsid w:val="0068781B"/>
    <w:rsid w:val="006878AF"/>
    <w:rsid w:val="00687992"/>
    <w:rsid w:val="0068799C"/>
    <w:rsid w:val="006879A7"/>
    <w:rsid w:val="006879D8"/>
    <w:rsid w:val="00687A4E"/>
    <w:rsid w:val="00687A6C"/>
    <w:rsid w:val="00687B4B"/>
    <w:rsid w:val="00687BCD"/>
    <w:rsid w:val="00687C36"/>
    <w:rsid w:val="00687C85"/>
    <w:rsid w:val="00687E0B"/>
    <w:rsid w:val="00690319"/>
    <w:rsid w:val="00690326"/>
    <w:rsid w:val="006903EF"/>
    <w:rsid w:val="00690583"/>
    <w:rsid w:val="00690694"/>
    <w:rsid w:val="006906A2"/>
    <w:rsid w:val="00690716"/>
    <w:rsid w:val="00690750"/>
    <w:rsid w:val="006908BE"/>
    <w:rsid w:val="0069096C"/>
    <w:rsid w:val="006909B9"/>
    <w:rsid w:val="00690BAE"/>
    <w:rsid w:val="00690CAB"/>
    <w:rsid w:val="00690D20"/>
    <w:rsid w:val="00690D5C"/>
    <w:rsid w:val="00690EBE"/>
    <w:rsid w:val="00690F14"/>
    <w:rsid w:val="00690FC8"/>
    <w:rsid w:val="00691043"/>
    <w:rsid w:val="0069128B"/>
    <w:rsid w:val="006913B9"/>
    <w:rsid w:val="00691404"/>
    <w:rsid w:val="0069141C"/>
    <w:rsid w:val="0069161F"/>
    <w:rsid w:val="006916F6"/>
    <w:rsid w:val="00691781"/>
    <w:rsid w:val="00691835"/>
    <w:rsid w:val="0069193A"/>
    <w:rsid w:val="00691A4F"/>
    <w:rsid w:val="00691BCC"/>
    <w:rsid w:val="00691C99"/>
    <w:rsid w:val="00691DEB"/>
    <w:rsid w:val="00691E4C"/>
    <w:rsid w:val="00691FDE"/>
    <w:rsid w:val="00692270"/>
    <w:rsid w:val="00692387"/>
    <w:rsid w:val="006923AB"/>
    <w:rsid w:val="00692480"/>
    <w:rsid w:val="0069253C"/>
    <w:rsid w:val="006925A3"/>
    <w:rsid w:val="006925AD"/>
    <w:rsid w:val="00692609"/>
    <w:rsid w:val="006929D0"/>
    <w:rsid w:val="00692A01"/>
    <w:rsid w:val="00692A28"/>
    <w:rsid w:val="00692ADB"/>
    <w:rsid w:val="00692AF4"/>
    <w:rsid w:val="00692EF1"/>
    <w:rsid w:val="00692FF5"/>
    <w:rsid w:val="00693358"/>
    <w:rsid w:val="006933FE"/>
    <w:rsid w:val="00693899"/>
    <w:rsid w:val="0069390E"/>
    <w:rsid w:val="006939DA"/>
    <w:rsid w:val="00693A68"/>
    <w:rsid w:val="00693D81"/>
    <w:rsid w:val="00693DF2"/>
    <w:rsid w:val="00693E4E"/>
    <w:rsid w:val="00693E6E"/>
    <w:rsid w:val="00693EEB"/>
    <w:rsid w:val="00693FC9"/>
    <w:rsid w:val="0069403A"/>
    <w:rsid w:val="006941E3"/>
    <w:rsid w:val="00694238"/>
    <w:rsid w:val="0069425B"/>
    <w:rsid w:val="00694263"/>
    <w:rsid w:val="0069428D"/>
    <w:rsid w:val="00694346"/>
    <w:rsid w:val="0069463F"/>
    <w:rsid w:val="00694791"/>
    <w:rsid w:val="006948A2"/>
    <w:rsid w:val="00694925"/>
    <w:rsid w:val="00694A49"/>
    <w:rsid w:val="00694AA9"/>
    <w:rsid w:val="00694B18"/>
    <w:rsid w:val="00694B8B"/>
    <w:rsid w:val="00694E3E"/>
    <w:rsid w:val="00694E5E"/>
    <w:rsid w:val="00694F5D"/>
    <w:rsid w:val="00694F88"/>
    <w:rsid w:val="0069509B"/>
    <w:rsid w:val="006951C9"/>
    <w:rsid w:val="0069520C"/>
    <w:rsid w:val="0069532B"/>
    <w:rsid w:val="00695379"/>
    <w:rsid w:val="0069561C"/>
    <w:rsid w:val="00695A1E"/>
    <w:rsid w:val="00695B65"/>
    <w:rsid w:val="00695B74"/>
    <w:rsid w:val="00695C10"/>
    <w:rsid w:val="00695DE7"/>
    <w:rsid w:val="0069607A"/>
    <w:rsid w:val="0069621E"/>
    <w:rsid w:val="006962A1"/>
    <w:rsid w:val="00696355"/>
    <w:rsid w:val="006963EB"/>
    <w:rsid w:val="006964EB"/>
    <w:rsid w:val="0069653B"/>
    <w:rsid w:val="0069656F"/>
    <w:rsid w:val="00696578"/>
    <w:rsid w:val="0069669E"/>
    <w:rsid w:val="006967B2"/>
    <w:rsid w:val="00696A4A"/>
    <w:rsid w:val="00696A60"/>
    <w:rsid w:val="00696A63"/>
    <w:rsid w:val="00696C54"/>
    <w:rsid w:val="00696C5A"/>
    <w:rsid w:val="00696C7E"/>
    <w:rsid w:val="00696C8F"/>
    <w:rsid w:val="00696CD7"/>
    <w:rsid w:val="00696D6D"/>
    <w:rsid w:val="00696F09"/>
    <w:rsid w:val="00696F84"/>
    <w:rsid w:val="0069708F"/>
    <w:rsid w:val="006970B0"/>
    <w:rsid w:val="0069713B"/>
    <w:rsid w:val="006971D3"/>
    <w:rsid w:val="006972EF"/>
    <w:rsid w:val="0069742A"/>
    <w:rsid w:val="006974A6"/>
    <w:rsid w:val="006974C8"/>
    <w:rsid w:val="00697686"/>
    <w:rsid w:val="00697688"/>
    <w:rsid w:val="00697737"/>
    <w:rsid w:val="00697843"/>
    <w:rsid w:val="00697A78"/>
    <w:rsid w:val="00697EF5"/>
    <w:rsid w:val="00697FAB"/>
    <w:rsid w:val="00697FD9"/>
    <w:rsid w:val="006A0166"/>
    <w:rsid w:val="006A01D7"/>
    <w:rsid w:val="006A0292"/>
    <w:rsid w:val="006A0386"/>
    <w:rsid w:val="006A0430"/>
    <w:rsid w:val="006A06E2"/>
    <w:rsid w:val="006A0704"/>
    <w:rsid w:val="006A084B"/>
    <w:rsid w:val="006A08DA"/>
    <w:rsid w:val="006A0A0F"/>
    <w:rsid w:val="006A0A3A"/>
    <w:rsid w:val="006A0B97"/>
    <w:rsid w:val="006A0CFC"/>
    <w:rsid w:val="006A0D5F"/>
    <w:rsid w:val="006A0D9F"/>
    <w:rsid w:val="006A0DCB"/>
    <w:rsid w:val="006A0DFD"/>
    <w:rsid w:val="006A0FBF"/>
    <w:rsid w:val="006A1031"/>
    <w:rsid w:val="006A1231"/>
    <w:rsid w:val="006A12E8"/>
    <w:rsid w:val="006A1385"/>
    <w:rsid w:val="006A13E6"/>
    <w:rsid w:val="006A1584"/>
    <w:rsid w:val="006A18DB"/>
    <w:rsid w:val="006A19EC"/>
    <w:rsid w:val="006A1A3D"/>
    <w:rsid w:val="006A1A6C"/>
    <w:rsid w:val="006A1AF5"/>
    <w:rsid w:val="006A1B34"/>
    <w:rsid w:val="006A1CE8"/>
    <w:rsid w:val="006A1E87"/>
    <w:rsid w:val="006A2026"/>
    <w:rsid w:val="006A203E"/>
    <w:rsid w:val="006A20EC"/>
    <w:rsid w:val="006A2163"/>
    <w:rsid w:val="006A244C"/>
    <w:rsid w:val="006A25F7"/>
    <w:rsid w:val="006A26AD"/>
    <w:rsid w:val="006A28EA"/>
    <w:rsid w:val="006A2931"/>
    <w:rsid w:val="006A2BCA"/>
    <w:rsid w:val="006A2CA3"/>
    <w:rsid w:val="006A2D4F"/>
    <w:rsid w:val="006A2ECF"/>
    <w:rsid w:val="006A2FCA"/>
    <w:rsid w:val="006A2FDC"/>
    <w:rsid w:val="006A31CD"/>
    <w:rsid w:val="006A31E1"/>
    <w:rsid w:val="006A3205"/>
    <w:rsid w:val="006A321A"/>
    <w:rsid w:val="006A322A"/>
    <w:rsid w:val="006A3232"/>
    <w:rsid w:val="006A32A1"/>
    <w:rsid w:val="006A3312"/>
    <w:rsid w:val="006A34F3"/>
    <w:rsid w:val="006A35E2"/>
    <w:rsid w:val="006A3734"/>
    <w:rsid w:val="006A383B"/>
    <w:rsid w:val="006A39FF"/>
    <w:rsid w:val="006A3AD2"/>
    <w:rsid w:val="006A3B58"/>
    <w:rsid w:val="006A3DF1"/>
    <w:rsid w:val="006A46E1"/>
    <w:rsid w:val="006A4762"/>
    <w:rsid w:val="006A47D0"/>
    <w:rsid w:val="006A47EB"/>
    <w:rsid w:val="006A483E"/>
    <w:rsid w:val="006A4844"/>
    <w:rsid w:val="006A48D6"/>
    <w:rsid w:val="006A4952"/>
    <w:rsid w:val="006A4975"/>
    <w:rsid w:val="006A4A40"/>
    <w:rsid w:val="006A4AE9"/>
    <w:rsid w:val="006A4C51"/>
    <w:rsid w:val="006A4D65"/>
    <w:rsid w:val="006A4E63"/>
    <w:rsid w:val="006A4FA8"/>
    <w:rsid w:val="006A4FAA"/>
    <w:rsid w:val="006A506E"/>
    <w:rsid w:val="006A5084"/>
    <w:rsid w:val="006A5197"/>
    <w:rsid w:val="006A5270"/>
    <w:rsid w:val="006A53C8"/>
    <w:rsid w:val="006A547F"/>
    <w:rsid w:val="006A5531"/>
    <w:rsid w:val="006A55A6"/>
    <w:rsid w:val="006A5833"/>
    <w:rsid w:val="006A58CC"/>
    <w:rsid w:val="006A58E0"/>
    <w:rsid w:val="006A5929"/>
    <w:rsid w:val="006A59A9"/>
    <w:rsid w:val="006A59D9"/>
    <w:rsid w:val="006A5AA2"/>
    <w:rsid w:val="006A5D82"/>
    <w:rsid w:val="006A5DAB"/>
    <w:rsid w:val="006A5FAE"/>
    <w:rsid w:val="006A601C"/>
    <w:rsid w:val="006A60D2"/>
    <w:rsid w:val="006A634D"/>
    <w:rsid w:val="006A649D"/>
    <w:rsid w:val="006A651E"/>
    <w:rsid w:val="006A6632"/>
    <w:rsid w:val="006A6645"/>
    <w:rsid w:val="006A6738"/>
    <w:rsid w:val="006A678F"/>
    <w:rsid w:val="006A67DF"/>
    <w:rsid w:val="006A67EC"/>
    <w:rsid w:val="006A687F"/>
    <w:rsid w:val="006A68E2"/>
    <w:rsid w:val="006A6A1E"/>
    <w:rsid w:val="006A6A3D"/>
    <w:rsid w:val="006A6B95"/>
    <w:rsid w:val="006A6C01"/>
    <w:rsid w:val="006A6D10"/>
    <w:rsid w:val="006A6DE3"/>
    <w:rsid w:val="006A6EB0"/>
    <w:rsid w:val="006A7062"/>
    <w:rsid w:val="006A706B"/>
    <w:rsid w:val="006A71A6"/>
    <w:rsid w:val="006A71C7"/>
    <w:rsid w:val="006A74E8"/>
    <w:rsid w:val="006A751C"/>
    <w:rsid w:val="006A75E3"/>
    <w:rsid w:val="006A75E8"/>
    <w:rsid w:val="006A7662"/>
    <w:rsid w:val="006A7832"/>
    <w:rsid w:val="006A78BC"/>
    <w:rsid w:val="006A7915"/>
    <w:rsid w:val="006A79A4"/>
    <w:rsid w:val="006A7A40"/>
    <w:rsid w:val="006A7CA2"/>
    <w:rsid w:val="006A7EF4"/>
    <w:rsid w:val="006A7F9C"/>
    <w:rsid w:val="006B0053"/>
    <w:rsid w:val="006B030E"/>
    <w:rsid w:val="006B038A"/>
    <w:rsid w:val="006B03E1"/>
    <w:rsid w:val="006B03F1"/>
    <w:rsid w:val="006B0452"/>
    <w:rsid w:val="006B0508"/>
    <w:rsid w:val="006B0864"/>
    <w:rsid w:val="006B08A7"/>
    <w:rsid w:val="006B08D6"/>
    <w:rsid w:val="006B0969"/>
    <w:rsid w:val="006B0A5A"/>
    <w:rsid w:val="006B0A7E"/>
    <w:rsid w:val="006B0AB8"/>
    <w:rsid w:val="006B0CF8"/>
    <w:rsid w:val="006B0D10"/>
    <w:rsid w:val="006B0D47"/>
    <w:rsid w:val="006B0D76"/>
    <w:rsid w:val="006B0E3C"/>
    <w:rsid w:val="006B0F5A"/>
    <w:rsid w:val="006B1071"/>
    <w:rsid w:val="006B10AA"/>
    <w:rsid w:val="006B13E3"/>
    <w:rsid w:val="006B13F5"/>
    <w:rsid w:val="006B162F"/>
    <w:rsid w:val="006B16EF"/>
    <w:rsid w:val="006B1750"/>
    <w:rsid w:val="006B1831"/>
    <w:rsid w:val="006B1878"/>
    <w:rsid w:val="006B19F5"/>
    <w:rsid w:val="006B1B51"/>
    <w:rsid w:val="006B1BA9"/>
    <w:rsid w:val="006B1C9F"/>
    <w:rsid w:val="006B1D5C"/>
    <w:rsid w:val="006B1E38"/>
    <w:rsid w:val="006B1E5E"/>
    <w:rsid w:val="006B1E6D"/>
    <w:rsid w:val="006B1F5A"/>
    <w:rsid w:val="006B20DB"/>
    <w:rsid w:val="006B21E7"/>
    <w:rsid w:val="006B23A5"/>
    <w:rsid w:val="006B23C7"/>
    <w:rsid w:val="006B2498"/>
    <w:rsid w:val="006B253A"/>
    <w:rsid w:val="006B2771"/>
    <w:rsid w:val="006B281C"/>
    <w:rsid w:val="006B283D"/>
    <w:rsid w:val="006B29B2"/>
    <w:rsid w:val="006B2AE3"/>
    <w:rsid w:val="006B2BFC"/>
    <w:rsid w:val="006B2D30"/>
    <w:rsid w:val="006B2D58"/>
    <w:rsid w:val="006B2DFF"/>
    <w:rsid w:val="006B2F10"/>
    <w:rsid w:val="006B33B6"/>
    <w:rsid w:val="006B36F1"/>
    <w:rsid w:val="006B37C4"/>
    <w:rsid w:val="006B3883"/>
    <w:rsid w:val="006B38D8"/>
    <w:rsid w:val="006B3A2F"/>
    <w:rsid w:val="006B3A69"/>
    <w:rsid w:val="006B3AC2"/>
    <w:rsid w:val="006B3B3D"/>
    <w:rsid w:val="006B3F30"/>
    <w:rsid w:val="006B40DF"/>
    <w:rsid w:val="006B410C"/>
    <w:rsid w:val="006B413C"/>
    <w:rsid w:val="006B4213"/>
    <w:rsid w:val="006B4223"/>
    <w:rsid w:val="006B42C2"/>
    <w:rsid w:val="006B42F6"/>
    <w:rsid w:val="006B43A4"/>
    <w:rsid w:val="006B44E2"/>
    <w:rsid w:val="006B44EC"/>
    <w:rsid w:val="006B4653"/>
    <w:rsid w:val="006B46E6"/>
    <w:rsid w:val="006B471A"/>
    <w:rsid w:val="006B4836"/>
    <w:rsid w:val="006B4A23"/>
    <w:rsid w:val="006B4BBD"/>
    <w:rsid w:val="006B4C0A"/>
    <w:rsid w:val="006B4C7A"/>
    <w:rsid w:val="006B4CDA"/>
    <w:rsid w:val="006B4F62"/>
    <w:rsid w:val="006B4F7A"/>
    <w:rsid w:val="006B500A"/>
    <w:rsid w:val="006B51B1"/>
    <w:rsid w:val="006B51F5"/>
    <w:rsid w:val="006B5211"/>
    <w:rsid w:val="006B5292"/>
    <w:rsid w:val="006B53F5"/>
    <w:rsid w:val="006B5595"/>
    <w:rsid w:val="006B559E"/>
    <w:rsid w:val="006B55D3"/>
    <w:rsid w:val="006B5636"/>
    <w:rsid w:val="006B5708"/>
    <w:rsid w:val="006B5745"/>
    <w:rsid w:val="006B578A"/>
    <w:rsid w:val="006B57C4"/>
    <w:rsid w:val="006B5966"/>
    <w:rsid w:val="006B59FB"/>
    <w:rsid w:val="006B5A8E"/>
    <w:rsid w:val="006B5AA0"/>
    <w:rsid w:val="006B5ACD"/>
    <w:rsid w:val="006B5B1E"/>
    <w:rsid w:val="006B5B57"/>
    <w:rsid w:val="006B5BBF"/>
    <w:rsid w:val="006B5BEC"/>
    <w:rsid w:val="006B5F58"/>
    <w:rsid w:val="006B5F9B"/>
    <w:rsid w:val="006B5FAA"/>
    <w:rsid w:val="006B6146"/>
    <w:rsid w:val="006B6536"/>
    <w:rsid w:val="006B655C"/>
    <w:rsid w:val="006B678F"/>
    <w:rsid w:val="006B67FE"/>
    <w:rsid w:val="006B6804"/>
    <w:rsid w:val="006B6953"/>
    <w:rsid w:val="006B6AC2"/>
    <w:rsid w:val="006B6B5A"/>
    <w:rsid w:val="006B6D19"/>
    <w:rsid w:val="006B6DB1"/>
    <w:rsid w:val="006B6DD9"/>
    <w:rsid w:val="006B71C2"/>
    <w:rsid w:val="006B7211"/>
    <w:rsid w:val="006B72B0"/>
    <w:rsid w:val="006B72BB"/>
    <w:rsid w:val="006B74DA"/>
    <w:rsid w:val="006B753C"/>
    <w:rsid w:val="006B75B5"/>
    <w:rsid w:val="006B7729"/>
    <w:rsid w:val="006B7914"/>
    <w:rsid w:val="006B7915"/>
    <w:rsid w:val="006B7952"/>
    <w:rsid w:val="006B7D4E"/>
    <w:rsid w:val="006B7E3E"/>
    <w:rsid w:val="006B7ED2"/>
    <w:rsid w:val="006BC929"/>
    <w:rsid w:val="006C0019"/>
    <w:rsid w:val="006C0089"/>
    <w:rsid w:val="006C00F7"/>
    <w:rsid w:val="006C010F"/>
    <w:rsid w:val="006C0138"/>
    <w:rsid w:val="006C01E5"/>
    <w:rsid w:val="006C043A"/>
    <w:rsid w:val="006C04A9"/>
    <w:rsid w:val="006C051C"/>
    <w:rsid w:val="006C0589"/>
    <w:rsid w:val="006C0660"/>
    <w:rsid w:val="006C06B8"/>
    <w:rsid w:val="006C08B8"/>
    <w:rsid w:val="006C0942"/>
    <w:rsid w:val="006C0B35"/>
    <w:rsid w:val="006C0B85"/>
    <w:rsid w:val="006C0C14"/>
    <w:rsid w:val="006C0DCA"/>
    <w:rsid w:val="006C0E95"/>
    <w:rsid w:val="006C1120"/>
    <w:rsid w:val="006C123D"/>
    <w:rsid w:val="006C1346"/>
    <w:rsid w:val="006C142C"/>
    <w:rsid w:val="006C145D"/>
    <w:rsid w:val="006C1613"/>
    <w:rsid w:val="006C16D7"/>
    <w:rsid w:val="006C1727"/>
    <w:rsid w:val="006C1745"/>
    <w:rsid w:val="006C185F"/>
    <w:rsid w:val="006C18BE"/>
    <w:rsid w:val="006C1920"/>
    <w:rsid w:val="006C19D8"/>
    <w:rsid w:val="006C1A85"/>
    <w:rsid w:val="006C1ADA"/>
    <w:rsid w:val="006C1BEF"/>
    <w:rsid w:val="006C1CF6"/>
    <w:rsid w:val="006C1EB6"/>
    <w:rsid w:val="006C218A"/>
    <w:rsid w:val="006C21A4"/>
    <w:rsid w:val="006C22B0"/>
    <w:rsid w:val="006C2343"/>
    <w:rsid w:val="006C25C1"/>
    <w:rsid w:val="006C262E"/>
    <w:rsid w:val="006C268F"/>
    <w:rsid w:val="006C26A3"/>
    <w:rsid w:val="006C27B6"/>
    <w:rsid w:val="006C27FB"/>
    <w:rsid w:val="006C28EC"/>
    <w:rsid w:val="006C2A18"/>
    <w:rsid w:val="006C2B29"/>
    <w:rsid w:val="006C2DF0"/>
    <w:rsid w:val="006C3008"/>
    <w:rsid w:val="006C30B1"/>
    <w:rsid w:val="006C30CD"/>
    <w:rsid w:val="006C32C8"/>
    <w:rsid w:val="006C3333"/>
    <w:rsid w:val="006C336D"/>
    <w:rsid w:val="006C3389"/>
    <w:rsid w:val="006C344B"/>
    <w:rsid w:val="006C35F8"/>
    <w:rsid w:val="006C3612"/>
    <w:rsid w:val="006C3847"/>
    <w:rsid w:val="006C3858"/>
    <w:rsid w:val="006C392F"/>
    <w:rsid w:val="006C3938"/>
    <w:rsid w:val="006C395D"/>
    <w:rsid w:val="006C398C"/>
    <w:rsid w:val="006C39D0"/>
    <w:rsid w:val="006C3B42"/>
    <w:rsid w:val="006C3BD4"/>
    <w:rsid w:val="006C3C32"/>
    <w:rsid w:val="006C3D6B"/>
    <w:rsid w:val="006C3F38"/>
    <w:rsid w:val="006C40B2"/>
    <w:rsid w:val="006C4163"/>
    <w:rsid w:val="006C418D"/>
    <w:rsid w:val="006C41B3"/>
    <w:rsid w:val="006C41BE"/>
    <w:rsid w:val="006C4238"/>
    <w:rsid w:val="006C4265"/>
    <w:rsid w:val="006C4292"/>
    <w:rsid w:val="006C4338"/>
    <w:rsid w:val="006C4525"/>
    <w:rsid w:val="006C46D4"/>
    <w:rsid w:val="006C46E9"/>
    <w:rsid w:val="006C4855"/>
    <w:rsid w:val="006C4873"/>
    <w:rsid w:val="006C48E4"/>
    <w:rsid w:val="006C4952"/>
    <w:rsid w:val="006C4BE7"/>
    <w:rsid w:val="006C4CC7"/>
    <w:rsid w:val="006C4DC6"/>
    <w:rsid w:val="006C4DD1"/>
    <w:rsid w:val="006C4E45"/>
    <w:rsid w:val="006C4F7D"/>
    <w:rsid w:val="006C52E9"/>
    <w:rsid w:val="006C533C"/>
    <w:rsid w:val="006C544E"/>
    <w:rsid w:val="006C5450"/>
    <w:rsid w:val="006C5464"/>
    <w:rsid w:val="006C54B4"/>
    <w:rsid w:val="006C5A2B"/>
    <w:rsid w:val="006C5C02"/>
    <w:rsid w:val="006C5C7F"/>
    <w:rsid w:val="006C5C83"/>
    <w:rsid w:val="006C6066"/>
    <w:rsid w:val="006C6143"/>
    <w:rsid w:val="006C6150"/>
    <w:rsid w:val="006C6432"/>
    <w:rsid w:val="006C645C"/>
    <w:rsid w:val="006C65B3"/>
    <w:rsid w:val="006C65BE"/>
    <w:rsid w:val="006C65EC"/>
    <w:rsid w:val="006C6638"/>
    <w:rsid w:val="006C6647"/>
    <w:rsid w:val="006C6681"/>
    <w:rsid w:val="006C66CA"/>
    <w:rsid w:val="006C66DE"/>
    <w:rsid w:val="006C6704"/>
    <w:rsid w:val="006C673F"/>
    <w:rsid w:val="006C68D3"/>
    <w:rsid w:val="006C6979"/>
    <w:rsid w:val="006C6AF8"/>
    <w:rsid w:val="006C6B49"/>
    <w:rsid w:val="006C6B7E"/>
    <w:rsid w:val="006C6BE1"/>
    <w:rsid w:val="006C6C1E"/>
    <w:rsid w:val="006C6C81"/>
    <w:rsid w:val="006C6CC8"/>
    <w:rsid w:val="006C6E6E"/>
    <w:rsid w:val="006C70AD"/>
    <w:rsid w:val="006C71F7"/>
    <w:rsid w:val="006C73AA"/>
    <w:rsid w:val="006C73D2"/>
    <w:rsid w:val="006C7492"/>
    <w:rsid w:val="006C754D"/>
    <w:rsid w:val="006C768A"/>
    <w:rsid w:val="006C76B4"/>
    <w:rsid w:val="006C7758"/>
    <w:rsid w:val="006C77AB"/>
    <w:rsid w:val="006C79B0"/>
    <w:rsid w:val="006C7A46"/>
    <w:rsid w:val="006C7ADC"/>
    <w:rsid w:val="006C7E70"/>
    <w:rsid w:val="006C7EEF"/>
    <w:rsid w:val="006C7F11"/>
    <w:rsid w:val="006CB2F5"/>
    <w:rsid w:val="006D02B5"/>
    <w:rsid w:val="006D02E1"/>
    <w:rsid w:val="006D058C"/>
    <w:rsid w:val="006D0681"/>
    <w:rsid w:val="006D0717"/>
    <w:rsid w:val="006D0726"/>
    <w:rsid w:val="006D076E"/>
    <w:rsid w:val="006D085B"/>
    <w:rsid w:val="006D0A59"/>
    <w:rsid w:val="006D0A8F"/>
    <w:rsid w:val="006D0C87"/>
    <w:rsid w:val="006D0D54"/>
    <w:rsid w:val="006D1035"/>
    <w:rsid w:val="006D106F"/>
    <w:rsid w:val="006D110B"/>
    <w:rsid w:val="006D11A6"/>
    <w:rsid w:val="006D120A"/>
    <w:rsid w:val="006D1455"/>
    <w:rsid w:val="006D1468"/>
    <w:rsid w:val="006D1478"/>
    <w:rsid w:val="006D149C"/>
    <w:rsid w:val="006D14DC"/>
    <w:rsid w:val="006D15FD"/>
    <w:rsid w:val="006D166D"/>
    <w:rsid w:val="006D17FE"/>
    <w:rsid w:val="006D18FF"/>
    <w:rsid w:val="006D1A4B"/>
    <w:rsid w:val="006D1B4D"/>
    <w:rsid w:val="006D1B75"/>
    <w:rsid w:val="006D1C43"/>
    <w:rsid w:val="006D1CFB"/>
    <w:rsid w:val="006D1E56"/>
    <w:rsid w:val="006D1FA6"/>
    <w:rsid w:val="006D1FB8"/>
    <w:rsid w:val="006D1FEE"/>
    <w:rsid w:val="006D20BF"/>
    <w:rsid w:val="006D20D1"/>
    <w:rsid w:val="006D216A"/>
    <w:rsid w:val="006D236F"/>
    <w:rsid w:val="006D2510"/>
    <w:rsid w:val="006D2851"/>
    <w:rsid w:val="006D2895"/>
    <w:rsid w:val="006D28A0"/>
    <w:rsid w:val="006D2936"/>
    <w:rsid w:val="006D297B"/>
    <w:rsid w:val="006D29D2"/>
    <w:rsid w:val="006D2A3E"/>
    <w:rsid w:val="006D2A72"/>
    <w:rsid w:val="006D2A85"/>
    <w:rsid w:val="006D2ACD"/>
    <w:rsid w:val="006D2BE6"/>
    <w:rsid w:val="006D2EDB"/>
    <w:rsid w:val="006D309E"/>
    <w:rsid w:val="006D3192"/>
    <w:rsid w:val="006D320E"/>
    <w:rsid w:val="006D33A1"/>
    <w:rsid w:val="006D33F6"/>
    <w:rsid w:val="006D34E3"/>
    <w:rsid w:val="006D352A"/>
    <w:rsid w:val="006D3595"/>
    <w:rsid w:val="006D37B3"/>
    <w:rsid w:val="006D37FE"/>
    <w:rsid w:val="006D38A5"/>
    <w:rsid w:val="006D3C05"/>
    <w:rsid w:val="006D3C46"/>
    <w:rsid w:val="006D3CA9"/>
    <w:rsid w:val="006D3D04"/>
    <w:rsid w:val="006D3D4B"/>
    <w:rsid w:val="006D3DC8"/>
    <w:rsid w:val="006D3F2D"/>
    <w:rsid w:val="006D3F3C"/>
    <w:rsid w:val="006D3F70"/>
    <w:rsid w:val="006D3FC5"/>
    <w:rsid w:val="006D41AB"/>
    <w:rsid w:val="006D4377"/>
    <w:rsid w:val="006D4501"/>
    <w:rsid w:val="006D452D"/>
    <w:rsid w:val="006D4544"/>
    <w:rsid w:val="006D45A9"/>
    <w:rsid w:val="006D470B"/>
    <w:rsid w:val="006D475A"/>
    <w:rsid w:val="006D47C0"/>
    <w:rsid w:val="006D47D5"/>
    <w:rsid w:val="006D4802"/>
    <w:rsid w:val="006D4959"/>
    <w:rsid w:val="006D4AB8"/>
    <w:rsid w:val="006D4C5A"/>
    <w:rsid w:val="006D4DA1"/>
    <w:rsid w:val="006D4ECE"/>
    <w:rsid w:val="006D4ED2"/>
    <w:rsid w:val="006D4F4F"/>
    <w:rsid w:val="006D4F8D"/>
    <w:rsid w:val="006D4FCD"/>
    <w:rsid w:val="006D5021"/>
    <w:rsid w:val="006D5187"/>
    <w:rsid w:val="006D550D"/>
    <w:rsid w:val="006D564C"/>
    <w:rsid w:val="006D565F"/>
    <w:rsid w:val="006D5660"/>
    <w:rsid w:val="006D59BD"/>
    <w:rsid w:val="006D5BF0"/>
    <w:rsid w:val="006D5C4B"/>
    <w:rsid w:val="006D5C74"/>
    <w:rsid w:val="006D5D04"/>
    <w:rsid w:val="006D5EC4"/>
    <w:rsid w:val="006D6245"/>
    <w:rsid w:val="006D633D"/>
    <w:rsid w:val="006D63F4"/>
    <w:rsid w:val="006D649C"/>
    <w:rsid w:val="006D6536"/>
    <w:rsid w:val="006D654C"/>
    <w:rsid w:val="006D655D"/>
    <w:rsid w:val="006D6612"/>
    <w:rsid w:val="006D662F"/>
    <w:rsid w:val="006D66C1"/>
    <w:rsid w:val="006D6719"/>
    <w:rsid w:val="006D6AB7"/>
    <w:rsid w:val="006D6AE8"/>
    <w:rsid w:val="006D6C06"/>
    <w:rsid w:val="006D6C6D"/>
    <w:rsid w:val="006D6DCC"/>
    <w:rsid w:val="006D6DD8"/>
    <w:rsid w:val="006D6F3F"/>
    <w:rsid w:val="006D711C"/>
    <w:rsid w:val="006D71EC"/>
    <w:rsid w:val="006D7285"/>
    <w:rsid w:val="006D7451"/>
    <w:rsid w:val="006D747A"/>
    <w:rsid w:val="006D7536"/>
    <w:rsid w:val="006D760B"/>
    <w:rsid w:val="006D7805"/>
    <w:rsid w:val="006D78DB"/>
    <w:rsid w:val="006D798B"/>
    <w:rsid w:val="006D7AC8"/>
    <w:rsid w:val="006D7BC3"/>
    <w:rsid w:val="006D7BE3"/>
    <w:rsid w:val="006D7FCB"/>
    <w:rsid w:val="006D7FE8"/>
    <w:rsid w:val="006E008E"/>
    <w:rsid w:val="006E033A"/>
    <w:rsid w:val="006E03A8"/>
    <w:rsid w:val="006E047A"/>
    <w:rsid w:val="006E04A0"/>
    <w:rsid w:val="006E0526"/>
    <w:rsid w:val="006E06B1"/>
    <w:rsid w:val="006E0745"/>
    <w:rsid w:val="006E0C82"/>
    <w:rsid w:val="006E0C87"/>
    <w:rsid w:val="006E0D94"/>
    <w:rsid w:val="006E0F87"/>
    <w:rsid w:val="006E0FD8"/>
    <w:rsid w:val="006E129D"/>
    <w:rsid w:val="006E13C7"/>
    <w:rsid w:val="006E14E0"/>
    <w:rsid w:val="006E1544"/>
    <w:rsid w:val="006E15BA"/>
    <w:rsid w:val="006E1666"/>
    <w:rsid w:val="006E1890"/>
    <w:rsid w:val="006E190C"/>
    <w:rsid w:val="006E194F"/>
    <w:rsid w:val="006E1A7C"/>
    <w:rsid w:val="006E1AD3"/>
    <w:rsid w:val="006E1EF8"/>
    <w:rsid w:val="006E201B"/>
    <w:rsid w:val="006E20BB"/>
    <w:rsid w:val="006E20D9"/>
    <w:rsid w:val="006E2214"/>
    <w:rsid w:val="006E2318"/>
    <w:rsid w:val="006E241F"/>
    <w:rsid w:val="006E2651"/>
    <w:rsid w:val="006E2872"/>
    <w:rsid w:val="006E2894"/>
    <w:rsid w:val="006E28C6"/>
    <w:rsid w:val="006E2A36"/>
    <w:rsid w:val="006E2BA3"/>
    <w:rsid w:val="006E2C93"/>
    <w:rsid w:val="006E2D01"/>
    <w:rsid w:val="006E2D89"/>
    <w:rsid w:val="006E2E88"/>
    <w:rsid w:val="006E30AB"/>
    <w:rsid w:val="006E312B"/>
    <w:rsid w:val="006E31D6"/>
    <w:rsid w:val="006E32D8"/>
    <w:rsid w:val="006E3495"/>
    <w:rsid w:val="006E34A7"/>
    <w:rsid w:val="006E34AD"/>
    <w:rsid w:val="006E35CA"/>
    <w:rsid w:val="006E35D4"/>
    <w:rsid w:val="006E3743"/>
    <w:rsid w:val="006E3928"/>
    <w:rsid w:val="006E3971"/>
    <w:rsid w:val="006E3A12"/>
    <w:rsid w:val="006E3AC4"/>
    <w:rsid w:val="006E3B5C"/>
    <w:rsid w:val="006E3D67"/>
    <w:rsid w:val="006E3FB0"/>
    <w:rsid w:val="006E44F1"/>
    <w:rsid w:val="006E465D"/>
    <w:rsid w:val="006E46C1"/>
    <w:rsid w:val="006E46DF"/>
    <w:rsid w:val="006E470E"/>
    <w:rsid w:val="006E476A"/>
    <w:rsid w:val="006E4A01"/>
    <w:rsid w:val="006E4A1A"/>
    <w:rsid w:val="006E4AA7"/>
    <w:rsid w:val="006E4ACA"/>
    <w:rsid w:val="006E4AD2"/>
    <w:rsid w:val="006E4B5A"/>
    <w:rsid w:val="006E4C4B"/>
    <w:rsid w:val="006E4DE3"/>
    <w:rsid w:val="006E50E7"/>
    <w:rsid w:val="006E5331"/>
    <w:rsid w:val="006E537C"/>
    <w:rsid w:val="006E557C"/>
    <w:rsid w:val="006E5583"/>
    <w:rsid w:val="006E55BF"/>
    <w:rsid w:val="006E58D3"/>
    <w:rsid w:val="006E594C"/>
    <w:rsid w:val="006E5B43"/>
    <w:rsid w:val="006E5C42"/>
    <w:rsid w:val="006E5CD1"/>
    <w:rsid w:val="006E5D6D"/>
    <w:rsid w:val="006E5DB6"/>
    <w:rsid w:val="006E60BC"/>
    <w:rsid w:val="006E6121"/>
    <w:rsid w:val="006E619F"/>
    <w:rsid w:val="006E620B"/>
    <w:rsid w:val="006E6277"/>
    <w:rsid w:val="006E66F9"/>
    <w:rsid w:val="006E68FE"/>
    <w:rsid w:val="006E6A73"/>
    <w:rsid w:val="006E6B5C"/>
    <w:rsid w:val="006E6CDD"/>
    <w:rsid w:val="006E6DAA"/>
    <w:rsid w:val="006E6E44"/>
    <w:rsid w:val="006E6E55"/>
    <w:rsid w:val="006E6E8F"/>
    <w:rsid w:val="006E7104"/>
    <w:rsid w:val="006E72E3"/>
    <w:rsid w:val="006E73F3"/>
    <w:rsid w:val="006E75ED"/>
    <w:rsid w:val="006E7719"/>
    <w:rsid w:val="006E7809"/>
    <w:rsid w:val="006E789F"/>
    <w:rsid w:val="006E7918"/>
    <w:rsid w:val="006E7967"/>
    <w:rsid w:val="006E7A86"/>
    <w:rsid w:val="006E7C37"/>
    <w:rsid w:val="006E7C4E"/>
    <w:rsid w:val="006E7E3D"/>
    <w:rsid w:val="006F0082"/>
    <w:rsid w:val="006F011A"/>
    <w:rsid w:val="006F02CF"/>
    <w:rsid w:val="006F0459"/>
    <w:rsid w:val="006F04EA"/>
    <w:rsid w:val="006F0513"/>
    <w:rsid w:val="006F0536"/>
    <w:rsid w:val="006F055A"/>
    <w:rsid w:val="006F056C"/>
    <w:rsid w:val="006F06F5"/>
    <w:rsid w:val="006F0703"/>
    <w:rsid w:val="006F0A21"/>
    <w:rsid w:val="006F0DB5"/>
    <w:rsid w:val="006F0DC9"/>
    <w:rsid w:val="006F0F05"/>
    <w:rsid w:val="006F1092"/>
    <w:rsid w:val="006F12CD"/>
    <w:rsid w:val="006F13BF"/>
    <w:rsid w:val="006F14CD"/>
    <w:rsid w:val="006F1516"/>
    <w:rsid w:val="006F1520"/>
    <w:rsid w:val="006F1557"/>
    <w:rsid w:val="006F15F6"/>
    <w:rsid w:val="006F172A"/>
    <w:rsid w:val="006F18E4"/>
    <w:rsid w:val="006F1A46"/>
    <w:rsid w:val="006F1BD4"/>
    <w:rsid w:val="006F1BFB"/>
    <w:rsid w:val="006F1D2E"/>
    <w:rsid w:val="006F1FE2"/>
    <w:rsid w:val="006F2091"/>
    <w:rsid w:val="006F2568"/>
    <w:rsid w:val="006F2575"/>
    <w:rsid w:val="006F25F7"/>
    <w:rsid w:val="006F26CE"/>
    <w:rsid w:val="006F2815"/>
    <w:rsid w:val="006F28D4"/>
    <w:rsid w:val="006F28D7"/>
    <w:rsid w:val="006F291E"/>
    <w:rsid w:val="006F294F"/>
    <w:rsid w:val="006F298B"/>
    <w:rsid w:val="006F2AD0"/>
    <w:rsid w:val="006F2BA9"/>
    <w:rsid w:val="006F2BC2"/>
    <w:rsid w:val="006F2D5A"/>
    <w:rsid w:val="006F2DBA"/>
    <w:rsid w:val="006F2DD5"/>
    <w:rsid w:val="006F2F9B"/>
    <w:rsid w:val="006F3208"/>
    <w:rsid w:val="006F32AE"/>
    <w:rsid w:val="006F330C"/>
    <w:rsid w:val="006F33B8"/>
    <w:rsid w:val="006F355E"/>
    <w:rsid w:val="006F35EC"/>
    <w:rsid w:val="006F3603"/>
    <w:rsid w:val="006F3609"/>
    <w:rsid w:val="006F3674"/>
    <w:rsid w:val="006F36E9"/>
    <w:rsid w:val="006F3841"/>
    <w:rsid w:val="006F3880"/>
    <w:rsid w:val="006F38FF"/>
    <w:rsid w:val="006F3A37"/>
    <w:rsid w:val="006F3AA4"/>
    <w:rsid w:val="006F3C2A"/>
    <w:rsid w:val="006F3C6B"/>
    <w:rsid w:val="006F3CEF"/>
    <w:rsid w:val="006F3D3F"/>
    <w:rsid w:val="006F3DB8"/>
    <w:rsid w:val="006F3E19"/>
    <w:rsid w:val="006F3E3D"/>
    <w:rsid w:val="006F4139"/>
    <w:rsid w:val="006F4168"/>
    <w:rsid w:val="006F41A1"/>
    <w:rsid w:val="006F422C"/>
    <w:rsid w:val="006F4273"/>
    <w:rsid w:val="006F431A"/>
    <w:rsid w:val="006F452E"/>
    <w:rsid w:val="006F4888"/>
    <w:rsid w:val="006F4A31"/>
    <w:rsid w:val="006F4A84"/>
    <w:rsid w:val="006F4BC5"/>
    <w:rsid w:val="006F4C67"/>
    <w:rsid w:val="006F4D28"/>
    <w:rsid w:val="006F4DA1"/>
    <w:rsid w:val="006F4DC4"/>
    <w:rsid w:val="006F4F20"/>
    <w:rsid w:val="006F4F60"/>
    <w:rsid w:val="006F5004"/>
    <w:rsid w:val="006F5005"/>
    <w:rsid w:val="006F50BF"/>
    <w:rsid w:val="006F5219"/>
    <w:rsid w:val="006F52B1"/>
    <w:rsid w:val="006F5467"/>
    <w:rsid w:val="006F546C"/>
    <w:rsid w:val="006F5494"/>
    <w:rsid w:val="006F54FC"/>
    <w:rsid w:val="006F5586"/>
    <w:rsid w:val="006F5662"/>
    <w:rsid w:val="006F58A8"/>
    <w:rsid w:val="006F5A74"/>
    <w:rsid w:val="006F5A7E"/>
    <w:rsid w:val="006F5F2A"/>
    <w:rsid w:val="006F5F66"/>
    <w:rsid w:val="006F6298"/>
    <w:rsid w:val="006F635D"/>
    <w:rsid w:val="006F6393"/>
    <w:rsid w:val="006F6505"/>
    <w:rsid w:val="006F6747"/>
    <w:rsid w:val="006F6803"/>
    <w:rsid w:val="006F6839"/>
    <w:rsid w:val="006F6D77"/>
    <w:rsid w:val="006F6EFB"/>
    <w:rsid w:val="006F7046"/>
    <w:rsid w:val="006F7059"/>
    <w:rsid w:val="006F70EA"/>
    <w:rsid w:val="006F7230"/>
    <w:rsid w:val="006F72CF"/>
    <w:rsid w:val="006F7408"/>
    <w:rsid w:val="006F7562"/>
    <w:rsid w:val="006F756D"/>
    <w:rsid w:val="006F760B"/>
    <w:rsid w:val="006F763A"/>
    <w:rsid w:val="006F7657"/>
    <w:rsid w:val="006F77BE"/>
    <w:rsid w:val="006F7818"/>
    <w:rsid w:val="006F78A2"/>
    <w:rsid w:val="006F7B0C"/>
    <w:rsid w:val="006F7B1A"/>
    <w:rsid w:val="006F7B8F"/>
    <w:rsid w:val="006F7C6F"/>
    <w:rsid w:val="006F7D8C"/>
    <w:rsid w:val="006F7EB9"/>
    <w:rsid w:val="006F7EE4"/>
    <w:rsid w:val="0070011A"/>
    <w:rsid w:val="007001E3"/>
    <w:rsid w:val="0070029E"/>
    <w:rsid w:val="00700342"/>
    <w:rsid w:val="0070045E"/>
    <w:rsid w:val="00700578"/>
    <w:rsid w:val="00700660"/>
    <w:rsid w:val="00700762"/>
    <w:rsid w:val="00700B2C"/>
    <w:rsid w:val="00700CBF"/>
    <w:rsid w:val="00700D9E"/>
    <w:rsid w:val="00701123"/>
    <w:rsid w:val="0070144F"/>
    <w:rsid w:val="0070151D"/>
    <w:rsid w:val="0070152D"/>
    <w:rsid w:val="0070185C"/>
    <w:rsid w:val="00701966"/>
    <w:rsid w:val="007019E1"/>
    <w:rsid w:val="007019EE"/>
    <w:rsid w:val="00701A98"/>
    <w:rsid w:val="00701C9D"/>
    <w:rsid w:val="00701D57"/>
    <w:rsid w:val="00701F14"/>
    <w:rsid w:val="0070203F"/>
    <w:rsid w:val="00702065"/>
    <w:rsid w:val="007020E5"/>
    <w:rsid w:val="0070214D"/>
    <w:rsid w:val="007023E7"/>
    <w:rsid w:val="007024C6"/>
    <w:rsid w:val="007024EC"/>
    <w:rsid w:val="007025F9"/>
    <w:rsid w:val="00702716"/>
    <w:rsid w:val="00702732"/>
    <w:rsid w:val="0070278C"/>
    <w:rsid w:val="007027D3"/>
    <w:rsid w:val="007028D7"/>
    <w:rsid w:val="00702B67"/>
    <w:rsid w:val="00702C32"/>
    <w:rsid w:val="00702CD9"/>
    <w:rsid w:val="00702D6A"/>
    <w:rsid w:val="00702DD6"/>
    <w:rsid w:val="00703008"/>
    <w:rsid w:val="00703036"/>
    <w:rsid w:val="00703096"/>
    <w:rsid w:val="0070317B"/>
    <w:rsid w:val="0070325F"/>
    <w:rsid w:val="0070327B"/>
    <w:rsid w:val="007035C4"/>
    <w:rsid w:val="00703689"/>
    <w:rsid w:val="007037E4"/>
    <w:rsid w:val="00703857"/>
    <w:rsid w:val="007038D1"/>
    <w:rsid w:val="00703926"/>
    <w:rsid w:val="007039AA"/>
    <w:rsid w:val="00703A84"/>
    <w:rsid w:val="00703BFF"/>
    <w:rsid w:val="00703CE8"/>
    <w:rsid w:val="00703D9D"/>
    <w:rsid w:val="00703F99"/>
    <w:rsid w:val="00703FB0"/>
    <w:rsid w:val="00703FE3"/>
    <w:rsid w:val="0070401D"/>
    <w:rsid w:val="00704170"/>
    <w:rsid w:val="0070419F"/>
    <w:rsid w:val="007042A9"/>
    <w:rsid w:val="007042E3"/>
    <w:rsid w:val="00704663"/>
    <w:rsid w:val="00704677"/>
    <w:rsid w:val="007046CE"/>
    <w:rsid w:val="007047F1"/>
    <w:rsid w:val="00704883"/>
    <w:rsid w:val="007048EE"/>
    <w:rsid w:val="00704948"/>
    <w:rsid w:val="00704B92"/>
    <w:rsid w:val="00704CDA"/>
    <w:rsid w:val="00704E56"/>
    <w:rsid w:val="00704EC2"/>
    <w:rsid w:val="00705070"/>
    <w:rsid w:val="00705340"/>
    <w:rsid w:val="00705520"/>
    <w:rsid w:val="0070558E"/>
    <w:rsid w:val="007058EE"/>
    <w:rsid w:val="00705B08"/>
    <w:rsid w:val="00705B5A"/>
    <w:rsid w:val="00705BB6"/>
    <w:rsid w:val="00705C80"/>
    <w:rsid w:val="00705CBC"/>
    <w:rsid w:val="00705E14"/>
    <w:rsid w:val="00705EA5"/>
    <w:rsid w:val="0070612C"/>
    <w:rsid w:val="0070620A"/>
    <w:rsid w:val="00706265"/>
    <w:rsid w:val="00706268"/>
    <w:rsid w:val="007063C9"/>
    <w:rsid w:val="007064E5"/>
    <w:rsid w:val="0070677F"/>
    <w:rsid w:val="007068A2"/>
    <w:rsid w:val="00706AF7"/>
    <w:rsid w:val="00706BB5"/>
    <w:rsid w:val="00706C57"/>
    <w:rsid w:val="00706C72"/>
    <w:rsid w:val="00706CA2"/>
    <w:rsid w:val="00706ECD"/>
    <w:rsid w:val="00707016"/>
    <w:rsid w:val="007070A1"/>
    <w:rsid w:val="0070782F"/>
    <w:rsid w:val="00707998"/>
    <w:rsid w:val="00707A5C"/>
    <w:rsid w:val="00707B09"/>
    <w:rsid w:val="00707B73"/>
    <w:rsid w:val="00707BF6"/>
    <w:rsid w:val="00707D61"/>
    <w:rsid w:val="00707DEE"/>
    <w:rsid w:val="00707E43"/>
    <w:rsid w:val="00707EB5"/>
    <w:rsid w:val="0071018A"/>
    <w:rsid w:val="007103F7"/>
    <w:rsid w:val="0071053B"/>
    <w:rsid w:val="007105C4"/>
    <w:rsid w:val="0071078B"/>
    <w:rsid w:val="00710937"/>
    <w:rsid w:val="00710A0F"/>
    <w:rsid w:val="00710A97"/>
    <w:rsid w:val="00710CB9"/>
    <w:rsid w:val="00710CC7"/>
    <w:rsid w:val="00710D61"/>
    <w:rsid w:val="00710E46"/>
    <w:rsid w:val="00710F9F"/>
    <w:rsid w:val="00711007"/>
    <w:rsid w:val="0071107E"/>
    <w:rsid w:val="00711084"/>
    <w:rsid w:val="007111BE"/>
    <w:rsid w:val="007112FE"/>
    <w:rsid w:val="007113A2"/>
    <w:rsid w:val="00711454"/>
    <w:rsid w:val="0071170B"/>
    <w:rsid w:val="00711813"/>
    <w:rsid w:val="007119C2"/>
    <w:rsid w:val="00711A44"/>
    <w:rsid w:val="00711B97"/>
    <w:rsid w:val="00711BAB"/>
    <w:rsid w:val="00711CEA"/>
    <w:rsid w:val="00711E8B"/>
    <w:rsid w:val="00712005"/>
    <w:rsid w:val="007121DF"/>
    <w:rsid w:val="007121FB"/>
    <w:rsid w:val="0071234C"/>
    <w:rsid w:val="0071237F"/>
    <w:rsid w:val="00712432"/>
    <w:rsid w:val="00712457"/>
    <w:rsid w:val="007125CA"/>
    <w:rsid w:val="00712759"/>
    <w:rsid w:val="007127EC"/>
    <w:rsid w:val="00712979"/>
    <w:rsid w:val="007129E5"/>
    <w:rsid w:val="00712A0A"/>
    <w:rsid w:val="00712D80"/>
    <w:rsid w:val="00712DC7"/>
    <w:rsid w:val="00712EB2"/>
    <w:rsid w:val="00712F05"/>
    <w:rsid w:val="00712F3F"/>
    <w:rsid w:val="00712F75"/>
    <w:rsid w:val="00713049"/>
    <w:rsid w:val="00713073"/>
    <w:rsid w:val="0071319A"/>
    <w:rsid w:val="007131D8"/>
    <w:rsid w:val="00713235"/>
    <w:rsid w:val="00713440"/>
    <w:rsid w:val="00713451"/>
    <w:rsid w:val="007134DD"/>
    <w:rsid w:val="007134E9"/>
    <w:rsid w:val="00713743"/>
    <w:rsid w:val="007138D6"/>
    <w:rsid w:val="00713A20"/>
    <w:rsid w:val="00713A3C"/>
    <w:rsid w:val="00713B89"/>
    <w:rsid w:val="00713D1D"/>
    <w:rsid w:val="00713D8F"/>
    <w:rsid w:val="00713FBB"/>
    <w:rsid w:val="00713FBE"/>
    <w:rsid w:val="00714037"/>
    <w:rsid w:val="00714230"/>
    <w:rsid w:val="00714271"/>
    <w:rsid w:val="00714390"/>
    <w:rsid w:val="00714576"/>
    <w:rsid w:val="00714583"/>
    <w:rsid w:val="00714614"/>
    <w:rsid w:val="007146BF"/>
    <w:rsid w:val="007148F5"/>
    <w:rsid w:val="007149FC"/>
    <w:rsid w:val="00714C02"/>
    <w:rsid w:val="00714D17"/>
    <w:rsid w:val="00714F0E"/>
    <w:rsid w:val="00714F31"/>
    <w:rsid w:val="00715034"/>
    <w:rsid w:val="0071517F"/>
    <w:rsid w:val="00715198"/>
    <w:rsid w:val="007152A1"/>
    <w:rsid w:val="007154C2"/>
    <w:rsid w:val="00715585"/>
    <w:rsid w:val="0071564F"/>
    <w:rsid w:val="0071597B"/>
    <w:rsid w:val="00715994"/>
    <w:rsid w:val="00715C23"/>
    <w:rsid w:val="00715CA0"/>
    <w:rsid w:val="00715D1F"/>
    <w:rsid w:val="00715E71"/>
    <w:rsid w:val="00715F49"/>
    <w:rsid w:val="00715F90"/>
    <w:rsid w:val="00715FDC"/>
    <w:rsid w:val="00716133"/>
    <w:rsid w:val="00716149"/>
    <w:rsid w:val="007161F7"/>
    <w:rsid w:val="00716282"/>
    <w:rsid w:val="007162FB"/>
    <w:rsid w:val="00716434"/>
    <w:rsid w:val="00716480"/>
    <w:rsid w:val="00716634"/>
    <w:rsid w:val="00716651"/>
    <w:rsid w:val="00716747"/>
    <w:rsid w:val="00716799"/>
    <w:rsid w:val="00716DEF"/>
    <w:rsid w:val="00716E01"/>
    <w:rsid w:val="00716E88"/>
    <w:rsid w:val="00716ED7"/>
    <w:rsid w:val="00716F3B"/>
    <w:rsid w:val="00717036"/>
    <w:rsid w:val="00717057"/>
    <w:rsid w:val="00717116"/>
    <w:rsid w:val="007173BE"/>
    <w:rsid w:val="0071770D"/>
    <w:rsid w:val="007177C4"/>
    <w:rsid w:val="007177CB"/>
    <w:rsid w:val="00717A22"/>
    <w:rsid w:val="00717D4F"/>
    <w:rsid w:val="00717D63"/>
    <w:rsid w:val="00717DC6"/>
    <w:rsid w:val="00717EA5"/>
    <w:rsid w:val="00717F38"/>
    <w:rsid w:val="00720498"/>
    <w:rsid w:val="0072064F"/>
    <w:rsid w:val="00720786"/>
    <w:rsid w:val="007207B4"/>
    <w:rsid w:val="00720940"/>
    <w:rsid w:val="00720E35"/>
    <w:rsid w:val="00720EDB"/>
    <w:rsid w:val="00721080"/>
    <w:rsid w:val="0072120A"/>
    <w:rsid w:val="00721241"/>
    <w:rsid w:val="00721359"/>
    <w:rsid w:val="0072139A"/>
    <w:rsid w:val="007213AA"/>
    <w:rsid w:val="007213B6"/>
    <w:rsid w:val="00721604"/>
    <w:rsid w:val="00721781"/>
    <w:rsid w:val="007217C8"/>
    <w:rsid w:val="00721886"/>
    <w:rsid w:val="00721991"/>
    <w:rsid w:val="00721A52"/>
    <w:rsid w:val="00721A62"/>
    <w:rsid w:val="00721BE4"/>
    <w:rsid w:val="00721CE7"/>
    <w:rsid w:val="00721D25"/>
    <w:rsid w:val="00721D39"/>
    <w:rsid w:val="00721E29"/>
    <w:rsid w:val="00721E79"/>
    <w:rsid w:val="00721E92"/>
    <w:rsid w:val="00721EEA"/>
    <w:rsid w:val="00721F54"/>
    <w:rsid w:val="00722047"/>
    <w:rsid w:val="007220E3"/>
    <w:rsid w:val="0072210B"/>
    <w:rsid w:val="00722191"/>
    <w:rsid w:val="00722250"/>
    <w:rsid w:val="00722398"/>
    <w:rsid w:val="007225C5"/>
    <w:rsid w:val="007226FA"/>
    <w:rsid w:val="00722A23"/>
    <w:rsid w:val="00722B14"/>
    <w:rsid w:val="00722BB5"/>
    <w:rsid w:val="00722C9E"/>
    <w:rsid w:val="00722CB4"/>
    <w:rsid w:val="00722DBF"/>
    <w:rsid w:val="00722F39"/>
    <w:rsid w:val="00722F85"/>
    <w:rsid w:val="00723055"/>
    <w:rsid w:val="007230F3"/>
    <w:rsid w:val="00723159"/>
    <w:rsid w:val="007231C2"/>
    <w:rsid w:val="007231E9"/>
    <w:rsid w:val="00723348"/>
    <w:rsid w:val="00723593"/>
    <w:rsid w:val="00723597"/>
    <w:rsid w:val="0072363A"/>
    <w:rsid w:val="007236E8"/>
    <w:rsid w:val="007238CE"/>
    <w:rsid w:val="00723A6A"/>
    <w:rsid w:val="00723B50"/>
    <w:rsid w:val="00723C82"/>
    <w:rsid w:val="00723CFD"/>
    <w:rsid w:val="00723D31"/>
    <w:rsid w:val="00723DF7"/>
    <w:rsid w:val="00723ECE"/>
    <w:rsid w:val="00724313"/>
    <w:rsid w:val="007245AB"/>
    <w:rsid w:val="007245EE"/>
    <w:rsid w:val="00724671"/>
    <w:rsid w:val="007246FD"/>
    <w:rsid w:val="00724722"/>
    <w:rsid w:val="00724733"/>
    <w:rsid w:val="0072473E"/>
    <w:rsid w:val="00724749"/>
    <w:rsid w:val="00724755"/>
    <w:rsid w:val="00724B14"/>
    <w:rsid w:val="00724EC3"/>
    <w:rsid w:val="00724F01"/>
    <w:rsid w:val="00725043"/>
    <w:rsid w:val="0072519F"/>
    <w:rsid w:val="00725271"/>
    <w:rsid w:val="00725348"/>
    <w:rsid w:val="0072548A"/>
    <w:rsid w:val="0072549F"/>
    <w:rsid w:val="00725766"/>
    <w:rsid w:val="00725BF7"/>
    <w:rsid w:val="00725EFA"/>
    <w:rsid w:val="00725F60"/>
    <w:rsid w:val="00725FED"/>
    <w:rsid w:val="00726089"/>
    <w:rsid w:val="00726490"/>
    <w:rsid w:val="0072650D"/>
    <w:rsid w:val="007265C3"/>
    <w:rsid w:val="0072662D"/>
    <w:rsid w:val="00726699"/>
    <w:rsid w:val="0072675A"/>
    <w:rsid w:val="0072688B"/>
    <w:rsid w:val="007268DE"/>
    <w:rsid w:val="0072693E"/>
    <w:rsid w:val="00726949"/>
    <w:rsid w:val="0072697C"/>
    <w:rsid w:val="00726A1F"/>
    <w:rsid w:val="00726A22"/>
    <w:rsid w:val="00726AA0"/>
    <w:rsid w:val="00726C12"/>
    <w:rsid w:val="00726C50"/>
    <w:rsid w:val="00726FA4"/>
    <w:rsid w:val="00727011"/>
    <w:rsid w:val="00727083"/>
    <w:rsid w:val="0072715E"/>
    <w:rsid w:val="007271E3"/>
    <w:rsid w:val="0072722C"/>
    <w:rsid w:val="00727267"/>
    <w:rsid w:val="007273E3"/>
    <w:rsid w:val="007275A2"/>
    <w:rsid w:val="007275D1"/>
    <w:rsid w:val="00727791"/>
    <w:rsid w:val="007277AB"/>
    <w:rsid w:val="007277F0"/>
    <w:rsid w:val="007278BB"/>
    <w:rsid w:val="007278D9"/>
    <w:rsid w:val="00727919"/>
    <w:rsid w:val="00727A13"/>
    <w:rsid w:val="00727A7F"/>
    <w:rsid w:val="00727ABD"/>
    <w:rsid w:val="00727AE5"/>
    <w:rsid w:val="00727CAC"/>
    <w:rsid w:val="00727DD0"/>
    <w:rsid w:val="00727F6F"/>
    <w:rsid w:val="00727F82"/>
    <w:rsid w:val="00729A51"/>
    <w:rsid w:val="00730063"/>
    <w:rsid w:val="007300B1"/>
    <w:rsid w:val="0073026A"/>
    <w:rsid w:val="0073031C"/>
    <w:rsid w:val="007303C5"/>
    <w:rsid w:val="007305EF"/>
    <w:rsid w:val="00730600"/>
    <w:rsid w:val="00730872"/>
    <w:rsid w:val="00730AD6"/>
    <w:rsid w:val="00730B01"/>
    <w:rsid w:val="00730B93"/>
    <w:rsid w:val="00730C4E"/>
    <w:rsid w:val="00730E2C"/>
    <w:rsid w:val="00730E77"/>
    <w:rsid w:val="00730FCF"/>
    <w:rsid w:val="007311A1"/>
    <w:rsid w:val="007311E8"/>
    <w:rsid w:val="00731429"/>
    <w:rsid w:val="00731607"/>
    <w:rsid w:val="00731757"/>
    <w:rsid w:val="00731846"/>
    <w:rsid w:val="0073185B"/>
    <w:rsid w:val="0073199C"/>
    <w:rsid w:val="0073199E"/>
    <w:rsid w:val="00731A1C"/>
    <w:rsid w:val="00731AD5"/>
    <w:rsid w:val="00731C37"/>
    <w:rsid w:val="00731CF0"/>
    <w:rsid w:val="00731E0C"/>
    <w:rsid w:val="00731E69"/>
    <w:rsid w:val="00731F80"/>
    <w:rsid w:val="00732066"/>
    <w:rsid w:val="0073209E"/>
    <w:rsid w:val="0073211B"/>
    <w:rsid w:val="00732258"/>
    <w:rsid w:val="0073229B"/>
    <w:rsid w:val="007322DC"/>
    <w:rsid w:val="00732395"/>
    <w:rsid w:val="007323BA"/>
    <w:rsid w:val="00732435"/>
    <w:rsid w:val="0073245F"/>
    <w:rsid w:val="007327AA"/>
    <w:rsid w:val="0073293D"/>
    <w:rsid w:val="007329B3"/>
    <w:rsid w:val="007329F7"/>
    <w:rsid w:val="00732C74"/>
    <w:rsid w:val="00732CAC"/>
    <w:rsid w:val="00732D53"/>
    <w:rsid w:val="00732E49"/>
    <w:rsid w:val="00732E89"/>
    <w:rsid w:val="0073307F"/>
    <w:rsid w:val="007330E4"/>
    <w:rsid w:val="00733248"/>
    <w:rsid w:val="00733422"/>
    <w:rsid w:val="00733863"/>
    <w:rsid w:val="00733887"/>
    <w:rsid w:val="007339EF"/>
    <w:rsid w:val="00733D44"/>
    <w:rsid w:val="00733DA7"/>
    <w:rsid w:val="00733DFC"/>
    <w:rsid w:val="00733E97"/>
    <w:rsid w:val="00734134"/>
    <w:rsid w:val="007341FB"/>
    <w:rsid w:val="007341FD"/>
    <w:rsid w:val="00734263"/>
    <w:rsid w:val="0073428E"/>
    <w:rsid w:val="007343E9"/>
    <w:rsid w:val="007344FD"/>
    <w:rsid w:val="00734553"/>
    <w:rsid w:val="0073466A"/>
    <w:rsid w:val="00734728"/>
    <w:rsid w:val="00734808"/>
    <w:rsid w:val="0073496E"/>
    <w:rsid w:val="00734989"/>
    <w:rsid w:val="007349DC"/>
    <w:rsid w:val="00734A32"/>
    <w:rsid w:val="00734AF5"/>
    <w:rsid w:val="00734BC5"/>
    <w:rsid w:val="00734D1E"/>
    <w:rsid w:val="00734D32"/>
    <w:rsid w:val="00734E0B"/>
    <w:rsid w:val="00734E3F"/>
    <w:rsid w:val="00734EB2"/>
    <w:rsid w:val="00734F18"/>
    <w:rsid w:val="00734FAA"/>
    <w:rsid w:val="0073512E"/>
    <w:rsid w:val="00735169"/>
    <w:rsid w:val="007351B8"/>
    <w:rsid w:val="00735306"/>
    <w:rsid w:val="0073542E"/>
    <w:rsid w:val="00735433"/>
    <w:rsid w:val="007354B4"/>
    <w:rsid w:val="007354D3"/>
    <w:rsid w:val="0073578C"/>
    <w:rsid w:val="00735881"/>
    <w:rsid w:val="00735ABA"/>
    <w:rsid w:val="00735B56"/>
    <w:rsid w:val="00735B7E"/>
    <w:rsid w:val="00735C0E"/>
    <w:rsid w:val="00735E5E"/>
    <w:rsid w:val="00735E60"/>
    <w:rsid w:val="00735F6D"/>
    <w:rsid w:val="00735F75"/>
    <w:rsid w:val="0073603E"/>
    <w:rsid w:val="007363F0"/>
    <w:rsid w:val="00736626"/>
    <w:rsid w:val="00736716"/>
    <w:rsid w:val="00736831"/>
    <w:rsid w:val="00736893"/>
    <w:rsid w:val="00736A61"/>
    <w:rsid w:val="00736ACB"/>
    <w:rsid w:val="00736AF3"/>
    <w:rsid w:val="00736BD2"/>
    <w:rsid w:val="00736C14"/>
    <w:rsid w:val="00736C3A"/>
    <w:rsid w:val="00736D2D"/>
    <w:rsid w:val="00736F48"/>
    <w:rsid w:val="00736F94"/>
    <w:rsid w:val="00737006"/>
    <w:rsid w:val="0073708F"/>
    <w:rsid w:val="007372AB"/>
    <w:rsid w:val="00737300"/>
    <w:rsid w:val="00737424"/>
    <w:rsid w:val="00737454"/>
    <w:rsid w:val="00737790"/>
    <w:rsid w:val="00737865"/>
    <w:rsid w:val="00737AC5"/>
    <w:rsid w:val="00737ACF"/>
    <w:rsid w:val="00737B0D"/>
    <w:rsid w:val="00737BCE"/>
    <w:rsid w:val="00737C64"/>
    <w:rsid w:val="00737E89"/>
    <w:rsid w:val="007400A3"/>
    <w:rsid w:val="00740244"/>
    <w:rsid w:val="007405CB"/>
    <w:rsid w:val="007405CF"/>
    <w:rsid w:val="00740A63"/>
    <w:rsid w:val="00740B19"/>
    <w:rsid w:val="00740F4E"/>
    <w:rsid w:val="00740F68"/>
    <w:rsid w:val="00741158"/>
    <w:rsid w:val="0074118F"/>
    <w:rsid w:val="007411F5"/>
    <w:rsid w:val="0074129C"/>
    <w:rsid w:val="00741367"/>
    <w:rsid w:val="00741585"/>
    <w:rsid w:val="00741612"/>
    <w:rsid w:val="007417E5"/>
    <w:rsid w:val="007418D9"/>
    <w:rsid w:val="007418F1"/>
    <w:rsid w:val="00741B7A"/>
    <w:rsid w:val="00741C03"/>
    <w:rsid w:val="00741D68"/>
    <w:rsid w:val="00741E20"/>
    <w:rsid w:val="00741F70"/>
    <w:rsid w:val="00742044"/>
    <w:rsid w:val="007420D1"/>
    <w:rsid w:val="00742222"/>
    <w:rsid w:val="00742422"/>
    <w:rsid w:val="007424E9"/>
    <w:rsid w:val="007424F4"/>
    <w:rsid w:val="0074250E"/>
    <w:rsid w:val="007426BB"/>
    <w:rsid w:val="00742A91"/>
    <w:rsid w:val="00742BD7"/>
    <w:rsid w:val="00742BEC"/>
    <w:rsid w:val="00742BF8"/>
    <w:rsid w:val="00742C0E"/>
    <w:rsid w:val="00742C8B"/>
    <w:rsid w:val="00742CBC"/>
    <w:rsid w:val="00742D02"/>
    <w:rsid w:val="00742D53"/>
    <w:rsid w:val="00742F21"/>
    <w:rsid w:val="00743211"/>
    <w:rsid w:val="00743230"/>
    <w:rsid w:val="0074354C"/>
    <w:rsid w:val="007435E1"/>
    <w:rsid w:val="007436C8"/>
    <w:rsid w:val="00743713"/>
    <w:rsid w:val="00743762"/>
    <w:rsid w:val="007438FB"/>
    <w:rsid w:val="00743905"/>
    <w:rsid w:val="00743949"/>
    <w:rsid w:val="00743ADC"/>
    <w:rsid w:val="00743BB3"/>
    <w:rsid w:val="00743CCF"/>
    <w:rsid w:val="00743D31"/>
    <w:rsid w:val="00743E17"/>
    <w:rsid w:val="00743EFF"/>
    <w:rsid w:val="00743F98"/>
    <w:rsid w:val="0074405C"/>
    <w:rsid w:val="007442AA"/>
    <w:rsid w:val="00744316"/>
    <w:rsid w:val="0074451E"/>
    <w:rsid w:val="007445BE"/>
    <w:rsid w:val="00744743"/>
    <w:rsid w:val="007447AB"/>
    <w:rsid w:val="007448D5"/>
    <w:rsid w:val="00744AEB"/>
    <w:rsid w:val="00744B1D"/>
    <w:rsid w:val="00744B54"/>
    <w:rsid w:val="00744CEE"/>
    <w:rsid w:val="00744E52"/>
    <w:rsid w:val="00744E93"/>
    <w:rsid w:val="00744F5A"/>
    <w:rsid w:val="00744F93"/>
    <w:rsid w:val="0074506E"/>
    <w:rsid w:val="007451B3"/>
    <w:rsid w:val="007451F7"/>
    <w:rsid w:val="00745230"/>
    <w:rsid w:val="00745332"/>
    <w:rsid w:val="0074546B"/>
    <w:rsid w:val="007455D2"/>
    <w:rsid w:val="00745620"/>
    <w:rsid w:val="007456BA"/>
    <w:rsid w:val="007457B5"/>
    <w:rsid w:val="00745C69"/>
    <w:rsid w:val="00745CA6"/>
    <w:rsid w:val="00745D1F"/>
    <w:rsid w:val="00745D71"/>
    <w:rsid w:val="00745F43"/>
    <w:rsid w:val="00746080"/>
    <w:rsid w:val="0074614E"/>
    <w:rsid w:val="00746275"/>
    <w:rsid w:val="00746408"/>
    <w:rsid w:val="00746491"/>
    <w:rsid w:val="007464EE"/>
    <w:rsid w:val="007465B3"/>
    <w:rsid w:val="0074664A"/>
    <w:rsid w:val="00746791"/>
    <w:rsid w:val="00746842"/>
    <w:rsid w:val="00746919"/>
    <w:rsid w:val="00746988"/>
    <w:rsid w:val="007469FA"/>
    <w:rsid w:val="00746A01"/>
    <w:rsid w:val="00746A9B"/>
    <w:rsid w:val="00746E1A"/>
    <w:rsid w:val="00746E93"/>
    <w:rsid w:val="00746EB9"/>
    <w:rsid w:val="00746F19"/>
    <w:rsid w:val="00746F4E"/>
    <w:rsid w:val="00747018"/>
    <w:rsid w:val="00747052"/>
    <w:rsid w:val="007470D4"/>
    <w:rsid w:val="007471DE"/>
    <w:rsid w:val="0074726A"/>
    <w:rsid w:val="0074727A"/>
    <w:rsid w:val="00747353"/>
    <w:rsid w:val="007473C0"/>
    <w:rsid w:val="007474FF"/>
    <w:rsid w:val="00747505"/>
    <w:rsid w:val="007476DC"/>
    <w:rsid w:val="0074774E"/>
    <w:rsid w:val="00747809"/>
    <w:rsid w:val="007479A2"/>
    <w:rsid w:val="00747A35"/>
    <w:rsid w:val="00747A65"/>
    <w:rsid w:val="00747D51"/>
    <w:rsid w:val="00747D65"/>
    <w:rsid w:val="00747E8D"/>
    <w:rsid w:val="007500DC"/>
    <w:rsid w:val="00750116"/>
    <w:rsid w:val="0075011A"/>
    <w:rsid w:val="0075017C"/>
    <w:rsid w:val="0075018A"/>
    <w:rsid w:val="007503E8"/>
    <w:rsid w:val="0075041C"/>
    <w:rsid w:val="00750591"/>
    <w:rsid w:val="0075064C"/>
    <w:rsid w:val="007507AF"/>
    <w:rsid w:val="007507D3"/>
    <w:rsid w:val="007509AC"/>
    <w:rsid w:val="00750AB2"/>
    <w:rsid w:val="00750ACA"/>
    <w:rsid w:val="00750C42"/>
    <w:rsid w:val="00750D65"/>
    <w:rsid w:val="00750E13"/>
    <w:rsid w:val="00751158"/>
    <w:rsid w:val="00751195"/>
    <w:rsid w:val="007513A9"/>
    <w:rsid w:val="007513CF"/>
    <w:rsid w:val="007513D5"/>
    <w:rsid w:val="007514D5"/>
    <w:rsid w:val="00751597"/>
    <w:rsid w:val="007515CF"/>
    <w:rsid w:val="0075192D"/>
    <w:rsid w:val="00751BD8"/>
    <w:rsid w:val="00751C18"/>
    <w:rsid w:val="00751E77"/>
    <w:rsid w:val="00751E9D"/>
    <w:rsid w:val="00751FA9"/>
    <w:rsid w:val="00751FBC"/>
    <w:rsid w:val="00752025"/>
    <w:rsid w:val="00752056"/>
    <w:rsid w:val="00752307"/>
    <w:rsid w:val="0075234C"/>
    <w:rsid w:val="00752406"/>
    <w:rsid w:val="00752528"/>
    <w:rsid w:val="007525C1"/>
    <w:rsid w:val="007527B9"/>
    <w:rsid w:val="007527CC"/>
    <w:rsid w:val="0075286F"/>
    <w:rsid w:val="007528C3"/>
    <w:rsid w:val="0075290B"/>
    <w:rsid w:val="00752927"/>
    <w:rsid w:val="00752ABE"/>
    <w:rsid w:val="00752B32"/>
    <w:rsid w:val="00752BA2"/>
    <w:rsid w:val="00752D1D"/>
    <w:rsid w:val="00752E14"/>
    <w:rsid w:val="00752E6C"/>
    <w:rsid w:val="00752FB2"/>
    <w:rsid w:val="007531D1"/>
    <w:rsid w:val="007533A0"/>
    <w:rsid w:val="007533B6"/>
    <w:rsid w:val="00753445"/>
    <w:rsid w:val="00753481"/>
    <w:rsid w:val="00753557"/>
    <w:rsid w:val="00753703"/>
    <w:rsid w:val="007537C7"/>
    <w:rsid w:val="00753835"/>
    <w:rsid w:val="007538CB"/>
    <w:rsid w:val="00753A39"/>
    <w:rsid w:val="00753BE1"/>
    <w:rsid w:val="00753C17"/>
    <w:rsid w:val="00753C56"/>
    <w:rsid w:val="00754031"/>
    <w:rsid w:val="0075407D"/>
    <w:rsid w:val="00754183"/>
    <w:rsid w:val="00754382"/>
    <w:rsid w:val="00754448"/>
    <w:rsid w:val="0075445D"/>
    <w:rsid w:val="007548E9"/>
    <w:rsid w:val="00754ACF"/>
    <w:rsid w:val="00754AE3"/>
    <w:rsid w:val="00754CEB"/>
    <w:rsid w:val="00754E27"/>
    <w:rsid w:val="00754ED2"/>
    <w:rsid w:val="00754F84"/>
    <w:rsid w:val="00755084"/>
    <w:rsid w:val="00755099"/>
    <w:rsid w:val="00755160"/>
    <w:rsid w:val="0075516B"/>
    <w:rsid w:val="00755191"/>
    <w:rsid w:val="007551A4"/>
    <w:rsid w:val="007551D5"/>
    <w:rsid w:val="00755224"/>
    <w:rsid w:val="007553E6"/>
    <w:rsid w:val="0075542E"/>
    <w:rsid w:val="00755541"/>
    <w:rsid w:val="0075561F"/>
    <w:rsid w:val="007556D0"/>
    <w:rsid w:val="0075579B"/>
    <w:rsid w:val="0075583B"/>
    <w:rsid w:val="00755873"/>
    <w:rsid w:val="007558D6"/>
    <w:rsid w:val="0075593C"/>
    <w:rsid w:val="00755987"/>
    <w:rsid w:val="00755A45"/>
    <w:rsid w:val="00755AC7"/>
    <w:rsid w:val="00755B7E"/>
    <w:rsid w:val="00755C6A"/>
    <w:rsid w:val="00755E56"/>
    <w:rsid w:val="00755EB0"/>
    <w:rsid w:val="00756034"/>
    <w:rsid w:val="00756080"/>
    <w:rsid w:val="007560E2"/>
    <w:rsid w:val="00756174"/>
    <w:rsid w:val="007561B8"/>
    <w:rsid w:val="00756439"/>
    <w:rsid w:val="007564AE"/>
    <w:rsid w:val="007564D5"/>
    <w:rsid w:val="0075653C"/>
    <w:rsid w:val="007566FF"/>
    <w:rsid w:val="00756754"/>
    <w:rsid w:val="0075675E"/>
    <w:rsid w:val="007568D5"/>
    <w:rsid w:val="007568F1"/>
    <w:rsid w:val="007569D2"/>
    <w:rsid w:val="00756B21"/>
    <w:rsid w:val="00756D0F"/>
    <w:rsid w:val="00756D87"/>
    <w:rsid w:val="00756E1D"/>
    <w:rsid w:val="00756E4E"/>
    <w:rsid w:val="00756F3C"/>
    <w:rsid w:val="00757032"/>
    <w:rsid w:val="0075745D"/>
    <w:rsid w:val="007575B6"/>
    <w:rsid w:val="00757781"/>
    <w:rsid w:val="007579DF"/>
    <w:rsid w:val="007579EA"/>
    <w:rsid w:val="00757BC5"/>
    <w:rsid w:val="00757FD5"/>
    <w:rsid w:val="00760100"/>
    <w:rsid w:val="00760378"/>
    <w:rsid w:val="007604F9"/>
    <w:rsid w:val="0076060F"/>
    <w:rsid w:val="00760647"/>
    <w:rsid w:val="007606E7"/>
    <w:rsid w:val="0076075D"/>
    <w:rsid w:val="0076088B"/>
    <w:rsid w:val="00760A27"/>
    <w:rsid w:val="00760A34"/>
    <w:rsid w:val="00760AFA"/>
    <w:rsid w:val="00760B17"/>
    <w:rsid w:val="00760BF4"/>
    <w:rsid w:val="00760C47"/>
    <w:rsid w:val="00761038"/>
    <w:rsid w:val="007612A7"/>
    <w:rsid w:val="00761469"/>
    <w:rsid w:val="0076148F"/>
    <w:rsid w:val="0076180D"/>
    <w:rsid w:val="0076185F"/>
    <w:rsid w:val="0076189A"/>
    <w:rsid w:val="007618C0"/>
    <w:rsid w:val="0076199B"/>
    <w:rsid w:val="007619CE"/>
    <w:rsid w:val="00761A22"/>
    <w:rsid w:val="00761B2E"/>
    <w:rsid w:val="00761D77"/>
    <w:rsid w:val="00761EF4"/>
    <w:rsid w:val="00761F90"/>
    <w:rsid w:val="00762098"/>
    <w:rsid w:val="00762112"/>
    <w:rsid w:val="00762121"/>
    <w:rsid w:val="00762133"/>
    <w:rsid w:val="00762251"/>
    <w:rsid w:val="0076244A"/>
    <w:rsid w:val="0076251B"/>
    <w:rsid w:val="007628BA"/>
    <w:rsid w:val="00762A07"/>
    <w:rsid w:val="00762AA0"/>
    <w:rsid w:val="00762B00"/>
    <w:rsid w:val="00762D89"/>
    <w:rsid w:val="00762E35"/>
    <w:rsid w:val="00762F6F"/>
    <w:rsid w:val="00762FE0"/>
    <w:rsid w:val="0076321A"/>
    <w:rsid w:val="00763340"/>
    <w:rsid w:val="00763596"/>
    <w:rsid w:val="0076365D"/>
    <w:rsid w:val="0076375A"/>
    <w:rsid w:val="0076377D"/>
    <w:rsid w:val="00763796"/>
    <w:rsid w:val="007637B2"/>
    <w:rsid w:val="007637D1"/>
    <w:rsid w:val="0076399D"/>
    <w:rsid w:val="00763D60"/>
    <w:rsid w:val="00763DED"/>
    <w:rsid w:val="00763E30"/>
    <w:rsid w:val="00763ED1"/>
    <w:rsid w:val="0076422D"/>
    <w:rsid w:val="007642CA"/>
    <w:rsid w:val="0076431D"/>
    <w:rsid w:val="007643B9"/>
    <w:rsid w:val="00764425"/>
    <w:rsid w:val="00764554"/>
    <w:rsid w:val="0076461C"/>
    <w:rsid w:val="007646B6"/>
    <w:rsid w:val="00764759"/>
    <w:rsid w:val="00764AD3"/>
    <w:rsid w:val="00764AD5"/>
    <w:rsid w:val="00764BE2"/>
    <w:rsid w:val="00764F1B"/>
    <w:rsid w:val="0076503F"/>
    <w:rsid w:val="00765134"/>
    <w:rsid w:val="007651B7"/>
    <w:rsid w:val="00765306"/>
    <w:rsid w:val="00765441"/>
    <w:rsid w:val="00765652"/>
    <w:rsid w:val="007656CF"/>
    <w:rsid w:val="007656F4"/>
    <w:rsid w:val="007657D9"/>
    <w:rsid w:val="007657E3"/>
    <w:rsid w:val="0076588B"/>
    <w:rsid w:val="007658F5"/>
    <w:rsid w:val="0076590F"/>
    <w:rsid w:val="0076592E"/>
    <w:rsid w:val="00765A21"/>
    <w:rsid w:val="00765B69"/>
    <w:rsid w:val="00765BCD"/>
    <w:rsid w:val="00765BDA"/>
    <w:rsid w:val="00765E47"/>
    <w:rsid w:val="00765F2C"/>
    <w:rsid w:val="007660A8"/>
    <w:rsid w:val="0076634D"/>
    <w:rsid w:val="0076638C"/>
    <w:rsid w:val="007663BD"/>
    <w:rsid w:val="0076642D"/>
    <w:rsid w:val="00766506"/>
    <w:rsid w:val="0076659C"/>
    <w:rsid w:val="007665BA"/>
    <w:rsid w:val="00766615"/>
    <w:rsid w:val="007666EF"/>
    <w:rsid w:val="00766825"/>
    <w:rsid w:val="00766858"/>
    <w:rsid w:val="00766874"/>
    <w:rsid w:val="007668D5"/>
    <w:rsid w:val="00766937"/>
    <w:rsid w:val="00766A15"/>
    <w:rsid w:val="00766A43"/>
    <w:rsid w:val="00766B32"/>
    <w:rsid w:val="00766B58"/>
    <w:rsid w:val="00766BB1"/>
    <w:rsid w:val="00766BD1"/>
    <w:rsid w:val="00766DD5"/>
    <w:rsid w:val="00766F46"/>
    <w:rsid w:val="00766FB6"/>
    <w:rsid w:val="0076703A"/>
    <w:rsid w:val="007674FF"/>
    <w:rsid w:val="00767537"/>
    <w:rsid w:val="007675DF"/>
    <w:rsid w:val="00767867"/>
    <w:rsid w:val="00767B09"/>
    <w:rsid w:val="00767BB8"/>
    <w:rsid w:val="00767EEE"/>
    <w:rsid w:val="00767FB4"/>
    <w:rsid w:val="007700C0"/>
    <w:rsid w:val="007700F7"/>
    <w:rsid w:val="00770104"/>
    <w:rsid w:val="00770153"/>
    <w:rsid w:val="007703AE"/>
    <w:rsid w:val="00770413"/>
    <w:rsid w:val="007706BC"/>
    <w:rsid w:val="007707D3"/>
    <w:rsid w:val="00770981"/>
    <w:rsid w:val="00770A1B"/>
    <w:rsid w:val="00770AED"/>
    <w:rsid w:val="00770AFC"/>
    <w:rsid w:val="00770C7A"/>
    <w:rsid w:val="00770CAB"/>
    <w:rsid w:val="00770D97"/>
    <w:rsid w:val="00770DE3"/>
    <w:rsid w:val="00770E17"/>
    <w:rsid w:val="00770E30"/>
    <w:rsid w:val="00770E64"/>
    <w:rsid w:val="00770F43"/>
    <w:rsid w:val="00770F95"/>
    <w:rsid w:val="0077103C"/>
    <w:rsid w:val="00771050"/>
    <w:rsid w:val="00771080"/>
    <w:rsid w:val="00771172"/>
    <w:rsid w:val="007711B7"/>
    <w:rsid w:val="0077124A"/>
    <w:rsid w:val="0077127C"/>
    <w:rsid w:val="007713BD"/>
    <w:rsid w:val="007713F6"/>
    <w:rsid w:val="00771418"/>
    <w:rsid w:val="00771598"/>
    <w:rsid w:val="007715AD"/>
    <w:rsid w:val="00771656"/>
    <w:rsid w:val="0077169A"/>
    <w:rsid w:val="00771705"/>
    <w:rsid w:val="00771727"/>
    <w:rsid w:val="0077189A"/>
    <w:rsid w:val="00771941"/>
    <w:rsid w:val="00771A2D"/>
    <w:rsid w:val="00771ACB"/>
    <w:rsid w:val="00771C34"/>
    <w:rsid w:val="00771EB3"/>
    <w:rsid w:val="00771ED0"/>
    <w:rsid w:val="00771EF8"/>
    <w:rsid w:val="00771F3C"/>
    <w:rsid w:val="00772292"/>
    <w:rsid w:val="007722B5"/>
    <w:rsid w:val="00772353"/>
    <w:rsid w:val="00772621"/>
    <w:rsid w:val="00772637"/>
    <w:rsid w:val="0077289B"/>
    <w:rsid w:val="00772915"/>
    <w:rsid w:val="00772A5A"/>
    <w:rsid w:val="00772ACC"/>
    <w:rsid w:val="00772C25"/>
    <w:rsid w:val="00772C9B"/>
    <w:rsid w:val="00772CB5"/>
    <w:rsid w:val="00772CDC"/>
    <w:rsid w:val="00772D37"/>
    <w:rsid w:val="00772E62"/>
    <w:rsid w:val="00773002"/>
    <w:rsid w:val="00773108"/>
    <w:rsid w:val="00773164"/>
    <w:rsid w:val="007731D6"/>
    <w:rsid w:val="0077321B"/>
    <w:rsid w:val="00773264"/>
    <w:rsid w:val="007733A6"/>
    <w:rsid w:val="007733E4"/>
    <w:rsid w:val="00773676"/>
    <w:rsid w:val="0077369A"/>
    <w:rsid w:val="007736E4"/>
    <w:rsid w:val="00773742"/>
    <w:rsid w:val="00773794"/>
    <w:rsid w:val="0077382E"/>
    <w:rsid w:val="00773A32"/>
    <w:rsid w:val="00773F22"/>
    <w:rsid w:val="00773FD0"/>
    <w:rsid w:val="0077413C"/>
    <w:rsid w:val="007742FF"/>
    <w:rsid w:val="007744D0"/>
    <w:rsid w:val="00774712"/>
    <w:rsid w:val="0077475F"/>
    <w:rsid w:val="00774773"/>
    <w:rsid w:val="00774824"/>
    <w:rsid w:val="00774838"/>
    <w:rsid w:val="007748AA"/>
    <w:rsid w:val="0077494E"/>
    <w:rsid w:val="00774A43"/>
    <w:rsid w:val="00774E4A"/>
    <w:rsid w:val="007750F5"/>
    <w:rsid w:val="00775108"/>
    <w:rsid w:val="00775157"/>
    <w:rsid w:val="00775185"/>
    <w:rsid w:val="00775277"/>
    <w:rsid w:val="007753F2"/>
    <w:rsid w:val="007754E9"/>
    <w:rsid w:val="007755C2"/>
    <w:rsid w:val="00775625"/>
    <w:rsid w:val="0077588C"/>
    <w:rsid w:val="00775968"/>
    <w:rsid w:val="00775F22"/>
    <w:rsid w:val="0077603B"/>
    <w:rsid w:val="0077604B"/>
    <w:rsid w:val="007760D4"/>
    <w:rsid w:val="007760FD"/>
    <w:rsid w:val="00776104"/>
    <w:rsid w:val="00776154"/>
    <w:rsid w:val="007761ED"/>
    <w:rsid w:val="00776205"/>
    <w:rsid w:val="007762E7"/>
    <w:rsid w:val="007763DA"/>
    <w:rsid w:val="00776404"/>
    <w:rsid w:val="007765BF"/>
    <w:rsid w:val="007765E6"/>
    <w:rsid w:val="007767A6"/>
    <w:rsid w:val="007767C5"/>
    <w:rsid w:val="007767CD"/>
    <w:rsid w:val="0077680F"/>
    <w:rsid w:val="00776A6B"/>
    <w:rsid w:val="00776BCE"/>
    <w:rsid w:val="00776D5C"/>
    <w:rsid w:val="00776EBC"/>
    <w:rsid w:val="00777057"/>
    <w:rsid w:val="007772E2"/>
    <w:rsid w:val="0077743C"/>
    <w:rsid w:val="007777E7"/>
    <w:rsid w:val="0077781E"/>
    <w:rsid w:val="00777BAF"/>
    <w:rsid w:val="00777C22"/>
    <w:rsid w:val="00777CDC"/>
    <w:rsid w:val="00777F08"/>
    <w:rsid w:val="00777F89"/>
    <w:rsid w:val="007800C3"/>
    <w:rsid w:val="0078016A"/>
    <w:rsid w:val="0078017C"/>
    <w:rsid w:val="007803EF"/>
    <w:rsid w:val="00780426"/>
    <w:rsid w:val="007804DA"/>
    <w:rsid w:val="00780630"/>
    <w:rsid w:val="007807DF"/>
    <w:rsid w:val="00780821"/>
    <w:rsid w:val="007808A3"/>
    <w:rsid w:val="0078095D"/>
    <w:rsid w:val="00780987"/>
    <w:rsid w:val="007809C5"/>
    <w:rsid w:val="00780BC8"/>
    <w:rsid w:val="00780D12"/>
    <w:rsid w:val="00780F1C"/>
    <w:rsid w:val="007810FC"/>
    <w:rsid w:val="007812B2"/>
    <w:rsid w:val="007812C6"/>
    <w:rsid w:val="00781477"/>
    <w:rsid w:val="007814A3"/>
    <w:rsid w:val="007815B4"/>
    <w:rsid w:val="0078161E"/>
    <w:rsid w:val="0078164D"/>
    <w:rsid w:val="007816C9"/>
    <w:rsid w:val="00781853"/>
    <w:rsid w:val="007818A0"/>
    <w:rsid w:val="00781A13"/>
    <w:rsid w:val="00781B13"/>
    <w:rsid w:val="00781B5C"/>
    <w:rsid w:val="00781B9E"/>
    <w:rsid w:val="00781BEB"/>
    <w:rsid w:val="00781D24"/>
    <w:rsid w:val="00781D2F"/>
    <w:rsid w:val="00781DC3"/>
    <w:rsid w:val="00781E46"/>
    <w:rsid w:val="00781E98"/>
    <w:rsid w:val="007822B0"/>
    <w:rsid w:val="00782415"/>
    <w:rsid w:val="00782683"/>
    <w:rsid w:val="007826F4"/>
    <w:rsid w:val="0078279E"/>
    <w:rsid w:val="00782817"/>
    <w:rsid w:val="0078284F"/>
    <w:rsid w:val="0078289E"/>
    <w:rsid w:val="00782A73"/>
    <w:rsid w:val="00782AAD"/>
    <w:rsid w:val="00782B0F"/>
    <w:rsid w:val="00782BDA"/>
    <w:rsid w:val="00782C50"/>
    <w:rsid w:val="00782C89"/>
    <w:rsid w:val="00782DA4"/>
    <w:rsid w:val="00782DD7"/>
    <w:rsid w:val="00782DFB"/>
    <w:rsid w:val="00782E05"/>
    <w:rsid w:val="00782EB4"/>
    <w:rsid w:val="00783037"/>
    <w:rsid w:val="007830A9"/>
    <w:rsid w:val="007830DF"/>
    <w:rsid w:val="00783167"/>
    <w:rsid w:val="0078318C"/>
    <w:rsid w:val="007831E7"/>
    <w:rsid w:val="007832A7"/>
    <w:rsid w:val="007833FA"/>
    <w:rsid w:val="00783907"/>
    <w:rsid w:val="00783943"/>
    <w:rsid w:val="00783990"/>
    <w:rsid w:val="00783B70"/>
    <w:rsid w:val="00783E3E"/>
    <w:rsid w:val="00783EFE"/>
    <w:rsid w:val="00783F5C"/>
    <w:rsid w:val="00784139"/>
    <w:rsid w:val="00784293"/>
    <w:rsid w:val="00784340"/>
    <w:rsid w:val="007843ED"/>
    <w:rsid w:val="007844C0"/>
    <w:rsid w:val="00784543"/>
    <w:rsid w:val="007846D3"/>
    <w:rsid w:val="00784766"/>
    <w:rsid w:val="007847DF"/>
    <w:rsid w:val="00784815"/>
    <w:rsid w:val="00784C90"/>
    <w:rsid w:val="00784D0B"/>
    <w:rsid w:val="00784D60"/>
    <w:rsid w:val="00784F32"/>
    <w:rsid w:val="00785071"/>
    <w:rsid w:val="00785119"/>
    <w:rsid w:val="0078517B"/>
    <w:rsid w:val="00785379"/>
    <w:rsid w:val="00785414"/>
    <w:rsid w:val="007854B2"/>
    <w:rsid w:val="00785528"/>
    <w:rsid w:val="00785588"/>
    <w:rsid w:val="00785A44"/>
    <w:rsid w:val="00785C37"/>
    <w:rsid w:val="00785C7A"/>
    <w:rsid w:val="00785CEA"/>
    <w:rsid w:val="00785D37"/>
    <w:rsid w:val="00785F8D"/>
    <w:rsid w:val="007860DF"/>
    <w:rsid w:val="0078613D"/>
    <w:rsid w:val="007861BA"/>
    <w:rsid w:val="0078625E"/>
    <w:rsid w:val="0078627C"/>
    <w:rsid w:val="00786408"/>
    <w:rsid w:val="0078641A"/>
    <w:rsid w:val="007864B5"/>
    <w:rsid w:val="007865D0"/>
    <w:rsid w:val="00786611"/>
    <w:rsid w:val="007866DA"/>
    <w:rsid w:val="0078672B"/>
    <w:rsid w:val="0078675F"/>
    <w:rsid w:val="0078679C"/>
    <w:rsid w:val="007868D7"/>
    <w:rsid w:val="007868FF"/>
    <w:rsid w:val="00786A1B"/>
    <w:rsid w:val="00786BE0"/>
    <w:rsid w:val="00786C54"/>
    <w:rsid w:val="00786D1C"/>
    <w:rsid w:val="00786D4D"/>
    <w:rsid w:val="00786DD7"/>
    <w:rsid w:val="00786E09"/>
    <w:rsid w:val="00786EBB"/>
    <w:rsid w:val="00786F2F"/>
    <w:rsid w:val="00786F87"/>
    <w:rsid w:val="007870AD"/>
    <w:rsid w:val="00787206"/>
    <w:rsid w:val="007872DE"/>
    <w:rsid w:val="007873E2"/>
    <w:rsid w:val="00787443"/>
    <w:rsid w:val="0078746A"/>
    <w:rsid w:val="00787512"/>
    <w:rsid w:val="00787768"/>
    <w:rsid w:val="00787925"/>
    <w:rsid w:val="00787967"/>
    <w:rsid w:val="007879FD"/>
    <w:rsid w:val="00787B6B"/>
    <w:rsid w:val="00787B82"/>
    <w:rsid w:val="00787C0F"/>
    <w:rsid w:val="00787E78"/>
    <w:rsid w:val="00787FB9"/>
    <w:rsid w:val="00787FEA"/>
    <w:rsid w:val="007900E5"/>
    <w:rsid w:val="007901CD"/>
    <w:rsid w:val="007901EA"/>
    <w:rsid w:val="0079036A"/>
    <w:rsid w:val="0079048D"/>
    <w:rsid w:val="007904F7"/>
    <w:rsid w:val="00790560"/>
    <w:rsid w:val="007905BC"/>
    <w:rsid w:val="007906BC"/>
    <w:rsid w:val="007907B7"/>
    <w:rsid w:val="007908DC"/>
    <w:rsid w:val="007909D1"/>
    <w:rsid w:val="00790A0F"/>
    <w:rsid w:val="00790A1F"/>
    <w:rsid w:val="00790A29"/>
    <w:rsid w:val="00790A6E"/>
    <w:rsid w:val="00790C31"/>
    <w:rsid w:val="00790D2B"/>
    <w:rsid w:val="00790E34"/>
    <w:rsid w:val="00790F31"/>
    <w:rsid w:val="00790FEB"/>
    <w:rsid w:val="00791205"/>
    <w:rsid w:val="0079126D"/>
    <w:rsid w:val="00791499"/>
    <w:rsid w:val="0079149E"/>
    <w:rsid w:val="00791852"/>
    <w:rsid w:val="00791870"/>
    <w:rsid w:val="00791879"/>
    <w:rsid w:val="00791944"/>
    <w:rsid w:val="00791A3D"/>
    <w:rsid w:val="00791AA2"/>
    <w:rsid w:val="00791B42"/>
    <w:rsid w:val="00791E43"/>
    <w:rsid w:val="00791E4E"/>
    <w:rsid w:val="00791F19"/>
    <w:rsid w:val="00791F5D"/>
    <w:rsid w:val="00792067"/>
    <w:rsid w:val="007921F4"/>
    <w:rsid w:val="0079254F"/>
    <w:rsid w:val="007925F9"/>
    <w:rsid w:val="00792674"/>
    <w:rsid w:val="0079282E"/>
    <w:rsid w:val="007928EA"/>
    <w:rsid w:val="00792AA5"/>
    <w:rsid w:val="00792AEE"/>
    <w:rsid w:val="00792BF0"/>
    <w:rsid w:val="00792D45"/>
    <w:rsid w:val="00792EE3"/>
    <w:rsid w:val="0079310C"/>
    <w:rsid w:val="007932CF"/>
    <w:rsid w:val="007932D2"/>
    <w:rsid w:val="00793368"/>
    <w:rsid w:val="00793393"/>
    <w:rsid w:val="00793545"/>
    <w:rsid w:val="007935EE"/>
    <w:rsid w:val="0079382B"/>
    <w:rsid w:val="007938DF"/>
    <w:rsid w:val="00793970"/>
    <w:rsid w:val="00793AAE"/>
    <w:rsid w:val="00793B1A"/>
    <w:rsid w:val="00793D71"/>
    <w:rsid w:val="00793E10"/>
    <w:rsid w:val="00793E18"/>
    <w:rsid w:val="0079429E"/>
    <w:rsid w:val="007943EB"/>
    <w:rsid w:val="00794546"/>
    <w:rsid w:val="007945B2"/>
    <w:rsid w:val="007945C8"/>
    <w:rsid w:val="007945EB"/>
    <w:rsid w:val="00794629"/>
    <w:rsid w:val="0079488F"/>
    <w:rsid w:val="00794915"/>
    <w:rsid w:val="007949C1"/>
    <w:rsid w:val="00794D14"/>
    <w:rsid w:val="00794DCA"/>
    <w:rsid w:val="00794E78"/>
    <w:rsid w:val="007950A2"/>
    <w:rsid w:val="00795111"/>
    <w:rsid w:val="00795125"/>
    <w:rsid w:val="00795248"/>
    <w:rsid w:val="007952F8"/>
    <w:rsid w:val="00795407"/>
    <w:rsid w:val="00795432"/>
    <w:rsid w:val="0079545A"/>
    <w:rsid w:val="007954A9"/>
    <w:rsid w:val="00795924"/>
    <w:rsid w:val="007959DB"/>
    <w:rsid w:val="00795B2A"/>
    <w:rsid w:val="00795BC2"/>
    <w:rsid w:val="00795D0B"/>
    <w:rsid w:val="00795D85"/>
    <w:rsid w:val="0079603B"/>
    <w:rsid w:val="00796105"/>
    <w:rsid w:val="00796190"/>
    <w:rsid w:val="0079619B"/>
    <w:rsid w:val="007961C8"/>
    <w:rsid w:val="0079632A"/>
    <w:rsid w:val="00796369"/>
    <w:rsid w:val="007965A4"/>
    <w:rsid w:val="007968B8"/>
    <w:rsid w:val="0079690B"/>
    <w:rsid w:val="00796966"/>
    <w:rsid w:val="00796A99"/>
    <w:rsid w:val="00796B25"/>
    <w:rsid w:val="00796B44"/>
    <w:rsid w:val="00796CDC"/>
    <w:rsid w:val="00796ED8"/>
    <w:rsid w:val="0079706C"/>
    <w:rsid w:val="007970EA"/>
    <w:rsid w:val="0079729A"/>
    <w:rsid w:val="00797325"/>
    <w:rsid w:val="0079740A"/>
    <w:rsid w:val="007977AA"/>
    <w:rsid w:val="007978D7"/>
    <w:rsid w:val="00797956"/>
    <w:rsid w:val="007979F8"/>
    <w:rsid w:val="00797ACD"/>
    <w:rsid w:val="00797BCA"/>
    <w:rsid w:val="00797BFA"/>
    <w:rsid w:val="00797E3A"/>
    <w:rsid w:val="00797EB9"/>
    <w:rsid w:val="00797F0C"/>
    <w:rsid w:val="007A013D"/>
    <w:rsid w:val="007A019F"/>
    <w:rsid w:val="007A01A5"/>
    <w:rsid w:val="007A036E"/>
    <w:rsid w:val="007A0380"/>
    <w:rsid w:val="007A0522"/>
    <w:rsid w:val="007A077C"/>
    <w:rsid w:val="007A0966"/>
    <w:rsid w:val="007A0B4C"/>
    <w:rsid w:val="007A0BAB"/>
    <w:rsid w:val="007A0BEC"/>
    <w:rsid w:val="007A0C36"/>
    <w:rsid w:val="007A0CB8"/>
    <w:rsid w:val="007A0D1C"/>
    <w:rsid w:val="007A0DE3"/>
    <w:rsid w:val="007A0DE4"/>
    <w:rsid w:val="007A0EDC"/>
    <w:rsid w:val="007A0F18"/>
    <w:rsid w:val="007A0F53"/>
    <w:rsid w:val="007A1103"/>
    <w:rsid w:val="007A1187"/>
    <w:rsid w:val="007A1231"/>
    <w:rsid w:val="007A162D"/>
    <w:rsid w:val="007A16BE"/>
    <w:rsid w:val="007A1855"/>
    <w:rsid w:val="007A18E5"/>
    <w:rsid w:val="007A19C0"/>
    <w:rsid w:val="007A1A67"/>
    <w:rsid w:val="007A1B4E"/>
    <w:rsid w:val="007A1CB1"/>
    <w:rsid w:val="007A1CDE"/>
    <w:rsid w:val="007A1D13"/>
    <w:rsid w:val="007A1DB7"/>
    <w:rsid w:val="007A1F54"/>
    <w:rsid w:val="007A1FBB"/>
    <w:rsid w:val="007A2192"/>
    <w:rsid w:val="007A223E"/>
    <w:rsid w:val="007A2310"/>
    <w:rsid w:val="007A243E"/>
    <w:rsid w:val="007A24D9"/>
    <w:rsid w:val="007A250A"/>
    <w:rsid w:val="007A2570"/>
    <w:rsid w:val="007A266D"/>
    <w:rsid w:val="007A26C5"/>
    <w:rsid w:val="007A27C9"/>
    <w:rsid w:val="007A27F7"/>
    <w:rsid w:val="007A281C"/>
    <w:rsid w:val="007A2970"/>
    <w:rsid w:val="007A2AA9"/>
    <w:rsid w:val="007A2B7E"/>
    <w:rsid w:val="007A2EA3"/>
    <w:rsid w:val="007A2F8D"/>
    <w:rsid w:val="007A30A8"/>
    <w:rsid w:val="007A3144"/>
    <w:rsid w:val="007A314E"/>
    <w:rsid w:val="007A323A"/>
    <w:rsid w:val="007A32CA"/>
    <w:rsid w:val="007A32E5"/>
    <w:rsid w:val="007A33EB"/>
    <w:rsid w:val="007A3438"/>
    <w:rsid w:val="007A3464"/>
    <w:rsid w:val="007A3499"/>
    <w:rsid w:val="007A3566"/>
    <w:rsid w:val="007A357C"/>
    <w:rsid w:val="007A3793"/>
    <w:rsid w:val="007A3869"/>
    <w:rsid w:val="007A38BF"/>
    <w:rsid w:val="007A3915"/>
    <w:rsid w:val="007A395E"/>
    <w:rsid w:val="007A3A57"/>
    <w:rsid w:val="007A3A6A"/>
    <w:rsid w:val="007A3EA8"/>
    <w:rsid w:val="007A3EF1"/>
    <w:rsid w:val="007A3FD2"/>
    <w:rsid w:val="007A400B"/>
    <w:rsid w:val="007A4011"/>
    <w:rsid w:val="007A40C3"/>
    <w:rsid w:val="007A412F"/>
    <w:rsid w:val="007A42DB"/>
    <w:rsid w:val="007A43F6"/>
    <w:rsid w:val="007A447E"/>
    <w:rsid w:val="007A4584"/>
    <w:rsid w:val="007A462D"/>
    <w:rsid w:val="007A4631"/>
    <w:rsid w:val="007A4705"/>
    <w:rsid w:val="007A47D6"/>
    <w:rsid w:val="007A491C"/>
    <w:rsid w:val="007A49B8"/>
    <w:rsid w:val="007A4A5C"/>
    <w:rsid w:val="007A4ACA"/>
    <w:rsid w:val="007A4B7F"/>
    <w:rsid w:val="007A4C36"/>
    <w:rsid w:val="007A4D1E"/>
    <w:rsid w:val="007A500D"/>
    <w:rsid w:val="007A50F2"/>
    <w:rsid w:val="007A53DC"/>
    <w:rsid w:val="007A5473"/>
    <w:rsid w:val="007A56CA"/>
    <w:rsid w:val="007A56F6"/>
    <w:rsid w:val="007A57EB"/>
    <w:rsid w:val="007A585C"/>
    <w:rsid w:val="007A587E"/>
    <w:rsid w:val="007A5910"/>
    <w:rsid w:val="007A5A1A"/>
    <w:rsid w:val="007A5A6B"/>
    <w:rsid w:val="007A5AC2"/>
    <w:rsid w:val="007A5C70"/>
    <w:rsid w:val="007A5C71"/>
    <w:rsid w:val="007A5CAE"/>
    <w:rsid w:val="007A5CE7"/>
    <w:rsid w:val="007A5D21"/>
    <w:rsid w:val="007A5D7A"/>
    <w:rsid w:val="007A5DF7"/>
    <w:rsid w:val="007A5E2C"/>
    <w:rsid w:val="007A5E77"/>
    <w:rsid w:val="007A5E97"/>
    <w:rsid w:val="007A5F0F"/>
    <w:rsid w:val="007A5F1B"/>
    <w:rsid w:val="007A5F45"/>
    <w:rsid w:val="007A61F5"/>
    <w:rsid w:val="007A620F"/>
    <w:rsid w:val="007A62B7"/>
    <w:rsid w:val="007A63FB"/>
    <w:rsid w:val="007A642A"/>
    <w:rsid w:val="007A6627"/>
    <w:rsid w:val="007A6669"/>
    <w:rsid w:val="007A6764"/>
    <w:rsid w:val="007A6778"/>
    <w:rsid w:val="007A6B21"/>
    <w:rsid w:val="007A6D31"/>
    <w:rsid w:val="007A6E0A"/>
    <w:rsid w:val="007A6E6A"/>
    <w:rsid w:val="007A6ED1"/>
    <w:rsid w:val="007A6F9E"/>
    <w:rsid w:val="007A6FA5"/>
    <w:rsid w:val="007A6FE2"/>
    <w:rsid w:val="007A6FF8"/>
    <w:rsid w:val="007A700D"/>
    <w:rsid w:val="007A7020"/>
    <w:rsid w:val="007A7023"/>
    <w:rsid w:val="007A7063"/>
    <w:rsid w:val="007A71B0"/>
    <w:rsid w:val="007A71FA"/>
    <w:rsid w:val="007A728F"/>
    <w:rsid w:val="007A740C"/>
    <w:rsid w:val="007A7567"/>
    <w:rsid w:val="007A7726"/>
    <w:rsid w:val="007A77F1"/>
    <w:rsid w:val="007A7829"/>
    <w:rsid w:val="007A791A"/>
    <w:rsid w:val="007A7924"/>
    <w:rsid w:val="007A799E"/>
    <w:rsid w:val="007A79DC"/>
    <w:rsid w:val="007A7B24"/>
    <w:rsid w:val="007A7B6A"/>
    <w:rsid w:val="007A7C50"/>
    <w:rsid w:val="007A7EEE"/>
    <w:rsid w:val="007A7FED"/>
    <w:rsid w:val="007B016E"/>
    <w:rsid w:val="007B01BF"/>
    <w:rsid w:val="007B01C5"/>
    <w:rsid w:val="007B0243"/>
    <w:rsid w:val="007B0466"/>
    <w:rsid w:val="007B0512"/>
    <w:rsid w:val="007B07EE"/>
    <w:rsid w:val="007B0856"/>
    <w:rsid w:val="007B0874"/>
    <w:rsid w:val="007B08CE"/>
    <w:rsid w:val="007B0932"/>
    <w:rsid w:val="007B0A22"/>
    <w:rsid w:val="007B0AF9"/>
    <w:rsid w:val="007B0C06"/>
    <w:rsid w:val="007B0E0D"/>
    <w:rsid w:val="007B114C"/>
    <w:rsid w:val="007B125F"/>
    <w:rsid w:val="007B12B8"/>
    <w:rsid w:val="007B137A"/>
    <w:rsid w:val="007B1653"/>
    <w:rsid w:val="007B1748"/>
    <w:rsid w:val="007B18FD"/>
    <w:rsid w:val="007B19A0"/>
    <w:rsid w:val="007B1A48"/>
    <w:rsid w:val="007B1AF7"/>
    <w:rsid w:val="007B1CB0"/>
    <w:rsid w:val="007B1CEF"/>
    <w:rsid w:val="007B1E4F"/>
    <w:rsid w:val="007B1EDA"/>
    <w:rsid w:val="007B1EF9"/>
    <w:rsid w:val="007B1F95"/>
    <w:rsid w:val="007B2043"/>
    <w:rsid w:val="007B215B"/>
    <w:rsid w:val="007B21DC"/>
    <w:rsid w:val="007B2218"/>
    <w:rsid w:val="007B236B"/>
    <w:rsid w:val="007B24B4"/>
    <w:rsid w:val="007B254D"/>
    <w:rsid w:val="007B26A8"/>
    <w:rsid w:val="007B270F"/>
    <w:rsid w:val="007B2749"/>
    <w:rsid w:val="007B287E"/>
    <w:rsid w:val="007B2951"/>
    <w:rsid w:val="007B29F0"/>
    <w:rsid w:val="007B2AED"/>
    <w:rsid w:val="007B2C23"/>
    <w:rsid w:val="007B2D07"/>
    <w:rsid w:val="007B2D85"/>
    <w:rsid w:val="007B3306"/>
    <w:rsid w:val="007B33AE"/>
    <w:rsid w:val="007B3483"/>
    <w:rsid w:val="007B3642"/>
    <w:rsid w:val="007B36D2"/>
    <w:rsid w:val="007B36E6"/>
    <w:rsid w:val="007B38C5"/>
    <w:rsid w:val="007B394D"/>
    <w:rsid w:val="007B398E"/>
    <w:rsid w:val="007B3AC1"/>
    <w:rsid w:val="007B3E4E"/>
    <w:rsid w:val="007B3EE0"/>
    <w:rsid w:val="007B3F30"/>
    <w:rsid w:val="007B3FAB"/>
    <w:rsid w:val="007B4036"/>
    <w:rsid w:val="007B4185"/>
    <w:rsid w:val="007B4375"/>
    <w:rsid w:val="007B44CE"/>
    <w:rsid w:val="007B4660"/>
    <w:rsid w:val="007B467A"/>
    <w:rsid w:val="007B49F0"/>
    <w:rsid w:val="007B4A6C"/>
    <w:rsid w:val="007B4CD3"/>
    <w:rsid w:val="007B4DC9"/>
    <w:rsid w:val="007B4DF7"/>
    <w:rsid w:val="007B4F8E"/>
    <w:rsid w:val="007B4FF3"/>
    <w:rsid w:val="007B5216"/>
    <w:rsid w:val="007B5784"/>
    <w:rsid w:val="007B584B"/>
    <w:rsid w:val="007B58F1"/>
    <w:rsid w:val="007B5A0D"/>
    <w:rsid w:val="007B5A39"/>
    <w:rsid w:val="007B5AD6"/>
    <w:rsid w:val="007B5B39"/>
    <w:rsid w:val="007B5B65"/>
    <w:rsid w:val="007B5DCD"/>
    <w:rsid w:val="007B5E66"/>
    <w:rsid w:val="007B5E74"/>
    <w:rsid w:val="007B5EEF"/>
    <w:rsid w:val="007B6162"/>
    <w:rsid w:val="007B64C0"/>
    <w:rsid w:val="007B6542"/>
    <w:rsid w:val="007B6579"/>
    <w:rsid w:val="007B66A8"/>
    <w:rsid w:val="007B66EE"/>
    <w:rsid w:val="007B6700"/>
    <w:rsid w:val="007B689C"/>
    <w:rsid w:val="007B6940"/>
    <w:rsid w:val="007B6964"/>
    <w:rsid w:val="007B69CE"/>
    <w:rsid w:val="007B6A84"/>
    <w:rsid w:val="007B6B3A"/>
    <w:rsid w:val="007B6C1F"/>
    <w:rsid w:val="007B6C70"/>
    <w:rsid w:val="007B6D37"/>
    <w:rsid w:val="007B6ED8"/>
    <w:rsid w:val="007B6F7B"/>
    <w:rsid w:val="007B6FC5"/>
    <w:rsid w:val="007B71E2"/>
    <w:rsid w:val="007B7253"/>
    <w:rsid w:val="007B73B2"/>
    <w:rsid w:val="007B741F"/>
    <w:rsid w:val="007B7535"/>
    <w:rsid w:val="007B76AE"/>
    <w:rsid w:val="007B7879"/>
    <w:rsid w:val="007B7B66"/>
    <w:rsid w:val="007B7BFF"/>
    <w:rsid w:val="007B7D8A"/>
    <w:rsid w:val="007B7ED1"/>
    <w:rsid w:val="007B7FDA"/>
    <w:rsid w:val="007C0147"/>
    <w:rsid w:val="007C0170"/>
    <w:rsid w:val="007C0183"/>
    <w:rsid w:val="007C01AB"/>
    <w:rsid w:val="007C0544"/>
    <w:rsid w:val="007C057E"/>
    <w:rsid w:val="007C05C9"/>
    <w:rsid w:val="007C0796"/>
    <w:rsid w:val="007C0875"/>
    <w:rsid w:val="007C0974"/>
    <w:rsid w:val="007C0ABF"/>
    <w:rsid w:val="007C0C4F"/>
    <w:rsid w:val="007C0CBC"/>
    <w:rsid w:val="007C0CEE"/>
    <w:rsid w:val="007C0CF0"/>
    <w:rsid w:val="007C0FDB"/>
    <w:rsid w:val="007C10FE"/>
    <w:rsid w:val="007C11DB"/>
    <w:rsid w:val="007C125B"/>
    <w:rsid w:val="007C1346"/>
    <w:rsid w:val="007C134C"/>
    <w:rsid w:val="007C137F"/>
    <w:rsid w:val="007C1433"/>
    <w:rsid w:val="007C162B"/>
    <w:rsid w:val="007C18D4"/>
    <w:rsid w:val="007C19DF"/>
    <w:rsid w:val="007C1C85"/>
    <w:rsid w:val="007C1D4A"/>
    <w:rsid w:val="007C1EBB"/>
    <w:rsid w:val="007C1F56"/>
    <w:rsid w:val="007C22D3"/>
    <w:rsid w:val="007C231E"/>
    <w:rsid w:val="007C2343"/>
    <w:rsid w:val="007C23D7"/>
    <w:rsid w:val="007C24A7"/>
    <w:rsid w:val="007C2533"/>
    <w:rsid w:val="007C259D"/>
    <w:rsid w:val="007C29A2"/>
    <w:rsid w:val="007C29BC"/>
    <w:rsid w:val="007C2B90"/>
    <w:rsid w:val="007C2CBD"/>
    <w:rsid w:val="007C2DD3"/>
    <w:rsid w:val="007C2EA8"/>
    <w:rsid w:val="007C2EE4"/>
    <w:rsid w:val="007C308D"/>
    <w:rsid w:val="007C3175"/>
    <w:rsid w:val="007C317A"/>
    <w:rsid w:val="007C33F4"/>
    <w:rsid w:val="007C346C"/>
    <w:rsid w:val="007C34B4"/>
    <w:rsid w:val="007C3507"/>
    <w:rsid w:val="007C36DD"/>
    <w:rsid w:val="007C372B"/>
    <w:rsid w:val="007C37D2"/>
    <w:rsid w:val="007C387C"/>
    <w:rsid w:val="007C38C2"/>
    <w:rsid w:val="007C393D"/>
    <w:rsid w:val="007C3A81"/>
    <w:rsid w:val="007C3ADE"/>
    <w:rsid w:val="007C3AF5"/>
    <w:rsid w:val="007C3B1D"/>
    <w:rsid w:val="007C3DF9"/>
    <w:rsid w:val="007C3E55"/>
    <w:rsid w:val="007C3E79"/>
    <w:rsid w:val="007C3ED3"/>
    <w:rsid w:val="007C3F99"/>
    <w:rsid w:val="007C3FF4"/>
    <w:rsid w:val="007C4036"/>
    <w:rsid w:val="007C429F"/>
    <w:rsid w:val="007C42F5"/>
    <w:rsid w:val="007C430E"/>
    <w:rsid w:val="007C4311"/>
    <w:rsid w:val="007C4338"/>
    <w:rsid w:val="007C43A4"/>
    <w:rsid w:val="007C4437"/>
    <w:rsid w:val="007C44BD"/>
    <w:rsid w:val="007C4617"/>
    <w:rsid w:val="007C47CC"/>
    <w:rsid w:val="007C47D3"/>
    <w:rsid w:val="007C4917"/>
    <w:rsid w:val="007C4943"/>
    <w:rsid w:val="007C498C"/>
    <w:rsid w:val="007C4AC8"/>
    <w:rsid w:val="007C4EFC"/>
    <w:rsid w:val="007C4F88"/>
    <w:rsid w:val="007C5001"/>
    <w:rsid w:val="007C503F"/>
    <w:rsid w:val="007C516E"/>
    <w:rsid w:val="007C5192"/>
    <w:rsid w:val="007C527D"/>
    <w:rsid w:val="007C53B2"/>
    <w:rsid w:val="007C54EE"/>
    <w:rsid w:val="007C556A"/>
    <w:rsid w:val="007C56E8"/>
    <w:rsid w:val="007C56F0"/>
    <w:rsid w:val="007C57F3"/>
    <w:rsid w:val="007C58BA"/>
    <w:rsid w:val="007C59B9"/>
    <w:rsid w:val="007C59F8"/>
    <w:rsid w:val="007C5BAC"/>
    <w:rsid w:val="007C5CE9"/>
    <w:rsid w:val="007C5E41"/>
    <w:rsid w:val="007C5E4E"/>
    <w:rsid w:val="007C5F2E"/>
    <w:rsid w:val="007C5F74"/>
    <w:rsid w:val="007C61DC"/>
    <w:rsid w:val="007C6223"/>
    <w:rsid w:val="007C64B6"/>
    <w:rsid w:val="007C6645"/>
    <w:rsid w:val="007C6859"/>
    <w:rsid w:val="007C6925"/>
    <w:rsid w:val="007C6B32"/>
    <w:rsid w:val="007C6B8E"/>
    <w:rsid w:val="007C6BE4"/>
    <w:rsid w:val="007C6CD7"/>
    <w:rsid w:val="007C6E6B"/>
    <w:rsid w:val="007C6F51"/>
    <w:rsid w:val="007C708A"/>
    <w:rsid w:val="007C70F4"/>
    <w:rsid w:val="007C727E"/>
    <w:rsid w:val="007C7362"/>
    <w:rsid w:val="007C73A2"/>
    <w:rsid w:val="007C74C2"/>
    <w:rsid w:val="007C7605"/>
    <w:rsid w:val="007C7628"/>
    <w:rsid w:val="007C775C"/>
    <w:rsid w:val="007C7985"/>
    <w:rsid w:val="007C7A6A"/>
    <w:rsid w:val="007C7AFF"/>
    <w:rsid w:val="007C7CE2"/>
    <w:rsid w:val="007C7D19"/>
    <w:rsid w:val="007C7DA2"/>
    <w:rsid w:val="007C7ED9"/>
    <w:rsid w:val="007D0280"/>
    <w:rsid w:val="007D02B9"/>
    <w:rsid w:val="007D0507"/>
    <w:rsid w:val="007D0596"/>
    <w:rsid w:val="007D0779"/>
    <w:rsid w:val="007D086B"/>
    <w:rsid w:val="007D0B38"/>
    <w:rsid w:val="007D0BD2"/>
    <w:rsid w:val="007D0BFF"/>
    <w:rsid w:val="007D0C1D"/>
    <w:rsid w:val="007D0C65"/>
    <w:rsid w:val="007D0D5B"/>
    <w:rsid w:val="007D0EF2"/>
    <w:rsid w:val="007D1158"/>
    <w:rsid w:val="007D118E"/>
    <w:rsid w:val="007D1282"/>
    <w:rsid w:val="007D12F5"/>
    <w:rsid w:val="007D1383"/>
    <w:rsid w:val="007D15AF"/>
    <w:rsid w:val="007D181A"/>
    <w:rsid w:val="007D189E"/>
    <w:rsid w:val="007D1903"/>
    <w:rsid w:val="007D197D"/>
    <w:rsid w:val="007D1CFF"/>
    <w:rsid w:val="007D1FFB"/>
    <w:rsid w:val="007D2056"/>
    <w:rsid w:val="007D20D5"/>
    <w:rsid w:val="007D2448"/>
    <w:rsid w:val="007D2467"/>
    <w:rsid w:val="007D247C"/>
    <w:rsid w:val="007D24D9"/>
    <w:rsid w:val="007D26F7"/>
    <w:rsid w:val="007D27A9"/>
    <w:rsid w:val="007D28F9"/>
    <w:rsid w:val="007D2AEC"/>
    <w:rsid w:val="007D2B40"/>
    <w:rsid w:val="007D2B7D"/>
    <w:rsid w:val="007D2BA5"/>
    <w:rsid w:val="007D2FD7"/>
    <w:rsid w:val="007D310A"/>
    <w:rsid w:val="007D3267"/>
    <w:rsid w:val="007D3318"/>
    <w:rsid w:val="007D33DE"/>
    <w:rsid w:val="007D3491"/>
    <w:rsid w:val="007D3521"/>
    <w:rsid w:val="007D3527"/>
    <w:rsid w:val="007D35ED"/>
    <w:rsid w:val="007D36DD"/>
    <w:rsid w:val="007D38D5"/>
    <w:rsid w:val="007D3A8D"/>
    <w:rsid w:val="007D3CC6"/>
    <w:rsid w:val="007D3E6A"/>
    <w:rsid w:val="007D3EE5"/>
    <w:rsid w:val="007D4038"/>
    <w:rsid w:val="007D406C"/>
    <w:rsid w:val="007D40AB"/>
    <w:rsid w:val="007D40B6"/>
    <w:rsid w:val="007D412B"/>
    <w:rsid w:val="007D4289"/>
    <w:rsid w:val="007D4319"/>
    <w:rsid w:val="007D43EC"/>
    <w:rsid w:val="007D4457"/>
    <w:rsid w:val="007D4501"/>
    <w:rsid w:val="007D458C"/>
    <w:rsid w:val="007D45EF"/>
    <w:rsid w:val="007D471C"/>
    <w:rsid w:val="007D475D"/>
    <w:rsid w:val="007D4853"/>
    <w:rsid w:val="007D49BB"/>
    <w:rsid w:val="007D4A72"/>
    <w:rsid w:val="007D4ADD"/>
    <w:rsid w:val="007D5279"/>
    <w:rsid w:val="007D5291"/>
    <w:rsid w:val="007D55CE"/>
    <w:rsid w:val="007D56C3"/>
    <w:rsid w:val="007D591F"/>
    <w:rsid w:val="007D597E"/>
    <w:rsid w:val="007D597F"/>
    <w:rsid w:val="007D59CA"/>
    <w:rsid w:val="007D59D7"/>
    <w:rsid w:val="007D5AAE"/>
    <w:rsid w:val="007D5AFA"/>
    <w:rsid w:val="007D5B2C"/>
    <w:rsid w:val="007D5B85"/>
    <w:rsid w:val="007D5C47"/>
    <w:rsid w:val="007D5C4F"/>
    <w:rsid w:val="007D5EA9"/>
    <w:rsid w:val="007D5EB4"/>
    <w:rsid w:val="007D5FEA"/>
    <w:rsid w:val="007D6102"/>
    <w:rsid w:val="007D61DB"/>
    <w:rsid w:val="007D6244"/>
    <w:rsid w:val="007D6268"/>
    <w:rsid w:val="007D62BE"/>
    <w:rsid w:val="007D62DF"/>
    <w:rsid w:val="007D64DF"/>
    <w:rsid w:val="007D657C"/>
    <w:rsid w:val="007D65A0"/>
    <w:rsid w:val="007D65D0"/>
    <w:rsid w:val="007D6826"/>
    <w:rsid w:val="007D6861"/>
    <w:rsid w:val="007D68CB"/>
    <w:rsid w:val="007D6925"/>
    <w:rsid w:val="007D6B91"/>
    <w:rsid w:val="007D6CB8"/>
    <w:rsid w:val="007D6CDC"/>
    <w:rsid w:val="007D6F25"/>
    <w:rsid w:val="007D6F96"/>
    <w:rsid w:val="007D6F99"/>
    <w:rsid w:val="007D7017"/>
    <w:rsid w:val="007D7075"/>
    <w:rsid w:val="007D70D3"/>
    <w:rsid w:val="007D70D5"/>
    <w:rsid w:val="007D71A0"/>
    <w:rsid w:val="007D71E5"/>
    <w:rsid w:val="007D743C"/>
    <w:rsid w:val="007D7583"/>
    <w:rsid w:val="007D75AB"/>
    <w:rsid w:val="007D76A9"/>
    <w:rsid w:val="007D7801"/>
    <w:rsid w:val="007D78B2"/>
    <w:rsid w:val="007D7A0C"/>
    <w:rsid w:val="007D7A99"/>
    <w:rsid w:val="007D7AB3"/>
    <w:rsid w:val="007D7B03"/>
    <w:rsid w:val="007D7C93"/>
    <w:rsid w:val="007D7DB7"/>
    <w:rsid w:val="007D7E30"/>
    <w:rsid w:val="007D7EAD"/>
    <w:rsid w:val="007D7F52"/>
    <w:rsid w:val="007E00C0"/>
    <w:rsid w:val="007E015B"/>
    <w:rsid w:val="007E05CE"/>
    <w:rsid w:val="007E0623"/>
    <w:rsid w:val="007E06A9"/>
    <w:rsid w:val="007E076A"/>
    <w:rsid w:val="007E0784"/>
    <w:rsid w:val="007E08EA"/>
    <w:rsid w:val="007E0999"/>
    <w:rsid w:val="007E0B71"/>
    <w:rsid w:val="007E0C5B"/>
    <w:rsid w:val="007E0CA2"/>
    <w:rsid w:val="007E0E27"/>
    <w:rsid w:val="007E0E88"/>
    <w:rsid w:val="007E0EE7"/>
    <w:rsid w:val="007E1251"/>
    <w:rsid w:val="007E1266"/>
    <w:rsid w:val="007E12E0"/>
    <w:rsid w:val="007E1304"/>
    <w:rsid w:val="007E1425"/>
    <w:rsid w:val="007E14C3"/>
    <w:rsid w:val="007E159C"/>
    <w:rsid w:val="007E1682"/>
    <w:rsid w:val="007E16D2"/>
    <w:rsid w:val="007E173B"/>
    <w:rsid w:val="007E181A"/>
    <w:rsid w:val="007E181E"/>
    <w:rsid w:val="007E1875"/>
    <w:rsid w:val="007E18A4"/>
    <w:rsid w:val="007E190E"/>
    <w:rsid w:val="007E1A81"/>
    <w:rsid w:val="007E1A98"/>
    <w:rsid w:val="007E1B3E"/>
    <w:rsid w:val="007E1CF6"/>
    <w:rsid w:val="007E1DFC"/>
    <w:rsid w:val="007E1ECD"/>
    <w:rsid w:val="007E204D"/>
    <w:rsid w:val="007E210B"/>
    <w:rsid w:val="007E2210"/>
    <w:rsid w:val="007E235B"/>
    <w:rsid w:val="007E2414"/>
    <w:rsid w:val="007E24BC"/>
    <w:rsid w:val="007E24DC"/>
    <w:rsid w:val="007E255C"/>
    <w:rsid w:val="007E25BC"/>
    <w:rsid w:val="007E2602"/>
    <w:rsid w:val="007E2653"/>
    <w:rsid w:val="007E26D6"/>
    <w:rsid w:val="007E278B"/>
    <w:rsid w:val="007E2837"/>
    <w:rsid w:val="007E28F1"/>
    <w:rsid w:val="007E2CB2"/>
    <w:rsid w:val="007E2E31"/>
    <w:rsid w:val="007E2F57"/>
    <w:rsid w:val="007E313B"/>
    <w:rsid w:val="007E336B"/>
    <w:rsid w:val="007E34C0"/>
    <w:rsid w:val="007E3554"/>
    <w:rsid w:val="007E3560"/>
    <w:rsid w:val="007E35EA"/>
    <w:rsid w:val="007E3608"/>
    <w:rsid w:val="007E3665"/>
    <w:rsid w:val="007E36A6"/>
    <w:rsid w:val="007E36D2"/>
    <w:rsid w:val="007E3781"/>
    <w:rsid w:val="007E39D4"/>
    <w:rsid w:val="007E3AC6"/>
    <w:rsid w:val="007E3ACE"/>
    <w:rsid w:val="007E3AE4"/>
    <w:rsid w:val="007E3B02"/>
    <w:rsid w:val="007E3B90"/>
    <w:rsid w:val="007E3C6B"/>
    <w:rsid w:val="007E3DBE"/>
    <w:rsid w:val="007E3E14"/>
    <w:rsid w:val="007E3E49"/>
    <w:rsid w:val="007E3F01"/>
    <w:rsid w:val="007E4085"/>
    <w:rsid w:val="007E40C9"/>
    <w:rsid w:val="007E4153"/>
    <w:rsid w:val="007E417B"/>
    <w:rsid w:val="007E421E"/>
    <w:rsid w:val="007E4265"/>
    <w:rsid w:val="007E428F"/>
    <w:rsid w:val="007E4353"/>
    <w:rsid w:val="007E43BD"/>
    <w:rsid w:val="007E44B7"/>
    <w:rsid w:val="007E45E1"/>
    <w:rsid w:val="007E460D"/>
    <w:rsid w:val="007E46F1"/>
    <w:rsid w:val="007E4DA1"/>
    <w:rsid w:val="007E4E37"/>
    <w:rsid w:val="007E4EA1"/>
    <w:rsid w:val="007E505D"/>
    <w:rsid w:val="007E52A5"/>
    <w:rsid w:val="007E5353"/>
    <w:rsid w:val="007E541E"/>
    <w:rsid w:val="007E5477"/>
    <w:rsid w:val="007E54DC"/>
    <w:rsid w:val="007E553D"/>
    <w:rsid w:val="007E554B"/>
    <w:rsid w:val="007E555A"/>
    <w:rsid w:val="007E5589"/>
    <w:rsid w:val="007E55E2"/>
    <w:rsid w:val="007E565F"/>
    <w:rsid w:val="007E56D5"/>
    <w:rsid w:val="007E576C"/>
    <w:rsid w:val="007E57A3"/>
    <w:rsid w:val="007E5CBF"/>
    <w:rsid w:val="007E5DDD"/>
    <w:rsid w:val="007E5E4B"/>
    <w:rsid w:val="007E61AA"/>
    <w:rsid w:val="007E6269"/>
    <w:rsid w:val="007E62E2"/>
    <w:rsid w:val="007E6316"/>
    <w:rsid w:val="007E65BE"/>
    <w:rsid w:val="007E65D2"/>
    <w:rsid w:val="007E660A"/>
    <w:rsid w:val="007E66B2"/>
    <w:rsid w:val="007E67A6"/>
    <w:rsid w:val="007E6833"/>
    <w:rsid w:val="007E68D6"/>
    <w:rsid w:val="007E68E8"/>
    <w:rsid w:val="007E6935"/>
    <w:rsid w:val="007E693E"/>
    <w:rsid w:val="007E6943"/>
    <w:rsid w:val="007E6A93"/>
    <w:rsid w:val="007E6C12"/>
    <w:rsid w:val="007E6C83"/>
    <w:rsid w:val="007E6CC9"/>
    <w:rsid w:val="007E6EA2"/>
    <w:rsid w:val="007E6EAA"/>
    <w:rsid w:val="007E6FF2"/>
    <w:rsid w:val="007E70C2"/>
    <w:rsid w:val="007E7418"/>
    <w:rsid w:val="007E7510"/>
    <w:rsid w:val="007E756A"/>
    <w:rsid w:val="007E75D9"/>
    <w:rsid w:val="007E75FB"/>
    <w:rsid w:val="007E77D0"/>
    <w:rsid w:val="007E7B65"/>
    <w:rsid w:val="007E7CD0"/>
    <w:rsid w:val="007E7DDF"/>
    <w:rsid w:val="007F016A"/>
    <w:rsid w:val="007F01A2"/>
    <w:rsid w:val="007F02BB"/>
    <w:rsid w:val="007F051F"/>
    <w:rsid w:val="007F0547"/>
    <w:rsid w:val="007F05DF"/>
    <w:rsid w:val="007F068A"/>
    <w:rsid w:val="007F06C6"/>
    <w:rsid w:val="007F0816"/>
    <w:rsid w:val="007F08AA"/>
    <w:rsid w:val="007F0B90"/>
    <w:rsid w:val="007F0C1F"/>
    <w:rsid w:val="007F0CCE"/>
    <w:rsid w:val="007F0DD3"/>
    <w:rsid w:val="007F0E78"/>
    <w:rsid w:val="007F0E8F"/>
    <w:rsid w:val="007F0F18"/>
    <w:rsid w:val="007F0F34"/>
    <w:rsid w:val="007F0F3E"/>
    <w:rsid w:val="007F10F6"/>
    <w:rsid w:val="007F1518"/>
    <w:rsid w:val="007F1A33"/>
    <w:rsid w:val="007F1AD0"/>
    <w:rsid w:val="007F1B68"/>
    <w:rsid w:val="007F1BD3"/>
    <w:rsid w:val="007F1CF8"/>
    <w:rsid w:val="007F1DCC"/>
    <w:rsid w:val="007F1F20"/>
    <w:rsid w:val="007F200A"/>
    <w:rsid w:val="007F2051"/>
    <w:rsid w:val="007F20CB"/>
    <w:rsid w:val="007F2135"/>
    <w:rsid w:val="007F226D"/>
    <w:rsid w:val="007F2510"/>
    <w:rsid w:val="007F2553"/>
    <w:rsid w:val="007F2598"/>
    <w:rsid w:val="007F25A8"/>
    <w:rsid w:val="007F2602"/>
    <w:rsid w:val="007F26B3"/>
    <w:rsid w:val="007F26C8"/>
    <w:rsid w:val="007F2810"/>
    <w:rsid w:val="007F281C"/>
    <w:rsid w:val="007F29C4"/>
    <w:rsid w:val="007F2A4E"/>
    <w:rsid w:val="007F2C68"/>
    <w:rsid w:val="007F2D8B"/>
    <w:rsid w:val="007F2FE1"/>
    <w:rsid w:val="007F31D2"/>
    <w:rsid w:val="007F3229"/>
    <w:rsid w:val="007F32C3"/>
    <w:rsid w:val="007F33AB"/>
    <w:rsid w:val="007F3482"/>
    <w:rsid w:val="007F3751"/>
    <w:rsid w:val="007F37CD"/>
    <w:rsid w:val="007F38A6"/>
    <w:rsid w:val="007F38C2"/>
    <w:rsid w:val="007F39ED"/>
    <w:rsid w:val="007F3A5B"/>
    <w:rsid w:val="007F3A69"/>
    <w:rsid w:val="007F3BCF"/>
    <w:rsid w:val="007F3CF1"/>
    <w:rsid w:val="007F3D38"/>
    <w:rsid w:val="007F3DFD"/>
    <w:rsid w:val="007F3EC7"/>
    <w:rsid w:val="007F3FB0"/>
    <w:rsid w:val="007F4095"/>
    <w:rsid w:val="007F40AA"/>
    <w:rsid w:val="007F40BF"/>
    <w:rsid w:val="007F431B"/>
    <w:rsid w:val="007F4332"/>
    <w:rsid w:val="007F4342"/>
    <w:rsid w:val="007F450B"/>
    <w:rsid w:val="007F453D"/>
    <w:rsid w:val="007F45B2"/>
    <w:rsid w:val="007F46F3"/>
    <w:rsid w:val="007F47A2"/>
    <w:rsid w:val="007F48D3"/>
    <w:rsid w:val="007F4C8A"/>
    <w:rsid w:val="007F4EA7"/>
    <w:rsid w:val="007F4F00"/>
    <w:rsid w:val="007F5305"/>
    <w:rsid w:val="007F5592"/>
    <w:rsid w:val="007F55A3"/>
    <w:rsid w:val="007F55B4"/>
    <w:rsid w:val="007F569A"/>
    <w:rsid w:val="007F5950"/>
    <w:rsid w:val="007F5B4F"/>
    <w:rsid w:val="007F5DEA"/>
    <w:rsid w:val="007F5FAE"/>
    <w:rsid w:val="007F603A"/>
    <w:rsid w:val="007F615B"/>
    <w:rsid w:val="007F61A7"/>
    <w:rsid w:val="007F62ED"/>
    <w:rsid w:val="007F63DE"/>
    <w:rsid w:val="007F64D0"/>
    <w:rsid w:val="007F64FF"/>
    <w:rsid w:val="007F65E9"/>
    <w:rsid w:val="007F65F2"/>
    <w:rsid w:val="007F6681"/>
    <w:rsid w:val="007F67E9"/>
    <w:rsid w:val="007F6955"/>
    <w:rsid w:val="007F6C11"/>
    <w:rsid w:val="007F6C14"/>
    <w:rsid w:val="007F6C73"/>
    <w:rsid w:val="007F6C90"/>
    <w:rsid w:val="007F6CEC"/>
    <w:rsid w:val="007F6E59"/>
    <w:rsid w:val="007F6EAD"/>
    <w:rsid w:val="007F70F2"/>
    <w:rsid w:val="007F718A"/>
    <w:rsid w:val="007F725D"/>
    <w:rsid w:val="007F7302"/>
    <w:rsid w:val="007F7399"/>
    <w:rsid w:val="007F73DF"/>
    <w:rsid w:val="007F7401"/>
    <w:rsid w:val="007F751A"/>
    <w:rsid w:val="007F75B3"/>
    <w:rsid w:val="007F7722"/>
    <w:rsid w:val="007F77A0"/>
    <w:rsid w:val="007F78B1"/>
    <w:rsid w:val="007F78DE"/>
    <w:rsid w:val="007F79EC"/>
    <w:rsid w:val="007F7B58"/>
    <w:rsid w:val="007F7B77"/>
    <w:rsid w:val="007F7BC0"/>
    <w:rsid w:val="007F7FBB"/>
    <w:rsid w:val="008000EA"/>
    <w:rsid w:val="008001ED"/>
    <w:rsid w:val="00800436"/>
    <w:rsid w:val="00800522"/>
    <w:rsid w:val="008006A2"/>
    <w:rsid w:val="008006D2"/>
    <w:rsid w:val="008006E3"/>
    <w:rsid w:val="008009D5"/>
    <w:rsid w:val="008009F0"/>
    <w:rsid w:val="00800BA2"/>
    <w:rsid w:val="00800D4D"/>
    <w:rsid w:val="00800DCD"/>
    <w:rsid w:val="00800E42"/>
    <w:rsid w:val="00800EF0"/>
    <w:rsid w:val="008011A4"/>
    <w:rsid w:val="00801246"/>
    <w:rsid w:val="00801302"/>
    <w:rsid w:val="00801325"/>
    <w:rsid w:val="00801593"/>
    <w:rsid w:val="0080163C"/>
    <w:rsid w:val="00801711"/>
    <w:rsid w:val="0080172B"/>
    <w:rsid w:val="00801879"/>
    <w:rsid w:val="008018C4"/>
    <w:rsid w:val="008019E7"/>
    <w:rsid w:val="00801BB0"/>
    <w:rsid w:val="00801BB8"/>
    <w:rsid w:val="00801C44"/>
    <w:rsid w:val="00801DAD"/>
    <w:rsid w:val="0080204A"/>
    <w:rsid w:val="00802053"/>
    <w:rsid w:val="0080206F"/>
    <w:rsid w:val="00802226"/>
    <w:rsid w:val="008023EF"/>
    <w:rsid w:val="00802472"/>
    <w:rsid w:val="008024B2"/>
    <w:rsid w:val="008024F2"/>
    <w:rsid w:val="0080271A"/>
    <w:rsid w:val="008027A4"/>
    <w:rsid w:val="008029B8"/>
    <w:rsid w:val="00802E71"/>
    <w:rsid w:val="00802EE0"/>
    <w:rsid w:val="00803048"/>
    <w:rsid w:val="00803071"/>
    <w:rsid w:val="008034D8"/>
    <w:rsid w:val="0080353C"/>
    <w:rsid w:val="00803621"/>
    <w:rsid w:val="008036FD"/>
    <w:rsid w:val="0080375B"/>
    <w:rsid w:val="008037A8"/>
    <w:rsid w:val="00803871"/>
    <w:rsid w:val="008038F2"/>
    <w:rsid w:val="008038FC"/>
    <w:rsid w:val="00804081"/>
    <w:rsid w:val="00804285"/>
    <w:rsid w:val="00804294"/>
    <w:rsid w:val="008042C1"/>
    <w:rsid w:val="008042D7"/>
    <w:rsid w:val="0080445A"/>
    <w:rsid w:val="0080445F"/>
    <w:rsid w:val="008044DA"/>
    <w:rsid w:val="0080453E"/>
    <w:rsid w:val="00804650"/>
    <w:rsid w:val="008047D2"/>
    <w:rsid w:val="008047DB"/>
    <w:rsid w:val="00804904"/>
    <w:rsid w:val="00804A23"/>
    <w:rsid w:val="00804BA5"/>
    <w:rsid w:val="00804D63"/>
    <w:rsid w:val="00804EE2"/>
    <w:rsid w:val="00804F8F"/>
    <w:rsid w:val="00804FB6"/>
    <w:rsid w:val="008052E8"/>
    <w:rsid w:val="0080535B"/>
    <w:rsid w:val="008053A5"/>
    <w:rsid w:val="00805472"/>
    <w:rsid w:val="008054A2"/>
    <w:rsid w:val="00805558"/>
    <w:rsid w:val="00805601"/>
    <w:rsid w:val="00805711"/>
    <w:rsid w:val="00805719"/>
    <w:rsid w:val="0080581D"/>
    <w:rsid w:val="008059E5"/>
    <w:rsid w:val="00805A50"/>
    <w:rsid w:val="00805BC6"/>
    <w:rsid w:val="00805E56"/>
    <w:rsid w:val="00805E68"/>
    <w:rsid w:val="00806070"/>
    <w:rsid w:val="008060D4"/>
    <w:rsid w:val="00806131"/>
    <w:rsid w:val="008062EA"/>
    <w:rsid w:val="00806375"/>
    <w:rsid w:val="008063D6"/>
    <w:rsid w:val="0080646B"/>
    <w:rsid w:val="008065DC"/>
    <w:rsid w:val="008067AB"/>
    <w:rsid w:val="008068D4"/>
    <w:rsid w:val="008069AF"/>
    <w:rsid w:val="00806A19"/>
    <w:rsid w:val="00806BAA"/>
    <w:rsid w:val="00806CA4"/>
    <w:rsid w:val="00806CA6"/>
    <w:rsid w:val="00806D85"/>
    <w:rsid w:val="00806DE1"/>
    <w:rsid w:val="00806ECE"/>
    <w:rsid w:val="00806EDB"/>
    <w:rsid w:val="00806F06"/>
    <w:rsid w:val="00806FAF"/>
    <w:rsid w:val="0080721D"/>
    <w:rsid w:val="008073E7"/>
    <w:rsid w:val="00807681"/>
    <w:rsid w:val="0080778C"/>
    <w:rsid w:val="00807920"/>
    <w:rsid w:val="008079E9"/>
    <w:rsid w:val="00807A03"/>
    <w:rsid w:val="00807A7A"/>
    <w:rsid w:val="00807AB5"/>
    <w:rsid w:val="00807C40"/>
    <w:rsid w:val="00807CC4"/>
    <w:rsid w:val="00807DA8"/>
    <w:rsid w:val="00807F46"/>
    <w:rsid w:val="0081029F"/>
    <w:rsid w:val="008102C8"/>
    <w:rsid w:val="008102E7"/>
    <w:rsid w:val="00810308"/>
    <w:rsid w:val="008106AF"/>
    <w:rsid w:val="008109F0"/>
    <w:rsid w:val="00810CC4"/>
    <w:rsid w:val="00810DCB"/>
    <w:rsid w:val="00810FD4"/>
    <w:rsid w:val="008110C0"/>
    <w:rsid w:val="008111A9"/>
    <w:rsid w:val="008114CE"/>
    <w:rsid w:val="008115CF"/>
    <w:rsid w:val="00811608"/>
    <w:rsid w:val="0081172E"/>
    <w:rsid w:val="0081189B"/>
    <w:rsid w:val="00811968"/>
    <w:rsid w:val="00811BCD"/>
    <w:rsid w:val="00811C3F"/>
    <w:rsid w:val="00811CD4"/>
    <w:rsid w:val="00811D9D"/>
    <w:rsid w:val="00811FB0"/>
    <w:rsid w:val="008122D1"/>
    <w:rsid w:val="008122E0"/>
    <w:rsid w:val="008124C8"/>
    <w:rsid w:val="00812660"/>
    <w:rsid w:val="00812684"/>
    <w:rsid w:val="008126A9"/>
    <w:rsid w:val="008126CF"/>
    <w:rsid w:val="008126F8"/>
    <w:rsid w:val="008126FD"/>
    <w:rsid w:val="00812796"/>
    <w:rsid w:val="0081285A"/>
    <w:rsid w:val="008128B0"/>
    <w:rsid w:val="00812C33"/>
    <w:rsid w:val="00812D1F"/>
    <w:rsid w:val="00812D5E"/>
    <w:rsid w:val="00812E86"/>
    <w:rsid w:val="00812FDD"/>
    <w:rsid w:val="00813298"/>
    <w:rsid w:val="0081329F"/>
    <w:rsid w:val="008132B5"/>
    <w:rsid w:val="008133C0"/>
    <w:rsid w:val="008134A0"/>
    <w:rsid w:val="008134BC"/>
    <w:rsid w:val="008135A7"/>
    <w:rsid w:val="00813772"/>
    <w:rsid w:val="0081379F"/>
    <w:rsid w:val="00813838"/>
    <w:rsid w:val="0081389C"/>
    <w:rsid w:val="008138EF"/>
    <w:rsid w:val="00813A91"/>
    <w:rsid w:val="00813CDF"/>
    <w:rsid w:val="008140BF"/>
    <w:rsid w:val="00814194"/>
    <w:rsid w:val="008143AD"/>
    <w:rsid w:val="0081444B"/>
    <w:rsid w:val="00814524"/>
    <w:rsid w:val="0081457C"/>
    <w:rsid w:val="00814655"/>
    <w:rsid w:val="008149E3"/>
    <w:rsid w:val="00814B40"/>
    <w:rsid w:val="00814B87"/>
    <w:rsid w:val="00814DCB"/>
    <w:rsid w:val="00814ED2"/>
    <w:rsid w:val="00814EEF"/>
    <w:rsid w:val="00815141"/>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0F8"/>
    <w:rsid w:val="0081610D"/>
    <w:rsid w:val="00816260"/>
    <w:rsid w:val="00816454"/>
    <w:rsid w:val="00816572"/>
    <w:rsid w:val="008167FF"/>
    <w:rsid w:val="00816898"/>
    <w:rsid w:val="00816913"/>
    <w:rsid w:val="00816994"/>
    <w:rsid w:val="008169F0"/>
    <w:rsid w:val="00816ABF"/>
    <w:rsid w:val="00816E7F"/>
    <w:rsid w:val="008172CD"/>
    <w:rsid w:val="008172E9"/>
    <w:rsid w:val="00817303"/>
    <w:rsid w:val="0081738D"/>
    <w:rsid w:val="0081744B"/>
    <w:rsid w:val="00817597"/>
    <w:rsid w:val="0081763D"/>
    <w:rsid w:val="00817675"/>
    <w:rsid w:val="008176D5"/>
    <w:rsid w:val="00817837"/>
    <w:rsid w:val="008179F3"/>
    <w:rsid w:val="00817D28"/>
    <w:rsid w:val="00817D2E"/>
    <w:rsid w:val="00817DB6"/>
    <w:rsid w:val="00817E1A"/>
    <w:rsid w:val="00820042"/>
    <w:rsid w:val="0082015D"/>
    <w:rsid w:val="00820212"/>
    <w:rsid w:val="00820237"/>
    <w:rsid w:val="008202B3"/>
    <w:rsid w:val="008202D8"/>
    <w:rsid w:val="0082041B"/>
    <w:rsid w:val="00820537"/>
    <w:rsid w:val="00820651"/>
    <w:rsid w:val="008206DD"/>
    <w:rsid w:val="008206FF"/>
    <w:rsid w:val="008208A5"/>
    <w:rsid w:val="00820952"/>
    <w:rsid w:val="008209A8"/>
    <w:rsid w:val="008209AB"/>
    <w:rsid w:val="00820A48"/>
    <w:rsid w:val="00820BAF"/>
    <w:rsid w:val="00820CD6"/>
    <w:rsid w:val="00821010"/>
    <w:rsid w:val="00821284"/>
    <w:rsid w:val="0082166C"/>
    <w:rsid w:val="008217F7"/>
    <w:rsid w:val="008218CE"/>
    <w:rsid w:val="00821A2E"/>
    <w:rsid w:val="00821B19"/>
    <w:rsid w:val="00821BE0"/>
    <w:rsid w:val="00821D40"/>
    <w:rsid w:val="00822059"/>
    <w:rsid w:val="0082242C"/>
    <w:rsid w:val="0082247E"/>
    <w:rsid w:val="008224AF"/>
    <w:rsid w:val="008224FE"/>
    <w:rsid w:val="0082253E"/>
    <w:rsid w:val="00822680"/>
    <w:rsid w:val="00822782"/>
    <w:rsid w:val="008228B6"/>
    <w:rsid w:val="00822AD8"/>
    <w:rsid w:val="00822B3E"/>
    <w:rsid w:val="00822DD7"/>
    <w:rsid w:val="00822EB3"/>
    <w:rsid w:val="00822F53"/>
    <w:rsid w:val="00822FAE"/>
    <w:rsid w:val="00823360"/>
    <w:rsid w:val="008233F0"/>
    <w:rsid w:val="00823551"/>
    <w:rsid w:val="00823707"/>
    <w:rsid w:val="0082392F"/>
    <w:rsid w:val="00823938"/>
    <w:rsid w:val="00823A9B"/>
    <w:rsid w:val="00823B1F"/>
    <w:rsid w:val="00823B49"/>
    <w:rsid w:val="00823B77"/>
    <w:rsid w:val="00823CC2"/>
    <w:rsid w:val="00823DE6"/>
    <w:rsid w:val="00823F85"/>
    <w:rsid w:val="008240EF"/>
    <w:rsid w:val="00824235"/>
    <w:rsid w:val="00824258"/>
    <w:rsid w:val="0082426A"/>
    <w:rsid w:val="008244C2"/>
    <w:rsid w:val="0082455C"/>
    <w:rsid w:val="00824661"/>
    <w:rsid w:val="0082479A"/>
    <w:rsid w:val="0082479E"/>
    <w:rsid w:val="00824A6E"/>
    <w:rsid w:val="00824B37"/>
    <w:rsid w:val="00824B99"/>
    <w:rsid w:val="00824C09"/>
    <w:rsid w:val="008250EA"/>
    <w:rsid w:val="008250F0"/>
    <w:rsid w:val="008251C8"/>
    <w:rsid w:val="00825330"/>
    <w:rsid w:val="0082533D"/>
    <w:rsid w:val="00825471"/>
    <w:rsid w:val="00825559"/>
    <w:rsid w:val="00825590"/>
    <w:rsid w:val="0082567D"/>
    <w:rsid w:val="008256A4"/>
    <w:rsid w:val="008256B5"/>
    <w:rsid w:val="008256FE"/>
    <w:rsid w:val="00825776"/>
    <w:rsid w:val="0082577D"/>
    <w:rsid w:val="008257AE"/>
    <w:rsid w:val="008258F1"/>
    <w:rsid w:val="00825A8A"/>
    <w:rsid w:val="00825AC3"/>
    <w:rsid w:val="00825B60"/>
    <w:rsid w:val="00825C43"/>
    <w:rsid w:val="00825CD7"/>
    <w:rsid w:val="00825D23"/>
    <w:rsid w:val="00825D82"/>
    <w:rsid w:val="00825DCE"/>
    <w:rsid w:val="00825F27"/>
    <w:rsid w:val="00825F9C"/>
    <w:rsid w:val="00826118"/>
    <w:rsid w:val="008263C6"/>
    <w:rsid w:val="008264A8"/>
    <w:rsid w:val="008264B4"/>
    <w:rsid w:val="0082658D"/>
    <w:rsid w:val="008265C8"/>
    <w:rsid w:val="008265F8"/>
    <w:rsid w:val="00826764"/>
    <w:rsid w:val="008267AD"/>
    <w:rsid w:val="008267F5"/>
    <w:rsid w:val="00826AC4"/>
    <w:rsid w:val="00826ADC"/>
    <w:rsid w:val="00826B7B"/>
    <w:rsid w:val="00826C3C"/>
    <w:rsid w:val="00826D50"/>
    <w:rsid w:val="00826D9A"/>
    <w:rsid w:val="00827007"/>
    <w:rsid w:val="00827068"/>
    <w:rsid w:val="0082716F"/>
    <w:rsid w:val="0082739A"/>
    <w:rsid w:val="00827423"/>
    <w:rsid w:val="00827475"/>
    <w:rsid w:val="008276C2"/>
    <w:rsid w:val="00827885"/>
    <w:rsid w:val="008278AE"/>
    <w:rsid w:val="00827958"/>
    <w:rsid w:val="008300DE"/>
    <w:rsid w:val="008301DD"/>
    <w:rsid w:val="0083021A"/>
    <w:rsid w:val="0083049D"/>
    <w:rsid w:val="00830579"/>
    <w:rsid w:val="0083063F"/>
    <w:rsid w:val="00830680"/>
    <w:rsid w:val="00830737"/>
    <w:rsid w:val="0083076E"/>
    <w:rsid w:val="008307A5"/>
    <w:rsid w:val="00830868"/>
    <w:rsid w:val="00830893"/>
    <w:rsid w:val="008309F6"/>
    <w:rsid w:val="008309FC"/>
    <w:rsid w:val="00830A31"/>
    <w:rsid w:val="00830CBE"/>
    <w:rsid w:val="00830D1E"/>
    <w:rsid w:val="00830F8E"/>
    <w:rsid w:val="00831256"/>
    <w:rsid w:val="0083137C"/>
    <w:rsid w:val="008315A2"/>
    <w:rsid w:val="008315F8"/>
    <w:rsid w:val="0083167C"/>
    <w:rsid w:val="00831858"/>
    <w:rsid w:val="00831881"/>
    <w:rsid w:val="008318DB"/>
    <w:rsid w:val="00831BFB"/>
    <w:rsid w:val="00831CB2"/>
    <w:rsid w:val="00831D5C"/>
    <w:rsid w:val="00831D63"/>
    <w:rsid w:val="00831E11"/>
    <w:rsid w:val="00831E24"/>
    <w:rsid w:val="00831E34"/>
    <w:rsid w:val="00831F35"/>
    <w:rsid w:val="00831FFE"/>
    <w:rsid w:val="00832073"/>
    <w:rsid w:val="00832372"/>
    <w:rsid w:val="00832408"/>
    <w:rsid w:val="0083267A"/>
    <w:rsid w:val="00832897"/>
    <w:rsid w:val="008328E8"/>
    <w:rsid w:val="00832C3A"/>
    <w:rsid w:val="00832D93"/>
    <w:rsid w:val="00832E07"/>
    <w:rsid w:val="008330D9"/>
    <w:rsid w:val="008330EC"/>
    <w:rsid w:val="008334A5"/>
    <w:rsid w:val="008336B7"/>
    <w:rsid w:val="0083377A"/>
    <w:rsid w:val="00833780"/>
    <w:rsid w:val="008338E1"/>
    <w:rsid w:val="008339E9"/>
    <w:rsid w:val="00833BBC"/>
    <w:rsid w:val="00833D51"/>
    <w:rsid w:val="00833F24"/>
    <w:rsid w:val="00833FA2"/>
    <w:rsid w:val="00834056"/>
    <w:rsid w:val="00834268"/>
    <w:rsid w:val="00834284"/>
    <w:rsid w:val="00834527"/>
    <w:rsid w:val="00834594"/>
    <w:rsid w:val="008346CE"/>
    <w:rsid w:val="008346FB"/>
    <w:rsid w:val="008347F8"/>
    <w:rsid w:val="00834A81"/>
    <w:rsid w:val="00834BA4"/>
    <w:rsid w:val="00834D83"/>
    <w:rsid w:val="00834DA2"/>
    <w:rsid w:val="00834E2C"/>
    <w:rsid w:val="00834EB4"/>
    <w:rsid w:val="00834FC5"/>
    <w:rsid w:val="008351A4"/>
    <w:rsid w:val="008351C8"/>
    <w:rsid w:val="00835284"/>
    <w:rsid w:val="00835310"/>
    <w:rsid w:val="008353EC"/>
    <w:rsid w:val="008354E7"/>
    <w:rsid w:val="00835587"/>
    <w:rsid w:val="00835669"/>
    <w:rsid w:val="008356BC"/>
    <w:rsid w:val="008356DD"/>
    <w:rsid w:val="008357BD"/>
    <w:rsid w:val="00835AC7"/>
    <w:rsid w:val="00835C0B"/>
    <w:rsid w:val="00835CFD"/>
    <w:rsid w:val="00835F69"/>
    <w:rsid w:val="00835F9E"/>
    <w:rsid w:val="00835FC2"/>
    <w:rsid w:val="00835FD3"/>
    <w:rsid w:val="00835FED"/>
    <w:rsid w:val="008360B3"/>
    <w:rsid w:val="0083630F"/>
    <w:rsid w:val="0083646E"/>
    <w:rsid w:val="008364E6"/>
    <w:rsid w:val="0083659A"/>
    <w:rsid w:val="00836735"/>
    <w:rsid w:val="00836836"/>
    <w:rsid w:val="00836892"/>
    <w:rsid w:val="00836904"/>
    <w:rsid w:val="0083690F"/>
    <w:rsid w:val="00836B43"/>
    <w:rsid w:val="00836C2A"/>
    <w:rsid w:val="00836C65"/>
    <w:rsid w:val="00836D16"/>
    <w:rsid w:val="00836E35"/>
    <w:rsid w:val="00836EFC"/>
    <w:rsid w:val="00837564"/>
    <w:rsid w:val="00837870"/>
    <w:rsid w:val="00837876"/>
    <w:rsid w:val="00837960"/>
    <w:rsid w:val="00837A56"/>
    <w:rsid w:val="00837BA6"/>
    <w:rsid w:val="00837DDE"/>
    <w:rsid w:val="00837EBE"/>
    <w:rsid w:val="00837F8C"/>
    <w:rsid w:val="0084003F"/>
    <w:rsid w:val="008400BE"/>
    <w:rsid w:val="00840343"/>
    <w:rsid w:val="008403D1"/>
    <w:rsid w:val="008403DF"/>
    <w:rsid w:val="0084043A"/>
    <w:rsid w:val="0084048B"/>
    <w:rsid w:val="0084074C"/>
    <w:rsid w:val="00840846"/>
    <w:rsid w:val="0084094B"/>
    <w:rsid w:val="00840A0E"/>
    <w:rsid w:val="00840A33"/>
    <w:rsid w:val="00840A5E"/>
    <w:rsid w:val="00840B1D"/>
    <w:rsid w:val="00840D1D"/>
    <w:rsid w:val="00840DAF"/>
    <w:rsid w:val="00840DEB"/>
    <w:rsid w:val="00840E2D"/>
    <w:rsid w:val="008410D3"/>
    <w:rsid w:val="00841194"/>
    <w:rsid w:val="008411B7"/>
    <w:rsid w:val="0084127F"/>
    <w:rsid w:val="00841478"/>
    <w:rsid w:val="0084160E"/>
    <w:rsid w:val="00841763"/>
    <w:rsid w:val="008417E4"/>
    <w:rsid w:val="008417F5"/>
    <w:rsid w:val="008418D2"/>
    <w:rsid w:val="008419A1"/>
    <w:rsid w:val="008419E3"/>
    <w:rsid w:val="00841CF5"/>
    <w:rsid w:val="00841DD7"/>
    <w:rsid w:val="00841E8E"/>
    <w:rsid w:val="00841EFE"/>
    <w:rsid w:val="00841FC3"/>
    <w:rsid w:val="0084204C"/>
    <w:rsid w:val="00842167"/>
    <w:rsid w:val="008423B9"/>
    <w:rsid w:val="008424BD"/>
    <w:rsid w:val="008427CA"/>
    <w:rsid w:val="00842971"/>
    <w:rsid w:val="008429CA"/>
    <w:rsid w:val="008429CB"/>
    <w:rsid w:val="00842D5D"/>
    <w:rsid w:val="00842D68"/>
    <w:rsid w:val="00842DDC"/>
    <w:rsid w:val="00842EB6"/>
    <w:rsid w:val="00842EEC"/>
    <w:rsid w:val="0084307B"/>
    <w:rsid w:val="008430C4"/>
    <w:rsid w:val="008433D4"/>
    <w:rsid w:val="00843411"/>
    <w:rsid w:val="00843427"/>
    <w:rsid w:val="008434C1"/>
    <w:rsid w:val="0084387E"/>
    <w:rsid w:val="00843AA1"/>
    <w:rsid w:val="00843B65"/>
    <w:rsid w:val="00843C46"/>
    <w:rsid w:val="00843E8D"/>
    <w:rsid w:val="00843F4D"/>
    <w:rsid w:val="00844257"/>
    <w:rsid w:val="00844539"/>
    <w:rsid w:val="0084453C"/>
    <w:rsid w:val="0084454E"/>
    <w:rsid w:val="0084461D"/>
    <w:rsid w:val="008446CD"/>
    <w:rsid w:val="00844793"/>
    <w:rsid w:val="008447AE"/>
    <w:rsid w:val="00844848"/>
    <w:rsid w:val="0084484A"/>
    <w:rsid w:val="00844876"/>
    <w:rsid w:val="00844AD6"/>
    <w:rsid w:val="00844B86"/>
    <w:rsid w:val="00844BA9"/>
    <w:rsid w:val="00844CA3"/>
    <w:rsid w:val="00844DCB"/>
    <w:rsid w:val="00844E95"/>
    <w:rsid w:val="00844FE8"/>
    <w:rsid w:val="008451BC"/>
    <w:rsid w:val="00845237"/>
    <w:rsid w:val="00845646"/>
    <w:rsid w:val="00845689"/>
    <w:rsid w:val="008457A0"/>
    <w:rsid w:val="0084583D"/>
    <w:rsid w:val="008459B0"/>
    <w:rsid w:val="00845B0B"/>
    <w:rsid w:val="00845C49"/>
    <w:rsid w:val="00845D57"/>
    <w:rsid w:val="00845EDF"/>
    <w:rsid w:val="00845FEB"/>
    <w:rsid w:val="0084605E"/>
    <w:rsid w:val="008460E1"/>
    <w:rsid w:val="00846134"/>
    <w:rsid w:val="0084631D"/>
    <w:rsid w:val="00846336"/>
    <w:rsid w:val="0084638E"/>
    <w:rsid w:val="008463B5"/>
    <w:rsid w:val="00846474"/>
    <w:rsid w:val="0084649B"/>
    <w:rsid w:val="008465C5"/>
    <w:rsid w:val="0084666A"/>
    <w:rsid w:val="008466C6"/>
    <w:rsid w:val="00846991"/>
    <w:rsid w:val="00846CEE"/>
    <w:rsid w:val="00846D3E"/>
    <w:rsid w:val="00846DC0"/>
    <w:rsid w:val="00846FC2"/>
    <w:rsid w:val="00847077"/>
    <w:rsid w:val="008471E7"/>
    <w:rsid w:val="0084721E"/>
    <w:rsid w:val="00847222"/>
    <w:rsid w:val="00847253"/>
    <w:rsid w:val="00847302"/>
    <w:rsid w:val="0084732D"/>
    <w:rsid w:val="00847354"/>
    <w:rsid w:val="00847391"/>
    <w:rsid w:val="008473F6"/>
    <w:rsid w:val="00847479"/>
    <w:rsid w:val="008474A3"/>
    <w:rsid w:val="008474CF"/>
    <w:rsid w:val="008476E4"/>
    <w:rsid w:val="0084771D"/>
    <w:rsid w:val="008479E4"/>
    <w:rsid w:val="00847A92"/>
    <w:rsid w:val="00847AB1"/>
    <w:rsid w:val="00847B0C"/>
    <w:rsid w:val="00847B14"/>
    <w:rsid w:val="00847BF8"/>
    <w:rsid w:val="00847C07"/>
    <w:rsid w:val="00847DA6"/>
    <w:rsid w:val="00847E66"/>
    <w:rsid w:val="00847F37"/>
    <w:rsid w:val="008500DE"/>
    <w:rsid w:val="00850140"/>
    <w:rsid w:val="008501C0"/>
    <w:rsid w:val="00850223"/>
    <w:rsid w:val="00850250"/>
    <w:rsid w:val="00850528"/>
    <w:rsid w:val="00850681"/>
    <w:rsid w:val="0085072B"/>
    <w:rsid w:val="0085076E"/>
    <w:rsid w:val="008507F0"/>
    <w:rsid w:val="008508DA"/>
    <w:rsid w:val="00850919"/>
    <w:rsid w:val="008509B3"/>
    <w:rsid w:val="00850E17"/>
    <w:rsid w:val="00850E3E"/>
    <w:rsid w:val="00850E65"/>
    <w:rsid w:val="00850F25"/>
    <w:rsid w:val="00851193"/>
    <w:rsid w:val="008512F2"/>
    <w:rsid w:val="00851326"/>
    <w:rsid w:val="008513B9"/>
    <w:rsid w:val="008515DF"/>
    <w:rsid w:val="008519B4"/>
    <w:rsid w:val="00851AC6"/>
    <w:rsid w:val="00851C82"/>
    <w:rsid w:val="00851FD9"/>
    <w:rsid w:val="00851FDD"/>
    <w:rsid w:val="00851FFA"/>
    <w:rsid w:val="0085214D"/>
    <w:rsid w:val="008521E6"/>
    <w:rsid w:val="008522EC"/>
    <w:rsid w:val="0085230D"/>
    <w:rsid w:val="00852382"/>
    <w:rsid w:val="008523BF"/>
    <w:rsid w:val="008525DE"/>
    <w:rsid w:val="00852715"/>
    <w:rsid w:val="00852860"/>
    <w:rsid w:val="0085289C"/>
    <w:rsid w:val="008528E5"/>
    <w:rsid w:val="00852A60"/>
    <w:rsid w:val="00852AA4"/>
    <w:rsid w:val="00852B89"/>
    <w:rsid w:val="00852BFE"/>
    <w:rsid w:val="00852CC1"/>
    <w:rsid w:val="00853077"/>
    <w:rsid w:val="0085308D"/>
    <w:rsid w:val="00853162"/>
    <w:rsid w:val="0085316B"/>
    <w:rsid w:val="008533C2"/>
    <w:rsid w:val="00853416"/>
    <w:rsid w:val="0085341C"/>
    <w:rsid w:val="00853500"/>
    <w:rsid w:val="00853550"/>
    <w:rsid w:val="0085355B"/>
    <w:rsid w:val="008535C6"/>
    <w:rsid w:val="00853780"/>
    <w:rsid w:val="008538EF"/>
    <w:rsid w:val="008538FC"/>
    <w:rsid w:val="00853AC0"/>
    <w:rsid w:val="00853B05"/>
    <w:rsid w:val="00853D5D"/>
    <w:rsid w:val="00853EC1"/>
    <w:rsid w:val="00853F9B"/>
    <w:rsid w:val="00854089"/>
    <w:rsid w:val="008541C2"/>
    <w:rsid w:val="008541D4"/>
    <w:rsid w:val="0085446A"/>
    <w:rsid w:val="00854563"/>
    <w:rsid w:val="00854661"/>
    <w:rsid w:val="0085468C"/>
    <w:rsid w:val="00854741"/>
    <w:rsid w:val="008547A8"/>
    <w:rsid w:val="00854AD9"/>
    <w:rsid w:val="00854C8A"/>
    <w:rsid w:val="00854E57"/>
    <w:rsid w:val="00854E70"/>
    <w:rsid w:val="00855079"/>
    <w:rsid w:val="00855127"/>
    <w:rsid w:val="00855177"/>
    <w:rsid w:val="008552BC"/>
    <w:rsid w:val="008553FC"/>
    <w:rsid w:val="00855417"/>
    <w:rsid w:val="00855433"/>
    <w:rsid w:val="00855437"/>
    <w:rsid w:val="00855607"/>
    <w:rsid w:val="00855781"/>
    <w:rsid w:val="0085579D"/>
    <w:rsid w:val="008557DD"/>
    <w:rsid w:val="00855886"/>
    <w:rsid w:val="00855914"/>
    <w:rsid w:val="0085593F"/>
    <w:rsid w:val="00855A59"/>
    <w:rsid w:val="00855CA6"/>
    <w:rsid w:val="00855D83"/>
    <w:rsid w:val="00855E43"/>
    <w:rsid w:val="00855F48"/>
    <w:rsid w:val="00855FC5"/>
    <w:rsid w:val="00856105"/>
    <w:rsid w:val="00856119"/>
    <w:rsid w:val="008562CE"/>
    <w:rsid w:val="00856433"/>
    <w:rsid w:val="008564D6"/>
    <w:rsid w:val="00856558"/>
    <w:rsid w:val="00856746"/>
    <w:rsid w:val="008567F8"/>
    <w:rsid w:val="00856A13"/>
    <w:rsid w:val="00856A92"/>
    <w:rsid w:val="00856B7E"/>
    <w:rsid w:val="00856BD5"/>
    <w:rsid w:val="00856BE6"/>
    <w:rsid w:val="00856D55"/>
    <w:rsid w:val="00856FF2"/>
    <w:rsid w:val="00857285"/>
    <w:rsid w:val="0085729D"/>
    <w:rsid w:val="008572FA"/>
    <w:rsid w:val="0085739B"/>
    <w:rsid w:val="008574F8"/>
    <w:rsid w:val="008576EA"/>
    <w:rsid w:val="0085777A"/>
    <w:rsid w:val="008577E7"/>
    <w:rsid w:val="008577F9"/>
    <w:rsid w:val="00857806"/>
    <w:rsid w:val="0085784A"/>
    <w:rsid w:val="008578CF"/>
    <w:rsid w:val="00857992"/>
    <w:rsid w:val="008579EE"/>
    <w:rsid w:val="00857ACA"/>
    <w:rsid w:val="00857C02"/>
    <w:rsid w:val="00857C5F"/>
    <w:rsid w:val="00857EE4"/>
    <w:rsid w:val="0086015F"/>
    <w:rsid w:val="00860241"/>
    <w:rsid w:val="00860253"/>
    <w:rsid w:val="00860337"/>
    <w:rsid w:val="0086059F"/>
    <w:rsid w:val="008605CD"/>
    <w:rsid w:val="008605D8"/>
    <w:rsid w:val="0086067C"/>
    <w:rsid w:val="00860922"/>
    <w:rsid w:val="00860AA8"/>
    <w:rsid w:val="00860C7F"/>
    <w:rsid w:val="00860D24"/>
    <w:rsid w:val="00860E28"/>
    <w:rsid w:val="00860E73"/>
    <w:rsid w:val="00860FBE"/>
    <w:rsid w:val="0086105B"/>
    <w:rsid w:val="00861111"/>
    <w:rsid w:val="00861166"/>
    <w:rsid w:val="008611D6"/>
    <w:rsid w:val="008614D8"/>
    <w:rsid w:val="008614F3"/>
    <w:rsid w:val="0086155F"/>
    <w:rsid w:val="0086156E"/>
    <w:rsid w:val="00861604"/>
    <w:rsid w:val="00861617"/>
    <w:rsid w:val="00861647"/>
    <w:rsid w:val="00861694"/>
    <w:rsid w:val="008617BB"/>
    <w:rsid w:val="0086191D"/>
    <w:rsid w:val="0086197D"/>
    <w:rsid w:val="00861AEC"/>
    <w:rsid w:val="00861B2A"/>
    <w:rsid w:val="00861C33"/>
    <w:rsid w:val="00861C36"/>
    <w:rsid w:val="00861C8A"/>
    <w:rsid w:val="00861F01"/>
    <w:rsid w:val="00861F40"/>
    <w:rsid w:val="0086219D"/>
    <w:rsid w:val="008621BD"/>
    <w:rsid w:val="0086220F"/>
    <w:rsid w:val="008623FD"/>
    <w:rsid w:val="00862473"/>
    <w:rsid w:val="0086249A"/>
    <w:rsid w:val="008624DD"/>
    <w:rsid w:val="00862610"/>
    <w:rsid w:val="00862674"/>
    <w:rsid w:val="008627B8"/>
    <w:rsid w:val="008627EF"/>
    <w:rsid w:val="008628B0"/>
    <w:rsid w:val="00862BCA"/>
    <w:rsid w:val="00862CA1"/>
    <w:rsid w:val="00862CCC"/>
    <w:rsid w:val="00862CE2"/>
    <w:rsid w:val="00862EA8"/>
    <w:rsid w:val="00862F0E"/>
    <w:rsid w:val="00862F1B"/>
    <w:rsid w:val="008634F7"/>
    <w:rsid w:val="0086352B"/>
    <w:rsid w:val="00863690"/>
    <w:rsid w:val="00863786"/>
    <w:rsid w:val="0086378C"/>
    <w:rsid w:val="0086381D"/>
    <w:rsid w:val="008638F6"/>
    <w:rsid w:val="00863905"/>
    <w:rsid w:val="00863920"/>
    <w:rsid w:val="00863D3B"/>
    <w:rsid w:val="00863D95"/>
    <w:rsid w:val="00863E1D"/>
    <w:rsid w:val="00863E4F"/>
    <w:rsid w:val="00863ED1"/>
    <w:rsid w:val="008640F1"/>
    <w:rsid w:val="0086418D"/>
    <w:rsid w:val="00864228"/>
    <w:rsid w:val="008642C7"/>
    <w:rsid w:val="008643BE"/>
    <w:rsid w:val="008646F8"/>
    <w:rsid w:val="008647B6"/>
    <w:rsid w:val="008647F6"/>
    <w:rsid w:val="00864871"/>
    <w:rsid w:val="00864A07"/>
    <w:rsid w:val="00864C17"/>
    <w:rsid w:val="00864C50"/>
    <w:rsid w:val="00864C76"/>
    <w:rsid w:val="00864DF7"/>
    <w:rsid w:val="00864E6D"/>
    <w:rsid w:val="00864E71"/>
    <w:rsid w:val="0086507E"/>
    <w:rsid w:val="0086511C"/>
    <w:rsid w:val="0086511E"/>
    <w:rsid w:val="00865367"/>
    <w:rsid w:val="00865494"/>
    <w:rsid w:val="0086549E"/>
    <w:rsid w:val="00865503"/>
    <w:rsid w:val="008656B3"/>
    <w:rsid w:val="008656F4"/>
    <w:rsid w:val="0086574B"/>
    <w:rsid w:val="00865771"/>
    <w:rsid w:val="008657C3"/>
    <w:rsid w:val="00865948"/>
    <w:rsid w:val="00865A9D"/>
    <w:rsid w:val="00865ACD"/>
    <w:rsid w:val="00865C77"/>
    <w:rsid w:val="00865C90"/>
    <w:rsid w:val="00865CDD"/>
    <w:rsid w:val="00865D2C"/>
    <w:rsid w:val="00865D3F"/>
    <w:rsid w:val="00865ECE"/>
    <w:rsid w:val="00865FC7"/>
    <w:rsid w:val="008660E2"/>
    <w:rsid w:val="00866122"/>
    <w:rsid w:val="00866135"/>
    <w:rsid w:val="0086615D"/>
    <w:rsid w:val="0086619E"/>
    <w:rsid w:val="0086623E"/>
    <w:rsid w:val="0086628A"/>
    <w:rsid w:val="008662A1"/>
    <w:rsid w:val="00866594"/>
    <w:rsid w:val="00866696"/>
    <w:rsid w:val="00866835"/>
    <w:rsid w:val="00866C03"/>
    <w:rsid w:val="00866C59"/>
    <w:rsid w:val="00866D29"/>
    <w:rsid w:val="00866F6D"/>
    <w:rsid w:val="0086706A"/>
    <w:rsid w:val="008670E1"/>
    <w:rsid w:val="008672A1"/>
    <w:rsid w:val="008672F1"/>
    <w:rsid w:val="00867496"/>
    <w:rsid w:val="008675AD"/>
    <w:rsid w:val="00867955"/>
    <w:rsid w:val="00867A8F"/>
    <w:rsid w:val="00867BDD"/>
    <w:rsid w:val="00867C0D"/>
    <w:rsid w:val="00867E77"/>
    <w:rsid w:val="00867F2E"/>
    <w:rsid w:val="008700B2"/>
    <w:rsid w:val="00870253"/>
    <w:rsid w:val="008704C4"/>
    <w:rsid w:val="00870579"/>
    <w:rsid w:val="008706BB"/>
    <w:rsid w:val="008707D4"/>
    <w:rsid w:val="0087081E"/>
    <w:rsid w:val="00870888"/>
    <w:rsid w:val="008708ED"/>
    <w:rsid w:val="00870A23"/>
    <w:rsid w:val="00870B51"/>
    <w:rsid w:val="00870C5C"/>
    <w:rsid w:val="00870CE2"/>
    <w:rsid w:val="00870E99"/>
    <w:rsid w:val="00870E9C"/>
    <w:rsid w:val="00871074"/>
    <w:rsid w:val="008710AC"/>
    <w:rsid w:val="00871225"/>
    <w:rsid w:val="0087128A"/>
    <w:rsid w:val="00871373"/>
    <w:rsid w:val="008713C3"/>
    <w:rsid w:val="008713EF"/>
    <w:rsid w:val="00871745"/>
    <w:rsid w:val="00871771"/>
    <w:rsid w:val="0087189D"/>
    <w:rsid w:val="008718E9"/>
    <w:rsid w:val="00871ADC"/>
    <w:rsid w:val="00871B62"/>
    <w:rsid w:val="00871C05"/>
    <w:rsid w:val="00871DEB"/>
    <w:rsid w:val="00871E0A"/>
    <w:rsid w:val="00871E84"/>
    <w:rsid w:val="00871F82"/>
    <w:rsid w:val="00871FB4"/>
    <w:rsid w:val="008722F8"/>
    <w:rsid w:val="008725AE"/>
    <w:rsid w:val="0087260E"/>
    <w:rsid w:val="00872721"/>
    <w:rsid w:val="008727E8"/>
    <w:rsid w:val="008728F2"/>
    <w:rsid w:val="0087290A"/>
    <w:rsid w:val="0087297F"/>
    <w:rsid w:val="008729CD"/>
    <w:rsid w:val="008729EC"/>
    <w:rsid w:val="00872BDE"/>
    <w:rsid w:val="00872DA6"/>
    <w:rsid w:val="00872F48"/>
    <w:rsid w:val="00872FED"/>
    <w:rsid w:val="0087301C"/>
    <w:rsid w:val="00873083"/>
    <w:rsid w:val="008730D1"/>
    <w:rsid w:val="008730FE"/>
    <w:rsid w:val="00873389"/>
    <w:rsid w:val="0087356A"/>
    <w:rsid w:val="0087359B"/>
    <w:rsid w:val="00873647"/>
    <w:rsid w:val="008739EB"/>
    <w:rsid w:val="00873A83"/>
    <w:rsid w:val="00873C16"/>
    <w:rsid w:val="00873C5F"/>
    <w:rsid w:val="00873E1C"/>
    <w:rsid w:val="0087401A"/>
    <w:rsid w:val="008740C8"/>
    <w:rsid w:val="00874108"/>
    <w:rsid w:val="00874280"/>
    <w:rsid w:val="00874318"/>
    <w:rsid w:val="008744FE"/>
    <w:rsid w:val="008745F3"/>
    <w:rsid w:val="008747DC"/>
    <w:rsid w:val="0087482D"/>
    <w:rsid w:val="00874954"/>
    <w:rsid w:val="00874A95"/>
    <w:rsid w:val="00874AAA"/>
    <w:rsid w:val="00874B6E"/>
    <w:rsid w:val="00874CF3"/>
    <w:rsid w:val="00874EB5"/>
    <w:rsid w:val="00874F05"/>
    <w:rsid w:val="00874FEA"/>
    <w:rsid w:val="008751EB"/>
    <w:rsid w:val="00875449"/>
    <w:rsid w:val="0087559F"/>
    <w:rsid w:val="008756C1"/>
    <w:rsid w:val="00875870"/>
    <w:rsid w:val="008758E5"/>
    <w:rsid w:val="008758EF"/>
    <w:rsid w:val="00875904"/>
    <w:rsid w:val="0087594B"/>
    <w:rsid w:val="00875A2D"/>
    <w:rsid w:val="00875A42"/>
    <w:rsid w:val="00875B11"/>
    <w:rsid w:val="00875B25"/>
    <w:rsid w:val="00875C56"/>
    <w:rsid w:val="00875D7E"/>
    <w:rsid w:val="00875E38"/>
    <w:rsid w:val="00875EC4"/>
    <w:rsid w:val="00875FC6"/>
    <w:rsid w:val="0087607D"/>
    <w:rsid w:val="0087608F"/>
    <w:rsid w:val="00876147"/>
    <w:rsid w:val="0087616C"/>
    <w:rsid w:val="0087620A"/>
    <w:rsid w:val="0087646A"/>
    <w:rsid w:val="0087651E"/>
    <w:rsid w:val="0087671F"/>
    <w:rsid w:val="008768BF"/>
    <w:rsid w:val="008768D2"/>
    <w:rsid w:val="0087699B"/>
    <w:rsid w:val="008769E2"/>
    <w:rsid w:val="00876A1E"/>
    <w:rsid w:val="00876A3F"/>
    <w:rsid w:val="00876B36"/>
    <w:rsid w:val="00876C2A"/>
    <w:rsid w:val="00876CEB"/>
    <w:rsid w:val="00876CF6"/>
    <w:rsid w:val="00876D66"/>
    <w:rsid w:val="00876F46"/>
    <w:rsid w:val="00876F6D"/>
    <w:rsid w:val="0087705F"/>
    <w:rsid w:val="00877075"/>
    <w:rsid w:val="00877079"/>
    <w:rsid w:val="008770FC"/>
    <w:rsid w:val="00877330"/>
    <w:rsid w:val="00877519"/>
    <w:rsid w:val="00877596"/>
    <w:rsid w:val="0087769E"/>
    <w:rsid w:val="0087779E"/>
    <w:rsid w:val="0087791D"/>
    <w:rsid w:val="00877961"/>
    <w:rsid w:val="00877BA0"/>
    <w:rsid w:val="00877BFE"/>
    <w:rsid w:val="00877E30"/>
    <w:rsid w:val="00877F1E"/>
    <w:rsid w:val="008800CE"/>
    <w:rsid w:val="00880113"/>
    <w:rsid w:val="008801D1"/>
    <w:rsid w:val="008802BA"/>
    <w:rsid w:val="00880630"/>
    <w:rsid w:val="00880664"/>
    <w:rsid w:val="00880711"/>
    <w:rsid w:val="008807F7"/>
    <w:rsid w:val="008809A9"/>
    <w:rsid w:val="008809B0"/>
    <w:rsid w:val="00880B96"/>
    <w:rsid w:val="00880CCA"/>
    <w:rsid w:val="00880D26"/>
    <w:rsid w:val="00880DF3"/>
    <w:rsid w:val="00880E5A"/>
    <w:rsid w:val="00880EC0"/>
    <w:rsid w:val="00881120"/>
    <w:rsid w:val="0088119D"/>
    <w:rsid w:val="00881238"/>
    <w:rsid w:val="00881273"/>
    <w:rsid w:val="008812BF"/>
    <w:rsid w:val="0088140E"/>
    <w:rsid w:val="0088141C"/>
    <w:rsid w:val="0088143F"/>
    <w:rsid w:val="0088168E"/>
    <w:rsid w:val="008816FA"/>
    <w:rsid w:val="008817C0"/>
    <w:rsid w:val="0088188A"/>
    <w:rsid w:val="00881890"/>
    <w:rsid w:val="0088194E"/>
    <w:rsid w:val="00881B93"/>
    <w:rsid w:val="00881D8D"/>
    <w:rsid w:val="00881DF6"/>
    <w:rsid w:val="00881E78"/>
    <w:rsid w:val="00881E82"/>
    <w:rsid w:val="00881ED9"/>
    <w:rsid w:val="00881F15"/>
    <w:rsid w:val="008820E3"/>
    <w:rsid w:val="00882144"/>
    <w:rsid w:val="00882163"/>
    <w:rsid w:val="00882184"/>
    <w:rsid w:val="0088225D"/>
    <w:rsid w:val="00882490"/>
    <w:rsid w:val="0088252F"/>
    <w:rsid w:val="0088274A"/>
    <w:rsid w:val="0088274E"/>
    <w:rsid w:val="0088297F"/>
    <w:rsid w:val="00882B03"/>
    <w:rsid w:val="00882B12"/>
    <w:rsid w:val="00882CCB"/>
    <w:rsid w:val="00882DF1"/>
    <w:rsid w:val="00883519"/>
    <w:rsid w:val="00883735"/>
    <w:rsid w:val="00883778"/>
    <w:rsid w:val="008837C3"/>
    <w:rsid w:val="00883816"/>
    <w:rsid w:val="0088394D"/>
    <w:rsid w:val="00883A52"/>
    <w:rsid w:val="00883B31"/>
    <w:rsid w:val="00883C0F"/>
    <w:rsid w:val="00883C93"/>
    <w:rsid w:val="00883D49"/>
    <w:rsid w:val="00883D8D"/>
    <w:rsid w:val="00883DFE"/>
    <w:rsid w:val="00884267"/>
    <w:rsid w:val="0088432E"/>
    <w:rsid w:val="0088466C"/>
    <w:rsid w:val="00884740"/>
    <w:rsid w:val="00884744"/>
    <w:rsid w:val="00884869"/>
    <w:rsid w:val="0088498D"/>
    <w:rsid w:val="00884BE6"/>
    <w:rsid w:val="00884E97"/>
    <w:rsid w:val="00884FB5"/>
    <w:rsid w:val="008854BA"/>
    <w:rsid w:val="008854F6"/>
    <w:rsid w:val="0088556C"/>
    <w:rsid w:val="008855EA"/>
    <w:rsid w:val="0088583F"/>
    <w:rsid w:val="0088587C"/>
    <w:rsid w:val="0088590B"/>
    <w:rsid w:val="008859E3"/>
    <w:rsid w:val="00885AD5"/>
    <w:rsid w:val="00885B91"/>
    <w:rsid w:val="00885C20"/>
    <w:rsid w:val="00885C78"/>
    <w:rsid w:val="00885D00"/>
    <w:rsid w:val="00885D09"/>
    <w:rsid w:val="00885D67"/>
    <w:rsid w:val="00885D84"/>
    <w:rsid w:val="00885E16"/>
    <w:rsid w:val="00885F24"/>
    <w:rsid w:val="00886061"/>
    <w:rsid w:val="008861E4"/>
    <w:rsid w:val="00886315"/>
    <w:rsid w:val="0088649D"/>
    <w:rsid w:val="008864CD"/>
    <w:rsid w:val="0088665E"/>
    <w:rsid w:val="0088681B"/>
    <w:rsid w:val="00886875"/>
    <w:rsid w:val="0088689B"/>
    <w:rsid w:val="008868DA"/>
    <w:rsid w:val="008868E7"/>
    <w:rsid w:val="00886945"/>
    <w:rsid w:val="00886C3D"/>
    <w:rsid w:val="00886C6F"/>
    <w:rsid w:val="00886D5C"/>
    <w:rsid w:val="00886D6A"/>
    <w:rsid w:val="00886F6E"/>
    <w:rsid w:val="0088701D"/>
    <w:rsid w:val="008870D9"/>
    <w:rsid w:val="00887369"/>
    <w:rsid w:val="0088736D"/>
    <w:rsid w:val="008873D8"/>
    <w:rsid w:val="00887421"/>
    <w:rsid w:val="0088744B"/>
    <w:rsid w:val="00887561"/>
    <w:rsid w:val="00887569"/>
    <w:rsid w:val="008875A2"/>
    <w:rsid w:val="008875F8"/>
    <w:rsid w:val="0088765F"/>
    <w:rsid w:val="00887685"/>
    <w:rsid w:val="0088771A"/>
    <w:rsid w:val="008878FE"/>
    <w:rsid w:val="00887903"/>
    <w:rsid w:val="00887B01"/>
    <w:rsid w:val="00887B2C"/>
    <w:rsid w:val="00887B72"/>
    <w:rsid w:val="00887B75"/>
    <w:rsid w:val="00887F5D"/>
    <w:rsid w:val="00887FEA"/>
    <w:rsid w:val="00890060"/>
    <w:rsid w:val="008900D0"/>
    <w:rsid w:val="008901BA"/>
    <w:rsid w:val="008902BF"/>
    <w:rsid w:val="008902DD"/>
    <w:rsid w:val="008904D3"/>
    <w:rsid w:val="008906D5"/>
    <w:rsid w:val="008906EF"/>
    <w:rsid w:val="008907ED"/>
    <w:rsid w:val="008908C1"/>
    <w:rsid w:val="00890902"/>
    <w:rsid w:val="00890B73"/>
    <w:rsid w:val="00890B9A"/>
    <w:rsid w:val="00890C9F"/>
    <w:rsid w:val="00890D64"/>
    <w:rsid w:val="00890FFA"/>
    <w:rsid w:val="0089122E"/>
    <w:rsid w:val="008913E2"/>
    <w:rsid w:val="008913F7"/>
    <w:rsid w:val="0089140B"/>
    <w:rsid w:val="008916DC"/>
    <w:rsid w:val="0089181E"/>
    <w:rsid w:val="008918CF"/>
    <w:rsid w:val="0089193F"/>
    <w:rsid w:val="00891947"/>
    <w:rsid w:val="008919DF"/>
    <w:rsid w:val="00891A79"/>
    <w:rsid w:val="00891ACE"/>
    <w:rsid w:val="00891B8E"/>
    <w:rsid w:val="00891BAB"/>
    <w:rsid w:val="00891C6B"/>
    <w:rsid w:val="00891C7F"/>
    <w:rsid w:val="00891C8F"/>
    <w:rsid w:val="00891CD4"/>
    <w:rsid w:val="00891D3E"/>
    <w:rsid w:val="00891DA2"/>
    <w:rsid w:val="00891E3D"/>
    <w:rsid w:val="00891FD2"/>
    <w:rsid w:val="00892000"/>
    <w:rsid w:val="0089201B"/>
    <w:rsid w:val="008920C5"/>
    <w:rsid w:val="0089210F"/>
    <w:rsid w:val="00892142"/>
    <w:rsid w:val="00892212"/>
    <w:rsid w:val="00892356"/>
    <w:rsid w:val="0089239A"/>
    <w:rsid w:val="0089263C"/>
    <w:rsid w:val="008926AB"/>
    <w:rsid w:val="0089296B"/>
    <w:rsid w:val="00892975"/>
    <w:rsid w:val="008929E7"/>
    <w:rsid w:val="00892D7C"/>
    <w:rsid w:val="00892E20"/>
    <w:rsid w:val="00892EA8"/>
    <w:rsid w:val="00893104"/>
    <w:rsid w:val="00893235"/>
    <w:rsid w:val="00893306"/>
    <w:rsid w:val="008933FC"/>
    <w:rsid w:val="00893403"/>
    <w:rsid w:val="00893418"/>
    <w:rsid w:val="00893679"/>
    <w:rsid w:val="00893856"/>
    <w:rsid w:val="00893894"/>
    <w:rsid w:val="00893949"/>
    <w:rsid w:val="00893A6F"/>
    <w:rsid w:val="00893AAF"/>
    <w:rsid w:val="00893BA3"/>
    <w:rsid w:val="00893C62"/>
    <w:rsid w:val="00893CBA"/>
    <w:rsid w:val="00893EFD"/>
    <w:rsid w:val="00894133"/>
    <w:rsid w:val="008941C8"/>
    <w:rsid w:val="008941C9"/>
    <w:rsid w:val="008941CE"/>
    <w:rsid w:val="00894327"/>
    <w:rsid w:val="008943AD"/>
    <w:rsid w:val="008943E5"/>
    <w:rsid w:val="008944CB"/>
    <w:rsid w:val="00894565"/>
    <w:rsid w:val="008945AF"/>
    <w:rsid w:val="00894639"/>
    <w:rsid w:val="008946D1"/>
    <w:rsid w:val="008946D6"/>
    <w:rsid w:val="00894712"/>
    <w:rsid w:val="00894802"/>
    <w:rsid w:val="0089482F"/>
    <w:rsid w:val="008949A8"/>
    <w:rsid w:val="00894A1A"/>
    <w:rsid w:val="00894AAD"/>
    <w:rsid w:val="008951E1"/>
    <w:rsid w:val="00895234"/>
    <w:rsid w:val="008952D3"/>
    <w:rsid w:val="00895434"/>
    <w:rsid w:val="00895513"/>
    <w:rsid w:val="00895531"/>
    <w:rsid w:val="008955C7"/>
    <w:rsid w:val="0089563B"/>
    <w:rsid w:val="0089598D"/>
    <w:rsid w:val="008959FD"/>
    <w:rsid w:val="00895A9D"/>
    <w:rsid w:val="00895C82"/>
    <w:rsid w:val="00895C95"/>
    <w:rsid w:val="00895CEA"/>
    <w:rsid w:val="00895D1D"/>
    <w:rsid w:val="00895F03"/>
    <w:rsid w:val="00896117"/>
    <w:rsid w:val="0089648C"/>
    <w:rsid w:val="0089652A"/>
    <w:rsid w:val="008966B5"/>
    <w:rsid w:val="008966CB"/>
    <w:rsid w:val="00896760"/>
    <w:rsid w:val="00896861"/>
    <w:rsid w:val="00896896"/>
    <w:rsid w:val="00896A2B"/>
    <w:rsid w:val="00896A6B"/>
    <w:rsid w:val="00896B0F"/>
    <w:rsid w:val="00896DDE"/>
    <w:rsid w:val="00896EFB"/>
    <w:rsid w:val="00897072"/>
    <w:rsid w:val="008970BD"/>
    <w:rsid w:val="00897270"/>
    <w:rsid w:val="008972D7"/>
    <w:rsid w:val="00897522"/>
    <w:rsid w:val="008976BF"/>
    <w:rsid w:val="00897795"/>
    <w:rsid w:val="008977AD"/>
    <w:rsid w:val="00897906"/>
    <w:rsid w:val="00897933"/>
    <w:rsid w:val="00897C1A"/>
    <w:rsid w:val="00897C26"/>
    <w:rsid w:val="00897D33"/>
    <w:rsid w:val="00897D8B"/>
    <w:rsid w:val="00897E23"/>
    <w:rsid w:val="00897EB9"/>
    <w:rsid w:val="00897FE2"/>
    <w:rsid w:val="008A01A9"/>
    <w:rsid w:val="008A01C8"/>
    <w:rsid w:val="008A027B"/>
    <w:rsid w:val="008A02B9"/>
    <w:rsid w:val="008A03E7"/>
    <w:rsid w:val="008A0498"/>
    <w:rsid w:val="008A04BA"/>
    <w:rsid w:val="008A0537"/>
    <w:rsid w:val="008A05B5"/>
    <w:rsid w:val="008A0613"/>
    <w:rsid w:val="008A07BE"/>
    <w:rsid w:val="008A07E4"/>
    <w:rsid w:val="008A0E34"/>
    <w:rsid w:val="008A0E43"/>
    <w:rsid w:val="008A0E83"/>
    <w:rsid w:val="008A1132"/>
    <w:rsid w:val="008A1133"/>
    <w:rsid w:val="008A1198"/>
    <w:rsid w:val="008A11E7"/>
    <w:rsid w:val="008A1309"/>
    <w:rsid w:val="008A133F"/>
    <w:rsid w:val="008A137B"/>
    <w:rsid w:val="008A13A1"/>
    <w:rsid w:val="008A1457"/>
    <w:rsid w:val="008A14A4"/>
    <w:rsid w:val="008A14A9"/>
    <w:rsid w:val="008A1582"/>
    <w:rsid w:val="008A164A"/>
    <w:rsid w:val="008A1669"/>
    <w:rsid w:val="008A17C7"/>
    <w:rsid w:val="008A18A2"/>
    <w:rsid w:val="008A1B70"/>
    <w:rsid w:val="008A1C8B"/>
    <w:rsid w:val="008A1DD3"/>
    <w:rsid w:val="008A1E6B"/>
    <w:rsid w:val="008A1EF4"/>
    <w:rsid w:val="008A1F23"/>
    <w:rsid w:val="008A20E7"/>
    <w:rsid w:val="008A2165"/>
    <w:rsid w:val="008A227E"/>
    <w:rsid w:val="008A22B1"/>
    <w:rsid w:val="008A23C3"/>
    <w:rsid w:val="008A2428"/>
    <w:rsid w:val="008A2497"/>
    <w:rsid w:val="008A24B9"/>
    <w:rsid w:val="008A2589"/>
    <w:rsid w:val="008A2659"/>
    <w:rsid w:val="008A277D"/>
    <w:rsid w:val="008A27C3"/>
    <w:rsid w:val="008A29DB"/>
    <w:rsid w:val="008A2BBF"/>
    <w:rsid w:val="008A2BEF"/>
    <w:rsid w:val="008A2DD3"/>
    <w:rsid w:val="008A2E80"/>
    <w:rsid w:val="008A2F73"/>
    <w:rsid w:val="008A3025"/>
    <w:rsid w:val="008A30F7"/>
    <w:rsid w:val="008A320C"/>
    <w:rsid w:val="008A3251"/>
    <w:rsid w:val="008A3257"/>
    <w:rsid w:val="008A34E4"/>
    <w:rsid w:val="008A34F8"/>
    <w:rsid w:val="008A34FE"/>
    <w:rsid w:val="008A354D"/>
    <w:rsid w:val="008A3590"/>
    <w:rsid w:val="008A36A5"/>
    <w:rsid w:val="008A371D"/>
    <w:rsid w:val="008A37C1"/>
    <w:rsid w:val="008A38A2"/>
    <w:rsid w:val="008A393B"/>
    <w:rsid w:val="008A39E2"/>
    <w:rsid w:val="008A3A88"/>
    <w:rsid w:val="008A3E04"/>
    <w:rsid w:val="008A3E39"/>
    <w:rsid w:val="008A3E3B"/>
    <w:rsid w:val="008A3F17"/>
    <w:rsid w:val="008A4059"/>
    <w:rsid w:val="008A40A4"/>
    <w:rsid w:val="008A4367"/>
    <w:rsid w:val="008A43FE"/>
    <w:rsid w:val="008A4468"/>
    <w:rsid w:val="008A45D0"/>
    <w:rsid w:val="008A4936"/>
    <w:rsid w:val="008A4A13"/>
    <w:rsid w:val="008A4A81"/>
    <w:rsid w:val="008A4B58"/>
    <w:rsid w:val="008A4B7D"/>
    <w:rsid w:val="008A4C1C"/>
    <w:rsid w:val="008A4CA2"/>
    <w:rsid w:val="008A4DF2"/>
    <w:rsid w:val="008A4DF3"/>
    <w:rsid w:val="008A4EDD"/>
    <w:rsid w:val="008A5101"/>
    <w:rsid w:val="008A51C8"/>
    <w:rsid w:val="008A525C"/>
    <w:rsid w:val="008A5267"/>
    <w:rsid w:val="008A5314"/>
    <w:rsid w:val="008A552B"/>
    <w:rsid w:val="008A5531"/>
    <w:rsid w:val="008A55AB"/>
    <w:rsid w:val="008A55BB"/>
    <w:rsid w:val="008A5675"/>
    <w:rsid w:val="008A56D5"/>
    <w:rsid w:val="008A594A"/>
    <w:rsid w:val="008A5BB7"/>
    <w:rsid w:val="008A5C4E"/>
    <w:rsid w:val="008A5C59"/>
    <w:rsid w:val="008A5D99"/>
    <w:rsid w:val="008A5EAC"/>
    <w:rsid w:val="008A60CA"/>
    <w:rsid w:val="008A64E0"/>
    <w:rsid w:val="008A657E"/>
    <w:rsid w:val="008A6601"/>
    <w:rsid w:val="008A662C"/>
    <w:rsid w:val="008A668A"/>
    <w:rsid w:val="008A671F"/>
    <w:rsid w:val="008A674C"/>
    <w:rsid w:val="008A68B8"/>
    <w:rsid w:val="008A6913"/>
    <w:rsid w:val="008A6AE0"/>
    <w:rsid w:val="008A6B65"/>
    <w:rsid w:val="008A6BD3"/>
    <w:rsid w:val="008A6C26"/>
    <w:rsid w:val="008A6C75"/>
    <w:rsid w:val="008A6E03"/>
    <w:rsid w:val="008A6E0F"/>
    <w:rsid w:val="008A7254"/>
    <w:rsid w:val="008A733C"/>
    <w:rsid w:val="008A7471"/>
    <w:rsid w:val="008A74E1"/>
    <w:rsid w:val="008A763E"/>
    <w:rsid w:val="008A7789"/>
    <w:rsid w:val="008A7839"/>
    <w:rsid w:val="008A7A4A"/>
    <w:rsid w:val="008A7B4D"/>
    <w:rsid w:val="008A7C1B"/>
    <w:rsid w:val="008A7CD9"/>
    <w:rsid w:val="008A7E89"/>
    <w:rsid w:val="008A7E97"/>
    <w:rsid w:val="008B007C"/>
    <w:rsid w:val="008B0196"/>
    <w:rsid w:val="008B02E8"/>
    <w:rsid w:val="008B039E"/>
    <w:rsid w:val="008B03B7"/>
    <w:rsid w:val="008B0538"/>
    <w:rsid w:val="008B0563"/>
    <w:rsid w:val="008B0611"/>
    <w:rsid w:val="008B0707"/>
    <w:rsid w:val="008B0783"/>
    <w:rsid w:val="008B0848"/>
    <w:rsid w:val="008B08B0"/>
    <w:rsid w:val="008B0938"/>
    <w:rsid w:val="008B09C2"/>
    <w:rsid w:val="008B0C23"/>
    <w:rsid w:val="008B0F5E"/>
    <w:rsid w:val="008B0FF4"/>
    <w:rsid w:val="008B10A1"/>
    <w:rsid w:val="008B129D"/>
    <w:rsid w:val="008B1358"/>
    <w:rsid w:val="008B1401"/>
    <w:rsid w:val="008B15E9"/>
    <w:rsid w:val="008B1609"/>
    <w:rsid w:val="008B16E6"/>
    <w:rsid w:val="008B1B1B"/>
    <w:rsid w:val="008B1B33"/>
    <w:rsid w:val="008B1B71"/>
    <w:rsid w:val="008B1BF1"/>
    <w:rsid w:val="008B1CBF"/>
    <w:rsid w:val="008B1F3D"/>
    <w:rsid w:val="008B1F59"/>
    <w:rsid w:val="008B2039"/>
    <w:rsid w:val="008B2064"/>
    <w:rsid w:val="008B2114"/>
    <w:rsid w:val="008B223A"/>
    <w:rsid w:val="008B2407"/>
    <w:rsid w:val="008B24FD"/>
    <w:rsid w:val="008B25B2"/>
    <w:rsid w:val="008B2883"/>
    <w:rsid w:val="008B2A6F"/>
    <w:rsid w:val="008B2D43"/>
    <w:rsid w:val="008B2D80"/>
    <w:rsid w:val="008B2DCC"/>
    <w:rsid w:val="008B2E66"/>
    <w:rsid w:val="008B2F95"/>
    <w:rsid w:val="008B2FBC"/>
    <w:rsid w:val="008B2FE3"/>
    <w:rsid w:val="008B30DF"/>
    <w:rsid w:val="008B3182"/>
    <w:rsid w:val="008B3222"/>
    <w:rsid w:val="008B32E0"/>
    <w:rsid w:val="008B34C1"/>
    <w:rsid w:val="008B35CA"/>
    <w:rsid w:val="008B3775"/>
    <w:rsid w:val="008B37A2"/>
    <w:rsid w:val="008B3857"/>
    <w:rsid w:val="008B38F2"/>
    <w:rsid w:val="008B3963"/>
    <w:rsid w:val="008B39A4"/>
    <w:rsid w:val="008B3C18"/>
    <w:rsid w:val="008B3C64"/>
    <w:rsid w:val="008B3CB8"/>
    <w:rsid w:val="008B3DD1"/>
    <w:rsid w:val="008B4004"/>
    <w:rsid w:val="008B4009"/>
    <w:rsid w:val="008B4141"/>
    <w:rsid w:val="008B41FB"/>
    <w:rsid w:val="008B4223"/>
    <w:rsid w:val="008B42B4"/>
    <w:rsid w:val="008B43EC"/>
    <w:rsid w:val="008B442A"/>
    <w:rsid w:val="008B4471"/>
    <w:rsid w:val="008B467B"/>
    <w:rsid w:val="008B48ED"/>
    <w:rsid w:val="008B4972"/>
    <w:rsid w:val="008B4AA4"/>
    <w:rsid w:val="008B4AD7"/>
    <w:rsid w:val="008B4AE2"/>
    <w:rsid w:val="008B4B11"/>
    <w:rsid w:val="008B4CD4"/>
    <w:rsid w:val="008B4E73"/>
    <w:rsid w:val="008B4E8C"/>
    <w:rsid w:val="008B4F43"/>
    <w:rsid w:val="008B5171"/>
    <w:rsid w:val="008B518E"/>
    <w:rsid w:val="008B51CA"/>
    <w:rsid w:val="008B5547"/>
    <w:rsid w:val="008B55CB"/>
    <w:rsid w:val="008B5601"/>
    <w:rsid w:val="008B5721"/>
    <w:rsid w:val="008B5857"/>
    <w:rsid w:val="008B5893"/>
    <w:rsid w:val="008B58FA"/>
    <w:rsid w:val="008B5C4A"/>
    <w:rsid w:val="008B5DDB"/>
    <w:rsid w:val="008B5EAA"/>
    <w:rsid w:val="008B5F03"/>
    <w:rsid w:val="008B5F2A"/>
    <w:rsid w:val="008B64EC"/>
    <w:rsid w:val="008B659F"/>
    <w:rsid w:val="008B65AC"/>
    <w:rsid w:val="008B6662"/>
    <w:rsid w:val="008B6678"/>
    <w:rsid w:val="008B6691"/>
    <w:rsid w:val="008B66A0"/>
    <w:rsid w:val="008B6749"/>
    <w:rsid w:val="008B678C"/>
    <w:rsid w:val="008B67A2"/>
    <w:rsid w:val="008B67FA"/>
    <w:rsid w:val="008B69CD"/>
    <w:rsid w:val="008B6B4A"/>
    <w:rsid w:val="008B6BD1"/>
    <w:rsid w:val="008B6F37"/>
    <w:rsid w:val="008B6F64"/>
    <w:rsid w:val="008B7130"/>
    <w:rsid w:val="008B71AA"/>
    <w:rsid w:val="008B72AD"/>
    <w:rsid w:val="008B741D"/>
    <w:rsid w:val="008B7642"/>
    <w:rsid w:val="008B7647"/>
    <w:rsid w:val="008B76EF"/>
    <w:rsid w:val="008B7A2B"/>
    <w:rsid w:val="008B7A46"/>
    <w:rsid w:val="008B7AA9"/>
    <w:rsid w:val="008B7AE6"/>
    <w:rsid w:val="008B7B89"/>
    <w:rsid w:val="008B7DFC"/>
    <w:rsid w:val="008B7EEB"/>
    <w:rsid w:val="008B7F15"/>
    <w:rsid w:val="008C00AA"/>
    <w:rsid w:val="008C0165"/>
    <w:rsid w:val="008C0184"/>
    <w:rsid w:val="008C0255"/>
    <w:rsid w:val="008C038D"/>
    <w:rsid w:val="008C046F"/>
    <w:rsid w:val="008C04AC"/>
    <w:rsid w:val="008C07BE"/>
    <w:rsid w:val="008C07EA"/>
    <w:rsid w:val="008C0959"/>
    <w:rsid w:val="008C095C"/>
    <w:rsid w:val="008C0A31"/>
    <w:rsid w:val="008C0B3F"/>
    <w:rsid w:val="008C0B4B"/>
    <w:rsid w:val="008C0BC7"/>
    <w:rsid w:val="008C0C35"/>
    <w:rsid w:val="008C0CB0"/>
    <w:rsid w:val="008C0D04"/>
    <w:rsid w:val="008C0D13"/>
    <w:rsid w:val="008C0F60"/>
    <w:rsid w:val="008C0FA5"/>
    <w:rsid w:val="008C1095"/>
    <w:rsid w:val="008C1387"/>
    <w:rsid w:val="008C13D1"/>
    <w:rsid w:val="008C149E"/>
    <w:rsid w:val="008C15FD"/>
    <w:rsid w:val="008C1805"/>
    <w:rsid w:val="008C1882"/>
    <w:rsid w:val="008C1A58"/>
    <w:rsid w:val="008C1B0F"/>
    <w:rsid w:val="008C1CB2"/>
    <w:rsid w:val="008C1E9E"/>
    <w:rsid w:val="008C207C"/>
    <w:rsid w:val="008C20D3"/>
    <w:rsid w:val="008C21C6"/>
    <w:rsid w:val="008C2285"/>
    <w:rsid w:val="008C22FD"/>
    <w:rsid w:val="008C239B"/>
    <w:rsid w:val="008C2723"/>
    <w:rsid w:val="008C2D46"/>
    <w:rsid w:val="008C2F2E"/>
    <w:rsid w:val="008C314A"/>
    <w:rsid w:val="008C31C9"/>
    <w:rsid w:val="008C3218"/>
    <w:rsid w:val="008C3307"/>
    <w:rsid w:val="008C3323"/>
    <w:rsid w:val="008C3330"/>
    <w:rsid w:val="008C335D"/>
    <w:rsid w:val="008C35C9"/>
    <w:rsid w:val="008C3757"/>
    <w:rsid w:val="008C37BD"/>
    <w:rsid w:val="008C37F4"/>
    <w:rsid w:val="008C3946"/>
    <w:rsid w:val="008C3A5B"/>
    <w:rsid w:val="008C3B3F"/>
    <w:rsid w:val="008C3C7F"/>
    <w:rsid w:val="008C3DFE"/>
    <w:rsid w:val="008C3F11"/>
    <w:rsid w:val="008C3F75"/>
    <w:rsid w:val="008C400D"/>
    <w:rsid w:val="008C4023"/>
    <w:rsid w:val="008C4051"/>
    <w:rsid w:val="008C4168"/>
    <w:rsid w:val="008C4176"/>
    <w:rsid w:val="008C4220"/>
    <w:rsid w:val="008C429E"/>
    <w:rsid w:val="008C42B7"/>
    <w:rsid w:val="008C435D"/>
    <w:rsid w:val="008C4790"/>
    <w:rsid w:val="008C47A0"/>
    <w:rsid w:val="008C47C6"/>
    <w:rsid w:val="008C4858"/>
    <w:rsid w:val="008C4869"/>
    <w:rsid w:val="008C4A07"/>
    <w:rsid w:val="008C4AF2"/>
    <w:rsid w:val="008C4B6B"/>
    <w:rsid w:val="008C4F16"/>
    <w:rsid w:val="008C545C"/>
    <w:rsid w:val="008C5471"/>
    <w:rsid w:val="008C54A1"/>
    <w:rsid w:val="008C56FE"/>
    <w:rsid w:val="008C5826"/>
    <w:rsid w:val="008C5858"/>
    <w:rsid w:val="008C58E7"/>
    <w:rsid w:val="008C5987"/>
    <w:rsid w:val="008C5B5C"/>
    <w:rsid w:val="008C5DAE"/>
    <w:rsid w:val="008C5F23"/>
    <w:rsid w:val="008C6082"/>
    <w:rsid w:val="008C6174"/>
    <w:rsid w:val="008C6320"/>
    <w:rsid w:val="008C6727"/>
    <w:rsid w:val="008C67B8"/>
    <w:rsid w:val="008C68F9"/>
    <w:rsid w:val="008C696C"/>
    <w:rsid w:val="008C69F8"/>
    <w:rsid w:val="008C6A1C"/>
    <w:rsid w:val="008C6B0E"/>
    <w:rsid w:val="008C6B80"/>
    <w:rsid w:val="008C6C68"/>
    <w:rsid w:val="008C6CE2"/>
    <w:rsid w:val="008C6DD6"/>
    <w:rsid w:val="008C6EBC"/>
    <w:rsid w:val="008C71AF"/>
    <w:rsid w:val="008C7332"/>
    <w:rsid w:val="008C760E"/>
    <w:rsid w:val="008C7705"/>
    <w:rsid w:val="008C7836"/>
    <w:rsid w:val="008C7987"/>
    <w:rsid w:val="008C798C"/>
    <w:rsid w:val="008C7A27"/>
    <w:rsid w:val="008C7AE4"/>
    <w:rsid w:val="008C7B9F"/>
    <w:rsid w:val="008C7C58"/>
    <w:rsid w:val="008C7C75"/>
    <w:rsid w:val="008C7C7E"/>
    <w:rsid w:val="008C7CD0"/>
    <w:rsid w:val="008C7D51"/>
    <w:rsid w:val="008C7E00"/>
    <w:rsid w:val="008C7E63"/>
    <w:rsid w:val="008C7EB4"/>
    <w:rsid w:val="008D0163"/>
    <w:rsid w:val="008D01AD"/>
    <w:rsid w:val="008D023D"/>
    <w:rsid w:val="008D0291"/>
    <w:rsid w:val="008D02B5"/>
    <w:rsid w:val="008D031F"/>
    <w:rsid w:val="008D05D1"/>
    <w:rsid w:val="008D07F8"/>
    <w:rsid w:val="008D088D"/>
    <w:rsid w:val="008D0AC2"/>
    <w:rsid w:val="008D0B44"/>
    <w:rsid w:val="008D0BA6"/>
    <w:rsid w:val="008D0C03"/>
    <w:rsid w:val="008D0E06"/>
    <w:rsid w:val="008D0FD9"/>
    <w:rsid w:val="008D1124"/>
    <w:rsid w:val="008D1285"/>
    <w:rsid w:val="008D1494"/>
    <w:rsid w:val="008D15C5"/>
    <w:rsid w:val="008D1688"/>
    <w:rsid w:val="008D188A"/>
    <w:rsid w:val="008D1934"/>
    <w:rsid w:val="008D1973"/>
    <w:rsid w:val="008D1A3F"/>
    <w:rsid w:val="008D1AC5"/>
    <w:rsid w:val="008D1CBF"/>
    <w:rsid w:val="008D1D41"/>
    <w:rsid w:val="008D1E2A"/>
    <w:rsid w:val="008D1FA2"/>
    <w:rsid w:val="008D1FF1"/>
    <w:rsid w:val="008D2008"/>
    <w:rsid w:val="008D219E"/>
    <w:rsid w:val="008D226C"/>
    <w:rsid w:val="008D226F"/>
    <w:rsid w:val="008D2395"/>
    <w:rsid w:val="008D239A"/>
    <w:rsid w:val="008D23E2"/>
    <w:rsid w:val="008D251B"/>
    <w:rsid w:val="008D2696"/>
    <w:rsid w:val="008D29DE"/>
    <w:rsid w:val="008D2A26"/>
    <w:rsid w:val="008D2AC7"/>
    <w:rsid w:val="008D2B92"/>
    <w:rsid w:val="008D3067"/>
    <w:rsid w:val="008D3264"/>
    <w:rsid w:val="008D32C9"/>
    <w:rsid w:val="008D3488"/>
    <w:rsid w:val="008D3509"/>
    <w:rsid w:val="008D35AC"/>
    <w:rsid w:val="008D3661"/>
    <w:rsid w:val="008D36A9"/>
    <w:rsid w:val="008D37DC"/>
    <w:rsid w:val="008D387D"/>
    <w:rsid w:val="008D38C0"/>
    <w:rsid w:val="008D3915"/>
    <w:rsid w:val="008D3B0D"/>
    <w:rsid w:val="008D3B91"/>
    <w:rsid w:val="008D3BA4"/>
    <w:rsid w:val="008D3F16"/>
    <w:rsid w:val="008D41C5"/>
    <w:rsid w:val="008D41DB"/>
    <w:rsid w:val="008D4201"/>
    <w:rsid w:val="008D42C2"/>
    <w:rsid w:val="008D44A1"/>
    <w:rsid w:val="008D4657"/>
    <w:rsid w:val="008D468B"/>
    <w:rsid w:val="008D475D"/>
    <w:rsid w:val="008D481D"/>
    <w:rsid w:val="008D4848"/>
    <w:rsid w:val="008D492A"/>
    <w:rsid w:val="008D4989"/>
    <w:rsid w:val="008D4A2B"/>
    <w:rsid w:val="008D4B6F"/>
    <w:rsid w:val="008D4E35"/>
    <w:rsid w:val="008D4F5C"/>
    <w:rsid w:val="008D4F8A"/>
    <w:rsid w:val="008D516C"/>
    <w:rsid w:val="008D5223"/>
    <w:rsid w:val="008D53C3"/>
    <w:rsid w:val="008D54EA"/>
    <w:rsid w:val="008D55B3"/>
    <w:rsid w:val="008D57EF"/>
    <w:rsid w:val="008D5980"/>
    <w:rsid w:val="008D59B1"/>
    <w:rsid w:val="008D59F2"/>
    <w:rsid w:val="008D5AC2"/>
    <w:rsid w:val="008D5CFE"/>
    <w:rsid w:val="008D5E69"/>
    <w:rsid w:val="008D5F0F"/>
    <w:rsid w:val="008D5F6C"/>
    <w:rsid w:val="008D6027"/>
    <w:rsid w:val="008D60B5"/>
    <w:rsid w:val="008D60D9"/>
    <w:rsid w:val="008D616E"/>
    <w:rsid w:val="008D630E"/>
    <w:rsid w:val="008D6373"/>
    <w:rsid w:val="008D63C0"/>
    <w:rsid w:val="008D652F"/>
    <w:rsid w:val="008D6709"/>
    <w:rsid w:val="008D6730"/>
    <w:rsid w:val="008D678D"/>
    <w:rsid w:val="008D68F7"/>
    <w:rsid w:val="008D6BED"/>
    <w:rsid w:val="008D6C02"/>
    <w:rsid w:val="008D6C18"/>
    <w:rsid w:val="008D6D16"/>
    <w:rsid w:val="008D6E42"/>
    <w:rsid w:val="008D6EC2"/>
    <w:rsid w:val="008D6EFC"/>
    <w:rsid w:val="008D7040"/>
    <w:rsid w:val="008D71BB"/>
    <w:rsid w:val="008D72EA"/>
    <w:rsid w:val="008D7318"/>
    <w:rsid w:val="008D7379"/>
    <w:rsid w:val="008D75A4"/>
    <w:rsid w:val="008D7636"/>
    <w:rsid w:val="008D77F3"/>
    <w:rsid w:val="008D7854"/>
    <w:rsid w:val="008D7D30"/>
    <w:rsid w:val="008D7D60"/>
    <w:rsid w:val="008D7DB8"/>
    <w:rsid w:val="008E003C"/>
    <w:rsid w:val="008E010C"/>
    <w:rsid w:val="008E019A"/>
    <w:rsid w:val="008E02AF"/>
    <w:rsid w:val="008E094F"/>
    <w:rsid w:val="008E0A02"/>
    <w:rsid w:val="008E0AA7"/>
    <w:rsid w:val="008E0B21"/>
    <w:rsid w:val="008E0B50"/>
    <w:rsid w:val="008E0FB7"/>
    <w:rsid w:val="008E0FE5"/>
    <w:rsid w:val="008E0FFA"/>
    <w:rsid w:val="008E10FE"/>
    <w:rsid w:val="008E1164"/>
    <w:rsid w:val="008E1188"/>
    <w:rsid w:val="008E1211"/>
    <w:rsid w:val="008E1220"/>
    <w:rsid w:val="008E126B"/>
    <w:rsid w:val="008E12CD"/>
    <w:rsid w:val="008E12DC"/>
    <w:rsid w:val="008E12FC"/>
    <w:rsid w:val="008E130D"/>
    <w:rsid w:val="008E13B5"/>
    <w:rsid w:val="008E14EB"/>
    <w:rsid w:val="008E175B"/>
    <w:rsid w:val="008E17E2"/>
    <w:rsid w:val="008E18A2"/>
    <w:rsid w:val="008E18CB"/>
    <w:rsid w:val="008E1A3B"/>
    <w:rsid w:val="008E1AD4"/>
    <w:rsid w:val="008E1FEB"/>
    <w:rsid w:val="008E2009"/>
    <w:rsid w:val="008E2083"/>
    <w:rsid w:val="008E20D3"/>
    <w:rsid w:val="008E2222"/>
    <w:rsid w:val="008E2492"/>
    <w:rsid w:val="008E261A"/>
    <w:rsid w:val="008E2673"/>
    <w:rsid w:val="008E26D6"/>
    <w:rsid w:val="008E2A13"/>
    <w:rsid w:val="008E2A8C"/>
    <w:rsid w:val="008E2C7C"/>
    <w:rsid w:val="008E2E0B"/>
    <w:rsid w:val="008E2E94"/>
    <w:rsid w:val="008E2EC8"/>
    <w:rsid w:val="008E3186"/>
    <w:rsid w:val="008E31D3"/>
    <w:rsid w:val="008E335F"/>
    <w:rsid w:val="008E3632"/>
    <w:rsid w:val="008E3747"/>
    <w:rsid w:val="008E374F"/>
    <w:rsid w:val="008E381E"/>
    <w:rsid w:val="008E3841"/>
    <w:rsid w:val="008E38DF"/>
    <w:rsid w:val="008E3AA7"/>
    <w:rsid w:val="008E3BB8"/>
    <w:rsid w:val="008E3C27"/>
    <w:rsid w:val="008E3D93"/>
    <w:rsid w:val="008E3EB8"/>
    <w:rsid w:val="008E3FA8"/>
    <w:rsid w:val="008E40A0"/>
    <w:rsid w:val="008E420E"/>
    <w:rsid w:val="008E4262"/>
    <w:rsid w:val="008E4490"/>
    <w:rsid w:val="008E449C"/>
    <w:rsid w:val="008E457F"/>
    <w:rsid w:val="008E461B"/>
    <w:rsid w:val="008E46EB"/>
    <w:rsid w:val="008E48C2"/>
    <w:rsid w:val="008E48DF"/>
    <w:rsid w:val="008E496C"/>
    <w:rsid w:val="008E49A2"/>
    <w:rsid w:val="008E4B6E"/>
    <w:rsid w:val="008E4C31"/>
    <w:rsid w:val="008E50A3"/>
    <w:rsid w:val="008E50DE"/>
    <w:rsid w:val="008E51C8"/>
    <w:rsid w:val="008E523A"/>
    <w:rsid w:val="008E5240"/>
    <w:rsid w:val="008E524B"/>
    <w:rsid w:val="008E52B7"/>
    <w:rsid w:val="008E5313"/>
    <w:rsid w:val="008E53A2"/>
    <w:rsid w:val="008E53E8"/>
    <w:rsid w:val="008E55BB"/>
    <w:rsid w:val="008E58DD"/>
    <w:rsid w:val="008E59ED"/>
    <w:rsid w:val="008E5A27"/>
    <w:rsid w:val="008E5B09"/>
    <w:rsid w:val="008E5B1F"/>
    <w:rsid w:val="008E5BD4"/>
    <w:rsid w:val="008E5C8C"/>
    <w:rsid w:val="008E5CA8"/>
    <w:rsid w:val="008E5DEB"/>
    <w:rsid w:val="008E6161"/>
    <w:rsid w:val="008E6207"/>
    <w:rsid w:val="008E626D"/>
    <w:rsid w:val="008E681A"/>
    <w:rsid w:val="008E68B4"/>
    <w:rsid w:val="008E6A3A"/>
    <w:rsid w:val="008E6A6C"/>
    <w:rsid w:val="008E6AD1"/>
    <w:rsid w:val="008E6B98"/>
    <w:rsid w:val="008E6CFA"/>
    <w:rsid w:val="008E6D0C"/>
    <w:rsid w:val="008E6D57"/>
    <w:rsid w:val="008E6DC3"/>
    <w:rsid w:val="008E6E18"/>
    <w:rsid w:val="008E6EAF"/>
    <w:rsid w:val="008E6EED"/>
    <w:rsid w:val="008E6F96"/>
    <w:rsid w:val="008E6FB1"/>
    <w:rsid w:val="008E7093"/>
    <w:rsid w:val="008E70FB"/>
    <w:rsid w:val="008E713E"/>
    <w:rsid w:val="008E71B7"/>
    <w:rsid w:val="008E751C"/>
    <w:rsid w:val="008E75F2"/>
    <w:rsid w:val="008E79E3"/>
    <w:rsid w:val="008E7B87"/>
    <w:rsid w:val="008E7C85"/>
    <w:rsid w:val="008E7F04"/>
    <w:rsid w:val="008E7F1D"/>
    <w:rsid w:val="008F019E"/>
    <w:rsid w:val="008F02DE"/>
    <w:rsid w:val="008F02F6"/>
    <w:rsid w:val="008F037A"/>
    <w:rsid w:val="008F0392"/>
    <w:rsid w:val="008F04B4"/>
    <w:rsid w:val="008F063F"/>
    <w:rsid w:val="008F0A94"/>
    <w:rsid w:val="008F0DCC"/>
    <w:rsid w:val="008F0E66"/>
    <w:rsid w:val="008F0F16"/>
    <w:rsid w:val="008F10AE"/>
    <w:rsid w:val="008F10AF"/>
    <w:rsid w:val="008F10E4"/>
    <w:rsid w:val="008F1138"/>
    <w:rsid w:val="008F14E4"/>
    <w:rsid w:val="008F152E"/>
    <w:rsid w:val="008F1980"/>
    <w:rsid w:val="008F1B0B"/>
    <w:rsid w:val="008F1E54"/>
    <w:rsid w:val="008F1EC6"/>
    <w:rsid w:val="008F1FDA"/>
    <w:rsid w:val="008F1FEF"/>
    <w:rsid w:val="008F22E3"/>
    <w:rsid w:val="008F245F"/>
    <w:rsid w:val="008F24FB"/>
    <w:rsid w:val="008F2617"/>
    <w:rsid w:val="008F2664"/>
    <w:rsid w:val="008F266B"/>
    <w:rsid w:val="008F2690"/>
    <w:rsid w:val="008F27FB"/>
    <w:rsid w:val="008F28C1"/>
    <w:rsid w:val="008F28D1"/>
    <w:rsid w:val="008F28F8"/>
    <w:rsid w:val="008F2915"/>
    <w:rsid w:val="008F29CE"/>
    <w:rsid w:val="008F2B49"/>
    <w:rsid w:val="008F2BCB"/>
    <w:rsid w:val="008F2C55"/>
    <w:rsid w:val="008F2CC6"/>
    <w:rsid w:val="008F2CD7"/>
    <w:rsid w:val="008F2F9B"/>
    <w:rsid w:val="008F3144"/>
    <w:rsid w:val="008F3336"/>
    <w:rsid w:val="008F34CC"/>
    <w:rsid w:val="008F366B"/>
    <w:rsid w:val="008F3690"/>
    <w:rsid w:val="008F36E0"/>
    <w:rsid w:val="008F37F9"/>
    <w:rsid w:val="008F3A38"/>
    <w:rsid w:val="008F3A42"/>
    <w:rsid w:val="008F3AAB"/>
    <w:rsid w:val="008F3BFB"/>
    <w:rsid w:val="008F3C1B"/>
    <w:rsid w:val="008F3C45"/>
    <w:rsid w:val="008F3D86"/>
    <w:rsid w:val="008F4011"/>
    <w:rsid w:val="008F420F"/>
    <w:rsid w:val="008F4267"/>
    <w:rsid w:val="008F4275"/>
    <w:rsid w:val="008F4649"/>
    <w:rsid w:val="008F47C5"/>
    <w:rsid w:val="008F480F"/>
    <w:rsid w:val="008F48CF"/>
    <w:rsid w:val="008F48D8"/>
    <w:rsid w:val="008F4993"/>
    <w:rsid w:val="008F4C1B"/>
    <w:rsid w:val="008F4D5C"/>
    <w:rsid w:val="008F4DB6"/>
    <w:rsid w:val="008F4E5D"/>
    <w:rsid w:val="008F4FDD"/>
    <w:rsid w:val="008F503D"/>
    <w:rsid w:val="008F504E"/>
    <w:rsid w:val="008F536B"/>
    <w:rsid w:val="008F538D"/>
    <w:rsid w:val="008F5488"/>
    <w:rsid w:val="008F548C"/>
    <w:rsid w:val="008F570E"/>
    <w:rsid w:val="008F57E3"/>
    <w:rsid w:val="008F57F7"/>
    <w:rsid w:val="008F58DB"/>
    <w:rsid w:val="008F5B68"/>
    <w:rsid w:val="008F5BDF"/>
    <w:rsid w:val="008F5C66"/>
    <w:rsid w:val="008F5D72"/>
    <w:rsid w:val="008F5DDC"/>
    <w:rsid w:val="008F5E8C"/>
    <w:rsid w:val="008F5EA6"/>
    <w:rsid w:val="008F5F2B"/>
    <w:rsid w:val="008F5F6D"/>
    <w:rsid w:val="008F5FF4"/>
    <w:rsid w:val="008F5FFF"/>
    <w:rsid w:val="008F60D5"/>
    <w:rsid w:val="008F635E"/>
    <w:rsid w:val="008F6494"/>
    <w:rsid w:val="008F65B9"/>
    <w:rsid w:val="008F65F1"/>
    <w:rsid w:val="008F6639"/>
    <w:rsid w:val="008F6760"/>
    <w:rsid w:val="008F6762"/>
    <w:rsid w:val="008F679E"/>
    <w:rsid w:val="008F6899"/>
    <w:rsid w:val="008F6902"/>
    <w:rsid w:val="008F690A"/>
    <w:rsid w:val="008F6A47"/>
    <w:rsid w:val="008F6ACB"/>
    <w:rsid w:val="008F6BF1"/>
    <w:rsid w:val="008F6C9E"/>
    <w:rsid w:val="008F6CF5"/>
    <w:rsid w:val="008F6D90"/>
    <w:rsid w:val="008F6DB2"/>
    <w:rsid w:val="008F6DC4"/>
    <w:rsid w:val="008F6E87"/>
    <w:rsid w:val="008F6FBB"/>
    <w:rsid w:val="008F70F9"/>
    <w:rsid w:val="008F73FB"/>
    <w:rsid w:val="008F7569"/>
    <w:rsid w:val="008F759A"/>
    <w:rsid w:val="008F764F"/>
    <w:rsid w:val="008F7955"/>
    <w:rsid w:val="008F79AC"/>
    <w:rsid w:val="008F7A18"/>
    <w:rsid w:val="008F7BCB"/>
    <w:rsid w:val="008F7C8A"/>
    <w:rsid w:val="008F7C90"/>
    <w:rsid w:val="008F7CBF"/>
    <w:rsid w:val="008F7F8D"/>
    <w:rsid w:val="008F95B9"/>
    <w:rsid w:val="0090019C"/>
    <w:rsid w:val="009001E6"/>
    <w:rsid w:val="009001FB"/>
    <w:rsid w:val="0090028F"/>
    <w:rsid w:val="00900460"/>
    <w:rsid w:val="00900658"/>
    <w:rsid w:val="0090083C"/>
    <w:rsid w:val="00900852"/>
    <w:rsid w:val="00900879"/>
    <w:rsid w:val="009008CB"/>
    <w:rsid w:val="0090096B"/>
    <w:rsid w:val="00900B35"/>
    <w:rsid w:val="00900BCF"/>
    <w:rsid w:val="00900BF9"/>
    <w:rsid w:val="00900C9F"/>
    <w:rsid w:val="00900D81"/>
    <w:rsid w:val="00900F14"/>
    <w:rsid w:val="00900F64"/>
    <w:rsid w:val="00900F6C"/>
    <w:rsid w:val="00901063"/>
    <w:rsid w:val="00901087"/>
    <w:rsid w:val="009011E3"/>
    <w:rsid w:val="0090125B"/>
    <w:rsid w:val="009013EA"/>
    <w:rsid w:val="009014B9"/>
    <w:rsid w:val="009017AC"/>
    <w:rsid w:val="00901822"/>
    <w:rsid w:val="009018B9"/>
    <w:rsid w:val="00901931"/>
    <w:rsid w:val="00901CD7"/>
    <w:rsid w:val="00901D4D"/>
    <w:rsid w:val="00901DC0"/>
    <w:rsid w:val="00901E15"/>
    <w:rsid w:val="00901E32"/>
    <w:rsid w:val="00901E7B"/>
    <w:rsid w:val="009020D1"/>
    <w:rsid w:val="009020EE"/>
    <w:rsid w:val="0090216F"/>
    <w:rsid w:val="009021F2"/>
    <w:rsid w:val="00902207"/>
    <w:rsid w:val="009022C3"/>
    <w:rsid w:val="0090241B"/>
    <w:rsid w:val="00902782"/>
    <w:rsid w:val="0090281E"/>
    <w:rsid w:val="0090298D"/>
    <w:rsid w:val="00902A26"/>
    <w:rsid w:val="00902B7A"/>
    <w:rsid w:val="00902C11"/>
    <w:rsid w:val="00902CD4"/>
    <w:rsid w:val="00902D3F"/>
    <w:rsid w:val="00902F28"/>
    <w:rsid w:val="00902F7C"/>
    <w:rsid w:val="0090310B"/>
    <w:rsid w:val="0090352D"/>
    <w:rsid w:val="009036FA"/>
    <w:rsid w:val="00903752"/>
    <w:rsid w:val="009037C7"/>
    <w:rsid w:val="0090381F"/>
    <w:rsid w:val="009038FE"/>
    <w:rsid w:val="00903B74"/>
    <w:rsid w:val="00903BD2"/>
    <w:rsid w:val="00903CB7"/>
    <w:rsid w:val="00903DDE"/>
    <w:rsid w:val="00903E8D"/>
    <w:rsid w:val="00903ED7"/>
    <w:rsid w:val="00903FE0"/>
    <w:rsid w:val="0090405A"/>
    <w:rsid w:val="00904113"/>
    <w:rsid w:val="00904312"/>
    <w:rsid w:val="00904470"/>
    <w:rsid w:val="00904549"/>
    <w:rsid w:val="00904581"/>
    <w:rsid w:val="0090462B"/>
    <w:rsid w:val="00904631"/>
    <w:rsid w:val="00904686"/>
    <w:rsid w:val="009046D8"/>
    <w:rsid w:val="00904738"/>
    <w:rsid w:val="0090481A"/>
    <w:rsid w:val="0090483E"/>
    <w:rsid w:val="009049CB"/>
    <w:rsid w:val="00904A44"/>
    <w:rsid w:val="00904B01"/>
    <w:rsid w:val="00904B79"/>
    <w:rsid w:val="00904BF4"/>
    <w:rsid w:val="00904C1E"/>
    <w:rsid w:val="00904DF3"/>
    <w:rsid w:val="00904E65"/>
    <w:rsid w:val="00904E68"/>
    <w:rsid w:val="00904FC8"/>
    <w:rsid w:val="00905034"/>
    <w:rsid w:val="009050E1"/>
    <w:rsid w:val="00905305"/>
    <w:rsid w:val="00905328"/>
    <w:rsid w:val="009053B0"/>
    <w:rsid w:val="0090541E"/>
    <w:rsid w:val="00905462"/>
    <w:rsid w:val="00905487"/>
    <w:rsid w:val="0090549C"/>
    <w:rsid w:val="009054EB"/>
    <w:rsid w:val="0090553A"/>
    <w:rsid w:val="00905589"/>
    <w:rsid w:val="009055DB"/>
    <w:rsid w:val="0090565F"/>
    <w:rsid w:val="00905991"/>
    <w:rsid w:val="00905A9F"/>
    <w:rsid w:val="00905AEF"/>
    <w:rsid w:val="00905B7B"/>
    <w:rsid w:val="00905BC9"/>
    <w:rsid w:val="00905D7C"/>
    <w:rsid w:val="00906048"/>
    <w:rsid w:val="0090609B"/>
    <w:rsid w:val="009061BF"/>
    <w:rsid w:val="009062C6"/>
    <w:rsid w:val="00906447"/>
    <w:rsid w:val="0090646B"/>
    <w:rsid w:val="009064F2"/>
    <w:rsid w:val="00906582"/>
    <w:rsid w:val="009065C6"/>
    <w:rsid w:val="009065FF"/>
    <w:rsid w:val="00906644"/>
    <w:rsid w:val="00906673"/>
    <w:rsid w:val="009067D3"/>
    <w:rsid w:val="009067D5"/>
    <w:rsid w:val="0090681C"/>
    <w:rsid w:val="0090682F"/>
    <w:rsid w:val="00906830"/>
    <w:rsid w:val="0090690F"/>
    <w:rsid w:val="00906A79"/>
    <w:rsid w:val="00906B50"/>
    <w:rsid w:val="00906E71"/>
    <w:rsid w:val="00907195"/>
    <w:rsid w:val="0090731D"/>
    <w:rsid w:val="0090732F"/>
    <w:rsid w:val="00907478"/>
    <w:rsid w:val="009074E8"/>
    <w:rsid w:val="00907554"/>
    <w:rsid w:val="009075DE"/>
    <w:rsid w:val="009076CD"/>
    <w:rsid w:val="009076FA"/>
    <w:rsid w:val="00907859"/>
    <w:rsid w:val="00907938"/>
    <w:rsid w:val="009079CA"/>
    <w:rsid w:val="00907ABD"/>
    <w:rsid w:val="00907D35"/>
    <w:rsid w:val="00907DAE"/>
    <w:rsid w:val="00907E2D"/>
    <w:rsid w:val="00907F51"/>
    <w:rsid w:val="00907F87"/>
    <w:rsid w:val="00907F8E"/>
    <w:rsid w:val="00910038"/>
    <w:rsid w:val="009100D3"/>
    <w:rsid w:val="009101B1"/>
    <w:rsid w:val="009101EE"/>
    <w:rsid w:val="00910351"/>
    <w:rsid w:val="00910392"/>
    <w:rsid w:val="0091045D"/>
    <w:rsid w:val="0091068B"/>
    <w:rsid w:val="0091069B"/>
    <w:rsid w:val="009106FA"/>
    <w:rsid w:val="00910712"/>
    <w:rsid w:val="009107E0"/>
    <w:rsid w:val="0091084E"/>
    <w:rsid w:val="00910852"/>
    <w:rsid w:val="00910875"/>
    <w:rsid w:val="00910911"/>
    <w:rsid w:val="00910AB9"/>
    <w:rsid w:val="00910C4F"/>
    <w:rsid w:val="00910CAE"/>
    <w:rsid w:val="00910D7A"/>
    <w:rsid w:val="0091114C"/>
    <w:rsid w:val="00911172"/>
    <w:rsid w:val="00911180"/>
    <w:rsid w:val="009111FE"/>
    <w:rsid w:val="00911208"/>
    <w:rsid w:val="0091123A"/>
    <w:rsid w:val="0091126C"/>
    <w:rsid w:val="009112BE"/>
    <w:rsid w:val="0091142C"/>
    <w:rsid w:val="009114C0"/>
    <w:rsid w:val="0091150D"/>
    <w:rsid w:val="0091163E"/>
    <w:rsid w:val="00911853"/>
    <w:rsid w:val="009118F9"/>
    <w:rsid w:val="00911902"/>
    <w:rsid w:val="00911A88"/>
    <w:rsid w:val="00911D34"/>
    <w:rsid w:val="00911DA6"/>
    <w:rsid w:val="00911EB9"/>
    <w:rsid w:val="0091204C"/>
    <w:rsid w:val="00912151"/>
    <w:rsid w:val="00912415"/>
    <w:rsid w:val="009125FD"/>
    <w:rsid w:val="0091260C"/>
    <w:rsid w:val="0091270A"/>
    <w:rsid w:val="00912755"/>
    <w:rsid w:val="00912756"/>
    <w:rsid w:val="0091295A"/>
    <w:rsid w:val="009129CE"/>
    <w:rsid w:val="00912AB6"/>
    <w:rsid w:val="00912B3B"/>
    <w:rsid w:val="00912CD5"/>
    <w:rsid w:val="00912CF6"/>
    <w:rsid w:val="00912DB8"/>
    <w:rsid w:val="00913010"/>
    <w:rsid w:val="0091314B"/>
    <w:rsid w:val="0091325C"/>
    <w:rsid w:val="00913450"/>
    <w:rsid w:val="00913565"/>
    <w:rsid w:val="0091382E"/>
    <w:rsid w:val="009138F1"/>
    <w:rsid w:val="00913AF5"/>
    <w:rsid w:val="00913BFD"/>
    <w:rsid w:val="00913ECF"/>
    <w:rsid w:val="00913F01"/>
    <w:rsid w:val="00913F91"/>
    <w:rsid w:val="0091401F"/>
    <w:rsid w:val="00914096"/>
    <w:rsid w:val="009140BF"/>
    <w:rsid w:val="009140CA"/>
    <w:rsid w:val="00914311"/>
    <w:rsid w:val="0091443A"/>
    <w:rsid w:val="009144FF"/>
    <w:rsid w:val="0091451A"/>
    <w:rsid w:val="00914771"/>
    <w:rsid w:val="009147CB"/>
    <w:rsid w:val="0091484D"/>
    <w:rsid w:val="0091484E"/>
    <w:rsid w:val="00914A75"/>
    <w:rsid w:val="00914A7E"/>
    <w:rsid w:val="00914C1D"/>
    <w:rsid w:val="00914CD0"/>
    <w:rsid w:val="00914CD3"/>
    <w:rsid w:val="00914CDD"/>
    <w:rsid w:val="00914F18"/>
    <w:rsid w:val="00915088"/>
    <w:rsid w:val="0091513D"/>
    <w:rsid w:val="00915165"/>
    <w:rsid w:val="00915208"/>
    <w:rsid w:val="00915470"/>
    <w:rsid w:val="00915548"/>
    <w:rsid w:val="009155E3"/>
    <w:rsid w:val="0091561B"/>
    <w:rsid w:val="0091569F"/>
    <w:rsid w:val="009156C8"/>
    <w:rsid w:val="00915779"/>
    <w:rsid w:val="009157E2"/>
    <w:rsid w:val="00915BC0"/>
    <w:rsid w:val="00915BDF"/>
    <w:rsid w:val="00915C63"/>
    <w:rsid w:val="00915CA3"/>
    <w:rsid w:val="00915CFE"/>
    <w:rsid w:val="00915DB1"/>
    <w:rsid w:val="00915F1D"/>
    <w:rsid w:val="00915F80"/>
    <w:rsid w:val="009161BE"/>
    <w:rsid w:val="00916252"/>
    <w:rsid w:val="0091627B"/>
    <w:rsid w:val="009162A4"/>
    <w:rsid w:val="00916333"/>
    <w:rsid w:val="00916550"/>
    <w:rsid w:val="009166C5"/>
    <w:rsid w:val="00916816"/>
    <w:rsid w:val="00916833"/>
    <w:rsid w:val="009168E0"/>
    <w:rsid w:val="00916B43"/>
    <w:rsid w:val="00916C0A"/>
    <w:rsid w:val="00916C27"/>
    <w:rsid w:val="00916D42"/>
    <w:rsid w:val="00916E2B"/>
    <w:rsid w:val="00916E75"/>
    <w:rsid w:val="00916F23"/>
    <w:rsid w:val="00916F53"/>
    <w:rsid w:val="0091704A"/>
    <w:rsid w:val="009170E2"/>
    <w:rsid w:val="0091713D"/>
    <w:rsid w:val="009171B7"/>
    <w:rsid w:val="0091738C"/>
    <w:rsid w:val="009174AB"/>
    <w:rsid w:val="009174B6"/>
    <w:rsid w:val="009176A2"/>
    <w:rsid w:val="009177F4"/>
    <w:rsid w:val="00917988"/>
    <w:rsid w:val="009179D1"/>
    <w:rsid w:val="009179EC"/>
    <w:rsid w:val="00917A2E"/>
    <w:rsid w:val="00917B05"/>
    <w:rsid w:val="00917B4D"/>
    <w:rsid w:val="00917B90"/>
    <w:rsid w:val="00917BBC"/>
    <w:rsid w:val="00917DB5"/>
    <w:rsid w:val="0091D47E"/>
    <w:rsid w:val="0092039A"/>
    <w:rsid w:val="0092041D"/>
    <w:rsid w:val="00920519"/>
    <w:rsid w:val="00920622"/>
    <w:rsid w:val="00920637"/>
    <w:rsid w:val="00920663"/>
    <w:rsid w:val="00920888"/>
    <w:rsid w:val="00920A03"/>
    <w:rsid w:val="00920C54"/>
    <w:rsid w:val="00920D34"/>
    <w:rsid w:val="00921291"/>
    <w:rsid w:val="00921307"/>
    <w:rsid w:val="00921336"/>
    <w:rsid w:val="00921346"/>
    <w:rsid w:val="00921572"/>
    <w:rsid w:val="0092177C"/>
    <w:rsid w:val="0092197F"/>
    <w:rsid w:val="009219C7"/>
    <w:rsid w:val="00921C35"/>
    <w:rsid w:val="00922085"/>
    <w:rsid w:val="0092249A"/>
    <w:rsid w:val="00922684"/>
    <w:rsid w:val="009226A9"/>
    <w:rsid w:val="009226CE"/>
    <w:rsid w:val="00922739"/>
    <w:rsid w:val="00922796"/>
    <w:rsid w:val="00922C8F"/>
    <w:rsid w:val="00922CB2"/>
    <w:rsid w:val="00922DD9"/>
    <w:rsid w:val="00923076"/>
    <w:rsid w:val="009232A1"/>
    <w:rsid w:val="009232C6"/>
    <w:rsid w:val="00923420"/>
    <w:rsid w:val="0092345D"/>
    <w:rsid w:val="00923715"/>
    <w:rsid w:val="00923786"/>
    <w:rsid w:val="0092385D"/>
    <w:rsid w:val="00923899"/>
    <w:rsid w:val="0092395A"/>
    <w:rsid w:val="00923B84"/>
    <w:rsid w:val="00923D19"/>
    <w:rsid w:val="00923E76"/>
    <w:rsid w:val="00923F20"/>
    <w:rsid w:val="009240EA"/>
    <w:rsid w:val="009241A6"/>
    <w:rsid w:val="00924276"/>
    <w:rsid w:val="00924379"/>
    <w:rsid w:val="009244D1"/>
    <w:rsid w:val="0092454C"/>
    <w:rsid w:val="0092464C"/>
    <w:rsid w:val="00924657"/>
    <w:rsid w:val="009247CD"/>
    <w:rsid w:val="009249C6"/>
    <w:rsid w:val="00924A3C"/>
    <w:rsid w:val="00924B71"/>
    <w:rsid w:val="00924C54"/>
    <w:rsid w:val="00924C92"/>
    <w:rsid w:val="00924D2A"/>
    <w:rsid w:val="00924D91"/>
    <w:rsid w:val="00924F41"/>
    <w:rsid w:val="00924FCF"/>
    <w:rsid w:val="00925037"/>
    <w:rsid w:val="00925191"/>
    <w:rsid w:val="0092526E"/>
    <w:rsid w:val="00925304"/>
    <w:rsid w:val="009253B7"/>
    <w:rsid w:val="00925493"/>
    <w:rsid w:val="00925587"/>
    <w:rsid w:val="00925623"/>
    <w:rsid w:val="009258FA"/>
    <w:rsid w:val="00925920"/>
    <w:rsid w:val="00925940"/>
    <w:rsid w:val="0092596C"/>
    <w:rsid w:val="00925A3E"/>
    <w:rsid w:val="00925A7A"/>
    <w:rsid w:val="00925B3D"/>
    <w:rsid w:val="00925C16"/>
    <w:rsid w:val="00925D6E"/>
    <w:rsid w:val="00925E42"/>
    <w:rsid w:val="00925FB3"/>
    <w:rsid w:val="00925FEE"/>
    <w:rsid w:val="00926092"/>
    <w:rsid w:val="009261C8"/>
    <w:rsid w:val="00926238"/>
    <w:rsid w:val="00926539"/>
    <w:rsid w:val="0092654D"/>
    <w:rsid w:val="0092670C"/>
    <w:rsid w:val="009267A4"/>
    <w:rsid w:val="009268E2"/>
    <w:rsid w:val="00926A22"/>
    <w:rsid w:val="00926BA0"/>
    <w:rsid w:val="00926BDF"/>
    <w:rsid w:val="00926E55"/>
    <w:rsid w:val="00926E86"/>
    <w:rsid w:val="009270C0"/>
    <w:rsid w:val="0092750D"/>
    <w:rsid w:val="0092751B"/>
    <w:rsid w:val="0092759D"/>
    <w:rsid w:val="00927771"/>
    <w:rsid w:val="00927777"/>
    <w:rsid w:val="00927969"/>
    <w:rsid w:val="009279FD"/>
    <w:rsid w:val="00927A0A"/>
    <w:rsid w:val="00927BD5"/>
    <w:rsid w:val="00927E96"/>
    <w:rsid w:val="0093005E"/>
    <w:rsid w:val="009300FA"/>
    <w:rsid w:val="0093011C"/>
    <w:rsid w:val="0093017D"/>
    <w:rsid w:val="009301C8"/>
    <w:rsid w:val="009301FD"/>
    <w:rsid w:val="00930447"/>
    <w:rsid w:val="0093047A"/>
    <w:rsid w:val="00930616"/>
    <w:rsid w:val="00930626"/>
    <w:rsid w:val="009306B3"/>
    <w:rsid w:val="0093076C"/>
    <w:rsid w:val="00930777"/>
    <w:rsid w:val="009309B9"/>
    <w:rsid w:val="00930AE2"/>
    <w:rsid w:val="00930D67"/>
    <w:rsid w:val="00930D6A"/>
    <w:rsid w:val="00930EA4"/>
    <w:rsid w:val="00930F83"/>
    <w:rsid w:val="009312E5"/>
    <w:rsid w:val="00931319"/>
    <w:rsid w:val="00931357"/>
    <w:rsid w:val="0093169E"/>
    <w:rsid w:val="009316BB"/>
    <w:rsid w:val="009316C2"/>
    <w:rsid w:val="00931783"/>
    <w:rsid w:val="009319F7"/>
    <w:rsid w:val="00931AD6"/>
    <w:rsid w:val="00931CB8"/>
    <w:rsid w:val="00931DEA"/>
    <w:rsid w:val="00931E1A"/>
    <w:rsid w:val="0093202C"/>
    <w:rsid w:val="00932089"/>
    <w:rsid w:val="0093218F"/>
    <w:rsid w:val="00932253"/>
    <w:rsid w:val="009322A5"/>
    <w:rsid w:val="00932417"/>
    <w:rsid w:val="00932435"/>
    <w:rsid w:val="0093255C"/>
    <w:rsid w:val="00932629"/>
    <w:rsid w:val="009327B1"/>
    <w:rsid w:val="0093287F"/>
    <w:rsid w:val="00932A83"/>
    <w:rsid w:val="00932AAD"/>
    <w:rsid w:val="00932BF8"/>
    <w:rsid w:val="00932E0D"/>
    <w:rsid w:val="00932E70"/>
    <w:rsid w:val="00932F06"/>
    <w:rsid w:val="00932F25"/>
    <w:rsid w:val="00932FFF"/>
    <w:rsid w:val="009331CD"/>
    <w:rsid w:val="009331FB"/>
    <w:rsid w:val="00933252"/>
    <w:rsid w:val="0093331A"/>
    <w:rsid w:val="0093355F"/>
    <w:rsid w:val="00933581"/>
    <w:rsid w:val="00933619"/>
    <w:rsid w:val="00933666"/>
    <w:rsid w:val="0093396B"/>
    <w:rsid w:val="00933A61"/>
    <w:rsid w:val="00933F0E"/>
    <w:rsid w:val="009340C8"/>
    <w:rsid w:val="0093420C"/>
    <w:rsid w:val="00934211"/>
    <w:rsid w:val="009345E3"/>
    <w:rsid w:val="00934614"/>
    <w:rsid w:val="00934776"/>
    <w:rsid w:val="00934865"/>
    <w:rsid w:val="009348A4"/>
    <w:rsid w:val="00934973"/>
    <w:rsid w:val="00934A57"/>
    <w:rsid w:val="00934AA6"/>
    <w:rsid w:val="00934B2F"/>
    <w:rsid w:val="00934B48"/>
    <w:rsid w:val="00934BCD"/>
    <w:rsid w:val="00934C74"/>
    <w:rsid w:val="00934D25"/>
    <w:rsid w:val="00934D3C"/>
    <w:rsid w:val="00934EC4"/>
    <w:rsid w:val="00934F14"/>
    <w:rsid w:val="00934F88"/>
    <w:rsid w:val="009350B3"/>
    <w:rsid w:val="0093527B"/>
    <w:rsid w:val="00935296"/>
    <w:rsid w:val="00935392"/>
    <w:rsid w:val="009353C9"/>
    <w:rsid w:val="009353CC"/>
    <w:rsid w:val="0093541A"/>
    <w:rsid w:val="009355E4"/>
    <w:rsid w:val="00935682"/>
    <w:rsid w:val="00935972"/>
    <w:rsid w:val="009359DD"/>
    <w:rsid w:val="00935A16"/>
    <w:rsid w:val="00935A37"/>
    <w:rsid w:val="00935B01"/>
    <w:rsid w:val="00935C25"/>
    <w:rsid w:val="00935C3C"/>
    <w:rsid w:val="00935F87"/>
    <w:rsid w:val="00935FE5"/>
    <w:rsid w:val="0093609A"/>
    <w:rsid w:val="009360F7"/>
    <w:rsid w:val="00936198"/>
    <w:rsid w:val="009362AE"/>
    <w:rsid w:val="00936306"/>
    <w:rsid w:val="0093631C"/>
    <w:rsid w:val="0093632F"/>
    <w:rsid w:val="009365A3"/>
    <w:rsid w:val="009365EB"/>
    <w:rsid w:val="0093685C"/>
    <w:rsid w:val="00936904"/>
    <w:rsid w:val="0093693F"/>
    <w:rsid w:val="00936A49"/>
    <w:rsid w:val="00936CC1"/>
    <w:rsid w:val="00936D1A"/>
    <w:rsid w:val="00936EEC"/>
    <w:rsid w:val="00937029"/>
    <w:rsid w:val="00937035"/>
    <w:rsid w:val="009370F0"/>
    <w:rsid w:val="00937269"/>
    <w:rsid w:val="00937299"/>
    <w:rsid w:val="00937330"/>
    <w:rsid w:val="00937334"/>
    <w:rsid w:val="009374DF"/>
    <w:rsid w:val="009375BA"/>
    <w:rsid w:val="00937759"/>
    <w:rsid w:val="00937781"/>
    <w:rsid w:val="009378CA"/>
    <w:rsid w:val="0093797A"/>
    <w:rsid w:val="00937CD8"/>
    <w:rsid w:val="00937CF2"/>
    <w:rsid w:val="00937EA6"/>
    <w:rsid w:val="00937F0E"/>
    <w:rsid w:val="00937F30"/>
    <w:rsid w:val="00937FEA"/>
    <w:rsid w:val="0094016A"/>
    <w:rsid w:val="009401A5"/>
    <w:rsid w:val="009401F0"/>
    <w:rsid w:val="009403F7"/>
    <w:rsid w:val="00940406"/>
    <w:rsid w:val="00940417"/>
    <w:rsid w:val="009404A3"/>
    <w:rsid w:val="009404B5"/>
    <w:rsid w:val="009405F1"/>
    <w:rsid w:val="009407E1"/>
    <w:rsid w:val="00940806"/>
    <w:rsid w:val="00940884"/>
    <w:rsid w:val="00940A06"/>
    <w:rsid w:val="00940A4D"/>
    <w:rsid w:val="00940AA9"/>
    <w:rsid w:val="00940B2F"/>
    <w:rsid w:val="00940C1B"/>
    <w:rsid w:val="00940ED4"/>
    <w:rsid w:val="00941292"/>
    <w:rsid w:val="0094133C"/>
    <w:rsid w:val="00941388"/>
    <w:rsid w:val="00941555"/>
    <w:rsid w:val="0094181D"/>
    <w:rsid w:val="00941900"/>
    <w:rsid w:val="00941AAE"/>
    <w:rsid w:val="00941CD9"/>
    <w:rsid w:val="00941EE3"/>
    <w:rsid w:val="00941F7F"/>
    <w:rsid w:val="00942198"/>
    <w:rsid w:val="00942212"/>
    <w:rsid w:val="009422D5"/>
    <w:rsid w:val="0094246D"/>
    <w:rsid w:val="00942565"/>
    <w:rsid w:val="00942668"/>
    <w:rsid w:val="0094269D"/>
    <w:rsid w:val="009426A6"/>
    <w:rsid w:val="0094273B"/>
    <w:rsid w:val="00942742"/>
    <w:rsid w:val="009427BD"/>
    <w:rsid w:val="009427C9"/>
    <w:rsid w:val="009428E6"/>
    <w:rsid w:val="00942A11"/>
    <w:rsid w:val="00942A2D"/>
    <w:rsid w:val="00942A7E"/>
    <w:rsid w:val="00942B16"/>
    <w:rsid w:val="00942B52"/>
    <w:rsid w:val="00942F5D"/>
    <w:rsid w:val="00942FBB"/>
    <w:rsid w:val="009430D1"/>
    <w:rsid w:val="009432E8"/>
    <w:rsid w:val="00943333"/>
    <w:rsid w:val="00943444"/>
    <w:rsid w:val="0094344E"/>
    <w:rsid w:val="0094351C"/>
    <w:rsid w:val="00943653"/>
    <w:rsid w:val="00943747"/>
    <w:rsid w:val="009437F6"/>
    <w:rsid w:val="00943A04"/>
    <w:rsid w:val="00943A96"/>
    <w:rsid w:val="00943AB9"/>
    <w:rsid w:val="00943E1B"/>
    <w:rsid w:val="00943F00"/>
    <w:rsid w:val="00943F1F"/>
    <w:rsid w:val="00943F3B"/>
    <w:rsid w:val="009442AB"/>
    <w:rsid w:val="00944397"/>
    <w:rsid w:val="0094445C"/>
    <w:rsid w:val="009444C7"/>
    <w:rsid w:val="0094451E"/>
    <w:rsid w:val="009445C3"/>
    <w:rsid w:val="009446AE"/>
    <w:rsid w:val="009446B4"/>
    <w:rsid w:val="009447C4"/>
    <w:rsid w:val="009448C1"/>
    <w:rsid w:val="00944A4A"/>
    <w:rsid w:val="00944AEC"/>
    <w:rsid w:val="00944B47"/>
    <w:rsid w:val="00944B74"/>
    <w:rsid w:val="00944CFB"/>
    <w:rsid w:val="00944D2A"/>
    <w:rsid w:val="00944FB4"/>
    <w:rsid w:val="0094500E"/>
    <w:rsid w:val="00945102"/>
    <w:rsid w:val="0094510F"/>
    <w:rsid w:val="00945126"/>
    <w:rsid w:val="009454F7"/>
    <w:rsid w:val="00945514"/>
    <w:rsid w:val="00945593"/>
    <w:rsid w:val="0094572D"/>
    <w:rsid w:val="009458D9"/>
    <w:rsid w:val="009458EC"/>
    <w:rsid w:val="009459F2"/>
    <w:rsid w:val="00945A8B"/>
    <w:rsid w:val="00945ABF"/>
    <w:rsid w:val="00945B61"/>
    <w:rsid w:val="00945C49"/>
    <w:rsid w:val="00945D57"/>
    <w:rsid w:val="00945E77"/>
    <w:rsid w:val="00945EA2"/>
    <w:rsid w:val="00945EE7"/>
    <w:rsid w:val="00945FA9"/>
    <w:rsid w:val="009460F0"/>
    <w:rsid w:val="00946252"/>
    <w:rsid w:val="00946267"/>
    <w:rsid w:val="009462CA"/>
    <w:rsid w:val="009464DF"/>
    <w:rsid w:val="009464E1"/>
    <w:rsid w:val="00946631"/>
    <w:rsid w:val="009466B6"/>
    <w:rsid w:val="00946822"/>
    <w:rsid w:val="009468F6"/>
    <w:rsid w:val="009469B7"/>
    <w:rsid w:val="009469C9"/>
    <w:rsid w:val="00946AEA"/>
    <w:rsid w:val="00946C09"/>
    <w:rsid w:val="00946C85"/>
    <w:rsid w:val="00946DFC"/>
    <w:rsid w:val="00946F93"/>
    <w:rsid w:val="00947005"/>
    <w:rsid w:val="00947044"/>
    <w:rsid w:val="00947101"/>
    <w:rsid w:val="00947280"/>
    <w:rsid w:val="0094730B"/>
    <w:rsid w:val="009474B7"/>
    <w:rsid w:val="0094751F"/>
    <w:rsid w:val="00947588"/>
    <w:rsid w:val="00947652"/>
    <w:rsid w:val="0094768C"/>
    <w:rsid w:val="00947776"/>
    <w:rsid w:val="00947910"/>
    <w:rsid w:val="00947973"/>
    <w:rsid w:val="00947974"/>
    <w:rsid w:val="009479DA"/>
    <w:rsid w:val="00947A92"/>
    <w:rsid w:val="00947AD9"/>
    <w:rsid w:val="00947BA6"/>
    <w:rsid w:val="00947C9D"/>
    <w:rsid w:val="00947D7A"/>
    <w:rsid w:val="00947DE9"/>
    <w:rsid w:val="00950051"/>
    <w:rsid w:val="009500E3"/>
    <w:rsid w:val="00950119"/>
    <w:rsid w:val="009502AE"/>
    <w:rsid w:val="009502E8"/>
    <w:rsid w:val="00950319"/>
    <w:rsid w:val="0095062D"/>
    <w:rsid w:val="0095067E"/>
    <w:rsid w:val="00950685"/>
    <w:rsid w:val="00950812"/>
    <w:rsid w:val="00950973"/>
    <w:rsid w:val="009509F0"/>
    <w:rsid w:val="00950AB7"/>
    <w:rsid w:val="00950ABE"/>
    <w:rsid w:val="00950CAC"/>
    <w:rsid w:val="00950F43"/>
    <w:rsid w:val="009510AA"/>
    <w:rsid w:val="00951342"/>
    <w:rsid w:val="009514E0"/>
    <w:rsid w:val="009515E0"/>
    <w:rsid w:val="0095169D"/>
    <w:rsid w:val="00951757"/>
    <w:rsid w:val="0095185D"/>
    <w:rsid w:val="0095188B"/>
    <w:rsid w:val="0095188D"/>
    <w:rsid w:val="009518A0"/>
    <w:rsid w:val="00951919"/>
    <w:rsid w:val="0095193B"/>
    <w:rsid w:val="009519DF"/>
    <w:rsid w:val="00951B8E"/>
    <w:rsid w:val="00951BAB"/>
    <w:rsid w:val="00951C0E"/>
    <w:rsid w:val="00951CA5"/>
    <w:rsid w:val="00951DD7"/>
    <w:rsid w:val="00951DE5"/>
    <w:rsid w:val="00951E35"/>
    <w:rsid w:val="00951E48"/>
    <w:rsid w:val="009521B1"/>
    <w:rsid w:val="00952641"/>
    <w:rsid w:val="0095269F"/>
    <w:rsid w:val="0095273D"/>
    <w:rsid w:val="00952994"/>
    <w:rsid w:val="00952AC1"/>
    <w:rsid w:val="00952CBB"/>
    <w:rsid w:val="00952DAA"/>
    <w:rsid w:val="00952F49"/>
    <w:rsid w:val="009530E1"/>
    <w:rsid w:val="00953201"/>
    <w:rsid w:val="0095344E"/>
    <w:rsid w:val="00953450"/>
    <w:rsid w:val="009534B1"/>
    <w:rsid w:val="009535B7"/>
    <w:rsid w:val="00953756"/>
    <w:rsid w:val="0095380F"/>
    <w:rsid w:val="00953885"/>
    <w:rsid w:val="00953931"/>
    <w:rsid w:val="00953A3E"/>
    <w:rsid w:val="00953AAC"/>
    <w:rsid w:val="00953BC8"/>
    <w:rsid w:val="00953C9A"/>
    <w:rsid w:val="00953D25"/>
    <w:rsid w:val="00953D3F"/>
    <w:rsid w:val="00953D69"/>
    <w:rsid w:val="00953D89"/>
    <w:rsid w:val="00953D95"/>
    <w:rsid w:val="00953F64"/>
    <w:rsid w:val="0095427B"/>
    <w:rsid w:val="00954528"/>
    <w:rsid w:val="00954690"/>
    <w:rsid w:val="00954738"/>
    <w:rsid w:val="0095487F"/>
    <w:rsid w:val="0095489A"/>
    <w:rsid w:val="009548E2"/>
    <w:rsid w:val="00954AE8"/>
    <w:rsid w:val="00954CD0"/>
    <w:rsid w:val="00954EF6"/>
    <w:rsid w:val="00954F0C"/>
    <w:rsid w:val="00954F6D"/>
    <w:rsid w:val="00955102"/>
    <w:rsid w:val="00955108"/>
    <w:rsid w:val="00955152"/>
    <w:rsid w:val="009552E4"/>
    <w:rsid w:val="00955327"/>
    <w:rsid w:val="0095533A"/>
    <w:rsid w:val="00955366"/>
    <w:rsid w:val="0095549E"/>
    <w:rsid w:val="009554D1"/>
    <w:rsid w:val="00955632"/>
    <w:rsid w:val="0095576E"/>
    <w:rsid w:val="00955883"/>
    <w:rsid w:val="009558D8"/>
    <w:rsid w:val="00955943"/>
    <w:rsid w:val="00955A4C"/>
    <w:rsid w:val="00955A78"/>
    <w:rsid w:val="00955AD2"/>
    <w:rsid w:val="00955C5C"/>
    <w:rsid w:val="00955CBA"/>
    <w:rsid w:val="00955DDA"/>
    <w:rsid w:val="00955ECC"/>
    <w:rsid w:val="00955EDE"/>
    <w:rsid w:val="00955F29"/>
    <w:rsid w:val="00955F47"/>
    <w:rsid w:val="00955F9E"/>
    <w:rsid w:val="00955FD8"/>
    <w:rsid w:val="0095605D"/>
    <w:rsid w:val="009560F6"/>
    <w:rsid w:val="00956180"/>
    <w:rsid w:val="00956210"/>
    <w:rsid w:val="009563D1"/>
    <w:rsid w:val="0095645E"/>
    <w:rsid w:val="00956460"/>
    <w:rsid w:val="00956651"/>
    <w:rsid w:val="00956712"/>
    <w:rsid w:val="009567BF"/>
    <w:rsid w:val="00956805"/>
    <w:rsid w:val="0095684E"/>
    <w:rsid w:val="00956867"/>
    <w:rsid w:val="00956873"/>
    <w:rsid w:val="009568BF"/>
    <w:rsid w:val="009569AF"/>
    <w:rsid w:val="00956A1B"/>
    <w:rsid w:val="00956A3C"/>
    <w:rsid w:val="00956DC5"/>
    <w:rsid w:val="00956E21"/>
    <w:rsid w:val="009570BE"/>
    <w:rsid w:val="009571C5"/>
    <w:rsid w:val="00957202"/>
    <w:rsid w:val="00957218"/>
    <w:rsid w:val="009574A5"/>
    <w:rsid w:val="0095765C"/>
    <w:rsid w:val="0095779E"/>
    <w:rsid w:val="009577C8"/>
    <w:rsid w:val="009577F4"/>
    <w:rsid w:val="0095796B"/>
    <w:rsid w:val="00957A65"/>
    <w:rsid w:val="00957B83"/>
    <w:rsid w:val="00957F93"/>
    <w:rsid w:val="00960100"/>
    <w:rsid w:val="00960125"/>
    <w:rsid w:val="0096013E"/>
    <w:rsid w:val="0096029A"/>
    <w:rsid w:val="00960482"/>
    <w:rsid w:val="009604FF"/>
    <w:rsid w:val="009607FB"/>
    <w:rsid w:val="00960AA0"/>
    <w:rsid w:val="00960B0E"/>
    <w:rsid w:val="00960D2C"/>
    <w:rsid w:val="00960D7A"/>
    <w:rsid w:val="00960EE5"/>
    <w:rsid w:val="00961073"/>
    <w:rsid w:val="009610EB"/>
    <w:rsid w:val="00961187"/>
    <w:rsid w:val="009611A9"/>
    <w:rsid w:val="009611E6"/>
    <w:rsid w:val="009612C6"/>
    <w:rsid w:val="009614EA"/>
    <w:rsid w:val="009615C0"/>
    <w:rsid w:val="009617C0"/>
    <w:rsid w:val="009617C3"/>
    <w:rsid w:val="0096180D"/>
    <w:rsid w:val="00961837"/>
    <w:rsid w:val="00961847"/>
    <w:rsid w:val="009618CE"/>
    <w:rsid w:val="00961A24"/>
    <w:rsid w:val="00961A51"/>
    <w:rsid w:val="00961C58"/>
    <w:rsid w:val="00961D75"/>
    <w:rsid w:val="00961FA3"/>
    <w:rsid w:val="00961FCD"/>
    <w:rsid w:val="009621B0"/>
    <w:rsid w:val="0096231F"/>
    <w:rsid w:val="009625A0"/>
    <w:rsid w:val="00962865"/>
    <w:rsid w:val="00962A8D"/>
    <w:rsid w:val="00962C39"/>
    <w:rsid w:val="00962CDA"/>
    <w:rsid w:val="00962D43"/>
    <w:rsid w:val="00962D7E"/>
    <w:rsid w:val="00962E59"/>
    <w:rsid w:val="00963038"/>
    <w:rsid w:val="00963061"/>
    <w:rsid w:val="00963171"/>
    <w:rsid w:val="009631D5"/>
    <w:rsid w:val="0096329F"/>
    <w:rsid w:val="00963370"/>
    <w:rsid w:val="00963688"/>
    <w:rsid w:val="009636FF"/>
    <w:rsid w:val="00963818"/>
    <w:rsid w:val="009638EF"/>
    <w:rsid w:val="00963A9F"/>
    <w:rsid w:val="00963AC1"/>
    <w:rsid w:val="00963E11"/>
    <w:rsid w:val="00963F76"/>
    <w:rsid w:val="00964040"/>
    <w:rsid w:val="009640E9"/>
    <w:rsid w:val="009642E5"/>
    <w:rsid w:val="009643BC"/>
    <w:rsid w:val="009644A0"/>
    <w:rsid w:val="009645B7"/>
    <w:rsid w:val="00964676"/>
    <w:rsid w:val="009647A8"/>
    <w:rsid w:val="0096494C"/>
    <w:rsid w:val="00964CF3"/>
    <w:rsid w:val="009652DC"/>
    <w:rsid w:val="00965371"/>
    <w:rsid w:val="009657C7"/>
    <w:rsid w:val="009657E5"/>
    <w:rsid w:val="009658B4"/>
    <w:rsid w:val="0096598A"/>
    <w:rsid w:val="00965A44"/>
    <w:rsid w:val="00965AD7"/>
    <w:rsid w:val="00965AE1"/>
    <w:rsid w:val="00965B7C"/>
    <w:rsid w:val="00965B94"/>
    <w:rsid w:val="00965BD5"/>
    <w:rsid w:val="00965CB4"/>
    <w:rsid w:val="00965CFD"/>
    <w:rsid w:val="00965DCE"/>
    <w:rsid w:val="00965E32"/>
    <w:rsid w:val="00965E97"/>
    <w:rsid w:val="00965F11"/>
    <w:rsid w:val="009660AC"/>
    <w:rsid w:val="00966104"/>
    <w:rsid w:val="00966180"/>
    <w:rsid w:val="00966205"/>
    <w:rsid w:val="00966213"/>
    <w:rsid w:val="009662BC"/>
    <w:rsid w:val="00966667"/>
    <w:rsid w:val="009666E8"/>
    <w:rsid w:val="009667AA"/>
    <w:rsid w:val="009667E1"/>
    <w:rsid w:val="00966847"/>
    <w:rsid w:val="009669A4"/>
    <w:rsid w:val="009669FB"/>
    <w:rsid w:val="00966A92"/>
    <w:rsid w:val="00966B2C"/>
    <w:rsid w:val="00966B54"/>
    <w:rsid w:val="00966B98"/>
    <w:rsid w:val="00966DDD"/>
    <w:rsid w:val="00966E29"/>
    <w:rsid w:val="00966E54"/>
    <w:rsid w:val="00966E81"/>
    <w:rsid w:val="00966FC1"/>
    <w:rsid w:val="00967051"/>
    <w:rsid w:val="00967076"/>
    <w:rsid w:val="0096707E"/>
    <w:rsid w:val="009671C5"/>
    <w:rsid w:val="00967371"/>
    <w:rsid w:val="009673CF"/>
    <w:rsid w:val="009674F0"/>
    <w:rsid w:val="009676E6"/>
    <w:rsid w:val="009678A2"/>
    <w:rsid w:val="00967915"/>
    <w:rsid w:val="00967AF0"/>
    <w:rsid w:val="00967AFB"/>
    <w:rsid w:val="00967C19"/>
    <w:rsid w:val="00967C57"/>
    <w:rsid w:val="00967DB3"/>
    <w:rsid w:val="00967FB2"/>
    <w:rsid w:val="00970189"/>
    <w:rsid w:val="0097024B"/>
    <w:rsid w:val="00970262"/>
    <w:rsid w:val="0097027D"/>
    <w:rsid w:val="00970377"/>
    <w:rsid w:val="009703A5"/>
    <w:rsid w:val="009704EC"/>
    <w:rsid w:val="009707BE"/>
    <w:rsid w:val="00970834"/>
    <w:rsid w:val="009709AF"/>
    <w:rsid w:val="00970A33"/>
    <w:rsid w:val="00970AB0"/>
    <w:rsid w:val="00970B7B"/>
    <w:rsid w:val="00970BDD"/>
    <w:rsid w:val="00970C81"/>
    <w:rsid w:val="00970C8F"/>
    <w:rsid w:val="00970CD5"/>
    <w:rsid w:val="00970E37"/>
    <w:rsid w:val="00970E9A"/>
    <w:rsid w:val="00970F1A"/>
    <w:rsid w:val="00971119"/>
    <w:rsid w:val="00971188"/>
    <w:rsid w:val="009711F8"/>
    <w:rsid w:val="0097132E"/>
    <w:rsid w:val="00971396"/>
    <w:rsid w:val="009713C8"/>
    <w:rsid w:val="009716FA"/>
    <w:rsid w:val="00971769"/>
    <w:rsid w:val="0097178E"/>
    <w:rsid w:val="009717E3"/>
    <w:rsid w:val="009717FC"/>
    <w:rsid w:val="00971922"/>
    <w:rsid w:val="00971992"/>
    <w:rsid w:val="00971A6E"/>
    <w:rsid w:val="00971A78"/>
    <w:rsid w:val="00971C0B"/>
    <w:rsid w:val="00971EA1"/>
    <w:rsid w:val="00971EA3"/>
    <w:rsid w:val="00971FDE"/>
    <w:rsid w:val="00972231"/>
    <w:rsid w:val="0097246D"/>
    <w:rsid w:val="009725AE"/>
    <w:rsid w:val="0097286C"/>
    <w:rsid w:val="00972873"/>
    <w:rsid w:val="00972A85"/>
    <w:rsid w:val="00972C88"/>
    <w:rsid w:val="00972EB6"/>
    <w:rsid w:val="00973030"/>
    <w:rsid w:val="009730A6"/>
    <w:rsid w:val="009730F5"/>
    <w:rsid w:val="009734C1"/>
    <w:rsid w:val="00973506"/>
    <w:rsid w:val="009735F0"/>
    <w:rsid w:val="00973735"/>
    <w:rsid w:val="0097376C"/>
    <w:rsid w:val="00973778"/>
    <w:rsid w:val="00973793"/>
    <w:rsid w:val="009737F7"/>
    <w:rsid w:val="009739C0"/>
    <w:rsid w:val="009739E4"/>
    <w:rsid w:val="009739F2"/>
    <w:rsid w:val="00973B02"/>
    <w:rsid w:val="00973B1D"/>
    <w:rsid w:val="00973B6B"/>
    <w:rsid w:val="00973B9E"/>
    <w:rsid w:val="00973C75"/>
    <w:rsid w:val="00973C9F"/>
    <w:rsid w:val="00973CBC"/>
    <w:rsid w:val="00973CCD"/>
    <w:rsid w:val="00973E1E"/>
    <w:rsid w:val="00973FA9"/>
    <w:rsid w:val="0097403F"/>
    <w:rsid w:val="009741F9"/>
    <w:rsid w:val="00974325"/>
    <w:rsid w:val="009746B2"/>
    <w:rsid w:val="009746BC"/>
    <w:rsid w:val="00974838"/>
    <w:rsid w:val="009748AD"/>
    <w:rsid w:val="0097492F"/>
    <w:rsid w:val="00974C2F"/>
    <w:rsid w:val="00974C4C"/>
    <w:rsid w:val="00974C89"/>
    <w:rsid w:val="00974DBE"/>
    <w:rsid w:val="00974E23"/>
    <w:rsid w:val="00974E24"/>
    <w:rsid w:val="00974EB8"/>
    <w:rsid w:val="00974F2D"/>
    <w:rsid w:val="00974F6A"/>
    <w:rsid w:val="00974FE8"/>
    <w:rsid w:val="0097501F"/>
    <w:rsid w:val="0097506D"/>
    <w:rsid w:val="00975098"/>
    <w:rsid w:val="009751CA"/>
    <w:rsid w:val="0097526D"/>
    <w:rsid w:val="0097528C"/>
    <w:rsid w:val="0097542C"/>
    <w:rsid w:val="0097571A"/>
    <w:rsid w:val="0097587D"/>
    <w:rsid w:val="009758F3"/>
    <w:rsid w:val="0097591F"/>
    <w:rsid w:val="00975BBB"/>
    <w:rsid w:val="00975C05"/>
    <w:rsid w:val="00975C1C"/>
    <w:rsid w:val="00975C5C"/>
    <w:rsid w:val="00975D74"/>
    <w:rsid w:val="00975F8A"/>
    <w:rsid w:val="00975F90"/>
    <w:rsid w:val="00975F97"/>
    <w:rsid w:val="009760D4"/>
    <w:rsid w:val="0097616F"/>
    <w:rsid w:val="0097617D"/>
    <w:rsid w:val="0097623F"/>
    <w:rsid w:val="00976333"/>
    <w:rsid w:val="0097634B"/>
    <w:rsid w:val="009763B5"/>
    <w:rsid w:val="00976493"/>
    <w:rsid w:val="0097659D"/>
    <w:rsid w:val="00976605"/>
    <w:rsid w:val="00976635"/>
    <w:rsid w:val="00976669"/>
    <w:rsid w:val="009766B7"/>
    <w:rsid w:val="0097690B"/>
    <w:rsid w:val="009769B8"/>
    <w:rsid w:val="00976BBD"/>
    <w:rsid w:val="00976D6A"/>
    <w:rsid w:val="00976E24"/>
    <w:rsid w:val="00976EF1"/>
    <w:rsid w:val="00976F6E"/>
    <w:rsid w:val="009775C9"/>
    <w:rsid w:val="009776F5"/>
    <w:rsid w:val="00977828"/>
    <w:rsid w:val="00977899"/>
    <w:rsid w:val="00977CB1"/>
    <w:rsid w:val="00977CCF"/>
    <w:rsid w:val="00977D10"/>
    <w:rsid w:val="00977D72"/>
    <w:rsid w:val="009801BB"/>
    <w:rsid w:val="009801CE"/>
    <w:rsid w:val="009802C4"/>
    <w:rsid w:val="009803B5"/>
    <w:rsid w:val="009803C4"/>
    <w:rsid w:val="009805C4"/>
    <w:rsid w:val="00980601"/>
    <w:rsid w:val="0098060B"/>
    <w:rsid w:val="009808E5"/>
    <w:rsid w:val="009808FF"/>
    <w:rsid w:val="00980BDF"/>
    <w:rsid w:val="00980BEB"/>
    <w:rsid w:val="00980BF5"/>
    <w:rsid w:val="00980C19"/>
    <w:rsid w:val="00980C55"/>
    <w:rsid w:val="00981089"/>
    <w:rsid w:val="0098108A"/>
    <w:rsid w:val="009811CB"/>
    <w:rsid w:val="00981520"/>
    <w:rsid w:val="009816FB"/>
    <w:rsid w:val="00981795"/>
    <w:rsid w:val="0098193F"/>
    <w:rsid w:val="00981940"/>
    <w:rsid w:val="00981B34"/>
    <w:rsid w:val="00981BFF"/>
    <w:rsid w:val="00981C13"/>
    <w:rsid w:val="00981C4B"/>
    <w:rsid w:val="00981D3F"/>
    <w:rsid w:val="00981E2A"/>
    <w:rsid w:val="00981EA2"/>
    <w:rsid w:val="00981F75"/>
    <w:rsid w:val="00982317"/>
    <w:rsid w:val="00982335"/>
    <w:rsid w:val="009823FB"/>
    <w:rsid w:val="0098240C"/>
    <w:rsid w:val="00982599"/>
    <w:rsid w:val="00982605"/>
    <w:rsid w:val="00982636"/>
    <w:rsid w:val="0098263F"/>
    <w:rsid w:val="0098277F"/>
    <w:rsid w:val="009827E1"/>
    <w:rsid w:val="00982841"/>
    <w:rsid w:val="009829C5"/>
    <w:rsid w:val="00982BAC"/>
    <w:rsid w:val="00982CD4"/>
    <w:rsid w:val="00982CEA"/>
    <w:rsid w:val="00982D09"/>
    <w:rsid w:val="00982E1E"/>
    <w:rsid w:val="009831E2"/>
    <w:rsid w:val="009832A1"/>
    <w:rsid w:val="009832EE"/>
    <w:rsid w:val="0098339F"/>
    <w:rsid w:val="009833FC"/>
    <w:rsid w:val="00983430"/>
    <w:rsid w:val="0098344E"/>
    <w:rsid w:val="00983602"/>
    <w:rsid w:val="00983893"/>
    <w:rsid w:val="0098399F"/>
    <w:rsid w:val="00983A76"/>
    <w:rsid w:val="00983B29"/>
    <w:rsid w:val="00983C79"/>
    <w:rsid w:val="00983D7D"/>
    <w:rsid w:val="00983DDC"/>
    <w:rsid w:val="00983E00"/>
    <w:rsid w:val="00983F0C"/>
    <w:rsid w:val="00983F28"/>
    <w:rsid w:val="00983FA4"/>
    <w:rsid w:val="00983FFB"/>
    <w:rsid w:val="00984466"/>
    <w:rsid w:val="0098449F"/>
    <w:rsid w:val="0098453D"/>
    <w:rsid w:val="00984595"/>
    <w:rsid w:val="009846CA"/>
    <w:rsid w:val="00984799"/>
    <w:rsid w:val="0098483B"/>
    <w:rsid w:val="0098492F"/>
    <w:rsid w:val="00984A1D"/>
    <w:rsid w:val="00984C39"/>
    <w:rsid w:val="00984F14"/>
    <w:rsid w:val="00984F4A"/>
    <w:rsid w:val="00984FDD"/>
    <w:rsid w:val="009850F2"/>
    <w:rsid w:val="009852BA"/>
    <w:rsid w:val="009853A2"/>
    <w:rsid w:val="009853AC"/>
    <w:rsid w:val="009853C2"/>
    <w:rsid w:val="00985556"/>
    <w:rsid w:val="00985905"/>
    <w:rsid w:val="00985944"/>
    <w:rsid w:val="00985AA2"/>
    <w:rsid w:val="00985C0F"/>
    <w:rsid w:val="00985C85"/>
    <w:rsid w:val="00985DE7"/>
    <w:rsid w:val="00985E3C"/>
    <w:rsid w:val="0098633B"/>
    <w:rsid w:val="00986577"/>
    <w:rsid w:val="0098658B"/>
    <w:rsid w:val="00986649"/>
    <w:rsid w:val="00986729"/>
    <w:rsid w:val="0098674D"/>
    <w:rsid w:val="0098676D"/>
    <w:rsid w:val="00986853"/>
    <w:rsid w:val="0098687B"/>
    <w:rsid w:val="0098689C"/>
    <w:rsid w:val="00986B4C"/>
    <w:rsid w:val="00986C7C"/>
    <w:rsid w:val="00986CF7"/>
    <w:rsid w:val="00986D02"/>
    <w:rsid w:val="00986F64"/>
    <w:rsid w:val="0098701B"/>
    <w:rsid w:val="0098707D"/>
    <w:rsid w:val="0098713F"/>
    <w:rsid w:val="00987426"/>
    <w:rsid w:val="00987603"/>
    <w:rsid w:val="0098771D"/>
    <w:rsid w:val="0098771F"/>
    <w:rsid w:val="00987B29"/>
    <w:rsid w:val="00987C12"/>
    <w:rsid w:val="00987C6A"/>
    <w:rsid w:val="00987CFD"/>
    <w:rsid w:val="00990076"/>
    <w:rsid w:val="00990237"/>
    <w:rsid w:val="009902FA"/>
    <w:rsid w:val="0099034F"/>
    <w:rsid w:val="009904BB"/>
    <w:rsid w:val="00990626"/>
    <w:rsid w:val="0099077B"/>
    <w:rsid w:val="009907C4"/>
    <w:rsid w:val="0099084E"/>
    <w:rsid w:val="0099096B"/>
    <w:rsid w:val="009909FA"/>
    <w:rsid w:val="00990AB9"/>
    <w:rsid w:val="00990B08"/>
    <w:rsid w:val="00990E0E"/>
    <w:rsid w:val="00990E9A"/>
    <w:rsid w:val="00990F67"/>
    <w:rsid w:val="00990F6C"/>
    <w:rsid w:val="00990FCE"/>
    <w:rsid w:val="0099114B"/>
    <w:rsid w:val="0099141C"/>
    <w:rsid w:val="009914CF"/>
    <w:rsid w:val="00991639"/>
    <w:rsid w:val="009917D8"/>
    <w:rsid w:val="009917EC"/>
    <w:rsid w:val="00991AA9"/>
    <w:rsid w:val="00991B11"/>
    <w:rsid w:val="00991BF1"/>
    <w:rsid w:val="00991D47"/>
    <w:rsid w:val="00991E6E"/>
    <w:rsid w:val="00991E9D"/>
    <w:rsid w:val="00991ED5"/>
    <w:rsid w:val="00991F40"/>
    <w:rsid w:val="009921B5"/>
    <w:rsid w:val="009921F7"/>
    <w:rsid w:val="00992276"/>
    <w:rsid w:val="00992451"/>
    <w:rsid w:val="00992541"/>
    <w:rsid w:val="00992687"/>
    <w:rsid w:val="0099271E"/>
    <w:rsid w:val="0099277A"/>
    <w:rsid w:val="009927ED"/>
    <w:rsid w:val="0099283B"/>
    <w:rsid w:val="009929FB"/>
    <w:rsid w:val="00992B11"/>
    <w:rsid w:val="00992BDE"/>
    <w:rsid w:val="00992C5F"/>
    <w:rsid w:val="00992C6A"/>
    <w:rsid w:val="00992D30"/>
    <w:rsid w:val="00992E97"/>
    <w:rsid w:val="00993025"/>
    <w:rsid w:val="00993141"/>
    <w:rsid w:val="00993155"/>
    <w:rsid w:val="009932EA"/>
    <w:rsid w:val="00993366"/>
    <w:rsid w:val="00993506"/>
    <w:rsid w:val="00993558"/>
    <w:rsid w:val="009936B2"/>
    <w:rsid w:val="00993838"/>
    <w:rsid w:val="00993843"/>
    <w:rsid w:val="0099389B"/>
    <w:rsid w:val="00993D9E"/>
    <w:rsid w:val="00993E91"/>
    <w:rsid w:val="00993EFE"/>
    <w:rsid w:val="00993F8B"/>
    <w:rsid w:val="009940E7"/>
    <w:rsid w:val="0099428C"/>
    <w:rsid w:val="00994431"/>
    <w:rsid w:val="00994462"/>
    <w:rsid w:val="009944E1"/>
    <w:rsid w:val="0099453C"/>
    <w:rsid w:val="0099456C"/>
    <w:rsid w:val="009947FD"/>
    <w:rsid w:val="009949DA"/>
    <w:rsid w:val="009949E3"/>
    <w:rsid w:val="00994AD7"/>
    <w:rsid w:val="00994B0D"/>
    <w:rsid w:val="00994CC1"/>
    <w:rsid w:val="00994D20"/>
    <w:rsid w:val="00994D97"/>
    <w:rsid w:val="0099527A"/>
    <w:rsid w:val="009953EA"/>
    <w:rsid w:val="0099563A"/>
    <w:rsid w:val="00995641"/>
    <w:rsid w:val="00995682"/>
    <w:rsid w:val="00995720"/>
    <w:rsid w:val="009957F1"/>
    <w:rsid w:val="0099587B"/>
    <w:rsid w:val="009958AF"/>
    <w:rsid w:val="009959BA"/>
    <w:rsid w:val="00995A24"/>
    <w:rsid w:val="00995A3D"/>
    <w:rsid w:val="00995B9F"/>
    <w:rsid w:val="00995CB6"/>
    <w:rsid w:val="00995DFD"/>
    <w:rsid w:val="00995E0C"/>
    <w:rsid w:val="00995E22"/>
    <w:rsid w:val="00995E3B"/>
    <w:rsid w:val="00995E94"/>
    <w:rsid w:val="00995EC8"/>
    <w:rsid w:val="00995F36"/>
    <w:rsid w:val="00995FC5"/>
    <w:rsid w:val="00996020"/>
    <w:rsid w:val="00996127"/>
    <w:rsid w:val="0099618A"/>
    <w:rsid w:val="009961A2"/>
    <w:rsid w:val="00996296"/>
    <w:rsid w:val="00996389"/>
    <w:rsid w:val="009964A3"/>
    <w:rsid w:val="009969C8"/>
    <w:rsid w:val="00996A57"/>
    <w:rsid w:val="00996A79"/>
    <w:rsid w:val="00996C02"/>
    <w:rsid w:val="00996F83"/>
    <w:rsid w:val="009970CA"/>
    <w:rsid w:val="0099710C"/>
    <w:rsid w:val="0099718A"/>
    <w:rsid w:val="009971DB"/>
    <w:rsid w:val="009972D9"/>
    <w:rsid w:val="00997476"/>
    <w:rsid w:val="009974D4"/>
    <w:rsid w:val="0099758C"/>
    <w:rsid w:val="0099772B"/>
    <w:rsid w:val="009977E2"/>
    <w:rsid w:val="0099780B"/>
    <w:rsid w:val="00997823"/>
    <w:rsid w:val="00997AC9"/>
    <w:rsid w:val="00997B11"/>
    <w:rsid w:val="00997B63"/>
    <w:rsid w:val="00997CB0"/>
    <w:rsid w:val="00997DA0"/>
    <w:rsid w:val="00997FAF"/>
    <w:rsid w:val="009A02B6"/>
    <w:rsid w:val="009A0406"/>
    <w:rsid w:val="009A04D7"/>
    <w:rsid w:val="009A0898"/>
    <w:rsid w:val="009A0986"/>
    <w:rsid w:val="009A09D6"/>
    <w:rsid w:val="009A09F9"/>
    <w:rsid w:val="009A0A55"/>
    <w:rsid w:val="009A0B65"/>
    <w:rsid w:val="009A0C4A"/>
    <w:rsid w:val="009A0CBD"/>
    <w:rsid w:val="009A0DDF"/>
    <w:rsid w:val="009A0E2C"/>
    <w:rsid w:val="009A0E3B"/>
    <w:rsid w:val="009A0E5F"/>
    <w:rsid w:val="009A0FDF"/>
    <w:rsid w:val="009A10A3"/>
    <w:rsid w:val="009A12D6"/>
    <w:rsid w:val="009A13EA"/>
    <w:rsid w:val="009A1485"/>
    <w:rsid w:val="009A1516"/>
    <w:rsid w:val="009A172A"/>
    <w:rsid w:val="009A186F"/>
    <w:rsid w:val="009A1B58"/>
    <w:rsid w:val="009A1BB7"/>
    <w:rsid w:val="009A1BF7"/>
    <w:rsid w:val="009A1CCE"/>
    <w:rsid w:val="009A1DB5"/>
    <w:rsid w:val="009A1E41"/>
    <w:rsid w:val="009A1EEB"/>
    <w:rsid w:val="009A1F14"/>
    <w:rsid w:val="009A1F27"/>
    <w:rsid w:val="009A1F45"/>
    <w:rsid w:val="009A2071"/>
    <w:rsid w:val="009A21EC"/>
    <w:rsid w:val="009A228E"/>
    <w:rsid w:val="009A22B4"/>
    <w:rsid w:val="009A2333"/>
    <w:rsid w:val="009A23FF"/>
    <w:rsid w:val="009A246F"/>
    <w:rsid w:val="009A25B1"/>
    <w:rsid w:val="009A27B4"/>
    <w:rsid w:val="009A287A"/>
    <w:rsid w:val="009A290B"/>
    <w:rsid w:val="009A2ACF"/>
    <w:rsid w:val="009A2B20"/>
    <w:rsid w:val="009A2D32"/>
    <w:rsid w:val="009A2E32"/>
    <w:rsid w:val="009A2E36"/>
    <w:rsid w:val="009A2E82"/>
    <w:rsid w:val="009A332B"/>
    <w:rsid w:val="009A33A7"/>
    <w:rsid w:val="009A33D4"/>
    <w:rsid w:val="009A35AE"/>
    <w:rsid w:val="009A37E2"/>
    <w:rsid w:val="009A3855"/>
    <w:rsid w:val="009A3A26"/>
    <w:rsid w:val="009A3B46"/>
    <w:rsid w:val="009A3B79"/>
    <w:rsid w:val="009A3CB4"/>
    <w:rsid w:val="009A3CE8"/>
    <w:rsid w:val="009A3EDF"/>
    <w:rsid w:val="009A3EEB"/>
    <w:rsid w:val="009A3F18"/>
    <w:rsid w:val="009A4264"/>
    <w:rsid w:val="009A42E3"/>
    <w:rsid w:val="009A4357"/>
    <w:rsid w:val="009A4454"/>
    <w:rsid w:val="009A457F"/>
    <w:rsid w:val="009A4664"/>
    <w:rsid w:val="009A46D8"/>
    <w:rsid w:val="009A481F"/>
    <w:rsid w:val="009A4899"/>
    <w:rsid w:val="009A499B"/>
    <w:rsid w:val="009A4A87"/>
    <w:rsid w:val="009A4B05"/>
    <w:rsid w:val="009A4BBB"/>
    <w:rsid w:val="009A5010"/>
    <w:rsid w:val="009A503D"/>
    <w:rsid w:val="009A560D"/>
    <w:rsid w:val="009A5789"/>
    <w:rsid w:val="009A580B"/>
    <w:rsid w:val="009A5937"/>
    <w:rsid w:val="009A5952"/>
    <w:rsid w:val="009A5967"/>
    <w:rsid w:val="009A59E0"/>
    <w:rsid w:val="009A5C83"/>
    <w:rsid w:val="009A5CFD"/>
    <w:rsid w:val="009A5DB1"/>
    <w:rsid w:val="009A5ECD"/>
    <w:rsid w:val="009A6029"/>
    <w:rsid w:val="009A61CC"/>
    <w:rsid w:val="009A6288"/>
    <w:rsid w:val="009A6289"/>
    <w:rsid w:val="009A6449"/>
    <w:rsid w:val="009A647A"/>
    <w:rsid w:val="009A64CD"/>
    <w:rsid w:val="009A662F"/>
    <w:rsid w:val="009A6693"/>
    <w:rsid w:val="009A669B"/>
    <w:rsid w:val="009A66BB"/>
    <w:rsid w:val="009A6729"/>
    <w:rsid w:val="009A692C"/>
    <w:rsid w:val="009A697E"/>
    <w:rsid w:val="009A6981"/>
    <w:rsid w:val="009A69B9"/>
    <w:rsid w:val="009A6B4D"/>
    <w:rsid w:val="009A6BAA"/>
    <w:rsid w:val="009A6CCB"/>
    <w:rsid w:val="009A6E62"/>
    <w:rsid w:val="009A6EBD"/>
    <w:rsid w:val="009A6EFA"/>
    <w:rsid w:val="009A6F6A"/>
    <w:rsid w:val="009A7118"/>
    <w:rsid w:val="009A7291"/>
    <w:rsid w:val="009A72BA"/>
    <w:rsid w:val="009A7378"/>
    <w:rsid w:val="009A7460"/>
    <w:rsid w:val="009A7523"/>
    <w:rsid w:val="009A756D"/>
    <w:rsid w:val="009A7731"/>
    <w:rsid w:val="009A7762"/>
    <w:rsid w:val="009A78A2"/>
    <w:rsid w:val="009A7A44"/>
    <w:rsid w:val="009A7C2E"/>
    <w:rsid w:val="009B0058"/>
    <w:rsid w:val="009B0118"/>
    <w:rsid w:val="009B01D4"/>
    <w:rsid w:val="009B022E"/>
    <w:rsid w:val="009B024D"/>
    <w:rsid w:val="009B0279"/>
    <w:rsid w:val="009B037E"/>
    <w:rsid w:val="009B0670"/>
    <w:rsid w:val="009B0705"/>
    <w:rsid w:val="009B08EE"/>
    <w:rsid w:val="009B0911"/>
    <w:rsid w:val="009B094F"/>
    <w:rsid w:val="009B0953"/>
    <w:rsid w:val="009B0A18"/>
    <w:rsid w:val="009B0A91"/>
    <w:rsid w:val="009B0AD7"/>
    <w:rsid w:val="009B0B20"/>
    <w:rsid w:val="009B0B24"/>
    <w:rsid w:val="009B0B50"/>
    <w:rsid w:val="009B0BA6"/>
    <w:rsid w:val="009B0BAC"/>
    <w:rsid w:val="009B0C54"/>
    <w:rsid w:val="009B0CAB"/>
    <w:rsid w:val="009B0EE5"/>
    <w:rsid w:val="009B0F7D"/>
    <w:rsid w:val="009B120A"/>
    <w:rsid w:val="009B13AA"/>
    <w:rsid w:val="009B1547"/>
    <w:rsid w:val="009B157C"/>
    <w:rsid w:val="009B174B"/>
    <w:rsid w:val="009B1766"/>
    <w:rsid w:val="009B1C61"/>
    <w:rsid w:val="009B1C86"/>
    <w:rsid w:val="009B1CB2"/>
    <w:rsid w:val="009B1D12"/>
    <w:rsid w:val="009B1DA7"/>
    <w:rsid w:val="009B1DFF"/>
    <w:rsid w:val="009B1E9B"/>
    <w:rsid w:val="009B1EB4"/>
    <w:rsid w:val="009B2108"/>
    <w:rsid w:val="009B227B"/>
    <w:rsid w:val="009B2289"/>
    <w:rsid w:val="009B24DC"/>
    <w:rsid w:val="009B26CF"/>
    <w:rsid w:val="009B276C"/>
    <w:rsid w:val="009B27A0"/>
    <w:rsid w:val="009B2808"/>
    <w:rsid w:val="009B282D"/>
    <w:rsid w:val="009B28B6"/>
    <w:rsid w:val="009B2912"/>
    <w:rsid w:val="009B29F0"/>
    <w:rsid w:val="009B2A68"/>
    <w:rsid w:val="009B2CC8"/>
    <w:rsid w:val="009B2D20"/>
    <w:rsid w:val="009B2E36"/>
    <w:rsid w:val="009B2EA0"/>
    <w:rsid w:val="009B2FA0"/>
    <w:rsid w:val="009B3015"/>
    <w:rsid w:val="009B3076"/>
    <w:rsid w:val="009B30E7"/>
    <w:rsid w:val="009B32E2"/>
    <w:rsid w:val="009B35A8"/>
    <w:rsid w:val="009B3746"/>
    <w:rsid w:val="009B3817"/>
    <w:rsid w:val="009B385D"/>
    <w:rsid w:val="009B3A01"/>
    <w:rsid w:val="009B3A6E"/>
    <w:rsid w:val="009B3D41"/>
    <w:rsid w:val="009B3DE7"/>
    <w:rsid w:val="009B3F7C"/>
    <w:rsid w:val="009B400A"/>
    <w:rsid w:val="009B44A5"/>
    <w:rsid w:val="009B45E4"/>
    <w:rsid w:val="009B470A"/>
    <w:rsid w:val="009B4754"/>
    <w:rsid w:val="009B4768"/>
    <w:rsid w:val="009B4809"/>
    <w:rsid w:val="009B48F6"/>
    <w:rsid w:val="009B4A0B"/>
    <w:rsid w:val="009B4A48"/>
    <w:rsid w:val="009B4B17"/>
    <w:rsid w:val="009B4B7D"/>
    <w:rsid w:val="009B4C4B"/>
    <w:rsid w:val="009B5032"/>
    <w:rsid w:val="009B50BD"/>
    <w:rsid w:val="009B512C"/>
    <w:rsid w:val="009B536F"/>
    <w:rsid w:val="009B5404"/>
    <w:rsid w:val="009B5429"/>
    <w:rsid w:val="009B545E"/>
    <w:rsid w:val="009B555D"/>
    <w:rsid w:val="009B562B"/>
    <w:rsid w:val="009B5715"/>
    <w:rsid w:val="009B57F2"/>
    <w:rsid w:val="009B5943"/>
    <w:rsid w:val="009B5A4B"/>
    <w:rsid w:val="009B5BE7"/>
    <w:rsid w:val="009B5CA6"/>
    <w:rsid w:val="009B5DAE"/>
    <w:rsid w:val="009B5E72"/>
    <w:rsid w:val="009B60B5"/>
    <w:rsid w:val="009B60E4"/>
    <w:rsid w:val="009B6174"/>
    <w:rsid w:val="009B6188"/>
    <w:rsid w:val="009B6250"/>
    <w:rsid w:val="009B629E"/>
    <w:rsid w:val="009B62C7"/>
    <w:rsid w:val="009B652F"/>
    <w:rsid w:val="009B659C"/>
    <w:rsid w:val="009B65D8"/>
    <w:rsid w:val="009B665D"/>
    <w:rsid w:val="009B67B6"/>
    <w:rsid w:val="009B68AE"/>
    <w:rsid w:val="009B68C5"/>
    <w:rsid w:val="009B698D"/>
    <w:rsid w:val="009B6B2D"/>
    <w:rsid w:val="009B6EF0"/>
    <w:rsid w:val="009B6F5E"/>
    <w:rsid w:val="009B6F67"/>
    <w:rsid w:val="009B70B7"/>
    <w:rsid w:val="009B70F6"/>
    <w:rsid w:val="009B71A6"/>
    <w:rsid w:val="009B7247"/>
    <w:rsid w:val="009B728D"/>
    <w:rsid w:val="009B74DE"/>
    <w:rsid w:val="009B74E4"/>
    <w:rsid w:val="009B7549"/>
    <w:rsid w:val="009B7596"/>
    <w:rsid w:val="009B76DA"/>
    <w:rsid w:val="009B77C4"/>
    <w:rsid w:val="009B7864"/>
    <w:rsid w:val="009B791B"/>
    <w:rsid w:val="009B79A8"/>
    <w:rsid w:val="009B79C5"/>
    <w:rsid w:val="009B7FCD"/>
    <w:rsid w:val="009C0036"/>
    <w:rsid w:val="009C01DD"/>
    <w:rsid w:val="009C0256"/>
    <w:rsid w:val="009C02A4"/>
    <w:rsid w:val="009C02B1"/>
    <w:rsid w:val="009C02E4"/>
    <w:rsid w:val="009C0362"/>
    <w:rsid w:val="009C07B1"/>
    <w:rsid w:val="009C0858"/>
    <w:rsid w:val="009C0868"/>
    <w:rsid w:val="009C098A"/>
    <w:rsid w:val="009C0AC0"/>
    <w:rsid w:val="009C0B4F"/>
    <w:rsid w:val="009C0BD7"/>
    <w:rsid w:val="009C0C02"/>
    <w:rsid w:val="009C0D23"/>
    <w:rsid w:val="009C1413"/>
    <w:rsid w:val="009C1494"/>
    <w:rsid w:val="009C14BD"/>
    <w:rsid w:val="009C1614"/>
    <w:rsid w:val="009C1760"/>
    <w:rsid w:val="009C17CD"/>
    <w:rsid w:val="009C18B5"/>
    <w:rsid w:val="009C1B9D"/>
    <w:rsid w:val="009C1D56"/>
    <w:rsid w:val="009C1FF8"/>
    <w:rsid w:val="009C20FC"/>
    <w:rsid w:val="009C2138"/>
    <w:rsid w:val="009C21CD"/>
    <w:rsid w:val="009C21D1"/>
    <w:rsid w:val="009C21D9"/>
    <w:rsid w:val="009C22A3"/>
    <w:rsid w:val="009C2307"/>
    <w:rsid w:val="009C2311"/>
    <w:rsid w:val="009C232A"/>
    <w:rsid w:val="009C24A5"/>
    <w:rsid w:val="009C2596"/>
    <w:rsid w:val="009C263F"/>
    <w:rsid w:val="009C2B22"/>
    <w:rsid w:val="009C2ECC"/>
    <w:rsid w:val="009C2F5A"/>
    <w:rsid w:val="009C2FE4"/>
    <w:rsid w:val="009C301A"/>
    <w:rsid w:val="009C3053"/>
    <w:rsid w:val="009C31C5"/>
    <w:rsid w:val="009C31E3"/>
    <w:rsid w:val="009C3216"/>
    <w:rsid w:val="009C33F7"/>
    <w:rsid w:val="009C344E"/>
    <w:rsid w:val="009C3544"/>
    <w:rsid w:val="009C359B"/>
    <w:rsid w:val="009C35AC"/>
    <w:rsid w:val="009C36E3"/>
    <w:rsid w:val="009C3908"/>
    <w:rsid w:val="009C3954"/>
    <w:rsid w:val="009C3992"/>
    <w:rsid w:val="009C3B4B"/>
    <w:rsid w:val="009C3BC9"/>
    <w:rsid w:val="009C3C5B"/>
    <w:rsid w:val="009C3CA5"/>
    <w:rsid w:val="009C3DD8"/>
    <w:rsid w:val="009C3E75"/>
    <w:rsid w:val="009C3EB6"/>
    <w:rsid w:val="009C3F6F"/>
    <w:rsid w:val="009C40D7"/>
    <w:rsid w:val="009C4317"/>
    <w:rsid w:val="009C438C"/>
    <w:rsid w:val="009C4444"/>
    <w:rsid w:val="009C4502"/>
    <w:rsid w:val="009C45AD"/>
    <w:rsid w:val="009C45D7"/>
    <w:rsid w:val="009C4672"/>
    <w:rsid w:val="009C46CF"/>
    <w:rsid w:val="009C47AA"/>
    <w:rsid w:val="009C48A6"/>
    <w:rsid w:val="009C4923"/>
    <w:rsid w:val="009C4935"/>
    <w:rsid w:val="009C4940"/>
    <w:rsid w:val="009C49B4"/>
    <w:rsid w:val="009C49C0"/>
    <w:rsid w:val="009C49ED"/>
    <w:rsid w:val="009C49F7"/>
    <w:rsid w:val="009C4BB3"/>
    <w:rsid w:val="009C4EFF"/>
    <w:rsid w:val="009C4FA5"/>
    <w:rsid w:val="009C4FEB"/>
    <w:rsid w:val="009C4FED"/>
    <w:rsid w:val="009C5093"/>
    <w:rsid w:val="009C51B7"/>
    <w:rsid w:val="009C52EC"/>
    <w:rsid w:val="009C537A"/>
    <w:rsid w:val="009C5384"/>
    <w:rsid w:val="009C53B9"/>
    <w:rsid w:val="009C548E"/>
    <w:rsid w:val="009C5803"/>
    <w:rsid w:val="009C5922"/>
    <w:rsid w:val="009C5960"/>
    <w:rsid w:val="009C597C"/>
    <w:rsid w:val="009C5B01"/>
    <w:rsid w:val="009C5B69"/>
    <w:rsid w:val="009C5BD6"/>
    <w:rsid w:val="009C5CE8"/>
    <w:rsid w:val="009C5D5E"/>
    <w:rsid w:val="009C5D8B"/>
    <w:rsid w:val="009C5E0E"/>
    <w:rsid w:val="009C5F33"/>
    <w:rsid w:val="009C60DA"/>
    <w:rsid w:val="009C6192"/>
    <w:rsid w:val="009C62FD"/>
    <w:rsid w:val="009C6527"/>
    <w:rsid w:val="009C672C"/>
    <w:rsid w:val="009C6795"/>
    <w:rsid w:val="009C67A2"/>
    <w:rsid w:val="009C69BC"/>
    <w:rsid w:val="009C6C18"/>
    <w:rsid w:val="009C6E50"/>
    <w:rsid w:val="009C70B1"/>
    <w:rsid w:val="009C718E"/>
    <w:rsid w:val="009C72D5"/>
    <w:rsid w:val="009C7493"/>
    <w:rsid w:val="009C74BC"/>
    <w:rsid w:val="009C763B"/>
    <w:rsid w:val="009C7682"/>
    <w:rsid w:val="009C76B7"/>
    <w:rsid w:val="009C7725"/>
    <w:rsid w:val="009C7817"/>
    <w:rsid w:val="009C7958"/>
    <w:rsid w:val="009C7AAB"/>
    <w:rsid w:val="009C7B3B"/>
    <w:rsid w:val="009C7BD4"/>
    <w:rsid w:val="009C7C23"/>
    <w:rsid w:val="009D01BD"/>
    <w:rsid w:val="009D055D"/>
    <w:rsid w:val="009D05D8"/>
    <w:rsid w:val="009D0A0B"/>
    <w:rsid w:val="009D0A11"/>
    <w:rsid w:val="009D0ACC"/>
    <w:rsid w:val="009D0B01"/>
    <w:rsid w:val="009D0E83"/>
    <w:rsid w:val="009D0FB1"/>
    <w:rsid w:val="009D11FB"/>
    <w:rsid w:val="009D1202"/>
    <w:rsid w:val="009D139E"/>
    <w:rsid w:val="009D1A88"/>
    <w:rsid w:val="009D1ADB"/>
    <w:rsid w:val="009D1C0A"/>
    <w:rsid w:val="009D1C48"/>
    <w:rsid w:val="009D1FAF"/>
    <w:rsid w:val="009D1FD1"/>
    <w:rsid w:val="009D2135"/>
    <w:rsid w:val="009D214C"/>
    <w:rsid w:val="009D229D"/>
    <w:rsid w:val="009D2351"/>
    <w:rsid w:val="009D240A"/>
    <w:rsid w:val="009D252E"/>
    <w:rsid w:val="009D2530"/>
    <w:rsid w:val="009D25F5"/>
    <w:rsid w:val="009D265B"/>
    <w:rsid w:val="009D279C"/>
    <w:rsid w:val="009D2AD8"/>
    <w:rsid w:val="009D2F40"/>
    <w:rsid w:val="009D2F56"/>
    <w:rsid w:val="009D2F5E"/>
    <w:rsid w:val="009D3047"/>
    <w:rsid w:val="009D342D"/>
    <w:rsid w:val="009D345C"/>
    <w:rsid w:val="009D351E"/>
    <w:rsid w:val="009D3757"/>
    <w:rsid w:val="009D39A3"/>
    <w:rsid w:val="009D39F4"/>
    <w:rsid w:val="009D3AF4"/>
    <w:rsid w:val="009D3C33"/>
    <w:rsid w:val="009D3CC8"/>
    <w:rsid w:val="009D3D04"/>
    <w:rsid w:val="009D3D6D"/>
    <w:rsid w:val="009D3DF9"/>
    <w:rsid w:val="009D3E87"/>
    <w:rsid w:val="009D3EA8"/>
    <w:rsid w:val="009D3FFA"/>
    <w:rsid w:val="009D400F"/>
    <w:rsid w:val="009D4233"/>
    <w:rsid w:val="009D4380"/>
    <w:rsid w:val="009D44D7"/>
    <w:rsid w:val="009D45A5"/>
    <w:rsid w:val="009D46E8"/>
    <w:rsid w:val="009D480D"/>
    <w:rsid w:val="009D4CB6"/>
    <w:rsid w:val="009D4CF0"/>
    <w:rsid w:val="009D4E08"/>
    <w:rsid w:val="009D4E37"/>
    <w:rsid w:val="009D4F4D"/>
    <w:rsid w:val="009D5146"/>
    <w:rsid w:val="009D51BA"/>
    <w:rsid w:val="009D535B"/>
    <w:rsid w:val="009D556C"/>
    <w:rsid w:val="009D5622"/>
    <w:rsid w:val="009D572A"/>
    <w:rsid w:val="009D5824"/>
    <w:rsid w:val="009D58D5"/>
    <w:rsid w:val="009D5978"/>
    <w:rsid w:val="009D59EE"/>
    <w:rsid w:val="009D5A4A"/>
    <w:rsid w:val="009D5B7C"/>
    <w:rsid w:val="009D5BF7"/>
    <w:rsid w:val="009D5D03"/>
    <w:rsid w:val="009D5EB2"/>
    <w:rsid w:val="009D601D"/>
    <w:rsid w:val="009D6028"/>
    <w:rsid w:val="009D606A"/>
    <w:rsid w:val="009D6285"/>
    <w:rsid w:val="009D62D0"/>
    <w:rsid w:val="009D6327"/>
    <w:rsid w:val="009D634D"/>
    <w:rsid w:val="009D671B"/>
    <w:rsid w:val="009D6738"/>
    <w:rsid w:val="009D68A2"/>
    <w:rsid w:val="009D6918"/>
    <w:rsid w:val="009D699A"/>
    <w:rsid w:val="009D69E6"/>
    <w:rsid w:val="009D6A9C"/>
    <w:rsid w:val="009D6D6C"/>
    <w:rsid w:val="009D6FEB"/>
    <w:rsid w:val="009D70CF"/>
    <w:rsid w:val="009D7314"/>
    <w:rsid w:val="009D73B6"/>
    <w:rsid w:val="009D73CB"/>
    <w:rsid w:val="009D73F4"/>
    <w:rsid w:val="009D7458"/>
    <w:rsid w:val="009D749C"/>
    <w:rsid w:val="009D7544"/>
    <w:rsid w:val="009D7722"/>
    <w:rsid w:val="009D78F1"/>
    <w:rsid w:val="009D7ABC"/>
    <w:rsid w:val="009D7C2E"/>
    <w:rsid w:val="009D7D4F"/>
    <w:rsid w:val="009D7F3E"/>
    <w:rsid w:val="009E0089"/>
    <w:rsid w:val="009E012F"/>
    <w:rsid w:val="009E02C3"/>
    <w:rsid w:val="009E0430"/>
    <w:rsid w:val="009E0543"/>
    <w:rsid w:val="009E0663"/>
    <w:rsid w:val="009E06C6"/>
    <w:rsid w:val="009E0798"/>
    <w:rsid w:val="009E08D3"/>
    <w:rsid w:val="009E0A55"/>
    <w:rsid w:val="009E0AA9"/>
    <w:rsid w:val="009E0BE6"/>
    <w:rsid w:val="009E0C3F"/>
    <w:rsid w:val="009E0E30"/>
    <w:rsid w:val="009E106C"/>
    <w:rsid w:val="009E12FA"/>
    <w:rsid w:val="009E1336"/>
    <w:rsid w:val="009E13ED"/>
    <w:rsid w:val="009E158D"/>
    <w:rsid w:val="009E15F4"/>
    <w:rsid w:val="009E1633"/>
    <w:rsid w:val="009E167D"/>
    <w:rsid w:val="009E1708"/>
    <w:rsid w:val="009E1777"/>
    <w:rsid w:val="009E17C7"/>
    <w:rsid w:val="009E17F5"/>
    <w:rsid w:val="009E180A"/>
    <w:rsid w:val="009E18FA"/>
    <w:rsid w:val="009E190A"/>
    <w:rsid w:val="009E1B65"/>
    <w:rsid w:val="009E1BFF"/>
    <w:rsid w:val="009E1D20"/>
    <w:rsid w:val="009E2035"/>
    <w:rsid w:val="009E212F"/>
    <w:rsid w:val="009E21F8"/>
    <w:rsid w:val="009E2552"/>
    <w:rsid w:val="009E255C"/>
    <w:rsid w:val="009E2651"/>
    <w:rsid w:val="009E26CA"/>
    <w:rsid w:val="009E2933"/>
    <w:rsid w:val="009E2976"/>
    <w:rsid w:val="009E297B"/>
    <w:rsid w:val="009E2AF5"/>
    <w:rsid w:val="009E2BF1"/>
    <w:rsid w:val="009E2D52"/>
    <w:rsid w:val="009E30F7"/>
    <w:rsid w:val="009E318E"/>
    <w:rsid w:val="009E31E4"/>
    <w:rsid w:val="009E3201"/>
    <w:rsid w:val="009E3211"/>
    <w:rsid w:val="009E3358"/>
    <w:rsid w:val="009E3363"/>
    <w:rsid w:val="009E3429"/>
    <w:rsid w:val="009E35F5"/>
    <w:rsid w:val="009E3669"/>
    <w:rsid w:val="009E375B"/>
    <w:rsid w:val="009E379B"/>
    <w:rsid w:val="009E380E"/>
    <w:rsid w:val="009E395D"/>
    <w:rsid w:val="009E39FB"/>
    <w:rsid w:val="009E3A26"/>
    <w:rsid w:val="009E3AB0"/>
    <w:rsid w:val="009E3CAC"/>
    <w:rsid w:val="009E3E79"/>
    <w:rsid w:val="009E4292"/>
    <w:rsid w:val="009E42CD"/>
    <w:rsid w:val="009E4419"/>
    <w:rsid w:val="009E4474"/>
    <w:rsid w:val="009E459B"/>
    <w:rsid w:val="009E45F4"/>
    <w:rsid w:val="009E485A"/>
    <w:rsid w:val="009E4957"/>
    <w:rsid w:val="009E4A83"/>
    <w:rsid w:val="009E4AFB"/>
    <w:rsid w:val="009E4B45"/>
    <w:rsid w:val="009E4B60"/>
    <w:rsid w:val="009E4B9E"/>
    <w:rsid w:val="009E4D23"/>
    <w:rsid w:val="009E4EE5"/>
    <w:rsid w:val="009E4F59"/>
    <w:rsid w:val="009E4FD0"/>
    <w:rsid w:val="009E502C"/>
    <w:rsid w:val="009E5112"/>
    <w:rsid w:val="009E53FD"/>
    <w:rsid w:val="009E5684"/>
    <w:rsid w:val="009E58A8"/>
    <w:rsid w:val="009E5A09"/>
    <w:rsid w:val="009E5A8C"/>
    <w:rsid w:val="009E5B49"/>
    <w:rsid w:val="009E5BAE"/>
    <w:rsid w:val="009E6058"/>
    <w:rsid w:val="009E6388"/>
    <w:rsid w:val="009E64F5"/>
    <w:rsid w:val="009E659D"/>
    <w:rsid w:val="009E65AF"/>
    <w:rsid w:val="009E6655"/>
    <w:rsid w:val="009E691C"/>
    <w:rsid w:val="009E6939"/>
    <w:rsid w:val="009E6AAA"/>
    <w:rsid w:val="009E6AEF"/>
    <w:rsid w:val="009E6B46"/>
    <w:rsid w:val="009E6BF2"/>
    <w:rsid w:val="009E6D94"/>
    <w:rsid w:val="009E6DED"/>
    <w:rsid w:val="009E6E1D"/>
    <w:rsid w:val="009E6E44"/>
    <w:rsid w:val="009E6E58"/>
    <w:rsid w:val="009E6EF5"/>
    <w:rsid w:val="009E7035"/>
    <w:rsid w:val="009E70D0"/>
    <w:rsid w:val="009E74F7"/>
    <w:rsid w:val="009E75DC"/>
    <w:rsid w:val="009E7686"/>
    <w:rsid w:val="009E787C"/>
    <w:rsid w:val="009E7BF7"/>
    <w:rsid w:val="009E7C28"/>
    <w:rsid w:val="009E7D3A"/>
    <w:rsid w:val="009E7DAB"/>
    <w:rsid w:val="009E7DF8"/>
    <w:rsid w:val="009E7EA9"/>
    <w:rsid w:val="009F0174"/>
    <w:rsid w:val="009F01D2"/>
    <w:rsid w:val="009F01F2"/>
    <w:rsid w:val="009F01F5"/>
    <w:rsid w:val="009F0230"/>
    <w:rsid w:val="009F03F3"/>
    <w:rsid w:val="009F0490"/>
    <w:rsid w:val="009F04D8"/>
    <w:rsid w:val="009F04E8"/>
    <w:rsid w:val="009F0631"/>
    <w:rsid w:val="009F070C"/>
    <w:rsid w:val="009F085C"/>
    <w:rsid w:val="009F086B"/>
    <w:rsid w:val="009F09CA"/>
    <w:rsid w:val="009F0B49"/>
    <w:rsid w:val="009F0CAD"/>
    <w:rsid w:val="009F0D44"/>
    <w:rsid w:val="009F10B7"/>
    <w:rsid w:val="009F11C0"/>
    <w:rsid w:val="009F12DA"/>
    <w:rsid w:val="009F1319"/>
    <w:rsid w:val="009F15A7"/>
    <w:rsid w:val="009F17D7"/>
    <w:rsid w:val="009F1921"/>
    <w:rsid w:val="009F1ADE"/>
    <w:rsid w:val="009F1AE3"/>
    <w:rsid w:val="009F1E6D"/>
    <w:rsid w:val="009F1FA8"/>
    <w:rsid w:val="009F1FF0"/>
    <w:rsid w:val="009F2022"/>
    <w:rsid w:val="009F210C"/>
    <w:rsid w:val="009F22F9"/>
    <w:rsid w:val="009F24F1"/>
    <w:rsid w:val="009F250E"/>
    <w:rsid w:val="009F2663"/>
    <w:rsid w:val="009F273B"/>
    <w:rsid w:val="009F2783"/>
    <w:rsid w:val="009F28AE"/>
    <w:rsid w:val="009F2909"/>
    <w:rsid w:val="009F2952"/>
    <w:rsid w:val="009F2957"/>
    <w:rsid w:val="009F2968"/>
    <w:rsid w:val="009F2992"/>
    <w:rsid w:val="009F2A98"/>
    <w:rsid w:val="009F2AAB"/>
    <w:rsid w:val="009F2DD4"/>
    <w:rsid w:val="009F2EB0"/>
    <w:rsid w:val="009F2F81"/>
    <w:rsid w:val="009F32E0"/>
    <w:rsid w:val="009F338B"/>
    <w:rsid w:val="009F3439"/>
    <w:rsid w:val="009F34F9"/>
    <w:rsid w:val="009F3548"/>
    <w:rsid w:val="009F357A"/>
    <w:rsid w:val="009F370D"/>
    <w:rsid w:val="009F37F3"/>
    <w:rsid w:val="009F3937"/>
    <w:rsid w:val="009F39A5"/>
    <w:rsid w:val="009F3AC0"/>
    <w:rsid w:val="009F3B1D"/>
    <w:rsid w:val="009F3C8D"/>
    <w:rsid w:val="009F3D03"/>
    <w:rsid w:val="009F3DEC"/>
    <w:rsid w:val="009F3F57"/>
    <w:rsid w:val="009F3F59"/>
    <w:rsid w:val="009F4217"/>
    <w:rsid w:val="009F43B3"/>
    <w:rsid w:val="009F44BE"/>
    <w:rsid w:val="009F44D3"/>
    <w:rsid w:val="009F46C8"/>
    <w:rsid w:val="009F4824"/>
    <w:rsid w:val="009F4949"/>
    <w:rsid w:val="009F49E6"/>
    <w:rsid w:val="009F4C16"/>
    <w:rsid w:val="009F4CBF"/>
    <w:rsid w:val="009F4DD0"/>
    <w:rsid w:val="009F4DE6"/>
    <w:rsid w:val="009F4E1E"/>
    <w:rsid w:val="009F4E2D"/>
    <w:rsid w:val="009F4E32"/>
    <w:rsid w:val="009F4E9F"/>
    <w:rsid w:val="009F4EA2"/>
    <w:rsid w:val="009F4FCC"/>
    <w:rsid w:val="009F5194"/>
    <w:rsid w:val="009F52B2"/>
    <w:rsid w:val="009F53B9"/>
    <w:rsid w:val="009F53BC"/>
    <w:rsid w:val="009F547F"/>
    <w:rsid w:val="009F5518"/>
    <w:rsid w:val="009F55EB"/>
    <w:rsid w:val="009F562F"/>
    <w:rsid w:val="009F5855"/>
    <w:rsid w:val="009F5A32"/>
    <w:rsid w:val="009F5B66"/>
    <w:rsid w:val="009F5D24"/>
    <w:rsid w:val="009F614B"/>
    <w:rsid w:val="009F6401"/>
    <w:rsid w:val="009F67B9"/>
    <w:rsid w:val="009F69D2"/>
    <w:rsid w:val="009F6E61"/>
    <w:rsid w:val="009F6EE5"/>
    <w:rsid w:val="009F6F28"/>
    <w:rsid w:val="009F716C"/>
    <w:rsid w:val="009F71D9"/>
    <w:rsid w:val="009F72A8"/>
    <w:rsid w:val="009F74B3"/>
    <w:rsid w:val="009F74C3"/>
    <w:rsid w:val="009F76AA"/>
    <w:rsid w:val="009F78AF"/>
    <w:rsid w:val="009F7A1D"/>
    <w:rsid w:val="009F7A49"/>
    <w:rsid w:val="009F7A6B"/>
    <w:rsid w:val="009F7BF8"/>
    <w:rsid w:val="009F7D54"/>
    <w:rsid w:val="009F7DD8"/>
    <w:rsid w:val="009F7E38"/>
    <w:rsid w:val="009F7E97"/>
    <w:rsid w:val="009F7ECF"/>
    <w:rsid w:val="00A002F8"/>
    <w:rsid w:val="00A00324"/>
    <w:rsid w:val="00A00660"/>
    <w:rsid w:val="00A006C7"/>
    <w:rsid w:val="00A00743"/>
    <w:rsid w:val="00A00970"/>
    <w:rsid w:val="00A00ACB"/>
    <w:rsid w:val="00A00AE4"/>
    <w:rsid w:val="00A00B46"/>
    <w:rsid w:val="00A00B5C"/>
    <w:rsid w:val="00A00B75"/>
    <w:rsid w:val="00A00C15"/>
    <w:rsid w:val="00A00C6C"/>
    <w:rsid w:val="00A00D10"/>
    <w:rsid w:val="00A00D72"/>
    <w:rsid w:val="00A00F3F"/>
    <w:rsid w:val="00A01093"/>
    <w:rsid w:val="00A01324"/>
    <w:rsid w:val="00A013E5"/>
    <w:rsid w:val="00A01404"/>
    <w:rsid w:val="00A016B6"/>
    <w:rsid w:val="00A017F7"/>
    <w:rsid w:val="00A0191F"/>
    <w:rsid w:val="00A019F0"/>
    <w:rsid w:val="00A01ACD"/>
    <w:rsid w:val="00A01C70"/>
    <w:rsid w:val="00A01D45"/>
    <w:rsid w:val="00A01E9C"/>
    <w:rsid w:val="00A01F0E"/>
    <w:rsid w:val="00A01F87"/>
    <w:rsid w:val="00A02030"/>
    <w:rsid w:val="00A02033"/>
    <w:rsid w:val="00A020E9"/>
    <w:rsid w:val="00A020F3"/>
    <w:rsid w:val="00A02364"/>
    <w:rsid w:val="00A02396"/>
    <w:rsid w:val="00A023A7"/>
    <w:rsid w:val="00A023F1"/>
    <w:rsid w:val="00A02456"/>
    <w:rsid w:val="00A0267F"/>
    <w:rsid w:val="00A02705"/>
    <w:rsid w:val="00A028ED"/>
    <w:rsid w:val="00A02A2F"/>
    <w:rsid w:val="00A02C52"/>
    <w:rsid w:val="00A02C75"/>
    <w:rsid w:val="00A02D08"/>
    <w:rsid w:val="00A02DFC"/>
    <w:rsid w:val="00A02E07"/>
    <w:rsid w:val="00A02E84"/>
    <w:rsid w:val="00A02E87"/>
    <w:rsid w:val="00A02EC4"/>
    <w:rsid w:val="00A03073"/>
    <w:rsid w:val="00A030B7"/>
    <w:rsid w:val="00A0323B"/>
    <w:rsid w:val="00A0325E"/>
    <w:rsid w:val="00A03573"/>
    <w:rsid w:val="00A0358C"/>
    <w:rsid w:val="00A037F8"/>
    <w:rsid w:val="00A03AF0"/>
    <w:rsid w:val="00A03BFF"/>
    <w:rsid w:val="00A03D04"/>
    <w:rsid w:val="00A03D4E"/>
    <w:rsid w:val="00A03D6E"/>
    <w:rsid w:val="00A03DBE"/>
    <w:rsid w:val="00A03F46"/>
    <w:rsid w:val="00A04002"/>
    <w:rsid w:val="00A04018"/>
    <w:rsid w:val="00A0421E"/>
    <w:rsid w:val="00A0440F"/>
    <w:rsid w:val="00A0458E"/>
    <w:rsid w:val="00A047CB"/>
    <w:rsid w:val="00A04906"/>
    <w:rsid w:val="00A04917"/>
    <w:rsid w:val="00A04B95"/>
    <w:rsid w:val="00A04BE4"/>
    <w:rsid w:val="00A04C8D"/>
    <w:rsid w:val="00A04D82"/>
    <w:rsid w:val="00A04DC4"/>
    <w:rsid w:val="00A04F91"/>
    <w:rsid w:val="00A05087"/>
    <w:rsid w:val="00A05163"/>
    <w:rsid w:val="00A052BC"/>
    <w:rsid w:val="00A053BB"/>
    <w:rsid w:val="00A053E1"/>
    <w:rsid w:val="00A05424"/>
    <w:rsid w:val="00A055A0"/>
    <w:rsid w:val="00A059B0"/>
    <w:rsid w:val="00A059F2"/>
    <w:rsid w:val="00A059FD"/>
    <w:rsid w:val="00A05B6B"/>
    <w:rsid w:val="00A05C6D"/>
    <w:rsid w:val="00A05DDC"/>
    <w:rsid w:val="00A05F8C"/>
    <w:rsid w:val="00A06203"/>
    <w:rsid w:val="00A062EF"/>
    <w:rsid w:val="00A0633E"/>
    <w:rsid w:val="00A063EF"/>
    <w:rsid w:val="00A066E4"/>
    <w:rsid w:val="00A06847"/>
    <w:rsid w:val="00A06919"/>
    <w:rsid w:val="00A06AE3"/>
    <w:rsid w:val="00A06AF4"/>
    <w:rsid w:val="00A06BA0"/>
    <w:rsid w:val="00A06F9F"/>
    <w:rsid w:val="00A06FAD"/>
    <w:rsid w:val="00A06FBC"/>
    <w:rsid w:val="00A07183"/>
    <w:rsid w:val="00A07467"/>
    <w:rsid w:val="00A074DF"/>
    <w:rsid w:val="00A074E0"/>
    <w:rsid w:val="00A074E9"/>
    <w:rsid w:val="00A0750D"/>
    <w:rsid w:val="00A0751D"/>
    <w:rsid w:val="00A0757B"/>
    <w:rsid w:val="00A0760E"/>
    <w:rsid w:val="00A0768F"/>
    <w:rsid w:val="00A076A9"/>
    <w:rsid w:val="00A0770F"/>
    <w:rsid w:val="00A07834"/>
    <w:rsid w:val="00A07858"/>
    <w:rsid w:val="00A0790D"/>
    <w:rsid w:val="00A07B07"/>
    <w:rsid w:val="00A07B08"/>
    <w:rsid w:val="00A07B31"/>
    <w:rsid w:val="00A07B54"/>
    <w:rsid w:val="00A07BBD"/>
    <w:rsid w:val="00A07C26"/>
    <w:rsid w:val="00A07D0F"/>
    <w:rsid w:val="00A07D58"/>
    <w:rsid w:val="00A07D7B"/>
    <w:rsid w:val="00A07E6F"/>
    <w:rsid w:val="00A07E82"/>
    <w:rsid w:val="00A07F40"/>
    <w:rsid w:val="00A10571"/>
    <w:rsid w:val="00A105DE"/>
    <w:rsid w:val="00A1062C"/>
    <w:rsid w:val="00A106E6"/>
    <w:rsid w:val="00A10982"/>
    <w:rsid w:val="00A109D8"/>
    <w:rsid w:val="00A10B0E"/>
    <w:rsid w:val="00A10B67"/>
    <w:rsid w:val="00A10C40"/>
    <w:rsid w:val="00A10E33"/>
    <w:rsid w:val="00A10F4F"/>
    <w:rsid w:val="00A10FD6"/>
    <w:rsid w:val="00A11013"/>
    <w:rsid w:val="00A1104C"/>
    <w:rsid w:val="00A11090"/>
    <w:rsid w:val="00A1110A"/>
    <w:rsid w:val="00A11180"/>
    <w:rsid w:val="00A112E5"/>
    <w:rsid w:val="00A116DC"/>
    <w:rsid w:val="00A1175D"/>
    <w:rsid w:val="00A1178D"/>
    <w:rsid w:val="00A117EF"/>
    <w:rsid w:val="00A11A90"/>
    <w:rsid w:val="00A11B0C"/>
    <w:rsid w:val="00A11B3E"/>
    <w:rsid w:val="00A11F7D"/>
    <w:rsid w:val="00A120EB"/>
    <w:rsid w:val="00A1233B"/>
    <w:rsid w:val="00A12471"/>
    <w:rsid w:val="00A12576"/>
    <w:rsid w:val="00A1259E"/>
    <w:rsid w:val="00A12812"/>
    <w:rsid w:val="00A12999"/>
    <w:rsid w:val="00A12B53"/>
    <w:rsid w:val="00A12B7E"/>
    <w:rsid w:val="00A12E21"/>
    <w:rsid w:val="00A13023"/>
    <w:rsid w:val="00A133F1"/>
    <w:rsid w:val="00A134B8"/>
    <w:rsid w:val="00A1367F"/>
    <w:rsid w:val="00A13883"/>
    <w:rsid w:val="00A13A8C"/>
    <w:rsid w:val="00A13EF3"/>
    <w:rsid w:val="00A13F3B"/>
    <w:rsid w:val="00A1406D"/>
    <w:rsid w:val="00A14379"/>
    <w:rsid w:val="00A1443B"/>
    <w:rsid w:val="00A1467D"/>
    <w:rsid w:val="00A14819"/>
    <w:rsid w:val="00A14B74"/>
    <w:rsid w:val="00A14C57"/>
    <w:rsid w:val="00A14CD3"/>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1BD"/>
    <w:rsid w:val="00A16232"/>
    <w:rsid w:val="00A16325"/>
    <w:rsid w:val="00A16402"/>
    <w:rsid w:val="00A165CE"/>
    <w:rsid w:val="00A165ED"/>
    <w:rsid w:val="00A166D9"/>
    <w:rsid w:val="00A16735"/>
    <w:rsid w:val="00A16804"/>
    <w:rsid w:val="00A168AB"/>
    <w:rsid w:val="00A16AA7"/>
    <w:rsid w:val="00A16AAE"/>
    <w:rsid w:val="00A16DDE"/>
    <w:rsid w:val="00A16E5B"/>
    <w:rsid w:val="00A16E86"/>
    <w:rsid w:val="00A16E99"/>
    <w:rsid w:val="00A16E9A"/>
    <w:rsid w:val="00A16FAC"/>
    <w:rsid w:val="00A16FDD"/>
    <w:rsid w:val="00A17014"/>
    <w:rsid w:val="00A17122"/>
    <w:rsid w:val="00A171C5"/>
    <w:rsid w:val="00A1725E"/>
    <w:rsid w:val="00A174C2"/>
    <w:rsid w:val="00A17574"/>
    <w:rsid w:val="00A175CC"/>
    <w:rsid w:val="00A1777F"/>
    <w:rsid w:val="00A178B3"/>
    <w:rsid w:val="00A178C9"/>
    <w:rsid w:val="00A1796A"/>
    <w:rsid w:val="00A17990"/>
    <w:rsid w:val="00A17A89"/>
    <w:rsid w:val="00A17B7C"/>
    <w:rsid w:val="00A17BF9"/>
    <w:rsid w:val="00A17C8C"/>
    <w:rsid w:val="00A17F2C"/>
    <w:rsid w:val="00A200B7"/>
    <w:rsid w:val="00A201BD"/>
    <w:rsid w:val="00A20268"/>
    <w:rsid w:val="00A202AE"/>
    <w:rsid w:val="00A2036B"/>
    <w:rsid w:val="00A2060F"/>
    <w:rsid w:val="00A2074F"/>
    <w:rsid w:val="00A2075E"/>
    <w:rsid w:val="00A2081E"/>
    <w:rsid w:val="00A20A35"/>
    <w:rsid w:val="00A20A3E"/>
    <w:rsid w:val="00A20A85"/>
    <w:rsid w:val="00A20AD2"/>
    <w:rsid w:val="00A20BDF"/>
    <w:rsid w:val="00A20C03"/>
    <w:rsid w:val="00A20C0F"/>
    <w:rsid w:val="00A20C72"/>
    <w:rsid w:val="00A20D2B"/>
    <w:rsid w:val="00A20DD3"/>
    <w:rsid w:val="00A20F6D"/>
    <w:rsid w:val="00A2108C"/>
    <w:rsid w:val="00A210AC"/>
    <w:rsid w:val="00A210F3"/>
    <w:rsid w:val="00A21256"/>
    <w:rsid w:val="00A212EB"/>
    <w:rsid w:val="00A21302"/>
    <w:rsid w:val="00A214AA"/>
    <w:rsid w:val="00A214E6"/>
    <w:rsid w:val="00A21978"/>
    <w:rsid w:val="00A21983"/>
    <w:rsid w:val="00A2198E"/>
    <w:rsid w:val="00A21A58"/>
    <w:rsid w:val="00A21B56"/>
    <w:rsid w:val="00A21CC4"/>
    <w:rsid w:val="00A21DBE"/>
    <w:rsid w:val="00A21E5E"/>
    <w:rsid w:val="00A21FE2"/>
    <w:rsid w:val="00A21FE4"/>
    <w:rsid w:val="00A22006"/>
    <w:rsid w:val="00A22079"/>
    <w:rsid w:val="00A221CC"/>
    <w:rsid w:val="00A2235A"/>
    <w:rsid w:val="00A223F4"/>
    <w:rsid w:val="00A2246C"/>
    <w:rsid w:val="00A2246E"/>
    <w:rsid w:val="00A224BB"/>
    <w:rsid w:val="00A224EF"/>
    <w:rsid w:val="00A22557"/>
    <w:rsid w:val="00A22968"/>
    <w:rsid w:val="00A22979"/>
    <w:rsid w:val="00A22CA1"/>
    <w:rsid w:val="00A22CC8"/>
    <w:rsid w:val="00A22E37"/>
    <w:rsid w:val="00A22FC9"/>
    <w:rsid w:val="00A2309F"/>
    <w:rsid w:val="00A23127"/>
    <w:rsid w:val="00A2315B"/>
    <w:rsid w:val="00A2315F"/>
    <w:rsid w:val="00A231B3"/>
    <w:rsid w:val="00A23216"/>
    <w:rsid w:val="00A23246"/>
    <w:rsid w:val="00A23255"/>
    <w:rsid w:val="00A232EB"/>
    <w:rsid w:val="00A23501"/>
    <w:rsid w:val="00A236F5"/>
    <w:rsid w:val="00A237AB"/>
    <w:rsid w:val="00A237C2"/>
    <w:rsid w:val="00A23898"/>
    <w:rsid w:val="00A23927"/>
    <w:rsid w:val="00A23A07"/>
    <w:rsid w:val="00A23A8A"/>
    <w:rsid w:val="00A23AB7"/>
    <w:rsid w:val="00A23B42"/>
    <w:rsid w:val="00A23EBE"/>
    <w:rsid w:val="00A23EF2"/>
    <w:rsid w:val="00A23F5D"/>
    <w:rsid w:val="00A23F9F"/>
    <w:rsid w:val="00A23FD9"/>
    <w:rsid w:val="00A240C3"/>
    <w:rsid w:val="00A240F0"/>
    <w:rsid w:val="00A24167"/>
    <w:rsid w:val="00A2417E"/>
    <w:rsid w:val="00A241AF"/>
    <w:rsid w:val="00A24226"/>
    <w:rsid w:val="00A242B7"/>
    <w:rsid w:val="00A24560"/>
    <w:rsid w:val="00A24598"/>
    <w:rsid w:val="00A245A0"/>
    <w:rsid w:val="00A24658"/>
    <w:rsid w:val="00A246AF"/>
    <w:rsid w:val="00A2474F"/>
    <w:rsid w:val="00A2480B"/>
    <w:rsid w:val="00A2481F"/>
    <w:rsid w:val="00A249BB"/>
    <w:rsid w:val="00A24B47"/>
    <w:rsid w:val="00A24B70"/>
    <w:rsid w:val="00A24C95"/>
    <w:rsid w:val="00A24C9E"/>
    <w:rsid w:val="00A24D8B"/>
    <w:rsid w:val="00A24EBE"/>
    <w:rsid w:val="00A24F3C"/>
    <w:rsid w:val="00A25053"/>
    <w:rsid w:val="00A250AF"/>
    <w:rsid w:val="00A2519F"/>
    <w:rsid w:val="00A251D7"/>
    <w:rsid w:val="00A25239"/>
    <w:rsid w:val="00A25329"/>
    <w:rsid w:val="00A25527"/>
    <w:rsid w:val="00A25558"/>
    <w:rsid w:val="00A255F3"/>
    <w:rsid w:val="00A25760"/>
    <w:rsid w:val="00A25871"/>
    <w:rsid w:val="00A258BF"/>
    <w:rsid w:val="00A25960"/>
    <w:rsid w:val="00A259CD"/>
    <w:rsid w:val="00A25B8A"/>
    <w:rsid w:val="00A25C82"/>
    <w:rsid w:val="00A25D32"/>
    <w:rsid w:val="00A26122"/>
    <w:rsid w:val="00A261AA"/>
    <w:rsid w:val="00A261F8"/>
    <w:rsid w:val="00A2623D"/>
    <w:rsid w:val="00A26475"/>
    <w:rsid w:val="00A26664"/>
    <w:rsid w:val="00A2684C"/>
    <w:rsid w:val="00A26A6B"/>
    <w:rsid w:val="00A26AFE"/>
    <w:rsid w:val="00A26B6A"/>
    <w:rsid w:val="00A26B98"/>
    <w:rsid w:val="00A26C5B"/>
    <w:rsid w:val="00A26EC6"/>
    <w:rsid w:val="00A26F79"/>
    <w:rsid w:val="00A270C1"/>
    <w:rsid w:val="00A270C9"/>
    <w:rsid w:val="00A2729E"/>
    <w:rsid w:val="00A27380"/>
    <w:rsid w:val="00A27385"/>
    <w:rsid w:val="00A2740D"/>
    <w:rsid w:val="00A274CC"/>
    <w:rsid w:val="00A2756E"/>
    <w:rsid w:val="00A275F4"/>
    <w:rsid w:val="00A2761B"/>
    <w:rsid w:val="00A2765D"/>
    <w:rsid w:val="00A27869"/>
    <w:rsid w:val="00A2788A"/>
    <w:rsid w:val="00A27A34"/>
    <w:rsid w:val="00A27AA6"/>
    <w:rsid w:val="00A27C65"/>
    <w:rsid w:val="00A27D13"/>
    <w:rsid w:val="00A27D6F"/>
    <w:rsid w:val="00A27E23"/>
    <w:rsid w:val="00A27E59"/>
    <w:rsid w:val="00A27E5B"/>
    <w:rsid w:val="00A27F8E"/>
    <w:rsid w:val="00A301E0"/>
    <w:rsid w:val="00A30227"/>
    <w:rsid w:val="00A304F0"/>
    <w:rsid w:val="00A307D4"/>
    <w:rsid w:val="00A307E3"/>
    <w:rsid w:val="00A3081D"/>
    <w:rsid w:val="00A30964"/>
    <w:rsid w:val="00A30CA7"/>
    <w:rsid w:val="00A30E5B"/>
    <w:rsid w:val="00A30ECF"/>
    <w:rsid w:val="00A31101"/>
    <w:rsid w:val="00A311C8"/>
    <w:rsid w:val="00A31204"/>
    <w:rsid w:val="00A3123A"/>
    <w:rsid w:val="00A312DA"/>
    <w:rsid w:val="00A312E8"/>
    <w:rsid w:val="00A31331"/>
    <w:rsid w:val="00A3133A"/>
    <w:rsid w:val="00A313AE"/>
    <w:rsid w:val="00A31496"/>
    <w:rsid w:val="00A314E7"/>
    <w:rsid w:val="00A31513"/>
    <w:rsid w:val="00A3151A"/>
    <w:rsid w:val="00A31925"/>
    <w:rsid w:val="00A31BCB"/>
    <w:rsid w:val="00A31E77"/>
    <w:rsid w:val="00A31E7A"/>
    <w:rsid w:val="00A31F5A"/>
    <w:rsid w:val="00A32360"/>
    <w:rsid w:val="00A32545"/>
    <w:rsid w:val="00A3262A"/>
    <w:rsid w:val="00A3269C"/>
    <w:rsid w:val="00A326D4"/>
    <w:rsid w:val="00A32713"/>
    <w:rsid w:val="00A327F3"/>
    <w:rsid w:val="00A32868"/>
    <w:rsid w:val="00A3291A"/>
    <w:rsid w:val="00A32939"/>
    <w:rsid w:val="00A329C7"/>
    <w:rsid w:val="00A32B32"/>
    <w:rsid w:val="00A32C8B"/>
    <w:rsid w:val="00A32CBC"/>
    <w:rsid w:val="00A32D32"/>
    <w:rsid w:val="00A32DF5"/>
    <w:rsid w:val="00A32EF3"/>
    <w:rsid w:val="00A32F7D"/>
    <w:rsid w:val="00A33335"/>
    <w:rsid w:val="00A33482"/>
    <w:rsid w:val="00A334EA"/>
    <w:rsid w:val="00A33637"/>
    <w:rsid w:val="00A33924"/>
    <w:rsid w:val="00A33A41"/>
    <w:rsid w:val="00A33B3C"/>
    <w:rsid w:val="00A33B5A"/>
    <w:rsid w:val="00A33B8A"/>
    <w:rsid w:val="00A33BCC"/>
    <w:rsid w:val="00A33BD8"/>
    <w:rsid w:val="00A33CD8"/>
    <w:rsid w:val="00A33F7E"/>
    <w:rsid w:val="00A33FDC"/>
    <w:rsid w:val="00A340D2"/>
    <w:rsid w:val="00A34287"/>
    <w:rsid w:val="00A3428C"/>
    <w:rsid w:val="00A3431D"/>
    <w:rsid w:val="00A343A5"/>
    <w:rsid w:val="00A3441B"/>
    <w:rsid w:val="00A3465B"/>
    <w:rsid w:val="00A347A1"/>
    <w:rsid w:val="00A348E8"/>
    <w:rsid w:val="00A34A60"/>
    <w:rsid w:val="00A34BAE"/>
    <w:rsid w:val="00A34BE1"/>
    <w:rsid w:val="00A34C99"/>
    <w:rsid w:val="00A34CEC"/>
    <w:rsid w:val="00A34D54"/>
    <w:rsid w:val="00A34D97"/>
    <w:rsid w:val="00A34F90"/>
    <w:rsid w:val="00A351C5"/>
    <w:rsid w:val="00A354F4"/>
    <w:rsid w:val="00A3595D"/>
    <w:rsid w:val="00A35B42"/>
    <w:rsid w:val="00A35B56"/>
    <w:rsid w:val="00A35BAC"/>
    <w:rsid w:val="00A35C84"/>
    <w:rsid w:val="00A35D8B"/>
    <w:rsid w:val="00A35D9B"/>
    <w:rsid w:val="00A35E58"/>
    <w:rsid w:val="00A35EBC"/>
    <w:rsid w:val="00A35EF7"/>
    <w:rsid w:val="00A35F05"/>
    <w:rsid w:val="00A3601D"/>
    <w:rsid w:val="00A36115"/>
    <w:rsid w:val="00A362EA"/>
    <w:rsid w:val="00A36511"/>
    <w:rsid w:val="00A36948"/>
    <w:rsid w:val="00A36A65"/>
    <w:rsid w:val="00A36E28"/>
    <w:rsid w:val="00A36F69"/>
    <w:rsid w:val="00A36FAB"/>
    <w:rsid w:val="00A3703D"/>
    <w:rsid w:val="00A37061"/>
    <w:rsid w:val="00A3706A"/>
    <w:rsid w:val="00A372BD"/>
    <w:rsid w:val="00A374A9"/>
    <w:rsid w:val="00A37537"/>
    <w:rsid w:val="00A37584"/>
    <w:rsid w:val="00A37B88"/>
    <w:rsid w:val="00A37EF2"/>
    <w:rsid w:val="00A37F32"/>
    <w:rsid w:val="00A40087"/>
    <w:rsid w:val="00A403CA"/>
    <w:rsid w:val="00A403FC"/>
    <w:rsid w:val="00A4041A"/>
    <w:rsid w:val="00A40437"/>
    <w:rsid w:val="00A404A3"/>
    <w:rsid w:val="00A404B5"/>
    <w:rsid w:val="00A407CD"/>
    <w:rsid w:val="00A407F6"/>
    <w:rsid w:val="00A40842"/>
    <w:rsid w:val="00A40967"/>
    <w:rsid w:val="00A40AAA"/>
    <w:rsid w:val="00A40AF6"/>
    <w:rsid w:val="00A40C04"/>
    <w:rsid w:val="00A40C4E"/>
    <w:rsid w:val="00A40CC6"/>
    <w:rsid w:val="00A40D8C"/>
    <w:rsid w:val="00A40D9C"/>
    <w:rsid w:val="00A40EC0"/>
    <w:rsid w:val="00A40ECA"/>
    <w:rsid w:val="00A40ED4"/>
    <w:rsid w:val="00A41115"/>
    <w:rsid w:val="00A411CE"/>
    <w:rsid w:val="00A41274"/>
    <w:rsid w:val="00A4136B"/>
    <w:rsid w:val="00A413AD"/>
    <w:rsid w:val="00A41B84"/>
    <w:rsid w:val="00A41C0B"/>
    <w:rsid w:val="00A41E95"/>
    <w:rsid w:val="00A41EB5"/>
    <w:rsid w:val="00A41FCA"/>
    <w:rsid w:val="00A41FE3"/>
    <w:rsid w:val="00A4201C"/>
    <w:rsid w:val="00A4219E"/>
    <w:rsid w:val="00A423B8"/>
    <w:rsid w:val="00A42428"/>
    <w:rsid w:val="00A42B9E"/>
    <w:rsid w:val="00A42BCE"/>
    <w:rsid w:val="00A42C9B"/>
    <w:rsid w:val="00A42D07"/>
    <w:rsid w:val="00A42E28"/>
    <w:rsid w:val="00A42EC7"/>
    <w:rsid w:val="00A43042"/>
    <w:rsid w:val="00A43350"/>
    <w:rsid w:val="00A43390"/>
    <w:rsid w:val="00A43399"/>
    <w:rsid w:val="00A43610"/>
    <w:rsid w:val="00A43772"/>
    <w:rsid w:val="00A43792"/>
    <w:rsid w:val="00A43A39"/>
    <w:rsid w:val="00A43C17"/>
    <w:rsid w:val="00A43CA5"/>
    <w:rsid w:val="00A43E1E"/>
    <w:rsid w:val="00A43F42"/>
    <w:rsid w:val="00A43FF7"/>
    <w:rsid w:val="00A441AD"/>
    <w:rsid w:val="00A4420C"/>
    <w:rsid w:val="00A44275"/>
    <w:rsid w:val="00A443DC"/>
    <w:rsid w:val="00A447BE"/>
    <w:rsid w:val="00A447D5"/>
    <w:rsid w:val="00A449EC"/>
    <w:rsid w:val="00A44A6A"/>
    <w:rsid w:val="00A44D05"/>
    <w:rsid w:val="00A44DA3"/>
    <w:rsid w:val="00A44DE0"/>
    <w:rsid w:val="00A44E27"/>
    <w:rsid w:val="00A44EFC"/>
    <w:rsid w:val="00A44F3C"/>
    <w:rsid w:val="00A44F7B"/>
    <w:rsid w:val="00A44F93"/>
    <w:rsid w:val="00A45059"/>
    <w:rsid w:val="00A45177"/>
    <w:rsid w:val="00A455AE"/>
    <w:rsid w:val="00A455DD"/>
    <w:rsid w:val="00A45795"/>
    <w:rsid w:val="00A45801"/>
    <w:rsid w:val="00A45816"/>
    <w:rsid w:val="00A45A9D"/>
    <w:rsid w:val="00A45EFB"/>
    <w:rsid w:val="00A45F1D"/>
    <w:rsid w:val="00A46168"/>
    <w:rsid w:val="00A4632C"/>
    <w:rsid w:val="00A4639C"/>
    <w:rsid w:val="00A465FA"/>
    <w:rsid w:val="00A46659"/>
    <w:rsid w:val="00A46709"/>
    <w:rsid w:val="00A46828"/>
    <w:rsid w:val="00A468BF"/>
    <w:rsid w:val="00A468ED"/>
    <w:rsid w:val="00A46A04"/>
    <w:rsid w:val="00A46A73"/>
    <w:rsid w:val="00A46AB7"/>
    <w:rsid w:val="00A46CBA"/>
    <w:rsid w:val="00A46E6B"/>
    <w:rsid w:val="00A46E6F"/>
    <w:rsid w:val="00A46EFF"/>
    <w:rsid w:val="00A4700B"/>
    <w:rsid w:val="00A471CC"/>
    <w:rsid w:val="00A47547"/>
    <w:rsid w:val="00A47548"/>
    <w:rsid w:val="00A4756D"/>
    <w:rsid w:val="00A47780"/>
    <w:rsid w:val="00A477CF"/>
    <w:rsid w:val="00A47887"/>
    <w:rsid w:val="00A47B0A"/>
    <w:rsid w:val="00A47B89"/>
    <w:rsid w:val="00A47C9F"/>
    <w:rsid w:val="00A47CF1"/>
    <w:rsid w:val="00A47CF6"/>
    <w:rsid w:val="00A47E62"/>
    <w:rsid w:val="00A47F04"/>
    <w:rsid w:val="00A5013A"/>
    <w:rsid w:val="00A501FA"/>
    <w:rsid w:val="00A502B7"/>
    <w:rsid w:val="00A503D7"/>
    <w:rsid w:val="00A50582"/>
    <w:rsid w:val="00A50676"/>
    <w:rsid w:val="00A5073E"/>
    <w:rsid w:val="00A507F0"/>
    <w:rsid w:val="00A50A36"/>
    <w:rsid w:val="00A50A7F"/>
    <w:rsid w:val="00A50D03"/>
    <w:rsid w:val="00A50DC8"/>
    <w:rsid w:val="00A50EDA"/>
    <w:rsid w:val="00A50F20"/>
    <w:rsid w:val="00A50F85"/>
    <w:rsid w:val="00A51017"/>
    <w:rsid w:val="00A5105D"/>
    <w:rsid w:val="00A51113"/>
    <w:rsid w:val="00A51485"/>
    <w:rsid w:val="00A51507"/>
    <w:rsid w:val="00A515C8"/>
    <w:rsid w:val="00A516A7"/>
    <w:rsid w:val="00A516AB"/>
    <w:rsid w:val="00A5189F"/>
    <w:rsid w:val="00A51A00"/>
    <w:rsid w:val="00A51C4E"/>
    <w:rsid w:val="00A520F5"/>
    <w:rsid w:val="00A5251A"/>
    <w:rsid w:val="00A5264F"/>
    <w:rsid w:val="00A527FC"/>
    <w:rsid w:val="00A52923"/>
    <w:rsid w:val="00A5296C"/>
    <w:rsid w:val="00A529BE"/>
    <w:rsid w:val="00A52A47"/>
    <w:rsid w:val="00A52A69"/>
    <w:rsid w:val="00A52BE7"/>
    <w:rsid w:val="00A52D95"/>
    <w:rsid w:val="00A52E08"/>
    <w:rsid w:val="00A52EB6"/>
    <w:rsid w:val="00A52F44"/>
    <w:rsid w:val="00A52F82"/>
    <w:rsid w:val="00A53043"/>
    <w:rsid w:val="00A53052"/>
    <w:rsid w:val="00A5305F"/>
    <w:rsid w:val="00A53159"/>
    <w:rsid w:val="00A53231"/>
    <w:rsid w:val="00A5351E"/>
    <w:rsid w:val="00A535AE"/>
    <w:rsid w:val="00A53619"/>
    <w:rsid w:val="00A53927"/>
    <w:rsid w:val="00A53B80"/>
    <w:rsid w:val="00A53B83"/>
    <w:rsid w:val="00A53BD9"/>
    <w:rsid w:val="00A53C10"/>
    <w:rsid w:val="00A53CC0"/>
    <w:rsid w:val="00A53D91"/>
    <w:rsid w:val="00A53DCD"/>
    <w:rsid w:val="00A53F98"/>
    <w:rsid w:val="00A5404E"/>
    <w:rsid w:val="00A54098"/>
    <w:rsid w:val="00A54292"/>
    <w:rsid w:val="00A542E7"/>
    <w:rsid w:val="00A54379"/>
    <w:rsid w:val="00A543F0"/>
    <w:rsid w:val="00A54403"/>
    <w:rsid w:val="00A5442C"/>
    <w:rsid w:val="00A545A1"/>
    <w:rsid w:val="00A545A4"/>
    <w:rsid w:val="00A545F6"/>
    <w:rsid w:val="00A54724"/>
    <w:rsid w:val="00A54794"/>
    <w:rsid w:val="00A5487B"/>
    <w:rsid w:val="00A5494C"/>
    <w:rsid w:val="00A54A5D"/>
    <w:rsid w:val="00A54CC9"/>
    <w:rsid w:val="00A54CE1"/>
    <w:rsid w:val="00A54EE5"/>
    <w:rsid w:val="00A54F34"/>
    <w:rsid w:val="00A5505F"/>
    <w:rsid w:val="00A5514F"/>
    <w:rsid w:val="00A5532F"/>
    <w:rsid w:val="00A55411"/>
    <w:rsid w:val="00A555EF"/>
    <w:rsid w:val="00A556F2"/>
    <w:rsid w:val="00A55727"/>
    <w:rsid w:val="00A557FD"/>
    <w:rsid w:val="00A55863"/>
    <w:rsid w:val="00A558D4"/>
    <w:rsid w:val="00A55AAD"/>
    <w:rsid w:val="00A55AE9"/>
    <w:rsid w:val="00A55BED"/>
    <w:rsid w:val="00A55C2D"/>
    <w:rsid w:val="00A55C43"/>
    <w:rsid w:val="00A55E9A"/>
    <w:rsid w:val="00A55EC6"/>
    <w:rsid w:val="00A55F7A"/>
    <w:rsid w:val="00A55FEF"/>
    <w:rsid w:val="00A56005"/>
    <w:rsid w:val="00A56085"/>
    <w:rsid w:val="00A561CA"/>
    <w:rsid w:val="00A56209"/>
    <w:rsid w:val="00A5635B"/>
    <w:rsid w:val="00A563C5"/>
    <w:rsid w:val="00A563F2"/>
    <w:rsid w:val="00A564C4"/>
    <w:rsid w:val="00A56598"/>
    <w:rsid w:val="00A56602"/>
    <w:rsid w:val="00A56648"/>
    <w:rsid w:val="00A56691"/>
    <w:rsid w:val="00A566E3"/>
    <w:rsid w:val="00A5673F"/>
    <w:rsid w:val="00A56781"/>
    <w:rsid w:val="00A56A22"/>
    <w:rsid w:val="00A56AA0"/>
    <w:rsid w:val="00A56AE1"/>
    <w:rsid w:val="00A56C3A"/>
    <w:rsid w:val="00A56DBD"/>
    <w:rsid w:val="00A56FC8"/>
    <w:rsid w:val="00A57023"/>
    <w:rsid w:val="00A5702C"/>
    <w:rsid w:val="00A572A2"/>
    <w:rsid w:val="00A57377"/>
    <w:rsid w:val="00A57435"/>
    <w:rsid w:val="00A5759B"/>
    <w:rsid w:val="00A5763D"/>
    <w:rsid w:val="00A57F0A"/>
    <w:rsid w:val="00A57FD8"/>
    <w:rsid w:val="00A60002"/>
    <w:rsid w:val="00A60027"/>
    <w:rsid w:val="00A600DC"/>
    <w:rsid w:val="00A600ED"/>
    <w:rsid w:val="00A60140"/>
    <w:rsid w:val="00A601A4"/>
    <w:rsid w:val="00A60220"/>
    <w:rsid w:val="00A60297"/>
    <w:rsid w:val="00A6074F"/>
    <w:rsid w:val="00A607D1"/>
    <w:rsid w:val="00A608AF"/>
    <w:rsid w:val="00A608E9"/>
    <w:rsid w:val="00A609C6"/>
    <w:rsid w:val="00A609D5"/>
    <w:rsid w:val="00A60B62"/>
    <w:rsid w:val="00A60B7F"/>
    <w:rsid w:val="00A60C0A"/>
    <w:rsid w:val="00A60D0E"/>
    <w:rsid w:val="00A60D4F"/>
    <w:rsid w:val="00A60E3D"/>
    <w:rsid w:val="00A60EC5"/>
    <w:rsid w:val="00A61166"/>
    <w:rsid w:val="00A611EA"/>
    <w:rsid w:val="00A6122C"/>
    <w:rsid w:val="00A6132F"/>
    <w:rsid w:val="00A6148D"/>
    <w:rsid w:val="00A614F7"/>
    <w:rsid w:val="00A6154D"/>
    <w:rsid w:val="00A6156D"/>
    <w:rsid w:val="00A61758"/>
    <w:rsid w:val="00A617BF"/>
    <w:rsid w:val="00A618D3"/>
    <w:rsid w:val="00A6199F"/>
    <w:rsid w:val="00A61A10"/>
    <w:rsid w:val="00A61A9B"/>
    <w:rsid w:val="00A61AD2"/>
    <w:rsid w:val="00A61DE2"/>
    <w:rsid w:val="00A61E29"/>
    <w:rsid w:val="00A61F34"/>
    <w:rsid w:val="00A620E4"/>
    <w:rsid w:val="00A62243"/>
    <w:rsid w:val="00A625A6"/>
    <w:rsid w:val="00A6277C"/>
    <w:rsid w:val="00A628AF"/>
    <w:rsid w:val="00A6297A"/>
    <w:rsid w:val="00A62A75"/>
    <w:rsid w:val="00A62ADD"/>
    <w:rsid w:val="00A62BE9"/>
    <w:rsid w:val="00A62C63"/>
    <w:rsid w:val="00A62EC5"/>
    <w:rsid w:val="00A63016"/>
    <w:rsid w:val="00A63051"/>
    <w:rsid w:val="00A6315A"/>
    <w:rsid w:val="00A631B1"/>
    <w:rsid w:val="00A632BF"/>
    <w:rsid w:val="00A6346B"/>
    <w:rsid w:val="00A6361E"/>
    <w:rsid w:val="00A636B4"/>
    <w:rsid w:val="00A637A8"/>
    <w:rsid w:val="00A63879"/>
    <w:rsid w:val="00A6391D"/>
    <w:rsid w:val="00A63A1E"/>
    <w:rsid w:val="00A63B5D"/>
    <w:rsid w:val="00A63BF8"/>
    <w:rsid w:val="00A640B8"/>
    <w:rsid w:val="00A6428E"/>
    <w:rsid w:val="00A642A9"/>
    <w:rsid w:val="00A643EE"/>
    <w:rsid w:val="00A64591"/>
    <w:rsid w:val="00A645BC"/>
    <w:rsid w:val="00A645C2"/>
    <w:rsid w:val="00A646A3"/>
    <w:rsid w:val="00A646DD"/>
    <w:rsid w:val="00A64811"/>
    <w:rsid w:val="00A64864"/>
    <w:rsid w:val="00A64916"/>
    <w:rsid w:val="00A64A9D"/>
    <w:rsid w:val="00A64BB9"/>
    <w:rsid w:val="00A64C60"/>
    <w:rsid w:val="00A64D34"/>
    <w:rsid w:val="00A64DEA"/>
    <w:rsid w:val="00A65053"/>
    <w:rsid w:val="00A650F5"/>
    <w:rsid w:val="00A650FC"/>
    <w:rsid w:val="00A651B7"/>
    <w:rsid w:val="00A6527D"/>
    <w:rsid w:val="00A653F8"/>
    <w:rsid w:val="00A6547B"/>
    <w:rsid w:val="00A65487"/>
    <w:rsid w:val="00A655BE"/>
    <w:rsid w:val="00A65648"/>
    <w:rsid w:val="00A65691"/>
    <w:rsid w:val="00A65788"/>
    <w:rsid w:val="00A65A56"/>
    <w:rsid w:val="00A65AF9"/>
    <w:rsid w:val="00A65BC8"/>
    <w:rsid w:val="00A65C6D"/>
    <w:rsid w:val="00A65CB5"/>
    <w:rsid w:val="00A65FA3"/>
    <w:rsid w:val="00A66271"/>
    <w:rsid w:val="00A66342"/>
    <w:rsid w:val="00A663D8"/>
    <w:rsid w:val="00A6680F"/>
    <w:rsid w:val="00A66A53"/>
    <w:rsid w:val="00A66AE6"/>
    <w:rsid w:val="00A66B03"/>
    <w:rsid w:val="00A66BC3"/>
    <w:rsid w:val="00A66D8D"/>
    <w:rsid w:val="00A66E38"/>
    <w:rsid w:val="00A66E87"/>
    <w:rsid w:val="00A66E90"/>
    <w:rsid w:val="00A66EEF"/>
    <w:rsid w:val="00A6706B"/>
    <w:rsid w:val="00A6708F"/>
    <w:rsid w:val="00A672E6"/>
    <w:rsid w:val="00A675DD"/>
    <w:rsid w:val="00A675E0"/>
    <w:rsid w:val="00A6763B"/>
    <w:rsid w:val="00A6764E"/>
    <w:rsid w:val="00A676CB"/>
    <w:rsid w:val="00A67730"/>
    <w:rsid w:val="00A67839"/>
    <w:rsid w:val="00A67890"/>
    <w:rsid w:val="00A67A0D"/>
    <w:rsid w:val="00A67E1B"/>
    <w:rsid w:val="00A67F03"/>
    <w:rsid w:val="00A7009A"/>
    <w:rsid w:val="00A70178"/>
    <w:rsid w:val="00A70233"/>
    <w:rsid w:val="00A702CA"/>
    <w:rsid w:val="00A702D2"/>
    <w:rsid w:val="00A70425"/>
    <w:rsid w:val="00A704BD"/>
    <w:rsid w:val="00A704E8"/>
    <w:rsid w:val="00A70664"/>
    <w:rsid w:val="00A7069E"/>
    <w:rsid w:val="00A706C0"/>
    <w:rsid w:val="00A706CC"/>
    <w:rsid w:val="00A7075A"/>
    <w:rsid w:val="00A70763"/>
    <w:rsid w:val="00A707D5"/>
    <w:rsid w:val="00A7089B"/>
    <w:rsid w:val="00A70AB8"/>
    <w:rsid w:val="00A70B85"/>
    <w:rsid w:val="00A70BD7"/>
    <w:rsid w:val="00A70D50"/>
    <w:rsid w:val="00A70E55"/>
    <w:rsid w:val="00A70F73"/>
    <w:rsid w:val="00A710C3"/>
    <w:rsid w:val="00A712F2"/>
    <w:rsid w:val="00A71510"/>
    <w:rsid w:val="00A71579"/>
    <w:rsid w:val="00A715B0"/>
    <w:rsid w:val="00A71768"/>
    <w:rsid w:val="00A717A7"/>
    <w:rsid w:val="00A717C5"/>
    <w:rsid w:val="00A71877"/>
    <w:rsid w:val="00A71976"/>
    <w:rsid w:val="00A719E8"/>
    <w:rsid w:val="00A719F3"/>
    <w:rsid w:val="00A71A21"/>
    <w:rsid w:val="00A71A6C"/>
    <w:rsid w:val="00A71BF6"/>
    <w:rsid w:val="00A71C20"/>
    <w:rsid w:val="00A71CEE"/>
    <w:rsid w:val="00A72098"/>
    <w:rsid w:val="00A72152"/>
    <w:rsid w:val="00A721C3"/>
    <w:rsid w:val="00A721ED"/>
    <w:rsid w:val="00A72253"/>
    <w:rsid w:val="00A7228F"/>
    <w:rsid w:val="00A723AF"/>
    <w:rsid w:val="00A72495"/>
    <w:rsid w:val="00A72676"/>
    <w:rsid w:val="00A726FD"/>
    <w:rsid w:val="00A72777"/>
    <w:rsid w:val="00A727DA"/>
    <w:rsid w:val="00A728D0"/>
    <w:rsid w:val="00A72942"/>
    <w:rsid w:val="00A72952"/>
    <w:rsid w:val="00A72C9B"/>
    <w:rsid w:val="00A72CF3"/>
    <w:rsid w:val="00A72DCB"/>
    <w:rsid w:val="00A72E21"/>
    <w:rsid w:val="00A72E55"/>
    <w:rsid w:val="00A7318F"/>
    <w:rsid w:val="00A73259"/>
    <w:rsid w:val="00A7342C"/>
    <w:rsid w:val="00A73454"/>
    <w:rsid w:val="00A734BB"/>
    <w:rsid w:val="00A737AB"/>
    <w:rsid w:val="00A73955"/>
    <w:rsid w:val="00A739BE"/>
    <w:rsid w:val="00A73A08"/>
    <w:rsid w:val="00A73BC4"/>
    <w:rsid w:val="00A73C70"/>
    <w:rsid w:val="00A73DA9"/>
    <w:rsid w:val="00A73E28"/>
    <w:rsid w:val="00A73E5E"/>
    <w:rsid w:val="00A73FE3"/>
    <w:rsid w:val="00A74036"/>
    <w:rsid w:val="00A740BB"/>
    <w:rsid w:val="00A74233"/>
    <w:rsid w:val="00A742A0"/>
    <w:rsid w:val="00A7431B"/>
    <w:rsid w:val="00A74518"/>
    <w:rsid w:val="00A7465D"/>
    <w:rsid w:val="00A74812"/>
    <w:rsid w:val="00A748F2"/>
    <w:rsid w:val="00A74916"/>
    <w:rsid w:val="00A749C6"/>
    <w:rsid w:val="00A74A15"/>
    <w:rsid w:val="00A74A55"/>
    <w:rsid w:val="00A74A87"/>
    <w:rsid w:val="00A74C93"/>
    <w:rsid w:val="00A74DFF"/>
    <w:rsid w:val="00A74F0A"/>
    <w:rsid w:val="00A74FD6"/>
    <w:rsid w:val="00A75195"/>
    <w:rsid w:val="00A751E0"/>
    <w:rsid w:val="00A7534B"/>
    <w:rsid w:val="00A754CF"/>
    <w:rsid w:val="00A7555B"/>
    <w:rsid w:val="00A75606"/>
    <w:rsid w:val="00A7561A"/>
    <w:rsid w:val="00A757A9"/>
    <w:rsid w:val="00A7598B"/>
    <w:rsid w:val="00A75B32"/>
    <w:rsid w:val="00A75E56"/>
    <w:rsid w:val="00A7620C"/>
    <w:rsid w:val="00A7621D"/>
    <w:rsid w:val="00A7624B"/>
    <w:rsid w:val="00A76426"/>
    <w:rsid w:val="00A76568"/>
    <w:rsid w:val="00A7657D"/>
    <w:rsid w:val="00A7662D"/>
    <w:rsid w:val="00A767C0"/>
    <w:rsid w:val="00A76895"/>
    <w:rsid w:val="00A768C1"/>
    <w:rsid w:val="00A7698D"/>
    <w:rsid w:val="00A76BAA"/>
    <w:rsid w:val="00A76C7E"/>
    <w:rsid w:val="00A76CE7"/>
    <w:rsid w:val="00A76DA9"/>
    <w:rsid w:val="00A76EF9"/>
    <w:rsid w:val="00A76F39"/>
    <w:rsid w:val="00A77042"/>
    <w:rsid w:val="00A7710B"/>
    <w:rsid w:val="00A77315"/>
    <w:rsid w:val="00A773E5"/>
    <w:rsid w:val="00A77440"/>
    <w:rsid w:val="00A77731"/>
    <w:rsid w:val="00A7777D"/>
    <w:rsid w:val="00A77930"/>
    <w:rsid w:val="00A77946"/>
    <w:rsid w:val="00A77ABF"/>
    <w:rsid w:val="00A77B44"/>
    <w:rsid w:val="00A77CF9"/>
    <w:rsid w:val="00A77F43"/>
    <w:rsid w:val="00A77FCB"/>
    <w:rsid w:val="00A800AE"/>
    <w:rsid w:val="00A800FD"/>
    <w:rsid w:val="00A802B4"/>
    <w:rsid w:val="00A8033F"/>
    <w:rsid w:val="00A80364"/>
    <w:rsid w:val="00A80454"/>
    <w:rsid w:val="00A804A1"/>
    <w:rsid w:val="00A805AA"/>
    <w:rsid w:val="00A80680"/>
    <w:rsid w:val="00A806BC"/>
    <w:rsid w:val="00A80782"/>
    <w:rsid w:val="00A807AB"/>
    <w:rsid w:val="00A808D4"/>
    <w:rsid w:val="00A80911"/>
    <w:rsid w:val="00A80975"/>
    <w:rsid w:val="00A80DE7"/>
    <w:rsid w:val="00A80DEE"/>
    <w:rsid w:val="00A80F8E"/>
    <w:rsid w:val="00A80FC6"/>
    <w:rsid w:val="00A8129E"/>
    <w:rsid w:val="00A812B4"/>
    <w:rsid w:val="00A81415"/>
    <w:rsid w:val="00A814E9"/>
    <w:rsid w:val="00A816B4"/>
    <w:rsid w:val="00A8177F"/>
    <w:rsid w:val="00A818AF"/>
    <w:rsid w:val="00A818D9"/>
    <w:rsid w:val="00A81976"/>
    <w:rsid w:val="00A81BC3"/>
    <w:rsid w:val="00A81CA3"/>
    <w:rsid w:val="00A81D35"/>
    <w:rsid w:val="00A81E61"/>
    <w:rsid w:val="00A8211F"/>
    <w:rsid w:val="00A82400"/>
    <w:rsid w:val="00A827FD"/>
    <w:rsid w:val="00A82801"/>
    <w:rsid w:val="00A8289C"/>
    <w:rsid w:val="00A828C4"/>
    <w:rsid w:val="00A82AB7"/>
    <w:rsid w:val="00A82AF7"/>
    <w:rsid w:val="00A82C41"/>
    <w:rsid w:val="00A82C8C"/>
    <w:rsid w:val="00A82D58"/>
    <w:rsid w:val="00A82D61"/>
    <w:rsid w:val="00A82E29"/>
    <w:rsid w:val="00A82E5B"/>
    <w:rsid w:val="00A82EA5"/>
    <w:rsid w:val="00A83006"/>
    <w:rsid w:val="00A83217"/>
    <w:rsid w:val="00A8330D"/>
    <w:rsid w:val="00A83364"/>
    <w:rsid w:val="00A8354A"/>
    <w:rsid w:val="00A8383B"/>
    <w:rsid w:val="00A838FA"/>
    <w:rsid w:val="00A83968"/>
    <w:rsid w:val="00A83B18"/>
    <w:rsid w:val="00A83E1C"/>
    <w:rsid w:val="00A83E59"/>
    <w:rsid w:val="00A83E75"/>
    <w:rsid w:val="00A84176"/>
    <w:rsid w:val="00A84201"/>
    <w:rsid w:val="00A842D2"/>
    <w:rsid w:val="00A843DB"/>
    <w:rsid w:val="00A845BA"/>
    <w:rsid w:val="00A84897"/>
    <w:rsid w:val="00A84B06"/>
    <w:rsid w:val="00A84DD9"/>
    <w:rsid w:val="00A8503A"/>
    <w:rsid w:val="00A85056"/>
    <w:rsid w:val="00A85074"/>
    <w:rsid w:val="00A8507B"/>
    <w:rsid w:val="00A852C6"/>
    <w:rsid w:val="00A8567E"/>
    <w:rsid w:val="00A8574C"/>
    <w:rsid w:val="00A857B2"/>
    <w:rsid w:val="00A857DF"/>
    <w:rsid w:val="00A85852"/>
    <w:rsid w:val="00A859B0"/>
    <w:rsid w:val="00A859E2"/>
    <w:rsid w:val="00A85C46"/>
    <w:rsid w:val="00A86030"/>
    <w:rsid w:val="00A8610D"/>
    <w:rsid w:val="00A8619C"/>
    <w:rsid w:val="00A862D1"/>
    <w:rsid w:val="00A86342"/>
    <w:rsid w:val="00A86367"/>
    <w:rsid w:val="00A86417"/>
    <w:rsid w:val="00A8642F"/>
    <w:rsid w:val="00A8663D"/>
    <w:rsid w:val="00A86827"/>
    <w:rsid w:val="00A869E7"/>
    <w:rsid w:val="00A86A38"/>
    <w:rsid w:val="00A86BEA"/>
    <w:rsid w:val="00A86C29"/>
    <w:rsid w:val="00A86CDD"/>
    <w:rsid w:val="00A86F5A"/>
    <w:rsid w:val="00A86FDB"/>
    <w:rsid w:val="00A872CB"/>
    <w:rsid w:val="00A873C7"/>
    <w:rsid w:val="00A874A6"/>
    <w:rsid w:val="00A87681"/>
    <w:rsid w:val="00A87742"/>
    <w:rsid w:val="00A87A98"/>
    <w:rsid w:val="00A87B07"/>
    <w:rsid w:val="00A87C7B"/>
    <w:rsid w:val="00A87D6C"/>
    <w:rsid w:val="00A87D70"/>
    <w:rsid w:val="00A87DC9"/>
    <w:rsid w:val="00A900C5"/>
    <w:rsid w:val="00A900CC"/>
    <w:rsid w:val="00A902CF"/>
    <w:rsid w:val="00A90390"/>
    <w:rsid w:val="00A9049C"/>
    <w:rsid w:val="00A906E9"/>
    <w:rsid w:val="00A90934"/>
    <w:rsid w:val="00A90B34"/>
    <w:rsid w:val="00A90C08"/>
    <w:rsid w:val="00A90D0D"/>
    <w:rsid w:val="00A90DA8"/>
    <w:rsid w:val="00A90E2E"/>
    <w:rsid w:val="00A90EA8"/>
    <w:rsid w:val="00A90F77"/>
    <w:rsid w:val="00A90FDE"/>
    <w:rsid w:val="00A9108B"/>
    <w:rsid w:val="00A91154"/>
    <w:rsid w:val="00A91155"/>
    <w:rsid w:val="00A913B3"/>
    <w:rsid w:val="00A9141F"/>
    <w:rsid w:val="00A9148C"/>
    <w:rsid w:val="00A91507"/>
    <w:rsid w:val="00A91612"/>
    <w:rsid w:val="00A91673"/>
    <w:rsid w:val="00A91804"/>
    <w:rsid w:val="00A91A05"/>
    <w:rsid w:val="00A91A3B"/>
    <w:rsid w:val="00A91A5C"/>
    <w:rsid w:val="00A91E7A"/>
    <w:rsid w:val="00A91FDD"/>
    <w:rsid w:val="00A92021"/>
    <w:rsid w:val="00A920A8"/>
    <w:rsid w:val="00A92247"/>
    <w:rsid w:val="00A922BF"/>
    <w:rsid w:val="00A92625"/>
    <w:rsid w:val="00A9266A"/>
    <w:rsid w:val="00A92A71"/>
    <w:rsid w:val="00A92B93"/>
    <w:rsid w:val="00A92D58"/>
    <w:rsid w:val="00A92DC8"/>
    <w:rsid w:val="00A92DF8"/>
    <w:rsid w:val="00A92E7B"/>
    <w:rsid w:val="00A92FAF"/>
    <w:rsid w:val="00A931B4"/>
    <w:rsid w:val="00A93335"/>
    <w:rsid w:val="00A9338C"/>
    <w:rsid w:val="00A933EB"/>
    <w:rsid w:val="00A9364E"/>
    <w:rsid w:val="00A9375A"/>
    <w:rsid w:val="00A937AD"/>
    <w:rsid w:val="00A937CF"/>
    <w:rsid w:val="00A938A7"/>
    <w:rsid w:val="00A939A1"/>
    <w:rsid w:val="00A93B89"/>
    <w:rsid w:val="00A93C60"/>
    <w:rsid w:val="00A93C69"/>
    <w:rsid w:val="00A93C8F"/>
    <w:rsid w:val="00A93D55"/>
    <w:rsid w:val="00A93F67"/>
    <w:rsid w:val="00A93F78"/>
    <w:rsid w:val="00A9409B"/>
    <w:rsid w:val="00A941DE"/>
    <w:rsid w:val="00A94262"/>
    <w:rsid w:val="00A9445B"/>
    <w:rsid w:val="00A9455B"/>
    <w:rsid w:val="00A94784"/>
    <w:rsid w:val="00A948C2"/>
    <w:rsid w:val="00A948F2"/>
    <w:rsid w:val="00A94A60"/>
    <w:rsid w:val="00A94AB7"/>
    <w:rsid w:val="00A94AE3"/>
    <w:rsid w:val="00A94B98"/>
    <w:rsid w:val="00A94CEE"/>
    <w:rsid w:val="00A94DBB"/>
    <w:rsid w:val="00A94EA4"/>
    <w:rsid w:val="00A94EB4"/>
    <w:rsid w:val="00A95180"/>
    <w:rsid w:val="00A951CF"/>
    <w:rsid w:val="00A95283"/>
    <w:rsid w:val="00A958AA"/>
    <w:rsid w:val="00A95C8D"/>
    <w:rsid w:val="00A95D4E"/>
    <w:rsid w:val="00A95DA1"/>
    <w:rsid w:val="00A95DFC"/>
    <w:rsid w:val="00A95FEE"/>
    <w:rsid w:val="00A9621B"/>
    <w:rsid w:val="00A9636A"/>
    <w:rsid w:val="00A96401"/>
    <w:rsid w:val="00A96449"/>
    <w:rsid w:val="00A964A3"/>
    <w:rsid w:val="00A96593"/>
    <w:rsid w:val="00A965F4"/>
    <w:rsid w:val="00A9668D"/>
    <w:rsid w:val="00A9671A"/>
    <w:rsid w:val="00A96759"/>
    <w:rsid w:val="00A967A3"/>
    <w:rsid w:val="00A96947"/>
    <w:rsid w:val="00A96A09"/>
    <w:rsid w:val="00A96B79"/>
    <w:rsid w:val="00A96BA3"/>
    <w:rsid w:val="00A96BDD"/>
    <w:rsid w:val="00A96C17"/>
    <w:rsid w:val="00A96C40"/>
    <w:rsid w:val="00A96D76"/>
    <w:rsid w:val="00A96E6A"/>
    <w:rsid w:val="00A96E84"/>
    <w:rsid w:val="00A96E8A"/>
    <w:rsid w:val="00A96EC4"/>
    <w:rsid w:val="00A97005"/>
    <w:rsid w:val="00A97076"/>
    <w:rsid w:val="00A9709B"/>
    <w:rsid w:val="00A971F1"/>
    <w:rsid w:val="00A97247"/>
    <w:rsid w:val="00A972F2"/>
    <w:rsid w:val="00A973A5"/>
    <w:rsid w:val="00A97715"/>
    <w:rsid w:val="00A977A4"/>
    <w:rsid w:val="00A9782B"/>
    <w:rsid w:val="00A9798B"/>
    <w:rsid w:val="00A979B2"/>
    <w:rsid w:val="00A979D7"/>
    <w:rsid w:val="00A97BEF"/>
    <w:rsid w:val="00A97D07"/>
    <w:rsid w:val="00A97D5B"/>
    <w:rsid w:val="00A97E69"/>
    <w:rsid w:val="00A97EC4"/>
    <w:rsid w:val="00A97F15"/>
    <w:rsid w:val="00A97FB9"/>
    <w:rsid w:val="00A97FD2"/>
    <w:rsid w:val="00AA0059"/>
    <w:rsid w:val="00AA0070"/>
    <w:rsid w:val="00AA0084"/>
    <w:rsid w:val="00AA0090"/>
    <w:rsid w:val="00AA0160"/>
    <w:rsid w:val="00AA0380"/>
    <w:rsid w:val="00AA0596"/>
    <w:rsid w:val="00AA061D"/>
    <w:rsid w:val="00AA064C"/>
    <w:rsid w:val="00AA0677"/>
    <w:rsid w:val="00AA07B2"/>
    <w:rsid w:val="00AA0800"/>
    <w:rsid w:val="00AA0956"/>
    <w:rsid w:val="00AA098B"/>
    <w:rsid w:val="00AA09B0"/>
    <w:rsid w:val="00AA0A80"/>
    <w:rsid w:val="00AA0BC8"/>
    <w:rsid w:val="00AA0CC3"/>
    <w:rsid w:val="00AA0D17"/>
    <w:rsid w:val="00AA0D3E"/>
    <w:rsid w:val="00AA0DBF"/>
    <w:rsid w:val="00AA0E98"/>
    <w:rsid w:val="00AA0EBE"/>
    <w:rsid w:val="00AA0F20"/>
    <w:rsid w:val="00AA119E"/>
    <w:rsid w:val="00AA11E4"/>
    <w:rsid w:val="00AA131D"/>
    <w:rsid w:val="00AA1374"/>
    <w:rsid w:val="00AA156A"/>
    <w:rsid w:val="00AA16DA"/>
    <w:rsid w:val="00AA1743"/>
    <w:rsid w:val="00AA17F5"/>
    <w:rsid w:val="00AA19B4"/>
    <w:rsid w:val="00AA1A70"/>
    <w:rsid w:val="00AA1AEE"/>
    <w:rsid w:val="00AA1C55"/>
    <w:rsid w:val="00AA1ED6"/>
    <w:rsid w:val="00AA1F1B"/>
    <w:rsid w:val="00AA1F86"/>
    <w:rsid w:val="00AA20AA"/>
    <w:rsid w:val="00AA211E"/>
    <w:rsid w:val="00AA221B"/>
    <w:rsid w:val="00AA22EE"/>
    <w:rsid w:val="00AA2353"/>
    <w:rsid w:val="00AA239F"/>
    <w:rsid w:val="00AA2492"/>
    <w:rsid w:val="00AA24B4"/>
    <w:rsid w:val="00AA25D4"/>
    <w:rsid w:val="00AA281F"/>
    <w:rsid w:val="00AA286F"/>
    <w:rsid w:val="00AA28E2"/>
    <w:rsid w:val="00AA2ACB"/>
    <w:rsid w:val="00AA2BB4"/>
    <w:rsid w:val="00AA2CFB"/>
    <w:rsid w:val="00AA2DDF"/>
    <w:rsid w:val="00AA2E0D"/>
    <w:rsid w:val="00AA2E1D"/>
    <w:rsid w:val="00AA2E3E"/>
    <w:rsid w:val="00AA2F43"/>
    <w:rsid w:val="00AA2F54"/>
    <w:rsid w:val="00AA2FFD"/>
    <w:rsid w:val="00AA3027"/>
    <w:rsid w:val="00AA3078"/>
    <w:rsid w:val="00AA30B7"/>
    <w:rsid w:val="00AA30D3"/>
    <w:rsid w:val="00AA3171"/>
    <w:rsid w:val="00AA31CB"/>
    <w:rsid w:val="00AA323E"/>
    <w:rsid w:val="00AA32A9"/>
    <w:rsid w:val="00AA3386"/>
    <w:rsid w:val="00AA3456"/>
    <w:rsid w:val="00AA3630"/>
    <w:rsid w:val="00AA363D"/>
    <w:rsid w:val="00AA3727"/>
    <w:rsid w:val="00AA3937"/>
    <w:rsid w:val="00AA396E"/>
    <w:rsid w:val="00AA3B82"/>
    <w:rsid w:val="00AA3C3C"/>
    <w:rsid w:val="00AA3D1E"/>
    <w:rsid w:val="00AA3D37"/>
    <w:rsid w:val="00AA3F7C"/>
    <w:rsid w:val="00AA3FFF"/>
    <w:rsid w:val="00AA404C"/>
    <w:rsid w:val="00AA4084"/>
    <w:rsid w:val="00AA40F6"/>
    <w:rsid w:val="00AA42CB"/>
    <w:rsid w:val="00AA4343"/>
    <w:rsid w:val="00AA43EF"/>
    <w:rsid w:val="00AA4444"/>
    <w:rsid w:val="00AA457B"/>
    <w:rsid w:val="00AA4721"/>
    <w:rsid w:val="00AA48F6"/>
    <w:rsid w:val="00AA4C62"/>
    <w:rsid w:val="00AA4CCB"/>
    <w:rsid w:val="00AA4D0C"/>
    <w:rsid w:val="00AA4DC0"/>
    <w:rsid w:val="00AA4E0E"/>
    <w:rsid w:val="00AA4E14"/>
    <w:rsid w:val="00AA4EC9"/>
    <w:rsid w:val="00AA5072"/>
    <w:rsid w:val="00AA522F"/>
    <w:rsid w:val="00AA52F4"/>
    <w:rsid w:val="00AA53D6"/>
    <w:rsid w:val="00AA5471"/>
    <w:rsid w:val="00AA5516"/>
    <w:rsid w:val="00AA5571"/>
    <w:rsid w:val="00AA5644"/>
    <w:rsid w:val="00AA56BE"/>
    <w:rsid w:val="00AA583B"/>
    <w:rsid w:val="00AA592E"/>
    <w:rsid w:val="00AA59AC"/>
    <w:rsid w:val="00AA5A17"/>
    <w:rsid w:val="00AA5A5B"/>
    <w:rsid w:val="00AA5AB3"/>
    <w:rsid w:val="00AA5B1F"/>
    <w:rsid w:val="00AA5B41"/>
    <w:rsid w:val="00AA5B77"/>
    <w:rsid w:val="00AA5BE1"/>
    <w:rsid w:val="00AA5C23"/>
    <w:rsid w:val="00AA5C36"/>
    <w:rsid w:val="00AA5C3B"/>
    <w:rsid w:val="00AA5CF7"/>
    <w:rsid w:val="00AA5D27"/>
    <w:rsid w:val="00AA5DC6"/>
    <w:rsid w:val="00AA5DDE"/>
    <w:rsid w:val="00AA5DE7"/>
    <w:rsid w:val="00AA5E4A"/>
    <w:rsid w:val="00AA5EFD"/>
    <w:rsid w:val="00AA6073"/>
    <w:rsid w:val="00AA60A6"/>
    <w:rsid w:val="00AA6227"/>
    <w:rsid w:val="00AA6337"/>
    <w:rsid w:val="00AA65D1"/>
    <w:rsid w:val="00AA674D"/>
    <w:rsid w:val="00AA68D6"/>
    <w:rsid w:val="00AA6906"/>
    <w:rsid w:val="00AA6A13"/>
    <w:rsid w:val="00AA6A20"/>
    <w:rsid w:val="00AA6B61"/>
    <w:rsid w:val="00AA6C67"/>
    <w:rsid w:val="00AA7350"/>
    <w:rsid w:val="00AA73A4"/>
    <w:rsid w:val="00AA73F9"/>
    <w:rsid w:val="00AA75B4"/>
    <w:rsid w:val="00AA762D"/>
    <w:rsid w:val="00AA7766"/>
    <w:rsid w:val="00AA7826"/>
    <w:rsid w:val="00AA785D"/>
    <w:rsid w:val="00AA7937"/>
    <w:rsid w:val="00AA7939"/>
    <w:rsid w:val="00AA79F0"/>
    <w:rsid w:val="00AA7A11"/>
    <w:rsid w:val="00AA7A53"/>
    <w:rsid w:val="00AA7C28"/>
    <w:rsid w:val="00AA7C69"/>
    <w:rsid w:val="00AA7C94"/>
    <w:rsid w:val="00AA7CE8"/>
    <w:rsid w:val="00AA7D46"/>
    <w:rsid w:val="00AA7EDA"/>
    <w:rsid w:val="00AA7F08"/>
    <w:rsid w:val="00AB0000"/>
    <w:rsid w:val="00AB0099"/>
    <w:rsid w:val="00AB03D6"/>
    <w:rsid w:val="00AB03EA"/>
    <w:rsid w:val="00AB047F"/>
    <w:rsid w:val="00AB067E"/>
    <w:rsid w:val="00AB096C"/>
    <w:rsid w:val="00AB0B4E"/>
    <w:rsid w:val="00AB0B77"/>
    <w:rsid w:val="00AB0BEA"/>
    <w:rsid w:val="00AB0D88"/>
    <w:rsid w:val="00AB0E5E"/>
    <w:rsid w:val="00AB0E85"/>
    <w:rsid w:val="00AB0FA7"/>
    <w:rsid w:val="00AB102D"/>
    <w:rsid w:val="00AB105B"/>
    <w:rsid w:val="00AB1229"/>
    <w:rsid w:val="00AB1431"/>
    <w:rsid w:val="00AB1477"/>
    <w:rsid w:val="00AB14A7"/>
    <w:rsid w:val="00AB15DC"/>
    <w:rsid w:val="00AB1604"/>
    <w:rsid w:val="00AB198C"/>
    <w:rsid w:val="00AB1A70"/>
    <w:rsid w:val="00AB1AF0"/>
    <w:rsid w:val="00AB1B5E"/>
    <w:rsid w:val="00AB1C15"/>
    <w:rsid w:val="00AB1F05"/>
    <w:rsid w:val="00AB1FED"/>
    <w:rsid w:val="00AB20C3"/>
    <w:rsid w:val="00AB20E5"/>
    <w:rsid w:val="00AB21F3"/>
    <w:rsid w:val="00AB21F9"/>
    <w:rsid w:val="00AB265A"/>
    <w:rsid w:val="00AB27D5"/>
    <w:rsid w:val="00AB2813"/>
    <w:rsid w:val="00AB28A4"/>
    <w:rsid w:val="00AB2990"/>
    <w:rsid w:val="00AB2A70"/>
    <w:rsid w:val="00AB2C98"/>
    <w:rsid w:val="00AB2E63"/>
    <w:rsid w:val="00AB2F52"/>
    <w:rsid w:val="00AB30B2"/>
    <w:rsid w:val="00AB3169"/>
    <w:rsid w:val="00AB31FA"/>
    <w:rsid w:val="00AB3384"/>
    <w:rsid w:val="00AB3472"/>
    <w:rsid w:val="00AB3551"/>
    <w:rsid w:val="00AB36B7"/>
    <w:rsid w:val="00AB36FF"/>
    <w:rsid w:val="00AB3728"/>
    <w:rsid w:val="00AB37F4"/>
    <w:rsid w:val="00AB3816"/>
    <w:rsid w:val="00AB3989"/>
    <w:rsid w:val="00AB3A59"/>
    <w:rsid w:val="00AB3AB8"/>
    <w:rsid w:val="00AB3B68"/>
    <w:rsid w:val="00AB3B74"/>
    <w:rsid w:val="00AB3B7A"/>
    <w:rsid w:val="00AB3BA3"/>
    <w:rsid w:val="00AB3BCA"/>
    <w:rsid w:val="00AB3BF3"/>
    <w:rsid w:val="00AB3C3F"/>
    <w:rsid w:val="00AB3C82"/>
    <w:rsid w:val="00AB3C85"/>
    <w:rsid w:val="00AB3D64"/>
    <w:rsid w:val="00AB41A5"/>
    <w:rsid w:val="00AB41A7"/>
    <w:rsid w:val="00AB4237"/>
    <w:rsid w:val="00AB4355"/>
    <w:rsid w:val="00AB458B"/>
    <w:rsid w:val="00AB4659"/>
    <w:rsid w:val="00AB49B4"/>
    <w:rsid w:val="00AB4A24"/>
    <w:rsid w:val="00AB4A48"/>
    <w:rsid w:val="00AB4B2F"/>
    <w:rsid w:val="00AB4B78"/>
    <w:rsid w:val="00AB4BDE"/>
    <w:rsid w:val="00AB4D4E"/>
    <w:rsid w:val="00AB4D8C"/>
    <w:rsid w:val="00AB4F8E"/>
    <w:rsid w:val="00AB4F9D"/>
    <w:rsid w:val="00AB50F4"/>
    <w:rsid w:val="00AB51DD"/>
    <w:rsid w:val="00AB5318"/>
    <w:rsid w:val="00AB5366"/>
    <w:rsid w:val="00AB5501"/>
    <w:rsid w:val="00AB5546"/>
    <w:rsid w:val="00AB55E2"/>
    <w:rsid w:val="00AB564A"/>
    <w:rsid w:val="00AB56A2"/>
    <w:rsid w:val="00AB5715"/>
    <w:rsid w:val="00AB57E4"/>
    <w:rsid w:val="00AB5842"/>
    <w:rsid w:val="00AB58A6"/>
    <w:rsid w:val="00AB5A50"/>
    <w:rsid w:val="00AB5AA9"/>
    <w:rsid w:val="00AB5ACA"/>
    <w:rsid w:val="00AB5E99"/>
    <w:rsid w:val="00AB604B"/>
    <w:rsid w:val="00AB6053"/>
    <w:rsid w:val="00AB611D"/>
    <w:rsid w:val="00AB61F8"/>
    <w:rsid w:val="00AB621A"/>
    <w:rsid w:val="00AB6262"/>
    <w:rsid w:val="00AB6288"/>
    <w:rsid w:val="00AB6319"/>
    <w:rsid w:val="00AB6360"/>
    <w:rsid w:val="00AB67E3"/>
    <w:rsid w:val="00AB6857"/>
    <w:rsid w:val="00AB68B1"/>
    <w:rsid w:val="00AB6939"/>
    <w:rsid w:val="00AB69D4"/>
    <w:rsid w:val="00AB6A8C"/>
    <w:rsid w:val="00AB6AB7"/>
    <w:rsid w:val="00AB6DB1"/>
    <w:rsid w:val="00AB6E43"/>
    <w:rsid w:val="00AB6ED0"/>
    <w:rsid w:val="00AB702C"/>
    <w:rsid w:val="00AB718F"/>
    <w:rsid w:val="00AB7388"/>
    <w:rsid w:val="00AB73F9"/>
    <w:rsid w:val="00AB74CF"/>
    <w:rsid w:val="00AB751E"/>
    <w:rsid w:val="00AB7667"/>
    <w:rsid w:val="00AB769C"/>
    <w:rsid w:val="00AB769F"/>
    <w:rsid w:val="00AB774A"/>
    <w:rsid w:val="00AB7903"/>
    <w:rsid w:val="00AB7A92"/>
    <w:rsid w:val="00AB7BDD"/>
    <w:rsid w:val="00AB7BE8"/>
    <w:rsid w:val="00AB7D69"/>
    <w:rsid w:val="00AB7F83"/>
    <w:rsid w:val="00AC00E2"/>
    <w:rsid w:val="00AC0106"/>
    <w:rsid w:val="00AC04B1"/>
    <w:rsid w:val="00AC0507"/>
    <w:rsid w:val="00AC064B"/>
    <w:rsid w:val="00AC0689"/>
    <w:rsid w:val="00AC0748"/>
    <w:rsid w:val="00AC0750"/>
    <w:rsid w:val="00AC0B38"/>
    <w:rsid w:val="00AC0BD7"/>
    <w:rsid w:val="00AC0CB4"/>
    <w:rsid w:val="00AC0CDC"/>
    <w:rsid w:val="00AC0F7D"/>
    <w:rsid w:val="00AC1076"/>
    <w:rsid w:val="00AC1219"/>
    <w:rsid w:val="00AC1245"/>
    <w:rsid w:val="00AC1289"/>
    <w:rsid w:val="00AC1423"/>
    <w:rsid w:val="00AC1510"/>
    <w:rsid w:val="00AC156E"/>
    <w:rsid w:val="00AC16CE"/>
    <w:rsid w:val="00AC1838"/>
    <w:rsid w:val="00AC1876"/>
    <w:rsid w:val="00AC18D2"/>
    <w:rsid w:val="00AC1952"/>
    <w:rsid w:val="00AC19C9"/>
    <w:rsid w:val="00AC19EF"/>
    <w:rsid w:val="00AC1B6D"/>
    <w:rsid w:val="00AC1C82"/>
    <w:rsid w:val="00AC1CA6"/>
    <w:rsid w:val="00AC1E58"/>
    <w:rsid w:val="00AC1FD7"/>
    <w:rsid w:val="00AC20A7"/>
    <w:rsid w:val="00AC20F9"/>
    <w:rsid w:val="00AC2107"/>
    <w:rsid w:val="00AC2233"/>
    <w:rsid w:val="00AC2249"/>
    <w:rsid w:val="00AC224B"/>
    <w:rsid w:val="00AC25B0"/>
    <w:rsid w:val="00AC2A28"/>
    <w:rsid w:val="00AC2AD4"/>
    <w:rsid w:val="00AC2E37"/>
    <w:rsid w:val="00AC2EAB"/>
    <w:rsid w:val="00AC2F5E"/>
    <w:rsid w:val="00AC3016"/>
    <w:rsid w:val="00AC319D"/>
    <w:rsid w:val="00AC3418"/>
    <w:rsid w:val="00AC3439"/>
    <w:rsid w:val="00AC353F"/>
    <w:rsid w:val="00AC35BD"/>
    <w:rsid w:val="00AC3644"/>
    <w:rsid w:val="00AC37C0"/>
    <w:rsid w:val="00AC3805"/>
    <w:rsid w:val="00AC3814"/>
    <w:rsid w:val="00AC3906"/>
    <w:rsid w:val="00AC39B9"/>
    <w:rsid w:val="00AC3BC9"/>
    <w:rsid w:val="00AC3C5B"/>
    <w:rsid w:val="00AC3D76"/>
    <w:rsid w:val="00AC3E31"/>
    <w:rsid w:val="00AC3E99"/>
    <w:rsid w:val="00AC3F3C"/>
    <w:rsid w:val="00AC3FB0"/>
    <w:rsid w:val="00AC3FD2"/>
    <w:rsid w:val="00AC4000"/>
    <w:rsid w:val="00AC4062"/>
    <w:rsid w:val="00AC407B"/>
    <w:rsid w:val="00AC40F3"/>
    <w:rsid w:val="00AC4378"/>
    <w:rsid w:val="00AC440A"/>
    <w:rsid w:val="00AC467D"/>
    <w:rsid w:val="00AC48F0"/>
    <w:rsid w:val="00AC4996"/>
    <w:rsid w:val="00AC4AA7"/>
    <w:rsid w:val="00AC4ACB"/>
    <w:rsid w:val="00AC4AEA"/>
    <w:rsid w:val="00AC4B71"/>
    <w:rsid w:val="00AC4BC5"/>
    <w:rsid w:val="00AC4EF1"/>
    <w:rsid w:val="00AC4FBA"/>
    <w:rsid w:val="00AC4FF7"/>
    <w:rsid w:val="00AC503D"/>
    <w:rsid w:val="00AC5054"/>
    <w:rsid w:val="00AC53F0"/>
    <w:rsid w:val="00AC5456"/>
    <w:rsid w:val="00AC54F5"/>
    <w:rsid w:val="00AC554D"/>
    <w:rsid w:val="00AC5742"/>
    <w:rsid w:val="00AC5CA0"/>
    <w:rsid w:val="00AC5CF6"/>
    <w:rsid w:val="00AC5DD6"/>
    <w:rsid w:val="00AC608A"/>
    <w:rsid w:val="00AC60FC"/>
    <w:rsid w:val="00AC62EE"/>
    <w:rsid w:val="00AC6402"/>
    <w:rsid w:val="00AC6410"/>
    <w:rsid w:val="00AC64DB"/>
    <w:rsid w:val="00AC6561"/>
    <w:rsid w:val="00AC6855"/>
    <w:rsid w:val="00AC6920"/>
    <w:rsid w:val="00AC6CAD"/>
    <w:rsid w:val="00AC6DA8"/>
    <w:rsid w:val="00AC6E2A"/>
    <w:rsid w:val="00AC6E43"/>
    <w:rsid w:val="00AC7005"/>
    <w:rsid w:val="00AC7044"/>
    <w:rsid w:val="00AC7165"/>
    <w:rsid w:val="00AC7249"/>
    <w:rsid w:val="00AC74B2"/>
    <w:rsid w:val="00AC76AA"/>
    <w:rsid w:val="00AC7765"/>
    <w:rsid w:val="00AC77A3"/>
    <w:rsid w:val="00AC799F"/>
    <w:rsid w:val="00AC7A7C"/>
    <w:rsid w:val="00AC7CE6"/>
    <w:rsid w:val="00AC7D41"/>
    <w:rsid w:val="00AC7D81"/>
    <w:rsid w:val="00AC7F86"/>
    <w:rsid w:val="00AC8BB2"/>
    <w:rsid w:val="00AD0089"/>
    <w:rsid w:val="00AD0099"/>
    <w:rsid w:val="00AD02CC"/>
    <w:rsid w:val="00AD044E"/>
    <w:rsid w:val="00AD04D8"/>
    <w:rsid w:val="00AD055B"/>
    <w:rsid w:val="00AD05B8"/>
    <w:rsid w:val="00AD0624"/>
    <w:rsid w:val="00AD0659"/>
    <w:rsid w:val="00AD09D2"/>
    <w:rsid w:val="00AD0B06"/>
    <w:rsid w:val="00AD0B7A"/>
    <w:rsid w:val="00AD0BE0"/>
    <w:rsid w:val="00AD0DA2"/>
    <w:rsid w:val="00AD0F83"/>
    <w:rsid w:val="00AD1046"/>
    <w:rsid w:val="00AD10D4"/>
    <w:rsid w:val="00AD12F1"/>
    <w:rsid w:val="00AD1325"/>
    <w:rsid w:val="00AD13C4"/>
    <w:rsid w:val="00AD13D9"/>
    <w:rsid w:val="00AD157F"/>
    <w:rsid w:val="00AD188E"/>
    <w:rsid w:val="00AD19D5"/>
    <w:rsid w:val="00AD1B9B"/>
    <w:rsid w:val="00AD1BF2"/>
    <w:rsid w:val="00AD1C72"/>
    <w:rsid w:val="00AD1D22"/>
    <w:rsid w:val="00AD1E60"/>
    <w:rsid w:val="00AD2160"/>
    <w:rsid w:val="00AD2198"/>
    <w:rsid w:val="00AD2200"/>
    <w:rsid w:val="00AD2267"/>
    <w:rsid w:val="00AD2296"/>
    <w:rsid w:val="00AD2303"/>
    <w:rsid w:val="00AD2373"/>
    <w:rsid w:val="00AD23ED"/>
    <w:rsid w:val="00AD23F2"/>
    <w:rsid w:val="00AD24A1"/>
    <w:rsid w:val="00AD25F1"/>
    <w:rsid w:val="00AD2893"/>
    <w:rsid w:val="00AD28B7"/>
    <w:rsid w:val="00AD2930"/>
    <w:rsid w:val="00AD29F7"/>
    <w:rsid w:val="00AD2B0A"/>
    <w:rsid w:val="00AD2B23"/>
    <w:rsid w:val="00AD2B64"/>
    <w:rsid w:val="00AD2B7E"/>
    <w:rsid w:val="00AD2C49"/>
    <w:rsid w:val="00AD2D28"/>
    <w:rsid w:val="00AD2D9E"/>
    <w:rsid w:val="00AD2E17"/>
    <w:rsid w:val="00AD304D"/>
    <w:rsid w:val="00AD312A"/>
    <w:rsid w:val="00AD3141"/>
    <w:rsid w:val="00AD31B8"/>
    <w:rsid w:val="00AD341A"/>
    <w:rsid w:val="00AD3460"/>
    <w:rsid w:val="00AD3469"/>
    <w:rsid w:val="00AD358A"/>
    <w:rsid w:val="00AD36D0"/>
    <w:rsid w:val="00AD39BD"/>
    <w:rsid w:val="00AD3AF6"/>
    <w:rsid w:val="00AD3B30"/>
    <w:rsid w:val="00AD3BA3"/>
    <w:rsid w:val="00AD3CFB"/>
    <w:rsid w:val="00AD3DC9"/>
    <w:rsid w:val="00AD3FEA"/>
    <w:rsid w:val="00AD41CB"/>
    <w:rsid w:val="00AD41EC"/>
    <w:rsid w:val="00AD433F"/>
    <w:rsid w:val="00AD43EE"/>
    <w:rsid w:val="00AD45F9"/>
    <w:rsid w:val="00AD4640"/>
    <w:rsid w:val="00AD47F1"/>
    <w:rsid w:val="00AD47F6"/>
    <w:rsid w:val="00AD4AFD"/>
    <w:rsid w:val="00AD4B78"/>
    <w:rsid w:val="00AD4B9F"/>
    <w:rsid w:val="00AD4C40"/>
    <w:rsid w:val="00AD4D51"/>
    <w:rsid w:val="00AD4DFF"/>
    <w:rsid w:val="00AD4F26"/>
    <w:rsid w:val="00AD4F57"/>
    <w:rsid w:val="00AD5065"/>
    <w:rsid w:val="00AD51C7"/>
    <w:rsid w:val="00AD5330"/>
    <w:rsid w:val="00AD534C"/>
    <w:rsid w:val="00AD545D"/>
    <w:rsid w:val="00AD5514"/>
    <w:rsid w:val="00AD558F"/>
    <w:rsid w:val="00AD55B4"/>
    <w:rsid w:val="00AD55ED"/>
    <w:rsid w:val="00AD5681"/>
    <w:rsid w:val="00AD5767"/>
    <w:rsid w:val="00AD59DB"/>
    <w:rsid w:val="00AD59E1"/>
    <w:rsid w:val="00AD5AEF"/>
    <w:rsid w:val="00AD5B29"/>
    <w:rsid w:val="00AD5B9E"/>
    <w:rsid w:val="00AD5CE7"/>
    <w:rsid w:val="00AD5DA0"/>
    <w:rsid w:val="00AD5F29"/>
    <w:rsid w:val="00AD5FFE"/>
    <w:rsid w:val="00AD6005"/>
    <w:rsid w:val="00AD60BE"/>
    <w:rsid w:val="00AD6105"/>
    <w:rsid w:val="00AD627B"/>
    <w:rsid w:val="00AD62AC"/>
    <w:rsid w:val="00AD6306"/>
    <w:rsid w:val="00AD648B"/>
    <w:rsid w:val="00AD65A1"/>
    <w:rsid w:val="00AD66DC"/>
    <w:rsid w:val="00AD6AE5"/>
    <w:rsid w:val="00AD6AF9"/>
    <w:rsid w:val="00AD6BD4"/>
    <w:rsid w:val="00AD6D0B"/>
    <w:rsid w:val="00AD6ECB"/>
    <w:rsid w:val="00AD6ED0"/>
    <w:rsid w:val="00AD6FD1"/>
    <w:rsid w:val="00AD700B"/>
    <w:rsid w:val="00AD7134"/>
    <w:rsid w:val="00AD71FD"/>
    <w:rsid w:val="00AD7356"/>
    <w:rsid w:val="00AD736B"/>
    <w:rsid w:val="00AD7448"/>
    <w:rsid w:val="00AD7476"/>
    <w:rsid w:val="00AD76C8"/>
    <w:rsid w:val="00AD7833"/>
    <w:rsid w:val="00AD78F3"/>
    <w:rsid w:val="00AD7B8E"/>
    <w:rsid w:val="00AD7E10"/>
    <w:rsid w:val="00AD7FE9"/>
    <w:rsid w:val="00AE00E5"/>
    <w:rsid w:val="00AE0162"/>
    <w:rsid w:val="00AE059A"/>
    <w:rsid w:val="00AE0686"/>
    <w:rsid w:val="00AE0721"/>
    <w:rsid w:val="00AE0933"/>
    <w:rsid w:val="00AE095D"/>
    <w:rsid w:val="00AE0980"/>
    <w:rsid w:val="00AE0B01"/>
    <w:rsid w:val="00AE0B44"/>
    <w:rsid w:val="00AE0B9F"/>
    <w:rsid w:val="00AE119B"/>
    <w:rsid w:val="00AE12C2"/>
    <w:rsid w:val="00AE12D9"/>
    <w:rsid w:val="00AE1303"/>
    <w:rsid w:val="00AE137B"/>
    <w:rsid w:val="00AE1400"/>
    <w:rsid w:val="00AE1937"/>
    <w:rsid w:val="00AE1A3E"/>
    <w:rsid w:val="00AE1AE6"/>
    <w:rsid w:val="00AE1BA9"/>
    <w:rsid w:val="00AE1C07"/>
    <w:rsid w:val="00AE1D63"/>
    <w:rsid w:val="00AE1DD3"/>
    <w:rsid w:val="00AE1EAB"/>
    <w:rsid w:val="00AE1F69"/>
    <w:rsid w:val="00AE20DC"/>
    <w:rsid w:val="00AE2141"/>
    <w:rsid w:val="00AE21CB"/>
    <w:rsid w:val="00AE2253"/>
    <w:rsid w:val="00AE269F"/>
    <w:rsid w:val="00AE26E7"/>
    <w:rsid w:val="00AE27EE"/>
    <w:rsid w:val="00AE29D9"/>
    <w:rsid w:val="00AE29DA"/>
    <w:rsid w:val="00AE2B23"/>
    <w:rsid w:val="00AE3101"/>
    <w:rsid w:val="00AE34A2"/>
    <w:rsid w:val="00AE3605"/>
    <w:rsid w:val="00AE3667"/>
    <w:rsid w:val="00AE3798"/>
    <w:rsid w:val="00AE38B3"/>
    <w:rsid w:val="00AE3905"/>
    <w:rsid w:val="00AE393E"/>
    <w:rsid w:val="00AE3AD1"/>
    <w:rsid w:val="00AE3E76"/>
    <w:rsid w:val="00AE3EBC"/>
    <w:rsid w:val="00AE3EEE"/>
    <w:rsid w:val="00AE3F19"/>
    <w:rsid w:val="00AE4078"/>
    <w:rsid w:val="00AE40CB"/>
    <w:rsid w:val="00AE40D1"/>
    <w:rsid w:val="00AE40F5"/>
    <w:rsid w:val="00AE4159"/>
    <w:rsid w:val="00AE4261"/>
    <w:rsid w:val="00AE436D"/>
    <w:rsid w:val="00AE4409"/>
    <w:rsid w:val="00AE456B"/>
    <w:rsid w:val="00AE46E2"/>
    <w:rsid w:val="00AE4725"/>
    <w:rsid w:val="00AE4751"/>
    <w:rsid w:val="00AE483C"/>
    <w:rsid w:val="00AE4A8F"/>
    <w:rsid w:val="00AE4C3A"/>
    <w:rsid w:val="00AE4DC9"/>
    <w:rsid w:val="00AE4DF4"/>
    <w:rsid w:val="00AE4E4F"/>
    <w:rsid w:val="00AE4FA2"/>
    <w:rsid w:val="00AE5008"/>
    <w:rsid w:val="00AE503E"/>
    <w:rsid w:val="00AE5049"/>
    <w:rsid w:val="00AE5145"/>
    <w:rsid w:val="00AE52C1"/>
    <w:rsid w:val="00AE52EB"/>
    <w:rsid w:val="00AE5384"/>
    <w:rsid w:val="00AE5551"/>
    <w:rsid w:val="00AE5656"/>
    <w:rsid w:val="00AE5838"/>
    <w:rsid w:val="00AE5A79"/>
    <w:rsid w:val="00AE5AA4"/>
    <w:rsid w:val="00AE5B18"/>
    <w:rsid w:val="00AE5C5B"/>
    <w:rsid w:val="00AE5C93"/>
    <w:rsid w:val="00AE5D38"/>
    <w:rsid w:val="00AE5DFD"/>
    <w:rsid w:val="00AE5E1F"/>
    <w:rsid w:val="00AE5ED7"/>
    <w:rsid w:val="00AE60FA"/>
    <w:rsid w:val="00AE61ED"/>
    <w:rsid w:val="00AE6336"/>
    <w:rsid w:val="00AE658B"/>
    <w:rsid w:val="00AE6821"/>
    <w:rsid w:val="00AE6837"/>
    <w:rsid w:val="00AE6865"/>
    <w:rsid w:val="00AE6B1A"/>
    <w:rsid w:val="00AE6B96"/>
    <w:rsid w:val="00AE6BF8"/>
    <w:rsid w:val="00AE6C74"/>
    <w:rsid w:val="00AE6D04"/>
    <w:rsid w:val="00AE6ECA"/>
    <w:rsid w:val="00AE709A"/>
    <w:rsid w:val="00AE7130"/>
    <w:rsid w:val="00AE71C0"/>
    <w:rsid w:val="00AE72DA"/>
    <w:rsid w:val="00AE73A7"/>
    <w:rsid w:val="00AE7401"/>
    <w:rsid w:val="00AE74A6"/>
    <w:rsid w:val="00AE74EA"/>
    <w:rsid w:val="00AE7539"/>
    <w:rsid w:val="00AE76AC"/>
    <w:rsid w:val="00AE76C1"/>
    <w:rsid w:val="00AE76D8"/>
    <w:rsid w:val="00AE76FF"/>
    <w:rsid w:val="00AE7756"/>
    <w:rsid w:val="00AE7940"/>
    <w:rsid w:val="00AE796C"/>
    <w:rsid w:val="00AE79D7"/>
    <w:rsid w:val="00AE7B5F"/>
    <w:rsid w:val="00AE7D88"/>
    <w:rsid w:val="00AE7DFB"/>
    <w:rsid w:val="00AF00D1"/>
    <w:rsid w:val="00AF013C"/>
    <w:rsid w:val="00AF019D"/>
    <w:rsid w:val="00AF01DB"/>
    <w:rsid w:val="00AF0206"/>
    <w:rsid w:val="00AF02E5"/>
    <w:rsid w:val="00AF0365"/>
    <w:rsid w:val="00AF045A"/>
    <w:rsid w:val="00AF0843"/>
    <w:rsid w:val="00AF08F5"/>
    <w:rsid w:val="00AF090F"/>
    <w:rsid w:val="00AF0A35"/>
    <w:rsid w:val="00AF0C7C"/>
    <w:rsid w:val="00AF0C94"/>
    <w:rsid w:val="00AF0EE1"/>
    <w:rsid w:val="00AF0F76"/>
    <w:rsid w:val="00AF120C"/>
    <w:rsid w:val="00AF14AB"/>
    <w:rsid w:val="00AF1521"/>
    <w:rsid w:val="00AF1809"/>
    <w:rsid w:val="00AF1A0A"/>
    <w:rsid w:val="00AF1C36"/>
    <w:rsid w:val="00AF1C90"/>
    <w:rsid w:val="00AF229F"/>
    <w:rsid w:val="00AF22C9"/>
    <w:rsid w:val="00AF24CC"/>
    <w:rsid w:val="00AF24E9"/>
    <w:rsid w:val="00AF2571"/>
    <w:rsid w:val="00AF259A"/>
    <w:rsid w:val="00AF276B"/>
    <w:rsid w:val="00AF27EC"/>
    <w:rsid w:val="00AF2A45"/>
    <w:rsid w:val="00AF2CFF"/>
    <w:rsid w:val="00AF2FBD"/>
    <w:rsid w:val="00AF3010"/>
    <w:rsid w:val="00AF311A"/>
    <w:rsid w:val="00AF31D7"/>
    <w:rsid w:val="00AF31DC"/>
    <w:rsid w:val="00AF3223"/>
    <w:rsid w:val="00AF32F2"/>
    <w:rsid w:val="00AF339D"/>
    <w:rsid w:val="00AF349A"/>
    <w:rsid w:val="00AF34AA"/>
    <w:rsid w:val="00AF34AC"/>
    <w:rsid w:val="00AF3603"/>
    <w:rsid w:val="00AF36B8"/>
    <w:rsid w:val="00AF387A"/>
    <w:rsid w:val="00AF3889"/>
    <w:rsid w:val="00AF38E8"/>
    <w:rsid w:val="00AF3944"/>
    <w:rsid w:val="00AF3B0D"/>
    <w:rsid w:val="00AF3B15"/>
    <w:rsid w:val="00AF3B53"/>
    <w:rsid w:val="00AF3BAB"/>
    <w:rsid w:val="00AF3C66"/>
    <w:rsid w:val="00AF3CB1"/>
    <w:rsid w:val="00AF3DDB"/>
    <w:rsid w:val="00AF4005"/>
    <w:rsid w:val="00AF4014"/>
    <w:rsid w:val="00AF4041"/>
    <w:rsid w:val="00AF4095"/>
    <w:rsid w:val="00AF42A1"/>
    <w:rsid w:val="00AF42DE"/>
    <w:rsid w:val="00AF4316"/>
    <w:rsid w:val="00AF4453"/>
    <w:rsid w:val="00AF44E0"/>
    <w:rsid w:val="00AF460F"/>
    <w:rsid w:val="00AF4862"/>
    <w:rsid w:val="00AF4941"/>
    <w:rsid w:val="00AF4969"/>
    <w:rsid w:val="00AF49B2"/>
    <w:rsid w:val="00AF4A00"/>
    <w:rsid w:val="00AF4A2C"/>
    <w:rsid w:val="00AF4AD2"/>
    <w:rsid w:val="00AF4AD6"/>
    <w:rsid w:val="00AF4B2D"/>
    <w:rsid w:val="00AF4C3C"/>
    <w:rsid w:val="00AF4D24"/>
    <w:rsid w:val="00AF4E6D"/>
    <w:rsid w:val="00AF4ED6"/>
    <w:rsid w:val="00AF514F"/>
    <w:rsid w:val="00AF5163"/>
    <w:rsid w:val="00AF5462"/>
    <w:rsid w:val="00AF5676"/>
    <w:rsid w:val="00AF57EE"/>
    <w:rsid w:val="00AF5885"/>
    <w:rsid w:val="00AF5916"/>
    <w:rsid w:val="00AF5927"/>
    <w:rsid w:val="00AF59AF"/>
    <w:rsid w:val="00AF59DA"/>
    <w:rsid w:val="00AF5BAD"/>
    <w:rsid w:val="00AF5C34"/>
    <w:rsid w:val="00AF5CF3"/>
    <w:rsid w:val="00AF5DBF"/>
    <w:rsid w:val="00AF5E09"/>
    <w:rsid w:val="00AF5FFD"/>
    <w:rsid w:val="00AF6215"/>
    <w:rsid w:val="00AF6253"/>
    <w:rsid w:val="00AF6478"/>
    <w:rsid w:val="00AF64B5"/>
    <w:rsid w:val="00AF64C9"/>
    <w:rsid w:val="00AF64DB"/>
    <w:rsid w:val="00AF655B"/>
    <w:rsid w:val="00AF6676"/>
    <w:rsid w:val="00AF6688"/>
    <w:rsid w:val="00AF6694"/>
    <w:rsid w:val="00AF66F4"/>
    <w:rsid w:val="00AF6771"/>
    <w:rsid w:val="00AF68B4"/>
    <w:rsid w:val="00AF6A39"/>
    <w:rsid w:val="00AF6A72"/>
    <w:rsid w:val="00AF6CB8"/>
    <w:rsid w:val="00AF6D1B"/>
    <w:rsid w:val="00AF6D7E"/>
    <w:rsid w:val="00AF6DFC"/>
    <w:rsid w:val="00AF6E12"/>
    <w:rsid w:val="00AF6E4D"/>
    <w:rsid w:val="00AF6FE7"/>
    <w:rsid w:val="00AF6FF8"/>
    <w:rsid w:val="00AF7026"/>
    <w:rsid w:val="00AF726F"/>
    <w:rsid w:val="00AF727C"/>
    <w:rsid w:val="00AF7328"/>
    <w:rsid w:val="00AF7592"/>
    <w:rsid w:val="00AF761B"/>
    <w:rsid w:val="00AF7664"/>
    <w:rsid w:val="00AF76C9"/>
    <w:rsid w:val="00AF78B3"/>
    <w:rsid w:val="00AF7A14"/>
    <w:rsid w:val="00AF7A5F"/>
    <w:rsid w:val="00AF7BA7"/>
    <w:rsid w:val="00AF7CF9"/>
    <w:rsid w:val="00AF7EB1"/>
    <w:rsid w:val="00B0022B"/>
    <w:rsid w:val="00B00351"/>
    <w:rsid w:val="00B00379"/>
    <w:rsid w:val="00B0049A"/>
    <w:rsid w:val="00B006CB"/>
    <w:rsid w:val="00B00B87"/>
    <w:rsid w:val="00B00E61"/>
    <w:rsid w:val="00B00E98"/>
    <w:rsid w:val="00B00F99"/>
    <w:rsid w:val="00B00FD8"/>
    <w:rsid w:val="00B0101E"/>
    <w:rsid w:val="00B01100"/>
    <w:rsid w:val="00B01106"/>
    <w:rsid w:val="00B012D8"/>
    <w:rsid w:val="00B013A2"/>
    <w:rsid w:val="00B01755"/>
    <w:rsid w:val="00B01BCF"/>
    <w:rsid w:val="00B01DD8"/>
    <w:rsid w:val="00B01F15"/>
    <w:rsid w:val="00B01FED"/>
    <w:rsid w:val="00B02093"/>
    <w:rsid w:val="00B024AB"/>
    <w:rsid w:val="00B0258F"/>
    <w:rsid w:val="00B025B4"/>
    <w:rsid w:val="00B0266F"/>
    <w:rsid w:val="00B026FC"/>
    <w:rsid w:val="00B027C4"/>
    <w:rsid w:val="00B02808"/>
    <w:rsid w:val="00B0289A"/>
    <w:rsid w:val="00B028C7"/>
    <w:rsid w:val="00B02999"/>
    <w:rsid w:val="00B02B5A"/>
    <w:rsid w:val="00B02BE3"/>
    <w:rsid w:val="00B02C05"/>
    <w:rsid w:val="00B02C21"/>
    <w:rsid w:val="00B02CEE"/>
    <w:rsid w:val="00B02EC8"/>
    <w:rsid w:val="00B02F59"/>
    <w:rsid w:val="00B02F7E"/>
    <w:rsid w:val="00B03066"/>
    <w:rsid w:val="00B03087"/>
    <w:rsid w:val="00B03221"/>
    <w:rsid w:val="00B032BA"/>
    <w:rsid w:val="00B032EF"/>
    <w:rsid w:val="00B0332A"/>
    <w:rsid w:val="00B03436"/>
    <w:rsid w:val="00B034DA"/>
    <w:rsid w:val="00B034EE"/>
    <w:rsid w:val="00B03728"/>
    <w:rsid w:val="00B0380E"/>
    <w:rsid w:val="00B0382C"/>
    <w:rsid w:val="00B03838"/>
    <w:rsid w:val="00B03898"/>
    <w:rsid w:val="00B03A8E"/>
    <w:rsid w:val="00B03B20"/>
    <w:rsid w:val="00B03B32"/>
    <w:rsid w:val="00B03D6E"/>
    <w:rsid w:val="00B03E28"/>
    <w:rsid w:val="00B03F51"/>
    <w:rsid w:val="00B03F8C"/>
    <w:rsid w:val="00B04043"/>
    <w:rsid w:val="00B04059"/>
    <w:rsid w:val="00B040E9"/>
    <w:rsid w:val="00B04159"/>
    <w:rsid w:val="00B042EA"/>
    <w:rsid w:val="00B04508"/>
    <w:rsid w:val="00B0456E"/>
    <w:rsid w:val="00B0467F"/>
    <w:rsid w:val="00B046AA"/>
    <w:rsid w:val="00B047B6"/>
    <w:rsid w:val="00B0486F"/>
    <w:rsid w:val="00B04977"/>
    <w:rsid w:val="00B04A71"/>
    <w:rsid w:val="00B04B92"/>
    <w:rsid w:val="00B04C18"/>
    <w:rsid w:val="00B04C7B"/>
    <w:rsid w:val="00B04CAE"/>
    <w:rsid w:val="00B04F2E"/>
    <w:rsid w:val="00B04F53"/>
    <w:rsid w:val="00B05002"/>
    <w:rsid w:val="00B05036"/>
    <w:rsid w:val="00B050E5"/>
    <w:rsid w:val="00B05223"/>
    <w:rsid w:val="00B05244"/>
    <w:rsid w:val="00B054C3"/>
    <w:rsid w:val="00B057FF"/>
    <w:rsid w:val="00B05D86"/>
    <w:rsid w:val="00B05E21"/>
    <w:rsid w:val="00B05F18"/>
    <w:rsid w:val="00B05F65"/>
    <w:rsid w:val="00B06249"/>
    <w:rsid w:val="00B0629A"/>
    <w:rsid w:val="00B06467"/>
    <w:rsid w:val="00B065F6"/>
    <w:rsid w:val="00B067A9"/>
    <w:rsid w:val="00B06923"/>
    <w:rsid w:val="00B069E8"/>
    <w:rsid w:val="00B06B0E"/>
    <w:rsid w:val="00B06B42"/>
    <w:rsid w:val="00B07031"/>
    <w:rsid w:val="00B07082"/>
    <w:rsid w:val="00B071F0"/>
    <w:rsid w:val="00B07232"/>
    <w:rsid w:val="00B07322"/>
    <w:rsid w:val="00B07355"/>
    <w:rsid w:val="00B0735B"/>
    <w:rsid w:val="00B073B1"/>
    <w:rsid w:val="00B073DB"/>
    <w:rsid w:val="00B074C3"/>
    <w:rsid w:val="00B074D0"/>
    <w:rsid w:val="00B075FA"/>
    <w:rsid w:val="00B07724"/>
    <w:rsid w:val="00B07938"/>
    <w:rsid w:val="00B07A2F"/>
    <w:rsid w:val="00B07A84"/>
    <w:rsid w:val="00B07B3E"/>
    <w:rsid w:val="00B07B4F"/>
    <w:rsid w:val="00B07C21"/>
    <w:rsid w:val="00B07CD9"/>
    <w:rsid w:val="00B07E81"/>
    <w:rsid w:val="00B10077"/>
    <w:rsid w:val="00B10099"/>
    <w:rsid w:val="00B10117"/>
    <w:rsid w:val="00B102FE"/>
    <w:rsid w:val="00B103EC"/>
    <w:rsid w:val="00B1046E"/>
    <w:rsid w:val="00B1062E"/>
    <w:rsid w:val="00B10AA0"/>
    <w:rsid w:val="00B10AE9"/>
    <w:rsid w:val="00B10B25"/>
    <w:rsid w:val="00B10BEF"/>
    <w:rsid w:val="00B10BF4"/>
    <w:rsid w:val="00B10CEF"/>
    <w:rsid w:val="00B10D5B"/>
    <w:rsid w:val="00B10EC5"/>
    <w:rsid w:val="00B10F3C"/>
    <w:rsid w:val="00B111E6"/>
    <w:rsid w:val="00B11296"/>
    <w:rsid w:val="00B113CE"/>
    <w:rsid w:val="00B113D2"/>
    <w:rsid w:val="00B1168B"/>
    <w:rsid w:val="00B1176C"/>
    <w:rsid w:val="00B11789"/>
    <w:rsid w:val="00B117B6"/>
    <w:rsid w:val="00B11894"/>
    <w:rsid w:val="00B118A3"/>
    <w:rsid w:val="00B11C5D"/>
    <w:rsid w:val="00B11D09"/>
    <w:rsid w:val="00B11E3A"/>
    <w:rsid w:val="00B11E54"/>
    <w:rsid w:val="00B11E71"/>
    <w:rsid w:val="00B11ED9"/>
    <w:rsid w:val="00B12133"/>
    <w:rsid w:val="00B1222D"/>
    <w:rsid w:val="00B123F0"/>
    <w:rsid w:val="00B1244A"/>
    <w:rsid w:val="00B127DA"/>
    <w:rsid w:val="00B12A6C"/>
    <w:rsid w:val="00B12EBC"/>
    <w:rsid w:val="00B12F58"/>
    <w:rsid w:val="00B13007"/>
    <w:rsid w:val="00B1301F"/>
    <w:rsid w:val="00B1311A"/>
    <w:rsid w:val="00B13122"/>
    <w:rsid w:val="00B1344A"/>
    <w:rsid w:val="00B135DC"/>
    <w:rsid w:val="00B136C6"/>
    <w:rsid w:val="00B1383C"/>
    <w:rsid w:val="00B13A20"/>
    <w:rsid w:val="00B13A6B"/>
    <w:rsid w:val="00B13BF8"/>
    <w:rsid w:val="00B13D0F"/>
    <w:rsid w:val="00B13D13"/>
    <w:rsid w:val="00B13D82"/>
    <w:rsid w:val="00B13EC8"/>
    <w:rsid w:val="00B13F10"/>
    <w:rsid w:val="00B13F79"/>
    <w:rsid w:val="00B13FAD"/>
    <w:rsid w:val="00B140DB"/>
    <w:rsid w:val="00B14172"/>
    <w:rsid w:val="00B141C8"/>
    <w:rsid w:val="00B1425F"/>
    <w:rsid w:val="00B142D4"/>
    <w:rsid w:val="00B14432"/>
    <w:rsid w:val="00B1444C"/>
    <w:rsid w:val="00B1448D"/>
    <w:rsid w:val="00B1462E"/>
    <w:rsid w:val="00B14666"/>
    <w:rsid w:val="00B14698"/>
    <w:rsid w:val="00B147D9"/>
    <w:rsid w:val="00B14BC5"/>
    <w:rsid w:val="00B14BCF"/>
    <w:rsid w:val="00B14C64"/>
    <w:rsid w:val="00B14C8E"/>
    <w:rsid w:val="00B14E0E"/>
    <w:rsid w:val="00B14E48"/>
    <w:rsid w:val="00B14EE6"/>
    <w:rsid w:val="00B15010"/>
    <w:rsid w:val="00B15066"/>
    <w:rsid w:val="00B151EC"/>
    <w:rsid w:val="00B15297"/>
    <w:rsid w:val="00B152C5"/>
    <w:rsid w:val="00B1542C"/>
    <w:rsid w:val="00B15492"/>
    <w:rsid w:val="00B1569E"/>
    <w:rsid w:val="00B15763"/>
    <w:rsid w:val="00B15767"/>
    <w:rsid w:val="00B15A43"/>
    <w:rsid w:val="00B15A74"/>
    <w:rsid w:val="00B15AC4"/>
    <w:rsid w:val="00B15BDF"/>
    <w:rsid w:val="00B15D69"/>
    <w:rsid w:val="00B15F94"/>
    <w:rsid w:val="00B1612D"/>
    <w:rsid w:val="00B1625C"/>
    <w:rsid w:val="00B162D9"/>
    <w:rsid w:val="00B164D6"/>
    <w:rsid w:val="00B166AA"/>
    <w:rsid w:val="00B167F8"/>
    <w:rsid w:val="00B169F9"/>
    <w:rsid w:val="00B16C1B"/>
    <w:rsid w:val="00B16CA0"/>
    <w:rsid w:val="00B16D29"/>
    <w:rsid w:val="00B170E2"/>
    <w:rsid w:val="00B1722B"/>
    <w:rsid w:val="00B173E8"/>
    <w:rsid w:val="00B1755E"/>
    <w:rsid w:val="00B1757C"/>
    <w:rsid w:val="00B17613"/>
    <w:rsid w:val="00B177F3"/>
    <w:rsid w:val="00B178F9"/>
    <w:rsid w:val="00B17963"/>
    <w:rsid w:val="00B17974"/>
    <w:rsid w:val="00B179C1"/>
    <w:rsid w:val="00B179DD"/>
    <w:rsid w:val="00B179F8"/>
    <w:rsid w:val="00B17B53"/>
    <w:rsid w:val="00B17C2C"/>
    <w:rsid w:val="00B17C36"/>
    <w:rsid w:val="00B17D15"/>
    <w:rsid w:val="00B2018B"/>
    <w:rsid w:val="00B20280"/>
    <w:rsid w:val="00B2037B"/>
    <w:rsid w:val="00B20400"/>
    <w:rsid w:val="00B204C1"/>
    <w:rsid w:val="00B20504"/>
    <w:rsid w:val="00B206B1"/>
    <w:rsid w:val="00B206F9"/>
    <w:rsid w:val="00B20769"/>
    <w:rsid w:val="00B20958"/>
    <w:rsid w:val="00B20981"/>
    <w:rsid w:val="00B20A04"/>
    <w:rsid w:val="00B20D68"/>
    <w:rsid w:val="00B20F6A"/>
    <w:rsid w:val="00B20FB6"/>
    <w:rsid w:val="00B21012"/>
    <w:rsid w:val="00B2103B"/>
    <w:rsid w:val="00B21283"/>
    <w:rsid w:val="00B212C8"/>
    <w:rsid w:val="00B21704"/>
    <w:rsid w:val="00B21763"/>
    <w:rsid w:val="00B217FA"/>
    <w:rsid w:val="00B218FA"/>
    <w:rsid w:val="00B2195D"/>
    <w:rsid w:val="00B219D0"/>
    <w:rsid w:val="00B21BB1"/>
    <w:rsid w:val="00B22042"/>
    <w:rsid w:val="00B221AE"/>
    <w:rsid w:val="00B22255"/>
    <w:rsid w:val="00B2230D"/>
    <w:rsid w:val="00B22378"/>
    <w:rsid w:val="00B224DB"/>
    <w:rsid w:val="00B224F3"/>
    <w:rsid w:val="00B227B2"/>
    <w:rsid w:val="00B22808"/>
    <w:rsid w:val="00B228A2"/>
    <w:rsid w:val="00B229C6"/>
    <w:rsid w:val="00B22BA3"/>
    <w:rsid w:val="00B23072"/>
    <w:rsid w:val="00B23150"/>
    <w:rsid w:val="00B232A2"/>
    <w:rsid w:val="00B23347"/>
    <w:rsid w:val="00B23370"/>
    <w:rsid w:val="00B233DA"/>
    <w:rsid w:val="00B23625"/>
    <w:rsid w:val="00B23736"/>
    <w:rsid w:val="00B237CA"/>
    <w:rsid w:val="00B237E3"/>
    <w:rsid w:val="00B239E1"/>
    <w:rsid w:val="00B23A03"/>
    <w:rsid w:val="00B23C1F"/>
    <w:rsid w:val="00B23D4B"/>
    <w:rsid w:val="00B240AB"/>
    <w:rsid w:val="00B240B8"/>
    <w:rsid w:val="00B241EC"/>
    <w:rsid w:val="00B245BD"/>
    <w:rsid w:val="00B2460C"/>
    <w:rsid w:val="00B2468A"/>
    <w:rsid w:val="00B2470E"/>
    <w:rsid w:val="00B248A5"/>
    <w:rsid w:val="00B24AC7"/>
    <w:rsid w:val="00B24B2A"/>
    <w:rsid w:val="00B24B30"/>
    <w:rsid w:val="00B24BE8"/>
    <w:rsid w:val="00B24BF8"/>
    <w:rsid w:val="00B24C64"/>
    <w:rsid w:val="00B24C80"/>
    <w:rsid w:val="00B24D02"/>
    <w:rsid w:val="00B24DC5"/>
    <w:rsid w:val="00B24E94"/>
    <w:rsid w:val="00B25043"/>
    <w:rsid w:val="00B25061"/>
    <w:rsid w:val="00B2521E"/>
    <w:rsid w:val="00B25236"/>
    <w:rsid w:val="00B25330"/>
    <w:rsid w:val="00B25385"/>
    <w:rsid w:val="00B253E4"/>
    <w:rsid w:val="00B253EB"/>
    <w:rsid w:val="00B25492"/>
    <w:rsid w:val="00B254A2"/>
    <w:rsid w:val="00B257AD"/>
    <w:rsid w:val="00B258D0"/>
    <w:rsid w:val="00B258DD"/>
    <w:rsid w:val="00B25951"/>
    <w:rsid w:val="00B25993"/>
    <w:rsid w:val="00B25B3F"/>
    <w:rsid w:val="00B25B72"/>
    <w:rsid w:val="00B25C1A"/>
    <w:rsid w:val="00B25C31"/>
    <w:rsid w:val="00B25ED5"/>
    <w:rsid w:val="00B26285"/>
    <w:rsid w:val="00B26412"/>
    <w:rsid w:val="00B26556"/>
    <w:rsid w:val="00B2657A"/>
    <w:rsid w:val="00B266B3"/>
    <w:rsid w:val="00B266D5"/>
    <w:rsid w:val="00B26D35"/>
    <w:rsid w:val="00B26D91"/>
    <w:rsid w:val="00B26D93"/>
    <w:rsid w:val="00B26D9A"/>
    <w:rsid w:val="00B26F03"/>
    <w:rsid w:val="00B26F5C"/>
    <w:rsid w:val="00B26FAB"/>
    <w:rsid w:val="00B26FDC"/>
    <w:rsid w:val="00B27035"/>
    <w:rsid w:val="00B2715A"/>
    <w:rsid w:val="00B27173"/>
    <w:rsid w:val="00B271A1"/>
    <w:rsid w:val="00B271B0"/>
    <w:rsid w:val="00B273A7"/>
    <w:rsid w:val="00B275A3"/>
    <w:rsid w:val="00B27786"/>
    <w:rsid w:val="00B278FD"/>
    <w:rsid w:val="00B27CBA"/>
    <w:rsid w:val="00B2B76F"/>
    <w:rsid w:val="00B30177"/>
    <w:rsid w:val="00B301CB"/>
    <w:rsid w:val="00B301D8"/>
    <w:rsid w:val="00B301E5"/>
    <w:rsid w:val="00B302B1"/>
    <w:rsid w:val="00B30400"/>
    <w:rsid w:val="00B306B8"/>
    <w:rsid w:val="00B3086C"/>
    <w:rsid w:val="00B30935"/>
    <w:rsid w:val="00B30ADE"/>
    <w:rsid w:val="00B30F12"/>
    <w:rsid w:val="00B311A6"/>
    <w:rsid w:val="00B31287"/>
    <w:rsid w:val="00B31416"/>
    <w:rsid w:val="00B31532"/>
    <w:rsid w:val="00B315AE"/>
    <w:rsid w:val="00B3163E"/>
    <w:rsid w:val="00B31681"/>
    <w:rsid w:val="00B316A2"/>
    <w:rsid w:val="00B317C0"/>
    <w:rsid w:val="00B318C1"/>
    <w:rsid w:val="00B319C2"/>
    <w:rsid w:val="00B31AA1"/>
    <w:rsid w:val="00B31B1D"/>
    <w:rsid w:val="00B31B3F"/>
    <w:rsid w:val="00B31C87"/>
    <w:rsid w:val="00B31D42"/>
    <w:rsid w:val="00B31DF3"/>
    <w:rsid w:val="00B31E0A"/>
    <w:rsid w:val="00B3210B"/>
    <w:rsid w:val="00B323A5"/>
    <w:rsid w:val="00B32442"/>
    <w:rsid w:val="00B326A6"/>
    <w:rsid w:val="00B326F7"/>
    <w:rsid w:val="00B327FF"/>
    <w:rsid w:val="00B328C8"/>
    <w:rsid w:val="00B3292C"/>
    <w:rsid w:val="00B329FE"/>
    <w:rsid w:val="00B32B33"/>
    <w:rsid w:val="00B32D4E"/>
    <w:rsid w:val="00B3301A"/>
    <w:rsid w:val="00B33077"/>
    <w:rsid w:val="00B331D3"/>
    <w:rsid w:val="00B332DE"/>
    <w:rsid w:val="00B33379"/>
    <w:rsid w:val="00B333EF"/>
    <w:rsid w:val="00B333FE"/>
    <w:rsid w:val="00B334D4"/>
    <w:rsid w:val="00B33607"/>
    <w:rsid w:val="00B33852"/>
    <w:rsid w:val="00B3388D"/>
    <w:rsid w:val="00B33949"/>
    <w:rsid w:val="00B339D6"/>
    <w:rsid w:val="00B33CD0"/>
    <w:rsid w:val="00B33DD1"/>
    <w:rsid w:val="00B33E7A"/>
    <w:rsid w:val="00B33E9B"/>
    <w:rsid w:val="00B33F65"/>
    <w:rsid w:val="00B33FA0"/>
    <w:rsid w:val="00B34004"/>
    <w:rsid w:val="00B34028"/>
    <w:rsid w:val="00B340EE"/>
    <w:rsid w:val="00B34199"/>
    <w:rsid w:val="00B341DC"/>
    <w:rsid w:val="00B34261"/>
    <w:rsid w:val="00B34323"/>
    <w:rsid w:val="00B34361"/>
    <w:rsid w:val="00B344D8"/>
    <w:rsid w:val="00B344F4"/>
    <w:rsid w:val="00B346E7"/>
    <w:rsid w:val="00B347C7"/>
    <w:rsid w:val="00B3492B"/>
    <w:rsid w:val="00B34AD5"/>
    <w:rsid w:val="00B34AEE"/>
    <w:rsid w:val="00B34D28"/>
    <w:rsid w:val="00B34F16"/>
    <w:rsid w:val="00B35286"/>
    <w:rsid w:val="00B3535F"/>
    <w:rsid w:val="00B3537B"/>
    <w:rsid w:val="00B353C5"/>
    <w:rsid w:val="00B3545E"/>
    <w:rsid w:val="00B3553C"/>
    <w:rsid w:val="00B3565C"/>
    <w:rsid w:val="00B356E6"/>
    <w:rsid w:val="00B357B8"/>
    <w:rsid w:val="00B358FB"/>
    <w:rsid w:val="00B3591D"/>
    <w:rsid w:val="00B3593E"/>
    <w:rsid w:val="00B35A4C"/>
    <w:rsid w:val="00B35AB3"/>
    <w:rsid w:val="00B35B46"/>
    <w:rsid w:val="00B35B58"/>
    <w:rsid w:val="00B35BC9"/>
    <w:rsid w:val="00B35C47"/>
    <w:rsid w:val="00B35D45"/>
    <w:rsid w:val="00B35EC3"/>
    <w:rsid w:val="00B35F07"/>
    <w:rsid w:val="00B36239"/>
    <w:rsid w:val="00B363AA"/>
    <w:rsid w:val="00B363CF"/>
    <w:rsid w:val="00B363FE"/>
    <w:rsid w:val="00B365C1"/>
    <w:rsid w:val="00B36610"/>
    <w:rsid w:val="00B3663B"/>
    <w:rsid w:val="00B366A3"/>
    <w:rsid w:val="00B3679E"/>
    <w:rsid w:val="00B368A1"/>
    <w:rsid w:val="00B36F06"/>
    <w:rsid w:val="00B3717F"/>
    <w:rsid w:val="00B3719E"/>
    <w:rsid w:val="00B372C4"/>
    <w:rsid w:val="00B3732B"/>
    <w:rsid w:val="00B37352"/>
    <w:rsid w:val="00B37367"/>
    <w:rsid w:val="00B37452"/>
    <w:rsid w:val="00B374C2"/>
    <w:rsid w:val="00B3752C"/>
    <w:rsid w:val="00B3761E"/>
    <w:rsid w:val="00B37935"/>
    <w:rsid w:val="00B379B2"/>
    <w:rsid w:val="00B379C2"/>
    <w:rsid w:val="00B37A33"/>
    <w:rsid w:val="00B37B4C"/>
    <w:rsid w:val="00B37C53"/>
    <w:rsid w:val="00B37E3A"/>
    <w:rsid w:val="00B37F3A"/>
    <w:rsid w:val="00B401E4"/>
    <w:rsid w:val="00B402DD"/>
    <w:rsid w:val="00B40335"/>
    <w:rsid w:val="00B407E6"/>
    <w:rsid w:val="00B4080F"/>
    <w:rsid w:val="00B4088F"/>
    <w:rsid w:val="00B408B7"/>
    <w:rsid w:val="00B40913"/>
    <w:rsid w:val="00B40D03"/>
    <w:rsid w:val="00B40FCA"/>
    <w:rsid w:val="00B41074"/>
    <w:rsid w:val="00B412D4"/>
    <w:rsid w:val="00B4145D"/>
    <w:rsid w:val="00B41566"/>
    <w:rsid w:val="00B41603"/>
    <w:rsid w:val="00B416BA"/>
    <w:rsid w:val="00B41710"/>
    <w:rsid w:val="00B419D9"/>
    <w:rsid w:val="00B41A0B"/>
    <w:rsid w:val="00B41A1C"/>
    <w:rsid w:val="00B41A50"/>
    <w:rsid w:val="00B41B00"/>
    <w:rsid w:val="00B41D78"/>
    <w:rsid w:val="00B41EC9"/>
    <w:rsid w:val="00B41F4D"/>
    <w:rsid w:val="00B42108"/>
    <w:rsid w:val="00B4225E"/>
    <w:rsid w:val="00B422E7"/>
    <w:rsid w:val="00B4233E"/>
    <w:rsid w:val="00B42487"/>
    <w:rsid w:val="00B4251D"/>
    <w:rsid w:val="00B42731"/>
    <w:rsid w:val="00B427AA"/>
    <w:rsid w:val="00B427BB"/>
    <w:rsid w:val="00B427E2"/>
    <w:rsid w:val="00B42853"/>
    <w:rsid w:val="00B4294B"/>
    <w:rsid w:val="00B4295F"/>
    <w:rsid w:val="00B42969"/>
    <w:rsid w:val="00B429A0"/>
    <w:rsid w:val="00B42AB4"/>
    <w:rsid w:val="00B42ADD"/>
    <w:rsid w:val="00B42B24"/>
    <w:rsid w:val="00B42D0F"/>
    <w:rsid w:val="00B42E78"/>
    <w:rsid w:val="00B42E99"/>
    <w:rsid w:val="00B42F8F"/>
    <w:rsid w:val="00B430AC"/>
    <w:rsid w:val="00B43104"/>
    <w:rsid w:val="00B4311F"/>
    <w:rsid w:val="00B43195"/>
    <w:rsid w:val="00B433DC"/>
    <w:rsid w:val="00B433EB"/>
    <w:rsid w:val="00B434BA"/>
    <w:rsid w:val="00B43572"/>
    <w:rsid w:val="00B436B3"/>
    <w:rsid w:val="00B437A5"/>
    <w:rsid w:val="00B4395C"/>
    <w:rsid w:val="00B43A30"/>
    <w:rsid w:val="00B43A47"/>
    <w:rsid w:val="00B43A80"/>
    <w:rsid w:val="00B43C27"/>
    <w:rsid w:val="00B43CC0"/>
    <w:rsid w:val="00B43D76"/>
    <w:rsid w:val="00B43D79"/>
    <w:rsid w:val="00B43F25"/>
    <w:rsid w:val="00B43FA1"/>
    <w:rsid w:val="00B44009"/>
    <w:rsid w:val="00B4408E"/>
    <w:rsid w:val="00B44107"/>
    <w:rsid w:val="00B44121"/>
    <w:rsid w:val="00B44172"/>
    <w:rsid w:val="00B44381"/>
    <w:rsid w:val="00B4441C"/>
    <w:rsid w:val="00B446F1"/>
    <w:rsid w:val="00B448EA"/>
    <w:rsid w:val="00B44A05"/>
    <w:rsid w:val="00B44B69"/>
    <w:rsid w:val="00B44C0E"/>
    <w:rsid w:val="00B44CCD"/>
    <w:rsid w:val="00B44D15"/>
    <w:rsid w:val="00B44D39"/>
    <w:rsid w:val="00B44D95"/>
    <w:rsid w:val="00B44E06"/>
    <w:rsid w:val="00B44E9B"/>
    <w:rsid w:val="00B44F4F"/>
    <w:rsid w:val="00B45044"/>
    <w:rsid w:val="00B450C8"/>
    <w:rsid w:val="00B451DC"/>
    <w:rsid w:val="00B4525E"/>
    <w:rsid w:val="00B45371"/>
    <w:rsid w:val="00B453CB"/>
    <w:rsid w:val="00B4550D"/>
    <w:rsid w:val="00B4552A"/>
    <w:rsid w:val="00B455CF"/>
    <w:rsid w:val="00B456C1"/>
    <w:rsid w:val="00B457C5"/>
    <w:rsid w:val="00B45CE5"/>
    <w:rsid w:val="00B45D12"/>
    <w:rsid w:val="00B45D44"/>
    <w:rsid w:val="00B45FBF"/>
    <w:rsid w:val="00B4614B"/>
    <w:rsid w:val="00B461C5"/>
    <w:rsid w:val="00B463DC"/>
    <w:rsid w:val="00B463E9"/>
    <w:rsid w:val="00B463FF"/>
    <w:rsid w:val="00B46444"/>
    <w:rsid w:val="00B46513"/>
    <w:rsid w:val="00B4658C"/>
    <w:rsid w:val="00B46617"/>
    <w:rsid w:val="00B466DC"/>
    <w:rsid w:val="00B466F5"/>
    <w:rsid w:val="00B46A21"/>
    <w:rsid w:val="00B46AD5"/>
    <w:rsid w:val="00B46AE9"/>
    <w:rsid w:val="00B46AEF"/>
    <w:rsid w:val="00B46B93"/>
    <w:rsid w:val="00B46C08"/>
    <w:rsid w:val="00B46C81"/>
    <w:rsid w:val="00B46D44"/>
    <w:rsid w:val="00B46E02"/>
    <w:rsid w:val="00B46ED0"/>
    <w:rsid w:val="00B46EFA"/>
    <w:rsid w:val="00B46F89"/>
    <w:rsid w:val="00B47001"/>
    <w:rsid w:val="00B470A0"/>
    <w:rsid w:val="00B47162"/>
    <w:rsid w:val="00B471FB"/>
    <w:rsid w:val="00B47316"/>
    <w:rsid w:val="00B47341"/>
    <w:rsid w:val="00B47351"/>
    <w:rsid w:val="00B47393"/>
    <w:rsid w:val="00B47464"/>
    <w:rsid w:val="00B47735"/>
    <w:rsid w:val="00B477B4"/>
    <w:rsid w:val="00B47829"/>
    <w:rsid w:val="00B47AFA"/>
    <w:rsid w:val="00B47C13"/>
    <w:rsid w:val="00B47CEE"/>
    <w:rsid w:val="00B47DFD"/>
    <w:rsid w:val="00B47E63"/>
    <w:rsid w:val="00B47F11"/>
    <w:rsid w:val="00B47F2E"/>
    <w:rsid w:val="00B47FD1"/>
    <w:rsid w:val="00B50040"/>
    <w:rsid w:val="00B50064"/>
    <w:rsid w:val="00B500B9"/>
    <w:rsid w:val="00B50113"/>
    <w:rsid w:val="00B50171"/>
    <w:rsid w:val="00B501B8"/>
    <w:rsid w:val="00B50202"/>
    <w:rsid w:val="00B5028D"/>
    <w:rsid w:val="00B5044D"/>
    <w:rsid w:val="00B50533"/>
    <w:rsid w:val="00B50891"/>
    <w:rsid w:val="00B508E4"/>
    <w:rsid w:val="00B50C8E"/>
    <w:rsid w:val="00B50D5E"/>
    <w:rsid w:val="00B50ED3"/>
    <w:rsid w:val="00B50F71"/>
    <w:rsid w:val="00B5106D"/>
    <w:rsid w:val="00B5111D"/>
    <w:rsid w:val="00B51133"/>
    <w:rsid w:val="00B51149"/>
    <w:rsid w:val="00B5126C"/>
    <w:rsid w:val="00B512BB"/>
    <w:rsid w:val="00B512E1"/>
    <w:rsid w:val="00B51813"/>
    <w:rsid w:val="00B518B0"/>
    <w:rsid w:val="00B518F9"/>
    <w:rsid w:val="00B51B06"/>
    <w:rsid w:val="00B51D79"/>
    <w:rsid w:val="00B51F92"/>
    <w:rsid w:val="00B521B2"/>
    <w:rsid w:val="00B5228C"/>
    <w:rsid w:val="00B5235C"/>
    <w:rsid w:val="00B523B4"/>
    <w:rsid w:val="00B5267F"/>
    <w:rsid w:val="00B5283D"/>
    <w:rsid w:val="00B5298C"/>
    <w:rsid w:val="00B52B87"/>
    <w:rsid w:val="00B52F08"/>
    <w:rsid w:val="00B530FD"/>
    <w:rsid w:val="00B533AE"/>
    <w:rsid w:val="00B533FD"/>
    <w:rsid w:val="00B534B9"/>
    <w:rsid w:val="00B535E0"/>
    <w:rsid w:val="00B536BD"/>
    <w:rsid w:val="00B53772"/>
    <w:rsid w:val="00B5387C"/>
    <w:rsid w:val="00B538A9"/>
    <w:rsid w:val="00B538F9"/>
    <w:rsid w:val="00B53925"/>
    <w:rsid w:val="00B539FE"/>
    <w:rsid w:val="00B53A02"/>
    <w:rsid w:val="00B53B39"/>
    <w:rsid w:val="00B53BC5"/>
    <w:rsid w:val="00B53C73"/>
    <w:rsid w:val="00B53CF9"/>
    <w:rsid w:val="00B53E57"/>
    <w:rsid w:val="00B5423B"/>
    <w:rsid w:val="00B5426A"/>
    <w:rsid w:val="00B54311"/>
    <w:rsid w:val="00B54356"/>
    <w:rsid w:val="00B543A0"/>
    <w:rsid w:val="00B543E4"/>
    <w:rsid w:val="00B54407"/>
    <w:rsid w:val="00B54420"/>
    <w:rsid w:val="00B5456F"/>
    <w:rsid w:val="00B54571"/>
    <w:rsid w:val="00B545F5"/>
    <w:rsid w:val="00B5465B"/>
    <w:rsid w:val="00B546A0"/>
    <w:rsid w:val="00B54920"/>
    <w:rsid w:val="00B54ABB"/>
    <w:rsid w:val="00B54B58"/>
    <w:rsid w:val="00B54CD1"/>
    <w:rsid w:val="00B54D32"/>
    <w:rsid w:val="00B54DBA"/>
    <w:rsid w:val="00B54DBF"/>
    <w:rsid w:val="00B550BA"/>
    <w:rsid w:val="00B55178"/>
    <w:rsid w:val="00B551D4"/>
    <w:rsid w:val="00B552DC"/>
    <w:rsid w:val="00B55481"/>
    <w:rsid w:val="00B5570D"/>
    <w:rsid w:val="00B55893"/>
    <w:rsid w:val="00B558E9"/>
    <w:rsid w:val="00B55935"/>
    <w:rsid w:val="00B559D9"/>
    <w:rsid w:val="00B55A1A"/>
    <w:rsid w:val="00B55D88"/>
    <w:rsid w:val="00B56076"/>
    <w:rsid w:val="00B560DE"/>
    <w:rsid w:val="00B56137"/>
    <w:rsid w:val="00B56171"/>
    <w:rsid w:val="00B5630A"/>
    <w:rsid w:val="00B56349"/>
    <w:rsid w:val="00B56489"/>
    <w:rsid w:val="00B564DA"/>
    <w:rsid w:val="00B5662F"/>
    <w:rsid w:val="00B567CD"/>
    <w:rsid w:val="00B56815"/>
    <w:rsid w:val="00B5684E"/>
    <w:rsid w:val="00B5688C"/>
    <w:rsid w:val="00B568FE"/>
    <w:rsid w:val="00B569E4"/>
    <w:rsid w:val="00B56A79"/>
    <w:rsid w:val="00B56BDE"/>
    <w:rsid w:val="00B56D29"/>
    <w:rsid w:val="00B56DAD"/>
    <w:rsid w:val="00B56DED"/>
    <w:rsid w:val="00B56E91"/>
    <w:rsid w:val="00B56EF8"/>
    <w:rsid w:val="00B56F6C"/>
    <w:rsid w:val="00B56FA4"/>
    <w:rsid w:val="00B5710D"/>
    <w:rsid w:val="00B571B1"/>
    <w:rsid w:val="00B57232"/>
    <w:rsid w:val="00B57374"/>
    <w:rsid w:val="00B57379"/>
    <w:rsid w:val="00B57429"/>
    <w:rsid w:val="00B5742E"/>
    <w:rsid w:val="00B5745B"/>
    <w:rsid w:val="00B5752F"/>
    <w:rsid w:val="00B5761D"/>
    <w:rsid w:val="00B576DC"/>
    <w:rsid w:val="00B576F1"/>
    <w:rsid w:val="00B57715"/>
    <w:rsid w:val="00B57758"/>
    <w:rsid w:val="00B577BE"/>
    <w:rsid w:val="00B57AA4"/>
    <w:rsid w:val="00B57C73"/>
    <w:rsid w:val="00B57CDE"/>
    <w:rsid w:val="00B57D2D"/>
    <w:rsid w:val="00B57FC7"/>
    <w:rsid w:val="00B600F1"/>
    <w:rsid w:val="00B601FF"/>
    <w:rsid w:val="00B6039A"/>
    <w:rsid w:val="00B6069C"/>
    <w:rsid w:val="00B607D1"/>
    <w:rsid w:val="00B60811"/>
    <w:rsid w:val="00B60986"/>
    <w:rsid w:val="00B60FC6"/>
    <w:rsid w:val="00B6124F"/>
    <w:rsid w:val="00B612B3"/>
    <w:rsid w:val="00B6131E"/>
    <w:rsid w:val="00B61498"/>
    <w:rsid w:val="00B616F9"/>
    <w:rsid w:val="00B61865"/>
    <w:rsid w:val="00B618D6"/>
    <w:rsid w:val="00B618DA"/>
    <w:rsid w:val="00B6198A"/>
    <w:rsid w:val="00B61A0E"/>
    <w:rsid w:val="00B61A49"/>
    <w:rsid w:val="00B61B9A"/>
    <w:rsid w:val="00B61BEA"/>
    <w:rsid w:val="00B61CF2"/>
    <w:rsid w:val="00B61DB4"/>
    <w:rsid w:val="00B61F04"/>
    <w:rsid w:val="00B61F38"/>
    <w:rsid w:val="00B620ED"/>
    <w:rsid w:val="00B620F3"/>
    <w:rsid w:val="00B62154"/>
    <w:rsid w:val="00B6225C"/>
    <w:rsid w:val="00B62340"/>
    <w:rsid w:val="00B62416"/>
    <w:rsid w:val="00B62453"/>
    <w:rsid w:val="00B62702"/>
    <w:rsid w:val="00B6274C"/>
    <w:rsid w:val="00B62787"/>
    <w:rsid w:val="00B62805"/>
    <w:rsid w:val="00B62C99"/>
    <w:rsid w:val="00B62CA3"/>
    <w:rsid w:val="00B62D9E"/>
    <w:rsid w:val="00B62E12"/>
    <w:rsid w:val="00B62F5A"/>
    <w:rsid w:val="00B62FB2"/>
    <w:rsid w:val="00B62FC0"/>
    <w:rsid w:val="00B63040"/>
    <w:rsid w:val="00B63099"/>
    <w:rsid w:val="00B63211"/>
    <w:rsid w:val="00B63222"/>
    <w:rsid w:val="00B633C6"/>
    <w:rsid w:val="00B63479"/>
    <w:rsid w:val="00B63493"/>
    <w:rsid w:val="00B63583"/>
    <w:rsid w:val="00B6359D"/>
    <w:rsid w:val="00B635FA"/>
    <w:rsid w:val="00B63844"/>
    <w:rsid w:val="00B63923"/>
    <w:rsid w:val="00B639DF"/>
    <w:rsid w:val="00B63AD7"/>
    <w:rsid w:val="00B63D71"/>
    <w:rsid w:val="00B63EBE"/>
    <w:rsid w:val="00B63ED6"/>
    <w:rsid w:val="00B63F99"/>
    <w:rsid w:val="00B63FDB"/>
    <w:rsid w:val="00B64062"/>
    <w:rsid w:val="00B640A4"/>
    <w:rsid w:val="00B643E2"/>
    <w:rsid w:val="00B6446C"/>
    <w:rsid w:val="00B6484D"/>
    <w:rsid w:val="00B64855"/>
    <w:rsid w:val="00B64900"/>
    <w:rsid w:val="00B64921"/>
    <w:rsid w:val="00B64961"/>
    <w:rsid w:val="00B64A86"/>
    <w:rsid w:val="00B64AE2"/>
    <w:rsid w:val="00B64D20"/>
    <w:rsid w:val="00B64EB6"/>
    <w:rsid w:val="00B65021"/>
    <w:rsid w:val="00B6505C"/>
    <w:rsid w:val="00B653D1"/>
    <w:rsid w:val="00B6565A"/>
    <w:rsid w:val="00B6591F"/>
    <w:rsid w:val="00B65A67"/>
    <w:rsid w:val="00B65AA7"/>
    <w:rsid w:val="00B65ABA"/>
    <w:rsid w:val="00B65C89"/>
    <w:rsid w:val="00B65CB1"/>
    <w:rsid w:val="00B65CC3"/>
    <w:rsid w:val="00B65D34"/>
    <w:rsid w:val="00B65D4E"/>
    <w:rsid w:val="00B65EB4"/>
    <w:rsid w:val="00B65EBB"/>
    <w:rsid w:val="00B65EE5"/>
    <w:rsid w:val="00B65F25"/>
    <w:rsid w:val="00B65F6C"/>
    <w:rsid w:val="00B6606E"/>
    <w:rsid w:val="00B660AA"/>
    <w:rsid w:val="00B660DD"/>
    <w:rsid w:val="00B66152"/>
    <w:rsid w:val="00B661B4"/>
    <w:rsid w:val="00B661C9"/>
    <w:rsid w:val="00B661E4"/>
    <w:rsid w:val="00B663FA"/>
    <w:rsid w:val="00B664DF"/>
    <w:rsid w:val="00B664E9"/>
    <w:rsid w:val="00B664EE"/>
    <w:rsid w:val="00B66501"/>
    <w:rsid w:val="00B66851"/>
    <w:rsid w:val="00B66D0A"/>
    <w:rsid w:val="00B66D77"/>
    <w:rsid w:val="00B66DFE"/>
    <w:rsid w:val="00B66E32"/>
    <w:rsid w:val="00B66ECF"/>
    <w:rsid w:val="00B66EDF"/>
    <w:rsid w:val="00B66F53"/>
    <w:rsid w:val="00B67092"/>
    <w:rsid w:val="00B670F3"/>
    <w:rsid w:val="00B67203"/>
    <w:rsid w:val="00B67226"/>
    <w:rsid w:val="00B672DA"/>
    <w:rsid w:val="00B67330"/>
    <w:rsid w:val="00B67602"/>
    <w:rsid w:val="00B6764A"/>
    <w:rsid w:val="00B67667"/>
    <w:rsid w:val="00B676FF"/>
    <w:rsid w:val="00B6774E"/>
    <w:rsid w:val="00B67774"/>
    <w:rsid w:val="00B6777E"/>
    <w:rsid w:val="00B677E8"/>
    <w:rsid w:val="00B6786E"/>
    <w:rsid w:val="00B678BD"/>
    <w:rsid w:val="00B678C4"/>
    <w:rsid w:val="00B6790D"/>
    <w:rsid w:val="00B67966"/>
    <w:rsid w:val="00B67A3E"/>
    <w:rsid w:val="00B67B2A"/>
    <w:rsid w:val="00B67D5B"/>
    <w:rsid w:val="00B67DEC"/>
    <w:rsid w:val="00B67EB2"/>
    <w:rsid w:val="00B67F08"/>
    <w:rsid w:val="00B700F3"/>
    <w:rsid w:val="00B70119"/>
    <w:rsid w:val="00B7034A"/>
    <w:rsid w:val="00B7037D"/>
    <w:rsid w:val="00B703F9"/>
    <w:rsid w:val="00B707C4"/>
    <w:rsid w:val="00B708C9"/>
    <w:rsid w:val="00B70A0F"/>
    <w:rsid w:val="00B70A67"/>
    <w:rsid w:val="00B70AB7"/>
    <w:rsid w:val="00B70AE6"/>
    <w:rsid w:val="00B70AEC"/>
    <w:rsid w:val="00B70CE6"/>
    <w:rsid w:val="00B70D71"/>
    <w:rsid w:val="00B70ED9"/>
    <w:rsid w:val="00B71009"/>
    <w:rsid w:val="00B711C6"/>
    <w:rsid w:val="00B71274"/>
    <w:rsid w:val="00B71393"/>
    <w:rsid w:val="00B7140E"/>
    <w:rsid w:val="00B714A8"/>
    <w:rsid w:val="00B71515"/>
    <w:rsid w:val="00B717C6"/>
    <w:rsid w:val="00B7188B"/>
    <w:rsid w:val="00B719C9"/>
    <w:rsid w:val="00B71ABB"/>
    <w:rsid w:val="00B71AFB"/>
    <w:rsid w:val="00B71C32"/>
    <w:rsid w:val="00B71C60"/>
    <w:rsid w:val="00B71DEC"/>
    <w:rsid w:val="00B71F7E"/>
    <w:rsid w:val="00B71FAE"/>
    <w:rsid w:val="00B71FF7"/>
    <w:rsid w:val="00B721F3"/>
    <w:rsid w:val="00B72219"/>
    <w:rsid w:val="00B72328"/>
    <w:rsid w:val="00B723A2"/>
    <w:rsid w:val="00B723A3"/>
    <w:rsid w:val="00B72527"/>
    <w:rsid w:val="00B7253B"/>
    <w:rsid w:val="00B727E6"/>
    <w:rsid w:val="00B72A7B"/>
    <w:rsid w:val="00B72AAD"/>
    <w:rsid w:val="00B72B8C"/>
    <w:rsid w:val="00B72BE5"/>
    <w:rsid w:val="00B72DA5"/>
    <w:rsid w:val="00B72FEB"/>
    <w:rsid w:val="00B73210"/>
    <w:rsid w:val="00B733D9"/>
    <w:rsid w:val="00B7341E"/>
    <w:rsid w:val="00B734D8"/>
    <w:rsid w:val="00B735AB"/>
    <w:rsid w:val="00B737E7"/>
    <w:rsid w:val="00B737F6"/>
    <w:rsid w:val="00B73845"/>
    <w:rsid w:val="00B7393B"/>
    <w:rsid w:val="00B73E31"/>
    <w:rsid w:val="00B73E3E"/>
    <w:rsid w:val="00B73E6F"/>
    <w:rsid w:val="00B740C1"/>
    <w:rsid w:val="00B74101"/>
    <w:rsid w:val="00B741E6"/>
    <w:rsid w:val="00B74345"/>
    <w:rsid w:val="00B74555"/>
    <w:rsid w:val="00B7475D"/>
    <w:rsid w:val="00B747DE"/>
    <w:rsid w:val="00B7489F"/>
    <w:rsid w:val="00B74A80"/>
    <w:rsid w:val="00B74B6D"/>
    <w:rsid w:val="00B74BF1"/>
    <w:rsid w:val="00B74FF5"/>
    <w:rsid w:val="00B75061"/>
    <w:rsid w:val="00B750F1"/>
    <w:rsid w:val="00B751B5"/>
    <w:rsid w:val="00B75265"/>
    <w:rsid w:val="00B752F2"/>
    <w:rsid w:val="00B753BA"/>
    <w:rsid w:val="00B75521"/>
    <w:rsid w:val="00B75560"/>
    <w:rsid w:val="00B7571A"/>
    <w:rsid w:val="00B75742"/>
    <w:rsid w:val="00B757E0"/>
    <w:rsid w:val="00B7582A"/>
    <w:rsid w:val="00B758D4"/>
    <w:rsid w:val="00B759CA"/>
    <w:rsid w:val="00B75B6D"/>
    <w:rsid w:val="00B75D53"/>
    <w:rsid w:val="00B75D6D"/>
    <w:rsid w:val="00B75DF8"/>
    <w:rsid w:val="00B75E89"/>
    <w:rsid w:val="00B75EAA"/>
    <w:rsid w:val="00B75FD9"/>
    <w:rsid w:val="00B76075"/>
    <w:rsid w:val="00B76109"/>
    <w:rsid w:val="00B76160"/>
    <w:rsid w:val="00B76289"/>
    <w:rsid w:val="00B76341"/>
    <w:rsid w:val="00B7638A"/>
    <w:rsid w:val="00B763B0"/>
    <w:rsid w:val="00B7651E"/>
    <w:rsid w:val="00B7653D"/>
    <w:rsid w:val="00B766AC"/>
    <w:rsid w:val="00B767AE"/>
    <w:rsid w:val="00B768E9"/>
    <w:rsid w:val="00B769B1"/>
    <w:rsid w:val="00B76A38"/>
    <w:rsid w:val="00B76AF8"/>
    <w:rsid w:val="00B76B98"/>
    <w:rsid w:val="00B76BD5"/>
    <w:rsid w:val="00B76BE3"/>
    <w:rsid w:val="00B76D95"/>
    <w:rsid w:val="00B76DA2"/>
    <w:rsid w:val="00B76E64"/>
    <w:rsid w:val="00B76E87"/>
    <w:rsid w:val="00B76EA7"/>
    <w:rsid w:val="00B77006"/>
    <w:rsid w:val="00B770C6"/>
    <w:rsid w:val="00B77147"/>
    <w:rsid w:val="00B771D8"/>
    <w:rsid w:val="00B771FE"/>
    <w:rsid w:val="00B77376"/>
    <w:rsid w:val="00B773CA"/>
    <w:rsid w:val="00B7748E"/>
    <w:rsid w:val="00B776E9"/>
    <w:rsid w:val="00B778EE"/>
    <w:rsid w:val="00B77A0A"/>
    <w:rsid w:val="00B77F71"/>
    <w:rsid w:val="00B80006"/>
    <w:rsid w:val="00B80062"/>
    <w:rsid w:val="00B800CC"/>
    <w:rsid w:val="00B8010A"/>
    <w:rsid w:val="00B801D6"/>
    <w:rsid w:val="00B80273"/>
    <w:rsid w:val="00B80730"/>
    <w:rsid w:val="00B807C4"/>
    <w:rsid w:val="00B80826"/>
    <w:rsid w:val="00B8089F"/>
    <w:rsid w:val="00B80BCF"/>
    <w:rsid w:val="00B80DCE"/>
    <w:rsid w:val="00B80E26"/>
    <w:rsid w:val="00B80E73"/>
    <w:rsid w:val="00B80F40"/>
    <w:rsid w:val="00B80F48"/>
    <w:rsid w:val="00B80F77"/>
    <w:rsid w:val="00B8133A"/>
    <w:rsid w:val="00B81543"/>
    <w:rsid w:val="00B81751"/>
    <w:rsid w:val="00B817D6"/>
    <w:rsid w:val="00B818FD"/>
    <w:rsid w:val="00B81997"/>
    <w:rsid w:val="00B81A22"/>
    <w:rsid w:val="00B81AB1"/>
    <w:rsid w:val="00B81B14"/>
    <w:rsid w:val="00B81BBE"/>
    <w:rsid w:val="00B81C8B"/>
    <w:rsid w:val="00B81DD2"/>
    <w:rsid w:val="00B81F7D"/>
    <w:rsid w:val="00B81FBD"/>
    <w:rsid w:val="00B8207E"/>
    <w:rsid w:val="00B820B0"/>
    <w:rsid w:val="00B82241"/>
    <w:rsid w:val="00B8231D"/>
    <w:rsid w:val="00B823FB"/>
    <w:rsid w:val="00B82442"/>
    <w:rsid w:val="00B825F7"/>
    <w:rsid w:val="00B828AD"/>
    <w:rsid w:val="00B828F8"/>
    <w:rsid w:val="00B8295E"/>
    <w:rsid w:val="00B82A50"/>
    <w:rsid w:val="00B82B59"/>
    <w:rsid w:val="00B82CBD"/>
    <w:rsid w:val="00B82D69"/>
    <w:rsid w:val="00B82F50"/>
    <w:rsid w:val="00B82FB7"/>
    <w:rsid w:val="00B82FC4"/>
    <w:rsid w:val="00B830C8"/>
    <w:rsid w:val="00B830E8"/>
    <w:rsid w:val="00B83145"/>
    <w:rsid w:val="00B83214"/>
    <w:rsid w:val="00B832B5"/>
    <w:rsid w:val="00B8343C"/>
    <w:rsid w:val="00B834B1"/>
    <w:rsid w:val="00B83676"/>
    <w:rsid w:val="00B8374F"/>
    <w:rsid w:val="00B8375C"/>
    <w:rsid w:val="00B83768"/>
    <w:rsid w:val="00B839C4"/>
    <w:rsid w:val="00B83A7B"/>
    <w:rsid w:val="00B83B3F"/>
    <w:rsid w:val="00B83D44"/>
    <w:rsid w:val="00B83DD3"/>
    <w:rsid w:val="00B83DD7"/>
    <w:rsid w:val="00B84174"/>
    <w:rsid w:val="00B841C4"/>
    <w:rsid w:val="00B84454"/>
    <w:rsid w:val="00B844A1"/>
    <w:rsid w:val="00B845C2"/>
    <w:rsid w:val="00B846B2"/>
    <w:rsid w:val="00B84821"/>
    <w:rsid w:val="00B8492C"/>
    <w:rsid w:val="00B84974"/>
    <w:rsid w:val="00B849B6"/>
    <w:rsid w:val="00B84AF7"/>
    <w:rsid w:val="00B84B83"/>
    <w:rsid w:val="00B84D70"/>
    <w:rsid w:val="00B84F94"/>
    <w:rsid w:val="00B85121"/>
    <w:rsid w:val="00B85143"/>
    <w:rsid w:val="00B85549"/>
    <w:rsid w:val="00B8563C"/>
    <w:rsid w:val="00B8566F"/>
    <w:rsid w:val="00B85816"/>
    <w:rsid w:val="00B8586D"/>
    <w:rsid w:val="00B859EA"/>
    <w:rsid w:val="00B85A18"/>
    <w:rsid w:val="00B85A56"/>
    <w:rsid w:val="00B85AB9"/>
    <w:rsid w:val="00B85AEE"/>
    <w:rsid w:val="00B85DDE"/>
    <w:rsid w:val="00B85EBD"/>
    <w:rsid w:val="00B85FA1"/>
    <w:rsid w:val="00B860BB"/>
    <w:rsid w:val="00B86165"/>
    <w:rsid w:val="00B8629D"/>
    <w:rsid w:val="00B86488"/>
    <w:rsid w:val="00B86821"/>
    <w:rsid w:val="00B868A7"/>
    <w:rsid w:val="00B868AD"/>
    <w:rsid w:val="00B86A4F"/>
    <w:rsid w:val="00B86AE8"/>
    <w:rsid w:val="00B86CBE"/>
    <w:rsid w:val="00B86DFE"/>
    <w:rsid w:val="00B86E09"/>
    <w:rsid w:val="00B86EA0"/>
    <w:rsid w:val="00B86EF4"/>
    <w:rsid w:val="00B87045"/>
    <w:rsid w:val="00B870A0"/>
    <w:rsid w:val="00B8717A"/>
    <w:rsid w:val="00B871D0"/>
    <w:rsid w:val="00B872EA"/>
    <w:rsid w:val="00B872FE"/>
    <w:rsid w:val="00B87409"/>
    <w:rsid w:val="00B87424"/>
    <w:rsid w:val="00B87769"/>
    <w:rsid w:val="00B87778"/>
    <w:rsid w:val="00B877C1"/>
    <w:rsid w:val="00B87C50"/>
    <w:rsid w:val="00B87F42"/>
    <w:rsid w:val="00B87F93"/>
    <w:rsid w:val="00B9011B"/>
    <w:rsid w:val="00B90376"/>
    <w:rsid w:val="00B904E9"/>
    <w:rsid w:val="00B90708"/>
    <w:rsid w:val="00B9070E"/>
    <w:rsid w:val="00B9073C"/>
    <w:rsid w:val="00B907E6"/>
    <w:rsid w:val="00B90832"/>
    <w:rsid w:val="00B90834"/>
    <w:rsid w:val="00B9098E"/>
    <w:rsid w:val="00B90AA0"/>
    <w:rsid w:val="00B90C75"/>
    <w:rsid w:val="00B90DBC"/>
    <w:rsid w:val="00B90EF5"/>
    <w:rsid w:val="00B90F4C"/>
    <w:rsid w:val="00B910E0"/>
    <w:rsid w:val="00B91150"/>
    <w:rsid w:val="00B9116D"/>
    <w:rsid w:val="00B9121E"/>
    <w:rsid w:val="00B912AF"/>
    <w:rsid w:val="00B91322"/>
    <w:rsid w:val="00B91483"/>
    <w:rsid w:val="00B914AF"/>
    <w:rsid w:val="00B914E4"/>
    <w:rsid w:val="00B915F1"/>
    <w:rsid w:val="00B916B3"/>
    <w:rsid w:val="00B919AF"/>
    <w:rsid w:val="00B919C4"/>
    <w:rsid w:val="00B919E9"/>
    <w:rsid w:val="00B91B27"/>
    <w:rsid w:val="00B91BA9"/>
    <w:rsid w:val="00B91C13"/>
    <w:rsid w:val="00B91CB3"/>
    <w:rsid w:val="00B91D10"/>
    <w:rsid w:val="00B91DBC"/>
    <w:rsid w:val="00B91EB3"/>
    <w:rsid w:val="00B9206E"/>
    <w:rsid w:val="00B920D2"/>
    <w:rsid w:val="00B92324"/>
    <w:rsid w:val="00B9232C"/>
    <w:rsid w:val="00B9250A"/>
    <w:rsid w:val="00B9263D"/>
    <w:rsid w:val="00B9274E"/>
    <w:rsid w:val="00B92868"/>
    <w:rsid w:val="00B9291E"/>
    <w:rsid w:val="00B92933"/>
    <w:rsid w:val="00B92960"/>
    <w:rsid w:val="00B92A14"/>
    <w:rsid w:val="00B92B67"/>
    <w:rsid w:val="00B92D19"/>
    <w:rsid w:val="00B92F2E"/>
    <w:rsid w:val="00B92F98"/>
    <w:rsid w:val="00B934C5"/>
    <w:rsid w:val="00B93521"/>
    <w:rsid w:val="00B93562"/>
    <w:rsid w:val="00B93584"/>
    <w:rsid w:val="00B9358D"/>
    <w:rsid w:val="00B93741"/>
    <w:rsid w:val="00B9380C"/>
    <w:rsid w:val="00B93910"/>
    <w:rsid w:val="00B93A1C"/>
    <w:rsid w:val="00B93A30"/>
    <w:rsid w:val="00B93C67"/>
    <w:rsid w:val="00B93C76"/>
    <w:rsid w:val="00B93C7F"/>
    <w:rsid w:val="00B93E7B"/>
    <w:rsid w:val="00B93F5B"/>
    <w:rsid w:val="00B9462A"/>
    <w:rsid w:val="00B946E4"/>
    <w:rsid w:val="00B947FB"/>
    <w:rsid w:val="00B9488D"/>
    <w:rsid w:val="00B948B2"/>
    <w:rsid w:val="00B948F4"/>
    <w:rsid w:val="00B94997"/>
    <w:rsid w:val="00B94B36"/>
    <w:rsid w:val="00B94DBB"/>
    <w:rsid w:val="00B94E63"/>
    <w:rsid w:val="00B94E64"/>
    <w:rsid w:val="00B9509C"/>
    <w:rsid w:val="00B950A4"/>
    <w:rsid w:val="00B9515E"/>
    <w:rsid w:val="00B951E9"/>
    <w:rsid w:val="00B9520A"/>
    <w:rsid w:val="00B9527E"/>
    <w:rsid w:val="00B95371"/>
    <w:rsid w:val="00B9540F"/>
    <w:rsid w:val="00B954E8"/>
    <w:rsid w:val="00B95633"/>
    <w:rsid w:val="00B95654"/>
    <w:rsid w:val="00B95690"/>
    <w:rsid w:val="00B95709"/>
    <w:rsid w:val="00B9576D"/>
    <w:rsid w:val="00B95A43"/>
    <w:rsid w:val="00B95A8A"/>
    <w:rsid w:val="00B95BB5"/>
    <w:rsid w:val="00B95C78"/>
    <w:rsid w:val="00B95EAF"/>
    <w:rsid w:val="00B95F67"/>
    <w:rsid w:val="00B9629C"/>
    <w:rsid w:val="00B96360"/>
    <w:rsid w:val="00B963A1"/>
    <w:rsid w:val="00B96448"/>
    <w:rsid w:val="00B964C9"/>
    <w:rsid w:val="00B96517"/>
    <w:rsid w:val="00B965A3"/>
    <w:rsid w:val="00B966B8"/>
    <w:rsid w:val="00B96739"/>
    <w:rsid w:val="00B96892"/>
    <w:rsid w:val="00B9693F"/>
    <w:rsid w:val="00B96993"/>
    <w:rsid w:val="00B96A34"/>
    <w:rsid w:val="00B96A79"/>
    <w:rsid w:val="00B96B05"/>
    <w:rsid w:val="00B96C60"/>
    <w:rsid w:val="00B96D83"/>
    <w:rsid w:val="00B96DE9"/>
    <w:rsid w:val="00B96EEE"/>
    <w:rsid w:val="00B96FCD"/>
    <w:rsid w:val="00B970B4"/>
    <w:rsid w:val="00B97113"/>
    <w:rsid w:val="00B97242"/>
    <w:rsid w:val="00B97424"/>
    <w:rsid w:val="00B97557"/>
    <w:rsid w:val="00B97660"/>
    <w:rsid w:val="00B9767E"/>
    <w:rsid w:val="00B976E7"/>
    <w:rsid w:val="00B9774E"/>
    <w:rsid w:val="00B97ABC"/>
    <w:rsid w:val="00B97C45"/>
    <w:rsid w:val="00B97E07"/>
    <w:rsid w:val="00B97E64"/>
    <w:rsid w:val="00BA0245"/>
    <w:rsid w:val="00BA0445"/>
    <w:rsid w:val="00BA045C"/>
    <w:rsid w:val="00BA04B7"/>
    <w:rsid w:val="00BA062E"/>
    <w:rsid w:val="00BA063F"/>
    <w:rsid w:val="00BA0836"/>
    <w:rsid w:val="00BA084D"/>
    <w:rsid w:val="00BA0915"/>
    <w:rsid w:val="00BA0948"/>
    <w:rsid w:val="00BA0986"/>
    <w:rsid w:val="00BA09A0"/>
    <w:rsid w:val="00BA0A3F"/>
    <w:rsid w:val="00BA0C20"/>
    <w:rsid w:val="00BA0CB3"/>
    <w:rsid w:val="00BA0E8B"/>
    <w:rsid w:val="00BA0FFF"/>
    <w:rsid w:val="00BA1127"/>
    <w:rsid w:val="00BA124B"/>
    <w:rsid w:val="00BA1296"/>
    <w:rsid w:val="00BA129E"/>
    <w:rsid w:val="00BA12FD"/>
    <w:rsid w:val="00BA14FC"/>
    <w:rsid w:val="00BA15A9"/>
    <w:rsid w:val="00BA180B"/>
    <w:rsid w:val="00BA1851"/>
    <w:rsid w:val="00BA190B"/>
    <w:rsid w:val="00BA1947"/>
    <w:rsid w:val="00BA19AB"/>
    <w:rsid w:val="00BA1ABF"/>
    <w:rsid w:val="00BA1B58"/>
    <w:rsid w:val="00BA1D05"/>
    <w:rsid w:val="00BA1D17"/>
    <w:rsid w:val="00BA1F49"/>
    <w:rsid w:val="00BA1FB4"/>
    <w:rsid w:val="00BA20E8"/>
    <w:rsid w:val="00BA2273"/>
    <w:rsid w:val="00BA2287"/>
    <w:rsid w:val="00BA22DA"/>
    <w:rsid w:val="00BA22E6"/>
    <w:rsid w:val="00BA22F5"/>
    <w:rsid w:val="00BA2326"/>
    <w:rsid w:val="00BA2336"/>
    <w:rsid w:val="00BA2535"/>
    <w:rsid w:val="00BA2816"/>
    <w:rsid w:val="00BA2898"/>
    <w:rsid w:val="00BA2926"/>
    <w:rsid w:val="00BA29E9"/>
    <w:rsid w:val="00BA2C33"/>
    <w:rsid w:val="00BA2D6C"/>
    <w:rsid w:val="00BA300A"/>
    <w:rsid w:val="00BA306F"/>
    <w:rsid w:val="00BA313C"/>
    <w:rsid w:val="00BA3195"/>
    <w:rsid w:val="00BA31CD"/>
    <w:rsid w:val="00BA32C0"/>
    <w:rsid w:val="00BA33FC"/>
    <w:rsid w:val="00BA3403"/>
    <w:rsid w:val="00BA3448"/>
    <w:rsid w:val="00BA3491"/>
    <w:rsid w:val="00BA3538"/>
    <w:rsid w:val="00BA354D"/>
    <w:rsid w:val="00BA35C1"/>
    <w:rsid w:val="00BA3733"/>
    <w:rsid w:val="00BA3914"/>
    <w:rsid w:val="00BA399A"/>
    <w:rsid w:val="00BA3A23"/>
    <w:rsid w:val="00BA3BAC"/>
    <w:rsid w:val="00BA3CDA"/>
    <w:rsid w:val="00BA3D12"/>
    <w:rsid w:val="00BA3D5F"/>
    <w:rsid w:val="00BA3F72"/>
    <w:rsid w:val="00BA415E"/>
    <w:rsid w:val="00BA41C6"/>
    <w:rsid w:val="00BA4273"/>
    <w:rsid w:val="00BA42AF"/>
    <w:rsid w:val="00BA42B9"/>
    <w:rsid w:val="00BA43AD"/>
    <w:rsid w:val="00BA4405"/>
    <w:rsid w:val="00BA448A"/>
    <w:rsid w:val="00BA45A9"/>
    <w:rsid w:val="00BA45CA"/>
    <w:rsid w:val="00BA46EF"/>
    <w:rsid w:val="00BA48BA"/>
    <w:rsid w:val="00BA4914"/>
    <w:rsid w:val="00BA49E1"/>
    <w:rsid w:val="00BA4B55"/>
    <w:rsid w:val="00BA4C0F"/>
    <w:rsid w:val="00BA4CE9"/>
    <w:rsid w:val="00BA4E30"/>
    <w:rsid w:val="00BA4E37"/>
    <w:rsid w:val="00BA4F6C"/>
    <w:rsid w:val="00BA50D1"/>
    <w:rsid w:val="00BA5158"/>
    <w:rsid w:val="00BA5199"/>
    <w:rsid w:val="00BA5247"/>
    <w:rsid w:val="00BA5248"/>
    <w:rsid w:val="00BA525E"/>
    <w:rsid w:val="00BA529F"/>
    <w:rsid w:val="00BA52B2"/>
    <w:rsid w:val="00BA54E5"/>
    <w:rsid w:val="00BA553A"/>
    <w:rsid w:val="00BA561E"/>
    <w:rsid w:val="00BA56C9"/>
    <w:rsid w:val="00BA56F2"/>
    <w:rsid w:val="00BA5843"/>
    <w:rsid w:val="00BA5866"/>
    <w:rsid w:val="00BA594E"/>
    <w:rsid w:val="00BA59D4"/>
    <w:rsid w:val="00BA5B64"/>
    <w:rsid w:val="00BA5B6F"/>
    <w:rsid w:val="00BA5BC6"/>
    <w:rsid w:val="00BA5E0B"/>
    <w:rsid w:val="00BA5E98"/>
    <w:rsid w:val="00BA5F15"/>
    <w:rsid w:val="00BA6041"/>
    <w:rsid w:val="00BA6083"/>
    <w:rsid w:val="00BA6121"/>
    <w:rsid w:val="00BA61CA"/>
    <w:rsid w:val="00BA627A"/>
    <w:rsid w:val="00BA62D2"/>
    <w:rsid w:val="00BA6474"/>
    <w:rsid w:val="00BA649F"/>
    <w:rsid w:val="00BA663C"/>
    <w:rsid w:val="00BA69B7"/>
    <w:rsid w:val="00BA69CE"/>
    <w:rsid w:val="00BA69E5"/>
    <w:rsid w:val="00BA6A55"/>
    <w:rsid w:val="00BA6C1C"/>
    <w:rsid w:val="00BA6E3C"/>
    <w:rsid w:val="00BA6E5F"/>
    <w:rsid w:val="00BA6EBC"/>
    <w:rsid w:val="00BA7073"/>
    <w:rsid w:val="00BA70B5"/>
    <w:rsid w:val="00BA71C3"/>
    <w:rsid w:val="00BA7241"/>
    <w:rsid w:val="00BA7385"/>
    <w:rsid w:val="00BA73C4"/>
    <w:rsid w:val="00BA7552"/>
    <w:rsid w:val="00BA7598"/>
    <w:rsid w:val="00BA7794"/>
    <w:rsid w:val="00BA7A33"/>
    <w:rsid w:val="00BA7B07"/>
    <w:rsid w:val="00BA7BE7"/>
    <w:rsid w:val="00BA7C12"/>
    <w:rsid w:val="00BA7C15"/>
    <w:rsid w:val="00BA7D54"/>
    <w:rsid w:val="00BA7DCD"/>
    <w:rsid w:val="00BA7E56"/>
    <w:rsid w:val="00BA7F42"/>
    <w:rsid w:val="00BA7FE4"/>
    <w:rsid w:val="00BB006F"/>
    <w:rsid w:val="00BB00F7"/>
    <w:rsid w:val="00BB018C"/>
    <w:rsid w:val="00BB0196"/>
    <w:rsid w:val="00BB0246"/>
    <w:rsid w:val="00BB035B"/>
    <w:rsid w:val="00BB0508"/>
    <w:rsid w:val="00BB05AA"/>
    <w:rsid w:val="00BB06BB"/>
    <w:rsid w:val="00BB0802"/>
    <w:rsid w:val="00BB0849"/>
    <w:rsid w:val="00BB0A16"/>
    <w:rsid w:val="00BB0A35"/>
    <w:rsid w:val="00BB0A6F"/>
    <w:rsid w:val="00BB0C0D"/>
    <w:rsid w:val="00BB0C71"/>
    <w:rsid w:val="00BB0E0B"/>
    <w:rsid w:val="00BB0E41"/>
    <w:rsid w:val="00BB0E81"/>
    <w:rsid w:val="00BB115B"/>
    <w:rsid w:val="00BB13CF"/>
    <w:rsid w:val="00BB1462"/>
    <w:rsid w:val="00BB155A"/>
    <w:rsid w:val="00BB1635"/>
    <w:rsid w:val="00BB185C"/>
    <w:rsid w:val="00BB1872"/>
    <w:rsid w:val="00BB192C"/>
    <w:rsid w:val="00BB1968"/>
    <w:rsid w:val="00BB1B50"/>
    <w:rsid w:val="00BB1B60"/>
    <w:rsid w:val="00BB1C69"/>
    <w:rsid w:val="00BB1DD6"/>
    <w:rsid w:val="00BB1F33"/>
    <w:rsid w:val="00BB1FAC"/>
    <w:rsid w:val="00BB1FD2"/>
    <w:rsid w:val="00BB2013"/>
    <w:rsid w:val="00BB2199"/>
    <w:rsid w:val="00BB2242"/>
    <w:rsid w:val="00BB2315"/>
    <w:rsid w:val="00BB231D"/>
    <w:rsid w:val="00BB23CA"/>
    <w:rsid w:val="00BB254C"/>
    <w:rsid w:val="00BB256A"/>
    <w:rsid w:val="00BB2580"/>
    <w:rsid w:val="00BB259B"/>
    <w:rsid w:val="00BB2600"/>
    <w:rsid w:val="00BB2613"/>
    <w:rsid w:val="00BB2651"/>
    <w:rsid w:val="00BB265A"/>
    <w:rsid w:val="00BB2799"/>
    <w:rsid w:val="00BB2804"/>
    <w:rsid w:val="00BB2848"/>
    <w:rsid w:val="00BB2AC9"/>
    <w:rsid w:val="00BB2D30"/>
    <w:rsid w:val="00BB2F19"/>
    <w:rsid w:val="00BB2F28"/>
    <w:rsid w:val="00BB2F54"/>
    <w:rsid w:val="00BB2FAA"/>
    <w:rsid w:val="00BB30DD"/>
    <w:rsid w:val="00BB3225"/>
    <w:rsid w:val="00BB3293"/>
    <w:rsid w:val="00BB32A8"/>
    <w:rsid w:val="00BB32DB"/>
    <w:rsid w:val="00BB3347"/>
    <w:rsid w:val="00BB34BB"/>
    <w:rsid w:val="00BB34E1"/>
    <w:rsid w:val="00BB3572"/>
    <w:rsid w:val="00BB362F"/>
    <w:rsid w:val="00BB3AF4"/>
    <w:rsid w:val="00BB3BDF"/>
    <w:rsid w:val="00BB3CD1"/>
    <w:rsid w:val="00BB3E87"/>
    <w:rsid w:val="00BB3F4F"/>
    <w:rsid w:val="00BB3F6A"/>
    <w:rsid w:val="00BB414D"/>
    <w:rsid w:val="00BB41AC"/>
    <w:rsid w:val="00BB42D4"/>
    <w:rsid w:val="00BB4473"/>
    <w:rsid w:val="00BB45F4"/>
    <w:rsid w:val="00BB4677"/>
    <w:rsid w:val="00BB4776"/>
    <w:rsid w:val="00BB47AF"/>
    <w:rsid w:val="00BB47CF"/>
    <w:rsid w:val="00BB47F5"/>
    <w:rsid w:val="00BB4880"/>
    <w:rsid w:val="00BB4A01"/>
    <w:rsid w:val="00BB4E55"/>
    <w:rsid w:val="00BB509C"/>
    <w:rsid w:val="00BB54D2"/>
    <w:rsid w:val="00BB550E"/>
    <w:rsid w:val="00BB5639"/>
    <w:rsid w:val="00BB5A75"/>
    <w:rsid w:val="00BB5BB7"/>
    <w:rsid w:val="00BB5CFC"/>
    <w:rsid w:val="00BB5D7E"/>
    <w:rsid w:val="00BB5E92"/>
    <w:rsid w:val="00BB5EAD"/>
    <w:rsid w:val="00BB5ED5"/>
    <w:rsid w:val="00BB5F30"/>
    <w:rsid w:val="00BB625A"/>
    <w:rsid w:val="00BB6446"/>
    <w:rsid w:val="00BB649F"/>
    <w:rsid w:val="00BB64C3"/>
    <w:rsid w:val="00BB6627"/>
    <w:rsid w:val="00BB6770"/>
    <w:rsid w:val="00BB679E"/>
    <w:rsid w:val="00BB6816"/>
    <w:rsid w:val="00BB6897"/>
    <w:rsid w:val="00BB68AF"/>
    <w:rsid w:val="00BB69B8"/>
    <w:rsid w:val="00BB6B0D"/>
    <w:rsid w:val="00BB6B31"/>
    <w:rsid w:val="00BB6BEE"/>
    <w:rsid w:val="00BB6EE2"/>
    <w:rsid w:val="00BB71D0"/>
    <w:rsid w:val="00BB73C3"/>
    <w:rsid w:val="00BB76C1"/>
    <w:rsid w:val="00BB77C4"/>
    <w:rsid w:val="00BB795B"/>
    <w:rsid w:val="00BB79A2"/>
    <w:rsid w:val="00BB79CF"/>
    <w:rsid w:val="00BB7A24"/>
    <w:rsid w:val="00BB7A46"/>
    <w:rsid w:val="00BB7D2E"/>
    <w:rsid w:val="00BB7F85"/>
    <w:rsid w:val="00BC0201"/>
    <w:rsid w:val="00BC037C"/>
    <w:rsid w:val="00BC0455"/>
    <w:rsid w:val="00BC04C8"/>
    <w:rsid w:val="00BC052B"/>
    <w:rsid w:val="00BC081F"/>
    <w:rsid w:val="00BC0A29"/>
    <w:rsid w:val="00BC0B09"/>
    <w:rsid w:val="00BC0B9F"/>
    <w:rsid w:val="00BC0BD0"/>
    <w:rsid w:val="00BC0BFC"/>
    <w:rsid w:val="00BC0C60"/>
    <w:rsid w:val="00BC0F05"/>
    <w:rsid w:val="00BC0F39"/>
    <w:rsid w:val="00BC0FDB"/>
    <w:rsid w:val="00BC1038"/>
    <w:rsid w:val="00BC10F2"/>
    <w:rsid w:val="00BC1165"/>
    <w:rsid w:val="00BC1230"/>
    <w:rsid w:val="00BC136C"/>
    <w:rsid w:val="00BC13A9"/>
    <w:rsid w:val="00BC156C"/>
    <w:rsid w:val="00BC16EC"/>
    <w:rsid w:val="00BC19A5"/>
    <w:rsid w:val="00BC1C86"/>
    <w:rsid w:val="00BC1EC8"/>
    <w:rsid w:val="00BC1ED2"/>
    <w:rsid w:val="00BC1FA5"/>
    <w:rsid w:val="00BC2027"/>
    <w:rsid w:val="00BC206A"/>
    <w:rsid w:val="00BC20CA"/>
    <w:rsid w:val="00BC211E"/>
    <w:rsid w:val="00BC22F9"/>
    <w:rsid w:val="00BC237C"/>
    <w:rsid w:val="00BC25B7"/>
    <w:rsid w:val="00BC25DE"/>
    <w:rsid w:val="00BC2634"/>
    <w:rsid w:val="00BC274D"/>
    <w:rsid w:val="00BC274F"/>
    <w:rsid w:val="00BC27B8"/>
    <w:rsid w:val="00BC281F"/>
    <w:rsid w:val="00BC2A7E"/>
    <w:rsid w:val="00BC2AC7"/>
    <w:rsid w:val="00BC2B45"/>
    <w:rsid w:val="00BC2D75"/>
    <w:rsid w:val="00BC2EBB"/>
    <w:rsid w:val="00BC2F3C"/>
    <w:rsid w:val="00BC3025"/>
    <w:rsid w:val="00BC3051"/>
    <w:rsid w:val="00BC315A"/>
    <w:rsid w:val="00BC3225"/>
    <w:rsid w:val="00BC32BB"/>
    <w:rsid w:val="00BC3461"/>
    <w:rsid w:val="00BC3545"/>
    <w:rsid w:val="00BC3582"/>
    <w:rsid w:val="00BC39B5"/>
    <w:rsid w:val="00BC3C5B"/>
    <w:rsid w:val="00BC3EC6"/>
    <w:rsid w:val="00BC3F91"/>
    <w:rsid w:val="00BC3FCB"/>
    <w:rsid w:val="00BC4102"/>
    <w:rsid w:val="00BC4145"/>
    <w:rsid w:val="00BC41A2"/>
    <w:rsid w:val="00BC4242"/>
    <w:rsid w:val="00BC4350"/>
    <w:rsid w:val="00BC442F"/>
    <w:rsid w:val="00BC44F5"/>
    <w:rsid w:val="00BC4541"/>
    <w:rsid w:val="00BC4883"/>
    <w:rsid w:val="00BC4986"/>
    <w:rsid w:val="00BC49F2"/>
    <w:rsid w:val="00BC4A97"/>
    <w:rsid w:val="00BC4B02"/>
    <w:rsid w:val="00BC4D05"/>
    <w:rsid w:val="00BC4E35"/>
    <w:rsid w:val="00BC4E78"/>
    <w:rsid w:val="00BC4F76"/>
    <w:rsid w:val="00BC5042"/>
    <w:rsid w:val="00BC52A7"/>
    <w:rsid w:val="00BC5480"/>
    <w:rsid w:val="00BC5593"/>
    <w:rsid w:val="00BC55D1"/>
    <w:rsid w:val="00BC55DD"/>
    <w:rsid w:val="00BC56A7"/>
    <w:rsid w:val="00BC5753"/>
    <w:rsid w:val="00BC5773"/>
    <w:rsid w:val="00BC57F4"/>
    <w:rsid w:val="00BC57FF"/>
    <w:rsid w:val="00BC5801"/>
    <w:rsid w:val="00BC5819"/>
    <w:rsid w:val="00BC5960"/>
    <w:rsid w:val="00BC5C42"/>
    <w:rsid w:val="00BC5C81"/>
    <w:rsid w:val="00BC5DEF"/>
    <w:rsid w:val="00BC5E35"/>
    <w:rsid w:val="00BC5F04"/>
    <w:rsid w:val="00BC5F45"/>
    <w:rsid w:val="00BC6018"/>
    <w:rsid w:val="00BC60A1"/>
    <w:rsid w:val="00BC612E"/>
    <w:rsid w:val="00BC61CD"/>
    <w:rsid w:val="00BC6229"/>
    <w:rsid w:val="00BC6292"/>
    <w:rsid w:val="00BC63AA"/>
    <w:rsid w:val="00BC661D"/>
    <w:rsid w:val="00BC6839"/>
    <w:rsid w:val="00BC6844"/>
    <w:rsid w:val="00BC6859"/>
    <w:rsid w:val="00BC6880"/>
    <w:rsid w:val="00BC6A05"/>
    <w:rsid w:val="00BC6B4A"/>
    <w:rsid w:val="00BC6C07"/>
    <w:rsid w:val="00BC6D81"/>
    <w:rsid w:val="00BC6DB3"/>
    <w:rsid w:val="00BC6E24"/>
    <w:rsid w:val="00BC6E71"/>
    <w:rsid w:val="00BC6E94"/>
    <w:rsid w:val="00BC6EBC"/>
    <w:rsid w:val="00BC6FCF"/>
    <w:rsid w:val="00BC7085"/>
    <w:rsid w:val="00BC7195"/>
    <w:rsid w:val="00BC72AC"/>
    <w:rsid w:val="00BC7335"/>
    <w:rsid w:val="00BC7350"/>
    <w:rsid w:val="00BC7388"/>
    <w:rsid w:val="00BC74A0"/>
    <w:rsid w:val="00BC7553"/>
    <w:rsid w:val="00BC78DC"/>
    <w:rsid w:val="00BC79C5"/>
    <w:rsid w:val="00BC7A0E"/>
    <w:rsid w:val="00BC7A3A"/>
    <w:rsid w:val="00BC7DB5"/>
    <w:rsid w:val="00BC7E56"/>
    <w:rsid w:val="00BC7EFD"/>
    <w:rsid w:val="00BD0194"/>
    <w:rsid w:val="00BD019F"/>
    <w:rsid w:val="00BD01C7"/>
    <w:rsid w:val="00BD0337"/>
    <w:rsid w:val="00BD0421"/>
    <w:rsid w:val="00BD0457"/>
    <w:rsid w:val="00BD0672"/>
    <w:rsid w:val="00BD06CD"/>
    <w:rsid w:val="00BD078F"/>
    <w:rsid w:val="00BD07A3"/>
    <w:rsid w:val="00BD07B5"/>
    <w:rsid w:val="00BD0813"/>
    <w:rsid w:val="00BD086C"/>
    <w:rsid w:val="00BD0907"/>
    <w:rsid w:val="00BD0916"/>
    <w:rsid w:val="00BD0AAB"/>
    <w:rsid w:val="00BD0C0A"/>
    <w:rsid w:val="00BD0C79"/>
    <w:rsid w:val="00BD0E18"/>
    <w:rsid w:val="00BD0ED0"/>
    <w:rsid w:val="00BD0F0C"/>
    <w:rsid w:val="00BD0F31"/>
    <w:rsid w:val="00BD1023"/>
    <w:rsid w:val="00BD13BF"/>
    <w:rsid w:val="00BD1457"/>
    <w:rsid w:val="00BD14E9"/>
    <w:rsid w:val="00BD158D"/>
    <w:rsid w:val="00BD15F8"/>
    <w:rsid w:val="00BD1617"/>
    <w:rsid w:val="00BD18A6"/>
    <w:rsid w:val="00BD18D7"/>
    <w:rsid w:val="00BD1AB0"/>
    <w:rsid w:val="00BD1AE1"/>
    <w:rsid w:val="00BD1C8C"/>
    <w:rsid w:val="00BD1C99"/>
    <w:rsid w:val="00BD1DBA"/>
    <w:rsid w:val="00BD1EB9"/>
    <w:rsid w:val="00BD2068"/>
    <w:rsid w:val="00BD20E6"/>
    <w:rsid w:val="00BD21C3"/>
    <w:rsid w:val="00BD220D"/>
    <w:rsid w:val="00BD2300"/>
    <w:rsid w:val="00BD240F"/>
    <w:rsid w:val="00BD24D8"/>
    <w:rsid w:val="00BD2559"/>
    <w:rsid w:val="00BD2580"/>
    <w:rsid w:val="00BD26C0"/>
    <w:rsid w:val="00BD27C7"/>
    <w:rsid w:val="00BD27C8"/>
    <w:rsid w:val="00BD280F"/>
    <w:rsid w:val="00BD289E"/>
    <w:rsid w:val="00BD292E"/>
    <w:rsid w:val="00BD29DC"/>
    <w:rsid w:val="00BD2A0B"/>
    <w:rsid w:val="00BD2A51"/>
    <w:rsid w:val="00BD2E1A"/>
    <w:rsid w:val="00BD2FA8"/>
    <w:rsid w:val="00BD307B"/>
    <w:rsid w:val="00BD3164"/>
    <w:rsid w:val="00BD3269"/>
    <w:rsid w:val="00BD338C"/>
    <w:rsid w:val="00BD340C"/>
    <w:rsid w:val="00BD34FC"/>
    <w:rsid w:val="00BD3570"/>
    <w:rsid w:val="00BD35BD"/>
    <w:rsid w:val="00BD363E"/>
    <w:rsid w:val="00BD36BC"/>
    <w:rsid w:val="00BD37CE"/>
    <w:rsid w:val="00BD399F"/>
    <w:rsid w:val="00BD3A1E"/>
    <w:rsid w:val="00BD3A44"/>
    <w:rsid w:val="00BD3B28"/>
    <w:rsid w:val="00BD3C9B"/>
    <w:rsid w:val="00BD3E07"/>
    <w:rsid w:val="00BD3E3E"/>
    <w:rsid w:val="00BD3FAB"/>
    <w:rsid w:val="00BD41E0"/>
    <w:rsid w:val="00BD41F0"/>
    <w:rsid w:val="00BD4259"/>
    <w:rsid w:val="00BD43A7"/>
    <w:rsid w:val="00BD4683"/>
    <w:rsid w:val="00BD49FA"/>
    <w:rsid w:val="00BD4A16"/>
    <w:rsid w:val="00BD4BC8"/>
    <w:rsid w:val="00BD4C05"/>
    <w:rsid w:val="00BD4C18"/>
    <w:rsid w:val="00BD4C6A"/>
    <w:rsid w:val="00BD4D80"/>
    <w:rsid w:val="00BD4DC1"/>
    <w:rsid w:val="00BD4E7C"/>
    <w:rsid w:val="00BD5071"/>
    <w:rsid w:val="00BD5249"/>
    <w:rsid w:val="00BD52B9"/>
    <w:rsid w:val="00BD5759"/>
    <w:rsid w:val="00BD57E8"/>
    <w:rsid w:val="00BD5A46"/>
    <w:rsid w:val="00BD5BD5"/>
    <w:rsid w:val="00BD5CE6"/>
    <w:rsid w:val="00BD5EB2"/>
    <w:rsid w:val="00BD60DB"/>
    <w:rsid w:val="00BD61CB"/>
    <w:rsid w:val="00BD6277"/>
    <w:rsid w:val="00BD62D5"/>
    <w:rsid w:val="00BD6387"/>
    <w:rsid w:val="00BD63A6"/>
    <w:rsid w:val="00BD6525"/>
    <w:rsid w:val="00BD679E"/>
    <w:rsid w:val="00BD6941"/>
    <w:rsid w:val="00BD6BD4"/>
    <w:rsid w:val="00BD6E8E"/>
    <w:rsid w:val="00BD6F6A"/>
    <w:rsid w:val="00BD6FAF"/>
    <w:rsid w:val="00BD72AC"/>
    <w:rsid w:val="00BD76EA"/>
    <w:rsid w:val="00BD76EB"/>
    <w:rsid w:val="00BD7790"/>
    <w:rsid w:val="00BD77DD"/>
    <w:rsid w:val="00BD77FE"/>
    <w:rsid w:val="00BD783C"/>
    <w:rsid w:val="00BD7861"/>
    <w:rsid w:val="00BD7868"/>
    <w:rsid w:val="00BD7897"/>
    <w:rsid w:val="00BD78B4"/>
    <w:rsid w:val="00BD78BB"/>
    <w:rsid w:val="00BD78CF"/>
    <w:rsid w:val="00BD7A1E"/>
    <w:rsid w:val="00BD7B6C"/>
    <w:rsid w:val="00BD7DCE"/>
    <w:rsid w:val="00BD7F9B"/>
    <w:rsid w:val="00BE0009"/>
    <w:rsid w:val="00BE00A4"/>
    <w:rsid w:val="00BE032B"/>
    <w:rsid w:val="00BE0468"/>
    <w:rsid w:val="00BE049F"/>
    <w:rsid w:val="00BE067B"/>
    <w:rsid w:val="00BE0710"/>
    <w:rsid w:val="00BE0742"/>
    <w:rsid w:val="00BE08D3"/>
    <w:rsid w:val="00BE08ED"/>
    <w:rsid w:val="00BE09E9"/>
    <w:rsid w:val="00BE0BC6"/>
    <w:rsid w:val="00BE0C57"/>
    <w:rsid w:val="00BE0EC8"/>
    <w:rsid w:val="00BE0EE1"/>
    <w:rsid w:val="00BE0F11"/>
    <w:rsid w:val="00BE1002"/>
    <w:rsid w:val="00BE101C"/>
    <w:rsid w:val="00BE1097"/>
    <w:rsid w:val="00BE12CF"/>
    <w:rsid w:val="00BE13C8"/>
    <w:rsid w:val="00BE148E"/>
    <w:rsid w:val="00BE14F8"/>
    <w:rsid w:val="00BE1653"/>
    <w:rsid w:val="00BE16F3"/>
    <w:rsid w:val="00BE19BE"/>
    <w:rsid w:val="00BE1A1F"/>
    <w:rsid w:val="00BE1A5D"/>
    <w:rsid w:val="00BE1B15"/>
    <w:rsid w:val="00BE1B26"/>
    <w:rsid w:val="00BE1B9B"/>
    <w:rsid w:val="00BE1D82"/>
    <w:rsid w:val="00BE1DD1"/>
    <w:rsid w:val="00BE1DDB"/>
    <w:rsid w:val="00BE1E36"/>
    <w:rsid w:val="00BE1E67"/>
    <w:rsid w:val="00BE202D"/>
    <w:rsid w:val="00BE205D"/>
    <w:rsid w:val="00BE2313"/>
    <w:rsid w:val="00BE294B"/>
    <w:rsid w:val="00BE2A3E"/>
    <w:rsid w:val="00BE2C09"/>
    <w:rsid w:val="00BE2C1F"/>
    <w:rsid w:val="00BE2D4E"/>
    <w:rsid w:val="00BE2DD2"/>
    <w:rsid w:val="00BE2E26"/>
    <w:rsid w:val="00BE2FDE"/>
    <w:rsid w:val="00BE30FE"/>
    <w:rsid w:val="00BE31B0"/>
    <w:rsid w:val="00BE31B7"/>
    <w:rsid w:val="00BE31B8"/>
    <w:rsid w:val="00BE31E3"/>
    <w:rsid w:val="00BE3285"/>
    <w:rsid w:val="00BE335C"/>
    <w:rsid w:val="00BE33C4"/>
    <w:rsid w:val="00BE353E"/>
    <w:rsid w:val="00BE361F"/>
    <w:rsid w:val="00BE36BB"/>
    <w:rsid w:val="00BE36FF"/>
    <w:rsid w:val="00BE3712"/>
    <w:rsid w:val="00BE3777"/>
    <w:rsid w:val="00BE37C0"/>
    <w:rsid w:val="00BE3862"/>
    <w:rsid w:val="00BE38D2"/>
    <w:rsid w:val="00BE38ED"/>
    <w:rsid w:val="00BE3951"/>
    <w:rsid w:val="00BE3975"/>
    <w:rsid w:val="00BE3A4B"/>
    <w:rsid w:val="00BE3AD7"/>
    <w:rsid w:val="00BE3B95"/>
    <w:rsid w:val="00BE3BD7"/>
    <w:rsid w:val="00BE3BF9"/>
    <w:rsid w:val="00BE3C05"/>
    <w:rsid w:val="00BE3D94"/>
    <w:rsid w:val="00BE3E81"/>
    <w:rsid w:val="00BE3E8D"/>
    <w:rsid w:val="00BE3EA8"/>
    <w:rsid w:val="00BE3F33"/>
    <w:rsid w:val="00BE3FBE"/>
    <w:rsid w:val="00BE40B7"/>
    <w:rsid w:val="00BE4221"/>
    <w:rsid w:val="00BE4237"/>
    <w:rsid w:val="00BE43FD"/>
    <w:rsid w:val="00BE446D"/>
    <w:rsid w:val="00BE494D"/>
    <w:rsid w:val="00BE495B"/>
    <w:rsid w:val="00BE4A85"/>
    <w:rsid w:val="00BE4AE4"/>
    <w:rsid w:val="00BE4BC7"/>
    <w:rsid w:val="00BE4CF7"/>
    <w:rsid w:val="00BE4F01"/>
    <w:rsid w:val="00BE50FC"/>
    <w:rsid w:val="00BE51B2"/>
    <w:rsid w:val="00BE54AE"/>
    <w:rsid w:val="00BE5671"/>
    <w:rsid w:val="00BE5688"/>
    <w:rsid w:val="00BE579E"/>
    <w:rsid w:val="00BE57C8"/>
    <w:rsid w:val="00BE57FF"/>
    <w:rsid w:val="00BE583F"/>
    <w:rsid w:val="00BE5891"/>
    <w:rsid w:val="00BE58E2"/>
    <w:rsid w:val="00BE58E3"/>
    <w:rsid w:val="00BE5A65"/>
    <w:rsid w:val="00BE5B3A"/>
    <w:rsid w:val="00BE5C16"/>
    <w:rsid w:val="00BE5CE2"/>
    <w:rsid w:val="00BE5D47"/>
    <w:rsid w:val="00BE5D4F"/>
    <w:rsid w:val="00BE5E13"/>
    <w:rsid w:val="00BE5E99"/>
    <w:rsid w:val="00BE6058"/>
    <w:rsid w:val="00BE61EB"/>
    <w:rsid w:val="00BE630A"/>
    <w:rsid w:val="00BE637A"/>
    <w:rsid w:val="00BE66A7"/>
    <w:rsid w:val="00BE6722"/>
    <w:rsid w:val="00BE6982"/>
    <w:rsid w:val="00BE69D6"/>
    <w:rsid w:val="00BE6C4E"/>
    <w:rsid w:val="00BE6D6B"/>
    <w:rsid w:val="00BE6E3C"/>
    <w:rsid w:val="00BE6EEA"/>
    <w:rsid w:val="00BE6F89"/>
    <w:rsid w:val="00BE6FD5"/>
    <w:rsid w:val="00BE7030"/>
    <w:rsid w:val="00BE7132"/>
    <w:rsid w:val="00BE713E"/>
    <w:rsid w:val="00BE729F"/>
    <w:rsid w:val="00BE73E8"/>
    <w:rsid w:val="00BE73FF"/>
    <w:rsid w:val="00BE74DB"/>
    <w:rsid w:val="00BE750E"/>
    <w:rsid w:val="00BE752D"/>
    <w:rsid w:val="00BE75E2"/>
    <w:rsid w:val="00BE75E3"/>
    <w:rsid w:val="00BE766F"/>
    <w:rsid w:val="00BE76A1"/>
    <w:rsid w:val="00BE76B1"/>
    <w:rsid w:val="00BE781D"/>
    <w:rsid w:val="00BE795F"/>
    <w:rsid w:val="00BE7B76"/>
    <w:rsid w:val="00BE7BB1"/>
    <w:rsid w:val="00BE7BF1"/>
    <w:rsid w:val="00BE7C93"/>
    <w:rsid w:val="00BE7CDC"/>
    <w:rsid w:val="00BE7D8F"/>
    <w:rsid w:val="00BE7E17"/>
    <w:rsid w:val="00BE7EAE"/>
    <w:rsid w:val="00BF001B"/>
    <w:rsid w:val="00BF0100"/>
    <w:rsid w:val="00BF03B6"/>
    <w:rsid w:val="00BF059C"/>
    <w:rsid w:val="00BF06B1"/>
    <w:rsid w:val="00BF0836"/>
    <w:rsid w:val="00BF0918"/>
    <w:rsid w:val="00BF0946"/>
    <w:rsid w:val="00BF0A97"/>
    <w:rsid w:val="00BF0BC4"/>
    <w:rsid w:val="00BF0C45"/>
    <w:rsid w:val="00BF0D49"/>
    <w:rsid w:val="00BF0D4A"/>
    <w:rsid w:val="00BF0E2B"/>
    <w:rsid w:val="00BF0F8F"/>
    <w:rsid w:val="00BF1005"/>
    <w:rsid w:val="00BF10CB"/>
    <w:rsid w:val="00BF1116"/>
    <w:rsid w:val="00BF114B"/>
    <w:rsid w:val="00BF1323"/>
    <w:rsid w:val="00BF1477"/>
    <w:rsid w:val="00BF15A0"/>
    <w:rsid w:val="00BF15E4"/>
    <w:rsid w:val="00BF170E"/>
    <w:rsid w:val="00BF176A"/>
    <w:rsid w:val="00BF17D1"/>
    <w:rsid w:val="00BF1804"/>
    <w:rsid w:val="00BF1827"/>
    <w:rsid w:val="00BF18BA"/>
    <w:rsid w:val="00BF18BC"/>
    <w:rsid w:val="00BF197E"/>
    <w:rsid w:val="00BF19BA"/>
    <w:rsid w:val="00BF19DE"/>
    <w:rsid w:val="00BF1A5E"/>
    <w:rsid w:val="00BF1B6C"/>
    <w:rsid w:val="00BF1DA0"/>
    <w:rsid w:val="00BF1EA9"/>
    <w:rsid w:val="00BF2126"/>
    <w:rsid w:val="00BF212F"/>
    <w:rsid w:val="00BF21DA"/>
    <w:rsid w:val="00BF239C"/>
    <w:rsid w:val="00BF256C"/>
    <w:rsid w:val="00BF26FE"/>
    <w:rsid w:val="00BF2900"/>
    <w:rsid w:val="00BF2951"/>
    <w:rsid w:val="00BF297A"/>
    <w:rsid w:val="00BF29EF"/>
    <w:rsid w:val="00BF2A0D"/>
    <w:rsid w:val="00BF2A3A"/>
    <w:rsid w:val="00BF2A9F"/>
    <w:rsid w:val="00BF2B5C"/>
    <w:rsid w:val="00BF2CFD"/>
    <w:rsid w:val="00BF2D15"/>
    <w:rsid w:val="00BF2E74"/>
    <w:rsid w:val="00BF2F8B"/>
    <w:rsid w:val="00BF2F8C"/>
    <w:rsid w:val="00BF308F"/>
    <w:rsid w:val="00BF314E"/>
    <w:rsid w:val="00BF31D7"/>
    <w:rsid w:val="00BF3313"/>
    <w:rsid w:val="00BF3334"/>
    <w:rsid w:val="00BF342E"/>
    <w:rsid w:val="00BF34A2"/>
    <w:rsid w:val="00BF37B2"/>
    <w:rsid w:val="00BF3891"/>
    <w:rsid w:val="00BF3AF4"/>
    <w:rsid w:val="00BF3CE8"/>
    <w:rsid w:val="00BF3E01"/>
    <w:rsid w:val="00BF3E38"/>
    <w:rsid w:val="00BF3FC6"/>
    <w:rsid w:val="00BF40C2"/>
    <w:rsid w:val="00BF42AA"/>
    <w:rsid w:val="00BF4529"/>
    <w:rsid w:val="00BF45EE"/>
    <w:rsid w:val="00BF46A8"/>
    <w:rsid w:val="00BF46DC"/>
    <w:rsid w:val="00BF48A8"/>
    <w:rsid w:val="00BF4963"/>
    <w:rsid w:val="00BF4BC1"/>
    <w:rsid w:val="00BF4C4E"/>
    <w:rsid w:val="00BF4E25"/>
    <w:rsid w:val="00BF50B1"/>
    <w:rsid w:val="00BF5166"/>
    <w:rsid w:val="00BF52A2"/>
    <w:rsid w:val="00BF5589"/>
    <w:rsid w:val="00BF5598"/>
    <w:rsid w:val="00BF55AA"/>
    <w:rsid w:val="00BF594E"/>
    <w:rsid w:val="00BF5A18"/>
    <w:rsid w:val="00BF5AE3"/>
    <w:rsid w:val="00BF5C2E"/>
    <w:rsid w:val="00BF5F84"/>
    <w:rsid w:val="00BF6087"/>
    <w:rsid w:val="00BF6169"/>
    <w:rsid w:val="00BF62B9"/>
    <w:rsid w:val="00BF63B0"/>
    <w:rsid w:val="00BF64BF"/>
    <w:rsid w:val="00BF64E1"/>
    <w:rsid w:val="00BF6641"/>
    <w:rsid w:val="00BF666D"/>
    <w:rsid w:val="00BF66C9"/>
    <w:rsid w:val="00BF67AB"/>
    <w:rsid w:val="00BF6858"/>
    <w:rsid w:val="00BF68CF"/>
    <w:rsid w:val="00BF6902"/>
    <w:rsid w:val="00BF6BE2"/>
    <w:rsid w:val="00BF6C36"/>
    <w:rsid w:val="00BF6CF6"/>
    <w:rsid w:val="00BF6D3F"/>
    <w:rsid w:val="00BF6D51"/>
    <w:rsid w:val="00BF6D5F"/>
    <w:rsid w:val="00BF6DBD"/>
    <w:rsid w:val="00BF6E5F"/>
    <w:rsid w:val="00BF6F8C"/>
    <w:rsid w:val="00BF6FD1"/>
    <w:rsid w:val="00BF6FE5"/>
    <w:rsid w:val="00BF71A1"/>
    <w:rsid w:val="00BF7375"/>
    <w:rsid w:val="00BF7396"/>
    <w:rsid w:val="00BF73F1"/>
    <w:rsid w:val="00BF74A9"/>
    <w:rsid w:val="00BF7650"/>
    <w:rsid w:val="00BF76D9"/>
    <w:rsid w:val="00BF7731"/>
    <w:rsid w:val="00BF7791"/>
    <w:rsid w:val="00BF779E"/>
    <w:rsid w:val="00BF77E5"/>
    <w:rsid w:val="00BF791D"/>
    <w:rsid w:val="00BF7920"/>
    <w:rsid w:val="00BF7A80"/>
    <w:rsid w:val="00BF7A83"/>
    <w:rsid w:val="00BF7AD5"/>
    <w:rsid w:val="00BF7B6C"/>
    <w:rsid w:val="00BF7C2B"/>
    <w:rsid w:val="00BF7E1F"/>
    <w:rsid w:val="00BF7E95"/>
    <w:rsid w:val="00C00006"/>
    <w:rsid w:val="00C0049D"/>
    <w:rsid w:val="00C00520"/>
    <w:rsid w:val="00C00551"/>
    <w:rsid w:val="00C008B6"/>
    <w:rsid w:val="00C00A32"/>
    <w:rsid w:val="00C00B43"/>
    <w:rsid w:val="00C00D8C"/>
    <w:rsid w:val="00C00DDA"/>
    <w:rsid w:val="00C00E00"/>
    <w:rsid w:val="00C00E17"/>
    <w:rsid w:val="00C00E6C"/>
    <w:rsid w:val="00C00EE3"/>
    <w:rsid w:val="00C00FE4"/>
    <w:rsid w:val="00C01073"/>
    <w:rsid w:val="00C01136"/>
    <w:rsid w:val="00C01215"/>
    <w:rsid w:val="00C01346"/>
    <w:rsid w:val="00C015A7"/>
    <w:rsid w:val="00C01795"/>
    <w:rsid w:val="00C017E3"/>
    <w:rsid w:val="00C0197C"/>
    <w:rsid w:val="00C019F7"/>
    <w:rsid w:val="00C01A0A"/>
    <w:rsid w:val="00C01B53"/>
    <w:rsid w:val="00C01B7B"/>
    <w:rsid w:val="00C01BAB"/>
    <w:rsid w:val="00C01C0C"/>
    <w:rsid w:val="00C01C56"/>
    <w:rsid w:val="00C02084"/>
    <w:rsid w:val="00C02124"/>
    <w:rsid w:val="00C02189"/>
    <w:rsid w:val="00C02227"/>
    <w:rsid w:val="00C02253"/>
    <w:rsid w:val="00C022D8"/>
    <w:rsid w:val="00C0232E"/>
    <w:rsid w:val="00C023DC"/>
    <w:rsid w:val="00C024BA"/>
    <w:rsid w:val="00C02500"/>
    <w:rsid w:val="00C02584"/>
    <w:rsid w:val="00C02602"/>
    <w:rsid w:val="00C02782"/>
    <w:rsid w:val="00C02A87"/>
    <w:rsid w:val="00C02B8B"/>
    <w:rsid w:val="00C02C49"/>
    <w:rsid w:val="00C02CA4"/>
    <w:rsid w:val="00C02EAD"/>
    <w:rsid w:val="00C03088"/>
    <w:rsid w:val="00C03154"/>
    <w:rsid w:val="00C031A8"/>
    <w:rsid w:val="00C03393"/>
    <w:rsid w:val="00C033C8"/>
    <w:rsid w:val="00C033DE"/>
    <w:rsid w:val="00C035A8"/>
    <w:rsid w:val="00C036E0"/>
    <w:rsid w:val="00C03843"/>
    <w:rsid w:val="00C038D1"/>
    <w:rsid w:val="00C038F9"/>
    <w:rsid w:val="00C03C1E"/>
    <w:rsid w:val="00C03CAA"/>
    <w:rsid w:val="00C03EF3"/>
    <w:rsid w:val="00C04141"/>
    <w:rsid w:val="00C04165"/>
    <w:rsid w:val="00C04277"/>
    <w:rsid w:val="00C04278"/>
    <w:rsid w:val="00C04553"/>
    <w:rsid w:val="00C04562"/>
    <w:rsid w:val="00C04714"/>
    <w:rsid w:val="00C0478A"/>
    <w:rsid w:val="00C04A15"/>
    <w:rsid w:val="00C04A5B"/>
    <w:rsid w:val="00C04AD8"/>
    <w:rsid w:val="00C04CCB"/>
    <w:rsid w:val="00C04E9E"/>
    <w:rsid w:val="00C04EE8"/>
    <w:rsid w:val="00C04F97"/>
    <w:rsid w:val="00C04FA9"/>
    <w:rsid w:val="00C0502F"/>
    <w:rsid w:val="00C0513D"/>
    <w:rsid w:val="00C05147"/>
    <w:rsid w:val="00C051A0"/>
    <w:rsid w:val="00C0525F"/>
    <w:rsid w:val="00C05420"/>
    <w:rsid w:val="00C054A3"/>
    <w:rsid w:val="00C05511"/>
    <w:rsid w:val="00C0568A"/>
    <w:rsid w:val="00C056CE"/>
    <w:rsid w:val="00C057C1"/>
    <w:rsid w:val="00C057E9"/>
    <w:rsid w:val="00C05864"/>
    <w:rsid w:val="00C05950"/>
    <w:rsid w:val="00C059B8"/>
    <w:rsid w:val="00C05A71"/>
    <w:rsid w:val="00C05A79"/>
    <w:rsid w:val="00C05CE9"/>
    <w:rsid w:val="00C05D79"/>
    <w:rsid w:val="00C05F28"/>
    <w:rsid w:val="00C0604A"/>
    <w:rsid w:val="00C060B0"/>
    <w:rsid w:val="00C06118"/>
    <w:rsid w:val="00C0622F"/>
    <w:rsid w:val="00C06342"/>
    <w:rsid w:val="00C06424"/>
    <w:rsid w:val="00C06431"/>
    <w:rsid w:val="00C06450"/>
    <w:rsid w:val="00C065CA"/>
    <w:rsid w:val="00C0683C"/>
    <w:rsid w:val="00C068A5"/>
    <w:rsid w:val="00C06AA6"/>
    <w:rsid w:val="00C06B85"/>
    <w:rsid w:val="00C06CAD"/>
    <w:rsid w:val="00C06D75"/>
    <w:rsid w:val="00C06DCC"/>
    <w:rsid w:val="00C06FA2"/>
    <w:rsid w:val="00C06FC0"/>
    <w:rsid w:val="00C06FE6"/>
    <w:rsid w:val="00C071E7"/>
    <w:rsid w:val="00C074E4"/>
    <w:rsid w:val="00C074FD"/>
    <w:rsid w:val="00C07515"/>
    <w:rsid w:val="00C0767A"/>
    <w:rsid w:val="00C0791D"/>
    <w:rsid w:val="00C079AE"/>
    <w:rsid w:val="00C07B24"/>
    <w:rsid w:val="00C07C42"/>
    <w:rsid w:val="00C07CDE"/>
    <w:rsid w:val="00C07E5E"/>
    <w:rsid w:val="00C1019D"/>
    <w:rsid w:val="00C10341"/>
    <w:rsid w:val="00C10508"/>
    <w:rsid w:val="00C1052E"/>
    <w:rsid w:val="00C105AA"/>
    <w:rsid w:val="00C105DE"/>
    <w:rsid w:val="00C106D7"/>
    <w:rsid w:val="00C106ED"/>
    <w:rsid w:val="00C107E0"/>
    <w:rsid w:val="00C108AF"/>
    <w:rsid w:val="00C10939"/>
    <w:rsid w:val="00C109CA"/>
    <w:rsid w:val="00C109E5"/>
    <w:rsid w:val="00C10D6C"/>
    <w:rsid w:val="00C10D76"/>
    <w:rsid w:val="00C10D7B"/>
    <w:rsid w:val="00C10DB5"/>
    <w:rsid w:val="00C10E86"/>
    <w:rsid w:val="00C10E95"/>
    <w:rsid w:val="00C10EA4"/>
    <w:rsid w:val="00C10F70"/>
    <w:rsid w:val="00C10F86"/>
    <w:rsid w:val="00C111B2"/>
    <w:rsid w:val="00C11282"/>
    <w:rsid w:val="00C1128C"/>
    <w:rsid w:val="00C112B5"/>
    <w:rsid w:val="00C112D2"/>
    <w:rsid w:val="00C113A3"/>
    <w:rsid w:val="00C113EB"/>
    <w:rsid w:val="00C114DB"/>
    <w:rsid w:val="00C11590"/>
    <w:rsid w:val="00C115FE"/>
    <w:rsid w:val="00C117A8"/>
    <w:rsid w:val="00C117AE"/>
    <w:rsid w:val="00C117C4"/>
    <w:rsid w:val="00C11A19"/>
    <w:rsid w:val="00C11ADD"/>
    <w:rsid w:val="00C11C75"/>
    <w:rsid w:val="00C11C9B"/>
    <w:rsid w:val="00C11D2C"/>
    <w:rsid w:val="00C11F26"/>
    <w:rsid w:val="00C11F89"/>
    <w:rsid w:val="00C11FCB"/>
    <w:rsid w:val="00C1209E"/>
    <w:rsid w:val="00C121E4"/>
    <w:rsid w:val="00C1229F"/>
    <w:rsid w:val="00C1236E"/>
    <w:rsid w:val="00C12698"/>
    <w:rsid w:val="00C1276D"/>
    <w:rsid w:val="00C127B1"/>
    <w:rsid w:val="00C127C6"/>
    <w:rsid w:val="00C1280C"/>
    <w:rsid w:val="00C12908"/>
    <w:rsid w:val="00C12950"/>
    <w:rsid w:val="00C12AC4"/>
    <w:rsid w:val="00C12B33"/>
    <w:rsid w:val="00C12BC4"/>
    <w:rsid w:val="00C12C9A"/>
    <w:rsid w:val="00C12CFA"/>
    <w:rsid w:val="00C12E43"/>
    <w:rsid w:val="00C1301D"/>
    <w:rsid w:val="00C13133"/>
    <w:rsid w:val="00C132ED"/>
    <w:rsid w:val="00C13415"/>
    <w:rsid w:val="00C13430"/>
    <w:rsid w:val="00C13584"/>
    <w:rsid w:val="00C136C9"/>
    <w:rsid w:val="00C13ACB"/>
    <w:rsid w:val="00C13E99"/>
    <w:rsid w:val="00C13E9E"/>
    <w:rsid w:val="00C13FD1"/>
    <w:rsid w:val="00C14001"/>
    <w:rsid w:val="00C14041"/>
    <w:rsid w:val="00C14134"/>
    <w:rsid w:val="00C141B9"/>
    <w:rsid w:val="00C141FE"/>
    <w:rsid w:val="00C14225"/>
    <w:rsid w:val="00C14321"/>
    <w:rsid w:val="00C1439E"/>
    <w:rsid w:val="00C1464A"/>
    <w:rsid w:val="00C1466E"/>
    <w:rsid w:val="00C146E5"/>
    <w:rsid w:val="00C14725"/>
    <w:rsid w:val="00C14805"/>
    <w:rsid w:val="00C148F3"/>
    <w:rsid w:val="00C14AA8"/>
    <w:rsid w:val="00C14C48"/>
    <w:rsid w:val="00C14DC9"/>
    <w:rsid w:val="00C14DCF"/>
    <w:rsid w:val="00C14E5D"/>
    <w:rsid w:val="00C14F2B"/>
    <w:rsid w:val="00C14FF7"/>
    <w:rsid w:val="00C1517E"/>
    <w:rsid w:val="00C15247"/>
    <w:rsid w:val="00C154F0"/>
    <w:rsid w:val="00C155E9"/>
    <w:rsid w:val="00C15716"/>
    <w:rsid w:val="00C1587F"/>
    <w:rsid w:val="00C158C6"/>
    <w:rsid w:val="00C15958"/>
    <w:rsid w:val="00C1598F"/>
    <w:rsid w:val="00C159D5"/>
    <w:rsid w:val="00C159E5"/>
    <w:rsid w:val="00C15AA7"/>
    <w:rsid w:val="00C15B32"/>
    <w:rsid w:val="00C15C18"/>
    <w:rsid w:val="00C15E17"/>
    <w:rsid w:val="00C15EAE"/>
    <w:rsid w:val="00C15FA2"/>
    <w:rsid w:val="00C16184"/>
    <w:rsid w:val="00C161F7"/>
    <w:rsid w:val="00C162DD"/>
    <w:rsid w:val="00C16324"/>
    <w:rsid w:val="00C163CC"/>
    <w:rsid w:val="00C165B5"/>
    <w:rsid w:val="00C165F2"/>
    <w:rsid w:val="00C16800"/>
    <w:rsid w:val="00C168F7"/>
    <w:rsid w:val="00C16B93"/>
    <w:rsid w:val="00C16C57"/>
    <w:rsid w:val="00C17071"/>
    <w:rsid w:val="00C172D4"/>
    <w:rsid w:val="00C17464"/>
    <w:rsid w:val="00C1747F"/>
    <w:rsid w:val="00C17492"/>
    <w:rsid w:val="00C17509"/>
    <w:rsid w:val="00C17587"/>
    <w:rsid w:val="00C17589"/>
    <w:rsid w:val="00C176E0"/>
    <w:rsid w:val="00C17829"/>
    <w:rsid w:val="00C17836"/>
    <w:rsid w:val="00C17918"/>
    <w:rsid w:val="00C179A9"/>
    <w:rsid w:val="00C179F2"/>
    <w:rsid w:val="00C17AD1"/>
    <w:rsid w:val="00C17B28"/>
    <w:rsid w:val="00C17C3A"/>
    <w:rsid w:val="00C17C49"/>
    <w:rsid w:val="00C17C80"/>
    <w:rsid w:val="00C17D1C"/>
    <w:rsid w:val="00C17D4D"/>
    <w:rsid w:val="00C17F8D"/>
    <w:rsid w:val="00C200CC"/>
    <w:rsid w:val="00C20166"/>
    <w:rsid w:val="00C202CA"/>
    <w:rsid w:val="00C204D1"/>
    <w:rsid w:val="00C20553"/>
    <w:rsid w:val="00C2072F"/>
    <w:rsid w:val="00C2077F"/>
    <w:rsid w:val="00C207A8"/>
    <w:rsid w:val="00C207D7"/>
    <w:rsid w:val="00C2080A"/>
    <w:rsid w:val="00C20934"/>
    <w:rsid w:val="00C20A22"/>
    <w:rsid w:val="00C20CCC"/>
    <w:rsid w:val="00C20E91"/>
    <w:rsid w:val="00C20EF1"/>
    <w:rsid w:val="00C20F4A"/>
    <w:rsid w:val="00C20F4D"/>
    <w:rsid w:val="00C20F65"/>
    <w:rsid w:val="00C21417"/>
    <w:rsid w:val="00C21430"/>
    <w:rsid w:val="00C21529"/>
    <w:rsid w:val="00C2154A"/>
    <w:rsid w:val="00C2159E"/>
    <w:rsid w:val="00C215D1"/>
    <w:rsid w:val="00C21611"/>
    <w:rsid w:val="00C21621"/>
    <w:rsid w:val="00C218FD"/>
    <w:rsid w:val="00C21938"/>
    <w:rsid w:val="00C219BA"/>
    <w:rsid w:val="00C21D43"/>
    <w:rsid w:val="00C21DDD"/>
    <w:rsid w:val="00C21F0A"/>
    <w:rsid w:val="00C21F0C"/>
    <w:rsid w:val="00C21F0E"/>
    <w:rsid w:val="00C21F74"/>
    <w:rsid w:val="00C21FCD"/>
    <w:rsid w:val="00C21FE5"/>
    <w:rsid w:val="00C2209B"/>
    <w:rsid w:val="00C2236B"/>
    <w:rsid w:val="00C224CE"/>
    <w:rsid w:val="00C22648"/>
    <w:rsid w:val="00C22736"/>
    <w:rsid w:val="00C2273A"/>
    <w:rsid w:val="00C22751"/>
    <w:rsid w:val="00C228C7"/>
    <w:rsid w:val="00C22932"/>
    <w:rsid w:val="00C229CE"/>
    <w:rsid w:val="00C22AAF"/>
    <w:rsid w:val="00C22ABA"/>
    <w:rsid w:val="00C22BB2"/>
    <w:rsid w:val="00C22C04"/>
    <w:rsid w:val="00C22C6D"/>
    <w:rsid w:val="00C22DFD"/>
    <w:rsid w:val="00C22F6C"/>
    <w:rsid w:val="00C22F80"/>
    <w:rsid w:val="00C23206"/>
    <w:rsid w:val="00C234C5"/>
    <w:rsid w:val="00C2357C"/>
    <w:rsid w:val="00C237A7"/>
    <w:rsid w:val="00C2383E"/>
    <w:rsid w:val="00C2386E"/>
    <w:rsid w:val="00C239F9"/>
    <w:rsid w:val="00C23B5B"/>
    <w:rsid w:val="00C23BB9"/>
    <w:rsid w:val="00C23BDE"/>
    <w:rsid w:val="00C23C86"/>
    <w:rsid w:val="00C23D10"/>
    <w:rsid w:val="00C23D80"/>
    <w:rsid w:val="00C23E44"/>
    <w:rsid w:val="00C23E85"/>
    <w:rsid w:val="00C24059"/>
    <w:rsid w:val="00C241CF"/>
    <w:rsid w:val="00C24235"/>
    <w:rsid w:val="00C2434E"/>
    <w:rsid w:val="00C243C5"/>
    <w:rsid w:val="00C244BA"/>
    <w:rsid w:val="00C244F9"/>
    <w:rsid w:val="00C24522"/>
    <w:rsid w:val="00C24602"/>
    <w:rsid w:val="00C2467C"/>
    <w:rsid w:val="00C246AA"/>
    <w:rsid w:val="00C247D5"/>
    <w:rsid w:val="00C24BF5"/>
    <w:rsid w:val="00C24DA6"/>
    <w:rsid w:val="00C24E84"/>
    <w:rsid w:val="00C24F97"/>
    <w:rsid w:val="00C25129"/>
    <w:rsid w:val="00C25134"/>
    <w:rsid w:val="00C25297"/>
    <w:rsid w:val="00C25478"/>
    <w:rsid w:val="00C254DA"/>
    <w:rsid w:val="00C254FD"/>
    <w:rsid w:val="00C25701"/>
    <w:rsid w:val="00C257D5"/>
    <w:rsid w:val="00C25A1A"/>
    <w:rsid w:val="00C25AB8"/>
    <w:rsid w:val="00C25AD5"/>
    <w:rsid w:val="00C25B6A"/>
    <w:rsid w:val="00C25D7B"/>
    <w:rsid w:val="00C2602C"/>
    <w:rsid w:val="00C260C0"/>
    <w:rsid w:val="00C2612E"/>
    <w:rsid w:val="00C26284"/>
    <w:rsid w:val="00C262CE"/>
    <w:rsid w:val="00C26313"/>
    <w:rsid w:val="00C26370"/>
    <w:rsid w:val="00C26372"/>
    <w:rsid w:val="00C2646E"/>
    <w:rsid w:val="00C265FB"/>
    <w:rsid w:val="00C2670C"/>
    <w:rsid w:val="00C26987"/>
    <w:rsid w:val="00C269DF"/>
    <w:rsid w:val="00C26B21"/>
    <w:rsid w:val="00C26C04"/>
    <w:rsid w:val="00C26D87"/>
    <w:rsid w:val="00C26F21"/>
    <w:rsid w:val="00C26FE0"/>
    <w:rsid w:val="00C2703A"/>
    <w:rsid w:val="00C27135"/>
    <w:rsid w:val="00C272D7"/>
    <w:rsid w:val="00C273AD"/>
    <w:rsid w:val="00C2745D"/>
    <w:rsid w:val="00C27652"/>
    <w:rsid w:val="00C2769A"/>
    <w:rsid w:val="00C276F8"/>
    <w:rsid w:val="00C27718"/>
    <w:rsid w:val="00C27757"/>
    <w:rsid w:val="00C278A7"/>
    <w:rsid w:val="00C279EB"/>
    <w:rsid w:val="00C279F0"/>
    <w:rsid w:val="00C27A16"/>
    <w:rsid w:val="00C27A3A"/>
    <w:rsid w:val="00C27B72"/>
    <w:rsid w:val="00C27BE9"/>
    <w:rsid w:val="00C27CEB"/>
    <w:rsid w:val="00C27E48"/>
    <w:rsid w:val="00C27E4B"/>
    <w:rsid w:val="00C27E9F"/>
    <w:rsid w:val="00C3008B"/>
    <w:rsid w:val="00C30195"/>
    <w:rsid w:val="00C302AA"/>
    <w:rsid w:val="00C30657"/>
    <w:rsid w:val="00C30670"/>
    <w:rsid w:val="00C3070C"/>
    <w:rsid w:val="00C307F2"/>
    <w:rsid w:val="00C30851"/>
    <w:rsid w:val="00C30858"/>
    <w:rsid w:val="00C30983"/>
    <w:rsid w:val="00C3098C"/>
    <w:rsid w:val="00C30A9F"/>
    <w:rsid w:val="00C30AC3"/>
    <w:rsid w:val="00C30F09"/>
    <w:rsid w:val="00C30F12"/>
    <w:rsid w:val="00C30F9C"/>
    <w:rsid w:val="00C310B3"/>
    <w:rsid w:val="00C3133E"/>
    <w:rsid w:val="00C31499"/>
    <w:rsid w:val="00C314DF"/>
    <w:rsid w:val="00C31668"/>
    <w:rsid w:val="00C31730"/>
    <w:rsid w:val="00C317A6"/>
    <w:rsid w:val="00C31859"/>
    <w:rsid w:val="00C3188A"/>
    <w:rsid w:val="00C318B8"/>
    <w:rsid w:val="00C31941"/>
    <w:rsid w:val="00C31A32"/>
    <w:rsid w:val="00C31B2B"/>
    <w:rsid w:val="00C31C33"/>
    <w:rsid w:val="00C31C41"/>
    <w:rsid w:val="00C31F17"/>
    <w:rsid w:val="00C32072"/>
    <w:rsid w:val="00C32148"/>
    <w:rsid w:val="00C32498"/>
    <w:rsid w:val="00C32658"/>
    <w:rsid w:val="00C327AE"/>
    <w:rsid w:val="00C327ED"/>
    <w:rsid w:val="00C32833"/>
    <w:rsid w:val="00C32A6D"/>
    <w:rsid w:val="00C32B13"/>
    <w:rsid w:val="00C32BEA"/>
    <w:rsid w:val="00C32C19"/>
    <w:rsid w:val="00C32D30"/>
    <w:rsid w:val="00C32D4E"/>
    <w:rsid w:val="00C32D90"/>
    <w:rsid w:val="00C32E3D"/>
    <w:rsid w:val="00C330A8"/>
    <w:rsid w:val="00C330B6"/>
    <w:rsid w:val="00C332A1"/>
    <w:rsid w:val="00C335C8"/>
    <w:rsid w:val="00C3364A"/>
    <w:rsid w:val="00C3368F"/>
    <w:rsid w:val="00C336ED"/>
    <w:rsid w:val="00C3371F"/>
    <w:rsid w:val="00C338F1"/>
    <w:rsid w:val="00C33935"/>
    <w:rsid w:val="00C33AD0"/>
    <w:rsid w:val="00C33BBA"/>
    <w:rsid w:val="00C33BDF"/>
    <w:rsid w:val="00C33BEF"/>
    <w:rsid w:val="00C33C37"/>
    <w:rsid w:val="00C33C8F"/>
    <w:rsid w:val="00C33C94"/>
    <w:rsid w:val="00C33D38"/>
    <w:rsid w:val="00C33D78"/>
    <w:rsid w:val="00C33F5E"/>
    <w:rsid w:val="00C33F90"/>
    <w:rsid w:val="00C33F95"/>
    <w:rsid w:val="00C33FBD"/>
    <w:rsid w:val="00C3402F"/>
    <w:rsid w:val="00C3463E"/>
    <w:rsid w:val="00C346B0"/>
    <w:rsid w:val="00C347B5"/>
    <w:rsid w:val="00C34862"/>
    <w:rsid w:val="00C348D4"/>
    <w:rsid w:val="00C34917"/>
    <w:rsid w:val="00C349D6"/>
    <w:rsid w:val="00C34A2B"/>
    <w:rsid w:val="00C35046"/>
    <w:rsid w:val="00C350A1"/>
    <w:rsid w:val="00C35312"/>
    <w:rsid w:val="00C35408"/>
    <w:rsid w:val="00C3575B"/>
    <w:rsid w:val="00C35799"/>
    <w:rsid w:val="00C35C45"/>
    <w:rsid w:val="00C35D29"/>
    <w:rsid w:val="00C35DE0"/>
    <w:rsid w:val="00C35E58"/>
    <w:rsid w:val="00C35E75"/>
    <w:rsid w:val="00C36074"/>
    <w:rsid w:val="00C36132"/>
    <w:rsid w:val="00C3621C"/>
    <w:rsid w:val="00C36336"/>
    <w:rsid w:val="00C365DF"/>
    <w:rsid w:val="00C365EF"/>
    <w:rsid w:val="00C3661D"/>
    <w:rsid w:val="00C366E0"/>
    <w:rsid w:val="00C36816"/>
    <w:rsid w:val="00C36839"/>
    <w:rsid w:val="00C36CE7"/>
    <w:rsid w:val="00C36D08"/>
    <w:rsid w:val="00C36E96"/>
    <w:rsid w:val="00C36EEB"/>
    <w:rsid w:val="00C36F67"/>
    <w:rsid w:val="00C373AB"/>
    <w:rsid w:val="00C373EB"/>
    <w:rsid w:val="00C374E8"/>
    <w:rsid w:val="00C376F4"/>
    <w:rsid w:val="00C37876"/>
    <w:rsid w:val="00C3793B"/>
    <w:rsid w:val="00C37B0C"/>
    <w:rsid w:val="00C37B74"/>
    <w:rsid w:val="00C37DC0"/>
    <w:rsid w:val="00C37F14"/>
    <w:rsid w:val="00C37F4B"/>
    <w:rsid w:val="00C400A5"/>
    <w:rsid w:val="00C401C1"/>
    <w:rsid w:val="00C4023B"/>
    <w:rsid w:val="00C402A0"/>
    <w:rsid w:val="00C402F9"/>
    <w:rsid w:val="00C403B2"/>
    <w:rsid w:val="00C4050B"/>
    <w:rsid w:val="00C405AC"/>
    <w:rsid w:val="00C40607"/>
    <w:rsid w:val="00C40ABD"/>
    <w:rsid w:val="00C40B93"/>
    <w:rsid w:val="00C40BC2"/>
    <w:rsid w:val="00C41028"/>
    <w:rsid w:val="00C41072"/>
    <w:rsid w:val="00C410E4"/>
    <w:rsid w:val="00C411B0"/>
    <w:rsid w:val="00C4139C"/>
    <w:rsid w:val="00C41517"/>
    <w:rsid w:val="00C41555"/>
    <w:rsid w:val="00C41593"/>
    <w:rsid w:val="00C41729"/>
    <w:rsid w:val="00C4172E"/>
    <w:rsid w:val="00C4179E"/>
    <w:rsid w:val="00C417FD"/>
    <w:rsid w:val="00C41995"/>
    <w:rsid w:val="00C41A40"/>
    <w:rsid w:val="00C41AEA"/>
    <w:rsid w:val="00C41B3F"/>
    <w:rsid w:val="00C41D00"/>
    <w:rsid w:val="00C41D96"/>
    <w:rsid w:val="00C41DD4"/>
    <w:rsid w:val="00C41E9D"/>
    <w:rsid w:val="00C4212F"/>
    <w:rsid w:val="00C4219B"/>
    <w:rsid w:val="00C42322"/>
    <w:rsid w:val="00C423C8"/>
    <w:rsid w:val="00C423D0"/>
    <w:rsid w:val="00C4245F"/>
    <w:rsid w:val="00C42474"/>
    <w:rsid w:val="00C42500"/>
    <w:rsid w:val="00C42525"/>
    <w:rsid w:val="00C42627"/>
    <w:rsid w:val="00C42644"/>
    <w:rsid w:val="00C426B0"/>
    <w:rsid w:val="00C426BA"/>
    <w:rsid w:val="00C42763"/>
    <w:rsid w:val="00C429EF"/>
    <w:rsid w:val="00C42A16"/>
    <w:rsid w:val="00C42B4F"/>
    <w:rsid w:val="00C42BCB"/>
    <w:rsid w:val="00C42BF9"/>
    <w:rsid w:val="00C42CFA"/>
    <w:rsid w:val="00C42EE4"/>
    <w:rsid w:val="00C4322E"/>
    <w:rsid w:val="00C43239"/>
    <w:rsid w:val="00C43415"/>
    <w:rsid w:val="00C43586"/>
    <w:rsid w:val="00C435E3"/>
    <w:rsid w:val="00C4371A"/>
    <w:rsid w:val="00C4375D"/>
    <w:rsid w:val="00C437D3"/>
    <w:rsid w:val="00C438B2"/>
    <w:rsid w:val="00C4399F"/>
    <w:rsid w:val="00C43D90"/>
    <w:rsid w:val="00C43EE7"/>
    <w:rsid w:val="00C44091"/>
    <w:rsid w:val="00C4432D"/>
    <w:rsid w:val="00C44384"/>
    <w:rsid w:val="00C4463C"/>
    <w:rsid w:val="00C446EC"/>
    <w:rsid w:val="00C44775"/>
    <w:rsid w:val="00C4477C"/>
    <w:rsid w:val="00C44855"/>
    <w:rsid w:val="00C44933"/>
    <w:rsid w:val="00C44A73"/>
    <w:rsid w:val="00C44ACD"/>
    <w:rsid w:val="00C44AD7"/>
    <w:rsid w:val="00C44B0F"/>
    <w:rsid w:val="00C44E6E"/>
    <w:rsid w:val="00C44F07"/>
    <w:rsid w:val="00C44F55"/>
    <w:rsid w:val="00C451C6"/>
    <w:rsid w:val="00C452DA"/>
    <w:rsid w:val="00C45376"/>
    <w:rsid w:val="00C45643"/>
    <w:rsid w:val="00C45751"/>
    <w:rsid w:val="00C4588F"/>
    <w:rsid w:val="00C45A48"/>
    <w:rsid w:val="00C45AB5"/>
    <w:rsid w:val="00C45C98"/>
    <w:rsid w:val="00C45EA4"/>
    <w:rsid w:val="00C45EAF"/>
    <w:rsid w:val="00C4604C"/>
    <w:rsid w:val="00C46101"/>
    <w:rsid w:val="00C4618D"/>
    <w:rsid w:val="00C4634F"/>
    <w:rsid w:val="00C463AE"/>
    <w:rsid w:val="00C464F5"/>
    <w:rsid w:val="00C464FC"/>
    <w:rsid w:val="00C466B1"/>
    <w:rsid w:val="00C46845"/>
    <w:rsid w:val="00C4687A"/>
    <w:rsid w:val="00C46A5C"/>
    <w:rsid w:val="00C46A6F"/>
    <w:rsid w:val="00C46CF7"/>
    <w:rsid w:val="00C46EDC"/>
    <w:rsid w:val="00C46F0B"/>
    <w:rsid w:val="00C46F26"/>
    <w:rsid w:val="00C47062"/>
    <w:rsid w:val="00C470E0"/>
    <w:rsid w:val="00C4714F"/>
    <w:rsid w:val="00C473E5"/>
    <w:rsid w:val="00C474ED"/>
    <w:rsid w:val="00C4777E"/>
    <w:rsid w:val="00C47811"/>
    <w:rsid w:val="00C4794C"/>
    <w:rsid w:val="00C47A1A"/>
    <w:rsid w:val="00C47D4F"/>
    <w:rsid w:val="00C47D5B"/>
    <w:rsid w:val="00C47DD8"/>
    <w:rsid w:val="00C47ED2"/>
    <w:rsid w:val="00C47EEC"/>
    <w:rsid w:val="00C47F71"/>
    <w:rsid w:val="00C47F7F"/>
    <w:rsid w:val="00C47F9F"/>
    <w:rsid w:val="00C4B7CF"/>
    <w:rsid w:val="00C50149"/>
    <w:rsid w:val="00C502C5"/>
    <w:rsid w:val="00C504F4"/>
    <w:rsid w:val="00C50520"/>
    <w:rsid w:val="00C505EB"/>
    <w:rsid w:val="00C50628"/>
    <w:rsid w:val="00C50A87"/>
    <w:rsid w:val="00C50B79"/>
    <w:rsid w:val="00C50C88"/>
    <w:rsid w:val="00C50E2E"/>
    <w:rsid w:val="00C50EE9"/>
    <w:rsid w:val="00C51196"/>
    <w:rsid w:val="00C5120A"/>
    <w:rsid w:val="00C51290"/>
    <w:rsid w:val="00C51335"/>
    <w:rsid w:val="00C513F9"/>
    <w:rsid w:val="00C5145F"/>
    <w:rsid w:val="00C51464"/>
    <w:rsid w:val="00C514A1"/>
    <w:rsid w:val="00C51860"/>
    <w:rsid w:val="00C519AE"/>
    <w:rsid w:val="00C51BF2"/>
    <w:rsid w:val="00C51CD7"/>
    <w:rsid w:val="00C51D34"/>
    <w:rsid w:val="00C51F7C"/>
    <w:rsid w:val="00C51FF4"/>
    <w:rsid w:val="00C52191"/>
    <w:rsid w:val="00C521CA"/>
    <w:rsid w:val="00C523A1"/>
    <w:rsid w:val="00C523C0"/>
    <w:rsid w:val="00C5258E"/>
    <w:rsid w:val="00C52664"/>
    <w:rsid w:val="00C52809"/>
    <w:rsid w:val="00C52996"/>
    <w:rsid w:val="00C52D23"/>
    <w:rsid w:val="00C52D26"/>
    <w:rsid w:val="00C52DAA"/>
    <w:rsid w:val="00C52EE3"/>
    <w:rsid w:val="00C53146"/>
    <w:rsid w:val="00C53157"/>
    <w:rsid w:val="00C53264"/>
    <w:rsid w:val="00C533C4"/>
    <w:rsid w:val="00C533D7"/>
    <w:rsid w:val="00C533E9"/>
    <w:rsid w:val="00C5341A"/>
    <w:rsid w:val="00C5343E"/>
    <w:rsid w:val="00C5348A"/>
    <w:rsid w:val="00C534DC"/>
    <w:rsid w:val="00C536FD"/>
    <w:rsid w:val="00C537A1"/>
    <w:rsid w:val="00C537FF"/>
    <w:rsid w:val="00C5390C"/>
    <w:rsid w:val="00C53953"/>
    <w:rsid w:val="00C53954"/>
    <w:rsid w:val="00C53BAB"/>
    <w:rsid w:val="00C53CAF"/>
    <w:rsid w:val="00C53D1C"/>
    <w:rsid w:val="00C53D77"/>
    <w:rsid w:val="00C53E38"/>
    <w:rsid w:val="00C53EC7"/>
    <w:rsid w:val="00C53F59"/>
    <w:rsid w:val="00C53FD2"/>
    <w:rsid w:val="00C54057"/>
    <w:rsid w:val="00C542BD"/>
    <w:rsid w:val="00C542C8"/>
    <w:rsid w:val="00C543EE"/>
    <w:rsid w:val="00C544C8"/>
    <w:rsid w:val="00C54541"/>
    <w:rsid w:val="00C545F2"/>
    <w:rsid w:val="00C54606"/>
    <w:rsid w:val="00C54629"/>
    <w:rsid w:val="00C5473D"/>
    <w:rsid w:val="00C5493C"/>
    <w:rsid w:val="00C5496D"/>
    <w:rsid w:val="00C54BAF"/>
    <w:rsid w:val="00C54ED1"/>
    <w:rsid w:val="00C55059"/>
    <w:rsid w:val="00C551A8"/>
    <w:rsid w:val="00C5534F"/>
    <w:rsid w:val="00C554C8"/>
    <w:rsid w:val="00C55766"/>
    <w:rsid w:val="00C55852"/>
    <w:rsid w:val="00C55951"/>
    <w:rsid w:val="00C55B58"/>
    <w:rsid w:val="00C55EAE"/>
    <w:rsid w:val="00C55F0D"/>
    <w:rsid w:val="00C55F4D"/>
    <w:rsid w:val="00C55FF0"/>
    <w:rsid w:val="00C560B1"/>
    <w:rsid w:val="00C56298"/>
    <w:rsid w:val="00C562BE"/>
    <w:rsid w:val="00C563EE"/>
    <w:rsid w:val="00C564A0"/>
    <w:rsid w:val="00C564A2"/>
    <w:rsid w:val="00C56511"/>
    <w:rsid w:val="00C565B0"/>
    <w:rsid w:val="00C565C9"/>
    <w:rsid w:val="00C565F9"/>
    <w:rsid w:val="00C5667E"/>
    <w:rsid w:val="00C56731"/>
    <w:rsid w:val="00C56780"/>
    <w:rsid w:val="00C56A5A"/>
    <w:rsid w:val="00C56AC1"/>
    <w:rsid w:val="00C56B6B"/>
    <w:rsid w:val="00C56E49"/>
    <w:rsid w:val="00C56E67"/>
    <w:rsid w:val="00C56FA3"/>
    <w:rsid w:val="00C571CE"/>
    <w:rsid w:val="00C5722D"/>
    <w:rsid w:val="00C57262"/>
    <w:rsid w:val="00C5736C"/>
    <w:rsid w:val="00C57638"/>
    <w:rsid w:val="00C57886"/>
    <w:rsid w:val="00C578AA"/>
    <w:rsid w:val="00C57950"/>
    <w:rsid w:val="00C579F2"/>
    <w:rsid w:val="00C57A34"/>
    <w:rsid w:val="00C57B63"/>
    <w:rsid w:val="00C57CB4"/>
    <w:rsid w:val="00C57D34"/>
    <w:rsid w:val="00C57E8F"/>
    <w:rsid w:val="00C57EE9"/>
    <w:rsid w:val="00C57F07"/>
    <w:rsid w:val="00C57FAB"/>
    <w:rsid w:val="00C60038"/>
    <w:rsid w:val="00C601A0"/>
    <w:rsid w:val="00C60246"/>
    <w:rsid w:val="00C6028F"/>
    <w:rsid w:val="00C60344"/>
    <w:rsid w:val="00C60392"/>
    <w:rsid w:val="00C6046E"/>
    <w:rsid w:val="00C6056F"/>
    <w:rsid w:val="00C6061A"/>
    <w:rsid w:val="00C60753"/>
    <w:rsid w:val="00C60776"/>
    <w:rsid w:val="00C607E2"/>
    <w:rsid w:val="00C60803"/>
    <w:rsid w:val="00C608FA"/>
    <w:rsid w:val="00C609C5"/>
    <w:rsid w:val="00C60A11"/>
    <w:rsid w:val="00C60A20"/>
    <w:rsid w:val="00C60AF9"/>
    <w:rsid w:val="00C60B71"/>
    <w:rsid w:val="00C60C74"/>
    <w:rsid w:val="00C60D56"/>
    <w:rsid w:val="00C60DF3"/>
    <w:rsid w:val="00C61009"/>
    <w:rsid w:val="00C61064"/>
    <w:rsid w:val="00C610C6"/>
    <w:rsid w:val="00C612CF"/>
    <w:rsid w:val="00C6136E"/>
    <w:rsid w:val="00C613BE"/>
    <w:rsid w:val="00C613C8"/>
    <w:rsid w:val="00C614A6"/>
    <w:rsid w:val="00C614B9"/>
    <w:rsid w:val="00C614D9"/>
    <w:rsid w:val="00C6157F"/>
    <w:rsid w:val="00C6165E"/>
    <w:rsid w:val="00C6184F"/>
    <w:rsid w:val="00C6190E"/>
    <w:rsid w:val="00C61B33"/>
    <w:rsid w:val="00C61B92"/>
    <w:rsid w:val="00C61D2C"/>
    <w:rsid w:val="00C61E46"/>
    <w:rsid w:val="00C61E92"/>
    <w:rsid w:val="00C61F59"/>
    <w:rsid w:val="00C6204F"/>
    <w:rsid w:val="00C6208C"/>
    <w:rsid w:val="00C623CF"/>
    <w:rsid w:val="00C6244D"/>
    <w:rsid w:val="00C6254A"/>
    <w:rsid w:val="00C62660"/>
    <w:rsid w:val="00C6267D"/>
    <w:rsid w:val="00C626B5"/>
    <w:rsid w:val="00C6289D"/>
    <w:rsid w:val="00C628E8"/>
    <w:rsid w:val="00C62ADF"/>
    <w:rsid w:val="00C62B02"/>
    <w:rsid w:val="00C62B40"/>
    <w:rsid w:val="00C62B9D"/>
    <w:rsid w:val="00C62E16"/>
    <w:rsid w:val="00C63009"/>
    <w:rsid w:val="00C6308F"/>
    <w:rsid w:val="00C630D2"/>
    <w:rsid w:val="00C6312C"/>
    <w:rsid w:val="00C632F0"/>
    <w:rsid w:val="00C63353"/>
    <w:rsid w:val="00C6335E"/>
    <w:rsid w:val="00C6344E"/>
    <w:rsid w:val="00C63661"/>
    <w:rsid w:val="00C636AF"/>
    <w:rsid w:val="00C636F9"/>
    <w:rsid w:val="00C636FC"/>
    <w:rsid w:val="00C639F1"/>
    <w:rsid w:val="00C63B30"/>
    <w:rsid w:val="00C63BFB"/>
    <w:rsid w:val="00C63C86"/>
    <w:rsid w:val="00C63CAF"/>
    <w:rsid w:val="00C63D3C"/>
    <w:rsid w:val="00C6400E"/>
    <w:rsid w:val="00C640A7"/>
    <w:rsid w:val="00C640F4"/>
    <w:rsid w:val="00C64127"/>
    <w:rsid w:val="00C64287"/>
    <w:rsid w:val="00C645DD"/>
    <w:rsid w:val="00C645E4"/>
    <w:rsid w:val="00C645F4"/>
    <w:rsid w:val="00C64685"/>
    <w:rsid w:val="00C646A7"/>
    <w:rsid w:val="00C646DF"/>
    <w:rsid w:val="00C64918"/>
    <w:rsid w:val="00C64939"/>
    <w:rsid w:val="00C64956"/>
    <w:rsid w:val="00C64AD1"/>
    <w:rsid w:val="00C64AD6"/>
    <w:rsid w:val="00C64B17"/>
    <w:rsid w:val="00C64C8B"/>
    <w:rsid w:val="00C64DCE"/>
    <w:rsid w:val="00C64E6D"/>
    <w:rsid w:val="00C64EA3"/>
    <w:rsid w:val="00C65041"/>
    <w:rsid w:val="00C6506C"/>
    <w:rsid w:val="00C652C2"/>
    <w:rsid w:val="00C652CB"/>
    <w:rsid w:val="00C653A4"/>
    <w:rsid w:val="00C6558C"/>
    <w:rsid w:val="00C658D7"/>
    <w:rsid w:val="00C65AAF"/>
    <w:rsid w:val="00C65B43"/>
    <w:rsid w:val="00C65B8B"/>
    <w:rsid w:val="00C65DEF"/>
    <w:rsid w:val="00C65E70"/>
    <w:rsid w:val="00C66115"/>
    <w:rsid w:val="00C661F6"/>
    <w:rsid w:val="00C661FC"/>
    <w:rsid w:val="00C6620B"/>
    <w:rsid w:val="00C662BC"/>
    <w:rsid w:val="00C664E1"/>
    <w:rsid w:val="00C6651E"/>
    <w:rsid w:val="00C6653F"/>
    <w:rsid w:val="00C6663D"/>
    <w:rsid w:val="00C667D3"/>
    <w:rsid w:val="00C66821"/>
    <w:rsid w:val="00C66870"/>
    <w:rsid w:val="00C6690B"/>
    <w:rsid w:val="00C66B61"/>
    <w:rsid w:val="00C66DD9"/>
    <w:rsid w:val="00C66EF2"/>
    <w:rsid w:val="00C66F2C"/>
    <w:rsid w:val="00C66F3A"/>
    <w:rsid w:val="00C66FA8"/>
    <w:rsid w:val="00C673D7"/>
    <w:rsid w:val="00C67402"/>
    <w:rsid w:val="00C674D9"/>
    <w:rsid w:val="00C67737"/>
    <w:rsid w:val="00C67763"/>
    <w:rsid w:val="00C678C6"/>
    <w:rsid w:val="00C678FC"/>
    <w:rsid w:val="00C67A3C"/>
    <w:rsid w:val="00C67B92"/>
    <w:rsid w:val="00C67BA9"/>
    <w:rsid w:val="00C67DAC"/>
    <w:rsid w:val="00C701A3"/>
    <w:rsid w:val="00C701B6"/>
    <w:rsid w:val="00C701FA"/>
    <w:rsid w:val="00C702CB"/>
    <w:rsid w:val="00C702EF"/>
    <w:rsid w:val="00C703F4"/>
    <w:rsid w:val="00C70549"/>
    <w:rsid w:val="00C70564"/>
    <w:rsid w:val="00C7065C"/>
    <w:rsid w:val="00C70748"/>
    <w:rsid w:val="00C70770"/>
    <w:rsid w:val="00C7082C"/>
    <w:rsid w:val="00C70A53"/>
    <w:rsid w:val="00C70CE7"/>
    <w:rsid w:val="00C70E6C"/>
    <w:rsid w:val="00C712ED"/>
    <w:rsid w:val="00C7136F"/>
    <w:rsid w:val="00C713C1"/>
    <w:rsid w:val="00C7155F"/>
    <w:rsid w:val="00C71560"/>
    <w:rsid w:val="00C71618"/>
    <w:rsid w:val="00C71743"/>
    <w:rsid w:val="00C717DF"/>
    <w:rsid w:val="00C7185B"/>
    <w:rsid w:val="00C71A93"/>
    <w:rsid w:val="00C71B8E"/>
    <w:rsid w:val="00C71C88"/>
    <w:rsid w:val="00C71CB2"/>
    <w:rsid w:val="00C71CBC"/>
    <w:rsid w:val="00C71FCB"/>
    <w:rsid w:val="00C72041"/>
    <w:rsid w:val="00C7212E"/>
    <w:rsid w:val="00C721E1"/>
    <w:rsid w:val="00C722CC"/>
    <w:rsid w:val="00C723F4"/>
    <w:rsid w:val="00C7246E"/>
    <w:rsid w:val="00C72746"/>
    <w:rsid w:val="00C72753"/>
    <w:rsid w:val="00C7287B"/>
    <w:rsid w:val="00C728D3"/>
    <w:rsid w:val="00C72AA1"/>
    <w:rsid w:val="00C72CC9"/>
    <w:rsid w:val="00C72D98"/>
    <w:rsid w:val="00C72DD8"/>
    <w:rsid w:val="00C72EE1"/>
    <w:rsid w:val="00C72FC9"/>
    <w:rsid w:val="00C730C7"/>
    <w:rsid w:val="00C73271"/>
    <w:rsid w:val="00C73491"/>
    <w:rsid w:val="00C7351D"/>
    <w:rsid w:val="00C73677"/>
    <w:rsid w:val="00C736A4"/>
    <w:rsid w:val="00C7380B"/>
    <w:rsid w:val="00C73841"/>
    <w:rsid w:val="00C73973"/>
    <w:rsid w:val="00C73B19"/>
    <w:rsid w:val="00C73BEF"/>
    <w:rsid w:val="00C73E4E"/>
    <w:rsid w:val="00C73EF7"/>
    <w:rsid w:val="00C73FC2"/>
    <w:rsid w:val="00C74029"/>
    <w:rsid w:val="00C740A1"/>
    <w:rsid w:val="00C74331"/>
    <w:rsid w:val="00C744EB"/>
    <w:rsid w:val="00C74521"/>
    <w:rsid w:val="00C7460F"/>
    <w:rsid w:val="00C7478F"/>
    <w:rsid w:val="00C74835"/>
    <w:rsid w:val="00C74871"/>
    <w:rsid w:val="00C74929"/>
    <w:rsid w:val="00C74934"/>
    <w:rsid w:val="00C74984"/>
    <w:rsid w:val="00C74AAF"/>
    <w:rsid w:val="00C74ADA"/>
    <w:rsid w:val="00C74B67"/>
    <w:rsid w:val="00C74D08"/>
    <w:rsid w:val="00C74D7A"/>
    <w:rsid w:val="00C74DC1"/>
    <w:rsid w:val="00C74E0E"/>
    <w:rsid w:val="00C74E72"/>
    <w:rsid w:val="00C74EA2"/>
    <w:rsid w:val="00C74F52"/>
    <w:rsid w:val="00C75014"/>
    <w:rsid w:val="00C75055"/>
    <w:rsid w:val="00C750F5"/>
    <w:rsid w:val="00C751C2"/>
    <w:rsid w:val="00C75283"/>
    <w:rsid w:val="00C752A8"/>
    <w:rsid w:val="00C755BD"/>
    <w:rsid w:val="00C756AC"/>
    <w:rsid w:val="00C75754"/>
    <w:rsid w:val="00C75770"/>
    <w:rsid w:val="00C7578C"/>
    <w:rsid w:val="00C7587F"/>
    <w:rsid w:val="00C7593F"/>
    <w:rsid w:val="00C75963"/>
    <w:rsid w:val="00C75A5F"/>
    <w:rsid w:val="00C75BAC"/>
    <w:rsid w:val="00C75BF3"/>
    <w:rsid w:val="00C75CCA"/>
    <w:rsid w:val="00C75DC8"/>
    <w:rsid w:val="00C75DE9"/>
    <w:rsid w:val="00C75E42"/>
    <w:rsid w:val="00C75E4E"/>
    <w:rsid w:val="00C76093"/>
    <w:rsid w:val="00C76309"/>
    <w:rsid w:val="00C763D7"/>
    <w:rsid w:val="00C764F6"/>
    <w:rsid w:val="00C76582"/>
    <w:rsid w:val="00C767E2"/>
    <w:rsid w:val="00C76829"/>
    <w:rsid w:val="00C76B63"/>
    <w:rsid w:val="00C76B67"/>
    <w:rsid w:val="00C76D20"/>
    <w:rsid w:val="00C770FE"/>
    <w:rsid w:val="00C77134"/>
    <w:rsid w:val="00C77477"/>
    <w:rsid w:val="00C77565"/>
    <w:rsid w:val="00C7759C"/>
    <w:rsid w:val="00C77693"/>
    <w:rsid w:val="00C776CD"/>
    <w:rsid w:val="00C77722"/>
    <w:rsid w:val="00C77741"/>
    <w:rsid w:val="00C779C3"/>
    <w:rsid w:val="00C77B25"/>
    <w:rsid w:val="00C77CC8"/>
    <w:rsid w:val="00C77F27"/>
    <w:rsid w:val="00C77FE4"/>
    <w:rsid w:val="00C800AB"/>
    <w:rsid w:val="00C8016C"/>
    <w:rsid w:val="00C801F8"/>
    <w:rsid w:val="00C8033E"/>
    <w:rsid w:val="00C803E4"/>
    <w:rsid w:val="00C804AC"/>
    <w:rsid w:val="00C804F1"/>
    <w:rsid w:val="00C8061D"/>
    <w:rsid w:val="00C8081F"/>
    <w:rsid w:val="00C809B1"/>
    <w:rsid w:val="00C80B2D"/>
    <w:rsid w:val="00C80B4B"/>
    <w:rsid w:val="00C80D6F"/>
    <w:rsid w:val="00C8110A"/>
    <w:rsid w:val="00C81238"/>
    <w:rsid w:val="00C81257"/>
    <w:rsid w:val="00C81499"/>
    <w:rsid w:val="00C81560"/>
    <w:rsid w:val="00C81617"/>
    <w:rsid w:val="00C817DD"/>
    <w:rsid w:val="00C8192C"/>
    <w:rsid w:val="00C819AC"/>
    <w:rsid w:val="00C81A05"/>
    <w:rsid w:val="00C81A4A"/>
    <w:rsid w:val="00C81A95"/>
    <w:rsid w:val="00C81ACD"/>
    <w:rsid w:val="00C81AFC"/>
    <w:rsid w:val="00C81B0F"/>
    <w:rsid w:val="00C81C8F"/>
    <w:rsid w:val="00C81E67"/>
    <w:rsid w:val="00C81FE3"/>
    <w:rsid w:val="00C82036"/>
    <w:rsid w:val="00C82105"/>
    <w:rsid w:val="00C82130"/>
    <w:rsid w:val="00C8238A"/>
    <w:rsid w:val="00C82403"/>
    <w:rsid w:val="00C82446"/>
    <w:rsid w:val="00C824B5"/>
    <w:rsid w:val="00C824D3"/>
    <w:rsid w:val="00C82795"/>
    <w:rsid w:val="00C827F9"/>
    <w:rsid w:val="00C8283F"/>
    <w:rsid w:val="00C82982"/>
    <w:rsid w:val="00C82A2E"/>
    <w:rsid w:val="00C82AF0"/>
    <w:rsid w:val="00C82B24"/>
    <w:rsid w:val="00C82B34"/>
    <w:rsid w:val="00C82B46"/>
    <w:rsid w:val="00C82B4D"/>
    <w:rsid w:val="00C82BA1"/>
    <w:rsid w:val="00C82BEB"/>
    <w:rsid w:val="00C82BF3"/>
    <w:rsid w:val="00C82E3F"/>
    <w:rsid w:val="00C82F89"/>
    <w:rsid w:val="00C8304D"/>
    <w:rsid w:val="00C83058"/>
    <w:rsid w:val="00C830E0"/>
    <w:rsid w:val="00C83123"/>
    <w:rsid w:val="00C83128"/>
    <w:rsid w:val="00C83205"/>
    <w:rsid w:val="00C833FA"/>
    <w:rsid w:val="00C8345A"/>
    <w:rsid w:val="00C835B2"/>
    <w:rsid w:val="00C835F1"/>
    <w:rsid w:val="00C835F2"/>
    <w:rsid w:val="00C836FE"/>
    <w:rsid w:val="00C837FB"/>
    <w:rsid w:val="00C83A42"/>
    <w:rsid w:val="00C83C71"/>
    <w:rsid w:val="00C83D47"/>
    <w:rsid w:val="00C83DD7"/>
    <w:rsid w:val="00C840DB"/>
    <w:rsid w:val="00C8426D"/>
    <w:rsid w:val="00C842A9"/>
    <w:rsid w:val="00C842FC"/>
    <w:rsid w:val="00C8453C"/>
    <w:rsid w:val="00C84580"/>
    <w:rsid w:val="00C84649"/>
    <w:rsid w:val="00C846F1"/>
    <w:rsid w:val="00C84754"/>
    <w:rsid w:val="00C84872"/>
    <w:rsid w:val="00C848C9"/>
    <w:rsid w:val="00C84A18"/>
    <w:rsid w:val="00C84ABF"/>
    <w:rsid w:val="00C84B08"/>
    <w:rsid w:val="00C84CA3"/>
    <w:rsid w:val="00C84CCA"/>
    <w:rsid w:val="00C84EAF"/>
    <w:rsid w:val="00C8500C"/>
    <w:rsid w:val="00C8504A"/>
    <w:rsid w:val="00C850CA"/>
    <w:rsid w:val="00C850E8"/>
    <w:rsid w:val="00C8517B"/>
    <w:rsid w:val="00C851A4"/>
    <w:rsid w:val="00C851BC"/>
    <w:rsid w:val="00C85291"/>
    <w:rsid w:val="00C85325"/>
    <w:rsid w:val="00C854B3"/>
    <w:rsid w:val="00C8555B"/>
    <w:rsid w:val="00C85653"/>
    <w:rsid w:val="00C8566A"/>
    <w:rsid w:val="00C8569B"/>
    <w:rsid w:val="00C857C1"/>
    <w:rsid w:val="00C858BD"/>
    <w:rsid w:val="00C859D9"/>
    <w:rsid w:val="00C85E23"/>
    <w:rsid w:val="00C85E4E"/>
    <w:rsid w:val="00C85E65"/>
    <w:rsid w:val="00C85F18"/>
    <w:rsid w:val="00C85FE8"/>
    <w:rsid w:val="00C86028"/>
    <w:rsid w:val="00C86033"/>
    <w:rsid w:val="00C860B1"/>
    <w:rsid w:val="00C86113"/>
    <w:rsid w:val="00C861F0"/>
    <w:rsid w:val="00C86387"/>
    <w:rsid w:val="00C8640B"/>
    <w:rsid w:val="00C86479"/>
    <w:rsid w:val="00C86495"/>
    <w:rsid w:val="00C86666"/>
    <w:rsid w:val="00C86814"/>
    <w:rsid w:val="00C869F1"/>
    <w:rsid w:val="00C86A91"/>
    <w:rsid w:val="00C86E96"/>
    <w:rsid w:val="00C87129"/>
    <w:rsid w:val="00C871D4"/>
    <w:rsid w:val="00C87246"/>
    <w:rsid w:val="00C87256"/>
    <w:rsid w:val="00C872B9"/>
    <w:rsid w:val="00C87383"/>
    <w:rsid w:val="00C8763F"/>
    <w:rsid w:val="00C8778F"/>
    <w:rsid w:val="00C87A6A"/>
    <w:rsid w:val="00C87D02"/>
    <w:rsid w:val="00C87DAA"/>
    <w:rsid w:val="00C87E2C"/>
    <w:rsid w:val="00C901D7"/>
    <w:rsid w:val="00C902B4"/>
    <w:rsid w:val="00C9037E"/>
    <w:rsid w:val="00C905C2"/>
    <w:rsid w:val="00C90624"/>
    <w:rsid w:val="00C90688"/>
    <w:rsid w:val="00C906E6"/>
    <w:rsid w:val="00C907AD"/>
    <w:rsid w:val="00C90A01"/>
    <w:rsid w:val="00C90A52"/>
    <w:rsid w:val="00C90A9C"/>
    <w:rsid w:val="00C90BEF"/>
    <w:rsid w:val="00C90EC2"/>
    <w:rsid w:val="00C91250"/>
    <w:rsid w:val="00C9128D"/>
    <w:rsid w:val="00C912EF"/>
    <w:rsid w:val="00C9136B"/>
    <w:rsid w:val="00C9144A"/>
    <w:rsid w:val="00C914B3"/>
    <w:rsid w:val="00C91655"/>
    <w:rsid w:val="00C91680"/>
    <w:rsid w:val="00C916A7"/>
    <w:rsid w:val="00C9170A"/>
    <w:rsid w:val="00C918DC"/>
    <w:rsid w:val="00C919C6"/>
    <w:rsid w:val="00C91A97"/>
    <w:rsid w:val="00C91B55"/>
    <w:rsid w:val="00C91B76"/>
    <w:rsid w:val="00C91D1F"/>
    <w:rsid w:val="00C91D77"/>
    <w:rsid w:val="00C91DBB"/>
    <w:rsid w:val="00C91DBC"/>
    <w:rsid w:val="00C91FBC"/>
    <w:rsid w:val="00C922C9"/>
    <w:rsid w:val="00C92315"/>
    <w:rsid w:val="00C9247C"/>
    <w:rsid w:val="00C9254C"/>
    <w:rsid w:val="00C9256D"/>
    <w:rsid w:val="00C92600"/>
    <w:rsid w:val="00C92623"/>
    <w:rsid w:val="00C92882"/>
    <w:rsid w:val="00C9293C"/>
    <w:rsid w:val="00C92A0F"/>
    <w:rsid w:val="00C92AA0"/>
    <w:rsid w:val="00C92B1B"/>
    <w:rsid w:val="00C92B66"/>
    <w:rsid w:val="00C92B8C"/>
    <w:rsid w:val="00C92E79"/>
    <w:rsid w:val="00C93403"/>
    <w:rsid w:val="00C934A5"/>
    <w:rsid w:val="00C934AA"/>
    <w:rsid w:val="00C93518"/>
    <w:rsid w:val="00C9353F"/>
    <w:rsid w:val="00C9356C"/>
    <w:rsid w:val="00C935BD"/>
    <w:rsid w:val="00C936D2"/>
    <w:rsid w:val="00C937C6"/>
    <w:rsid w:val="00C93838"/>
    <w:rsid w:val="00C939A6"/>
    <w:rsid w:val="00C93D82"/>
    <w:rsid w:val="00C93DCE"/>
    <w:rsid w:val="00C93F37"/>
    <w:rsid w:val="00C93F79"/>
    <w:rsid w:val="00C94028"/>
    <w:rsid w:val="00C9404D"/>
    <w:rsid w:val="00C94289"/>
    <w:rsid w:val="00C942D2"/>
    <w:rsid w:val="00C942E4"/>
    <w:rsid w:val="00C9450D"/>
    <w:rsid w:val="00C94527"/>
    <w:rsid w:val="00C9461D"/>
    <w:rsid w:val="00C9461F"/>
    <w:rsid w:val="00C946E6"/>
    <w:rsid w:val="00C94746"/>
    <w:rsid w:val="00C94778"/>
    <w:rsid w:val="00C9488C"/>
    <w:rsid w:val="00C94910"/>
    <w:rsid w:val="00C94A1A"/>
    <w:rsid w:val="00C94B93"/>
    <w:rsid w:val="00C94BE5"/>
    <w:rsid w:val="00C94D12"/>
    <w:rsid w:val="00C95015"/>
    <w:rsid w:val="00C951BC"/>
    <w:rsid w:val="00C95241"/>
    <w:rsid w:val="00C9541E"/>
    <w:rsid w:val="00C9551B"/>
    <w:rsid w:val="00C955B8"/>
    <w:rsid w:val="00C955BA"/>
    <w:rsid w:val="00C956B6"/>
    <w:rsid w:val="00C9580A"/>
    <w:rsid w:val="00C958A7"/>
    <w:rsid w:val="00C95A20"/>
    <w:rsid w:val="00C95A56"/>
    <w:rsid w:val="00C95A95"/>
    <w:rsid w:val="00C95B8D"/>
    <w:rsid w:val="00C95C03"/>
    <w:rsid w:val="00C95C50"/>
    <w:rsid w:val="00C95CA5"/>
    <w:rsid w:val="00C95D2C"/>
    <w:rsid w:val="00C95D6B"/>
    <w:rsid w:val="00C95F2A"/>
    <w:rsid w:val="00C963C8"/>
    <w:rsid w:val="00C96580"/>
    <w:rsid w:val="00C965B8"/>
    <w:rsid w:val="00C966D0"/>
    <w:rsid w:val="00C96744"/>
    <w:rsid w:val="00C967EA"/>
    <w:rsid w:val="00C96958"/>
    <w:rsid w:val="00C96B4D"/>
    <w:rsid w:val="00C96C23"/>
    <w:rsid w:val="00C96DCA"/>
    <w:rsid w:val="00C96E53"/>
    <w:rsid w:val="00C96E5A"/>
    <w:rsid w:val="00C96FED"/>
    <w:rsid w:val="00C97162"/>
    <w:rsid w:val="00C97405"/>
    <w:rsid w:val="00C97448"/>
    <w:rsid w:val="00C974A7"/>
    <w:rsid w:val="00C974BC"/>
    <w:rsid w:val="00C97558"/>
    <w:rsid w:val="00C975AD"/>
    <w:rsid w:val="00C97665"/>
    <w:rsid w:val="00C976B6"/>
    <w:rsid w:val="00C976C9"/>
    <w:rsid w:val="00C97828"/>
    <w:rsid w:val="00C978C6"/>
    <w:rsid w:val="00C978D2"/>
    <w:rsid w:val="00C978E3"/>
    <w:rsid w:val="00C97A88"/>
    <w:rsid w:val="00C97B29"/>
    <w:rsid w:val="00C97C05"/>
    <w:rsid w:val="00C97CE0"/>
    <w:rsid w:val="00C97CFC"/>
    <w:rsid w:val="00C97F37"/>
    <w:rsid w:val="00C97F6F"/>
    <w:rsid w:val="00C97FEF"/>
    <w:rsid w:val="00CA0164"/>
    <w:rsid w:val="00CA0176"/>
    <w:rsid w:val="00CA043C"/>
    <w:rsid w:val="00CA0444"/>
    <w:rsid w:val="00CA04E6"/>
    <w:rsid w:val="00CA063E"/>
    <w:rsid w:val="00CA069B"/>
    <w:rsid w:val="00CA087A"/>
    <w:rsid w:val="00CA08D0"/>
    <w:rsid w:val="00CA0958"/>
    <w:rsid w:val="00CA096F"/>
    <w:rsid w:val="00CA0A5F"/>
    <w:rsid w:val="00CA0E4E"/>
    <w:rsid w:val="00CA0EA4"/>
    <w:rsid w:val="00CA0FDF"/>
    <w:rsid w:val="00CA10FC"/>
    <w:rsid w:val="00CA1172"/>
    <w:rsid w:val="00CA1435"/>
    <w:rsid w:val="00CA15A1"/>
    <w:rsid w:val="00CA16E5"/>
    <w:rsid w:val="00CA1720"/>
    <w:rsid w:val="00CA1802"/>
    <w:rsid w:val="00CA1825"/>
    <w:rsid w:val="00CA1873"/>
    <w:rsid w:val="00CA18A4"/>
    <w:rsid w:val="00CA196D"/>
    <w:rsid w:val="00CA1B68"/>
    <w:rsid w:val="00CA1CAB"/>
    <w:rsid w:val="00CA1D38"/>
    <w:rsid w:val="00CA1E4E"/>
    <w:rsid w:val="00CA1EFD"/>
    <w:rsid w:val="00CA2002"/>
    <w:rsid w:val="00CA2137"/>
    <w:rsid w:val="00CA2282"/>
    <w:rsid w:val="00CA22CF"/>
    <w:rsid w:val="00CA232D"/>
    <w:rsid w:val="00CA2444"/>
    <w:rsid w:val="00CA24E0"/>
    <w:rsid w:val="00CA25A0"/>
    <w:rsid w:val="00CA2612"/>
    <w:rsid w:val="00CA274E"/>
    <w:rsid w:val="00CA276C"/>
    <w:rsid w:val="00CA27E1"/>
    <w:rsid w:val="00CA2809"/>
    <w:rsid w:val="00CA2867"/>
    <w:rsid w:val="00CA2946"/>
    <w:rsid w:val="00CA2B9A"/>
    <w:rsid w:val="00CA2EC4"/>
    <w:rsid w:val="00CA2FA8"/>
    <w:rsid w:val="00CA32B2"/>
    <w:rsid w:val="00CA33B1"/>
    <w:rsid w:val="00CA358A"/>
    <w:rsid w:val="00CA35DC"/>
    <w:rsid w:val="00CA3684"/>
    <w:rsid w:val="00CA3694"/>
    <w:rsid w:val="00CA36EF"/>
    <w:rsid w:val="00CA37BB"/>
    <w:rsid w:val="00CA37BF"/>
    <w:rsid w:val="00CA382F"/>
    <w:rsid w:val="00CA38AE"/>
    <w:rsid w:val="00CA396A"/>
    <w:rsid w:val="00CA3BA0"/>
    <w:rsid w:val="00CA3EE0"/>
    <w:rsid w:val="00CA3EF1"/>
    <w:rsid w:val="00CA3F19"/>
    <w:rsid w:val="00CA3F5F"/>
    <w:rsid w:val="00CA4058"/>
    <w:rsid w:val="00CA417F"/>
    <w:rsid w:val="00CA42F9"/>
    <w:rsid w:val="00CA45E4"/>
    <w:rsid w:val="00CA4660"/>
    <w:rsid w:val="00CA47C0"/>
    <w:rsid w:val="00CA489D"/>
    <w:rsid w:val="00CA4A25"/>
    <w:rsid w:val="00CA4A30"/>
    <w:rsid w:val="00CA4A7F"/>
    <w:rsid w:val="00CA4AB6"/>
    <w:rsid w:val="00CA4BA2"/>
    <w:rsid w:val="00CA4D55"/>
    <w:rsid w:val="00CA516A"/>
    <w:rsid w:val="00CA51B0"/>
    <w:rsid w:val="00CA5260"/>
    <w:rsid w:val="00CA5402"/>
    <w:rsid w:val="00CA54B7"/>
    <w:rsid w:val="00CA5669"/>
    <w:rsid w:val="00CA5800"/>
    <w:rsid w:val="00CA5991"/>
    <w:rsid w:val="00CA59C9"/>
    <w:rsid w:val="00CA5B70"/>
    <w:rsid w:val="00CA5C09"/>
    <w:rsid w:val="00CA5CB3"/>
    <w:rsid w:val="00CA5CEF"/>
    <w:rsid w:val="00CA5D4C"/>
    <w:rsid w:val="00CA5D7A"/>
    <w:rsid w:val="00CA5ECA"/>
    <w:rsid w:val="00CA5F89"/>
    <w:rsid w:val="00CA600C"/>
    <w:rsid w:val="00CA6155"/>
    <w:rsid w:val="00CA6638"/>
    <w:rsid w:val="00CA675E"/>
    <w:rsid w:val="00CA6775"/>
    <w:rsid w:val="00CA68D4"/>
    <w:rsid w:val="00CA68E9"/>
    <w:rsid w:val="00CA695C"/>
    <w:rsid w:val="00CA6AB9"/>
    <w:rsid w:val="00CA6CC2"/>
    <w:rsid w:val="00CA6CF0"/>
    <w:rsid w:val="00CA6D56"/>
    <w:rsid w:val="00CA6E1C"/>
    <w:rsid w:val="00CA6E42"/>
    <w:rsid w:val="00CA6EAB"/>
    <w:rsid w:val="00CA6EC5"/>
    <w:rsid w:val="00CA6F17"/>
    <w:rsid w:val="00CA7071"/>
    <w:rsid w:val="00CA7158"/>
    <w:rsid w:val="00CA7176"/>
    <w:rsid w:val="00CA72C4"/>
    <w:rsid w:val="00CA72F1"/>
    <w:rsid w:val="00CA7336"/>
    <w:rsid w:val="00CA736D"/>
    <w:rsid w:val="00CA73DC"/>
    <w:rsid w:val="00CA742A"/>
    <w:rsid w:val="00CA7490"/>
    <w:rsid w:val="00CA7577"/>
    <w:rsid w:val="00CA759D"/>
    <w:rsid w:val="00CA75B6"/>
    <w:rsid w:val="00CA7737"/>
    <w:rsid w:val="00CA783A"/>
    <w:rsid w:val="00CA794C"/>
    <w:rsid w:val="00CA7A1E"/>
    <w:rsid w:val="00CA7AE7"/>
    <w:rsid w:val="00CA7AF6"/>
    <w:rsid w:val="00CA7BDE"/>
    <w:rsid w:val="00CA7D92"/>
    <w:rsid w:val="00CA7E7C"/>
    <w:rsid w:val="00CA7E96"/>
    <w:rsid w:val="00CA7EAE"/>
    <w:rsid w:val="00CA7EE6"/>
    <w:rsid w:val="00CA7F5A"/>
    <w:rsid w:val="00CB0145"/>
    <w:rsid w:val="00CB0163"/>
    <w:rsid w:val="00CB02B6"/>
    <w:rsid w:val="00CB040E"/>
    <w:rsid w:val="00CB047E"/>
    <w:rsid w:val="00CB058D"/>
    <w:rsid w:val="00CB06E0"/>
    <w:rsid w:val="00CB082F"/>
    <w:rsid w:val="00CB0876"/>
    <w:rsid w:val="00CB09B3"/>
    <w:rsid w:val="00CB09D0"/>
    <w:rsid w:val="00CB0A80"/>
    <w:rsid w:val="00CB0DC7"/>
    <w:rsid w:val="00CB0E9C"/>
    <w:rsid w:val="00CB0EC9"/>
    <w:rsid w:val="00CB0F02"/>
    <w:rsid w:val="00CB0F22"/>
    <w:rsid w:val="00CB0F8F"/>
    <w:rsid w:val="00CB0FCC"/>
    <w:rsid w:val="00CB121D"/>
    <w:rsid w:val="00CB12C4"/>
    <w:rsid w:val="00CB1301"/>
    <w:rsid w:val="00CB1598"/>
    <w:rsid w:val="00CB1784"/>
    <w:rsid w:val="00CB19DA"/>
    <w:rsid w:val="00CB19E5"/>
    <w:rsid w:val="00CB1B4F"/>
    <w:rsid w:val="00CB1CA8"/>
    <w:rsid w:val="00CB1D2D"/>
    <w:rsid w:val="00CB1E76"/>
    <w:rsid w:val="00CB1F03"/>
    <w:rsid w:val="00CB1FDF"/>
    <w:rsid w:val="00CB227B"/>
    <w:rsid w:val="00CB2329"/>
    <w:rsid w:val="00CB233B"/>
    <w:rsid w:val="00CB248C"/>
    <w:rsid w:val="00CB2590"/>
    <w:rsid w:val="00CB281F"/>
    <w:rsid w:val="00CB28B5"/>
    <w:rsid w:val="00CB29BE"/>
    <w:rsid w:val="00CB2B0D"/>
    <w:rsid w:val="00CB2D24"/>
    <w:rsid w:val="00CB2D72"/>
    <w:rsid w:val="00CB2E22"/>
    <w:rsid w:val="00CB2F99"/>
    <w:rsid w:val="00CB2FB6"/>
    <w:rsid w:val="00CB3006"/>
    <w:rsid w:val="00CB32D6"/>
    <w:rsid w:val="00CB3427"/>
    <w:rsid w:val="00CB3639"/>
    <w:rsid w:val="00CB3B1B"/>
    <w:rsid w:val="00CB3B31"/>
    <w:rsid w:val="00CB3C3A"/>
    <w:rsid w:val="00CB3DD0"/>
    <w:rsid w:val="00CB3FF2"/>
    <w:rsid w:val="00CB4203"/>
    <w:rsid w:val="00CB4310"/>
    <w:rsid w:val="00CB4540"/>
    <w:rsid w:val="00CB459A"/>
    <w:rsid w:val="00CB45DB"/>
    <w:rsid w:val="00CB47F9"/>
    <w:rsid w:val="00CB482D"/>
    <w:rsid w:val="00CB48CF"/>
    <w:rsid w:val="00CB4BF8"/>
    <w:rsid w:val="00CB4DB2"/>
    <w:rsid w:val="00CB4E3F"/>
    <w:rsid w:val="00CB4E75"/>
    <w:rsid w:val="00CB511F"/>
    <w:rsid w:val="00CB51B0"/>
    <w:rsid w:val="00CB5226"/>
    <w:rsid w:val="00CB5290"/>
    <w:rsid w:val="00CB538A"/>
    <w:rsid w:val="00CB53BE"/>
    <w:rsid w:val="00CB53F2"/>
    <w:rsid w:val="00CB5439"/>
    <w:rsid w:val="00CB56A7"/>
    <w:rsid w:val="00CB594B"/>
    <w:rsid w:val="00CB59D5"/>
    <w:rsid w:val="00CB5B62"/>
    <w:rsid w:val="00CB5ED0"/>
    <w:rsid w:val="00CB5F40"/>
    <w:rsid w:val="00CB5F56"/>
    <w:rsid w:val="00CB61CB"/>
    <w:rsid w:val="00CB6447"/>
    <w:rsid w:val="00CB66A4"/>
    <w:rsid w:val="00CB6711"/>
    <w:rsid w:val="00CB6738"/>
    <w:rsid w:val="00CB685D"/>
    <w:rsid w:val="00CB691E"/>
    <w:rsid w:val="00CB6CF4"/>
    <w:rsid w:val="00CB6D6F"/>
    <w:rsid w:val="00CB6E00"/>
    <w:rsid w:val="00CB701E"/>
    <w:rsid w:val="00CB703F"/>
    <w:rsid w:val="00CB70D1"/>
    <w:rsid w:val="00CB70F8"/>
    <w:rsid w:val="00CB7190"/>
    <w:rsid w:val="00CB722E"/>
    <w:rsid w:val="00CB72B0"/>
    <w:rsid w:val="00CB733D"/>
    <w:rsid w:val="00CB7348"/>
    <w:rsid w:val="00CB75B1"/>
    <w:rsid w:val="00CB787D"/>
    <w:rsid w:val="00CB78C3"/>
    <w:rsid w:val="00CB7951"/>
    <w:rsid w:val="00CB79A7"/>
    <w:rsid w:val="00CB7A50"/>
    <w:rsid w:val="00CB7A60"/>
    <w:rsid w:val="00CB7B94"/>
    <w:rsid w:val="00CB7E34"/>
    <w:rsid w:val="00CB7EB9"/>
    <w:rsid w:val="00CB7EC3"/>
    <w:rsid w:val="00CB7EF6"/>
    <w:rsid w:val="00CB7EFE"/>
    <w:rsid w:val="00CB7F32"/>
    <w:rsid w:val="00CB7F5E"/>
    <w:rsid w:val="00CC009B"/>
    <w:rsid w:val="00CC00B9"/>
    <w:rsid w:val="00CC0200"/>
    <w:rsid w:val="00CC0210"/>
    <w:rsid w:val="00CC028B"/>
    <w:rsid w:val="00CC040C"/>
    <w:rsid w:val="00CC062E"/>
    <w:rsid w:val="00CC07BC"/>
    <w:rsid w:val="00CC0872"/>
    <w:rsid w:val="00CC098B"/>
    <w:rsid w:val="00CC0A0A"/>
    <w:rsid w:val="00CC0A1B"/>
    <w:rsid w:val="00CC0A5C"/>
    <w:rsid w:val="00CC0B26"/>
    <w:rsid w:val="00CC0C3A"/>
    <w:rsid w:val="00CC0E11"/>
    <w:rsid w:val="00CC0E50"/>
    <w:rsid w:val="00CC0F6A"/>
    <w:rsid w:val="00CC1099"/>
    <w:rsid w:val="00CC1106"/>
    <w:rsid w:val="00CC11B2"/>
    <w:rsid w:val="00CC1302"/>
    <w:rsid w:val="00CC1446"/>
    <w:rsid w:val="00CC15E3"/>
    <w:rsid w:val="00CC1628"/>
    <w:rsid w:val="00CC162D"/>
    <w:rsid w:val="00CC168A"/>
    <w:rsid w:val="00CC16A8"/>
    <w:rsid w:val="00CC1827"/>
    <w:rsid w:val="00CC1AD0"/>
    <w:rsid w:val="00CC1BA7"/>
    <w:rsid w:val="00CC1C66"/>
    <w:rsid w:val="00CC1D1B"/>
    <w:rsid w:val="00CC1EB4"/>
    <w:rsid w:val="00CC1F03"/>
    <w:rsid w:val="00CC1FB1"/>
    <w:rsid w:val="00CC204D"/>
    <w:rsid w:val="00CC21E6"/>
    <w:rsid w:val="00CC2252"/>
    <w:rsid w:val="00CC22F3"/>
    <w:rsid w:val="00CC2369"/>
    <w:rsid w:val="00CC24EE"/>
    <w:rsid w:val="00CC254E"/>
    <w:rsid w:val="00CC256E"/>
    <w:rsid w:val="00CC257B"/>
    <w:rsid w:val="00CC25EA"/>
    <w:rsid w:val="00CC262F"/>
    <w:rsid w:val="00CC26F9"/>
    <w:rsid w:val="00CC27E8"/>
    <w:rsid w:val="00CC2A30"/>
    <w:rsid w:val="00CC2C4E"/>
    <w:rsid w:val="00CC2D51"/>
    <w:rsid w:val="00CC2E30"/>
    <w:rsid w:val="00CC2E4F"/>
    <w:rsid w:val="00CC30F2"/>
    <w:rsid w:val="00CC3257"/>
    <w:rsid w:val="00CC332A"/>
    <w:rsid w:val="00CC335E"/>
    <w:rsid w:val="00CC3472"/>
    <w:rsid w:val="00CC34E6"/>
    <w:rsid w:val="00CC35B3"/>
    <w:rsid w:val="00CC35DF"/>
    <w:rsid w:val="00CC3665"/>
    <w:rsid w:val="00CC369E"/>
    <w:rsid w:val="00CC3747"/>
    <w:rsid w:val="00CC378C"/>
    <w:rsid w:val="00CC39D1"/>
    <w:rsid w:val="00CC3B66"/>
    <w:rsid w:val="00CC3CB1"/>
    <w:rsid w:val="00CC3DDA"/>
    <w:rsid w:val="00CC3E11"/>
    <w:rsid w:val="00CC3F8F"/>
    <w:rsid w:val="00CC412E"/>
    <w:rsid w:val="00CC4343"/>
    <w:rsid w:val="00CC435A"/>
    <w:rsid w:val="00CC4604"/>
    <w:rsid w:val="00CC46E7"/>
    <w:rsid w:val="00CC4AA7"/>
    <w:rsid w:val="00CC4B0E"/>
    <w:rsid w:val="00CC4BF7"/>
    <w:rsid w:val="00CC4CAF"/>
    <w:rsid w:val="00CC4CC6"/>
    <w:rsid w:val="00CC4CCC"/>
    <w:rsid w:val="00CC4E43"/>
    <w:rsid w:val="00CC4E77"/>
    <w:rsid w:val="00CC50EE"/>
    <w:rsid w:val="00CC514E"/>
    <w:rsid w:val="00CC5180"/>
    <w:rsid w:val="00CC51BC"/>
    <w:rsid w:val="00CC54D3"/>
    <w:rsid w:val="00CC56F9"/>
    <w:rsid w:val="00CC5732"/>
    <w:rsid w:val="00CC5836"/>
    <w:rsid w:val="00CC5846"/>
    <w:rsid w:val="00CC5890"/>
    <w:rsid w:val="00CC5982"/>
    <w:rsid w:val="00CC59C1"/>
    <w:rsid w:val="00CC59F5"/>
    <w:rsid w:val="00CC5AFE"/>
    <w:rsid w:val="00CC5C18"/>
    <w:rsid w:val="00CC5CF3"/>
    <w:rsid w:val="00CC5DE4"/>
    <w:rsid w:val="00CC5E14"/>
    <w:rsid w:val="00CC5E98"/>
    <w:rsid w:val="00CC5F08"/>
    <w:rsid w:val="00CC6073"/>
    <w:rsid w:val="00CC613F"/>
    <w:rsid w:val="00CC625F"/>
    <w:rsid w:val="00CC639B"/>
    <w:rsid w:val="00CC640D"/>
    <w:rsid w:val="00CC64AB"/>
    <w:rsid w:val="00CC652B"/>
    <w:rsid w:val="00CC657E"/>
    <w:rsid w:val="00CC65BA"/>
    <w:rsid w:val="00CC665B"/>
    <w:rsid w:val="00CC6875"/>
    <w:rsid w:val="00CC6ACA"/>
    <w:rsid w:val="00CC6B6E"/>
    <w:rsid w:val="00CC6BFF"/>
    <w:rsid w:val="00CC72C0"/>
    <w:rsid w:val="00CC754D"/>
    <w:rsid w:val="00CC76A0"/>
    <w:rsid w:val="00CC7707"/>
    <w:rsid w:val="00CC7759"/>
    <w:rsid w:val="00CC77FB"/>
    <w:rsid w:val="00CC798C"/>
    <w:rsid w:val="00CC7A39"/>
    <w:rsid w:val="00CC7C03"/>
    <w:rsid w:val="00CC7C31"/>
    <w:rsid w:val="00CC7C9B"/>
    <w:rsid w:val="00CC7D27"/>
    <w:rsid w:val="00CC7D5E"/>
    <w:rsid w:val="00CC7F8B"/>
    <w:rsid w:val="00CD0024"/>
    <w:rsid w:val="00CD005F"/>
    <w:rsid w:val="00CD01EA"/>
    <w:rsid w:val="00CD0358"/>
    <w:rsid w:val="00CD03AD"/>
    <w:rsid w:val="00CD065F"/>
    <w:rsid w:val="00CD06A5"/>
    <w:rsid w:val="00CD070B"/>
    <w:rsid w:val="00CD079E"/>
    <w:rsid w:val="00CD08D4"/>
    <w:rsid w:val="00CD0953"/>
    <w:rsid w:val="00CD096D"/>
    <w:rsid w:val="00CD0A71"/>
    <w:rsid w:val="00CD0AF8"/>
    <w:rsid w:val="00CD0B81"/>
    <w:rsid w:val="00CD0BC5"/>
    <w:rsid w:val="00CD0C1E"/>
    <w:rsid w:val="00CD0CB3"/>
    <w:rsid w:val="00CD0D1D"/>
    <w:rsid w:val="00CD0E54"/>
    <w:rsid w:val="00CD1007"/>
    <w:rsid w:val="00CD104B"/>
    <w:rsid w:val="00CD1077"/>
    <w:rsid w:val="00CD10CF"/>
    <w:rsid w:val="00CD1168"/>
    <w:rsid w:val="00CD12A7"/>
    <w:rsid w:val="00CD12AD"/>
    <w:rsid w:val="00CD12CB"/>
    <w:rsid w:val="00CD12EC"/>
    <w:rsid w:val="00CD1371"/>
    <w:rsid w:val="00CD1576"/>
    <w:rsid w:val="00CD15DD"/>
    <w:rsid w:val="00CD1675"/>
    <w:rsid w:val="00CD175C"/>
    <w:rsid w:val="00CD17F7"/>
    <w:rsid w:val="00CD1D10"/>
    <w:rsid w:val="00CD2112"/>
    <w:rsid w:val="00CD2122"/>
    <w:rsid w:val="00CD2126"/>
    <w:rsid w:val="00CD238A"/>
    <w:rsid w:val="00CD2481"/>
    <w:rsid w:val="00CD2740"/>
    <w:rsid w:val="00CD274E"/>
    <w:rsid w:val="00CD27E1"/>
    <w:rsid w:val="00CD2828"/>
    <w:rsid w:val="00CD2833"/>
    <w:rsid w:val="00CD28AF"/>
    <w:rsid w:val="00CD2916"/>
    <w:rsid w:val="00CD291C"/>
    <w:rsid w:val="00CD2A33"/>
    <w:rsid w:val="00CD2B90"/>
    <w:rsid w:val="00CD2C42"/>
    <w:rsid w:val="00CD2C5A"/>
    <w:rsid w:val="00CD2D3D"/>
    <w:rsid w:val="00CD2D71"/>
    <w:rsid w:val="00CD2DCC"/>
    <w:rsid w:val="00CD2E2C"/>
    <w:rsid w:val="00CD301C"/>
    <w:rsid w:val="00CD3095"/>
    <w:rsid w:val="00CD3387"/>
    <w:rsid w:val="00CD34BC"/>
    <w:rsid w:val="00CD36D3"/>
    <w:rsid w:val="00CD36EA"/>
    <w:rsid w:val="00CD3811"/>
    <w:rsid w:val="00CD3A24"/>
    <w:rsid w:val="00CD3AA3"/>
    <w:rsid w:val="00CD3ABC"/>
    <w:rsid w:val="00CD3C48"/>
    <w:rsid w:val="00CD3DB2"/>
    <w:rsid w:val="00CD3DDF"/>
    <w:rsid w:val="00CD3DE2"/>
    <w:rsid w:val="00CD3E0A"/>
    <w:rsid w:val="00CD3EA1"/>
    <w:rsid w:val="00CD3F02"/>
    <w:rsid w:val="00CD3FFF"/>
    <w:rsid w:val="00CD4033"/>
    <w:rsid w:val="00CD40B5"/>
    <w:rsid w:val="00CD410F"/>
    <w:rsid w:val="00CD428C"/>
    <w:rsid w:val="00CD4371"/>
    <w:rsid w:val="00CD43C7"/>
    <w:rsid w:val="00CD4400"/>
    <w:rsid w:val="00CD4530"/>
    <w:rsid w:val="00CD48AC"/>
    <w:rsid w:val="00CD4A3E"/>
    <w:rsid w:val="00CD4A5D"/>
    <w:rsid w:val="00CD4A89"/>
    <w:rsid w:val="00CD4B27"/>
    <w:rsid w:val="00CD4BAD"/>
    <w:rsid w:val="00CD4C2F"/>
    <w:rsid w:val="00CD4E35"/>
    <w:rsid w:val="00CD4E96"/>
    <w:rsid w:val="00CD501C"/>
    <w:rsid w:val="00CD517F"/>
    <w:rsid w:val="00CD51C8"/>
    <w:rsid w:val="00CD524D"/>
    <w:rsid w:val="00CD5260"/>
    <w:rsid w:val="00CD536F"/>
    <w:rsid w:val="00CD53D0"/>
    <w:rsid w:val="00CD53E5"/>
    <w:rsid w:val="00CD5443"/>
    <w:rsid w:val="00CD54FA"/>
    <w:rsid w:val="00CD5553"/>
    <w:rsid w:val="00CD559D"/>
    <w:rsid w:val="00CD55AA"/>
    <w:rsid w:val="00CD5672"/>
    <w:rsid w:val="00CD56D7"/>
    <w:rsid w:val="00CD58D7"/>
    <w:rsid w:val="00CD58F0"/>
    <w:rsid w:val="00CD5A5B"/>
    <w:rsid w:val="00CD5C76"/>
    <w:rsid w:val="00CD5E64"/>
    <w:rsid w:val="00CD5F0D"/>
    <w:rsid w:val="00CD5F3A"/>
    <w:rsid w:val="00CD5F96"/>
    <w:rsid w:val="00CD6106"/>
    <w:rsid w:val="00CD61A7"/>
    <w:rsid w:val="00CD61DA"/>
    <w:rsid w:val="00CD61F8"/>
    <w:rsid w:val="00CD62BB"/>
    <w:rsid w:val="00CD6429"/>
    <w:rsid w:val="00CD6470"/>
    <w:rsid w:val="00CD649E"/>
    <w:rsid w:val="00CD64E4"/>
    <w:rsid w:val="00CD65C5"/>
    <w:rsid w:val="00CD6764"/>
    <w:rsid w:val="00CD67BF"/>
    <w:rsid w:val="00CD689B"/>
    <w:rsid w:val="00CD69F7"/>
    <w:rsid w:val="00CD6B00"/>
    <w:rsid w:val="00CD6B49"/>
    <w:rsid w:val="00CD6C1C"/>
    <w:rsid w:val="00CD6DB3"/>
    <w:rsid w:val="00CD6DEB"/>
    <w:rsid w:val="00CD6F16"/>
    <w:rsid w:val="00CD6FFA"/>
    <w:rsid w:val="00CD7026"/>
    <w:rsid w:val="00CD7039"/>
    <w:rsid w:val="00CD718A"/>
    <w:rsid w:val="00CD7468"/>
    <w:rsid w:val="00CD747D"/>
    <w:rsid w:val="00CD7542"/>
    <w:rsid w:val="00CD7666"/>
    <w:rsid w:val="00CD774A"/>
    <w:rsid w:val="00CD78AB"/>
    <w:rsid w:val="00CD7920"/>
    <w:rsid w:val="00CD7A52"/>
    <w:rsid w:val="00CD7B50"/>
    <w:rsid w:val="00CD7E50"/>
    <w:rsid w:val="00CDCAD7"/>
    <w:rsid w:val="00CE0020"/>
    <w:rsid w:val="00CE006C"/>
    <w:rsid w:val="00CE0253"/>
    <w:rsid w:val="00CE0255"/>
    <w:rsid w:val="00CE03B6"/>
    <w:rsid w:val="00CE057C"/>
    <w:rsid w:val="00CE05DC"/>
    <w:rsid w:val="00CE0831"/>
    <w:rsid w:val="00CE0872"/>
    <w:rsid w:val="00CE0A14"/>
    <w:rsid w:val="00CE0E85"/>
    <w:rsid w:val="00CE100F"/>
    <w:rsid w:val="00CE1062"/>
    <w:rsid w:val="00CE122A"/>
    <w:rsid w:val="00CE1245"/>
    <w:rsid w:val="00CE125E"/>
    <w:rsid w:val="00CE13DE"/>
    <w:rsid w:val="00CE15C4"/>
    <w:rsid w:val="00CE1657"/>
    <w:rsid w:val="00CE176D"/>
    <w:rsid w:val="00CE17B4"/>
    <w:rsid w:val="00CE1875"/>
    <w:rsid w:val="00CE1972"/>
    <w:rsid w:val="00CE1993"/>
    <w:rsid w:val="00CE1A2D"/>
    <w:rsid w:val="00CE1A70"/>
    <w:rsid w:val="00CE1B11"/>
    <w:rsid w:val="00CE1BF0"/>
    <w:rsid w:val="00CE1C90"/>
    <w:rsid w:val="00CE1CEE"/>
    <w:rsid w:val="00CE1D47"/>
    <w:rsid w:val="00CE1F27"/>
    <w:rsid w:val="00CE1F32"/>
    <w:rsid w:val="00CE20A5"/>
    <w:rsid w:val="00CE211B"/>
    <w:rsid w:val="00CE21C2"/>
    <w:rsid w:val="00CE21DD"/>
    <w:rsid w:val="00CE2290"/>
    <w:rsid w:val="00CE26F5"/>
    <w:rsid w:val="00CE2703"/>
    <w:rsid w:val="00CE271C"/>
    <w:rsid w:val="00CE274D"/>
    <w:rsid w:val="00CE275A"/>
    <w:rsid w:val="00CE2851"/>
    <w:rsid w:val="00CE295C"/>
    <w:rsid w:val="00CE2B13"/>
    <w:rsid w:val="00CE2B7B"/>
    <w:rsid w:val="00CE2BD4"/>
    <w:rsid w:val="00CE2CE6"/>
    <w:rsid w:val="00CE2E03"/>
    <w:rsid w:val="00CE2FE2"/>
    <w:rsid w:val="00CE3147"/>
    <w:rsid w:val="00CE31F0"/>
    <w:rsid w:val="00CE33C8"/>
    <w:rsid w:val="00CE345B"/>
    <w:rsid w:val="00CE355A"/>
    <w:rsid w:val="00CE3570"/>
    <w:rsid w:val="00CE358C"/>
    <w:rsid w:val="00CE35E8"/>
    <w:rsid w:val="00CE3608"/>
    <w:rsid w:val="00CE3793"/>
    <w:rsid w:val="00CE379B"/>
    <w:rsid w:val="00CE39FB"/>
    <w:rsid w:val="00CE3A50"/>
    <w:rsid w:val="00CE3A5A"/>
    <w:rsid w:val="00CE3A5B"/>
    <w:rsid w:val="00CE3AE0"/>
    <w:rsid w:val="00CE3AFA"/>
    <w:rsid w:val="00CE3B08"/>
    <w:rsid w:val="00CE3B7F"/>
    <w:rsid w:val="00CE3D74"/>
    <w:rsid w:val="00CE3EB8"/>
    <w:rsid w:val="00CE3EC3"/>
    <w:rsid w:val="00CE408C"/>
    <w:rsid w:val="00CE4328"/>
    <w:rsid w:val="00CE44CD"/>
    <w:rsid w:val="00CE451E"/>
    <w:rsid w:val="00CE46DD"/>
    <w:rsid w:val="00CE470F"/>
    <w:rsid w:val="00CE472E"/>
    <w:rsid w:val="00CE479D"/>
    <w:rsid w:val="00CE48BE"/>
    <w:rsid w:val="00CE48F0"/>
    <w:rsid w:val="00CE4994"/>
    <w:rsid w:val="00CE4A54"/>
    <w:rsid w:val="00CE4CDD"/>
    <w:rsid w:val="00CE500F"/>
    <w:rsid w:val="00CE5040"/>
    <w:rsid w:val="00CE507F"/>
    <w:rsid w:val="00CE53E8"/>
    <w:rsid w:val="00CE5405"/>
    <w:rsid w:val="00CE54E8"/>
    <w:rsid w:val="00CE5563"/>
    <w:rsid w:val="00CE570E"/>
    <w:rsid w:val="00CE58CF"/>
    <w:rsid w:val="00CE58EE"/>
    <w:rsid w:val="00CE59FC"/>
    <w:rsid w:val="00CE5DCA"/>
    <w:rsid w:val="00CE6168"/>
    <w:rsid w:val="00CE6506"/>
    <w:rsid w:val="00CE657A"/>
    <w:rsid w:val="00CE6593"/>
    <w:rsid w:val="00CE66B1"/>
    <w:rsid w:val="00CE68B2"/>
    <w:rsid w:val="00CE6ABE"/>
    <w:rsid w:val="00CE6BFA"/>
    <w:rsid w:val="00CE6EAF"/>
    <w:rsid w:val="00CE6F1A"/>
    <w:rsid w:val="00CE705D"/>
    <w:rsid w:val="00CE718C"/>
    <w:rsid w:val="00CE71A5"/>
    <w:rsid w:val="00CE7251"/>
    <w:rsid w:val="00CE7369"/>
    <w:rsid w:val="00CE7382"/>
    <w:rsid w:val="00CE73C9"/>
    <w:rsid w:val="00CE7433"/>
    <w:rsid w:val="00CE77C5"/>
    <w:rsid w:val="00CE78BA"/>
    <w:rsid w:val="00CE7940"/>
    <w:rsid w:val="00CE7AB3"/>
    <w:rsid w:val="00CE7B03"/>
    <w:rsid w:val="00CE7B0F"/>
    <w:rsid w:val="00CE7B70"/>
    <w:rsid w:val="00CE7C1A"/>
    <w:rsid w:val="00CE7C94"/>
    <w:rsid w:val="00CE7CF4"/>
    <w:rsid w:val="00CE7E59"/>
    <w:rsid w:val="00CE7E6F"/>
    <w:rsid w:val="00CE7F44"/>
    <w:rsid w:val="00CE7F67"/>
    <w:rsid w:val="00CF0254"/>
    <w:rsid w:val="00CF0531"/>
    <w:rsid w:val="00CF0642"/>
    <w:rsid w:val="00CF09B6"/>
    <w:rsid w:val="00CF0A50"/>
    <w:rsid w:val="00CF0AC6"/>
    <w:rsid w:val="00CF0BF1"/>
    <w:rsid w:val="00CF0C05"/>
    <w:rsid w:val="00CF0E13"/>
    <w:rsid w:val="00CF0E7D"/>
    <w:rsid w:val="00CF0F22"/>
    <w:rsid w:val="00CF0F46"/>
    <w:rsid w:val="00CF10C7"/>
    <w:rsid w:val="00CF11C0"/>
    <w:rsid w:val="00CF159F"/>
    <w:rsid w:val="00CF1661"/>
    <w:rsid w:val="00CF17E2"/>
    <w:rsid w:val="00CF18E3"/>
    <w:rsid w:val="00CF1931"/>
    <w:rsid w:val="00CF1A72"/>
    <w:rsid w:val="00CF1B69"/>
    <w:rsid w:val="00CF1BD0"/>
    <w:rsid w:val="00CF1D94"/>
    <w:rsid w:val="00CF1E00"/>
    <w:rsid w:val="00CF1E64"/>
    <w:rsid w:val="00CF1E80"/>
    <w:rsid w:val="00CF2252"/>
    <w:rsid w:val="00CF249C"/>
    <w:rsid w:val="00CF25DE"/>
    <w:rsid w:val="00CF25F7"/>
    <w:rsid w:val="00CF2608"/>
    <w:rsid w:val="00CF26EE"/>
    <w:rsid w:val="00CF287F"/>
    <w:rsid w:val="00CF2AE1"/>
    <w:rsid w:val="00CF2AE4"/>
    <w:rsid w:val="00CF2AFB"/>
    <w:rsid w:val="00CF2B6E"/>
    <w:rsid w:val="00CF2D32"/>
    <w:rsid w:val="00CF2EE8"/>
    <w:rsid w:val="00CF322D"/>
    <w:rsid w:val="00CF328F"/>
    <w:rsid w:val="00CF34AF"/>
    <w:rsid w:val="00CF3529"/>
    <w:rsid w:val="00CF38E2"/>
    <w:rsid w:val="00CF38ED"/>
    <w:rsid w:val="00CF39C1"/>
    <w:rsid w:val="00CF39FD"/>
    <w:rsid w:val="00CF3A23"/>
    <w:rsid w:val="00CF3A82"/>
    <w:rsid w:val="00CF3BF4"/>
    <w:rsid w:val="00CF3D7A"/>
    <w:rsid w:val="00CF402B"/>
    <w:rsid w:val="00CF406C"/>
    <w:rsid w:val="00CF407B"/>
    <w:rsid w:val="00CF41B8"/>
    <w:rsid w:val="00CF4297"/>
    <w:rsid w:val="00CF438B"/>
    <w:rsid w:val="00CF43F8"/>
    <w:rsid w:val="00CF4556"/>
    <w:rsid w:val="00CF4A48"/>
    <w:rsid w:val="00CF4A82"/>
    <w:rsid w:val="00CF4ABF"/>
    <w:rsid w:val="00CF4AE0"/>
    <w:rsid w:val="00CF4BF5"/>
    <w:rsid w:val="00CF4CDC"/>
    <w:rsid w:val="00CF4EE3"/>
    <w:rsid w:val="00CF5032"/>
    <w:rsid w:val="00CF5103"/>
    <w:rsid w:val="00CF51CB"/>
    <w:rsid w:val="00CF5302"/>
    <w:rsid w:val="00CF54CA"/>
    <w:rsid w:val="00CF54D1"/>
    <w:rsid w:val="00CF54D5"/>
    <w:rsid w:val="00CF55D3"/>
    <w:rsid w:val="00CF5600"/>
    <w:rsid w:val="00CF5719"/>
    <w:rsid w:val="00CF584B"/>
    <w:rsid w:val="00CF59F8"/>
    <w:rsid w:val="00CF5B28"/>
    <w:rsid w:val="00CF5BA0"/>
    <w:rsid w:val="00CF5CA7"/>
    <w:rsid w:val="00CF5D40"/>
    <w:rsid w:val="00CF5DBD"/>
    <w:rsid w:val="00CF5E3A"/>
    <w:rsid w:val="00CF5E46"/>
    <w:rsid w:val="00CF5FAD"/>
    <w:rsid w:val="00CF6096"/>
    <w:rsid w:val="00CF60D7"/>
    <w:rsid w:val="00CF65F5"/>
    <w:rsid w:val="00CF6668"/>
    <w:rsid w:val="00CF679B"/>
    <w:rsid w:val="00CF67E1"/>
    <w:rsid w:val="00CF6962"/>
    <w:rsid w:val="00CF69AF"/>
    <w:rsid w:val="00CF69E4"/>
    <w:rsid w:val="00CF6AF2"/>
    <w:rsid w:val="00CF6AFA"/>
    <w:rsid w:val="00CF6B34"/>
    <w:rsid w:val="00CF6C27"/>
    <w:rsid w:val="00CF6CAC"/>
    <w:rsid w:val="00CF6E0C"/>
    <w:rsid w:val="00CF6F34"/>
    <w:rsid w:val="00CF7044"/>
    <w:rsid w:val="00CF70A8"/>
    <w:rsid w:val="00CF70E3"/>
    <w:rsid w:val="00CF71F3"/>
    <w:rsid w:val="00CF753F"/>
    <w:rsid w:val="00CF76A1"/>
    <w:rsid w:val="00CF79C1"/>
    <w:rsid w:val="00CF7A52"/>
    <w:rsid w:val="00CF7B5A"/>
    <w:rsid w:val="00CF7B9B"/>
    <w:rsid w:val="00CF7D62"/>
    <w:rsid w:val="00CF7DA3"/>
    <w:rsid w:val="00CF7EE5"/>
    <w:rsid w:val="00CF7FF0"/>
    <w:rsid w:val="00D00237"/>
    <w:rsid w:val="00D0043B"/>
    <w:rsid w:val="00D00440"/>
    <w:rsid w:val="00D005A3"/>
    <w:rsid w:val="00D007BB"/>
    <w:rsid w:val="00D007F3"/>
    <w:rsid w:val="00D00972"/>
    <w:rsid w:val="00D009B7"/>
    <w:rsid w:val="00D00A0D"/>
    <w:rsid w:val="00D00AB6"/>
    <w:rsid w:val="00D00B8F"/>
    <w:rsid w:val="00D00BAC"/>
    <w:rsid w:val="00D00D24"/>
    <w:rsid w:val="00D00D33"/>
    <w:rsid w:val="00D00EB1"/>
    <w:rsid w:val="00D00EBB"/>
    <w:rsid w:val="00D00F23"/>
    <w:rsid w:val="00D0110F"/>
    <w:rsid w:val="00D01121"/>
    <w:rsid w:val="00D01170"/>
    <w:rsid w:val="00D01228"/>
    <w:rsid w:val="00D01242"/>
    <w:rsid w:val="00D012C7"/>
    <w:rsid w:val="00D012D2"/>
    <w:rsid w:val="00D013F6"/>
    <w:rsid w:val="00D0156F"/>
    <w:rsid w:val="00D01618"/>
    <w:rsid w:val="00D016C8"/>
    <w:rsid w:val="00D0193A"/>
    <w:rsid w:val="00D01A76"/>
    <w:rsid w:val="00D01B97"/>
    <w:rsid w:val="00D01DA0"/>
    <w:rsid w:val="00D01DAB"/>
    <w:rsid w:val="00D01DFF"/>
    <w:rsid w:val="00D01E3D"/>
    <w:rsid w:val="00D01F51"/>
    <w:rsid w:val="00D01FF3"/>
    <w:rsid w:val="00D020F0"/>
    <w:rsid w:val="00D0257A"/>
    <w:rsid w:val="00D0260D"/>
    <w:rsid w:val="00D0269E"/>
    <w:rsid w:val="00D027A7"/>
    <w:rsid w:val="00D027B3"/>
    <w:rsid w:val="00D029ED"/>
    <w:rsid w:val="00D02A94"/>
    <w:rsid w:val="00D02ACB"/>
    <w:rsid w:val="00D02AF6"/>
    <w:rsid w:val="00D02CBD"/>
    <w:rsid w:val="00D02E67"/>
    <w:rsid w:val="00D0316D"/>
    <w:rsid w:val="00D03269"/>
    <w:rsid w:val="00D03575"/>
    <w:rsid w:val="00D03581"/>
    <w:rsid w:val="00D03718"/>
    <w:rsid w:val="00D0386E"/>
    <w:rsid w:val="00D03A26"/>
    <w:rsid w:val="00D03D50"/>
    <w:rsid w:val="00D03DF0"/>
    <w:rsid w:val="00D03E2A"/>
    <w:rsid w:val="00D03E32"/>
    <w:rsid w:val="00D03F10"/>
    <w:rsid w:val="00D03F51"/>
    <w:rsid w:val="00D04055"/>
    <w:rsid w:val="00D040FE"/>
    <w:rsid w:val="00D0410F"/>
    <w:rsid w:val="00D04145"/>
    <w:rsid w:val="00D0416F"/>
    <w:rsid w:val="00D04201"/>
    <w:rsid w:val="00D04335"/>
    <w:rsid w:val="00D04357"/>
    <w:rsid w:val="00D04385"/>
    <w:rsid w:val="00D043C6"/>
    <w:rsid w:val="00D045F0"/>
    <w:rsid w:val="00D0467F"/>
    <w:rsid w:val="00D04684"/>
    <w:rsid w:val="00D046E1"/>
    <w:rsid w:val="00D04705"/>
    <w:rsid w:val="00D04720"/>
    <w:rsid w:val="00D049CD"/>
    <w:rsid w:val="00D04CC9"/>
    <w:rsid w:val="00D04EF6"/>
    <w:rsid w:val="00D04FB0"/>
    <w:rsid w:val="00D04FBE"/>
    <w:rsid w:val="00D05023"/>
    <w:rsid w:val="00D050DC"/>
    <w:rsid w:val="00D051B5"/>
    <w:rsid w:val="00D05309"/>
    <w:rsid w:val="00D053D2"/>
    <w:rsid w:val="00D0542E"/>
    <w:rsid w:val="00D0547B"/>
    <w:rsid w:val="00D054E2"/>
    <w:rsid w:val="00D055C2"/>
    <w:rsid w:val="00D055D6"/>
    <w:rsid w:val="00D05769"/>
    <w:rsid w:val="00D057A7"/>
    <w:rsid w:val="00D05880"/>
    <w:rsid w:val="00D059E9"/>
    <w:rsid w:val="00D05A8B"/>
    <w:rsid w:val="00D05B8A"/>
    <w:rsid w:val="00D05C2C"/>
    <w:rsid w:val="00D05CE6"/>
    <w:rsid w:val="00D05D82"/>
    <w:rsid w:val="00D05DE2"/>
    <w:rsid w:val="00D05FA7"/>
    <w:rsid w:val="00D05FD3"/>
    <w:rsid w:val="00D06038"/>
    <w:rsid w:val="00D0625E"/>
    <w:rsid w:val="00D063A2"/>
    <w:rsid w:val="00D063A8"/>
    <w:rsid w:val="00D063CA"/>
    <w:rsid w:val="00D06496"/>
    <w:rsid w:val="00D064C5"/>
    <w:rsid w:val="00D06724"/>
    <w:rsid w:val="00D06771"/>
    <w:rsid w:val="00D06788"/>
    <w:rsid w:val="00D0678B"/>
    <w:rsid w:val="00D0691E"/>
    <w:rsid w:val="00D06956"/>
    <w:rsid w:val="00D06A93"/>
    <w:rsid w:val="00D06BFF"/>
    <w:rsid w:val="00D06C3C"/>
    <w:rsid w:val="00D06CAC"/>
    <w:rsid w:val="00D06D4B"/>
    <w:rsid w:val="00D07017"/>
    <w:rsid w:val="00D071E2"/>
    <w:rsid w:val="00D07296"/>
    <w:rsid w:val="00D073DF"/>
    <w:rsid w:val="00D07523"/>
    <w:rsid w:val="00D076C8"/>
    <w:rsid w:val="00D076F4"/>
    <w:rsid w:val="00D07924"/>
    <w:rsid w:val="00D079C7"/>
    <w:rsid w:val="00D07A0C"/>
    <w:rsid w:val="00D07A25"/>
    <w:rsid w:val="00D07A59"/>
    <w:rsid w:val="00D07BA2"/>
    <w:rsid w:val="00D07C52"/>
    <w:rsid w:val="00D07D3E"/>
    <w:rsid w:val="00D0A8B9"/>
    <w:rsid w:val="00D0E5AD"/>
    <w:rsid w:val="00D10609"/>
    <w:rsid w:val="00D10667"/>
    <w:rsid w:val="00D107F8"/>
    <w:rsid w:val="00D108C9"/>
    <w:rsid w:val="00D109B4"/>
    <w:rsid w:val="00D10A12"/>
    <w:rsid w:val="00D10A88"/>
    <w:rsid w:val="00D10AA2"/>
    <w:rsid w:val="00D10AF8"/>
    <w:rsid w:val="00D10B08"/>
    <w:rsid w:val="00D10B4B"/>
    <w:rsid w:val="00D10CCB"/>
    <w:rsid w:val="00D10CF2"/>
    <w:rsid w:val="00D10F42"/>
    <w:rsid w:val="00D1108B"/>
    <w:rsid w:val="00D110E3"/>
    <w:rsid w:val="00D11363"/>
    <w:rsid w:val="00D1137E"/>
    <w:rsid w:val="00D1156C"/>
    <w:rsid w:val="00D11603"/>
    <w:rsid w:val="00D1179A"/>
    <w:rsid w:val="00D117E9"/>
    <w:rsid w:val="00D11887"/>
    <w:rsid w:val="00D118AB"/>
    <w:rsid w:val="00D11903"/>
    <w:rsid w:val="00D1197E"/>
    <w:rsid w:val="00D119B8"/>
    <w:rsid w:val="00D11BDC"/>
    <w:rsid w:val="00D11E4D"/>
    <w:rsid w:val="00D11EF7"/>
    <w:rsid w:val="00D11F09"/>
    <w:rsid w:val="00D11FA2"/>
    <w:rsid w:val="00D1206A"/>
    <w:rsid w:val="00D12305"/>
    <w:rsid w:val="00D1248D"/>
    <w:rsid w:val="00D125C9"/>
    <w:rsid w:val="00D12894"/>
    <w:rsid w:val="00D12C24"/>
    <w:rsid w:val="00D12D49"/>
    <w:rsid w:val="00D12DCD"/>
    <w:rsid w:val="00D12DFC"/>
    <w:rsid w:val="00D132AF"/>
    <w:rsid w:val="00D132EF"/>
    <w:rsid w:val="00D1330A"/>
    <w:rsid w:val="00D13391"/>
    <w:rsid w:val="00D133B9"/>
    <w:rsid w:val="00D133F7"/>
    <w:rsid w:val="00D13455"/>
    <w:rsid w:val="00D135A8"/>
    <w:rsid w:val="00D136A6"/>
    <w:rsid w:val="00D13727"/>
    <w:rsid w:val="00D1379B"/>
    <w:rsid w:val="00D13883"/>
    <w:rsid w:val="00D13907"/>
    <w:rsid w:val="00D13987"/>
    <w:rsid w:val="00D139BE"/>
    <w:rsid w:val="00D139C9"/>
    <w:rsid w:val="00D13AAA"/>
    <w:rsid w:val="00D13CB4"/>
    <w:rsid w:val="00D13D0F"/>
    <w:rsid w:val="00D13D7E"/>
    <w:rsid w:val="00D13DAA"/>
    <w:rsid w:val="00D13EE7"/>
    <w:rsid w:val="00D1400F"/>
    <w:rsid w:val="00D1401A"/>
    <w:rsid w:val="00D1404E"/>
    <w:rsid w:val="00D1406E"/>
    <w:rsid w:val="00D1412A"/>
    <w:rsid w:val="00D141D9"/>
    <w:rsid w:val="00D1420F"/>
    <w:rsid w:val="00D14251"/>
    <w:rsid w:val="00D14313"/>
    <w:rsid w:val="00D1432A"/>
    <w:rsid w:val="00D14391"/>
    <w:rsid w:val="00D143E0"/>
    <w:rsid w:val="00D1456F"/>
    <w:rsid w:val="00D145B7"/>
    <w:rsid w:val="00D146E6"/>
    <w:rsid w:val="00D1474E"/>
    <w:rsid w:val="00D147E7"/>
    <w:rsid w:val="00D148CA"/>
    <w:rsid w:val="00D148D0"/>
    <w:rsid w:val="00D148FC"/>
    <w:rsid w:val="00D14912"/>
    <w:rsid w:val="00D14924"/>
    <w:rsid w:val="00D14930"/>
    <w:rsid w:val="00D1493D"/>
    <w:rsid w:val="00D14B1E"/>
    <w:rsid w:val="00D14B91"/>
    <w:rsid w:val="00D14CD2"/>
    <w:rsid w:val="00D14E01"/>
    <w:rsid w:val="00D14F0D"/>
    <w:rsid w:val="00D14F8C"/>
    <w:rsid w:val="00D15004"/>
    <w:rsid w:val="00D15035"/>
    <w:rsid w:val="00D150D3"/>
    <w:rsid w:val="00D15274"/>
    <w:rsid w:val="00D1555B"/>
    <w:rsid w:val="00D156A1"/>
    <w:rsid w:val="00D15748"/>
    <w:rsid w:val="00D15840"/>
    <w:rsid w:val="00D1598F"/>
    <w:rsid w:val="00D15A35"/>
    <w:rsid w:val="00D15C4A"/>
    <w:rsid w:val="00D160BD"/>
    <w:rsid w:val="00D16135"/>
    <w:rsid w:val="00D162EA"/>
    <w:rsid w:val="00D16406"/>
    <w:rsid w:val="00D164E7"/>
    <w:rsid w:val="00D16530"/>
    <w:rsid w:val="00D16540"/>
    <w:rsid w:val="00D165EA"/>
    <w:rsid w:val="00D166A5"/>
    <w:rsid w:val="00D16899"/>
    <w:rsid w:val="00D16934"/>
    <w:rsid w:val="00D16C5A"/>
    <w:rsid w:val="00D16EAF"/>
    <w:rsid w:val="00D16EBC"/>
    <w:rsid w:val="00D16EF4"/>
    <w:rsid w:val="00D1704F"/>
    <w:rsid w:val="00D170E4"/>
    <w:rsid w:val="00D171F7"/>
    <w:rsid w:val="00D172B3"/>
    <w:rsid w:val="00D174CF"/>
    <w:rsid w:val="00D17504"/>
    <w:rsid w:val="00D17943"/>
    <w:rsid w:val="00D17CCF"/>
    <w:rsid w:val="00D17D45"/>
    <w:rsid w:val="00D17FAC"/>
    <w:rsid w:val="00D200FA"/>
    <w:rsid w:val="00D2024B"/>
    <w:rsid w:val="00D202D7"/>
    <w:rsid w:val="00D204CC"/>
    <w:rsid w:val="00D204EE"/>
    <w:rsid w:val="00D20544"/>
    <w:rsid w:val="00D205BF"/>
    <w:rsid w:val="00D2064D"/>
    <w:rsid w:val="00D20730"/>
    <w:rsid w:val="00D2077E"/>
    <w:rsid w:val="00D20839"/>
    <w:rsid w:val="00D208A5"/>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A80"/>
    <w:rsid w:val="00D21B9C"/>
    <w:rsid w:val="00D21C14"/>
    <w:rsid w:val="00D21C46"/>
    <w:rsid w:val="00D21FA2"/>
    <w:rsid w:val="00D21FBD"/>
    <w:rsid w:val="00D21FFE"/>
    <w:rsid w:val="00D22023"/>
    <w:rsid w:val="00D22367"/>
    <w:rsid w:val="00D2260E"/>
    <w:rsid w:val="00D2268F"/>
    <w:rsid w:val="00D227B1"/>
    <w:rsid w:val="00D22840"/>
    <w:rsid w:val="00D22935"/>
    <w:rsid w:val="00D22951"/>
    <w:rsid w:val="00D22986"/>
    <w:rsid w:val="00D229D9"/>
    <w:rsid w:val="00D22A5E"/>
    <w:rsid w:val="00D22B09"/>
    <w:rsid w:val="00D22DEA"/>
    <w:rsid w:val="00D22F60"/>
    <w:rsid w:val="00D23064"/>
    <w:rsid w:val="00D23297"/>
    <w:rsid w:val="00D232F8"/>
    <w:rsid w:val="00D233E1"/>
    <w:rsid w:val="00D23470"/>
    <w:rsid w:val="00D234BA"/>
    <w:rsid w:val="00D234DF"/>
    <w:rsid w:val="00D23514"/>
    <w:rsid w:val="00D23816"/>
    <w:rsid w:val="00D2384C"/>
    <w:rsid w:val="00D23936"/>
    <w:rsid w:val="00D23A0B"/>
    <w:rsid w:val="00D23A12"/>
    <w:rsid w:val="00D23AAE"/>
    <w:rsid w:val="00D23B0D"/>
    <w:rsid w:val="00D23CD8"/>
    <w:rsid w:val="00D23E2E"/>
    <w:rsid w:val="00D23E4E"/>
    <w:rsid w:val="00D23EBB"/>
    <w:rsid w:val="00D23FC5"/>
    <w:rsid w:val="00D240D0"/>
    <w:rsid w:val="00D24357"/>
    <w:rsid w:val="00D243D6"/>
    <w:rsid w:val="00D2445B"/>
    <w:rsid w:val="00D24535"/>
    <w:rsid w:val="00D24922"/>
    <w:rsid w:val="00D2495E"/>
    <w:rsid w:val="00D24984"/>
    <w:rsid w:val="00D24A66"/>
    <w:rsid w:val="00D24A9E"/>
    <w:rsid w:val="00D24B52"/>
    <w:rsid w:val="00D24BB0"/>
    <w:rsid w:val="00D24CF7"/>
    <w:rsid w:val="00D24D58"/>
    <w:rsid w:val="00D24D8F"/>
    <w:rsid w:val="00D24E54"/>
    <w:rsid w:val="00D24FB3"/>
    <w:rsid w:val="00D2502A"/>
    <w:rsid w:val="00D25072"/>
    <w:rsid w:val="00D25151"/>
    <w:rsid w:val="00D25203"/>
    <w:rsid w:val="00D25361"/>
    <w:rsid w:val="00D2546D"/>
    <w:rsid w:val="00D2552A"/>
    <w:rsid w:val="00D255D1"/>
    <w:rsid w:val="00D25755"/>
    <w:rsid w:val="00D258B5"/>
    <w:rsid w:val="00D25904"/>
    <w:rsid w:val="00D2594A"/>
    <w:rsid w:val="00D259F6"/>
    <w:rsid w:val="00D25C44"/>
    <w:rsid w:val="00D25D5D"/>
    <w:rsid w:val="00D25E05"/>
    <w:rsid w:val="00D25FCD"/>
    <w:rsid w:val="00D261A0"/>
    <w:rsid w:val="00D26246"/>
    <w:rsid w:val="00D262D3"/>
    <w:rsid w:val="00D26376"/>
    <w:rsid w:val="00D2640C"/>
    <w:rsid w:val="00D26475"/>
    <w:rsid w:val="00D26479"/>
    <w:rsid w:val="00D264F4"/>
    <w:rsid w:val="00D26577"/>
    <w:rsid w:val="00D265EA"/>
    <w:rsid w:val="00D26658"/>
    <w:rsid w:val="00D268F7"/>
    <w:rsid w:val="00D26A49"/>
    <w:rsid w:val="00D26B61"/>
    <w:rsid w:val="00D26BC4"/>
    <w:rsid w:val="00D26C7D"/>
    <w:rsid w:val="00D26F24"/>
    <w:rsid w:val="00D27009"/>
    <w:rsid w:val="00D270B7"/>
    <w:rsid w:val="00D270FC"/>
    <w:rsid w:val="00D27205"/>
    <w:rsid w:val="00D27632"/>
    <w:rsid w:val="00D27755"/>
    <w:rsid w:val="00D277C1"/>
    <w:rsid w:val="00D277D0"/>
    <w:rsid w:val="00D27802"/>
    <w:rsid w:val="00D278CF"/>
    <w:rsid w:val="00D27969"/>
    <w:rsid w:val="00D27DB7"/>
    <w:rsid w:val="00D27DCC"/>
    <w:rsid w:val="00D27F26"/>
    <w:rsid w:val="00D30068"/>
    <w:rsid w:val="00D30146"/>
    <w:rsid w:val="00D30162"/>
    <w:rsid w:val="00D30184"/>
    <w:rsid w:val="00D30242"/>
    <w:rsid w:val="00D30281"/>
    <w:rsid w:val="00D303CD"/>
    <w:rsid w:val="00D303FF"/>
    <w:rsid w:val="00D304B3"/>
    <w:rsid w:val="00D3056D"/>
    <w:rsid w:val="00D305F0"/>
    <w:rsid w:val="00D3062F"/>
    <w:rsid w:val="00D30699"/>
    <w:rsid w:val="00D30749"/>
    <w:rsid w:val="00D30926"/>
    <w:rsid w:val="00D309F8"/>
    <w:rsid w:val="00D30A54"/>
    <w:rsid w:val="00D30B62"/>
    <w:rsid w:val="00D30D18"/>
    <w:rsid w:val="00D30F4F"/>
    <w:rsid w:val="00D31541"/>
    <w:rsid w:val="00D31716"/>
    <w:rsid w:val="00D319A6"/>
    <w:rsid w:val="00D31B7B"/>
    <w:rsid w:val="00D31C52"/>
    <w:rsid w:val="00D31E0F"/>
    <w:rsid w:val="00D32106"/>
    <w:rsid w:val="00D32378"/>
    <w:rsid w:val="00D323C6"/>
    <w:rsid w:val="00D32418"/>
    <w:rsid w:val="00D32448"/>
    <w:rsid w:val="00D32510"/>
    <w:rsid w:val="00D32613"/>
    <w:rsid w:val="00D326D2"/>
    <w:rsid w:val="00D32806"/>
    <w:rsid w:val="00D328A8"/>
    <w:rsid w:val="00D32925"/>
    <w:rsid w:val="00D32DE8"/>
    <w:rsid w:val="00D33044"/>
    <w:rsid w:val="00D330FE"/>
    <w:rsid w:val="00D3313A"/>
    <w:rsid w:val="00D3320B"/>
    <w:rsid w:val="00D33272"/>
    <w:rsid w:val="00D332B3"/>
    <w:rsid w:val="00D3337A"/>
    <w:rsid w:val="00D333AC"/>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79E"/>
    <w:rsid w:val="00D347C2"/>
    <w:rsid w:val="00D347E2"/>
    <w:rsid w:val="00D349FF"/>
    <w:rsid w:val="00D34A40"/>
    <w:rsid w:val="00D34AFC"/>
    <w:rsid w:val="00D34CA3"/>
    <w:rsid w:val="00D34D54"/>
    <w:rsid w:val="00D34D8C"/>
    <w:rsid w:val="00D34F72"/>
    <w:rsid w:val="00D350A3"/>
    <w:rsid w:val="00D3529F"/>
    <w:rsid w:val="00D353D4"/>
    <w:rsid w:val="00D355F4"/>
    <w:rsid w:val="00D3575F"/>
    <w:rsid w:val="00D358E1"/>
    <w:rsid w:val="00D35928"/>
    <w:rsid w:val="00D3596A"/>
    <w:rsid w:val="00D35990"/>
    <w:rsid w:val="00D35A3B"/>
    <w:rsid w:val="00D35B44"/>
    <w:rsid w:val="00D35C32"/>
    <w:rsid w:val="00D35C9E"/>
    <w:rsid w:val="00D35D2E"/>
    <w:rsid w:val="00D35D33"/>
    <w:rsid w:val="00D35D7E"/>
    <w:rsid w:val="00D35D82"/>
    <w:rsid w:val="00D35EC6"/>
    <w:rsid w:val="00D35F41"/>
    <w:rsid w:val="00D35F45"/>
    <w:rsid w:val="00D36136"/>
    <w:rsid w:val="00D36175"/>
    <w:rsid w:val="00D3618D"/>
    <w:rsid w:val="00D361B5"/>
    <w:rsid w:val="00D363C2"/>
    <w:rsid w:val="00D363C5"/>
    <w:rsid w:val="00D369D3"/>
    <w:rsid w:val="00D369EA"/>
    <w:rsid w:val="00D36A95"/>
    <w:rsid w:val="00D36AAB"/>
    <w:rsid w:val="00D36D5E"/>
    <w:rsid w:val="00D36E18"/>
    <w:rsid w:val="00D36E5B"/>
    <w:rsid w:val="00D36FAC"/>
    <w:rsid w:val="00D373C1"/>
    <w:rsid w:val="00D375EC"/>
    <w:rsid w:val="00D3763E"/>
    <w:rsid w:val="00D37712"/>
    <w:rsid w:val="00D37844"/>
    <w:rsid w:val="00D378B8"/>
    <w:rsid w:val="00D378FD"/>
    <w:rsid w:val="00D37962"/>
    <w:rsid w:val="00D3799B"/>
    <w:rsid w:val="00D37A15"/>
    <w:rsid w:val="00D37C6C"/>
    <w:rsid w:val="00D37C72"/>
    <w:rsid w:val="00D37CD9"/>
    <w:rsid w:val="00D37DB0"/>
    <w:rsid w:val="00D4006A"/>
    <w:rsid w:val="00D4019C"/>
    <w:rsid w:val="00D402EE"/>
    <w:rsid w:val="00D4044F"/>
    <w:rsid w:val="00D40676"/>
    <w:rsid w:val="00D4085E"/>
    <w:rsid w:val="00D409D9"/>
    <w:rsid w:val="00D40BD6"/>
    <w:rsid w:val="00D40C2F"/>
    <w:rsid w:val="00D40CFC"/>
    <w:rsid w:val="00D40E3A"/>
    <w:rsid w:val="00D40E85"/>
    <w:rsid w:val="00D4101D"/>
    <w:rsid w:val="00D41203"/>
    <w:rsid w:val="00D4124D"/>
    <w:rsid w:val="00D414F7"/>
    <w:rsid w:val="00D41534"/>
    <w:rsid w:val="00D41650"/>
    <w:rsid w:val="00D41726"/>
    <w:rsid w:val="00D41734"/>
    <w:rsid w:val="00D41739"/>
    <w:rsid w:val="00D4174D"/>
    <w:rsid w:val="00D41863"/>
    <w:rsid w:val="00D41925"/>
    <w:rsid w:val="00D41A24"/>
    <w:rsid w:val="00D41A3F"/>
    <w:rsid w:val="00D41C9A"/>
    <w:rsid w:val="00D42076"/>
    <w:rsid w:val="00D42144"/>
    <w:rsid w:val="00D42233"/>
    <w:rsid w:val="00D422EA"/>
    <w:rsid w:val="00D42317"/>
    <w:rsid w:val="00D42516"/>
    <w:rsid w:val="00D42647"/>
    <w:rsid w:val="00D4271A"/>
    <w:rsid w:val="00D42926"/>
    <w:rsid w:val="00D42BCC"/>
    <w:rsid w:val="00D42BE0"/>
    <w:rsid w:val="00D42DED"/>
    <w:rsid w:val="00D431A7"/>
    <w:rsid w:val="00D431E7"/>
    <w:rsid w:val="00D4320E"/>
    <w:rsid w:val="00D434FD"/>
    <w:rsid w:val="00D435A3"/>
    <w:rsid w:val="00D4371B"/>
    <w:rsid w:val="00D43817"/>
    <w:rsid w:val="00D43927"/>
    <w:rsid w:val="00D439C4"/>
    <w:rsid w:val="00D43B6B"/>
    <w:rsid w:val="00D43D06"/>
    <w:rsid w:val="00D43E28"/>
    <w:rsid w:val="00D440DC"/>
    <w:rsid w:val="00D44241"/>
    <w:rsid w:val="00D44265"/>
    <w:rsid w:val="00D44456"/>
    <w:rsid w:val="00D44469"/>
    <w:rsid w:val="00D444F9"/>
    <w:rsid w:val="00D4464C"/>
    <w:rsid w:val="00D44936"/>
    <w:rsid w:val="00D449C4"/>
    <w:rsid w:val="00D44A2B"/>
    <w:rsid w:val="00D44AA6"/>
    <w:rsid w:val="00D44B08"/>
    <w:rsid w:val="00D44BC3"/>
    <w:rsid w:val="00D44C69"/>
    <w:rsid w:val="00D44D4B"/>
    <w:rsid w:val="00D44DF6"/>
    <w:rsid w:val="00D44E62"/>
    <w:rsid w:val="00D44EEE"/>
    <w:rsid w:val="00D44F04"/>
    <w:rsid w:val="00D44FBD"/>
    <w:rsid w:val="00D45062"/>
    <w:rsid w:val="00D450BB"/>
    <w:rsid w:val="00D45175"/>
    <w:rsid w:val="00D4533C"/>
    <w:rsid w:val="00D4534E"/>
    <w:rsid w:val="00D454AE"/>
    <w:rsid w:val="00D457AB"/>
    <w:rsid w:val="00D457D4"/>
    <w:rsid w:val="00D458DE"/>
    <w:rsid w:val="00D459F8"/>
    <w:rsid w:val="00D45A52"/>
    <w:rsid w:val="00D45A58"/>
    <w:rsid w:val="00D45B14"/>
    <w:rsid w:val="00D45B23"/>
    <w:rsid w:val="00D45C11"/>
    <w:rsid w:val="00D45CAD"/>
    <w:rsid w:val="00D45D32"/>
    <w:rsid w:val="00D45FBF"/>
    <w:rsid w:val="00D45FD4"/>
    <w:rsid w:val="00D4607F"/>
    <w:rsid w:val="00D46116"/>
    <w:rsid w:val="00D46136"/>
    <w:rsid w:val="00D4615A"/>
    <w:rsid w:val="00D4621E"/>
    <w:rsid w:val="00D463E2"/>
    <w:rsid w:val="00D46450"/>
    <w:rsid w:val="00D464B3"/>
    <w:rsid w:val="00D465A4"/>
    <w:rsid w:val="00D4667C"/>
    <w:rsid w:val="00D466AB"/>
    <w:rsid w:val="00D468CD"/>
    <w:rsid w:val="00D4699F"/>
    <w:rsid w:val="00D46A02"/>
    <w:rsid w:val="00D46C14"/>
    <w:rsid w:val="00D46CCB"/>
    <w:rsid w:val="00D46D21"/>
    <w:rsid w:val="00D46DBD"/>
    <w:rsid w:val="00D46DDA"/>
    <w:rsid w:val="00D46DDB"/>
    <w:rsid w:val="00D46E72"/>
    <w:rsid w:val="00D47052"/>
    <w:rsid w:val="00D472C0"/>
    <w:rsid w:val="00D472D7"/>
    <w:rsid w:val="00D47416"/>
    <w:rsid w:val="00D4747E"/>
    <w:rsid w:val="00D4773C"/>
    <w:rsid w:val="00D477AB"/>
    <w:rsid w:val="00D47859"/>
    <w:rsid w:val="00D478CB"/>
    <w:rsid w:val="00D4793B"/>
    <w:rsid w:val="00D47993"/>
    <w:rsid w:val="00D47A5A"/>
    <w:rsid w:val="00D47AC6"/>
    <w:rsid w:val="00D47B3D"/>
    <w:rsid w:val="00D47C16"/>
    <w:rsid w:val="00D47D03"/>
    <w:rsid w:val="00D47FDC"/>
    <w:rsid w:val="00D4DA87"/>
    <w:rsid w:val="00D50012"/>
    <w:rsid w:val="00D501AE"/>
    <w:rsid w:val="00D5021A"/>
    <w:rsid w:val="00D50283"/>
    <w:rsid w:val="00D50352"/>
    <w:rsid w:val="00D504AA"/>
    <w:rsid w:val="00D504D2"/>
    <w:rsid w:val="00D50632"/>
    <w:rsid w:val="00D506A1"/>
    <w:rsid w:val="00D506D1"/>
    <w:rsid w:val="00D506D8"/>
    <w:rsid w:val="00D5081A"/>
    <w:rsid w:val="00D50889"/>
    <w:rsid w:val="00D509B2"/>
    <w:rsid w:val="00D50A4A"/>
    <w:rsid w:val="00D50AF5"/>
    <w:rsid w:val="00D50D37"/>
    <w:rsid w:val="00D50E22"/>
    <w:rsid w:val="00D50ECB"/>
    <w:rsid w:val="00D510D3"/>
    <w:rsid w:val="00D51120"/>
    <w:rsid w:val="00D51293"/>
    <w:rsid w:val="00D5138F"/>
    <w:rsid w:val="00D51396"/>
    <w:rsid w:val="00D5149D"/>
    <w:rsid w:val="00D514D6"/>
    <w:rsid w:val="00D5165A"/>
    <w:rsid w:val="00D51817"/>
    <w:rsid w:val="00D51907"/>
    <w:rsid w:val="00D51923"/>
    <w:rsid w:val="00D51BBC"/>
    <w:rsid w:val="00D51D2E"/>
    <w:rsid w:val="00D51F0D"/>
    <w:rsid w:val="00D51FF2"/>
    <w:rsid w:val="00D520C4"/>
    <w:rsid w:val="00D523EA"/>
    <w:rsid w:val="00D523EE"/>
    <w:rsid w:val="00D52435"/>
    <w:rsid w:val="00D524AE"/>
    <w:rsid w:val="00D528E1"/>
    <w:rsid w:val="00D529F0"/>
    <w:rsid w:val="00D52BC3"/>
    <w:rsid w:val="00D52BCB"/>
    <w:rsid w:val="00D52C5C"/>
    <w:rsid w:val="00D52CFA"/>
    <w:rsid w:val="00D52D04"/>
    <w:rsid w:val="00D52ECC"/>
    <w:rsid w:val="00D52F3D"/>
    <w:rsid w:val="00D530B3"/>
    <w:rsid w:val="00D531DC"/>
    <w:rsid w:val="00D53394"/>
    <w:rsid w:val="00D5347D"/>
    <w:rsid w:val="00D535EE"/>
    <w:rsid w:val="00D536D2"/>
    <w:rsid w:val="00D536E9"/>
    <w:rsid w:val="00D53762"/>
    <w:rsid w:val="00D53948"/>
    <w:rsid w:val="00D53A32"/>
    <w:rsid w:val="00D53A4E"/>
    <w:rsid w:val="00D53A89"/>
    <w:rsid w:val="00D53AE8"/>
    <w:rsid w:val="00D53CE1"/>
    <w:rsid w:val="00D53D06"/>
    <w:rsid w:val="00D53E25"/>
    <w:rsid w:val="00D53F38"/>
    <w:rsid w:val="00D54086"/>
    <w:rsid w:val="00D541E6"/>
    <w:rsid w:val="00D54280"/>
    <w:rsid w:val="00D542FE"/>
    <w:rsid w:val="00D54430"/>
    <w:rsid w:val="00D54576"/>
    <w:rsid w:val="00D54607"/>
    <w:rsid w:val="00D546F6"/>
    <w:rsid w:val="00D5478C"/>
    <w:rsid w:val="00D547CA"/>
    <w:rsid w:val="00D54992"/>
    <w:rsid w:val="00D54A11"/>
    <w:rsid w:val="00D54AB0"/>
    <w:rsid w:val="00D54BD6"/>
    <w:rsid w:val="00D54C0B"/>
    <w:rsid w:val="00D54C0F"/>
    <w:rsid w:val="00D54C58"/>
    <w:rsid w:val="00D54EBF"/>
    <w:rsid w:val="00D55244"/>
    <w:rsid w:val="00D55344"/>
    <w:rsid w:val="00D5536F"/>
    <w:rsid w:val="00D55377"/>
    <w:rsid w:val="00D554CC"/>
    <w:rsid w:val="00D5555E"/>
    <w:rsid w:val="00D555E9"/>
    <w:rsid w:val="00D55769"/>
    <w:rsid w:val="00D5597F"/>
    <w:rsid w:val="00D559D7"/>
    <w:rsid w:val="00D55A65"/>
    <w:rsid w:val="00D55A8C"/>
    <w:rsid w:val="00D55AE2"/>
    <w:rsid w:val="00D55B39"/>
    <w:rsid w:val="00D55B9B"/>
    <w:rsid w:val="00D55BB8"/>
    <w:rsid w:val="00D55E1D"/>
    <w:rsid w:val="00D56000"/>
    <w:rsid w:val="00D561A6"/>
    <w:rsid w:val="00D56207"/>
    <w:rsid w:val="00D563D8"/>
    <w:rsid w:val="00D56457"/>
    <w:rsid w:val="00D565E6"/>
    <w:rsid w:val="00D5666D"/>
    <w:rsid w:val="00D5667F"/>
    <w:rsid w:val="00D56716"/>
    <w:rsid w:val="00D5672F"/>
    <w:rsid w:val="00D56863"/>
    <w:rsid w:val="00D568A8"/>
    <w:rsid w:val="00D568DC"/>
    <w:rsid w:val="00D56AF4"/>
    <w:rsid w:val="00D56B0A"/>
    <w:rsid w:val="00D56B8B"/>
    <w:rsid w:val="00D570FD"/>
    <w:rsid w:val="00D57353"/>
    <w:rsid w:val="00D573F3"/>
    <w:rsid w:val="00D574C3"/>
    <w:rsid w:val="00D57542"/>
    <w:rsid w:val="00D5755F"/>
    <w:rsid w:val="00D57580"/>
    <w:rsid w:val="00D57626"/>
    <w:rsid w:val="00D57793"/>
    <w:rsid w:val="00D57A12"/>
    <w:rsid w:val="00D57BFD"/>
    <w:rsid w:val="00D57EF2"/>
    <w:rsid w:val="00D57F16"/>
    <w:rsid w:val="00D57F30"/>
    <w:rsid w:val="00D57FD1"/>
    <w:rsid w:val="00D57FF6"/>
    <w:rsid w:val="00D60125"/>
    <w:rsid w:val="00D60324"/>
    <w:rsid w:val="00D60494"/>
    <w:rsid w:val="00D605D2"/>
    <w:rsid w:val="00D60649"/>
    <w:rsid w:val="00D606F9"/>
    <w:rsid w:val="00D60716"/>
    <w:rsid w:val="00D60864"/>
    <w:rsid w:val="00D608D4"/>
    <w:rsid w:val="00D608DB"/>
    <w:rsid w:val="00D6099B"/>
    <w:rsid w:val="00D60BE1"/>
    <w:rsid w:val="00D60CCB"/>
    <w:rsid w:val="00D60D01"/>
    <w:rsid w:val="00D60D9A"/>
    <w:rsid w:val="00D60F9E"/>
    <w:rsid w:val="00D61069"/>
    <w:rsid w:val="00D613D6"/>
    <w:rsid w:val="00D61674"/>
    <w:rsid w:val="00D6182C"/>
    <w:rsid w:val="00D61947"/>
    <w:rsid w:val="00D61A37"/>
    <w:rsid w:val="00D61DEB"/>
    <w:rsid w:val="00D61EF2"/>
    <w:rsid w:val="00D61FB7"/>
    <w:rsid w:val="00D620CA"/>
    <w:rsid w:val="00D62242"/>
    <w:rsid w:val="00D622FB"/>
    <w:rsid w:val="00D62349"/>
    <w:rsid w:val="00D624DB"/>
    <w:rsid w:val="00D6253B"/>
    <w:rsid w:val="00D62642"/>
    <w:rsid w:val="00D6269A"/>
    <w:rsid w:val="00D627F3"/>
    <w:rsid w:val="00D62830"/>
    <w:rsid w:val="00D6289C"/>
    <w:rsid w:val="00D62938"/>
    <w:rsid w:val="00D62ABF"/>
    <w:rsid w:val="00D62B48"/>
    <w:rsid w:val="00D62BE9"/>
    <w:rsid w:val="00D62C75"/>
    <w:rsid w:val="00D62CC5"/>
    <w:rsid w:val="00D62CEE"/>
    <w:rsid w:val="00D62D4B"/>
    <w:rsid w:val="00D62F61"/>
    <w:rsid w:val="00D62FAB"/>
    <w:rsid w:val="00D630F7"/>
    <w:rsid w:val="00D6324D"/>
    <w:rsid w:val="00D6325D"/>
    <w:rsid w:val="00D6331C"/>
    <w:rsid w:val="00D6336C"/>
    <w:rsid w:val="00D633F4"/>
    <w:rsid w:val="00D63546"/>
    <w:rsid w:val="00D6381C"/>
    <w:rsid w:val="00D63977"/>
    <w:rsid w:val="00D63ACF"/>
    <w:rsid w:val="00D63BC2"/>
    <w:rsid w:val="00D63C15"/>
    <w:rsid w:val="00D63D56"/>
    <w:rsid w:val="00D63D9F"/>
    <w:rsid w:val="00D63DB3"/>
    <w:rsid w:val="00D63DDF"/>
    <w:rsid w:val="00D63EE2"/>
    <w:rsid w:val="00D63F79"/>
    <w:rsid w:val="00D64067"/>
    <w:rsid w:val="00D6409F"/>
    <w:rsid w:val="00D640F5"/>
    <w:rsid w:val="00D64281"/>
    <w:rsid w:val="00D6443D"/>
    <w:rsid w:val="00D644B7"/>
    <w:rsid w:val="00D644D1"/>
    <w:rsid w:val="00D645AE"/>
    <w:rsid w:val="00D645F9"/>
    <w:rsid w:val="00D646CA"/>
    <w:rsid w:val="00D64814"/>
    <w:rsid w:val="00D64FBE"/>
    <w:rsid w:val="00D65145"/>
    <w:rsid w:val="00D65483"/>
    <w:rsid w:val="00D6575E"/>
    <w:rsid w:val="00D6576B"/>
    <w:rsid w:val="00D6583C"/>
    <w:rsid w:val="00D65878"/>
    <w:rsid w:val="00D65936"/>
    <w:rsid w:val="00D65962"/>
    <w:rsid w:val="00D659AE"/>
    <w:rsid w:val="00D65A73"/>
    <w:rsid w:val="00D65ABB"/>
    <w:rsid w:val="00D65AF2"/>
    <w:rsid w:val="00D65C08"/>
    <w:rsid w:val="00D65E50"/>
    <w:rsid w:val="00D6615C"/>
    <w:rsid w:val="00D66171"/>
    <w:rsid w:val="00D661DE"/>
    <w:rsid w:val="00D66280"/>
    <w:rsid w:val="00D662F9"/>
    <w:rsid w:val="00D66420"/>
    <w:rsid w:val="00D66445"/>
    <w:rsid w:val="00D666E1"/>
    <w:rsid w:val="00D6681B"/>
    <w:rsid w:val="00D6686E"/>
    <w:rsid w:val="00D66997"/>
    <w:rsid w:val="00D66AE0"/>
    <w:rsid w:val="00D66B1A"/>
    <w:rsid w:val="00D66DC2"/>
    <w:rsid w:val="00D66DDB"/>
    <w:rsid w:val="00D66EE2"/>
    <w:rsid w:val="00D66F68"/>
    <w:rsid w:val="00D6709D"/>
    <w:rsid w:val="00D671E0"/>
    <w:rsid w:val="00D6751C"/>
    <w:rsid w:val="00D67609"/>
    <w:rsid w:val="00D67695"/>
    <w:rsid w:val="00D676E4"/>
    <w:rsid w:val="00D6780C"/>
    <w:rsid w:val="00D67817"/>
    <w:rsid w:val="00D6794C"/>
    <w:rsid w:val="00D679F4"/>
    <w:rsid w:val="00D67D04"/>
    <w:rsid w:val="00D67D4B"/>
    <w:rsid w:val="00D67D64"/>
    <w:rsid w:val="00D67E7E"/>
    <w:rsid w:val="00D67F0A"/>
    <w:rsid w:val="00D7018A"/>
    <w:rsid w:val="00D702A0"/>
    <w:rsid w:val="00D704EE"/>
    <w:rsid w:val="00D7096A"/>
    <w:rsid w:val="00D70AC0"/>
    <w:rsid w:val="00D70B1E"/>
    <w:rsid w:val="00D70BC1"/>
    <w:rsid w:val="00D70C1E"/>
    <w:rsid w:val="00D70CAE"/>
    <w:rsid w:val="00D70D7E"/>
    <w:rsid w:val="00D70D97"/>
    <w:rsid w:val="00D70DB7"/>
    <w:rsid w:val="00D70E49"/>
    <w:rsid w:val="00D70E86"/>
    <w:rsid w:val="00D70F5A"/>
    <w:rsid w:val="00D7100B"/>
    <w:rsid w:val="00D71017"/>
    <w:rsid w:val="00D71066"/>
    <w:rsid w:val="00D7114A"/>
    <w:rsid w:val="00D7115E"/>
    <w:rsid w:val="00D711B7"/>
    <w:rsid w:val="00D7144E"/>
    <w:rsid w:val="00D717C4"/>
    <w:rsid w:val="00D718D9"/>
    <w:rsid w:val="00D71976"/>
    <w:rsid w:val="00D71A0B"/>
    <w:rsid w:val="00D71BFF"/>
    <w:rsid w:val="00D71C35"/>
    <w:rsid w:val="00D71ECA"/>
    <w:rsid w:val="00D71F9C"/>
    <w:rsid w:val="00D71FB1"/>
    <w:rsid w:val="00D72114"/>
    <w:rsid w:val="00D7228D"/>
    <w:rsid w:val="00D72369"/>
    <w:rsid w:val="00D7241B"/>
    <w:rsid w:val="00D7246E"/>
    <w:rsid w:val="00D724A2"/>
    <w:rsid w:val="00D724F3"/>
    <w:rsid w:val="00D724FD"/>
    <w:rsid w:val="00D72861"/>
    <w:rsid w:val="00D72909"/>
    <w:rsid w:val="00D72B5F"/>
    <w:rsid w:val="00D72C57"/>
    <w:rsid w:val="00D72EB4"/>
    <w:rsid w:val="00D72EDF"/>
    <w:rsid w:val="00D73130"/>
    <w:rsid w:val="00D733BD"/>
    <w:rsid w:val="00D733C9"/>
    <w:rsid w:val="00D733EF"/>
    <w:rsid w:val="00D73479"/>
    <w:rsid w:val="00D734C5"/>
    <w:rsid w:val="00D735D7"/>
    <w:rsid w:val="00D735D9"/>
    <w:rsid w:val="00D73C3F"/>
    <w:rsid w:val="00D73C80"/>
    <w:rsid w:val="00D73CE8"/>
    <w:rsid w:val="00D73D58"/>
    <w:rsid w:val="00D73F40"/>
    <w:rsid w:val="00D7408C"/>
    <w:rsid w:val="00D741DE"/>
    <w:rsid w:val="00D7421E"/>
    <w:rsid w:val="00D74246"/>
    <w:rsid w:val="00D74422"/>
    <w:rsid w:val="00D74427"/>
    <w:rsid w:val="00D74553"/>
    <w:rsid w:val="00D7459A"/>
    <w:rsid w:val="00D745A6"/>
    <w:rsid w:val="00D7462C"/>
    <w:rsid w:val="00D747BD"/>
    <w:rsid w:val="00D74A2A"/>
    <w:rsid w:val="00D74C27"/>
    <w:rsid w:val="00D74E34"/>
    <w:rsid w:val="00D74EB6"/>
    <w:rsid w:val="00D74F92"/>
    <w:rsid w:val="00D7513A"/>
    <w:rsid w:val="00D751C8"/>
    <w:rsid w:val="00D75221"/>
    <w:rsid w:val="00D75367"/>
    <w:rsid w:val="00D75541"/>
    <w:rsid w:val="00D75803"/>
    <w:rsid w:val="00D7582B"/>
    <w:rsid w:val="00D75842"/>
    <w:rsid w:val="00D7585C"/>
    <w:rsid w:val="00D75880"/>
    <w:rsid w:val="00D7592C"/>
    <w:rsid w:val="00D75A1A"/>
    <w:rsid w:val="00D75AD6"/>
    <w:rsid w:val="00D75AEC"/>
    <w:rsid w:val="00D75B4F"/>
    <w:rsid w:val="00D75C6C"/>
    <w:rsid w:val="00D75CC2"/>
    <w:rsid w:val="00D75D25"/>
    <w:rsid w:val="00D75DF3"/>
    <w:rsid w:val="00D75E73"/>
    <w:rsid w:val="00D76048"/>
    <w:rsid w:val="00D7611B"/>
    <w:rsid w:val="00D7628D"/>
    <w:rsid w:val="00D76330"/>
    <w:rsid w:val="00D76395"/>
    <w:rsid w:val="00D76460"/>
    <w:rsid w:val="00D765E1"/>
    <w:rsid w:val="00D765F0"/>
    <w:rsid w:val="00D76867"/>
    <w:rsid w:val="00D768FA"/>
    <w:rsid w:val="00D7690B"/>
    <w:rsid w:val="00D76B47"/>
    <w:rsid w:val="00D76CB1"/>
    <w:rsid w:val="00D76E54"/>
    <w:rsid w:val="00D76F8F"/>
    <w:rsid w:val="00D76FE2"/>
    <w:rsid w:val="00D771EA"/>
    <w:rsid w:val="00D7722F"/>
    <w:rsid w:val="00D773C7"/>
    <w:rsid w:val="00D773F0"/>
    <w:rsid w:val="00D7753A"/>
    <w:rsid w:val="00D7756F"/>
    <w:rsid w:val="00D776D8"/>
    <w:rsid w:val="00D77795"/>
    <w:rsid w:val="00D77798"/>
    <w:rsid w:val="00D7796B"/>
    <w:rsid w:val="00D779F7"/>
    <w:rsid w:val="00D77A79"/>
    <w:rsid w:val="00D77B32"/>
    <w:rsid w:val="00D77B3E"/>
    <w:rsid w:val="00D77C52"/>
    <w:rsid w:val="00D77D79"/>
    <w:rsid w:val="00D77DD3"/>
    <w:rsid w:val="00D77FF6"/>
    <w:rsid w:val="00D80007"/>
    <w:rsid w:val="00D8003E"/>
    <w:rsid w:val="00D800CC"/>
    <w:rsid w:val="00D800EF"/>
    <w:rsid w:val="00D80287"/>
    <w:rsid w:val="00D802F0"/>
    <w:rsid w:val="00D80448"/>
    <w:rsid w:val="00D804D1"/>
    <w:rsid w:val="00D8051B"/>
    <w:rsid w:val="00D80636"/>
    <w:rsid w:val="00D80799"/>
    <w:rsid w:val="00D807D1"/>
    <w:rsid w:val="00D808EC"/>
    <w:rsid w:val="00D80930"/>
    <w:rsid w:val="00D80993"/>
    <w:rsid w:val="00D809D6"/>
    <w:rsid w:val="00D80A28"/>
    <w:rsid w:val="00D80C2C"/>
    <w:rsid w:val="00D80EB8"/>
    <w:rsid w:val="00D80EDF"/>
    <w:rsid w:val="00D8106C"/>
    <w:rsid w:val="00D810C3"/>
    <w:rsid w:val="00D811C4"/>
    <w:rsid w:val="00D812B2"/>
    <w:rsid w:val="00D812BB"/>
    <w:rsid w:val="00D81333"/>
    <w:rsid w:val="00D81393"/>
    <w:rsid w:val="00D81489"/>
    <w:rsid w:val="00D8163E"/>
    <w:rsid w:val="00D8175D"/>
    <w:rsid w:val="00D81A7C"/>
    <w:rsid w:val="00D81CE8"/>
    <w:rsid w:val="00D81DF5"/>
    <w:rsid w:val="00D81E40"/>
    <w:rsid w:val="00D820D2"/>
    <w:rsid w:val="00D820F4"/>
    <w:rsid w:val="00D821D4"/>
    <w:rsid w:val="00D8224E"/>
    <w:rsid w:val="00D82300"/>
    <w:rsid w:val="00D8233C"/>
    <w:rsid w:val="00D8238A"/>
    <w:rsid w:val="00D82565"/>
    <w:rsid w:val="00D826F5"/>
    <w:rsid w:val="00D82727"/>
    <w:rsid w:val="00D827E6"/>
    <w:rsid w:val="00D82A94"/>
    <w:rsid w:val="00D82C2D"/>
    <w:rsid w:val="00D82C4C"/>
    <w:rsid w:val="00D82C92"/>
    <w:rsid w:val="00D82CA6"/>
    <w:rsid w:val="00D82EEE"/>
    <w:rsid w:val="00D82FA7"/>
    <w:rsid w:val="00D83021"/>
    <w:rsid w:val="00D833C9"/>
    <w:rsid w:val="00D83424"/>
    <w:rsid w:val="00D835C4"/>
    <w:rsid w:val="00D835DE"/>
    <w:rsid w:val="00D83736"/>
    <w:rsid w:val="00D83756"/>
    <w:rsid w:val="00D838CF"/>
    <w:rsid w:val="00D83956"/>
    <w:rsid w:val="00D839D1"/>
    <w:rsid w:val="00D83D48"/>
    <w:rsid w:val="00D83E3D"/>
    <w:rsid w:val="00D83E42"/>
    <w:rsid w:val="00D83E76"/>
    <w:rsid w:val="00D83FEA"/>
    <w:rsid w:val="00D83FF2"/>
    <w:rsid w:val="00D84035"/>
    <w:rsid w:val="00D84048"/>
    <w:rsid w:val="00D84092"/>
    <w:rsid w:val="00D8409D"/>
    <w:rsid w:val="00D840F5"/>
    <w:rsid w:val="00D8415D"/>
    <w:rsid w:val="00D841BE"/>
    <w:rsid w:val="00D84325"/>
    <w:rsid w:val="00D844BA"/>
    <w:rsid w:val="00D846CB"/>
    <w:rsid w:val="00D84A6D"/>
    <w:rsid w:val="00D84B62"/>
    <w:rsid w:val="00D84BD1"/>
    <w:rsid w:val="00D84D77"/>
    <w:rsid w:val="00D84F1E"/>
    <w:rsid w:val="00D84FC6"/>
    <w:rsid w:val="00D8503E"/>
    <w:rsid w:val="00D852AC"/>
    <w:rsid w:val="00D8552B"/>
    <w:rsid w:val="00D85610"/>
    <w:rsid w:val="00D85694"/>
    <w:rsid w:val="00D85753"/>
    <w:rsid w:val="00D8576E"/>
    <w:rsid w:val="00D85912"/>
    <w:rsid w:val="00D85A4E"/>
    <w:rsid w:val="00D85AA9"/>
    <w:rsid w:val="00D85B78"/>
    <w:rsid w:val="00D85BD7"/>
    <w:rsid w:val="00D85D5B"/>
    <w:rsid w:val="00D85E36"/>
    <w:rsid w:val="00D85E5A"/>
    <w:rsid w:val="00D85F00"/>
    <w:rsid w:val="00D85F3F"/>
    <w:rsid w:val="00D86009"/>
    <w:rsid w:val="00D86036"/>
    <w:rsid w:val="00D86159"/>
    <w:rsid w:val="00D8627A"/>
    <w:rsid w:val="00D8651B"/>
    <w:rsid w:val="00D8651F"/>
    <w:rsid w:val="00D8680B"/>
    <w:rsid w:val="00D868C2"/>
    <w:rsid w:val="00D868EA"/>
    <w:rsid w:val="00D86949"/>
    <w:rsid w:val="00D869F4"/>
    <w:rsid w:val="00D86A5A"/>
    <w:rsid w:val="00D86B71"/>
    <w:rsid w:val="00D86B7B"/>
    <w:rsid w:val="00D86CA7"/>
    <w:rsid w:val="00D86D19"/>
    <w:rsid w:val="00D86D75"/>
    <w:rsid w:val="00D86E27"/>
    <w:rsid w:val="00D86E2B"/>
    <w:rsid w:val="00D86EBA"/>
    <w:rsid w:val="00D86EDD"/>
    <w:rsid w:val="00D87022"/>
    <w:rsid w:val="00D87124"/>
    <w:rsid w:val="00D87135"/>
    <w:rsid w:val="00D87188"/>
    <w:rsid w:val="00D87214"/>
    <w:rsid w:val="00D872B4"/>
    <w:rsid w:val="00D873B9"/>
    <w:rsid w:val="00D87731"/>
    <w:rsid w:val="00D87767"/>
    <w:rsid w:val="00D878C9"/>
    <w:rsid w:val="00D87902"/>
    <w:rsid w:val="00D8793D"/>
    <w:rsid w:val="00D87A21"/>
    <w:rsid w:val="00D87A34"/>
    <w:rsid w:val="00D87A56"/>
    <w:rsid w:val="00D87AB7"/>
    <w:rsid w:val="00D87AD5"/>
    <w:rsid w:val="00D87CF8"/>
    <w:rsid w:val="00D87D0C"/>
    <w:rsid w:val="00D87D29"/>
    <w:rsid w:val="00D87E8F"/>
    <w:rsid w:val="00D87F7E"/>
    <w:rsid w:val="00D8E9F1"/>
    <w:rsid w:val="00D9014E"/>
    <w:rsid w:val="00D90164"/>
    <w:rsid w:val="00D90277"/>
    <w:rsid w:val="00D90438"/>
    <w:rsid w:val="00D90579"/>
    <w:rsid w:val="00D908FB"/>
    <w:rsid w:val="00D909F0"/>
    <w:rsid w:val="00D90A61"/>
    <w:rsid w:val="00D90A62"/>
    <w:rsid w:val="00D90C1E"/>
    <w:rsid w:val="00D90EE2"/>
    <w:rsid w:val="00D910B6"/>
    <w:rsid w:val="00D910D6"/>
    <w:rsid w:val="00D91141"/>
    <w:rsid w:val="00D91198"/>
    <w:rsid w:val="00D911A6"/>
    <w:rsid w:val="00D911E8"/>
    <w:rsid w:val="00D91240"/>
    <w:rsid w:val="00D9154B"/>
    <w:rsid w:val="00D91599"/>
    <w:rsid w:val="00D91621"/>
    <w:rsid w:val="00D9164F"/>
    <w:rsid w:val="00D917B6"/>
    <w:rsid w:val="00D917FD"/>
    <w:rsid w:val="00D91927"/>
    <w:rsid w:val="00D919AC"/>
    <w:rsid w:val="00D919E3"/>
    <w:rsid w:val="00D91B25"/>
    <w:rsid w:val="00D91B2B"/>
    <w:rsid w:val="00D91BA9"/>
    <w:rsid w:val="00D91BD7"/>
    <w:rsid w:val="00D91C24"/>
    <w:rsid w:val="00D91D4E"/>
    <w:rsid w:val="00D91E6E"/>
    <w:rsid w:val="00D91EA9"/>
    <w:rsid w:val="00D92097"/>
    <w:rsid w:val="00D92299"/>
    <w:rsid w:val="00D922A0"/>
    <w:rsid w:val="00D92336"/>
    <w:rsid w:val="00D924C4"/>
    <w:rsid w:val="00D92695"/>
    <w:rsid w:val="00D92837"/>
    <w:rsid w:val="00D92AE2"/>
    <w:rsid w:val="00D92D40"/>
    <w:rsid w:val="00D92DED"/>
    <w:rsid w:val="00D92F17"/>
    <w:rsid w:val="00D92F3D"/>
    <w:rsid w:val="00D92F51"/>
    <w:rsid w:val="00D93000"/>
    <w:rsid w:val="00D93154"/>
    <w:rsid w:val="00D93182"/>
    <w:rsid w:val="00D932AA"/>
    <w:rsid w:val="00D9359D"/>
    <w:rsid w:val="00D9361C"/>
    <w:rsid w:val="00D9364C"/>
    <w:rsid w:val="00D93743"/>
    <w:rsid w:val="00D938E5"/>
    <w:rsid w:val="00D93B69"/>
    <w:rsid w:val="00D93E0D"/>
    <w:rsid w:val="00D94066"/>
    <w:rsid w:val="00D94244"/>
    <w:rsid w:val="00D94278"/>
    <w:rsid w:val="00D9429D"/>
    <w:rsid w:val="00D942AE"/>
    <w:rsid w:val="00D9443E"/>
    <w:rsid w:val="00D94464"/>
    <w:rsid w:val="00D94600"/>
    <w:rsid w:val="00D947E2"/>
    <w:rsid w:val="00D948B1"/>
    <w:rsid w:val="00D948F4"/>
    <w:rsid w:val="00D9498D"/>
    <w:rsid w:val="00D949E2"/>
    <w:rsid w:val="00D94A78"/>
    <w:rsid w:val="00D94CF3"/>
    <w:rsid w:val="00D94FCE"/>
    <w:rsid w:val="00D950DA"/>
    <w:rsid w:val="00D9514A"/>
    <w:rsid w:val="00D951DA"/>
    <w:rsid w:val="00D954C4"/>
    <w:rsid w:val="00D9560C"/>
    <w:rsid w:val="00D958C4"/>
    <w:rsid w:val="00D95905"/>
    <w:rsid w:val="00D9593E"/>
    <w:rsid w:val="00D95A9D"/>
    <w:rsid w:val="00D95B5F"/>
    <w:rsid w:val="00D95B65"/>
    <w:rsid w:val="00D95C9F"/>
    <w:rsid w:val="00D95D85"/>
    <w:rsid w:val="00D96055"/>
    <w:rsid w:val="00D960D6"/>
    <w:rsid w:val="00D962B7"/>
    <w:rsid w:val="00D962D7"/>
    <w:rsid w:val="00D96322"/>
    <w:rsid w:val="00D963CA"/>
    <w:rsid w:val="00D963D9"/>
    <w:rsid w:val="00D96422"/>
    <w:rsid w:val="00D966BE"/>
    <w:rsid w:val="00D96722"/>
    <w:rsid w:val="00D9676C"/>
    <w:rsid w:val="00D969B6"/>
    <w:rsid w:val="00D969C3"/>
    <w:rsid w:val="00D96CA5"/>
    <w:rsid w:val="00D96D0F"/>
    <w:rsid w:val="00D96E64"/>
    <w:rsid w:val="00D96EC8"/>
    <w:rsid w:val="00D97068"/>
    <w:rsid w:val="00D9713C"/>
    <w:rsid w:val="00D9717C"/>
    <w:rsid w:val="00D9721E"/>
    <w:rsid w:val="00D9725D"/>
    <w:rsid w:val="00D974D5"/>
    <w:rsid w:val="00D974E2"/>
    <w:rsid w:val="00D977A4"/>
    <w:rsid w:val="00D979D0"/>
    <w:rsid w:val="00D97B21"/>
    <w:rsid w:val="00D97BAF"/>
    <w:rsid w:val="00D97BDB"/>
    <w:rsid w:val="00D97CC3"/>
    <w:rsid w:val="00D97CEC"/>
    <w:rsid w:val="00D97DD0"/>
    <w:rsid w:val="00D97FAA"/>
    <w:rsid w:val="00D97FB9"/>
    <w:rsid w:val="00DA00C1"/>
    <w:rsid w:val="00DA0127"/>
    <w:rsid w:val="00DA018F"/>
    <w:rsid w:val="00DA01B4"/>
    <w:rsid w:val="00DA02A2"/>
    <w:rsid w:val="00DA05E0"/>
    <w:rsid w:val="00DA07E3"/>
    <w:rsid w:val="00DA0807"/>
    <w:rsid w:val="00DA0977"/>
    <w:rsid w:val="00DA0982"/>
    <w:rsid w:val="00DA0B6B"/>
    <w:rsid w:val="00DA0CED"/>
    <w:rsid w:val="00DA0CFA"/>
    <w:rsid w:val="00DA0EEB"/>
    <w:rsid w:val="00DA0FFC"/>
    <w:rsid w:val="00DA102A"/>
    <w:rsid w:val="00DA110A"/>
    <w:rsid w:val="00DA1164"/>
    <w:rsid w:val="00DA11A1"/>
    <w:rsid w:val="00DA127A"/>
    <w:rsid w:val="00DA12FC"/>
    <w:rsid w:val="00DA13E1"/>
    <w:rsid w:val="00DA1423"/>
    <w:rsid w:val="00DA1532"/>
    <w:rsid w:val="00DA153F"/>
    <w:rsid w:val="00DA180B"/>
    <w:rsid w:val="00DA18C9"/>
    <w:rsid w:val="00DA193D"/>
    <w:rsid w:val="00DA1B86"/>
    <w:rsid w:val="00DA1D9D"/>
    <w:rsid w:val="00DA2025"/>
    <w:rsid w:val="00DA20B6"/>
    <w:rsid w:val="00DA225A"/>
    <w:rsid w:val="00DA24CA"/>
    <w:rsid w:val="00DA261B"/>
    <w:rsid w:val="00DA2A38"/>
    <w:rsid w:val="00DA2A66"/>
    <w:rsid w:val="00DA2A82"/>
    <w:rsid w:val="00DA2BA4"/>
    <w:rsid w:val="00DA2BF0"/>
    <w:rsid w:val="00DA2CD6"/>
    <w:rsid w:val="00DA2CFA"/>
    <w:rsid w:val="00DA2FB6"/>
    <w:rsid w:val="00DA2FEA"/>
    <w:rsid w:val="00DA309A"/>
    <w:rsid w:val="00DA31A5"/>
    <w:rsid w:val="00DA31C4"/>
    <w:rsid w:val="00DA32A7"/>
    <w:rsid w:val="00DA3337"/>
    <w:rsid w:val="00DA33F8"/>
    <w:rsid w:val="00DA341B"/>
    <w:rsid w:val="00DA3444"/>
    <w:rsid w:val="00DA377A"/>
    <w:rsid w:val="00DA3808"/>
    <w:rsid w:val="00DA3921"/>
    <w:rsid w:val="00DA3964"/>
    <w:rsid w:val="00DA3970"/>
    <w:rsid w:val="00DA3A27"/>
    <w:rsid w:val="00DA3A82"/>
    <w:rsid w:val="00DA3A9D"/>
    <w:rsid w:val="00DA3AB9"/>
    <w:rsid w:val="00DA3B3B"/>
    <w:rsid w:val="00DA3E76"/>
    <w:rsid w:val="00DA3F74"/>
    <w:rsid w:val="00DA3F76"/>
    <w:rsid w:val="00DA4006"/>
    <w:rsid w:val="00DA406E"/>
    <w:rsid w:val="00DA426F"/>
    <w:rsid w:val="00DA4276"/>
    <w:rsid w:val="00DA46BF"/>
    <w:rsid w:val="00DA4703"/>
    <w:rsid w:val="00DA473C"/>
    <w:rsid w:val="00DA4792"/>
    <w:rsid w:val="00DA4949"/>
    <w:rsid w:val="00DA49B5"/>
    <w:rsid w:val="00DA4A28"/>
    <w:rsid w:val="00DA4A29"/>
    <w:rsid w:val="00DA4A37"/>
    <w:rsid w:val="00DA4B64"/>
    <w:rsid w:val="00DA517C"/>
    <w:rsid w:val="00DA51A0"/>
    <w:rsid w:val="00DA52FC"/>
    <w:rsid w:val="00DA537B"/>
    <w:rsid w:val="00DA53EA"/>
    <w:rsid w:val="00DA54F9"/>
    <w:rsid w:val="00DA55DE"/>
    <w:rsid w:val="00DA565A"/>
    <w:rsid w:val="00DA5757"/>
    <w:rsid w:val="00DA5758"/>
    <w:rsid w:val="00DA5B06"/>
    <w:rsid w:val="00DA5CCA"/>
    <w:rsid w:val="00DA5E1C"/>
    <w:rsid w:val="00DA5E55"/>
    <w:rsid w:val="00DA61B2"/>
    <w:rsid w:val="00DA61DF"/>
    <w:rsid w:val="00DA61E7"/>
    <w:rsid w:val="00DA6261"/>
    <w:rsid w:val="00DA6299"/>
    <w:rsid w:val="00DA6585"/>
    <w:rsid w:val="00DA66FB"/>
    <w:rsid w:val="00DA67DC"/>
    <w:rsid w:val="00DA6AE4"/>
    <w:rsid w:val="00DA6B0E"/>
    <w:rsid w:val="00DA6C65"/>
    <w:rsid w:val="00DA6E55"/>
    <w:rsid w:val="00DA6E5D"/>
    <w:rsid w:val="00DA7005"/>
    <w:rsid w:val="00DA700B"/>
    <w:rsid w:val="00DA711D"/>
    <w:rsid w:val="00DA719B"/>
    <w:rsid w:val="00DA71DD"/>
    <w:rsid w:val="00DA72EC"/>
    <w:rsid w:val="00DA745B"/>
    <w:rsid w:val="00DA74C6"/>
    <w:rsid w:val="00DA7710"/>
    <w:rsid w:val="00DA77D7"/>
    <w:rsid w:val="00DA7815"/>
    <w:rsid w:val="00DA784D"/>
    <w:rsid w:val="00DA78A1"/>
    <w:rsid w:val="00DA78AD"/>
    <w:rsid w:val="00DA78D5"/>
    <w:rsid w:val="00DA78E6"/>
    <w:rsid w:val="00DA7928"/>
    <w:rsid w:val="00DA793A"/>
    <w:rsid w:val="00DA7AC9"/>
    <w:rsid w:val="00DA7B83"/>
    <w:rsid w:val="00DA7BF8"/>
    <w:rsid w:val="00DA7C65"/>
    <w:rsid w:val="00DA7C99"/>
    <w:rsid w:val="00DA7F9E"/>
    <w:rsid w:val="00DB005A"/>
    <w:rsid w:val="00DB0160"/>
    <w:rsid w:val="00DB0298"/>
    <w:rsid w:val="00DB034B"/>
    <w:rsid w:val="00DB03F5"/>
    <w:rsid w:val="00DB04D6"/>
    <w:rsid w:val="00DB0687"/>
    <w:rsid w:val="00DB06EE"/>
    <w:rsid w:val="00DB0767"/>
    <w:rsid w:val="00DB07B6"/>
    <w:rsid w:val="00DB0800"/>
    <w:rsid w:val="00DB082D"/>
    <w:rsid w:val="00DB08F1"/>
    <w:rsid w:val="00DB0B68"/>
    <w:rsid w:val="00DB0B74"/>
    <w:rsid w:val="00DB0C07"/>
    <w:rsid w:val="00DB0D47"/>
    <w:rsid w:val="00DB1152"/>
    <w:rsid w:val="00DB1170"/>
    <w:rsid w:val="00DB1431"/>
    <w:rsid w:val="00DB1486"/>
    <w:rsid w:val="00DB148F"/>
    <w:rsid w:val="00DB157C"/>
    <w:rsid w:val="00DB1679"/>
    <w:rsid w:val="00DB1719"/>
    <w:rsid w:val="00DB1771"/>
    <w:rsid w:val="00DB1818"/>
    <w:rsid w:val="00DB1A41"/>
    <w:rsid w:val="00DB1DA2"/>
    <w:rsid w:val="00DB1F0C"/>
    <w:rsid w:val="00DB1F65"/>
    <w:rsid w:val="00DB2043"/>
    <w:rsid w:val="00DB2087"/>
    <w:rsid w:val="00DB2144"/>
    <w:rsid w:val="00DB2227"/>
    <w:rsid w:val="00DB2442"/>
    <w:rsid w:val="00DB250A"/>
    <w:rsid w:val="00DB2580"/>
    <w:rsid w:val="00DB2671"/>
    <w:rsid w:val="00DB26AF"/>
    <w:rsid w:val="00DB26D8"/>
    <w:rsid w:val="00DB26E5"/>
    <w:rsid w:val="00DB2841"/>
    <w:rsid w:val="00DB2876"/>
    <w:rsid w:val="00DB288E"/>
    <w:rsid w:val="00DB288F"/>
    <w:rsid w:val="00DB28E4"/>
    <w:rsid w:val="00DB2969"/>
    <w:rsid w:val="00DB296A"/>
    <w:rsid w:val="00DB2C96"/>
    <w:rsid w:val="00DB2D9C"/>
    <w:rsid w:val="00DB2E51"/>
    <w:rsid w:val="00DB2F51"/>
    <w:rsid w:val="00DB3051"/>
    <w:rsid w:val="00DB30FF"/>
    <w:rsid w:val="00DB320C"/>
    <w:rsid w:val="00DB332B"/>
    <w:rsid w:val="00DB336D"/>
    <w:rsid w:val="00DB341D"/>
    <w:rsid w:val="00DB34E6"/>
    <w:rsid w:val="00DB350C"/>
    <w:rsid w:val="00DB35B2"/>
    <w:rsid w:val="00DB376F"/>
    <w:rsid w:val="00DB38A9"/>
    <w:rsid w:val="00DB38C7"/>
    <w:rsid w:val="00DB394F"/>
    <w:rsid w:val="00DB3A82"/>
    <w:rsid w:val="00DB3ABC"/>
    <w:rsid w:val="00DB3ADE"/>
    <w:rsid w:val="00DB3B4C"/>
    <w:rsid w:val="00DB3BAA"/>
    <w:rsid w:val="00DB3C6F"/>
    <w:rsid w:val="00DB3CF5"/>
    <w:rsid w:val="00DB3D6A"/>
    <w:rsid w:val="00DB415D"/>
    <w:rsid w:val="00DB4277"/>
    <w:rsid w:val="00DB42BD"/>
    <w:rsid w:val="00DB4339"/>
    <w:rsid w:val="00DB46D1"/>
    <w:rsid w:val="00DB46EC"/>
    <w:rsid w:val="00DB4989"/>
    <w:rsid w:val="00DB4997"/>
    <w:rsid w:val="00DB49A9"/>
    <w:rsid w:val="00DB4A51"/>
    <w:rsid w:val="00DB4BA6"/>
    <w:rsid w:val="00DB4DC9"/>
    <w:rsid w:val="00DB4E09"/>
    <w:rsid w:val="00DB4E10"/>
    <w:rsid w:val="00DB4EBC"/>
    <w:rsid w:val="00DB523F"/>
    <w:rsid w:val="00DB52B4"/>
    <w:rsid w:val="00DB57FC"/>
    <w:rsid w:val="00DB58E3"/>
    <w:rsid w:val="00DB5977"/>
    <w:rsid w:val="00DB59F3"/>
    <w:rsid w:val="00DB5A06"/>
    <w:rsid w:val="00DB5AD9"/>
    <w:rsid w:val="00DB5BC7"/>
    <w:rsid w:val="00DB5DA5"/>
    <w:rsid w:val="00DB5DC1"/>
    <w:rsid w:val="00DB5E32"/>
    <w:rsid w:val="00DB61BD"/>
    <w:rsid w:val="00DB6249"/>
    <w:rsid w:val="00DB6343"/>
    <w:rsid w:val="00DB6453"/>
    <w:rsid w:val="00DB64C6"/>
    <w:rsid w:val="00DB6525"/>
    <w:rsid w:val="00DB6596"/>
    <w:rsid w:val="00DB65F4"/>
    <w:rsid w:val="00DB67F8"/>
    <w:rsid w:val="00DB69C6"/>
    <w:rsid w:val="00DB6B02"/>
    <w:rsid w:val="00DB6CB6"/>
    <w:rsid w:val="00DB6E04"/>
    <w:rsid w:val="00DB6E92"/>
    <w:rsid w:val="00DB6F0D"/>
    <w:rsid w:val="00DB6F69"/>
    <w:rsid w:val="00DB6FA2"/>
    <w:rsid w:val="00DB6FAE"/>
    <w:rsid w:val="00DB7019"/>
    <w:rsid w:val="00DB71D2"/>
    <w:rsid w:val="00DB7255"/>
    <w:rsid w:val="00DB7324"/>
    <w:rsid w:val="00DB7613"/>
    <w:rsid w:val="00DB7703"/>
    <w:rsid w:val="00DB77BE"/>
    <w:rsid w:val="00DB7865"/>
    <w:rsid w:val="00DB7912"/>
    <w:rsid w:val="00DB7973"/>
    <w:rsid w:val="00DB7A6B"/>
    <w:rsid w:val="00DB7AD2"/>
    <w:rsid w:val="00DB7BDF"/>
    <w:rsid w:val="00DB7DC4"/>
    <w:rsid w:val="00DB7FD1"/>
    <w:rsid w:val="00DC0051"/>
    <w:rsid w:val="00DC0093"/>
    <w:rsid w:val="00DC011C"/>
    <w:rsid w:val="00DC0207"/>
    <w:rsid w:val="00DC02FB"/>
    <w:rsid w:val="00DC03E3"/>
    <w:rsid w:val="00DC03EF"/>
    <w:rsid w:val="00DC0513"/>
    <w:rsid w:val="00DC083D"/>
    <w:rsid w:val="00DC0A56"/>
    <w:rsid w:val="00DC0AA3"/>
    <w:rsid w:val="00DC0B1F"/>
    <w:rsid w:val="00DC0D44"/>
    <w:rsid w:val="00DC0D93"/>
    <w:rsid w:val="00DC0ECC"/>
    <w:rsid w:val="00DC0F19"/>
    <w:rsid w:val="00DC11DA"/>
    <w:rsid w:val="00DC1214"/>
    <w:rsid w:val="00DC128B"/>
    <w:rsid w:val="00DC12EE"/>
    <w:rsid w:val="00DC1411"/>
    <w:rsid w:val="00DC152D"/>
    <w:rsid w:val="00DC15B2"/>
    <w:rsid w:val="00DC166D"/>
    <w:rsid w:val="00DC16AC"/>
    <w:rsid w:val="00DC17D8"/>
    <w:rsid w:val="00DC1915"/>
    <w:rsid w:val="00DC1BCD"/>
    <w:rsid w:val="00DC1BE0"/>
    <w:rsid w:val="00DC1BF3"/>
    <w:rsid w:val="00DC1C53"/>
    <w:rsid w:val="00DC1EC7"/>
    <w:rsid w:val="00DC1FB8"/>
    <w:rsid w:val="00DC200F"/>
    <w:rsid w:val="00DC20B7"/>
    <w:rsid w:val="00DC2116"/>
    <w:rsid w:val="00DC2150"/>
    <w:rsid w:val="00DC216F"/>
    <w:rsid w:val="00DC219F"/>
    <w:rsid w:val="00DC236A"/>
    <w:rsid w:val="00DC2387"/>
    <w:rsid w:val="00DC2406"/>
    <w:rsid w:val="00DC243E"/>
    <w:rsid w:val="00DC263B"/>
    <w:rsid w:val="00DC2666"/>
    <w:rsid w:val="00DC286E"/>
    <w:rsid w:val="00DC2A38"/>
    <w:rsid w:val="00DC2A9D"/>
    <w:rsid w:val="00DC2DDD"/>
    <w:rsid w:val="00DC2E10"/>
    <w:rsid w:val="00DC2EAD"/>
    <w:rsid w:val="00DC2FA7"/>
    <w:rsid w:val="00DC3014"/>
    <w:rsid w:val="00DC30F7"/>
    <w:rsid w:val="00DC3238"/>
    <w:rsid w:val="00DC32ED"/>
    <w:rsid w:val="00DC34CD"/>
    <w:rsid w:val="00DC3564"/>
    <w:rsid w:val="00DC374C"/>
    <w:rsid w:val="00DC3807"/>
    <w:rsid w:val="00DC3902"/>
    <w:rsid w:val="00DC39D2"/>
    <w:rsid w:val="00DC3A5C"/>
    <w:rsid w:val="00DC3B88"/>
    <w:rsid w:val="00DC3D55"/>
    <w:rsid w:val="00DC3DA0"/>
    <w:rsid w:val="00DC3DC5"/>
    <w:rsid w:val="00DC3DCD"/>
    <w:rsid w:val="00DC3DF3"/>
    <w:rsid w:val="00DC3E11"/>
    <w:rsid w:val="00DC3E29"/>
    <w:rsid w:val="00DC3E2A"/>
    <w:rsid w:val="00DC3E9F"/>
    <w:rsid w:val="00DC3EE7"/>
    <w:rsid w:val="00DC40AF"/>
    <w:rsid w:val="00DC40CF"/>
    <w:rsid w:val="00DC422B"/>
    <w:rsid w:val="00DC4330"/>
    <w:rsid w:val="00DC4444"/>
    <w:rsid w:val="00DC452F"/>
    <w:rsid w:val="00DC4740"/>
    <w:rsid w:val="00DC47A8"/>
    <w:rsid w:val="00DC47BB"/>
    <w:rsid w:val="00DC4846"/>
    <w:rsid w:val="00DC49B2"/>
    <w:rsid w:val="00DC49B3"/>
    <w:rsid w:val="00DC49F9"/>
    <w:rsid w:val="00DC4A1C"/>
    <w:rsid w:val="00DC4AFD"/>
    <w:rsid w:val="00DC4C0F"/>
    <w:rsid w:val="00DC4D65"/>
    <w:rsid w:val="00DC4FD5"/>
    <w:rsid w:val="00DC50AB"/>
    <w:rsid w:val="00DC52D5"/>
    <w:rsid w:val="00DC5417"/>
    <w:rsid w:val="00DC546E"/>
    <w:rsid w:val="00DC54F9"/>
    <w:rsid w:val="00DC56B9"/>
    <w:rsid w:val="00DC58ED"/>
    <w:rsid w:val="00DC5A29"/>
    <w:rsid w:val="00DC5EF4"/>
    <w:rsid w:val="00DC5F53"/>
    <w:rsid w:val="00DC5FC9"/>
    <w:rsid w:val="00DC60F9"/>
    <w:rsid w:val="00DC6138"/>
    <w:rsid w:val="00DC6143"/>
    <w:rsid w:val="00DC6383"/>
    <w:rsid w:val="00DC6584"/>
    <w:rsid w:val="00DC65AE"/>
    <w:rsid w:val="00DC6641"/>
    <w:rsid w:val="00DC6776"/>
    <w:rsid w:val="00DC6779"/>
    <w:rsid w:val="00DC6811"/>
    <w:rsid w:val="00DC6817"/>
    <w:rsid w:val="00DC6A70"/>
    <w:rsid w:val="00DC6AD2"/>
    <w:rsid w:val="00DC6BA5"/>
    <w:rsid w:val="00DC6D22"/>
    <w:rsid w:val="00DC6DCE"/>
    <w:rsid w:val="00DC6F7B"/>
    <w:rsid w:val="00DC6FA1"/>
    <w:rsid w:val="00DC7051"/>
    <w:rsid w:val="00DC705E"/>
    <w:rsid w:val="00DC7133"/>
    <w:rsid w:val="00DC715A"/>
    <w:rsid w:val="00DC7517"/>
    <w:rsid w:val="00DC75F8"/>
    <w:rsid w:val="00DC7701"/>
    <w:rsid w:val="00DC774F"/>
    <w:rsid w:val="00DC780C"/>
    <w:rsid w:val="00DC784C"/>
    <w:rsid w:val="00DC7A6F"/>
    <w:rsid w:val="00DC7BAE"/>
    <w:rsid w:val="00DC7C28"/>
    <w:rsid w:val="00DC7DB1"/>
    <w:rsid w:val="00DC7E7D"/>
    <w:rsid w:val="00DC7F20"/>
    <w:rsid w:val="00DC7F5C"/>
    <w:rsid w:val="00DC7FF4"/>
    <w:rsid w:val="00DCA1A0"/>
    <w:rsid w:val="00DD008E"/>
    <w:rsid w:val="00DD02FF"/>
    <w:rsid w:val="00DD0305"/>
    <w:rsid w:val="00DD041F"/>
    <w:rsid w:val="00DD0422"/>
    <w:rsid w:val="00DD04C9"/>
    <w:rsid w:val="00DD055B"/>
    <w:rsid w:val="00DD071C"/>
    <w:rsid w:val="00DD075E"/>
    <w:rsid w:val="00DD09CA"/>
    <w:rsid w:val="00DD0A16"/>
    <w:rsid w:val="00DD0AD0"/>
    <w:rsid w:val="00DD0B4E"/>
    <w:rsid w:val="00DD0D23"/>
    <w:rsid w:val="00DD106B"/>
    <w:rsid w:val="00DD12D2"/>
    <w:rsid w:val="00DD12EE"/>
    <w:rsid w:val="00DD132D"/>
    <w:rsid w:val="00DD1358"/>
    <w:rsid w:val="00DD13A1"/>
    <w:rsid w:val="00DD1589"/>
    <w:rsid w:val="00DD1635"/>
    <w:rsid w:val="00DD1681"/>
    <w:rsid w:val="00DD1704"/>
    <w:rsid w:val="00DD175C"/>
    <w:rsid w:val="00DD181B"/>
    <w:rsid w:val="00DD183D"/>
    <w:rsid w:val="00DD1872"/>
    <w:rsid w:val="00DD1A5D"/>
    <w:rsid w:val="00DD1BA8"/>
    <w:rsid w:val="00DD2047"/>
    <w:rsid w:val="00DD20CA"/>
    <w:rsid w:val="00DD2512"/>
    <w:rsid w:val="00DD2530"/>
    <w:rsid w:val="00DD2667"/>
    <w:rsid w:val="00DD2747"/>
    <w:rsid w:val="00DD2756"/>
    <w:rsid w:val="00DD280C"/>
    <w:rsid w:val="00DD289C"/>
    <w:rsid w:val="00DD29B2"/>
    <w:rsid w:val="00DD29E0"/>
    <w:rsid w:val="00DD29E9"/>
    <w:rsid w:val="00DD2BA5"/>
    <w:rsid w:val="00DD2C76"/>
    <w:rsid w:val="00DD2DE5"/>
    <w:rsid w:val="00DD3043"/>
    <w:rsid w:val="00DD308E"/>
    <w:rsid w:val="00DD30EE"/>
    <w:rsid w:val="00DD3207"/>
    <w:rsid w:val="00DD3235"/>
    <w:rsid w:val="00DD327B"/>
    <w:rsid w:val="00DD32F1"/>
    <w:rsid w:val="00DD34F0"/>
    <w:rsid w:val="00DD36A3"/>
    <w:rsid w:val="00DD3B21"/>
    <w:rsid w:val="00DD3DE5"/>
    <w:rsid w:val="00DD3E30"/>
    <w:rsid w:val="00DD3FBF"/>
    <w:rsid w:val="00DD419F"/>
    <w:rsid w:val="00DD43DD"/>
    <w:rsid w:val="00DD446D"/>
    <w:rsid w:val="00DD44AF"/>
    <w:rsid w:val="00DD4683"/>
    <w:rsid w:val="00DD46E2"/>
    <w:rsid w:val="00DD4845"/>
    <w:rsid w:val="00DD48B8"/>
    <w:rsid w:val="00DD49C8"/>
    <w:rsid w:val="00DD49D2"/>
    <w:rsid w:val="00DD4B51"/>
    <w:rsid w:val="00DD4B67"/>
    <w:rsid w:val="00DD4D16"/>
    <w:rsid w:val="00DD4E1D"/>
    <w:rsid w:val="00DD4F34"/>
    <w:rsid w:val="00DD4F92"/>
    <w:rsid w:val="00DD5369"/>
    <w:rsid w:val="00DD54A4"/>
    <w:rsid w:val="00DD55BD"/>
    <w:rsid w:val="00DD55EB"/>
    <w:rsid w:val="00DD56F7"/>
    <w:rsid w:val="00DD5C8E"/>
    <w:rsid w:val="00DD5D9E"/>
    <w:rsid w:val="00DD5E65"/>
    <w:rsid w:val="00DD6026"/>
    <w:rsid w:val="00DD603C"/>
    <w:rsid w:val="00DD60CF"/>
    <w:rsid w:val="00DD60F6"/>
    <w:rsid w:val="00DD627C"/>
    <w:rsid w:val="00DD62FC"/>
    <w:rsid w:val="00DD63A2"/>
    <w:rsid w:val="00DD64F8"/>
    <w:rsid w:val="00DD6644"/>
    <w:rsid w:val="00DD664B"/>
    <w:rsid w:val="00DD665B"/>
    <w:rsid w:val="00DD6815"/>
    <w:rsid w:val="00DD6840"/>
    <w:rsid w:val="00DD6850"/>
    <w:rsid w:val="00DD68B0"/>
    <w:rsid w:val="00DD6AC4"/>
    <w:rsid w:val="00DD6B4B"/>
    <w:rsid w:val="00DD6B7B"/>
    <w:rsid w:val="00DD6C87"/>
    <w:rsid w:val="00DD6C9B"/>
    <w:rsid w:val="00DD6CFB"/>
    <w:rsid w:val="00DD6F2A"/>
    <w:rsid w:val="00DD7009"/>
    <w:rsid w:val="00DD7386"/>
    <w:rsid w:val="00DD73B8"/>
    <w:rsid w:val="00DD74B3"/>
    <w:rsid w:val="00DD7553"/>
    <w:rsid w:val="00DD7564"/>
    <w:rsid w:val="00DD75E0"/>
    <w:rsid w:val="00DD76C9"/>
    <w:rsid w:val="00DD7782"/>
    <w:rsid w:val="00DD7884"/>
    <w:rsid w:val="00DD78DB"/>
    <w:rsid w:val="00DD7928"/>
    <w:rsid w:val="00DD7D09"/>
    <w:rsid w:val="00DD7D20"/>
    <w:rsid w:val="00DD7F9A"/>
    <w:rsid w:val="00DE01DD"/>
    <w:rsid w:val="00DE01F7"/>
    <w:rsid w:val="00DE0355"/>
    <w:rsid w:val="00DE05CE"/>
    <w:rsid w:val="00DE0985"/>
    <w:rsid w:val="00DE0A29"/>
    <w:rsid w:val="00DE0A36"/>
    <w:rsid w:val="00DE0AA9"/>
    <w:rsid w:val="00DE0F0F"/>
    <w:rsid w:val="00DE1092"/>
    <w:rsid w:val="00DE10B3"/>
    <w:rsid w:val="00DE1169"/>
    <w:rsid w:val="00DE1225"/>
    <w:rsid w:val="00DE1336"/>
    <w:rsid w:val="00DE14C0"/>
    <w:rsid w:val="00DE15A1"/>
    <w:rsid w:val="00DE1911"/>
    <w:rsid w:val="00DE1A8D"/>
    <w:rsid w:val="00DE1AB1"/>
    <w:rsid w:val="00DE1C1D"/>
    <w:rsid w:val="00DE1DEB"/>
    <w:rsid w:val="00DE1E44"/>
    <w:rsid w:val="00DE2374"/>
    <w:rsid w:val="00DE24BF"/>
    <w:rsid w:val="00DE27B5"/>
    <w:rsid w:val="00DE27F6"/>
    <w:rsid w:val="00DE27F7"/>
    <w:rsid w:val="00DE27FA"/>
    <w:rsid w:val="00DE2821"/>
    <w:rsid w:val="00DE2826"/>
    <w:rsid w:val="00DE287E"/>
    <w:rsid w:val="00DE28FB"/>
    <w:rsid w:val="00DE296A"/>
    <w:rsid w:val="00DE29F2"/>
    <w:rsid w:val="00DE2A0F"/>
    <w:rsid w:val="00DE2A3E"/>
    <w:rsid w:val="00DE2CCA"/>
    <w:rsid w:val="00DE2CCB"/>
    <w:rsid w:val="00DE2EBA"/>
    <w:rsid w:val="00DE3178"/>
    <w:rsid w:val="00DE31E6"/>
    <w:rsid w:val="00DE31F4"/>
    <w:rsid w:val="00DE330C"/>
    <w:rsid w:val="00DE33C8"/>
    <w:rsid w:val="00DE34A5"/>
    <w:rsid w:val="00DE3898"/>
    <w:rsid w:val="00DE3A2A"/>
    <w:rsid w:val="00DE3CFC"/>
    <w:rsid w:val="00DE3F5F"/>
    <w:rsid w:val="00DE41F0"/>
    <w:rsid w:val="00DE42AF"/>
    <w:rsid w:val="00DE42CE"/>
    <w:rsid w:val="00DE437C"/>
    <w:rsid w:val="00DE43CF"/>
    <w:rsid w:val="00DE4468"/>
    <w:rsid w:val="00DE44B1"/>
    <w:rsid w:val="00DE4572"/>
    <w:rsid w:val="00DE4717"/>
    <w:rsid w:val="00DE4801"/>
    <w:rsid w:val="00DE4904"/>
    <w:rsid w:val="00DE492D"/>
    <w:rsid w:val="00DE4ADF"/>
    <w:rsid w:val="00DE4B89"/>
    <w:rsid w:val="00DE4B8D"/>
    <w:rsid w:val="00DE4C0E"/>
    <w:rsid w:val="00DE4C90"/>
    <w:rsid w:val="00DE4DBD"/>
    <w:rsid w:val="00DE4DE2"/>
    <w:rsid w:val="00DE4F7E"/>
    <w:rsid w:val="00DE501E"/>
    <w:rsid w:val="00DE55C3"/>
    <w:rsid w:val="00DE56B5"/>
    <w:rsid w:val="00DE5793"/>
    <w:rsid w:val="00DE5970"/>
    <w:rsid w:val="00DE5A51"/>
    <w:rsid w:val="00DE5E86"/>
    <w:rsid w:val="00DE5FF1"/>
    <w:rsid w:val="00DE60A5"/>
    <w:rsid w:val="00DE61FD"/>
    <w:rsid w:val="00DE648B"/>
    <w:rsid w:val="00DE6627"/>
    <w:rsid w:val="00DE671D"/>
    <w:rsid w:val="00DE67F4"/>
    <w:rsid w:val="00DE6800"/>
    <w:rsid w:val="00DE6826"/>
    <w:rsid w:val="00DE687C"/>
    <w:rsid w:val="00DE690F"/>
    <w:rsid w:val="00DE696C"/>
    <w:rsid w:val="00DE69A8"/>
    <w:rsid w:val="00DE6CD7"/>
    <w:rsid w:val="00DE6D09"/>
    <w:rsid w:val="00DE6D1E"/>
    <w:rsid w:val="00DE6EFB"/>
    <w:rsid w:val="00DE6F81"/>
    <w:rsid w:val="00DE6FD6"/>
    <w:rsid w:val="00DE700D"/>
    <w:rsid w:val="00DE7076"/>
    <w:rsid w:val="00DE7240"/>
    <w:rsid w:val="00DE72CE"/>
    <w:rsid w:val="00DE72DD"/>
    <w:rsid w:val="00DE7739"/>
    <w:rsid w:val="00DE7953"/>
    <w:rsid w:val="00DE7BF9"/>
    <w:rsid w:val="00DE7D3A"/>
    <w:rsid w:val="00DE7F0B"/>
    <w:rsid w:val="00DE7F59"/>
    <w:rsid w:val="00DE7F8D"/>
    <w:rsid w:val="00DF0111"/>
    <w:rsid w:val="00DF02B8"/>
    <w:rsid w:val="00DF05CB"/>
    <w:rsid w:val="00DF070D"/>
    <w:rsid w:val="00DF0750"/>
    <w:rsid w:val="00DF0821"/>
    <w:rsid w:val="00DF0833"/>
    <w:rsid w:val="00DF088B"/>
    <w:rsid w:val="00DF092A"/>
    <w:rsid w:val="00DF0A78"/>
    <w:rsid w:val="00DF0C4A"/>
    <w:rsid w:val="00DF0DF6"/>
    <w:rsid w:val="00DF0E3C"/>
    <w:rsid w:val="00DF0E72"/>
    <w:rsid w:val="00DF0ED4"/>
    <w:rsid w:val="00DF0F61"/>
    <w:rsid w:val="00DF10D2"/>
    <w:rsid w:val="00DF1269"/>
    <w:rsid w:val="00DF1270"/>
    <w:rsid w:val="00DF136F"/>
    <w:rsid w:val="00DF13D6"/>
    <w:rsid w:val="00DF14A4"/>
    <w:rsid w:val="00DF153F"/>
    <w:rsid w:val="00DF15EE"/>
    <w:rsid w:val="00DF190A"/>
    <w:rsid w:val="00DF1943"/>
    <w:rsid w:val="00DF1BAF"/>
    <w:rsid w:val="00DF1C02"/>
    <w:rsid w:val="00DF1C55"/>
    <w:rsid w:val="00DF1C5E"/>
    <w:rsid w:val="00DF1C90"/>
    <w:rsid w:val="00DF1CDA"/>
    <w:rsid w:val="00DF1F12"/>
    <w:rsid w:val="00DF2064"/>
    <w:rsid w:val="00DF23A3"/>
    <w:rsid w:val="00DF267E"/>
    <w:rsid w:val="00DF26B9"/>
    <w:rsid w:val="00DF28CD"/>
    <w:rsid w:val="00DF2934"/>
    <w:rsid w:val="00DF297C"/>
    <w:rsid w:val="00DF29FC"/>
    <w:rsid w:val="00DF2B84"/>
    <w:rsid w:val="00DF2BE2"/>
    <w:rsid w:val="00DF2CB3"/>
    <w:rsid w:val="00DF2CF7"/>
    <w:rsid w:val="00DF2E3E"/>
    <w:rsid w:val="00DF2F73"/>
    <w:rsid w:val="00DF2F7C"/>
    <w:rsid w:val="00DF31D0"/>
    <w:rsid w:val="00DF3369"/>
    <w:rsid w:val="00DF3626"/>
    <w:rsid w:val="00DF37F8"/>
    <w:rsid w:val="00DF3832"/>
    <w:rsid w:val="00DF38C9"/>
    <w:rsid w:val="00DF38F3"/>
    <w:rsid w:val="00DF3A11"/>
    <w:rsid w:val="00DF3A35"/>
    <w:rsid w:val="00DF3BA6"/>
    <w:rsid w:val="00DF3BE8"/>
    <w:rsid w:val="00DF3DD1"/>
    <w:rsid w:val="00DF415A"/>
    <w:rsid w:val="00DF42A8"/>
    <w:rsid w:val="00DF42E2"/>
    <w:rsid w:val="00DF44CA"/>
    <w:rsid w:val="00DF4589"/>
    <w:rsid w:val="00DF45D4"/>
    <w:rsid w:val="00DF4601"/>
    <w:rsid w:val="00DF46A6"/>
    <w:rsid w:val="00DF474F"/>
    <w:rsid w:val="00DF476E"/>
    <w:rsid w:val="00DF479D"/>
    <w:rsid w:val="00DF48DF"/>
    <w:rsid w:val="00DF496F"/>
    <w:rsid w:val="00DF49DD"/>
    <w:rsid w:val="00DF4A18"/>
    <w:rsid w:val="00DF4BA8"/>
    <w:rsid w:val="00DF4BC1"/>
    <w:rsid w:val="00DF4D50"/>
    <w:rsid w:val="00DF4F12"/>
    <w:rsid w:val="00DF4F83"/>
    <w:rsid w:val="00DF4FE1"/>
    <w:rsid w:val="00DF5084"/>
    <w:rsid w:val="00DF5165"/>
    <w:rsid w:val="00DF518A"/>
    <w:rsid w:val="00DF519A"/>
    <w:rsid w:val="00DF5209"/>
    <w:rsid w:val="00DF5216"/>
    <w:rsid w:val="00DF527C"/>
    <w:rsid w:val="00DF5441"/>
    <w:rsid w:val="00DF5461"/>
    <w:rsid w:val="00DF5587"/>
    <w:rsid w:val="00DF5634"/>
    <w:rsid w:val="00DF577C"/>
    <w:rsid w:val="00DF584C"/>
    <w:rsid w:val="00DF5873"/>
    <w:rsid w:val="00DF58C3"/>
    <w:rsid w:val="00DF58D4"/>
    <w:rsid w:val="00DF5915"/>
    <w:rsid w:val="00DF59E1"/>
    <w:rsid w:val="00DF5C33"/>
    <w:rsid w:val="00DF5D85"/>
    <w:rsid w:val="00DF5E2D"/>
    <w:rsid w:val="00DF5E76"/>
    <w:rsid w:val="00DF6135"/>
    <w:rsid w:val="00DF6189"/>
    <w:rsid w:val="00DF61D0"/>
    <w:rsid w:val="00DF61EE"/>
    <w:rsid w:val="00DF639D"/>
    <w:rsid w:val="00DF67C5"/>
    <w:rsid w:val="00DF6957"/>
    <w:rsid w:val="00DF696B"/>
    <w:rsid w:val="00DF6B34"/>
    <w:rsid w:val="00DF6C3A"/>
    <w:rsid w:val="00DF6CC3"/>
    <w:rsid w:val="00DF6D1D"/>
    <w:rsid w:val="00DF6D83"/>
    <w:rsid w:val="00DF6E05"/>
    <w:rsid w:val="00DF6EB6"/>
    <w:rsid w:val="00DF714C"/>
    <w:rsid w:val="00DF7395"/>
    <w:rsid w:val="00DF74E2"/>
    <w:rsid w:val="00DF7582"/>
    <w:rsid w:val="00DF77EE"/>
    <w:rsid w:val="00DF7915"/>
    <w:rsid w:val="00DF79CE"/>
    <w:rsid w:val="00DF7A02"/>
    <w:rsid w:val="00DF7AAF"/>
    <w:rsid w:val="00DF7D93"/>
    <w:rsid w:val="00DF7DCF"/>
    <w:rsid w:val="00DF7E27"/>
    <w:rsid w:val="00E004A1"/>
    <w:rsid w:val="00E00693"/>
    <w:rsid w:val="00E006AE"/>
    <w:rsid w:val="00E00769"/>
    <w:rsid w:val="00E0078E"/>
    <w:rsid w:val="00E00CE7"/>
    <w:rsid w:val="00E00DCB"/>
    <w:rsid w:val="00E00E59"/>
    <w:rsid w:val="00E00F23"/>
    <w:rsid w:val="00E00F51"/>
    <w:rsid w:val="00E010A8"/>
    <w:rsid w:val="00E011AF"/>
    <w:rsid w:val="00E01432"/>
    <w:rsid w:val="00E015A2"/>
    <w:rsid w:val="00E015FF"/>
    <w:rsid w:val="00E016D2"/>
    <w:rsid w:val="00E01774"/>
    <w:rsid w:val="00E0180D"/>
    <w:rsid w:val="00E01857"/>
    <w:rsid w:val="00E01929"/>
    <w:rsid w:val="00E01AFF"/>
    <w:rsid w:val="00E01B36"/>
    <w:rsid w:val="00E01BC7"/>
    <w:rsid w:val="00E01C85"/>
    <w:rsid w:val="00E01DDF"/>
    <w:rsid w:val="00E01ECC"/>
    <w:rsid w:val="00E0217D"/>
    <w:rsid w:val="00E021F1"/>
    <w:rsid w:val="00E02287"/>
    <w:rsid w:val="00E0234D"/>
    <w:rsid w:val="00E0236B"/>
    <w:rsid w:val="00E023DF"/>
    <w:rsid w:val="00E02526"/>
    <w:rsid w:val="00E02606"/>
    <w:rsid w:val="00E02AC6"/>
    <w:rsid w:val="00E02B59"/>
    <w:rsid w:val="00E02C1B"/>
    <w:rsid w:val="00E02CFE"/>
    <w:rsid w:val="00E02D94"/>
    <w:rsid w:val="00E031B7"/>
    <w:rsid w:val="00E03224"/>
    <w:rsid w:val="00E03388"/>
    <w:rsid w:val="00E0355A"/>
    <w:rsid w:val="00E035D3"/>
    <w:rsid w:val="00E035FB"/>
    <w:rsid w:val="00E03618"/>
    <w:rsid w:val="00E03747"/>
    <w:rsid w:val="00E0375C"/>
    <w:rsid w:val="00E03781"/>
    <w:rsid w:val="00E03936"/>
    <w:rsid w:val="00E03BC9"/>
    <w:rsid w:val="00E03C37"/>
    <w:rsid w:val="00E03E2E"/>
    <w:rsid w:val="00E03FA0"/>
    <w:rsid w:val="00E04135"/>
    <w:rsid w:val="00E0413B"/>
    <w:rsid w:val="00E04327"/>
    <w:rsid w:val="00E04359"/>
    <w:rsid w:val="00E04465"/>
    <w:rsid w:val="00E045C2"/>
    <w:rsid w:val="00E04684"/>
    <w:rsid w:val="00E04693"/>
    <w:rsid w:val="00E04703"/>
    <w:rsid w:val="00E047A0"/>
    <w:rsid w:val="00E048B3"/>
    <w:rsid w:val="00E048D7"/>
    <w:rsid w:val="00E049B7"/>
    <w:rsid w:val="00E04D6E"/>
    <w:rsid w:val="00E04EE6"/>
    <w:rsid w:val="00E04F6C"/>
    <w:rsid w:val="00E04FD8"/>
    <w:rsid w:val="00E0500A"/>
    <w:rsid w:val="00E051DC"/>
    <w:rsid w:val="00E052E8"/>
    <w:rsid w:val="00E05365"/>
    <w:rsid w:val="00E0553C"/>
    <w:rsid w:val="00E055CD"/>
    <w:rsid w:val="00E05651"/>
    <w:rsid w:val="00E05789"/>
    <w:rsid w:val="00E057A9"/>
    <w:rsid w:val="00E058D3"/>
    <w:rsid w:val="00E058DF"/>
    <w:rsid w:val="00E05973"/>
    <w:rsid w:val="00E059B4"/>
    <w:rsid w:val="00E05A77"/>
    <w:rsid w:val="00E05C84"/>
    <w:rsid w:val="00E05C89"/>
    <w:rsid w:val="00E05D84"/>
    <w:rsid w:val="00E05FA8"/>
    <w:rsid w:val="00E0602B"/>
    <w:rsid w:val="00E06065"/>
    <w:rsid w:val="00E06159"/>
    <w:rsid w:val="00E061F4"/>
    <w:rsid w:val="00E0622F"/>
    <w:rsid w:val="00E065E0"/>
    <w:rsid w:val="00E066A8"/>
    <w:rsid w:val="00E066DB"/>
    <w:rsid w:val="00E067DA"/>
    <w:rsid w:val="00E06A7C"/>
    <w:rsid w:val="00E06AD5"/>
    <w:rsid w:val="00E06B58"/>
    <w:rsid w:val="00E06C2D"/>
    <w:rsid w:val="00E06CF7"/>
    <w:rsid w:val="00E06DE0"/>
    <w:rsid w:val="00E06EEB"/>
    <w:rsid w:val="00E06F34"/>
    <w:rsid w:val="00E06F75"/>
    <w:rsid w:val="00E0707B"/>
    <w:rsid w:val="00E07297"/>
    <w:rsid w:val="00E072CC"/>
    <w:rsid w:val="00E0741E"/>
    <w:rsid w:val="00E075C7"/>
    <w:rsid w:val="00E07638"/>
    <w:rsid w:val="00E0777C"/>
    <w:rsid w:val="00E079B1"/>
    <w:rsid w:val="00E07B6D"/>
    <w:rsid w:val="00E07C81"/>
    <w:rsid w:val="00E07D26"/>
    <w:rsid w:val="00E07EA8"/>
    <w:rsid w:val="00E07FA0"/>
    <w:rsid w:val="00E10168"/>
    <w:rsid w:val="00E10210"/>
    <w:rsid w:val="00E102C5"/>
    <w:rsid w:val="00E1030E"/>
    <w:rsid w:val="00E10311"/>
    <w:rsid w:val="00E103F3"/>
    <w:rsid w:val="00E10451"/>
    <w:rsid w:val="00E10488"/>
    <w:rsid w:val="00E104F3"/>
    <w:rsid w:val="00E104F9"/>
    <w:rsid w:val="00E10685"/>
    <w:rsid w:val="00E1074C"/>
    <w:rsid w:val="00E1076D"/>
    <w:rsid w:val="00E1076E"/>
    <w:rsid w:val="00E10807"/>
    <w:rsid w:val="00E10866"/>
    <w:rsid w:val="00E109BE"/>
    <w:rsid w:val="00E10ACF"/>
    <w:rsid w:val="00E10B4D"/>
    <w:rsid w:val="00E10B98"/>
    <w:rsid w:val="00E10C05"/>
    <w:rsid w:val="00E10CA0"/>
    <w:rsid w:val="00E10D02"/>
    <w:rsid w:val="00E10D4F"/>
    <w:rsid w:val="00E10E79"/>
    <w:rsid w:val="00E10EE3"/>
    <w:rsid w:val="00E10F5E"/>
    <w:rsid w:val="00E112BC"/>
    <w:rsid w:val="00E113EA"/>
    <w:rsid w:val="00E114CC"/>
    <w:rsid w:val="00E114F1"/>
    <w:rsid w:val="00E11528"/>
    <w:rsid w:val="00E1158D"/>
    <w:rsid w:val="00E11592"/>
    <w:rsid w:val="00E115B5"/>
    <w:rsid w:val="00E11633"/>
    <w:rsid w:val="00E11733"/>
    <w:rsid w:val="00E11A06"/>
    <w:rsid w:val="00E11AAD"/>
    <w:rsid w:val="00E11B88"/>
    <w:rsid w:val="00E11B92"/>
    <w:rsid w:val="00E11BD0"/>
    <w:rsid w:val="00E11D38"/>
    <w:rsid w:val="00E120A0"/>
    <w:rsid w:val="00E12149"/>
    <w:rsid w:val="00E122FA"/>
    <w:rsid w:val="00E1241F"/>
    <w:rsid w:val="00E12545"/>
    <w:rsid w:val="00E12602"/>
    <w:rsid w:val="00E1261B"/>
    <w:rsid w:val="00E126EF"/>
    <w:rsid w:val="00E1286B"/>
    <w:rsid w:val="00E1287A"/>
    <w:rsid w:val="00E128FE"/>
    <w:rsid w:val="00E12994"/>
    <w:rsid w:val="00E12A99"/>
    <w:rsid w:val="00E12BD7"/>
    <w:rsid w:val="00E12BF8"/>
    <w:rsid w:val="00E12C6B"/>
    <w:rsid w:val="00E12C92"/>
    <w:rsid w:val="00E12D06"/>
    <w:rsid w:val="00E12D50"/>
    <w:rsid w:val="00E12E17"/>
    <w:rsid w:val="00E12EDC"/>
    <w:rsid w:val="00E12EDF"/>
    <w:rsid w:val="00E13114"/>
    <w:rsid w:val="00E13274"/>
    <w:rsid w:val="00E132FB"/>
    <w:rsid w:val="00E1337A"/>
    <w:rsid w:val="00E13397"/>
    <w:rsid w:val="00E133EF"/>
    <w:rsid w:val="00E13468"/>
    <w:rsid w:val="00E134AB"/>
    <w:rsid w:val="00E134CE"/>
    <w:rsid w:val="00E13513"/>
    <w:rsid w:val="00E135EE"/>
    <w:rsid w:val="00E1368D"/>
    <w:rsid w:val="00E1385F"/>
    <w:rsid w:val="00E13AE6"/>
    <w:rsid w:val="00E13BC0"/>
    <w:rsid w:val="00E13BCC"/>
    <w:rsid w:val="00E13C04"/>
    <w:rsid w:val="00E13D52"/>
    <w:rsid w:val="00E13E12"/>
    <w:rsid w:val="00E13E37"/>
    <w:rsid w:val="00E13E40"/>
    <w:rsid w:val="00E13FE1"/>
    <w:rsid w:val="00E140F6"/>
    <w:rsid w:val="00E141AD"/>
    <w:rsid w:val="00E141B9"/>
    <w:rsid w:val="00E14298"/>
    <w:rsid w:val="00E14590"/>
    <w:rsid w:val="00E147F0"/>
    <w:rsid w:val="00E14BDC"/>
    <w:rsid w:val="00E14E8F"/>
    <w:rsid w:val="00E15085"/>
    <w:rsid w:val="00E150C0"/>
    <w:rsid w:val="00E150D1"/>
    <w:rsid w:val="00E151DE"/>
    <w:rsid w:val="00E15648"/>
    <w:rsid w:val="00E15879"/>
    <w:rsid w:val="00E159FD"/>
    <w:rsid w:val="00E15B00"/>
    <w:rsid w:val="00E15D0D"/>
    <w:rsid w:val="00E15F4B"/>
    <w:rsid w:val="00E15F50"/>
    <w:rsid w:val="00E16043"/>
    <w:rsid w:val="00E1604E"/>
    <w:rsid w:val="00E16090"/>
    <w:rsid w:val="00E160A1"/>
    <w:rsid w:val="00E1627B"/>
    <w:rsid w:val="00E164BA"/>
    <w:rsid w:val="00E164E4"/>
    <w:rsid w:val="00E1662E"/>
    <w:rsid w:val="00E166B1"/>
    <w:rsid w:val="00E16765"/>
    <w:rsid w:val="00E16B3B"/>
    <w:rsid w:val="00E16BD1"/>
    <w:rsid w:val="00E16C01"/>
    <w:rsid w:val="00E16C27"/>
    <w:rsid w:val="00E16C30"/>
    <w:rsid w:val="00E16D71"/>
    <w:rsid w:val="00E16EC6"/>
    <w:rsid w:val="00E16ED1"/>
    <w:rsid w:val="00E16F98"/>
    <w:rsid w:val="00E17012"/>
    <w:rsid w:val="00E171E3"/>
    <w:rsid w:val="00E17260"/>
    <w:rsid w:val="00E1727D"/>
    <w:rsid w:val="00E172FC"/>
    <w:rsid w:val="00E173FE"/>
    <w:rsid w:val="00E1740D"/>
    <w:rsid w:val="00E17501"/>
    <w:rsid w:val="00E176F9"/>
    <w:rsid w:val="00E17CF5"/>
    <w:rsid w:val="00E17EA5"/>
    <w:rsid w:val="00E17F94"/>
    <w:rsid w:val="00E200A3"/>
    <w:rsid w:val="00E20146"/>
    <w:rsid w:val="00E201C4"/>
    <w:rsid w:val="00E201E1"/>
    <w:rsid w:val="00E20381"/>
    <w:rsid w:val="00E2039C"/>
    <w:rsid w:val="00E2053B"/>
    <w:rsid w:val="00E2082E"/>
    <w:rsid w:val="00E2096B"/>
    <w:rsid w:val="00E20A33"/>
    <w:rsid w:val="00E20C35"/>
    <w:rsid w:val="00E20CF7"/>
    <w:rsid w:val="00E20CFC"/>
    <w:rsid w:val="00E20EC5"/>
    <w:rsid w:val="00E21067"/>
    <w:rsid w:val="00E210C8"/>
    <w:rsid w:val="00E21149"/>
    <w:rsid w:val="00E21249"/>
    <w:rsid w:val="00E212B6"/>
    <w:rsid w:val="00E2130E"/>
    <w:rsid w:val="00E214B2"/>
    <w:rsid w:val="00E214BC"/>
    <w:rsid w:val="00E21583"/>
    <w:rsid w:val="00E2159B"/>
    <w:rsid w:val="00E215A6"/>
    <w:rsid w:val="00E215DC"/>
    <w:rsid w:val="00E2167C"/>
    <w:rsid w:val="00E21720"/>
    <w:rsid w:val="00E2176E"/>
    <w:rsid w:val="00E21797"/>
    <w:rsid w:val="00E21A8F"/>
    <w:rsid w:val="00E21AAA"/>
    <w:rsid w:val="00E21B62"/>
    <w:rsid w:val="00E21D19"/>
    <w:rsid w:val="00E21ED6"/>
    <w:rsid w:val="00E21EED"/>
    <w:rsid w:val="00E21F99"/>
    <w:rsid w:val="00E22088"/>
    <w:rsid w:val="00E2211C"/>
    <w:rsid w:val="00E22217"/>
    <w:rsid w:val="00E22239"/>
    <w:rsid w:val="00E2231B"/>
    <w:rsid w:val="00E22417"/>
    <w:rsid w:val="00E226A4"/>
    <w:rsid w:val="00E226F1"/>
    <w:rsid w:val="00E228F9"/>
    <w:rsid w:val="00E229C5"/>
    <w:rsid w:val="00E22A51"/>
    <w:rsid w:val="00E22AAF"/>
    <w:rsid w:val="00E22AC0"/>
    <w:rsid w:val="00E22ACC"/>
    <w:rsid w:val="00E22BB8"/>
    <w:rsid w:val="00E22C7B"/>
    <w:rsid w:val="00E22CB5"/>
    <w:rsid w:val="00E22CFF"/>
    <w:rsid w:val="00E22F9B"/>
    <w:rsid w:val="00E230C4"/>
    <w:rsid w:val="00E230E6"/>
    <w:rsid w:val="00E2332D"/>
    <w:rsid w:val="00E2339A"/>
    <w:rsid w:val="00E234F4"/>
    <w:rsid w:val="00E2353E"/>
    <w:rsid w:val="00E2354D"/>
    <w:rsid w:val="00E237DA"/>
    <w:rsid w:val="00E23887"/>
    <w:rsid w:val="00E2391F"/>
    <w:rsid w:val="00E23A16"/>
    <w:rsid w:val="00E23AEC"/>
    <w:rsid w:val="00E23B00"/>
    <w:rsid w:val="00E23C32"/>
    <w:rsid w:val="00E23C9A"/>
    <w:rsid w:val="00E23DA9"/>
    <w:rsid w:val="00E24017"/>
    <w:rsid w:val="00E240C5"/>
    <w:rsid w:val="00E24155"/>
    <w:rsid w:val="00E241AD"/>
    <w:rsid w:val="00E241D7"/>
    <w:rsid w:val="00E242F0"/>
    <w:rsid w:val="00E2449F"/>
    <w:rsid w:val="00E24598"/>
    <w:rsid w:val="00E24620"/>
    <w:rsid w:val="00E24706"/>
    <w:rsid w:val="00E2473E"/>
    <w:rsid w:val="00E24956"/>
    <w:rsid w:val="00E24B03"/>
    <w:rsid w:val="00E24B6E"/>
    <w:rsid w:val="00E24B83"/>
    <w:rsid w:val="00E24CCC"/>
    <w:rsid w:val="00E24D7C"/>
    <w:rsid w:val="00E24DEE"/>
    <w:rsid w:val="00E24EAB"/>
    <w:rsid w:val="00E24EBE"/>
    <w:rsid w:val="00E2508B"/>
    <w:rsid w:val="00E25141"/>
    <w:rsid w:val="00E2515E"/>
    <w:rsid w:val="00E2548D"/>
    <w:rsid w:val="00E25978"/>
    <w:rsid w:val="00E25B1F"/>
    <w:rsid w:val="00E25B40"/>
    <w:rsid w:val="00E25E0B"/>
    <w:rsid w:val="00E25E81"/>
    <w:rsid w:val="00E25EEB"/>
    <w:rsid w:val="00E26035"/>
    <w:rsid w:val="00E2611F"/>
    <w:rsid w:val="00E261DC"/>
    <w:rsid w:val="00E2637C"/>
    <w:rsid w:val="00E265AE"/>
    <w:rsid w:val="00E268C4"/>
    <w:rsid w:val="00E26922"/>
    <w:rsid w:val="00E26CAB"/>
    <w:rsid w:val="00E26CE6"/>
    <w:rsid w:val="00E26E18"/>
    <w:rsid w:val="00E26F14"/>
    <w:rsid w:val="00E26F5D"/>
    <w:rsid w:val="00E26F73"/>
    <w:rsid w:val="00E26FAF"/>
    <w:rsid w:val="00E26FD6"/>
    <w:rsid w:val="00E2708A"/>
    <w:rsid w:val="00E2719B"/>
    <w:rsid w:val="00E2726E"/>
    <w:rsid w:val="00E272F2"/>
    <w:rsid w:val="00E272F3"/>
    <w:rsid w:val="00E27378"/>
    <w:rsid w:val="00E27409"/>
    <w:rsid w:val="00E2768B"/>
    <w:rsid w:val="00E277FC"/>
    <w:rsid w:val="00E27803"/>
    <w:rsid w:val="00E2788A"/>
    <w:rsid w:val="00E27A36"/>
    <w:rsid w:val="00E27BA8"/>
    <w:rsid w:val="00E27D0C"/>
    <w:rsid w:val="00E27D75"/>
    <w:rsid w:val="00E27D81"/>
    <w:rsid w:val="00E27DBF"/>
    <w:rsid w:val="00E27E1D"/>
    <w:rsid w:val="00E27E29"/>
    <w:rsid w:val="00E27EA0"/>
    <w:rsid w:val="00E27FF8"/>
    <w:rsid w:val="00E2BB13"/>
    <w:rsid w:val="00E30106"/>
    <w:rsid w:val="00E30193"/>
    <w:rsid w:val="00E3022D"/>
    <w:rsid w:val="00E302D5"/>
    <w:rsid w:val="00E3032E"/>
    <w:rsid w:val="00E30332"/>
    <w:rsid w:val="00E30367"/>
    <w:rsid w:val="00E3045E"/>
    <w:rsid w:val="00E3053F"/>
    <w:rsid w:val="00E305DC"/>
    <w:rsid w:val="00E3060D"/>
    <w:rsid w:val="00E3067E"/>
    <w:rsid w:val="00E306FA"/>
    <w:rsid w:val="00E307B6"/>
    <w:rsid w:val="00E30803"/>
    <w:rsid w:val="00E30889"/>
    <w:rsid w:val="00E308A9"/>
    <w:rsid w:val="00E308C3"/>
    <w:rsid w:val="00E30909"/>
    <w:rsid w:val="00E30C01"/>
    <w:rsid w:val="00E30D81"/>
    <w:rsid w:val="00E30EE6"/>
    <w:rsid w:val="00E30F1B"/>
    <w:rsid w:val="00E30F85"/>
    <w:rsid w:val="00E3104C"/>
    <w:rsid w:val="00E31233"/>
    <w:rsid w:val="00E3156D"/>
    <w:rsid w:val="00E31577"/>
    <w:rsid w:val="00E315EF"/>
    <w:rsid w:val="00E316A8"/>
    <w:rsid w:val="00E31701"/>
    <w:rsid w:val="00E31B44"/>
    <w:rsid w:val="00E31C6A"/>
    <w:rsid w:val="00E31DEF"/>
    <w:rsid w:val="00E31F71"/>
    <w:rsid w:val="00E32019"/>
    <w:rsid w:val="00E320F6"/>
    <w:rsid w:val="00E32296"/>
    <w:rsid w:val="00E3235B"/>
    <w:rsid w:val="00E32402"/>
    <w:rsid w:val="00E32454"/>
    <w:rsid w:val="00E32491"/>
    <w:rsid w:val="00E3275D"/>
    <w:rsid w:val="00E32855"/>
    <w:rsid w:val="00E32A62"/>
    <w:rsid w:val="00E32E03"/>
    <w:rsid w:val="00E3303E"/>
    <w:rsid w:val="00E3307F"/>
    <w:rsid w:val="00E3314B"/>
    <w:rsid w:val="00E3322C"/>
    <w:rsid w:val="00E33364"/>
    <w:rsid w:val="00E33382"/>
    <w:rsid w:val="00E33407"/>
    <w:rsid w:val="00E33496"/>
    <w:rsid w:val="00E33540"/>
    <w:rsid w:val="00E337D9"/>
    <w:rsid w:val="00E33829"/>
    <w:rsid w:val="00E339D3"/>
    <w:rsid w:val="00E33AD4"/>
    <w:rsid w:val="00E33AD7"/>
    <w:rsid w:val="00E33BF2"/>
    <w:rsid w:val="00E33C54"/>
    <w:rsid w:val="00E33D0A"/>
    <w:rsid w:val="00E33D25"/>
    <w:rsid w:val="00E33D87"/>
    <w:rsid w:val="00E33DF5"/>
    <w:rsid w:val="00E33FE8"/>
    <w:rsid w:val="00E34218"/>
    <w:rsid w:val="00E3426C"/>
    <w:rsid w:val="00E34359"/>
    <w:rsid w:val="00E344B0"/>
    <w:rsid w:val="00E346B2"/>
    <w:rsid w:val="00E3496D"/>
    <w:rsid w:val="00E34A35"/>
    <w:rsid w:val="00E34A42"/>
    <w:rsid w:val="00E34C76"/>
    <w:rsid w:val="00E34CB1"/>
    <w:rsid w:val="00E34CD8"/>
    <w:rsid w:val="00E3519C"/>
    <w:rsid w:val="00E35338"/>
    <w:rsid w:val="00E35375"/>
    <w:rsid w:val="00E3549B"/>
    <w:rsid w:val="00E35506"/>
    <w:rsid w:val="00E35690"/>
    <w:rsid w:val="00E358D3"/>
    <w:rsid w:val="00E35CA0"/>
    <w:rsid w:val="00E35E05"/>
    <w:rsid w:val="00E36343"/>
    <w:rsid w:val="00E363BD"/>
    <w:rsid w:val="00E366AA"/>
    <w:rsid w:val="00E36754"/>
    <w:rsid w:val="00E3680E"/>
    <w:rsid w:val="00E36911"/>
    <w:rsid w:val="00E3698E"/>
    <w:rsid w:val="00E369CD"/>
    <w:rsid w:val="00E369DB"/>
    <w:rsid w:val="00E36BBC"/>
    <w:rsid w:val="00E36C2B"/>
    <w:rsid w:val="00E36CA3"/>
    <w:rsid w:val="00E36F7B"/>
    <w:rsid w:val="00E37096"/>
    <w:rsid w:val="00E3717A"/>
    <w:rsid w:val="00E3717D"/>
    <w:rsid w:val="00E371B2"/>
    <w:rsid w:val="00E371C3"/>
    <w:rsid w:val="00E37562"/>
    <w:rsid w:val="00E376A6"/>
    <w:rsid w:val="00E37862"/>
    <w:rsid w:val="00E37946"/>
    <w:rsid w:val="00E37959"/>
    <w:rsid w:val="00E37978"/>
    <w:rsid w:val="00E379B3"/>
    <w:rsid w:val="00E37ACF"/>
    <w:rsid w:val="00E37CD5"/>
    <w:rsid w:val="00E37D31"/>
    <w:rsid w:val="00E37DE9"/>
    <w:rsid w:val="00E37E46"/>
    <w:rsid w:val="00E37ECA"/>
    <w:rsid w:val="00E37F04"/>
    <w:rsid w:val="00E37F79"/>
    <w:rsid w:val="00E4014B"/>
    <w:rsid w:val="00E403CE"/>
    <w:rsid w:val="00E405E3"/>
    <w:rsid w:val="00E407AC"/>
    <w:rsid w:val="00E40A51"/>
    <w:rsid w:val="00E40A8B"/>
    <w:rsid w:val="00E40A8D"/>
    <w:rsid w:val="00E40A97"/>
    <w:rsid w:val="00E40B68"/>
    <w:rsid w:val="00E40E20"/>
    <w:rsid w:val="00E40FCB"/>
    <w:rsid w:val="00E413CA"/>
    <w:rsid w:val="00E41694"/>
    <w:rsid w:val="00E416BC"/>
    <w:rsid w:val="00E417B1"/>
    <w:rsid w:val="00E417E7"/>
    <w:rsid w:val="00E41804"/>
    <w:rsid w:val="00E4193D"/>
    <w:rsid w:val="00E41B15"/>
    <w:rsid w:val="00E41C36"/>
    <w:rsid w:val="00E42003"/>
    <w:rsid w:val="00E42048"/>
    <w:rsid w:val="00E42087"/>
    <w:rsid w:val="00E422B4"/>
    <w:rsid w:val="00E424AD"/>
    <w:rsid w:val="00E4284C"/>
    <w:rsid w:val="00E42BFB"/>
    <w:rsid w:val="00E42C4C"/>
    <w:rsid w:val="00E42CF5"/>
    <w:rsid w:val="00E42D27"/>
    <w:rsid w:val="00E42D7F"/>
    <w:rsid w:val="00E42F37"/>
    <w:rsid w:val="00E42FDD"/>
    <w:rsid w:val="00E43072"/>
    <w:rsid w:val="00E43089"/>
    <w:rsid w:val="00E4327A"/>
    <w:rsid w:val="00E4327D"/>
    <w:rsid w:val="00E43409"/>
    <w:rsid w:val="00E43532"/>
    <w:rsid w:val="00E43560"/>
    <w:rsid w:val="00E437D9"/>
    <w:rsid w:val="00E438C2"/>
    <w:rsid w:val="00E4393B"/>
    <w:rsid w:val="00E43A5F"/>
    <w:rsid w:val="00E43A88"/>
    <w:rsid w:val="00E43C3E"/>
    <w:rsid w:val="00E43C9C"/>
    <w:rsid w:val="00E44242"/>
    <w:rsid w:val="00E44269"/>
    <w:rsid w:val="00E4432D"/>
    <w:rsid w:val="00E4437A"/>
    <w:rsid w:val="00E44439"/>
    <w:rsid w:val="00E444B4"/>
    <w:rsid w:val="00E4454E"/>
    <w:rsid w:val="00E445E6"/>
    <w:rsid w:val="00E449C5"/>
    <w:rsid w:val="00E44AF5"/>
    <w:rsid w:val="00E44E29"/>
    <w:rsid w:val="00E44ED3"/>
    <w:rsid w:val="00E45085"/>
    <w:rsid w:val="00E45229"/>
    <w:rsid w:val="00E453B7"/>
    <w:rsid w:val="00E454DC"/>
    <w:rsid w:val="00E4573A"/>
    <w:rsid w:val="00E457A3"/>
    <w:rsid w:val="00E45876"/>
    <w:rsid w:val="00E458D7"/>
    <w:rsid w:val="00E45987"/>
    <w:rsid w:val="00E45A95"/>
    <w:rsid w:val="00E45B05"/>
    <w:rsid w:val="00E45BCD"/>
    <w:rsid w:val="00E45BF8"/>
    <w:rsid w:val="00E45C76"/>
    <w:rsid w:val="00E45E45"/>
    <w:rsid w:val="00E45E69"/>
    <w:rsid w:val="00E45F7E"/>
    <w:rsid w:val="00E45FAF"/>
    <w:rsid w:val="00E45FBE"/>
    <w:rsid w:val="00E460F4"/>
    <w:rsid w:val="00E4619D"/>
    <w:rsid w:val="00E4633F"/>
    <w:rsid w:val="00E46533"/>
    <w:rsid w:val="00E46629"/>
    <w:rsid w:val="00E46658"/>
    <w:rsid w:val="00E4680A"/>
    <w:rsid w:val="00E469EB"/>
    <w:rsid w:val="00E46A3F"/>
    <w:rsid w:val="00E46B3A"/>
    <w:rsid w:val="00E46C25"/>
    <w:rsid w:val="00E46D13"/>
    <w:rsid w:val="00E46DD3"/>
    <w:rsid w:val="00E46EC7"/>
    <w:rsid w:val="00E47187"/>
    <w:rsid w:val="00E471AF"/>
    <w:rsid w:val="00E47204"/>
    <w:rsid w:val="00E47256"/>
    <w:rsid w:val="00E47340"/>
    <w:rsid w:val="00E47372"/>
    <w:rsid w:val="00E47517"/>
    <w:rsid w:val="00E475A3"/>
    <w:rsid w:val="00E476CA"/>
    <w:rsid w:val="00E47722"/>
    <w:rsid w:val="00E4777B"/>
    <w:rsid w:val="00E477FC"/>
    <w:rsid w:val="00E4790D"/>
    <w:rsid w:val="00E479AC"/>
    <w:rsid w:val="00E47A79"/>
    <w:rsid w:val="00E47D1B"/>
    <w:rsid w:val="00E47DC2"/>
    <w:rsid w:val="00E5000B"/>
    <w:rsid w:val="00E50047"/>
    <w:rsid w:val="00E5012B"/>
    <w:rsid w:val="00E5028D"/>
    <w:rsid w:val="00E502AE"/>
    <w:rsid w:val="00E50379"/>
    <w:rsid w:val="00E504AD"/>
    <w:rsid w:val="00E50614"/>
    <w:rsid w:val="00E507BF"/>
    <w:rsid w:val="00E509AA"/>
    <w:rsid w:val="00E509B9"/>
    <w:rsid w:val="00E509D1"/>
    <w:rsid w:val="00E50A09"/>
    <w:rsid w:val="00E50A65"/>
    <w:rsid w:val="00E50AD4"/>
    <w:rsid w:val="00E50CF5"/>
    <w:rsid w:val="00E50E14"/>
    <w:rsid w:val="00E50F16"/>
    <w:rsid w:val="00E50F9F"/>
    <w:rsid w:val="00E50FF2"/>
    <w:rsid w:val="00E51015"/>
    <w:rsid w:val="00E5108D"/>
    <w:rsid w:val="00E51119"/>
    <w:rsid w:val="00E51183"/>
    <w:rsid w:val="00E5124A"/>
    <w:rsid w:val="00E512AF"/>
    <w:rsid w:val="00E5146C"/>
    <w:rsid w:val="00E51586"/>
    <w:rsid w:val="00E518AD"/>
    <w:rsid w:val="00E518EE"/>
    <w:rsid w:val="00E51980"/>
    <w:rsid w:val="00E51B62"/>
    <w:rsid w:val="00E51E91"/>
    <w:rsid w:val="00E51FC3"/>
    <w:rsid w:val="00E52021"/>
    <w:rsid w:val="00E520D5"/>
    <w:rsid w:val="00E52184"/>
    <w:rsid w:val="00E521C7"/>
    <w:rsid w:val="00E52407"/>
    <w:rsid w:val="00E52C25"/>
    <w:rsid w:val="00E52C90"/>
    <w:rsid w:val="00E52ED4"/>
    <w:rsid w:val="00E52F3C"/>
    <w:rsid w:val="00E53078"/>
    <w:rsid w:val="00E53089"/>
    <w:rsid w:val="00E530B8"/>
    <w:rsid w:val="00E530F1"/>
    <w:rsid w:val="00E5310A"/>
    <w:rsid w:val="00E5314C"/>
    <w:rsid w:val="00E531BD"/>
    <w:rsid w:val="00E53221"/>
    <w:rsid w:val="00E533E4"/>
    <w:rsid w:val="00E53495"/>
    <w:rsid w:val="00E53532"/>
    <w:rsid w:val="00E53602"/>
    <w:rsid w:val="00E53640"/>
    <w:rsid w:val="00E5375D"/>
    <w:rsid w:val="00E5377D"/>
    <w:rsid w:val="00E5378C"/>
    <w:rsid w:val="00E538FD"/>
    <w:rsid w:val="00E53A10"/>
    <w:rsid w:val="00E53A92"/>
    <w:rsid w:val="00E53C1E"/>
    <w:rsid w:val="00E53C2B"/>
    <w:rsid w:val="00E53C75"/>
    <w:rsid w:val="00E53D9A"/>
    <w:rsid w:val="00E53E27"/>
    <w:rsid w:val="00E53FA3"/>
    <w:rsid w:val="00E53FCB"/>
    <w:rsid w:val="00E540F5"/>
    <w:rsid w:val="00E5415E"/>
    <w:rsid w:val="00E54302"/>
    <w:rsid w:val="00E54390"/>
    <w:rsid w:val="00E543FA"/>
    <w:rsid w:val="00E54456"/>
    <w:rsid w:val="00E544AE"/>
    <w:rsid w:val="00E544CE"/>
    <w:rsid w:val="00E544FF"/>
    <w:rsid w:val="00E54524"/>
    <w:rsid w:val="00E545A4"/>
    <w:rsid w:val="00E545DA"/>
    <w:rsid w:val="00E547B9"/>
    <w:rsid w:val="00E548B8"/>
    <w:rsid w:val="00E548E8"/>
    <w:rsid w:val="00E548FE"/>
    <w:rsid w:val="00E54AC8"/>
    <w:rsid w:val="00E54B32"/>
    <w:rsid w:val="00E54CBB"/>
    <w:rsid w:val="00E54D26"/>
    <w:rsid w:val="00E54D2F"/>
    <w:rsid w:val="00E54DD1"/>
    <w:rsid w:val="00E54E62"/>
    <w:rsid w:val="00E54ED2"/>
    <w:rsid w:val="00E54F26"/>
    <w:rsid w:val="00E552B0"/>
    <w:rsid w:val="00E55524"/>
    <w:rsid w:val="00E556F5"/>
    <w:rsid w:val="00E55746"/>
    <w:rsid w:val="00E5576A"/>
    <w:rsid w:val="00E55A53"/>
    <w:rsid w:val="00E55A59"/>
    <w:rsid w:val="00E55D1D"/>
    <w:rsid w:val="00E55F55"/>
    <w:rsid w:val="00E55FC9"/>
    <w:rsid w:val="00E55FD8"/>
    <w:rsid w:val="00E55FF5"/>
    <w:rsid w:val="00E562FA"/>
    <w:rsid w:val="00E56324"/>
    <w:rsid w:val="00E56398"/>
    <w:rsid w:val="00E564FF"/>
    <w:rsid w:val="00E5667B"/>
    <w:rsid w:val="00E56731"/>
    <w:rsid w:val="00E567C8"/>
    <w:rsid w:val="00E5681B"/>
    <w:rsid w:val="00E568DE"/>
    <w:rsid w:val="00E5691A"/>
    <w:rsid w:val="00E569E9"/>
    <w:rsid w:val="00E56A52"/>
    <w:rsid w:val="00E56AF7"/>
    <w:rsid w:val="00E56BC8"/>
    <w:rsid w:val="00E56C54"/>
    <w:rsid w:val="00E56D79"/>
    <w:rsid w:val="00E56DEA"/>
    <w:rsid w:val="00E56E62"/>
    <w:rsid w:val="00E56F21"/>
    <w:rsid w:val="00E570C5"/>
    <w:rsid w:val="00E571B0"/>
    <w:rsid w:val="00E571CC"/>
    <w:rsid w:val="00E57322"/>
    <w:rsid w:val="00E57508"/>
    <w:rsid w:val="00E5763B"/>
    <w:rsid w:val="00E57672"/>
    <w:rsid w:val="00E5785B"/>
    <w:rsid w:val="00E57894"/>
    <w:rsid w:val="00E579C3"/>
    <w:rsid w:val="00E579EB"/>
    <w:rsid w:val="00E57C7A"/>
    <w:rsid w:val="00E57D2D"/>
    <w:rsid w:val="00E57F7A"/>
    <w:rsid w:val="00E60185"/>
    <w:rsid w:val="00E601BD"/>
    <w:rsid w:val="00E6038A"/>
    <w:rsid w:val="00E603B4"/>
    <w:rsid w:val="00E604FD"/>
    <w:rsid w:val="00E60521"/>
    <w:rsid w:val="00E6054C"/>
    <w:rsid w:val="00E60580"/>
    <w:rsid w:val="00E605B7"/>
    <w:rsid w:val="00E60660"/>
    <w:rsid w:val="00E60690"/>
    <w:rsid w:val="00E606AF"/>
    <w:rsid w:val="00E60782"/>
    <w:rsid w:val="00E60806"/>
    <w:rsid w:val="00E60888"/>
    <w:rsid w:val="00E609D7"/>
    <w:rsid w:val="00E60ACC"/>
    <w:rsid w:val="00E60C45"/>
    <w:rsid w:val="00E60CDF"/>
    <w:rsid w:val="00E60DE5"/>
    <w:rsid w:val="00E60E12"/>
    <w:rsid w:val="00E60F1D"/>
    <w:rsid w:val="00E61027"/>
    <w:rsid w:val="00E6102A"/>
    <w:rsid w:val="00E61272"/>
    <w:rsid w:val="00E61511"/>
    <w:rsid w:val="00E61872"/>
    <w:rsid w:val="00E61A1B"/>
    <w:rsid w:val="00E61BA9"/>
    <w:rsid w:val="00E61BB9"/>
    <w:rsid w:val="00E61BDA"/>
    <w:rsid w:val="00E61C30"/>
    <w:rsid w:val="00E61C82"/>
    <w:rsid w:val="00E61D74"/>
    <w:rsid w:val="00E61FEF"/>
    <w:rsid w:val="00E620ED"/>
    <w:rsid w:val="00E620FA"/>
    <w:rsid w:val="00E621C6"/>
    <w:rsid w:val="00E6241B"/>
    <w:rsid w:val="00E624F3"/>
    <w:rsid w:val="00E625B8"/>
    <w:rsid w:val="00E62654"/>
    <w:rsid w:val="00E627AA"/>
    <w:rsid w:val="00E62A51"/>
    <w:rsid w:val="00E62A78"/>
    <w:rsid w:val="00E62DC2"/>
    <w:rsid w:val="00E62E99"/>
    <w:rsid w:val="00E62EF4"/>
    <w:rsid w:val="00E63021"/>
    <w:rsid w:val="00E631DF"/>
    <w:rsid w:val="00E63325"/>
    <w:rsid w:val="00E63382"/>
    <w:rsid w:val="00E6341C"/>
    <w:rsid w:val="00E6342E"/>
    <w:rsid w:val="00E63682"/>
    <w:rsid w:val="00E6399E"/>
    <w:rsid w:val="00E63A3E"/>
    <w:rsid w:val="00E63B09"/>
    <w:rsid w:val="00E63B1D"/>
    <w:rsid w:val="00E63B71"/>
    <w:rsid w:val="00E63D31"/>
    <w:rsid w:val="00E63D5E"/>
    <w:rsid w:val="00E63D66"/>
    <w:rsid w:val="00E63F22"/>
    <w:rsid w:val="00E642F2"/>
    <w:rsid w:val="00E6439F"/>
    <w:rsid w:val="00E6457E"/>
    <w:rsid w:val="00E64587"/>
    <w:rsid w:val="00E645F4"/>
    <w:rsid w:val="00E64663"/>
    <w:rsid w:val="00E646C3"/>
    <w:rsid w:val="00E648C5"/>
    <w:rsid w:val="00E64B75"/>
    <w:rsid w:val="00E64CBF"/>
    <w:rsid w:val="00E64D02"/>
    <w:rsid w:val="00E64D23"/>
    <w:rsid w:val="00E64ED3"/>
    <w:rsid w:val="00E65388"/>
    <w:rsid w:val="00E653DE"/>
    <w:rsid w:val="00E6559F"/>
    <w:rsid w:val="00E655C9"/>
    <w:rsid w:val="00E655D5"/>
    <w:rsid w:val="00E656FC"/>
    <w:rsid w:val="00E65719"/>
    <w:rsid w:val="00E6587D"/>
    <w:rsid w:val="00E658EE"/>
    <w:rsid w:val="00E65918"/>
    <w:rsid w:val="00E65ACF"/>
    <w:rsid w:val="00E65D7E"/>
    <w:rsid w:val="00E65E8F"/>
    <w:rsid w:val="00E66073"/>
    <w:rsid w:val="00E66189"/>
    <w:rsid w:val="00E66245"/>
    <w:rsid w:val="00E6652E"/>
    <w:rsid w:val="00E66789"/>
    <w:rsid w:val="00E667F8"/>
    <w:rsid w:val="00E668D1"/>
    <w:rsid w:val="00E66ABA"/>
    <w:rsid w:val="00E66AC0"/>
    <w:rsid w:val="00E66B63"/>
    <w:rsid w:val="00E66D84"/>
    <w:rsid w:val="00E66FC6"/>
    <w:rsid w:val="00E6709A"/>
    <w:rsid w:val="00E671FD"/>
    <w:rsid w:val="00E67312"/>
    <w:rsid w:val="00E674D7"/>
    <w:rsid w:val="00E67518"/>
    <w:rsid w:val="00E675FA"/>
    <w:rsid w:val="00E6763D"/>
    <w:rsid w:val="00E676AB"/>
    <w:rsid w:val="00E6792D"/>
    <w:rsid w:val="00E679B3"/>
    <w:rsid w:val="00E67B64"/>
    <w:rsid w:val="00E67B7D"/>
    <w:rsid w:val="00E67B95"/>
    <w:rsid w:val="00E67C56"/>
    <w:rsid w:val="00E67CC9"/>
    <w:rsid w:val="00E67EB7"/>
    <w:rsid w:val="00E67F2F"/>
    <w:rsid w:val="00E67FA6"/>
    <w:rsid w:val="00E700D1"/>
    <w:rsid w:val="00E7013C"/>
    <w:rsid w:val="00E7018A"/>
    <w:rsid w:val="00E7028D"/>
    <w:rsid w:val="00E702BA"/>
    <w:rsid w:val="00E7032F"/>
    <w:rsid w:val="00E70359"/>
    <w:rsid w:val="00E70436"/>
    <w:rsid w:val="00E70448"/>
    <w:rsid w:val="00E7046B"/>
    <w:rsid w:val="00E70470"/>
    <w:rsid w:val="00E704B7"/>
    <w:rsid w:val="00E704CF"/>
    <w:rsid w:val="00E7069C"/>
    <w:rsid w:val="00E70733"/>
    <w:rsid w:val="00E707FD"/>
    <w:rsid w:val="00E70856"/>
    <w:rsid w:val="00E70E37"/>
    <w:rsid w:val="00E70E3C"/>
    <w:rsid w:val="00E70E6D"/>
    <w:rsid w:val="00E70F54"/>
    <w:rsid w:val="00E71027"/>
    <w:rsid w:val="00E710E9"/>
    <w:rsid w:val="00E7132B"/>
    <w:rsid w:val="00E714D0"/>
    <w:rsid w:val="00E7161A"/>
    <w:rsid w:val="00E716FA"/>
    <w:rsid w:val="00E71808"/>
    <w:rsid w:val="00E71CDF"/>
    <w:rsid w:val="00E71F08"/>
    <w:rsid w:val="00E71F2D"/>
    <w:rsid w:val="00E71F71"/>
    <w:rsid w:val="00E72006"/>
    <w:rsid w:val="00E72059"/>
    <w:rsid w:val="00E720AA"/>
    <w:rsid w:val="00E72109"/>
    <w:rsid w:val="00E7231F"/>
    <w:rsid w:val="00E723C8"/>
    <w:rsid w:val="00E723E4"/>
    <w:rsid w:val="00E7243F"/>
    <w:rsid w:val="00E725B1"/>
    <w:rsid w:val="00E725B3"/>
    <w:rsid w:val="00E726FB"/>
    <w:rsid w:val="00E7274F"/>
    <w:rsid w:val="00E7279A"/>
    <w:rsid w:val="00E72846"/>
    <w:rsid w:val="00E72DF0"/>
    <w:rsid w:val="00E72EC5"/>
    <w:rsid w:val="00E7361F"/>
    <w:rsid w:val="00E7362B"/>
    <w:rsid w:val="00E7364A"/>
    <w:rsid w:val="00E73856"/>
    <w:rsid w:val="00E73A50"/>
    <w:rsid w:val="00E73B9D"/>
    <w:rsid w:val="00E73C97"/>
    <w:rsid w:val="00E73C9D"/>
    <w:rsid w:val="00E73EBD"/>
    <w:rsid w:val="00E74402"/>
    <w:rsid w:val="00E74407"/>
    <w:rsid w:val="00E7441C"/>
    <w:rsid w:val="00E74435"/>
    <w:rsid w:val="00E74691"/>
    <w:rsid w:val="00E74763"/>
    <w:rsid w:val="00E7478E"/>
    <w:rsid w:val="00E748A0"/>
    <w:rsid w:val="00E749BD"/>
    <w:rsid w:val="00E74A1F"/>
    <w:rsid w:val="00E74A30"/>
    <w:rsid w:val="00E74A73"/>
    <w:rsid w:val="00E74C75"/>
    <w:rsid w:val="00E74C96"/>
    <w:rsid w:val="00E74D9D"/>
    <w:rsid w:val="00E74EC4"/>
    <w:rsid w:val="00E75029"/>
    <w:rsid w:val="00E75031"/>
    <w:rsid w:val="00E753A9"/>
    <w:rsid w:val="00E753C6"/>
    <w:rsid w:val="00E753D2"/>
    <w:rsid w:val="00E75460"/>
    <w:rsid w:val="00E7565E"/>
    <w:rsid w:val="00E75721"/>
    <w:rsid w:val="00E7590B"/>
    <w:rsid w:val="00E75B37"/>
    <w:rsid w:val="00E75B6E"/>
    <w:rsid w:val="00E75C50"/>
    <w:rsid w:val="00E75CFD"/>
    <w:rsid w:val="00E75E2B"/>
    <w:rsid w:val="00E75F2E"/>
    <w:rsid w:val="00E75F39"/>
    <w:rsid w:val="00E762D8"/>
    <w:rsid w:val="00E763A8"/>
    <w:rsid w:val="00E763AF"/>
    <w:rsid w:val="00E76503"/>
    <w:rsid w:val="00E76723"/>
    <w:rsid w:val="00E767E2"/>
    <w:rsid w:val="00E76942"/>
    <w:rsid w:val="00E76B48"/>
    <w:rsid w:val="00E76DC2"/>
    <w:rsid w:val="00E77092"/>
    <w:rsid w:val="00E770AE"/>
    <w:rsid w:val="00E77130"/>
    <w:rsid w:val="00E7734D"/>
    <w:rsid w:val="00E77560"/>
    <w:rsid w:val="00E7756D"/>
    <w:rsid w:val="00E77602"/>
    <w:rsid w:val="00E77721"/>
    <w:rsid w:val="00E7785C"/>
    <w:rsid w:val="00E77884"/>
    <w:rsid w:val="00E778C4"/>
    <w:rsid w:val="00E77A9F"/>
    <w:rsid w:val="00E77B30"/>
    <w:rsid w:val="00E77C89"/>
    <w:rsid w:val="00E77E8D"/>
    <w:rsid w:val="00E77E9F"/>
    <w:rsid w:val="00E8004E"/>
    <w:rsid w:val="00E80175"/>
    <w:rsid w:val="00E8017D"/>
    <w:rsid w:val="00E8036C"/>
    <w:rsid w:val="00E803A0"/>
    <w:rsid w:val="00E80730"/>
    <w:rsid w:val="00E80835"/>
    <w:rsid w:val="00E808D5"/>
    <w:rsid w:val="00E8095E"/>
    <w:rsid w:val="00E80A74"/>
    <w:rsid w:val="00E80B61"/>
    <w:rsid w:val="00E80E81"/>
    <w:rsid w:val="00E80EDC"/>
    <w:rsid w:val="00E80FAE"/>
    <w:rsid w:val="00E80FBC"/>
    <w:rsid w:val="00E81319"/>
    <w:rsid w:val="00E813F2"/>
    <w:rsid w:val="00E81457"/>
    <w:rsid w:val="00E8155E"/>
    <w:rsid w:val="00E81582"/>
    <w:rsid w:val="00E817AD"/>
    <w:rsid w:val="00E817EC"/>
    <w:rsid w:val="00E817F4"/>
    <w:rsid w:val="00E818C3"/>
    <w:rsid w:val="00E81A30"/>
    <w:rsid w:val="00E81A45"/>
    <w:rsid w:val="00E81C85"/>
    <w:rsid w:val="00E81CAB"/>
    <w:rsid w:val="00E81E17"/>
    <w:rsid w:val="00E81EB4"/>
    <w:rsid w:val="00E81EEE"/>
    <w:rsid w:val="00E81F9B"/>
    <w:rsid w:val="00E81FA7"/>
    <w:rsid w:val="00E81FE6"/>
    <w:rsid w:val="00E821FA"/>
    <w:rsid w:val="00E82237"/>
    <w:rsid w:val="00E822B4"/>
    <w:rsid w:val="00E822B6"/>
    <w:rsid w:val="00E8235E"/>
    <w:rsid w:val="00E8245F"/>
    <w:rsid w:val="00E8278A"/>
    <w:rsid w:val="00E82797"/>
    <w:rsid w:val="00E82802"/>
    <w:rsid w:val="00E82889"/>
    <w:rsid w:val="00E82BBF"/>
    <w:rsid w:val="00E82BE3"/>
    <w:rsid w:val="00E82C26"/>
    <w:rsid w:val="00E82D60"/>
    <w:rsid w:val="00E82DBD"/>
    <w:rsid w:val="00E82E6A"/>
    <w:rsid w:val="00E83027"/>
    <w:rsid w:val="00E83489"/>
    <w:rsid w:val="00E834D6"/>
    <w:rsid w:val="00E8350F"/>
    <w:rsid w:val="00E836E0"/>
    <w:rsid w:val="00E83769"/>
    <w:rsid w:val="00E8389C"/>
    <w:rsid w:val="00E83B94"/>
    <w:rsid w:val="00E83D3C"/>
    <w:rsid w:val="00E84110"/>
    <w:rsid w:val="00E841E5"/>
    <w:rsid w:val="00E84259"/>
    <w:rsid w:val="00E842A5"/>
    <w:rsid w:val="00E842C4"/>
    <w:rsid w:val="00E84329"/>
    <w:rsid w:val="00E844FF"/>
    <w:rsid w:val="00E8451B"/>
    <w:rsid w:val="00E8464D"/>
    <w:rsid w:val="00E84722"/>
    <w:rsid w:val="00E84776"/>
    <w:rsid w:val="00E847A5"/>
    <w:rsid w:val="00E84805"/>
    <w:rsid w:val="00E84952"/>
    <w:rsid w:val="00E84985"/>
    <w:rsid w:val="00E84B18"/>
    <w:rsid w:val="00E84BB8"/>
    <w:rsid w:val="00E84D12"/>
    <w:rsid w:val="00E84D8D"/>
    <w:rsid w:val="00E84DD1"/>
    <w:rsid w:val="00E84E65"/>
    <w:rsid w:val="00E84EC4"/>
    <w:rsid w:val="00E84F70"/>
    <w:rsid w:val="00E84F71"/>
    <w:rsid w:val="00E85224"/>
    <w:rsid w:val="00E8532D"/>
    <w:rsid w:val="00E855BD"/>
    <w:rsid w:val="00E8567A"/>
    <w:rsid w:val="00E85831"/>
    <w:rsid w:val="00E8587B"/>
    <w:rsid w:val="00E85895"/>
    <w:rsid w:val="00E85938"/>
    <w:rsid w:val="00E85A47"/>
    <w:rsid w:val="00E85BDA"/>
    <w:rsid w:val="00E85BE2"/>
    <w:rsid w:val="00E85C00"/>
    <w:rsid w:val="00E85DF1"/>
    <w:rsid w:val="00E85E2E"/>
    <w:rsid w:val="00E85E3D"/>
    <w:rsid w:val="00E85E54"/>
    <w:rsid w:val="00E85EA5"/>
    <w:rsid w:val="00E85FD2"/>
    <w:rsid w:val="00E86002"/>
    <w:rsid w:val="00E86007"/>
    <w:rsid w:val="00E8607E"/>
    <w:rsid w:val="00E861FE"/>
    <w:rsid w:val="00E86227"/>
    <w:rsid w:val="00E86440"/>
    <w:rsid w:val="00E865D2"/>
    <w:rsid w:val="00E86646"/>
    <w:rsid w:val="00E866DC"/>
    <w:rsid w:val="00E867AC"/>
    <w:rsid w:val="00E867B2"/>
    <w:rsid w:val="00E867B9"/>
    <w:rsid w:val="00E867D6"/>
    <w:rsid w:val="00E86840"/>
    <w:rsid w:val="00E869AB"/>
    <w:rsid w:val="00E86AB4"/>
    <w:rsid w:val="00E86B17"/>
    <w:rsid w:val="00E86C01"/>
    <w:rsid w:val="00E86CE2"/>
    <w:rsid w:val="00E86E73"/>
    <w:rsid w:val="00E86FBA"/>
    <w:rsid w:val="00E86FBE"/>
    <w:rsid w:val="00E86FF6"/>
    <w:rsid w:val="00E8700E"/>
    <w:rsid w:val="00E870C3"/>
    <w:rsid w:val="00E870D4"/>
    <w:rsid w:val="00E870D9"/>
    <w:rsid w:val="00E87184"/>
    <w:rsid w:val="00E875A1"/>
    <w:rsid w:val="00E875F3"/>
    <w:rsid w:val="00E876B0"/>
    <w:rsid w:val="00E87813"/>
    <w:rsid w:val="00E879EF"/>
    <w:rsid w:val="00E87A53"/>
    <w:rsid w:val="00E87AF0"/>
    <w:rsid w:val="00E87E7E"/>
    <w:rsid w:val="00E87F35"/>
    <w:rsid w:val="00E87F96"/>
    <w:rsid w:val="00E87F99"/>
    <w:rsid w:val="00E900D8"/>
    <w:rsid w:val="00E900F2"/>
    <w:rsid w:val="00E90285"/>
    <w:rsid w:val="00E90416"/>
    <w:rsid w:val="00E905A6"/>
    <w:rsid w:val="00E90665"/>
    <w:rsid w:val="00E906DD"/>
    <w:rsid w:val="00E907EE"/>
    <w:rsid w:val="00E90849"/>
    <w:rsid w:val="00E908CC"/>
    <w:rsid w:val="00E90AEF"/>
    <w:rsid w:val="00E90B49"/>
    <w:rsid w:val="00E90BA1"/>
    <w:rsid w:val="00E90DC4"/>
    <w:rsid w:val="00E911B2"/>
    <w:rsid w:val="00E91434"/>
    <w:rsid w:val="00E9148F"/>
    <w:rsid w:val="00E914AD"/>
    <w:rsid w:val="00E914D1"/>
    <w:rsid w:val="00E914E0"/>
    <w:rsid w:val="00E91661"/>
    <w:rsid w:val="00E91667"/>
    <w:rsid w:val="00E9168A"/>
    <w:rsid w:val="00E91714"/>
    <w:rsid w:val="00E917EB"/>
    <w:rsid w:val="00E918E4"/>
    <w:rsid w:val="00E9193E"/>
    <w:rsid w:val="00E91996"/>
    <w:rsid w:val="00E91B0D"/>
    <w:rsid w:val="00E91B0F"/>
    <w:rsid w:val="00E91B7C"/>
    <w:rsid w:val="00E91D9A"/>
    <w:rsid w:val="00E92045"/>
    <w:rsid w:val="00E9204A"/>
    <w:rsid w:val="00E92096"/>
    <w:rsid w:val="00E9224C"/>
    <w:rsid w:val="00E92460"/>
    <w:rsid w:val="00E9253F"/>
    <w:rsid w:val="00E92666"/>
    <w:rsid w:val="00E929EF"/>
    <w:rsid w:val="00E929F9"/>
    <w:rsid w:val="00E92A3B"/>
    <w:rsid w:val="00E92F6C"/>
    <w:rsid w:val="00E92F84"/>
    <w:rsid w:val="00E93101"/>
    <w:rsid w:val="00E93282"/>
    <w:rsid w:val="00E93539"/>
    <w:rsid w:val="00E936E2"/>
    <w:rsid w:val="00E93766"/>
    <w:rsid w:val="00E93775"/>
    <w:rsid w:val="00E93852"/>
    <w:rsid w:val="00E938A9"/>
    <w:rsid w:val="00E93927"/>
    <w:rsid w:val="00E93A05"/>
    <w:rsid w:val="00E93A5A"/>
    <w:rsid w:val="00E93A9F"/>
    <w:rsid w:val="00E93BE5"/>
    <w:rsid w:val="00E93CBE"/>
    <w:rsid w:val="00E94000"/>
    <w:rsid w:val="00E9410D"/>
    <w:rsid w:val="00E9431F"/>
    <w:rsid w:val="00E94323"/>
    <w:rsid w:val="00E944F2"/>
    <w:rsid w:val="00E94587"/>
    <w:rsid w:val="00E945E9"/>
    <w:rsid w:val="00E945F3"/>
    <w:rsid w:val="00E9464D"/>
    <w:rsid w:val="00E946AF"/>
    <w:rsid w:val="00E94718"/>
    <w:rsid w:val="00E9474D"/>
    <w:rsid w:val="00E949F0"/>
    <w:rsid w:val="00E94B09"/>
    <w:rsid w:val="00E94D4A"/>
    <w:rsid w:val="00E94E00"/>
    <w:rsid w:val="00E94E0A"/>
    <w:rsid w:val="00E94E35"/>
    <w:rsid w:val="00E94F28"/>
    <w:rsid w:val="00E94F87"/>
    <w:rsid w:val="00E95034"/>
    <w:rsid w:val="00E952FC"/>
    <w:rsid w:val="00E95393"/>
    <w:rsid w:val="00E9547F"/>
    <w:rsid w:val="00E956E7"/>
    <w:rsid w:val="00E95A97"/>
    <w:rsid w:val="00E95D8B"/>
    <w:rsid w:val="00E95E52"/>
    <w:rsid w:val="00E95E54"/>
    <w:rsid w:val="00E95FF0"/>
    <w:rsid w:val="00E9622B"/>
    <w:rsid w:val="00E96268"/>
    <w:rsid w:val="00E963BE"/>
    <w:rsid w:val="00E9643C"/>
    <w:rsid w:val="00E964B4"/>
    <w:rsid w:val="00E964F7"/>
    <w:rsid w:val="00E96750"/>
    <w:rsid w:val="00E967BE"/>
    <w:rsid w:val="00E9685F"/>
    <w:rsid w:val="00E969D3"/>
    <w:rsid w:val="00E96BD9"/>
    <w:rsid w:val="00E96C64"/>
    <w:rsid w:val="00E96CDB"/>
    <w:rsid w:val="00E96D27"/>
    <w:rsid w:val="00E97241"/>
    <w:rsid w:val="00E9727A"/>
    <w:rsid w:val="00E9733F"/>
    <w:rsid w:val="00E973B9"/>
    <w:rsid w:val="00E973C3"/>
    <w:rsid w:val="00E97427"/>
    <w:rsid w:val="00E9745C"/>
    <w:rsid w:val="00E974DB"/>
    <w:rsid w:val="00E974E3"/>
    <w:rsid w:val="00E97554"/>
    <w:rsid w:val="00E975A9"/>
    <w:rsid w:val="00E975DE"/>
    <w:rsid w:val="00E9761D"/>
    <w:rsid w:val="00E9761F"/>
    <w:rsid w:val="00E97728"/>
    <w:rsid w:val="00E977FF"/>
    <w:rsid w:val="00E9780D"/>
    <w:rsid w:val="00E9781B"/>
    <w:rsid w:val="00E97A56"/>
    <w:rsid w:val="00E97BB4"/>
    <w:rsid w:val="00E97C57"/>
    <w:rsid w:val="00E97EE0"/>
    <w:rsid w:val="00EA01BF"/>
    <w:rsid w:val="00EA0216"/>
    <w:rsid w:val="00EA04E5"/>
    <w:rsid w:val="00EA057B"/>
    <w:rsid w:val="00EA0629"/>
    <w:rsid w:val="00EA0779"/>
    <w:rsid w:val="00EA0828"/>
    <w:rsid w:val="00EA091F"/>
    <w:rsid w:val="00EA099F"/>
    <w:rsid w:val="00EA09C0"/>
    <w:rsid w:val="00EA0A60"/>
    <w:rsid w:val="00EA0A9A"/>
    <w:rsid w:val="00EA0B48"/>
    <w:rsid w:val="00EA0C3F"/>
    <w:rsid w:val="00EA0CF2"/>
    <w:rsid w:val="00EA0E0E"/>
    <w:rsid w:val="00EA1065"/>
    <w:rsid w:val="00EA1092"/>
    <w:rsid w:val="00EA1094"/>
    <w:rsid w:val="00EA1157"/>
    <w:rsid w:val="00EA11AD"/>
    <w:rsid w:val="00EA13BC"/>
    <w:rsid w:val="00EA13C6"/>
    <w:rsid w:val="00EA1418"/>
    <w:rsid w:val="00EA16D7"/>
    <w:rsid w:val="00EA177B"/>
    <w:rsid w:val="00EA18A1"/>
    <w:rsid w:val="00EA1917"/>
    <w:rsid w:val="00EA1A5B"/>
    <w:rsid w:val="00EA1B7E"/>
    <w:rsid w:val="00EA1B8C"/>
    <w:rsid w:val="00EA1BD6"/>
    <w:rsid w:val="00EA1F46"/>
    <w:rsid w:val="00EA1F7C"/>
    <w:rsid w:val="00EA2026"/>
    <w:rsid w:val="00EA22A3"/>
    <w:rsid w:val="00EA2382"/>
    <w:rsid w:val="00EA23D7"/>
    <w:rsid w:val="00EA23E7"/>
    <w:rsid w:val="00EA26DB"/>
    <w:rsid w:val="00EA2B20"/>
    <w:rsid w:val="00EA2C07"/>
    <w:rsid w:val="00EA2CB6"/>
    <w:rsid w:val="00EA2D55"/>
    <w:rsid w:val="00EA2E9C"/>
    <w:rsid w:val="00EA2EC8"/>
    <w:rsid w:val="00EA2ED6"/>
    <w:rsid w:val="00EA3096"/>
    <w:rsid w:val="00EA31ED"/>
    <w:rsid w:val="00EA323B"/>
    <w:rsid w:val="00EA325B"/>
    <w:rsid w:val="00EA3295"/>
    <w:rsid w:val="00EA331A"/>
    <w:rsid w:val="00EA33D6"/>
    <w:rsid w:val="00EA34A4"/>
    <w:rsid w:val="00EA34E3"/>
    <w:rsid w:val="00EA3548"/>
    <w:rsid w:val="00EA35D1"/>
    <w:rsid w:val="00EA36FA"/>
    <w:rsid w:val="00EA38D7"/>
    <w:rsid w:val="00EA3B07"/>
    <w:rsid w:val="00EA3B5E"/>
    <w:rsid w:val="00EA3B81"/>
    <w:rsid w:val="00EA3C6F"/>
    <w:rsid w:val="00EA3D95"/>
    <w:rsid w:val="00EA3DB2"/>
    <w:rsid w:val="00EA40D8"/>
    <w:rsid w:val="00EA4334"/>
    <w:rsid w:val="00EA44D8"/>
    <w:rsid w:val="00EA4980"/>
    <w:rsid w:val="00EA49C4"/>
    <w:rsid w:val="00EA4A6B"/>
    <w:rsid w:val="00EA4B78"/>
    <w:rsid w:val="00EA4D28"/>
    <w:rsid w:val="00EA4D80"/>
    <w:rsid w:val="00EA4EE5"/>
    <w:rsid w:val="00EA501D"/>
    <w:rsid w:val="00EA5352"/>
    <w:rsid w:val="00EA5435"/>
    <w:rsid w:val="00EA54D0"/>
    <w:rsid w:val="00EA55B2"/>
    <w:rsid w:val="00EA55EE"/>
    <w:rsid w:val="00EA572B"/>
    <w:rsid w:val="00EA57D1"/>
    <w:rsid w:val="00EA57D2"/>
    <w:rsid w:val="00EA5822"/>
    <w:rsid w:val="00EA5904"/>
    <w:rsid w:val="00EA594B"/>
    <w:rsid w:val="00EA59DD"/>
    <w:rsid w:val="00EA59E3"/>
    <w:rsid w:val="00EA59E7"/>
    <w:rsid w:val="00EA5A15"/>
    <w:rsid w:val="00EA5CC6"/>
    <w:rsid w:val="00EA5F0E"/>
    <w:rsid w:val="00EA5F4D"/>
    <w:rsid w:val="00EA6065"/>
    <w:rsid w:val="00EA61A3"/>
    <w:rsid w:val="00EA6220"/>
    <w:rsid w:val="00EA62DF"/>
    <w:rsid w:val="00EA62E9"/>
    <w:rsid w:val="00EA6475"/>
    <w:rsid w:val="00EA65B0"/>
    <w:rsid w:val="00EA65F9"/>
    <w:rsid w:val="00EA6675"/>
    <w:rsid w:val="00EA66A1"/>
    <w:rsid w:val="00EA674C"/>
    <w:rsid w:val="00EA67BE"/>
    <w:rsid w:val="00EA67F9"/>
    <w:rsid w:val="00EA67FE"/>
    <w:rsid w:val="00EA6854"/>
    <w:rsid w:val="00EA69E8"/>
    <w:rsid w:val="00EA6A03"/>
    <w:rsid w:val="00EA6AF4"/>
    <w:rsid w:val="00EA6B1B"/>
    <w:rsid w:val="00EA6C99"/>
    <w:rsid w:val="00EA6DA3"/>
    <w:rsid w:val="00EA6E93"/>
    <w:rsid w:val="00EA6FC2"/>
    <w:rsid w:val="00EA719E"/>
    <w:rsid w:val="00EA721B"/>
    <w:rsid w:val="00EA7271"/>
    <w:rsid w:val="00EA7397"/>
    <w:rsid w:val="00EA754F"/>
    <w:rsid w:val="00EA76B8"/>
    <w:rsid w:val="00EA775A"/>
    <w:rsid w:val="00EA77BE"/>
    <w:rsid w:val="00EA782B"/>
    <w:rsid w:val="00EA79F3"/>
    <w:rsid w:val="00EA7A86"/>
    <w:rsid w:val="00EA7CD3"/>
    <w:rsid w:val="00EA7D35"/>
    <w:rsid w:val="00EA7FBE"/>
    <w:rsid w:val="00EA7FDA"/>
    <w:rsid w:val="00EB029F"/>
    <w:rsid w:val="00EB03AF"/>
    <w:rsid w:val="00EB0581"/>
    <w:rsid w:val="00EB05D9"/>
    <w:rsid w:val="00EB0615"/>
    <w:rsid w:val="00EB0621"/>
    <w:rsid w:val="00EB06D2"/>
    <w:rsid w:val="00EB073A"/>
    <w:rsid w:val="00EB0876"/>
    <w:rsid w:val="00EB08B5"/>
    <w:rsid w:val="00EB098E"/>
    <w:rsid w:val="00EB09DA"/>
    <w:rsid w:val="00EB0A2E"/>
    <w:rsid w:val="00EB0A75"/>
    <w:rsid w:val="00EB0AFE"/>
    <w:rsid w:val="00EB0CC8"/>
    <w:rsid w:val="00EB0CF2"/>
    <w:rsid w:val="00EB0D97"/>
    <w:rsid w:val="00EB0EB0"/>
    <w:rsid w:val="00EB0F05"/>
    <w:rsid w:val="00EB0F71"/>
    <w:rsid w:val="00EB1122"/>
    <w:rsid w:val="00EB118A"/>
    <w:rsid w:val="00EB139F"/>
    <w:rsid w:val="00EB172F"/>
    <w:rsid w:val="00EB1846"/>
    <w:rsid w:val="00EB18BF"/>
    <w:rsid w:val="00EB194A"/>
    <w:rsid w:val="00EB19B8"/>
    <w:rsid w:val="00EB1ACE"/>
    <w:rsid w:val="00EB1B74"/>
    <w:rsid w:val="00EB1C00"/>
    <w:rsid w:val="00EB1E56"/>
    <w:rsid w:val="00EB1E66"/>
    <w:rsid w:val="00EB2005"/>
    <w:rsid w:val="00EB2243"/>
    <w:rsid w:val="00EB232B"/>
    <w:rsid w:val="00EB24A2"/>
    <w:rsid w:val="00EB2512"/>
    <w:rsid w:val="00EB2643"/>
    <w:rsid w:val="00EB265C"/>
    <w:rsid w:val="00EB26EB"/>
    <w:rsid w:val="00EB2AD3"/>
    <w:rsid w:val="00EB2B0E"/>
    <w:rsid w:val="00EB2B7B"/>
    <w:rsid w:val="00EB2BE9"/>
    <w:rsid w:val="00EB2C8C"/>
    <w:rsid w:val="00EB2CC4"/>
    <w:rsid w:val="00EB2ED4"/>
    <w:rsid w:val="00EB2FDE"/>
    <w:rsid w:val="00EB3016"/>
    <w:rsid w:val="00EB3062"/>
    <w:rsid w:val="00EB3079"/>
    <w:rsid w:val="00EB30DD"/>
    <w:rsid w:val="00EB3230"/>
    <w:rsid w:val="00EB327B"/>
    <w:rsid w:val="00EB34A8"/>
    <w:rsid w:val="00EB34D4"/>
    <w:rsid w:val="00EB353C"/>
    <w:rsid w:val="00EB362D"/>
    <w:rsid w:val="00EB3644"/>
    <w:rsid w:val="00EB36E9"/>
    <w:rsid w:val="00EB384C"/>
    <w:rsid w:val="00EB388F"/>
    <w:rsid w:val="00EB3A2E"/>
    <w:rsid w:val="00EB3BC8"/>
    <w:rsid w:val="00EB3D39"/>
    <w:rsid w:val="00EB3D8E"/>
    <w:rsid w:val="00EB3EB6"/>
    <w:rsid w:val="00EB3ED5"/>
    <w:rsid w:val="00EB411A"/>
    <w:rsid w:val="00EB4317"/>
    <w:rsid w:val="00EB437B"/>
    <w:rsid w:val="00EB43D4"/>
    <w:rsid w:val="00EB4905"/>
    <w:rsid w:val="00EB4ABE"/>
    <w:rsid w:val="00EB4BD1"/>
    <w:rsid w:val="00EB4DCC"/>
    <w:rsid w:val="00EB4DDF"/>
    <w:rsid w:val="00EB4E0D"/>
    <w:rsid w:val="00EB5068"/>
    <w:rsid w:val="00EB50B8"/>
    <w:rsid w:val="00EB516A"/>
    <w:rsid w:val="00EB5493"/>
    <w:rsid w:val="00EB5557"/>
    <w:rsid w:val="00EB558F"/>
    <w:rsid w:val="00EB56E7"/>
    <w:rsid w:val="00EB5745"/>
    <w:rsid w:val="00EB58E6"/>
    <w:rsid w:val="00EB5A9D"/>
    <w:rsid w:val="00EB5B34"/>
    <w:rsid w:val="00EB5B88"/>
    <w:rsid w:val="00EB5D47"/>
    <w:rsid w:val="00EB5DC0"/>
    <w:rsid w:val="00EB5E03"/>
    <w:rsid w:val="00EB5E39"/>
    <w:rsid w:val="00EB5E6F"/>
    <w:rsid w:val="00EB5F27"/>
    <w:rsid w:val="00EB6109"/>
    <w:rsid w:val="00EB61DF"/>
    <w:rsid w:val="00EB620E"/>
    <w:rsid w:val="00EB6309"/>
    <w:rsid w:val="00EB6425"/>
    <w:rsid w:val="00EB6431"/>
    <w:rsid w:val="00EB64E4"/>
    <w:rsid w:val="00EB66DF"/>
    <w:rsid w:val="00EB675A"/>
    <w:rsid w:val="00EB6818"/>
    <w:rsid w:val="00EB68B8"/>
    <w:rsid w:val="00EB6AE4"/>
    <w:rsid w:val="00EB6C90"/>
    <w:rsid w:val="00EB6CA1"/>
    <w:rsid w:val="00EB6E28"/>
    <w:rsid w:val="00EB6F31"/>
    <w:rsid w:val="00EB6F8C"/>
    <w:rsid w:val="00EB7117"/>
    <w:rsid w:val="00EB71CF"/>
    <w:rsid w:val="00EB7459"/>
    <w:rsid w:val="00EB7502"/>
    <w:rsid w:val="00EB75CF"/>
    <w:rsid w:val="00EB7730"/>
    <w:rsid w:val="00EB780D"/>
    <w:rsid w:val="00EB7818"/>
    <w:rsid w:val="00EB7A22"/>
    <w:rsid w:val="00EB7AD5"/>
    <w:rsid w:val="00EB7AF4"/>
    <w:rsid w:val="00EB7BD1"/>
    <w:rsid w:val="00EB7D3C"/>
    <w:rsid w:val="00EB7DA3"/>
    <w:rsid w:val="00EB7E46"/>
    <w:rsid w:val="00EB7E52"/>
    <w:rsid w:val="00EB7FBC"/>
    <w:rsid w:val="00EC0098"/>
    <w:rsid w:val="00EC00BE"/>
    <w:rsid w:val="00EC01F0"/>
    <w:rsid w:val="00EC0358"/>
    <w:rsid w:val="00EC0405"/>
    <w:rsid w:val="00EC0407"/>
    <w:rsid w:val="00EC044C"/>
    <w:rsid w:val="00EC045B"/>
    <w:rsid w:val="00EC052F"/>
    <w:rsid w:val="00EC0605"/>
    <w:rsid w:val="00EC073E"/>
    <w:rsid w:val="00EC08A0"/>
    <w:rsid w:val="00EC094C"/>
    <w:rsid w:val="00EC0A05"/>
    <w:rsid w:val="00EC0B3D"/>
    <w:rsid w:val="00EC0BCF"/>
    <w:rsid w:val="00EC0C1A"/>
    <w:rsid w:val="00EC1020"/>
    <w:rsid w:val="00EC1023"/>
    <w:rsid w:val="00EC106D"/>
    <w:rsid w:val="00EC114A"/>
    <w:rsid w:val="00EC11BA"/>
    <w:rsid w:val="00EC11C6"/>
    <w:rsid w:val="00EC1470"/>
    <w:rsid w:val="00EC15A8"/>
    <w:rsid w:val="00EC17FF"/>
    <w:rsid w:val="00EC188D"/>
    <w:rsid w:val="00EC1B28"/>
    <w:rsid w:val="00EC1C6B"/>
    <w:rsid w:val="00EC1C9B"/>
    <w:rsid w:val="00EC1CAC"/>
    <w:rsid w:val="00EC1E64"/>
    <w:rsid w:val="00EC1F96"/>
    <w:rsid w:val="00EC1FC1"/>
    <w:rsid w:val="00EC2006"/>
    <w:rsid w:val="00EC2059"/>
    <w:rsid w:val="00EC2199"/>
    <w:rsid w:val="00EC2397"/>
    <w:rsid w:val="00EC259F"/>
    <w:rsid w:val="00EC25F8"/>
    <w:rsid w:val="00EC26AC"/>
    <w:rsid w:val="00EC2757"/>
    <w:rsid w:val="00EC28CF"/>
    <w:rsid w:val="00EC2BCB"/>
    <w:rsid w:val="00EC2C79"/>
    <w:rsid w:val="00EC2E53"/>
    <w:rsid w:val="00EC2F4C"/>
    <w:rsid w:val="00EC33B2"/>
    <w:rsid w:val="00EC343D"/>
    <w:rsid w:val="00EC3996"/>
    <w:rsid w:val="00EC3E63"/>
    <w:rsid w:val="00EC3F1D"/>
    <w:rsid w:val="00EC3F26"/>
    <w:rsid w:val="00EC4006"/>
    <w:rsid w:val="00EC403C"/>
    <w:rsid w:val="00EC408B"/>
    <w:rsid w:val="00EC40F9"/>
    <w:rsid w:val="00EC424A"/>
    <w:rsid w:val="00EC455C"/>
    <w:rsid w:val="00EC45C5"/>
    <w:rsid w:val="00EC4695"/>
    <w:rsid w:val="00EC46EC"/>
    <w:rsid w:val="00EC4700"/>
    <w:rsid w:val="00EC474D"/>
    <w:rsid w:val="00EC478B"/>
    <w:rsid w:val="00EC47A2"/>
    <w:rsid w:val="00EC483F"/>
    <w:rsid w:val="00EC48B5"/>
    <w:rsid w:val="00EC4AB2"/>
    <w:rsid w:val="00EC4C24"/>
    <w:rsid w:val="00EC4EB1"/>
    <w:rsid w:val="00EC4FBB"/>
    <w:rsid w:val="00EC505F"/>
    <w:rsid w:val="00EC514B"/>
    <w:rsid w:val="00EC514C"/>
    <w:rsid w:val="00EC5326"/>
    <w:rsid w:val="00EC54F1"/>
    <w:rsid w:val="00EC5671"/>
    <w:rsid w:val="00EC5705"/>
    <w:rsid w:val="00EC5709"/>
    <w:rsid w:val="00EC57E7"/>
    <w:rsid w:val="00EC58E7"/>
    <w:rsid w:val="00EC58FD"/>
    <w:rsid w:val="00EC5970"/>
    <w:rsid w:val="00EC5974"/>
    <w:rsid w:val="00EC5985"/>
    <w:rsid w:val="00EC5CFF"/>
    <w:rsid w:val="00EC5D56"/>
    <w:rsid w:val="00EC5E0D"/>
    <w:rsid w:val="00EC5E47"/>
    <w:rsid w:val="00EC5F1D"/>
    <w:rsid w:val="00EC5F5D"/>
    <w:rsid w:val="00EC5FFB"/>
    <w:rsid w:val="00EC606A"/>
    <w:rsid w:val="00EC6184"/>
    <w:rsid w:val="00EC6400"/>
    <w:rsid w:val="00EC64FE"/>
    <w:rsid w:val="00EC6578"/>
    <w:rsid w:val="00EC677B"/>
    <w:rsid w:val="00EC6A14"/>
    <w:rsid w:val="00EC6A88"/>
    <w:rsid w:val="00EC6B85"/>
    <w:rsid w:val="00EC6CD8"/>
    <w:rsid w:val="00EC6E22"/>
    <w:rsid w:val="00EC6F51"/>
    <w:rsid w:val="00EC6F90"/>
    <w:rsid w:val="00EC7022"/>
    <w:rsid w:val="00EC7025"/>
    <w:rsid w:val="00EC722C"/>
    <w:rsid w:val="00EC730D"/>
    <w:rsid w:val="00EC745E"/>
    <w:rsid w:val="00EC7467"/>
    <w:rsid w:val="00EC74B3"/>
    <w:rsid w:val="00EC7763"/>
    <w:rsid w:val="00EC77AA"/>
    <w:rsid w:val="00EC7808"/>
    <w:rsid w:val="00EC782E"/>
    <w:rsid w:val="00EC783F"/>
    <w:rsid w:val="00EC794D"/>
    <w:rsid w:val="00EC7971"/>
    <w:rsid w:val="00EC797E"/>
    <w:rsid w:val="00EC79BE"/>
    <w:rsid w:val="00EC7A29"/>
    <w:rsid w:val="00EC7AE2"/>
    <w:rsid w:val="00EC7E17"/>
    <w:rsid w:val="00EC7FC9"/>
    <w:rsid w:val="00ED0005"/>
    <w:rsid w:val="00ED00A9"/>
    <w:rsid w:val="00ED048D"/>
    <w:rsid w:val="00ED0677"/>
    <w:rsid w:val="00ED0694"/>
    <w:rsid w:val="00ED083C"/>
    <w:rsid w:val="00ED0CA7"/>
    <w:rsid w:val="00ED1098"/>
    <w:rsid w:val="00ED110F"/>
    <w:rsid w:val="00ED1495"/>
    <w:rsid w:val="00ED1618"/>
    <w:rsid w:val="00ED16C5"/>
    <w:rsid w:val="00ED16E2"/>
    <w:rsid w:val="00ED17EA"/>
    <w:rsid w:val="00ED189F"/>
    <w:rsid w:val="00ED18C8"/>
    <w:rsid w:val="00ED199C"/>
    <w:rsid w:val="00ED1A4C"/>
    <w:rsid w:val="00ED1AC8"/>
    <w:rsid w:val="00ED1CD0"/>
    <w:rsid w:val="00ED1D3C"/>
    <w:rsid w:val="00ED1DBB"/>
    <w:rsid w:val="00ED1DE5"/>
    <w:rsid w:val="00ED1E4C"/>
    <w:rsid w:val="00ED1E7F"/>
    <w:rsid w:val="00ED2115"/>
    <w:rsid w:val="00ED279D"/>
    <w:rsid w:val="00ED27BD"/>
    <w:rsid w:val="00ED2BEB"/>
    <w:rsid w:val="00ED2C3A"/>
    <w:rsid w:val="00ED2C90"/>
    <w:rsid w:val="00ED2E69"/>
    <w:rsid w:val="00ED2F16"/>
    <w:rsid w:val="00ED3020"/>
    <w:rsid w:val="00ED30C1"/>
    <w:rsid w:val="00ED3142"/>
    <w:rsid w:val="00ED315D"/>
    <w:rsid w:val="00ED31F4"/>
    <w:rsid w:val="00ED32FF"/>
    <w:rsid w:val="00ED3402"/>
    <w:rsid w:val="00ED368D"/>
    <w:rsid w:val="00ED370A"/>
    <w:rsid w:val="00ED38C1"/>
    <w:rsid w:val="00ED3A13"/>
    <w:rsid w:val="00ED3A99"/>
    <w:rsid w:val="00ED3AFB"/>
    <w:rsid w:val="00ED3B59"/>
    <w:rsid w:val="00ED3C39"/>
    <w:rsid w:val="00ED3E63"/>
    <w:rsid w:val="00ED3FC6"/>
    <w:rsid w:val="00ED4132"/>
    <w:rsid w:val="00ED4222"/>
    <w:rsid w:val="00ED4262"/>
    <w:rsid w:val="00ED470F"/>
    <w:rsid w:val="00ED475C"/>
    <w:rsid w:val="00ED47C0"/>
    <w:rsid w:val="00ED47CD"/>
    <w:rsid w:val="00ED4930"/>
    <w:rsid w:val="00ED49CB"/>
    <w:rsid w:val="00ED4A65"/>
    <w:rsid w:val="00ED4B31"/>
    <w:rsid w:val="00ED4BD4"/>
    <w:rsid w:val="00ED4C52"/>
    <w:rsid w:val="00ED4C92"/>
    <w:rsid w:val="00ED4CA5"/>
    <w:rsid w:val="00ED4DA8"/>
    <w:rsid w:val="00ED4DF3"/>
    <w:rsid w:val="00ED4E1D"/>
    <w:rsid w:val="00ED4EDB"/>
    <w:rsid w:val="00ED5194"/>
    <w:rsid w:val="00ED51AD"/>
    <w:rsid w:val="00ED534A"/>
    <w:rsid w:val="00ED5384"/>
    <w:rsid w:val="00ED53BD"/>
    <w:rsid w:val="00ED5572"/>
    <w:rsid w:val="00ED562A"/>
    <w:rsid w:val="00ED58A3"/>
    <w:rsid w:val="00ED58F1"/>
    <w:rsid w:val="00ED5955"/>
    <w:rsid w:val="00ED5AEB"/>
    <w:rsid w:val="00ED5B82"/>
    <w:rsid w:val="00ED5DDC"/>
    <w:rsid w:val="00ED5E0B"/>
    <w:rsid w:val="00ED5E1F"/>
    <w:rsid w:val="00ED5E5A"/>
    <w:rsid w:val="00ED6232"/>
    <w:rsid w:val="00ED634B"/>
    <w:rsid w:val="00ED6583"/>
    <w:rsid w:val="00ED67C1"/>
    <w:rsid w:val="00ED6802"/>
    <w:rsid w:val="00ED68D1"/>
    <w:rsid w:val="00ED6A13"/>
    <w:rsid w:val="00ED6A2D"/>
    <w:rsid w:val="00ED6AF2"/>
    <w:rsid w:val="00ED6BC8"/>
    <w:rsid w:val="00ED6BE7"/>
    <w:rsid w:val="00ED6BE8"/>
    <w:rsid w:val="00ED6E87"/>
    <w:rsid w:val="00ED72C8"/>
    <w:rsid w:val="00ED73A8"/>
    <w:rsid w:val="00ED770D"/>
    <w:rsid w:val="00ED77BF"/>
    <w:rsid w:val="00ED790F"/>
    <w:rsid w:val="00ED79DA"/>
    <w:rsid w:val="00ED7C46"/>
    <w:rsid w:val="00ED7C7F"/>
    <w:rsid w:val="00ED7C88"/>
    <w:rsid w:val="00ED7D00"/>
    <w:rsid w:val="00ED7D0D"/>
    <w:rsid w:val="00ED7E17"/>
    <w:rsid w:val="00ED7E30"/>
    <w:rsid w:val="00EE0174"/>
    <w:rsid w:val="00EE02BD"/>
    <w:rsid w:val="00EE0379"/>
    <w:rsid w:val="00EE04DC"/>
    <w:rsid w:val="00EE0565"/>
    <w:rsid w:val="00EE05D5"/>
    <w:rsid w:val="00EE0645"/>
    <w:rsid w:val="00EE06AC"/>
    <w:rsid w:val="00EE06D3"/>
    <w:rsid w:val="00EE07E5"/>
    <w:rsid w:val="00EE085D"/>
    <w:rsid w:val="00EE0894"/>
    <w:rsid w:val="00EE08A4"/>
    <w:rsid w:val="00EE08B8"/>
    <w:rsid w:val="00EE09AB"/>
    <w:rsid w:val="00EE0A15"/>
    <w:rsid w:val="00EE0B63"/>
    <w:rsid w:val="00EE0C88"/>
    <w:rsid w:val="00EE0D07"/>
    <w:rsid w:val="00EE0EC0"/>
    <w:rsid w:val="00EE0F85"/>
    <w:rsid w:val="00EE0F98"/>
    <w:rsid w:val="00EE1176"/>
    <w:rsid w:val="00EE1253"/>
    <w:rsid w:val="00EE131D"/>
    <w:rsid w:val="00EE140F"/>
    <w:rsid w:val="00EE157C"/>
    <w:rsid w:val="00EE1602"/>
    <w:rsid w:val="00EE1671"/>
    <w:rsid w:val="00EE1764"/>
    <w:rsid w:val="00EE1823"/>
    <w:rsid w:val="00EE18D2"/>
    <w:rsid w:val="00EE19F8"/>
    <w:rsid w:val="00EE1A93"/>
    <w:rsid w:val="00EE1B15"/>
    <w:rsid w:val="00EE1B82"/>
    <w:rsid w:val="00EE1D25"/>
    <w:rsid w:val="00EE1D56"/>
    <w:rsid w:val="00EE1FD5"/>
    <w:rsid w:val="00EE2065"/>
    <w:rsid w:val="00EE20E8"/>
    <w:rsid w:val="00EE21F4"/>
    <w:rsid w:val="00EE226F"/>
    <w:rsid w:val="00EE22CB"/>
    <w:rsid w:val="00EE2327"/>
    <w:rsid w:val="00EE2405"/>
    <w:rsid w:val="00EE247B"/>
    <w:rsid w:val="00EE249E"/>
    <w:rsid w:val="00EE25A2"/>
    <w:rsid w:val="00EE25E6"/>
    <w:rsid w:val="00EE2676"/>
    <w:rsid w:val="00EE2794"/>
    <w:rsid w:val="00EE2904"/>
    <w:rsid w:val="00EE299F"/>
    <w:rsid w:val="00EE2AB6"/>
    <w:rsid w:val="00EE2BE6"/>
    <w:rsid w:val="00EE2DF9"/>
    <w:rsid w:val="00EE303A"/>
    <w:rsid w:val="00EE3129"/>
    <w:rsid w:val="00EE32E6"/>
    <w:rsid w:val="00EE340B"/>
    <w:rsid w:val="00EE36C8"/>
    <w:rsid w:val="00EE3892"/>
    <w:rsid w:val="00EE3941"/>
    <w:rsid w:val="00EE3A27"/>
    <w:rsid w:val="00EE3A62"/>
    <w:rsid w:val="00EE3AC3"/>
    <w:rsid w:val="00EE3D50"/>
    <w:rsid w:val="00EE3D5E"/>
    <w:rsid w:val="00EE3D84"/>
    <w:rsid w:val="00EE3DB3"/>
    <w:rsid w:val="00EE3E24"/>
    <w:rsid w:val="00EE3EA3"/>
    <w:rsid w:val="00EE3EC7"/>
    <w:rsid w:val="00EE4078"/>
    <w:rsid w:val="00EE41BF"/>
    <w:rsid w:val="00EE4323"/>
    <w:rsid w:val="00EE432E"/>
    <w:rsid w:val="00EE4424"/>
    <w:rsid w:val="00EE446C"/>
    <w:rsid w:val="00EE45C9"/>
    <w:rsid w:val="00EE45F4"/>
    <w:rsid w:val="00EE4666"/>
    <w:rsid w:val="00EE472A"/>
    <w:rsid w:val="00EE4905"/>
    <w:rsid w:val="00EE49C6"/>
    <w:rsid w:val="00EE4BCC"/>
    <w:rsid w:val="00EE4C55"/>
    <w:rsid w:val="00EE4E5F"/>
    <w:rsid w:val="00EE4E82"/>
    <w:rsid w:val="00EE4FCB"/>
    <w:rsid w:val="00EE5021"/>
    <w:rsid w:val="00EE51B4"/>
    <w:rsid w:val="00EE52D2"/>
    <w:rsid w:val="00EE551C"/>
    <w:rsid w:val="00EE55D6"/>
    <w:rsid w:val="00EE5607"/>
    <w:rsid w:val="00EE569F"/>
    <w:rsid w:val="00EE5911"/>
    <w:rsid w:val="00EE59EF"/>
    <w:rsid w:val="00EE5B51"/>
    <w:rsid w:val="00EE5E59"/>
    <w:rsid w:val="00EE6036"/>
    <w:rsid w:val="00EE603A"/>
    <w:rsid w:val="00EE61D4"/>
    <w:rsid w:val="00EE61D9"/>
    <w:rsid w:val="00EE6326"/>
    <w:rsid w:val="00EE638A"/>
    <w:rsid w:val="00EE64F5"/>
    <w:rsid w:val="00EE6764"/>
    <w:rsid w:val="00EE6993"/>
    <w:rsid w:val="00EE6A83"/>
    <w:rsid w:val="00EE6B66"/>
    <w:rsid w:val="00EE6B73"/>
    <w:rsid w:val="00EE6C90"/>
    <w:rsid w:val="00EE6F91"/>
    <w:rsid w:val="00EE714A"/>
    <w:rsid w:val="00EE72BA"/>
    <w:rsid w:val="00EE733D"/>
    <w:rsid w:val="00EE73EA"/>
    <w:rsid w:val="00EE741D"/>
    <w:rsid w:val="00EE7530"/>
    <w:rsid w:val="00EE7694"/>
    <w:rsid w:val="00EE76D7"/>
    <w:rsid w:val="00EE77B3"/>
    <w:rsid w:val="00EE7851"/>
    <w:rsid w:val="00EE785D"/>
    <w:rsid w:val="00EE7CAF"/>
    <w:rsid w:val="00EE7D6E"/>
    <w:rsid w:val="00EE7DF0"/>
    <w:rsid w:val="00EE7EE8"/>
    <w:rsid w:val="00EE7F4A"/>
    <w:rsid w:val="00EF0064"/>
    <w:rsid w:val="00EF00DA"/>
    <w:rsid w:val="00EF0115"/>
    <w:rsid w:val="00EF026E"/>
    <w:rsid w:val="00EF04DB"/>
    <w:rsid w:val="00EF05BC"/>
    <w:rsid w:val="00EF0716"/>
    <w:rsid w:val="00EF0B17"/>
    <w:rsid w:val="00EF0C39"/>
    <w:rsid w:val="00EF0DFF"/>
    <w:rsid w:val="00EF0E28"/>
    <w:rsid w:val="00EF0F0E"/>
    <w:rsid w:val="00EF0F37"/>
    <w:rsid w:val="00EF105B"/>
    <w:rsid w:val="00EF1074"/>
    <w:rsid w:val="00EF11AF"/>
    <w:rsid w:val="00EF11EE"/>
    <w:rsid w:val="00EF1254"/>
    <w:rsid w:val="00EF1262"/>
    <w:rsid w:val="00EF12B3"/>
    <w:rsid w:val="00EF130A"/>
    <w:rsid w:val="00EF14F4"/>
    <w:rsid w:val="00EF1594"/>
    <w:rsid w:val="00EF15A1"/>
    <w:rsid w:val="00EF1636"/>
    <w:rsid w:val="00EF172C"/>
    <w:rsid w:val="00EF1BF8"/>
    <w:rsid w:val="00EF1C2A"/>
    <w:rsid w:val="00EF1C5A"/>
    <w:rsid w:val="00EF1D4B"/>
    <w:rsid w:val="00EF1E03"/>
    <w:rsid w:val="00EF1F6D"/>
    <w:rsid w:val="00EF200E"/>
    <w:rsid w:val="00EF209A"/>
    <w:rsid w:val="00EF2330"/>
    <w:rsid w:val="00EF233A"/>
    <w:rsid w:val="00EF239E"/>
    <w:rsid w:val="00EF2475"/>
    <w:rsid w:val="00EF24B1"/>
    <w:rsid w:val="00EF2513"/>
    <w:rsid w:val="00EF278B"/>
    <w:rsid w:val="00EF27C6"/>
    <w:rsid w:val="00EF27E0"/>
    <w:rsid w:val="00EF292E"/>
    <w:rsid w:val="00EF29B2"/>
    <w:rsid w:val="00EF2A5F"/>
    <w:rsid w:val="00EF2A94"/>
    <w:rsid w:val="00EF2ABB"/>
    <w:rsid w:val="00EF2DBA"/>
    <w:rsid w:val="00EF2E46"/>
    <w:rsid w:val="00EF2F44"/>
    <w:rsid w:val="00EF301B"/>
    <w:rsid w:val="00EF30B5"/>
    <w:rsid w:val="00EF3147"/>
    <w:rsid w:val="00EF3178"/>
    <w:rsid w:val="00EF3254"/>
    <w:rsid w:val="00EF3259"/>
    <w:rsid w:val="00EF32EF"/>
    <w:rsid w:val="00EF345E"/>
    <w:rsid w:val="00EF34B2"/>
    <w:rsid w:val="00EF3529"/>
    <w:rsid w:val="00EF35D0"/>
    <w:rsid w:val="00EF3613"/>
    <w:rsid w:val="00EF3661"/>
    <w:rsid w:val="00EF381F"/>
    <w:rsid w:val="00EF387D"/>
    <w:rsid w:val="00EF391B"/>
    <w:rsid w:val="00EF3A23"/>
    <w:rsid w:val="00EF3A24"/>
    <w:rsid w:val="00EF3B5C"/>
    <w:rsid w:val="00EF3C32"/>
    <w:rsid w:val="00EF3C9C"/>
    <w:rsid w:val="00EF3FF3"/>
    <w:rsid w:val="00EF41C7"/>
    <w:rsid w:val="00EF4260"/>
    <w:rsid w:val="00EF435D"/>
    <w:rsid w:val="00EF43C4"/>
    <w:rsid w:val="00EF44AA"/>
    <w:rsid w:val="00EF4624"/>
    <w:rsid w:val="00EF46B1"/>
    <w:rsid w:val="00EF479F"/>
    <w:rsid w:val="00EF485F"/>
    <w:rsid w:val="00EF4888"/>
    <w:rsid w:val="00EF4943"/>
    <w:rsid w:val="00EF4970"/>
    <w:rsid w:val="00EF4D32"/>
    <w:rsid w:val="00EF4D3A"/>
    <w:rsid w:val="00EF4E75"/>
    <w:rsid w:val="00EF4F10"/>
    <w:rsid w:val="00EF4F7C"/>
    <w:rsid w:val="00EF5069"/>
    <w:rsid w:val="00EF5186"/>
    <w:rsid w:val="00EF5293"/>
    <w:rsid w:val="00EF53F2"/>
    <w:rsid w:val="00EF548A"/>
    <w:rsid w:val="00EF5894"/>
    <w:rsid w:val="00EF58B4"/>
    <w:rsid w:val="00EF5949"/>
    <w:rsid w:val="00EF5953"/>
    <w:rsid w:val="00EF5967"/>
    <w:rsid w:val="00EF5A18"/>
    <w:rsid w:val="00EF5A57"/>
    <w:rsid w:val="00EF5A80"/>
    <w:rsid w:val="00EF5AB8"/>
    <w:rsid w:val="00EF5C83"/>
    <w:rsid w:val="00EF5DD2"/>
    <w:rsid w:val="00EF5E8B"/>
    <w:rsid w:val="00EF60DC"/>
    <w:rsid w:val="00EF60DF"/>
    <w:rsid w:val="00EF6171"/>
    <w:rsid w:val="00EF6190"/>
    <w:rsid w:val="00EF6420"/>
    <w:rsid w:val="00EF6423"/>
    <w:rsid w:val="00EF66DA"/>
    <w:rsid w:val="00EF6B2B"/>
    <w:rsid w:val="00EF6CCE"/>
    <w:rsid w:val="00EF6E9E"/>
    <w:rsid w:val="00EF6EAC"/>
    <w:rsid w:val="00EF6FBB"/>
    <w:rsid w:val="00EF70E2"/>
    <w:rsid w:val="00EF7387"/>
    <w:rsid w:val="00EF7505"/>
    <w:rsid w:val="00EF7540"/>
    <w:rsid w:val="00EF75CC"/>
    <w:rsid w:val="00EF7659"/>
    <w:rsid w:val="00EF7828"/>
    <w:rsid w:val="00EF7B66"/>
    <w:rsid w:val="00EF7B6D"/>
    <w:rsid w:val="00EF7C77"/>
    <w:rsid w:val="00EF7CAC"/>
    <w:rsid w:val="00EF7E11"/>
    <w:rsid w:val="00EF7EC2"/>
    <w:rsid w:val="00EF7F3F"/>
    <w:rsid w:val="00F000DE"/>
    <w:rsid w:val="00F0020D"/>
    <w:rsid w:val="00F00278"/>
    <w:rsid w:val="00F00305"/>
    <w:rsid w:val="00F00328"/>
    <w:rsid w:val="00F00376"/>
    <w:rsid w:val="00F006EC"/>
    <w:rsid w:val="00F00784"/>
    <w:rsid w:val="00F0082C"/>
    <w:rsid w:val="00F00840"/>
    <w:rsid w:val="00F0085C"/>
    <w:rsid w:val="00F00895"/>
    <w:rsid w:val="00F008D1"/>
    <w:rsid w:val="00F008E3"/>
    <w:rsid w:val="00F00938"/>
    <w:rsid w:val="00F009B2"/>
    <w:rsid w:val="00F00A0B"/>
    <w:rsid w:val="00F00D47"/>
    <w:rsid w:val="00F00D99"/>
    <w:rsid w:val="00F00E36"/>
    <w:rsid w:val="00F00F2B"/>
    <w:rsid w:val="00F00F84"/>
    <w:rsid w:val="00F00FD6"/>
    <w:rsid w:val="00F01075"/>
    <w:rsid w:val="00F010B6"/>
    <w:rsid w:val="00F01175"/>
    <w:rsid w:val="00F011AB"/>
    <w:rsid w:val="00F011D0"/>
    <w:rsid w:val="00F0130C"/>
    <w:rsid w:val="00F016E8"/>
    <w:rsid w:val="00F0176A"/>
    <w:rsid w:val="00F01804"/>
    <w:rsid w:val="00F01833"/>
    <w:rsid w:val="00F0183D"/>
    <w:rsid w:val="00F019D4"/>
    <w:rsid w:val="00F01BBE"/>
    <w:rsid w:val="00F01BBF"/>
    <w:rsid w:val="00F01C4B"/>
    <w:rsid w:val="00F01F4C"/>
    <w:rsid w:val="00F01F7B"/>
    <w:rsid w:val="00F022C2"/>
    <w:rsid w:val="00F0242E"/>
    <w:rsid w:val="00F024A4"/>
    <w:rsid w:val="00F02664"/>
    <w:rsid w:val="00F026A0"/>
    <w:rsid w:val="00F0294E"/>
    <w:rsid w:val="00F02BFA"/>
    <w:rsid w:val="00F02C53"/>
    <w:rsid w:val="00F02D0D"/>
    <w:rsid w:val="00F02D7F"/>
    <w:rsid w:val="00F02D9B"/>
    <w:rsid w:val="00F02E63"/>
    <w:rsid w:val="00F02F8D"/>
    <w:rsid w:val="00F030B3"/>
    <w:rsid w:val="00F03443"/>
    <w:rsid w:val="00F034EF"/>
    <w:rsid w:val="00F03556"/>
    <w:rsid w:val="00F035AA"/>
    <w:rsid w:val="00F036C0"/>
    <w:rsid w:val="00F03737"/>
    <w:rsid w:val="00F03BE5"/>
    <w:rsid w:val="00F03C0D"/>
    <w:rsid w:val="00F03D24"/>
    <w:rsid w:val="00F03E40"/>
    <w:rsid w:val="00F03F7A"/>
    <w:rsid w:val="00F04012"/>
    <w:rsid w:val="00F04162"/>
    <w:rsid w:val="00F04449"/>
    <w:rsid w:val="00F04450"/>
    <w:rsid w:val="00F046F2"/>
    <w:rsid w:val="00F04786"/>
    <w:rsid w:val="00F047CF"/>
    <w:rsid w:val="00F048C4"/>
    <w:rsid w:val="00F048F2"/>
    <w:rsid w:val="00F04944"/>
    <w:rsid w:val="00F049E4"/>
    <w:rsid w:val="00F04A29"/>
    <w:rsid w:val="00F04A8A"/>
    <w:rsid w:val="00F04CBF"/>
    <w:rsid w:val="00F04D37"/>
    <w:rsid w:val="00F04F4D"/>
    <w:rsid w:val="00F04FB6"/>
    <w:rsid w:val="00F04FD1"/>
    <w:rsid w:val="00F05060"/>
    <w:rsid w:val="00F0510E"/>
    <w:rsid w:val="00F05111"/>
    <w:rsid w:val="00F0519D"/>
    <w:rsid w:val="00F051E6"/>
    <w:rsid w:val="00F05211"/>
    <w:rsid w:val="00F05285"/>
    <w:rsid w:val="00F053AF"/>
    <w:rsid w:val="00F0540D"/>
    <w:rsid w:val="00F05500"/>
    <w:rsid w:val="00F0550D"/>
    <w:rsid w:val="00F0570B"/>
    <w:rsid w:val="00F0599E"/>
    <w:rsid w:val="00F05A7D"/>
    <w:rsid w:val="00F05DAE"/>
    <w:rsid w:val="00F05DBD"/>
    <w:rsid w:val="00F05DE0"/>
    <w:rsid w:val="00F05F43"/>
    <w:rsid w:val="00F05F5D"/>
    <w:rsid w:val="00F05F7C"/>
    <w:rsid w:val="00F05FE7"/>
    <w:rsid w:val="00F060D8"/>
    <w:rsid w:val="00F06175"/>
    <w:rsid w:val="00F0634A"/>
    <w:rsid w:val="00F063C5"/>
    <w:rsid w:val="00F064A8"/>
    <w:rsid w:val="00F06646"/>
    <w:rsid w:val="00F0695C"/>
    <w:rsid w:val="00F06B48"/>
    <w:rsid w:val="00F06C0E"/>
    <w:rsid w:val="00F06C82"/>
    <w:rsid w:val="00F06CDA"/>
    <w:rsid w:val="00F06D91"/>
    <w:rsid w:val="00F06DE2"/>
    <w:rsid w:val="00F070A9"/>
    <w:rsid w:val="00F0721F"/>
    <w:rsid w:val="00F072F1"/>
    <w:rsid w:val="00F07434"/>
    <w:rsid w:val="00F0744E"/>
    <w:rsid w:val="00F07531"/>
    <w:rsid w:val="00F075BB"/>
    <w:rsid w:val="00F075BC"/>
    <w:rsid w:val="00F07628"/>
    <w:rsid w:val="00F0764B"/>
    <w:rsid w:val="00F0768D"/>
    <w:rsid w:val="00F076A8"/>
    <w:rsid w:val="00F07735"/>
    <w:rsid w:val="00F077D8"/>
    <w:rsid w:val="00F07806"/>
    <w:rsid w:val="00F07817"/>
    <w:rsid w:val="00F0795C"/>
    <w:rsid w:val="00F0796D"/>
    <w:rsid w:val="00F07A3B"/>
    <w:rsid w:val="00F07AB2"/>
    <w:rsid w:val="00F07CE4"/>
    <w:rsid w:val="00F07CF0"/>
    <w:rsid w:val="00F07F06"/>
    <w:rsid w:val="00F07F1C"/>
    <w:rsid w:val="00F07F22"/>
    <w:rsid w:val="00F100F2"/>
    <w:rsid w:val="00F102A8"/>
    <w:rsid w:val="00F10479"/>
    <w:rsid w:val="00F10544"/>
    <w:rsid w:val="00F10571"/>
    <w:rsid w:val="00F105F5"/>
    <w:rsid w:val="00F1070F"/>
    <w:rsid w:val="00F10B45"/>
    <w:rsid w:val="00F10B47"/>
    <w:rsid w:val="00F10B77"/>
    <w:rsid w:val="00F10BA3"/>
    <w:rsid w:val="00F11067"/>
    <w:rsid w:val="00F1123E"/>
    <w:rsid w:val="00F114B1"/>
    <w:rsid w:val="00F114D5"/>
    <w:rsid w:val="00F11542"/>
    <w:rsid w:val="00F117CE"/>
    <w:rsid w:val="00F11866"/>
    <w:rsid w:val="00F118DE"/>
    <w:rsid w:val="00F1193E"/>
    <w:rsid w:val="00F11A51"/>
    <w:rsid w:val="00F11B5F"/>
    <w:rsid w:val="00F11BAF"/>
    <w:rsid w:val="00F11BCD"/>
    <w:rsid w:val="00F11C07"/>
    <w:rsid w:val="00F11CB8"/>
    <w:rsid w:val="00F11D17"/>
    <w:rsid w:val="00F11ECD"/>
    <w:rsid w:val="00F11F56"/>
    <w:rsid w:val="00F11F91"/>
    <w:rsid w:val="00F120EA"/>
    <w:rsid w:val="00F12284"/>
    <w:rsid w:val="00F122C8"/>
    <w:rsid w:val="00F12454"/>
    <w:rsid w:val="00F124B1"/>
    <w:rsid w:val="00F12528"/>
    <w:rsid w:val="00F125BC"/>
    <w:rsid w:val="00F125F7"/>
    <w:rsid w:val="00F1272C"/>
    <w:rsid w:val="00F12764"/>
    <w:rsid w:val="00F1284D"/>
    <w:rsid w:val="00F12951"/>
    <w:rsid w:val="00F12AD9"/>
    <w:rsid w:val="00F12DA1"/>
    <w:rsid w:val="00F12E43"/>
    <w:rsid w:val="00F12F20"/>
    <w:rsid w:val="00F12F50"/>
    <w:rsid w:val="00F12FD1"/>
    <w:rsid w:val="00F1307D"/>
    <w:rsid w:val="00F130D2"/>
    <w:rsid w:val="00F131C1"/>
    <w:rsid w:val="00F13207"/>
    <w:rsid w:val="00F13257"/>
    <w:rsid w:val="00F13372"/>
    <w:rsid w:val="00F13475"/>
    <w:rsid w:val="00F1351A"/>
    <w:rsid w:val="00F137FB"/>
    <w:rsid w:val="00F138E9"/>
    <w:rsid w:val="00F13A68"/>
    <w:rsid w:val="00F13D5B"/>
    <w:rsid w:val="00F13ECF"/>
    <w:rsid w:val="00F13F9C"/>
    <w:rsid w:val="00F13FF2"/>
    <w:rsid w:val="00F140A6"/>
    <w:rsid w:val="00F14141"/>
    <w:rsid w:val="00F14184"/>
    <w:rsid w:val="00F14194"/>
    <w:rsid w:val="00F14556"/>
    <w:rsid w:val="00F14587"/>
    <w:rsid w:val="00F14608"/>
    <w:rsid w:val="00F14703"/>
    <w:rsid w:val="00F1472C"/>
    <w:rsid w:val="00F14BCE"/>
    <w:rsid w:val="00F14D2E"/>
    <w:rsid w:val="00F14D9D"/>
    <w:rsid w:val="00F14EC6"/>
    <w:rsid w:val="00F15130"/>
    <w:rsid w:val="00F151DE"/>
    <w:rsid w:val="00F15404"/>
    <w:rsid w:val="00F1540F"/>
    <w:rsid w:val="00F155F3"/>
    <w:rsid w:val="00F1585C"/>
    <w:rsid w:val="00F1588A"/>
    <w:rsid w:val="00F158D4"/>
    <w:rsid w:val="00F158D6"/>
    <w:rsid w:val="00F15916"/>
    <w:rsid w:val="00F15DCE"/>
    <w:rsid w:val="00F15DF5"/>
    <w:rsid w:val="00F15EAC"/>
    <w:rsid w:val="00F15EE8"/>
    <w:rsid w:val="00F16074"/>
    <w:rsid w:val="00F1611A"/>
    <w:rsid w:val="00F16178"/>
    <w:rsid w:val="00F162BA"/>
    <w:rsid w:val="00F16347"/>
    <w:rsid w:val="00F164B0"/>
    <w:rsid w:val="00F16652"/>
    <w:rsid w:val="00F16681"/>
    <w:rsid w:val="00F16739"/>
    <w:rsid w:val="00F16786"/>
    <w:rsid w:val="00F16933"/>
    <w:rsid w:val="00F16991"/>
    <w:rsid w:val="00F16CC9"/>
    <w:rsid w:val="00F16D12"/>
    <w:rsid w:val="00F16E0E"/>
    <w:rsid w:val="00F16F4D"/>
    <w:rsid w:val="00F16FAC"/>
    <w:rsid w:val="00F1707A"/>
    <w:rsid w:val="00F170D7"/>
    <w:rsid w:val="00F17237"/>
    <w:rsid w:val="00F17239"/>
    <w:rsid w:val="00F172E9"/>
    <w:rsid w:val="00F175F1"/>
    <w:rsid w:val="00F176E1"/>
    <w:rsid w:val="00F176E4"/>
    <w:rsid w:val="00F1780F"/>
    <w:rsid w:val="00F1786F"/>
    <w:rsid w:val="00F179BD"/>
    <w:rsid w:val="00F179E0"/>
    <w:rsid w:val="00F17A03"/>
    <w:rsid w:val="00F17A9F"/>
    <w:rsid w:val="00F17D7D"/>
    <w:rsid w:val="00F17FA7"/>
    <w:rsid w:val="00F17FDF"/>
    <w:rsid w:val="00F2010F"/>
    <w:rsid w:val="00F20141"/>
    <w:rsid w:val="00F20153"/>
    <w:rsid w:val="00F201A1"/>
    <w:rsid w:val="00F204A9"/>
    <w:rsid w:val="00F204D3"/>
    <w:rsid w:val="00F205BC"/>
    <w:rsid w:val="00F20661"/>
    <w:rsid w:val="00F20934"/>
    <w:rsid w:val="00F20A14"/>
    <w:rsid w:val="00F20A46"/>
    <w:rsid w:val="00F20AFE"/>
    <w:rsid w:val="00F20C84"/>
    <w:rsid w:val="00F20F1E"/>
    <w:rsid w:val="00F21139"/>
    <w:rsid w:val="00F21452"/>
    <w:rsid w:val="00F21496"/>
    <w:rsid w:val="00F214C0"/>
    <w:rsid w:val="00F21694"/>
    <w:rsid w:val="00F2177E"/>
    <w:rsid w:val="00F21791"/>
    <w:rsid w:val="00F21823"/>
    <w:rsid w:val="00F218A1"/>
    <w:rsid w:val="00F21A76"/>
    <w:rsid w:val="00F21D72"/>
    <w:rsid w:val="00F21DB4"/>
    <w:rsid w:val="00F21DC5"/>
    <w:rsid w:val="00F21DF6"/>
    <w:rsid w:val="00F21F1F"/>
    <w:rsid w:val="00F21F32"/>
    <w:rsid w:val="00F21F9B"/>
    <w:rsid w:val="00F21FA3"/>
    <w:rsid w:val="00F21FA5"/>
    <w:rsid w:val="00F21FC5"/>
    <w:rsid w:val="00F21FD0"/>
    <w:rsid w:val="00F2209F"/>
    <w:rsid w:val="00F22100"/>
    <w:rsid w:val="00F222AE"/>
    <w:rsid w:val="00F223C6"/>
    <w:rsid w:val="00F2253F"/>
    <w:rsid w:val="00F226D3"/>
    <w:rsid w:val="00F22803"/>
    <w:rsid w:val="00F22893"/>
    <w:rsid w:val="00F228E4"/>
    <w:rsid w:val="00F22A38"/>
    <w:rsid w:val="00F22C08"/>
    <w:rsid w:val="00F22C5E"/>
    <w:rsid w:val="00F23062"/>
    <w:rsid w:val="00F2364C"/>
    <w:rsid w:val="00F236B6"/>
    <w:rsid w:val="00F2370B"/>
    <w:rsid w:val="00F23715"/>
    <w:rsid w:val="00F23A2D"/>
    <w:rsid w:val="00F23B19"/>
    <w:rsid w:val="00F23B20"/>
    <w:rsid w:val="00F23C33"/>
    <w:rsid w:val="00F23D50"/>
    <w:rsid w:val="00F23D6B"/>
    <w:rsid w:val="00F23E72"/>
    <w:rsid w:val="00F23F95"/>
    <w:rsid w:val="00F24031"/>
    <w:rsid w:val="00F240E0"/>
    <w:rsid w:val="00F240F5"/>
    <w:rsid w:val="00F243F6"/>
    <w:rsid w:val="00F245AC"/>
    <w:rsid w:val="00F24670"/>
    <w:rsid w:val="00F24985"/>
    <w:rsid w:val="00F24B0D"/>
    <w:rsid w:val="00F24B2F"/>
    <w:rsid w:val="00F24B78"/>
    <w:rsid w:val="00F24C42"/>
    <w:rsid w:val="00F24D3E"/>
    <w:rsid w:val="00F24D57"/>
    <w:rsid w:val="00F24DC5"/>
    <w:rsid w:val="00F24DCA"/>
    <w:rsid w:val="00F24ED2"/>
    <w:rsid w:val="00F24FA5"/>
    <w:rsid w:val="00F25108"/>
    <w:rsid w:val="00F25194"/>
    <w:rsid w:val="00F252C8"/>
    <w:rsid w:val="00F2531F"/>
    <w:rsid w:val="00F25463"/>
    <w:rsid w:val="00F255DE"/>
    <w:rsid w:val="00F25691"/>
    <w:rsid w:val="00F2574F"/>
    <w:rsid w:val="00F257CA"/>
    <w:rsid w:val="00F25822"/>
    <w:rsid w:val="00F25B01"/>
    <w:rsid w:val="00F25D10"/>
    <w:rsid w:val="00F25FDC"/>
    <w:rsid w:val="00F26106"/>
    <w:rsid w:val="00F261E1"/>
    <w:rsid w:val="00F26390"/>
    <w:rsid w:val="00F263BD"/>
    <w:rsid w:val="00F26614"/>
    <w:rsid w:val="00F2663E"/>
    <w:rsid w:val="00F2666E"/>
    <w:rsid w:val="00F266D1"/>
    <w:rsid w:val="00F26771"/>
    <w:rsid w:val="00F269C2"/>
    <w:rsid w:val="00F26A11"/>
    <w:rsid w:val="00F26B36"/>
    <w:rsid w:val="00F26CF8"/>
    <w:rsid w:val="00F26DEB"/>
    <w:rsid w:val="00F26EB2"/>
    <w:rsid w:val="00F27148"/>
    <w:rsid w:val="00F27154"/>
    <w:rsid w:val="00F271D8"/>
    <w:rsid w:val="00F2729C"/>
    <w:rsid w:val="00F27317"/>
    <w:rsid w:val="00F274FA"/>
    <w:rsid w:val="00F2761D"/>
    <w:rsid w:val="00F276FC"/>
    <w:rsid w:val="00F2772E"/>
    <w:rsid w:val="00F2789A"/>
    <w:rsid w:val="00F279C7"/>
    <w:rsid w:val="00F27AB6"/>
    <w:rsid w:val="00F27B74"/>
    <w:rsid w:val="00F27BFD"/>
    <w:rsid w:val="00F27D64"/>
    <w:rsid w:val="00F27DF2"/>
    <w:rsid w:val="00F27E48"/>
    <w:rsid w:val="00F27F44"/>
    <w:rsid w:val="00F30021"/>
    <w:rsid w:val="00F300C4"/>
    <w:rsid w:val="00F30143"/>
    <w:rsid w:val="00F3024A"/>
    <w:rsid w:val="00F30302"/>
    <w:rsid w:val="00F3046B"/>
    <w:rsid w:val="00F304A1"/>
    <w:rsid w:val="00F3065E"/>
    <w:rsid w:val="00F306A1"/>
    <w:rsid w:val="00F306B4"/>
    <w:rsid w:val="00F30836"/>
    <w:rsid w:val="00F309B6"/>
    <w:rsid w:val="00F30B41"/>
    <w:rsid w:val="00F30CBB"/>
    <w:rsid w:val="00F30EE5"/>
    <w:rsid w:val="00F30F4D"/>
    <w:rsid w:val="00F310CF"/>
    <w:rsid w:val="00F310F4"/>
    <w:rsid w:val="00F310F9"/>
    <w:rsid w:val="00F3118E"/>
    <w:rsid w:val="00F31CE1"/>
    <w:rsid w:val="00F31D41"/>
    <w:rsid w:val="00F31D7D"/>
    <w:rsid w:val="00F31D98"/>
    <w:rsid w:val="00F31DD0"/>
    <w:rsid w:val="00F31F96"/>
    <w:rsid w:val="00F321A2"/>
    <w:rsid w:val="00F321EF"/>
    <w:rsid w:val="00F32225"/>
    <w:rsid w:val="00F322B6"/>
    <w:rsid w:val="00F32334"/>
    <w:rsid w:val="00F32379"/>
    <w:rsid w:val="00F3241A"/>
    <w:rsid w:val="00F3250D"/>
    <w:rsid w:val="00F32691"/>
    <w:rsid w:val="00F32856"/>
    <w:rsid w:val="00F328EB"/>
    <w:rsid w:val="00F329D1"/>
    <w:rsid w:val="00F32A09"/>
    <w:rsid w:val="00F32A0F"/>
    <w:rsid w:val="00F32A1C"/>
    <w:rsid w:val="00F32C47"/>
    <w:rsid w:val="00F32CAE"/>
    <w:rsid w:val="00F32D0E"/>
    <w:rsid w:val="00F32DF0"/>
    <w:rsid w:val="00F32E89"/>
    <w:rsid w:val="00F32E94"/>
    <w:rsid w:val="00F32ECC"/>
    <w:rsid w:val="00F32EF6"/>
    <w:rsid w:val="00F33074"/>
    <w:rsid w:val="00F330C4"/>
    <w:rsid w:val="00F330D3"/>
    <w:rsid w:val="00F332A8"/>
    <w:rsid w:val="00F333FC"/>
    <w:rsid w:val="00F334B4"/>
    <w:rsid w:val="00F335F7"/>
    <w:rsid w:val="00F336AF"/>
    <w:rsid w:val="00F337BF"/>
    <w:rsid w:val="00F337FA"/>
    <w:rsid w:val="00F33844"/>
    <w:rsid w:val="00F3398B"/>
    <w:rsid w:val="00F3399E"/>
    <w:rsid w:val="00F33BA3"/>
    <w:rsid w:val="00F33BD9"/>
    <w:rsid w:val="00F33D40"/>
    <w:rsid w:val="00F33D44"/>
    <w:rsid w:val="00F34053"/>
    <w:rsid w:val="00F3422F"/>
    <w:rsid w:val="00F3431A"/>
    <w:rsid w:val="00F34322"/>
    <w:rsid w:val="00F3435C"/>
    <w:rsid w:val="00F34395"/>
    <w:rsid w:val="00F34422"/>
    <w:rsid w:val="00F345AB"/>
    <w:rsid w:val="00F3471E"/>
    <w:rsid w:val="00F34729"/>
    <w:rsid w:val="00F34A5E"/>
    <w:rsid w:val="00F34ADA"/>
    <w:rsid w:val="00F34C58"/>
    <w:rsid w:val="00F34D54"/>
    <w:rsid w:val="00F34E1F"/>
    <w:rsid w:val="00F34F3C"/>
    <w:rsid w:val="00F34F55"/>
    <w:rsid w:val="00F353E9"/>
    <w:rsid w:val="00F35406"/>
    <w:rsid w:val="00F3548A"/>
    <w:rsid w:val="00F355D0"/>
    <w:rsid w:val="00F35687"/>
    <w:rsid w:val="00F3584F"/>
    <w:rsid w:val="00F358A5"/>
    <w:rsid w:val="00F35BE7"/>
    <w:rsid w:val="00F35CCF"/>
    <w:rsid w:val="00F35F0C"/>
    <w:rsid w:val="00F35F2C"/>
    <w:rsid w:val="00F35FB5"/>
    <w:rsid w:val="00F3618B"/>
    <w:rsid w:val="00F36354"/>
    <w:rsid w:val="00F3646F"/>
    <w:rsid w:val="00F36788"/>
    <w:rsid w:val="00F36834"/>
    <w:rsid w:val="00F36B63"/>
    <w:rsid w:val="00F36B6E"/>
    <w:rsid w:val="00F36BFE"/>
    <w:rsid w:val="00F36CFF"/>
    <w:rsid w:val="00F36E54"/>
    <w:rsid w:val="00F36F4D"/>
    <w:rsid w:val="00F37107"/>
    <w:rsid w:val="00F371B6"/>
    <w:rsid w:val="00F37278"/>
    <w:rsid w:val="00F373E0"/>
    <w:rsid w:val="00F375E6"/>
    <w:rsid w:val="00F37681"/>
    <w:rsid w:val="00F378B4"/>
    <w:rsid w:val="00F37CE1"/>
    <w:rsid w:val="00F37D1B"/>
    <w:rsid w:val="00F37EE6"/>
    <w:rsid w:val="00F37EFD"/>
    <w:rsid w:val="00F37FA1"/>
    <w:rsid w:val="00F400E9"/>
    <w:rsid w:val="00F40107"/>
    <w:rsid w:val="00F40146"/>
    <w:rsid w:val="00F4025B"/>
    <w:rsid w:val="00F4035E"/>
    <w:rsid w:val="00F40429"/>
    <w:rsid w:val="00F40478"/>
    <w:rsid w:val="00F40834"/>
    <w:rsid w:val="00F40964"/>
    <w:rsid w:val="00F40A1B"/>
    <w:rsid w:val="00F40A28"/>
    <w:rsid w:val="00F40ABF"/>
    <w:rsid w:val="00F40C8A"/>
    <w:rsid w:val="00F40E81"/>
    <w:rsid w:val="00F40F83"/>
    <w:rsid w:val="00F41014"/>
    <w:rsid w:val="00F4101E"/>
    <w:rsid w:val="00F41052"/>
    <w:rsid w:val="00F41107"/>
    <w:rsid w:val="00F4119D"/>
    <w:rsid w:val="00F412C8"/>
    <w:rsid w:val="00F4132E"/>
    <w:rsid w:val="00F41340"/>
    <w:rsid w:val="00F41435"/>
    <w:rsid w:val="00F41530"/>
    <w:rsid w:val="00F4153D"/>
    <w:rsid w:val="00F41A5A"/>
    <w:rsid w:val="00F41BCC"/>
    <w:rsid w:val="00F41CCF"/>
    <w:rsid w:val="00F41D19"/>
    <w:rsid w:val="00F41E20"/>
    <w:rsid w:val="00F41E81"/>
    <w:rsid w:val="00F41F16"/>
    <w:rsid w:val="00F421EE"/>
    <w:rsid w:val="00F422B9"/>
    <w:rsid w:val="00F424C7"/>
    <w:rsid w:val="00F42538"/>
    <w:rsid w:val="00F4266D"/>
    <w:rsid w:val="00F42863"/>
    <w:rsid w:val="00F428A5"/>
    <w:rsid w:val="00F42AE7"/>
    <w:rsid w:val="00F42B71"/>
    <w:rsid w:val="00F42BF9"/>
    <w:rsid w:val="00F42C2F"/>
    <w:rsid w:val="00F42CA1"/>
    <w:rsid w:val="00F42CDE"/>
    <w:rsid w:val="00F42CE8"/>
    <w:rsid w:val="00F42E5E"/>
    <w:rsid w:val="00F42FE4"/>
    <w:rsid w:val="00F43046"/>
    <w:rsid w:val="00F4304C"/>
    <w:rsid w:val="00F430FD"/>
    <w:rsid w:val="00F43198"/>
    <w:rsid w:val="00F431CB"/>
    <w:rsid w:val="00F432A5"/>
    <w:rsid w:val="00F43363"/>
    <w:rsid w:val="00F433A2"/>
    <w:rsid w:val="00F4345C"/>
    <w:rsid w:val="00F43742"/>
    <w:rsid w:val="00F4385C"/>
    <w:rsid w:val="00F4387F"/>
    <w:rsid w:val="00F43899"/>
    <w:rsid w:val="00F43A0E"/>
    <w:rsid w:val="00F43A3A"/>
    <w:rsid w:val="00F43AF3"/>
    <w:rsid w:val="00F43BB5"/>
    <w:rsid w:val="00F43BDD"/>
    <w:rsid w:val="00F43BEF"/>
    <w:rsid w:val="00F43DC2"/>
    <w:rsid w:val="00F44040"/>
    <w:rsid w:val="00F44054"/>
    <w:rsid w:val="00F44098"/>
    <w:rsid w:val="00F44111"/>
    <w:rsid w:val="00F44230"/>
    <w:rsid w:val="00F44312"/>
    <w:rsid w:val="00F443A6"/>
    <w:rsid w:val="00F443D9"/>
    <w:rsid w:val="00F444D7"/>
    <w:rsid w:val="00F446D4"/>
    <w:rsid w:val="00F44767"/>
    <w:rsid w:val="00F4497A"/>
    <w:rsid w:val="00F44BB1"/>
    <w:rsid w:val="00F44D66"/>
    <w:rsid w:val="00F44DCF"/>
    <w:rsid w:val="00F44E53"/>
    <w:rsid w:val="00F44FCA"/>
    <w:rsid w:val="00F450CC"/>
    <w:rsid w:val="00F4524D"/>
    <w:rsid w:val="00F45367"/>
    <w:rsid w:val="00F453A5"/>
    <w:rsid w:val="00F453FF"/>
    <w:rsid w:val="00F456CC"/>
    <w:rsid w:val="00F4577C"/>
    <w:rsid w:val="00F45798"/>
    <w:rsid w:val="00F45977"/>
    <w:rsid w:val="00F45E80"/>
    <w:rsid w:val="00F45EF4"/>
    <w:rsid w:val="00F45F2E"/>
    <w:rsid w:val="00F45FB3"/>
    <w:rsid w:val="00F46061"/>
    <w:rsid w:val="00F460D5"/>
    <w:rsid w:val="00F461B7"/>
    <w:rsid w:val="00F46246"/>
    <w:rsid w:val="00F46393"/>
    <w:rsid w:val="00F4667B"/>
    <w:rsid w:val="00F4667F"/>
    <w:rsid w:val="00F466D5"/>
    <w:rsid w:val="00F467AA"/>
    <w:rsid w:val="00F469C9"/>
    <w:rsid w:val="00F469D6"/>
    <w:rsid w:val="00F469EB"/>
    <w:rsid w:val="00F46A20"/>
    <w:rsid w:val="00F46A33"/>
    <w:rsid w:val="00F46A6F"/>
    <w:rsid w:val="00F46B8D"/>
    <w:rsid w:val="00F46BD1"/>
    <w:rsid w:val="00F46DD3"/>
    <w:rsid w:val="00F46F9A"/>
    <w:rsid w:val="00F47429"/>
    <w:rsid w:val="00F474BB"/>
    <w:rsid w:val="00F474D8"/>
    <w:rsid w:val="00F474F1"/>
    <w:rsid w:val="00F4750D"/>
    <w:rsid w:val="00F47591"/>
    <w:rsid w:val="00F475E4"/>
    <w:rsid w:val="00F47629"/>
    <w:rsid w:val="00F47692"/>
    <w:rsid w:val="00F47737"/>
    <w:rsid w:val="00F47865"/>
    <w:rsid w:val="00F4790D"/>
    <w:rsid w:val="00F47987"/>
    <w:rsid w:val="00F47A66"/>
    <w:rsid w:val="00F47B99"/>
    <w:rsid w:val="00F47BB5"/>
    <w:rsid w:val="00F47D30"/>
    <w:rsid w:val="00F47E16"/>
    <w:rsid w:val="00F47EB3"/>
    <w:rsid w:val="00F500D6"/>
    <w:rsid w:val="00F5024A"/>
    <w:rsid w:val="00F503B8"/>
    <w:rsid w:val="00F50417"/>
    <w:rsid w:val="00F50467"/>
    <w:rsid w:val="00F50497"/>
    <w:rsid w:val="00F50556"/>
    <w:rsid w:val="00F505AB"/>
    <w:rsid w:val="00F5061B"/>
    <w:rsid w:val="00F50701"/>
    <w:rsid w:val="00F5072A"/>
    <w:rsid w:val="00F5083A"/>
    <w:rsid w:val="00F5098C"/>
    <w:rsid w:val="00F50A4D"/>
    <w:rsid w:val="00F50BD3"/>
    <w:rsid w:val="00F50D4E"/>
    <w:rsid w:val="00F50D53"/>
    <w:rsid w:val="00F50EBD"/>
    <w:rsid w:val="00F50F0D"/>
    <w:rsid w:val="00F5107E"/>
    <w:rsid w:val="00F511C9"/>
    <w:rsid w:val="00F511FD"/>
    <w:rsid w:val="00F5128B"/>
    <w:rsid w:val="00F512BF"/>
    <w:rsid w:val="00F514ED"/>
    <w:rsid w:val="00F51789"/>
    <w:rsid w:val="00F517EA"/>
    <w:rsid w:val="00F5184E"/>
    <w:rsid w:val="00F518D0"/>
    <w:rsid w:val="00F5190B"/>
    <w:rsid w:val="00F5194B"/>
    <w:rsid w:val="00F51A9E"/>
    <w:rsid w:val="00F51B35"/>
    <w:rsid w:val="00F51E0F"/>
    <w:rsid w:val="00F51E10"/>
    <w:rsid w:val="00F51EAD"/>
    <w:rsid w:val="00F5200E"/>
    <w:rsid w:val="00F52034"/>
    <w:rsid w:val="00F52049"/>
    <w:rsid w:val="00F520BF"/>
    <w:rsid w:val="00F52111"/>
    <w:rsid w:val="00F52186"/>
    <w:rsid w:val="00F52205"/>
    <w:rsid w:val="00F5228F"/>
    <w:rsid w:val="00F52318"/>
    <w:rsid w:val="00F52388"/>
    <w:rsid w:val="00F524F9"/>
    <w:rsid w:val="00F5252B"/>
    <w:rsid w:val="00F525A3"/>
    <w:rsid w:val="00F52616"/>
    <w:rsid w:val="00F526C5"/>
    <w:rsid w:val="00F5275D"/>
    <w:rsid w:val="00F5284F"/>
    <w:rsid w:val="00F52A5E"/>
    <w:rsid w:val="00F52AE1"/>
    <w:rsid w:val="00F52B3E"/>
    <w:rsid w:val="00F52C9B"/>
    <w:rsid w:val="00F52CD3"/>
    <w:rsid w:val="00F52CE0"/>
    <w:rsid w:val="00F52D45"/>
    <w:rsid w:val="00F52E81"/>
    <w:rsid w:val="00F52F85"/>
    <w:rsid w:val="00F53023"/>
    <w:rsid w:val="00F53185"/>
    <w:rsid w:val="00F531B6"/>
    <w:rsid w:val="00F5327D"/>
    <w:rsid w:val="00F535A2"/>
    <w:rsid w:val="00F535BF"/>
    <w:rsid w:val="00F53610"/>
    <w:rsid w:val="00F536B5"/>
    <w:rsid w:val="00F536FE"/>
    <w:rsid w:val="00F5376D"/>
    <w:rsid w:val="00F53901"/>
    <w:rsid w:val="00F53C10"/>
    <w:rsid w:val="00F53C97"/>
    <w:rsid w:val="00F53CE0"/>
    <w:rsid w:val="00F53CE5"/>
    <w:rsid w:val="00F53EF7"/>
    <w:rsid w:val="00F53F11"/>
    <w:rsid w:val="00F53F5C"/>
    <w:rsid w:val="00F54043"/>
    <w:rsid w:val="00F5407A"/>
    <w:rsid w:val="00F540A4"/>
    <w:rsid w:val="00F54216"/>
    <w:rsid w:val="00F54453"/>
    <w:rsid w:val="00F54512"/>
    <w:rsid w:val="00F54732"/>
    <w:rsid w:val="00F54905"/>
    <w:rsid w:val="00F549A4"/>
    <w:rsid w:val="00F54D43"/>
    <w:rsid w:val="00F54D8C"/>
    <w:rsid w:val="00F54E51"/>
    <w:rsid w:val="00F550DE"/>
    <w:rsid w:val="00F550FF"/>
    <w:rsid w:val="00F5510D"/>
    <w:rsid w:val="00F55141"/>
    <w:rsid w:val="00F552AB"/>
    <w:rsid w:val="00F553CD"/>
    <w:rsid w:val="00F5545E"/>
    <w:rsid w:val="00F554C8"/>
    <w:rsid w:val="00F5552C"/>
    <w:rsid w:val="00F555B0"/>
    <w:rsid w:val="00F55644"/>
    <w:rsid w:val="00F5573B"/>
    <w:rsid w:val="00F557A0"/>
    <w:rsid w:val="00F5596B"/>
    <w:rsid w:val="00F559B2"/>
    <w:rsid w:val="00F55A4A"/>
    <w:rsid w:val="00F55B1B"/>
    <w:rsid w:val="00F55B41"/>
    <w:rsid w:val="00F55B7F"/>
    <w:rsid w:val="00F55C38"/>
    <w:rsid w:val="00F55CDD"/>
    <w:rsid w:val="00F55F64"/>
    <w:rsid w:val="00F5613F"/>
    <w:rsid w:val="00F5624F"/>
    <w:rsid w:val="00F563CF"/>
    <w:rsid w:val="00F56497"/>
    <w:rsid w:val="00F56661"/>
    <w:rsid w:val="00F568EA"/>
    <w:rsid w:val="00F56AFA"/>
    <w:rsid w:val="00F56C00"/>
    <w:rsid w:val="00F56DB0"/>
    <w:rsid w:val="00F56E15"/>
    <w:rsid w:val="00F572B4"/>
    <w:rsid w:val="00F572F2"/>
    <w:rsid w:val="00F574AF"/>
    <w:rsid w:val="00F5780E"/>
    <w:rsid w:val="00F579ED"/>
    <w:rsid w:val="00F57D2D"/>
    <w:rsid w:val="00F57D7B"/>
    <w:rsid w:val="00F57E9C"/>
    <w:rsid w:val="00F60259"/>
    <w:rsid w:val="00F6025A"/>
    <w:rsid w:val="00F6032F"/>
    <w:rsid w:val="00F603DE"/>
    <w:rsid w:val="00F60438"/>
    <w:rsid w:val="00F604E7"/>
    <w:rsid w:val="00F60588"/>
    <w:rsid w:val="00F60654"/>
    <w:rsid w:val="00F606C6"/>
    <w:rsid w:val="00F6079A"/>
    <w:rsid w:val="00F60DE7"/>
    <w:rsid w:val="00F60E01"/>
    <w:rsid w:val="00F61042"/>
    <w:rsid w:val="00F61144"/>
    <w:rsid w:val="00F611F6"/>
    <w:rsid w:val="00F611FF"/>
    <w:rsid w:val="00F6134D"/>
    <w:rsid w:val="00F613A9"/>
    <w:rsid w:val="00F61460"/>
    <w:rsid w:val="00F614DC"/>
    <w:rsid w:val="00F61596"/>
    <w:rsid w:val="00F61638"/>
    <w:rsid w:val="00F61745"/>
    <w:rsid w:val="00F61800"/>
    <w:rsid w:val="00F618A8"/>
    <w:rsid w:val="00F61BE2"/>
    <w:rsid w:val="00F61E7F"/>
    <w:rsid w:val="00F61EE7"/>
    <w:rsid w:val="00F61F58"/>
    <w:rsid w:val="00F622CB"/>
    <w:rsid w:val="00F62363"/>
    <w:rsid w:val="00F623DD"/>
    <w:rsid w:val="00F62446"/>
    <w:rsid w:val="00F6261C"/>
    <w:rsid w:val="00F629D2"/>
    <w:rsid w:val="00F62CC6"/>
    <w:rsid w:val="00F62D4A"/>
    <w:rsid w:val="00F62D96"/>
    <w:rsid w:val="00F62E0D"/>
    <w:rsid w:val="00F62E7D"/>
    <w:rsid w:val="00F62F8C"/>
    <w:rsid w:val="00F630B8"/>
    <w:rsid w:val="00F6311C"/>
    <w:rsid w:val="00F63132"/>
    <w:rsid w:val="00F632F5"/>
    <w:rsid w:val="00F63339"/>
    <w:rsid w:val="00F63407"/>
    <w:rsid w:val="00F63417"/>
    <w:rsid w:val="00F63635"/>
    <w:rsid w:val="00F6364B"/>
    <w:rsid w:val="00F63715"/>
    <w:rsid w:val="00F63800"/>
    <w:rsid w:val="00F63803"/>
    <w:rsid w:val="00F6388B"/>
    <w:rsid w:val="00F639F6"/>
    <w:rsid w:val="00F63A6B"/>
    <w:rsid w:val="00F63A7A"/>
    <w:rsid w:val="00F63C5C"/>
    <w:rsid w:val="00F63F29"/>
    <w:rsid w:val="00F63FC0"/>
    <w:rsid w:val="00F63FEF"/>
    <w:rsid w:val="00F64012"/>
    <w:rsid w:val="00F64068"/>
    <w:rsid w:val="00F6407A"/>
    <w:rsid w:val="00F640C2"/>
    <w:rsid w:val="00F640D0"/>
    <w:rsid w:val="00F64242"/>
    <w:rsid w:val="00F642CF"/>
    <w:rsid w:val="00F642DF"/>
    <w:rsid w:val="00F644B9"/>
    <w:rsid w:val="00F6466A"/>
    <w:rsid w:val="00F64684"/>
    <w:rsid w:val="00F646AA"/>
    <w:rsid w:val="00F6478C"/>
    <w:rsid w:val="00F649EE"/>
    <w:rsid w:val="00F64E08"/>
    <w:rsid w:val="00F64E23"/>
    <w:rsid w:val="00F64ED8"/>
    <w:rsid w:val="00F6509B"/>
    <w:rsid w:val="00F65372"/>
    <w:rsid w:val="00F653E2"/>
    <w:rsid w:val="00F6564C"/>
    <w:rsid w:val="00F65669"/>
    <w:rsid w:val="00F65696"/>
    <w:rsid w:val="00F6576D"/>
    <w:rsid w:val="00F658FF"/>
    <w:rsid w:val="00F65921"/>
    <w:rsid w:val="00F65A4D"/>
    <w:rsid w:val="00F65C7C"/>
    <w:rsid w:val="00F65C7D"/>
    <w:rsid w:val="00F65CCD"/>
    <w:rsid w:val="00F65DAD"/>
    <w:rsid w:val="00F6605A"/>
    <w:rsid w:val="00F6617A"/>
    <w:rsid w:val="00F661BB"/>
    <w:rsid w:val="00F661CA"/>
    <w:rsid w:val="00F6635C"/>
    <w:rsid w:val="00F66560"/>
    <w:rsid w:val="00F668AA"/>
    <w:rsid w:val="00F668B4"/>
    <w:rsid w:val="00F6695C"/>
    <w:rsid w:val="00F669A3"/>
    <w:rsid w:val="00F669BD"/>
    <w:rsid w:val="00F66C1D"/>
    <w:rsid w:val="00F66E2A"/>
    <w:rsid w:val="00F67029"/>
    <w:rsid w:val="00F67045"/>
    <w:rsid w:val="00F67231"/>
    <w:rsid w:val="00F672D2"/>
    <w:rsid w:val="00F673BA"/>
    <w:rsid w:val="00F6780F"/>
    <w:rsid w:val="00F6781B"/>
    <w:rsid w:val="00F67844"/>
    <w:rsid w:val="00F67A46"/>
    <w:rsid w:val="00F67A97"/>
    <w:rsid w:val="00F67C86"/>
    <w:rsid w:val="00F67CFE"/>
    <w:rsid w:val="00F67D0A"/>
    <w:rsid w:val="00F67DCB"/>
    <w:rsid w:val="00F67E41"/>
    <w:rsid w:val="00F67EA3"/>
    <w:rsid w:val="00F67EDA"/>
    <w:rsid w:val="00F67F9F"/>
    <w:rsid w:val="00F67FBB"/>
    <w:rsid w:val="00F7011E"/>
    <w:rsid w:val="00F702C1"/>
    <w:rsid w:val="00F70312"/>
    <w:rsid w:val="00F703A5"/>
    <w:rsid w:val="00F70520"/>
    <w:rsid w:val="00F70588"/>
    <w:rsid w:val="00F706B4"/>
    <w:rsid w:val="00F706D2"/>
    <w:rsid w:val="00F706F0"/>
    <w:rsid w:val="00F7072C"/>
    <w:rsid w:val="00F709DC"/>
    <w:rsid w:val="00F70B57"/>
    <w:rsid w:val="00F70B9F"/>
    <w:rsid w:val="00F70C26"/>
    <w:rsid w:val="00F70C29"/>
    <w:rsid w:val="00F70EA1"/>
    <w:rsid w:val="00F70F05"/>
    <w:rsid w:val="00F70F6F"/>
    <w:rsid w:val="00F7100F"/>
    <w:rsid w:val="00F7103A"/>
    <w:rsid w:val="00F71350"/>
    <w:rsid w:val="00F71378"/>
    <w:rsid w:val="00F714D2"/>
    <w:rsid w:val="00F7154F"/>
    <w:rsid w:val="00F7156D"/>
    <w:rsid w:val="00F71660"/>
    <w:rsid w:val="00F717FB"/>
    <w:rsid w:val="00F71A2F"/>
    <w:rsid w:val="00F71A91"/>
    <w:rsid w:val="00F71B36"/>
    <w:rsid w:val="00F71B54"/>
    <w:rsid w:val="00F71CCE"/>
    <w:rsid w:val="00F71FC4"/>
    <w:rsid w:val="00F72046"/>
    <w:rsid w:val="00F7244A"/>
    <w:rsid w:val="00F72453"/>
    <w:rsid w:val="00F7248C"/>
    <w:rsid w:val="00F724AD"/>
    <w:rsid w:val="00F725C7"/>
    <w:rsid w:val="00F725F5"/>
    <w:rsid w:val="00F728BC"/>
    <w:rsid w:val="00F72A02"/>
    <w:rsid w:val="00F72AEB"/>
    <w:rsid w:val="00F72B57"/>
    <w:rsid w:val="00F72D63"/>
    <w:rsid w:val="00F73248"/>
    <w:rsid w:val="00F7327B"/>
    <w:rsid w:val="00F732E9"/>
    <w:rsid w:val="00F733FA"/>
    <w:rsid w:val="00F73440"/>
    <w:rsid w:val="00F7346E"/>
    <w:rsid w:val="00F734A4"/>
    <w:rsid w:val="00F734F8"/>
    <w:rsid w:val="00F73528"/>
    <w:rsid w:val="00F73541"/>
    <w:rsid w:val="00F73639"/>
    <w:rsid w:val="00F7364E"/>
    <w:rsid w:val="00F736E0"/>
    <w:rsid w:val="00F73724"/>
    <w:rsid w:val="00F7389D"/>
    <w:rsid w:val="00F738A4"/>
    <w:rsid w:val="00F7393F"/>
    <w:rsid w:val="00F73942"/>
    <w:rsid w:val="00F739A0"/>
    <w:rsid w:val="00F739BB"/>
    <w:rsid w:val="00F73C47"/>
    <w:rsid w:val="00F73DEC"/>
    <w:rsid w:val="00F73EAC"/>
    <w:rsid w:val="00F74015"/>
    <w:rsid w:val="00F74085"/>
    <w:rsid w:val="00F741B3"/>
    <w:rsid w:val="00F741E3"/>
    <w:rsid w:val="00F742C9"/>
    <w:rsid w:val="00F7444E"/>
    <w:rsid w:val="00F744D3"/>
    <w:rsid w:val="00F745A7"/>
    <w:rsid w:val="00F745C4"/>
    <w:rsid w:val="00F745C7"/>
    <w:rsid w:val="00F746F5"/>
    <w:rsid w:val="00F748BD"/>
    <w:rsid w:val="00F74931"/>
    <w:rsid w:val="00F74969"/>
    <w:rsid w:val="00F749B0"/>
    <w:rsid w:val="00F749B2"/>
    <w:rsid w:val="00F74B0B"/>
    <w:rsid w:val="00F74B74"/>
    <w:rsid w:val="00F74B84"/>
    <w:rsid w:val="00F74C4B"/>
    <w:rsid w:val="00F74CA2"/>
    <w:rsid w:val="00F74CAA"/>
    <w:rsid w:val="00F74D88"/>
    <w:rsid w:val="00F74DEA"/>
    <w:rsid w:val="00F74F9C"/>
    <w:rsid w:val="00F74FCF"/>
    <w:rsid w:val="00F75201"/>
    <w:rsid w:val="00F75272"/>
    <w:rsid w:val="00F75352"/>
    <w:rsid w:val="00F753BA"/>
    <w:rsid w:val="00F754A0"/>
    <w:rsid w:val="00F755DD"/>
    <w:rsid w:val="00F75674"/>
    <w:rsid w:val="00F75863"/>
    <w:rsid w:val="00F758BC"/>
    <w:rsid w:val="00F75B69"/>
    <w:rsid w:val="00F75CAC"/>
    <w:rsid w:val="00F75F57"/>
    <w:rsid w:val="00F76013"/>
    <w:rsid w:val="00F76157"/>
    <w:rsid w:val="00F7624A"/>
    <w:rsid w:val="00F76417"/>
    <w:rsid w:val="00F766E5"/>
    <w:rsid w:val="00F7681B"/>
    <w:rsid w:val="00F76881"/>
    <w:rsid w:val="00F76927"/>
    <w:rsid w:val="00F76A77"/>
    <w:rsid w:val="00F76E15"/>
    <w:rsid w:val="00F77041"/>
    <w:rsid w:val="00F77188"/>
    <w:rsid w:val="00F771CC"/>
    <w:rsid w:val="00F77219"/>
    <w:rsid w:val="00F7743D"/>
    <w:rsid w:val="00F7754C"/>
    <w:rsid w:val="00F77570"/>
    <w:rsid w:val="00F77753"/>
    <w:rsid w:val="00F7783B"/>
    <w:rsid w:val="00F77926"/>
    <w:rsid w:val="00F7794D"/>
    <w:rsid w:val="00F77A64"/>
    <w:rsid w:val="00F77B0C"/>
    <w:rsid w:val="00F77C1A"/>
    <w:rsid w:val="00F77CF8"/>
    <w:rsid w:val="00F77F00"/>
    <w:rsid w:val="00F77F6F"/>
    <w:rsid w:val="00F80008"/>
    <w:rsid w:val="00F80100"/>
    <w:rsid w:val="00F80175"/>
    <w:rsid w:val="00F80181"/>
    <w:rsid w:val="00F8038D"/>
    <w:rsid w:val="00F8042F"/>
    <w:rsid w:val="00F80536"/>
    <w:rsid w:val="00F805D5"/>
    <w:rsid w:val="00F809BA"/>
    <w:rsid w:val="00F80A30"/>
    <w:rsid w:val="00F80AF3"/>
    <w:rsid w:val="00F80BF1"/>
    <w:rsid w:val="00F80C37"/>
    <w:rsid w:val="00F80CCD"/>
    <w:rsid w:val="00F80CE4"/>
    <w:rsid w:val="00F80D62"/>
    <w:rsid w:val="00F80E25"/>
    <w:rsid w:val="00F80E36"/>
    <w:rsid w:val="00F80E56"/>
    <w:rsid w:val="00F80FA9"/>
    <w:rsid w:val="00F8105C"/>
    <w:rsid w:val="00F81090"/>
    <w:rsid w:val="00F8123F"/>
    <w:rsid w:val="00F813AB"/>
    <w:rsid w:val="00F816C6"/>
    <w:rsid w:val="00F81749"/>
    <w:rsid w:val="00F81806"/>
    <w:rsid w:val="00F818D5"/>
    <w:rsid w:val="00F8193E"/>
    <w:rsid w:val="00F81A2E"/>
    <w:rsid w:val="00F81B59"/>
    <w:rsid w:val="00F81C09"/>
    <w:rsid w:val="00F81D3F"/>
    <w:rsid w:val="00F81EC8"/>
    <w:rsid w:val="00F8213F"/>
    <w:rsid w:val="00F82154"/>
    <w:rsid w:val="00F822BF"/>
    <w:rsid w:val="00F822CF"/>
    <w:rsid w:val="00F823BB"/>
    <w:rsid w:val="00F82414"/>
    <w:rsid w:val="00F824A9"/>
    <w:rsid w:val="00F827DD"/>
    <w:rsid w:val="00F8289B"/>
    <w:rsid w:val="00F828D3"/>
    <w:rsid w:val="00F829D3"/>
    <w:rsid w:val="00F82A14"/>
    <w:rsid w:val="00F82A63"/>
    <w:rsid w:val="00F82A92"/>
    <w:rsid w:val="00F82B42"/>
    <w:rsid w:val="00F82D3A"/>
    <w:rsid w:val="00F82DBC"/>
    <w:rsid w:val="00F82E4C"/>
    <w:rsid w:val="00F82EB6"/>
    <w:rsid w:val="00F82EC5"/>
    <w:rsid w:val="00F8304A"/>
    <w:rsid w:val="00F83189"/>
    <w:rsid w:val="00F83207"/>
    <w:rsid w:val="00F83217"/>
    <w:rsid w:val="00F8366D"/>
    <w:rsid w:val="00F83861"/>
    <w:rsid w:val="00F83933"/>
    <w:rsid w:val="00F83A0B"/>
    <w:rsid w:val="00F83A75"/>
    <w:rsid w:val="00F83B42"/>
    <w:rsid w:val="00F83C38"/>
    <w:rsid w:val="00F83E08"/>
    <w:rsid w:val="00F83E35"/>
    <w:rsid w:val="00F83F2C"/>
    <w:rsid w:val="00F83F68"/>
    <w:rsid w:val="00F840FF"/>
    <w:rsid w:val="00F8415C"/>
    <w:rsid w:val="00F842DC"/>
    <w:rsid w:val="00F8431C"/>
    <w:rsid w:val="00F843F6"/>
    <w:rsid w:val="00F84617"/>
    <w:rsid w:val="00F846C9"/>
    <w:rsid w:val="00F84818"/>
    <w:rsid w:val="00F848BC"/>
    <w:rsid w:val="00F84AC0"/>
    <w:rsid w:val="00F84B5E"/>
    <w:rsid w:val="00F84D84"/>
    <w:rsid w:val="00F84E8B"/>
    <w:rsid w:val="00F84FB0"/>
    <w:rsid w:val="00F84FE7"/>
    <w:rsid w:val="00F853F1"/>
    <w:rsid w:val="00F8564D"/>
    <w:rsid w:val="00F85975"/>
    <w:rsid w:val="00F85CDC"/>
    <w:rsid w:val="00F85D43"/>
    <w:rsid w:val="00F85EC3"/>
    <w:rsid w:val="00F8603A"/>
    <w:rsid w:val="00F861A3"/>
    <w:rsid w:val="00F86390"/>
    <w:rsid w:val="00F86441"/>
    <w:rsid w:val="00F8647B"/>
    <w:rsid w:val="00F8653A"/>
    <w:rsid w:val="00F86557"/>
    <w:rsid w:val="00F865B1"/>
    <w:rsid w:val="00F8667B"/>
    <w:rsid w:val="00F8670F"/>
    <w:rsid w:val="00F867AA"/>
    <w:rsid w:val="00F867BC"/>
    <w:rsid w:val="00F86801"/>
    <w:rsid w:val="00F8699A"/>
    <w:rsid w:val="00F869A2"/>
    <w:rsid w:val="00F869EC"/>
    <w:rsid w:val="00F86A03"/>
    <w:rsid w:val="00F86B25"/>
    <w:rsid w:val="00F86C34"/>
    <w:rsid w:val="00F86D56"/>
    <w:rsid w:val="00F86DC3"/>
    <w:rsid w:val="00F86DF9"/>
    <w:rsid w:val="00F86F54"/>
    <w:rsid w:val="00F86FA4"/>
    <w:rsid w:val="00F86FA8"/>
    <w:rsid w:val="00F86FB6"/>
    <w:rsid w:val="00F86FF7"/>
    <w:rsid w:val="00F874A0"/>
    <w:rsid w:val="00F8766B"/>
    <w:rsid w:val="00F876AB"/>
    <w:rsid w:val="00F87861"/>
    <w:rsid w:val="00F8796E"/>
    <w:rsid w:val="00F879BA"/>
    <w:rsid w:val="00F87AD1"/>
    <w:rsid w:val="00F87B97"/>
    <w:rsid w:val="00F87CCA"/>
    <w:rsid w:val="00F87F56"/>
    <w:rsid w:val="00F90051"/>
    <w:rsid w:val="00F90133"/>
    <w:rsid w:val="00F901E7"/>
    <w:rsid w:val="00F90246"/>
    <w:rsid w:val="00F9040C"/>
    <w:rsid w:val="00F90432"/>
    <w:rsid w:val="00F904EE"/>
    <w:rsid w:val="00F90603"/>
    <w:rsid w:val="00F9067A"/>
    <w:rsid w:val="00F90A6C"/>
    <w:rsid w:val="00F90A83"/>
    <w:rsid w:val="00F90AE1"/>
    <w:rsid w:val="00F90B46"/>
    <w:rsid w:val="00F90B7A"/>
    <w:rsid w:val="00F90C5E"/>
    <w:rsid w:val="00F90C81"/>
    <w:rsid w:val="00F90D37"/>
    <w:rsid w:val="00F90D78"/>
    <w:rsid w:val="00F90E6C"/>
    <w:rsid w:val="00F90E72"/>
    <w:rsid w:val="00F91021"/>
    <w:rsid w:val="00F9105B"/>
    <w:rsid w:val="00F911AF"/>
    <w:rsid w:val="00F911C2"/>
    <w:rsid w:val="00F911ED"/>
    <w:rsid w:val="00F9127D"/>
    <w:rsid w:val="00F915B1"/>
    <w:rsid w:val="00F9174E"/>
    <w:rsid w:val="00F91831"/>
    <w:rsid w:val="00F918C3"/>
    <w:rsid w:val="00F918CE"/>
    <w:rsid w:val="00F91925"/>
    <w:rsid w:val="00F91C4B"/>
    <w:rsid w:val="00F91C9E"/>
    <w:rsid w:val="00F91CB5"/>
    <w:rsid w:val="00F91D48"/>
    <w:rsid w:val="00F91D85"/>
    <w:rsid w:val="00F91DE5"/>
    <w:rsid w:val="00F91E2F"/>
    <w:rsid w:val="00F9232D"/>
    <w:rsid w:val="00F92521"/>
    <w:rsid w:val="00F92551"/>
    <w:rsid w:val="00F925F7"/>
    <w:rsid w:val="00F925FE"/>
    <w:rsid w:val="00F92768"/>
    <w:rsid w:val="00F927E7"/>
    <w:rsid w:val="00F9292F"/>
    <w:rsid w:val="00F92941"/>
    <w:rsid w:val="00F929BB"/>
    <w:rsid w:val="00F92A21"/>
    <w:rsid w:val="00F92D8E"/>
    <w:rsid w:val="00F92DAB"/>
    <w:rsid w:val="00F92DB7"/>
    <w:rsid w:val="00F92EAD"/>
    <w:rsid w:val="00F92F4B"/>
    <w:rsid w:val="00F9314F"/>
    <w:rsid w:val="00F932B5"/>
    <w:rsid w:val="00F932E8"/>
    <w:rsid w:val="00F933A8"/>
    <w:rsid w:val="00F935AC"/>
    <w:rsid w:val="00F9366D"/>
    <w:rsid w:val="00F93670"/>
    <w:rsid w:val="00F9368B"/>
    <w:rsid w:val="00F9375F"/>
    <w:rsid w:val="00F93947"/>
    <w:rsid w:val="00F93A23"/>
    <w:rsid w:val="00F93A70"/>
    <w:rsid w:val="00F93B23"/>
    <w:rsid w:val="00F93B55"/>
    <w:rsid w:val="00F93DBE"/>
    <w:rsid w:val="00F93DEB"/>
    <w:rsid w:val="00F93ECC"/>
    <w:rsid w:val="00F9404A"/>
    <w:rsid w:val="00F9412B"/>
    <w:rsid w:val="00F94511"/>
    <w:rsid w:val="00F946B3"/>
    <w:rsid w:val="00F94963"/>
    <w:rsid w:val="00F94994"/>
    <w:rsid w:val="00F94B90"/>
    <w:rsid w:val="00F94BFF"/>
    <w:rsid w:val="00F94D8E"/>
    <w:rsid w:val="00F94DBE"/>
    <w:rsid w:val="00F94E0D"/>
    <w:rsid w:val="00F94E15"/>
    <w:rsid w:val="00F94F68"/>
    <w:rsid w:val="00F951DC"/>
    <w:rsid w:val="00F95281"/>
    <w:rsid w:val="00F954E3"/>
    <w:rsid w:val="00F95590"/>
    <w:rsid w:val="00F9564E"/>
    <w:rsid w:val="00F9565F"/>
    <w:rsid w:val="00F9577A"/>
    <w:rsid w:val="00F957E3"/>
    <w:rsid w:val="00F95B94"/>
    <w:rsid w:val="00F95EE6"/>
    <w:rsid w:val="00F95EF3"/>
    <w:rsid w:val="00F9607B"/>
    <w:rsid w:val="00F960E2"/>
    <w:rsid w:val="00F961D6"/>
    <w:rsid w:val="00F962D3"/>
    <w:rsid w:val="00F9638B"/>
    <w:rsid w:val="00F963A7"/>
    <w:rsid w:val="00F96437"/>
    <w:rsid w:val="00F96545"/>
    <w:rsid w:val="00F96675"/>
    <w:rsid w:val="00F96755"/>
    <w:rsid w:val="00F96773"/>
    <w:rsid w:val="00F96B39"/>
    <w:rsid w:val="00F96BFB"/>
    <w:rsid w:val="00F96C3E"/>
    <w:rsid w:val="00F96E84"/>
    <w:rsid w:val="00F97051"/>
    <w:rsid w:val="00F972ED"/>
    <w:rsid w:val="00F97306"/>
    <w:rsid w:val="00F974DE"/>
    <w:rsid w:val="00F9753F"/>
    <w:rsid w:val="00F9754C"/>
    <w:rsid w:val="00F975AA"/>
    <w:rsid w:val="00F976E0"/>
    <w:rsid w:val="00F977DC"/>
    <w:rsid w:val="00F9786B"/>
    <w:rsid w:val="00F97916"/>
    <w:rsid w:val="00F97B2E"/>
    <w:rsid w:val="00F97B52"/>
    <w:rsid w:val="00F97BAE"/>
    <w:rsid w:val="00F97C15"/>
    <w:rsid w:val="00F97C5A"/>
    <w:rsid w:val="00F97C74"/>
    <w:rsid w:val="00F97C7A"/>
    <w:rsid w:val="00F97CA0"/>
    <w:rsid w:val="00F97E1B"/>
    <w:rsid w:val="00FA00B7"/>
    <w:rsid w:val="00FA0119"/>
    <w:rsid w:val="00FA01D5"/>
    <w:rsid w:val="00FA0293"/>
    <w:rsid w:val="00FA0391"/>
    <w:rsid w:val="00FA0408"/>
    <w:rsid w:val="00FA0481"/>
    <w:rsid w:val="00FA04B5"/>
    <w:rsid w:val="00FA067A"/>
    <w:rsid w:val="00FA06F4"/>
    <w:rsid w:val="00FA07B6"/>
    <w:rsid w:val="00FA07CC"/>
    <w:rsid w:val="00FA0880"/>
    <w:rsid w:val="00FA089B"/>
    <w:rsid w:val="00FA097D"/>
    <w:rsid w:val="00FA09BF"/>
    <w:rsid w:val="00FA0C0E"/>
    <w:rsid w:val="00FA0CEB"/>
    <w:rsid w:val="00FA0DFC"/>
    <w:rsid w:val="00FA0EB4"/>
    <w:rsid w:val="00FA121E"/>
    <w:rsid w:val="00FA12B4"/>
    <w:rsid w:val="00FA1789"/>
    <w:rsid w:val="00FA17DB"/>
    <w:rsid w:val="00FA19F7"/>
    <w:rsid w:val="00FA1A43"/>
    <w:rsid w:val="00FA1E3D"/>
    <w:rsid w:val="00FA1F05"/>
    <w:rsid w:val="00FA2045"/>
    <w:rsid w:val="00FA20B0"/>
    <w:rsid w:val="00FA20F6"/>
    <w:rsid w:val="00FA211E"/>
    <w:rsid w:val="00FA2155"/>
    <w:rsid w:val="00FA223B"/>
    <w:rsid w:val="00FA22A3"/>
    <w:rsid w:val="00FA24C3"/>
    <w:rsid w:val="00FA250A"/>
    <w:rsid w:val="00FA26E7"/>
    <w:rsid w:val="00FA281E"/>
    <w:rsid w:val="00FA293D"/>
    <w:rsid w:val="00FA2A0F"/>
    <w:rsid w:val="00FA2A4E"/>
    <w:rsid w:val="00FA2B4F"/>
    <w:rsid w:val="00FA2B87"/>
    <w:rsid w:val="00FA2D46"/>
    <w:rsid w:val="00FA2E9D"/>
    <w:rsid w:val="00FA30A3"/>
    <w:rsid w:val="00FA32CC"/>
    <w:rsid w:val="00FA3332"/>
    <w:rsid w:val="00FA343E"/>
    <w:rsid w:val="00FA35F2"/>
    <w:rsid w:val="00FA3827"/>
    <w:rsid w:val="00FA3950"/>
    <w:rsid w:val="00FA39CF"/>
    <w:rsid w:val="00FA3B06"/>
    <w:rsid w:val="00FA3B95"/>
    <w:rsid w:val="00FA3C47"/>
    <w:rsid w:val="00FA3CB8"/>
    <w:rsid w:val="00FA3D42"/>
    <w:rsid w:val="00FA3D8E"/>
    <w:rsid w:val="00FA3E21"/>
    <w:rsid w:val="00FA3E3E"/>
    <w:rsid w:val="00FA3E5F"/>
    <w:rsid w:val="00FA3E74"/>
    <w:rsid w:val="00FA3EBD"/>
    <w:rsid w:val="00FA3F80"/>
    <w:rsid w:val="00FA3FB8"/>
    <w:rsid w:val="00FA4118"/>
    <w:rsid w:val="00FA416C"/>
    <w:rsid w:val="00FA41C2"/>
    <w:rsid w:val="00FA41E4"/>
    <w:rsid w:val="00FA4258"/>
    <w:rsid w:val="00FA4357"/>
    <w:rsid w:val="00FA47CC"/>
    <w:rsid w:val="00FA47F0"/>
    <w:rsid w:val="00FA48E5"/>
    <w:rsid w:val="00FA4A32"/>
    <w:rsid w:val="00FA4BB0"/>
    <w:rsid w:val="00FA4C43"/>
    <w:rsid w:val="00FA4D1F"/>
    <w:rsid w:val="00FA5015"/>
    <w:rsid w:val="00FA50DA"/>
    <w:rsid w:val="00FA5168"/>
    <w:rsid w:val="00FA5207"/>
    <w:rsid w:val="00FA559D"/>
    <w:rsid w:val="00FA5731"/>
    <w:rsid w:val="00FA57C1"/>
    <w:rsid w:val="00FA586C"/>
    <w:rsid w:val="00FA5999"/>
    <w:rsid w:val="00FA5AF5"/>
    <w:rsid w:val="00FA5B48"/>
    <w:rsid w:val="00FA5D23"/>
    <w:rsid w:val="00FA5D55"/>
    <w:rsid w:val="00FA5F9A"/>
    <w:rsid w:val="00FA619F"/>
    <w:rsid w:val="00FA633F"/>
    <w:rsid w:val="00FA6442"/>
    <w:rsid w:val="00FA6443"/>
    <w:rsid w:val="00FA66E1"/>
    <w:rsid w:val="00FA67F0"/>
    <w:rsid w:val="00FA67F1"/>
    <w:rsid w:val="00FA690E"/>
    <w:rsid w:val="00FA69A7"/>
    <w:rsid w:val="00FA69C6"/>
    <w:rsid w:val="00FA6C77"/>
    <w:rsid w:val="00FA6D08"/>
    <w:rsid w:val="00FA6DB1"/>
    <w:rsid w:val="00FA6E41"/>
    <w:rsid w:val="00FA6ECF"/>
    <w:rsid w:val="00FA6F05"/>
    <w:rsid w:val="00FA7063"/>
    <w:rsid w:val="00FA7078"/>
    <w:rsid w:val="00FA7134"/>
    <w:rsid w:val="00FA7156"/>
    <w:rsid w:val="00FA71D7"/>
    <w:rsid w:val="00FA720A"/>
    <w:rsid w:val="00FA7216"/>
    <w:rsid w:val="00FA7274"/>
    <w:rsid w:val="00FA7289"/>
    <w:rsid w:val="00FA73E4"/>
    <w:rsid w:val="00FA7599"/>
    <w:rsid w:val="00FA766A"/>
    <w:rsid w:val="00FA7754"/>
    <w:rsid w:val="00FA7B3D"/>
    <w:rsid w:val="00FA7D5F"/>
    <w:rsid w:val="00FA7E89"/>
    <w:rsid w:val="00FA7ECA"/>
    <w:rsid w:val="00FA7F97"/>
    <w:rsid w:val="00FA7F9C"/>
    <w:rsid w:val="00FA7FAC"/>
    <w:rsid w:val="00FAA43F"/>
    <w:rsid w:val="00FB0185"/>
    <w:rsid w:val="00FB0279"/>
    <w:rsid w:val="00FB041E"/>
    <w:rsid w:val="00FB04C2"/>
    <w:rsid w:val="00FB056E"/>
    <w:rsid w:val="00FB0672"/>
    <w:rsid w:val="00FB074C"/>
    <w:rsid w:val="00FB0761"/>
    <w:rsid w:val="00FB0BB5"/>
    <w:rsid w:val="00FB0C32"/>
    <w:rsid w:val="00FB0E68"/>
    <w:rsid w:val="00FB1084"/>
    <w:rsid w:val="00FB1098"/>
    <w:rsid w:val="00FB11BC"/>
    <w:rsid w:val="00FB11D1"/>
    <w:rsid w:val="00FB122D"/>
    <w:rsid w:val="00FB1230"/>
    <w:rsid w:val="00FB1245"/>
    <w:rsid w:val="00FB127D"/>
    <w:rsid w:val="00FB13AA"/>
    <w:rsid w:val="00FB1407"/>
    <w:rsid w:val="00FB1451"/>
    <w:rsid w:val="00FB14CD"/>
    <w:rsid w:val="00FB1535"/>
    <w:rsid w:val="00FB1579"/>
    <w:rsid w:val="00FB15ED"/>
    <w:rsid w:val="00FB1687"/>
    <w:rsid w:val="00FB16E8"/>
    <w:rsid w:val="00FB171C"/>
    <w:rsid w:val="00FB177C"/>
    <w:rsid w:val="00FB19AD"/>
    <w:rsid w:val="00FB1AC9"/>
    <w:rsid w:val="00FB1B4C"/>
    <w:rsid w:val="00FB1BD7"/>
    <w:rsid w:val="00FB1C4B"/>
    <w:rsid w:val="00FB1D53"/>
    <w:rsid w:val="00FB1E4E"/>
    <w:rsid w:val="00FB1F63"/>
    <w:rsid w:val="00FB2004"/>
    <w:rsid w:val="00FB2046"/>
    <w:rsid w:val="00FB2061"/>
    <w:rsid w:val="00FB238D"/>
    <w:rsid w:val="00FB23A1"/>
    <w:rsid w:val="00FB2492"/>
    <w:rsid w:val="00FB24C0"/>
    <w:rsid w:val="00FB253D"/>
    <w:rsid w:val="00FB25F4"/>
    <w:rsid w:val="00FB2610"/>
    <w:rsid w:val="00FB2656"/>
    <w:rsid w:val="00FB273B"/>
    <w:rsid w:val="00FB2960"/>
    <w:rsid w:val="00FB2A91"/>
    <w:rsid w:val="00FB2C29"/>
    <w:rsid w:val="00FB2D74"/>
    <w:rsid w:val="00FB2D81"/>
    <w:rsid w:val="00FB2DAB"/>
    <w:rsid w:val="00FB2E67"/>
    <w:rsid w:val="00FB2EBE"/>
    <w:rsid w:val="00FB2EE7"/>
    <w:rsid w:val="00FB2F86"/>
    <w:rsid w:val="00FB30A2"/>
    <w:rsid w:val="00FB314A"/>
    <w:rsid w:val="00FB316C"/>
    <w:rsid w:val="00FB31A4"/>
    <w:rsid w:val="00FB32E4"/>
    <w:rsid w:val="00FB3418"/>
    <w:rsid w:val="00FB36D7"/>
    <w:rsid w:val="00FB3792"/>
    <w:rsid w:val="00FB37A6"/>
    <w:rsid w:val="00FB37C4"/>
    <w:rsid w:val="00FB39FA"/>
    <w:rsid w:val="00FB3A83"/>
    <w:rsid w:val="00FB3B2F"/>
    <w:rsid w:val="00FB3B67"/>
    <w:rsid w:val="00FB3E58"/>
    <w:rsid w:val="00FB3E96"/>
    <w:rsid w:val="00FB3EB7"/>
    <w:rsid w:val="00FB3FFB"/>
    <w:rsid w:val="00FB402A"/>
    <w:rsid w:val="00FB42CC"/>
    <w:rsid w:val="00FB43D4"/>
    <w:rsid w:val="00FB459C"/>
    <w:rsid w:val="00FB460B"/>
    <w:rsid w:val="00FB4671"/>
    <w:rsid w:val="00FB4771"/>
    <w:rsid w:val="00FB4777"/>
    <w:rsid w:val="00FB480C"/>
    <w:rsid w:val="00FB4817"/>
    <w:rsid w:val="00FB486D"/>
    <w:rsid w:val="00FB48D9"/>
    <w:rsid w:val="00FB4A5C"/>
    <w:rsid w:val="00FB4AFD"/>
    <w:rsid w:val="00FB4C50"/>
    <w:rsid w:val="00FB4D40"/>
    <w:rsid w:val="00FB4D82"/>
    <w:rsid w:val="00FB4E3B"/>
    <w:rsid w:val="00FB4E42"/>
    <w:rsid w:val="00FB4E99"/>
    <w:rsid w:val="00FB4EA0"/>
    <w:rsid w:val="00FB4F91"/>
    <w:rsid w:val="00FB50E8"/>
    <w:rsid w:val="00FB51B8"/>
    <w:rsid w:val="00FB529B"/>
    <w:rsid w:val="00FB53C7"/>
    <w:rsid w:val="00FB5710"/>
    <w:rsid w:val="00FB581B"/>
    <w:rsid w:val="00FB5961"/>
    <w:rsid w:val="00FB59C3"/>
    <w:rsid w:val="00FB5A6C"/>
    <w:rsid w:val="00FB5E16"/>
    <w:rsid w:val="00FB5EF8"/>
    <w:rsid w:val="00FB5F0C"/>
    <w:rsid w:val="00FB60D5"/>
    <w:rsid w:val="00FB6217"/>
    <w:rsid w:val="00FB62E5"/>
    <w:rsid w:val="00FB636A"/>
    <w:rsid w:val="00FB6410"/>
    <w:rsid w:val="00FB6412"/>
    <w:rsid w:val="00FB64BC"/>
    <w:rsid w:val="00FB64E8"/>
    <w:rsid w:val="00FB664B"/>
    <w:rsid w:val="00FB676A"/>
    <w:rsid w:val="00FB6852"/>
    <w:rsid w:val="00FB6988"/>
    <w:rsid w:val="00FB6C82"/>
    <w:rsid w:val="00FB6CC3"/>
    <w:rsid w:val="00FB6D79"/>
    <w:rsid w:val="00FB6D9C"/>
    <w:rsid w:val="00FB6E8C"/>
    <w:rsid w:val="00FB6EFD"/>
    <w:rsid w:val="00FB6F3F"/>
    <w:rsid w:val="00FB71E0"/>
    <w:rsid w:val="00FB7255"/>
    <w:rsid w:val="00FB72B6"/>
    <w:rsid w:val="00FB74BB"/>
    <w:rsid w:val="00FB74CB"/>
    <w:rsid w:val="00FB74CC"/>
    <w:rsid w:val="00FB7662"/>
    <w:rsid w:val="00FB76B3"/>
    <w:rsid w:val="00FB7711"/>
    <w:rsid w:val="00FB7731"/>
    <w:rsid w:val="00FB773C"/>
    <w:rsid w:val="00FB774F"/>
    <w:rsid w:val="00FB7755"/>
    <w:rsid w:val="00FB77AF"/>
    <w:rsid w:val="00FB7895"/>
    <w:rsid w:val="00FB78D1"/>
    <w:rsid w:val="00FB7A22"/>
    <w:rsid w:val="00FB7B0E"/>
    <w:rsid w:val="00FB7B1E"/>
    <w:rsid w:val="00FB7B34"/>
    <w:rsid w:val="00FB7BD3"/>
    <w:rsid w:val="00FB7CFB"/>
    <w:rsid w:val="00FB7DB5"/>
    <w:rsid w:val="00FB7DC5"/>
    <w:rsid w:val="00FB7DCB"/>
    <w:rsid w:val="00FB7F0D"/>
    <w:rsid w:val="00FC0063"/>
    <w:rsid w:val="00FC00B3"/>
    <w:rsid w:val="00FC0143"/>
    <w:rsid w:val="00FC0153"/>
    <w:rsid w:val="00FC0332"/>
    <w:rsid w:val="00FC065F"/>
    <w:rsid w:val="00FC06F0"/>
    <w:rsid w:val="00FC0861"/>
    <w:rsid w:val="00FC0B90"/>
    <w:rsid w:val="00FC0C91"/>
    <w:rsid w:val="00FC0CF1"/>
    <w:rsid w:val="00FC0DC4"/>
    <w:rsid w:val="00FC0DCB"/>
    <w:rsid w:val="00FC0E6B"/>
    <w:rsid w:val="00FC1006"/>
    <w:rsid w:val="00FC1014"/>
    <w:rsid w:val="00FC1095"/>
    <w:rsid w:val="00FC15E7"/>
    <w:rsid w:val="00FC16A4"/>
    <w:rsid w:val="00FC16DD"/>
    <w:rsid w:val="00FC17CF"/>
    <w:rsid w:val="00FC17DD"/>
    <w:rsid w:val="00FC17EA"/>
    <w:rsid w:val="00FC182B"/>
    <w:rsid w:val="00FC18AB"/>
    <w:rsid w:val="00FC18D5"/>
    <w:rsid w:val="00FC1B67"/>
    <w:rsid w:val="00FC1B93"/>
    <w:rsid w:val="00FC1BBE"/>
    <w:rsid w:val="00FC1E26"/>
    <w:rsid w:val="00FC1E2D"/>
    <w:rsid w:val="00FC1FB7"/>
    <w:rsid w:val="00FC2037"/>
    <w:rsid w:val="00FC2077"/>
    <w:rsid w:val="00FC21A7"/>
    <w:rsid w:val="00FC23DB"/>
    <w:rsid w:val="00FC2505"/>
    <w:rsid w:val="00FC25B7"/>
    <w:rsid w:val="00FC25FF"/>
    <w:rsid w:val="00FC2875"/>
    <w:rsid w:val="00FC2B5C"/>
    <w:rsid w:val="00FC2CCB"/>
    <w:rsid w:val="00FC2E09"/>
    <w:rsid w:val="00FC2F1E"/>
    <w:rsid w:val="00FC306B"/>
    <w:rsid w:val="00FC307E"/>
    <w:rsid w:val="00FC31B9"/>
    <w:rsid w:val="00FC3335"/>
    <w:rsid w:val="00FC33E5"/>
    <w:rsid w:val="00FC33F2"/>
    <w:rsid w:val="00FC37E8"/>
    <w:rsid w:val="00FC38D5"/>
    <w:rsid w:val="00FC391E"/>
    <w:rsid w:val="00FC3992"/>
    <w:rsid w:val="00FC3AC7"/>
    <w:rsid w:val="00FC3E72"/>
    <w:rsid w:val="00FC403F"/>
    <w:rsid w:val="00FC40F8"/>
    <w:rsid w:val="00FC4110"/>
    <w:rsid w:val="00FC4278"/>
    <w:rsid w:val="00FC4316"/>
    <w:rsid w:val="00FC433B"/>
    <w:rsid w:val="00FC4398"/>
    <w:rsid w:val="00FC46A6"/>
    <w:rsid w:val="00FC4780"/>
    <w:rsid w:val="00FC47B0"/>
    <w:rsid w:val="00FC4801"/>
    <w:rsid w:val="00FC4A16"/>
    <w:rsid w:val="00FC4B1E"/>
    <w:rsid w:val="00FC4C16"/>
    <w:rsid w:val="00FC4C2F"/>
    <w:rsid w:val="00FC4C92"/>
    <w:rsid w:val="00FC4D18"/>
    <w:rsid w:val="00FC4D68"/>
    <w:rsid w:val="00FC4DAB"/>
    <w:rsid w:val="00FC4DD2"/>
    <w:rsid w:val="00FC4E1E"/>
    <w:rsid w:val="00FC4FF0"/>
    <w:rsid w:val="00FC5070"/>
    <w:rsid w:val="00FC50EE"/>
    <w:rsid w:val="00FC53F2"/>
    <w:rsid w:val="00FC5675"/>
    <w:rsid w:val="00FC583C"/>
    <w:rsid w:val="00FC58CB"/>
    <w:rsid w:val="00FC5A04"/>
    <w:rsid w:val="00FC5A0F"/>
    <w:rsid w:val="00FC5B3C"/>
    <w:rsid w:val="00FC5B81"/>
    <w:rsid w:val="00FC5CC5"/>
    <w:rsid w:val="00FC5DDB"/>
    <w:rsid w:val="00FC5F62"/>
    <w:rsid w:val="00FC62CC"/>
    <w:rsid w:val="00FC644B"/>
    <w:rsid w:val="00FC6692"/>
    <w:rsid w:val="00FC6795"/>
    <w:rsid w:val="00FC679A"/>
    <w:rsid w:val="00FC6804"/>
    <w:rsid w:val="00FC68A9"/>
    <w:rsid w:val="00FC6B41"/>
    <w:rsid w:val="00FC6BD0"/>
    <w:rsid w:val="00FC6CC1"/>
    <w:rsid w:val="00FC6E58"/>
    <w:rsid w:val="00FC7397"/>
    <w:rsid w:val="00FC73EB"/>
    <w:rsid w:val="00FC7461"/>
    <w:rsid w:val="00FC74CF"/>
    <w:rsid w:val="00FC76F2"/>
    <w:rsid w:val="00FC7818"/>
    <w:rsid w:val="00FC7A17"/>
    <w:rsid w:val="00FC7A3A"/>
    <w:rsid w:val="00FC7B0C"/>
    <w:rsid w:val="00FC7B15"/>
    <w:rsid w:val="00FC7C9B"/>
    <w:rsid w:val="00FC7EC0"/>
    <w:rsid w:val="00FC7FC5"/>
    <w:rsid w:val="00FD009D"/>
    <w:rsid w:val="00FD030F"/>
    <w:rsid w:val="00FD05C9"/>
    <w:rsid w:val="00FD06B3"/>
    <w:rsid w:val="00FD077C"/>
    <w:rsid w:val="00FD0833"/>
    <w:rsid w:val="00FD0934"/>
    <w:rsid w:val="00FD0A27"/>
    <w:rsid w:val="00FD0A68"/>
    <w:rsid w:val="00FD0A78"/>
    <w:rsid w:val="00FD0B05"/>
    <w:rsid w:val="00FD0B35"/>
    <w:rsid w:val="00FD0DB9"/>
    <w:rsid w:val="00FD0E34"/>
    <w:rsid w:val="00FD0E69"/>
    <w:rsid w:val="00FD0E74"/>
    <w:rsid w:val="00FD0E9B"/>
    <w:rsid w:val="00FD0EB9"/>
    <w:rsid w:val="00FD0F52"/>
    <w:rsid w:val="00FD100C"/>
    <w:rsid w:val="00FD1156"/>
    <w:rsid w:val="00FD116B"/>
    <w:rsid w:val="00FD12BE"/>
    <w:rsid w:val="00FD13B0"/>
    <w:rsid w:val="00FD13C5"/>
    <w:rsid w:val="00FD1450"/>
    <w:rsid w:val="00FD148B"/>
    <w:rsid w:val="00FD15E3"/>
    <w:rsid w:val="00FD1A60"/>
    <w:rsid w:val="00FD1A6B"/>
    <w:rsid w:val="00FD1ABD"/>
    <w:rsid w:val="00FD1AEC"/>
    <w:rsid w:val="00FD1B72"/>
    <w:rsid w:val="00FD1BFE"/>
    <w:rsid w:val="00FD1C99"/>
    <w:rsid w:val="00FD1CB1"/>
    <w:rsid w:val="00FD1E6B"/>
    <w:rsid w:val="00FD208F"/>
    <w:rsid w:val="00FD21A0"/>
    <w:rsid w:val="00FD2229"/>
    <w:rsid w:val="00FD2233"/>
    <w:rsid w:val="00FD235C"/>
    <w:rsid w:val="00FD23A9"/>
    <w:rsid w:val="00FD2400"/>
    <w:rsid w:val="00FD253A"/>
    <w:rsid w:val="00FD2691"/>
    <w:rsid w:val="00FD2708"/>
    <w:rsid w:val="00FD2711"/>
    <w:rsid w:val="00FD2779"/>
    <w:rsid w:val="00FD27B8"/>
    <w:rsid w:val="00FD27C9"/>
    <w:rsid w:val="00FD2868"/>
    <w:rsid w:val="00FD290C"/>
    <w:rsid w:val="00FD2B9F"/>
    <w:rsid w:val="00FD2C49"/>
    <w:rsid w:val="00FD2D44"/>
    <w:rsid w:val="00FD2F42"/>
    <w:rsid w:val="00FD3041"/>
    <w:rsid w:val="00FD30D4"/>
    <w:rsid w:val="00FD31A3"/>
    <w:rsid w:val="00FD3407"/>
    <w:rsid w:val="00FD34D8"/>
    <w:rsid w:val="00FD3528"/>
    <w:rsid w:val="00FD3593"/>
    <w:rsid w:val="00FD359E"/>
    <w:rsid w:val="00FD36A8"/>
    <w:rsid w:val="00FD37EE"/>
    <w:rsid w:val="00FD3839"/>
    <w:rsid w:val="00FD386B"/>
    <w:rsid w:val="00FD394C"/>
    <w:rsid w:val="00FD3C9E"/>
    <w:rsid w:val="00FD3D3D"/>
    <w:rsid w:val="00FD3D3E"/>
    <w:rsid w:val="00FD3D6A"/>
    <w:rsid w:val="00FD3F3B"/>
    <w:rsid w:val="00FD3F89"/>
    <w:rsid w:val="00FD4005"/>
    <w:rsid w:val="00FD40B9"/>
    <w:rsid w:val="00FD4583"/>
    <w:rsid w:val="00FD45A8"/>
    <w:rsid w:val="00FD45FA"/>
    <w:rsid w:val="00FD48CD"/>
    <w:rsid w:val="00FD493D"/>
    <w:rsid w:val="00FD4C4A"/>
    <w:rsid w:val="00FD4E16"/>
    <w:rsid w:val="00FD4E20"/>
    <w:rsid w:val="00FD4E58"/>
    <w:rsid w:val="00FD5068"/>
    <w:rsid w:val="00FD5094"/>
    <w:rsid w:val="00FD5355"/>
    <w:rsid w:val="00FD5618"/>
    <w:rsid w:val="00FD56DE"/>
    <w:rsid w:val="00FD5B8C"/>
    <w:rsid w:val="00FD5BE2"/>
    <w:rsid w:val="00FD5BF3"/>
    <w:rsid w:val="00FD5CF0"/>
    <w:rsid w:val="00FD5D4A"/>
    <w:rsid w:val="00FD5DE1"/>
    <w:rsid w:val="00FD5E6B"/>
    <w:rsid w:val="00FD5E74"/>
    <w:rsid w:val="00FD5EAA"/>
    <w:rsid w:val="00FD5EE9"/>
    <w:rsid w:val="00FD5F70"/>
    <w:rsid w:val="00FD609E"/>
    <w:rsid w:val="00FD6219"/>
    <w:rsid w:val="00FD6335"/>
    <w:rsid w:val="00FD6433"/>
    <w:rsid w:val="00FD658D"/>
    <w:rsid w:val="00FD6900"/>
    <w:rsid w:val="00FD69DC"/>
    <w:rsid w:val="00FD69E4"/>
    <w:rsid w:val="00FD6A3C"/>
    <w:rsid w:val="00FD6C3C"/>
    <w:rsid w:val="00FD6D7D"/>
    <w:rsid w:val="00FD6DF5"/>
    <w:rsid w:val="00FD6E67"/>
    <w:rsid w:val="00FD6EAD"/>
    <w:rsid w:val="00FD7011"/>
    <w:rsid w:val="00FD7077"/>
    <w:rsid w:val="00FD71CC"/>
    <w:rsid w:val="00FD7384"/>
    <w:rsid w:val="00FD750F"/>
    <w:rsid w:val="00FD77DA"/>
    <w:rsid w:val="00FD7862"/>
    <w:rsid w:val="00FD78D5"/>
    <w:rsid w:val="00FD7AE1"/>
    <w:rsid w:val="00FD7B57"/>
    <w:rsid w:val="00FD7B9C"/>
    <w:rsid w:val="00FD7C00"/>
    <w:rsid w:val="00FD7D09"/>
    <w:rsid w:val="00FD7E82"/>
    <w:rsid w:val="00FD7F97"/>
    <w:rsid w:val="00FE000C"/>
    <w:rsid w:val="00FE001E"/>
    <w:rsid w:val="00FE00F7"/>
    <w:rsid w:val="00FE030C"/>
    <w:rsid w:val="00FE052A"/>
    <w:rsid w:val="00FE05D4"/>
    <w:rsid w:val="00FE068F"/>
    <w:rsid w:val="00FE06D4"/>
    <w:rsid w:val="00FE0739"/>
    <w:rsid w:val="00FE0788"/>
    <w:rsid w:val="00FE07B1"/>
    <w:rsid w:val="00FE08A6"/>
    <w:rsid w:val="00FE0C28"/>
    <w:rsid w:val="00FE0CE2"/>
    <w:rsid w:val="00FE0DCC"/>
    <w:rsid w:val="00FE0E6D"/>
    <w:rsid w:val="00FE0E7E"/>
    <w:rsid w:val="00FE0F4D"/>
    <w:rsid w:val="00FE101A"/>
    <w:rsid w:val="00FE10DA"/>
    <w:rsid w:val="00FE113D"/>
    <w:rsid w:val="00FE12FA"/>
    <w:rsid w:val="00FE1344"/>
    <w:rsid w:val="00FE1399"/>
    <w:rsid w:val="00FE13CC"/>
    <w:rsid w:val="00FE13F2"/>
    <w:rsid w:val="00FE1478"/>
    <w:rsid w:val="00FE176D"/>
    <w:rsid w:val="00FE1B46"/>
    <w:rsid w:val="00FE1BA9"/>
    <w:rsid w:val="00FE1BC0"/>
    <w:rsid w:val="00FE1C5B"/>
    <w:rsid w:val="00FE1E36"/>
    <w:rsid w:val="00FE1EE5"/>
    <w:rsid w:val="00FE1F10"/>
    <w:rsid w:val="00FE1FC4"/>
    <w:rsid w:val="00FE1FD5"/>
    <w:rsid w:val="00FE2118"/>
    <w:rsid w:val="00FE2262"/>
    <w:rsid w:val="00FE22A0"/>
    <w:rsid w:val="00FE23EB"/>
    <w:rsid w:val="00FE2540"/>
    <w:rsid w:val="00FE2583"/>
    <w:rsid w:val="00FE2595"/>
    <w:rsid w:val="00FE2633"/>
    <w:rsid w:val="00FE2673"/>
    <w:rsid w:val="00FE289B"/>
    <w:rsid w:val="00FE28EA"/>
    <w:rsid w:val="00FE2A21"/>
    <w:rsid w:val="00FE2F85"/>
    <w:rsid w:val="00FE2FB7"/>
    <w:rsid w:val="00FE3014"/>
    <w:rsid w:val="00FE31E7"/>
    <w:rsid w:val="00FE35DD"/>
    <w:rsid w:val="00FE38A4"/>
    <w:rsid w:val="00FE3A24"/>
    <w:rsid w:val="00FE3B43"/>
    <w:rsid w:val="00FE3B79"/>
    <w:rsid w:val="00FE3C2B"/>
    <w:rsid w:val="00FE414C"/>
    <w:rsid w:val="00FE4216"/>
    <w:rsid w:val="00FE427D"/>
    <w:rsid w:val="00FE429C"/>
    <w:rsid w:val="00FE42EC"/>
    <w:rsid w:val="00FE43A7"/>
    <w:rsid w:val="00FE4652"/>
    <w:rsid w:val="00FE473C"/>
    <w:rsid w:val="00FE4847"/>
    <w:rsid w:val="00FE48A6"/>
    <w:rsid w:val="00FE493D"/>
    <w:rsid w:val="00FE4B2B"/>
    <w:rsid w:val="00FE4E97"/>
    <w:rsid w:val="00FE5094"/>
    <w:rsid w:val="00FE50A9"/>
    <w:rsid w:val="00FE50F6"/>
    <w:rsid w:val="00FE524A"/>
    <w:rsid w:val="00FE527A"/>
    <w:rsid w:val="00FE52C0"/>
    <w:rsid w:val="00FE5410"/>
    <w:rsid w:val="00FE541B"/>
    <w:rsid w:val="00FE553F"/>
    <w:rsid w:val="00FE5628"/>
    <w:rsid w:val="00FE568D"/>
    <w:rsid w:val="00FE5749"/>
    <w:rsid w:val="00FE5824"/>
    <w:rsid w:val="00FE595E"/>
    <w:rsid w:val="00FE5966"/>
    <w:rsid w:val="00FE5A57"/>
    <w:rsid w:val="00FE5C5F"/>
    <w:rsid w:val="00FE5C73"/>
    <w:rsid w:val="00FE5C93"/>
    <w:rsid w:val="00FE5CCA"/>
    <w:rsid w:val="00FE5CFA"/>
    <w:rsid w:val="00FE5E22"/>
    <w:rsid w:val="00FE5EF7"/>
    <w:rsid w:val="00FE609F"/>
    <w:rsid w:val="00FE60BF"/>
    <w:rsid w:val="00FE620C"/>
    <w:rsid w:val="00FE655C"/>
    <w:rsid w:val="00FE66A9"/>
    <w:rsid w:val="00FE66EE"/>
    <w:rsid w:val="00FE67B4"/>
    <w:rsid w:val="00FE681A"/>
    <w:rsid w:val="00FE6C02"/>
    <w:rsid w:val="00FE6C8B"/>
    <w:rsid w:val="00FE6D1E"/>
    <w:rsid w:val="00FE6D30"/>
    <w:rsid w:val="00FE6D75"/>
    <w:rsid w:val="00FE7092"/>
    <w:rsid w:val="00FE70AD"/>
    <w:rsid w:val="00FE724F"/>
    <w:rsid w:val="00FE72A5"/>
    <w:rsid w:val="00FE72D5"/>
    <w:rsid w:val="00FE7320"/>
    <w:rsid w:val="00FE7467"/>
    <w:rsid w:val="00FE75B9"/>
    <w:rsid w:val="00FE7730"/>
    <w:rsid w:val="00FE7990"/>
    <w:rsid w:val="00FE79CE"/>
    <w:rsid w:val="00FE7CBA"/>
    <w:rsid w:val="00FE7D7A"/>
    <w:rsid w:val="00FE7E4C"/>
    <w:rsid w:val="00FE7F1F"/>
    <w:rsid w:val="00FE7F68"/>
    <w:rsid w:val="00FF00BF"/>
    <w:rsid w:val="00FF01D5"/>
    <w:rsid w:val="00FF031A"/>
    <w:rsid w:val="00FF0429"/>
    <w:rsid w:val="00FF04EE"/>
    <w:rsid w:val="00FF06B3"/>
    <w:rsid w:val="00FF06DA"/>
    <w:rsid w:val="00FF07E5"/>
    <w:rsid w:val="00FF0806"/>
    <w:rsid w:val="00FF08FB"/>
    <w:rsid w:val="00FF098D"/>
    <w:rsid w:val="00FF0A62"/>
    <w:rsid w:val="00FF0E7D"/>
    <w:rsid w:val="00FF11CA"/>
    <w:rsid w:val="00FF12DF"/>
    <w:rsid w:val="00FF1522"/>
    <w:rsid w:val="00FF1523"/>
    <w:rsid w:val="00FF16B4"/>
    <w:rsid w:val="00FF16C6"/>
    <w:rsid w:val="00FF1768"/>
    <w:rsid w:val="00FF1794"/>
    <w:rsid w:val="00FF17DB"/>
    <w:rsid w:val="00FF184B"/>
    <w:rsid w:val="00FF1D0C"/>
    <w:rsid w:val="00FF1D47"/>
    <w:rsid w:val="00FF1F45"/>
    <w:rsid w:val="00FF207D"/>
    <w:rsid w:val="00FF20EF"/>
    <w:rsid w:val="00FF255D"/>
    <w:rsid w:val="00FF27EB"/>
    <w:rsid w:val="00FF29AF"/>
    <w:rsid w:val="00FF2A2C"/>
    <w:rsid w:val="00FF2AB5"/>
    <w:rsid w:val="00FF2AC5"/>
    <w:rsid w:val="00FF2B19"/>
    <w:rsid w:val="00FF2C44"/>
    <w:rsid w:val="00FF2CD4"/>
    <w:rsid w:val="00FF2F6C"/>
    <w:rsid w:val="00FF2FC8"/>
    <w:rsid w:val="00FF30C2"/>
    <w:rsid w:val="00FF321D"/>
    <w:rsid w:val="00FF32D2"/>
    <w:rsid w:val="00FF3449"/>
    <w:rsid w:val="00FF34CF"/>
    <w:rsid w:val="00FF3697"/>
    <w:rsid w:val="00FF369C"/>
    <w:rsid w:val="00FF36D9"/>
    <w:rsid w:val="00FF388C"/>
    <w:rsid w:val="00FF390A"/>
    <w:rsid w:val="00FF3989"/>
    <w:rsid w:val="00FF3B9C"/>
    <w:rsid w:val="00FF3C88"/>
    <w:rsid w:val="00FF3D06"/>
    <w:rsid w:val="00FF3D65"/>
    <w:rsid w:val="00FF3E78"/>
    <w:rsid w:val="00FF4035"/>
    <w:rsid w:val="00FF4112"/>
    <w:rsid w:val="00FF4162"/>
    <w:rsid w:val="00FF41E2"/>
    <w:rsid w:val="00FF41F6"/>
    <w:rsid w:val="00FF4289"/>
    <w:rsid w:val="00FF43A8"/>
    <w:rsid w:val="00FF43EE"/>
    <w:rsid w:val="00FF4492"/>
    <w:rsid w:val="00FF44E1"/>
    <w:rsid w:val="00FF4773"/>
    <w:rsid w:val="00FF491D"/>
    <w:rsid w:val="00FF4A4A"/>
    <w:rsid w:val="00FF4B2B"/>
    <w:rsid w:val="00FF4D5F"/>
    <w:rsid w:val="00FF4DC0"/>
    <w:rsid w:val="00FF4E74"/>
    <w:rsid w:val="00FF4ECC"/>
    <w:rsid w:val="00FF4ED2"/>
    <w:rsid w:val="00FF5054"/>
    <w:rsid w:val="00FF51AE"/>
    <w:rsid w:val="00FF53FC"/>
    <w:rsid w:val="00FF5497"/>
    <w:rsid w:val="00FF54DF"/>
    <w:rsid w:val="00FF556B"/>
    <w:rsid w:val="00FF5597"/>
    <w:rsid w:val="00FF55A5"/>
    <w:rsid w:val="00FF5AED"/>
    <w:rsid w:val="00FF5AF4"/>
    <w:rsid w:val="00FF5B20"/>
    <w:rsid w:val="00FF5B2F"/>
    <w:rsid w:val="00FF5B56"/>
    <w:rsid w:val="00FF5C8C"/>
    <w:rsid w:val="00FF5DE2"/>
    <w:rsid w:val="00FF5E79"/>
    <w:rsid w:val="00FF5F34"/>
    <w:rsid w:val="00FF5F81"/>
    <w:rsid w:val="00FF612C"/>
    <w:rsid w:val="00FF6183"/>
    <w:rsid w:val="00FF61A4"/>
    <w:rsid w:val="00FF61F7"/>
    <w:rsid w:val="00FF62C8"/>
    <w:rsid w:val="00FF6311"/>
    <w:rsid w:val="00FF632D"/>
    <w:rsid w:val="00FF6387"/>
    <w:rsid w:val="00FF6447"/>
    <w:rsid w:val="00FF6481"/>
    <w:rsid w:val="00FF6551"/>
    <w:rsid w:val="00FF65A3"/>
    <w:rsid w:val="00FF6656"/>
    <w:rsid w:val="00FF666B"/>
    <w:rsid w:val="00FF6674"/>
    <w:rsid w:val="00FF668C"/>
    <w:rsid w:val="00FF6773"/>
    <w:rsid w:val="00FF67BC"/>
    <w:rsid w:val="00FF68ED"/>
    <w:rsid w:val="00FF6B36"/>
    <w:rsid w:val="00FF6B48"/>
    <w:rsid w:val="00FF6F81"/>
    <w:rsid w:val="00FF6FB2"/>
    <w:rsid w:val="00FF6FD3"/>
    <w:rsid w:val="00FF716D"/>
    <w:rsid w:val="00FF7206"/>
    <w:rsid w:val="00FF7286"/>
    <w:rsid w:val="00FF72D6"/>
    <w:rsid w:val="00FF7349"/>
    <w:rsid w:val="00FF73BE"/>
    <w:rsid w:val="00FF7431"/>
    <w:rsid w:val="00FF74AC"/>
    <w:rsid w:val="00FF74F7"/>
    <w:rsid w:val="00FF759B"/>
    <w:rsid w:val="00FF762B"/>
    <w:rsid w:val="00FF769E"/>
    <w:rsid w:val="00FF7886"/>
    <w:rsid w:val="00FF7B1E"/>
    <w:rsid w:val="00FF7B57"/>
    <w:rsid w:val="00FF7BDE"/>
    <w:rsid w:val="00FF7C2D"/>
    <w:rsid w:val="00FF7EC5"/>
    <w:rsid w:val="00FF7F75"/>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A3B39"/>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0E38E5"/>
    <w:rsid w:val="05179AC7"/>
    <w:rsid w:val="051D681C"/>
    <w:rsid w:val="051F06C6"/>
    <w:rsid w:val="05235429"/>
    <w:rsid w:val="0525FF32"/>
    <w:rsid w:val="0534DA04"/>
    <w:rsid w:val="053E83F9"/>
    <w:rsid w:val="0545867A"/>
    <w:rsid w:val="0545E871"/>
    <w:rsid w:val="054E4196"/>
    <w:rsid w:val="055A1D0F"/>
    <w:rsid w:val="055A6653"/>
    <w:rsid w:val="0560AC99"/>
    <w:rsid w:val="057234A5"/>
    <w:rsid w:val="05770A9B"/>
    <w:rsid w:val="058BF8D5"/>
    <w:rsid w:val="058CCD86"/>
    <w:rsid w:val="05949830"/>
    <w:rsid w:val="05A07D74"/>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72C41"/>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7D1885"/>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A6ADA8"/>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A561"/>
    <w:rsid w:val="11ABBEAE"/>
    <w:rsid w:val="11B07EC2"/>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10A95"/>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B2E09"/>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48085"/>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7F493B"/>
    <w:rsid w:val="158ACB66"/>
    <w:rsid w:val="158D18DE"/>
    <w:rsid w:val="15932A9A"/>
    <w:rsid w:val="159C340D"/>
    <w:rsid w:val="15A042AA"/>
    <w:rsid w:val="15AEA823"/>
    <w:rsid w:val="15B02D5E"/>
    <w:rsid w:val="15B4B7E0"/>
    <w:rsid w:val="15B60AFB"/>
    <w:rsid w:val="15B723EA"/>
    <w:rsid w:val="15C95B7A"/>
    <w:rsid w:val="15DA83BC"/>
    <w:rsid w:val="15DF798E"/>
    <w:rsid w:val="15DFC39A"/>
    <w:rsid w:val="15E48628"/>
    <w:rsid w:val="15E91FAB"/>
    <w:rsid w:val="15EAC712"/>
    <w:rsid w:val="15F2CCCB"/>
    <w:rsid w:val="16016721"/>
    <w:rsid w:val="1603211B"/>
    <w:rsid w:val="1609876B"/>
    <w:rsid w:val="160A0CEC"/>
    <w:rsid w:val="160E5ECE"/>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222C7"/>
    <w:rsid w:val="16C2BDDC"/>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8EA3DB"/>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58467"/>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B3F2B"/>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8F3E78"/>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2B926"/>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D4A13"/>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000159"/>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EB88BB"/>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951EB"/>
    <w:rsid w:val="315E31E6"/>
    <w:rsid w:val="3163426E"/>
    <w:rsid w:val="31687B5D"/>
    <w:rsid w:val="3169302D"/>
    <w:rsid w:val="317A132E"/>
    <w:rsid w:val="317AB92E"/>
    <w:rsid w:val="317DEC3D"/>
    <w:rsid w:val="318A5FE5"/>
    <w:rsid w:val="3194BA6C"/>
    <w:rsid w:val="319F6826"/>
    <w:rsid w:val="31B0B792"/>
    <w:rsid w:val="31BB9A13"/>
    <w:rsid w:val="31C3576F"/>
    <w:rsid w:val="31CD587E"/>
    <w:rsid w:val="31CE7F5C"/>
    <w:rsid w:val="31E0D56C"/>
    <w:rsid w:val="31E5A31F"/>
    <w:rsid w:val="31E73437"/>
    <w:rsid w:val="31F4B7AC"/>
    <w:rsid w:val="31F93B81"/>
    <w:rsid w:val="31FD699B"/>
    <w:rsid w:val="320369EC"/>
    <w:rsid w:val="320A26CB"/>
    <w:rsid w:val="320B22F8"/>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5F3967"/>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7ECF4"/>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A189C"/>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91BE"/>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13F76C"/>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9FDAB"/>
    <w:rsid w:val="39DB7F5C"/>
    <w:rsid w:val="39E6DE0C"/>
    <w:rsid w:val="39E77A95"/>
    <w:rsid w:val="39ED51C9"/>
    <w:rsid w:val="39F64355"/>
    <w:rsid w:val="3A0E8ABF"/>
    <w:rsid w:val="3A131768"/>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2B528"/>
    <w:rsid w:val="3C963925"/>
    <w:rsid w:val="3CA4C34E"/>
    <w:rsid w:val="3CAA3ABE"/>
    <w:rsid w:val="3CAB8F16"/>
    <w:rsid w:val="3CB10A02"/>
    <w:rsid w:val="3CB20077"/>
    <w:rsid w:val="3CB8C819"/>
    <w:rsid w:val="3CC6DCEF"/>
    <w:rsid w:val="3CCF2595"/>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05A8"/>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1D22"/>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37E13"/>
    <w:rsid w:val="3EF57D7C"/>
    <w:rsid w:val="3EFAFF77"/>
    <w:rsid w:val="3F0CD6FD"/>
    <w:rsid w:val="3F11A336"/>
    <w:rsid w:val="3F1A0A62"/>
    <w:rsid w:val="3F1B375E"/>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304F7"/>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1CD8B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C967B0"/>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0C5BA"/>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288B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0603D6"/>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4E976B"/>
    <w:rsid w:val="485046F4"/>
    <w:rsid w:val="485341B2"/>
    <w:rsid w:val="485537FC"/>
    <w:rsid w:val="485586AE"/>
    <w:rsid w:val="485C670D"/>
    <w:rsid w:val="485F3B1B"/>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1FB4B3"/>
    <w:rsid w:val="492152FF"/>
    <w:rsid w:val="492F5F25"/>
    <w:rsid w:val="49511205"/>
    <w:rsid w:val="4958D99C"/>
    <w:rsid w:val="496C4452"/>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A6D966"/>
    <w:rsid w:val="4CB5CDA7"/>
    <w:rsid w:val="4CC1CD6C"/>
    <w:rsid w:val="4CC87FEC"/>
    <w:rsid w:val="4CCB03F0"/>
    <w:rsid w:val="4CCEB497"/>
    <w:rsid w:val="4CDF0E29"/>
    <w:rsid w:val="4CEA5828"/>
    <w:rsid w:val="4CEFDE7E"/>
    <w:rsid w:val="4CF3DD5C"/>
    <w:rsid w:val="4CF41449"/>
    <w:rsid w:val="4CFEA4A6"/>
    <w:rsid w:val="4D013B08"/>
    <w:rsid w:val="4D02AE77"/>
    <w:rsid w:val="4D080637"/>
    <w:rsid w:val="4D11CC1D"/>
    <w:rsid w:val="4D189755"/>
    <w:rsid w:val="4D18E784"/>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90206"/>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21C9DA"/>
    <w:rsid w:val="50378667"/>
    <w:rsid w:val="5046B0CA"/>
    <w:rsid w:val="504B2AD6"/>
    <w:rsid w:val="504CD9A1"/>
    <w:rsid w:val="5056E553"/>
    <w:rsid w:val="50591857"/>
    <w:rsid w:val="5059F373"/>
    <w:rsid w:val="506554FE"/>
    <w:rsid w:val="50693A39"/>
    <w:rsid w:val="506CDF74"/>
    <w:rsid w:val="50745457"/>
    <w:rsid w:val="507EACEC"/>
    <w:rsid w:val="50843E15"/>
    <w:rsid w:val="5088D176"/>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B346E9"/>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162D8"/>
    <w:rsid w:val="540785D6"/>
    <w:rsid w:val="5408B4ED"/>
    <w:rsid w:val="540984F3"/>
    <w:rsid w:val="540A1014"/>
    <w:rsid w:val="54135BCB"/>
    <w:rsid w:val="5414E4F0"/>
    <w:rsid w:val="5415C4E3"/>
    <w:rsid w:val="541CC447"/>
    <w:rsid w:val="54249814"/>
    <w:rsid w:val="5428A5CF"/>
    <w:rsid w:val="543382CF"/>
    <w:rsid w:val="543FBA1A"/>
    <w:rsid w:val="5444B1BE"/>
    <w:rsid w:val="544F9804"/>
    <w:rsid w:val="545DEA6B"/>
    <w:rsid w:val="54665042"/>
    <w:rsid w:val="546878D6"/>
    <w:rsid w:val="54709485"/>
    <w:rsid w:val="5487E3FA"/>
    <w:rsid w:val="5497073B"/>
    <w:rsid w:val="5498557D"/>
    <w:rsid w:val="54A20941"/>
    <w:rsid w:val="54A279D5"/>
    <w:rsid w:val="54A51872"/>
    <w:rsid w:val="54ACAFF1"/>
    <w:rsid w:val="54AEA8A1"/>
    <w:rsid w:val="54AF1547"/>
    <w:rsid w:val="54AFCDE4"/>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B61C1"/>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6BDF5"/>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A04738"/>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3F78F0"/>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04A72"/>
    <w:rsid w:val="58271A6E"/>
    <w:rsid w:val="5832FC49"/>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2B6FE"/>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5AA6BC"/>
    <w:rsid w:val="5A65C83D"/>
    <w:rsid w:val="5A6D4EB2"/>
    <w:rsid w:val="5A6E7221"/>
    <w:rsid w:val="5A781930"/>
    <w:rsid w:val="5AA5930A"/>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B7A722"/>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53155"/>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8540E"/>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506C7"/>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5B254"/>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AC59A0"/>
    <w:rsid w:val="61BB5018"/>
    <w:rsid w:val="61BD5D50"/>
    <w:rsid w:val="61C55950"/>
    <w:rsid w:val="61DBB5F8"/>
    <w:rsid w:val="61DE8139"/>
    <w:rsid w:val="61E2CF21"/>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44C60"/>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8D23E"/>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215A5"/>
    <w:rsid w:val="67C7CB52"/>
    <w:rsid w:val="67EFB71D"/>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CE7DD"/>
    <w:rsid w:val="6A1D693F"/>
    <w:rsid w:val="6A2B031C"/>
    <w:rsid w:val="6A311AC1"/>
    <w:rsid w:val="6A4023C4"/>
    <w:rsid w:val="6A43472C"/>
    <w:rsid w:val="6A4877B3"/>
    <w:rsid w:val="6A4CA04E"/>
    <w:rsid w:val="6A4CB8D6"/>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B4C42"/>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77BCA0"/>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361259"/>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B95109"/>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E80C44"/>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CAE5E"/>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35EE0"/>
    <w:rsid w:val="75B4CE43"/>
    <w:rsid w:val="75BECBA6"/>
    <w:rsid w:val="75C4DB75"/>
    <w:rsid w:val="75CC8EFE"/>
    <w:rsid w:val="75D8E762"/>
    <w:rsid w:val="75DB1BF1"/>
    <w:rsid w:val="75E19E70"/>
    <w:rsid w:val="75E34405"/>
    <w:rsid w:val="75F214A6"/>
    <w:rsid w:val="75F5A529"/>
    <w:rsid w:val="7602A41A"/>
    <w:rsid w:val="76092B06"/>
    <w:rsid w:val="7617E3A9"/>
    <w:rsid w:val="76284CD5"/>
    <w:rsid w:val="7628A242"/>
    <w:rsid w:val="762B7615"/>
    <w:rsid w:val="7630F0BD"/>
    <w:rsid w:val="7636166C"/>
    <w:rsid w:val="763C3CD7"/>
    <w:rsid w:val="764304F6"/>
    <w:rsid w:val="7648755F"/>
    <w:rsid w:val="7652B24F"/>
    <w:rsid w:val="7654FE8B"/>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09A17F"/>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22D"/>
    <w:rsid w:val="7CAC788F"/>
    <w:rsid w:val="7CC71242"/>
    <w:rsid w:val="7CC7E4FA"/>
    <w:rsid w:val="7CC8AC90"/>
    <w:rsid w:val="7CCECEE8"/>
    <w:rsid w:val="7CD2422F"/>
    <w:rsid w:val="7CD3E299"/>
    <w:rsid w:val="7CD3FE9C"/>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BBD735"/>
    <w:rsid w:val="7DC3E832"/>
    <w:rsid w:val="7DC94F27"/>
    <w:rsid w:val="7DCC78C4"/>
    <w:rsid w:val="7DDAE55F"/>
    <w:rsid w:val="7DDE32CB"/>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29B2F"/>
    <w:rsid w:val="7E55CD2B"/>
    <w:rsid w:val="7E59DC4A"/>
    <w:rsid w:val="7E5C980B"/>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69BD5B1-410A-40B9-A554-4C54E68FC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cf01">
    <w:name w:val="cf01"/>
    <w:basedOn w:val="DefaultParagraphFont"/>
    <w:rsid w:val="004328AA"/>
    <w:rPr>
      <w:rFonts w:ascii="Segoe UI" w:hAnsi="Segoe UI" w:cs="Segoe UI" w:hint="default"/>
      <w:sz w:val="18"/>
      <w:szCs w:val="18"/>
    </w:rPr>
  </w:style>
  <w:style w:type="character" w:customStyle="1" w:styleId="HeaderChar">
    <w:name w:val="Header Char"/>
    <w:basedOn w:val="DefaultParagraphFont"/>
    <w:link w:val="Header"/>
    <w:uiPriority w:val="99"/>
    <w:rsid w:val="00843E8D"/>
    <w:rPr>
      <w:rFonts w:ascii="Times New Roman" w:hAnsi="Times New Roman" w:cs="Times New Roman"/>
      <w:sz w:val="24"/>
      <w:lang w:val="ro-RO"/>
    </w:rPr>
  </w:style>
  <w:style w:type="character" w:customStyle="1" w:styleId="FooterChar">
    <w:name w:val="Footer Char"/>
    <w:basedOn w:val="DefaultParagraphFont"/>
    <w:link w:val="Footer"/>
    <w:uiPriority w:val="99"/>
    <w:rsid w:val="00843E8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43E8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43E8D"/>
    <w:pPr>
      <w:spacing w:before="0"/>
      <w:jc w:val="right"/>
    </w:pPr>
    <w:rPr>
      <w:sz w:val="28"/>
    </w:rPr>
  </w:style>
  <w:style w:type="paragraph" w:customStyle="1" w:styleId="FooterSensitivity">
    <w:name w:val="Footer Sensitivity"/>
    <w:basedOn w:val="Normal"/>
    <w:rsid w:val="00843E8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43E8D"/>
    <w:pPr>
      <w:tabs>
        <w:tab w:val="center" w:pos="4535"/>
        <w:tab w:val="right" w:pos="9071"/>
      </w:tabs>
      <w:spacing w:before="0"/>
    </w:pPr>
  </w:style>
  <w:style w:type="paragraph" w:customStyle="1" w:styleId="HeaderLandscape">
    <w:name w:val="HeaderLandscape"/>
    <w:basedOn w:val="Normal"/>
    <w:rsid w:val="00843E8D"/>
    <w:pPr>
      <w:tabs>
        <w:tab w:val="center" w:pos="7285"/>
        <w:tab w:val="right" w:pos="14003"/>
      </w:tabs>
      <w:spacing w:before="0"/>
    </w:pPr>
  </w:style>
  <w:style w:type="paragraph" w:styleId="Footer">
    <w:name w:val="footer"/>
    <w:basedOn w:val="Normal"/>
    <w:link w:val="FooterChar"/>
    <w:uiPriority w:val="99"/>
    <w:unhideWhenUsed/>
    <w:rsid w:val="00843E8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43E8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locale=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AresRegNumber xmlns="1700ab43-7395-48ff-866c-657c86ba7f4e" xsi:nil="true"/>
    <EC_ARES_NUMBER xmlns="e6c3bc29-9e11-4027-900b-c73633d7928a">
      <Url xsi:nil="true"/>
      <Description xsi:nil="true"/>
    </EC_ARES_NUMBER>
    <EC_ARES_DATE_TRANSFERRED xmlns="e6c3bc29-9e11-4027-900b-c73633d7928a" xsi:nil="true"/>
    <IconOverlay xmlns="http://schemas.microsoft.com/sharepoint/v4" xsi:nil="true"/>
    <EC_ARES_TRANSFERRED_BY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3" ma:contentTypeDescription="Create a new document." ma:contentTypeScope="" ma:versionID="b72f66ab3e3b10f8fe9f258f947c85db">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4c5fcd0a0bc2421e26d50c2cf815de47"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AresRegNumber"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AresRegNumber" ma:index="15" nillable="true" ma:displayName="Ares Reg Number" ma:format="Dropdown" ma:internalName="AresRegNumber">
      <xsd:simpleType>
        <xsd:restriction base="dms:Text">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EC_ARES_NUMBER" ma:index="17" nillable="true" ma:displayName="ARES" ma:format="Hyperlink"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8" nillable="true" ma:displayName="Transferred to Ares" ma:format="DateTime" ma:hidden="true" ma:internalName="EC_ARES_DATE_TRANSFERRED">
      <xsd:simpleType>
        <xsd:restriction base="dms:DateTime"/>
      </xsd:simpleType>
    </xsd:element>
    <xsd:element name="EC_ARES_TRANSFERRED_BY" ma:index="19" nillable="true" ma:displayName="Transferred By" ma:hidden="true" ma:internalName="EC_ARES_TRANSFERRED_BY">
      <xsd:simpleType>
        <xsd:restriction base="dms:Text"/>
      </xsd:simpleType>
    </xsd:element>
    <xsd:element name="TaxCatchAll" ma:index="25" nillable="true" ma:displayName="Taxonomy Catch All Column" ma:hidden="true" ma:list="{86693cb2-b63e-42ad-aaaa-4e8fdc6d320a}"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4"/>
  </ds:schemaRefs>
</ds:datastoreItem>
</file>

<file path=customXml/itemProps2.xml><?xml version="1.0" encoding="utf-8"?>
<ds:datastoreItem xmlns:ds="http://schemas.openxmlformats.org/officeDocument/2006/customXml" ds:itemID="{88A62AA8-EBD3-4BED-8D03-152DBEC6F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BC7938F7-9BD9-416E-B272-332B4EAD1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430</TotalTime>
  <Pages>5</Pages>
  <Words>1196</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8001</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1218</cp:revision>
  <dcterms:created xsi:type="dcterms:W3CDTF">2026-06-04T11:49:00Z</dcterms:created>
  <dcterms:modified xsi:type="dcterms:W3CDTF">2026-06-25T10:58:00Z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