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Default="00D20B5A" w:rsidP="00D20B5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02ADA92-DD67-4411-90C5-38B4586697C7" style="width:455.25pt;height:342.75pt">
            <v:imagedata r:id="rId11" o:title=""/>
          </v:shape>
        </w:pict>
      </w:r>
    </w:p>
    <w:p w:rsidR="00530CF0" w:rsidRPr="00530CF0" w:rsidRDefault="00530CF0" w:rsidP="00530CF0">
      <w:pPr>
        <w:pStyle w:val="Pagedecouverture"/>
        <w:rPr>
          <w:noProof/>
        </w:rPr>
        <w:sectPr w:rsidR="00530CF0" w:rsidRPr="00530CF0" w:rsidSect="00D20B5A">
          <w:footerReference w:type="even" r:id="rId12"/>
          <w:footerReference w:type="default" r:id="rId13"/>
          <w:pgSz w:w="11907" w:h="16839"/>
          <w:pgMar w:top="1134" w:right="1417" w:bottom="1134" w:left="1417" w:header="709" w:footer="709" w:gutter="0"/>
          <w:pgNumType w:start="0"/>
          <w:cols w:space="720"/>
          <w:docGrid w:linePitch="360"/>
        </w:sectPr>
      </w:pPr>
    </w:p>
    <w:p w:rsidR="00530CF0" w:rsidRDefault="00530CF0" w:rsidP="00530CF0">
      <w:pPr>
        <w:pStyle w:val="Exposdesmotifstitre"/>
        <w:rPr>
          <w:noProof/>
        </w:rPr>
      </w:pPr>
      <w:bookmarkStart w:id="1" w:name="_GoBack"/>
      <w:bookmarkEnd w:id="1"/>
    </w:p>
    <w:p w:rsidR="00530CF0" w:rsidRDefault="00530CF0" w:rsidP="00530CF0">
      <w:pPr>
        <w:rPr>
          <w:noProof/>
        </w:rPr>
      </w:pPr>
    </w:p>
    <w:p w:rsidR="004E7485" w:rsidRDefault="00261199">
      <w:pPr>
        <w:pStyle w:val="Rfrenceinterinstitutionnelle"/>
        <w:rPr>
          <w:noProof/>
        </w:rPr>
      </w:pPr>
      <w:r>
        <w:rPr>
          <w:noProof/>
        </w:rPr>
        <w:t>2026/0162 (NLE)</w:t>
      </w:r>
    </w:p>
    <w:p w:rsidR="002709B6" w:rsidRDefault="00530CF0" w:rsidP="00530CF0">
      <w:pPr>
        <w:pStyle w:val="Statut"/>
        <w:rPr>
          <w:noProof/>
        </w:rPr>
      </w:pPr>
      <w:r w:rsidRPr="00530CF0">
        <w:rPr>
          <w:noProof/>
        </w:rPr>
        <w:t>Proposal for a</w:t>
      </w:r>
    </w:p>
    <w:p w:rsidR="002709B6" w:rsidRDefault="00530CF0" w:rsidP="00530CF0">
      <w:pPr>
        <w:pStyle w:val="Typedudocument"/>
        <w:rPr>
          <w:noProof/>
        </w:rPr>
      </w:pPr>
      <w:r w:rsidRPr="00530CF0">
        <w:rPr>
          <w:noProof/>
        </w:rPr>
        <w:t>COUNCIL IMPLEMENTING DECISION</w:t>
      </w:r>
    </w:p>
    <w:p w:rsidR="002F19B5" w:rsidRDefault="00530CF0" w:rsidP="00530CF0">
      <w:pPr>
        <w:pStyle w:val="Titreobjet"/>
        <w:rPr>
          <w:noProof/>
        </w:rPr>
      </w:pPr>
      <w:r w:rsidRPr="00530CF0">
        <w:rPr>
          <w:noProof/>
        </w:rPr>
        <w:t>amending the Implementing Decision of 29 October 2021 on the approval of the assessment of the recovery and resilience plan for Finland</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Having regard to the Treaty on the Functioning of the European Union,</w:t>
      </w:r>
    </w:p>
    <w:p w:rsidR="00007F85" w:rsidRDefault="00007F85" w:rsidP="00007F85">
      <w:pPr>
        <w:rPr>
          <w:noProof/>
        </w:rPr>
      </w:pPr>
      <w:r>
        <w:rPr>
          <w:noProof/>
        </w:rPr>
        <w:t>Having regard to Regulation (EU) 2021/241 of the European Parliament and of the Council of 12</w:t>
      </w:r>
      <w:r w:rsidR="00F82414">
        <w:rPr>
          <w:noProof/>
        </w:rPr>
        <w:t> </w:t>
      </w:r>
      <w:r>
        <w:rPr>
          <w:noProof/>
        </w:rPr>
        <w:t>February</w:t>
      </w:r>
      <w:r w:rsidR="00F82414">
        <w:rPr>
          <w:noProof/>
        </w:rPr>
        <w:t> </w:t>
      </w:r>
      <w:r>
        <w:rPr>
          <w:noProof/>
        </w:rPr>
        <w:t>2021 establishing the Recovery and Resilience Facility</w:t>
      </w:r>
      <w:r w:rsidR="00487751">
        <w:rPr>
          <w:rStyle w:val="FootnoteReference"/>
          <w:rFonts w:eastAsia="Times New Roman"/>
          <w:noProof/>
        </w:rPr>
        <w:footnoteReference w:id="2"/>
      </w:r>
      <w:r>
        <w:rPr>
          <w:noProof/>
        </w:rPr>
        <w:t>, and in particular Article</w:t>
      </w:r>
      <w:r w:rsidR="007C42F5">
        <w:rPr>
          <w:noProof/>
        </w:rPr>
        <w:t> </w:t>
      </w:r>
      <w:r>
        <w:rPr>
          <w:noProof/>
        </w:rPr>
        <w:t xml:space="preserv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BE7BF1" w:rsidRPr="00BE7BF1" w:rsidRDefault="00BE7BF1" w:rsidP="00734BC5">
      <w:pPr>
        <w:pStyle w:val="ManualConsidrant"/>
        <w:rPr>
          <w:rFonts w:eastAsia="Times New Roman"/>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Pr="0417A9E6">
        <w:rPr>
          <w:noProof/>
        </w:rPr>
        <w:t>Finland</w:t>
      </w:r>
      <w:r>
        <w:rPr>
          <w:noProof/>
        </w:rPr>
        <w:t xml:space="preserve"> on 27</w:t>
      </w:r>
      <w:r w:rsidR="00F82414">
        <w:rPr>
          <w:noProof/>
        </w:rPr>
        <w:t> </w:t>
      </w:r>
      <w:r>
        <w:rPr>
          <w:noProof/>
        </w:rPr>
        <w:t>May</w:t>
      </w:r>
      <w:r w:rsidR="00F82414">
        <w:rPr>
          <w:noProof/>
        </w:rPr>
        <w:t> </w:t>
      </w:r>
      <w:r>
        <w:rPr>
          <w:noProof/>
        </w:rPr>
        <w:t>2021</w:t>
      </w:r>
      <w:r w:rsidRPr="0417A9E6">
        <w:rPr>
          <w:noProof/>
        </w:rPr>
        <w:t>,</w:t>
      </w:r>
      <w:r>
        <w:rPr>
          <w:noProof/>
        </w:rPr>
        <w:t xml:space="preserve"> </w:t>
      </w:r>
      <w:r w:rsidRPr="0417A9E6">
        <w:rPr>
          <w:noProof/>
        </w:rPr>
        <w:t xml:space="preserve">the Commission proposed its positive assessment to the Council. On </w:t>
      </w:r>
      <w:r>
        <w:rPr>
          <w:noProof/>
        </w:rPr>
        <w:t>29</w:t>
      </w:r>
      <w:r w:rsidR="00F82414">
        <w:rPr>
          <w:noProof/>
        </w:rPr>
        <w:t> </w:t>
      </w:r>
      <w:r>
        <w:rPr>
          <w:noProof/>
        </w:rPr>
        <w:t>October</w:t>
      </w:r>
      <w:r w:rsidR="00F82414">
        <w:rPr>
          <w:noProof/>
        </w:rPr>
        <w:t> </w:t>
      </w:r>
      <w:r>
        <w:rPr>
          <w:noProof/>
        </w:rPr>
        <w:t>2021</w:t>
      </w:r>
      <w:r w:rsidRPr="0417A9E6">
        <w:rPr>
          <w:noProof/>
        </w:rPr>
        <w:t xml:space="preserve">, the Council approved the positive assessment by means of an implementing decision (‘the Council Implementing Decision of </w:t>
      </w:r>
      <w:r w:rsidRPr="00F56076">
        <w:rPr>
          <w:noProof/>
        </w:rPr>
        <w:t>29</w:t>
      </w:r>
      <w:r w:rsidR="00F82414">
        <w:rPr>
          <w:noProof/>
        </w:rPr>
        <w:t> </w:t>
      </w:r>
      <w:r w:rsidRPr="00F56076">
        <w:rPr>
          <w:noProof/>
        </w:rPr>
        <w:t>October</w:t>
      </w:r>
      <w:r w:rsidR="00F82414">
        <w:rPr>
          <w:noProof/>
        </w:rPr>
        <w:t> </w:t>
      </w:r>
      <w:r w:rsidRPr="00F56076">
        <w:rPr>
          <w:noProof/>
        </w:rPr>
        <w:t>2021</w:t>
      </w:r>
      <w:r w:rsidRPr="005C28C3">
        <w:rPr>
          <w:rStyle w:val="FootnoteReference"/>
          <w:rFonts w:eastAsia="Times New Roman"/>
          <w:noProof/>
        </w:rPr>
        <w:footnoteReference w:id="3"/>
      </w:r>
      <w:r>
        <w:rPr>
          <w:noProof/>
        </w:rPr>
        <w:t>)</w:t>
      </w:r>
      <w:r w:rsidRPr="005C28C3">
        <w:rPr>
          <w:noProof/>
        </w:rPr>
        <w:t>.</w:t>
      </w:r>
      <w:r w:rsidRPr="0417A9E6">
        <w:rPr>
          <w:noProof/>
        </w:rPr>
        <w:t xml:space="preserve"> The Council Implementing Decision of </w:t>
      </w:r>
      <w:r>
        <w:rPr>
          <w:noProof/>
        </w:rPr>
        <w:t>29</w:t>
      </w:r>
      <w:r w:rsidR="00F82414">
        <w:rPr>
          <w:noProof/>
        </w:rPr>
        <w:t> </w:t>
      </w:r>
      <w:r>
        <w:rPr>
          <w:noProof/>
        </w:rPr>
        <w:t>October</w:t>
      </w:r>
      <w:r w:rsidR="00F82414">
        <w:rPr>
          <w:noProof/>
        </w:rPr>
        <w:t> </w:t>
      </w:r>
      <w:r>
        <w:rPr>
          <w:noProof/>
        </w:rPr>
        <w:t>2021</w:t>
      </w:r>
      <w:r w:rsidRPr="0417A9E6">
        <w:rPr>
          <w:noProof/>
        </w:rPr>
        <w:t xml:space="preserve"> was amended by Council Implementing Decision</w:t>
      </w:r>
      <w:r w:rsidRPr="00A83E1B">
        <w:rPr>
          <w:noProof/>
        </w:rPr>
        <w:t>s</w:t>
      </w:r>
      <w:r w:rsidRPr="0417A9E6">
        <w:rPr>
          <w:noProof/>
        </w:rPr>
        <w:t xml:space="preserve"> of</w:t>
      </w:r>
      <w:r>
        <w:rPr>
          <w:noProof/>
        </w:rPr>
        <w:t xml:space="preserve"> </w:t>
      </w:r>
      <w:r w:rsidRPr="2B8755C4">
        <w:rPr>
          <w:noProof/>
        </w:rPr>
        <w:t>14</w:t>
      </w:r>
      <w:r w:rsidR="00F82414">
        <w:rPr>
          <w:noProof/>
        </w:rPr>
        <w:t> </w:t>
      </w:r>
      <w:r w:rsidRPr="2B8755C4">
        <w:rPr>
          <w:noProof/>
        </w:rPr>
        <w:t>March</w:t>
      </w:r>
      <w:r w:rsidR="00F82414">
        <w:rPr>
          <w:noProof/>
        </w:rPr>
        <w:t> </w:t>
      </w:r>
      <w:r w:rsidRPr="2B8755C4">
        <w:rPr>
          <w:noProof/>
        </w:rPr>
        <w:t>2023</w:t>
      </w:r>
      <w:r w:rsidRPr="758553AF">
        <w:rPr>
          <w:rStyle w:val="FootnoteReference"/>
          <w:rFonts w:eastAsia="Times New Roman"/>
          <w:noProof/>
        </w:rPr>
        <w:footnoteReference w:id="4"/>
      </w:r>
      <w:r>
        <w:rPr>
          <w:noProof/>
        </w:rPr>
        <w:t>,</w:t>
      </w:r>
      <w:r w:rsidRPr="2B8755C4">
        <w:rPr>
          <w:noProof/>
        </w:rPr>
        <w:t xml:space="preserve"> 8</w:t>
      </w:r>
      <w:r w:rsidR="00F82414">
        <w:rPr>
          <w:noProof/>
        </w:rPr>
        <w:t> </w:t>
      </w:r>
      <w:r w:rsidRPr="2B8755C4">
        <w:rPr>
          <w:noProof/>
        </w:rPr>
        <w:t>December</w:t>
      </w:r>
      <w:r w:rsidR="00F82414">
        <w:rPr>
          <w:noProof/>
        </w:rPr>
        <w:t> </w:t>
      </w:r>
      <w:r w:rsidRPr="2B8755C4">
        <w:rPr>
          <w:noProof/>
        </w:rPr>
        <w:t>2023</w:t>
      </w:r>
      <w:r w:rsidRPr="758553AF">
        <w:rPr>
          <w:rStyle w:val="FootnoteReference"/>
          <w:rFonts w:eastAsia="Times New Roman"/>
          <w:noProof/>
        </w:rPr>
        <w:footnoteReference w:id="5"/>
      </w:r>
      <w:r>
        <w:rPr>
          <w:noProof/>
        </w:rPr>
        <w:t xml:space="preserve">, </w:t>
      </w:r>
      <w:r w:rsidRPr="5B438B60">
        <w:rPr>
          <w:noProof/>
        </w:rPr>
        <w:t>16</w:t>
      </w:r>
      <w:r w:rsidR="00F82414">
        <w:rPr>
          <w:noProof/>
        </w:rPr>
        <w:t> </w:t>
      </w:r>
      <w:r w:rsidRPr="5B438B60">
        <w:rPr>
          <w:noProof/>
        </w:rPr>
        <w:t>July</w:t>
      </w:r>
      <w:r w:rsidR="00F82414">
        <w:rPr>
          <w:noProof/>
        </w:rPr>
        <w:t> </w:t>
      </w:r>
      <w:r w:rsidRPr="5B438B60">
        <w:rPr>
          <w:noProof/>
        </w:rPr>
        <w:t>2024</w:t>
      </w:r>
      <w:r>
        <w:rPr>
          <w:rStyle w:val="FootnoteReference"/>
          <w:noProof/>
        </w:rPr>
        <w:footnoteReference w:id="6"/>
      </w:r>
      <w:r w:rsidR="00734A32">
        <w:rPr>
          <w:noProof/>
        </w:rPr>
        <w:t>,</w:t>
      </w:r>
      <w:r>
        <w:rPr>
          <w:noProof/>
        </w:rPr>
        <w:t xml:space="preserve"> 18</w:t>
      </w:r>
      <w:r w:rsidR="00F82414">
        <w:rPr>
          <w:noProof/>
        </w:rPr>
        <w:t> </w:t>
      </w:r>
      <w:r w:rsidRPr="00FA3946">
        <w:rPr>
          <w:noProof/>
        </w:rPr>
        <w:t>July</w:t>
      </w:r>
      <w:r w:rsidR="00F82414">
        <w:rPr>
          <w:noProof/>
        </w:rPr>
        <w:t> </w:t>
      </w:r>
      <w:r w:rsidRPr="00A83E1B">
        <w:rPr>
          <w:noProof/>
        </w:rPr>
        <w:t>202</w:t>
      </w:r>
      <w:r>
        <w:rPr>
          <w:noProof/>
        </w:rPr>
        <w:t>5</w:t>
      </w:r>
      <w:r w:rsidRPr="0417A9E6">
        <w:rPr>
          <w:rStyle w:val="FootnoteReference"/>
          <w:rFonts w:eastAsia="Times New Roman"/>
          <w:noProof/>
        </w:rPr>
        <w:footnoteReference w:id="7"/>
      </w:r>
      <w:r>
        <w:rPr>
          <w:noProof/>
        </w:rPr>
        <w:t xml:space="preserve"> and 20</w:t>
      </w:r>
      <w:r w:rsidR="00F82414">
        <w:rPr>
          <w:noProof/>
        </w:rPr>
        <w:t> </w:t>
      </w:r>
      <w:r>
        <w:rPr>
          <w:noProof/>
        </w:rPr>
        <w:t>January</w:t>
      </w:r>
      <w:r w:rsidR="00F82414">
        <w:rPr>
          <w:noProof/>
        </w:rPr>
        <w:t> </w:t>
      </w:r>
      <w:r>
        <w:rPr>
          <w:noProof/>
        </w:rPr>
        <w:t>2026</w:t>
      </w:r>
      <w:r>
        <w:rPr>
          <w:rStyle w:val="FootnoteReference"/>
          <w:noProof/>
        </w:rPr>
        <w:footnoteReference w:id="8"/>
      </w:r>
      <w:r w:rsidRPr="0417A9E6">
        <w:rPr>
          <w:noProof/>
        </w:rPr>
        <w:t>.</w:t>
      </w:r>
    </w:p>
    <w:p w:rsidR="00007F85" w:rsidRPr="00007F85" w:rsidRDefault="00007F85" w:rsidP="7CD3FE9C">
      <w:pPr>
        <w:pStyle w:val="ManualConsidrant"/>
        <w:rPr>
          <w:rFonts w:eastAsia="Times New Roman"/>
          <w:noProof/>
        </w:rPr>
      </w:pPr>
      <w:r>
        <w:rPr>
          <w:noProof/>
        </w:rPr>
        <w:t>(2)</w:t>
      </w:r>
      <w:r>
        <w:rPr>
          <w:noProof/>
        </w:rPr>
        <w:tab/>
      </w:r>
      <w:r w:rsidRPr="5F7506C7">
        <w:rPr>
          <w:rFonts w:eastAsia="Times New Roman"/>
          <w:noProof/>
        </w:rPr>
        <w:t xml:space="preserve">On </w:t>
      </w:r>
      <w:r w:rsidR="3E711D22" w:rsidRPr="5F7506C7">
        <w:rPr>
          <w:rFonts w:eastAsia="Times New Roman"/>
          <w:noProof/>
        </w:rPr>
        <w:t>28</w:t>
      </w:r>
      <w:r w:rsidR="00F82414">
        <w:rPr>
          <w:rFonts w:eastAsia="Times New Roman"/>
          <w:noProof/>
        </w:rPr>
        <w:t> </w:t>
      </w:r>
      <w:r w:rsidR="315951EB" w:rsidRPr="5F7506C7">
        <w:rPr>
          <w:rFonts w:eastAsia="Times New Roman"/>
          <w:noProof/>
        </w:rPr>
        <w:t>May</w:t>
      </w:r>
      <w:r w:rsidR="00F82414">
        <w:rPr>
          <w:rFonts w:eastAsia="Times New Roman"/>
          <w:noProof/>
        </w:rPr>
        <w:t> </w:t>
      </w:r>
      <w:r w:rsidR="315951EB" w:rsidRPr="5F7506C7">
        <w:rPr>
          <w:rFonts w:eastAsia="Times New Roman"/>
          <w:noProof/>
        </w:rPr>
        <w:t>2026</w:t>
      </w:r>
      <w:r w:rsidRPr="5F7506C7">
        <w:rPr>
          <w:rFonts w:eastAsia="Times New Roman"/>
          <w:noProof/>
        </w:rPr>
        <w:t xml:space="preserve">, </w:t>
      </w:r>
      <w:r w:rsidR="160E5ECE" w:rsidRPr="5F7506C7">
        <w:rPr>
          <w:rFonts w:eastAsia="Times New Roman"/>
          <w:noProof/>
        </w:rPr>
        <w:t>Finland</w:t>
      </w:r>
      <w:r w:rsidRPr="5F7506C7">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008A4936">
        <w:rPr>
          <w:noProof/>
        </w:rPr>
        <w:t>29</w:t>
      </w:r>
      <w:r w:rsidR="00F82414">
        <w:rPr>
          <w:noProof/>
        </w:rPr>
        <w:t> </w:t>
      </w:r>
      <w:r w:rsidR="008A4936">
        <w:rPr>
          <w:noProof/>
        </w:rPr>
        <w:t>October</w:t>
      </w:r>
      <w:r w:rsidR="00F82414">
        <w:rPr>
          <w:noProof/>
        </w:rPr>
        <w:t> </w:t>
      </w:r>
      <w:r w:rsidR="008A4936">
        <w:rPr>
          <w:noProof/>
        </w:rPr>
        <w:t>2021</w:t>
      </w:r>
      <w:r>
        <w:rPr>
          <w:noProof/>
        </w:rPr>
        <w:t xml:space="preserve"> in accordance with Article 21(1) of Regulation (EU) 2021/241 on the grounds that the RRP is partially no longer achievable because of objective circumstances. On that basis, </w:t>
      </w:r>
      <w:r w:rsidR="139B2E09" w:rsidRPr="5F7506C7">
        <w:rPr>
          <w:rFonts w:eastAsia="Times New Roman"/>
          <w:noProof/>
        </w:rPr>
        <w:t>Finland</w:t>
      </w:r>
      <w:r>
        <w:rPr>
          <w:noProof/>
        </w:rPr>
        <w:t xml:space="preserve"> has submitted an amended RRP.</w:t>
      </w:r>
      <w:bookmarkEnd w:id="2"/>
    </w:p>
    <w:p w:rsidR="00007F85" w:rsidRPr="006A12D9" w:rsidRDefault="00007F85" w:rsidP="00007F85">
      <w:pPr>
        <w:rPr>
          <w:b/>
          <w:bCs/>
          <w:i/>
          <w:iCs/>
          <w:noProof/>
        </w:rPr>
      </w:pPr>
      <w:r w:rsidRPr="006A12D9">
        <w:rPr>
          <w:b/>
          <w:bCs/>
          <w:i/>
          <w:iCs/>
          <w:noProof/>
        </w:rPr>
        <w:t>Amendments based on Article 21 of Regulation (EU) 2021/241</w:t>
      </w:r>
    </w:p>
    <w:p w:rsidR="00007F85" w:rsidRDefault="00007F85" w:rsidP="00007F85">
      <w:pPr>
        <w:pStyle w:val="ManualConsidrant"/>
        <w:rPr>
          <w:rFonts w:eastAsia="Times New Roman"/>
          <w:noProof/>
        </w:rPr>
      </w:pPr>
      <w:r>
        <w:rPr>
          <w:noProof/>
        </w:rPr>
        <w:t>(3)</w:t>
      </w:r>
      <w:r>
        <w:rPr>
          <w:noProof/>
        </w:rPr>
        <w:tab/>
      </w:r>
      <w:r w:rsidRPr="5F7506C7">
        <w:rPr>
          <w:rFonts w:eastAsia="Times New Roman"/>
          <w:noProof/>
          <w:color w:val="000000" w:themeColor="text1"/>
        </w:rPr>
        <w:t>The amendments to the RRP submitted by</w:t>
      </w:r>
      <w:r w:rsidR="000D150F" w:rsidRPr="5F7506C7">
        <w:rPr>
          <w:rFonts w:eastAsia="Times New Roman"/>
          <w:noProof/>
          <w:color w:val="000000" w:themeColor="text1"/>
        </w:rPr>
        <w:t xml:space="preserve"> Finland</w:t>
      </w:r>
      <w:r w:rsidRPr="5F7506C7">
        <w:rPr>
          <w:rFonts w:eastAsia="Times New Roman"/>
          <w:noProof/>
          <w:color w:val="000000" w:themeColor="text1"/>
        </w:rPr>
        <w:t xml:space="preserve"> </w:t>
      </w:r>
      <w:r w:rsidRPr="5F7506C7">
        <w:rPr>
          <w:rFonts w:eastAsia="Times New Roman"/>
          <w:noProof/>
        </w:rPr>
        <w:t>because of objective circumstances</w:t>
      </w:r>
      <w:r w:rsidRPr="5F7506C7">
        <w:rPr>
          <w:rFonts w:eastAsia="Times New Roman"/>
          <w:noProof/>
          <w:color w:val="000000" w:themeColor="text1"/>
        </w:rPr>
        <w:t xml:space="preserve"> concern </w:t>
      </w:r>
      <w:r w:rsidR="00721781">
        <w:rPr>
          <w:rFonts w:eastAsia="Times New Roman"/>
          <w:noProof/>
        </w:rPr>
        <w:t>four</w:t>
      </w:r>
      <w:r w:rsidR="001B0416" w:rsidRPr="5F7506C7">
        <w:rPr>
          <w:rFonts w:eastAsia="Times New Roman"/>
          <w:noProof/>
        </w:rPr>
        <w:t xml:space="preserve"> </w:t>
      </w:r>
      <w:r w:rsidRPr="5F7506C7">
        <w:rPr>
          <w:rFonts w:eastAsia="Times New Roman"/>
          <w:noProof/>
          <w:color w:val="000000" w:themeColor="text1"/>
        </w:rPr>
        <w:t>measures.</w:t>
      </w:r>
    </w:p>
    <w:p w:rsidR="00D41863" w:rsidRPr="003C67F7" w:rsidRDefault="00F82A14" w:rsidP="00007F85">
      <w:pPr>
        <w:pStyle w:val="ManualConsidrant"/>
        <w:rPr>
          <w:rFonts w:eastAsia="Times New Roman"/>
          <w:noProof/>
        </w:rPr>
      </w:pPr>
      <w:r>
        <w:rPr>
          <w:noProof/>
        </w:rPr>
        <w:t>(4)</w:t>
      </w:r>
      <w:r>
        <w:rPr>
          <w:noProof/>
        </w:rPr>
        <w:tab/>
      </w:r>
      <w:r w:rsidRPr="5F7506C7">
        <w:rPr>
          <w:rFonts w:eastAsia="Times New Roman"/>
          <w:noProof/>
        </w:rPr>
        <w:t>Finland</w:t>
      </w:r>
      <w:r w:rsidR="00007F85" w:rsidRPr="5F7506C7">
        <w:rPr>
          <w:rFonts w:eastAsia="Times New Roman"/>
          <w:noProof/>
        </w:rPr>
        <w:t xml:space="preserve"> has </w:t>
      </w:r>
      <w:r w:rsidR="00007F85">
        <w:rPr>
          <w:noProof/>
        </w:rPr>
        <w:t xml:space="preserve">explained that </w:t>
      </w:r>
      <w:r w:rsidR="0061349C">
        <w:rPr>
          <w:noProof/>
        </w:rPr>
        <w:t>one</w:t>
      </w:r>
      <w:r w:rsidR="00007F85">
        <w:rPr>
          <w:noProof/>
        </w:rPr>
        <w:t xml:space="preserve"> measure</w:t>
      </w:r>
      <w:r w:rsidR="004E3DAB">
        <w:rPr>
          <w:noProof/>
        </w:rPr>
        <w:t xml:space="preserve"> </w:t>
      </w:r>
      <w:r w:rsidR="00007F85">
        <w:rPr>
          <w:noProof/>
        </w:rPr>
        <w:t>ha</w:t>
      </w:r>
      <w:r w:rsidR="0061349C">
        <w:rPr>
          <w:noProof/>
        </w:rPr>
        <w:t>s</w:t>
      </w:r>
      <w:r w:rsidR="00007F85">
        <w:rPr>
          <w:noProof/>
        </w:rPr>
        <w:t xml:space="preserve"> been amended to implement </w:t>
      </w:r>
      <w:r w:rsidR="0033014B">
        <w:rPr>
          <w:noProof/>
        </w:rPr>
        <w:t xml:space="preserve">a </w:t>
      </w:r>
      <w:r w:rsidR="00007F85">
        <w:rPr>
          <w:noProof/>
        </w:rPr>
        <w:t>better alternative</w:t>
      </w:r>
      <w:r w:rsidR="00007F85" w:rsidDel="0073307F">
        <w:rPr>
          <w:noProof/>
        </w:rPr>
        <w:t xml:space="preserve"> </w:t>
      </w:r>
      <w:r w:rsidDel="00007F85">
        <w:rPr>
          <w:noProof/>
        </w:rPr>
        <w:t xml:space="preserve">in order to </w:t>
      </w:r>
      <w:r w:rsidR="0073307F">
        <w:rPr>
          <w:noProof/>
        </w:rPr>
        <w:t>achieve</w:t>
      </w:r>
      <w:r w:rsidR="00007F85" w:rsidDel="0073307F">
        <w:rPr>
          <w:noProof/>
        </w:rPr>
        <w:t xml:space="preserve"> </w:t>
      </w:r>
      <w:r w:rsidR="0073307F">
        <w:rPr>
          <w:noProof/>
        </w:rPr>
        <w:t>its</w:t>
      </w:r>
      <w:r w:rsidR="00007F85">
        <w:rPr>
          <w:noProof/>
        </w:rPr>
        <w:t xml:space="preserve"> original ambition. </w:t>
      </w:r>
      <w:r w:rsidR="00007F85" w:rsidRPr="5F7506C7">
        <w:rPr>
          <w:rFonts w:eastAsia="Times New Roman"/>
          <w:noProof/>
          <w:color w:val="000000" w:themeColor="text1"/>
        </w:rPr>
        <w:t xml:space="preserve">This concerns </w:t>
      </w:r>
      <w:r w:rsidR="00DD175C" w:rsidRPr="5F7506C7">
        <w:rPr>
          <w:rFonts w:eastAsia="Times New Roman"/>
          <w:noProof/>
          <w:color w:val="000000" w:themeColor="text1"/>
        </w:rPr>
        <w:t xml:space="preserve">measure </w:t>
      </w:r>
      <w:r w:rsidR="00DF527C" w:rsidRPr="5F7506C7">
        <w:rPr>
          <w:rFonts w:eastAsia="Times New Roman"/>
          <w:noProof/>
          <w:color w:val="000000" w:themeColor="text1"/>
        </w:rPr>
        <w:t xml:space="preserve">P2C3R1 </w:t>
      </w:r>
      <w:r w:rsidR="00662EEC" w:rsidRPr="5F7506C7">
        <w:rPr>
          <w:rFonts w:eastAsia="Times New Roman"/>
          <w:noProof/>
          <w:color w:val="000000" w:themeColor="text1"/>
        </w:rPr>
        <w:t>(</w:t>
      </w:r>
      <w:r w:rsidR="00DF527C" w:rsidRPr="5F7506C7">
        <w:rPr>
          <w:rFonts w:eastAsia="Times New Roman"/>
          <w:noProof/>
          <w:color w:val="000000" w:themeColor="text1"/>
        </w:rPr>
        <w:t>Ensuring</w:t>
      </w:r>
      <w:r w:rsidR="00E1604E" w:rsidRPr="5F7506C7">
        <w:rPr>
          <w:rFonts w:eastAsia="Times New Roman"/>
          <w:noProof/>
          <w:color w:val="000000" w:themeColor="text1"/>
        </w:rPr>
        <w:t xml:space="preserve"> </w:t>
      </w:r>
      <w:r w:rsidR="00DF527C" w:rsidRPr="5F7506C7">
        <w:rPr>
          <w:rFonts w:eastAsia="Times New Roman"/>
          <w:noProof/>
          <w:color w:val="000000" w:themeColor="text1"/>
        </w:rPr>
        <w:t>effective</w:t>
      </w:r>
      <w:r w:rsidR="00E1604E" w:rsidRPr="5F7506C7">
        <w:rPr>
          <w:rFonts w:eastAsia="Times New Roman"/>
          <w:noProof/>
          <w:color w:val="000000" w:themeColor="text1"/>
        </w:rPr>
        <w:t xml:space="preserve"> </w:t>
      </w:r>
      <w:r w:rsidR="00DF527C" w:rsidRPr="5F7506C7">
        <w:rPr>
          <w:rFonts w:eastAsia="Times New Roman"/>
          <w:noProof/>
          <w:color w:val="000000" w:themeColor="text1"/>
        </w:rPr>
        <w:t>supervision and</w:t>
      </w:r>
      <w:r w:rsidR="00E1604E" w:rsidRPr="5F7506C7">
        <w:rPr>
          <w:rFonts w:eastAsia="Times New Roman"/>
          <w:noProof/>
          <w:color w:val="000000" w:themeColor="text1"/>
        </w:rPr>
        <w:t xml:space="preserve"> </w:t>
      </w:r>
      <w:r w:rsidR="00DF527C" w:rsidRPr="5F7506C7">
        <w:rPr>
          <w:rFonts w:eastAsia="Times New Roman"/>
          <w:noProof/>
          <w:color w:val="000000" w:themeColor="text1"/>
        </w:rPr>
        <w:t>enforcement of</w:t>
      </w:r>
      <w:r w:rsidR="00E1604E" w:rsidRPr="5F7506C7">
        <w:rPr>
          <w:rFonts w:eastAsia="Times New Roman"/>
          <w:noProof/>
          <w:color w:val="000000" w:themeColor="text1"/>
        </w:rPr>
        <w:t xml:space="preserve"> </w:t>
      </w:r>
      <w:r w:rsidR="00DF527C" w:rsidRPr="5F7506C7">
        <w:rPr>
          <w:rFonts w:eastAsia="Times New Roman"/>
          <w:noProof/>
          <w:color w:val="000000" w:themeColor="text1"/>
        </w:rPr>
        <w:t>the prevention of</w:t>
      </w:r>
      <w:r w:rsidR="00E1604E" w:rsidRPr="5F7506C7">
        <w:rPr>
          <w:rFonts w:eastAsia="Times New Roman"/>
          <w:noProof/>
          <w:color w:val="000000" w:themeColor="text1"/>
        </w:rPr>
        <w:t xml:space="preserve"> </w:t>
      </w:r>
      <w:r w:rsidR="00DF527C" w:rsidRPr="5F7506C7">
        <w:rPr>
          <w:rFonts w:eastAsia="Times New Roman"/>
          <w:noProof/>
          <w:color w:val="000000" w:themeColor="text1"/>
        </w:rPr>
        <w:t>money</w:t>
      </w:r>
      <w:r w:rsidR="00C636AF" w:rsidRPr="5F7506C7">
        <w:rPr>
          <w:rFonts w:eastAsia="Times New Roman"/>
          <w:noProof/>
          <w:color w:val="000000" w:themeColor="text1"/>
        </w:rPr>
        <w:t xml:space="preserve"> </w:t>
      </w:r>
      <w:r w:rsidR="00DF527C" w:rsidRPr="5F7506C7">
        <w:rPr>
          <w:rFonts w:eastAsia="Times New Roman"/>
          <w:noProof/>
          <w:color w:val="000000" w:themeColor="text1"/>
        </w:rPr>
        <w:lastRenderedPageBreak/>
        <w:t>laundering</w:t>
      </w:r>
      <w:r w:rsidR="00662EEC" w:rsidRPr="5F7506C7">
        <w:rPr>
          <w:rFonts w:eastAsia="Times New Roman"/>
          <w:noProof/>
          <w:color w:val="000000" w:themeColor="text1"/>
        </w:rPr>
        <w:t>)</w:t>
      </w:r>
      <w:r w:rsidR="00007F85" w:rsidRPr="5F7506C7">
        <w:rPr>
          <w:rFonts w:eastAsia="Times New Roman"/>
          <w:noProof/>
        </w:rPr>
        <w:t>.</w:t>
      </w:r>
      <w:r w:rsidR="00007F85" w:rsidRPr="5F7506C7">
        <w:rPr>
          <w:rFonts w:eastAsia="Times New Roman"/>
          <w:noProof/>
          <w:color w:val="000000" w:themeColor="text1"/>
        </w:rPr>
        <w:t xml:space="preserve"> </w:t>
      </w:r>
      <w:r w:rsidR="00007F85" w:rsidRPr="5F7506C7">
        <w:rPr>
          <w:rFonts w:eastAsia="Times New Roman"/>
          <w:noProof/>
        </w:rPr>
        <w:t xml:space="preserve">On this basis, </w:t>
      </w:r>
      <w:r w:rsidR="00C636AF" w:rsidRPr="5F7506C7">
        <w:rPr>
          <w:rFonts w:eastAsia="Times New Roman"/>
          <w:noProof/>
          <w:color w:val="000000" w:themeColor="text1"/>
        </w:rPr>
        <w:t>Finland</w:t>
      </w:r>
      <w:r w:rsidR="00007F85" w:rsidRPr="5F7506C7">
        <w:rPr>
          <w:rFonts w:eastAsia="Times New Roman"/>
          <w:noProof/>
          <w:color w:val="000000" w:themeColor="text1"/>
        </w:rPr>
        <w:t xml:space="preserve"> </w:t>
      </w:r>
      <w:r w:rsidR="00007F85" w:rsidRPr="5F7506C7">
        <w:rPr>
          <w:rFonts w:eastAsia="Times New Roman"/>
          <w:noProof/>
        </w:rPr>
        <w:t xml:space="preserve">has requested </w:t>
      </w:r>
      <w:r w:rsidR="00883C93" w:rsidRPr="5F7506C7">
        <w:rPr>
          <w:rFonts w:eastAsia="Times New Roman"/>
          <w:noProof/>
        </w:rPr>
        <w:t>that th</w:t>
      </w:r>
      <w:r w:rsidR="00844539" w:rsidRPr="5F7506C7">
        <w:rPr>
          <w:rFonts w:eastAsia="Times New Roman"/>
          <w:noProof/>
        </w:rPr>
        <w:t>is</w:t>
      </w:r>
      <w:r w:rsidR="002C287F" w:rsidRPr="5F7506C7">
        <w:rPr>
          <w:rFonts w:eastAsia="Times New Roman"/>
          <w:noProof/>
        </w:rPr>
        <w:t xml:space="preserve"> measure be </w:t>
      </w:r>
      <w:r w:rsidR="00007F85" w:rsidRPr="5F7506C7">
        <w:rPr>
          <w:rFonts w:eastAsia="Times New Roman"/>
          <w:noProof/>
        </w:rPr>
        <w:t>amend</w:t>
      </w:r>
      <w:r w:rsidR="002C287F" w:rsidRPr="5F7506C7">
        <w:rPr>
          <w:rFonts w:eastAsia="Times New Roman"/>
          <w:noProof/>
        </w:rPr>
        <w:t>ed</w:t>
      </w:r>
      <w:r w:rsidR="00007F85" w:rsidRPr="5F7506C7">
        <w:rPr>
          <w:rFonts w:eastAsia="Times New Roman"/>
          <w:noProof/>
          <w:color w:val="000000" w:themeColor="text1"/>
        </w:rPr>
        <w:t xml:space="preserve">. </w:t>
      </w:r>
      <w:r w:rsidR="001F4737" w:rsidRPr="5F7506C7">
        <w:rPr>
          <w:rFonts w:eastAsia="Times New Roman"/>
          <w:noProof/>
        </w:rPr>
        <w:t>T</w:t>
      </w:r>
      <w:r w:rsidR="00007F85" w:rsidRPr="5F7506C7">
        <w:rPr>
          <w:rFonts w:eastAsia="Times New Roman"/>
          <w:noProof/>
        </w:rPr>
        <w:t xml:space="preserve">he Council Implementing Decision of </w:t>
      </w:r>
      <w:r w:rsidR="00EE2327" w:rsidRPr="5F7506C7">
        <w:rPr>
          <w:rFonts w:eastAsia="Times New Roman"/>
          <w:noProof/>
        </w:rPr>
        <w:t>29</w:t>
      </w:r>
      <w:r w:rsidR="00F82414">
        <w:rPr>
          <w:rFonts w:eastAsia="Times New Roman"/>
          <w:noProof/>
        </w:rPr>
        <w:t> </w:t>
      </w:r>
      <w:r w:rsidR="00EE2327" w:rsidRPr="5F7506C7">
        <w:rPr>
          <w:rFonts w:eastAsia="Times New Roman"/>
          <w:noProof/>
        </w:rPr>
        <w:t>October</w:t>
      </w:r>
      <w:r w:rsidR="00F82414">
        <w:rPr>
          <w:rFonts w:eastAsia="Times New Roman"/>
          <w:noProof/>
        </w:rPr>
        <w:t> </w:t>
      </w:r>
      <w:r w:rsidR="00EE2327" w:rsidRPr="5F7506C7">
        <w:rPr>
          <w:rFonts w:eastAsia="Times New Roman"/>
          <w:noProof/>
        </w:rPr>
        <w:t>2021</w:t>
      </w:r>
      <w:r w:rsidR="00007F85" w:rsidRPr="5F7506C7">
        <w:rPr>
          <w:rFonts w:eastAsia="Times New Roman"/>
          <w:noProof/>
        </w:rPr>
        <w:t xml:space="preserve"> should be amended accordingly.</w:t>
      </w:r>
    </w:p>
    <w:p w:rsidR="00007F85" w:rsidRPr="00C068D9" w:rsidRDefault="00234C98" w:rsidP="00007F85">
      <w:pPr>
        <w:pStyle w:val="ManualConsidrant"/>
        <w:rPr>
          <w:rFonts w:eastAsia="Times New Roman"/>
          <w:noProof/>
        </w:rPr>
      </w:pPr>
      <w:r>
        <w:rPr>
          <w:noProof/>
        </w:rPr>
        <w:t>(5)</w:t>
      </w:r>
      <w:r>
        <w:rPr>
          <w:noProof/>
        </w:rPr>
        <w:tab/>
      </w:r>
      <w:r w:rsidRPr="31CE7F5C">
        <w:rPr>
          <w:rFonts w:eastAsia="Times New Roman"/>
          <w:noProof/>
        </w:rPr>
        <w:t>Finland</w:t>
      </w:r>
      <w:r w:rsidR="00007F85" w:rsidRPr="31CE7F5C">
        <w:rPr>
          <w:rFonts w:eastAsia="Times New Roman"/>
          <w:noProof/>
        </w:rPr>
        <w:t xml:space="preserve"> has </w:t>
      </w:r>
      <w:r w:rsidR="00007F85">
        <w:rPr>
          <w:noProof/>
        </w:rPr>
        <w:t xml:space="preserve">explained that </w:t>
      </w:r>
      <w:r w:rsidR="00342E22">
        <w:rPr>
          <w:rFonts w:eastAsia="Times New Roman"/>
          <w:noProof/>
        </w:rPr>
        <w:t>t</w:t>
      </w:r>
      <w:r w:rsidR="00065193">
        <w:rPr>
          <w:rFonts w:eastAsia="Times New Roman"/>
          <w:noProof/>
        </w:rPr>
        <w:t>hree</w:t>
      </w:r>
      <w:r w:rsidR="00342E22" w:rsidRPr="31CE7F5C">
        <w:rPr>
          <w:rFonts w:eastAsia="Times New Roman"/>
          <w:noProof/>
        </w:rPr>
        <w:t xml:space="preserve"> </w:t>
      </w:r>
      <w:r w:rsidR="00007F85">
        <w:rPr>
          <w:noProof/>
        </w:rPr>
        <w:t>measure</w:t>
      </w:r>
      <w:r w:rsidR="00342E22">
        <w:rPr>
          <w:noProof/>
        </w:rPr>
        <w:t>s</w:t>
      </w:r>
      <w:r w:rsidR="0061349C">
        <w:rPr>
          <w:noProof/>
        </w:rPr>
        <w:t xml:space="preserve"> </w:t>
      </w:r>
      <w:r w:rsidR="00007F85">
        <w:rPr>
          <w:noProof/>
        </w:rPr>
        <w:t>ha</w:t>
      </w:r>
      <w:r w:rsidR="00342E22">
        <w:rPr>
          <w:noProof/>
        </w:rPr>
        <w:t>ve</w:t>
      </w:r>
      <w:r w:rsidR="00007F85">
        <w:rPr>
          <w:noProof/>
        </w:rPr>
        <w:t xml:space="preserve"> been amended to implement a better alternative </w:t>
      </w:r>
      <w:r w:rsidR="15DF798E">
        <w:rPr>
          <w:noProof/>
        </w:rPr>
        <w:t>that allow the administrative burden to be reduced and</w:t>
      </w:r>
      <w:r w:rsidR="00007F85">
        <w:rPr>
          <w:noProof/>
        </w:rPr>
        <w:t xml:space="preserve"> simplify the Council Implementing Decision, while still achieving the objectives of the measure. </w:t>
      </w:r>
      <w:r w:rsidR="00007F85" w:rsidRPr="31CE7F5C">
        <w:rPr>
          <w:rFonts w:eastAsia="Times New Roman"/>
          <w:noProof/>
          <w:color w:val="000000" w:themeColor="text1"/>
        </w:rPr>
        <w:t xml:space="preserve">This </w:t>
      </w:r>
      <w:r w:rsidR="00007F85">
        <w:rPr>
          <w:noProof/>
        </w:rPr>
        <w:t>concerns</w:t>
      </w:r>
      <w:r w:rsidR="3F1B375E">
        <w:rPr>
          <w:noProof/>
        </w:rPr>
        <w:t xml:space="preserve"> P4C1I4 </w:t>
      </w:r>
      <w:r w:rsidR="00B17613">
        <w:rPr>
          <w:noProof/>
        </w:rPr>
        <w:t>(</w:t>
      </w:r>
      <w:r w:rsidR="3F1B375E">
        <w:rPr>
          <w:noProof/>
        </w:rPr>
        <w:t>Introducing digital innovations for social welfare and health care services</w:t>
      </w:r>
      <w:r w:rsidR="00B17613">
        <w:rPr>
          <w:noProof/>
        </w:rPr>
        <w:t>)</w:t>
      </w:r>
      <w:r w:rsidR="00342E22">
        <w:rPr>
          <w:noProof/>
        </w:rPr>
        <w:t xml:space="preserve"> </w:t>
      </w:r>
      <w:r w:rsidR="00342E22" w:rsidRPr="00342E22">
        <w:rPr>
          <w:noProof/>
        </w:rPr>
        <w:t xml:space="preserve">P4C1I3 </w:t>
      </w:r>
      <w:r w:rsidR="00342E22">
        <w:rPr>
          <w:noProof/>
        </w:rPr>
        <w:t>(</w:t>
      </w:r>
      <w:r w:rsidR="00342E22" w:rsidRPr="00342E22">
        <w:rPr>
          <w:noProof/>
        </w:rPr>
        <w:t>Knowledge base to increase cost</w:t>
      </w:r>
      <w:r w:rsidR="00342E22">
        <w:rPr>
          <w:noProof/>
        </w:rPr>
        <w:t>-</w:t>
      </w:r>
      <w:r w:rsidR="00342E22" w:rsidRPr="00342E22">
        <w:rPr>
          <w:noProof/>
        </w:rPr>
        <w:t>effectiveness of social welfare and health care services</w:t>
      </w:r>
      <w:r w:rsidR="00342E22">
        <w:rPr>
          <w:noProof/>
        </w:rPr>
        <w:t>)</w:t>
      </w:r>
      <w:r w:rsidR="00EF200E">
        <w:rPr>
          <w:noProof/>
        </w:rPr>
        <w:t xml:space="preserve"> and </w:t>
      </w:r>
      <w:r w:rsidR="00EF200E" w:rsidRPr="00EF200E">
        <w:rPr>
          <w:noProof/>
        </w:rPr>
        <w:t xml:space="preserve">P4C1I5 </w:t>
      </w:r>
      <w:r w:rsidR="00EF200E">
        <w:rPr>
          <w:noProof/>
        </w:rPr>
        <w:t>(</w:t>
      </w:r>
      <w:r w:rsidR="00EF200E" w:rsidRPr="00EF200E">
        <w:rPr>
          <w:noProof/>
        </w:rPr>
        <w:t>Introducing new digital healthcare information system in Åland</w:t>
      </w:r>
      <w:r w:rsidR="00EF200E">
        <w:rPr>
          <w:noProof/>
        </w:rPr>
        <w:t>)</w:t>
      </w:r>
      <w:r w:rsidR="00007F85">
        <w:rPr>
          <w:noProof/>
        </w:rPr>
        <w:t>. On this basis</w:t>
      </w:r>
      <w:r w:rsidR="00007F85" w:rsidRPr="31CE7F5C">
        <w:rPr>
          <w:rFonts w:eastAsia="Times New Roman"/>
          <w:noProof/>
        </w:rPr>
        <w:t xml:space="preserve">, </w:t>
      </w:r>
      <w:r w:rsidR="000F3F46" w:rsidRPr="31CE7F5C">
        <w:rPr>
          <w:rFonts w:eastAsia="Times New Roman"/>
          <w:noProof/>
          <w:color w:val="000000" w:themeColor="text1"/>
        </w:rPr>
        <w:t>Finland</w:t>
      </w:r>
      <w:r w:rsidR="00007F85" w:rsidRPr="31CE7F5C">
        <w:rPr>
          <w:rFonts w:eastAsia="Times New Roman"/>
          <w:noProof/>
          <w:color w:val="000000" w:themeColor="text1"/>
        </w:rPr>
        <w:t xml:space="preserve"> </w:t>
      </w:r>
      <w:r w:rsidR="00007F85" w:rsidRPr="31CE7F5C">
        <w:rPr>
          <w:rFonts w:eastAsia="Times New Roman"/>
          <w:noProof/>
        </w:rPr>
        <w:t>has requested that th</w:t>
      </w:r>
      <w:r w:rsidR="001F364C" w:rsidRPr="31CE7F5C">
        <w:rPr>
          <w:rFonts w:eastAsia="Times New Roman"/>
          <w:noProof/>
        </w:rPr>
        <w:t>e</w:t>
      </w:r>
      <w:r w:rsidR="00007F85" w:rsidRPr="31CE7F5C">
        <w:rPr>
          <w:rFonts w:eastAsia="Times New Roman"/>
          <w:noProof/>
        </w:rPr>
        <w:t xml:space="preserve"> measure be amended</w:t>
      </w:r>
      <w:r w:rsidR="00007F85" w:rsidRPr="31CE7F5C">
        <w:rPr>
          <w:rFonts w:eastAsia="Times New Roman"/>
          <w:noProof/>
          <w:color w:val="000000" w:themeColor="text1"/>
        </w:rPr>
        <w:t xml:space="preserve">. </w:t>
      </w:r>
      <w:r w:rsidR="00007F85" w:rsidRPr="31CE7F5C">
        <w:rPr>
          <w:rFonts w:eastAsia="Times New Roman"/>
          <w:noProof/>
        </w:rPr>
        <w:t xml:space="preserve">The Council Implementing Decision of </w:t>
      </w:r>
      <w:r w:rsidR="005A79D7" w:rsidRPr="31CE7F5C">
        <w:rPr>
          <w:rFonts w:eastAsia="Times New Roman"/>
          <w:noProof/>
        </w:rPr>
        <w:t>29</w:t>
      </w:r>
      <w:r w:rsidR="00F82414">
        <w:rPr>
          <w:rFonts w:eastAsia="Times New Roman"/>
          <w:noProof/>
        </w:rPr>
        <w:t> </w:t>
      </w:r>
      <w:r w:rsidR="005A79D7" w:rsidRPr="31CE7F5C">
        <w:rPr>
          <w:rFonts w:eastAsia="Times New Roman"/>
          <w:noProof/>
        </w:rPr>
        <w:t>October</w:t>
      </w:r>
      <w:r w:rsidR="00F82414">
        <w:rPr>
          <w:rFonts w:eastAsia="Times New Roman"/>
          <w:noProof/>
        </w:rPr>
        <w:t> </w:t>
      </w:r>
      <w:r w:rsidR="005A79D7" w:rsidRPr="31CE7F5C">
        <w:rPr>
          <w:rFonts w:eastAsia="Times New Roman"/>
          <w:noProof/>
        </w:rPr>
        <w:t>2021</w:t>
      </w:r>
      <w:r w:rsidR="00007F85" w:rsidRPr="31CE7F5C">
        <w:rPr>
          <w:rFonts w:eastAsia="Times New Roman"/>
          <w:noProof/>
        </w:rPr>
        <w:t xml:space="preserve"> should be amended accordingly.</w:t>
      </w:r>
    </w:p>
    <w:bookmarkEnd w:id="0"/>
    <w:p w:rsidR="00007F85" w:rsidRDefault="00007F85" w:rsidP="00007F85">
      <w:pPr>
        <w:rPr>
          <w:b/>
          <w:bCs/>
          <w:i/>
          <w:iCs/>
          <w:noProof/>
        </w:rPr>
      </w:pPr>
      <w:r w:rsidRPr="7CD3FE9C">
        <w:rPr>
          <w:b/>
          <w:bCs/>
          <w:i/>
          <w:iCs/>
          <w:noProof/>
        </w:rPr>
        <w:t>Corrections of clerical errors</w:t>
      </w:r>
    </w:p>
    <w:p w:rsidR="001C7E7B" w:rsidRDefault="008009F0" w:rsidP="00477210">
      <w:pPr>
        <w:pStyle w:val="ManualConsidrant"/>
        <w:ind w:left="720" w:hanging="720"/>
        <w:rPr>
          <w:noProof/>
        </w:rPr>
      </w:pPr>
      <w:r>
        <w:rPr>
          <w:noProof/>
        </w:rPr>
        <w:t>(6)</w:t>
      </w:r>
      <w:r>
        <w:rPr>
          <w:noProof/>
        </w:rPr>
        <w:tab/>
        <w:t>Four</w:t>
      </w:r>
      <w:r w:rsidR="00C83D47">
        <w:rPr>
          <w:noProof/>
        </w:rPr>
        <w:t xml:space="preserve"> clerical errors have been identified in the text of the Council Implementing Decision, affecting</w:t>
      </w:r>
      <w:r w:rsidR="0D7D1885">
        <w:rPr>
          <w:noProof/>
        </w:rPr>
        <w:t xml:space="preserve"> </w:t>
      </w:r>
      <w:r w:rsidR="00C8500C">
        <w:rPr>
          <w:noProof/>
        </w:rPr>
        <w:t>one</w:t>
      </w:r>
      <w:r w:rsidR="543382CF">
        <w:rPr>
          <w:noProof/>
        </w:rPr>
        <w:t xml:space="preserve"> milestone</w:t>
      </w:r>
      <w:r w:rsidR="0073307F">
        <w:rPr>
          <w:noProof/>
        </w:rPr>
        <w:t>,</w:t>
      </w:r>
      <w:r w:rsidR="543382CF">
        <w:rPr>
          <w:noProof/>
        </w:rPr>
        <w:t xml:space="preserve"> </w:t>
      </w:r>
      <w:r>
        <w:rPr>
          <w:noProof/>
        </w:rPr>
        <w:t>three</w:t>
      </w:r>
      <w:r w:rsidR="543382CF">
        <w:rPr>
          <w:noProof/>
        </w:rPr>
        <w:t xml:space="preserve"> target</w:t>
      </w:r>
      <w:r>
        <w:rPr>
          <w:noProof/>
        </w:rPr>
        <w:t>s</w:t>
      </w:r>
      <w:r w:rsidR="0D7D1885" w:rsidRPr="31CE7F5C">
        <w:rPr>
          <w:rFonts w:eastAsia="Times New Roman"/>
          <w:noProof/>
          <w:color w:val="000000" w:themeColor="text1"/>
        </w:rPr>
        <w:t xml:space="preserve"> and</w:t>
      </w:r>
      <w:r w:rsidR="0073307F">
        <w:rPr>
          <w:rFonts w:eastAsia="Times New Roman"/>
          <w:noProof/>
          <w:color w:val="000000" w:themeColor="text1"/>
        </w:rPr>
        <w:t xml:space="preserve"> </w:t>
      </w:r>
      <w:r>
        <w:rPr>
          <w:noProof/>
        </w:rPr>
        <w:t>four</w:t>
      </w:r>
      <w:r w:rsidR="006A5197">
        <w:rPr>
          <w:noProof/>
        </w:rPr>
        <w:t xml:space="preserve"> </w:t>
      </w:r>
      <w:r w:rsidR="00691404">
        <w:rPr>
          <w:noProof/>
        </w:rPr>
        <w:t>measure</w:t>
      </w:r>
      <w:r w:rsidR="00EE64F5">
        <w:rPr>
          <w:noProof/>
        </w:rPr>
        <w:t>s</w:t>
      </w:r>
      <w:r w:rsidR="004A58D5">
        <w:rPr>
          <w:noProof/>
        </w:rPr>
        <w:t xml:space="preserve"> </w:t>
      </w:r>
      <w:r w:rsidR="00C83D47">
        <w:rPr>
          <w:noProof/>
        </w:rPr>
        <w:t xml:space="preserve">under </w:t>
      </w:r>
      <w:r w:rsidR="0070317B">
        <w:rPr>
          <w:noProof/>
        </w:rPr>
        <w:t>t</w:t>
      </w:r>
      <w:r w:rsidR="006E0526">
        <w:rPr>
          <w:noProof/>
        </w:rPr>
        <w:t>hree</w:t>
      </w:r>
      <w:r w:rsidR="0070317B">
        <w:rPr>
          <w:noProof/>
        </w:rPr>
        <w:t xml:space="preserve"> </w:t>
      </w:r>
      <w:r w:rsidR="00C83D47">
        <w:rPr>
          <w:noProof/>
        </w:rPr>
        <w:t xml:space="preserve">components. The Council Implementing Decision should be amended to correct these clerical errors that do not reflect the content of the RRP submitted to the Commission on </w:t>
      </w:r>
      <w:r w:rsidR="4D013B08">
        <w:rPr>
          <w:noProof/>
        </w:rPr>
        <w:t>27</w:t>
      </w:r>
      <w:r w:rsidR="00F82414">
        <w:rPr>
          <w:noProof/>
        </w:rPr>
        <w:t> </w:t>
      </w:r>
      <w:r w:rsidR="4D013B08">
        <w:rPr>
          <w:noProof/>
        </w:rPr>
        <w:t>May</w:t>
      </w:r>
      <w:r w:rsidR="00F82414">
        <w:rPr>
          <w:noProof/>
        </w:rPr>
        <w:t> </w:t>
      </w:r>
      <w:r w:rsidR="4D013B08">
        <w:rPr>
          <w:noProof/>
        </w:rPr>
        <w:t>2021</w:t>
      </w:r>
      <w:r w:rsidR="00C83D47">
        <w:rPr>
          <w:noProof/>
        </w:rPr>
        <w:t>, as agreed between the Commission and</w:t>
      </w:r>
      <w:r w:rsidR="00537D4E">
        <w:rPr>
          <w:noProof/>
        </w:rPr>
        <w:t xml:space="preserve"> Finland</w:t>
      </w:r>
      <w:r w:rsidR="00C83D47">
        <w:rPr>
          <w:noProof/>
        </w:rPr>
        <w:t>. Those clerical errors relate to</w:t>
      </w:r>
      <w:r>
        <w:rPr>
          <w:noProof/>
        </w:rPr>
        <w:t xml:space="preserve"> target 8</w:t>
      </w:r>
      <w:r w:rsidR="006F72CF">
        <w:rPr>
          <w:noProof/>
        </w:rPr>
        <w:t xml:space="preserve"> of </w:t>
      </w:r>
      <w:r w:rsidR="00A95180">
        <w:rPr>
          <w:noProof/>
        </w:rPr>
        <w:t>P1C1I2</w:t>
      </w:r>
      <w:r w:rsidR="006F72CF">
        <w:rPr>
          <w:noProof/>
        </w:rPr>
        <w:t xml:space="preserve"> (</w:t>
      </w:r>
      <w:r w:rsidR="00E70E3C">
        <w:rPr>
          <w:noProof/>
        </w:rPr>
        <w:t>Investments in new energy technologies</w:t>
      </w:r>
      <w:r w:rsidR="006F72CF">
        <w:rPr>
          <w:noProof/>
        </w:rPr>
        <w:t xml:space="preserve">) under component </w:t>
      </w:r>
      <w:r w:rsidR="00A95180">
        <w:rPr>
          <w:noProof/>
        </w:rPr>
        <w:t>P1C1</w:t>
      </w:r>
      <w:r w:rsidR="006F72CF">
        <w:rPr>
          <w:noProof/>
        </w:rPr>
        <w:t xml:space="preserve"> (</w:t>
      </w:r>
      <w:r w:rsidR="00C7212E">
        <w:rPr>
          <w:noProof/>
        </w:rPr>
        <w:t>Transformation of the energy system</w:t>
      </w:r>
      <w:r w:rsidR="006F72CF">
        <w:rPr>
          <w:noProof/>
        </w:rPr>
        <w:t>),</w:t>
      </w:r>
      <w:r w:rsidR="00C83D47">
        <w:rPr>
          <w:noProof/>
        </w:rPr>
        <w:t xml:space="preserve"> </w:t>
      </w:r>
      <w:r w:rsidR="00537D4E">
        <w:rPr>
          <w:noProof/>
        </w:rPr>
        <w:t xml:space="preserve">milestone 12 </w:t>
      </w:r>
      <w:r w:rsidR="000F0DEE">
        <w:rPr>
          <w:noProof/>
        </w:rPr>
        <w:t xml:space="preserve">and </w:t>
      </w:r>
      <w:r w:rsidR="00F20934">
        <w:rPr>
          <w:noProof/>
        </w:rPr>
        <w:t xml:space="preserve">the </w:t>
      </w:r>
      <w:r w:rsidR="000F0DEE">
        <w:rPr>
          <w:noProof/>
        </w:rPr>
        <w:t>measure</w:t>
      </w:r>
      <w:r w:rsidR="00F20934">
        <w:rPr>
          <w:noProof/>
        </w:rPr>
        <w:t xml:space="preserve"> description of</w:t>
      </w:r>
      <w:r w:rsidR="000F0DEE">
        <w:rPr>
          <w:noProof/>
        </w:rPr>
        <w:t xml:space="preserve"> P1C2R1 (Reform of the Climate Act and low-carbon industrialisation) under </w:t>
      </w:r>
      <w:r w:rsidR="00B56076">
        <w:rPr>
          <w:noProof/>
        </w:rPr>
        <w:t xml:space="preserve">component </w:t>
      </w:r>
      <w:r w:rsidR="7E5C980B">
        <w:rPr>
          <w:noProof/>
        </w:rPr>
        <w:t>P</w:t>
      </w:r>
      <w:r w:rsidR="00B56076">
        <w:rPr>
          <w:noProof/>
        </w:rPr>
        <w:t>1</w:t>
      </w:r>
      <w:r w:rsidR="7617E3A9">
        <w:rPr>
          <w:noProof/>
        </w:rPr>
        <w:t>C2</w:t>
      </w:r>
      <w:r w:rsidR="00B56076">
        <w:rPr>
          <w:noProof/>
        </w:rPr>
        <w:t xml:space="preserve"> (</w:t>
      </w:r>
      <w:r w:rsidR="12610A95">
        <w:rPr>
          <w:noProof/>
        </w:rPr>
        <w:t>Industrial reforms and investments supporting the green and digital transition</w:t>
      </w:r>
      <w:r w:rsidR="00B56076">
        <w:rPr>
          <w:noProof/>
        </w:rPr>
        <w:t>)</w:t>
      </w:r>
      <w:r w:rsidR="00E344B0">
        <w:rPr>
          <w:noProof/>
        </w:rPr>
        <w:t>,</w:t>
      </w:r>
      <w:r w:rsidR="001C7E7B">
        <w:rPr>
          <w:noProof/>
        </w:rPr>
        <w:t xml:space="preserve"> target 85 </w:t>
      </w:r>
      <w:r w:rsidR="320B22F8">
        <w:rPr>
          <w:noProof/>
        </w:rPr>
        <w:t xml:space="preserve">of </w:t>
      </w:r>
      <w:r w:rsidR="22E2B926">
        <w:rPr>
          <w:noProof/>
        </w:rPr>
        <w:t>P3C1R4 (Employment and labour market –</w:t>
      </w:r>
      <w:r w:rsidR="3FD304F7">
        <w:rPr>
          <w:noProof/>
        </w:rPr>
        <w:t xml:space="preserve"> </w:t>
      </w:r>
      <w:r w:rsidR="22E2B926">
        <w:rPr>
          <w:noProof/>
        </w:rPr>
        <w:t>Multi-disciplinary services for young people (Ohjaamo services)</w:t>
      </w:r>
      <w:r w:rsidR="320B22F8" w:rsidRPr="31CE7F5C">
        <w:rPr>
          <w:rFonts w:eastAsia="Times New Roman"/>
          <w:noProof/>
          <w:color w:val="000000" w:themeColor="text1"/>
        </w:rPr>
        <w:t xml:space="preserve"> </w:t>
      </w:r>
      <w:r w:rsidR="001C7E7B">
        <w:rPr>
          <w:noProof/>
        </w:rPr>
        <w:t xml:space="preserve">under component </w:t>
      </w:r>
      <w:r w:rsidR="00EE2904">
        <w:rPr>
          <w:noProof/>
        </w:rPr>
        <w:t xml:space="preserve">P3C1 </w:t>
      </w:r>
      <w:r w:rsidR="00B56076">
        <w:rPr>
          <w:noProof/>
        </w:rPr>
        <w:t>(</w:t>
      </w:r>
      <w:r w:rsidR="00EE2904">
        <w:rPr>
          <w:noProof/>
        </w:rPr>
        <w:t>Employment and labour market</w:t>
      </w:r>
      <w:r w:rsidR="006F72CF">
        <w:rPr>
          <w:noProof/>
        </w:rPr>
        <w:t xml:space="preserve"> and </w:t>
      </w:r>
      <w:r w:rsidR="00183AC9">
        <w:rPr>
          <w:noProof/>
        </w:rPr>
        <w:t>milestone</w:t>
      </w:r>
      <w:r w:rsidR="006F72CF">
        <w:rPr>
          <w:noProof/>
        </w:rPr>
        <w:t xml:space="preserve"> 147 of P5C1</w:t>
      </w:r>
      <w:r w:rsidR="005D56F2">
        <w:rPr>
          <w:noProof/>
        </w:rPr>
        <w:t>I1</w:t>
      </w:r>
      <w:r w:rsidR="006F72CF">
        <w:rPr>
          <w:noProof/>
        </w:rPr>
        <w:t xml:space="preserve"> (</w:t>
      </w:r>
      <w:r w:rsidR="00EE157C">
        <w:rPr>
          <w:noProof/>
        </w:rPr>
        <w:t>Investments for clean transition</w:t>
      </w:r>
      <w:r w:rsidR="006F72CF">
        <w:rPr>
          <w:noProof/>
        </w:rPr>
        <w:t>) under component P5C1 (</w:t>
      </w:r>
      <w:r w:rsidR="00693358">
        <w:rPr>
          <w:noProof/>
        </w:rPr>
        <w:t>REPowerEU</w:t>
      </w:r>
      <w:r w:rsidR="006F72CF">
        <w:rPr>
          <w:noProof/>
        </w:rPr>
        <w:t>)</w:t>
      </w:r>
      <w:r w:rsidR="001C7E7B">
        <w:rPr>
          <w:noProof/>
        </w:rPr>
        <w:t>. Those corrections do not affect the implementation of the measures concerned.</w:t>
      </w:r>
    </w:p>
    <w:p w:rsidR="00007F85" w:rsidRPr="006A12D9" w:rsidRDefault="00007F85" w:rsidP="00007F85">
      <w:pPr>
        <w:rPr>
          <w:b/>
          <w:bCs/>
          <w:i/>
          <w:iCs/>
          <w:noProof/>
        </w:rPr>
      </w:pPr>
      <w:r w:rsidRPr="003C67F7">
        <w:rPr>
          <w:b/>
          <w:i/>
          <w:noProof/>
        </w:rPr>
        <w:t>Commission’s assessment</w:t>
      </w:r>
    </w:p>
    <w:p w:rsidR="00007F85" w:rsidRDefault="00007F85" w:rsidP="00007F85">
      <w:pPr>
        <w:pStyle w:val="ManualConsidrant"/>
        <w:rPr>
          <w:rFonts w:eastAsia="Times New Roman"/>
          <w:noProof/>
        </w:rPr>
      </w:pPr>
      <w:r>
        <w:rPr>
          <w:noProof/>
        </w:rPr>
        <w:t>(7)</w:t>
      </w:r>
      <w:r>
        <w:rPr>
          <w:noProof/>
        </w:rPr>
        <w:tab/>
      </w:r>
      <w:r w:rsidRPr="5F7506C7">
        <w:rPr>
          <w:rFonts w:eastAsia="Times New Roman"/>
          <w:noProof/>
        </w:rPr>
        <w:t>The Commission has assessed the amended RRP against the assessment criteria laid down in Article 19(3) of Regulation (EU) 2021/241.</w:t>
      </w:r>
    </w:p>
    <w:p w:rsidR="00007F85" w:rsidRPr="006A12D9" w:rsidRDefault="00007F85" w:rsidP="00007F85">
      <w:pPr>
        <w:pStyle w:val="ManualConsidrant"/>
        <w:rPr>
          <w:rStyle w:val="normaltextrun"/>
          <w:rFonts w:eastAsia="Times New Roman"/>
          <w:noProof/>
        </w:rPr>
      </w:pPr>
      <w:r>
        <w:rPr>
          <w:noProof/>
        </w:rPr>
        <w:t>(8)</w:t>
      </w:r>
      <w:r>
        <w:rPr>
          <w:noProof/>
        </w:rPr>
        <w:tab/>
      </w:r>
      <w:r>
        <w:rPr>
          <w:rFonts w:eastAsia="Times New Roman"/>
          <w:noProof/>
        </w:rPr>
        <w:t xml:space="preserve">The Commission considers that the amendments put forward by </w:t>
      </w:r>
      <w:r w:rsidR="002E2792" w:rsidRPr="496C4452">
        <w:rPr>
          <w:rFonts w:eastAsia="Times New Roman"/>
          <w:noProof/>
        </w:rPr>
        <w:t>Finland</w:t>
      </w:r>
      <w:r>
        <w:rPr>
          <w:rFonts w:eastAsia="Times New Roman"/>
          <w:noProof/>
        </w:rPr>
        <w:t xml:space="preserve"> do not affect the positive assessment of the RRP set out in the Council Implementing Decision of </w:t>
      </w:r>
      <w:r w:rsidR="000568FB" w:rsidRPr="496C4452">
        <w:rPr>
          <w:rFonts w:eastAsia="Times New Roman"/>
          <w:noProof/>
        </w:rPr>
        <w:t>29</w:t>
      </w:r>
      <w:r w:rsidR="00F82414">
        <w:rPr>
          <w:rFonts w:eastAsia="Times New Roman"/>
          <w:noProof/>
        </w:rPr>
        <w:t> </w:t>
      </w:r>
      <w:r w:rsidR="000568FB" w:rsidRPr="496C4452">
        <w:rPr>
          <w:rFonts w:eastAsia="Times New Roman"/>
          <w:noProof/>
        </w:rPr>
        <w:t>October</w:t>
      </w:r>
      <w:r w:rsidR="00F82414">
        <w:rPr>
          <w:rFonts w:eastAsia="Times New Roman"/>
          <w:noProof/>
        </w:rPr>
        <w:t> </w:t>
      </w:r>
      <w:r w:rsidR="000568FB" w:rsidRPr="496C4452">
        <w:rPr>
          <w:rFonts w:eastAsia="Times New Roman"/>
          <w:noProof/>
        </w:rPr>
        <w:t>2021</w:t>
      </w:r>
      <w:r>
        <w:rPr>
          <w:rFonts w:eastAsia="Times New Roman"/>
          <w:noProof/>
        </w:rPr>
        <w:t xml:space="preserve"> regarding the relevance, effectiveness, efficiency and coherence of the RRP against the assessment criteria laid down in Article 19(3) of Regulation (EU) 2021/241 points </w:t>
      </w:r>
      <w:r w:rsidRPr="003C67F7">
        <w:rPr>
          <w:rStyle w:val="normaltextrun"/>
          <w:noProof/>
          <w:shd w:val="clear" w:color="auto" w:fill="FFFFFF"/>
        </w:rPr>
        <w:t>(a), (b), (c), (d),(da), (db), (e), (f), (g), (h), (i), (j) and (k)</w:t>
      </w:r>
      <w:r>
        <w:rPr>
          <w:rStyle w:val="normaltextrun"/>
          <w:noProof/>
          <w:shd w:val="clear" w:color="auto" w:fill="FFFFF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(9)</w:t>
      </w:r>
      <w:r>
        <w:rPr>
          <w:noProof/>
        </w:rPr>
        <w:tab/>
      </w:r>
      <w:r w:rsidRPr="5F7506C7">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5F7506C7">
      <w:pPr>
        <w:rPr>
          <w:b/>
          <w:bCs/>
          <w:i/>
          <w:iCs/>
          <w:noProof/>
        </w:rPr>
      </w:pPr>
      <w:r w:rsidRPr="5F7506C7">
        <w:rPr>
          <w:b/>
          <w:bCs/>
          <w:i/>
          <w:iCs/>
          <w:noProof/>
        </w:rPr>
        <w:t>Financial contribution</w:t>
      </w:r>
    </w:p>
    <w:p w:rsidR="004328AA" w:rsidRPr="007A3F17" w:rsidRDefault="004328AA" w:rsidP="05A07D74">
      <w:pPr>
        <w:pStyle w:val="ManualConsidrant"/>
        <w:ind w:left="720" w:hanging="720"/>
        <w:rPr>
          <w:noProof/>
          <w:lang w:eastAsia="fr-BE"/>
        </w:rPr>
      </w:pPr>
      <w:r>
        <w:rPr>
          <w:noProof/>
        </w:rPr>
        <w:t>(10)</w:t>
      </w:r>
      <w:r>
        <w:rPr>
          <w:noProof/>
        </w:rPr>
        <w:tab/>
      </w:r>
      <w:r w:rsidRPr="496C4452">
        <w:rPr>
          <w:noProof/>
        </w:rPr>
        <w:t xml:space="preserve">The estimated total costs of Finland’s amended RRP is </w:t>
      </w:r>
      <w:r w:rsidRPr="003E69D7">
        <w:rPr>
          <w:noProof/>
        </w:rPr>
        <w:t>EUR</w:t>
      </w:r>
      <w:r w:rsidR="00F82414">
        <w:rPr>
          <w:noProof/>
        </w:rPr>
        <w:t> </w:t>
      </w:r>
      <w:r w:rsidRPr="003E69D7">
        <w:rPr>
          <w:noProof/>
        </w:rPr>
        <w:t>1</w:t>
      </w:r>
      <w:r w:rsidRPr="003E69D7">
        <w:rPr>
          <w:rStyle w:val="cf01"/>
          <w:noProof/>
        </w:rPr>
        <w:t> </w:t>
      </w:r>
      <w:r w:rsidRPr="003E69D7">
        <w:rPr>
          <w:noProof/>
        </w:rPr>
        <w:t>949</w:t>
      </w:r>
      <w:r w:rsidRPr="003E69D7">
        <w:rPr>
          <w:rStyle w:val="cf01"/>
          <w:noProof/>
        </w:rPr>
        <w:t> </w:t>
      </w:r>
      <w:r w:rsidRPr="003E69D7">
        <w:rPr>
          <w:noProof/>
        </w:rPr>
        <w:t>226</w:t>
      </w:r>
      <w:r w:rsidRPr="003E69D7">
        <w:rPr>
          <w:rStyle w:val="cf01"/>
          <w:noProof/>
        </w:rPr>
        <w:t> </w:t>
      </w:r>
      <w:r w:rsidRPr="003E69D7">
        <w:rPr>
          <w:noProof/>
        </w:rPr>
        <w:t>000</w:t>
      </w:r>
      <w:r w:rsidRPr="496C4452">
        <w:rPr>
          <w:noProof/>
        </w:rPr>
        <w:t>. As the amount of the estimated total cost of the amended RRP is higher than the updated maximum financial contribution available for Finland, the financial contribution determined in accordance with Article 4a of Regulation (EU) 2021/1755 of the European Parliament and of the Council</w:t>
      </w:r>
      <w:r>
        <w:rPr>
          <w:rStyle w:val="FootnoteReference"/>
          <w:noProof/>
        </w:rPr>
        <w:footnoteReference w:id="9"/>
      </w:r>
      <w:r w:rsidRPr="496C4452">
        <w:rPr>
          <w:noProof/>
        </w:rPr>
        <w:t xml:space="preserve">, and with Article 20(4) and Article 21a(6) of Regulation (EU) 2021/241 that is allocated for Finland’s amended RRP should be equal to </w:t>
      </w:r>
      <w:r w:rsidRPr="003E69D7">
        <w:rPr>
          <w:noProof/>
        </w:rPr>
        <w:t>EUR</w:t>
      </w:r>
      <w:r w:rsidR="00F82414">
        <w:rPr>
          <w:noProof/>
        </w:rPr>
        <w:t> </w:t>
      </w:r>
      <w:r w:rsidRPr="003E69D7">
        <w:rPr>
          <w:noProof/>
        </w:rPr>
        <w:t>1</w:t>
      </w:r>
      <w:r w:rsidR="00F82414">
        <w:rPr>
          <w:noProof/>
        </w:rPr>
        <w:t> </w:t>
      </w:r>
      <w:r w:rsidRPr="003E69D7">
        <w:rPr>
          <w:noProof/>
        </w:rPr>
        <w:t>949</w:t>
      </w:r>
      <w:r w:rsidR="00F82414">
        <w:rPr>
          <w:noProof/>
        </w:rPr>
        <w:t> </w:t>
      </w:r>
      <w:r w:rsidRPr="003E69D7">
        <w:rPr>
          <w:noProof/>
        </w:rPr>
        <w:t>059</w:t>
      </w:r>
      <w:r w:rsidR="00F82414">
        <w:rPr>
          <w:noProof/>
        </w:rPr>
        <w:t> </w:t>
      </w:r>
      <w:r w:rsidRPr="003E69D7">
        <w:rPr>
          <w:noProof/>
        </w:rPr>
        <w:t>854</w:t>
      </w:r>
      <w:r w:rsidRPr="496C4452">
        <w:rPr>
          <w:noProof/>
        </w:rPr>
        <w:t>. Therefore, the financial contribution made available to Finland remains unchanged.</w:t>
      </w:r>
    </w:p>
    <w:p w:rsidR="004328AA" w:rsidRDefault="004328AA" w:rsidP="004328AA">
      <w:pPr>
        <w:pStyle w:val="ManualConsidrant"/>
        <w:rPr>
          <w:noProof/>
        </w:rPr>
      </w:pPr>
      <w:r>
        <w:rPr>
          <w:noProof/>
        </w:rPr>
        <w:t>(11)</w:t>
      </w:r>
      <w:r>
        <w:rPr>
          <w:noProof/>
        </w:rPr>
        <w:tab/>
      </w:r>
      <w:r w:rsidRPr="5F7506C7">
        <w:rPr>
          <w:noProof/>
        </w:rPr>
        <w:t>The Council Implementing Decision of 29</w:t>
      </w:r>
      <w:r w:rsidR="00F82414">
        <w:rPr>
          <w:noProof/>
        </w:rPr>
        <w:t> </w:t>
      </w:r>
      <w:r w:rsidRPr="5F7506C7">
        <w:rPr>
          <w:noProof/>
        </w:rPr>
        <w:t>October</w:t>
      </w:r>
      <w:r w:rsidR="00F82414">
        <w:rPr>
          <w:noProof/>
        </w:rPr>
        <w:t> </w:t>
      </w:r>
      <w:r w:rsidRPr="5F7506C7">
        <w:rPr>
          <w:noProof/>
        </w:rPr>
        <w:t>2021 should therefore be amended accordingly. For the sake of clarity, the Annex to the Council Implementing Decision of 29</w:t>
      </w:r>
      <w:r w:rsidR="00F82414">
        <w:rPr>
          <w:noProof/>
        </w:rPr>
        <w:t> </w:t>
      </w:r>
      <w:r w:rsidRPr="5F7506C7">
        <w:rPr>
          <w:noProof/>
        </w:rPr>
        <w:t>October</w:t>
      </w:r>
      <w:r w:rsidR="00F82414">
        <w:rPr>
          <w:noProof/>
        </w:rPr>
        <w:t> </w:t>
      </w:r>
      <w:r w:rsidRPr="5F7506C7">
        <w:rPr>
          <w:noProof/>
        </w:rPr>
        <w:t>2021 should be replaced entirely.</w:t>
      </w:r>
    </w:p>
    <w:p w:rsidR="004328AA" w:rsidRPr="006A4B4B" w:rsidRDefault="004328AA" w:rsidP="004328AA">
      <w:pPr>
        <w:pStyle w:val="ManualConsidrant"/>
        <w:rPr>
          <w:noProof/>
        </w:rPr>
      </w:pPr>
      <w:r>
        <w:rPr>
          <w:noProof/>
        </w:rPr>
        <w:t>(12)</w:t>
      </w:r>
      <w:r>
        <w:rPr>
          <w:noProof/>
        </w:rPr>
        <w:tab/>
      </w:r>
      <w:r w:rsidRPr="5F7506C7">
        <w:rPr>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HAS ADOPTED THIS DECISION:</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E90849">
        <w:rPr>
          <w:rFonts w:eastAsia="Times New Roman"/>
          <w:noProof/>
        </w:rPr>
        <w:t>Finland</w:t>
      </w:r>
      <w:r w:rsidRPr="7BF563C7">
        <w:rPr>
          <w:rFonts w:eastAsia="Times New Roman"/>
          <w:noProof/>
        </w:rPr>
        <w:t xml:space="preserve"> on the basis of the criteria provided for in Article 19(3) of Regulation (EU) 2021/241 is approved.</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7BF563C7">
        <w:rPr>
          <w:noProof/>
        </w:rPr>
        <w:t xml:space="preserve">The Council Implementing Decision of </w:t>
      </w:r>
      <w:r w:rsidR="00E90849">
        <w:rPr>
          <w:noProof/>
        </w:rPr>
        <w:t>29</w:t>
      </w:r>
      <w:r w:rsidR="00F82414">
        <w:rPr>
          <w:noProof/>
        </w:rPr>
        <w:t> </w:t>
      </w:r>
      <w:r w:rsidR="00E90849">
        <w:rPr>
          <w:noProof/>
        </w:rPr>
        <w:t>October</w:t>
      </w:r>
      <w:r w:rsidR="00F82414">
        <w:rPr>
          <w:noProof/>
        </w:rPr>
        <w:t> </w:t>
      </w:r>
      <w:r w:rsidR="00E90849">
        <w:rPr>
          <w:noProof/>
        </w:rPr>
        <w:t>2021</w:t>
      </w:r>
      <w:r w:rsidRPr="7BF563C7">
        <w:rPr>
          <w:noProof/>
        </w:rPr>
        <w:t xml:space="preserve"> on the approval of the assessment of the recovery and resilience plan for </w:t>
      </w:r>
      <w:r w:rsidR="00E90849">
        <w:rPr>
          <w:noProof/>
        </w:rPr>
        <w:t>Finland</w:t>
      </w:r>
      <w:r w:rsidRPr="7BF563C7">
        <w:rPr>
          <w:noProof/>
        </w:rPr>
        <w:t xml:space="preserve"> is amended as follows:</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215B28">
      <w:pPr>
        <w:pStyle w:val="Titrearticle"/>
        <w:rPr>
          <w:noProof/>
        </w:rPr>
      </w:pPr>
      <w:r w:rsidRPr="00394D91">
        <w:rPr>
          <w:noProof/>
        </w:rPr>
        <w:t>Article 3</w:t>
      </w:r>
      <w:r>
        <w:rPr>
          <w:noProof/>
        </w:rPr>
        <w:br/>
        <w:t>Addressee</w:t>
      </w:r>
    </w:p>
    <w:p w:rsidR="00007F85" w:rsidRDefault="00007F85" w:rsidP="00007F85">
      <w:pPr>
        <w:rPr>
          <w:noProof/>
        </w:rPr>
      </w:pPr>
      <w:r>
        <w:rPr>
          <w:noProof/>
        </w:rPr>
        <w:t>This Decision is addressed to</w:t>
      </w:r>
      <w:r w:rsidDel="00E90849">
        <w:rPr>
          <w:noProof/>
        </w:rPr>
        <w:t xml:space="preserve"> </w:t>
      </w:r>
      <w:r w:rsidR="00E90849">
        <w:rPr>
          <w:noProof/>
        </w:rPr>
        <w:t>the Republic of Finland</w:t>
      </w:r>
      <w:r>
        <w:rPr>
          <w:noProof/>
        </w:rPr>
        <w:t>.</w:t>
      </w:r>
    </w:p>
    <w:p w:rsidR="00007F85" w:rsidRDefault="00530CF0" w:rsidP="00215B28">
      <w:pPr>
        <w:pStyle w:val="Fait"/>
        <w:rPr>
          <w:noProof/>
        </w:rPr>
      </w:pPr>
      <w:r>
        <w:rPr>
          <w:noProof/>
        </w:rPr>
        <w:t>Done at Brussels,</w:t>
      </w:r>
    </w:p>
    <w:p w:rsidR="00007F85" w:rsidRDefault="00007F85" w:rsidP="00215B28">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D20B5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95C" w:rsidRDefault="0032295C">
      <w:pPr>
        <w:spacing w:before="0" w:after="0"/>
      </w:pPr>
      <w:r>
        <w:separator/>
      </w:r>
    </w:p>
  </w:endnote>
  <w:endnote w:type="continuationSeparator" w:id="0">
    <w:p w:rsidR="0032295C" w:rsidRDefault="0032295C">
      <w:pPr>
        <w:spacing w:before="0" w:after="0"/>
      </w:pPr>
      <w:r>
        <w:continuationSeparator/>
      </w:r>
    </w:p>
  </w:endnote>
  <w:endnote w:type="continuationNotice" w:id="1">
    <w:p w:rsidR="0032295C" w:rsidRDefault="003229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5A" w:rsidRPr="00D20B5A" w:rsidRDefault="00D20B5A" w:rsidP="00D20B5A">
    <w:pPr>
      <w:pStyle w:val="Footer"/>
      <w:rPr>
        <w:rFonts w:ascii="Arial" w:hAnsi="Arial" w:cs="Arial"/>
        <w:b/>
        <w:sz w:val="48"/>
      </w:rPr>
    </w:pPr>
    <w:r w:rsidRPr="00D20B5A">
      <w:rPr>
        <w:rFonts w:ascii="Arial" w:hAnsi="Arial" w:cs="Arial"/>
        <w:b/>
        <w:sz w:val="48"/>
      </w:rPr>
      <w:t>EN</w:t>
    </w:r>
    <w:r w:rsidRPr="00D20B5A">
      <w:rPr>
        <w:rFonts w:ascii="Arial" w:hAnsi="Arial" w:cs="Arial"/>
        <w:b/>
        <w:sz w:val="48"/>
      </w:rPr>
      <w:tab/>
    </w:r>
    <w:r w:rsidRPr="00D20B5A">
      <w:rPr>
        <w:rFonts w:ascii="Arial" w:hAnsi="Arial" w:cs="Arial"/>
        <w:b/>
        <w:sz w:val="48"/>
      </w:rPr>
      <w:tab/>
    </w:r>
    <w:r w:rsidRPr="00D20B5A">
      <w:tab/>
    </w:r>
    <w:r w:rsidRPr="00D20B5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5A" w:rsidRPr="00D20B5A" w:rsidRDefault="00D20B5A" w:rsidP="00D20B5A">
    <w:pPr>
      <w:pStyle w:val="Footer"/>
      <w:rPr>
        <w:rFonts w:ascii="Arial" w:hAnsi="Arial" w:cs="Arial"/>
        <w:b/>
        <w:sz w:val="48"/>
      </w:rPr>
    </w:pPr>
    <w:r w:rsidRPr="00D20B5A">
      <w:rPr>
        <w:rFonts w:ascii="Arial" w:hAnsi="Arial" w:cs="Arial"/>
        <w:b/>
        <w:sz w:val="48"/>
      </w:rPr>
      <w:t>EN</w:t>
    </w:r>
    <w:r w:rsidRPr="00D20B5A">
      <w:rPr>
        <w:rFonts w:ascii="Arial" w:hAnsi="Arial" w:cs="Arial"/>
        <w:b/>
        <w:sz w:val="48"/>
      </w:rPr>
      <w:tab/>
    </w:r>
    <w:r w:rsidRPr="00D20B5A">
      <w:rPr>
        <w:rFonts w:ascii="Arial" w:hAnsi="Arial" w:cs="Arial"/>
        <w:b/>
        <w:sz w:val="48"/>
      </w:rPr>
      <w:tab/>
    </w:r>
    <w:r w:rsidRPr="00D20B5A">
      <w:tab/>
    </w:r>
    <w:r w:rsidRPr="00D20B5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5A" w:rsidRDefault="00D20B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5A" w:rsidRPr="00D20B5A" w:rsidRDefault="00D20B5A" w:rsidP="00D20B5A">
    <w:pPr>
      <w:pStyle w:val="Footer"/>
      <w:rPr>
        <w:rFonts w:ascii="Arial" w:hAnsi="Arial" w:cs="Arial"/>
        <w:b/>
        <w:sz w:val="48"/>
      </w:rPr>
    </w:pPr>
    <w:r w:rsidRPr="00D20B5A">
      <w:rPr>
        <w:rFonts w:ascii="Arial" w:hAnsi="Arial" w:cs="Arial"/>
        <w:b/>
        <w:sz w:val="48"/>
      </w:rPr>
      <w:t>EN</w:t>
    </w:r>
    <w:r w:rsidRPr="00D20B5A">
      <w:rPr>
        <w:rFonts w:ascii="Arial" w:hAnsi="Arial" w:cs="Arial"/>
        <w:b/>
        <w:sz w:val="48"/>
      </w:rPr>
      <w:tab/>
    </w:r>
    <w:r>
      <w:fldChar w:fldCharType="begin"/>
    </w:r>
    <w:r>
      <w:instrText xml:space="preserve"> PAGE  \* MERGEFORMAT </w:instrText>
    </w:r>
    <w:r>
      <w:fldChar w:fldCharType="separate"/>
    </w:r>
    <w:r w:rsidR="00215B28">
      <w:rPr>
        <w:noProof/>
      </w:rPr>
      <w:t>3</w:t>
    </w:r>
    <w:r>
      <w:fldChar w:fldCharType="end"/>
    </w:r>
    <w:r>
      <w:tab/>
    </w:r>
    <w:r w:rsidRPr="00D20B5A">
      <w:tab/>
    </w:r>
    <w:r w:rsidRPr="00D20B5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5A" w:rsidRDefault="00D20B5A" w:rsidP="00D20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95C" w:rsidRDefault="0032295C">
      <w:pPr>
        <w:spacing w:before="0" w:after="0"/>
      </w:pPr>
      <w:r>
        <w:separator/>
      </w:r>
    </w:p>
  </w:footnote>
  <w:footnote w:type="continuationSeparator" w:id="0">
    <w:p w:rsidR="0032295C" w:rsidRDefault="0032295C">
      <w:pPr>
        <w:spacing w:before="0" w:after="0"/>
      </w:pPr>
      <w:r>
        <w:continuationSeparator/>
      </w:r>
    </w:p>
  </w:footnote>
  <w:footnote w:type="continuationNotice" w:id="1">
    <w:p w:rsidR="0032295C" w:rsidRDefault="0032295C">
      <w:pPr>
        <w:spacing w:before="0" w:after="0"/>
      </w:pPr>
    </w:p>
  </w:footnote>
  <w:footnote w:id="2">
    <w:p w:rsidR="00487751" w:rsidRPr="00B71DEC" w:rsidRDefault="00487751" w:rsidP="00487751">
      <w:pPr>
        <w:pStyle w:val="FootnoteText"/>
        <w:rPr>
          <w:lang w:val="it-IT"/>
        </w:rPr>
      </w:pPr>
      <w:r>
        <w:rPr>
          <w:rStyle w:val="FootnoteReference"/>
        </w:rPr>
        <w:footnoteRef/>
      </w:r>
      <w:r w:rsidRPr="003C67F7">
        <w:rPr>
          <w:lang w:val="fi-FI"/>
        </w:rPr>
        <w:tab/>
        <w:t xml:space="preserve">OJ L 57, 18.2.2021, p. 17, ELI: </w:t>
      </w:r>
      <w:hyperlink r:id="rId1" w:history="1">
        <w:r w:rsidRPr="003C67F7">
          <w:rPr>
            <w:rStyle w:val="Hyperlink"/>
            <w:lang w:val="fi-FI"/>
          </w:rPr>
          <w:t>https://</w:t>
        </w:r>
        <w:r w:rsidR="007C42F5">
          <w:rPr>
            <w:rStyle w:val="Hyperlink"/>
            <w:lang w:val="fi-FI"/>
          </w:rPr>
          <w:t>EUR</w:t>
        </w:r>
        <w:r w:rsidRPr="003C67F7">
          <w:rPr>
            <w:rStyle w:val="Hyperlink"/>
            <w:lang w:val="fi-FI"/>
          </w:rPr>
          <w:t>-lex.europa.eu/eli/reg/2021/241/oj</w:t>
        </w:r>
      </w:hyperlink>
      <w:r w:rsidR="00B71DEC" w:rsidRPr="00B71DEC">
        <w:rPr>
          <w:lang w:val="it-IT"/>
        </w:rPr>
        <w:t>.</w:t>
      </w:r>
    </w:p>
  </w:footnote>
  <w:footnote w:id="3">
    <w:p w:rsidR="00BE7BF1" w:rsidRDefault="00BE7BF1" w:rsidP="00BE7BF1">
      <w:pPr>
        <w:pStyle w:val="FootnoteText"/>
        <w:rPr>
          <w:lang w:val="en-IE"/>
        </w:rPr>
      </w:pPr>
      <w:r w:rsidRPr="00E368C0">
        <w:rPr>
          <w:rStyle w:val="FootnoteReference"/>
        </w:rPr>
        <w:footnoteRef/>
      </w:r>
      <w:r>
        <w:tab/>
      </w:r>
      <w:r w:rsidRPr="005C0663">
        <w:t>ST 12524/21</w:t>
      </w:r>
      <w:r>
        <w:t xml:space="preserve"> INIT;</w:t>
      </w:r>
      <w:r w:rsidRPr="005C0663">
        <w:t xml:space="preserve"> ST 12524/21 ADD 1</w:t>
      </w:r>
      <w:r>
        <w:t>.</w:t>
      </w:r>
    </w:p>
  </w:footnote>
  <w:footnote w:id="4">
    <w:p w:rsidR="00BE7BF1" w:rsidRDefault="00BE7BF1" w:rsidP="00BE7BF1">
      <w:pPr>
        <w:pStyle w:val="FootnoteText"/>
      </w:pPr>
      <w:r w:rsidRPr="00E368C0">
        <w:rPr>
          <w:rStyle w:val="FootnoteReference"/>
        </w:rPr>
        <w:footnoteRef/>
      </w:r>
      <w:r>
        <w:tab/>
        <w:t>ST 6991/23 INIT; ST 6991/23 ADD 1 COR1.</w:t>
      </w:r>
    </w:p>
  </w:footnote>
  <w:footnote w:id="5">
    <w:p w:rsidR="00BE7BF1" w:rsidRDefault="00BE7BF1" w:rsidP="00BE7BF1">
      <w:pPr>
        <w:pStyle w:val="FootnoteText"/>
      </w:pPr>
      <w:r w:rsidRPr="00E368C0">
        <w:rPr>
          <w:rStyle w:val="FootnoteReference"/>
        </w:rPr>
        <w:footnoteRef/>
      </w:r>
      <w:r>
        <w:tab/>
        <w:t>ST 15836/23 INIT; ST 15836/23 ADD 1.</w:t>
      </w:r>
    </w:p>
  </w:footnote>
  <w:footnote w:id="6">
    <w:p w:rsidR="00BE7BF1" w:rsidRPr="00B6756F" w:rsidRDefault="00BE7BF1" w:rsidP="00BE7BF1">
      <w:pPr>
        <w:pStyle w:val="FootnoteText"/>
        <w:rPr>
          <w:lang w:val="en-IE"/>
        </w:rPr>
      </w:pPr>
      <w:r w:rsidRPr="005F4550">
        <w:rPr>
          <w:rStyle w:val="FootnoteReference"/>
        </w:rPr>
        <w:footnoteRef/>
      </w:r>
      <w:r>
        <w:tab/>
      </w:r>
      <w:r w:rsidRPr="003924DC">
        <w:t xml:space="preserve">ST </w:t>
      </w:r>
      <w:r w:rsidRPr="00AD4612">
        <w:t>11535/24</w:t>
      </w:r>
      <w:r>
        <w:t xml:space="preserve"> INIT; ST </w:t>
      </w:r>
      <w:r w:rsidRPr="00396519">
        <w:t>11535/24</w:t>
      </w:r>
      <w:r>
        <w:t xml:space="preserve"> ADD 1.</w:t>
      </w:r>
    </w:p>
  </w:footnote>
  <w:footnote w:id="7">
    <w:p w:rsidR="00BE7BF1" w:rsidRDefault="00BE7BF1" w:rsidP="00734A32">
      <w:pPr>
        <w:pStyle w:val="FootnoteText"/>
        <w:rPr>
          <w:lang w:val="en-IE"/>
        </w:rPr>
      </w:pPr>
      <w:r w:rsidRPr="006D28E4">
        <w:rPr>
          <w:rStyle w:val="FootnoteReference"/>
        </w:rPr>
        <w:footnoteRef/>
      </w:r>
      <w:r w:rsidRPr="006D28E4">
        <w:tab/>
      </w:r>
      <w:r w:rsidRPr="006D28E4">
        <w:rPr>
          <w:lang w:val="en-IE"/>
        </w:rPr>
        <w:t xml:space="preserve">ST </w:t>
      </w:r>
      <w:r>
        <w:rPr>
          <w:lang w:val="en-IE"/>
        </w:rPr>
        <w:t>11030/25 INIT</w:t>
      </w:r>
      <w:r w:rsidRPr="006D28E4">
        <w:rPr>
          <w:lang w:val="en-IE"/>
        </w:rPr>
        <w:t xml:space="preserve">; ST </w:t>
      </w:r>
      <w:r>
        <w:rPr>
          <w:lang w:val="en-IE"/>
        </w:rPr>
        <w:t>11030/25</w:t>
      </w:r>
      <w:r w:rsidRPr="006D28E4">
        <w:rPr>
          <w:lang w:val="en-IE"/>
        </w:rPr>
        <w:t xml:space="preserve"> ADD 1</w:t>
      </w:r>
      <w:r>
        <w:rPr>
          <w:lang w:val="en-IE"/>
        </w:rPr>
        <w:t>.</w:t>
      </w:r>
    </w:p>
  </w:footnote>
  <w:footnote w:id="8">
    <w:p w:rsidR="00BE7BF1" w:rsidRPr="00BE7BF1" w:rsidRDefault="00BE7BF1">
      <w:pPr>
        <w:pStyle w:val="FootnoteText"/>
        <w:rPr>
          <w:lang w:val="en-IE"/>
        </w:rPr>
      </w:pPr>
      <w:r w:rsidRPr="008167FF">
        <w:rPr>
          <w:rStyle w:val="FootnoteReference"/>
        </w:rPr>
        <w:footnoteRef/>
      </w:r>
      <w:r w:rsidR="008167FF">
        <w:tab/>
      </w:r>
      <w:r w:rsidR="00734A32">
        <w:rPr>
          <w:lang w:val="en-IE"/>
        </w:rPr>
        <w:t xml:space="preserve">ST </w:t>
      </w:r>
      <w:r w:rsidR="05A07D74" w:rsidRPr="007F2FE1">
        <w:t>16877</w:t>
      </w:r>
      <w:r w:rsidR="00734A32" w:rsidRPr="007F2FE1">
        <w:rPr>
          <w:lang w:val="en-IE"/>
        </w:rPr>
        <w:t xml:space="preserve">/26 INIT; ST </w:t>
      </w:r>
      <w:r w:rsidR="05A07D74" w:rsidRPr="007F2FE1">
        <w:t>16877</w:t>
      </w:r>
      <w:r w:rsidR="00734A32" w:rsidRPr="007F2FE1">
        <w:rPr>
          <w:lang w:val="en-IE"/>
        </w:rPr>
        <w:t>/26 ADD</w:t>
      </w:r>
      <w:r w:rsidR="00734A32">
        <w:rPr>
          <w:lang w:val="en-IE"/>
        </w:rPr>
        <w:t xml:space="preserve"> 1</w:t>
      </w:r>
      <w:r w:rsidR="00B71DEC">
        <w:rPr>
          <w:lang w:val="en-IE"/>
        </w:rPr>
        <w:t>.</w:t>
      </w:r>
    </w:p>
  </w:footnote>
  <w:footnote w:id="9">
    <w:p w:rsidR="004328AA" w:rsidRDefault="004328AA" w:rsidP="004328AA">
      <w:pPr>
        <w:pStyle w:val="FootnoteText"/>
      </w:pPr>
      <w:r w:rsidRPr="00DA7981">
        <w:rPr>
          <w:rStyle w:val="FootnoteReference"/>
        </w:rPr>
        <w:footnoteRef/>
      </w:r>
      <w:r>
        <w:tab/>
      </w:r>
      <w:r w:rsidRPr="003D2D07">
        <w:t>Regulation (EU) 2021/1755 of the European Parliament and of the Council of 6</w:t>
      </w:r>
      <w:r w:rsidR="001C4E61">
        <w:t> </w:t>
      </w:r>
      <w:r w:rsidRPr="003D2D07">
        <w:t>October</w:t>
      </w:r>
      <w:r w:rsidR="001C4E61">
        <w:t> </w:t>
      </w:r>
      <w:r w:rsidRPr="003D2D07">
        <w:t>2021 establishing the</w:t>
      </w:r>
      <w:r>
        <w:t xml:space="preserve"> </w:t>
      </w:r>
      <w:r w:rsidRPr="003D2D07">
        <w:t>Brexit Adjustment Reserve (OJ L 357, 8.10.2021, p. 1, ELI:</w:t>
      </w:r>
      <w:r w:rsidR="007C42F5">
        <w:t> </w:t>
      </w:r>
      <w:hyperlink r:id="rId2" w:history="1">
        <w:r w:rsidRPr="000A65B8">
          <w:rPr>
            <w:rStyle w:val="Hyperlink"/>
          </w:rPr>
          <w:t>http://data.europa.eu/eli/reg/2021/1755/oj</w:t>
        </w:r>
      </w:hyperlink>
      <w:r w:rsidRPr="003D2D07">
        <w:t>).</w:t>
      </w:r>
    </w:p>
    <w:p w:rsidR="004328AA" w:rsidRPr="00F27E3C" w:rsidRDefault="004328AA" w:rsidP="004328A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5A" w:rsidRDefault="00D20B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B5A" w:rsidRDefault="00D20B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6 12:40: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02ADA92-DD67-4411-90C5-38B4586697C7"/>
    <w:docVar w:name="LW_COVERPAGE_TYPE" w:val="1"/>
    <w:docVar w:name="LW_CROSSREFERENCE" w:val="&lt;UNUSED&gt;"/>
    <w:docVar w:name="LW_DocType" w:val="COM"/>
    <w:docVar w:name="LW_EMISSION" w:val="18.6.2026"/>
    <w:docVar w:name="LW_EMISSION_ISODATE" w:val="2026-06-18"/>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62"/>
    <w:docVar w:name="LW_REF.II.NEW.CP_YEAR" w:val="2026"/>
    <w:docVar w:name="LW_REF.INST.NEW" w:val="COM"/>
    <w:docVar w:name="LW_REF.INST.NEW_ADOPTED" w:val="final"/>
    <w:docVar w:name="LW_REF.INST.NEW_TEXT" w:val="(2026)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9 October 2021 on the approval of the assessment of the recovery and resilience plan for Finland"/>
    <w:docVar w:name="LW_TYPE.DOC.CP" w:val="COUNCIL IMPLEMENTING DECISION"/>
    <w:docVar w:name="LwApiVersions" w:val="LW4CoDe 1.24.5.0; LW 9.2, Build 20251112"/>
  </w:docVars>
  <w:rsids>
    <w:rsidRoot w:val="002709B6"/>
    <w:rsid w:val="000001F6"/>
    <w:rsid w:val="00000232"/>
    <w:rsid w:val="0000038E"/>
    <w:rsid w:val="00000520"/>
    <w:rsid w:val="000005D0"/>
    <w:rsid w:val="000005F0"/>
    <w:rsid w:val="0000062D"/>
    <w:rsid w:val="00000720"/>
    <w:rsid w:val="0000073B"/>
    <w:rsid w:val="000007EB"/>
    <w:rsid w:val="00000956"/>
    <w:rsid w:val="00000BC3"/>
    <w:rsid w:val="00000BDF"/>
    <w:rsid w:val="00000CAD"/>
    <w:rsid w:val="00000EA9"/>
    <w:rsid w:val="00001211"/>
    <w:rsid w:val="00001364"/>
    <w:rsid w:val="000013E1"/>
    <w:rsid w:val="00001549"/>
    <w:rsid w:val="00001572"/>
    <w:rsid w:val="00001765"/>
    <w:rsid w:val="00001851"/>
    <w:rsid w:val="00001973"/>
    <w:rsid w:val="00001AEA"/>
    <w:rsid w:val="00001B20"/>
    <w:rsid w:val="00001BB7"/>
    <w:rsid w:val="00001C19"/>
    <w:rsid w:val="00001D64"/>
    <w:rsid w:val="00001F5D"/>
    <w:rsid w:val="00002014"/>
    <w:rsid w:val="000020F4"/>
    <w:rsid w:val="00002144"/>
    <w:rsid w:val="00002387"/>
    <w:rsid w:val="00002444"/>
    <w:rsid w:val="00002467"/>
    <w:rsid w:val="000024CB"/>
    <w:rsid w:val="00002515"/>
    <w:rsid w:val="0000251A"/>
    <w:rsid w:val="00002525"/>
    <w:rsid w:val="0000253E"/>
    <w:rsid w:val="000025A3"/>
    <w:rsid w:val="0000268B"/>
    <w:rsid w:val="000028D5"/>
    <w:rsid w:val="0000291C"/>
    <w:rsid w:val="00002A2B"/>
    <w:rsid w:val="00002AED"/>
    <w:rsid w:val="00002F27"/>
    <w:rsid w:val="00002FA4"/>
    <w:rsid w:val="00003279"/>
    <w:rsid w:val="000032D8"/>
    <w:rsid w:val="000032EE"/>
    <w:rsid w:val="0000332D"/>
    <w:rsid w:val="000034F0"/>
    <w:rsid w:val="00003506"/>
    <w:rsid w:val="00003575"/>
    <w:rsid w:val="00003779"/>
    <w:rsid w:val="000038B9"/>
    <w:rsid w:val="0000396E"/>
    <w:rsid w:val="000039BA"/>
    <w:rsid w:val="00003C33"/>
    <w:rsid w:val="00003E51"/>
    <w:rsid w:val="00003FF2"/>
    <w:rsid w:val="00004057"/>
    <w:rsid w:val="000042C4"/>
    <w:rsid w:val="0000445F"/>
    <w:rsid w:val="0000467B"/>
    <w:rsid w:val="00004779"/>
    <w:rsid w:val="000048F8"/>
    <w:rsid w:val="00004951"/>
    <w:rsid w:val="00004A08"/>
    <w:rsid w:val="00004A40"/>
    <w:rsid w:val="00004B75"/>
    <w:rsid w:val="00004E9E"/>
    <w:rsid w:val="00004EC2"/>
    <w:rsid w:val="00004F1A"/>
    <w:rsid w:val="00004F2B"/>
    <w:rsid w:val="000051B2"/>
    <w:rsid w:val="000051D9"/>
    <w:rsid w:val="000053B6"/>
    <w:rsid w:val="00005632"/>
    <w:rsid w:val="000056EA"/>
    <w:rsid w:val="0000575E"/>
    <w:rsid w:val="000058C2"/>
    <w:rsid w:val="000058CF"/>
    <w:rsid w:val="00005955"/>
    <w:rsid w:val="00005975"/>
    <w:rsid w:val="00005A64"/>
    <w:rsid w:val="00005AB4"/>
    <w:rsid w:val="00005BC1"/>
    <w:rsid w:val="00005D7F"/>
    <w:rsid w:val="00005DD1"/>
    <w:rsid w:val="00005F46"/>
    <w:rsid w:val="00005FB7"/>
    <w:rsid w:val="00006188"/>
    <w:rsid w:val="000061F1"/>
    <w:rsid w:val="00006221"/>
    <w:rsid w:val="000063DF"/>
    <w:rsid w:val="000064B9"/>
    <w:rsid w:val="000064FE"/>
    <w:rsid w:val="0000668A"/>
    <w:rsid w:val="0000681B"/>
    <w:rsid w:val="0000687D"/>
    <w:rsid w:val="0000698D"/>
    <w:rsid w:val="00006A18"/>
    <w:rsid w:val="00006BAF"/>
    <w:rsid w:val="00006C36"/>
    <w:rsid w:val="00006C5E"/>
    <w:rsid w:val="00006C6F"/>
    <w:rsid w:val="000070AC"/>
    <w:rsid w:val="000072B0"/>
    <w:rsid w:val="00007406"/>
    <w:rsid w:val="00007455"/>
    <w:rsid w:val="00007586"/>
    <w:rsid w:val="000076D4"/>
    <w:rsid w:val="0000777E"/>
    <w:rsid w:val="000078B7"/>
    <w:rsid w:val="00007B7B"/>
    <w:rsid w:val="00007CCD"/>
    <w:rsid w:val="00007E76"/>
    <w:rsid w:val="00007F66"/>
    <w:rsid w:val="00007F85"/>
    <w:rsid w:val="0001003F"/>
    <w:rsid w:val="00010154"/>
    <w:rsid w:val="00010181"/>
    <w:rsid w:val="00010358"/>
    <w:rsid w:val="0001041C"/>
    <w:rsid w:val="00010685"/>
    <w:rsid w:val="0001071B"/>
    <w:rsid w:val="00010953"/>
    <w:rsid w:val="00010A29"/>
    <w:rsid w:val="00010E1A"/>
    <w:rsid w:val="00010E81"/>
    <w:rsid w:val="00010EFA"/>
    <w:rsid w:val="00010F32"/>
    <w:rsid w:val="00011091"/>
    <w:rsid w:val="0001123F"/>
    <w:rsid w:val="00011257"/>
    <w:rsid w:val="00011352"/>
    <w:rsid w:val="0001136F"/>
    <w:rsid w:val="0001157C"/>
    <w:rsid w:val="000115C7"/>
    <w:rsid w:val="000115E2"/>
    <w:rsid w:val="00011609"/>
    <w:rsid w:val="00011631"/>
    <w:rsid w:val="0001167F"/>
    <w:rsid w:val="00011817"/>
    <w:rsid w:val="00011A45"/>
    <w:rsid w:val="00011B04"/>
    <w:rsid w:val="00011C63"/>
    <w:rsid w:val="00011C9A"/>
    <w:rsid w:val="00011DEB"/>
    <w:rsid w:val="00011EA8"/>
    <w:rsid w:val="00011F86"/>
    <w:rsid w:val="0001202E"/>
    <w:rsid w:val="00012318"/>
    <w:rsid w:val="00012453"/>
    <w:rsid w:val="00012500"/>
    <w:rsid w:val="000128E3"/>
    <w:rsid w:val="00012AF9"/>
    <w:rsid w:val="00012C15"/>
    <w:rsid w:val="00012C1E"/>
    <w:rsid w:val="00012C96"/>
    <w:rsid w:val="00012CD5"/>
    <w:rsid w:val="00012D3B"/>
    <w:rsid w:val="00012DBF"/>
    <w:rsid w:val="00012EDD"/>
    <w:rsid w:val="00013078"/>
    <w:rsid w:val="0001311B"/>
    <w:rsid w:val="000132F2"/>
    <w:rsid w:val="000133E1"/>
    <w:rsid w:val="0001347C"/>
    <w:rsid w:val="000134DA"/>
    <w:rsid w:val="000134F6"/>
    <w:rsid w:val="0001360D"/>
    <w:rsid w:val="000136CF"/>
    <w:rsid w:val="0001383B"/>
    <w:rsid w:val="000138E8"/>
    <w:rsid w:val="00013B9C"/>
    <w:rsid w:val="00013C7C"/>
    <w:rsid w:val="00013C90"/>
    <w:rsid w:val="00013CFF"/>
    <w:rsid w:val="00013D10"/>
    <w:rsid w:val="00014019"/>
    <w:rsid w:val="0001410F"/>
    <w:rsid w:val="00014231"/>
    <w:rsid w:val="00014250"/>
    <w:rsid w:val="0001426C"/>
    <w:rsid w:val="00014284"/>
    <w:rsid w:val="00014380"/>
    <w:rsid w:val="000143C6"/>
    <w:rsid w:val="000144BD"/>
    <w:rsid w:val="000146E2"/>
    <w:rsid w:val="00014758"/>
    <w:rsid w:val="000147F2"/>
    <w:rsid w:val="00014856"/>
    <w:rsid w:val="000149B5"/>
    <w:rsid w:val="000149F9"/>
    <w:rsid w:val="00014A29"/>
    <w:rsid w:val="00014A81"/>
    <w:rsid w:val="00014B38"/>
    <w:rsid w:val="00014B89"/>
    <w:rsid w:val="00014C8E"/>
    <w:rsid w:val="00014CB7"/>
    <w:rsid w:val="00014D14"/>
    <w:rsid w:val="00014E17"/>
    <w:rsid w:val="00014F01"/>
    <w:rsid w:val="00014F49"/>
    <w:rsid w:val="00014FCF"/>
    <w:rsid w:val="000150CF"/>
    <w:rsid w:val="000151C8"/>
    <w:rsid w:val="0001520A"/>
    <w:rsid w:val="0001520E"/>
    <w:rsid w:val="0001529F"/>
    <w:rsid w:val="000154B6"/>
    <w:rsid w:val="00015532"/>
    <w:rsid w:val="000158A1"/>
    <w:rsid w:val="000158B7"/>
    <w:rsid w:val="00015907"/>
    <w:rsid w:val="00015A69"/>
    <w:rsid w:val="00015B8C"/>
    <w:rsid w:val="00015C54"/>
    <w:rsid w:val="00015E04"/>
    <w:rsid w:val="00015E9F"/>
    <w:rsid w:val="00016111"/>
    <w:rsid w:val="000161A8"/>
    <w:rsid w:val="0001622B"/>
    <w:rsid w:val="000162A7"/>
    <w:rsid w:val="0001647B"/>
    <w:rsid w:val="000164FB"/>
    <w:rsid w:val="000166AF"/>
    <w:rsid w:val="00016880"/>
    <w:rsid w:val="00016986"/>
    <w:rsid w:val="00016AF5"/>
    <w:rsid w:val="00016B50"/>
    <w:rsid w:val="00016D07"/>
    <w:rsid w:val="00016D63"/>
    <w:rsid w:val="00016D6A"/>
    <w:rsid w:val="00016F2C"/>
    <w:rsid w:val="00017075"/>
    <w:rsid w:val="000170C6"/>
    <w:rsid w:val="00017147"/>
    <w:rsid w:val="000173C7"/>
    <w:rsid w:val="000175F5"/>
    <w:rsid w:val="00017625"/>
    <w:rsid w:val="0001762E"/>
    <w:rsid w:val="00017793"/>
    <w:rsid w:val="000177A1"/>
    <w:rsid w:val="0001782C"/>
    <w:rsid w:val="00017CE2"/>
    <w:rsid w:val="00017D1A"/>
    <w:rsid w:val="00017D9B"/>
    <w:rsid w:val="00017DC6"/>
    <w:rsid w:val="00017DF1"/>
    <w:rsid w:val="00017F01"/>
    <w:rsid w:val="00020074"/>
    <w:rsid w:val="0002023E"/>
    <w:rsid w:val="0002032A"/>
    <w:rsid w:val="0002037B"/>
    <w:rsid w:val="000208A6"/>
    <w:rsid w:val="000208CC"/>
    <w:rsid w:val="00020925"/>
    <w:rsid w:val="00020A75"/>
    <w:rsid w:val="00020AC7"/>
    <w:rsid w:val="00020ADA"/>
    <w:rsid w:val="00020E3E"/>
    <w:rsid w:val="00020F32"/>
    <w:rsid w:val="0002116E"/>
    <w:rsid w:val="00021185"/>
    <w:rsid w:val="000212A2"/>
    <w:rsid w:val="00021347"/>
    <w:rsid w:val="000213EE"/>
    <w:rsid w:val="00021456"/>
    <w:rsid w:val="000214C3"/>
    <w:rsid w:val="0002163A"/>
    <w:rsid w:val="000216B7"/>
    <w:rsid w:val="00021A7A"/>
    <w:rsid w:val="00021B62"/>
    <w:rsid w:val="00021C07"/>
    <w:rsid w:val="00021CF9"/>
    <w:rsid w:val="00021D3A"/>
    <w:rsid w:val="00021D42"/>
    <w:rsid w:val="00021E05"/>
    <w:rsid w:val="00021EFA"/>
    <w:rsid w:val="00021F7D"/>
    <w:rsid w:val="00021FCE"/>
    <w:rsid w:val="00022129"/>
    <w:rsid w:val="00022156"/>
    <w:rsid w:val="000222F9"/>
    <w:rsid w:val="0002230C"/>
    <w:rsid w:val="00022335"/>
    <w:rsid w:val="0002234D"/>
    <w:rsid w:val="000223B5"/>
    <w:rsid w:val="000223CA"/>
    <w:rsid w:val="00022401"/>
    <w:rsid w:val="0002245B"/>
    <w:rsid w:val="000225E7"/>
    <w:rsid w:val="00022627"/>
    <w:rsid w:val="00022696"/>
    <w:rsid w:val="00022753"/>
    <w:rsid w:val="000228E5"/>
    <w:rsid w:val="000228F8"/>
    <w:rsid w:val="00022903"/>
    <w:rsid w:val="00022C65"/>
    <w:rsid w:val="00022DC5"/>
    <w:rsid w:val="00022F95"/>
    <w:rsid w:val="000232DE"/>
    <w:rsid w:val="0002341C"/>
    <w:rsid w:val="000235BC"/>
    <w:rsid w:val="000235CC"/>
    <w:rsid w:val="000235DA"/>
    <w:rsid w:val="00023600"/>
    <w:rsid w:val="000236BD"/>
    <w:rsid w:val="000237AF"/>
    <w:rsid w:val="00023870"/>
    <w:rsid w:val="0002394E"/>
    <w:rsid w:val="0002396A"/>
    <w:rsid w:val="0002397B"/>
    <w:rsid w:val="00023AE1"/>
    <w:rsid w:val="00023BFF"/>
    <w:rsid w:val="00023D88"/>
    <w:rsid w:val="00023E23"/>
    <w:rsid w:val="00023F9B"/>
    <w:rsid w:val="000240CA"/>
    <w:rsid w:val="00024187"/>
    <w:rsid w:val="00024207"/>
    <w:rsid w:val="00024361"/>
    <w:rsid w:val="000243E9"/>
    <w:rsid w:val="0002450D"/>
    <w:rsid w:val="00024702"/>
    <w:rsid w:val="000249F4"/>
    <w:rsid w:val="00024A11"/>
    <w:rsid w:val="00024B50"/>
    <w:rsid w:val="00024BB3"/>
    <w:rsid w:val="00024E7C"/>
    <w:rsid w:val="00024ED6"/>
    <w:rsid w:val="00024EE1"/>
    <w:rsid w:val="00024F05"/>
    <w:rsid w:val="00024F41"/>
    <w:rsid w:val="000250F8"/>
    <w:rsid w:val="0002530B"/>
    <w:rsid w:val="000253F3"/>
    <w:rsid w:val="000253F7"/>
    <w:rsid w:val="00025487"/>
    <w:rsid w:val="00025718"/>
    <w:rsid w:val="0002573B"/>
    <w:rsid w:val="000259C3"/>
    <w:rsid w:val="00025B44"/>
    <w:rsid w:val="00025C32"/>
    <w:rsid w:val="00025D2B"/>
    <w:rsid w:val="00025E68"/>
    <w:rsid w:val="00025EE4"/>
    <w:rsid w:val="00026143"/>
    <w:rsid w:val="00026303"/>
    <w:rsid w:val="00026681"/>
    <w:rsid w:val="00026B13"/>
    <w:rsid w:val="00026C48"/>
    <w:rsid w:val="00026CCC"/>
    <w:rsid w:val="00026E27"/>
    <w:rsid w:val="00026EFC"/>
    <w:rsid w:val="00026F17"/>
    <w:rsid w:val="00027195"/>
    <w:rsid w:val="00027373"/>
    <w:rsid w:val="000273BE"/>
    <w:rsid w:val="00027498"/>
    <w:rsid w:val="000274CB"/>
    <w:rsid w:val="000276A7"/>
    <w:rsid w:val="00027746"/>
    <w:rsid w:val="00027850"/>
    <w:rsid w:val="00027ACA"/>
    <w:rsid w:val="00027BB5"/>
    <w:rsid w:val="00027BF3"/>
    <w:rsid w:val="00027D08"/>
    <w:rsid w:val="00027D17"/>
    <w:rsid w:val="00027D40"/>
    <w:rsid w:val="00027D88"/>
    <w:rsid w:val="00027EE8"/>
    <w:rsid w:val="00027FED"/>
    <w:rsid w:val="00030029"/>
    <w:rsid w:val="00030258"/>
    <w:rsid w:val="000302A5"/>
    <w:rsid w:val="000302ED"/>
    <w:rsid w:val="00030622"/>
    <w:rsid w:val="00030648"/>
    <w:rsid w:val="00030936"/>
    <w:rsid w:val="00030B2A"/>
    <w:rsid w:val="00030B84"/>
    <w:rsid w:val="00030C0F"/>
    <w:rsid w:val="00030D27"/>
    <w:rsid w:val="00030DCA"/>
    <w:rsid w:val="00030DCB"/>
    <w:rsid w:val="00031009"/>
    <w:rsid w:val="00031071"/>
    <w:rsid w:val="0003138E"/>
    <w:rsid w:val="00031678"/>
    <w:rsid w:val="00031687"/>
    <w:rsid w:val="00031689"/>
    <w:rsid w:val="000317A4"/>
    <w:rsid w:val="000317E0"/>
    <w:rsid w:val="0003199F"/>
    <w:rsid w:val="00031A59"/>
    <w:rsid w:val="00031AFA"/>
    <w:rsid w:val="00031BA8"/>
    <w:rsid w:val="00031C43"/>
    <w:rsid w:val="00031CA7"/>
    <w:rsid w:val="00031D03"/>
    <w:rsid w:val="00031E5B"/>
    <w:rsid w:val="00031E90"/>
    <w:rsid w:val="00031F29"/>
    <w:rsid w:val="00031FC0"/>
    <w:rsid w:val="0003211E"/>
    <w:rsid w:val="000321D9"/>
    <w:rsid w:val="00032277"/>
    <w:rsid w:val="0003233E"/>
    <w:rsid w:val="0003234A"/>
    <w:rsid w:val="0003236A"/>
    <w:rsid w:val="00032584"/>
    <w:rsid w:val="000325CD"/>
    <w:rsid w:val="00032696"/>
    <w:rsid w:val="000326EA"/>
    <w:rsid w:val="00032717"/>
    <w:rsid w:val="0003272A"/>
    <w:rsid w:val="00032769"/>
    <w:rsid w:val="00032A13"/>
    <w:rsid w:val="00032B21"/>
    <w:rsid w:val="00032C19"/>
    <w:rsid w:val="00032DAD"/>
    <w:rsid w:val="00032E2A"/>
    <w:rsid w:val="00032E7D"/>
    <w:rsid w:val="00032F8E"/>
    <w:rsid w:val="0003318A"/>
    <w:rsid w:val="00033397"/>
    <w:rsid w:val="00033416"/>
    <w:rsid w:val="0003351A"/>
    <w:rsid w:val="00033631"/>
    <w:rsid w:val="00033638"/>
    <w:rsid w:val="00033741"/>
    <w:rsid w:val="000337C9"/>
    <w:rsid w:val="00033830"/>
    <w:rsid w:val="00033841"/>
    <w:rsid w:val="00033A6F"/>
    <w:rsid w:val="00034289"/>
    <w:rsid w:val="000342A4"/>
    <w:rsid w:val="00034300"/>
    <w:rsid w:val="0003434C"/>
    <w:rsid w:val="00034359"/>
    <w:rsid w:val="0003465D"/>
    <w:rsid w:val="0003467A"/>
    <w:rsid w:val="00034766"/>
    <w:rsid w:val="000349AF"/>
    <w:rsid w:val="00034A4F"/>
    <w:rsid w:val="00034AD9"/>
    <w:rsid w:val="00034BE6"/>
    <w:rsid w:val="00034D88"/>
    <w:rsid w:val="00034E6D"/>
    <w:rsid w:val="00034E7B"/>
    <w:rsid w:val="00034EC3"/>
    <w:rsid w:val="00035048"/>
    <w:rsid w:val="000350AA"/>
    <w:rsid w:val="000351BB"/>
    <w:rsid w:val="000351BE"/>
    <w:rsid w:val="00035388"/>
    <w:rsid w:val="000354AC"/>
    <w:rsid w:val="0003556B"/>
    <w:rsid w:val="00035614"/>
    <w:rsid w:val="00035714"/>
    <w:rsid w:val="0003572F"/>
    <w:rsid w:val="00035734"/>
    <w:rsid w:val="0003587A"/>
    <w:rsid w:val="00035922"/>
    <w:rsid w:val="000359F0"/>
    <w:rsid w:val="00035A8F"/>
    <w:rsid w:val="00035AEB"/>
    <w:rsid w:val="00035B05"/>
    <w:rsid w:val="00035C19"/>
    <w:rsid w:val="00035F5E"/>
    <w:rsid w:val="00036037"/>
    <w:rsid w:val="000362B9"/>
    <w:rsid w:val="00036409"/>
    <w:rsid w:val="0003642A"/>
    <w:rsid w:val="0003642E"/>
    <w:rsid w:val="00036464"/>
    <w:rsid w:val="000366FC"/>
    <w:rsid w:val="0003675A"/>
    <w:rsid w:val="00036916"/>
    <w:rsid w:val="00036A36"/>
    <w:rsid w:val="00036A3E"/>
    <w:rsid w:val="00036A86"/>
    <w:rsid w:val="00036B4D"/>
    <w:rsid w:val="00036B6F"/>
    <w:rsid w:val="00036BB3"/>
    <w:rsid w:val="00036E72"/>
    <w:rsid w:val="00036F3F"/>
    <w:rsid w:val="00036FBE"/>
    <w:rsid w:val="0003700E"/>
    <w:rsid w:val="000372BE"/>
    <w:rsid w:val="000373DF"/>
    <w:rsid w:val="00037661"/>
    <w:rsid w:val="000376D5"/>
    <w:rsid w:val="00037C09"/>
    <w:rsid w:val="00037E62"/>
    <w:rsid w:val="00037ECC"/>
    <w:rsid w:val="00037EED"/>
    <w:rsid w:val="00037F30"/>
    <w:rsid w:val="00037FF5"/>
    <w:rsid w:val="0004015F"/>
    <w:rsid w:val="0004018E"/>
    <w:rsid w:val="000402F7"/>
    <w:rsid w:val="00040311"/>
    <w:rsid w:val="000403C6"/>
    <w:rsid w:val="000404B4"/>
    <w:rsid w:val="0004097D"/>
    <w:rsid w:val="000409A9"/>
    <w:rsid w:val="00040B4A"/>
    <w:rsid w:val="00040E08"/>
    <w:rsid w:val="00041018"/>
    <w:rsid w:val="0004109B"/>
    <w:rsid w:val="00041218"/>
    <w:rsid w:val="00041222"/>
    <w:rsid w:val="0004137E"/>
    <w:rsid w:val="000414B7"/>
    <w:rsid w:val="0004159E"/>
    <w:rsid w:val="00041662"/>
    <w:rsid w:val="0004168B"/>
    <w:rsid w:val="0004178A"/>
    <w:rsid w:val="0004179E"/>
    <w:rsid w:val="000417FA"/>
    <w:rsid w:val="00041A15"/>
    <w:rsid w:val="00041AE4"/>
    <w:rsid w:val="00041BE9"/>
    <w:rsid w:val="00041DEA"/>
    <w:rsid w:val="00041ECB"/>
    <w:rsid w:val="00042034"/>
    <w:rsid w:val="00042187"/>
    <w:rsid w:val="00042189"/>
    <w:rsid w:val="00042349"/>
    <w:rsid w:val="000423B4"/>
    <w:rsid w:val="0004240D"/>
    <w:rsid w:val="00042628"/>
    <w:rsid w:val="00042716"/>
    <w:rsid w:val="00042823"/>
    <w:rsid w:val="0004284F"/>
    <w:rsid w:val="00042928"/>
    <w:rsid w:val="000429B6"/>
    <w:rsid w:val="00042D29"/>
    <w:rsid w:val="00042D4D"/>
    <w:rsid w:val="00042D5B"/>
    <w:rsid w:val="00042DF4"/>
    <w:rsid w:val="00042E2E"/>
    <w:rsid w:val="00042F33"/>
    <w:rsid w:val="00042FEA"/>
    <w:rsid w:val="000430CC"/>
    <w:rsid w:val="00043301"/>
    <w:rsid w:val="000434BB"/>
    <w:rsid w:val="0004379D"/>
    <w:rsid w:val="00043875"/>
    <w:rsid w:val="00043889"/>
    <w:rsid w:val="0004392F"/>
    <w:rsid w:val="000439AA"/>
    <w:rsid w:val="00043C82"/>
    <w:rsid w:val="00043CBB"/>
    <w:rsid w:val="00043DDD"/>
    <w:rsid w:val="00043E40"/>
    <w:rsid w:val="00043E49"/>
    <w:rsid w:val="00044009"/>
    <w:rsid w:val="000440E0"/>
    <w:rsid w:val="00044122"/>
    <w:rsid w:val="000442B1"/>
    <w:rsid w:val="0004438C"/>
    <w:rsid w:val="000443F3"/>
    <w:rsid w:val="00044536"/>
    <w:rsid w:val="000445B6"/>
    <w:rsid w:val="000446C6"/>
    <w:rsid w:val="00044700"/>
    <w:rsid w:val="000447B3"/>
    <w:rsid w:val="00044813"/>
    <w:rsid w:val="0004487F"/>
    <w:rsid w:val="0004497E"/>
    <w:rsid w:val="000449B6"/>
    <w:rsid w:val="00044ACE"/>
    <w:rsid w:val="00044D80"/>
    <w:rsid w:val="000452DC"/>
    <w:rsid w:val="000454DD"/>
    <w:rsid w:val="00045542"/>
    <w:rsid w:val="000456FA"/>
    <w:rsid w:val="0004570D"/>
    <w:rsid w:val="00045728"/>
    <w:rsid w:val="0004579A"/>
    <w:rsid w:val="000457E3"/>
    <w:rsid w:val="00045A31"/>
    <w:rsid w:val="00045A99"/>
    <w:rsid w:val="00045B81"/>
    <w:rsid w:val="00045CE4"/>
    <w:rsid w:val="00045D3E"/>
    <w:rsid w:val="00045D59"/>
    <w:rsid w:val="00045DF7"/>
    <w:rsid w:val="00045F1A"/>
    <w:rsid w:val="00046024"/>
    <w:rsid w:val="00046040"/>
    <w:rsid w:val="0004618A"/>
    <w:rsid w:val="000461FD"/>
    <w:rsid w:val="00046253"/>
    <w:rsid w:val="000462B6"/>
    <w:rsid w:val="00046358"/>
    <w:rsid w:val="000463AF"/>
    <w:rsid w:val="00046562"/>
    <w:rsid w:val="00046708"/>
    <w:rsid w:val="00046758"/>
    <w:rsid w:val="00046792"/>
    <w:rsid w:val="000467DB"/>
    <w:rsid w:val="0004682F"/>
    <w:rsid w:val="00046874"/>
    <w:rsid w:val="00046BF9"/>
    <w:rsid w:val="00046C6D"/>
    <w:rsid w:val="0004712C"/>
    <w:rsid w:val="00047243"/>
    <w:rsid w:val="000473BD"/>
    <w:rsid w:val="00047577"/>
    <w:rsid w:val="000476A1"/>
    <w:rsid w:val="00047702"/>
    <w:rsid w:val="00047BEB"/>
    <w:rsid w:val="0005006E"/>
    <w:rsid w:val="00050089"/>
    <w:rsid w:val="000500BF"/>
    <w:rsid w:val="000501C6"/>
    <w:rsid w:val="00050220"/>
    <w:rsid w:val="000502B0"/>
    <w:rsid w:val="00050466"/>
    <w:rsid w:val="000504D0"/>
    <w:rsid w:val="0005075A"/>
    <w:rsid w:val="00050772"/>
    <w:rsid w:val="0005094E"/>
    <w:rsid w:val="0005096F"/>
    <w:rsid w:val="00050B5F"/>
    <w:rsid w:val="00050D9B"/>
    <w:rsid w:val="00050F5B"/>
    <w:rsid w:val="00050FDB"/>
    <w:rsid w:val="0005106C"/>
    <w:rsid w:val="000510B8"/>
    <w:rsid w:val="000511C9"/>
    <w:rsid w:val="000512ED"/>
    <w:rsid w:val="00051513"/>
    <w:rsid w:val="00051726"/>
    <w:rsid w:val="000517A5"/>
    <w:rsid w:val="000517E4"/>
    <w:rsid w:val="0005182D"/>
    <w:rsid w:val="0005188D"/>
    <w:rsid w:val="000518C9"/>
    <w:rsid w:val="00051940"/>
    <w:rsid w:val="00051B06"/>
    <w:rsid w:val="00051BD2"/>
    <w:rsid w:val="00051C70"/>
    <w:rsid w:val="00051CEC"/>
    <w:rsid w:val="00051D7F"/>
    <w:rsid w:val="00051FB6"/>
    <w:rsid w:val="0005256E"/>
    <w:rsid w:val="000525A0"/>
    <w:rsid w:val="00052620"/>
    <w:rsid w:val="000526CF"/>
    <w:rsid w:val="000526D2"/>
    <w:rsid w:val="000527A8"/>
    <w:rsid w:val="000527BC"/>
    <w:rsid w:val="000527DA"/>
    <w:rsid w:val="00052A65"/>
    <w:rsid w:val="00052A76"/>
    <w:rsid w:val="00052AFE"/>
    <w:rsid w:val="00052D81"/>
    <w:rsid w:val="00052DF1"/>
    <w:rsid w:val="00052E4D"/>
    <w:rsid w:val="00052EEE"/>
    <w:rsid w:val="00053005"/>
    <w:rsid w:val="0005326A"/>
    <w:rsid w:val="000533D4"/>
    <w:rsid w:val="000535B4"/>
    <w:rsid w:val="0005366F"/>
    <w:rsid w:val="00053675"/>
    <w:rsid w:val="000536E8"/>
    <w:rsid w:val="000537C1"/>
    <w:rsid w:val="00053898"/>
    <w:rsid w:val="00053958"/>
    <w:rsid w:val="000539FF"/>
    <w:rsid w:val="00053A55"/>
    <w:rsid w:val="00053AB1"/>
    <w:rsid w:val="00053B70"/>
    <w:rsid w:val="00053BE6"/>
    <w:rsid w:val="00053D1F"/>
    <w:rsid w:val="00053DA1"/>
    <w:rsid w:val="00053DA5"/>
    <w:rsid w:val="00053E8A"/>
    <w:rsid w:val="00053F03"/>
    <w:rsid w:val="00053F4C"/>
    <w:rsid w:val="00053F81"/>
    <w:rsid w:val="00054012"/>
    <w:rsid w:val="0005405C"/>
    <w:rsid w:val="000540F6"/>
    <w:rsid w:val="00054157"/>
    <w:rsid w:val="000542DA"/>
    <w:rsid w:val="00054321"/>
    <w:rsid w:val="0005439F"/>
    <w:rsid w:val="0005452B"/>
    <w:rsid w:val="000546AD"/>
    <w:rsid w:val="0005489C"/>
    <w:rsid w:val="000549E3"/>
    <w:rsid w:val="00054ADD"/>
    <w:rsid w:val="00054B09"/>
    <w:rsid w:val="00054B60"/>
    <w:rsid w:val="00054B75"/>
    <w:rsid w:val="00054BBC"/>
    <w:rsid w:val="00054C2C"/>
    <w:rsid w:val="00054C43"/>
    <w:rsid w:val="00054C8E"/>
    <w:rsid w:val="00054D67"/>
    <w:rsid w:val="00054E72"/>
    <w:rsid w:val="00054F3E"/>
    <w:rsid w:val="00054F85"/>
    <w:rsid w:val="0005502B"/>
    <w:rsid w:val="00055064"/>
    <w:rsid w:val="000550EB"/>
    <w:rsid w:val="0005527E"/>
    <w:rsid w:val="00055341"/>
    <w:rsid w:val="000553E3"/>
    <w:rsid w:val="0005551E"/>
    <w:rsid w:val="00055600"/>
    <w:rsid w:val="00055783"/>
    <w:rsid w:val="000557CC"/>
    <w:rsid w:val="00055832"/>
    <w:rsid w:val="00055838"/>
    <w:rsid w:val="00055880"/>
    <w:rsid w:val="00055961"/>
    <w:rsid w:val="00055965"/>
    <w:rsid w:val="0005596A"/>
    <w:rsid w:val="00055A08"/>
    <w:rsid w:val="00055B3F"/>
    <w:rsid w:val="00055BBE"/>
    <w:rsid w:val="00055E6A"/>
    <w:rsid w:val="00055F79"/>
    <w:rsid w:val="00056007"/>
    <w:rsid w:val="00056085"/>
    <w:rsid w:val="000560AB"/>
    <w:rsid w:val="00056103"/>
    <w:rsid w:val="00056130"/>
    <w:rsid w:val="00056201"/>
    <w:rsid w:val="0005623B"/>
    <w:rsid w:val="0005627C"/>
    <w:rsid w:val="000562F4"/>
    <w:rsid w:val="000563FC"/>
    <w:rsid w:val="000564D3"/>
    <w:rsid w:val="0005656B"/>
    <w:rsid w:val="00056879"/>
    <w:rsid w:val="000568FB"/>
    <w:rsid w:val="00056CC6"/>
    <w:rsid w:val="00056CD2"/>
    <w:rsid w:val="00056D33"/>
    <w:rsid w:val="0005705B"/>
    <w:rsid w:val="000572BF"/>
    <w:rsid w:val="0005740F"/>
    <w:rsid w:val="000575AC"/>
    <w:rsid w:val="000576D9"/>
    <w:rsid w:val="00057710"/>
    <w:rsid w:val="00057A61"/>
    <w:rsid w:val="00057AEF"/>
    <w:rsid w:val="00057B49"/>
    <w:rsid w:val="00057C15"/>
    <w:rsid w:val="00057E69"/>
    <w:rsid w:val="0006011E"/>
    <w:rsid w:val="00060257"/>
    <w:rsid w:val="000603D2"/>
    <w:rsid w:val="00060538"/>
    <w:rsid w:val="0006057C"/>
    <w:rsid w:val="000605BD"/>
    <w:rsid w:val="0006093B"/>
    <w:rsid w:val="000609CB"/>
    <w:rsid w:val="00060B29"/>
    <w:rsid w:val="00060E03"/>
    <w:rsid w:val="00060E74"/>
    <w:rsid w:val="000610D0"/>
    <w:rsid w:val="00061303"/>
    <w:rsid w:val="00061371"/>
    <w:rsid w:val="000613DA"/>
    <w:rsid w:val="00061461"/>
    <w:rsid w:val="0006148D"/>
    <w:rsid w:val="00061647"/>
    <w:rsid w:val="00061691"/>
    <w:rsid w:val="00061762"/>
    <w:rsid w:val="00061763"/>
    <w:rsid w:val="0006179F"/>
    <w:rsid w:val="000618A3"/>
    <w:rsid w:val="0006190E"/>
    <w:rsid w:val="0006191A"/>
    <w:rsid w:val="0006197D"/>
    <w:rsid w:val="00061993"/>
    <w:rsid w:val="000619B8"/>
    <w:rsid w:val="00061A42"/>
    <w:rsid w:val="00061AA3"/>
    <w:rsid w:val="00061AFC"/>
    <w:rsid w:val="00061C1A"/>
    <w:rsid w:val="00061C55"/>
    <w:rsid w:val="00061ECC"/>
    <w:rsid w:val="00061F6D"/>
    <w:rsid w:val="00062021"/>
    <w:rsid w:val="00062140"/>
    <w:rsid w:val="00062242"/>
    <w:rsid w:val="000624DC"/>
    <w:rsid w:val="000625D1"/>
    <w:rsid w:val="000625D2"/>
    <w:rsid w:val="000626C6"/>
    <w:rsid w:val="0006296B"/>
    <w:rsid w:val="000629EC"/>
    <w:rsid w:val="00062C91"/>
    <w:rsid w:val="00062D04"/>
    <w:rsid w:val="00062E93"/>
    <w:rsid w:val="00062FFA"/>
    <w:rsid w:val="0006304D"/>
    <w:rsid w:val="0006324C"/>
    <w:rsid w:val="00063254"/>
    <w:rsid w:val="00063505"/>
    <w:rsid w:val="000635AD"/>
    <w:rsid w:val="000635B4"/>
    <w:rsid w:val="000637A0"/>
    <w:rsid w:val="00063B55"/>
    <w:rsid w:val="00063B72"/>
    <w:rsid w:val="00063C55"/>
    <w:rsid w:val="00063CB7"/>
    <w:rsid w:val="00063DE0"/>
    <w:rsid w:val="00063E52"/>
    <w:rsid w:val="00063F26"/>
    <w:rsid w:val="00064021"/>
    <w:rsid w:val="000640C1"/>
    <w:rsid w:val="000642EB"/>
    <w:rsid w:val="0006448A"/>
    <w:rsid w:val="000644F4"/>
    <w:rsid w:val="000645B8"/>
    <w:rsid w:val="0006464F"/>
    <w:rsid w:val="00064756"/>
    <w:rsid w:val="00064845"/>
    <w:rsid w:val="000648CD"/>
    <w:rsid w:val="000649FA"/>
    <w:rsid w:val="00064AEF"/>
    <w:rsid w:val="00064B4B"/>
    <w:rsid w:val="00064D2B"/>
    <w:rsid w:val="00064D84"/>
    <w:rsid w:val="00064DD7"/>
    <w:rsid w:val="00064DF2"/>
    <w:rsid w:val="00064DF8"/>
    <w:rsid w:val="00064F47"/>
    <w:rsid w:val="00064F70"/>
    <w:rsid w:val="00065193"/>
    <w:rsid w:val="000652D1"/>
    <w:rsid w:val="00065302"/>
    <w:rsid w:val="0006541D"/>
    <w:rsid w:val="0006548D"/>
    <w:rsid w:val="000655C9"/>
    <w:rsid w:val="000656DE"/>
    <w:rsid w:val="000656E6"/>
    <w:rsid w:val="000656FE"/>
    <w:rsid w:val="00065989"/>
    <w:rsid w:val="000659A5"/>
    <w:rsid w:val="00065C00"/>
    <w:rsid w:val="00065CCE"/>
    <w:rsid w:val="00065FFC"/>
    <w:rsid w:val="000660B3"/>
    <w:rsid w:val="000661D7"/>
    <w:rsid w:val="00066242"/>
    <w:rsid w:val="00066265"/>
    <w:rsid w:val="0006629D"/>
    <w:rsid w:val="000662D3"/>
    <w:rsid w:val="0006634B"/>
    <w:rsid w:val="00066452"/>
    <w:rsid w:val="0006664E"/>
    <w:rsid w:val="000666B0"/>
    <w:rsid w:val="000667FB"/>
    <w:rsid w:val="000669D7"/>
    <w:rsid w:val="00066B8F"/>
    <w:rsid w:val="00066CEB"/>
    <w:rsid w:val="00066F33"/>
    <w:rsid w:val="000671DB"/>
    <w:rsid w:val="000673CC"/>
    <w:rsid w:val="00067422"/>
    <w:rsid w:val="0006760B"/>
    <w:rsid w:val="00067915"/>
    <w:rsid w:val="00067BC9"/>
    <w:rsid w:val="00067E26"/>
    <w:rsid w:val="00067E6F"/>
    <w:rsid w:val="00067E89"/>
    <w:rsid w:val="00067ECB"/>
    <w:rsid w:val="00067F3C"/>
    <w:rsid w:val="00067F56"/>
    <w:rsid w:val="00067F5E"/>
    <w:rsid w:val="00067FAD"/>
    <w:rsid w:val="000700B0"/>
    <w:rsid w:val="000700B6"/>
    <w:rsid w:val="0007018A"/>
    <w:rsid w:val="000701A2"/>
    <w:rsid w:val="000701DB"/>
    <w:rsid w:val="000703F6"/>
    <w:rsid w:val="000708AE"/>
    <w:rsid w:val="00070974"/>
    <w:rsid w:val="00070A08"/>
    <w:rsid w:val="00070C16"/>
    <w:rsid w:val="00070D71"/>
    <w:rsid w:val="00070E1D"/>
    <w:rsid w:val="00070E99"/>
    <w:rsid w:val="0007109F"/>
    <w:rsid w:val="00071334"/>
    <w:rsid w:val="0007144B"/>
    <w:rsid w:val="00071565"/>
    <w:rsid w:val="0007156E"/>
    <w:rsid w:val="000716F2"/>
    <w:rsid w:val="00071818"/>
    <w:rsid w:val="00071846"/>
    <w:rsid w:val="00071951"/>
    <w:rsid w:val="000719D5"/>
    <w:rsid w:val="00071B9A"/>
    <w:rsid w:val="00071BE7"/>
    <w:rsid w:val="00071CE5"/>
    <w:rsid w:val="00071EED"/>
    <w:rsid w:val="00071FCE"/>
    <w:rsid w:val="00072038"/>
    <w:rsid w:val="000722F9"/>
    <w:rsid w:val="00072329"/>
    <w:rsid w:val="000724D0"/>
    <w:rsid w:val="000724D7"/>
    <w:rsid w:val="000725E1"/>
    <w:rsid w:val="0007261E"/>
    <w:rsid w:val="000726A2"/>
    <w:rsid w:val="000727E4"/>
    <w:rsid w:val="000727F3"/>
    <w:rsid w:val="00072803"/>
    <w:rsid w:val="0007284B"/>
    <w:rsid w:val="00072907"/>
    <w:rsid w:val="00072925"/>
    <w:rsid w:val="00072AD9"/>
    <w:rsid w:val="00072BA7"/>
    <w:rsid w:val="00072BCD"/>
    <w:rsid w:val="00072E24"/>
    <w:rsid w:val="00072E72"/>
    <w:rsid w:val="00072EFF"/>
    <w:rsid w:val="00072F75"/>
    <w:rsid w:val="00073200"/>
    <w:rsid w:val="000732E5"/>
    <w:rsid w:val="00073350"/>
    <w:rsid w:val="00073724"/>
    <w:rsid w:val="0007395B"/>
    <w:rsid w:val="00073BA1"/>
    <w:rsid w:val="00073BF2"/>
    <w:rsid w:val="00073C04"/>
    <w:rsid w:val="00073C80"/>
    <w:rsid w:val="00073E24"/>
    <w:rsid w:val="00073FAB"/>
    <w:rsid w:val="00073FF4"/>
    <w:rsid w:val="00074003"/>
    <w:rsid w:val="000741C7"/>
    <w:rsid w:val="00074217"/>
    <w:rsid w:val="000742B2"/>
    <w:rsid w:val="000743ED"/>
    <w:rsid w:val="00074492"/>
    <w:rsid w:val="000744D1"/>
    <w:rsid w:val="000745CC"/>
    <w:rsid w:val="00074652"/>
    <w:rsid w:val="000746B5"/>
    <w:rsid w:val="0007471B"/>
    <w:rsid w:val="000747B9"/>
    <w:rsid w:val="00074893"/>
    <w:rsid w:val="00074A2B"/>
    <w:rsid w:val="00074A32"/>
    <w:rsid w:val="00074AC0"/>
    <w:rsid w:val="00074B3A"/>
    <w:rsid w:val="00074C4A"/>
    <w:rsid w:val="00074EAE"/>
    <w:rsid w:val="00074FFE"/>
    <w:rsid w:val="0007502B"/>
    <w:rsid w:val="00075204"/>
    <w:rsid w:val="00075247"/>
    <w:rsid w:val="000752E7"/>
    <w:rsid w:val="000754EE"/>
    <w:rsid w:val="00075557"/>
    <w:rsid w:val="000755EF"/>
    <w:rsid w:val="0007568E"/>
    <w:rsid w:val="00075857"/>
    <w:rsid w:val="000758FF"/>
    <w:rsid w:val="00075996"/>
    <w:rsid w:val="00075AE2"/>
    <w:rsid w:val="00075C19"/>
    <w:rsid w:val="00075C95"/>
    <w:rsid w:val="00075CB4"/>
    <w:rsid w:val="00075CFD"/>
    <w:rsid w:val="00075E59"/>
    <w:rsid w:val="00075EB1"/>
    <w:rsid w:val="0007606C"/>
    <w:rsid w:val="00076074"/>
    <w:rsid w:val="000760C4"/>
    <w:rsid w:val="00076173"/>
    <w:rsid w:val="000762A9"/>
    <w:rsid w:val="00076484"/>
    <w:rsid w:val="000765A3"/>
    <w:rsid w:val="0007660E"/>
    <w:rsid w:val="000769D4"/>
    <w:rsid w:val="00076A45"/>
    <w:rsid w:val="00076B95"/>
    <w:rsid w:val="00076D6E"/>
    <w:rsid w:val="00076DC4"/>
    <w:rsid w:val="0007732A"/>
    <w:rsid w:val="00077360"/>
    <w:rsid w:val="00077365"/>
    <w:rsid w:val="000773B0"/>
    <w:rsid w:val="000773D6"/>
    <w:rsid w:val="0007743E"/>
    <w:rsid w:val="00077606"/>
    <w:rsid w:val="00077624"/>
    <w:rsid w:val="0007764E"/>
    <w:rsid w:val="000777D7"/>
    <w:rsid w:val="000777E2"/>
    <w:rsid w:val="0007785C"/>
    <w:rsid w:val="000778A9"/>
    <w:rsid w:val="00077981"/>
    <w:rsid w:val="00077E45"/>
    <w:rsid w:val="000800A1"/>
    <w:rsid w:val="000801D3"/>
    <w:rsid w:val="0008033F"/>
    <w:rsid w:val="00080528"/>
    <w:rsid w:val="0008053C"/>
    <w:rsid w:val="00080543"/>
    <w:rsid w:val="00080577"/>
    <w:rsid w:val="000805FF"/>
    <w:rsid w:val="00080605"/>
    <w:rsid w:val="00080640"/>
    <w:rsid w:val="00080781"/>
    <w:rsid w:val="000807BE"/>
    <w:rsid w:val="000809ED"/>
    <w:rsid w:val="00080B04"/>
    <w:rsid w:val="00080EAB"/>
    <w:rsid w:val="00080FDF"/>
    <w:rsid w:val="000810D3"/>
    <w:rsid w:val="00081158"/>
    <w:rsid w:val="0008116D"/>
    <w:rsid w:val="000811FA"/>
    <w:rsid w:val="0008121C"/>
    <w:rsid w:val="00081425"/>
    <w:rsid w:val="00081437"/>
    <w:rsid w:val="00081562"/>
    <w:rsid w:val="000815D0"/>
    <w:rsid w:val="0008162D"/>
    <w:rsid w:val="00081919"/>
    <w:rsid w:val="00081965"/>
    <w:rsid w:val="000819C4"/>
    <w:rsid w:val="00081AB4"/>
    <w:rsid w:val="00081AB6"/>
    <w:rsid w:val="00081BA3"/>
    <w:rsid w:val="00081C1D"/>
    <w:rsid w:val="00081D44"/>
    <w:rsid w:val="00081ED9"/>
    <w:rsid w:val="00081F2A"/>
    <w:rsid w:val="000820BB"/>
    <w:rsid w:val="00082112"/>
    <w:rsid w:val="0008218C"/>
    <w:rsid w:val="00082301"/>
    <w:rsid w:val="000823D9"/>
    <w:rsid w:val="00082539"/>
    <w:rsid w:val="000827E7"/>
    <w:rsid w:val="0008294E"/>
    <w:rsid w:val="000829AF"/>
    <w:rsid w:val="00082A00"/>
    <w:rsid w:val="00082D23"/>
    <w:rsid w:val="00082DF2"/>
    <w:rsid w:val="0008301E"/>
    <w:rsid w:val="000830D5"/>
    <w:rsid w:val="000830FC"/>
    <w:rsid w:val="00083281"/>
    <w:rsid w:val="000834C8"/>
    <w:rsid w:val="00083518"/>
    <w:rsid w:val="0008358A"/>
    <w:rsid w:val="0008363C"/>
    <w:rsid w:val="000838D1"/>
    <w:rsid w:val="000839DB"/>
    <w:rsid w:val="00083C58"/>
    <w:rsid w:val="00083D15"/>
    <w:rsid w:val="00083D3D"/>
    <w:rsid w:val="00083ECD"/>
    <w:rsid w:val="00084597"/>
    <w:rsid w:val="00084635"/>
    <w:rsid w:val="00084684"/>
    <w:rsid w:val="000846FA"/>
    <w:rsid w:val="000847C7"/>
    <w:rsid w:val="00084A1F"/>
    <w:rsid w:val="00084D5C"/>
    <w:rsid w:val="00084DA2"/>
    <w:rsid w:val="00084DAA"/>
    <w:rsid w:val="00084DCC"/>
    <w:rsid w:val="00084E4A"/>
    <w:rsid w:val="00084F92"/>
    <w:rsid w:val="00085197"/>
    <w:rsid w:val="0008535C"/>
    <w:rsid w:val="00085394"/>
    <w:rsid w:val="000853E8"/>
    <w:rsid w:val="00085754"/>
    <w:rsid w:val="00085821"/>
    <w:rsid w:val="000858B9"/>
    <w:rsid w:val="00085993"/>
    <w:rsid w:val="000859B8"/>
    <w:rsid w:val="00085B87"/>
    <w:rsid w:val="00085B99"/>
    <w:rsid w:val="00085CDD"/>
    <w:rsid w:val="00085FAF"/>
    <w:rsid w:val="00085FC1"/>
    <w:rsid w:val="00086146"/>
    <w:rsid w:val="000861AF"/>
    <w:rsid w:val="000862E3"/>
    <w:rsid w:val="00086372"/>
    <w:rsid w:val="0008651A"/>
    <w:rsid w:val="0008661E"/>
    <w:rsid w:val="0008662B"/>
    <w:rsid w:val="0008663A"/>
    <w:rsid w:val="00086753"/>
    <w:rsid w:val="00086795"/>
    <w:rsid w:val="00086930"/>
    <w:rsid w:val="000869E0"/>
    <w:rsid w:val="000869F1"/>
    <w:rsid w:val="00086AD5"/>
    <w:rsid w:val="00086BB3"/>
    <w:rsid w:val="00086CC6"/>
    <w:rsid w:val="00086E93"/>
    <w:rsid w:val="00086F0E"/>
    <w:rsid w:val="00086F4B"/>
    <w:rsid w:val="00086F6F"/>
    <w:rsid w:val="00086FC6"/>
    <w:rsid w:val="00086FEF"/>
    <w:rsid w:val="00087139"/>
    <w:rsid w:val="00087198"/>
    <w:rsid w:val="000871FA"/>
    <w:rsid w:val="000872A0"/>
    <w:rsid w:val="00087449"/>
    <w:rsid w:val="0008755E"/>
    <w:rsid w:val="000875A5"/>
    <w:rsid w:val="0008765E"/>
    <w:rsid w:val="00087954"/>
    <w:rsid w:val="00087990"/>
    <w:rsid w:val="00087A16"/>
    <w:rsid w:val="00087AC7"/>
    <w:rsid w:val="00087AD6"/>
    <w:rsid w:val="00087BC4"/>
    <w:rsid w:val="00087C77"/>
    <w:rsid w:val="00087E3C"/>
    <w:rsid w:val="0009026E"/>
    <w:rsid w:val="000902D9"/>
    <w:rsid w:val="0009035C"/>
    <w:rsid w:val="0009060C"/>
    <w:rsid w:val="00090638"/>
    <w:rsid w:val="000906C0"/>
    <w:rsid w:val="00090919"/>
    <w:rsid w:val="000909D9"/>
    <w:rsid w:val="00090ACA"/>
    <w:rsid w:val="00090B08"/>
    <w:rsid w:val="00090B37"/>
    <w:rsid w:val="00090B67"/>
    <w:rsid w:val="00090CBE"/>
    <w:rsid w:val="00090CEC"/>
    <w:rsid w:val="00090D48"/>
    <w:rsid w:val="00090EAC"/>
    <w:rsid w:val="00090F5A"/>
    <w:rsid w:val="00091112"/>
    <w:rsid w:val="0009132D"/>
    <w:rsid w:val="00091333"/>
    <w:rsid w:val="0009140D"/>
    <w:rsid w:val="00091417"/>
    <w:rsid w:val="000914DD"/>
    <w:rsid w:val="000916B8"/>
    <w:rsid w:val="0009172D"/>
    <w:rsid w:val="00091765"/>
    <w:rsid w:val="000919E9"/>
    <w:rsid w:val="000919F5"/>
    <w:rsid w:val="00091B99"/>
    <w:rsid w:val="00091DC0"/>
    <w:rsid w:val="00091EDD"/>
    <w:rsid w:val="00092185"/>
    <w:rsid w:val="0009226F"/>
    <w:rsid w:val="0009232D"/>
    <w:rsid w:val="000924EE"/>
    <w:rsid w:val="00092503"/>
    <w:rsid w:val="000925AB"/>
    <w:rsid w:val="000927A0"/>
    <w:rsid w:val="00092853"/>
    <w:rsid w:val="000928C6"/>
    <w:rsid w:val="00092A12"/>
    <w:rsid w:val="00092ADD"/>
    <w:rsid w:val="00092BA7"/>
    <w:rsid w:val="00092C73"/>
    <w:rsid w:val="00092C82"/>
    <w:rsid w:val="00092C8F"/>
    <w:rsid w:val="00092CA4"/>
    <w:rsid w:val="00092D58"/>
    <w:rsid w:val="00092DA5"/>
    <w:rsid w:val="00092ECA"/>
    <w:rsid w:val="00092F77"/>
    <w:rsid w:val="000931F9"/>
    <w:rsid w:val="000933D8"/>
    <w:rsid w:val="0009349C"/>
    <w:rsid w:val="000934AA"/>
    <w:rsid w:val="000934D2"/>
    <w:rsid w:val="00093542"/>
    <w:rsid w:val="0009356A"/>
    <w:rsid w:val="000935D2"/>
    <w:rsid w:val="00093B27"/>
    <w:rsid w:val="00093B50"/>
    <w:rsid w:val="00093D34"/>
    <w:rsid w:val="00093D41"/>
    <w:rsid w:val="00093D56"/>
    <w:rsid w:val="00093E1D"/>
    <w:rsid w:val="000940AA"/>
    <w:rsid w:val="000940B2"/>
    <w:rsid w:val="0009437C"/>
    <w:rsid w:val="0009446A"/>
    <w:rsid w:val="000944C2"/>
    <w:rsid w:val="00094520"/>
    <w:rsid w:val="000946F5"/>
    <w:rsid w:val="00094981"/>
    <w:rsid w:val="0009498A"/>
    <w:rsid w:val="00094B1E"/>
    <w:rsid w:val="00094D01"/>
    <w:rsid w:val="00094E73"/>
    <w:rsid w:val="00094E98"/>
    <w:rsid w:val="00094F6E"/>
    <w:rsid w:val="00094FC5"/>
    <w:rsid w:val="000952F4"/>
    <w:rsid w:val="00095462"/>
    <w:rsid w:val="00095568"/>
    <w:rsid w:val="000955C5"/>
    <w:rsid w:val="0009561C"/>
    <w:rsid w:val="000956C6"/>
    <w:rsid w:val="0009578F"/>
    <w:rsid w:val="00095790"/>
    <w:rsid w:val="00095BBF"/>
    <w:rsid w:val="00095BE4"/>
    <w:rsid w:val="00095C0A"/>
    <w:rsid w:val="00095C18"/>
    <w:rsid w:val="00095C43"/>
    <w:rsid w:val="00095C99"/>
    <w:rsid w:val="00096259"/>
    <w:rsid w:val="000962B2"/>
    <w:rsid w:val="000963E4"/>
    <w:rsid w:val="000964D1"/>
    <w:rsid w:val="0009658A"/>
    <w:rsid w:val="00096678"/>
    <w:rsid w:val="000966B1"/>
    <w:rsid w:val="0009680E"/>
    <w:rsid w:val="00096836"/>
    <w:rsid w:val="0009694A"/>
    <w:rsid w:val="0009697E"/>
    <w:rsid w:val="00096A59"/>
    <w:rsid w:val="00096B6B"/>
    <w:rsid w:val="00096DBF"/>
    <w:rsid w:val="00096EC1"/>
    <w:rsid w:val="00096FFA"/>
    <w:rsid w:val="000971EF"/>
    <w:rsid w:val="00097243"/>
    <w:rsid w:val="00097329"/>
    <w:rsid w:val="00097398"/>
    <w:rsid w:val="000973EB"/>
    <w:rsid w:val="000975D9"/>
    <w:rsid w:val="000975EC"/>
    <w:rsid w:val="000976A2"/>
    <w:rsid w:val="00097873"/>
    <w:rsid w:val="000978E7"/>
    <w:rsid w:val="00097976"/>
    <w:rsid w:val="00097A61"/>
    <w:rsid w:val="00097B2B"/>
    <w:rsid w:val="00097EA4"/>
    <w:rsid w:val="00097F16"/>
    <w:rsid w:val="00097FD3"/>
    <w:rsid w:val="000A0044"/>
    <w:rsid w:val="000A0062"/>
    <w:rsid w:val="000A049D"/>
    <w:rsid w:val="000A05B9"/>
    <w:rsid w:val="000A06A5"/>
    <w:rsid w:val="000A0755"/>
    <w:rsid w:val="000A0AD7"/>
    <w:rsid w:val="000A0C41"/>
    <w:rsid w:val="000A0CE1"/>
    <w:rsid w:val="000A0EED"/>
    <w:rsid w:val="000A0F36"/>
    <w:rsid w:val="000A0FAD"/>
    <w:rsid w:val="000A1006"/>
    <w:rsid w:val="000A10C2"/>
    <w:rsid w:val="000A11A1"/>
    <w:rsid w:val="000A13F1"/>
    <w:rsid w:val="000A18E2"/>
    <w:rsid w:val="000A191A"/>
    <w:rsid w:val="000A19A2"/>
    <w:rsid w:val="000A19FB"/>
    <w:rsid w:val="000A1A32"/>
    <w:rsid w:val="000A1B82"/>
    <w:rsid w:val="000A1CA7"/>
    <w:rsid w:val="000A1EB9"/>
    <w:rsid w:val="000A2239"/>
    <w:rsid w:val="000A232D"/>
    <w:rsid w:val="000A2443"/>
    <w:rsid w:val="000A2659"/>
    <w:rsid w:val="000A2691"/>
    <w:rsid w:val="000A275F"/>
    <w:rsid w:val="000A277B"/>
    <w:rsid w:val="000A2785"/>
    <w:rsid w:val="000A28B6"/>
    <w:rsid w:val="000A2FB3"/>
    <w:rsid w:val="000A31CD"/>
    <w:rsid w:val="000A322B"/>
    <w:rsid w:val="000A3280"/>
    <w:rsid w:val="000A3340"/>
    <w:rsid w:val="000A3369"/>
    <w:rsid w:val="000A33FD"/>
    <w:rsid w:val="000A3451"/>
    <w:rsid w:val="000A34DF"/>
    <w:rsid w:val="000A34F0"/>
    <w:rsid w:val="000A359C"/>
    <w:rsid w:val="000A37B1"/>
    <w:rsid w:val="000A3891"/>
    <w:rsid w:val="000A3C61"/>
    <w:rsid w:val="000A3EB7"/>
    <w:rsid w:val="000A3EC2"/>
    <w:rsid w:val="000A428A"/>
    <w:rsid w:val="000A43F4"/>
    <w:rsid w:val="000A450B"/>
    <w:rsid w:val="000A4612"/>
    <w:rsid w:val="000A465B"/>
    <w:rsid w:val="000A46E1"/>
    <w:rsid w:val="000A4736"/>
    <w:rsid w:val="000A4842"/>
    <w:rsid w:val="000A4944"/>
    <w:rsid w:val="000A4AF2"/>
    <w:rsid w:val="000A4B43"/>
    <w:rsid w:val="000A4B80"/>
    <w:rsid w:val="000A4B94"/>
    <w:rsid w:val="000A4BE7"/>
    <w:rsid w:val="000A4D45"/>
    <w:rsid w:val="000A51AA"/>
    <w:rsid w:val="000A5210"/>
    <w:rsid w:val="000A5265"/>
    <w:rsid w:val="000A5270"/>
    <w:rsid w:val="000A5394"/>
    <w:rsid w:val="000A562E"/>
    <w:rsid w:val="000A564B"/>
    <w:rsid w:val="000A57EC"/>
    <w:rsid w:val="000A57F6"/>
    <w:rsid w:val="000A5874"/>
    <w:rsid w:val="000A58C7"/>
    <w:rsid w:val="000A5941"/>
    <w:rsid w:val="000A5945"/>
    <w:rsid w:val="000A594C"/>
    <w:rsid w:val="000A59C1"/>
    <w:rsid w:val="000A59FE"/>
    <w:rsid w:val="000A5D31"/>
    <w:rsid w:val="000A5D55"/>
    <w:rsid w:val="000A5E9D"/>
    <w:rsid w:val="000A5F77"/>
    <w:rsid w:val="000A6018"/>
    <w:rsid w:val="000A60AC"/>
    <w:rsid w:val="000A60BE"/>
    <w:rsid w:val="000A6212"/>
    <w:rsid w:val="000A6220"/>
    <w:rsid w:val="000A62B8"/>
    <w:rsid w:val="000A660C"/>
    <w:rsid w:val="000A6792"/>
    <w:rsid w:val="000A67FB"/>
    <w:rsid w:val="000A68F0"/>
    <w:rsid w:val="000A69F6"/>
    <w:rsid w:val="000A6BB1"/>
    <w:rsid w:val="000A6BEB"/>
    <w:rsid w:val="000A6BFC"/>
    <w:rsid w:val="000A6C48"/>
    <w:rsid w:val="000A6CDC"/>
    <w:rsid w:val="000A6DED"/>
    <w:rsid w:val="000A7035"/>
    <w:rsid w:val="000A70E1"/>
    <w:rsid w:val="000A728D"/>
    <w:rsid w:val="000A744C"/>
    <w:rsid w:val="000A75DB"/>
    <w:rsid w:val="000A7754"/>
    <w:rsid w:val="000A78C3"/>
    <w:rsid w:val="000A78E4"/>
    <w:rsid w:val="000A7A4A"/>
    <w:rsid w:val="000A7B6E"/>
    <w:rsid w:val="000A7CF9"/>
    <w:rsid w:val="000A7EC4"/>
    <w:rsid w:val="000B004F"/>
    <w:rsid w:val="000B0275"/>
    <w:rsid w:val="000B033B"/>
    <w:rsid w:val="000B04DA"/>
    <w:rsid w:val="000B0530"/>
    <w:rsid w:val="000B0544"/>
    <w:rsid w:val="000B090F"/>
    <w:rsid w:val="000B0BD4"/>
    <w:rsid w:val="000B0C4B"/>
    <w:rsid w:val="000B0C4D"/>
    <w:rsid w:val="000B0C92"/>
    <w:rsid w:val="000B0CD0"/>
    <w:rsid w:val="000B0D61"/>
    <w:rsid w:val="000B0DA3"/>
    <w:rsid w:val="000B0EAB"/>
    <w:rsid w:val="000B1147"/>
    <w:rsid w:val="000B115E"/>
    <w:rsid w:val="000B11CF"/>
    <w:rsid w:val="000B1232"/>
    <w:rsid w:val="000B1271"/>
    <w:rsid w:val="000B13D0"/>
    <w:rsid w:val="000B148B"/>
    <w:rsid w:val="000B14C0"/>
    <w:rsid w:val="000B156A"/>
    <w:rsid w:val="000B18D8"/>
    <w:rsid w:val="000B18DB"/>
    <w:rsid w:val="000B18EF"/>
    <w:rsid w:val="000B18F1"/>
    <w:rsid w:val="000B192E"/>
    <w:rsid w:val="000B1BC2"/>
    <w:rsid w:val="000B1C73"/>
    <w:rsid w:val="000B1CA8"/>
    <w:rsid w:val="000B1CF7"/>
    <w:rsid w:val="000B1D50"/>
    <w:rsid w:val="000B1D72"/>
    <w:rsid w:val="000B1EF6"/>
    <w:rsid w:val="000B2029"/>
    <w:rsid w:val="000B2051"/>
    <w:rsid w:val="000B215E"/>
    <w:rsid w:val="000B218F"/>
    <w:rsid w:val="000B2200"/>
    <w:rsid w:val="000B229B"/>
    <w:rsid w:val="000B2317"/>
    <w:rsid w:val="000B2564"/>
    <w:rsid w:val="000B2757"/>
    <w:rsid w:val="000B2A78"/>
    <w:rsid w:val="000B2AA2"/>
    <w:rsid w:val="000B2B49"/>
    <w:rsid w:val="000B2C52"/>
    <w:rsid w:val="000B2CC7"/>
    <w:rsid w:val="000B2DD4"/>
    <w:rsid w:val="000B2E51"/>
    <w:rsid w:val="000B2F75"/>
    <w:rsid w:val="000B2F81"/>
    <w:rsid w:val="000B3103"/>
    <w:rsid w:val="000B332E"/>
    <w:rsid w:val="000B349C"/>
    <w:rsid w:val="000B369F"/>
    <w:rsid w:val="000B3930"/>
    <w:rsid w:val="000B3B44"/>
    <w:rsid w:val="000B3B6B"/>
    <w:rsid w:val="000B3B8A"/>
    <w:rsid w:val="000B3BF5"/>
    <w:rsid w:val="000B3D49"/>
    <w:rsid w:val="000B3E46"/>
    <w:rsid w:val="000B3E4B"/>
    <w:rsid w:val="000B4044"/>
    <w:rsid w:val="000B404A"/>
    <w:rsid w:val="000B41AA"/>
    <w:rsid w:val="000B4465"/>
    <w:rsid w:val="000B456E"/>
    <w:rsid w:val="000B472D"/>
    <w:rsid w:val="000B4784"/>
    <w:rsid w:val="000B4873"/>
    <w:rsid w:val="000B490C"/>
    <w:rsid w:val="000B49F0"/>
    <w:rsid w:val="000B4A54"/>
    <w:rsid w:val="000B4AB5"/>
    <w:rsid w:val="000B4B2F"/>
    <w:rsid w:val="000B4CAC"/>
    <w:rsid w:val="000B4E17"/>
    <w:rsid w:val="000B4EF1"/>
    <w:rsid w:val="000B4F2D"/>
    <w:rsid w:val="000B51AF"/>
    <w:rsid w:val="000B51B7"/>
    <w:rsid w:val="000B52CC"/>
    <w:rsid w:val="000B52FC"/>
    <w:rsid w:val="000B550F"/>
    <w:rsid w:val="000B5523"/>
    <w:rsid w:val="000B56F1"/>
    <w:rsid w:val="000B5821"/>
    <w:rsid w:val="000B5918"/>
    <w:rsid w:val="000B5A68"/>
    <w:rsid w:val="000B5D43"/>
    <w:rsid w:val="000B5F2E"/>
    <w:rsid w:val="000B5F88"/>
    <w:rsid w:val="000B6089"/>
    <w:rsid w:val="000B6090"/>
    <w:rsid w:val="000B60DF"/>
    <w:rsid w:val="000B6131"/>
    <w:rsid w:val="000B61F7"/>
    <w:rsid w:val="000B6314"/>
    <w:rsid w:val="000B6465"/>
    <w:rsid w:val="000B65E7"/>
    <w:rsid w:val="000B6726"/>
    <w:rsid w:val="000B678F"/>
    <w:rsid w:val="000B67E5"/>
    <w:rsid w:val="000B67F1"/>
    <w:rsid w:val="000B6A61"/>
    <w:rsid w:val="000B6B30"/>
    <w:rsid w:val="000B6B50"/>
    <w:rsid w:val="000B6D08"/>
    <w:rsid w:val="000B6DED"/>
    <w:rsid w:val="000B6E7F"/>
    <w:rsid w:val="000B6EC2"/>
    <w:rsid w:val="000B7082"/>
    <w:rsid w:val="000B70FC"/>
    <w:rsid w:val="000B714E"/>
    <w:rsid w:val="000B71E1"/>
    <w:rsid w:val="000B7237"/>
    <w:rsid w:val="000B734F"/>
    <w:rsid w:val="000B7426"/>
    <w:rsid w:val="000B74F1"/>
    <w:rsid w:val="000B7522"/>
    <w:rsid w:val="000B75F6"/>
    <w:rsid w:val="000B78E3"/>
    <w:rsid w:val="000B7949"/>
    <w:rsid w:val="000B7ABC"/>
    <w:rsid w:val="000B7BD0"/>
    <w:rsid w:val="000B7C9C"/>
    <w:rsid w:val="000B7E64"/>
    <w:rsid w:val="000B7F4D"/>
    <w:rsid w:val="000B7FFE"/>
    <w:rsid w:val="000C0072"/>
    <w:rsid w:val="000C0269"/>
    <w:rsid w:val="000C0338"/>
    <w:rsid w:val="000C0356"/>
    <w:rsid w:val="000C03CC"/>
    <w:rsid w:val="000C041F"/>
    <w:rsid w:val="000C052C"/>
    <w:rsid w:val="000C055C"/>
    <w:rsid w:val="000C0806"/>
    <w:rsid w:val="000C080F"/>
    <w:rsid w:val="000C09B0"/>
    <w:rsid w:val="000C0A78"/>
    <w:rsid w:val="000C0B45"/>
    <w:rsid w:val="000C0D0E"/>
    <w:rsid w:val="000C0D0F"/>
    <w:rsid w:val="000C0DCB"/>
    <w:rsid w:val="000C0FE2"/>
    <w:rsid w:val="000C1239"/>
    <w:rsid w:val="000C1371"/>
    <w:rsid w:val="000C1394"/>
    <w:rsid w:val="000C14A6"/>
    <w:rsid w:val="000C14E2"/>
    <w:rsid w:val="000C1637"/>
    <w:rsid w:val="000C17BC"/>
    <w:rsid w:val="000C1804"/>
    <w:rsid w:val="000C1929"/>
    <w:rsid w:val="000C1A69"/>
    <w:rsid w:val="000C1D1B"/>
    <w:rsid w:val="000C1E1E"/>
    <w:rsid w:val="000C209F"/>
    <w:rsid w:val="000C20C7"/>
    <w:rsid w:val="000C2122"/>
    <w:rsid w:val="000C2287"/>
    <w:rsid w:val="000C2382"/>
    <w:rsid w:val="000C24CB"/>
    <w:rsid w:val="000C25AF"/>
    <w:rsid w:val="000C2644"/>
    <w:rsid w:val="000C2719"/>
    <w:rsid w:val="000C29B2"/>
    <w:rsid w:val="000C2A3F"/>
    <w:rsid w:val="000C2A6A"/>
    <w:rsid w:val="000C2A87"/>
    <w:rsid w:val="000C2DCE"/>
    <w:rsid w:val="000C2E73"/>
    <w:rsid w:val="000C2FAD"/>
    <w:rsid w:val="000C3014"/>
    <w:rsid w:val="000C30C3"/>
    <w:rsid w:val="000C30E9"/>
    <w:rsid w:val="000C331B"/>
    <w:rsid w:val="000C35C2"/>
    <w:rsid w:val="000C35C9"/>
    <w:rsid w:val="000C374B"/>
    <w:rsid w:val="000C38BC"/>
    <w:rsid w:val="000C3BD8"/>
    <w:rsid w:val="000C3BED"/>
    <w:rsid w:val="000C3D0E"/>
    <w:rsid w:val="000C3D2B"/>
    <w:rsid w:val="000C3ED6"/>
    <w:rsid w:val="000C3ED8"/>
    <w:rsid w:val="000C3F82"/>
    <w:rsid w:val="000C3F87"/>
    <w:rsid w:val="000C4340"/>
    <w:rsid w:val="000C4392"/>
    <w:rsid w:val="000C4572"/>
    <w:rsid w:val="000C4729"/>
    <w:rsid w:val="000C48BD"/>
    <w:rsid w:val="000C4903"/>
    <w:rsid w:val="000C49B0"/>
    <w:rsid w:val="000C4B04"/>
    <w:rsid w:val="000C4B8F"/>
    <w:rsid w:val="000C4CD9"/>
    <w:rsid w:val="000C4D52"/>
    <w:rsid w:val="000C5108"/>
    <w:rsid w:val="000C514C"/>
    <w:rsid w:val="000C52B9"/>
    <w:rsid w:val="000C5638"/>
    <w:rsid w:val="000C572B"/>
    <w:rsid w:val="000C5892"/>
    <w:rsid w:val="000C58FB"/>
    <w:rsid w:val="000C5A0A"/>
    <w:rsid w:val="000C5B66"/>
    <w:rsid w:val="000C5B7D"/>
    <w:rsid w:val="000C5BF5"/>
    <w:rsid w:val="000C5C78"/>
    <w:rsid w:val="000C5CD0"/>
    <w:rsid w:val="000C5DC6"/>
    <w:rsid w:val="000C5EAC"/>
    <w:rsid w:val="000C5EDE"/>
    <w:rsid w:val="000C5F05"/>
    <w:rsid w:val="000C5F4A"/>
    <w:rsid w:val="000C5F68"/>
    <w:rsid w:val="000C622A"/>
    <w:rsid w:val="000C6447"/>
    <w:rsid w:val="000C6517"/>
    <w:rsid w:val="000C6563"/>
    <w:rsid w:val="000C6856"/>
    <w:rsid w:val="000C68C0"/>
    <w:rsid w:val="000C690C"/>
    <w:rsid w:val="000C6947"/>
    <w:rsid w:val="000C6A61"/>
    <w:rsid w:val="000C6B6A"/>
    <w:rsid w:val="000C6C08"/>
    <w:rsid w:val="000C6D91"/>
    <w:rsid w:val="000C6E7C"/>
    <w:rsid w:val="000C6E96"/>
    <w:rsid w:val="000C6EE6"/>
    <w:rsid w:val="000C7076"/>
    <w:rsid w:val="000C70CE"/>
    <w:rsid w:val="000C7247"/>
    <w:rsid w:val="000C7293"/>
    <w:rsid w:val="000C732A"/>
    <w:rsid w:val="000C736E"/>
    <w:rsid w:val="000C74D3"/>
    <w:rsid w:val="000C75BE"/>
    <w:rsid w:val="000C7780"/>
    <w:rsid w:val="000C77F9"/>
    <w:rsid w:val="000C7A20"/>
    <w:rsid w:val="000C7C12"/>
    <w:rsid w:val="000C7FC5"/>
    <w:rsid w:val="000D00A4"/>
    <w:rsid w:val="000D01A8"/>
    <w:rsid w:val="000D01F3"/>
    <w:rsid w:val="000D036A"/>
    <w:rsid w:val="000D03D7"/>
    <w:rsid w:val="000D0573"/>
    <w:rsid w:val="000D0586"/>
    <w:rsid w:val="000D0603"/>
    <w:rsid w:val="000D0636"/>
    <w:rsid w:val="000D08CE"/>
    <w:rsid w:val="000D09DC"/>
    <w:rsid w:val="000D0AF8"/>
    <w:rsid w:val="000D0BC4"/>
    <w:rsid w:val="000D0BCA"/>
    <w:rsid w:val="000D0BF7"/>
    <w:rsid w:val="000D1153"/>
    <w:rsid w:val="000D117D"/>
    <w:rsid w:val="000D1277"/>
    <w:rsid w:val="000D150F"/>
    <w:rsid w:val="000D1582"/>
    <w:rsid w:val="000D1653"/>
    <w:rsid w:val="000D16B5"/>
    <w:rsid w:val="000D1A18"/>
    <w:rsid w:val="000D1AAE"/>
    <w:rsid w:val="000D1B80"/>
    <w:rsid w:val="000D1C9D"/>
    <w:rsid w:val="000D1CCA"/>
    <w:rsid w:val="000D1DB3"/>
    <w:rsid w:val="000D1E18"/>
    <w:rsid w:val="000D1F25"/>
    <w:rsid w:val="000D1F70"/>
    <w:rsid w:val="000D202D"/>
    <w:rsid w:val="000D202E"/>
    <w:rsid w:val="000D2424"/>
    <w:rsid w:val="000D2442"/>
    <w:rsid w:val="000D2687"/>
    <w:rsid w:val="000D2689"/>
    <w:rsid w:val="000D276A"/>
    <w:rsid w:val="000D2839"/>
    <w:rsid w:val="000D2955"/>
    <w:rsid w:val="000D2A9B"/>
    <w:rsid w:val="000D2A9D"/>
    <w:rsid w:val="000D2B21"/>
    <w:rsid w:val="000D2D55"/>
    <w:rsid w:val="000D2D5C"/>
    <w:rsid w:val="000D2D75"/>
    <w:rsid w:val="000D2DA5"/>
    <w:rsid w:val="000D2EDB"/>
    <w:rsid w:val="000D2FF2"/>
    <w:rsid w:val="000D3147"/>
    <w:rsid w:val="000D343A"/>
    <w:rsid w:val="000D3576"/>
    <w:rsid w:val="000D3581"/>
    <w:rsid w:val="000D35ED"/>
    <w:rsid w:val="000D36A6"/>
    <w:rsid w:val="000D387B"/>
    <w:rsid w:val="000D39E2"/>
    <w:rsid w:val="000D3B4D"/>
    <w:rsid w:val="000D3BDC"/>
    <w:rsid w:val="000D3C22"/>
    <w:rsid w:val="000D3E70"/>
    <w:rsid w:val="000D3E75"/>
    <w:rsid w:val="000D3EA9"/>
    <w:rsid w:val="000D3F1C"/>
    <w:rsid w:val="000D405E"/>
    <w:rsid w:val="000D41D1"/>
    <w:rsid w:val="000D4376"/>
    <w:rsid w:val="000D43AD"/>
    <w:rsid w:val="000D47C4"/>
    <w:rsid w:val="000D4A07"/>
    <w:rsid w:val="000D4A08"/>
    <w:rsid w:val="000D4B8B"/>
    <w:rsid w:val="000D4D62"/>
    <w:rsid w:val="000D4D98"/>
    <w:rsid w:val="000D4F58"/>
    <w:rsid w:val="000D4F92"/>
    <w:rsid w:val="000D4FF0"/>
    <w:rsid w:val="000D50D7"/>
    <w:rsid w:val="000D51FB"/>
    <w:rsid w:val="000D52EF"/>
    <w:rsid w:val="000D5452"/>
    <w:rsid w:val="000D553C"/>
    <w:rsid w:val="000D575F"/>
    <w:rsid w:val="000D58F1"/>
    <w:rsid w:val="000D5927"/>
    <w:rsid w:val="000D5D67"/>
    <w:rsid w:val="000D5FDC"/>
    <w:rsid w:val="000D6106"/>
    <w:rsid w:val="000D6119"/>
    <w:rsid w:val="000D6462"/>
    <w:rsid w:val="000D6511"/>
    <w:rsid w:val="000D6641"/>
    <w:rsid w:val="000D675F"/>
    <w:rsid w:val="000D6778"/>
    <w:rsid w:val="000D680D"/>
    <w:rsid w:val="000D682C"/>
    <w:rsid w:val="000D695D"/>
    <w:rsid w:val="000D6AF3"/>
    <w:rsid w:val="000D6B2B"/>
    <w:rsid w:val="000D6B92"/>
    <w:rsid w:val="000D6CD8"/>
    <w:rsid w:val="000D6D5E"/>
    <w:rsid w:val="000D6E60"/>
    <w:rsid w:val="000D704A"/>
    <w:rsid w:val="000D70D5"/>
    <w:rsid w:val="000D70F5"/>
    <w:rsid w:val="000D72E7"/>
    <w:rsid w:val="000D744F"/>
    <w:rsid w:val="000D745D"/>
    <w:rsid w:val="000D74B8"/>
    <w:rsid w:val="000D777E"/>
    <w:rsid w:val="000D7782"/>
    <w:rsid w:val="000D77C3"/>
    <w:rsid w:val="000D7812"/>
    <w:rsid w:val="000D7B97"/>
    <w:rsid w:val="000D7F2B"/>
    <w:rsid w:val="000D7F4B"/>
    <w:rsid w:val="000E00CB"/>
    <w:rsid w:val="000E0266"/>
    <w:rsid w:val="000E02B0"/>
    <w:rsid w:val="000E02B8"/>
    <w:rsid w:val="000E0412"/>
    <w:rsid w:val="000E045D"/>
    <w:rsid w:val="000E0565"/>
    <w:rsid w:val="000E06D1"/>
    <w:rsid w:val="000E0976"/>
    <w:rsid w:val="000E0992"/>
    <w:rsid w:val="000E09EA"/>
    <w:rsid w:val="000E0ABD"/>
    <w:rsid w:val="000E0AC2"/>
    <w:rsid w:val="000E0B9E"/>
    <w:rsid w:val="000E0F61"/>
    <w:rsid w:val="000E0F65"/>
    <w:rsid w:val="000E1039"/>
    <w:rsid w:val="000E11A3"/>
    <w:rsid w:val="000E123B"/>
    <w:rsid w:val="000E131D"/>
    <w:rsid w:val="000E1576"/>
    <w:rsid w:val="000E1637"/>
    <w:rsid w:val="000E1672"/>
    <w:rsid w:val="000E16C2"/>
    <w:rsid w:val="000E1723"/>
    <w:rsid w:val="000E1797"/>
    <w:rsid w:val="000E1807"/>
    <w:rsid w:val="000E194C"/>
    <w:rsid w:val="000E197C"/>
    <w:rsid w:val="000E19B8"/>
    <w:rsid w:val="000E1A61"/>
    <w:rsid w:val="000E1AC3"/>
    <w:rsid w:val="000E1BA6"/>
    <w:rsid w:val="000E1C35"/>
    <w:rsid w:val="000E1D5C"/>
    <w:rsid w:val="000E1E6B"/>
    <w:rsid w:val="000E2065"/>
    <w:rsid w:val="000E2217"/>
    <w:rsid w:val="000E2336"/>
    <w:rsid w:val="000E247B"/>
    <w:rsid w:val="000E24D8"/>
    <w:rsid w:val="000E2A5C"/>
    <w:rsid w:val="000E2E67"/>
    <w:rsid w:val="000E2E68"/>
    <w:rsid w:val="000E2EB7"/>
    <w:rsid w:val="000E3000"/>
    <w:rsid w:val="000E3075"/>
    <w:rsid w:val="000E30DC"/>
    <w:rsid w:val="000E348C"/>
    <w:rsid w:val="000E3699"/>
    <w:rsid w:val="000E3816"/>
    <w:rsid w:val="000E389C"/>
    <w:rsid w:val="000E38E2"/>
    <w:rsid w:val="000E391C"/>
    <w:rsid w:val="000E3B34"/>
    <w:rsid w:val="000E3C4B"/>
    <w:rsid w:val="000E3DDD"/>
    <w:rsid w:val="000E417D"/>
    <w:rsid w:val="000E4282"/>
    <w:rsid w:val="000E42C7"/>
    <w:rsid w:val="000E439B"/>
    <w:rsid w:val="000E43BD"/>
    <w:rsid w:val="000E4590"/>
    <w:rsid w:val="000E466F"/>
    <w:rsid w:val="000E46F5"/>
    <w:rsid w:val="000E46FD"/>
    <w:rsid w:val="000E49D4"/>
    <w:rsid w:val="000E4AC0"/>
    <w:rsid w:val="000E4D1E"/>
    <w:rsid w:val="000E4ECC"/>
    <w:rsid w:val="000E500B"/>
    <w:rsid w:val="000E50A3"/>
    <w:rsid w:val="000E52B7"/>
    <w:rsid w:val="000E5325"/>
    <w:rsid w:val="000E5432"/>
    <w:rsid w:val="000E5603"/>
    <w:rsid w:val="000E571B"/>
    <w:rsid w:val="000E57BA"/>
    <w:rsid w:val="000E5851"/>
    <w:rsid w:val="000E594A"/>
    <w:rsid w:val="000E59A7"/>
    <w:rsid w:val="000E5A70"/>
    <w:rsid w:val="000E5B7E"/>
    <w:rsid w:val="000E5BFC"/>
    <w:rsid w:val="000E6193"/>
    <w:rsid w:val="000E6277"/>
    <w:rsid w:val="000E66C9"/>
    <w:rsid w:val="000E66DF"/>
    <w:rsid w:val="000E677C"/>
    <w:rsid w:val="000E67E0"/>
    <w:rsid w:val="000E688D"/>
    <w:rsid w:val="000E697D"/>
    <w:rsid w:val="000E69E3"/>
    <w:rsid w:val="000E6A4D"/>
    <w:rsid w:val="000E6AD2"/>
    <w:rsid w:val="000E6B5A"/>
    <w:rsid w:val="000E6B60"/>
    <w:rsid w:val="000E7178"/>
    <w:rsid w:val="000E73E2"/>
    <w:rsid w:val="000E744A"/>
    <w:rsid w:val="000E7475"/>
    <w:rsid w:val="000E756A"/>
    <w:rsid w:val="000E759C"/>
    <w:rsid w:val="000E76A0"/>
    <w:rsid w:val="000E76EA"/>
    <w:rsid w:val="000E78FA"/>
    <w:rsid w:val="000E79B6"/>
    <w:rsid w:val="000E7E43"/>
    <w:rsid w:val="000E7E9E"/>
    <w:rsid w:val="000F0040"/>
    <w:rsid w:val="000F01EC"/>
    <w:rsid w:val="000F036B"/>
    <w:rsid w:val="000F05A4"/>
    <w:rsid w:val="000F0654"/>
    <w:rsid w:val="000F080B"/>
    <w:rsid w:val="000F0A1D"/>
    <w:rsid w:val="000F0B2D"/>
    <w:rsid w:val="000F0B52"/>
    <w:rsid w:val="000F0C8C"/>
    <w:rsid w:val="000F0DEE"/>
    <w:rsid w:val="000F0EC4"/>
    <w:rsid w:val="000F1011"/>
    <w:rsid w:val="000F1084"/>
    <w:rsid w:val="000F10BA"/>
    <w:rsid w:val="000F14FA"/>
    <w:rsid w:val="000F1514"/>
    <w:rsid w:val="000F1557"/>
    <w:rsid w:val="000F15CE"/>
    <w:rsid w:val="000F164A"/>
    <w:rsid w:val="000F1675"/>
    <w:rsid w:val="000F1842"/>
    <w:rsid w:val="000F189D"/>
    <w:rsid w:val="000F194D"/>
    <w:rsid w:val="000F19C2"/>
    <w:rsid w:val="000F1C50"/>
    <w:rsid w:val="000F1D8B"/>
    <w:rsid w:val="000F1E6F"/>
    <w:rsid w:val="000F1E92"/>
    <w:rsid w:val="000F1EB8"/>
    <w:rsid w:val="000F1EEC"/>
    <w:rsid w:val="000F1F71"/>
    <w:rsid w:val="000F1FAE"/>
    <w:rsid w:val="000F228C"/>
    <w:rsid w:val="000F2311"/>
    <w:rsid w:val="000F237F"/>
    <w:rsid w:val="000F2422"/>
    <w:rsid w:val="000F24AC"/>
    <w:rsid w:val="000F2517"/>
    <w:rsid w:val="000F26BB"/>
    <w:rsid w:val="000F27A8"/>
    <w:rsid w:val="000F27D1"/>
    <w:rsid w:val="000F2854"/>
    <w:rsid w:val="000F29E4"/>
    <w:rsid w:val="000F2A3C"/>
    <w:rsid w:val="000F2AC1"/>
    <w:rsid w:val="000F2B52"/>
    <w:rsid w:val="000F2B91"/>
    <w:rsid w:val="000F2C97"/>
    <w:rsid w:val="000F2CA3"/>
    <w:rsid w:val="000F2EEA"/>
    <w:rsid w:val="000F30D4"/>
    <w:rsid w:val="000F30E6"/>
    <w:rsid w:val="000F3215"/>
    <w:rsid w:val="000F3308"/>
    <w:rsid w:val="000F3427"/>
    <w:rsid w:val="000F352F"/>
    <w:rsid w:val="000F35B2"/>
    <w:rsid w:val="000F36A0"/>
    <w:rsid w:val="000F36BC"/>
    <w:rsid w:val="000F36D8"/>
    <w:rsid w:val="000F37B7"/>
    <w:rsid w:val="000F37C9"/>
    <w:rsid w:val="000F3847"/>
    <w:rsid w:val="000F39B8"/>
    <w:rsid w:val="000F3A77"/>
    <w:rsid w:val="000F3A86"/>
    <w:rsid w:val="000F3A94"/>
    <w:rsid w:val="000F3B6F"/>
    <w:rsid w:val="000F3C5F"/>
    <w:rsid w:val="000F3CB5"/>
    <w:rsid w:val="000F3D48"/>
    <w:rsid w:val="000F3E06"/>
    <w:rsid w:val="000F3E35"/>
    <w:rsid w:val="000F3E67"/>
    <w:rsid w:val="000F3EC9"/>
    <w:rsid w:val="000F3F46"/>
    <w:rsid w:val="000F3F86"/>
    <w:rsid w:val="000F4171"/>
    <w:rsid w:val="000F417C"/>
    <w:rsid w:val="000F41AB"/>
    <w:rsid w:val="000F41B1"/>
    <w:rsid w:val="000F41B5"/>
    <w:rsid w:val="000F43D9"/>
    <w:rsid w:val="000F449D"/>
    <w:rsid w:val="000F45E5"/>
    <w:rsid w:val="000F4756"/>
    <w:rsid w:val="000F4A32"/>
    <w:rsid w:val="000F4C20"/>
    <w:rsid w:val="000F4EA1"/>
    <w:rsid w:val="000F5121"/>
    <w:rsid w:val="000F52E9"/>
    <w:rsid w:val="000F542E"/>
    <w:rsid w:val="000F5641"/>
    <w:rsid w:val="000F5837"/>
    <w:rsid w:val="000F58D7"/>
    <w:rsid w:val="000F5948"/>
    <w:rsid w:val="000F59A7"/>
    <w:rsid w:val="000F5A7B"/>
    <w:rsid w:val="000F5C33"/>
    <w:rsid w:val="000F5D19"/>
    <w:rsid w:val="000F5DA1"/>
    <w:rsid w:val="000F5E01"/>
    <w:rsid w:val="000F5ECD"/>
    <w:rsid w:val="000F5F13"/>
    <w:rsid w:val="000F5F3F"/>
    <w:rsid w:val="000F6012"/>
    <w:rsid w:val="000F601B"/>
    <w:rsid w:val="000F624F"/>
    <w:rsid w:val="000F6673"/>
    <w:rsid w:val="000F6731"/>
    <w:rsid w:val="000F6837"/>
    <w:rsid w:val="000F6885"/>
    <w:rsid w:val="000F69FA"/>
    <w:rsid w:val="000F6A34"/>
    <w:rsid w:val="000F6A6E"/>
    <w:rsid w:val="000F6F3F"/>
    <w:rsid w:val="000F6FEB"/>
    <w:rsid w:val="000F701F"/>
    <w:rsid w:val="000F7259"/>
    <w:rsid w:val="000F72F8"/>
    <w:rsid w:val="000F730F"/>
    <w:rsid w:val="000F7361"/>
    <w:rsid w:val="000F7414"/>
    <w:rsid w:val="000F74DF"/>
    <w:rsid w:val="000F7666"/>
    <w:rsid w:val="000F76B3"/>
    <w:rsid w:val="000F7735"/>
    <w:rsid w:val="000F77F7"/>
    <w:rsid w:val="000F78CC"/>
    <w:rsid w:val="000F79A2"/>
    <w:rsid w:val="000F79A3"/>
    <w:rsid w:val="000F7AD1"/>
    <w:rsid w:val="000F7CBD"/>
    <w:rsid w:val="000F7D02"/>
    <w:rsid w:val="000F7D5D"/>
    <w:rsid w:val="000F7E51"/>
    <w:rsid w:val="000FA523"/>
    <w:rsid w:val="00100062"/>
    <w:rsid w:val="0010022A"/>
    <w:rsid w:val="001002B3"/>
    <w:rsid w:val="001003EC"/>
    <w:rsid w:val="00100623"/>
    <w:rsid w:val="001006E8"/>
    <w:rsid w:val="00100732"/>
    <w:rsid w:val="0010084F"/>
    <w:rsid w:val="00100860"/>
    <w:rsid w:val="001008CF"/>
    <w:rsid w:val="00100A03"/>
    <w:rsid w:val="00100AFA"/>
    <w:rsid w:val="00100B3A"/>
    <w:rsid w:val="00100B91"/>
    <w:rsid w:val="00100D13"/>
    <w:rsid w:val="00100D35"/>
    <w:rsid w:val="00100E37"/>
    <w:rsid w:val="00100FC3"/>
    <w:rsid w:val="00100FC6"/>
    <w:rsid w:val="00101137"/>
    <w:rsid w:val="0010115E"/>
    <w:rsid w:val="001013E6"/>
    <w:rsid w:val="0010165B"/>
    <w:rsid w:val="001018CF"/>
    <w:rsid w:val="00101A33"/>
    <w:rsid w:val="00101A78"/>
    <w:rsid w:val="00101C69"/>
    <w:rsid w:val="00101CCC"/>
    <w:rsid w:val="00101E85"/>
    <w:rsid w:val="00102036"/>
    <w:rsid w:val="001020E6"/>
    <w:rsid w:val="001022E8"/>
    <w:rsid w:val="001023C9"/>
    <w:rsid w:val="00102577"/>
    <w:rsid w:val="0010257D"/>
    <w:rsid w:val="00102587"/>
    <w:rsid w:val="001027C4"/>
    <w:rsid w:val="001028BA"/>
    <w:rsid w:val="0010297A"/>
    <w:rsid w:val="001029CB"/>
    <w:rsid w:val="00102CCD"/>
    <w:rsid w:val="00102DEB"/>
    <w:rsid w:val="00102EC2"/>
    <w:rsid w:val="00102F42"/>
    <w:rsid w:val="00103111"/>
    <w:rsid w:val="00103183"/>
    <w:rsid w:val="001031AC"/>
    <w:rsid w:val="001036A1"/>
    <w:rsid w:val="0010374A"/>
    <w:rsid w:val="0010386D"/>
    <w:rsid w:val="001038C1"/>
    <w:rsid w:val="001038EE"/>
    <w:rsid w:val="00103948"/>
    <w:rsid w:val="0010398C"/>
    <w:rsid w:val="00103B1C"/>
    <w:rsid w:val="00103BBC"/>
    <w:rsid w:val="00103BEA"/>
    <w:rsid w:val="00103C0A"/>
    <w:rsid w:val="00103C3D"/>
    <w:rsid w:val="00103C52"/>
    <w:rsid w:val="00103DDD"/>
    <w:rsid w:val="00103DE4"/>
    <w:rsid w:val="00104037"/>
    <w:rsid w:val="001041D6"/>
    <w:rsid w:val="001041D7"/>
    <w:rsid w:val="001042C9"/>
    <w:rsid w:val="001045DF"/>
    <w:rsid w:val="00104730"/>
    <w:rsid w:val="00104738"/>
    <w:rsid w:val="001047EF"/>
    <w:rsid w:val="001049F3"/>
    <w:rsid w:val="00104BC9"/>
    <w:rsid w:val="00104C0D"/>
    <w:rsid w:val="00104D7A"/>
    <w:rsid w:val="00104D9E"/>
    <w:rsid w:val="00104E71"/>
    <w:rsid w:val="00105025"/>
    <w:rsid w:val="00105084"/>
    <w:rsid w:val="00105092"/>
    <w:rsid w:val="0010544D"/>
    <w:rsid w:val="00105732"/>
    <w:rsid w:val="001057B6"/>
    <w:rsid w:val="00105806"/>
    <w:rsid w:val="00105850"/>
    <w:rsid w:val="00105863"/>
    <w:rsid w:val="00105923"/>
    <w:rsid w:val="0010595D"/>
    <w:rsid w:val="00105A1B"/>
    <w:rsid w:val="00105AFA"/>
    <w:rsid w:val="00105E2E"/>
    <w:rsid w:val="00105F0F"/>
    <w:rsid w:val="00105F28"/>
    <w:rsid w:val="00105F79"/>
    <w:rsid w:val="0010605B"/>
    <w:rsid w:val="0010616E"/>
    <w:rsid w:val="001061DB"/>
    <w:rsid w:val="001061EF"/>
    <w:rsid w:val="001062CB"/>
    <w:rsid w:val="00106409"/>
    <w:rsid w:val="00106487"/>
    <w:rsid w:val="001067A9"/>
    <w:rsid w:val="00106953"/>
    <w:rsid w:val="001069E1"/>
    <w:rsid w:val="00106B43"/>
    <w:rsid w:val="00106BA8"/>
    <w:rsid w:val="00106C32"/>
    <w:rsid w:val="00106D1F"/>
    <w:rsid w:val="00106D96"/>
    <w:rsid w:val="00107099"/>
    <w:rsid w:val="0010710E"/>
    <w:rsid w:val="00107119"/>
    <w:rsid w:val="001071F5"/>
    <w:rsid w:val="00107346"/>
    <w:rsid w:val="0010738E"/>
    <w:rsid w:val="001073FD"/>
    <w:rsid w:val="00107559"/>
    <w:rsid w:val="001076C4"/>
    <w:rsid w:val="001076D0"/>
    <w:rsid w:val="001078EC"/>
    <w:rsid w:val="00107A07"/>
    <w:rsid w:val="00107AA5"/>
    <w:rsid w:val="00107ACC"/>
    <w:rsid w:val="00107AEC"/>
    <w:rsid w:val="00107B54"/>
    <w:rsid w:val="00107E8F"/>
    <w:rsid w:val="00107F5C"/>
    <w:rsid w:val="00110031"/>
    <w:rsid w:val="0011008A"/>
    <w:rsid w:val="0011019F"/>
    <w:rsid w:val="00110531"/>
    <w:rsid w:val="0011059A"/>
    <w:rsid w:val="00110865"/>
    <w:rsid w:val="00110BD9"/>
    <w:rsid w:val="00110DF7"/>
    <w:rsid w:val="00110E0F"/>
    <w:rsid w:val="00110EF4"/>
    <w:rsid w:val="00110FAA"/>
    <w:rsid w:val="00111055"/>
    <w:rsid w:val="0011108C"/>
    <w:rsid w:val="001110A4"/>
    <w:rsid w:val="001110CB"/>
    <w:rsid w:val="001111B9"/>
    <w:rsid w:val="0011135E"/>
    <w:rsid w:val="001113AF"/>
    <w:rsid w:val="001113B3"/>
    <w:rsid w:val="0011143D"/>
    <w:rsid w:val="00111672"/>
    <w:rsid w:val="001117C9"/>
    <w:rsid w:val="001119C8"/>
    <w:rsid w:val="00111A69"/>
    <w:rsid w:val="00111D38"/>
    <w:rsid w:val="00111E93"/>
    <w:rsid w:val="00111FAA"/>
    <w:rsid w:val="001120DF"/>
    <w:rsid w:val="001121EC"/>
    <w:rsid w:val="00112208"/>
    <w:rsid w:val="001122CA"/>
    <w:rsid w:val="001122F7"/>
    <w:rsid w:val="001123DB"/>
    <w:rsid w:val="00112448"/>
    <w:rsid w:val="00112623"/>
    <w:rsid w:val="0011278A"/>
    <w:rsid w:val="001127CD"/>
    <w:rsid w:val="0011288A"/>
    <w:rsid w:val="001128E5"/>
    <w:rsid w:val="00112A12"/>
    <w:rsid w:val="00112AC0"/>
    <w:rsid w:val="00112C12"/>
    <w:rsid w:val="00112D1B"/>
    <w:rsid w:val="00112E38"/>
    <w:rsid w:val="00112F1E"/>
    <w:rsid w:val="00112FC8"/>
    <w:rsid w:val="00112FE7"/>
    <w:rsid w:val="001130E7"/>
    <w:rsid w:val="00113107"/>
    <w:rsid w:val="00113182"/>
    <w:rsid w:val="00113291"/>
    <w:rsid w:val="001132CC"/>
    <w:rsid w:val="001132EC"/>
    <w:rsid w:val="00113351"/>
    <w:rsid w:val="00113618"/>
    <w:rsid w:val="00113627"/>
    <w:rsid w:val="0011375B"/>
    <w:rsid w:val="00113797"/>
    <w:rsid w:val="001137B8"/>
    <w:rsid w:val="0011388A"/>
    <w:rsid w:val="00113B70"/>
    <w:rsid w:val="00113CF4"/>
    <w:rsid w:val="00113E0C"/>
    <w:rsid w:val="00113E40"/>
    <w:rsid w:val="00113EC9"/>
    <w:rsid w:val="00113FD6"/>
    <w:rsid w:val="00114052"/>
    <w:rsid w:val="0011421F"/>
    <w:rsid w:val="00114235"/>
    <w:rsid w:val="00114286"/>
    <w:rsid w:val="00114287"/>
    <w:rsid w:val="00114485"/>
    <w:rsid w:val="001144C8"/>
    <w:rsid w:val="00114642"/>
    <w:rsid w:val="00114A06"/>
    <w:rsid w:val="00114C5E"/>
    <w:rsid w:val="00114DA1"/>
    <w:rsid w:val="00114E3A"/>
    <w:rsid w:val="00114E3C"/>
    <w:rsid w:val="00114F24"/>
    <w:rsid w:val="00114F67"/>
    <w:rsid w:val="001151FB"/>
    <w:rsid w:val="001152BB"/>
    <w:rsid w:val="0011533C"/>
    <w:rsid w:val="00115351"/>
    <w:rsid w:val="00115418"/>
    <w:rsid w:val="00115474"/>
    <w:rsid w:val="001154D8"/>
    <w:rsid w:val="00115794"/>
    <w:rsid w:val="00115814"/>
    <w:rsid w:val="00115856"/>
    <w:rsid w:val="001158C2"/>
    <w:rsid w:val="001158CA"/>
    <w:rsid w:val="00115943"/>
    <w:rsid w:val="00115BBD"/>
    <w:rsid w:val="00115C83"/>
    <w:rsid w:val="00115D74"/>
    <w:rsid w:val="00115E44"/>
    <w:rsid w:val="00115E7A"/>
    <w:rsid w:val="00115FD1"/>
    <w:rsid w:val="0011606B"/>
    <w:rsid w:val="001160BA"/>
    <w:rsid w:val="0011616D"/>
    <w:rsid w:val="001161FC"/>
    <w:rsid w:val="001162C9"/>
    <w:rsid w:val="00116320"/>
    <w:rsid w:val="00116328"/>
    <w:rsid w:val="00116372"/>
    <w:rsid w:val="001164C6"/>
    <w:rsid w:val="0011658B"/>
    <w:rsid w:val="0011660B"/>
    <w:rsid w:val="001167AA"/>
    <w:rsid w:val="001168CE"/>
    <w:rsid w:val="00116963"/>
    <w:rsid w:val="00116A34"/>
    <w:rsid w:val="00116C6F"/>
    <w:rsid w:val="00116CD1"/>
    <w:rsid w:val="0011706C"/>
    <w:rsid w:val="00117105"/>
    <w:rsid w:val="00117138"/>
    <w:rsid w:val="00117275"/>
    <w:rsid w:val="001172D5"/>
    <w:rsid w:val="00117473"/>
    <w:rsid w:val="001174A0"/>
    <w:rsid w:val="001175ED"/>
    <w:rsid w:val="0011767A"/>
    <w:rsid w:val="0011782C"/>
    <w:rsid w:val="00117872"/>
    <w:rsid w:val="001178CF"/>
    <w:rsid w:val="00117B4A"/>
    <w:rsid w:val="00117B8C"/>
    <w:rsid w:val="00117BF1"/>
    <w:rsid w:val="00117C46"/>
    <w:rsid w:val="00117C52"/>
    <w:rsid w:val="00117C55"/>
    <w:rsid w:val="00117CAB"/>
    <w:rsid w:val="00117EB1"/>
    <w:rsid w:val="00117EF6"/>
    <w:rsid w:val="001200D8"/>
    <w:rsid w:val="001202DB"/>
    <w:rsid w:val="00120321"/>
    <w:rsid w:val="001203DA"/>
    <w:rsid w:val="001204E7"/>
    <w:rsid w:val="00120583"/>
    <w:rsid w:val="00120670"/>
    <w:rsid w:val="00120681"/>
    <w:rsid w:val="001206B9"/>
    <w:rsid w:val="00120767"/>
    <w:rsid w:val="00120924"/>
    <w:rsid w:val="00120A32"/>
    <w:rsid w:val="00120C7E"/>
    <w:rsid w:val="00120EAD"/>
    <w:rsid w:val="00120F44"/>
    <w:rsid w:val="001210ED"/>
    <w:rsid w:val="00121127"/>
    <w:rsid w:val="00121252"/>
    <w:rsid w:val="00121354"/>
    <w:rsid w:val="00121364"/>
    <w:rsid w:val="001213A8"/>
    <w:rsid w:val="0012153C"/>
    <w:rsid w:val="0012160F"/>
    <w:rsid w:val="001217BD"/>
    <w:rsid w:val="00121A2B"/>
    <w:rsid w:val="00121ACE"/>
    <w:rsid w:val="00121C62"/>
    <w:rsid w:val="00121CD2"/>
    <w:rsid w:val="00121DAD"/>
    <w:rsid w:val="00121F71"/>
    <w:rsid w:val="00121FAD"/>
    <w:rsid w:val="001220E8"/>
    <w:rsid w:val="001220FE"/>
    <w:rsid w:val="001221E1"/>
    <w:rsid w:val="0012233F"/>
    <w:rsid w:val="001223CC"/>
    <w:rsid w:val="00122425"/>
    <w:rsid w:val="001224AB"/>
    <w:rsid w:val="001224FE"/>
    <w:rsid w:val="0012273C"/>
    <w:rsid w:val="001228BB"/>
    <w:rsid w:val="00122A28"/>
    <w:rsid w:val="00122BAC"/>
    <w:rsid w:val="00122DCF"/>
    <w:rsid w:val="00122E79"/>
    <w:rsid w:val="00122E8A"/>
    <w:rsid w:val="00122E8E"/>
    <w:rsid w:val="00122EE6"/>
    <w:rsid w:val="00122FFE"/>
    <w:rsid w:val="00123046"/>
    <w:rsid w:val="001230F1"/>
    <w:rsid w:val="0012339B"/>
    <w:rsid w:val="00123458"/>
    <w:rsid w:val="0012364F"/>
    <w:rsid w:val="001237FB"/>
    <w:rsid w:val="001239E8"/>
    <w:rsid w:val="00123ACD"/>
    <w:rsid w:val="00123B33"/>
    <w:rsid w:val="00123BBF"/>
    <w:rsid w:val="00123CBB"/>
    <w:rsid w:val="00123CD5"/>
    <w:rsid w:val="00123F37"/>
    <w:rsid w:val="00123F9E"/>
    <w:rsid w:val="00124000"/>
    <w:rsid w:val="0012402A"/>
    <w:rsid w:val="00124175"/>
    <w:rsid w:val="0012448D"/>
    <w:rsid w:val="001244AB"/>
    <w:rsid w:val="001246B7"/>
    <w:rsid w:val="001246C8"/>
    <w:rsid w:val="001248A1"/>
    <w:rsid w:val="0012492E"/>
    <w:rsid w:val="00124A36"/>
    <w:rsid w:val="00124ACB"/>
    <w:rsid w:val="00124AEA"/>
    <w:rsid w:val="00124CEC"/>
    <w:rsid w:val="00124E93"/>
    <w:rsid w:val="00124EF0"/>
    <w:rsid w:val="00124F32"/>
    <w:rsid w:val="00124F8B"/>
    <w:rsid w:val="001250C1"/>
    <w:rsid w:val="001250F2"/>
    <w:rsid w:val="001250F6"/>
    <w:rsid w:val="0012512E"/>
    <w:rsid w:val="0012518A"/>
    <w:rsid w:val="00125504"/>
    <w:rsid w:val="00125576"/>
    <w:rsid w:val="00125812"/>
    <w:rsid w:val="00125857"/>
    <w:rsid w:val="00125CDE"/>
    <w:rsid w:val="00125D4B"/>
    <w:rsid w:val="00125DCB"/>
    <w:rsid w:val="00125E38"/>
    <w:rsid w:val="00125FE5"/>
    <w:rsid w:val="0012623E"/>
    <w:rsid w:val="00126298"/>
    <w:rsid w:val="0012640B"/>
    <w:rsid w:val="0012646F"/>
    <w:rsid w:val="00126620"/>
    <w:rsid w:val="00126645"/>
    <w:rsid w:val="00126678"/>
    <w:rsid w:val="00126723"/>
    <w:rsid w:val="00126882"/>
    <w:rsid w:val="001268F4"/>
    <w:rsid w:val="00126A22"/>
    <w:rsid w:val="00126A97"/>
    <w:rsid w:val="00126C38"/>
    <w:rsid w:val="00126C91"/>
    <w:rsid w:val="00126D18"/>
    <w:rsid w:val="00126D24"/>
    <w:rsid w:val="00126D78"/>
    <w:rsid w:val="0012709B"/>
    <w:rsid w:val="001270F6"/>
    <w:rsid w:val="00127262"/>
    <w:rsid w:val="00127279"/>
    <w:rsid w:val="00127292"/>
    <w:rsid w:val="0012729C"/>
    <w:rsid w:val="0012738E"/>
    <w:rsid w:val="0012764F"/>
    <w:rsid w:val="001276A6"/>
    <w:rsid w:val="001276B6"/>
    <w:rsid w:val="001276D0"/>
    <w:rsid w:val="00127785"/>
    <w:rsid w:val="00127895"/>
    <w:rsid w:val="00127979"/>
    <w:rsid w:val="00127C62"/>
    <w:rsid w:val="00127CC8"/>
    <w:rsid w:val="00127CC9"/>
    <w:rsid w:val="00127E25"/>
    <w:rsid w:val="00127EF0"/>
    <w:rsid w:val="00127F0A"/>
    <w:rsid w:val="001301BC"/>
    <w:rsid w:val="00130322"/>
    <w:rsid w:val="00130536"/>
    <w:rsid w:val="0013053D"/>
    <w:rsid w:val="00130561"/>
    <w:rsid w:val="0013063A"/>
    <w:rsid w:val="0013080B"/>
    <w:rsid w:val="00130AAC"/>
    <w:rsid w:val="00130AD1"/>
    <w:rsid w:val="00130AF7"/>
    <w:rsid w:val="00130CAB"/>
    <w:rsid w:val="00130CB3"/>
    <w:rsid w:val="00130DBE"/>
    <w:rsid w:val="00130EDD"/>
    <w:rsid w:val="00130F55"/>
    <w:rsid w:val="00130FA1"/>
    <w:rsid w:val="00131105"/>
    <w:rsid w:val="001311E8"/>
    <w:rsid w:val="00131263"/>
    <w:rsid w:val="001313F2"/>
    <w:rsid w:val="001315D1"/>
    <w:rsid w:val="0013168D"/>
    <w:rsid w:val="00131713"/>
    <w:rsid w:val="001317B7"/>
    <w:rsid w:val="00131C98"/>
    <w:rsid w:val="00131D44"/>
    <w:rsid w:val="00131EF4"/>
    <w:rsid w:val="00131F32"/>
    <w:rsid w:val="00131F36"/>
    <w:rsid w:val="0013208B"/>
    <w:rsid w:val="001322E0"/>
    <w:rsid w:val="00132398"/>
    <w:rsid w:val="00132452"/>
    <w:rsid w:val="001325C8"/>
    <w:rsid w:val="001325DA"/>
    <w:rsid w:val="00132799"/>
    <w:rsid w:val="001327D3"/>
    <w:rsid w:val="0013280A"/>
    <w:rsid w:val="001329AD"/>
    <w:rsid w:val="001329DA"/>
    <w:rsid w:val="00132B7C"/>
    <w:rsid w:val="00132C51"/>
    <w:rsid w:val="00132D55"/>
    <w:rsid w:val="00132DAF"/>
    <w:rsid w:val="00132E9A"/>
    <w:rsid w:val="00132ED2"/>
    <w:rsid w:val="00132EFB"/>
    <w:rsid w:val="00132FBB"/>
    <w:rsid w:val="00132FEE"/>
    <w:rsid w:val="001330B9"/>
    <w:rsid w:val="0013321E"/>
    <w:rsid w:val="00133364"/>
    <w:rsid w:val="00133479"/>
    <w:rsid w:val="001334A5"/>
    <w:rsid w:val="001334A7"/>
    <w:rsid w:val="0013388C"/>
    <w:rsid w:val="001338BF"/>
    <w:rsid w:val="00133AC4"/>
    <w:rsid w:val="00133BC1"/>
    <w:rsid w:val="00133C0D"/>
    <w:rsid w:val="00133D76"/>
    <w:rsid w:val="00133EAA"/>
    <w:rsid w:val="00133FAB"/>
    <w:rsid w:val="00134160"/>
    <w:rsid w:val="00134272"/>
    <w:rsid w:val="001342B7"/>
    <w:rsid w:val="00134304"/>
    <w:rsid w:val="00134322"/>
    <w:rsid w:val="00134496"/>
    <w:rsid w:val="00134615"/>
    <w:rsid w:val="001346DB"/>
    <w:rsid w:val="00134B1C"/>
    <w:rsid w:val="00134B68"/>
    <w:rsid w:val="00134D01"/>
    <w:rsid w:val="00134D83"/>
    <w:rsid w:val="00134ECD"/>
    <w:rsid w:val="00134FF6"/>
    <w:rsid w:val="001350B4"/>
    <w:rsid w:val="001350C0"/>
    <w:rsid w:val="001351B5"/>
    <w:rsid w:val="001353E8"/>
    <w:rsid w:val="00135562"/>
    <w:rsid w:val="001356A9"/>
    <w:rsid w:val="00135783"/>
    <w:rsid w:val="0013578E"/>
    <w:rsid w:val="0013582E"/>
    <w:rsid w:val="0013595D"/>
    <w:rsid w:val="001359B4"/>
    <w:rsid w:val="00135A06"/>
    <w:rsid w:val="00135C5A"/>
    <w:rsid w:val="00135CA8"/>
    <w:rsid w:val="00135D95"/>
    <w:rsid w:val="00135E05"/>
    <w:rsid w:val="00135F9A"/>
    <w:rsid w:val="00136095"/>
    <w:rsid w:val="00136188"/>
    <w:rsid w:val="00136302"/>
    <w:rsid w:val="0013643D"/>
    <w:rsid w:val="00136471"/>
    <w:rsid w:val="001364E3"/>
    <w:rsid w:val="001365B9"/>
    <w:rsid w:val="00136604"/>
    <w:rsid w:val="00136769"/>
    <w:rsid w:val="00136AD7"/>
    <w:rsid w:val="00136BAA"/>
    <w:rsid w:val="00136BC4"/>
    <w:rsid w:val="00136C13"/>
    <w:rsid w:val="00136C81"/>
    <w:rsid w:val="00136C9E"/>
    <w:rsid w:val="00136D34"/>
    <w:rsid w:val="00136E46"/>
    <w:rsid w:val="00136EA9"/>
    <w:rsid w:val="00137092"/>
    <w:rsid w:val="00137124"/>
    <w:rsid w:val="001371D2"/>
    <w:rsid w:val="00137265"/>
    <w:rsid w:val="0013772D"/>
    <w:rsid w:val="0013776C"/>
    <w:rsid w:val="001377C2"/>
    <w:rsid w:val="00137A8A"/>
    <w:rsid w:val="00137AF9"/>
    <w:rsid w:val="00137C00"/>
    <w:rsid w:val="00137C1E"/>
    <w:rsid w:val="00137D98"/>
    <w:rsid w:val="00137E2A"/>
    <w:rsid w:val="00137F6B"/>
    <w:rsid w:val="00137FAB"/>
    <w:rsid w:val="00140016"/>
    <w:rsid w:val="00140077"/>
    <w:rsid w:val="001400B8"/>
    <w:rsid w:val="00140118"/>
    <w:rsid w:val="001401B5"/>
    <w:rsid w:val="001401C0"/>
    <w:rsid w:val="00140258"/>
    <w:rsid w:val="00140268"/>
    <w:rsid w:val="00140437"/>
    <w:rsid w:val="0014050C"/>
    <w:rsid w:val="0014050D"/>
    <w:rsid w:val="0014051A"/>
    <w:rsid w:val="0014052F"/>
    <w:rsid w:val="0014058D"/>
    <w:rsid w:val="00140665"/>
    <w:rsid w:val="001407B4"/>
    <w:rsid w:val="001407F6"/>
    <w:rsid w:val="001408B2"/>
    <w:rsid w:val="00140A02"/>
    <w:rsid w:val="00140A78"/>
    <w:rsid w:val="00140C83"/>
    <w:rsid w:val="00140EDF"/>
    <w:rsid w:val="00140F33"/>
    <w:rsid w:val="00140F92"/>
    <w:rsid w:val="00141171"/>
    <w:rsid w:val="00141191"/>
    <w:rsid w:val="0014122A"/>
    <w:rsid w:val="001412F1"/>
    <w:rsid w:val="001412F9"/>
    <w:rsid w:val="00141371"/>
    <w:rsid w:val="001413A4"/>
    <w:rsid w:val="00141446"/>
    <w:rsid w:val="00141621"/>
    <w:rsid w:val="00141650"/>
    <w:rsid w:val="0014172D"/>
    <w:rsid w:val="00141785"/>
    <w:rsid w:val="0014181A"/>
    <w:rsid w:val="001418DD"/>
    <w:rsid w:val="00141E46"/>
    <w:rsid w:val="00141EB8"/>
    <w:rsid w:val="0014210B"/>
    <w:rsid w:val="0014213C"/>
    <w:rsid w:val="00142225"/>
    <w:rsid w:val="001422E0"/>
    <w:rsid w:val="0014233E"/>
    <w:rsid w:val="001428F6"/>
    <w:rsid w:val="00142A72"/>
    <w:rsid w:val="00142B8D"/>
    <w:rsid w:val="00142DE1"/>
    <w:rsid w:val="0014312F"/>
    <w:rsid w:val="001432C4"/>
    <w:rsid w:val="0014339E"/>
    <w:rsid w:val="00143528"/>
    <w:rsid w:val="0014353E"/>
    <w:rsid w:val="001436EF"/>
    <w:rsid w:val="00143850"/>
    <w:rsid w:val="001438B2"/>
    <w:rsid w:val="00143941"/>
    <w:rsid w:val="0014396E"/>
    <w:rsid w:val="00143A25"/>
    <w:rsid w:val="00143B6C"/>
    <w:rsid w:val="00143BF3"/>
    <w:rsid w:val="00143C2F"/>
    <w:rsid w:val="00143FF5"/>
    <w:rsid w:val="001440DB"/>
    <w:rsid w:val="0014410B"/>
    <w:rsid w:val="001442A6"/>
    <w:rsid w:val="00144387"/>
    <w:rsid w:val="00144566"/>
    <w:rsid w:val="00144620"/>
    <w:rsid w:val="001446AF"/>
    <w:rsid w:val="0014492F"/>
    <w:rsid w:val="00144931"/>
    <w:rsid w:val="00144A08"/>
    <w:rsid w:val="00144D3F"/>
    <w:rsid w:val="00144F5B"/>
    <w:rsid w:val="001450C1"/>
    <w:rsid w:val="00145117"/>
    <w:rsid w:val="001451FD"/>
    <w:rsid w:val="00145278"/>
    <w:rsid w:val="001455DA"/>
    <w:rsid w:val="0014562A"/>
    <w:rsid w:val="0014569B"/>
    <w:rsid w:val="00145704"/>
    <w:rsid w:val="001458F3"/>
    <w:rsid w:val="001458FB"/>
    <w:rsid w:val="001458FF"/>
    <w:rsid w:val="00145B07"/>
    <w:rsid w:val="00145C90"/>
    <w:rsid w:val="00145FE0"/>
    <w:rsid w:val="0014613B"/>
    <w:rsid w:val="001462CB"/>
    <w:rsid w:val="001462E6"/>
    <w:rsid w:val="00146359"/>
    <w:rsid w:val="001463FE"/>
    <w:rsid w:val="001464E3"/>
    <w:rsid w:val="0014668C"/>
    <w:rsid w:val="001466E4"/>
    <w:rsid w:val="00146784"/>
    <w:rsid w:val="0014680C"/>
    <w:rsid w:val="00146993"/>
    <w:rsid w:val="001469A7"/>
    <w:rsid w:val="00146A34"/>
    <w:rsid w:val="00146A73"/>
    <w:rsid w:val="00146B91"/>
    <w:rsid w:val="00146D10"/>
    <w:rsid w:val="00146EA1"/>
    <w:rsid w:val="001470D9"/>
    <w:rsid w:val="001474A0"/>
    <w:rsid w:val="00147520"/>
    <w:rsid w:val="0014761D"/>
    <w:rsid w:val="00147652"/>
    <w:rsid w:val="0014770D"/>
    <w:rsid w:val="0014793F"/>
    <w:rsid w:val="00147AB4"/>
    <w:rsid w:val="00147AEF"/>
    <w:rsid w:val="00147C63"/>
    <w:rsid w:val="00147F2C"/>
    <w:rsid w:val="00147F6D"/>
    <w:rsid w:val="00150039"/>
    <w:rsid w:val="00150085"/>
    <w:rsid w:val="00150139"/>
    <w:rsid w:val="001501B7"/>
    <w:rsid w:val="001502AF"/>
    <w:rsid w:val="00150527"/>
    <w:rsid w:val="00150590"/>
    <w:rsid w:val="001505D1"/>
    <w:rsid w:val="00150709"/>
    <w:rsid w:val="001509A9"/>
    <w:rsid w:val="00150B8A"/>
    <w:rsid w:val="00150C5B"/>
    <w:rsid w:val="00150C81"/>
    <w:rsid w:val="00150CC3"/>
    <w:rsid w:val="00150D01"/>
    <w:rsid w:val="00150E4A"/>
    <w:rsid w:val="00150FA2"/>
    <w:rsid w:val="00150FF3"/>
    <w:rsid w:val="001513DA"/>
    <w:rsid w:val="001513FA"/>
    <w:rsid w:val="0015143C"/>
    <w:rsid w:val="00151628"/>
    <w:rsid w:val="0015164E"/>
    <w:rsid w:val="0015167C"/>
    <w:rsid w:val="00151791"/>
    <w:rsid w:val="001517BB"/>
    <w:rsid w:val="0015185A"/>
    <w:rsid w:val="0015190D"/>
    <w:rsid w:val="00151984"/>
    <w:rsid w:val="00151ABA"/>
    <w:rsid w:val="00151C33"/>
    <w:rsid w:val="00151DB9"/>
    <w:rsid w:val="00151F10"/>
    <w:rsid w:val="00151F42"/>
    <w:rsid w:val="00151FDF"/>
    <w:rsid w:val="0015206A"/>
    <w:rsid w:val="00152159"/>
    <w:rsid w:val="00152160"/>
    <w:rsid w:val="00152228"/>
    <w:rsid w:val="0015223E"/>
    <w:rsid w:val="001522E2"/>
    <w:rsid w:val="00152339"/>
    <w:rsid w:val="00152466"/>
    <w:rsid w:val="001524D7"/>
    <w:rsid w:val="0015267D"/>
    <w:rsid w:val="001527EF"/>
    <w:rsid w:val="0015290C"/>
    <w:rsid w:val="00152B1A"/>
    <w:rsid w:val="00152BA3"/>
    <w:rsid w:val="00152FD6"/>
    <w:rsid w:val="0015302E"/>
    <w:rsid w:val="0015305F"/>
    <w:rsid w:val="0015309E"/>
    <w:rsid w:val="0015321B"/>
    <w:rsid w:val="0015324C"/>
    <w:rsid w:val="00153321"/>
    <w:rsid w:val="001533E6"/>
    <w:rsid w:val="0015351E"/>
    <w:rsid w:val="001537C7"/>
    <w:rsid w:val="00153858"/>
    <w:rsid w:val="00153957"/>
    <w:rsid w:val="00153C9B"/>
    <w:rsid w:val="00153DCC"/>
    <w:rsid w:val="00153EDC"/>
    <w:rsid w:val="00153EE0"/>
    <w:rsid w:val="00154026"/>
    <w:rsid w:val="00154297"/>
    <w:rsid w:val="001543A3"/>
    <w:rsid w:val="0015440C"/>
    <w:rsid w:val="001545C4"/>
    <w:rsid w:val="001547C9"/>
    <w:rsid w:val="001549C7"/>
    <w:rsid w:val="00154B3F"/>
    <w:rsid w:val="00154C26"/>
    <w:rsid w:val="00154DC3"/>
    <w:rsid w:val="00154EE2"/>
    <w:rsid w:val="0015511E"/>
    <w:rsid w:val="001551E3"/>
    <w:rsid w:val="00155251"/>
    <w:rsid w:val="00155321"/>
    <w:rsid w:val="00155365"/>
    <w:rsid w:val="0015540C"/>
    <w:rsid w:val="001555F3"/>
    <w:rsid w:val="0015583E"/>
    <w:rsid w:val="00155906"/>
    <w:rsid w:val="00155A88"/>
    <w:rsid w:val="00155BA2"/>
    <w:rsid w:val="00155BCF"/>
    <w:rsid w:val="00155BF4"/>
    <w:rsid w:val="00155D90"/>
    <w:rsid w:val="00155EB8"/>
    <w:rsid w:val="00155F5B"/>
    <w:rsid w:val="00155FEC"/>
    <w:rsid w:val="001561E0"/>
    <w:rsid w:val="001562AC"/>
    <w:rsid w:val="0015638D"/>
    <w:rsid w:val="001565DD"/>
    <w:rsid w:val="001565DF"/>
    <w:rsid w:val="00156823"/>
    <w:rsid w:val="00156957"/>
    <w:rsid w:val="0015696F"/>
    <w:rsid w:val="0015699D"/>
    <w:rsid w:val="00156E9F"/>
    <w:rsid w:val="00157041"/>
    <w:rsid w:val="001570C5"/>
    <w:rsid w:val="00157156"/>
    <w:rsid w:val="0015734C"/>
    <w:rsid w:val="00157376"/>
    <w:rsid w:val="00157377"/>
    <w:rsid w:val="001573A9"/>
    <w:rsid w:val="001574ED"/>
    <w:rsid w:val="00157541"/>
    <w:rsid w:val="00157630"/>
    <w:rsid w:val="00157890"/>
    <w:rsid w:val="001578D5"/>
    <w:rsid w:val="0015797D"/>
    <w:rsid w:val="001579F9"/>
    <w:rsid w:val="00157A77"/>
    <w:rsid w:val="00157B57"/>
    <w:rsid w:val="00157B79"/>
    <w:rsid w:val="00157E49"/>
    <w:rsid w:val="00157F45"/>
    <w:rsid w:val="001601B7"/>
    <w:rsid w:val="00160258"/>
    <w:rsid w:val="00160446"/>
    <w:rsid w:val="0016046C"/>
    <w:rsid w:val="001605B0"/>
    <w:rsid w:val="00160626"/>
    <w:rsid w:val="00160666"/>
    <w:rsid w:val="0016080F"/>
    <w:rsid w:val="00160AD2"/>
    <w:rsid w:val="00160C03"/>
    <w:rsid w:val="00160DD4"/>
    <w:rsid w:val="00160ED5"/>
    <w:rsid w:val="00161087"/>
    <w:rsid w:val="0016111A"/>
    <w:rsid w:val="001611A5"/>
    <w:rsid w:val="001613F9"/>
    <w:rsid w:val="00161555"/>
    <w:rsid w:val="001615F0"/>
    <w:rsid w:val="0016170B"/>
    <w:rsid w:val="00161815"/>
    <w:rsid w:val="0016184A"/>
    <w:rsid w:val="00161A2E"/>
    <w:rsid w:val="00161BD4"/>
    <w:rsid w:val="00161F56"/>
    <w:rsid w:val="00161F7F"/>
    <w:rsid w:val="0016205C"/>
    <w:rsid w:val="00162072"/>
    <w:rsid w:val="001621D9"/>
    <w:rsid w:val="00162245"/>
    <w:rsid w:val="0016264C"/>
    <w:rsid w:val="00162704"/>
    <w:rsid w:val="00162961"/>
    <w:rsid w:val="00162A36"/>
    <w:rsid w:val="00162A51"/>
    <w:rsid w:val="00162C92"/>
    <w:rsid w:val="00162CAF"/>
    <w:rsid w:val="00162CDB"/>
    <w:rsid w:val="00162D38"/>
    <w:rsid w:val="00162DBB"/>
    <w:rsid w:val="00162E48"/>
    <w:rsid w:val="00162E6A"/>
    <w:rsid w:val="00162E98"/>
    <w:rsid w:val="0016305B"/>
    <w:rsid w:val="0016306A"/>
    <w:rsid w:val="00163341"/>
    <w:rsid w:val="00163530"/>
    <w:rsid w:val="0016355B"/>
    <w:rsid w:val="001635D6"/>
    <w:rsid w:val="001636C3"/>
    <w:rsid w:val="00163D94"/>
    <w:rsid w:val="00163E40"/>
    <w:rsid w:val="00164141"/>
    <w:rsid w:val="00164203"/>
    <w:rsid w:val="0016428B"/>
    <w:rsid w:val="001643D0"/>
    <w:rsid w:val="0016440C"/>
    <w:rsid w:val="00164458"/>
    <w:rsid w:val="00164576"/>
    <w:rsid w:val="001646DA"/>
    <w:rsid w:val="001646E8"/>
    <w:rsid w:val="00164738"/>
    <w:rsid w:val="001647E0"/>
    <w:rsid w:val="0016488E"/>
    <w:rsid w:val="001649F2"/>
    <w:rsid w:val="00164A3D"/>
    <w:rsid w:val="00164B50"/>
    <w:rsid w:val="00164B64"/>
    <w:rsid w:val="0016504E"/>
    <w:rsid w:val="00165145"/>
    <w:rsid w:val="001651AE"/>
    <w:rsid w:val="00165218"/>
    <w:rsid w:val="00165226"/>
    <w:rsid w:val="00165302"/>
    <w:rsid w:val="00165367"/>
    <w:rsid w:val="0016572C"/>
    <w:rsid w:val="00165A3F"/>
    <w:rsid w:val="00165DA6"/>
    <w:rsid w:val="00165E99"/>
    <w:rsid w:val="001660F7"/>
    <w:rsid w:val="001662F6"/>
    <w:rsid w:val="0016633B"/>
    <w:rsid w:val="001663AA"/>
    <w:rsid w:val="001663B1"/>
    <w:rsid w:val="00166444"/>
    <w:rsid w:val="0016664E"/>
    <w:rsid w:val="00166654"/>
    <w:rsid w:val="001666AE"/>
    <w:rsid w:val="001667FB"/>
    <w:rsid w:val="00166891"/>
    <w:rsid w:val="00166A09"/>
    <w:rsid w:val="00166C77"/>
    <w:rsid w:val="00166CFA"/>
    <w:rsid w:val="00166D65"/>
    <w:rsid w:val="00166D69"/>
    <w:rsid w:val="00166DCE"/>
    <w:rsid w:val="00166E40"/>
    <w:rsid w:val="00166EE5"/>
    <w:rsid w:val="00166F86"/>
    <w:rsid w:val="00166FB3"/>
    <w:rsid w:val="001670B8"/>
    <w:rsid w:val="0016721A"/>
    <w:rsid w:val="001674B8"/>
    <w:rsid w:val="00167765"/>
    <w:rsid w:val="001677AB"/>
    <w:rsid w:val="00167938"/>
    <w:rsid w:val="00167A62"/>
    <w:rsid w:val="00167AD1"/>
    <w:rsid w:val="00167B4B"/>
    <w:rsid w:val="00167B56"/>
    <w:rsid w:val="00167CF4"/>
    <w:rsid w:val="00167F80"/>
    <w:rsid w:val="00170068"/>
    <w:rsid w:val="001701B7"/>
    <w:rsid w:val="001703D9"/>
    <w:rsid w:val="00170664"/>
    <w:rsid w:val="001706A4"/>
    <w:rsid w:val="001707CF"/>
    <w:rsid w:val="001707F1"/>
    <w:rsid w:val="0017094E"/>
    <w:rsid w:val="00170A07"/>
    <w:rsid w:val="00170AF0"/>
    <w:rsid w:val="00170C06"/>
    <w:rsid w:val="00170C3A"/>
    <w:rsid w:val="00170C3C"/>
    <w:rsid w:val="00170CCC"/>
    <w:rsid w:val="00170D46"/>
    <w:rsid w:val="00170DD5"/>
    <w:rsid w:val="00170EF0"/>
    <w:rsid w:val="00170F0E"/>
    <w:rsid w:val="00171042"/>
    <w:rsid w:val="00171241"/>
    <w:rsid w:val="0017124A"/>
    <w:rsid w:val="00171330"/>
    <w:rsid w:val="00171635"/>
    <w:rsid w:val="0017181A"/>
    <w:rsid w:val="001718AF"/>
    <w:rsid w:val="00171A05"/>
    <w:rsid w:val="00171C74"/>
    <w:rsid w:val="00171D19"/>
    <w:rsid w:val="00171E28"/>
    <w:rsid w:val="00171F67"/>
    <w:rsid w:val="0017230B"/>
    <w:rsid w:val="001724FD"/>
    <w:rsid w:val="001725EA"/>
    <w:rsid w:val="00172A15"/>
    <w:rsid w:val="00172B3B"/>
    <w:rsid w:val="00172C2A"/>
    <w:rsid w:val="00172C47"/>
    <w:rsid w:val="00172C4B"/>
    <w:rsid w:val="00172CA0"/>
    <w:rsid w:val="00172D43"/>
    <w:rsid w:val="00172DF9"/>
    <w:rsid w:val="00172F7D"/>
    <w:rsid w:val="00172FDC"/>
    <w:rsid w:val="00172FEA"/>
    <w:rsid w:val="00173185"/>
    <w:rsid w:val="0017330D"/>
    <w:rsid w:val="00173313"/>
    <w:rsid w:val="001733FA"/>
    <w:rsid w:val="00173463"/>
    <w:rsid w:val="001734AC"/>
    <w:rsid w:val="00173637"/>
    <w:rsid w:val="00173665"/>
    <w:rsid w:val="00173709"/>
    <w:rsid w:val="00173839"/>
    <w:rsid w:val="001738CE"/>
    <w:rsid w:val="00173927"/>
    <w:rsid w:val="0017398D"/>
    <w:rsid w:val="00173C2E"/>
    <w:rsid w:val="00173CD4"/>
    <w:rsid w:val="00173DA8"/>
    <w:rsid w:val="00173E2A"/>
    <w:rsid w:val="00173E47"/>
    <w:rsid w:val="00173EBB"/>
    <w:rsid w:val="00173ECB"/>
    <w:rsid w:val="00174013"/>
    <w:rsid w:val="0017413B"/>
    <w:rsid w:val="00174160"/>
    <w:rsid w:val="001741D8"/>
    <w:rsid w:val="00174254"/>
    <w:rsid w:val="001742E3"/>
    <w:rsid w:val="001742EE"/>
    <w:rsid w:val="00174321"/>
    <w:rsid w:val="00174399"/>
    <w:rsid w:val="001743A2"/>
    <w:rsid w:val="0017445B"/>
    <w:rsid w:val="001745AF"/>
    <w:rsid w:val="00174752"/>
    <w:rsid w:val="001747B2"/>
    <w:rsid w:val="001748F5"/>
    <w:rsid w:val="001749F3"/>
    <w:rsid w:val="00174A3A"/>
    <w:rsid w:val="00174BA6"/>
    <w:rsid w:val="00174D2E"/>
    <w:rsid w:val="00174DE9"/>
    <w:rsid w:val="00174E20"/>
    <w:rsid w:val="00174F36"/>
    <w:rsid w:val="00174F8B"/>
    <w:rsid w:val="001750B4"/>
    <w:rsid w:val="00175103"/>
    <w:rsid w:val="001752CA"/>
    <w:rsid w:val="001754D3"/>
    <w:rsid w:val="001755F1"/>
    <w:rsid w:val="00175675"/>
    <w:rsid w:val="00175705"/>
    <w:rsid w:val="0017570E"/>
    <w:rsid w:val="0017570F"/>
    <w:rsid w:val="001757A2"/>
    <w:rsid w:val="00175946"/>
    <w:rsid w:val="001759E2"/>
    <w:rsid w:val="001759EF"/>
    <w:rsid w:val="00175AB9"/>
    <w:rsid w:val="00175B7B"/>
    <w:rsid w:val="00175CBE"/>
    <w:rsid w:val="00175FD2"/>
    <w:rsid w:val="0017603E"/>
    <w:rsid w:val="001760C4"/>
    <w:rsid w:val="00176139"/>
    <w:rsid w:val="00176212"/>
    <w:rsid w:val="0017622E"/>
    <w:rsid w:val="001762EA"/>
    <w:rsid w:val="0017630E"/>
    <w:rsid w:val="001763B8"/>
    <w:rsid w:val="0017640B"/>
    <w:rsid w:val="001765B0"/>
    <w:rsid w:val="001766B9"/>
    <w:rsid w:val="0017681F"/>
    <w:rsid w:val="00176843"/>
    <w:rsid w:val="001768A1"/>
    <w:rsid w:val="00176C17"/>
    <w:rsid w:val="00176E93"/>
    <w:rsid w:val="00176EAC"/>
    <w:rsid w:val="00176F31"/>
    <w:rsid w:val="00176F5D"/>
    <w:rsid w:val="00176F89"/>
    <w:rsid w:val="001771F7"/>
    <w:rsid w:val="00177263"/>
    <w:rsid w:val="001772C2"/>
    <w:rsid w:val="001772CF"/>
    <w:rsid w:val="00177407"/>
    <w:rsid w:val="001775E1"/>
    <w:rsid w:val="0017764B"/>
    <w:rsid w:val="0017766E"/>
    <w:rsid w:val="001776A5"/>
    <w:rsid w:val="001776C1"/>
    <w:rsid w:val="001776CF"/>
    <w:rsid w:val="001776FC"/>
    <w:rsid w:val="0017789E"/>
    <w:rsid w:val="00177A5B"/>
    <w:rsid w:val="00177ACD"/>
    <w:rsid w:val="00177B00"/>
    <w:rsid w:val="00177B58"/>
    <w:rsid w:val="00177CA4"/>
    <w:rsid w:val="00177DA3"/>
    <w:rsid w:val="00177ED1"/>
    <w:rsid w:val="001800D8"/>
    <w:rsid w:val="001800F3"/>
    <w:rsid w:val="00180101"/>
    <w:rsid w:val="0018016B"/>
    <w:rsid w:val="001801D9"/>
    <w:rsid w:val="0018022E"/>
    <w:rsid w:val="001802C3"/>
    <w:rsid w:val="00180318"/>
    <w:rsid w:val="00180395"/>
    <w:rsid w:val="001803D6"/>
    <w:rsid w:val="0018066A"/>
    <w:rsid w:val="00180688"/>
    <w:rsid w:val="00180923"/>
    <w:rsid w:val="001809B1"/>
    <w:rsid w:val="00180D9E"/>
    <w:rsid w:val="00180EA6"/>
    <w:rsid w:val="00180FD6"/>
    <w:rsid w:val="001810B4"/>
    <w:rsid w:val="00181226"/>
    <w:rsid w:val="00181259"/>
    <w:rsid w:val="0018127F"/>
    <w:rsid w:val="00181329"/>
    <w:rsid w:val="0018142F"/>
    <w:rsid w:val="00181441"/>
    <w:rsid w:val="0018157C"/>
    <w:rsid w:val="001817AF"/>
    <w:rsid w:val="00181824"/>
    <w:rsid w:val="001818C9"/>
    <w:rsid w:val="0018190E"/>
    <w:rsid w:val="00181941"/>
    <w:rsid w:val="00181990"/>
    <w:rsid w:val="00181AC8"/>
    <w:rsid w:val="00181AE4"/>
    <w:rsid w:val="00181C57"/>
    <w:rsid w:val="00181EC5"/>
    <w:rsid w:val="00181F63"/>
    <w:rsid w:val="00182075"/>
    <w:rsid w:val="0018212F"/>
    <w:rsid w:val="0018218C"/>
    <w:rsid w:val="00182226"/>
    <w:rsid w:val="0018250B"/>
    <w:rsid w:val="00182912"/>
    <w:rsid w:val="00182B49"/>
    <w:rsid w:val="00182DA3"/>
    <w:rsid w:val="00182DAD"/>
    <w:rsid w:val="00182E50"/>
    <w:rsid w:val="00182F7F"/>
    <w:rsid w:val="001830DF"/>
    <w:rsid w:val="001835C1"/>
    <w:rsid w:val="0018380D"/>
    <w:rsid w:val="001839B8"/>
    <w:rsid w:val="00183A75"/>
    <w:rsid w:val="00183AC9"/>
    <w:rsid w:val="00183B47"/>
    <w:rsid w:val="00183C49"/>
    <w:rsid w:val="00183D08"/>
    <w:rsid w:val="00183E12"/>
    <w:rsid w:val="00183E71"/>
    <w:rsid w:val="00183E73"/>
    <w:rsid w:val="0018421D"/>
    <w:rsid w:val="00184280"/>
    <w:rsid w:val="001843BF"/>
    <w:rsid w:val="001844D0"/>
    <w:rsid w:val="00184775"/>
    <w:rsid w:val="001847D2"/>
    <w:rsid w:val="00184958"/>
    <w:rsid w:val="00184985"/>
    <w:rsid w:val="001849EC"/>
    <w:rsid w:val="00184A10"/>
    <w:rsid w:val="00184BAD"/>
    <w:rsid w:val="00184C3B"/>
    <w:rsid w:val="00184EAE"/>
    <w:rsid w:val="00184F03"/>
    <w:rsid w:val="00184F5B"/>
    <w:rsid w:val="00184F88"/>
    <w:rsid w:val="00184F92"/>
    <w:rsid w:val="00184F94"/>
    <w:rsid w:val="00184FF4"/>
    <w:rsid w:val="0018512C"/>
    <w:rsid w:val="0018517F"/>
    <w:rsid w:val="00185213"/>
    <w:rsid w:val="00185233"/>
    <w:rsid w:val="001854BA"/>
    <w:rsid w:val="00185667"/>
    <w:rsid w:val="00185710"/>
    <w:rsid w:val="00185897"/>
    <w:rsid w:val="00185BC0"/>
    <w:rsid w:val="00185E9A"/>
    <w:rsid w:val="00185EAF"/>
    <w:rsid w:val="0018607E"/>
    <w:rsid w:val="001860E6"/>
    <w:rsid w:val="0018613E"/>
    <w:rsid w:val="001861F1"/>
    <w:rsid w:val="001862E8"/>
    <w:rsid w:val="001862F2"/>
    <w:rsid w:val="001863C0"/>
    <w:rsid w:val="0018649D"/>
    <w:rsid w:val="0018663F"/>
    <w:rsid w:val="00186A2D"/>
    <w:rsid w:val="00186ACF"/>
    <w:rsid w:val="00186B18"/>
    <w:rsid w:val="00186CA2"/>
    <w:rsid w:val="00186D87"/>
    <w:rsid w:val="00186E10"/>
    <w:rsid w:val="00186E87"/>
    <w:rsid w:val="00186EDC"/>
    <w:rsid w:val="00186F3A"/>
    <w:rsid w:val="00186F40"/>
    <w:rsid w:val="00186F44"/>
    <w:rsid w:val="00186FCB"/>
    <w:rsid w:val="001871FF"/>
    <w:rsid w:val="00187353"/>
    <w:rsid w:val="0018735A"/>
    <w:rsid w:val="00187437"/>
    <w:rsid w:val="00187487"/>
    <w:rsid w:val="001875AB"/>
    <w:rsid w:val="00187636"/>
    <w:rsid w:val="00187779"/>
    <w:rsid w:val="001879F0"/>
    <w:rsid w:val="00187AC4"/>
    <w:rsid w:val="00187B46"/>
    <w:rsid w:val="00187B5A"/>
    <w:rsid w:val="00187C69"/>
    <w:rsid w:val="00187CB7"/>
    <w:rsid w:val="00187CEB"/>
    <w:rsid w:val="00187D69"/>
    <w:rsid w:val="00187DBB"/>
    <w:rsid w:val="00187E3C"/>
    <w:rsid w:val="00187F4E"/>
    <w:rsid w:val="00187FA8"/>
    <w:rsid w:val="001900C5"/>
    <w:rsid w:val="00190195"/>
    <w:rsid w:val="00190292"/>
    <w:rsid w:val="001902F4"/>
    <w:rsid w:val="0019043A"/>
    <w:rsid w:val="00190444"/>
    <w:rsid w:val="00190515"/>
    <w:rsid w:val="00190742"/>
    <w:rsid w:val="0019076C"/>
    <w:rsid w:val="0019087A"/>
    <w:rsid w:val="001908A1"/>
    <w:rsid w:val="001908BF"/>
    <w:rsid w:val="001908F1"/>
    <w:rsid w:val="00190A5F"/>
    <w:rsid w:val="00190B65"/>
    <w:rsid w:val="00190E0E"/>
    <w:rsid w:val="00190E9E"/>
    <w:rsid w:val="00190EDD"/>
    <w:rsid w:val="00191050"/>
    <w:rsid w:val="00191107"/>
    <w:rsid w:val="00191163"/>
    <w:rsid w:val="0019138C"/>
    <w:rsid w:val="001913A2"/>
    <w:rsid w:val="001913CD"/>
    <w:rsid w:val="001913EC"/>
    <w:rsid w:val="001916A7"/>
    <w:rsid w:val="00191711"/>
    <w:rsid w:val="0019177A"/>
    <w:rsid w:val="00191F35"/>
    <w:rsid w:val="0019205A"/>
    <w:rsid w:val="001920DA"/>
    <w:rsid w:val="00192185"/>
    <w:rsid w:val="001922CE"/>
    <w:rsid w:val="001922D8"/>
    <w:rsid w:val="001925F2"/>
    <w:rsid w:val="00192794"/>
    <w:rsid w:val="001927E9"/>
    <w:rsid w:val="00192CB5"/>
    <w:rsid w:val="00192CBE"/>
    <w:rsid w:val="00192E75"/>
    <w:rsid w:val="00192E7D"/>
    <w:rsid w:val="00192F8D"/>
    <w:rsid w:val="00192F9C"/>
    <w:rsid w:val="0019300C"/>
    <w:rsid w:val="00193035"/>
    <w:rsid w:val="001930B9"/>
    <w:rsid w:val="001930F9"/>
    <w:rsid w:val="00193193"/>
    <w:rsid w:val="001932AA"/>
    <w:rsid w:val="001934C6"/>
    <w:rsid w:val="001934C9"/>
    <w:rsid w:val="001934D7"/>
    <w:rsid w:val="00193683"/>
    <w:rsid w:val="001937DC"/>
    <w:rsid w:val="001938A1"/>
    <w:rsid w:val="00193A9D"/>
    <w:rsid w:val="00193C23"/>
    <w:rsid w:val="00193E79"/>
    <w:rsid w:val="00193E89"/>
    <w:rsid w:val="00193EC6"/>
    <w:rsid w:val="00193ED2"/>
    <w:rsid w:val="00194480"/>
    <w:rsid w:val="0019452A"/>
    <w:rsid w:val="0019454A"/>
    <w:rsid w:val="001945D5"/>
    <w:rsid w:val="001946B2"/>
    <w:rsid w:val="001947C6"/>
    <w:rsid w:val="001948CC"/>
    <w:rsid w:val="00194A73"/>
    <w:rsid w:val="00194AA3"/>
    <w:rsid w:val="00194C73"/>
    <w:rsid w:val="00194D0F"/>
    <w:rsid w:val="00194F9B"/>
    <w:rsid w:val="001951B5"/>
    <w:rsid w:val="0019551B"/>
    <w:rsid w:val="00195592"/>
    <w:rsid w:val="0019560F"/>
    <w:rsid w:val="0019575F"/>
    <w:rsid w:val="001957D5"/>
    <w:rsid w:val="00195802"/>
    <w:rsid w:val="00195887"/>
    <w:rsid w:val="00195937"/>
    <w:rsid w:val="0019599C"/>
    <w:rsid w:val="001959BC"/>
    <w:rsid w:val="00195B13"/>
    <w:rsid w:val="00195CCF"/>
    <w:rsid w:val="00195DA1"/>
    <w:rsid w:val="00195E30"/>
    <w:rsid w:val="00196082"/>
    <w:rsid w:val="0019614D"/>
    <w:rsid w:val="001961DC"/>
    <w:rsid w:val="001963E4"/>
    <w:rsid w:val="00196438"/>
    <w:rsid w:val="00196489"/>
    <w:rsid w:val="0019658C"/>
    <w:rsid w:val="001965DB"/>
    <w:rsid w:val="0019664A"/>
    <w:rsid w:val="001966B9"/>
    <w:rsid w:val="00196802"/>
    <w:rsid w:val="0019687C"/>
    <w:rsid w:val="001968D7"/>
    <w:rsid w:val="001968F3"/>
    <w:rsid w:val="0019690A"/>
    <w:rsid w:val="00196958"/>
    <w:rsid w:val="00196B47"/>
    <w:rsid w:val="00196BB2"/>
    <w:rsid w:val="00196CE5"/>
    <w:rsid w:val="00196D15"/>
    <w:rsid w:val="00196D66"/>
    <w:rsid w:val="00196DAD"/>
    <w:rsid w:val="00196DD0"/>
    <w:rsid w:val="00196E69"/>
    <w:rsid w:val="00196FC6"/>
    <w:rsid w:val="00196FD2"/>
    <w:rsid w:val="00196FEF"/>
    <w:rsid w:val="001970B9"/>
    <w:rsid w:val="001970BC"/>
    <w:rsid w:val="0019758F"/>
    <w:rsid w:val="00197621"/>
    <w:rsid w:val="001976E6"/>
    <w:rsid w:val="001976E8"/>
    <w:rsid w:val="00197762"/>
    <w:rsid w:val="001977D8"/>
    <w:rsid w:val="001979A1"/>
    <w:rsid w:val="00197AA9"/>
    <w:rsid w:val="00197AEF"/>
    <w:rsid w:val="00197B1B"/>
    <w:rsid w:val="00197B51"/>
    <w:rsid w:val="00197F40"/>
    <w:rsid w:val="001A01EE"/>
    <w:rsid w:val="001A05BD"/>
    <w:rsid w:val="001A06CF"/>
    <w:rsid w:val="001A0755"/>
    <w:rsid w:val="001A080C"/>
    <w:rsid w:val="001A0860"/>
    <w:rsid w:val="001A092D"/>
    <w:rsid w:val="001A0C33"/>
    <w:rsid w:val="001A0C73"/>
    <w:rsid w:val="001A0D09"/>
    <w:rsid w:val="001A0D0D"/>
    <w:rsid w:val="001A0D6D"/>
    <w:rsid w:val="001A0E87"/>
    <w:rsid w:val="001A0F67"/>
    <w:rsid w:val="001A1044"/>
    <w:rsid w:val="001A109B"/>
    <w:rsid w:val="001A1110"/>
    <w:rsid w:val="001A111F"/>
    <w:rsid w:val="001A1208"/>
    <w:rsid w:val="001A1573"/>
    <w:rsid w:val="001A1583"/>
    <w:rsid w:val="001A1650"/>
    <w:rsid w:val="001A16B5"/>
    <w:rsid w:val="001A1749"/>
    <w:rsid w:val="001A17F0"/>
    <w:rsid w:val="001A180A"/>
    <w:rsid w:val="001A1863"/>
    <w:rsid w:val="001A1977"/>
    <w:rsid w:val="001A19A7"/>
    <w:rsid w:val="001A1AAC"/>
    <w:rsid w:val="001A1FF7"/>
    <w:rsid w:val="001A2092"/>
    <w:rsid w:val="001A20A5"/>
    <w:rsid w:val="001A20D4"/>
    <w:rsid w:val="001A2301"/>
    <w:rsid w:val="001A2305"/>
    <w:rsid w:val="001A23C7"/>
    <w:rsid w:val="001A265F"/>
    <w:rsid w:val="001A26B0"/>
    <w:rsid w:val="001A2711"/>
    <w:rsid w:val="001A2784"/>
    <w:rsid w:val="001A288D"/>
    <w:rsid w:val="001A292F"/>
    <w:rsid w:val="001A2AD1"/>
    <w:rsid w:val="001A2C57"/>
    <w:rsid w:val="001A2DB5"/>
    <w:rsid w:val="001A2EA4"/>
    <w:rsid w:val="001A2EF2"/>
    <w:rsid w:val="001A3025"/>
    <w:rsid w:val="001A31D3"/>
    <w:rsid w:val="001A33DA"/>
    <w:rsid w:val="001A3434"/>
    <w:rsid w:val="001A3494"/>
    <w:rsid w:val="001A349B"/>
    <w:rsid w:val="001A3587"/>
    <w:rsid w:val="001A35CA"/>
    <w:rsid w:val="001A3600"/>
    <w:rsid w:val="001A36F9"/>
    <w:rsid w:val="001A388C"/>
    <w:rsid w:val="001A396F"/>
    <w:rsid w:val="001A39A3"/>
    <w:rsid w:val="001A3A3A"/>
    <w:rsid w:val="001A3AA2"/>
    <w:rsid w:val="001A3D4C"/>
    <w:rsid w:val="001A3DAA"/>
    <w:rsid w:val="001A4163"/>
    <w:rsid w:val="001A43D9"/>
    <w:rsid w:val="001A44AE"/>
    <w:rsid w:val="001A44D7"/>
    <w:rsid w:val="001A45EA"/>
    <w:rsid w:val="001A474B"/>
    <w:rsid w:val="001A4765"/>
    <w:rsid w:val="001A47F8"/>
    <w:rsid w:val="001A48C8"/>
    <w:rsid w:val="001A4914"/>
    <w:rsid w:val="001A4965"/>
    <w:rsid w:val="001A4A71"/>
    <w:rsid w:val="001A4DA9"/>
    <w:rsid w:val="001A4E10"/>
    <w:rsid w:val="001A5237"/>
    <w:rsid w:val="001A525C"/>
    <w:rsid w:val="001A52E8"/>
    <w:rsid w:val="001A54E4"/>
    <w:rsid w:val="001A56D7"/>
    <w:rsid w:val="001A5793"/>
    <w:rsid w:val="001A58D1"/>
    <w:rsid w:val="001A5AFC"/>
    <w:rsid w:val="001A5B69"/>
    <w:rsid w:val="001A5BB4"/>
    <w:rsid w:val="001A5C35"/>
    <w:rsid w:val="001A5C57"/>
    <w:rsid w:val="001A5ECA"/>
    <w:rsid w:val="001A5EED"/>
    <w:rsid w:val="001A5F0C"/>
    <w:rsid w:val="001A608C"/>
    <w:rsid w:val="001A60F2"/>
    <w:rsid w:val="001A612C"/>
    <w:rsid w:val="001A61B6"/>
    <w:rsid w:val="001A61E0"/>
    <w:rsid w:val="001A62C1"/>
    <w:rsid w:val="001A63D8"/>
    <w:rsid w:val="001A64A2"/>
    <w:rsid w:val="001A64E9"/>
    <w:rsid w:val="001A651E"/>
    <w:rsid w:val="001A6637"/>
    <w:rsid w:val="001A6666"/>
    <w:rsid w:val="001A66B8"/>
    <w:rsid w:val="001A677D"/>
    <w:rsid w:val="001A67C6"/>
    <w:rsid w:val="001A6831"/>
    <w:rsid w:val="001A68CA"/>
    <w:rsid w:val="001A69C4"/>
    <w:rsid w:val="001A6A42"/>
    <w:rsid w:val="001A6AF1"/>
    <w:rsid w:val="001A6D4B"/>
    <w:rsid w:val="001A6DD7"/>
    <w:rsid w:val="001A6EDA"/>
    <w:rsid w:val="001A726A"/>
    <w:rsid w:val="001A726B"/>
    <w:rsid w:val="001A72A2"/>
    <w:rsid w:val="001A72DC"/>
    <w:rsid w:val="001A753A"/>
    <w:rsid w:val="001A7662"/>
    <w:rsid w:val="001A7848"/>
    <w:rsid w:val="001A78BD"/>
    <w:rsid w:val="001A78F7"/>
    <w:rsid w:val="001A7A20"/>
    <w:rsid w:val="001A7AEC"/>
    <w:rsid w:val="001A7B01"/>
    <w:rsid w:val="001A7B87"/>
    <w:rsid w:val="001A7BEE"/>
    <w:rsid w:val="001A7D25"/>
    <w:rsid w:val="001A7D88"/>
    <w:rsid w:val="001A7D90"/>
    <w:rsid w:val="001A7DB8"/>
    <w:rsid w:val="001A7F09"/>
    <w:rsid w:val="001A7F81"/>
    <w:rsid w:val="001B00A3"/>
    <w:rsid w:val="001B0416"/>
    <w:rsid w:val="001B0468"/>
    <w:rsid w:val="001B0563"/>
    <w:rsid w:val="001B0703"/>
    <w:rsid w:val="001B077B"/>
    <w:rsid w:val="001B07F5"/>
    <w:rsid w:val="001B09A7"/>
    <w:rsid w:val="001B0B59"/>
    <w:rsid w:val="001B0D84"/>
    <w:rsid w:val="001B0E3A"/>
    <w:rsid w:val="001B0E85"/>
    <w:rsid w:val="001B0FCA"/>
    <w:rsid w:val="001B1009"/>
    <w:rsid w:val="001B1027"/>
    <w:rsid w:val="001B11C5"/>
    <w:rsid w:val="001B12DE"/>
    <w:rsid w:val="001B1521"/>
    <w:rsid w:val="001B1642"/>
    <w:rsid w:val="001B1727"/>
    <w:rsid w:val="001B178A"/>
    <w:rsid w:val="001B1846"/>
    <w:rsid w:val="001B19A4"/>
    <w:rsid w:val="001B19C2"/>
    <w:rsid w:val="001B1A36"/>
    <w:rsid w:val="001B1BBD"/>
    <w:rsid w:val="001B1BFA"/>
    <w:rsid w:val="001B1D17"/>
    <w:rsid w:val="001B1D41"/>
    <w:rsid w:val="001B1DC5"/>
    <w:rsid w:val="001B25DF"/>
    <w:rsid w:val="001B265D"/>
    <w:rsid w:val="001B2805"/>
    <w:rsid w:val="001B2942"/>
    <w:rsid w:val="001B2A05"/>
    <w:rsid w:val="001B2A68"/>
    <w:rsid w:val="001B2C67"/>
    <w:rsid w:val="001B2DB0"/>
    <w:rsid w:val="001B2E0A"/>
    <w:rsid w:val="001B3070"/>
    <w:rsid w:val="001B3094"/>
    <w:rsid w:val="001B3359"/>
    <w:rsid w:val="001B3414"/>
    <w:rsid w:val="001B35D0"/>
    <w:rsid w:val="001B3700"/>
    <w:rsid w:val="001B37EB"/>
    <w:rsid w:val="001B3819"/>
    <w:rsid w:val="001B38AC"/>
    <w:rsid w:val="001B3948"/>
    <w:rsid w:val="001B3BE3"/>
    <w:rsid w:val="001B3BE7"/>
    <w:rsid w:val="001B3D24"/>
    <w:rsid w:val="001B3D9C"/>
    <w:rsid w:val="001B3E16"/>
    <w:rsid w:val="001B3F8E"/>
    <w:rsid w:val="001B4003"/>
    <w:rsid w:val="001B40B0"/>
    <w:rsid w:val="001B431D"/>
    <w:rsid w:val="001B445C"/>
    <w:rsid w:val="001B45F7"/>
    <w:rsid w:val="001B4703"/>
    <w:rsid w:val="001B4B1A"/>
    <w:rsid w:val="001B4B97"/>
    <w:rsid w:val="001B4C6F"/>
    <w:rsid w:val="001B4D29"/>
    <w:rsid w:val="001B4D95"/>
    <w:rsid w:val="001B5146"/>
    <w:rsid w:val="001B532A"/>
    <w:rsid w:val="001B53D1"/>
    <w:rsid w:val="001B55D7"/>
    <w:rsid w:val="001B5623"/>
    <w:rsid w:val="001B5767"/>
    <w:rsid w:val="001B58FA"/>
    <w:rsid w:val="001B5910"/>
    <w:rsid w:val="001B5943"/>
    <w:rsid w:val="001B594D"/>
    <w:rsid w:val="001B5969"/>
    <w:rsid w:val="001B599F"/>
    <w:rsid w:val="001B59C8"/>
    <w:rsid w:val="001B5A21"/>
    <w:rsid w:val="001B5A4A"/>
    <w:rsid w:val="001B5B27"/>
    <w:rsid w:val="001B5B64"/>
    <w:rsid w:val="001B5B80"/>
    <w:rsid w:val="001B5CA6"/>
    <w:rsid w:val="001B5EB1"/>
    <w:rsid w:val="001B5F3F"/>
    <w:rsid w:val="001B5FED"/>
    <w:rsid w:val="001B6153"/>
    <w:rsid w:val="001B61BC"/>
    <w:rsid w:val="001B61C9"/>
    <w:rsid w:val="001B62AD"/>
    <w:rsid w:val="001B638C"/>
    <w:rsid w:val="001B6546"/>
    <w:rsid w:val="001B661F"/>
    <w:rsid w:val="001B6632"/>
    <w:rsid w:val="001B666E"/>
    <w:rsid w:val="001B6699"/>
    <w:rsid w:val="001B66B7"/>
    <w:rsid w:val="001B66F2"/>
    <w:rsid w:val="001B6734"/>
    <w:rsid w:val="001B68DB"/>
    <w:rsid w:val="001B70C3"/>
    <w:rsid w:val="001B718F"/>
    <w:rsid w:val="001B7430"/>
    <w:rsid w:val="001B7481"/>
    <w:rsid w:val="001B77B1"/>
    <w:rsid w:val="001B77F4"/>
    <w:rsid w:val="001B792A"/>
    <w:rsid w:val="001B798B"/>
    <w:rsid w:val="001B79C1"/>
    <w:rsid w:val="001B7A09"/>
    <w:rsid w:val="001B7A1F"/>
    <w:rsid w:val="001B7A56"/>
    <w:rsid w:val="001B7AA8"/>
    <w:rsid w:val="001B7B03"/>
    <w:rsid w:val="001B7B3E"/>
    <w:rsid w:val="001B7BDE"/>
    <w:rsid w:val="001B7C0E"/>
    <w:rsid w:val="001B7C1B"/>
    <w:rsid w:val="001B7CC8"/>
    <w:rsid w:val="001B7CF4"/>
    <w:rsid w:val="001B7D56"/>
    <w:rsid w:val="001B7F5E"/>
    <w:rsid w:val="001C0004"/>
    <w:rsid w:val="001C0005"/>
    <w:rsid w:val="001C01C2"/>
    <w:rsid w:val="001C01E6"/>
    <w:rsid w:val="001C0255"/>
    <w:rsid w:val="001C04F9"/>
    <w:rsid w:val="001C068D"/>
    <w:rsid w:val="001C0732"/>
    <w:rsid w:val="001C0793"/>
    <w:rsid w:val="001C07E4"/>
    <w:rsid w:val="001C083A"/>
    <w:rsid w:val="001C0972"/>
    <w:rsid w:val="001C0A5E"/>
    <w:rsid w:val="001C0B0C"/>
    <w:rsid w:val="001C0B6C"/>
    <w:rsid w:val="001C0BAE"/>
    <w:rsid w:val="001C0CD6"/>
    <w:rsid w:val="001C0D0A"/>
    <w:rsid w:val="001C0D0D"/>
    <w:rsid w:val="001C0D3D"/>
    <w:rsid w:val="001C0D58"/>
    <w:rsid w:val="001C0F9F"/>
    <w:rsid w:val="001C1292"/>
    <w:rsid w:val="001C14AE"/>
    <w:rsid w:val="001C18F0"/>
    <w:rsid w:val="001C1936"/>
    <w:rsid w:val="001C1A16"/>
    <w:rsid w:val="001C1A41"/>
    <w:rsid w:val="001C1C68"/>
    <w:rsid w:val="001C1D3E"/>
    <w:rsid w:val="001C1E32"/>
    <w:rsid w:val="001C1F1B"/>
    <w:rsid w:val="001C1F2C"/>
    <w:rsid w:val="001C207B"/>
    <w:rsid w:val="001C2085"/>
    <w:rsid w:val="001C2133"/>
    <w:rsid w:val="001C2221"/>
    <w:rsid w:val="001C222C"/>
    <w:rsid w:val="001C2422"/>
    <w:rsid w:val="001C2647"/>
    <w:rsid w:val="001C26DE"/>
    <w:rsid w:val="001C2771"/>
    <w:rsid w:val="001C279A"/>
    <w:rsid w:val="001C27F0"/>
    <w:rsid w:val="001C2A21"/>
    <w:rsid w:val="001C2B03"/>
    <w:rsid w:val="001C2C27"/>
    <w:rsid w:val="001C2D0A"/>
    <w:rsid w:val="001C2DBF"/>
    <w:rsid w:val="001C2E18"/>
    <w:rsid w:val="001C2EB3"/>
    <w:rsid w:val="001C2F79"/>
    <w:rsid w:val="001C34AF"/>
    <w:rsid w:val="001C34F1"/>
    <w:rsid w:val="001C352E"/>
    <w:rsid w:val="001C3570"/>
    <w:rsid w:val="001C3614"/>
    <w:rsid w:val="001C3697"/>
    <w:rsid w:val="001C3742"/>
    <w:rsid w:val="001C3891"/>
    <w:rsid w:val="001C3893"/>
    <w:rsid w:val="001C38C8"/>
    <w:rsid w:val="001C3967"/>
    <w:rsid w:val="001C3B76"/>
    <w:rsid w:val="001C3BA4"/>
    <w:rsid w:val="001C3CA4"/>
    <w:rsid w:val="001C3D21"/>
    <w:rsid w:val="001C3DB1"/>
    <w:rsid w:val="001C3F84"/>
    <w:rsid w:val="001C427C"/>
    <w:rsid w:val="001C4296"/>
    <w:rsid w:val="001C4322"/>
    <w:rsid w:val="001C44F9"/>
    <w:rsid w:val="001C457B"/>
    <w:rsid w:val="001C45D2"/>
    <w:rsid w:val="001C4705"/>
    <w:rsid w:val="001C471C"/>
    <w:rsid w:val="001C4807"/>
    <w:rsid w:val="001C4BCA"/>
    <w:rsid w:val="001C4DF7"/>
    <w:rsid w:val="001C4E61"/>
    <w:rsid w:val="001C4EA9"/>
    <w:rsid w:val="001C4FBB"/>
    <w:rsid w:val="001C501E"/>
    <w:rsid w:val="001C5029"/>
    <w:rsid w:val="001C5150"/>
    <w:rsid w:val="001C51AF"/>
    <w:rsid w:val="001C51B9"/>
    <w:rsid w:val="001C52AF"/>
    <w:rsid w:val="001C54FD"/>
    <w:rsid w:val="001C56F3"/>
    <w:rsid w:val="001C581B"/>
    <w:rsid w:val="001C597B"/>
    <w:rsid w:val="001C5D4F"/>
    <w:rsid w:val="001C5E26"/>
    <w:rsid w:val="001C5E47"/>
    <w:rsid w:val="001C5FBE"/>
    <w:rsid w:val="001C60A7"/>
    <w:rsid w:val="001C625C"/>
    <w:rsid w:val="001C6365"/>
    <w:rsid w:val="001C63DA"/>
    <w:rsid w:val="001C63E6"/>
    <w:rsid w:val="001C63FC"/>
    <w:rsid w:val="001C6526"/>
    <w:rsid w:val="001C6678"/>
    <w:rsid w:val="001C6779"/>
    <w:rsid w:val="001C6974"/>
    <w:rsid w:val="001C6C1E"/>
    <w:rsid w:val="001C6D0D"/>
    <w:rsid w:val="001C6D58"/>
    <w:rsid w:val="001C6D8B"/>
    <w:rsid w:val="001C6DEC"/>
    <w:rsid w:val="001C6F86"/>
    <w:rsid w:val="001C6FDD"/>
    <w:rsid w:val="001C7001"/>
    <w:rsid w:val="001C70B8"/>
    <w:rsid w:val="001C72E7"/>
    <w:rsid w:val="001C7349"/>
    <w:rsid w:val="001C73DD"/>
    <w:rsid w:val="001C7411"/>
    <w:rsid w:val="001C74BA"/>
    <w:rsid w:val="001C75DB"/>
    <w:rsid w:val="001C7709"/>
    <w:rsid w:val="001C786C"/>
    <w:rsid w:val="001C78D3"/>
    <w:rsid w:val="001C7951"/>
    <w:rsid w:val="001C79CD"/>
    <w:rsid w:val="001C7A26"/>
    <w:rsid w:val="001C7B34"/>
    <w:rsid w:val="001C7C12"/>
    <w:rsid w:val="001C7C81"/>
    <w:rsid w:val="001C7CBE"/>
    <w:rsid w:val="001C7E01"/>
    <w:rsid w:val="001C7E7B"/>
    <w:rsid w:val="001CC974"/>
    <w:rsid w:val="001D0067"/>
    <w:rsid w:val="001D05FE"/>
    <w:rsid w:val="001D06DF"/>
    <w:rsid w:val="001D0745"/>
    <w:rsid w:val="001D07B1"/>
    <w:rsid w:val="001D09CB"/>
    <w:rsid w:val="001D0AAF"/>
    <w:rsid w:val="001D0BBE"/>
    <w:rsid w:val="001D0C15"/>
    <w:rsid w:val="001D0CDD"/>
    <w:rsid w:val="001D0F8D"/>
    <w:rsid w:val="001D1028"/>
    <w:rsid w:val="001D1372"/>
    <w:rsid w:val="001D15F4"/>
    <w:rsid w:val="001D16E7"/>
    <w:rsid w:val="001D171A"/>
    <w:rsid w:val="001D1835"/>
    <w:rsid w:val="001D1866"/>
    <w:rsid w:val="001D189E"/>
    <w:rsid w:val="001D193B"/>
    <w:rsid w:val="001D1A24"/>
    <w:rsid w:val="001D1BB5"/>
    <w:rsid w:val="001D1D01"/>
    <w:rsid w:val="001D1D7F"/>
    <w:rsid w:val="001D1F44"/>
    <w:rsid w:val="001D2136"/>
    <w:rsid w:val="001D2239"/>
    <w:rsid w:val="001D22F9"/>
    <w:rsid w:val="001D26AD"/>
    <w:rsid w:val="001D29D0"/>
    <w:rsid w:val="001D29F4"/>
    <w:rsid w:val="001D2BDC"/>
    <w:rsid w:val="001D2CA3"/>
    <w:rsid w:val="001D2D85"/>
    <w:rsid w:val="001D30BB"/>
    <w:rsid w:val="001D3197"/>
    <w:rsid w:val="001D31F9"/>
    <w:rsid w:val="001D3310"/>
    <w:rsid w:val="001D339B"/>
    <w:rsid w:val="001D3565"/>
    <w:rsid w:val="001D3715"/>
    <w:rsid w:val="001D377C"/>
    <w:rsid w:val="001D3782"/>
    <w:rsid w:val="001D378B"/>
    <w:rsid w:val="001D38A8"/>
    <w:rsid w:val="001D38C1"/>
    <w:rsid w:val="001D3A0C"/>
    <w:rsid w:val="001D3A9F"/>
    <w:rsid w:val="001D3AE7"/>
    <w:rsid w:val="001D3CBD"/>
    <w:rsid w:val="001D3D5E"/>
    <w:rsid w:val="001D3FB5"/>
    <w:rsid w:val="001D3FF0"/>
    <w:rsid w:val="001D4053"/>
    <w:rsid w:val="001D40CE"/>
    <w:rsid w:val="001D4108"/>
    <w:rsid w:val="001D4190"/>
    <w:rsid w:val="001D41CB"/>
    <w:rsid w:val="001D41E8"/>
    <w:rsid w:val="001D4427"/>
    <w:rsid w:val="001D44E7"/>
    <w:rsid w:val="001D4554"/>
    <w:rsid w:val="001D457F"/>
    <w:rsid w:val="001D465B"/>
    <w:rsid w:val="001D473A"/>
    <w:rsid w:val="001D483C"/>
    <w:rsid w:val="001D486C"/>
    <w:rsid w:val="001D49E4"/>
    <w:rsid w:val="001D4A9B"/>
    <w:rsid w:val="001D4B2F"/>
    <w:rsid w:val="001D4CDA"/>
    <w:rsid w:val="001D4D52"/>
    <w:rsid w:val="001D4E1E"/>
    <w:rsid w:val="001D512E"/>
    <w:rsid w:val="001D53E9"/>
    <w:rsid w:val="001D53F3"/>
    <w:rsid w:val="001D554F"/>
    <w:rsid w:val="001D577E"/>
    <w:rsid w:val="001D58F3"/>
    <w:rsid w:val="001D5917"/>
    <w:rsid w:val="001D5A4A"/>
    <w:rsid w:val="001D5C9F"/>
    <w:rsid w:val="001D5DF9"/>
    <w:rsid w:val="001D5E84"/>
    <w:rsid w:val="001D5FE7"/>
    <w:rsid w:val="001D60AF"/>
    <w:rsid w:val="001D60CD"/>
    <w:rsid w:val="001D6474"/>
    <w:rsid w:val="001D650F"/>
    <w:rsid w:val="001D65AA"/>
    <w:rsid w:val="001D661F"/>
    <w:rsid w:val="001D66D7"/>
    <w:rsid w:val="001D6748"/>
    <w:rsid w:val="001D68EB"/>
    <w:rsid w:val="001D691F"/>
    <w:rsid w:val="001D695B"/>
    <w:rsid w:val="001D6A10"/>
    <w:rsid w:val="001D6B29"/>
    <w:rsid w:val="001D6BF6"/>
    <w:rsid w:val="001D6D81"/>
    <w:rsid w:val="001D6DA6"/>
    <w:rsid w:val="001D6EEB"/>
    <w:rsid w:val="001D6FD3"/>
    <w:rsid w:val="001D705A"/>
    <w:rsid w:val="001D7151"/>
    <w:rsid w:val="001D7207"/>
    <w:rsid w:val="001D726A"/>
    <w:rsid w:val="001D72CA"/>
    <w:rsid w:val="001D737C"/>
    <w:rsid w:val="001D7498"/>
    <w:rsid w:val="001D7502"/>
    <w:rsid w:val="001D753D"/>
    <w:rsid w:val="001D7593"/>
    <w:rsid w:val="001D759D"/>
    <w:rsid w:val="001D75D8"/>
    <w:rsid w:val="001D76A0"/>
    <w:rsid w:val="001D7796"/>
    <w:rsid w:val="001D78DC"/>
    <w:rsid w:val="001D78F0"/>
    <w:rsid w:val="001D7BDE"/>
    <w:rsid w:val="001D7CA7"/>
    <w:rsid w:val="001D7D0C"/>
    <w:rsid w:val="001D7D43"/>
    <w:rsid w:val="001D7D5E"/>
    <w:rsid w:val="001D7DB8"/>
    <w:rsid w:val="001D7E83"/>
    <w:rsid w:val="001D7EFC"/>
    <w:rsid w:val="001D7F61"/>
    <w:rsid w:val="001D7FBE"/>
    <w:rsid w:val="001E005E"/>
    <w:rsid w:val="001E0081"/>
    <w:rsid w:val="001E0160"/>
    <w:rsid w:val="001E016F"/>
    <w:rsid w:val="001E0388"/>
    <w:rsid w:val="001E0432"/>
    <w:rsid w:val="001E04B1"/>
    <w:rsid w:val="001E0517"/>
    <w:rsid w:val="001E0559"/>
    <w:rsid w:val="001E07A2"/>
    <w:rsid w:val="001E07A9"/>
    <w:rsid w:val="001E07EE"/>
    <w:rsid w:val="001E08B2"/>
    <w:rsid w:val="001E0AB0"/>
    <w:rsid w:val="001E0B0F"/>
    <w:rsid w:val="001E100C"/>
    <w:rsid w:val="001E1132"/>
    <w:rsid w:val="001E11DA"/>
    <w:rsid w:val="001E1272"/>
    <w:rsid w:val="001E1391"/>
    <w:rsid w:val="001E167C"/>
    <w:rsid w:val="001E16DE"/>
    <w:rsid w:val="001E1799"/>
    <w:rsid w:val="001E1817"/>
    <w:rsid w:val="001E1ACD"/>
    <w:rsid w:val="001E1B1A"/>
    <w:rsid w:val="001E1B70"/>
    <w:rsid w:val="001E1E3F"/>
    <w:rsid w:val="001E1FB4"/>
    <w:rsid w:val="001E2095"/>
    <w:rsid w:val="001E20BC"/>
    <w:rsid w:val="001E2113"/>
    <w:rsid w:val="001E217B"/>
    <w:rsid w:val="001E24C7"/>
    <w:rsid w:val="001E25EC"/>
    <w:rsid w:val="001E26ED"/>
    <w:rsid w:val="001E2770"/>
    <w:rsid w:val="001E286E"/>
    <w:rsid w:val="001E29FA"/>
    <w:rsid w:val="001E2A09"/>
    <w:rsid w:val="001E2A0B"/>
    <w:rsid w:val="001E2A8B"/>
    <w:rsid w:val="001E2BB0"/>
    <w:rsid w:val="001E2BE1"/>
    <w:rsid w:val="001E2BF4"/>
    <w:rsid w:val="001E2C1D"/>
    <w:rsid w:val="001E2D7B"/>
    <w:rsid w:val="001E2F11"/>
    <w:rsid w:val="001E2FFD"/>
    <w:rsid w:val="001E3059"/>
    <w:rsid w:val="001E3075"/>
    <w:rsid w:val="001E32FF"/>
    <w:rsid w:val="001E33E0"/>
    <w:rsid w:val="001E343F"/>
    <w:rsid w:val="001E354D"/>
    <w:rsid w:val="001E36CA"/>
    <w:rsid w:val="001E3822"/>
    <w:rsid w:val="001E392E"/>
    <w:rsid w:val="001E399F"/>
    <w:rsid w:val="001E3BC9"/>
    <w:rsid w:val="001E3E14"/>
    <w:rsid w:val="001E3E51"/>
    <w:rsid w:val="001E3F0A"/>
    <w:rsid w:val="001E3F93"/>
    <w:rsid w:val="001E407D"/>
    <w:rsid w:val="001E40D6"/>
    <w:rsid w:val="001E417D"/>
    <w:rsid w:val="001E4213"/>
    <w:rsid w:val="001E4261"/>
    <w:rsid w:val="001E437C"/>
    <w:rsid w:val="001E4515"/>
    <w:rsid w:val="001E4580"/>
    <w:rsid w:val="001E4595"/>
    <w:rsid w:val="001E45E7"/>
    <w:rsid w:val="001E4669"/>
    <w:rsid w:val="001E4960"/>
    <w:rsid w:val="001E4ABD"/>
    <w:rsid w:val="001E4B4F"/>
    <w:rsid w:val="001E4C7A"/>
    <w:rsid w:val="001E4DEC"/>
    <w:rsid w:val="001E4EAB"/>
    <w:rsid w:val="001E4F4F"/>
    <w:rsid w:val="001E50F1"/>
    <w:rsid w:val="001E5137"/>
    <w:rsid w:val="001E53E7"/>
    <w:rsid w:val="001E55D8"/>
    <w:rsid w:val="001E5706"/>
    <w:rsid w:val="001E5749"/>
    <w:rsid w:val="001E57F4"/>
    <w:rsid w:val="001E5882"/>
    <w:rsid w:val="001E58D4"/>
    <w:rsid w:val="001E5929"/>
    <w:rsid w:val="001E592A"/>
    <w:rsid w:val="001E597E"/>
    <w:rsid w:val="001E59F6"/>
    <w:rsid w:val="001E5A23"/>
    <w:rsid w:val="001E5C1E"/>
    <w:rsid w:val="001E5C86"/>
    <w:rsid w:val="001E5CAC"/>
    <w:rsid w:val="001E5CB9"/>
    <w:rsid w:val="001E5DEF"/>
    <w:rsid w:val="001E5DFD"/>
    <w:rsid w:val="001E6208"/>
    <w:rsid w:val="001E621A"/>
    <w:rsid w:val="001E62A7"/>
    <w:rsid w:val="001E65A2"/>
    <w:rsid w:val="001E660D"/>
    <w:rsid w:val="001E6713"/>
    <w:rsid w:val="001E6809"/>
    <w:rsid w:val="001E6821"/>
    <w:rsid w:val="001E68A5"/>
    <w:rsid w:val="001E6942"/>
    <w:rsid w:val="001E696C"/>
    <w:rsid w:val="001E69D9"/>
    <w:rsid w:val="001E6AE9"/>
    <w:rsid w:val="001E6D60"/>
    <w:rsid w:val="001E6EA0"/>
    <w:rsid w:val="001E6ED1"/>
    <w:rsid w:val="001E6FAA"/>
    <w:rsid w:val="001E6FEA"/>
    <w:rsid w:val="001E7029"/>
    <w:rsid w:val="001E7073"/>
    <w:rsid w:val="001E7139"/>
    <w:rsid w:val="001E7361"/>
    <w:rsid w:val="001E7428"/>
    <w:rsid w:val="001E74EF"/>
    <w:rsid w:val="001E7559"/>
    <w:rsid w:val="001E7570"/>
    <w:rsid w:val="001E7981"/>
    <w:rsid w:val="001E7BE8"/>
    <w:rsid w:val="001E7DFA"/>
    <w:rsid w:val="001F01A9"/>
    <w:rsid w:val="001F03BB"/>
    <w:rsid w:val="001F0575"/>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618"/>
    <w:rsid w:val="001F17BC"/>
    <w:rsid w:val="001F18F3"/>
    <w:rsid w:val="001F1973"/>
    <w:rsid w:val="001F1C4B"/>
    <w:rsid w:val="001F1F6B"/>
    <w:rsid w:val="001F20EC"/>
    <w:rsid w:val="001F228A"/>
    <w:rsid w:val="001F234E"/>
    <w:rsid w:val="001F238D"/>
    <w:rsid w:val="001F239F"/>
    <w:rsid w:val="001F245B"/>
    <w:rsid w:val="001F2622"/>
    <w:rsid w:val="001F279A"/>
    <w:rsid w:val="001F27A2"/>
    <w:rsid w:val="001F2863"/>
    <w:rsid w:val="001F288C"/>
    <w:rsid w:val="001F2B0D"/>
    <w:rsid w:val="001F2D99"/>
    <w:rsid w:val="001F2DCA"/>
    <w:rsid w:val="001F2FBE"/>
    <w:rsid w:val="001F30BC"/>
    <w:rsid w:val="001F3316"/>
    <w:rsid w:val="001F3476"/>
    <w:rsid w:val="001F34FC"/>
    <w:rsid w:val="001F364C"/>
    <w:rsid w:val="001F3880"/>
    <w:rsid w:val="001F394B"/>
    <w:rsid w:val="001F3AD5"/>
    <w:rsid w:val="001F3C19"/>
    <w:rsid w:val="001F3CEB"/>
    <w:rsid w:val="001F3D11"/>
    <w:rsid w:val="001F3D17"/>
    <w:rsid w:val="001F3E07"/>
    <w:rsid w:val="001F3EC1"/>
    <w:rsid w:val="001F3ED2"/>
    <w:rsid w:val="001F40D8"/>
    <w:rsid w:val="001F40ED"/>
    <w:rsid w:val="001F43B5"/>
    <w:rsid w:val="001F43FE"/>
    <w:rsid w:val="001F4414"/>
    <w:rsid w:val="001F469E"/>
    <w:rsid w:val="001F4737"/>
    <w:rsid w:val="001F4884"/>
    <w:rsid w:val="001F4A18"/>
    <w:rsid w:val="001F4DD1"/>
    <w:rsid w:val="001F5189"/>
    <w:rsid w:val="001F518C"/>
    <w:rsid w:val="001F55A5"/>
    <w:rsid w:val="001F55AE"/>
    <w:rsid w:val="001F594C"/>
    <w:rsid w:val="001F5958"/>
    <w:rsid w:val="001F598F"/>
    <w:rsid w:val="001F59BF"/>
    <w:rsid w:val="001F5ABA"/>
    <w:rsid w:val="001F5ACA"/>
    <w:rsid w:val="001F5B07"/>
    <w:rsid w:val="001F5DD5"/>
    <w:rsid w:val="001F5DD9"/>
    <w:rsid w:val="001F5E44"/>
    <w:rsid w:val="001F5E6D"/>
    <w:rsid w:val="001F5F13"/>
    <w:rsid w:val="001F5F44"/>
    <w:rsid w:val="001F60BA"/>
    <w:rsid w:val="001F611D"/>
    <w:rsid w:val="001F61C7"/>
    <w:rsid w:val="001F6283"/>
    <w:rsid w:val="001F64C0"/>
    <w:rsid w:val="001F64C6"/>
    <w:rsid w:val="001F673A"/>
    <w:rsid w:val="001F6B1C"/>
    <w:rsid w:val="001F6C13"/>
    <w:rsid w:val="001F6E72"/>
    <w:rsid w:val="001F7031"/>
    <w:rsid w:val="001F715E"/>
    <w:rsid w:val="001F722B"/>
    <w:rsid w:val="001F7424"/>
    <w:rsid w:val="001F74BF"/>
    <w:rsid w:val="001F74F9"/>
    <w:rsid w:val="001F74FD"/>
    <w:rsid w:val="001F7505"/>
    <w:rsid w:val="001F761B"/>
    <w:rsid w:val="001F7685"/>
    <w:rsid w:val="001F7805"/>
    <w:rsid w:val="001F7832"/>
    <w:rsid w:val="001F7985"/>
    <w:rsid w:val="001F7A5F"/>
    <w:rsid w:val="001F7AF9"/>
    <w:rsid w:val="001F7BEA"/>
    <w:rsid w:val="001F7C66"/>
    <w:rsid w:val="001F7CB2"/>
    <w:rsid w:val="001F7D9E"/>
    <w:rsid w:val="001F7DF7"/>
    <w:rsid w:val="001F7E32"/>
    <w:rsid w:val="001F7E52"/>
    <w:rsid w:val="001F7FE7"/>
    <w:rsid w:val="00200048"/>
    <w:rsid w:val="00200082"/>
    <w:rsid w:val="002000AB"/>
    <w:rsid w:val="0020041F"/>
    <w:rsid w:val="00200424"/>
    <w:rsid w:val="0020042F"/>
    <w:rsid w:val="00200573"/>
    <w:rsid w:val="00200632"/>
    <w:rsid w:val="00200635"/>
    <w:rsid w:val="0020073B"/>
    <w:rsid w:val="002007E7"/>
    <w:rsid w:val="002007FD"/>
    <w:rsid w:val="0020085F"/>
    <w:rsid w:val="0020098D"/>
    <w:rsid w:val="002009E3"/>
    <w:rsid w:val="00200A9C"/>
    <w:rsid w:val="00200B80"/>
    <w:rsid w:val="00200C3E"/>
    <w:rsid w:val="00200E68"/>
    <w:rsid w:val="002010E2"/>
    <w:rsid w:val="002010FD"/>
    <w:rsid w:val="002016A2"/>
    <w:rsid w:val="002017A6"/>
    <w:rsid w:val="00201993"/>
    <w:rsid w:val="00201A2C"/>
    <w:rsid w:val="00201BDF"/>
    <w:rsid w:val="00201C5F"/>
    <w:rsid w:val="00201CA4"/>
    <w:rsid w:val="00201CCF"/>
    <w:rsid w:val="00201D52"/>
    <w:rsid w:val="00201D9D"/>
    <w:rsid w:val="00201E09"/>
    <w:rsid w:val="00201ED4"/>
    <w:rsid w:val="00201EF9"/>
    <w:rsid w:val="00201F25"/>
    <w:rsid w:val="00201FF7"/>
    <w:rsid w:val="00202020"/>
    <w:rsid w:val="00202053"/>
    <w:rsid w:val="002021A0"/>
    <w:rsid w:val="002021C4"/>
    <w:rsid w:val="002021EA"/>
    <w:rsid w:val="00202226"/>
    <w:rsid w:val="002026D2"/>
    <w:rsid w:val="002027CF"/>
    <w:rsid w:val="00202811"/>
    <w:rsid w:val="0020282A"/>
    <w:rsid w:val="0020284F"/>
    <w:rsid w:val="00202AC3"/>
    <w:rsid w:val="00202BA3"/>
    <w:rsid w:val="00202C07"/>
    <w:rsid w:val="00202E21"/>
    <w:rsid w:val="00203366"/>
    <w:rsid w:val="00203568"/>
    <w:rsid w:val="002035B8"/>
    <w:rsid w:val="00203604"/>
    <w:rsid w:val="00203611"/>
    <w:rsid w:val="00203730"/>
    <w:rsid w:val="002037B2"/>
    <w:rsid w:val="002037F1"/>
    <w:rsid w:val="002038EA"/>
    <w:rsid w:val="002039E9"/>
    <w:rsid w:val="00203AA4"/>
    <w:rsid w:val="00203EA3"/>
    <w:rsid w:val="00204223"/>
    <w:rsid w:val="0020430A"/>
    <w:rsid w:val="002043FB"/>
    <w:rsid w:val="0020445A"/>
    <w:rsid w:val="002044DC"/>
    <w:rsid w:val="002044FE"/>
    <w:rsid w:val="0020458B"/>
    <w:rsid w:val="0020473D"/>
    <w:rsid w:val="00204892"/>
    <w:rsid w:val="002048A2"/>
    <w:rsid w:val="00204C64"/>
    <w:rsid w:val="00204CA4"/>
    <w:rsid w:val="00204DEE"/>
    <w:rsid w:val="00204E08"/>
    <w:rsid w:val="00204E4D"/>
    <w:rsid w:val="00204ED7"/>
    <w:rsid w:val="00204F29"/>
    <w:rsid w:val="00204F57"/>
    <w:rsid w:val="00205011"/>
    <w:rsid w:val="0020515F"/>
    <w:rsid w:val="00205181"/>
    <w:rsid w:val="002051AE"/>
    <w:rsid w:val="002052B8"/>
    <w:rsid w:val="002053FD"/>
    <w:rsid w:val="00205624"/>
    <w:rsid w:val="00205891"/>
    <w:rsid w:val="002058AA"/>
    <w:rsid w:val="00205EB6"/>
    <w:rsid w:val="00205F88"/>
    <w:rsid w:val="0020616C"/>
    <w:rsid w:val="002066AA"/>
    <w:rsid w:val="00206775"/>
    <w:rsid w:val="0020697C"/>
    <w:rsid w:val="002069A3"/>
    <w:rsid w:val="00206AAE"/>
    <w:rsid w:val="00206BE6"/>
    <w:rsid w:val="00206D47"/>
    <w:rsid w:val="00206D91"/>
    <w:rsid w:val="00206DB3"/>
    <w:rsid w:val="00206E15"/>
    <w:rsid w:val="00206EC8"/>
    <w:rsid w:val="00206F4E"/>
    <w:rsid w:val="002070E1"/>
    <w:rsid w:val="0020710C"/>
    <w:rsid w:val="002071C2"/>
    <w:rsid w:val="002073E0"/>
    <w:rsid w:val="002074E8"/>
    <w:rsid w:val="0020761C"/>
    <w:rsid w:val="002076EB"/>
    <w:rsid w:val="0020774F"/>
    <w:rsid w:val="002078A4"/>
    <w:rsid w:val="00207C7E"/>
    <w:rsid w:val="00207DC0"/>
    <w:rsid w:val="00207EA7"/>
    <w:rsid w:val="00210259"/>
    <w:rsid w:val="0021027E"/>
    <w:rsid w:val="00210469"/>
    <w:rsid w:val="002104C1"/>
    <w:rsid w:val="00210520"/>
    <w:rsid w:val="002106BC"/>
    <w:rsid w:val="002106E2"/>
    <w:rsid w:val="002107F0"/>
    <w:rsid w:val="00210953"/>
    <w:rsid w:val="00210A9A"/>
    <w:rsid w:val="00210C25"/>
    <w:rsid w:val="00210E7B"/>
    <w:rsid w:val="00210E7D"/>
    <w:rsid w:val="00210F36"/>
    <w:rsid w:val="0021131A"/>
    <w:rsid w:val="0021134D"/>
    <w:rsid w:val="002113E9"/>
    <w:rsid w:val="0021146C"/>
    <w:rsid w:val="00211529"/>
    <w:rsid w:val="002115D5"/>
    <w:rsid w:val="002116D9"/>
    <w:rsid w:val="0021175B"/>
    <w:rsid w:val="002117E8"/>
    <w:rsid w:val="00211896"/>
    <w:rsid w:val="002119AF"/>
    <w:rsid w:val="00211BCC"/>
    <w:rsid w:val="00211BE1"/>
    <w:rsid w:val="00211DA7"/>
    <w:rsid w:val="00211DCB"/>
    <w:rsid w:val="00211E9C"/>
    <w:rsid w:val="00211EEA"/>
    <w:rsid w:val="0021212B"/>
    <w:rsid w:val="0021219D"/>
    <w:rsid w:val="0021227F"/>
    <w:rsid w:val="00212290"/>
    <w:rsid w:val="002123E7"/>
    <w:rsid w:val="00212672"/>
    <w:rsid w:val="00212819"/>
    <w:rsid w:val="0021283F"/>
    <w:rsid w:val="0021289B"/>
    <w:rsid w:val="002129C0"/>
    <w:rsid w:val="00212AD7"/>
    <w:rsid w:val="00212C2A"/>
    <w:rsid w:val="00212E74"/>
    <w:rsid w:val="00212EA9"/>
    <w:rsid w:val="00213026"/>
    <w:rsid w:val="002130D1"/>
    <w:rsid w:val="0021315C"/>
    <w:rsid w:val="00213161"/>
    <w:rsid w:val="0021317E"/>
    <w:rsid w:val="002131AA"/>
    <w:rsid w:val="00213200"/>
    <w:rsid w:val="00213241"/>
    <w:rsid w:val="002132CA"/>
    <w:rsid w:val="0021337C"/>
    <w:rsid w:val="0021363D"/>
    <w:rsid w:val="00213641"/>
    <w:rsid w:val="002136A2"/>
    <w:rsid w:val="00213A16"/>
    <w:rsid w:val="00213B52"/>
    <w:rsid w:val="00213DC6"/>
    <w:rsid w:val="00213DC9"/>
    <w:rsid w:val="00213F42"/>
    <w:rsid w:val="002140C6"/>
    <w:rsid w:val="00214160"/>
    <w:rsid w:val="002145B7"/>
    <w:rsid w:val="0021462A"/>
    <w:rsid w:val="002146F9"/>
    <w:rsid w:val="0021478A"/>
    <w:rsid w:val="002148CC"/>
    <w:rsid w:val="00214AB0"/>
    <w:rsid w:val="00214DAA"/>
    <w:rsid w:val="00214FC0"/>
    <w:rsid w:val="002151A2"/>
    <w:rsid w:val="0021545A"/>
    <w:rsid w:val="00215546"/>
    <w:rsid w:val="002158DC"/>
    <w:rsid w:val="002158FF"/>
    <w:rsid w:val="00215B28"/>
    <w:rsid w:val="00215B75"/>
    <w:rsid w:val="00215D30"/>
    <w:rsid w:val="00215DFF"/>
    <w:rsid w:val="00215E96"/>
    <w:rsid w:val="00216038"/>
    <w:rsid w:val="002161B9"/>
    <w:rsid w:val="002161EC"/>
    <w:rsid w:val="002164DF"/>
    <w:rsid w:val="002165DF"/>
    <w:rsid w:val="002168EC"/>
    <w:rsid w:val="00216A1E"/>
    <w:rsid w:val="00216B3C"/>
    <w:rsid w:val="00216CAD"/>
    <w:rsid w:val="00216D39"/>
    <w:rsid w:val="00216D9F"/>
    <w:rsid w:val="00216E3C"/>
    <w:rsid w:val="00216E69"/>
    <w:rsid w:val="00216FF1"/>
    <w:rsid w:val="00217062"/>
    <w:rsid w:val="0021706C"/>
    <w:rsid w:val="0021707F"/>
    <w:rsid w:val="002171B4"/>
    <w:rsid w:val="002171F0"/>
    <w:rsid w:val="0021720A"/>
    <w:rsid w:val="00217212"/>
    <w:rsid w:val="002172AC"/>
    <w:rsid w:val="002172BF"/>
    <w:rsid w:val="00217374"/>
    <w:rsid w:val="002175C8"/>
    <w:rsid w:val="002175F8"/>
    <w:rsid w:val="0021768D"/>
    <w:rsid w:val="002178CA"/>
    <w:rsid w:val="00217973"/>
    <w:rsid w:val="002179FD"/>
    <w:rsid w:val="00217C07"/>
    <w:rsid w:val="00217C82"/>
    <w:rsid w:val="00217D08"/>
    <w:rsid w:val="00217D50"/>
    <w:rsid w:val="00217DEE"/>
    <w:rsid w:val="00217DFC"/>
    <w:rsid w:val="00217FC4"/>
    <w:rsid w:val="00217FF2"/>
    <w:rsid w:val="00220046"/>
    <w:rsid w:val="0022007E"/>
    <w:rsid w:val="002202C3"/>
    <w:rsid w:val="0022041F"/>
    <w:rsid w:val="00220428"/>
    <w:rsid w:val="00220559"/>
    <w:rsid w:val="00220572"/>
    <w:rsid w:val="002205B2"/>
    <w:rsid w:val="00220654"/>
    <w:rsid w:val="0022071B"/>
    <w:rsid w:val="002207BF"/>
    <w:rsid w:val="00220890"/>
    <w:rsid w:val="00220A3E"/>
    <w:rsid w:val="00220AC9"/>
    <w:rsid w:val="00220BBB"/>
    <w:rsid w:val="00220C03"/>
    <w:rsid w:val="00220D77"/>
    <w:rsid w:val="00220E95"/>
    <w:rsid w:val="00220F5A"/>
    <w:rsid w:val="00220F9A"/>
    <w:rsid w:val="002211C2"/>
    <w:rsid w:val="00221241"/>
    <w:rsid w:val="00221300"/>
    <w:rsid w:val="00221576"/>
    <w:rsid w:val="002215A5"/>
    <w:rsid w:val="0022166C"/>
    <w:rsid w:val="002217C5"/>
    <w:rsid w:val="0022192C"/>
    <w:rsid w:val="0022197D"/>
    <w:rsid w:val="002219BB"/>
    <w:rsid w:val="00221C02"/>
    <w:rsid w:val="00221CBA"/>
    <w:rsid w:val="00221DB6"/>
    <w:rsid w:val="00221E01"/>
    <w:rsid w:val="00221E08"/>
    <w:rsid w:val="00221E45"/>
    <w:rsid w:val="00221ECD"/>
    <w:rsid w:val="00222031"/>
    <w:rsid w:val="002220F5"/>
    <w:rsid w:val="002221AD"/>
    <w:rsid w:val="002222BB"/>
    <w:rsid w:val="00222309"/>
    <w:rsid w:val="00222321"/>
    <w:rsid w:val="002223D0"/>
    <w:rsid w:val="00222507"/>
    <w:rsid w:val="0022266C"/>
    <w:rsid w:val="002226EC"/>
    <w:rsid w:val="00222934"/>
    <w:rsid w:val="00222942"/>
    <w:rsid w:val="00222A81"/>
    <w:rsid w:val="00222C17"/>
    <w:rsid w:val="00222DFD"/>
    <w:rsid w:val="00222EC2"/>
    <w:rsid w:val="00222FD3"/>
    <w:rsid w:val="00223130"/>
    <w:rsid w:val="002231BB"/>
    <w:rsid w:val="002233D6"/>
    <w:rsid w:val="002233FE"/>
    <w:rsid w:val="0022346E"/>
    <w:rsid w:val="0022363C"/>
    <w:rsid w:val="00223691"/>
    <w:rsid w:val="00223750"/>
    <w:rsid w:val="00223884"/>
    <w:rsid w:val="002238A9"/>
    <w:rsid w:val="002238CE"/>
    <w:rsid w:val="00223B41"/>
    <w:rsid w:val="00223B99"/>
    <w:rsid w:val="00223BEB"/>
    <w:rsid w:val="00223D29"/>
    <w:rsid w:val="00223DD3"/>
    <w:rsid w:val="00223DEA"/>
    <w:rsid w:val="00223EEF"/>
    <w:rsid w:val="00223F2C"/>
    <w:rsid w:val="0022414F"/>
    <w:rsid w:val="00224158"/>
    <w:rsid w:val="00224360"/>
    <w:rsid w:val="00224391"/>
    <w:rsid w:val="00224462"/>
    <w:rsid w:val="0022466B"/>
    <w:rsid w:val="00224686"/>
    <w:rsid w:val="0022472C"/>
    <w:rsid w:val="00224757"/>
    <w:rsid w:val="0022484E"/>
    <w:rsid w:val="00224891"/>
    <w:rsid w:val="002248CD"/>
    <w:rsid w:val="00224916"/>
    <w:rsid w:val="0022492D"/>
    <w:rsid w:val="002249A9"/>
    <w:rsid w:val="00224A0B"/>
    <w:rsid w:val="00224A8A"/>
    <w:rsid w:val="00224B86"/>
    <w:rsid w:val="00224BCF"/>
    <w:rsid w:val="00224C5D"/>
    <w:rsid w:val="00224CB2"/>
    <w:rsid w:val="00224CD5"/>
    <w:rsid w:val="00224D01"/>
    <w:rsid w:val="00224ECF"/>
    <w:rsid w:val="0022512C"/>
    <w:rsid w:val="0022524E"/>
    <w:rsid w:val="002252A5"/>
    <w:rsid w:val="002252BF"/>
    <w:rsid w:val="00225340"/>
    <w:rsid w:val="002253F6"/>
    <w:rsid w:val="00225414"/>
    <w:rsid w:val="00225499"/>
    <w:rsid w:val="00225516"/>
    <w:rsid w:val="0022565C"/>
    <w:rsid w:val="0022589C"/>
    <w:rsid w:val="00225950"/>
    <w:rsid w:val="00225A10"/>
    <w:rsid w:val="00225AD1"/>
    <w:rsid w:val="00225B83"/>
    <w:rsid w:val="00225B94"/>
    <w:rsid w:val="00225F95"/>
    <w:rsid w:val="002261F3"/>
    <w:rsid w:val="002262C8"/>
    <w:rsid w:val="002262F4"/>
    <w:rsid w:val="00226390"/>
    <w:rsid w:val="002263E2"/>
    <w:rsid w:val="00226500"/>
    <w:rsid w:val="0022661B"/>
    <w:rsid w:val="00226682"/>
    <w:rsid w:val="002266D4"/>
    <w:rsid w:val="00226727"/>
    <w:rsid w:val="002267D6"/>
    <w:rsid w:val="00226870"/>
    <w:rsid w:val="0022696E"/>
    <w:rsid w:val="002269DF"/>
    <w:rsid w:val="00226C99"/>
    <w:rsid w:val="00226CB2"/>
    <w:rsid w:val="00226D4A"/>
    <w:rsid w:val="00226EEE"/>
    <w:rsid w:val="00226F4D"/>
    <w:rsid w:val="0022706F"/>
    <w:rsid w:val="00227163"/>
    <w:rsid w:val="00227227"/>
    <w:rsid w:val="00227449"/>
    <w:rsid w:val="0022748F"/>
    <w:rsid w:val="002274B9"/>
    <w:rsid w:val="00227679"/>
    <w:rsid w:val="0022769A"/>
    <w:rsid w:val="0022770C"/>
    <w:rsid w:val="0022770F"/>
    <w:rsid w:val="002277EE"/>
    <w:rsid w:val="002278EB"/>
    <w:rsid w:val="00227936"/>
    <w:rsid w:val="00227BDF"/>
    <w:rsid w:val="00227F37"/>
    <w:rsid w:val="0023009E"/>
    <w:rsid w:val="002300DC"/>
    <w:rsid w:val="002303AC"/>
    <w:rsid w:val="002303AF"/>
    <w:rsid w:val="002305F8"/>
    <w:rsid w:val="002305FD"/>
    <w:rsid w:val="00230632"/>
    <w:rsid w:val="00230859"/>
    <w:rsid w:val="00230886"/>
    <w:rsid w:val="00230AB3"/>
    <w:rsid w:val="00230B39"/>
    <w:rsid w:val="00230ED0"/>
    <w:rsid w:val="00230FD8"/>
    <w:rsid w:val="002310BB"/>
    <w:rsid w:val="00231208"/>
    <w:rsid w:val="002312B9"/>
    <w:rsid w:val="002312C2"/>
    <w:rsid w:val="00231337"/>
    <w:rsid w:val="00231408"/>
    <w:rsid w:val="0023144F"/>
    <w:rsid w:val="00231579"/>
    <w:rsid w:val="002317A0"/>
    <w:rsid w:val="002319DF"/>
    <w:rsid w:val="00231A00"/>
    <w:rsid w:val="00231A08"/>
    <w:rsid w:val="00231BA5"/>
    <w:rsid w:val="00231CB4"/>
    <w:rsid w:val="00231CE1"/>
    <w:rsid w:val="00231CE5"/>
    <w:rsid w:val="00231E06"/>
    <w:rsid w:val="00231ECC"/>
    <w:rsid w:val="00232044"/>
    <w:rsid w:val="0023218F"/>
    <w:rsid w:val="00232294"/>
    <w:rsid w:val="002322E2"/>
    <w:rsid w:val="00232311"/>
    <w:rsid w:val="00232616"/>
    <w:rsid w:val="0023277E"/>
    <w:rsid w:val="00232860"/>
    <w:rsid w:val="00232945"/>
    <w:rsid w:val="002329C2"/>
    <w:rsid w:val="00232A54"/>
    <w:rsid w:val="00232FF4"/>
    <w:rsid w:val="002330D6"/>
    <w:rsid w:val="002331F7"/>
    <w:rsid w:val="002332A2"/>
    <w:rsid w:val="00233416"/>
    <w:rsid w:val="00233666"/>
    <w:rsid w:val="00233788"/>
    <w:rsid w:val="0023378E"/>
    <w:rsid w:val="002337CB"/>
    <w:rsid w:val="00233834"/>
    <w:rsid w:val="0023385F"/>
    <w:rsid w:val="00233B31"/>
    <w:rsid w:val="00233E44"/>
    <w:rsid w:val="00233E65"/>
    <w:rsid w:val="00233E6F"/>
    <w:rsid w:val="00233ECF"/>
    <w:rsid w:val="00233F6E"/>
    <w:rsid w:val="00233FD6"/>
    <w:rsid w:val="00233FF1"/>
    <w:rsid w:val="00234020"/>
    <w:rsid w:val="0023406F"/>
    <w:rsid w:val="002342DD"/>
    <w:rsid w:val="00234A9D"/>
    <w:rsid w:val="00234B77"/>
    <w:rsid w:val="00234B9B"/>
    <w:rsid w:val="00234C98"/>
    <w:rsid w:val="00234CB0"/>
    <w:rsid w:val="00234CE1"/>
    <w:rsid w:val="00235018"/>
    <w:rsid w:val="002350DE"/>
    <w:rsid w:val="00235133"/>
    <w:rsid w:val="00235215"/>
    <w:rsid w:val="00235230"/>
    <w:rsid w:val="00235358"/>
    <w:rsid w:val="00235486"/>
    <w:rsid w:val="0023549E"/>
    <w:rsid w:val="002354A1"/>
    <w:rsid w:val="00235550"/>
    <w:rsid w:val="002355B5"/>
    <w:rsid w:val="00235653"/>
    <w:rsid w:val="00235695"/>
    <w:rsid w:val="00235732"/>
    <w:rsid w:val="002357C6"/>
    <w:rsid w:val="00235A8E"/>
    <w:rsid w:val="00235B28"/>
    <w:rsid w:val="00235C0B"/>
    <w:rsid w:val="00235D8C"/>
    <w:rsid w:val="00236095"/>
    <w:rsid w:val="00236277"/>
    <w:rsid w:val="002362FE"/>
    <w:rsid w:val="0023635A"/>
    <w:rsid w:val="00236503"/>
    <w:rsid w:val="002365E1"/>
    <w:rsid w:val="00236702"/>
    <w:rsid w:val="00236743"/>
    <w:rsid w:val="00236B40"/>
    <w:rsid w:val="00236E2B"/>
    <w:rsid w:val="00236E3C"/>
    <w:rsid w:val="00236F84"/>
    <w:rsid w:val="00236FD5"/>
    <w:rsid w:val="00237047"/>
    <w:rsid w:val="00237188"/>
    <w:rsid w:val="00237318"/>
    <w:rsid w:val="00237442"/>
    <w:rsid w:val="002374AC"/>
    <w:rsid w:val="00237579"/>
    <w:rsid w:val="002375FF"/>
    <w:rsid w:val="00237900"/>
    <w:rsid w:val="00237A64"/>
    <w:rsid w:val="00237B2D"/>
    <w:rsid w:val="00237CCC"/>
    <w:rsid w:val="00237ECD"/>
    <w:rsid w:val="002400EC"/>
    <w:rsid w:val="0024014F"/>
    <w:rsid w:val="0024017A"/>
    <w:rsid w:val="0024020C"/>
    <w:rsid w:val="002402BB"/>
    <w:rsid w:val="0024048F"/>
    <w:rsid w:val="00240511"/>
    <w:rsid w:val="002405EF"/>
    <w:rsid w:val="00240682"/>
    <w:rsid w:val="00240871"/>
    <w:rsid w:val="00240950"/>
    <w:rsid w:val="00240A47"/>
    <w:rsid w:val="00240A5C"/>
    <w:rsid w:val="00240AA9"/>
    <w:rsid w:val="00240C87"/>
    <w:rsid w:val="00240DDC"/>
    <w:rsid w:val="00240FC6"/>
    <w:rsid w:val="00240FDE"/>
    <w:rsid w:val="00241070"/>
    <w:rsid w:val="002410B8"/>
    <w:rsid w:val="002410CE"/>
    <w:rsid w:val="002411FC"/>
    <w:rsid w:val="0024139B"/>
    <w:rsid w:val="002413B9"/>
    <w:rsid w:val="002415C9"/>
    <w:rsid w:val="00241722"/>
    <w:rsid w:val="00241767"/>
    <w:rsid w:val="00241797"/>
    <w:rsid w:val="00241911"/>
    <w:rsid w:val="00241A29"/>
    <w:rsid w:val="00241AB2"/>
    <w:rsid w:val="00241B12"/>
    <w:rsid w:val="00241C19"/>
    <w:rsid w:val="00241C81"/>
    <w:rsid w:val="00241D2B"/>
    <w:rsid w:val="00241EC1"/>
    <w:rsid w:val="0024210E"/>
    <w:rsid w:val="0024212A"/>
    <w:rsid w:val="0024219B"/>
    <w:rsid w:val="00242291"/>
    <w:rsid w:val="0024238D"/>
    <w:rsid w:val="0024239B"/>
    <w:rsid w:val="00242430"/>
    <w:rsid w:val="00242443"/>
    <w:rsid w:val="00242466"/>
    <w:rsid w:val="00242500"/>
    <w:rsid w:val="00242516"/>
    <w:rsid w:val="0024259A"/>
    <w:rsid w:val="002426D0"/>
    <w:rsid w:val="002426DD"/>
    <w:rsid w:val="00242773"/>
    <w:rsid w:val="002427F3"/>
    <w:rsid w:val="00242966"/>
    <w:rsid w:val="002429A9"/>
    <w:rsid w:val="00242AE2"/>
    <w:rsid w:val="00242C10"/>
    <w:rsid w:val="00242CF0"/>
    <w:rsid w:val="00242D75"/>
    <w:rsid w:val="00242E2C"/>
    <w:rsid w:val="00242ECD"/>
    <w:rsid w:val="00242F38"/>
    <w:rsid w:val="00242FAF"/>
    <w:rsid w:val="00242FD1"/>
    <w:rsid w:val="00243696"/>
    <w:rsid w:val="00243697"/>
    <w:rsid w:val="002436FD"/>
    <w:rsid w:val="00243849"/>
    <w:rsid w:val="002438FD"/>
    <w:rsid w:val="00243C3D"/>
    <w:rsid w:val="00243C5D"/>
    <w:rsid w:val="00243C68"/>
    <w:rsid w:val="00243EC8"/>
    <w:rsid w:val="00243FCA"/>
    <w:rsid w:val="0024425E"/>
    <w:rsid w:val="00244288"/>
    <w:rsid w:val="002442C9"/>
    <w:rsid w:val="00244366"/>
    <w:rsid w:val="002443CF"/>
    <w:rsid w:val="0024449C"/>
    <w:rsid w:val="002444F7"/>
    <w:rsid w:val="002445C7"/>
    <w:rsid w:val="002446A7"/>
    <w:rsid w:val="002446DC"/>
    <w:rsid w:val="00244790"/>
    <w:rsid w:val="00244B20"/>
    <w:rsid w:val="00244BDF"/>
    <w:rsid w:val="00244C2B"/>
    <w:rsid w:val="00244C9B"/>
    <w:rsid w:val="00244EEA"/>
    <w:rsid w:val="00245123"/>
    <w:rsid w:val="00245176"/>
    <w:rsid w:val="00245337"/>
    <w:rsid w:val="002453C3"/>
    <w:rsid w:val="0024576F"/>
    <w:rsid w:val="002458FF"/>
    <w:rsid w:val="00245A1A"/>
    <w:rsid w:val="00245ABB"/>
    <w:rsid w:val="00245C58"/>
    <w:rsid w:val="00245D01"/>
    <w:rsid w:val="00245D59"/>
    <w:rsid w:val="00245E29"/>
    <w:rsid w:val="00245ECA"/>
    <w:rsid w:val="00246256"/>
    <w:rsid w:val="00246287"/>
    <w:rsid w:val="00246412"/>
    <w:rsid w:val="002465CA"/>
    <w:rsid w:val="0024673E"/>
    <w:rsid w:val="00246859"/>
    <w:rsid w:val="00246B1D"/>
    <w:rsid w:val="00246CA0"/>
    <w:rsid w:val="00246D9E"/>
    <w:rsid w:val="00246DDB"/>
    <w:rsid w:val="00246E53"/>
    <w:rsid w:val="00246ED7"/>
    <w:rsid w:val="00246FC7"/>
    <w:rsid w:val="00247045"/>
    <w:rsid w:val="002470CA"/>
    <w:rsid w:val="00247243"/>
    <w:rsid w:val="00247470"/>
    <w:rsid w:val="002474CD"/>
    <w:rsid w:val="002476F8"/>
    <w:rsid w:val="0024772B"/>
    <w:rsid w:val="0024782B"/>
    <w:rsid w:val="0024796D"/>
    <w:rsid w:val="00247A0C"/>
    <w:rsid w:val="00247A66"/>
    <w:rsid w:val="00247C23"/>
    <w:rsid w:val="00247C28"/>
    <w:rsid w:val="00247E84"/>
    <w:rsid w:val="0025006B"/>
    <w:rsid w:val="002500E1"/>
    <w:rsid w:val="0025011E"/>
    <w:rsid w:val="00250354"/>
    <w:rsid w:val="002503B8"/>
    <w:rsid w:val="0025047A"/>
    <w:rsid w:val="002504BB"/>
    <w:rsid w:val="002506FE"/>
    <w:rsid w:val="002507DA"/>
    <w:rsid w:val="00250822"/>
    <w:rsid w:val="00250916"/>
    <w:rsid w:val="00250970"/>
    <w:rsid w:val="00250A38"/>
    <w:rsid w:val="00250B77"/>
    <w:rsid w:val="00250BA8"/>
    <w:rsid w:val="00250C2E"/>
    <w:rsid w:val="00250C4B"/>
    <w:rsid w:val="00250C5D"/>
    <w:rsid w:val="00250CE6"/>
    <w:rsid w:val="00250CF9"/>
    <w:rsid w:val="00250D63"/>
    <w:rsid w:val="00250DAC"/>
    <w:rsid w:val="00250DB2"/>
    <w:rsid w:val="00250E57"/>
    <w:rsid w:val="002511F4"/>
    <w:rsid w:val="0025143E"/>
    <w:rsid w:val="002514DA"/>
    <w:rsid w:val="0025156B"/>
    <w:rsid w:val="002515BA"/>
    <w:rsid w:val="002516A8"/>
    <w:rsid w:val="00251842"/>
    <w:rsid w:val="00251918"/>
    <w:rsid w:val="0025192B"/>
    <w:rsid w:val="00251A12"/>
    <w:rsid w:val="00251A76"/>
    <w:rsid w:val="00251AB6"/>
    <w:rsid w:val="00251B65"/>
    <w:rsid w:val="00251C7E"/>
    <w:rsid w:val="00251CB7"/>
    <w:rsid w:val="00251EBA"/>
    <w:rsid w:val="00251F3E"/>
    <w:rsid w:val="00251F45"/>
    <w:rsid w:val="00252040"/>
    <w:rsid w:val="0025209C"/>
    <w:rsid w:val="002522B0"/>
    <w:rsid w:val="0025237B"/>
    <w:rsid w:val="00252454"/>
    <w:rsid w:val="0025246E"/>
    <w:rsid w:val="00252485"/>
    <w:rsid w:val="002524C8"/>
    <w:rsid w:val="002525D3"/>
    <w:rsid w:val="00252629"/>
    <w:rsid w:val="00252758"/>
    <w:rsid w:val="00252795"/>
    <w:rsid w:val="002527AA"/>
    <w:rsid w:val="002527E0"/>
    <w:rsid w:val="002528DD"/>
    <w:rsid w:val="00252B7C"/>
    <w:rsid w:val="00252C2D"/>
    <w:rsid w:val="00252CC4"/>
    <w:rsid w:val="00252D29"/>
    <w:rsid w:val="00252DEA"/>
    <w:rsid w:val="00253049"/>
    <w:rsid w:val="002530B3"/>
    <w:rsid w:val="002531ED"/>
    <w:rsid w:val="00253236"/>
    <w:rsid w:val="002532B4"/>
    <w:rsid w:val="00253339"/>
    <w:rsid w:val="0025358B"/>
    <w:rsid w:val="002538F9"/>
    <w:rsid w:val="00253C58"/>
    <w:rsid w:val="00253CF2"/>
    <w:rsid w:val="00253D42"/>
    <w:rsid w:val="00253DBA"/>
    <w:rsid w:val="00253FB0"/>
    <w:rsid w:val="00254141"/>
    <w:rsid w:val="002541FF"/>
    <w:rsid w:val="0025433B"/>
    <w:rsid w:val="002543E1"/>
    <w:rsid w:val="0025441D"/>
    <w:rsid w:val="002545F0"/>
    <w:rsid w:val="00254679"/>
    <w:rsid w:val="002546F4"/>
    <w:rsid w:val="0025488A"/>
    <w:rsid w:val="002548EF"/>
    <w:rsid w:val="00254939"/>
    <w:rsid w:val="00254A58"/>
    <w:rsid w:val="00254A6C"/>
    <w:rsid w:val="00254AD9"/>
    <w:rsid w:val="00254BEE"/>
    <w:rsid w:val="00254CED"/>
    <w:rsid w:val="00254CF4"/>
    <w:rsid w:val="00255173"/>
    <w:rsid w:val="002552D0"/>
    <w:rsid w:val="0025539E"/>
    <w:rsid w:val="002554D6"/>
    <w:rsid w:val="0025554E"/>
    <w:rsid w:val="002555B7"/>
    <w:rsid w:val="00255608"/>
    <w:rsid w:val="00255815"/>
    <w:rsid w:val="00255877"/>
    <w:rsid w:val="00255878"/>
    <w:rsid w:val="002558BF"/>
    <w:rsid w:val="00255920"/>
    <w:rsid w:val="002559B0"/>
    <w:rsid w:val="002559D0"/>
    <w:rsid w:val="00255BEA"/>
    <w:rsid w:val="00255D34"/>
    <w:rsid w:val="00255DD3"/>
    <w:rsid w:val="00255DF6"/>
    <w:rsid w:val="00255E2A"/>
    <w:rsid w:val="0025602C"/>
    <w:rsid w:val="002560CA"/>
    <w:rsid w:val="0025624C"/>
    <w:rsid w:val="0025625B"/>
    <w:rsid w:val="00256301"/>
    <w:rsid w:val="00256318"/>
    <w:rsid w:val="00256450"/>
    <w:rsid w:val="00256577"/>
    <w:rsid w:val="00256606"/>
    <w:rsid w:val="0025661D"/>
    <w:rsid w:val="00256702"/>
    <w:rsid w:val="00256819"/>
    <w:rsid w:val="002568CE"/>
    <w:rsid w:val="00256992"/>
    <w:rsid w:val="00256A16"/>
    <w:rsid w:val="00256B13"/>
    <w:rsid w:val="00256C0D"/>
    <w:rsid w:val="00256CD6"/>
    <w:rsid w:val="00257096"/>
    <w:rsid w:val="0025729D"/>
    <w:rsid w:val="002573CF"/>
    <w:rsid w:val="002573EF"/>
    <w:rsid w:val="0025759E"/>
    <w:rsid w:val="002575DD"/>
    <w:rsid w:val="00257685"/>
    <w:rsid w:val="002576AB"/>
    <w:rsid w:val="002578B3"/>
    <w:rsid w:val="0025791E"/>
    <w:rsid w:val="00257991"/>
    <w:rsid w:val="00257A77"/>
    <w:rsid w:val="00257AC2"/>
    <w:rsid w:val="00257B9E"/>
    <w:rsid w:val="00257BC3"/>
    <w:rsid w:val="00257C8E"/>
    <w:rsid w:val="00257D19"/>
    <w:rsid w:val="00260044"/>
    <w:rsid w:val="002600F1"/>
    <w:rsid w:val="0026014A"/>
    <w:rsid w:val="002601B1"/>
    <w:rsid w:val="0026026D"/>
    <w:rsid w:val="002604DA"/>
    <w:rsid w:val="00260517"/>
    <w:rsid w:val="00260641"/>
    <w:rsid w:val="002606DC"/>
    <w:rsid w:val="00260716"/>
    <w:rsid w:val="00260772"/>
    <w:rsid w:val="002609B0"/>
    <w:rsid w:val="00260A77"/>
    <w:rsid w:val="00260A8C"/>
    <w:rsid w:val="00260DC4"/>
    <w:rsid w:val="00260E0A"/>
    <w:rsid w:val="00260F23"/>
    <w:rsid w:val="00260F68"/>
    <w:rsid w:val="00260F83"/>
    <w:rsid w:val="00261042"/>
    <w:rsid w:val="0026106D"/>
    <w:rsid w:val="002612FA"/>
    <w:rsid w:val="00261319"/>
    <w:rsid w:val="00261506"/>
    <w:rsid w:val="00261641"/>
    <w:rsid w:val="00261644"/>
    <w:rsid w:val="0026165F"/>
    <w:rsid w:val="00261785"/>
    <w:rsid w:val="002619F5"/>
    <w:rsid w:val="00261A15"/>
    <w:rsid w:val="00261B4D"/>
    <w:rsid w:val="00261C25"/>
    <w:rsid w:val="00261EF7"/>
    <w:rsid w:val="00262157"/>
    <w:rsid w:val="002621A4"/>
    <w:rsid w:val="00262258"/>
    <w:rsid w:val="002622B5"/>
    <w:rsid w:val="00262382"/>
    <w:rsid w:val="00262456"/>
    <w:rsid w:val="0026249D"/>
    <w:rsid w:val="002625F0"/>
    <w:rsid w:val="00262666"/>
    <w:rsid w:val="00262921"/>
    <w:rsid w:val="00262927"/>
    <w:rsid w:val="00262A3A"/>
    <w:rsid w:val="00262A8B"/>
    <w:rsid w:val="00262B26"/>
    <w:rsid w:val="00262B7D"/>
    <w:rsid w:val="00262CCB"/>
    <w:rsid w:val="00262F42"/>
    <w:rsid w:val="00262F8B"/>
    <w:rsid w:val="00262FC7"/>
    <w:rsid w:val="00263049"/>
    <w:rsid w:val="00263092"/>
    <w:rsid w:val="00263100"/>
    <w:rsid w:val="0026325A"/>
    <w:rsid w:val="002633B8"/>
    <w:rsid w:val="00263427"/>
    <w:rsid w:val="002634A6"/>
    <w:rsid w:val="0026354E"/>
    <w:rsid w:val="00263579"/>
    <w:rsid w:val="0026386A"/>
    <w:rsid w:val="00263CBF"/>
    <w:rsid w:val="00263CEC"/>
    <w:rsid w:val="00263E7B"/>
    <w:rsid w:val="0026408D"/>
    <w:rsid w:val="002640C9"/>
    <w:rsid w:val="00264184"/>
    <w:rsid w:val="002641DE"/>
    <w:rsid w:val="0026427E"/>
    <w:rsid w:val="00264289"/>
    <w:rsid w:val="002642EE"/>
    <w:rsid w:val="0026443B"/>
    <w:rsid w:val="00264457"/>
    <w:rsid w:val="002644D0"/>
    <w:rsid w:val="00264603"/>
    <w:rsid w:val="00264606"/>
    <w:rsid w:val="002649B2"/>
    <w:rsid w:val="00264C27"/>
    <w:rsid w:val="00264D2C"/>
    <w:rsid w:val="00264D44"/>
    <w:rsid w:val="00264D76"/>
    <w:rsid w:val="00264E05"/>
    <w:rsid w:val="00264E0E"/>
    <w:rsid w:val="00264E53"/>
    <w:rsid w:val="00264E7D"/>
    <w:rsid w:val="00264F3E"/>
    <w:rsid w:val="00264FEE"/>
    <w:rsid w:val="00265000"/>
    <w:rsid w:val="00265315"/>
    <w:rsid w:val="0026538C"/>
    <w:rsid w:val="00265436"/>
    <w:rsid w:val="00265620"/>
    <w:rsid w:val="00265636"/>
    <w:rsid w:val="0026569C"/>
    <w:rsid w:val="0026569D"/>
    <w:rsid w:val="002656A5"/>
    <w:rsid w:val="0026575C"/>
    <w:rsid w:val="002658A3"/>
    <w:rsid w:val="0026594D"/>
    <w:rsid w:val="002659F9"/>
    <w:rsid w:val="00265A65"/>
    <w:rsid w:val="00265A71"/>
    <w:rsid w:val="00265AFC"/>
    <w:rsid w:val="00265B1E"/>
    <w:rsid w:val="00265BEC"/>
    <w:rsid w:val="00265C61"/>
    <w:rsid w:val="00265D6F"/>
    <w:rsid w:val="00265E41"/>
    <w:rsid w:val="00265F23"/>
    <w:rsid w:val="00266082"/>
    <w:rsid w:val="002660AF"/>
    <w:rsid w:val="002660F6"/>
    <w:rsid w:val="002661AF"/>
    <w:rsid w:val="002661F4"/>
    <w:rsid w:val="00266273"/>
    <w:rsid w:val="00266482"/>
    <w:rsid w:val="002665ED"/>
    <w:rsid w:val="0026667E"/>
    <w:rsid w:val="00266771"/>
    <w:rsid w:val="002667A5"/>
    <w:rsid w:val="0026682C"/>
    <w:rsid w:val="00266873"/>
    <w:rsid w:val="0026694D"/>
    <w:rsid w:val="00266A6A"/>
    <w:rsid w:val="00266DED"/>
    <w:rsid w:val="00266DF8"/>
    <w:rsid w:val="00266E8C"/>
    <w:rsid w:val="00266EDA"/>
    <w:rsid w:val="002670CA"/>
    <w:rsid w:val="002671B4"/>
    <w:rsid w:val="002671CD"/>
    <w:rsid w:val="002673DB"/>
    <w:rsid w:val="0026743F"/>
    <w:rsid w:val="00267465"/>
    <w:rsid w:val="002674A7"/>
    <w:rsid w:val="002674BA"/>
    <w:rsid w:val="00267585"/>
    <w:rsid w:val="0026767B"/>
    <w:rsid w:val="002677A6"/>
    <w:rsid w:val="002677AC"/>
    <w:rsid w:val="002678FF"/>
    <w:rsid w:val="00267928"/>
    <w:rsid w:val="0026796C"/>
    <w:rsid w:val="00267BC4"/>
    <w:rsid w:val="00267EEF"/>
    <w:rsid w:val="00267FCE"/>
    <w:rsid w:val="00270178"/>
    <w:rsid w:val="00270345"/>
    <w:rsid w:val="00270585"/>
    <w:rsid w:val="002705D0"/>
    <w:rsid w:val="00270745"/>
    <w:rsid w:val="0027075E"/>
    <w:rsid w:val="0027090C"/>
    <w:rsid w:val="002709B6"/>
    <w:rsid w:val="002709F2"/>
    <w:rsid w:val="00270A05"/>
    <w:rsid w:val="00270B56"/>
    <w:rsid w:val="00270CD1"/>
    <w:rsid w:val="00270E19"/>
    <w:rsid w:val="00270EE7"/>
    <w:rsid w:val="00271043"/>
    <w:rsid w:val="0027105E"/>
    <w:rsid w:val="0027112D"/>
    <w:rsid w:val="002712E1"/>
    <w:rsid w:val="002712ED"/>
    <w:rsid w:val="002714BA"/>
    <w:rsid w:val="002717D2"/>
    <w:rsid w:val="002717EF"/>
    <w:rsid w:val="00271A0D"/>
    <w:rsid w:val="00271C4C"/>
    <w:rsid w:val="00271C83"/>
    <w:rsid w:val="00271CA7"/>
    <w:rsid w:val="00271E11"/>
    <w:rsid w:val="00271E34"/>
    <w:rsid w:val="00271F21"/>
    <w:rsid w:val="0027217E"/>
    <w:rsid w:val="00272338"/>
    <w:rsid w:val="002723DF"/>
    <w:rsid w:val="002723F5"/>
    <w:rsid w:val="00272425"/>
    <w:rsid w:val="0027246C"/>
    <w:rsid w:val="0027254A"/>
    <w:rsid w:val="002725E2"/>
    <w:rsid w:val="00272604"/>
    <w:rsid w:val="00272670"/>
    <w:rsid w:val="00272702"/>
    <w:rsid w:val="002728DD"/>
    <w:rsid w:val="0027293F"/>
    <w:rsid w:val="00272F1E"/>
    <w:rsid w:val="00272F7A"/>
    <w:rsid w:val="00273020"/>
    <w:rsid w:val="00273068"/>
    <w:rsid w:val="002730A6"/>
    <w:rsid w:val="002730B1"/>
    <w:rsid w:val="00273161"/>
    <w:rsid w:val="00273367"/>
    <w:rsid w:val="00273621"/>
    <w:rsid w:val="00273A66"/>
    <w:rsid w:val="00273D9C"/>
    <w:rsid w:val="00273E51"/>
    <w:rsid w:val="00273E81"/>
    <w:rsid w:val="00273F37"/>
    <w:rsid w:val="00273FB7"/>
    <w:rsid w:val="00274042"/>
    <w:rsid w:val="002740FD"/>
    <w:rsid w:val="002742F4"/>
    <w:rsid w:val="002743F1"/>
    <w:rsid w:val="0027449E"/>
    <w:rsid w:val="0027467A"/>
    <w:rsid w:val="002748CC"/>
    <w:rsid w:val="0027490F"/>
    <w:rsid w:val="00274A8B"/>
    <w:rsid w:val="00274B83"/>
    <w:rsid w:val="00274C06"/>
    <w:rsid w:val="00274C7C"/>
    <w:rsid w:val="00274CB7"/>
    <w:rsid w:val="00274D41"/>
    <w:rsid w:val="00274E04"/>
    <w:rsid w:val="00274E22"/>
    <w:rsid w:val="00274E55"/>
    <w:rsid w:val="00274EBF"/>
    <w:rsid w:val="00274EE4"/>
    <w:rsid w:val="00275154"/>
    <w:rsid w:val="002752E1"/>
    <w:rsid w:val="002753A5"/>
    <w:rsid w:val="002754F5"/>
    <w:rsid w:val="0027550F"/>
    <w:rsid w:val="00275557"/>
    <w:rsid w:val="00275818"/>
    <w:rsid w:val="00275901"/>
    <w:rsid w:val="00275991"/>
    <w:rsid w:val="00275AD1"/>
    <w:rsid w:val="00275C78"/>
    <w:rsid w:val="00275D05"/>
    <w:rsid w:val="00275D16"/>
    <w:rsid w:val="0027607B"/>
    <w:rsid w:val="00276096"/>
    <w:rsid w:val="002760AC"/>
    <w:rsid w:val="00276143"/>
    <w:rsid w:val="002761CC"/>
    <w:rsid w:val="0027625E"/>
    <w:rsid w:val="002762C7"/>
    <w:rsid w:val="0027669C"/>
    <w:rsid w:val="00276891"/>
    <w:rsid w:val="002768E1"/>
    <w:rsid w:val="0027696F"/>
    <w:rsid w:val="00276AA6"/>
    <w:rsid w:val="00276B73"/>
    <w:rsid w:val="00276C2B"/>
    <w:rsid w:val="00276E66"/>
    <w:rsid w:val="00276EB9"/>
    <w:rsid w:val="0027706F"/>
    <w:rsid w:val="00277183"/>
    <w:rsid w:val="002772A2"/>
    <w:rsid w:val="00277304"/>
    <w:rsid w:val="002773CC"/>
    <w:rsid w:val="0027757A"/>
    <w:rsid w:val="00277704"/>
    <w:rsid w:val="002777DE"/>
    <w:rsid w:val="002777EF"/>
    <w:rsid w:val="0027789E"/>
    <w:rsid w:val="00277AA2"/>
    <w:rsid w:val="00277B12"/>
    <w:rsid w:val="00277C37"/>
    <w:rsid w:val="00277E7B"/>
    <w:rsid w:val="00277F91"/>
    <w:rsid w:val="00277FC2"/>
    <w:rsid w:val="002800FB"/>
    <w:rsid w:val="002801D4"/>
    <w:rsid w:val="002802A0"/>
    <w:rsid w:val="002802A4"/>
    <w:rsid w:val="00280371"/>
    <w:rsid w:val="002807BC"/>
    <w:rsid w:val="00280822"/>
    <w:rsid w:val="00280855"/>
    <w:rsid w:val="00280912"/>
    <w:rsid w:val="002809DD"/>
    <w:rsid w:val="00280A0E"/>
    <w:rsid w:val="00280ADD"/>
    <w:rsid w:val="00280B6D"/>
    <w:rsid w:val="00280DFD"/>
    <w:rsid w:val="00280EA2"/>
    <w:rsid w:val="00281107"/>
    <w:rsid w:val="0028115B"/>
    <w:rsid w:val="00281444"/>
    <w:rsid w:val="002814E2"/>
    <w:rsid w:val="00281715"/>
    <w:rsid w:val="002817AA"/>
    <w:rsid w:val="0028198F"/>
    <w:rsid w:val="002819D1"/>
    <w:rsid w:val="00281A0E"/>
    <w:rsid w:val="00281A91"/>
    <w:rsid w:val="00281AFC"/>
    <w:rsid w:val="00281B26"/>
    <w:rsid w:val="00281BCB"/>
    <w:rsid w:val="00281BE8"/>
    <w:rsid w:val="00281BF6"/>
    <w:rsid w:val="00281C66"/>
    <w:rsid w:val="00281CF2"/>
    <w:rsid w:val="00281EAC"/>
    <w:rsid w:val="00281F3F"/>
    <w:rsid w:val="00282115"/>
    <w:rsid w:val="002821FF"/>
    <w:rsid w:val="00282206"/>
    <w:rsid w:val="0028228B"/>
    <w:rsid w:val="002828DE"/>
    <w:rsid w:val="00282958"/>
    <w:rsid w:val="002829E2"/>
    <w:rsid w:val="00282A8A"/>
    <w:rsid w:val="00282B24"/>
    <w:rsid w:val="00282BAC"/>
    <w:rsid w:val="00282C5A"/>
    <w:rsid w:val="00282EE2"/>
    <w:rsid w:val="00282FD7"/>
    <w:rsid w:val="00283101"/>
    <w:rsid w:val="002831BB"/>
    <w:rsid w:val="00283268"/>
    <w:rsid w:val="00283322"/>
    <w:rsid w:val="00283362"/>
    <w:rsid w:val="0028350F"/>
    <w:rsid w:val="002836B6"/>
    <w:rsid w:val="00283751"/>
    <w:rsid w:val="0028375D"/>
    <w:rsid w:val="00283782"/>
    <w:rsid w:val="002837F9"/>
    <w:rsid w:val="0028387E"/>
    <w:rsid w:val="00283972"/>
    <w:rsid w:val="0028399C"/>
    <w:rsid w:val="002839E3"/>
    <w:rsid w:val="00283BA8"/>
    <w:rsid w:val="00283BF1"/>
    <w:rsid w:val="00283CCC"/>
    <w:rsid w:val="00283D39"/>
    <w:rsid w:val="00283DB4"/>
    <w:rsid w:val="00283DC3"/>
    <w:rsid w:val="00283FA9"/>
    <w:rsid w:val="002840DE"/>
    <w:rsid w:val="002843FE"/>
    <w:rsid w:val="00284409"/>
    <w:rsid w:val="002847D4"/>
    <w:rsid w:val="00284802"/>
    <w:rsid w:val="00284A1C"/>
    <w:rsid w:val="00284BC1"/>
    <w:rsid w:val="00284BC4"/>
    <w:rsid w:val="00284BE9"/>
    <w:rsid w:val="00284C08"/>
    <w:rsid w:val="00284C77"/>
    <w:rsid w:val="00284D99"/>
    <w:rsid w:val="00285070"/>
    <w:rsid w:val="002850F6"/>
    <w:rsid w:val="0028510C"/>
    <w:rsid w:val="0028515E"/>
    <w:rsid w:val="00285247"/>
    <w:rsid w:val="0028528B"/>
    <w:rsid w:val="002855CB"/>
    <w:rsid w:val="00285665"/>
    <w:rsid w:val="00285774"/>
    <w:rsid w:val="002857C1"/>
    <w:rsid w:val="00285850"/>
    <w:rsid w:val="002858ED"/>
    <w:rsid w:val="0028591A"/>
    <w:rsid w:val="00285A27"/>
    <w:rsid w:val="00285D38"/>
    <w:rsid w:val="00285F07"/>
    <w:rsid w:val="00286063"/>
    <w:rsid w:val="00286213"/>
    <w:rsid w:val="002863A9"/>
    <w:rsid w:val="0028656D"/>
    <w:rsid w:val="00286671"/>
    <w:rsid w:val="002866F3"/>
    <w:rsid w:val="0028672D"/>
    <w:rsid w:val="00286818"/>
    <w:rsid w:val="00286833"/>
    <w:rsid w:val="002868AB"/>
    <w:rsid w:val="00286972"/>
    <w:rsid w:val="00286982"/>
    <w:rsid w:val="00286A8A"/>
    <w:rsid w:val="00286CBA"/>
    <w:rsid w:val="00286CE5"/>
    <w:rsid w:val="00286D92"/>
    <w:rsid w:val="0028707E"/>
    <w:rsid w:val="00287169"/>
    <w:rsid w:val="0028726C"/>
    <w:rsid w:val="002872FC"/>
    <w:rsid w:val="00287480"/>
    <w:rsid w:val="0028756D"/>
    <w:rsid w:val="002875E4"/>
    <w:rsid w:val="002877DA"/>
    <w:rsid w:val="002879EC"/>
    <w:rsid w:val="00287A11"/>
    <w:rsid w:val="00287A7D"/>
    <w:rsid w:val="00287F38"/>
    <w:rsid w:val="00287FE7"/>
    <w:rsid w:val="00290052"/>
    <w:rsid w:val="002901D4"/>
    <w:rsid w:val="00290344"/>
    <w:rsid w:val="0029035B"/>
    <w:rsid w:val="00290433"/>
    <w:rsid w:val="00290464"/>
    <w:rsid w:val="00290542"/>
    <w:rsid w:val="002907C0"/>
    <w:rsid w:val="0029087F"/>
    <w:rsid w:val="00290918"/>
    <w:rsid w:val="00290B6E"/>
    <w:rsid w:val="00290C95"/>
    <w:rsid w:val="00290E9E"/>
    <w:rsid w:val="00290F4B"/>
    <w:rsid w:val="00290F73"/>
    <w:rsid w:val="00291057"/>
    <w:rsid w:val="002910B7"/>
    <w:rsid w:val="00291156"/>
    <w:rsid w:val="00291426"/>
    <w:rsid w:val="00291475"/>
    <w:rsid w:val="002917F5"/>
    <w:rsid w:val="00291993"/>
    <w:rsid w:val="002919F8"/>
    <w:rsid w:val="00291B1E"/>
    <w:rsid w:val="00291E92"/>
    <w:rsid w:val="00291EA9"/>
    <w:rsid w:val="00291EE5"/>
    <w:rsid w:val="00291F18"/>
    <w:rsid w:val="00291F62"/>
    <w:rsid w:val="002921F4"/>
    <w:rsid w:val="00292275"/>
    <w:rsid w:val="002922A4"/>
    <w:rsid w:val="00292303"/>
    <w:rsid w:val="0029245E"/>
    <w:rsid w:val="00292555"/>
    <w:rsid w:val="00292594"/>
    <w:rsid w:val="0029265B"/>
    <w:rsid w:val="002926B0"/>
    <w:rsid w:val="00292741"/>
    <w:rsid w:val="0029289E"/>
    <w:rsid w:val="00292AB4"/>
    <w:rsid w:val="00292AD6"/>
    <w:rsid w:val="00292CAB"/>
    <w:rsid w:val="00292F90"/>
    <w:rsid w:val="00292FE5"/>
    <w:rsid w:val="00292FEB"/>
    <w:rsid w:val="002930A3"/>
    <w:rsid w:val="00293202"/>
    <w:rsid w:val="0029329B"/>
    <w:rsid w:val="00293424"/>
    <w:rsid w:val="00293425"/>
    <w:rsid w:val="00293503"/>
    <w:rsid w:val="002935E3"/>
    <w:rsid w:val="002936CD"/>
    <w:rsid w:val="00293816"/>
    <w:rsid w:val="002938AD"/>
    <w:rsid w:val="002938E6"/>
    <w:rsid w:val="002939D9"/>
    <w:rsid w:val="00293F41"/>
    <w:rsid w:val="00294159"/>
    <w:rsid w:val="002944CB"/>
    <w:rsid w:val="00294536"/>
    <w:rsid w:val="00294964"/>
    <w:rsid w:val="00294A6F"/>
    <w:rsid w:val="00294AB9"/>
    <w:rsid w:val="00294CCA"/>
    <w:rsid w:val="00294E2E"/>
    <w:rsid w:val="0029521F"/>
    <w:rsid w:val="002953C7"/>
    <w:rsid w:val="00295495"/>
    <w:rsid w:val="002954DF"/>
    <w:rsid w:val="0029562C"/>
    <w:rsid w:val="002956F1"/>
    <w:rsid w:val="00295847"/>
    <w:rsid w:val="0029589D"/>
    <w:rsid w:val="00295952"/>
    <w:rsid w:val="00295977"/>
    <w:rsid w:val="002959E8"/>
    <w:rsid w:val="00295A40"/>
    <w:rsid w:val="00295A4A"/>
    <w:rsid w:val="00295C35"/>
    <w:rsid w:val="00295C39"/>
    <w:rsid w:val="00295C86"/>
    <w:rsid w:val="00295FE5"/>
    <w:rsid w:val="00296118"/>
    <w:rsid w:val="0029613D"/>
    <w:rsid w:val="0029614F"/>
    <w:rsid w:val="0029617E"/>
    <w:rsid w:val="002961C8"/>
    <w:rsid w:val="002962D2"/>
    <w:rsid w:val="00296559"/>
    <w:rsid w:val="002965C6"/>
    <w:rsid w:val="00296756"/>
    <w:rsid w:val="0029682E"/>
    <w:rsid w:val="00296A24"/>
    <w:rsid w:val="00296AE7"/>
    <w:rsid w:val="00296B26"/>
    <w:rsid w:val="00296C1C"/>
    <w:rsid w:val="00296C63"/>
    <w:rsid w:val="00296E87"/>
    <w:rsid w:val="00296FB6"/>
    <w:rsid w:val="00297013"/>
    <w:rsid w:val="00297063"/>
    <w:rsid w:val="002970AF"/>
    <w:rsid w:val="00297123"/>
    <w:rsid w:val="00297540"/>
    <w:rsid w:val="0029780E"/>
    <w:rsid w:val="00297A9C"/>
    <w:rsid w:val="00297AA5"/>
    <w:rsid w:val="00297AAF"/>
    <w:rsid w:val="00297AC9"/>
    <w:rsid w:val="00297BC8"/>
    <w:rsid w:val="00297D0F"/>
    <w:rsid w:val="00297E38"/>
    <w:rsid w:val="00297EA5"/>
    <w:rsid w:val="00297EF1"/>
    <w:rsid w:val="00297F11"/>
    <w:rsid w:val="00297FA6"/>
    <w:rsid w:val="002A000D"/>
    <w:rsid w:val="002A0050"/>
    <w:rsid w:val="002A008E"/>
    <w:rsid w:val="002A01F2"/>
    <w:rsid w:val="002A028D"/>
    <w:rsid w:val="002A02F5"/>
    <w:rsid w:val="002A0349"/>
    <w:rsid w:val="002A0503"/>
    <w:rsid w:val="002A0527"/>
    <w:rsid w:val="002A066A"/>
    <w:rsid w:val="002A09C9"/>
    <w:rsid w:val="002A0A72"/>
    <w:rsid w:val="002A0A89"/>
    <w:rsid w:val="002A0A97"/>
    <w:rsid w:val="002A0AC4"/>
    <w:rsid w:val="002A0C02"/>
    <w:rsid w:val="002A0D18"/>
    <w:rsid w:val="002A0D5A"/>
    <w:rsid w:val="002A0E6C"/>
    <w:rsid w:val="002A104A"/>
    <w:rsid w:val="002A157F"/>
    <w:rsid w:val="002A178B"/>
    <w:rsid w:val="002A17B0"/>
    <w:rsid w:val="002A1806"/>
    <w:rsid w:val="002A1860"/>
    <w:rsid w:val="002A18D5"/>
    <w:rsid w:val="002A196C"/>
    <w:rsid w:val="002A1CCD"/>
    <w:rsid w:val="002A1DD4"/>
    <w:rsid w:val="002A1F09"/>
    <w:rsid w:val="002A205B"/>
    <w:rsid w:val="002A2162"/>
    <w:rsid w:val="002A21E9"/>
    <w:rsid w:val="002A226A"/>
    <w:rsid w:val="002A24CE"/>
    <w:rsid w:val="002A26FF"/>
    <w:rsid w:val="002A270F"/>
    <w:rsid w:val="002A2AA0"/>
    <w:rsid w:val="002A2ABA"/>
    <w:rsid w:val="002A2B09"/>
    <w:rsid w:val="002A2D7F"/>
    <w:rsid w:val="002A2E15"/>
    <w:rsid w:val="002A2E67"/>
    <w:rsid w:val="002A2EB2"/>
    <w:rsid w:val="002A2FC0"/>
    <w:rsid w:val="002A3020"/>
    <w:rsid w:val="002A302F"/>
    <w:rsid w:val="002A303B"/>
    <w:rsid w:val="002A3054"/>
    <w:rsid w:val="002A3163"/>
    <w:rsid w:val="002A3234"/>
    <w:rsid w:val="002A32B4"/>
    <w:rsid w:val="002A334F"/>
    <w:rsid w:val="002A3400"/>
    <w:rsid w:val="002A3597"/>
    <w:rsid w:val="002A35B6"/>
    <w:rsid w:val="002A3710"/>
    <w:rsid w:val="002A3BF1"/>
    <w:rsid w:val="002A3C19"/>
    <w:rsid w:val="002A3C91"/>
    <w:rsid w:val="002A3F1D"/>
    <w:rsid w:val="002A3F82"/>
    <w:rsid w:val="002A3FF5"/>
    <w:rsid w:val="002A4115"/>
    <w:rsid w:val="002A4449"/>
    <w:rsid w:val="002A44EF"/>
    <w:rsid w:val="002A480C"/>
    <w:rsid w:val="002A4837"/>
    <w:rsid w:val="002A484E"/>
    <w:rsid w:val="002A491B"/>
    <w:rsid w:val="002A4954"/>
    <w:rsid w:val="002A4B36"/>
    <w:rsid w:val="002A4B7C"/>
    <w:rsid w:val="002A4BC6"/>
    <w:rsid w:val="002A4C78"/>
    <w:rsid w:val="002A4CF9"/>
    <w:rsid w:val="002A4D98"/>
    <w:rsid w:val="002A4D9F"/>
    <w:rsid w:val="002A5159"/>
    <w:rsid w:val="002A51B8"/>
    <w:rsid w:val="002A53FC"/>
    <w:rsid w:val="002A54CB"/>
    <w:rsid w:val="002A55F7"/>
    <w:rsid w:val="002A570F"/>
    <w:rsid w:val="002A5718"/>
    <w:rsid w:val="002A5A77"/>
    <w:rsid w:val="002A5B2E"/>
    <w:rsid w:val="002A5BA6"/>
    <w:rsid w:val="002A5C41"/>
    <w:rsid w:val="002A5CC6"/>
    <w:rsid w:val="002A5D59"/>
    <w:rsid w:val="002A5E74"/>
    <w:rsid w:val="002A604D"/>
    <w:rsid w:val="002A62EE"/>
    <w:rsid w:val="002A6351"/>
    <w:rsid w:val="002A63BB"/>
    <w:rsid w:val="002A6406"/>
    <w:rsid w:val="002A6655"/>
    <w:rsid w:val="002A665D"/>
    <w:rsid w:val="002A6898"/>
    <w:rsid w:val="002A68B1"/>
    <w:rsid w:val="002A6D9B"/>
    <w:rsid w:val="002A6DFE"/>
    <w:rsid w:val="002A6E1F"/>
    <w:rsid w:val="002A700C"/>
    <w:rsid w:val="002A706D"/>
    <w:rsid w:val="002A70EB"/>
    <w:rsid w:val="002A7131"/>
    <w:rsid w:val="002A7175"/>
    <w:rsid w:val="002A722E"/>
    <w:rsid w:val="002A773C"/>
    <w:rsid w:val="002A77F5"/>
    <w:rsid w:val="002A78A3"/>
    <w:rsid w:val="002A7978"/>
    <w:rsid w:val="002A7BAD"/>
    <w:rsid w:val="002A7DCC"/>
    <w:rsid w:val="002A7EBE"/>
    <w:rsid w:val="002A7FF4"/>
    <w:rsid w:val="002B00B5"/>
    <w:rsid w:val="002B00EF"/>
    <w:rsid w:val="002B033E"/>
    <w:rsid w:val="002B0435"/>
    <w:rsid w:val="002B050C"/>
    <w:rsid w:val="002B0513"/>
    <w:rsid w:val="002B0535"/>
    <w:rsid w:val="002B0594"/>
    <w:rsid w:val="002B0683"/>
    <w:rsid w:val="002B0BD1"/>
    <w:rsid w:val="002B0C85"/>
    <w:rsid w:val="002B0D45"/>
    <w:rsid w:val="002B0E91"/>
    <w:rsid w:val="002B0FD0"/>
    <w:rsid w:val="002B1017"/>
    <w:rsid w:val="002B1159"/>
    <w:rsid w:val="002B11A5"/>
    <w:rsid w:val="002B11BB"/>
    <w:rsid w:val="002B1339"/>
    <w:rsid w:val="002B13C5"/>
    <w:rsid w:val="002B1428"/>
    <w:rsid w:val="002B1592"/>
    <w:rsid w:val="002B1752"/>
    <w:rsid w:val="002B188A"/>
    <w:rsid w:val="002B18EA"/>
    <w:rsid w:val="002B18F9"/>
    <w:rsid w:val="002B1BB3"/>
    <w:rsid w:val="002B1C08"/>
    <w:rsid w:val="002B1CF4"/>
    <w:rsid w:val="002B1D9D"/>
    <w:rsid w:val="002B1F07"/>
    <w:rsid w:val="002B1F15"/>
    <w:rsid w:val="002B2077"/>
    <w:rsid w:val="002B21E7"/>
    <w:rsid w:val="002B21FC"/>
    <w:rsid w:val="002B2241"/>
    <w:rsid w:val="002B226A"/>
    <w:rsid w:val="002B2572"/>
    <w:rsid w:val="002B2625"/>
    <w:rsid w:val="002B26E1"/>
    <w:rsid w:val="002B277A"/>
    <w:rsid w:val="002B2893"/>
    <w:rsid w:val="002B2903"/>
    <w:rsid w:val="002B293A"/>
    <w:rsid w:val="002B29DC"/>
    <w:rsid w:val="002B2BB1"/>
    <w:rsid w:val="002B2BBB"/>
    <w:rsid w:val="002B2CB7"/>
    <w:rsid w:val="002B2D4E"/>
    <w:rsid w:val="002B2E35"/>
    <w:rsid w:val="002B2F6F"/>
    <w:rsid w:val="002B3013"/>
    <w:rsid w:val="002B30FA"/>
    <w:rsid w:val="002B328D"/>
    <w:rsid w:val="002B32E6"/>
    <w:rsid w:val="002B3418"/>
    <w:rsid w:val="002B356C"/>
    <w:rsid w:val="002B36BA"/>
    <w:rsid w:val="002B38A3"/>
    <w:rsid w:val="002B39D8"/>
    <w:rsid w:val="002B3A40"/>
    <w:rsid w:val="002B3A68"/>
    <w:rsid w:val="002B3BFA"/>
    <w:rsid w:val="002B3C6F"/>
    <w:rsid w:val="002B3D68"/>
    <w:rsid w:val="002B3E11"/>
    <w:rsid w:val="002B3E5D"/>
    <w:rsid w:val="002B3F2E"/>
    <w:rsid w:val="002B4011"/>
    <w:rsid w:val="002B41A1"/>
    <w:rsid w:val="002B41D0"/>
    <w:rsid w:val="002B4215"/>
    <w:rsid w:val="002B443C"/>
    <w:rsid w:val="002B45A8"/>
    <w:rsid w:val="002B4689"/>
    <w:rsid w:val="002B468A"/>
    <w:rsid w:val="002B46B0"/>
    <w:rsid w:val="002B46B5"/>
    <w:rsid w:val="002B46F8"/>
    <w:rsid w:val="002B4811"/>
    <w:rsid w:val="002B486C"/>
    <w:rsid w:val="002B4885"/>
    <w:rsid w:val="002B4909"/>
    <w:rsid w:val="002B498B"/>
    <w:rsid w:val="002B4992"/>
    <w:rsid w:val="002B4EF2"/>
    <w:rsid w:val="002B4FE0"/>
    <w:rsid w:val="002B50A1"/>
    <w:rsid w:val="002B519F"/>
    <w:rsid w:val="002B53FC"/>
    <w:rsid w:val="002B544C"/>
    <w:rsid w:val="002B5683"/>
    <w:rsid w:val="002B573E"/>
    <w:rsid w:val="002B57B8"/>
    <w:rsid w:val="002B5896"/>
    <w:rsid w:val="002B589D"/>
    <w:rsid w:val="002B5954"/>
    <w:rsid w:val="002B5CBD"/>
    <w:rsid w:val="002B6197"/>
    <w:rsid w:val="002B6222"/>
    <w:rsid w:val="002B6645"/>
    <w:rsid w:val="002B668F"/>
    <w:rsid w:val="002B66A8"/>
    <w:rsid w:val="002B66F3"/>
    <w:rsid w:val="002B67FC"/>
    <w:rsid w:val="002B68DC"/>
    <w:rsid w:val="002B695A"/>
    <w:rsid w:val="002B69FA"/>
    <w:rsid w:val="002B6B05"/>
    <w:rsid w:val="002B6BCF"/>
    <w:rsid w:val="002B6D5F"/>
    <w:rsid w:val="002B6D72"/>
    <w:rsid w:val="002B6E28"/>
    <w:rsid w:val="002B7182"/>
    <w:rsid w:val="002B71CE"/>
    <w:rsid w:val="002B722F"/>
    <w:rsid w:val="002B72C2"/>
    <w:rsid w:val="002B7502"/>
    <w:rsid w:val="002B7681"/>
    <w:rsid w:val="002B7759"/>
    <w:rsid w:val="002B7854"/>
    <w:rsid w:val="002B793D"/>
    <w:rsid w:val="002B7A48"/>
    <w:rsid w:val="002B7D0D"/>
    <w:rsid w:val="002B7E4E"/>
    <w:rsid w:val="002B7F39"/>
    <w:rsid w:val="002C0010"/>
    <w:rsid w:val="002C01C0"/>
    <w:rsid w:val="002C0370"/>
    <w:rsid w:val="002C03AB"/>
    <w:rsid w:val="002C0691"/>
    <w:rsid w:val="002C0873"/>
    <w:rsid w:val="002C0878"/>
    <w:rsid w:val="002C093C"/>
    <w:rsid w:val="002C0952"/>
    <w:rsid w:val="002C0AEF"/>
    <w:rsid w:val="002C0B34"/>
    <w:rsid w:val="002C0FB5"/>
    <w:rsid w:val="002C10F5"/>
    <w:rsid w:val="002C12F4"/>
    <w:rsid w:val="002C1551"/>
    <w:rsid w:val="002C1773"/>
    <w:rsid w:val="002C1796"/>
    <w:rsid w:val="002C17EF"/>
    <w:rsid w:val="002C196C"/>
    <w:rsid w:val="002C198E"/>
    <w:rsid w:val="002C1996"/>
    <w:rsid w:val="002C1AB1"/>
    <w:rsid w:val="002C1AC1"/>
    <w:rsid w:val="002C1C14"/>
    <w:rsid w:val="002C1C43"/>
    <w:rsid w:val="002C1CBE"/>
    <w:rsid w:val="002C1E32"/>
    <w:rsid w:val="002C1F6A"/>
    <w:rsid w:val="002C206A"/>
    <w:rsid w:val="002C2074"/>
    <w:rsid w:val="002C2260"/>
    <w:rsid w:val="002C226F"/>
    <w:rsid w:val="002C2399"/>
    <w:rsid w:val="002C2430"/>
    <w:rsid w:val="002C2484"/>
    <w:rsid w:val="002C2548"/>
    <w:rsid w:val="002C26FF"/>
    <w:rsid w:val="002C27CA"/>
    <w:rsid w:val="002C287F"/>
    <w:rsid w:val="002C2951"/>
    <w:rsid w:val="002C29B8"/>
    <w:rsid w:val="002C2AD2"/>
    <w:rsid w:val="002C2B8D"/>
    <w:rsid w:val="002C2DD8"/>
    <w:rsid w:val="002C2F0C"/>
    <w:rsid w:val="002C2F4A"/>
    <w:rsid w:val="002C2FCF"/>
    <w:rsid w:val="002C3063"/>
    <w:rsid w:val="002C352D"/>
    <w:rsid w:val="002C35AD"/>
    <w:rsid w:val="002C3667"/>
    <w:rsid w:val="002C38ED"/>
    <w:rsid w:val="002C3A07"/>
    <w:rsid w:val="002C3A0D"/>
    <w:rsid w:val="002C3A2F"/>
    <w:rsid w:val="002C3A4C"/>
    <w:rsid w:val="002C3A9D"/>
    <w:rsid w:val="002C3B30"/>
    <w:rsid w:val="002C3DDC"/>
    <w:rsid w:val="002C3E8E"/>
    <w:rsid w:val="002C3FF0"/>
    <w:rsid w:val="002C4021"/>
    <w:rsid w:val="002C40B0"/>
    <w:rsid w:val="002C42BB"/>
    <w:rsid w:val="002C4342"/>
    <w:rsid w:val="002C46D9"/>
    <w:rsid w:val="002C4751"/>
    <w:rsid w:val="002C4803"/>
    <w:rsid w:val="002C4856"/>
    <w:rsid w:val="002C496C"/>
    <w:rsid w:val="002C4980"/>
    <w:rsid w:val="002C4B74"/>
    <w:rsid w:val="002C4CBD"/>
    <w:rsid w:val="002C4D40"/>
    <w:rsid w:val="002C5063"/>
    <w:rsid w:val="002C514E"/>
    <w:rsid w:val="002C523F"/>
    <w:rsid w:val="002C52F1"/>
    <w:rsid w:val="002C544A"/>
    <w:rsid w:val="002C55BC"/>
    <w:rsid w:val="002C56D0"/>
    <w:rsid w:val="002C5707"/>
    <w:rsid w:val="002C583D"/>
    <w:rsid w:val="002C58AD"/>
    <w:rsid w:val="002C596B"/>
    <w:rsid w:val="002C5A6F"/>
    <w:rsid w:val="002C5BCB"/>
    <w:rsid w:val="002C5D9D"/>
    <w:rsid w:val="002C5E8E"/>
    <w:rsid w:val="002C5ED2"/>
    <w:rsid w:val="002C5FD8"/>
    <w:rsid w:val="002C6024"/>
    <w:rsid w:val="002C63C8"/>
    <w:rsid w:val="002C6456"/>
    <w:rsid w:val="002C65DF"/>
    <w:rsid w:val="002C65E9"/>
    <w:rsid w:val="002C66F9"/>
    <w:rsid w:val="002C6728"/>
    <w:rsid w:val="002C6757"/>
    <w:rsid w:val="002C68EE"/>
    <w:rsid w:val="002C69C2"/>
    <w:rsid w:val="002C69F4"/>
    <w:rsid w:val="002C6BAD"/>
    <w:rsid w:val="002C6F67"/>
    <w:rsid w:val="002C70E7"/>
    <w:rsid w:val="002C70FA"/>
    <w:rsid w:val="002C720F"/>
    <w:rsid w:val="002C7217"/>
    <w:rsid w:val="002C729F"/>
    <w:rsid w:val="002C72E2"/>
    <w:rsid w:val="002C730A"/>
    <w:rsid w:val="002C736B"/>
    <w:rsid w:val="002C748B"/>
    <w:rsid w:val="002C74CE"/>
    <w:rsid w:val="002C7649"/>
    <w:rsid w:val="002C7817"/>
    <w:rsid w:val="002C7901"/>
    <w:rsid w:val="002C7924"/>
    <w:rsid w:val="002C7ACC"/>
    <w:rsid w:val="002C7CB8"/>
    <w:rsid w:val="002C7E33"/>
    <w:rsid w:val="002C7F2C"/>
    <w:rsid w:val="002C7F4C"/>
    <w:rsid w:val="002C7FB3"/>
    <w:rsid w:val="002C7FCF"/>
    <w:rsid w:val="002C7FDE"/>
    <w:rsid w:val="002D0238"/>
    <w:rsid w:val="002D03AD"/>
    <w:rsid w:val="002D0475"/>
    <w:rsid w:val="002D05E0"/>
    <w:rsid w:val="002D05F5"/>
    <w:rsid w:val="002D07FD"/>
    <w:rsid w:val="002D0BF1"/>
    <w:rsid w:val="002D0C3A"/>
    <w:rsid w:val="002D0C41"/>
    <w:rsid w:val="002D0CF2"/>
    <w:rsid w:val="002D1095"/>
    <w:rsid w:val="002D10EF"/>
    <w:rsid w:val="002D1107"/>
    <w:rsid w:val="002D1194"/>
    <w:rsid w:val="002D11D3"/>
    <w:rsid w:val="002D1229"/>
    <w:rsid w:val="002D1257"/>
    <w:rsid w:val="002D12DA"/>
    <w:rsid w:val="002D1307"/>
    <w:rsid w:val="002D1416"/>
    <w:rsid w:val="002D1417"/>
    <w:rsid w:val="002D1421"/>
    <w:rsid w:val="002D15D3"/>
    <w:rsid w:val="002D180D"/>
    <w:rsid w:val="002D185B"/>
    <w:rsid w:val="002D18B9"/>
    <w:rsid w:val="002D1989"/>
    <w:rsid w:val="002D19D0"/>
    <w:rsid w:val="002D1AE7"/>
    <w:rsid w:val="002D1AF8"/>
    <w:rsid w:val="002D1C99"/>
    <w:rsid w:val="002D1D4E"/>
    <w:rsid w:val="002D1E43"/>
    <w:rsid w:val="002D1E90"/>
    <w:rsid w:val="002D1F0D"/>
    <w:rsid w:val="002D2151"/>
    <w:rsid w:val="002D2343"/>
    <w:rsid w:val="002D2632"/>
    <w:rsid w:val="002D26A5"/>
    <w:rsid w:val="002D26C4"/>
    <w:rsid w:val="002D283A"/>
    <w:rsid w:val="002D2A3C"/>
    <w:rsid w:val="002D2B91"/>
    <w:rsid w:val="002D2BE9"/>
    <w:rsid w:val="002D2BEC"/>
    <w:rsid w:val="002D2CB2"/>
    <w:rsid w:val="002D2DF5"/>
    <w:rsid w:val="002D2E48"/>
    <w:rsid w:val="002D2E83"/>
    <w:rsid w:val="002D2F89"/>
    <w:rsid w:val="002D2FE5"/>
    <w:rsid w:val="002D3316"/>
    <w:rsid w:val="002D33CE"/>
    <w:rsid w:val="002D3459"/>
    <w:rsid w:val="002D34B9"/>
    <w:rsid w:val="002D38BD"/>
    <w:rsid w:val="002D3AED"/>
    <w:rsid w:val="002D3D0D"/>
    <w:rsid w:val="002D3E5F"/>
    <w:rsid w:val="002D4054"/>
    <w:rsid w:val="002D419B"/>
    <w:rsid w:val="002D4247"/>
    <w:rsid w:val="002D4250"/>
    <w:rsid w:val="002D4326"/>
    <w:rsid w:val="002D43E9"/>
    <w:rsid w:val="002D461E"/>
    <w:rsid w:val="002D4623"/>
    <w:rsid w:val="002D4624"/>
    <w:rsid w:val="002D46D0"/>
    <w:rsid w:val="002D4792"/>
    <w:rsid w:val="002D47FC"/>
    <w:rsid w:val="002D4832"/>
    <w:rsid w:val="002D4A8F"/>
    <w:rsid w:val="002D4B02"/>
    <w:rsid w:val="002D4C58"/>
    <w:rsid w:val="002D4C67"/>
    <w:rsid w:val="002D4D40"/>
    <w:rsid w:val="002D4F6E"/>
    <w:rsid w:val="002D50F7"/>
    <w:rsid w:val="002D520B"/>
    <w:rsid w:val="002D5463"/>
    <w:rsid w:val="002D548B"/>
    <w:rsid w:val="002D556A"/>
    <w:rsid w:val="002D55AF"/>
    <w:rsid w:val="002D5624"/>
    <w:rsid w:val="002D56A8"/>
    <w:rsid w:val="002D5739"/>
    <w:rsid w:val="002D57F4"/>
    <w:rsid w:val="002D5808"/>
    <w:rsid w:val="002D5846"/>
    <w:rsid w:val="002D597C"/>
    <w:rsid w:val="002D59A9"/>
    <w:rsid w:val="002D5A91"/>
    <w:rsid w:val="002D5E08"/>
    <w:rsid w:val="002D61DA"/>
    <w:rsid w:val="002D6410"/>
    <w:rsid w:val="002D6769"/>
    <w:rsid w:val="002D67BD"/>
    <w:rsid w:val="002D6930"/>
    <w:rsid w:val="002D6968"/>
    <w:rsid w:val="002D7033"/>
    <w:rsid w:val="002D70B7"/>
    <w:rsid w:val="002D724A"/>
    <w:rsid w:val="002D73CB"/>
    <w:rsid w:val="002D73E6"/>
    <w:rsid w:val="002D74A6"/>
    <w:rsid w:val="002D7647"/>
    <w:rsid w:val="002D772E"/>
    <w:rsid w:val="002D78D8"/>
    <w:rsid w:val="002D7AF4"/>
    <w:rsid w:val="002D7C02"/>
    <w:rsid w:val="002D7D1F"/>
    <w:rsid w:val="002D7D46"/>
    <w:rsid w:val="002D7D56"/>
    <w:rsid w:val="002D7DA1"/>
    <w:rsid w:val="002D7DA2"/>
    <w:rsid w:val="002D7ED7"/>
    <w:rsid w:val="002D7F32"/>
    <w:rsid w:val="002E00D0"/>
    <w:rsid w:val="002E0112"/>
    <w:rsid w:val="002E012B"/>
    <w:rsid w:val="002E0462"/>
    <w:rsid w:val="002E0709"/>
    <w:rsid w:val="002E0763"/>
    <w:rsid w:val="002E07CC"/>
    <w:rsid w:val="002E0831"/>
    <w:rsid w:val="002E085E"/>
    <w:rsid w:val="002E0BA1"/>
    <w:rsid w:val="002E0BD5"/>
    <w:rsid w:val="002E0C33"/>
    <w:rsid w:val="002E0C87"/>
    <w:rsid w:val="002E0D4F"/>
    <w:rsid w:val="002E105F"/>
    <w:rsid w:val="002E10B6"/>
    <w:rsid w:val="002E10F1"/>
    <w:rsid w:val="002E1247"/>
    <w:rsid w:val="002E155C"/>
    <w:rsid w:val="002E15AF"/>
    <w:rsid w:val="002E160A"/>
    <w:rsid w:val="002E171E"/>
    <w:rsid w:val="002E173D"/>
    <w:rsid w:val="002E188E"/>
    <w:rsid w:val="002E1950"/>
    <w:rsid w:val="002E19BD"/>
    <w:rsid w:val="002E1A51"/>
    <w:rsid w:val="002E1AA2"/>
    <w:rsid w:val="002E1AF3"/>
    <w:rsid w:val="002E1B66"/>
    <w:rsid w:val="002E1D3F"/>
    <w:rsid w:val="002E1FD3"/>
    <w:rsid w:val="002E21F7"/>
    <w:rsid w:val="002E2388"/>
    <w:rsid w:val="002E2465"/>
    <w:rsid w:val="002E24FD"/>
    <w:rsid w:val="002E2596"/>
    <w:rsid w:val="002E2623"/>
    <w:rsid w:val="002E2653"/>
    <w:rsid w:val="002E26E3"/>
    <w:rsid w:val="002E26ED"/>
    <w:rsid w:val="002E2717"/>
    <w:rsid w:val="002E2792"/>
    <w:rsid w:val="002E27D5"/>
    <w:rsid w:val="002E28ED"/>
    <w:rsid w:val="002E2A09"/>
    <w:rsid w:val="002E2A62"/>
    <w:rsid w:val="002E2AEB"/>
    <w:rsid w:val="002E2C37"/>
    <w:rsid w:val="002E2CA5"/>
    <w:rsid w:val="002E2D51"/>
    <w:rsid w:val="002E2E10"/>
    <w:rsid w:val="002E2E1E"/>
    <w:rsid w:val="002E2E2E"/>
    <w:rsid w:val="002E2F73"/>
    <w:rsid w:val="002E312F"/>
    <w:rsid w:val="002E326F"/>
    <w:rsid w:val="002E3361"/>
    <w:rsid w:val="002E35D3"/>
    <w:rsid w:val="002E36D3"/>
    <w:rsid w:val="002E37E2"/>
    <w:rsid w:val="002E3B46"/>
    <w:rsid w:val="002E3BE2"/>
    <w:rsid w:val="002E3C62"/>
    <w:rsid w:val="002E3C65"/>
    <w:rsid w:val="002E3CCA"/>
    <w:rsid w:val="002E3F00"/>
    <w:rsid w:val="002E3F22"/>
    <w:rsid w:val="002E4060"/>
    <w:rsid w:val="002E4328"/>
    <w:rsid w:val="002E4388"/>
    <w:rsid w:val="002E455B"/>
    <w:rsid w:val="002E4711"/>
    <w:rsid w:val="002E4779"/>
    <w:rsid w:val="002E4889"/>
    <w:rsid w:val="002E4A69"/>
    <w:rsid w:val="002E4E95"/>
    <w:rsid w:val="002E5078"/>
    <w:rsid w:val="002E507A"/>
    <w:rsid w:val="002E54D5"/>
    <w:rsid w:val="002E55D0"/>
    <w:rsid w:val="002E55D4"/>
    <w:rsid w:val="002E573A"/>
    <w:rsid w:val="002E579F"/>
    <w:rsid w:val="002E57DF"/>
    <w:rsid w:val="002E58A4"/>
    <w:rsid w:val="002E58E1"/>
    <w:rsid w:val="002E5926"/>
    <w:rsid w:val="002E5A15"/>
    <w:rsid w:val="002E5B93"/>
    <w:rsid w:val="002E5E14"/>
    <w:rsid w:val="002E62F9"/>
    <w:rsid w:val="002E6338"/>
    <w:rsid w:val="002E648E"/>
    <w:rsid w:val="002E6532"/>
    <w:rsid w:val="002E657E"/>
    <w:rsid w:val="002E65EA"/>
    <w:rsid w:val="002E67DB"/>
    <w:rsid w:val="002E6925"/>
    <w:rsid w:val="002E6948"/>
    <w:rsid w:val="002E6A0D"/>
    <w:rsid w:val="002E6A52"/>
    <w:rsid w:val="002E6A98"/>
    <w:rsid w:val="002E6AC3"/>
    <w:rsid w:val="002E6D91"/>
    <w:rsid w:val="002E6E7B"/>
    <w:rsid w:val="002E6E92"/>
    <w:rsid w:val="002E6E95"/>
    <w:rsid w:val="002E6EAE"/>
    <w:rsid w:val="002E6EE9"/>
    <w:rsid w:val="002E6F7E"/>
    <w:rsid w:val="002E6FE4"/>
    <w:rsid w:val="002E718D"/>
    <w:rsid w:val="002E71F0"/>
    <w:rsid w:val="002E76C7"/>
    <w:rsid w:val="002E7886"/>
    <w:rsid w:val="002E792E"/>
    <w:rsid w:val="002E79A1"/>
    <w:rsid w:val="002E79B1"/>
    <w:rsid w:val="002E7AE0"/>
    <w:rsid w:val="002E7BE9"/>
    <w:rsid w:val="002E7BF0"/>
    <w:rsid w:val="002E7D3E"/>
    <w:rsid w:val="002E7EDD"/>
    <w:rsid w:val="002E7FE1"/>
    <w:rsid w:val="002F0030"/>
    <w:rsid w:val="002F0121"/>
    <w:rsid w:val="002F01E1"/>
    <w:rsid w:val="002F0232"/>
    <w:rsid w:val="002F02A1"/>
    <w:rsid w:val="002F02B8"/>
    <w:rsid w:val="002F02B9"/>
    <w:rsid w:val="002F0305"/>
    <w:rsid w:val="002F03CB"/>
    <w:rsid w:val="002F0520"/>
    <w:rsid w:val="002F05D5"/>
    <w:rsid w:val="002F064B"/>
    <w:rsid w:val="002F068B"/>
    <w:rsid w:val="002F09A3"/>
    <w:rsid w:val="002F0B06"/>
    <w:rsid w:val="002F0B3A"/>
    <w:rsid w:val="002F0B80"/>
    <w:rsid w:val="002F0B90"/>
    <w:rsid w:val="002F0B9A"/>
    <w:rsid w:val="002F0D05"/>
    <w:rsid w:val="002F0F2E"/>
    <w:rsid w:val="002F0FE0"/>
    <w:rsid w:val="002F10F6"/>
    <w:rsid w:val="002F116E"/>
    <w:rsid w:val="002F134B"/>
    <w:rsid w:val="002F13CA"/>
    <w:rsid w:val="002F1423"/>
    <w:rsid w:val="002F15A2"/>
    <w:rsid w:val="002F1612"/>
    <w:rsid w:val="002F1932"/>
    <w:rsid w:val="002F19B1"/>
    <w:rsid w:val="002F19B5"/>
    <w:rsid w:val="002F1ADC"/>
    <w:rsid w:val="002F1BB5"/>
    <w:rsid w:val="002F1BD7"/>
    <w:rsid w:val="002F1CCD"/>
    <w:rsid w:val="002F1EA2"/>
    <w:rsid w:val="002F1F28"/>
    <w:rsid w:val="002F206F"/>
    <w:rsid w:val="002F21A3"/>
    <w:rsid w:val="002F21BA"/>
    <w:rsid w:val="002F220F"/>
    <w:rsid w:val="002F2250"/>
    <w:rsid w:val="002F22BB"/>
    <w:rsid w:val="002F232D"/>
    <w:rsid w:val="002F23D5"/>
    <w:rsid w:val="002F24C9"/>
    <w:rsid w:val="002F2668"/>
    <w:rsid w:val="002F266D"/>
    <w:rsid w:val="002F26FA"/>
    <w:rsid w:val="002F2757"/>
    <w:rsid w:val="002F27BF"/>
    <w:rsid w:val="002F2819"/>
    <w:rsid w:val="002F282E"/>
    <w:rsid w:val="002F292B"/>
    <w:rsid w:val="002F29BA"/>
    <w:rsid w:val="002F2A60"/>
    <w:rsid w:val="002F2B37"/>
    <w:rsid w:val="002F2BC9"/>
    <w:rsid w:val="002F2C87"/>
    <w:rsid w:val="002F2CA6"/>
    <w:rsid w:val="002F3081"/>
    <w:rsid w:val="002F320E"/>
    <w:rsid w:val="002F3322"/>
    <w:rsid w:val="002F33DF"/>
    <w:rsid w:val="002F3689"/>
    <w:rsid w:val="002F3725"/>
    <w:rsid w:val="002F3798"/>
    <w:rsid w:val="002F37A9"/>
    <w:rsid w:val="002F387D"/>
    <w:rsid w:val="002F389B"/>
    <w:rsid w:val="002F3AF0"/>
    <w:rsid w:val="002F3B4E"/>
    <w:rsid w:val="002F3C09"/>
    <w:rsid w:val="002F3C42"/>
    <w:rsid w:val="002F3C6C"/>
    <w:rsid w:val="002F3D93"/>
    <w:rsid w:val="002F3E03"/>
    <w:rsid w:val="002F3F4D"/>
    <w:rsid w:val="002F4126"/>
    <w:rsid w:val="002F415D"/>
    <w:rsid w:val="002F4276"/>
    <w:rsid w:val="002F42F7"/>
    <w:rsid w:val="002F4355"/>
    <w:rsid w:val="002F4383"/>
    <w:rsid w:val="002F43BB"/>
    <w:rsid w:val="002F447E"/>
    <w:rsid w:val="002F448E"/>
    <w:rsid w:val="002F46C7"/>
    <w:rsid w:val="002F4967"/>
    <w:rsid w:val="002F4A2F"/>
    <w:rsid w:val="002F4BC2"/>
    <w:rsid w:val="002F4C60"/>
    <w:rsid w:val="002F4C8C"/>
    <w:rsid w:val="002F4D42"/>
    <w:rsid w:val="002F4D54"/>
    <w:rsid w:val="002F501F"/>
    <w:rsid w:val="002F5310"/>
    <w:rsid w:val="002F5452"/>
    <w:rsid w:val="002F546A"/>
    <w:rsid w:val="002F54D0"/>
    <w:rsid w:val="002F55BB"/>
    <w:rsid w:val="002F5660"/>
    <w:rsid w:val="002F580E"/>
    <w:rsid w:val="002F581C"/>
    <w:rsid w:val="002F5973"/>
    <w:rsid w:val="002F5A03"/>
    <w:rsid w:val="002F5A1F"/>
    <w:rsid w:val="002F5DCD"/>
    <w:rsid w:val="002F5E1E"/>
    <w:rsid w:val="002F607E"/>
    <w:rsid w:val="002F6203"/>
    <w:rsid w:val="002F626A"/>
    <w:rsid w:val="002F629F"/>
    <w:rsid w:val="002F636C"/>
    <w:rsid w:val="002F645C"/>
    <w:rsid w:val="002F64B3"/>
    <w:rsid w:val="002F64E0"/>
    <w:rsid w:val="002F6624"/>
    <w:rsid w:val="002F68C8"/>
    <w:rsid w:val="002F6941"/>
    <w:rsid w:val="002F6A4C"/>
    <w:rsid w:val="002F6BC3"/>
    <w:rsid w:val="002F6C2C"/>
    <w:rsid w:val="002F6DFC"/>
    <w:rsid w:val="002F6E5C"/>
    <w:rsid w:val="002F6EB9"/>
    <w:rsid w:val="002F715E"/>
    <w:rsid w:val="002F7166"/>
    <w:rsid w:val="002F7256"/>
    <w:rsid w:val="002F72A2"/>
    <w:rsid w:val="002F72C4"/>
    <w:rsid w:val="002F7440"/>
    <w:rsid w:val="002F7458"/>
    <w:rsid w:val="002F74D9"/>
    <w:rsid w:val="002F7535"/>
    <w:rsid w:val="002F7581"/>
    <w:rsid w:val="002F7671"/>
    <w:rsid w:val="002F778D"/>
    <w:rsid w:val="002F7792"/>
    <w:rsid w:val="002F7969"/>
    <w:rsid w:val="002F796B"/>
    <w:rsid w:val="002F79C5"/>
    <w:rsid w:val="002F7AA8"/>
    <w:rsid w:val="002F7BAC"/>
    <w:rsid w:val="002F7CB4"/>
    <w:rsid w:val="002F7CE3"/>
    <w:rsid w:val="002F7E04"/>
    <w:rsid w:val="002F7F0C"/>
    <w:rsid w:val="002F7FF0"/>
    <w:rsid w:val="003001F1"/>
    <w:rsid w:val="00300366"/>
    <w:rsid w:val="0030072D"/>
    <w:rsid w:val="0030088B"/>
    <w:rsid w:val="0030094D"/>
    <w:rsid w:val="00300A19"/>
    <w:rsid w:val="00300A42"/>
    <w:rsid w:val="00300ABF"/>
    <w:rsid w:val="00300C8B"/>
    <w:rsid w:val="00300CA8"/>
    <w:rsid w:val="00300E19"/>
    <w:rsid w:val="00300E27"/>
    <w:rsid w:val="00300FDB"/>
    <w:rsid w:val="003010AF"/>
    <w:rsid w:val="0030142F"/>
    <w:rsid w:val="00301599"/>
    <w:rsid w:val="003015E7"/>
    <w:rsid w:val="003015FC"/>
    <w:rsid w:val="00301617"/>
    <w:rsid w:val="00301687"/>
    <w:rsid w:val="003016DD"/>
    <w:rsid w:val="003017CD"/>
    <w:rsid w:val="00301863"/>
    <w:rsid w:val="00301915"/>
    <w:rsid w:val="003019C6"/>
    <w:rsid w:val="00301A85"/>
    <w:rsid w:val="00301B2C"/>
    <w:rsid w:val="00301BE1"/>
    <w:rsid w:val="00301CC8"/>
    <w:rsid w:val="00301D13"/>
    <w:rsid w:val="003020C8"/>
    <w:rsid w:val="003020E3"/>
    <w:rsid w:val="0030226A"/>
    <w:rsid w:val="0030226D"/>
    <w:rsid w:val="00302335"/>
    <w:rsid w:val="00302349"/>
    <w:rsid w:val="00302374"/>
    <w:rsid w:val="00302482"/>
    <w:rsid w:val="00302492"/>
    <w:rsid w:val="003024B1"/>
    <w:rsid w:val="00302547"/>
    <w:rsid w:val="003026B1"/>
    <w:rsid w:val="0030280D"/>
    <w:rsid w:val="00302850"/>
    <w:rsid w:val="003028A6"/>
    <w:rsid w:val="00302A76"/>
    <w:rsid w:val="00302AB4"/>
    <w:rsid w:val="00302B19"/>
    <w:rsid w:val="00302C1D"/>
    <w:rsid w:val="00302C98"/>
    <w:rsid w:val="00302CCD"/>
    <w:rsid w:val="00302D9E"/>
    <w:rsid w:val="00302DC0"/>
    <w:rsid w:val="00302E01"/>
    <w:rsid w:val="00302E69"/>
    <w:rsid w:val="00302E7A"/>
    <w:rsid w:val="00302FB5"/>
    <w:rsid w:val="00302FBC"/>
    <w:rsid w:val="003031D3"/>
    <w:rsid w:val="0030321A"/>
    <w:rsid w:val="003033BE"/>
    <w:rsid w:val="003033C3"/>
    <w:rsid w:val="003033F3"/>
    <w:rsid w:val="00303419"/>
    <w:rsid w:val="0030358D"/>
    <w:rsid w:val="003037EF"/>
    <w:rsid w:val="00303AAF"/>
    <w:rsid w:val="00303B07"/>
    <w:rsid w:val="00303C0D"/>
    <w:rsid w:val="00303C78"/>
    <w:rsid w:val="00303D6A"/>
    <w:rsid w:val="00303DF0"/>
    <w:rsid w:val="00303E7F"/>
    <w:rsid w:val="00303F76"/>
    <w:rsid w:val="00304037"/>
    <w:rsid w:val="00304378"/>
    <w:rsid w:val="003043F6"/>
    <w:rsid w:val="0030469F"/>
    <w:rsid w:val="0030483A"/>
    <w:rsid w:val="003049F6"/>
    <w:rsid w:val="00304AC2"/>
    <w:rsid w:val="00304B57"/>
    <w:rsid w:val="00304D17"/>
    <w:rsid w:val="00304D34"/>
    <w:rsid w:val="00304D49"/>
    <w:rsid w:val="00305043"/>
    <w:rsid w:val="00305179"/>
    <w:rsid w:val="0030535D"/>
    <w:rsid w:val="00305376"/>
    <w:rsid w:val="0030554A"/>
    <w:rsid w:val="003055BA"/>
    <w:rsid w:val="0030564D"/>
    <w:rsid w:val="0030592E"/>
    <w:rsid w:val="003059F8"/>
    <w:rsid w:val="00305AAB"/>
    <w:rsid w:val="00305E25"/>
    <w:rsid w:val="0030607C"/>
    <w:rsid w:val="00306289"/>
    <w:rsid w:val="003062E8"/>
    <w:rsid w:val="0030645B"/>
    <w:rsid w:val="003067D3"/>
    <w:rsid w:val="00306815"/>
    <w:rsid w:val="00306821"/>
    <w:rsid w:val="00306905"/>
    <w:rsid w:val="00306AEE"/>
    <w:rsid w:val="00306B07"/>
    <w:rsid w:val="00306B86"/>
    <w:rsid w:val="00306BB1"/>
    <w:rsid w:val="00306C9B"/>
    <w:rsid w:val="00306D7B"/>
    <w:rsid w:val="00306DAC"/>
    <w:rsid w:val="00306F90"/>
    <w:rsid w:val="003071EA"/>
    <w:rsid w:val="0030735F"/>
    <w:rsid w:val="003074FD"/>
    <w:rsid w:val="0030755B"/>
    <w:rsid w:val="00307A44"/>
    <w:rsid w:val="00307B9D"/>
    <w:rsid w:val="00307DDC"/>
    <w:rsid w:val="00307E6B"/>
    <w:rsid w:val="00307F43"/>
    <w:rsid w:val="0031001D"/>
    <w:rsid w:val="00310174"/>
    <w:rsid w:val="00310336"/>
    <w:rsid w:val="0031060D"/>
    <w:rsid w:val="0031064F"/>
    <w:rsid w:val="0031067C"/>
    <w:rsid w:val="0031073E"/>
    <w:rsid w:val="0031091B"/>
    <w:rsid w:val="00310C32"/>
    <w:rsid w:val="0031107B"/>
    <w:rsid w:val="00311255"/>
    <w:rsid w:val="003112CF"/>
    <w:rsid w:val="00311324"/>
    <w:rsid w:val="00311374"/>
    <w:rsid w:val="003113A7"/>
    <w:rsid w:val="003115ED"/>
    <w:rsid w:val="003115F1"/>
    <w:rsid w:val="003116F2"/>
    <w:rsid w:val="003117B9"/>
    <w:rsid w:val="0031197B"/>
    <w:rsid w:val="00311A95"/>
    <w:rsid w:val="00311C49"/>
    <w:rsid w:val="00311CA2"/>
    <w:rsid w:val="00311D10"/>
    <w:rsid w:val="00311E4F"/>
    <w:rsid w:val="00311EB7"/>
    <w:rsid w:val="00311F58"/>
    <w:rsid w:val="0031210E"/>
    <w:rsid w:val="00312207"/>
    <w:rsid w:val="003122DA"/>
    <w:rsid w:val="0031231B"/>
    <w:rsid w:val="003124A7"/>
    <w:rsid w:val="003125C2"/>
    <w:rsid w:val="00312790"/>
    <w:rsid w:val="003129A3"/>
    <w:rsid w:val="003129E8"/>
    <w:rsid w:val="00312B2A"/>
    <w:rsid w:val="00312B2D"/>
    <w:rsid w:val="00312C22"/>
    <w:rsid w:val="00312EED"/>
    <w:rsid w:val="00312FBA"/>
    <w:rsid w:val="003132CB"/>
    <w:rsid w:val="0031330A"/>
    <w:rsid w:val="00313311"/>
    <w:rsid w:val="003133E3"/>
    <w:rsid w:val="0031348E"/>
    <w:rsid w:val="003135EE"/>
    <w:rsid w:val="00313882"/>
    <w:rsid w:val="00313943"/>
    <w:rsid w:val="003139DC"/>
    <w:rsid w:val="00313A46"/>
    <w:rsid w:val="00313BD2"/>
    <w:rsid w:val="00313BD6"/>
    <w:rsid w:val="00313D7C"/>
    <w:rsid w:val="00313E26"/>
    <w:rsid w:val="00313ED4"/>
    <w:rsid w:val="00313FF7"/>
    <w:rsid w:val="0031425E"/>
    <w:rsid w:val="003145DE"/>
    <w:rsid w:val="003147D7"/>
    <w:rsid w:val="00314CBD"/>
    <w:rsid w:val="00314DBF"/>
    <w:rsid w:val="00314E14"/>
    <w:rsid w:val="00314F5B"/>
    <w:rsid w:val="00315057"/>
    <w:rsid w:val="0031505C"/>
    <w:rsid w:val="003150D8"/>
    <w:rsid w:val="0031510C"/>
    <w:rsid w:val="003152A8"/>
    <w:rsid w:val="003153AA"/>
    <w:rsid w:val="003154B9"/>
    <w:rsid w:val="003154E2"/>
    <w:rsid w:val="00315527"/>
    <w:rsid w:val="00315A7A"/>
    <w:rsid w:val="00315D10"/>
    <w:rsid w:val="00315EC9"/>
    <w:rsid w:val="00315EE2"/>
    <w:rsid w:val="00315F96"/>
    <w:rsid w:val="00315FDA"/>
    <w:rsid w:val="003160A9"/>
    <w:rsid w:val="003161D7"/>
    <w:rsid w:val="003161F1"/>
    <w:rsid w:val="00316254"/>
    <w:rsid w:val="00316320"/>
    <w:rsid w:val="003163A0"/>
    <w:rsid w:val="00316486"/>
    <w:rsid w:val="00316494"/>
    <w:rsid w:val="00316590"/>
    <w:rsid w:val="0031661A"/>
    <w:rsid w:val="00316984"/>
    <w:rsid w:val="003169A3"/>
    <w:rsid w:val="00316A53"/>
    <w:rsid w:val="00316A60"/>
    <w:rsid w:val="00316C25"/>
    <w:rsid w:val="00316D12"/>
    <w:rsid w:val="00316E94"/>
    <w:rsid w:val="00316EF7"/>
    <w:rsid w:val="00316F4D"/>
    <w:rsid w:val="00317339"/>
    <w:rsid w:val="0031744A"/>
    <w:rsid w:val="00317481"/>
    <w:rsid w:val="00317608"/>
    <w:rsid w:val="0031763E"/>
    <w:rsid w:val="003178B6"/>
    <w:rsid w:val="0031791D"/>
    <w:rsid w:val="00317A53"/>
    <w:rsid w:val="00317C90"/>
    <w:rsid w:val="00317E97"/>
    <w:rsid w:val="00317EB4"/>
    <w:rsid w:val="00317FAF"/>
    <w:rsid w:val="00317FD6"/>
    <w:rsid w:val="00320015"/>
    <w:rsid w:val="00320017"/>
    <w:rsid w:val="003200A2"/>
    <w:rsid w:val="003200F5"/>
    <w:rsid w:val="00320142"/>
    <w:rsid w:val="0032035A"/>
    <w:rsid w:val="003204F0"/>
    <w:rsid w:val="00320572"/>
    <w:rsid w:val="00320589"/>
    <w:rsid w:val="00320725"/>
    <w:rsid w:val="003207C1"/>
    <w:rsid w:val="003207FB"/>
    <w:rsid w:val="003207FD"/>
    <w:rsid w:val="0032097E"/>
    <w:rsid w:val="00320A17"/>
    <w:rsid w:val="00320AB9"/>
    <w:rsid w:val="00320BD7"/>
    <w:rsid w:val="00320C01"/>
    <w:rsid w:val="00320C45"/>
    <w:rsid w:val="00320D9F"/>
    <w:rsid w:val="00320DE1"/>
    <w:rsid w:val="00321108"/>
    <w:rsid w:val="0032114F"/>
    <w:rsid w:val="0032118D"/>
    <w:rsid w:val="00321234"/>
    <w:rsid w:val="0032129E"/>
    <w:rsid w:val="00321444"/>
    <w:rsid w:val="003214FC"/>
    <w:rsid w:val="00321616"/>
    <w:rsid w:val="0032179E"/>
    <w:rsid w:val="003217F1"/>
    <w:rsid w:val="0032198D"/>
    <w:rsid w:val="00321ABC"/>
    <w:rsid w:val="00321B28"/>
    <w:rsid w:val="00321C5A"/>
    <w:rsid w:val="00321E00"/>
    <w:rsid w:val="00321EBA"/>
    <w:rsid w:val="00322053"/>
    <w:rsid w:val="0032216D"/>
    <w:rsid w:val="003221F8"/>
    <w:rsid w:val="00322248"/>
    <w:rsid w:val="00322270"/>
    <w:rsid w:val="003222ED"/>
    <w:rsid w:val="00322375"/>
    <w:rsid w:val="00322499"/>
    <w:rsid w:val="00322516"/>
    <w:rsid w:val="00322528"/>
    <w:rsid w:val="003225DF"/>
    <w:rsid w:val="00322619"/>
    <w:rsid w:val="003228C5"/>
    <w:rsid w:val="003228FD"/>
    <w:rsid w:val="0032295C"/>
    <w:rsid w:val="00322A2A"/>
    <w:rsid w:val="00322AA5"/>
    <w:rsid w:val="00322B58"/>
    <w:rsid w:val="00322CC2"/>
    <w:rsid w:val="00322D94"/>
    <w:rsid w:val="00322DB8"/>
    <w:rsid w:val="00322DE7"/>
    <w:rsid w:val="00322EB3"/>
    <w:rsid w:val="00322F6D"/>
    <w:rsid w:val="00322FC8"/>
    <w:rsid w:val="00323087"/>
    <w:rsid w:val="003231F9"/>
    <w:rsid w:val="00323200"/>
    <w:rsid w:val="00323203"/>
    <w:rsid w:val="003232C1"/>
    <w:rsid w:val="0032340C"/>
    <w:rsid w:val="003234FE"/>
    <w:rsid w:val="0032358B"/>
    <w:rsid w:val="00323597"/>
    <w:rsid w:val="003235D9"/>
    <w:rsid w:val="00323744"/>
    <w:rsid w:val="00323838"/>
    <w:rsid w:val="00323C30"/>
    <w:rsid w:val="00323D86"/>
    <w:rsid w:val="00323DA2"/>
    <w:rsid w:val="00323DBD"/>
    <w:rsid w:val="00323E00"/>
    <w:rsid w:val="00323E59"/>
    <w:rsid w:val="00323FC3"/>
    <w:rsid w:val="00324003"/>
    <w:rsid w:val="00324180"/>
    <w:rsid w:val="0032428E"/>
    <w:rsid w:val="00324291"/>
    <w:rsid w:val="00324345"/>
    <w:rsid w:val="0032439F"/>
    <w:rsid w:val="00324466"/>
    <w:rsid w:val="00324494"/>
    <w:rsid w:val="0032458C"/>
    <w:rsid w:val="00324626"/>
    <w:rsid w:val="00324652"/>
    <w:rsid w:val="00324814"/>
    <w:rsid w:val="00324899"/>
    <w:rsid w:val="003248A9"/>
    <w:rsid w:val="00324929"/>
    <w:rsid w:val="003249C6"/>
    <w:rsid w:val="00324CCF"/>
    <w:rsid w:val="00324EA3"/>
    <w:rsid w:val="00325120"/>
    <w:rsid w:val="00325127"/>
    <w:rsid w:val="0032516A"/>
    <w:rsid w:val="00325422"/>
    <w:rsid w:val="0032572E"/>
    <w:rsid w:val="003258D0"/>
    <w:rsid w:val="00325A52"/>
    <w:rsid w:val="00325BBE"/>
    <w:rsid w:val="00325C43"/>
    <w:rsid w:val="00325CF8"/>
    <w:rsid w:val="00325D1B"/>
    <w:rsid w:val="00325D88"/>
    <w:rsid w:val="00325EE1"/>
    <w:rsid w:val="00325F13"/>
    <w:rsid w:val="003260CC"/>
    <w:rsid w:val="003262D0"/>
    <w:rsid w:val="00326336"/>
    <w:rsid w:val="003266C5"/>
    <w:rsid w:val="00326A16"/>
    <w:rsid w:val="00326A8C"/>
    <w:rsid w:val="00326AD3"/>
    <w:rsid w:val="00326B53"/>
    <w:rsid w:val="00326D4B"/>
    <w:rsid w:val="00326E7F"/>
    <w:rsid w:val="00326F87"/>
    <w:rsid w:val="00326F94"/>
    <w:rsid w:val="0032704C"/>
    <w:rsid w:val="00327080"/>
    <w:rsid w:val="003270E4"/>
    <w:rsid w:val="003271D7"/>
    <w:rsid w:val="00327267"/>
    <w:rsid w:val="003272F2"/>
    <w:rsid w:val="00327385"/>
    <w:rsid w:val="003274CA"/>
    <w:rsid w:val="0032765E"/>
    <w:rsid w:val="00327730"/>
    <w:rsid w:val="00327B7D"/>
    <w:rsid w:val="00327BCF"/>
    <w:rsid w:val="00327BEA"/>
    <w:rsid w:val="00327C57"/>
    <w:rsid w:val="00327CBA"/>
    <w:rsid w:val="00327E5E"/>
    <w:rsid w:val="00327E66"/>
    <w:rsid w:val="0033014B"/>
    <w:rsid w:val="003302C3"/>
    <w:rsid w:val="00330331"/>
    <w:rsid w:val="00330479"/>
    <w:rsid w:val="003304C8"/>
    <w:rsid w:val="00330511"/>
    <w:rsid w:val="0033058E"/>
    <w:rsid w:val="0033062A"/>
    <w:rsid w:val="0033062B"/>
    <w:rsid w:val="00330755"/>
    <w:rsid w:val="003308B0"/>
    <w:rsid w:val="003308DF"/>
    <w:rsid w:val="00330A9E"/>
    <w:rsid w:val="00330BB4"/>
    <w:rsid w:val="00330BC6"/>
    <w:rsid w:val="00330DFE"/>
    <w:rsid w:val="00330F05"/>
    <w:rsid w:val="00330F0D"/>
    <w:rsid w:val="0033108E"/>
    <w:rsid w:val="003312F0"/>
    <w:rsid w:val="003313A0"/>
    <w:rsid w:val="003313EF"/>
    <w:rsid w:val="003313F6"/>
    <w:rsid w:val="0033143E"/>
    <w:rsid w:val="003316D0"/>
    <w:rsid w:val="003317CD"/>
    <w:rsid w:val="003317ED"/>
    <w:rsid w:val="0033192F"/>
    <w:rsid w:val="00331B92"/>
    <w:rsid w:val="00331C10"/>
    <w:rsid w:val="00331E68"/>
    <w:rsid w:val="00331F74"/>
    <w:rsid w:val="00332283"/>
    <w:rsid w:val="0033245E"/>
    <w:rsid w:val="0033262B"/>
    <w:rsid w:val="00332653"/>
    <w:rsid w:val="00332800"/>
    <w:rsid w:val="00332835"/>
    <w:rsid w:val="00332A1E"/>
    <w:rsid w:val="00332A27"/>
    <w:rsid w:val="00332A84"/>
    <w:rsid w:val="00332B0F"/>
    <w:rsid w:val="00332B5A"/>
    <w:rsid w:val="00332C22"/>
    <w:rsid w:val="00332C65"/>
    <w:rsid w:val="00332DE7"/>
    <w:rsid w:val="00332E49"/>
    <w:rsid w:val="00332F4E"/>
    <w:rsid w:val="00332FA3"/>
    <w:rsid w:val="00333120"/>
    <w:rsid w:val="00333178"/>
    <w:rsid w:val="00333229"/>
    <w:rsid w:val="0033322E"/>
    <w:rsid w:val="0033331A"/>
    <w:rsid w:val="00333329"/>
    <w:rsid w:val="003334EC"/>
    <w:rsid w:val="003336BF"/>
    <w:rsid w:val="0033379C"/>
    <w:rsid w:val="003338FB"/>
    <w:rsid w:val="003339ED"/>
    <w:rsid w:val="00333A7E"/>
    <w:rsid w:val="00333AA8"/>
    <w:rsid w:val="00333ADF"/>
    <w:rsid w:val="00333AEB"/>
    <w:rsid w:val="00333B09"/>
    <w:rsid w:val="00333BEA"/>
    <w:rsid w:val="00334063"/>
    <w:rsid w:val="0033416E"/>
    <w:rsid w:val="00334180"/>
    <w:rsid w:val="00334220"/>
    <w:rsid w:val="0033427F"/>
    <w:rsid w:val="00334312"/>
    <w:rsid w:val="00334345"/>
    <w:rsid w:val="00334351"/>
    <w:rsid w:val="0033454B"/>
    <w:rsid w:val="00334606"/>
    <w:rsid w:val="003346CD"/>
    <w:rsid w:val="003346CF"/>
    <w:rsid w:val="00334803"/>
    <w:rsid w:val="003348DF"/>
    <w:rsid w:val="0033493B"/>
    <w:rsid w:val="00334944"/>
    <w:rsid w:val="00334A48"/>
    <w:rsid w:val="00334AB8"/>
    <w:rsid w:val="00334CE0"/>
    <w:rsid w:val="00334DF8"/>
    <w:rsid w:val="00334DFF"/>
    <w:rsid w:val="00334E40"/>
    <w:rsid w:val="00334F0A"/>
    <w:rsid w:val="00334F73"/>
    <w:rsid w:val="00334FDF"/>
    <w:rsid w:val="0033512E"/>
    <w:rsid w:val="00335181"/>
    <w:rsid w:val="003355DC"/>
    <w:rsid w:val="003356DB"/>
    <w:rsid w:val="00335706"/>
    <w:rsid w:val="003358AD"/>
    <w:rsid w:val="00335A8F"/>
    <w:rsid w:val="00335AF1"/>
    <w:rsid w:val="00335C17"/>
    <w:rsid w:val="00335CF6"/>
    <w:rsid w:val="00335DAC"/>
    <w:rsid w:val="00335E0F"/>
    <w:rsid w:val="00335E74"/>
    <w:rsid w:val="00335F7B"/>
    <w:rsid w:val="00335F98"/>
    <w:rsid w:val="00336207"/>
    <w:rsid w:val="00336238"/>
    <w:rsid w:val="00336333"/>
    <w:rsid w:val="003365FF"/>
    <w:rsid w:val="0033676C"/>
    <w:rsid w:val="00336779"/>
    <w:rsid w:val="003368B6"/>
    <w:rsid w:val="00336A83"/>
    <w:rsid w:val="00336B27"/>
    <w:rsid w:val="00336D3A"/>
    <w:rsid w:val="00336D77"/>
    <w:rsid w:val="00336FD9"/>
    <w:rsid w:val="00337006"/>
    <w:rsid w:val="0033706F"/>
    <w:rsid w:val="00337126"/>
    <w:rsid w:val="0033739B"/>
    <w:rsid w:val="0033751A"/>
    <w:rsid w:val="003375D4"/>
    <w:rsid w:val="003377CE"/>
    <w:rsid w:val="00337942"/>
    <w:rsid w:val="0033794A"/>
    <w:rsid w:val="003379FC"/>
    <w:rsid w:val="00337A0C"/>
    <w:rsid w:val="00337AC7"/>
    <w:rsid w:val="00337E03"/>
    <w:rsid w:val="00337E7D"/>
    <w:rsid w:val="0034004E"/>
    <w:rsid w:val="003400D6"/>
    <w:rsid w:val="00340234"/>
    <w:rsid w:val="00340330"/>
    <w:rsid w:val="0034038A"/>
    <w:rsid w:val="00340968"/>
    <w:rsid w:val="00340973"/>
    <w:rsid w:val="00340AAF"/>
    <w:rsid w:val="00340D02"/>
    <w:rsid w:val="00340DB5"/>
    <w:rsid w:val="00340F94"/>
    <w:rsid w:val="00341086"/>
    <w:rsid w:val="003411D6"/>
    <w:rsid w:val="003412D2"/>
    <w:rsid w:val="00341423"/>
    <w:rsid w:val="003414D3"/>
    <w:rsid w:val="003416E0"/>
    <w:rsid w:val="00341745"/>
    <w:rsid w:val="00341AD9"/>
    <w:rsid w:val="00341BC5"/>
    <w:rsid w:val="00341BD0"/>
    <w:rsid w:val="00341E96"/>
    <w:rsid w:val="003420C3"/>
    <w:rsid w:val="003420EE"/>
    <w:rsid w:val="0034224A"/>
    <w:rsid w:val="003424AD"/>
    <w:rsid w:val="00342530"/>
    <w:rsid w:val="003425BC"/>
    <w:rsid w:val="003425C9"/>
    <w:rsid w:val="00342653"/>
    <w:rsid w:val="00342684"/>
    <w:rsid w:val="00342685"/>
    <w:rsid w:val="0034282B"/>
    <w:rsid w:val="003428EF"/>
    <w:rsid w:val="00342B82"/>
    <w:rsid w:val="00342C1B"/>
    <w:rsid w:val="00342C48"/>
    <w:rsid w:val="00342D17"/>
    <w:rsid w:val="00342D84"/>
    <w:rsid w:val="00342E22"/>
    <w:rsid w:val="00342F79"/>
    <w:rsid w:val="0034309D"/>
    <w:rsid w:val="003432E8"/>
    <w:rsid w:val="00343342"/>
    <w:rsid w:val="00343596"/>
    <w:rsid w:val="0034361D"/>
    <w:rsid w:val="003436F4"/>
    <w:rsid w:val="0034373B"/>
    <w:rsid w:val="0034374E"/>
    <w:rsid w:val="0034375B"/>
    <w:rsid w:val="00343791"/>
    <w:rsid w:val="00343794"/>
    <w:rsid w:val="003438CE"/>
    <w:rsid w:val="00343B31"/>
    <w:rsid w:val="00343C62"/>
    <w:rsid w:val="00343C78"/>
    <w:rsid w:val="00343CE7"/>
    <w:rsid w:val="00343CF8"/>
    <w:rsid w:val="00343D1A"/>
    <w:rsid w:val="00343D94"/>
    <w:rsid w:val="00343F39"/>
    <w:rsid w:val="00343FC0"/>
    <w:rsid w:val="00343FF7"/>
    <w:rsid w:val="00344207"/>
    <w:rsid w:val="0034434B"/>
    <w:rsid w:val="003443F8"/>
    <w:rsid w:val="003444A6"/>
    <w:rsid w:val="0034458F"/>
    <w:rsid w:val="0034460E"/>
    <w:rsid w:val="00344A52"/>
    <w:rsid w:val="00344B4A"/>
    <w:rsid w:val="00344B66"/>
    <w:rsid w:val="00344D5E"/>
    <w:rsid w:val="00344DB7"/>
    <w:rsid w:val="00344DF8"/>
    <w:rsid w:val="00344DFE"/>
    <w:rsid w:val="00344E5B"/>
    <w:rsid w:val="00344F38"/>
    <w:rsid w:val="0034502D"/>
    <w:rsid w:val="003451E5"/>
    <w:rsid w:val="003452BD"/>
    <w:rsid w:val="0034540F"/>
    <w:rsid w:val="00345457"/>
    <w:rsid w:val="0034557A"/>
    <w:rsid w:val="00345585"/>
    <w:rsid w:val="003455D9"/>
    <w:rsid w:val="00345688"/>
    <w:rsid w:val="00345700"/>
    <w:rsid w:val="00345736"/>
    <w:rsid w:val="0034573F"/>
    <w:rsid w:val="0034577E"/>
    <w:rsid w:val="003458D9"/>
    <w:rsid w:val="00345AE2"/>
    <w:rsid w:val="00345B90"/>
    <w:rsid w:val="00345DFB"/>
    <w:rsid w:val="00345E41"/>
    <w:rsid w:val="00345F68"/>
    <w:rsid w:val="00345F8C"/>
    <w:rsid w:val="00346059"/>
    <w:rsid w:val="003461E6"/>
    <w:rsid w:val="00346253"/>
    <w:rsid w:val="0034628E"/>
    <w:rsid w:val="00346388"/>
    <w:rsid w:val="00346397"/>
    <w:rsid w:val="003463BE"/>
    <w:rsid w:val="00346459"/>
    <w:rsid w:val="0034654A"/>
    <w:rsid w:val="003465DE"/>
    <w:rsid w:val="0034661B"/>
    <w:rsid w:val="00346740"/>
    <w:rsid w:val="003468BD"/>
    <w:rsid w:val="00346929"/>
    <w:rsid w:val="0034693F"/>
    <w:rsid w:val="00346974"/>
    <w:rsid w:val="00346B9D"/>
    <w:rsid w:val="00346C52"/>
    <w:rsid w:val="00346D8F"/>
    <w:rsid w:val="00346EC5"/>
    <w:rsid w:val="00346FE0"/>
    <w:rsid w:val="00347002"/>
    <w:rsid w:val="0034727A"/>
    <w:rsid w:val="00347326"/>
    <w:rsid w:val="00347478"/>
    <w:rsid w:val="0034748D"/>
    <w:rsid w:val="0034762F"/>
    <w:rsid w:val="00347674"/>
    <w:rsid w:val="00347681"/>
    <w:rsid w:val="00347795"/>
    <w:rsid w:val="00347803"/>
    <w:rsid w:val="00347865"/>
    <w:rsid w:val="00347A0B"/>
    <w:rsid w:val="00347A41"/>
    <w:rsid w:val="00347A64"/>
    <w:rsid w:val="00347A6C"/>
    <w:rsid w:val="00347AE3"/>
    <w:rsid w:val="00347BDC"/>
    <w:rsid w:val="00347F20"/>
    <w:rsid w:val="00347FA6"/>
    <w:rsid w:val="00347FBF"/>
    <w:rsid w:val="00350092"/>
    <w:rsid w:val="0035083F"/>
    <w:rsid w:val="00350A99"/>
    <w:rsid w:val="00351034"/>
    <w:rsid w:val="003510B2"/>
    <w:rsid w:val="00351180"/>
    <w:rsid w:val="003511AA"/>
    <w:rsid w:val="003512C9"/>
    <w:rsid w:val="00351357"/>
    <w:rsid w:val="003513EC"/>
    <w:rsid w:val="0035160B"/>
    <w:rsid w:val="0035160E"/>
    <w:rsid w:val="003516E3"/>
    <w:rsid w:val="00351714"/>
    <w:rsid w:val="00351916"/>
    <w:rsid w:val="00351AB2"/>
    <w:rsid w:val="00351C55"/>
    <w:rsid w:val="00351DEF"/>
    <w:rsid w:val="00351E8E"/>
    <w:rsid w:val="00351EEF"/>
    <w:rsid w:val="00351F30"/>
    <w:rsid w:val="003520C6"/>
    <w:rsid w:val="00352147"/>
    <w:rsid w:val="00352383"/>
    <w:rsid w:val="003523D5"/>
    <w:rsid w:val="0035247C"/>
    <w:rsid w:val="0035247D"/>
    <w:rsid w:val="003526AF"/>
    <w:rsid w:val="0035276D"/>
    <w:rsid w:val="003527AE"/>
    <w:rsid w:val="003527E9"/>
    <w:rsid w:val="0035284D"/>
    <w:rsid w:val="0035285E"/>
    <w:rsid w:val="0035291B"/>
    <w:rsid w:val="00352972"/>
    <w:rsid w:val="00352A39"/>
    <w:rsid w:val="00352BA5"/>
    <w:rsid w:val="00352CB0"/>
    <w:rsid w:val="00352EE3"/>
    <w:rsid w:val="00353003"/>
    <w:rsid w:val="003530E4"/>
    <w:rsid w:val="003531A0"/>
    <w:rsid w:val="00353388"/>
    <w:rsid w:val="00353429"/>
    <w:rsid w:val="00353432"/>
    <w:rsid w:val="0035358A"/>
    <w:rsid w:val="00353711"/>
    <w:rsid w:val="00353AFB"/>
    <w:rsid w:val="00353B69"/>
    <w:rsid w:val="00353C33"/>
    <w:rsid w:val="00353E9D"/>
    <w:rsid w:val="00354156"/>
    <w:rsid w:val="003541AA"/>
    <w:rsid w:val="00354369"/>
    <w:rsid w:val="0035453E"/>
    <w:rsid w:val="00354763"/>
    <w:rsid w:val="003547C5"/>
    <w:rsid w:val="00354A94"/>
    <w:rsid w:val="00354AA9"/>
    <w:rsid w:val="00354B44"/>
    <w:rsid w:val="00354BC7"/>
    <w:rsid w:val="00354BEC"/>
    <w:rsid w:val="00354CBC"/>
    <w:rsid w:val="00354D6F"/>
    <w:rsid w:val="00354E39"/>
    <w:rsid w:val="00354F77"/>
    <w:rsid w:val="00354F8C"/>
    <w:rsid w:val="00354F95"/>
    <w:rsid w:val="003550C4"/>
    <w:rsid w:val="00355383"/>
    <w:rsid w:val="00355418"/>
    <w:rsid w:val="00355526"/>
    <w:rsid w:val="0035573A"/>
    <w:rsid w:val="00355909"/>
    <w:rsid w:val="00355979"/>
    <w:rsid w:val="00355A09"/>
    <w:rsid w:val="00355A1D"/>
    <w:rsid w:val="00355B41"/>
    <w:rsid w:val="00355BF4"/>
    <w:rsid w:val="00355C1E"/>
    <w:rsid w:val="00355C4E"/>
    <w:rsid w:val="00355F4F"/>
    <w:rsid w:val="00355F75"/>
    <w:rsid w:val="00355FDD"/>
    <w:rsid w:val="0035607A"/>
    <w:rsid w:val="003560EC"/>
    <w:rsid w:val="003562CE"/>
    <w:rsid w:val="00356344"/>
    <w:rsid w:val="00356412"/>
    <w:rsid w:val="00356430"/>
    <w:rsid w:val="00356524"/>
    <w:rsid w:val="0035662B"/>
    <w:rsid w:val="003569C4"/>
    <w:rsid w:val="00356A18"/>
    <w:rsid w:val="00356A1B"/>
    <w:rsid w:val="00356C41"/>
    <w:rsid w:val="00356C43"/>
    <w:rsid w:val="00356DCD"/>
    <w:rsid w:val="00356E7A"/>
    <w:rsid w:val="00356EB8"/>
    <w:rsid w:val="00356F65"/>
    <w:rsid w:val="00357032"/>
    <w:rsid w:val="0035709E"/>
    <w:rsid w:val="003570A6"/>
    <w:rsid w:val="003570AF"/>
    <w:rsid w:val="00357132"/>
    <w:rsid w:val="0035716C"/>
    <w:rsid w:val="003571E4"/>
    <w:rsid w:val="003572F0"/>
    <w:rsid w:val="003573D3"/>
    <w:rsid w:val="003574E2"/>
    <w:rsid w:val="003575B4"/>
    <w:rsid w:val="003575B7"/>
    <w:rsid w:val="00357623"/>
    <w:rsid w:val="00357745"/>
    <w:rsid w:val="0035774D"/>
    <w:rsid w:val="00357953"/>
    <w:rsid w:val="00357C8E"/>
    <w:rsid w:val="00357E3C"/>
    <w:rsid w:val="00357E9C"/>
    <w:rsid w:val="00357FA4"/>
    <w:rsid w:val="003600C2"/>
    <w:rsid w:val="003601BF"/>
    <w:rsid w:val="0036025A"/>
    <w:rsid w:val="003602C5"/>
    <w:rsid w:val="003603AC"/>
    <w:rsid w:val="00360435"/>
    <w:rsid w:val="003604AB"/>
    <w:rsid w:val="00360648"/>
    <w:rsid w:val="0036065A"/>
    <w:rsid w:val="00360795"/>
    <w:rsid w:val="0036088E"/>
    <w:rsid w:val="0036091D"/>
    <w:rsid w:val="00360A2B"/>
    <w:rsid w:val="00360AA3"/>
    <w:rsid w:val="00360B42"/>
    <w:rsid w:val="00360C24"/>
    <w:rsid w:val="00360D79"/>
    <w:rsid w:val="00360D7D"/>
    <w:rsid w:val="00360EF8"/>
    <w:rsid w:val="00360FD8"/>
    <w:rsid w:val="00361268"/>
    <w:rsid w:val="00361360"/>
    <w:rsid w:val="00361440"/>
    <w:rsid w:val="0036155F"/>
    <w:rsid w:val="003615EE"/>
    <w:rsid w:val="003617C5"/>
    <w:rsid w:val="00361863"/>
    <w:rsid w:val="00361955"/>
    <w:rsid w:val="003619E7"/>
    <w:rsid w:val="00361A8D"/>
    <w:rsid w:val="00361B14"/>
    <w:rsid w:val="00361B49"/>
    <w:rsid w:val="00361C96"/>
    <w:rsid w:val="00361C98"/>
    <w:rsid w:val="00361E03"/>
    <w:rsid w:val="00361E72"/>
    <w:rsid w:val="00361EA8"/>
    <w:rsid w:val="00361F13"/>
    <w:rsid w:val="00362123"/>
    <w:rsid w:val="0036230D"/>
    <w:rsid w:val="00362352"/>
    <w:rsid w:val="00362873"/>
    <w:rsid w:val="00362893"/>
    <w:rsid w:val="003629C3"/>
    <w:rsid w:val="003629E4"/>
    <w:rsid w:val="00362AB8"/>
    <w:rsid w:val="00362B5A"/>
    <w:rsid w:val="00362BAB"/>
    <w:rsid w:val="00362CE8"/>
    <w:rsid w:val="00362D74"/>
    <w:rsid w:val="00362D79"/>
    <w:rsid w:val="00362E80"/>
    <w:rsid w:val="00362FD0"/>
    <w:rsid w:val="0036304B"/>
    <w:rsid w:val="00363179"/>
    <w:rsid w:val="0036325A"/>
    <w:rsid w:val="00363390"/>
    <w:rsid w:val="0036348A"/>
    <w:rsid w:val="00363535"/>
    <w:rsid w:val="0036360A"/>
    <w:rsid w:val="00363623"/>
    <w:rsid w:val="00363676"/>
    <w:rsid w:val="003637A8"/>
    <w:rsid w:val="0036397F"/>
    <w:rsid w:val="003639CD"/>
    <w:rsid w:val="00363B58"/>
    <w:rsid w:val="00363BC5"/>
    <w:rsid w:val="00363C1B"/>
    <w:rsid w:val="00363C9B"/>
    <w:rsid w:val="00363CAC"/>
    <w:rsid w:val="00363DCE"/>
    <w:rsid w:val="00363DDA"/>
    <w:rsid w:val="00363E7B"/>
    <w:rsid w:val="003640A1"/>
    <w:rsid w:val="003641FD"/>
    <w:rsid w:val="00364375"/>
    <w:rsid w:val="003644F8"/>
    <w:rsid w:val="0036452C"/>
    <w:rsid w:val="0036453F"/>
    <w:rsid w:val="003646B1"/>
    <w:rsid w:val="003646D0"/>
    <w:rsid w:val="00364730"/>
    <w:rsid w:val="00364776"/>
    <w:rsid w:val="003648EA"/>
    <w:rsid w:val="00364ABD"/>
    <w:rsid w:val="00364B14"/>
    <w:rsid w:val="00364D37"/>
    <w:rsid w:val="00364DC8"/>
    <w:rsid w:val="00364DE2"/>
    <w:rsid w:val="00365127"/>
    <w:rsid w:val="0036527F"/>
    <w:rsid w:val="00365294"/>
    <w:rsid w:val="00365299"/>
    <w:rsid w:val="003653F3"/>
    <w:rsid w:val="003658E7"/>
    <w:rsid w:val="00365910"/>
    <w:rsid w:val="00365B5E"/>
    <w:rsid w:val="00365BEE"/>
    <w:rsid w:val="00365DE6"/>
    <w:rsid w:val="00365F0A"/>
    <w:rsid w:val="00366507"/>
    <w:rsid w:val="003666D9"/>
    <w:rsid w:val="003666FF"/>
    <w:rsid w:val="003667A5"/>
    <w:rsid w:val="003668FE"/>
    <w:rsid w:val="00366A4B"/>
    <w:rsid w:val="00366AD0"/>
    <w:rsid w:val="00366AF5"/>
    <w:rsid w:val="00366CA3"/>
    <w:rsid w:val="00366D79"/>
    <w:rsid w:val="00366D95"/>
    <w:rsid w:val="00366F7E"/>
    <w:rsid w:val="003670B6"/>
    <w:rsid w:val="003670C3"/>
    <w:rsid w:val="003671AD"/>
    <w:rsid w:val="00367318"/>
    <w:rsid w:val="00367359"/>
    <w:rsid w:val="003673DE"/>
    <w:rsid w:val="003674CB"/>
    <w:rsid w:val="00367504"/>
    <w:rsid w:val="00367853"/>
    <w:rsid w:val="00367883"/>
    <w:rsid w:val="00367977"/>
    <w:rsid w:val="00367AE4"/>
    <w:rsid w:val="00367BEA"/>
    <w:rsid w:val="00367D3E"/>
    <w:rsid w:val="00370037"/>
    <w:rsid w:val="003700B9"/>
    <w:rsid w:val="003700E1"/>
    <w:rsid w:val="00370300"/>
    <w:rsid w:val="0037046B"/>
    <w:rsid w:val="003704BB"/>
    <w:rsid w:val="00370608"/>
    <w:rsid w:val="0037063A"/>
    <w:rsid w:val="0037076A"/>
    <w:rsid w:val="003707A0"/>
    <w:rsid w:val="00370836"/>
    <w:rsid w:val="0037085A"/>
    <w:rsid w:val="0037097F"/>
    <w:rsid w:val="00370984"/>
    <w:rsid w:val="00370C19"/>
    <w:rsid w:val="00370CDE"/>
    <w:rsid w:val="0037112E"/>
    <w:rsid w:val="003711F0"/>
    <w:rsid w:val="00371415"/>
    <w:rsid w:val="0037147C"/>
    <w:rsid w:val="003715C6"/>
    <w:rsid w:val="0037161E"/>
    <w:rsid w:val="003716B3"/>
    <w:rsid w:val="00371848"/>
    <w:rsid w:val="0037188C"/>
    <w:rsid w:val="003718E2"/>
    <w:rsid w:val="00371B3E"/>
    <w:rsid w:val="00371CF6"/>
    <w:rsid w:val="00371E9A"/>
    <w:rsid w:val="00371F1C"/>
    <w:rsid w:val="00371F4F"/>
    <w:rsid w:val="00372210"/>
    <w:rsid w:val="0037225D"/>
    <w:rsid w:val="00372360"/>
    <w:rsid w:val="003723DA"/>
    <w:rsid w:val="00372403"/>
    <w:rsid w:val="00372430"/>
    <w:rsid w:val="003725BE"/>
    <w:rsid w:val="00372970"/>
    <w:rsid w:val="00372A14"/>
    <w:rsid w:val="00372B42"/>
    <w:rsid w:val="00372BC0"/>
    <w:rsid w:val="00372C05"/>
    <w:rsid w:val="00372C0F"/>
    <w:rsid w:val="00372C48"/>
    <w:rsid w:val="00372CD9"/>
    <w:rsid w:val="00372D0A"/>
    <w:rsid w:val="00372DA7"/>
    <w:rsid w:val="00372DC6"/>
    <w:rsid w:val="00372E55"/>
    <w:rsid w:val="00372E98"/>
    <w:rsid w:val="00372ECA"/>
    <w:rsid w:val="00372F12"/>
    <w:rsid w:val="00372FF6"/>
    <w:rsid w:val="0037306F"/>
    <w:rsid w:val="0037315C"/>
    <w:rsid w:val="003731E5"/>
    <w:rsid w:val="0037323D"/>
    <w:rsid w:val="003733C3"/>
    <w:rsid w:val="00373420"/>
    <w:rsid w:val="003735C2"/>
    <w:rsid w:val="0037367A"/>
    <w:rsid w:val="003736A5"/>
    <w:rsid w:val="003736BE"/>
    <w:rsid w:val="00373770"/>
    <w:rsid w:val="00373843"/>
    <w:rsid w:val="00373861"/>
    <w:rsid w:val="003738A5"/>
    <w:rsid w:val="00373958"/>
    <w:rsid w:val="00373973"/>
    <w:rsid w:val="00373B81"/>
    <w:rsid w:val="00373BFC"/>
    <w:rsid w:val="00373F82"/>
    <w:rsid w:val="003740EF"/>
    <w:rsid w:val="003741A7"/>
    <w:rsid w:val="003741EB"/>
    <w:rsid w:val="00374263"/>
    <w:rsid w:val="0037427D"/>
    <w:rsid w:val="00374317"/>
    <w:rsid w:val="00374531"/>
    <w:rsid w:val="003745E2"/>
    <w:rsid w:val="00374715"/>
    <w:rsid w:val="00374727"/>
    <w:rsid w:val="0037473F"/>
    <w:rsid w:val="00374835"/>
    <w:rsid w:val="003748A1"/>
    <w:rsid w:val="00374A0B"/>
    <w:rsid w:val="00374A77"/>
    <w:rsid w:val="00374AF8"/>
    <w:rsid w:val="00374C03"/>
    <w:rsid w:val="00374DB1"/>
    <w:rsid w:val="00374DBB"/>
    <w:rsid w:val="00374E6F"/>
    <w:rsid w:val="00374E71"/>
    <w:rsid w:val="00374F1E"/>
    <w:rsid w:val="00374FC6"/>
    <w:rsid w:val="003750A9"/>
    <w:rsid w:val="003750B3"/>
    <w:rsid w:val="0037513F"/>
    <w:rsid w:val="0037520B"/>
    <w:rsid w:val="003752D7"/>
    <w:rsid w:val="00375324"/>
    <w:rsid w:val="0037546D"/>
    <w:rsid w:val="00375499"/>
    <w:rsid w:val="00375580"/>
    <w:rsid w:val="00375627"/>
    <w:rsid w:val="0037575C"/>
    <w:rsid w:val="003757D3"/>
    <w:rsid w:val="00375837"/>
    <w:rsid w:val="0037589C"/>
    <w:rsid w:val="0037590D"/>
    <w:rsid w:val="00375916"/>
    <w:rsid w:val="00375AC3"/>
    <w:rsid w:val="00375BAA"/>
    <w:rsid w:val="00375D4D"/>
    <w:rsid w:val="00375EBA"/>
    <w:rsid w:val="00376016"/>
    <w:rsid w:val="00376047"/>
    <w:rsid w:val="0037609A"/>
    <w:rsid w:val="003760F8"/>
    <w:rsid w:val="00376172"/>
    <w:rsid w:val="003761AB"/>
    <w:rsid w:val="003763B7"/>
    <w:rsid w:val="00376448"/>
    <w:rsid w:val="00376451"/>
    <w:rsid w:val="00376485"/>
    <w:rsid w:val="00376740"/>
    <w:rsid w:val="00376765"/>
    <w:rsid w:val="003768BB"/>
    <w:rsid w:val="0037698E"/>
    <w:rsid w:val="00376B3A"/>
    <w:rsid w:val="00376BDB"/>
    <w:rsid w:val="00376BE0"/>
    <w:rsid w:val="00376C46"/>
    <w:rsid w:val="00376D4F"/>
    <w:rsid w:val="00376D77"/>
    <w:rsid w:val="00376E09"/>
    <w:rsid w:val="00377055"/>
    <w:rsid w:val="00377089"/>
    <w:rsid w:val="003771F4"/>
    <w:rsid w:val="0037726F"/>
    <w:rsid w:val="0037739C"/>
    <w:rsid w:val="003773E3"/>
    <w:rsid w:val="00377479"/>
    <w:rsid w:val="00377575"/>
    <w:rsid w:val="00377578"/>
    <w:rsid w:val="003775CA"/>
    <w:rsid w:val="003776C3"/>
    <w:rsid w:val="003779FD"/>
    <w:rsid w:val="00377ABE"/>
    <w:rsid w:val="00377B97"/>
    <w:rsid w:val="00377D17"/>
    <w:rsid w:val="00377D89"/>
    <w:rsid w:val="00377E83"/>
    <w:rsid w:val="00378F4F"/>
    <w:rsid w:val="00380140"/>
    <w:rsid w:val="00380179"/>
    <w:rsid w:val="0038036E"/>
    <w:rsid w:val="003804B4"/>
    <w:rsid w:val="0038058B"/>
    <w:rsid w:val="003807C3"/>
    <w:rsid w:val="00380827"/>
    <w:rsid w:val="003809A7"/>
    <w:rsid w:val="00380A66"/>
    <w:rsid w:val="00380A90"/>
    <w:rsid w:val="00380B9C"/>
    <w:rsid w:val="00380BB9"/>
    <w:rsid w:val="00380BFC"/>
    <w:rsid w:val="00380CB4"/>
    <w:rsid w:val="00380D10"/>
    <w:rsid w:val="00380E50"/>
    <w:rsid w:val="00380E60"/>
    <w:rsid w:val="00380EBA"/>
    <w:rsid w:val="00380F13"/>
    <w:rsid w:val="00380F1C"/>
    <w:rsid w:val="00380F2A"/>
    <w:rsid w:val="00380F39"/>
    <w:rsid w:val="00380F43"/>
    <w:rsid w:val="0038104B"/>
    <w:rsid w:val="00381166"/>
    <w:rsid w:val="0038120F"/>
    <w:rsid w:val="00381220"/>
    <w:rsid w:val="003812F0"/>
    <w:rsid w:val="00381373"/>
    <w:rsid w:val="0038155D"/>
    <w:rsid w:val="003815F7"/>
    <w:rsid w:val="00381621"/>
    <w:rsid w:val="0038191A"/>
    <w:rsid w:val="00381A36"/>
    <w:rsid w:val="00381B40"/>
    <w:rsid w:val="00381C0F"/>
    <w:rsid w:val="00381CCB"/>
    <w:rsid w:val="00381CD0"/>
    <w:rsid w:val="00381D4B"/>
    <w:rsid w:val="00381ED3"/>
    <w:rsid w:val="00381EFE"/>
    <w:rsid w:val="00382032"/>
    <w:rsid w:val="0038227F"/>
    <w:rsid w:val="00382377"/>
    <w:rsid w:val="00382410"/>
    <w:rsid w:val="00382417"/>
    <w:rsid w:val="0038273E"/>
    <w:rsid w:val="0038275C"/>
    <w:rsid w:val="00382ABF"/>
    <w:rsid w:val="00382B48"/>
    <w:rsid w:val="00382BD0"/>
    <w:rsid w:val="00382E52"/>
    <w:rsid w:val="00382EB8"/>
    <w:rsid w:val="00382EF4"/>
    <w:rsid w:val="00382F5C"/>
    <w:rsid w:val="0038301B"/>
    <w:rsid w:val="00383112"/>
    <w:rsid w:val="003832D6"/>
    <w:rsid w:val="003832ED"/>
    <w:rsid w:val="0038340B"/>
    <w:rsid w:val="0038348C"/>
    <w:rsid w:val="003834E0"/>
    <w:rsid w:val="00383584"/>
    <w:rsid w:val="003835D8"/>
    <w:rsid w:val="00383691"/>
    <w:rsid w:val="003836BF"/>
    <w:rsid w:val="0038397F"/>
    <w:rsid w:val="00383CB1"/>
    <w:rsid w:val="00383EC5"/>
    <w:rsid w:val="0038413D"/>
    <w:rsid w:val="0038425B"/>
    <w:rsid w:val="0038430E"/>
    <w:rsid w:val="0038436D"/>
    <w:rsid w:val="00384495"/>
    <w:rsid w:val="003845B8"/>
    <w:rsid w:val="00384648"/>
    <w:rsid w:val="00384667"/>
    <w:rsid w:val="003847B4"/>
    <w:rsid w:val="003848D8"/>
    <w:rsid w:val="0038496B"/>
    <w:rsid w:val="00384A4C"/>
    <w:rsid w:val="00384B0A"/>
    <w:rsid w:val="00384B2F"/>
    <w:rsid w:val="00384C19"/>
    <w:rsid w:val="00384DC5"/>
    <w:rsid w:val="00384EBE"/>
    <w:rsid w:val="00384EEA"/>
    <w:rsid w:val="00384F04"/>
    <w:rsid w:val="00384F0F"/>
    <w:rsid w:val="003850E0"/>
    <w:rsid w:val="003851CA"/>
    <w:rsid w:val="00385309"/>
    <w:rsid w:val="003853B2"/>
    <w:rsid w:val="003853DB"/>
    <w:rsid w:val="0038543A"/>
    <w:rsid w:val="003854CC"/>
    <w:rsid w:val="003856DD"/>
    <w:rsid w:val="003856E8"/>
    <w:rsid w:val="00385747"/>
    <w:rsid w:val="003858A5"/>
    <w:rsid w:val="00385978"/>
    <w:rsid w:val="00385ABC"/>
    <w:rsid w:val="00385AC4"/>
    <w:rsid w:val="00385AC8"/>
    <w:rsid w:val="00385B2B"/>
    <w:rsid w:val="00385C0A"/>
    <w:rsid w:val="00385E04"/>
    <w:rsid w:val="00385FC5"/>
    <w:rsid w:val="003860E7"/>
    <w:rsid w:val="00386144"/>
    <w:rsid w:val="00386234"/>
    <w:rsid w:val="00386283"/>
    <w:rsid w:val="003862A4"/>
    <w:rsid w:val="00386318"/>
    <w:rsid w:val="0038653C"/>
    <w:rsid w:val="0038663A"/>
    <w:rsid w:val="003867D1"/>
    <w:rsid w:val="003869C7"/>
    <w:rsid w:val="003869E7"/>
    <w:rsid w:val="00386C0B"/>
    <w:rsid w:val="00386C29"/>
    <w:rsid w:val="00386EE9"/>
    <w:rsid w:val="0038716B"/>
    <w:rsid w:val="0038717A"/>
    <w:rsid w:val="00387366"/>
    <w:rsid w:val="00387432"/>
    <w:rsid w:val="00387444"/>
    <w:rsid w:val="003874CA"/>
    <w:rsid w:val="003874E1"/>
    <w:rsid w:val="003875BA"/>
    <w:rsid w:val="00387756"/>
    <w:rsid w:val="00387A2C"/>
    <w:rsid w:val="00387A80"/>
    <w:rsid w:val="00387A98"/>
    <w:rsid w:val="00387ABE"/>
    <w:rsid w:val="00387BD3"/>
    <w:rsid w:val="00387C3E"/>
    <w:rsid w:val="00387D93"/>
    <w:rsid w:val="00387DD5"/>
    <w:rsid w:val="00387EDA"/>
    <w:rsid w:val="00390247"/>
    <w:rsid w:val="00390491"/>
    <w:rsid w:val="00390499"/>
    <w:rsid w:val="003905CC"/>
    <w:rsid w:val="00390620"/>
    <w:rsid w:val="003907E7"/>
    <w:rsid w:val="003908BE"/>
    <w:rsid w:val="00390923"/>
    <w:rsid w:val="00390C92"/>
    <w:rsid w:val="00390EF1"/>
    <w:rsid w:val="00390F15"/>
    <w:rsid w:val="00390F84"/>
    <w:rsid w:val="00390FBF"/>
    <w:rsid w:val="00391170"/>
    <w:rsid w:val="003911EA"/>
    <w:rsid w:val="003911F8"/>
    <w:rsid w:val="00391237"/>
    <w:rsid w:val="0039127C"/>
    <w:rsid w:val="00391478"/>
    <w:rsid w:val="003914B8"/>
    <w:rsid w:val="003915BA"/>
    <w:rsid w:val="003915E5"/>
    <w:rsid w:val="0039183F"/>
    <w:rsid w:val="00391A44"/>
    <w:rsid w:val="00391B19"/>
    <w:rsid w:val="00391C24"/>
    <w:rsid w:val="00391D42"/>
    <w:rsid w:val="00391F5E"/>
    <w:rsid w:val="003920AF"/>
    <w:rsid w:val="003920C4"/>
    <w:rsid w:val="003920FD"/>
    <w:rsid w:val="00392133"/>
    <w:rsid w:val="0039229B"/>
    <w:rsid w:val="003922A8"/>
    <w:rsid w:val="003923BB"/>
    <w:rsid w:val="003923F8"/>
    <w:rsid w:val="00392630"/>
    <w:rsid w:val="00392721"/>
    <w:rsid w:val="00392B1F"/>
    <w:rsid w:val="00392C56"/>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0E7"/>
    <w:rsid w:val="00394335"/>
    <w:rsid w:val="0039441A"/>
    <w:rsid w:val="00394513"/>
    <w:rsid w:val="003945F7"/>
    <w:rsid w:val="00394777"/>
    <w:rsid w:val="00394BC1"/>
    <w:rsid w:val="00394C20"/>
    <w:rsid w:val="00394CBA"/>
    <w:rsid w:val="00394E2E"/>
    <w:rsid w:val="00395098"/>
    <w:rsid w:val="003951BC"/>
    <w:rsid w:val="00395329"/>
    <w:rsid w:val="003955EF"/>
    <w:rsid w:val="003957A7"/>
    <w:rsid w:val="0039599D"/>
    <w:rsid w:val="00395B21"/>
    <w:rsid w:val="00395C94"/>
    <w:rsid w:val="00395CB5"/>
    <w:rsid w:val="00395CB6"/>
    <w:rsid w:val="003960EE"/>
    <w:rsid w:val="003961D6"/>
    <w:rsid w:val="003963BB"/>
    <w:rsid w:val="003963F8"/>
    <w:rsid w:val="0039640B"/>
    <w:rsid w:val="00396417"/>
    <w:rsid w:val="003964F3"/>
    <w:rsid w:val="00396554"/>
    <w:rsid w:val="003965CC"/>
    <w:rsid w:val="0039669A"/>
    <w:rsid w:val="0039673B"/>
    <w:rsid w:val="003969F2"/>
    <w:rsid w:val="00396A0E"/>
    <w:rsid w:val="00396A34"/>
    <w:rsid w:val="00396B29"/>
    <w:rsid w:val="00396C2E"/>
    <w:rsid w:val="00396D00"/>
    <w:rsid w:val="00396D5B"/>
    <w:rsid w:val="00396D8D"/>
    <w:rsid w:val="00396F4E"/>
    <w:rsid w:val="003970AE"/>
    <w:rsid w:val="00397139"/>
    <w:rsid w:val="00397177"/>
    <w:rsid w:val="00397355"/>
    <w:rsid w:val="0039735D"/>
    <w:rsid w:val="0039737D"/>
    <w:rsid w:val="003973B0"/>
    <w:rsid w:val="0039770C"/>
    <w:rsid w:val="003978AE"/>
    <w:rsid w:val="0039796C"/>
    <w:rsid w:val="003979B1"/>
    <w:rsid w:val="003979EC"/>
    <w:rsid w:val="00397AAA"/>
    <w:rsid w:val="00397CF1"/>
    <w:rsid w:val="00397D35"/>
    <w:rsid w:val="00397D4D"/>
    <w:rsid w:val="00397D72"/>
    <w:rsid w:val="00397FB9"/>
    <w:rsid w:val="003A0035"/>
    <w:rsid w:val="003A0071"/>
    <w:rsid w:val="003A015A"/>
    <w:rsid w:val="003A01C1"/>
    <w:rsid w:val="003A0390"/>
    <w:rsid w:val="003A0438"/>
    <w:rsid w:val="003A055D"/>
    <w:rsid w:val="003A0596"/>
    <w:rsid w:val="003A059B"/>
    <w:rsid w:val="003A062D"/>
    <w:rsid w:val="003A066C"/>
    <w:rsid w:val="003A0826"/>
    <w:rsid w:val="003A0888"/>
    <w:rsid w:val="003A0959"/>
    <w:rsid w:val="003A0A73"/>
    <w:rsid w:val="003A0AB1"/>
    <w:rsid w:val="003A0AD3"/>
    <w:rsid w:val="003A0E50"/>
    <w:rsid w:val="003A0E55"/>
    <w:rsid w:val="003A0F64"/>
    <w:rsid w:val="003A0FA7"/>
    <w:rsid w:val="003A103D"/>
    <w:rsid w:val="003A104F"/>
    <w:rsid w:val="003A1157"/>
    <w:rsid w:val="003A122C"/>
    <w:rsid w:val="003A12F0"/>
    <w:rsid w:val="003A13DB"/>
    <w:rsid w:val="003A1409"/>
    <w:rsid w:val="003A14BF"/>
    <w:rsid w:val="003A1550"/>
    <w:rsid w:val="003A163C"/>
    <w:rsid w:val="003A172E"/>
    <w:rsid w:val="003A180E"/>
    <w:rsid w:val="003A1944"/>
    <w:rsid w:val="003A1981"/>
    <w:rsid w:val="003A19AE"/>
    <w:rsid w:val="003A1A17"/>
    <w:rsid w:val="003A1B3A"/>
    <w:rsid w:val="003A1D65"/>
    <w:rsid w:val="003A1DE6"/>
    <w:rsid w:val="003A1DF4"/>
    <w:rsid w:val="003A2214"/>
    <w:rsid w:val="003A2250"/>
    <w:rsid w:val="003A2275"/>
    <w:rsid w:val="003A246E"/>
    <w:rsid w:val="003A276E"/>
    <w:rsid w:val="003A2775"/>
    <w:rsid w:val="003A2A37"/>
    <w:rsid w:val="003A2A8F"/>
    <w:rsid w:val="003A2C36"/>
    <w:rsid w:val="003A2C50"/>
    <w:rsid w:val="003A2CAF"/>
    <w:rsid w:val="003A2F34"/>
    <w:rsid w:val="003A2FA2"/>
    <w:rsid w:val="003A308A"/>
    <w:rsid w:val="003A31BE"/>
    <w:rsid w:val="003A33E9"/>
    <w:rsid w:val="003A36D3"/>
    <w:rsid w:val="003A3714"/>
    <w:rsid w:val="003A3813"/>
    <w:rsid w:val="003A38AC"/>
    <w:rsid w:val="003A396F"/>
    <w:rsid w:val="003A3A66"/>
    <w:rsid w:val="003A3B53"/>
    <w:rsid w:val="003A3CA8"/>
    <w:rsid w:val="003A3CB9"/>
    <w:rsid w:val="003A3CDF"/>
    <w:rsid w:val="003A3EA8"/>
    <w:rsid w:val="003A3EC4"/>
    <w:rsid w:val="003A40E8"/>
    <w:rsid w:val="003A41C2"/>
    <w:rsid w:val="003A42CA"/>
    <w:rsid w:val="003A4319"/>
    <w:rsid w:val="003A44A8"/>
    <w:rsid w:val="003A4577"/>
    <w:rsid w:val="003A46A6"/>
    <w:rsid w:val="003A4782"/>
    <w:rsid w:val="003A47A5"/>
    <w:rsid w:val="003A494E"/>
    <w:rsid w:val="003A4CA7"/>
    <w:rsid w:val="003A4D58"/>
    <w:rsid w:val="003A4D75"/>
    <w:rsid w:val="003A4DB4"/>
    <w:rsid w:val="003A4F48"/>
    <w:rsid w:val="003A4F5D"/>
    <w:rsid w:val="003A501E"/>
    <w:rsid w:val="003A5132"/>
    <w:rsid w:val="003A519C"/>
    <w:rsid w:val="003A534A"/>
    <w:rsid w:val="003A53FF"/>
    <w:rsid w:val="003A5446"/>
    <w:rsid w:val="003A565D"/>
    <w:rsid w:val="003A5818"/>
    <w:rsid w:val="003A59A2"/>
    <w:rsid w:val="003A5C39"/>
    <w:rsid w:val="003A5C7D"/>
    <w:rsid w:val="003A5D3E"/>
    <w:rsid w:val="003A5DA5"/>
    <w:rsid w:val="003A5DEB"/>
    <w:rsid w:val="003A5E92"/>
    <w:rsid w:val="003A6325"/>
    <w:rsid w:val="003A634B"/>
    <w:rsid w:val="003A67D2"/>
    <w:rsid w:val="003A67F9"/>
    <w:rsid w:val="003A6823"/>
    <w:rsid w:val="003A6874"/>
    <w:rsid w:val="003A6B0A"/>
    <w:rsid w:val="003A6C45"/>
    <w:rsid w:val="003A6C5A"/>
    <w:rsid w:val="003A6CC3"/>
    <w:rsid w:val="003A6E45"/>
    <w:rsid w:val="003A6E5B"/>
    <w:rsid w:val="003A6EAC"/>
    <w:rsid w:val="003A6FAB"/>
    <w:rsid w:val="003A7214"/>
    <w:rsid w:val="003A7296"/>
    <w:rsid w:val="003A7300"/>
    <w:rsid w:val="003A73FC"/>
    <w:rsid w:val="003A740D"/>
    <w:rsid w:val="003A744E"/>
    <w:rsid w:val="003A7624"/>
    <w:rsid w:val="003A7637"/>
    <w:rsid w:val="003A7667"/>
    <w:rsid w:val="003A7754"/>
    <w:rsid w:val="003A7799"/>
    <w:rsid w:val="003A77EF"/>
    <w:rsid w:val="003A7800"/>
    <w:rsid w:val="003A799C"/>
    <w:rsid w:val="003A7A3E"/>
    <w:rsid w:val="003A7B81"/>
    <w:rsid w:val="003A7BFA"/>
    <w:rsid w:val="003A7C5C"/>
    <w:rsid w:val="003A7CC7"/>
    <w:rsid w:val="003A7D87"/>
    <w:rsid w:val="003A7DE7"/>
    <w:rsid w:val="003A7E72"/>
    <w:rsid w:val="003A7EE8"/>
    <w:rsid w:val="003AF564"/>
    <w:rsid w:val="003B011F"/>
    <w:rsid w:val="003B0180"/>
    <w:rsid w:val="003B0266"/>
    <w:rsid w:val="003B02B6"/>
    <w:rsid w:val="003B0353"/>
    <w:rsid w:val="003B0381"/>
    <w:rsid w:val="003B050C"/>
    <w:rsid w:val="003B0656"/>
    <w:rsid w:val="003B0750"/>
    <w:rsid w:val="003B080E"/>
    <w:rsid w:val="003B08F1"/>
    <w:rsid w:val="003B0A98"/>
    <w:rsid w:val="003B0B0E"/>
    <w:rsid w:val="003B0BB8"/>
    <w:rsid w:val="003B0BD4"/>
    <w:rsid w:val="003B0E37"/>
    <w:rsid w:val="003B0EAB"/>
    <w:rsid w:val="003B0F67"/>
    <w:rsid w:val="003B10AE"/>
    <w:rsid w:val="003B110B"/>
    <w:rsid w:val="003B1234"/>
    <w:rsid w:val="003B1350"/>
    <w:rsid w:val="003B135F"/>
    <w:rsid w:val="003B1407"/>
    <w:rsid w:val="003B14D1"/>
    <w:rsid w:val="003B1521"/>
    <w:rsid w:val="003B1883"/>
    <w:rsid w:val="003B1A9D"/>
    <w:rsid w:val="003B1C87"/>
    <w:rsid w:val="003B1D52"/>
    <w:rsid w:val="003B1F82"/>
    <w:rsid w:val="003B209D"/>
    <w:rsid w:val="003B20E4"/>
    <w:rsid w:val="003B214E"/>
    <w:rsid w:val="003B2261"/>
    <w:rsid w:val="003B22EC"/>
    <w:rsid w:val="003B26E1"/>
    <w:rsid w:val="003B276B"/>
    <w:rsid w:val="003B2800"/>
    <w:rsid w:val="003B28ED"/>
    <w:rsid w:val="003B2939"/>
    <w:rsid w:val="003B2D29"/>
    <w:rsid w:val="003B2F6E"/>
    <w:rsid w:val="003B2F83"/>
    <w:rsid w:val="003B3004"/>
    <w:rsid w:val="003B3058"/>
    <w:rsid w:val="003B305B"/>
    <w:rsid w:val="003B3222"/>
    <w:rsid w:val="003B3414"/>
    <w:rsid w:val="003B36B7"/>
    <w:rsid w:val="003B3A02"/>
    <w:rsid w:val="003B3B03"/>
    <w:rsid w:val="003B3B4E"/>
    <w:rsid w:val="003B3BD9"/>
    <w:rsid w:val="003B3BE3"/>
    <w:rsid w:val="003B3C21"/>
    <w:rsid w:val="003B3C9B"/>
    <w:rsid w:val="003B3EC4"/>
    <w:rsid w:val="003B3EE3"/>
    <w:rsid w:val="003B4086"/>
    <w:rsid w:val="003B43DE"/>
    <w:rsid w:val="003B43F9"/>
    <w:rsid w:val="003B451D"/>
    <w:rsid w:val="003B453D"/>
    <w:rsid w:val="003B4569"/>
    <w:rsid w:val="003B4878"/>
    <w:rsid w:val="003B4A3B"/>
    <w:rsid w:val="003B4AC7"/>
    <w:rsid w:val="003B4AEC"/>
    <w:rsid w:val="003B4DE0"/>
    <w:rsid w:val="003B4EE1"/>
    <w:rsid w:val="003B514E"/>
    <w:rsid w:val="003B51B3"/>
    <w:rsid w:val="003B51FB"/>
    <w:rsid w:val="003B5346"/>
    <w:rsid w:val="003B54C7"/>
    <w:rsid w:val="003B5578"/>
    <w:rsid w:val="003B5720"/>
    <w:rsid w:val="003B5734"/>
    <w:rsid w:val="003B57A6"/>
    <w:rsid w:val="003B5877"/>
    <w:rsid w:val="003B58A6"/>
    <w:rsid w:val="003B5C55"/>
    <w:rsid w:val="003B5DE6"/>
    <w:rsid w:val="003B5ED8"/>
    <w:rsid w:val="003B60DF"/>
    <w:rsid w:val="003B629D"/>
    <w:rsid w:val="003B6348"/>
    <w:rsid w:val="003B63D9"/>
    <w:rsid w:val="003B648F"/>
    <w:rsid w:val="003B64C5"/>
    <w:rsid w:val="003B67BB"/>
    <w:rsid w:val="003B68A5"/>
    <w:rsid w:val="003B68F2"/>
    <w:rsid w:val="003B695A"/>
    <w:rsid w:val="003B69DD"/>
    <w:rsid w:val="003B69F8"/>
    <w:rsid w:val="003B6A2B"/>
    <w:rsid w:val="003B6A3E"/>
    <w:rsid w:val="003B6A75"/>
    <w:rsid w:val="003B6B23"/>
    <w:rsid w:val="003B6C25"/>
    <w:rsid w:val="003B6C2E"/>
    <w:rsid w:val="003B6EEA"/>
    <w:rsid w:val="003B6F29"/>
    <w:rsid w:val="003B6F46"/>
    <w:rsid w:val="003B6F50"/>
    <w:rsid w:val="003B7069"/>
    <w:rsid w:val="003B7088"/>
    <w:rsid w:val="003B7132"/>
    <w:rsid w:val="003B715B"/>
    <w:rsid w:val="003B71BD"/>
    <w:rsid w:val="003B723F"/>
    <w:rsid w:val="003B740E"/>
    <w:rsid w:val="003B7439"/>
    <w:rsid w:val="003B75B0"/>
    <w:rsid w:val="003B7677"/>
    <w:rsid w:val="003B76FB"/>
    <w:rsid w:val="003B7750"/>
    <w:rsid w:val="003B776A"/>
    <w:rsid w:val="003B7816"/>
    <w:rsid w:val="003B7A6A"/>
    <w:rsid w:val="003B7A99"/>
    <w:rsid w:val="003B7C4F"/>
    <w:rsid w:val="003B7EC1"/>
    <w:rsid w:val="003B7FD4"/>
    <w:rsid w:val="003B7FD9"/>
    <w:rsid w:val="003B7FEC"/>
    <w:rsid w:val="003C020C"/>
    <w:rsid w:val="003C07A9"/>
    <w:rsid w:val="003C07D7"/>
    <w:rsid w:val="003C0834"/>
    <w:rsid w:val="003C08AF"/>
    <w:rsid w:val="003C09E9"/>
    <w:rsid w:val="003C0AFB"/>
    <w:rsid w:val="003C0BF6"/>
    <w:rsid w:val="003C0C71"/>
    <w:rsid w:val="003C0F06"/>
    <w:rsid w:val="003C0FF5"/>
    <w:rsid w:val="003C10EF"/>
    <w:rsid w:val="003C1137"/>
    <w:rsid w:val="003C113B"/>
    <w:rsid w:val="003C114F"/>
    <w:rsid w:val="003C1150"/>
    <w:rsid w:val="003C138C"/>
    <w:rsid w:val="003C1501"/>
    <w:rsid w:val="003C15B6"/>
    <w:rsid w:val="003C160E"/>
    <w:rsid w:val="003C1715"/>
    <w:rsid w:val="003C174A"/>
    <w:rsid w:val="003C1826"/>
    <w:rsid w:val="003C1966"/>
    <w:rsid w:val="003C1A94"/>
    <w:rsid w:val="003C1AB6"/>
    <w:rsid w:val="003C1AF1"/>
    <w:rsid w:val="003C1B5C"/>
    <w:rsid w:val="003C1D93"/>
    <w:rsid w:val="003C1F6F"/>
    <w:rsid w:val="003C1FCE"/>
    <w:rsid w:val="003C24DB"/>
    <w:rsid w:val="003C251D"/>
    <w:rsid w:val="003C25E6"/>
    <w:rsid w:val="003C2650"/>
    <w:rsid w:val="003C26B6"/>
    <w:rsid w:val="003C27CE"/>
    <w:rsid w:val="003C28DF"/>
    <w:rsid w:val="003C28E5"/>
    <w:rsid w:val="003C28FA"/>
    <w:rsid w:val="003C2935"/>
    <w:rsid w:val="003C2B61"/>
    <w:rsid w:val="003C2B9C"/>
    <w:rsid w:val="003C2BF0"/>
    <w:rsid w:val="003C2D36"/>
    <w:rsid w:val="003C2FC9"/>
    <w:rsid w:val="003C30C1"/>
    <w:rsid w:val="003C335B"/>
    <w:rsid w:val="003C33DD"/>
    <w:rsid w:val="003C35C0"/>
    <w:rsid w:val="003C35F1"/>
    <w:rsid w:val="003C364C"/>
    <w:rsid w:val="003C367D"/>
    <w:rsid w:val="003C377B"/>
    <w:rsid w:val="003C38E2"/>
    <w:rsid w:val="003C39A7"/>
    <w:rsid w:val="003C39C2"/>
    <w:rsid w:val="003C3A91"/>
    <w:rsid w:val="003C3AF8"/>
    <w:rsid w:val="003C3B9E"/>
    <w:rsid w:val="003C3EC9"/>
    <w:rsid w:val="003C3EF5"/>
    <w:rsid w:val="003C3F72"/>
    <w:rsid w:val="003C4065"/>
    <w:rsid w:val="003C4446"/>
    <w:rsid w:val="003C4507"/>
    <w:rsid w:val="003C451B"/>
    <w:rsid w:val="003C45AB"/>
    <w:rsid w:val="003C45C3"/>
    <w:rsid w:val="003C463B"/>
    <w:rsid w:val="003C4731"/>
    <w:rsid w:val="003C4921"/>
    <w:rsid w:val="003C4948"/>
    <w:rsid w:val="003C4A77"/>
    <w:rsid w:val="003C4A98"/>
    <w:rsid w:val="003C4AAA"/>
    <w:rsid w:val="003C4BC3"/>
    <w:rsid w:val="003C4DF8"/>
    <w:rsid w:val="003C4E65"/>
    <w:rsid w:val="003C50AB"/>
    <w:rsid w:val="003C5177"/>
    <w:rsid w:val="003C52DD"/>
    <w:rsid w:val="003C535F"/>
    <w:rsid w:val="003C56E5"/>
    <w:rsid w:val="003C5716"/>
    <w:rsid w:val="003C572B"/>
    <w:rsid w:val="003C576C"/>
    <w:rsid w:val="003C5857"/>
    <w:rsid w:val="003C59E2"/>
    <w:rsid w:val="003C5A35"/>
    <w:rsid w:val="003C5AAC"/>
    <w:rsid w:val="003C5CBB"/>
    <w:rsid w:val="003C5CFD"/>
    <w:rsid w:val="003C5E6B"/>
    <w:rsid w:val="003C5EAD"/>
    <w:rsid w:val="003C60DD"/>
    <w:rsid w:val="003C6205"/>
    <w:rsid w:val="003C633C"/>
    <w:rsid w:val="003C63E2"/>
    <w:rsid w:val="003C63F0"/>
    <w:rsid w:val="003C63F4"/>
    <w:rsid w:val="003C65C6"/>
    <w:rsid w:val="003C65DD"/>
    <w:rsid w:val="003C6677"/>
    <w:rsid w:val="003C6773"/>
    <w:rsid w:val="003C67F7"/>
    <w:rsid w:val="003C6ADD"/>
    <w:rsid w:val="003C6B3C"/>
    <w:rsid w:val="003C6C10"/>
    <w:rsid w:val="003C6C4B"/>
    <w:rsid w:val="003C6D36"/>
    <w:rsid w:val="003C6D7B"/>
    <w:rsid w:val="003C6E2A"/>
    <w:rsid w:val="003C6E99"/>
    <w:rsid w:val="003C6EC3"/>
    <w:rsid w:val="003C6FC7"/>
    <w:rsid w:val="003C71B2"/>
    <w:rsid w:val="003C727C"/>
    <w:rsid w:val="003C73BF"/>
    <w:rsid w:val="003C73C9"/>
    <w:rsid w:val="003C75C2"/>
    <w:rsid w:val="003C7C38"/>
    <w:rsid w:val="003C7C47"/>
    <w:rsid w:val="003C7E60"/>
    <w:rsid w:val="003C7E76"/>
    <w:rsid w:val="003C7E89"/>
    <w:rsid w:val="003C7F13"/>
    <w:rsid w:val="003C7FDB"/>
    <w:rsid w:val="003D0057"/>
    <w:rsid w:val="003D0200"/>
    <w:rsid w:val="003D04FA"/>
    <w:rsid w:val="003D05DD"/>
    <w:rsid w:val="003D0690"/>
    <w:rsid w:val="003D0A16"/>
    <w:rsid w:val="003D0ACB"/>
    <w:rsid w:val="003D0CA1"/>
    <w:rsid w:val="003D11C6"/>
    <w:rsid w:val="003D121C"/>
    <w:rsid w:val="003D128F"/>
    <w:rsid w:val="003D12E2"/>
    <w:rsid w:val="003D1305"/>
    <w:rsid w:val="003D1539"/>
    <w:rsid w:val="003D18BD"/>
    <w:rsid w:val="003D1A21"/>
    <w:rsid w:val="003D1A5A"/>
    <w:rsid w:val="003D1AC5"/>
    <w:rsid w:val="003D1B82"/>
    <w:rsid w:val="003D1DFB"/>
    <w:rsid w:val="003D1E1D"/>
    <w:rsid w:val="003D1EEF"/>
    <w:rsid w:val="003D207B"/>
    <w:rsid w:val="003D2272"/>
    <w:rsid w:val="003D2297"/>
    <w:rsid w:val="003D229C"/>
    <w:rsid w:val="003D22BE"/>
    <w:rsid w:val="003D2357"/>
    <w:rsid w:val="003D239B"/>
    <w:rsid w:val="003D2418"/>
    <w:rsid w:val="003D248A"/>
    <w:rsid w:val="003D24E3"/>
    <w:rsid w:val="003D2609"/>
    <w:rsid w:val="003D261D"/>
    <w:rsid w:val="003D26E8"/>
    <w:rsid w:val="003D2AA4"/>
    <w:rsid w:val="003D2B31"/>
    <w:rsid w:val="003D2B96"/>
    <w:rsid w:val="003D2C46"/>
    <w:rsid w:val="003D2EB1"/>
    <w:rsid w:val="003D2F42"/>
    <w:rsid w:val="003D2F8B"/>
    <w:rsid w:val="003D343E"/>
    <w:rsid w:val="003D34AA"/>
    <w:rsid w:val="003D36CE"/>
    <w:rsid w:val="003D370E"/>
    <w:rsid w:val="003D38DF"/>
    <w:rsid w:val="003D396C"/>
    <w:rsid w:val="003D3A62"/>
    <w:rsid w:val="003D3ACB"/>
    <w:rsid w:val="003D3FBD"/>
    <w:rsid w:val="003D41CC"/>
    <w:rsid w:val="003D41F7"/>
    <w:rsid w:val="003D4210"/>
    <w:rsid w:val="003D42D2"/>
    <w:rsid w:val="003D435A"/>
    <w:rsid w:val="003D436B"/>
    <w:rsid w:val="003D46B6"/>
    <w:rsid w:val="003D4727"/>
    <w:rsid w:val="003D48BD"/>
    <w:rsid w:val="003D4A53"/>
    <w:rsid w:val="003D4C38"/>
    <w:rsid w:val="003D4DB8"/>
    <w:rsid w:val="003D4E07"/>
    <w:rsid w:val="003D4E5C"/>
    <w:rsid w:val="003D4EC3"/>
    <w:rsid w:val="003D4ED3"/>
    <w:rsid w:val="003D4F2C"/>
    <w:rsid w:val="003D5059"/>
    <w:rsid w:val="003D508A"/>
    <w:rsid w:val="003D5348"/>
    <w:rsid w:val="003D542B"/>
    <w:rsid w:val="003D55C3"/>
    <w:rsid w:val="003D563C"/>
    <w:rsid w:val="003D56BF"/>
    <w:rsid w:val="003D586F"/>
    <w:rsid w:val="003D5930"/>
    <w:rsid w:val="003D59A2"/>
    <w:rsid w:val="003D5B39"/>
    <w:rsid w:val="003D5CC5"/>
    <w:rsid w:val="003D62E6"/>
    <w:rsid w:val="003D6593"/>
    <w:rsid w:val="003D6897"/>
    <w:rsid w:val="003D6A24"/>
    <w:rsid w:val="003D6B37"/>
    <w:rsid w:val="003D6C54"/>
    <w:rsid w:val="003D6C7C"/>
    <w:rsid w:val="003D6DA2"/>
    <w:rsid w:val="003D6E5C"/>
    <w:rsid w:val="003D6E60"/>
    <w:rsid w:val="003D6F81"/>
    <w:rsid w:val="003D7077"/>
    <w:rsid w:val="003D70CC"/>
    <w:rsid w:val="003D720D"/>
    <w:rsid w:val="003D7287"/>
    <w:rsid w:val="003D72D2"/>
    <w:rsid w:val="003D72ED"/>
    <w:rsid w:val="003D7459"/>
    <w:rsid w:val="003D7466"/>
    <w:rsid w:val="003D75BF"/>
    <w:rsid w:val="003D7610"/>
    <w:rsid w:val="003D7A31"/>
    <w:rsid w:val="003D7B01"/>
    <w:rsid w:val="003D7BFB"/>
    <w:rsid w:val="003D7C13"/>
    <w:rsid w:val="003D7C3B"/>
    <w:rsid w:val="003D7C70"/>
    <w:rsid w:val="003D7E40"/>
    <w:rsid w:val="003E00FC"/>
    <w:rsid w:val="003E0197"/>
    <w:rsid w:val="003E020F"/>
    <w:rsid w:val="003E0344"/>
    <w:rsid w:val="003E0361"/>
    <w:rsid w:val="003E0648"/>
    <w:rsid w:val="003E0705"/>
    <w:rsid w:val="003E0720"/>
    <w:rsid w:val="003E07CD"/>
    <w:rsid w:val="003E0855"/>
    <w:rsid w:val="003E09C6"/>
    <w:rsid w:val="003E0C22"/>
    <w:rsid w:val="003E0C4F"/>
    <w:rsid w:val="003E0E36"/>
    <w:rsid w:val="003E0E8D"/>
    <w:rsid w:val="003E1181"/>
    <w:rsid w:val="003E1358"/>
    <w:rsid w:val="003E143F"/>
    <w:rsid w:val="003E1601"/>
    <w:rsid w:val="003E16A9"/>
    <w:rsid w:val="003E18BE"/>
    <w:rsid w:val="003E18D6"/>
    <w:rsid w:val="003E18FD"/>
    <w:rsid w:val="003E1932"/>
    <w:rsid w:val="003E1955"/>
    <w:rsid w:val="003E1A1D"/>
    <w:rsid w:val="003E1A96"/>
    <w:rsid w:val="003E1B0D"/>
    <w:rsid w:val="003E1EF6"/>
    <w:rsid w:val="003E209F"/>
    <w:rsid w:val="003E20AA"/>
    <w:rsid w:val="003E23F4"/>
    <w:rsid w:val="003E2403"/>
    <w:rsid w:val="003E255A"/>
    <w:rsid w:val="003E257A"/>
    <w:rsid w:val="003E271A"/>
    <w:rsid w:val="003E2808"/>
    <w:rsid w:val="003E2B3F"/>
    <w:rsid w:val="003E2BA5"/>
    <w:rsid w:val="003E2C4E"/>
    <w:rsid w:val="003E2D05"/>
    <w:rsid w:val="003E2D3A"/>
    <w:rsid w:val="003E2D93"/>
    <w:rsid w:val="003E2E4C"/>
    <w:rsid w:val="003E2FA6"/>
    <w:rsid w:val="003E306E"/>
    <w:rsid w:val="003E323B"/>
    <w:rsid w:val="003E32B6"/>
    <w:rsid w:val="003E32E8"/>
    <w:rsid w:val="003E32E9"/>
    <w:rsid w:val="003E3393"/>
    <w:rsid w:val="003E339F"/>
    <w:rsid w:val="003E3781"/>
    <w:rsid w:val="003E37F5"/>
    <w:rsid w:val="003E3844"/>
    <w:rsid w:val="003E3879"/>
    <w:rsid w:val="003E38DB"/>
    <w:rsid w:val="003E3924"/>
    <w:rsid w:val="003E3998"/>
    <w:rsid w:val="003E3A5D"/>
    <w:rsid w:val="003E3CD8"/>
    <w:rsid w:val="003E3EBF"/>
    <w:rsid w:val="003E3F93"/>
    <w:rsid w:val="003E40DE"/>
    <w:rsid w:val="003E41F7"/>
    <w:rsid w:val="003E42FE"/>
    <w:rsid w:val="003E43DE"/>
    <w:rsid w:val="003E4689"/>
    <w:rsid w:val="003E468D"/>
    <w:rsid w:val="003E4799"/>
    <w:rsid w:val="003E4845"/>
    <w:rsid w:val="003E49C7"/>
    <w:rsid w:val="003E4A5A"/>
    <w:rsid w:val="003E4B7E"/>
    <w:rsid w:val="003E4B8E"/>
    <w:rsid w:val="003E4D60"/>
    <w:rsid w:val="003E4DC1"/>
    <w:rsid w:val="003E4E64"/>
    <w:rsid w:val="003E4FB6"/>
    <w:rsid w:val="003E4FCE"/>
    <w:rsid w:val="003E53CA"/>
    <w:rsid w:val="003E5400"/>
    <w:rsid w:val="003E540C"/>
    <w:rsid w:val="003E54E3"/>
    <w:rsid w:val="003E55C8"/>
    <w:rsid w:val="003E56A9"/>
    <w:rsid w:val="003E56B7"/>
    <w:rsid w:val="003E57E4"/>
    <w:rsid w:val="003E57EF"/>
    <w:rsid w:val="003E584B"/>
    <w:rsid w:val="003E5B1B"/>
    <w:rsid w:val="003E5BB1"/>
    <w:rsid w:val="003E5EC4"/>
    <w:rsid w:val="003E5F3B"/>
    <w:rsid w:val="003E5F96"/>
    <w:rsid w:val="003E61CE"/>
    <w:rsid w:val="003E62A0"/>
    <w:rsid w:val="003E6413"/>
    <w:rsid w:val="003E644A"/>
    <w:rsid w:val="003E646F"/>
    <w:rsid w:val="003E6963"/>
    <w:rsid w:val="003E69D7"/>
    <w:rsid w:val="003E6ABC"/>
    <w:rsid w:val="003E6DB0"/>
    <w:rsid w:val="003E6E06"/>
    <w:rsid w:val="003E6E25"/>
    <w:rsid w:val="003E6F7D"/>
    <w:rsid w:val="003E6F84"/>
    <w:rsid w:val="003E7015"/>
    <w:rsid w:val="003E71A6"/>
    <w:rsid w:val="003E768B"/>
    <w:rsid w:val="003E7A52"/>
    <w:rsid w:val="003E7A68"/>
    <w:rsid w:val="003E7B1B"/>
    <w:rsid w:val="003E7C50"/>
    <w:rsid w:val="003E7CFD"/>
    <w:rsid w:val="003E7D55"/>
    <w:rsid w:val="003E7D67"/>
    <w:rsid w:val="003E7E1A"/>
    <w:rsid w:val="003E7E61"/>
    <w:rsid w:val="003E7EDE"/>
    <w:rsid w:val="003E7F6E"/>
    <w:rsid w:val="003F00A1"/>
    <w:rsid w:val="003F01B3"/>
    <w:rsid w:val="003F0361"/>
    <w:rsid w:val="003F036A"/>
    <w:rsid w:val="003F073F"/>
    <w:rsid w:val="003F078E"/>
    <w:rsid w:val="003F09D3"/>
    <w:rsid w:val="003F0A04"/>
    <w:rsid w:val="003F0A0E"/>
    <w:rsid w:val="003F0AB2"/>
    <w:rsid w:val="003F0B19"/>
    <w:rsid w:val="003F0E29"/>
    <w:rsid w:val="003F0EB0"/>
    <w:rsid w:val="003F0FC4"/>
    <w:rsid w:val="003F101E"/>
    <w:rsid w:val="003F1022"/>
    <w:rsid w:val="003F13D7"/>
    <w:rsid w:val="003F13E5"/>
    <w:rsid w:val="003F1590"/>
    <w:rsid w:val="003F159A"/>
    <w:rsid w:val="003F15E9"/>
    <w:rsid w:val="003F174F"/>
    <w:rsid w:val="003F17A4"/>
    <w:rsid w:val="003F1950"/>
    <w:rsid w:val="003F1CFD"/>
    <w:rsid w:val="003F1D4C"/>
    <w:rsid w:val="003F1DA7"/>
    <w:rsid w:val="003F1E9E"/>
    <w:rsid w:val="003F1FB0"/>
    <w:rsid w:val="003F2042"/>
    <w:rsid w:val="003F2089"/>
    <w:rsid w:val="003F2305"/>
    <w:rsid w:val="003F231D"/>
    <w:rsid w:val="003F2328"/>
    <w:rsid w:val="003F238E"/>
    <w:rsid w:val="003F2573"/>
    <w:rsid w:val="003F266F"/>
    <w:rsid w:val="003F26D2"/>
    <w:rsid w:val="003F2780"/>
    <w:rsid w:val="003F28E9"/>
    <w:rsid w:val="003F299D"/>
    <w:rsid w:val="003F2CA4"/>
    <w:rsid w:val="003F2CA5"/>
    <w:rsid w:val="003F2DA1"/>
    <w:rsid w:val="003F2DB2"/>
    <w:rsid w:val="003F2E31"/>
    <w:rsid w:val="003F2F19"/>
    <w:rsid w:val="003F3116"/>
    <w:rsid w:val="003F32FC"/>
    <w:rsid w:val="003F3382"/>
    <w:rsid w:val="003F3397"/>
    <w:rsid w:val="003F34EC"/>
    <w:rsid w:val="003F35FD"/>
    <w:rsid w:val="003F363C"/>
    <w:rsid w:val="003F365C"/>
    <w:rsid w:val="003F3847"/>
    <w:rsid w:val="003F38FA"/>
    <w:rsid w:val="003F3973"/>
    <w:rsid w:val="003F3AED"/>
    <w:rsid w:val="003F3C05"/>
    <w:rsid w:val="003F3C3E"/>
    <w:rsid w:val="003F3CD7"/>
    <w:rsid w:val="003F3EB2"/>
    <w:rsid w:val="003F3FED"/>
    <w:rsid w:val="003F4009"/>
    <w:rsid w:val="003F40B5"/>
    <w:rsid w:val="003F41C5"/>
    <w:rsid w:val="003F41CB"/>
    <w:rsid w:val="003F41FA"/>
    <w:rsid w:val="003F4227"/>
    <w:rsid w:val="003F429F"/>
    <w:rsid w:val="003F44D4"/>
    <w:rsid w:val="003F454E"/>
    <w:rsid w:val="003F45EF"/>
    <w:rsid w:val="003F464E"/>
    <w:rsid w:val="003F4651"/>
    <w:rsid w:val="003F4785"/>
    <w:rsid w:val="003F4AA9"/>
    <w:rsid w:val="003F4AD7"/>
    <w:rsid w:val="003F4E4D"/>
    <w:rsid w:val="003F5055"/>
    <w:rsid w:val="003F5113"/>
    <w:rsid w:val="003F525E"/>
    <w:rsid w:val="003F5285"/>
    <w:rsid w:val="003F534E"/>
    <w:rsid w:val="003F5407"/>
    <w:rsid w:val="003F5519"/>
    <w:rsid w:val="003F5527"/>
    <w:rsid w:val="003F59B8"/>
    <w:rsid w:val="003F5AB2"/>
    <w:rsid w:val="003F5ED5"/>
    <w:rsid w:val="003F5EFD"/>
    <w:rsid w:val="003F5FB4"/>
    <w:rsid w:val="003F6186"/>
    <w:rsid w:val="003F6220"/>
    <w:rsid w:val="003F62B7"/>
    <w:rsid w:val="003F6338"/>
    <w:rsid w:val="003F637B"/>
    <w:rsid w:val="003F63BB"/>
    <w:rsid w:val="003F63DB"/>
    <w:rsid w:val="003F64AD"/>
    <w:rsid w:val="003F6506"/>
    <w:rsid w:val="003F6741"/>
    <w:rsid w:val="003F67EF"/>
    <w:rsid w:val="003F687C"/>
    <w:rsid w:val="003F68A8"/>
    <w:rsid w:val="003F694E"/>
    <w:rsid w:val="003F6980"/>
    <w:rsid w:val="003F6A35"/>
    <w:rsid w:val="003F6B80"/>
    <w:rsid w:val="003F6CC2"/>
    <w:rsid w:val="003F6D11"/>
    <w:rsid w:val="003F703F"/>
    <w:rsid w:val="003F743E"/>
    <w:rsid w:val="003F7533"/>
    <w:rsid w:val="003F755F"/>
    <w:rsid w:val="003F765C"/>
    <w:rsid w:val="003F7709"/>
    <w:rsid w:val="003F7DB9"/>
    <w:rsid w:val="003F7FAC"/>
    <w:rsid w:val="003F7FB1"/>
    <w:rsid w:val="003F7FD0"/>
    <w:rsid w:val="00400003"/>
    <w:rsid w:val="00400043"/>
    <w:rsid w:val="00400272"/>
    <w:rsid w:val="00400311"/>
    <w:rsid w:val="004003B4"/>
    <w:rsid w:val="004003BA"/>
    <w:rsid w:val="0040067F"/>
    <w:rsid w:val="00400714"/>
    <w:rsid w:val="00400782"/>
    <w:rsid w:val="00400789"/>
    <w:rsid w:val="004007E1"/>
    <w:rsid w:val="00400884"/>
    <w:rsid w:val="00400995"/>
    <w:rsid w:val="00400BD5"/>
    <w:rsid w:val="00400C56"/>
    <w:rsid w:val="00400D09"/>
    <w:rsid w:val="00400F06"/>
    <w:rsid w:val="00401000"/>
    <w:rsid w:val="0040121A"/>
    <w:rsid w:val="0040129A"/>
    <w:rsid w:val="004013EB"/>
    <w:rsid w:val="00401893"/>
    <w:rsid w:val="004019B4"/>
    <w:rsid w:val="00401B7C"/>
    <w:rsid w:val="00401CF4"/>
    <w:rsid w:val="00401D27"/>
    <w:rsid w:val="00401E16"/>
    <w:rsid w:val="00401F68"/>
    <w:rsid w:val="004021AF"/>
    <w:rsid w:val="004022C5"/>
    <w:rsid w:val="0040245C"/>
    <w:rsid w:val="00402570"/>
    <w:rsid w:val="004025DE"/>
    <w:rsid w:val="00402652"/>
    <w:rsid w:val="00402660"/>
    <w:rsid w:val="0040279D"/>
    <w:rsid w:val="004027F4"/>
    <w:rsid w:val="00402827"/>
    <w:rsid w:val="00402880"/>
    <w:rsid w:val="0040291E"/>
    <w:rsid w:val="0040292F"/>
    <w:rsid w:val="00402B12"/>
    <w:rsid w:val="00402B1F"/>
    <w:rsid w:val="00402B6C"/>
    <w:rsid w:val="00402C3E"/>
    <w:rsid w:val="00402CDC"/>
    <w:rsid w:val="00402D2E"/>
    <w:rsid w:val="00402D61"/>
    <w:rsid w:val="00402F4A"/>
    <w:rsid w:val="00402F74"/>
    <w:rsid w:val="004030A2"/>
    <w:rsid w:val="004030B5"/>
    <w:rsid w:val="00403148"/>
    <w:rsid w:val="00403224"/>
    <w:rsid w:val="004032D9"/>
    <w:rsid w:val="0040334B"/>
    <w:rsid w:val="00403428"/>
    <w:rsid w:val="00403459"/>
    <w:rsid w:val="004034D3"/>
    <w:rsid w:val="004036BA"/>
    <w:rsid w:val="00403748"/>
    <w:rsid w:val="0040379F"/>
    <w:rsid w:val="00403AF8"/>
    <w:rsid w:val="00403BCF"/>
    <w:rsid w:val="00403FD1"/>
    <w:rsid w:val="00404004"/>
    <w:rsid w:val="004043E6"/>
    <w:rsid w:val="004044A0"/>
    <w:rsid w:val="004044CB"/>
    <w:rsid w:val="004044D4"/>
    <w:rsid w:val="004045C7"/>
    <w:rsid w:val="00404634"/>
    <w:rsid w:val="004046E9"/>
    <w:rsid w:val="00404A9D"/>
    <w:rsid w:val="00404ACA"/>
    <w:rsid w:val="00404AFC"/>
    <w:rsid w:val="00404B26"/>
    <w:rsid w:val="00404BD6"/>
    <w:rsid w:val="00404CD9"/>
    <w:rsid w:val="00404DA0"/>
    <w:rsid w:val="00404E75"/>
    <w:rsid w:val="00404EF0"/>
    <w:rsid w:val="00404EFB"/>
    <w:rsid w:val="00405015"/>
    <w:rsid w:val="004050B4"/>
    <w:rsid w:val="00405159"/>
    <w:rsid w:val="004052C2"/>
    <w:rsid w:val="00405313"/>
    <w:rsid w:val="00405340"/>
    <w:rsid w:val="0040560A"/>
    <w:rsid w:val="004059C6"/>
    <w:rsid w:val="00405A22"/>
    <w:rsid w:val="00405A27"/>
    <w:rsid w:val="00405B16"/>
    <w:rsid w:val="00405B89"/>
    <w:rsid w:val="00405C08"/>
    <w:rsid w:val="00405DD1"/>
    <w:rsid w:val="00405EAE"/>
    <w:rsid w:val="00405F81"/>
    <w:rsid w:val="0040605F"/>
    <w:rsid w:val="004060BB"/>
    <w:rsid w:val="0040611F"/>
    <w:rsid w:val="00406236"/>
    <w:rsid w:val="004063DE"/>
    <w:rsid w:val="00406443"/>
    <w:rsid w:val="004066F9"/>
    <w:rsid w:val="00406870"/>
    <w:rsid w:val="00406877"/>
    <w:rsid w:val="00406968"/>
    <w:rsid w:val="0040697B"/>
    <w:rsid w:val="004069E8"/>
    <w:rsid w:val="00406A26"/>
    <w:rsid w:val="00406AF2"/>
    <w:rsid w:val="00406B29"/>
    <w:rsid w:val="00406C7F"/>
    <w:rsid w:val="00406E42"/>
    <w:rsid w:val="00406FC4"/>
    <w:rsid w:val="00406FCD"/>
    <w:rsid w:val="004070AD"/>
    <w:rsid w:val="00407449"/>
    <w:rsid w:val="004075B9"/>
    <w:rsid w:val="0040769D"/>
    <w:rsid w:val="00407805"/>
    <w:rsid w:val="00407834"/>
    <w:rsid w:val="00407A77"/>
    <w:rsid w:val="00407F80"/>
    <w:rsid w:val="004100CD"/>
    <w:rsid w:val="0041016B"/>
    <w:rsid w:val="0041030D"/>
    <w:rsid w:val="00410632"/>
    <w:rsid w:val="00410658"/>
    <w:rsid w:val="004107A5"/>
    <w:rsid w:val="0041084A"/>
    <w:rsid w:val="00410B61"/>
    <w:rsid w:val="00410B8B"/>
    <w:rsid w:val="00410C6A"/>
    <w:rsid w:val="00410CA0"/>
    <w:rsid w:val="00410CFD"/>
    <w:rsid w:val="00410D41"/>
    <w:rsid w:val="00410EA4"/>
    <w:rsid w:val="00411097"/>
    <w:rsid w:val="004110D3"/>
    <w:rsid w:val="0041116B"/>
    <w:rsid w:val="00411187"/>
    <w:rsid w:val="004111A4"/>
    <w:rsid w:val="00411238"/>
    <w:rsid w:val="0041129B"/>
    <w:rsid w:val="004112B0"/>
    <w:rsid w:val="0041179A"/>
    <w:rsid w:val="00411996"/>
    <w:rsid w:val="00411AD8"/>
    <w:rsid w:val="00411B76"/>
    <w:rsid w:val="00411E0C"/>
    <w:rsid w:val="00411E19"/>
    <w:rsid w:val="00411E33"/>
    <w:rsid w:val="004120BB"/>
    <w:rsid w:val="004122B1"/>
    <w:rsid w:val="004122F7"/>
    <w:rsid w:val="004125B0"/>
    <w:rsid w:val="00412682"/>
    <w:rsid w:val="004127A1"/>
    <w:rsid w:val="004128E7"/>
    <w:rsid w:val="00412976"/>
    <w:rsid w:val="004129FD"/>
    <w:rsid w:val="00412A35"/>
    <w:rsid w:val="00412B62"/>
    <w:rsid w:val="00412D54"/>
    <w:rsid w:val="00412D65"/>
    <w:rsid w:val="00412E92"/>
    <w:rsid w:val="00412F25"/>
    <w:rsid w:val="00412FB1"/>
    <w:rsid w:val="004131C3"/>
    <w:rsid w:val="0041321E"/>
    <w:rsid w:val="0041338C"/>
    <w:rsid w:val="004133BB"/>
    <w:rsid w:val="00413476"/>
    <w:rsid w:val="004134D0"/>
    <w:rsid w:val="004135E0"/>
    <w:rsid w:val="004135F9"/>
    <w:rsid w:val="004136C3"/>
    <w:rsid w:val="00413A70"/>
    <w:rsid w:val="00413B3A"/>
    <w:rsid w:val="00413B66"/>
    <w:rsid w:val="00413B92"/>
    <w:rsid w:val="00413BBB"/>
    <w:rsid w:val="00413E73"/>
    <w:rsid w:val="00413EA5"/>
    <w:rsid w:val="00413FAE"/>
    <w:rsid w:val="00413FD2"/>
    <w:rsid w:val="00414071"/>
    <w:rsid w:val="004141DC"/>
    <w:rsid w:val="00414369"/>
    <w:rsid w:val="00414489"/>
    <w:rsid w:val="00414495"/>
    <w:rsid w:val="0041449E"/>
    <w:rsid w:val="004144D5"/>
    <w:rsid w:val="00414530"/>
    <w:rsid w:val="004145BD"/>
    <w:rsid w:val="004145D4"/>
    <w:rsid w:val="004145D9"/>
    <w:rsid w:val="0041464E"/>
    <w:rsid w:val="004148BD"/>
    <w:rsid w:val="00414914"/>
    <w:rsid w:val="004149DB"/>
    <w:rsid w:val="00414A3F"/>
    <w:rsid w:val="00414E45"/>
    <w:rsid w:val="00414FFC"/>
    <w:rsid w:val="004150BA"/>
    <w:rsid w:val="0041535C"/>
    <w:rsid w:val="0041539C"/>
    <w:rsid w:val="00415563"/>
    <w:rsid w:val="00415590"/>
    <w:rsid w:val="0041559E"/>
    <w:rsid w:val="0041569D"/>
    <w:rsid w:val="00415740"/>
    <w:rsid w:val="004157A3"/>
    <w:rsid w:val="00415AED"/>
    <w:rsid w:val="00415AF3"/>
    <w:rsid w:val="00415C1D"/>
    <w:rsid w:val="00415D80"/>
    <w:rsid w:val="00415DA3"/>
    <w:rsid w:val="00415DF9"/>
    <w:rsid w:val="00415E46"/>
    <w:rsid w:val="00415E9B"/>
    <w:rsid w:val="00415F0E"/>
    <w:rsid w:val="00416039"/>
    <w:rsid w:val="004160F8"/>
    <w:rsid w:val="00416176"/>
    <w:rsid w:val="00416213"/>
    <w:rsid w:val="004163FE"/>
    <w:rsid w:val="0041677E"/>
    <w:rsid w:val="00416822"/>
    <w:rsid w:val="00416B10"/>
    <w:rsid w:val="00416BFE"/>
    <w:rsid w:val="00416CEF"/>
    <w:rsid w:val="00416D40"/>
    <w:rsid w:val="00416DFC"/>
    <w:rsid w:val="00417105"/>
    <w:rsid w:val="0041729E"/>
    <w:rsid w:val="004172B7"/>
    <w:rsid w:val="004172C7"/>
    <w:rsid w:val="0041730E"/>
    <w:rsid w:val="0041739A"/>
    <w:rsid w:val="004175D8"/>
    <w:rsid w:val="004177D0"/>
    <w:rsid w:val="004177E8"/>
    <w:rsid w:val="004179D4"/>
    <w:rsid w:val="00417BCD"/>
    <w:rsid w:val="00417DF5"/>
    <w:rsid w:val="0042030B"/>
    <w:rsid w:val="00420320"/>
    <w:rsid w:val="00420379"/>
    <w:rsid w:val="004203ED"/>
    <w:rsid w:val="00420425"/>
    <w:rsid w:val="004206B7"/>
    <w:rsid w:val="004206D9"/>
    <w:rsid w:val="00420748"/>
    <w:rsid w:val="0042089E"/>
    <w:rsid w:val="004208CB"/>
    <w:rsid w:val="0042099B"/>
    <w:rsid w:val="00420A1D"/>
    <w:rsid w:val="00420AE2"/>
    <w:rsid w:val="00420BCA"/>
    <w:rsid w:val="00420C1A"/>
    <w:rsid w:val="00420CD4"/>
    <w:rsid w:val="00420DB9"/>
    <w:rsid w:val="00420E37"/>
    <w:rsid w:val="00420FB8"/>
    <w:rsid w:val="00421064"/>
    <w:rsid w:val="00421332"/>
    <w:rsid w:val="004214B4"/>
    <w:rsid w:val="004214FD"/>
    <w:rsid w:val="00421597"/>
    <w:rsid w:val="004216E3"/>
    <w:rsid w:val="0042176E"/>
    <w:rsid w:val="00421858"/>
    <w:rsid w:val="004218A2"/>
    <w:rsid w:val="0042195D"/>
    <w:rsid w:val="00421C10"/>
    <w:rsid w:val="00421D94"/>
    <w:rsid w:val="00421DB8"/>
    <w:rsid w:val="00421F32"/>
    <w:rsid w:val="00421F44"/>
    <w:rsid w:val="00421FD9"/>
    <w:rsid w:val="00421FDF"/>
    <w:rsid w:val="004220B2"/>
    <w:rsid w:val="004222B5"/>
    <w:rsid w:val="0042237C"/>
    <w:rsid w:val="004223CF"/>
    <w:rsid w:val="004224F1"/>
    <w:rsid w:val="004225A7"/>
    <w:rsid w:val="004225EA"/>
    <w:rsid w:val="00422689"/>
    <w:rsid w:val="00422733"/>
    <w:rsid w:val="00422776"/>
    <w:rsid w:val="004227A6"/>
    <w:rsid w:val="00422800"/>
    <w:rsid w:val="00422848"/>
    <w:rsid w:val="004229E5"/>
    <w:rsid w:val="00422A0A"/>
    <w:rsid w:val="00422C8A"/>
    <w:rsid w:val="00422DD8"/>
    <w:rsid w:val="00422EA9"/>
    <w:rsid w:val="0042302B"/>
    <w:rsid w:val="004230CE"/>
    <w:rsid w:val="00423240"/>
    <w:rsid w:val="00423294"/>
    <w:rsid w:val="004232D6"/>
    <w:rsid w:val="0042369E"/>
    <w:rsid w:val="0042374B"/>
    <w:rsid w:val="004237C8"/>
    <w:rsid w:val="004237CD"/>
    <w:rsid w:val="0042398D"/>
    <w:rsid w:val="004239DF"/>
    <w:rsid w:val="00423B79"/>
    <w:rsid w:val="00423CC5"/>
    <w:rsid w:val="00423F54"/>
    <w:rsid w:val="00423FCF"/>
    <w:rsid w:val="00424154"/>
    <w:rsid w:val="0042424E"/>
    <w:rsid w:val="0042435C"/>
    <w:rsid w:val="00424530"/>
    <w:rsid w:val="0042461C"/>
    <w:rsid w:val="004248CF"/>
    <w:rsid w:val="00424994"/>
    <w:rsid w:val="00424A2C"/>
    <w:rsid w:val="00424BE3"/>
    <w:rsid w:val="00424C9A"/>
    <w:rsid w:val="00424D97"/>
    <w:rsid w:val="00424E1E"/>
    <w:rsid w:val="00424E45"/>
    <w:rsid w:val="00424EA2"/>
    <w:rsid w:val="00424F28"/>
    <w:rsid w:val="0042515D"/>
    <w:rsid w:val="00425390"/>
    <w:rsid w:val="004254BA"/>
    <w:rsid w:val="00425554"/>
    <w:rsid w:val="00425728"/>
    <w:rsid w:val="00425798"/>
    <w:rsid w:val="00425931"/>
    <w:rsid w:val="00425966"/>
    <w:rsid w:val="004259DE"/>
    <w:rsid w:val="00425B48"/>
    <w:rsid w:val="00425D04"/>
    <w:rsid w:val="00425DF4"/>
    <w:rsid w:val="00425E1A"/>
    <w:rsid w:val="00425EAE"/>
    <w:rsid w:val="00426007"/>
    <w:rsid w:val="0042603D"/>
    <w:rsid w:val="004261C1"/>
    <w:rsid w:val="004262CD"/>
    <w:rsid w:val="00426344"/>
    <w:rsid w:val="00426654"/>
    <w:rsid w:val="00426706"/>
    <w:rsid w:val="0042683C"/>
    <w:rsid w:val="004268D3"/>
    <w:rsid w:val="00426A28"/>
    <w:rsid w:val="00426B29"/>
    <w:rsid w:val="00426BAA"/>
    <w:rsid w:val="00426C30"/>
    <w:rsid w:val="00426C66"/>
    <w:rsid w:val="00426CA4"/>
    <w:rsid w:val="00426E29"/>
    <w:rsid w:val="00426E32"/>
    <w:rsid w:val="00426EF6"/>
    <w:rsid w:val="00427258"/>
    <w:rsid w:val="004272EE"/>
    <w:rsid w:val="0042736A"/>
    <w:rsid w:val="0042736F"/>
    <w:rsid w:val="004275BF"/>
    <w:rsid w:val="004275E2"/>
    <w:rsid w:val="0042762C"/>
    <w:rsid w:val="004276DF"/>
    <w:rsid w:val="004276F4"/>
    <w:rsid w:val="00427745"/>
    <w:rsid w:val="0042787E"/>
    <w:rsid w:val="0042791F"/>
    <w:rsid w:val="0042795F"/>
    <w:rsid w:val="00427ABB"/>
    <w:rsid w:val="00427B46"/>
    <w:rsid w:val="00427BA1"/>
    <w:rsid w:val="00427BB9"/>
    <w:rsid w:val="00427C2A"/>
    <w:rsid w:val="00427C60"/>
    <w:rsid w:val="00430068"/>
    <w:rsid w:val="0043009F"/>
    <w:rsid w:val="004301AA"/>
    <w:rsid w:val="004302C7"/>
    <w:rsid w:val="004304D4"/>
    <w:rsid w:val="00430579"/>
    <w:rsid w:val="0043059D"/>
    <w:rsid w:val="00430695"/>
    <w:rsid w:val="00430975"/>
    <w:rsid w:val="004309C9"/>
    <w:rsid w:val="00430B4E"/>
    <w:rsid w:val="00430B62"/>
    <w:rsid w:val="00430D34"/>
    <w:rsid w:val="00430DDC"/>
    <w:rsid w:val="00430E09"/>
    <w:rsid w:val="00430F32"/>
    <w:rsid w:val="00430F74"/>
    <w:rsid w:val="00430FB2"/>
    <w:rsid w:val="004310F1"/>
    <w:rsid w:val="00431196"/>
    <w:rsid w:val="0043119E"/>
    <w:rsid w:val="0043134E"/>
    <w:rsid w:val="004316A6"/>
    <w:rsid w:val="00431A32"/>
    <w:rsid w:val="00431A6C"/>
    <w:rsid w:val="00431D34"/>
    <w:rsid w:val="00431D49"/>
    <w:rsid w:val="00431E00"/>
    <w:rsid w:val="00431ECC"/>
    <w:rsid w:val="00431F3E"/>
    <w:rsid w:val="0043207D"/>
    <w:rsid w:val="004320FA"/>
    <w:rsid w:val="00432195"/>
    <w:rsid w:val="00432422"/>
    <w:rsid w:val="004324DB"/>
    <w:rsid w:val="004325A3"/>
    <w:rsid w:val="004327F9"/>
    <w:rsid w:val="0043285E"/>
    <w:rsid w:val="004328AA"/>
    <w:rsid w:val="004328E5"/>
    <w:rsid w:val="00432AEE"/>
    <w:rsid w:val="00432B8B"/>
    <w:rsid w:val="00432C3B"/>
    <w:rsid w:val="00432CE7"/>
    <w:rsid w:val="00432D02"/>
    <w:rsid w:val="00432F28"/>
    <w:rsid w:val="00432FEF"/>
    <w:rsid w:val="0043311B"/>
    <w:rsid w:val="004332F2"/>
    <w:rsid w:val="0043344A"/>
    <w:rsid w:val="0043357C"/>
    <w:rsid w:val="00433710"/>
    <w:rsid w:val="00433A71"/>
    <w:rsid w:val="00433C00"/>
    <w:rsid w:val="00433CAD"/>
    <w:rsid w:val="00433CC7"/>
    <w:rsid w:val="00433E4D"/>
    <w:rsid w:val="00433F28"/>
    <w:rsid w:val="00433FDC"/>
    <w:rsid w:val="0043402C"/>
    <w:rsid w:val="004341EC"/>
    <w:rsid w:val="00434201"/>
    <w:rsid w:val="00434268"/>
    <w:rsid w:val="004342C1"/>
    <w:rsid w:val="004342DC"/>
    <w:rsid w:val="0043445A"/>
    <w:rsid w:val="00434749"/>
    <w:rsid w:val="0043479E"/>
    <w:rsid w:val="00434871"/>
    <w:rsid w:val="00434A5E"/>
    <w:rsid w:val="00434B55"/>
    <w:rsid w:val="00434BEC"/>
    <w:rsid w:val="00434ECD"/>
    <w:rsid w:val="00434F2B"/>
    <w:rsid w:val="00434FDD"/>
    <w:rsid w:val="00434FE6"/>
    <w:rsid w:val="00434FEE"/>
    <w:rsid w:val="00435277"/>
    <w:rsid w:val="004352A2"/>
    <w:rsid w:val="004353BB"/>
    <w:rsid w:val="004353C9"/>
    <w:rsid w:val="00435470"/>
    <w:rsid w:val="00435471"/>
    <w:rsid w:val="00435566"/>
    <w:rsid w:val="004356BF"/>
    <w:rsid w:val="004358FC"/>
    <w:rsid w:val="004359A1"/>
    <w:rsid w:val="004359C0"/>
    <w:rsid w:val="00435A1B"/>
    <w:rsid w:val="00435A24"/>
    <w:rsid w:val="00435ABA"/>
    <w:rsid w:val="00435B88"/>
    <w:rsid w:val="00435BFF"/>
    <w:rsid w:val="00435C24"/>
    <w:rsid w:val="00435E34"/>
    <w:rsid w:val="00435E6B"/>
    <w:rsid w:val="00435FC2"/>
    <w:rsid w:val="0043640A"/>
    <w:rsid w:val="004365F0"/>
    <w:rsid w:val="00436724"/>
    <w:rsid w:val="00436897"/>
    <w:rsid w:val="004368EB"/>
    <w:rsid w:val="00436B87"/>
    <w:rsid w:val="00436C92"/>
    <w:rsid w:val="00436CB9"/>
    <w:rsid w:val="00436EFB"/>
    <w:rsid w:val="00437038"/>
    <w:rsid w:val="0043703E"/>
    <w:rsid w:val="004370E2"/>
    <w:rsid w:val="004371AA"/>
    <w:rsid w:val="00437351"/>
    <w:rsid w:val="00437454"/>
    <w:rsid w:val="004374A5"/>
    <w:rsid w:val="00437514"/>
    <w:rsid w:val="00437623"/>
    <w:rsid w:val="00437643"/>
    <w:rsid w:val="0043768C"/>
    <w:rsid w:val="004376E9"/>
    <w:rsid w:val="0043771E"/>
    <w:rsid w:val="004377CE"/>
    <w:rsid w:val="004378F4"/>
    <w:rsid w:val="00437940"/>
    <w:rsid w:val="00437A53"/>
    <w:rsid w:val="00437C71"/>
    <w:rsid w:val="00437CB2"/>
    <w:rsid w:val="00437DAE"/>
    <w:rsid w:val="00437E1F"/>
    <w:rsid w:val="00437E49"/>
    <w:rsid w:val="004403CB"/>
    <w:rsid w:val="00440673"/>
    <w:rsid w:val="0044079F"/>
    <w:rsid w:val="0044086F"/>
    <w:rsid w:val="00440924"/>
    <w:rsid w:val="00440A5F"/>
    <w:rsid w:val="00440B1F"/>
    <w:rsid w:val="00440BA1"/>
    <w:rsid w:val="00440C6F"/>
    <w:rsid w:val="00440D4F"/>
    <w:rsid w:val="00440DF0"/>
    <w:rsid w:val="00440EBE"/>
    <w:rsid w:val="004410E2"/>
    <w:rsid w:val="004412A9"/>
    <w:rsid w:val="00441320"/>
    <w:rsid w:val="0044134D"/>
    <w:rsid w:val="004413C8"/>
    <w:rsid w:val="004414A1"/>
    <w:rsid w:val="004416E4"/>
    <w:rsid w:val="00441845"/>
    <w:rsid w:val="00441848"/>
    <w:rsid w:val="004419EE"/>
    <w:rsid w:val="00441B02"/>
    <w:rsid w:val="00441C32"/>
    <w:rsid w:val="00441C50"/>
    <w:rsid w:val="00441C62"/>
    <w:rsid w:val="00441C97"/>
    <w:rsid w:val="00441CC0"/>
    <w:rsid w:val="00441F18"/>
    <w:rsid w:val="00442268"/>
    <w:rsid w:val="004422BE"/>
    <w:rsid w:val="00442413"/>
    <w:rsid w:val="004424A1"/>
    <w:rsid w:val="004425CC"/>
    <w:rsid w:val="004425FA"/>
    <w:rsid w:val="0044264B"/>
    <w:rsid w:val="00442824"/>
    <w:rsid w:val="00442861"/>
    <w:rsid w:val="0044286D"/>
    <w:rsid w:val="0044289F"/>
    <w:rsid w:val="00442BA3"/>
    <w:rsid w:val="00442EBB"/>
    <w:rsid w:val="00442FB4"/>
    <w:rsid w:val="004430A1"/>
    <w:rsid w:val="004430BB"/>
    <w:rsid w:val="0044314A"/>
    <w:rsid w:val="00443162"/>
    <w:rsid w:val="004432D8"/>
    <w:rsid w:val="00443458"/>
    <w:rsid w:val="0044345B"/>
    <w:rsid w:val="00443476"/>
    <w:rsid w:val="004435CE"/>
    <w:rsid w:val="00443602"/>
    <w:rsid w:val="0044364F"/>
    <w:rsid w:val="004437CD"/>
    <w:rsid w:val="004437E1"/>
    <w:rsid w:val="004438D6"/>
    <w:rsid w:val="0044396B"/>
    <w:rsid w:val="00443A7B"/>
    <w:rsid w:val="00443BC2"/>
    <w:rsid w:val="00443C15"/>
    <w:rsid w:val="00443C31"/>
    <w:rsid w:val="00443CD8"/>
    <w:rsid w:val="00443D9D"/>
    <w:rsid w:val="00443DFD"/>
    <w:rsid w:val="00443E38"/>
    <w:rsid w:val="00443E67"/>
    <w:rsid w:val="00443E77"/>
    <w:rsid w:val="00443F9A"/>
    <w:rsid w:val="0044400C"/>
    <w:rsid w:val="004440F6"/>
    <w:rsid w:val="00444216"/>
    <w:rsid w:val="0044424D"/>
    <w:rsid w:val="004442FA"/>
    <w:rsid w:val="00444497"/>
    <w:rsid w:val="004446D0"/>
    <w:rsid w:val="00444700"/>
    <w:rsid w:val="00444779"/>
    <w:rsid w:val="004447EC"/>
    <w:rsid w:val="004448BA"/>
    <w:rsid w:val="00444A41"/>
    <w:rsid w:val="00444A65"/>
    <w:rsid w:val="00444B2C"/>
    <w:rsid w:val="00444CDD"/>
    <w:rsid w:val="00444EF5"/>
    <w:rsid w:val="00444F31"/>
    <w:rsid w:val="00444F35"/>
    <w:rsid w:val="00444FF3"/>
    <w:rsid w:val="00445072"/>
    <w:rsid w:val="004451D0"/>
    <w:rsid w:val="00445456"/>
    <w:rsid w:val="0044550E"/>
    <w:rsid w:val="004457CD"/>
    <w:rsid w:val="00445828"/>
    <w:rsid w:val="004458BE"/>
    <w:rsid w:val="00445978"/>
    <w:rsid w:val="00445982"/>
    <w:rsid w:val="00445BF6"/>
    <w:rsid w:val="00445C93"/>
    <w:rsid w:val="00445C94"/>
    <w:rsid w:val="00445D95"/>
    <w:rsid w:val="00445DD0"/>
    <w:rsid w:val="00445DDD"/>
    <w:rsid w:val="00445E2E"/>
    <w:rsid w:val="00445F86"/>
    <w:rsid w:val="00446057"/>
    <w:rsid w:val="0044623E"/>
    <w:rsid w:val="004462E4"/>
    <w:rsid w:val="00446379"/>
    <w:rsid w:val="00446382"/>
    <w:rsid w:val="004463E4"/>
    <w:rsid w:val="004464F2"/>
    <w:rsid w:val="0044661D"/>
    <w:rsid w:val="004466B5"/>
    <w:rsid w:val="004466F5"/>
    <w:rsid w:val="00446868"/>
    <w:rsid w:val="004468B0"/>
    <w:rsid w:val="00446BFE"/>
    <w:rsid w:val="00446C3A"/>
    <w:rsid w:val="00446C90"/>
    <w:rsid w:val="00446EB0"/>
    <w:rsid w:val="00446EC6"/>
    <w:rsid w:val="004470AB"/>
    <w:rsid w:val="004471BF"/>
    <w:rsid w:val="004471FF"/>
    <w:rsid w:val="00447233"/>
    <w:rsid w:val="0044749C"/>
    <w:rsid w:val="004474A5"/>
    <w:rsid w:val="004474D6"/>
    <w:rsid w:val="004476C7"/>
    <w:rsid w:val="004476FE"/>
    <w:rsid w:val="00447872"/>
    <w:rsid w:val="00447887"/>
    <w:rsid w:val="00447983"/>
    <w:rsid w:val="00447993"/>
    <w:rsid w:val="004479C5"/>
    <w:rsid w:val="004479EC"/>
    <w:rsid w:val="00447A4B"/>
    <w:rsid w:val="00447D97"/>
    <w:rsid w:val="00447E2E"/>
    <w:rsid w:val="00447EEB"/>
    <w:rsid w:val="0045004A"/>
    <w:rsid w:val="004500CA"/>
    <w:rsid w:val="0045017D"/>
    <w:rsid w:val="00450251"/>
    <w:rsid w:val="00450286"/>
    <w:rsid w:val="00450467"/>
    <w:rsid w:val="0045057A"/>
    <w:rsid w:val="00450893"/>
    <w:rsid w:val="00450936"/>
    <w:rsid w:val="00450B01"/>
    <w:rsid w:val="00450BA5"/>
    <w:rsid w:val="00450C9E"/>
    <w:rsid w:val="00450FCD"/>
    <w:rsid w:val="00450FF2"/>
    <w:rsid w:val="004510EC"/>
    <w:rsid w:val="004512C2"/>
    <w:rsid w:val="00451442"/>
    <w:rsid w:val="004514EC"/>
    <w:rsid w:val="0045158E"/>
    <w:rsid w:val="00451748"/>
    <w:rsid w:val="00451A05"/>
    <w:rsid w:val="00451A8C"/>
    <w:rsid w:val="00451ACB"/>
    <w:rsid w:val="00451C60"/>
    <w:rsid w:val="00451E74"/>
    <w:rsid w:val="00451F01"/>
    <w:rsid w:val="004521D5"/>
    <w:rsid w:val="004522BC"/>
    <w:rsid w:val="004523D3"/>
    <w:rsid w:val="004523E6"/>
    <w:rsid w:val="004525AC"/>
    <w:rsid w:val="0045271C"/>
    <w:rsid w:val="004527A7"/>
    <w:rsid w:val="0045285F"/>
    <w:rsid w:val="00452885"/>
    <w:rsid w:val="00452927"/>
    <w:rsid w:val="004529E6"/>
    <w:rsid w:val="00452A4F"/>
    <w:rsid w:val="00452BA2"/>
    <w:rsid w:val="00452C26"/>
    <w:rsid w:val="00452C2F"/>
    <w:rsid w:val="00452C45"/>
    <w:rsid w:val="00452D01"/>
    <w:rsid w:val="00452DAE"/>
    <w:rsid w:val="004531E2"/>
    <w:rsid w:val="004536CC"/>
    <w:rsid w:val="00453730"/>
    <w:rsid w:val="00453765"/>
    <w:rsid w:val="00453886"/>
    <w:rsid w:val="00453908"/>
    <w:rsid w:val="00453AE1"/>
    <w:rsid w:val="00453AEE"/>
    <w:rsid w:val="00453C0A"/>
    <w:rsid w:val="00453CCD"/>
    <w:rsid w:val="00453DCE"/>
    <w:rsid w:val="00453E76"/>
    <w:rsid w:val="00453F6D"/>
    <w:rsid w:val="00453FA1"/>
    <w:rsid w:val="00454054"/>
    <w:rsid w:val="0045412B"/>
    <w:rsid w:val="004542B0"/>
    <w:rsid w:val="00454450"/>
    <w:rsid w:val="004545A3"/>
    <w:rsid w:val="00454614"/>
    <w:rsid w:val="004546C7"/>
    <w:rsid w:val="004546F1"/>
    <w:rsid w:val="00454C51"/>
    <w:rsid w:val="00454C75"/>
    <w:rsid w:val="00454CD4"/>
    <w:rsid w:val="00454D07"/>
    <w:rsid w:val="00454D4B"/>
    <w:rsid w:val="00454F9E"/>
    <w:rsid w:val="00454FFE"/>
    <w:rsid w:val="00455008"/>
    <w:rsid w:val="00455206"/>
    <w:rsid w:val="004552A6"/>
    <w:rsid w:val="00455306"/>
    <w:rsid w:val="004554FE"/>
    <w:rsid w:val="004555F7"/>
    <w:rsid w:val="00455653"/>
    <w:rsid w:val="00455853"/>
    <w:rsid w:val="00455C1A"/>
    <w:rsid w:val="00455E7F"/>
    <w:rsid w:val="00455F46"/>
    <w:rsid w:val="00455F5A"/>
    <w:rsid w:val="00455F97"/>
    <w:rsid w:val="004560B8"/>
    <w:rsid w:val="0045613F"/>
    <w:rsid w:val="00456283"/>
    <w:rsid w:val="00456398"/>
    <w:rsid w:val="0045641E"/>
    <w:rsid w:val="0045643B"/>
    <w:rsid w:val="004565BE"/>
    <w:rsid w:val="004565DC"/>
    <w:rsid w:val="00456652"/>
    <w:rsid w:val="0045671D"/>
    <w:rsid w:val="00456937"/>
    <w:rsid w:val="00456CF0"/>
    <w:rsid w:val="004570D3"/>
    <w:rsid w:val="00457145"/>
    <w:rsid w:val="00457237"/>
    <w:rsid w:val="00457490"/>
    <w:rsid w:val="00457501"/>
    <w:rsid w:val="0045750D"/>
    <w:rsid w:val="004575EF"/>
    <w:rsid w:val="00457739"/>
    <w:rsid w:val="0045782A"/>
    <w:rsid w:val="004578A3"/>
    <w:rsid w:val="004578EF"/>
    <w:rsid w:val="00457923"/>
    <w:rsid w:val="00457B95"/>
    <w:rsid w:val="00457BCE"/>
    <w:rsid w:val="00457CCB"/>
    <w:rsid w:val="00457D7E"/>
    <w:rsid w:val="00457E28"/>
    <w:rsid w:val="00457ED4"/>
    <w:rsid w:val="0046028D"/>
    <w:rsid w:val="00460377"/>
    <w:rsid w:val="00460452"/>
    <w:rsid w:val="0046052B"/>
    <w:rsid w:val="00460579"/>
    <w:rsid w:val="00460607"/>
    <w:rsid w:val="00460641"/>
    <w:rsid w:val="00460680"/>
    <w:rsid w:val="0046078D"/>
    <w:rsid w:val="004607D0"/>
    <w:rsid w:val="00460864"/>
    <w:rsid w:val="004608EF"/>
    <w:rsid w:val="0046095C"/>
    <w:rsid w:val="004609CA"/>
    <w:rsid w:val="00460A39"/>
    <w:rsid w:val="00460B3B"/>
    <w:rsid w:val="00460B63"/>
    <w:rsid w:val="00460B81"/>
    <w:rsid w:val="00460BF5"/>
    <w:rsid w:val="00460CFF"/>
    <w:rsid w:val="00460DF2"/>
    <w:rsid w:val="00460E28"/>
    <w:rsid w:val="00460E98"/>
    <w:rsid w:val="00461087"/>
    <w:rsid w:val="00461103"/>
    <w:rsid w:val="004611ED"/>
    <w:rsid w:val="004612A8"/>
    <w:rsid w:val="004612EA"/>
    <w:rsid w:val="004613E1"/>
    <w:rsid w:val="0046164A"/>
    <w:rsid w:val="004616BB"/>
    <w:rsid w:val="004616C3"/>
    <w:rsid w:val="00461821"/>
    <w:rsid w:val="0046192B"/>
    <w:rsid w:val="004619AB"/>
    <w:rsid w:val="00461ACE"/>
    <w:rsid w:val="00461E25"/>
    <w:rsid w:val="004620D8"/>
    <w:rsid w:val="00462207"/>
    <w:rsid w:val="00462211"/>
    <w:rsid w:val="004624F9"/>
    <w:rsid w:val="004625C1"/>
    <w:rsid w:val="004625CA"/>
    <w:rsid w:val="004627CD"/>
    <w:rsid w:val="00462849"/>
    <w:rsid w:val="00462AED"/>
    <w:rsid w:val="00462C4C"/>
    <w:rsid w:val="00462C6A"/>
    <w:rsid w:val="00462C7A"/>
    <w:rsid w:val="00462C80"/>
    <w:rsid w:val="00462CF3"/>
    <w:rsid w:val="00462E1D"/>
    <w:rsid w:val="00462FC9"/>
    <w:rsid w:val="00463021"/>
    <w:rsid w:val="004633CF"/>
    <w:rsid w:val="004634DA"/>
    <w:rsid w:val="004635BF"/>
    <w:rsid w:val="00463601"/>
    <w:rsid w:val="00463691"/>
    <w:rsid w:val="00463782"/>
    <w:rsid w:val="00463857"/>
    <w:rsid w:val="0046399A"/>
    <w:rsid w:val="00463ACB"/>
    <w:rsid w:val="00463C0D"/>
    <w:rsid w:val="00463C7F"/>
    <w:rsid w:val="00463D0D"/>
    <w:rsid w:val="00463D17"/>
    <w:rsid w:val="00463DD4"/>
    <w:rsid w:val="00463DFD"/>
    <w:rsid w:val="00463E3B"/>
    <w:rsid w:val="00463E80"/>
    <w:rsid w:val="00463ECD"/>
    <w:rsid w:val="0046400C"/>
    <w:rsid w:val="0046406C"/>
    <w:rsid w:val="00464074"/>
    <w:rsid w:val="0046409B"/>
    <w:rsid w:val="004640AE"/>
    <w:rsid w:val="0046422F"/>
    <w:rsid w:val="0046428E"/>
    <w:rsid w:val="004642D9"/>
    <w:rsid w:val="0046451C"/>
    <w:rsid w:val="0046462D"/>
    <w:rsid w:val="004649B5"/>
    <w:rsid w:val="00464A50"/>
    <w:rsid w:val="00464AD0"/>
    <w:rsid w:val="00464D61"/>
    <w:rsid w:val="00464E4B"/>
    <w:rsid w:val="00464EFB"/>
    <w:rsid w:val="00464F9E"/>
    <w:rsid w:val="00465223"/>
    <w:rsid w:val="004652E6"/>
    <w:rsid w:val="0046551C"/>
    <w:rsid w:val="004655B8"/>
    <w:rsid w:val="00465655"/>
    <w:rsid w:val="00465670"/>
    <w:rsid w:val="0046578A"/>
    <w:rsid w:val="00465845"/>
    <w:rsid w:val="004658C3"/>
    <w:rsid w:val="00465B60"/>
    <w:rsid w:val="00465B77"/>
    <w:rsid w:val="00465BB1"/>
    <w:rsid w:val="00465BF9"/>
    <w:rsid w:val="00465C47"/>
    <w:rsid w:val="00465F2A"/>
    <w:rsid w:val="00465F96"/>
    <w:rsid w:val="00465FF0"/>
    <w:rsid w:val="004660E5"/>
    <w:rsid w:val="004661AA"/>
    <w:rsid w:val="0046624C"/>
    <w:rsid w:val="0046628F"/>
    <w:rsid w:val="00466291"/>
    <w:rsid w:val="004662CA"/>
    <w:rsid w:val="004662CC"/>
    <w:rsid w:val="00466717"/>
    <w:rsid w:val="0046679B"/>
    <w:rsid w:val="004667B1"/>
    <w:rsid w:val="00466902"/>
    <w:rsid w:val="00466A22"/>
    <w:rsid w:val="00466DE5"/>
    <w:rsid w:val="00466E0C"/>
    <w:rsid w:val="00466E48"/>
    <w:rsid w:val="0046708A"/>
    <w:rsid w:val="00467394"/>
    <w:rsid w:val="0046744C"/>
    <w:rsid w:val="00467486"/>
    <w:rsid w:val="00467496"/>
    <w:rsid w:val="004674D2"/>
    <w:rsid w:val="00467748"/>
    <w:rsid w:val="0046774F"/>
    <w:rsid w:val="0046783B"/>
    <w:rsid w:val="00467A90"/>
    <w:rsid w:val="00467B63"/>
    <w:rsid w:val="00467D52"/>
    <w:rsid w:val="00467EB7"/>
    <w:rsid w:val="00467EB9"/>
    <w:rsid w:val="004700DB"/>
    <w:rsid w:val="004702BD"/>
    <w:rsid w:val="00470355"/>
    <w:rsid w:val="0047037D"/>
    <w:rsid w:val="0047037E"/>
    <w:rsid w:val="004704EB"/>
    <w:rsid w:val="004706B8"/>
    <w:rsid w:val="004708C5"/>
    <w:rsid w:val="00470A3E"/>
    <w:rsid w:val="00470AF0"/>
    <w:rsid w:val="00470AF4"/>
    <w:rsid w:val="00470BDF"/>
    <w:rsid w:val="00470C09"/>
    <w:rsid w:val="00470CBD"/>
    <w:rsid w:val="00470DB7"/>
    <w:rsid w:val="00470EA5"/>
    <w:rsid w:val="00471021"/>
    <w:rsid w:val="0047107F"/>
    <w:rsid w:val="004711DA"/>
    <w:rsid w:val="004713EC"/>
    <w:rsid w:val="0047152F"/>
    <w:rsid w:val="00471585"/>
    <w:rsid w:val="004715B7"/>
    <w:rsid w:val="00471613"/>
    <w:rsid w:val="00471681"/>
    <w:rsid w:val="0047179C"/>
    <w:rsid w:val="00471B0C"/>
    <w:rsid w:val="00471B38"/>
    <w:rsid w:val="00471C4F"/>
    <w:rsid w:val="00471F01"/>
    <w:rsid w:val="00471F17"/>
    <w:rsid w:val="00472184"/>
    <w:rsid w:val="00472368"/>
    <w:rsid w:val="004723AC"/>
    <w:rsid w:val="004723EA"/>
    <w:rsid w:val="0047264A"/>
    <w:rsid w:val="004726E3"/>
    <w:rsid w:val="004726EF"/>
    <w:rsid w:val="00472797"/>
    <w:rsid w:val="0047289C"/>
    <w:rsid w:val="004728C8"/>
    <w:rsid w:val="004729A3"/>
    <w:rsid w:val="00472AB8"/>
    <w:rsid w:val="00472ADA"/>
    <w:rsid w:val="00472B21"/>
    <w:rsid w:val="00472CAE"/>
    <w:rsid w:val="00472CB1"/>
    <w:rsid w:val="00472D14"/>
    <w:rsid w:val="00472DB3"/>
    <w:rsid w:val="00472FAD"/>
    <w:rsid w:val="00473285"/>
    <w:rsid w:val="004734DF"/>
    <w:rsid w:val="0047357C"/>
    <w:rsid w:val="004735A4"/>
    <w:rsid w:val="00473610"/>
    <w:rsid w:val="00473754"/>
    <w:rsid w:val="00473960"/>
    <w:rsid w:val="00473A98"/>
    <w:rsid w:val="00473BB3"/>
    <w:rsid w:val="00473BC9"/>
    <w:rsid w:val="00473C05"/>
    <w:rsid w:val="00473C1E"/>
    <w:rsid w:val="00473C5D"/>
    <w:rsid w:val="00473C67"/>
    <w:rsid w:val="00473E56"/>
    <w:rsid w:val="00474140"/>
    <w:rsid w:val="0047419A"/>
    <w:rsid w:val="004741F2"/>
    <w:rsid w:val="004742CC"/>
    <w:rsid w:val="0047430A"/>
    <w:rsid w:val="0047431A"/>
    <w:rsid w:val="0047438A"/>
    <w:rsid w:val="00474391"/>
    <w:rsid w:val="0047452F"/>
    <w:rsid w:val="0047456C"/>
    <w:rsid w:val="004745A4"/>
    <w:rsid w:val="004745C1"/>
    <w:rsid w:val="004746B6"/>
    <w:rsid w:val="00474A0F"/>
    <w:rsid w:val="00474A63"/>
    <w:rsid w:val="00474CAA"/>
    <w:rsid w:val="00474D03"/>
    <w:rsid w:val="00474D0C"/>
    <w:rsid w:val="00474EE4"/>
    <w:rsid w:val="00474FC7"/>
    <w:rsid w:val="00475101"/>
    <w:rsid w:val="0047517E"/>
    <w:rsid w:val="004752A5"/>
    <w:rsid w:val="004754CC"/>
    <w:rsid w:val="0047554E"/>
    <w:rsid w:val="0047559B"/>
    <w:rsid w:val="004755C3"/>
    <w:rsid w:val="0047563F"/>
    <w:rsid w:val="004757EB"/>
    <w:rsid w:val="00475945"/>
    <w:rsid w:val="00475A62"/>
    <w:rsid w:val="00475AC5"/>
    <w:rsid w:val="00475B60"/>
    <w:rsid w:val="00475B76"/>
    <w:rsid w:val="00475F86"/>
    <w:rsid w:val="00475FA7"/>
    <w:rsid w:val="0047605A"/>
    <w:rsid w:val="00476088"/>
    <w:rsid w:val="004760C3"/>
    <w:rsid w:val="00476160"/>
    <w:rsid w:val="00476165"/>
    <w:rsid w:val="00476262"/>
    <w:rsid w:val="00476471"/>
    <w:rsid w:val="004764F8"/>
    <w:rsid w:val="00476508"/>
    <w:rsid w:val="0047655B"/>
    <w:rsid w:val="004765AD"/>
    <w:rsid w:val="00476A44"/>
    <w:rsid w:val="00476C1A"/>
    <w:rsid w:val="00476EDB"/>
    <w:rsid w:val="004771CB"/>
    <w:rsid w:val="00477210"/>
    <w:rsid w:val="00477242"/>
    <w:rsid w:val="004772D5"/>
    <w:rsid w:val="00477363"/>
    <w:rsid w:val="00477612"/>
    <w:rsid w:val="0047761B"/>
    <w:rsid w:val="004776C0"/>
    <w:rsid w:val="004778ED"/>
    <w:rsid w:val="00477915"/>
    <w:rsid w:val="004779C9"/>
    <w:rsid w:val="00477A78"/>
    <w:rsid w:val="00477AB9"/>
    <w:rsid w:val="00477C7A"/>
    <w:rsid w:val="00477C7F"/>
    <w:rsid w:val="00477DE6"/>
    <w:rsid w:val="00477EE9"/>
    <w:rsid w:val="0048002E"/>
    <w:rsid w:val="0048003A"/>
    <w:rsid w:val="00480208"/>
    <w:rsid w:val="00480304"/>
    <w:rsid w:val="0048039F"/>
    <w:rsid w:val="00480413"/>
    <w:rsid w:val="0048043C"/>
    <w:rsid w:val="00480477"/>
    <w:rsid w:val="00480497"/>
    <w:rsid w:val="00480596"/>
    <w:rsid w:val="004808AB"/>
    <w:rsid w:val="0048090C"/>
    <w:rsid w:val="00480A84"/>
    <w:rsid w:val="00480B03"/>
    <w:rsid w:val="00480B52"/>
    <w:rsid w:val="00480EDD"/>
    <w:rsid w:val="00480F4C"/>
    <w:rsid w:val="00480F70"/>
    <w:rsid w:val="0048104A"/>
    <w:rsid w:val="004810C1"/>
    <w:rsid w:val="0048112B"/>
    <w:rsid w:val="00481360"/>
    <w:rsid w:val="00481390"/>
    <w:rsid w:val="004813AE"/>
    <w:rsid w:val="00481606"/>
    <w:rsid w:val="0048160E"/>
    <w:rsid w:val="004816A9"/>
    <w:rsid w:val="004816D3"/>
    <w:rsid w:val="004817A6"/>
    <w:rsid w:val="00481812"/>
    <w:rsid w:val="00481A38"/>
    <w:rsid w:val="00481A9B"/>
    <w:rsid w:val="00481AB4"/>
    <w:rsid w:val="00481B07"/>
    <w:rsid w:val="00481BF2"/>
    <w:rsid w:val="00481CC5"/>
    <w:rsid w:val="00481D11"/>
    <w:rsid w:val="00481DA2"/>
    <w:rsid w:val="00481DF1"/>
    <w:rsid w:val="00481DF5"/>
    <w:rsid w:val="00481E3F"/>
    <w:rsid w:val="00481F41"/>
    <w:rsid w:val="00482000"/>
    <w:rsid w:val="0048214F"/>
    <w:rsid w:val="00482185"/>
    <w:rsid w:val="00482197"/>
    <w:rsid w:val="00482433"/>
    <w:rsid w:val="004825AE"/>
    <w:rsid w:val="00482857"/>
    <w:rsid w:val="00482861"/>
    <w:rsid w:val="004828E9"/>
    <w:rsid w:val="00482914"/>
    <w:rsid w:val="00482A9E"/>
    <w:rsid w:val="00482B61"/>
    <w:rsid w:val="00482CF8"/>
    <w:rsid w:val="00482F6E"/>
    <w:rsid w:val="00482FA1"/>
    <w:rsid w:val="00483067"/>
    <w:rsid w:val="004832B4"/>
    <w:rsid w:val="0048354A"/>
    <w:rsid w:val="00483578"/>
    <w:rsid w:val="004835C9"/>
    <w:rsid w:val="004835F9"/>
    <w:rsid w:val="00483915"/>
    <w:rsid w:val="00483988"/>
    <w:rsid w:val="0048399A"/>
    <w:rsid w:val="004839F3"/>
    <w:rsid w:val="00483AA1"/>
    <w:rsid w:val="00483B13"/>
    <w:rsid w:val="00483CCD"/>
    <w:rsid w:val="00483DA1"/>
    <w:rsid w:val="00483DC2"/>
    <w:rsid w:val="0048414E"/>
    <w:rsid w:val="00484186"/>
    <w:rsid w:val="004843BA"/>
    <w:rsid w:val="0048455D"/>
    <w:rsid w:val="004846D1"/>
    <w:rsid w:val="004848F6"/>
    <w:rsid w:val="00484945"/>
    <w:rsid w:val="00484B2D"/>
    <w:rsid w:val="00484CAE"/>
    <w:rsid w:val="00485007"/>
    <w:rsid w:val="004850F1"/>
    <w:rsid w:val="004851B2"/>
    <w:rsid w:val="00485270"/>
    <w:rsid w:val="00485288"/>
    <w:rsid w:val="004853E4"/>
    <w:rsid w:val="0048554C"/>
    <w:rsid w:val="0048564E"/>
    <w:rsid w:val="00485753"/>
    <w:rsid w:val="004857A5"/>
    <w:rsid w:val="00485916"/>
    <w:rsid w:val="00485986"/>
    <w:rsid w:val="004859CB"/>
    <w:rsid w:val="00485A2C"/>
    <w:rsid w:val="00485B5C"/>
    <w:rsid w:val="00485E4E"/>
    <w:rsid w:val="00485F37"/>
    <w:rsid w:val="00485F9C"/>
    <w:rsid w:val="004860CF"/>
    <w:rsid w:val="00486144"/>
    <w:rsid w:val="004861BA"/>
    <w:rsid w:val="004861C8"/>
    <w:rsid w:val="004863CB"/>
    <w:rsid w:val="004869E0"/>
    <w:rsid w:val="00486A81"/>
    <w:rsid w:val="00486D84"/>
    <w:rsid w:val="00486EC2"/>
    <w:rsid w:val="004870DF"/>
    <w:rsid w:val="004871BD"/>
    <w:rsid w:val="004871F1"/>
    <w:rsid w:val="0048748A"/>
    <w:rsid w:val="00487655"/>
    <w:rsid w:val="004876D2"/>
    <w:rsid w:val="00487751"/>
    <w:rsid w:val="00487843"/>
    <w:rsid w:val="004878BF"/>
    <w:rsid w:val="004878CF"/>
    <w:rsid w:val="00487991"/>
    <w:rsid w:val="00487A02"/>
    <w:rsid w:val="00487AD9"/>
    <w:rsid w:val="00487C08"/>
    <w:rsid w:val="00487C11"/>
    <w:rsid w:val="00487E50"/>
    <w:rsid w:val="00487EE1"/>
    <w:rsid w:val="00487FDE"/>
    <w:rsid w:val="00490095"/>
    <w:rsid w:val="004900A4"/>
    <w:rsid w:val="00490271"/>
    <w:rsid w:val="00490283"/>
    <w:rsid w:val="004902C5"/>
    <w:rsid w:val="004904DB"/>
    <w:rsid w:val="004904FE"/>
    <w:rsid w:val="004905B2"/>
    <w:rsid w:val="004905D7"/>
    <w:rsid w:val="00490832"/>
    <w:rsid w:val="0049096E"/>
    <w:rsid w:val="0049099C"/>
    <w:rsid w:val="004909AF"/>
    <w:rsid w:val="00490AB9"/>
    <w:rsid w:val="00490BB8"/>
    <w:rsid w:val="00490BD3"/>
    <w:rsid w:val="00490BDE"/>
    <w:rsid w:val="00490FF9"/>
    <w:rsid w:val="004910B8"/>
    <w:rsid w:val="004911A0"/>
    <w:rsid w:val="00491253"/>
    <w:rsid w:val="004912B4"/>
    <w:rsid w:val="0049135C"/>
    <w:rsid w:val="004913A3"/>
    <w:rsid w:val="00491427"/>
    <w:rsid w:val="00491514"/>
    <w:rsid w:val="0049153B"/>
    <w:rsid w:val="004916D8"/>
    <w:rsid w:val="0049172F"/>
    <w:rsid w:val="004917DB"/>
    <w:rsid w:val="004919EC"/>
    <w:rsid w:val="00491B95"/>
    <w:rsid w:val="00491BAE"/>
    <w:rsid w:val="00491E1A"/>
    <w:rsid w:val="00491E2A"/>
    <w:rsid w:val="00492006"/>
    <w:rsid w:val="00492019"/>
    <w:rsid w:val="004922FC"/>
    <w:rsid w:val="004923F7"/>
    <w:rsid w:val="00492404"/>
    <w:rsid w:val="0049247A"/>
    <w:rsid w:val="00492495"/>
    <w:rsid w:val="00492595"/>
    <w:rsid w:val="004926A5"/>
    <w:rsid w:val="0049277C"/>
    <w:rsid w:val="00492842"/>
    <w:rsid w:val="004928D5"/>
    <w:rsid w:val="00492964"/>
    <w:rsid w:val="00492BE4"/>
    <w:rsid w:val="00492CFC"/>
    <w:rsid w:val="00492DA4"/>
    <w:rsid w:val="00492E75"/>
    <w:rsid w:val="00492E7B"/>
    <w:rsid w:val="00492F8D"/>
    <w:rsid w:val="00493101"/>
    <w:rsid w:val="00493336"/>
    <w:rsid w:val="004933EE"/>
    <w:rsid w:val="00493718"/>
    <w:rsid w:val="0049385D"/>
    <w:rsid w:val="004938AC"/>
    <w:rsid w:val="00493AAA"/>
    <w:rsid w:val="00493BB2"/>
    <w:rsid w:val="00493C02"/>
    <w:rsid w:val="00493D8C"/>
    <w:rsid w:val="00493E17"/>
    <w:rsid w:val="00493EF2"/>
    <w:rsid w:val="00493FD8"/>
    <w:rsid w:val="0049401B"/>
    <w:rsid w:val="00494176"/>
    <w:rsid w:val="00494204"/>
    <w:rsid w:val="004942F7"/>
    <w:rsid w:val="00494378"/>
    <w:rsid w:val="004943FF"/>
    <w:rsid w:val="004944C7"/>
    <w:rsid w:val="004944DE"/>
    <w:rsid w:val="004944DF"/>
    <w:rsid w:val="004945B2"/>
    <w:rsid w:val="00494603"/>
    <w:rsid w:val="00494728"/>
    <w:rsid w:val="00494735"/>
    <w:rsid w:val="00494AEF"/>
    <w:rsid w:val="00494BCD"/>
    <w:rsid w:val="00494C08"/>
    <w:rsid w:val="00494FA9"/>
    <w:rsid w:val="0049503E"/>
    <w:rsid w:val="004950E4"/>
    <w:rsid w:val="0049531E"/>
    <w:rsid w:val="00495433"/>
    <w:rsid w:val="004956BC"/>
    <w:rsid w:val="0049586B"/>
    <w:rsid w:val="00495A00"/>
    <w:rsid w:val="00495A6A"/>
    <w:rsid w:val="00495B63"/>
    <w:rsid w:val="00495BA8"/>
    <w:rsid w:val="00495C4F"/>
    <w:rsid w:val="00495DBF"/>
    <w:rsid w:val="00495E77"/>
    <w:rsid w:val="00496045"/>
    <w:rsid w:val="004960A1"/>
    <w:rsid w:val="004960C9"/>
    <w:rsid w:val="004962F6"/>
    <w:rsid w:val="004965CF"/>
    <w:rsid w:val="004965FA"/>
    <w:rsid w:val="00496657"/>
    <w:rsid w:val="004966E3"/>
    <w:rsid w:val="004967BE"/>
    <w:rsid w:val="00496B44"/>
    <w:rsid w:val="00496CBD"/>
    <w:rsid w:val="00496D2A"/>
    <w:rsid w:val="004972DD"/>
    <w:rsid w:val="00497311"/>
    <w:rsid w:val="0049737F"/>
    <w:rsid w:val="00497381"/>
    <w:rsid w:val="004973F4"/>
    <w:rsid w:val="00497467"/>
    <w:rsid w:val="00497469"/>
    <w:rsid w:val="00497599"/>
    <w:rsid w:val="004975FB"/>
    <w:rsid w:val="0049762B"/>
    <w:rsid w:val="0049763B"/>
    <w:rsid w:val="0049799E"/>
    <w:rsid w:val="004979ED"/>
    <w:rsid w:val="00497A94"/>
    <w:rsid w:val="00497B2F"/>
    <w:rsid w:val="00497CA7"/>
    <w:rsid w:val="00497E53"/>
    <w:rsid w:val="00497E66"/>
    <w:rsid w:val="00497F03"/>
    <w:rsid w:val="00497F47"/>
    <w:rsid w:val="00497FC9"/>
    <w:rsid w:val="004A0080"/>
    <w:rsid w:val="004A01F0"/>
    <w:rsid w:val="004A01FE"/>
    <w:rsid w:val="004A02CE"/>
    <w:rsid w:val="004A0352"/>
    <w:rsid w:val="004A0379"/>
    <w:rsid w:val="004A0604"/>
    <w:rsid w:val="004A061A"/>
    <w:rsid w:val="004A06A4"/>
    <w:rsid w:val="004A08DC"/>
    <w:rsid w:val="004A0910"/>
    <w:rsid w:val="004A0BC4"/>
    <w:rsid w:val="004A0C47"/>
    <w:rsid w:val="004A0DD5"/>
    <w:rsid w:val="004A0F46"/>
    <w:rsid w:val="004A1185"/>
    <w:rsid w:val="004A12BF"/>
    <w:rsid w:val="004A1486"/>
    <w:rsid w:val="004A1545"/>
    <w:rsid w:val="004A1565"/>
    <w:rsid w:val="004A1574"/>
    <w:rsid w:val="004A15C5"/>
    <w:rsid w:val="004A15F9"/>
    <w:rsid w:val="004A16BD"/>
    <w:rsid w:val="004A16D2"/>
    <w:rsid w:val="004A1797"/>
    <w:rsid w:val="004A19A4"/>
    <w:rsid w:val="004A1C28"/>
    <w:rsid w:val="004A1C96"/>
    <w:rsid w:val="004A1CBF"/>
    <w:rsid w:val="004A1E71"/>
    <w:rsid w:val="004A1F8E"/>
    <w:rsid w:val="004A1FF9"/>
    <w:rsid w:val="004A20A8"/>
    <w:rsid w:val="004A2108"/>
    <w:rsid w:val="004A2159"/>
    <w:rsid w:val="004A220E"/>
    <w:rsid w:val="004A24A3"/>
    <w:rsid w:val="004A256B"/>
    <w:rsid w:val="004A2594"/>
    <w:rsid w:val="004A26DE"/>
    <w:rsid w:val="004A2C5A"/>
    <w:rsid w:val="004A2D34"/>
    <w:rsid w:val="004A2E2C"/>
    <w:rsid w:val="004A2F53"/>
    <w:rsid w:val="004A2F96"/>
    <w:rsid w:val="004A3315"/>
    <w:rsid w:val="004A3429"/>
    <w:rsid w:val="004A346F"/>
    <w:rsid w:val="004A348D"/>
    <w:rsid w:val="004A34C7"/>
    <w:rsid w:val="004A34DD"/>
    <w:rsid w:val="004A355F"/>
    <w:rsid w:val="004A35AB"/>
    <w:rsid w:val="004A35DA"/>
    <w:rsid w:val="004A3606"/>
    <w:rsid w:val="004A36D6"/>
    <w:rsid w:val="004A372C"/>
    <w:rsid w:val="004A3758"/>
    <w:rsid w:val="004A376A"/>
    <w:rsid w:val="004A3801"/>
    <w:rsid w:val="004A38B8"/>
    <w:rsid w:val="004A3AF5"/>
    <w:rsid w:val="004A3BD5"/>
    <w:rsid w:val="004A3C53"/>
    <w:rsid w:val="004A3CFC"/>
    <w:rsid w:val="004A3D24"/>
    <w:rsid w:val="004A3EA1"/>
    <w:rsid w:val="004A3ECE"/>
    <w:rsid w:val="004A3FEF"/>
    <w:rsid w:val="004A4005"/>
    <w:rsid w:val="004A4021"/>
    <w:rsid w:val="004A43BD"/>
    <w:rsid w:val="004A44F6"/>
    <w:rsid w:val="004A4507"/>
    <w:rsid w:val="004A4563"/>
    <w:rsid w:val="004A45AC"/>
    <w:rsid w:val="004A45BB"/>
    <w:rsid w:val="004A4905"/>
    <w:rsid w:val="004A4BD3"/>
    <w:rsid w:val="004A4C0F"/>
    <w:rsid w:val="004A4C20"/>
    <w:rsid w:val="004A4CEB"/>
    <w:rsid w:val="004A4D97"/>
    <w:rsid w:val="004A4E7B"/>
    <w:rsid w:val="004A4EF6"/>
    <w:rsid w:val="004A4F4A"/>
    <w:rsid w:val="004A4F6A"/>
    <w:rsid w:val="004A4F6E"/>
    <w:rsid w:val="004A50B3"/>
    <w:rsid w:val="004A5133"/>
    <w:rsid w:val="004A51BE"/>
    <w:rsid w:val="004A51EE"/>
    <w:rsid w:val="004A521F"/>
    <w:rsid w:val="004A5432"/>
    <w:rsid w:val="004A54A0"/>
    <w:rsid w:val="004A5669"/>
    <w:rsid w:val="004A5715"/>
    <w:rsid w:val="004A57EE"/>
    <w:rsid w:val="004A589A"/>
    <w:rsid w:val="004A58D5"/>
    <w:rsid w:val="004A5A3E"/>
    <w:rsid w:val="004A5A72"/>
    <w:rsid w:val="004A5ABF"/>
    <w:rsid w:val="004A5ACF"/>
    <w:rsid w:val="004A5AE7"/>
    <w:rsid w:val="004A5B0E"/>
    <w:rsid w:val="004A5B42"/>
    <w:rsid w:val="004A5B6B"/>
    <w:rsid w:val="004A5E9C"/>
    <w:rsid w:val="004A6176"/>
    <w:rsid w:val="004A6192"/>
    <w:rsid w:val="004A61AC"/>
    <w:rsid w:val="004A6201"/>
    <w:rsid w:val="004A6603"/>
    <w:rsid w:val="004A68A4"/>
    <w:rsid w:val="004A68BD"/>
    <w:rsid w:val="004A6980"/>
    <w:rsid w:val="004A6ADB"/>
    <w:rsid w:val="004A6BEB"/>
    <w:rsid w:val="004A6C34"/>
    <w:rsid w:val="004A6C5F"/>
    <w:rsid w:val="004A6CF7"/>
    <w:rsid w:val="004A6F98"/>
    <w:rsid w:val="004A6FBC"/>
    <w:rsid w:val="004A714D"/>
    <w:rsid w:val="004A71D1"/>
    <w:rsid w:val="004A7271"/>
    <w:rsid w:val="004A7272"/>
    <w:rsid w:val="004A73A8"/>
    <w:rsid w:val="004A7613"/>
    <w:rsid w:val="004A773E"/>
    <w:rsid w:val="004A795C"/>
    <w:rsid w:val="004A79A1"/>
    <w:rsid w:val="004A7A8E"/>
    <w:rsid w:val="004A7AD5"/>
    <w:rsid w:val="004A7BCC"/>
    <w:rsid w:val="004A7C82"/>
    <w:rsid w:val="004A7EA1"/>
    <w:rsid w:val="004A7F30"/>
    <w:rsid w:val="004A7FFA"/>
    <w:rsid w:val="004B00BC"/>
    <w:rsid w:val="004B00DD"/>
    <w:rsid w:val="004B00E5"/>
    <w:rsid w:val="004B02C2"/>
    <w:rsid w:val="004B0323"/>
    <w:rsid w:val="004B03EA"/>
    <w:rsid w:val="004B043E"/>
    <w:rsid w:val="004B0494"/>
    <w:rsid w:val="004B058B"/>
    <w:rsid w:val="004B0598"/>
    <w:rsid w:val="004B0809"/>
    <w:rsid w:val="004B08FD"/>
    <w:rsid w:val="004B0910"/>
    <w:rsid w:val="004B09A5"/>
    <w:rsid w:val="004B0A9B"/>
    <w:rsid w:val="004B0AA5"/>
    <w:rsid w:val="004B0ABB"/>
    <w:rsid w:val="004B0B15"/>
    <w:rsid w:val="004B0B69"/>
    <w:rsid w:val="004B0C17"/>
    <w:rsid w:val="004B0D6C"/>
    <w:rsid w:val="004B0DA8"/>
    <w:rsid w:val="004B0E88"/>
    <w:rsid w:val="004B0E9F"/>
    <w:rsid w:val="004B1112"/>
    <w:rsid w:val="004B1258"/>
    <w:rsid w:val="004B13E0"/>
    <w:rsid w:val="004B148E"/>
    <w:rsid w:val="004B14AC"/>
    <w:rsid w:val="004B15CB"/>
    <w:rsid w:val="004B1630"/>
    <w:rsid w:val="004B1706"/>
    <w:rsid w:val="004B17A9"/>
    <w:rsid w:val="004B1853"/>
    <w:rsid w:val="004B1855"/>
    <w:rsid w:val="004B18B8"/>
    <w:rsid w:val="004B190B"/>
    <w:rsid w:val="004B1DD3"/>
    <w:rsid w:val="004B1DD8"/>
    <w:rsid w:val="004B1ED6"/>
    <w:rsid w:val="004B1EFD"/>
    <w:rsid w:val="004B1FB4"/>
    <w:rsid w:val="004B1FE7"/>
    <w:rsid w:val="004B2033"/>
    <w:rsid w:val="004B2097"/>
    <w:rsid w:val="004B215E"/>
    <w:rsid w:val="004B2329"/>
    <w:rsid w:val="004B259B"/>
    <w:rsid w:val="004B25D2"/>
    <w:rsid w:val="004B284C"/>
    <w:rsid w:val="004B28A2"/>
    <w:rsid w:val="004B2CA9"/>
    <w:rsid w:val="004B2E18"/>
    <w:rsid w:val="004B2F00"/>
    <w:rsid w:val="004B2F08"/>
    <w:rsid w:val="004B2F0D"/>
    <w:rsid w:val="004B2F6F"/>
    <w:rsid w:val="004B31D5"/>
    <w:rsid w:val="004B33A7"/>
    <w:rsid w:val="004B37C1"/>
    <w:rsid w:val="004B3B04"/>
    <w:rsid w:val="004B3B3D"/>
    <w:rsid w:val="004B3B9D"/>
    <w:rsid w:val="004B3BEE"/>
    <w:rsid w:val="004B3D73"/>
    <w:rsid w:val="004B3DE5"/>
    <w:rsid w:val="004B3DFF"/>
    <w:rsid w:val="004B3E0B"/>
    <w:rsid w:val="004B3E78"/>
    <w:rsid w:val="004B3FA8"/>
    <w:rsid w:val="004B4039"/>
    <w:rsid w:val="004B40E2"/>
    <w:rsid w:val="004B419B"/>
    <w:rsid w:val="004B41E5"/>
    <w:rsid w:val="004B42EE"/>
    <w:rsid w:val="004B43AB"/>
    <w:rsid w:val="004B4400"/>
    <w:rsid w:val="004B450D"/>
    <w:rsid w:val="004B4518"/>
    <w:rsid w:val="004B4573"/>
    <w:rsid w:val="004B45AC"/>
    <w:rsid w:val="004B46DC"/>
    <w:rsid w:val="004B49D7"/>
    <w:rsid w:val="004B4A1E"/>
    <w:rsid w:val="004B4B72"/>
    <w:rsid w:val="004B4BD4"/>
    <w:rsid w:val="004B4BE3"/>
    <w:rsid w:val="004B4D20"/>
    <w:rsid w:val="004B4EBE"/>
    <w:rsid w:val="004B4F31"/>
    <w:rsid w:val="004B502C"/>
    <w:rsid w:val="004B50CE"/>
    <w:rsid w:val="004B529A"/>
    <w:rsid w:val="004B5382"/>
    <w:rsid w:val="004B53C4"/>
    <w:rsid w:val="004B547D"/>
    <w:rsid w:val="004B5522"/>
    <w:rsid w:val="004B5562"/>
    <w:rsid w:val="004B565D"/>
    <w:rsid w:val="004B565E"/>
    <w:rsid w:val="004B5804"/>
    <w:rsid w:val="004B599B"/>
    <w:rsid w:val="004B5A3E"/>
    <w:rsid w:val="004B5D33"/>
    <w:rsid w:val="004B5D5A"/>
    <w:rsid w:val="004B5DA9"/>
    <w:rsid w:val="004B5E6A"/>
    <w:rsid w:val="004B61CD"/>
    <w:rsid w:val="004B634C"/>
    <w:rsid w:val="004B65B3"/>
    <w:rsid w:val="004B6605"/>
    <w:rsid w:val="004B66E6"/>
    <w:rsid w:val="004B67CE"/>
    <w:rsid w:val="004B696B"/>
    <w:rsid w:val="004B69A6"/>
    <w:rsid w:val="004B6BA6"/>
    <w:rsid w:val="004B6EE9"/>
    <w:rsid w:val="004B6F04"/>
    <w:rsid w:val="004B706E"/>
    <w:rsid w:val="004B71D7"/>
    <w:rsid w:val="004B71FB"/>
    <w:rsid w:val="004B7316"/>
    <w:rsid w:val="004B7349"/>
    <w:rsid w:val="004B73EC"/>
    <w:rsid w:val="004B7410"/>
    <w:rsid w:val="004B74A8"/>
    <w:rsid w:val="004B7615"/>
    <w:rsid w:val="004B7909"/>
    <w:rsid w:val="004B792D"/>
    <w:rsid w:val="004B7B82"/>
    <w:rsid w:val="004B7BBA"/>
    <w:rsid w:val="004B7C50"/>
    <w:rsid w:val="004B7D78"/>
    <w:rsid w:val="004B7DAC"/>
    <w:rsid w:val="004B7DD9"/>
    <w:rsid w:val="004B7F96"/>
    <w:rsid w:val="004BBEDE"/>
    <w:rsid w:val="004C0067"/>
    <w:rsid w:val="004C01EB"/>
    <w:rsid w:val="004C02D6"/>
    <w:rsid w:val="004C065C"/>
    <w:rsid w:val="004C068A"/>
    <w:rsid w:val="004C07B4"/>
    <w:rsid w:val="004C081A"/>
    <w:rsid w:val="004C0870"/>
    <w:rsid w:val="004C0872"/>
    <w:rsid w:val="004C08F6"/>
    <w:rsid w:val="004C090D"/>
    <w:rsid w:val="004C0A5A"/>
    <w:rsid w:val="004C0B84"/>
    <w:rsid w:val="004C0B85"/>
    <w:rsid w:val="004C0C79"/>
    <w:rsid w:val="004C0CE7"/>
    <w:rsid w:val="004C0D80"/>
    <w:rsid w:val="004C0D9A"/>
    <w:rsid w:val="004C0E0D"/>
    <w:rsid w:val="004C0F8E"/>
    <w:rsid w:val="004C1070"/>
    <w:rsid w:val="004C1115"/>
    <w:rsid w:val="004C1172"/>
    <w:rsid w:val="004C1319"/>
    <w:rsid w:val="004C13A0"/>
    <w:rsid w:val="004C1463"/>
    <w:rsid w:val="004C147E"/>
    <w:rsid w:val="004C156B"/>
    <w:rsid w:val="004C164A"/>
    <w:rsid w:val="004C1653"/>
    <w:rsid w:val="004C17D7"/>
    <w:rsid w:val="004C1919"/>
    <w:rsid w:val="004C1A42"/>
    <w:rsid w:val="004C1A73"/>
    <w:rsid w:val="004C1B79"/>
    <w:rsid w:val="004C1C67"/>
    <w:rsid w:val="004C1D16"/>
    <w:rsid w:val="004C1D69"/>
    <w:rsid w:val="004C1E8C"/>
    <w:rsid w:val="004C1F26"/>
    <w:rsid w:val="004C1F66"/>
    <w:rsid w:val="004C1F74"/>
    <w:rsid w:val="004C20C3"/>
    <w:rsid w:val="004C27D8"/>
    <w:rsid w:val="004C27E5"/>
    <w:rsid w:val="004C2865"/>
    <w:rsid w:val="004C294C"/>
    <w:rsid w:val="004C2960"/>
    <w:rsid w:val="004C29AF"/>
    <w:rsid w:val="004C29C2"/>
    <w:rsid w:val="004C2AF6"/>
    <w:rsid w:val="004C2D8A"/>
    <w:rsid w:val="004C2DC9"/>
    <w:rsid w:val="004C2FC7"/>
    <w:rsid w:val="004C317F"/>
    <w:rsid w:val="004C318F"/>
    <w:rsid w:val="004C3284"/>
    <w:rsid w:val="004C330E"/>
    <w:rsid w:val="004C3493"/>
    <w:rsid w:val="004C3501"/>
    <w:rsid w:val="004C3604"/>
    <w:rsid w:val="004C3895"/>
    <w:rsid w:val="004C38FF"/>
    <w:rsid w:val="004C3BE7"/>
    <w:rsid w:val="004C3C98"/>
    <w:rsid w:val="004C3C9A"/>
    <w:rsid w:val="004C3CB5"/>
    <w:rsid w:val="004C3E33"/>
    <w:rsid w:val="004C3E9F"/>
    <w:rsid w:val="004C3EB8"/>
    <w:rsid w:val="004C3ED0"/>
    <w:rsid w:val="004C414D"/>
    <w:rsid w:val="004C4173"/>
    <w:rsid w:val="004C4280"/>
    <w:rsid w:val="004C4295"/>
    <w:rsid w:val="004C43F4"/>
    <w:rsid w:val="004C4586"/>
    <w:rsid w:val="004C468E"/>
    <w:rsid w:val="004C46E8"/>
    <w:rsid w:val="004C4738"/>
    <w:rsid w:val="004C4841"/>
    <w:rsid w:val="004C48F4"/>
    <w:rsid w:val="004C49F1"/>
    <w:rsid w:val="004C4A2F"/>
    <w:rsid w:val="004C4A63"/>
    <w:rsid w:val="004C4B00"/>
    <w:rsid w:val="004C4B40"/>
    <w:rsid w:val="004C4BC9"/>
    <w:rsid w:val="004C4E8D"/>
    <w:rsid w:val="004C4F2D"/>
    <w:rsid w:val="004C4FD0"/>
    <w:rsid w:val="004C50EE"/>
    <w:rsid w:val="004C528C"/>
    <w:rsid w:val="004C536E"/>
    <w:rsid w:val="004C542B"/>
    <w:rsid w:val="004C568F"/>
    <w:rsid w:val="004C56AE"/>
    <w:rsid w:val="004C56E1"/>
    <w:rsid w:val="004C5722"/>
    <w:rsid w:val="004C5733"/>
    <w:rsid w:val="004C57A5"/>
    <w:rsid w:val="004C581B"/>
    <w:rsid w:val="004C592B"/>
    <w:rsid w:val="004C5985"/>
    <w:rsid w:val="004C5A53"/>
    <w:rsid w:val="004C5A6D"/>
    <w:rsid w:val="004C5B06"/>
    <w:rsid w:val="004C5CFA"/>
    <w:rsid w:val="004C5D00"/>
    <w:rsid w:val="004C5DFC"/>
    <w:rsid w:val="004C5EDB"/>
    <w:rsid w:val="004C6318"/>
    <w:rsid w:val="004C63F6"/>
    <w:rsid w:val="004C641B"/>
    <w:rsid w:val="004C64F5"/>
    <w:rsid w:val="004C6530"/>
    <w:rsid w:val="004C661B"/>
    <w:rsid w:val="004C6712"/>
    <w:rsid w:val="004C675B"/>
    <w:rsid w:val="004C68A2"/>
    <w:rsid w:val="004C68BC"/>
    <w:rsid w:val="004C690D"/>
    <w:rsid w:val="004C69D7"/>
    <w:rsid w:val="004C6A80"/>
    <w:rsid w:val="004C6CCA"/>
    <w:rsid w:val="004C6D7D"/>
    <w:rsid w:val="004C6FB0"/>
    <w:rsid w:val="004C7145"/>
    <w:rsid w:val="004C7214"/>
    <w:rsid w:val="004C728A"/>
    <w:rsid w:val="004C72DD"/>
    <w:rsid w:val="004C741A"/>
    <w:rsid w:val="004C7511"/>
    <w:rsid w:val="004C751D"/>
    <w:rsid w:val="004C7664"/>
    <w:rsid w:val="004C76D0"/>
    <w:rsid w:val="004C783F"/>
    <w:rsid w:val="004C7984"/>
    <w:rsid w:val="004C79B6"/>
    <w:rsid w:val="004C7B25"/>
    <w:rsid w:val="004C7B77"/>
    <w:rsid w:val="004C7C5F"/>
    <w:rsid w:val="004C7D9E"/>
    <w:rsid w:val="004C7DC9"/>
    <w:rsid w:val="004C7F43"/>
    <w:rsid w:val="004D01A9"/>
    <w:rsid w:val="004D01DA"/>
    <w:rsid w:val="004D0288"/>
    <w:rsid w:val="004D0616"/>
    <w:rsid w:val="004D0650"/>
    <w:rsid w:val="004D0728"/>
    <w:rsid w:val="004D07A4"/>
    <w:rsid w:val="004D0891"/>
    <w:rsid w:val="004D0AA3"/>
    <w:rsid w:val="004D0AE0"/>
    <w:rsid w:val="004D0CD8"/>
    <w:rsid w:val="004D0DD0"/>
    <w:rsid w:val="004D1245"/>
    <w:rsid w:val="004D1363"/>
    <w:rsid w:val="004D1438"/>
    <w:rsid w:val="004D166F"/>
    <w:rsid w:val="004D16C7"/>
    <w:rsid w:val="004D183C"/>
    <w:rsid w:val="004D19E3"/>
    <w:rsid w:val="004D1BA7"/>
    <w:rsid w:val="004D1DE3"/>
    <w:rsid w:val="004D1E47"/>
    <w:rsid w:val="004D1E96"/>
    <w:rsid w:val="004D1F7A"/>
    <w:rsid w:val="004D1FD7"/>
    <w:rsid w:val="004D201C"/>
    <w:rsid w:val="004D20B9"/>
    <w:rsid w:val="004D20BD"/>
    <w:rsid w:val="004D22AA"/>
    <w:rsid w:val="004D25D1"/>
    <w:rsid w:val="004D260B"/>
    <w:rsid w:val="004D2642"/>
    <w:rsid w:val="004D2646"/>
    <w:rsid w:val="004D267E"/>
    <w:rsid w:val="004D27E8"/>
    <w:rsid w:val="004D285E"/>
    <w:rsid w:val="004D2882"/>
    <w:rsid w:val="004D2884"/>
    <w:rsid w:val="004D2896"/>
    <w:rsid w:val="004D291B"/>
    <w:rsid w:val="004D29C0"/>
    <w:rsid w:val="004D2A1E"/>
    <w:rsid w:val="004D2A8C"/>
    <w:rsid w:val="004D2BF4"/>
    <w:rsid w:val="004D2C5F"/>
    <w:rsid w:val="004D2CDB"/>
    <w:rsid w:val="004D2F5B"/>
    <w:rsid w:val="004D3158"/>
    <w:rsid w:val="004D3159"/>
    <w:rsid w:val="004D3341"/>
    <w:rsid w:val="004D356F"/>
    <w:rsid w:val="004D35EA"/>
    <w:rsid w:val="004D37BF"/>
    <w:rsid w:val="004D398C"/>
    <w:rsid w:val="004D3A84"/>
    <w:rsid w:val="004D3B14"/>
    <w:rsid w:val="004D3CFC"/>
    <w:rsid w:val="004D3DA6"/>
    <w:rsid w:val="004D3ED5"/>
    <w:rsid w:val="004D3EFE"/>
    <w:rsid w:val="004D3F5F"/>
    <w:rsid w:val="004D4077"/>
    <w:rsid w:val="004D4082"/>
    <w:rsid w:val="004D4164"/>
    <w:rsid w:val="004D41D5"/>
    <w:rsid w:val="004D425E"/>
    <w:rsid w:val="004D4294"/>
    <w:rsid w:val="004D43A0"/>
    <w:rsid w:val="004D445A"/>
    <w:rsid w:val="004D446F"/>
    <w:rsid w:val="004D458B"/>
    <w:rsid w:val="004D4733"/>
    <w:rsid w:val="004D4AD5"/>
    <w:rsid w:val="004D4B08"/>
    <w:rsid w:val="004D4B9B"/>
    <w:rsid w:val="004D4BD3"/>
    <w:rsid w:val="004D4D13"/>
    <w:rsid w:val="004D4F2A"/>
    <w:rsid w:val="004D503E"/>
    <w:rsid w:val="004D5244"/>
    <w:rsid w:val="004D52A2"/>
    <w:rsid w:val="004D5342"/>
    <w:rsid w:val="004D552E"/>
    <w:rsid w:val="004D555D"/>
    <w:rsid w:val="004D5670"/>
    <w:rsid w:val="004D572C"/>
    <w:rsid w:val="004D57D6"/>
    <w:rsid w:val="004D5913"/>
    <w:rsid w:val="004D5ABA"/>
    <w:rsid w:val="004D5B67"/>
    <w:rsid w:val="004D5B77"/>
    <w:rsid w:val="004D5BD3"/>
    <w:rsid w:val="004D5C23"/>
    <w:rsid w:val="004D5D94"/>
    <w:rsid w:val="004D5EF0"/>
    <w:rsid w:val="004D60AE"/>
    <w:rsid w:val="004D61F3"/>
    <w:rsid w:val="004D6207"/>
    <w:rsid w:val="004D62F2"/>
    <w:rsid w:val="004D630F"/>
    <w:rsid w:val="004D6321"/>
    <w:rsid w:val="004D633B"/>
    <w:rsid w:val="004D637E"/>
    <w:rsid w:val="004D6527"/>
    <w:rsid w:val="004D655E"/>
    <w:rsid w:val="004D6570"/>
    <w:rsid w:val="004D66CD"/>
    <w:rsid w:val="004D674E"/>
    <w:rsid w:val="004D68FC"/>
    <w:rsid w:val="004D6B55"/>
    <w:rsid w:val="004D6B9C"/>
    <w:rsid w:val="004D6D03"/>
    <w:rsid w:val="004D6D6E"/>
    <w:rsid w:val="004D6EF3"/>
    <w:rsid w:val="004D7028"/>
    <w:rsid w:val="004D7052"/>
    <w:rsid w:val="004D70FB"/>
    <w:rsid w:val="004D7108"/>
    <w:rsid w:val="004D7112"/>
    <w:rsid w:val="004D7263"/>
    <w:rsid w:val="004D74CA"/>
    <w:rsid w:val="004D74DB"/>
    <w:rsid w:val="004D763A"/>
    <w:rsid w:val="004D7740"/>
    <w:rsid w:val="004D7787"/>
    <w:rsid w:val="004D7886"/>
    <w:rsid w:val="004D7907"/>
    <w:rsid w:val="004D7B6B"/>
    <w:rsid w:val="004D7D4F"/>
    <w:rsid w:val="004D7E76"/>
    <w:rsid w:val="004D7FF5"/>
    <w:rsid w:val="004E0111"/>
    <w:rsid w:val="004E02B4"/>
    <w:rsid w:val="004E03F3"/>
    <w:rsid w:val="004E0401"/>
    <w:rsid w:val="004E08AA"/>
    <w:rsid w:val="004E08FD"/>
    <w:rsid w:val="004E0BEA"/>
    <w:rsid w:val="004E0C0C"/>
    <w:rsid w:val="004E0CE5"/>
    <w:rsid w:val="004E0E5B"/>
    <w:rsid w:val="004E0E9A"/>
    <w:rsid w:val="004E100E"/>
    <w:rsid w:val="004E1370"/>
    <w:rsid w:val="004E1391"/>
    <w:rsid w:val="004E13B5"/>
    <w:rsid w:val="004E1402"/>
    <w:rsid w:val="004E1635"/>
    <w:rsid w:val="004E168E"/>
    <w:rsid w:val="004E194F"/>
    <w:rsid w:val="004E19A4"/>
    <w:rsid w:val="004E1CDB"/>
    <w:rsid w:val="004E1E1A"/>
    <w:rsid w:val="004E1E45"/>
    <w:rsid w:val="004E1F05"/>
    <w:rsid w:val="004E1F30"/>
    <w:rsid w:val="004E2106"/>
    <w:rsid w:val="004E210F"/>
    <w:rsid w:val="004E2181"/>
    <w:rsid w:val="004E2276"/>
    <w:rsid w:val="004E2295"/>
    <w:rsid w:val="004E229E"/>
    <w:rsid w:val="004E22A8"/>
    <w:rsid w:val="004E2420"/>
    <w:rsid w:val="004E2458"/>
    <w:rsid w:val="004E24E2"/>
    <w:rsid w:val="004E2503"/>
    <w:rsid w:val="004E25F3"/>
    <w:rsid w:val="004E2683"/>
    <w:rsid w:val="004E2966"/>
    <w:rsid w:val="004E29C6"/>
    <w:rsid w:val="004E29EE"/>
    <w:rsid w:val="004E2A6C"/>
    <w:rsid w:val="004E2AF3"/>
    <w:rsid w:val="004E2B52"/>
    <w:rsid w:val="004E2C4B"/>
    <w:rsid w:val="004E2C55"/>
    <w:rsid w:val="004E2EFD"/>
    <w:rsid w:val="004E2F4C"/>
    <w:rsid w:val="004E310C"/>
    <w:rsid w:val="004E321F"/>
    <w:rsid w:val="004E32FC"/>
    <w:rsid w:val="004E343A"/>
    <w:rsid w:val="004E3495"/>
    <w:rsid w:val="004E34A7"/>
    <w:rsid w:val="004E351E"/>
    <w:rsid w:val="004E357A"/>
    <w:rsid w:val="004E359A"/>
    <w:rsid w:val="004E3632"/>
    <w:rsid w:val="004E3693"/>
    <w:rsid w:val="004E391B"/>
    <w:rsid w:val="004E3946"/>
    <w:rsid w:val="004E3B28"/>
    <w:rsid w:val="004E3C0D"/>
    <w:rsid w:val="004E3C61"/>
    <w:rsid w:val="004E3D7B"/>
    <w:rsid w:val="004E3D82"/>
    <w:rsid w:val="004E3DAB"/>
    <w:rsid w:val="004E3E0C"/>
    <w:rsid w:val="004E3E86"/>
    <w:rsid w:val="004E3FB3"/>
    <w:rsid w:val="004E4164"/>
    <w:rsid w:val="004E41B4"/>
    <w:rsid w:val="004E42B3"/>
    <w:rsid w:val="004E433F"/>
    <w:rsid w:val="004E4731"/>
    <w:rsid w:val="004E47A3"/>
    <w:rsid w:val="004E48CA"/>
    <w:rsid w:val="004E48E2"/>
    <w:rsid w:val="004E4A94"/>
    <w:rsid w:val="004E4B27"/>
    <w:rsid w:val="004E4D06"/>
    <w:rsid w:val="004E4D09"/>
    <w:rsid w:val="004E4DE8"/>
    <w:rsid w:val="004E4FB5"/>
    <w:rsid w:val="004E5018"/>
    <w:rsid w:val="004E5233"/>
    <w:rsid w:val="004E5263"/>
    <w:rsid w:val="004E52BA"/>
    <w:rsid w:val="004E52BB"/>
    <w:rsid w:val="004E533F"/>
    <w:rsid w:val="004E5481"/>
    <w:rsid w:val="004E5499"/>
    <w:rsid w:val="004E5975"/>
    <w:rsid w:val="004E59A1"/>
    <w:rsid w:val="004E5C76"/>
    <w:rsid w:val="004E5CF3"/>
    <w:rsid w:val="004E5F81"/>
    <w:rsid w:val="004E6034"/>
    <w:rsid w:val="004E611D"/>
    <w:rsid w:val="004E612C"/>
    <w:rsid w:val="004E6201"/>
    <w:rsid w:val="004E62CA"/>
    <w:rsid w:val="004E6444"/>
    <w:rsid w:val="004E6609"/>
    <w:rsid w:val="004E66EE"/>
    <w:rsid w:val="004E6853"/>
    <w:rsid w:val="004E6866"/>
    <w:rsid w:val="004E6883"/>
    <w:rsid w:val="004E6962"/>
    <w:rsid w:val="004E6A64"/>
    <w:rsid w:val="004E6AA7"/>
    <w:rsid w:val="004E6B6C"/>
    <w:rsid w:val="004E6CC5"/>
    <w:rsid w:val="004E6F7F"/>
    <w:rsid w:val="004E70EF"/>
    <w:rsid w:val="004E7373"/>
    <w:rsid w:val="004E73D6"/>
    <w:rsid w:val="004E7485"/>
    <w:rsid w:val="004E76F8"/>
    <w:rsid w:val="004E7746"/>
    <w:rsid w:val="004E77B7"/>
    <w:rsid w:val="004E7892"/>
    <w:rsid w:val="004E7A97"/>
    <w:rsid w:val="004E7AB4"/>
    <w:rsid w:val="004E7AF0"/>
    <w:rsid w:val="004E7BA6"/>
    <w:rsid w:val="004E7BB7"/>
    <w:rsid w:val="004E7BBA"/>
    <w:rsid w:val="004E7C05"/>
    <w:rsid w:val="004E7D37"/>
    <w:rsid w:val="004E7E6E"/>
    <w:rsid w:val="004F0043"/>
    <w:rsid w:val="004F00A4"/>
    <w:rsid w:val="004F018D"/>
    <w:rsid w:val="004F0309"/>
    <w:rsid w:val="004F031A"/>
    <w:rsid w:val="004F0337"/>
    <w:rsid w:val="004F0349"/>
    <w:rsid w:val="004F0384"/>
    <w:rsid w:val="004F05D3"/>
    <w:rsid w:val="004F0620"/>
    <w:rsid w:val="004F07E0"/>
    <w:rsid w:val="004F0839"/>
    <w:rsid w:val="004F084B"/>
    <w:rsid w:val="004F08F1"/>
    <w:rsid w:val="004F08F4"/>
    <w:rsid w:val="004F0A0A"/>
    <w:rsid w:val="004F0AC7"/>
    <w:rsid w:val="004F0AFF"/>
    <w:rsid w:val="004F0B6E"/>
    <w:rsid w:val="004F0D08"/>
    <w:rsid w:val="004F0D41"/>
    <w:rsid w:val="004F0D99"/>
    <w:rsid w:val="004F0DDD"/>
    <w:rsid w:val="004F0ECB"/>
    <w:rsid w:val="004F101C"/>
    <w:rsid w:val="004F1076"/>
    <w:rsid w:val="004F1368"/>
    <w:rsid w:val="004F141D"/>
    <w:rsid w:val="004F15A5"/>
    <w:rsid w:val="004F16BA"/>
    <w:rsid w:val="004F17F1"/>
    <w:rsid w:val="004F180F"/>
    <w:rsid w:val="004F183A"/>
    <w:rsid w:val="004F19AA"/>
    <w:rsid w:val="004F1A93"/>
    <w:rsid w:val="004F1B1D"/>
    <w:rsid w:val="004F1BA5"/>
    <w:rsid w:val="004F1DBF"/>
    <w:rsid w:val="004F1E3A"/>
    <w:rsid w:val="004F2042"/>
    <w:rsid w:val="004F205C"/>
    <w:rsid w:val="004F2107"/>
    <w:rsid w:val="004F2120"/>
    <w:rsid w:val="004F22C1"/>
    <w:rsid w:val="004F22FA"/>
    <w:rsid w:val="004F23AD"/>
    <w:rsid w:val="004F24E0"/>
    <w:rsid w:val="004F258F"/>
    <w:rsid w:val="004F25D6"/>
    <w:rsid w:val="004F2666"/>
    <w:rsid w:val="004F287D"/>
    <w:rsid w:val="004F28F9"/>
    <w:rsid w:val="004F2912"/>
    <w:rsid w:val="004F29E5"/>
    <w:rsid w:val="004F2BAF"/>
    <w:rsid w:val="004F2F3D"/>
    <w:rsid w:val="004F2FA7"/>
    <w:rsid w:val="004F3223"/>
    <w:rsid w:val="004F3371"/>
    <w:rsid w:val="004F347D"/>
    <w:rsid w:val="004F34F4"/>
    <w:rsid w:val="004F36A7"/>
    <w:rsid w:val="004F36AE"/>
    <w:rsid w:val="004F3990"/>
    <w:rsid w:val="004F3AE8"/>
    <w:rsid w:val="004F3BE1"/>
    <w:rsid w:val="004F3C41"/>
    <w:rsid w:val="004F3CDB"/>
    <w:rsid w:val="004F3D12"/>
    <w:rsid w:val="004F3DEE"/>
    <w:rsid w:val="004F3EB9"/>
    <w:rsid w:val="004F3F02"/>
    <w:rsid w:val="004F40B3"/>
    <w:rsid w:val="004F4193"/>
    <w:rsid w:val="004F41C9"/>
    <w:rsid w:val="004F42B9"/>
    <w:rsid w:val="004F43BD"/>
    <w:rsid w:val="004F465E"/>
    <w:rsid w:val="004F47E6"/>
    <w:rsid w:val="004F4889"/>
    <w:rsid w:val="004F4A35"/>
    <w:rsid w:val="004F4A5C"/>
    <w:rsid w:val="004F4B9E"/>
    <w:rsid w:val="004F4C35"/>
    <w:rsid w:val="004F5061"/>
    <w:rsid w:val="004F53CD"/>
    <w:rsid w:val="004F556E"/>
    <w:rsid w:val="004F55A9"/>
    <w:rsid w:val="004F5627"/>
    <w:rsid w:val="004F56DD"/>
    <w:rsid w:val="004F573D"/>
    <w:rsid w:val="004F5771"/>
    <w:rsid w:val="004F5810"/>
    <w:rsid w:val="004F5848"/>
    <w:rsid w:val="004F5B32"/>
    <w:rsid w:val="004F5DA0"/>
    <w:rsid w:val="004F5DDE"/>
    <w:rsid w:val="004F5E50"/>
    <w:rsid w:val="004F5FCC"/>
    <w:rsid w:val="004F5FF1"/>
    <w:rsid w:val="004F6019"/>
    <w:rsid w:val="004F606D"/>
    <w:rsid w:val="004F60D2"/>
    <w:rsid w:val="004F624F"/>
    <w:rsid w:val="004F62BA"/>
    <w:rsid w:val="004F63B6"/>
    <w:rsid w:val="004F6401"/>
    <w:rsid w:val="004F6448"/>
    <w:rsid w:val="004F6489"/>
    <w:rsid w:val="004F64C2"/>
    <w:rsid w:val="004F66E8"/>
    <w:rsid w:val="004F67E6"/>
    <w:rsid w:val="004F6876"/>
    <w:rsid w:val="004F68DB"/>
    <w:rsid w:val="004F692D"/>
    <w:rsid w:val="004F6ACF"/>
    <w:rsid w:val="004F6BB2"/>
    <w:rsid w:val="004F6CD1"/>
    <w:rsid w:val="004F6D45"/>
    <w:rsid w:val="004F6E37"/>
    <w:rsid w:val="004F6E75"/>
    <w:rsid w:val="004F709C"/>
    <w:rsid w:val="004F732E"/>
    <w:rsid w:val="004F75E7"/>
    <w:rsid w:val="004F7687"/>
    <w:rsid w:val="004F7731"/>
    <w:rsid w:val="004F7752"/>
    <w:rsid w:val="004F78F7"/>
    <w:rsid w:val="004F7915"/>
    <w:rsid w:val="004F7936"/>
    <w:rsid w:val="004F7AD6"/>
    <w:rsid w:val="004F7CFC"/>
    <w:rsid w:val="004F7F23"/>
    <w:rsid w:val="0050018C"/>
    <w:rsid w:val="005001AC"/>
    <w:rsid w:val="005002A9"/>
    <w:rsid w:val="005005D5"/>
    <w:rsid w:val="005007F2"/>
    <w:rsid w:val="00500A07"/>
    <w:rsid w:val="00500AA3"/>
    <w:rsid w:val="00500B1B"/>
    <w:rsid w:val="00500BF8"/>
    <w:rsid w:val="00500D51"/>
    <w:rsid w:val="00500EF3"/>
    <w:rsid w:val="00500EF5"/>
    <w:rsid w:val="00500F90"/>
    <w:rsid w:val="00500FCF"/>
    <w:rsid w:val="0050143B"/>
    <w:rsid w:val="005014BE"/>
    <w:rsid w:val="0050166A"/>
    <w:rsid w:val="00501781"/>
    <w:rsid w:val="005017DF"/>
    <w:rsid w:val="0050190C"/>
    <w:rsid w:val="00501B59"/>
    <w:rsid w:val="00501CD6"/>
    <w:rsid w:val="00501D60"/>
    <w:rsid w:val="00501D6D"/>
    <w:rsid w:val="00501D86"/>
    <w:rsid w:val="00501DFA"/>
    <w:rsid w:val="00501FFC"/>
    <w:rsid w:val="0050202D"/>
    <w:rsid w:val="00502120"/>
    <w:rsid w:val="005022B5"/>
    <w:rsid w:val="00502376"/>
    <w:rsid w:val="005023AD"/>
    <w:rsid w:val="005023C4"/>
    <w:rsid w:val="005024EF"/>
    <w:rsid w:val="005028E1"/>
    <w:rsid w:val="00502942"/>
    <w:rsid w:val="0050294F"/>
    <w:rsid w:val="00502ADB"/>
    <w:rsid w:val="00502B89"/>
    <w:rsid w:val="00502BB3"/>
    <w:rsid w:val="00502CD6"/>
    <w:rsid w:val="00502D9F"/>
    <w:rsid w:val="00502EA3"/>
    <w:rsid w:val="005030C7"/>
    <w:rsid w:val="00503112"/>
    <w:rsid w:val="005031D5"/>
    <w:rsid w:val="005036AB"/>
    <w:rsid w:val="005036AD"/>
    <w:rsid w:val="005037E3"/>
    <w:rsid w:val="00503C4D"/>
    <w:rsid w:val="00503D15"/>
    <w:rsid w:val="00503DC0"/>
    <w:rsid w:val="00503F0D"/>
    <w:rsid w:val="00503F15"/>
    <w:rsid w:val="00503F55"/>
    <w:rsid w:val="00503F75"/>
    <w:rsid w:val="005040B4"/>
    <w:rsid w:val="005040E3"/>
    <w:rsid w:val="0050428F"/>
    <w:rsid w:val="00504478"/>
    <w:rsid w:val="0050447D"/>
    <w:rsid w:val="005045C9"/>
    <w:rsid w:val="005045CA"/>
    <w:rsid w:val="0050471C"/>
    <w:rsid w:val="00504799"/>
    <w:rsid w:val="0050494E"/>
    <w:rsid w:val="0050499C"/>
    <w:rsid w:val="00504C6F"/>
    <w:rsid w:val="00504CD3"/>
    <w:rsid w:val="00504DEB"/>
    <w:rsid w:val="00505006"/>
    <w:rsid w:val="00505014"/>
    <w:rsid w:val="005051BD"/>
    <w:rsid w:val="005051F1"/>
    <w:rsid w:val="00505386"/>
    <w:rsid w:val="005053DC"/>
    <w:rsid w:val="0050541E"/>
    <w:rsid w:val="005054EE"/>
    <w:rsid w:val="005055BF"/>
    <w:rsid w:val="00505632"/>
    <w:rsid w:val="005056E1"/>
    <w:rsid w:val="00505750"/>
    <w:rsid w:val="005057D2"/>
    <w:rsid w:val="0050594E"/>
    <w:rsid w:val="005059CD"/>
    <w:rsid w:val="005059FC"/>
    <w:rsid w:val="00505A04"/>
    <w:rsid w:val="00505AF1"/>
    <w:rsid w:val="00505B98"/>
    <w:rsid w:val="00505C12"/>
    <w:rsid w:val="00505D43"/>
    <w:rsid w:val="00505E58"/>
    <w:rsid w:val="00505FAA"/>
    <w:rsid w:val="00506024"/>
    <w:rsid w:val="0050603E"/>
    <w:rsid w:val="00506097"/>
    <w:rsid w:val="00506359"/>
    <w:rsid w:val="005064C7"/>
    <w:rsid w:val="00506520"/>
    <w:rsid w:val="005065E3"/>
    <w:rsid w:val="00506665"/>
    <w:rsid w:val="00506733"/>
    <w:rsid w:val="0050676E"/>
    <w:rsid w:val="005068F6"/>
    <w:rsid w:val="00506B2A"/>
    <w:rsid w:val="00506B6C"/>
    <w:rsid w:val="00506C57"/>
    <w:rsid w:val="00506C77"/>
    <w:rsid w:val="00506D06"/>
    <w:rsid w:val="00506DDD"/>
    <w:rsid w:val="00506EC8"/>
    <w:rsid w:val="00507125"/>
    <w:rsid w:val="0050719D"/>
    <w:rsid w:val="00507236"/>
    <w:rsid w:val="005072FE"/>
    <w:rsid w:val="00507402"/>
    <w:rsid w:val="0050753C"/>
    <w:rsid w:val="00507692"/>
    <w:rsid w:val="0050771C"/>
    <w:rsid w:val="005077FB"/>
    <w:rsid w:val="0050780D"/>
    <w:rsid w:val="00507A1E"/>
    <w:rsid w:val="00507C31"/>
    <w:rsid w:val="00507F8C"/>
    <w:rsid w:val="00510113"/>
    <w:rsid w:val="0051016F"/>
    <w:rsid w:val="00510271"/>
    <w:rsid w:val="0051058B"/>
    <w:rsid w:val="00510707"/>
    <w:rsid w:val="00510AF3"/>
    <w:rsid w:val="00510AFC"/>
    <w:rsid w:val="00510DCE"/>
    <w:rsid w:val="0051104C"/>
    <w:rsid w:val="005110D4"/>
    <w:rsid w:val="0051115E"/>
    <w:rsid w:val="005111E9"/>
    <w:rsid w:val="0051149E"/>
    <w:rsid w:val="00511524"/>
    <w:rsid w:val="0051153B"/>
    <w:rsid w:val="0051160C"/>
    <w:rsid w:val="005116AF"/>
    <w:rsid w:val="00511786"/>
    <w:rsid w:val="005118B7"/>
    <w:rsid w:val="005118CC"/>
    <w:rsid w:val="005118D7"/>
    <w:rsid w:val="00511958"/>
    <w:rsid w:val="005119C9"/>
    <w:rsid w:val="00511C03"/>
    <w:rsid w:val="00511CEE"/>
    <w:rsid w:val="00511F18"/>
    <w:rsid w:val="005122D8"/>
    <w:rsid w:val="00512352"/>
    <w:rsid w:val="00512491"/>
    <w:rsid w:val="005124B0"/>
    <w:rsid w:val="005124C1"/>
    <w:rsid w:val="005124D4"/>
    <w:rsid w:val="005126FD"/>
    <w:rsid w:val="00512717"/>
    <w:rsid w:val="005129B9"/>
    <w:rsid w:val="005129F5"/>
    <w:rsid w:val="00512AEF"/>
    <w:rsid w:val="00512B65"/>
    <w:rsid w:val="00512BB1"/>
    <w:rsid w:val="00512C65"/>
    <w:rsid w:val="00512DF1"/>
    <w:rsid w:val="00512EAA"/>
    <w:rsid w:val="00512F05"/>
    <w:rsid w:val="0051321D"/>
    <w:rsid w:val="00513221"/>
    <w:rsid w:val="0051329D"/>
    <w:rsid w:val="005132B5"/>
    <w:rsid w:val="00513372"/>
    <w:rsid w:val="005133CE"/>
    <w:rsid w:val="005133CF"/>
    <w:rsid w:val="005134B1"/>
    <w:rsid w:val="005137DE"/>
    <w:rsid w:val="0051385B"/>
    <w:rsid w:val="0051393B"/>
    <w:rsid w:val="00513C16"/>
    <w:rsid w:val="00513C43"/>
    <w:rsid w:val="00513C44"/>
    <w:rsid w:val="00513CA9"/>
    <w:rsid w:val="00513CD1"/>
    <w:rsid w:val="00513ED0"/>
    <w:rsid w:val="00513FE5"/>
    <w:rsid w:val="005140D1"/>
    <w:rsid w:val="005141C1"/>
    <w:rsid w:val="005141CB"/>
    <w:rsid w:val="00514217"/>
    <w:rsid w:val="00514316"/>
    <w:rsid w:val="005144D5"/>
    <w:rsid w:val="005144F0"/>
    <w:rsid w:val="0051452B"/>
    <w:rsid w:val="00514639"/>
    <w:rsid w:val="005146E8"/>
    <w:rsid w:val="005149B7"/>
    <w:rsid w:val="00514A89"/>
    <w:rsid w:val="00514C38"/>
    <w:rsid w:val="00514D22"/>
    <w:rsid w:val="00514DE5"/>
    <w:rsid w:val="00514E09"/>
    <w:rsid w:val="005151D8"/>
    <w:rsid w:val="00515224"/>
    <w:rsid w:val="00515289"/>
    <w:rsid w:val="005152F8"/>
    <w:rsid w:val="00515499"/>
    <w:rsid w:val="00515606"/>
    <w:rsid w:val="005156C1"/>
    <w:rsid w:val="00515705"/>
    <w:rsid w:val="00515749"/>
    <w:rsid w:val="00515846"/>
    <w:rsid w:val="005158C7"/>
    <w:rsid w:val="00515936"/>
    <w:rsid w:val="00515A72"/>
    <w:rsid w:val="00515B4F"/>
    <w:rsid w:val="00515D4D"/>
    <w:rsid w:val="00515D89"/>
    <w:rsid w:val="00515F25"/>
    <w:rsid w:val="0051601B"/>
    <w:rsid w:val="005160CA"/>
    <w:rsid w:val="005160CB"/>
    <w:rsid w:val="00516133"/>
    <w:rsid w:val="00516164"/>
    <w:rsid w:val="00516380"/>
    <w:rsid w:val="00516426"/>
    <w:rsid w:val="005166F3"/>
    <w:rsid w:val="00516701"/>
    <w:rsid w:val="005167C5"/>
    <w:rsid w:val="00516830"/>
    <w:rsid w:val="0051683C"/>
    <w:rsid w:val="00516854"/>
    <w:rsid w:val="005168BC"/>
    <w:rsid w:val="005168FD"/>
    <w:rsid w:val="0051699B"/>
    <w:rsid w:val="00516A0A"/>
    <w:rsid w:val="00516F16"/>
    <w:rsid w:val="005170F8"/>
    <w:rsid w:val="005173FE"/>
    <w:rsid w:val="005174E1"/>
    <w:rsid w:val="00517623"/>
    <w:rsid w:val="005176CD"/>
    <w:rsid w:val="005178FA"/>
    <w:rsid w:val="00517923"/>
    <w:rsid w:val="0051794B"/>
    <w:rsid w:val="00517B45"/>
    <w:rsid w:val="00517C2E"/>
    <w:rsid w:val="00517F53"/>
    <w:rsid w:val="00517F91"/>
    <w:rsid w:val="0052002F"/>
    <w:rsid w:val="00520171"/>
    <w:rsid w:val="005201EC"/>
    <w:rsid w:val="00520282"/>
    <w:rsid w:val="005203A0"/>
    <w:rsid w:val="0052040D"/>
    <w:rsid w:val="00520479"/>
    <w:rsid w:val="005206C9"/>
    <w:rsid w:val="005206DD"/>
    <w:rsid w:val="00520809"/>
    <w:rsid w:val="00520825"/>
    <w:rsid w:val="00520AA4"/>
    <w:rsid w:val="00520C11"/>
    <w:rsid w:val="00520D21"/>
    <w:rsid w:val="00520DCD"/>
    <w:rsid w:val="00520EF6"/>
    <w:rsid w:val="00520FA0"/>
    <w:rsid w:val="005210A6"/>
    <w:rsid w:val="0052116E"/>
    <w:rsid w:val="0052147D"/>
    <w:rsid w:val="005215AC"/>
    <w:rsid w:val="005217A3"/>
    <w:rsid w:val="00521B25"/>
    <w:rsid w:val="00521BDF"/>
    <w:rsid w:val="00521CA7"/>
    <w:rsid w:val="00521D3B"/>
    <w:rsid w:val="00521F30"/>
    <w:rsid w:val="00521FB2"/>
    <w:rsid w:val="00522099"/>
    <w:rsid w:val="005220BE"/>
    <w:rsid w:val="00522149"/>
    <w:rsid w:val="00522182"/>
    <w:rsid w:val="00522290"/>
    <w:rsid w:val="005226D7"/>
    <w:rsid w:val="005227FE"/>
    <w:rsid w:val="0052289D"/>
    <w:rsid w:val="00522943"/>
    <w:rsid w:val="00522B14"/>
    <w:rsid w:val="0052300D"/>
    <w:rsid w:val="0052303B"/>
    <w:rsid w:val="0052306D"/>
    <w:rsid w:val="005230F7"/>
    <w:rsid w:val="00523161"/>
    <w:rsid w:val="005231FD"/>
    <w:rsid w:val="005232E7"/>
    <w:rsid w:val="005238BB"/>
    <w:rsid w:val="005238D6"/>
    <w:rsid w:val="00523A96"/>
    <w:rsid w:val="00523AF1"/>
    <w:rsid w:val="00523B32"/>
    <w:rsid w:val="00523E75"/>
    <w:rsid w:val="00523FF5"/>
    <w:rsid w:val="0052409F"/>
    <w:rsid w:val="005240AA"/>
    <w:rsid w:val="005240F9"/>
    <w:rsid w:val="0052430F"/>
    <w:rsid w:val="005243BE"/>
    <w:rsid w:val="005243E2"/>
    <w:rsid w:val="0052447F"/>
    <w:rsid w:val="00524610"/>
    <w:rsid w:val="005246FA"/>
    <w:rsid w:val="00524756"/>
    <w:rsid w:val="005248B4"/>
    <w:rsid w:val="00524975"/>
    <w:rsid w:val="00524987"/>
    <w:rsid w:val="00524A45"/>
    <w:rsid w:val="00524AED"/>
    <w:rsid w:val="00524ED2"/>
    <w:rsid w:val="00524F2A"/>
    <w:rsid w:val="00524FC5"/>
    <w:rsid w:val="0052506A"/>
    <w:rsid w:val="0052527B"/>
    <w:rsid w:val="0052576A"/>
    <w:rsid w:val="005258BB"/>
    <w:rsid w:val="005258FD"/>
    <w:rsid w:val="0052593A"/>
    <w:rsid w:val="00525A19"/>
    <w:rsid w:val="00525AD0"/>
    <w:rsid w:val="00525B00"/>
    <w:rsid w:val="00525B1D"/>
    <w:rsid w:val="00525C14"/>
    <w:rsid w:val="00525CC0"/>
    <w:rsid w:val="00525D98"/>
    <w:rsid w:val="00525DE0"/>
    <w:rsid w:val="00525E4C"/>
    <w:rsid w:val="00525E66"/>
    <w:rsid w:val="00525F4E"/>
    <w:rsid w:val="005260A5"/>
    <w:rsid w:val="005260BE"/>
    <w:rsid w:val="00526499"/>
    <w:rsid w:val="00526538"/>
    <w:rsid w:val="005266C5"/>
    <w:rsid w:val="0052679A"/>
    <w:rsid w:val="00526994"/>
    <w:rsid w:val="005269A8"/>
    <w:rsid w:val="00526ADA"/>
    <w:rsid w:val="00526AE4"/>
    <w:rsid w:val="00526B00"/>
    <w:rsid w:val="00527042"/>
    <w:rsid w:val="00527074"/>
    <w:rsid w:val="0052713A"/>
    <w:rsid w:val="005271B9"/>
    <w:rsid w:val="00527211"/>
    <w:rsid w:val="00527413"/>
    <w:rsid w:val="00527685"/>
    <w:rsid w:val="00527764"/>
    <w:rsid w:val="005277AC"/>
    <w:rsid w:val="00527BBB"/>
    <w:rsid w:val="00527EF1"/>
    <w:rsid w:val="00527F4D"/>
    <w:rsid w:val="00527F8D"/>
    <w:rsid w:val="00527FA0"/>
    <w:rsid w:val="00530057"/>
    <w:rsid w:val="005300AA"/>
    <w:rsid w:val="0053026E"/>
    <w:rsid w:val="0053037D"/>
    <w:rsid w:val="005303DD"/>
    <w:rsid w:val="00530426"/>
    <w:rsid w:val="00530432"/>
    <w:rsid w:val="00530502"/>
    <w:rsid w:val="00530574"/>
    <w:rsid w:val="0053059F"/>
    <w:rsid w:val="00530672"/>
    <w:rsid w:val="00530779"/>
    <w:rsid w:val="005307F6"/>
    <w:rsid w:val="0053094A"/>
    <w:rsid w:val="00530999"/>
    <w:rsid w:val="00530AF2"/>
    <w:rsid w:val="00530B82"/>
    <w:rsid w:val="00530B94"/>
    <w:rsid w:val="00530C04"/>
    <w:rsid w:val="00530CF0"/>
    <w:rsid w:val="00530EE1"/>
    <w:rsid w:val="00530EE2"/>
    <w:rsid w:val="00530FDA"/>
    <w:rsid w:val="005311C2"/>
    <w:rsid w:val="0053120A"/>
    <w:rsid w:val="00531286"/>
    <w:rsid w:val="005312EE"/>
    <w:rsid w:val="00531478"/>
    <w:rsid w:val="00531767"/>
    <w:rsid w:val="005317F5"/>
    <w:rsid w:val="0053183D"/>
    <w:rsid w:val="0053193A"/>
    <w:rsid w:val="00531981"/>
    <w:rsid w:val="00531A0C"/>
    <w:rsid w:val="00531A15"/>
    <w:rsid w:val="00531A29"/>
    <w:rsid w:val="00531A4D"/>
    <w:rsid w:val="00531D1C"/>
    <w:rsid w:val="00531E84"/>
    <w:rsid w:val="00531EC1"/>
    <w:rsid w:val="00531F73"/>
    <w:rsid w:val="00531FC5"/>
    <w:rsid w:val="00532047"/>
    <w:rsid w:val="0053208A"/>
    <w:rsid w:val="005320B3"/>
    <w:rsid w:val="00532193"/>
    <w:rsid w:val="0053270A"/>
    <w:rsid w:val="005327D2"/>
    <w:rsid w:val="005328F9"/>
    <w:rsid w:val="0053290E"/>
    <w:rsid w:val="005329C9"/>
    <w:rsid w:val="00532A05"/>
    <w:rsid w:val="00532B36"/>
    <w:rsid w:val="00532B82"/>
    <w:rsid w:val="00532CF7"/>
    <w:rsid w:val="00532D28"/>
    <w:rsid w:val="00532D73"/>
    <w:rsid w:val="00532E66"/>
    <w:rsid w:val="00532E8E"/>
    <w:rsid w:val="00532FDE"/>
    <w:rsid w:val="005330FB"/>
    <w:rsid w:val="0053326C"/>
    <w:rsid w:val="00533303"/>
    <w:rsid w:val="00533368"/>
    <w:rsid w:val="00533467"/>
    <w:rsid w:val="00533521"/>
    <w:rsid w:val="005336F3"/>
    <w:rsid w:val="00533842"/>
    <w:rsid w:val="005339F7"/>
    <w:rsid w:val="00533A7E"/>
    <w:rsid w:val="00533AA0"/>
    <w:rsid w:val="00533B6A"/>
    <w:rsid w:val="00533C2F"/>
    <w:rsid w:val="00533CB1"/>
    <w:rsid w:val="00533DE9"/>
    <w:rsid w:val="00533F42"/>
    <w:rsid w:val="00533FDF"/>
    <w:rsid w:val="005344C8"/>
    <w:rsid w:val="00534616"/>
    <w:rsid w:val="00534656"/>
    <w:rsid w:val="0053478C"/>
    <w:rsid w:val="00534847"/>
    <w:rsid w:val="005348EC"/>
    <w:rsid w:val="00534AF0"/>
    <w:rsid w:val="00534B3E"/>
    <w:rsid w:val="00534B67"/>
    <w:rsid w:val="00534BE4"/>
    <w:rsid w:val="00534CB5"/>
    <w:rsid w:val="00534DEF"/>
    <w:rsid w:val="00534E4B"/>
    <w:rsid w:val="00534EC1"/>
    <w:rsid w:val="00534EFF"/>
    <w:rsid w:val="00534FA9"/>
    <w:rsid w:val="00535066"/>
    <w:rsid w:val="00535114"/>
    <w:rsid w:val="0053514D"/>
    <w:rsid w:val="00535162"/>
    <w:rsid w:val="005351CE"/>
    <w:rsid w:val="005353F3"/>
    <w:rsid w:val="005355FB"/>
    <w:rsid w:val="0053565C"/>
    <w:rsid w:val="005357BE"/>
    <w:rsid w:val="005357F6"/>
    <w:rsid w:val="00535927"/>
    <w:rsid w:val="00535B55"/>
    <w:rsid w:val="00535B64"/>
    <w:rsid w:val="00535D01"/>
    <w:rsid w:val="00535D28"/>
    <w:rsid w:val="00535D4D"/>
    <w:rsid w:val="00535E51"/>
    <w:rsid w:val="00535E53"/>
    <w:rsid w:val="00535E81"/>
    <w:rsid w:val="00535E96"/>
    <w:rsid w:val="00535F59"/>
    <w:rsid w:val="00535F66"/>
    <w:rsid w:val="0053616B"/>
    <w:rsid w:val="00536181"/>
    <w:rsid w:val="005363E7"/>
    <w:rsid w:val="00536414"/>
    <w:rsid w:val="00536523"/>
    <w:rsid w:val="005365DD"/>
    <w:rsid w:val="005365E2"/>
    <w:rsid w:val="00536753"/>
    <w:rsid w:val="005367E6"/>
    <w:rsid w:val="00536974"/>
    <w:rsid w:val="005369A9"/>
    <w:rsid w:val="005369EA"/>
    <w:rsid w:val="00536B17"/>
    <w:rsid w:val="00536B45"/>
    <w:rsid w:val="00536D52"/>
    <w:rsid w:val="00536D7B"/>
    <w:rsid w:val="00537102"/>
    <w:rsid w:val="00537119"/>
    <w:rsid w:val="00537160"/>
    <w:rsid w:val="00537268"/>
    <w:rsid w:val="005377B1"/>
    <w:rsid w:val="00537857"/>
    <w:rsid w:val="00537977"/>
    <w:rsid w:val="005379E0"/>
    <w:rsid w:val="00537A9D"/>
    <w:rsid w:val="00537BAC"/>
    <w:rsid w:val="00537BCB"/>
    <w:rsid w:val="00537C5D"/>
    <w:rsid w:val="00537C78"/>
    <w:rsid w:val="00537CAA"/>
    <w:rsid w:val="00537D4E"/>
    <w:rsid w:val="00537DAD"/>
    <w:rsid w:val="00540014"/>
    <w:rsid w:val="005400A3"/>
    <w:rsid w:val="00540238"/>
    <w:rsid w:val="00540477"/>
    <w:rsid w:val="005406DC"/>
    <w:rsid w:val="0054088D"/>
    <w:rsid w:val="00540938"/>
    <w:rsid w:val="00540A1C"/>
    <w:rsid w:val="00540A26"/>
    <w:rsid w:val="00540A42"/>
    <w:rsid w:val="00540A46"/>
    <w:rsid w:val="00540B8E"/>
    <w:rsid w:val="00540C34"/>
    <w:rsid w:val="00540C5A"/>
    <w:rsid w:val="00540FD4"/>
    <w:rsid w:val="005410EC"/>
    <w:rsid w:val="005411C3"/>
    <w:rsid w:val="00541217"/>
    <w:rsid w:val="00541290"/>
    <w:rsid w:val="00541307"/>
    <w:rsid w:val="0054132B"/>
    <w:rsid w:val="00541631"/>
    <w:rsid w:val="005416FA"/>
    <w:rsid w:val="00541B4A"/>
    <w:rsid w:val="00541B76"/>
    <w:rsid w:val="00541C28"/>
    <w:rsid w:val="00541CDE"/>
    <w:rsid w:val="00541FFA"/>
    <w:rsid w:val="005420EB"/>
    <w:rsid w:val="00542152"/>
    <w:rsid w:val="0054223B"/>
    <w:rsid w:val="00542250"/>
    <w:rsid w:val="00542285"/>
    <w:rsid w:val="0054249D"/>
    <w:rsid w:val="00542785"/>
    <w:rsid w:val="005427A3"/>
    <w:rsid w:val="005427B6"/>
    <w:rsid w:val="00542829"/>
    <w:rsid w:val="0054297C"/>
    <w:rsid w:val="00542A1B"/>
    <w:rsid w:val="00542C11"/>
    <w:rsid w:val="00542CCD"/>
    <w:rsid w:val="00542D84"/>
    <w:rsid w:val="00542DBF"/>
    <w:rsid w:val="00542E77"/>
    <w:rsid w:val="00542F60"/>
    <w:rsid w:val="00542FAF"/>
    <w:rsid w:val="00543367"/>
    <w:rsid w:val="0054363C"/>
    <w:rsid w:val="0054379D"/>
    <w:rsid w:val="00543813"/>
    <w:rsid w:val="0054388A"/>
    <w:rsid w:val="005439E3"/>
    <w:rsid w:val="00543A84"/>
    <w:rsid w:val="00543BB1"/>
    <w:rsid w:val="00543C64"/>
    <w:rsid w:val="00543C7F"/>
    <w:rsid w:val="00543E01"/>
    <w:rsid w:val="00543E56"/>
    <w:rsid w:val="00543F2B"/>
    <w:rsid w:val="0054406E"/>
    <w:rsid w:val="00544216"/>
    <w:rsid w:val="0054424E"/>
    <w:rsid w:val="005442DD"/>
    <w:rsid w:val="005442F5"/>
    <w:rsid w:val="0054454F"/>
    <w:rsid w:val="005445B9"/>
    <w:rsid w:val="0054478D"/>
    <w:rsid w:val="0054492D"/>
    <w:rsid w:val="00544959"/>
    <w:rsid w:val="005449C7"/>
    <w:rsid w:val="00544AE5"/>
    <w:rsid w:val="00544D51"/>
    <w:rsid w:val="00544D6C"/>
    <w:rsid w:val="00544DAB"/>
    <w:rsid w:val="00544DDA"/>
    <w:rsid w:val="00544EA0"/>
    <w:rsid w:val="005450E5"/>
    <w:rsid w:val="0054518D"/>
    <w:rsid w:val="005451AA"/>
    <w:rsid w:val="005453A1"/>
    <w:rsid w:val="00545533"/>
    <w:rsid w:val="00545614"/>
    <w:rsid w:val="005457D8"/>
    <w:rsid w:val="00545866"/>
    <w:rsid w:val="005458F3"/>
    <w:rsid w:val="00545935"/>
    <w:rsid w:val="005459FE"/>
    <w:rsid w:val="00545E3D"/>
    <w:rsid w:val="00545F07"/>
    <w:rsid w:val="00545F79"/>
    <w:rsid w:val="005463AF"/>
    <w:rsid w:val="005463B6"/>
    <w:rsid w:val="00546486"/>
    <w:rsid w:val="00546509"/>
    <w:rsid w:val="00546711"/>
    <w:rsid w:val="0054679A"/>
    <w:rsid w:val="005468DF"/>
    <w:rsid w:val="00546905"/>
    <w:rsid w:val="00546BBB"/>
    <w:rsid w:val="00546D79"/>
    <w:rsid w:val="00546D87"/>
    <w:rsid w:val="00546DC1"/>
    <w:rsid w:val="00546DE6"/>
    <w:rsid w:val="00546EF2"/>
    <w:rsid w:val="00546F24"/>
    <w:rsid w:val="005470DA"/>
    <w:rsid w:val="005470E7"/>
    <w:rsid w:val="0054712D"/>
    <w:rsid w:val="00547154"/>
    <w:rsid w:val="0054719D"/>
    <w:rsid w:val="00547231"/>
    <w:rsid w:val="005472F3"/>
    <w:rsid w:val="005473C0"/>
    <w:rsid w:val="00547443"/>
    <w:rsid w:val="005474FB"/>
    <w:rsid w:val="00547500"/>
    <w:rsid w:val="00547550"/>
    <w:rsid w:val="005477B2"/>
    <w:rsid w:val="005479EC"/>
    <w:rsid w:val="00547B11"/>
    <w:rsid w:val="00547DDD"/>
    <w:rsid w:val="00547E71"/>
    <w:rsid w:val="00547E8E"/>
    <w:rsid w:val="00547E97"/>
    <w:rsid w:val="00547EBC"/>
    <w:rsid w:val="00547EF2"/>
    <w:rsid w:val="00547FF4"/>
    <w:rsid w:val="0055029A"/>
    <w:rsid w:val="005502A1"/>
    <w:rsid w:val="0055031E"/>
    <w:rsid w:val="00550347"/>
    <w:rsid w:val="0055038B"/>
    <w:rsid w:val="00550422"/>
    <w:rsid w:val="00550484"/>
    <w:rsid w:val="0055061B"/>
    <w:rsid w:val="00550738"/>
    <w:rsid w:val="00550AD5"/>
    <w:rsid w:val="00550B5C"/>
    <w:rsid w:val="00550B5D"/>
    <w:rsid w:val="00550B74"/>
    <w:rsid w:val="00550BC6"/>
    <w:rsid w:val="00550C05"/>
    <w:rsid w:val="00550E1B"/>
    <w:rsid w:val="00550E96"/>
    <w:rsid w:val="00551020"/>
    <w:rsid w:val="00551342"/>
    <w:rsid w:val="0055140E"/>
    <w:rsid w:val="0055141E"/>
    <w:rsid w:val="0055143F"/>
    <w:rsid w:val="005516B5"/>
    <w:rsid w:val="005518DB"/>
    <w:rsid w:val="00551963"/>
    <w:rsid w:val="00551A78"/>
    <w:rsid w:val="00551ACC"/>
    <w:rsid w:val="00551BEF"/>
    <w:rsid w:val="00551CAE"/>
    <w:rsid w:val="00551D59"/>
    <w:rsid w:val="00551D8A"/>
    <w:rsid w:val="00551E48"/>
    <w:rsid w:val="00551FBC"/>
    <w:rsid w:val="00552004"/>
    <w:rsid w:val="0055203F"/>
    <w:rsid w:val="005522DF"/>
    <w:rsid w:val="00552312"/>
    <w:rsid w:val="0055238C"/>
    <w:rsid w:val="00552428"/>
    <w:rsid w:val="005527A2"/>
    <w:rsid w:val="0055289E"/>
    <w:rsid w:val="00552A3D"/>
    <w:rsid w:val="00552C3D"/>
    <w:rsid w:val="00552E0F"/>
    <w:rsid w:val="00552E1F"/>
    <w:rsid w:val="00552ED0"/>
    <w:rsid w:val="00552EEC"/>
    <w:rsid w:val="00552FC9"/>
    <w:rsid w:val="00553104"/>
    <w:rsid w:val="005531C5"/>
    <w:rsid w:val="005531CA"/>
    <w:rsid w:val="00553242"/>
    <w:rsid w:val="005532EC"/>
    <w:rsid w:val="00553341"/>
    <w:rsid w:val="00553417"/>
    <w:rsid w:val="00553534"/>
    <w:rsid w:val="005535E9"/>
    <w:rsid w:val="00553900"/>
    <w:rsid w:val="00553ABE"/>
    <w:rsid w:val="00553C26"/>
    <w:rsid w:val="00553C96"/>
    <w:rsid w:val="00553D38"/>
    <w:rsid w:val="00553E25"/>
    <w:rsid w:val="00553E4F"/>
    <w:rsid w:val="00553E9C"/>
    <w:rsid w:val="00553EBB"/>
    <w:rsid w:val="00554060"/>
    <w:rsid w:val="00554228"/>
    <w:rsid w:val="0055445F"/>
    <w:rsid w:val="00554480"/>
    <w:rsid w:val="00554818"/>
    <w:rsid w:val="00554822"/>
    <w:rsid w:val="0055496F"/>
    <w:rsid w:val="00554995"/>
    <w:rsid w:val="00554B1E"/>
    <w:rsid w:val="00554B49"/>
    <w:rsid w:val="00554C1C"/>
    <w:rsid w:val="00554C22"/>
    <w:rsid w:val="00554E0C"/>
    <w:rsid w:val="00554F16"/>
    <w:rsid w:val="0055503E"/>
    <w:rsid w:val="0055508F"/>
    <w:rsid w:val="005551A3"/>
    <w:rsid w:val="005551DA"/>
    <w:rsid w:val="0055551A"/>
    <w:rsid w:val="00555603"/>
    <w:rsid w:val="0055574A"/>
    <w:rsid w:val="005558A7"/>
    <w:rsid w:val="00555A35"/>
    <w:rsid w:val="00555BCD"/>
    <w:rsid w:val="00555E7F"/>
    <w:rsid w:val="00555F94"/>
    <w:rsid w:val="00555FC5"/>
    <w:rsid w:val="00556003"/>
    <w:rsid w:val="00556065"/>
    <w:rsid w:val="005561CD"/>
    <w:rsid w:val="005562A6"/>
    <w:rsid w:val="005562ED"/>
    <w:rsid w:val="0055631F"/>
    <w:rsid w:val="00556535"/>
    <w:rsid w:val="00556816"/>
    <w:rsid w:val="00556826"/>
    <w:rsid w:val="00556841"/>
    <w:rsid w:val="0055690F"/>
    <w:rsid w:val="005569D0"/>
    <w:rsid w:val="00556A8F"/>
    <w:rsid w:val="00556AE5"/>
    <w:rsid w:val="00556FA1"/>
    <w:rsid w:val="00557108"/>
    <w:rsid w:val="005573B4"/>
    <w:rsid w:val="005574EE"/>
    <w:rsid w:val="00557647"/>
    <w:rsid w:val="0055775E"/>
    <w:rsid w:val="00557770"/>
    <w:rsid w:val="00557773"/>
    <w:rsid w:val="00557775"/>
    <w:rsid w:val="00557AE9"/>
    <w:rsid w:val="00557B57"/>
    <w:rsid w:val="00557D01"/>
    <w:rsid w:val="00557D3E"/>
    <w:rsid w:val="00557E94"/>
    <w:rsid w:val="00557F37"/>
    <w:rsid w:val="00557F4D"/>
    <w:rsid w:val="0056005C"/>
    <w:rsid w:val="005600BC"/>
    <w:rsid w:val="005601C1"/>
    <w:rsid w:val="00560290"/>
    <w:rsid w:val="005603B9"/>
    <w:rsid w:val="005604B2"/>
    <w:rsid w:val="005606BF"/>
    <w:rsid w:val="005606D0"/>
    <w:rsid w:val="005607A7"/>
    <w:rsid w:val="00560865"/>
    <w:rsid w:val="00560A75"/>
    <w:rsid w:val="00560AE2"/>
    <w:rsid w:val="00560C82"/>
    <w:rsid w:val="00560E83"/>
    <w:rsid w:val="00560FA5"/>
    <w:rsid w:val="0056120A"/>
    <w:rsid w:val="0056123B"/>
    <w:rsid w:val="00561303"/>
    <w:rsid w:val="0056154C"/>
    <w:rsid w:val="00561726"/>
    <w:rsid w:val="00561830"/>
    <w:rsid w:val="00561838"/>
    <w:rsid w:val="0056184F"/>
    <w:rsid w:val="00561876"/>
    <w:rsid w:val="00561910"/>
    <w:rsid w:val="00561B95"/>
    <w:rsid w:val="00561C79"/>
    <w:rsid w:val="00561CE6"/>
    <w:rsid w:val="00561D1C"/>
    <w:rsid w:val="00561F2D"/>
    <w:rsid w:val="00561FF8"/>
    <w:rsid w:val="00562052"/>
    <w:rsid w:val="005622F6"/>
    <w:rsid w:val="0056234F"/>
    <w:rsid w:val="00562368"/>
    <w:rsid w:val="0056282C"/>
    <w:rsid w:val="00562847"/>
    <w:rsid w:val="0056296F"/>
    <w:rsid w:val="0056297D"/>
    <w:rsid w:val="0056298B"/>
    <w:rsid w:val="00562DD3"/>
    <w:rsid w:val="00562EB6"/>
    <w:rsid w:val="00562F77"/>
    <w:rsid w:val="0056330F"/>
    <w:rsid w:val="0056331B"/>
    <w:rsid w:val="00563331"/>
    <w:rsid w:val="005633F3"/>
    <w:rsid w:val="0056342D"/>
    <w:rsid w:val="005634B6"/>
    <w:rsid w:val="0056355F"/>
    <w:rsid w:val="005636E7"/>
    <w:rsid w:val="00563739"/>
    <w:rsid w:val="0056397A"/>
    <w:rsid w:val="005639B3"/>
    <w:rsid w:val="005639EC"/>
    <w:rsid w:val="00563A88"/>
    <w:rsid w:val="00563B41"/>
    <w:rsid w:val="00563B75"/>
    <w:rsid w:val="00563BD6"/>
    <w:rsid w:val="00563E67"/>
    <w:rsid w:val="00563F85"/>
    <w:rsid w:val="005640F7"/>
    <w:rsid w:val="005640F8"/>
    <w:rsid w:val="005641F8"/>
    <w:rsid w:val="0056435D"/>
    <w:rsid w:val="0056450E"/>
    <w:rsid w:val="0056458B"/>
    <w:rsid w:val="005645C2"/>
    <w:rsid w:val="005646C1"/>
    <w:rsid w:val="00564716"/>
    <w:rsid w:val="00564750"/>
    <w:rsid w:val="00564838"/>
    <w:rsid w:val="005648AE"/>
    <w:rsid w:val="00564913"/>
    <w:rsid w:val="00564A77"/>
    <w:rsid w:val="00564AC7"/>
    <w:rsid w:val="00564D16"/>
    <w:rsid w:val="00564E27"/>
    <w:rsid w:val="0056500F"/>
    <w:rsid w:val="005650D3"/>
    <w:rsid w:val="00565147"/>
    <w:rsid w:val="0056548B"/>
    <w:rsid w:val="00565613"/>
    <w:rsid w:val="00565687"/>
    <w:rsid w:val="0056573B"/>
    <w:rsid w:val="00565769"/>
    <w:rsid w:val="005657F1"/>
    <w:rsid w:val="00565AB5"/>
    <w:rsid w:val="00565C2F"/>
    <w:rsid w:val="00565C92"/>
    <w:rsid w:val="00565CD6"/>
    <w:rsid w:val="00565CF4"/>
    <w:rsid w:val="00565D5C"/>
    <w:rsid w:val="00565EBF"/>
    <w:rsid w:val="00566074"/>
    <w:rsid w:val="00566095"/>
    <w:rsid w:val="005661B6"/>
    <w:rsid w:val="00566358"/>
    <w:rsid w:val="0056635C"/>
    <w:rsid w:val="00566474"/>
    <w:rsid w:val="005665E1"/>
    <w:rsid w:val="005665F7"/>
    <w:rsid w:val="0056666F"/>
    <w:rsid w:val="00566733"/>
    <w:rsid w:val="0056693D"/>
    <w:rsid w:val="00566B00"/>
    <w:rsid w:val="00566B52"/>
    <w:rsid w:val="00566C6D"/>
    <w:rsid w:val="00566DBC"/>
    <w:rsid w:val="00566E91"/>
    <w:rsid w:val="00566F51"/>
    <w:rsid w:val="00566F64"/>
    <w:rsid w:val="005672E9"/>
    <w:rsid w:val="005673FF"/>
    <w:rsid w:val="00567483"/>
    <w:rsid w:val="00567670"/>
    <w:rsid w:val="005676CF"/>
    <w:rsid w:val="00567751"/>
    <w:rsid w:val="00567950"/>
    <w:rsid w:val="0056796B"/>
    <w:rsid w:val="00567DFB"/>
    <w:rsid w:val="00567EDF"/>
    <w:rsid w:val="00567F49"/>
    <w:rsid w:val="0057001F"/>
    <w:rsid w:val="0057005D"/>
    <w:rsid w:val="0057010D"/>
    <w:rsid w:val="005702B9"/>
    <w:rsid w:val="005703CD"/>
    <w:rsid w:val="00570475"/>
    <w:rsid w:val="005705A8"/>
    <w:rsid w:val="005705B5"/>
    <w:rsid w:val="00570698"/>
    <w:rsid w:val="00570891"/>
    <w:rsid w:val="00570922"/>
    <w:rsid w:val="00570B1F"/>
    <w:rsid w:val="00570BCF"/>
    <w:rsid w:val="00570C45"/>
    <w:rsid w:val="00570E39"/>
    <w:rsid w:val="00570E5D"/>
    <w:rsid w:val="00570E81"/>
    <w:rsid w:val="00570EBA"/>
    <w:rsid w:val="005710C3"/>
    <w:rsid w:val="005710CB"/>
    <w:rsid w:val="0057113A"/>
    <w:rsid w:val="0057120C"/>
    <w:rsid w:val="00571276"/>
    <w:rsid w:val="0057142C"/>
    <w:rsid w:val="00571774"/>
    <w:rsid w:val="00571790"/>
    <w:rsid w:val="005719C0"/>
    <w:rsid w:val="00571A2E"/>
    <w:rsid w:val="00571BCC"/>
    <w:rsid w:val="00571C3F"/>
    <w:rsid w:val="00571C81"/>
    <w:rsid w:val="00572069"/>
    <w:rsid w:val="005720C3"/>
    <w:rsid w:val="0057226A"/>
    <w:rsid w:val="00572342"/>
    <w:rsid w:val="005724AD"/>
    <w:rsid w:val="005724C9"/>
    <w:rsid w:val="0057250A"/>
    <w:rsid w:val="005725BC"/>
    <w:rsid w:val="0057265D"/>
    <w:rsid w:val="005726A5"/>
    <w:rsid w:val="005728EB"/>
    <w:rsid w:val="005729B5"/>
    <w:rsid w:val="00572A01"/>
    <w:rsid w:val="00572A25"/>
    <w:rsid w:val="00572BF4"/>
    <w:rsid w:val="00572C6A"/>
    <w:rsid w:val="00572C73"/>
    <w:rsid w:val="00572CEE"/>
    <w:rsid w:val="00572D4A"/>
    <w:rsid w:val="00572D9A"/>
    <w:rsid w:val="00572D9C"/>
    <w:rsid w:val="00572E2B"/>
    <w:rsid w:val="00572E51"/>
    <w:rsid w:val="00572F41"/>
    <w:rsid w:val="00573007"/>
    <w:rsid w:val="0057314A"/>
    <w:rsid w:val="0057323C"/>
    <w:rsid w:val="005733ED"/>
    <w:rsid w:val="00573465"/>
    <w:rsid w:val="0057354E"/>
    <w:rsid w:val="00573561"/>
    <w:rsid w:val="005735B7"/>
    <w:rsid w:val="0057360B"/>
    <w:rsid w:val="00573652"/>
    <w:rsid w:val="00573755"/>
    <w:rsid w:val="005738DF"/>
    <w:rsid w:val="00573916"/>
    <w:rsid w:val="0057395A"/>
    <w:rsid w:val="00573A85"/>
    <w:rsid w:val="00573B8C"/>
    <w:rsid w:val="00573D00"/>
    <w:rsid w:val="00573D2C"/>
    <w:rsid w:val="00573D8F"/>
    <w:rsid w:val="00573E33"/>
    <w:rsid w:val="00573EA5"/>
    <w:rsid w:val="00574017"/>
    <w:rsid w:val="00574036"/>
    <w:rsid w:val="00574040"/>
    <w:rsid w:val="0057420F"/>
    <w:rsid w:val="00574444"/>
    <w:rsid w:val="00574584"/>
    <w:rsid w:val="005747C1"/>
    <w:rsid w:val="005747C8"/>
    <w:rsid w:val="005747D2"/>
    <w:rsid w:val="0057492D"/>
    <w:rsid w:val="00574D0B"/>
    <w:rsid w:val="00574DEE"/>
    <w:rsid w:val="00574E25"/>
    <w:rsid w:val="00574E74"/>
    <w:rsid w:val="00574FF6"/>
    <w:rsid w:val="0057509E"/>
    <w:rsid w:val="005750AA"/>
    <w:rsid w:val="005750AC"/>
    <w:rsid w:val="005752D7"/>
    <w:rsid w:val="0057534C"/>
    <w:rsid w:val="0057557E"/>
    <w:rsid w:val="00575611"/>
    <w:rsid w:val="005757C7"/>
    <w:rsid w:val="00575830"/>
    <w:rsid w:val="00575871"/>
    <w:rsid w:val="005758E7"/>
    <w:rsid w:val="00575907"/>
    <w:rsid w:val="00575BB7"/>
    <w:rsid w:val="00575D28"/>
    <w:rsid w:val="00575D7F"/>
    <w:rsid w:val="00575F18"/>
    <w:rsid w:val="00576188"/>
    <w:rsid w:val="00576253"/>
    <w:rsid w:val="005767DD"/>
    <w:rsid w:val="00576A5D"/>
    <w:rsid w:val="00576A7E"/>
    <w:rsid w:val="00576AAD"/>
    <w:rsid w:val="00576B2E"/>
    <w:rsid w:val="00576B67"/>
    <w:rsid w:val="00576B92"/>
    <w:rsid w:val="00576CD3"/>
    <w:rsid w:val="00576CFE"/>
    <w:rsid w:val="00576D40"/>
    <w:rsid w:val="00576D63"/>
    <w:rsid w:val="00576E85"/>
    <w:rsid w:val="00576F8E"/>
    <w:rsid w:val="005771E4"/>
    <w:rsid w:val="005772B4"/>
    <w:rsid w:val="005773BC"/>
    <w:rsid w:val="0057750B"/>
    <w:rsid w:val="005775B3"/>
    <w:rsid w:val="005775EB"/>
    <w:rsid w:val="0057780E"/>
    <w:rsid w:val="0057785B"/>
    <w:rsid w:val="005778DE"/>
    <w:rsid w:val="00577A3B"/>
    <w:rsid w:val="00577B2B"/>
    <w:rsid w:val="00577CF8"/>
    <w:rsid w:val="00577DF2"/>
    <w:rsid w:val="00577E14"/>
    <w:rsid w:val="00577EAE"/>
    <w:rsid w:val="00577F6A"/>
    <w:rsid w:val="00577FC3"/>
    <w:rsid w:val="00577FC7"/>
    <w:rsid w:val="005800FA"/>
    <w:rsid w:val="005801B1"/>
    <w:rsid w:val="00580388"/>
    <w:rsid w:val="005803AA"/>
    <w:rsid w:val="005804B2"/>
    <w:rsid w:val="005804C4"/>
    <w:rsid w:val="00580524"/>
    <w:rsid w:val="00580724"/>
    <w:rsid w:val="00580745"/>
    <w:rsid w:val="0058076E"/>
    <w:rsid w:val="005807C7"/>
    <w:rsid w:val="00580851"/>
    <w:rsid w:val="005809BB"/>
    <w:rsid w:val="00580EFF"/>
    <w:rsid w:val="005810B3"/>
    <w:rsid w:val="005812F3"/>
    <w:rsid w:val="00581360"/>
    <w:rsid w:val="00581395"/>
    <w:rsid w:val="005813C6"/>
    <w:rsid w:val="005815B9"/>
    <w:rsid w:val="005815E5"/>
    <w:rsid w:val="00581600"/>
    <w:rsid w:val="00581662"/>
    <w:rsid w:val="005816B6"/>
    <w:rsid w:val="0058171F"/>
    <w:rsid w:val="005818CA"/>
    <w:rsid w:val="005818E6"/>
    <w:rsid w:val="00581A22"/>
    <w:rsid w:val="00581A84"/>
    <w:rsid w:val="00581A85"/>
    <w:rsid w:val="00581B22"/>
    <w:rsid w:val="00581C30"/>
    <w:rsid w:val="00581D34"/>
    <w:rsid w:val="00581D53"/>
    <w:rsid w:val="00581E4B"/>
    <w:rsid w:val="00581E62"/>
    <w:rsid w:val="00581EA0"/>
    <w:rsid w:val="00582040"/>
    <w:rsid w:val="0058204A"/>
    <w:rsid w:val="0058232E"/>
    <w:rsid w:val="00582366"/>
    <w:rsid w:val="005826B9"/>
    <w:rsid w:val="005827EF"/>
    <w:rsid w:val="00582947"/>
    <w:rsid w:val="005829C6"/>
    <w:rsid w:val="00582B19"/>
    <w:rsid w:val="00582BAD"/>
    <w:rsid w:val="0058313D"/>
    <w:rsid w:val="005831AB"/>
    <w:rsid w:val="00583306"/>
    <w:rsid w:val="0058332F"/>
    <w:rsid w:val="00583550"/>
    <w:rsid w:val="00583621"/>
    <w:rsid w:val="005836B4"/>
    <w:rsid w:val="00583771"/>
    <w:rsid w:val="00583778"/>
    <w:rsid w:val="0058386C"/>
    <w:rsid w:val="00583889"/>
    <w:rsid w:val="00583974"/>
    <w:rsid w:val="00583975"/>
    <w:rsid w:val="005839CE"/>
    <w:rsid w:val="00583C09"/>
    <w:rsid w:val="00583DAA"/>
    <w:rsid w:val="00583F9E"/>
    <w:rsid w:val="00583FAB"/>
    <w:rsid w:val="00584325"/>
    <w:rsid w:val="00584340"/>
    <w:rsid w:val="00584362"/>
    <w:rsid w:val="00584403"/>
    <w:rsid w:val="0058445D"/>
    <w:rsid w:val="005846E5"/>
    <w:rsid w:val="005847BD"/>
    <w:rsid w:val="005847FC"/>
    <w:rsid w:val="0058499B"/>
    <w:rsid w:val="00584A4D"/>
    <w:rsid w:val="00584B21"/>
    <w:rsid w:val="00584C6B"/>
    <w:rsid w:val="00584C80"/>
    <w:rsid w:val="00584C95"/>
    <w:rsid w:val="00584C97"/>
    <w:rsid w:val="00584F4C"/>
    <w:rsid w:val="00585062"/>
    <w:rsid w:val="00585086"/>
    <w:rsid w:val="00585121"/>
    <w:rsid w:val="0058526C"/>
    <w:rsid w:val="005854B1"/>
    <w:rsid w:val="005854D9"/>
    <w:rsid w:val="005854FF"/>
    <w:rsid w:val="00585768"/>
    <w:rsid w:val="005858DE"/>
    <w:rsid w:val="00585C7C"/>
    <w:rsid w:val="00585CC1"/>
    <w:rsid w:val="00585D6C"/>
    <w:rsid w:val="00585E97"/>
    <w:rsid w:val="0058633F"/>
    <w:rsid w:val="00586403"/>
    <w:rsid w:val="00586446"/>
    <w:rsid w:val="005866D9"/>
    <w:rsid w:val="005868A5"/>
    <w:rsid w:val="0058691A"/>
    <w:rsid w:val="00586AF2"/>
    <w:rsid w:val="00586B22"/>
    <w:rsid w:val="00586BEF"/>
    <w:rsid w:val="00586CCE"/>
    <w:rsid w:val="00586D9E"/>
    <w:rsid w:val="0058722F"/>
    <w:rsid w:val="005872DC"/>
    <w:rsid w:val="0058734B"/>
    <w:rsid w:val="0058742D"/>
    <w:rsid w:val="005876C9"/>
    <w:rsid w:val="00587736"/>
    <w:rsid w:val="00587A2B"/>
    <w:rsid w:val="00587A5A"/>
    <w:rsid w:val="00587B27"/>
    <w:rsid w:val="00587C02"/>
    <w:rsid w:val="00587C3C"/>
    <w:rsid w:val="00587C7D"/>
    <w:rsid w:val="00587D06"/>
    <w:rsid w:val="00587EDC"/>
    <w:rsid w:val="00587F73"/>
    <w:rsid w:val="0059003D"/>
    <w:rsid w:val="005901C8"/>
    <w:rsid w:val="0059026D"/>
    <w:rsid w:val="00590282"/>
    <w:rsid w:val="00590380"/>
    <w:rsid w:val="0059042F"/>
    <w:rsid w:val="00590512"/>
    <w:rsid w:val="00590603"/>
    <w:rsid w:val="00590643"/>
    <w:rsid w:val="005906FE"/>
    <w:rsid w:val="005907FE"/>
    <w:rsid w:val="0059093B"/>
    <w:rsid w:val="0059098C"/>
    <w:rsid w:val="005909E7"/>
    <w:rsid w:val="005909F3"/>
    <w:rsid w:val="00590AD8"/>
    <w:rsid w:val="00590B5E"/>
    <w:rsid w:val="00590C17"/>
    <w:rsid w:val="00590DE4"/>
    <w:rsid w:val="00590E69"/>
    <w:rsid w:val="00590F43"/>
    <w:rsid w:val="005910EF"/>
    <w:rsid w:val="0059110C"/>
    <w:rsid w:val="0059114A"/>
    <w:rsid w:val="0059125A"/>
    <w:rsid w:val="00591333"/>
    <w:rsid w:val="0059135C"/>
    <w:rsid w:val="0059155D"/>
    <w:rsid w:val="0059155F"/>
    <w:rsid w:val="00591607"/>
    <w:rsid w:val="005916AF"/>
    <w:rsid w:val="005916F3"/>
    <w:rsid w:val="0059179A"/>
    <w:rsid w:val="005917CF"/>
    <w:rsid w:val="00591B5A"/>
    <w:rsid w:val="00591C26"/>
    <w:rsid w:val="00591C9D"/>
    <w:rsid w:val="00591D9D"/>
    <w:rsid w:val="00591E3B"/>
    <w:rsid w:val="00591EE6"/>
    <w:rsid w:val="00592045"/>
    <w:rsid w:val="00592138"/>
    <w:rsid w:val="0059214F"/>
    <w:rsid w:val="00592179"/>
    <w:rsid w:val="0059224F"/>
    <w:rsid w:val="00592327"/>
    <w:rsid w:val="00592398"/>
    <w:rsid w:val="00592487"/>
    <w:rsid w:val="0059256F"/>
    <w:rsid w:val="005925C2"/>
    <w:rsid w:val="005925F6"/>
    <w:rsid w:val="005926BB"/>
    <w:rsid w:val="0059285F"/>
    <w:rsid w:val="00592CCD"/>
    <w:rsid w:val="00592E76"/>
    <w:rsid w:val="0059300E"/>
    <w:rsid w:val="005930CC"/>
    <w:rsid w:val="005931F7"/>
    <w:rsid w:val="0059320E"/>
    <w:rsid w:val="0059329E"/>
    <w:rsid w:val="00593322"/>
    <w:rsid w:val="0059343A"/>
    <w:rsid w:val="00593510"/>
    <w:rsid w:val="005936CF"/>
    <w:rsid w:val="005936DB"/>
    <w:rsid w:val="005937BF"/>
    <w:rsid w:val="005938F6"/>
    <w:rsid w:val="005939A1"/>
    <w:rsid w:val="005939F8"/>
    <w:rsid w:val="00593A21"/>
    <w:rsid w:val="00593C90"/>
    <w:rsid w:val="00593CED"/>
    <w:rsid w:val="00593E3F"/>
    <w:rsid w:val="00593E8F"/>
    <w:rsid w:val="0059415E"/>
    <w:rsid w:val="00594216"/>
    <w:rsid w:val="005942F6"/>
    <w:rsid w:val="00594381"/>
    <w:rsid w:val="0059441E"/>
    <w:rsid w:val="00594453"/>
    <w:rsid w:val="00594485"/>
    <w:rsid w:val="005946AD"/>
    <w:rsid w:val="005946B9"/>
    <w:rsid w:val="0059479C"/>
    <w:rsid w:val="0059491B"/>
    <w:rsid w:val="005949A6"/>
    <w:rsid w:val="005949C8"/>
    <w:rsid w:val="00594ADC"/>
    <w:rsid w:val="00594B4B"/>
    <w:rsid w:val="00594B4C"/>
    <w:rsid w:val="00594C17"/>
    <w:rsid w:val="00594CC4"/>
    <w:rsid w:val="00594D0D"/>
    <w:rsid w:val="00594EB4"/>
    <w:rsid w:val="00594F20"/>
    <w:rsid w:val="00594F36"/>
    <w:rsid w:val="00594FBA"/>
    <w:rsid w:val="005950A9"/>
    <w:rsid w:val="0059512D"/>
    <w:rsid w:val="00595291"/>
    <w:rsid w:val="005956AF"/>
    <w:rsid w:val="005956D4"/>
    <w:rsid w:val="00595872"/>
    <w:rsid w:val="00595888"/>
    <w:rsid w:val="005958E5"/>
    <w:rsid w:val="00595973"/>
    <w:rsid w:val="00595AE2"/>
    <w:rsid w:val="00595C4F"/>
    <w:rsid w:val="00595CC9"/>
    <w:rsid w:val="00595DF3"/>
    <w:rsid w:val="00595F88"/>
    <w:rsid w:val="00596065"/>
    <w:rsid w:val="00596238"/>
    <w:rsid w:val="005962DE"/>
    <w:rsid w:val="005962F9"/>
    <w:rsid w:val="005966F7"/>
    <w:rsid w:val="0059678C"/>
    <w:rsid w:val="005968DD"/>
    <w:rsid w:val="00596AE2"/>
    <w:rsid w:val="00596C27"/>
    <w:rsid w:val="00596C29"/>
    <w:rsid w:val="00596CAE"/>
    <w:rsid w:val="00596CF5"/>
    <w:rsid w:val="00596DDC"/>
    <w:rsid w:val="00596EB4"/>
    <w:rsid w:val="00596EDC"/>
    <w:rsid w:val="00596FA2"/>
    <w:rsid w:val="00596FCE"/>
    <w:rsid w:val="00597135"/>
    <w:rsid w:val="00597185"/>
    <w:rsid w:val="00597417"/>
    <w:rsid w:val="00597422"/>
    <w:rsid w:val="005974A0"/>
    <w:rsid w:val="0059764C"/>
    <w:rsid w:val="0059765E"/>
    <w:rsid w:val="005976A1"/>
    <w:rsid w:val="005976BE"/>
    <w:rsid w:val="005976CB"/>
    <w:rsid w:val="005977D9"/>
    <w:rsid w:val="005977DF"/>
    <w:rsid w:val="0059792E"/>
    <w:rsid w:val="00597BE1"/>
    <w:rsid w:val="00597CD4"/>
    <w:rsid w:val="00597DC4"/>
    <w:rsid w:val="00597EF5"/>
    <w:rsid w:val="005A0036"/>
    <w:rsid w:val="005A008E"/>
    <w:rsid w:val="005A0223"/>
    <w:rsid w:val="005A0340"/>
    <w:rsid w:val="005A0534"/>
    <w:rsid w:val="005A05E5"/>
    <w:rsid w:val="005A0605"/>
    <w:rsid w:val="005A087C"/>
    <w:rsid w:val="005A0971"/>
    <w:rsid w:val="005A0A1B"/>
    <w:rsid w:val="005A0B58"/>
    <w:rsid w:val="005A0B83"/>
    <w:rsid w:val="005A0B8C"/>
    <w:rsid w:val="005A0BE4"/>
    <w:rsid w:val="005A0E9D"/>
    <w:rsid w:val="005A0ED7"/>
    <w:rsid w:val="005A0EE7"/>
    <w:rsid w:val="005A0F39"/>
    <w:rsid w:val="005A1013"/>
    <w:rsid w:val="005A1113"/>
    <w:rsid w:val="005A1201"/>
    <w:rsid w:val="005A1212"/>
    <w:rsid w:val="005A1443"/>
    <w:rsid w:val="005A1458"/>
    <w:rsid w:val="005A14D7"/>
    <w:rsid w:val="005A1527"/>
    <w:rsid w:val="005A155A"/>
    <w:rsid w:val="005A1640"/>
    <w:rsid w:val="005A1671"/>
    <w:rsid w:val="005A197B"/>
    <w:rsid w:val="005A1BF8"/>
    <w:rsid w:val="005A1CB6"/>
    <w:rsid w:val="005A1D1D"/>
    <w:rsid w:val="005A1D5F"/>
    <w:rsid w:val="005A1DDB"/>
    <w:rsid w:val="005A1E88"/>
    <w:rsid w:val="005A1EF4"/>
    <w:rsid w:val="005A1F5D"/>
    <w:rsid w:val="005A1FAC"/>
    <w:rsid w:val="005A2174"/>
    <w:rsid w:val="005A2204"/>
    <w:rsid w:val="005A250C"/>
    <w:rsid w:val="005A25E3"/>
    <w:rsid w:val="005A2643"/>
    <w:rsid w:val="005A264E"/>
    <w:rsid w:val="005A2668"/>
    <w:rsid w:val="005A277C"/>
    <w:rsid w:val="005A29F8"/>
    <w:rsid w:val="005A2B5B"/>
    <w:rsid w:val="005A2BBA"/>
    <w:rsid w:val="005A2C42"/>
    <w:rsid w:val="005A2C6A"/>
    <w:rsid w:val="005A2C74"/>
    <w:rsid w:val="005A2C7D"/>
    <w:rsid w:val="005A2DD6"/>
    <w:rsid w:val="005A2DDB"/>
    <w:rsid w:val="005A2F46"/>
    <w:rsid w:val="005A2FC7"/>
    <w:rsid w:val="005A2FE4"/>
    <w:rsid w:val="005A3110"/>
    <w:rsid w:val="005A3166"/>
    <w:rsid w:val="005A3198"/>
    <w:rsid w:val="005A3233"/>
    <w:rsid w:val="005A3259"/>
    <w:rsid w:val="005A339A"/>
    <w:rsid w:val="005A33D5"/>
    <w:rsid w:val="005A33F4"/>
    <w:rsid w:val="005A36F9"/>
    <w:rsid w:val="005A3798"/>
    <w:rsid w:val="005A3891"/>
    <w:rsid w:val="005A397A"/>
    <w:rsid w:val="005A39CC"/>
    <w:rsid w:val="005A3AEA"/>
    <w:rsid w:val="005A3AF8"/>
    <w:rsid w:val="005A3B5C"/>
    <w:rsid w:val="005A3B9E"/>
    <w:rsid w:val="005A3CA0"/>
    <w:rsid w:val="005A3F2F"/>
    <w:rsid w:val="005A3F68"/>
    <w:rsid w:val="005A405F"/>
    <w:rsid w:val="005A447C"/>
    <w:rsid w:val="005A44C3"/>
    <w:rsid w:val="005A44C9"/>
    <w:rsid w:val="005A44D5"/>
    <w:rsid w:val="005A46EF"/>
    <w:rsid w:val="005A480D"/>
    <w:rsid w:val="005A4831"/>
    <w:rsid w:val="005A4A6C"/>
    <w:rsid w:val="005A4B87"/>
    <w:rsid w:val="005A4DB5"/>
    <w:rsid w:val="005A4E20"/>
    <w:rsid w:val="005A501B"/>
    <w:rsid w:val="005A5067"/>
    <w:rsid w:val="005A51CB"/>
    <w:rsid w:val="005A52BF"/>
    <w:rsid w:val="005A5352"/>
    <w:rsid w:val="005A539D"/>
    <w:rsid w:val="005A5447"/>
    <w:rsid w:val="005A564E"/>
    <w:rsid w:val="005A57C3"/>
    <w:rsid w:val="005A5818"/>
    <w:rsid w:val="005A5855"/>
    <w:rsid w:val="005A58DC"/>
    <w:rsid w:val="005A5B09"/>
    <w:rsid w:val="005A5D42"/>
    <w:rsid w:val="005A5D49"/>
    <w:rsid w:val="005A5DD0"/>
    <w:rsid w:val="005A5E11"/>
    <w:rsid w:val="005A5E2A"/>
    <w:rsid w:val="005A5F0B"/>
    <w:rsid w:val="005A5F61"/>
    <w:rsid w:val="005A5FF6"/>
    <w:rsid w:val="005A6038"/>
    <w:rsid w:val="005A6301"/>
    <w:rsid w:val="005A6307"/>
    <w:rsid w:val="005A64A2"/>
    <w:rsid w:val="005A64F3"/>
    <w:rsid w:val="005A6522"/>
    <w:rsid w:val="005A6550"/>
    <w:rsid w:val="005A659B"/>
    <w:rsid w:val="005A6606"/>
    <w:rsid w:val="005A6646"/>
    <w:rsid w:val="005A6753"/>
    <w:rsid w:val="005A67A7"/>
    <w:rsid w:val="005A684B"/>
    <w:rsid w:val="005A6861"/>
    <w:rsid w:val="005A6869"/>
    <w:rsid w:val="005A6A7E"/>
    <w:rsid w:val="005A6ECB"/>
    <w:rsid w:val="005A6ED0"/>
    <w:rsid w:val="005A6F55"/>
    <w:rsid w:val="005A7044"/>
    <w:rsid w:val="005A711F"/>
    <w:rsid w:val="005A7166"/>
    <w:rsid w:val="005A7181"/>
    <w:rsid w:val="005A7205"/>
    <w:rsid w:val="005A7246"/>
    <w:rsid w:val="005A738F"/>
    <w:rsid w:val="005A7579"/>
    <w:rsid w:val="005A75F5"/>
    <w:rsid w:val="005A7741"/>
    <w:rsid w:val="005A7751"/>
    <w:rsid w:val="005A78C6"/>
    <w:rsid w:val="005A79D7"/>
    <w:rsid w:val="005A7B39"/>
    <w:rsid w:val="005A7B4B"/>
    <w:rsid w:val="005A7C3F"/>
    <w:rsid w:val="005A7E8E"/>
    <w:rsid w:val="005B00E8"/>
    <w:rsid w:val="005B0125"/>
    <w:rsid w:val="005B022D"/>
    <w:rsid w:val="005B025E"/>
    <w:rsid w:val="005B02CC"/>
    <w:rsid w:val="005B0315"/>
    <w:rsid w:val="005B0321"/>
    <w:rsid w:val="005B0407"/>
    <w:rsid w:val="005B06D9"/>
    <w:rsid w:val="005B0726"/>
    <w:rsid w:val="005B0879"/>
    <w:rsid w:val="005B0902"/>
    <w:rsid w:val="005B0B23"/>
    <w:rsid w:val="005B0B4A"/>
    <w:rsid w:val="005B0DA0"/>
    <w:rsid w:val="005B0EBA"/>
    <w:rsid w:val="005B0F4D"/>
    <w:rsid w:val="005B106A"/>
    <w:rsid w:val="005B10A9"/>
    <w:rsid w:val="005B10D6"/>
    <w:rsid w:val="005B10E7"/>
    <w:rsid w:val="005B166E"/>
    <w:rsid w:val="005B16C1"/>
    <w:rsid w:val="005B1703"/>
    <w:rsid w:val="005B175B"/>
    <w:rsid w:val="005B1897"/>
    <w:rsid w:val="005B1955"/>
    <w:rsid w:val="005B19E4"/>
    <w:rsid w:val="005B1B84"/>
    <w:rsid w:val="005B1C39"/>
    <w:rsid w:val="005B1CAC"/>
    <w:rsid w:val="005B1D56"/>
    <w:rsid w:val="005B207D"/>
    <w:rsid w:val="005B211C"/>
    <w:rsid w:val="005B214A"/>
    <w:rsid w:val="005B25CB"/>
    <w:rsid w:val="005B2600"/>
    <w:rsid w:val="005B267F"/>
    <w:rsid w:val="005B2791"/>
    <w:rsid w:val="005B27A5"/>
    <w:rsid w:val="005B28C3"/>
    <w:rsid w:val="005B2993"/>
    <w:rsid w:val="005B29BA"/>
    <w:rsid w:val="005B2CF6"/>
    <w:rsid w:val="005B2D72"/>
    <w:rsid w:val="005B2E8C"/>
    <w:rsid w:val="005B30CA"/>
    <w:rsid w:val="005B31BF"/>
    <w:rsid w:val="005B3280"/>
    <w:rsid w:val="005B3319"/>
    <w:rsid w:val="005B3350"/>
    <w:rsid w:val="005B354E"/>
    <w:rsid w:val="005B370A"/>
    <w:rsid w:val="005B37DD"/>
    <w:rsid w:val="005B3A77"/>
    <w:rsid w:val="005B3B3B"/>
    <w:rsid w:val="005B3C8D"/>
    <w:rsid w:val="005B3D6E"/>
    <w:rsid w:val="005B3DA2"/>
    <w:rsid w:val="005B3ECD"/>
    <w:rsid w:val="005B3F0A"/>
    <w:rsid w:val="005B4071"/>
    <w:rsid w:val="005B408C"/>
    <w:rsid w:val="005B42A4"/>
    <w:rsid w:val="005B42E6"/>
    <w:rsid w:val="005B43BE"/>
    <w:rsid w:val="005B451D"/>
    <w:rsid w:val="005B46D5"/>
    <w:rsid w:val="005B48B7"/>
    <w:rsid w:val="005B4A84"/>
    <w:rsid w:val="005B4AA6"/>
    <w:rsid w:val="005B4CBF"/>
    <w:rsid w:val="005B4D32"/>
    <w:rsid w:val="005B503E"/>
    <w:rsid w:val="005B50FE"/>
    <w:rsid w:val="005B514F"/>
    <w:rsid w:val="005B528D"/>
    <w:rsid w:val="005B53D5"/>
    <w:rsid w:val="005B54B6"/>
    <w:rsid w:val="005B552C"/>
    <w:rsid w:val="005B56E1"/>
    <w:rsid w:val="005B5828"/>
    <w:rsid w:val="005B5958"/>
    <w:rsid w:val="005B596C"/>
    <w:rsid w:val="005B5C22"/>
    <w:rsid w:val="005B5CAA"/>
    <w:rsid w:val="005B60B4"/>
    <w:rsid w:val="005B6162"/>
    <w:rsid w:val="005B6344"/>
    <w:rsid w:val="005B63B1"/>
    <w:rsid w:val="005B6559"/>
    <w:rsid w:val="005B6693"/>
    <w:rsid w:val="005B6796"/>
    <w:rsid w:val="005B67F7"/>
    <w:rsid w:val="005B6812"/>
    <w:rsid w:val="005B697A"/>
    <w:rsid w:val="005B6B74"/>
    <w:rsid w:val="005B6C60"/>
    <w:rsid w:val="005B6D1E"/>
    <w:rsid w:val="005B6DF1"/>
    <w:rsid w:val="005B6EFF"/>
    <w:rsid w:val="005B6F66"/>
    <w:rsid w:val="005B706E"/>
    <w:rsid w:val="005B71A7"/>
    <w:rsid w:val="005B71DB"/>
    <w:rsid w:val="005B72AD"/>
    <w:rsid w:val="005B73BF"/>
    <w:rsid w:val="005B7448"/>
    <w:rsid w:val="005B755E"/>
    <w:rsid w:val="005B759C"/>
    <w:rsid w:val="005B7717"/>
    <w:rsid w:val="005B7C14"/>
    <w:rsid w:val="005B7CDB"/>
    <w:rsid w:val="005B7CED"/>
    <w:rsid w:val="005B7D3D"/>
    <w:rsid w:val="005B7D47"/>
    <w:rsid w:val="005B7F55"/>
    <w:rsid w:val="005C01C8"/>
    <w:rsid w:val="005C0290"/>
    <w:rsid w:val="005C030A"/>
    <w:rsid w:val="005C0389"/>
    <w:rsid w:val="005C0466"/>
    <w:rsid w:val="005C054D"/>
    <w:rsid w:val="005C08A6"/>
    <w:rsid w:val="005C0A40"/>
    <w:rsid w:val="005C0A41"/>
    <w:rsid w:val="005C0A42"/>
    <w:rsid w:val="005C0B35"/>
    <w:rsid w:val="005C0B5B"/>
    <w:rsid w:val="005C0C0A"/>
    <w:rsid w:val="005C0D85"/>
    <w:rsid w:val="005C0E88"/>
    <w:rsid w:val="005C0F13"/>
    <w:rsid w:val="005C105D"/>
    <w:rsid w:val="005C1148"/>
    <w:rsid w:val="005C120D"/>
    <w:rsid w:val="005C13CD"/>
    <w:rsid w:val="005C14CF"/>
    <w:rsid w:val="005C17F5"/>
    <w:rsid w:val="005C187E"/>
    <w:rsid w:val="005C18B3"/>
    <w:rsid w:val="005C1913"/>
    <w:rsid w:val="005C1A62"/>
    <w:rsid w:val="005C1B49"/>
    <w:rsid w:val="005C1C2A"/>
    <w:rsid w:val="005C1CE9"/>
    <w:rsid w:val="005C1EC0"/>
    <w:rsid w:val="005C21D6"/>
    <w:rsid w:val="005C222A"/>
    <w:rsid w:val="005C25E9"/>
    <w:rsid w:val="005C2622"/>
    <w:rsid w:val="005C27EB"/>
    <w:rsid w:val="005C2869"/>
    <w:rsid w:val="005C2C04"/>
    <w:rsid w:val="005C2C71"/>
    <w:rsid w:val="005C2C93"/>
    <w:rsid w:val="005C2D66"/>
    <w:rsid w:val="005C2E27"/>
    <w:rsid w:val="005C2FD6"/>
    <w:rsid w:val="005C3129"/>
    <w:rsid w:val="005C329C"/>
    <w:rsid w:val="005C3455"/>
    <w:rsid w:val="005C34C9"/>
    <w:rsid w:val="005C364A"/>
    <w:rsid w:val="005C3655"/>
    <w:rsid w:val="005C365A"/>
    <w:rsid w:val="005C37D6"/>
    <w:rsid w:val="005C37FC"/>
    <w:rsid w:val="005C3858"/>
    <w:rsid w:val="005C392A"/>
    <w:rsid w:val="005C3A33"/>
    <w:rsid w:val="005C3A9B"/>
    <w:rsid w:val="005C3AC1"/>
    <w:rsid w:val="005C3C1B"/>
    <w:rsid w:val="005C3D34"/>
    <w:rsid w:val="005C3E9C"/>
    <w:rsid w:val="005C3F1B"/>
    <w:rsid w:val="005C40D6"/>
    <w:rsid w:val="005C4211"/>
    <w:rsid w:val="005C425A"/>
    <w:rsid w:val="005C4315"/>
    <w:rsid w:val="005C4375"/>
    <w:rsid w:val="005C43FC"/>
    <w:rsid w:val="005C45FE"/>
    <w:rsid w:val="005C4664"/>
    <w:rsid w:val="005C47C8"/>
    <w:rsid w:val="005C4931"/>
    <w:rsid w:val="005C4A05"/>
    <w:rsid w:val="005C4CF8"/>
    <w:rsid w:val="005C4D25"/>
    <w:rsid w:val="005C4D3A"/>
    <w:rsid w:val="005C4D7C"/>
    <w:rsid w:val="005C4D83"/>
    <w:rsid w:val="005C4DAF"/>
    <w:rsid w:val="005C50FE"/>
    <w:rsid w:val="005C549F"/>
    <w:rsid w:val="005C561C"/>
    <w:rsid w:val="005C56C0"/>
    <w:rsid w:val="005C56E0"/>
    <w:rsid w:val="005C57DF"/>
    <w:rsid w:val="005C5833"/>
    <w:rsid w:val="005C58F5"/>
    <w:rsid w:val="005C5919"/>
    <w:rsid w:val="005C5928"/>
    <w:rsid w:val="005C5A6D"/>
    <w:rsid w:val="005C5AD2"/>
    <w:rsid w:val="005C60A4"/>
    <w:rsid w:val="005C6223"/>
    <w:rsid w:val="005C6424"/>
    <w:rsid w:val="005C64CB"/>
    <w:rsid w:val="005C65C6"/>
    <w:rsid w:val="005C6614"/>
    <w:rsid w:val="005C6625"/>
    <w:rsid w:val="005C670B"/>
    <w:rsid w:val="005C6A5C"/>
    <w:rsid w:val="005C6AE4"/>
    <w:rsid w:val="005C6CDC"/>
    <w:rsid w:val="005C6E1B"/>
    <w:rsid w:val="005C7010"/>
    <w:rsid w:val="005C70DC"/>
    <w:rsid w:val="005C714E"/>
    <w:rsid w:val="005C737D"/>
    <w:rsid w:val="005C73E0"/>
    <w:rsid w:val="005C73E7"/>
    <w:rsid w:val="005C74CF"/>
    <w:rsid w:val="005C76EC"/>
    <w:rsid w:val="005C783D"/>
    <w:rsid w:val="005C7851"/>
    <w:rsid w:val="005C79AE"/>
    <w:rsid w:val="005C7ACB"/>
    <w:rsid w:val="005C7BF6"/>
    <w:rsid w:val="005C7CD7"/>
    <w:rsid w:val="005C7D65"/>
    <w:rsid w:val="005C7E52"/>
    <w:rsid w:val="005D00DA"/>
    <w:rsid w:val="005D00F8"/>
    <w:rsid w:val="005D0150"/>
    <w:rsid w:val="005D02E8"/>
    <w:rsid w:val="005D03B8"/>
    <w:rsid w:val="005D03DC"/>
    <w:rsid w:val="005D0734"/>
    <w:rsid w:val="005D080C"/>
    <w:rsid w:val="005D0836"/>
    <w:rsid w:val="005D0930"/>
    <w:rsid w:val="005D0C38"/>
    <w:rsid w:val="005D0DE9"/>
    <w:rsid w:val="005D0FCA"/>
    <w:rsid w:val="005D1102"/>
    <w:rsid w:val="005D1125"/>
    <w:rsid w:val="005D1413"/>
    <w:rsid w:val="005D169F"/>
    <w:rsid w:val="005D1816"/>
    <w:rsid w:val="005D1952"/>
    <w:rsid w:val="005D19A1"/>
    <w:rsid w:val="005D19CC"/>
    <w:rsid w:val="005D1A5E"/>
    <w:rsid w:val="005D1BDC"/>
    <w:rsid w:val="005D1F33"/>
    <w:rsid w:val="005D1FB0"/>
    <w:rsid w:val="005D1FD0"/>
    <w:rsid w:val="005D20C4"/>
    <w:rsid w:val="005D210B"/>
    <w:rsid w:val="005D213E"/>
    <w:rsid w:val="005D22B7"/>
    <w:rsid w:val="005D22E5"/>
    <w:rsid w:val="005D2410"/>
    <w:rsid w:val="005D243B"/>
    <w:rsid w:val="005D2521"/>
    <w:rsid w:val="005D2556"/>
    <w:rsid w:val="005D2577"/>
    <w:rsid w:val="005D2712"/>
    <w:rsid w:val="005D27AF"/>
    <w:rsid w:val="005D28E2"/>
    <w:rsid w:val="005D2947"/>
    <w:rsid w:val="005D295A"/>
    <w:rsid w:val="005D2A6A"/>
    <w:rsid w:val="005D2A9B"/>
    <w:rsid w:val="005D2BA6"/>
    <w:rsid w:val="005D301A"/>
    <w:rsid w:val="005D304D"/>
    <w:rsid w:val="005D3187"/>
    <w:rsid w:val="005D31A5"/>
    <w:rsid w:val="005D31EC"/>
    <w:rsid w:val="005D32B5"/>
    <w:rsid w:val="005D3382"/>
    <w:rsid w:val="005D33D8"/>
    <w:rsid w:val="005D340D"/>
    <w:rsid w:val="005D3A37"/>
    <w:rsid w:val="005D3A87"/>
    <w:rsid w:val="005D3AE5"/>
    <w:rsid w:val="005D3B2A"/>
    <w:rsid w:val="005D3BFE"/>
    <w:rsid w:val="005D3D74"/>
    <w:rsid w:val="005D42F6"/>
    <w:rsid w:val="005D4300"/>
    <w:rsid w:val="005D4403"/>
    <w:rsid w:val="005D441C"/>
    <w:rsid w:val="005D44A4"/>
    <w:rsid w:val="005D44E6"/>
    <w:rsid w:val="005D4738"/>
    <w:rsid w:val="005D47BE"/>
    <w:rsid w:val="005D47D6"/>
    <w:rsid w:val="005D4C51"/>
    <w:rsid w:val="005D4CCB"/>
    <w:rsid w:val="005D4D0B"/>
    <w:rsid w:val="005D4D7A"/>
    <w:rsid w:val="005D4E8D"/>
    <w:rsid w:val="005D4EED"/>
    <w:rsid w:val="005D4F70"/>
    <w:rsid w:val="005D5293"/>
    <w:rsid w:val="005D54E1"/>
    <w:rsid w:val="005D5661"/>
    <w:rsid w:val="005D56A0"/>
    <w:rsid w:val="005D56F2"/>
    <w:rsid w:val="005D57E6"/>
    <w:rsid w:val="005D59DF"/>
    <w:rsid w:val="005D5A42"/>
    <w:rsid w:val="005D5AA1"/>
    <w:rsid w:val="005D5C3F"/>
    <w:rsid w:val="005D5CB4"/>
    <w:rsid w:val="005D5CC4"/>
    <w:rsid w:val="005D5E14"/>
    <w:rsid w:val="005D5ED0"/>
    <w:rsid w:val="005D5F97"/>
    <w:rsid w:val="005D5FC6"/>
    <w:rsid w:val="005D60F5"/>
    <w:rsid w:val="005D6314"/>
    <w:rsid w:val="005D687E"/>
    <w:rsid w:val="005D6887"/>
    <w:rsid w:val="005D6A02"/>
    <w:rsid w:val="005D6A19"/>
    <w:rsid w:val="005D6A94"/>
    <w:rsid w:val="005D6BCD"/>
    <w:rsid w:val="005D6BFB"/>
    <w:rsid w:val="005D6C19"/>
    <w:rsid w:val="005D6C62"/>
    <w:rsid w:val="005D6D1C"/>
    <w:rsid w:val="005D6D28"/>
    <w:rsid w:val="005D6D73"/>
    <w:rsid w:val="005D6FDB"/>
    <w:rsid w:val="005D703E"/>
    <w:rsid w:val="005D709C"/>
    <w:rsid w:val="005D7291"/>
    <w:rsid w:val="005D72CB"/>
    <w:rsid w:val="005D733F"/>
    <w:rsid w:val="005D7385"/>
    <w:rsid w:val="005D738D"/>
    <w:rsid w:val="005D73A0"/>
    <w:rsid w:val="005D73A7"/>
    <w:rsid w:val="005D7437"/>
    <w:rsid w:val="005D768B"/>
    <w:rsid w:val="005D7782"/>
    <w:rsid w:val="005D7874"/>
    <w:rsid w:val="005D7897"/>
    <w:rsid w:val="005D7A78"/>
    <w:rsid w:val="005D7B35"/>
    <w:rsid w:val="005D7C5D"/>
    <w:rsid w:val="005D7EE2"/>
    <w:rsid w:val="005D7F25"/>
    <w:rsid w:val="005D7F8E"/>
    <w:rsid w:val="005D7FAC"/>
    <w:rsid w:val="005E0330"/>
    <w:rsid w:val="005E03CA"/>
    <w:rsid w:val="005E046E"/>
    <w:rsid w:val="005E050F"/>
    <w:rsid w:val="005E0586"/>
    <w:rsid w:val="005E0600"/>
    <w:rsid w:val="005E063B"/>
    <w:rsid w:val="005E07D3"/>
    <w:rsid w:val="005E08BA"/>
    <w:rsid w:val="005E08FE"/>
    <w:rsid w:val="005E0925"/>
    <w:rsid w:val="005E093C"/>
    <w:rsid w:val="005E0B1D"/>
    <w:rsid w:val="005E0B24"/>
    <w:rsid w:val="005E0B48"/>
    <w:rsid w:val="005E0B74"/>
    <w:rsid w:val="005E0BF1"/>
    <w:rsid w:val="005E0CA8"/>
    <w:rsid w:val="005E0E0D"/>
    <w:rsid w:val="005E0EAD"/>
    <w:rsid w:val="005E0F97"/>
    <w:rsid w:val="005E0FC3"/>
    <w:rsid w:val="005E0FFD"/>
    <w:rsid w:val="005E102B"/>
    <w:rsid w:val="005E103A"/>
    <w:rsid w:val="005E11DA"/>
    <w:rsid w:val="005E1202"/>
    <w:rsid w:val="005E1407"/>
    <w:rsid w:val="005E143E"/>
    <w:rsid w:val="005E14CF"/>
    <w:rsid w:val="005E1533"/>
    <w:rsid w:val="005E1535"/>
    <w:rsid w:val="005E167B"/>
    <w:rsid w:val="005E1690"/>
    <w:rsid w:val="005E1810"/>
    <w:rsid w:val="005E1827"/>
    <w:rsid w:val="005E1A3E"/>
    <w:rsid w:val="005E1B17"/>
    <w:rsid w:val="005E1BD7"/>
    <w:rsid w:val="005E1D02"/>
    <w:rsid w:val="005E1E3B"/>
    <w:rsid w:val="005E2165"/>
    <w:rsid w:val="005E224D"/>
    <w:rsid w:val="005E24CD"/>
    <w:rsid w:val="005E2756"/>
    <w:rsid w:val="005E2806"/>
    <w:rsid w:val="005E2871"/>
    <w:rsid w:val="005E289B"/>
    <w:rsid w:val="005E2900"/>
    <w:rsid w:val="005E29DD"/>
    <w:rsid w:val="005E29DF"/>
    <w:rsid w:val="005E2A9E"/>
    <w:rsid w:val="005E2A9F"/>
    <w:rsid w:val="005E2CD7"/>
    <w:rsid w:val="005E2CDB"/>
    <w:rsid w:val="005E2D23"/>
    <w:rsid w:val="005E2EFA"/>
    <w:rsid w:val="005E2F8D"/>
    <w:rsid w:val="005E2FCC"/>
    <w:rsid w:val="005E300D"/>
    <w:rsid w:val="005E302F"/>
    <w:rsid w:val="005E303D"/>
    <w:rsid w:val="005E3080"/>
    <w:rsid w:val="005E3192"/>
    <w:rsid w:val="005E32B2"/>
    <w:rsid w:val="005E34C9"/>
    <w:rsid w:val="005E35E9"/>
    <w:rsid w:val="005E36F0"/>
    <w:rsid w:val="005E37B0"/>
    <w:rsid w:val="005E3D53"/>
    <w:rsid w:val="005E3DAB"/>
    <w:rsid w:val="005E3DC0"/>
    <w:rsid w:val="005E41CC"/>
    <w:rsid w:val="005E4222"/>
    <w:rsid w:val="005E4299"/>
    <w:rsid w:val="005E44B7"/>
    <w:rsid w:val="005E4648"/>
    <w:rsid w:val="005E4749"/>
    <w:rsid w:val="005E475A"/>
    <w:rsid w:val="005E489E"/>
    <w:rsid w:val="005E48A3"/>
    <w:rsid w:val="005E48DC"/>
    <w:rsid w:val="005E493C"/>
    <w:rsid w:val="005E4A7E"/>
    <w:rsid w:val="005E4BB0"/>
    <w:rsid w:val="005E4BE6"/>
    <w:rsid w:val="005E4C34"/>
    <w:rsid w:val="005E4DB7"/>
    <w:rsid w:val="005E4E0B"/>
    <w:rsid w:val="005E5056"/>
    <w:rsid w:val="005E50E3"/>
    <w:rsid w:val="005E5104"/>
    <w:rsid w:val="005E53E9"/>
    <w:rsid w:val="005E56CD"/>
    <w:rsid w:val="005E57C4"/>
    <w:rsid w:val="005E5875"/>
    <w:rsid w:val="005E595F"/>
    <w:rsid w:val="005E5A0E"/>
    <w:rsid w:val="005E5A57"/>
    <w:rsid w:val="005E5A76"/>
    <w:rsid w:val="005E5A91"/>
    <w:rsid w:val="005E5B08"/>
    <w:rsid w:val="005E5B37"/>
    <w:rsid w:val="005E5BF1"/>
    <w:rsid w:val="005E5D0D"/>
    <w:rsid w:val="005E5DB2"/>
    <w:rsid w:val="005E5F44"/>
    <w:rsid w:val="005E5F90"/>
    <w:rsid w:val="005E6264"/>
    <w:rsid w:val="005E6268"/>
    <w:rsid w:val="005E6477"/>
    <w:rsid w:val="005E6509"/>
    <w:rsid w:val="005E66A1"/>
    <w:rsid w:val="005E6856"/>
    <w:rsid w:val="005E68FB"/>
    <w:rsid w:val="005E6931"/>
    <w:rsid w:val="005E6B46"/>
    <w:rsid w:val="005E6C90"/>
    <w:rsid w:val="005E7198"/>
    <w:rsid w:val="005E7200"/>
    <w:rsid w:val="005E724B"/>
    <w:rsid w:val="005E72D0"/>
    <w:rsid w:val="005E777E"/>
    <w:rsid w:val="005E7930"/>
    <w:rsid w:val="005E7978"/>
    <w:rsid w:val="005E7A89"/>
    <w:rsid w:val="005E7CDB"/>
    <w:rsid w:val="005E7D07"/>
    <w:rsid w:val="005E7D8F"/>
    <w:rsid w:val="005E7DA9"/>
    <w:rsid w:val="005E7DDA"/>
    <w:rsid w:val="005E7F1B"/>
    <w:rsid w:val="005F00D1"/>
    <w:rsid w:val="005F02CE"/>
    <w:rsid w:val="005F03B8"/>
    <w:rsid w:val="005F04A6"/>
    <w:rsid w:val="005F0A46"/>
    <w:rsid w:val="005F0ADF"/>
    <w:rsid w:val="005F0BFA"/>
    <w:rsid w:val="005F0CEF"/>
    <w:rsid w:val="005F0D2A"/>
    <w:rsid w:val="005F0D3B"/>
    <w:rsid w:val="005F0D95"/>
    <w:rsid w:val="005F0DF2"/>
    <w:rsid w:val="005F0E47"/>
    <w:rsid w:val="005F108B"/>
    <w:rsid w:val="005F1152"/>
    <w:rsid w:val="005F11BF"/>
    <w:rsid w:val="005F11DE"/>
    <w:rsid w:val="005F1212"/>
    <w:rsid w:val="005F12BD"/>
    <w:rsid w:val="005F1381"/>
    <w:rsid w:val="005F153E"/>
    <w:rsid w:val="005F177F"/>
    <w:rsid w:val="005F18A7"/>
    <w:rsid w:val="005F19F4"/>
    <w:rsid w:val="005F1ABE"/>
    <w:rsid w:val="005F1B3A"/>
    <w:rsid w:val="005F1DAD"/>
    <w:rsid w:val="005F1DD5"/>
    <w:rsid w:val="005F1E47"/>
    <w:rsid w:val="005F20A6"/>
    <w:rsid w:val="005F2350"/>
    <w:rsid w:val="005F23AB"/>
    <w:rsid w:val="005F2495"/>
    <w:rsid w:val="005F251D"/>
    <w:rsid w:val="005F2865"/>
    <w:rsid w:val="005F28F0"/>
    <w:rsid w:val="005F2B92"/>
    <w:rsid w:val="005F2D1E"/>
    <w:rsid w:val="005F30AA"/>
    <w:rsid w:val="005F325D"/>
    <w:rsid w:val="005F3303"/>
    <w:rsid w:val="005F3382"/>
    <w:rsid w:val="005F33B6"/>
    <w:rsid w:val="005F34BC"/>
    <w:rsid w:val="005F356A"/>
    <w:rsid w:val="005F3723"/>
    <w:rsid w:val="005F393C"/>
    <w:rsid w:val="005F39BF"/>
    <w:rsid w:val="005F39E0"/>
    <w:rsid w:val="005F3B16"/>
    <w:rsid w:val="005F3C42"/>
    <w:rsid w:val="005F3D67"/>
    <w:rsid w:val="005F3DF0"/>
    <w:rsid w:val="005F3FCB"/>
    <w:rsid w:val="005F405D"/>
    <w:rsid w:val="005F43A0"/>
    <w:rsid w:val="005F43CD"/>
    <w:rsid w:val="005F43E4"/>
    <w:rsid w:val="005F496C"/>
    <w:rsid w:val="005F4A1C"/>
    <w:rsid w:val="005F4B58"/>
    <w:rsid w:val="005F4E62"/>
    <w:rsid w:val="005F4F6D"/>
    <w:rsid w:val="005F4FF2"/>
    <w:rsid w:val="005F50FB"/>
    <w:rsid w:val="005F534F"/>
    <w:rsid w:val="005F5400"/>
    <w:rsid w:val="005F54B3"/>
    <w:rsid w:val="005F54F3"/>
    <w:rsid w:val="005F5751"/>
    <w:rsid w:val="005F57AC"/>
    <w:rsid w:val="005F57C9"/>
    <w:rsid w:val="005F57F2"/>
    <w:rsid w:val="005F5807"/>
    <w:rsid w:val="005F58B5"/>
    <w:rsid w:val="005F58D4"/>
    <w:rsid w:val="005F5929"/>
    <w:rsid w:val="005F59CC"/>
    <w:rsid w:val="005F5BEE"/>
    <w:rsid w:val="005F5C8B"/>
    <w:rsid w:val="005F5D49"/>
    <w:rsid w:val="005F5EDB"/>
    <w:rsid w:val="005F5F5F"/>
    <w:rsid w:val="005F612E"/>
    <w:rsid w:val="005F630D"/>
    <w:rsid w:val="005F6548"/>
    <w:rsid w:val="005F66A5"/>
    <w:rsid w:val="005F66D9"/>
    <w:rsid w:val="005F6815"/>
    <w:rsid w:val="005F68EC"/>
    <w:rsid w:val="005F68F4"/>
    <w:rsid w:val="005F6902"/>
    <w:rsid w:val="005F6A30"/>
    <w:rsid w:val="005F6AE2"/>
    <w:rsid w:val="005F6C49"/>
    <w:rsid w:val="005F6E5A"/>
    <w:rsid w:val="005F6FAF"/>
    <w:rsid w:val="005F70D0"/>
    <w:rsid w:val="005F70FF"/>
    <w:rsid w:val="005F711F"/>
    <w:rsid w:val="005F720B"/>
    <w:rsid w:val="005F7298"/>
    <w:rsid w:val="005F7389"/>
    <w:rsid w:val="005F76E6"/>
    <w:rsid w:val="005F7700"/>
    <w:rsid w:val="005F77E6"/>
    <w:rsid w:val="005F78E4"/>
    <w:rsid w:val="005F798F"/>
    <w:rsid w:val="005F7A00"/>
    <w:rsid w:val="005F7B15"/>
    <w:rsid w:val="0060004D"/>
    <w:rsid w:val="00600068"/>
    <w:rsid w:val="0060021C"/>
    <w:rsid w:val="00600335"/>
    <w:rsid w:val="0060041C"/>
    <w:rsid w:val="0060069F"/>
    <w:rsid w:val="00600760"/>
    <w:rsid w:val="006007E4"/>
    <w:rsid w:val="0060090E"/>
    <w:rsid w:val="006009A2"/>
    <w:rsid w:val="00600A13"/>
    <w:rsid w:val="00600C5F"/>
    <w:rsid w:val="00600E3C"/>
    <w:rsid w:val="00600F23"/>
    <w:rsid w:val="00600F40"/>
    <w:rsid w:val="00600FBC"/>
    <w:rsid w:val="0060106E"/>
    <w:rsid w:val="0060108B"/>
    <w:rsid w:val="0060123C"/>
    <w:rsid w:val="00601417"/>
    <w:rsid w:val="00601492"/>
    <w:rsid w:val="0060156C"/>
    <w:rsid w:val="00601613"/>
    <w:rsid w:val="00601633"/>
    <w:rsid w:val="00601744"/>
    <w:rsid w:val="00601999"/>
    <w:rsid w:val="006019DC"/>
    <w:rsid w:val="00601B1E"/>
    <w:rsid w:val="00601BB2"/>
    <w:rsid w:val="00601C64"/>
    <w:rsid w:val="00601C81"/>
    <w:rsid w:val="00601D05"/>
    <w:rsid w:val="00601D29"/>
    <w:rsid w:val="00601E4D"/>
    <w:rsid w:val="00601ED2"/>
    <w:rsid w:val="0060222E"/>
    <w:rsid w:val="006022A9"/>
    <w:rsid w:val="006022C8"/>
    <w:rsid w:val="00602320"/>
    <w:rsid w:val="00602442"/>
    <w:rsid w:val="0060276F"/>
    <w:rsid w:val="0060279A"/>
    <w:rsid w:val="006027B6"/>
    <w:rsid w:val="006028EF"/>
    <w:rsid w:val="00602918"/>
    <w:rsid w:val="0060291E"/>
    <w:rsid w:val="00602D84"/>
    <w:rsid w:val="00602F84"/>
    <w:rsid w:val="006030BF"/>
    <w:rsid w:val="00603179"/>
    <w:rsid w:val="00603202"/>
    <w:rsid w:val="006032CD"/>
    <w:rsid w:val="006033E5"/>
    <w:rsid w:val="006033EF"/>
    <w:rsid w:val="006034D9"/>
    <w:rsid w:val="00603545"/>
    <w:rsid w:val="006035B2"/>
    <w:rsid w:val="0060360A"/>
    <w:rsid w:val="0060362F"/>
    <w:rsid w:val="00603684"/>
    <w:rsid w:val="00603689"/>
    <w:rsid w:val="006036F6"/>
    <w:rsid w:val="0060396B"/>
    <w:rsid w:val="006039C8"/>
    <w:rsid w:val="00603A0B"/>
    <w:rsid w:val="00603AA4"/>
    <w:rsid w:val="00603C7E"/>
    <w:rsid w:val="00603D21"/>
    <w:rsid w:val="00603DB6"/>
    <w:rsid w:val="00603E2F"/>
    <w:rsid w:val="00603E6E"/>
    <w:rsid w:val="00603FA7"/>
    <w:rsid w:val="00603FBA"/>
    <w:rsid w:val="0060402D"/>
    <w:rsid w:val="0060424D"/>
    <w:rsid w:val="00604282"/>
    <w:rsid w:val="006043A4"/>
    <w:rsid w:val="006044FC"/>
    <w:rsid w:val="00604513"/>
    <w:rsid w:val="00604869"/>
    <w:rsid w:val="0060489C"/>
    <w:rsid w:val="006049C8"/>
    <w:rsid w:val="00604AA1"/>
    <w:rsid w:val="00604B25"/>
    <w:rsid w:val="00604C48"/>
    <w:rsid w:val="00604CE7"/>
    <w:rsid w:val="00604D2C"/>
    <w:rsid w:val="00604D5E"/>
    <w:rsid w:val="00604DCE"/>
    <w:rsid w:val="00604DE4"/>
    <w:rsid w:val="00605001"/>
    <w:rsid w:val="0060539A"/>
    <w:rsid w:val="0060539D"/>
    <w:rsid w:val="0060547C"/>
    <w:rsid w:val="00605999"/>
    <w:rsid w:val="00605B12"/>
    <w:rsid w:val="00605D87"/>
    <w:rsid w:val="00605EF8"/>
    <w:rsid w:val="00605FEA"/>
    <w:rsid w:val="00606071"/>
    <w:rsid w:val="00606101"/>
    <w:rsid w:val="0060614F"/>
    <w:rsid w:val="0060617C"/>
    <w:rsid w:val="006062AE"/>
    <w:rsid w:val="0060635D"/>
    <w:rsid w:val="006065BA"/>
    <w:rsid w:val="00606638"/>
    <w:rsid w:val="00606829"/>
    <w:rsid w:val="00606926"/>
    <w:rsid w:val="0060698A"/>
    <w:rsid w:val="00606995"/>
    <w:rsid w:val="006069B0"/>
    <w:rsid w:val="00606A2C"/>
    <w:rsid w:val="00606AE3"/>
    <w:rsid w:val="00606B9A"/>
    <w:rsid w:val="00606CB6"/>
    <w:rsid w:val="00606EAE"/>
    <w:rsid w:val="00606EE1"/>
    <w:rsid w:val="006071D4"/>
    <w:rsid w:val="00607214"/>
    <w:rsid w:val="00607218"/>
    <w:rsid w:val="0060745A"/>
    <w:rsid w:val="00607633"/>
    <w:rsid w:val="006076D3"/>
    <w:rsid w:val="0060780A"/>
    <w:rsid w:val="00607950"/>
    <w:rsid w:val="00607A59"/>
    <w:rsid w:val="00607A8E"/>
    <w:rsid w:val="00607ADA"/>
    <w:rsid w:val="00607B13"/>
    <w:rsid w:val="00607C69"/>
    <w:rsid w:val="00607CA2"/>
    <w:rsid w:val="00607CA7"/>
    <w:rsid w:val="00607D67"/>
    <w:rsid w:val="00607ED4"/>
    <w:rsid w:val="00607ED8"/>
    <w:rsid w:val="0061003E"/>
    <w:rsid w:val="00610049"/>
    <w:rsid w:val="00610152"/>
    <w:rsid w:val="006101B8"/>
    <w:rsid w:val="006101BD"/>
    <w:rsid w:val="006101CA"/>
    <w:rsid w:val="00610292"/>
    <w:rsid w:val="006102B2"/>
    <w:rsid w:val="006103E0"/>
    <w:rsid w:val="006104F4"/>
    <w:rsid w:val="0061052A"/>
    <w:rsid w:val="006105AC"/>
    <w:rsid w:val="00610661"/>
    <w:rsid w:val="0061072A"/>
    <w:rsid w:val="00610935"/>
    <w:rsid w:val="0061099C"/>
    <w:rsid w:val="00610B7B"/>
    <w:rsid w:val="00610D02"/>
    <w:rsid w:val="00610EE4"/>
    <w:rsid w:val="00610F3C"/>
    <w:rsid w:val="00610F82"/>
    <w:rsid w:val="006111EB"/>
    <w:rsid w:val="00611275"/>
    <w:rsid w:val="00611444"/>
    <w:rsid w:val="0061153E"/>
    <w:rsid w:val="006115C0"/>
    <w:rsid w:val="00611676"/>
    <w:rsid w:val="0061171E"/>
    <w:rsid w:val="006118ED"/>
    <w:rsid w:val="00611937"/>
    <w:rsid w:val="0061193A"/>
    <w:rsid w:val="00611AF7"/>
    <w:rsid w:val="00611B1B"/>
    <w:rsid w:val="00611B74"/>
    <w:rsid w:val="00611BC7"/>
    <w:rsid w:val="00611CDE"/>
    <w:rsid w:val="00611ED8"/>
    <w:rsid w:val="00612038"/>
    <w:rsid w:val="0061216F"/>
    <w:rsid w:val="0061219D"/>
    <w:rsid w:val="0061230A"/>
    <w:rsid w:val="00612355"/>
    <w:rsid w:val="006123EC"/>
    <w:rsid w:val="006124ED"/>
    <w:rsid w:val="006125BA"/>
    <w:rsid w:val="0061262B"/>
    <w:rsid w:val="006127E4"/>
    <w:rsid w:val="00612805"/>
    <w:rsid w:val="00612894"/>
    <w:rsid w:val="00612909"/>
    <w:rsid w:val="00612931"/>
    <w:rsid w:val="00612DA8"/>
    <w:rsid w:val="00612E84"/>
    <w:rsid w:val="00612EA1"/>
    <w:rsid w:val="006130DE"/>
    <w:rsid w:val="0061349C"/>
    <w:rsid w:val="00613538"/>
    <w:rsid w:val="006135CC"/>
    <w:rsid w:val="0061366A"/>
    <w:rsid w:val="0061389E"/>
    <w:rsid w:val="00613908"/>
    <w:rsid w:val="006139E8"/>
    <w:rsid w:val="00613D35"/>
    <w:rsid w:val="00613D6B"/>
    <w:rsid w:val="00613F12"/>
    <w:rsid w:val="00614049"/>
    <w:rsid w:val="00614133"/>
    <w:rsid w:val="006142C6"/>
    <w:rsid w:val="0061457E"/>
    <w:rsid w:val="0061469E"/>
    <w:rsid w:val="006146AA"/>
    <w:rsid w:val="006146E9"/>
    <w:rsid w:val="00614789"/>
    <w:rsid w:val="00614969"/>
    <w:rsid w:val="00614BF1"/>
    <w:rsid w:val="00614DCA"/>
    <w:rsid w:val="00614F6B"/>
    <w:rsid w:val="0061514B"/>
    <w:rsid w:val="0061537E"/>
    <w:rsid w:val="006153A9"/>
    <w:rsid w:val="00615566"/>
    <w:rsid w:val="00615662"/>
    <w:rsid w:val="006157E2"/>
    <w:rsid w:val="0061595D"/>
    <w:rsid w:val="00615BD7"/>
    <w:rsid w:val="00615D17"/>
    <w:rsid w:val="00615DAF"/>
    <w:rsid w:val="00615F3D"/>
    <w:rsid w:val="00616101"/>
    <w:rsid w:val="0061624D"/>
    <w:rsid w:val="00616324"/>
    <w:rsid w:val="0061647E"/>
    <w:rsid w:val="006164B5"/>
    <w:rsid w:val="006164F4"/>
    <w:rsid w:val="0061654D"/>
    <w:rsid w:val="006166A7"/>
    <w:rsid w:val="0061671E"/>
    <w:rsid w:val="00616790"/>
    <w:rsid w:val="0061683B"/>
    <w:rsid w:val="00616852"/>
    <w:rsid w:val="00616982"/>
    <w:rsid w:val="006169C5"/>
    <w:rsid w:val="00616C4E"/>
    <w:rsid w:val="00616C85"/>
    <w:rsid w:val="00616CE0"/>
    <w:rsid w:val="00616DF2"/>
    <w:rsid w:val="00616FC0"/>
    <w:rsid w:val="006171C4"/>
    <w:rsid w:val="00617225"/>
    <w:rsid w:val="00617289"/>
    <w:rsid w:val="00617391"/>
    <w:rsid w:val="006174B0"/>
    <w:rsid w:val="0061755F"/>
    <w:rsid w:val="0061759D"/>
    <w:rsid w:val="006175A1"/>
    <w:rsid w:val="00617693"/>
    <w:rsid w:val="00617873"/>
    <w:rsid w:val="006178F2"/>
    <w:rsid w:val="0061791A"/>
    <w:rsid w:val="00617A94"/>
    <w:rsid w:val="00617B3D"/>
    <w:rsid w:val="00617BE0"/>
    <w:rsid w:val="00617E0D"/>
    <w:rsid w:val="00620110"/>
    <w:rsid w:val="006203C1"/>
    <w:rsid w:val="006203D0"/>
    <w:rsid w:val="00620443"/>
    <w:rsid w:val="0062055F"/>
    <w:rsid w:val="0062060B"/>
    <w:rsid w:val="0062066C"/>
    <w:rsid w:val="0062076B"/>
    <w:rsid w:val="006207D9"/>
    <w:rsid w:val="006208DD"/>
    <w:rsid w:val="00620918"/>
    <w:rsid w:val="00620B1C"/>
    <w:rsid w:val="00620B3F"/>
    <w:rsid w:val="00620B80"/>
    <w:rsid w:val="00620C35"/>
    <w:rsid w:val="00620D6E"/>
    <w:rsid w:val="00620DAE"/>
    <w:rsid w:val="00620DD9"/>
    <w:rsid w:val="00620E86"/>
    <w:rsid w:val="00620F8D"/>
    <w:rsid w:val="00621040"/>
    <w:rsid w:val="00621090"/>
    <w:rsid w:val="00621143"/>
    <w:rsid w:val="0062127B"/>
    <w:rsid w:val="00621482"/>
    <w:rsid w:val="00621779"/>
    <w:rsid w:val="006218F2"/>
    <w:rsid w:val="00621981"/>
    <w:rsid w:val="006219A0"/>
    <w:rsid w:val="006219F9"/>
    <w:rsid w:val="00621A75"/>
    <w:rsid w:val="00621C09"/>
    <w:rsid w:val="00621D23"/>
    <w:rsid w:val="00621E76"/>
    <w:rsid w:val="00621E8E"/>
    <w:rsid w:val="00621FB7"/>
    <w:rsid w:val="00621FDB"/>
    <w:rsid w:val="0062205F"/>
    <w:rsid w:val="006221CE"/>
    <w:rsid w:val="006221DA"/>
    <w:rsid w:val="00622205"/>
    <w:rsid w:val="00622218"/>
    <w:rsid w:val="006222D3"/>
    <w:rsid w:val="00622654"/>
    <w:rsid w:val="006226F8"/>
    <w:rsid w:val="00622798"/>
    <w:rsid w:val="0062279F"/>
    <w:rsid w:val="00622817"/>
    <w:rsid w:val="00622891"/>
    <w:rsid w:val="0062293A"/>
    <w:rsid w:val="006229C2"/>
    <w:rsid w:val="006229F5"/>
    <w:rsid w:val="00622A52"/>
    <w:rsid w:val="00622AE5"/>
    <w:rsid w:val="00622B6A"/>
    <w:rsid w:val="00622CA7"/>
    <w:rsid w:val="00622D15"/>
    <w:rsid w:val="00622DFA"/>
    <w:rsid w:val="00622EC0"/>
    <w:rsid w:val="00622F59"/>
    <w:rsid w:val="00623052"/>
    <w:rsid w:val="0062317B"/>
    <w:rsid w:val="00623282"/>
    <w:rsid w:val="00623296"/>
    <w:rsid w:val="006232C2"/>
    <w:rsid w:val="006233DD"/>
    <w:rsid w:val="0062367E"/>
    <w:rsid w:val="00623681"/>
    <w:rsid w:val="006236E4"/>
    <w:rsid w:val="00623AC2"/>
    <w:rsid w:val="00623DEB"/>
    <w:rsid w:val="00623E3E"/>
    <w:rsid w:val="00623F37"/>
    <w:rsid w:val="00624044"/>
    <w:rsid w:val="0062407B"/>
    <w:rsid w:val="006240A5"/>
    <w:rsid w:val="006240C8"/>
    <w:rsid w:val="006240D8"/>
    <w:rsid w:val="0062421A"/>
    <w:rsid w:val="00624377"/>
    <w:rsid w:val="006244EB"/>
    <w:rsid w:val="006245BC"/>
    <w:rsid w:val="006246C7"/>
    <w:rsid w:val="00624735"/>
    <w:rsid w:val="00624A4F"/>
    <w:rsid w:val="00624A83"/>
    <w:rsid w:val="00624B1E"/>
    <w:rsid w:val="00624B5D"/>
    <w:rsid w:val="00624BBB"/>
    <w:rsid w:val="00624C15"/>
    <w:rsid w:val="00624C83"/>
    <w:rsid w:val="00624C98"/>
    <w:rsid w:val="00624D20"/>
    <w:rsid w:val="00624D2F"/>
    <w:rsid w:val="00624DFE"/>
    <w:rsid w:val="00624E4C"/>
    <w:rsid w:val="00624EB5"/>
    <w:rsid w:val="00624ED8"/>
    <w:rsid w:val="006251BC"/>
    <w:rsid w:val="006251F2"/>
    <w:rsid w:val="0062535E"/>
    <w:rsid w:val="0062550D"/>
    <w:rsid w:val="00625657"/>
    <w:rsid w:val="00625688"/>
    <w:rsid w:val="006256F7"/>
    <w:rsid w:val="0062573B"/>
    <w:rsid w:val="00625813"/>
    <w:rsid w:val="0062587A"/>
    <w:rsid w:val="006259AD"/>
    <w:rsid w:val="00625C7E"/>
    <w:rsid w:val="00625CF9"/>
    <w:rsid w:val="00625EFC"/>
    <w:rsid w:val="00625F0B"/>
    <w:rsid w:val="00625F6F"/>
    <w:rsid w:val="0062600F"/>
    <w:rsid w:val="00626020"/>
    <w:rsid w:val="006260A3"/>
    <w:rsid w:val="006263AE"/>
    <w:rsid w:val="006264BA"/>
    <w:rsid w:val="006265DD"/>
    <w:rsid w:val="00626724"/>
    <w:rsid w:val="006267DF"/>
    <w:rsid w:val="006268BB"/>
    <w:rsid w:val="00626C54"/>
    <w:rsid w:val="00626D68"/>
    <w:rsid w:val="00626D93"/>
    <w:rsid w:val="00626DC8"/>
    <w:rsid w:val="00627041"/>
    <w:rsid w:val="0062705A"/>
    <w:rsid w:val="00627619"/>
    <w:rsid w:val="006276E8"/>
    <w:rsid w:val="006277EE"/>
    <w:rsid w:val="0062792C"/>
    <w:rsid w:val="00627965"/>
    <w:rsid w:val="00627A71"/>
    <w:rsid w:val="00627ACC"/>
    <w:rsid w:val="00627AE7"/>
    <w:rsid w:val="00627BBB"/>
    <w:rsid w:val="00627DEB"/>
    <w:rsid w:val="00630008"/>
    <w:rsid w:val="006301B5"/>
    <w:rsid w:val="00630207"/>
    <w:rsid w:val="00630346"/>
    <w:rsid w:val="006303AC"/>
    <w:rsid w:val="0063052E"/>
    <w:rsid w:val="006305C5"/>
    <w:rsid w:val="006305CB"/>
    <w:rsid w:val="006306B1"/>
    <w:rsid w:val="0063071B"/>
    <w:rsid w:val="00630A05"/>
    <w:rsid w:val="00630AAA"/>
    <w:rsid w:val="00630B06"/>
    <w:rsid w:val="00630CA1"/>
    <w:rsid w:val="00630DA7"/>
    <w:rsid w:val="00630E6C"/>
    <w:rsid w:val="00630F9B"/>
    <w:rsid w:val="0063104A"/>
    <w:rsid w:val="006310F5"/>
    <w:rsid w:val="00631170"/>
    <w:rsid w:val="006312A4"/>
    <w:rsid w:val="0063132A"/>
    <w:rsid w:val="006313F4"/>
    <w:rsid w:val="00631401"/>
    <w:rsid w:val="00631722"/>
    <w:rsid w:val="006318D5"/>
    <w:rsid w:val="00631A05"/>
    <w:rsid w:val="00631B36"/>
    <w:rsid w:val="00631B85"/>
    <w:rsid w:val="00631C60"/>
    <w:rsid w:val="00631E72"/>
    <w:rsid w:val="00631EF5"/>
    <w:rsid w:val="00632271"/>
    <w:rsid w:val="006322BE"/>
    <w:rsid w:val="00632347"/>
    <w:rsid w:val="00632377"/>
    <w:rsid w:val="006323B7"/>
    <w:rsid w:val="00632473"/>
    <w:rsid w:val="006324DF"/>
    <w:rsid w:val="00632508"/>
    <w:rsid w:val="006325CE"/>
    <w:rsid w:val="006328D4"/>
    <w:rsid w:val="006329FA"/>
    <w:rsid w:val="00632CB4"/>
    <w:rsid w:val="00632D5D"/>
    <w:rsid w:val="00632F90"/>
    <w:rsid w:val="00633139"/>
    <w:rsid w:val="006331CE"/>
    <w:rsid w:val="00633274"/>
    <w:rsid w:val="006332B5"/>
    <w:rsid w:val="006334C3"/>
    <w:rsid w:val="006334CD"/>
    <w:rsid w:val="006334F9"/>
    <w:rsid w:val="0063353A"/>
    <w:rsid w:val="00633637"/>
    <w:rsid w:val="006336D0"/>
    <w:rsid w:val="006336EB"/>
    <w:rsid w:val="006339C2"/>
    <w:rsid w:val="006339F6"/>
    <w:rsid w:val="00633A4F"/>
    <w:rsid w:val="00633ADF"/>
    <w:rsid w:val="00633BDD"/>
    <w:rsid w:val="00633D1A"/>
    <w:rsid w:val="00633E38"/>
    <w:rsid w:val="00633E77"/>
    <w:rsid w:val="00633E7D"/>
    <w:rsid w:val="00633EB3"/>
    <w:rsid w:val="00633EB4"/>
    <w:rsid w:val="00633F34"/>
    <w:rsid w:val="00634023"/>
    <w:rsid w:val="00634171"/>
    <w:rsid w:val="0063418C"/>
    <w:rsid w:val="006341E5"/>
    <w:rsid w:val="00634350"/>
    <w:rsid w:val="0063467E"/>
    <w:rsid w:val="0063485E"/>
    <w:rsid w:val="00634869"/>
    <w:rsid w:val="006348D8"/>
    <w:rsid w:val="0063498A"/>
    <w:rsid w:val="006349BE"/>
    <w:rsid w:val="00634A2E"/>
    <w:rsid w:val="00634A67"/>
    <w:rsid w:val="00634CDE"/>
    <w:rsid w:val="00634D04"/>
    <w:rsid w:val="00634E19"/>
    <w:rsid w:val="00635107"/>
    <w:rsid w:val="0063522F"/>
    <w:rsid w:val="00635284"/>
    <w:rsid w:val="006353A5"/>
    <w:rsid w:val="006353B3"/>
    <w:rsid w:val="00635498"/>
    <w:rsid w:val="00635659"/>
    <w:rsid w:val="0063592B"/>
    <w:rsid w:val="00635BBF"/>
    <w:rsid w:val="00635C54"/>
    <w:rsid w:val="00635CB0"/>
    <w:rsid w:val="00635CB3"/>
    <w:rsid w:val="00635D7A"/>
    <w:rsid w:val="00635E0D"/>
    <w:rsid w:val="00635E7B"/>
    <w:rsid w:val="00635F51"/>
    <w:rsid w:val="00635FF1"/>
    <w:rsid w:val="00636235"/>
    <w:rsid w:val="0063636D"/>
    <w:rsid w:val="006363D4"/>
    <w:rsid w:val="00636559"/>
    <w:rsid w:val="006365C2"/>
    <w:rsid w:val="0063661C"/>
    <w:rsid w:val="00636744"/>
    <w:rsid w:val="006367B7"/>
    <w:rsid w:val="00636B7D"/>
    <w:rsid w:val="00636BC9"/>
    <w:rsid w:val="00636D06"/>
    <w:rsid w:val="00636D3A"/>
    <w:rsid w:val="00636DFA"/>
    <w:rsid w:val="00636F26"/>
    <w:rsid w:val="00636F2D"/>
    <w:rsid w:val="00636FB3"/>
    <w:rsid w:val="006370B3"/>
    <w:rsid w:val="006372FF"/>
    <w:rsid w:val="0063733E"/>
    <w:rsid w:val="006374F9"/>
    <w:rsid w:val="00637583"/>
    <w:rsid w:val="00637586"/>
    <w:rsid w:val="0063766F"/>
    <w:rsid w:val="00637725"/>
    <w:rsid w:val="00637926"/>
    <w:rsid w:val="006379C8"/>
    <w:rsid w:val="0064003E"/>
    <w:rsid w:val="0064004E"/>
    <w:rsid w:val="00640050"/>
    <w:rsid w:val="006401F8"/>
    <w:rsid w:val="0064030E"/>
    <w:rsid w:val="00640581"/>
    <w:rsid w:val="00640606"/>
    <w:rsid w:val="0064062A"/>
    <w:rsid w:val="00640672"/>
    <w:rsid w:val="006407B5"/>
    <w:rsid w:val="0064094A"/>
    <w:rsid w:val="00640A1F"/>
    <w:rsid w:val="00640B55"/>
    <w:rsid w:val="00640CCB"/>
    <w:rsid w:val="00640D19"/>
    <w:rsid w:val="00640DC5"/>
    <w:rsid w:val="00640F6E"/>
    <w:rsid w:val="006410D8"/>
    <w:rsid w:val="00641144"/>
    <w:rsid w:val="00641154"/>
    <w:rsid w:val="006411E0"/>
    <w:rsid w:val="006413CD"/>
    <w:rsid w:val="00641571"/>
    <w:rsid w:val="006415A7"/>
    <w:rsid w:val="006415C5"/>
    <w:rsid w:val="00641678"/>
    <w:rsid w:val="006416C8"/>
    <w:rsid w:val="006417EB"/>
    <w:rsid w:val="006419CE"/>
    <w:rsid w:val="00641A63"/>
    <w:rsid w:val="00641AF0"/>
    <w:rsid w:val="00641AFF"/>
    <w:rsid w:val="00641C44"/>
    <w:rsid w:val="00641DC0"/>
    <w:rsid w:val="00641DC9"/>
    <w:rsid w:val="00641E6B"/>
    <w:rsid w:val="0064201A"/>
    <w:rsid w:val="0064226E"/>
    <w:rsid w:val="0064227B"/>
    <w:rsid w:val="006423E8"/>
    <w:rsid w:val="00642406"/>
    <w:rsid w:val="006424F5"/>
    <w:rsid w:val="00642511"/>
    <w:rsid w:val="0064257B"/>
    <w:rsid w:val="00642602"/>
    <w:rsid w:val="006426A2"/>
    <w:rsid w:val="006426D3"/>
    <w:rsid w:val="006426EB"/>
    <w:rsid w:val="00642872"/>
    <w:rsid w:val="00642936"/>
    <w:rsid w:val="006429C8"/>
    <w:rsid w:val="00642AFC"/>
    <w:rsid w:val="00642C32"/>
    <w:rsid w:val="00642C40"/>
    <w:rsid w:val="00642D04"/>
    <w:rsid w:val="00642D76"/>
    <w:rsid w:val="00642E5D"/>
    <w:rsid w:val="0064314C"/>
    <w:rsid w:val="006431FF"/>
    <w:rsid w:val="00643272"/>
    <w:rsid w:val="006433BF"/>
    <w:rsid w:val="006433FA"/>
    <w:rsid w:val="00643485"/>
    <w:rsid w:val="006436C5"/>
    <w:rsid w:val="00643852"/>
    <w:rsid w:val="0064391C"/>
    <w:rsid w:val="0064398A"/>
    <w:rsid w:val="00643A80"/>
    <w:rsid w:val="00643D1C"/>
    <w:rsid w:val="00643F36"/>
    <w:rsid w:val="00644019"/>
    <w:rsid w:val="006441E8"/>
    <w:rsid w:val="00644237"/>
    <w:rsid w:val="00644438"/>
    <w:rsid w:val="006445C8"/>
    <w:rsid w:val="00644636"/>
    <w:rsid w:val="00644707"/>
    <w:rsid w:val="00644766"/>
    <w:rsid w:val="00644828"/>
    <w:rsid w:val="00644831"/>
    <w:rsid w:val="00644906"/>
    <w:rsid w:val="006449B6"/>
    <w:rsid w:val="006449E8"/>
    <w:rsid w:val="00644A9E"/>
    <w:rsid w:val="00644B07"/>
    <w:rsid w:val="00644CE5"/>
    <w:rsid w:val="00644D89"/>
    <w:rsid w:val="00644DFE"/>
    <w:rsid w:val="00644EE6"/>
    <w:rsid w:val="00645099"/>
    <w:rsid w:val="006451D1"/>
    <w:rsid w:val="0064533A"/>
    <w:rsid w:val="00645361"/>
    <w:rsid w:val="006453BC"/>
    <w:rsid w:val="00645412"/>
    <w:rsid w:val="006456A0"/>
    <w:rsid w:val="0064575E"/>
    <w:rsid w:val="006457D2"/>
    <w:rsid w:val="0064592B"/>
    <w:rsid w:val="00645B03"/>
    <w:rsid w:val="00645B41"/>
    <w:rsid w:val="00645CB4"/>
    <w:rsid w:val="00645CF0"/>
    <w:rsid w:val="00645DEF"/>
    <w:rsid w:val="00645E24"/>
    <w:rsid w:val="00646005"/>
    <w:rsid w:val="006460D7"/>
    <w:rsid w:val="0064610C"/>
    <w:rsid w:val="00646252"/>
    <w:rsid w:val="006462ED"/>
    <w:rsid w:val="0064638B"/>
    <w:rsid w:val="0064665B"/>
    <w:rsid w:val="006466BD"/>
    <w:rsid w:val="00646A2C"/>
    <w:rsid w:val="00646AA3"/>
    <w:rsid w:val="00646B4E"/>
    <w:rsid w:val="00646C0F"/>
    <w:rsid w:val="00646D4D"/>
    <w:rsid w:val="00646EBA"/>
    <w:rsid w:val="00646F41"/>
    <w:rsid w:val="00647088"/>
    <w:rsid w:val="00647156"/>
    <w:rsid w:val="0064748F"/>
    <w:rsid w:val="006474B3"/>
    <w:rsid w:val="006474D0"/>
    <w:rsid w:val="0064771A"/>
    <w:rsid w:val="0064771D"/>
    <w:rsid w:val="00647AA1"/>
    <w:rsid w:val="00647C0B"/>
    <w:rsid w:val="00647C87"/>
    <w:rsid w:val="00647CDC"/>
    <w:rsid w:val="00647FB0"/>
    <w:rsid w:val="006500AE"/>
    <w:rsid w:val="0065014E"/>
    <w:rsid w:val="006502B3"/>
    <w:rsid w:val="00650320"/>
    <w:rsid w:val="00650326"/>
    <w:rsid w:val="006505D6"/>
    <w:rsid w:val="00650626"/>
    <w:rsid w:val="0065064C"/>
    <w:rsid w:val="006507FC"/>
    <w:rsid w:val="00650AEF"/>
    <w:rsid w:val="00650BE8"/>
    <w:rsid w:val="00650C02"/>
    <w:rsid w:val="00650C1B"/>
    <w:rsid w:val="00650C6A"/>
    <w:rsid w:val="00650D47"/>
    <w:rsid w:val="00650D4E"/>
    <w:rsid w:val="00650FB8"/>
    <w:rsid w:val="00651064"/>
    <w:rsid w:val="0065114B"/>
    <w:rsid w:val="00651266"/>
    <w:rsid w:val="00651308"/>
    <w:rsid w:val="0065130D"/>
    <w:rsid w:val="00651426"/>
    <w:rsid w:val="0065142D"/>
    <w:rsid w:val="0065148F"/>
    <w:rsid w:val="006514C1"/>
    <w:rsid w:val="006514D9"/>
    <w:rsid w:val="00651567"/>
    <w:rsid w:val="006515A8"/>
    <w:rsid w:val="00651772"/>
    <w:rsid w:val="0065185B"/>
    <w:rsid w:val="00651B18"/>
    <w:rsid w:val="00651D39"/>
    <w:rsid w:val="00651D9D"/>
    <w:rsid w:val="00651DA9"/>
    <w:rsid w:val="00651DBC"/>
    <w:rsid w:val="006520DF"/>
    <w:rsid w:val="00652136"/>
    <w:rsid w:val="0065228C"/>
    <w:rsid w:val="006522FA"/>
    <w:rsid w:val="0065230E"/>
    <w:rsid w:val="00652492"/>
    <w:rsid w:val="0065250A"/>
    <w:rsid w:val="00652516"/>
    <w:rsid w:val="00652526"/>
    <w:rsid w:val="006525DB"/>
    <w:rsid w:val="00652A6D"/>
    <w:rsid w:val="00652AEE"/>
    <w:rsid w:val="00652CDA"/>
    <w:rsid w:val="00652D4A"/>
    <w:rsid w:val="00652DB1"/>
    <w:rsid w:val="0065303F"/>
    <w:rsid w:val="00653148"/>
    <w:rsid w:val="00653274"/>
    <w:rsid w:val="00653316"/>
    <w:rsid w:val="00653383"/>
    <w:rsid w:val="0065361C"/>
    <w:rsid w:val="00653963"/>
    <w:rsid w:val="00653BD9"/>
    <w:rsid w:val="00653D23"/>
    <w:rsid w:val="00654058"/>
    <w:rsid w:val="00654230"/>
    <w:rsid w:val="006542E3"/>
    <w:rsid w:val="00654322"/>
    <w:rsid w:val="0065437B"/>
    <w:rsid w:val="00654398"/>
    <w:rsid w:val="00654449"/>
    <w:rsid w:val="00654465"/>
    <w:rsid w:val="006544F9"/>
    <w:rsid w:val="00654767"/>
    <w:rsid w:val="006547A7"/>
    <w:rsid w:val="006547C2"/>
    <w:rsid w:val="006549BF"/>
    <w:rsid w:val="00654B2F"/>
    <w:rsid w:val="00654C01"/>
    <w:rsid w:val="00654C37"/>
    <w:rsid w:val="00654E97"/>
    <w:rsid w:val="00654EC2"/>
    <w:rsid w:val="006550A3"/>
    <w:rsid w:val="006550C8"/>
    <w:rsid w:val="006551C2"/>
    <w:rsid w:val="006552CB"/>
    <w:rsid w:val="006553E9"/>
    <w:rsid w:val="00655456"/>
    <w:rsid w:val="00655564"/>
    <w:rsid w:val="006555D8"/>
    <w:rsid w:val="006555F5"/>
    <w:rsid w:val="00655658"/>
    <w:rsid w:val="0065570E"/>
    <w:rsid w:val="00655758"/>
    <w:rsid w:val="006558B6"/>
    <w:rsid w:val="0065590E"/>
    <w:rsid w:val="00655D4C"/>
    <w:rsid w:val="00655E11"/>
    <w:rsid w:val="00655FE5"/>
    <w:rsid w:val="0065600F"/>
    <w:rsid w:val="006560D9"/>
    <w:rsid w:val="0065615C"/>
    <w:rsid w:val="006563B8"/>
    <w:rsid w:val="0065649F"/>
    <w:rsid w:val="006564CA"/>
    <w:rsid w:val="00656615"/>
    <w:rsid w:val="0065676A"/>
    <w:rsid w:val="00656A83"/>
    <w:rsid w:val="00656BEF"/>
    <w:rsid w:val="00656C09"/>
    <w:rsid w:val="00656C59"/>
    <w:rsid w:val="00656C94"/>
    <w:rsid w:val="00656E34"/>
    <w:rsid w:val="00656F7A"/>
    <w:rsid w:val="00657077"/>
    <w:rsid w:val="0065713E"/>
    <w:rsid w:val="00657191"/>
    <w:rsid w:val="006571C3"/>
    <w:rsid w:val="006572AF"/>
    <w:rsid w:val="00657386"/>
    <w:rsid w:val="006573D5"/>
    <w:rsid w:val="00657401"/>
    <w:rsid w:val="00657439"/>
    <w:rsid w:val="00657481"/>
    <w:rsid w:val="006574CC"/>
    <w:rsid w:val="006575EA"/>
    <w:rsid w:val="00657631"/>
    <w:rsid w:val="006576F5"/>
    <w:rsid w:val="006577E3"/>
    <w:rsid w:val="00657D5E"/>
    <w:rsid w:val="00657E24"/>
    <w:rsid w:val="00657E2E"/>
    <w:rsid w:val="00657E40"/>
    <w:rsid w:val="00657F79"/>
    <w:rsid w:val="00657FB9"/>
    <w:rsid w:val="00660012"/>
    <w:rsid w:val="006600BE"/>
    <w:rsid w:val="0066014B"/>
    <w:rsid w:val="006602BC"/>
    <w:rsid w:val="00660345"/>
    <w:rsid w:val="00660408"/>
    <w:rsid w:val="006605A0"/>
    <w:rsid w:val="006605D4"/>
    <w:rsid w:val="00660700"/>
    <w:rsid w:val="00660825"/>
    <w:rsid w:val="00660830"/>
    <w:rsid w:val="00660854"/>
    <w:rsid w:val="006608BA"/>
    <w:rsid w:val="0066093A"/>
    <w:rsid w:val="006609ED"/>
    <w:rsid w:val="00660B41"/>
    <w:rsid w:val="00660CF6"/>
    <w:rsid w:val="00660EF3"/>
    <w:rsid w:val="00660F52"/>
    <w:rsid w:val="0066103B"/>
    <w:rsid w:val="006612E4"/>
    <w:rsid w:val="006614A6"/>
    <w:rsid w:val="00661529"/>
    <w:rsid w:val="0066187D"/>
    <w:rsid w:val="006618E2"/>
    <w:rsid w:val="0066192C"/>
    <w:rsid w:val="00661BB1"/>
    <w:rsid w:val="00661C2C"/>
    <w:rsid w:val="00661E84"/>
    <w:rsid w:val="006620AE"/>
    <w:rsid w:val="0066220C"/>
    <w:rsid w:val="0066235D"/>
    <w:rsid w:val="00662372"/>
    <w:rsid w:val="00662489"/>
    <w:rsid w:val="00662594"/>
    <w:rsid w:val="0066292F"/>
    <w:rsid w:val="00662B08"/>
    <w:rsid w:val="00662C08"/>
    <w:rsid w:val="00662CA5"/>
    <w:rsid w:val="00662CC4"/>
    <w:rsid w:val="00662D47"/>
    <w:rsid w:val="00662DC7"/>
    <w:rsid w:val="00662E5D"/>
    <w:rsid w:val="00662EEC"/>
    <w:rsid w:val="0066311B"/>
    <w:rsid w:val="006633B5"/>
    <w:rsid w:val="006633CF"/>
    <w:rsid w:val="006633D1"/>
    <w:rsid w:val="00663454"/>
    <w:rsid w:val="00663493"/>
    <w:rsid w:val="006634DD"/>
    <w:rsid w:val="00663563"/>
    <w:rsid w:val="006635CE"/>
    <w:rsid w:val="00663625"/>
    <w:rsid w:val="00663669"/>
    <w:rsid w:val="0066398A"/>
    <w:rsid w:val="006639A5"/>
    <w:rsid w:val="00663A2E"/>
    <w:rsid w:val="00663A3B"/>
    <w:rsid w:val="00663A6C"/>
    <w:rsid w:val="00663AC7"/>
    <w:rsid w:val="00663C23"/>
    <w:rsid w:val="00663C7B"/>
    <w:rsid w:val="00663C90"/>
    <w:rsid w:val="00663CB3"/>
    <w:rsid w:val="00663D03"/>
    <w:rsid w:val="00663D6F"/>
    <w:rsid w:val="006640F4"/>
    <w:rsid w:val="0066425F"/>
    <w:rsid w:val="0066435C"/>
    <w:rsid w:val="006643D0"/>
    <w:rsid w:val="00664516"/>
    <w:rsid w:val="00664612"/>
    <w:rsid w:val="00664676"/>
    <w:rsid w:val="0066490F"/>
    <w:rsid w:val="00664AB0"/>
    <w:rsid w:val="00664AFB"/>
    <w:rsid w:val="00664B2A"/>
    <w:rsid w:val="00664B89"/>
    <w:rsid w:val="00664BD3"/>
    <w:rsid w:val="00664C57"/>
    <w:rsid w:val="00664CB5"/>
    <w:rsid w:val="00664D86"/>
    <w:rsid w:val="00664E98"/>
    <w:rsid w:val="00665A8D"/>
    <w:rsid w:val="00665AB7"/>
    <w:rsid w:val="00665CC7"/>
    <w:rsid w:val="00665DFC"/>
    <w:rsid w:val="00665E92"/>
    <w:rsid w:val="00665E9F"/>
    <w:rsid w:val="00665F37"/>
    <w:rsid w:val="00665FEC"/>
    <w:rsid w:val="00666016"/>
    <w:rsid w:val="0066609E"/>
    <w:rsid w:val="006663AF"/>
    <w:rsid w:val="006665B9"/>
    <w:rsid w:val="006665EB"/>
    <w:rsid w:val="00666659"/>
    <w:rsid w:val="0066674E"/>
    <w:rsid w:val="0066675A"/>
    <w:rsid w:val="006667BC"/>
    <w:rsid w:val="00666959"/>
    <w:rsid w:val="00666A32"/>
    <w:rsid w:val="00666ADF"/>
    <w:rsid w:val="00666B54"/>
    <w:rsid w:val="00666BEA"/>
    <w:rsid w:val="00666CC1"/>
    <w:rsid w:val="00666E14"/>
    <w:rsid w:val="00666E3F"/>
    <w:rsid w:val="00666E61"/>
    <w:rsid w:val="00666F20"/>
    <w:rsid w:val="006670BA"/>
    <w:rsid w:val="00667404"/>
    <w:rsid w:val="0066740B"/>
    <w:rsid w:val="006675E7"/>
    <w:rsid w:val="00667683"/>
    <w:rsid w:val="00667699"/>
    <w:rsid w:val="00667A14"/>
    <w:rsid w:val="00667AB3"/>
    <w:rsid w:val="00667E3A"/>
    <w:rsid w:val="00667FD9"/>
    <w:rsid w:val="00667FFC"/>
    <w:rsid w:val="00670063"/>
    <w:rsid w:val="0067009E"/>
    <w:rsid w:val="006701A7"/>
    <w:rsid w:val="00670293"/>
    <w:rsid w:val="00670455"/>
    <w:rsid w:val="0067047E"/>
    <w:rsid w:val="006704C2"/>
    <w:rsid w:val="00670553"/>
    <w:rsid w:val="0067059B"/>
    <w:rsid w:val="00670619"/>
    <w:rsid w:val="0067069A"/>
    <w:rsid w:val="006706E8"/>
    <w:rsid w:val="006707D8"/>
    <w:rsid w:val="00670866"/>
    <w:rsid w:val="0067095D"/>
    <w:rsid w:val="00670C76"/>
    <w:rsid w:val="00670CDB"/>
    <w:rsid w:val="0067108F"/>
    <w:rsid w:val="00671387"/>
    <w:rsid w:val="006713C5"/>
    <w:rsid w:val="00671529"/>
    <w:rsid w:val="00671627"/>
    <w:rsid w:val="00671743"/>
    <w:rsid w:val="006717B5"/>
    <w:rsid w:val="006717E9"/>
    <w:rsid w:val="0067188B"/>
    <w:rsid w:val="00671965"/>
    <w:rsid w:val="006719BC"/>
    <w:rsid w:val="006719DA"/>
    <w:rsid w:val="00671BB0"/>
    <w:rsid w:val="00671DC8"/>
    <w:rsid w:val="00671E39"/>
    <w:rsid w:val="00671EE8"/>
    <w:rsid w:val="00671F2F"/>
    <w:rsid w:val="00671FC8"/>
    <w:rsid w:val="00671FFD"/>
    <w:rsid w:val="006721B1"/>
    <w:rsid w:val="00672257"/>
    <w:rsid w:val="00672454"/>
    <w:rsid w:val="006725BA"/>
    <w:rsid w:val="006725F5"/>
    <w:rsid w:val="00672641"/>
    <w:rsid w:val="006726B5"/>
    <w:rsid w:val="0067296E"/>
    <w:rsid w:val="0067299C"/>
    <w:rsid w:val="00672B0B"/>
    <w:rsid w:val="00672CBB"/>
    <w:rsid w:val="00672D52"/>
    <w:rsid w:val="00672DAA"/>
    <w:rsid w:val="00672EFD"/>
    <w:rsid w:val="00672FFF"/>
    <w:rsid w:val="00673050"/>
    <w:rsid w:val="00673059"/>
    <w:rsid w:val="0067316F"/>
    <w:rsid w:val="00673212"/>
    <w:rsid w:val="006732EF"/>
    <w:rsid w:val="00673344"/>
    <w:rsid w:val="006733F6"/>
    <w:rsid w:val="006736A2"/>
    <w:rsid w:val="006736CF"/>
    <w:rsid w:val="006736EA"/>
    <w:rsid w:val="006736EC"/>
    <w:rsid w:val="006737CE"/>
    <w:rsid w:val="00673996"/>
    <w:rsid w:val="00673A0B"/>
    <w:rsid w:val="00673B29"/>
    <w:rsid w:val="00673B87"/>
    <w:rsid w:val="00673C30"/>
    <w:rsid w:val="00673D65"/>
    <w:rsid w:val="00673D68"/>
    <w:rsid w:val="00674048"/>
    <w:rsid w:val="00674165"/>
    <w:rsid w:val="00674182"/>
    <w:rsid w:val="00674230"/>
    <w:rsid w:val="00674307"/>
    <w:rsid w:val="006743D9"/>
    <w:rsid w:val="00674481"/>
    <w:rsid w:val="006744EB"/>
    <w:rsid w:val="00674516"/>
    <w:rsid w:val="00674601"/>
    <w:rsid w:val="006747D2"/>
    <w:rsid w:val="006747E7"/>
    <w:rsid w:val="00674A3A"/>
    <w:rsid w:val="00674B96"/>
    <w:rsid w:val="00674BC3"/>
    <w:rsid w:val="00674D33"/>
    <w:rsid w:val="00674D7A"/>
    <w:rsid w:val="00674F15"/>
    <w:rsid w:val="0067519B"/>
    <w:rsid w:val="006752EE"/>
    <w:rsid w:val="0067536E"/>
    <w:rsid w:val="0067544C"/>
    <w:rsid w:val="00675555"/>
    <w:rsid w:val="00675584"/>
    <w:rsid w:val="00675763"/>
    <w:rsid w:val="006758CA"/>
    <w:rsid w:val="006758DE"/>
    <w:rsid w:val="00675BEA"/>
    <w:rsid w:val="00675CF0"/>
    <w:rsid w:val="00675D87"/>
    <w:rsid w:val="00675E0E"/>
    <w:rsid w:val="00675F24"/>
    <w:rsid w:val="00675F30"/>
    <w:rsid w:val="006760DE"/>
    <w:rsid w:val="006763F3"/>
    <w:rsid w:val="00676416"/>
    <w:rsid w:val="0067665E"/>
    <w:rsid w:val="006766E4"/>
    <w:rsid w:val="0067679E"/>
    <w:rsid w:val="0067688A"/>
    <w:rsid w:val="0067688D"/>
    <w:rsid w:val="00676929"/>
    <w:rsid w:val="00676938"/>
    <w:rsid w:val="006769A3"/>
    <w:rsid w:val="00676A1B"/>
    <w:rsid w:val="00676AB7"/>
    <w:rsid w:val="00676CD2"/>
    <w:rsid w:val="00676D43"/>
    <w:rsid w:val="00676D89"/>
    <w:rsid w:val="006770FF"/>
    <w:rsid w:val="006772B4"/>
    <w:rsid w:val="0067748D"/>
    <w:rsid w:val="0067751C"/>
    <w:rsid w:val="006775F6"/>
    <w:rsid w:val="00677602"/>
    <w:rsid w:val="0067794A"/>
    <w:rsid w:val="00677A01"/>
    <w:rsid w:val="00677C39"/>
    <w:rsid w:val="006800EA"/>
    <w:rsid w:val="00680421"/>
    <w:rsid w:val="00680463"/>
    <w:rsid w:val="00680473"/>
    <w:rsid w:val="0068058E"/>
    <w:rsid w:val="006805EB"/>
    <w:rsid w:val="006805EC"/>
    <w:rsid w:val="00680677"/>
    <w:rsid w:val="006806AC"/>
    <w:rsid w:val="00680700"/>
    <w:rsid w:val="00680704"/>
    <w:rsid w:val="00680887"/>
    <w:rsid w:val="0068093A"/>
    <w:rsid w:val="00680986"/>
    <w:rsid w:val="00680C16"/>
    <w:rsid w:val="00680D3A"/>
    <w:rsid w:val="00680DD1"/>
    <w:rsid w:val="00680EDF"/>
    <w:rsid w:val="00680FEC"/>
    <w:rsid w:val="00681138"/>
    <w:rsid w:val="0068116B"/>
    <w:rsid w:val="006812A8"/>
    <w:rsid w:val="006812E5"/>
    <w:rsid w:val="00681327"/>
    <w:rsid w:val="0068158C"/>
    <w:rsid w:val="0068167F"/>
    <w:rsid w:val="0068176B"/>
    <w:rsid w:val="0068179A"/>
    <w:rsid w:val="00681BE2"/>
    <w:rsid w:val="00681C5F"/>
    <w:rsid w:val="00681CE5"/>
    <w:rsid w:val="00681CEB"/>
    <w:rsid w:val="00681D36"/>
    <w:rsid w:val="00681F34"/>
    <w:rsid w:val="00681F7E"/>
    <w:rsid w:val="00681FFA"/>
    <w:rsid w:val="006820B4"/>
    <w:rsid w:val="0068213E"/>
    <w:rsid w:val="0068219E"/>
    <w:rsid w:val="00682236"/>
    <w:rsid w:val="006822EE"/>
    <w:rsid w:val="00682313"/>
    <w:rsid w:val="0068235A"/>
    <w:rsid w:val="006823A5"/>
    <w:rsid w:val="006823FF"/>
    <w:rsid w:val="0068242C"/>
    <w:rsid w:val="006825DC"/>
    <w:rsid w:val="00682773"/>
    <w:rsid w:val="0068289A"/>
    <w:rsid w:val="006828E1"/>
    <w:rsid w:val="00682939"/>
    <w:rsid w:val="006829DE"/>
    <w:rsid w:val="00682A34"/>
    <w:rsid w:val="00682AC9"/>
    <w:rsid w:val="00682DA6"/>
    <w:rsid w:val="00682E9C"/>
    <w:rsid w:val="00682EA4"/>
    <w:rsid w:val="00682F20"/>
    <w:rsid w:val="00683017"/>
    <w:rsid w:val="00683081"/>
    <w:rsid w:val="00683249"/>
    <w:rsid w:val="006832D3"/>
    <w:rsid w:val="00683308"/>
    <w:rsid w:val="0068337A"/>
    <w:rsid w:val="006833CC"/>
    <w:rsid w:val="0068365C"/>
    <w:rsid w:val="00683667"/>
    <w:rsid w:val="00683899"/>
    <w:rsid w:val="00683A48"/>
    <w:rsid w:val="00683A5E"/>
    <w:rsid w:val="00683A65"/>
    <w:rsid w:val="00683B4A"/>
    <w:rsid w:val="00683C6F"/>
    <w:rsid w:val="00683D2B"/>
    <w:rsid w:val="00683DB9"/>
    <w:rsid w:val="0068403C"/>
    <w:rsid w:val="0068406F"/>
    <w:rsid w:val="0068416C"/>
    <w:rsid w:val="006841D6"/>
    <w:rsid w:val="00684262"/>
    <w:rsid w:val="006843F8"/>
    <w:rsid w:val="0068448E"/>
    <w:rsid w:val="00684507"/>
    <w:rsid w:val="0068490A"/>
    <w:rsid w:val="00684BC6"/>
    <w:rsid w:val="00684BFB"/>
    <w:rsid w:val="00684C6F"/>
    <w:rsid w:val="00684D2D"/>
    <w:rsid w:val="00684DA7"/>
    <w:rsid w:val="00684F76"/>
    <w:rsid w:val="00684FFD"/>
    <w:rsid w:val="006857DE"/>
    <w:rsid w:val="006858E9"/>
    <w:rsid w:val="0068594F"/>
    <w:rsid w:val="00685CA1"/>
    <w:rsid w:val="00685CA3"/>
    <w:rsid w:val="00685D3B"/>
    <w:rsid w:val="00685DB7"/>
    <w:rsid w:val="00685E32"/>
    <w:rsid w:val="00685EE6"/>
    <w:rsid w:val="00686043"/>
    <w:rsid w:val="00686111"/>
    <w:rsid w:val="006861AC"/>
    <w:rsid w:val="006862C6"/>
    <w:rsid w:val="00686348"/>
    <w:rsid w:val="0068643A"/>
    <w:rsid w:val="00686586"/>
    <w:rsid w:val="0068660F"/>
    <w:rsid w:val="0068667A"/>
    <w:rsid w:val="006866C3"/>
    <w:rsid w:val="006868C8"/>
    <w:rsid w:val="0068694E"/>
    <w:rsid w:val="00686C59"/>
    <w:rsid w:val="00686D99"/>
    <w:rsid w:val="00686E33"/>
    <w:rsid w:val="00686E42"/>
    <w:rsid w:val="00686F30"/>
    <w:rsid w:val="0068704F"/>
    <w:rsid w:val="00687280"/>
    <w:rsid w:val="006872E8"/>
    <w:rsid w:val="00687529"/>
    <w:rsid w:val="0068765E"/>
    <w:rsid w:val="0068769E"/>
    <w:rsid w:val="00687807"/>
    <w:rsid w:val="0068781B"/>
    <w:rsid w:val="006878AF"/>
    <w:rsid w:val="00687992"/>
    <w:rsid w:val="0068799C"/>
    <w:rsid w:val="006879A7"/>
    <w:rsid w:val="006879D8"/>
    <w:rsid w:val="00687A4E"/>
    <w:rsid w:val="00687A6C"/>
    <w:rsid w:val="00687B4B"/>
    <w:rsid w:val="00687BCD"/>
    <w:rsid w:val="00687C36"/>
    <w:rsid w:val="00687C85"/>
    <w:rsid w:val="00687E0B"/>
    <w:rsid w:val="00690319"/>
    <w:rsid w:val="00690326"/>
    <w:rsid w:val="006903EF"/>
    <w:rsid w:val="00690583"/>
    <w:rsid w:val="00690694"/>
    <w:rsid w:val="006906A2"/>
    <w:rsid w:val="00690716"/>
    <w:rsid w:val="00690750"/>
    <w:rsid w:val="006908BE"/>
    <w:rsid w:val="0069096C"/>
    <w:rsid w:val="006909B9"/>
    <w:rsid w:val="00690BAE"/>
    <w:rsid w:val="00690CAB"/>
    <w:rsid w:val="00690D20"/>
    <w:rsid w:val="00690D5C"/>
    <w:rsid w:val="00690EBE"/>
    <w:rsid w:val="00690F14"/>
    <w:rsid w:val="00690FC8"/>
    <w:rsid w:val="00691043"/>
    <w:rsid w:val="0069128B"/>
    <w:rsid w:val="006913B9"/>
    <w:rsid w:val="00691404"/>
    <w:rsid w:val="0069141C"/>
    <w:rsid w:val="0069161F"/>
    <w:rsid w:val="006916F6"/>
    <w:rsid w:val="00691781"/>
    <w:rsid w:val="00691835"/>
    <w:rsid w:val="0069193A"/>
    <w:rsid w:val="00691A4F"/>
    <w:rsid w:val="00691BCC"/>
    <w:rsid w:val="00691C99"/>
    <w:rsid w:val="00691DEB"/>
    <w:rsid w:val="00691E4C"/>
    <w:rsid w:val="00691FDE"/>
    <w:rsid w:val="00692270"/>
    <w:rsid w:val="00692387"/>
    <w:rsid w:val="006923AB"/>
    <w:rsid w:val="00692480"/>
    <w:rsid w:val="0069253C"/>
    <w:rsid w:val="006925A3"/>
    <w:rsid w:val="006925AD"/>
    <w:rsid w:val="00692609"/>
    <w:rsid w:val="006929D0"/>
    <w:rsid w:val="00692A01"/>
    <w:rsid w:val="00692A28"/>
    <w:rsid w:val="00692ADB"/>
    <w:rsid w:val="00692AF4"/>
    <w:rsid w:val="00692EF1"/>
    <w:rsid w:val="00692FF5"/>
    <w:rsid w:val="00693358"/>
    <w:rsid w:val="006933FE"/>
    <w:rsid w:val="00693899"/>
    <w:rsid w:val="0069390E"/>
    <w:rsid w:val="006939DA"/>
    <w:rsid w:val="00693A68"/>
    <w:rsid w:val="00693D81"/>
    <w:rsid w:val="00693DF2"/>
    <w:rsid w:val="00693E4E"/>
    <w:rsid w:val="00693E6E"/>
    <w:rsid w:val="00693EEB"/>
    <w:rsid w:val="00693FC9"/>
    <w:rsid w:val="0069403A"/>
    <w:rsid w:val="006941E3"/>
    <w:rsid w:val="00694238"/>
    <w:rsid w:val="0069425B"/>
    <w:rsid w:val="00694263"/>
    <w:rsid w:val="0069428D"/>
    <w:rsid w:val="00694346"/>
    <w:rsid w:val="0069463F"/>
    <w:rsid w:val="00694791"/>
    <w:rsid w:val="006948A2"/>
    <w:rsid w:val="00694925"/>
    <w:rsid w:val="00694A49"/>
    <w:rsid w:val="00694AA9"/>
    <w:rsid w:val="00694B18"/>
    <w:rsid w:val="00694B8B"/>
    <w:rsid w:val="00694E3E"/>
    <w:rsid w:val="00694E5E"/>
    <w:rsid w:val="00694F5D"/>
    <w:rsid w:val="00694F88"/>
    <w:rsid w:val="0069509B"/>
    <w:rsid w:val="006951C9"/>
    <w:rsid w:val="0069520C"/>
    <w:rsid w:val="0069532B"/>
    <w:rsid w:val="00695379"/>
    <w:rsid w:val="0069561C"/>
    <w:rsid w:val="00695A1E"/>
    <w:rsid w:val="00695B65"/>
    <w:rsid w:val="00695B74"/>
    <w:rsid w:val="00695C10"/>
    <w:rsid w:val="00695DE7"/>
    <w:rsid w:val="0069607A"/>
    <w:rsid w:val="0069621E"/>
    <w:rsid w:val="006962A1"/>
    <w:rsid w:val="00696355"/>
    <w:rsid w:val="006963EB"/>
    <w:rsid w:val="006964EB"/>
    <w:rsid w:val="0069653B"/>
    <w:rsid w:val="0069656F"/>
    <w:rsid w:val="00696578"/>
    <w:rsid w:val="0069669E"/>
    <w:rsid w:val="006967B2"/>
    <w:rsid w:val="00696A4A"/>
    <w:rsid w:val="00696A60"/>
    <w:rsid w:val="00696A63"/>
    <w:rsid w:val="00696C54"/>
    <w:rsid w:val="00696C5A"/>
    <w:rsid w:val="00696C7E"/>
    <w:rsid w:val="00696C8F"/>
    <w:rsid w:val="00696CD7"/>
    <w:rsid w:val="00696D6D"/>
    <w:rsid w:val="00696F09"/>
    <w:rsid w:val="00696F84"/>
    <w:rsid w:val="0069708F"/>
    <w:rsid w:val="006970B0"/>
    <w:rsid w:val="0069713B"/>
    <w:rsid w:val="006971D3"/>
    <w:rsid w:val="006972EF"/>
    <w:rsid w:val="0069742A"/>
    <w:rsid w:val="006974A6"/>
    <w:rsid w:val="006974C8"/>
    <w:rsid w:val="00697686"/>
    <w:rsid w:val="00697688"/>
    <w:rsid w:val="00697737"/>
    <w:rsid w:val="00697843"/>
    <w:rsid w:val="00697A78"/>
    <w:rsid w:val="00697EF5"/>
    <w:rsid w:val="00697FAB"/>
    <w:rsid w:val="00697FD9"/>
    <w:rsid w:val="006A0166"/>
    <w:rsid w:val="006A01D7"/>
    <w:rsid w:val="006A0292"/>
    <w:rsid w:val="006A0386"/>
    <w:rsid w:val="006A0430"/>
    <w:rsid w:val="006A06E2"/>
    <w:rsid w:val="006A0704"/>
    <w:rsid w:val="006A084B"/>
    <w:rsid w:val="006A08DA"/>
    <w:rsid w:val="006A0A0F"/>
    <w:rsid w:val="006A0A3A"/>
    <w:rsid w:val="006A0B97"/>
    <w:rsid w:val="006A0CFC"/>
    <w:rsid w:val="006A0D5F"/>
    <w:rsid w:val="006A0D9F"/>
    <w:rsid w:val="006A0DCB"/>
    <w:rsid w:val="006A0DFD"/>
    <w:rsid w:val="006A0FBF"/>
    <w:rsid w:val="006A1031"/>
    <w:rsid w:val="006A1231"/>
    <w:rsid w:val="006A12E8"/>
    <w:rsid w:val="006A1385"/>
    <w:rsid w:val="006A13E6"/>
    <w:rsid w:val="006A1584"/>
    <w:rsid w:val="006A18DB"/>
    <w:rsid w:val="006A19EC"/>
    <w:rsid w:val="006A1A3D"/>
    <w:rsid w:val="006A1A6C"/>
    <w:rsid w:val="006A1AF5"/>
    <w:rsid w:val="006A1B34"/>
    <w:rsid w:val="006A1CE8"/>
    <w:rsid w:val="006A1E87"/>
    <w:rsid w:val="006A2026"/>
    <w:rsid w:val="006A203E"/>
    <w:rsid w:val="006A20EC"/>
    <w:rsid w:val="006A2163"/>
    <w:rsid w:val="006A244C"/>
    <w:rsid w:val="006A25F7"/>
    <w:rsid w:val="006A26AD"/>
    <w:rsid w:val="006A28EA"/>
    <w:rsid w:val="006A2931"/>
    <w:rsid w:val="006A2BCA"/>
    <w:rsid w:val="006A2CA3"/>
    <w:rsid w:val="006A2D4F"/>
    <w:rsid w:val="006A2ECF"/>
    <w:rsid w:val="006A2FCA"/>
    <w:rsid w:val="006A2FDC"/>
    <w:rsid w:val="006A31CD"/>
    <w:rsid w:val="006A31E1"/>
    <w:rsid w:val="006A3205"/>
    <w:rsid w:val="006A321A"/>
    <w:rsid w:val="006A322A"/>
    <w:rsid w:val="006A3232"/>
    <w:rsid w:val="006A32A1"/>
    <w:rsid w:val="006A3312"/>
    <w:rsid w:val="006A34F3"/>
    <w:rsid w:val="006A35E2"/>
    <w:rsid w:val="006A3734"/>
    <w:rsid w:val="006A383B"/>
    <w:rsid w:val="006A39FF"/>
    <w:rsid w:val="006A3AD2"/>
    <w:rsid w:val="006A3B58"/>
    <w:rsid w:val="006A3DF1"/>
    <w:rsid w:val="006A46E1"/>
    <w:rsid w:val="006A4762"/>
    <w:rsid w:val="006A47D0"/>
    <w:rsid w:val="006A47EB"/>
    <w:rsid w:val="006A483E"/>
    <w:rsid w:val="006A4844"/>
    <w:rsid w:val="006A48D6"/>
    <w:rsid w:val="006A4952"/>
    <w:rsid w:val="006A4975"/>
    <w:rsid w:val="006A4A40"/>
    <w:rsid w:val="006A4AE9"/>
    <w:rsid w:val="006A4C51"/>
    <w:rsid w:val="006A4D65"/>
    <w:rsid w:val="006A4E63"/>
    <w:rsid w:val="006A4FA8"/>
    <w:rsid w:val="006A4FAA"/>
    <w:rsid w:val="006A506E"/>
    <w:rsid w:val="006A5084"/>
    <w:rsid w:val="006A5197"/>
    <w:rsid w:val="006A5270"/>
    <w:rsid w:val="006A53C8"/>
    <w:rsid w:val="006A547F"/>
    <w:rsid w:val="006A5531"/>
    <w:rsid w:val="006A55A6"/>
    <w:rsid w:val="006A5833"/>
    <w:rsid w:val="006A58CC"/>
    <w:rsid w:val="006A58E0"/>
    <w:rsid w:val="006A5929"/>
    <w:rsid w:val="006A59A9"/>
    <w:rsid w:val="006A59D9"/>
    <w:rsid w:val="006A5AA2"/>
    <w:rsid w:val="006A5D82"/>
    <w:rsid w:val="006A5DAB"/>
    <w:rsid w:val="006A5FAE"/>
    <w:rsid w:val="006A601C"/>
    <w:rsid w:val="006A60D2"/>
    <w:rsid w:val="006A634D"/>
    <w:rsid w:val="006A649D"/>
    <w:rsid w:val="006A651E"/>
    <w:rsid w:val="006A6632"/>
    <w:rsid w:val="006A6645"/>
    <w:rsid w:val="006A6738"/>
    <w:rsid w:val="006A678F"/>
    <w:rsid w:val="006A67DF"/>
    <w:rsid w:val="006A67EC"/>
    <w:rsid w:val="006A687F"/>
    <w:rsid w:val="006A68E2"/>
    <w:rsid w:val="006A6A1E"/>
    <w:rsid w:val="006A6A3D"/>
    <w:rsid w:val="006A6B95"/>
    <w:rsid w:val="006A6C01"/>
    <w:rsid w:val="006A6D10"/>
    <w:rsid w:val="006A6DE3"/>
    <w:rsid w:val="006A6EB0"/>
    <w:rsid w:val="006A7062"/>
    <w:rsid w:val="006A706B"/>
    <w:rsid w:val="006A71A6"/>
    <w:rsid w:val="006A71C7"/>
    <w:rsid w:val="006A74E8"/>
    <w:rsid w:val="006A751C"/>
    <w:rsid w:val="006A75E3"/>
    <w:rsid w:val="006A75E8"/>
    <w:rsid w:val="006A7662"/>
    <w:rsid w:val="006A7832"/>
    <w:rsid w:val="006A78BC"/>
    <w:rsid w:val="006A7915"/>
    <w:rsid w:val="006A79A4"/>
    <w:rsid w:val="006A7A40"/>
    <w:rsid w:val="006A7CA2"/>
    <w:rsid w:val="006A7EF4"/>
    <w:rsid w:val="006A7F9C"/>
    <w:rsid w:val="006B0053"/>
    <w:rsid w:val="006B030E"/>
    <w:rsid w:val="006B038A"/>
    <w:rsid w:val="006B03E1"/>
    <w:rsid w:val="006B03F1"/>
    <w:rsid w:val="006B0452"/>
    <w:rsid w:val="006B0508"/>
    <w:rsid w:val="006B0864"/>
    <w:rsid w:val="006B08A7"/>
    <w:rsid w:val="006B08D6"/>
    <w:rsid w:val="006B0969"/>
    <w:rsid w:val="006B0A5A"/>
    <w:rsid w:val="006B0A7E"/>
    <w:rsid w:val="006B0AB8"/>
    <w:rsid w:val="006B0CF8"/>
    <w:rsid w:val="006B0D10"/>
    <w:rsid w:val="006B0D47"/>
    <w:rsid w:val="006B0D76"/>
    <w:rsid w:val="006B0E3C"/>
    <w:rsid w:val="006B0F5A"/>
    <w:rsid w:val="006B1071"/>
    <w:rsid w:val="006B10AA"/>
    <w:rsid w:val="006B13E3"/>
    <w:rsid w:val="006B13F5"/>
    <w:rsid w:val="006B162F"/>
    <w:rsid w:val="006B16EF"/>
    <w:rsid w:val="006B1750"/>
    <w:rsid w:val="006B1831"/>
    <w:rsid w:val="006B1878"/>
    <w:rsid w:val="006B19F5"/>
    <w:rsid w:val="006B1B51"/>
    <w:rsid w:val="006B1BA9"/>
    <w:rsid w:val="006B1C9F"/>
    <w:rsid w:val="006B1D5C"/>
    <w:rsid w:val="006B1E38"/>
    <w:rsid w:val="006B1E5E"/>
    <w:rsid w:val="006B1E6D"/>
    <w:rsid w:val="006B1F5A"/>
    <w:rsid w:val="006B20DB"/>
    <w:rsid w:val="006B21E7"/>
    <w:rsid w:val="006B23A5"/>
    <w:rsid w:val="006B23C7"/>
    <w:rsid w:val="006B2498"/>
    <w:rsid w:val="006B253A"/>
    <w:rsid w:val="006B2771"/>
    <w:rsid w:val="006B281C"/>
    <w:rsid w:val="006B283D"/>
    <w:rsid w:val="006B29B2"/>
    <w:rsid w:val="006B2AE3"/>
    <w:rsid w:val="006B2BFC"/>
    <w:rsid w:val="006B2D30"/>
    <w:rsid w:val="006B2D58"/>
    <w:rsid w:val="006B2DFF"/>
    <w:rsid w:val="006B2F10"/>
    <w:rsid w:val="006B33B6"/>
    <w:rsid w:val="006B36F1"/>
    <w:rsid w:val="006B37C4"/>
    <w:rsid w:val="006B3883"/>
    <w:rsid w:val="006B38D8"/>
    <w:rsid w:val="006B3A2F"/>
    <w:rsid w:val="006B3A69"/>
    <w:rsid w:val="006B3AC2"/>
    <w:rsid w:val="006B3B3D"/>
    <w:rsid w:val="006B3F30"/>
    <w:rsid w:val="006B40DF"/>
    <w:rsid w:val="006B410C"/>
    <w:rsid w:val="006B413C"/>
    <w:rsid w:val="006B4213"/>
    <w:rsid w:val="006B4223"/>
    <w:rsid w:val="006B42C2"/>
    <w:rsid w:val="006B42F6"/>
    <w:rsid w:val="006B43A4"/>
    <w:rsid w:val="006B44E2"/>
    <w:rsid w:val="006B44EC"/>
    <w:rsid w:val="006B4653"/>
    <w:rsid w:val="006B46E6"/>
    <w:rsid w:val="006B471A"/>
    <w:rsid w:val="006B4836"/>
    <w:rsid w:val="006B4A23"/>
    <w:rsid w:val="006B4BBD"/>
    <w:rsid w:val="006B4C0A"/>
    <w:rsid w:val="006B4C7A"/>
    <w:rsid w:val="006B4CDA"/>
    <w:rsid w:val="006B4F62"/>
    <w:rsid w:val="006B4F7A"/>
    <w:rsid w:val="006B500A"/>
    <w:rsid w:val="006B51B1"/>
    <w:rsid w:val="006B51F5"/>
    <w:rsid w:val="006B5211"/>
    <w:rsid w:val="006B5292"/>
    <w:rsid w:val="006B53F5"/>
    <w:rsid w:val="006B5595"/>
    <w:rsid w:val="006B559E"/>
    <w:rsid w:val="006B55D3"/>
    <w:rsid w:val="006B5636"/>
    <w:rsid w:val="006B5708"/>
    <w:rsid w:val="006B5745"/>
    <w:rsid w:val="006B578A"/>
    <w:rsid w:val="006B57C4"/>
    <w:rsid w:val="006B5966"/>
    <w:rsid w:val="006B59FB"/>
    <w:rsid w:val="006B5A8E"/>
    <w:rsid w:val="006B5AA0"/>
    <w:rsid w:val="006B5ACD"/>
    <w:rsid w:val="006B5B1E"/>
    <w:rsid w:val="006B5B57"/>
    <w:rsid w:val="006B5BBF"/>
    <w:rsid w:val="006B5BEC"/>
    <w:rsid w:val="006B5F58"/>
    <w:rsid w:val="006B5F9B"/>
    <w:rsid w:val="006B5FAA"/>
    <w:rsid w:val="006B6146"/>
    <w:rsid w:val="006B6536"/>
    <w:rsid w:val="006B655C"/>
    <w:rsid w:val="006B678F"/>
    <w:rsid w:val="006B67FE"/>
    <w:rsid w:val="006B6804"/>
    <w:rsid w:val="006B6953"/>
    <w:rsid w:val="006B6AC2"/>
    <w:rsid w:val="006B6B5A"/>
    <w:rsid w:val="006B6D19"/>
    <w:rsid w:val="006B6DB1"/>
    <w:rsid w:val="006B6DD9"/>
    <w:rsid w:val="006B71C2"/>
    <w:rsid w:val="006B7211"/>
    <w:rsid w:val="006B72B0"/>
    <w:rsid w:val="006B72BB"/>
    <w:rsid w:val="006B74DA"/>
    <w:rsid w:val="006B753C"/>
    <w:rsid w:val="006B75B5"/>
    <w:rsid w:val="006B7729"/>
    <w:rsid w:val="006B7914"/>
    <w:rsid w:val="006B7915"/>
    <w:rsid w:val="006B7952"/>
    <w:rsid w:val="006B7D4E"/>
    <w:rsid w:val="006B7E3E"/>
    <w:rsid w:val="006B7ED2"/>
    <w:rsid w:val="006BC929"/>
    <w:rsid w:val="006C0019"/>
    <w:rsid w:val="006C0089"/>
    <w:rsid w:val="006C00F7"/>
    <w:rsid w:val="006C010F"/>
    <w:rsid w:val="006C0138"/>
    <w:rsid w:val="006C01E5"/>
    <w:rsid w:val="006C043A"/>
    <w:rsid w:val="006C04A9"/>
    <w:rsid w:val="006C051C"/>
    <w:rsid w:val="006C0589"/>
    <w:rsid w:val="006C0660"/>
    <w:rsid w:val="006C06B8"/>
    <w:rsid w:val="006C08B8"/>
    <w:rsid w:val="006C0942"/>
    <w:rsid w:val="006C0B35"/>
    <w:rsid w:val="006C0B85"/>
    <w:rsid w:val="006C0C14"/>
    <w:rsid w:val="006C0DCA"/>
    <w:rsid w:val="006C0E95"/>
    <w:rsid w:val="006C1120"/>
    <w:rsid w:val="006C123D"/>
    <w:rsid w:val="006C1346"/>
    <w:rsid w:val="006C142C"/>
    <w:rsid w:val="006C145D"/>
    <w:rsid w:val="006C1613"/>
    <w:rsid w:val="006C16D7"/>
    <w:rsid w:val="006C1727"/>
    <w:rsid w:val="006C1745"/>
    <w:rsid w:val="006C185F"/>
    <w:rsid w:val="006C18BE"/>
    <w:rsid w:val="006C1920"/>
    <w:rsid w:val="006C19D8"/>
    <w:rsid w:val="006C1A85"/>
    <w:rsid w:val="006C1ADA"/>
    <w:rsid w:val="006C1BEF"/>
    <w:rsid w:val="006C1CF6"/>
    <w:rsid w:val="006C1EB6"/>
    <w:rsid w:val="006C218A"/>
    <w:rsid w:val="006C21A4"/>
    <w:rsid w:val="006C22B0"/>
    <w:rsid w:val="006C2343"/>
    <w:rsid w:val="006C25C1"/>
    <w:rsid w:val="006C262E"/>
    <w:rsid w:val="006C268F"/>
    <w:rsid w:val="006C26A3"/>
    <w:rsid w:val="006C27B6"/>
    <w:rsid w:val="006C27FB"/>
    <w:rsid w:val="006C28EC"/>
    <w:rsid w:val="006C2A18"/>
    <w:rsid w:val="006C2B29"/>
    <w:rsid w:val="006C2DF0"/>
    <w:rsid w:val="006C3008"/>
    <w:rsid w:val="006C30B1"/>
    <w:rsid w:val="006C30CD"/>
    <w:rsid w:val="006C32C8"/>
    <w:rsid w:val="006C3333"/>
    <w:rsid w:val="006C336D"/>
    <w:rsid w:val="006C3389"/>
    <w:rsid w:val="006C344B"/>
    <w:rsid w:val="006C35F8"/>
    <w:rsid w:val="006C3612"/>
    <w:rsid w:val="006C3847"/>
    <w:rsid w:val="006C3858"/>
    <w:rsid w:val="006C392F"/>
    <w:rsid w:val="006C3938"/>
    <w:rsid w:val="006C395D"/>
    <w:rsid w:val="006C398C"/>
    <w:rsid w:val="006C39D0"/>
    <w:rsid w:val="006C3B42"/>
    <w:rsid w:val="006C3BD4"/>
    <w:rsid w:val="006C3C32"/>
    <w:rsid w:val="006C3D6B"/>
    <w:rsid w:val="006C3F38"/>
    <w:rsid w:val="006C40B2"/>
    <w:rsid w:val="006C4163"/>
    <w:rsid w:val="006C418D"/>
    <w:rsid w:val="006C41B3"/>
    <w:rsid w:val="006C41BE"/>
    <w:rsid w:val="006C4238"/>
    <w:rsid w:val="006C4265"/>
    <w:rsid w:val="006C4292"/>
    <w:rsid w:val="006C4338"/>
    <w:rsid w:val="006C4525"/>
    <w:rsid w:val="006C46D4"/>
    <w:rsid w:val="006C46E9"/>
    <w:rsid w:val="006C4855"/>
    <w:rsid w:val="006C4873"/>
    <w:rsid w:val="006C48E4"/>
    <w:rsid w:val="006C4952"/>
    <w:rsid w:val="006C4BE7"/>
    <w:rsid w:val="006C4CC7"/>
    <w:rsid w:val="006C4DC6"/>
    <w:rsid w:val="006C4DD1"/>
    <w:rsid w:val="006C4E45"/>
    <w:rsid w:val="006C4F7D"/>
    <w:rsid w:val="006C52E9"/>
    <w:rsid w:val="006C533C"/>
    <w:rsid w:val="006C544E"/>
    <w:rsid w:val="006C5450"/>
    <w:rsid w:val="006C5464"/>
    <w:rsid w:val="006C54B4"/>
    <w:rsid w:val="006C5A2B"/>
    <w:rsid w:val="006C5C02"/>
    <w:rsid w:val="006C5C7F"/>
    <w:rsid w:val="006C5C83"/>
    <w:rsid w:val="006C6066"/>
    <w:rsid w:val="006C6143"/>
    <w:rsid w:val="006C6150"/>
    <w:rsid w:val="006C6432"/>
    <w:rsid w:val="006C645C"/>
    <w:rsid w:val="006C65B3"/>
    <w:rsid w:val="006C65BE"/>
    <w:rsid w:val="006C65EC"/>
    <w:rsid w:val="006C6638"/>
    <w:rsid w:val="006C6647"/>
    <w:rsid w:val="006C6681"/>
    <w:rsid w:val="006C66CA"/>
    <w:rsid w:val="006C66DE"/>
    <w:rsid w:val="006C6704"/>
    <w:rsid w:val="006C673F"/>
    <w:rsid w:val="006C68D3"/>
    <w:rsid w:val="006C6979"/>
    <w:rsid w:val="006C6AF8"/>
    <w:rsid w:val="006C6B49"/>
    <w:rsid w:val="006C6B7E"/>
    <w:rsid w:val="006C6BE1"/>
    <w:rsid w:val="006C6C1E"/>
    <w:rsid w:val="006C6C81"/>
    <w:rsid w:val="006C6CC8"/>
    <w:rsid w:val="006C6E6E"/>
    <w:rsid w:val="006C70AD"/>
    <w:rsid w:val="006C71F7"/>
    <w:rsid w:val="006C73AA"/>
    <w:rsid w:val="006C73D2"/>
    <w:rsid w:val="006C7492"/>
    <w:rsid w:val="006C754D"/>
    <w:rsid w:val="006C768A"/>
    <w:rsid w:val="006C76B4"/>
    <w:rsid w:val="006C7758"/>
    <w:rsid w:val="006C77AB"/>
    <w:rsid w:val="006C79B0"/>
    <w:rsid w:val="006C7A46"/>
    <w:rsid w:val="006C7ADC"/>
    <w:rsid w:val="006C7E70"/>
    <w:rsid w:val="006C7EEF"/>
    <w:rsid w:val="006C7F11"/>
    <w:rsid w:val="006CB2F5"/>
    <w:rsid w:val="006D02B5"/>
    <w:rsid w:val="006D02E1"/>
    <w:rsid w:val="006D058C"/>
    <w:rsid w:val="006D0681"/>
    <w:rsid w:val="006D0717"/>
    <w:rsid w:val="006D0726"/>
    <w:rsid w:val="006D076E"/>
    <w:rsid w:val="006D085B"/>
    <w:rsid w:val="006D0A59"/>
    <w:rsid w:val="006D0A8F"/>
    <w:rsid w:val="006D0C87"/>
    <w:rsid w:val="006D0D54"/>
    <w:rsid w:val="006D1035"/>
    <w:rsid w:val="006D106F"/>
    <w:rsid w:val="006D110B"/>
    <w:rsid w:val="006D11A6"/>
    <w:rsid w:val="006D120A"/>
    <w:rsid w:val="006D1455"/>
    <w:rsid w:val="006D1468"/>
    <w:rsid w:val="006D1478"/>
    <w:rsid w:val="006D149C"/>
    <w:rsid w:val="006D14DC"/>
    <w:rsid w:val="006D15FD"/>
    <w:rsid w:val="006D166D"/>
    <w:rsid w:val="006D17FE"/>
    <w:rsid w:val="006D18FF"/>
    <w:rsid w:val="006D1A4B"/>
    <w:rsid w:val="006D1B4D"/>
    <w:rsid w:val="006D1B75"/>
    <w:rsid w:val="006D1C43"/>
    <w:rsid w:val="006D1CFB"/>
    <w:rsid w:val="006D1E56"/>
    <w:rsid w:val="006D1FA6"/>
    <w:rsid w:val="006D1FB8"/>
    <w:rsid w:val="006D1FEE"/>
    <w:rsid w:val="006D20BF"/>
    <w:rsid w:val="006D20D1"/>
    <w:rsid w:val="006D216A"/>
    <w:rsid w:val="006D236F"/>
    <w:rsid w:val="006D2510"/>
    <w:rsid w:val="006D2851"/>
    <w:rsid w:val="006D2895"/>
    <w:rsid w:val="006D28A0"/>
    <w:rsid w:val="006D2936"/>
    <w:rsid w:val="006D297B"/>
    <w:rsid w:val="006D29D2"/>
    <w:rsid w:val="006D2A3E"/>
    <w:rsid w:val="006D2A72"/>
    <w:rsid w:val="006D2A85"/>
    <w:rsid w:val="006D2ACD"/>
    <w:rsid w:val="006D2BE6"/>
    <w:rsid w:val="006D2EDB"/>
    <w:rsid w:val="006D309E"/>
    <w:rsid w:val="006D3192"/>
    <w:rsid w:val="006D320E"/>
    <w:rsid w:val="006D33A1"/>
    <w:rsid w:val="006D33F6"/>
    <w:rsid w:val="006D34E3"/>
    <w:rsid w:val="006D352A"/>
    <w:rsid w:val="006D3595"/>
    <w:rsid w:val="006D37B3"/>
    <w:rsid w:val="006D37FE"/>
    <w:rsid w:val="006D38A5"/>
    <w:rsid w:val="006D3C05"/>
    <w:rsid w:val="006D3C46"/>
    <w:rsid w:val="006D3CA9"/>
    <w:rsid w:val="006D3D04"/>
    <w:rsid w:val="006D3D4B"/>
    <w:rsid w:val="006D3DC8"/>
    <w:rsid w:val="006D3F2D"/>
    <w:rsid w:val="006D3F3C"/>
    <w:rsid w:val="006D3F70"/>
    <w:rsid w:val="006D3FC5"/>
    <w:rsid w:val="006D41AB"/>
    <w:rsid w:val="006D4377"/>
    <w:rsid w:val="006D4501"/>
    <w:rsid w:val="006D452D"/>
    <w:rsid w:val="006D4544"/>
    <w:rsid w:val="006D45A9"/>
    <w:rsid w:val="006D470B"/>
    <w:rsid w:val="006D475A"/>
    <w:rsid w:val="006D47C0"/>
    <w:rsid w:val="006D47D5"/>
    <w:rsid w:val="006D4802"/>
    <w:rsid w:val="006D4959"/>
    <w:rsid w:val="006D4AB8"/>
    <w:rsid w:val="006D4C5A"/>
    <w:rsid w:val="006D4DA1"/>
    <w:rsid w:val="006D4ECE"/>
    <w:rsid w:val="006D4ED2"/>
    <w:rsid w:val="006D4F4F"/>
    <w:rsid w:val="006D4F8D"/>
    <w:rsid w:val="006D4FCD"/>
    <w:rsid w:val="006D5021"/>
    <w:rsid w:val="006D5187"/>
    <w:rsid w:val="006D550D"/>
    <w:rsid w:val="006D564C"/>
    <w:rsid w:val="006D565F"/>
    <w:rsid w:val="006D5660"/>
    <w:rsid w:val="006D59BD"/>
    <w:rsid w:val="006D5BF0"/>
    <w:rsid w:val="006D5C4B"/>
    <w:rsid w:val="006D5C74"/>
    <w:rsid w:val="006D5D04"/>
    <w:rsid w:val="006D5EC4"/>
    <w:rsid w:val="006D6245"/>
    <w:rsid w:val="006D633D"/>
    <w:rsid w:val="006D63F4"/>
    <w:rsid w:val="006D649C"/>
    <w:rsid w:val="006D6536"/>
    <w:rsid w:val="006D654C"/>
    <w:rsid w:val="006D655D"/>
    <w:rsid w:val="006D6612"/>
    <w:rsid w:val="006D662F"/>
    <w:rsid w:val="006D66C1"/>
    <w:rsid w:val="006D6719"/>
    <w:rsid w:val="006D6AB7"/>
    <w:rsid w:val="006D6AE8"/>
    <w:rsid w:val="006D6C06"/>
    <w:rsid w:val="006D6C6D"/>
    <w:rsid w:val="006D6DCC"/>
    <w:rsid w:val="006D6DD8"/>
    <w:rsid w:val="006D6F3F"/>
    <w:rsid w:val="006D711C"/>
    <w:rsid w:val="006D71EC"/>
    <w:rsid w:val="006D7285"/>
    <w:rsid w:val="006D7451"/>
    <w:rsid w:val="006D747A"/>
    <w:rsid w:val="006D7536"/>
    <w:rsid w:val="006D760B"/>
    <w:rsid w:val="006D7805"/>
    <w:rsid w:val="006D78DB"/>
    <w:rsid w:val="006D798B"/>
    <w:rsid w:val="006D7AC8"/>
    <w:rsid w:val="006D7BC3"/>
    <w:rsid w:val="006D7BE3"/>
    <w:rsid w:val="006D7FCB"/>
    <w:rsid w:val="006D7FE8"/>
    <w:rsid w:val="006E008E"/>
    <w:rsid w:val="006E033A"/>
    <w:rsid w:val="006E03A8"/>
    <w:rsid w:val="006E047A"/>
    <w:rsid w:val="006E04A0"/>
    <w:rsid w:val="006E0526"/>
    <w:rsid w:val="006E06B1"/>
    <w:rsid w:val="006E0745"/>
    <w:rsid w:val="006E0C82"/>
    <w:rsid w:val="006E0C87"/>
    <w:rsid w:val="006E0D94"/>
    <w:rsid w:val="006E0F87"/>
    <w:rsid w:val="006E0FD8"/>
    <w:rsid w:val="006E129D"/>
    <w:rsid w:val="006E13C7"/>
    <w:rsid w:val="006E14E0"/>
    <w:rsid w:val="006E1544"/>
    <w:rsid w:val="006E15BA"/>
    <w:rsid w:val="006E1666"/>
    <w:rsid w:val="006E1890"/>
    <w:rsid w:val="006E190C"/>
    <w:rsid w:val="006E194F"/>
    <w:rsid w:val="006E1A7C"/>
    <w:rsid w:val="006E1AD3"/>
    <w:rsid w:val="006E1EF8"/>
    <w:rsid w:val="006E201B"/>
    <w:rsid w:val="006E20BB"/>
    <w:rsid w:val="006E20D9"/>
    <w:rsid w:val="006E2214"/>
    <w:rsid w:val="006E2318"/>
    <w:rsid w:val="006E241F"/>
    <w:rsid w:val="006E2651"/>
    <w:rsid w:val="006E2872"/>
    <w:rsid w:val="006E2894"/>
    <w:rsid w:val="006E28C6"/>
    <w:rsid w:val="006E2A36"/>
    <w:rsid w:val="006E2BA3"/>
    <w:rsid w:val="006E2C93"/>
    <w:rsid w:val="006E2D01"/>
    <w:rsid w:val="006E2D89"/>
    <w:rsid w:val="006E2E88"/>
    <w:rsid w:val="006E30AB"/>
    <w:rsid w:val="006E312B"/>
    <w:rsid w:val="006E31D6"/>
    <w:rsid w:val="006E32D8"/>
    <w:rsid w:val="006E3495"/>
    <w:rsid w:val="006E34A7"/>
    <w:rsid w:val="006E34AD"/>
    <w:rsid w:val="006E35CA"/>
    <w:rsid w:val="006E35D4"/>
    <w:rsid w:val="006E3743"/>
    <w:rsid w:val="006E3928"/>
    <w:rsid w:val="006E3971"/>
    <w:rsid w:val="006E3A12"/>
    <w:rsid w:val="006E3AC4"/>
    <w:rsid w:val="006E3B5C"/>
    <w:rsid w:val="006E3D67"/>
    <w:rsid w:val="006E3FB0"/>
    <w:rsid w:val="006E44F1"/>
    <w:rsid w:val="006E465D"/>
    <w:rsid w:val="006E46C1"/>
    <w:rsid w:val="006E46DF"/>
    <w:rsid w:val="006E470E"/>
    <w:rsid w:val="006E476A"/>
    <w:rsid w:val="006E4A01"/>
    <w:rsid w:val="006E4A1A"/>
    <w:rsid w:val="006E4AA7"/>
    <w:rsid w:val="006E4ACA"/>
    <w:rsid w:val="006E4AD2"/>
    <w:rsid w:val="006E4B5A"/>
    <w:rsid w:val="006E4C4B"/>
    <w:rsid w:val="006E4DE3"/>
    <w:rsid w:val="006E50E7"/>
    <w:rsid w:val="006E5331"/>
    <w:rsid w:val="006E537C"/>
    <w:rsid w:val="006E557C"/>
    <w:rsid w:val="006E5583"/>
    <w:rsid w:val="006E55BF"/>
    <w:rsid w:val="006E58D3"/>
    <w:rsid w:val="006E594C"/>
    <w:rsid w:val="006E5B43"/>
    <w:rsid w:val="006E5C42"/>
    <w:rsid w:val="006E5CD1"/>
    <w:rsid w:val="006E5D6D"/>
    <w:rsid w:val="006E5DB6"/>
    <w:rsid w:val="006E60BC"/>
    <w:rsid w:val="006E6121"/>
    <w:rsid w:val="006E619F"/>
    <w:rsid w:val="006E620B"/>
    <w:rsid w:val="006E6277"/>
    <w:rsid w:val="006E66F9"/>
    <w:rsid w:val="006E68FE"/>
    <w:rsid w:val="006E6A73"/>
    <w:rsid w:val="006E6B5C"/>
    <w:rsid w:val="006E6CDD"/>
    <w:rsid w:val="006E6DAA"/>
    <w:rsid w:val="006E6E44"/>
    <w:rsid w:val="006E6E55"/>
    <w:rsid w:val="006E6E8F"/>
    <w:rsid w:val="006E7104"/>
    <w:rsid w:val="006E72E3"/>
    <w:rsid w:val="006E73F3"/>
    <w:rsid w:val="006E75ED"/>
    <w:rsid w:val="006E7719"/>
    <w:rsid w:val="006E7809"/>
    <w:rsid w:val="006E789F"/>
    <w:rsid w:val="006E7918"/>
    <w:rsid w:val="006E7967"/>
    <w:rsid w:val="006E7A86"/>
    <w:rsid w:val="006E7C37"/>
    <w:rsid w:val="006E7C4E"/>
    <w:rsid w:val="006E7E3D"/>
    <w:rsid w:val="006F0082"/>
    <w:rsid w:val="006F011A"/>
    <w:rsid w:val="006F02CF"/>
    <w:rsid w:val="006F0459"/>
    <w:rsid w:val="006F04EA"/>
    <w:rsid w:val="006F0513"/>
    <w:rsid w:val="006F0536"/>
    <w:rsid w:val="006F055A"/>
    <w:rsid w:val="006F056C"/>
    <w:rsid w:val="006F06F5"/>
    <w:rsid w:val="006F0703"/>
    <w:rsid w:val="006F0A21"/>
    <w:rsid w:val="006F0DB5"/>
    <w:rsid w:val="006F0DC9"/>
    <w:rsid w:val="006F0F05"/>
    <w:rsid w:val="006F1092"/>
    <w:rsid w:val="006F12CD"/>
    <w:rsid w:val="006F13BF"/>
    <w:rsid w:val="006F14CD"/>
    <w:rsid w:val="006F1516"/>
    <w:rsid w:val="006F1520"/>
    <w:rsid w:val="006F1557"/>
    <w:rsid w:val="006F15F6"/>
    <w:rsid w:val="006F172A"/>
    <w:rsid w:val="006F18E4"/>
    <w:rsid w:val="006F1A46"/>
    <w:rsid w:val="006F1BD4"/>
    <w:rsid w:val="006F1BFB"/>
    <w:rsid w:val="006F1D2E"/>
    <w:rsid w:val="006F1FE2"/>
    <w:rsid w:val="006F2091"/>
    <w:rsid w:val="006F2568"/>
    <w:rsid w:val="006F2575"/>
    <w:rsid w:val="006F25F7"/>
    <w:rsid w:val="006F26CE"/>
    <w:rsid w:val="006F2815"/>
    <w:rsid w:val="006F28D4"/>
    <w:rsid w:val="006F28D7"/>
    <w:rsid w:val="006F291E"/>
    <w:rsid w:val="006F294F"/>
    <w:rsid w:val="006F298B"/>
    <w:rsid w:val="006F2AD0"/>
    <w:rsid w:val="006F2BA9"/>
    <w:rsid w:val="006F2BC2"/>
    <w:rsid w:val="006F2D5A"/>
    <w:rsid w:val="006F2DBA"/>
    <w:rsid w:val="006F2DD5"/>
    <w:rsid w:val="006F2F9B"/>
    <w:rsid w:val="006F3208"/>
    <w:rsid w:val="006F32AE"/>
    <w:rsid w:val="006F330C"/>
    <w:rsid w:val="006F33B8"/>
    <w:rsid w:val="006F355E"/>
    <w:rsid w:val="006F35EC"/>
    <w:rsid w:val="006F3603"/>
    <w:rsid w:val="006F3609"/>
    <w:rsid w:val="006F3674"/>
    <w:rsid w:val="006F36E9"/>
    <w:rsid w:val="006F3841"/>
    <w:rsid w:val="006F3880"/>
    <w:rsid w:val="006F38FF"/>
    <w:rsid w:val="006F3A37"/>
    <w:rsid w:val="006F3AA4"/>
    <w:rsid w:val="006F3C2A"/>
    <w:rsid w:val="006F3C6B"/>
    <w:rsid w:val="006F3CEF"/>
    <w:rsid w:val="006F3D3F"/>
    <w:rsid w:val="006F3DB8"/>
    <w:rsid w:val="006F3E19"/>
    <w:rsid w:val="006F3E3D"/>
    <w:rsid w:val="006F4139"/>
    <w:rsid w:val="006F4168"/>
    <w:rsid w:val="006F41A1"/>
    <w:rsid w:val="006F422C"/>
    <w:rsid w:val="006F4273"/>
    <w:rsid w:val="006F431A"/>
    <w:rsid w:val="006F452E"/>
    <w:rsid w:val="006F4888"/>
    <w:rsid w:val="006F4A31"/>
    <w:rsid w:val="006F4A84"/>
    <w:rsid w:val="006F4BC5"/>
    <w:rsid w:val="006F4C67"/>
    <w:rsid w:val="006F4D28"/>
    <w:rsid w:val="006F4DA1"/>
    <w:rsid w:val="006F4DC4"/>
    <w:rsid w:val="006F4F20"/>
    <w:rsid w:val="006F4F60"/>
    <w:rsid w:val="006F5004"/>
    <w:rsid w:val="006F5005"/>
    <w:rsid w:val="006F50BF"/>
    <w:rsid w:val="006F5219"/>
    <w:rsid w:val="006F52B1"/>
    <w:rsid w:val="006F5467"/>
    <w:rsid w:val="006F546C"/>
    <w:rsid w:val="006F5494"/>
    <w:rsid w:val="006F54FC"/>
    <w:rsid w:val="006F5586"/>
    <w:rsid w:val="006F5662"/>
    <w:rsid w:val="006F58A8"/>
    <w:rsid w:val="006F5A74"/>
    <w:rsid w:val="006F5A7E"/>
    <w:rsid w:val="006F5F2A"/>
    <w:rsid w:val="006F5F66"/>
    <w:rsid w:val="006F6298"/>
    <w:rsid w:val="006F635D"/>
    <w:rsid w:val="006F6393"/>
    <w:rsid w:val="006F6505"/>
    <w:rsid w:val="006F6747"/>
    <w:rsid w:val="006F6803"/>
    <w:rsid w:val="006F6839"/>
    <w:rsid w:val="006F6D77"/>
    <w:rsid w:val="006F6EFB"/>
    <w:rsid w:val="006F7046"/>
    <w:rsid w:val="006F7059"/>
    <w:rsid w:val="006F70EA"/>
    <w:rsid w:val="006F7230"/>
    <w:rsid w:val="006F72CF"/>
    <w:rsid w:val="006F7408"/>
    <w:rsid w:val="006F7562"/>
    <w:rsid w:val="006F756D"/>
    <w:rsid w:val="006F760B"/>
    <w:rsid w:val="006F763A"/>
    <w:rsid w:val="006F7657"/>
    <w:rsid w:val="006F77BE"/>
    <w:rsid w:val="006F7818"/>
    <w:rsid w:val="006F78A2"/>
    <w:rsid w:val="006F7B0C"/>
    <w:rsid w:val="006F7B1A"/>
    <w:rsid w:val="006F7B8F"/>
    <w:rsid w:val="006F7C6F"/>
    <w:rsid w:val="006F7D8C"/>
    <w:rsid w:val="006F7EB9"/>
    <w:rsid w:val="006F7EE4"/>
    <w:rsid w:val="0070011A"/>
    <w:rsid w:val="007001E3"/>
    <w:rsid w:val="0070029E"/>
    <w:rsid w:val="00700342"/>
    <w:rsid w:val="0070045E"/>
    <w:rsid w:val="00700578"/>
    <w:rsid w:val="00700660"/>
    <w:rsid w:val="00700762"/>
    <w:rsid w:val="00700B2C"/>
    <w:rsid w:val="00700CBF"/>
    <w:rsid w:val="00700D9E"/>
    <w:rsid w:val="00701123"/>
    <w:rsid w:val="0070144F"/>
    <w:rsid w:val="0070151D"/>
    <w:rsid w:val="0070152D"/>
    <w:rsid w:val="0070185C"/>
    <w:rsid w:val="00701966"/>
    <w:rsid w:val="007019E1"/>
    <w:rsid w:val="007019EE"/>
    <w:rsid w:val="00701A98"/>
    <w:rsid w:val="00701C9D"/>
    <w:rsid w:val="00701D57"/>
    <w:rsid w:val="00701F14"/>
    <w:rsid w:val="0070203F"/>
    <w:rsid w:val="00702065"/>
    <w:rsid w:val="007020E5"/>
    <w:rsid w:val="0070214D"/>
    <w:rsid w:val="007023E7"/>
    <w:rsid w:val="007024C6"/>
    <w:rsid w:val="007024EC"/>
    <w:rsid w:val="007025F9"/>
    <w:rsid w:val="00702716"/>
    <w:rsid w:val="00702732"/>
    <w:rsid w:val="0070278C"/>
    <w:rsid w:val="007027D3"/>
    <w:rsid w:val="007028D7"/>
    <w:rsid w:val="00702B67"/>
    <w:rsid w:val="00702C32"/>
    <w:rsid w:val="00702CD9"/>
    <w:rsid w:val="00702D6A"/>
    <w:rsid w:val="00702DD6"/>
    <w:rsid w:val="00703008"/>
    <w:rsid w:val="00703036"/>
    <w:rsid w:val="00703096"/>
    <w:rsid w:val="0070317B"/>
    <w:rsid w:val="0070325F"/>
    <w:rsid w:val="0070327B"/>
    <w:rsid w:val="007035C4"/>
    <w:rsid w:val="00703689"/>
    <w:rsid w:val="007037E4"/>
    <w:rsid w:val="00703857"/>
    <w:rsid w:val="007038D1"/>
    <w:rsid w:val="00703926"/>
    <w:rsid w:val="007039AA"/>
    <w:rsid w:val="00703A84"/>
    <w:rsid w:val="00703BFF"/>
    <w:rsid w:val="00703CE8"/>
    <w:rsid w:val="00703D9D"/>
    <w:rsid w:val="00703F99"/>
    <w:rsid w:val="00703FB0"/>
    <w:rsid w:val="00703FE3"/>
    <w:rsid w:val="0070401D"/>
    <w:rsid w:val="00704170"/>
    <w:rsid w:val="0070419F"/>
    <w:rsid w:val="007042A9"/>
    <w:rsid w:val="007042E3"/>
    <w:rsid w:val="00704663"/>
    <w:rsid w:val="00704677"/>
    <w:rsid w:val="007046CE"/>
    <w:rsid w:val="007047F1"/>
    <w:rsid w:val="00704883"/>
    <w:rsid w:val="007048EE"/>
    <w:rsid w:val="00704948"/>
    <w:rsid w:val="00704B92"/>
    <w:rsid w:val="00704CDA"/>
    <w:rsid w:val="00704E56"/>
    <w:rsid w:val="00704EC2"/>
    <w:rsid w:val="00705070"/>
    <w:rsid w:val="00705340"/>
    <w:rsid w:val="00705520"/>
    <w:rsid w:val="0070558E"/>
    <w:rsid w:val="007058EE"/>
    <w:rsid w:val="00705B08"/>
    <w:rsid w:val="00705B5A"/>
    <w:rsid w:val="00705BB6"/>
    <w:rsid w:val="00705C80"/>
    <w:rsid w:val="00705CBC"/>
    <w:rsid w:val="00705E14"/>
    <w:rsid w:val="00705EA5"/>
    <w:rsid w:val="0070612C"/>
    <w:rsid w:val="0070620A"/>
    <w:rsid w:val="00706265"/>
    <w:rsid w:val="00706268"/>
    <w:rsid w:val="007063C9"/>
    <w:rsid w:val="007064E5"/>
    <w:rsid w:val="0070677F"/>
    <w:rsid w:val="007068A2"/>
    <w:rsid w:val="00706AF7"/>
    <w:rsid w:val="00706BB5"/>
    <w:rsid w:val="00706C57"/>
    <w:rsid w:val="00706C72"/>
    <w:rsid w:val="00706CA2"/>
    <w:rsid w:val="00706ECD"/>
    <w:rsid w:val="00707016"/>
    <w:rsid w:val="007070A1"/>
    <w:rsid w:val="0070782F"/>
    <w:rsid w:val="00707998"/>
    <w:rsid w:val="00707A5C"/>
    <w:rsid w:val="00707B09"/>
    <w:rsid w:val="00707B73"/>
    <w:rsid w:val="00707BF6"/>
    <w:rsid w:val="00707D61"/>
    <w:rsid w:val="00707DEE"/>
    <w:rsid w:val="00707E43"/>
    <w:rsid w:val="00707EB5"/>
    <w:rsid w:val="0071018A"/>
    <w:rsid w:val="007103F7"/>
    <w:rsid w:val="0071053B"/>
    <w:rsid w:val="007105C4"/>
    <w:rsid w:val="0071078B"/>
    <w:rsid w:val="00710937"/>
    <w:rsid w:val="00710A0F"/>
    <w:rsid w:val="00710A97"/>
    <w:rsid w:val="00710CB9"/>
    <w:rsid w:val="00710CC7"/>
    <w:rsid w:val="00710D61"/>
    <w:rsid w:val="00710E46"/>
    <w:rsid w:val="00710F9F"/>
    <w:rsid w:val="00711007"/>
    <w:rsid w:val="0071107E"/>
    <w:rsid w:val="00711084"/>
    <w:rsid w:val="007111BE"/>
    <w:rsid w:val="007112FE"/>
    <w:rsid w:val="007113A2"/>
    <w:rsid w:val="00711454"/>
    <w:rsid w:val="0071170B"/>
    <w:rsid w:val="00711813"/>
    <w:rsid w:val="007119C2"/>
    <w:rsid w:val="00711A44"/>
    <w:rsid w:val="00711B97"/>
    <w:rsid w:val="00711BAB"/>
    <w:rsid w:val="00711CEA"/>
    <w:rsid w:val="00711E8B"/>
    <w:rsid w:val="00712005"/>
    <w:rsid w:val="007121DF"/>
    <w:rsid w:val="007121FB"/>
    <w:rsid w:val="0071234C"/>
    <w:rsid w:val="0071237F"/>
    <w:rsid w:val="00712432"/>
    <w:rsid w:val="00712457"/>
    <w:rsid w:val="007125CA"/>
    <w:rsid w:val="00712759"/>
    <w:rsid w:val="007127EC"/>
    <w:rsid w:val="00712979"/>
    <w:rsid w:val="007129E5"/>
    <w:rsid w:val="00712A0A"/>
    <w:rsid w:val="00712D80"/>
    <w:rsid w:val="00712DC7"/>
    <w:rsid w:val="00712EB2"/>
    <w:rsid w:val="00712F05"/>
    <w:rsid w:val="00712F3F"/>
    <w:rsid w:val="00712F75"/>
    <w:rsid w:val="00713049"/>
    <w:rsid w:val="00713073"/>
    <w:rsid w:val="0071319A"/>
    <w:rsid w:val="007131D8"/>
    <w:rsid w:val="00713235"/>
    <w:rsid w:val="00713440"/>
    <w:rsid w:val="00713451"/>
    <w:rsid w:val="007134DD"/>
    <w:rsid w:val="007134E9"/>
    <w:rsid w:val="00713743"/>
    <w:rsid w:val="007138D6"/>
    <w:rsid w:val="00713A20"/>
    <w:rsid w:val="00713A3C"/>
    <w:rsid w:val="00713B89"/>
    <w:rsid w:val="00713D1D"/>
    <w:rsid w:val="00713D8F"/>
    <w:rsid w:val="00713FBB"/>
    <w:rsid w:val="00713FBE"/>
    <w:rsid w:val="00714037"/>
    <w:rsid w:val="00714230"/>
    <w:rsid w:val="00714271"/>
    <w:rsid w:val="00714390"/>
    <w:rsid w:val="00714576"/>
    <w:rsid w:val="00714583"/>
    <w:rsid w:val="00714614"/>
    <w:rsid w:val="007146BF"/>
    <w:rsid w:val="007148F5"/>
    <w:rsid w:val="007149FC"/>
    <w:rsid w:val="00714C02"/>
    <w:rsid w:val="00714D17"/>
    <w:rsid w:val="00714F0E"/>
    <w:rsid w:val="00714F31"/>
    <w:rsid w:val="00715034"/>
    <w:rsid w:val="0071517F"/>
    <w:rsid w:val="00715198"/>
    <w:rsid w:val="007152A1"/>
    <w:rsid w:val="007154C2"/>
    <w:rsid w:val="00715585"/>
    <w:rsid w:val="0071564F"/>
    <w:rsid w:val="0071597B"/>
    <w:rsid w:val="00715994"/>
    <w:rsid w:val="00715C23"/>
    <w:rsid w:val="00715CA0"/>
    <w:rsid w:val="00715D1F"/>
    <w:rsid w:val="00715E71"/>
    <w:rsid w:val="00715F49"/>
    <w:rsid w:val="00715F90"/>
    <w:rsid w:val="00715FDC"/>
    <w:rsid w:val="00716133"/>
    <w:rsid w:val="00716149"/>
    <w:rsid w:val="007161F7"/>
    <w:rsid w:val="00716282"/>
    <w:rsid w:val="007162FB"/>
    <w:rsid w:val="00716434"/>
    <w:rsid w:val="00716480"/>
    <w:rsid w:val="00716634"/>
    <w:rsid w:val="00716651"/>
    <w:rsid w:val="00716747"/>
    <w:rsid w:val="00716799"/>
    <w:rsid w:val="00716DEF"/>
    <w:rsid w:val="00716E01"/>
    <w:rsid w:val="00716E88"/>
    <w:rsid w:val="00716ED7"/>
    <w:rsid w:val="00716F3B"/>
    <w:rsid w:val="00717036"/>
    <w:rsid w:val="00717057"/>
    <w:rsid w:val="00717116"/>
    <w:rsid w:val="007173BE"/>
    <w:rsid w:val="0071770D"/>
    <w:rsid w:val="007177C4"/>
    <w:rsid w:val="007177CB"/>
    <w:rsid w:val="00717A22"/>
    <w:rsid w:val="00717D4F"/>
    <w:rsid w:val="00717D63"/>
    <w:rsid w:val="00717DC6"/>
    <w:rsid w:val="00717EA5"/>
    <w:rsid w:val="00717F38"/>
    <w:rsid w:val="00720498"/>
    <w:rsid w:val="0072064F"/>
    <w:rsid w:val="00720786"/>
    <w:rsid w:val="007207B4"/>
    <w:rsid w:val="00720940"/>
    <w:rsid w:val="00720E35"/>
    <w:rsid w:val="00720EDB"/>
    <w:rsid w:val="00721080"/>
    <w:rsid w:val="0072120A"/>
    <w:rsid w:val="00721241"/>
    <w:rsid w:val="00721359"/>
    <w:rsid w:val="0072139A"/>
    <w:rsid w:val="007213AA"/>
    <w:rsid w:val="007213B6"/>
    <w:rsid w:val="00721604"/>
    <w:rsid w:val="00721781"/>
    <w:rsid w:val="007217C8"/>
    <w:rsid w:val="00721886"/>
    <w:rsid w:val="00721991"/>
    <w:rsid w:val="00721A52"/>
    <w:rsid w:val="00721A62"/>
    <w:rsid w:val="00721BE4"/>
    <w:rsid w:val="00721CE7"/>
    <w:rsid w:val="00721D25"/>
    <w:rsid w:val="00721D39"/>
    <w:rsid w:val="00721E29"/>
    <w:rsid w:val="00721E79"/>
    <w:rsid w:val="00721E92"/>
    <w:rsid w:val="00721EEA"/>
    <w:rsid w:val="00721F54"/>
    <w:rsid w:val="00722047"/>
    <w:rsid w:val="007220E3"/>
    <w:rsid w:val="0072210B"/>
    <w:rsid w:val="00722191"/>
    <w:rsid w:val="00722250"/>
    <w:rsid w:val="00722398"/>
    <w:rsid w:val="007225C5"/>
    <w:rsid w:val="007226FA"/>
    <w:rsid w:val="00722A23"/>
    <w:rsid w:val="00722B14"/>
    <w:rsid w:val="00722BB5"/>
    <w:rsid w:val="00722C9E"/>
    <w:rsid w:val="00722CB4"/>
    <w:rsid w:val="00722DBF"/>
    <w:rsid w:val="00722F39"/>
    <w:rsid w:val="00722F85"/>
    <w:rsid w:val="00723055"/>
    <w:rsid w:val="007230F3"/>
    <w:rsid w:val="00723159"/>
    <w:rsid w:val="007231C2"/>
    <w:rsid w:val="007231E9"/>
    <w:rsid w:val="00723348"/>
    <w:rsid w:val="00723593"/>
    <w:rsid w:val="00723597"/>
    <w:rsid w:val="0072363A"/>
    <w:rsid w:val="007236E8"/>
    <w:rsid w:val="007238CE"/>
    <w:rsid w:val="00723A6A"/>
    <w:rsid w:val="00723B50"/>
    <w:rsid w:val="00723C82"/>
    <w:rsid w:val="00723CFD"/>
    <w:rsid w:val="00723D31"/>
    <w:rsid w:val="00723DF7"/>
    <w:rsid w:val="00723ECE"/>
    <w:rsid w:val="00724313"/>
    <w:rsid w:val="007245AB"/>
    <w:rsid w:val="007245EE"/>
    <w:rsid w:val="00724671"/>
    <w:rsid w:val="007246FD"/>
    <w:rsid w:val="00724722"/>
    <w:rsid w:val="00724733"/>
    <w:rsid w:val="0072473E"/>
    <w:rsid w:val="00724749"/>
    <w:rsid w:val="00724755"/>
    <w:rsid w:val="00724B14"/>
    <w:rsid w:val="00724EC3"/>
    <w:rsid w:val="00724F01"/>
    <w:rsid w:val="00725043"/>
    <w:rsid w:val="0072519F"/>
    <w:rsid w:val="00725271"/>
    <w:rsid w:val="00725348"/>
    <w:rsid w:val="0072548A"/>
    <w:rsid w:val="0072549F"/>
    <w:rsid w:val="00725766"/>
    <w:rsid w:val="00725BF7"/>
    <w:rsid w:val="00725EFA"/>
    <w:rsid w:val="00725F60"/>
    <w:rsid w:val="00725FED"/>
    <w:rsid w:val="00726089"/>
    <w:rsid w:val="00726490"/>
    <w:rsid w:val="0072650D"/>
    <w:rsid w:val="007265C3"/>
    <w:rsid w:val="0072662D"/>
    <w:rsid w:val="00726699"/>
    <w:rsid w:val="0072675A"/>
    <w:rsid w:val="0072688B"/>
    <w:rsid w:val="007268DE"/>
    <w:rsid w:val="0072693E"/>
    <w:rsid w:val="00726949"/>
    <w:rsid w:val="0072697C"/>
    <w:rsid w:val="00726A1F"/>
    <w:rsid w:val="00726A22"/>
    <w:rsid w:val="00726AA0"/>
    <w:rsid w:val="00726C12"/>
    <w:rsid w:val="00726C50"/>
    <w:rsid w:val="00726FA4"/>
    <w:rsid w:val="00727011"/>
    <w:rsid w:val="00727083"/>
    <w:rsid w:val="0072715E"/>
    <w:rsid w:val="007271E3"/>
    <w:rsid w:val="0072722C"/>
    <w:rsid w:val="00727267"/>
    <w:rsid w:val="007273E3"/>
    <w:rsid w:val="007275A2"/>
    <w:rsid w:val="007275D1"/>
    <w:rsid w:val="00727791"/>
    <w:rsid w:val="007277AB"/>
    <w:rsid w:val="007277F0"/>
    <w:rsid w:val="007278BB"/>
    <w:rsid w:val="007278D9"/>
    <w:rsid w:val="00727919"/>
    <w:rsid w:val="00727A13"/>
    <w:rsid w:val="00727A7F"/>
    <w:rsid w:val="00727ABD"/>
    <w:rsid w:val="00727AE5"/>
    <w:rsid w:val="00727CAC"/>
    <w:rsid w:val="00727DD0"/>
    <w:rsid w:val="00727F6F"/>
    <w:rsid w:val="00727F82"/>
    <w:rsid w:val="00729A51"/>
    <w:rsid w:val="00730063"/>
    <w:rsid w:val="007300B1"/>
    <w:rsid w:val="0073026A"/>
    <w:rsid w:val="0073031C"/>
    <w:rsid w:val="007303C5"/>
    <w:rsid w:val="007305EF"/>
    <w:rsid w:val="00730600"/>
    <w:rsid w:val="00730872"/>
    <w:rsid w:val="00730AD6"/>
    <w:rsid w:val="00730B01"/>
    <w:rsid w:val="00730B93"/>
    <w:rsid w:val="00730C4E"/>
    <w:rsid w:val="00730E2C"/>
    <w:rsid w:val="00730E77"/>
    <w:rsid w:val="00730FCF"/>
    <w:rsid w:val="007311A1"/>
    <w:rsid w:val="007311E8"/>
    <w:rsid w:val="00731429"/>
    <w:rsid w:val="00731607"/>
    <w:rsid w:val="00731757"/>
    <w:rsid w:val="00731846"/>
    <w:rsid w:val="0073185B"/>
    <w:rsid w:val="0073199C"/>
    <w:rsid w:val="0073199E"/>
    <w:rsid w:val="00731A1C"/>
    <w:rsid w:val="00731AD5"/>
    <w:rsid w:val="00731C37"/>
    <w:rsid w:val="00731CF0"/>
    <w:rsid w:val="00731E0C"/>
    <w:rsid w:val="00731E69"/>
    <w:rsid w:val="00731F80"/>
    <w:rsid w:val="00732066"/>
    <w:rsid w:val="0073209E"/>
    <w:rsid w:val="0073211B"/>
    <w:rsid w:val="00732258"/>
    <w:rsid w:val="0073229B"/>
    <w:rsid w:val="007322DC"/>
    <w:rsid w:val="00732395"/>
    <w:rsid w:val="007323BA"/>
    <w:rsid w:val="00732435"/>
    <w:rsid w:val="0073245F"/>
    <w:rsid w:val="007327AA"/>
    <w:rsid w:val="0073293D"/>
    <w:rsid w:val="007329B3"/>
    <w:rsid w:val="007329F7"/>
    <w:rsid w:val="00732C74"/>
    <w:rsid w:val="00732CAC"/>
    <w:rsid w:val="00732D53"/>
    <w:rsid w:val="00732E49"/>
    <w:rsid w:val="00732E89"/>
    <w:rsid w:val="0073307F"/>
    <w:rsid w:val="007330E4"/>
    <w:rsid w:val="00733248"/>
    <w:rsid w:val="00733422"/>
    <w:rsid w:val="00733863"/>
    <w:rsid w:val="00733887"/>
    <w:rsid w:val="007339EF"/>
    <w:rsid w:val="00733D44"/>
    <w:rsid w:val="00733DA7"/>
    <w:rsid w:val="00733DFC"/>
    <w:rsid w:val="00733E97"/>
    <w:rsid w:val="00734134"/>
    <w:rsid w:val="007341FB"/>
    <w:rsid w:val="007341FD"/>
    <w:rsid w:val="00734263"/>
    <w:rsid w:val="0073428E"/>
    <w:rsid w:val="007343E9"/>
    <w:rsid w:val="007344FD"/>
    <w:rsid w:val="00734553"/>
    <w:rsid w:val="0073466A"/>
    <w:rsid w:val="00734728"/>
    <w:rsid w:val="00734808"/>
    <w:rsid w:val="0073496E"/>
    <w:rsid w:val="00734989"/>
    <w:rsid w:val="007349DC"/>
    <w:rsid w:val="00734A32"/>
    <w:rsid w:val="00734AF5"/>
    <w:rsid w:val="00734BC5"/>
    <w:rsid w:val="00734D1E"/>
    <w:rsid w:val="00734D32"/>
    <w:rsid w:val="00734E0B"/>
    <w:rsid w:val="00734E3F"/>
    <w:rsid w:val="00734EB2"/>
    <w:rsid w:val="00734F18"/>
    <w:rsid w:val="00734FAA"/>
    <w:rsid w:val="0073512E"/>
    <w:rsid w:val="00735169"/>
    <w:rsid w:val="007351B8"/>
    <w:rsid w:val="00735306"/>
    <w:rsid w:val="0073542E"/>
    <w:rsid w:val="00735433"/>
    <w:rsid w:val="007354B4"/>
    <w:rsid w:val="007354D3"/>
    <w:rsid w:val="0073578C"/>
    <w:rsid w:val="00735881"/>
    <w:rsid w:val="00735ABA"/>
    <w:rsid w:val="00735B56"/>
    <w:rsid w:val="00735B7E"/>
    <w:rsid w:val="00735C0E"/>
    <w:rsid w:val="00735E5E"/>
    <w:rsid w:val="00735E60"/>
    <w:rsid w:val="00735F6D"/>
    <w:rsid w:val="00735F75"/>
    <w:rsid w:val="0073603E"/>
    <w:rsid w:val="007363F0"/>
    <w:rsid w:val="00736626"/>
    <w:rsid w:val="00736716"/>
    <w:rsid w:val="00736831"/>
    <w:rsid w:val="00736893"/>
    <w:rsid w:val="00736A61"/>
    <w:rsid w:val="00736ACB"/>
    <w:rsid w:val="00736AF3"/>
    <w:rsid w:val="00736BD2"/>
    <w:rsid w:val="00736C14"/>
    <w:rsid w:val="00736C3A"/>
    <w:rsid w:val="00736D2D"/>
    <w:rsid w:val="00736F48"/>
    <w:rsid w:val="00736F94"/>
    <w:rsid w:val="00737006"/>
    <w:rsid w:val="0073708F"/>
    <w:rsid w:val="007371D6"/>
    <w:rsid w:val="007372AB"/>
    <w:rsid w:val="00737300"/>
    <w:rsid w:val="00737424"/>
    <w:rsid w:val="00737454"/>
    <w:rsid w:val="00737790"/>
    <w:rsid w:val="00737865"/>
    <w:rsid w:val="00737AC5"/>
    <w:rsid w:val="00737ACF"/>
    <w:rsid w:val="00737B0D"/>
    <w:rsid w:val="00737BCE"/>
    <w:rsid w:val="00737C64"/>
    <w:rsid w:val="00737E89"/>
    <w:rsid w:val="007400A3"/>
    <w:rsid w:val="00740244"/>
    <w:rsid w:val="007405CB"/>
    <w:rsid w:val="007405CF"/>
    <w:rsid w:val="00740A63"/>
    <w:rsid w:val="00740B19"/>
    <w:rsid w:val="00740F4E"/>
    <w:rsid w:val="00740F68"/>
    <w:rsid w:val="00741158"/>
    <w:rsid w:val="0074118F"/>
    <w:rsid w:val="007411F5"/>
    <w:rsid w:val="0074129C"/>
    <w:rsid w:val="00741367"/>
    <w:rsid w:val="00741585"/>
    <w:rsid w:val="00741612"/>
    <w:rsid w:val="007417E5"/>
    <w:rsid w:val="007418D9"/>
    <w:rsid w:val="007418F1"/>
    <w:rsid w:val="00741B7A"/>
    <w:rsid w:val="00741C03"/>
    <w:rsid w:val="00741D68"/>
    <w:rsid w:val="00741E20"/>
    <w:rsid w:val="00741F70"/>
    <w:rsid w:val="00742044"/>
    <w:rsid w:val="007420D1"/>
    <w:rsid w:val="00742222"/>
    <w:rsid w:val="00742422"/>
    <w:rsid w:val="007424E9"/>
    <w:rsid w:val="007424F4"/>
    <w:rsid w:val="0074250E"/>
    <w:rsid w:val="007426BB"/>
    <w:rsid w:val="00742A91"/>
    <w:rsid w:val="00742BD7"/>
    <w:rsid w:val="00742BEC"/>
    <w:rsid w:val="00742BF8"/>
    <w:rsid w:val="00742C0E"/>
    <w:rsid w:val="00742C8B"/>
    <w:rsid w:val="00742CBC"/>
    <w:rsid w:val="00742D02"/>
    <w:rsid w:val="00742D53"/>
    <w:rsid w:val="00742F21"/>
    <w:rsid w:val="00743211"/>
    <w:rsid w:val="00743230"/>
    <w:rsid w:val="0074354C"/>
    <w:rsid w:val="007435E1"/>
    <w:rsid w:val="007436C8"/>
    <w:rsid w:val="00743713"/>
    <w:rsid w:val="00743762"/>
    <w:rsid w:val="007438FB"/>
    <w:rsid w:val="00743905"/>
    <w:rsid w:val="00743949"/>
    <w:rsid w:val="00743ADC"/>
    <w:rsid w:val="00743BB3"/>
    <w:rsid w:val="00743CCF"/>
    <w:rsid w:val="00743D31"/>
    <w:rsid w:val="00743E17"/>
    <w:rsid w:val="00743EFF"/>
    <w:rsid w:val="00743F98"/>
    <w:rsid w:val="0074405C"/>
    <w:rsid w:val="007442AA"/>
    <w:rsid w:val="00744316"/>
    <w:rsid w:val="0074451E"/>
    <w:rsid w:val="007445BE"/>
    <w:rsid w:val="00744743"/>
    <w:rsid w:val="007447AB"/>
    <w:rsid w:val="007448D5"/>
    <w:rsid w:val="00744AEB"/>
    <w:rsid w:val="00744B1D"/>
    <w:rsid w:val="00744B54"/>
    <w:rsid w:val="00744CEE"/>
    <w:rsid w:val="00744E52"/>
    <w:rsid w:val="00744E93"/>
    <w:rsid w:val="00744F5A"/>
    <w:rsid w:val="00744F93"/>
    <w:rsid w:val="0074506E"/>
    <w:rsid w:val="007451B3"/>
    <w:rsid w:val="007451F7"/>
    <w:rsid w:val="00745230"/>
    <w:rsid w:val="00745332"/>
    <w:rsid w:val="0074546B"/>
    <w:rsid w:val="007455D2"/>
    <w:rsid w:val="00745620"/>
    <w:rsid w:val="007456BA"/>
    <w:rsid w:val="007457B5"/>
    <w:rsid w:val="00745C69"/>
    <w:rsid w:val="00745CA6"/>
    <w:rsid w:val="00745D1F"/>
    <w:rsid w:val="00745D71"/>
    <w:rsid w:val="00745F43"/>
    <w:rsid w:val="00746080"/>
    <w:rsid w:val="0074614E"/>
    <w:rsid w:val="00746275"/>
    <w:rsid w:val="00746408"/>
    <w:rsid w:val="00746491"/>
    <w:rsid w:val="007464EE"/>
    <w:rsid w:val="007465B3"/>
    <w:rsid w:val="0074664A"/>
    <w:rsid w:val="00746791"/>
    <w:rsid w:val="00746842"/>
    <w:rsid w:val="00746919"/>
    <w:rsid w:val="00746988"/>
    <w:rsid w:val="007469FA"/>
    <w:rsid w:val="00746A01"/>
    <w:rsid w:val="00746A9B"/>
    <w:rsid w:val="00746E1A"/>
    <w:rsid w:val="00746E93"/>
    <w:rsid w:val="00746EB9"/>
    <w:rsid w:val="00746F19"/>
    <w:rsid w:val="00746F4E"/>
    <w:rsid w:val="00747018"/>
    <w:rsid w:val="00747052"/>
    <w:rsid w:val="007470D4"/>
    <w:rsid w:val="007471DE"/>
    <w:rsid w:val="0074726A"/>
    <w:rsid w:val="0074727A"/>
    <w:rsid w:val="00747353"/>
    <w:rsid w:val="007473C0"/>
    <w:rsid w:val="007474FF"/>
    <w:rsid w:val="00747505"/>
    <w:rsid w:val="007476DC"/>
    <w:rsid w:val="0074774E"/>
    <w:rsid w:val="00747809"/>
    <w:rsid w:val="007479A2"/>
    <w:rsid w:val="00747A35"/>
    <w:rsid w:val="00747A65"/>
    <w:rsid w:val="00747D51"/>
    <w:rsid w:val="00747D65"/>
    <w:rsid w:val="00747E8D"/>
    <w:rsid w:val="007500DC"/>
    <w:rsid w:val="00750116"/>
    <w:rsid w:val="0075011A"/>
    <w:rsid w:val="0075017C"/>
    <w:rsid w:val="0075018A"/>
    <w:rsid w:val="007503E8"/>
    <w:rsid w:val="0075041C"/>
    <w:rsid w:val="00750591"/>
    <w:rsid w:val="0075064C"/>
    <w:rsid w:val="007507AF"/>
    <w:rsid w:val="007507D3"/>
    <w:rsid w:val="007509AC"/>
    <w:rsid w:val="00750AB2"/>
    <w:rsid w:val="00750ACA"/>
    <w:rsid w:val="00750C42"/>
    <w:rsid w:val="00750D65"/>
    <w:rsid w:val="00750E13"/>
    <w:rsid w:val="00751158"/>
    <w:rsid w:val="00751195"/>
    <w:rsid w:val="007513A9"/>
    <w:rsid w:val="007513CF"/>
    <w:rsid w:val="007513D5"/>
    <w:rsid w:val="007514D5"/>
    <w:rsid w:val="00751597"/>
    <w:rsid w:val="007515CF"/>
    <w:rsid w:val="0075192D"/>
    <w:rsid w:val="00751BD8"/>
    <w:rsid w:val="00751C18"/>
    <w:rsid w:val="00751E77"/>
    <w:rsid w:val="00751E9D"/>
    <w:rsid w:val="00751FA9"/>
    <w:rsid w:val="00751FBC"/>
    <w:rsid w:val="00752025"/>
    <w:rsid w:val="00752056"/>
    <w:rsid w:val="00752307"/>
    <w:rsid w:val="0075234C"/>
    <w:rsid w:val="00752406"/>
    <w:rsid w:val="00752528"/>
    <w:rsid w:val="007525C1"/>
    <w:rsid w:val="007527B9"/>
    <w:rsid w:val="007527CC"/>
    <w:rsid w:val="0075286F"/>
    <w:rsid w:val="007528C3"/>
    <w:rsid w:val="0075290B"/>
    <w:rsid w:val="00752927"/>
    <w:rsid w:val="00752ABE"/>
    <w:rsid w:val="00752B32"/>
    <w:rsid w:val="00752BA2"/>
    <w:rsid w:val="00752D1D"/>
    <w:rsid w:val="00752E14"/>
    <w:rsid w:val="00752E6C"/>
    <w:rsid w:val="00752FB2"/>
    <w:rsid w:val="007531D1"/>
    <w:rsid w:val="007533A0"/>
    <w:rsid w:val="007533B6"/>
    <w:rsid w:val="00753445"/>
    <w:rsid w:val="00753481"/>
    <w:rsid w:val="00753557"/>
    <w:rsid w:val="00753703"/>
    <w:rsid w:val="007537C7"/>
    <w:rsid w:val="00753835"/>
    <w:rsid w:val="007538CB"/>
    <w:rsid w:val="00753A39"/>
    <w:rsid w:val="00753BE1"/>
    <w:rsid w:val="00753C17"/>
    <w:rsid w:val="00753C56"/>
    <w:rsid w:val="00754031"/>
    <w:rsid w:val="0075407D"/>
    <w:rsid w:val="00754183"/>
    <w:rsid w:val="00754382"/>
    <w:rsid w:val="00754448"/>
    <w:rsid w:val="0075445D"/>
    <w:rsid w:val="007548E9"/>
    <w:rsid w:val="00754ACF"/>
    <w:rsid w:val="00754AE3"/>
    <w:rsid w:val="00754CEB"/>
    <w:rsid w:val="00754E27"/>
    <w:rsid w:val="00754ED2"/>
    <w:rsid w:val="00754F84"/>
    <w:rsid w:val="00755084"/>
    <w:rsid w:val="00755099"/>
    <w:rsid w:val="00755160"/>
    <w:rsid w:val="0075516B"/>
    <w:rsid w:val="00755191"/>
    <w:rsid w:val="007551A4"/>
    <w:rsid w:val="007551D5"/>
    <w:rsid w:val="00755224"/>
    <w:rsid w:val="007553E6"/>
    <w:rsid w:val="0075542E"/>
    <w:rsid w:val="00755541"/>
    <w:rsid w:val="0075561F"/>
    <w:rsid w:val="007556D0"/>
    <w:rsid w:val="0075579B"/>
    <w:rsid w:val="0075583B"/>
    <w:rsid w:val="00755873"/>
    <w:rsid w:val="007558D6"/>
    <w:rsid w:val="0075593C"/>
    <w:rsid w:val="00755987"/>
    <w:rsid w:val="00755A45"/>
    <w:rsid w:val="00755AC7"/>
    <w:rsid w:val="00755B7E"/>
    <w:rsid w:val="00755C6A"/>
    <w:rsid w:val="00755E56"/>
    <w:rsid w:val="00755EB0"/>
    <w:rsid w:val="00756034"/>
    <w:rsid w:val="00756080"/>
    <w:rsid w:val="007560E2"/>
    <w:rsid w:val="00756174"/>
    <w:rsid w:val="007561B8"/>
    <w:rsid w:val="00756439"/>
    <w:rsid w:val="007564AE"/>
    <w:rsid w:val="007564D5"/>
    <w:rsid w:val="0075653C"/>
    <w:rsid w:val="007566FF"/>
    <w:rsid w:val="00756754"/>
    <w:rsid w:val="0075675E"/>
    <w:rsid w:val="007568D5"/>
    <w:rsid w:val="007568F1"/>
    <w:rsid w:val="007569D2"/>
    <w:rsid w:val="00756B21"/>
    <w:rsid w:val="00756D0F"/>
    <w:rsid w:val="00756D87"/>
    <w:rsid w:val="00756E1D"/>
    <w:rsid w:val="00756E4E"/>
    <w:rsid w:val="00756F3C"/>
    <w:rsid w:val="00757032"/>
    <w:rsid w:val="0075745D"/>
    <w:rsid w:val="007575B6"/>
    <w:rsid w:val="00757781"/>
    <w:rsid w:val="007579DF"/>
    <w:rsid w:val="007579EA"/>
    <w:rsid w:val="00757BC5"/>
    <w:rsid w:val="00757FD5"/>
    <w:rsid w:val="00760100"/>
    <w:rsid w:val="00760378"/>
    <w:rsid w:val="007604F9"/>
    <w:rsid w:val="0076060F"/>
    <w:rsid w:val="00760647"/>
    <w:rsid w:val="007606E7"/>
    <w:rsid w:val="0076075D"/>
    <w:rsid w:val="0076088B"/>
    <w:rsid w:val="00760A27"/>
    <w:rsid w:val="00760A34"/>
    <w:rsid w:val="00760AFA"/>
    <w:rsid w:val="00760B17"/>
    <w:rsid w:val="00760BF4"/>
    <w:rsid w:val="00760C47"/>
    <w:rsid w:val="00761038"/>
    <w:rsid w:val="007612A7"/>
    <w:rsid w:val="00761469"/>
    <w:rsid w:val="0076148F"/>
    <w:rsid w:val="0076180D"/>
    <w:rsid w:val="0076185F"/>
    <w:rsid w:val="0076189A"/>
    <w:rsid w:val="007618C0"/>
    <w:rsid w:val="0076199B"/>
    <w:rsid w:val="007619CE"/>
    <w:rsid w:val="00761A22"/>
    <w:rsid w:val="00761B2E"/>
    <w:rsid w:val="00761D77"/>
    <w:rsid w:val="00761EF4"/>
    <w:rsid w:val="00761F90"/>
    <w:rsid w:val="00762098"/>
    <w:rsid w:val="00762112"/>
    <w:rsid w:val="00762121"/>
    <w:rsid w:val="00762133"/>
    <w:rsid w:val="00762251"/>
    <w:rsid w:val="0076244A"/>
    <w:rsid w:val="0076251B"/>
    <w:rsid w:val="007628BA"/>
    <w:rsid w:val="00762A07"/>
    <w:rsid w:val="00762AA0"/>
    <w:rsid w:val="00762B00"/>
    <w:rsid w:val="00762D89"/>
    <w:rsid w:val="00762E35"/>
    <w:rsid w:val="00762F6F"/>
    <w:rsid w:val="00762FE0"/>
    <w:rsid w:val="0076321A"/>
    <w:rsid w:val="00763340"/>
    <w:rsid w:val="00763596"/>
    <w:rsid w:val="0076365D"/>
    <w:rsid w:val="0076375A"/>
    <w:rsid w:val="0076377D"/>
    <w:rsid w:val="00763796"/>
    <w:rsid w:val="007637B2"/>
    <w:rsid w:val="007637D1"/>
    <w:rsid w:val="0076399D"/>
    <w:rsid w:val="00763D60"/>
    <w:rsid w:val="00763DED"/>
    <w:rsid w:val="00763E30"/>
    <w:rsid w:val="00763ED1"/>
    <w:rsid w:val="0076422D"/>
    <w:rsid w:val="007642CA"/>
    <w:rsid w:val="0076431D"/>
    <w:rsid w:val="007643B9"/>
    <w:rsid w:val="00764425"/>
    <w:rsid w:val="00764554"/>
    <w:rsid w:val="0076461C"/>
    <w:rsid w:val="007646B6"/>
    <w:rsid w:val="00764759"/>
    <w:rsid w:val="00764AD3"/>
    <w:rsid w:val="00764AD5"/>
    <w:rsid w:val="00764BE2"/>
    <w:rsid w:val="00764F1B"/>
    <w:rsid w:val="0076503F"/>
    <w:rsid w:val="00765134"/>
    <w:rsid w:val="007651B7"/>
    <w:rsid w:val="00765306"/>
    <w:rsid w:val="00765441"/>
    <w:rsid w:val="00765652"/>
    <w:rsid w:val="007656CF"/>
    <w:rsid w:val="007656F4"/>
    <w:rsid w:val="007657D9"/>
    <w:rsid w:val="007657E3"/>
    <w:rsid w:val="0076588B"/>
    <w:rsid w:val="007658F5"/>
    <w:rsid w:val="0076590F"/>
    <w:rsid w:val="0076592E"/>
    <w:rsid w:val="00765A21"/>
    <w:rsid w:val="00765B69"/>
    <w:rsid w:val="00765BCD"/>
    <w:rsid w:val="00765BDA"/>
    <w:rsid w:val="00765E47"/>
    <w:rsid w:val="00765F2C"/>
    <w:rsid w:val="007660A8"/>
    <w:rsid w:val="0076634D"/>
    <w:rsid w:val="0076638C"/>
    <w:rsid w:val="007663BD"/>
    <w:rsid w:val="0076642D"/>
    <w:rsid w:val="00766506"/>
    <w:rsid w:val="0076659C"/>
    <w:rsid w:val="007665BA"/>
    <w:rsid w:val="00766615"/>
    <w:rsid w:val="007666EF"/>
    <w:rsid w:val="00766825"/>
    <w:rsid w:val="00766858"/>
    <w:rsid w:val="00766874"/>
    <w:rsid w:val="007668D5"/>
    <w:rsid w:val="00766937"/>
    <w:rsid w:val="00766A15"/>
    <w:rsid w:val="00766A43"/>
    <w:rsid w:val="00766B32"/>
    <w:rsid w:val="00766B58"/>
    <w:rsid w:val="00766BB1"/>
    <w:rsid w:val="00766BD1"/>
    <w:rsid w:val="00766DD5"/>
    <w:rsid w:val="00766F46"/>
    <w:rsid w:val="00766FB6"/>
    <w:rsid w:val="0076703A"/>
    <w:rsid w:val="007674FF"/>
    <w:rsid w:val="00767537"/>
    <w:rsid w:val="007675DF"/>
    <w:rsid w:val="00767867"/>
    <w:rsid w:val="00767B09"/>
    <w:rsid w:val="00767BB8"/>
    <w:rsid w:val="00767EEE"/>
    <w:rsid w:val="00767FB4"/>
    <w:rsid w:val="007700C0"/>
    <w:rsid w:val="007700F7"/>
    <w:rsid w:val="00770104"/>
    <w:rsid w:val="00770153"/>
    <w:rsid w:val="007703AE"/>
    <w:rsid w:val="00770413"/>
    <w:rsid w:val="007706BC"/>
    <w:rsid w:val="007707D3"/>
    <w:rsid w:val="00770981"/>
    <w:rsid w:val="00770A1B"/>
    <w:rsid w:val="00770AED"/>
    <w:rsid w:val="00770AFC"/>
    <w:rsid w:val="00770C7A"/>
    <w:rsid w:val="00770CAB"/>
    <w:rsid w:val="00770D97"/>
    <w:rsid w:val="00770DE3"/>
    <w:rsid w:val="00770E17"/>
    <w:rsid w:val="00770E30"/>
    <w:rsid w:val="00770E64"/>
    <w:rsid w:val="00770F43"/>
    <w:rsid w:val="00770F95"/>
    <w:rsid w:val="0077103C"/>
    <w:rsid w:val="00771050"/>
    <w:rsid w:val="00771080"/>
    <w:rsid w:val="00771172"/>
    <w:rsid w:val="007711B7"/>
    <w:rsid w:val="0077124A"/>
    <w:rsid w:val="0077127C"/>
    <w:rsid w:val="007713BD"/>
    <w:rsid w:val="007713F6"/>
    <w:rsid w:val="00771418"/>
    <w:rsid w:val="00771598"/>
    <w:rsid w:val="007715AD"/>
    <w:rsid w:val="00771656"/>
    <w:rsid w:val="0077169A"/>
    <w:rsid w:val="00771705"/>
    <w:rsid w:val="00771727"/>
    <w:rsid w:val="0077189A"/>
    <w:rsid w:val="00771941"/>
    <w:rsid w:val="00771A2D"/>
    <w:rsid w:val="00771ACB"/>
    <w:rsid w:val="00771C34"/>
    <w:rsid w:val="00771EB3"/>
    <w:rsid w:val="00771ED0"/>
    <w:rsid w:val="00771EF8"/>
    <w:rsid w:val="00771F3C"/>
    <w:rsid w:val="00772292"/>
    <w:rsid w:val="007722B5"/>
    <w:rsid w:val="00772353"/>
    <w:rsid w:val="00772621"/>
    <w:rsid w:val="00772637"/>
    <w:rsid w:val="0077289B"/>
    <w:rsid w:val="00772915"/>
    <w:rsid w:val="00772A5A"/>
    <w:rsid w:val="00772ACC"/>
    <w:rsid w:val="00772C25"/>
    <w:rsid w:val="00772C9B"/>
    <w:rsid w:val="00772CB5"/>
    <w:rsid w:val="00772CDC"/>
    <w:rsid w:val="00772D37"/>
    <w:rsid w:val="00772E62"/>
    <w:rsid w:val="00773002"/>
    <w:rsid w:val="00773108"/>
    <w:rsid w:val="00773164"/>
    <w:rsid w:val="007731D6"/>
    <w:rsid w:val="0077321B"/>
    <w:rsid w:val="007733A6"/>
    <w:rsid w:val="007733E4"/>
    <w:rsid w:val="00773676"/>
    <w:rsid w:val="0077369A"/>
    <w:rsid w:val="007736E4"/>
    <w:rsid w:val="00773742"/>
    <w:rsid w:val="00773794"/>
    <w:rsid w:val="0077382E"/>
    <w:rsid w:val="00773A32"/>
    <w:rsid w:val="00773F22"/>
    <w:rsid w:val="00773FD0"/>
    <w:rsid w:val="0077413C"/>
    <w:rsid w:val="007742FF"/>
    <w:rsid w:val="007744D0"/>
    <w:rsid w:val="00774712"/>
    <w:rsid w:val="0077475F"/>
    <w:rsid w:val="00774773"/>
    <w:rsid w:val="00774824"/>
    <w:rsid w:val="00774838"/>
    <w:rsid w:val="007748AA"/>
    <w:rsid w:val="0077494E"/>
    <w:rsid w:val="00774A43"/>
    <w:rsid w:val="00774E4A"/>
    <w:rsid w:val="007750F5"/>
    <w:rsid w:val="00775108"/>
    <w:rsid w:val="00775157"/>
    <w:rsid w:val="00775185"/>
    <w:rsid w:val="00775277"/>
    <w:rsid w:val="007753F2"/>
    <w:rsid w:val="007754E9"/>
    <w:rsid w:val="007755C2"/>
    <w:rsid w:val="00775625"/>
    <w:rsid w:val="0077588C"/>
    <w:rsid w:val="00775968"/>
    <w:rsid w:val="00775F22"/>
    <w:rsid w:val="0077603B"/>
    <w:rsid w:val="0077604B"/>
    <w:rsid w:val="007760D4"/>
    <w:rsid w:val="007760FD"/>
    <w:rsid w:val="00776104"/>
    <w:rsid w:val="00776154"/>
    <w:rsid w:val="007761ED"/>
    <w:rsid w:val="00776205"/>
    <w:rsid w:val="007762E7"/>
    <w:rsid w:val="007763DA"/>
    <w:rsid w:val="00776404"/>
    <w:rsid w:val="007765BF"/>
    <w:rsid w:val="007765E6"/>
    <w:rsid w:val="007767A6"/>
    <w:rsid w:val="007767C5"/>
    <w:rsid w:val="007767CD"/>
    <w:rsid w:val="0077680F"/>
    <w:rsid w:val="00776A6B"/>
    <w:rsid w:val="00776BCE"/>
    <w:rsid w:val="00776D5C"/>
    <w:rsid w:val="00776EBC"/>
    <w:rsid w:val="00777057"/>
    <w:rsid w:val="007772E2"/>
    <w:rsid w:val="0077743C"/>
    <w:rsid w:val="007777E7"/>
    <w:rsid w:val="0077781E"/>
    <w:rsid w:val="00777BAF"/>
    <w:rsid w:val="00777C22"/>
    <w:rsid w:val="00777CDC"/>
    <w:rsid w:val="00777F08"/>
    <w:rsid w:val="00777F89"/>
    <w:rsid w:val="007800C3"/>
    <w:rsid w:val="0078016A"/>
    <w:rsid w:val="0078017C"/>
    <w:rsid w:val="007803EF"/>
    <w:rsid w:val="00780426"/>
    <w:rsid w:val="007804DA"/>
    <w:rsid w:val="00780630"/>
    <w:rsid w:val="007807DF"/>
    <w:rsid w:val="00780821"/>
    <w:rsid w:val="007808A3"/>
    <w:rsid w:val="0078095D"/>
    <w:rsid w:val="00780987"/>
    <w:rsid w:val="007809C5"/>
    <w:rsid w:val="00780BC8"/>
    <w:rsid w:val="00780D12"/>
    <w:rsid w:val="00780F1C"/>
    <w:rsid w:val="007810FC"/>
    <w:rsid w:val="007812B2"/>
    <w:rsid w:val="007812C6"/>
    <w:rsid w:val="00781477"/>
    <w:rsid w:val="007814A3"/>
    <w:rsid w:val="007815B4"/>
    <w:rsid w:val="0078161E"/>
    <w:rsid w:val="0078164D"/>
    <w:rsid w:val="007816C9"/>
    <w:rsid w:val="00781853"/>
    <w:rsid w:val="007818A0"/>
    <w:rsid w:val="00781A13"/>
    <w:rsid w:val="00781B13"/>
    <w:rsid w:val="00781B5C"/>
    <w:rsid w:val="00781B9E"/>
    <w:rsid w:val="00781BEB"/>
    <w:rsid w:val="00781D24"/>
    <w:rsid w:val="00781D2F"/>
    <w:rsid w:val="00781DC3"/>
    <w:rsid w:val="00781E46"/>
    <w:rsid w:val="00781E98"/>
    <w:rsid w:val="007822B0"/>
    <w:rsid w:val="00782415"/>
    <w:rsid w:val="00782683"/>
    <w:rsid w:val="007826F4"/>
    <w:rsid w:val="0078279E"/>
    <w:rsid w:val="00782817"/>
    <w:rsid w:val="0078284F"/>
    <w:rsid w:val="0078289E"/>
    <w:rsid w:val="00782A73"/>
    <w:rsid w:val="00782AAD"/>
    <w:rsid w:val="00782B0F"/>
    <w:rsid w:val="00782BDA"/>
    <w:rsid w:val="00782C50"/>
    <w:rsid w:val="00782C89"/>
    <w:rsid w:val="00782DA4"/>
    <w:rsid w:val="00782DD7"/>
    <w:rsid w:val="00782DFB"/>
    <w:rsid w:val="00782E05"/>
    <w:rsid w:val="00782EB4"/>
    <w:rsid w:val="00783037"/>
    <w:rsid w:val="007830A9"/>
    <w:rsid w:val="007830DF"/>
    <w:rsid w:val="00783167"/>
    <w:rsid w:val="0078318C"/>
    <w:rsid w:val="007831E7"/>
    <w:rsid w:val="007832A7"/>
    <w:rsid w:val="007833FA"/>
    <w:rsid w:val="00783907"/>
    <w:rsid w:val="00783943"/>
    <w:rsid w:val="00783990"/>
    <w:rsid w:val="00783B70"/>
    <w:rsid w:val="00783E3E"/>
    <w:rsid w:val="00783EFE"/>
    <w:rsid w:val="00783F5C"/>
    <w:rsid w:val="00784139"/>
    <w:rsid w:val="00784293"/>
    <w:rsid w:val="00784340"/>
    <w:rsid w:val="007843ED"/>
    <w:rsid w:val="007844C0"/>
    <w:rsid w:val="00784543"/>
    <w:rsid w:val="007846D3"/>
    <w:rsid w:val="00784766"/>
    <w:rsid w:val="007847DF"/>
    <w:rsid w:val="00784815"/>
    <w:rsid w:val="00784C90"/>
    <w:rsid w:val="00784D0B"/>
    <w:rsid w:val="00784D60"/>
    <w:rsid w:val="00784F32"/>
    <w:rsid w:val="00785071"/>
    <w:rsid w:val="00785119"/>
    <w:rsid w:val="0078517B"/>
    <w:rsid w:val="00785379"/>
    <w:rsid w:val="00785414"/>
    <w:rsid w:val="007854B2"/>
    <w:rsid w:val="00785528"/>
    <w:rsid w:val="00785588"/>
    <w:rsid w:val="00785A44"/>
    <w:rsid w:val="00785C37"/>
    <w:rsid w:val="00785C7A"/>
    <w:rsid w:val="00785CEA"/>
    <w:rsid w:val="00785D37"/>
    <w:rsid w:val="00785F8D"/>
    <w:rsid w:val="007860DF"/>
    <w:rsid w:val="0078613D"/>
    <w:rsid w:val="007861BA"/>
    <w:rsid w:val="0078625E"/>
    <w:rsid w:val="0078627C"/>
    <w:rsid w:val="00786408"/>
    <w:rsid w:val="0078641A"/>
    <w:rsid w:val="007864B5"/>
    <w:rsid w:val="007865D0"/>
    <w:rsid w:val="00786611"/>
    <w:rsid w:val="007866DA"/>
    <w:rsid w:val="0078672B"/>
    <w:rsid w:val="0078675F"/>
    <w:rsid w:val="0078679C"/>
    <w:rsid w:val="007868D7"/>
    <w:rsid w:val="007868FF"/>
    <w:rsid w:val="00786A1B"/>
    <w:rsid w:val="00786BE0"/>
    <w:rsid w:val="00786C54"/>
    <w:rsid w:val="00786D1C"/>
    <w:rsid w:val="00786D4D"/>
    <w:rsid w:val="00786DD7"/>
    <w:rsid w:val="00786E09"/>
    <w:rsid w:val="00786EBB"/>
    <w:rsid w:val="00786F2F"/>
    <w:rsid w:val="00786F87"/>
    <w:rsid w:val="007870AD"/>
    <w:rsid w:val="00787206"/>
    <w:rsid w:val="007872DE"/>
    <w:rsid w:val="007873E2"/>
    <w:rsid w:val="00787443"/>
    <w:rsid w:val="0078746A"/>
    <w:rsid w:val="00787512"/>
    <w:rsid w:val="00787768"/>
    <w:rsid w:val="00787925"/>
    <w:rsid w:val="00787967"/>
    <w:rsid w:val="007879FD"/>
    <w:rsid w:val="00787B6B"/>
    <w:rsid w:val="00787B82"/>
    <w:rsid w:val="00787C0F"/>
    <w:rsid w:val="00787E78"/>
    <w:rsid w:val="00787FB9"/>
    <w:rsid w:val="00787FEA"/>
    <w:rsid w:val="007900E5"/>
    <w:rsid w:val="007901CD"/>
    <w:rsid w:val="007901EA"/>
    <w:rsid w:val="0079036A"/>
    <w:rsid w:val="0079048D"/>
    <w:rsid w:val="007904F7"/>
    <w:rsid w:val="00790560"/>
    <w:rsid w:val="007905BC"/>
    <w:rsid w:val="007906BC"/>
    <w:rsid w:val="007907B7"/>
    <w:rsid w:val="007908DC"/>
    <w:rsid w:val="007909D1"/>
    <w:rsid w:val="00790A0F"/>
    <w:rsid w:val="00790A1F"/>
    <w:rsid w:val="00790A29"/>
    <w:rsid w:val="00790A6E"/>
    <w:rsid w:val="00790C31"/>
    <w:rsid w:val="00790D2B"/>
    <w:rsid w:val="00790E34"/>
    <w:rsid w:val="00790F31"/>
    <w:rsid w:val="00790FEB"/>
    <w:rsid w:val="00791205"/>
    <w:rsid w:val="0079126D"/>
    <w:rsid w:val="00791499"/>
    <w:rsid w:val="0079149E"/>
    <w:rsid w:val="00791852"/>
    <w:rsid w:val="00791870"/>
    <w:rsid w:val="00791879"/>
    <w:rsid w:val="00791944"/>
    <w:rsid w:val="00791A3D"/>
    <w:rsid w:val="00791AA2"/>
    <w:rsid w:val="00791B42"/>
    <w:rsid w:val="00791E43"/>
    <w:rsid w:val="00791E4E"/>
    <w:rsid w:val="00791F19"/>
    <w:rsid w:val="00791F5D"/>
    <w:rsid w:val="00792067"/>
    <w:rsid w:val="007921F4"/>
    <w:rsid w:val="0079254F"/>
    <w:rsid w:val="007925F9"/>
    <w:rsid w:val="00792674"/>
    <w:rsid w:val="0079282E"/>
    <w:rsid w:val="007928EA"/>
    <w:rsid w:val="00792AA5"/>
    <w:rsid w:val="00792AEE"/>
    <w:rsid w:val="00792BF0"/>
    <w:rsid w:val="00792D45"/>
    <w:rsid w:val="00792EE3"/>
    <w:rsid w:val="0079310C"/>
    <w:rsid w:val="007932CF"/>
    <w:rsid w:val="007932D2"/>
    <w:rsid w:val="00793368"/>
    <w:rsid w:val="00793393"/>
    <w:rsid w:val="00793545"/>
    <w:rsid w:val="007935EE"/>
    <w:rsid w:val="0079382B"/>
    <w:rsid w:val="007938DF"/>
    <w:rsid w:val="00793970"/>
    <w:rsid w:val="00793AAE"/>
    <w:rsid w:val="00793B1A"/>
    <w:rsid w:val="00793D71"/>
    <w:rsid w:val="00793E10"/>
    <w:rsid w:val="00793E18"/>
    <w:rsid w:val="0079429E"/>
    <w:rsid w:val="007943EB"/>
    <w:rsid w:val="00794546"/>
    <w:rsid w:val="007945B2"/>
    <w:rsid w:val="007945C8"/>
    <w:rsid w:val="007945EB"/>
    <w:rsid w:val="00794629"/>
    <w:rsid w:val="0079488F"/>
    <w:rsid w:val="00794915"/>
    <w:rsid w:val="007949C1"/>
    <w:rsid w:val="00794D14"/>
    <w:rsid w:val="00794DCA"/>
    <w:rsid w:val="00794E78"/>
    <w:rsid w:val="007950A2"/>
    <w:rsid w:val="00795111"/>
    <w:rsid w:val="00795125"/>
    <w:rsid w:val="00795248"/>
    <w:rsid w:val="007952F8"/>
    <w:rsid w:val="00795407"/>
    <w:rsid w:val="00795432"/>
    <w:rsid w:val="0079545A"/>
    <w:rsid w:val="007954A9"/>
    <w:rsid w:val="00795924"/>
    <w:rsid w:val="007959DB"/>
    <w:rsid w:val="00795B2A"/>
    <w:rsid w:val="00795BC2"/>
    <w:rsid w:val="00795D0B"/>
    <w:rsid w:val="00795D85"/>
    <w:rsid w:val="0079603B"/>
    <w:rsid w:val="00796105"/>
    <w:rsid w:val="00796190"/>
    <w:rsid w:val="0079619B"/>
    <w:rsid w:val="007961C8"/>
    <w:rsid w:val="0079632A"/>
    <w:rsid w:val="00796369"/>
    <w:rsid w:val="007965A4"/>
    <w:rsid w:val="007968B8"/>
    <w:rsid w:val="0079690B"/>
    <w:rsid w:val="00796966"/>
    <w:rsid w:val="00796A99"/>
    <w:rsid w:val="00796B25"/>
    <w:rsid w:val="00796B44"/>
    <w:rsid w:val="00796CDC"/>
    <w:rsid w:val="00796ED8"/>
    <w:rsid w:val="0079706C"/>
    <w:rsid w:val="007970EA"/>
    <w:rsid w:val="0079729A"/>
    <w:rsid w:val="00797325"/>
    <w:rsid w:val="0079740A"/>
    <w:rsid w:val="007977AA"/>
    <w:rsid w:val="007978D7"/>
    <w:rsid w:val="00797956"/>
    <w:rsid w:val="007979F8"/>
    <w:rsid w:val="00797ACD"/>
    <w:rsid w:val="00797BCA"/>
    <w:rsid w:val="00797BFA"/>
    <w:rsid w:val="00797E3A"/>
    <w:rsid w:val="00797EB9"/>
    <w:rsid w:val="00797F0C"/>
    <w:rsid w:val="007A013D"/>
    <w:rsid w:val="007A019F"/>
    <w:rsid w:val="007A01A5"/>
    <w:rsid w:val="007A036E"/>
    <w:rsid w:val="007A0380"/>
    <w:rsid w:val="007A0522"/>
    <w:rsid w:val="007A077C"/>
    <w:rsid w:val="007A0966"/>
    <w:rsid w:val="007A0B4C"/>
    <w:rsid w:val="007A0BAB"/>
    <w:rsid w:val="007A0BEC"/>
    <w:rsid w:val="007A0C36"/>
    <w:rsid w:val="007A0CB8"/>
    <w:rsid w:val="007A0D1C"/>
    <w:rsid w:val="007A0DE3"/>
    <w:rsid w:val="007A0DE4"/>
    <w:rsid w:val="007A0EDC"/>
    <w:rsid w:val="007A0F18"/>
    <w:rsid w:val="007A0F53"/>
    <w:rsid w:val="007A1103"/>
    <w:rsid w:val="007A1187"/>
    <w:rsid w:val="007A1231"/>
    <w:rsid w:val="007A162D"/>
    <w:rsid w:val="007A16BE"/>
    <w:rsid w:val="007A1855"/>
    <w:rsid w:val="007A18E5"/>
    <w:rsid w:val="007A19C0"/>
    <w:rsid w:val="007A1A67"/>
    <w:rsid w:val="007A1B4E"/>
    <w:rsid w:val="007A1CB1"/>
    <w:rsid w:val="007A1CDE"/>
    <w:rsid w:val="007A1D13"/>
    <w:rsid w:val="007A1DB7"/>
    <w:rsid w:val="007A1F54"/>
    <w:rsid w:val="007A1FBB"/>
    <w:rsid w:val="007A2192"/>
    <w:rsid w:val="007A223E"/>
    <w:rsid w:val="007A2310"/>
    <w:rsid w:val="007A243E"/>
    <w:rsid w:val="007A24D9"/>
    <w:rsid w:val="007A250A"/>
    <w:rsid w:val="007A2570"/>
    <w:rsid w:val="007A266D"/>
    <w:rsid w:val="007A26C5"/>
    <w:rsid w:val="007A27C9"/>
    <w:rsid w:val="007A27F7"/>
    <w:rsid w:val="007A281C"/>
    <w:rsid w:val="007A2970"/>
    <w:rsid w:val="007A2AA9"/>
    <w:rsid w:val="007A2B7E"/>
    <w:rsid w:val="007A2EA3"/>
    <w:rsid w:val="007A2F8D"/>
    <w:rsid w:val="007A30A8"/>
    <w:rsid w:val="007A3144"/>
    <w:rsid w:val="007A314E"/>
    <w:rsid w:val="007A323A"/>
    <w:rsid w:val="007A32CA"/>
    <w:rsid w:val="007A32E5"/>
    <w:rsid w:val="007A33EB"/>
    <w:rsid w:val="007A3438"/>
    <w:rsid w:val="007A3464"/>
    <w:rsid w:val="007A3499"/>
    <w:rsid w:val="007A3566"/>
    <w:rsid w:val="007A357C"/>
    <w:rsid w:val="007A3793"/>
    <w:rsid w:val="007A3869"/>
    <w:rsid w:val="007A38BF"/>
    <w:rsid w:val="007A3915"/>
    <w:rsid w:val="007A395E"/>
    <w:rsid w:val="007A3A57"/>
    <w:rsid w:val="007A3A6A"/>
    <w:rsid w:val="007A3EA8"/>
    <w:rsid w:val="007A3EF1"/>
    <w:rsid w:val="007A3FD2"/>
    <w:rsid w:val="007A400B"/>
    <w:rsid w:val="007A4011"/>
    <w:rsid w:val="007A40C3"/>
    <w:rsid w:val="007A412F"/>
    <w:rsid w:val="007A42DB"/>
    <w:rsid w:val="007A43F6"/>
    <w:rsid w:val="007A447E"/>
    <w:rsid w:val="007A4584"/>
    <w:rsid w:val="007A462D"/>
    <w:rsid w:val="007A4631"/>
    <w:rsid w:val="007A4705"/>
    <w:rsid w:val="007A47D6"/>
    <w:rsid w:val="007A491C"/>
    <w:rsid w:val="007A49B8"/>
    <w:rsid w:val="007A4A5C"/>
    <w:rsid w:val="007A4ACA"/>
    <w:rsid w:val="007A4B7F"/>
    <w:rsid w:val="007A4C36"/>
    <w:rsid w:val="007A4D1E"/>
    <w:rsid w:val="007A500D"/>
    <w:rsid w:val="007A50F2"/>
    <w:rsid w:val="007A53DC"/>
    <w:rsid w:val="007A5473"/>
    <w:rsid w:val="007A56CA"/>
    <w:rsid w:val="007A56F6"/>
    <w:rsid w:val="007A57EB"/>
    <w:rsid w:val="007A585C"/>
    <w:rsid w:val="007A587E"/>
    <w:rsid w:val="007A5910"/>
    <w:rsid w:val="007A5A1A"/>
    <w:rsid w:val="007A5A6B"/>
    <w:rsid w:val="007A5AC2"/>
    <w:rsid w:val="007A5C70"/>
    <w:rsid w:val="007A5C71"/>
    <w:rsid w:val="007A5CAE"/>
    <w:rsid w:val="007A5CE7"/>
    <w:rsid w:val="007A5D21"/>
    <w:rsid w:val="007A5D7A"/>
    <w:rsid w:val="007A5DF7"/>
    <w:rsid w:val="007A5E2C"/>
    <w:rsid w:val="007A5E77"/>
    <w:rsid w:val="007A5E97"/>
    <w:rsid w:val="007A5F0F"/>
    <w:rsid w:val="007A5F1B"/>
    <w:rsid w:val="007A5F45"/>
    <w:rsid w:val="007A61F5"/>
    <w:rsid w:val="007A620F"/>
    <w:rsid w:val="007A62B7"/>
    <w:rsid w:val="007A63FB"/>
    <w:rsid w:val="007A642A"/>
    <w:rsid w:val="007A6627"/>
    <w:rsid w:val="007A6669"/>
    <w:rsid w:val="007A6764"/>
    <w:rsid w:val="007A6778"/>
    <w:rsid w:val="007A6B21"/>
    <w:rsid w:val="007A6D31"/>
    <w:rsid w:val="007A6E0A"/>
    <w:rsid w:val="007A6E6A"/>
    <w:rsid w:val="007A6ED1"/>
    <w:rsid w:val="007A6F9E"/>
    <w:rsid w:val="007A6FA5"/>
    <w:rsid w:val="007A6FE2"/>
    <w:rsid w:val="007A6FF8"/>
    <w:rsid w:val="007A700D"/>
    <w:rsid w:val="007A7020"/>
    <w:rsid w:val="007A7023"/>
    <w:rsid w:val="007A7063"/>
    <w:rsid w:val="007A71B0"/>
    <w:rsid w:val="007A71FA"/>
    <w:rsid w:val="007A728F"/>
    <w:rsid w:val="007A740C"/>
    <w:rsid w:val="007A7567"/>
    <w:rsid w:val="007A7726"/>
    <w:rsid w:val="007A77F1"/>
    <w:rsid w:val="007A7829"/>
    <w:rsid w:val="007A791A"/>
    <w:rsid w:val="007A7924"/>
    <w:rsid w:val="007A799E"/>
    <w:rsid w:val="007A79DC"/>
    <w:rsid w:val="007A7B24"/>
    <w:rsid w:val="007A7B6A"/>
    <w:rsid w:val="007A7C50"/>
    <w:rsid w:val="007A7EEE"/>
    <w:rsid w:val="007A7FED"/>
    <w:rsid w:val="007B016E"/>
    <w:rsid w:val="007B01BF"/>
    <w:rsid w:val="007B01C5"/>
    <w:rsid w:val="007B0243"/>
    <w:rsid w:val="007B0466"/>
    <w:rsid w:val="007B0512"/>
    <w:rsid w:val="007B07EE"/>
    <w:rsid w:val="007B0856"/>
    <w:rsid w:val="007B0874"/>
    <w:rsid w:val="007B08CE"/>
    <w:rsid w:val="007B0932"/>
    <w:rsid w:val="007B0A22"/>
    <w:rsid w:val="007B0AF9"/>
    <w:rsid w:val="007B0C06"/>
    <w:rsid w:val="007B0E0D"/>
    <w:rsid w:val="007B114C"/>
    <w:rsid w:val="007B125F"/>
    <w:rsid w:val="007B12B8"/>
    <w:rsid w:val="007B137A"/>
    <w:rsid w:val="007B1653"/>
    <w:rsid w:val="007B1748"/>
    <w:rsid w:val="007B18FD"/>
    <w:rsid w:val="007B19A0"/>
    <w:rsid w:val="007B1A48"/>
    <w:rsid w:val="007B1AF7"/>
    <w:rsid w:val="007B1CB0"/>
    <w:rsid w:val="007B1CEF"/>
    <w:rsid w:val="007B1E4F"/>
    <w:rsid w:val="007B1EDA"/>
    <w:rsid w:val="007B1EF9"/>
    <w:rsid w:val="007B1F95"/>
    <w:rsid w:val="007B2043"/>
    <w:rsid w:val="007B215B"/>
    <w:rsid w:val="007B21DC"/>
    <w:rsid w:val="007B2218"/>
    <w:rsid w:val="007B236B"/>
    <w:rsid w:val="007B24B4"/>
    <w:rsid w:val="007B254D"/>
    <w:rsid w:val="007B26A8"/>
    <w:rsid w:val="007B270F"/>
    <w:rsid w:val="007B2749"/>
    <w:rsid w:val="007B287E"/>
    <w:rsid w:val="007B2951"/>
    <w:rsid w:val="007B29F0"/>
    <w:rsid w:val="007B2AED"/>
    <w:rsid w:val="007B2C23"/>
    <w:rsid w:val="007B2D07"/>
    <w:rsid w:val="007B2D85"/>
    <w:rsid w:val="007B3306"/>
    <w:rsid w:val="007B33AE"/>
    <w:rsid w:val="007B3483"/>
    <w:rsid w:val="007B3642"/>
    <w:rsid w:val="007B36D2"/>
    <w:rsid w:val="007B36E6"/>
    <w:rsid w:val="007B38C5"/>
    <w:rsid w:val="007B394D"/>
    <w:rsid w:val="007B398E"/>
    <w:rsid w:val="007B3AC1"/>
    <w:rsid w:val="007B3E4E"/>
    <w:rsid w:val="007B3EE0"/>
    <w:rsid w:val="007B3F30"/>
    <w:rsid w:val="007B3FAB"/>
    <w:rsid w:val="007B4036"/>
    <w:rsid w:val="007B4185"/>
    <w:rsid w:val="007B4375"/>
    <w:rsid w:val="007B44CE"/>
    <w:rsid w:val="007B4660"/>
    <w:rsid w:val="007B467A"/>
    <w:rsid w:val="007B49F0"/>
    <w:rsid w:val="007B4A6C"/>
    <w:rsid w:val="007B4CD3"/>
    <w:rsid w:val="007B4DC9"/>
    <w:rsid w:val="007B4DF7"/>
    <w:rsid w:val="007B4F8E"/>
    <w:rsid w:val="007B4FF3"/>
    <w:rsid w:val="007B5216"/>
    <w:rsid w:val="007B5784"/>
    <w:rsid w:val="007B584B"/>
    <w:rsid w:val="007B58F1"/>
    <w:rsid w:val="007B5A0D"/>
    <w:rsid w:val="007B5A39"/>
    <w:rsid w:val="007B5AD6"/>
    <w:rsid w:val="007B5B39"/>
    <w:rsid w:val="007B5B65"/>
    <w:rsid w:val="007B5DCD"/>
    <w:rsid w:val="007B5E66"/>
    <w:rsid w:val="007B5E74"/>
    <w:rsid w:val="007B5EEF"/>
    <w:rsid w:val="007B6162"/>
    <w:rsid w:val="007B64C0"/>
    <w:rsid w:val="007B6542"/>
    <w:rsid w:val="007B6579"/>
    <w:rsid w:val="007B66A8"/>
    <w:rsid w:val="007B66EE"/>
    <w:rsid w:val="007B6700"/>
    <w:rsid w:val="007B689C"/>
    <w:rsid w:val="007B6940"/>
    <w:rsid w:val="007B6964"/>
    <w:rsid w:val="007B69CE"/>
    <w:rsid w:val="007B6A84"/>
    <w:rsid w:val="007B6B3A"/>
    <w:rsid w:val="007B6C1F"/>
    <w:rsid w:val="007B6C70"/>
    <w:rsid w:val="007B6D37"/>
    <w:rsid w:val="007B6ED8"/>
    <w:rsid w:val="007B6F7B"/>
    <w:rsid w:val="007B6FC5"/>
    <w:rsid w:val="007B71E2"/>
    <w:rsid w:val="007B7253"/>
    <w:rsid w:val="007B73B2"/>
    <w:rsid w:val="007B741F"/>
    <w:rsid w:val="007B7535"/>
    <w:rsid w:val="007B76AE"/>
    <w:rsid w:val="007B7879"/>
    <w:rsid w:val="007B7B66"/>
    <w:rsid w:val="007B7BFF"/>
    <w:rsid w:val="007B7D8A"/>
    <w:rsid w:val="007B7ED1"/>
    <w:rsid w:val="007B7FDA"/>
    <w:rsid w:val="007C0147"/>
    <w:rsid w:val="007C0170"/>
    <w:rsid w:val="007C0183"/>
    <w:rsid w:val="007C01AB"/>
    <w:rsid w:val="007C0544"/>
    <w:rsid w:val="007C057E"/>
    <w:rsid w:val="007C05C9"/>
    <w:rsid w:val="007C0796"/>
    <w:rsid w:val="007C0875"/>
    <w:rsid w:val="007C0974"/>
    <w:rsid w:val="007C0ABF"/>
    <w:rsid w:val="007C0C4F"/>
    <w:rsid w:val="007C0CBC"/>
    <w:rsid w:val="007C0CEE"/>
    <w:rsid w:val="007C0CF0"/>
    <w:rsid w:val="007C0FDB"/>
    <w:rsid w:val="007C10FE"/>
    <w:rsid w:val="007C11DB"/>
    <w:rsid w:val="007C125B"/>
    <w:rsid w:val="007C1346"/>
    <w:rsid w:val="007C134C"/>
    <w:rsid w:val="007C137F"/>
    <w:rsid w:val="007C1433"/>
    <w:rsid w:val="007C162B"/>
    <w:rsid w:val="007C18D4"/>
    <w:rsid w:val="007C19DF"/>
    <w:rsid w:val="007C1C85"/>
    <w:rsid w:val="007C1D4A"/>
    <w:rsid w:val="007C1EBB"/>
    <w:rsid w:val="007C1F56"/>
    <w:rsid w:val="007C22D3"/>
    <w:rsid w:val="007C231E"/>
    <w:rsid w:val="007C2343"/>
    <w:rsid w:val="007C23D7"/>
    <w:rsid w:val="007C24A7"/>
    <w:rsid w:val="007C2533"/>
    <w:rsid w:val="007C259D"/>
    <w:rsid w:val="007C29A2"/>
    <w:rsid w:val="007C29BC"/>
    <w:rsid w:val="007C2B90"/>
    <w:rsid w:val="007C2CBD"/>
    <w:rsid w:val="007C2DD3"/>
    <w:rsid w:val="007C2EA8"/>
    <w:rsid w:val="007C2EE4"/>
    <w:rsid w:val="007C308D"/>
    <w:rsid w:val="007C3175"/>
    <w:rsid w:val="007C317A"/>
    <w:rsid w:val="007C33F4"/>
    <w:rsid w:val="007C346C"/>
    <w:rsid w:val="007C34B4"/>
    <w:rsid w:val="007C3507"/>
    <w:rsid w:val="007C36DD"/>
    <w:rsid w:val="007C372B"/>
    <w:rsid w:val="007C37D2"/>
    <w:rsid w:val="007C387C"/>
    <w:rsid w:val="007C38C2"/>
    <w:rsid w:val="007C393D"/>
    <w:rsid w:val="007C3A81"/>
    <w:rsid w:val="007C3ADE"/>
    <w:rsid w:val="007C3AF5"/>
    <w:rsid w:val="007C3B1D"/>
    <w:rsid w:val="007C3DF9"/>
    <w:rsid w:val="007C3E55"/>
    <w:rsid w:val="007C3E79"/>
    <w:rsid w:val="007C3ED3"/>
    <w:rsid w:val="007C3F99"/>
    <w:rsid w:val="007C3FF4"/>
    <w:rsid w:val="007C4036"/>
    <w:rsid w:val="007C429F"/>
    <w:rsid w:val="007C42F5"/>
    <w:rsid w:val="007C430E"/>
    <w:rsid w:val="007C4311"/>
    <w:rsid w:val="007C4338"/>
    <w:rsid w:val="007C43A4"/>
    <w:rsid w:val="007C4437"/>
    <w:rsid w:val="007C44BD"/>
    <w:rsid w:val="007C4617"/>
    <w:rsid w:val="007C47CC"/>
    <w:rsid w:val="007C47D3"/>
    <w:rsid w:val="007C4917"/>
    <w:rsid w:val="007C4943"/>
    <w:rsid w:val="007C498C"/>
    <w:rsid w:val="007C4AC8"/>
    <w:rsid w:val="007C4EFC"/>
    <w:rsid w:val="007C4F88"/>
    <w:rsid w:val="007C5001"/>
    <w:rsid w:val="007C503F"/>
    <w:rsid w:val="007C516E"/>
    <w:rsid w:val="007C5192"/>
    <w:rsid w:val="007C527D"/>
    <w:rsid w:val="007C53B2"/>
    <w:rsid w:val="007C54EE"/>
    <w:rsid w:val="007C556A"/>
    <w:rsid w:val="007C56E8"/>
    <w:rsid w:val="007C56F0"/>
    <w:rsid w:val="007C57F3"/>
    <w:rsid w:val="007C58BA"/>
    <w:rsid w:val="007C59B9"/>
    <w:rsid w:val="007C59F8"/>
    <w:rsid w:val="007C5BAC"/>
    <w:rsid w:val="007C5CE9"/>
    <w:rsid w:val="007C5E41"/>
    <w:rsid w:val="007C5E4E"/>
    <w:rsid w:val="007C5F2E"/>
    <w:rsid w:val="007C5F74"/>
    <w:rsid w:val="007C61DC"/>
    <w:rsid w:val="007C6223"/>
    <w:rsid w:val="007C64B6"/>
    <w:rsid w:val="007C6645"/>
    <w:rsid w:val="007C6859"/>
    <w:rsid w:val="007C6925"/>
    <w:rsid w:val="007C6B32"/>
    <w:rsid w:val="007C6B8E"/>
    <w:rsid w:val="007C6BE4"/>
    <w:rsid w:val="007C6CD7"/>
    <w:rsid w:val="007C6E6B"/>
    <w:rsid w:val="007C6F51"/>
    <w:rsid w:val="007C708A"/>
    <w:rsid w:val="007C70F4"/>
    <w:rsid w:val="007C727E"/>
    <w:rsid w:val="007C7362"/>
    <w:rsid w:val="007C73A2"/>
    <w:rsid w:val="007C74C2"/>
    <w:rsid w:val="007C7605"/>
    <w:rsid w:val="007C7628"/>
    <w:rsid w:val="007C775C"/>
    <w:rsid w:val="007C7985"/>
    <w:rsid w:val="007C7A6A"/>
    <w:rsid w:val="007C7AFF"/>
    <w:rsid w:val="007C7CE2"/>
    <w:rsid w:val="007C7D19"/>
    <w:rsid w:val="007C7DA2"/>
    <w:rsid w:val="007C7ED9"/>
    <w:rsid w:val="007D0280"/>
    <w:rsid w:val="007D02B9"/>
    <w:rsid w:val="007D0507"/>
    <w:rsid w:val="007D0596"/>
    <w:rsid w:val="007D0779"/>
    <w:rsid w:val="007D086B"/>
    <w:rsid w:val="007D0B38"/>
    <w:rsid w:val="007D0BD2"/>
    <w:rsid w:val="007D0BFF"/>
    <w:rsid w:val="007D0C1D"/>
    <w:rsid w:val="007D0C65"/>
    <w:rsid w:val="007D0D5B"/>
    <w:rsid w:val="007D0EF2"/>
    <w:rsid w:val="007D1158"/>
    <w:rsid w:val="007D118E"/>
    <w:rsid w:val="007D1282"/>
    <w:rsid w:val="007D12F5"/>
    <w:rsid w:val="007D1383"/>
    <w:rsid w:val="007D15AF"/>
    <w:rsid w:val="007D181A"/>
    <w:rsid w:val="007D189E"/>
    <w:rsid w:val="007D1903"/>
    <w:rsid w:val="007D197D"/>
    <w:rsid w:val="007D1CFF"/>
    <w:rsid w:val="007D1FFB"/>
    <w:rsid w:val="007D2056"/>
    <w:rsid w:val="007D20D5"/>
    <w:rsid w:val="007D2448"/>
    <w:rsid w:val="007D2467"/>
    <w:rsid w:val="007D247C"/>
    <w:rsid w:val="007D24D9"/>
    <w:rsid w:val="007D2678"/>
    <w:rsid w:val="007D26F7"/>
    <w:rsid w:val="007D27A9"/>
    <w:rsid w:val="007D28F9"/>
    <w:rsid w:val="007D2AEC"/>
    <w:rsid w:val="007D2B40"/>
    <w:rsid w:val="007D2B7D"/>
    <w:rsid w:val="007D2BA5"/>
    <w:rsid w:val="007D2FD7"/>
    <w:rsid w:val="007D310A"/>
    <w:rsid w:val="007D3267"/>
    <w:rsid w:val="007D3318"/>
    <w:rsid w:val="007D33DE"/>
    <w:rsid w:val="007D3491"/>
    <w:rsid w:val="007D3521"/>
    <w:rsid w:val="007D3527"/>
    <w:rsid w:val="007D35ED"/>
    <w:rsid w:val="007D36DD"/>
    <w:rsid w:val="007D38D5"/>
    <w:rsid w:val="007D3A8D"/>
    <w:rsid w:val="007D3CC6"/>
    <w:rsid w:val="007D3E6A"/>
    <w:rsid w:val="007D3EE5"/>
    <w:rsid w:val="007D4038"/>
    <w:rsid w:val="007D406C"/>
    <w:rsid w:val="007D40AB"/>
    <w:rsid w:val="007D40B6"/>
    <w:rsid w:val="007D412B"/>
    <w:rsid w:val="007D4289"/>
    <w:rsid w:val="007D4319"/>
    <w:rsid w:val="007D43EC"/>
    <w:rsid w:val="007D4457"/>
    <w:rsid w:val="007D4501"/>
    <w:rsid w:val="007D458C"/>
    <w:rsid w:val="007D45EF"/>
    <w:rsid w:val="007D471C"/>
    <w:rsid w:val="007D475D"/>
    <w:rsid w:val="007D4853"/>
    <w:rsid w:val="007D49BB"/>
    <w:rsid w:val="007D4A72"/>
    <w:rsid w:val="007D4ADD"/>
    <w:rsid w:val="007D5279"/>
    <w:rsid w:val="007D5291"/>
    <w:rsid w:val="007D55CE"/>
    <w:rsid w:val="007D56C3"/>
    <w:rsid w:val="007D591F"/>
    <w:rsid w:val="007D597E"/>
    <w:rsid w:val="007D597F"/>
    <w:rsid w:val="007D59CA"/>
    <w:rsid w:val="007D59D7"/>
    <w:rsid w:val="007D5AAE"/>
    <w:rsid w:val="007D5AFA"/>
    <w:rsid w:val="007D5B2C"/>
    <w:rsid w:val="007D5B85"/>
    <w:rsid w:val="007D5C47"/>
    <w:rsid w:val="007D5C4F"/>
    <w:rsid w:val="007D5EA9"/>
    <w:rsid w:val="007D5EB4"/>
    <w:rsid w:val="007D5FEA"/>
    <w:rsid w:val="007D6102"/>
    <w:rsid w:val="007D61DB"/>
    <w:rsid w:val="007D6244"/>
    <w:rsid w:val="007D6268"/>
    <w:rsid w:val="007D62BE"/>
    <w:rsid w:val="007D62DF"/>
    <w:rsid w:val="007D64DF"/>
    <w:rsid w:val="007D657C"/>
    <w:rsid w:val="007D65A0"/>
    <w:rsid w:val="007D65D0"/>
    <w:rsid w:val="007D6826"/>
    <w:rsid w:val="007D6861"/>
    <w:rsid w:val="007D68CB"/>
    <w:rsid w:val="007D6925"/>
    <w:rsid w:val="007D6B91"/>
    <w:rsid w:val="007D6CB8"/>
    <w:rsid w:val="007D6CDC"/>
    <w:rsid w:val="007D6F25"/>
    <w:rsid w:val="007D6F96"/>
    <w:rsid w:val="007D6F99"/>
    <w:rsid w:val="007D7017"/>
    <w:rsid w:val="007D7075"/>
    <w:rsid w:val="007D70D3"/>
    <w:rsid w:val="007D70D5"/>
    <w:rsid w:val="007D71A0"/>
    <w:rsid w:val="007D71E5"/>
    <w:rsid w:val="007D743C"/>
    <w:rsid w:val="007D7583"/>
    <w:rsid w:val="007D75AB"/>
    <w:rsid w:val="007D76A9"/>
    <w:rsid w:val="007D7801"/>
    <w:rsid w:val="007D78B2"/>
    <w:rsid w:val="007D7A0C"/>
    <w:rsid w:val="007D7A99"/>
    <w:rsid w:val="007D7AB3"/>
    <w:rsid w:val="007D7B03"/>
    <w:rsid w:val="007D7C93"/>
    <w:rsid w:val="007D7DB7"/>
    <w:rsid w:val="007D7E30"/>
    <w:rsid w:val="007D7EAD"/>
    <w:rsid w:val="007D7F52"/>
    <w:rsid w:val="007E00C0"/>
    <w:rsid w:val="007E015B"/>
    <w:rsid w:val="007E05CE"/>
    <w:rsid w:val="007E0623"/>
    <w:rsid w:val="007E06A9"/>
    <w:rsid w:val="007E076A"/>
    <w:rsid w:val="007E0784"/>
    <w:rsid w:val="007E08EA"/>
    <w:rsid w:val="007E0999"/>
    <w:rsid w:val="007E0B71"/>
    <w:rsid w:val="007E0C5B"/>
    <w:rsid w:val="007E0CA2"/>
    <w:rsid w:val="007E0E27"/>
    <w:rsid w:val="007E0E88"/>
    <w:rsid w:val="007E0EE7"/>
    <w:rsid w:val="007E1251"/>
    <w:rsid w:val="007E1266"/>
    <w:rsid w:val="007E12E0"/>
    <w:rsid w:val="007E1304"/>
    <w:rsid w:val="007E1425"/>
    <w:rsid w:val="007E14C3"/>
    <w:rsid w:val="007E159C"/>
    <w:rsid w:val="007E1682"/>
    <w:rsid w:val="007E16D2"/>
    <w:rsid w:val="007E173B"/>
    <w:rsid w:val="007E181A"/>
    <w:rsid w:val="007E181E"/>
    <w:rsid w:val="007E1875"/>
    <w:rsid w:val="007E18A4"/>
    <w:rsid w:val="007E190E"/>
    <w:rsid w:val="007E1A81"/>
    <w:rsid w:val="007E1A98"/>
    <w:rsid w:val="007E1B3E"/>
    <w:rsid w:val="007E1CF6"/>
    <w:rsid w:val="007E1DFC"/>
    <w:rsid w:val="007E1ECD"/>
    <w:rsid w:val="007E204D"/>
    <w:rsid w:val="007E210B"/>
    <w:rsid w:val="007E2210"/>
    <w:rsid w:val="007E235B"/>
    <w:rsid w:val="007E2414"/>
    <w:rsid w:val="007E24BC"/>
    <w:rsid w:val="007E24DC"/>
    <w:rsid w:val="007E255C"/>
    <w:rsid w:val="007E25BC"/>
    <w:rsid w:val="007E2602"/>
    <w:rsid w:val="007E2653"/>
    <w:rsid w:val="007E26D6"/>
    <w:rsid w:val="007E278B"/>
    <w:rsid w:val="007E2837"/>
    <w:rsid w:val="007E28F1"/>
    <w:rsid w:val="007E2CB2"/>
    <w:rsid w:val="007E2E31"/>
    <w:rsid w:val="007E2F57"/>
    <w:rsid w:val="007E313B"/>
    <w:rsid w:val="007E336B"/>
    <w:rsid w:val="007E34C0"/>
    <w:rsid w:val="007E3554"/>
    <w:rsid w:val="007E3560"/>
    <w:rsid w:val="007E35EA"/>
    <w:rsid w:val="007E3608"/>
    <w:rsid w:val="007E3665"/>
    <w:rsid w:val="007E36A6"/>
    <w:rsid w:val="007E36D2"/>
    <w:rsid w:val="007E3781"/>
    <w:rsid w:val="007E39D4"/>
    <w:rsid w:val="007E3AC6"/>
    <w:rsid w:val="007E3ACE"/>
    <w:rsid w:val="007E3AE4"/>
    <w:rsid w:val="007E3B02"/>
    <w:rsid w:val="007E3B90"/>
    <w:rsid w:val="007E3C6B"/>
    <w:rsid w:val="007E3DBE"/>
    <w:rsid w:val="007E3E14"/>
    <w:rsid w:val="007E3E49"/>
    <w:rsid w:val="007E3F01"/>
    <w:rsid w:val="007E4085"/>
    <w:rsid w:val="007E40C9"/>
    <w:rsid w:val="007E4153"/>
    <w:rsid w:val="007E417B"/>
    <w:rsid w:val="007E421E"/>
    <w:rsid w:val="007E4265"/>
    <w:rsid w:val="007E428F"/>
    <w:rsid w:val="007E4353"/>
    <w:rsid w:val="007E43BD"/>
    <w:rsid w:val="007E44B7"/>
    <w:rsid w:val="007E45E1"/>
    <w:rsid w:val="007E460D"/>
    <w:rsid w:val="007E46F1"/>
    <w:rsid w:val="007E4DA1"/>
    <w:rsid w:val="007E4E37"/>
    <w:rsid w:val="007E4EA1"/>
    <w:rsid w:val="007E505D"/>
    <w:rsid w:val="007E52A5"/>
    <w:rsid w:val="007E5353"/>
    <w:rsid w:val="007E541E"/>
    <w:rsid w:val="007E5477"/>
    <w:rsid w:val="007E54DC"/>
    <w:rsid w:val="007E553D"/>
    <w:rsid w:val="007E554B"/>
    <w:rsid w:val="007E555A"/>
    <w:rsid w:val="007E5589"/>
    <w:rsid w:val="007E55E2"/>
    <w:rsid w:val="007E565F"/>
    <w:rsid w:val="007E56D5"/>
    <w:rsid w:val="007E576C"/>
    <w:rsid w:val="007E57A3"/>
    <w:rsid w:val="007E5CBF"/>
    <w:rsid w:val="007E5DDD"/>
    <w:rsid w:val="007E5E4B"/>
    <w:rsid w:val="007E61AA"/>
    <w:rsid w:val="007E6269"/>
    <w:rsid w:val="007E62E2"/>
    <w:rsid w:val="007E6316"/>
    <w:rsid w:val="007E65BE"/>
    <w:rsid w:val="007E65D2"/>
    <w:rsid w:val="007E660A"/>
    <w:rsid w:val="007E66B2"/>
    <w:rsid w:val="007E67A6"/>
    <w:rsid w:val="007E6833"/>
    <w:rsid w:val="007E68D6"/>
    <w:rsid w:val="007E68E8"/>
    <w:rsid w:val="007E6935"/>
    <w:rsid w:val="007E693E"/>
    <w:rsid w:val="007E6943"/>
    <w:rsid w:val="007E6A93"/>
    <w:rsid w:val="007E6C12"/>
    <w:rsid w:val="007E6C83"/>
    <w:rsid w:val="007E6CC9"/>
    <w:rsid w:val="007E6EA2"/>
    <w:rsid w:val="007E6EAA"/>
    <w:rsid w:val="007E6FF2"/>
    <w:rsid w:val="007E70C2"/>
    <w:rsid w:val="007E7418"/>
    <w:rsid w:val="007E7510"/>
    <w:rsid w:val="007E756A"/>
    <w:rsid w:val="007E75D9"/>
    <w:rsid w:val="007E75FB"/>
    <w:rsid w:val="007E77D0"/>
    <w:rsid w:val="007E7B65"/>
    <w:rsid w:val="007E7CD0"/>
    <w:rsid w:val="007E7DDF"/>
    <w:rsid w:val="007F016A"/>
    <w:rsid w:val="007F01A2"/>
    <w:rsid w:val="007F02BB"/>
    <w:rsid w:val="007F051F"/>
    <w:rsid w:val="007F0547"/>
    <w:rsid w:val="007F05DF"/>
    <w:rsid w:val="007F068A"/>
    <w:rsid w:val="007F06C6"/>
    <w:rsid w:val="007F0816"/>
    <w:rsid w:val="007F08AA"/>
    <w:rsid w:val="007F0B90"/>
    <w:rsid w:val="007F0C1F"/>
    <w:rsid w:val="007F0CCE"/>
    <w:rsid w:val="007F0DD3"/>
    <w:rsid w:val="007F0E78"/>
    <w:rsid w:val="007F0E8F"/>
    <w:rsid w:val="007F0F18"/>
    <w:rsid w:val="007F0F34"/>
    <w:rsid w:val="007F0F3E"/>
    <w:rsid w:val="007F10F6"/>
    <w:rsid w:val="007F1518"/>
    <w:rsid w:val="007F1A33"/>
    <w:rsid w:val="007F1AD0"/>
    <w:rsid w:val="007F1B68"/>
    <w:rsid w:val="007F1BD3"/>
    <w:rsid w:val="007F1CF8"/>
    <w:rsid w:val="007F1DCC"/>
    <w:rsid w:val="007F1F20"/>
    <w:rsid w:val="007F200A"/>
    <w:rsid w:val="007F2051"/>
    <w:rsid w:val="007F20CB"/>
    <w:rsid w:val="007F2135"/>
    <w:rsid w:val="007F226D"/>
    <w:rsid w:val="007F2510"/>
    <w:rsid w:val="007F2553"/>
    <w:rsid w:val="007F2598"/>
    <w:rsid w:val="007F25A8"/>
    <w:rsid w:val="007F2602"/>
    <w:rsid w:val="007F26B3"/>
    <w:rsid w:val="007F26C8"/>
    <w:rsid w:val="007F2810"/>
    <w:rsid w:val="007F281C"/>
    <w:rsid w:val="007F29C4"/>
    <w:rsid w:val="007F2A4E"/>
    <w:rsid w:val="007F2C68"/>
    <w:rsid w:val="007F2D8B"/>
    <w:rsid w:val="007F2FE1"/>
    <w:rsid w:val="007F31D2"/>
    <w:rsid w:val="007F3229"/>
    <w:rsid w:val="007F32C3"/>
    <w:rsid w:val="007F33AB"/>
    <w:rsid w:val="007F3482"/>
    <w:rsid w:val="007F3751"/>
    <w:rsid w:val="007F37CD"/>
    <w:rsid w:val="007F38A6"/>
    <w:rsid w:val="007F38C2"/>
    <w:rsid w:val="007F39ED"/>
    <w:rsid w:val="007F3A5B"/>
    <w:rsid w:val="007F3A69"/>
    <w:rsid w:val="007F3BCF"/>
    <w:rsid w:val="007F3CF1"/>
    <w:rsid w:val="007F3D38"/>
    <w:rsid w:val="007F3DFD"/>
    <w:rsid w:val="007F3EC7"/>
    <w:rsid w:val="007F3FB0"/>
    <w:rsid w:val="007F4095"/>
    <w:rsid w:val="007F40AA"/>
    <w:rsid w:val="007F40BF"/>
    <w:rsid w:val="007F431B"/>
    <w:rsid w:val="007F4332"/>
    <w:rsid w:val="007F4342"/>
    <w:rsid w:val="007F450B"/>
    <w:rsid w:val="007F453D"/>
    <w:rsid w:val="007F45B2"/>
    <w:rsid w:val="007F46F3"/>
    <w:rsid w:val="007F47A2"/>
    <w:rsid w:val="007F48D3"/>
    <w:rsid w:val="007F4C8A"/>
    <w:rsid w:val="007F4EA7"/>
    <w:rsid w:val="007F4F00"/>
    <w:rsid w:val="007F5305"/>
    <w:rsid w:val="007F5592"/>
    <w:rsid w:val="007F55A3"/>
    <w:rsid w:val="007F55B4"/>
    <w:rsid w:val="007F569A"/>
    <w:rsid w:val="007F5950"/>
    <w:rsid w:val="007F5B4F"/>
    <w:rsid w:val="007F5DEA"/>
    <w:rsid w:val="007F5FAE"/>
    <w:rsid w:val="007F603A"/>
    <w:rsid w:val="007F615B"/>
    <w:rsid w:val="007F61A7"/>
    <w:rsid w:val="007F62ED"/>
    <w:rsid w:val="007F63DE"/>
    <w:rsid w:val="007F64D0"/>
    <w:rsid w:val="007F64FF"/>
    <w:rsid w:val="007F65E9"/>
    <w:rsid w:val="007F65F2"/>
    <w:rsid w:val="007F6681"/>
    <w:rsid w:val="007F67E9"/>
    <w:rsid w:val="007F6955"/>
    <w:rsid w:val="007F6C11"/>
    <w:rsid w:val="007F6C14"/>
    <w:rsid w:val="007F6C73"/>
    <w:rsid w:val="007F6C90"/>
    <w:rsid w:val="007F6CEC"/>
    <w:rsid w:val="007F6E59"/>
    <w:rsid w:val="007F6EAD"/>
    <w:rsid w:val="007F70F2"/>
    <w:rsid w:val="007F718A"/>
    <w:rsid w:val="007F725D"/>
    <w:rsid w:val="007F7302"/>
    <w:rsid w:val="007F7399"/>
    <w:rsid w:val="007F73DF"/>
    <w:rsid w:val="007F7401"/>
    <w:rsid w:val="007F751A"/>
    <w:rsid w:val="007F75B3"/>
    <w:rsid w:val="007F7722"/>
    <w:rsid w:val="007F77A0"/>
    <w:rsid w:val="007F78B1"/>
    <w:rsid w:val="007F78DE"/>
    <w:rsid w:val="007F79EC"/>
    <w:rsid w:val="007F7B58"/>
    <w:rsid w:val="007F7B77"/>
    <w:rsid w:val="007F7BC0"/>
    <w:rsid w:val="007F7FBB"/>
    <w:rsid w:val="008000EA"/>
    <w:rsid w:val="008001ED"/>
    <w:rsid w:val="00800436"/>
    <w:rsid w:val="00800522"/>
    <w:rsid w:val="008006A2"/>
    <w:rsid w:val="008006D2"/>
    <w:rsid w:val="008006E3"/>
    <w:rsid w:val="008009D5"/>
    <w:rsid w:val="008009F0"/>
    <w:rsid w:val="00800BA2"/>
    <w:rsid w:val="00800D4D"/>
    <w:rsid w:val="00800DCD"/>
    <w:rsid w:val="00800E42"/>
    <w:rsid w:val="00800EF0"/>
    <w:rsid w:val="008011A4"/>
    <w:rsid w:val="00801246"/>
    <w:rsid w:val="00801302"/>
    <w:rsid w:val="00801325"/>
    <w:rsid w:val="00801593"/>
    <w:rsid w:val="0080163C"/>
    <w:rsid w:val="00801711"/>
    <w:rsid w:val="0080172B"/>
    <w:rsid w:val="00801879"/>
    <w:rsid w:val="008018C4"/>
    <w:rsid w:val="008019E7"/>
    <w:rsid w:val="00801BB0"/>
    <w:rsid w:val="00801BB8"/>
    <w:rsid w:val="00801C44"/>
    <w:rsid w:val="00801DAD"/>
    <w:rsid w:val="0080204A"/>
    <w:rsid w:val="00802053"/>
    <w:rsid w:val="0080206F"/>
    <w:rsid w:val="00802226"/>
    <w:rsid w:val="008023EF"/>
    <w:rsid w:val="00802472"/>
    <w:rsid w:val="008024B2"/>
    <w:rsid w:val="008024F2"/>
    <w:rsid w:val="0080271A"/>
    <w:rsid w:val="008027A4"/>
    <w:rsid w:val="008029B8"/>
    <w:rsid w:val="00802E71"/>
    <w:rsid w:val="00802EE0"/>
    <w:rsid w:val="00803048"/>
    <w:rsid w:val="00803071"/>
    <w:rsid w:val="008034D8"/>
    <w:rsid w:val="0080353C"/>
    <w:rsid w:val="00803621"/>
    <w:rsid w:val="008036FD"/>
    <w:rsid w:val="0080375B"/>
    <w:rsid w:val="008037A8"/>
    <w:rsid w:val="00803871"/>
    <w:rsid w:val="008038F2"/>
    <w:rsid w:val="008038FC"/>
    <w:rsid w:val="00804081"/>
    <w:rsid w:val="00804285"/>
    <w:rsid w:val="00804294"/>
    <w:rsid w:val="008042C1"/>
    <w:rsid w:val="008042D7"/>
    <w:rsid w:val="0080445A"/>
    <w:rsid w:val="0080445F"/>
    <w:rsid w:val="008044DA"/>
    <w:rsid w:val="0080453E"/>
    <w:rsid w:val="00804650"/>
    <w:rsid w:val="008047D2"/>
    <w:rsid w:val="008047DB"/>
    <w:rsid w:val="00804904"/>
    <w:rsid w:val="00804A23"/>
    <w:rsid w:val="00804BA5"/>
    <w:rsid w:val="00804D63"/>
    <w:rsid w:val="00804EE2"/>
    <w:rsid w:val="00804F8F"/>
    <w:rsid w:val="00804FB6"/>
    <w:rsid w:val="008052E8"/>
    <w:rsid w:val="0080535B"/>
    <w:rsid w:val="008053A5"/>
    <w:rsid w:val="00805472"/>
    <w:rsid w:val="008054A2"/>
    <w:rsid w:val="00805558"/>
    <w:rsid w:val="00805601"/>
    <w:rsid w:val="00805711"/>
    <w:rsid w:val="00805719"/>
    <w:rsid w:val="0080581D"/>
    <w:rsid w:val="008059E5"/>
    <w:rsid w:val="00805A50"/>
    <w:rsid w:val="00805BC6"/>
    <w:rsid w:val="00805E56"/>
    <w:rsid w:val="00805E68"/>
    <w:rsid w:val="00806070"/>
    <w:rsid w:val="008060D4"/>
    <w:rsid w:val="00806131"/>
    <w:rsid w:val="008062EA"/>
    <w:rsid w:val="00806375"/>
    <w:rsid w:val="008063D6"/>
    <w:rsid w:val="0080646B"/>
    <w:rsid w:val="008065DC"/>
    <w:rsid w:val="008067AB"/>
    <w:rsid w:val="008068D4"/>
    <w:rsid w:val="008069AF"/>
    <w:rsid w:val="00806A19"/>
    <w:rsid w:val="00806BAA"/>
    <w:rsid w:val="00806CA4"/>
    <w:rsid w:val="00806CA6"/>
    <w:rsid w:val="00806D85"/>
    <w:rsid w:val="00806DE1"/>
    <w:rsid w:val="00806ECE"/>
    <w:rsid w:val="00806EDB"/>
    <w:rsid w:val="00806F06"/>
    <w:rsid w:val="00806FAF"/>
    <w:rsid w:val="0080721D"/>
    <w:rsid w:val="008073E7"/>
    <w:rsid w:val="00807681"/>
    <w:rsid w:val="0080778C"/>
    <w:rsid w:val="00807920"/>
    <w:rsid w:val="008079E9"/>
    <w:rsid w:val="00807A03"/>
    <w:rsid w:val="00807A7A"/>
    <w:rsid w:val="00807AB5"/>
    <w:rsid w:val="00807C40"/>
    <w:rsid w:val="00807CC4"/>
    <w:rsid w:val="00807DA8"/>
    <w:rsid w:val="00807F46"/>
    <w:rsid w:val="0081029F"/>
    <w:rsid w:val="008102C8"/>
    <w:rsid w:val="008102E7"/>
    <w:rsid w:val="00810308"/>
    <w:rsid w:val="008106AF"/>
    <w:rsid w:val="008109F0"/>
    <w:rsid w:val="00810CC4"/>
    <w:rsid w:val="00810DCB"/>
    <w:rsid w:val="00810FD4"/>
    <w:rsid w:val="008110C0"/>
    <w:rsid w:val="008111A9"/>
    <w:rsid w:val="008114CE"/>
    <w:rsid w:val="008115CF"/>
    <w:rsid w:val="00811608"/>
    <w:rsid w:val="0081172E"/>
    <w:rsid w:val="0081189B"/>
    <w:rsid w:val="00811968"/>
    <w:rsid w:val="00811BCD"/>
    <w:rsid w:val="00811C3F"/>
    <w:rsid w:val="00811CD4"/>
    <w:rsid w:val="00811D9D"/>
    <w:rsid w:val="00811FB0"/>
    <w:rsid w:val="008122D1"/>
    <w:rsid w:val="008122E0"/>
    <w:rsid w:val="008124C8"/>
    <w:rsid w:val="00812660"/>
    <w:rsid w:val="00812684"/>
    <w:rsid w:val="008126A9"/>
    <w:rsid w:val="008126CF"/>
    <w:rsid w:val="008126F8"/>
    <w:rsid w:val="008126FD"/>
    <w:rsid w:val="00812796"/>
    <w:rsid w:val="0081285A"/>
    <w:rsid w:val="008128B0"/>
    <w:rsid w:val="00812C33"/>
    <w:rsid w:val="00812D1F"/>
    <w:rsid w:val="00812D5E"/>
    <w:rsid w:val="00812E86"/>
    <w:rsid w:val="00812FDD"/>
    <w:rsid w:val="00813298"/>
    <w:rsid w:val="0081329F"/>
    <w:rsid w:val="008132B5"/>
    <w:rsid w:val="008133C0"/>
    <w:rsid w:val="008134A0"/>
    <w:rsid w:val="008134BC"/>
    <w:rsid w:val="008135A7"/>
    <w:rsid w:val="00813772"/>
    <w:rsid w:val="0081379F"/>
    <w:rsid w:val="00813838"/>
    <w:rsid w:val="0081389C"/>
    <w:rsid w:val="008138EF"/>
    <w:rsid w:val="00813A91"/>
    <w:rsid w:val="00813CDF"/>
    <w:rsid w:val="008140BF"/>
    <w:rsid w:val="00814194"/>
    <w:rsid w:val="008143AD"/>
    <w:rsid w:val="0081444B"/>
    <w:rsid w:val="00814524"/>
    <w:rsid w:val="0081457C"/>
    <w:rsid w:val="00814655"/>
    <w:rsid w:val="008149E3"/>
    <w:rsid w:val="00814B40"/>
    <w:rsid w:val="00814B87"/>
    <w:rsid w:val="00814DCB"/>
    <w:rsid w:val="00814ED2"/>
    <w:rsid w:val="00814EEF"/>
    <w:rsid w:val="00815141"/>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0F8"/>
    <w:rsid w:val="0081610D"/>
    <w:rsid w:val="00816260"/>
    <w:rsid w:val="00816454"/>
    <w:rsid w:val="00816572"/>
    <w:rsid w:val="008167FF"/>
    <w:rsid w:val="00816898"/>
    <w:rsid w:val="00816913"/>
    <w:rsid w:val="00816994"/>
    <w:rsid w:val="008169F0"/>
    <w:rsid w:val="00816ABF"/>
    <w:rsid w:val="00816E7F"/>
    <w:rsid w:val="008172CD"/>
    <w:rsid w:val="008172E9"/>
    <w:rsid w:val="00817303"/>
    <w:rsid w:val="0081738D"/>
    <w:rsid w:val="0081744B"/>
    <w:rsid w:val="00817597"/>
    <w:rsid w:val="0081763D"/>
    <w:rsid w:val="00817675"/>
    <w:rsid w:val="008176D5"/>
    <w:rsid w:val="00817837"/>
    <w:rsid w:val="008179F3"/>
    <w:rsid w:val="00817D28"/>
    <w:rsid w:val="00817D2E"/>
    <w:rsid w:val="00817DB6"/>
    <w:rsid w:val="00817E1A"/>
    <w:rsid w:val="00820042"/>
    <w:rsid w:val="0082015D"/>
    <w:rsid w:val="00820212"/>
    <w:rsid w:val="00820237"/>
    <w:rsid w:val="008202B3"/>
    <w:rsid w:val="008202D8"/>
    <w:rsid w:val="0082041B"/>
    <w:rsid w:val="00820537"/>
    <w:rsid w:val="00820651"/>
    <w:rsid w:val="008206DD"/>
    <w:rsid w:val="008206FF"/>
    <w:rsid w:val="008208A5"/>
    <w:rsid w:val="00820952"/>
    <w:rsid w:val="008209A8"/>
    <w:rsid w:val="008209AB"/>
    <w:rsid w:val="00820A48"/>
    <w:rsid w:val="00820BAF"/>
    <w:rsid w:val="00820CD6"/>
    <w:rsid w:val="00821010"/>
    <w:rsid w:val="00821284"/>
    <w:rsid w:val="0082166C"/>
    <w:rsid w:val="008217F7"/>
    <w:rsid w:val="008218CE"/>
    <w:rsid w:val="00821A2E"/>
    <w:rsid w:val="00821B19"/>
    <w:rsid w:val="00821BE0"/>
    <w:rsid w:val="00821D40"/>
    <w:rsid w:val="00822059"/>
    <w:rsid w:val="0082242C"/>
    <w:rsid w:val="0082247E"/>
    <w:rsid w:val="008224AF"/>
    <w:rsid w:val="008224FE"/>
    <w:rsid w:val="0082253E"/>
    <w:rsid w:val="00822680"/>
    <w:rsid w:val="00822782"/>
    <w:rsid w:val="008228B6"/>
    <w:rsid w:val="00822AD8"/>
    <w:rsid w:val="00822B3E"/>
    <w:rsid w:val="00822DD7"/>
    <w:rsid w:val="00822EB3"/>
    <w:rsid w:val="00822F53"/>
    <w:rsid w:val="00822FAE"/>
    <w:rsid w:val="00823360"/>
    <w:rsid w:val="008233F0"/>
    <w:rsid w:val="00823551"/>
    <w:rsid w:val="00823707"/>
    <w:rsid w:val="0082392F"/>
    <w:rsid w:val="00823938"/>
    <w:rsid w:val="00823A9B"/>
    <w:rsid w:val="00823B1F"/>
    <w:rsid w:val="00823B49"/>
    <w:rsid w:val="00823B77"/>
    <w:rsid w:val="00823CC2"/>
    <w:rsid w:val="00823DE6"/>
    <w:rsid w:val="00823F85"/>
    <w:rsid w:val="008240EF"/>
    <w:rsid w:val="00824235"/>
    <w:rsid w:val="00824258"/>
    <w:rsid w:val="0082426A"/>
    <w:rsid w:val="008244C2"/>
    <w:rsid w:val="0082455C"/>
    <w:rsid w:val="00824661"/>
    <w:rsid w:val="0082479A"/>
    <w:rsid w:val="0082479E"/>
    <w:rsid w:val="00824A6E"/>
    <w:rsid w:val="00824B37"/>
    <w:rsid w:val="00824B99"/>
    <w:rsid w:val="00824C09"/>
    <w:rsid w:val="008250EA"/>
    <w:rsid w:val="008250F0"/>
    <w:rsid w:val="008251C8"/>
    <w:rsid w:val="00825330"/>
    <w:rsid w:val="0082533D"/>
    <w:rsid w:val="00825471"/>
    <w:rsid w:val="00825559"/>
    <w:rsid w:val="00825590"/>
    <w:rsid w:val="0082567D"/>
    <w:rsid w:val="008256A4"/>
    <w:rsid w:val="008256B5"/>
    <w:rsid w:val="008256FE"/>
    <w:rsid w:val="00825776"/>
    <w:rsid w:val="0082577D"/>
    <w:rsid w:val="008257AE"/>
    <w:rsid w:val="008258F1"/>
    <w:rsid w:val="00825A8A"/>
    <w:rsid w:val="00825AC3"/>
    <w:rsid w:val="00825B60"/>
    <w:rsid w:val="00825C43"/>
    <w:rsid w:val="00825CD7"/>
    <w:rsid w:val="00825D23"/>
    <w:rsid w:val="00825D82"/>
    <w:rsid w:val="00825DCE"/>
    <w:rsid w:val="00825F27"/>
    <w:rsid w:val="00825F9C"/>
    <w:rsid w:val="00826118"/>
    <w:rsid w:val="008263C6"/>
    <w:rsid w:val="008264A8"/>
    <w:rsid w:val="008264B4"/>
    <w:rsid w:val="0082658D"/>
    <w:rsid w:val="008265C8"/>
    <w:rsid w:val="008265F8"/>
    <w:rsid w:val="00826764"/>
    <w:rsid w:val="008267AD"/>
    <w:rsid w:val="008267F5"/>
    <w:rsid w:val="00826AC4"/>
    <w:rsid w:val="00826ADC"/>
    <w:rsid w:val="00826B7B"/>
    <w:rsid w:val="00826C3C"/>
    <w:rsid w:val="00826D50"/>
    <w:rsid w:val="00826D9A"/>
    <w:rsid w:val="00827007"/>
    <w:rsid w:val="00827068"/>
    <w:rsid w:val="0082716F"/>
    <w:rsid w:val="0082739A"/>
    <w:rsid w:val="00827423"/>
    <w:rsid w:val="00827475"/>
    <w:rsid w:val="008276C2"/>
    <w:rsid w:val="00827885"/>
    <w:rsid w:val="008278AE"/>
    <w:rsid w:val="00827958"/>
    <w:rsid w:val="008300DE"/>
    <w:rsid w:val="008301DD"/>
    <w:rsid w:val="0083021A"/>
    <w:rsid w:val="0083049D"/>
    <w:rsid w:val="00830579"/>
    <w:rsid w:val="0083063F"/>
    <w:rsid w:val="00830680"/>
    <w:rsid w:val="00830737"/>
    <w:rsid w:val="0083076E"/>
    <w:rsid w:val="008307A5"/>
    <w:rsid w:val="00830868"/>
    <w:rsid w:val="00830893"/>
    <w:rsid w:val="008309F6"/>
    <w:rsid w:val="008309FC"/>
    <w:rsid w:val="00830A31"/>
    <w:rsid w:val="00830CBE"/>
    <w:rsid w:val="00830D1E"/>
    <w:rsid w:val="00830F8E"/>
    <w:rsid w:val="00831256"/>
    <w:rsid w:val="0083137C"/>
    <w:rsid w:val="008315A2"/>
    <w:rsid w:val="008315F8"/>
    <w:rsid w:val="0083167C"/>
    <w:rsid w:val="00831858"/>
    <w:rsid w:val="00831881"/>
    <w:rsid w:val="008318DB"/>
    <w:rsid w:val="00831BFB"/>
    <w:rsid w:val="00831CB2"/>
    <w:rsid w:val="00831D5C"/>
    <w:rsid w:val="00831D63"/>
    <w:rsid w:val="00831E11"/>
    <w:rsid w:val="00831E24"/>
    <w:rsid w:val="00831E34"/>
    <w:rsid w:val="00831F35"/>
    <w:rsid w:val="00831FFE"/>
    <w:rsid w:val="00832073"/>
    <w:rsid w:val="00832372"/>
    <w:rsid w:val="00832408"/>
    <w:rsid w:val="0083267A"/>
    <w:rsid w:val="00832897"/>
    <w:rsid w:val="008328E8"/>
    <w:rsid w:val="00832C3A"/>
    <w:rsid w:val="00832D93"/>
    <w:rsid w:val="00832E07"/>
    <w:rsid w:val="008330D9"/>
    <w:rsid w:val="008330EC"/>
    <w:rsid w:val="008334A5"/>
    <w:rsid w:val="008336B7"/>
    <w:rsid w:val="0083377A"/>
    <w:rsid w:val="00833780"/>
    <w:rsid w:val="008338E1"/>
    <w:rsid w:val="008339E9"/>
    <w:rsid w:val="00833BBC"/>
    <w:rsid w:val="00833D51"/>
    <w:rsid w:val="00833F24"/>
    <w:rsid w:val="00833FA2"/>
    <w:rsid w:val="00834056"/>
    <w:rsid w:val="00834268"/>
    <w:rsid w:val="00834284"/>
    <w:rsid w:val="00834527"/>
    <w:rsid w:val="00834594"/>
    <w:rsid w:val="008346CE"/>
    <w:rsid w:val="008346FB"/>
    <w:rsid w:val="008347F8"/>
    <w:rsid w:val="00834A81"/>
    <w:rsid w:val="00834BA4"/>
    <w:rsid w:val="00834D83"/>
    <w:rsid w:val="00834DA2"/>
    <w:rsid w:val="00834E2C"/>
    <w:rsid w:val="00834EB4"/>
    <w:rsid w:val="00834FC5"/>
    <w:rsid w:val="008351A4"/>
    <w:rsid w:val="008351C8"/>
    <w:rsid w:val="00835284"/>
    <w:rsid w:val="00835310"/>
    <w:rsid w:val="008353EC"/>
    <w:rsid w:val="008354E7"/>
    <w:rsid w:val="00835587"/>
    <w:rsid w:val="00835669"/>
    <w:rsid w:val="008356BC"/>
    <w:rsid w:val="008356DD"/>
    <w:rsid w:val="008357BD"/>
    <w:rsid w:val="00835AC7"/>
    <w:rsid w:val="00835C0B"/>
    <w:rsid w:val="00835CFD"/>
    <w:rsid w:val="00835F69"/>
    <w:rsid w:val="00835F9E"/>
    <w:rsid w:val="00835FC2"/>
    <w:rsid w:val="00835FD3"/>
    <w:rsid w:val="00835FED"/>
    <w:rsid w:val="008360B3"/>
    <w:rsid w:val="0083630F"/>
    <w:rsid w:val="0083646E"/>
    <w:rsid w:val="008364E6"/>
    <w:rsid w:val="0083659A"/>
    <w:rsid w:val="00836735"/>
    <w:rsid w:val="00836836"/>
    <w:rsid w:val="00836892"/>
    <w:rsid w:val="00836904"/>
    <w:rsid w:val="0083690F"/>
    <w:rsid w:val="00836B43"/>
    <w:rsid w:val="00836C2A"/>
    <w:rsid w:val="00836C65"/>
    <w:rsid w:val="00836D16"/>
    <w:rsid w:val="00836E35"/>
    <w:rsid w:val="00836EFC"/>
    <w:rsid w:val="00837564"/>
    <w:rsid w:val="00837870"/>
    <w:rsid w:val="00837876"/>
    <w:rsid w:val="00837960"/>
    <w:rsid w:val="00837A56"/>
    <w:rsid w:val="00837BA6"/>
    <w:rsid w:val="00837DDE"/>
    <w:rsid w:val="00837EBE"/>
    <w:rsid w:val="00837F8C"/>
    <w:rsid w:val="0084003F"/>
    <w:rsid w:val="008400BE"/>
    <w:rsid w:val="00840343"/>
    <w:rsid w:val="008403D1"/>
    <w:rsid w:val="008403DF"/>
    <w:rsid w:val="0084043A"/>
    <w:rsid w:val="0084048B"/>
    <w:rsid w:val="0084074C"/>
    <w:rsid w:val="00840846"/>
    <w:rsid w:val="0084094B"/>
    <w:rsid w:val="00840A0E"/>
    <w:rsid w:val="00840A33"/>
    <w:rsid w:val="00840A5E"/>
    <w:rsid w:val="00840B1D"/>
    <w:rsid w:val="00840D1D"/>
    <w:rsid w:val="00840DAF"/>
    <w:rsid w:val="00840DEB"/>
    <w:rsid w:val="00840E2D"/>
    <w:rsid w:val="008410D3"/>
    <w:rsid w:val="00841194"/>
    <w:rsid w:val="008411B7"/>
    <w:rsid w:val="0084127F"/>
    <w:rsid w:val="00841478"/>
    <w:rsid w:val="0084160E"/>
    <w:rsid w:val="00841763"/>
    <w:rsid w:val="008417E4"/>
    <w:rsid w:val="008417F5"/>
    <w:rsid w:val="008418D2"/>
    <w:rsid w:val="008419A1"/>
    <w:rsid w:val="008419E3"/>
    <w:rsid w:val="00841CF5"/>
    <w:rsid w:val="00841DD7"/>
    <w:rsid w:val="00841E8E"/>
    <w:rsid w:val="00841EFE"/>
    <w:rsid w:val="00841FC3"/>
    <w:rsid w:val="0084204C"/>
    <w:rsid w:val="00842167"/>
    <w:rsid w:val="008423B9"/>
    <w:rsid w:val="008424BD"/>
    <w:rsid w:val="008427CA"/>
    <w:rsid w:val="00842971"/>
    <w:rsid w:val="008429CA"/>
    <w:rsid w:val="008429CB"/>
    <w:rsid w:val="00842D5D"/>
    <w:rsid w:val="00842D68"/>
    <w:rsid w:val="00842DDC"/>
    <w:rsid w:val="00842EB6"/>
    <w:rsid w:val="00842EEC"/>
    <w:rsid w:val="0084307B"/>
    <w:rsid w:val="008430C4"/>
    <w:rsid w:val="008433D4"/>
    <w:rsid w:val="00843411"/>
    <w:rsid w:val="00843427"/>
    <w:rsid w:val="008434C1"/>
    <w:rsid w:val="0084387E"/>
    <w:rsid w:val="00843AA1"/>
    <w:rsid w:val="00843B65"/>
    <w:rsid w:val="00843C46"/>
    <w:rsid w:val="00843F4D"/>
    <w:rsid w:val="00844257"/>
    <w:rsid w:val="00844539"/>
    <w:rsid w:val="0084453C"/>
    <w:rsid w:val="0084454E"/>
    <w:rsid w:val="0084461D"/>
    <w:rsid w:val="008446CD"/>
    <w:rsid w:val="00844793"/>
    <w:rsid w:val="008447AE"/>
    <w:rsid w:val="00844848"/>
    <w:rsid w:val="0084484A"/>
    <w:rsid w:val="00844876"/>
    <w:rsid w:val="00844AD6"/>
    <w:rsid w:val="00844B86"/>
    <w:rsid w:val="00844BA9"/>
    <w:rsid w:val="00844CA3"/>
    <w:rsid w:val="00844DCB"/>
    <w:rsid w:val="00844E95"/>
    <w:rsid w:val="00844FE8"/>
    <w:rsid w:val="008451BC"/>
    <w:rsid w:val="00845237"/>
    <w:rsid w:val="00845646"/>
    <w:rsid w:val="00845689"/>
    <w:rsid w:val="008457A0"/>
    <w:rsid w:val="0084583D"/>
    <w:rsid w:val="008459B0"/>
    <w:rsid w:val="00845B0B"/>
    <w:rsid w:val="00845C49"/>
    <w:rsid w:val="00845D57"/>
    <w:rsid w:val="00845EDF"/>
    <w:rsid w:val="00845FEB"/>
    <w:rsid w:val="0084605E"/>
    <w:rsid w:val="008460E1"/>
    <w:rsid w:val="00846134"/>
    <w:rsid w:val="0084631D"/>
    <w:rsid w:val="00846336"/>
    <w:rsid w:val="0084638E"/>
    <w:rsid w:val="008463B5"/>
    <w:rsid w:val="00846474"/>
    <w:rsid w:val="0084649B"/>
    <w:rsid w:val="008465C5"/>
    <w:rsid w:val="0084666A"/>
    <w:rsid w:val="008466C6"/>
    <w:rsid w:val="00846991"/>
    <w:rsid w:val="00846CEE"/>
    <w:rsid w:val="00846D3E"/>
    <w:rsid w:val="00846DC0"/>
    <w:rsid w:val="00846FC2"/>
    <w:rsid w:val="00847077"/>
    <w:rsid w:val="008471E7"/>
    <w:rsid w:val="0084721E"/>
    <w:rsid w:val="00847222"/>
    <w:rsid w:val="00847253"/>
    <w:rsid w:val="00847302"/>
    <w:rsid w:val="0084732D"/>
    <w:rsid w:val="00847354"/>
    <w:rsid w:val="00847391"/>
    <w:rsid w:val="008473F6"/>
    <w:rsid w:val="00847479"/>
    <w:rsid w:val="008474A3"/>
    <w:rsid w:val="008474CF"/>
    <w:rsid w:val="008476E4"/>
    <w:rsid w:val="0084771D"/>
    <w:rsid w:val="008479E4"/>
    <w:rsid w:val="00847A92"/>
    <w:rsid w:val="00847AB1"/>
    <w:rsid w:val="00847B0C"/>
    <w:rsid w:val="00847B14"/>
    <w:rsid w:val="00847BF8"/>
    <w:rsid w:val="00847C07"/>
    <w:rsid w:val="00847DA6"/>
    <w:rsid w:val="00847E66"/>
    <w:rsid w:val="00847F37"/>
    <w:rsid w:val="008500DE"/>
    <w:rsid w:val="00850140"/>
    <w:rsid w:val="008501C0"/>
    <w:rsid w:val="00850223"/>
    <w:rsid w:val="00850250"/>
    <w:rsid w:val="00850528"/>
    <w:rsid w:val="00850681"/>
    <w:rsid w:val="0085072B"/>
    <w:rsid w:val="0085076E"/>
    <w:rsid w:val="008507F0"/>
    <w:rsid w:val="008508DA"/>
    <w:rsid w:val="00850919"/>
    <w:rsid w:val="008509B3"/>
    <w:rsid w:val="00850E17"/>
    <w:rsid w:val="00850E3E"/>
    <w:rsid w:val="00850E65"/>
    <w:rsid w:val="00850F25"/>
    <w:rsid w:val="00851193"/>
    <w:rsid w:val="008512F2"/>
    <w:rsid w:val="00851326"/>
    <w:rsid w:val="008513B9"/>
    <w:rsid w:val="008515DF"/>
    <w:rsid w:val="008519B4"/>
    <w:rsid w:val="00851AC6"/>
    <w:rsid w:val="00851C82"/>
    <w:rsid w:val="00851FD9"/>
    <w:rsid w:val="00851FDD"/>
    <w:rsid w:val="00851FFA"/>
    <w:rsid w:val="0085214D"/>
    <w:rsid w:val="008521E6"/>
    <w:rsid w:val="008522EC"/>
    <w:rsid w:val="0085230D"/>
    <w:rsid w:val="00852382"/>
    <w:rsid w:val="008523BF"/>
    <w:rsid w:val="008525DE"/>
    <w:rsid w:val="00852715"/>
    <w:rsid w:val="00852860"/>
    <w:rsid w:val="0085289C"/>
    <w:rsid w:val="008528E5"/>
    <w:rsid w:val="00852A60"/>
    <w:rsid w:val="00852AA4"/>
    <w:rsid w:val="00852B89"/>
    <w:rsid w:val="00852BFE"/>
    <w:rsid w:val="00852CC1"/>
    <w:rsid w:val="00853077"/>
    <w:rsid w:val="0085308D"/>
    <w:rsid w:val="00853162"/>
    <w:rsid w:val="0085316B"/>
    <w:rsid w:val="008533C2"/>
    <w:rsid w:val="00853416"/>
    <w:rsid w:val="0085341C"/>
    <w:rsid w:val="00853500"/>
    <w:rsid w:val="00853550"/>
    <w:rsid w:val="0085355B"/>
    <w:rsid w:val="008535C6"/>
    <w:rsid w:val="00853780"/>
    <w:rsid w:val="008538EF"/>
    <w:rsid w:val="008538FC"/>
    <w:rsid w:val="00853AC0"/>
    <w:rsid w:val="00853B05"/>
    <w:rsid w:val="00853D5D"/>
    <w:rsid w:val="00853EC1"/>
    <w:rsid w:val="00853F9B"/>
    <w:rsid w:val="00854089"/>
    <w:rsid w:val="008541C2"/>
    <w:rsid w:val="008541D4"/>
    <w:rsid w:val="0085446A"/>
    <w:rsid w:val="00854563"/>
    <w:rsid w:val="00854661"/>
    <w:rsid w:val="0085468C"/>
    <w:rsid w:val="00854741"/>
    <w:rsid w:val="008547A8"/>
    <w:rsid w:val="00854AD9"/>
    <w:rsid w:val="00854C8A"/>
    <w:rsid w:val="00854E57"/>
    <w:rsid w:val="00854E70"/>
    <w:rsid w:val="00855079"/>
    <w:rsid w:val="00855127"/>
    <w:rsid w:val="00855177"/>
    <w:rsid w:val="008552BC"/>
    <w:rsid w:val="008553FC"/>
    <w:rsid w:val="00855417"/>
    <w:rsid w:val="00855433"/>
    <w:rsid w:val="00855437"/>
    <w:rsid w:val="00855607"/>
    <w:rsid w:val="00855781"/>
    <w:rsid w:val="0085579D"/>
    <w:rsid w:val="008557DD"/>
    <w:rsid w:val="00855886"/>
    <w:rsid w:val="00855914"/>
    <w:rsid w:val="0085593F"/>
    <w:rsid w:val="00855A59"/>
    <w:rsid w:val="00855CA6"/>
    <w:rsid w:val="00855D83"/>
    <w:rsid w:val="00855E43"/>
    <w:rsid w:val="00855F48"/>
    <w:rsid w:val="00855FC5"/>
    <w:rsid w:val="00856105"/>
    <w:rsid w:val="00856119"/>
    <w:rsid w:val="008562CE"/>
    <w:rsid w:val="00856433"/>
    <w:rsid w:val="008564D6"/>
    <w:rsid w:val="00856558"/>
    <w:rsid w:val="00856746"/>
    <w:rsid w:val="008567F8"/>
    <w:rsid w:val="00856A13"/>
    <w:rsid w:val="00856A92"/>
    <w:rsid w:val="00856B7E"/>
    <w:rsid w:val="00856BD5"/>
    <w:rsid w:val="00856BE6"/>
    <w:rsid w:val="00856D55"/>
    <w:rsid w:val="00856FF2"/>
    <w:rsid w:val="00857285"/>
    <w:rsid w:val="0085729D"/>
    <w:rsid w:val="008572FA"/>
    <w:rsid w:val="0085739B"/>
    <w:rsid w:val="008574F8"/>
    <w:rsid w:val="008576EA"/>
    <w:rsid w:val="0085777A"/>
    <w:rsid w:val="008577E7"/>
    <w:rsid w:val="008577F9"/>
    <w:rsid w:val="00857806"/>
    <w:rsid w:val="0085784A"/>
    <w:rsid w:val="008578CF"/>
    <w:rsid w:val="00857992"/>
    <w:rsid w:val="008579EE"/>
    <w:rsid w:val="00857ACA"/>
    <w:rsid w:val="00857C02"/>
    <w:rsid w:val="00857C5F"/>
    <w:rsid w:val="00857EE4"/>
    <w:rsid w:val="0086015F"/>
    <w:rsid w:val="00860241"/>
    <w:rsid w:val="00860253"/>
    <w:rsid w:val="00860337"/>
    <w:rsid w:val="0086059F"/>
    <w:rsid w:val="008605CD"/>
    <w:rsid w:val="008605D8"/>
    <w:rsid w:val="0086067C"/>
    <w:rsid w:val="00860922"/>
    <w:rsid w:val="00860AA8"/>
    <w:rsid w:val="00860C7F"/>
    <w:rsid w:val="00860D24"/>
    <w:rsid w:val="00860E28"/>
    <w:rsid w:val="00860E73"/>
    <w:rsid w:val="00860FBE"/>
    <w:rsid w:val="0086105B"/>
    <w:rsid w:val="00861111"/>
    <w:rsid w:val="00861166"/>
    <w:rsid w:val="008611D6"/>
    <w:rsid w:val="008614D8"/>
    <w:rsid w:val="008614F3"/>
    <w:rsid w:val="0086155F"/>
    <w:rsid w:val="0086156E"/>
    <w:rsid w:val="00861604"/>
    <w:rsid w:val="00861617"/>
    <w:rsid w:val="00861647"/>
    <w:rsid w:val="00861694"/>
    <w:rsid w:val="008617BB"/>
    <w:rsid w:val="0086191D"/>
    <w:rsid w:val="0086197D"/>
    <w:rsid w:val="00861AEC"/>
    <w:rsid w:val="00861B2A"/>
    <w:rsid w:val="00861C33"/>
    <w:rsid w:val="00861C36"/>
    <w:rsid w:val="00861C8A"/>
    <w:rsid w:val="00861F01"/>
    <w:rsid w:val="00861F40"/>
    <w:rsid w:val="0086219D"/>
    <w:rsid w:val="008621BD"/>
    <w:rsid w:val="0086220F"/>
    <w:rsid w:val="008623FD"/>
    <w:rsid w:val="00862473"/>
    <w:rsid w:val="0086249A"/>
    <w:rsid w:val="008624DD"/>
    <w:rsid w:val="00862610"/>
    <w:rsid w:val="00862674"/>
    <w:rsid w:val="008627B8"/>
    <w:rsid w:val="008627EF"/>
    <w:rsid w:val="008628B0"/>
    <w:rsid w:val="00862BCA"/>
    <w:rsid w:val="00862CA1"/>
    <w:rsid w:val="00862CCC"/>
    <w:rsid w:val="00862CE2"/>
    <w:rsid w:val="00862EA8"/>
    <w:rsid w:val="00862F0E"/>
    <w:rsid w:val="00862F1B"/>
    <w:rsid w:val="008634F7"/>
    <w:rsid w:val="0086352B"/>
    <w:rsid w:val="00863690"/>
    <w:rsid w:val="00863786"/>
    <w:rsid w:val="0086378C"/>
    <w:rsid w:val="0086381D"/>
    <w:rsid w:val="008638F6"/>
    <w:rsid w:val="00863905"/>
    <w:rsid w:val="00863920"/>
    <w:rsid w:val="00863D3B"/>
    <w:rsid w:val="00863D95"/>
    <w:rsid w:val="00863E1D"/>
    <w:rsid w:val="00863E4F"/>
    <w:rsid w:val="00863ED1"/>
    <w:rsid w:val="008640F1"/>
    <w:rsid w:val="0086418D"/>
    <w:rsid w:val="00864228"/>
    <w:rsid w:val="008642C7"/>
    <w:rsid w:val="008643BE"/>
    <w:rsid w:val="008646F8"/>
    <w:rsid w:val="008647B6"/>
    <w:rsid w:val="008647F6"/>
    <w:rsid w:val="00864871"/>
    <w:rsid w:val="00864A07"/>
    <w:rsid w:val="00864C17"/>
    <w:rsid w:val="00864C50"/>
    <w:rsid w:val="00864C76"/>
    <w:rsid w:val="00864DF7"/>
    <w:rsid w:val="00864E6D"/>
    <w:rsid w:val="00864E71"/>
    <w:rsid w:val="0086507E"/>
    <w:rsid w:val="0086511C"/>
    <w:rsid w:val="0086511E"/>
    <w:rsid w:val="00865367"/>
    <w:rsid w:val="00865494"/>
    <w:rsid w:val="0086549E"/>
    <w:rsid w:val="00865503"/>
    <w:rsid w:val="008656B3"/>
    <w:rsid w:val="008656F4"/>
    <w:rsid w:val="0086574B"/>
    <w:rsid w:val="00865771"/>
    <w:rsid w:val="008657C3"/>
    <w:rsid w:val="00865948"/>
    <w:rsid w:val="00865A9D"/>
    <w:rsid w:val="00865ACD"/>
    <w:rsid w:val="00865C77"/>
    <w:rsid w:val="00865C90"/>
    <w:rsid w:val="00865D2C"/>
    <w:rsid w:val="00865D3F"/>
    <w:rsid w:val="00865ECE"/>
    <w:rsid w:val="00865FC7"/>
    <w:rsid w:val="008660E2"/>
    <w:rsid w:val="00866122"/>
    <w:rsid w:val="00866135"/>
    <w:rsid w:val="0086615D"/>
    <w:rsid w:val="0086619E"/>
    <w:rsid w:val="0086623E"/>
    <w:rsid w:val="0086628A"/>
    <w:rsid w:val="008662A1"/>
    <w:rsid w:val="00866594"/>
    <w:rsid w:val="00866696"/>
    <w:rsid w:val="00866835"/>
    <w:rsid w:val="00866C03"/>
    <w:rsid w:val="00866C59"/>
    <w:rsid w:val="00866D29"/>
    <w:rsid w:val="00866F6D"/>
    <w:rsid w:val="0086706A"/>
    <w:rsid w:val="008670E1"/>
    <w:rsid w:val="008672A1"/>
    <w:rsid w:val="008672F1"/>
    <w:rsid w:val="00867496"/>
    <w:rsid w:val="008675AD"/>
    <w:rsid w:val="00867955"/>
    <w:rsid w:val="00867A8F"/>
    <w:rsid w:val="00867BDD"/>
    <w:rsid w:val="00867C0D"/>
    <w:rsid w:val="00867E77"/>
    <w:rsid w:val="00867F2E"/>
    <w:rsid w:val="008700B2"/>
    <w:rsid w:val="00870253"/>
    <w:rsid w:val="008704C4"/>
    <w:rsid w:val="00870579"/>
    <w:rsid w:val="008706BB"/>
    <w:rsid w:val="008707D4"/>
    <w:rsid w:val="0087081E"/>
    <w:rsid w:val="00870888"/>
    <w:rsid w:val="008708ED"/>
    <w:rsid w:val="00870A23"/>
    <w:rsid w:val="00870B51"/>
    <w:rsid w:val="00870C5C"/>
    <w:rsid w:val="00870CE2"/>
    <w:rsid w:val="00870E99"/>
    <w:rsid w:val="00870E9C"/>
    <w:rsid w:val="00871074"/>
    <w:rsid w:val="008710AC"/>
    <w:rsid w:val="00871225"/>
    <w:rsid w:val="0087128A"/>
    <w:rsid w:val="00871373"/>
    <w:rsid w:val="008713C3"/>
    <w:rsid w:val="008713EF"/>
    <w:rsid w:val="00871745"/>
    <w:rsid w:val="00871771"/>
    <w:rsid w:val="0087189D"/>
    <w:rsid w:val="008718E9"/>
    <w:rsid w:val="00871ADC"/>
    <w:rsid w:val="00871B62"/>
    <w:rsid w:val="00871C05"/>
    <w:rsid w:val="00871DEB"/>
    <w:rsid w:val="00871E0A"/>
    <w:rsid w:val="00871E84"/>
    <w:rsid w:val="00871F82"/>
    <w:rsid w:val="00871FB4"/>
    <w:rsid w:val="008722F8"/>
    <w:rsid w:val="008725AE"/>
    <w:rsid w:val="0087260E"/>
    <w:rsid w:val="00872721"/>
    <w:rsid w:val="008727E8"/>
    <w:rsid w:val="008728F2"/>
    <w:rsid w:val="0087290A"/>
    <w:rsid w:val="0087297F"/>
    <w:rsid w:val="008729CD"/>
    <w:rsid w:val="008729EC"/>
    <w:rsid w:val="00872BDE"/>
    <w:rsid w:val="00872DA6"/>
    <w:rsid w:val="00872F48"/>
    <w:rsid w:val="00872FED"/>
    <w:rsid w:val="0087301C"/>
    <w:rsid w:val="00873083"/>
    <w:rsid w:val="008730D1"/>
    <w:rsid w:val="008730FE"/>
    <w:rsid w:val="00873389"/>
    <w:rsid w:val="0087356A"/>
    <w:rsid w:val="0087359B"/>
    <w:rsid w:val="00873647"/>
    <w:rsid w:val="008739EB"/>
    <w:rsid w:val="00873A83"/>
    <w:rsid w:val="00873C16"/>
    <w:rsid w:val="00873C5F"/>
    <w:rsid w:val="00873E1C"/>
    <w:rsid w:val="0087401A"/>
    <w:rsid w:val="008740C8"/>
    <w:rsid w:val="00874108"/>
    <w:rsid w:val="00874280"/>
    <w:rsid w:val="00874318"/>
    <w:rsid w:val="008744FE"/>
    <w:rsid w:val="008745F3"/>
    <w:rsid w:val="008747DC"/>
    <w:rsid w:val="0087482D"/>
    <w:rsid w:val="00874954"/>
    <w:rsid w:val="00874A95"/>
    <w:rsid w:val="00874AAA"/>
    <w:rsid w:val="00874B6E"/>
    <w:rsid w:val="00874CF3"/>
    <w:rsid w:val="00874EB5"/>
    <w:rsid w:val="00874F05"/>
    <w:rsid w:val="00874FEA"/>
    <w:rsid w:val="008751EB"/>
    <w:rsid w:val="00875449"/>
    <w:rsid w:val="0087559F"/>
    <w:rsid w:val="008756C1"/>
    <w:rsid w:val="00875870"/>
    <w:rsid w:val="008758E5"/>
    <w:rsid w:val="008758EF"/>
    <w:rsid w:val="00875904"/>
    <w:rsid w:val="0087594B"/>
    <w:rsid w:val="00875A2D"/>
    <w:rsid w:val="00875A42"/>
    <w:rsid w:val="00875B11"/>
    <w:rsid w:val="00875B25"/>
    <w:rsid w:val="00875C56"/>
    <w:rsid w:val="00875D7E"/>
    <w:rsid w:val="00875E38"/>
    <w:rsid w:val="00875EC4"/>
    <w:rsid w:val="00875FC6"/>
    <w:rsid w:val="0087607D"/>
    <w:rsid w:val="0087608F"/>
    <w:rsid w:val="00876147"/>
    <w:rsid w:val="0087616C"/>
    <w:rsid w:val="0087620A"/>
    <w:rsid w:val="0087646A"/>
    <w:rsid w:val="0087651E"/>
    <w:rsid w:val="0087671F"/>
    <w:rsid w:val="008768BF"/>
    <w:rsid w:val="008768D2"/>
    <w:rsid w:val="0087699B"/>
    <w:rsid w:val="008769E2"/>
    <w:rsid w:val="00876A1E"/>
    <w:rsid w:val="00876A3F"/>
    <w:rsid w:val="00876B36"/>
    <w:rsid w:val="00876C2A"/>
    <w:rsid w:val="00876CEB"/>
    <w:rsid w:val="00876CF6"/>
    <w:rsid w:val="00876D66"/>
    <w:rsid w:val="00876F46"/>
    <w:rsid w:val="00876F6D"/>
    <w:rsid w:val="0087705F"/>
    <w:rsid w:val="00877075"/>
    <w:rsid w:val="00877079"/>
    <w:rsid w:val="008770FC"/>
    <w:rsid w:val="00877330"/>
    <w:rsid w:val="00877519"/>
    <w:rsid w:val="00877596"/>
    <w:rsid w:val="0087769E"/>
    <w:rsid w:val="0087779E"/>
    <w:rsid w:val="0087791D"/>
    <w:rsid w:val="00877961"/>
    <w:rsid w:val="00877BA0"/>
    <w:rsid w:val="00877BFE"/>
    <w:rsid w:val="00877E30"/>
    <w:rsid w:val="00877F1E"/>
    <w:rsid w:val="008800CE"/>
    <w:rsid w:val="00880113"/>
    <w:rsid w:val="008801D1"/>
    <w:rsid w:val="008802BA"/>
    <w:rsid w:val="00880630"/>
    <w:rsid w:val="00880664"/>
    <w:rsid w:val="00880711"/>
    <w:rsid w:val="008807F7"/>
    <w:rsid w:val="008809A9"/>
    <w:rsid w:val="008809B0"/>
    <w:rsid w:val="00880B96"/>
    <w:rsid w:val="00880CCA"/>
    <w:rsid w:val="00880D26"/>
    <w:rsid w:val="00880DF3"/>
    <w:rsid w:val="00880E5A"/>
    <w:rsid w:val="00880EC0"/>
    <w:rsid w:val="00881120"/>
    <w:rsid w:val="0088119D"/>
    <w:rsid w:val="00881238"/>
    <w:rsid w:val="00881273"/>
    <w:rsid w:val="008812BF"/>
    <w:rsid w:val="0088140E"/>
    <w:rsid w:val="0088141C"/>
    <w:rsid w:val="0088143F"/>
    <w:rsid w:val="0088168E"/>
    <w:rsid w:val="008816FA"/>
    <w:rsid w:val="008817C0"/>
    <w:rsid w:val="0088188A"/>
    <w:rsid w:val="00881890"/>
    <w:rsid w:val="0088194E"/>
    <w:rsid w:val="00881B93"/>
    <w:rsid w:val="00881D8D"/>
    <w:rsid w:val="00881DF6"/>
    <w:rsid w:val="00881E78"/>
    <w:rsid w:val="00881E82"/>
    <w:rsid w:val="00881ED9"/>
    <w:rsid w:val="00881F15"/>
    <w:rsid w:val="008820E3"/>
    <w:rsid w:val="00882144"/>
    <w:rsid w:val="00882163"/>
    <w:rsid w:val="00882184"/>
    <w:rsid w:val="0088225D"/>
    <w:rsid w:val="00882490"/>
    <w:rsid w:val="0088252F"/>
    <w:rsid w:val="0088274A"/>
    <w:rsid w:val="0088274E"/>
    <w:rsid w:val="0088297F"/>
    <w:rsid w:val="00882B03"/>
    <w:rsid w:val="00882B12"/>
    <w:rsid w:val="00882CCB"/>
    <w:rsid w:val="00882DF1"/>
    <w:rsid w:val="00883519"/>
    <w:rsid w:val="00883735"/>
    <w:rsid w:val="00883778"/>
    <w:rsid w:val="008837C3"/>
    <w:rsid w:val="00883816"/>
    <w:rsid w:val="0088394D"/>
    <w:rsid w:val="00883A52"/>
    <w:rsid w:val="00883B31"/>
    <w:rsid w:val="00883C0F"/>
    <w:rsid w:val="00883C93"/>
    <w:rsid w:val="00883D49"/>
    <w:rsid w:val="00883D8D"/>
    <w:rsid w:val="00883DFE"/>
    <w:rsid w:val="00884267"/>
    <w:rsid w:val="0088432E"/>
    <w:rsid w:val="0088466C"/>
    <w:rsid w:val="00884740"/>
    <w:rsid w:val="00884744"/>
    <w:rsid w:val="00884869"/>
    <w:rsid w:val="0088498D"/>
    <w:rsid w:val="00884BE6"/>
    <w:rsid w:val="00884E97"/>
    <w:rsid w:val="00884FB5"/>
    <w:rsid w:val="008854BA"/>
    <w:rsid w:val="008854F6"/>
    <w:rsid w:val="0088556C"/>
    <w:rsid w:val="008855EA"/>
    <w:rsid w:val="0088583F"/>
    <w:rsid w:val="0088587C"/>
    <w:rsid w:val="0088590B"/>
    <w:rsid w:val="008859E3"/>
    <w:rsid w:val="00885AD5"/>
    <w:rsid w:val="00885B91"/>
    <w:rsid w:val="00885C20"/>
    <w:rsid w:val="00885C78"/>
    <w:rsid w:val="00885D00"/>
    <w:rsid w:val="00885D09"/>
    <w:rsid w:val="00885D67"/>
    <w:rsid w:val="00885D84"/>
    <w:rsid w:val="00885E16"/>
    <w:rsid w:val="00885F24"/>
    <w:rsid w:val="00886061"/>
    <w:rsid w:val="008861E4"/>
    <w:rsid w:val="00886315"/>
    <w:rsid w:val="0088649D"/>
    <w:rsid w:val="008864CD"/>
    <w:rsid w:val="0088665E"/>
    <w:rsid w:val="0088681B"/>
    <w:rsid w:val="00886875"/>
    <w:rsid w:val="0088689B"/>
    <w:rsid w:val="008868DA"/>
    <w:rsid w:val="008868E7"/>
    <w:rsid w:val="00886945"/>
    <w:rsid w:val="00886C3D"/>
    <w:rsid w:val="00886C6F"/>
    <w:rsid w:val="00886D5C"/>
    <w:rsid w:val="00886D6A"/>
    <w:rsid w:val="00886F6E"/>
    <w:rsid w:val="0088701D"/>
    <w:rsid w:val="008870D9"/>
    <w:rsid w:val="00887369"/>
    <w:rsid w:val="0088736D"/>
    <w:rsid w:val="008873D8"/>
    <w:rsid w:val="00887421"/>
    <w:rsid w:val="0088744B"/>
    <w:rsid w:val="00887561"/>
    <w:rsid w:val="00887569"/>
    <w:rsid w:val="008875A2"/>
    <w:rsid w:val="008875F8"/>
    <w:rsid w:val="0088765F"/>
    <w:rsid w:val="00887685"/>
    <w:rsid w:val="0088771A"/>
    <w:rsid w:val="008878FE"/>
    <w:rsid w:val="00887903"/>
    <w:rsid w:val="00887B01"/>
    <w:rsid w:val="00887B2C"/>
    <w:rsid w:val="00887B72"/>
    <w:rsid w:val="00887B75"/>
    <w:rsid w:val="00887F5D"/>
    <w:rsid w:val="00887FEA"/>
    <w:rsid w:val="00890060"/>
    <w:rsid w:val="008900D0"/>
    <w:rsid w:val="008901BA"/>
    <w:rsid w:val="008902BF"/>
    <w:rsid w:val="008902DD"/>
    <w:rsid w:val="008904D3"/>
    <w:rsid w:val="008906D5"/>
    <w:rsid w:val="008906EF"/>
    <w:rsid w:val="008907ED"/>
    <w:rsid w:val="008908C1"/>
    <w:rsid w:val="00890902"/>
    <w:rsid w:val="00890B73"/>
    <w:rsid w:val="00890B9A"/>
    <w:rsid w:val="00890C9F"/>
    <w:rsid w:val="00890D64"/>
    <w:rsid w:val="00890FFA"/>
    <w:rsid w:val="0089122E"/>
    <w:rsid w:val="008913E2"/>
    <w:rsid w:val="008913F7"/>
    <w:rsid w:val="0089140B"/>
    <w:rsid w:val="008916DC"/>
    <w:rsid w:val="0089181E"/>
    <w:rsid w:val="008918CF"/>
    <w:rsid w:val="0089193F"/>
    <w:rsid w:val="00891947"/>
    <w:rsid w:val="008919DF"/>
    <w:rsid w:val="00891A79"/>
    <w:rsid w:val="00891ACE"/>
    <w:rsid w:val="00891B8E"/>
    <w:rsid w:val="00891BAB"/>
    <w:rsid w:val="00891C6B"/>
    <w:rsid w:val="00891C7F"/>
    <w:rsid w:val="00891C8F"/>
    <w:rsid w:val="00891CD4"/>
    <w:rsid w:val="00891D3E"/>
    <w:rsid w:val="00891DA2"/>
    <w:rsid w:val="00891E3D"/>
    <w:rsid w:val="00891FD2"/>
    <w:rsid w:val="00892000"/>
    <w:rsid w:val="0089201B"/>
    <w:rsid w:val="008920C5"/>
    <w:rsid w:val="0089210F"/>
    <w:rsid w:val="00892142"/>
    <w:rsid w:val="00892212"/>
    <w:rsid w:val="00892356"/>
    <w:rsid w:val="0089239A"/>
    <w:rsid w:val="0089263C"/>
    <w:rsid w:val="008926AB"/>
    <w:rsid w:val="0089296B"/>
    <w:rsid w:val="00892975"/>
    <w:rsid w:val="008929E7"/>
    <w:rsid w:val="00892D7C"/>
    <w:rsid w:val="00892E20"/>
    <w:rsid w:val="00892EA8"/>
    <w:rsid w:val="00893104"/>
    <w:rsid w:val="00893235"/>
    <w:rsid w:val="00893306"/>
    <w:rsid w:val="008933FC"/>
    <w:rsid w:val="00893403"/>
    <w:rsid w:val="00893418"/>
    <w:rsid w:val="00893679"/>
    <w:rsid w:val="00893856"/>
    <w:rsid w:val="00893894"/>
    <w:rsid w:val="00893949"/>
    <w:rsid w:val="00893A6F"/>
    <w:rsid w:val="00893AAF"/>
    <w:rsid w:val="00893BA3"/>
    <w:rsid w:val="00893C62"/>
    <w:rsid w:val="00893CBA"/>
    <w:rsid w:val="00893EFD"/>
    <w:rsid w:val="00894133"/>
    <w:rsid w:val="008941C8"/>
    <w:rsid w:val="008941C9"/>
    <w:rsid w:val="008941CE"/>
    <w:rsid w:val="00894327"/>
    <w:rsid w:val="008943AD"/>
    <w:rsid w:val="008943E5"/>
    <w:rsid w:val="008944CB"/>
    <w:rsid w:val="00894565"/>
    <w:rsid w:val="008945AF"/>
    <w:rsid w:val="00894639"/>
    <w:rsid w:val="008946D1"/>
    <w:rsid w:val="008946D6"/>
    <w:rsid w:val="00894712"/>
    <w:rsid w:val="00894802"/>
    <w:rsid w:val="0089482F"/>
    <w:rsid w:val="008949A8"/>
    <w:rsid w:val="00894A1A"/>
    <w:rsid w:val="00894AAD"/>
    <w:rsid w:val="008951E1"/>
    <w:rsid w:val="00895234"/>
    <w:rsid w:val="008952D3"/>
    <w:rsid w:val="00895434"/>
    <w:rsid w:val="00895513"/>
    <w:rsid w:val="00895531"/>
    <w:rsid w:val="008955C7"/>
    <w:rsid w:val="0089563B"/>
    <w:rsid w:val="0089598D"/>
    <w:rsid w:val="008959FD"/>
    <w:rsid w:val="00895A9D"/>
    <w:rsid w:val="00895C82"/>
    <w:rsid w:val="00895C95"/>
    <w:rsid w:val="00895CEA"/>
    <w:rsid w:val="00895D1D"/>
    <w:rsid w:val="00895F03"/>
    <w:rsid w:val="00896117"/>
    <w:rsid w:val="0089648C"/>
    <w:rsid w:val="0089652A"/>
    <w:rsid w:val="008966B5"/>
    <w:rsid w:val="008966CB"/>
    <w:rsid w:val="00896760"/>
    <w:rsid w:val="00896861"/>
    <w:rsid w:val="00896896"/>
    <w:rsid w:val="00896A2B"/>
    <w:rsid w:val="00896A6B"/>
    <w:rsid w:val="00896B0F"/>
    <w:rsid w:val="00896DDE"/>
    <w:rsid w:val="00896EFB"/>
    <w:rsid w:val="00897072"/>
    <w:rsid w:val="008970BD"/>
    <w:rsid w:val="00897270"/>
    <w:rsid w:val="008972D7"/>
    <w:rsid w:val="00897522"/>
    <w:rsid w:val="008976BF"/>
    <w:rsid w:val="00897795"/>
    <w:rsid w:val="008977AD"/>
    <w:rsid w:val="00897906"/>
    <w:rsid w:val="00897933"/>
    <w:rsid w:val="00897C1A"/>
    <w:rsid w:val="00897C26"/>
    <w:rsid w:val="00897D33"/>
    <w:rsid w:val="00897D8B"/>
    <w:rsid w:val="00897E23"/>
    <w:rsid w:val="00897EB9"/>
    <w:rsid w:val="00897FE2"/>
    <w:rsid w:val="008A01A9"/>
    <w:rsid w:val="008A01C8"/>
    <w:rsid w:val="008A027B"/>
    <w:rsid w:val="008A02B9"/>
    <w:rsid w:val="008A03E7"/>
    <w:rsid w:val="008A0498"/>
    <w:rsid w:val="008A04BA"/>
    <w:rsid w:val="008A0537"/>
    <w:rsid w:val="008A05B5"/>
    <w:rsid w:val="008A0613"/>
    <w:rsid w:val="008A07BE"/>
    <w:rsid w:val="008A07E4"/>
    <w:rsid w:val="008A0E34"/>
    <w:rsid w:val="008A0E43"/>
    <w:rsid w:val="008A0E83"/>
    <w:rsid w:val="008A1132"/>
    <w:rsid w:val="008A1133"/>
    <w:rsid w:val="008A1198"/>
    <w:rsid w:val="008A11E7"/>
    <w:rsid w:val="008A1309"/>
    <w:rsid w:val="008A133F"/>
    <w:rsid w:val="008A137B"/>
    <w:rsid w:val="008A13A1"/>
    <w:rsid w:val="008A1457"/>
    <w:rsid w:val="008A14A4"/>
    <w:rsid w:val="008A14A9"/>
    <w:rsid w:val="008A1582"/>
    <w:rsid w:val="008A164A"/>
    <w:rsid w:val="008A1669"/>
    <w:rsid w:val="008A17C7"/>
    <w:rsid w:val="008A18A2"/>
    <w:rsid w:val="008A1B70"/>
    <w:rsid w:val="008A1C8B"/>
    <w:rsid w:val="008A1DD3"/>
    <w:rsid w:val="008A1E6B"/>
    <w:rsid w:val="008A1EF4"/>
    <w:rsid w:val="008A1F23"/>
    <w:rsid w:val="008A20E7"/>
    <w:rsid w:val="008A2165"/>
    <w:rsid w:val="008A227E"/>
    <w:rsid w:val="008A22B1"/>
    <w:rsid w:val="008A23C3"/>
    <w:rsid w:val="008A2428"/>
    <w:rsid w:val="008A2497"/>
    <w:rsid w:val="008A24B9"/>
    <w:rsid w:val="008A2589"/>
    <w:rsid w:val="008A2659"/>
    <w:rsid w:val="008A277D"/>
    <w:rsid w:val="008A27C3"/>
    <w:rsid w:val="008A29DB"/>
    <w:rsid w:val="008A2BBF"/>
    <w:rsid w:val="008A2BEF"/>
    <w:rsid w:val="008A2DD3"/>
    <w:rsid w:val="008A2E80"/>
    <w:rsid w:val="008A2F73"/>
    <w:rsid w:val="008A3025"/>
    <w:rsid w:val="008A30F7"/>
    <w:rsid w:val="008A320C"/>
    <w:rsid w:val="008A3251"/>
    <w:rsid w:val="008A3257"/>
    <w:rsid w:val="008A34E4"/>
    <w:rsid w:val="008A34F8"/>
    <w:rsid w:val="008A34FE"/>
    <w:rsid w:val="008A354D"/>
    <w:rsid w:val="008A3590"/>
    <w:rsid w:val="008A36A5"/>
    <w:rsid w:val="008A371D"/>
    <w:rsid w:val="008A37C1"/>
    <w:rsid w:val="008A38A2"/>
    <w:rsid w:val="008A393B"/>
    <w:rsid w:val="008A39E2"/>
    <w:rsid w:val="008A3A88"/>
    <w:rsid w:val="008A3E04"/>
    <w:rsid w:val="008A3E39"/>
    <w:rsid w:val="008A3E3B"/>
    <w:rsid w:val="008A3F17"/>
    <w:rsid w:val="008A4059"/>
    <w:rsid w:val="008A40A4"/>
    <w:rsid w:val="008A4367"/>
    <w:rsid w:val="008A43FE"/>
    <w:rsid w:val="008A4468"/>
    <w:rsid w:val="008A45D0"/>
    <w:rsid w:val="008A4936"/>
    <w:rsid w:val="008A4A13"/>
    <w:rsid w:val="008A4A81"/>
    <w:rsid w:val="008A4B58"/>
    <w:rsid w:val="008A4B7D"/>
    <w:rsid w:val="008A4C1C"/>
    <w:rsid w:val="008A4CA2"/>
    <w:rsid w:val="008A4DF2"/>
    <w:rsid w:val="008A4DF3"/>
    <w:rsid w:val="008A4EDD"/>
    <w:rsid w:val="008A5101"/>
    <w:rsid w:val="008A51C8"/>
    <w:rsid w:val="008A525C"/>
    <w:rsid w:val="008A5267"/>
    <w:rsid w:val="008A5314"/>
    <w:rsid w:val="008A552B"/>
    <w:rsid w:val="008A5531"/>
    <w:rsid w:val="008A55AB"/>
    <w:rsid w:val="008A55BB"/>
    <w:rsid w:val="008A5675"/>
    <w:rsid w:val="008A56D5"/>
    <w:rsid w:val="008A594A"/>
    <w:rsid w:val="008A5BB7"/>
    <w:rsid w:val="008A5C4E"/>
    <w:rsid w:val="008A5C59"/>
    <w:rsid w:val="008A5D99"/>
    <w:rsid w:val="008A5EAC"/>
    <w:rsid w:val="008A60CA"/>
    <w:rsid w:val="008A64E0"/>
    <w:rsid w:val="008A657E"/>
    <w:rsid w:val="008A6601"/>
    <w:rsid w:val="008A662C"/>
    <w:rsid w:val="008A668A"/>
    <w:rsid w:val="008A671F"/>
    <w:rsid w:val="008A674C"/>
    <w:rsid w:val="008A68B8"/>
    <w:rsid w:val="008A6913"/>
    <w:rsid w:val="008A6AE0"/>
    <w:rsid w:val="008A6B65"/>
    <w:rsid w:val="008A6BD3"/>
    <w:rsid w:val="008A6C26"/>
    <w:rsid w:val="008A6C75"/>
    <w:rsid w:val="008A6E03"/>
    <w:rsid w:val="008A6E0F"/>
    <w:rsid w:val="008A7254"/>
    <w:rsid w:val="008A733C"/>
    <w:rsid w:val="008A7471"/>
    <w:rsid w:val="008A74E1"/>
    <w:rsid w:val="008A763E"/>
    <w:rsid w:val="008A7789"/>
    <w:rsid w:val="008A7839"/>
    <w:rsid w:val="008A7A4A"/>
    <w:rsid w:val="008A7B4D"/>
    <w:rsid w:val="008A7C1B"/>
    <w:rsid w:val="008A7CD9"/>
    <w:rsid w:val="008A7E89"/>
    <w:rsid w:val="008A7E97"/>
    <w:rsid w:val="008B007C"/>
    <w:rsid w:val="008B0196"/>
    <w:rsid w:val="008B02E8"/>
    <w:rsid w:val="008B039E"/>
    <w:rsid w:val="008B03B7"/>
    <w:rsid w:val="008B0538"/>
    <w:rsid w:val="008B0563"/>
    <w:rsid w:val="008B0611"/>
    <w:rsid w:val="008B0707"/>
    <w:rsid w:val="008B0783"/>
    <w:rsid w:val="008B0848"/>
    <w:rsid w:val="008B08B0"/>
    <w:rsid w:val="008B0938"/>
    <w:rsid w:val="008B09C2"/>
    <w:rsid w:val="008B0C23"/>
    <w:rsid w:val="008B0F5E"/>
    <w:rsid w:val="008B0FF4"/>
    <w:rsid w:val="008B10A1"/>
    <w:rsid w:val="008B129D"/>
    <w:rsid w:val="008B1358"/>
    <w:rsid w:val="008B1401"/>
    <w:rsid w:val="008B15E9"/>
    <w:rsid w:val="008B1609"/>
    <w:rsid w:val="008B16E6"/>
    <w:rsid w:val="008B1B1B"/>
    <w:rsid w:val="008B1B33"/>
    <w:rsid w:val="008B1B71"/>
    <w:rsid w:val="008B1BF1"/>
    <w:rsid w:val="008B1CBF"/>
    <w:rsid w:val="008B1F3D"/>
    <w:rsid w:val="008B1F59"/>
    <w:rsid w:val="008B2039"/>
    <w:rsid w:val="008B2064"/>
    <w:rsid w:val="008B2114"/>
    <w:rsid w:val="008B223A"/>
    <w:rsid w:val="008B2407"/>
    <w:rsid w:val="008B24FD"/>
    <w:rsid w:val="008B25B2"/>
    <w:rsid w:val="008B2883"/>
    <w:rsid w:val="008B2A6F"/>
    <w:rsid w:val="008B2D43"/>
    <w:rsid w:val="008B2D80"/>
    <w:rsid w:val="008B2DCC"/>
    <w:rsid w:val="008B2E66"/>
    <w:rsid w:val="008B2F95"/>
    <w:rsid w:val="008B2FBC"/>
    <w:rsid w:val="008B2FE3"/>
    <w:rsid w:val="008B30DF"/>
    <w:rsid w:val="008B3182"/>
    <w:rsid w:val="008B3222"/>
    <w:rsid w:val="008B32E0"/>
    <w:rsid w:val="008B34C1"/>
    <w:rsid w:val="008B35CA"/>
    <w:rsid w:val="008B3775"/>
    <w:rsid w:val="008B37A2"/>
    <w:rsid w:val="008B3857"/>
    <w:rsid w:val="008B38F2"/>
    <w:rsid w:val="008B3963"/>
    <w:rsid w:val="008B39A4"/>
    <w:rsid w:val="008B3C18"/>
    <w:rsid w:val="008B3C64"/>
    <w:rsid w:val="008B3CB8"/>
    <w:rsid w:val="008B3DD1"/>
    <w:rsid w:val="008B4004"/>
    <w:rsid w:val="008B4009"/>
    <w:rsid w:val="008B4141"/>
    <w:rsid w:val="008B41FB"/>
    <w:rsid w:val="008B4223"/>
    <w:rsid w:val="008B42B4"/>
    <w:rsid w:val="008B43EC"/>
    <w:rsid w:val="008B442A"/>
    <w:rsid w:val="008B4471"/>
    <w:rsid w:val="008B467B"/>
    <w:rsid w:val="008B48ED"/>
    <w:rsid w:val="008B4972"/>
    <w:rsid w:val="008B4AA4"/>
    <w:rsid w:val="008B4AD7"/>
    <w:rsid w:val="008B4AE2"/>
    <w:rsid w:val="008B4B11"/>
    <w:rsid w:val="008B4CD4"/>
    <w:rsid w:val="008B4E73"/>
    <w:rsid w:val="008B4E8C"/>
    <w:rsid w:val="008B4F43"/>
    <w:rsid w:val="008B5171"/>
    <w:rsid w:val="008B518E"/>
    <w:rsid w:val="008B51CA"/>
    <w:rsid w:val="008B5547"/>
    <w:rsid w:val="008B55CB"/>
    <w:rsid w:val="008B5601"/>
    <w:rsid w:val="008B5721"/>
    <w:rsid w:val="008B5857"/>
    <w:rsid w:val="008B5893"/>
    <w:rsid w:val="008B58FA"/>
    <w:rsid w:val="008B5C4A"/>
    <w:rsid w:val="008B5DDB"/>
    <w:rsid w:val="008B5EAA"/>
    <w:rsid w:val="008B5F03"/>
    <w:rsid w:val="008B5F2A"/>
    <w:rsid w:val="008B64EC"/>
    <w:rsid w:val="008B659F"/>
    <w:rsid w:val="008B65AC"/>
    <w:rsid w:val="008B6662"/>
    <w:rsid w:val="008B6678"/>
    <w:rsid w:val="008B6691"/>
    <w:rsid w:val="008B66A0"/>
    <w:rsid w:val="008B6749"/>
    <w:rsid w:val="008B678C"/>
    <w:rsid w:val="008B67A2"/>
    <w:rsid w:val="008B67FA"/>
    <w:rsid w:val="008B69CD"/>
    <w:rsid w:val="008B6B4A"/>
    <w:rsid w:val="008B6BD1"/>
    <w:rsid w:val="008B6F37"/>
    <w:rsid w:val="008B6F64"/>
    <w:rsid w:val="008B7130"/>
    <w:rsid w:val="008B71AA"/>
    <w:rsid w:val="008B72AD"/>
    <w:rsid w:val="008B741D"/>
    <w:rsid w:val="008B7642"/>
    <w:rsid w:val="008B7647"/>
    <w:rsid w:val="008B76EF"/>
    <w:rsid w:val="008B7A2B"/>
    <w:rsid w:val="008B7A46"/>
    <w:rsid w:val="008B7AA9"/>
    <w:rsid w:val="008B7AE6"/>
    <w:rsid w:val="008B7B89"/>
    <w:rsid w:val="008B7DFC"/>
    <w:rsid w:val="008B7EEB"/>
    <w:rsid w:val="008B7F15"/>
    <w:rsid w:val="008C00AA"/>
    <w:rsid w:val="008C0165"/>
    <w:rsid w:val="008C0184"/>
    <w:rsid w:val="008C0255"/>
    <w:rsid w:val="008C038D"/>
    <w:rsid w:val="008C046F"/>
    <w:rsid w:val="008C04AC"/>
    <w:rsid w:val="008C07BE"/>
    <w:rsid w:val="008C07EA"/>
    <w:rsid w:val="008C0959"/>
    <w:rsid w:val="008C095C"/>
    <w:rsid w:val="008C0A31"/>
    <w:rsid w:val="008C0B3F"/>
    <w:rsid w:val="008C0B4B"/>
    <w:rsid w:val="008C0BC7"/>
    <w:rsid w:val="008C0C35"/>
    <w:rsid w:val="008C0CB0"/>
    <w:rsid w:val="008C0D04"/>
    <w:rsid w:val="008C0D13"/>
    <w:rsid w:val="008C0F60"/>
    <w:rsid w:val="008C0FA5"/>
    <w:rsid w:val="008C1095"/>
    <w:rsid w:val="008C1387"/>
    <w:rsid w:val="008C13D1"/>
    <w:rsid w:val="008C149E"/>
    <w:rsid w:val="008C15FD"/>
    <w:rsid w:val="008C1805"/>
    <w:rsid w:val="008C1882"/>
    <w:rsid w:val="008C1A58"/>
    <w:rsid w:val="008C1B0F"/>
    <w:rsid w:val="008C1CB2"/>
    <w:rsid w:val="008C1E9E"/>
    <w:rsid w:val="008C207C"/>
    <w:rsid w:val="008C20D3"/>
    <w:rsid w:val="008C21C6"/>
    <w:rsid w:val="008C2285"/>
    <w:rsid w:val="008C22FD"/>
    <w:rsid w:val="008C239B"/>
    <w:rsid w:val="008C2723"/>
    <w:rsid w:val="008C2D46"/>
    <w:rsid w:val="008C2F2E"/>
    <w:rsid w:val="008C314A"/>
    <w:rsid w:val="008C31C9"/>
    <w:rsid w:val="008C3218"/>
    <w:rsid w:val="008C3307"/>
    <w:rsid w:val="008C3323"/>
    <w:rsid w:val="008C3330"/>
    <w:rsid w:val="008C335D"/>
    <w:rsid w:val="008C35C9"/>
    <w:rsid w:val="008C3757"/>
    <w:rsid w:val="008C37BD"/>
    <w:rsid w:val="008C37F4"/>
    <w:rsid w:val="008C3946"/>
    <w:rsid w:val="008C3A5B"/>
    <w:rsid w:val="008C3B3F"/>
    <w:rsid w:val="008C3C7F"/>
    <w:rsid w:val="008C3DFE"/>
    <w:rsid w:val="008C3F11"/>
    <w:rsid w:val="008C3F75"/>
    <w:rsid w:val="008C400D"/>
    <w:rsid w:val="008C4023"/>
    <w:rsid w:val="008C4051"/>
    <w:rsid w:val="008C4168"/>
    <w:rsid w:val="008C4176"/>
    <w:rsid w:val="008C4220"/>
    <w:rsid w:val="008C429E"/>
    <w:rsid w:val="008C42B7"/>
    <w:rsid w:val="008C435D"/>
    <w:rsid w:val="008C4790"/>
    <w:rsid w:val="008C47A0"/>
    <w:rsid w:val="008C47C6"/>
    <w:rsid w:val="008C4858"/>
    <w:rsid w:val="008C4869"/>
    <w:rsid w:val="008C4A07"/>
    <w:rsid w:val="008C4AF2"/>
    <w:rsid w:val="008C4B6B"/>
    <w:rsid w:val="008C4F16"/>
    <w:rsid w:val="008C545C"/>
    <w:rsid w:val="008C5471"/>
    <w:rsid w:val="008C54A1"/>
    <w:rsid w:val="008C56FE"/>
    <w:rsid w:val="008C5826"/>
    <w:rsid w:val="008C5858"/>
    <w:rsid w:val="008C58E7"/>
    <w:rsid w:val="008C5987"/>
    <w:rsid w:val="008C5B5C"/>
    <w:rsid w:val="008C5DAE"/>
    <w:rsid w:val="008C5F23"/>
    <w:rsid w:val="008C6082"/>
    <w:rsid w:val="008C6174"/>
    <w:rsid w:val="008C6320"/>
    <w:rsid w:val="008C6727"/>
    <w:rsid w:val="008C67B8"/>
    <w:rsid w:val="008C68F9"/>
    <w:rsid w:val="008C696C"/>
    <w:rsid w:val="008C69F8"/>
    <w:rsid w:val="008C6A1C"/>
    <w:rsid w:val="008C6B0E"/>
    <w:rsid w:val="008C6B80"/>
    <w:rsid w:val="008C6C68"/>
    <w:rsid w:val="008C6CE2"/>
    <w:rsid w:val="008C6DD6"/>
    <w:rsid w:val="008C6EBC"/>
    <w:rsid w:val="008C71AF"/>
    <w:rsid w:val="008C7332"/>
    <w:rsid w:val="008C760E"/>
    <w:rsid w:val="008C7705"/>
    <w:rsid w:val="008C7836"/>
    <w:rsid w:val="008C7987"/>
    <w:rsid w:val="008C798C"/>
    <w:rsid w:val="008C7A27"/>
    <w:rsid w:val="008C7AE4"/>
    <w:rsid w:val="008C7B9F"/>
    <w:rsid w:val="008C7C58"/>
    <w:rsid w:val="008C7C75"/>
    <w:rsid w:val="008C7C7E"/>
    <w:rsid w:val="008C7CD0"/>
    <w:rsid w:val="008C7D51"/>
    <w:rsid w:val="008C7E00"/>
    <w:rsid w:val="008C7E63"/>
    <w:rsid w:val="008C7EB4"/>
    <w:rsid w:val="008D0163"/>
    <w:rsid w:val="008D01AD"/>
    <w:rsid w:val="008D023D"/>
    <w:rsid w:val="008D0291"/>
    <w:rsid w:val="008D02B5"/>
    <w:rsid w:val="008D031F"/>
    <w:rsid w:val="008D05D1"/>
    <w:rsid w:val="008D07F8"/>
    <w:rsid w:val="008D088D"/>
    <w:rsid w:val="008D0AC2"/>
    <w:rsid w:val="008D0B44"/>
    <w:rsid w:val="008D0BA6"/>
    <w:rsid w:val="008D0C03"/>
    <w:rsid w:val="008D0E06"/>
    <w:rsid w:val="008D0FD9"/>
    <w:rsid w:val="008D1124"/>
    <w:rsid w:val="008D1285"/>
    <w:rsid w:val="008D1494"/>
    <w:rsid w:val="008D15C5"/>
    <w:rsid w:val="008D1688"/>
    <w:rsid w:val="008D188A"/>
    <w:rsid w:val="008D1934"/>
    <w:rsid w:val="008D1973"/>
    <w:rsid w:val="008D1A3F"/>
    <w:rsid w:val="008D1AC5"/>
    <w:rsid w:val="008D1CBF"/>
    <w:rsid w:val="008D1D41"/>
    <w:rsid w:val="008D1E2A"/>
    <w:rsid w:val="008D1FA2"/>
    <w:rsid w:val="008D1FF1"/>
    <w:rsid w:val="008D2008"/>
    <w:rsid w:val="008D219E"/>
    <w:rsid w:val="008D226C"/>
    <w:rsid w:val="008D226F"/>
    <w:rsid w:val="008D2395"/>
    <w:rsid w:val="008D239A"/>
    <w:rsid w:val="008D23E2"/>
    <w:rsid w:val="008D251B"/>
    <w:rsid w:val="008D2696"/>
    <w:rsid w:val="008D29DE"/>
    <w:rsid w:val="008D2A26"/>
    <w:rsid w:val="008D2AC7"/>
    <w:rsid w:val="008D2B92"/>
    <w:rsid w:val="008D3067"/>
    <w:rsid w:val="008D3264"/>
    <w:rsid w:val="008D32C9"/>
    <w:rsid w:val="008D3488"/>
    <w:rsid w:val="008D3509"/>
    <w:rsid w:val="008D35AC"/>
    <w:rsid w:val="008D3661"/>
    <w:rsid w:val="008D36A9"/>
    <w:rsid w:val="008D37DC"/>
    <w:rsid w:val="008D387D"/>
    <w:rsid w:val="008D38C0"/>
    <w:rsid w:val="008D3915"/>
    <w:rsid w:val="008D3B0D"/>
    <w:rsid w:val="008D3B91"/>
    <w:rsid w:val="008D3BA4"/>
    <w:rsid w:val="008D3F16"/>
    <w:rsid w:val="008D41C5"/>
    <w:rsid w:val="008D41DB"/>
    <w:rsid w:val="008D4201"/>
    <w:rsid w:val="008D42C2"/>
    <w:rsid w:val="008D44A1"/>
    <w:rsid w:val="008D4657"/>
    <w:rsid w:val="008D468B"/>
    <w:rsid w:val="008D475D"/>
    <w:rsid w:val="008D481D"/>
    <w:rsid w:val="008D4848"/>
    <w:rsid w:val="008D492A"/>
    <w:rsid w:val="008D4989"/>
    <w:rsid w:val="008D4A2B"/>
    <w:rsid w:val="008D4B6F"/>
    <w:rsid w:val="008D4E35"/>
    <w:rsid w:val="008D4F5C"/>
    <w:rsid w:val="008D4F8A"/>
    <w:rsid w:val="008D516C"/>
    <w:rsid w:val="008D5223"/>
    <w:rsid w:val="008D53C3"/>
    <w:rsid w:val="008D54EA"/>
    <w:rsid w:val="008D55B3"/>
    <w:rsid w:val="008D57EF"/>
    <w:rsid w:val="008D5980"/>
    <w:rsid w:val="008D59B1"/>
    <w:rsid w:val="008D59F2"/>
    <w:rsid w:val="008D5AC2"/>
    <w:rsid w:val="008D5CFE"/>
    <w:rsid w:val="008D5E69"/>
    <w:rsid w:val="008D5F0F"/>
    <w:rsid w:val="008D5F6C"/>
    <w:rsid w:val="008D6027"/>
    <w:rsid w:val="008D60B5"/>
    <w:rsid w:val="008D60D9"/>
    <w:rsid w:val="008D616E"/>
    <w:rsid w:val="008D630E"/>
    <w:rsid w:val="008D6373"/>
    <w:rsid w:val="008D63C0"/>
    <w:rsid w:val="008D652F"/>
    <w:rsid w:val="008D6709"/>
    <w:rsid w:val="008D6730"/>
    <w:rsid w:val="008D678D"/>
    <w:rsid w:val="008D68F7"/>
    <w:rsid w:val="008D6BED"/>
    <w:rsid w:val="008D6C02"/>
    <w:rsid w:val="008D6C18"/>
    <w:rsid w:val="008D6D16"/>
    <w:rsid w:val="008D6E42"/>
    <w:rsid w:val="008D6EC2"/>
    <w:rsid w:val="008D6EFC"/>
    <w:rsid w:val="008D7040"/>
    <w:rsid w:val="008D71BB"/>
    <w:rsid w:val="008D72EA"/>
    <w:rsid w:val="008D7318"/>
    <w:rsid w:val="008D7379"/>
    <w:rsid w:val="008D75A4"/>
    <w:rsid w:val="008D7636"/>
    <w:rsid w:val="008D77F3"/>
    <w:rsid w:val="008D7854"/>
    <w:rsid w:val="008D7D30"/>
    <w:rsid w:val="008D7D60"/>
    <w:rsid w:val="008D7DB8"/>
    <w:rsid w:val="008E003C"/>
    <w:rsid w:val="008E010C"/>
    <w:rsid w:val="008E019A"/>
    <w:rsid w:val="008E02AF"/>
    <w:rsid w:val="008E094F"/>
    <w:rsid w:val="008E0A02"/>
    <w:rsid w:val="008E0AA7"/>
    <w:rsid w:val="008E0B21"/>
    <w:rsid w:val="008E0B50"/>
    <w:rsid w:val="008E0FB7"/>
    <w:rsid w:val="008E0FE5"/>
    <w:rsid w:val="008E0FFA"/>
    <w:rsid w:val="008E10FE"/>
    <w:rsid w:val="008E1164"/>
    <w:rsid w:val="008E1188"/>
    <w:rsid w:val="008E1211"/>
    <w:rsid w:val="008E1220"/>
    <w:rsid w:val="008E126B"/>
    <w:rsid w:val="008E12CD"/>
    <w:rsid w:val="008E12DC"/>
    <w:rsid w:val="008E12FC"/>
    <w:rsid w:val="008E130D"/>
    <w:rsid w:val="008E13B5"/>
    <w:rsid w:val="008E14EB"/>
    <w:rsid w:val="008E175B"/>
    <w:rsid w:val="008E17E2"/>
    <w:rsid w:val="008E18A2"/>
    <w:rsid w:val="008E18CB"/>
    <w:rsid w:val="008E1A3B"/>
    <w:rsid w:val="008E1AD4"/>
    <w:rsid w:val="008E1FEB"/>
    <w:rsid w:val="008E2009"/>
    <w:rsid w:val="008E2083"/>
    <w:rsid w:val="008E20D3"/>
    <w:rsid w:val="008E2222"/>
    <w:rsid w:val="008E2492"/>
    <w:rsid w:val="008E261A"/>
    <w:rsid w:val="008E2673"/>
    <w:rsid w:val="008E26D6"/>
    <w:rsid w:val="008E2A13"/>
    <w:rsid w:val="008E2A8C"/>
    <w:rsid w:val="008E2C7C"/>
    <w:rsid w:val="008E2E0B"/>
    <w:rsid w:val="008E2E94"/>
    <w:rsid w:val="008E2EC8"/>
    <w:rsid w:val="008E3186"/>
    <w:rsid w:val="008E31D3"/>
    <w:rsid w:val="008E335F"/>
    <w:rsid w:val="008E3632"/>
    <w:rsid w:val="008E3747"/>
    <w:rsid w:val="008E374F"/>
    <w:rsid w:val="008E381E"/>
    <w:rsid w:val="008E3841"/>
    <w:rsid w:val="008E38DF"/>
    <w:rsid w:val="008E3AA7"/>
    <w:rsid w:val="008E3BB8"/>
    <w:rsid w:val="008E3C27"/>
    <w:rsid w:val="008E3D93"/>
    <w:rsid w:val="008E3EB8"/>
    <w:rsid w:val="008E3FA8"/>
    <w:rsid w:val="008E40A0"/>
    <w:rsid w:val="008E420E"/>
    <w:rsid w:val="008E4262"/>
    <w:rsid w:val="008E4490"/>
    <w:rsid w:val="008E449C"/>
    <w:rsid w:val="008E457F"/>
    <w:rsid w:val="008E461B"/>
    <w:rsid w:val="008E46EB"/>
    <w:rsid w:val="008E48C2"/>
    <w:rsid w:val="008E48DF"/>
    <w:rsid w:val="008E496C"/>
    <w:rsid w:val="008E49A2"/>
    <w:rsid w:val="008E4B6E"/>
    <w:rsid w:val="008E4C31"/>
    <w:rsid w:val="008E50A3"/>
    <w:rsid w:val="008E50DE"/>
    <w:rsid w:val="008E51C8"/>
    <w:rsid w:val="008E523A"/>
    <w:rsid w:val="008E5240"/>
    <w:rsid w:val="008E524B"/>
    <w:rsid w:val="008E52B7"/>
    <w:rsid w:val="008E5313"/>
    <w:rsid w:val="008E53A2"/>
    <w:rsid w:val="008E53E8"/>
    <w:rsid w:val="008E55BB"/>
    <w:rsid w:val="008E58DD"/>
    <w:rsid w:val="008E59ED"/>
    <w:rsid w:val="008E5A27"/>
    <w:rsid w:val="008E5B09"/>
    <w:rsid w:val="008E5B1F"/>
    <w:rsid w:val="008E5BD4"/>
    <w:rsid w:val="008E5C8C"/>
    <w:rsid w:val="008E5CA8"/>
    <w:rsid w:val="008E5DEB"/>
    <w:rsid w:val="008E6161"/>
    <w:rsid w:val="008E6207"/>
    <w:rsid w:val="008E626D"/>
    <w:rsid w:val="008E681A"/>
    <w:rsid w:val="008E68B4"/>
    <w:rsid w:val="008E6A3A"/>
    <w:rsid w:val="008E6A6C"/>
    <w:rsid w:val="008E6AD1"/>
    <w:rsid w:val="008E6B98"/>
    <w:rsid w:val="008E6CFA"/>
    <w:rsid w:val="008E6D0C"/>
    <w:rsid w:val="008E6D57"/>
    <w:rsid w:val="008E6DC3"/>
    <w:rsid w:val="008E6E18"/>
    <w:rsid w:val="008E6EAF"/>
    <w:rsid w:val="008E6EED"/>
    <w:rsid w:val="008E6F96"/>
    <w:rsid w:val="008E6FB1"/>
    <w:rsid w:val="008E7093"/>
    <w:rsid w:val="008E70FB"/>
    <w:rsid w:val="008E713E"/>
    <w:rsid w:val="008E71B7"/>
    <w:rsid w:val="008E751C"/>
    <w:rsid w:val="008E75F2"/>
    <w:rsid w:val="008E79E3"/>
    <w:rsid w:val="008E7B87"/>
    <w:rsid w:val="008E7C85"/>
    <w:rsid w:val="008E7F04"/>
    <w:rsid w:val="008E7F1D"/>
    <w:rsid w:val="008F019E"/>
    <w:rsid w:val="008F02DE"/>
    <w:rsid w:val="008F02F6"/>
    <w:rsid w:val="008F037A"/>
    <w:rsid w:val="008F0392"/>
    <w:rsid w:val="008F04B4"/>
    <w:rsid w:val="008F063F"/>
    <w:rsid w:val="008F0A94"/>
    <w:rsid w:val="008F0DCC"/>
    <w:rsid w:val="008F0E66"/>
    <w:rsid w:val="008F0F16"/>
    <w:rsid w:val="008F10AE"/>
    <w:rsid w:val="008F10AF"/>
    <w:rsid w:val="008F10E4"/>
    <w:rsid w:val="008F1138"/>
    <w:rsid w:val="008F14E4"/>
    <w:rsid w:val="008F152E"/>
    <w:rsid w:val="008F1980"/>
    <w:rsid w:val="008F1B0B"/>
    <w:rsid w:val="008F1E54"/>
    <w:rsid w:val="008F1EC6"/>
    <w:rsid w:val="008F1FDA"/>
    <w:rsid w:val="008F1FEF"/>
    <w:rsid w:val="008F22E3"/>
    <w:rsid w:val="008F245F"/>
    <w:rsid w:val="008F24FB"/>
    <w:rsid w:val="008F2617"/>
    <w:rsid w:val="008F2664"/>
    <w:rsid w:val="008F266B"/>
    <w:rsid w:val="008F2690"/>
    <w:rsid w:val="008F27FB"/>
    <w:rsid w:val="008F28C1"/>
    <w:rsid w:val="008F28D1"/>
    <w:rsid w:val="008F28F8"/>
    <w:rsid w:val="008F2915"/>
    <w:rsid w:val="008F29CE"/>
    <w:rsid w:val="008F2B49"/>
    <w:rsid w:val="008F2BCB"/>
    <w:rsid w:val="008F2C55"/>
    <w:rsid w:val="008F2CC6"/>
    <w:rsid w:val="008F2CD7"/>
    <w:rsid w:val="008F2F9B"/>
    <w:rsid w:val="008F3144"/>
    <w:rsid w:val="008F3336"/>
    <w:rsid w:val="008F34CC"/>
    <w:rsid w:val="008F366B"/>
    <w:rsid w:val="008F3690"/>
    <w:rsid w:val="008F36E0"/>
    <w:rsid w:val="008F37F9"/>
    <w:rsid w:val="008F3A38"/>
    <w:rsid w:val="008F3A42"/>
    <w:rsid w:val="008F3AAB"/>
    <w:rsid w:val="008F3BFB"/>
    <w:rsid w:val="008F3C1B"/>
    <w:rsid w:val="008F3C45"/>
    <w:rsid w:val="008F3D86"/>
    <w:rsid w:val="008F4011"/>
    <w:rsid w:val="008F420F"/>
    <w:rsid w:val="008F4267"/>
    <w:rsid w:val="008F4275"/>
    <w:rsid w:val="008F4649"/>
    <w:rsid w:val="008F47C5"/>
    <w:rsid w:val="008F480F"/>
    <w:rsid w:val="008F48CF"/>
    <w:rsid w:val="008F48D8"/>
    <w:rsid w:val="008F4993"/>
    <w:rsid w:val="008F4C1B"/>
    <w:rsid w:val="008F4D5C"/>
    <w:rsid w:val="008F4DB6"/>
    <w:rsid w:val="008F4E5D"/>
    <w:rsid w:val="008F4FDD"/>
    <w:rsid w:val="008F503D"/>
    <w:rsid w:val="008F504E"/>
    <w:rsid w:val="008F536B"/>
    <w:rsid w:val="008F538D"/>
    <w:rsid w:val="008F5488"/>
    <w:rsid w:val="008F548C"/>
    <w:rsid w:val="008F570E"/>
    <w:rsid w:val="008F57E3"/>
    <w:rsid w:val="008F57F7"/>
    <w:rsid w:val="008F58DB"/>
    <w:rsid w:val="008F5B68"/>
    <w:rsid w:val="008F5BDF"/>
    <w:rsid w:val="008F5C66"/>
    <w:rsid w:val="008F5D72"/>
    <w:rsid w:val="008F5DDC"/>
    <w:rsid w:val="008F5E8C"/>
    <w:rsid w:val="008F5EA6"/>
    <w:rsid w:val="008F5F2B"/>
    <w:rsid w:val="008F5F6D"/>
    <w:rsid w:val="008F5FF4"/>
    <w:rsid w:val="008F5FFF"/>
    <w:rsid w:val="008F60D5"/>
    <w:rsid w:val="008F635E"/>
    <w:rsid w:val="008F6494"/>
    <w:rsid w:val="008F65B9"/>
    <w:rsid w:val="008F65F1"/>
    <w:rsid w:val="008F6639"/>
    <w:rsid w:val="008F6760"/>
    <w:rsid w:val="008F6762"/>
    <w:rsid w:val="008F679E"/>
    <w:rsid w:val="008F6899"/>
    <w:rsid w:val="008F6902"/>
    <w:rsid w:val="008F690A"/>
    <w:rsid w:val="008F6A47"/>
    <w:rsid w:val="008F6ACB"/>
    <w:rsid w:val="008F6BF1"/>
    <w:rsid w:val="008F6C9E"/>
    <w:rsid w:val="008F6CF5"/>
    <w:rsid w:val="008F6D90"/>
    <w:rsid w:val="008F6DB2"/>
    <w:rsid w:val="008F6DC4"/>
    <w:rsid w:val="008F6E87"/>
    <w:rsid w:val="008F6FBB"/>
    <w:rsid w:val="008F70F9"/>
    <w:rsid w:val="008F73FB"/>
    <w:rsid w:val="008F7569"/>
    <w:rsid w:val="008F759A"/>
    <w:rsid w:val="008F764F"/>
    <w:rsid w:val="008F7955"/>
    <w:rsid w:val="008F79AC"/>
    <w:rsid w:val="008F7A18"/>
    <w:rsid w:val="008F7BCB"/>
    <w:rsid w:val="008F7C8A"/>
    <w:rsid w:val="008F7C90"/>
    <w:rsid w:val="008F7CBF"/>
    <w:rsid w:val="008F7F8D"/>
    <w:rsid w:val="008F95B9"/>
    <w:rsid w:val="0090019C"/>
    <w:rsid w:val="009001E6"/>
    <w:rsid w:val="009001FB"/>
    <w:rsid w:val="0090028F"/>
    <w:rsid w:val="00900460"/>
    <w:rsid w:val="00900658"/>
    <w:rsid w:val="0090083C"/>
    <w:rsid w:val="00900852"/>
    <w:rsid w:val="00900879"/>
    <w:rsid w:val="009008CB"/>
    <w:rsid w:val="0090096B"/>
    <w:rsid w:val="00900B35"/>
    <w:rsid w:val="00900BCF"/>
    <w:rsid w:val="00900BF9"/>
    <w:rsid w:val="00900C9F"/>
    <w:rsid w:val="00900D81"/>
    <w:rsid w:val="00900F14"/>
    <w:rsid w:val="00900F64"/>
    <w:rsid w:val="00900F6C"/>
    <w:rsid w:val="00901063"/>
    <w:rsid w:val="00901087"/>
    <w:rsid w:val="009011E3"/>
    <w:rsid w:val="0090125B"/>
    <w:rsid w:val="009013EA"/>
    <w:rsid w:val="009014B9"/>
    <w:rsid w:val="009017AC"/>
    <w:rsid w:val="00901822"/>
    <w:rsid w:val="009018B9"/>
    <w:rsid w:val="00901931"/>
    <w:rsid w:val="00901CD7"/>
    <w:rsid w:val="00901D4D"/>
    <w:rsid w:val="00901DC0"/>
    <w:rsid w:val="00901E15"/>
    <w:rsid w:val="00901E32"/>
    <w:rsid w:val="00901E7B"/>
    <w:rsid w:val="009020D1"/>
    <w:rsid w:val="009020EE"/>
    <w:rsid w:val="0090216F"/>
    <w:rsid w:val="009021F2"/>
    <w:rsid w:val="00902207"/>
    <w:rsid w:val="009022C3"/>
    <w:rsid w:val="0090241B"/>
    <w:rsid w:val="00902782"/>
    <w:rsid w:val="0090281E"/>
    <w:rsid w:val="0090298D"/>
    <w:rsid w:val="00902A26"/>
    <w:rsid w:val="00902B7A"/>
    <w:rsid w:val="00902C11"/>
    <w:rsid w:val="00902CD4"/>
    <w:rsid w:val="00902D3F"/>
    <w:rsid w:val="00902F28"/>
    <w:rsid w:val="00902F7C"/>
    <w:rsid w:val="0090310B"/>
    <w:rsid w:val="0090352D"/>
    <w:rsid w:val="009036FA"/>
    <w:rsid w:val="00903752"/>
    <w:rsid w:val="009037C7"/>
    <w:rsid w:val="0090381F"/>
    <w:rsid w:val="009038FE"/>
    <w:rsid w:val="00903B74"/>
    <w:rsid w:val="00903BD2"/>
    <w:rsid w:val="00903CB7"/>
    <w:rsid w:val="00903DDE"/>
    <w:rsid w:val="00903E8D"/>
    <w:rsid w:val="00903ED7"/>
    <w:rsid w:val="00903FE0"/>
    <w:rsid w:val="0090405A"/>
    <w:rsid w:val="00904113"/>
    <w:rsid w:val="00904312"/>
    <w:rsid w:val="00904470"/>
    <w:rsid w:val="00904549"/>
    <w:rsid w:val="00904581"/>
    <w:rsid w:val="0090462B"/>
    <w:rsid w:val="00904631"/>
    <w:rsid w:val="00904686"/>
    <w:rsid w:val="009046D8"/>
    <w:rsid w:val="00904738"/>
    <w:rsid w:val="0090481A"/>
    <w:rsid w:val="0090483E"/>
    <w:rsid w:val="009049CB"/>
    <w:rsid w:val="00904A44"/>
    <w:rsid w:val="00904B01"/>
    <w:rsid w:val="00904B79"/>
    <w:rsid w:val="00904BF4"/>
    <w:rsid w:val="00904C1E"/>
    <w:rsid w:val="00904DF3"/>
    <w:rsid w:val="00904E65"/>
    <w:rsid w:val="00904E68"/>
    <w:rsid w:val="00904FC8"/>
    <w:rsid w:val="00905034"/>
    <w:rsid w:val="009050E1"/>
    <w:rsid w:val="00905305"/>
    <w:rsid w:val="00905328"/>
    <w:rsid w:val="009053B0"/>
    <w:rsid w:val="0090541E"/>
    <w:rsid w:val="00905462"/>
    <w:rsid w:val="00905487"/>
    <w:rsid w:val="0090549C"/>
    <w:rsid w:val="009054EB"/>
    <w:rsid w:val="0090553A"/>
    <w:rsid w:val="00905589"/>
    <w:rsid w:val="009055DB"/>
    <w:rsid w:val="0090565F"/>
    <w:rsid w:val="00905991"/>
    <w:rsid w:val="00905A9F"/>
    <w:rsid w:val="00905AEF"/>
    <w:rsid w:val="00905B7B"/>
    <w:rsid w:val="00905BC9"/>
    <w:rsid w:val="00905D7C"/>
    <w:rsid w:val="00906048"/>
    <w:rsid w:val="0090609B"/>
    <w:rsid w:val="009061BF"/>
    <w:rsid w:val="009062C6"/>
    <w:rsid w:val="00906447"/>
    <w:rsid w:val="0090646B"/>
    <w:rsid w:val="009064F2"/>
    <w:rsid w:val="00906582"/>
    <w:rsid w:val="009065C6"/>
    <w:rsid w:val="009065FF"/>
    <w:rsid w:val="00906644"/>
    <w:rsid w:val="00906673"/>
    <w:rsid w:val="009067D3"/>
    <w:rsid w:val="009067D5"/>
    <w:rsid w:val="0090681C"/>
    <w:rsid w:val="0090682F"/>
    <w:rsid w:val="00906830"/>
    <w:rsid w:val="0090690F"/>
    <w:rsid w:val="00906A79"/>
    <w:rsid w:val="00906B50"/>
    <w:rsid w:val="00906E71"/>
    <w:rsid w:val="00907195"/>
    <w:rsid w:val="0090731D"/>
    <w:rsid w:val="0090732F"/>
    <w:rsid w:val="00907478"/>
    <w:rsid w:val="009074E8"/>
    <w:rsid w:val="00907554"/>
    <w:rsid w:val="009075DE"/>
    <w:rsid w:val="009076CD"/>
    <w:rsid w:val="009076FA"/>
    <w:rsid w:val="00907859"/>
    <w:rsid w:val="00907938"/>
    <w:rsid w:val="009079CA"/>
    <w:rsid w:val="00907ABD"/>
    <w:rsid w:val="00907D35"/>
    <w:rsid w:val="00907DAE"/>
    <w:rsid w:val="00907E2D"/>
    <w:rsid w:val="00907F51"/>
    <w:rsid w:val="00907F87"/>
    <w:rsid w:val="00907F8E"/>
    <w:rsid w:val="00910038"/>
    <w:rsid w:val="009100D3"/>
    <w:rsid w:val="009101B1"/>
    <w:rsid w:val="009101EE"/>
    <w:rsid w:val="00910351"/>
    <w:rsid w:val="00910392"/>
    <w:rsid w:val="0091045D"/>
    <w:rsid w:val="0091068B"/>
    <w:rsid w:val="0091069B"/>
    <w:rsid w:val="009106FA"/>
    <w:rsid w:val="00910712"/>
    <w:rsid w:val="009107E0"/>
    <w:rsid w:val="0091084E"/>
    <w:rsid w:val="00910852"/>
    <w:rsid w:val="00910875"/>
    <w:rsid w:val="00910911"/>
    <w:rsid w:val="00910AB9"/>
    <w:rsid w:val="00910C4F"/>
    <w:rsid w:val="00910CAE"/>
    <w:rsid w:val="00910D7A"/>
    <w:rsid w:val="0091114C"/>
    <w:rsid w:val="00911172"/>
    <w:rsid w:val="00911180"/>
    <w:rsid w:val="009111FE"/>
    <w:rsid w:val="00911208"/>
    <w:rsid w:val="0091123A"/>
    <w:rsid w:val="0091126C"/>
    <w:rsid w:val="009112BE"/>
    <w:rsid w:val="0091142C"/>
    <w:rsid w:val="009114C0"/>
    <w:rsid w:val="0091150D"/>
    <w:rsid w:val="0091163E"/>
    <w:rsid w:val="00911853"/>
    <w:rsid w:val="009118F9"/>
    <w:rsid w:val="00911902"/>
    <w:rsid w:val="00911A88"/>
    <w:rsid w:val="00911D34"/>
    <w:rsid w:val="00911DA6"/>
    <w:rsid w:val="00911EB9"/>
    <w:rsid w:val="0091204C"/>
    <w:rsid w:val="00912151"/>
    <w:rsid w:val="00912415"/>
    <w:rsid w:val="009125FD"/>
    <w:rsid w:val="0091260C"/>
    <w:rsid w:val="0091270A"/>
    <w:rsid w:val="00912755"/>
    <w:rsid w:val="00912756"/>
    <w:rsid w:val="0091295A"/>
    <w:rsid w:val="009129CE"/>
    <w:rsid w:val="00912AB6"/>
    <w:rsid w:val="00912B3B"/>
    <w:rsid w:val="00912CD5"/>
    <w:rsid w:val="00912CF6"/>
    <w:rsid w:val="00912DB8"/>
    <w:rsid w:val="00913010"/>
    <w:rsid w:val="0091314B"/>
    <w:rsid w:val="0091325C"/>
    <w:rsid w:val="00913450"/>
    <w:rsid w:val="00913565"/>
    <w:rsid w:val="0091382E"/>
    <w:rsid w:val="009138F1"/>
    <w:rsid w:val="00913AF5"/>
    <w:rsid w:val="00913BFD"/>
    <w:rsid w:val="00913ECF"/>
    <w:rsid w:val="00913F01"/>
    <w:rsid w:val="00913F91"/>
    <w:rsid w:val="0091401F"/>
    <w:rsid w:val="00914096"/>
    <w:rsid w:val="009140BF"/>
    <w:rsid w:val="009140CA"/>
    <w:rsid w:val="00914311"/>
    <w:rsid w:val="0091443A"/>
    <w:rsid w:val="009144FF"/>
    <w:rsid w:val="0091451A"/>
    <w:rsid w:val="00914771"/>
    <w:rsid w:val="009147CB"/>
    <w:rsid w:val="0091484D"/>
    <w:rsid w:val="0091484E"/>
    <w:rsid w:val="00914A75"/>
    <w:rsid w:val="00914A7E"/>
    <w:rsid w:val="00914C1D"/>
    <w:rsid w:val="00914CD0"/>
    <w:rsid w:val="00914CD3"/>
    <w:rsid w:val="00914CDD"/>
    <w:rsid w:val="00914F18"/>
    <w:rsid w:val="00915088"/>
    <w:rsid w:val="0091513D"/>
    <w:rsid w:val="00915165"/>
    <w:rsid w:val="00915208"/>
    <w:rsid w:val="00915470"/>
    <w:rsid w:val="00915548"/>
    <w:rsid w:val="009155E3"/>
    <w:rsid w:val="0091561B"/>
    <w:rsid w:val="0091569F"/>
    <w:rsid w:val="009156C8"/>
    <w:rsid w:val="00915779"/>
    <w:rsid w:val="009157E2"/>
    <w:rsid w:val="00915BC0"/>
    <w:rsid w:val="00915BDF"/>
    <w:rsid w:val="00915C63"/>
    <w:rsid w:val="00915CA3"/>
    <w:rsid w:val="00915CFE"/>
    <w:rsid w:val="00915DB1"/>
    <w:rsid w:val="00915F1D"/>
    <w:rsid w:val="00915F80"/>
    <w:rsid w:val="009161BE"/>
    <w:rsid w:val="00916252"/>
    <w:rsid w:val="0091627B"/>
    <w:rsid w:val="009162A4"/>
    <w:rsid w:val="00916333"/>
    <w:rsid w:val="00916550"/>
    <w:rsid w:val="009166C5"/>
    <w:rsid w:val="00916816"/>
    <w:rsid w:val="00916833"/>
    <w:rsid w:val="009168E0"/>
    <w:rsid w:val="00916B43"/>
    <w:rsid w:val="00916C0A"/>
    <w:rsid w:val="00916C27"/>
    <w:rsid w:val="00916D42"/>
    <w:rsid w:val="00916E2B"/>
    <w:rsid w:val="00916E75"/>
    <w:rsid w:val="00916F23"/>
    <w:rsid w:val="00916F53"/>
    <w:rsid w:val="0091704A"/>
    <w:rsid w:val="009170E2"/>
    <w:rsid w:val="0091713D"/>
    <w:rsid w:val="009171B7"/>
    <w:rsid w:val="0091738C"/>
    <w:rsid w:val="009174AB"/>
    <w:rsid w:val="009174B6"/>
    <w:rsid w:val="009176A2"/>
    <w:rsid w:val="009177F4"/>
    <w:rsid w:val="00917988"/>
    <w:rsid w:val="009179D1"/>
    <w:rsid w:val="009179EC"/>
    <w:rsid w:val="00917A2E"/>
    <w:rsid w:val="00917B05"/>
    <w:rsid w:val="00917B4D"/>
    <w:rsid w:val="00917B90"/>
    <w:rsid w:val="00917BBC"/>
    <w:rsid w:val="00917DB5"/>
    <w:rsid w:val="0091D47E"/>
    <w:rsid w:val="0092039A"/>
    <w:rsid w:val="0092041D"/>
    <w:rsid w:val="00920519"/>
    <w:rsid w:val="00920622"/>
    <w:rsid w:val="00920637"/>
    <w:rsid w:val="00920663"/>
    <w:rsid w:val="00920888"/>
    <w:rsid w:val="00920A03"/>
    <w:rsid w:val="00920C54"/>
    <w:rsid w:val="00920D34"/>
    <w:rsid w:val="00921291"/>
    <w:rsid w:val="00921307"/>
    <w:rsid w:val="00921336"/>
    <w:rsid w:val="00921346"/>
    <w:rsid w:val="00921572"/>
    <w:rsid w:val="0092177C"/>
    <w:rsid w:val="0092197F"/>
    <w:rsid w:val="009219C7"/>
    <w:rsid w:val="00921C35"/>
    <w:rsid w:val="00922085"/>
    <w:rsid w:val="0092249A"/>
    <w:rsid w:val="00922684"/>
    <w:rsid w:val="009226A9"/>
    <w:rsid w:val="009226CE"/>
    <w:rsid w:val="00922739"/>
    <w:rsid w:val="00922796"/>
    <w:rsid w:val="00922C8F"/>
    <w:rsid w:val="00922CB2"/>
    <w:rsid w:val="00922DD9"/>
    <w:rsid w:val="00923076"/>
    <w:rsid w:val="009232A1"/>
    <w:rsid w:val="009232C6"/>
    <w:rsid w:val="00923420"/>
    <w:rsid w:val="0092345D"/>
    <w:rsid w:val="00923715"/>
    <w:rsid w:val="00923786"/>
    <w:rsid w:val="0092385D"/>
    <w:rsid w:val="00923899"/>
    <w:rsid w:val="0092395A"/>
    <w:rsid w:val="00923B84"/>
    <w:rsid w:val="00923D19"/>
    <w:rsid w:val="00923E76"/>
    <w:rsid w:val="00923F20"/>
    <w:rsid w:val="009240EA"/>
    <w:rsid w:val="009241A6"/>
    <w:rsid w:val="00924276"/>
    <w:rsid w:val="00924379"/>
    <w:rsid w:val="009244D1"/>
    <w:rsid w:val="0092454C"/>
    <w:rsid w:val="0092464C"/>
    <w:rsid w:val="00924657"/>
    <w:rsid w:val="009247CD"/>
    <w:rsid w:val="009249C6"/>
    <w:rsid w:val="00924A3C"/>
    <w:rsid w:val="00924B71"/>
    <w:rsid w:val="00924C54"/>
    <w:rsid w:val="00924C92"/>
    <w:rsid w:val="00924D2A"/>
    <w:rsid w:val="00924D91"/>
    <w:rsid w:val="00924F41"/>
    <w:rsid w:val="00924FCF"/>
    <w:rsid w:val="00925037"/>
    <w:rsid w:val="00925191"/>
    <w:rsid w:val="0092526E"/>
    <w:rsid w:val="00925304"/>
    <w:rsid w:val="009253B7"/>
    <w:rsid w:val="00925493"/>
    <w:rsid w:val="00925587"/>
    <w:rsid w:val="00925623"/>
    <w:rsid w:val="009258FA"/>
    <w:rsid w:val="00925920"/>
    <w:rsid w:val="00925940"/>
    <w:rsid w:val="0092596C"/>
    <w:rsid w:val="00925A3E"/>
    <w:rsid w:val="00925A7A"/>
    <w:rsid w:val="00925B3D"/>
    <w:rsid w:val="00925C16"/>
    <w:rsid w:val="00925D6E"/>
    <w:rsid w:val="00925E42"/>
    <w:rsid w:val="00925FB3"/>
    <w:rsid w:val="00925FEE"/>
    <w:rsid w:val="00926092"/>
    <w:rsid w:val="009261C8"/>
    <w:rsid w:val="00926238"/>
    <w:rsid w:val="00926539"/>
    <w:rsid w:val="0092654D"/>
    <w:rsid w:val="0092670C"/>
    <w:rsid w:val="009267A4"/>
    <w:rsid w:val="009268E2"/>
    <w:rsid w:val="00926A22"/>
    <w:rsid w:val="00926BA0"/>
    <w:rsid w:val="00926BDF"/>
    <w:rsid w:val="00926E55"/>
    <w:rsid w:val="00926E86"/>
    <w:rsid w:val="009270C0"/>
    <w:rsid w:val="0092750D"/>
    <w:rsid w:val="0092751B"/>
    <w:rsid w:val="0092759D"/>
    <w:rsid w:val="00927771"/>
    <w:rsid w:val="00927777"/>
    <w:rsid w:val="00927969"/>
    <w:rsid w:val="009279FD"/>
    <w:rsid w:val="00927A0A"/>
    <w:rsid w:val="00927BD5"/>
    <w:rsid w:val="00927E96"/>
    <w:rsid w:val="0093005E"/>
    <w:rsid w:val="009300FA"/>
    <w:rsid w:val="0093011C"/>
    <w:rsid w:val="0093017D"/>
    <w:rsid w:val="009301C8"/>
    <w:rsid w:val="009301FD"/>
    <w:rsid w:val="00930447"/>
    <w:rsid w:val="0093047A"/>
    <w:rsid w:val="00930616"/>
    <w:rsid w:val="00930626"/>
    <w:rsid w:val="009306B3"/>
    <w:rsid w:val="0093076C"/>
    <w:rsid w:val="00930777"/>
    <w:rsid w:val="009309B9"/>
    <w:rsid w:val="00930AE2"/>
    <w:rsid w:val="00930D67"/>
    <w:rsid w:val="00930D6A"/>
    <w:rsid w:val="00930EA4"/>
    <w:rsid w:val="00930F83"/>
    <w:rsid w:val="009312E5"/>
    <w:rsid w:val="00931319"/>
    <w:rsid w:val="00931357"/>
    <w:rsid w:val="0093169E"/>
    <w:rsid w:val="009316BB"/>
    <w:rsid w:val="009316C2"/>
    <w:rsid w:val="00931783"/>
    <w:rsid w:val="009319F7"/>
    <w:rsid w:val="00931AD6"/>
    <w:rsid w:val="00931CB8"/>
    <w:rsid w:val="00931DEA"/>
    <w:rsid w:val="00931E1A"/>
    <w:rsid w:val="0093202C"/>
    <w:rsid w:val="00932089"/>
    <w:rsid w:val="0093218F"/>
    <w:rsid w:val="00932253"/>
    <w:rsid w:val="009322A5"/>
    <w:rsid w:val="00932417"/>
    <w:rsid w:val="00932435"/>
    <w:rsid w:val="0093255C"/>
    <w:rsid w:val="00932629"/>
    <w:rsid w:val="009327B1"/>
    <w:rsid w:val="0093287F"/>
    <w:rsid w:val="00932A83"/>
    <w:rsid w:val="00932AAD"/>
    <w:rsid w:val="00932BF8"/>
    <w:rsid w:val="00932E0D"/>
    <w:rsid w:val="00932E70"/>
    <w:rsid w:val="00932F06"/>
    <w:rsid w:val="00932F25"/>
    <w:rsid w:val="00932FFF"/>
    <w:rsid w:val="009331CD"/>
    <w:rsid w:val="009331FB"/>
    <w:rsid w:val="00933252"/>
    <w:rsid w:val="0093331A"/>
    <w:rsid w:val="0093355F"/>
    <w:rsid w:val="00933581"/>
    <w:rsid w:val="00933619"/>
    <w:rsid w:val="00933666"/>
    <w:rsid w:val="0093396B"/>
    <w:rsid w:val="00933A61"/>
    <w:rsid w:val="00933F0E"/>
    <w:rsid w:val="009340C8"/>
    <w:rsid w:val="0093420C"/>
    <w:rsid w:val="00934211"/>
    <w:rsid w:val="009345E3"/>
    <w:rsid w:val="00934614"/>
    <w:rsid w:val="00934776"/>
    <w:rsid w:val="00934865"/>
    <w:rsid w:val="009348A4"/>
    <w:rsid w:val="00934973"/>
    <w:rsid w:val="00934A57"/>
    <w:rsid w:val="00934AA6"/>
    <w:rsid w:val="00934B2F"/>
    <w:rsid w:val="00934B48"/>
    <w:rsid w:val="00934BCD"/>
    <w:rsid w:val="00934C74"/>
    <w:rsid w:val="00934D25"/>
    <w:rsid w:val="00934D3C"/>
    <w:rsid w:val="00934EC4"/>
    <w:rsid w:val="00934F14"/>
    <w:rsid w:val="00934F88"/>
    <w:rsid w:val="009350B3"/>
    <w:rsid w:val="0093527B"/>
    <w:rsid w:val="00935296"/>
    <w:rsid w:val="00935392"/>
    <w:rsid w:val="009353C9"/>
    <w:rsid w:val="009353CC"/>
    <w:rsid w:val="0093541A"/>
    <w:rsid w:val="009355E4"/>
    <w:rsid w:val="00935682"/>
    <w:rsid w:val="00935972"/>
    <w:rsid w:val="009359DD"/>
    <w:rsid w:val="00935A16"/>
    <w:rsid w:val="00935A37"/>
    <w:rsid w:val="00935B01"/>
    <w:rsid w:val="00935C25"/>
    <w:rsid w:val="00935C3C"/>
    <w:rsid w:val="00935F87"/>
    <w:rsid w:val="00935FE5"/>
    <w:rsid w:val="0093609A"/>
    <w:rsid w:val="009360F7"/>
    <w:rsid w:val="00936198"/>
    <w:rsid w:val="009362AE"/>
    <w:rsid w:val="00936306"/>
    <w:rsid w:val="0093631C"/>
    <w:rsid w:val="0093632F"/>
    <w:rsid w:val="009365A3"/>
    <w:rsid w:val="009365EB"/>
    <w:rsid w:val="0093685C"/>
    <w:rsid w:val="00936904"/>
    <w:rsid w:val="0093693F"/>
    <w:rsid w:val="00936A49"/>
    <w:rsid w:val="00936CC1"/>
    <w:rsid w:val="00936D1A"/>
    <w:rsid w:val="00936EEC"/>
    <w:rsid w:val="00937029"/>
    <w:rsid w:val="00937035"/>
    <w:rsid w:val="009370F0"/>
    <w:rsid w:val="00937269"/>
    <w:rsid w:val="00937299"/>
    <w:rsid w:val="00937330"/>
    <w:rsid w:val="00937334"/>
    <w:rsid w:val="009374DF"/>
    <w:rsid w:val="009375BA"/>
    <w:rsid w:val="00937759"/>
    <w:rsid w:val="00937781"/>
    <w:rsid w:val="009378CA"/>
    <w:rsid w:val="0093797A"/>
    <w:rsid w:val="00937CD8"/>
    <w:rsid w:val="00937CF2"/>
    <w:rsid w:val="00937EA6"/>
    <w:rsid w:val="00937F0E"/>
    <w:rsid w:val="00937F30"/>
    <w:rsid w:val="00937FEA"/>
    <w:rsid w:val="0094016A"/>
    <w:rsid w:val="009401A5"/>
    <w:rsid w:val="009401F0"/>
    <w:rsid w:val="009403F7"/>
    <w:rsid w:val="00940406"/>
    <w:rsid w:val="00940417"/>
    <w:rsid w:val="009404A3"/>
    <w:rsid w:val="009404B5"/>
    <w:rsid w:val="009405F1"/>
    <w:rsid w:val="009407E1"/>
    <w:rsid w:val="00940806"/>
    <w:rsid w:val="00940884"/>
    <w:rsid w:val="00940A06"/>
    <w:rsid w:val="00940A4D"/>
    <w:rsid w:val="00940AA9"/>
    <w:rsid w:val="00940B2F"/>
    <w:rsid w:val="00940C1B"/>
    <w:rsid w:val="00940ED4"/>
    <w:rsid w:val="00941292"/>
    <w:rsid w:val="0094133C"/>
    <w:rsid w:val="00941388"/>
    <w:rsid w:val="00941555"/>
    <w:rsid w:val="0094181D"/>
    <w:rsid w:val="00941900"/>
    <w:rsid w:val="00941AAE"/>
    <w:rsid w:val="00941CD9"/>
    <w:rsid w:val="00941EE3"/>
    <w:rsid w:val="00941F7F"/>
    <w:rsid w:val="00942198"/>
    <w:rsid w:val="00942212"/>
    <w:rsid w:val="009422D5"/>
    <w:rsid w:val="0094246D"/>
    <w:rsid w:val="00942565"/>
    <w:rsid w:val="00942668"/>
    <w:rsid w:val="0094269D"/>
    <w:rsid w:val="009426A6"/>
    <w:rsid w:val="0094273B"/>
    <w:rsid w:val="00942742"/>
    <w:rsid w:val="009427BD"/>
    <w:rsid w:val="009427C9"/>
    <w:rsid w:val="009428E6"/>
    <w:rsid w:val="00942A11"/>
    <w:rsid w:val="00942A2D"/>
    <w:rsid w:val="00942A7E"/>
    <w:rsid w:val="00942B16"/>
    <w:rsid w:val="00942B52"/>
    <w:rsid w:val="00942F5D"/>
    <w:rsid w:val="00942FBB"/>
    <w:rsid w:val="009430D1"/>
    <w:rsid w:val="009432E8"/>
    <w:rsid w:val="00943333"/>
    <w:rsid w:val="00943444"/>
    <w:rsid w:val="0094344E"/>
    <w:rsid w:val="0094351C"/>
    <w:rsid w:val="00943653"/>
    <w:rsid w:val="00943747"/>
    <w:rsid w:val="009437F6"/>
    <w:rsid w:val="00943A04"/>
    <w:rsid w:val="00943A96"/>
    <w:rsid w:val="00943AB9"/>
    <w:rsid w:val="00943E1B"/>
    <w:rsid w:val="00943F00"/>
    <w:rsid w:val="00943F1F"/>
    <w:rsid w:val="00943F3B"/>
    <w:rsid w:val="009442AB"/>
    <w:rsid w:val="00944397"/>
    <w:rsid w:val="0094445C"/>
    <w:rsid w:val="009444C7"/>
    <w:rsid w:val="009445C3"/>
    <w:rsid w:val="009446AE"/>
    <w:rsid w:val="009446B4"/>
    <w:rsid w:val="009447C4"/>
    <w:rsid w:val="009448C1"/>
    <w:rsid w:val="00944A4A"/>
    <w:rsid w:val="00944AEC"/>
    <w:rsid w:val="00944B47"/>
    <w:rsid w:val="00944B74"/>
    <w:rsid w:val="00944CFB"/>
    <w:rsid w:val="00944D2A"/>
    <w:rsid w:val="00944FB4"/>
    <w:rsid w:val="0094500E"/>
    <w:rsid w:val="00945102"/>
    <w:rsid w:val="0094510F"/>
    <w:rsid w:val="00945126"/>
    <w:rsid w:val="009454F7"/>
    <w:rsid w:val="00945514"/>
    <w:rsid w:val="00945593"/>
    <w:rsid w:val="0094572D"/>
    <w:rsid w:val="009458D9"/>
    <w:rsid w:val="009458EC"/>
    <w:rsid w:val="009459F2"/>
    <w:rsid w:val="00945A8B"/>
    <w:rsid w:val="00945ABF"/>
    <w:rsid w:val="00945B61"/>
    <w:rsid w:val="00945C49"/>
    <w:rsid w:val="00945D57"/>
    <w:rsid w:val="00945E77"/>
    <w:rsid w:val="00945EA2"/>
    <w:rsid w:val="00945EE7"/>
    <w:rsid w:val="00945FA9"/>
    <w:rsid w:val="009460F0"/>
    <w:rsid w:val="00946252"/>
    <w:rsid w:val="00946267"/>
    <w:rsid w:val="009462CA"/>
    <w:rsid w:val="009464DF"/>
    <w:rsid w:val="009464E1"/>
    <w:rsid w:val="00946631"/>
    <w:rsid w:val="009466B6"/>
    <w:rsid w:val="00946822"/>
    <w:rsid w:val="009468F6"/>
    <w:rsid w:val="009469B7"/>
    <w:rsid w:val="009469C9"/>
    <w:rsid w:val="00946AEA"/>
    <w:rsid w:val="00946C09"/>
    <w:rsid w:val="00946C85"/>
    <w:rsid w:val="00946DFC"/>
    <w:rsid w:val="00946F93"/>
    <w:rsid w:val="00947005"/>
    <w:rsid w:val="00947044"/>
    <w:rsid w:val="00947101"/>
    <w:rsid w:val="00947280"/>
    <w:rsid w:val="0094730B"/>
    <w:rsid w:val="009474B7"/>
    <w:rsid w:val="0094751F"/>
    <w:rsid w:val="00947588"/>
    <w:rsid w:val="00947652"/>
    <w:rsid w:val="0094768C"/>
    <w:rsid w:val="00947776"/>
    <w:rsid w:val="00947910"/>
    <w:rsid w:val="00947973"/>
    <w:rsid w:val="00947974"/>
    <w:rsid w:val="009479DA"/>
    <w:rsid w:val="00947A92"/>
    <w:rsid w:val="00947AD9"/>
    <w:rsid w:val="00947BA6"/>
    <w:rsid w:val="00947C9D"/>
    <w:rsid w:val="00947D7A"/>
    <w:rsid w:val="00947DE9"/>
    <w:rsid w:val="00950051"/>
    <w:rsid w:val="009500E3"/>
    <w:rsid w:val="00950119"/>
    <w:rsid w:val="009502AE"/>
    <w:rsid w:val="009502E8"/>
    <w:rsid w:val="00950319"/>
    <w:rsid w:val="0095062D"/>
    <w:rsid w:val="0095067E"/>
    <w:rsid w:val="00950685"/>
    <w:rsid w:val="00950812"/>
    <w:rsid w:val="00950973"/>
    <w:rsid w:val="009509F0"/>
    <w:rsid w:val="00950AB7"/>
    <w:rsid w:val="00950ABE"/>
    <w:rsid w:val="00950CAC"/>
    <w:rsid w:val="00950F43"/>
    <w:rsid w:val="009510AA"/>
    <w:rsid w:val="00951342"/>
    <w:rsid w:val="009514E0"/>
    <w:rsid w:val="009515E0"/>
    <w:rsid w:val="0095169D"/>
    <w:rsid w:val="00951757"/>
    <w:rsid w:val="0095185D"/>
    <w:rsid w:val="0095188B"/>
    <w:rsid w:val="0095188D"/>
    <w:rsid w:val="009518A0"/>
    <w:rsid w:val="00951919"/>
    <w:rsid w:val="0095193B"/>
    <w:rsid w:val="009519DF"/>
    <w:rsid w:val="00951B8E"/>
    <w:rsid w:val="00951BAB"/>
    <w:rsid w:val="00951C0E"/>
    <w:rsid w:val="00951CA5"/>
    <w:rsid w:val="00951DD7"/>
    <w:rsid w:val="00951DE5"/>
    <w:rsid w:val="00951E35"/>
    <w:rsid w:val="00951E48"/>
    <w:rsid w:val="009521B1"/>
    <w:rsid w:val="00952641"/>
    <w:rsid w:val="0095269F"/>
    <w:rsid w:val="0095273D"/>
    <w:rsid w:val="00952994"/>
    <w:rsid w:val="00952AC1"/>
    <w:rsid w:val="00952CBB"/>
    <w:rsid w:val="00952DAA"/>
    <w:rsid w:val="00952F49"/>
    <w:rsid w:val="009530E1"/>
    <w:rsid w:val="00953201"/>
    <w:rsid w:val="0095344E"/>
    <w:rsid w:val="00953450"/>
    <w:rsid w:val="009534B1"/>
    <w:rsid w:val="009535B7"/>
    <w:rsid w:val="00953756"/>
    <w:rsid w:val="0095380F"/>
    <w:rsid w:val="00953885"/>
    <w:rsid w:val="00953931"/>
    <w:rsid w:val="00953A3E"/>
    <w:rsid w:val="00953AAC"/>
    <w:rsid w:val="00953BC8"/>
    <w:rsid w:val="00953C9A"/>
    <w:rsid w:val="00953D25"/>
    <w:rsid w:val="00953D3F"/>
    <w:rsid w:val="00953D69"/>
    <w:rsid w:val="00953D89"/>
    <w:rsid w:val="00953D95"/>
    <w:rsid w:val="00953F64"/>
    <w:rsid w:val="0095427B"/>
    <w:rsid w:val="00954528"/>
    <w:rsid w:val="00954690"/>
    <w:rsid w:val="00954738"/>
    <w:rsid w:val="0095487F"/>
    <w:rsid w:val="0095489A"/>
    <w:rsid w:val="009548E2"/>
    <w:rsid w:val="00954AE8"/>
    <w:rsid w:val="00954CD0"/>
    <w:rsid w:val="00954EF6"/>
    <w:rsid w:val="00954F0C"/>
    <w:rsid w:val="00954F6D"/>
    <w:rsid w:val="00955102"/>
    <w:rsid w:val="00955108"/>
    <w:rsid w:val="00955152"/>
    <w:rsid w:val="009552E4"/>
    <w:rsid w:val="00955327"/>
    <w:rsid w:val="0095533A"/>
    <w:rsid w:val="00955366"/>
    <w:rsid w:val="0095549E"/>
    <w:rsid w:val="009554D1"/>
    <w:rsid w:val="00955632"/>
    <w:rsid w:val="0095576E"/>
    <w:rsid w:val="00955883"/>
    <w:rsid w:val="009558D8"/>
    <w:rsid w:val="00955943"/>
    <w:rsid w:val="00955A4C"/>
    <w:rsid w:val="00955A78"/>
    <w:rsid w:val="00955AD2"/>
    <w:rsid w:val="00955C5C"/>
    <w:rsid w:val="00955CBA"/>
    <w:rsid w:val="00955DDA"/>
    <w:rsid w:val="00955ECC"/>
    <w:rsid w:val="00955EDE"/>
    <w:rsid w:val="00955F29"/>
    <w:rsid w:val="00955F47"/>
    <w:rsid w:val="00955F9E"/>
    <w:rsid w:val="00955FD8"/>
    <w:rsid w:val="0095605D"/>
    <w:rsid w:val="009560F6"/>
    <w:rsid w:val="00956180"/>
    <w:rsid w:val="00956210"/>
    <w:rsid w:val="009563D1"/>
    <w:rsid w:val="0095645E"/>
    <w:rsid w:val="00956460"/>
    <w:rsid w:val="00956651"/>
    <w:rsid w:val="00956712"/>
    <w:rsid w:val="009567BF"/>
    <w:rsid w:val="00956805"/>
    <w:rsid w:val="0095684E"/>
    <w:rsid w:val="00956867"/>
    <w:rsid w:val="00956873"/>
    <w:rsid w:val="009568BF"/>
    <w:rsid w:val="009569AF"/>
    <w:rsid w:val="00956A1B"/>
    <w:rsid w:val="00956A3C"/>
    <w:rsid w:val="00956DC5"/>
    <w:rsid w:val="00956E21"/>
    <w:rsid w:val="009570BE"/>
    <w:rsid w:val="009571C5"/>
    <w:rsid w:val="00957202"/>
    <w:rsid w:val="00957218"/>
    <w:rsid w:val="009574A5"/>
    <w:rsid w:val="0095765C"/>
    <w:rsid w:val="0095779E"/>
    <w:rsid w:val="009577C8"/>
    <w:rsid w:val="009577F4"/>
    <w:rsid w:val="0095796B"/>
    <w:rsid w:val="00957A65"/>
    <w:rsid w:val="00957B83"/>
    <w:rsid w:val="00957F93"/>
    <w:rsid w:val="00960100"/>
    <w:rsid w:val="00960125"/>
    <w:rsid w:val="0096013E"/>
    <w:rsid w:val="0096029A"/>
    <w:rsid w:val="00960482"/>
    <w:rsid w:val="009604FF"/>
    <w:rsid w:val="009607FB"/>
    <w:rsid w:val="00960AA0"/>
    <w:rsid w:val="00960B0E"/>
    <w:rsid w:val="00960D2C"/>
    <w:rsid w:val="00960D7A"/>
    <w:rsid w:val="00960EE5"/>
    <w:rsid w:val="00961073"/>
    <w:rsid w:val="009610EB"/>
    <w:rsid w:val="00961187"/>
    <w:rsid w:val="009611A9"/>
    <w:rsid w:val="009611E6"/>
    <w:rsid w:val="009612C6"/>
    <w:rsid w:val="009614EA"/>
    <w:rsid w:val="009615C0"/>
    <w:rsid w:val="009617C0"/>
    <w:rsid w:val="009617C3"/>
    <w:rsid w:val="0096180D"/>
    <w:rsid w:val="00961837"/>
    <w:rsid w:val="00961847"/>
    <w:rsid w:val="009618CE"/>
    <w:rsid w:val="00961A24"/>
    <w:rsid w:val="00961A51"/>
    <w:rsid w:val="00961C58"/>
    <w:rsid w:val="00961D75"/>
    <w:rsid w:val="00961FA3"/>
    <w:rsid w:val="00961FCD"/>
    <w:rsid w:val="009621B0"/>
    <w:rsid w:val="0096231F"/>
    <w:rsid w:val="009625A0"/>
    <w:rsid w:val="00962865"/>
    <w:rsid w:val="00962A8D"/>
    <w:rsid w:val="00962C39"/>
    <w:rsid w:val="00962CDA"/>
    <w:rsid w:val="00962D43"/>
    <w:rsid w:val="00962D7E"/>
    <w:rsid w:val="00962E59"/>
    <w:rsid w:val="00963038"/>
    <w:rsid w:val="00963061"/>
    <w:rsid w:val="00963171"/>
    <w:rsid w:val="009631D5"/>
    <w:rsid w:val="0096329F"/>
    <w:rsid w:val="00963370"/>
    <w:rsid w:val="00963688"/>
    <w:rsid w:val="009636FF"/>
    <w:rsid w:val="00963818"/>
    <w:rsid w:val="009638EF"/>
    <w:rsid w:val="00963A9F"/>
    <w:rsid w:val="00963AC1"/>
    <w:rsid w:val="00963E11"/>
    <w:rsid w:val="00963F76"/>
    <w:rsid w:val="00964040"/>
    <w:rsid w:val="009640E9"/>
    <w:rsid w:val="009642E5"/>
    <w:rsid w:val="009643BC"/>
    <w:rsid w:val="009644A0"/>
    <w:rsid w:val="009645B7"/>
    <w:rsid w:val="00964676"/>
    <w:rsid w:val="009647A8"/>
    <w:rsid w:val="0096494C"/>
    <w:rsid w:val="00964CF3"/>
    <w:rsid w:val="009652DC"/>
    <w:rsid w:val="00965371"/>
    <w:rsid w:val="009657C7"/>
    <w:rsid w:val="009657E5"/>
    <w:rsid w:val="009658B4"/>
    <w:rsid w:val="0096598A"/>
    <w:rsid w:val="00965A44"/>
    <w:rsid w:val="00965AD7"/>
    <w:rsid w:val="00965AE1"/>
    <w:rsid w:val="00965B7C"/>
    <w:rsid w:val="00965B94"/>
    <w:rsid w:val="00965BD5"/>
    <w:rsid w:val="00965CB4"/>
    <w:rsid w:val="00965CFD"/>
    <w:rsid w:val="00965DCE"/>
    <w:rsid w:val="00965E32"/>
    <w:rsid w:val="00965E97"/>
    <w:rsid w:val="00965F11"/>
    <w:rsid w:val="009660AC"/>
    <w:rsid w:val="00966104"/>
    <w:rsid w:val="00966180"/>
    <w:rsid w:val="00966205"/>
    <w:rsid w:val="00966213"/>
    <w:rsid w:val="009662BC"/>
    <w:rsid w:val="00966667"/>
    <w:rsid w:val="009666E8"/>
    <w:rsid w:val="009667AA"/>
    <w:rsid w:val="009667E1"/>
    <w:rsid w:val="00966847"/>
    <w:rsid w:val="009669A4"/>
    <w:rsid w:val="009669FB"/>
    <w:rsid w:val="00966A92"/>
    <w:rsid w:val="00966B2C"/>
    <w:rsid w:val="00966B54"/>
    <w:rsid w:val="00966B98"/>
    <w:rsid w:val="00966DDD"/>
    <w:rsid w:val="00966E29"/>
    <w:rsid w:val="00966E54"/>
    <w:rsid w:val="00966E81"/>
    <w:rsid w:val="00966FC1"/>
    <w:rsid w:val="00967051"/>
    <w:rsid w:val="00967076"/>
    <w:rsid w:val="0096707E"/>
    <w:rsid w:val="009671C5"/>
    <w:rsid w:val="00967371"/>
    <w:rsid w:val="009673CF"/>
    <w:rsid w:val="009674F0"/>
    <w:rsid w:val="009676E6"/>
    <w:rsid w:val="009678A2"/>
    <w:rsid w:val="00967915"/>
    <w:rsid w:val="00967AF0"/>
    <w:rsid w:val="00967AFB"/>
    <w:rsid w:val="00967C19"/>
    <w:rsid w:val="00967C57"/>
    <w:rsid w:val="00967DB3"/>
    <w:rsid w:val="00967FB2"/>
    <w:rsid w:val="00970189"/>
    <w:rsid w:val="0097024B"/>
    <w:rsid w:val="00970262"/>
    <w:rsid w:val="0097027D"/>
    <w:rsid w:val="00970377"/>
    <w:rsid w:val="009703A5"/>
    <w:rsid w:val="009704EC"/>
    <w:rsid w:val="009707BE"/>
    <w:rsid w:val="00970834"/>
    <w:rsid w:val="009709AF"/>
    <w:rsid w:val="00970A33"/>
    <w:rsid w:val="00970AB0"/>
    <w:rsid w:val="00970B7B"/>
    <w:rsid w:val="00970BDD"/>
    <w:rsid w:val="00970C81"/>
    <w:rsid w:val="00970C8F"/>
    <w:rsid w:val="00970CD5"/>
    <w:rsid w:val="00970E37"/>
    <w:rsid w:val="00970E9A"/>
    <w:rsid w:val="00970F1A"/>
    <w:rsid w:val="00971119"/>
    <w:rsid w:val="00971188"/>
    <w:rsid w:val="009711F8"/>
    <w:rsid w:val="0097132E"/>
    <w:rsid w:val="00971396"/>
    <w:rsid w:val="009713C8"/>
    <w:rsid w:val="009716FA"/>
    <w:rsid w:val="00971769"/>
    <w:rsid w:val="0097178E"/>
    <w:rsid w:val="009717E3"/>
    <w:rsid w:val="009717FC"/>
    <w:rsid w:val="00971922"/>
    <w:rsid w:val="00971992"/>
    <w:rsid w:val="00971A6E"/>
    <w:rsid w:val="00971A78"/>
    <w:rsid w:val="00971C0B"/>
    <w:rsid w:val="00971EA1"/>
    <w:rsid w:val="00971EA3"/>
    <w:rsid w:val="00971FDE"/>
    <w:rsid w:val="00972231"/>
    <w:rsid w:val="0097246D"/>
    <w:rsid w:val="009725AE"/>
    <w:rsid w:val="0097286C"/>
    <w:rsid w:val="00972873"/>
    <w:rsid w:val="00972A85"/>
    <w:rsid w:val="00972C88"/>
    <w:rsid w:val="00972EB6"/>
    <w:rsid w:val="00973030"/>
    <w:rsid w:val="009730A6"/>
    <w:rsid w:val="009730F5"/>
    <w:rsid w:val="009734C1"/>
    <w:rsid w:val="00973506"/>
    <w:rsid w:val="009735F0"/>
    <w:rsid w:val="00973735"/>
    <w:rsid w:val="0097376C"/>
    <w:rsid w:val="00973778"/>
    <w:rsid w:val="00973793"/>
    <w:rsid w:val="009737F7"/>
    <w:rsid w:val="009739C0"/>
    <w:rsid w:val="009739E4"/>
    <w:rsid w:val="009739F2"/>
    <w:rsid w:val="00973B02"/>
    <w:rsid w:val="00973B1D"/>
    <w:rsid w:val="00973B6B"/>
    <w:rsid w:val="00973B9E"/>
    <w:rsid w:val="00973C75"/>
    <w:rsid w:val="00973C9F"/>
    <w:rsid w:val="00973CBC"/>
    <w:rsid w:val="00973CCD"/>
    <w:rsid w:val="00973E1E"/>
    <w:rsid w:val="00973FA9"/>
    <w:rsid w:val="0097403F"/>
    <w:rsid w:val="009741F9"/>
    <w:rsid w:val="00974325"/>
    <w:rsid w:val="009746B2"/>
    <w:rsid w:val="009746BC"/>
    <w:rsid w:val="00974838"/>
    <w:rsid w:val="009748AD"/>
    <w:rsid w:val="0097492F"/>
    <w:rsid w:val="00974C2F"/>
    <w:rsid w:val="00974C4C"/>
    <w:rsid w:val="00974C89"/>
    <w:rsid w:val="00974DBE"/>
    <w:rsid w:val="00974E23"/>
    <w:rsid w:val="00974E24"/>
    <w:rsid w:val="00974EB8"/>
    <w:rsid w:val="00974F2D"/>
    <w:rsid w:val="00974F6A"/>
    <w:rsid w:val="00974FE8"/>
    <w:rsid w:val="0097501F"/>
    <w:rsid w:val="0097506D"/>
    <w:rsid w:val="00975098"/>
    <w:rsid w:val="009751CA"/>
    <w:rsid w:val="0097526D"/>
    <w:rsid w:val="0097528C"/>
    <w:rsid w:val="0097542C"/>
    <w:rsid w:val="0097571A"/>
    <w:rsid w:val="0097587D"/>
    <w:rsid w:val="009758F3"/>
    <w:rsid w:val="0097591F"/>
    <w:rsid w:val="00975BBB"/>
    <w:rsid w:val="00975C05"/>
    <w:rsid w:val="00975C1C"/>
    <w:rsid w:val="00975C5C"/>
    <w:rsid w:val="00975D74"/>
    <w:rsid w:val="00975F8A"/>
    <w:rsid w:val="00975F90"/>
    <w:rsid w:val="00975F97"/>
    <w:rsid w:val="009760D4"/>
    <w:rsid w:val="0097616F"/>
    <w:rsid w:val="0097617D"/>
    <w:rsid w:val="0097623F"/>
    <w:rsid w:val="00976333"/>
    <w:rsid w:val="0097634B"/>
    <w:rsid w:val="009763B5"/>
    <w:rsid w:val="00976493"/>
    <w:rsid w:val="0097659D"/>
    <w:rsid w:val="00976605"/>
    <w:rsid w:val="00976635"/>
    <w:rsid w:val="00976669"/>
    <w:rsid w:val="009766B7"/>
    <w:rsid w:val="0097690B"/>
    <w:rsid w:val="009769B8"/>
    <w:rsid w:val="00976BBD"/>
    <w:rsid w:val="00976D6A"/>
    <w:rsid w:val="00976E24"/>
    <w:rsid w:val="00976EF1"/>
    <w:rsid w:val="00976F6E"/>
    <w:rsid w:val="009775C9"/>
    <w:rsid w:val="009776F5"/>
    <w:rsid w:val="00977828"/>
    <w:rsid w:val="00977899"/>
    <w:rsid w:val="00977CB1"/>
    <w:rsid w:val="00977CCF"/>
    <w:rsid w:val="00977D10"/>
    <w:rsid w:val="00977D72"/>
    <w:rsid w:val="009801BB"/>
    <w:rsid w:val="009801CE"/>
    <w:rsid w:val="009802C4"/>
    <w:rsid w:val="009803B5"/>
    <w:rsid w:val="009803C4"/>
    <w:rsid w:val="009805C4"/>
    <w:rsid w:val="00980601"/>
    <w:rsid w:val="0098060B"/>
    <w:rsid w:val="009808E5"/>
    <w:rsid w:val="009808FF"/>
    <w:rsid w:val="00980BDF"/>
    <w:rsid w:val="00980BEB"/>
    <w:rsid w:val="00980BF5"/>
    <w:rsid w:val="00980C19"/>
    <w:rsid w:val="00980C55"/>
    <w:rsid w:val="00981089"/>
    <w:rsid w:val="0098108A"/>
    <w:rsid w:val="009811CB"/>
    <w:rsid w:val="00981520"/>
    <w:rsid w:val="009816FB"/>
    <w:rsid w:val="00981795"/>
    <w:rsid w:val="0098193F"/>
    <w:rsid w:val="00981940"/>
    <w:rsid w:val="00981B34"/>
    <w:rsid w:val="00981BFF"/>
    <w:rsid w:val="00981C13"/>
    <w:rsid w:val="00981C4B"/>
    <w:rsid w:val="00981D3F"/>
    <w:rsid w:val="00981E2A"/>
    <w:rsid w:val="00981EA2"/>
    <w:rsid w:val="00981F75"/>
    <w:rsid w:val="00982317"/>
    <w:rsid w:val="00982335"/>
    <w:rsid w:val="009823FB"/>
    <w:rsid w:val="0098240C"/>
    <w:rsid w:val="00982599"/>
    <w:rsid w:val="00982605"/>
    <w:rsid w:val="00982636"/>
    <w:rsid w:val="0098263F"/>
    <w:rsid w:val="0098277F"/>
    <w:rsid w:val="009827E1"/>
    <w:rsid w:val="00982841"/>
    <w:rsid w:val="009829C5"/>
    <w:rsid w:val="00982BAC"/>
    <w:rsid w:val="00982CD4"/>
    <w:rsid w:val="00982CEA"/>
    <w:rsid w:val="00982D09"/>
    <w:rsid w:val="00982E1E"/>
    <w:rsid w:val="009831E2"/>
    <w:rsid w:val="009832A1"/>
    <w:rsid w:val="009832EE"/>
    <w:rsid w:val="0098339F"/>
    <w:rsid w:val="009833FC"/>
    <w:rsid w:val="00983430"/>
    <w:rsid w:val="0098344E"/>
    <w:rsid w:val="00983602"/>
    <w:rsid w:val="00983893"/>
    <w:rsid w:val="0098399F"/>
    <w:rsid w:val="00983A76"/>
    <w:rsid w:val="00983B29"/>
    <w:rsid w:val="00983C79"/>
    <w:rsid w:val="00983D7D"/>
    <w:rsid w:val="00983DDC"/>
    <w:rsid w:val="00983E00"/>
    <w:rsid w:val="00983F0C"/>
    <w:rsid w:val="00983F28"/>
    <w:rsid w:val="00983FA4"/>
    <w:rsid w:val="00983FFB"/>
    <w:rsid w:val="00984466"/>
    <w:rsid w:val="0098449F"/>
    <w:rsid w:val="0098453D"/>
    <w:rsid w:val="00984595"/>
    <w:rsid w:val="009846CA"/>
    <w:rsid w:val="00984799"/>
    <w:rsid w:val="0098483B"/>
    <w:rsid w:val="0098492F"/>
    <w:rsid w:val="00984A1D"/>
    <w:rsid w:val="00984C39"/>
    <w:rsid w:val="00984F14"/>
    <w:rsid w:val="00984F4A"/>
    <w:rsid w:val="00984FDD"/>
    <w:rsid w:val="009850F2"/>
    <w:rsid w:val="009852BA"/>
    <w:rsid w:val="009853A2"/>
    <w:rsid w:val="009853AC"/>
    <w:rsid w:val="009853C2"/>
    <w:rsid w:val="00985556"/>
    <w:rsid w:val="00985905"/>
    <w:rsid w:val="00985944"/>
    <w:rsid w:val="00985AA2"/>
    <w:rsid w:val="00985C0F"/>
    <w:rsid w:val="00985C85"/>
    <w:rsid w:val="00985DE7"/>
    <w:rsid w:val="00985E3C"/>
    <w:rsid w:val="0098633B"/>
    <w:rsid w:val="00986577"/>
    <w:rsid w:val="0098658B"/>
    <w:rsid w:val="00986649"/>
    <w:rsid w:val="00986729"/>
    <w:rsid w:val="0098674D"/>
    <w:rsid w:val="0098676D"/>
    <w:rsid w:val="00986853"/>
    <w:rsid w:val="0098687B"/>
    <w:rsid w:val="0098689C"/>
    <w:rsid w:val="00986B4C"/>
    <w:rsid w:val="00986C7C"/>
    <w:rsid w:val="00986CF7"/>
    <w:rsid w:val="00986D02"/>
    <w:rsid w:val="00986F64"/>
    <w:rsid w:val="0098701B"/>
    <w:rsid w:val="0098707D"/>
    <w:rsid w:val="0098713F"/>
    <w:rsid w:val="00987426"/>
    <w:rsid w:val="00987603"/>
    <w:rsid w:val="0098771D"/>
    <w:rsid w:val="0098771F"/>
    <w:rsid w:val="00987B29"/>
    <w:rsid w:val="00987C12"/>
    <w:rsid w:val="00987C6A"/>
    <w:rsid w:val="00987CFD"/>
    <w:rsid w:val="00990076"/>
    <w:rsid w:val="00990237"/>
    <w:rsid w:val="009902FA"/>
    <w:rsid w:val="0099034F"/>
    <w:rsid w:val="009904BB"/>
    <w:rsid w:val="00990626"/>
    <w:rsid w:val="0099077B"/>
    <w:rsid w:val="009907C4"/>
    <w:rsid w:val="0099084E"/>
    <w:rsid w:val="0099096B"/>
    <w:rsid w:val="009909FA"/>
    <w:rsid w:val="00990AB9"/>
    <w:rsid w:val="00990B08"/>
    <w:rsid w:val="00990E0E"/>
    <w:rsid w:val="00990E9A"/>
    <w:rsid w:val="00990F67"/>
    <w:rsid w:val="00990F6C"/>
    <w:rsid w:val="00990FCE"/>
    <w:rsid w:val="0099114B"/>
    <w:rsid w:val="0099141C"/>
    <w:rsid w:val="009914CF"/>
    <w:rsid w:val="00991639"/>
    <w:rsid w:val="009917D8"/>
    <w:rsid w:val="009917EC"/>
    <w:rsid w:val="00991AA9"/>
    <w:rsid w:val="00991B11"/>
    <w:rsid w:val="00991BF1"/>
    <w:rsid w:val="00991D47"/>
    <w:rsid w:val="00991E6E"/>
    <w:rsid w:val="00991E9D"/>
    <w:rsid w:val="00991ED5"/>
    <w:rsid w:val="00991F40"/>
    <w:rsid w:val="009921B5"/>
    <w:rsid w:val="009921F7"/>
    <w:rsid w:val="00992276"/>
    <w:rsid w:val="00992451"/>
    <w:rsid w:val="00992541"/>
    <w:rsid w:val="00992687"/>
    <w:rsid w:val="0099271E"/>
    <w:rsid w:val="0099277A"/>
    <w:rsid w:val="009927ED"/>
    <w:rsid w:val="0099283B"/>
    <w:rsid w:val="009929FB"/>
    <w:rsid w:val="00992B11"/>
    <w:rsid w:val="00992BDE"/>
    <w:rsid w:val="00992C5F"/>
    <w:rsid w:val="00992C6A"/>
    <w:rsid w:val="00992D30"/>
    <w:rsid w:val="00992E97"/>
    <w:rsid w:val="00993025"/>
    <w:rsid w:val="00993141"/>
    <w:rsid w:val="00993155"/>
    <w:rsid w:val="009932EA"/>
    <w:rsid w:val="00993366"/>
    <w:rsid w:val="00993506"/>
    <w:rsid w:val="00993558"/>
    <w:rsid w:val="009936B2"/>
    <w:rsid w:val="00993838"/>
    <w:rsid w:val="00993843"/>
    <w:rsid w:val="0099389B"/>
    <w:rsid w:val="00993D9E"/>
    <w:rsid w:val="00993E91"/>
    <w:rsid w:val="00993EFE"/>
    <w:rsid w:val="00993F8B"/>
    <w:rsid w:val="009940E7"/>
    <w:rsid w:val="0099428C"/>
    <w:rsid w:val="00994431"/>
    <w:rsid w:val="00994462"/>
    <w:rsid w:val="009944E1"/>
    <w:rsid w:val="0099453C"/>
    <w:rsid w:val="0099456C"/>
    <w:rsid w:val="009947FD"/>
    <w:rsid w:val="009949DA"/>
    <w:rsid w:val="009949E3"/>
    <w:rsid w:val="00994AD7"/>
    <w:rsid w:val="00994B0D"/>
    <w:rsid w:val="00994CC1"/>
    <w:rsid w:val="00994D20"/>
    <w:rsid w:val="00994D97"/>
    <w:rsid w:val="0099527A"/>
    <w:rsid w:val="009953EA"/>
    <w:rsid w:val="0099563A"/>
    <w:rsid w:val="00995641"/>
    <w:rsid w:val="00995682"/>
    <w:rsid w:val="00995720"/>
    <w:rsid w:val="009957F1"/>
    <w:rsid w:val="0099587B"/>
    <w:rsid w:val="009958AF"/>
    <w:rsid w:val="009959BA"/>
    <w:rsid w:val="00995A24"/>
    <w:rsid w:val="00995A3D"/>
    <w:rsid w:val="00995B9F"/>
    <w:rsid w:val="00995CB6"/>
    <w:rsid w:val="00995DFD"/>
    <w:rsid w:val="00995E0C"/>
    <w:rsid w:val="00995E22"/>
    <w:rsid w:val="00995E3B"/>
    <w:rsid w:val="00995E94"/>
    <w:rsid w:val="00995EC8"/>
    <w:rsid w:val="00995F36"/>
    <w:rsid w:val="00995FC5"/>
    <w:rsid w:val="00996020"/>
    <w:rsid w:val="00996127"/>
    <w:rsid w:val="0099618A"/>
    <w:rsid w:val="009961A2"/>
    <w:rsid w:val="00996296"/>
    <w:rsid w:val="00996389"/>
    <w:rsid w:val="009964A3"/>
    <w:rsid w:val="009969C8"/>
    <w:rsid w:val="00996A57"/>
    <w:rsid w:val="00996A79"/>
    <w:rsid w:val="00996C02"/>
    <w:rsid w:val="00996F83"/>
    <w:rsid w:val="009970CA"/>
    <w:rsid w:val="0099710C"/>
    <w:rsid w:val="0099718A"/>
    <w:rsid w:val="009971DB"/>
    <w:rsid w:val="009972D9"/>
    <w:rsid w:val="00997476"/>
    <w:rsid w:val="009974D4"/>
    <w:rsid w:val="0099758C"/>
    <w:rsid w:val="0099772B"/>
    <w:rsid w:val="009977E2"/>
    <w:rsid w:val="0099780B"/>
    <w:rsid w:val="00997823"/>
    <w:rsid w:val="00997AC9"/>
    <w:rsid w:val="00997B11"/>
    <w:rsid w:val="00997B63"/>
    <w:rsid w:val="00997CB0"/>
    <w:rsid w:val="00997DA0"/>
    <w:rsid w:val="00997FAF"/>
    <w:rsid w:val="009A02B6"/>
    <w:rsid w:val="009A0406"/>
    <w:rsid w:val="009A04D7"/>
    <w:rsid w:val="009A0898"/>
    <w:rsid w:val="009A0986"/>
    <w:rsid w:val="009A09D6"/>
    <w:rsid w:val="009A09F9"/>
    <w:rsid w:val="009A0A55"/>
    <w:rsid w:val="009A0B65"/>
    <w:rsid w:val="009A0C4A"/>
    <w:rsid w:val="009A0CBD"/>
    <w:rsid w:val="009A0DDF"/>
    <w:rsid w:val="009A0E2C"/>
    <w:rsid w:val="009A0E3B"/>
    <w:rsid w:val="009A0E5F"/>
    <w:rsid w:val="009A0FDF"/>
    <w:rsid w:val="009A10A3"/>
    <w:rsid w:val="009A12D6"/>
    <w:rsid w:val="009A13EA"/>
    <w:rsid w:val="009A1485"/>
    <w:rsid w:val="009A1516"/>
    <w:rsid w:val="009A172A"/>
    <w:rsid w:val="009A186F"/>
    <w:rsid w:val="009A1B58"/>
    <w:rsid w:val="009A1BB7"/>
    <w:rsid w:val="009A1BF7"/>
    <w:rsid w:val="009A1CCE"/>
    <w:rsid w:val="009A1DB5"/>
    <w:rsid w:val="009A1E41"/>
    <w:rsid w:val="009A1EEB"/>
    <w:rsid w:val="009A1F14"/>
    <w:rsid w:val="009A1F27"/>
    <w:rsid w:val="009A1F45"/>
    <w:rsid w:val="009A2071"/>
    <w:rsid w:val="009A21EC"/>
    <w:rsid w:val="009A228E"/>
    <w:rsid w:val="009A22B4"/>
    <w:rsid w:val="009A2333"/>
    <w:rsid w:val="009A23FF"/>
    <w:rsid w:val="009A246F"/>
    <w:rsid w:val="009A25B1"/>
    <w:rsid w:val="009A27B4"/>
    <w:rsid w:val="009A287A"/>
    <w:rsid w:val="009A290B"/>
    <w:rsid w:val="009A2ACF"/>
    <w:rsid w:val="009A2B20"/>
    <w:rsid w:val="009A2D32"/>
    <w:rsid w:val="009A2E32"/>
    <w:rsid w:val="009A2E36"/>
    <w:rsid w:val="009A2E82"/>
    <w:rsid w:val="009A332B"/>
    <w:rsid w:val="009A33A7"/>
    <w:rsid w:val="009A33D4"/>
    <w:rsid w:val="009A35AE"/>
    <w:rsid w:val="009A37E2"/>
    <w:rsid w:val="009A3855"/>
    <w:rsid w:val="009A3A26"/>
    <w:rsid w:val="009A3B46"/>
    <w:rsid w:val="009A3B79"/>
    <w:rsid w:val="009A3CB4"/>
    <w:rsid w:val="009A3CE8"/>
    <w:rsid w:val="009A3EDF"/>
    <w:rsid w:val="009A3EEB"/>
    <w:rsid w:val="009A3F18"/>
    <w:rsid w:val="009A4264"/>
    <w:rsid w:val="009A42E3"/>
    <w:rsid w:val="009A4357"/>
    <w:rsid w:val="009A4454"/>
    <w:rsid w:val="009A457F"/>
    <w:rsid w:val="009A4664"/>
    <w:rsid w:val="009A46D8"/>
    <w:rsid w:val="009A481F"/>
    <w:rsid w:val="009A4899"/>
    <w:rsid w:val="009A499B"/>
    <w:rsid w:val="009A4A87"/>
    <w:rsid w:val="009A4B05"/>
    <w:rsid w:val="009A4BBB"/>
    <w:rsid w:val="009A5010"/>
    <w:rsid w:val="009A503D"/>
    <w:rsid w:val="009A560D"/>
    <w:rsid w:val="009A5789"/>
    <w:rsid w:val="009A580B"/>
    <w:rsid w:val="009A5937"/>
    <w:rsid w:val="009A5952"/>
    <w:rsid w:val="009A5967"/>
    <w:rsid w:val="009A59E0"/>
    <w:rsid w:val="009A5C83"/>
    <w:rsid w:val="009A5CFD"/>
    <w:rsid w:val="009A5DB1"/>
    <w:rsid w:val="009A5ECD"/>
    <w:rsid w:val="009A6029"/>
    <w:rsid w:val="009A61CC"/>
    <w:rsid w:val="009A6288"/>
    <w:rsid w:val="009A6289"/>
    <w:rsid w:val="009A6449"/>
    <w:rsid w:val="009A647A"/>
    <w:rsid w:val="009A64CD"/>
    <w:rsid w:val="009A662F"/>
    <w:rsid w:val="009A6693"/>
    <w:rsid w:val="009A669B"/>
    <w:rsid w:val="009A66BB"/>
    <w:rsid w:val="009A6729"/>
    <w:rsid w:val="009A692C"/>
    <w:rsid w:val="009A697E"/>
    <w:rsid w:val="009A6981"/>
    <w:rsid w:val="009A69B9"/>
    <w:rsid w:val="009A6B4D"/>
    <w:rsid w:val="009A6BAA"/>
    <w:rsid w:val="009A6CCB"/>
    <w:rsid w:val="009A6E62"/>
    <w:rsid w:val="009A6EBD"/>
    <w:rsid w:val="009A6EFA"/>
    <w:rsid w:val="009A6F6A"/>
    <w:rsid w:val="009A7118"/>
    <w:rsid w:val="009A7291"/>
    <w:rsid w:val="009A72BA"/>
    <w:rsid w:val="009A7378"/>
    <w:rsid w:val="009A7460"/>
    <w:rsid w:val="009A7523"/>
    <w:rsid w:val="009A756D"/>
    <w:rsid w:val="009A7731"/>
    <w:rsid w:val="009A7762"/>
    <w:rsid w:val="009A78A2"/>
    <w:rsid w:val="009A7A44"/>
    <w:rsid w:val="009A7C2E"/>
    <w:rsid w:val="009B0058"/>
    <w:rsid w:val="009B0118"/>
    <w:rsid w:val="009B01D4"/>
    <w:rsid w:val="009B022E"/>
    <w:rsid w:val="009B024D"/>
    <w:rsid w:val="009B0279"/>
    <w:rsid w:val="009B037E"/>
    <w:rsid w:val="009B0670"/>
    <w:rsid w:val="009B0705"/>
    <w:rsid w:val="009B08EE"/>
    <w:rsid w:val="009B0911"/>
    <w:rsid w:val="009B094F"/>
    <w:rsid w:val="009B0953"/>
    <w:rsid w:val="009B0A18"/>
    <w:rsid w:val="009B0A91"/>
    <w:rsid w:val="009B0AD7"/>
    <w:rsid w:val="009B0B20"/>
    <w:rsid w:val="009B0B24"/>
    <w:rsid w:val="009B0B50"/>
    <w:rsid w:val="009B0BA6"/>
    <w:rsid w:val="009B0BAC"/>
    <w:rsid w:val="009B0C54"/>
    <w:rsid w:val="009B0CAB"/>
    <w:rsid w:val="009B0EE5"/>
    <w:rsid w:val="009B0F7D"/>
    <w:rsid w:val="009B120A"/>
    <w:rsid w:val="009B13AA"/>
    <w:rsid w:val="009B1547"/>
    <w:rsid w:val="009B157C"/>
    <w:rsid w:val="009B174B"/>
    <w:rsid w:val="009B1766"/>
    <w:rsid w:val="009B1C61"/>
    <w:rsid w:val="009B1C86"/>
    <w:rsid w:val="009B1CB2"/>
    <w:rsid w:val="009B1D12"/>
    <w:rsid w:val="009B1DA7"/>
    <w:rsid w:val="009B1DFF"/>
    <w:rsid w:val="009B1E9B"/>
    <w:rsid w:val="009B1EB4"/>
    <w:rsid w:val="009B2108"/>
    <w:rsid w:val="009B227B"/>
    <w:rsid w:val="009B2289"/>
    <w:rsid w:val="009B24DC"/>
    <w:rsid w:val="009B26CF"/>
    <w:rsid w:val="009B276C"/>
    <w:rsid w:val="009B27A0"/>
    <w:rsid w:val="009B2808"/>
    <w:rsid w:val="009B282D"/>
    <w:rsid w:val="009B28B6"/>
    <w:rsid w:val="009B2912"/>
    <w:rsid w:val="009B29F0"/>
    <w:rsid w:val="009B2A68"/>
    <w:rsid w:val="009B2CC8"/>
    <w:rsid w:val="009B2D20"/>
    <w:rsid w:val="009B2E36"/>
    <w:rsid w:val="009B2EA0"/>
    <w:rsid w:val="009B2FA0"/>
    <w:rsid w:val="009B3015"/>
    <w:rsid w:val="009B3076"/>
    <w:rsid w:val="009B30E7"/>
    <w:rsid w:val="009B32E2"/>
    <w:rsid w:val="009B35A8"/>
    <w:rsid w:val="009B3746"/>
    <w:rsid w:val="009B3817"/>
    <w:rsid w:val="009B385D"/>
    <w:rsid w:val="009B3A01"/>
    <w:rsid w:val="009B3A6E"/>
    <w:rsid w:val="009B3D41"/>
    <w:rsid w:val="009B3DE7"/>
    <w:rsid w:val="009B3F7C"/>
    <w:rsid w:val="009B400A"/>
    <w:rsid w:val="009B44A5"/>
    <w:rsid w:val="009B45E4"/>
    <w:rsid w:val="009B470A"/>
    <w:rsid w:val="009B4754"/>
    <w:rsid w:val="009B4768"/>
    <w:rsid w:val="009B4809"/>
    <w:rsid w:val="009B48F6"/>
    <w:rsid w:val="009B4A0B"/>
    <w:rsid w:val="009B4A48"/>
    <w:rsid w:val="009B4B17"/>
    <w:rsid w:val="009B4B7D"/>
    <w:rsid w:val="009B4C4B"/>
    <w:rsid w:val="009B5032"/>
    <w:rsid w:val="009B50BD"/>
    <w:rsid w:val="009B512C"/>
    <w:rsid w:val="009B536F"/>
    <w:rsid w:val="009B5404"/>
    <w:rsid w:val="009B5429"/>
    <w:rsid w:val="009B545E"/>
    <w:rsid w:val="009B555D"/>
    <w:rsid w:val="009B562B"/>
    <w:rsid w:val="009B5715"/>
    <w:rsid w:val="009B57F2"/>
    <w:rsid w:val="009B5943"/>
    <w:rsid w:val="009B5A4B"/>
    <w:rsid w:val="009B5BE7"/>
    <w:rsid w:val="009B5CA6"/>
    <w:rsid w:val="009B5DAE"/>
    <w:rsid w:val="009B5E72"/>
    <w:rsid w:val="009B60B5"/>
    <w:rsid w:val="009B60E4"/>
    <w:rsid w:val="009B6174"/>
    <w:rsid w:val="009B6188"/>
    <w:rsid w:val="009B6250"/>
    <w:rsid w:val="009B629E"/>
    <w:rsid w:val="009B62C7"/>
    <w:rsid w:val="009B652F"/>
    <w:rsid w:val="009B659C"/>
    <w:rsid w:val="009B65D8"/>
    <w:rsid w:val="009B665D"/>
    <w:rsid w:val="009B67B6"/>
    <w:rsid w:val="009B68AE"/>
    <w:rsid w:val="009B68C5"/>
    <w:rsid w:val="009B698D"/>
    <w:rsid w:val="009B6B2D"/>
    <w:rsid w:val="009B6EF0"/>
    <w:rsid w:val="009B6F5E"/>
    <w:rsid w:val="009B6F67"/>
    <w:rsid w:val="009B70B7"/>
    <w:rsid w:val="009B70F6"/>
    <w:rsid w:val="009B71A6"/>
    <w:rsid w:val="009B7247"/>
    <w:rsid w:val="009B728D"/>
    <w:rsid w:val="009B74DE"/>
    <w:rsid w:val="009B74E4"/>
    <w:rsid w:val="009B7549"/>
    <w:rsid w:val="009B7596"/>
    <w:rsid w:val="009B76DA"/>
    <w:rsid w:val="009B77C4"/>
    <w:rsid w:val="009B7864"/>
    <w:rsid w:val="009B791B"/>
    <w:rsid w:val="009B79A8"/>
    <w:rsid w:val="009B79C5"/>
    <w:rsid w:val="009B7FCD"/>
    <w:rsid w:val="009C0036"/>
    <w:rsid w:val="009C01DD"/>
    <w:rsid w:val="009C0256"/>
    <w:rsid w:val="009C02A4"/>
    <w:rsid w:val="009C02B1"/>
    <w:rsid w:val="009C02E4"/>
    <w:rsid w:val="009C0362"/>
    <w:rsid w:val="009C07B1"/>
    <w:rsid w:val="009C0858"/>
    <w:rsid w:val="009C0868"/>
    <w:rsid w:val="009C098A"/>
    <w:rsid w:val="009C0AC0"/>
    <w:rsid w:val="009C0B4F"/>
    <w:rsid w:val="009C0BD7"/>
    <w:rsid w:val="009C0C02"/>
    <w:rsid w:val="009C0D23"/>
    <w:rsid w:val="009C1413"/>
    <w:rsid w:val="009C1494"/>
    <w:rsid w:val="009C14BD"/>
    <w:rsid w:val="009C1614"/>
    <w:rsid w:val="009C1760"/>
    <w:rsid w:val="009C17CD"/>
    <w:rsid w:val="009C18B5"/>
    <w:rsid w:val="009C1B9D"/>
    <w:rsid w:val="009C1D56"/>
    <w:rsid w:val="009C1FF8"/>
    <w:rsid w:val="009C20FC"/>
    <w:rsid w:val="009C2138"/>
    <w:rsid w:val="009C21CD"/>
    <w:rsid w:val="009C21D1"/>
    <w:rsid w:val="009C21D9"/>
    <w:rsid w:val="009C22A3"/>
    <w:rsid w:val="009C2307"/>
    <w:rsid w:val="009C2311"/>
    <w:rsid w:val="009C232A"/>
    <w:rsid w:val="009C24A5"/>
    <w:rsid w:val="009C2596"/>
    <w:rsid w:val="009C263F"/>
    <w:rsid w:val="009C2B22"/>
    <w:rsid w:val="009C2ECC"/>
    <w:rsid w:val="009C2F5A"/>
    <w:rsid w:val="009C2FE4"/>
    <w:rsid w:val="009C301A"/>
    <w:rsid w:val="009C3053"/>
    <w:rsid w:val="009C31C5"/>
    <w:rsid w:val="009C31E3"/>
    <w:rsid w:val="009C3216"/>
    <w:rsid w:val="009C33F7"/>
    <w:rsid w:val="009C344E"/>
    <w:rsid w:val="009C3544"/>
    <w:rsid w:val="009C359B"/>
    <w:rsid w:val="009C35AC"/>
    <w:rsid w:val="009C36E3"/>
    <w:rsid w:val="009C3908"/>
    <w:rsid w:val="009C3954"/>
    <w:rsid w:val="009C3992"/>
    <w:rsid w:val="009C3B4B"/>
    <w:rsid w:val="009C3BC9"/>
    <w:rsid w:val="009C3C5B"/>
    <w:rsid w:val="009C3CA5"/>
    <w:rsid w:val="009C3DD8"/>
    <w:rsid w:val="009C3E75"/>
    <w:rsid w:val="009C3EB6"/>
    <w:rsid w:val="009C3F6F"/>
    <w:rsid w:val="009C40D7"/>
    <w:rsid w:val="009C4317"/>
    <w:rsid w:val="009C438C"/>
    <w:rsid w:val="009C4444"/>
    <w:rsid w:val="009C4502"/>
    <w:rsid w:val="009C45AD"/>
    <w:rsid w:val="009C45D7"/>
    <w:rsid w:val="009C4672"/>
    <w:rsid w:val="009C46CF"/>
    <w:rsid w:val="009C47AA"/>
    <w:rsid w:val="009C48A6"/>
    <w:rsid w:val="009C4923"/>
    <w:rsid w:val="009C4935"/>
    <w:rsid w:val="009C4940"/>
    <w:rsid w:val="009C49B4"/>
    <w:rsid w:val="009C49C0"/>
    <w:rsid w:val="009C49ED"/>
    <w:rsid w:val="009C49F7"/>
    <w:rsid w:val="009C4BB3"/>
    <w:rsid w:val="009C4EFF"/>
    <w:rsid w:val="009C4FA5"/>
    <w:rsid w:val="009C4FEB"/>
    <w:rsid w:val="009C4FED"/>
    <w:rsid w:val="009C5093"/>
    <w:rsid w:val="009C51B7"/>
    <w:rsid w:val="009C52EC"/>
    <w:rsid w:val="009C537A"/>
    <w:rsid w:val="009C5384"/>
    <w:rsid w:val="009C53B9"/>
    <w:rsid w:val="009C548E"/>
    <w:rsid w:val="009C5803"/>
    <w:rsid w:val="009C5922"/>
    <w:rsid w:val="009C5960"/>
    <w:rsid w:val="009C597C"/>
    <w:rsid w:val="009C5B01"/>
    <w:rsid w:val="009C5B69"/>
    <w:rsid w:val="009C5BD6"/>
    <w:rsid w:val="009C5CE8"/>
    <w:rsid w:val="009C5D5E"/>
    <w:rsid w:val="009C5D8B"/>
    <w:rsid w:val="009C5E0E"/>
    <w:rsid w:val="009C5F33"/>
    <w:rsid w:val="009C60DA"/>
    <w:rsid w:val="009C6192"/>
    <w:rsid w:val="009C62FD"/>
    <w:rsid w:val="009C6527"/>
    <w:rsid w:val="009C672C"/>
    <w:rsid w:val="009C6795"/>
    <w:rsid w:val="009C67A2"/>
    <w:rsid w:val="009C69BC"/>
    <w:rsid w:val="009C6C18"/>
    <w:rsid w:val="009C6E50"/>
    <w:rsid w:val="009C70B1"/>
    <w:rsid w:val="009C718E"/>
    <w:rsid w:val="009C72D5"/>
    <w:rsid w:val="009C7493"/>
    <w:rsid w:val="009C74BC"/>
    <w:rsid w:val="009C763B"/>
    <w:rsid w:val="009C7682"/>
    <w:rsid w:val="009C76B7"/>
    <w:rsid w:val="009C7725"/>
    <w:rsid w:val="009C7817"/>
    <w:rsid w:val="009C7958"/>
    <w:rsid w:val="009C7AAB"/>
    <w:rsid w:val="009C7B3B"/>
    <w:rsid w:val="009C7BD4"/>
    <w:rsid w:val="009C7C23"/>
    <w:rsid w:val="009D01BD"/>
    <w:rsid w:val="009D055D"/>
    <w:rsid w:val="009D05D8"/>
    <w:rsid w:val="009D0A0B"/>
    <w:rsid w:val="009D0A11"/>
    <w:rsid w:val="009D0ACC"/>
    <w:rsid w:val="009D0B01"/>
    <w:rsid w:val="009D0E83"/>
    <w:rsid w:val="009D0FB1"/>
    <w:rsid w:val="009D11FB"/>
    <w:rsid w:val="009D1202"/>
    <w:rsid w:val="009D139E"/>
    <w:rsid w:val="009D1A88"/>
    <w:rsid w:val="009D1ADB"/>
    <w:rsid w:val="009D1C0A"/>
    <w:rsid w:val="009D1C48"/>
    <w:rsid w:val="009D1FAF"/>
    <w:rsid w:val="009D1FD1"/>
    <w:rsid w:val="009D2135"/>
    <w:rsid w:val="009D214C"/>
    <w:rsid w:val="009D229D"/>
    <w:rsid w:val="009D2351"/>
    <w:rsid w:val="009D240A"/>
    <w:rsid w:val="009D252E"/>
    <w:rsid w:val="009D2530"/>
    <w:rsid w:val="009D25F5"/>
    <w:rsid w:val="009D265B"/>
    <w:rsid w:val="009D279C"/>
    <w:rsid w:val="009D2AD8"/>
    <w:rsid w:val="009D2F40"/>
    <w:rsid w:val="009D2F56"/>
    <w:rsid w:val="009D2F5E"/>
    <w:rsid w:val="009D3047"/>
    <w:rsid w:val="009D342D"/>
    <w:rsid w:val="009D345C"/>
    <w:rsid w:val="009D351E"/>
    <w:rsid w:val="009D3757"/>
    <w:rsid w:val="009D39A3"/>
    <w:rsid w:val="009D39F4"/>
    <w:rsid w:val="009D3AF4"/>
    <w:rsid w:val="009D3C33"/>
    <w:rsid w:val="009D3CC8"/>
    <w:rsid w:val="009D3D04"/>
    <w:rsid w:val="009D3D6D"/>
    <w:rsid w:val="009D3DF9"/>
    <w:rsid w:val="009D3E87"/>
    <w:rsid w:val="009D3EA8"/>
    <w:rsid w:val="009D3FFA"/>
    <w:rsid w:val="009D400F"/>
    <w:rsid w:val="009D4233"/>
    <w:rsid w:val="009D4380"/>
    <w:rsid w:val="009D44D7"/>
    <w:rsid w:val="009D45A5"/>
    <w:rsid w:val="009D46E8"/>
    <w:rsid w:val="009D480D"/>
    <w:rsid w:val="009D4CB6"/>
    <w:rsid w:val="009D4CF0"/>
    <w:rsid w:val="009D4E08"/>
    <w:rsid w:val="009D4E37"/>
    <w:rsid w:val="009D4F4D"/>
    <w:rsid w:val="009D5146"/>
    <w:rsid w:val="009D51BA"/>
    <w:rsid w:val="009D535B"/>
    <w:rsid w:val="009D556C"/>
    <w:rsid w:val="009D5622"/>
    <w:rsid w:val="009D572A"/>
    <w:rsid w:val="009D5824"/>
    <w:rsid w:val="009D58D5"/>
    <w:rsid w:val="009D5978"/>
    <w:rsid w:val="009D59EE"/>
    <w:rsid w:val="009D5A4A"/>
    <w:rsid w:val="009D5B7C"/>
    <w:rsid w:val="009D5BF7"/>
    <w:rsid w:val="009D5D03"/>
    <w:rsid w:val="009D5EB2"/>
    <w:rsid w:val="009D601D"/>
    <w:rsid w:val="009D6028"/>
    <w:rsid w:val="009D606A"/>
    <w:rsid w:val="009D6285"/>
    <w:rsid w:val="009D62D0"/>
    <w:rsid w:val="009D6327"/>
    <w:rsid w:val="009D634D"/>
    <w:rsid w:val="009D671B"/>
    <w:rsid w:val="009D6738"/>
    <w:rsid w:val="009D68A2"/>
    <w:rsid w:val="009D6918"/>
    <w:rsid w:val="009D699A"/>
    <w:rsid w:val="009D69E6"/>
    <w:rsid w:val="009D6A9C"/>
    <w:rsid w:val="009D6D6C"/>
    <w:rsid w:val="009D6FEB"/>
    <w:rsid w:val="009D70CF"/>
    <w:rsid w:val="009D7314"/>
    <w:rsid w:val="009D73B6"/>
    <w:rsid w:val="009D73CB"/>
    <w:rsid w:val="009D73F4"/>
    <w:rsid w:val="009D7458"/>
    <w:rsid w:val="009D749C"/>
    <w:rsid w:val="009D7544"/>
    <w:rsid w:val="009D7722"/>
    <w:rsid w:val="009D78F1"/>
    <w:rsid w:val="009D7ABC"/>
    <w:rsid w:val="009D7C2E"/>
    <w:rsid w:val="009D7D4F"/>
    <w:rsid w:val="009D7F3E"/>
    <w:rsid w:val="009E0089"/>
    <w:rsid w:val="009E012F"/>
    <w:rsid w:val="009E02C3"/>
    <w:rsid w:val="009E0430"/>
    <w:rsid w:val="009E0543"/>
    <w:rsid w:val="009E0663"/>
    <w:rsid w:val="009E06C6"/>
    <w:rsid w:val="009E0798"/>
    <w:rsid w:val="009E08D3"/>
    <w:rsid w:val="009E0A55"/>
    <w:rsid w:val="009E0AA9"/>
    <w:rsid w:val="009E0BE6"/>
    <w:rsid w:val="009E0C3F"/>
    <w:rsid w:val="009E0E30"/>
    <w:rsid w:val="009E106C"/>
    <w:rsid w:val="009E12FA"/>
    <w:rsid w:val="009E1336"/>
    <w:rsid w:val="009E13ED"/>
    <w:rsid w:val="009E158D"/>
    <w:rsid w:val="009E15F4"/>
    <w:rsid w:val="009E1633"/>
    <w:rsid w:val="009E167D"/>
    <w:rsid w:val="009E1708"/>
    <w:rsid w:val="009E1777"/>
    <w:rsid w:val="009E17C7"/>
    <w:rsid w:val="009E17F5"/>
    <w:rsid w:val="009E180A"/>
    <w:rsid w:val="009E18FA"/>
    <w:rsid w:val="009E190A"/>
    <w:rsid w:val="009E1B65"/>
    <w:rsid w:val="009E1BFF"/>
    <w:rsid w:val="009E1D20"/>
    <w:rsid w:val="009E2035"/>
    <w:rsid w:val="009E212F"/>
    <w:rsid w:val="009E21F8"/>
    <w:rsid w:val="009E2552"/>
    <w:rsid w:val="009E255C"/>
    <w:rsid w:val="009E2651"/>
    <w:rsid w:val="009E26CA"/>
    <w:rsid w:val="009E2933"/>
    <w:rsid w:val="009E2976"/>
    <w:rsid w:val="009E297B"/>
    <w:rsid w:val="009E2AF5"/>
    <w:rsid w:val="009E2BF1"/>
    <w:rsid w:val="009E2D52"/>
    <w:rsid w:val="009E30F7"/>
    <w:rsid w:val="009E318E"/>
    <w:rsid w:val="009E31E4"/>
    <w:rsid w:val="009E3201"/>
    <w:rsid w:val="009E3211"/>
    <w:rsid w:val="009E3358"/>
    <w:rsid w:val="009E3363"/>
    <w:rsid w:val="009E3429"/>
    <w:rsid w:val="009E35F5"/>
    <w:rsid w:val="009E3669"/>
    <w:rsid w:val="009E375B"/>
    <w:rsid w:val="009E379B"/>
    <w:rsid w:val="009E380E"/>
    <w:rsid w:val="009E395D"/>
    <w:rsid w:val="009E39FB"/>
    <w:rsid w:val="009E3A26"/>
    <w:rsid w:val="009E3AB0"/>
    <w:rsid w:val="009E3CAC"/>
    <w:rsid w:val="009E3E79"/>
    <w:rsid w:val="009E4292"/>
    <w:rsid w:val="009E42CD"/>
    <w:rsid w:val="009E4419"/>
    <w:rsid w:val="009E4474"/>
    <w:rsid w:val="009E459B"/>
    <w:rsid w:val="009E45F4"/>
    <w:rsid w:val="009E485A"/>
    <w:rsid w:val="009E4957"/>
    <w:rsid w:val="009E4A83"/>
    <w:rsid w:val="009E4AFB"/>
    <w:rsid w:val="009E4B45"/>
    <w:rsid w:val="009E4B60"/>
    <w:rsid w:val="009E4B9E"/>
    <w:rsid w:val="009E4D23"/>
    <w:rsid w:val="009E4EE5"/>
    <w:rsid w:val="009E4F59"/>
    <w:rsid w:val="009E4FD0"/>
    <w:rsid w:val="009E502C"/>
    <w:rsid w:val="009E5112"/>
    <w:rsid w:val="009E53FD"/>
    <w:rsid w:val="009E5684"/>
    <w:rsid w:val="009E58A8"/>
    <w:rsid w:val="009E5A09"/>
    <w:rsid w:val="009E5A8C"/>
    <w:rsid w:val="009E5B49"/>
    <w:rsid w:val="009E5BAE"/>
    <w:rsid w:val="009E6058"/>
    <w:rsid w:val="009E6388"/>
    <w:rsid w:val="009E64F5"/>
    <w:rsid w:val="009E659D"/>
    <w:rsid w:val="009E65AF"/>
    <w:rsid w:val="009E6655"/>
    <w:rsid w:val="009E691C"/>
    <w:rsid w:val="009E6939"/>
    <w:rsid w:val="009E6AAA"/>
    <w:rsid w:val="009E6AEF"/>
    <w:rsid w:val="009E6B46"/>
    <w:rsid w:val="009E6BF2"/>
    <w:rsid w:val="009E6D94"/>
    <w:rsid w:val="009E6DED"/>
    <w:rsid w:val="009E6E1D"/>
    <w:rsid w:val="009E6E44"/>
    <w:rsid w:val="009E6E58"/>
    <w:rsid w:val="009E6EF5"/>
    <w:rsid w:val="009E7035"/>
    <w:rsid w:val="009E70D0"/>
    <w:rsid w:val="009E74F7"/>
    <w:rsid w:val="009E75DC"/>
    <w:rsid w:val="009E7686"/>
    <w:rsid w:val="009E787C"/>
    <w:rsid w:val="009E7BF7"/>
    <w:rsid w:val="009E7C28"/>
    <w:rsid w:val="009E7D3A"/>
    <w:rsid w:val="009E7DAB"/>
    <w:rsid w:val="009E7DF8"/>
    <w:rsid w:val="009E7EA9"/>
    <w:rsid w:val="009F0174"/>
    <w:rsid w:val="009F01D2"/>
    <w:rsid w:val="009F01F2"/>
    <w:rsid w:val="009F01F5"/>
    <w:rsid w:val="009F0230"/>
    <w:rsid w:val="009F03F3"/>
    <w:rsid w:val="009F0490"/>
    <w:rsid w:val="009F04D8"/>
    <w:rsid w:val="009F04E8"/>
    <w:rsid w:val="009F0631"/>
    <w:rsid w:val="009F070C"/>
    <w:rsid w:val="009F085C"/>
    <w:rsid w:val="009F086B"/>
    <w:rsid w:val="009F09CA"/>
    <w:rsid w:val="009F0B49"/>
    <w:rsid w:val="009F0CAD"/>
    <w:rsid w:val="009F0D44"/>
    <w:rsid w:val="009F10B7"/>
    <w:rsid w:val="009F11C0"/>
    <w:rsid w:val="009F12DA"/>
    <w:rsid w:val="009F1319"/>
    <w:rsid w:val="009F15A7"/>
    <w:rsid w:val="009F17D7"/>
    <w:rsid w:val="009F1921"/>
    <w:rsid w:val="009F1ADE"/>
    <w:rsid w:val="009F1AE3"/>
    <w:rsid w:val="009F1E6D"/>
    <w:rsid w:val="009F1FA8"/>
    <w:rsid w:val="009F1FF0"/>
    <w:rsid w:val="009F2022"/>
    <w:rsid w:val="009F210C"/>
    <w:rsid w:val="009F22F9"/>
    <w:rsid w:val="009F24F1"/>
    <w:rsid w:val="009F250E"/>
    <w:rsid w:val="009F2663"/>
    <w:rsid w:val="009F273B"/>
    <w:rsid w:val="009F2783"/>
    <w:rsid w:val="009F28AE"/>
    <w:rsid w:val="009F2909"/>
    <w:rsid w:val="009F2952"/>
    <w:rsid w:val="009F2957"/>
    <w:rsid w:val="009F2968"/>
    <w:rsid w:val="009F2992"/>
    <w:rsid w:val="009F2A98"/>
    <w:rsid w:val="009F2AAB"/>
    <w:rsid w:val="009F2DD4"/>
    <w:rsid w:val="009F2EB0"/>
    <w:rsid w:val="009F2F81"/>
    <w:rsid w:val="009F32E0"/>
    <w:rsid w:val="009F338B"/>
    <w:rsid w:val="009F3439"/>
    <w:rsid w:val="009F34F9"/>
    <w:rsid w:val="009F3548"/>
    <w:rsid w:val="009F357A"/>
    <w:rsid w:val="009F370D"/>
    <w:rsid w:val="009F37F3"/>
    <w:rsid w:val="009F3937"/>
    <w:rsid w:val="009F39A5"/>
    <w:rsid w:val="009F3AC0"/>
    <w:rsid w:val="009F3B1D"/>
    <w:rsid w:val="009F3C8D"/>
    <w:rsid w:val="009F3D03"/>
    <w:rsid w:val="009F3DEC"/>
    <w:rsid w:val="009F3F57"/>
    <w:rsid w:val="009F3F59"/>
    <w:rsid w:val="009F4217"/>
    <w:rsid w:val="009F43B3"/>
    <w:rsid w:val="009F44BE"/>
    <w:rsid w:val="009F44D3"/>
    <w:rsid w:val="009F46C8"/>
    <w:rsid w:val="009F4824"/>
    <w:rsid w:val="009F4949"/>
    <w:rsid w:val="009F49E6"/>
    <w:rsid w:val="009F4C16"/>
    <w:rsid w:val="009F4CBF"/>
    <w:rsid w:val="009F4DD0"/>
    <w:rsid w:val="009F4DE6"/>
    <w:rsid w:val="009F4E1E"/>
    <w:rsid w:val="009F4E2D"/>
    <w:rsid w:val="009F4E32"/>
    <w:rsid w:val="009F4E9F"/>
    <w:rsid w:val="009F4EA2"/>
    <w:rsid w:val="009F4FCC"/>
    <w:rsid w:val="009F5194"/>
    <w:rsid w:val="009F52B2"/>
    <w:rsid w:val="009F53B9"/>
    <w:rsid w:val="009F53BC"/>
    <w:rsid w:val="009F547F"/>
    <w:rsid w:val="009F5518"/>
    <w:rsid w:val="009F55EB"/>
    <w:rsid w:val="009F562F"/>
    <w:rsid w:val="009F5855"/>
    <w:rsid w:val="009F5A32"/>
    <w:rsid w:val="009F5B66"/>
    <w:rsid w:val="009F5D24"/>
    <w:rsid w:val="009F614B"/>
    <w:rsid w:val="009F6401"/>
    <w:rsid w:val="009F67B9"/>
    <w:rsid w:val="009F69D2"/>
    <w:rsid w:val="009F6E61"/>
    <w:rsid w:val="009F6EE5"/>
    <w:rsid w:val="009F6F28"/>
    <w:rsid w:val="009F716C"/>
    <w:rsid w:val="009F71D9"/>
    <w:rsid w:val="009F72A8"/>
    <w:rsid w:val="009F74B3"/>
    <w:rsid w:val="009F74C3"/>
    <w:rsid w:val="009F76AA"/>
    <w:rsid w:val="009F78AF"/>
    <w:rsid w:val="009F7A1D"/>
    <w:rsid w:val="009F7A49"/>
    <w:rsid w:val="009F7A6B"/>
    <w:rsid w:val="009F7BF8"/>
    <w:rsid w:val="009F7D54"/>
    <w:rsid w:val="009F7DD8"/>
    <w:rsid w:val="009F7E38"/>
    <w:rsid w:val="009F7E97"/>
    <w:rsid w:val="009F7ECF"/>
    <w:rsid w:val="00A002F8"/>
    <w:rsid w:val="00A00324"/>
    <w:rsid w:val="00A00660"/>
    <w:rsid w:val="00A006C7"/>
    <w:rsid w:val="00A00743"/>
    <w:rsid w:val="00A00970"/>
    <w:rsid w:val="00A00ACB"/>
    <w:rsid w:val="00A00AE4"/>
    <w:rsid w:val="00A00B46"/>
    <w:rsid w:val="00A00B5C"/>
    <w:rsid w:val="00A00B75"/>
    <w:rsid w:val="00A00C15"/>
    <w:rsid w:val="00A00C6C"/>
    <w:rsid w:val="00A00D10"/>
    <w:rsid w:val="00A00D72"/>
    <w:rsid w:val="00A00F3F"/>
    <w:rsid w:val="00A01093"/>
    <w:rsid w:val="00A01324"/>
    <w:rsid w:val="00A013E5"/>
    <w:rsid w:val="00A01404"/>
    <w:rsid w:val="00A016B6"/>
    <w:rsid w:val="00A017F7"/>
    <w:rsid w:val="00A0191F"/>
    <w:rsid w:val="00A019F0"/>
    <w:rsid w:val="00A01ACD"/>
    <w:rsid w:val="00A01C70"/>
    <w:rsid w:val="00A01D45"/>
    <w:rsid w:val="00A01E9C"/>
    <w:rsid w:val="00A01F0E"/>
    <w:rsid w:val="00A01F87"/>
    <w:rsid w:val="00A02030"/>
    <w:rsid w:val="00A02033"/>
    <w:rsid w:val="00A020E9"/>
    <w:rsid w:val="00A020F3"/>
    <w:rsid w:val="00A02364"/>
    <w:rsid w:val="00A02396"/>
    <w:rsid w:val="00A023A7"/>
    <w:rsid w:val="00A023F1"/>
    <w:rsid w:val="00A02456"/>
    <w:rsid w:val="00A0267F"/>
    <w:rsid w:val="00A02705"/>
    <w:rsid w:val="00A028ED"/>
    <w:rsid w:val="00A02A2F"/>
    <w:rsid w:val="00A02C52"/>
    <w:rsid w:val="00A02C75"/>
    <w:rsid w:val="00A02D08"/>
    <w:rsid w:val="00A02DFC"/>
    <w:rsid w:val="00A02E07"/>
    <w:rsid w:val="00A02E84"/>
    <w:rsid w:val="00A02E87"/>
    <w:rsid w:val="00A02EC4"/>
    <w:rsid w:val="00A03073"/>
    <w:rsid w:val="00A030B7"/>
    <w:rsid w:val="00A0323B"/>
    <w:rsid w:val="00A0325E"/>
    <w:rsid w:val="00A03573"/>
    <w:rsid w:val="00A0358C"/>
    <w:rsid w:val="00A037F8"/>
    <w:rsid w:val="00A03AF0"/>
    <w:rsid w:val="00A03BFF"/>
    <w:rsid w:val="00A03D04"/>
    <w:rsid w:val="00A03D4E"/>
    <w:rsid w:val="00A03D6E"/>
    <w:rsid w:val="00A03DBE"/>
    <w:rsid w:val="00A03F46"/>
    <w:rsid w:val="00A04002"/>
    <w:rsid w:val="00A04018"/>
    <w:rsid w:val="00A0421E"/>
    <w:rsid w:val="00A0440F"/>
    <w:rsid w:val="00A0458E"/>
    <w:rsid w:val="00A047CB"/>
    <w:rsid w:val="00A04906"/>
    <w:rsid w:val="00A04917"/>
    <w:rsid w:val="00A04B95"/>
    <w:rsid w:val="00A04BE4"/>
    <w:rsid w:val="00A04C8D"/>
    <w:rsid w:val="00A04D82"/>
    <w:rsid w:val="00A04DC4"/>
    <w:rsid w:val="00A04F91"/>
    <w:rsid w:val="00A05087"/>
    <w:rsid w:val="00A05163"/>
    <w:rsid w:val="00A052BC"/>
    <w:rsid w:val="00A053BB"/>
    <w:rsid w:val="00A053E1"/>
    <w:rsid w:val="00A05424"/>
    <w:rsid w:val="00A055A0"/>
    <w:rsid w:val="00A059B0"/>
    <w:rsid w:val="00A059F2"/>
    <w:rsid w:val="00A059FD"/>
    <w:rsid w:val="00A05B6B"/>
    <w:rsid w:val="00A05C6D"/>
    <w:rsid w:val="00A05DDC"/>
    <w:rsid w:val="00A05F8C"/>
    <w:rsid w:val="00A06203"/>
    <w:rsid w:val="00A062EF"/>
    <w:rsid w:val="00A0633E"/>
    <w:rsid w:val="00A063EF"/>
    <w:rsid w:val="00A066E4"/>
    <w:rsid w:val="00A06847"/>
    <w:rsid w:val="00A06919"/>
    <w:rsid w:val="00A06AE3"/>
    <w:rsid w:val="00A06AF4"/>
    <w:rsid w:val="00A06BA0"/>
    <w:rsid w:val="00A06F9F"/>
    <w:rsid w:val="00A06FAD"/>
    <w:rsid w:val="00A06FBC"/>
    <w:rsid w:val="00A07183"/>
    <w:rsid w:val="00A07467"/>
    <w:rsid w:val="00A074DF"/>
    <w:rsid w:val="00A074E0"/>
    <w:rsid w:val="00A074E9"/>
    <w:rsid w:val="00A0750D"/>
    <w:rsid w:val="00A0751D"/>
    <w:rsid w:val="00A0757B"/>
    <w:rsid w:val="00A0760E"/>
    <w:rsid w:val="00A0768F"/>
    <w:rsid w:val="00A076A9"/>
    <w:rsid w:val="00A0770F"/>
    <w:rsid w:val="00A07834"/>
    <w:rsid w:val="00A07858"/>
    <w:rsid w:val="00A0790D"/>
    <w:rsid w:val="00A07B07"/>
    <w:rsid w:val="00A07B08"/>
    <w:rsid w:val="00A07B31"/>
    <w:rsid w:val="00A07B54"/>
    <w:rsid w:val="00A07BBD"/>
    <w:rsid w:val="00A07C26"/>
    <w:rsid w:val="00A07D0F"/>
    <w:rsid w:val="00A07D58"/>
    <w:rsid w:val="00A07D7B"/>
    <w:rsid w:val="00A07E6F"/>
    <w:rsid w:val="00A07E82"/>
    <w:rsid w:val="00A07F40"/>
    <w:rsid w:val="00A10571"/>
    <w:rsid w:val="00A105DE"/>
    <w:rsid w:val="00A1062C"/>
    <w:rsid w:val="00A106E6"/>
    <w:rsid w:val="00A10982"/>
    <w:rsid w:val="00A109D8"/>
    <w:rsid w:val="00A10B0E"/>
    <w:rsid w:val="00A10B67"/>
    <w:rsid w:val="00A10C40"/>
    <w:rsid w:val="00A10E33"/>
    <w:rsid w:val="00A10F4F"/>
    <w:rsid w:val="00A10FD6"/>
    <w:rsid w:val="00A11013"/>
    <w:rsid w:val="00A1104C"/>
    <w:rsid w:val="00A11090"/>
    <w:rsid w:val="00A1110A"/>
    <w:rsid w:val="00A11180"/>
    <w:rsid w:val="00A112E5"/>
    <w:rsid w:val="00A116DC"/>
    <w:rsid w:val="00A1175D"/>
    <w:rsid w:val="00A1178D"/>
    <w:rsid w:val="00A117EF"/>
    <w:rsid w:val="00A11A90"/>
    <w:rsid w:val="00A11B0C"/>
    <w:rsid w:val="00A11B3E"/>
    <w:rsid w:val="00A11F7D"/>
    <w:rsid w:val="00A120EB"/>
    <w:rsid w:val="00A1233B"/>
    <w:rsid w:val="00A12471"/>
    <w:rsid w:val="00A12576"/>
    <w:rsid w:val="00A1259E"/>
    <w:rsid w:val="00A12812"/>
    <w:rsid w:val="00A12999"/>
    <w:rsid w:val="00A12B53"/>
    <w:rsid w:val="00A12B7E"/>
    <w:rsid w:val="00A12E21"/>
    <w:rsid w:val="00A13023"/>
    <w:rsid w:val="00A133F1"/>
    <w:rsid w:val="00A134B8"/>
    <w:rsid w:val="00A1367F"/>
    <w:rsid w:val="00A13883"/>
    <w:rsid w:val="00A13A8C"/>
    <w:rsid w:val="00A13EF3"/>
    <w:rsid w:val="00A13F3B"/>
    <w:rsid w:val="00A1406D"/>
    <w:rsid w:val="00A14379"/>
    <w:rsid w:val="00A1443B"/>
    <w:rsid w:val="00A1467D"/>
    <w:rsid w:val="00A14819"/>
    <w:rsid w:val="00A14B74"/>
    <w:rsid w:val="00A14C57"/>
    <w:rsid w:val="00A14CD3"/>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1BD"/>
    <w:rsid w:val="00A16232"/>
    <w:rsid w:val="00A16325"/>
    <w:rsid w:val="00A16402"/>
    <w:rsid w:val="00A165CE"/>
    <w:rsid w:val="00A165ED"/>
    <w:rsid w:val="00A166D9"/>
    <w:rsid w:val="00A16735"/>
    <w:rsid w:val="00A16804"/>
    <w:rsid w:val="00A168AB"/>
    <w:rsid w:val="00A16AA7"/>
    <w:rsid w:val="00A16AAE"/>
    <w:rsid w:val="00A16DDE"/>
    <w:rsid w:val="00A16E5B"/>
    <w:rsid w:val="00A16E86"/>
    <w:rsid w:val="00A16E99"/>
    <w:rsid w:val="00A16E9A"/>
    <w:rsid w:val="00A16FAC"/>
    <w:rsid w:val="00A16FDD"/>
    <w:rsid w:val="00A17014"/>
    <w:rsid w:val="00A17122"/>
    <w:rsid w:val="00A171C5"/>
    <w:rsid w:val="00A1725E"/>
    <w:rsid w:val="00A174C2"/>
    <w:rsid w:val="00A17574"/>
    <w:rsid w:val="00A175CC"/>
    <w:rsid w:val="00A1777F"/>
    <w:rsid w:val="00A178B3"/>
    <w:rsid w:val="00A178C9"/>
    <w:rsid w:val="00A1796A"/>
    <w:rsid w:val="00A17990"/>
    <w:rsid w:val="00A17A89"/>
    <w:rsid w:val="00A17B7C"/>
    <w:rsid w:val="00A17BF9"/>
    <w:rsid w:val="00A17C8C"/>
    <w:rsid w:val="00A17F2C"/>
    <w:rsid w:val="00A200B7"/>
    <w:rsid w:val="00A201BD"/>
    <w:rsid w:val="00A20268"/>
    <w:rsid w:val="00A202AE"/>
    <w:rsid w:val="00A2036B"/>
    <w:rsid w:val="00A2060F"/>
    <w:rsid w:val="00A2074F"/>
    <w:rsid w:val="00A2075E"/>
    <w:rsid w:val="00A2081E"/>
    <w:rsid w:val="00A20A35"/>
    <w:rsid w:val="00A20A3E"/>
    <w:rsid w:val="00A20A85"/>
    <w:rsid w:val="00A20AD2"/>
    <w:rsid w:val="00A20BDF"/>
    <w:rsid w:val="00A20C03"/>
    <w:rsid w:val="00A20C0F"/>
    <w:rsid w:val="00A20C72"/>
    <w:rsid w:val="00A20D2B"/>
    <w:rsid w:val="00A20DD3"/>
    <w:rsid w:val="00A20F6D"/>
    <w:rsid w:val="00A2108C"/>
    <w:rsid w:val="00A210AC"/>
    <w:rsid w:val="00A210F3"/>
    <w:rsid w:val="00A21256"/>
    <w:rsid w:val="00A212EB"/>
    <w:rsid w:val="00A21302"/>
    <w:rsid w:val="00A214AA"/>
    <w:rsid w:val="00A214E6"/>
    <w:rsid w:val="00A21978"/>
    <w:rsid w:val="00A21983"/>
    <w:rsid w:val="00A2198E"/>
    <w:rsid w:val="00A21A58"/>
    <w:rsid w:val="00A21B56"/>
    <w:rsid w:val="00A21CC4"/>
    <w:rsid w:val="00A21DBE"/>
    <w:rsid w:val="00A21E5E"/>
    <w:rsid w:val="00A21FE4"/>
    <w:rsid w:val="00A22006"/>
    <w:rsid w:val="00A22079"/>
    <w:rsid w:val="00A221CC"/>
    <w:rsid w:val="00A2235A"/>
    <w:rsid w:val="00A223F4"/>
    <w:rsid w:val="00A2246C"/>
    <w:rsid w:val="00A2246E"/>
    <w:rsid w:val="00A224BB"/>
    <w:rsid w:val="00A224EF"/>
    <w:rsid w:val="00A22557"/>
    <w:rsid w:val="00A22968"/>
    <w:rsid w:val="00A22979"/>
    <w:rsid w:val="00A22CA1"/>
    <w:rsid w:val="00A22CC8"/>
    <w:rsid w:val="00A22E37"/>
    <w:rsid w:val="00A22FC9"/>
    <w:rsid w:val="00A2309F"/>
    <w:rsid w:val="00A23127"/>
    <w:rsid w:val="00A2315B"/>
    <w:rsid w:val="00A2315F"/>
    <w:rsid w:val="00A231B3"/>
    <w:rsid w:val="00A23216"/>
    <w:rsid w:val="00A23246"/>
    <w:rsid w:val="00A23255"/>
    <w:rsid w:val="00A232EB"/>
    <w:rsid w:val="00A23501"/>
    <w:rsid w:val="00A236F5"/>
    <w:rsid w:val="00A237AB"/>
    <w:rsid w:val="00A237C2"/>
    <w:rsid w:val="00A23898"/>
    <w:rsid w:val="00A23927"/>
    <w:rsid w:val="00A23A07"/>
    <w:rsid w:val="00A23A8A"/>
    <w:rsid w:val="00A23AB7"/>
    <w:rsid w:val="00A23B42"/>
    <w:rsid w:val="00A23EBE"/>
    <w:rsid w:val="00A23EF2"/>
    <w:rsid w:val="00A23F5D"/>
    <w:rsid w:val="00A23F9F"/>
    <w:rsid w:val="00A23FD9"/>
    <w:rsid w:val="00A240C3"/>
    <w:rsid w:val="00A240F0"/>
    <w:rsid w:val="00A24167"/>
    <w:rsid w:val="00A2417E"/>
    <w:rsid w:val="00A241AF"/>
    <w:rsid w:val="00A24226"/>
    <w:rsid w:val="00A242B7"/>
    <w:rsid w:val="00A24560"/>
    <w:rsid w:val="00A24598"/>
    <w:rsid w:val="00A245A0"/>
    <w:rsid w:val="00A24658"/>
    <w:rsid w:val="00A246AF"/>
    <w:rsid w:val="00A2474F"/>
    <w:rsid w:val="00A2480B"/>
    <w:rsid w:val="00A2481F"/>
    <w:rsid w:val="00A249BB"/>
    <w:rsid w:val="00A24B47"/>
    <w:rsid w:val="00A24B70"/>
    <w:rsid w:val="00A24C95"/>
    <w:rsid w:val="00A24C9E"/>
    <w:rsid w:val="00A24D8B"/>
    <w:rsid w:val="00A24EBE"/>
    <w:rsid w:val="00A24F3C"/>
    <w:rsid w:val="00A25053"/>
    <w:rsid w:val="00A250AF"/>
    <w:rsid w:val="00A2519F"/>
    <w:rsid w:val="00A251D7"/>
    <w:rsid w:val="00A25239"/>
    <w:rsid w:val="00A25329"/>
    <w:rsid w:val="00A25527"/>
    <w:rsid w:val="00A25558"/>
    <w:rsid w:val="00A255F3"/>
    <w:rsid w:val="00A25760"/>
    <w:rsid w:val="00A25871"/>
    <w:rsid w:val="00A258BF"/>
    <w:rsid w:val="00A25960"/>
    <w:rsid w:val="00A259CD"/>
    <w:rsid w:val="00A25B8A"/>
    <w:rsid w:val="00A25C82"/>
    <w:rsid w:val="00A25D32"/>
    <w:rsid w:val="00A26122"/>
    <w:rsid w:val="00A261AA"/>
    <w:rsid w:val="00A261F8"/>
    <w:rsid w:val="00A2623D"/>
    <w:rsid w:val="00A26475"/>
    <w:rsid w:val="00A26664"/>
    <w:rsid w:val="00A2684C"/>
    <w:rsid w:val="00A26A6B"/>
    <w:rsid w:val="00A26AFE"/>
    <w:rsid w:val="00A26B6A"/>
    <w:rsid w:val="00A26B98"/>
    <w:rsid w:val="00A26C5B"/>
    <w:rsid w:val="00A26EC6"/>
    <w:rsid w:val="00A26F79"/>
    <w:rsid w:val="00A270C1"/>
    <w:rsid w:val="00A270C9"/>
    <w:rsid w:val="00A2729E"/>
    <w:rsid w:val="00A27380"/>
    <w:rsid w:val="00A27385"/>
    <w:rsid w:val="00A2740D"/>
    <w:rsid w:val="00A274CC"/>
    <w:rsid w:val="00A2756E"/>
    <w:rsid w:val="00A275F4"/>
    <w:rsid w:val="00A2761B"/>
    <w:rsid w:val="00A2765D"/>
    <w:rsid w:val="00A27869"/>
    <w:rsid w:val="00A2788A"/>
    <w:rsid w:val="00A27A34"/>
    <w:rsid w:val="00A27AA6"/>
    <w:rsid w:val="00A27C65"/>
    <w:rsid w:val="00A27D13"/>
    <w:rsid w:val="00A27D6F"/>
    <w:rsid w:val="00A27E23"/>
    <w:rsid w:val="00A27E59"/>
    <w:rsid w:val="00A27E5B"/>
    <w:rsid w:val="00A27F8E"/>
    <w:rsid w:val="00A301E0"/>
    <w:rsid w:val="00A30227"/>
    <w:rsid w:val="00A304F0"/>
    <w:rsid w:val="00A307D4"/>
    <w:rsid w:val="00A307E3"/>
    <w:rsid w:val="00A3081D"/>
    <w:rsid w:val="00A30964"/>
    <w:rsid w:val="00A30CA7"/>
    <w:rsid w:val="00A30E5B"/>
    <w:rsid w:val="00A30ECF"/>
    <w:rsid w:val="00A31101"/>
    <w:rsid w:val="00A311C8"/>
    <w:rsid w:val="00A31204"/>
    <w:rsid w:val="00A3123A"/>
    <w:rsid w:val="00A312DA"/>
    <w:rsid w:val="00A312E8"/>
    <w:rsid w:val="00A31331"/>
    <w:rsid w:val="00A3133A"/>
    <w:rsid w:val="00A313AE"/>
    <w:rsid w:val="00A31496"/>
    <w:rsid w:val="00A314E7"/>
    <w:rsid w:val="00A31513"/>
    <w:rsid w:val="00A3151A"/>
    <w:rsid w:val="00A31925"/>
    <w:rsid w:val="00A31BCB"/>
    <w:rsid w:val="00A31E77"/>
    <w:rsid w:val="00A31E7A"/>
    <w:rsid w:val="00A31F5A"/>
    <w:rsid w:val="00A32360"/>
    <w:rsid w:val="00A32545"/>
    <w:rsid w:val="00A3262A"/>
    <w:rsid w:val="00A3269C"/>
    <w:rsid w:val="00A326D4"/>
    <w:rsid w:val="00A32713"/>
    <w:rsid w:val="00A327F3"/>
    <w:rsid w:val="00A32868"/>
    <w:rsid w:val="00A3291A"/>
    <w:rsid w:val="00A32939"/>
    <w:rsid w:val="00A329C7"/>
    <w:rsid w:val="00A32B32"/>
    <w:rsid w:val="00A32C8B"/>
    <w:rsid w:val="00A32CBC"/>
    <w:rsid w:val="00A32D32"/>
    <w:rsid w:val="00A32DF5"/>
    <w:rsid w:val="00A32EF3"/>
    <w:rsid w:val="00A32F7D"/>
    <w:rsid w:val="00A33335"/>
    <w:rsid w:val="00A33482"/>
    <w:rsid w:val="00A334EA"/>
    <w:rsid w:val="00A33637"/>
    <w:rsid w:val="00A33924"/>
    <w:rsid w:val="00A33A41"/>
    <w:rsid w:val="00A33B3C"/>
    <w:rsid w:val="00A33B5A"/>
    <w:rsid w:val="00A33B8A"/>
    <w:rsid w:val="00A33BCC"/>
    <w:rsid w:val="00A33BD8"/>
    <w:rsid w:val="00A33CD8"/>
    <w:rsid w:val="00A33F7E"/>
    <w:rsid w:val="00A33FDC"/>
    <w:rsid w:val="00A340D2"/>
    <w:rsid w:val="00A34287"/>
    <w:rsid w:val="00A3428C"/>
    <w:rsid w:val="00A3431D"/>
    <w:rsid w:val="00A343A5"/>
    <w:rsid w:val="00A3441B"/>
    <w:rsid w:val="00A3465B"/>
    <w:rsid w:val="00A347A1"/>
    <w:rsid w:val="00A348E8"/>
    <w:rsid w:val="00A34A60"/>
    <w:rsid w:val="00A34BAE"/>
    <w:rsid w:val="00A34BE1"/>
    <w:rsid w:val="00A34C99"/>
    <w:rsid w:val="00A34CEC"/>
    <w:rsid w:val="00A34D54"/>
    <w:rsid w:val="00A34D97"/>
    <w:rsid w:val="00A34F90"/>
    <w:rsid w:val="00A351C5"/>
    <w:rsid w:val="00A354F4"/>
    <w:rsid w:val="00A3595D"/>
    <w:rsid w:val="00A35B42"/>
    <w:rsid w:val="00A35B56"/>
    <w:rsid w:val="00A35BAC"/>
    <w:rsid w:val="00A35C84"/>
    <w:rsid w:val="00A35D8B"/>
    <w:rsid w:val="00A35D9B"/>
    <w:rsid w:val="00A35E58"/>
    <w:rsid w:val="00A35EBC"/>
    <w:rsid w:val="00A35EF7"/>
    <w:rsid w:val="00A35F05"/>
    <w:rsid w:val="00A3601D"/>
    <w:rsid w:val="00A36115"/>
    <w:rsid w:val="00A362EA"/>
    <w:rsid w:val="00A36511"/>
    <w:rsid w:val="00A36948"/>
    <w:rsid w:val="00A36A65"/>
    <w:rsid w:val="00A36E28"/>
    <w:rsid w:val="00A36F69"/>
    <w:rsid w:val="00A36FAB"/>
    <w:rsid w:val="00A3703D"/>
    <w:rsid w:val="00A37061"/>
    <w:rsid w:val="00A3706A"/>
    <w:rsid w:val="00A372BD"/>
    <w:rsid w:val="00A374A9"/>
    <w:rsid w:val="00A37537"/>
    <w:rsid w:val="00A37584"/>
    <w:rsid w:val="00A37B88"/>
    <w:rsid w:val="00A37EF2"/>
    <w:rsid w:val="00A37F32"/>
    <w:rsid w:val="00A40087"/>
    <w:rsid w:val="00A403CA"/>
    <w:rsid w:val="00A403FC"/>
    <w:rsid w:val="00A4041A"/>
    <w:rsid w:val="00A40437"/>
    <w:rsid w:val="00A404A3"/>
    <w:rsid w:val="00A404B5"/>
    <w:rsid w:val="00A407CD"/>
    <w:rsid w:val="00A407F6"/>
    <w:rsid w:val="00A40842"/>
    <w:rsid w:val="00A40967"/>
    <w:rsid w:val="00A40AAA"/>
    <w:rsid w:val="00A40AF6"/>
    <w:rsid w:val="00A40C04"/>
    <w:rsid w:val="00A40C4E"/>
    <w:rsid w:val="00A40CC6"/>
    <w:rsid w:val="00A40D8C"/>
    <w:rsid w:val="00A40D9C"/>
    <w:rsid w:val="00A40EC0"/>
    <w:rsid w:val="00A40ECA"/>
    <w:rsid w:val="00A40ED4"/>
    <w:rsid w:val="00A41115"/>
    <w:rsid w:val="00A411CE"/>
    <w:rsid w:val="00A41274"/>
    <w:rsid w:val="00A4136B"/>
    <w:rsid w:val="00A413AD"/>
    <w:rsid w:val="00A41B84"/>
    <w:rsid w:val="00A41C0B"/>
    <w:rsid w:val="00A41E95"/>
    <w:rsid w:val="00A41EB5"/>
    <w:rsid w:val="00A41FCA"/>
    <w:rsid w:val="00A41FE3"/>
    <w:rsid w:val="00A4201C"/>
    <w:rsid w:val="00A4219E"/>
    <w:rsid w:val="00A423B8"/>
    <w:rsid w:val="00A42428"/>
    <w:rsid w:val="00A42B9E"/>
    <w:rsid w:val="00A42BCE"/>
    <w:rsid w:val="00A42C9B"/>
    <w:rsid w:val="00A42D07"/>
    <w:rsid w:val="00A42E28"/>
    <w:rsid w:val="00A42EC7"/>
    <w:rsid w:val="00A43042"/>
    <w:rsid w:val="00A43350"/>
    <w:rsid w:val="00A43390"/>
    <w:rsid w:val="00A43399"/>
    <w:rsid w:val="00A43610"/>
    <w:rsid w:val="00A43772"/>
    <w:rsid w:val="00A43792"/>
    <w:rsid w:val="00A43A39"/>
    <w:rsid w:val="00A43C17"/>
    <w:rsid w:val="00A43CA5"/>
    <w:rsid w:val="00A43E1E"/>
    <w:rsid w:val="00A43F42"/>
    <w:rsid w:val="00A43FF7"/>
    <w:rsid w:val="00A441AD"/>
    <w:rsid w:val="00A4420C"/>
    <w:rsid w:val="00A44275"/>
    <w:rsid w:val="00A443DC"/>
    <w:rsid w:val="00A447BE"/>
    <w:rsid w:val="00A447D5"/>
    <w:rsid w:val="00A449EC"/>
    <w:rsid w:val="00A44A6A"/>
    <w:rsid w:val="00A44D05"/>
    <w:rsid w:val="00A44DA3"/>
    <w:rsid w:val="00A44DE0"/>
    <w:rsid w:val="00A44E27"/>
    <w:rsid w:val="00A44EFC"/>
    <w:rsid w:val="00A44F3C"/>
    <w:rsid w:val="00A44F7B"/>
    <w:rsid w:val="00A44F93"/>
    <w:rsid w:val="00A45059"/>
    <w:rsid w:val="00A45177"/>
    <w:rsid w:val="00A455AE"/>
    <w:rsid w:val="00A455DD"/>
    <w:rsid w:val="00A45795"/>
    <w:rsid w:val="00A45801"/>
    <w:rsid w:val="00A45816"/>
    <w:rsid w:val="00A45A9D"/>
    <w:rsid w:val="00A45EFB"/>
    <w:rsid w:val="00A45F1D"/>
    <w:rsid w:val="00A46168"/>
    <w:rsid w:val="00A4632C"/>
    <w:rsid w:val="00A4639C"/>
    <w:rsid w:val="00A465FA"/>
    <w:rsid w:val="00A46659"/>
    <w:rsid w:val="00A46709"/>
    <w:rsid w:val="00A46828"/>
    <w:rsid w:val="00A468BF"/>
    <w:rsid w:val="00A468ED"/>
    <w:rsid w:val="00A46A04"/>
    <w:rsid w:val="00A46A73"/>
    <w:rsid w:val="00A46AB7"/>
    <w:rsid w:val="00A46CBA"/>
    <w:rsid w:val="00A46E6B"/>
    <w:rsid w:val="00A46E6F"/>
    <w:rsid w:val="00A46EFF"/>
    <w:rsid w:val="00A4700B"/>
    <w:rsid w:val="00A471CC"/>
    <w:rsid w:val="00A47547"/>
    <w:rsid w:val="00A47548"/>
    <w:rsid w:val="00A4756D"/>
    <w:rsid w:val="00A47780"/>
    <w:rsid w:val="00A477CF"/>
    <w:rsid w:val="00A47887"/>
    <w:rsid w:val="00A47B0A"/>
    <w:rsid w:val="00A47B89"/>
    <w:rsid w:val="00A47C9F"/>
    <w:rsid w:val="00A47CF1"/>
    <w:rsid w:val="00A47CF6"/>
    <w:rsid w:val="00A47E62"/>
    <w:rsid w:val="00A47F04"/>
    <w:rsid w:val="00A5013A"/>
    <w:rsid w:val="00A501FA"/>
    <w:rsid w:val="00A502B7"/>
    <w:rsid w:val="00A503D7"/>
    <w:rsid w:val="00A50582"/>
    <w:rsid w:val="00A50676"/>
    <w:rsid w:val="00A5073E"/>
    <w:rsid w:val="00A507F0"/>
    <w:rsid w:val="00A50A36"/>
    <w:rsid w:val="00A50A7F"/>
    <w:rsid w:val="00A50D03"/>
    <w:rsid w:val="00A50DC8"/>
    <w:rsid w:val="00A50EDA"/>
    <w:rsid w:val="00A50F20"/>
    <w:rsid w:val="00A50F85"/>
    <w:rsid w:val="00A51017"/>
    <w:rsid w:val="00A5105D"/>
    <w:rsid w:val="00A51113"/>
    <w:rsid w:val="00A51485"/>
    <w:rsid w:val="00A51507"/>
    <w:rsid w:val="00A515C8"/>
    <w:rsid w:val="00A516A7"/>
    <w:rsid w:val="00A516AB"/>
    <w:rsid w:val="00A5189F"/>
    <w:rsid w:val="00A51A00"/>
    <w:rsid w:val="00A51C4E"/>
    <w:rsid w:val="00A520F5"/>
    <w:rsid w:val="00A5251A"/>
    <w:rsid w:val="00A5264F"/>
    <w:rsid w:val="00A527FC"/>
    <w:rsid w:val="00A52923"/>
    <w:rsid w:val="00A5296C"/>
    <w:rsid w:val="00A529BE"/>
    <w:rsid w:val="00A52A47"/>
    <w:rsid w:val="00A52A69"/>
    <w:rsid w:val="00A52BE7"/>
    <w:rsid w:val="00A52D95"/>
    <w:rsid w:val="00A52E08"/>
    <w:rsid w:val="00A52EB6"/>
    <w:rsid w:val="00A52F44"/>
    <w:rsid w:val="00A52F82"/>
    <w:rsid w:val="00A53043"/>
    <w:rsid w:val="00A53052"/>
    <w:rsid w:val="00A5305F"/>
    <w:rsid w:val="00A53159"/>
    <w:rsid w:val="00A53231"/>
    <w:rsid w:val="00A5351E"/>
    <w:rsid w:val="00A535AE"/>
    <w:rsid w:val="00A53619"/>
    <w:rsid w:val="00A53927"/>
    <w:rsid w:val="00A53B80"/>
    <w:rsid w:val="00A53B83"/>
    <w:rsid w:val="00A53BD9"/>
    <w:rsid w:val="00A53C10"/>
    <w:rsid w:val="00A53CC0"/>
    <w:rsid w:val="00A53D91"/>
    <w:rsid w:val="00A53DCD"/>
    <w:rsid w:val="00A53F98"/>
    <w:rsid w:val="00A5404E"/>
    <w:rsid w:val="00A54098"/>
    <w:rsid w:val="00A54292"/>
    <w:rsid w:val="00A542E7"/>
    <w:rsid w:val="00A54379"/>
    <w:rsid w:val="00A543F0"/>
    <w:rsid w:val="00A54403"/>
    <w:rsid w:val="00A5442C"/>
    <w:rsid w:val="00A545A1"/>
    <w:rsid w:val="00A545A4"/>
    <w:rsid w:val="00A545F6"/>
    <w:rsid w:val="00A54724"/>
    <w:rsid w:val="00A54794"/>
    <w:rsid w:val="00A5487B"/>
    <w:rsid w:val="00A5494C"/>
    <w:rsid w:val="00A54A5D"/>
    <w:rsid w:val="00A54CC9"/>
    <w:rsid w:val="00A54CE1"/>
    <w:rsid w:val="00A54EE5"/>
    <w:rsid w:val="00A54F34"/>
    <w:rsid w:val="00A5505F"/>
    <w:rsid w:val="00A5514F"/>
    <w:rsid w:val="00A5532F"/>
    <w:rsid w:val="00A55411"/>
    <w:rsid w:val="00A555EF"/>
    <w:rsid w:val="00A556F2"/>
    <w:rsid w:val="00A55727"/>
    <w:rsid w:val="00A557FD"/>
    <w:rsid w:val="00A55863"/>
    <w:rsid w:val="00A558D4"/>
    <w:rsid w:val="00A55AAD"/>
    <w:rsid w:val="00A55AE9"/>
    <w:rsid w:val="00A55BED"/>
    <w:rsid w:val="00A55C2D"/>
    <w:rsid w:val="00A55C43"/>
    <w:rsid w:val="00A55E9A"/>
    <w:rsid w:val="00A55EC6"/>
    <w:rsid w:val="00A55F7A"/>
    <w:rsid w:val="00A55FEF"/>
    <w:rsid w:val="00A56005"/>
    <w:rsid w:val="00A56085"/>
    <w:rsid w:val="00A561CA"/>
    <w:rsid w:val="00A56209"/>
    <w:rsid w:val="00A5635B"/>
    <w:rsid w:val="00A563C5"/>
    <w:rsid w:val="00A563F2"/>
    <w:rsid w:val="00A564C4"/>
    <w:rsid w:val="00A56598"/>
    <w:rsid w:val="00A56602"/>
    <w:rsid w:val="00A56648"/>
    <w:rsid w:val="00A56691"/>
    <w:rsid w:val="00A566E3"/>
    <w:rsid w:val="00A5673F"/>
    <w:rsid w:val="00A56781"/>
    <w:rsid w:val="00A56A22"/>
    <w:rsid w:val="00A56AA0"/>
    <w:rsid w:val="00A56AE1"/>
    <w:rsid w:val="00A56C3A"/>
    <w:rsid w:val="00A56DBD"/>
    <w:rsid w:val="00A56FC8"/>
    <w:rsid w:val="00A57023"/>
    <w:rsid w:val="00A5702C"/>
    <w:rsid w:val="00A572A2"/>
    <w:rsid w:val="00A57377"/>
    <w:rsid w:val="00A57435"/>
    <w:rsid w:val="00A5759B"/>
    <w:rsid w:val="00A5763D"/>
    <w:rsid w:val="00A57F0A"/>
    <w:rsid w:val="00A57FD8"/>
    <w:rsid w:val="00A60002"/>
    <w:rsid w:val="00A60027"/>
    <w:rsid w:val="00A600DC"/>
    <w:rsid w:val="00A600ED"/>
    <w:rsid w:val="00A60140"/>
    <w:rsid w:val="00A601A4"/>
    <w:rsid w:val="00A60220"/>
    <w:rsid w:val="00A60297"/>
    <w:rsid w:val="00A6074F"/>
    <w:rsid w:val="00A607D1"/>
    <w:rsid w:val="00A608AF"/>
    <w:rsid w:val="00A608E9"/>
    <w:rsid w:val="00A609C6"/>
    <w:rsid w:val="00A609D5"/>
    <w:rsid w:val="00A60B62"/>
    <w:rsid w:val="00A60B7F"/>
    <w:rsid w:val="00A60C0A"/>
    <w:rsid w:val="00A60D0E"/>
    <w:rsid w:val="00A60D4F"/>
    <w:rsid w:val="00A60E3D"/>
    <w:rsid w:val="00A60EC5"/>
    <w:rsid w:val="00A61166"/>
    <w:rsid w:val="00A611EA"/>
    <w:rsid w:val="00A6122C"/>
    <w:rsid w:val="00A6132F"/>
    <w:rsid w:val="00A6148D"/>
    <w:rsid w:val="00A614F7"/>
    <w:rsid w:val="00A6154D"/>
    <w:rsid w:val="00A6156D"/>
    <w:rsid w:val="00A61758"/>
    <w:rsid w:val="00A617BF"/>
    <w:rsid w:val="00A618D3"/>
    <w:rsid w:val="00A6199F"/>
    <w:rsid w:val="00A61A10"/>
    <w:rsid w:val="00A61A9B"/>
    <w:rsid w:val="00A61AD2"/>
    <w:rsid w:val="00A61DE2"/>
    <w:rsid w:val="00A61E29"/>
    <w:rsid w:val="00A61F34"/>
    <w:rsid w:val="00A620E4"/>
    <w:rsid w:val="00A62243"/>
    <w:rsid w:val="00A625A6"/>
    <w:rsid w:val="00A6277C"/>
    <w:rsid w:val="00A628AF"/>
    <w:rsid w:val="00A6297A"/>
    <w:rsid w:val="00A62A75"/>
    <w:rsid w:val="00A62ADD"/>
    <w:rsid w:val="00A62BE9"/>
    <w:rsid w:val="00A62C63"/>
    <w:rsid w:val="00A62EC5"/>
    <w:rsid w:val="00A63016"/>
    <w:rsid w:val="00A63051"/>
    <w:rsid w:val="00A6315A"/>
    <w:rsid w:val="00A631B1"/>
    <w:rsid w:val="00A632BF"/>
    <w:rsid w:val="00A6346B"/>
    <w:rsid w:val="00A6361E"/>
    <w:rsid w:val="00A636B4"/>
    <w:rsid w:val="00A637A8"/>
    <w:rsid w:val="00A63879"/>
    <w:rsid w:val="00A6391D"/>
    <w:rsid w:val="00A63A1E"/>
    <w:rsid w:val="00A63B5D"/>
    <w:rsid w:val="00A63BF8"/>
    <w:rsid w:val="00A640B8"/>
    <w:rsid w:val="00A6428E"/>
    <w:rsid w:val="00A642A9"/>
    <w:rsid w:val="00A643EE"/>
    <w:rsid w:val="00A64591"/>
    <w:rsid w:val="00A645BC"/>
    <w:rsid w:val="00A645C2"/>
    <w:rsid w:val="00A646A3"/>
    <w:rsid w:val="00A646DD"/>
    <w:rsid w:val="00A64811"/>
    <w:rsid w:val="00A64864"/>
    <w:rsid w:val="00A64916"/>
    <w:rsid w:val="00A64A9D"/>
    <w:rsid w:val="00A64BB9"/>
    <w:rsid w:val="00A64C60"/>
    <w:rsid w:val="00A64D34"/>
    <w:rsid w:val="00A64DEA"/>
    <w:rsid w:val="00A65053"/>
    <w:rsid w:val="00A650F5"/>
    <w:rsid w:val="00A650FC"/>
    <w:rsid w:val="00A651B7"/>
    <w:rsid w:val="00A6527D"/>
    <w:rsid w:val="00A653F8"/>
    <w:rsid w:val="00A6547B"/>
    <w:rsid w:val="00A65487"/>
    <w:rsid w:val="00A655BE"/>
    <w:rsid w:val="00A65648"/>
    <w:rsid w:val="00A65691"/>
    <w:rsid w:val="00A65788"/>
    <w:rsid w:val="00A65A56"/>
    <w:rsid w:val="00A65AF9"/>
    <w:rsid w:val="00A65BC8"/>
    <w:rsid w:val="00A65C6D"/>
    <w:rsid w:val="00A65CB5"/>
    <w:rsid w:val="00A65FA3"/>
    <w:rsid w:val="00A66271"/>
    <w:rsid w:val="00A66342"/>
    <w:rsid w:val="00A663D8"/>
    <w:rsid w:val="00A6680F"/>
    <w:rsid w:val="00A66A53"/>
    <w:rsid w:val="00A66AE6"/>
    <w:rsid w:val="00A66B03"/>
    <w:rsid w:val="00A66BC3"/>
    <w:rsid w:val="00A66D8D"/>
    <w:rsid w:val="00A66E38"/>
    <w:rsid w:val="00A66E87"/>
    <w:rsid w:val="00A66E90"/>
    <w:rsid w:val="00A66EEF"/>
    <w:rsid w:val="00A6706B"/>
    <w:rsid w:val="00A6708F"/>
    <w:rsid w:val="00A672E6"/>
    <w:rsid w:val="00A675DD"/>
    <w:rsid w:val="00A675E0"/>
    <w:rsid w:val="00A6763B"/>
    <w:rsid w:val="00A6764E"/>
    <w:rsid w:val="00A676CB"/>
    <w:rsid w:val="00A67730"/>
    <w:rsid w:val="00A67839"/>
    <w:rsid w:val="00A67890"/>
    <w:rsid w:val="00A67A0D"/>
    <w:rsid w:val="00A67E1B"/>
    <w:rsid w:val="00A67F03"/>
    <w:rsid w:val="00A7009A"/>
    <w:rsid w:val="00A70178"/>
    <w:rsid w:val="00A70233"/>
    <w:rsid w:val="00A702CA"/>
    <w:rsid w:val="00A702D2"/>
    <w:rsid w:val="00A70425"/>
    <w:rsid w:val="00A704BD"/>
    <w:rsid w:val="00A704E8"/>
    <w:rsid w:val="00A70664"/>
    <w:rsid w:val="00A7069E"/>
    <w:rsid w:val="00A706C0"/>
    <w:rsid w:val="00A706CC"/>
    <w:rsid w:val="00A7075A"/>
    <w:rsid w:val="00A70763"/>
    <w:rsid w:val="00A707D5"/>
    <w:rsid w:val="00A7089B"/>
    <w:rsid w:val="00A70AB8"/>
    <w:rsid w:val="00A70B85"/>
    <w:rsid w:val="00A70BD7"/>
    <w:rsid w:val="00A70D50"/>
    <w:rsid w:val="00A70E55"/>
    <w:rsid w:val="00A70F73"/>
    <w:rsid w:val="00A710C3"/>
    <w:rsid w:val="00A712F2"/>
    <w:rsid w:val="00A71510"/>
    <w:rsid w:val="00A71579"/>
    <w:rsid w:val="00A715B0"/>
    <w:rsid w:val="00A71768"/>
    <w:rsid w:val="00A717A7"/>
    <w:rsid w:val="00A717C5"/>
    <w:rsid w:val="00A71877"/>
    <w:rsid w:val="00A71976"/>
    <w:rsid w:val="00A719E8"/>
    <w:rsid w:val="00A719F3"/>
    <w:rsid w:val="00A71A21"/>
    <w:rsid w:val="00A71A6C"/>
    <w:rsid w:val="00A71BF6"/>
    <w:rsid w:val="00A71C20"/>
    <w:rsid w:val="00A71CEE"/>
    <w:rsid w:val="00A72098"/>
    <w:rsid w:val="00A72152"/>
    <w:rsid w:val="00A721C3"/>
    <w:rsid w:val="00A721ED"/>
    <w:rsid w:val="00A72253"/>
    <w:rsid w:val="00A7228F"/>
    <w:rsid w:val="00A723AF"/>
    <w:rsid w:val="00A72495"/>
    <w:rsid w:val="00A72676"/>
    <w:rsid w:val="00A726FD"/>
    <w:rsid w:val="00A72777"/>
    <w:rsid w:val="00A727DA"/>
    <w:rsid w:val="00A728D0"/>
    <w:rsid w:val="00A72942"/>
    <w:rsid w:val="00A72952"/>
    <w:rsid w:val="00A72C9B"/>
    <w:rsid w:val="00A72CF3"/>
    <w:rsid w:val="00A72DCB"/>
    <w:rsid w:val="00A72E21"/>
    <w:rsid w:val="00A72E55"/>
    <w:rsid w:val="00A7318F"/>
    <w:rsid w:val="00A73259"/>
    <w:rsid w:val="00A7342C"/>
    <w:rsid w:val="00A73454"/>
    <w:rsid w:val="00A734BB"/>
    <w:rsid w:val="00A737AB"/>
    <w:rsid w:val="00A73955"/>
    <w:rsid w:val="00A739BE"/>
    <w:rsid w:val="00A73A08"/>
    <w:rsid w:val="00A73BC4"/>
    <w:rsid w:val="00A73C70"/>
    <w:rsid w:val="00A73DA9"/>
    <w:rsid w:val="00A73E28"/>
    <w:rsid w:val="00A73E5E"/>
    <w:rsid w:val="00A73FE3"/>
    <w:rsid w:val="00A74036"/>
    <w:rsid w:val="00A740BB"/>
    <w:rsid w:val="00A74233"/>
    <w:rsid w:val="00A742A0"/>
    <w:rsid w:val="00A7431B"/>
    <w:rsid w:val="00A74518"/>
    <w:rsid w:val="00A7465D"/>
    <w:rsid w:val="00A74812"/>
    <w:rsid w:val="00A748F2"/>
    <w:rsid w:val="00A74916"/>
    <w:rsid w:val="00A749C6"/>
    <w:rsid w:val="00A74A15"/>
    <w:rsid w:val="00A74A55"/>
    <w:rsid w:val="00A74A87"/>
    <w:rsid w:val="00A74C93"/>
    <w:rsid w:val="00A74DFF"/>
    <w:rsid w:val="00A74F0A"/>
    <w:rsid w:val="00A74FD6"/>
    <w:rsid w:val="00A75195"/>
    <w:rsid w:val="00A751E0"/>
    <w:rsid w:val="00A7534B"/>
    <w:rsid w:val="00A754CF"/>
    <w:rsid w:val="00A7555B"/>
    <w:rsid w:val="00A75606"/>
    <w:rsid w:val="00A7561A"/>
    <w:rsid w:val="00A757A9"/>
    <w:rsid w:val="00A7598B"/>
    <w:rsid w:val="00A75B32"/>
    <w:rsid w:val="00A75E56"/>
    <w:rsid w:val="00A7620C"/>
    <w:rsid w:val="00A7621D"/>
    <w:rsid w:val="00A7624B"/>
    <w:rsid w:val="00A76426"/>
    <w:rsid w:val="00A76568"/>
    <w:rsid w:val="00A7657D"/>
    <w:rsid w:val="00A7662D"/>
    <w:rsid w:val="00A767C0"/>
    <w:rsid w:val="00A76895"/>
    <w:rsid w:val="00A768C1"/>
    <w:rsid w:val="00A7698D"/>
    <w:rsid w:val="00A76BAA"/>
    <w:rsid w:val="00A76C7E"/>
    <w:rsid w:val="00A76CE7"/>
    <w:rsid w:val="00A76DA9"/>
    <w:rsid w:val="00A76EF9"/>
    <w:rsid w:val="00A76F39"/>
    <w:rsid w:val="00A77042"/>
    <w:rsid w:val="00A7710B"/>
    <w:rsid w:val="00A77315"/>
    <w:rsid w:val="00A773E5"/>
    <w:rsid w:val="00A77440"/>
    <w:rsid w:val="00A77731"/>
    <w:rsid w:val="00A7777D"/>
    <w:rsid w:val="00A77946"/>
    <w:rsid w:val="00A77ABF"/>
    <w:rsid w:val="00A77B44"/>
    <w:rsid w:val="00A77CF9"/>
    <w:rsid w:val="00A77F43"/>
    <w:rsid w:val="00A77FCB"/>
    <w:rsid w:val="00A800AE"/>
    <w:rsid w:val="00A800FD"/>
    <w:rsid w:val="00A802B4"/>
    <w:rsid w:val="00A8033F"/>
    <w:rsid w:val="00A80364"/>
    <w:rsid w:val="00A80454"/>
    <w:rsid w:val="00A804A1"/>
    <w:rsid w:val="00A805AA"/>
    <w:rsid w:val="00A80680"/>
    <w:rsid w:val="00A806BC"/>
    <w:rsid w:val="00A80782"/>
    <w:rsid w:val="00A807AB"/>
    <w:rsid w:val="00A808D4"/>
    <w:rsid w:val="00A80911"/>
    <w:rsid w:val="00A80975"/>
    <w:rsid w:val="00A80DE7"/>
    <w:rsid w:val="00A80DEE"/>
    <w:rsid w:val="00A80F8E"/>
    <w:rsid w:val="00A80FC6"/>
    <w:rsid w:val="00A8129E"/>
    <w:rsid w:val="00A812B4"/>
    <w:rsid w:val="00A81415"/>
    <w:rsid w:val="00A814E9"/>
    <w:rsid w:val="00A816B4"/>
    <w:rsid w:val="00A8177F"/>
    <w:rsid w:val="00A818AF"/>
    <w:rsid w:val="00A818D9"/>
    <w:rsid w:val="00A81976"/>
    <w:rsid w:val="00A81BC3"/>
    <w:rsid w:val="00A81CA3"/>
    <w:rsid w:val="00A81D35"/>
    <w:rsid w:val="00A81E61"/>
    <w:rsid w:val="00A8211F"/>
    <w:rsid w:val="00A82400"/>
    <w:rsid w:val="00A827FD"/>
    <w:rsid w:val="00A82801"/>
    <w:rsid w:val="00A8289C"/>
    <w:rsid w:val="00A828C4"/>
    <w:rsid w:val="00A82AB7"/>
    <w:rsid w:val="00A82AF7"/>
    <w:rsid w:val="00A82C41"/>
    <w:rsid w:val="00A82C8C"/>
    <w:rsid w:val="00A82D58"/>
    <w:rsid w:val="00A82D61"/>
    <w:rsid w:val="00A82E29"/>
    <w:rsid w:val="00A82E5B"/>
    <w:rsid w:val="00A82EA5"/>
    <w:rsid w:val="00A83006"/>
    <w:rsid w:val="00A83217"/>
    <w:rsid w:val="00A8330D"/>
    <w:rsid w:val="00A83364"/>
    <w:rsid w:val="00A8354A"/>
    <w:rsid w:val="00A8383B"/>
    <w:rsid w:val="00A838FA"/>
    <w:rsid w:val="00A83968"/>
    <w:rsid w:val="00A83B18"/>
    <w:rsid w:val="00A83E1C"/>
    <w:rsid w:val="00A83E59"/>
    <w:rsid w:val="00A83E75"/>
    <w:rsid w:val="00A84176"/>
    <w:rsid w:val="00A84201"/>
    <w:rsid w:val="00A842D2"/>
    <w:rsid w:val="00A843DB"/>
    <w:rsid w:val="00A845BA"/>
    <w:rsid w:val="00A84897"/>
    <w:rsid w:val="00A84B06"/>
    <w:rsid w:val="00A84DD9"/>
    <w:rsid w:val="00A8503A"/>
    <w:rsid w:val="00A85056"/>
    <w:rsid w:val="00A85074"/>
    <w:rsid w:val="00A8507B"/>
    <w:rsid w:val="00A852C6"/>
    <w:rsid w:val="00A8574C"/>
    <w:rsid w:val="00A857B2"/>
    <w:rsid w:val="00A857DF"/>
    <w:rsid w:val="00A85852"/>
    <w:rsid w:val="00A859B0"/>
    <w:rsid w:val="00A859E2"/>
    <w:rsid w:val="00A85C46"/>
    <w:rsid w:val="00A86030"/>
    <w:rsid w:val="00A8610D"/>
    <w:rsid w:val="00A8619C"/>
    <w:rsid w:val="00A862D1"/>
    <w:rsid w:val="00A86342"/>
    <w:rsid w:val="00A86367"/>
    <w:rsid w:val="00A86417"/>
    <w:rsid w:val="00A8642F"/>
    <w:rsid w:val="00A8663D"/>
    <w:rsid w:val="00A86827"/>
    <w:rsid w:val="00A869E7"/>
    <w:rsid w:val="00A86A38"/>
    <w:rsid w:val="00A86BEA"/>
    <w:rsid w:val="00A86C29"/>
    <w:rsid w:val="00A86CDD"/>
    <w:rsid w:val="00A86F5A"/>
    <w:rsid w:val="00A86FDB"/>
    <w:rsid w:val="00A872CB"/>
    <w:rsid w:val="00A873C7"/>
    <w:rsid w:val="00A874A6"/>
    <w:rsid w:val="00A87681"/>
    <w:rsid w:val="00A87742"/>
    <w:rsid w:val="00A87A98"/>
    <w:rsid w:val="00A87B07"/>
    <w:rsid w:val="00A87C7B"/>
    <w:rsid w:val="00A87D6C"/>
    <w:rsid w:val="00A87D70"/>
    <w:rsid w:val="00A87DC9"/>
    <w:rsid w:val="00A900C5"/>
    <w:rsid w:val="00A900CC"/>
    <w:rsid w:val="00A902CF"/>
    <w:rsid w:val="00A90390"/>
    <w:rsid w:val="00A9049C"/>
    <w:rsid w:val="00A906E9"/>
    <w:rsid w:val="00A90934"/>
    <w:rsid w:val="00A90B34"/>
    <w:rsid w:val="00A90C08"/>
    <w:rsid w:val="00A90D0D"/>
    <w:rsid w:val="00A90DA8"/>
    <w:rsid w:val="00A90E2E"/>
    <w:rsid w:val="00A90EA8"/>
    <w:rsid w:val="00A90F77"/>
    <w:rsid w:val="00A90FDE"/>
    <w:rsid w:val="00A9108B"/>
    <w:rsid w:val="00A91154"/>
    <w:rsid w:val="00A91155"/>
    <w:rsid w:val="00A913B3"/>
    <w:rsid w:val="00A9141F"/>
    <w:rsid w:val="00A9148C"/>
    <w:rsid w:val="00A91507"/>
    <w:rsid w:val="00A91612"/>
    <w:rsid w:val="00A91673"/>
    <w:rsid w:val="00A91804"/>
    <w:rsid w:val="00A91A05"/>
    <w:rsid w:val="00A91A3B"/>
    <w:rsid w:val="00A91A5C"/>
    <w:rsid w:val="00A91E7A"/>
    <w:rsid w:val="00A91FDD"/>
    <w:rsid w:val="00A92021"/>
    <w:rsid w:val="00A920A8"/>
    <w:rsid w:val="00A92247"/>
    <w:rsid w:val="00A922BF"/>
    <w:rsid w:val="00A92625"/>
    <w:rsid w:val="00A9266A"/>
    <w:rsid w:val="00A92A71"/>
    <w:rsid w:val="00A92B93"/>
    <w:rsid w:val="00A92D58"/>
    <w:rsid w:val="00A92DC8"/>
    <w:rsid w:val="00A92DF8"/>
    <w:rsid w:val="00A92E7B"/>
    <w:rsid w:val="00A92FAF"/>
    <w:rsid w:val="00A931B4"/>
    <w:rsid w:val="00A93335"/>
    <w:rsid w:val="00A9338C"/>
    <w:rsid w:val="00A933EB"/>
    <w:rsid w:val="00A9364E"/>
    <w:rsid w:val="00A9375A"/>
    <w:rsid w:val="00A937AD"/>
    <w:rsid w:val="00A937CF"/>
    <w:rsid w:val="00A938A7"/>
    <w:rsid w:val="00A939A1"/>
    <w:rsid w:val="00A93B89"/>
    <w:rsid w:val="00A93C60"/>
    <w:rsid w:val="00A93C69"/>
    <w:rsid w:val="00A93C8F"/>
    <w:rsid w:val="00A93D55"/>
    <w:rsid w:val="00A93F67"/>
    <w:rsid w:val="00A93F78"/>
    <w:rsid w:val="00A9409B"/>
    <w:rsid w:val="00A941DE"/>
    <w:rsid w:val="00A94262"/>
    <w:rsid w:val="00A9445B"/>
    <w:rsid w:val="00A9455B"/>
    <w:rsid w:val="00A94784"/>
    <w:rsid w:val="00A948C2"/>
    <w:rsid w:val="00A948F2"/>
    <w:rsid w:val="00A94A60"/>
    <w:rsid w:val="00A94AB7"/>
    <w:rsid w:val="00A94AE3"/>
    <w:rsid w:val="00A94B98"/>
    <w:rsid w:val="00A94CEE"/>
    <w:rsid w:val="00A94DBB"/>
    <w:rsid w:val="00A94EA4"/>
    <w:rsid w:val="00A94EB4"/>
    <w:rsid w:val="00A95180"/>
    <w:rsid w:val="00A951CF"/>
    <w:rsid w:val="00A95283"/>
    <w:rsid w:val="00A958AA"/>
    <w:rsid w:val="00A95C8D"/>
    <w:rsid w:val="00A95D4E"/>
    <w:rsid w:val="00A95DA1"/>
    <w:rsid w:val="00A95DFC"/>
    <w:rsid w:val="00A95FEE"/>
    <w:rsid w:val="00A9621B"/>
    <w:rsid w:val="00A9636A"/>
    <w:rsid w:val="00A96401"/>
    <w:rsid w:val="00A96449"/>
    <w:rsid w:val="00A964A3"/>
    <w:rsid w:val="00A96593"/>
    <w:rsid w:val="00A965F4"/>
    <w:rsid w:val="00A9668D"/>
    <w:rsid w:val="00A9671A"/>
    <w:rsid w:val="00A96759"/>
    <w:rsid w:val="00A967A3"/>
    <w:rsid w:val="00A96947"/>
    <w:rsid w:val="00A96A09"/>
    <w:rsid w:val="00A96B79"/>
    <w:rsid w:val="00A96BA3"/>
    <w:rsid w:val="00A96BDD"/>
    <w:rsid w:val="00A96C17"/>
    <w:rsid w:val="00A96C40"/>
    <w:rsid w:val="00A96D76"/>
    <w:rsid w:val="00A96E6A"/>
    <w:rsid w:val="00A96E84"/>
    <w:rsid w:val="00A96E8A"/>
    <w:rsid w:val="00A96EC4"/>
    <w:rsid w:val="00A97005"/>
    <w:rsid w:val="00A97076"/>
    <w:rsid w:val="00A9709B"/>
    <w:rsid w:val="00A971F1"/>
    <w:rsid w:val="00A97247"/>
    <w:rsid w:val="00A972F2"/>
    <w:rsid w:val="00A973A5"/>
    <w:rsid w:val="00A97715"/>
    <w:rsid w:val="00A977A4"/>
    <w:rsid w:val="00A9782B"/>
    <w:rsid w:val="00A9798B"/>
    <w:rsid w:val="00A979B2"/>
    <w:rsid w:val="00A979D7"/>
    <w:rsid w:val="00A97BEF"/>
    <w:rsid w:val="00A97D07"/>
    <w:rsid w:val="00A97D5B"/>
    <w:rsid w:val="00A97E69"/>
    <w:rsid w:val="00A97EC4"/>
    <w:rsid w:val="00A97F15"/>
    <w:rsid w:val="00A97FB9"/>
    <w:rsid w:val="00A97FD2"/>
    <w:rsid w:val="00AA0059"/>
    <w:rsid w:val="00AA0070"/>
    <w:rsid w:val="00AA0084"/>
    <w:rsid w:val="00AA0090"/>
    <w:rsid w:val="00AA0160"/>
    <w:rsid w:val="00AA0380"/>
    <w:rsid w:val="00AA0596"/>
    <w:rsid w:val="00AA061D"/>
    <w:rsid w:val="00AA064C"/>
    <w:rsid w:val="00AA0677"/>
    <w:rsid w:val="00AA07B2"/>
    <w:rsid w:val="00AA0800"/>
    <w:rsid w:val="00AA0956"/>
    <w:rsid w:val="00AA098B"/>
    <w:rsid w:val="00AA09B0"/>
    <w:rsid w:val="00AA0A80"/>
    <w:rsid w:val="00AA0BC8"/>
    <w:rsid w:val="00AA0CC3"/>
    <w:rsid w:val="00AA0D17"/>
    <w:rsid w:val="00AA0D3E"/>
    <w:rsid w:val="00AA0DBF"/>
    <w:rsid w:val="00AA0E98"/>
    <w:rsid w:val="00AA0EBE"/>
    <w:rsid w:val="00AA0F20"/>
    <w:rsid w:val="00AA119E"/>
    <w:rsid w:val="00AA11E4"/>
    <w:rsid w:val="00AA131D"/>
    <w:rsid w:val="00AA1374"/>
    <w:rsid w:val="00AA156A"/>
    <w:rsid w:val="00AA16DA"/>
    <w:rsid w:val="00AA1743"/>
    <w:rsid w:val="00AA17F5"/>
    <w:rsid w:val="00AA19B4"/>
    <w:rsid w:val="00AA1A70"/>
    <w:rsid w:val="00AA1AEE"/>
    <w:rsid w:val="00AA1C55"/>
    <w:rsid w:val="00AA1ED6"/>
    <w:rsid w:val="00AA1F1B"/>
    <w:rsid w:val="00AA1F86"/>
    <w:rsid w:val="00AA20AA"/>
    <w:rsid w:val="00AA211E"/>
    <w:rsid w:val="00AA221B"/>
    <w:rsid w:val="00AA22EE"/>
    <w:rsid w:val="00AA2353"/>
    <w:rsid w:val="00AA239F"/>
    <w:rsid w:val="00AA2492"/>
    <w:rsid w:val="00AA24B4"/>
    <w:rsid w:val="00AA25D4"/>
    <w:rsid w:val="00AA281F"/>
    <w:rsid w:val="00AA286F"/>
    <w:rsid w:val="00AA28E2"/>
    <w:rsid w:val="00AA2ACB"/>
    <w:rsid w:val="00AA2BB4"/>
    <w:rsid w:val="00AA2CFB"/>
    <w:rsid w:val="00AA2DDF"/>
    <w:rsid w:val="00AA2E0D"/>
    <w:rsid w:val="00AA2E1D"/>
    <w:rsid w:val="00AA2E3E"/>
    <w:rsid w:val="00AA2F43"/>
    <w:rsid w:val="00AA2F54"/>
    <w:rsid w:val="00AA2FFD"/>
    <w:rsid w:val="00AA3027"/>
    <w:rsid w:val="00AA3078"/>
    <w:rsid w:val="00AA30B7"/>
    <w:rsid w:val="00AA30D3"/>
    <w:rsid w:val="00AA3171"/>
    <w:rsid w:val="00AA31CB"/>
    <w:rsid w:val="00AA323E"/>
    <w:rsid w:val="00AA32A9"/>
    <w:rsid w:val="00AA3386"/>
    <w:rsid w:val="00AA3456"/>
    <w:rsid w:val="00AA3630"/>
    <w:rsid w:val="00AA363D"/>
    <w:rsid w:val="00AA3727"/>
    <w:rsid w:val="00AA3937"/>
    <w:rsid w:val="00AA396E"/>
    <w:rsid w:val="00AA3B82"/>
    <w:rsid w:val="00AA3C3C"/>
    <w:rsid w:val="00AA3D1E"/>
    <w:rsid w:val="00AA3D37"/>
    <w:rsid w:val="00AA3F7C"/>
    <w:rsid w:val="00AA3FFF"/>
    <w:rsid w:val="00AA404C"/>
    <w:rsid w:val="00AA4084"/>
    <w:rsid w:val="00AA40F6"/>
    <w:rsid w:val="00AA42CB"/>
    <w:rsid w:val="00AA4343"/>
    <w:rsid w:val="00AA43EF"/>
    <w:rsid w:val="00AA4444"/>
    <w:rsid w:val="00AA457B"/>
    <w:rsid w:val="00AA4721"/>
    <w:rsid w:val="00AA48F6"/>
    <w:rsid w:val="00AA4C62"/>
    <w:rsid w:val="00AA4CCB"/>
    <w:rsid w:val="00AA4D0C"/>
    <w:rsid w:val="00AA4DC0"/>
    <w:rsid w:val="00AA4E0E"/>
    <w:rsid w:val="00AA4E14"/>
    <w:rsid w:val="00AA4EC9"/>
    <w:rsid w:val="00AA5072"/>
    <w:rsid w:val="00AA522F"/>
    <w:rsid w:val="00AA52F4"/>
    <w:rsid w:val="00AA53D6"/>
    <w:rsid w:val="00AA5471"/>
    <w:rsid w:val="00AA5516"/>
    <w:rsid w:val="00AA5571"/>
    <w:rsid w:val="00AA5644"/>
    <w:rsid w:val="00AA56BE"/>
    <w:rsid w:val="00AA583B"/>
    <w:rsid w:val="00AA592E"/>
    <w:rsid w:val="00AA59AC"/>
    <w:rsid w:val="00AA5A17"/>
    <w:rsid w:val="00AA5A5B"/>
    <w:rsid w:val="00AA5AB3"/>
    <w:rsid w:val="00AA5B1F"/>
    <w:rsid w:val="00AA5B41"/>
    <w:rsid w:val="00AA5B77"/>
    <w:rsid w:val="00AA5BE1"/>
    <w:rsid w:val="00AA5C23"/>
    <w:rsid w:val="00AA5C36"/>
    <w:rsid w:val="00AA5C3B"/>
    <w:rsid w:val="00AA5CF7"/>
    <w:rsid w:val="00AA5D27"/>
    <w:rsid w:val="00AA5DC6"/>
    <w:rsid w:val="00AA5DDE"/>
    <w:rsid w:val="00AA5DE7"/>
    <w:rsid w:val="00AA5E4A"/>
    <w:rsid w:val="00AA5EFD"/>
    <w:rsid w:val="00AA6073"/>
    <w:rsid w:val="00AA60A6"/>
    <w:rsid w:val="00AA6227"/>
    <w:rsid w:val="00AA6337"/>
    <w:rsid w:val="00AA65D1"/>
    <w:rsid w:val="00AA674D"/>
    <w:rsid w:val="00AA68D6"/>
    <w:rsid w:val="00AA6906"/>
    <w:rsid w:val="00AA6A13"/>
    <w:rsid w:val="00AA6A20"/>
    <w:rsid w:val="00AA6B61"/>
    <w:rsid w:val="00AA6C67"/>
    <w:rsid w:val="00AA7350"/>
    <w:rsid w:val="00AA73A4"/>
    <w:rsid w:val="00AA73F9"/>
    <w:rsid w:val="00AA75B4"/>
    <w:rsid w:val="00AA762D"/>
    <w:rsid w:val="00AA7766"/>
    <w:rsid w:val="00AA7826"/>
    <w:rsid w:val="00AA785D"/>
    <w:rsid w:val="00AA7937"/>
    <w:rsid w:val="00AA7939"/>
    <w:rsid w:val="00AA79F0"/>
    <w:rsid w:val="00AA7A11"/>
    <w:rsid w:val="00AA7A53"/>
    <w:rsid w:val="00AA7C28"/>
    <w:rsid w:val="00AA7C69"/>
    <w:rsid w:val="00AA7C94"/>
    <w:rsid w:val="00AA7CE8"/>
    <w:rsid w:val="00AA7D46"/>
    <w:rsid w:val="00AA7EDA"/>
    <w:rsid w:val="00AA7F08"/>
    <w:rsid w:val="00AB0000"/>
    <w:rsid w:val="00AB0099"/>
    <w:rsid w:val="00AB03D6"/>
    <w:rsid w:val="00AB03EA"/>
    <w:rsid w:val="00AB047F"/>
    <w:rsid w:val="00AB067E"/>
    <w:rsid w:val="00AB096C"/>
    <w:rsid w:val="00AB0B4E"/>
    <w:rsid w:val="00AB0B77"/>
    <w:rsid w:val="00AB0BEA"/>
    <w:rsid w:val="00AB0D88"/>
    <w:rsid w:val="00AB0E5E"/>
    <w:rsid w:val="00AB0E85"/>
    <w:rsid w:val="00AB0FA7"/>
    <w:rsid w:val="00AB102D"/>
    <w:rsid w:val="00AB105B"/>
    <w:rsid w:val="00AB1229"/>
    <w:rsid w:val="00AB1431"/>
    <w:rsid w:val="00AB1477"/>
    <w:rsid w:val="00AB14A7"/>
    <w:rsid w:val="00AB15DC"/>
    <w:rsid w:val="00AB1604"/>
    <w:rsid w:val="00AB198C"/>
    <w:rsid w:val="00AB1A70"/>
    <w:rsid w:val="00AB1AF0"/>
    <w:rsid w:val="00AB1B5E"/>
    <w:rsid w:val="00AB1C15"/>
    <w:rsid w:val="00AB1F05"/>
    <w:rsid w:val="00AB1FED"/>
    <w:rsid w:val="00AB20C3"/>
    <w:rsid w:val="00AB20E5"/>
    <w:rsid w:val="00AB21F3"/>
    <w:rsid w:val="00AB21F9"/>
    <w:rsid w:val="00AB265A"/>
    <w:rsid w:val="00AB27D5"/>
    <w:rsid w:val="00AB2813"/>
    <w:rsid w:val="00AB28A4"/>
    <w:rsid w:val="00AB2990"/>
    <w:rsid w:val="00AB2A70"/>
    <w:rsid w:val="00AB2C98"/>
    <w:rsid w:val="00AB2E63"/>
    <w:rsid w:val="00AB2F52"/>
    <w:rsid w:val="00AB30B2"/>
    <w:rsid w:val="00AB3169"/>
    <w:rsid w:val="00AB31FA"/>
    <w:rsid w:val="00AB3384"/>
    <w:rsid w:val="00AB3472"/>
    <w:rsid w:val="00AB3551"/>
    <w:rsid w:val="00AB36B7"/>
    <w:rsid w:val="00AB36FF"/>
    <w:rsid w:val="00AB3728"/>
    <w:rsid w:val="00AB37F4"/>
    <w:rsid w:val="00AB3816"/>
    <w:rsid w:val="00AB3989"/>
    <w:rsid w:val="00AB3A59"/>
    <w:rsid w:val="00AB3AB8"/>
    <w:rsid w:val="00AB3B68"/>
    <w:rsid w:val="00AB3B74"/>
    <w:rsid w:val="00AB3B7A"/>
    <w:rsid w:val="00AB3BA3"/>
    <w:rsid w:val="00AB3BCA"/>
    <w:rsid w:val="00AB3BF3"/>
    <w:rsid w:val="00AB3C3F"/>
    <w:rsid w:val="00AB3C82"/>
    <w:rsid w:val="00AB3C85"/>
    <w:rsid w:val="00AB3D64"/>
    <w:rsid w:val="00AB41A5"/>
    <w:rsid w:val="00AB41A7"/>
    <w:rsid w:val="00AB4237"/>
    <w:rsid w:val="00AB4355"/>
    <w:rsid w:val="00AB458B"/>
    <w:rsid w:val="00AB4659"/>
    <w:rsid w:val="00AB49B4"/>
    <w:rsid w:val="00AB4A24"/>
    <w:rsid w:val="00AB4A48"/>
    <w:rsid w:val="00AB4B2F"/>
    <w:rsid w:val="00AB4B78"/>
    <w:rsid w:val="00AB4BDE"/>
    <w:rsid w:val="00AB4D4E"/>
    <w:rsid w:val="00AB4D8C"/>
    <w:rsid w:val="00AB4F8E"/>
    <w:rsid w:val="00AB4F9D"/>
    <w:rsid w:val="00AB50F4"/>
    <w:rsid w:val="00AB51DD"/>
    <w:rsid w:val="00AB5318"/>
    <w:rsid w:val="00AB5366"/>
    <w:rsid w:val="00AB5501"/>
    <w:rsid w:val="00AB5546"/>
    <w:rsid w:val="00AB55E2"/>
    <w:rsid w:val="00AB564A"/>
    <w:rsid w:val="00AB56A2"/>
    <w:rsid w:val="00AB5715"/>
    <w:rsid w:val="00AB57E4"/>
    <w:rsid w:val="00AB5842"/>
    <w:rsid w:val="00AB58A6"/>
    <w:rsid w:val="00AB5A50"/>
    <w:rsid w:val="00AB5AA9"/>
    <w:rsid w:val="00AB5ACA"/>
    <w:rsid w:val="00AB5E99"/>
    <w:rsid w:val="00AB604B"/>
    <w:rsid w:val="00AB6053"/>
    <w:rsid w:val="00AB611D"/>
    <w:rsid w:val="00AB61F8"/>
    <w:rsid w:val="00AB621A"/>
    <w:rsid w:val="00AB6262"/>
    <w:rsid w:val="00AB6288"/>
    <w:rsid w:val="00AB6319"/>
    <w:rsid w:val="00AB6360"/>
    <w:rsid w:val="00AB67E3"/>
    <w:rsid w:val="00AB6857"/>
    <w:rsid w:val="00AB68B1"/>
    <w:rsid w:val="00AB6939"/>
    <w:rsid w:val="00AB69D4"/>
    <w:rsid w:val="00AB6A8C"/>
    <w:rsid w:val="00AB6AB7"/>
    <w:rsid w:val="00AB6DB1"/>
    <w:rsid w:val="00AB6E43"/>
    <w:rsid w:val="00AB6ED0"/>
    <w:rsid w:val="00AB702C"/>
    <w:rsid w:val="00AB718F"/>
    <w:rsid w:val="00AB7388"/>
    <w:rsid w:val="00AB73F9"/>
    <w:rsid w:val="00AB74CF"/>
    <w:rsid w:val="00AB751E"/>
    <w:rsid w:val="00AB7667"/>
    <w:rsid w:val="00AB769C"/>
    <w:rsid w:val="00AB769F"/>
    <w:rsid w:val="00AB774A"/>
    <w:rsid w:val="00AB7903"/>
    <w:rsid w:val="00AB7A92"/>
    <w:rsid w:val="00AB7BDD"/>
    <w:rsid w:val="00AB7BE8"/>
    <w:rsid w:val="00AB7D69"/>
    <w:rsid w:val="00AB7F83"/>
    <w:rsid w:val="00AC00E2"/>
    <w:rsid w:val="00AC0106"/>
    <w:rsid w:val="00AC04B1"/>
    <w:rsid w:val="00AC0507"/>
    <w:rsid w:val="00AC064B"/>
    <w:rsid w:val="00AC0689"/>
    <w:rsid w:val="00AC0748"/>
    <w:rsid w:val="00AC0750"/>
    <w:rsid w:val="00AC0B38"/>
    <w:rsid w:val="00AC0BD7"/>
    <w:rsid w:val="00AC0CB4"/>
    <w:rsid w:val="00AC0CDC"/>
    <w:rsid w:val="00AC0F7D"/>
    <w:rsid w:val="00AC1076"/>
    <w:rsid w:val="00AC1219"/>
    <w:rsid w:val="00AC1245"/>
    <w:rsid w:val="00AC1289"/>
    <w:rsid w:val="00AC1423"/>
    <w:rsid w:val="00AC1510"/>
    <w:rsid w:val="00AC156E"/>
    <w:rsid w:val="00AC16CE"/>
    <w:rsid w:val="00AC1838"/>
    <w:rsid w:val="00AC1876"/>
    <w:rsid w:val="00AC18D2"/>
    <w:rsid w:val="00AC1952"/>
    <w:rsid w:val="00AC19C9"/>
    <w:rsid w:val="00AC19EF"/>
    <w:rsid w:val="00AC1B6D"/>
    <w:rsid w:val="00AC1C82"/>
    <w:rsid w:val="00AC1CA6"/>
    <w:rsid w:val="00AC1E58"/>
    <w:rsid w:val="00AC1FD7"/>
    <w:rsid w:val="00AC20A7"/>
    <w:rsid w:val="00AC20F9"/>
    <w:rsid w:val="00AC2107"/>
    <w:rsid w:val="00AC2233"/>
    <w:rsid w:val="00AC2249"/>
    <w:rsid w:val="00AC224B"/>
    <w:rsid w:val="00AC25B0"/>
    <w:rsid w:val="00AC2A28"/>
    <w:rsid w:val="00AC2AD4"/>
    <w:rsid w:val="00AC2E37"/>
    <w:rsid w:val="00AC2EAB"/>
    <w:rsid w:val="00AC2F5E"/>
    <w:rsid w:val="00AC3016"/>
    <w:rsid w:val="00AC319D"/>
    <w:rsid w:val="00AC3418"/>
    <w:rsid w:val="00AC3439"/>
    <w:rsid w:val="00AC353F"/>
    <w:rsid w:val="00AC35BD"/>
    <w:rsid w:val="00AC3644"/>
    <w:rsid w:val="00AC37C0"/>
    <w:rsid w:val="00AC3805"/>
    <w:rsid w:val="00AC3814"/>
    <w:rsid w:val="00AC3906"/>
    <w:rsid w:val="00AC39B9"/>
    <w:rsid w:val="00AC3BC9"/>
    <w:rsid w:val="00AC3C5B"/>
    <w:rsid w:val="00AC3D76"/>
    <w:rsid w:val="00AC3E31"/>
    <w:rsid w:val="00AC3E99"/>
    <w:rsid w:val="00AC3F3C"/>
    <w:rsid w:val="00AC3FB0"/>
    <w:rsid w:val="00AC3FD2"/>
    <w:rsid w:val="00AC4000"/>
    <w:rsid w:val="00AC4062"/>
    <w:rsid w:val="00AC407B"/>
    <w:rsid w:val="00AC40F3"/>
    <w:rsid w:val="00AC4378"/>
    <w:rsid w:val="00AC440A"/>
    <w:rsid w:val="00AC467D"/>
    <w:rsid w:val="00AC48F0"/>
    <w:rsid w:val="00AC4996"/>
    <w:rsid w:val="00AC4AA7"/>
    <w:rsid w:val="00AC4ACB"/>
    <w:rsid w:val="00AC4AEA"/>
    <w:rsid w:val="00AC4B71"/>
    <w:rsid w:val="00AC4BC5"/>
    <w:rsid w:val="00AC4EF1"/>
    <w:rsid w:val="00AC4FBA"/>
    <w:rsid w:val="00AC4FF7"/>
    <w:rsid w:val="00AC503D"/>
    <w:rsid w:val="00AC5054"/>
    <w:rsid w:val="00AC53F0"/>
    <w:rsid w:val="00AC5456"/>
    <w:rsid w:val="00AC54F5"/>
    <w:rsid w:val="00AC554D"/>
    <w:rsid w:val="00AC5742"/>
    <w:rsid w:val="00AC5CA0"/>
    <w:rsid w:val="00AC5CF6"/>
    <w:rsid w:val="00AC5DD6"/>
    <w:rsid w:val="00AC608A"/>
    <w:rsid w:val="00AC60FC"/>
    <w:rsid w:val="00AC62EE"/>
    <w:rsid w:val="00AC6402"/>
    <w:rsid w:val="00AC6410"/>
    <w:rsid w:val="00AC64DB"/>
    <w:rsid w:val="00AC6561"/>
    <w:rsid w:val="00AC6855"/>
    <w:rsid w:val="00AC6920"/>
    <w:rsid w:val="00AC6CAD"/>
    <w:rsid w:val="00AC6DA8"/>
    <w:rsid w:val="00AC6E2A"/>
    <w:rsid w:val="00AC6E43"/>
    <w:rsid w:val="00AC7005"/>
    <w:rsid w:val="00AC7044"/>
    <w:rsid w:val="00AC7165"/>
    <w:rsid w:val="00AC7249"/>
    <w:rsid w:val="00AC74B2"/>
    <w:rsid w:val="00AC76AA"/>
    <w:rsid w:val="00AC7765"/>
    <w:rsid w:val="00AC77A3"/>
    <w:rsid w:val="00AC799F"/>
    <w:rsid w:val="00AC7A7C"/>
    <w:rsid w:val="00AC7CE6"/>
    <w:rsid w:val="00AC7D41"/>
    <w:rsid w:val="00AC7D81"/>
    <w:rsid w:val="00AC7F86"/>
    <w:rsid w:val="00AC8BB2"/>
    <w:rsid w:val="00AD0089"/>
    <w:rsid w:val="00AD0099"/>
    <w:rsid w:val="00AD02CC"/>
    <w:rsid w:val="00AD044E"/>
    <w:rsid w:val="00AD04D8"/>
    <w:rsid w:val="00AD055B"/>
    <w:rsid w:val="00AD05B8"/>
    <w:rsid w:val="00AD0624"/>
    <w:rsid w:val="00AD0659"/>
    <w:rsid w:val="00AD09D2"/>
    <w:rsid w:val="00AD0B06"/>
    <w:rsid w:val="00AD0B7A"/>
    <w:rsid w:val="00AD0BE0"/>
    <w:rsid w:val="00AD0DA2"/>
    <w:rsid w:val="00AD0F83"/>
    <w:rsid w:val="00AD1046"/>
    <w:rsid w:val="00AD10D4"/>
    <w:rsid w:val="00AD12F1"/>
    <w:rsid w:val="00AD1325"/>
    <w:rsid w:val="00AD13C4"/>
    <w:rsid w:val="00AD13D9"/>
    <w:rsid w:val="00AD157F"/>
    <w:rsid w:val="00AD188E"/>
    <w:rsid w:val="00AD19D5"/>
    <w:rsid w:val="00AD1B9B"/>
    <w:rsid w:val="00AD1BF2"/>
    <w:rsid w:val="00AD1C72"/>
    <w:rsid w:val="00AD1D22"/>
    <w:rsid w:val="00AD1E60"/>
    <w:rsid w:val="00AD2160"/>
    <w:rsid w:val="00AD2198"/>
    <w:rsid w:val="00AD2200"/>
    <w:rsid w:val="00AD2267"/>
    <w:rsid w:val="00AD2296"/>
    <w:rsid w:val="00AD2303"/>
    <w:rsid w:val="00AD2373"/>
    <w:rsid w:val="00AD23ED"/>
    <w:rsid w:val="00AD23F2"/>
    <w:rsid w:val="00AD24A1"/>
    <w:rsid w:val="00AD25F1"/>
    <w:rsid w:val="00AD2893"/>
    <w:rsid w:val="00AD28B7"/>
    <w:rsid w:val="00AD2930"/>
    <w:rsid w:val="00AD29F7"/>
    <w:rsid w:val="00AD2B0A"/>
    <w:rsid w:val="00AD2B23"/>
    <w:rsid w:val="00AD2B64"/>
    <w:rsid w:val="00AD2B7E"/>
    <w:rsid w:val="00AD2C49"/>
    <w:rsid w:val="00AD2D28"/>
    <w:rsid w:val="00AD2D9E"/>
    <w:rsid w:val="00AD2E17"/>
    <w:rsid w:val="00AD304D"/>
    <w:rsid w:val="00AD312A"/>
    <w:rsid w:val="00AD3141"/>
    <w:rsid w:val="00AD31B8"/>
    <w:rsid w:val="00AD341A"/>
    <w:rsid w:val="00AD3460"/>
    <w:rsid w:val="00AD3469"/>
    <w:rsid w:val="00AD358A"/>
    <w:rsid w:val="00AD36D0"/>
    <w:rsid w:val="00AD39BD"/>
    <w:rsid w:val="00AD3AF6"/>
    <w:rsid w:val="00AD3B30"/>
    <w:rsid w:val="00AD3BA3"/>
    <w:rsid w:val="00AD3CFB"/>
    <w:rsid w:val="00AD3DC9"/>
    <w:rsid w:val="00AD3FEA"/>
    <w:rsid w:val="00AD41CB"/>
    <w:rsid w:val="00AD41EC"/>
    <w:rsid w:val="00AD433F"/>
    <w:rsid w:val="00AD43EE"/>
    <w:rsid w:val="00AD45F9"/>
    <w:rsid w:val="00AD4640"/>
    <w:rsid w:val="00AD47F1"/>
    <w:rsid w:val="00AD47F6"/>
    <w:rsid w:val="00AD4AFD"/>
    <w:rsid w:val="00AD4B78"/>
    <w:rsid w:val="00AD4B9F"/>
    <w:rsid w:val="00AD4C40"/>
    <w:rsid w:val="00AD4D51"/>
    <w:rsid w:val="00AD4DFF"/>
    <w:rsid w:val="00AD4F26"/>
    <w:rsid w:val="00AD4F57"/>
    <w:rsid w:val="00AD5065"/>
    <w:rsid w:val="00AD51C7"/>
    <w:rsid w:val="00AD5330"/>
    <w:rsid w:val="00AD534C"/>
    <w:rsid w:val="00AD545D"/>
    <w:rsid w:val="00AD5514"/>
    <w:rsid w:val="00AD558F"/>
    <w:rsid w:val="00AD55B4"/>
    <w:rsid w:val="00AD55ED"/>
    <w:rsid w:val="00AD5681"/>
    <w:rsid w:val="00AD5767"/>
    <w:rsid w:val="00AD59DB"/>
    <w:rsid w:val="00AD59E1"/>
    <w:rsid w:val="00AD5AEF"/>
    <w:rsid w:val="00AD5B29"/>
    <w:rsid w:val="00AD5B9E"/>
    <w:rsid w:val="00AD5CE7"/>
    <w:rsid w:val="00AD5DA0"/>
    <w:rsid w:val="00AD5F29"/>
    <w:rsid w:val="00AD5FFE"/>
    <w:rsid w:val="00AD6005"/>
    <w:rsid w:val="00AD60BE"/>
    <w:rsid w:val="00AD6105"/>
    <w:rsid w:val="00AD627B"/>
    <w:rsid w:val="00AD62AC"/>
    <w:rsid w:val="00AD6306"/>
    <w:rsid w:val="00AD648B"/>
    <w:rsid w:val="00AD65A1"/>
    <w:rsid w:val="00AD66DC"/>
    <w:rsid w:val="00AD6AE5"/>
    <w:rsid w:val="00AD6AF9"/>
    <w:rsid w:val="00AD6BD4"/>
    <w:rsid w:val="00AD6D0B"/>
    <w:rsid w:val="00AD6ECB"/>
    <w:rsid w:val="00AD6ED0"/>
    <w:rsid w:val="00AD6FD1"/>
    <w:rsid w:val="00AD700B"/>
    <w:rsid w:val="00AD7134"/>
    <w:rsid w:val="00AD71FD"/>
    <w:rsid w:val="00AD7356"/>
    <w:rsid w:val="00AD736B"/>
    <w:rsid w:val="00AD7448"/>
    <w:rsid w:val="00AD7476"/>
    <w:rsid w:val="00AD76C8"/>
    <w:rsid w:val="00AD7833"/>
    <w:rsid w:val="00AD78F3"/>
    <w:rsid w:val="00AD7B8E"/>
    <w:rsid w:val="00AD7E10"/>
    <w:rsid w:val="00AD7FE9"/>
    <w:rsid w:val="00AE00E5"/>
    <w:rsid w:val="00AE0162"/>
    <w:rsid w:val="00AE059A"/>
    <w:rsid w:val="00AE0686"/>
    <w:rsid w:val="00AE0721"/>
    <w:rsid w:val="00AE0933"/>
    <w:rsid w:val="00AE095D"/>
    <w:rsid w:val="00AE0980"/>
    <w:rsid w:val="00AE0B01"/>
    <w:rsid w:val="00AE0B44"/>
    <w:rsid w:val="00AE0B9F"/>
    <w:rsid w:val="00AE119B"/>
    <w:rsid w:val="00AE12C2"/>
    <w:rsid w:val="00AE12D9"/>
    <w:rsid w:val="00AE1303"/>
    <w:rsid w:val="00AE137B"/>
    <w:rsid w:val="00AE1400"/>
    <w:rsid w:val="00AE1937"/>
    <w:rsid w:val="00AE1A3E"/>
    <w:rsid w:val="00AE1AE6"/>
    <w:rsid w:val="00AE1BA9"/>
    <w:rsid w:val="00AE1C07"/>
    <w:rsid w:val="00AE1D63"/>
    <w:rsid w:val="00AE1DD3"/>
    <w:rsid w:val="00AE1EAB"/>
    <w:rsid w:val="00AE1F69"/>
    <w:rsid w:val="00AE20DC"/>
    <w:rsid w:val="00AE2141"/>
    <w:rsid w:val="00AE21CB"/>
    <w:rsid w:val="00AE2253"/>
    <w:rsid w:val="00AE269F"/>
    <w:rsid w:val="00AE26E7"/>
    <w:rsid w:val="00AE27EE"/>
    <w:rsid w:val="00AE29D9"/>
    <w:rsid w:val="00AE29DA"/>
    <w:rsid w:val="00AE2B23"/>
    <w:rsid w:val="00AE3101"/>
    <w:rsid w:val="00AE34A2"/>
    <w:rsid w:val="00AE3605"/>
    <w:rsid w:val="00AE3667"/>
    <w:rsid w:val="00AE3798"/>
    <w:rsid w:val="00AE38B3"/>
    <w:rsid w:val="00AE3905"/>
    <w:rsid w:val="00AE393E"/>
    <w:rsid w:val="00AE3AD1"/>
    <w:rsid w:val="00AE3E76"/>
    <w:rsid w:val="00AE3EBC"/>
    <w:rsid w:val="00AE3EEE"/>
    <w:rsid w:val="00AE3F19"/>
    <w:rsid w:val="00AE4078"/>
    <w:rsid w:val="00AE40CB"/>
    <w:rsid w:val="00AE40D1"/>
    <w:rsid w:val="00AE40F5"/>
    <w:rsid w:val="00AE4159"/>
    <w:rsid w:val="00AE4261"/>
    <w:rsid w:val="00AE436D"/>
    <w:rsid w:val="00AE4409"/>
    <w:rsid w:val="00AE456B"/>
    <w:rsid w:val="00AE46E2"/>
    <w:rsid w:val="00AE4725"/>
    <w:rsid w:val="00AE4751"/>
    <w:rsid w:val="00AE483C"/>
    <w:rsid w:val="00AE4A8F"/>
    <w:rsid w:val="00AE4C3A"/>
    <w:rsid w:val="00AE4DC9"/>
    <w:rsid w:val="00AE4DF4"/>
    <w:rsid w:val="00AE4E4F"/>
    <w:rsid w:val="00AE4FA2"/>
    <w:rsid w:val="00AE5008"/>
    <w:rsid w:val="00AE503E"/>
    <w:rsid w:val="00AE5049"/>
    <w:rsid w:val="00AE5145"/>
    <w:rsid w:val="00AE52C1"/>
    <w:rsid w:val="00AE52EB"/>
    <w:rsid w:val="00AE5384"/>
    <w:rsid w:val="00AE5551"/>
    <w:rsid w:val="00AE5656"/>
    <w:rsid w:val="00AE5838"/>
    <w:rsid w:val="00AE5A79"/>
    <w:rsid w:val="00AE5AA4"/>
    <w:rsid w:val="00AE5B18"/>
    <w:rsid w:val="00AE5C5B"/>
    <w:rsid w:val="00AE5C93"/>
    <w:rsid w:val="00AE5D38"/>
    <w:rsid w:val="00AE5DFD"/>
    <w:rsid w:val="00AE5E1F"/>
    <w:rsid w:val="00AE5ED7"/>
    <w:rsid w:val="00AE60FA"/>
    <w:rsid w:val="00AE61ED"/>
    <w:rsid w:val="00AE6336"/>
    <w:rsid w:val="00AE658B"/>
    <w:rsid w:val="00AE6821"/>
    <w:rsid w:val="00AE6837"/>
    <w:rsid w:val="00AE6865"/>
    <w:rsid w:val="00AE6B1A"/>
    <w:rsid w:val="00AE6B96"/>
    <w:rsid w:val="00AE6BF8"/>
    <w:rsid w:val="00AE6C74"/>
    <w:rsid w:val="00AE6D04"/>
    <w:rsid w:val="00AE6ECA"/>
    <w:rsid w:val="00AE709A"/>
    <w:rsid w:val="00AE7130"/>
    <w:rsid w:val="00AE71C0"/>
    <w:rsid w:val="00AE72DA"/>
    <w:rsid w:val="00AE73A7"/>
    <w:rsid w:val="00AE7401"/>
    <w:rsid w:val="00AE74A6"/>
    <w:rsid w:val="00AE74EA"/>
    <w:rsid w:val="00AE7539"/>
    <w:rsid w:val="00AE76AC"/>
    <w:rsid w:val="00AE76C1"/>
    <w:rsid w:val="00AE76D8"/>
    <w:rsid w:val="00AE76FF"/>
    <w:rsid w:val="00AE7756"/>
    <w:rsid w:val="00AE7940"/>
    <w:rsid w:val="00AE796C"/>
    <w:rsid w:val="00AE79D7"/>
    <w:rsid w:val="00AE7B5F"/>
    <w:rsid w:val="00AE7D88"/>
    <w:rsid w:val="00AE7DFB"/>
    <w:rsid w:val="00AF00D1"/>
    <w:rsid w:val="00AF013C"/>
    <w:rsid w:val="00AF019D"/>
    <w:rsid w:val="00AF01DB"/>
    <w:rsid w:val="00AF0206"/>
    <w:rsid w:val="00AF02E5"/>
    <w:rsid w:val="00AF0365"/>
    <w:rsid w:val="00AF045A"/>
    <w:rsid w:val="00AF0843"/>
    <w:rsid w:val="00AF08F5"/>
    <w:rsid w:val="00AF090F"/>
    <w:rsid w:val="00AF0A35"/>
    <w:rsid w:val="00AF0C7C"/>
    <w:rsid w:val="00AF0C94"/>
    <w:rsid w:val="00AF0EE1"/>
    <w:rsid w:val="00AF0F76"/>
    <w:rsid w:val="00AF120C"/>
    <w:rsid w:val="00AF14AB"/>
    <w:rsid w:val="00AF1521"/>
    <w:rsid w:val="00AF1809"/>
    <w:rsid w:val="00AF1A0A"/>
    <w:rsid w:val="00AF1C36"/>
    <w:rsid w:val="00AF1C90"/>
    <w:rsid w:val="00AF229F"/>
    <w:rsid w:val="00AF22C9"/>
    <w:rsid w:val="00AF24CC"/>
    <w:rsid w:val="00AF24E9"/>
    <w:rsid w:val="00AF2571"/>
    <w:rsid w:val="00AF259A"/>
    <w:rsid w:val="00AF276B"/>
    <w:rsid w:val="00AF27EC"/>
    <w:rsid w:val="00AF2A45"/>
    <w:rsid w:val="00AF2CFF"/>
    <w:rsid w:val="00AF2FBD"/>
    <w:rsid w:val="00AF3010"/>
    <w:rsid w:val="00AF311A"/>
    <w:rsid w:val="00AF31D7"/>
    <w:rsid w:val="00AF31DC"/>
    <w:rsid w:val="00AF3223"/>
    <w:rsid w:val="00AF32F2"/>
    <w:rsid w:val="00AF339D"/>
    <w:rsid w:val="00AF349A"/>
    <w:rsid w:val="00AF34AA"/>
    <w:rsid w:val="00AF34AC"/>
    <w:rsid w:val="00AF3603"/>
    <w:rsid w:val="00AF36B8"/>
    <w:rsid w:val="00AF387A"/>
    <w:rsid w:val="00AF3889"/>
    <w:rsid w:val="00AF38E8"/>
    <w:rsid w:val="00AF3944"/>
    <w:rsid w:val="00AF3B0D"/>
    <w:rsid w:val="00AF3B15"/>
    <w:rsid w:val="00AF3B53"/>
    <w:rsid w:val="00AF3BAB"/>
    <w:rsid w:val="00AF3C66"/>
    <w:rsid w:val="00AF3CB1"/>
    <w:rsid w:val="00AF3DDB"/>
    <w:rsid w:val="00AF4005"/>
    <w:rsid w:val="00AF4014"/>
    <w:rsid w:val="00AF4041"/>
    <w:rsid w:val="00AF4095"/>
    <w:rsid w:val="00AF42A1"/>
    <w:rsid w:val="00AF42DE"/>
    <w:rsid w:val="00AF4316"/>
    <w:rsid w:val="00AF4453"/>
    <w:rsid w:val="00AF44E0"/>
    <w:rsid w:val="00AF460F"/>
    <w:rsid w:val="00AF4862"/>
    <w:rsid w:val="00AF4941"/>
    <w:rsid w:val="00AF4969"/>
    <w:rsid w:val="00AF49B2"/>
    <w:rsid w:val="00AF4A00"/>
    <w:rsid w:val="00AF4A2C"/>
    <w:rsid w:val="00AF4AD2"/>
    <w:rsid w:val="00AF4AD6"/>
    <w:rsid w:val="00AF4B2D"/>
    <w:rsid w:val="00AF4C3C"/>
    <w:rsid w:val="00AF4D24"/>
    <w:rsid w:val="00AF4E6D"/>
    <w:rsid w:val="00AF4EC3"/>
    <w:rsid w:val="00AF4ED6"/>
    <w:rsid w:val="00AF514F"/>
    <w:rsid w:val="00AF5163"/>
    <w:rsid w:val="00AF5462"/>
    <w:rsid w:val="00AF5676"/>
    <w:rsid w:val="00AF57EE"/>
    <w:rsid w:val="00AF5885"/>
    <w:rsid w:val="00AF5916"/>
    <w:rsid w:val="00AF5927"/>
    <w:rsid w:val="00AF59AF"/>
    <w:rsid w:val="00AF59DA"/>
    <w:rsid w:val="00AF5BAD"/>
    <w:rsid w:val="00AF5C34"/>
    <w:rsid w:val="00AF5CF3"/>
    <w:rsid w:val="00AF5DBF"/>
    <w:rsid w:val="00AF5E09"/>
    <w:rsid w:val="00AF5FFD"/>
    <w:rsid w:val="00AF6215"/>
    <w:rsid w:val="00AF6253"/>
    <w:rsid w:val="00AF6478"/>
    <w:rsid w:val="00AF64B5"/>
    <w:rsid w:val="00AF64C9"/>
    <w:rsid w:val="00AF64DB"/>
    <w:rsid w:val="00AF655B"/>
    <w:rsid w:val="00AF6676"/>
    <w:rsid w:val="00AF6688"/>
    <w:rsid w:val="00AF6694"/>
    <w:rsid w:val="00AF66F4"/>
    <w:rsid w:val="00AF6771"/>
    <w:rsid w:val="00AF68B4"/>
    <w:rsid w:val="00AF6A39"/>
    <w:rsid w:val="00AF6A72"/>
    <w:rsid w:val="00AF6CB8"/>
    <w:rsid w:val="00AF6D1B"/>
    <w:rsid w:val="00AF6D7E"/>
    <w:rsid w:val="00AF6DFC"/>
    <w:rsid w:val="00AF6E12"/>
    <w:rsid w:val="00AF6E4D"/>
    <w:rsid w:val="00AF6FE7"/>
    <w:rsid w:val="00AF6FF8"/>
    <w:rsid w:val="00AF7026"/>
    <w:rsid w:val="00AF726F"/>
    <w:rsid w:val="00AF727C"/>
    <w:rsid w:val="00AF7328"/>
    <w:rsid w:val="00AF7592"/>
    <w:rsid w:val="00AF761B"/>
    <w:rsid w:val="00AF7664"/>
    <w:rsid w:val="00AF76C9"/>
    <w:rsid w:val="00AF78B3"/>
    <w:rsid w:val="00AF7A14"/>
    <w:rsid w:val="00AF7A5F"/>
    <w:rsid w:val="00AF7BA7"/>
    <w:rsid w:val="00AF7CF9"/>
    <w:rsid w:val="00AF7EB1"/>
    <w:rsid w:val="00B0022B"/>
    <w:rsid w:val="00B00351"/>
    <w:rsid w:val="00B00379"/>
    <w:rsid w:val="00B0049A"/>
    <w:rsid w:val="00B006CB"/>
    <w:rsid w:val="00B00B87"/>
    <w:rsid w:val="00B00E61"/>
    <w:rsid w:val="00B00E98"/>
    <w:rsid w:val="00B00F99"/>
    <w:rsid w:val="00B00FD8"/>
    <w:rsid w:val="00B0101E"/>
    <w:rsid w:val="00B01100"/>
    <w:rsid w:val="00B01106"/>
    <w:rsid w:val="00B012D8"/>
    <w:rsid w:val="00B013A2"/>
    <w:rsid w:val="00B01755"/>
    <w:rsid w:val="00B01BCF"/>
    <w:rsid w:val="00B01DD8"/>
    <w:rsid w:val="00B01F15"/>
    <w:rsid w:val="00B01FED"/>
    <w:rsid w:val="00B02093"/>
    <w:rsid w:val="00B024AB"/>
    <w:rsid w:val="00B0258F"/>
    <w:rsid w:val="00B025B4"/>
    <w:rsid w:val="00B0266F"/>
    <w:rsid w:val="00B026FC"/>
    <w:rsid w:val="00B027C4"/>
    <w:rsid w:val="00B02808"/>
    <w:rsid w:val="00B0289A"/>
    <w:rsid w:val="00B028C7"/>
    <w:rsid w:val="00B02999"/>
    <w:rsid w:val="00B02B5A"/>
    <w:rsid w:val="00B02BE3"/>
    <w:rsid w:val="00B02C05"/>
    <w:rsid w:val="00B02C21"/>
    <w:rsid w:val="00B02CEE"/>
    <w:rsid w:val="00B02EC8"/>
    <w:rsid w:val="00B02F59"/>
    <w:rsid w:val="00B02F7E"/>
    <w:rsid w:val="00B03066"/>
    <w:rsid w:val="00B03087"/>
    <w:rsid w:val="00B03221"/>
    <w:rsid w:val="00B032BA"/>
    <w:rsid w:val="00B032EF"/>
    <w:rsid w:val="00B0332A"/>
    <w:rsid w:val="00B03436"/>
    <w:rsid w:val="00B034DA"/>
    <w:rsid w:val="00B034EE"/>
    <w:rsid w:val="00B03728"/>
    <w:rsid w:val="00B0380E"/>
    <w:rsid w:val="00B0382C"/>
    <w:rsid w:val="00B03838"/>
    <w:rsid w:val="00B03898"/>
    <w:rsid w:val="00B03A8E"/>
    <w:rsid w:val="00B03B20"/>
    <w:rsid w:val="00B03B32"/>
    <w:rsid w:val="00B03D6E"/>
    <w:rsid w:val="00B03E28"/>
    <w:rsid w:val="00B03F51"/>
    <w:rsid w:val="00B03F8C"/>
    <w:rsid w:val="00B04043"/>
    <w:rsid w:val="00B04059"/>
    <w:rsid w:val="00B040E9"/>
    <w:rsid w:val="00B04159"/>
    <w:rsid w:val="00B042EA"/>
    <w:rsid w:val="00B04508"/>
    <w:rsid w:val="00B0456E"/>
    <w:rsid w:val="00B0467F"/>
    <w:rsid w:val="00B046AA"/>
    <w:rsid w:val="00B047B6"/>
    <w:rsid w:val="00B0486F"/>
    <w:rsid w:val="00B04977"/>
    <w:rsid w:val="00B04A71"/>
    <w:rsid w:val="00B04B92"/>
    <w:rsid w:val="00B04C18"/>
    <w:rsid w:val="00B04C7B"/>
    <w:rsid w:val="00B04CAE"/>
    <w:rsid w:val="00B04F2E"/>
    <w:rsid w:val="00B04F53"/>
    <w:rsid w:val="00B05002"/>
    <w:rsid w:val="00B05036"/>
    <w:rsid w:val="00B050E5"/>
    <w:rsid w:val="00B05223"/>
    <w:rsid w:val="00B05244"/>
    <w:rsid w:val="00B054C3"/>
    <w:rsid w:val="00B057FF"/>
    <w:rsid w:val="00B05D86"/>
    <w:rsid w:val="00B05E21"/>
    <w:rsid w:val="00B05F18"/>
    <w:rsid w:val="00B05F65"/>
    <w:rsid w:val="00B06249"/>
    <w:rsid w:val="00B0629A"/>
    <w:rsid w:val="00B06467"/>
    <w:rsid w:val="00B065F6"/>
    <w:rsid w:val="00B067A9"/>
    <w:rsid w:val="00B06923"/>
    <w:rsid w:val="00B069E8"/>
    <w:rsid w:val="00B06B0E"/>
    <w:rsid w:val="00B06B42"/>
    <w:rsid w:val="00B07031"/>
    <w:rsid w:val="00B07082"/>
    <w:rsid w:val="00B071F0"/>
    <w:rsid w:val="00B07232"/>
    <w:rsid w:val="00B07322"/>
    <w:rsid w:val="00B07355"/>
    <w:rsid w:val="00B0735B"/>
    <w:rsid w:val="00B073B1"/>
    <w:rsid w:val="00B073DB"/>
    <w:rsid w:val="00B074C3"/>
    <w:rsid w:val="00B074D0"/>
    <w:rsid w:val="00B075FA"/>
    <w:rsid w:val="00B07724"/>
    <w:rsid w:val="00B07938"/>
    <w:rsid w:val="00B07A2F"/>
    <w:rsid w:val="00B07A84"/>
    <w:rsid w:val="00B07B3E"/>
    <w:rsid w:val="00B07B4F"/>
    <w:rsid w:val="00B07C21"/>
    <w:rsid w:val="00B07CD9"/>
    <w:rsid w:val="00B07E81"/>
    <w:rsid w:val="00B10077"/>
    <w:rsid w:val="00B10099"/>
    <w:rsid w:val="00B10117"/>
    <w:rsid w:val="00B102FE"/>
    <w:rsid w:val="00B103EC"/>
    <w:rsid w:val="00B1046E"/>
    <w:rsid w:val="00B1062E"/>
    <w:rsid w:val="00B10AA0"/>
    <w:rsid w:val="00B10AE9"/>
    <w:rsid w:val="00B10B25"/>
    <w:rsid w:val="00B10BEF"/>
    <w:rsid w:val="00B10BF4"/>
    <w:rsid w:val="00B10CEF"/>
    <w:rsid w:val="00B10D5B"/>
    <w:rsid w:val="00B10EC5"/>
    <w:rsid w:val="00B10F3C"/>
    <w:rsid w:val="00B111E6"/>
    <w:rsid w:val="00B11296"/>
    <w:rsid w:val="00B113CE"/>
    <w:rsid w:val="00B113D2"/>
    <w:rsid w:val="00B1168B"/>
    <w:rsid w:val="00B1176C"/>
    <w:rsid w:val="00B11789"/>
    <w:rsid w:val="00B117B6"/>
    <w:rsid w:val="00B11894"/>
    <w:rsid w:val="00B118A3"/>
    <w:rsid w:val="00B11C5D"/>
    <w:rsid w:val="00B11D09"/>
    <w:rsid w:val="00B11E3A"/>
    <w:rsid w:val="00B11E54"/>
    <w:rsid w:val="00B11E71"/>
    <w:rsid w:val="00B11ED9"/>
    <w:rsid w:val="00B12133"/>
    <w:rsid w:val="00B1222D"/>
    <w:rsid w:val="00B123F0"/>
    <w:rsid w:val="00B1244A"/>
    <w:rsid w:val="00B127DA"/>
    <w:rsid w:val="00B12A6C"/>
    <w:rsid w:val="00B12EBC"/>
    <w:rsid w:val="00B12F58"/>
    <w:rsid w:val="00B13007"/>
    <w:rsid w:val="00B1301F"/>
    <w:rsid w:val="00B1311A"/>
    <w:rsid w:val="00B13122"/>
    <w:rsid w:val="00B1344A"/>
    <w:rsid w:val="00B135DC"/>
    <w:rsid w:val="00B136C6"/>
    <w:rsid w:val="00B1383C"/>
    <w:rsid w:val="00B13A20"/>
    <w:rsid w:val="00B13A6B"/>
    <w:rsid w:val="00B13BF8"/>
    <w:rsid w:val="00B13D0F"/>
    <w:rsid w:val="00B13D13"/>
    <w:rsid w:val="00B13D82"/>
    <w:rsid w:val="00B13EC8"/>
    <w:rsid w:val="00B13F10"/>
    <w:rsid w:val="00B13F79"/>
    <w:rsid w:val="00B13FAD"/>
    <w:rsid w:val="00B140DB"/>
    <w:rsid w:val="00B14172"/>
    <w:rsid w:val="00B141C8"/>
    <w:rsid w:val="00B1425F"/>
    <w:rsid w:val="00B142D4"/>
    <w:rsid w:val="00B14432"/>
    <w:rsid w:val="00B1444C"/>
    <w:rsid w:val="00B1448D"/>
    <w:rsid w:val="00B1462E"/>
    <w:rsid w:val="00B14666"/>
    <w:rsid w:val="00B14698"/>
    <w:rsid w:val="00B147D9"/>
    <w:rsid w:val="00B14BC5"/>
    <w:rsid w:val="00B14BCF"/>
    <w:rsid w:val="00B14C64"/>
    <w:rsid w:val="00B14C8E"/>
    <w:rsid w:val="00B14E0E"/>
    <w:rsid w:val="00B14E48"/>
    <w:rsid w:val="00B14EE6"/>
    <w:rsid w:val="00B15010"/>
    <w:rsid w:val="00B15066"/>
    <w:rsid w:val="00B151EC"/>
    <w:rsid w:val="00B15297"/>
    <w:rsid w:val="00B152C5"/>
    <w:rsid w:val="00B1542C"/>
    <w:rsid w:val="00B15492"/>
    <w:rsid w:val="00B1569E"/>
    <w:rsid w:val="00B15763"/>
    <w:rsid w:val="00B15767"/>
    <w:rsid w:val="00B15A43"/>
    <w:rsid w:val="00B15A74"/>
    <w:rsid w:val="00B15AC4"/>
    <w:rsid w:val="00B15BDF"/>
    <w:rsid w:val="00B15D69"/>
    <w:rsid w:val="00B15F94"/>
    <w:rsid w:val="00B1612D"/>
    <w:rsid w:val="00B1625C"/>
    <w:rsid w:val="00B162D9"/>
    <w:rsid w:val="00B164D6"/>
    <w:rsid w:val="00B166AA"/>
    <w:rsid w:val="00B167F8"/>
    <w:rsid w:val="00B169F9"/>
    <w:rsid w:val="00B16C1B"/>
    <w:rsid w:val="00B16CA0"/>
    <w:rsid w:val="00B16D29"/>
    <w:rsid w:val="00B170E2"/>
    <w:rsid w:val="00B1722B"/>
    <w:rsid w:val="00B173E8"/>
    <w:rsid w:val="00B1755E"/>
    <w:rsid w:val="00B1757C"/>
    <w:rsid w:val="00B17613"/>
    <w:rsid w:val="00B177F3"/>
    <w:rsid w:val="00B178F9"/>
    <w:rsid w:val="00B17963"/>
    <w:rsid w:val="00B17974"/>
    <w:rsid w:val="00B179C1"/>
    <w:rsid w:val="00B179DD"/>
    <w:rsid w:val="00B179F8"/>
    <w:rsid w:val="00B17B53"/>
    <w:rsid w:val="00B17C2C"/>
    <w:rsid w:val="00B17C36"/>
    <w:rsid w:val="00B17D15"/>
    <w:rsid w:val="00B2018B"/>
    <w:rsid w:val="00B20280"/>
    <w:rsid w:val="00B2037B"/>
    <w:rsid w:val="00B20400"/>
    <w:rsid w:val="00B204C1"/>
    <w:rsid w:val="00B20504"/>
    <w:rsid w:val="00B206B1"/>
    <w:rsid w:val="00B206F9"/>
    <w:rsid w:val="00B20769"/>
    <w:rsid w:val="00B20958"/>
    <w:rsid w:val="00B20981"/>
    <w:rsid w:val="00B20A04"/>
    <w:rsid w:val="00B20D68"/>
    <w:rsid w:val="00B20F6A"/>
    <w:rsid w:val="00B20FB6"/>
    <w:rsid w:val="00B21012"/>
    <w:rsid w:val="00B2103B"/>
    <w:rsid w:val="00B21283"/>
    <w:rsid w:val="00B212C8"/>
    <w:rsid w:val="00B21704"/>
    <w:rsid w:val="00B21763"/>
    <w:rsid w:val="00B217FA"/>
    <w:rsid w:val="00B218FA"/>
    <w:rsid w:val="00B2195D"/>
    <w:rsid w:val="00B219D0"/>
    <w:rsid w:val="00B21BB1"/>
    <w:rsid w:val="00B22042"/>
    <w:rsid w:val="00B221AE"/>
    <w:rsid w:val="00B22255"/>
    <w:rsid w:val="00B2230D"/>
    <w:rsid w:val="00B22378"/>
    <w:rsid w:val="00B224DB"/>
    <w:rsid w:val="00B224F3"/>
    <w:rsid w:val="00B227B2"/>
    <w:rsid w:val="00B22808"/>
    <w:rsid w:val="00B228A2"/>
    <w:rsid w:val="00B229C6"/>
    <w:rsid w:val="00B22BA3"/>
    <w:rsid w:val="00B23072"/>
    <w:rsid w:val="00B23150"/>
    <w:rsid w:val="00B232A2"/>
    <w:rsid w:val="00B23347"/>
    <w:rsid w:val="00B23370"/>
    <w:rsid w:val="00B233DA"/>
    <w:rsid w:val="00B23625"/>
    <w:rsid w:val="00B23736"/>
    <w:rsid w:val="00B237CA"/>
    <w:rsid w:val="00B237E3"/>
    <w:rsid w:val="00B239E1"/>
    <w:rsid w:val="00B23A03"/>
    <w:rsid w:val="00B23C1F"/>
    <w:rsid w:val="00B23D4B"/>
    <w:rsid w:val="00B240AB"/>
    <w:rsid w:val="00B240B8"/>
    <w:rsid w:val="00B241EC"/>
    <w:rsid w:val="00B245BD"/>
    <w:rsid w:val="00B2460C"/>
    <w:rsid w:val="00B2468A"/>
    <w:rsid w:val="00B2470E"/>
    <w:rsid w:val="00B248A5"/>
    <w:rsid w:val="00B24AC7"/>
    <w:rsid w:val="00B24B2A"/>
    <w:rsid w:val="00B24B30"/>
    <w:rsid w:val="00B24BE8"/>
    <w:rsid w:val="00B24BF8"/>
    <w:rsid w:val="00B24C64"/>
    <w:rsid w:val="00B24C80"/>
    <w:rsid w:val="00B24D02"/>
    <w:rsid w:val="00B24DC5"/>
    <w:rsid w:val="00B24E94"/>
    <w:rsid w:val="00B25043"/>
    <w:rsid w:val="00B25061"/>
    <w:rsid w:val="00B2521E"/>
    <w:rsid w:val="00B25236"/>
    <w:rsid w:val="00B25330"/>
    <w:rsid w:val="00B25385"/>
    <w:rsid w:val="00B253E4"/>
    <w:rsid w:val="00B253EB"/>
    <w:rsid w:val="00B25492"/>
    <w:rsid w:val="00B254A2"/>
    <w:rsid w:val="00B257AD"/>
    <w:rsid w:val="00B258D0"/>
    <w:rsid w:val="00B258DD"/>
    <w:rsid w:val="00B25951"/>
    <w:rsid w:val="00B25993"/>
    <w:rsid w:val="00B25B3F"/>
    <w:rsid w:val="00B25B72"/>
    <w:rsid w:val="00B25C1A"/>
    <w:rsid w:val="00B25C31"/>
    <w:rsid w:val="00B25ED5"/>
    <w:rsid w:val="00B26285"/>
    <w:rsid w:val="00B26412"/>
    <w:rsid w:val="00B26556"/>
    <w:rsid w:val="00B2657A"/>
    <w:rsid w:val="00B266B3"/>
    <w:rsid w:val="00B266D5"/>
    <w:rsid w:val="00B26D35"/>
    <w:rsid w:val="00B26D91"/>
    <w:rsid w:val="00B26D93"/>
    <w:rsid w:val="00B26D9A"/>
    <w:rsid w:val="00B26F03"/>
    <w:rsid w:val="00B26F5C"/>
    <w:rsid w:val="00B26FAB"/>
    <w:rsid w:val="00B26FDC"/>
    <w:rsid w:val="00B27035"/>
    <w:rsid w:val="00B2715A"/>
    <w:rsid w:val="00B27173"/>
    <w:rsid w:val="00B271A1"/>
    <w:rsid w:val="00B271B0"/>
    <w:rsid w:val="00B273A7"/>
    <w:rsid w:val="00B275A3"/>
    <w:rsid w:val="00B27786"/>
    <w:rsid w:val="00B278FD"/>
    <w:rsid w:val="00B27CBA"/>
    <w:rsid w:val="00B2B76F"/>
    <w:rsid w:val="00B30177"/>
    <w:rsid w:val="00B301CB"/>
    <w:rsid w:val="00B301D8"/>
    <w:rsid w:val="00B301E5"/>
    <w:rsid w:val="00B302B1"/>
    <w:rsid w:val="00B30400"/>
    <w:rsid w:val="00B306B8"/>
    <w:rsid w:val="00B3086C"/>
    <w:rsid w:val="00B30935"/>
    <w:rsid w:val="00B30ADE"/>
    <w:rsid w:val="00B30F12"/>
    <w:rsid w:val="00B311A6"/>
    <w:rsid w:val="00B31287"/>
    <w:rsid w:val="00B31416"/>
    <w:rsid w:val="00B31532"/>
    <w:rsid w:val="00B315AE"/>
    <w:rsid w:val="00B3163E"/>
    <w:rsid w:val="00B31681"/>
    <w:rsid w:val="00B316A2"/>
    <w:rsid w:val="00B317C0"/>
    <w:rsid w:val="00B318C1"/>
    <w:rsid w:val="00B319C2"/>
    <w:rsid w:val="00B31AA1"/>
    <w:rsid w:val="00B31B1D"/>
    <w:rsid w:val="00B31B3F"/>
    <w:rsid w:val="00B31C87"/>
    <w:rsid w:val="00B31D42"/>
    <w:rsid w:val="00B31DF3"/>
    <w:rsid w:val="00B31E0A"/>
    <w:rsid w:val="00B3210B"/>
    <w:rsid w:val="00B323A5"/>
    <w:rsid w:val="00B32442"/>
    <w:rsid w:val="00B326A6"/>
    <w:rsid w:val="00B326F7"/>
    <w:rsid w:val="00B327FF"/>
    <w:rsid w:val="00B328C8"/>
    <w:rsid w:val="00B3292C"/>
    <w:rsid w:val="00B329FE"/>
    <w:rsid w:val="00B32B33"/>
    <w:rsid w:val="00B32D4E"/>
    <w:rsid w:val="00B3301A"/>
    <w:rsid w:val="00B33077"/>
    <w:rsid w:val="00B331D3"/>
    <w:rsid w:val="00B332DE"/>
    <w:rsid w:val="00B33379"/>
    <w:rsid w:val="00B333EF"/>
    <w:rsid w:val="00B333FE"/>
    <w:rsid w:val="00B334D4"/>
    <w:rsid w:val="00B33607"/>
    <w:rsid w:val="00B33852"/>
    <w:rsid w:val="00B3388D"/>
    <w:rsid w:val="00B33949"/>
    <w:rsid w:val="00B339D6"/>
    <w:rsid w:val="00B33CD0"/>
    <w:rsid w:val="00B33DD1"/>
    <w:rsid w:val="00B33E7A"/>
    <w:rsid w:val="00B33E9B"/>
    <w:rsid w:val="00B33F65"/>
    <w:rsid w:val="00B33FA0"/>
    <w:rsid w:val="00B34004"/>
    <w:rsid w:val="00B34028"/>
    <w:rsid w:val="00B340EE"/>
    <w:rsid w:val="00B34199"/>
    <w:rsid w:val="00B341DC"/>
    <w:rsid w:val="00B34261"/>
    <w:rsid w:val="00B34323"/>
    <w:rsid w:val="00B34361"/>
    <w:rsid w:val="00B344D8"/>
    <w:rsid w:val="00B344F4"/>
    <w:rsid w:val="00B346E7"/>
    <w:rsid w:val="00B347C7"/>
    <w:rsid w:val="00B3492B"/>
    <w:rsid w:val="00B34AD5"/>
    <w:rsid w:val="00B34AEE"/>
    <w:rsid w:val="00B34D28"/>
    <w:rsid w:val="00B34F16"/>
    <w:rsid w:val="00B35286"/>
    <w:rsid w:val="00B3535F"/>
    <w:rsid w:val="00B3537B"/>
    <w:rsid w:val="00B353C5"/>
    <w:rsid w:val="00B3545E"/>
    <w:rsid w:val="00B3553C"/>
    <w:rsid w:val="00B3565C"/>
    <w:rsid w:val="00B356E6"/>
    <w:rsid w:val="00B357B8"/>
    <w:rsid w:val="00B358FB"/>
    <w:rsid w:val="00B3591D"/>
    <w:rsid w:val="00B3593E"/>
    <w:rsid w:val="00B35A4C"/>
    <w:rsid w:val="00B35AB3"/>
    <w:rsid w:val="00B35B46"/>
    <w:rsid w:val="00B35B58"/>
    <w:rsid w:val="00B35BC9"/>
    <w:rsid w:val="00B35C47"/>
    <w:rsid w:val="00B35D45"/>
    <w:rsid w:val="00B35EC3"/>
    <w:rsid w:val="00B35F07"/>
    <w:rsid w:val="00B36239"/>
    <w:rsid w:val="00B363AA"/>
    <w:rsid w:val="00B363CF"/>
    <w:rsid w:val="00B363FE"/>
    <w:rsid w:val="00B365C1"/>
    <w:rsid w:val="00B36610"/>
    <w:rsid w:val="00B3663B"/>
    <w:rsid w:val="00B366A3"/>
    <w:rsid w:val="00B3679E"/>
    <w:rsid w:val="00B368A1"/>
    <w:rsid w:val="00B36F06"/>
    <w:rsid w:val="00B3717F"/>
    <w:rsid w:val="00B3719E"/>
    <w:rsid w:val="00B372C4"/>
    <w:rsid w:val="00B3732B"/>
    <w:rsid w:val="00B37352"/>
    <w:rsid w:val="00B37367"/>
    <w:rsid w:val="00B37452"/>
    <w:rsid w:val="00B374C2"/>
    <w:rsid w:val="00B3752C"/>
    <w:rsid w:val="00B3761E"/>
    <w:rsid w:val="00B37935"/>
    <w:rsid w:val="00B379B2"/>
    <w:rsid w:val="00B379C2"/>
    <w:rsid w:val="00B37A33"/>
    <w:rsid w:val="00B37B4C"/>
    <w:rsid w:val="00B37C53"/>
    <w:rsid w:val="00B37E3A"/>
    <w:rsid w:val="00B37F3A"/>
    <w:rsid w:val="00B401E4"/>
    <w:rsid w:val="00B402DD"/>
    <w:rsid w:val="00B40335"/>
    <w:rsid w:val="00B407E6"/>
    <w:rsid w:val="00B4080F"/>
    <w:rsid w:val="00B4088F"/>
    <w:rsid w:val="00B408B7"/>
    <w:rsid w:val="00B40913"/>
    <w:rsid w:val="00B40D03"/>
    <w:rsid w:val="00B40FCA"/>
    <w:rsid w:val="00B41074"/>
    <w:rsid w:val="00B412D4"/>
    <w:rsid w:val="00B4145D"/>
    <w:rsid w:val="00B41566"/>
    <w:rsid w:val="00B41603"/>
    <w:rsid w:val="00B416BA"/>
    <w:rsid w:val="00B41710"/>
    <w:rsid w:val="00B419D9"/>
    <w:rsid w:val="00B41A0B"/>
    <w:rsid w:val="00B41A1C"/>
    <w:rsid w:val="00B41A50"/>
    <w:rsid w:val="00B41B00"/>
    <w:rsid w:val="00B41D78"/>
    <w:rsid w:val="00B41EC9"/>
    <w:rsid w:val="00B41F4D"/>
    <w:rsid w:val="00B42108"/>
    <w:rsid w:val="00B4225E"/>
    <w:rsid w:val="00B422E7"/>
    <w:rsid w:val="00B4233E"/>
    <w:rsid w:val="00B42487"/>
    <w:rsid w:val="00B4251D"/>
    <w:rsid w:val="00B42731"/>
    <w:rsid w:val="00B427AA"/>
    <w:rsid w:val="00B427BB"/>
    <w:rsid w:val="00B427E2"/>
    <w:rsid w:val="00B42853"/>
    <w:rsid w:val="00B4294B"/>
    <w:rsid w:val="00B4295F"/>
    <w:rsid w:val="00B42969"/>
    <w:rsid w:val="00B429A0"/>
    <w:rsid w:val="00B42AB4"/>
    <w:rsid w:val="00B42ADD"/>
    <w:rsid w:val="00B42B24"/>
    <w:rsid w:val="00B42D0F"/>
    <w:rsid w:val="00B42E78"/>
    <w:rsid w:val="00B42E99"/>
    <w:rsid w:val="00B42F8F"/>
    <w:rsid w:val="00B430AC"/>
    <w:rsid w:val="00B43104"/>
    <w:rsid w:val="00B4311F"/>
    <w:rsid w:val="00B43195"/>
    <w:rsid w:val="00B433DC"/>
    <w:rsid w:val="00B433EB"/>
    <w:rsid w:val="00B434BA"/>
    <w:rsid w:val="00B43572"/>
    <w:rsid w:val="00B436B3"/>
    <w:rsid w:val="00B437A5"/>
    <w:rsid w:val="00B4395C"/>
    <w:rsid w:val="00B43A30"/>
    <w:rsid w:val="00B43A47"/>
    <w:rsid w:val="00B43A80"/>
    <w:rsid w:val="00B43C27"/>
    <w:rsid w:val="00B43CC0"/>
    <w:rsid w:val="00B43D76"/>
    <w:rsid w:val="00B43D79"/>
    <w:rsid w:val="00B43F25"/>
    <w:rsid w:val="00B43FA1"/>
    <w:rsid w:val="00B44009"/>
    <w:rsid w:val="00B4408E"/>
    <w:rsid w:val="00B44107"/>
    <w:rsid w:val="00B44121"/>
    <w:rsid w:val="00B44172"/>
    <w:rsid w:val="00B44381"/>
    <w:rsid w:val="00B4441C"/>
    <w:rsid w:val="00B446F1"/>
    <w:rsid w:val="00B448EA"/>
    <w:rsid w:val="00B44A05"/>
    <w:rsid w:val="00B44B69"/>
    <w:rsid w:val="00B44C0E"/>
    <w:rsid w:val="00B44CCD"/>
    <w:rsid w:val="00B44D15"/>
    <w:rsid w:val="00B44D39"/>
    <w:rsid w:val="00B44D95"/>
    <w:rsid w:val="00B44E06"/>
    <w:rsid w:val="00B44E9B"/>
    <w:rsid w:val="00B44F4F"/>
    <w:rsid w:val="00B45044"/>
    <w:rsid w:val="00B450C8"/>
    <w:rsid w:val="00B451DC"/>
    <w:rsid w:val="00B4525E"/>
    <w:rsid w:val="00B45371"/>
    <w:rsid w:val="00B453CB"/>
    <w:rsid w:val="00B4550D"/>
    <w:rsid w:val="00B4552A"/>
    <w:rsid w:val="00B455CF"/>
    <w:rsid w:val="00B456C1"/>
    <w:rsid w:val="00B457C5"/>
    <w:rsid w:val="00B45CE5"/>
    <w:rsid w:val="00B45D12"/>
    <w:rsid w:val="00B45D44"/>
    <w:rsid w:val="00B45FBF"/>
    <w:rsid w:val="00B4614B"/>
    <w:rsid w:val="00B461C5"/>
    <w:rsid w:val="00B463DC"/>
    <w:rsid w:val="00B463E9"/>
    <w:rsid w:val="00B463FF"/>
    <w:rsid w:val="00B46444"/>
    <w:rsid w:val="00B46513"/>
    <w:rsid w:val="00B4658C"/>
    <w:rsid w:val="00B46617"/>
    <w:rsid w:val="00B466DC"/>
    <w:rsid w:val="00B466F5"/>
    <w:rsid w:val="00B46A21"/>
    <w:rsid w:val="00B46AD5"/>
    <w:rsid w:val="00B46AE9"/>
    <w:rsid w:val="00B46AEF"/>
    <w:rsid w:val="00B46B93"/>
    <w:rsid w:val="00B46C08"/>
    <w:rsid w:val="00B46C81"/>
    <w:rsid w:val="00B46D44"/>
    <w:rsid w:val="00B46E02"/>
    <w:rsid w:val="00B46ED0"/>
    <w:rsid w:val="00B46EFA"/>
    <w:rsid w:val="00B46F89"/>
    <w:rsid w:val="00B47001"/>
    <w:rsid w:val="00B470A0"/>
    <w:rsid w:val="00B47162"/>
    <w:rsid w:val="00B471FB"/>
    <w:rsid w:val="00B47316"/>
    <w:rsid w:val="00B47341"/>
    <w:rsid w:val="00B47351"/>
    <w:rsid w:val="00B47393"/>
    <w:rsid w:val="00B47464"/>
    <w:rsid w:val="00B47735"/>
    <w:rsid w:val="00B477B4"/>
    <w:rsid w:val="00B47829"/>
    <w:rsid w:val="00B47AFA"/>
    <w:rsid w:val="00B47C13"/>
    <w:rsid w:val="00B47CEE"/>
    <w:rsid w:val="00B47DFD"/>
    <w:rsid w:val="00B47E63"/>
    <w:rsid w:val="00B47F11"/>
    <w:rsid w:val="00B47F2E"/>
    <w:rsid w:val="00B47FD1"/>
    <w:rsid w:val="00B50040"/>
    <w:rsid w:val="00B50064"/>
    <w:rsid w:val="00B500B9"/>
    <w:rsid w:val="00B50113"/>
    <w:rsid w:val="00B50171"/>
    <w:rsid w:val="00B501B8"/>
    <w:rsid w:val="00B50202"/>
    <w:rsid w:val="00B5028D"/>
    <w:rsid w:val="00B5044D"/>
    <w:rsid w:val="00B50533"/>
    <w:rsid w:val="00B50891"/>
    <w:rsid w:val="00B508E4"/>
    <w:rsid w:val="00B50C8E"/>
    <w:rsid w:val="00B50D5E"/>
    <w:rsid w:val="00B50ED3"/>
    <w:rsid w:val="00B50F71"/>
    <w:rsid w:val="00B5106D"/>
    <w:rsid w:val="00B5111D"/>
    <w:rsid w:val="00B51133"/>
    <w:rsid w:val="00B51149"/>
    <w:rsid w:val="00B5126C"/>
    <w:rsid w:val="00B512BB"/>
    <w:rsid w:val="00B512E1"/>
    <w:rsid w:val="00B51813"/>
    <w:rsid w:val="00B518B0"/>
    <w:rsid w:val="00B518F9"/>
    <w:rsid w:val="00B51B06"/>
    <w:rsid w:val="00B51D79"/>
    <w:rsid w:val="00B51F92"/>
    <w:rsid w:val="00B521B2"/>
    <w:rsid w:val="00B5228C"/>
    <w:rsid w:val="00B5235C"/>
    <w:rsid w:val="00B523B4"/>
    <w:rsid w:val="00B5267F"/>
    <w:rsid w:val="00B5283D"/>
    <w:rsid w:val="00B5298C"/>
    <w:rsid w:val="00B52B87"/>
    <w:rsid w:val="00B52F08"/>
    <w:rsid w:val="00B530FD"/>
    <w:rsid w:val="00B533AE"/>
    <w:rsid w:val="00B533FD"/>
    <w:rsid w:val="00B534B9"/>
    <w:rsid w:val="00B535E0"/>
    <w:rsid w:val="00B536BD"/>
    <w:rsid w:val="00B53772"/>
    <w:rsid w:val="00B5387C"/>
    <w:rsid w:val="00B538A9"/>
    <w:rsid w:val="00B538F9"/>
    <w:rsid w:val="00B53925"/>
    <w:rsid w:val="00B539FE"/>
    <w:rsid w:val="00B53A02"/>
    <w:rsid w:val="00B53B39"/>
    <w:rsid w:val="00B53BC5"/>
    <w:rsid w:val="00B53C73"/>
    <w:rsid w:val="00B53CF9"/>
    <w:rsid w:val="00B53E57"/>
    <w:rsid w:val="00B5423B"/>
    <w:rsid w:val="00B5426A"/>
    <w:rsid w:val="00B54311"/>
    <w:rsid w:val="00B54356"/>
    <w:rsid w:val="00B543E4"/>
    <w:rsid w:val="00B54407"/>
    <w:rsid w:val="00B54420"/>
    <w:rsid w:val="00B5456F"/>
    <w:rsid w:val="00B54571"/>
    <w:rsid w:val="00B545F5"/>
    <w:rsid w:val="00B5465B"/>
    <w:rsid w:val="00B546A0"/>
    <w:rsid w:val="00B54920"/>
    <w:rsid w:val="00B54ABB"/>
    <w:rsid w:val="00B54B58"/>
    <w:rsid w:val="00B54CD1"/>
    <w:rsid w:val="00B54D32"/>
    <w:rsid w:val="00B54DBA"/>
    <w:rsid w:val="00B54DBF"/>
    <w:rsid w:val="00B550BA"/>
    <w:rsid w:val="00B55178"/>
    <w:rsid w:val="00B551D4"/>
    <w:rsid w:val="00B552DC"/>
    <w:rsid w:val="00B55481"/>
    <w:rsid w:val="00B5570D"/>
    <w:rsid w:val="00B55893"/>
    <w:rsid w:val="00B558E9"/>
    <w:rsid w:val="00B55935"/>
    <w:rsid w:val="00B559D9"/>
    <w:rsid w:val="00B55A1A"/>
    <w:rsid w:val="00B55D88"/>
    <w:rsid w:val="00B56076"/>
    <w:rsid w:val="00B560DE"/>
    <w:rsid w:val="00B56137"/>
    <w:rsid w:val="00B56171"/>
    <w:rsid w:val="00B5630A"/>
    <w:rsid w:val="00B56349"/>
    <w:rsid w:val="00B56489"/>
    <w:rsid w:val="00B564DA"/>
    <w:rsid w:val="00B5662F"/>
    <w:rsid w:val="00B567CD"/>
    <w:rsid w:val="00B56815"/>
    <w:rsid w:val="00B5684E"/>
    <w:rsid w:val="00B5688C"/>
    <w:rsid w:val="00B568FE"/>
    <w:rsid w:val="00B569E4"/>
    <w:rsid w:val="00B56A79"/>
    <w:rsid w:val="00B56BDE"/>
    <w:rsid w:val="00B56D29"/>
    <w:rsid w:val="00B56DAD"/>
    <w:rsid w:val="00B56DED"/>
    <w:rsid w:val="00B56E91"/>
    <w:rsid w:val="00B56EF8"/>
    <w:rsid w:val="00B56F6C"/>
    <w:rsid w:val="00B56FA4"/>
    <w:rsid w:val="00B5710D"/>
    <w:rsid w:val="00B571B1"/>
    <w:rsid w:val="00B57232"/>
    <w:rsid w:val="00B57374"/>
    <w:rsid w:val="00B57379"/>
    <w:rsid w:val="00B57429"/>
    <w:rsid w:val="00B5742E"/>
    <w:rsid w:val="00B5745B"/>
    <w:rsid w:val="00B5752F"/>
    <w:rsid w:val="00B5761D"/>
    <w:rsid w:val="00B576DC"/>
    <w:rsid w:val="00B576F1"/>
    <w:rsid w:val="00B57715"/>
    <w:rsid w:val="00B57758"/>
    <w:rsid w:val="00B577BE"/>
    <w:rsid w:val="00B57AA4"/>
    <w:rsid w:val="00B57C73"/>
    <w:rsid w:val="00B57CDE"/>
    <w:rsid w:val="00B57D2D"/>
    <w:rsid w:val="00B57FC7"/>
    <w:rsid w:val="00B600F1"/>
    <w:rsid w:val="00B601FF"/>
    <w:rsid w:val="00B6039A"/>
    <w:rsid w:val="00B6069C"/>
    <w:rsid w:val="00B607D1"/>
    <w:rsid w:val="00B60811"/>
    <w:rsid w:val="00B60986"/>
    <w:rsid w:val="00B60FC6"/>
    <w:rsid w:val="00B6124F"/>
    <w:rsid w:val="00B612B3"/>
    <w:rsid w:val="00B6131E"/>
    <w:rsid w:val="00B61498"/>
    <w:rsid w:val="00B616F9"/>
    <w:rsid w:val="00B61865"/>
    <w:rsid w:val="00B618D6"/>
    <w:rsid w:val="00B618DA"/>
    <w:rsid w:val="00B6198A"/>
    <w:rsid w:val="00B61A0E"/>
    <w:rsid w:val="00B61A49"/>
    <w:rsid w:val="00B61B9A"/>
    <w:rsid w:val="00B61BEA"/>
    <w:rsid w:val="00B61CF2"/>
    <w:rsid w:val="00B61DB4"/>
    <w:rsid w:val="00B61F04"/>
    <w:rsid w:val="00B61F38"/>
    <w:rsid w:val="00B620ED"/>
    <w:rsid w:val="00B620F3"/>
    <w:rsid w:val="00B62154"/>
    <w:rsid w:val="00B6225C"/>
    <w:rsid w:val="00B62340"/>
    <w:rsid w:val="00B62416"/>
    <w:rsid w:val="00B62453"/>
    <w:rsid w:val="00B62702"/>
    <w:rsid w:val="00B6274C"/>
    <w:rsid w:val="00B62787"/>
    <w:rsid w:val="00B62805"/>
    <w:rsid w:val="00B62C99"/>
    <w:rsid w:val="00B62CA3"/>
    <w:rsid w:val="00B62D9E"/>
    <w:rsid w:val="00B62E12"/>
    <w:rsid w:val="00B62F5A"/>
    <w:rsid w:val="00B62FB2"/>
    <w:rsid w:val="00B62FC0"/>
    <w:rsid w:val="00B63040"/>
    <w:rsid w:val="00B63099"/>
    <w:rsid w:val="00B63211"/>
    <w:rsid w:val="00B63222"/>
    <w:rsid w:val="00B633C6"/>
    <w:rsid w:val="00B63479"/>
    <w:rsid w:val="00B63493"/>
    <w:rsid w:val="00B63583"/>
    <w:rsid w:val="00B6359D"/>
    <w:rsid w:val="00B635FA"/>
    <w:rsid w:val="00B63844"/>
    <w:rsid w:val="00B63923"/>
    <w:rsid w:val="00B639DF"/>
    <w:rsid w:val="00B63AD7"/>
    <w:rsid w:val="00B63D71"/>
    <w:rsid w:val="00B63EBE"/>
    <w:rsid w:val="00B63ED6"/>
    <w:rsid w:val="00B63F99"/>
    <w:rsid w:val="00B63FDB"/>
    <w:rsid w:val="00B64062"/>
    <w:rsid w:val="00B640A4"/>
    <w:rsid w:val="00B643E2"/>
    <w:rsid w:val="00B6446C"/>
    <w:rsid w:val="00B6484D"/>
    <w:rsid w:val="00B64855"/>
    <w:rsid w:val="00B64900"/>
    <w:rsid w:val="00B64921"/>
    <w:rsid w:val="00B64961"/>
    <w:rsid w:val="00B64A86"/>
    <w:rsid w:val="00B64AE2"/>
    <w:rsid w:val="00B64D20"/>
    <w:rsid w:val="00B64EB6"/>
    <w:rsid w:val="00B65021"/>
    <w:rsid w:val="00B6505C"/>
    <w:rsid w:val="00B653D1"/>
    <w:rsid w:val="00B6565A"/>
    <w:rsid w:val="00B6591F"/>
    <w:rsid w:val="00B65A67"/>
    <w:rsid w:val="00B65AA7"/>
    <w:rsid w:val="00B65ABA"/>
    <w:rsid w:val="00B65C89"/>
    <w:rsid w:val="00B65CB1"/>
    <w:rsid w:val="00B65CC3"/>
    <w:rsid w:val="00B65D34"/>
    <w:rsid w:val="00B65D4E"/>
    <w:rsid w:val="00B65EB4"/>
    <w:rsid w:val="00B65EBB"/>
    <w:rsid w:val="00B65EE5"/>
    <w:rsid w:val="00B65F25"/>
    <w:rsid w:val="00B65F6C"/>
    <w:rsid w:val="00B6606E"/>
    <w:rsid w:val="00B660AA"/>
    <w:rsid w:val="00B660DD"/>
    <w:rsid w:val="00B66152"/>
    <w:rsid w:val="00B661B4"/>
    <w:rsid w:val="00B661C9"/>
    <w:rsid w:val="00B661E4"/>
    <w:rsid w:val="00B663FA"/>
    <w:rsid w:val="00B664DF"/>
    <w:rsid w:val="00B664E9"/>
    <w:rsid w:val="00B664EE"/>
    <w:rsid w:val="00B66501"/>
    <w:rsid w:val="00B66851"/>
    <w:rsid w:val="00B66D0A"/>
    <w:rsid w:val="00B66D77"/>
    <w:rsid w:val="00B66DFE"/>
    <w:rsid w:val="00B66E32"/>
    <w:rsid w:val="00B66ECF"/>
    <w:rsid w:val="00B66EDF"/>
    <w:rsid w:val="00B66F53"/>
    <w:rsid w:val="00B67092"/>
    <w:rsid w:val="00B670F3"/>
    <w:rsid w:val="00B67203"/>
    <w:rsid w:val="00B67226"/>
    <w:rsid w:val="00B672DA"/>
    <w:rsid w:val="00B67330"/>
    <w:rsid w:val="00B67602"/>
    <w:rsid w:val="00B6764A"/>
    <w:rsid w:val="00B67667"/>
    <w:rsid w:val="00B676FF"/>
    <w:rsid w:val="00B6774E"/>
    <w:rsid w:val="00B67774"/>
    <w:rsid w:val="00B6777E"/>
    <w:rsid w:val="00B677E8"/>
    <w:rsid w:val="00B6786E"/>
    <w:rsid w:val="00B678BD"/>
    <w:rsid w:val="00B678C4"/>
    <w:rsid w:val="00B6790D"/>
    <w:rsid w:val="00B67966"/>
    <w:rsid w:val="00B67A3E"/>
    <w:rsid w:val="00B67B2A"/>
    <w:rsid w:val="00B67D5B"/>
    <w:rsid w:val="00B67DEC"/>
    <w:rsid w:val="00B67EB2"/>
    <w:rsid w:val="00B67F08"/>
    <w:rsid w:val="00B700F3"/>
    <w:rsid w:val="00B70119"/>
    <w:rsid w:val="00B7034A"/>
    <w:rsid w:val="00B7037D"/>
    <w:rsid w:val="00B703F9"/>
    <w:rsid w:val="00B707C4"/>
    <w:rsid w:val="00B708C9"/>
    <w:rsid w:val="00B70A0F"/>
    <w:rsid w:val="00B70A67"/>
    <w:rsid w:val="00B70AB7"/>
    <w:rsid w:val="00B70AE6"/>
    <w:rsid w:val="00B70AEC"/>
    <w:rsid w:val="00B70CE6"/>
    <w:rsid w:val="00B70D71"/>
    <w:rsid w:val="00B70ED9"/>
    <w:rsid w:val="00B71009"/>
    <w:rsid w:val="00B711C6"/>
    <w:rsid w:val="00B71274"/>
    <w:rsid w:val="00B71393"/>
    <w:rsid w:val="00B7140E"/>
    <w:rsid w:val="00B714A8"/>
    <w:rsid w:val="00B71515"/>
    <w:rsid w:val="00B717C6"/>
    <w:rsid w:val="00B7188B"/>
    <w:rsid w:val="00B719C9"/>
    <w:rsid w:val="00B71ABB"/>
    <w:rsid w:val="00B71AFB"/>
    <w:rsid w:val="00B71C32"/>
    <w:rsid w:val="00B71C60"/>
    <w:rsid w:val="00B71DEC"/>
    <w:rsid w:val="00B71F7E"/>
    <w:rsid w:val="00B71FAE"/>
    <w:rsid w:val="00B71FF7"/>
    <w:rsid w:val="00B721F3"/>
    <w:rsid w:val="00B72219"/>
    <w:rsid w:val="00B72328"/>
    <w:rsid w:val="00B723A2"/>
    <w:rsid w:val="00B723A3"/>
    <w:rsid w:val="00B72527"/>
    <w:rsid w:val="00B7253B"/>
    <w:rsid w:val="00B727E6"/>
    <w:rsid w:val="00B72A7B"/>
    <w:rsid w:val="00B72AAD"/>
    <w:rsid w:val="00B72B8C"/>
    <w:rsid w:val="00B72BE5"/>
    <w:rsid w:val="00B72DA5"/>
    <w:rsid w:val="00B72FEB"/>
    <w:rsid w:val="00B73210"/>
    <w:rsid w:val="00B733D9"/>
    <w:rsid w:val="00B7341E"/>
    <w:rsid w:val="00B734D8"/>
    <w:rsid w:val="00B735AB"/>
    <w:rsid w:val="00B737E7"/>
    <w:rsid w:val="00B737F6"/>
    <w:rsid w:val="00B73845"/>
    <w:rsid w:val="00B7393B"/>
    <w:rsid w:val="00B73E31"/>
    <w:rsid w:val="00B73E3E"/>
    <w:rsid w:val="00B73E6F"/>
    <w:rsid w:val="00B740C1"/>
    <w:rsid w:val="00B74101"/>
    <w:rsid w:val="00B741E6"/>
    <w:rsid w:val="00B74345"/>
    <w:rsid w:val="00B74555"/>
    <w:rsid w:val="00B7475D"/>
    <w:rsid w:val="00B747DE"/>
    <w:rsid w:val="00B7489F"/>
    <w:rsid w:val="00B74A80"/>
    <w:rsid w:val="00B74B6D"/>
    <w:rsid w:val="00B74BF1"/>
    <w:rsid w:val="00B74FF5"/>
    <w:rsid w:val="00B75061"/>
    <w:rsid w:val="00B750F1"/>
    <w:rsid w:val="00B751B5"/>
    <w:rsid w:val="00B75265"/>
    <w:rsid w:val="00B752F2"/>
    <w:rsid w:val="00B753BA"/>
    <w:rsid w:val="00B75521"/>
    <w:rsid w:val="00B75560"/>
    <w:rsid w:val="00B7571A"/>
    <w:rsid w:val="00B75742"/>
    <w:rsid w:val="00B757E0"/>
    <w:rsid w:val="00B7582A"/>
    <w:rsid w:val="00B758D4"/>
    <w:rsid w:val="00B759CA"/>
    <w:rsid w:val="00B75B6D"/>
    <w:rsid w:val="00B75D53"/>
    <w:rsid w:val="00B75D6D"/>
    <w:rsid w:val="00B75DF8"/>
    <w:rsid w:val="00B75E89"/>
    <w:rsid w:val="00B75EAA"/>
    <w:rsid w:val="00B75FD9"/>
    <w:rsid w:val="00B76075"/>
    <w:rsid w:val="00B76109"/>
    <w:rsid w:val="00B76160"/>
    <w:rsid w:val="00B76289"/>
    <w:rsid w:val="00B76341"/>
    <w:rsid w:val="00B7638A"/>
    <w:rsid w:val="00B763B0"/>
    <w:rsid w:val="00B7651E"/>
    <w:rsid w:val="00B7653D"/>
    <w:rsid w:val="00B766AC"/>
    <w:rsid w:val="00B767AE"/>
    <w:rsid w:val="00B768E9"/>
    <w:rsid w:val="00B769B1"/>
    <w:rsid w:val="00B76A38"/>
    <w:rsid w:val="00B76AF8"/>
    <w:rsid w:val="00B76B98"/>
    <w:rsid w:val="00B76BD5"/>
    <w:rsid w:val="00B76BE3"/>
    <w:rsid w:val="00B76D95"/>
    <w:rsid w:val="00B76DA2"/>
    <w:rsid w:val="00B76E64"/>
    <w:rsid w:val="00B76E87"/>
    <w:rsid w:val="00B76EA7"/>
    <w:rsid w:val="00B77006"/>
    <w:rsid w:val="00B770C6"/>
    <w:rsid w:val="00B77147"/>
    <w:rsid w:val="00B771D8"/>
    <w:rsid w:val="00B771FE"/>
    <w:rsid w:val="00B77376"/>
    <w:rsid w:val="00B773CA"/>
    <w:rsid w:val="00B7748E"/>
    <w:rsid w:val="00B776E9"/>
    <w:rsid w:val="00B778EE"/>
    <w:rsid w:val="00B77A0A"/>
    <w:rsid w:val="00B77F71"/>
    <w:rsid w:val="00B80006"/>
    <w:rsid w:val="00B80062"/>
    <w:rsid w:val="00B800CC"/>
    <w:rsid w:val="00B8010A"/>
    <w:rsid w:val="00B801D6"/>
    <w:rsid w:val="00B80273"/>
    <w:rsid w:val="00B80730"/>
    <w:rsid w:val="00B807C4"/>
    <w:rsid w:val="00B80826"/>
    <w:rsid w:val="00B8089F"/>
    <w:rsid w:val="00B80BCF"/>
    <w:rsid w:val="00B80DCE"/>
    <w:rsid w:val="00B80E26"/>
    <w:rsid w:val="00B80E73"/>
    <w:rsid w:val="00B80F40"/>
    <w:rsid w:val="00B80F48"/>
    <w:rsid w:val="00B80F77"/>
    <w:rsid w:val="00B8133A"/>
    <w:rsid w:val="00B81543"/>
    <w:rsid w:val="00B81751"/>
    <w:rsid w:val="00B817D6"/>
    <w:rsid w:val="00B818FD"/>
    <w:rsid w:val="00B81997"/>
    <w:rsid w:val="00B81A22"/>
    <w:rsid w:val="00B81AB1"/>
    <w:rsid w:val="00B81BBE"/>
    <w:rsid w:val="00B81C8B"/>
    <w:rsid w:val="00B81DD2"/>
    <w:rsid w:val="00B81F7D"/>
    <w:rsid w:val="00B81FBD"/>
    <w:rsid w:val="00B8207E"/>
    <w:rsid w:val="00B820B0"/>
    <w:rsid w:val="00B82241"/>
    <w:rsid w:val="00B8231D"/>
    <w:rsid w:val="00B823FB"/>
    <w:rsid w:val="00B82442"/>
    <w:rsid w:val="00B825F7"/>
    <w:rsid w:val="00B828AD"/>
    <w:rsid w:val="00B828F8"/>
    <w:rsid w:val="00B8295E"/>
    <w:rsid w:val="00B82A50"/>
    <w:rsid w:val="00B82B59"/>
    <w:rsid w:val="00B82CBD"/>
    <w:rsid w:val="00B82D69"/>
    <w:rsid w:val="00B82F50"/>
    <w:rsid w:val="00B82FB7"/>
    <w:rsid w:val="00B82FC4"/>
    <w:rsid w:val="00B830C8"/>
    <w:rsid w:val="00B830E8"/>
    <w:rsid w:val="00B83145"/>
    <w:rsid w:val="00B83214"/>
    <w:rsid w:val="00B832B5"/>
    <w:rsid w:val="00B8343C"/>
    <w:rsid w:val="00B834B1"/>
    <w:rsid w:val="00B83676"/>
    <w:rsid w:val="00B8374F"/>
    <w:rsid w:val="00B8375C"/>
    <w:rsid w:val="00B83768"/>
    <w:rsid w:val="00B839C4"/>
    <w:rsid w:val="00B83A7B"/>
    <w:rsid w:val="00B83B3F"/>
    <w:rsid w:val="00B83D44"/>
    <w:rsid w:val="00B83DD3"/>
    <w:rsid w:val="00B83DD7"/>
    <w:rsid w:val="00B84174"/>
    <w:rsid w:val="00B841C4"/>
    <w:rsid w:val="00B84454"/>
    <w:rsid w:val="00B844A1"/>
    <w:rsid w:val="00B845C2"/>
    <w:rsid w:val="00B846B2"/>
    <w:rsid w:val="00B84821"/>
    <w:rsid w:val="00B8492C"/>
    <w:rsid w:val="00B84974"/>
    <w:rsid w:val="00B849B6"/>
    <w:rsid w:val="00B84AF7"/>
    <w:rsid w:val="00B84B83"/>
    <w:rsid w:val="00B84D70"/>
    <w:rsid w:val="00B84F94"/>
    <w:rsid w:val="00B85121"/>
    <w:rsid w:val="00B85143"/>
    <w:rsid w:val="00B85549"/>
    <w:rsid w:val="00B8563C"/>
    <w:rsid w:val="00B8566F"/>
    <w:rsid w:val="00B85816"/>
    <w:rsid w:val="00B8586D"/>
    <w:rsid w:val="00B859EA"/>
    <w:rsid w:val="00B85A18"/>
    <w:rsid w:val="00B85A56"/>
    <w:rsid w:val="00B85AB9"/>
    <w:rsid w:val="00B85AEE"/>
    <w:rsid w:val="00B85DDE"/>
    <w:rsid w:val="00B85EBD"/>
    <w:rsid w:val="00B85FA1"/>
    <w:rsid w:val="00B860BB"/>
    <w:rsid w:val="00B86165"/>
    <w:rsid w:val="00B8629D"/>
    <w:rsid w:val="00B86488"/>
    <w:rsid w:val="00B86821"/>
    <w:rsid w:val="00B868A7"/>
    <w:rsid w:val="00B868AD"/>
    <w:rsid w:val="00B86A4F"/>
    <w:rsid w:val="00B86AE8"/>
    <w:rsid w:val="00B86CBE"/>
    <w:rsid w:val="00B86DFE"/>
    <w:rsid w:val="00B86E09"/>
    <w:rsid w:val="00B86EA0"/>
    <w:rsid w:val="00B86EF4"/>
    <w:rsid w:val="00B87045"/>
    <w:rsid w:val="00B870A0"/>
    <w:rsid w:val="00B8717A"/>
    <w:rsid w:val="00B871D0"/>
    <w:rsid w:val="00B872EA"/>
    <w:rsid w:val="00B872FE"/>
    <w:rsid w:val="00B87409"/>
    <w:rsid w:val="00B87424"/>
    <w:rsid w:val="00B87769"/>
    <w:rsid w:val="00B87778"/>
    <w:rsid w:val="00B877C1"/>
    <w:rsid w:val="00B87C50"/>
    <w:rsid w:val="00B87F42"/>
    <w:rsid w:val="00B87F93"/>
    <w:rsid w:val="00B9011B"/>
    <w:rsid w:val="00B90376"/>
    <w:rsid w:val="00B904E9"/>
    <w:rsid w:val="00B90708"/>
    <w:rsid w:val="00B9070E"/>
    <w:rsid w:val="00B9073C"/>
    <w:rsid w:val="00B907E6"/>
    <w:rsid w:val="00B90832"/>
    <w:rsid w:val="00B90834"/>
    <w:rsid w:val="00B9098E"/>
    <w:rsid w:val="00B90AA0"/>
    <w:rsid w:val="00B90C75"/>
    <w:rsid w:val="00B90DBC"/>
    <w:rsid w:val="00B90EF5"/>
    <w:rsid w:val="00B90F4C"/>
    <w:rsid w:val="00B910E0"/>
    <w:rsid w:val="00B91150"/>
    <w:rsid w:val="00B9116D"/>
    <w:rsid w:val="00B9121E"/>
    <w:rsid w:val="00B912AF"/>
    <w:rsid w:val="00B91322"/>
    <w:rsid w:val="00B91483"/>
    <w:rsid w:val="00B914AF"/>
    <w:rsid w:val="00B914E4"/>
    <w:rsid w:val="00B915F1"/>
    <w:rsid w:val="00B916B3"/>
    <w:rsid w:val="00B919AF"/>
    <w:rsid w:val="00B919C4"/>
    <w:rsid w:val="00B919E9"/>
    <w:rsid w:val="00B91B27"/>
    <w:rsid w:val="00B91BA9"/>
    <w:rsid w:val="00B91C13"/>
    <w:rsid w:val="00B91CB3"/>
    <w:rsid w:val="00B91D10"/>
    <w:rsid w:val="00B91DBC"/>
    <w:rsid w:val="00B91EB3"/>
    <w:rsid w:val="00B9206E"/>
    <w:rsid w:val="00B920D2"/>
    <w:rsid w:val="00B92324"/>
    <w:rsid w:val="00B9232C"/>
    <w:rsid w:val="00B9250A"/>
    <w:rsid w:val="00B9263D"/>
    <w:rsid w:val="00B9274E"/>
    <w:rsid w:val="00B92868"/>
    <w:rsid w:val="00B9291E"/>
    <w:rsid w:val="00B92933"/>
    <w:rsid w:val="00B92960"/>
    <w:rsid w:val="00B92A14"/>
    <w:rsid w:val="00B92B67"/>
    <w:rsid w:val="00B92D19"/>
    <w:rsid w:val="00B92F2E"/>
    <w:rsid w:val="00B92F98"/>
    <w:rsid w:val="00B934C5"/>
    <w:rsid w:val="00B93521"/>
    <w:rsid w:val="00B93562"/>
    <w:rsid w:val="00B93584"/>
    <w:rsid w:val="00B9358D"/>
    <w:rsid w:val="00B93741"/>
    <w:rsid w:val="00B9380C"/>
    <w:rsid w:val="00B93910"/>
    <w:rsid w:val="00B93A1C"/>
    <w:rsid w:val="00B93A30"/>
    <w:rsid w:val="00B93C67"/>
    <w:rsid w:val="00B93C76"/>
    <w:rsid w:val="00B93C7F"/>
    <w:rsid w:val="00B93E7B"/>
    <w:rsid w:val="00B93F5B"/>
    <w:rsid w:val="00B9462A"/>
    <w:rsid w:val="00B946E4"/>
    <w:rsid w:val="00B947FB"/>
    <w:rsid w:val="00B9488D"/>
    <w:rsid w:val="00B948B2"/>
    <w:rsid w:val="00B948F4"/>
    <w:rsid w:val="00B94997"/>
    <w:rsid w:val="00B94B36"/>
    <w:rsid w:val="00B94DBB"/>
    <w:rsid w:val="00B94E63"/>
    <w:rsid w:val="00B94E64"/>
    <w:rsid w:val="00B9509C"/>
    <w:rsid w:val="00B950A4"/>
    <w:rsid w:val="00B9515E"/>
    <w:rsid w:val="00B951E9"/>
    <w:rsid w:val="00B9520A"/>
    <w:rsid w:val="00B9527E"/>
    <w:rsid w:val="00B95371"/>
    <w:rsid w:val="00B9540F"/>
    <w:rsid w:val="00B954E8"/>
    <w:rsid w:val="00B95633"/>
    <w:rsid w:val="00B95654"/>
    <w:rsid w:val="00B95690"/>
    <w:rsid w:val="00B95709"/>
    <w:rsid w:val="00B9576D"/>
    <w:rsid w:val="00B95A43"/>
    <w:rsid w:val="00B95A8A"/>
    <w:rsid w:val="00B95BB5"/>
    <w:rsid w:val="00B95C78"/>
    <w:rsid w:val="00B95EAF"/>
    <w:rsid w:val="00B95F67"/>
    <w:rsid w:val="00B9629C"/>
    <w:rsid w:val="00B96360"/>
    <w:rsid w:val="00B963A1"/>
    <w:rsid w:val="00B96448"/>
    <w:rsid w:val="00B964C9"/>
    <w:rsid w:val="00B96517"/>
    <w:rsid w:val="00B965A3"/>
    <w:rsid w:val="00B966B8"/>
    <w:rsid w:val="00B96739"/>
    <w:rsid w:val="00B96892"/>
    <w:rsid w:val="00B9693F"/>
    <w:rsid w:val="00B96993"/>
    <w:rsid w:val="00B96A34"/>
    <w:rsid w:val="00B96A79"/>
    <w:rsid w:val="00B96B05"/>
    <w:rsid w:val="00B96C60"/>
    <w:rsid w:val="00B96D83"/>
    <w:rsid w:val="00B96DE9"/>
    <w:rsid w:val="00B96EEE"/>
    <w:rsid w:val="00B96FCD"/>
    <w:rsid w:val="00B970B4"/>
    <w:rsid w:val="00B97113"/>
    <w:rsid w:val="00B97242"/>
    <w:rsid w:val="00B97424"/>
    <w:rsid w:val="00B97557"/>
    <w:rsid w:val="00B97660"/>
    <w:rsid w:val="00B9767E"/>
    <w:rsid w:val="00B976E7"/>
    <w:rsid w:val="00B9774E"/>
    <w:rsid w:val="00B97ABC"/>
    <w:rsid w:val="00B97C45"/>
    <w:rsid w:val="00B97E07"/>
    <w:rsid w:val="00B97E64"/>
    <w:rsid w:val="00BA0245"/>
    <w:rsid w:val="00BA0445"/>
    <w:rsid w:val="00BA045C"/>
    <w:rsid w:val="00BA04B7"/>
    <w:rsid w:val="00BA062E"/>
    <w:rsid w:val="00BA063F"/>
    <w:rsid w:val="00BA0836"/>
    <w:rsid w:val="00BA084D"/>
    <w:rsid w:val="00BA0915"/>
    <w:rsid w:val="00BA0948"/>
    <w:rsid w:val="00BA0986"/>
    <w:rsid w:val="00BA09A0"/>
    <w:rsid w:val="00BA0A3F"/>
    <w:rsid w:val="00BA0C20"/>
    <w:rsid w:val="00BA0CB3"/>
    <w:rsid w:val="00BA0E8B"/>
    <w:rsid w:val="00BA0FFF"/>
    <w:rsid w:val="00BA1127"/>
    <w:rsid w:val="00BA124B"/>
    <w:rsid w:val="00BA1296"/>
    <w:rsid w:val="00BA129E"/>
    <w:rsid w:val="00BA12FD"/>
    <w:rsid w:val="00BA14FC"/>
    <w:rsid w:val="00BA15A9"/>
    <w:rsid w:val="00BA180B"/>
    <w:rsid w:val="00BA1851"/>
    <w:rsid w:val="00BA190B"/>
    <w:rsid w:val="00BA1947"/>
    <w:rsid w:val="00BA19AB"/>
    <w:rsid w:val="00BA1ABF"/>
    <w:rsid w:val="00BA1B58"/>
    <w:rsid w:val="00BA1D05"/>
    <w:rsid w:val="00BA1D17"/>
    <w:rsid w:val="00BA1F49"/>
    <w:rsid w:val="00BA1FB4"/>
    <w:rsid w:val="00BA20E8"/>
    <w:rsid w:val="00BA2273"/>
    <w:rsid w:val="00BA2287"/>
    <w:rsid w:val="00BA22DA"/>
    <w:rsid w:val="00BA22E6"/>
    <w:rsid w:val="00BA22F5"/>
    <w:rsid w:val="00BA2326"/>
    <w:rsid w:val="00BA2336"/>
    <w:rsid w:val="00BA2535"/>
    <w:rsid w:val="00BA2816"/>
    <w:rsid w:val="00BA2898"/>
    <w:rsid w:val="00BA2926"/>
    <w:rsid w:val="00BA29E9"/>
    <w:rsid w:val="00BA2C33"/>
    <w:rsid w:val="00BA2D6C"/>
    <w:rsid w:val="00BA300A"/>
    <w:rsid w:val="00BA306F"/>
    <w:rsid w:val="00BA313C"/>
    <w:rsid w:val="00BA3195"/>
    <w:rsid w:val="00BA31CD"/>
    <w:rsid w:val="00BA32C0"/>
    <w:rsid w:val="00BA33FC"/>
    <w:rsid w:val="00BA3403"/>
    <w:rsid w:val="00BA3448"/>
    <w:rsid w:val="00BA3491"/>
    <w:rsid w:val="00BA3538"/>
    <w:rsid w:val="00BA354D"/>
    <w:rsid w:val="00BA35C1"/>
    <w:rsid w:val="00BA3733"/>
    <w:rsid w:val="00BA3914"/>
    <w:rsid w:val="00BA399A"/>
    <w:rsid w:val="00BA3A23"/>
    <w:rsid w:val="00BA3BAC"/>
    <w:rsid w:val="00BA3CDA"/>
    <w:rsid w:val="00BA3D12"/>
    <w:rsid w:val="00BA3D5F"/>
    <w:rsid w:val="00BA3F72"/>
    <w:rsid w:val="00BA415E"/>
    <w:rsid w:val="00BA41C6"/>
    <w:rsid w:val="00BA4273"/>
    <w:rsid w:val="00BA42AF"/>
    <w:rsid w:val="00BA42B9"/>
    <w:rsid w:val="00BA43AD"/>
    <w:rsid w:val="00BA4405"/>
    <w:rsid w:val="00BA448A"/>
    <w:rsid w:val="00BA45A9"/>
    <w:rsid w:val="00BA45CA"/>
    <w:rsid w:val="00BA46EF"/>
    <w:rsid w:val="00BA48BA"/>
    <w:rsid w:val="00BA4914"/>
    <w:rsid w:val="00BA49E1"/>
    <w:rsid w:val="00BA4B55"/>
    <w:rsid w:val="00BA4C0F"/>
    <w:rsid w:val="00BA4CE9"/>
    <w:rsid w:val="00BA4E30"/>
    <w:rsid w:val="00BA4E37"/>
    <w:rsid w:val="00BA4F6C"/>
    <w:rsid w:val="00BA50D1"/>
    <w:rsid w:val="00BA5158"/>
    <w:rsid w:val="00BA5199"/>
    <w:rsid w:val="00BA5247"/>
    <w:rsid w:val="00BA5248"/>
    <w:rsid w:val="00BA525E"/>
    <w:rsid w:val="00BA529F"/>
    <w:rsid w:val="00BA52B2"/>
    <w:rsid w:val="00BA54E5"/>
    <w:rsid w:val="00BA553A"/>
    <w:rsid w:val="00BA561E"/>
    <w:rsid w:val="00BA56C9"/>
    <w:rsid w:val="00BA56F2"/>
    <w:rsid w:val="00BA5843"/>
    <w:rsid w:val="00BA5866"/>
    <w:rsid w:val="00BA594E"/>
    <w:rsid w:val="00BA59D4"/>
    <w:rsid w:val="00BA5B64"/>
    <w:rsid w:val="00BA5B6F"/>
    <w:rsid w:val="00BA5BC6"/>
    <w:rsid w:val="00BA5E0B"/>
    <w:rsid w:val="00BA5E98"/>
    <w:rsid w:val="00BA5F15"/>
    <w:rsid w:val="00BA6041"/>
    <w:rsid w:val="00BA6083"/>
    <w:rsid w:val="00BA6121"/>
    <w:rsid w:val="00BA61CA"/>
    <w:rsid w:val="00BA627A"/>
    <w:rsid w:val="00BA62D2"/>
    <w:rsid w:val="00BA6474"/>
    <w:rsid w:val="00BA649F"/>
    <w:rsid w:val="00BA663C"/>
    <w:rsid w:val="00BA69B7"/>
    <w:rsid w:val="00BA69CE"/>
    <w:rsid w:val="00BA69E5"/>
    <w:rsid w:val="00BA6A55"/>
    <w:rsid w:val="00BA6C1C"/>
    <w:rsid w:val="00BA6E3C"/>
    <w:rsid w:val="00BA6E5F"/>
    <w:rsid w:val="00BA6EBC"/>
    <w:rsid w:val="00BA7073"/>
    <w:rsid w:val="00BA70B5"/>
    <w:rsid w:val="00BA71C3"/>
    <w:rsid w:val="00BA7241"/>
    <w:rsid w:val="00BA7385"/>
    <w:rsid w:val="00BA73C4"/>
    <w:rsid w:val="00BA7552"/>
    <w:rsid w:val="00BA7598"/>
    <w:rsid w:val="00BA7794"/>
    <w:rsid w:val="00BA7A33"/>
    <w:rsid w:val="00BA7B07"/>
    <w:rsid w:val="00BA7BE7"/>
    <w:rsid w:val="00BA7C12"/>
    <w:rsid w:val="00BA7C15"/>
    <w:rsid w:val="00BA7D54"/>
    <w:rsid w:val="00BA7DCD"/>
    <w:rsid w:val="00BA7E56"/>
    <w:rsid w:val="00BA7F42"/>
    <w:rsid w:val="00BA7FE4"/>
    <w:rsid w:val="00BB006F"/>
    <w:rsid w:val="00BB00F7"/>
    <w:rsid w:val="00BB018C"/>
    <w:rsid w:val="00BB0196"/>
    <w:rsid w:val="00BB0246"/>
    <w:rsid w:val="00BB035B"/>
    <w:rsid w:val="00BB0508"/>
    <w:rsid w:val="00BB05AA"/>
    <w:rsid w:val="00BB06BB"/>
    <w:rsid w:val="00BB0802"/>
    <w:rsid w:val="00BB0849"/>
    <w:rsid w:val="00BB0A16"/>
    <w:rsid w:val="00BB0A35"/>
    <w:rsid w:val="00BB0A6F"/>
    <w:rsid w:val="00BB0C0D"/>
    <w:rsid w:val="00BB0C71"/>
    <w:rsid w:val="00BB0E0B"/>
    <w:rsid w:val="00BB0E41"/>
    <w:rsid w:val="00BB0E81"/>
    <w:rsid w:val="00BB115B"/>
    <w:rsid w:val="00BB13CF"/>
    <w:rsid w:val="00BB1462"/>
    <w:rsid w:val="00BB155A"/>
    <w:rsid w:val="00BB1635"/>
    <w:rsid w:val="00BB185C"/>
    <w:rsid w:val="00BB1872"/>
    <w:rsid w:val="00BB192C"/>
    <w:rsid w:val="00BB1968"/>
    <w:rsid w:val="00BB1B50"/>
    <w:rsid w:val="00BB1B60"/>
    <w:rsid w:val="00BB1C69"/>
    <w:rsid w:val="00BB1DD6"/>
    <w:rsid w:val="00BB1F33"/>
    <w:rsid w:val="00BB1FAC"/>
    <w:rsid w:val="00BB1FD2"/>
    <w:rsid w:val="00BB2013"/>
    <w:rsid w:val="00BB2199"/>
    <w:rsid w:val="00BB2242"/>
    <w:rsid w:val="00BB2315"/>
    <w:rsid w:val="00BB231D"/>
    <w:rsid w:val="00BB23CA"/>
    <w:rsid w:val="00BB254C"/>
    <w:rsid w:val="00BB256A"/>
    <w:rsid w:val="00BB2580"/>
    <w:rsid w:val="00BB259B"/>
    <w:rsid w:val="00BB2600"/>
    <w:rsid w:val="00BB2613"/>
    <w:rsid w:val="00BB2651"/>
    <w:rsid w:val="00BB265A"/>
    <w:rsid w:val="00BB2799"/>
    <w:rsid w:val="00BB2804"/>
    <w:rsid w:val="00BB2848"/>
    <w:rsid w:val="00BB2AC9"/>
    <w:rsid w:val="00BB2D30"/>
    <w:rsid w:val="00BB2F19"/>
    <w:rsid w:val="00BB2F28"/>
    <w:rsid w:val="00BB2F54"/>
    <w:rsid w:val="00BB2FAA"/>
    <w:rsid w:val="00BB30DD"/>
    <w:rsid w:val="00BB3225"/>
    <w:rsid w:val="00BB3293"/>
    <w:rsid w:val="00BB32A8"/>
    <w:rsid w:val="00BB32DB"/>
    <w:rsid w:val="00BB3347"/>
    <w:rsid w:val="00BB34BB"/>
    <w:rsid w:val="00BB34E1"/>
    <w:rsid w:val="00BB3572"/>
    <w:rsid w:val="00BB362F"/>
    <w:rsid w:val="00BB3AF4"/>
    <w:rsid w:val="00BB3BDF"/>
    <w:rsid w:val="00BB3CD1"/>
    <w:rsid w:val="00BB3E87"/>
    <w:rsid w:val="00BB3F4F"/>
    <w:rsid w:val="00BB3F6A"/>
    <w:rsid w:val="00BB414D"/>
    <w:rsid w:val="00BB41AC"/>
    <w:rsid w:val="00BB42D4"/>
    <w:rsid w:val="00BB4473"/>
    <w:rsid w:val="00BB45F4"/>
    <w:rsid w:val="00BB4677"/>
    <w:rsid w:val="00BB4776"/>
    <w:rsid w:val="00BB47AF"/>
    <w:rsid w:val="00BB47CF"/>
    <w:rsid w:val="00BB47F5"/>
    <w:rsid w:val="00BB4880"/>
    <w:rsid w:val="00BB4A01"/>
    <w:rsid w:val="00BB4E55"/>
    <w:rsid w:val="00BB509C"/>
    <w:rsid w:val="00BB54D2"/>
    <w:rsid w:val="00BB550E"/>
    <w:rsid w:val="00BB5639"/>
    <w:rsid w:val="00BB5A75"/>
    <w:rsid w:val="00BB5BB7"/>
    <w:rsid w:val="00BB5CFC"/>
    <w:rsid w:val="00BB5D7E"/>
    <w:rsid w:val="00BB5E92"/>
    <w:rsid w:val="00BB5EAD"/>
    <w:rsid w:val="00BB5ED5"/>
    <w:rsid w:val="00BB5F30"/>
    <w:rsid w:val="00BB625A"/>
    <w:rsid w:val="00BB6446"/>
    <w:rsid w:val="00BB649F"/>
    <w:rsid w:val="00BB64C3"/>
    <w:rsid w:val="00BB6627"/>
    <w:rsid w:val="00BB6770"/>
    <w:rsid w:val="00BB679E"/>
    <w:rsid w:val="00BB6816"/>
    <w:rsid w:val="00BB6897"/>
    <w:rsid w:val="00BB68AF"/>
    <w:rsid w:val="00BB69B8"/>
    <w:rsid w:val="00BB6B0D"/>
    <w:rsid w:val="00BB6B31"/>
    <w:rsid w:val="00BB6BEE"/>
    <w:rsid w:val="00BB6EE2"/>
    <w:rsid w:val="00BB71D0"/>
    <w:rsid w:val="00BB73C3"/>
    <w:rsid w:val="00BB76C1"/>
    <w:rsid w:val="00BB77C4"/>
    <w:rsid w:val="00BB795B"/>
    <w:rsid w:val="00BB79A2"/>
    <w:rsid w:val="00BB79CF"/>
    <w:rsid w:val="00BB7A24"/>
    <w:rsid w:val="00BB7A46"/>
    <w:rsid w:val="00BB7D2E"/>
    <w:rsid w:val="00BB7F85"/>
    <w:rsid w:val="00BC0201"/>
    <w:rsid w:val="00BC037C"/>
    <w:rsid w:val="00BC0455"/>
    <w:rsid w:val="00BC04C8"/>
    <w:rsid w:val="00BC052B"/>
    <w:rsid w:val="00BC081F"/>
    <w:rsid w:val="00BC0A29"/>
    <w:rsid w:val="00BC0B09"/>
    <w:rsid w:val="00BC0B9F"/>
    <w:rsid w:val="00BC0BD0"/>
    <w:rsid w:val="00BC0BFC"/>
    <w:rsid w:val="00BC0C60"/>
    <w:rsid w:val="00BC0F39"/>
    <w:rsid w:val="00BC0FDB"/>
    <w:rsid w:val="00BC1038"/>
    <w:rsid w:val="00BC10F2"/>
    <w:rsid w:val="00BC1165"/>
    <w:rsid w:val="00BC1230"/>
    <w:rsid w:val="00BC136C"/>
    <w:rsid w:val="00BC13A9"/>
    <w:rsid w:val="00BC156C"/>
    <w:rsid w:val="00BC16EC"/>
    <w:rsid w:val="00BC19A5"/>
    <w:rsid w:val="00BC1C86"/>
    <w:rsid w:val="00BC1EC8"/>
    <w:rsid w:val="00BC1ED2"/>
    <w:rsid w:val="00BC1FA5"/>
    <w:rsid w:val="00BC2027"/>
    <w:rsid w:val="00BC206A"/>
    <w:rsid w:val="00BC20CA"/>
    <w:rsid w:val="00BC211E"/>
    <w:rsid w:val="00BC22F9"/>
    <w:rsid w:val="00BC237C"/>
    <w:rsid w:val="00BC25B7"/>
    <w:rsid w:val="00BC25DE"/>
    <w:rsid w:val="00BC2634"/>
    <w:rsid w:val="00BC274D"/>
    <w:rsid w:val="00BC274F"/>
    <w:rsid w:val="00BC27B8"/>
    <w:rsid w:val="00BC281F"/>
    <w:rsid w:val="00BC2A7E"/>
    <w:rsid w:val="00BC2AC7"/>
    <w:rsid w:val="00BC2B45"/>
    <w:rsid w:val="00BC2D75"/>
    <w:rsid w:val="00BC2EBB"/>
    <w:rsid w:val="00BC2F3C"/>
    <w:rsid w:val="00BC3025"/>
    <w:rsid w:val="00BC3051"/>
    <w:rsid w:val="00BC315A"/>
    <w:rsid w:val="00BC3225"/>
    <w:rsid w:val="00BC32BB"/>
    <w:rsid w:val="00BC3461"/>
    <w:rsid w:val="00BC3545"/>
    <w:rsid w:val="00BC3582"/>
    <w:rsid w:val="00BC39B5"/>
    <w:rsid w:val="00BC3C5B"/>
    <w:rsid w:val="00BC3EC6"/>
    <w:rsid w:val="00BC3F91"/>
    <w:rsid w:val="00BC3FCB"/>
    <w:rsid w:val="00BC4102"/>
    <w:rsid w:val="00BC4145"/>
    <w:rsid w:val="00BC41A2"/>
    <w:rsid w:val="00BC4242"/>
    <w:rsid w:val="00BC4350"/>
    <w:rsid w:val="00BC442F"/>
    <w:rsid w:val="00BC44F5"/>
    <w:rsid w:val="00BC4541"/>
    <w:rsid w:val="00BC4883"/>
    <w:rsid w:val="00BC4986"/>
    <w:rsid w:val="00BC49F2"/>
    <w:rsid w:val="00BC4A97"/>
    <w:rsid w:val="00BC4B02"/>
    <w:rsid w:val="00BC4D05"/>
    <w:rsid w:val="00BC4E35"/>
    <w:rsid w:val="00BC4E78"/>
    <w:rsid w:val="00BC4F76"/>
    <w:rsid w:val="00BC5042"/>
    <w:rsid w:val="00BC52A7"/>
    <w:rsid w:val="00BC5480"/>
    <w:rsid w:val="00BC5593"/>
    <w:rsid w:val="00BC55D1"/>
    <w:rsid w:val="00BC55DD"/>
    <w:rsid w:val="00BC56A7"/>
    <w:rsid w:val="00BC5753"/>
    <w:rsid w:val="00BC5773"/>
    <w:rsid w:val="00BC57F4"/>
    <w:rsid w:val="00BC57FF"/>
    <w:rsid w:val="00BC5801"/>
    <w:rsid w:val="00BC5819"/>
    <w:rsid w:val="00BC5960"/>
    <w:rsid w:val="00BC5C42"/>
    <w:rsid w:val="00BC5C81"/>
    <w:rsid w:val="00BC5DEF"/>
    <w:rsid w:val="00BC5E35"/>
    <w:rsid w:val="00BC5F04"/>
    <w:rsid w:val="00BC5F45"/>
    <w:rsid w:val="00BC6018"/>
    <w:rsid w:val="00BC60A1"/>
    <w:rsid w:val="00BC612E"/>
    <w:rsid w:val="00BC61CD"/>
    <w:rsid w:val="00BC6229"/>
    <w:rsid w:val="00BC6292"/>
    <w:rsid w:val="00BC63AA"/>
    <w:rsid w:val="00BC661D"/>
    <w:rsid w:val="00BC6839"/>
    <w:rsid w:val="00BC6844"/>
    <w:rsid w:val="00BC6859"/>
    <w:rsid w:val="00BC6880"/>
    <w:rsid w:val="00BC6A05"/>
    <w:rsid w:val="00BC6B4A"/>
    <w:rsid w:val="00BC6C07"/>
    <w:rsid w:val="00BC6D81"/>
    <w:rsid w:val="00BC6DB3"/>
    <w:rsid w:val="00BC6E24"/>
    <w:rsid w:val="00BC6E71"/>
    <w:rsid w:val="00BC6E94"/>
    <w:rsid w:val="00BC6EBC"/>
    <w:rsid w:val="00BC6FCF"/>
    <w:rsid w:val="00BC7085"/>
    <w:rsid w:val="00BC7195"/>
    <w:rsid w:val="00BC72AC"/>
    <w:rsid w:val="00BC7335"/>
    <w:rsid w:val="00BC7350"/>
    <w:rsid w:val="00BC7388"/>
    <w:rsid w:val="00BC74A0"/>
    <w:rsid w:val="00BC7553"/>
    <w:rsid w:val="00BC78DC"/>
    <w:rsid w:val="00BC79C5"/>
    <w:rsid w:val="00BC7A0E"/>
    <w:rsid w:val="00BC7A3A"/>
    <w:rsid w:val="00BC7DB5"/>
    <w:rsid w:val="00BC7E56"/>
    <w:rsid w:val="00BC7EFD"/>
    <w:rsid w:val="00BD0194"/>
    <w:rsid w:val="00BD019F"/>
    <w:rsid w:val="00BD01C7"/>
    <w:rsid w:val="00BD0337"/>
    <w:rsid w:val="00BD0421"/>
    <w:rsid w:val="00BD0457"/>
    <w:rsid w:val="00BD0672"/>
    <w:rsid w:val="00BD06CD"/>
    <w:rsid w:val="00BD078F"/>
    <w:rsid w:val="00BD07A3"/>
    <w:rsid w:val="00BD07B5"/>
    <w:rsid w:val="00BD0813"/>
    <w:rsid w:val="00BD086C"/>
    <w:rsid w:val="00BD0907"/>
    <w:rsid w:val="00BD0916"/>
    <w:rsid w:val="00BD0AAB"/>
    <w:rsid w:val="00BD0C0A"/>
    <w:rsid w:val="00BD0C79"/>
    <w:rsid w:val="00BD0E18"/>
    <w:rsid w:val="00BD0ED0"/>
    <w:rsid w:val="00BD0F0C"/>
    <w:rsid w:val="00BD0F31"/>
    <w:rsid w:val="00BD1023"/>
    <w:rsid w:val="00BD13BF"/>
    <w:rsid w:val="00BD1457"/>
    <w:rsid w:val="00BD14E9"/>
    <w:rsid w:val="00BD158D"/>
    <w:rsid w:val="00BD15F8"/>
    <w:rsid w:val="00BD1617"/>
    <w:rsid w:val="00BD18A6"/>
    <w:rsid w:val="00BD18D7"/>
    <w:rsid w:val="00BD1AB0"/>
    <w:rsid w:val="00BD1AE1"/>
    <w:rsid w:val="00BD1C8C"/>
    <w:rsid w:val="00BD1C99"/>
    <w:rsid w:val="00BD1DBA"/>
    <w:rsid w:val="00BD1EB9"/>
    <w:rsid w:val="00BD2068"/>
    <w:rsid w:val="00BD20E6"/>
    <w:rsid w:val="00BD21C3"/>
    <w:rsid w:val="00BD220D"/>
    <w:rsid w:val="00BD2300"/>
    <w:rsid w:val="00BD240F"/>
    <w:rsid w:val="00BD24D8"/>
    <w:rsid w:val="00BD2559"/>
    <w:rsid w:val="00BD2580"/>
    <w:rsid w:val="00BD26C0"/>
    <w:rsid w:val="00BD27C7"/>
    <w:rsid w:val="00BD27C8"/>
    <w:rsid w:val="00BD280F"/>
    <w:rsid w:val="00BD289E"/>
    <w:rsid w:val="00BD292E"/>
    <w:rsid w:val="00BD29DC"/>
    <w:rsid w:val="00BD2A0B"/>
    <w:rsid w:val="00BD2A51"/>
    <w:rsid w:val="00BD2E1A"/>
    <w:rsid w:val="00BD2FA8"/>
    <w:rsid w:val="00BD307B"/>
    <w:rsid w:val="00BD3164"/>
    <w:rsid w:val="00BD3269"/>
    <w:rsid w:val="00BD338C"/>
    <w:rsid w:val="00BD340C"/>
    <w:rsid w:val="00BD34FC"/>
    <w:rsid w:val="00BD3570"/>
    <w:rsid w:val="00BD35BD"/>
    <w:rsid w:val="00BD363E"/>
    <w:rsid w:val="00BD36BC"/>
    <w:rsid w:val="00BD37CE"/>
    <w:rsid w:val="00BD399F"/>
    <w:rsid w:val="00BD3A1E"/>
    <w:rsid w:val="00BD3A44"/>
    <w:rsid w:val="00BD3B28"/>
    <w:rsid w:val="00BD3C9B"/>
    <w:rsid w:val="00BD3E07"/>
    <w:rsid w:val="00BD3E3E"/>
    <w:rsid w:val="00BD3FAB"/>
    <w:rsid w:val="00BD41E0"/>
    <w:rsid w:val="00BD41F0"/>
    <w:rsid w:val="00BD4259"/>
    <w:rsid w:val="00BD43A7"/>
    <w:rsid w:val="00BD4683"/>
    <w:rsid w:val="00BD49FA"/>
    <w:rsid w:val="00BD4A16"/>
    <w:rsid w:val="00BD4BC8"/>
    <w:rsid w:val="00BD4C05"/>
    <w:rsid w:val="00BD4C18"/>
    <w:rsid w:val="00BD4C6A"/>
    <w:rsid w:val="00BD4D80"/>
    <w:rsid w:val="00BD4DC1"/>
    <w:rsid w:val="00BD4E7C"/>
    <w:rsid w:val="00BD5071"/>
    <w:rsid w:val="00BD5249"/>
    <w:rsid w:val="00BD52B9"/>
    <w:rsid w:val="00BD5759"/>
    <w:rsid w:val="00BD57E8"/>
    <w:rsid w:val="00BD5A46"/>
    <w:rsid w:val="00BD5BD5"/>
    <w:rsid w:val="00BD5CE6"/>
    <w:rsid w:val="00BD5EB2"/>
    <w:rsid w:val="00BD60DB"/>
    <w:rsid w:val="00BD61CB"/>
    <w:rsid w:val="00BD6277"/>
    <w:rsid w:val="00BD62D5"/>
    <w:rsid w:val="00BD6387"/>
    <w:rsid w:val="00BD63A6"/>
    <w:rsid w:val="00BD6525"/>
    <w:rsid w:val="00BD679E"/>
    <w:rsid w:val="00BD6941"/>
    <w:rsid w:val="00BD6BD4"/>
    <w:rsid w:val="00BD6E8E"/>
    <w:rsid w:val="00BD6F6A"/>
    <w:rsid w:val="00BD6FAF"/>
    <w:rsid w:val="00BD72AC"/>
    <w:rsid w:val="00BD76EA"/>
    <w:rsid w:val="00BD76EB"/>
    <w:rsid w:val="00BD7790"/>
    <w:rsid w:val="00BD77DD"/>
    <w:rsid w:val="00BD77FE"/>
    <w:rsid w:val="00BD783C"/>
    <w:rsid w:val="00BD7861"/>
    <w:rsid w:val="00BD7868"/>
    <w:rsid w:val="00BD7897"/>
    <w:rsid w:val="00BD78B4"/>
    <w:rsid w:val="00BD78BB"/>
    <w:rsid w:val="00BD78CF"/>
    <w:rsid w:val="00BD7A1E"/>
    <w:rsid w:val="00BD7B6C"/>
    <w:rsid w:val="00BD7DCE"/>
    <w:rsid w:val="00BD7F9B"/>
    <w:rsid w:val="00BE0009"/>
    <w:rsid w:val="00BE00A4"/>
    <w:rsid w:val="00BE032B"/>
    <w:rsid w:val="00BE0468"/>
    <w:rsid w:val="00BE049F"/>
    <w:rsid w:val="00BE067B"/>
    <w:rsid w:val="00BE0710"/>
    <w:rsid w:val="00BE0742"/>
    <w:rsid w:val="00BE08D3"/>
    <w:rsid w:val="00BE08ED"/>
    <w:rsid w:val="00BE09E9"/>
    <w:rsid w:val="00BE0BC6"/>
    <w:rsid w:val="00BE0C57"/>
    <w:rsid w:val="00BE0EC8"/>
    <w:rsid w:val="00BE0EE1"/>
    <w:rsid w:val="00BE0F11"/>
    <w:rsid w:val="00BE1002"/>
    <w:rsid w:val="00BE101C"/>
    <w:rsid w:val="00BE1097"/>
    <w:rsid w:val="00BE12CF"/>
    <w:rsid w:val="00BE13C8"/>
    <w:rsid w:val="00BE148E"/>
    <w:rsid w:val="00BE14F8"/>
    <w:rsid w:val="00BE1653"/>
    <w:rsid w:val="00BE16F3"/>
    <w:rsid w:val="00BE19BE"/>
    <w:rsid w:val="00BE1A1F"/>
    <w:rsid w:val="00BE1A5D"/>
    <w:rsid w:val="00BE1B15"/>
    <w:rsid w:val="00BE1B26"/>
    <w:rsid w:val="00BE1B9B"/>
    <w:rsid w:val="00BE1D82"/>
    <w:rsid w:val="00BE1DD1"/>
    <w:rsid w:val="00BE1DDB"/>
    <w:rsid w:val="00BE1E36"/>
    <w:rsid w:val="00BE1E67"/>
    <w:rsid w:val="00BE202D"/>
    <w:rsid w:val="00BE205D"/>
    <w:rsid w:val="00BE2313"/>
    <w:rsid w:val="00BE294B"/>
    <w:rsid w:val="00BE2A3E"/>
    <w:rsid w:val="00BE2C09"/>
    <w:rsid w:val="00BE2C1F"/>
    <w:rsid w:val="00BE2D4E"/>
    <w:rsid w:val="00BE2DD2"/>
    <w:rsid w:val="00BE2E26"/>
    <w:rsid w:val="00BE2FDE"/>
    <w:rsid w:val="00BE30FE"/>
    <w:rsid w:val="00BE31B0"/>
    <w:rsid w:val="00BE31B7"/>
    <w:rsid w:val="00BE31B8"/>
    <w:rsid w:val="00BE31E3"/>
    <w:rsid w:val="00BE3285"/>
    <w:rsid w:val="00BE335C"/>
    <w:rsid w:val="00BE33C4"/>
    <w:rsid w:val="00BE353E"/>
    <w:rsid w:val="00BE361F"/>
    <w:rsid w:val="00BE36BB"/>
    <w:rsid w:val="00BE36FF"/>
    <w:rsid w:val="00BE3712"/>
    <w:rsid w:val="00BE3777"/>
    <w:rsid w:val="00BE37C0"/>
    <w:rsid w:val="00BE3862"/>
    <w:rsid w:val="00BE38D2"/>
    <w:rsid w:val="00BE38ED"/>
    <w:rsid w:val="00BE3951"/>
    <w:rsid w:val="00BE3975"/>
    <w:rsid w:val="00BE3A4B"/>
    <w:rsid w:val="00BE3AD7"/>
    <w:rsid w:val="00BE3B95"/>
    <w:rsid w:val="00BE3BD7"/>
    <w:rsid w:val="00BE3BF9"/>
    <w:rsid w:val="00BE3C05"/>
    <w:rsid w:val="00BE3D94"/>
    <w:rsid w:val="00BE3E81"/>
    <w:rsid w:val="00BE3E8D"/>
    <w:rsid w:val="00BE3EA8"/>
    <w:rsid w:val="00BE3F33"/>
    <w:rsid w:val="00BE3FBE"/>
    <w:rsid w:val="00BE40B7"/>
    <w:rsid w:val="00BE4221"/>
    <w:rsid w:val="00BE4237"/>
    <w:rsid w:val="00BE43FD"/>
    <w:rsid w:val="00BE446D"/>
    <w:rsid w:val="00BE494D"/>
    <w:rsid w:val="00BE495B"/>
    <w:rsid w:val="00BE4A85"/>
    <w:rsid w:val="00BE4AE4"/>
    <w:rsid w:val="00BE4BC7"/>
    <w:rsid w:val="00BE4CF7"/>
    <w:rsid w:val="00BE4F01"/>
    <w:rsid w:val="00BE50FC"/>
    <w:rsid w:val="00BE51B2"/>
    <w:rsid w:val="00BE54AE"/>
    <w:rsid w:val="00BE5671"/>
    <w:rsid w:val="00BE5688"/>
    <w:rsid w:val="00BE579E"/>
    <w:rsid w:val="00BE57C8"/>
    <w:rsid w:val="00BE57FF"/>
    <w:rsid w:val="00BE583F"/>
    <w:rsid w:val="00BE5891"/>
    <w:rsid w:val="00BE58E2"/>
    <w:rsid w:val="00BE58E3"/>
    <w:rsid w:val="00BE5A65"/>
    <w:rsid w:val="00BE5B3A"/>
    <w:rsid w:val="00BE5C16"/>
    <w:rsid w:val="00BE5CE2"/>
    <w:rsid w:val="00BE5D47"/>
    <w:rsid w:val="00BE5D4F"/>
    <w:rsid w:val="00BE5E13"/>
    <w:rsid w:val="00BE5E99"/>
    <w:rsid w:val="00BE6058"/>
    <w:rsid w:val="00BE61EB"/>
    <w:rsid w:val="00BE630A"/>
    <w:rsid w:val="00BE637A"/>
    <w:rsid w:val="00BE66A7"/>
    <w:rsid w:val="00BE6722"/>
    <w:rsid w:val="00BE6982"/>
    <w:rsid w:val="00BE69D6"/>
    <w:rsid w:val="00BE6C4E"/>
    <w:rsid w:val="00BE6D6B"/>
    <w:rsid w:val="00BE6E3C"/>
    <w:rsid w:val="00BE6EEA"/>
    <w:rsid w:val="00BE6F89"/>
    <w:rsid w:val="00BE6FD5"/>
    <w:rsid w:val="00BE7030"/>
    <w:rsid w:val="00BE7132"/>
    <w:rsid w:val="00BE713E"/>
    <w:rsid w:val="00BE729F"/>
    <w:rsid w:val="00BE73E8"/>
    <w:rsid w:val="00BE73FF"/>
    <w:rsid w:val="00BE74DB"/>
    <w:rsid w:val="00BE750E"/>
    <w:rsid w:val="00BE752D"/>
    <w:rsid w:val="00BE75E2"/>
    <w:rsid w:val="00BE75E3"/>
    <w:rsid w:val="00BE766F"/>
    <w:rsid w:val="00BE76A1"/>
    <w:rsid w:val="00BE76B1"/>
    <w:rsid w:val="00BE781D"/>
    <w:rsid w:val="00BE795F"/>
    <w:rsid w:val="00BE7B76"/>
    <w:rsid w:val="00BE7BB1"/>
    <w:rsid w:val="00BE7BF1"/>
    <w:rsid w:val="00BE7C93"/>
    <w:rsid w:val="00BE7CDC"/>
    <w:rsid w:val="00BE7D8F"/>
    <w:rsid w:val="00BE7E17"/>
    <w:rsid w:val="00BE7EAE"/>
    <w:rsid w:val="00BF001B"/>
    <w:rsid w:val="00BF0100"/>
    <w:rsid w:val="00BF03B6"/>
    <w:rsid w:val="00BF059C"/>
    <w:rsid w:val="00BF06B1"/>
    <w:rsid w:val="00BF0836"/>
    <w:rsid w:val="00BF0918"/>
    <w:rsid w:val="00BF0946"/>
    <w:rsid w:val="00BF0A97"/>
    <w:rsid w:val="00BF0BC4"/>
    <w:rsid w:val="00BF0C45"/>
    <w:rsid w:val="00BF0D49"/>
    <w:rsid w:val="00BF0D4A"/>
    <w:rsid w:val="00BF0E2B"/>
    <w:rsid w:val="00BF0F8F"/>
    <w:rsid w:val="00BF1005"/>
    <w:rsid w:val="00BF10CB"/>
    <w:rsid w:val="00BF1116"/>
    <w:rsid w:val="00BF114B"/>
    <w:rsid w:val="00BF1323"/>
    <w:rsid w:val="00BF1477"/>
    <w:rsid w:val="00BF15A0"/>
    <w:rsid w:val="00BF15E4"/>
    <w:rsid w:val="00BF170E"/>
    <w:rsid w:val="00BF176A"/>
    <w:rsid w:val="00BF17D1"/>
    <w:rsid w:val="00BF1804"/>
    <w:rsid w:val="00BF1827"/>
    <w:rsid w:val="00BF18BA"/>
    <w:rsid w:val="00BF18BC"/>
    <w:rsid w:val="00BF197E"/>
    <w:rsid w:val="00BF19BA"/>
    <w:rsid w:val="00BF19DE"/>
    <w:rsid w:val="00BF1A5E"/>
    <w:rsid w:val="00BF1B6C"/>
    <w:rsid w:val="00BF1DA0"/>
    <w:rsid w:val="00BF1EA9"/>
    <w:rsid w:val="00BF2126"/>
    <w:rsid w:val="00BF212F"/>
    <w:rsid w:val="00BF21DA"/>
    <w:rsid w:val="00BF239C"/>
    <w:rsid w:val="00BF256C"/>
    <w:rsid w:val="00BF26FE"/>
    <w:rsid w:val="00BF2900"/>
    <w:rsid w:val="00BF2951"/>
    <w:rsid w:val="00BF297A"/>
    <w:rsid w:val="00BF29EF"/>
    <w:rsid w:val="00BF2A0D"/>
    <w:rsid w:val="00BF2A3A"/>
    <w:rsid w:val="00BF2A9F"/>
    <w:rsid w:val="00BF2B5C"/>
    <w:rsid w:val="00BF2CFD"/>
    <w:rsid w:val="00BF2D15"/>
    <w:rsid w:val="00BF2E74"/>
    <w:rsid w:val="00BF2F8B"/>
    <w:rsid w:val="00BF2F8C"/>
    <w:rsid w:val="00BF308F"/>
    <w:rsid w:val="00BF314E"/>
    <w:rsid w:val="00BF31D7"/>
    <w:rsid w:val="00BF3313"/>
    <w:rsid w:val="00BF3334"/>
    <w:rsid w:val="00BF342E"/>
    <w:rsid w:val="00BF34A2"/>
    <w:rsid w:val="00BF37B2"/>
    <w:rsid w:val="00BF3891"/>
    <w:rsid w:val="00BF3AF4"/>
    <w:rsid w:val="00BF3CE8"/>
    <w:rsid w:val="00BF3E01"/>
    <w:rsid w:val="00BF3E38"/>
    <w:rsid w:val="00BF3FC6"/>
    <w:rsid w:val="00BF40C2"/>
    <w:rsid w:val="00BF42AA"/>
    <w:rsid w:val="00BF4529"/>
    <w:rsid w:val="00BF45EE"/>
    <w:rsid w:val="00BF46A8"/>
    <w:rsid w:val="00BF46DC"/>
    <w:rsid w:val="00BF48A8"/>
    <w:rsid w:val="00BF4963"/>
    <w:rsid w:val="00BF4BC1"/>
    <w:rsid w:val="00BF4C4E"/>
    <w:rsid w:val="00BF4E25"/>
    <w:rsid w:val="00BF50B1"/>
    <w:rsid w:val="00BF5166"/>
    <w:rsid w:val="00BF52A2"/>
    <w:rsid w:val="00BF5589"/>
    <w:rsid w:val="00BF5598"/>
    <w:rsid w:val="00BF55AA"/>
    <w:rsid w:val="00BF594E"/>
    <w:rsid w:val="00BF5A18"/>
    <w:rsid w:val="00BF5AE3"/>
    <w:rsid w:val="00BF5C2E"/>
    <w:rsid w:val="00BF5F84"/>
    <w:rsid w:val="00BF6087"/>
    <w:rsid w:val="00BF6169"/>
    <w:rsid w:val="00BF62B9"/>
    <w:rsid w:val="00BF63B0"/>
    <w:rsid w:val="00BF64BF"/>
    <w:rsid w:val="00BF64E1"/>
    <w:rsid w:val="00BF6641"/>
    <w:rsid w:val="00BF666D"/>
    <w:rsid w:val="00BF66C9"/>
    <w:rsid w:val="00BF67AB"/>
    <w:rsid w:val="00BF6858"/>
    <w:rsid w:val="00BF68CF"/>
    <w:rsid w:val="00BF6902"/>
    <w:rsid w:val="00BF6BE2"/>
    <w:rsid w:val="00BF6C36"/>
    <w:rsid w:val="00BF6CF6"/>
    <w:rsid w:val="00BF6D3F"/>
    <w:rsid w:val="00BF6D51"/>
    <w:rsid w:val="00BF6D5F"/>
    <w:rsid w:val="00BF6DBD"/>
    <w:rsid w:val="00BF6E5F"/>
    <w:rsid w:val="00BF6F8C"/>
    <w:rsid w:val="00BF6FD1"/>
    <w:rsid w:val="00BF6FE5"/>
    <w:rsid w:val="00BF71A1"/>
    <w:rsid w:val="00BF7375"/>
    <w:rsid w:val="00BF7396"/>
    <w:rsid w:val="00BF73F1"/>
    <w:rsid w:val="00BF74A9"/>
    <w:rsid w:val="00BF7650"/>
    <w:rsid w:val="00BF76D9"/>
    <w:rsid w:val="00BF7731"/>
    <w:rsid w:val="00BF7791"/>
    <w:rsid w:val="00BF779E"/>
    <w:rsid w:val="00BF77E5"/>
    <w:rsid w:val="00BF791D"/>
    <w:rsid w:val="00BF7920"/>
    <w:rsid w:val="00BF7A80"/>
    <w:rsid w:val="00BF7A83"/>
    <w:rsid w:val="00BF7AD5"/>
    <w:rsid w:val="00BF7B6C"/>
    <w:rsid w:val="00BF7C2B"/>
    <w:rsid w:val="00BF7E1F"/>
    <w:rsid w:val="00BF7E95"/>
    <w:rsid w:val="00C00006"/>
    <w:rsid w:val="00C0049D"/>
    <w:rsid w:val="00C00520"/>
    <w:rsid w:val="00C00551"/>
    <w:rsid w:val="00C008B6"/>
    <w:rsid w:val="00C00A32"/>
    <w:rsid w:val="00C00B43"/>
    <w:rsid w:val="00C00D8C"/>
    <w:rsid w:val="00C00DDA"/>
    <w:rsid w:val="00C00E00"/>
    <w:rsid w:val="00C00E17"/>
    <w:rsid w:val="00C00E6C"/>
    <w:rsid w:val="00C00EE3"/>
    <w:rsid w:val="00C00FE4"/>
    <w:rsid w:val="00C01073"/>
    <w:rsid w:val="00C01136"/>
    <w:rsid w:val="00C01215"/>
    <w:rsid w:val="00C01346"/>
    <w:rsid w:val="00C015A7"/>
    <w:rsid w:val="00C01795"/>
    <w:rsid w:val="00C017E3"/>
    <w:rsid w:val="00C0197C"/>
    <w:rsid w:val="00C019F7"/>
    <w:rsid w:val="00C01A0A"/>
    <w:rsid w:val="00C01B53"/>
    <w:rsid w:val="00C01B7B"/>
    <w:rsid w:val="00C01BAB"/>
    <w:rsid w:val="00C01C0C"/>
    <w:rsid w:val="00C01C56"/>
    <w:rsid w:val="00C02084"/>
    <w:rsid w:val="00C02124"/>
    <w:rsid w:val="00C02189"/>
    <w:rsid w:val="00C02227"/>
    <w:rsid w:val="00C02253"/>
    <w:rsid w:val="00C022D8"/>
    <w:rsid w:val="00C0232E"/>
    <w:rsid w:val="00C023DC"/>
    <w:rsid w:val="00C024BA"/>
    <w:rsid w:val="00C02500"/>
    <w:rsid w:val="00C02584"/>
    <w:rsid w:val="00C02602"/>
    <w:rsid w:val="00C02782"/>
    <w:rsid w:val="00C02A87"/>
    <w:rsid w:val="00C02B8B"/>
    <w:rsid w:val="00C02C49"/>
    <w:rsid w:val="00C02CA4"/>
    <w:rsid w:val="00C02EAD"/>
    <w:rsid w:val="00C03088"/>
    <w:rsid w:val="00C03154"/>
    <w:rsid w:val="00C031A8"/>
    <w:rsid w:val="00C03393"/>
    <w:rsid w:val="00C033C8"/>
    <w:rsid w:val="00C033DE"/>
    <w:rsid w:val="00C035A8"/>
    <w:rsid w:val="00C036E0"/>
    <w:rsid w:val="00C03843"/>
    <w:rsid w:val="00C038D1"/>
    <w:rsid w:val="00C038F9"/>
    <w:rsid w:val="00C03C1E"/>
    <w:rsid w:val="00C03CAA"/>
    <w:rsid w:val="00C03EF3"/>
    <w:rsid w:val="00C04141"/>
    <w:rsid w:val="00C04165"/>
    <w:rsid w:val="00C04277"/>
    <w:rsid w:val="00C04278"/>
    <w:rsid w:val="00C04553"/>
    <w:rsid w:val="00C04562"/>
    <w:rsid w:val="00C04714"/>
    <w:rsid w:val="00C0478A"/>
    <w:rsid w:val="00C04A15"/>
    <w:rsid w:val="00C04A5B"/>
    <w:rsid w:val="00C04AD8"/>
    <w:rsid w:val="00C04CCB"/>
    <w:rsid w:val="00C04E9E"/>
    <w:rsid w:val="00C04EE8"/>
    <w:rsid w:val="00C04F97"/>
    <w:rsid w:val="00C04FA9"/>
    <w:rsid w:val="00C0502F"/>
    <w:rsid w:val="00C0513D"/>
    <w:rsid w:val="00C05147"/>
    <w:rsid w:val="00C051A0"/>
    <w:rsid w:val="00C0525F"/>
    <w:rsid w:val="00C05420"/>
    <w:rsid w:val="00C054A3"/>
    <w:rsid w:val="00C05511"/>
    <w:rsid w:val="00C0568A"/>
    <w:rsid w:val="00C056CE"/>
    <w:rsid w:val="00C057C1"/>
    <w:rsid w:val="00C057E9"/>
    <w:rsid w:val="00C05864"/>
    <w:rsid w:val="00C05950"/>
    <w:rsid w:val="00C059B8"/>
    <w:rsid w:val="00C05A71"/>
    <w:rsid w:val="00C05A79"/>
    <w:rsid w:val="00C05CE9"/>
    <w:rsid w:val="00C05D79"/>
    <w:rsid w:val="00C05F28"/>
    <w:rsid w:val="00C0604A"/>
    <w:rsid w:val="00C060B0"/>
    <w:rsid w:val="00C06118"/>
    <w:rsid w:val="00C0622F"/>
    <w:rsid w:val="00C06342"/>
    <w:rsid w:val="00C06424"/>
    <w:rsid w:val="00C06431"/>
    <w:rsid w:val="00C06450"/>
    <w:rsid w:val="00C065CA"/>
    <w:rsid w:val="00C0683C"/>
    <w:rsid w:val="00C068A5"/>
    <w:rsid w:val="00C06AA6"/>
    <w:rsid w:val="00C06B85"/>
    <w:rsid w:val="00C06CAD"/>
    <w:rsid w:val="00C06D75"/>
    <w:rsid w:val="00C06DCC"/>
    <w:rsid w:val="00C06FA2"/>
    <w:rsid w:val="00C06FC0"/>
    <w:rsid w:val="00C06FE6"/>
    <w:rsid w:val="00C071E7"/>
    <w:rsid w:val="00C074E4"/>
    <w:rsid w:val="00C074FD"/>
    <w:rsid w:val="00C07515"/>
    <w:rsid w:val="00C0767A"/>
    <w:rsid w:val="00C0791D"/>
    <w:rsid w:val="00C079AE"/>
    <w:rsid w:val="00C07B24"/>
    <w:rsid w:val="00C07C42"/>
    <w:rsid w:val="00C07CDE"/>
    <w:rsid w:val="00C07E5E"/>
    <w:rsid w:val="00C1019D"/>
    <w:rsid w:val="00C10341"/>
    <w:rsid w:val="00C10508"/>
    <w:rsid w:val="00C1052E"/>
    <w:rsid w:val="00C105AA"/>
    <w:rsid w:val="00C105DE"/>
    <w:rsid w:val="00C106D7"/>
    <w:rsid w:val="00C106ED"/>
    <w:rsid w:val="00C107E0"/>
    <w:rsid w:val="00C108AF"/>
    <w:rsid w:val="00C10939"/>
    <w:rsid w:val="00C109CA"/>
    <w:rsid w:val="00C109E5"/>
    <w:rsid w:val="00C10D6C"/>
    <w:rsid w:val="00C10D76"/>
    <w:rsid w:val="00C10D7B"/>
    <w:rsid w:val="00C10DB5"/>
    <w:rsid w:val="00C10E86"/>
    <w:rsid w:val="00C10E95"/>
    <w:rsid w:val="00C10EA4"/>
    <w:rsid w:val="00C10F70"/>
    <w:rsid w:val="00C10F86"/>
    <w:rsid w:val="00C111B2"/>
    <w:rsid w:val="00C11282"/>
    <w:rsid w:val="00C1128C"/>
    <w:rsid w:val="00C112B5"/>
    <w:rsid w:val="00C112D2"/>
    <w:rsid w:val="00C113A3"/>
    <w:rsid w:val="00C113EB"/>
    <w:rsid w:val="00C114DB"/>
    <w:rsid w:val="00C11590"/>
    <w:rsid w:val="00C115FE"/>
    <w:rsid w:val="00C117A8"/>
    <w:rsid w:val="00C117AE"/>
    <w:rsid w:val="00C117C4"/>
    <w:rsid w:val="00C11A19"/>
    <w:rsid w:val="00C11ADD"/>
    <w:rsid w:val="00C11C75"/>
    <w:rsid w:val="00C11C9B"/>
    <w:rsid w:val="00C11D2C"/>
    <w:rsid w:val="00C11F26"/>
    <w:rsid w:val="00C11F89"/>
    <w:rsid w:val="00C11FCB"/>
    <w:rsid w:val="00C1209E"/>
    <w:rsid w:val="00C121E4"/>
    <w:rsid w:val="00C1229F"/>
    <w:rsid w:val="00C1236E"/>
    <w:rsid w:val="00C12698"/>
    <w:rsid w:val="00C1276D"/>
    <w:rsid w:val="00C127B1"/>
    <w:rsid w:val="00C127C6"/>
    <w:rsid w:val="00C1280C"/>
    <w:rsid w:val="00C12908"/>
    <w:rsid w:val="00C12950"/>
    <w:rsid w:val="00C12AC4"/>
    <w:rsid w:val="00C12B33"/>
    <w:rsid w:val="00C12BC4"/>
    <w:rsid w:val="00C12C9A"/>
    <w:rsid w:val="00C12CFA"/>
    <w:rsid w:val="00C12E43"/>
    <w:rsid w:val="00C1301D"/>
    <w:rsid w:val="00C13133"/>
    <w:rsid w:val="00C132ED"/>
    <w:rsid w:val="00C13415"/>
    <w:rsid w:val="00C13430"/>
    <w:rsid w:val="00C13584"/>
    <w:rsid w:val="00C136C9"/>
    <w:rsid w:val="00C13ACB"/>
    <w:rsid w:val="00C13E99"/>
    <w:rsid w:val="00C13E9E"/>
    <w:rsid w:val="00C13FD1"/>
    <w:rsid w:val="00C14001"/>
    <w:rsid w:val="00C14041"/>
    <w:rsid w:val="00C14134"/>
    <w:rsid w:val="00C141B9"/>
    <w:rsid w:val="00C141FE"/>
    <w:rsid w:val="00C14225"/>
    <w:rsid w:val="00C14321"/>
    <w:rsid w:val="00C1439E"/>
    <w:rsid w:val="00C1464A"/>
    <w:rsid w:val="00C1466E"/>
    <w:rsid w:val="00C146E5"/>
    <w:rsid w:val="00C14725"/>
    <w:rsid w:val="00C14805"/>
    <w:rsid w:val="00C148F3"/>
    <w:rsid w:val="00C14AA8"/>
    <w:rsid w:val="00C14C48"/>
    <w:rsid w:val="00C14DC9"/>
    <w:rsid w:val="00C14DCF"/>
    <w:rsid w:val="00C14E5D"/>
    <w:rsid w:val="00C14F2B"/>
    <w:rsid w:val="00C14FF7"/>
    <w:rsid w:val="00C1517E"/>
    <w:rsid w:val="00C15247"/>
    <w:rsid w:val="00C154F0"/>
    <w:rsid w:val="00C155E9"/>
    <w:rsid w:val="00C15716"/>
    <w:rsid w:val="00C1587F"/>
    <w:rsid w:val="00C158C6"/>
    <w:rsid w:val="00C15958"/>
    <w:rsid w:val="00C1598F"/>
    <w:rsid w:val="00C159D5"/>
    <w:rsid w:val="00C159E5"/>
    <w:rsid w:val="00C15AA7"/>
    <w:rsid w:val="00C15B32"/>
    <w:rsid w:val="00C15C18"/>
    <w:rsid w:val="00C15E17"/>
    <w:rsid w:val="00C15EAE"/>
    <w:rsid w:val="00C15FA2"/>
    <w:rsid w:val="00C16184"/>
    <w:rsid w:val="00C161F7"/>
    <w:rsid w:val="00C162DD"/>
    <w:rsid w:val="00C16324"/>
    <w:rsid w:val="00C163CC"/>
    <w:rsid w:val="00C165B5"/>
    <w:rsid w:val="00C165F2"/>
    <w:rsid w:val="00C16800"/>
    <w:rsid w:val="00C168F7"/>
    <w:rsid w:val="00C16B93"/>
    <w:rsid w:val="00C16C57"/>
    <w:rsid w:val="00C17071"/>
    <w:rsid w:val="00C172D4"/>
    <w:rsid w:val="00C17464"/>
    <w:rsid w:val="00C1747F"/>
    <w:rsid w:val="00C17492"/>
    <w:rsid w:val="00C17509"/>
    <w:rsid w:val="00C17587"/>
    <w:rsid w:val="00C17589"/>
    <w:rsid w:val="00C176E0"/>
    <w:rsid w:val="00C17829"/>
    <w:rsid w:val="00C17836"/>
    <w:rsid w:val="00C17918"/>
    <w:rsid w:val="00C179A9"/>
    <w:rsid w:val="00C179F2"/>
    <w:rsid w:val="00C17AD1"/>
    <w:rsid w:val="00C17B28"/>
    <w:rsid w:val="00C17C3A"/>
    <w:rsid w:val="00C17C49"/>
    <w:rsid w:val="00C17C80"/>
    <w:rsid w:val="00C17D1C"/>
    <w:rsid w:val="00C17D4D"/>
    <w:rsid w:val="00C17F8D"/>
    <w:rsid w:val="00C200CC"/>
    <w:rsid w:val="00C20166"/>
    <w:rsid w:val="00C202CA"/>
    <w:rsid w:val="00C204D1"/>
    <w:rsid w:val="00C20553"/>
    <w:rsid w:val="00C2072F"/>
    <w:rsid w:val="00C2077F"/>
    <w:rsid w:val="00C207A8"/>
    <w:rsid w:val="00C207D7"/>
    <w:rsid w:val="00C2080A"/>
    <w:rsid w:val="00C20934"/>
    <w:rsid w:val="00C20A22"/>
    <w:rsid w:val="00C20CCC"/>
    <w:rsid w:val="00C20E91"/>
    <w:rsid w:val="00C20EF1"/>
    <w:rsid w:val="00C20F4A"/>
    <w:rsid w:val="00C20F4D"/>
    <w:rsid w:val="00C20F65"/>
    <w:rsid w:val="00C21417"/>
    <w:rsid w:val="00C21430"/>
    <w:rsid w:val="00C21529"/>
    <w:rsid w:val="00C2154A"/>
    <w:rsid w:val="00C2159E"/>
    <w:rsid w:val="00C215D1"/>
    <w:rsid w:val="00C21611"/>
    <w:rsid w:val="00C21621"/>
    <w:rsid w:val="00C218FD"/>
    <w:rsid w:val="00C21938"/>
    <w:rsid w:val="00C219BA"/>
    <w:rsid w:val="00C21D43"/>
    <w:rsid w:val="00C21DDD"/>
    <w:rsid w:val="00C21F0A"/>
    <w:rsid w:val="00C21F0C"/>
    <w:rsid w:val="00C21F0E"/>
    <w:rsid w:val="00C21F74"/>
    <w:rsid w:val="00C21FCD"/>
    <w:rsid w:val="00C21FE5"/>
    <w:rsid w:val="00C2209B"/>
    <w:rsid w:val="00C2236B"/>
    <w:rsid w:val="00C224CE"/>
    <w:rsid w:val="00C22648"/>
    <w:rsid w:val="00C22736"/>
    <w:rsid w:val="00C2273A"/>
    <w:rsid w:val="00C22751"/>
    <w:rsid w:val="00C228C7"/>
    <w:rsid w:val="00C22932"/>
    <w:rsid w:val="00C229CE"/>
    <w:rsid w:val="00C22AAF"/>
    <w:rsid w:val="00C22ABA"/>
    <w:rsid w:val="00C22BB2"/>
    <w:rsid w:val="00C22C04"/>
    <w:rsid w:val="00C22C6D"/>
    <w:rsid w:val="00C22DFD"/>
    <w:rsid w:val="00C22F6C"/>
    <w:rsid w:val="00C22F80"/>
    <w:rsid w:val="00C23206"/>
    <w:rsid w:val="00C234C5"/>
    <w:rsid w:val="00C2357C"/>
    <w:rsid w:val="00C237A7"/>
    <w:rsid w:val="00C2383E"/>
    <w:rsid w:val="00C2386E"/>
    <w:rsid w:val="00C239F9"/>
    <w:rsid w:val="00C23B5B"/>
    <w:rsid w:val="00C23BB9"/>
    <w:rsid w:val="00C23BDE"/>
    <w:rsid w:val="00C23C86"/>
    <w:rsid w:val="00C23D10"/>
    <w:rsid w:val="00C23D80"/>
    <w:rsid w:val="00C23E44"/>
    <w:rsid w:val="00C23E85"/>
    <w:rsid w:val="00C24059"/>
    <w:rsid w:val="00C241CF"/>
    <w:rsid w:val="00C24235"/>
    <w:rsid w:val="00C2434E"/>
    <w:rsid w:val="00C243C5"/>
    <w:rsid w:val="00C244BA"/>
    <w:rsid w:val="00C244F9"/>
    <w:rsid w:val="00C24522"/>
    <w:rsid w:val="00C24602"/>
    <w:rsid w:val="00C2467C"/>
    <w:rsid w:val="00C246AA"/>
    <w:rsid w:val="00C247D5"/>
    <w:rsid w:val="00C24BF5"/>
    <w:rsid w:val="00C24DA6"/>
    <w:rsid w:val="00C24E84"/>
    <w:rsid w:val="00C24F97"/>
    <w:rsid w:val="00C25129"/>
    <w:rsid w:val="00C25134"/>
    <w:rsid w:val="00C25297"/>
    <w:rsid w:val="00C25478"/>
    <w:rsid w:val="00C254DA"/>
    <w:rsid w:val="00C254FD"/>
    <w:rsid w:val="00C25701"/>
    <w:rsid w:val="00C257D5"/>
    <w:rsid w:val="00C25A1A"/>
    <w:rsid w:val="00C25AB8"/>
    <w:rsid w:val="00C25AD5"/>
    <w:rsid w:val="00C25B6A"/>
    <w:rsid w:val="00C25D7B"/>
    <w:rsid w:val="00C2602C"/>
    <w:rsid w:val="00C260C0"/>
    <w:rsid w:val="00C2612E"/>
    <w:rsid w:val="00C26284"/>
    <w:rsid w:val="00C262CE"/>
    <w:rsid w:val="00C26313"/>
    <w:rsid w:val="00C26370"/>
    <w:rsid w:val="00C26372"/>
    <w:rsid w:val="00C2646E"/>
    <w:rsid w:val="00C265FB"/>
    <w:rsid w:val="00C2670C"/>
    <w:rsid w:val="00C26987"/>
    <w:rsid w:val="00C269DF"/>
    <w:rsid w:val="00C26B21"/>
    <w:rsid w:val="00C26C04"/>
    <w:rsid w:val="00C26D87"/>
    <w:rsid w:val="00C26F21"/>
    <w:rsid w:val="00C26FE0"/>
    <w:rsid w:val="00C2703A"/>
    <w:rsid w:val="00C27135"/>
    <w:rsid w:val="00C272D7"/>
    <w:rsid w:val="00C273AD"/>
    <w:rsid w:val="00C2745D"/>
    <w:rsid w:val="00C27652"/>
    <w:rsid w:val="00C2769A"/>
    <w:rsid w:val="00C276F8"/>
    <w:rsid w:val="00C27718"/>
    <w:rsid w:val="00C27757"/>
    <w:rsid w:val="00C278A7"/>
    <w:rsid w:val="00C279EB"/>
    <w:rsid w:val="00C279F0"/>
    <w:rsid w:val="00C27A16"/>
    <w:rsid w:val="00C27A3A"/>
    <w:rsid w:val="00C27B72"/>
    <w:rsid w:val="00C27BE9"/>
    <w:rsid w:val="00C27CEB"/>
    <w:rsid w:val="00C27E48"/>
    <w:rsid w:val="00C27E4B"/>
    <w:rsid w:val="00C27E9F"/>
    <w:rsid w:val="00C3008B"/>
    <w:rsid w:val="00C30195"/>
    <w:rsid w:val="00C302AA"/>
    <w:rsid w:val="00C30657"/>
    <w:rsid w:val="00C30670"/>
    <w:rsid w:val="00C3070C"/>
    <w:rsid w:val="00C307F2"/>
    <w:rsid w:val="00C30851"/>
    <w:rsid w:val="00C30858"/>
    <w:rsid w:val="00C30983"/>
    <w:rsid w:val="00C3098C"/>
    <w:rsid w:val="00C30A9F"/>
    <w:rsid w:val="00C30AC3"/>
    <w:rsid w:val="00C30F09"/>
    <w:rsid w:val="00C30F12"/>
    <w:rsid w:val="00C30F9C"/>
    <w:rsid w:val="00C310B3"/>
    <w:rsid w:val="00C3133E"/>
    <w:rsid w:val="00C31499"/>
    <w:rsid w:val="00C314DF"/>
    <w:rsid w:val="00C31668"/>
    <w:rsid w:val="00C31730"/>
    <w:rsid w:val="00C317A6"/>
    <w:rsid w:val="00C31859"/>
    <w:rsid w:val="00C3188A"/>
    <w:rsid w:val="00C318B8"/>
    <w:rsid w:val="00C31941"/>
    <w:rsid w:val="00C31A32"/>
    <w:rsid w:val="00C31B2B"/>
    <w:rsid w:val="00C31C33"/>
    <w:rsid w:val="00C31C41"/>
    <w:rsid w:val="00C31F17"/>
    <w:rsid w:val="00C32072"/>
    <w:rsid w:val="00C32148"/>
    <w:rsid w:val="00C32498"/>
    <w:rsid w:val="00C32658"/>
    <w:rsid w:val="00C327AE"/>
    <w:rsid w:val="00C327ED"/>
    <w:rsid w:val="00C32833"/>
    <w:rsid w:val="00C32A6D"/>
    <w:rsid w:val="00C32B13"/>
    <w:rsid w:val="00C32BEA"/>
    <w:rsid w:val="00C32C19"/>
    <w:rsid w:val="00C32D30"/>
    <w:rsid w:val="00C32D4E"/>
    <w:rsid w:val="00C32D90"/>
    <w:rsid w:val="00C32E3D"/>
    <w:rsid w:val="00C330A8"/>
    <w:rsid w:val="00C330B6"/>
    <w:rsid w:val="00C332A1"/>
    <w:rsid w:val="00C335C8"/>
    <w:rsid w:val="00C3364A"/>
    <w:rsid w:val="00C3368F"/>
    <w:rsid w:val="00C336ED"/>
    <w:rsid w:val="00C3371F"/>
    <w:rsid w:val="00C338F1"/>
    <w:rsid w:val="00C33935"/>
    <w:rsid w:val="00C33AD0"/>
    <w:rsid w:val="00C33BBA"/>
    <w:rsid w:val="00C33BDF"/>
    <w:rsid w:val="00C33BEF"/>
    <w:rsid w:val="00C33C37"/>
    <w:rsid w:val="00C33C8F"/>
    <w:rsid w:val="00C33C94"/>
    <w:rsid w:val="00C33D38"/>
    <w:rsid w:val="00C33D78"/>
    <w:rsid w:val="00C33F5E"/>
    <w:rsid w:val="00C33F90"/>
    <w:rsid w:val="00C33F95"/>
    <w:rsid w:val="00C33FBD"/>
    <w:rsid w:val="00C3402F"/>
    <w:rsid w:val="00C3463E"/>
    <w:rsid w:val="00C346B0"/>
    <w:rsid w:val="00C347B5"/>
    <w:rsid w:val="00C34862"/>
    <w:rsid w:val="00C348D4"/>
    <w:rsid w:val="00C34917"/>
    <w:rsid w:val="00C349D6"/>
    <w:rsid w:val="00C34A2B"/>
    <w:rsid w:val="00C35046"/>
    <w:rsid w:val="00C350A1"/>
    <w:rsid w:val="00C35312"/>
    <w:rsid w:val="00C35408"/>
    <w:rsid w:val="00C3575B"/>
    <w:rsid w:val="00C35799"/>
    <w:rsid w:val="00C35C45"/>
    <w:rsid w:val="00C35D29"/>
    <w:rsid w:val="00C35DE0"/>
    <w:rsid w:val="00C35E58"/>
    <w:rsid w:val="00C35E75"/>
    <w:rsid w:val="00C36074"/>
    <w:rsid w:val="00C36132"/>
    <w:rsid w:val="00C3621C"/>
    <w:rsid w:val="00C36336"/>
    <w:rsid w:val="00C365DF"/>
    <w:rsid w:val="00C365EF"/>
    <w:rsid w:val="00C3661D"/>
    <w:rsid w:val="00C366E0"/>
    <w:rsid w:val="00C36816"/>
    <w:rsid w:val="00C36839"/>
    <w:rsid w:val="00C36CE7"/>
    <w:rsid w:val="00C36D08"/>
    <w:rsid w:val="00C36E96"/>
    <w:rsid w:val="00C36EEB"/>
    <w:rsid w:val="00C36F67"/>
    <w:rsid w:val="00C373AB"/>
    <w:rsid w:val="00C373EB"/>
    <w:rsid w:val="00C374E8"/>
    <w:rsid w:val="00C376F4"/>
    <w:rsid w:val="00C37876"/>
    <w:rsid w:val="00C3793B"/>
    <w:rsid w:val="00C37B0C"/>
    <w:rsid w:val="00C37B74"/>
    <w:rsid w:val="00C37DC0"/>
    <w:rsid w:val="00C37F14"/>
    <w:rsid w:val="00C37F4B"/>
    <w:rsid w:val="00C400A5"/>
    <w:rsid w:val="00C401C1"/>
    <w:rsid w:val="00C4023B"/>
    <w:rsid w:val="00C402A0"/>
    <w:rsid w:val="00C402F9"/>
    <w:rsid w:val="00C403B2"/>
    <w:rsid w:val="00C4050B"/>
    <w:rsid w:val="00C405AC"/>
    <w:rsid w:val="00C40607"/>
    <w:rsid w:val="00C40ABD"/>
    <w:rsid w:val="00C40B93"/>
    <w:rsid w:val="00C40BC2"/>
    <w:rsid w:val="00C41028"/>
    <w:rsid w:val="00C41072"/>
    <w:rsid w:val="00C410E4"/>
    <w:rsid w:val="00C411B0"/>
    <w:rsid w:val="00C4139C"/>
    <w:rsid w:val="00C41517"/>
    <w:rsid w:val="00C41555"/>
    <w:rsid w:val="00C41593"/>
    <w:rsid w:val="00C41729"/>
    <w:rsid w:val="00C4172E"/>
    <w:rsid w:val="00C4179E"/>
    <w:rsid w:val="00C417FD"/>
    <w:rsid w:val="00C41995"/>
    <w:rsid w:val="00C41A40"/>
    <w:rsid w:val="00C41AEA"/>
    <w:rsid w:val="00C41B3F"/>
    <w:rsid w:val="00C41D00"/>
    <w:rsid w:val="00C41D96"/>
    <w:rsid w:val="00C41DD4"/>
    <w:rsid w:val="00C41E9D"/>
    <w:rsid w:val="00C4212F"/>
    <w:rsid w:val="00C4219B"/>
    <w:rsid w:val="00C42322"/>
    <w:rsid w:val="00C423C8"/>
    <w:rsid w:val="00C423D0"/>
    <w:rsid w:val="00C4245F"/>
    <w:rsid w:val="00C42474"/>
    <w:rsid w:val="00C42500"/>
    <w:rsid w:val="00C42525"/>
    <w:rsid w:val="00C42627"/>
    <w:rsid w:val="00C42644"/>
    <w:rsid w:val="00C426B0"/>
    <w:rsid w:val="00C426BA"/>
    <w:rsid w:val="00C42763"/>
    <w:rsid w:val="00C429EF"/>
    <w:rsid w:val="00C42A16"/>
    <w:rsid w:val="00C42B4F"/>
    <w:rsid w:val="00C42BCB"/>
    <w:rsid w:val="00C42BF9"/>
    <w:rsid w:val="00C42CFA"/>
    <w:rsid w:val="00C42EE4"/>
    <w:rsid w:val="00C4322E"/>
    <w:rsid w:val="00C43239"/>
    <w:rsid w:val="00C43415"/>
    <w:rsid w:val="00C43586"/>
    <w:rsid w:val="00C435E3"/>
    <w:rsid w:val="00C4371A"/>
    <w:rsid w:val="00C4375D"/>
    <w:rsid w:val="00C437D3"/>
    <w:rsid w:val="00C438B2"/>
    <w:rsid w:val="00C4397F"/>
    <w:rsid w:val="00C4399F"/>
    <w:rsid w:val="00C43D90"/>
    <w:rsid w:val="00C43EE7"/>
    <w:rsid w:val="00C44091"/>
    <w:rsid w:val="00C4432D"/>
    <w:rsid w:val="00C44384"/>
    <w:rsid w:val="00C4463C"/>
    <w:rsid w:val="00C446EC"/>
    <w:rsid w:val="00C44775"/>
    <w:rsid w:val="00C4477C"/>
    <w:rsid w:val="00C44855"/>
    <w:rsid w:val="00C44933"/>
    <w:rsid w:val="00C44A73"/>
    <w:rsid w:val="00C44ACD"/>
    <w:rsid w:val="00C44AD7"/>
    <w:rsid w:val="00C44B0F"/>
    <w:rsid w:val="00C44E6E"/>
    <w:rsid w:val="00C44F07"/>
    <w:rsid w:val="00C44F55"/>
    <w:rsid w:val="00C451C6"/>
    <w:rsid w:val="00C452DA"/>
    <w:rsid w:val="00C45376"/>
    <w:rsid w:val="00C45643"/>
    <w:rsid w:val="00C45751"/>
    <w:rsid w:val="00C4588F"/>
    <w:rsid w:val="00C45A48"/>
    <w:rsid w:val="00C45AB5"/>
    <w:rsid w:val="00C45C98"/>
    <w:rsid w:val="00C45EA4"/>
    <w:rsid w:val="00C45EAF"/>
    <w:rsid w:val="00C4604C"/>
    <w:rsid w:val="00C46101"/>
    <w:rsid w:val="00C4618D"/>
    <w:rsid w:val="00C4634F"/>
    <w:rsid w:val="00C463AE"/>
    <w:rsid w:val="00C464F5"/>
    <w:rsid w:val="00C464FC"/>
    <w:rsid w:val="00C466B1"/>
    <w:rsid w:val="00C46845"/>
    <w:rsid w:val="00C4687A"/>
    <w:rsid w:val="00C46A5C"/>
    <w:rsid w:val="00C46A6F"/>
    <w:rsid w:val="00C46CF7"/>
    <w:rsid w:val="00C46EDC"/>
    <w:rsid w:val="00C46F0B"/>
    <w:rsid w:val="00C46F26"/>
    <w:rsid w:val="00C47062"/>
    <w:rsid w:val="00C470E0"/>
    <w:rsid w:val="00C4714F"/>
    <w:rsid w:val="00C473E5"/>
    <w:rsid w:val="00C474ED"/>
    <w:rsid w:val="00C4777E"/>
    <w:rsid w:val="00C47811"/>
    <w:rsid w:val="00C4794C"/>
    <w:rsid w:val="00C47A1A"/>
    <w:rsid w:val="00C47D4F"/>
    <w:rsid w:val="00C47D5B"/>
    <w:rsid w:val="00C47DD8"/>
    <w:rsid w:val="00C47ED2"/>
    <w:rsid w:val="00C47EEC"/>
    <w:rsid w:val="00C47F71"/>
    <w:rsid w:val="00C47F7F"/>
    <w:rsid w:val="00C47F9F"/>
    <w:rsid w:val="00C4B7CF"/>
    <w:rsid w:val="00C50149"/>
    <w:rsid w:val="00C502C5"/>
    <w:rsid w:val="00C504F4"/>
    <w:rsid w:val="00C50520"/>
    <w:rsid w:val="00C505EB"/>
    <w:rsid w:val="00C50628"/>
    <w:rsid w:val="00C50A87"/>
    <w:rsid w:val="00C50B79"/>
    <w:rsid w:val="00C50C88"/>
    <w:rsid w:val="00C50E2E"/>
    <w:rsid w:val="00C50EE9"/>
    <w:rsid w:val="00C51196"/>
    <w:rsid w:val="00C5120A"/>
    <w:rsid w:val="00C51290"/>
    <w:rsid w:val="00C51335"/>
    <w:rsid w:val="00C513F9"/>
    <w:rsid w:val="00C5145F"/>
    <w:rsid w:val="00C51464"/>
    <w:rsid w:val="00C514A1"/>
    <w:rsid w:val="00C51860"/>
    <w:rsid w:val="00C519AE"/>
    <w:rsid w:val="00C51BF2"/>
    <w:rsid w:val="00C51CD7"/>
    <w:rsid w:val="00C51D34"/>
    <w:rsid w:val="00C51F7C"/>
    <w:rsid w:val="00C51FF4"/>
    <w:rsid w:val="00C52191"/>
    <w:rsid w:val="00C521CA"/>
    <w:rsid w:val="00C523A1"/>
    <w:rsid w:val="00C523C0"/>
    <w:rsid w:val="00C5258E"/>
    <w:rsid w:val="00C52664"/>
    <w:rsid w:val="00C52809"/>
    <w:rsid w:val="00C52996"/>
    <w:rsid w:val="00C52D23"/>
    <w:rsid w:val="00C52D26"/>
    <w:rsid w:val="00C52DAA"/>
    <w:rsid w:val="00C52EE3"/>
    <w:rsid w:val="00C53146"/>
    <w:rsid w:val="00C53157"/>
    <w:rsid w:val="00C53264"/>
    <w:rsid w:val="00C533C4"/>
    <w:rsid w:val="00C533D7"/>
    <w:rsid w:val="00C533E9"/>
    <w:rsid w:val="00C5341A"/>
    <w:rsid w:val="00C5343E"/>
    <w:rsid w:val="00C5348A"/>
    <w:rsid w:val="00C534DC"/>
    <w:rsid w:val="00C536FD"/>
    <w:rsid w:val="00C537A1"/>
    <w:rsid w:val="00C537FF"/>
    <w:rsid w:val="00C5390C"/>
    <w:rsid w:val="00C53953"/>
    <w:rsid w:val="00C53954"/>
    <w:rsid w:val="00C53BAB"/>
    <w:rsid w:val="00C53CAF"/>
    <w:rsid w:val="00C53D1C"/>
    <w:rsid w:val="00C53D77"/>
    <w:rsid w:val="00C53E38"/>
    <w:rsid w:val="00C53EC7"/>
    <w:rsid w:val="00C53F59"/>
    <w:rsid w:val="00C53FD2"/>
    <w:rsid w:val="00C54057"/>
    <w:rsid w:val="00C542BD"/>
    <w:rsid w:val="00C542C8"/>
    <w:rsid w:val="00C543EE"/>
    <w:rsid w:val="00C544C8"/>
    <w:rsid w:val="00C54541"/>
    <w:rsid w:val="00C545F2"/>
    <w:rsid w:val="00C54606"/>
    <w:rsid w:val="00C54629"/>
    <w:rsid w:val="00C5473D"/>
    <w:rsid w:val="00C5493C"/>
    <w:rsid w:val="00C5496D"/>
    <w:rsid w:val="00C54BAF"/>
    <w:rsid w:val="00C54ED1"/>
    <w:rsid w:val="00C55059"/>
    <w:rsid w:val="00C551A8"/>
    <w:rsid w:val="00C5534F"/>
    <w:rsid w:val="00C554C8"/>
    <w:rsid w:val="00C55766"/>
    <w:rsid w:val="00C55852"/>
    <w:rsid w:val="00C55951"/>
    <w:rsid w:val="00C55B58"/>
    <w:rsid w:val="00C55EAE"/>
    <w:rsid w:val="00C55F0D"/>
    <w:rsid w:val="00C55F4D"/>
    <w:rsid w:val="00C55FF0"/>
    <w:rsid w:val="00C560B1"/>
    <w:rsid w:val="00C56298"/>
    <w:rsid w:val="00C562BE"/>
    <w:rsid w:val="00C563EE"/>
    <w:rsid w:val="00C564A0"/>
    <w:rsid w:val="00C564A2"/>
    <w:rsid w:val="00C56511"/>
    <w:rsid w:val="00C565B0"/>
    <w:rsid w:val="00C565C9"/>
    <w:rsid w:val="00C565F9"/>
    <w:rsid w:val="00C5667E"/>
    <w:rsid w:val="00C56731"/>
    <w:rsid w:val="00C56780"/>
    <w:rsid w:val="00C56A5A"/>
    <w:rsid w:val="00C56AC1"/>
    <w:rsid w:val="00C56B6B"/>
    <w:rsid w:val="00C56E49"/>
    <w:rsid w:val="00C56E67"/>
    <w:rsid w:val="00C56FA3"/>
    <w:rsid w:val="00C571CE"/>
    <w:rsid w:val="00C5722D"/>
    <w:rsid w:val="00C57262"/>
    <w:rsid w:val="00C5736C"/>
    <w:rsid w:val="00C57638"/>
    <w:rsid w:val="00C57886"/>
    <w:rsid w:val="00C578AA"/>
    <w:rsid w:val="00C57950"/>
    <w:rsid w:val="00C579F2"/>
    <w:rsid w:val="00C57A34"/>
    <w:rsid w:val="00C57B63"/>
    <w:rsid w:val="00C57CB4"/>
    <w:rsid w:val="00C57D34"/>
    <w:rsid w:val="00C57E8F"/>
    <w:rsid w:val="00C57EE9"/>
    <w:rsid w:val="00C57F07"/>
    <w:rsid w:val="00C57FAB"/>
    <w:rsid w:val="00C60038"/>
    <w:rsid w:val="00C601A0"/>
    <w:rsid w:val="00C60246"/>
    <w:rsid w:val="00C6028F"/>
    <w:rsid w:val="00C60344"/>
    <w:rsid w:val="00C60392"/>
    <w:rsid w:val="00C6046E"/>
    <w:rsid w:val="00C6056F"/>
    <w:rsid w:val="00C6061A"/>
    <w:rsid w:val="00C60753"/>
    <w:rsid w:val="00C60776"/>
    <w:rsid w:val="00C607E2"/>
    <w:rsid w:val="00C60803"/>
    <w:rsid w:val="00C608FA"/>
    <w:rsid w:val="00C609C5"/>
    <w:rsid w:val="00C60A11"/>
    <w:rsid w:val="00C60A20"/>
    <w:rsid w:val="00C60AF9"/>
    <w:rsid w:val="00C60B71"/>
    <w:rsid w:val="00C60C74"/>
    <w:rsid w:val="00C60D56"/>
    <w:rsid w:val="00C60DF3"/>
    <w:rsid w:val="00C61009"/>
    <w:rsid w:val="00C61064"/>
    <w:rsid w:val="00C610C6"/>
    <w:rsid w:val="00C612CF"/>
    <w:rsid w:val="00C6136E"/>
    <w:rsid w:val="00C613BE"/>
    <w:rsid w:val="00C613C8"/>
    <w:rsid w:val="00C614A6"/>
    <w:rsid w:val="00C614B9"/>
    <w:rsid w:val="00C614D9"/>
    <w:rsid w:val="00C6157F"/>
    <w:rsid w:val="00C6165E"/>
    <w:rsid w:val="00C6184F"/>
    <w:rsid w:val="00C6190E"/>
    <w:rsid w:val="00C61B33"/>
    <w:rsid w:val="00C61B92"/>
    <w:rsid w:val="00C61D2C"/>
    <w:rsid w:val="00C61E46"/>
    <w:rsid w:val="00C61E92"/>
    <w:rsid w:val="00C61F59"/>
    <w:rsid w:val="00C6204F"/>
    <w:rsid w:val="00C6208C"/>
    <w:rsid w:val="00C623CF"/>
    <w:rsid w:val="00C6244D"/>
    <w:rsid w:val="00C6254A"/>
    <w:rsid w:val="00C62660"/>
    <w:rsid w:val="00C6267D"/>
    <w:rsid w:val="00C626B5"/>
    <w:rsid w:val="00C6289D"/>
    <w:rsid w:val="00C628E8"/>
    <w:rsid w:val="00C62ADF"/>
    <w:rsid w:val="00C62B02"/>
    <w:rsid w:val="00C62B40"/>
    <w:rsid w:val="00C62B9D"/>
    <w:rsid w:val="00C62E16"/>
    <w:rsid w:val="00C63009"/>
    <w:rsid w:val="00C6308F"/>
    <w:rsid w:val="00C630D2"/>
    <w:rsid w:val="00C6312C"/>
    <w:rsid w:val="00C632F0"/>
    <w:rsid w:val="00C63353"/>
    <w:rsid w:val="00C6335E"/>
    <w:rsid w:val="00C6344E"/>
    <w:rsid w:val="00C63661"/>
    <w:rsid w:val="00C636AF"/>
    <w:rsid w:val="00C636F9"/>
    <w:rsid w:val="00C636FC"/>
    <w:rsid w:val="00C639F1"/>
    <w:rsid w:val="00C63B30"/>
    <w:rsid w:val="00C63BFB"/>
    <w:rsid w:val="00C63C86"/>
    <w:rsid w:val="00C63CAF"/>
    <w:rsid w:val="00C63D3C"/>
    <w:rsid w:val="00C6400E"/>
    <w:rsid w:val="00C640A7"/>
    <w:rsid w:val="00C640F4"/>
    <w:rsid w:val="00C64127"/>
    <w:rsid w:val="00C64287"/>
    <w:rsid w:val="00C645DD"/>
    <w:rsid w:val="00C645E4"/>
    <w:rsid w:val="00C645F4"/>
    <w:rsid w:val="00C64685"/>
    <w:rsid w:val="00C646A7"/>
    <w:rsid w:val="00C646DF"/>
    <w:rsid w:val="00C64918"/>
    <w:rsid w:val="00C64939"/>
    <w:rsid w:val="00C64956"/>
    <w:rsid w:val="00C64AD1"/>
    <w:rsid w:val="00C64AD6"/>
    <w:rsid w:val="00C64B17"/>
    <w:rsid w:val="00C64C8B"/>
    <w:rsid w:val="00C64DCE"/>
    <w:rsid w:val="00C64E6D"/>
    <w:rsid w:val="00C64EA3"/>
    <w:rsid w:val="00C65041"/>
    <w:rsid w:val="00C6506C"/>
    <w:rsid w:val="00C652C2"/>
    <w:rsid w:val="00C652CB"/>
    <w:rsid w:val="00C653A4"/>
    <w:rsid w:val="00C6558C"/>
    <w:rsid w:val="00C658D7"/>
    <w:rsid w:val="00C65AAF"/>
    <w:rsid w:val="00C65B43"/>
    <w:rsid w:val="00C65B8B"/>
    <w:rsid w:val="00C65DEF"/>
    <w:rsid w:val="00C65E70"/>
    <w:rsid w:val="00C66115"/>
    <w:rsid w:val="00C661F6"/>
    <w:rsid w:val="00C661FC"/>
    <w:rsid w:val="00C6620B"/>
    <w:rsid w:val="00C662BC"/>
    <w:rsid w:val="00C664E1"/>
    <w:rsid w:val="00C6651E"/>
    <w:rsid w:val="00C6653F"/>
    <w:rsid w:val="00C6663D"/>
    <w:rsid w:val="00C667D3"/>
    <w:rsid w:val="00C66821"/>
    <w:rsid w:val="00C66870"/>
    <w:rsid w:val="00C6690B"/>
    <w:rsid w:val="00C66B61"/>
    <w:rsid w:val="00C66DD9"/>
    <w:rsid w:val="00C66EF2"/>
    <w:rsid w:val="00C66F2C"/>
    <w:rsid w:val="00C66F3A"/>
    <w:rsid w:val="00C66FA8"/>
    <w:rsid w:val="00C673D7"/>
    <w:rsid w:val="00C67402"/>
    <w:rsid w:val="00C674D9"/>
    <w:rsid w:val="00C67737"/>
    <w:rsid w:val="00C67763"/>
    <w:rsid w:val="00C678C6"/>
    <w:rsid w:val="00C678FC"/>
    <w:rsid w:val="00C67A3C"/>
    <w:rsid w:val="00C67B92"/>
    <w:rsid w:val="00C67BA9"/>
    <w:rsid w:val="00C67DAC"/>
    <w:rsid w:val="00C701A3"/>
    <w:rsid w:val="00C701B6"/>
    <w:rsid w:val="00C701FA"/>
    <w:rsid w:val="00C702CB"/>
    <w:rsid w:val="00C702EF"/>
    <w:rsid w:val="00C703F4"/>
    <w:rsid w:val="00C70549"/>
    <w:rsid w:val="00C70564"/>
    <w:rsid w:val="00C7065C"/>
    <w:rsid w:val="00C70748"/>
    <w:rsid w:val="00C70770"/>
    <w:rsid w:val="00C7082C"/>
    <w:rsid w:val="00C70A53"/>
    <w:rsid w:val="00C70CE7"/>
    <w:rsid w:val="00C70E6C"/>
    <w:rsid w:val="00C712ED"/>
    <w:rsid w:val="00C7136F"/>
    <w:rsid w:val="00C713C1"/>
    <w:rsid w:val="00C7155F"/>
    <w:rsid w:val="00C71560"/>
    <w:rsid w:val="00C71618"/>
    <w:rsid w:val="00C71743"/>
    <w:rsid w:val="00C717DF"/>
    <w:rsid w:val="00C7185B"/>
    <w:rsid w:val="00C71A93"/>
    <w:rsid w:val="00C71B8E"/>
    <w:rsid w:val="00C71C88"/>
    <w:rsid w:val="00C71CB2"/>
    <w:rsid w:val="00C71CBC"/>
    <w:rsid w:val="00C71FCB"/>
    <w:rsid w:val="00C72041"/>
    <w:rsid w:val="00C7212E"/>
    <w:rsid w:val="00C721E1"/>
    <w:rsid w:val="00C722CC"/>
    <w:rsid w:val="00C723F4"/>
    <w:rsid w:val="00C7246E"/>
    <w:rsid w:val="00C72746"/>
    <w:rsid w:val="00C72753"/>
    <w:rsid w:val="00C7287B"/>
    <w:rsid w:val="00C728D3"/>
    <w:rsid w:val="00C72AA1"/>
    <w:rsid w:val="00C72CC9"/>
    <w:rsid w:val="00C72D98"/>
    <w:rsid w:val="00C72DD8"/>
    <w:rsid w:val="00C72EE1"/>
    <w:rsid w:val="00C72FC9"/>
    <w:rsid w:val="00C730C7"/>
    <w:rsid w:val="00C73271"/>
    <w:rsid w:val="00C73491"/>
    <w:rsid w:val="00C7351D"/>
    <w:rsid w:val="00C73677"/>
    <w:rsid w:val="00C736A4"/>
    <w:rsid w:val="00C7380B"/>
    <w:rsid w:val="00C73841"/>
    <w:rsid w:val="00C73973"/>
    <w:rsid w:val="00C73B19"/>
    <w:rsid w:val="00C73BEF"/>
    <w:rsid w:val="00C73E4E"/>
    <w:rsid w:val="00C73EF7"/>
    <w:rsid w:val="00C73FC2"/>
    <w:rsid w:val="00C74029"/>
    <w:rsid w:val="00C740A1"/>
    <w:rsid w:val="00C74331"/>
    <w:rsid w:val="00C744EB"/>
    <w:rsid w:val="00C74521"/>
    <w:rsid w:val="00C7460F"/>
    <w:rsid w:val="00C7478F"/>
    <w:rsid w:val="00C74835"/>
    <w:rsid w:val="00C74871"/>
    <w:rsid w:val="00C74929"/>
    <w:rsid w:val="00C74934"/>
    <w:rsid w:val="00C74984"/>
    <w:rsid w:val="00C74AAF"/>
    <w:rsid w:val="00C74ADA"/>
    <w:rsid w:val="00C74B67"/>
    <w:rsid w:val="00C74D08"/>
    <w:rsid w:val="00C74D7A"/>
    <w:rsid w:val="00C74DC1"/>
    <w:rsid w:val="00C74E0E"/>
    <w:rsid w:val="00C74E72"/>
    <w:rsid w:val="00C74EA2"/>
    <w:rsid w:val="00C74F52"/>
    <w:rsid w:val="00C75014"/>
    <w:rsid w:val="00C75055"/>
    <w:rsid w:val="00C750F5"/>
    <w:rsid w:val="00C751C2"/>
    <w:rsid w:val="00C75283"/>
    <w:rsid w:val="00C752A8"/>
    <w:rsid w:val="00C755BD"/>
    <w:rsid w:val="00C756AC"/>
    <w:rsid w:val="00C75754"/>
    <w:rsid w:val="00C75770"/>
    <w:rsid w:val="00C7578C"/>
    <w:rsid w:val="00C7587F"/>
    <w:rsid w:val="00C7593F"/>
    <w:rsid w:val="00C75963"/>
    <w:rsid w:val="00C75A5F"/>
    <w:rsid w:val="00C75BAC"/>
    <w:rsid w:val="00C75BF3"/>
    <w:rsid w:val="00C75CCA"/>
    <w:rsid w:val="00C75DC8"/>
    <w:rsid w:val="00C75DE9"/>
    <w:rsid w:val="00C75E42"/>
    <w:rsid w:val="00C75E4E"/>
    <w:rsid w:val="00C76093"/>
    <w:rsid w:val="00C76309"/>
    <w:rsid w:val="00C763D7"/>
    <w:rsid w:val="00C764F6"/>
    <w:rsid w:val="00C76582"/>
    <w:rsid w:val="00C767E2"/>
    <w:rsid w:val="00C76829"/>
    <w:rsid w:val="00C76B63"/>
    <w:rsid w:val="00C76B67"/>
    <w:rsid w:val="00C76D20"/>
    <w:rsid w:val="00C770FE"/>
    <w:rsid w:val="00C77134"/>
    <w:rsid w:val="00C77477"/>
    <w:rsid w:val="00C77565"/>
    <w:rsid w:val="00C7759C"/>
    <w:rsid w:val="00C77693"/>
    <w:rsid w:val="00C776CD"/>
    <w:rsid w:val="00C77722"/>
    <w:rsid w:val="00C77741"/>
    <w:rsid w:val="00C779C3"/>
    <w:rsid w:val="00C77B25"/>
    <w:rsid w:val="00C77CC8"/>
    <w:rsid w:val="00C77F27"/>
    <w:rsid w:val="00C77FE4"/>
    <w:rsid w:val="00C800AB"/>
    <w:rsid w:val="00C8016C"/>
    <w:rsid w:val="00C801F8"/>
    <w:rsid w:val="00C8033E"/>
    <w:rsid w:val="00C803E4"/>
    <w:rsid w:val="00C804AC"/>
    <w:rsid w:val="00C804F1"/>
    <w:rsid w:val="00C8061D"/>
    <w:rsid w:val="00C8081F"/>
    <w:rsid w:val="00C809B1"/>
    <w:rsid w:val="00C80B2D"/>
    <w:rsid w:val="00C80B4B"/>
    <w:rsid w:val="00C80D6F"/>
    <w:rsid w:val="00C8110A"/>
    <w:rsid w:val="00C81238"/>
    <w:rsid w:val="00C81257"/>
    <w:rsid w:val="00C81499"/>
    <w:rsid w:val="00C81560"/>
    <w:rsid w:val="00C81617"/>
    <w:rsid w:val="00C817DD"/>
    <w:rsid w:val="00C8192C"/>
    <w:rsid w:val="00C819AC"/>
    <w:rsid w:val="00C81A05"/>
    <w:rsid w:val="00C81A4A"/>
    <w:rsid w:val="00C81A95"/>
    <w:rsid w:val="00C81ACD"/>
    <w:rsid w:val="00C81AFC"/>
    <w:rsid w:val="00C81B0F"/>
    <w:rsid w:val="00C81C8F"/>
    <w:rsid w:val="00C81E67"/>
    <w:rsid w:val="00C81FE3"/>
    <w:rsid w:val="00C82036"/>
    <w:rsid w:val="00C82105"/>
    <w:rsid w:val="00C82130"/>
    <w:rsid w:val="00C8238A"/>
    <w:rsid w:val="00C82403"/>
    <w:rsid w:val="00C82446"/>
    <w:rsid w:val="00C824B5"/>
    <w:rsid w:val="00C824D3"/>
    <w:rsid w:val="00C82795"/>
    <w:rsid w:val="00C827F9"/>
    <w:rsid w:val="00C8283F"/>
    <w:rsid w:val="00C82982"/>
    <w:rsid w:val="00C82A2E"/>
    <w:rsid w:val="00C82AF0"/>
    <w:rsid w:val="00C82B24"/>
    <w:rsid w:val="00C82B34"/>
    <w:rsid w:val="00C82B46"/>
    <w:rsid w:val="00C82B4D"/>
    <w:rsid w:val="00C82BA1"/>
    <w:rsid w:val="00C82BEB"/>
    <w:rsid w:val="00C82BF3"/>
    <w:rsid w:val="00C82E3F"/>
    <w:rsid w:val="00C82F89"/>
    <w:rsid w:val="00C8304D"/>
    <w:rsid w:val="00C83058"/>
    <w:rsid w:val="00C830E0"/>
    <w:rsid w:val="00C83123"/>
    <w:rsid w:val="00C83128"/>
    <w:rsid w:val="00C83205"/>
    <w:rsid w:val="00C833FA"/>
    <w:rsid w:val="00C8345A"/>
    <w:rsid w:val="00C835B2"/>
    <w:rsid w:val="00C835F1"/>
    <w:rsid w:val="00C835F2"/>
    <w:rsid w:val="00C836FE"/>
    <w:rsid w:val="00C837FB"/>
    <w:rsid w:val="00C83A42"/>
    <w:rsid w:val="00C83C71"/>
    <w:rsid w:val="00C83D47"/>
    <w:rsid w:val="00C83DD7"/>
    <w:rsid w:val="00C840DB"/>
    <w:rsid w:val="00C8426D"/>
    <w:rsid w:val="00C842A9"/>
    <w:rsid w:val="00C842FC"/>
    <w:rsid w:val="00C8453C"/>
    <w:rsid w:val="00C84580"/>
    <w:rsid w:val="00C84649"/>
    <w:rsid w:val="00C846F1"/>
    <w:rsid w:val="00C84754"/>
    <w:rsid w:val="00C84872"/>
    <w:rsid w:val="00C848C9"/>
    <w:rsid w:val="00C84A18"/>
    <w:rsid w:val="00C84ABF"/>
    <w:rsid w:val="00C84B08"/>
    <w:rsid w:val="00C84CA3"/>
    <w:rsid w:val="00C84CCA"/>
    <w:rsid w:val="00C84EAF"/>
    <w:rsid w:val="00C8500C"/>
    <w:rsid w:val="00C8504A"/>
    <w:rsid w:val="00C850CA"/>
    <w:rsid w:val="00C850E8"/>
    <w:rsid w:val="00C8517B"/>
    <w:rsid w:val="00C851A4"/>
    <w:rsid w:val="00C851BC"/>
    <w:rsid w:val="00C85291"/>
    <w:rsid w:val="00C85325"/>
    <w:rsid w:val="00C854B3"/>
    <w:rsid w:val="00C8555B"/>
    <w:rsid w:val="00C85653"/>
    <w:rsid w:val="00C8566A"/>
    <w:rsid w:val="00C8569B"/>
    <w:rsid w:val="00C857C1"/>
    <w:rsid w:val="00C858BD"/>
    <w:rsid w:val="00C859D9"/>
    <w:rsid w:val="00C85E23"/>
    <w:rsid w:val="00C85E4E"/>
    <w:rsid w:val="00C85E65"/>
    <w:rsid w:val="00C85F18"/>
    <w:rsid w:val="00C85FE8"/>
    <w:rsid w:val="00C86028"/>
    <w:rsid w:val="00C86033"/>
    <w:rsid w:val="00C860B1"/>
    <w:rsid w:val="00C86113"/>
    <w:rsid w:val="00C861F0"/>
    <w:rsid w:val="00C86387"/>
    <w:rsid w:val="00C8640B"/>
    <w:rsid w:val="00C86479"/>
    <w:rsid w:val="00C86495"/>
    <w:rsid w:val="00C86666"/>
    <w:rsid w:val="00C86814"/>
    <w:rsid w:val="00C869F1"/>
    <w:rsid w:val="00C86A91"/>
    <w:rsid w:val="00C86E96"/>
    <w:rsid w:val="00C87129"/>
    <w:rsid w:val="00C871D4"/>
    <w:rsid w:val="00C87246"/>
    <w:rsid w:val="00C87256"/>
    <w:rsid w:val="00C872B9"/>
    <w:rsid w:val="00C87383"/>
    <w:rsid w:val="00C8763F"/>
    <w:rsid w:val="00C8778F"/>
    <w:rsid w:val="00C87A6A"/>
    <w:rsid w:val="00C87D02"/>
    <w:rsid w:val="00C87DAA"/>
    <w:rsid w:val="00C87E2C"/>
    <w:rsid w:val="00C901D7"/>
    <w:rsid w:val="00C902B4"/>
    <w:rsid w:val="00C9037E"/>
    <w:rsid w:val="00C905C2"/>
    <w:rsid w:val="00C90624"/>
    <w:rsid w:val="00C90688"/>
    <w:rsid w:val="00C906E6"/>
    <w:rsid w:val="00C907AD"/>
    <w:rsid w:val="00C90A01"/>
    <w:rsid w:val="00C90A52"/>
    <w:rsid w:val="00C90A9C"/>
    <w:rsid w:val="00C90BEF"/>
    <w:rsid w:val="00C90EC2"/>
    <w:rsid w:val="00C91250"/>
    <w:rsid w:val="00C9128D"/>
    <w:rsid w:val="00C912EF"/>
    <w:rsid w:val="00C9136B"/>
    <w:rsid w:val="00C9144A"/>
    <w:rsid w:val="00C914B3"/>
    <w:rsid w:val="00C91655"/>
    <w:rsid w:val="00C91680"/>
    <w:rsid w:val="00C916A7"/>
    <w:rsid w:val="00C9170A"/>
    <w:rsid w:val="00C918DC"/>
    <w:rsid w:val="00C919C6"/>
    <w:rsid w:val="00C91A97"/>
    <w:rsid w:val="00C91B55"/>
    <w:rsid w:val="00C91B76"/>
    <w:rsid w:val="00C91D1F"/>
    <w:rsid w:val="00C91D77"/>
    <w:rsid w:val="00C91DBB"/>
    <w:rsid w:val="00C91DBC"/>
    <w:rsid w:val="00C91FBC"/>
    <w:rsid w:val="00C922C9"/>
    <w:rsid w:val="00C92315"/>
    <w:rsid w:val="00C9247C"/>
    <w:rsid w:val="00C9254C"/>
    <w:rsid w:val="00C9256D"/>
    <w:rsid w:val="00C92600"/>
    <w:rsid w:val="00C92623"/>
    <w:rsid w:val="00C92882"/>
    <w:rsid w:val="00C9293C"/>
    <w:rsid w:val="00C92A0F"/>
    <w:rsid w:val="00C92AA0"/>
    <w:rsid w:val="00C92B1B"/>
    <w:rsid w:val="00C92B66"/>
    <w:rsid w:val="00C92B8C"/>
    <w:rsid w:val="00C92E79"/>
    <w:rsid w:val="00C93403"/>
    <w:rsid w:val="00C934A5"/>
    <w:rsid w:val="00C934AA"/>
    <w:rsid w:val="00C93518"/>
    <w:rsid w:val="00C9353F"/>
    <w:rsid w:val="00C9356C"/>
    <w:rsid w:val="00C935BD"/>
    <w:rsid w:val="00C936D2"/>
    <w:rsid w:val="00C937C6"/>
    <w:rsid w:val="00C93838"/>
    <w:rsid w:val="00C939A6"/>
    <w:rsid w:val="00C93D82"/>
    <w:rsid w:val="00C93DCE"/>
    <w:rsid w:val="00C93F37"/>
    <w:rsid w:val="00C93F79"/>
    <w:rsid w:val="00C94028"/>
    <w:rsid w:val="00C9404D"/>
    <w:rsid w:val="00C94289"/>
    <w:rsid w:val="00C942D2"/>
    <w:rsid w:val="00C942E4"/>
    <w:rsid w:val="00C9450D"/>
    <w:rsid w:val="00C94527"/>
    <w:rsid w:val="00C9461D"/>
    <w:rsid w:val="00C9461F"/>
    <w:rsid w:val="00C946E6"/>
    <w:rsid w:val="00C94746"/>
    <w:rsid w:val="00C94778"/>
    <w:rsid w:val="00C9488C"/>
    <w:rsid w:val="00C94910"/>
    <w:rsid w:val="00C94A1A"/>
    <w:rsid w:val="00C94B93"/>
    <w:rsid w:val="00C94BE5"/>
    <w:rsid w:val="00C94D12"/>
    <w:rsid w:val="00C95015"/>
    <w:rsid w:val="00C951BC"/>
    <w:rsid w:val="00C95241"/>
    <w:rsid w:val="00C9541E"/>
    <w:rsid w:val="00C9551B"/>
    <w:rsid w:val="00C955B8"/>
    <w:rsid w:val="00C955BA"/>
    <w:rsid w:val="00C956B6"/>
    <w:rsid w:val="00C9580A"/>
    <w:rsid w:val="00C958A7"/>
    <w:rsid w:val="00C95A20"/>
    <w:rsid w:val="00C95A56"/>
    <w:rsid w:val="00C95A95"/>
    <w:rsid w:val="00C95B8D"/>
    <w:rsid w:val="00C95C03"/>
    <w:rsid w:val="00C95C50"/>
    <w:rsid w:val="00C95CA5"/>
    <w:rsid w:val="00C95D2C"/>
    <w:rsid w:val="00C95D6B"/>
    <w:rsid w:val="00C95F2A"/>
    <w:rsid w:val="00C963C8"/>
    <w:rsid w:val="00C96580"/>
    <w:rsid w:val="00C965B8"/>
    <w:rsid w:val="00C966D0"/>
    <w:rsid w:val="00C96744"/>
    <w:rsid w:val="00C967EA"/>
    <w:rsid w:val="00C96958"/>
    <w:rsid w:val="00C96B4D"/>
    <w:rsid w:val="00C96C23"/>
    <w:rsid w:val="00C96DCA"/>
    <w:rsid w:val="00C96E53"/>
    <w:rsid w:val="00C96E5A"/>
    <w:rsid w:val="00C96FED"/>
    <w:rsid w:val="00C97162"/>
    <w:rsid w:val="00C97405"/>
    <w:rsid w:val="00C97448"/>
    <w:rsid w:val="00C974A7"/>
    <w:rsid w:val="00C974BC"/>
    <w:rsid w:val="00C97558"/>
    <w:rsid w:val="00C975AD"/>
    <w:rsid w:val="00C97665"/>
    <w:rsid w:val="00C976B6"/>
    <w:rsid w:val="00C976C9"/>
    <w:rsid w:val="00C97828"/>
    <w:rsid w:val="00C978C6"/>
    <w:rsid w:val="00C978D2"/>
    <w:rsid w:val="00C978E3"/>
    <w:rsid w:val="00C97A88"/>
    <w:rsid w:val="00C97B29"/>
    <w:rsid w:val="00C97C05"/>
    <w:rsid w:val="00C97CE0"/>
    <w:rsid w:val="00C97CFC"/>
    <w:rsid w:val="00C97F37"/>
    <w:rsid w:val="00C97F6F"/>
    <w:rsid w:val="00C97FEF"/>
    <w:rsid w:val="00CA0164"/>
    <w:rsid w:val="00CA0176"/>
    <w:rsid w:val="00CA043C"/>
    <w:rsid w:val="00CA0444"/>
    <w:rsid w:val="00CA04E6"/>
    <w:rsid w:val="00CA063E"/>
    <w:rsid w:val="00CA069B"/>
    <w:rsid w:val="00CA087A"/>
    <w:rsid w:val="00CA08D0"/>
    <w:rsid w:val="00CA0958"/>
    <w:rsid w:val="00CA096F"/>
    <w:rsid w:val="00CA0A5F"/>
    <w:rsid w:val="00CA0E4E"/>
    <w:rsid w:val="00CA0EA4"/>
    <w:rsid w:val="00CA0FDF"/>
    <w:rsid w:val="00CA10FC"/>
    <w:rsid w:val="00CA1172"/>
    <w:rsid w:val="00CA1435"/>
    <w:rsid w:val="00CA15A1"/>
    <w:rsid w:val="00CA16E5"/>
    <w:rsid w:val="00CA1720"/>
    <w:rsid w:val="00CA1802"/>
    <w:rsid w:val="00CA1825"/>
    <w:rsid w:val="00CA1873"/>
    <w:rsid w:val="00CA18A4"/>
    <w:rsid w:val="00CA196D"/>
    <w:rsid w:val="00CA1B68"/>
    <w:rsid w:val="00CA1CAB"/>
    <w:rsid w:val="00CA1D38"/>
    <w:rsid w:val="00CA1E4E"/>
    <w:rsid w:val="00CA1EFD"/>
    <w:rsid w:val="00CA2002"/>
    <w:rsid w:val="00CA2137"/>
    <w:rsid w:val="00CA2282"/>
    <w:rsid w:val="00CA22CF"/>
    <w:rsid w:val="00CA232D"/>
    <w:rsid w:val="00CA2444"/>
    <w:rsid w:val="00CA24E0"/>
    <w:rsid w:val="00CA25A0"/>
    <w:rsid w:val="00CA2612"/>
    <w:rsid w:val="00CA274E"/>
    <w:rsid w:val="00CA276C"/>
    <w:rsid w:val="00CA27E1"/>
    <w:rsid w:val="00CA2809"/>
    <w:rsid w:val="00CA2867"/>
    <w:rsid w:val="00CA2946"/>
    <w:rsid w:val="00CA2B9A"/>
    <w:rsid w:val="00CA2EC4"/>
    <w:rsid w:val="00CA2FA8"/>
    <w:rsid w:val="00CA32B2"/>
    <w:rsid w:val="00CA33B1"/>
    <w:rsid w:val="00CA358A"/>
    <w:rsid w:val="00CA35DC"/>
    <w:rsid w:val="00CA3684"/>
    <w:rsid w:val="00CA3694"/>
    <w:rsid w:val="00CA36EF"/>
    <w:rsid w:val="00CA37BB"/>
    <w:rsid w:val="00CA37BF"/>
    <w:rsid w:val="00CA382F"/>
    <w:rsid w:val="00CA38AE"/>
    <w:rsid w:val="00CA396A"/>
    <w:rsid w:val="00CA3BA0"/>
    <w:rsid w:val="00CA3EE0"/>
    <w:rsid w:val="00CA3EF1"/>
    <w:rsid w:val="00CA3F19"/>
    <w:rsid w:val="00CA3F5F"/>
    <w:rsid w:val="00CA4058"/>
    <w:rsid w:val="00CA417F"/>
    <w:rsid w:val="00CA42F9"/>
    <w:rsid w:val="00CA45E4"/>
    <w:rsid w:val="00CA4660"/>
    <w:rsid w:val="00CA47C0"/>
    <w:rsid w:val="00CA489D"/>
    <w:rsid w:val="00CA4A25"/>
    <w:rsid w:val="00CA4A30"/>
    <w:rsid w:val="00CA4A7F"/>
    <w:rsid w:val="00CA4AB6"/>
    <w:rsid w:val="00CA4BA2"/>
    <w:rsid w:val="00CA4D55"/>
    <w:rsid w:val="00CA516A"/>
    <w:rsid w:val="00CA51B0"/>
    <w:rsid w:val="00CA5260"/>
    <w:rsid w:val="00CA5402"/>
    <w:rsid w:val="00CA54B7"/>
    <w:rsid w:val="00CA5669"/>
    <w:rsid w:val="00CA5800"/>
    <w:rsid w:val="00CA5991"/>
    <w:rsid w:val="00CA59C9"/>
    <w:rsid w:val="00CA5B70"/>
    <w:rsid w:val="00CA5C09"/>
    <w:rsid w:val="00CA5CB3"/>
    <w:rsid w:val="00CA5CEF"/>
    <w:rsid w:val="00CA5D4C"/>
    <w:rsid w:val="00CA5D7A"/>
    <w:rsid w:val="00CA5ECA"/>
    <w:rsid w:val="00CA5F89"/>
    <w:rsid w:val="00CA600C"/>
    <w:rsid w:val="00CA6155"/>
    <w:rsid w:val="00CA6638"/>
    <w:rsid w:val="00CA675E"/>
    <w:rsid w:val="00CA6775"/>
    <w:rsid w:val="00CA68D4"/>
    <w:rsid w:val="00CA68E9"/>
    <w:rsid w:val="00CA695C"/>
    <w:rsid w:val="00CA6AB9"/>
    <w:rsid w:val="00CA6CC2"/>
    <w:rsid w:val="00CA6CF0"/>
    <w:rsid w:val="00CA6D56"/>
    <w:rsid w:val="00CA6E1C"/>
    <w:rsid w:val="00CA6E42"/>
    <w:rsid w:val="00CA6EAB"/>
    <w:rsid w:val="00CA6EC5"/>
    <w:rsid w:val="00CA6F17"/>
    <w:rsid w:val="00CA7071"/>
    <w:rsid w:val="00CA7158"/>
    <w:rsid w:val="00CA7176"/>
    <w:rsid w:val="00CA72C4"/>
    <w:rsid w:val="00CA72F1"/>
    <w:rsid w:val="00CA7336"/>
    <w:rsid w:val="00CA736D"/>
    <w:rsid w:val="00CA73DC"/>
    <w:rsid w:val="00CA742A"/>
    <w:rsid w:val="00CA7490"/>
    <w:rsid w:val="00CA7577"/>
    <w:rsid w:val="00CA759D"/>
    <w:rsid w:val="00CA75B6"/>
    <w:rsid w:val="00CA7737"/>
    <w:rsid w:val="00CA783A"/>
    <w:rsid w:val="00CA794C"/>
    <w:rsid w:val="00CA7A1E"/>
    <w:rsid w:val="00CA7AE7"/>
    <w:rsid w:val="00CA7AF6"/>
    <w:rsid w:val="00CA7BDE"/>
    <w:rsid w:val="00CA7D92"/>
    <w:rsid w:val="00CA7E7C"/>
    <w:rsid w:val="00CA7E96"/>
    <w:rsid w:val="00CA7EAE"/>
    <w:rsid w:val="00CA7EE6"/>
    <w:rsid w:val="00CA7F5A"/>
    <w:rsid w:val="00CB0145"/>
    <w:rsid w:val="00CB0163"/>
    <w:rsid w:val="00CB02B6"/>
    <w:rsid w:val="00CB040E"/>
    <w:rsid w:val="00CB047E"/>
    <w:rsid w:val="00CB058D"/>
    <w:rsid w:val="00CB06E0"/>
    <w:rsid w:val="00CB082F"/>
    <w:rsid w:val="00CB0876"/>
    <w:rsid w:val="00CB09B3"/>
    <w:rsid w:val="00CB09D0"/>
    <w:rsid w:val="00CB0A80"/>
    <w:rsid w:val="00CB0DC7"/>
    <w:rsid w:val="00CB0E9C"/>
    <w:rsid w:val="00CB0EC9"/>
    <w:rsid w:val="00CB0F02"/>
    <w:rsid w:val="00CB0F22"/>
    <w:rsid w:val="00CB0F8F"/>
    <w:rsid w:val="00CB0FCC"/>
    <w:rsid w:val="00CB121D"/>
    <w:rsid w:val="00CB12C4"/>
    <w:rsid w:val="00CB1301"/>
    <w:rsid w:val="00CB1598"/>
    <w:rsid w:val="00CB1784"/>
    <w:rsid w:val="00CB19DA"/>
    <w:rsid w:val="00CB19E5"/>
    <w:rsid w:val="00CB1B4F"/>
    <w:rsid w:val="00CB1CA8"/>
    <w:rsid w:val="00CB1D2D"/>
    <w:rsid w:val="00CB1E76"/>
    <w:rsid w:val="00CB1F03"/>
    <w:rsid w:val="00CB1FDF"/>
    <w:rsid w:val="00CB227B"/>
    <w:rsid w:val="00CB2329"/>
    <w:rsid w:val="00CB233B"/>
    <w:rsid w:val="00CB248C"/>
    <w:rsid w:val="00CB2590"/>
    <w:rsid w:val="00CB281F"/>
    <w:rsid w:val="00CB28B5"/>
    <w:rsid w:val="00CB29BE"/>
    <w:rsid w:val="00CB2B0D"/>
    <w:rsid w:val="00CB2D24"/>
    <w:rsid w:val="00CB2D72"/>
    <w:rsid w:val="00CB2E22"/>
    <w:rsid w:val="00CB2F99"/>
    <w:rsid w:val="00CB2FB6"/>
    <w:rsid w:val="00CB3006"/>
    <w:rsid w:val="00CB32D6"/>
    <w:rsid w:val="00CB3427"/>
    <w:rsid w:val="00CB3639"/>
    <w:rsid w:val="00CB3B1B"/>
    <w:rsid w:val="00CB3B31"/>
    <w:rsid w:val="00CB3C3A"/>
    <w:rsid w:val="00CB3DD0"/>
    <w:rsid w:val="00CB3FF2"/>
    <w:rsid w:val="00CB4203"/>
    <w:rsid w:val="00CB4310"/>
    <w:rsid w:val="00CB4540"/>
    <w:rsid w:val="00CB459A"/>
    <w:rsid w:val="00CB45DB"/>
    <w:rsid w:val="00CB47F9"/>
    <w:rsid w:val="00CB482D"/>
    <w:rsid w:val="00CB48CF"/>
    <w:rsid w:val="00CB4BF8"/>
    <w:rsid w:val="00CB4DB2"/>
    <w:rsid w:val="00CB4E3F"/>
    <w:rsid w:val="00CB4E75"/>
    <w:rsid w:val="00CB511F"/>
    <w:rsid w:val="00CB51B0"/>
    <w:rsid w:val="00CB5226"/>
    <w:rsid w:val="00CB5290"/>
    <w:rsid w:val="00CB538A"/>
    <w:rsid w:val="00CB53BE"/>
    <w:rsid w:val="00CB53F2"/>
    <w:rsid w:val="00CB5439"/>
    <w:rsid w:val="00CB56A7"/>
    <w:rsid w:val="00CB594B"/>
    <w:rsid w:val="00CB59D5"/>
    <w:rsid w:val="00CB5B62"/>
    <w:rsid w:val="00CB5ED0"/>
    <w:rsid w:val="00CB5F40"/>
    <w:rsid w:val="00CB5F56"/>
    <w:rsid w:val="00CB61CB"/>
    <w:rsid w:val="00CB6447"/>
    <w:rsid w:val="00CB66A4"/>
    <w:rsid w:val="00CB6711"/>
    <w:rsid w:val="00CB6738"/>
    <w:rsid w:val="00CB685D"/>
    <w:rsid w:val="00CB691E"/>
    <w:rsid w:val="00CB6CF4"/>
    <w:rsid w:val="00CB6D6F"/>
    <w:rsid w:val="00CB6E00"/>
    <w:rsid w:val="00CB701E"/>
    <w:rsid w:val="00CB703F"/>
    <w:rsid w:val="00CB70D1"/>
    <w:rsid w:val="00CB70F8"/>
    <w:rsid w:val="00CB7190"/>
    <w:rsid w:val="00CB722E"/>
    <w:rsid w:val="00CB72B0"/>
    <w:rsid w:val="00CB733D"/>
    <w:rsid w:val="00CB7348"/>
    <w:rsid w:val="00CB75B1"/>
    <w:rsid w:val="00CB787D"/>
    <w:rsid w:val="00CB78C3"/>
    <w:rsid w:val="00CB7951"/>
    <w:rsid w:val="00CB79A7"/>
    <w:rsid w:val="00CB7A50"/>
    <w:rsid w:val="00CB7A60"/>
    <w:rsid w:val="00CB7B94"/>
    <w:rsid w:val="00CB7E34"/>
    <w:rsid w:val="00CB7EB9"/>
    <w:rsid w:val="00CB7EC3"/>
    <w:rsid w:val="00CB7EF6"/>
    <w:rsid w:val="00CB7EFE"/>
    <w:rsid w:val="00CB7F32"/>
    <w:rsid w:val="00CB7F5E"/>
    <w:rsid w:val="00CC009B"/>
    <w:rsid w:val="00CC00B9"/>
    <w:rsid w:val="00CC0200"/>
    <w:rsid w:val="00CC0210"/>
    <w:rsid w:val="00CC028B"/>
    <w:rsid w:val="00CC040C"/>
    <w:rsid w:val="00CC062E"/>
    <w:rsid w:val="00CC07BC"/>
    <w:rsid w:val="00CC0872"/>
    <w:rsid w:val="00CC098B"/>
    <w:rsid w:val="00CC0A0A"/>
    <w:rsid w:val="00CC0A1B"/>
    <w:rsid w:val="00CC0A5C"/>
    <w:rsid w:val="00CC0B26"/>
    <w:rsid w:val="00CC0C3A"/>
    <w:rsid w:val="00CC0E11"/>
    <w:rsid w:val="00CC0E50"/>
    <w:rsid w:val="00CC0F6A"/>
    <w:rsid w:val="00CC1099"/>
    <w:rsid w:val="00CC1106"/>
    <w:rsid w:val="00CC11B2"/>
    <w:rsid w:val="00CC1302"/>
    <w:rsid w:val="00CC1446"/>
    <w:rsid w:val="00CC15E3"/>
    <w:rsid w:val="00CC1628"/>
    <w:rsid w:val="00CC162D"/>
    <w:rsid w:val="00CC168A"/>
    <w:rsid w:val="00CC16A8"/>
    <w:rsid w:val="00CC1827"/>
    <w:rsid w:val="00CC1AD0"/>
    <w:rsid w:val="00CC1BA7"/>
    <w:rsid w:val="00CC1C66"/>
    <w:rsid w:val="00CC1D1B"/>
    <w:rsid w:val="00CC1EB4"/>
    <w:rsid w:val="00CC1F03"/>
    <w:rsid w:val="00CC1FB1"/>
    <w:rsid w:val="00CC204D"/>
    <w:rsid w:val="00CC21E6"/>
    <w:rsid w:val="00CC2252"/>
    <w:rsid w:val="00CC22F3"/>
    <w:rsid w:val="00CC2369"/>
    <w:rsid w:val="00CC24EE"/>
    <w:rsid w:val="00CC254E"/>
    <w:rsid w:val="00CC256E"/>
    <w:rsid w:val="00CC257B"/>
    <w:rsid w:val="00CC25EA"/>
    <w:rsid w:val="00CC262F"/>
    <w:rsid w:val="00CC26F9"/>
    <w:rsid w:val="00CC27E8"/>
    <w:rsid w:val="00CC2A30"/>
    <w:rsid w:val="00CC2C4E"/>
    <w:rsid w:val="00CC2D51"/>
    <w:rsid w:val="00CC2E30"/>
    <w:rsid w:val="00CC2E4F"/>
    <w:rsid w:val="00CC30F2"/>
    <w:rsid w:val="00CC3257"/>
    <w:rsid w:val="00CC332A"/>
    <w:rsid w:val="00CC335E"/>
    <w:rsid w:val="00CC3472"/>
    <w:rsid w:val="00CC34E6"/>
    <w:rsid w:val="00CC35B3"/>
    <w:rsid w:val="00CC35DF"/>
    <w:rsid w:val="00CC3665"/>
    <w:rsid w:val="00CC369E"/>
    <w:rsid w:val="00CC3747"/>
    <w:rsid w:val="00CC378C"/>
    <w:rsid w:val="00CC39D1"/>
    <w:rsid w:val="00CC3B66"/>
    <w:rsid w:val="00CC3CB1"/>
    <w:rsid w:val="00CC3DDA"/>
    <w:rsid w:val="00CC3E11"/>
    <w:rsid w:val="00CC3F8F"/>
    <w:rsid w:val="00CC412E"/>
    <w:rsid w:val="00CC4343"/>
    <w:rsid w:val="00CC435A"/>
    <w:rsid w:val="00CC4604"/>
    <w:rsid w:val="00CC46E7"/>
    <w:rsid w:val="00CC4AA7"/>
    <w:rsid w:val="00CC4B0E"/>
    <w:rsid w:val="00CC4BF7"/>
    <w:rsid w:val="00CC4CAF"/>
    <w:rsid w:val="00CC4CC6"/>
    <w:rsid w:val="00CC4CCC"/>
    <w:rsid w:val="00CC4E43"/>
    <w:rsid w:val="00CC4E77"/>
    <w:rsid w:val="00CC50EE"/>
    <w:rsid w:val="00CC514E"/>
    <w:rsid w:val="00CC5180"/>
    <w:rsid w:val="00CC51BC"/>
    <w:rsid w:val="00CC54D3"/>
    <w:rsid w:val="00CC56F9"/>
    <w:rsid w:val="00CC5732"/>
    <w:rsid w:val="00CC5836"/>
    <w:rsid w:val="00CC5846"/>
    <w:rsid w:val="00CC5890"/>
    <w:rsid w:val="00CC5982"/>
    <w:rsid w:val="00CC59C1"/>
    <w:rsid w:val="00CC59F5"/>
    <w:rsid w:val="00CC5AFE"/>
    <w:rsid w:val="00CC5C18"/>
    <w:rsid w:val="00CC5CF3"/>
    <w:rsid w:val="00CC5DE4"/>
    <w:rsid w:val="00CC5E14"/>
    <w:rsid w:val="00CC5E98"/>
    <w:rsid w:val="00CC5F08"/>
    <w:rsid w:val="00CC6073"/>
    <w:rsid w:val="00CC613F"/>
    <w:rsid w:val="00CC625F"/>
    <w:rsid w:val="00CC639B"/>
    <w:rsid w:val="00CC640D"/>
    <w:rsid w:val="00CC64AB"/>
    <w:rsid w:val="00CC652B"/>
    <w:rsid w:val="00CC657E"/>
    <w:rsid w:val="00CC65BA"/>
    <w:rsid w:val="00CC665B"/>
    <w:rsid w:val="00CC6875"/>
    <w:rsid w:val="00CC6ACA"/>
    <w:rsid w:val="00CC6B6E"/>
    <w:rsid w:val="00CC6BFF"/>
    <w:rsid w:val="00CC72C0"/>
    <w:rsid w:val="00CC754D"/>
    <w:rsid w:val="00CC76A0"/>
    <w:rsid w:val="00CC7707"/>
    <w:rsid w:val="00CC7759"/>
    <w:rsid w:val="00CC77FB"/>
    <w:rsid w:val="00CC798C"/>
    <w:rsid w:val="00CC7A39"/>
    <w:rsid w:val="00CC7C03"/>
    <w:rsid w:val="00CC7C31"/>
    <w:rsid w:val="00CC7C9B"/>
    <w:rsid w:val="00CC7D5E"/>
    <w:rsid w:val="00CC7F8B"/>
    <w:rsid w:val="00CD0024"/>
    <w:rsid w:val="00CD005F"/>
    <w:rsid w:val="00CD01EA"/>
    <w:rsid w:val="00CD0358"/>
    <w:rsid w:val="00CD03AD"/>
    <w:rsid w:val="00CD065F"/>
    <w:rsid w:val="00CD06A5"/>
    <w:rsid w:val="00CD070B"/>
    <w:rsid w:val="00CD079E"/>
    <w:rsid w:val="00CD08D4"/>
    <w:rsid w:val="00CD0953"/>
    <w:rsid w:val="00CD096D"/>
    <w:rsid w:val="00CD0A71"/>
    <w:rsid w:val="00CD0AF8"/>
    <w:rsid w:val="00CD0B81"/>
    <w:rsid w:val="00CD0BC5"/>
    <w:rsid w:val="00CD0C1E"/>
    <w:rsid w:val="00CD0CB3"/>
    <w:rsid w:val="00CD0D1D"/>
    <w:rsid w:val="00CD0E54"/>
    <w:rsid w:val="00CD1007"/>
    <w:rsid w:val="00CD104B"/>
    <w:rsid w:val="00CD1077"/>
    <w:rsid w:val="00CD10CF"/>
    <w:rsid w:val="00CD1168"/>
    <w:rsid w:val="00CD12A7"/>
    <w:rsid w:val="00CD12AD"/>
    <w:rsid w:val="00CD12CB"/>
    <w:rsid w:val="00CD12EC"/>
    <w:rsid w:val="00CD1371"/>
    <w:rsid w:val="00CD1576"/>
    <w:rsid w:val="00CD15DD"/>
    <w:rsid w:val="00CD1675"/>
    <w:rsid w:val="00CD175C"/>
    <w:rsid w:val="00CD17F7"/>
    <w:rsid w:val="00CD1D10"/>
    <w:rsid w:val="00CD2112"/>
    <w:rsid w:val="00CD2122"/>
    <w:rsid w:val="00CD2126"/>
    <w:rsid w:val="00CD238A"/>
    <w:rsid w:val="00CD2481"/>
    <w:rsid w:val="00CD2740"/>
    <w:rsid w:val="00CD274E"/>
    <w:rsid w:val="00CD27E1"/>
    <w:rsid w:val="00CD2828"/>
    <w:rsid w:val="00CD2833"/>
    <w:rsid w:val="00CD28AF"/>
    <w:rsid w:val="00CD2916"/>
    <w:rsid w:val="00CD291C"/>
    <w:rsid w:val="00CD2A33"/>
    <w:rsid w:val="00CD2B90"/>
    <w:rsid w:val="00CD2C42"/>
    <w:rsid w:val="00CD2C5A"/>
    <w:rsid w:val="00CD2D3D"/>
    <w:rsid w:val="00CD2D71"/>
    <w:rsid w:val="00CD2DCC"/>
    <w:rsid w:val="00CD2E2C"/>
    <w:rsid w:val="00CD301C"/>
    <w:rsid w:val="00CD3095"/>
    <w:rsid w:val="00CD3387"/>
    <w:rsid w:val="00CD34BC"/>
    <w:rsid w:val="00CD36D3"/>
    <w:rsid w:val="00CD36EA"/>
    <w:rsid w:val="00CD3811"/>
    <w:rsid w:val="00CD3A24"/>
    <w:rsid w:val="00CD3AA3"/>
    <w:rsid w:val="00CD3ABC"/>
    <w:rsid w:val="00CD3C48"/>
    <w:rsid w:val="00CD3DB2"/>
    <w:rsid w:val="00CD3DDF"/>
    <w:rsid w:val="00CD3DE2"/>
    <w:rsid w:val="00CD3E0A"/>
    <w:rsid w:val="00CD3EA1"/>
    <w:rsid w:val="00CD3F02"/>
    <w:rsid w:val="00CD3FFF"/>
    <w:rsid w:val="00CD4033"/>
    <w:rsid w:val="00CD40B5"/>
    <w:rsid w:val="00CD410F"/>
    <w:rsid w:val="00CD428C"/>
    <w:rsid w:val="00CD4371"/>
    <w:rsid w:val="00CD43C7"/>
    <w:rsid w:val="00CD4400"/>
    <w:rsid w:val="00CD4530"/>
    <w:rsid w:val="00CD48AC"/>
    <w:rsid w:val="00CD4A3E"/>
    <w:rsid w:val="00CD4A5D"/>
    <w:rsid w:val="00CD4A89"/>
    <w:rsid w:val="00CD4B27"/>
    <w:rsid w:val="00CD4BAD"/>
    <w:rsid w:val="00CD4C2F"/>
    <w:rsid w:val="00CD4E35"/>
    <w:rsid w:val="00CD4E96"/>
    <w:rsid w:val="00CD501C"/>
    <w:rsid w:val="00CD517F"/>
    <w:rsid w:val="00CD51C8"/>
    <w:rsid w:val="00CD524D"/>
    <w:rsid w:val="00CD5260"/>
    <w:rsid w:val="00CD536F"/>
    <w:rsid w:val="00CD53D0"/>
    <w:rsid w:val="00CD53E5"/>
    <w:rsid w:val="00CD5443"/>
    <w:rsid w:val="00CD54FA"/>
    <w:rsid w:val="00CD5553"/>
    <w:rsid w:val="00CD559D"/>
    <w:rsid w:val="00CD55AA"/>
    <w:rsid w:val="00CD5672"/>
    <w:rsid w:val="00CD56D7"/>
    <w:rsid w:val="00CD58D7"/>
    <w:rsid w:val="00CD58F0"/>
    <w:rsid w:val="00CD5A5B"/>
    <w:rsid w:val="00CD5C76"/>
    <w:rsid w:val="00CD5E64"/>
    <w:rsid w:val="00CD5F0D"/>
    <w:rsid w:val="00CD5F3A"/>
    <w:rsid w:val="00CD5F96"/>
    <w:rsid w:val="00CD6106"/>
    <w:rsid w:val="00CD61A7"/>
    <w:rsid w:val="00CD61DA"/>
    <w:rsid w:val="00CD61F8"/>
    <w:rsid w:val="00CD62BB"/>
    <w:rsid w:val="00CD6429"/>
    <w:rsid w:val="00CD6470"/>
    <w:rsid w:val="00CD649E"/>
    <w:rsid w:val="00CD64E4"/>
    <w:rsid w:val="00CD65C5"/>
    <w:rsid w:val="00CD6764"/>
    <w:rsid w:val="00CD67BF"/>
    <w:rsid w:val="00CD689B"/>
    <w:rsid w:val="00CD69F7"/>
    <w:rsid w:val="00CD6B00"/>
    <w:rsid w:val="00CD6B49"/>
    <w:rsid w:val="00CD6C1C"/>
    <w:rsid w:val="00CD6DB3"/>
    <w:rsid w:val="00CD6DEB"/>
    <w:rsid w:val="00CD6F16"/>
    <w:rsid w:val="00CD6FFA"/>
    <w:rsid w:val="00CD7026"/>
    <w:rsid w:val="00CD7039"/>
    <w:rsid w:val="00CD718A"/>
    <w:rsid w:val="00CD7468"/>
    <w:rsid w:val="00CD747D"/>
    <w:rsid w:val="00CD7542"/>
    <w:rsid w:val="00CD7666"/>
    <w:rsid w:val="00CD774A"/>
    <w:rsid w:val="00CD78AB"/>
    <w:rsid w:val="00CD7920"/>
    <w:rsid w:val="00CD7A52"/>
    <w:rsid w:val="00CD7B50"/>
    <w:rsid w:val="00CD7E50"/>
    <w:rsid w:val="00CDCAD7"/>
    <w:rsid w:val="00CE0020"/>
    <w:rsid w:val="00CE006C"/>
    <w:rsid w:val="00CE0253"/>
    <w:rsid w:val="00CE0255"/>
    <w:rsid w:val="00CE03B6"/>
    <w:rsid w:val="00CE057C"/>
    <w:rsid w:val="00CE05DC"/>
    <w:rsid w:val="00CE0831"/>
    <w:rsid w:val="00CE0872"/>
    <w:rsid w:val="00CE0A14"/>
    <w:rsid w:val="00CE0E85"/>
    <w:rsid w:val="00CE100F"/>
    <w:rsid w:val="00CE1062"/>
    <w:rsid w:val="00CE122A"/>
    <w:rsid w:val="00CE1245"/>
    <w:rsid w:val="00CE125E"/>
    <w:rsid w:val="00CE13DE"/>
    <w:rsid w:val="00CE15C4"/>
    <w:rsid w:val="00CE1657"/>
    <w:rsid w:val="00CE176D"/>
    <w:rsid w:val="00CE17B4"/>
    <w:rsid w:val="00CE1875"/>
    <w:rsid w:val="00CE1972"/>
    <w:rsid w:val="00CE1993"/>
    <w:rsid w:val="00CE1A2D"/>
    <w:rsid w:val="00CE1A70"/>
    <w:rsid w:val="00CE1B11"/>
    <w:rsid w:val="00CE1BF0"/>
    <w:rsid w:val="00CE1C90"/>
    <w:rsid w:val="00CE1CEE"/>
    <w:rsid w:val="00CE1D47"/>
    <w:rsid w:val="00CE1F27"/>
    <w:rsid w:val="00CE1F32"/>
    <w:rsid w:val="00CE20A5"/>
    <w:rsid w:val="00CE211B"/>
    <w:rsid w:val="00CE21C2"/>
    <w:rsid w:val="00CE21DD"/>
    <w:rsid w:val="00CE2290"/>
    <w:rsid w:val="00CE26F5"/>
    <w:rsid w:val="00CE2703"/>
    <w:rsid w:val="00CE271C"/>
    <w:rsid w:val="00CE274D"/>
    <w:rsid w:val="00CE275A"/>
    <w:rsid w:val="00CE2851"/>
    <w:rsid w:val="00CE295C"/>
    <w:rsid w:val="00CE2B13"/>
    <w:rsid w:val="00CE2B7B"/>
    <w:rsid w:val="00CE2BD4"/>
    <w:rsid w:val="00CE2CE6"/>
    <w:rsid w:val="00CE2E03"/>
    <w:rsid w:val="00CE2FE2"/>
    <w:rsid w:val="00CE3147"/>
    <w:rsid w:val="00CE31F0"/>
    <w:rsid w:val="00CE33C8"/>
    <w:rsid w:val="00CE345B"/>
    <w:rsid w:val="00CE355A"/>
    <w:rsid w:val="00CE3570"/>
    <w:rsid w:val="00CE358C"/>
    <w:rsid w:val="00CE35E8"/>
    <w:rsid w:val="00CE3608"/>
    <w:rsid w:val="00CE3793"/>
    <w:rsid w:val="00CE379B"/>
    <w:rsid w:val="00CE39FB"/>
    <w:rsid w:val="00CE3A50"/>
    <w:rsid w:val="00CE3A5A"/>
    <w:rsid w:val="00CE3A5B"/>
    <w:rsid w:val="00CE3AE0"/>
    <w:rsid w:val="00CE3AFA"/>
    <w:rsid w:val="00CE3B08"/>
    <w:rsid w:val="00CE3B7F"/>
    <w:rsid w:val="00CE3D74"/>
    <w:rsid w:val="00CE3EB8"/>
    <w:rsid w:val="00CE3EC3"/>
    <w:rsid w:val="00CE408C"/>
    <w:rsid w:val="00CE4328"/>
    <w:rsid w:val="00CE44CD"/>
    <w:rsid w:val="00CE451E"/>
    <w:rsid w:val="00CE46DD"/>
    <w:rsid w:val="00CE470F"/>
    <w:rsid w:val="00CE472E"/>
    <w:rsid w:val="00CE479D"/>
    <w:rsid w:val="00CE48BE"/>
    <w:rsid w:val="00CE48F0"/>
    <w:rsid w:val="00CE4994"/>
    <w:rsid w:val="00CE4A54"/>
    <w:rsid w:val="00CE4CDD"/>
    <w:rsid w:val="00CE500F"/>
    <w:rsid w:val="00CE5040"/>
    <w:rsid w:val="00CE507F"/>
    <w:rsid w:val="00CE53E8"/>
    <w:rsid w:val="00CE5405"/>
    <w:rsid w:val="00CE54E8"/>
    <w:rsid w:val="00CE5563"/>
    <w:rsid w:val="00CE570E"/>
    <w:rsid w:val="00CE58CF"/>
    <w:rsid w:val="00CE58EE"/>
    <w:rsid w:val="00CE59FC"/>
    <w:rsid w:val="00CE5DCA"/>
    <w:rsid w:val="00CE6168"/>
    <w:rsid w:val="00CE6506"/>
    <w:rsid w:val="00CE657A"/>
    <w:rsid w:val="00CE6593"/>
    <w:rsid w:val="00CE66B1"/>
    <w:rsid w:val="00CE68B2"/>
    <w:rsid w:val="00CE6ABE"/>
    <w:rsid w:val="00CE6BFA"/>
    <w:rsid w:val="00CE6EAF"/>
    <w:rsid w:val="00CE6F1A"/>
    <w:rsid w:val="00CE705D"/>
    <w:rsid w:val="00CE718C"/>
    <w:rsid w:val="00CE71A5"/>
    <w:rsid w:val="00CE7251"/>
    <w:rsid w:val="00CE7369"/>
    <w:rsid w:val="00CE7382"/>
    <w:rsid w:val="00CE73C9"/>
    <w:rsid w:val="00CE7433"/>
    <w:rsid w:val="00CE77C5"/>
    <w:rsid w:val="00CE78BA"/>
    <w:rsid w:val="00CE7940"/>
    <w:rsid w:val="00CE7AB3"/>
    <w:rsid w:val="00CE7B03"/>
    <w:rsid w:val="00CE7B0F"/>
    <w:rsid w:val="00CE7B70"/>
    <w:rsid w:val="00CE7C1A"/>
    <w:rsid w:val="00CE7C94"/>
    <w:rsid w:val="00CE7CF4"/>
    <w:rsid w:val="00CE7E59"/>
    <w:rsid w:val="00CE7E6F"/>
    <w:rsid w:val="00CE7F44"/>
    <w:rsid w:val="00CE7F67"/>
    <w:rsid w:val="00CF0254"/>
    <w:rsid w:val="00CF0531"/>
    <w:rsid w:val="00CF0642"/>
    <w:rsid w:val="00CF09B6"/>
    <w:rsid w:val="00CF0A50"/>
    <w:rsid w:val="00CF0AC6"/>
    <w:rsid w:val="00CF0BF1"/>
    <w:rsid w:val="00CF0C05"/>
    <w:rsid w:val="00CF0E13"/>
    <w:rsid w:val="00CF0E7D"/>
    <w:rsid w:val="00CF0F22"/>
    <w:rsid w:val="00CF0F46"/>
    <w:rsid w:val="00CF10C7"/>
    <w:rsid w:val="00CF11C0"/>
    <w:rsid w:val="00CF159F"/>
    <w:rsid w:val="00CF1661"/>
    <w:rsid w:val="00CF17E2"/>
    <w:rsid w:val="00CF18E3"/>
    <w:rsid w:val="00CF1931"/>
    <w:rsid w:val="00CF1A72"/>
    <w:rsid w:val="00CF1B69"/>
    <w:rsid w:val="00CF1BD0"/>
    <w:rsid w:val="00CF1D94"/>
    <w:rsid w:val="00CF1E00"/>
    <w:rsid w:val="00CF1E64"/>
    <w:rsid w:val="00CF1E80"/>
    <w:rsid w:val="00CF2252"/>
    <w:rsid w:val="00CF249C"/>
    <w:rsid w:val="00CF25DE"/>
    <w:rsid w:val="00CF25F7"/>
    <w:rsid w:val="00CF2608"/>
    <w:rsid w:val="00CF26EE"/>
    <w:rsid w:val="00CF287F"/>
    <w:rsid w:val="00CF2AE1"/>
    <w:rsid w:val="00CF2AE4"/>
    <w:rsid w:val="00CF2AFB"/>
    <w:rsid w:val="00CF2B6E"/>
    <w:rsid w:val="00CF2D32"/>
    <w:rsid w:val="00CF2EE8"/>
    <w:rsid w:val="00CF322D"/>
    <w:rsid w:val="00CF328F"/>
    <w:rsid w:val="00CF34AF"/>
    <w:rsid w:val="00CF3529"/>
    <w:rsid w:val="00CF38E2"/>
    <w:rsid w:val="00CF38ED"/>
    <w:rsid w:val="00CF39C1"/>
    <w:rsid w:val="00CF39FD"/>
    <w:rsid w:val="00CF3A23"/>
    <w:rsid w:val="00CF3A82"/>
    <w:rsid w:val="00CF3BF4"/>
    <w:rsid w:val="00CF3D7A"/>
    <w:rsid w:val="00CF402B"/>
    <w:rsid w:val="00CF406C"/>
    <w:rsid w:val="00CF407B"/>
    <w:rsid w:val="00CF41B8"/>
    <w:rsid w:val="00CF4297"/>
    <w:rsid w:val="00CF438B"/>
    <w:rsid w:val="00CF43F8"/>
    <w:rsid w:val="00CF4556"/>
    <w:rsid w:val="00CF4A48"/>
    <w:rsid w:val="00CF4A82"/>
    <w:rsid w:val="00CF4ABF"/>
    <w:rsid w:val="00CF4AE0"/>
    <w:rsid w:val="00CF4BF5"/>
    <w:rsid w:val="00CF4CDC"/>
    <w:rsid w:val="00CF4EE3"/>
    <w:rsid w:val="00CF5032"/>
    <w:rsid w:val="00CF5103"/>
    <w:rsid w:val="00CF51CB"/>
    <w:rsid w:val="00CF5302"/>
    <w:rsid w:val="00CF54CA"/>
    <w:rsid w:val="00CF54D1"/>
    <w:rsid w:val="00CF54D5"/>
    <w:rsid w:val="00CF55D3"/>
    <w:rsid w:val="00CF5600"/>
    <w:rsid w:val="00CF5719"/>
    <w:rsid w:val="00CF584B"/>
    <w:rsid w:val="00CF59F8"/>
    <w:rsid w:val="00CF5B28"/>
    <w:rsid w:val="00CF5BA0"/>
    <w:rsid w:val="00CF5CA7"/>
    <w:rsid w:val="00CF5D40"/>
    <w:rsid w:val="00CF5DBD"/>
    <w:rsid w:val="00CF5E3A"/>
    <w:rsid w:val="00CF5E46"/>
    <w:rsid w:val="00CF5FAD"/>
    <w:rsid w:val="00CF6096"/>
    <w:rsid w:val="00CF60D7"/>
    <w:rsid w:val="00CF65F5"/>
    <w:rsid w:val="00CF6668"/>
    <w:rsid w:val="00CF679B"/>
    <w:rsid w:val="00CF67E1"/>
    <w:rsid w:val="00CF6962"/>
    <w:rsid w:val="00CF69AF"/>
    <w:rsid w:val="00CF69E4"/>
    <w:rsid w:val="00CF6AF2"/>
    <w:rsid w:val="00CF6AFA"/>
    <w:rsid w:val="00CF6B34"/>
    <w:rsid w:val="00CF6C27"/>
    <w:rsid w:val="00CF6CAC"/>
    <w:rsid w:val="00CF6E0C"/>
    <w:rsid w:val="00CF6F34"/>
    <w:rsid w:val="00CF7044"/>
    <w:rsid w:val="00CF70A8"/>
    <w:rsid w:val="00CF70E3"/>
    <w:rsid w:val="00CF71F3"/>
    <w:rsid w:val="00CF76A1"/>
    <w:rsid w:val="00CF79C1"/>
    <w:rsid w:val="00CF7A52"/>
    <w:rsid w:val="00CF7B5A"/>
    <w:rsid w:val="00CF7B9B"/>
    <w:rsid w:val="00CF7D62"/>
    <w:rsid w:val="00CF7DA3"/>
    <w:rsid w:val="00CF7EE5"/>
    <w:rsid w:val="00CF7FF0"/>
    <w:rsid w:val="00D00237"/>
    <w:rsid w:val="00D0043B"/>
    <w:rsid w:val="00D00440"/>
    <w:rsid w:val="00D005A3"/>
    <w:rsid w:val="00D007BB"/>
    <w:rsid w:val="00D007F3"/>
    <w:rsid w:val="00D00972"/>
    <w:rsid w:val="00D009B7"/>
    <w:rsid w:val="00D00A0D"/>
    <w:rsid w:val="00D00AB6"/>
    <w:rsid w:val="00D00B8F"/>
    <w:rsid w:val="00D00BAC"/>
    <w:rsid w:val="00D00D24"/>
    <w:rsid w:val="00D00D33"/>
    <w:rsid w:val="00D00EB1"/>
    <w:rsid w:val="00D00EBB"/>
    <w:rsid w:val="00D00F23"/>
    <w:rsid w:val="00D0110F"/>
    <w:rsid w:val="00D01121"/>
    <w:rsid w:val="00D01170"/>
    <w:rsid w:val="00D01228"/>
    <w:rsid w:val="00D01242"/>
    <w:rsid w:val="00D012C7"/>
    <w:rsid w:val="00D012D2"/>
    <w:rsid w:val="00D013F6"/>
    <w:rsid w:val="00D0156F"/>
    <w:rsid w:val="00D01618"/>
    <w:rsid w:val="00D016C8"/>
    <w:rsid w:val="00D0193A"/>
    <w:rsid w:val="00D01A76"/>
    <w:rsid w:val="00D01B97"/>
    <w:rsid w:val="00D01DA0"/>
    <w:rsid w:val="00D01DAB"/>
    <w:rsid w:val="00D01DFF"/>
    <w:rsid w:val="00D01E3D"/>
    <w:rsid w:val="00D01F51"/>
    <w:rsid w:val="00D01FF3"/>
    <w:rsid w:val="00D020F0"/>
    <w:rsid w:val="00D0257A"/>
    <w:rsid w:val="00D0260D"/>
    <w:rsid w:val="00D0269E"/>
    <w:rsid w:val="00D027A7"/>
    <w:rsid w:val="00D027B3"/>
    <w:rsid w:val="00D029ED"/>
    <w:rsid w:val="00D02A94"/>
    <w:rsid w:val="00D02ACB"/>
    <w:rsid w:val="00D02AF6"/>
    <w:rsid w:val="00D02CBD"/>
    <w:rsid w:val="00D02E67"/>
    <w:rsid w:val="00D0316D"/>
    <w:rsid w:val="00D03269"/>
    <w:rsid w:val="00D03575"/>
    <w:rsid w:val="00D03581"/>
    <w:rsid w:val="00D03718"/>
    <w:rsid w:val="00D0386E"/>
    <w:rsid w:val="00D03A26"/>
    <w:rsid w:val="00D03D50"/>
    <w:rsid w:val="00D03DF0"/>
    <w:rsid w:val="00D03E2A"/>
    <w:rsid w:val="00D03E32"/>
    <w:rsid w:val="00D03F10"/>
    <w:rsid w:val="00D03F51"/>
    <w:rsid w:val="00D04055"/>
    <w:rsid w:val="00D040FE"/>
    <w:rsid w:val="00D0410F"/>
    <w:rsid w:val="00D04145"/>
    <w:rsid w:val="00D0416F"/>
    <w:rsid w:val="00D04201"/>
    <w:rsid w:val="00D04335"/>
    <w:rsid w:val="00D04357"/>
    <w:rsid w:val="00D04385"/>
    <w:rsid w:val="00D043C6"/>
    <w:rsid w:val="00D045F0"/>
    <w:rsid w:val="00D0467F"/>
    <w:rsid w:val="00D04684"/>
    <w:rsid w:val="00D046E1"/>
    <w:rsid w:val="00D04705"/>
    <w:rsid w:val="00D04720"/>
    <w:rsid w:val="00D049CD"/>
    <w:rsid w:val="00D04CC9"/>
    <w:rsid w:val="00D04EF6"/>
    <w:rsid w:val="00D04FB0"/>
    <w:rsid w:val="00D04FBE"/>
    <w:rsid w:val="00D05023"/>
    <w:rsid w:val="00D050DC"/>
    <w:rsid w:val="00D051B5"/>
    <w:rsid w:val="00D05309"/>
    <w:rsid w:val="00D053D2"/>
    <w:rsid w:val="00D0542E"/>
    <w:rsid w:val="00D0547B"/>
    <w:rsid w:val="00D054E2"/>
    <w:rsid w:val="00D055C2"/>
    <w:rsid w:val="00D055D6"/>
    <w:rsid w:val="00D05769"/>
    <w:rsid w:val="00D057A7"/>
    <w:rsid w:val="00D05880"/>
    <w:rsid w:val="00D059E9"/>
    <w:rsid w:val="00D05A8B"/>
    <w:rsid w:val="00D05B8A"/>
    <w:rsid w:val="00D05C2C"/>
    <w:rsid w:val="00D05CE6"/>
    <w:rsid w:val="00D05D82"/>
    <w:rsid w:val="00D05DE2"/>
    <w:rsid w:val="00D05FA7"/>
    <w:rsid w:val="00D05FD3"/>
    <w:rsid w:val="00D06038"/>
    <w:rsid w:val="00D0625E"/>
    <w:rsid w:val="00D063A2"/>
    <w:rsid w:val="00D063A8"/>
    <w:rsid w:val="00D063CA"/>
    <w:rsid w:val="00D06496"/>
    <w:rsid w:val="00D064C5"/>
    <w:rsid w:val="00D06724"/>
    <w:rsid w:val="00D06771"/>
    <w:rsid w:val="00D06788"/>
    <w:rsid w:val="00D0678B"/>
    <w:rsid w:val="00D0691E"/>
    <w:rsid w:val="00D06956"/>
    <w:rsid w:val="00D06A93"/>
    <w:rsid w:val="00D06BFF"/>
    <w:rsid w:val="00D06C3C"/>
    <w:rsid w:val="00D06CAC"/>
    <w:rsid w:val="00D06D4B"/>
    <w:rsid w:val="00D07017"/>
    <w:rsid w:val="00D071E2"/>
    <w:rsid w:val="00D07296"/>
    <w:rsid w:val="00D073DF"/>
    <w:rsid w:val="00D07523"/>
    <w:rsid w:val="00D076C8"/>
    <w:rsid w:val="00D076F4"/>
    <w:rsid w:val="00D07924"/>
    <w:rsid w:val="00D079C7"/>
    <w:rsid w:val="00D07A0C"/>
    <w:rsid w:val="00D07A25"/>
    <w:rsid w:val="00D07A59"/>
    <w:rsid w:val="00D07BA2"/>
    <w:rsid w:val="00D07C52"/>
    <w:rsid w:val="00D07D3E"/>
    <w:rsid w:val="00D0A8B9"/>
    <w:rsid w:val="00D0E5AD"/>
    <w:rsid w:val="00D10609"/>
    <w:rsid w:val="00D10667"/>
    <w:rsid w:val="00D107F8"/>
    <w:rsid w:val="00D108C9"/>
    <w:rsid w:val="00D109B4"/>
    <w:rsid w:val="00D10A12"/>
    <w:rsid w:val="00D10A88"/>
    <w:rsid w:val="00D10AA2"/>
    <w:rsid w:val="00D10AF8"/>
    <w:rsid w:val="00D10B08"/>
    <w:rsid w:val="00D10B4B"/>
    <w:rsid w:val="00D10CCB"/>
    <w:rsid w:val="00D10CF2"/>
    <w:rsid w:val="00D10F42"/>
    <w:rsid w:val="00D1108B"/>
    <w:rsid w:val="00D110E3"/>
    <w:rsid w:val="00D11363"/>
    <w:rsid w:val="00D1137E"/>
    <w:rsid w:val="00D1156C"/>
    <w:rsid w:val="00D11603"/>
    <w:rsid w:val="00D1179A"/>
    <w:rsid w:val="00D117E9"/>
    <w:rsid w:val="00D11887"/>
    <w:rsid w:val="00D118AB"/>
    <w:rsid w:val="00D11903"/>
    <w:rsid w:val="00D1197E"/>
    <w:rsid w:val="00D119B8"/>
    <w:rsid w:val="00D11BDC"/>
    <w:rsid w:val="00D11E4D"/>
    <w:rsid w:val="00D11EF7"/>
    <w:rsid w:val="00D11F09"/>
    <w:rsid w:val="00D11FA2"/>
    <w:rsid w:val="00D1206A"/>
    <w:rsid w:val="00D12305"/>
    <w:rsid w:val="00D1248D"/>
    <w:rsid w:val="00D125C9"/>
    <w:rsid w:val="00D12894"/>
    <w:rsid w:val="00D12C24"/>
    <w:rsid w:val="00D12D49"/>
    <w:rsid w:val="00D12DCD"/>
    <w:rsid w:val="00D12DFC"/>
    <w:rsid w:val="00D132AF"/>
    <w:rsid w:val="00D132EF"/>
    <w:rsid w:val="00D1330A"/>
    <w:rsid w:val="00D13391"/>
    <w:rsid w:val="00D133B9"/>
    <w:rsid w:val="00D133F7"/>
    <w:rsid w:val="00D13455"/>
    <w:rsid w:val="00D135A8"/>
    <w:rsid w:val="00D136A6"/>
    <w:rsid w:val="00D13727"/>
    <w:rsid w:val="00D1379B"/>
    <w:rsid w:val="00D13883"/>
    <w:rsid w:val="00D13907"/>
    <w:rsid w:val="00D13987"/>
    <w:rsid w:val="00D139BE"/>
    <w:rsid w:val="00D139C9"/>
    <w:rsid w:val="00D13AAA"/>
    <w:rsid w:val="00D13CB4"/>
    <w:rsid w:val="00D13D0F"/>
    <w:rsid w:val="00D13D7E"/>
    <w:rsid w:val="00D13DAA"/>
    <w:rsid w:val="00D13EE7"/>
    <w:rsid w:val="00D1400F"/>
    <w:rsid w:val="00D1401A"/>
    <w:rsid w:val="00D1404E"/>
    <w:rsid w:val="00D1406E"/>
    <w:rsid w:val="00D1412A"/>
    <w:rsid w:val="00D141D9"/>
    <w:rsid w:val="00D1420F"/>
    <w:rsid w:val="00D14251"/>
    <w:rsid w:val="00D14313"/>
    <w:rsid w:val="00D1432A"/>
    <w:rsid w:val="00D14391"/>
    <w:rsid w:val="00D143E0"/>
    <w:rsid w:val="00D1456F"/>
    <w:rsid w:val="00D145B7"/>
    <w:rsid w:val="00D146E6"/>
    <w:rsid w:val="00D1474E"/>
    <w:rsid w:val="00D147E7"/>
    <w:rsid w:val="00D148CA"/>
    <w:rsid w:val="00D148D0"/>
    <w:rsid w:val="00D148FC"/>
    <w:rsid w:val="00D14912"/>
    <w:rsid w:val="00D14924"/>
    <w:rsid w:val="00D14930"/>
    <w:rsid w:val="00D1493D"/>
    <w:rsid w:val="00D14B1E"/>
    <w:rsid w:val="00D14B91"/>
    <w:rsid w:val="00D14CD2"/>
    <w:rsid w:val="00D14E01"/>
    <w:rsid w:val="00D14F0D"/>
    <w:rsid w:val="00D14F8C"/>
    <w:rsid w:val="00D15004"/>
    <w:rsid w:val="00D15035"/>
    <w:rsid w:val="00D150D3"/>
    <w:rsid w:val="00D15274"/>
    <w:rsid w:val="00D1555B"/>
    <w:rsid w:val="00D156A1"/>
    <w:rsid w:val="00D15748"/>
    <w:rsid w:val="00D15840"/>
    <w:rsid w:val="00D1598F"/>
    <w:rsid w:val="00D15A35"/>
    <w:rsid w:val="00D15C4A"/>
    <w:rsid w:val="00D160BD"/>
    <w:rsid w:val="00D16135"/>
    <w:rsid w:val="00D162EA"/>
    <w:rsid w:val="00D16406"/>
    <w:rsid w:val="00D164E7"/>
    <w:rsid w:val="00D16530"/>
    <w:rsid w:val="00D16540"/>
    <w:rsid w:val="00D165EA"/>
    <w:rsid w:val="00D166A5"/>
    <w:rsid w:val="00D16899"/>
    <w:rsid w:val="00D16934"/>
    <w:rsid w:val="00D16C5A"/>
    <w:rsid w:val="00D16EAF"/>
    <w:rsid w:val="00D16EBC"/>
    <w:rsid w:val="00D16EF4"/>
    <w:rsid w:val="00D1704F"/>
    <w:rsid w:val="00D170E4"/>
    <w:rsid w:val="00D171F7"/>
    <w:rsid w:val="00D172B3"/>
    <w:rsid w:val="00D174CF"/>
    <w:rsid w:val="00D17504"/>
    <w:rsid w:val="00D17943"/>
    <w:rsid w:val="00D17CCF"/>
    <w:rsid w:val="00D17D45"/>
    <w:rsid w:val="00D17FAC"/>
    <w:rsid w:val="00D200FA"/>
    <w:rsid w:val="00D2024B"/>
    <w:rsid w:val="00D202D7"/>
    <w:rsid w:val="00D204CC"/>
    <w:rsid w:val="00D204EE"/>
    <w:rsid w:val="00D20544"/>
    <w:rsid w:val="00D205BF"/>
    <w:rsid w:val="00D2064D"/>
    <w:rsid w:val="00D20730"/>
    <w:rsid w:val="00D2077E"/>
    <w:rsid w:val="00D20839"/>
    <w:rsid w:val="00D208A5"/>
    <w:rsid w:val="00D20915"/>
    <w:rsid w:val="00D20954"/>
    <w:rsid w:val="00D209F9"/>
    <w:rsid w:val="00D20B5A"/>
    <w:rsid w:val="00D20BD8"/>
    <w:rsid w:val="00D20DC2"/>
    <w:rsid w:val="00D20E4B"/>
    <w:rsid w:val="00D20F0C"/>
    <w:rsid w:val="00D211DD"/>
    <w:rsid w:val="00D2124E"/>
    <w:rsid w:val="00D21315"/>
    <w:rsid w:val="00D21326"/>
    <w:rsid w:val="00D21473"/>
    <w:rsid w:val="00D21690"/>
    <w:rsid w:val="00D21A7C"/>
    <w:rsid w:val="00D21A80"/>
    <w:rsid w:val="00D21B9C"/>
    <w:rsid w:val="00D21C14"/>
    <w:rsid w:val="00D21C46"/>
    <w:rsid w:val="00D21FA2"/>
    <w:rsid w:val="00D21FBD"/>
    <w:rsid w:val="00D21FFE"/>
    <w:rsid w:val="00D22023"/>
    <w:rsid w:val="00D22367"/>
    <w:rsid w:val="00D2260E"/>
    <w:rsid w:val="00D2268F"/>
    <w:rsid w:val="00D227B1"/>
    <w:rsid w:val="00D22840"/>
    <w:rsid w:val="00D22935"/>
    <w:rsid w:val="00D22951"/>
    <w:rsid w:val="00D22986"/>
    <w:rsid w:val="00D229D9"/>
    <w:rsid w:val="00D22A5E"/>
    <w:rsid w:val="00D22B09"/>
    <w:rsid w:val="00D22DEA"/>
    <w:rsid w:val="00D22F60"/>
    <w:rsid w:val="00D23064"/>
    <w:rsid w:val="00D23297"/>
    <w:rsid w:val="00D232F8"/>
    <w:rsid w:val="00D233E1"/>
    <w:rsid w:val="00D23470"/>
    <w:rsid w:val="00D234BA"/>
    <w:rsid w:val="00D234DF"/>
    <w:rsid w:val="00D23514"/>
    <w:rsid w:val="00D23816"/>
    <w:rsid w:val="00D2384C"/>
    <w:rsid w:val="00D23936"/>
    <w:rsid w:val="00D23A0B"/>
    <w:rsid w:val="00D23A12"/>
    <w:rsid w:val="00D23AAE"/>
    <w:rsid w:val="00D23B0D"/>
    <w:rsid w:val="00D23CD8"/>
    <w:rsid w:val="00D23E2E"/>
    <w:rsid w:val="00D23E4E"/>
    <w:rsid w:val="00D23EBB"/>
    <w:rsid w:val="00D23FC5"/>
    <w:rsid w:val="00D240D0"/>
    <w:rsid w:val="00D24357"/>
    <w:rsid w:val="00D243D6"/>
    <w:rsid w:val="00D2445B"/>
    <w:rsid w:val="00D24535"/>
    <w:rsid w:val="00D24922"/>
    <w:rsid w:val="00D2495E"/>
    <w:rsid w:val="00D24984"/>
    <w:rsid w:val="00D24A66"/>
    <w:rsid w:val="00D24A9E"/>
    <w:rsid w:val="00D24B52"/>
    <w:rsid w:val="00D24BB0"/>
    <w:rsid w:val="00D24CF7"/>
    <w:rsid w:val="00D24D58"/>
    <w:rsid w:val="00D24D8F"/>
    <w:rsid w:val="00D24E54"/>
    <w:rsid w:val="00D24FB3"/>
    <w:rsid w:val="00D2502A"/>
    <w:rsid w:val="00D25072"/>
    <w:rsid w:val="00D25151"/>
    <w:rsid w:val="00D25203"/>
    <w:rsid w:val="00D25361"/>
    <w:rsid w:val="00D2546D"/>
    <w:rsid w:val="00D2552A"/>
    <w:rsid w:val="00D255D1"/>
    <w:rsid w:val="00D25755"/>
    <w:rsid w:val="00D258B5"/>
    <w:rsid w:val="00D25904"/>
    <w:rsid w:val="00D2594A"/>
    <w:rsid w:val="00D259F6"/>
    <w:rsid w:val="00D25C44"/>
    <w:rsid w:val="00D25D5D"/>
    <w:rsid w:val="00D25E05"/>
    <w:rsid w:val="00D25FCD"/>
    <w:rsid w:val="00D261A0"/>
    <w:rsid w:val="00D26246"/>
    <w:rsid w:val="00D262D3"/>
    <w:rsid w:val="00D26376"/>
    <w:rsid w:val="00D2640C"/>
    <w:rsid w:val="00D26475"/>
    <w:rsid w:val="00D26479"/>
    <w:rsid w:val="00D264F4"/>
    <w:rsid w:val="00D26577"/>
    <w:rsid w:val="00D265EA"/>
    <w:rsid w:val="00D26658"/>
    <w:rsid w:val="00D268F7"/>
    <w:rsid w:val="00D26A49"/>
    <w:rsid w:val="00D26B61"/>
    <w:rsid w:val="00D26BC4"/>
    <w:rsid w:val="00D26C7D"/>
    <w:rsid w:val="00D26F24"/>
    <w:rsid w:val="00D27009"/>
    <w:rsid w:val="00D270B7"/>
    <w:rsid w:val="00D270FC"/>
    <w:rsid w:val="00D27205"/>
    <w:rsid w:val="00D27632"/>
    <w:rsid w:val="00D27755"/>
    <w:rsid w:val="00D277C1"/>
    <w:rsid w:val="00D277D0"/>
    <w:rsid w:val="00D27802"/>
    <w:rsid w:val="00D278CF"/>
    <w:rsid w:val="00D27969"/>
    <w:rsid w:val="00D27DB7"/>
    <w:rsid w:val="00D27DCC"/>
    <w:rsid w:val="00D27F26"/>
    <w:rsid w:val="00D30068"/>
    <w:rsid w:val="00D30146"/>
    <w:rsid w:val="00D30162"/>
    <w:rsid w:val="00D30184"/>
    <w:rsid w:val="00D30242"/>
    <w:rsid w:val="00D30281"/>
    <w:rsid w:val="00D303CD"/>
    <w:rsid w:val="00D303FF"/>
    <w:rsid w:val="00D304B3"/>
    <w:rsid w:val="00D3056D"/>
    <w:rsid w:val="00D305F0"/>
    <w:rsid w:val="00D3062F"/>
    <w:rsid w:val="00D30699"/>
    <w:rsid w:val="00D30749"/>
    <w:rsid w:val="00D30926"/>
    <w:rsid w:val="00D309F8"/>
    <w:rsid w:val="00D30A54"/>
    <w:rsid w:val="00D30B62"/>
    <w:rsid w:val="00D30D18"/>
    <w:rsid w:val="00D30F4F"/>
    <w:rsid w:val="00D31541"/>
    <w:rsid w:val="00D31716"/>
    <w:rsid w:val="00D319A6"/>
    <w:rsid w:val="00D31B7B"/>
    <w:rsid w:val="00D31C52"/>
    <w:rsid w:val="00D31E0F"/>
    <w:rsid w:val="00D32106"/>
    <w:rsid w:val="00D32378"/>
    <w:rsid w:val="00D323C6"/>
    <w:rsid w:val="00D32418"/>
    <w:rsid w:val="00D32448"/>
    <w:rsid w:val="00D32510"/>
    <w:rsid w:val="00D32613"/>
    <w:rsid w:val="00D326D2"/>
    <w:rsid w:val="00D32806"/>
    <w:rsid w:val="00D328A8"/>
    <w:rsid w:val="00D32925"/>
    <w:rsid w:val="00D32DE8"/>
    <w:rsid w:val="00D33044"/>
    <w:rsid w:val="00D330FE"/>
    <w:rsid w:val="00D3313A"/>
    <w:rsid w:val="00D3320B"/>
    <w:rsid w:val="00D33272"/>
    <w:rsid w:val="00D332B3"/>
    <w:rsid w:val="00D3337A"/>
    <w:rsid w:val="00D333AC"/>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7C2"/>
    <w:rsid w:val="00D347E2"/>
    <w:rsid w:val="00D349FF"/>
    <w:rsid w:val="00D34A40"/>
    <w:rsid w:val="00D34AFC"/>
    <w:rsid w:val="00D34CA3"/>
    <w:rsid w:val="00D34D54"/>
    <w:rsid w:val="00D34D8C"/>
    <w:rsid w:val="00D34F72"/>
    <w:rsid w:val="00D350A3"/>
    <w:rsid w:val="00D3529F"/>
    <w:rsid w:val="00D353D4"/>
    <w:rsid w:val="00D355F4"/>
    <w:rsid w:val="00D3575F"/>
    <w:rsid w:val="00D358E1"/>
    <w:rsid w:val="00D35928"/>
    <w:rsid w:val="00D3596A"/>
    <w:rsid w:val="00D35990"/>
    <w:rsid w:val="00D35A3B"/>
    <w:rsid w:val="00D35B44"/>
    <w:rsid w:val="00D35C32"/>
    <w:rsid w:val="00D35C9E"/>
    <w:rsid w:val="00D35D2E"/>
    <w:rsid w:val="00D35D33"/>
    <w:rsid w:val="00D35D7E"/>
    <w:rsid w:val="00D35D82"/>
    <w:rsid w:val="00D35EC6"/>
    <w:rsid w:val="00D35F41"/>
    <w:rsid w:val="00D35F45"/>
    <w:rsid w:val="00D36136"/>
    <w:rsid w:val="00D36175"/>
    <w:rsid w:val="00D3618D"/>
    <w:rsid w:val="00D361B5"/>
    <w:rsid w:val="00D363C2"/>
    <w:rsid w:val="00D363C5"/>
    <w:rsid w:val="00D369D3"/>
    <w:rsid w:val="00D369EA"/>
    <w:rsid w:val="00D36A95"/>
    <w:rsid w:val="00D36AAB"/>
    <w:rsid w:val="00D36D5E"/>
    <w:rsid w:val="00D36E18"/>
    <w:rsid w:val="00D36E5B"/>
    <w:rsid w:val="00D36FAC"/>
    <w:rsid w:val="00D373C1"/>
    <w:rsid w:val="00D375EC"/>
    <w:rsid w:val="00D3763E"/>
    <w:rsid w:val="00D37712"/>
    <w:rsid w:val="00D37844"/>
    <w:rsid w:val="00D378B8"/>
    <w:rsid w:val="00D378FD"/>
    <w:rsid w:val="00D37962"/>
    <w:rsid w:val="00D3799B"/>
    <w:rsid w:val="00D37A15"/>
    <w:rsid w:val="00D37C6C"/>
    <w:rsid w:val="00D37C72"/>
    <w:rsid w:val="00D37CD9"/>
    <w:rsid w:val="00D37DB0"/>
    <w:rsid w:val="00D4006A"/>
    <w:rsid w:val="00D4019C"/>
    <w:rsid w:val="00D402EE"/>
    <w:rsid w:val="00D4044F"/>
    <w:rsid w:val="00D40676"/>
    <w:rsid w:val="00D4085E"/>
    <w:rsid w:val="00D409D9"/>
    <w:rsid w:val="00D40BD6"/>
    <w:rsid w:val="00D40C2F"/>
    <w:rsid w:val="00D40CFC"/>
    <w:rsid w:val="00D40E3A"/>
    <w:rsid w:val="00D40E85"/>
    <w:rsid w:val="00D4101D"/>
    <w:rsid w:val="00D41203"/>
    <w:rsid w:val="00D4124D"/>
    <w:rsid w:val="00D414F7"/>
    <w:rsid w:val="00D41534"/>
    <w:rsid w:val="00D41650"/>
    <w:rsid w:val="00D41726"/>
    <w:rsid w:val="00D41734"/>
    <w:rsid w:val="00D41739"/>
    <w:rsid w:val="00D4174D"/>
    <w:rsid w:val="00D41863"/>
    <w:rsid w:val="00D41925"/>
    <w:rsid w:val="00D41A24"/>
    <w:rsid w:val="00D41A3F"/>
    <w:rsid w:val="00D41C9A"/>
    <w:rsid w:val="00D42076"/>
    <w:rsid w:val="00D42144"/>
    <w:rsid w:val="00D42233"/>
    <w:rsid w:val="00D422EA"/>
    <w:rsid w:val="00D42317"/>
    <w:rsid w:val="00D42516"/>
    <w:rsid w:val="00D42647"/>
    <w:rsid w:val="00D4271A"/>
    <w:rsid w:val="00D42926"/>
    <w:rsid w:val="00D42BCC"/>
    <w:rsid w:val="00D42BE0"/>
    <w:rsid w:val="00D42DED"/>
    <w:rsid w:val="00D431A7"/>
    <w:rsid w:val="00D431E7"/>
    <w:rsid w:val="00D4320E"/>
    <w:rsid w:val="00D434FD"/>
    <w:rsid w:val="00D435A3"/>
    <w:rsid w:val="00D4371B"/>
    <w:rsid w:val="00D43817"/>
    <w:rsid w:val="00D43927"/>
    <w:rsid w:val="00D439C4"/>
    <w:rsid w:val="00D43B6B"/>
    <w:rsid w:val="00D43D06"/>
    <w:rsid w:val="00D43E28"/>
    <w:rsid w:val="00D440DC"/>
    <w:rsid w:val="00D44241"/>
    <w:rsid w:val="00D44265"/>
    <w:rsid w:val="00D44456"/>
    <w:rsid w:val="00D44469"/>
    <w:rsid w:val="00D444F9"/>
    <w:rsid w:val="00D4464C"/>
    <w:rsid w:val="00D44936"/>
    <w:rsid w:val="00D449C4"/>
    <w:rsid w:val="00D44A2B"/>
    <w:rsid w:val="00D44AA6"/>
    <w:rsid w:val="00D44B08"/>
    <w:rsid w:val="00D44BC3"/>
    <w:rsid w:val="00D44C69"/>
    <w:rsid w:val="00D44D4B"/>
    <w:rsid w:val="00D44DF6"/>
    <w:rsid w:val="00D44E62"/>
    <w:rsid w:val="00D44EEE"/>
    <w:rsid w:val="00D44F04"/>
    <w:rsid w:val="00D44FBD"/>
    <w:rsid w:val="00D45062"/>
    <w:rsid w:val="00D450BB"/>
    <w:rsid w:val="00D45175"/>
    <w:rsid w:val="00D4533C"/>
    <w:rsid w:val="00D4534E"/>
    <w:rsid w:val="00D454AE"/>
    <w:rsid w:val="00D457AB"/>
    <w:rsid w:val="00D457D4"/>
    <w:rsid w:val="00D458DE"/>
    <w:rsid w:val="00D459F8"/>
    <w:rsid w:val="00D45A52"/>
    <w:rsid w:val="00D45A58"/>
    <w:rsid w:val="00D45B14"/>
    <w:rsid w:val="00D45B23"/>
    <w:rsid w:val="00D45C11"/>
    <w:rsid w:val="00D45CAD"/>
    <w:rsid w:val="00D45D32"/>
    <w:rsid w:val="00D45FBF"/>
    <w:rsid w:val="00D45FD4"/>
    <w:rsid w:val="00D4607F"/>
    <w:rsid w:val="00D46116"/>
    <w:rsid w:val="00D46136"/>
    <w:rsid w:val="00D4615A"/>
    <w:rsid w:val="00D4621E"/>
    <w:rsid w:val="00D463E2"/>
    <w:rsid w:val="00D46450"/>
    <w:rsid w:val="00D464B3"/>
    <w:rsid w:val="00D465A4"/>
    <w:rsid w:val="00D4667C"/>
    <w:rsid w:val="00D466AB"/>
    <w:rsid w:val="00D468CD"/>
    <w:rsid w:val="00D4699F"/>
    <w:rsid w:val="00D46A02"/>
    <w:rsid w:val="00D46C14"/>
    <w:rsid w:val="00D46CCB"/>
    <w:rsid w:val="00D46D21"/>
    <w:rsid w:val="00D46DBD"/>
    <w:rsid w:val="00D46DDA"/>
    <w:rsid w:val="00D46DDB"/>
    <w:rsid w:val="00D46E72"/>
    <w:rsid w:val="00D47052"/>
    <w:rsid w:val="00D472C0"/>
    <w:rsid w:val="00D472D7"/>
    <w:rsid w:val="00D47416"/>
    <w:rsid w:val="00D4747E"/>
    <w:rsid w:val="00D4773C"/>
    <w:rsid w:val="00D477AB"/>
    <w:rsid w:val="00D47859"/>
    <w:rsid w:val="00D478CB"/>
    <w:rsid w:val="00D4793B"/>
    <w:rsid w:val="00D47993"/>
    <w:rsid w:val="00D47A5A"/>
    <w:rsid w:val="00D47AC6"/>
    <w:rsid w:val="00D47B3D"/>
    <w:rsid w:val="00D47C16"/>
    <w:rsid w:val="00D47D03"/>
    <w:rsid w:val="00D47FDC"/>
    <w:rsid w:val="00D4DA87"/>
    <w:rsid w:val="00D50012"/>
    <w:rsid w:val="00D501AE"/>
    <w:rsid w:val="00D5021A"/>
    <w:rsid w:val="00D50283"/>
    <w:rsid w:val="00D50352"/>
    <w:rsid w:val="00D504AA"/>
    <w:rsid w:val="00D504D2"/>
    <w:rsid w:val="00D50632"/>
    <w:rsid w:val="00D506A1"/>
    <w:rsid w:val="00D506D1"/>
    <w:rsid w:val="00D506D8"/>
    <w:rsid w:val="00D5081A"/>
    <w:rsid w:val="00D50889"/>
    <w:rsid w:val="00D509B2"/>
    <w:rsid w:val="00D50A4A"/>
    <w:rsid w:val="00D50AF5"/>
    <w:rsid w:val="00D50D37"/>
    <w:rsid w:val="00D50E22"/>
    <w:rsid w:val="00D50ECB"/>
    <w:rsid w:val="00D510D3"/>
    <w:rsid w:val="00D51120"/>
    <w:rsid w:val="00D51293"/>
    <w:rsid w:val="00D5138F"/>
    <w:rsid w:val="00D51396"/>
    <w:rsid w:val="00D5149D"/>
    <w:rsid w:val="00D514D6"/>
    <w:rsid w:val="00D5165A"/>
    <w:rsid w:val="00D51817"/>
    <w:rsid w:val="00D51907"/>
    <w:rsid w:val="00D51923"/>
    <w:rsid w:val="00D51BBC"/>
    <w:rsid w:val="00D51D2E"/>
    <w:rsid w:val="00D51F0D"/>
    <w:rsid w:val="00D51FF2"/>
    <w:rsid w:val="00D520C4"/>
    <w:rsid w:val="00D523EA"/>
    <w:rsid w:val="00D523EE"/>
    <w:rsid w:val="00D52435"/>
    <w:rsid w:val="00D524AE"/>
    <w:rsid w:val="00D528E1"/>
    <w:rsid w:val="00D529F0"/>
    <w:rsid w:val="00D52BC3"/>
    <w:rsid w:val="00D52BCB"/>
    <w:rsid w:val="00D52C5C"/>
    <w:rsid w:val="00D52CFA"/>
    <w:rsid w:val="00D52D04"/>
    <w:rsid w:val="00D52ECC"/>
    <w:rsid w:val="00D52F3D"/>
    <w:rsid w:val="00D530B3"/>
    <w:rsid w:val="00D531DC"/>
    <w:rsid w:val="00D53394"/>
    <w:rsid w:val="00D5347D"/>
    <w:rsid w:val="00D535EE"/>
    <w:rsid w:val="00D536D2"/>
    <w:rsid w:val="00D536E9"/>
    <w:rsid w:val="00D53762"/>
    <w:rsid w:val="00D53948"/>
    <w:rsid w:val="00D53A32"/>
    <w:rsid w:val="00D53A4E"/>
    <w:rsid w:val="00D53A89"/>
    <w:rsid w:val="00D53AE8"/>
    <w:rsid w:val="00D53CE1"/>
    <w:rsid w:val="00D53D06"/>
    <w:rsid w:val="00D53E25"/>
    <w:rsid w:val="00D53F38"/>
    <w:rsid w:val="00D54086"/>
    <w:rsid w:val="00D541E6"/>
    <w:rsid w:val="00D54280"/>
    <w:rsid w:val="00D542FE"/>
    <w:rsid w:val="00D54430"/>
    <w:rsid w:val="00D54576"/>
    <w:rsid w:val="00D54607"/>
    <w:rsid w:val="00D546F6"/>
    <w:rsid w:val="00D5478C"/>
    <w:rsid w:val="00D547CA"/>
    <w:rsid w:val="00D54992"/>
    <w:rsid w:val="00D54A11"/>
    <w:rsid w:val="00D54AB0"/>
    <w:rsid w:val="00D54BD6"/>
    <w:rsid w:val="00D54C0B"/>
    <w:rsid w:val="00D54C0F"/>
    <w:rsid w:val="00D54C58"/>
    <w:rsid w:val="00D54EBF"/>
    <w:rsid w:val="00D55244"/>
    <w:rsid w:val="00D55344"/>
    <w:rsid w:val="00D5536F"/>
    <w:rsid w:val="00D55377"/>
    <w:rsid w:val="00D554CC"/>
    <w:rsid w:val="00D5555E"/>
    <w:rsid w:val="00D555E9"/>
    <w:rsid w:val="00D55769"/>
    <w:rsid w:val="00D5597F"/>
    <w:rsid w:val="00D559D7"/>
    <w:rsid w:val="00D55A65"/>
    <w:rsid w:val="00D55A8C"/>
    <w:rsid w:val="00D55AE2"/>
    <w:rsid w:val="00D55B39"/>
    <w:rsid w:val="00D55B9B"/>
    <w:rsid w:val="00D55BB8"/>
    <w:rsid w:val="00D55E1D"/>
    <w:rsid w:val="00D56000"/>
    <w:rsid w:val="00D561A6"/>
    <w:rsid w:val="00D56207"/>
    <w:rsid w:val="00D563D8"/>
    <w:rsid w:val="00D56457"/>
    <w:rsid w:val="00D565E6"/>
    <w:rsid w:val="00D5666D"/>
    <w:rsid w:val="00D5667F"/>
    <w:rsid w:val="00D56716"/>
    <w:rsid w:val="00D5672F"/>
    <w:rsid w:val="00D56863"/>
    <w:rsid w:val="00D568A8"/>
    <w:rsid w:val="00D568DC"/>
    <w:rsid w:val="00D56AF4"/>
    <w:rsid w:val="00D56B0A"/>
    <w:rsid w:val="00D56B8B"/>
    <w:rsid w:val="00D570FD"/>
    <w:rsid w:val="00D57353"/>
    <w:rsid w:val="00D573F3"/>
    <w:rsid w:val="00D574C3"/>
    <w:rsid w:val="00D57542"/>
    <w:rsid w:val="00D5755F"/>
    <w:rsid w:val="00D57580"/>
    <w:rsid w:val="00D57626"/>
    <w:rsid w:val="00D57793"/>
    <w:rsid w:val="00D57A12"/>
    <w:rsid w:val="00D57BFD"/>
    <w:rsid w:val="00D57EF2"/>
    <w:rsid w:val="00D57F16"/>
    <w:rsid w:val="00D57F30"/>
    <w:rsid w:val="00D57FD1"/>
    <w:rsid w:val="00D57FF6"/>
    <w:rsid w:val="00D60125"/>
    <w:rsid w:val="00D60324"/>
    <w:rsid w:val="00D60494"/>
    <w:rsid w:val="00D605D2"/>
    <w:rsid w:val="00D60649"/>
    <w:rsid w:val="00D606F9"/>
    <w:rsid w:val="00D60716"/>
    <w:rsid w:val="00D60864"/>
    <w:rsid w:val="00D608D4"/>
    <w:rsid w:val="00D608DB"/>
    <w:rsid w:val="00D6099B"/>
    <w:rsid w:val="00D60BE1"/>
    <w:rsid w:val="00D60CCB"/>
    <w:rsid w:val="00D60D01"/>
    <w:rsid w:val="00D60D9A"/>
    <w:rsid w:val="00D60F9E"/>
    <w:rsid w:val="00D61069"/>
    <w:rsid w:val="00D613D6"/>
    <w:rsid w:val="00D61674"/>
    <w:rsid w:val="00D6182C"/>
    <w:rsid w:val="00D61947"/>
    <w:rsid w:val="00D61A37"/>
    <w:rsid w:val="00D61DEB"/>
    <w:rsid w:val="00D61EF2"/>
    <w:rsid w:val="00D61FB7"/>
    <w:rsid w:val="00D620CA"/>
    <w:rsid w:val="00D62242"/>
    <w:rsid w:val="00D622FB"/>
    <w:rsid w:val="00D62349"/>
    <w:rsid w:val="00D624DB"/>
    <w:rsid w:val="00D6253B"/>
    <w:rsid w:val="00D62642"/>
    <w:rsid w:val="00D6269A"/>
    <w:rsid w:val="00D627F3"/>
    <w:rsid w:val="00D62830"/>
    <w:rsid w:val="00D6289C"/>
    <w:rsid w:val="00D62938"/>
    <w:rsid w:val="00D62ABF"/>
    <w:rsid w:val="00D62B48"/>
    <w:rsid w:val="00D62BE9"/>
    <w:rsid w:val="00D62C75"/>
    <w:rsid w:val="00D62CC5"/>
    <w:rsid w:val="00D62CEE"/>
    <w:rsid w:val="00D62D4B"/>
    <w:rsid w:val="00D62F61"/>
    <w:rsid w:val="00D62FAB"/>
    <w:rsid w:val="00D630F7"/>
    <w:rsid w:val="00D6324D"/>
    <w:rsid w:val="00D6325D"/>
    <w:rsid w:val="00D6331C"/>
    <w:rsid w:val="00D6336C"/>
    <w:rsid w:val="00D633F4"/>
    <w:rsid w:val="00D63546"/>
    <w:rsid w:val="00D6381C"/>
    <w:rsid w:val="00D63977"/>
    <w:rsid w:val="00D63ACF"/>
    <w:rsid w:val="00D63BC2"/>
    <w:rsid w:val="00D63C15"/>
    <w:rsid w:val="00D63D56"/>
    <w:rsid w:val="00D63D9F"/>
    <w:rsid w:val="00D63DB3"/>
    <w:rsid w:val="00D63DDF"/>
    <w:rsid w:val="00D63EE2"/>
    <w:rsid w:val="00D63F79"/>
    <w:rsid w:val="00D64067"/>
    <w:rsid w:val="00D6409F"/>
    <w:rsid w:val="00D640F5"/>
    <w:rsid w:val="00D64281"/>
    <w:rsid w:val="00D6443D"/>
    <w:rsid w:val="00D644B7"/>
    <w:rsid w:val="00D644D1"/>
    <w:rsid w:val="00D645AE"/>
    <w:rsid w:val="00D645F9"/>
    <w:rsid w:val="00D646CA"/>
    <w:rsid w:val="00D64814"/>
    <w:rsid w:val="00D64FBE"/>
    <w:rsid w:val="00D65145"/>
    <w:rsid w:val="00D65483"/>
    <w:rsid w:val="00D6575E"/>
    <w:rsid w:val="00D6576B"/>
    <w:rsid w:val="00D6583C"/>
    <w:rsid w:val="00D65878"/>
    <w:rsid w:val="00D65936"/>
    <w:rsid w:val="00D65962"/>
    <w:rsid w:val="00D659AE"/>
    <w:rsid w:val="00D65A73"/>
    <w:rsid w:val="00D65ABB"/>
    <w:rsid w:val="00D65AF2"/>
    <w:rsid w:val="00D65C08"/>
    <w:rsid w:val="00D65E50"/>
    <w:rsid w:val="00D6615C"/>
    <w:rsid w:val="00D66171"/>
    <w:rsid w:val="00D661DE"/>
    <w:rsid w:val="00D66280"/>
    <w:rsid w:val="00D662F9"/>
    <w:rsid w:val="00D66420"/>
    <w:rsid w:val="00D66445"/>
    <w:rsid w:val="00D666E1"/>
    <w:rsid w:val="00D6681B"/>
    <w:rsid w:val="00D6686E"/>
    <w:rsid w:val="00D66997"/>
    <w:rsid w:val="00D66AE0"/>
    <w:rsid w:val="00D66B1A"/>
    <w:rsid w:val="00D66DC2"/>
    <w:rsid w:val="00D66DDB"/>
    <w:rsid w:val="00D66EE2"/>
    <w:rsid w:val="00D66F68"/>
    <w:rsid w:val="00D6709D"/>
    <w:rsid w:val="00D671E0"/>
    <w:rsid w:val="00D6751C"/>
    <w:rsid w:val="00D67609"/>
    <w:rsid w:val="00D67695"/>
    <w:rsid w:val="00D676E4"/>
    <w:rsid w:val="00D6780C"/>
    <w:rsid w:val="00D67817"/>
    <w:rsid w:val="00D6794C"/>
    <w:rsid w:val="00D679F4"/>
    <w:rsid w:val="00D67D04"/>
    <w:rsid w:val="00D67D4B"/>
    <w:rsid w:val="00D67D64"/>
    <w:rsid w:val="00D67E7E"/>
    <w:rsid w:val="00D67F0A"/>
    <w:rsid w:val="00D7018A"/>
    <w:rsid w:val="00D702A0"/>
    <w:rsid w:val="00D704EE"/>
    <w:rsid w:val="00D7096A"/>
    <w:rsid w:val="00D70AC0"/>
    <w:rsid w:val="00D70B1E"/>
    <w:rsid w:val="00D70BC1"/>
    <w:rsid w:val="00D70C1E"/>
    <w:rsid w:val="00D70CAE"/>
    <w:rsid w:val="00D70D7E"/>
    <w:rsid w:val="00D70D97"/>
    <w:rsid w:val="00D70DB7"/>
    <w:rsid w:val="00D70E49"/>
    <w:rsid w:val="00D70E86"/>
    <w:rsid w:val="00D70F5A"/>
    <w:rsid w:val="00D7100B"/>
    <w:rsid w:val="00D71017"/>
    <w:rsid w:val="00D71066"/>
    <w:rsid w:val="00D7114A"/>
    <w:rsid w:val="00D7115E"/>
    <w:rsid w:val="00D711B7"/>
    <w:rsid w:val="00D7144E"/>
    <w:rsid w:val="00D717C4"/>
    <w:rsid w:val="00D718D9"/>
    <w:rsid w:val="00D71976"/>
    <w:rsid w:val="00D71A0B"/>
    <w:rsid w:val="00D71BFF"/>
    <w:rsid w:val="00D71C35"/>
    <w:rsid w:val="00D71ECA"/>
    <w:rsid w:val="00D71F9C"/>
    <w:rsid w:val="00D71FB1"/>
    <w:rsid w:val="00D72114"/>
    <w:rsid w:val="00D7228D"/>
    <w:rsid w:val="00D72369"/>
    <w:rsid w:val="00D7241B"/>
    <w:rsid w:val="00D7246E"/>
    <w:rsid w:val="00D724A2"/>
    <w:rsid w:val="00D724F3"/>
    <w:rsid w:val="00D724FD"/>
    <w:rsid w:val="00D72861"/>
    <w:rsid w:val="00D72909"/>
    <w:rsid w:val="00D72B5F"/>
    <w:rsid w:val="00D72C57"/>
    <w:rsid w:val="00D72EB4"/>
    <w:rsid w:val="00D72EDF"/>
    <w:rsid w:val="00D73130"/>
    <w:rsid w:val="00D733BD"/>
    <w:rsid w:val="00D733C9"/>
    <w:rsid w:val="00D733EF"/>
    <w:rsid w:val="00D73479"/>
    <w:rsid w:val="00D734C5"/>
    <w:rsid w:val="00D735D7"/>
    <w:rsid w:val="00D735D9"/>
    <w:rsid w:val="00D73C3F"/>
    <w:rsid w:val="00D73C80"/>
    <w:rsid w:val="00D73CE8"/>
    <w:rsid w:val="00D73D58"/>
    <w:rsid w:val="00D73F40"/>
    <w:rsid w:val="00D7408C"/>
    <w:rsid w:val="00D741DE"/>
    <w:rsid w:val="00D7421E"/>
    <w:rsid w:val="00D74246"/>
    <w:rsid w:val="00D74422"/>
    <w:rsid w:val="00D74427"/>
    <w:rsid w:val="00D74553"/>
    <w:rsid w:val="00D7459A"/>
    <w:rsid w:val="00D745A6"/>
    <w:rsid w:val="00D7462C"/>
    <w:rsid w:val="00D747BD"/>
    <w:rsid w:val="00D74A2A"/>
    <w:rsid w:val="00D74C27"/>
    <w:rsid w:val="00D74E34"/>
    <w:rsid w:val="00D74EB6"/>
    <w:rsid w:val="00D74F92"/>
    <w:rsid w:val="00D7513A"/>
    <w:rsid w:val="00D751C8"/>
    <w:rsid w:val="00D75221"/>
    <w:rsid w:val="00D75367"/>
    <w:rsid w:val="00D75541"/>
    <w:rsid w:val="00D75803"/>
    <w:rsid w:val="00D7582B"/>
    <w:rsid w:val="00D75842"/>
    <w:rsid w:val="00D7585C"/>
    <w:rsid w:val="00D75880"/>
    <w:rsid w:val="00D7592C"/>
    <w:rsid w:val="00D75A1A"/>
    <w:rsid w:val="00D75AD6"/>
    <w:rsid w:val="00D75AEC"/>
    <w:rsid w:val="00D75B4F"/>
    <w:rsid w:val="00D75C6C"/>
    <w:rsid w:val="00D75CC2"/>
    <w:rsid w:val="00D75D25"/>
    <w:rsid w:val="00D75DF3"/>
    <w:rsid w:val="00D75E73"/>
    <w:rsid w:val="00D76048"/>
    <w:rsid w:val="00D7611B"/>
    <w:rsid w:val="00D7628D"/>
    <w:rsid w:val="00D76330"/>
    <w:rsid w:val="00D76395"/>
    <w:rsid w:val="00D76460"/>
    <w:rsid w:val="00D765E1"/>
    <w:rsid w:val="00D765F0"/>
    <w:rsid w:val="00D76867"/>
    <w:rsid w:val="00D768FA"/>
    <w:rsid w:val="00D7690B"/>
    <w:rsid w:val="00D76B47"/>
    <w:rsid w:val="00D76CB1"/>
    <w:rsid w:val="00D76E54"/>
    <w:rsid w:val="00D76F8F"/>
    <w:rsid w:val="00D76FE2"/>
    <w:rsid w:val="00D771EA"/>
    <w:rsid w:val="00D7722F"/>
    <w:rsid w:val="00D773C7"/>
    <w:rsid w:val="00D773F0"/>
    <w:rsid w:val="00D7753A"/>
    <w:rsid w:val="00D7756F"/>
    <w:rsid w:val="00D776D8"/>
    <w:rsid w:val="00D77795"/>
    <w:rsid w:val="00D77798"/>
    <w:rsid w:val="00D7796B"/>
    <w:rsid w:val="00D779F7"/>
    <w:rsid w:val="00D77A79"/>
    <w:rsid w:val="00D77B32"/>
    <w:rsid w:val="00D77B3E"/>
    <w:rsid w:val="00D77C52"/>
    <w:rsid w:val="00D77D79"/>
    <w:rsid w:val="00D77DD3"/>
    <w:rsid w:val="00D77FF6"/>
    <w:rsid w:val="00D80007"/>
    <w:rsid w:val="00D8003E"/>
    <w:rsid w:val="00D800CC"/>
    <w:rsid w:val="00D800EF"/>
    <w:rsid w:val="00D80287"/>
    <w:rsid w:val="00D802F0"/>
    <w:rsid w:val="00D80448"/>
    <w:rsid w:val="00D804D1"/>
    <w:rsid w:val="00D8051B"/>
    <w:rsid w:val="00D80636"/>
    <w:rsid w:val="00D80799"/>
    <w:rsid w:val="00D807D1"/>
    <w:rsid w:val="00D808EC"/>
    <w:rsid w:val="00D80930"/>
    <w:rsid w:val="00D80993"/>
    <w:rsid w:val="00D809D6"/>
    <w:rsid w:val="00D80A28"/>
    <w:rsid w:val="00D80C2C"/>
    <w:rsid w:val="00D80EB8"/>
    <w:rsid w:val="00D80EDF"/>
    <w:rsid w:val="00D8106C"/>
    <w:rsid w:val="00D810C3"/>
    <w:rsid w:val="00D811C4"/>
    <w:rsid w:val="00D812B2"/>
    <w:rsid w:val="00D812BB"/>
    <w:rsid w:val="00D81333"/>
    <w:rsid w:val="00D81393"/>
    <w:rsid w:val="00D81489"/>
    <w:rsid w:val="00D8163E"/>
    <w:rsid w:val="00D8175D"/>
    <w:rsid w:val="00D81A7C"/>
    <w:rsid w:val="00D81CE8"/>
    <w:rsid w:val="00D81DF5"/>
    <w:rsid w:val="00D81E40"/>
    <w:rsid w:val="00D820D2"/>
    <w:rsid w:val="00D820F4"/>
    <w:rsid w:val="00D821D4"/>
    <w:rsid w:val="00D8224E"/>
    <w:rsid w:val="00D82300"/>
    <w:rsid w:val="00D8233C"/>
    <w:rsid w:val="00D8238A"/>
    <w:rsid w:val="00D82565"/>
    <w:rsid w:val="00D826F5"/>
    <w:rsid w:val="00D82727"/>
    <w:rsid w:val="00D827E6"/>
    <w:rsid w:val="00D82A94"/>
    <w:rsid w:val="00D82C2D"/>
    <w:rsid w:val="00D82C4C"/>
    <w:rsid w:val="00D82C92"/>
    <w:rsid w:val="00D82CA6"/>
    <w:rsid w:val="00D82EEE"/>
    <w:rsid w:val="00D82FA7"/>
    <w:rsid w:val="00D83021"/>
    <w:rsid w:val="00D833C9"/>
    <w:rsid w:val="00D83424"/>
    <w:rsid w:val="00D835C4"/>
    <w:rsid w:val="00D835DE"/>
    <w:rsid w:val="00D83736"/>
    <w:rsid w:val="00D83756"/>
    <w:rsid w:val="00D838CF"/>
    <w:rsid w:val="00D83956"/>
    <w:rsid w:val="00D839D1"/>
    <w:rsid w:val="00D83D48"/>
    <w:rsid w:val="00D83E3D"/>
    <w:rsid w:val="00D83E42"/>
    <w:rsid w:val="00D83E76"/>
    <w:rsid w:val="00D83FEA"/>
    <w:rsid w:val="00D83FF2"/>
    <w:rsid w:val="00D84035"/>
    <w:rsid w:val="00D84048"/>
    <w:rsid w:val="00D84092"/>
    <w:rsid w:val="00D8409D"/>
    <w:rsid w:val="00D840F5"/>
    <w:rsid w:val="00D8415D"/>
    <w:rsid w:val="00D841BE"/>
    <w:rsid w:val="00D84325"/>
    <w:rsid w:val="00D844BA"/>
    <w:rsid w:val="00D846CB"/>
    <w:rsid w:val="00D84A6D"/>
    <w:rsid w:val="00D84B62"/>
    <w:rsid w:val="00D84BD1"/>
    <w:rsid w:val="00D84D77"/>
    <w:rsid w:val="00D84F1E"/>
    <w:rsid w:val="00D84FC6"/>
    <w:rsid w:val="00D8503E"/>
    <w:rsid w:val="00D852AC"/>
    <w:rsid w:val="00D8552B"/>
    <w:rsid w:val="00D85610"/>
    <w:rsid w:val="00D85694"/>
    <w:rsid w:val="00D85753"/>
    <w:rsid w:val="00D8576E"/>
    <w:rsid w:val="00D85912"/>
    <w:rsid w:val="00D85A4E"/>
    <w:rsid w:val="00D85AA9"/>
    <w:rsid w:val="00D85B78"/>
    <w:rsid w:val="00D85BD7"/>
    <w:rsid w:val="00D85D5B"/>
    <w:rsid w:val="00D85E36"/>
    <w:rsid w:val="00D85E5A"/>
    <w:rsid w:val="00D85F00"/>
    <w:rsid w:val="00D85F3F"/>
    <w:rsid w:val="00D86009"/>
    <w:rsid w:val="00D86036"/>
    <w:rsid w:val="00D86159"/>
    <w:rsid w:val="00D8627A"/>
    <w:rsid w:val="00D8651B"/>
    <w:rsid w:val="00D8651F"/>
    <w:rsid w:val="00D8680B"/>
    <w:rsid w:val="00D868C2"/>
    <w:rsid w:val="00D868EA"/>
    <w:rsid w:val="00D86949"/>
    <w:rsid w:val="00D869F4"/>
    <w:rsid w:val="00D86A5A"/>
    <w:rsid w:val="00D86B71"/>
    <w:rsid w:val="00D86B7B"/>
    <w:rsid w:val="00D86CA7"/>
    <w:rsid w:val="00D86D19"/>
    <w:rsid w:val="00D86D75"/>
    <w:rsid w:val="00D86E27"/>
    <w:rsid w:val="00D86E2B"/>
    <w:rsid w:val="00D86EBA"/>
    <w:rsid w:val="00D86EDD"/>
    <w:rsid w:val="00D87022"/>
    <w:rsid w:val="00D87124"/>
    <w:rsid w:val="00D87135"/>
    <w:rsid w:val="00D87188"/>
    <w:rsid w:val="00D87214"/>
    <w:rsid w:val="00D872B4"/>
    <w:rsid w:val="00D873B9"/>
    <w:rsid w:val="00D87731"/>
    <w:rsid w:val="00D87767"/>
    <w:rsid w:val="00D878C9"/>
    <w:rsid w:val="00D87902"/>
    <w:rsid w:val="00D8793D"/>
    <w:rsid w:val="00D87A21"/>
    <w:rsid w:val="00D87A34"/>
    <w:rsid w:val="00D87A56"/>
    <w:rsid w:val="00D87AB7"/>
    <w:rsid w:val="00D87AD5"/>
    <w:rsid w:val="00D87CF8"/>
    <w:rsid w:val="00D87D0C"/>
    <w:rsid w:val="00D87D29"/>
    <w:rsid w:val="00D87E8F"/>
    <w:rsid w:val="00D87F7E"/>
    <w:rsid w:val="00D8E9F1"/>
    <w:rsid w:val="00D9014E"/>
    <w:rsid w:val="00D90164"/>
    <w:rsid w:val="00D90277"/>
    <w:rsid w:val="00D90438"/>
    <w:rsid w:val="00D90579"/>
    <w:rsid w:val="00D908FB"/>
    <w:rsid w:val="00D909F0"/>
    <w:rsid w:val="00D90A61"/>
    <w:rsid w:val="00D90A62"/>
    <w:rsid w:val="00D90C1E"/>
    <w:rsid w:val="00D90EE2"/>
    <w:rsid w:val="00D910B6"/>
    <w:rsid w:val="00D910D6"/>
    <w:rsid w:val="00D91141"/>
    <w:rsid w:val="00D91198"/>
    <w:rsid w:val="00D911A6"/>
    <w:rsid w:val="00D911E8"/>
    <w:rsid w:val="00D91240"/>
    <w:rsid w:val="00D9154B"/>
    <w:rsid w:val="00D91599"/>
    <w:rsid w:val="00D91621"/>
    <w:rsid w:val="00D9164F"/>
    <w:rsid w:val="00D917B6"/>
    <w:rsid w:val="00D917FD"/>
    <w:rsid w:val="00D91927"/>
    <w:rsid w:val="00D919AC"/>
    <w:rsid w:val="00D919E3"/>
    <w:rsid w:val="00D91B25"/>
    <w:rsid w:val="00D91B2B"/>
    <w:rsid w:val="00D91BA9"/>
    <w:rsid w:val="00D91BD7"/>
    <w:rsid w:val="00D91C24"/>
    <w:rsid w:val="00D91D4E"/>
    <w:rsid w:val="00D91E6E"/>
    <w:rsid w:val="00D91EA9"/>
    <w:rsid w:val="00D92097"/>
    <w:rsid w:val="00D92299"/>
    <w:rsid w:val="00D922A0"/>
    <w:rsid w:val="00D92336"/>
    <w:rsid w:val="00D924C4"/>
    <w:rsid w:val="00D92695"/>
    <w:rsid w:val="00D92837"/>
    <w:rsid w:val="00D92AE2"/>
    <w:rsid w:val="00D92D40"/>
    <w:rsid w:val="00D92DED"/>
    <w:rsid w:val="00D92F17"/>
    <w:rsid w:val="00D92F3D"/>
    <w:rsid w:val="00D92F51"/>
    <w:rsid w:val="00D93000"/>
    <w:rsid w:val="00D93154"/>
    <w:rsid w:val="00D93182"/>
    <w:rsid w:val="00D932AA"/>
    <w:rsid w:val="00D9359D"/>
    <w:rsid w:val="00D9361C"/>
    <w:rsid w:val="00D9364C"/>
    <w:rsid w:val="00D93743"/>
    <w:rsid w:val="00D938E5"/>
    <w:rsid w:val="00D93B69"/>
    <w:rsid w:val="00D93E0D"/>
    <w:rsid w:val="00D94066"/>
    <w:rsid w:val="00D94244"/>
    <w:rsid w:val="00D94278"/>
    <w:rsid w:val="00D9429D"/>
    <w:rsid w:val="00D942AE"/>
    <w:rsid w:val="00D9443E"/>
    <w:rsid w:val="00D94464"/>
    <w:rsid w:val="00D94600"/>
    <w:rsid w:val="00D947E2"/>
    <w:rsid w:val="00D948B1"/>
    <w:rsid w:val="00D948F4"/>
    <w:rsid w:val="00D9498D"/>
    <w:rsid w:val="00D949E2"/>
    <w:rsid w:val="00D94A78"/>
    <w:rsid w:val="00D94CF3"/>
    <w:rsid w:val="00D94FCE"/>
    <w:rsid w:val="00D950DA"/>
    <w:rsid w:val="00D9514A"/>
    <w:rsid w:val="00D951DA"/>
    <w:rsid w:val="00D954C4"/>
    <w:rsid w:val="00D9560C"/>
    <w:rsid w:val="00D958C4"/>
    <w:rsid w:val="00D95905"/>
    <w:rsid w:val="00D9593E"/>
    <w:rsid w:val="00D95A9D"/>
    <w:rsid w:val="00D95B5F"/>
    <w:rsid w:val="00D95B65"/>
    <w:rsid w:val="00D95C9F"/>
    <w:rsid w:val="00D95D85"/>
    <w:rsid w:val="00D96055"/>
    <w:rsid w:val="00D960D6"/>
    <w:rsid w:val="00D962B7"/>
    <w:rsid w:val="00D962D7"/>
    <w:rsid w:val="00D96322"/>
    <w:rsid w:val="00D963CA"/>
    <w:rsid w:val="00D963D9"/>
    <w:rsid w:val="00D96422"/>
    <w:rsid w:val="00D966BE"/>
    <w:rsid w:val="00D96722"/>
    <w:rsid w:val="00D9676C"/>
    <w:rsid w:val="00D969B6"/>
    <w:rsid w:val="00D969C3"/>
    <w:rsid w:val="00D96CA5"/>
    <w:rsid w:val="00D96D0F"/>
    <w:rsid w:val="00D96E64"/>
    <w:rsid w:val="00D96EC8"/>
    <w:rsid w:val="00D97068"/>
    <w:rsid w:val="00D9713C"/>
    <w:rsid w:val="00D9717C"/>
    <w:rsid w:val="00D9721E"/>
    <w:rsid w:val="00D9725D"/>
    <w:rsid w:val="00D974D5"/>
    <w:rsid w:val="00D974E2"/>
    <w:rsid w:val="00D977A4"/>
    <w:rsid w:val="00D979D0"/>
    <w:rsid w:val="00D97B21"/>
    <w:rsid w:val="00D97BAF"/>
    <w:rsid w:val="00D97BDB"/>
    <w:rsid w:val="00D97CC3"/>
    <w:rsid w:val="00D97CEC"/>
    <w:rsid w:val="00D97DD0"/>
    <w:rsid w:val="00D97FAA"/>
    <w:rsid w:val="00D97FB9"/>
    <w:rsid w:val="00DA00C1"/>
    <w:rsid w:val="00DA0127"/>
    <w:rsid w:val="00DA018F"/>
    <w:rsid w:val="00DA01B4"/>
    <w:rsid w:val="00DA02A2"/>
    <w:rsid w:val="00DA05E0"/>
    <w:rsid w:val="00DA07E3"/>
    <w:rsid w:val="00DA0807"/>
    <w:rsid w:val="00DA0977"/>
    <w:rsid w:val="00DA0982"/>
    <w:rsid w:val="00DA0B6B"/>
    <w:rsid w:val="00DA0CED"/>
    <w:rsid w:val="00DA0CFA"/>
    <w:rsid w:val="00DA0EEB"/>
    <w:rsid w:val="00DA0FFC"/>
    <w:rsid w:val="00DA102A"/>
    <w:rsid w:val="00DA110A"/>
    <w:rsid w:val="00DA1164"/>
    <w:rsid w:val="00DA11A1"/>
    <w:rsid w:val="00DA127A"/>
    <w:rsid w:val="00DA12FC"/>
    <w:rsid w:val="00DA13E1"/>
    <w:rsid w:val="00DA1423"/>
    <w:rsid w:val="00DA1532"/>
    <w:rsid w:val="00DA153F"/>
    <w:rsid w:val="00DA180B"/>
    <w:rsid w:val="00DA18C9"/>
    <w:rsid w:val="00DA193D"/>
    <w:rsid w:val="00DA1B86"/>
    <w:rsid w:val="00DA1D9D"/>
    <w:rsid w:val="00DA2025"/>
    <w:rsid w:val="00DA20B6"/>
    <w:rsid w:val="00DA225A"/>
    <w:rsid w:val="00DA24CA"/>
    <w:rsid w:val="00DA261B"/>
    <w:rsid w:val="00DA2A38"/>
    <w:rsid w:val="00DA2A66"/>
    <w:rsid w:val="00DA2A82"/>
    <w:rsid w:val="00DA2BA4"/>
    <w:rsid w:val="00DA2BF0"/>
    <w:rsid w:val="00DA2CD6"/>
    <w:rsid w:val="00DA2CFA"/>
    <w:rsid w:val="00DA2FB6"/>
    <w:rsid w:val="00DA2FEA"/>
    <w:rsid w:val="00DA309A"/>
    <w:rsid w:val="00DA31A5"/>
    <w:rsid w:val="00DA31C4"/>
    <w:rsid w:val="00DA32A7"/>
    <w:rsid w:val="00DA3337"/>
    <w:rsid w:val="00DA33F8"/>
    <w:rsid w:val="00DA341B"/>
    <w:rsid w:val="00DA3444"/>
    <w:rsid w:val="00DA377A"/>
    <w:rsid w:val="00DA3808"/>
    <w:rsid w:val="00DA3921"/>
    <w:rsid w:val="00DA3964"/>
    <w:rsid w:val="00DA3970"/>
    <w:rsid w:val="00DA3A27"/>
    <w:rsid w:val="00DA3A82"/>
    <w:rsid w:val="00DA3A9D"/>
    <w:rsid w:val="00DA3AB9"/>
    <w:rsid w:val="00DA3B3B"/>
    <w:rsid w:val="00DA3E76"/>
    <w:rsid w:val="00DA3F74"/>
    <w:rsid w:val="00DA3F76"/>
    <w:rsid w:val="00DA4006"/>
    <w:rsid w:val="00DA406E"/>
    <w:rsid w:val="00DA426F"/>
    <w:rsid w:val="00DA4276"/>
    <w:rsid w:val="00DA46BF"/>
    <w:rsid w:val="00DA4703"/>
    <w:rsid w:val="00DA473C"/>
    <w:rsid w:val="00DA4792"/>
    <w:rsid w:val="00DA4949"/>
    <w:rsid w:val="00DA49B5"/>
    <w:rsid w:val="00DA4A28"/>
    <w:rsid w:val="00DA4A29"/>
    <w:rsid w:val="00DA4A37"/>
    <w:rsid w:val="00DA4B64"/>
    <w:rsid w:val="00DA517C"/>
    <w:rsid w:val="00DA51A0"/>
    <w:rsid w:val="00DA52FC"/>
    <w:rsid w:val="00DA537B"/>
    <w:rsid w:val="00DA53EA"/>
    <w:rsid w:val="00DA54F9"/>
    <w:rsid w:val="00DA55DE"/>
    <w:rsid w:val="00DA565A"/>
    <w:rsid w:val="00DA5757"/>
    <w:rsid w:val="00DA5758"/>
    <w:rsid w:val="00DA5B06"/>
    <w:rsid w:val="00DA5CCA"/>
    <w:rsid w:val="00DA5E1C"/>
    <w:rsid w:val="00DA5E55"/>
    <w:rsid w:val="00DA61B2"/>
    <w:rsid w:val="00DA61DF"/>
    <w:rsid w:val="00DA61E7"/>
    <w:rsid w:val="00DA6261"/>
    <w:rsid w:val="00DA6299"/>
    <w:rsid w:val="00DA6585"/>
    <w:rsid w:val="00DA66FB"/>
    <w:rsid w:val="00DA67DC"/>
    <w:rsid w:val="00DA6AE4"/>
    <w:rsid w:val="00DA6B0E"/>
    <w:rsid w:val="00DA6C65"/>
    <w:rsid w:val="00DA6E55"/>
    <w:rsid w:val="00DA6E5D"/>
    <w:rsid w:val="00DA7005"/>
    <w:rsid w:val="00DA700B"/>
    <w:rsid w:val="00DA711D"/>
    <w:rsid w:val="00DA719B"/>
    <w:rsid w:val="00DA71DD"/>
    <w:rsid w:val="00DA72EC"/>
    <w:rsid w:val="00DA745B"/>
    <w:rsid w:val="00DA74C6"/>
    <w:rsid w:val="00DA7710"/>
    <w:rsid w:val="00DA77D7"/>
    <w:rsid w:val="00DA7815"/>
    <w:rsid w:val="00DA784D"/>
    <w:rsid w:val="00DA78A1"/>
    <w:rsid w:val="00DA78AD"/>
    <w:rsid w:val="00DA78D5"/>
    <w:rsid w:val="00DA78E6"/>
    <w:rsid w:val="00DA7928"/>
    <w:rsid w:val="00DA793A"/>
    <w:rsid w:val="00DA7AC9"/>
    <w:rsid w:val="00DA7B83"/>
    <w:rsid w:val="00DA7BF8"/>
    <w:rsid w:val="00DA7C65"/>
    <w:rsid w:val="00DA7C99"/>
    <w:rsid w:val="00DA7F9E"/>
    <w:rsid w:val="00DB005A"/>
    <w:rsid w:val="00DB0160"/>
    <w:rsid w:val="00DB0298"/>
    <w:rsid w:val="00DB034B"/>
    <w:rsid w:val="00DB03F5"/>
    <w:rsid w:val="00DB04D6"/>
    <w:rsid w:val="00DB0687"/>
    <w:rsid w:val="00DB06EE"/>
    <w:rsid w:val="00DB0767"/>
    <w:rsid w:val="00DB07B6"/>
    <w:rsid w:val="00DB0800"/>
    <w:rsid w:val="00DB082D"/>
    <w:rsid w:val="00DB08F1"/>
    <w:rsid w:val="00DB0B68"/>
    <w:rsid w:val="00DB0B74"/>
    <w:rsid w:val="00DB0C07"/>
    <w:rsid w:val="00DB0D47"/>
    <w:rsid w:val="00DB1152"/>
    <w:rsid w:val="00DB1170"/>
    <w:rsid w:val="00DB1431"/>
    <w:rsid w:val="00DB1486"/>
    <w:rsid w:val="00DB148F"/>
    <w:rsid w:val="00DB157C"/>
    <w:rsid w:val="00DB1679"/>
    <w:rsid w:val="00DB1719"/>
    <w:rsid w:val="00DB1771"/>
    <w:rsid w:val="00DB1818"/>
    <w:rsid w:val="00DB1A41"/>
    <w:rsid w:val="00DB1DA2"/>
    <w:rsid w:val="00DB1F0C"/>
    <w:rsid w:val="00DB1F65"/>
    <w:rsid w:val="00DB2043"/>
    <w:rsid w:val="00DB2087"/>
    <w:rsid w:val="00DB2144"/>
    <w:rsid w:val="00DB2227"/>
    <w:rsid w:val="00DB2442"/>
    <w:rsid w:val="00DB250A"/>
    <w:rsid w:val="00DB2580"/>
    <w:rsid w:val="00DB2671"/>
    <w:rsid w:val="00DB26AF"/>
    <w:rsid w:val="00DB26D8"/>
    <w:rsid w:val="00DB26E5"/>
    <w:rsid w:val="00DB2841"/>
    <w:rsid w:val="00DB2876"/>
    <w:rsid w:val="00DB288E"/>
    <w:rsid w:val="00DB288F"/>
    <w:rsid w:val="00DB28E4"/>
    <w:rsid w:val="00DB2969"/>
    <w:rsid w:val="00DB296A"/>
    <w:rsid w:val="00DB2C96"/>
    <w:rsid w:val="00DB2D9C"/>
    <w:rsid w:val="00DB2E51"/>
    <w:rsid w:val="00DB2F51"/>
    <w:rsid w:val="00DB3051"/>
    <w:rsid w:val="00DB30FF"/>
    <w:rsid w:val="00DB320C"/>
    <w:rsid w:val="00DB332B"/>
    <w:rsid w:val="00DB336D"/>
    <w:rsid w:val="00DB341D"/>
    <w:rsid w:val="00DB34E6"/>
    <w:rsid w:val="00DB350C"/>
    <w:rsid w:val="00DB35B2"/>
    <w:rsid w:val="00DB376F"/>
    <w:rsid w:val="00DB38A9"/>
    <w:rsid w:val="00DB38C7"/>
    <w:rsid w:val="00DB394F"/>
    <w:rsid w:val="00DB3A82"/>
    <w:rsid w:val="00DB3ABC"/>
    <w:rsid w:val="00DB3ADE"/>
    <w:rsid w:val="00DB3B4C"/>
    <w:rsid w:val="00DB3BAA"/>
    <w:rsid w:val="00DB3C6F"/>
    <w:rsid w:val="00DB3CF5"/>
    <w:rsid w:val="00DB3D6A"/>
    <w:rsid w:val="00DB415D"/>
    <w:rsid w:val="00DB4277"/>
    <w:rsid w:val="00DB42BD"/>
    <w:rsid w:val="00DB4339"/>
    <w:rsid w:val="00DB46D1"/>
    <w:rsid w:val="00DB46EC"/>
    <w:rsid w:val="00DB4989"/>
    <w:rsid w:val="00DB4997"/>
    <w:rsid w:val="00DB49A9"/>
    <w:rsid w:val="00DB4A51"/>
    <w:rsid w:val="00DB4BA6"/>
    <w:rsid w:val="00DB4DC9"/>
    <w:rsid w:val="00DB4E09"/>
    <w:rsid w:val="00DB4E10"/>
    <w:rsid w:val="00DB4EBC"/>
    <w:rsid w:val="00DB523F"/>
    <w:rsid w:val="00DB52B4"/>
    <w:rsid w:val="00DB57FC"/>
    <w:rsid w:val="00DB58E3"/>
    <w:rsid w:val="00DB5977"/>
    <w:rsid w:val="00DB59F3"/>
    <w:rsid w:val="00DB5A06"/>
    <w:rsid w:val="00DB5AD9"/>
    <w:rsid w:val="00DB5BC7"/>
    <w:rsid w:val="00DB5DA5"/>
    <w:rsid w:val="00DB5DC1"/>
    <w:rsid w:val="00DB5E32"/>
    <w:rsid w:val="00DB61BD"/>
    <w:rsid w:val="00DB6249"/>
    <w:rsid w:val="00DB6343"/>
    <w:rsid w:val="00DB6453"/>
    <w:rsid w:val="00DB64C6"/>
    <w:rsid w:val="00DB6525"/>
    <w:rsid w:val="00DB6596"/>
    <w:rsid w:val="00DB65F4"/>
    <w:rsid w:val="00DB67F8"/>
    <w:rsid w:val="00DB69C6"/>
    <w:rsid w:val="00DB6B02"/>
    <w:rsid w:val="00DB6CB6"/>
    <w:rsid w:val="00DB6E04"/>
    <w:rsid w:val="00DB6E92"/>
    <w:rsid w:val="00DB6F0D"/>
    <w:rsid w:val="00DB6F69"/>
    <w:rsid w:val="00DB6FA2"/>
    <w:rsid w:val="00DB6FAE"/>
    <w:rsid w:val="00DB7019"/>
    <w:rsid w:val="00DB71D2"/>
    <w:rsid w:val="00DB7255"/>
    <w:rsid w:val="00DB7324"/>
    <w:rsid w:val="00DB7613"/>
    <w:rsid w:val="00DB7703"/>
    <w:rsid w:val="00DB77BE"/>
    <w:rsid w:val="00DB7865"/>
    <w:rsid w:val="00DB7912"/>
    <w:rsid w:val="00DB7973"/>
    <w:rsid w:val="00DB7A6B"/>
    <w:rsid w:val="00DB7AD2"/>
    <w:rsid w:val="00DB7BDF"/>
    <w:rsid w:val="00DB7DC4"/>
    <w:rsid w:val="00DB7FD1"/>
    <w:rsid w:val="00DC0051"/>
    <w:rsid w:val="00DC0093"/>
    <w:rsid w:val="00DC011C"/>
    <w:rsid w:val="00DC0207"/>
    <w:rsid w:val="00DC02FB"/>
    <w:rsid w:val="00DC03E3"/>
    <w:rsid w:val="00DC03EF"/>
    <w:rsid w:val="00DC0513"/>
    <w:rsid w:val="00DC083D"/>
    <w:rsid w:val="00DC0A56"/>
    <w:rsid w:val="00DC0AA3"/>
    <w:rsid w:val="00DC0B1F"/>
    <w:rsid w:val="00DC0D44"/>
    <w:rsid w:val="00DC0D93"/>
    <w:rsid w:val="00DC0ECC"/>
    <w:rsid w:val="00DC0F19"/>
    <w:rsid w:val="00DC11DA"/>
    <w:rsid w:val="00DC1214"/>
    <w:rsid w:val="00DC128B"/>
    <w:rsid w:val="00DC12EE"/>
    <w:rsid w:val="00DC1411"/>
    <w:rsid w:val="00DC152D"/>
    <w:rsid w:val="00DC15B2"/>
    <w:rsid w:val="00DC166D"/>
    <w:rsid w:val="00DC16AC"/>
    <w:rsid w:val="00DC17D8"/>
    <w:rsid w:val="00DC1915"/>
    <w:rsid w:val="00DC1BCD"/>
    <w:rsid w:val="00DC1BE0"/>
    <w:rsid w:val="00DC1BF3"/>
    <w:rsid w:val="00DC1C53"/>
    <w:rsid w:val="00DC1EC7"/>
    <w:rsid w:val="00DC1FB8"/>
    <w:rsid w:val="00DC200F"/>
    <w:rsid w:val="00DC20B7"/>
    <w:rsid w:val="00DC2116"/>
    <w:rsid w:val="00DC2150"/>
    <w:rsid w:val="00DC216F"/>
    <w:rsid w:val="00DC219F"/>
    <w:rsid w:val="00DC236A"/>
    <w:rsid w:val="00DC2387"/>
    <w:rsid w:val="00DC2406"/>
    <w:rsid w:val="00DC243E"/>
    <w:rsid w:val="00DC263B"/>
    <w:rsid w:val="00DC2666"/>
    <w:rsid w:val="00DC286E"/>
    <w:rsid w:val="00DC2A38"/>
    <w:rsid w:val="00DC2A9D"/>
    <w:rsid w:val="00DC2DDD"/>
    <w:rsid w:val="00DC2E10"/>
    <w:rsid w:val="00DC2EAD"/>
    <w:rsid w:val="00DC2FA7"/>
    <w:rsid w:val="00DC3014"/>
    <w:rsid w:val="00DC30F7"/>
    <w:rsid w:val="00DC3238"/>
    <w:rsid w:val="00DC32ED"/>
    <w:rsid w:val="00DC34CD"/>
    <w:rsid w:val="00DC3564"/>
    <w:rsid w:val="00DC374C"/>
    <w:rsid w:val="00DC3807"/>
    <w:rsid w:val="00DC3902"/>
    <w:rsid w:val="00DC39D2"/>
    <w:rsid w:val="00DC3A5C"/>
    <w:rsid w:val="00DC3B88"/>
    <w:rsid w:val="00DC3D55"/>
    <w:rsid w:val="00DC3DA0"/>
    <w:rsid w:val="00DC3DC5"/>
    <w:rsid w:val="00DC3DCD"/>
    <w:rsid w:val="00DC3DF3"/>
    <w:rsid w:val="00DC3E11"/>
    <w:rsid w:val="00DC3E29"/>
    <w:rsid w:val="00DC3E2A"/>
    <w:rsid w:val="00DC3E9F"/>
    <w:rsid w:val="00DC3EE7"/>
    <w:rsid w:val="00DC40AF"/>
    <w:rsid w:val="00DC40CF"/>
    <w:rsid w:val="00DC422B"/>
    <w:rsid w:val="00DC4330"/>
    <w:rsid w:val="00DC4444"/>
    <w:rsid w:val="00DC452F"/>
    <w:rsid w:val="00DC4740"/>
    <w:rsid w:val="00DC47A8"/>
    <w:rsid w:val="00DC47BB"/>
    <w:rsid w:val="00DC4846"/>
    <w:rsid w:val="00DC49B2"/>
    <w:rsid w:val="00DC49B3"/>
    <w:rsid w:val="00DC49F9"/>
    <w:rsid w:val="00DC4A1C"/>
    <w:rsid w:val="00DC4AFD"/>
    <w:rsid w:val="00DC4C0F"/>
    <w:rsid w:val="00DC4D65"/>
    <w:rsid w:val="00DC4FD5"/>
    <w:rsid w:val="00DC50AB"/>
    <w:rsid w:val="00DC52D5"/>
    <w:rsid w:val="00DC5417"/>
    <w:rsid w:val="00DC546E"/>
    <w:rsid w:val="00DC54F9"/>
    <w:rsid w:val="00DC56B9"/>
    <w:rsid w:val="00DC58ED"/>
    <w:rsid w:val="00DC5A29"/>
    <w:rsid w:val="00DC5EF4"/>
    <w:rsid w:val="00DC5F53"/>
    <w:rsid w:val="00DC5FC9"/>
    <w:rsid w:val="00DC60F9"/>
    <w:rsid w:val="00DC6138"/>
    <w:rsid w:val="00DC6143"/>
    <w:rsid w:val="00DC6383"/>
    <w:rsid w:val="00DC6584"/>
    <w:rsid w:val="00DC65AE"/>
    <w:rsid w:val="00DC6641"/>
    <w:rsid w:val="00DC6776"/>
    <w:rsid w:val="00DC6779"/>
    <w:rsid w:val="00DC6811"/>
    <w:rsid w:val="00DC6817"/>
    <w:rsid w:val="00DC6A70"/>
    <w:rsid w:val="00DC6AD2"/>
    <w:rsid w:val="00DC6BA5"/>
    <w:rsid w:val="00DC6D22"/>
    <w:rsid w:val="00DC6DCE"/>
    <w:rsid w:val="00DC6F7B"/>
    <w:rsid w:val="00DC6FA1"/>
    <w:rsid w:val="00DC7051"/>
    <w:rsid w:val="00DC705E"/>
    <w:rsid w:val="00DC7133"/>
    <w:rsid w:val="00DC715A"/>
    <w:rsid w:val="00DC7517"/>
    <w:rsid w:val="00DC75F8"/>
    <w:rsid w:val="00DC7701"/>
    <w:rsid w:val="00DC774F"/>
    <w:rsid w:val="00DC780C"/>
    <w:rsid w:val="00DC784C"/>
    <w:rsid w:val="00DC7A6F"/>
    <w:rsid w:val="00DC7BAE"/>
    <w:rsid w:val="00DC7C28"/>
    <w:rsid w:val="00DC7DB1"/>
    <w:rsid w:val="00DC7E7D"/>
    <w:rsid w:val="00DC7F20"/>
    <w:rsid w:val="00DC7F5C"/>
    <w:rsid w:val="00DC7FF4"/>
    <w:rsid w:val="00DCA1A0"/>
    <w:rsid w:val="00DD008E"/>
    <w:rsid w:val="00DD02FF"/>
    <w:rsid w:val="00DD0305"/>
    <w:rsid w:val="00DD041F"/>
    <w:rsid w:val="00DD0422"/>
    <w:rsid w:val="00DD04C9"/>
    <w:rsid w:val="00DD055B"/>
    <w:rsid w:val="00DD071C"/>
    <w:rsid w:val="00DD075E"/>
    <w:rsid w:val="00DD09CA"/>
    <w:rsid w:val="00DD0A16"/>
    <w:rsid w:val="00DD0AD0"/>
    <w:rsid w:val="00DD0B4E"/>
    <w:rsid w:val="00DD0D23"/>
    <w:rsid w:val="00DD106B"/>
    <w:rsid w:val="00DD12D2"/>
    <w:rsid w:val="00DD12EE"/>
    <w:rsid w:val="00DD132D"/>
    <w:rsid w:val="00DD1358"/>
    <w:rsid w:val="00DD13A1"/>
    <w:rsid w:val="00DD1589"/>
    <w:rsid w:val="00DD1635"/>
    <w:rsid w:val="00DD1681"/>
    <w:rsid w:val="00DD1704"/>
    <w:rsid w:val="00DD175C"/>
    <w:rsid w:val="00DD181B"/>
    <w:rsid w:val="00DD183D"/>
    <w:rsid w:val="00DD1872"/>
    <w:rsid w:val="00DD1A5D"/>
    <w:rsid w:val="00DD1BA8"/>
    <w:rsid w:val="00DD2047"/>
    <w:rsid w:val="00DD20CA"/>
    <w:rsid w:val="00DD2512"/>
    <w:rsid w:val="00DD2530"/>
    <w:rsid w:val="00DD2667"/>
    <w:rsid w:val="00DD2747"/>
    <w:rsid w:val="00DD2756"/>
    <w:rsid w:val="00DD280C"/>
    <w:rsid w:val="00DD289C"/>
    <w:rsid w:val="00DD29B2"/>
    <w:rsid w:val="00DD29E0"/>
    <w:rsid w:val="00DD29E9"/>
    <w:rsid w:val="00DD2BA5"/>
    <w:rsid w:val="00DD2C76"/>
    <w:rsid w:val="00DD2DE5"/>
    <w:rsid w:val="00DD3043"/>
    <w:rsid w:val="00DD308E"/>
    <w:rsid w:val="00DD30EE"/>
    <w:rsid w:val="00DD3207"/>
    <w:rsid w:val="00DD3235"/>
    <w:rsid w:val="00DD327B"/>
    <w:rsid w:val="00DD32F1"/>
    <w:rsid w:val="00DD34F0"/>
    <w:rsid w:val="00DD36A3"/>
    <w:rsid w:val="00DD3B21"/>
    <w:rsid w:val="00DD3DE5"/>
    <w:rsid w:val="00DD3E30"/>
    <w:rsid w:val="00DD3FBF"/>
    <w:rsid w:val="00DD419F"/>
    <w:rsid w:val="00DD43DD"/>
    <w:rsid w:val="00DD446D"/>
    <w:rsid w:val="00DD44AF"/>
    <w:rsid w:val="00DD4683"/>
    <w:rsid w:val="00DD46E2"/>
    <w:rsid w:val="00DD4845"/>
    <w:rsid w:val="00DD48B8"/>
    <w:rsid w:val="00DD49C8"/>
    <w:rsid w:val="00DD49D2"/>
    <w:rsid w:val="00DD4B51"/>
    <w:rsid w:val="00DD4B67"/>
    <w:rsid w:val="00DD4D16"/>
    <w:rsid w:val="00DD4E1D"/>
    <w:rsid w:val="00DD4F34"/>
    <w:rsid w:val="00DD4F92"/>
    <w:rsid w:val="00DD5369"/>
    <w:rsid w:val="00DD54A4"/>
    <w:rsid w:val="00DD55BD"/>
    <w:rsid w:val="00DD55EB"/>
    <w:rsid w:val="00DD56F7"/>
    <w:rsid w:val="00DD5C8E"/>
    <w:rsid w:val="00DD5D9E"/>
    <w:rsid w:val="00DD5E65"/>
    <w:rsid w:val="00DD6026"/>
    <w:rsid w:val="00DD603C"/>
    <w:rsid w:val="00DD60CF"/>
    <w:rsid w:val="00DD60F6"/>
    <w:rsid w:val="00DD627C"/>
    <w:rsid w:val="00DD62FC"/>
    <w:rsid w:val="00DD63A2"/>
    <w:rsid w:val="00DD64F8"/>
    <w:rsid w:val="00DD6644"/>
    <w:rsid w:val="00DD664B"/>
    <w:rsid w:val="00DD665B"/>
    <w:rsid w:val="00DD6815"/>
    <w:rsid w:val="00DD6840"/>
    <w:rsid w:val="00DD6850"/>
    <w:rsid w:val="00DD68B0"/>
    <w:rsid w:val="00DD6AC4"/>
    <w:rsid w:val="00DD6B4B"/>
    <w:rsid w:val="00DD6B7B"/>
    <w:rsid w:val="00DD6C87"/>
    <w:rsid w:val="00DD6C9B"/>
    <w:rsid w:val="00DD6CFB"/>
    <w:rsid w:val="00DD6F2A"/>
    <w:rsid w:val="00DD7009"/>
    <w:rsid w:val="00DD7386"/>
    <w:rsid w:val="00DD73B8"/>
    <w:rsid w:val="00DD74B3"/>
    <w:rsid w:val="00DD7553"/>
    <w:rsid w:val="00DD7564"/>
    <w:rsid w:val="00DD75E0"/>
    <w:rsid w:val="00DD76C9"/>
    <w:rsid w:val="00DD7782"/>
    <w:rsid w:val="00DD7884"/>
    <w:rsid w:val="00DD78DB"/>
    <w:rsid w:val="00DD7928"/>
    <w:rsid w:val="00DD7D09"/>
    <w:rsid w:val="00DD7D20"/>
    <w:rsid w:val="00DD7F9A"/>
    <w:rsid w:val="00DE01DD"/>
    <w:rsid w:val="00DE01F7"/>
    <w:rsid w:val="00DE0355"/>
    <w:rsid w:val="00DE05CE"/>
    <w:rsid w:val="00DE0985"/>
    <w:rsid w:val="00DE0A29"/>
    <w:rsid w:val="00DE0A36"/>
    <w:rsid w:val="00DE0AA9"/>
    <w:rsid w:val="00DE0F0F"/>
    <w:rsid w:val="00DE1092"/>
    <w:rsid w:val="00DE10B3"/>
    <w:rsid w:val="00DE1169"/>
    <w:rsid w:val="00DE1225"/>
    <w:rsid w:val="00DE1336"/>
    <w:rsid w:val="00DE14C0"/>
    <w:rsid w:val="00DE15A1"/>
    <w:rsid w:val="00DE1911"/>
    <w:rsid w:val="00DE1A8D"/>
    <w:rsid w:val="00DE1AB1"/>
    <w:rsid w:val="00DE1C1D"/>
    <w:rsid w:val="00DE1DEB"/>
    <w:rsid w:val="00DE1E44"/>
    <w:rsid w:val="00DE2374"/>
    <w:rsid w:val="00DE24BF"/>
    <w:rsid w:val="00DE27B5"/>
    <w:rsid w:val="00DE27F6"/>
    <w:rsid w:val="00DE27F7"/>
    <w:rsid w:val="00DE27FA"/>
    <w:rsid w:val="00DE2821"/>
    <w:rsid w:val="00DE2826"/>
    <w:rsid w:val="00DE287E"/>
    <w:rsid w:val="00DE28FB"/>
    <w:rsid w:val="00DE296A"/>
    <w:rsid w:val="00DE29F2"/>
    <w:rsid w:val="00DE2A0F"/>
    <w:rsid w:val="00DE2A3E"/>
    <w:rsid w:val="00DE2CCA"/>
    <w:rsid w:val="00DE2CCB"/>
    <w:rsid w:val="00DE2EBA"/>
    <w:rsid w:val="00DE3178"/>
    <w:rsid w:val="00DE31E6"/>
    <w:rsid w:val="00DE31F4"/>
    <w:rsid w:val="00DE330C"/>
    <w:rsid w:val="00DE33C8"/>
    <w:rsid w:val="00DE34A5"/>
    <w:rsid w:val="00DE3898"/>
    <w:rsid w:val="00DE3A2A"/>
    <w:rsid w:val="00DE3CFC"/>
    <w:rsid w:val="00DE3F5F"/>
    <w:rsid w:val="00DE41F0"/>
    <w:rsid w:val="00DE42AF"/>
    <w:rsid w:val="00DE42CE"/>
    <w:rsid w:val="00DE437C"/>
    <w:rsid w:val="00DE43CF"/>
    <w:rsid w:val="00DE4468"/>
    <w:rsid w:val="00DE44B1"/>
    <w:rsid w:val="00DE4572"/>
    <w:rsid w:val="00DE4717"/>
    <w:rsid w:val="00DE4801"/>
    <w:rsid w:val="00DE4904"/>
    <w:rsid w:val="00DE492D"/>
    <w:rsid w:val="00DE4ADF"/>
    <w:rsid w:val="00DE4B89"/>
    <w:rsid w:val="00DE4B8D"/>
    <w:rsid w:val="00DE4C0E"/>
    <w:rsid w:val="00DE4C90"/>
    <w:rsid w:val="00DE4DBD"/>
    <w:rsid w:val="00DE4DE2"/>
    <w:rsid w:val="00DE4F7E"/>
    <w:rsid w:val="00DE501E"/>
    <w:rsid w:val="00DE55C3"/>
    <w:rsid w:val="00DE56B5"/>
    <w:rsid w:val="00DE5793"/>
    <w:rsid w:val="00DE5970"/>
    <w:rsid w:val="00DE5A51"/>
    <w:rsid w:val="00DE5E86"/>
    <w:rsid w:val="00DE5FF1"/>
    <w:rsid w:val="00DE60A5"/>
    <w:rsid w:val="00DE61FD"/>
    <w:rsid w:val="00DE648B"/>
    <w:rsid w:val="00DE6627"/>
    <w:rsid w:val="00DE671D"/>
    <w:rsid w:val="00DE67F4"/>
    <w:rsid w:val="00DE6800"/>
    <w:rsid w:val="00DE6826"/>
    <w:rsid w:val="00DE687C"/>
    <w:rsid w:val="00DE690F"/>
    <w:rsid w:val="00DE696C"/>
    <w:rsid w:val="00DE69A8"/>
    <w:rsid w:val="00DE6CD7"/>
    <w:rsid w:val="00DE6D09"/>
    <w:rsid w:val="00DE6D1E"/>
    <w:rsid w:val="00DE6EFB"/>
    <w:rsid w:val="00DE6F81"/>
    <w:rsid w:val="00DE6FD6"/>
    <w:rsid w:val="00DE700D"/>
    <w:rsid w:val="00DE7076"/>
    <w:rsid w:val="00DE7240"/>
    <w:rsid w:val="00DE72CE"/>
    <w:rsid w:val="00DE72DD"/>
    <w:rsid w:val="00DE7739"/>
    <w:rsid w:val="00DE7953"/>
    <w:rsid w:val="00DE7BF9"/>
    <w:rsid w:val="00DE7D3A"/>
    <w:rsid w:val="00DE7F0B"/>
    <w:rsid w:val="00DE7F59"/>
    <w:rsid w:val="00DE7F8D"/>
    <w:rsid w:val="00DF0111"/>
    <w:rsid w:val="00DF02B8"/>
    <w:rsid w:val="00DF05CB"/>
    <w:rsid w:val="00DF070D"/>
    <w:rsid w:val="00DF0750"/>
    <w:rsid w:val="00DF0821"/>
    <w:rsid w:val="00DF0833"/>
    <w:rsid w:val="00DF088B"/>
    <w:rsid w:val="00DF092A"/>
    <w:rsid w:val="00DF0A78"/>
    <w:rsid w:val="00DF0C4A"/>
    <w:rsid w:val="00DF0DF6"/>
    <w:rsid w:val="00DF0E3C"/>
    <w:rsid w:val="00DF0E72"/>
    <w:rsid w:val="00DF0ED4"/>
    <w:rsid w:val="00DF0F61"/>
    <w:rsid w:val="00DF10D2"/>
    <w:rsid w:val="00DF1269"/>
    <w:rsid w:val="00DF1270"/>
    <w:rsid w:val="00DF136F"/>
    <w:rsid w:val="00DF13D6"/>
    <w:rsid w:val="00DF14A4"/>
    <w:rsid w:val="00DF153F"/>
    <w:rsid w:val="00DF15EE"/>
    <w:rsid w:val="00DF190A"/>
    <w:rsid w:val="00DF1943"/>
    <w:rsid w:val="00DF1BAF"/>
    <w:rsid w:val="00DF1C02"/>
    <w:rsid w:val="00DF1C55"/>
    <w:rsid w:val="00DF1C5E"/>
    <w:rsid w:val="00DF1C90"/>
    <w:rsid w:val="00DF1CDA"/>
    <w:rsid w:val="00DF1F12"/>
    <w:rsid w:val="00DF2064"/>
    <w:rsid w:val="00DF23A3"/>
    <w:rsid w:val="00DF267E"/>
    <w:rsid w:val="00DF26B9"/>
    <w:rsid w:val="00DF28CD"/>
    <w:rsid w:val="00DF2934"/>
    <w:rsid w:val="00DF297C"/>
    <w:rsid w:val="00DF29FC"/>
    <w:rsid w:val="00DF2B84"/>
    <w:rsid w:val="00DF2BE2"/>
    <w:rsid w:val="00DF2CB3"/>
    <w:rsid w:val="00DF2CF7"/>
    <w:rsid w:val="00DF2E3E"/>
    <w:rsid w:val="00DF2F73"/>
    <w:rsid w:val="00DF2F7C"/>
    <w:rsid w:val="00DF31D0"/>
    <w:rsid w:val="00DF3369"/>
    <w:rsid w:val="00DF3626"/>
    <w:rsid w:val="00DF37F8"/>
    <w:rsid w:val="00DF3832"/>
    <w:rsid w:val="00DF38C9"/>
    <w:rsid w:val="00DF38F3"/>
    <w:rsid w:val="00DF3A11"/>
    <w:rsid w:val="00DF3A35"/>
    <w:rsid w:val="00DF3BA6"/>
    <w:rsid w:val="00DF3BE8"/>
    <w:rsid w:val="00DF3DD1"/>
    <w:rsid w:val="00DF415A"/>
    <w:rsid w:val="00DF42A8"/>
    <w:rsid w:val="00DF42E2"/>
    <w:rsid w:val="00DF44CA"/>
    <w:rsid w:val="00DF4589"/>
    <w:rsid w:val="00DF45D4"/>
    <w:rsid w:val="00DF4601"/>
    <w:rsid w:val="00DF46A6"/>
    <w:rsid w:val="00DF474F"/>
    <w:rsid w:val="00DF476E"/>
    <w:rsid w:val="00DF479D"/>
    <w:rsid w:val="00DF48DF"/>
    <w:rsid w:val="00DF496F"/>
    <w:rsid w:val="00DF49DD"/>
    <w:rsid w:val="00DF4A18"/>
    <w:rsid w:val="00DF4BA8"/>
    <w:rsid w:val="00DF4BC1"/>
    <w:rsid w:val="00DF4D50"/>
    <w:rsid w:val="00DF4F12"/>
    <w:rsid w:val="00DF4F83"/>
    <w:rsid w:val="00DF4FE1"/>
    <w:rsid w:val="00DF5084"/>
    <w:rsid w:val="00DF5165"/>
    <w:rsid w:val="00DF518A"/>
    <w:rsid w:val="00DF519A"/>
    <w:rsid w:val="00DF5209"/>
    <w:rsid w:val="00DF5216"/>
    <w:rsid w:val="00DF527C"/>
    <w:rsid w:val="00DF5441"/>
    <w:rsid w:val="00DF5461"/>
    <w:rsid w:val="00DF5587"/>
    <w:rsid w:val="00DF5634"/>
    <w:rsid w:val="00DF577C"/>
    <w:rsid w:val="00DF584C"/>
    <w:rsid w:val="00DF5873"/>
    <w:rsid w:val="00DF58C3"/>
    <w:rsid w:val="00DF58D4"/>
    <w:rsid w:val="00DF5915"/>
    <w:rsid w:val="00DF59E1"/>
    <w:rsid w:val="00DF5C33"/>
    <w:rsid w:val="00DF5D85"/>
    <w:rsid w:val="00DF5E2D"/>
    <w:rsid w:val="00DF5E76"/>
    <w:rsid w:val="00DF6135"/>
    <w:rsid w:val="00DF6189"/>
    <w:rsid w:val="00DF61D0"/>
    <w:rsid w:val="00DF61EE"/>
    <w:rsid w:val="00DF639D"/>
    <w:rsid w:val="00DF67C5"/>
    <w:rsid w:val="00DF6957"/>
    <w:rsid w:val="00DF696B"/>
    <w:rsid w:val="00DF6B34"/>
    <w:rsid w:val="00DF6C3A"/>
    <w:rsid w:val="00DF6CC3"/>
    <w:rsid w:val="00DF6D1D"/>
    <w:rsid w:val="00DF6D83"/>
    <w:rsid w:val="00DF6E05"/>
    <w:rsid w:val="00DF6EB6"/>
    <w:rsid w:val="00DF714C"/>
    <w:rsid w:val="00DF7395"/>
    <w:rsid w:val="00DF74E2"/>
    <w:rsid w:val="00DF7582"/>
    <w:rsid w:val="00DF77EE"/>
    <w:rsid w:val="00DF7915"/>
    <w:rsid w:val="00DF79CE"/>
    <w:rsid w:val="00DF7A02"/>
    <w:rsid w:val="00DF7AAF"/>
    <w:rsid w:val="00DF7D93"/>
    <w:rsid w:val="00DF7DCF"/>
    <w:rsid w:val="00DF7E27"/>
    <w:rsid w:val="00E004A1"/>
    <w:rsid w:val="00E00693"/>
    <w:rsid w:val="00E006AE"/>
    <w:rsid w:val="00E00769"/>
    <w:rsid w:val="00E0078E"/>
    <w:rsid w:val="00E00CE7"/>
    <w:rsid w:val="00E00DCB"/>
    <w:rsid w:val="00E00E59"/>
    <w:rsid w:val="00E00F23"/>
    <w:rsid w:val="00E00F51"/>
    <w:rsid w:val="00E010A8"/>
    <w:rsid w:val="00E011AF"/>
    <w:rsid w:val="00E01432"/>
    <w:rsid w:val="00E015A2"/>
    <w:rsid w:val="00E015FF"/>
    <w:rsid w:val="00E016D2"/>
    <w:rsid w:val="00E01774"/>
    <w:rsid w:val="00E0180D"/>
    <w:rsid w:val="00E01857"/>
    <w:rsid w:val="00E01929"/>
    <w:rsid w:val="00E01AFF"/>
    <w:rsid w:val="00E01B36"/>
    <w:rsid w:val="00E01BC7"/>
    <w:rsid w:val="00E01C85"/>
    <w:rsid w:val="00E01DDF"/>
    <w:rsid w:val="00E01ECC"/>
    <w:rsid w:val="00E0217D"/>
    <w:rsid w:val="00E021F1"/>
    <w:rsid w:val="00E02287"/>
    <w:rsid w:val="00E0234D"/>
    <w:rsid w:val="00E0236B"/>
    <w:rsid w:val="00E023DF"/>
    <w:rsid w:val="00E02526"/>
    <w:rsid w:val="00E02606"/>
    <w:rsid w:val="00E02AC6"/>
    <w:rsid w:val="00E02B59"/>
    <w:rsid w:val="00E02C1B"/>
    <w:rsid w:val="00E02CFE"/>
    <w:rsid w:val="00E02D94"/>
    <w:rsid w:val="00E031B7"/>
    <w:rsid w:val="00E03224"/>
    <w:rsid w:val="00E03388"/>
    <w:rsid w:val="00E0355A"/>
    <w:rsid w:val="00E035D3"/>
    <w:rsid w:val="00E035FB"/>
    <w:rsid w:val="00E03618"/>
    <w:rsid w:val="00E03747"/>
    <w:rsid w:val="00E0375C"/>
    <w:rsid w:val="00E03781"/>
    <w:rsid w:val="00E03936"/>
    <w:rsid w:val="00E03BC9"/>
    <w:rsid w:val="00E03C37"/>
    <w:rsid w:val="00E03E2E"/>
    <w:rsid w:val="00E03FA0"/>
    <w:rsid w:val="00E04135"/>
    <w:rsid w:val="00E0413B"/>
    <w:rsid w:val="00E04327"/>
    <w:rsid w:val="00E04359"/>
    <w:rsid w:val="00E04465"/>
    <w:rsid w:val="00E045C2"/>
    <w:rsid w:val="00E04684"/>
    <w:rsid w:val="00E04693"/>
    <w:rsid w:val="00E04703"/>
    <w:rsid w:val="00E047A0"/>
    <w:rsid w:val="00E048B3"/>
    <w:rsid w:val="00E048D7"/>
    <w:rsid w:val="00E049B7"/>
    <w:rsid w:val="00E04D6E"/>
    <w:rsid w:val="00E04EE6"/>
    <w:rsid w:val="00E04F6C"/>
    <w:rsid w:val="00E04FD8"/>
    <w:rsid w:val="00E0500A"/>
    <w:rsid w:val="00E051DC"/>
    <w:rsid w:val="00E052E8"/>
    <w:rsid w:val="00E05365"/>
    <w:rsid w:val="00E0553C"/>
    <w:rsid w:val="00E055CD"/>
    <w:rsid w:val="00E05651"/>
    <w:rsid w:val="00E05789"/>
    <w:rsid w:val="00E057A9"/>
    <w:rsid w:val="00E058D3"/>
    <w:rsid w:val="00E058DF"/>
    <w:rsid w:val="00E05973"/>
    <w:rsid w:val="00E059B4"/>
    <w:rsid w:val="00E05A77"/>
    <w:rsid w:val="00E05C84"/>
    <w:rsid w:val="00E05C89"/>
    <w:rsid w:val="00E05D84"/>
    <w:rsid w:val="00E05FA8"/>
    <w:rsid w:val="00E0602B"/>
    <w:rsid w:val="00E06065"/>
    <w:rsid w:val="00E06159"/>
    <w:rsid w:val="00E061F4"/>
    <w:rsid w:val="00E0622F"/>
    <w:rsid w:val="00E065E0"/>
    <w:rsid w:val="00E066A8"/>
    <w:rsid w:val="00E066DB"/>
    <w:rsid w:val="00E067DA"/>
    <w:rsid w:val="00E06A7C"/>
    <w:rsid w:val="00E06AD5"/>
    <w:rsid w:val="00E06B58"/>
    <w:rsid w:val="00E06C2D"/>
    <w:rsid w:val="00E06CF7"/>
    <w:rsid w:val="00E06DE0"/>
    <w:rsid w:val="00E06EEB"/>
    <w:rsid w:val="00E06F34"/>
    <w:rsid w:val="00E06F75"/>
    <w:rsid w:val="00E0707B"/>
    <w:rsid w:val="00E07297"/>
    <w:rsid w:val="00E072CC"/>
    <w:rsid w:val="00E0741E"/>
    <w:rsid w:val="00E075C7"/>
    <w:rsid w:val="00E07638"/>
    <w:rsid w:val="00E0777C"/>
    <w:rsid w:val="00E079B1"/>
    <w:rsid w:val="00E07B6D"/>
    <w:rsid w:val="00E07C81"/>
    <w:rsid w:val="00E07D26"/>
    <w:rsid w:val="00E07EA8"/>
    <w:rsid w:val="00E07FA0"/>
    <w:rsid w:val="00E10168"/>
    <w:rsid w:val="00E10210"/>
    <w:rsid w:val="00E102C5"/>
    <w:rsid w:val="00E1030E"/>
    <w:rsid w:val="00E10311"/>
    <w:rsid w:val="00E103F3"/>
    <w:rsid w:val="00E10451"/>
    <w:rsid w:val="00E10488"/>
    <w:rsid w:val="00E104F3"/>
    <w:rsid w:val="00E104F9"/>
    <w:rsid w:val="00E10685"/>
    <w:rsid w:val="00E1074C"/>
    <w:rsid w:val="00E1076D"/>
    <w:rsid w:val="00E1076E"/>
    <w:rsid w:val="00E10807"/>
    <w:rsid w:val="00E10866"/>
    <w:rsid w:val="00E109BE"/>
    <w:rsid w:val="00E10ACF"/>
    <w:rsid w:val="00E10B4D"/>
    <w:rsid w:val="00E10B98"/>
    <w:rsid w:val="00E10C05"/>
    <w:rsid w:val="00E10CA0"/>
    <w:rsid w:val="00E10D02"/>
    <w:rsid w:val="00E10D4F"/>
    <w:rsid w:val="00E10E79"/>
    <w:rsid w:val="00E10EE3"/>
    <w:rsid w:val="00E10F5E"/>
    <w:rsid w:val="00E112BC"/>
    <w:rsid w:val="00E113EA"/>
    <w:rsid w:val="00E114CC"/>
    <w:rsid w:val="00E114F1"/>
    <w:rsid w:val="00E11528"/>
    <w:rsid w:val="00E1158D"/>
    <w:rsid w:val="00E11592"/>
    <w:rsid w:val="00E115B5"/>
    <w:rsid w:val="00E11633"/>
    <w:rsid w:val="00E11733"/>
    <w:rsid w:val="00E11A06"/>
    <w:rsid w:val="00E11AAD"/>
    <w:rsid w:val="00E11B88"/>
    <w:rsid w:val="00E11B92"/>
    <w:rsid w:val="00E11BD0"/>
    <w:rsid w:val="00E11D38"/>
    <w:rsid w:val="00E120A0"/>
    <w:rsid w:val="00E12149"/>
    <w:rsid w:val="00E122FA"/>
    <w:rsid w:val="00E1241F"/>
    <w:rsid w:val="00E12545"/>
    <w:rsid w:val="00E12602"/>
    <w:rsid w:val="00E1261B"/>
    <w:rsid w:val="00E126EF"/>
    <w:rsid w:val="00E1286B"/>
    <w:rsid w:val="00E1287A"/>
    <w:rsid w:val="00E128FE"/>
    <w:rsid w:val="00E12994"/>
    <w:rsid w:val="00E12A99"/>
    <w:rsid w:val="00E12BD7"/>
    <w:rsid w:val="00E12BF8"/>
    <w:rsid w:val="00E12C6B"/>
    <w:rsid w:val="00E12C92"/>
    <w:rsid w:val="00E12D06"/>
    <w:rsid w:val="00E12D50"/>
    <w:rsid w:val="00E12E17"/>
    <w:rsid w:val="00E12EDC"/>
    <w:rsid w:val="00E12EDF"/>
    <w:rsid w:val="00E13114"/>
    <w:rsid w:val="00E13274"/>
    <w:rsid w:val="00E132FB"/>
    <w:rsid w:val="00E1337A"/>
    <w:rsid w:val="00E13397"/>
    <w:rsid w:val="00E133EF"/>
    <w:rsid w:val="00E13468"/>
    <w:rsid w:val="00E134AB"/>
    <w:rsid w:val="00E134CE"/>
    <w:rsid w:val="00E13513"/>
    <w:rsid w:val="00E135EE"/>
    <w:rsid w:val="00E1368D"/>
    <w:rsid w:val="00E1385F"/>
    <w:rsid w:val="00E13AE6"/>
    <w:rsid w:val="00E13BC0"/>
    <w:rsid w:val="00E13BCC"/>
    <w:rsid w:val="00E13C04"/>
    <w:rsid w:val="00E13D52"/>
    <w:rsid w:val="00E13E12"/>
    <w:rsid w:val="00E13E37"/>
    <w:rsid w:val="00E13E40"/>
    <w:rsid w:val="00E13FE1"/>
    <w:rsid w:val="00E140F6"/>
    <w:rsid w:val="00E141AD"/>
    <w:rsid w:val="00E141B9"/>
    <w:rsid w:val="00E14298"/>
    <w:rsid w:val="00E14590"/>
    <w:rsid w:val="00E147F0"/>
    <w:rsid w:val="00E14BDC"/>
    <w:rsid w:val="00E14E8F"/>
    <w:rsid w:val="00E15085"/>
    <w:rsid w:val="00E150C0"/>
    <w:rsid w:val="00E150D1"/>
    <w:rsid w:val="00E151DE"/>
    <w:rsid w:val="00E15648"/>
    <w:rsid w:val="00E15879"/>
    <w:rsid w:val="00E159FD"/>
    <w:rsid w:val="00E15B00"/>
    <w:rsid w:val="00E15D0D"/>
    <w:rsid w:val="00E15F4B"/>
    <w:rsid w:val="00E15F50"/>
    <w:rsid w:val="00E16043"/>
    <w:rsid w:val="00E1604E"/>
    <w:rsid w:val="00E16090"/>
    <w:rsid w:val="00E160A1"/>
    <w:rsid w:val="00E1627B"/>
    <w:rsid w:val="00E164BA"/>
    <w:rsid w:val="00E164E4"/>
    <w:rsid w:val="00E1662E"/>
    <w:rsid w:val="00E166B1"/>
    <w:rsid w:val="00E16765"/>
    <w:rsid w:val="00E16B3B"/>
    <w:rsid w:val="00E16BD1"/>
    <w:rsid w:val="00E16C01"/>
    <w:rsid w:val="00E16C27"/>
    <w:rsid w:val="00E16C30"/>
    <w:rsid w:val="00E16D71"/>
    <w:rsid w:val="00E16EC6"/>
    <w:rsid w:val="00E16ED1"/>
    <w:rsid w:val="00E16F98"/>
    <w:rsid w:val="00E17012"/>
    <w:rsid w:val="00E171E3"/>
    <w:rsid w:val="00E17260"/>
    <w:rsid w:val="00E1727D"/>
    <w:rsid w:val="00E172FC"/>
    <w:rsid w:val="00E173FE"/>
    <w:rsid w:val="00E1740D"/>
    <w:rsid w:val="00E17501"/>
    <w:rsid w:val="00E176F9"/>
    <w:rsid w:val="00E17CF5"/>
    <w:rsid w:val="00E17EA5"/>
    <w:rsid w:val="00E17F94"/>
    <w:rsid w:val="00E200A3"/>
    <w:rsid w:val="00E20146"/>
    <w:rsid w:val="00E201C4"/>
    <w:rsid w:val="00E201E1"/>
    <w:rsid w:val="00E20381"/>
    <w:rsid w:val="00E2039C"/>
    <w:rsid w:val="00E2082E"/>
    <w:rsid w:val="00E2096B"/>
    <w:rsid w:val="00E20A33"/>
    <w:rsid w:val="00E20C35"/>
    <w:rsid w:val="00E20CF7"/>
    <w:rsid w:val="00E20CFC"/>
    <w:rsid w:val="00E20EC5"/>
    <w:rsid w:val="00E21067"/>
    <w:rsid w:val="00E210C8"/>
    <w:rsid w:val="00E21149"/>
    <w:rsid w:val="00E21249"/>
    <w:rsid w:val="00E212B6"/>
    <w:rsid w:val="00E2130E"/>
    <w:rsid w:val="00E214B2"/>
    <w:rsid w:val="00E214BC"/>
    <w:rsid w:val="00E21583"/>
    <w:rsid w:val="00E2159B"/>
    <w:rsid w:val="00E215A6"/>
    <w:rsid w:val="00E215DC"/>
    <w:rsid w:val="00E2167C"/>
    <w:rsid w:val="00E21720"/>
    <w:rsid w:val="00E2176E"/>
    <w:rsid w:val="00E21797"/>
    <w:rsid w:val="00E21A8F"/>
    <w:rsid w:val="00E21AAA"/>
    <w:rsid w:val="00E21B62"/>
    <w:rsid w:val="00E21D19"/>
    <w:rsid w:val="00E21ED6"/>
    <w:rsid w:val="00E21EED"/>
    <w:rsid w:val="00E21F99"/>
    <w:rsid w:val="00E22088"/>
    <w:rsid w:val="00E2211C"/>
    <w:rsid w:val="00E22217"/>
    <w:rsid w:val="00E22239"/>
    <w:rsid w:val="00E2231B"/>
    <w:rsid w:val="00E22417"/>
    <w:rsid w:val="00E226A4"/>
    <w:rsid w:val="00E226F1"/>
    <w:rsid w:val="00E228F9"/>
    <w:rsid w:val="00E229C5"/>
    <w:rsid w:val="00E22A51"/>
    <w:rsid w:val="00E22AAF"/>
    <w:rsid w:val="00E22AC0"/>
    <w:rsid w:val="00E22ACC"/>
    <w:rsid w:val="00E22BB8"/>
    <w:rsid w:val="00E22C7B"/>
    <w:rsid w:val="00E22CB5"/>
    <w:rsid w:val="00E22CFF"/>
    <w:rsid w:val="00E22F9B"/>
    <w:rsid w:val="00E230C4"/>
    <w:rsid w:val="00E230E6"/>
    <w:rsid w:val="00E2332D"/>
    <w:rsid w:val="00E2339A"/>
    <w:rsid w:val="00E234F4"/>
    <w:rsid w:val="00E2353E"/>
    <w:rsid w:val="00E2354D"/>
    <w:rsid w:val="00E237DA"/>
    <w:rsid w:val="00E23887"/>
    <w:rsid w:val="00E2391F"/>
    <w:rsid w:val="00E23A16"/>
    <w:rsid w:val="00E23AEC"/>
    <w:rsid w:val="00E23B00"/>
    <w:rsid w:val="00E23C32"/>
    <w:rsid w:val="00E23C9A"/>
    <w:rsid w:val="00E23DA9"/>
    <w:rsid w:val="00E24017"/>
    <w:rsid w:val="00E240C5"/>
    <w:rsid w:val="00E24155"/>
    <w:rsid w:val="00E241AD"/>
    <w:rsid w:val="00E241D7"/>
    <w:rsid w:val="00E242F0"/>
    <w:rsid w:val="00E2449F"/>
    <w:rsid w:val="00E24598"/>
    <w:rsid w:val="00E24620"/>
    <w:rsid w:val="00E24706"/>
    <w:rsid w:val="00E2473E"/>
    <w:rsid w:val="00E24956"/>
    <w:rsid w:val="00E24B03"/>
    <w:rsid w:val="00E24B6E"/>
    <w:rsid w:val="00E24B83"/>
    <w:rsid w:val="00E24CCC"/>
    <w:rsid w:val="00E24D7C"/>
    <w:rsid w:val="00E24DEE"/>
    <w:rsid w:val="00E24EAB"/>
    <w:rsid w:val="00E24EBE"/>
    <w:rsid w:val="00E2508B"/>
    <w:rsid w:val="00E25141"/>
    <w:rsid w:val="00E2515E"/>
    <w:rsid w:val="00E2548D"/>
    <w:rsid w:val="00E25978"/>
    <w:rsid w:val="00E25B1F"/>
    <w:rsid w:val="00E25B40"/>
    <w:rsid w:val="00E25E0B"/>
    <w:rsid w:val="00E25E81"/>
    <w:rsid w:val="00E25EEB"/>
    <w:rsid w:val="00E26035"/>
    <w:rsid w:val="00E2611F"/>
    <w:rsid w:val="00E261DC"/>
    <w:rsid w:val="00E2637C"/>
    <w:rsid w:val="00E265AE"/>
    <w:rsid w:val="00E268C4"/>
    <w:rsid w:val="00E26922"/>
    <w:rsid w:val="00E26CAB"/>
    <w:rsid w:val="00E26CE6"/>
    <w:rsid w:val="00E26E18"/>
    <w:rsid w:val="00E26F14"/>
    <w:rsid w:val="00E26F5D"/>
    <w:rsid w:val="00E26F73"/>
    <w:rsid w:val="00E26FAF"/>
    <w:rsid w:val="00E26FD6"/>
    <w:rsid w:val="00E2708A"/>
    <w:rsid w:val="00E2719B"/>
    <w:rsid w:val="00E2726E"/>
    <w:rsid w:val="00E272F2"/>
    <w:rsid w:val="00E272F3"/>
    <w:rsid w:val="00E27378"/>
    <w:rsid w:val="00E27409"/>
    <w:rsid w:val="00E2768B"/>
    <w:rsid w:val="00E277FC"/>
    <w:rsid w:val="00E27803"/>
    <w:rsid w:val="00E2788A"/>
    <w:rsid w:val="00E27A36"/>
    <w:rsid w:val="00E27BA8"/>
    <w:rsid w:val="00E27D0C"/>
    <w:rsid w:val="00E27D75"/>
    <w:rsid w:val="00E27D81"/>
    <w:rsid w:val="00E27DBF"/>
    <w:rsid w:val="00E27E1D"/>
    <w:rsid w:val="00E27E29"/>
    <w:rsid w:val="00E27EA0"/>
    <w:rsid w:val="00E27FF8"/>
    <w:rsid w:val="00E2BB13"/>
    <w:rsid w:val="00E30106"/>
    <w:rsid w:val="00E30193"/>
    <w:rsid w:val="00E3022D"/>
    <w:rsid w:val="00E302D5"/>
    <w:rsid w:val="00E3032E"/>
    <w:rsid w:val="00E30332"/>
    <w:rsid w:val="00E30367"/>
    <w:rsid w:val="00E3045E"/>
    <w:rsid w:val="00E3053F"/>
    <w:rsid w:val="00E305DC"/>
    <w:rsid w:val="00E3060D"/>
    <w:rsid w:val="00E3067E"/>
    <w:rsid w:val="00E306FA"/>
    <w:rsid w:val="00E307B6"/>
    <w:rsid w:val="00E30803"/>
    <w:rsid w:val="00E30889"/>
    <w:rsid w:val="00E308A9"/>
    <w:rsid w:val="00E308C3"/>
    <w:rsid w:val="00E30909"/>
    <w:rsid w:val="00E30C01"/>
    <w:rsid w:val="00E30D81"/>
    <w:rsid w:val="00E30EE6"/>
    <w:rsid w:val="00E30F1B"/>
    <w:rsid w:val="00E30F85"/>
    <w:rsid w:val="00E3104C"/>
    <w:rsid w:val="00E31233"/>
    <w:rsid w:val="00E3156D"/>
    <w:rsid w:val="00E31577"/>
    <w:rsid w:val="00E315EF"/>
    <w:rsid w:val="00E316A8"/>
    <w:rsid w:val="00E31701"/>
    <w:rsid w:val="00E31B44"/>
    <w:rsid w:val="00E31C6A"/>
    <w:rsid w:val="00E31DEF"/>
    <w:rsid w:val="00E31F71"/>
    <w:rsid w:val="00E32019"/>
    <w:rsid w:val="00E320F6"/>
    <w:rsid w:val="00E32296"/>
    <w:rsid w:val="00E3235B"/>
    <w:rsid w:val="00E32402"/>
    <w:rsid w:val="00E32454"/>
    <w:rsid w:val="00E32491"/>
    <w:rsid w:val="00E3275D"/>
    <w:rsid w:val="00E32855"/>
    <w:rsid w:val="00E32A62"/>
    <w:rsid w:val="00E32E03"/>
    <w:rsid w:val="00E3303E"/>
    <w:rsid w:val="00E3307F"/>
    <w:rsid w:val="00E3314B"/>
    <w:rsid w:val="00E3322C"/>
    <w:rsid w:val="00E33364"/>
    <w:rsid w:val="00E33382"/>
    <w:rsid w:val="00E33407"/>
    <w:rsid w:val="00E33496"/>
    <w:rsid w:val="00E33540"/>
    <w:rsid w:val="00E337D9"/>
    <w:rsid w:val="00E33829"/>
    <w:rsid w:val="00E339D3"/>
    <w:rsid w:val="00E33AD4"/>
    <w:rsid w:val="00E33AD7"/>
    <w:rsid w:val="00E33BF2"/>
    <w:rsid w:val="00E33C54"/>
    <w:rsid w:val="00E33D0A"/>
    <w:rsid w:val="00E33D25"/>
    <w:rsid w:val="00E33D87"/>
    <w:rsid w:val="00E33DF5"/>
    <w:rsid w:val="00E33FE8"/>
    <w:rsid w:val="00E34218"/>
    <w:rsid w:val="00E3426C"/>
    <w:rsid w:val="00E34359"/>
    <w:rsid w:val="00E344B0"/>
    <w:rsid w:val="00E346B2"/>
    <w:rsid w:val="00E3496D"/>
    <w:rsid w:val="00E34A35"/>
    <w:rsid w:val="00E34A42"/>
    <w:rsid w:val="00E34C76"/>
    <w:rsid w:val="00E34CB1"/>
    <w:rsid w:val="00E34CD8"/>
    <w:rsid w:val="00E3519C"/>
    <w:rsid w:val="00E35338"/>
    <w:rsid w:val="00E35375"/>
    <w:rsid w:val="00E3549B"/>
    <w:rsid w:val="00E35506"/>
    <w:rsid w:val="00E35690"/>
    <w:rsid w:val="00E358D3"/>
    <w:rsid w:val="00E35CA0"/>
    <w:rsid w:val="00E35E05"/>
    <w:rsid w:val="00E36343"/>
    <w:rsid w:val="00E363BD"/>
    <w:rsid w:val="00E366AA"/>
    <w:rsid w:val="00E36754"/>
    <w:rsid w:val="00E3680E"/>
    <w:rsid w:val="00E36911"/>
    <w:rsid w:val="00E3698E"/>
    <w:rsid w:val="00E369CD"/>
    <w:rsid w:val="00E369DB"/>
    <w:rsid w:val="00E36BBC"/>
    <w:rsid w:val="00E36C2B"/>
    <w:rsid w:val="00E36CA3"/>
    <w:rsid w:val="00E36F7B"/>
    <w:rsid w:val="00E37096"/>
    <w:rsid w:val="00E3717A"/>
    <w:rsid w:val="00E3717D"/>
    <w:rsid w:val="00E371B2"/>
    <w:rsid w:val="00E371C3"/>
    <w:rsid w:val="00E37562"/>
    <w:rsid w:val="00E376A6"/>
    <w:rsid w:val="00E37862"/>
    <w:rsid w:val="00E37946"/>
    <w:rsid w:val="00E37959"/>
    <w:rsid w:val="00E37978"/>
    <w:rsid w:val="00E379B3"/>
    <w:rsid w:val="00E37ACF"/>
    <w:rsid w:val="00E37CD5"/>
    <w:rsid w:val="00E37D31"/>
    <w:rsid w:val="00E37DE9"/>
    <w:rsid w:val="00E37E46"/>
    <w:rsid w:val="00E37ECA"/>
    <w:rsid w:val="00E37F04"/>
    <w:rsid w:val="00E37F79"/>
    <w:rsid w:val="00E4014B"/>
    <w:rsid w:val="00E403CE"/>
    <w:rsid w:val="00E405E3"/>
    <w:rsid w:val="00E407AC"/>
    <w:rsid w:val="00E40A51"/>
    <w:rsid w:val="00E40A8B"/>
    <w:rsid w:val="00E40A8D"/>
    <w:rsid w:val="00E40A97"/>
    <w:rsid w:val="00E40B68"/>
    <w:rsid w:val="00E40E20"/>
    <w:rsid w:val="00E40FCB"/>
    <w:rsid w:val="00E413CA"/>
    <w:rsid w:val="00E41694"/>
    <w:rsid w:val="00E416BC"/>
    <w:rsid w:val="00E417B1"/>
    <w:rsid w:val="00E417E7"/>
    <w:rsid w:val="00E41804"/>
    <w:rsid w:val="00E4193D"/>
    <w:rsid w:val="00E41B15"/>
    <w:rsid w:val="00E41C36"/>
    <w:rsid w:val="00E42003"/>
    <w:rsid w:val="00E42048"/>
    <w:rsid w:val="00E42087"/>
    <w:rsid w:val="00E422B4"/>
    <w:rsid w:val="00E424AD"/>
    <w:rsid w:val="00E4284C"/>
    <w:rsid w:val="00E42BFB"/>
    <w:rsid w:val="00E42C4C"/>
    <w:rsid w:val="00E42CF5"/>
    <w:rsid w:val="00E42D27"/>
    <w:rsid w:val="00E42D7F"/>
    <w:rsid w:val="00E42F37"/>
    <w:rsid w:val="00E42FDD"/>
    <w:rsid w:val="00E43072"/>
    <w:rsid w:val="00E43089"/>
    <w:rsid w:val="00E4327A"/>
    <w:rsid w:val="00E4327D"/>
    <w:rsid w:val="00E43409"/>
    <w:rsid w:val="00E43532"/>
    <w:rsid w:val="00E43560"/>
    <w:rsid w:val="00E437D9"/>
    <w:rsid w:val="00E438C2"/>
    <w:rsid w:val="00E4393B"/>
    <w:rsid w:val="00E43A5F"/>
    <w:rsid w:val="00E43A88"/>
    <w:rsid w:val="00E43C3E"/>
    <w:rsid w:val="00E43C9C"/>
    <w:rsid w:val="00E44242"/>
    <w:rsid w:val="00E44269"/>
    <w:rsid w:val="00E4432D"/>
    <w:rsid w:val="00E4437A"/>
    <w:rsid w:val="00E44439"/>
    <w:rsid w:val="00E444B4"/>
    <w:rsid w:val="00E4454E"/>
    <w:rsid w:val="00E445E6"/>
    <w:rsid w:val="00E449C5"/>
    <w:rsid w:val="00E44AF5"/>
    <w:rsid w:val="00E44E29"/>
    <w:rsid w:val="00E44ED3"/>
    <w:rsid w:val="00E45085"/>
    <w:rsid w:val="00E45229"/>
    <w:rsid w:val="00E453B7"/>
    <w:rsid w:val="00E454DC"/>
    <w:rsid w:val="00E4573A"/>
    <w:rsid w:val="00E457A3"/>
    <w:rsid w:val="00E45876"/>
    <w:rsid w:val="00E458D7"/>
    <w:rsid w:val="00E45987"/>
    <w:rsid w:val="00E45A95"/>
    <w:rsid w:val="00E45B05"/>
    <w:rsid w:val="00E45BCD"/>
    <w:rsid w:val="00E45BF8"/>
    <w:rsid w:val="00E45C76"/>
    <w:rsid w:val="00E45E45"/>
    <w:rsid w:val="00E45E69"/>
    <w:rsid w:val="00E45F7E"/>
    <w:rsid w:val="00E45FAF"/>
    <w:rsid w:val="00E45FBE"/>
    <w:rsid w:val="00E460F4"/>
    <w:rsid w:val="00E4619D"/>
    <w:rsid w:val="00E4633F"/>
    <w:rsid w:val="00E46533"/>
    <w:rsid w:val="00E46629"/>
    <w:rsid w:val="00E46658"/>
    <w:rsid w:val="00E4680A"/>
    <w:rsid w:val="00E469EB"/>
    <w:rsid w:val="00E46A3F"/>
    <w:rsid w:val="00E46B3A"/>
    <w:rsid w:val="00E46C25"/>
    <w:rsid w:val="00E46D13"/>
    <w:rsid w:val="00E46DD3"/>
    <w:rsid w:val="00E46EC7"/>
    <w:rsid w:val="00E47187"/>
    <w:rsid w:val="00E471AF"/>
    <w:rsid w:val="00E47204"/>
    <w:rsid w:val="00E47256"/>
    <w:rsid w:val="00E47340"/>
    <w:rsid w:val="00E47372"/>
    <w:rsid w:val="00E47517"/>
    <w:rsid w:val="00E475A3"/>
    <w:rsid w:val="00E476CA"/>
    <w:rsid w:val="00E47722"/>
    <w:rsid w:val="00E4777B"/>
    <w:rsid w:val="00E477FC"/>
    <w:rsid w:val="00E4790D"/>
    <w:rsid w:val="00E479AC"/>
    <w:rsid w:val="00E47A79"/>
    <w:rsid w:val="00E47D1B"/>
    <w:rsid w:val="00E47DC2"/>
    <w:rsid w:val="00E5000B"/>
    <w:rsid w:val="00E50047"/>
    <w:rsid w:val="00E5012B"/>
    <w:rsid w:val="00E5028D"/>
    <w:rsid w:val="00E502AE"/>
    <w:rsid w:val="00E50379"/>
    <w:rsid w:val="00E504AD"/>
    <w:rsid w:val="00E50614"/>
    <w:rsid w:val="00E507BF"/>
    <w:rsid w:val="00E509AA"/>
    <w:rsid w:val="00E509B9"/>
    <w:rsid w:val="00E509D1"/>
    <w:rsid w:val="00E50A09"/>
    <w:rsid w:val="00E50A65"/>
    <w:rsid w:val="00E50AD4"/>
    <w:rsid w:val="00E50CF5"/>
    <w:rsid w:val="00E50E14"/>
    <w:rsid w:val="00E50F16"/>
    <w:rsid w:val="00E50F9F"/>
    <w:rsid w:val="00E50FF2"/>
    <w:rsid w:val="00E51015"/>
    <w:rsid w:val="00E5108D"/>
    <w:rsid w:val="00E51119"/>
    <w:rsid w:val="00E51183"/>
    <w:rsid w:val="00E5124A"/>
    <w:rsid w:val="00E512AF"/>
    <w:rsid w:val="00E5146C"/>
    <w:rsid w:val="00E51586"/>
    <w:rsid w:val="00E518AD"/>
    <w:rsid w:val="00E518EE"/>
    <w:rsid w:val="00E51980"/>
    <w:rsid w:val="00E51B62"/>
    <w:rsid w:val="00E51E91"/>
    <w:rsid w:val="00E51FC3"/>
    <w:rsid w:val="00E52021"/>
    <w:rsid w:val="00E520D5"/>
    <w:rsid w:val="00E52184"/>
    <w:rsid w:val="00E521C7"/>
    <w:rsid w:val="00E52407"/>
    <w:rsid w:val="00E52C25"/>
    <w:rsid w:val="00E52C90"/>
    <w:rsid w:val="00E52ED4"/>
    <w:rsid w:val="00E52F3C"/>
    <w:rsid w:val="00E53078"/>
    <w:rsid w:val="00E53089"/>
    <w:rsid w:val="00E530B8"/>
    <w:rsid w:val="00E530F1"/>
    <w:rsid w:val="00E5310A"/>
    <w:rsid w:val="00E5314C"/>
    <w:rsid w:val="00E531BD"/>
    <w:rsid w:val="00E53221"/>
    <w:rsid w:val="00E533E4"/>
    <w:rsid w:val="00E53495"/>
    <w:rsid w:val="00E53532"/>
    <w:rsid w:val="00E53602"/>
    <w:rsid w:val="00E53640"/>
    <w:rsid w:val="00E5375D"/>
    <w:rsid w:val="00E5377D"/>
    <w:rsid w:val="00E5378C"/>
    <w:rsid w:val="00E538FD"/>
    <w:rsid w:val="00E53A10"/>
    <w:rsid w:val="00E53A92"/>
    <w:rsid w:val="00E53C1E"/>
    <w:rsid w:val="00E53C2B"/>
    <w:rsid w:val="00E53C75"/>
    <w:rsid w:val="00E53D9A"/>
    <w:rsid w:val="00E53E27"/>
    <w:rsid w:val="00E53FA3"/>
    <w:rsid w:val="00E53FCB"/>
    <w:rsid w:val="00E540F5"/>
    <w:rsid w:val="00E5415E"/>
    <w:rsid w:val="00E54302"/>
    <w:rsid w:val="00E54390"/>
    <w:rsid w:val="00E543FA"/>
    <w:rsid w:val="00E54456"/>
    <w:rsid w:val="00E544AE"/>
    <w:rsid w:val="00E544CE"/>
    <w:rsid w:val="00E544FF"/>
    <w:rsid w:val="00E54524"/>
    <w:rsid w:val="00E545A4"/>
    <w:rsid w:val="00E545DA"/>
    <w:rsid w:val="00E547B9"/>
    <w:rsid w:val="00E548B8"/>
    <w:rsid w:val="00E548E8"/>
    <w:rsid w:val="00E548FE"/>
    <w:rsid w:val="00E54AC8"/>
    <w:rsid w:val="00E54B32"/>
    <w:rsid w:val="00E54CBB"/>
    <w:rsid w:val="00E54D26"/>
    <w:rsid w:val="00E54D2F"/>
    <w:rsid w:val="00E54DD1"/>
    <w:rsid w:val="00E54E62"/>
    <w:rsid w:val="00E54ED2"/>
    <w:rsid w:val="00E54F26"/>
    <w:rsid w:val="00E552B0"/>
    <w:rsid w:val="00E55524"/>
    <w:rsid w:val="00E556F5"/>
    <w:rsid w:val="00E55746"/>
    <w:rsid w:val="00E5576A"/>
    <w:rsid w:val="00E55A53"/>
    <w:rsid w:val="00E55A59"/>
    <w:rsid w:val="00E55D1D"/>
    <w:rsid w:val="00E55F55"/>
    <w:rsid w:val="00E55FC9"/>
    <w:rsid w:val="00E55FD8"/>
    <w:rsid w:val="00E55FF5"/>
    <w:rsid w:val="00E562FA"/>
    <w:rsid w:val="00E56324"/>
    <w:rsid w:val="00E56398"/>
    <w:rsid w:val="00E564FF"/>
    <w:rsid w:val="00E5667B"/>
    <w:rsid w:val="00E56731"/>
    <w:rsid w:val="00E567C8"/>
    <w:rsid w:val="00E5681B"/>
    <w:rsid w:val="00E568DE"/>
    <w:rsid w:val="00E5691A"/>
    <w:rsid w:val="00E569E9"/>
    <w:rsid w:val="00E56A52"/>
    <w:rsid w:val="00E56AF7"/>
    <w:rsid w:val="00E56BC8"/>
    <w:rsid w:val="00E56C54"/>
    <w:rsid w:val="00E56D79"/>
    <w:rsid w:val="00E56DEA"/>
    <w:rsid w:val="00E56E62"/>
    <w:rsid w:val="00E56F21"/>
    <w:rsid w:val="00E570C5"/>
    <w:rsid w:val="00E571B0"/>
    <w:rsid w:val="00E571CC"/>
    <w:rsid w:val="00E57322"/>
    <w:rsid w:val="00E57508"/>
    <w:rsid w:val="00E5763B"/>
    <w:rsid w:val="00E57672"/>
    <w:rsid w:val="00E5785B"/>
    <w:rsid w:val="00E57894"/>
    <w:rsid w:val="00E579C3"/>
    <w:rsid w:val="00E579EB"/>
    <w:rsid w:val="00E57C7A"/>
    <w:rsid w:val="00E57D2D"/>
    <w:rsid w:val="00E57F7A"/>
    <w:rsid w:val="00E60185"/>
    <w:rsid w:val="00E601BD"/>
    <w:rsid w:val="00E6038A"/>
    <w:rsid w:val="00E603B4"/>
    <w:rsid w:val="00E604FD"/>
    <w:rsid w:val="00E60521"/>
    <w:rsid w:val="00E6054C"/>
    <w:rsid w:val="00E60580"/>
    <w:rsid w:val="00E605B7"/>
    <w:rsid w:val="00E60660"/>
    <w:rsid w:val="00E60690"/>
    <w:rsid w:val="00E606AF"/>
    <w:rsid w:val="00E60782"/>
    <w:rsid w:val="00E60806"/>
    <w:rsid w:val="00E60888"/>
    <w:rsid w:val="00E609D7"/>
    <w:rsid w:val="00E60ACC"/>
    <w:rsid w:val="00E60C45"/>
    <w:rsid w:val="00E60CDF"/>
    <w:rsid w:val="00E60DE5"/>
    <w:rsid w:val="00E60E12"/>
    <w:rsid w:val="00E60F1D"/>
    <w:rsid w:val="00E61027"/>
    <w:rsid w:val="00E6102A"/>
    <w:rsid w:val="00E61272"/>
    <w:rsid w:val="00E61511"/>
    <w:rsid w:val="00E61872"/>
    <w:rsid w:val="00E61A1B"/>
    <w:rsid w:val="00E61BA9"/>
    <w:rsid w:val="00E61BB9"/>
    <w:rsid w:val="00E61BDA"/>
    <w:rsid w:val="00E61C30"/>
    <w:rsid w:val="00E61C82"/>
    <w:rsid w:val="00E61D74"/>
    <w:rsid w:val="00E61FEF"/>
    <w:rsid w:val="00E620ED"/>
    <w:rsid w:val="00E620FA"/>
    <w:rsid w:val="00E621C6"/>
    <w:rsid w:val="00E6241B"/>
    <w:rsid w:val="00E624F3"/>
    <w:rsid w:val="00E625B8"/>
    <w:rsid w:val="00E62654"/>
    <w:rsid w:val="00E627AA"/>
    <w:rsid w:val="00E62A51"/>
    <w:rsid w:val="00E62A78"/>
    <w:rsid w:val="00E62DC2"/>
    <w:rsid w:val="00E62E99"/>
    <w:rsid w:val="00E62EF4"/>
    <w:rsid w:val="00E63021"/>
    <w:rsid w:val="00E631DF"/>
    <w:rsid w:val="00E63325"/>
    <w:rsid w:val="00E63382"/>
    <w:rsid w:val="00E6341C"/>
    <w:rsid w:val="00E6342E"/>
    <w:rsid w:val="00E63682"/>
    <w:rsid w:val="00E6399E"/>
    <w:rsid w:val="00E63A3E"/>
    <w:rsid w:val="00E63B09"/>
    <w:rsid w:val="00E63B1D"/>
    <w:rsid w:val="00E63B71"/>
    <w:rsid w:val="00E63D31"/>
    <w:rsid w:val="00E63D5E"/>
    <w:rsid w:val="00E63D66"/>
    <w:rsid w:val="00E63F22"/>
    <w:rsid w:val="00E642F2"/>
    <w:rsid w:val="00E6439F"/>
    <w:rsid w:val="00E6457E"/>
    <w:rsid w:val="00E64587"/>
    <w:rsid w:val="00E645F4"/>
    <w:rsid w:val="00E64663"/>
    <w:rsid w:val="00E646C3"/>
    <w:rsid w:val="00E648C5"/>
    <w:rsid w:val="00E64B75"/>
    <w:rsid w:val="00E64CBF"/>
    <w:rsid w:val="00E64D02"/>
    <w:rsid w:val="00E64D23"/>
    <w:rsid w:val="00E64ED3"/>
    <w:rsid w:val="00E65388"/>
    <w:rsid w:val="00E653DE"/>
    <w:rsid w:val="00E6559F"/>
    <w:rsid w:val="00E655C9"/>
    <w:rsid w:val="00E655D5"/>
    <w:rsid w:val="00E656FC"/>
    <w:rsid w:val="00E65719"/>
    <w:rsid w:val="00E6587D"/>
    <w:rsid w:val="00E658EE"/>
    <w:rsid w:val="00E65918"/>
    <w:rsid w:val="00E65ACF"/>
    <w:rsid w:val="00E65D7E"/>
    <w:rsid w:val="00E65E8F"/>
    <w:rsid w:val="00E66073"/>
    <w:rsid w:val="00E66189"/>
    <w:rsid w:val="00E66245"/>
    <w:rsid w:val="00E6652E"/>
    <w:rsid w:val="00E66789"/>
    <w:rsid w:val="00E667F8"/>
    <w:rsid w:val="00E668D1"/>
    <w:rsid w:val="00E66ABA"/>
    <w:rsid w:val="00E66AC0"/>
    <w:rsid w:val="00E66B63"/>
    <w:rsid w:val="00E66D84"/>
    <w:rsid w:val="00E66FC6"/>
    <w:rsid w:val="00E6709A"/>
    <w:rsid w:val="00E671FD"/>
    <w:rsid w:val="00E67312"/>
    <w:rsid w:val="00E674D7"/>
    <w:rsid w:val="00E67518"/>
    <w:rsid w:val="00E675FA"/>
    <w:rsid w:val="00E6763D"/>
    <w:rsid w:val="00E676AB"/>
    <w:rsid w:val="00E6792D"/>
    <w:rsid w:val="00E679B3"/>
    <w:rsid w:val="00E67B64"/>
    <w:rsid w:val="00E67B7D"/>
    <w:rsid w:val="00E67B95"/>
    <w:rsid w:val="00E67C56"/>
    <w:rsid w:val="00E67CC9"/>
    <w:rsid w:val="00E67EB7"/>
    <w:rsid w:val="00E67F2F"/>
    <w:rsid w:val="00E67FA6"/>
    <w:rsid w:val="00E700D1"/>
    <w:rsid w:val="00E7013C"/>
    <w:rsid w:val="00E7018A"/>
    <w:rsid w:val="00E7028D"/>
    <w:rsid w:val="00E702BA"/>
    <w:rsid w:val="00E7032F"/>
    <w:rsid w:val="00E70359"/>
    <w:rsid w:val="00E70436"/>
    <w:rsid w:val="00E70448"/>
    <w:rsid w:val="00E7046B"/>
    <w:rsid w:val="00E70470"/>
    <w:rsid w:val="00E704B7"/>
    <w:rsid w:val="00E704CF"/>
    <w:rsid w:val="00E7069C"/>
    <w:rsid w:val="00E70733"/>
    <w:rsid w:val="00E707FD"/>
    <w:rsid w:val="00E70856"/>
    <w:rsid w:val="00E70E37"/>
    <w:rsid w:val="00E70E3C"/>
    <w:rsid w:val="00E70E6D"/>
    <w:rsid w:val="00E70F54"/>
    <w:rsid w:val="00E71027"/>
    <w:rsid w:val="00E710E9"/>
    <w:rsid w:val="00E7132B"/>
    <w:rsid w:val="00E714D0"/>
    <w:rsid w:val="00E7161A"/>
    <w:rsid w:val="00E716FA"/>
    <w:rsid w:val="00E71808"/>
    <w:rsid w:val="00E71CDF"/>
    <w:rsid w:val="00E71F08"/>
    <w:rsid w:val="00E71F2D"/>
    <w:rsid w:val="00E71F71"/>
    <w:rsid w:val="00E72006"/>
    <w:rsid w:val="00E72059"/>
    <w:rsid w:val="00E720AA"/>
    <w:rsid w:val="00E72109"/>
    <w:rsid w:val="00E7231F"/>
    <w:rsid w:val="00E723C8"/>
    <w:rsid w:val="00E723E4"/>
    <w:rsid w:val="00E7243F"/>
    <w:rsid w:val="00E725B1"/>
    <w:rsid w:val="00E725B3"/>
    <w:rsid w:val="00E726FB"/>
    <w:rsid w:val="00E7274F"/>
    <w:rsid w:val="00E7279A"/>
    <w:rsid w:val="00E72846"/>
    <w:rsid w:val="00E72DF0"/>
    <w:rsid w:val="00E72EC5"/>
    <w:rsid w:val="00E7361F"/>
    <w:rsid w:val="00E7362B"/>
    <w:rsid w:val="00E7364A"/>
    <w:rsid w:val="00E73856"/>
    <w:rsid w:val="00E73A50"/>
    <w:rsid w:val="00E73B9D"/>
    <w:rsid w:val="00E73C97"/>
    <w:rsid w:val="00E73C9D"/>
    <w:rsid w:val="00E73EBD"/>
    <w:rsid w:val="00E74402"/>
    <w:rsid w:val="00E74407"/>
    <w:rsid w:val="00E7441C"/>
    <w:rsid w:val="00E74435"/>
    <w:rsid w:val="00E74691"/>
    <w:rsid w:val="00E74763"/>
    <w:rsid w:val="00E7478E"/>
    <w:rsid w:val="00E748A0"/>
    <w:rsid w:val="00E749BD"/>
    <w:rsid w:val="00E74A1F"/>
    <w:rsid w:val="00E74A30"/>
    <w:rsid w:val="00E74A73"/>
    <w:rsid w:val="00E74C75"/>
    <w:rsid w:val="00E74C96"/>
    <w:rsid w:val="00E74D9D"/>
    <w:rsid w:val="00E74EC4"/>
    <w:rsid w:val="00E75029"/>
    <w:rsid w:val="00E75031"/>
    <w:rsid w:val="00E753A9"/>
    <w:rsid w:val="00E753C6"/>
    <w:rsid w:val="00E753D2"/>
    <w:rsid w:val="00E75460"/>
    <w:rsid w:val="00E7565E"/>
    <w:rsid w:val="00E75721"/>
    <w:rsid w:val="00E7590B"/>
    <w:rsid w:val="00E75B37"/>
    <w:rsid w:val="00E75B6E"/>
    <w:rsid w:val="00E75C50"/>
    <w:rsid w:val="00E75CFD"/>
    <w:rsid w:val="00E75E2B"/>
    <w:rsid w:val="00E75F2E"/>
    <w:rsid w:val="00E75F39"/>
    <w:rsid w:val="00E762D8"/>
    <w:rsid w:val="00E763A8"/>
    <w:rsid w:val="00E763AF"/>
    <w:rsid w:val="00E76503"/>
    <w:rsid w:val="00E76723"/>
    <w:rsid w:val="00E767E2"/>
    <w:rsid w:val="00E76942"/>
    <w:rsid w:val="00E76B48"/>
    <w:rsid w:val="00E76DC2"/>
    <w:rsid w:val="00E77092"/>
    <w:rsid w:val="00E770AE"/>
    <w:rsid w:val="00E77130"/>
    <w:rsid w:val="00E7734D"/>
    <w:rsid w:val="00E77560"/>
    <w:rsid w:val="00E7756D"/>
    <w:rsid w:val="00E77602"/>
    <w:rsid w:val="00E77721"/>
    <w:rsid w:val="00E7785C"/>
    <w:rsid w:val="00E77884"/>
    <w:rsid w:val="00E778C4"/>
    <w:rsid w:val="00E77A9F"/>
    <w:rsid w:val="00E77B30"/>
    <w:rsid w:val="00E77C89"/>
    <w:rsid w:val="00E77E8D"/>
    <w:rsid w:val="00E77E9F"/>
    <w:rsid w:val="00E8004E"/>
    <w:rsid w:val="00E80175"/>
    <w:rsid w:val="00E8017D"/>
    <w:rsid w:val="00E8036C"/>
    <w:rsid w:val="00E803A0"/>
    <w:rsid w:val="00E80730"/>
    <w:rsid w:val="00E80835"/>
    <w:rsid w:val="00E808D5"/>
    <w:rsid w:val="00E8095E"/>
    <w:rsid w:val="00E80A74"/>
    <w:rsid w:val="00E80B61"/>
    <w:rsid w:val="00E80E81"/>
    <w:rsid w:val="00E80EDC"/>
    <w:rsid w:val="00E80FAE"/>
    <w:rsid w:val="00E80FBC"/>
    <w:rsid w:val="00E81319"/>
    <w:rsid w:val="00E813F2"/>
    <w:rsid w:val="00E81457"/>
    <w:rsid w:val="00E8155E"/>
    <w:rsid w:val="00E81582"/>
    <w:rsid w:val="00E817AD"/>
    <w:rsid w:val="00E817EC"/>
    <w:rsid w:val="00E817F4"/>
    <w:rsid w:val="00E818C3"/>
    <w:rsid w:val="00E81A30"/>
    <w:rsid w:val="00E81A45"/>
    <w:rsid w:val="00E81C85"/>
    <w:rsid w:val="00E81CAB"/>
    <w:rsid w:val="00E81E17"/>
    <w:rsid w:val="00E81EB4"/>
    <w:rsid w:val="00E81EEE"/>
    <w:rsid w:val="00E81F9B"/>
    <w:rsid w:val="00E81FA7"/>
    <w:rsid w:val="00E81FE6"/>
    <w:rsid w:val="00E821FA"/>
    <w:rsid w:val="00E82237"/>
    <w:rsid w:val="00E822B4"/>
    <w:rsid w:val="00E822B6"/>
    <w:rsid w:val="00E8235E"/>
    <w:rsid w:val="00E8245F"/>
    <w:rsid w:val="00E8278A"/>
    <w:rsid w:val="00E82797"/>
    <w:rsid w:val="00E82802"/>
    <w:rsid w:val="00E82889"/>
    <w:rsid w:val="00E82BBF"/>
    <w:rsid w:val="00E82BE3"/>
    <w:rsid w:val="00E82C26"/>
    <w:rsid w:val="00E82D60"/>
    <w:rsid w:val="00E82DBD"/>
    <w:rsid w:val="00E82E6A"/>
    <w:rsid w:val="00E83027"/>
    <w:rsid w:val="00E83489"/>
    <w:rsid w:val="00E834D6"/>
    <w:rsid w:val="00E8350F"/>
    <w:rsid w:val="00E836E0"/>
    <w:rsid w:val="00E83769"/>
    <w:rsid w:val="00E8389C"/>
    <w:rsid w:val="00E83B94"/>
    <w:rsid w:val="00E83D3C"/>
    <w:rsid w:val="00E84110"/>
    <w:rsid w:val="00E841E5"/>
    <w:rsid w:val="00E84259"/>
    <w:rsid w:val="00E842A5"/>
    <w:rsid w:val="00E842C4"/>
    <w:rsid w:val="00E84329"/>
    <w:rsid w:val="00E844FF"/>
    <w:rsid w:val="00E8451B"/>
    <w:rsid w:val="00E8464D"/>
    <w:rsid w:val="00E84722"/>
    <w:rsid w:val="00E84776"/>
    <w:rsid w:val="00E847A5"/>
    <w:rsid w:val="00E84805"/>
    <w:rsid w:val="00E84952"/>
    <w:rsid w:val="00E84985"/>
    <w:rsid w:val="00E84B18"/>
    <w:rsid w:val="00E84BB8"/>
    <w:rsid w:val="00E84D12"/>
    <w:rsid w:val="00E84D8D"/>
    <w:rsid w:val="00E84DD1"/>
    <w:rsid w:val="00E84E65"/>
    <w:rsid w:val="00E84EC4"/>
    <w:rsid w:val="00E84F70"/>
    <w:rsid w:val="00E84F71"/>
    <w:rsid w:val="00E85224"/>
    <w:rsid w:val="00E8532D"/>
    <w:rsid w:val="00E855BD"/>
    <w:rsid w:val="00E8567A"/>
    <w:rsid w:val="00E85831"/>
    <w:rsid w:val="00E8587B"/>
    <w:rsid w:val="00E85895"/>
    <w:rsid w:val="00E85938"/>
    <w:rsid w:val="00E85A47"/>
    <w:rsid w:val="00E85BDA"/>
    <w:rsid w:val="00E85BE2"/>
    <w:rsid w:val="00E85C00"/>
    <w:rsid w:val="00E85DF1"/>
    <w:rsid w:val="00E85E2E"/>
    <w:rsid w:val="00E85E3D"/>
    <w:rsid w:val="00E85E54"/>
    <w:rsid w:val="00E85EA5"/>
    <w:rsid w:val="00E85FD2"/>
    <w:rsid w:val="00E86002"/>
    <w:rsid w:val="00E86007"/>
    <w:rsid w:val="00E8607E"/>
    <w:rsid w:val="00E861FE"/>
    <w:rsid w:val="00E86227"/>
    <w:rsid w:val="00E86440"/>
    <w:rsid w:val="00E865D2"/>
    <w:rsid w:val="00E86646"/>
    <w:rsid w:val="00E866DC"/>
    <w:rsid w:val="00E867AC"/>
    <w:rsid w:val="00E867B2"/>
    <w:rsid w:val="00E867B9"/>
    <w:rsid w:val="00E867D6"/>
    <w:rsid w:val="00E86840"/>
    <w:rsid w:val="00E869AB"/>
    <w:rsid w:val="00E86AB4"/>
    <w:rsid w:val="00E86B17"/>
    <w:rsid w:val="00E86C01"/>
    <w:rsid w:val="00E86CE2"/>
    <w:rsid w:val="00E86E73"/>
    <w:rsid w:val="00E86FBA"/>
    <w:rsid w:val="00E86FBE"/>
    <w:rsid w:val="00E86FF6"/>
    <w:rsid w:val="00E8700E"/>
    <w:rsid w:val="00E870C3"/>
    <w:rsid w:val="00E870D4"/>
    <w:rsid w:val="00E870D9"/>
    <w:rsid w:val="00E87184"/>
    <w:rsid w:val="00E875A1"/>
    <w:rsid w:val="00E875F3"/>
    <w:rsid w:val="00E876B0"/>
    <w:rsid w:val="00E87813"/>
    <w:rsid w:val="00E879EF"/>
    <w:rsid w:val="00E87A53"/>
    <w:rsid w:val="00E87AF0"/>
    <w:rsid w:val="00E87E7E"/>
    <w:rsid w:val="00E87F35"/>
    <w:rsid w:val="00E87F96"/>
    <w:rsid w:val="00E87F99"/>
    <w:rsid w:val="00E900D8"/>
    <w:rsid w:val="00E900F2"/>
    <w:rsid w:val="00E90285"/>
    <w:rsid w:val="00E90416"/>
    <w:rsid w:val="00E905A6"/>
    <w:rsid w:val="00E90665"/>
    <w:rsid w:val="00E906DD"/>
    <w:rsid w:val="00E907EE"/>
    <w:rsid w:val="00E90849"/>
    <w:rsid w:val="00E908CC"/>
    <w:rsid w:val="00E90AEF"/>
    <w:rsid w:val="00E90B49"/>
    <w:rsid w:val="00E90BA1"/>
    <w:rsid w:val="00E90DC4"/>
    <w:rsid w:val="00E911B2"/>
    <w:rsid w:val="00E91434"/>
    <w:rsid w:val="00E9148F"/>
    <w:rsid w:val="00E914AD"/>
    <w:rsid w:val="00E914D1"/>
    <w:rsid w:val="00E914E0"/>
    <w:rsid w:val="00E91661"/>
    <w:rsid w:val="00E91667"/>
    <w:rsid w:val="00E9168A"/>
    <w:rsid w:val="00E91714"/>
    <w:rsid w:val="00E917EB"/>
    <w:rsid w:val="00E918E4"/>
    <w:rsid w:val="00E9193E"/>
    <w:rsid w:val="00E91996"/>
    <w:rsid w:val="00E91B0D"/>
    <w:rsid w:val="00E91B0F"/>
    <w:rsid w:val="00E91B7C"/>
    <w:rsid w:val="00E91D9A"/>
    <w:rsid w:val="00E92045"/>
    <w:rsid w:val="00E9204A"/>
    <w:rsid w:val="00E92096"/>
    <w:rsid w:val="00E9224C"/>
    <w:rsid w:val="00E92460"/>
    <w:rsid w:val="00E9253F"/>
    <w:rsid w:val="00E92666"/>
    <w:rsid w:val="00E929EF"/>
    <w:rsid w:val="00E929F9"/>
    <w:rsid w:val="00E92A3B"/>
    <w:rsid w:val="00E92F6C"/>
    <w:rsid w:val="00E92F84"/>
    <w:rsid w:val="00E93101"/>
    <w:rsid w:val="00E93282"/>
    <w:rsid w:val="00E93539"/>
    <w:rsid w:val="00E936E2"/>
    <w:rsid w:val="00E93766"/>
    <w:rsid w:val="00E93775"/>
    <w:rsid w:val="00E93852"/>
    <w:rsid w:val="00E938A9"/>
    <w:rsid w:val="00E93927"/>
    <w:rsid w:val="00E93A05"/>
    <w:rsid w:val="00E93A5A"/>
    <w:rsid w:val="00E93A9F"/>
    <w:rsid w:val="00E93BE5"/>
    <w:rsid w:val="00E93CBE"/>
    <w:rsid w:val="00E94000"/>
    <w:rsid w:val="00E9410D"/>
    <w:rsid w:val="00E9431F"/>
    <w:rsid w:val="00E94323"/>
    <w:rsid w:val="00E944F2"/>
    <w:rsid w:val="00E94587"/>
    <w:rsid w:val="00E945E9"/>
    <w:rsid w:val="00E945F3"/>
    <w:rsid w:val="00E9464D"/>
    <w:rsid w:val="00E946AF"/>
    <w:rsid w:val="00E94718"/>
    <w:rsid w:val="00E9474D"/>
    <w:rsid w:val="00E949F0"/>
    <w:rsid w:val="00E94B09"/>
    <w:rsid w:val="00E94D4A"/>
    <w:rsid w:val="00E94E00"/>
    <w:rsid w:val="00E94E0A"/>
    <w:rsid w:val="00E94E35"/>
    <w:rsid w:val="00E94F28"/>
    <w:rsid w:val="00E94F87"/>
    <w:rsid w:val="00E95034"/>
    <w:rsid w:val="00E952FC"/>
    <w:rsid w:val="00E95393"/>
    <w:rsid w:val="00E9547F"/>
    <w:rsid w:val="00E956E7"/>
    <w:rsid w:val="00E95A97"/>
    <w:rsid w:val="00E95D8B"/>
    <w:rsid w:val="00E95E52"/>
    <w:rsid w:val="00E95E54"/>
    <w:rsid w:val="00E95FF0"/>
    <w:rsid w:val="00E9622B"/>
    <w:rsid w:val="00E96268"/>
    <w:rsid w:val="00E963BE"/>
    <w:rsid w:val="00E9643C"/>
    <w:rsid w:val="00E964B4"/>
    <w:rsid w:val="00E964F7"/>
    <w:rsid w:val="00E96750"/>
    <w:rsid w:val="00E967BE"/>
    <w:rsid w:val="00E9685F"/>
    <w:rsid w:val="00E969D3"/>
    <w:rsid w:val="00E96BD9"/>
    <w:rsid w:val="00E96C64"/>
    <w:rsid w:val="00E96CDB"/>
    <w:rsid w:val="00E96D27"/>
    <w:rsid w:val="00E97241"/>
    <w:rsid w:val="00E9727A"/>
    <w:rsid w:val="00E9733F"/>
    <w:rsid w:val="00E973B9"/>
    <w:rsid w:val="00E973C3"/>
    <w:rsid w:val="00E97427"/>
    <w:rsid w:val="00E9745C"/>
    <w:rsid w:val="00E974DB"/>
    <w:rsid w:val="00E974E3"/>
    <w:rsid w:val="00E97554"/>
    <w:rsid w:val="00E975A9"/>
    <w:rsid w:val="00E975DE"/>
    <w:rsid w:val="00E9761D"/>
    <w:rsid w:val="00E9761F"/>
    <w:rsid w:val="00E97728"/>
    <w:rsid w:val="00E977FF"/>
    <w:rsid w:val="00E9780D"/>
    <w:rsid w:val="00E9781B"/>
    <w:rsid w:val="00E97A56"/>
    <w:rsid w:val="00E97BB4"/>
    <w:rsid w:val="00E97C57"/>
    <w:rsid w:val="00E97EE0"/>
    <w:rsid w:val="00EA01BF"/>
    <w:rsid w:val="00EA0216"/>
    <w:rsid w:val="00EA04E5"/>
    <w:rsid w:val="00EA057B"/>
    <w:rsid w:val="00EA0629"/>
    <w:rsid w:val="00EA0779"/>
    <w:rsid w:val="00EA0828"/>
    <w:rsid w:val="00EA091F"/>
    <w:rsid w:val="00EA099F"/>
    <w:rsid w:val="00EA09C0"/>
    <w:rsid w:val="00EA0A60"/>
    <w:rsid w:val="00EA0A9A"/>
    <w:rsid w:val="00EA0B48"/>
    <w:rsid w:val="00EA0C3F"/>
    <w:rsid w:val="00EA0CF2"/>
    <w:rsid w:val="00EA0E0E"/>
    <w:rsid w:val="00EA1065"/>
    <w:rsid w:val="00EA1092"/>
    <w:rsid w:val="00EA1094"/>
    <w:rsid w:val="00EA1157"/>
    <w:rsid w:val="00EA11AD"/>
    <w:rsid w:val="00EA13BC"/>
    <w:rsid w:val="00EA13C6"/>
    <w:rsid w:val="00EA1418"/>
    <w:rsid w:val="00EA16D7"/>
    <w:rsid w:val="00EA177B"/>
    <w:rsid w:val="00EA18A1"/>
    <w:rsid w:val="00EA1917"/>
    <w:rsid w:val="00EA1A5B"/>
    <w:rsid w:val="00EA1B7E"/>
    <w:rsid w:val="00EA1B8C"/>
    <w:rsid w:val="00EA1BD6"/>
    <w:rsid w:val="00EA1F46"/>
    <w:rsid w:val="00EA1F7C"/>
    <w:rsid w:val="00EA2026"/>
    <w:rsid w:val="00EA22A3"/>
    <w:rsid w:val="00EA2382"/>
    <w:rsid w:val="00EA23D7"/>
    <w:rsid w:val="00EA23E7"/>
    <w:rsid w:val="00EA26DB"/>
    <w:rsid w:val="00EA2B20"/>
    <w:rsid w:val="00EA2C07"/>
    <w:rsid w:val="00EA2CB6"/>
    <w:rsid w:val="00EA2D55"/>
    <w:rsid w:val="00EA2E9C"/>
    <w:rsid w:val="00EA2EC8"/>
    <w:rsid w:val="00EA2ED6"/>
    <w:rsid w:val="00EA3096"/>
    <w:rsid w:val="00EA31ED"/>
    <w:rsid w:val="00EA323B"/>
    <w:rsid w:val="00EA325B"/>
    <w:rsid w:val="00EA3295"/>
    <w:rsid w:val="00EA331A"/>
    <w:rsid w:val="00EA33D6"/>
    <w:rsid w:val="00EA34A4"/>
    <w:rsid w:val="00EA34E3"/>
    <w:rsid w:val="00EA3548"/>
    <w:rsid w:val="00EA35D1"/>
    <w:rsid w:val="00EA36FA"/>
    <w:rsid w:val="00EA38D7"/>
    <w:rsid w:val="00EA3B07"/>
    <w:rsid w:val="00EA3B5E"/>
    <w:rsid w:val="00EA3B81"/>
    <w:rsid w:val="00EA3C6F"/>
    <w:rsid w:val="00EA3D95"/>
    <w:rsid w:val="00EA3DB2"/>
    <w:rsid w:val="00EA40D8"/>
    <w:rsid w:val="00EA4334"/>
    <w:rsid w:val="00EA44D8"/>
    <w:rsid w:val="00EA4980"/>
    <w:rsid w:val="00EA49C4"/>
    <w:rsid w:val="00EA4A6B"/>
    <w:rsid w:val="00EA4B78"/>
    <w:rsid w:val="00EA4D28"/>
    <w:rsid w:val="00EA4D80"/>
    <w:rsid w:val="00EA4EE5"/>
    <w:rsid w:val="00EA501D"/>
    <w:rsid w:val="00EA5352"/>
    <w:rsid w:val="00EA5435"/>
    <w:rsid w:val="00EA54D0"/>
    <w:rsid w:val="00EA55B2"/>
    <w:rsid w:val="00EA55EE"/>
    <w:rsid w:val="00EA572B"/>
    <w:rsid w:val="00EA57D1"/>
    <w:rsid w:val="00EA57D2"/>
    <w:rsid w:val="00EA5822"/>
    <w:rsid w:val="00EA5904"/>
    <w:rsid w:val="00EA594B"/>
    <w:rsid w:val="00EA59DD"/>
    <w:rsid w:val="00EA59E3"/>
    <w:rsid w:val="00EA59E7"/>
    <w:rsid w:val="00EA5A15"/>
    <w:rsid w:val="00EA5CC6"/>
    <w:rsid w:val="00EA5F0E"/>
    <w:rsid w:val="00EA5F4D"/>
    <w:rsid w:val="00EA6065"/>
    <w:rsid w:val="00EA61A3"/>
    <w:rsid w:val="00EA6220"/>
    <w:rsid w:val="00EA62DF"/>
    <w:rsid w:val="00EA62E9"/>
    <w:rsid w:val="00EA6475"/>
    <w:rsid w:val="00EA65B0"/>
    <w:rsid w:val="00EA65F9"/>
    <w:rsid w:val="00EA6675"/>
    <w:rsid w:val="00EA66A1"/>
    <w:rsid w:val="00EA674C"/>
    <w:rsid w:val="00EA67BE"/>
    <w:rsid w:val="00EA67F9"/>
    <w:rsid w:val="00EA67FE"/>
    <w:rsid w:val="00EA6854"/>
    <w:rsid w:val="00EA69E8"/>
    <w:rsid w:val="00EA6A03"/>
    <w:rsid w:val="00EA6AF4"/>
    <w:rsid w:val="00EA6B1B"/>
    <w:rsid w:val="00EA6C99"/>
    <w:rsid w:val="00EA6DA3"/>
    <w:rsid w:val="00EA6E93"/>
    <w:rsid w:val="00EA6FC2"/>
    <w:rsid w:val="00EA719E"/>
    <w:rsid w:val="00EA721B"/>
    <w:rsid w:val="00EA7271"/>
    <w:rsid w:val="00EA7397"/>
    <w:rsid w:val="00EA754F"/>
    <w:rsid w:val="00EA76B8"/>
    <w:rsid w:val="00EA775A"/>
    <w:rsid w:val="00EA77BE"/>
    <w:rsid w:val="00EA782B"/>
    <w:rsid w:val="00EA79F3"/>
    <w:rsid w:val="00EA7A86"/>
    <w:rsid w:val="00EA7CD3"/>
    <w:rsid w:val="00EA7D35"/>
    <w:rsid w:val="00EA7FBE"/>
    <w:rsid w:val="00EA7FDA"/>
    <w:rsid w:val="00EB029F"/>
    <w:rsid w:val="00EB03AF"/>
    <w:rsid w:val="00EB0581"/>
    <w:rsid w:val="00EB05D9"/>
    <w:rsid w:val="00EB0615"/>
    <w:rsid w:val="00EB0621"/>
    <w:rsid w:val="00EB06D2"/>
    <w:rsid w:val="00EB073A"/>
    <w:rsid w:val="00EB0876"/>
    <w:rsid w:val="00EB08B5"/>
    <w:rsid w:val="00EB098E"/>
    <w:rsid w:val="00EB09DA"/>
    <w:rsid w:val="00EB0A2E"/>
    <w:rsid w:val="00EB0A75"/>
    <w:rsid w:val="00EB0AFE"/>
    <w:rsid w:val="00EB0CC8"/>
    <w:rsid w:val="00EB0CF2"/>
    <w:rsid w:val="00EB0D97"/>
    <w:rsid w:val="00EB0EB0"/>
    <w:rsid w:val="00EB0F05"/>
    <w:rsid w:val="00EB0F71"/>
    <w:rsid w:val="00EB1122"/>
    <w:rsid w:val="00EB118A"/>
    <w:rsid w:val="00EB139F"/>
    <w:rsid w:val="00EB172F"/>
    <w:rsid w:val="00EB1846"/>
    <w:rsid w:val="00EB18BF"/>
    <w:rsid w:val="00EB194A"/>
    <w:rsid w:val="00EB19B8"/>
    <w:rsid w:val="00EB1ACE"/>
    <w:rsid w:val="00EB1B74"/>
    <w:rsid w:val="00EB1C00"/>
    <w:rsid w:val="00EB1E56"/>
    <w:rsid w:val="00EB1E66"/>
    <w:rsid w:val="00EB2005"/>
    <w:rsid w:val="00EB2243"/>
    <w:rsid w:val="00EB232B"/>
    <w:rsid w:val="00EB24A2"/>
    <w:rsid w:val="00EB2512"/>
    <w:rsid w:val="00EB2643"/>
    <w:rsid w:val="00EB265C"/>
    <w:rsid w:val="00EB26EB"/>
    <w:rsid w:val="00EB2AD3"/>
    <w:rsid w:val="00EB2B0E"/>
    <w:rsid w:val="00EB2B7B"/>
    <w:rsid w:val="00EB2BE9"/>
    <w:rsid w:val="00EB2C8C"/>
    <w:rsid w:val="00EB2CC4"/>
    <w:rsid w:val="00EB2ED4"/>
    <w:rsid w:val="00EB2FDE"/>
    <w:rsid w:val="00EB3016"/>
    <w:rsid w:val="00EB3062"/>
    <w:rsid w:val="00EB3079"/>
    <w:rsid w:val="00EB30DD"/>
    <w:rsid w:val="00EB3230"/>
    <w:rsid w:val="00EB327B"/>
    <w:rsid w:val="00EB34A8"/>
    <w:rsid w:val="00EB34D4"/>
    <w:rsid w:val="00EB353C"/>
    <w:rsid w:val="00EB362D"/>
    <w:rsid w:val="00EB3644"/>
    <w:rsid w:val="00EB36E9"/>
    <w:rsid w:val="00EB384C"/>
    <w:rsid w:val="00EB388F"/>
    <w:rsid w:val="00EB3A2E"/>
    <w:rsid w:val="00EB3BC8"/>
    <w:rsid w:val="00EB3D39"/>
    <w:rsid w:val="00EB3D8E"/>
    <w:rsid w:val="00EB3EB6"/>
    <w:rsid w:val="00EB3ED5"/>
    <w:rsid w:val="00EB411A"/>
    <w:rsid w:val="00EB4317"/>
    <w:rsid w:val="00EB437B"/>
    <w:rsid w:val="00EB43D4"/>
    <w:rsid w:val="00EB4905"/>
    <w:rsid w:val="00EB4ABE"/>
    <w:rsid w:val="00EB4BD1"/>
    <w:rsid w:val="00EB4DCC"/>
    <w:rsid w:val="00EB4DDF"/>
    <w:rsid w:val="00EB4E0D"/>
    <w:rsid w:val="00EB5068"/>
    <w:rsid w:val="00EB50B8"/>
    <w:rsid w:val="00EB516A"/>
    <w:rsid w:val="00EB5493"/>
    <w:rsid w:val="00EB5557"/>
    <w:rsid w:val="00EB558F"/>
    <w:rsid w:val="00EB56E7"/>
    <w:rsid w:val="00EB5745"/>
    <w:rsid w:val="00EB58E6"/>
    <w:rsid w:val="00EB5A9D"/>
    <w:rsid w:val="00EB5B34"/>
    <w:rsid w:val="00EB5B88"/>
    <w:rsid w:val="00EB5D47"/>
    <w:rsid w:val="00EB5DC0"/>
    <w:rsid w:val="00EB5E03"/>
    <w:rsid w:val="00EB5E39"/>
    <w:rsid w:val="00EB5E6F"/>
    <w:rsid w:val="00EB5F27"/>
    <w:rsid w:val="00EB6109"/>
    <w:rsid w:val="00EB61DF"/>
    <w:rsid w:val="00EB620E"/>
    <w:rsid w:val="00EB6309"/>
    <w:rsid w:val="00EB6425"/>
    <w:rsid w:val="00EB6431"/>
    <w:rsid w:val="00EB64E4"/>
    <w:rsid w:val="00EB66DF"/>
    <w:rsid w:val="00EB675A"/>
    <w:rsid w:val="00EB6818"/>
    <w:rsid w:val="00EB68B8"/>
    <w:rsid w:val="00EB6AE4"/>
    <w:rsid w:val="00EB6C90"/>
    <w:rsid w:val="00EB6CA1"/>
    <w:rsid w:val="00EB6E28"/>
    <w:rsid w:val="00EB6F31"/>
    <w:rsid w:val="00EB6F8C"/>
    <w:rsid w:val="00EB7117"/>
    <w:rsid w:val="00EB71CF"/>
    <w:rsid w:val="00EB7459"/>
    <w:rsid w:val="00EB7502"/>
    <w:rsid w:val="00EB75CF"/>
    <w:rsid w:val="00EB7730"/>
    <w:rsid w:val="00EB780D"/>
    <w:rsid w:val="00EB7818"/>
    <w:rsid w:val="00EB7A22"/>
    <w:rsid w:val="00EB7AD5"/>
    <w:rsid w:val="00EB7AF4"/>
    <w:rsid w:val="00EB7BD1"/>
    <w:rsid w:val="00EB7D3C"/>
    <w:rsid w:val="00EB7DA3"/>
    <w:rsid w:val="00EB7E46"/>
    <w:rsid w:val="00EB7E52"/>
    <w:rsid w:val="00EB7FBC"/>
    <w:rsid w:val="00EC0098"/>
    <w:rsid w:val="00EC00BE"/>
    <w:rsid w:val="00EC01F0"/>
    <w:rsid w:val="00EC0358"/>
    <w:rsid w:val="00EC0405"/>
    <w:rsid w:val="00EC0407"/>
    <w:rsid w:val="00EC044C"/>
    <w:rsid w:val="00EC045B"/>
    <w:rsid w:val="00EC052F"/>
    <w:rsid w:val="00EC0605"/>
    <w:rsid w:val="00EC073E"/>
    <w:rsid w:val="00EC08A0"/>
    <w:rsid w:val="00EC094C"/>
    <w:rsid w:val="00EC0A05"/>
    <w:rsid w:val="00EC0B3D"/>
    <w:rsid w:val="00EC0BCF"/>
    <w:rsid w:val="00EC0C1A"/>
    <w:rsid w:val="00EC1020"/>
    <w:rsid w:val="00EC1023"/>
    <w:rsid w:val="00EC106D"/>
    <w:rsid w:val="00EC114A"/>
    <w:rsid w:val="00EC11BA"/>
    <w:rsid w:val="00EC11C6"/>
    <w:rsid w:val="00EC1470"/>
    <w:rsid w:val="00EC15A8"/>
    <w:rsid w:val="00EC17FF"/>
    <w:rsid w:val="00EC188D"/>
    <w:rsid w:val="00EC1B28"/>
    <w:rsid w:val="00EC1C6B"/>
    <w:rsid w:val="00EC1C9B"/>
    <w:rsid w:val="00EC1CAC"/>
    <w:rsid w:val="00EC1E64"/>
    <w:rsid w:val="00EC1F96"/>
    <w:rsid w:val="00EC1FC1"/>
    <w:rsid w:val="00EC2006"/>
    <w:rsid w:val="00EC2059"/>
    <w:rsid w:val="00EC2199"/>
    <w:rsid w:val="00EC2397"/>
    <w:rsid w:val="00EC259F"/>
    <w:rsid w:val="00EC25F8"/>
    <w:rsid w:val="00EC26AC"/>
    <w:rsid w:val="00EC2757"/>
    <w:rsid w:val="00EC28CF"/>
    <w:rsid w:val="00EC2BCB"/>
    <w:rsid w:val="00EC2C79"/>
    <w:rsid w:val="00EC2E53"/>
    <w:rsid w:val="00EC2F4C"/>
    <w:rsid w:val="00EC33B2"/>
    <w:rsid w:val="00EC343D"/>
    <w:rsid w:val="00EC3996"/>
    <w:rsid w:val="00EC3E63"/>
    <w:rsid w:val="00EC3F1D"/>
    <w:rsid w:val="00EC3F26"/>
    <w:rsid w:val="00EC4006"/>
    <w:rsid w:val="00EC403C"/>
    <w:rsid w:val="00EC408B"/>
    <w:rsid w:val="00EC40F9"/>
    <w:rsid w:val="00EC424A"/>
    <w:rsid w:val="00EC455C"/>
    <w:rsid w:val="00EC45C5"/>
    <w:rsid w:val="00EC4695"/>
    <w:rsid w:val="00EC46EC"/>
    <w:rsid w:val="00EC4700"/>
    <w:rsid w:val="00EC474D"/>
    <w:rsid w:val="00EC478B"/>
    <w:rsid w:val="00EC47A2"/>
    <w:rsid w:val="00EC483F"/>
    <w:rsid w:val="00EC48B5"/>
    <w:rsid w:val="00EC4AB2"/>
    <w:rsid w:val="00EC4C24"/>
    <w:rsid w:val="00EC4EB1"/>
    <w:rsid w:val="00EC4FBB"/>
    <w:rsid w:val="00EC505F"/>
    <w:rsid w:val="00EC514B"/>
    <w:rsid w:val="00EC514C"/>
    <w:rsid w:val="00EC5326"/>
    <w:rsid w:val="00EC54F1"/>
    <w:rsid w:val="00EC5671"/>
    <w:rsid w:val="00EC5705"/>
    <w:rsid w:val="00EC5709"/>
    <w:rsid w:val="00EC57E7"/>
    <w:rsid w:val="00EC58E7"/>
    <w:rsid w:val="00EC58FD"/>
    <w:rsid w:val="00EC5970"/>
    <w:rsid w:val="00EC5974"/>
    <w:rsid w:val="00EC5985"/>
    <w:rsid w:val="00EC5CFF"/>
    <w:rsid w:val="00EC5D56"/>
    <w:rsid w:val="00EC5E0D"/>
    <w:rsid w:val="00EC5E47"/>
    <w:rsid w:val="00EC5F1D"/>
    <w:rsid w:val="00EC5F5D"/>
    <w:rsid w:val="00EC5FFB"/>
    <w:rsid w:val="00EC606A"/>
    <w:rsid w:val="00EC6184"/>
    <w:rsid w:val="00EC6400"/>
    <w:rsid w:val="00EC64FE"/>
    <w:rsid w:val="00EC6578"/>
    <w:rsid w:val="00EC677B"/>
    <w:rsid w:val="00EC6A14"/>
    <w:rsid w:val="00EC6A88"/>
    <w:rsid w:val="00EC6B85"/>
    <w:rsid w:val="00EC6CD8"/>
    <w:rsid w:val="00EC6E22"/>
    <w:rsid w:val="00EC6F51"/>
    <w:rsid w:val="00EC6F90"/>
    <w:rsid w:val="00EC7022"/>
    <w:rsid w:val="00EC7025"/>
    <w:rsid w:val="00EC722C"/>
    <w:rsid w:val="00EC730D"/>
    <w:rsid w:val="00EC745E"/>
    <w:rsid w:val="00EC7467"/>
    <w:rsid w:val="00EC74B3"/>
    <w:rsid w:val="00EC7763"/>
    <w:rsid w:val="00EC77AA"/>
    <w:rsid w:val="00EC7808"/>
    <w:rsid w:val="00EC782E"/>
    <w:rsid w:val="00EC783F"/>
    <w:rsid w:val="00EC794D"/>
    <w:rsid w:val="00EC7971"/>
    <w:rsid w:val="00EC797E"/>
    <w:rsid w:val="00EC79BE"/>
    <w:rsid w:val="00EC7A29"/>
    <w:rsid w:val="00EC7AE2"/>
    <w:rsid w:val="00EC7E17"/>
    <w:rsid w:val="00EC7FC9"/>
    <w:rsid w:val="00ED0005"/>
    <w:rsid w:val="00ED00A9"/>
    <w:rsid w:val="00ED048D"/>
    <w:rsid w:val="00ED0677"/>
    <w:rsid w:val="00ED0694"/>
    <w:rsid w:val="00ED083C"/>
    <w:rsid w:val="00ED0CA7"/>
    <w:rsid w:val="00ED1098"/>
    <w:rsid w:val="00ED110F"/>
    <w:rsid w:val="00ED1495"/>
    <w:rsid w:val="00ED1618"/>
    <w:rsid w:val="00ED16C5"/>
    <w:rsid w:val="00ED16E2"/>
    <w:rsid w:val="00ED17EA"/>
    <w:rsid w:val="00ED189F"/>
    <w:rsid w:val="00ED18C8"/>
    <w:rsid w:val="00ED199C"/>
    <w:rsid w:val="00ED1A4C"/>
    <w:rsid w:val="00ED1AC8"/>
    <w:rsid w:val="00ED1CD0"/>
    <w:rsid w:val="00ED1D3C"/>
    <w:rsid w:val="00ED1DBB"/>
    <w:rsid w:val="00ED1DE5"/>
    <w:rsid w:val="00ED1E4C"/>
    <w:rsid w:val="00ED1E7F"/>
    <w:rsid w:val="00ED2115"/>
    <w:rsid w:val="00ED279D"/>
    <w:rsid w:val="00ED27BD"/>
    <w:rsid w:val="00ED2BEB"/>
    <w:rsid w:val="00ED2C3A"/>
    <w:rsid w:val="00ED2C90"/>
    <w:rsid w:val="00ED2E69"/>
    <w:rsid w:val="00ED2F16"/>
    <w:rsid w:val="00ED3020"/>
    <w:rsid w:val="00ED30C1"/>
    <w:rsid w:val="00ED3142"/>
    <w:rsid w:val="00ED315D"/>
    <w:rsid w:val="00ED31F4"/>
    <w:rsid w:val="00ED32FF"/>
    <w:rsid w:val="00ED3402"/>
    <w:rsid w:val="00ED368D"/>
    <w:rsid w:val="00ED370A"/>
    <w:rsid w:val="00ED38C1"/>
    <w:rsid w:val="00ED3A13"/>
    <w:rsid w:val="00ED3A99"/>
    <w:rsid w:val="00ED3AFB"/>
    <w:rsid w:val="00ED3B59"/>
    <w:rsid w:val="00ED3C39"/>
    <w:rsid w:val="00ED3E63"/>
    <w:rsid w:val="00ED3FC6"/>
    <w:rsid w:val="00ED4132"/>
    <w:rsid w:val="00ED4222"/>
    <w:rsid w:val="00ED4262"/>
    <w:rsid w:val="00ED470F"/>
    <w:rsid w:val="00ED475C"/>
    <w:rsid w:val="00ED47C0"/>
    <w:rsid w:val="00ED47CD"/>
    <w:rsid w:val="00ED4930"/>
    <w:rsid w:val="00ED49CB"/>
    <w:rsid w:val="00ED4A65"/>
    <w:rsid w:val="00ED4B31"/>
    <w:rsid w:val="00ED4BD4"/>
    <w:rsid w:val="00ED4C52"/>
    <w:rsid w:val="00ED4C92"/>
    <w:rsid w:val="00ED4CA5"/>
    <w:rsid w:val="00ED4DA8"/>
    <w:rsid w:val="00ED4DF3"/>
    <w:rsid w:val="00ED4E1D"/>
    <w:rsid w:val="00ED4EDB"/>
    <w:rsid w:val="00ED5194"/>
    <w:rsid w:val="00ED51AD"/>
    <w:rsid w:val="00ED534A"/>
    <w:rsid w:val="00ED5384"/>
    <w:rsid w:val="00ED53BD"/>
    <w:rsid w:val="00ED5572"/>
    <w:rsid w:val="00ED562A"/>
    <w:rsid w:val="00ED58A3"/>
    <w:rsid w:val="00ED58F1"/>
    <w:rsid w:val="00ED5955"/>
    <w:rsid w:val="00ED5AEB"/>
    <w:rsid w:val="00ED5B82"/>
    <w:rsid w:val="00ED5DDC"/>
    <w:rsid w:val="00ED5E0B"/>
    <w:rsid w:val="00ED5E1F"/>
    <w:rsid w:val="00ED5E5A"/>
    <w:rsid w:val="00ED6232"/>
    <w:rsid w:val="00ED634B"/>
    <w:rsid w:val="00ED6583"/>
    <w:rsid w:val="00ED67C1"/>
    <w:rsid w:val="00ED6802"/>
    <w:rsid w:val="00ED68D1"/>
    <w:rsid w:val="00ED6A13"/>
    <w:rsid w:val="00ED6A2D"/>
    <w:rsid w:val="00ED6AF2"/>
    <w:rsid w:val="00ED6BC8"/>
    <w:rsid w:val="00ED6BE7"/>
    <w:rsid w:val="00ED6BE8"/>
    <w:rsid w:val="00ED6E87"/>
    <w:rsid w:val="00ED72C8"/>
    <w:rsid w:val="00ED73A8"/>
    <w:rsid w:val="00ED770D"/>
    <w:rsid w:val="00ED77BF"/>
    <w:rsid w:val="00ED790F"/>
    <w:rsid w:val="00ED79DA"/>
    <w:rsid w:val="00ED7C46"/>
    <w:rsid w:val="00ED7C7F"/>
    <w:rsid w:val="00ED7C88"/>
    <w:rsid w:val="00ED7D00"/>
    <w:rsid w:val="00ED7D0D"/>
    <w:rsid w:val="00ED7E17"/>
    <w:rsid w:val="00ED7E30"/>
    <w:rsid w:val="00EE0174"/>
    <w:rsid w:val="00EE02BD"/>
    <w:rsid w:val="00EE0379"/>
    <w:rsid w:val="00EE04DC"/>
    <w:rsid w:val="00EE0565"/>
    <w:rsid w:val="00EE05D5"/>
    <w:rsid w:val="00EE0645"/>
    <w:rsid w:val="00EE06AC"/>
    <w:rsid w:val="00EE06D3"/>
    <w:rsid w:val="00EE07E5"/>
    <w:rsid w:val="00EE085D"/>
    <w:rsid w:val="00EE0894"/>
    <w:rsid w:val="00EE08A4"/>
    <w:rsid w:val="00EE08B8"/>
    <w:rsid w:val="00EE09AB"/>
    <w:rsid w:val="00EE0A15"/>
    <w:rsid w:val="00EE0B63"/>
    <w:rsid w:val="00EE0C88"/>
    <w:rsid w:val="00EE0D07"/>
    <w:rsid w:val="00EE0EC0"/>
    <w:rsid w:val="00EE0F85"/>
    <w:rsid w:val="00EE0F98"/>
    <w:rsid w:val="00EE1176"/>
    <w:rsid w:val="00EE1253"/>
    <w:rsid w:val="00EE131D"/>
    <w:rsid w:val="00EE140F"/>
    <w:rsid w:val="00EE157C"/>
    <w:rsid w:val="00EE1602"/>
    <w:rsid w:val="00EE1671"/>
    <w:rsid w:val="00EE1764"/>
    <w:rsid w:val="00EE1823"/>
    <w:rsid w:val="00EE18D2"/>
    <w:rsid w:val="00EE19F8"/>
    <w:rsid w:val="00EE1A93"/>
    <w:rsid w:val="00EE1B15"/>
    <w:rsid w:val="00EE1B82"/>
    <w:rsid w:val="00EE1D25"/>
    <w:rsid w:val="00EE1D56"/>
    <w:rsid w:val="00EE1FD5"/>
    <w:rsid w:val="00EE2065"/>
    <w:rsid w:val="00EE20E8"/>
    <w:rsid w:val="00EE21F4"/>
    <w:rsid w:val="00EE226F"/>
    <w:rsid w:val="00EE22CB"/>
    <w:rsid w:val="00EE2327"/>
    <w:rsid w:val="00EE2405"/>
    <w:rsid w:val="00EE247B"/>
    <w:rsid w:val="00EE249E"/>
    <w:rsid w:val="00EE25A2"/>
    <w:rsid w:val="00EE25E6"/>
    <w:rsid w:val="00EE2676"/>
    <w:rsid w:val="00EE2794"/>
    <w:rsid w:val="00EE2904"/>
    <w:rsid w:val="00EE299F"/>
    <w:rsid w:val="00EE2AB6"/>
    <w:rsid w:val="00EE2BE6"/>
    <w:rsid w:val="00EE2DF9"/>
    <w:rsid w:val="00EE303A"/>
    <w:rsid w:val="00EE3129"/>
    <w:rsid w:val="00EE32E6"/>
    <w:rsid w:val="00EE340B"/>
    <w:rsid w:val="00EE36C8"/>
    <w:rsid w:val="00EE3892"/>
    <w:rsid w:val="00EE3941"/>
    <w:rsid w:val="00EE3A27"/>
    <w:rsid w:val="00EE3A62"/>
    <w:rsid w:val="00EE3AC3"/>
    <w:rsid w:val="00EE3D50"/>
    <w:rsid w:val="00EE3D5E"/>
    <w:rsid w:val="00EE3D84"/>
    <w:rsid w:val="00EE3DB3"/>
    <w:rsid w:val="00EE3E24"/>
    <w:rsid w:val="00EE3EA3"/>
    <w:rsid w:val="00EE3EC7"/>
    <w:rsid w:val="00EE4078"/>
    <w:rsid w:val="00EE41BF"/>
    <w:rsid w:val="00EE4323"/>
    <w:rsid w:val="00EE432E"/>
    <w:rsid w:val="00EE4424"/>
    <w:rsid w:val="00EE446C"/>
    <w:rsid w:val="00EE45C9"/>
    <w:rsid w:val="00EE45F4"/>
    <w:rsid w:val="00EE4666"/>
    <w:rsid w:val="00EE472A"/>
    <w:rsid w:val="00EE4905"/>
    <w:rsid w:val="00EE49C6"/>
    <w:rsid w:val="00EE4BCC"/>
    <w:rsid w:val="00EE4C55"/>
    <w:rsid w:val="00EE4E5F"/>
    <w:rsid w:val="00EE4E82"/>
    <w:rsid w:val="00EE4FCB"/>
    <w:rsid w:val="00EE5021"/>
    <w:rsid w:val="00EE51B4"/>
    <w:rsid w:val="00EE52D2"/>
    <w:rsid w:val="00EE551C"/>
    <w:rsid w:val="00EE55D6"/>
    <w:rsid w:val="00EE5607"/>
    <w:rsid w:val="00EE569F"/>
    <w:rsid w:val="00EE5911"/>
    <w:rsid w:val="00EE59EF"/>
    <w:rsid w:val="00EE5B51"/>
    <w:rsid w:val="00EE5E59"/>
    <w:rsid w:val="00EE6036"/>
    <w:rsid w:val="00EE603A"/>
    <w:rsid w:val="00EE61D4"/>
    <w:rsid w:val="00EE61D9"/>
    <w:rsid w:val="00EE6326"/>
    <w:rsid w:val="00EE638A"/>
    <w:rsid w:val="00EE64F5"/>
    <w:rsid w:val="00EE6764"/>
    <w:rsid w:val="00EE6993"/>
    <w:rsid w:val="00EE6A83"/>
    <w:rsid w:val="00EE6B66"/>
    <w:rsid w:val="00EE6B73"/>
    <w:rsid w:val="00EE6C90"/>
    <w:rsid w:val="00EE6F91"/>
    <w:rsid w:val="00EE714A"/>
    <w:rsid w:val="00EE72BA"/>
    <w:rsid w:val="00EE733D"/>
    <w:rsid w:val="00EE73EA"/>
    <w:rsid w:val="00EE741D"/>
    <w:rsid w:val="00EE7530"/>
    <w:rsid w:val="00EE7694"/>
    <w:rsid w:val="00EE76D7"/>
    <w:rsid w:val="00EE77B3"/>
    <w:rsid w:val="00EE7851"/>
    <w:rsid w:val="00EE785D"/>
    <w:rsid w:val="00EE7CAF"/>
    <w:rsid w:val="00EE7D6E"/>
    <w:rsid w:val="00EE7DF0"/>
    <w:rsid w:val="00EE7EE8"/>
    <w:rsid w:val="00EE7F4A"/>
    <w:rsid w:val="00EF0064"/>
    <w:rsid w:val="00EF00DA"/>
    <w:rsid w:val="00EF0115"/>
    <w:rsid w:val="00EF026E"/>
    <w:rsid w:val="00EF04DB"/>
    <w:rsid w:val="00EF05BC"/>
    <w:rsid w:val="00EF0716"/>
    <w:rsid w:val="00EF0B17"/>
    <w:rsid w:val="00EF0C39"/>
    <w:rsid w:val="00EF0DFF"/>
    <w:rsid w:val="00EF0E28"/>
    <w:rsid w:val="00EF0F0E"/>
    <w:rsid w:val="00EF0F37"/>
    <w:rsid w:val="00EF105B"/>
    <w:rsid w:val="00EF1074"/>
    <w:rsid w:val="00EF11AF"/>
    <w:rsid w:val="00EF11EE"/>
    <w:rsid w:val="00EF1254"/>
    <w:rsid w:val="00EF1262"/>
    <w:rsid w:val="00EF12B3"/>
    <w:rsid w:val="00EF130A"/>
    <w:rsid w:val="00EF14F4"/>
    <w:rsid w:val="00EF1594"/>
    <w:rsid w:val="00EF15A1"/>
    <w:rsid w:val="00EF1636"/>
    <w:rsid w:val="00EF172C"/>
    <w:rsid w:val="00EF1BF8"/>
    <w:rsid w:val="00EF1C2A"/>
    <w:rsid w:val="00EF1C5A"/>
    <w:rsid w:val="00EF1D4B"/>
    <w:rsid w:val="00EF1E03"/>
    <w:rsid w:val="00EF1F6D"/>
    <w:rsid w:val="00EF200E"/>
    <w:rsid w:val="00EF209A"/>
    <w:rsid w:val="00EF2330"/>
    <w:rsid w:val="00EF233A"/>
    <w:rsid w:val="00EF239E"/>
    <w:rsid w:val="00EF2475"/>
    <w:rsid w:val="00EF24B1"/>
    <w:rsid w:val="00EF2513"/>
    <w:rsid w:val="00EF278B"/>
    <w:rsid w:val="00EF27C6"/>
    <w:rsid w:val="00EF27E0"/>
    <w:rsid w:val="00EF292E"/>
    <w:rsid w:val="00EF29B2"/>
    <w:rsid w:val="00EF2A5F"/>
    <w:rsid w:val="00EF2A94"/>
    <w:rsid w:val="00EF2ABB"/>
    <w:rsid w:val="00EF2DBA"/>
    <w:rsid w:val="00EF2E46"/>
    <w:rsid w:val="00EF2F44"/>
    <w:rsid w:val="00EF301B"/>
    <w:rsid w:val="00EF30B5"/>
    <w:rsid w:val="00EF3147"/>
    <w:rsid w:val="00EF3178"/>
    <w:rsid w:val="00EF3254"/>
    <w:rsid w:val="00EF3259"/>
    <w:rsid w:val="00EF32EF"/>
    <w:rsid w:val="00EF345E"/>
    <w:rsid w:val="00EF34B2"/>
    <w:rsid w:val="00EF3529"/>
    <w:rsid w:val="00EF35D0"/>
    <w:rsid w:val="00EF3613"/>
    <w:rsid w:val="00EF3661"/>
    <w:rsid w:val="00EF381F"/>
    <w:rsid w:val="00EF387D"/>
    <w:rsid w:val="00EF391B"/>
    <w:rsid w:val="00EF3A23"/>
    <w:rsid w:val="00EF3A24"/>
    <w:rsid w:val="00EF3B5C"/>
    <w:rsid w:val="00EF3C32"/>
    <w:rsid w:val="00EF3C9C"/>
    <w:rsid w:val="00EF3FF3"/>
    <w:rsid w:val="00EF41C7"/>
    <w:rsid w:val="00EF4260"/>
    <w:rsid w:val="00EF435D"/>
    <w:rsid w:val="00EF43C4"/>
    <w:rsid w:val="00EF44AA"/>
    <w:rsid w:val="00EF4624"/>
    <w:rsid w:val="00EF46B1"/>
    <w:rsid w:val="00EF479F"/>
    <w:rsid w:val="00EF485F"/>
    <w:rsid w:val="00EF4888"/>
    <w:rsid w:val="00EF4943"/>
    <w:rsid w:val="00EF4970"/>
    <w:rsid w:val="00EF4D32"/>
    <w:rsid w:val="00EF4D3A"/>
    <w:rsid w:val="00EF4E75"/>
    <w:rsid w:val="00EF4F10"/>
    <w:rsid w:val="00EF4F7C"/>
    <w:rsid w:val="00EF5069"/>
    <w:rsid w:val="00EF5186"/>
    <w:rsid w:val="00EF5293"/>
    <w:rsid w:val="00EF53F2"/>
    <w:rsid w:val="00EF548A"/>
    <w:rsid w:val="00EF5894"/>
    <w:rsid w:val="00EF58B4"/>
    <w:rsid w:val="00EF5949"/>
    <w:rsid w:val="00EF5953"/>
    <w:rsid w:val="00EF5967"/>
    <w:rsid w:val="00EF5A18"/>
    <w:rsid w:val="00EF5A57"/>
    <w:rsid w:val="00EF5A80"/>
    <w:rsid w:val="00EF5AB8"/>
    <w:rsid w:val="00EF5C83"/>
    <w:rsid w:val="00EF5DD2"/>
    <w:rsid w:val="00EF5E8B"/>
    <w:rsid w:val="00EF60DC"/>
    <w:rsid w:val="00EF60DF"/>
    <w:rsid w:val="00EF6171"/>
    <w:rsid w:val="00EF6190"/>
    <w:rsid w:val="00EF6420"/>
    <w:rsid w:val="00EF6423"/>
    <w:rsid w:val="00EF66DA"/>
    <w:rsid w:val="00EF6B2B"/>
    <w:rsid w:val="00EF6CCE"/>
    <w:rsid w:val="00EF6E9E"/>
    <w:rsid w:val="00EF6EAC"/>
    <w:rsid w:val="00EF6FBB"/>
    <w:rsid w:val="00EF70E2"/>
    <w:rsid w:val="00EF7387"/>
    <w:rsid w:val="00EF7505"/>
    <w:rsid w:val="00EF7540"/>
    <w:rsid w:val="00EF75CC"/>
    <w:rsid w:val="00EF7659"/>
    <w:rsid w:val="00EF7828"/>
    <w:rsid w:val="00EF7B66"/>
    <w:rsid w:val="00EF7B6D"/>
    <w:rsid w:val="00EF7C77"/>
    <w:rsid w:val="00EF7CAC"/>
    <w:rsid w:val="00EF7E11"/>
    <w:rsid w:val="00EF7EC2"/>
    <w:rsid w:val="00EF7F3F"/>
    <w:rsid w:val="00F000DE"/>
    <w:rsid w:val="00F0020D"/>
    <w:rsid w:val="00F00278"/>
    <w:rsid w:val="00F00305"/>
    <w:rsid w:val="00F00328"/>
    <w:rsid w:val="00F00376"/>
    <w:rsid w:val="00F006EC"/>
    <w:rsid w:val="00F00784"/>
    <w:rsid w:val="00F0082C"/>
    <w:rsid w:val="00F00840"/>
    <w:rsid w:val="00F0085C"/>
    <w:rsid w:val="00F00895"/>
    <w:rsid w:val="00F008D1"/>
    <w:rsid w:val="00F008E3"/>
    <w:rsid w:val="00F00938"/>
    <w:rsid w:val="00F009B2"/>
    <w:rsid w:val="00F00A0B"/>
    <w:rsid w:val="00F00D47"/>
    <w:rsid w:val="00F00D99"/>
    <w:rsid w:val="00F00E36"/>
    <w:rsid w:val="00F00F2B"/>
    <w:rsid w:val="00F00F84"/>
    <w:rsid w:val="00F00FD6"/>
    <w:rsid w:val="00F01075"/>
    <w:rsid w:val="00F010B6"/>
    <w:rsid w:val="00F01175"/>
    <w:rsid w:val="00F011AB"/>
    <w:rsid w:val="00F011D0"/>
    <w:rsid w:val="00F0130C"/>
    <w:rsid w:val="00F016E8"/>
    <w:rsid w:val="00F0176A"/>
    <w:rsid w:val="00F01804"/>
    <w:rsid w:val="00F01833"/>
    <w:rsid w:val="00F0183D"/>
    <w:rsid w:val="00F019D4"/>
    <w:rsid w:val="00F01BBE"/>
    <w:rsid w:val="00F01BBF"/>
    <w:rsid w:val="00F01C4B"/>
    <w:rsid w:val="00F01F4C"/>
    <w:rsid w:val="00F01F7B"/>
    <w:rsid w:val="00F022C2"/>
    <w:rsid w:val="00F0242E"/>
    <w:rsid w:val="00F024A4"/>
    <w:rsid w:val="00F02664"/>
    <w:rsid w:val="00F026A0"/>
    <w:rsid w:val="00F0294E"/>
    <w:rsid w:val="00F02BFA"/>
    <w:rsid w:val="00F02C53"/>
    <w:rsid w:val="00F02D0D"/>
    <w:rsid w:val="00F02D7F"/>
    <w:rsid w:val="00F02D9B"/>
    <w:rsid w:val="00F02E63"/>
    <w:rsid w:val="00F02F8D"/>
    <w:rsid w:val="00F030B3"/>
    <w:rsid w:val="00F03443"/>
    <w:rsid w:val="00F034EF"/>
    <w:rsid w:val="00F03556"/>
    <w:rsid w:val="00F035AA"/>
    <w:rsid w:val="00F036C0"/>
    <w:rsid w:val="00F03737"/>
    <w:rsid w:val="00F03BE5"/>
    <w:rsid w:val="00F03C0D"/>
    <w:rsid w:val="00F03D24"/>
    <w:rsid w:val="00F03E40"/>
    <w:rsid w:val="00F03F7A"/>
    <w:rsid w:val="00F04012"/>
    <w:rsid w:val="00F04162"/>
    <w:rsid w:val="00F04449"/>
    <w:rsid w:val="00F04450"/>
    <w:rsid w:val="00F046F2"/>
    <w:rsid w:val="00F04786"/>
    <w:rsid w:val="00F047CF"/>
    <w:rsid w:val="00F048C4"/>
    <w:rsid w:val="00F048F2"/>
    <w:rsid w:val="00F04944"/>
    <w:rsid w:val="00F049E4"/>
    <w:rsid w:val="00F04A29"/>
    <w:rsid w:val="00F04A8A"/>
    <w:rsid w:val="00F04CBF"/>
    <w:rsid w:val="00F04D37"/>
    <w:rsid w:val="00F04F4D"/>
    <w:rsid w:val="00F04FB6"/>
    <w:rsid w:val="00F04FD1"/>
    <w:rsid w:val="00F05060"/>
    <w:rsid w:val="00F0510E"/>
    <w:rsid w:val="00F05111"/>
    <w:rsid w:val="00F0519D"/>
    <w:rsid w:val="00F051E6"/>
    <w:rsid w:val="00F05211"/>
    <w:rsid w:val="00F05285"/>
    <w:rsid w:val="00F053AF"/>
    <w:rsid w:val="00F0540D"/>
    <w:rsid w:val="00F05500"/>
    <w:rsid w:val="00F0550D"/>
    <w:rsid w:val="00F0570B"/>
    <w:rsid w:val="00F0599E"/>
    <w:rsid w:val="00F05A7D"/>
    <w:rsid w:val="00F05DAE"/>
    <w:rsid w:val="00F05DBD"/>
    <w:rsid w:val="00F05DE0"/>
    <w:rsid w:val="00F05F43"/>
    <w:rsid w:val="00F05F5D"/>
    <w:rsid w:val="00F05F7C"/>
    <w:rsid w:val="00F05FE7"/>
    <w:rsid w:val="00F060D8"/>
    <w:rsid w:val="00F06175"/>
    <w:rsid w:val="00F0634A"/>
    <w:rsid w:val="00F063C5"/>
    <w:rsid w:val="00F064A8"/>
    <w:rsid w:val="00F06646"/>
    <w:rsid w:val="00F0695C"/>
    <w:rsid w:val="00F06B48"/>
    <w:rsid w:val="00F06C0E"/>
    <w:rsid w:val="00F06C82"/>
    <w:rsid w:val="00F06CDA"/>
    <w:rsid w:val="00F06D91"/>
    <w:rsid w:val="00F06DE2"/>
    <w:rsid w:val="00F070A9"/>
    <w:rsid w:val="00F0721F"/>
    <w:rsid w:val="00F072F1"/>
    <w:rsid w:val="00F07434"/>
    <w:rsid w:val="00F0744E"/>
    <w:rsid w:val="00F07531"/>
    <w:rsid w:val="00F075BB"/>
    <w:rsid w:val="00F075BC"/>
    <w:rsid w:val="00F07628"/>
    <w:rsid w:val="00F0764B"/>
    <w:rsid w:val="00F0768D"/>
    <w:rsid w:val="00F076A8"/>
    <w:rsid w:val="00F07735"/>
    <w:rsid w:val="00F077D8"/>
    <w:rsid w:val="00F07806"/>
    <w:rsid w:val="00F07817"/>
    <w:rsid w:val="00F0795C"/>
    <w:rsid w:val="00F0796D"/>
    <w:rsid w:val="00F07A3B"/>
    <w:rsid w:val="00F07AB2"/>
    <w:rsid w:val="00F07CE4"/>
    <w:rsid w:val="00F07CF0"/>
    <w:rsid w:val="00F07F06"/>
    <w:rsid w:val="00F07F1C"/>
    <w:rsid w:val="00F07F22"/>
    <w:rsid w:val="00F100F2"/>
    <w:rsid w:val="00F102A8"/>
    <w:rsid w:val="00F10479"/>
    <w:rsid w:val="00F10544"/>
    <w:rsid w:val="00F10571"/>
    <w:rsid w:val="00F105F5"/>
    <w:rsid w:val="00F1070F"/>
    <w:rsid w:val="00F10B45"/>
    <w:rsid w:val="00F10B47"/>
    <w:rsid w:val="00F10B77"/>
    <w:rsid w:val="00F10BA3"/>
    <w:rsid w:val="00F11067"/>
    <w:rsid w:val="00F1123E"/>
    <w:rsid w:val="00F114B1"/>
    <w:rsid w:val="00F114D5"/>
    <w:rsid w:val="00F11542"/>
    <w:rsid w:val="00F117CE"/>
    <w:rsid w:val="00F11866"/>
    <w:rsid w:val="00F118DE"/>
    <w:rsid w:val="00F1193E"/>
    <w:rsid w:val="00F11A51"/>
    <w:rsid w:val="00F11B5F"/>
    <w:rsid w:val="00F11BAF"/>
    <w:rsid w:val="00F11BCD"/>
    <w:rsid w:val="00F11C07"/>
    <w:rsid w:val="00F11CB8"/>
    <w:rsid w:val="00F11D17"/>
    <w:rsid w:val="00F11ECD"/>
    <w:rsid w:val="00F11F56"/>
    <w:rsid w:val="00F11F91"/>
    <w:rsid w:val="00F120EA"/>
    <w:rsid w:val="00F12284"/>
    <w:rsid w:val="00F122C8"/>
    <w:rsid w:val="00F12454"/>
    <w:rsid w:val="00F124B1"/>
    <w:rsid w:val="00F12528"/>
    <w:rsid w:val="00F125BC"/>
    <w:rsid w:val="00F125F7"/>
    <w:rsid w:val="00F1272C"/>
    <w:rsid w:val="00F12764"/>
    <w:rsid w:val="00F1284D"/>
    <w:rsid w:val="00F12951"/>
    <w:rsid w:val="00F12AD9"/>
    <w:rsid w:val="00F12DA1"/>
    <w:rsid w:val="00F12E43"/>
    <w:rsid w:val="00F12F20"/>
    <w:rsid w:val="00F12F50"/>
    <w:rsid w:val="00F12FD1"/>
    <w:rsid w:val="00F1307D"/>
    <w:rsid w:val="00F130D2"/>
    <w:rsid w:val="00F131C1"/>
    <w:rsid w:val="00F13207"/>
    <w:rsid w:val="00F13257"/>
    <w:rsid w:val="00F13372"/>
    <w:rsid w:val="00F13475"/>
    <w:rsid w:val="00F1351A"/>
    <w:rsid w:val="00F137FB"/>
    <w:rsid w:val="00F138E9"/>
    <w:rsid w:val="00F13A68"/>
    <w:rsid w:val="00F13D5B"/>
    <w:rsid w:val="00F13ECF"/>
    <w:rsid w:val="00F13F9C"/>
    <w:rsid w:val="00F13FF2"/>
    <w:rsid w:val="00F140A6"/>
    <w:rsid w:val="00F14141"/>
    <w:rsid w:val="00F14184"/>
    <w:rsid w:val="00F14194"/>
    <w:rsid w:val="00F14556"/>
    <w:rsid w:val="00F14587"/>
    <w:rsid w:val="00F14608"/>
    <w:rsid w:val="00F14703"/>
    <w:rsid w:val="00F1472C"/>
    <w:rsid w:val="00F14BCE"/>
    <w:rsid w:val="00F14D2E"/>
    <w:rsid w:val="00F14D9D"/>
    <w:rsid w:val="00F14EC6"/>
    <w:rsid w:val="00F15130"/>
    <w:rsid w:val="00F151DE"/>
    <w:rsid w:val="00F15404"/>
    <w:rsid w:val="00F1540F"/>
    <w:rsid w:val="00F155F3"/>
    <w:rsid w:val="00F1585C"/>
    <w:rsid w:val="00F1588A"/>
    <w:rsid w:val="00F158D4"/>
    <w:rsid w:val="00F158D6"/>
    <w:rsid w:val="00F15916"/>
    <w:rsid w:val="00F15DCE"/>
    <w:rsid w:val="00F15DF5"/>
    <w:rsid w:val="00F15EAC"/>
    <w:rsid w:val="00F15EE8"/>
    <w:rsid w:val="00F16074"/>
    <w:rsid w:val="00F1611A"/>
    <w:rsid w:val="00F16178"/>
    <w:rsid w:val="00F162BA"/>
    <w:rsid w:val="00F16347"/>
    <w:rsid w:val="00F164B0"/>
    <w:rsid w:val="00F16652"/>
    <w:rsid w:val="00F16681"/>
    <w:rsid w:val="00F16739"/>
    <w:rsid w:val="00F16786"/>
    <w:rsid w:val="00F16933"/>
    <w:rsid w:val="00F16991"/>
    <w:rsid w:val="00F16CC9"/>
    <w:rsid w:val="00F16D12"/>
    <w:rsid w:val="00F16E0E"/>
    <w:rsid w:val="00F16F4D"/>
    <w:rsid w:val="00F16FAC"/>
    <w:rsid w:val="00F1707A"/>
    <w:rsid w:val="00F170D7"/>
    <w:rsid w:val="00F17237"/>
    <w:rsid w:val="00F17239"/>
    <w:rsid w:val="00F172E9"/>
    <w:rsid w:val="00F175F1"/>
    <w:rsid w:val="00F176E1"/>
    <w:rsid w:val="00F176E4"/>
    <w:rsid w:val="00F1780F"/>
    <w:rsid w:val="00F1786F"/>
    <w:rsid w:val="00F179BD"/>
    <w:rsid w:val="00F179E0"/>
    <w:rsid w:val="00F17A03"/>
    <w:rsid w:val="00F17A9F"/>
    <w:rsid w:val="00F17D7D"/>
    <w:rsid w:val="00F17FA7"/>
    <w:rsid w:val="00F17FDF"/>
    <w:rsid w:val="00F2010F"/>
    <w:rsid w:val="00F20141"/>
    <w:rsid w:val="00F20153"/>
    <w:rsid w:val="00F201A1"/>
    <w:rsid w:val="00F204A9"/>
    <w:rsid w:val="00F204D3"/>
    <w:rsid w:val="00F205BC"/>
    <w:rsid w:val="00F20661"/>
    <w:rsid w:val="00F20934"/>
    <w:rsid w:val="00F20A14"/>
    <w:rsid w:val="00F20A46"/>
    <w:rsid w:val="00F20AFE"/>
    <w:rsid w:val="00F20C84"/>
    <w:rsid w:val="00F20F1E"/>
    <w:rsid w:val="00F21139"/>
    <w:rsid w:val="00F21452"/>
    <w:rsid w:val="00F21496"/>
    <w:rsid w:val="00F214C0"/>
    <w:rsid w:val="00F21694"/>
    <w:rsid w:val="00F2177E"/>
    <w:rsid w:val="00F21791"/>
    <w:rsid w:val="00F21823"/>
    <w:rsid w:val="00F218A1"/>
    <w:rsid w:val="00F21A76"/>
    <w:rsid w:val="00F21D72"/>
    <w:rsid w:val="00F21DB4"/>
    <w:rsid w:val="00F21DC5"/>
    <w:rsid w:val="00F21DF6"/>
    <w:rsid w:val="00F21F1F"/>
    <w:rsid w:val="00F21F32"/>
    <w:rsid w:val="00F21F9B"/>
    <w:rsid w:val="00F21FA3"/>
    <w:rsid w:val="00F21FA5"/>
    <w:rsid w:val="00F21FC5"/>
    <w:rsid w:val="00F21FD0"/>
    <w:rsid w:val="00F2209F"/>
    <w:rsid w:val="00F22100"/>
    <w:rsid w:val="00F222AE"/>
    <w:rsid w:val="00F223C6"/>
    <w:rsid w:val="00F2253F"/>
    <w:rsid w:val="00F226D3"/>
    <w:rsid w:val="00F22803"/>
    <w:rsid w:val="00F22893"/>
    <w:rsid w:val="00F228E4"/>
    <w:rsid w:val="00F22A38"/>
    <w:rsid w:val="00F22C08"/>
    <w:rsid w:val="00F22C5E"/>
    <w:rsid w:val="00F23062"/>
    <w:rsid w:val="00F2364C"/>
    <w:rsid w:val="00F236B6"/>
    <w:rsid w:val="00F2370B"/>
    <w:rsid w:val="00F23715"/>
    <w:rsid w:val="00F23A2D"/>
    <w:rsid w:val="00F23B19"/>
    <w:rsid w:val="00F23B20"/>
    <w:rsid w:val="00F23C33"/>
    <w:rsid w:val="00F23D50"/>
    <w:rsid w:val="00F23D6B"/>
    <w:rsid w:val="00F23E72"/>
    <w:rsid w:val="00F23F95"/>
    <w:rsid w:val="00F24031"/>
    <w:rsid w:val="00F240E0"/>
    <w:rsid w:val="00F240F5"/>
    <w:rsid w:val="00F243F6"/>
    <w:rsid w:val="00F245AC"/>
    <w:rsid w:val="00F24670"/>
    <w:rsid w:val="00F24985"/>
    <w:rsid w:val="00F24B0D"/>
    <w:rsid w:val="00F24B2F"/>
    <w:rsid w:val="00F24B78"/>
    <w:rsid w:val="00F24C42"/>
    <w:rsid w:val="00F24D3E"/>
    <w:rsid w:val="00F24D57"/>
    <w:rsid w:val="00F24DC5"/>
    <w:rsid w:val="00F24DCA"/>
    <w:rsid w:val="00F24ED2"/>
    <w:rsid w:val="00F24FA5"/>
    <w:rsid w:val="00F25108"/>
    <w:rsid w:val="00F25194"/>
    <w:rsid w:val="00F252C8"/>
    <w:rsid w:val="00F2531F"/>
    <w:rsid w:val="00F25463"/>
    <w:rsid w:val="00F255DE"/>
    <w:rsid w:val="00F25691"/>
    <w:rsid w:val="00F2574F"/>
    <w:rsid w:val="00F257CA"/>
    <w:rsid w:val="00F25822"/>
    <w:rsid w:val="00F25B01"/>
    <w:rsid w:val="00F25D10"/>
    <w:rsid w:val="00F25FDC"/>
    <w:rsid w:val="00F26106"/>
    <w:rsid w:val="00F261E1"/>
    <w:rsid w:val="00F26390"/>
    <w:rsid w:val="00F263BD"/>
    <w:rsid w:val="00F26614"/>
    <w:rsid w:val="00F2663E"/>
    <w:rsid w:val="00F2666E"/>
    <w:rsid w:val="00F266D1"/>
    <w:rsid w:val="00F26771"/>
    <w:rsid w:val="00F269C2"/>
    <w:rsid w:val="00F26A11"/>
    <w:rsid w:val="00F26B36"/>
    <w:rsid w:val="00F26CF8"/>
    <w:rsid w:val="00F26DEB"/>
    <w:rsid w:val="00F26EB2"/>
    <w:rsid w:val="00F27148"/>
    <w:rsid w:val="00F27154"/>
    <w:rsid w:val="00F271D8"/>
    <w:rsid w:val="00F2729C"/>
    <w:rsid w:val="00F27317"/>
    <w:rsid w:val="00F274FA"/>
    <w:rsid w:val="00F2761D"/>
    <w:rsid w:val="00F276FC"/>
    <w:rsid w:val="00F2772E"/>
    <w:rsid w:val="00F2789A"/>
    <w:rsid w:val="00F279C7"/>
    <w:rsid w:val="00F27AB6"/>
    <w:rsid w:val="00F27B74"/>
    <w:rsid w:val="00F27BFD"/>
    <w:rsid w:val="00F27D64"/>
    <w:rsid w:val="00F27DF2"/>
    <w:rsid w:val="00F27E48"/>
    <w:rsid w:val="00F27F44"/>
    <w:rsid w:val="00F30021"/>
    <w:rsid w:val="00F300C4"/>
    <w:rsid w:val="00F30143"/>
    <w:rsid w:val="00F3024A"/>
    <w:rsid w:val="00F30302"/>
    <w:rsid w:val="00F3046B"/>
    <w:rsid w:val="00F304A1"/>
    <w:rsid w:val="00F3065E"/>
    <w:rsid w:val="00F306A1"/>
    <w:rsid w:val="00F306B4"/>
    <w:rsid w:val="00F30836"/>
    <w:rsid w:val="00F309B6"/>
    <w:rsid w:val="00F30B41"/>
    <w:rsid w:val="00F30CBB"/>
    <w:rsid w:val="00F30EE5"/>
    <w:rsid w:val="00F30F4D"/>
    <w:rsid w:val="00F310CF"/>
    <w:rsid w:val="00F310F4"/>
    <w:rsid w:val="00F310F9"/>
    <w:rsid w:val="00F3118E"/>
    <w:rsid w:val="00F31CE1"/>
    <w:rsid w:val="00F31D41"/>
    <w:rsid w:val="00F31D7D"/>
    <w:rsid w:val="00F31D98"/>
    <w:rsid w:val="00F31DD0"/>
    <w:rsid w:val="00F31F96"/>
    <w:rsid w:val="00F321A2"/>
    <w:rsid w:val="00F321EF"/>
    <w:rsid w:val="00F32225"/>
    <w:rsid w:val="00F322B6"/>
    <w:rsid w:val="00F32334"/>
    <w:rsid w:val="00F32379"/>
    <w:rsid w:val="00F3241A"/>
    <w:rsid w:val="00F3250D"/>
    <w:rsid w:val="00F32691"/>
    <w:rsid w:val="00F32856"/>
    <w:rsid w:val="00F328EB"/>
    <w:rsid w:val="00F329D1"/>
    <w:rsid w:val="00F32A09"/>
    <w:rsid w:val="00F32A0F"/>
    <w:rsid w:val="00F32A1C"/>
    <w:rsid w:val="00F32C47"/>
    <w:rsid w:val="00F32CAE"/>
    <w:rsid w:val="00F32D0E"/>
    <w:rsid w:val="00F32DF0"/>
    <w:rsid w:val="00F32E89"/>
    <w:rsid w:val="00F32E94"/>
    <w:rsid w:val="00F32ECC"/>
    <w:rsid w:val="00F32EF6"/>
    <w:rsid w:val="00F33074"/>
    <w:rsid w:val="00F330C4"/>
    <w:rsid w:val="00F330D3"/>
    <w:rsid w:val="00F332A8"/>
    <w:rsid w:val="00F333FC"/>
    <w:rsid w:val="00F334B4"/>
    <w:rsid w:val="00F335F7"/>
    <w:rsid w:val="00F336AF"/>
    <w:rsid w:val="00F337BF"/>
    <w:rsid w:val="00F337FA"/>
    <w:rsid w:val="00F33844"/>
    <w:rsid w:val="00F3398B"/>
    <w:rsid w:val="00F3399E"/>
    <w:rsid w:val="00F33BA3"/>
    <w:rsid w:val="00F33BD9"/>
    <w:rsid w:val="00F33D40"/>
    <w:rsid w:val="00F33D44"/>
    <w:rsid w:val="00F34053"/>
    <w:rsid w:val="00F3422F"/>
    <w:rsid w:val="00F3431A"/>
    <w:rsid w:val="00F34322"/>
    <w:rsid w:val="00F3435C"/>
    <w:rsid w:val="00F34395"/>
    <w:rsid w:val="00F34422"/>
    <w:rsid w:val="00F345AB"/>
    <w:rsid w:val="00F3471E"/>
    <w:rsid w:val="00F34729"/>
    <w:rsid w:val="00F34A5E"/>
    <w:rsid w:val="00F34ADA"/>
    <w:rsid w:val="00F34C58"/>
    <w:rsid w:val="00F34D54"/>
    <w:rsid w:val="00F34E1F"/>
    <w:rsid w:val="00F34F3C"/>
    <w:rsid w:val="00F34F55"/>
    <w:rsid w:val="00F353E9"/>
    <w:rsid w:val="00F35406"/>
    <w:rsid w:val="00F3548A"/>
    <w:rsid w:val="00F355D0"/>
    <w:rsid w:val="00F35687"/>
    <w:rsid w:val="00F3584F"/>
    <w:rsid w:val="00F358A5"/>
    <w:rsid w:val="00F35BE7"/>
    <w:rsid w:val="00F35CCF"/>
    <w:rsid w:val="00F35F0C"/>
    <w:rsid w:val="00F35F2C"/>
    <w:rsid w:val="00F35FB5"/>
    <w:rsid w:val="00F3618B"/>
    <w:rsid w:val="00F36354"/>
    <w:rsid w:val="00F3646F"/>
    <w:rsid w:val="00F36788"/>
    <w:rsid w:val="00F36834"/>
    <w:rsid w:val="00F36B63"/>
    <w:rsid w:val="00F36B6E"/>
    <w:rsid w:val="00F36BFE"/>
    <w:rsid w:val="00F36CFF"/>
    <w:rsid w:val="00F36E54"/>
    <w:rsid w:val="00F36F4D"/>
    <w:rsid w:val="00F37107"/>
    <w:rsid w:val="00F371B6"/>
    <w:rsid w:val="00F37278"/>
    <w:rsid w:val="00F373E0"/>
    <w:rsid w:val="00F375E6"/>
    <w:rsid w:val="00F37681"/>
    <w:rsid w:val="00F378B4"/>
    <w:rsid w:val="00F37CE1"/>
    <w:rsid w:val="00F37D1B"/>
    <w:rsid w:val="00F37EE6"/>
    <w:rsid w:val="00F37EFD"/>
    <w:rsid w:val="00F37FA1"/>
    <w:rsid w:val="00F400E9"/>
    <w:rsid w:val="00F40107"/>
    <w:rsid w:val="00F40146"/>
    <w:rsid w:val="00F4025B"/>
    <w:rsid w:val="00F4035E"/>
    <w:rsid w:val="00F40429"/>
    <w:rsid w:val="00F40478"/>
    <w:rsid w:val="00F40834"/>
    <w:rsid w:val="00F40964"/>
    <w:rsid w:val="00F40A1B"/>
    <w:rsid w:val="00F40A28"/>
    <w:rsid w:val="00F40ABF"/>
    <w:rsid w:val="00F40C8A"/>
    <w:rsid w:val="00F40E81"/>
    <w:rsid w:val="00F40F83"/>
    <w:rsid w:val="00F41014"/>
    <w:rsid w:val="00F4101E"/>
    <w:rsid w:val="00F41052"/>
    <w:rsid w:val="00F41107"/>
    <w:rsid w:val="00F4119D"/>
    <w:rsid w:val="00F412C8"/>
    <w:rsid w:val="00F4132E"/>
    <w:rsid w:val="00F41340"/>
    <w:rsid w:val="00F41435"/>
    <w:rsid w:val="00F41530"/>
    <w:rsid w:val="00F4153D"/>
    <w:rsid w:val="00F41A5A"/>
    <w:rsid w:val="00F41BCC"/>
    <w:rsid w:val="00F41CCF"/>
    <w:rsid w:val="00F41D19"/>
    <w:rsid w:val="00F41E20"/>
    <w:rsid w:val="00F41E81"/>
    <w:rsid w:val="00F41F16"/>
    <w:rsid w:val="00F421EE"/>
    <w:rsid w:val="00F422B9"/>
    <w:rsid w:val="00F424C7"/>
    <w:rsid w:val="00F42538"/>
    <w:rsid w:val="00F4266D"/>
    <w:rsid w:val="00F42863"/>
    <w:rsid w:val="00F428A5"/>
    <w:rsid w:val="00F42AE7"/>
    <w:rsid w:val="00F42B71"/>
    <w:rsid w:val="00F42BF9"/>
    <w:rsid w:val="00F42C2F"/>
    <w:rsid w:val="00F42CA1"/>
    <w:rsid w:val="00F42CDE"/>
    <w:rsid w:val="00F42CE8"/>
    <w:rsid w:val="00F42E5E"/>
    <w:rsid w:val="00F42FE4"/>
    <w:rsid w:val="00F43046"/>
    <w:rsid w:val="00F4304C"/>
    <w:rsid w:val="00F430FD"/>
    <w:rsid w:val="00F43198"/>
    <w:rsid w:val="00F431CB"/>
    <w:rsid w:val="00F432A5"/>
    <w:rsid w:val="00F43363"/>
    <w:rsid w:val="00F433A2"/>
    <w:rsid w:val="00F4345C"/>
    <w:rsid w:val="00F43742"/>
    <w:rsid w:val="00F4385C"/>
    <w:rsid w:val="00F4387F"/>
    <w:rsid w:val="00F43899"/>
    <w:rsid w:val="00F43A0E"/>
    <w:rsid w:val="00F43A3A"/>
    <w:rsid w:val="00F43AF3"/>
    <w:rsid w:val="00F43BB5"/>
    <w:rsid w:val="00F43BDD"/>
    <w:rsid w:val="00F43BEF"/>
    <w:rsid w:val="00F43DC2"/>
    <w:rsid w:val="00F44040"/>
    <w:rsid w:val="00F44054"/>
    <w:rsid w:val="00F44098"/>
    <w:rsid w:val="00F44111"/>
    <w:rsid w:val="00F44230"/>
    <w:rsid w:val="00F44312"/>
    <w:rsid w:val="00F443A6"/>
    <w:rsid w:val="00F443D9"/>
    <w:rsid w:val="00F444D7"/>
    <w:rsid w:val="00F446D4"/>
    <w:rsid w:val="00F44767"/>
    <w:rsid w:val="00F4497A"/>
    <w:rsid w:val="00F44BB1"/>
    <w:rsid w:val="00F44D66"/>
    <w:rsid w:val="00F44DCF"/>
    <w:rsid w:val="00F44E53"/>
    <w:rsid w:val="00F44FCA"/>
    <w:rsid w:val="00F450CC"/>
    <w:rsid w:val="00F4524D"/>
    <w:rsid w:val="00F45367"/>
    <w:rsid w:val="00F453A5"/>
    <w:rsid w:val="00F453FF"/>
    <w:rsid w:val="00F456CC"/>
    <w:rsid w:val="00F4577C"/>
    <w:rsid w:val="00F45798"/>
    <w:rsid w:val="00F45977"/>
    <w:rsid w:val="00F45E80"/>
    <w:rsid w:val="00F45EF4"/>
    <w:rsid w:val="00F45F2E"/>
    <w:rsid w:val="00F45FB3"/>
    <w:rsid w:val="00F46061"/>
    <w:rsid w:val="00F460D5"/>
    <w:rsid w:val="00F461B7"/>
    <w:rsid w:val="00F46246"/>
    <w:rsid w:val="00F46393"/>
    <w:rsid w:val="00F4667B"/>
    <w:rsid w:val="00F4667F"/>
    <w:rsid w:val="00F466D5"/>
    <w:rsid w:val="00F467AA"/>
    <w:rsid w:val="00F469C9"/>
    <w:rsid w:val="00F469D6"/>
    <w:rsid w:val="00F469EB"/>
    <w:rsid w:val="00F46A20"/>
    <w:rsid w:val="00F46A33"/>
    <w:rsid w:val="00F46A6F"/>
    <w:rsid w:val="00F46B8D"/>
    <w:rsid w:val="00F46BD1"/>
    <w:rsid w:val="00F46DD3"/>
    <w:rsid w:val="00F46F9A"/>
    <w:rsid w:val="00F47429"/>
    <w:rsid w:val="00F474BB"/>
    <w:rsid w:val="00F474D8"/>
    <w:rsid w:val="00F474F1"/>
    <w:rsid w:val="00F4750D"/>
    <w:rsid w:val="00F47591"/>
    <w:rsid w:val="00F475E4"/>
    <w:rsid w:val="00F47629"/>
    <w:rsid w:val="00F47692"/>
    <w:rsid w:val="00F47737"/>
    <w:rsid w:val="00F47865"/>
    <w:rsid w:val="00F4790D"/>
    <w:rsid w:val="00F47987"/>
    <w:rsid w:val="00F47A66"/>
    <w:rsid w:val="00F47B99"/>
    <w:rsid w:val="00F47BB5"/>
    <w:rsid w:val="00F47D30"/>
    <w:rsid w:val="00F47E16"/>
    <w:rsid w:val="00F47EB3"/>
    <w:rsid w:val="00F500D6"/>
    <w:rsid w:val="00F5024A"/>
    <w:rsid w:val="00F503B8"/>
    <w:rsid w:val="00F50417"/>
    <w:rsid w:val="00F50467"/>
    <w:rsid w:val="00F50497"/>
    <w:rsid w:val="00F50556"/>
    <w:rsid w:val="00F505AB"/>
    <w:rsid w:val="00F5061B"/>
    <w:rsid w:val="00F50701"/>
    <w:rsid w:val="00F5072A"/>
    <w:rsid w:val="00F5083A"/>
    <w:rsid w:val="00F5098C"/>
    <w:rsid w:val="00F50A4D"/>
    <w:rsid w:val="00F50BD3"/>
    <w:rsid w:val="00F50D4E"/>
    <w:rsid w:val="00F50D53"/>
    <w:rsid w:val="00F50EBD"/>
    <w:rsid w:val="00F50F0D"/>
    <w:rsid w:val="00F5107E"/>
    <w:rsid w:val="00F511C9"/>
    <w:rsid w:val="00F511FD"/>
    <w:rsid w:val="00F5128B"/>
    <w:rsid w:val="00F512BF"/>
    <w:rsid w:val="00F514ED"/>
    <w:rsid w:val="00F51789"/>
    <w:rsid w:val="00F517EA"/>
    <w:rsid w:val="00F5184E"/>
    <w:rsid w:val="00F518D0"/>
    <w:rsid w:val="00F5190B"/>
    <w:rsid w:val="00F5194B"/>
    <w:rsid w:val="00F51A9E"/>
    <w:rsid w:val="00F51B35"/>
    <w:rsid w:val="00F51E0F"/>
    <w:rsid w:val="00F51E10"/>
    <w:rsid w:val="00F51EAD"/>
    <w:rsid w:val="00F5200E"/>
    <w:rsid w:val="00F52034"/>
    <w:rsid w:val="00F52049"/>
    <w:rsid w:val="00F520BF"/>
    <w:rsid w:val="00F52111"/>
    <w:rsid w:val="00F52186"/>
    <w:rsid w:val="00F52205"/>
    <w:rsid w:val="00F5228F"/>
    <w:rsid w:val="00F52318"/>
    <w:rsid w:val="00F52388"/>
    <w:rsid w:val="00F524F9"/>
    <w:rsid w:val="00F5252B"/>
    <w:rsid w:val="00F525A3"/>
    <w:rsid w:val="00F52616"/>
    <w:rsid w:val="00F526C5"/>
    <w:rsid w:val="00F5275D"/>
    <w:rsid w:val="00F5284F"/>
    <w:rsid w:val="00F52A5E"/>
    <w:rsid w:val="00F52AE1"/>
    <w:rsid w:val="00F52B3E"/>
    <w:rsid w:val="00F52C9B"/>
    <w:rsid w:val="00F52CD3"/>
    <w:rsid w:val="00F52CE0"/>
    <w:rsid w:val="00F52D45"/>
    <w:rsid w:val="00F52E81"/>
    <w:rsid w:val="00F52F85"/>
    <w:rsid w:val="00F53023"/>
    <w:rsid w:val="00F53185"/>
    <w:rsid w:val="00F531B6"/>
    <w:rsid w:val="00F5327D"/>
    <w:rsid w:val="00F535A2"/>
    <w:rsid w:val="00F535BF"/>
    <w:rsid w:val="00F53610"/>
    <w:rsid w:val="00F536B5"/>
    <w:rsid w:val="00F536FE"/>
    <w:rsid w:val="00F5376D"/>
    <w:rsid w:val="00F53901"/>
    <w:rsid w:val="00F53C10"/>
    <w:rsid w:val="00F53C97"/>
    <w:rsid w:val="00F53CE0"/>
    <w:rsid w:val="00F53CE5"/>
    <w:rsid w:val="00F53EF7"/>
    <w:rsid w:val="00F53F11"/>
    <w:rsid w:val="00F53F5C"/>
    <w:rsid w:val="00F54043"/>
    <w:rsid w:val="00F5407A"/>
    <w:rsid w:val="00F540A4"/>
    <w:rsid w:val="00F54216"/>
    <w:rsid w:val="00F54453"/>
    <w:rsid w:val="00F54512"/>
    <w:rsid w:val="00F54732"/>
    <w:rsid w:val="00F54905"/>
    <w:rsid w:val="00F549A4"/>
    <w:rsid w:val="00F54D43"/>
    <w:rsid w:val="00F54D8C"/>
    <w:rsid w:val="00F54E51"/>
    <w:rsid w:val="00F550DE"/>
    <w:rsid w:val="00F550FF"/>
    <w:rsid w:val="00F5510D"/>
    <w:rsid w:val="00F55141"/>
    <w:rsid w:val="00F552AB"/>
    <w:rsid w:val="00F553CD"/>
    <w:rsid w:val="00F5545E"/>
    <w:rsid w:val="00F554C8"/>
    <w:rsid w:val="00F5552C"/>
    <w:rsid w:val="00F555B0"/>
    <w:rsid w:val="00F55644"/>
    <w:rsid w:val="00F5573B"/>
    <w:rsid w:val="00F557A0"/>
    <w:rsid w:val="00F5596B"/>
    <w:rsid w:val="00F559B2"/>
    <w:rsid w:val="00F55A4A"/>
    <w:rsid w:val="00F55B1B"/>
    <w:rsid w:val="00F55B41"/>
    <w:rsid w:val="00F55B7F"/>
    <w:rsid w:val="00F55C38"/>
    <w:rsid w:val="00F55CDD"/>
    <w:rsid w:val="00F55F64"/>
    <w:rsid w:val="00F5613F"/>
    <w:rsid w:val="00F5624F"/>
    <w:rsid w:val="00F563CF"/>
    <w:rsid w:val="00F56497"/>
    <w:rsid w:val="00F56661"/>
    <w:rsid w:val="00F568EA"/>
    <w:rsid w:val="00F56AFA"/>
    <w:rsid w:val="00F56C00"/>
    <w:rsid w:val="00F56DB0"/>
    <w:rsid w:val="00F56E15"/>
    <w:rsid w:val="00F572B4"/>
    <w:rsid w:val="00F572F2"/>
    <w:rsid w:val="00F574AF"/>
    <w:rsid w:val="00F5780E"/>
    <w:rsid w:val="00F579ED"/>
    <w:rsid w:val="00F57D2D"/>
    <w:rsid w:val="00F57D7B"/>
    <w:rsid w:val="00F57E9C"/>
    <w:rsid w:val="00F60259"/>
    <w:rsid w:val="00F6025A"/>
    <w:rsid w:val="00F6032F"/>
    <w:rsid w:val="00F603DE"/>
    <w:rsid w:val="00F60438"/>
    <w:rsid w:val="00F604E7"/>
    <w:rsid w:val="00F60588"/>
    <w:rsid w:val="00F60654"/>
    <w:rsid w:val="00F606C6"/>
    <w:rsid w:val="00F6079A"/>
    <w:rsid w:val="00F60DE7"/>
    <w:rsid w:val="00F60E01"/>
    <w:rsid w:val="00F61042"/>
    <w:rsid w:val="00F61144"/>
    <w:rsid w:val="00F611F6"/>
    <w:rsid w:val="00F611FF"/>
    <w:rsid w:val="00F6134D"/>
    <w:rsid w:val="00F613A9"/>
    <w:rsid w:val="00F61460"/>
    <w:rsid w:val="00F614DC"/>
    <w:rsid w:val="00F61596"/>
    <w:rsid w:val="00F61638"/>
    <w:rsid w:val="00F61745"/>
    <w:rsid w:val="00F61800"/>
    <w:rsid w:val="00F618A8"/>
    <w:rsid w:val="00F61BE2"/>
    <w:rsid w:val="00F61E7F"/>
    <w:rsid w:val="00F61EE7"/>
    <w:rsid w:val="00F61F58"/>
    <w:rsid w:val="00F622CB"/>
    <w:rsid w:val="00F62363"/>
    <w:rsid w:val="00F623DD"/>
    <w:rsid w:val="00F62446"/>
    <w:rsid w:val="00F6261C"/>
    <w:rsid w:val="00F629D2"/>
    <w:rsid w:val="00F62CC6"/>
    <w:rsid w:val="00F62D4A"/>
    <w:rsid w:val="00F62D96"/>
    <w:rsid w:val="00F62E0D"/>
    <w:rsid w:val="00F62E7D"/>
    <w:rsid w:val="00F62F8C"/>
    <w:rsid w:val="00F630B8"/>
    <w:rsid w:val="00F6311C"/>
    <w:rsid w:val="00F63132"/>
    <w:rsid w:val="00F632F5"/>
    <w:rsid w:val="00F63339"/>
    <w:rsid w:val="00F63407"/>
    <w:rsid w:val="00F63417"/>
    <w:rsid w:val="00F63635"/>
    <w:rsid w:val="00F6364B"/>
    <w:rsid w:val="00F63715"/>
    <w:rsid w:val="00F63800"/>
    <w:rsid w:val="00F63803"/>
    <w:rsid w:val="00F6388B"/>
    <w:rsid w:val="00F639F6"/>
    <w:rsid w:val="00F63A6B"/>
    <w:rsid w:val="00F63A7A"/>
    <w:rsid w:val="00F63C5C"/>
    <w:rsid w:val="00F63F29"/>
    <w:rsid w:val="00F63FC0"/>
    <w:rsid w:val="00F63FEF"/>
    <w:rsid w:val="00F64012"/>
    <w:rsid w:val="00F64068"/>
    <w:rsid w:val="00F6407A"/>
    <w:rsid w:val="00F640C2"/>
    <w:rsid w:val="00F640D0"/>
    <w:rsid w:val="00F64242"/>
    <w:rsid w:val="00F642CF"/>
    <w:rsid w:val="00F642DF"/>
    <w:rsid w:val="00F644B9"/>
    <w:rsid w:val="00F6466A"/>
    <w:rsid w:val="00F64684"/>
    <w:rsid w:val="00F646AA"/>
    <w:rsid w:val="00F6478C"/>
    <w:rsid w:val="00F649EE"/>
    <w:rsid w:val="00F64E08"/>
    <w:rsid w:val="00F64E23"/>
    <w:rsid w:val="00F64ED8"/>
    <w:rsid w:val="00F6509B"/>
    <w:rsid w:val="00F65372"/>
    <w:rsid w:val="00F653E2"/>
    <w:rsid w:val="00F6564C"/>
    <w:rsid w:val="00F65669"/>
    <w:rsid w:val="00F65696"/>
    <w:rsid w:val="00F6576D"/>
    <w:rsid w:val="00F658FF"/>
    <w:rsid w:val="00F65921"/>
    <w:rsid w:val="00F65A4D"/>
    <w:rsid w:val="00F65C7C"/>
    <w:rsid w:val="00F65C7D"/>
    <w:rsid w:val="00F65CCD"/>
    <w:rsid w:val="00F65DAD"/>
    <w:rsid w:val="00F6605A"/>
    <w:rsid w:val="00F6617A"/>
    <w:rsid w:val="00F661BB"/>
    <w:rsid w:val="00F661CA"/>
    <w:rsid w:val="00F6635C"/>
    <w:rsid w:val="00F66560"/>
    <w:rsid w:val="00F668AA"/>
    <w:rsid w:val="00F668B4"/>
    <w:rsid w:val="00F6695C"/>
    <w:rsid w:val="00F669A3"/>
    <w:rsid w:val="00F669BD"/>
    <w:rsid w:val="00F66C1D"/>
    <w:rsid w:val="00F66E2A"/>
    <w:rsid w:val="00F67029"/>
    <w:rsid w:val="00F67045"/>
    <w:rsid w:val="00F67231"/>
    <w:rsid w:val="00F672D2"/>
    <w:rsid w:val="00F673BA"/>
    <w:rsid w:val="00F6780F"/>
    <w:rsid w:val="00F6781B"/>
    <w:rsid w:val="00F67844"/>
    <w:rsid w:val="00F67A46"/>
    <w:rsid w:val="00F67A97"/>
    <w:rsid w:val="00F67C86"/>
    <w:rsid w:val="00F67CFE"/>
    <w:rsid w:val="00F67D0A"/>
    <w:rsid w:val="00F67DCB"/>
    <w:rsid w:val="00F67E41"/>
    <w:rsid w:val="00F67EA3"/>
    <w:rsid w:val="00F67EDA"/>
    <w:rsid w:val="00F67F9F"/>
    <w:rsid w:val="00F67FBB"/>
    <w:rsid w:val="00F7011E"/>
    <w:rsid w:val="00F702C1"/>
    <w:rsid w:val="00F70312"/>
    <w:rsid w:val="00F703A5"/>
    <w:rsid w:val="00F70520"/>
    <w:rsid w:val="00F70588"/>
    <w:rsid w:val="00F706B4"/>
    <w:rsid w:val="00F706D2"/>
    <w:rsid w:val="00F706F0"/>
    <w:rsid w:val="00F7072C"/>
    <w:rsid w:val="00F709DC"/>
    <w:rsid w:val="00F70B57"/>
    <w:rsid w:val="00F70B9F"/>
    <w:rsid w:val="00F70C26"/>
    <w:rsid w:val="00F70C29"/>
    <w:rsid w:val="00F70EA1"/>
    <w:rsid w:val="00F70F05"/>
    <w:rsid w:val="00F70F6F"/>
    <w:rsid w:val="00F7100F"/>
    <w:rsid w:val="00F7103A"/>
    <w:rsid w:val="00F71350"/>
    <w:rsid w:val="00F71378"/>
    <w:rsid w:val="00F714D2"/>
    <w:rsid w:val="00F7154F"/>
    <w:rsid w:val="00F7156D"/>
    <w:rsid w:val="00F71660"/>
    <w:rsid w:val="00F717FB"/>
    <w:rsid w:val="00F71A2F"/>
    <w:rsid w:val="00F71A91"/>
    <w:rsid w:val="00F71B36"/>
    <w:rsid w:val="00F71B54"/>
    <w:rsid w:val="00F71CCE"/>
    <w:rsid w:val="00F71FC4"/>
    <w:rsid w:val="00F72046"/>
    <w:rsid w:val="00F7244A"/>
    <w:rsid w:val="00F72453"/>
    <w:rsid w:val="00F7248C"/>
    <w:rsid w:val="00F724AD"/>
    <w:rsid w:val="00F725C7"/>
    <w:rsid w:val="00F725F5"/>
    <w:rsid w:val="00F728BC"/>
    <w:rsid w:val="00F72A02"/>
    <w:rsid w:val="00F72AEB"/>
    <w:rsid w:val="00F72B57"/>
    <w:rsid w:val="00F72D63"/>
    <w:rsid w:val="00F73248"/>
    <w:rsid w:val="00F7327B"/>
    <w:rsid w:val="00F732E9"/>
    <w:rsid w:val="00F733FA"/>
    <w:rsid w:val="00F73440"/>
    <w:rsid w:val="00F7346E"/>
    <w:rsid w:val="00F734A4"/>
    <w:rsid w:val="00F734F8"/>
    <w:rsid w:val="00F73528"/>
    <w:rsid w:val="00F73541"/>
    <w:rsid w:val="00F73639"/>
    <w:rsid w:val="00F7364E"/>
    <w:rsid w:val="00F736E0"/>
    <w:rsid w:val="00F73724"/>
    <w:rsid w:val="00F7389D"/>
    <w:rsid w:val="00F738A4"/>
    <w:rsid w:val="00F7393F"/>
    <w:rsid w:val="00F73942"/>
    <w:rsid w:val="00F739A0"/>
    <w:rsid w:val="00F739BB"/>
    <w:rsid w:val="00F73C47"/>
    <w:rsid w:val="00F73DEC"/>
    <w:rsid w:val="00F73EAC"/>
    <w:rsid w:val="00F74015"/>
    <w:rsid w:val="00F74085"/>
    <w:rsid w:val="00F741B3"/>
    <w:rsid w:val="00F741E3"/>
    <w:rsid w:val="00F742C9"/>
    <w:rsid w:val="00F7444E"/>
    <w:rsid w:val="00F744D3"/>
    <w:rsid w:val="00F745A7"/>
    <w:rsid w:val="00F745C4"/>
    <w:rsid w:val="00F745C7"/>
    <w:rsid w:val="00F746F5"/>
    <w:rsid w:val="00F748BD"/>
    <w:rsid w:val="00F74931"/>
    <w:rsid w:val="00F74969"/>
    <w:rsid w:val="00F749B0"/>
    <w:rsid w:val="00F749B2"/>
    <w:rsid w:val="00F74B0B"/>
    <w:rsid w:val="00F74B74"/>
    <w:rsid w:val="00F74B84"/>
    <w:rsid w:val="00F74C4B"/>
    <w:rsid w:val="00F74CA2"/>
    <w:rsid w:val="00F74CAA"/>
    <w:rsid w:val="00F74D88"/>
    <w:rsid w:val="00F74DEA"/>
    <w:rsid w:val="00F74F9C"/>
    <w:rsid w:val="00F74FCF"/>
    <w:rsid w:val="00F75201"/>
    <w:rsid w:val="00F75272"/>
    <w:rsid w:val="00F75352"/>
    <w:rsid w:val="00F753BA"/>
    <w:rsid w:val="00F754A0"/>
    <w:rsid w:val="00F755DD"/>
    <w:rsid w:val="00F75674"/>
    <w:rsid w:val="00F75863"/>
    <w:rsid w:val="00F758BC"/>
    <w:rsid w:val="00F75B69"/>
    <w:rsid w:val="00F75CAC"/>
    <w:rsid w:val="00F75F57"/>
    <w:rsid w:val="00F76013"/>
    <w:rsid w:val="00F76157"/>
    <w:rsid w:val="00F7624A"/>
    <w:rsid w:val="00F76417"/>
    <w:rsid w:val="00F766E5"/>
    <w:rsid w:val="00F7681B"/>
    <w:rsid w:val="00F76881"/>
    <w:rsid w:val="00F76927"/>
    <w:rsid w:val="00F76A77"/>
    <w:rsid w:val="00F76E15"/>
    <w:rsid w:val="00F77041"/>
    <w:rsid w:val="00F77188"/>
    <w:rsid w:val="00F771CC"/>
    <w:rsid w:val="00F77219"/>
    <w:rsid w:val="00F7743D"/>
    <w:rsid w:val="00F7754C"/>
    <w:rsid w:val="00F77570"/>
    <w:rsid w:val="00F77753"/>
    <w:rsid w:val="00F7783B"/>
    <w:rsid w:val="00F77926"/>
    <w:rsid w:val="00F7794D"/>
    <w:rsid w:val="00F77A64"/>
    <w:rsid w:val="00F77B0C"/>
    <w:rsid w:val="00F77C1A"/>
    <w:rsid w:val="00F77CF8"/>
    <w:rsid w:val="00F77F00"/>
    <w:rsid w:val="00F77F6F"/>
    <w:rsid w:val="00F80008"/>
    <w:rsid w:val="00F80100"/>
    <w:rsid w:val="00F80175"/>
    <w:rsid w:val="00F80181"/>
    <w:rsid w:val="00F8038D"/>
    <w:rsid w:val="00F8042F"/>
    <w:rsid w:val="00F80536"/>
    <w:rsid w:val="00F805D5"/>
    <w:rsid w:val="00F809BA"/>
    <w:rsid w:val="00F80A30"/>
    <w:rsid w:val="00F80AF3"/>
    <w:rsid w:val="00F80BF1"/>
    <w:rsid w:val="00F80C37"/>
    <w:rsid w:val="00F80CCD"/>
    <w:rsid w:val="00F80CE4"/>
    <w:rsid w:val="00F80D62"/>
    <w:rsid w:val="00F80E25"/>
    <w:rsid w:val="00F80E36"/>
    <w:rsid w:val="00F80E56"/>
    <w:rsid w:val="00F80FA9"/>
    <w:rsid w:val="00F8105C"/>
    <w:rsid w:val="00F81090"/>
    <w:rsid w:val="00F8123F"/>
    <w:rsid w:val="00F813AB"/>
    <w:rsid w:val="00F816C6"/>
    <w:rsid w:val="00F81749"/>
    <w:rsid w:val="00F81806"/>
    <w:rsid w:val="00F818D5"/>
    <w:rsid w:val="00F8193E"/>
    <w:rsid w:val="00F81A2E"/>
    <w:rsid w:val="00F81B59"/>
    <w:rsid w:val="00F81C09"/>
    <w:rsid w:val="00F81D3F"/>
    <w:rsid w:val="00F81EC8"/>
    <w:rsid w:val="00F8213F"/>
    <w:rsid w:val="00F82154"/>
    <w:rsid w:val="00F822BF"/>
    <w:rsid w:val="00F822CF"/>
    <w:rsid w:val="00F823BB"/>
    <w:rsid w:val="00F82414"/>
    <w:rsid w:val="00F824A9"/>
    <w:rsid w:val="00F827DD"/>
    <w:rsid w:val="00F8289B"/>
    <w:rsid w:val="00F828D3"/>
    <w:rsid w:val="00F829D3"/>
    <w:rsid w:val="00F82A14"/>
    <w:rsid w:val="00F82A63"/>
    <w:rsid w:val="00F82A92"/>
    <w:rsid w:val="00F82B42"/>
    <w:rsid w:val="00F82D3A"/>
    <w:rsid w:val="00F82DBC"/>
    <w:rsid w:val="00F82E4C"/>
    <w:rsid w:val="00F82EB6"/>
    <w:rsid w:val="00F82EC5"/>
    <w:rsid w:val="00F8304A"/>
    <w:rsid w:val="00F83189"/>
    <w:rsid w:val="00F83207"/>
    <w:rsid w:val="00F83217"/>
    <w:rsid w:val="00F8366D"/>
    <w:rsid w:val="00F83861"/>
    <w:rsid w:val="00F83933"/>
    <w:rsid w:val="00F83A0B"/>
    <w:rsid w:val="00F83A75"/>
    <w:rsid w:val="00F83B42"/>
    <w:rsid w:val="00F83C38"/>
    <w:rsid w:val="00F83E08"/>
    <w:rsid w:val="00F83E35"/>
    <w:rsid w:val="00F83F2C"/>
    <w:rsid w:val="00F83F68"/>
    <w:rsid w:val="00F840FF"/>
    <w:rsid w:val="00F8415C"/>
    <w:rsid w:val="00F842DC"/>
    <w:rsid w:val="00F8431C"/>
    <w:rsid w:val="00F843F6"/>
    <w:rsid w:val="00F84617"/>
    <w:rsid w:val="00F846C9"/>
    <w:rsid w:val="00F84818"/>
    <w:rsid w:val="00F848BC"/>
    <w:rsid w:val="00F84AC0"/>
    <w:rsid w:val="00F84B5E"/>
    <w:rsid w:val="00F84D84"/>
    <w:rsid w:val="00F84E8B"/>
    <w:rsid w:val="00F84FB0"/>
    <w:rsid w:val="00F84FE7"/>
    <w:rsid w:val="00F853F1"/>
    <w:rsid w:val="00F8564D"/>
    <w:rsid w:val="00F85975"/>
    <w:rsid w:val="00F85CDC"/>
    <w:rsid w:val="00F85D43"/>
    <w:rsid w:val="00F85EC3"/>
    <w:rsid w:val="00F8603A"/>
    <w:rsid w:val="00F861A3"/>
    <w:rsid w:val="00F86390"/>
    <w:rsid w:val="00F86441"/>
    <w:rsid w:val="00F8647B"/>
    <w:rsid w:val="00F8653A"/>
    <w:rsid w:val="00F86557"/>
    <w:rsid w:val="00F865B1"/>
    <w:rsid w:val="00F8667B"/>
    <w:rsid w:val="00F8670F"/>
    <w:rsid w:val="00F867AA"/>
    <w:rsid w:val="00F867BC"/>
    <w:rsid w:val="00F86801"/>
    <w:rsid w:val="00F8699A"/>
    <w:rsid w:val="00F869A2"/>
    <w:rsid w:val="00F869EC"/>
    <w:rsid w:val="00F86A03"/>
    <w:rsid w:val="00F86B25"/>
    <w:rsid w:val="00F86C34"/>
    <w:rsid w:val="00F86D56"/>
    <w:rsid w:val="00F86DC3"/>
    <w:rsid w:val="00F86DF9"/>
    <w:rsid w:val="00F86F54"/>
    <w:rsid w:val="00F86FA4"/>
    <w:rsid w:val="00F86FA8"/>
    <w:rsid w:val="00F86FB6"/>
    <w:rsid w:val="00F86FF7"/>
    <w:rsid w:val="00F874A0"/>
    <w:rsid w:val="00F8766B"/>
    <w:rsid w:val="00F876AB"/>
    <w:rsid w:val="00F87861"/>
    <w:rsid w:val="00F8796E"/>
    <w:rsid w:val="00F879BA"/>
    <w:rsid w:val="00F87AD1"/>
    <w:rsid w:val="00F87B97"/>
    <w:rsid w:val="00F87CCA"/>
    <w:rsid w:val="00F87F56"/>
    <w:rsid w:val="00F90051"/>
    <w:rsid w:val="00F90133"/>
    <w:rsid w:val="00F901E7"/>
    <w:rsid w:val="00F90246"/>
    <w:rsid w:val="00F9040C"/>
    <w:rsid w:val="00F90432"/>
    <w:rsid w:val="00F904EE"/>
    <w:rsid w:val="00F90603"/>
    <w:rsid w:val="00F9067A"/>
    <w:rsid w:val="00F90A6C"/>
    <w:rsid w:val="00F90A83"/>
    <w:rsid w:val="00F90AE1"/>
    <w:rsid w:val="00F90B46"/>
    <w:rsid w:val="00F90B7A"/>
    <w:rsid w:val="00F90C5E"/>
    <w:rsid w:val="00F90C81"/>
    <w:rsid w:val="00F90D37"/>
    <w:rsid w:val="00F90D78"/>
    <w:rsid w:val="00F90E6C"/>
    <w:rsid w:val="00F90E72"/>
    <w:rsid w:val="00F91021"/>
    <w:rsid w:val="00F9105B"/>
    <w:rsid w:val="00F911AF"/>
    <w:rsid w:val="00F911C2"/>
    <w:rsid w:val="00F911ED"/>
    <w:rsid w:val="00F9127D"/>
    <w:rsid w:val="00F915B1"/>
    <w:rsid w:val="00F9174E"/>
    <w:rsid w:val="00F91831"/>
    <w:rsid w:val="00F918C3"/>
    <w:rsid w:val="00F918CE"/>
    <w:rsid w:val="00F91925"/>
    <w:rsid w:val="00F91C4B"/>
    <w:rsid w:val="00F91C9E"/>
    <w:rsid w:val="00F91CB5"/>
    <w:rsid w:val="00F91D48"/>
    <w:rsid w:val="00F91D85"/>
    <w:rsid w:val="00F91DE5"/>
    <w:rsid w:val="00F91E2F"/>
    <w:rsid w:val="00F9232D"/>
    <w:rsid w:val="00F92521"/>
    <w:rsid w:val="00F92551"/>
    <w:rsid w:val="00F925F7"/>
    <w:rsid w:val="00F925FE"/>
    <w:rsid w:val="00F92768"/>
    <w:rsid w:val="00F927E7"/>
    <w:rsid w:val="00F9292F"/>
    <w:rsid w:val="00F92941"/>
    <w:rsid w:val="00F929BB"/>
    <w:rsid w:val="00F92A21"/>
    <w:rsid w:val="00F92D8E"/>
    <w:rsid w:val="00F92DAB"/>
    <w:rsid w:val="00F92DB7"/>
    <w:rsid w:val="00F92EAD"/>
    <w:rsid w:val="00F92F4B"/>
    <w:rsid w:val="00F9314F"/>
    <w:rsid w:val="00F932B5"/>
    <w:rsid w:val="00F932E8"/>
    <w:rsid w:val="00F933A8"/>
    <w:rsid w:val="00F935AC"/>
    <w:rsid w:val="00F9366D"/>
    <w:rsid w:val="00F93670"/>
    <w:rsid w:val="00F9368B"/>
    <w:rsid w:val="00F9375F"/>
    <w:rsid w:val="00F93947"/>
    <w:rsid w:val="00F93A23"/>
    <w:rsid w:val="00F93A70"/>
    <w:rsid w:val="00F93B23"/>
    <w:rsid w:val="00F93B55"/>
    <w:rsid w:val="00F93DBE"/>
    <w:rsid w:val="00F93DEB"/>
    <w:rsid w:val="00F93ECC"/>
    <w:rsid w:val="00F9404A"/>
    <w:rsid w:val="00F9412B"/>
    <w:rsid w:val="00F94511"/>
    <w:rsid w:val="00F946B3"/>
    <w:rsid w:val="00F94963"/>
    <w:rsid w:val="00F94994"/>
    <w:rsid w:val="00F94B90"/>
    <w:rsid w:val="00F94BFF"/>
    <w:rsid w:val="00F94D8E"/>
    <w:rsid w:val="00F94DBE"/>
    <w:rsid w:val="00F94E0D"/>
    <w:rsid w:val="00F94E15"/>
    <w:rsid w:val="00F94F68"/>
    <w:rsid w:val="00F951DC"/>
    <w:rsid w:val="00F95281"/>
    <w:rsid w:val="00F954E3"/>
    <w:rsid w:val="00F95590"/>
    <w:rsid w:val="00F9564E"/>
    <w:rsid w:val="00F9565F"/>
    <w:rsid w:val="00F9577A"/>
    <w:rsid w:val="00F957E3"/>
    <w:rsid w:val="00F95B94"/>
    <w:rsid w:val="00F95EE6"/>
    <w:rsid w:val="00F95EF3"/>
    <w:rsid w:val="00F9607B"/>
    <w:rsid w:val="00F960E2"/>
    <w:rsid w:val="00F961D6"/>
    <w:rsid w:val="00F962D3"/>
    <w:rsid w:val="00F9638B"/>
    <w:rsid w:val="00F963A7"/>
    <w:rsid w:val="00F96437"/>
    <w:rsid w:val="00F96545"/>
    <w:rsid w:val="00F96675"/>
    <w:rsid w:val="00F96755"/>
    <w:rsid w:val="00F96773"/>
    <w:rsid w:val="00F96B39"/>
    <w:rsid w:val="00F96BFB"/>
    <w:rsid w:val="00F96C3E"/>
    <w:rsid w:val="00F96E84"/>
    <w:rsid w:val="00F97051"/>
    <w:rsid w:val="00F972ED"/>
    <w:rsid w:val="00F97306"/>
    <w:rsid w:val="00F974DE"/>
    <w:rsid w:val="00F9753F"/>
    <w:rsid w:val="00F9754C"/>
    <w:rsid w:val="00F975AA"/>
    <w:rsid w:val="00F976E0"/>
    <w:rsid w:val="00F977DC"/>
    <w:rsid w:val="00F9786B"/>
    <w:rsid w:val="00F97916"/>
    <w:rsid w:val="00F97B2E"/>
    <w:rsid w:val="00F97B52"/>
    <w:rsid w:val="00F97BAE"/>
    <w:rsid w:val="00F97C15"/>
    <w:rsid w:val="00F97C5A"/>
    <w:rsid w:val="00F97C74"/>
    <w:rsid w:val="00F97C7A"/>
    <w:rsid w:val="00F97CA0"/>
    <w:rsid w:val="00F97E1B"/>
    <w:rsid w:val="00FA00B7"/>
    <w:rsid w:val="00FA0119"/>
    <w:rsid w:val="00FA01D5"/>
    <w:rsid w:val="00FA0293"/>
    <w:rsid w:val="00FA0391"/>
    <w:rsid w:val="00FA0408"/>
    <w:rsid w:val="00FA0481"/>
    <w:rsid w:val="00FA04B5"/>
    <w:rsid w:val="00FA067A"/>
    <w:rsid w:val="00FA06F4"/>
    <w:rsid w:val="00FA07B6"/>
    <w:rsid w:val="00FA07CC"/>
    <w:rsid w:val="00FA0880"/>
    <w:rsid w:val="00FA089B"/>
    <w:rsid w:val="00FA097D"/>
    <w:rsid w:val="00FA09BF"/>
    <w:rsid w:val="00FA0C0E"/>
    <w:rsid w:val="00FA0CEB"/>
    <w:rsid w:val="00FA0DFC"/>
    <w:rsid w:val="00FA0EB4"/>
    <w:rsid w:val="00FA121E"/>
    <w:rsid w:val="00FA12B4"/>
    <w:rsid w:val="00FA1789"/>
    <w:rsid w:val="00FA17DB"/>
    <w:rsid w:val="00FA19F7"/>
    <w:rsid w:val="00FA1A43"/>
    <w:rsid w:val="00FA1E3D"/>
    <w:rsid w:val="00FA1F05"/>
    <w:rsid w:val="00FA2045"/>
    <w:rsid w:val="00FA20B0"/>
    <w:rsid w:val="00FA20F6"/>
    <w:rsid w:val="00FA211E"/>
    <w:rsid w:val="00FA2155"/>
    <w:rsid w:val="00FA223B"/>
    <w:rsid w:val="00FA22A3"/>
    <w:rsid w:val="00FA24C3"/>
    <w:rsid w:val="00FA250A"/>
    <w:rsid w:val="00FA26E7"/>
    <w:rsid w:val="00FA281E"/>
    <w:rsid w:val="00FA293D"/>
    <w:rsid w:val="00FA2A0F"/>
    <w:rsid w:val="00FA2A4E"/>
    <w:rsid w:val="00FA2B4F"/>
    <w:rsid w:val="00FA2B87"/>
    <w:rsid w:val="00FA2D46"/>
    <w:rsid w:val="00FA2E9D"/>
    <w:rsid w:val="00FA30A3"/>
    <w:rsid w:val="00FA32CC"/>
    <w:rsid w:val="00FA3332"/>
    <w:rsid w:val="00FA343E"/>
    <w:rsid w:val="00FA35F2"/>
    <w:rsid w:val="00FA3827"/>
    <w:rsid w:val="00FA3950"/>
    <w:rsid w:val="00FA39CF"/>
    <w:rsid w:val="00FA3B06"/>
    <w:rsid w:val="00FA3B95"/>
    <w:rsid w:val="00FA3C47"/>
    <w:rsid w:val="00FA3CB8"/>
    <w:rsid w:val="00FA3D42"/>
    <w:rsid w:val="00FA3D8E"/>
    <w:rsid w:val="00FA3E21"/>
    <w:rsid w:val="00FA3E3E"/>
    <w:rsid w:val="00FA3E5F"/>
    <w:rsid w:val="00FA3E74"/>
    <w:rsid w:val="00FA3EBD"/>
    <w:rsid w:val="00FA3F80"/>
    <w:rsid w:val="00FA3FB8"/>
    <w:rsid w:val="00FA4118"/>
    <w:rsid w:val="00FA416C"/>
    <w:rsid w:val="00FA41C2"/>
    <w:rsid w:val="00FA41E4"/>
    <w:rsid w:val="00FA4258"/>
    <w:rsid w:val="00FA4357"/>
    <w:rsid w:val="00FA47CC"/>
    <w:rsid w:val="00FA47F0"/>
    <w:rsid w:val="00FA48E5"/>
    <w:rsid w:val="00FA4A32"/>
    <w:rsid w:val="00FA4BB0"/>
    <w:rsid w:val="00FA4C43"/>
    <w:rsid w:val="00FA4D1F"/>
    <w:rsid w:val="00FA5015"/>
    <w:rsid w:val="00FA50DA"/>
    <w:rsid w:val="00FA5168"/>
    <w:rsid w:val="00FA5207"/>
    <w:rsid w:val="00FA559D"/>
    <w:rsid w:val="00FA5731"/>
    <w:rsid w:val="00FA57C1"/>
    <w:rsid w:val="00FA586C"/>
    <w:rsid w:val="00FA5999"/>
    <w:rsid w:val="00FA5AF5"/>
    <w:rsid w:val="00FA5B48"/>
    <w:rsid w:val="00FA5D23"/>
    <w:rsid w:val="00FA5D55"/>
    <w:rsid w:val="00FA5F9A"/>
    <w:rsid w:val="00FA619F"/>
    <w:rsid w:val="00FA633F"/>
    <w:rsid w:val="00FA6442"/>
    <w:rsid w:val="00FA6443"/>
    <w:rsid w:val="00FA66E1"/>
    <w:rsid w:val="00FA67F0"/>
    <w:rsid w:val="00FA67F1"/>
    <w:rsid w:val="00FA690E"/>
    <w:rsid w:val="00FA69A7"/>
    <w:rsid w:val="00FA69C6"/>
    <w:rsid w:val="00FA6C77"/>
    <w:rsid w:val="00FA6D08"/>
    <w:rsid w:val="00FA6DB1"/>
    <w:rsid w:val="00FA6E41"/>
    <w:rsid w:val="00FA6ECF"/>
    <w:rsid w:val="00FA6F05"/>
    <w:rsid w:val="00FA7063"/>
    <w:rsid w:val="00FA7078"/>
    <w:rsid w:val="00FA7134"/>
    <w:rsid w:val="00FA7156"/>
    <w:rsid w:val="00FA71D7"/>
    <w:rsid w:val="00FA720A"/>
    <w:rsid w:val="00FA7216"/>
    <w:rsid w:val="00FA7274"/>
    <w:rsid w:val="00FA7289"/>
    <w:rsid w:val="00FA73E4"/>
    <w:rsid w:val="00FA7599"/>
    <w:rsid w:val="00FA766A"/>
    <w:rsid w:val="00FA7754"/>
    <w:rsid w:val="00FA7B3D"/>
    <w:rsid w:val="00FA7D5F"/>
    <w:rsid w:val="00FA7E89"/>
    <w:rsid w:val="00FA7ECA"/>
    <w:rsid w:val="00FA7F97"/>
    <w:rsid w:val="00FA7F9C"/>
    <w:rsid w:val="00FA7FAC"/>
    <w:rsid w:val="00FAA43F"/>
    <w:rsid w:val="00FB0185"/>
    <w:rsid w:val="00FB0279"/>
    <w:rsid w:val="00FB041E"/>
    <w:rsid w:val="00FB04C2"/>
    <w:rsid w:val="00FB056E"/>
    <w:rsid w:val="00FB0672"/>
    <w:rsid w:val="00FB074C"/>
    <w:rsid w:val="00FB0761"/>
    <w:rsid w:val="00FB0BB5"/>
    <w:rsid w:val="00FB0C32"/>
    <w:rsid w:val="00FB0E68"/>
    <w:rsid w:val="00FB1084"/>
    <w:rsid w:val="00FB1098"/>
    <w:rsid w:val="00FB11BC"/>
    <w:rsid w:val="00FB11D1"/>
    <w:rsid w:val="00FB122D"/>
    <w:rsid w:val="00FB1230"/>
    <w:rsid w:val="00FB1245"/>
    <w:rsid w:val="00FB127D"/>
    <w:rsid w:val="00FB13AA"/>
    <w:rsid w:val="00FB1407"/>
    <w:rsid w:val="00FB1451"/>
    <w:rsid w:val="00FB14CD"/>
    <w:rsid w:val="00FB1535"/>
    <w:rsid w:val="00FB1579"/>
    <w:rsid w:val="00FB15ED"/>
    <w:rsid w:val="00FB1687"/>
    <w:rsid w:val="00FB16E8"/>
    <w:rsid w:val="00FB171C"/>
    <w:rsid w:val="00FB177C"/>
    <w:rsid w:val="00FB19AD"/>
    <w:rsid w:val="00FB1AC9"/>
    <w:rsid w:val="00FB1B4C"/>
    <w:rsid w:val="00FB1BD7"/>
    <w:rsid w:val="00FB1C4B"/>
    <w:rsid w:val="00FB1D53"/>
    <w:rsid w:val="00FB1E4E"/>
    <w:rsid w:val="00FB1F63"/>
    <w:rsid w:val="00FB2004"/>
    <w:rsid w:val="00FB2046"/>
    <w:rsid w:val="00FB2061"/>
    <w:rsid w:val="00FB238D"/>
    <w:rsid w:val="00FB23A1"/>
    <w:rsid w:val="00FB2492"/>
    <w:rsid w:val="00FB24C0"/>
    <w:rsid w:val="00FB253D"/>
    <w:rsid w:val="00FB25F4"/>
    <w:rsid w:val="00FB2610"/>
    <w:rsid w:val="00FB2656"/>
    <w:rsid w:val="00FB273B"/>
    <w:rsid w:val="00FB2960"/>
    <w:rsid w:val="00FB2A91"/>
    <w:rsid w:val="00FB2C29"/>
    <w:rsid w:val="00FB2D74"/>
    <w:rsid w:val="00FB2D81"/>
    <w:rsid w:val="00FB2DAB"/>
    <w:rsid w:val="00FB2E67"/>
    <w:rsid w:val="00FB2EBE"/>
    <w:rsid w:val="00FB2EE7"/>
    <w:rsid w:val="00FB2F86"/>
    <w:rsid w:val="00FB30A2"/>
    <w:rsid w:val="00FB314A"/>
    <w:rsid w:val="00FB316C"/>
    <w:rsid w:val="00FB31A4"/>
    <w:rsid w:val="00FB32E4"/>
    <w:rsid w:val="00FB3418"/>
    <w:rsid w:val="00FB36D7"/>
    <w:rsid w:val="00FB3792"/>
    <w:rsid w:val="00FB37A6"/>
    <w:rsid w:val="00FB37C4"/>
    <w:rsid w:val="00FB39FA"/>
    <w:rsid w:val="00FB3A83"/>
    <w:rsid w:val="00FB3B2F"/>
    <w:rsid w:val="00FB3B67"/>
    <w:rsid w:val="00FB3E58"/>
    <w:rsid w:val="00FB3E96"/>
    <w:rsid w:val="00FB3EB7"/>
    <w:rsid w:val="00FB3FFB"/>
    <w:rsid w:val="00FB402A"/>
    <w:rsid w:val="00FB42CC"/>
    <w:rsid w:val="00FB43D4"/>
    <w:rsid w:val="00FB459C"/>
    <w:rsid w:val="00FB460B"/>
    <w:rsid w:val="00FB4671"/>
    <w:rsid w:val="00FB4771"/>
    <w:rsid w:val="00FB4777"/>
    <w:rsid w:val="00FB480C"/>
    <w:rsid w:val="00FB4817"/>
    <w:rsid w:val="00FB486D"/>
    <w:rsid w:val="00FB48D9"/>
    <w:rsid w:val="00FB4A5C"/>
    <w:rsid w:val="00FB4AFD"/>
    <w:rsid w:val="00FB4C50"/>
    <w:rsid w:val="00FB4D40"/>
    <w:rsid w:val="00FB4D82"/>
    <w:rsid w:val="00FB4E3B"/>
    <w:rsid w:val="00FB4E42"/>
    <w:rsid w:val="00FB4E99"/>
    <w:rsid w:val="00FB4EA0"/>
    <w:rsid w:val="00FB4F91"/>
    <w:rsid w:val="00FB50E8"/>
    <w:rsid w:val="00FB51B8"/>
    <w:rsid w:val="00FB529B"/>
    <w:rsid w:val="00FB53C7"/>
    <w:rsid w:val="00FB5710"/>
    <w:rsid w:val="00FB581B"/>
    <w:rsid w:val="00FB5961"/>
    <w:rsid w:val="00FB59C3"/>
    <w:rsid w:val="00FB5A6C"/>
    <w:rsid w:val="00FB5E16"/>
    <w:rsid w:val="00FB5EF8"/>
    <w:rsid w:val="00FB5F0C"/>
    <w:rsid w:val="00FB60D5"/>
    <w:rsid w:val="00FB6217"/>
    <w:rsid w:val="00FB62E5"/>
    <w:rsid w:val="00FB636A"/>
    <w:rsid w:val="00FB6410"/>
    <w:rsid w:val="00FB6412"/>
    <w:rsid w:val="00FB64BC"/>
    <w:rsid w:val="00FB64E8"/>
    <w:rsid w:val="00FB664B"/>
    <w:rsid w:val="00FB676A"/>
    <w:rsid w:val="00FB6852"/>
    <w:rsid w:val="00FB6988"/>
    <w:rsid w:val="00FB6C82"/>
    <w:rsid w:val="00FB6CC3"/>
    <w:rsid w:val="00FB6D79"/>
    <w:rsid w:val="00FB6D9C"/>
    <w:rsid w:val="00FB6E8C"/>
    <w:rsid w:val="00FB6EFD"/>
    <w:rsid w:val="00FB6F3F"/>
    <w:rsid w:val="00FB71E0"/>
    <w:rsid w:val="00FB7255"/>
    <w:rsid w:val="00FB72B6"/>
    <w:rsid w:val="00FB74BB"/>
    <w:rsid w:val="00FB74CB"/>
    <w:rsid w:val="00FB74CC"/>
    <w:rsid w:val="00FB7662"/>
    <w:rsid w:val="00FB76B3"/>
    <w:rsid w:val="00FB7711"/>
    <w:rsid w:val="00FB7731"/>
    <w:rsid w:val="00FB773C"/>
    <w:rsid w:val="00FB774F"/>
    <w:rsid w:val="00FB7755"/>
    <w:rsid w:val="00FB77AF"/>
    <w:rsid w:val="00FB7895"/>
    <w:rsid w:val="00FB78D1"/>
    <w:rsid w:val="00FB7A22"/>
    <w:rsid w:val="00FB7B0E"/>
    <w:rsid w:val="00FB7B1E"/>
    <w:rsid w:val="00FB7B34"/>
    <w:rsid w:val="00FB7BD3"/>
    <w:rsid w:val="00FB7CFB"/>
    <w:rsid w:val="00FB7DB5"/>
    <w:rsid w:val="00FB7DC5"/>
    <w:rsid w:val="00FB7DCB"/>
    <w:rsid w:val="00FB7F0D"/>
    <w:rsid w:val="00FC0063"/>
    <w:rsid w:val="00FC00B3"/>
    <w:rsid w:val="00FC0143"/>
    <w:rsid w:val="00FC0153"/>
    <w:rsid w:val="00FC0332"/>
    <w:rsid w:val="00FC065F"/>
    <w:rsid w:val="00FC06F0"/>
    <w:rsid w:val="00FC0861"/>
    <w:rsid w:val="00FC0B90"/>
    <w:rsid w:val="00FC0C91"/>
    <w:rsid w:val="00FC0CF1"/>
    <w:rsid w:val="00FC0DC4"/>
    <w:rsid w:val="00FC0DCB"/>
    <w:rsid w:val="00FC0E6B"/>
    <w:rsid w:val="00FC1006"/>
    <w:rsid w:val="00FC1014"/>
    <w:rsid w:val="00FC1095"/>
    <w:rsid w:val="00FC15E7"/>
    <w:rsid w:val="00FC16A4"/>
    <w:rsid w:val="00FC16DD"/>
    <w:rsid w:val="00FC17CF"/>
    <w:rsid w:val="00FC17DD"/>
    <w:rsid w:val="00FC17EA"/>
    <w:rsid w:val="00FC182B"/>
    <w:rsid w:val="00FC18AB"/>
    <w:rsid w:val="00FC18D5"/>
    <w:rsid w:val="00FC1B67"/>
    <w:rsid w:val="00FC1B93"/>
    <w:rsid w:val="00FC1BBE"/>
    <w:rsid w:val="00FC1E26"/>
    <w:rsid w:val="00FC1E2D"/>
    <w:rsid w:val="00FC1FB7"/>
    <w:rsid w:val="00FC2037"/>
    <w:rsid w:val="00FC2077"/>
    <w:rsid w:val="00FC21A7"/>
    <w:rsid w:val="00FC23DB"/>
    <w:rsid w:val="00FC2505"/>
    <w:rsid w:val="00FC25B7"/>
    <w:rsid w:val="00FC25FF"/>
    <w:rsid w:val="00FC2875"/>
    <w:rsid w:val="00FC2B5C"/>
    <w:rsid w:val="00FC2CCB"/>
    <w:rsid w:val="00FC2E09"/>
    <w:rsid w:val="00FC2F1E"/>
    <w:rsid w:val="00FC306B"/>
    <w:rsid w:val="00FC307E"/>
    <w:rsid w:val="00FC31B9"/>
    <w:rsid w:val="00FC3335"/>
    <w:rsid w:val="00FC33E5"/>
    <w:rsid w:val="00FC33F2"/>
    <w:rsid w:val="00FC37E8"/>
    <w:rsid w:val="00FC38D5"/>
    <w:rsid w:val="00FC391E"/>
    <w:rsid w:val="00FC3992"/>
    <w:rsid w:val="00FC3AC7"/>
    <w:rsid w:val="00FC3E72"/>
    <w:rsid w:val="00FC403F"/>
    <w:rsid w:val="00FC40F8"/>
    <w:rsid w:val="00FC4110"/>
    <w:rsid w:val="00FC4278"/>
    <w:rsid w:val="00FC4316"/>
    <w:rsid w:val="00FC433B"/>
    <w:rsid w:val="00FC4398"/>
    <w:rsid w:val="00FC46A6"/>
    <w:rsid w:val="00FC4780"/>
    <w:rsid w:val="00FC47B0"/>
    <w:rsid w:val="00FC4801"/>
    <w:rsid w:val="00FC4A16"/>
    <w:rsid w:val="00FC4B1E"/>
    <w:rsid w:val="00FC4C16"/>
    <w:rsid w:val="00FC4C2F"/>
    <w:rsid w:val="00FC4C92"/>
    <w:rsid w:val="00FC4D18"/>
    <w:rsid w:val="00FC4D68"/>
    <w:rsid w:val="00FC4DAB"/>
    <w:rsid w:val="00FC4DD2"/>
    <w:rsid w:val="00FC4E1E"/>
    <w:rsid w:val="00FC4FF0"/>
    <w:rsid w:val="00FC5070"/>
    <w:rsid w:val="00FC50EE"/>
    <w:rsid w:val="00FC53F2"/>
    <w:rsid w:val="00FC5675"/>
    <w:rsid w:val="00FC583C"/>
    <w:rsid w:val="00FC58CB"/>
    <w:rsid w:val="00FC5A04"/>
    <w:rsid w:val="00FC5A0F"/>
    <w:rsid w:val="00FC5B3C"/>
    <w:rsid w:val="00FC5B81"/>
    <w:rsid w:val="00FC5CC5"/>
    <w:rsid w:val="00FC5DDB"/>
    <w:rsid w:val="00FC5F62"/>
    <w:rsid w:val="00FC62CC"/>
    <w:rsid w:val="00FC644B"/>
    <w:rsid w:val="00FC6692"/>
    <w:rsid w:val="00FC6795"/>
    <w:rsid w:val="00FC679A"/>
    <w:rsid w:val="00FC6804"/>
    <w:rsid w:val="00FC68A9"/>
    <w:rsid w:val="00FC6B41"/>
    <w:rsid w:val="00FC6BD0"/>
    <w:rsid w:val="00FC6CC1"/>
    <w:rsid w:val="00FC6E58"/>
    <w:rsid w:val="00FC7397"/>
    <w:rsid w:val="00FC73EB"/>
    <w:rsid w:val="00FC7461"/>
    <w:rsid w:val="00FC74CF"/>
    <w:rsid w:val="00FC76F2"/>
    <w:rsid w:val="00FC7818"/>
    <w:rsid w:val="00FC7A17"/>
    <w:rsid w:val="00FC7A3A"/>
    <w:rsid w:val="00FC7B0C"/>
    <w:rsid w:val="00FC7B15"/>
    <w:rsid w:val="00FC7C9B"/>
    <w:rsid w:val="00FC7EC0"/>
    <w:rsid w:val="00FC7FC5"/>
    <w:rsid w:val="00FD009D"/>
    <w:rsid w:val="00FD030F"/>
    <w:rsid w:val="00FD05C9"/>
    <w:rsid w:val="00FD06B3"/>
    <w:rsid w:val="00FD077C"/>
    <w:rsid w:val="00FD0833"/>
    <w:rsid w:val="00FD0934"/>
    <w:rsid w:val="00FD0A27"/>
    <w:rsid w:val="00FD0A68"/>
    <w:rsid w:val="00FD0A78"/>
    <w:rsid w:val="00FD0B05"/>
    <w:rsid w:val="00FD0B35"/>
    <w:rsid w:val="00FD0DB9"/>
    <w:rsid w:val="00FD0E34"/>
    <w:rsid w:val="00FD0E69"/>
    <w:rsid w:val="00FD0E74"/>
    <w:rsid w:val="00FD0E9B"/>
    <w:rsid w:val="00FD0EB9"/>
    <w:rsid w:val="00FD0F52"/>
    <w:rsid w:val="00FD100C"/>
    <w:rsid w:val="00FD1156"/>
    <w:rsid w:val="00FD116B"/>
    <w:rsid w:val="00FD12BE"/>
    <w:rsid w:val="00FD13B0"/>
    <w:rsid w:val="00FD13C5"/>
    <w:rsid w:val="00FD1450"/>
    <w:rsid w:val="00FD148B"/>
    <w:rsid w:val="00FD15E3"/>
    <w:rsid w:val="00FD1A60"/>
    <w:rsid w:val="00FD1A6B"/>
    <w:rsid w:val="00FD1ABD"/>
    <w:rsid w:val="00FD1AEC"/>
    <w:rsid w:val="00FD1B72"/>
    <w:rsid w:val="00FD1BFE"/>
    <w:rsid w:val="00FD1C99"/>
    <w:rsid w:val="00FD1CB1"/>
    <w:rsid w:val="00FD1E6B"/>
    <w:rsid w:val="00FD208F"/>
    <w:rsid w:val="00FD21A0"/>
    <w:rsid w:val="00FD2229"/>
    <w:rsid w:val="00FD2233"/>
    <w:rsid w:val="00FD235C"/>
    <w:rsid w:val="00FD23A9"/>
    <w:rsid w:val="00FD2400"/>
    <w:rsid w:val="00FD253A"/>
    <w:rsid w:val="00FD2691"/>
    <w:rsid w:val="00FD2708"/>
    <w:rsid w:val="00FD2711"/>
    <w:rsid w:val="00FD2779"/>
    <w:rsid w:val="00FD27B8"/>
    <w:rsid w:val="00FD27C9"/>
    <w:rsid w:val="00FD2868"/>
    <w:rsid w:val="00FD290C"/>
    <w:rsid w:val="00FD2B9F"/>
    <w:rsid w:val="00FD2C49"/>
    <w:rsid w:val="00FD2D44"/>
    <w:rsid w:val="00FD2F42"/>
    <w:rsid w:val="00FD3041"/>
    <w:rsid w:val="00FD30D4"/>
    <w:rsid w:val="00FD31A3"/>
    <w:rsid w:val="00FD3407"/>
    <w:rsid w:val="00FD34D8"/>
    <w:rsid w:val="00FD3528"/>
    <w:rsid w:val="00FD3593"/>
    <w:rsid w:val="00FD359E"/>
    <w:rsid w:val="00FD36A8"/>
    <w:rsid w:val="00FD37EE"/>
    <w:rsid w:val="00FD3839"/>
    <w:rsid w:val="00FD386B"/>
    <w:rsid w:val="00FD394C"/>
    <w:rsid w:val="00FD3C9E"/>
    <w:rsid w:val="00FD3D3D"/>
    <w:rsid w:val="00FD3D3E"/>
    <w:rsid w:val="00FD3D6A"/>
    <w:rsid w:val="00FD3F3B"/>
    <w:rsid w:val="00FD3F89"/>
    <w:rsid w:val="00FD4005"/>
    <w:rsid w:val="00FD40B9"/>
    <w:rsid w:val="00FD4583"/>
    <w:rsid w:val="00FD45A8"/>
    <w:rsid w:val="00FD45FA"/>
    <w:rsid w:val="00FD48CD"/>
    <w:rsid w:val="00FD493D"/>
    <w:rsid w:val="00FD4C4A"/>
    <w:rsid w:val="00FD4E16"/>
    <w:rsid w:val="00FD4E20"/>
    <w:rsid w:val="00FD4E58"/>
    <w:rsid w:val="00FD5068"/>
    <w:rsid w:val="00FD5094"/>
    <w:rsid w:val="00FD5355"/>
    <w:rsid w:val="00FD5618"/>
    <w:rsid w:val="00FD56DE"/>
    <w:rsid w:val="00FD5B8C"/>
    <w:rsid w:val="00FD5BE2"/>
    <w:rsid w:val="00FD5BF3"/>
    <w:rsid w:val="00FD5CF0"/>
    <w:rsid w:val="00FD5D4A"/>
    <w:rsid w:val="00FD5DE1"/>
    <w:rsid w:val="00FD5E6B"/>
    <w:rsid w:val="00FD5E74"/>
    <w:rsid w:val="00FD5EAA"/>
    <w:rsid w:val="00FD5EE9"/>
    <w:rsid w:val="00FD5F70"/>
    <w:rsid w:val="00FD609E"/>
    <w:rsid w:val="00FD6219"/>
    <w:rsid w:val="00FD6335"/>
    <w:rsid w:val="00FD6433"/>
    <w:rsid w:val="00FD658D"/>
    <w:rsid w:val="00FD6900"/>
    <w:rsid w:val="00FD69DC"/>
    <w:rsid w:val="00FD69E4"/>
    <w:rsid w:val="00FD6A3C"/>
    <w:rsid w:val="00FD6C3C"/>
    <w:rsid w:val="00FD6D7D"/>
    <w:rsid w:val="00FD6DF5"/>
    <w:rsid w:val="00FD6E67"/>
    <w:rsid w:val="00FD6EAD"/>
    <w:rsid w:val="00FD7011"/>
    <w:rsid w:val="00FD7077"/>
    <w:rsid w:val="00FD71CC"/>
    <w:rsid w:val="00FD7384"/>
    <w:rsid w:val="00FD750F"/>
    <w:rsid w:val="00FD77DA"/>
    <w:rsid w:val="00FD7862"/>
    <w:rsid w:val="00FD78D5"/>
    <w:rsid w:val="00FD7AE1"/>
    <w:rsid w:val="00FD7B57"/>
    <w:rsid w:val="00FD7B9C"/>
    <w:rsid w:val="00FD7C00"/>
    <w:rsid w:val="00FD7D09"/>
    <w:rsid w:val="00FD7E82"/>
    <w:rsid w:val="00FD7F97"/>
    <w:rsid w:val="00FE000C"/>
    <w:rsid w:val="00FE001E"/>
    <w:rsid w:val="00FE00F7"/>
    <w:rsid w:val="00FE030C"/>
    <w:rsid w:val="00FE052A"/>
    <w:rsid w:val="00FE05D4"/>
    <w:rsid w:val="00FE068F"/>
    <w:rsid w:val="00FE06D4"/>
    <w:rsid w:val="00FE0739"/>
    <w:rsid w:val="00FE0788"/>
    <w:rsid w:val="00FE07B1"/>
    <w:rsid w:val="00FE08A6"/>
    <w:rsid w:val="00FE0C28"/>
    <w:rsid w:val="00FE0CE2"/>
    <w:rsid w:val="00FE0DCC"/>
    <w:rsid w:val="00FE0E6D"/>
    <w:rsid w:val="00FE0E7E"/>
    <w:rsid w:val="00FE0F4D"/>
    <w:rsid w:val="00FE101A"/>
    <w:rsid w:val="00FE10DA"/>
    <w:rsid w:val="00FE113D"/>
    <w:rsid w:val="00FE12FA"/>
    <w:rsid w:val="00FE1344"/>
    <w:rsid w:val="00FE1399"/>
    <w:rsid w:val="00FE13CC"/>
    <w:rsid w:val="00FE13F2"/>
    <w:rsid w:val="00FE1478"/>
    <w:rsid w:val="00FE176D"/>
    <w:rsid w:val="00FE1B46"/>
    <w:rsid w:val="00FE1BA9"/>
    <w:rsid w:val="00FE1BC0"/>
    <w:rsid w:val="00FE1C5B"/>
    <w:rsid w:val="00FE1E36"/>
    <w:rsid w:val="00FE1EE5"/>
    <w:rsid w:val="00FE1F10"/>
    <w:rsid w:val="00FE1FC4"/>
    <w:rsid w:val="00FE1FD5"/>
    <w:rsid w:val="00FE2118"/>
    <w:rsid w:val="00FE2262"/>
    <w:rsid w:val="00FE22A0"/>
    <w:rsid w:val="00FE23EB"/>
    <w:rsid w:val="00FE2540"/>
    <w:rsid w:val="00FE2583"/>
    <w:rsid w:val="00FE2595"/>
    <w:rsid w:val="00FE2633"/>
    <w:rsid w:val="00FE2673"/>
    <w:rsid w:val="00FE289B"/>
    <w:rsid w:val="00FE28EA"/>
    <w:rsid w:val="00FE2A21"/>
    <w:rsid w:val="00FE2F85"/>
    <w:rsid w:val="00FE2FB7"/>
    <w:rsid w:val="00FE3014"/>
    <w:rsid w:val="00FE31E7"/>
    <w:rsid w:val="00FE35DD"/>
    <w:rsid w:val="00FE38A4"/>
    <w:rsid w:val="00FE3A24"/>
    <w:rsid w:val="00FE3B43"/>
    <w:rsid w:val="00FE3B79"/>
    <w:rsid w:val="00FE3C2B"/>
    <w:rsid w:val="00FE414C"/>
    <w:rsid w:val="00FE4216"/>
    <w:rsid w:val="00FE427D"/>
    <w:rsid w:val="00FE429C"/>
    <w:rsid w:val="00FE42EC"/>
    <w:rsid w:val="00FE43A7"/>
    <w:rsid w:val="00FE4652"/>
    <w:rsid w:val="00FE473C"/>
    <w:rsid w:val="00FE4847"/>
    <w:rsid w:val="00FE48A6"/>
    <w:rsid w:val="00FE493D"/>
    <w:rsid w:val="00FE4B2B"/>
    <w:rsid w:val="00FE4E97"/>
    <w:rsid w:val="00FE5094"/>
    <w:rsid w:val="00FE50A9"/>
    <w:rsid w:val="00FE50F6"/>
    <w:rsid w:val="00FE524A"/>
    <w:rsid w:val="00FE527A"/>
    <w:rsid w:val="00FE52C0"/>
    <w:rsid w:val="00FE5410"/>
    <w:rsid w:val="00FE541B"/>
    <w:rsid w:val="00FE553F"/>
    <w:rsid w:val="00FE5628"/>
    <w:rsid w:val="00FE568D"/>
    <w:rsid w:val="00FE5749"/>
    <w:rsid w:val="00FE5824"/>
    <w:rsid w:val="00FE595E"/>
    <w:rsid w:val="00FE5966"/>
    <w:rsid w:val="00FE5A57"/>
    <w:rsid w:val="00FE5C5F"/>
    <w:rsid w:val="00FE5C73"/>
    <w:rsid w:val="00FE5C93"/>
    <w:rsid w:val="00FE5CCA"/>
    <w:rsid w:val="00FE5CFA"/>
    <w:rsid w:val="00FE5E22"/>
    <w:rsid w:val="00FE5EF7"/>
    <w:rsid w:val="00FE609F"/>
    <w:rsid w:val="00FE60BF"/>
    <w:rsid w:val="00FE620C"/>
    <w:rsid w:val="00FE655C"/>
    <w:rsid w:val="00FE66A9"/>
    <w:rsid w:val="00FE66EE"/>
    <w:rsid w:val="00FE67B4"/>
    <w:rsid w:val="00FE681A"/>
    <w:rsid w:val="00FE6C02"/>
    <w:rsid w:val="00FE6C8B"/>
    <w:rsid w:val="00FE6D1E"/>
    <w:rsid w:val="00FE6D30"/>
    <w:rsid w:val="00FE6D75"/>
    <w:rsid w:val="00FE7092"/>
    <w:rsid w:val="00FE70AD"/>
    <w:rsid w:val="00FE724F"/>
    <w:rsid w:val="00FE72A5"/>
    <w:rsid w:val="00FE72D5"/>
    <w:rsid w:val="00FE7320"/>
    <w:rsid w:val="00FE7467"/>
    <w:rsid w:val="00FE75B9"/>
    <w:rsid w:val="00FE7730"/>
    <w:rsid w:val="00FE7990"/>
    <w:rsid w:val="00FE79CE"/>
    <w:rsid w:val="00FE7CBA"/>
    <w:rsid w:val="00FE7D7A"/>
    <w:rsid w:val="00FE7E4C"/>
    <w:rsid w:val="00FE7F1F"/>
    <w:rsid w:val="00FE7F68"/>
    <w:rsid w:val="00FF00BF"/>
    <w:rsid w:val="00FF01D5"/>
    <w:rsid w:val="00FF031A"/>
    <w:rsid w:val="00FF0429"/>
    <w:rsid w:val="00FF04EE"/>
    <w:rsid w:val="00FF06B3"/>
    <w:rsid w:val="00FF06DA"/>
    <w:rsid w:val="00FF07E5"/>
    <w:rsid w:val="00FF0806"/>
    <w:rsid w:val="00FF08FB"/>
    <w:rsid w:val="00FF098D"/>
    <w:rsid w:val="00FF0A62"/>
    <w:rsid w:val="00FF0E7D"/>
    <w:rsid w:val="00FF11CA"/>
    <w:rsid w:val="00FF12DF"/>
    <w:rsid w:val="00FF1522"/>
    <w:rsid w:val="00FF1523"/>
    <w:rsid w:val="00FF16B4"/>
    <w:rsid w:val="00FF16C6"/>
    <w:rsid w:val="00FF1768"/>
    <w:rsid w:val="00FF1794"/>
    <w:rsid w:val="00FF17DB"/>
    <w:rsid w:val="00FF184B"/>
    <w:rsid w:val="00FF1D0C"/>
    <w:rsid w:val="00FF1D47"/>
    <w:rsid w:val="00FF1F45"/>
    <w:rsid w:val="00FF207D"/>
    <w:rsid w:val="00FF20EF"/>
    <w:rsid w:val="00FF255D"/>
    <w:rsid w:val="00FF27EB"/>
    <w:rsid w:val="00FF29AF"/>
    <w:rsid w:val="00FF2A2C"/>
    <w:rsid w:val="00FF2AB5"/>
    <w:rsid w:val="00FF2AC5"/>
    <w:rsid w:val="00FF2B19"/>
    <w:rsid w:val="00FF2C44"/>
    <w:rsid w:val="00FF2CD4"/>
    <w:rsid w:val="00FF2F6C"/>
    <w:rsid w:val="00FF2FC8"/>
    <w:rsid w:val="00FF30C2"/>
    <w:rsid w:val="00FF321D"/>
    <w:rsid w:val="00FF32D2"/>
    <w:rsid w:val="00FF3449"/>
    <w:rsid w:val="00FF34CF"/>
    <w:rsid w:val="00FF3697"/>
    <w:rsid w:val="00FF369C"/>
    <w:rsid w:val="00FF36D9"/>
    <w:rsid w:val="00FF388C"/>
    <w:rsid w:val="00FF390A"/>
    <w:rsid w:val="00FF3989"/>
    <w:rsid w:val="00FF3B9C"/>
    <w:rsid w:val="00FF3C88"/>
    <w:rsid w:val="00FF3D06"/>
    <w:rsid w:val="00FF3D65"/>
    <w:rsid w:val="00FF3E78"/>
    <w:rsid w:val="00FF4035"/>
    <w:rsid w:val="00FF4112"/>
    <w:rsid w:val="00FF4162"/>
    <w:rsid w:val="00FF41E2"/>
    <w:rsid w:val="00FF41F6"/>
    <w:rsid w:val="00FF4289"/>
    <w:rsid w:val="00FF43A8"/>
    <w:rsid w:val="00FF43EE"/>
    <w:rsid w:val="00FF4492"/>
    <w:rsid w:val="00FF44E1"/>
    <w:rsid w:val="00FF4773"/>
    <w:rsid w:val="00FF491D"/>
    <w:rsid w:val="00FF4A4A"/>
    <w:rsid w:val="00FF4B2B"/>
    <w:rsid w:val="00FF4D5F"/>
    <w:rsid w:val="00FF4DC0"/>
    <w:rsid w:val="00FF4E74"/>
    <w:rsid w:val="00FF4ECC"/>
    <w:rsid w:val="00FF4ED2"/>
    <w:rsid w:val="00FF5054"/>
    <w:rsid w:val="00FF51AE"/>
    <w:rsid w:val="00FF53FC"/>
    <w:rsid w:val="00FF5497"/>
    <w:rsid w:val="00FF54DF"/>
    <w:rsid w:val="00FF556B"/>
    <w:rsid w:val="00FF5597"/>
    <w:rsid w:val="00FF55A5"/>
    <w:rsid w:val="00FF5AED"/>
    <w:rsid w:val="00FF5AF4"/>
    <w:rsid w:val="00FF5B20"/>
    <w:rsid w:val="00FF5B2F"/>
    <w:rsid w:val="00FF5B56"/>
    <w:rsid w:val="00FF5C8C"/>
    <w:rsid w:val="00FF5DE2"/>
    <w:rsid w:val="00FF5E79"/>
    <w:rsid w:val="00FF5F34"/>
    <w:rsid w:val="00FF5F81"/>
    <w:rsid w:val="00FF612C"/>
    <w:rsid w:val="00FF6183"/>
    <w:rsid w:val="00FF61A4"/>
    <w:rsid w:val="00FF61F7"/>
    <w:rsid w:val="00FF62C8"/>
    <w:rsid w:val="00FF6311"/>
    <w:rsid w:val="00FF632D"/>
    <w:rsid w:val="00FF6387"/>
    <w:rsid w:val="00FF6447"/>
    <w:rsid w:val="00FF6481"/>
    <w:rsid w:val="00FF6551"/>
    <w:rsid w:val="00FF65A3"/>
    <w:rsid w:val="00FF6656"/>
    <w:rsid w:val="00FF666B"/>
    <w:rsid w:val="00FF6674"/>
    <w:rsid w:val="00FF668C"/>
    <w:rsid w:val="00FF6773"/>
    <w:rsid w:val="00FF67BC"/>
    <w:rsid w:val="00FF68ED"/>
    <w:rsid w:val="00FF6B36"/>
    <w:rsid w:val="00FF6B48"/>
    <w:rsid w:val="00FF6F81"/>
    <w:rsid w:val="00FF6FB2"/>
    <w:rsid w:val="00FF6FD3"/>
    <w:rsid w:val="00FF716D"/>
    <w:rsid w:val="00FF7206"/>
    <w:rsid w:val="00FF7286"/>
    <w:rsid w:val="00FF72D6"/>
    <w:rsid w:val="00FF7349"/>
    <w:rsid w:val="00FF73BE"/>
    <w:rsid w:val="00FF7431"/>
    <w:rsid w:val="00FF74AC"/>
    <w:rsid w:val="00FF74F7"/>
    <w:rsid w:val="00FF759B"/>
    <w:rsid w:val="00FF762B"/>
    <w:rsid w:val="00FF769E"/>
    <w:rsid w:val="00FF7886"/>
    <w:rsid w:val="00FF7B1E"/>
    <w:rsid w:val="00FF7B57"/>
    <w:rsid w:val="00FF7BDE"/>
    <w:rsid w:val="00FF7C2D"/>
    <w:rsid w:val="00FF7C50"/>
    <w:rsid w:val="00FF7EC5"/>
    <w:rsid w:val="00FF7F75"/>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A3B39"/>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0E38E5"/>
    <w:rsid w:val="05179AC7"/>
    <w:rsid w:val="051D681C"/>
    <w:rsid w:val="051F06C6"/>
    <w:rsid w:val="05235429"/>
    <w:rsid w:val="0525FF32"/>
    <w:rsid w:val="0534DA04"/>
    <w:rsid w:val="053E83F9"/>
    <w:rsid w:val="0545867A"/>
    <w:rsid w:val="0545E871"/>
    <w:rsid w:val="054E4196"/>
    <w:rsid w:val="055A1D0F"/>
    <w:rsid w:val="055A6653"/>
    <w:rsid w:val="0560AC99"/>
    <w:rsid w:val="057234A5"/>
    <w:rsid w:val="05770A9B"/>
    <w:rsid w:val="058BF8D5"/>
    <w:rsid w:val="058CCD86"/>
    <w:rsid w:val="05949830"/>
    <w:rsid w:val="05A07D74"/>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72C41"/>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7D1885"/>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A6ADA8"/>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A561"/>
    <w:rsid w:val="11ABBEAE"/>
    <w:rsid w:val="11B07EC2"/>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10A95"/>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B2E09"/>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48085"/>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7F493B"/>
    <w:rsid w:val="158ACB66"/>
    <w:rsid w:val="158D18DE"/>
    <w:rsid w:val="15932A9A"/>
    <w:rsid w:val="159C340D"/>
    <w:rsid w:val="15A042AA"/>
    <w:rsid w:val="15AEA823"/>
    <w:rsid w:val="15B02D5E"/>
    <w:rsid w:val="15B4B7E0"/>
    <w:rsid w:val="15B60AFB"/>
    <w:rsid w:val="15B723EA"/>
    <w:rsid w:val="15C95B7A"/>
    <w:rsid w:val="15DA83BC"/>
    <w:rsid w:val="15DF798E"/>
    <w:rsid w:val="15DFC39A"/>
    <w:rsid w:val="15E48628"/>
    <w:rsid w:val="15E91FAB"/>
    <w:rsid w:val="15EAC712"/>
    <w:rsid w:val="15F2CCCB"/>
    <w:rsid w:val="16016721"/>
    <w:rsid w:val="1603211B"/>
    <w:rsid w:val="1609876B"/>
    <w:rsid w:val="160A0CEC"/>
    <w:rsid w:val="160E5ECE"/>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222C7"/>
    <w:rsid w:val="16C2BDDC"/>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8EA3DB"/>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58467"/>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B3F2B"/>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8F3E78"/>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2B926"/>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D4A13"/>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000159"/>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EB88BB"/>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951EB"/>
    <w:rsid w:val="315E31E6"/>
    <w:rsid w:val="3163426E"/>
    <w:rsid w:val="31687B5D"/>
    <w:rsid w:val="3169302D"/>
    <w:rsid w:val="317A132E"/>
    <w:rsid w:val="317AB92E"/>
    <w:rsid w:val="317DEC3D"/>
    <w:rsid w:val="318A5FE5"/>
    <w:rsid w:val="3194BA6C"/>
    <w:rsid w:val="319F6826"/>
    <w:rsid w:val="31B0B792"/>
    <w:rsid w:val="31BB9A13"/>
    <w:rsid w:val="31C3576F"/>
    <w:rsid w:val="31CD587E"/>
    <w:rsid w:val="31CE7F5C"/>
    <w:rsid w:val="31E0D56C"/>
    <w:rsid w:val="31E5A31F"/>
    <w:rsid w:val="31E73437"/>
    <w:rsid w:val="31F4B7AC"/>
    <w:rsid w:val="31F93B81"/>
    <w:rsid w:val="31FD699B"/>
    <w:rsid w:val="320369EC"/>
    <w:rsid w:val="320A26CB"/>
    <w:rsid w:val="320B22F8"/>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5F3967"/>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7ECF4"/>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A189C"/>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91BE"/>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13F76C"/>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9FDAB"/>
    <w:rsid w:val="39DB7F5C"/>
    <w:rsid w:val="39E6DE0C"/>
    <w:rsid w:val="39E77A95"/>
    <w:rsid w:val="39ED51C9"/>
    <w:rsid w:val="39F64355"/>
    <w:rsid w:val="3A0E8ABF"/>
    <w:rsid w:val="3A131768"/>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2B528"/>
    <w:rsid w:val="3C963925"/>
    <w:rsid w:val="3CA4C34E"/>
    <w:rsid w:val="3CAA3ABE"/>
    <w:rsid w:val="3CAB8F16"/>
    <w:rsid w:val="3CB10A02"/>
    <w:rsid w:val="3CB20077"/>
    <w:rsid w:val="3CB8C819"/>
    <w:rsid w:val="3CC6DCEF"/>
    <w:rsid w:val="3CCF2595"/>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05A8"/>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1D22"/>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37E13"/>
    <w:rsid w:val="3EF57D7C"/>
    <w:rsid w:val="3EFAFF77"/>
    <w:rsid w:val="3F0CD6FD"/>
    <w:rsid w:val="3F11A336"/>
    <w:rsid w:val="3F1A0A62"/>
    <w:rsid w:val="3F1B375E"/>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304F7"/>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1CD8B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C967B0"/>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0C5BA"/>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288B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0603D6"/>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E976B"/>
    <w:rsid w:val="485046F4"/>
    <w:rsid w:val="485341B2"/>
    <w:rsid w:val="485537FC"/>
    <w:rsid w:val="485586AE"/>
    <w:rsid w:val="485C670D"/>
    <w:rsid w:val="485F3B1B"/>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FB4B3"/>
    <w:rsid w:val="492152FF"/>
    <w:rsid w:val="492F5F25"/>
    <w:rsid w:val="49511205"/>
    <w:rsid w:val="4958D99C"/>
    <w:rsid w:val="496C4452"/>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A6D966"/>
    <w:rsid w:val="4CB5CDA7"/>
    <w:rsid w:val="4CC1CD6C"/>
    <w:rsid w:val="4CC87FEC"/>
    <w:rsid w:val="4CCB03F0"/>
    <w:rsid w:val="4CCEB497"/>
    <w:rsid w:val="4CDF0E29"/>
    <w:rsid w:val="4CEA5828"/>
    <w:rsid w:val="4CEFDE7E"/>
    <w:rsid w:val="4CF3DD5C"/>
    <w:rsid w:val="4CF41449"/>
    <w:rsid w:val="4CFEA4A6"/>
    <w:rsid w:val="4D013B08"/>
    <w:rsid w:val="4D02AE77"/>
    <w:rsid w:val="4D080637"/>
    <w:rsid w:val="4D11CC1D"/>
    <w:rsid w:val="4D189755"/>
    <w:rsid w:val="4D18E784"/>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90206"/>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21C9DA"/>
    <w:rsid w:val="50378667"/>
    <w:rsid w:val="5046B0CA"/>
    <w:rsid w:val="504B2AD6"/>
    <w:rsid w:val="504CD9A1"/>
    <w:rsid w:val="5056E553"/>
    <w:rsid w:val="50591857"/>
    <w:rsid w:val="5059F373"/>
    <w:rsid w:val="506554FE"/>
    <w:rsid w:val="50693A39"/>
    <w:rsid w:val="506CDF74"/>
    <w:rsid w:val="50745457"/>
    <w:rsid w:val="507EACEC"/>
    <w:rsid w:val="50843E15"/>
    <w:rsid w:val="5088D176"/>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346E9"/>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162D8"/>
    <w:rsid w:val="540785D6"/>
    <w:rsid w:val="5408B4ED"/>
    <w:rsid w:val="540984F3"/>
    <w:rsid w:val="540A1014"/>
    <w:rsid w:val="54135BCB"/>
    <w:rsid w:val="5414E4F0"/>
    <w:rsid w:val="5415C4E3"/>
    <w:rsid w:val="541CC447"/>
    <w:rsid w:val="54249814"/>
    <w:rsid w:val="5428A5CF"/>
    <w:rsid w:val="543382CF"/>
    <w:rsid w:val="543FBA1A"/>
    <w:rsid w:val="5444B1BE"/>
    <w:rsid w:val="544F9804"/>
    <w:rsid w:val="545DEA6B"/>
    <w:rsid w:val="54665042"/>
    <w:rsid w:val="546878D6"/>
    <w:rsid w:val="54709485"/>
    <w:rsid w:val="5487E3FA"/>
    <w:rsid w:val="5497073B"/>
    <w:rsid w:val="5498557D"/>
    <w:rsid w:val="54A20941"/>
    <w:rsid w:val="54A279D5"/>
    <w:rsid w:val="54A51872"/>
    <w:rsid w:val="54ACAFF1"/>
    <w:rsid w:val="54AEA8A1"/>
    <w:rsid w:val="54AF1547"/>
    <w:rsid w:val="54AFCDE4"/>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B61C1"/>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6BDF5"/>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A04738"/>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3F78F0"/>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04A72"/>
    <w:rsid w:val="58271A6E"/>
    <w:rsid w:val="5832FC49"/>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2B6FE"/>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AA6BC"/>
    <w:rsid w:val="5A65C83D"/>
    <w:rsid w:val="5A6D4EB2"/>
    <w:rsid w:val="5A6E7221"/>
    <w:rsid w:val="5A781930"/>
    <w:rsid w:val="5AA5930A"/>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7A722"/>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53155"/>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8540E"/>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506C7"/>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5B254"/>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AC59A0"/>
    <w:rsid w:val="61BB5018"/>
    <w:rsid w:val="61BD5D50"/>
    <w:rsid w:val="61C55950"/>
    <w:rsid w:val="61DBB5F8"/>
    <w:rsid w:val="61DE8139"/>
    <w:rsid w:val="61E2CF21"/>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44C60"/>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8D23E"/>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215A5"/>
    <w:rsid w:val="67C7CB52"/>
    <w:rsid w:val="67EFB71D"/>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CE7DD"/>
    <w:rsid w:val="6A1D693F"/>
    <w:rsid w:val="6A2B031C"/>
    <w:rsid w:val="6A311AC1"/>
    <w:rsid w:val="6A4023C4"/>
    <w:rsid w:val="6A43472C"/>
    <w:rsid w:val="6A4877B3"/>
    <w:rsid w:val="6A4CA04E"/>
    <w:rsid w:val="6A4CB8D6"/>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B4C42"/>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7BCA0"/>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361259"/>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B95109"/>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E80C44"/>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CAE5E"/>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35EE0"/>
    <w:rsid w:val="75B4CE43"/>
    <w:rsid w:val="75BECBA6"/>
    <w:rsid w:val="75C4DB75"/>
    <w:rsid w:val="75CC8EFE"/>
    <w:rsid w:val="75D8E762"/>
    <w:rsid w:val="75DB1BF1"/>
    <w:rsid w:val="75E19E70"/>
    <w:rsid w:val="75E34405"/>
    <w:rsid w:val="75F214A6"/>
    <w:rsid w:val="75F5A529"/>
    <w:rsid w:val="7602A41A"/>
    <w:rsid w:val="76092B06"/>
    <w:rsid w:val="7617E3A9"/>
    <w:rsid w:val="76284CD5"/>
    <w:rsid w:val="7628A242"/>
    <w:rsid w:val="762B7615"/>
    <w:rsid w:val="7630F0BD"/>
    <w:rsid w:val="7636166C"/>
    <w:rsid w:val="763C3CD7"/>
    <w:rsid w:val="764304F6"/>
    <w:rsid w:val="7648755F"/>
    <w:rsid w:val="7652B24F"/>
    <w:rsid w:val="7654FE8B"/>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09A17F"/>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22D"/>
    <w:rsid w:val="7CAC788F"/>
    <w:rsid w:val="7CC71242"/>
    <w:rsid w:val="7CC7E4FA"/>
    <w:rsid w:val="7CC8AC90"/>
    <w:rsid w:val="7CCECEE8"/>
    <w:rsid w:val="7CD2422F"/>
    <w:rsid w:val="7CD3E299"/>
    <w:rsid w:val="7CD3FE9C"/>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BBD735"/>
    <w:rsid w:val="7DC3E832"/>
    <w:rsid w:val="7DC94F27"/>
    <w:rsid w:val="7DCC78C4"/>
    <w:rsid w:val="7DDAE55F"/>
    <w:rsid w:val="7DDE32CB"/>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29B2F"/>
    <w:rsid w:val="7E55CD2B"/>
    <w:rsid w:val="7E59DC4A"/>
    <w:rsid w:val="7E5C980B"/>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69BD5B1-410A-40B9-A554-4C54E68F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cf01">
    <w:name w:val="cf01"/>
    <w:basedOn w:val="DefaultParagraphFont"/>
    <w:rsid w:val="004328AA"/>
    <w:rPr>
      <w:rFonts w:ascii="Segoe UI" w:hAnsi="Segoe UI" w:cs="Segoe UI" w:hint="default"/>
      <w:sz w:val="18"/>
      <w:szCs w:val="18"/>
    </w:rPr>
  </w:style>
  <w:style w:type="character" w:customStyle="1" w:styleId="HeaderChar">
    <w:name w:val="Header Char"/>
    <w:basedOn w:val="DefaultParagraphFont"/>
    <w:link w:val="Header"/>
    <w:uiPriority w:val="99"/>
    <w:rsid w:val="00D20B5A"/>
    <w:rPr>
      <w:rFonts w:ascii="Times New Roman" w:hAnsi="Times New Roman" w:cs="Times New Roman"/>
      <w:sz w:val="24"/>
      <w:lang w:val="en-GB"/>
    </w:rPr>
  </w:style>
  <w:style w:type="character" w:customStyle="1" w:styleId="FooterChar">
    <w:name w:val="Footer Char"/>
    <w:basedOn w:val="DefaultParagraphFont"/>
    <w:link w:val="Footer"/>
    <w:uiPriority w:val="99"/>
    <w:rsid w:val="00D20B5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20B5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20B5A"/>
    <w:pPr>
      <w:spacing w:before="0"/>
      <w:jc w:val="right"/>
    </w:pPr>
    <w:rPr>
      <w:sz w:val="28"/>
    </w:rPr>
  </w:style>
  <w:style w:type="paragraph" w:customStyle="1" w:styleId="FooterSensitivity">
    <w:name w:val="Footer Sensitivity"/>
    <w:basedOn w:val="Normal"/>
    <w:rsid w:val="00D20B5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20B5A"/>
    <w:pPr>
      <w:tabs>
        <w:tab w:val="center" w:pos="4535"/>
        <w:tab w:val="right" w:pos="9071"/>
      </w:tabs>
      <w:spacing w:before="0"/>
    </w:pPr>
  </w:style>
  <w:style w:type="paragraph" w:customStyle="1" w:styleId="HeaderLandscape">
    <w:name w:val="HeaderLandscape"/>
    <w:basedOn w:val="Normal"/>
    <w:rsid w:val="00D20B5A"/>
    <w:pPr>
      <w:tabs>
        <w:tab w:val="center" w:pos="7285"/>
        <w:tab w:val="right" w:pos="14003"/>
      </w:tabs>
      <w:spacing w:before="0"/>
    </w:pPr>
  </w:style>
  <w:style w:type="paragraph" w:styleId="Footer">
    <w:name w:val="footer"/>
    <w:basedOn w:val="Normal"/>
    <w:link w:val="FooterChar"/>
    <w:uiPriority w:val="99"/>
    <w:unhideWhenUsed/>
    <w:rsid w:val="00D20B5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20B5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RegNumber xmlns="1700ab43-7395-48ff-866c-657c86ba7f4e" xsi:nil="true"/>
    <EC_ARES_NUMBER xmlns="e6c3bc29-9e11-4027-900b-c73633d7928a">
      <Url xsi:nil="true"/>
      <Description xsi:nil="true"/>
    </EC_ARES_NUMBER>
    <EC_ARES_DATE_TRANSFERRED xmlns="e6c3bc29-9e11-4027-900b-c73633d7928a" xsi:nil="true"/>
    <IconOverlay xmlns="http://schemas.microsoft.com/sharepoint/v4"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b72f66ab3e3b10f8fe9f258f947c85d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4c5fcd0a0bc2421e26d50c2cf815de47"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AresRegNumber"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AresRegNumber" ma:index="15" nillable="true" ma:displayName="Ares Reg Number" ma:format="Dropdown" ma:internalName="AresRegNumber">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EC_ARES_NUMBER" ma:index="17" nillable="true" ma:displayName="ARES"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8" nillable="true" ma:displayName="Transferred to Ares" ma:format="DateTime" ma:hidden="true" ma:internalName="EC_ARES_DATE_TRANSFERRED">
      <xsd:simpleType>
        <xsd:restriction base="dms:DateTime"/>
      </xsd:simpleType>
    </xsd:element>
    <xsd:element name="EC_ARES_TRANSFERRED_BY" ma:index="19" nillable="true" ma:displayName="Transferred By" ma:hidden="true" ma:internalName="EC_ARES_TRANSFERRED_BY">
      <xsd:simpleType>
        <xsd:restriction base="dms:Text"/>
      </xsd:simpleType>
    </xsd:element>
    <xsd:element name="TaxCatchAll" ma:index="25" nillable="true" ma:displayName="Taxonomy Catch All Column" ma:hidden="true" ma:list="{86693cb2-b63e-42ad-aaaa-4e8fdc6d320a}"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2.xml><?xml version="1.0" encoding="utf-8"?>
<ds:datastoreItem xmlns:ds="http://schemas.openxmlformats.org/officeDocument/2006/customXml" ds:itemID="{88A62AA8-EBD3-4BED-8D03-152DBEC6F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41DBAE42-BE89-4ACE-B808-CE8A7264E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425</TotalTime>
  <Pages>4</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6863</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1212</cp:revision>
  <dcterms:created xsi:type="dcterms:W3CDTF">2026-06-04T11:49:00Z</dcterms:created>
  <dcterms:modified xsi:type="dcterms:W3CDTF">2026-06-16T10:40:00Z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