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FF70" w14:textId="77777777" w:rsidR="00920595" w:rsidRPr="005A2D96" w:rsidRDefault="00EF2359" w:rsidP="00033AC1">
      <w:pPr>
        <w:pStyle w:val="Pagedecouverture"/>
        <w:rPr>
          <w:noProof/>
        </w:rPr>
      </w:pPr>
      <w:r>
        <w:rPr>
          <w:noProof/>
        </w:rPr>
        <w:pict w14:anchorId="54217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66EE117-7258-4D62-A2FB-7B05E64FFB7C" style="width:455.25pt;height:342.75pt">
            <v:imagedata r:id="rId11" o:title=""/>
          </v:shape>
        </w:pict>
      </w:r>
    </w:p>
    <w:p w14:paraId="3DC92109" w14:textId="77777777" w:rsidR="00920595" w:rsidRPr="005A2D96" w:rsidRDefault="00920595" w:rsidP="00723A68">
      <w:pPr>
        <w:pStyle w:val="Pagedecouverture"/>
        <w:rPr>
          <w:noProof/>
        </w:rPr>
        <w:sectPr w:rsidR="00920595" w:rsidRPr="005A2D96" w:rsidSect="00EF235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68053CB2" w14:textId="77777777" w:rsidR="009015C3" w:rsidRDefault="00E9464F">
      <w:pPr>
        <w:pStyle w:val="Rfrenceinterinstitutionnelle"/>
        <w:rPr>
          <w:noProof/>
        </w:rPr>
      </w:pPr>
      <w:r>
        <w:rPr>
          <w:noProof/>
        </w:rPr>
        <w:lastRenderedPageBreak/>
        <w:t>2026/0022 (NLE)</w:t>
      </w:r>
    </w:p>
    <w:p w14:paraId="2BF65E1E" w14:textId="77777777" w:rsidR="00920595" w:rsidRPr="005A2D96" w:rsidRDefault="00FD608B" w:rsidP="00FD608B">
      <w:pPr>
        <w:pStyle w:val="Statut"/>
        <w:rPr>
          <w:noProof/>
        </w:rPr>
      </w:pPr>
      <w:r w:rsidRPr="00FD608B">
        <w:rPr>
          <w:noProof/>
        </w:rPr>
        <w:t>Proposal for a</w:t>
      </w:r>
    </w:p>
    <w:p w14:paraId="25857C7E" w14:textId="77777777" w:rsidR="00920595" w:rsidRPr="005A2D96" w:rsidRDefault="00FD608B" w:rsidP="00FD608B">
      <w:pPr>
        <w:pStyle w:val="Typedudocument"/>
        <w:rPr>
          <w:noProof/>
        </w:rPr>
      </w:pPr>
      <w:r w:rsidRPr="00FD608B">
        <w:rPr>
          <w:noProof/>
        </w:rPr>
        <w:t>COUNCIL IMPLEMENTING DECISION</w:t>
      </w:r>
    </w:p>
    <w:p w14:paraId="0D05AE37" w14:textId="77777777" w:rsidR="00920595" w:rsidRPr="005A2D96" w:rsidRDefault="00FD608B" w:rsidP="00FD608B">
      <w:pPr>
        <w:pStyle w:val="Titreobjet"/>
        <w:rPr>
          <w:noProof/>
        </w:rPr>
      </w:pPr>
      <w:r w:rsidRPr="00FD608B">
        <w:rPr>
          <w:noProof/>
        </w:rPr>
        <w:t>on making the financial assistance under Regulation (EU) 2025/1106 available to Croatia</w:t>
      </w:r>
    </w:p>
    <w:p w14:paraId="2DF92F8D" w14:textId="77777777" w:rsidR="00FE6B92" w:rsidRPr="00FE6B92" w:rsidRDefault="00FE6B92" w:rsidP="00FE6B92">
      <w:pPr>
        <w:rPr>
          <w:noProof/>
        </w:rPr>
      </w:pPr>
      <w:r>
        <w:rPr>
          <w:noProof/>
        </w:rPr>
        <w:t xml:space="preserve">THE </w:t>
      </w:r>
      <w:r w:rsidR="00FC3100">
        <w:rPr>
          <w:noProof/>
        </w:rPr>
        <w:t>COUNCIL OF THE EUROPEAN UNION</w:t>
      </w:r>
    </w:p>
    <w:p w14:paraId="4BA1F735" w14:textId="77777777"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14:paraId="1F9594EE" w14:textId="77777777" w:rsidR="00920595" w:rsidRPr="005A2D96" w:rsidRDefault="00B877D0" w:rsidP="00D31C35">
      <w:pPr>
        <w:rPr>
          <w:rFonts w:eastAsia="Times New Roman"/>
          <w:noProof/>
        </w:rPr>
      </w:pPr>
      <w:bookmarkStart w:id="0"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0"/>
      <w:r w:rsidR="00920595" w:rsidRPr="005A2D96">
        <w:rPr>
          <w:rFonts w:eastAsia="Times New Roman"/>
          <w:noProof/>
        </w:rPr>
        <w:t>,</w:t>
      </w:r>
    </w:p>
    <w:p w14:paraId="487F3EC9" w14:textId="77777777" w:rsidR="00920595" w:rsidRPr="005A2D96" w:rsidRDefault="00920595" w:rsidP="00D31C35">
      <w:pPr>
        <w:rPr>
          <w:rFonts w:eastAsia="Times New Roman"/>
          <w:noProof/>
        </w:rPr>
      </w:pPr>
      <w:r w:rsidRPr="005A2D96">
        <w:rPr>
          <w:rFonts w:eastAsia="Times New Roman"/>
          <w:noProof/>
        </w:rPr>
        <w:t>Having regard to the proposal from the European Commission,</w:t>
      </w:r>
    </w:p>
    <w:p w14:paraId="54987411" w14:textId="77777777" w:rsidR="00920595" w:rsidRPr="005A2D96" w:rsidRDefault="00920595" w:rsidP="00D31C35">
      <w:pPr>
        <w:rPr>
          <w:rFonts w:eastAsia="Times New Roman"/>
          <w:noProof/>
        </w:rPr>
      </w:pPr>
      <w:bookmarkStart w:id="1" w:name="_Hlk216364633"/>
      <w:r w:rsidRPr="005A2D96">
        <w:rPr>
          <w:rFonts w:eastAsia="Times New Roman"/>
          <w:noProof/>
        </w:rPr>
        <w:t>Whereas:</w:t>
      </w:r>
    </w:p>
    <w:p w14:paraId="77A9A237" w14:textId="77777777" w:rsidR="00B877D0" w:rsidRPr="007266E9" w:rsidRDefault="00E9464F" w:rsidP="00E9464F">
      <w:pPr>
        <w:pStyle w:val="Point0"/>
        <w:rPr>
          <w:noProof/>
        </w:rPr>
      </w:pPr>
      <w:r w:rsidRPr="00E9464F">
        <w:rPr>
          <w:noProof/>
        </w:rPr>
        <w:t>(1)</w:t>
      </w:r>
      <w:r w:rsidRPr="00E9464F">
        <w:rPr>
          <w:noProof/>
        </w:rPr>
        <w:tab/>
      </w:r>
      <w:r w:rsidR="00B877D0" w:rsidRPr="007266E9">
        <w:rPr>
          <w:noProof/>
        </w:rPr>
        <w:t xml:space="preserve">The Commission launched a call for expression of interest to receive financial assistance under the </w:t>
      </w:r>
      <w:bookmarkStart w:id="2"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2"/>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14:paraId="41C1035A" w14:textId="77777777" w:rsidR="00B877D0" w:rsidRPr="007266E9" w:rsidRDefault="00E9464F" w:rsidP="00E9464F">
      <w:pPr>
        <w:pStyle w:val="Point0"/>
        <w:rPr>
          <w:noProof/>
        </w:rPr>
      </w:pPr>
      <w:bookmarkStart w:id="3" w:name="_Hlk218868880"/>
      <w:r w:rsidRPr="00E9464F">
        <w:rPr>
          <w:noProof/>
        </w:rPr>
        <w:t>(2)</w:t>
      </w:r>
      <w:r w:rsidRPr="00E9464F">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3"/>
      <w:r w:rsidR="00B877D0" w:rsidRPr="007266E9">
        <w:rPr>
          <w:noProof/>
        </w:rPr>
        <w:t xml:space="preserve"> allocation of the loan amounts per Member State.</w:t>
      </w:r>
    </w:p>
    <w:p w14:paraId="24AA78C7" w14:textId="52E3767D" w:rsidR="00920595" w:rsidRPr="00DE6B69" w:rsidRDefault="00E9464F" w:rsidP="00E9464F">
      <w:pPr>
        <w:pStyle w:val="Point0"/>
        <w:rPr>
          <w:noProof/>
        </w:rPr>
      </w:pPr>
      <w:bookmarkStart w:id="4" w:name="_Hlk218870488"/>
      <w:r w:rsidRPr="00E9464F">
        <w:rPr>
          <w:noProof/>
        </w:rPr>
        <w:t>(3)</w:t>
      </w:r>
      <w:r w:rsidRPr="00E9464F">
        <w:rPr>
          <w:noProof/>
        </w:rPr>
        <w:tab/>
      </w:r>
      <w:r w:rsidR="00B877D0">
        <w:rPr>
          <w:noProof/>
        </w:rPr>
        <w:t>O</w:t>
      </w:r>
      <w:r w:rsidR="00B877D0" w:rsidRPr="007266E9">
        <w:rPr>
          <w:noProof/>
        </w:rPr>
        <w:t>n 2</w:t>
      </w:r>
      <w:r w:rsidR="00B877D0">
        <w:rPr>
          <w:noProof/>
        </w:rPr>
        <w:t>8</w:t>
      </w:r>
      <w:r w:rsidR="00EF2359">
        <w:rPr>
          <w:noProof/>
        </w:rPr>
        <w:t xml:space="preserve"> </w:t>
      </w:r>
      <w:r w:rsidR="00B877D0" w:rsidRPr="007266E9">
        <w:rPr>
          <w:noProof/>
        </w:rPr>
        <w:t>November 2025</w:t>
      </w:r>
      <w:r w:rsidR="00B877D0">
        <w:rPr>
          <w:noProof/>
        </w:rPr>
        <w:t xml:space="preserve">, </w:t>
      </w:r>
      <w:r w:rsidR="00FD608B">
        <w:rPr>
          <w:noProof/>
        </w:rPr>
        <w:t>Croatia</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4"/>
      <w:r w:rsidR="00AE4AB6" w:rsidRPr="00300A8A">
        <w:rPr>
          <w:noProof/>
        </w:rPr>
        <w:t xml:space="preserve"> accompanied by a European defence industry investment plan (the ‘plan’)</w:t>
      </w:r>
      <w:r w:rsidR="00920595" w:rsidRPr="00300A8A">
        <w:rPr>
          <w:noProof/>
        </w:rPr>
        <w:t>.</w:t>
      </w:r>
    </w:p>
    <w:p w14:paraId="3AE81F0B" w14:textId="77777777" w:rsidR="007B5A04" w:rsidRPr="00300A8A" w:rsidRDefault="00E9464F" w:rsidP="00E9464F">
      <w:pPr>
        <w:pStyle w:val="Point0"/>
        <w:rPr>
          <w:noProof/>
        </w:rPr>
      </w:pPr>
      <w:bookmarkStart w:id="5" w:name="_Hlk218870606"/>
      <w:r w:rsidRPr="00E9464F">
        <w:rPr>
          <w:noProof/>
        </w:rPr>
        <w:t>(4)</w:t>
      </w:r>
      <w:r w:rsidRPr="00E9464F">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5"/>
    </w:p>
    <w:p w14:paraId="75FBBE09" w14:textId="77777777" w:rsidR="00AE4AB6" w:rsidRPr="00300A8A" w:rsidRDefault="00E9464F" w:rsidP="00E9464F">
      <w:pPr>
        <w:pStyle w:val="Point0"/>
        <w:rPr>
          <w:noProof/>
        </w:rPr>
      </w:pPr>
      <w:r w:rsidRPr="00E9464F">
        <w:rPr>
          <w:noProof/>
        </w:rPr>
        <w:t>(5)</w:t>
      </w:r>
      <w:r w:rsidRPr="00E9464F">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1"/>
    <w:p w14:paraId="55B665B1" w14:textId="77777777" w:rsidR="00B877D0" w:rsidRPr="007266E9" w:rsidRDefault="00E9464F" w:rsidP="00E9464F">
      <w:pPr>
        <w:pStyle w:val="Point0"/>
        <w:rPr>
          <w:noProof/>
        </w:rPr>
      </w:pPr>
      <w:r w:rsidRPr="00E9464F">
        <w:rPr>
          <w:noProof/>
        </w:rPr>
        <w:t>(6)</w:t>
      </w:r>
      <w:r w:rsidRPr="00E9464F">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14:paraId="51680C0B" w14:textId="77777777" w:rsidR="00B877D0" w:rsidRDefault="00E9464F" w:rsidP="00E9464F">
      <w:pPr>
        <w:pStyle w:val="Point0"/>
        <w:rPr>
          <w:noProof/>
        </w:rPr>
      </w:pPr>
      <w:r w:rsidRPr="00E9464F">
        <w:rPr>
          <w:noProof/>
        </w:rPr>
        <w:t>(7)</w:t>
      </w:r>
      <w:r w:rsidRPr="00E9464F">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14:paraId="1FA2EC8C" w14:textId="77777777" w:rsidR="00AE4AB6" w:rsidRPr="00300A8A" w:rsidRDefault="00E9464F" w:rsidP="00E9464F">
      <w:pPr>
        <w:pStyle w:val="Point0"/>
        <w:rPr>
          <w:noProof/>
        </w:rPr>
      </w:pPr>
      <w:r w:rsidRPr="00E9464F">
        <w:rPr>
          <w:noProof/>
        </w:rPr>
        <w:t>(8)</w:t>
      </w:r>
      <w:r w:rsidRPr="00E9464F">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14:paraId="48597593" w14:textId="77777777" w:rsidR="00AE4AB6" w:rsidRPr="00300A8A" w:rsidRDefault="00E9464F" w:rsidP="00E9464F">
      <w:pPr>
        <w:pStyle w:val="Point0"/>
        <w:rPr>
          <w:noProof/>
        </w:rPr>
      </w:pPr>
      <w:r w:rsidRPr="00E9464F">
        <w:rPr>
          <w:noProof/>
        </w:rPr>
        <w:t>(9)</w:t>
      </w:r>
      <w:r w:rsidRPr="00E9464F">
        <w:rPr>
          <w:noProof/>
        </w:rPr>
        <w:tab/>
      </w:r>
      <w:r w:rsidR="00AE4AB6" w:rsidRPr="00300A8A">
        <w:rPr>
          <w:noProof/>
        </w:rPr>
        <w:t xml:space="preserve">In accordance with Article 8(5) of Regulation (EU) 2025/1106, the Commission has considered existing and expected financial needs of </w:t>
      </w:r>
      <w:r w:rsidR="00FD608B">
        <w:rPr>
          <w:noProof/>
        </w:rPr>
        <w:t>Croatia</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14:paraId="2B006384" w14:textId="77777777" w:rsidR="008B2C8A" w:rsidRPr="008B2C8A" w:rsidRDefault="00E9464F" w:rsidP="00E9464F">
      <w:pPr>
        <w:pStyle w:val="Point0"/>
        <w:rPr>
          <w:noProof/>
          <w:szCs w:val="24"/>
        </w:rPr>
      </w:pPr>
      <w:r w:rsidRPr="00E9464F">
        <w:rPr>
          <w:noProof/>
        </w:rPr>
        <w:t>(10)</w:t>
      </w:r>
      <w:r w:rsidRPr="00E9464F">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DF39CE">
        <w:rPr>
          <w:noProof/>
        </w:rPr>
        <w:t>.</w:t>
      </w:r>
    </w:p>
    <w:p w14:paraId="48F693FF" w14:textId="77777777" w:rsidR="00B877D0" w:rsidRPr="008B2C8A" w:rsidRDefault="00E9464F" w:rsidP="00E9464F">
      <w:pPr>
        <w:pStyle w:val="Point0"/>
        <w:rPr>
          <w:noProof/>
        </w:rPr>
      </w:pPr>
      <w:r w:rsidRPr="00E9464F">
        <w:rPr>
          <w:noProof/>
        </w:rPr>
        <w:t>(11)</w:t>
      </w:r>
      <w:r w:rsidRPr="00E9464F">
        <w:rPr>
          <w:noProof/>
        </w:rPr>
        <w:tab/>
      </w:r>
      <w:r w:rsidR="008B2C8A" w:rsidRPr="008B2C8A">
        <w:rPr>
          <w:noProof/>
        </w:rPr>
        <w:t xml:space="preserve">This </w:t>
      </w:r>
      <w:r w:rsidR="0068500D">
        <w:rPr>
          <w:noProof/>
        </w:rPr>
        <w:t>D</w:t>
      </w:r>
      <w:r w:rsidR="008B2C8A" w:rsidRPr="008B2C8A">
        <w:rPr>
          <w:noProof/>
        </w:rPr>
        <w:t>ecision is without prejudice to the relevant rules adopted pursuant to Article 322 TFEU, in particular the Financial Regulation and Regulation (EU, Euratom) 2020/2092 of the European Parliament and of the Council</w:t>
      </w:r>
      <w:r w:rsidR="008B2C8A">
        <w:rPr>
          <w:rStyle w:val="FootnoteReference"/>
          <w:noProof/>
        </w:rPr>
        <w:footnoteReference w:id="4"/>
      </w:r>
      <w:r w:rsidR="008B2C8A" w:rsidRPr="008B2C8A">
        <w:rPr>
          <w:noProof/>
        </w:rPr>
        <w:t xml:space="preserve">. </w:t>
      </w:r>
      <w:r w:rsidR="003E4698" w:rsidRPr="003E4698">
        <w:rPr>
          <w:noProof/>
        </w:rPr>
        <w:t>In line with Article 10(2) of the SAFE Regulation, the loan agreement should set out all appropriate measures necessary for the protection of the Union´s financial interests</w:t>
      </w:r>
      <w:r w:rsidR="008B2C8A" w:rsidRPr="008B2C8A">
        <w:rPr>
          <w:noProof/>
        </w:rPr>
        <w:t>,</w:t>
      </w:r>
    </w:p>
    <w:p w14:paraId="36987DB2" w14:textId="77777777" w:rsidR="00920595" w:rsidRPr="0087318A" w:rsidRDefault="00920595" w:rsidP="00B20124">
      <w:pPr>
        <w:pStyle w:val="HeaderLandscape"/>
        <w:rPr>
          <w:noProof/>
        </w:rPr>
      </w:pPr>
      <w:r w:rsidRPr="0087318A">
        <w:rPr>
          <w:noProof/>
        </w:rPr>
        <w:t xml:space="preserve">HAS ADOPTED THIS DECISION: </w:t>
      </w:r>
    </w:p>
    <w:p w14:paraId="131AEA43" w14:textId="77777777" w:rsidR="00B877D0" w:rsidRPr="007266E9" w:rsidRDefault="00B877D0" w:rsidP="00B877D0">
      <w:pPr>
        <w:pStyle w:val="Titrearticle"/>
        <w:rPr>
          <w:noProof/>
        </w:rPr>
      </w:pPr>
      <w:bookmarkStart w:id="6" w:name="_Hlk218870749"/>
      <w:r w:rsidRPr="007266E9">
        <w:rPr>
          <w:noProof/>
        </w:rPr>
        <w:t>Article 1</w:t>
      </w:r>
    </w:p>
    <w:bookmarkEnd w:id="6"/>
    <w:p w14:paraId="0A99C297" w14:textId="77777777"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FD608B">
        <w:rPr>
          <w:noProof/>
        </w:rPr>
        <w:t>Croatia</w:t>
      </w:r>
      <w:r>
        <w:rPr>
          <w:noProof/>
        </w:rPr>
        <w:t xml:space="preserve"> on </w:t>
      </w:r>
      <w:r w:rsidRPr="007266E9">
        <w:rPr>
          <w:noProof/>
        </w:rPr>
        <w:t>2</w:t>
      </w:r>
      <w:r w:rsidR="00474A5D">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14:paraId="47CAE1D0" w14:textId="77777777" w:rsidR="00920595" w:rsidRPr="005A2D96" w:rsidRDefault="00920595" w:rsidP="00D31C35">
      <w:pPr>
        <w:pStyle w:val="Titrearticle"/>
        <w:rPr>
          <w:noProof/>
        </w:rPr>
      </w:pPr>
      <w:r w:rsidRPr="005A2D96">
        <w:rPr>
          <w:noProof/>
        </w:rPr>
        <w:t>Article 2</w:t>
      </w:r>
    </w:p>
    <w:p w14:paraId="4D45C2ED" w14:textId="77777777" w:rsidR="00920595" w:rsidRPr="005A2D96" w:rsidRDefault="00920595" w:rsidP="00D31C35">
      <w:pPr>
        <w:rPr>
          <w:noProof/>
        </w:rPr>
      </w:pPr>
      <w:r w:rsidRPr="005A2D96">
        <w:rPr>
          <w:noProof/>
        </w:rPr>
        <w:t xml:space="preserve">1. The Union shall make available to </w:t>
      </w:r>
      <w:r w:rsidR="00FD608B">
        <w:rPr>
          <w:noProof/>
        </w:rPr>
        <w:t>Croatia</w:t>
      </w:r>
      <w:r w:rsidRPr="005A2D96">
        <w:rPr>
          <w:noProof/>
        </w:rPr>
        <w:t xml:space="preserve"> a loan amounting to a maximum of </w:t>
      </w:r>
      <w:r w:rsidR="00B34EDF" w:rsidRPr="00B34EDF">
        <w:rPr>
          <w:noProof/>
        </w:rPr>
        <w:t xml:space="preserve">EUR </w:t>
      </w:r>
      <w:r w:rsidR="00FD608B" w:rsidRPr="00FD608B">
        <w:rPr>
          <w:noProof/>
        </w:rPr>
        <w:t>1,700,000,000.00.</w:t>
      </w:r>
    </w:p>
    <w:p w14:paraId="0853DA30" w14:textId="77777777" w:rsidR="00920595" w:rsidRPr="00990A08" w:rsidRDefault="00E53456" w:rsidP="00E53456">
      <w:pPr>
        <w:rPr>
          <w:noProof/>
          <w:highlight w:val="yellow"/>
        </w:rPr>
      </w:pPr>
      <w:r>
        <w:rPr>
          <w:noProof/>
        </w:rPr>
        <w:t>2.</w:t>
      </w:r>
      <w:r w:rsidR="00B34EDF">
        <w:rPr>
          <w:noProof/>
        </w:rPr>
        <w:t xml:space="preserve"> </w:t>
      </w:r>
      <w:r>
        <w:rPr>
          <w:noProof/>
        </w:rPr>
        <w:t xml:space="preserve">The Union shall make the loan support available to </w:t>
      </w:r>
      <w:r w:rsidR="00FD608B">
        <w:rPr>
          <w:noProof/>
        </w:rPr>
        <w:t>Croatia</w:t>
      </w:r>
      <w:r>
        <w:rPr>
          <w:noProof/>
        </w:rPr>
        <w:t xml:space="preserve">. It shall make an amount of </w:t>
      </w:r>
      <w:r w:rsidR="00474A5D" w:rsidRPr="00474A5D">
        <w:rPr>
          <w:noProof/>
        </w:rPr>
        <w:t xml:space="preserve">EUR </w:t>
      </w:r>
      <w:r w:rsidR="00FD608B" w:rsidRPr="00FD608B">
        <w:rPr>
          <w:noProof/>
        </w:rPr>
        <w:t xml:space="preserve">255,000,000.00 </w:t>
      </w:r>
      <w:r>
        <w:rPr>
          <w:noProof/>
        </w:rPr>
        <w:t>available as a pre-financing payment</w:t>
      </w:r>
      <w:r w:rsidR="00474A5D">
        <w:rPr>
          <w:noProof/>
        </w:rPr>
        <w:t>.</w:t>
      </w:r>
    </w:p>
    <w:p w14:paraId="13E61FFC" w14:textId="77777777" w:rsidR="00920595" w:rsidRPr="005A2D96" w:rsidRDefault="00920595" w:rsidP="009A7D52">
      <w:pPr>
        <w:pStyle w:val="Titrearticle"/>
        <w:rPr>
          <w:noProof/>
        </w:rPr>
      </w:pPr>
      <w:r w:rsidRPr="005A2D96">
        <w:rPr>
          <w:noProof/>
        </w:rPr>
        <w:t>Article 3</w:t>
      </w:r>
    </w:p>
    <w:p w14:paraId="7E65B107" w14:textId="77777777"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E74E62">
        <w:rPr>
          <w:noProof/>
        </w:rPr>
        <w:t>Republic</w:t>
      </w:r>
      <w:r w:rsidR="00F55211" w:rsidRPr="00DE6B69">
        <w:rPr>
          <w:noProof/>
        </w:rPr>
        <w:t xml:space="preserve"> of </w:t>
      </w:r>
      <w:r w:rsidR="00FD608B">
        <w:rPr>
          <w:noProof/>
        </w:rPr>
        <w:t>Croatia</w:t>
      </w:r>
      <w:r w:rsidR="00F55211" w:rsidRPr="00DE6B69">
        <w:rPr>
          <w:noProof/>
        </w:rPr>
        <w:t>.</w:t>
      </w:r>
    </w:p>
    <w:p w14:paraId="1E45595F" w14:textId="77777777" w:rsidR="00920595" w:rsidRPr="005A2D96" w:rsidRDefault="00FD608B" w:rsidP="009A7D52">
      <w:pPr>
        <w:pStyle w:val="Fait"/>
        <w:rPr>
          <w:noProof/>
        </w:rPr>
      </w:pPr>
      <w:r>
        <w:rPr>
          <w:noProof/>
        </w:rPr>
        <w:t>Done at Brussels,</w:t>
      </w:r>
    </w:p>
    <w:p w14:paraId="658266DA" w14:textId="77777777" w:rsidR="00920595" w:rsidRPr="005A2D96" w:rsidRDefault="00920595" w:rsidP="009A7D52">
      <w:pPr>
        <w:pStyle w:val="Institutionquisigne"/>
        <w:rPr>
          <w:noProof/>
        </w:rPr>
      </w:pPr>
      <w:r w:rsidRPr="005A2D96">
        <w:rPr>
          <w:noProof/>
        </w:rPr>
        <w:tab/>
        <w:t>For the Council</w:t>
      </w:r>
    </w:p>
    <w:p w14:paraId="56B0B520" w14:textId="77777777" w:rsidR="00920595" w:rsidRPr="005A2D96" w:rsidRDefault="00920595" w:rsidP="00D31C35">
      <w:pPr>
        <w:pStyle w:val="Personnequisigne"/>
        <w:rPr>
          <w:noProof/>
        </w:rPr>
      </w:pPr>
      <w:r w:rsidRPr="005A2D96">
        <w:rPr>
          <w:noProof/>
        </w:rPr>
        <w:tab/>
        <w:t>The President</w:t>
      </w:r>
    </w:p>
    <w:sectPr w:rsidR="00920595" w:rsidRPr="005A2D96" w:rsidSect="00EF2359">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34D8A" w14:textId="77777777" w:rsidR="00D762B1" w:rsidRPr="005A2D96" w:rsidRDefault="00D762B1" w:rsidP="00D31C35">
      <w:pPr>
        <w:spacing w:before="0" w:after="0"/>
      </w:pPr>
      <w:r w:rsidRPr="005A2D96">
        <w:separator/>
      </w:r>
    </w:p>
  </w:endnote>
  <w:endnote w:type="continuationSeparator" w:id="0">
    <w:p w14:paraId="63368749" w14:textId="77777777"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9D4B9" w14:textId="6B945D51" w:rsidR="00033AC1" w:rsidRPr="00EF2359" w:rsidRDefault="00EF2359" w:rsidP="00EF2359">
    <w:pPr>
      <w:pStyle w:val="Footer"/>
      <w:rPr>
        <w:rFonts w:ascii="Arial" w:hAnsi="Arial" w:cs="Arial"/>
        <w:b/>
        <w:sz w:val="48"/>
      </w:rPr>
    </w:pPr>
    <w:r w:rsidRPr="00EF2359">
      <w:rPr>
        <w:rFonts w:ascii="Arial" w:hAnsi="Arial" w:cs="Arial"/>
        <w:b/>
        <w:sz w:val="48"/>
      </w:rPr>
      <w:t>EN</w:t>
    </w:r>
    <w:r w:rsidRPr="00EF2359">
      <w:rPr>
        <w:rFonts w:ascii="Arial" w:hAnsi="Arial" w:cs="Arial"/>
        <w:b/>
        <w:sz w:val="48"/>
      </w:rPr>
      <w:tab/>
    </w:r>
    <w:r w:rsidRPr="00EF2359">
      <w:rPr>
        <w:rFonts w:ascii="Arial" w:hAnsi="Arial" w:cs="Arial"/>
        <w:b/>
        <w:sz w:val="48"/>
      </w:rPr>
      <w:tab/>
    </w:r>
    <w:r w:rsidRPr="00EF2359">
      <w:tab/>
    </w:r>
    <w:r w:rsidRPr="00EF23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21F5" w14:textId="7BC5BE09" w:rsidR="00033AC1" w:rsidRPr="00EF2359" w:rsidRDefault="00EF2359" w:rsidP="00EF2359">
    <w:pPr>
      <w:pStyle w:val="Footer"/>
      <w:rPr>
        <w:rFonts w:ascii="Arial" w:hAnsi="Arial" w:cs="Arial"/>
        <w:b/>
        <w:sz w:val="48"/>
      </w:rPr>
    </w:pPr>
    <w:r w:rsidRPr="00EF2359">
      <w:rPr>
        <w:rFonts w:ascii="Arial" w:hAnsi="Arial" w:cs="Arial"/>
        <w:b/>
        <w:sz w:val="48"/>
      </w:rPr>
      <w:t>EN</w:t>
    </w:r>
    <w:r w:rsidRPr="00EF2359">
      <w:rPr>
        <w:rFonts w:ascii="Arial" w:hAnsi="Arial" w:cs="Arial"/>
        <w:b/>
        <w:sz w:val="48"/>
      </w:rPr>
      <w:tab/>
    </w:r>
    <w:r w:rsidRPr="00EF2359">
      <w:rPr>
        <w:rFonts w:ascii="Arial" w:hAnsi="Arial" w:cs="Arial"/>
        <w:b/>
        <w:sz w:val="48"/>
      </w:rPr>
      <w:tab/>
    </w:r>
    <w:r w:rsidRPr="00EF2359">
      <w:tab/>
    </w:r>
    <w:r w:rsidRPr="00EF23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5530" w14:textId="77777777" w:rsidR="00EF2359" w:rsidRPr="00EF2359" w:rsidRDefault="00EF2359" w:rsidP="00EF2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9291" w14:textId="77777777" w:rsidR="00033AC1" w:rsidRDefault="00033A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B267" w14:textId="1FC33518" w:rsidR="00EF2359" w:rsidRPr="00EF2359" w:rsidRDefault="00EF2359" w:rsidP="00EF2359">
    <w:pPr>
      <w:pStyle w:val="Footer"/>
      <w:rPr>
        <w:rFonts w:ascii="Arial" w:hAnsi="Arial" w:cs="Arial"/>
        <w:b/>
        <w:sz w:val="48"/>
      </w:rPr>
    </w:pPr>
    <w:r w:rsidRPr="00EF2359">
      <w:rPr>
        <w:rFonts w:ascii="Arial" w:hAnsi="Arial" w:cs="Arial"/>
        <w:b/>
        <w:sz w:val="48"/>
      </w:rPr>
      <w:t>EN</w:t>
    </w:r>
    <w:r w:rsidRPr="00EF2359">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F2359">
      <w:tab/>
    </w:r>
    <w:r w:rsidRPr="00EF235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BA3EB" w14:textId="77777777" w:rsidR="00033AC1" w:rsidRDefault="00033AC1" w:rsidP="00EF2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3C0EF" w14:textId="77777777" w:rsidR="00D762B1" w:rsidRPr="005A2D96" w:rsidRDefault="00D762B1" w:rsidP="00D31C35">
      <w:pPr>
        <w:spacing w:before="0" w:after="0"/>
      </w:pPr>
      <w:r w:rsidRPr="005A2D96">
        <w:separator/>
      </w:r>
    </w:p>
  </w:footnote>
  <w:footnote w:type="continuationSeparator" w:id="0">
    <w:p w14:paraId="6C1CFA37" w14:textId="77777777" w:rsidR="00D762B1" w:rsidRPr="005A2D96" w:rsidRDefault="00D762B1" w:rsidP="00D31C35">
      <w:pPr>
        <w:spacing w:before="0" w:after="0"/>
      </w:pPr>
      <w:r w:rsidRPr="005A2D96">
        <w:continuationSeparator/>
      </w:r>
    </w:p>
  </w:footnote>
  <w:footnote w:id="1">
    <w:p w14:paraId="2F200BE0" w14:textId="77777777"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14:paraId="7B745707" w14:textId="77777777"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14:paraId="393BB2C3" w14:textId="77777777"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14:paraId="4245A933" w14:textId="77777777" w:rsidR="008B2C8A" w:rsidRPr="008B2C8A" w:rsidRDefault="008B2C8A">
      <w:pPr>
        <w:pStyle w:val="FootnoteText"/>
        <w:rPr>
          <w:lang w:val="en-IE"/>
        </w:rPr>
      </w:pPr>
      <w:r>
        <w:rPr>
          <w:rStyle w:val="FootnoteReference"/>
        </w:rPr>
        <w:footnoteRef/>
      </w:r>
      <w:r>
        <w:tab/>
      </w:r>
      <w:r w:rsidRPr="008B2C8A">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061D8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2390" w14:textId="77777777" w:rsidR="00EF2359" w:rsidRPr="00EF2359" w:rsidRDefault="00EF2359" w:rsidP="00EF2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4D144" w14:textId="77777777" w:rsidR="00EF2359" w:rsidRPr="00EF2359" w:rsidRDefault="00EF2359" w:rsidP="00EF2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A9C5F" w14:textId="77777777" w:rsidR="00EF2359" w:rsidRPr="00EF2359" w:rsidRDefault="00EF2359" w:rsidP="00EF23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DF0D9" w14:textId="77777777" w:rsidR="00033AC1" w:rsidRDefault="00033A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68EE" w14:textId="77777777" w:rsidR="00033AC1" w:rsidRDefault="00033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991671342">
    <w:abstractNumId w:val="7"/>
  </w:num>
  <w:num w:numId="2" w16cid:durableId="70008785">
    <w:abstractNumId w:val="5"/>
  </w:num>
  <w:num w:numId="3" w16cid:durableId="534317103">
    <w:abstractNumId w:val="4"/>
  </w:num>
  <w:num w:numId="4" w16cid:durableId="34090195">
    <w:abstractNumId w:val="3"/>
  </w:num>
  <w:num w:numId="5" w16cid:durableId="1725367156">
    <w:abstractNumId w:val="6"/>
  </w:num>
  <w:num w:numId="6" w16cid:durableId="1101141024">
    <w:abstractNumId w:val="2"/>
  </w:num>
  <w:num w:numId="7" w16cid:durableId="1409768015">
    <w:abstractNumId w:val="1"/>
  </w:num>
  <w:num w:numId="8" w16cid:durableId="1899702566">
    <w:abstractNumId w:val="0"/>
  </w:num>
  <w:num w:numId="9" w16cid:durableId="7092608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418817">
    <w:abstractNumId w:val="19"/>
  </w:num>
  <w:num w:numId="11" w16cid:durableId="996496722">
    <w:abstractNumId w:val="12"/>
  </w:num>
  <w:num w:numId="12" w16cid:durableId="398095936">
    <w:abstractNumId w:val="21"/>
  </w:num>
  <w:num w:numId="13" w16cid:durableId="2037611023">
    <w:abstractNumId w:val="11"/>
  </w:num>
  <w:num w:numId="14" w16cid:durableId="307369798">
    <w:abstractNumId w:val="13"/>
  </w:num>
  <w:num w:numId="15" w16cid:durableId="1369522560">
    <w:abstractNumId w:val="14"/>
  </w:num>
  <w:num w:numId="16" w16cid:durableId="660083261">
    <w:abstractNumId w:val="9"/>
  </w:num>
  <w:num w:numId="17" w16cid:durableId="1433746572">
    <w:abstractNumId w:val="20"/>
  </w:num>
  <w:num w:numId="18" w16cid:durableId="85812271">
    <w:abstractNumId w:val="8"/>
  </w:num>
  <w:num w:numId="19" w16cid:durableId="727339447">
    <w:abstractNumId w:val="15"/>
  </w:num>
  <w:num w:numId="20" w16cid:durableId="611402386">
    <w:abstractNumId w:val="17"/>
  </w:num>
  <w:num w:numId="21" w16cid:durableId="5525684">
    <w:abstractNumId w:val="18"/>
  </w:num>
  <w:num w:numId="22" w16cid:durableId="2040232384">
    <w:abstractNumId w:val="10"/>
  </w:num>
  <w:num w:numId="23" w16cid:durableId="812061845">
    <w:abstractNumId w:val="16"/>
  </w:num>
  <w:num w:numId="24" w16cid:durableId="1235045233">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1-14 15:51: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066EE117-7258-4D62-A2FB-7B05E64FFB7C"/>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2"/>
    <w:docVar w:name="LW_REF.II.NEW.CP_YEAR" w:val="2026"/>
    <w:docVar w:name="LW_REF.INST.NEW" w:val="COM"/>
    <w:docVar w:name="LW_REF.INST.NEW_ADOPTED" w:val="final"/>
    <w:docVar w:name="LW_REF.INST.NEW_TEXT" w:val="(2026) 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Croatia"/>
    <w:docVar w:name="LW_TYPE.DOC.CP" w:val="COUNCIL IMPLEMENTING DECISION"/>
    <w:docVar w:name="LwApiVersions" w:val="LW4CoDe 1.24.5.0; LW 9.2, Build 20251112"/>
  </w:docVars>
  <w:rsids>
    <w:rsidRoot w:val="00D31C35"/>
    <w:rsid w:val="00013DCF"/>
    <w:rsid w:val="00033AC1"/>
    <w:rsid w:val="00041798"/>
    <w:rsid w:val="00044636"/>
    <w:rsid w:val="0004481F"/>
    <w:rsid w:val="00052D64"/>
    <w:rsid w:val="000546BC"/>
    <w:rsid w:val="00061D8A"/>
    <w:rsid w:val="00062F72"/>
    <w:rsid w:val="00063BD8"/>
    <w:rsid w:val="00065D76"/>
    <w:rsid w:val="00067138"/>
    <w:rsid w:val="000734E5"/>
    <w:rsid w:val="0008275D"/>
    <w:rsid w:val="00084F77"/>
    <w:rsid w:val="00085500"/>
    <w:rsid w:val="000A094F"/>
    <w:rsid w:val="000B3287"/>
    <w:rsid w:val="000C3D45"/>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0FE7"/>
    <w:rsid w:val="00195762"/>
    <w:rsid w:val="00197613"/>
    <w:rsid w:val="001A2B5B"/>
    <w:rsid w:val="001A32E0"/>
    <w:rsid w:val="001A3BCF"/>
    <w:rsid w:val="001C0950"/>
    <w:rsid w:val="001C2E71"/>
    <w:rsid w:val="001E37DF"/>
    <w:rsid w:val="001E76BC"/>
    <w:rsid w:val="001F7F53"/>
    <w:rsid w:val="00210512"/>
    <w:rsid w:val="00215E60"/>
    <w:rsid w:val="00222DD0"/>
    <w:rsid w:val="002242AB"/>
    <w:rsid w:val="00224C1F"/>
    <w:rsid w:val="0022590B"/>
    <w:rsid w:val="00233923"/>
    <w:rsid w:val="00233DC7"/>
    <w:rsid w:val="00242AC1"/>
    <w:rsid w:val="00247779"/>
    <w:rsid w:val="00253706"/>
    <w:rsid w:val="00256613"/>
    <w:rsid w:val="00260578"/>
    <w:rsid w:val="00262B55"/>
    <w:rsid w:val="00263BD0"/>
    <w:rsid w:val="00266D1F"/>
    <w:rsid w:val="00285BEE"/>
    <w:rsid w:val="00292708"/>
    <w:rsid w:val="0029533F"/>
    <w:rsid w:val="002A6CBA"/>
    <w:rsid w:val="002B30AF"/>
    <w:rsid w:val="002B722F"/>
    <w:rsid w:val="002C37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771FA"/>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3E4698"/>
    <w:rsid w:val="0040604C"/>
    <w:rsid w:val="004203E0"/>
    <w:rsid w:val="004220AD"/>
    <w:rsid w:val="00422C20"/>
    <w:rsid w:val="0042648E"/>
    <w:rsid w:val="00427ED6"/>
    <w:rsid w:val="004337FD"/>
    <w:rsid w:val="00462B13"/>
    <w:rsid w:val="00464C84"/>
    <w:rsid w:val="004656DA"/>
    <w:rsid w:val="00467087"/>
    <w:rsid w:val="00474A5D"/>
    <w:rsid w:val="00486BAC"/>
    <w:rsid w:val="004936D2"/>
    <w:rsid w:val="004A1CA7"/>
    <w:rsid w:val="004A3C4E"/>
    <w:rsid w:val="004A4627"/>
    <w:rsid w:val="004B053E"/>
    <w:rsid w:val="004B0948"/>
    <w:rsid w:val="004B525C"/>
    <w:rsid w:val="004C2FFE"/>
    <w:rsid w:val="004C6A80"/>
    <w:rsid w:val="004E0C4C"/>
    <w:rsid w:val="004F2D0F"/>
    <w:rsid w:val="005136DE"/>
    <w:rsid w:val="00514EC4"/>
    <w:rsid w:val="0051597B"/>
    <w:rsid w:val="00517C38"/>
    <w:rsid w:val="00525C30"/>
    <w:rsid w:val="005326BD"/>
    <w:rsid w:val="005338EE"/>
    <w:rsid w:val="005370E0"/>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6039E5"/>
    <w:rsid w:val="0061287A"/>
    <w:rsid w:val="0061326F"/>
    <w:rsid w:val="00621535"/>
    <w:rsid w:val="00625F6A"/>
    <w:rsid w:val="0063593A"/>
    <w:rsid w:val="00647F57"/>
    <w:rsid w:val="00653DA2"/>
    <w:rsid w:val="006547C6"/>
    <w:rsid w:val="00671DCA"/>
    <w:rsid w:val="006743AD"/>
    <w:rsid w:val="006746B5"/>
    <w:rsid w:val="00683CE7"/>
    <w:rsid w:val="0068500D"/>
    <w:rsid w:val="006958C5"/>
    <w:rsid w:val="0069594B"/>
    <w:rsid w:val="006972E9"/>
    <w:rsid w:val="006C00A7"/>
    <w:rsid w:val="006C64F2"/>
    <w:rsid w:val="006C6D36"/>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7318A"/>
    <w:rsid w:val="00874D22"/>
    <w:rsid w:val="00887F76"/>
    <w:rsid w:val="008A1986"/>
    <w:rsid w:val="008A2914"/>
    <w:rsid w:val="008A5A22"/>
    <w:rsid w:val="008A65FB"/>
    <w:rsid w:val="008B2C8A"/>
    <w:rsid w:val="008B3E15"/>
    <w:rsid w:val="008C5AEE"/>
    <w:rsid w:val="008C5B6D"/>
    <w:rsid w:val="008E4C53"/>
    <w:rsid w:val="008E4D8E"/>
    <w:rsid w:val="008F232D"/>
    <w:rsid w:val="009015C3"/>
    <w:rsid w:val="0090283E"/>
    <w:rsid w:val="00911264"/>
    <w:rsid w:val="00915191"/>
    <w:rsid w:val="00920595"/>
    <w:rsid w:val="00922DB7"/>
    <w:rsid w:val="00930F91"/>
    <w:rsid w:val="00943323"/>
    <w:rsid w:val="009615F9"/>
    <w:rsid w:val="00973318"/>
    <w:rsid w:val="00990A08"/>
    <w:rsid w:val="00995282"/>
    <w:rsid w:val="0099627F"/>
    <w:rsid w:val="0099664F"/>
    <w:rsid w:val="009A7D52"/>
    <w:rsid w:val="009B28B1"/>
    <w:rsid w:val="009C128D"/>
    <w:rsid w:val="009C3F06"/>
    <w:rsid w:val="009D126D"/>
    <w:rsid w:val="009F755E"/>
    <w:rsid w:val="00A101B8"/>
    <w:rsid w:val="00A10FC7"/>
    <w:rsid w:val="00A12687"/>
    <w:rsid w:val="00A21E11"/>
    <w:rsid w:val="00A22507"/>
    <w:rsid w:val="00A23C77"/>
    <w:rsid w:val="00A26901"/>
    <w:rsid w:val="00A33427"/>
    <w:rsid w:val="00A42D5C"/>
    <w:rsid w:val="00A6328F"/>
    <w:rsid w:val="00A6623D"/>
    <w:rsid w:val="00A66AD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61C8"/>
    <w:rsid w:val="00B8740E"/>
    <w:rsid w:val="00B877AD"/>
    <w:rsid w:val="00B877D0"/>
    <w:rsid w:val="00B922AB"/>
    <w:rsid w:val="00B938D8"/>
    <w:rsid w:val="00B955A4"/>
    <w:rsid w:val="00BA704A"/>
    <w:rsid w:val="00BA723C"/>
    <w:rsid w:val="00BB1994"/>
    <w:rsid w:val="00BB5431"/>
    <w:rsid w:val="00BC2651"/>
    <w:rsid w:val="00BC3714"/>
    <w:rsid w:val="00BC41C7"/>
    <w:rsid w:val="00BD389C"/>
    <w:rsid w:val="00C020B0"/>
    <w:rsid w:val="00C063A8"/>
    <w:rsid w:val="00C06C69"/>
    <w:rsid w:val="00C12301"/>
    <w:rsid w:val="00C17991"/>
    <w:rsid w:val="00C20AEE"/>
    <w:rsid w:val="00C22A1C"/>
    <w:rsid w:val="00C3233E"/>
    <w:rsid w:val="00C360CC"/>
    <w:rsid w:val="00C45188"/>
    <w:rsid w:val="00C64AA0"/>
    <w:rsid w:val="00C75322"/>
    <w:rsid w:val="00C8524B"/>
    <w:rsid w:val="00C85A96"/>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0808"/>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7B8E"/>
    <w:rsid w:val="00DB457E"/>
    <w:rsid w:val="00DD0804"/>
    <w:rsid w:val="00DD6FA8"/>
    <w:rsid w:val="00DE10A2"/>
    <w:rsid w:val="00DE6B69"/>
    <w:rsid w:val="00DF39CE"/>
    <w:rsid w:val="00DF4808"/>
    <w:rsid w:val="00DF485D"/>
    <w:rsid w:val="00DF67CF"/>
    <w:rsid w:val="00E10169"/>
    <w:rsid w:val="00E12876"/>
    <w:rsid w:val="00E13151"/>
    <w:rsid w:val="00E17287"/>
    <w:rsid w:val="00E218A1"/>
    <w:rsid w:val="00E25DB1"/>
    <w:rsid w:val="00E31786"/>
    <w:rsid w:val="00E33132"/>
    <w:rsid w:val="00E33907"/>
    <w:rsid w:val="00E452B7"/>
    <w:rsid w:val="00E46EEA"/>
    <w:rsid w:val="00E53456"/>
    <w:rsid w:val="00E53B7D"/>
    <w:rsid w:val="00E62214"/>
    <w:rsid w:val="00E664ED"/>
    <w:rsid w:val="00E72DC8"/>
    <w:rsid w:val="00E74E62"/>
    <w:rsid w:val="00E9464F"/>
    <w:rsid w:val="00EA2C25"/>
    <w:rsid w:val="00EA47FF"/>
    <w:rsid w:val="00EA5DDF"/>
    <w:rsid w:val="00EA5EAB"/>
    <w:rsid w:val="00EC65F1"/>
    <w:rsid w:val="00ED667C"/>
    <w:rsid w:val="00EE620D"/>
    <w:rsid w:val="00EF2359"/>
    <w:rsid w:val="00F02A7C"/>
    <w:rsid w:val="00F02CCD"/>
    <w:rsid w:val="00F0379A"/>
    <w:rsid w:val="00F07502"/>
    <w:rsid w:val="00F1017E"/>
    <w:rsid w:val="00F12C99"/>
    <w:rsid w:val="00F26003"/>
    <w:rsid w:val="00F36D7C"/>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929ED0"/>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033AC1"/>
    <w:rPr>
      <w:rFonts w:ascii="Times New Roman" w:hAnsi="Times New Roman" w:cs="Times New Roman"/>
      <w:sz w:val="24"/>
      <w:lang w:val="en-GB"/>
    </w:rPr>
  </w:style>
  <w:style w:type="character" w:customStyle="1" w:styleId="FooterChar">
    <w:name w:val="Footer Char"/>
    <w:basedOn w:val="DefaultParagraphFont"/>
    <w:link w:val="Footer"/>
    <w:uiPriority w:val="99"/>
    <w:rsid w:val="00033AC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33A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33AC1"/>
    <w:pPr>
      <w:spacing w:before="0"/>
      <w:jc w:val="right"/>
    </w:pPr>
    <w:rPr>
      <w:sz w:val="28"/>
    </w:rPr>
  </w:style>
  <w:style w:type="paragraph" w:customStyle="1" w:styleId="FooterSensitivity">
    <w:name w:val="Footer Sensitivity"/>
    <w:basedOn w:val="Normal"/>
    <w:rsid w:val="00033A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33AC1"/>
    <w:pPr>
      <w:tabs>
        <w:tab w:val="center" w:pos="4535"/>
        <w:tab w:val="right" w:pos="9071"/>
      </w:tabs>
      <w:spacing w:before="0"/>
    </w:pPr>
  </w:style>
  <w:style w:type="paragraph" w:customStyle="1" w:styleId="HeaderLandscape">
    <w:name w:val="HeaderLandscape"/>
    <w:basedOn w:val="Normal"/>
    <w:rsid w:val="00033AC1"/>
    <w:pPr>
      <w:tabs>
        <w:tab w:val="center" w:pos="7285"/>
        <w:tab w:val="right" w:pos="14003"/>
      </w:tabs>
      <w:spacing w:before="0"/>
    </w:pPr>
  </w:style>
  <w:style w:type="paragraph" w:styleId="Footer">
    <w:name w:val="footer"/>
    <w:basedOn w:val="Normal"/>
    <w:link w:val="FooterChar"/>
    <w:uiPriority w:val="99"/>
    <w:unhideWhenUsed/>
    <w:rsid w:val="00033A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33A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415B33-1282-4BB4-BABE-790A03322725}">
  <ds:schemaRefs>
    <ds:schemaRef ds:uri="http://schemas.openxmlformats.org/officeDocument/2006/bibliography"/>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674</Words>
  <Characters>3766</Characters>
  <Application>Microsoft Office Word</Application>
  <DocSecurity>0</DocSecurity>
  <Lines>75</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11</cp:revision>
  <dcterms:created xsi:type="dcterms:W3CDTF">2026-01-14T14:52:00Z</dcterms:created>
  <dcterms:modified xsi:type="dcterms:W3CDTF">2026-01-15T14:09:00Z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Yellow (DQC version 03)</vt:lpwstr>
  </property>
</Properties>
</file>