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7C3422" w:rsidRDefault="00575FAF" w:rsidP="00575FAF">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FB5C267-08DC-4E90-AEF5-8B554B937C4E" style="width:455.25pt;height:342.75pt">
            <v:imagedata r:id="rId11" o:title=""/>
          </v:shape>
        </w:pict>
      </w:r>
    </w:p>
    <w:p w:rsidR="00920595" w:rsidRPr="007C3422" w:rsidRDefault="00920595" w:rsidP="00723A68">
      <w:pPr>
        <w:pStyle w:val="Pagedecouverture"/>
        <w:rPr>
          <w:noProof/>
        </w:rPr>
        <w:sectPr w:rsidR="00920595" w:rsidRPr="007C3422" w:rsidSect="00575FAF">
          <w:footerReference w:type="even" r:id="rId12"/>
          <w:footerReference w:type="default" r:id="rId13"/>
          <w:pgSz w:w="11907" w:h="16839"/>
          <w:pgMar w:top="1134" w:right="1417" w:bottom="1134" w:left="1417" w:header="709" w:footer="709" w:gutter="0"/>
          <w:pgNumType w:start="0"/>
          <w:cols w:space="720"/>
          <w:docGrid w:linePitch="360"/>
        </w:sectPr>
      </w:pPr>
    </w:p>
    <w:p w:rsidR="00C91E9B" w:rsidRDefault="00201CCA">
      <w:pPr>
        <w:pStyle w:val="Rfrenceinterinstitutionnelle"/>
        <w:rPr>
          <w:noProof/>
        </w:rPr>
      </w:pPr>
      <w:bookmarkStart w:id="0" w:name="_GoBack"/>
      <w:bookmarkEnd w:id="0"/>
      <w:r>
        <w:rPr>
          <w:noProof/>
        </w:rPr>
        <w:lastRenderedPageBreak/>
        <w:t>2026/0023 (NLE)</w:t>
      </w:r>
    </w:p>
    <w:p w:rsidR="00920595" w:rsidRPr="007C3422" w:rsidRDefault="007C3422" w:rsidP="007C3422">
      <w:pPr>
        <w:pStyle w:val="Statut"/>
        <w:rPr>
          <w:noProof/>
        </w:rPr>
      </w:pPr>
      <w:r w:rsidRPr="007C3422">
        <w:rPr>
          <w:noProof/>
        </w:rPr>
        <w:t>Proposition de</w:t>
      </w:r>
    </w:p>
    <w:p w:rsidR="00920595" w:rsidRPr="007C3422" w:rsidRDefault="007C3422" w:rsidP="007C3422">
      <w:pPr>
        <w:pStyle w:val="Typedudocument"/>
        <w:rPr>
          <w:noProof/>
        </w:rPr>
      </w:pPr>
      <w:r w:rsidRPr="007C3422">
        <w:rPr>
          <w:noProof/>
        </w:rPr>
        <w:t>DÉCISION D’EXÉCUTION DU CONSEIL</w:t>
      </w:r>
    </w:p>
    <w:p w:rsidR="00920595" w:rsidRPr="007C3422" w:rsidRDefault="007C3422" w:rsidP="007C3422">
      <w:pPr>
        <w:pStyle w:val="Titreobjet"/>
        <w:rPr>
          <w:noProof/>
        </w:rPr>
      </w:pPr>
      <w:r w:rsidRPr="007C3422">
        <w:rPr>
          <w:noProof/>
        </w:rPr>
        <w:t>relative à la mise à disposition de l’assistance financière au titre du règlement (UE) 2025/1106 en ce qui concerne Chypre</w:t>
      </w:r>
    </w:p>
    <w:p w:rsidR="00FE6B92" w:rsidRPr="007C3422" w:rsidRDefault="00FE6B92" w:rsidP="00FE6B92">
      <w:pPr>
        <w:rPr>
          <w:noProof/>
        </w:rPr>
      </w:pPr>
      <w:r w:rsidRPr="007C3422">
        <w:rPr>
          <w:noProof/>
        </w:rPr>
        <w:t>LE CONSEIL DE L’UNION EUROPÉENNE,</w:t>
      </w:r>
    </w:p>
    <w:p w:rsidR="00920595" w:rsidRPr="007C3422" w:rsidRDefault="00920595" w:rsidP="00D31C35">
      <w:pPr>
        <w:rPr>
          <w:rFonts w:eastAsia="Times New Roman"/>
          <w:noProof/>
        </w:rPr>
      </w:pPr>
      <w:r w:rsidRPr="007C3422">
        <w:rPr>
          <w:noProof/>
        </w:rPr>
        <w:t>vu le traité sur le fonctionnement de l’Union européenne,</w:t>
      </w:r>
    </w:p>
    <w:p w:rsidR="00920595" w:rsidRPr="007C3422" w:rsidRDefault="00B877D0" w:rsidP="00D31C35">
      <w:pPr>
        <w:rPr>
          <w:rFonts w:eastAsia="Times New Roman"/>
          <w:noProof/>
        </w:rPr>
      </w:pPr>
      <w:bookmarkStart w:id="1" w:name="_Hlk218870434"/>
      <w:r w:rsidRPr="007C3422">
        <w:rPr>
          <w:noProof/>
        </w:rPr>
        <w:t>vu le règlement (UE) 2025/1106 du Conseil du 27 mai 2025 établissant l’instrument «Agir pour la sécurité de l’Europe par le renforcement de l’industrie européenne de la défense» («instrument SAFE»)</w:t>
      </w:r>
      <w:r w:rsidRPr="007C3422">
        <w:rPr>
          <w:rStyle w:val="FootnoteReference"/>
          <w:noProof/>
        </w:rPr>
        <w:footnoteReference w:id="1"/>
      </w:r>
      <w:r w:rsidRPr="007C3422">
        <w:rPr>
          <w:noProof/>
        </w:rPr>
        <w:t>, et notamment son article 8, paragraphe 6</w:t>
      </w:r>
      <w:bookmarkEnd w:id="1"/>
      <w:r w:rsidRPr="007C3422">
        <w:rPr>
          <w:noProof/>
        </w:rPr>
        <w:t>,</w:t>
      </w:r>
    </w:p>
    <w:p w:rsidR="00920595" w:rsidRPr="007C3422" w:rsidRDefault="00920595" w:rsidP="00D31C35">
      <w:pPr>
        <w:rPr>
          <w:rFonts w:eastAsia="Times New Roman"/>
          <w:noProof/>
        </w:rPr>
      </w:pPr>
      <w:r w:rsidRPr="007C3422">
        <w:rPr>
          <w:noProof/>
        </w:rPr>
        <w:t>vu la proposition de la Commission européenne,</w:t>
      </w:r>
    </w:p>
    <w:p w:rsidR="00920595" w:rsidRPr="007C3422" w:rsidRDefault="00920595" w:rsidP="00D31C35">
      <w:pPr>
        <w:rPr>
          <w:rFonts w:eastAsia="Times New Roman"/>
          <w:noProof/>
        </w:rPr>
      </w:pPr>
      <w:bookmarkStart w:id="2" w:name="_Hlk216364633"/>
      <w:r w:rsidRPr="007C3422">
        <w:rPr>
          <w:noProof/>
        </w:rPr>
        <w:t>considérant ce qui suit:</w:t>
      </w:r>
    </w:p>
    <w:p w:rsidR="00B877D0" w:rsidRPr="007C3422" w:rsidRDefault="008B0F9D" w:rsidP="008B0F9D">
      <w:pPr>
        <w:pStyle w:val="Point0"/>
        <w:rPr>
          <w:noProof/>
        </w:rPr>
      </w:pPr>
      <w:r w:rsidRPr="008B0F9D">
        <w:rPr>
          <w:noProof/>
        </w:rPr>
        <w:t>(1)</w:t>
      </w:r>
      <w:r w:rsidRPr="008B0F9D">
        <w:rPr>
          <w:noProof/>
        </w:rPr>
        <w:tab/>
      </w:r>
      <w:r w:rsidR="00B877D0" w:rsidRPr="007C3422">
        <w:rPr>
          <w:noProof/>
        </w:rPr>
        <w:t>La Commission a lancé un appel à manifestation d’intérêt à l’intention des États membres qui souhaiteraient bénéficier d’une assistance financière au titre de l’</w:t>
      </w:r>
      <w:bookmarkStart w:id="3" w:name="_Hlk218868365"/>
      <w:r w:rsidR="00B877D0" w:rsidRPr="007C3422">
        <w:rPr>
          <w:noProof/>
        </w:rPr>
        <w:t>instrument «Agir pour la sécurité de l’Europe par le renforcement de l’industrie européenne de la défense» (ci-après l’«</w:t>
      </w:r>
      <w:bookmarkEnd w:id="3"/>
      <w:r w:rsidR="00B877D0" w:rsidRPr="007C3422">
        <w:rPr>
          <w:noProof/>
        </w:rPr>
        <w:t>instrument SAFE»), en leur demandant de fournir un montant indicatif maximal et minimal de prêt. Au 29 août 2025, 19 États membres avaient manifesté leur intérêt pour l’obtention d’une assistance financière au titre du règlement (UE) 2025/1106.</w:t>
      </w:r>
    </w:p>
    <w:p w:rsidR="00B877D0" w:rsidRPr="007C3422" w:rsidRDefault="008B0F9D" w:rsidP="008B0F9D">
      <w:pPr>
        <w:pStyle w:val="Point0"/>
        <w:rPr>
          <w:noProof/>
        </w:rPr>
      </w:pPr>
      <w:bookmarkStart w:id="4" w:name="_Hlk218868880"/>
      <w:r w:rsidRPr="008B0F9D">
        <w:rPr>
          <w:noProof/>
        </w:rPr>
        <w:t>(2)</w:t>
      </w:r>
      <w:r w:rsidRPr="008B0F9D">
        <w:rPr>
          <w:noProof/>
        </w:rPr>
        <w:tab/>
      </w:r>
      <w:r w:rsidR="00B877D0" w:rsidRPr="007C3422">
        <w:rPr>
          <w:noProof/>
        </w:rPr>
        <w:t>Le 9 septembre 2025, la Commission a informé les États membres demandeurs de la répartition</w:t>
      </w:r>
      <w:bookmarkEnd w:id="4"/>
      <w:r w:rsidR="00B877D0" w:rsidRPr="007C3422">
        <w:rPr>
          <w:noProof/>
        </w:rPr>
        <w:t xml:space="preserve"> provisoire des montants des prêts par État membre.</w:t>
      </w:r>
    </w:p>
    <w:p w:rsidR="00920595" w:rsidRPr="007C3422" w:rsidRDefault="008B0F9D" w:rsidP="008B0F9D">
      <w:pPr>
        <w:pStyle w:val="Point0"/>
        <w:rPr>
          <w:noProof/>
        </w:rPr>
      </w:pPr>
      <w:bookmarkStart w:id="5" w:name="_Hlk218870488"/>
      <w:r w:rsidRPr="008B0F9D">
        <w:rPr>
          <w:noProof/>
        </w:rPr>
        <w:t>(3)</w:t>
      </w:r>
      <w:r w:rsidRPr="008B0F9D">
        <w:rPr>
          <w:noProof/>
        </w:rPr>
        <w:tab/>
      </w:r>
      <w:r w:rsidR="00B877D0" w:rsidRPr="007C3422">
        <w:rPr>
          <w:noProof/>
        </w:rPr>
        <w:t xml:space="preserve">Le 28 novembre 2025, Chypre a présenté, conformément à l’article 7, paragraphe 1, </w:t>
      </w:r>
      <w:r w:rsidR="00B877D0" w:rsidRPr="007C3422">
        <w:rPr>
          <w:noProof/>
          <w:color w:val="333333"/>
        </w:rPr>
        <w:t>du règlement (UE) 2025/1106</w:t>
      </w:r>
      <w:r w:rsidR="00B877D0" w:rsidRPr="007C3422">
        <w:rPr>
          <w:noProof/>
        </w:rPr>
        <w:t>, une demande d’assistance financière (ci-après la «demande»)</w:t>
      </w:r>
      <w:bookmarkEnd w:id="5"/>
      <w:r w:rsidR="00B877D0" w:rsidRPr="007C3422">
        <w:rPr>
          <w:noProof/>
        </w:rPr>
        <w:t xml:space="preserve"> accompagnée d’un plan d’investissement pour l’industrie européenne de la défense (ci-après le «plan»).</w:t>
      </w:r>
    </w:p>
    <w:p w:rsidR="007B5A04" w:rsidRPr="007C3422" w:rsidRDefault="008B0F9D" w:rsidP="008B0F9D">
      <w:pPr>
        <w:pStyle w:val="Point0"/>
        <w:rPr>
          <w:noProof/>
        </w:rPr>
      </w:pPr>
      <w:bookmarkStart w:id="6" w:name="_Hlk218870606"/>
      <w:r w:rsidRPr="008B0F9D">
        <w:rPr>
          <w:noProof/>
        </w:rPr>
        <w:t>(4)</w:t>
      </w:r>
      <w:r w:rsidRPr="008B0F9D">
        <w:rPr>
          <w:noProof/>
        </w:rPr>
        <w:tab/>
      </w:r>
      <w:r w:rsidR="00B877D0" w:rsidRPr="007C3422">
        <w:rPr>
          <w:noProof/>
        </w:rPr>
        <w:t xml:space="preserve">La Commission a évalué la demande au regard des </w:t>
      </w:r>
      <w:r w:rsidR="00B877D0" w:rsidRPr="007C3422">
        <w:rPr>
          <w:noProof/>
          <w:color w:val="333333"/>
        </w:rPr>
        <w:t>conditions fixées dans le règlement (UE) 2025/1106.</w:t>
      </w:r>
      <w:bookmarkEnd w:id="6"/>
    </w:p>
    <w:p w:rsidR="00AE4AB6" w:rsidRPr="007C3422" w:rsidRDefault="008B0F9D" w:rsidP="008B0F9D">
      <w:pPr>
        <w:pStyle w:val="Point0"/>
        <w:rPr>
          <w:noProof/>
        </w:rPr>
      </w:pPr>
      <w:r w:rsidRPr="008B0F9D">
        <w:rPr>
          <w:noProof/>
        </w:rPr>
        <w:t>(5)</w:t>
      </w:r>
      <w:r w:rsidRPr="008B0F9D">
        <w:rPr>
          <w:noProof/>
        </w:rPr>
        <w:tab/>
      </w:r>
      <w:r w:rsidR="00AE4AB6" w:rsidRPr="007C3422">
        <w:rPr>
          <w:noProof/>
        </w:rPr>
        <w:t>Conformément à l’article 7 du règlement (UE) 2025/1106, le plan était dûment motivé et étayé et comportait une description des besoins en produits de défense et autres produits destinés à des fins de défense.</w:t>
      </w:r>
    </w:p>
    <w:bookmarkEnd w:id="2"/>
    <w:p w:rsidR="00B877D0" w:rsidRPr="007C3422" w:rsidRDefault="008B0F9D" w:rsidP="008B0F9D">
      <w:pPr>
        <w:pStyle w:val="Point0"/>
        <w:rPr>
          <w:noProof/>
        </w:rPr>
      </w:pPr>
      <w:r w:rsidRPr="008B0F9D">
        <w:rPr>
          <w:noProof/>
        </w:rPr>
        <w:t>(6)</w:t>
      </w:r>
      <w:r w:rsidRPr="008B0F9D">
        <w:rPr>
          <w:noProof/>
        </w:rPr>
        <w:tab/>
      </w:r>
      <w:r w:rsidR="00B877D0" w:rsidRPr="007C3422">
        <w:rPr>
          <w:noProof/>
        </w:rPr>
        <w:t xml:space="preserve">La Commission a estimé que la demande remplit les conditions d’utilisation de l’instrument SAFE prévues à l’article 4 du règlement (UE) 2025/1106. En particulier, elle garantit que les activités, dépenses et mesures liées à des produits de défense ou à d’autres produits destinés à des fins de défense sont mises en œuvre dans le cadre d’acquisitions conjointes ou d’acquisitions réalisées par un État membre. Ces activités, dépenses et mesures visent aussi à accélérer l’adaptation de l’industrie de la défense aux changements structurels et/ou à améliorer la disponibilité en temps utile des produits de défense, et/ou à assurer l’interopérabilité et l’interchangeabilité dans l’ensemble de l’Union. </w:t>
      </w:r>
    </w:p>
    <w:p w:rsidR="00B877D0" w:rsidRPr="007C3422" w:rsidRDefault="008B0F9D" w:rsidP="008B0F9D">
      <w:pPr>
        <w:pStyle w:val="Point0"/>
        <w:rPr>
          <w:noProof/>
        </w:rPr>
      </w:pPr>
      <w:r w:rsidRPr="008B0F9D">
        <w:rPr>
          <w:noProof/>
        </w:rPr>
        <w:t>(7)</w:t>
      </w:r>
      <w:r w:rsidRPr="008B0F9D">
        <w:rPr>
          <w:noProof/>
        </w:rPr>
        <w:tab/>
      </w:r>
      <w:r w:rsidR="00B877D0" w:rsidRPr="007C3422">
        <w:rPr>
          <w:noProof/>
        </w:rPr>
        <w:t>La Commission a également constaté que la demande contient une description des mesures prévues pour assurer que l’article 16 et les règles de passation de marchés du règlement (UE) 2025/1106 soient respectés, y compris une description de la manière dont leur respect doit être assuré.</w:t>
      </w:r>
    </w:p>
    <w:p w:rsidR="00AE4AB6" w:rsidRPr="007C3422" w:rsidRDefault="008B0F9D" w:rsidP="008B0F9D">
      <w:pPr>
        <w:pStyle w:val="Point0"/>
        <w:rPr>
          <w:noProof/>
        </w:rPr>
      </w:pPr>
      <w:r w:rsidRPr="008B0F9D">
        <w:rPr>
          <w:noProof/>
        </w:rPr>
        <w:t>(8)</w:t>
      </w:r>
      <w:r w:rsidRPr="008B0F9D">
        <w:rPr>
          <w:noProof/>
        </w:rPr>
        <w:tab/>
      </w:r>
      <w:r w:rsidR="00AE4AB6" w:rsidRPr="007C3422">
        <w:rPr>
          <w:noProof/>
        </w:rPr>
        <w:t>Par conséquent, conformément à l’article 8, paragraphe 3, du règlement (UE) 2025/1106, la Commission est à même de confirmer que la demande satisfait aux conditions énoncées dans ledit règlement.</w:t>
      </w:r>
    </w:p>
    <w:p w:rsidR="00AE4AB6" w:rsidRPr="007C3422" w:rsidRDefault="008B0F9D" w:rsidP="008B0F9D">
      <w:pPr>
        <w:pStyle w:val="Point0"/>
        <w:rPr>
          <w:noProof/>
        </w:rPr>
      </w:pPr>
      <w:r w:rsidRPr="008B0F9D">
        <w:rPr>
          <w:noProof/>
        </w:rPr>
        <w:t>(9)</w:t>
      </w:r>
      <w:r w:rsidRPr="008B0F9D">
        <w:rPr>
          <w:noProof/>
        </w:rPr>
        <w:tab/>
      </w:r>
      <w:r w:rsidR="00AE4AB6" w:rsidRPr="007C3422">
        <w:rPr>
          <w:noProof/>
        </w:rPr>
        <w:t>Conformément à l’article 8, paragraphe 5, du règlement (UE) 2025/1106, la Commission a examiné les besoins de financement existants et attendus de Chypre ainsi que les demandes d’assistance financière au titre dudit règlement que d’autres États membres ont déjà présentées ou prévu de présenter, tout en appliquant les principes d’égalité de traitement, de solidarité, de proportionnalité et de transparence.</w:t>
      </w:r>
    </w:p>
    <w:p w:rsidR="00B877D0" w:rsidRPr="007C3422" w:rsidRDefault="008B0F9D" w:rsidP="008B0F9D">
      <w:pPr>
        <w:pStyle w:val="Point0"/>
        <w:rPr>
          <w:noProof/>
          <w:szCs w:val="24"/>
        </w:rPr>
      </w:pPr>
      <w:r w:rsidRPr="008B0F9D">
        <w:rPr>
          <w:noProof/>
        </w:rPr>
        <w:t>(10)</w:t>
      </w:r>
      <w:r w:rsidRPr="008B0F9D">
        <w:rPr>
          <w:noProof/>
        </w:rPr>
        <w:tab/>
      </w:r>
      <w:r w:rsidR="00B877D0" w:rsidRPr="007C3422">
        <w:rPr>
          <w:noProof/>
        </w:rPr>
        <w:t>La présente décision devrait s’entendre sans préjudice de l’obligation et de l’issue de toute procédure au titre du règlement (UE) 2024/1263 du Parlement européen et du Conseil</w:t>
      </w:r>
      <w:r w:rsidR="00B877D0" w:rsidRPr="007C3422">
        <w:rPr>
          <w:rStyle w:val="FootnoteReference"/>
          <w:noProof/>
        </w:rPr>
        <w:footnoteReference w:id="2"/>
      </w:r>
      <w:r w:rsidR="00B877D0" w:rsidRPr="007C3422">
        <w:rPr>
          <w:noProof/>
        </w:rPr>
        <w:t xml:space="preserve"> et du règlement (CE) nº 1467/97 du Conseil</w:t>
      </w:r>
      <w:r w:rsidR="00B877D0" w:rsidRPr="007C3422">
        <w:rPr>
          <w:rStyle w:val="FootnoteReference"/>
          <w:noProof/>
        </w:rPr>
        <w:footnoteReference w:id="3"/>
      </w:r>
      <w:r w:rsidR="00B877D0" w:rsidRPr="007C3422">
        <w:rPr>
          <w:noProof/>
        </w:rPr>
        <w:t>.</w:t>
      </w:r>
    </w:p>
    <w:p w:rsidR="00E659FE" w:rsidRPr="007C3422" w:rsidRDefault="008B0F9D" w:rsidP="008B0F9D">
      <w:pPr>
        <w:pStyle w:val="Point0"/>
        <w:rPr>
          <w:noProof/>
          <w:szCs w:val="24"/>
        </w:rPr>
      </w:pPr>
      <w:r w:rsidRPr="008B0F9D">
        <w:rPr>
          <w:noProof/>
        </w:rPr>
        <w:t>(11)</w:t>
      </w:r>
      <w:r w:rsidRPr="008B0F9D">
        <w:rPr>
          <w:noProof/>
        </w:rPr>
        <w:tab/>
      </w:r>
      <w:r w:rsidR="00E659FE" w:rsidRPr="007C3422">
        <w:rPr>
          <w:noProof/>
        </w:rPr>
        <w:t>La présente décision s’entend sans préjudice des règles pertinentes adoptées en vertu de l’article 322 du traité sur le fonctionnement de l’Union européenne (TFUE), en particulier le règlement financier et le règlement (UE, Euratom) 2020/2092 du Parlement européen et du Conseil</w:t>
      </w:r>
      <w:r w:rsidR="00E659FE" w:rsidRPr="007C3422">
        <w:rPr>
          <w:rStyle w:val="FootnoteReference"/>
          <w:noProof/>
        </w:rPr>
        <w:footnoteReference w:id="4"/>
      </w:r>
      <w:r w:rsidR="00E659FE" w:rsidRPr="007C3422">
        <w:rPr>
          <w:noProof/>
        </w:rPr>
        <w:t>. Conformément à l’article 10, paragraphe 2, du règlement SAFE, l’accord de prêt devrait définir toutes les mesures appropriées nécessaires à la protection des intérêts financiers de l’Union,</w:t>
      </w:r>
    </w:p>
    <w:p w:rsidR="00920595" w:rsidRPr="007C3422" w:rsidRDefault="00920595" w:rsidP="00B20124">
      <w:pPr>
        <w:pStyle w:val="HeaderLandscape"/>
        <w:rPr>
          <w:noProof/>
        </w:rPr>
      </w:pPr>
      <w:r w:rsidRPr="007C3422">
        <w:rPr>
          <w:noProof/>
        </w:rPr>
        <w:t xml:space="preserve">A ADOPTÉ LA PRÉSENTE DÉCISION: </w:t>
      </w:r>
    </w:p>
    <w:p w:rsidR="00B877D0" w:rsidRPr="007C3422" w:rsidRDefault="00B877D0" w:rsidP="00B877D0">
      <w:pPr>
        <w:pStyle w:val="Titrearticle"/>
        <w:rPr>
          <w:noProof/>
        </w:rPr>
      </w:pPr>
      <w:bookmarkStart w:id="7" w:name="_Hlk218870749"/>
      <w:r w:rsidRPr="007C3422">
        <w:rPr>
          <w:noProof/>
        </w:rPr>
        <w:t>Article premier</w:t>
      </w:r>
    </w:p>
    <w:bookmarkEnd w:id="7"/>
    <w:p w:rsidR="00920595" w:rsidRPr="007C3422" w:rsidRDefault="00B877D0" w:rsidP="00D31C35">
      <w:pPr>
        <w:rPr>
          <w:rFonts w:eastAsia="Times New Roman"/>
          <w:noProof/>
        </w:rPr>
      </w:pPr>
      <w:r w:rsidRPr="007C3422">
        <w:rPr>
          <w:noProof/>
        </w:rPr>
        <w:t>La demande d’assistance financière au titre de l’instrument «Agir pour la sécurité de l’Europe par le renforcement de l’industrie européenne de la défense» («instrument SAFE») présentée par Chypre le 28 novembre 2025 remplit les conditions fixées dans le règlement (UE) 2025/1106, notamment celles prévues à l’article 4, à l’article 7, paragraphe 2, et à l’article 16.</w:t>
      </w:r>
    </w:p>
    <w:p w:rsidR="00920595" w:rsidRPr="007C3422" w:rsidRDefault="00920595" w:rsidP="00D31C35">
      <w:pPr>
        <w:pStyle w:val="Titrearticle"/>
        <w:rPr>
          <w:noProof/>
        </w:rPr>
      </w:pPr>
      <w:r w:rsidRPr="007C3422">
        <w:rPr>
          <w:noProof/>
        </w:rPr>
        <w:t>Article 2</w:t>
      </w:r>
    </w:p>
    <w:p w:rsidR="00920595" w:rsidRPr="007C3422" w:rsidRDefault="00920595" w:rsidP="00D31C35">
      <w:pPr>
        <w:rPr>
          <w:noProof/>
        </w:rPr>
      </w:pPr>
      <w:r w:rsidRPr="007C3422">
        <w:rPr>
          <w:noProof/>
        </w:rPr>
        <w:t>1. L’Union met à disposition de Chypre un prêt d’un montant maximal de 1 181 503 924,00 EUR.</w:t>
      </w:r>
    </w:p>
    <w:p w:rsidR="00920595" w:rsidRPr="007C3422" w:rsidRDefault="00E53456" w:rsidP="00E53456">
      <w:pPr>
        <w:rPr>
          <w:noProof/>
          <w:highlight w:val="yellow"/>
        </w:rPr>
      </w:pPr>
      <w:r w:rsidRPr="007C3422">
        <w:rPr>
          <w:noProof/>
        </w:rPr>
        <w:t>2. L’Union met le soutien sous forme de prêt à disposition de Chypre. Elle met à disposition un montant de 177 225 588,60 EUR sous forme d’un versement de préfinancement.</w:t>
      </w:r>
    </w:p>
    <w:p w:rsidR="00920595" w:rsidRPr="007C3422" w:rsidRDefault="00920595" w:rsidP="00A40AC7">
      <w:pPr>
        <w:pStyle w:val="Titrearticle"/>
        <w:rPr>
          <w:noProof/>
        </w:rPr>
      </w:pPr>
      <w:r w:rsidRPr="007C3422">
        <w:rPr>
          <w:noProof/>
        </w:rPr>
        <w:t>Article 3</w:t>
      </w:r>
    </w:p>
    <w:p w:rsidR="00920595" w:rsidRPr="007C3422" w:rsidRDefault="00920595" w:rsidP="00D31C35">
      <w:pPr>
        <w:rPr>
          <w:noProof/>
        </w:rPr>
      </w:pPr>
      <w:r w:rsidRPr="007C3422">
        <w:rPr>
          <w:noProof/>
        </w:rPr>
        <w:t>La République de Chypre est destinataire de la présente décision.</w:t>
      </w:r>
    </w:p>
    <w:p w:rsidR="00920595" w:rsidRPr="007C3422" w:rsidRDefault="007C3422" w:rsidP="00A40AC7">
      <w:pPr>
        <w:pStyle w:val="Fait"/>
        <w:rPr>
          <w:noProof/>
        </w:rPr>
      </w:pPr>
      <w:r>
        <w:rPr>
          <w:noProof/>
        </w:rPr>
        <w:t>Fait à Bruxelles, le</w:t>
      </w:r>
    </w:p>
    <w:p w:rsidR="00920595" w:rsidRPr="007C3422" w:rsidRDefault="00920595" w:rsidP="00A40AC7">
      <w:pPr>
        <w:pStyle w:val="Institutionquisigne"/>
        <w:rPr>
          <w:noProof/>
        </w:rPr>
      </w:pPr>
      <w:r w:rsidRPr="007C3422">
        <w:rPr>
          <w:noProof/>
        </w:rPr>
        <w:tab/>
        <w:t>Par le Conseil</w:t>
      </w:r>
    </w:p>
    <w:p w:rsidR="00920595" w:rsidRPr="007C3422" w:rsidRDefault="00920595" w:rsidP="00D31C35">
      <w:pPr>
        <w:pStyle w:val="Personnequisigne"/>
        <w:rPr>
          <w:noProof/>
        </w:rPr>
      </w:pPr>
      <w:r w:rsidRPr="007C3422">
        <w:rPr>
          <w:noProof/>
        </w:rPr>
        <w:tab/>
        <w:t>Le président/La présidente</w:t>
      </w:r>
    </w:p>
    <w:sectPr w:rsidR="00920595" w:rsidRPr="007C3422" w:rsidSect="00575FAF">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5A2D96" w:rsidRDefault="00D762B1" w:rsidP="00D31C35">
      <w:pPr>
        <w:spacing w:before="0" w:after="0"/>
      </w:pPr>
      <w:r>
        <w:separator/>
      </w:r>
    </w:p>
  </w:endnote>
  <w:endnote w:type="continuationSeparator" w:id="0">
    <w:p w:rsidR="00D762B1" w:rsidRPr="005A2D96" w:rsidRDefault="00D762B1" w:rsidP="00D31C3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FAF" w:rsidRPr="00575FAF" w:rsidRDefault="00575FAF" w:rsidP="00575FAF">
    <w:pPr>
      <w:pStyle w:val="Footer"/>
      <w:rPr>
        <w:rFonts w:ascii="Arial" w:hAnsi="Arial" w:cs="Arial"/>
        <w:b/>
        <w:sz w:val="48"/>
      </w:rPr>
    </w:pPr>
    <w:r w:rsidRPr="00575FAF">
      <w:rPr>
        <w:rFonts w:ascii="Arial" w:hAnsi="Arial" w:cs="Arial"/>
        <w:b/>
        <w:sz w:val="48"/>
      </w:rPr>
      <w:t>FR</w:t>
    </w:r>
    <w:r w:rsidRPr="00575FAF">
      <w:rPr>
        <w:rFonts w:ascii="Arial" w:hAnsi="Arial" w:cs="Arial"/>
        <w:b/>
        <w:sz w:val="48"/>
      </w:rPr>
      <w:tab/>
    </w:r>
    <w:r w:rsidRPr="00575FAF">
      <w:rPr>
        <w:rFonts w:ascii="Arial" w:hAnsi="Arial" w:cs="Arial"/>
        <w:b/>
        <w:sz w:val="48"/>
      </w:rPr>
      <w:tab/>
    </w:r>
    <w:r w:rsidRPr="00575FAF">
      <w:tab/>
    </w:r>
    <w:r w:rsidRPr="00575FAF">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FAF" w:rsidRPr="00575FAF" w:rsidRDefault="00575FAF" w:rsidP="00575FAF">
    <w:pPr>
      <w:pStyle w:val="Footer"/>
      <w:rPr>
        <w:rFonts w:ascii="Arial" w:hAnsi="Arial" w:cs="Arial"/>
        <w:b/>
        <w:sz w:val="48"/>
      </w:rPr>
    </w:pPr>
    <w:r w:rsidRPr="00575FAF">
      <w:rPr>
        <w:rFonts w:ascii="Arial" w:hAnsi="Arial" w:cs="Arial"/>
        <w:b/>
        <w:sz w:val="48"/>
      </w:rPr>
      <w:t>FR</w:t>
    </w:r>
    <w:r w:rsidRPr="00575FAF">
      <w:rPr>
        <w:rFonts w:ascii="Arial" w:hAnsi="Arial" w:cs="Arial"/>
        <w:b/>
        <w:sz w:val="48"/>
      </w:rPr>
      <w:tab/>
    </w:r>
    <w:r w:rsidRPr="00575FAF">
      <w:rPr>
        <w:rFonts w:ascii="Arial" w:hAnsi="Arial" w:cs="Arial"/>
        <w:b/>
        <w:sz w:val="48"/>
      </w:rPr>
      <w:tab/>
    </w:r>
    <w:r w:rsidRPr="00575FAF">
      <w:tab/>
    </w:r>
    <w:r w:rsidRPr="00575FAF">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FAF" w:rsidRDefault="00575FA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FAF" w:rsidRPr="00575FAF" w:rsidRDefault="00575FAF" w:rsidP="00575FAF">
    <w:pPr>
      <w:pStyle w:val="Footer"/>
      <w:rPr>
        <w:rFonts w:ascii="Arial" w:hAnsi="Arial" w:cs="Arial"/>
        <w:b/>
        <w:sz w:val="48"/>
      </w:rPr>
    </w:pPr>
    <w:r w:rsidRPr="00575FAF">
      <w:rPr>
        <w:rFonts w:ascii="Arial" w:hAnsi="Arial" w:cs="Arial"/>
        <w:b/>
        <w:sz w:val="48"/>
      </w:rPr>
      <w:t>FR</w:t>
    </w:r>
    <w:r w:rsidRPr="00575FAF">
      <w:rPr>
        <w:rFonts w:ascii="Arial" w:hAnsi="Arial" w:cs="Arial"/>
        <w:b/>
        <w:sz w:val="48"/>
      </w:rPr>
      <w:tab/>
    </w:r>
    <w:r>
      <w:fldChar w:fldCharType="begin"/>
    </w:r>
    <w:r>
      <w:instrText xml:space="preserve"> PAGE  \* MERGEFORMAT </w:instrText>
    </w:r>
    <w:r>
      <w:fldChar w:fldCharType="separate"/>
    </w:r>
    <w:r w:rsidR="00A40AC7">
      <w:rPr>
        <w:noProof/>
      </w:rPr>
      <w:t>3</w:t>
    </w:r>
    <w:r>
      <w:fldChar w:fldCharType="end"/>
    </w:r>
    <w:r>
      <w:tab/>
    </w:r>
    <w:r w:rsidRPr="00575FAF">
      <w:tab/>
    </w:r>
    <w:r w:rsidRPr="00575FAF">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FAF" w:rsidRDefault="00575FAF" w:rsidP="00575F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5A2D96" w:rsidRDefault="00D762B1" w:rsidP="00D31C35">
      <w:pPr>
        <w:spacing w:before="0" w:after="0"/>
      </w:pPr>
      <w:r>
        <w:separator/>
      </w:r>
    </w:p>
  </w:footnote>
  <w:footnote w:type="continuationSeparator" w:id="0">
    <w:p w:rsidR="00D762B1" w:rsidRPr="005A2D96" w:rsidRDefault="00D762B1" w:rsidP="00D31C35">
      <w:pPr>
        <w:spacing w:before="0" w:after="0"/>
      </w:pPr>
      <w:r>
        <w:continuationSeparator/>
      </w:r>
    </w:p>
  </w:footnote>
  <w:footnote w:id="1">
    <w:p w:rsidR="00B877D0" w:rsidRPr="007C3422" w:rsidRDefault="00B877D0" w:rsidP="00B877D0">
      <w:pPr>
        <w:pStyle w:val="FootnoteText"/>
        <w:rPr>
          <w:lang w:val="fr-BE"/>
        </w:rPr>
      </w:pPr>
      <w:r>
        <w:rPr>
          <w:rStyle w:val="FootnoteReference"/>
        </w:rPr>
        <w:footnoteRef/>
      </w:r>
      <w:r w:rsidRPr="007C3422">
        <w:rPr>
          <w:lang w:val="fr-BE"/>
        </w:rPr>
        <w:tab/>
        <w:t>Règlement (UE) 2025/1106 du Conseil du 27 mai 2025 établissant l’instrument «Agir pour la sécurité de l’Europe par le renforcement de l’industrie européenne de la défense» («instrument SAFE») (JO L, 2025/1106, 28.5.2025, ELI: </w:t>
      </w:r>
      <w:hyperlink r:id="rId1" w:tgtFrame="_blank" w:tooltip="Permet d’accéder à ce document par l’intermédiaire de son URI ELI." w:history="1">
        <w:r w:rsidRPr="007C3422">
          <w:rPr>
            <w:rStyle w:val="Hyperlink"/>
            <w:lang w:val="fr-BE"/>
          </w:rPr>
          <w:t>http://data.europa.eu/eli/reg/2025/1106/oj</w:t>
        </w:r>
      </w:hyperlink>
      <w:r w:rsidRPr="007C3422">
        <w:rPr>
          <w:lang w:val="fr-BE"/>
        </w:rPr>
        <w:t>).</w:t>
      </w:r>
    </w:p>
  </w:footnote>
  <w:footnote w:id="2">
    <w:p w:rsidR="00B877D0" w:rsidRPr="007C3422" w:rsidRDefault="00B877D0" w:rsidP="00B877D0">
      <w:pPr>
        <w:pStyle w:val="FootnoteText"/>
        <w:rPr>
          <w:lang w:val="fr-BE"/>
        </w:rPr>
      </w:pPr>
      <w:r>
        <w:rPr>
          <w:rStyle w:val="FootnoteReference"/>
        </w:rPr>
        <w:footnoteRef/>
      </w:r>
      <w:r w:rsidRPr="007C3422">
        <w:rPr>
          <w:lang w:val="fr-BE"/>
        </w:rPr>
        <w:tab/>
        <w:t>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2" w:tgtFrame="_blank" w:tooltip="Permet d’accéder à ce document par l’intermédiaire de son URI ELI." w:history="1">
        <w:r w:rsidRPr="007C3422">
          <w:rPr>
            <w:rStyle w:val="Hyperlink"/>
            <w:lang w:val="fr-BE"/>
          </w:rPr>
          <w:t>http://data.europa.eu/eli/reg/2024/1263/oj</w:t>
        </w:r>
      </w:hyperlink>
      <w:r w:rsidRPr="007C3422">
        <w:rPr>
          <w:lang w:val="fr-BE"/>
        </w:rPr>
        <w:t>).</w:t>
      </w:r>
    </w:p>
  </w:footnote>
  <w:footnote w:id="3">
    <w:p w:rsidR="00B877D0" w:rsidRPr="007C3422" w:rsidRDefault="00B877D0" w:rsidP="00B877D0">
      <w:pPr>
        <w:pStyle w:val="FootnoteText"/>
        <w:rPr>
          <w:lang w:val="fr-BE"/>
        </w:rPr>
      </w:pPr>
      <w:r>
        <w:rPr>
          <w:rStyle w:val="FootnoteReference"/>
        </w:rPr>
        <w:footnoteRef/>
      </w:r>
      <w:r w:rsidRPr="007C3422">
        <w:rPr>
          <w:lang w:val="fr-BE"/>
        </w:rPr>
        <w:tab/>
        <w:t>Règlement (CE) nº 1467/97 du Conseil du 7 juillet 1997 visant à accélérer et à clarifier la mise en œuvre de la procédure concernant les déficits excessifs (JO L 209 du 2.8.1997, p. 6, ELI: http://data.europa.eu/eli/reg/1997/1467/oj).</w:t>
      </w:r>
    </w:p>
  </w:footnote>
  <w:footnote w:id="4">
    <w:p w:rsidR="00E659FE" w:rsidRPr="007C3422" w:rsidRDefault="00E659FE" w:rsidP="00E659FE">
      <w:pPr>
        <w:pStyle w:val="FootnoteText"/>
        <w:rPr>
          <w:lang w:val="fr-BE"/>
        </w:rPr>
      </w:pPr>
      <w:r>
        <w:rPr>
          <w:rStyle w:val="FootnoteReference"/>
        </w:rPr>
        <w:footnoteRef/>
      </w:r>
      <w:r w:rsidRPr="007C3422">
        <w:rPr>
          <w:lang w:val="fr-BE"/>
        </w:rPr>
        <w:tab/>
        <w:t>Règlement (UE, Euratom) 2024/2509 du Parlement européen et du Conseil du 23 septembre 2024 relatif aux règles financières applicables au budget général de l’Union (JO L, 2024/2509, 26.9.2024) et règlement (UE, Euratom) 2020/2092 du Parlement européen et du Conseil du 16 décembre 2020 relatif à un régime général de conditionnalité pour la protection du budget de l’Union (JO L 433I du 22.12.2020,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FAF" w:rsidRDefault="00575F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FAF" w:rsidRDefault="00575F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2 17:55:0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4FB5C267-08DC-4E90-AEF5-8B554B937C4E"/>
    <w:docVar w:name="LW_COVERPAGE_TYPE" w:val="1"/>
    <w:docVar w:name="LW_CreatedUtc" w:val="2025-11-28T15:49:49.0267806Z"/>
    <w:docVar w:name="LW_CROSSREFERENCE" w:val="&lt;UNUSED&gt;"/>
    <w:docVar w:name="LW_DocType" w:val="COM"/>
    <w:docVar w:name="LW_EMISSION" w:val="15.1.2026"/>
    <w:docVar w:name="LW_EMISSION_ISODATE" w:val="2026-01-15"/>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23"/>
    <w:docVar w:name="LW_REF.II.NEW.CP_YEAR" w:val="2026"/>
    <w:docVar w:name="LW_REF.INST.NEW" w:val="COM"/>
    <w:docVar w:name="LW_REF.INST.NEW_ADOPTED" w:val="final"/>
    <w:docVar w:name="LW_REF.INST.NEW_TEXT" w:val="(2026) 3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mise à disposition de l\u8217?assistance financière au titre du règlement (UE) 2025/1106 en ce qui concerne Chypre"/>
    <w:docVar w:name="LW_TYPE.DOC.CP" w:val="DÉCISION D\u8217?EXÉCUTION DU CONSEIL"/>
    <w:docVar w:name="LwApiVersions" w:val="LW4CoDe 1.24.5.0; LW 9.2, Build 20251112"/>
  </w:docVars>
  <w:rsids>
    <w:rsidRoot w:val="00D31C35"/>
    <w:rsid w:val="00011114"/>
    <w:rsid w:val="00013DCF"/>
    <w:rsid w:val="00041798"/>
    <w:rsid w:val="00042FB8"/>
    <w:rsid w:val="00044636"/>
    <w:rsid w:val="0004481F"/>
    <w:rsid w:val="000546BC"/>
    <w:rsid w:val="00062F72"/>
    <w:rsid w:val="00063BD8"/>
    <w:rsid w:val="00065D76"/>
    <w:rsid w:val="00067138"/>
    <w:rsid w:val="000734E5"/>
    <w:rsid w:val="0008275D"/>
    <w:rsid w:val="00084F77"/>
    <w:rsid w:val="00085500"/>
    <w:rsid w:val="00090DF5"/>
    <w:rsid w:val="000A094F"/>
    <w:rsid w:val="000B3287"/>
    <w:rsid w:val="000C274F"/>
    <w:rsid w:val="000C3D45"/>
    <w:rsid w:val="000C6756"/>
    <w:rsid w:val="000D7D98"/>
    <w:rsid w:val="00101BF0"/>
    <w:rsid w:val="00102573"/>
    <w:rsid w:val="001065F5"/>
    <w:rsid w:val="00106A2F"/>
    <w:rsid w:val="00120CA5"/>
    <w:rsid w:val="001238EF"/>
    <w:rsid w:val="001300E1"/>
    <w:rsid w:val="001329FA"/>
    <w:rsid w:val="00132A96"/>
    <w:rsid w:val="001441D7"/>
    <w:rsid w:val="00154E62"/>
    <w:rsid w:val="00160BC8"/>
    <w:rsid w:val="00162A07"/>
    <w:rsid w:val="00164E79"/>
    <w:rsid w:val="001727F5"/>
    <w:rsid w:val="001745FC"/>
    <w:rsid w:val="00175CE7"/>
    <w:rsid w:val="00197613"/>
    <w:rsid w:val="001A2B5B"/>
    <w:rsid w:val="001A32E0"/>
    <w:rsid w:val="001A3BCF"/>
    <w:rsid w:val="001A574A"/>
    <w:rsid w:val="001C0950"/>
    <w:rsid w:val="001C2E71"/>
    <w:rsid w:val="001E37DF"/>
    <w:rsid w:val="001E76BC"/>
    <w:rsid w:val="001F7F53"/>
    <w:rsid w:val="00210512"/>
    <w:rsid w:val="00211803"/>
    <w:rsid w:val="00215E60"/>
    <w:rsid w:val="00222DD0"/>
    <w:rsid w:val="00224C1F"/>
    <w:rsid w:val="0022590B"/>
    <w:rsid w:val="00233923"/>
    <w:rsid w:val="00233DC7"/>
    <w:rsid w:val="00247779"/>
    <w:rsid w:val="00253706"/>
    <w:rsid w:val="00256613"/>
    <w:rsid w:val="00260578"/>
    <w:rsid w:val="00262B55"/>
    <w:rsid w:val="00266D1F"/>
    <w:rsid w:val="00274CEC"/>
    <w:rsid w:val="00285BEE"/>
    <w:rsid w:val="00292708"/>
    <w:rsid w:val="0029533F"/>
    <w:rsid w:val="00295D69"/>
    <w:rsid w:val="002A6CBA"/>
    <w:rsid w:val="002B30AF"/>
    <w:rsid w:val="002B34E9"/>
    <w:rsid w:val="002B722F"/>
    <w:rsid w:val="002C373D"/>
    <w:rsid w:val="002D2458"/>
    <w:rsid w:val="002E4240"/>
    <w:rsid w:val="002E46FD"/>
    <w:rsid w:val="002F6053"/>
    <w:rsid w:val="00300224"/>
    <w:rsid w:val="00300A8A"/>
    <w:rsid w:val="00300C93"/>
    <w:rsid w:val="00303111"/>
    <w:rsid w:val="0031165F"/>
    <w:rsid w:val="0031373D"/>
    <w:rsid w:val="0033088C"/>
    <w:rsid w:val="003328E1"/>
    <w:rsid w:val="003332B3"/>
    <w:rsid w:val="0033344A"/>
    <w:rsid w:val="003437CE"/>
    <w:rsid w:val="0034714E"/>
    <w:rsid w:val="00353838"/>
    <w:rsid w:val="00353CAC"/>
    <w:rsid w:val="003558B4"/>
    <w:rsid w:val="0035755B"/>
    <w:rsid w:val="00360FD8"/>
    <w:rsid w:val="00366CA6"/>
    <w:rsid w:val="00372F04"/>
    <w:rsid w:val="00376167"/>
    <w:rsid w:val="00380F7E"/>
    <w:rsid w:val="00383F20"/>
    <w:rsid w:val="0038429B"/>
    <w:rsid w:val="003867BE"/>
    <w:rsid w:val="003907B7"/>
    <w:rsid w:val="003917CE"/>
    <w:rsid w:val="003A16F9"/>
    <w:rsid w:val="003A3027"/>
    <w:rsid w:val="003B3980"/>
    <w:rsid w:val="003B3D76"/>
    <w:rsid w:val="003B6926"/>
    <w:rsid w:val="003C07A7"/>
    <w:rsid w:val="003C702A"/>
    <w:rsid w:val="003D44C1"/>
    <w:rsid w:val="003E04C7"/>
    <w:rsid w:val="0040604C"/>
    <w:rsid w:val="004203E0"/>
    <w:rsid w:val="004220AD"/>
    <w:rsid w:val="00422C20"/>
    <w:rsid w:val="0042648E"/>
    <w:rsid w:val="00427ED6"/>
    <w:rsid w:val="004337FD"/>
    <w:rsid w:val="00461014"/>
    <w:rsid w:val="00462B13"/>
    <w:rsid w:val="00464C84"/>
    <w:rsid w:val="004656DA"/>
    <w:rsid w:val="00467087"/>
    <w:rsid w:val="00474A5D"/>
    <w:rsid w:val="00486BAC"/>
    <w:rsid w:val="0049217B"/>
    <w:rsid w:val="004936D2"/>
    <w:rsid w:val="004A1CA7"/>
    <w:rsid w:val="004A3C4E"/>
    <w:rsid w:val="004A4627"/>
    <w:rsid w:val="004B053E"/>
    <w:rsid w:val="004B0948"/>
    <w:rsid w:val="004B525C"/>
    <w:rsid w:val="004C2FFE"/>
    <w:rsid w:val="004C6A80"/>
    <w:rsid w:val="004C748D"/>
    <w:rsid w:val="004E0C4C"/>
    <w:rsid w:val="004F2D0F"/>
    <w:rsid w:val="005136DE"/>
    <w:rsid w:val="00514EC4"/>
    <w:rsid w:val="0051597B"/>
    <w:rsid w:val="00517C38"/>
    <w:rsid w:val="00525C30"/>
    <w:rsid w:val="005326BD"/>
    <w:rsid w:val="005338EE"/>
    <w:rsid w:val="005370E0"/>
    <w:rsid w:val="00554E71"/>
    <w:rsid w:val="00563676"/>
    <w:rsid w:val="00567388"/>
    <w:rsid w:val="00575FAF"/>
    <w:rsid w:val="00576487"/>
    <w:rsid w:val="005829EE"/>
    <w:rsid w:val="005A2D96"/>
    <w:rsid w:val="005B1EB6"/>
    <w:rsid w:val="005B23A5"/>
    <w:rsid w:val="005B5370"/>
    <w:rsid w:val="005B63E2"/>
    <w:rsid w:val="005D0FC9"/>
    <w:rsid w:val="005D1F90"/>
    <w:rsid w:val="005E4A2F"/>
    <w:rsid w:val="005E68EB"/>
    <w:rsid w:val="005F62F4"/>
    <w:rsid w:val="0061287A"/>
    <w:rsid w:val="0061326F"/>
    <w:rsid w:val="00625F6A"/>
    <w:rsid w:val="0063593A"/>
    <w:rsid w:val="0064387D"/>
    <w:rsid w:val="00647F57"/>
    <w:rsid w:val="00653DA2"/>
    <w:rsid w:val="006547C6"/>
    <w:rsid w:val="00667476"/>
    <w:rsid w:val="00671DCA"/>
    <w:rsid w:val="006743AD"/>
    <w:rsid w:val="006746B5"/>
    <w:rsid w:val="00683CE7"/>
    <w:rsid w:val="006958C5"/>
    <w:rsid w:val="0069594B"/>
    <w:rsid w:val="006972E9"/>
    <w:rsid w:val="006C00A7"/>
    <w:rsid w:val="006C64F2"/>
    <w:rsid w:val="006D0E97"/>
    <w:rsid w:val="006E0DE0"/>
    <w:rsid w:val="006E26B1"/>
    <w:rsid w:val="006E4161"/>
    <w:rsid w:val="006F34E7"/>
    <w:rsid w:val="006F35B3"/>
    <w:rsid w:val="00701A73"/>
    <w:rsid w:val="00702F5E"/>
    <w:rsid w:val="00705BBF"/>
    <w:rsid w:val="007169E9"/>
    <w:rsid w:val="00720CCC"/>
    <w:rsid w:val="00723A68"/>
    <w:rsid w:val="00724598"/>
    <w:rsid w:val="00736EB1"/>
    <w:rsid w:val="00742314"/>
    <w:rsid w:val="00764997"/>
    <w:rsid w:val="00773331"/>
    <w:rsid w:val="00780678"/>
    <w:rsid w:val="0078224A"/>
    <w:rsid w:val="0079286A"/>
    <w:rsid w:val="007932EF"/>
    <w:rsid w:val="0079339C"/>
    <w:rsid w:val="007B5A04"/>
    <w:rsid w:val="007C0CB8"/>
    <w:rsid w:val="007C3422"/>
    <w:rsid w:val="007C4B72"/>
    <w:rsid w:val="007D63F2"/>
    <w:rsid w:val="007D7D8B"/>
    <w:rsid w:val="007E05B0"/>
    <w:rsid w:val="007E28E0"/>
    <w:rsid w:val="007E475D"/>
    <w:rsid w:val="007F22EB"/>
    <w:rsid w:val="00815F5B"/>
    <w:rsid w:val="0081616B"/>
    <w:rsid w:val="00823DF6"/>
    <w:rsid w:val="00824065"/>
    <w:rsid w:val="00824DF8"/>
    <w:rsid w:val="0083135C"/>
    <w:rsid w:val="00846088"/>
    <w:rsid w:val="00855816"/>
    <w:rsid w:val="00855B01"/>
    <w:rsid w:val="0087318A"/>
    <w:rsid w:val="00874D22"/>
    <w:rsid w:val="00887F76"/>
    <w:rsid w:val="008939AB"/>
    <w:rsid w:val="008A1986"/>
    <w:rsid w:val="008A2914"/>
    <w:rsid w:val="008A5A22"/>
    <w:rsid w:val="008A65FB"/>
    <w:rsid w:val="008B0F9D"/>
    <w:rsid w:val="008B3E15"/>
    <w:rsid w:val="008C5AEE"/>
    <w:rsid w:val="008C5B6D"/>
    <w:rsid w:val="008E4946"/>
    <w:rsid w:val="008E4C53"/>
    <w:rsid w:val="008E4D8E"/>
    <w:rsid w:val="008F232D"/>
    <w:rsid w:val="0090283E"/>
    <w:rsid w:val="00911264"/>
    <w:rsid w:val="00915191"/>
    <w:rsid w:val="00920595"/>
    <w:rsid w:val="00922DB7"/>
    <w:rsid w:val="00930F91"/>
    <w:rsid w:val="00943323"/>
    <w:rsid w:val="009615F9"/>
    <w:rsid w:val="00973318"/>
    <w:rsid w:val="00990A08"/>
    <w:rsid w:val="00995282"/>
    <w:rsid w:val="0099627F"/>
    <w:rsid w:val="009B28B1"/>
    <w:rsid w:val="009C128D"/>
    <w:rsid w:val="009C3F06"/>
    <w:rsid w:val="009D126D"/>
    <w:rsid w:val="009E2625"/>
    <w:rsid w:val="009F755E"/>
    <w:rsid w:val="00A02902"/>
    <w:rsid w:val="00A101B8"/>
    <w:rsid w:val="00A10FC7"/>
    <w:rsid w:val="00A12687"/>
    <w:rsid w:val="00A21E11"/>
    <w:rsid w:val="00A22507"/>
    <w:rsid w:val="00A23C77"/>
    <w:rsid w:val="00A26901"/>
    <w:rsid w:val="00A33427"/>
    <w:rsid w:val="00A40AC7"/>
    <w:rsid w:val="00A42D5C"/>
    <w:rsid w:val="00A52EDC"/>
    <w:rsid w:val="00A6328F"/>
    <w:rsid w:val="00A6623D"/>
    <w:rsid w:val="00A70346"/>
    <w:rsid w:val="00A71B03"/>
    <w:rsid w:val="00A77164"/>
    <w:rsid w:val="00A85F9B"/>
    <w:rsid w:val="00A920D1"/>
    <w:rsid w:val="00A9224A"/>
    <w:rsid w:val="00A97B21"/>
    <w:rsid w:val="00AA3585"/>
    <w:rsid w:val="00AA698C"/>
    <w:rsid w:val="00AA6B3A"/>
    <w:rsid w:val="00AB3995"/>
    <w:rsid w:val="00AC1EC1"/>
    <w:rsid w:val="00AC7277"/>
    <w:rsid w:val="00AC78D5"/>
    <w:rsid w:val="00AD7A78"/>
    <w:rsid w:val="00AE0C87"/>
    <w:rsid w:val="00AE2AFE"/>
    <w:rsid w:val="00AE4AB6"/>
    <w:rsid w:val="00AF24FA"/>
    <w:rsid w:val="00AF5ED1"/>
    <w:rsid w:val="00B02A7B"/>
    <w:rsid w:val="00B10759"/>
    <w:rsid w:val="00B20124"/>
    <w:rsid w:val="00B30909"/>
    <w:rsid w:val="00B34A53"/>
    <w:rsid w:val="00B34EDF"/>
    <w:rsid w:val="00B459FD"/>
    <w:rsid w:val="00B47D28"/>
    <w:rsid w:val="00B5303B"/>
    <w:rsid w:val="00B860E3"/>
    <w:rsid w:val="00B8740E"/>
    <w:rsid w:val="00B877D0"/>
    <w:rsid w:val="00B922AB"/>
    <w:rsid w:val="00B938D8"/>
    <w:rsid w:val="00BA723C"/>
    <w:rsid w:val="00BB1994"/>
    <w:rsid w:val="00BB5431"/>
    <w:rsid w:val="00BC2651"/>
    <w:rsid w:val="00BC3714"/>
    <w:rsid w:val="00BC41C7"/>
    <w:rsid w:val="00BD389C"/>
    <w:rsid w:val="00C020B0"/>
    <w:rsid w:val="00C063A8"/>
    <w:rsid w:val="00C06C69"/>
    <w:rsid w:val="00C12301"/>
    <w:rsid w:val="00C13563"/>
    <w:rsid w:val="00C17991"/>
    <w:rsid w:val="00C22A1C"/>
    <w:rsid w:val="00C3233E"/>
    <w:rsid w:val="00C360CC"/>
    <w:rsid w:val="00C373E3"/>
    <w:rsid w:val="00C45188"/>
    <w:rsid w:val="00C64AA0"/>
    <w:rsid w:val="00C75322"/>
    <w:rsid w:val="00C8524B"/>
    <w:rsid w:val="00C85A96"/>
    <w:rsid w:val="00C86A9C"/>
    <w:rsid w:val="00C86EB6"/>
    <w:rsid w:val="00C91E9B"/>
    <w:rsid w:val="00CB4A09"/>
    <w:rsid w:val="00CC4020"/>
    <w:rsid w:val="00CC4ED2"/>
    <w:rsid w:val="00CC5E5C"/>
    <w:rsid w:val="00CC60B9"/>
    <w:rsid w:val="00CD7376"/>
    <w:rsid w:val="00CE1B3F"/>
    <w:rsid w:val="00CE225D"/>
    <w:rsid w:val="00CE79EF"/>
    <w:rsid w:val="00CF5B98"/>
    <w:rsid w:val="00CF6E11"/>
    <w:rsid w:val="00CF73EC"/>
    <w:rsid w:val="00D0484E"/>
    <w:rsid w:val="00D05579"/>
    <w:rsid w:val="00D070AC"/>
    <w:rsid w:val="00D0748C"/>
    <w:rsid w:val="00D10516"/>
    <w:rsid w:val="00D11520"/>
    <w:rsid w:val="00D17151"/>
    <w:rsid w:val="00D20381"/>
    <w:rsid w:val="00D23467"/>
    <w:rsid w:val="00D2376C"/>
    <w:rsid w:val="00D30D0F"/>
    <w:rsid w:val="00D31581"/>
    <w:rsid w:val="00D31C35"/>
    <w:rsid w:val="00D44A8A"/>
    <w:rsid w:val="00D55690"/>
    <w:rsid w:val="00D601C5"/>
    <w:rsid w:val="00D622C1"/>
    <w:rsid w:val="00D63C0C"/>
    <w:rsid w:val="00D66E42"/>
    <w:rsid w:val="00D761A7"/>
    <w:rsid w:val="00D762B1"/>
    <w:rsid w:val="00D807AE"/>
    <w:rsid w:val="00D87B8E"/>
    <w:rsid w:val="00DB457E"/>
    <w:rsid w:val="00DD0804"/>
    <w:rsid w:val="00DD6FA8"/>
    <w:rsid w:val="00DE10A2"/>
    <w:rsid w:val="00DE6B69"/>
    <w:rsid w:val="00DF4808"/>
    <w:rsid w:val="00DF485D"/>
    <w:rsid w:val="00DF67CF"/>
    <w:rsid w:val="00E10169"/>
    <w:rsid w:val="00E12876"/>
    <w:rsid w:val="00E13151"/>
    <w:rsid w:val="00E17287"/>
    <w:rsid w:val="00E218A1"/>
    <w:rsid w:val="00E25DB1"/>
    <w:rsid w:val="00E31786"/>
    <w:rsid w:val="00E33132"/>
    <w:rsid w:val="00E33907"/>
    <w:rsid w:val="00E452B7"/>
    <w:rsid w:val="00E53456"/>
    <w:rsid w:val="00E53B7D"/>
    <w:rsid w:val="00E54040"/>
    <w:rsid w:val="00E62214"/>
    <w:rsid w:val="00E659FE"/>
    <w:rsid w:val="00E664ED"/>
    <w:rsid w:val="00E72DC8"/>
    <w:rsid w:val="00E74E62"/>
    <w:rsid w:val="00EA47FF"/>
    <w:rsid w:val="00EA5DDF"/>
    <w:rsid w:val="00EA5EAB"/>
    <w:rsid w:val="00EC65F1"/>
    <w:rsid w:val="00ED667C"/>
    <w:rsid w:val="00EE1EC0"/>
    <w:rsid w:val="00EE620D"/>
    <w:rsid w:val="00F02A7C"/>
    <w:rsid w:val="00F02CCD"/>
    <w:rsid w:val="00F0379A"/>
    <w:rsid w:val="00F07502"/>
    <w:rsid w:val="00F1017E"/>
    <w:rsid w:val="00F12C99"/>
    <w:rsid w:val="00F26003"/>
    <w:rsid w:val="00F36D7C"/>
    <w:rsid w:val="00F5343C"/>
    <w:rsid w:val="00F55211"/>
    <w:rsid w:val="00F60C88"/>
    <w:rsid w:val="00F6721B"/>
    <w:rsid w:val="00F71EDC"/>
    <w:rsid w:val="00F7715C"/>
    <w:rsid w:val="00F822C9"/>
    <w:rsid w:val="00F93286"/>
    <w:rsid w:val="00F9659C"/>
    <w:rsid w:val="00FA0913"/>
    <w:rsid w:val="00FA4D60"/>
    <w:rsid w:val="00FA7339"/>
    <w:rsid w:val="00FC0C89"/>
    <w:rsid w:val="00FC242F"/>
    <w:rsid w:val="00FC3100"/>
    <w:rsid w:val="00FC38F8"/>
    <w:rsid w:val="00FE3D95"/>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fr-FR"/>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character" w:customStyle="1" w:styleId="HeaderChar">
    <w:name w:val="Header Char"/>
    <w:basedOn w:val="DefaultParagraphFont"/>
    <w:link w:val="Header"/>
    <w:uiPriority w:val="99"/>
    <w:rsid w:val="00575FAF"/>
    <w:rPr>
      <w:rFonts w:ascii="Times New Roman" w:hAnsi="Times New Roman" w:cs="Times New Roman"/>
      <w:sz w:val="24"/>
      <w:lang w:val="fr-FR"/>
    </w:rPr>
  </w:style>
  <w:style w:type="character" w:customStyle="1" w:styleId="FooterChar">
    <w:name w:val="Footer Char"/>
    <w:basedOn w:val="DefaultParagraphFont"/>
    <w:link w:val="Footer"/>
    <w:uiPriority w:val="99"/>
    <w:rsid w:val="00575FAF"/>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75FA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75FAF"/>
    <w:pPr>
      <w:spacing w:before="0"/>
      <w:jc w:val="right"/>
    </w:pPr>
    <w:rPr>
      <w:sz w:val="28"/>
    </w:rPr>
  </w:style>
  <w:style w:type="paragraph" w:customStyle="1" w:styleId="FooterSensitivity">
    <w:name w:val="Footer Sensitivity"/>
    <w:basedOn w:val="Normal"/>
    <w:rsid w:val="00575FA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75FAF"/>
    <w:pPr>
      <w:tabs>
        <w:tab w:val="center" w:pos="4535"/>
        <w:tab w:val="right" w:pos="9071"/>
      </w:tabs>
      <w:spacing w:before="0"/>
    </w:pPr>
  </w:style>
  <w:style w:type="paragraph" w:customStyle="1" w:styleId="HeaderLandscape">
    <w:name w:val="HeaderLandscape"/>
    <w:basedOn w:val="Normal"/>
    <w:rsid w:val="00575FAF"/>
    <w:pPr>
      <w:tabs>
        <w:tab w:val="center" w:pos="7285"/>
        <w:tab w:val="right" w:pos="14003"/>
      </w:tabs>
      <w:spacing w:before="0"/>
    </w:pPr>
  </w:style>
  <w:style w:type="paragraph" w:styleId="Footer">
    <w:name w:val="footer"/>
    <w:basedOn w:val="Normal"/>
    <w:link w:val="FooterChar"/>
    <w:uiPriority w:val="99"/>
    <w:unhideWhenUsed/>
    <w:rsid w:val="00575FAF"/>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75FAF"/>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3.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BEC069-E3E9-4A89-83C0-B41EFA0E3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4</Pages>
  <Words>748</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2026-01-14T14:41:00Z</dcterms:created>
  <dcterms:modified xsi:type="dcterms:W3CDTF">2026-01-22T16:55:00Z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