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263352" w:rsidP="0026335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529B98-8429-43E7-81C2-EB03C66EA4EA" style="width:455.25pt;height:330pt">
            <v:imagedata r:id="rId11" o:title=""/>
          </v:shape>
        </w:pict>
      </w:r>
    </w:p>
    <w:p w:rsidR="00920595" w:rsidRPr="005A2D96" w:rsidRDefault="00920595" w:rsidP="00723A68">
      <w:pPr>
        <w:pStyle w:val="Pagedecouverture"/>
        <w:rPr>
          <w:noProof/>
        </w:rPr>
        <w:sectPr w:rsidR="00920595" w:rsidRPr="005A2D96" w:rsidSect="00263352">
          <w:footerReference w:type="even" r:id="rId12"/>
          <w:footerReference w:type="default" r:id="rId13"/>
          <w:pgSz w:w="11907" w:h="16839"/>
          <w:pgMar w:top="1134" w:right="1417" w:bottom="1134" w:left="1417" w:header="709" w:footer="709" w:gutter="0"/>
          <w:pgNumType w:start="0"/>
          <w:cols w:space="720"/>
          <w:docGrid w:linePitch="360"/>
        </w:sectPr>
      </w:pPr>
    </w:p>
    <w:p w:rsidR="00487C11" w:rsidRDefault="007B4B72">
      <w:pPr>
        <w:pStyle w:val="Rfrenceinterinstitutionnelle"/>
        <w:rPr>
          <w:noProof/>
        </w:rPr>
      </w:pPr>
      <w:bookmarkStart w:id="0" w:name="_GoBack"/>
      <w:bookmarkEnd w:id="0"/>
      <w:r>
        <w:rPr>
          <w:noProof/>
        </w:rPr>
        <w:lastRenderedPageBreak/>
        <w:t>2026/0023 (NLE)</w:t>
      </w:r>
    </w:p>
    <w:p w:rsidR="00920595" w:rsidRPr="005A2D96" w:rsidRDefault="00474A5D" w:rsidP="00474A5D">
      <w:pPr>
        <w:pStyle w:val="Statut"/>
        <w:rPr>
          <w:noProof/>
        </w:rPr>
      </w:pPr>
      <w:r w:rsidRPr="00474A5D">
        <w:rPr>
          <w:noProof/>
        </w:rPr>
        <w:t>Proposal for a</w:t>
      </w:r>
    </w:p>
    <w:p w:rsidR="00920595" w:rsidRPr="005A2D96" w:rsidRDefault="00474A5D" w:rsidP="00474A5D">
      <w:pPr>
        <w:pStyle w:val="Typedudocument"/>
        <w:rPr>
          <w:noProof/>
        </w:rPr>
      </w:pPr>
      <w:r w:rsidRPr="00474A5D">
        <w:rPr>
          <w:noProof/>
        </w:rPr>
        <w:t>COUNCIL IMPLEMENTING DECISION</w:t>
      </w:r>
    </w:p>
    <w:p w:rsidR="00920595" w:rsidRPr="005A2D96" w:rsidRDefault="00474A5D" w:rsidP="00474A5D">
      <w:pPr>
        <w:pStyle w:val="Titreobjet"/>
        <w:rPr>
          <w:noProof/>
        </w:rPr>
      </w:pPr>
      <w:bookmarkStart w:id="1" w:name="_Hlk219292211"/>
      <w:r w:rsidRPr="00474A5D">
        <w:rPr>
          <w:noProof/>
        </w:rPr>
        <w:t>on making the financial assistance under Regulation (EU) 2025/1106 available to Cyprus</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5B4FDD" w:rsidP="005B4FDD">
      <w:pPr>
        <w:pStyle w:val="Point0"/>
        <w:rPr>
          <w:noProof/>
        </w:rPr>
      </w:pPr>
      <w:r w:rsidRPr="005B4FDD">
        <w:rPr>
          <w:noProof/>
        </w:rPr>
        <w:t>(1)</w:t>
      </w:r>
      <w:r w:rsidRPr="005B4FDD">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5B4FDD" w:rsidP="005B4FDD">
      <w:pPr>
        <w:pStyle w:val="Point0"/>
        <w:rPr>
          <w:noProof/>
        </w:rPr>
      </w:pPr>
      <w:bookmarkStart w:id="5" w:name="_Hlk218868880"/>
      <w:r w:rsidRPr="005B4FDD">
        <w:rPr>
          <w:noProof/>
        </w:rPr>
        <w:t>(2)</w:t>
      </w:r>
      <w:r w:rsidRPr="005B4FDD">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5B4FDD" w:rsidP="005B4FDD">
      <w:pPr>
        <w:pStyle w:val="Point0"/>
        <w:rPr>
          <w:noProof/>
        </w:rPr>
      </w:pPr>
      <w:bookmarkStart w:id="6" w:name="_Hlk218870488"/>
      <w:r w:rsidRPr="005B4FDD">
        <w:rPr>
          <w:noProof/>
        </w:rPr>
        <w:t>(3)</w:t>
      </w:r>
      <w:r w:rsidRPr="005B4FDD">
        <w:rPr>
          <w:noProof/>
        </w:rPr>
        <w:tab/>
      </w:r>
      <w:r w:rsidR="00B877D0">
        <w:rPr>
          <w:noProof/>
        </w:rPr>
        <w:t>O</w:t>
      </w:r>
      <w:r w:rsidR="00B877D0" w:rsidRPr="007266E9">
        <w:rPr>
          <w:noProof/>
        </w:rPr>
        <w:t>n 2</w:t>
      </w:r>
      <w:r w:rsidR="00B877D0">
        <w:rPr>
          <w:noProof/>
        </w:rPr>
        <w:t>8</w:t>
      </w:r>
      <w:r w:rsidR="00B877D0" w:rsidRPr="007266E9">
        <w:rPr>
          <w:noProof/>
        </w:rPr>
        <w:t> November 2025</w:t>
      </w:r>
      <w:r w:rsidR="00B877D0">
        <w:rPr>
          <w:noProof/>
        </w:rPr>
        <w:t xml:space="preserve">, </w:t>
      </w:r>
      <w:r w:rsidR="00474A5D">
        <w:rPr>
          <w:noProof/>
        </w:rPr>
        <w:t>Cyprus</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5B4FDD" w:rsidP="005B4FDD">
      <w:pPr>
        <w:pStyle w:val="Point0"/>
        <w:rPr>
          <w:noProof/>
        </w:rPr>
      </w:pPr>
      <w:bookmarkStart w:id="7" w:name="_Hlk218870606"/>
      <w:r w:rsidRPr="005B4FDD">
        <w:rPr>
          <w:noProof/>
        </w:rPr>
        <w:t>(4)</w:t>
      </w:r>
      <w:r w:rsidRPr="005B4FDD">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5B4FDD" w:rsidP="005B4FDD">
      <w:pPr>
        <w:pStyle w:val="Point0"/>
        <w:rPr>
          <w:noProof/>
        </w:rPr>
      </w:pPr>
      <w:r w:rsidRPr="005B4FDD">
        <w:rPr>
          <w:noProof/>
        </w:rPr>
        <w:t>(5)</w:t>
      </w:r>
      <w:r w:rsidRPr="005B4FDD">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5B4FDD" w:rsidP="005B4FDD">
      <w:pPr>
        <w:pStyle w:val="Point0"/>
        <w:rPr>
          <w:noProof/>
        </w:rPr>
      </w:pPr>
      <w:r w:rsidRPr="005B4FDD">
        <w:rPr>
          <w:noProof/>
        </w:rPr>
        <w:t>(6)</w:t>
      </w:r>
      <w:r w:rsidRPr="005B4FDD">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5B4FDD" w:rsidP="005B4FDD">
      <w:pPr>
        <w:pStyle w:val="Point0"/>
        <w:rPr>
          <w:noProof/>
        </w:rPr>
      </w:pPr>
      <w:r w:rsidRPr="005B4FDD">
        <w:rPr>
          <w:noProof/>
        </w:rPr>
        <w:t>(7)</w:t>
      </w:r>
      <w:r w:rsidRPr="005B4FDD">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5B4FDD" w:rsidP="005B4FDD">
      <w:pPr>
        <w:pStyle w:val="Point0"/>
        <w:rPr>
          <w:noProof/>
        </w:rPr>
      </w:pPr>
      <w:r w:rsidRPr="005B4FDD">
        <w:rPr>
          <w:noProof/>
        </w:rPr>
        <w:t>(8)</w:t>
      </w:r>
      <w:r w:rsidRPr="005B4FDD">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5B4FDD" w:rsidP="005B4FDD">
      <w:pPr>
        <w:pStyle w:val="Point0"/>
        <w:rPr>
          <w:noProof/>
        </w:rPr>
      </w:pPr>
      <w:r w:rsidRPr="005B4FDD">
        <w:rPr>
          <w:noProof/>
        </w:rPr>
        <w:t>(9)</w:t>
      </w:r>
      <w:r w:rsidRPr="005B4FDD">
        <w:rPr>
          <w:noProof/>
        </w:rPr>
        <w:tab/>
      </w:r>
      <w:r w:rsidR="00AE4AB6" w:rsidRPr="00300A8A">
        <w:rPr>
          <w:noProof/>
        </w:rPr>
        <w:t xml:space="preserve">In accordance with Article 8(5) of Regulation (EU) 2025/1106, the Commission has considered existing and expected financial needs of </w:t>
      </w:r>
      <w:r w:rsidR="00474A5D">
        <w:rPr>
          <w:noProof/>
        </w:rPr>
        <w:t>Cyprus</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B877D0" w:rsidRPr="00E659FE" w:rsidRDefault="005B4FDD" w:rsidP="005B4FDD">
      <w:pPr>
        <w:pStyle w:val="Point0"/>
        <w:rPr>
          <w:noProof/>
          <w:szCs w:val="24"/>
        </w:rPr>
      </w:pPr>
      <w:r w:rsidRPr="005B4FDD">
        <w:rPr>
          <w:noProof/>
        </w:rPr>
        <w:t>(10)</w:t>
      </w:r>
      <w:r w:rsidRPr="005B4FDD">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090DF5">
        <w:rPr>
          <w:noProof/>
        </w:rPr>
        <w:t>.</w:t>
      </w:r>
    </w:p>
    <w:p w:rsidR="00E659FE" w:rsidRPr="00E659FE" w:rsidRDefault="005B4FDD" w:rsidP="005B4FDD">
      <w:pPr>
        <w:pStyle w:val="Point0"/>
        <w:rPr>
          <w:noProof/>
          <w:szCs w:val="24"/>
        </w:rPr>
      </w:pPr>
      <w:r w:rsidRPr="005B4FDD">
        <w:rPr>
          <w:noProof/>
        </w:rPr>
        <w:t>(11)</w:t>
      </w:r>
      <w:r w:rsidRPr="005B4FDD">
        <w:rPr>
          <w:noProof/>
        </w:rPr>
        <w:tab/>
      </w:r>
      <w:r w:rsidR="00E659FE">
        <w:rPr>
          <w:noProof/>
        </w:rPr>
        <w:t xml:space="preserve">This </w:t>
      </w:r>
      <w:r w:rsidR="00042FB8">
        <w:rPr>
          <w:noProof/>
        </w:rPr>
        <w:t>D</w:t>
      </w:r>
      <w:r w:rsidR="00E659FE">
        <w:rPr>
          <w:noProof/>
        </w:rPr>
        <w:t>ecision is without prejudice to the relevant rules adopted pursuant to Article 322 TFEU, in particular the Financial Regulation and Regulation (EU, Euratom) 2020/2092 of the European Parliament and of the Council</w:t>
      </w:r>
      <w:r w:rsidR="00E659FE">
        <w:rPr>
          <w:rStyle w:val="FootnoteReference"/>
          <w:noProof/>
        </w:rPr>
        <w:footnoteReference w:id="4"/>
      </w:r>
      <w:r w:rsidR="00E659FE">
        <w:rPr>
          <w:noProof/>
        </w:rPr>
        <w:t xml:space="preserve">. </w:t>
      </w:r>
      <w:r w:rsidR="001A574A" w:rsidRPr="001A574A">
        <w:rPr>
          <w:noProof/>
        </w:rPr>
        <w:t xml:space="preserve">In line with Article 10(2) of the SAFE </w:t>
      </w:r>
      <w:r w:rsidR="00042FB8">
        <w:rPr>
          <w:noProof/>
        </w:rPr>
        <w:t>R</w:t>
      </w:r>
      <w:r w:rsidR="001A574A" w:rsidRPr="001A574A">
        <w:rPr>
          <w:noProof/>
        </w:rPr>
        <w:t>egulation, the loan agreement should set out all appropriate measures necessary for the protection of the Union´s financial interests</w:t>
      </w:r>
      <w:r w:rsidR="00E659FE">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474A5D">
        <w:rPr>
          <w:noProof/>
        </w:rPr>
        <w:t>Cyprus</w:t>
      </w:r>
      <w:r>
        <w:rPr>
          <w:noProof/>
        </w:rPr>
        <w:t xml:space="preserve"> on </w:t>
      </w:r>
      <w:r w:rsidRPr="007266E9">
        <w:rPr>
          <w:noProof/>
        </w:rPr>
        <w:t>2</w:t>
      </w:r>
      <w:r w:rsidR="00474A5D">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474A5D">
        <w:rPr>
          <w:noProof/>
        </w:rPr>
        <w:t>Cyprus</w:t>
      </w:r>
      <w:r w:rsidRPr="005A2D96">
        <w:rPr>
          <w:noProof/>
        </w:rPr>
        <w:t xml:space="preserve"> a loan amounting to a maximum of </w:t>
      </w:r>
      <w:r w:rsidR="00B34EDF" w:rsidRPr="00B34EDF">
        <w:rPr>
          <w:noProof/>
        </w:rPr>
        <w:t xml:space="preserve">EUR </w:t>
      </w:r>
      <w:r w:rsidR="00474A5D" w:rsidRPr="00474A5D">
        <w:rPr>
          <w:noProof/>
        </w:rPr>
        <w:t>1,181,503,924.00.</w:t>
      </w:r>
    </w:p>
    <w:p w:rsidR="00920595" w:rsidRPr="00990A08" w:rsidRDefault="00E53456" w:rsidP="00E53456">
      <w:pPr>
        <w:rPr>
          <w:noProof/>
          <w:highlight w:val="yellow"/>
        </w:rPr>
      </w:pPr>
      <w:r>
        <w:rPr>
          <w:noProof/>
        </w:rPr>
        <w:t>2.</w:t>
      </w:r>
      <w:r w:rsidR="00B34EDF">
        <w:rPr>
          <w:noProof/>
        </w:rPr>
        <w:t xml:space="preserve"> </w:t>
      </w:r>
      <w:r>
        <w:rPr>
          <w:noProof/>
        </w:rPr>
        <w:t xml:space="preserve">The Union shall make the loan support available to </w:t>
      </w:r>
      <w:r w:rsidR="00474A5D">
        <w:rPr>
          <w:noProof/>
        </w:rPr>
        <w:t>Cyprus</w:t>
      </w:r>
      <w:r>
        <w:rPr>
          <w:noProof/>
        </w:rPr>
        <w:t xml:space="preserve">. It shall make an amount of </w:t>
      </w:r>
      <w:r w:rsidR="00474A5D" w:rsidRPr="00474A5D">
        <w:rPr>
          <w:noProof/>
        </w:rPr>
        <w:t xml:space="preserve">EUR 177,225,588.60 </w:t>
      </w:r>
      <w:r>
        <w:rPr>
          <w:noProof/>
        </w:rPr>
        <w:t>available as a pre-financing payment</w:t>
      </w:r>
      <w:r w:rsidR="00474A5D">
        <w:rPr>
          <w:noProof/>
        </w:rPr>
        <w:t>.</w:t>
      </w:r>
    </w:p>
    <w:p w:rsidR="00920595" w:rsidRPr="005A2D96" w:rsidRDefault="00920595" w:rsidP="00882A5C">
      <w:pPr>
        <w:pStyle w:val="Titrearticle"/>
        <w:rPr>
          <w:noProof/>
        </w:rPr>
      </w:pPr>
      <w:r w:rsidRPr="005A2D96">
        <w:rPr>
          <w:noProof/>
        </w:rPr>
        <w:t>Article 3</w:t>
      </w:r>
    </w:p>
    <w:p w:rsidR="00920595" w:rsidRPr="005A2D96" w:rsidRDefault="00920595" w:rsidP="00882A5C">
      <w:pPr>
        <w:keepNext/>
        <w:keepLines/>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E74E62">
        <w:rPr>
          <w:noProof/>
        </w:rPr>
        <w:t>Republic</w:t>
      </w:r>
      <w:r w:rsidR="00F55211" w:rsidRPr="00DE6B69">
        <w:rPr>
          <w:noProof/>
        </w:rPr>
        <w:t xml:space="preserve"> of </w:t>
      </w:r>
      <w:r w:rsidR="00474A5D">
        <w:rPr>
          <w:noProof/>
        </w:rPr>
        <w:t>Cyprus</w:t>
      </w:r>
      <w:r w:rsidR="00F55211" w:rsidRPr="00DE6B69">
        <w:rPr>
          <w:noProof/>
        </w:rPr>
        <w:t>.</w:t>
      </w:r>
    </w:p>
    <w:p w:rsidR="00920595" w:rsidRPr="005A2D96" w:rsidRDefault="00474A5D" w:rsidP="00882A5C">
      <w:pPr>
        <w:pStyle w:val="Fait"/>
        <w:rPr>
          <w:noProof/>
        </w:rPr>
      </w:pPr>
      <w:r>
        <w:rPr>
          <w:noProof/>
        </w:rPr>
        <w:t>Done at Brussels,</w:t>
      </w:r>
    </w:p>
    <w:p w:rsidR="00920595" w:rsidRPr="005A2D96" w:rsidRDefault="00920595" w:rsidP="00882A5C">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26335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Pr="00263352" w:rsidRDefault="00263352" w:rsidP="00263352">
    <w:pPr>
      <w:pStyle w:val="Footer"/>
      <w:rPr>
        <w:rFonts w:ascii="Arial" w:hAnsi="Arial" w:cs="Arial"/>
        <w:b/>
        <w:sz w:val="48"/>
      </w:rPr>
    </w:pPr>
    <w:r w:rsidRPr="00263352">
      <w:rPr>
        <w:rFonts w:ascii="Arial" w:hAnsi="Arial" w:cs="Arial"/>
        <w:b/>
        <w:sz w:val="48"/>
      </w:rPr>
      <w:t>EN</w:t>
    </w:r>
    <w:r w:rsidRPr="00263352">
      <w:rPr>
        <w:rFonts w:ascii="Arial" w:hAnsi="Arial" w:cs="Arial"/>
        <w:b/>
        <w:sz w:val="48"/>
      </w:rPr>
      <w:tab/>
    </w:r>
    <w:r w:rsidRPr="00263352">
      <w:rPr>
        <w:rFonts w:ascii="Arial" w:hAnsi="Arial" w:cs="Arial"/>
        <w:b/>
        <w:sz w:val="48"/>
      </w:rPr>
      <w:tab/>
    </w:r>
    <w:r w:rsidRPr="00263352">
      <w:tab/>
    </w:r>
    <w:r w:rsidRPr="0026335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Pr="00263352" w:rsidRDefault="00263352" w:rsidP="00263352">
    <w:pPr>
      <w:pStyle w:val="Footer"/>
      <w:rPr>
        <w:rFonts w:ascii="Arial" w:hAnsi="Arial" w:cs="Arial"/>
        <w:b/>
        <w:sz w:val="48"/>
      </w:rPr>
    </w:pPr>
    <w:r w:rsidRPr="00263352">
      <w:rPr>
        <w:rFonts w:ascii="Arial" w:hAnsi="Arial" w:cs="Arial"/>
        <w:b/>
        <w:sz w:val="48"/>
      </w:rPr>
      <w:t>EN</w:t>
    </w:r>
    <w:r w:rsidRPr="00263352">
      <w:rPr>
        <w:rFonts w:ascii="Arial" w:hAnsi="Arial" w:cs="Arial"/>
        <w:b/>
        <w:sz w:val="48"/>
      </w:rPr>
      <w:tab/>
    </w:r>
    <w:r w:rsidRPr="00263352">
      <w:rPr>
        <w:rFonts w:ascii="Arial" w:hAnsi="Arial" w:cs="Arial"/>
        <w:b/>
        <w:sz w:val="48"/>
      </w:rPr>
      <w:tab/>
    </w:r>
    <w:r w:rsidRPr="00263352">
      <w:tab/>
    </w:r>
    <w:r w:rsidRPr="0026335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Default="002633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Pr="00263352" w:rsidRDefault="00263352" w:rsidP="00263352">
    <w:pPr>
      <w:pStyle w:val="Footer"/>
      <w:rPr>
        <w:rFonts w:ascii="Arial" w:hAnsi="Arial" w:cs="Arial"/>
        <w:b/>
        <w:sz w:val="48"/>
      </w:rPr>
    </w:pPr>
    <w:r w:rsidRPr="00263352">
      <w:rPr>
        <w:rFonts w:ascii="Arial" w:hAnsi="Arial" w:cs="Arial"/>
        <w:b/>
        <w:sz w:val="48"/>
      </w:rPr>
      <w:t>EN</w:t>
    </w:r>
    <w:r w:rsidRPr="00263352">
      <w:rPr>
        <w:rFonts w:ascii="Arial" w:hAnsi="Arial" w:cs="Arial"/>
        <w:b/>
        <w:sz w:val="48"/>
      </w:rPr>
      <w:tab/>
    </w:r>
    <w:r>
      <w:fldChar w:fldCharType="begin"/>
    </w:r>
    <w:r>
      <w:instrText xml:space="preserve"> PAGE  \* MERGEFORMAT </w:instrText>
    </w:r>
    <w:r>
      <w:fldChar w:fldCharType="separate"/>
    </w:r>
    <w:r w:rsidR="00882A5C">
      <w:rPr>
        <w:noProof/>
      </w:rPr>
      <w:t>3</w:t>
    </w:r>
    <w:r>
      <w:fldChar w:fldCharType="end"/>
    </w:r>
    <w:r>
      <w:tab/>
    </w:r>
    <w:r w:rsidRPr="00263352">
      <w:tab/>
    </w:r>
    <w:r w:rsidRPr="0026335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Default="00263352" w:rsidP="00263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E659FE" w:rsidRPr="00C868E3" w:rsidRDefault="00E659FE" w:rsidP="00E659FE">
      <w:pPr>
        <w:pStyle w:val="FootnoteText"/>
        <w:rPr>
          <w:lang w:val="en-IE"/>
        </w:rPr>
      </w:pPr>
      <w:r>
        <w:rPr>
          <w:rStyle w:val="FootnoteReference"/>
        </w:rPr>
        <w:footnoteRef/>
      </w:r>
      <w:r>
        <w:tab/>
      </w:r>
      <w:r w:rsidRPr="00C868E3">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090DF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Default="00263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2" w:rsidRDefault="00263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17: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3529B98-8429-43E7-81C2-EB03C66EA4EA"/>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3"/>
    <w:docVar w:name="LW_REF.II.NEW.CP_YEAR" w:val="2026"/>
    <w:docVar w:name="LW_REF.INST.NEW" w:val="COM"/>
    <w:docVar w:name="LW_REF.INST.NEW_ADOPTED" w:val="final"/>
    <w:docVar w:name="LW_REF.INST.NEW_TEXT" w:val="(2026) 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Cyprus"/>
    <w:docVar w:name="LW_TYPE.DOC.CP" w:val="COUNCIL IMPLEMENTING DECISION"/>
    <w:docVar w:name="LwApiVersions" w:val="LW4CoDe 1.24.5.0; LW 9.2, Build 20251112"/>
  </w:docVars>
  <w:rsids>
    <w:rsidRoot w:val="00D31C35"/>
    <w:rsid w:val="00013DCF"/>
    <w:rsid w:val="00041798"/>
    <w:rsid w:val="00042FB8"/>
    <w:rsid w:val="00043F45"/>
    <w:rsid w:val="00044636"/>
    <w:rsid w:val="0004481F"/>
    <w:rsid w:val="000546BC"/>
    <w:rsid w:val="00062F72"/>
    <w:rsid w:val="00063BD8"/>
    <w:rsid w:val="00065D76"/>
    <w:rsid w:val="00067138"/>
    <w:rsid w:val="000734E5"/>
    <w:rsid w:val="0008275D"/>
    <w:rsid w:val="00084F77"/>
    <w:rsid w:val="00085500"/>
    <w:rsid w:val="00090519"/>
    <w:rsid w:val="00090DF5"/>
    <w:rsid w:val="000A094F"/>
    <w:rsid w:val="000B3287"/>
    <w:rsid w:val="000C274F"/>
    <w:rsid w:val="000C3D45"/>
    <w:rsid w:val="000C6756"/>
    <w:rsid w:val="000D7D98"/>
    <w:rsid w:val="00101BF0"/>
    <w:rsid w:val="00102573"/>
    <w:rsid w:val="001065F5"/>
    <w:rsid w:val="00106A2F"/>
    <w:rsid w:val="00120CA5"/>
    <w:rsid w:val="001238EF"/>
    <w:rsid w:val="001300E1"/>
    <w:rsid w:val="001329FA"/>
    <w:rsid w:val="00132A96"/>
    <w:rsid w:val="001441D7"/>
    <w:rsid w:val="00154E62"/>
    <w:rsid w:val="00160BC8"/>
    <w:rsid w:val="00162A07"/>
    <w:rsid w:val="00164E79"/>
    <w:rsid w:val="001727F5"/>
    <w:rsid w:val="001745FC"/>
    <w:rsid w:val="00175CE7"/>
    <w:rsid w:val="00197613"/>
    <w:rsid w:val="001A2B5B"/>
    <w:rsid w:val="001A32E0"/>
    <w:rsid w:val="001A3BCF"/>
    <w:rsid w:val="001A574A"/>
    <w:rsid w:val="001C0950"/>
    <w:rsid w:val="001C2E71"/>
    <w:rsid w:val="001E37DF"/>
    <w:rsid w:val="001E76BC"/>
    <w:rsid w:val="001F7F53"/>
    <w:rsid w:val="00210512"/>
    <w:rsid w:val="00211803"/>
    <w:rsid w:val="00215E60"/>
    <w:rsid w:val="00222DD0"/>
    <w:rsid w:val="00224C1F"/>
    <w:rsid w:val="0022590B"/>
    <w:rsid w:val="00233923"/>
    <w:rsid w:val="00233DC7"/>
    <w:rsid w:val="00247779"/>
    <w:rsid w:val="00253706"/>
    <w:rsid w:val="00256613"/>
    <w:rsid w:val="00260578"/>
    <w:rsid w:val="00262B55"/>
    <w:rsid w:val="00263352"/>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0C93"/>
    <w:rsid w:val="00303111"/>
    <w:rsid w:val="0031165F"/>
    <w:rsid w:val="0031373D"/>
    <w:rsid w:val="0033088C"/>
    <w:rsid w:val="003328E1"/>
    <w:rsid w:val="003332B3"/>
    <w:rsid w:val="0033344A"/>
    <w:rsid w:val="003437CE"/>
    <w:rsid w:val="0034714E"/>
    <w:rsid w:val="00353838"/>
    <w:rsid w:val="00353CAC"/>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1014"/>
    <w:rsid w:val="00462B13"/>
    <w:rsid w:val="00464C84"/>
    <w:rsid w:val="004656DA"/>
    <w:rsid w:val="00467087"/>
    <w:rsid w:val="00474A5D"/>
    <w:rsid w:val="00486BAC"/>
    <w:rsid w:val="00487C11"/>
    <w:rsid w:val="0049217B"/>
    <w:rsid w:val="004936D2"/>
    <w:rsid w:val="004A1CA7"/>
    <w:rsid w:val="004A3C4E"/>
    <w:rsid w:val="004A4627"/>
    <w:rsid w:val="004B053E"/>
    <w:rsid w:val="004B0948"/>
    <w:rsid w:val="004B525C"/>
    <w:rsid w:val="004C2FFE"/>
    <w:rsid w:val="004C6A80"/>
    <w:rsid w:val="004C748D"/>
    <w:rsid w:val="004E0C4C"/>
    <w:rsid w:val="004F2D0F"/>
    <w:rsid w:val="005136DE"/>
    <w:rsid w:val="00514EC4"/>
    <w:rsid w:val="0051597B"/>
    <w:rsid w:val="00517C38"/>
    <w:rsid w:val="00525C30"/>
    <w:rsid w:val="005326BD"/>
    <w:rsid w:val="005338EE"/>
    <w:rsid w:val="005370E0"/>
    <w:rsid w:val="00554E71"/>
    <w:rsid w:val="00563105"/>
    <w:rsid w:val="00563676"/>
    <w:rsid w:val="00567388"/>
    <w:rsid w:val="00576487"/>
    <w:rsid w:val="005829EE"/>
    <w:rsid w:val="005A2D96"/>
    <w:rsid w:val="005B1EB6"/>
    <w:rsid w:val="005B23A5"/>
    <w:rsid w:val="005B4FDD"/>
    <w:rsid w:val="005B5370"/>
    <w:rsid w:val="005B63E2"/>
    <w:rsid w:val="005D0FC9"/>
    <w:rsid w:val="005D1F90"/>
    <w:rsid w:val="005E4A2F"/>
    <w:rsid w:val="005E68EB"/>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7318A"/>
    <w:rsid w:val="00874D22"/>
    <w:rsid w:val="00882A5C"/>
    <w:rsid w:val="00887F76"/>
    <w:rsid w:val="008939AB"/>
    <w:rsid w:val="008A1986"/>
    <w:rsid w:val="008A2914"/>
    <w:rsid w:val="008A5A22"/>
    <w:rsid w:val="008A65FB"/>
    <w:rsid w:val="008B3E15"/>
    <w:rsid w:val="008C5AEE"/>
    <w:rsid w:val="008C5B6D"/>
    <w:rsid w:val="008E4946"/>
    <w:rsid w:val="008E4C53"/>
    <w:rsid w:val="008E4D8E"/>
    <w:rsid w:val="008F232D"/>
    <w:rsid w:val="0090283E"/>
    <w:rsid w:val="00911264"/>
    <w:rsid w:val="00915191"/>
    <w:rsid w:val="00920595"/>
    <w:rsid w:val="00922DB7"/>
    <w:rsid w:val="00930F91"/>
    <w:rsid w:val="00943323"/>
    <w:rsid w:val="009615F9"/>
    <w:rsid w:val="00973318"/>
    <w:rsid w:val="00990A08"/>
    <w:rsid w:val="00995282"/>
    <w:rsid w:val="0099627F"/>
    <w:rsid w:val="009B28B1"/>
    <w:rsid w:val="009C128D"/>
    <w:rsid w:val="009C3F06"/>
    <w:rsid w:val="009D126D"/>
    <w:rsid w:val="009E2625"/>
    <w:rsid w:val="009F755E"/>
    <w:rsid w:val="00A04F08"/>
    <w:rsid w:val="00A101B8"/>
    <w:rsid w:val="00A10FC7"/>
    <w:rsid w:val="00A12687"/>
    <w:rsid w:val="00A21E11"/>
    <w:rsid w:val="00A22507"/>
    <w:rsid w:val="00A23C77"/>
    <w:rsid w:val="00A26901"/>
    <w:rsid w:val="00A33427"/>
    <w:rsid w:val="00A42D5C"/>
    <w:rsid w:val="00A52ED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24FA"/>
    <w:rsid w:val="00AF5ED1"/>
    <w:rsid w:val="00B02A7B"/>
    <w:rsid w:val="00B10759"/>
    <w:rsid w:val="00B13B25"/>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373E3"/>
    <w:rsid w:val="00C45188"/>
    <w:rsid w:val="00C64AA0"/>
    <w:rsid w:val="00C75322"/>
    <w:rsid w:val="00C8524B"/>
    <w:rsid w:val="00C85A96"/>
    <w:rsid w:val="00C86A9C"/>
    <w:rsid w:val="00C86EB6"/>
    <w:rsid w:val="00CB4A09"/>
    <w:rsid w:val="00CC4020"/>
    <w:rsid w:val="00CC4ED2"/>
    <w:rsid w:val="00CC5E5C"/>
    <w:rsid w:val="00CC60B9"/>
    <w:rsid w:val="00CD7376"/>
    <w:rsid w:val="00CE1B3F"/>
    <w:rsid w:val="00CE225D"/>
    <w:rsid w:val="00CE79EF"/>
    <w:rsid w:val="00CF5B98"/>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66E42"/>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7287"/>
    <w:rsid w:val="00E218A1"/>
    <w:rsid w:val="00E25DB1"/>
    <w:rsid w:val="00E31786"/>
    <w:rsid w:val="00E33132"/>
    <w:rsid w:val="00E33907"/>
    <w:rsid w:val="00E452B7"/>
    <w:rsid w:val="00E53456"/>
    <w:rsid w:val="00E53B7D"/>
    <w:rsid w:val="00E54040"/>
    <w:rsid w:val="00E62214"/>
    <w:rsid w:val="00E659FE"/>
    <w:rsid w:val="00E664ED"/>
    <w:rsid w:val="00E72DC8"/>
    <w:rsid w:val="00E74E62"/>
    <w:rsid w:val="00EA47FF"/>
    <w:rsid w:val="00EA5DDF"/>
    <w:rsid w:val="00EA5EAB"/>
    <w:rsid w:val="00EC65F1"/>
    <w:rsid w:val="00ED667C"/>
    <w:rsid w:val="00EE1EC0"/>
    <w:rsid w:val="00EE620D"/>
    <w:rsid w:val="00F02A7C"/>
    <w:rsid w:val="00F02CCD"/>
    <w:rsid w:val="00F0379A"/>
    <w:rsid w:val="00F07502"/>
    <w:rsid w:val="00F1017E"/>
    <w:rsid w:val="00F12C99"/>
    <w:rsid w:val="00F26003"/>
    <w:rsid w:val="00F36D7C"/>
    <w:rsid w:val="00F5343C"/>
    <w:rsid w:val="00F55211"/>
    <w:rsid w:val="00F60C88"/>
    <w:rsid w:val="00F6721B"/>
    <w:rsid w:val="00F71EDC"/>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263352"/>
    <w:rPr>
      <w:rFonts w:ascii="Times New Roman" w:hAnsi="Times New Roman" w:cs="Times New Roman"/>
      <w:sz w:val="24"/>
      <w:lang w:val="en-GB"/>
    </w:rPr>
  </w:style>
  <w:style w:type="character" w:customStyle="1" w:styleId="FooterChar">
    <w:name w:val="Footer Char"/>
    <w:basedOn w:val="DefaultParagraphFont"/>
    <w:link w:val="Footer"/>
    <w:uiPriority w:val="99"/>
    <w:rsid w:val="0026335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633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3352"/>
    <w:pPr>
      <w:spacing w:before="0"/>
      <w:jc w:val="right"/>
    </w:pPr>
    <w:rPr>
      <w:sz w:val="28"/>
    </w:rPr>
  </w:style>
  <w:style w:type="paragraph" w:customStyle="1" w:styleId="FooterSensitivity">
    <w:name w:val="Footer Sensitivity"/>
    <w:basedOn w:val="Normal"/>
    <w:rsid w:val="002633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63352"/>
    <w:pPr>
      <w:tabs>
        <w:tab w:val="center" w:pos="4535"/>
        <w:tab w:val="right" w:pos="9071"/>
      </w:tabs>
      <w:spacing w:before="0"/>
    </w:pPr>
  </w:style>
  <w:style w:type="paragraph" w:customStyle="1" w:styleId="HeaderLandscape">
    <w:name w:val="HeaderLandscape"/>
    <w:basedOn w:val="Normal"/>
    <w:rsid w:val="00263352"/>
    <w:pPr>
      <w:tabs>
        <w:tab w:val="center" w:pos="7285"/>
        <w:tab w:val="right" w:pos="14003"/>
      </w:tabs>
      <w:spacing w:before="0"/>
    </w:pPr>
  </w:style>
  <w:style w:type="paragraph" w:styleId="Footer">
    <w:name w:val="footer"/>
    <w:basedOn w:val="Normal"/>
    <w:link w:val="FooterChar"/>
    <w:uiPriority w:val="99"/>
    <w:unhideWhenUsed/>
    <w:rsid w:val="002633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33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2D2EBC-42D5-4290-AEA9-D4A1D393F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2026-01-14T14:41:00Z</dcterms:created>
  <dcterms:modified xsi:type="dcterms:W3CDTF">2026-01-15T13:17:00Z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