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02DE7" w14:textId="43CC747C" w:rsidR="0029533F" w:rsidRDefault="00422AA6" w:rsidP="00422AA6">
      <w:pPr>
        <w:pStyle w:val="Pagedecouverture"/>
        <w:rPr>
          <w:noProof/>
        </w:rPr>
      </w:pPr>
      <w:r>
        <w:rPr>
          <w:noProof/>
        </w:rPr>
        <w:pict w14:anchorId="2A299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561C75-2AB5-460A-AFD2-FAD75D2FF661" style="width:455.25pt;height:304.5pt">
            <v:imagedata r:id="rId11" o:title=""/>
          </v:shape>
        </w:pict>
      </w:r>
    </w:p>
    <w:p w14:paraId="05BDC153" w14:textId="77777777" w:rsidR="00577734" w:rsidRDefault="00577734">
      <w:pPr>
        <w:rPr>
          <w:noProof/>
        </w:rPr>
        <w:sectPr w:rsidR="00577734" w:rsidSect="00422AA6">
          <w:footerReference w:type="even" r:id="rId12"/>
          <w:footerReference w:type="default" r:id="rId13"/>
          <w:pgSz w:w="11907" w:h="16839"/>
          <w:pgMar w:top="1134" w:right="1417" w:bottom="1134" w:left="1417" w:header="709" w:footer="709" w:gutter="0"/>
          <w:pgNumType w:start="0"/>
          <w:cols w:space="720"/>
          <w:docGrid w:linePitch="360"/>
        </w:sectPr>
      </w:pPr>
    </w:p>
    <w:p w14:paraId="5BAE4ECA" w14:textId="77777777" w:rsidR="00577734" w:rsidRDefault="00B50B75" w:rsidP="00B50B75">
      <w:pPr>
        <w:pStyle w:val="Statut"/>
        <w:rPr>
          <w:noProof/>
        </w:rPr>
      </w:pPr>
      <w:bookmarkStart w:id="0" w:name="_GoBack"/>
      <w:bookmarkEnd w:id="0"/>
      <w:r w:rsidRPr="00B50B75">
        <w:rPr>
          <w:noProof/>
        </w:rPr>
        <w:lastRenderedPageBreak/>
        <w:t>Recommendation for a</w:t>
      </w:r>
    </w:p>
    <w:p w14:paraId="491179B8" w14:textId="77777777" w:rsidR="00577734" w:rsidRDefault="00B50B75" w:rsidP="00B50B75">
      <w:pPr>
        <w:pStyle w:val="Typedudocument"/>
        <w:rPr>
          <w:noProof/>
        </w:rPr>
      </w:pPr>
      <w:r w:rsidRPr="00B50B75">
        <w:rPr>
          <w:noProof/>
        </w:rPr>
        <w:t>COUNCIL RECOMMENDATION</w:t>
      </w:r>
    </w:p>
    <w:p w14:paraId="3E77559F" w14:textId="77777777" w:rsidR="00577734" w:rsidRDefault="00B50B75" w:rsidP="00B50B75">
      <w:pPr>
        <w:pStyle w:val="Titreobjet"/>
        <w:rPr>
          <w:noProof/>
        </w:rPr>
      </w:pPr>
      <w:r w:rsidRPr="00B50B75">
        <w:rPr>
          <w:noProof/>
        </w:rPr>
        <w:t>with a view to bringing an end to the situation of an excessive deficit in Bulgaria</w:t>
      </w:r>
    </w:p>
    <w:p w14:paraId="031C7D12" w14:textId="77777777" w:rsidR="00811B6A" w:rsidRPr="005817A9" w:rsidRDefault="00811B6A" w:rsidP="00F26FF5">
      <w:pPr>
        <w:pStyle w:val="Institutionquiagit"/>
        <w:rPr>
          <w:noProof/>
        </w:rPr>
      </w:pPr>
      <w:bookmarkStart w:id="1" w:name="_CopyToNewDocument_"/>
      <w:bookmarkEnd w:id="1"/>
      <w:r w:rsidRPr="005817A9">
        <w:rPr>
          <w:noProof/>
        </w:rPr>
        <w:t>THE COUNCIL OF THE EUROPEAN UNION,</w:t>
      </w:r>
    </w:p>
    <w:p w14:paraId="76F6D9E0" w14:textId="77777777" w:rsidR="00811B6A" w:rsidRPr="005817A9" w:rsidRDefault="00811B6A" w:rsidP="00F26FF5">
      <w:pPr>
        <w:rPr>
          <w:noProof/>
        </w:rPr>
      </w:pPr>
      <w:r w:rsidRPr="005817A9">
        <w:rPr>
          <w:noProof/>
        </w:rPr>
        <w:t>Having regard to the Treaty on the Functioning of the European Union (TFEU), and in particular Article 126(7) thereof,</w:t>
      </w:r>
    </w:p>
    <w:p w14:paraId="77116B5F" w14:textId="77777777" w:rsidR="00811B6A" w:rsidRPr="005817A9" w:rsidRDefault="00811B6A" w:rsidP="00F26FF5">
      <w:pPr>
        <w:rPr>
          <w:noProof/>
        </w:rPr>
      </w:pPr>
      <w:r w:rsidRPr="005817A9">
        <w:rPr>
          <w:noProof/>
        </w:rPr>
        <w:t xml:space="preserve">Having regard to the recommendation from the </w:t>
      </w:r>
      <w:r w:rsidR="003F17F8">
        <w:rPr>
          <w:noProof/>
        </w:rPr>
        <w:t xml:space="preserve">European </w:t>
      </w:r>
      <w:r w:rsidRPr="005817A9">
        <w:rPr>
          <w:noProof/>
        </w:rPr>
        <w:t>Commission,</w:t>
      </w:r>
    </w:p>
    <w:p w14:paraId="72511C29" w14:textId="77777777" w:rsidR="00811B6A" w:rsidRPr="005817A9" w:rsidRDefault="00811B6A" w:rsidP="00F26FF5">
      <w:pPr>
        <w:rPr>
          <w:noProof/>
        </w:rPr>
      </w:pPr>
      <w:r w:rsidRPr="005817A9">
        <w:rPr>
          <w:noProof/>
        </w:rPr>
        <w:t>Whereas:</w:t>
      </w:r>
    </w:p>
    <w:p w14:paraId="2CB24C74" w14:textId="77777777" w:rsidR="00811B6A" w:rsidRPr="005817A9" w:rsidRDefault="00811B6A" w:rsidP="00F26FF5">
      <w:pPr>
        <w:rPr>
          <w:noProof/>
        </w:rPr>
      </w:pPr>
    </w:p>
    <w:p w14:paraId="4F2BC5D9" w14:textId="77777777" w:rsidR="00811B6A" w:rsidRPr="005817A9" w:rsidRDefault="00811B6A" w:rsidP="00F04864">
      <w:pPr>
        <w:pStyle w:val="ManualConsidrant"/>
        <w:rPr>
          <w:noProof/>
        </w:rPr>
      </w:pPr>
      <w:r>
        <w:rPr>
          <w:noProof/>
        </w:rPr>
        <w:t>(1)</w:t>
      </w:r>
      <w:r>
        <w:rPr>
          <w:noProof/>
        </w:rPr>
        <w:tab/>
      </w:r>
      <w:r w:rsidRPr="005817A9">
        <w:rPr>
          <w:noProof/>
        </w:rPr>
        <w:t>According to Article 126 of the TFEU, Member States shall avoid excessive government deficits.</w:t>
      </w:r>
    </w:p>
    <w:p w14:paraId="5D51E927" w14:textId="77777777" w:rsidR="00811B6A" w:rsidRPr="005817A9" w:rsidRDefault="00811B6A" w:rsidP="00F26FF5">
      <w:pPr>
        <w:pStyle w:val="ManualConsidrant"/>
        <w:rPr>
          <w:noProof/>
        </w:rPr>
      </w:pPr>
      <w:r>
        <w:rPr>
          <w:noProof/>
        </w:rPr>
        <w:t>(2)</w:t>
      </w:r>
      <w:r>
        <w:rPr>
          <w:noProof/>
        </w:rPr>
        <w:tab/>
      </w:r>
      <w:r w:rsidRPr="005817A9">
        <w:rPr>
          <w:noProof/>
        </w:rPr>
        <w:t xml:space="preserve">The Stability and Growth Pact is based on the objective of sound and sustainable government finances as a means of strengthening the conditions for price stability and for strong, sustainable and inclusive </w:t>
      </w:r>
      <w:r w:rsidRPr="008C47B9">
        <w:rPr>
          <w:noProof/>
        </w:rPr>
        <w:t>growth</w:t>
      </w:r>
      <w:r w:rsidRPr="005817A9">
        <w:rPr>
          <w:noProof/>
        </w:rPr>
        <w:t xml:space="preserve"> underpinned by financial stability, thereby supporting the achievement of the Union’s objectives for sustainable growth and employment.</w:t>
      </w:r>
    </w:p>
    <w:p w14:paraId="2A6A5669" w14:textId="77777777" w:rsidR="00811B6A" w:rsidRDefault="00811B6A" w:rsidP="00F26FF5">
      <w:pPr>
        <w:pStyle w:val="ManualConsidrant"/>
        <w:rPr>
          <w:noProof/>
        </w:rPr>
      </w:pPr>
      <w:r>
        <w:rPr>
          <w:noProof/>
        </w:rPr>
        <w:t>(3)</w:t>
      </w:r>
      <w:r>
        <w:rPr>
          <w:noProof/>
        </w:rPr>
        <w:tab/>
      </w:r>
      <w:r w:rsidRPr="0048790E">
        <w:rPr>
          <w:noProof/>
        </w:rPr>
        <w:t xml:space="preserve">On </w:t>
      </w:r>
      <w:r w:rsidRPr="00E1000C">
        <w:rPr>
          <w:noProof/>
        </w:rPr>
        <w:t>[date],</w:t>
      </w:r>
      <w:r w:rsidRPr="0048790E">
        <w:rPr>
          <w:noProof/>
        </w:rPr>
        <w:t xml:space="preserve"> the</w:t>
      </w:r>
      <w:r w:rsidRPr="005817A9">
        <w:rPr>
          <w:noProof/>
        </w:rPr>
        <w:t xml:space="preserve"> Council decided, in accordance with Article 126(6) TFEU, </w:t>
      </w:r>
      <w:r w:rsidR="00560E4B" w:rsidRPr="4B3BD226">
        <w:rPr>
          <w:rFonts w:eastAsia="Times New Roman"/>
          <w:noProof/>
          <w:color w:val="000000" w:themeColor="text1"/>
          <w:szCs w:val="24"/>
        </w:rPr>
        <w:t>that an excessive deficit existed in Bulgaria due to non-compliance with the deficit</w:t>
      </w:r>
      <w:r w:rsidR="00560E4B" w:rsidRPr="00725EE0">
        <w:rPr>
          <w:rFonts w:eastAsia="Times New Roman"/>
          <w:noProof/>
          <w:color w:val="000000" w:themeColor="text1"/>
          <w:szCs w:val="24"/>
        </w:rPr>
        <w:t xml:space="preserve"> </w:t>
      </w:r>
      <w:r w:rsidR="00560E4B" w:rsidRPr="4B3BD226">
        <w:rPr>
          <w:rFonts w:eastAsia="Times New Roman"/>
          <w:noProof/>
          <w:color w:val="000000" w:themeColor="text1"/>
          <w:szCs w:val="24"/>
        </w:rPr>
        <w:t>criterion</w:t>
      </w:r>
      <w:r w:rsidR="00560E4B" w:rsidRPr="005817A9">
        <w:rPr>
          <w:rStyle w:val="FootnoteReference"/>
          <w:noProof/>
        </w:rPr>
        <w:t xml:space="preserve"> </w:t>
      </w:r>
      <w:r w:rsidR="00A732F8">
        <w:rPr>
          <w:noProof/>
        </w:rPr>
        <w:t>(</w:t>
      </w:r>
      <w:r w:rsidR="00171EF3" w:rsidRPr="005817A9">
        <w:rPr>
          <w:rStyle w:val="FootnoteReference"/>
          <w:noProof/>
        </w:rPr>
        <w:footnoteReference w:id="1"/>
      </w:r>
      <w:r w:rsidR="00A732F8">
        <w:rPr>
          <w:noProof/>
        </w:rPr>
        <w:t>)</w:t>
      </w:r>
      <w:r w:rsidRPr="005817A9">
        <w:rPr>
          <w:noProof/>
        </w:rPr>
        <w:t>.</w:t>
      </w:r>
    </w:p>
    <w:p w14:paraId="4C81BA6F" w14:textId="77777777" w:rsidR="00811B6A" w:rsidRPr="005817A9" w:rsidRDefault="00811B6A" w:rsidP="00F26FF5">
      <w:pPr>
        <w:pStyle w:val="ManualConsidrant"/>
        <w:rPr>
          <w:noProof/>
        </w:rPr>
      </w:pPr>
      <w:r>
        <w:rPr>
          <w:noProof/>
        </w:rPr>
        <w:t>(4)</w:t>
      </w:r>
      <w:r>
        <w:rPr>
          <w:noProof/>
        </w:rPr>
        <w:tab/>
      </w:r>
      <w:r w:rsidRPr="005817A9">
        <w:rPr>
          <w:noProof/>
        </w:rPr>
        <w:t>Article 126(7) TFEU and Article 3(4) of Council Regulation (EC) No 1467/97</w:t>
      </w:r>
      <w:r w:rsidR="00A732F8">
        <w:rPr>
          <w:noProof/>
        </w:rPr>
        <w:t xml:space="preserve"> (</w:t>
      </w:r>
      <w:r w:rsidR="00171EF3" w:rsidRPr="005817A9">
        <w:rPr>
          <w:rStyle w:val="FootnoteReference"/>
          <w:noProof/>
        </w:rPr>
        <w:footnoteReference w:id="2"/>
      </w:r>
      <w:r w:rsidR="00A732F8">
        <w:rPr>
          <w:noProof/>
        </w:rPr>
        <w:t>)</w:t>
      </w:r>
      <w:r w:rsidRPr="005817A9">
        <w:rPr>
          <w:noProof/>
        </w:rPr>
        <w:t xml:space="preserve"> require the Council to adopt a recommendation addressed to the Member State concerned with a view to bringing the situation of excessive deficit to an end within a given period. In line with Article 3(4) of Council Regulation (EC) 1467/97, that recommendation is also to establish a maximum deadline of six months for effective action to be taken by the Member State concerned to correct the excessive deficit, which can be reduced to three months when warranted by the seriousness of the situation. Furthermore, the Council is to recommend that the Member State implement a corrective net expenditure</w:t>
      </w:r>
      <w:r w:rsidR="00A732F8">
        <w:rPr>
          <w:noProof/>
        </w:rPr>
        <w:t xml:space="preserve"> (</w:t>
      </w:r>
      <w:r w:rsidR="00171EF3">
        <w:rPr>
          <w:rStyle w:val="FootnoteReference"/>
          <w:noProof/>
        </w:rPr>
        <w:footnoteReference w:id="3"/>
      </w:r>
      <w:r w:rsidR="00A732F8">
        <w:rPr>
          <w:noProof/>
        </w:rPr>
        <w:t>)</w:t>
      </w:r>
      <w:r w:rsidRPr="005817A9">
        <w:rPr>
          <w:noProof/>
        </w:rPr>
        <w:t xml:space="preserve"> path, which ensures that the general government deficit is brought</w:t>
      </w:r>
      <w:r w:rsidR="00F30FA0">
        <w:rPr>
          <w:noProof/>
        </w:rPr>
        <w:t>,</w:t>
      </w:r>
      <w:r w:rsidRPr="005817A9">
        <w:rPr>
          <w:noProof/>
        </w:rPr>
        <w:t xml:space="preserve"> and maintained</w:t>
      </w:r>
      <w:r w:rsidR="00F30FA0">
        <w:rPr>
          <w:noProof/>
        </w:rPr>
        <w:t>,</w:t>
      </w:r>
      <w:r w:rsidRPr="005817A9">
        <w:rPr>
          <w:noProof/>
        </w:rPr>
        <w:t xml:space="preserve"> below the reference value </w:t>
      </w:r>
      <w:r>
        <w:rPr>
          <w:noProof/>
        </w:rPr>
        <w:t xml:space="preserve">of </w:t>
      </w:r>
      <w:r w:rsidRPr="005817A9">
        <w:rPr>
          <w:noProof/>
        </w:rPr>
        <w:t>3% of gross domestic product (GDP) within the deadline set in that recommendation. Where the excessive deficit procedure was opened on the basis of the deficit criterion, the corrective net expenditure path is</w:t>
      </w:r>
      <w:r>
        <w:rPr>
          <w:noProof/>
        </w:rPr>
        <w:t xml:space="preserve">, according to Article 3(4) of Council Regulation (EC) </w:t>
      </w:r>
      <w:r w:rsidR="00A56330">
        <w:rPr>
          <w:noProof/>
        </w:rPr>
        <w:t>No</w:t>
      </w:r>
      <w:r>
        <w:rPr>
          <w:noProof/>
        </w:rPr>
        <w:t xml:space="preserve"> 1467/97,</w:t>
      </w:r>
      <w:r w:rsidRPr="005817A9">
        <w:rPr>
          <w:noProof/>
        </w:rPr>
        <w:t xml:space="preserve"> to be consistent with a minimum annual structural adjustment of at least 0.5% GDP as a benchmark for the years when the general government deficit is expected to exceed the reference value. The Commission may, during a transition period in 2025, 2026 and 2027, adjust the benchmark to take into account the increase in interest expenditure when setting the proposed corrective net expenditure path for those years, taking into account </w:t>
      </w:r>
      <w:r w:rsidR="00535307">
        <w:rPr>
          <w:noProof/>
        </w:rPr>
        <w:t>R</w:t>
      </w:r>
      <w:r w:rsidRPr="005817A9">
        <w:rPr>
          <w:noProof/>
        </w:rPr>
        <w:t xml:space="preserve">ecital 23 of Council Regulation (EU) 2024/1264. </w:t>
      </w:r>
      <w:r w:rsidR="003F17F8">
        <w:rPr>
          <w:noProof/>
        </w:rPr>
        <w:t>W</w:t>
      </w:r>
      <w:r w:rsidR="003F17F8" w:rsidRPr="007463BB">
        <w:rPr>
          <w:noProof/>
        </w:rPr>
        <w:t>here needed</w:t>
      </w:r>
      <w:r w:rsidR="003F17F8">
        <w:rPr>
          <w:noProof/>
        </w:rPr>
        <w:t>, t</w:t>
      </w:r>
      <w:r w:rsidRPr="007463BB">
        <w:rPr>
          <w:noProof/>
        </w:rPr>
        <w:t xml:space="preserve">he corrective path </w:t>
      </w:r>
      <w:r w:rsidR="00046970">
        <w:rPr>
          <w:noProof/>
        </w:rPr>
        <w:t>is to</w:t>
      </w:r>
      <w:r w:rsidRPr="007463BB">
        <w:rPr>
          <w:noProof/>
        </w:rPr>
        <w:t xml:space="preserve"> be based on updated projections produced by the Commission using the methodology for Debt Sustainability Analysis. The concerned Member State may signal to the Commission country-specific issues that it considers relevant for setting the corrective path.</w:t>
      </w:r>
    </w:p>
    <w:p w14:paraId="27DA0852" w14:textId="77777777" w:rsidR="005657E8" w:rsidRPr="00F809D7" w:rsidRDefault="005657E8" w:rsidP="00F26FF5">
      <w:pPr>
        <w:pStyle w:val="ManualConsidrant"/>
        <w:rPr>
          <w:rFonts w:eastAsia="Times New Roman"/>
          <w:noProof/>
          <w:color w:val="000000" w:themeColor="text1"/>
        </w:rPr>
      </w:pPr>
      <w:r>
        <w:rPr>
          <w:noProof/>
        </w:rPr>
        <w:t>(5)</w:t>
      </w:r>
      <w:r>
        <w:rPr>
          <w:noProof/>
        </w:rPr>
        <w:tab/>
      </w:r>
      <w:r w:rsidRPr="3F7417AB">
        <w:rPr>
          <w:rFonts w:eastAsia="Times New Roman"/>
          <w:noProof/>
          <w:color w:val="000000" w:themeColor="text1"/>
        </w:rPr>
        <w:t xml:space="preserve">Real </w:t>
      </w:r>
      <w:r w:rsidRPr="3F7417AB">
        <w:rPr>
          <w:noProof/>
        </w:rPr>
        <w:t>GDP</w:t>
      </w:r>
      <w:r w:rsidRPr="3F7417AB">
        <w:rPr>
          <w:rFonts w:eastAsia="Times New Roman"/>
          <w:noProof/>
          <w:color w:val="000000" w:themeColor="text1"/>
        </w:rPr>
        <w:t xml:space="preserve"> in Bulgaria </w:t>
      </w:r>
      <w:r w:rsidRPr="005C1B11">
        <w:rPr>
          <w:rFonts w:eastAsia="Times New Roman"/>
          <w:noProof/>
          <w:color w:val="000000" w:themeColor="text1"/>
        </w:rPr>
        <w:t>grew</w:t>
      </w:r>
      <w:r w:rsidRPr="3F7417AB">
        <w:rPr>
          <w:rFonts w:eastAsia="Times New Roman"/>
          <w:noProof/>
          <w:color w:val="000000" w:themeColor="text1"/>
        </w:rPr>
        <w:t xml:space="preserve"> by </w:t>
      </w:r>
      <w:r w:rsidR="00E553C0" w:rsidRPr="005C1B11">
        <w:rPr>
          <w:rFonts w:eastAsia="Times New Roman"/>
          <w:noProof/>
          <w:color w:val="000000" w:themeColor="text1"/>
        </w:rPr>
        <w:t>3.1</w:t>
      </w:r>
      <w:r w:rsidRPr="3F7417AB">
        <w:rPr>
          <w:rFonts w:eastAsia="Times New Roman"/>
          <w:noProof/>
          <w:color w:val="000000" w:themeColor="text1"/>
        </w:rPr>
        <w:t xml:space="preserve">% in 2025. According to the Commission Spring 2026 Forecast, the economy is expected to </w:t>
      </w:r>
      <w:r w:rsidRPr="005C1B11">
        <w:rPr>
          <w:rFonts w:eastAsia="Times New Roman"/>
          <w:noProof/>
          <w:color w:val="000000" w:themeColor="text1"/>
        </w:rPr>
        <w:t>grow</w:t>
      </w:r>
      <w:r w:rsidRPr="3F7417AB">
        <w:rPr>
          <w:rFonts w:eastAsia="Times New Roman"/>
          <w:noProof/>
          <w:color w:val="000000" w:themeColor="text1"/>
        </w:rPr>
        <w:t xml:space="preserve"> by </w:t>
      </w:r>
      <w:r w:rsidR="00506E65" w:rsidRPr="005C1B11">
        <w:rPr>
          <w:rFonts w:eastAsia="Times New Roman"/>
          <w:noProof/>
          <w:color w:val="000000" w:themeColor="text1"/>
        </w:rPr>
        <w:t>2.5</w:t>
      </w:r>
      <w:r w:rsidRPr="3F7417AB">
        <w:rPr>
          <w:rFonts w:eastAsia="Times New Roman"/>
          <w:noProof/>
          <w:color w:val="000000" w:themeColor="text1"/>
        </w:rPr>
        <w:t xml:space="preserve">% in 2026, on the back of </w:t>
      </w:r>
      <w:r w:rsidR="00506E65" w:rsidRPr="005C1B11">
        <w:rPr>
          <w:rFonts w:eastAsia="Times New Roman"/>
          <w:noProof/>
          <w:color w:val="000000" w:themeColor="text1"/>
        </w:rPr>
        <w:t>continued growth in domestic demand components</w:t>
      </w:r>
      <w:r w:rsidRPr="3F7417AB">
        <w:rPr>
          <w:rFonts w:eastAsia="Times New Roman"/>
          <w:noProof/>
          <w:color w:val="000000" w:themeColor="text1"/>
        </w:rPr>
        <w:t xml:space="preserve">. In 2027, </w:t>
      </w:r>
      <w:r w:rsidR="40262C73" w:rsidRPr="3F7417AB">
        <w:rPr>
          <w:rFonts w:eastAsia="Times New Roman"/>
          <w:noProof/>
          <w:color w:val="000000" w:themeColor="text1"/>
        </w:rPr>
        <w:t xml:space="preserve">the same drivers are expected to support </w:t>
      </w:r>
      <w:r w:rsidRPr="3F7417AB">
        <w:rPr>
          <w:rFonts w:eastAsia="Times New Roman"/>
          <w:noProof/>
          <w:color w:val="000000" w:themeColor="text1"/>
        </w:rPr>
        <w:t xml:space="preserve">real GDP </w:t>
      </w:r>
      <w:r w:rsidR="001920BE">
        <w:rPr>
          <w:rFonts w:eastAsia="Times New Roman"/>
          <w:noProof/>
          <w:color w:val="000000" w:themeColor="text1"/>
        </w:rPr>
        <w:t>growth</w:t>
      </w:r>
      <w:r w:rsidRPr="3F7417AB">
        <w:rPr>
          <w:rFonts w:eastAsia="Times New Roman"/>
          <w:noProof/>
          <w:color w:val="000000" w:themeColor="text1"/>
        </w:rPr>
        <w:t xml:space="preserve"> </w:t>
      </w:r>
      <w:r w:rsidR="5809707B" w:rsidRPr="3F7417AB">
        <w:rPr>
          <w:rFonts w:eastAsia="Times New Roman"/>
          <w:noProof/>
          <w:color w:val="000000" w:themeColor="text1"/>
        </w:rPr>
        <w:t xml:space="preserve">of </w:t>
      </w:r>
      <w:r w:rsidR="00506E65" w:rsidRPr="005C1B11">
        <w:rPr>
          <w:rFonts w:eastAsia="Times New Roman"/>
          <w:noProof/>
          <w:color w:val="000000" w:themeColor="text1"/>
        </w:rPr>
        <w:t>2.2</w:t>
      </w:r>
      <w:r w:rsidRPr="3F7417AB">
        <w:rPr>
          <w:rFonts w:eastAsia="Times New Roman"/>
          <w:noProof/>
          <w:color w:val="000000" w:themeColor="text1"/>
        </w:rPr>
        <w:t xml:space="preserve">%. The unemployment rate is expected to reach </w:t>
      </w:r>
      <w:r w:rsidR="00983E6D" w:rsidRPr="005C1B11">
        <w:rPr>
          <w:rFonts w:eastAsia="Times New Roman"/>
          <w:noProof/>
          <w:color w:val="000000" w:themeColor="text1"/>
        </w:rPr>
        <w:t>3.7</w:t>
      </w:r>
      <w:r w:rsidRPr="3F7417AB">
        <w:rPr>
          <w:rFonts w:eastAsia="Times New Roman"/>
          <w:noProof/>
          <w:color w:val="000000" w:themeColor="text1"/>
        </w:rPr>
        <w:t xml:space="preserve">% in 2026 and </w:t>
      </w:r>
      <w:r w:rsidR="00983E6D" w:rsidRPr="005C1B11">
        <w:rPr>
          <w:rFonts w:eastAsia="Times New Roman"/>
          <w:noProof/>
          <w:color w:val="000000" w:themeColor="text1"/>
        </w:rPr>
        <w:t>3.9</w:t>
      </w:r>
      <w:r w:rsidRPr="3F7417AB">
        <w:rPr>
          <w:rFonts w:eastAsia="Times New Roman"/>
          <w:noProof/>
          <w:color w:val="000000" w:themeColor="text1"/>
        </w:rPr>
        <w:t xml:space="preserve">% in 2027. </w:t>
      </w:r>
      <w:r w:rsidR="00C74BF8">
        <w:rPr>
          <w:rFonts w:eastAsia="Times New Roman"/>
          <w:noProof/>
          <w:color w:val="000000" w:themeColor="text1"/>
        </w:rPr>
        <w:t>The i</w:t>
      </w:r>
      <w:r w:rsidRPr="3F7417AB">
        <w:rPr>
          <w:rFonts w:eastAsia="Times New Roman"/>
          <w:noProof/>
          <w:color w:val="000000" w:themeColor="text1"/>
        </w:rPr>
        <w:t xml:space="preserve">nflation </w:t>
      </w:r>
      <w:r w:rsidR="00C74BF8">
        <w:rPr>
          <w:rFonts w:eastAsia="Times New Roman"/>
          <w:noProof/>
          <w:color w:val="000000" w:themeColor="text1"/>
        </w:rPr>
        <w:t>rate</w:t>
      </w:r>
      <w:r w:rsidRPr="3F7417AB">
        <w:rPr>
          <w:rFonts w:eastAsia="Times New Roman"/>
          <w:noProof/>
          <w:color w:val="000000" w:themeColor="text1"/>
        </w:rPr>
        <w:t xml:space="preserve"> is set to </w:t>
      </w:r>
      <w:r w:rsidRPr="005C1B11">
        <w:rPr>
          <w:rFonts w:eastAsia="Times New Roman"/>
          <w:noProof/>
          <w:color w:val="000000" w:themeColor="text1"/>
        </w:rPr>
        <w:t>increase</w:t>
      </w:r>
      <w:r w:rsidRPr="3F7417AB">
        <w:rPr>
          <w:rFonts w:eastAsia="Times New Roman"/>
          <w:noProof/>
          <w:color w:val="000000" w:themeColor="text1"/>
        </w:rPr>
        <w:t xml:space="preserve"> from </w:t>
      </w:r>
      <w:r w:rsidR="00346D21" w:rsidRPr="005C1B11">
        <w:rPr>
          <w:rFonts w:eastAsia="Times New Roman"/>
          <w:noProof/>
          <w:color w:val="000000" w:themeColor="text1"/>
        </w:rPr>
        <w:t>3.5</w:t>
      </w:r>
      <w:r w:rsidRPr="3F7417AB">
        <w:rPr>
          <w:rFonts w:eastAsia="Times New Roman"/>
          <w:noProof/>
          <w:color w:val="000000" w:themeColor="text1"/>
        </w:rPr>
        <w:t xml:space="preserve">% in 2025 to </w:t>
      </w:r>
      <w:r w:rsidR="00346D21" w:rsidRPr="005C1B11">
        <w:rPr>
          <w:rFonts w:eastAsia="Times New Roman"/>
          <w:noProof/>
          <w:color w:val="000000" w:themeColor="text1"/>
        </w:rPr>
        <w:t>4.2</w:t>
      </w:r>
      <w:r w:rsidRPr="3F7417AB">
        <w:rPr>
          <w:rFonts w:eastAsia="Times New Roman"/>
          <w:noProof/>
          <w:color w:val="000000" w:themeColor="text1"/>
        </w:rPr>
        <w:t xml:space="preserve">% in 2026 and reach </w:t>
      </w:r>
      <w:r w:rsidR="00346D21" w:rsidRPr="005C1B11">
        <w:rPr>
          <w:rFonts w:eastAsia="Times New Roman"/>
          <w:noProof/>
          <w:color w:val="000000" w:themeColor="text1"/>
        </w:rPr>
        <w:t>2.6</w:t>
      </w:r>
      <w:r w:rsidRPr="3F7417AB">
        <w:rPr>
          <w:rFonts w:eastAsia="Times New Roman"/>
          <w:noProof/>
          <w:color w:val="000000" w:themeColor="text1"/>
        </w:rPr>
        <w:t>% in 2027.</w:t>
      </w:r>
    </w:p>
    <w:p w14:paraId="727DFD04" w14:textId="77777777" w:rsidR="00811B6A" w:rsidRPr="00CF1D37" w:rsidRDefault="00811B6A" w:rsidP="00F26FF5">
      <w:pPr>
        <w:pStyle w:val="ManualConsidrant"/>
        <w:rPr>
          <w:noProof/>
          <w:lang w:val="en-IE"/>
        </w:rPr>
      </w:pPr>
      <w:r>
        <w:rPr>
          <w:noProof/>
        </w:rPr>
        <w:t>(6)</w:t>
      </w:r>
      <w:r>
        <w:rPr>
          <w:noProof/>
        </w:rPr>
        <w:tab/>
      </w:r>
      <w:r w:rsidRPr="005817A9">
        <w:rPr>
          <w:noProof/>
        </w:rPr>
        <w:t xml:space="preserve">According to the data provided by </w:t>
      </w:r>
      <w:r w:rsidRPr="00431209">
        <w:rPr>
          <w:noProof/>
        </w:rPr>
        <w:t xml:space="preserve">Eurostat on </w:t>
      </w:r>
      <w:r w:rsidRPr="005C1B11">
        <w:rPr>
          <w:noProof/>
        </w:rPr>
        <w:t>22</w:t>
      </w:r>
      <w:r w:rsidRPr="005817A9">
        <w:rPr>
          <w:noProof/>
        </w:rPr>
        <w:t xml:space="preserve"> </w:t>
      </w:r>
      <w:r>
        <w:rPr>
          <w:noProof/>
        </w:rPr>
        <w:t xml:space="preserve">April </w:t>
      </w:r>
      <w:r w:rsidRPr="005817A9">
        <w:rPr>
          <w:noProof/>
        </w:rPr>
        <w:t>202</w:t>
      </w:r>
      <w:r>
        <w:rPr>
          <w:noProof/>
        </w:rPr>
        <w:t>6</w:t>
      </w:r>
      <w:r w:rsidR="00A732F8">
        <w:rPr>
          <w:noProof/>
        </w:rPr>
        <w:t xml:space="preserve"> (</w:t>
      </w:r>
      <w:r w:rsidR="00171EF3" w:rsidRPr="005817A9">
        <w:rPr>
          <w:rStyle w:val="FootnoteReference"/>
          <w:noProof/>
        </w:rPr>
        <w:footnoteReference w:id="4"/>
      </w:r>
      <w:r w:rsidR="00A732F8">
        <w:rPr>
          <w:noProof/>
        </w:rPr>
        <w:t>)</w:t>
      </w:r>
      <w:r w:rsidRPr="005817A9">
        <w:rPr>
          <w:noProof/>
        </w:rPr>
        <w:t xml:space="preserve">, </w:t>
      </w:r>
      <w:r w:rsidR="00D66134" w:rsidRPr="4B3BD226">
        <w:rPr>
          <w:rFonts w:eastAsia="Times New Roman"/>
          <w:noProof/>
          <w:color w:val="000000" w:themeColor="text1"/>
          <w:szCs w:val="24"/>
        </w:rPr>
        <w:t xml:space="preserve">the general government deficit in </w:t>
      </w:r>
      <w:r w:rsidR="008B28A3">
        <w:rPr>
          <w:rFonts w:eastAsia="Times New Roman"/>
          <w:noProof/>
          <w:color w:val="000000" w:themeColor="text1"/>
          <w:szCs w:val="24"/>
        </w:rPr>
        <w:t>Bulgaria</w:t>
      </w:r>
      <w:r w:rsidR="00D66134" w:rsidRPr="4B3BD226">
        <w:rPr>
          <w:rFonts w:eastAsia="Times New Roman"/>
          <w:noProof/>
          <w:color w:val="000000" w:themeColor="text1"/>
          <w:szCs w:val="24"/>
        </w:rPr>
        <w:t xml:space="preserve"> stood at 3.5% of GDP in 2025. The Commission Spring 2026 Forecast projects a general government deficit of 4.1% of GDP in 2026 and 4.3% of GDP in 2027, thus </w:t>
      </w:r>
      <w:r w:rsidR="005766AA">
        <w:rPr>
          <w:rFonts w:eastAsia="Times New Roman"/>
          <w:noProof/>
          <w:color w:val="000000" w:themeColor="text1"/>
          <w:szCs w:val="24"/>
        </w:rPr>
        <w:t xml:space="preserve">remaining </w:t>
      </w:r>
      <w:r w:rsidR="00D66134" w:rsidRPr="4B3BD226">
        <w:rPr>
          <w:rFonts w:eastAsia="Times New Roman"/>
          <w:noProof/>
          <w:color w:val="000000" w:themeColor="text1"/>
          <w:szCs w:val="24"/>
        </w:rPr>
        <w:t xml:space="preserve">above the reference value </w:t>
      </w:r>
      <w:r w:rsidR="0082385C">
        <w:rPr>
          <w:rFonts w:eastAsia="Times New Roman"/>
          <w:noProof/>
          <w:color w:val="000000" w:themeColor="text1"/>
          <w:szCs w:val="24"/>
        </w:rPr>
        <w:t>of 3% of GDP</w:t>
      </w:r>
      <w:r w:rsidR="00D66134" w:rsidRPr="4B3BD226">
        <w:rPr>
          <w:rFonts w:eastAsia="Times New Roman"/>
          <w:noProof/>
          <w:color w:val="000000" w:themeColor="text1"/>
          <w:szCs w:val="24"/>
        </w:rPr>
        <w:t>. According to the Commission’s calculations</w:t>
      </w:r>
      <w:r w:rsidR="00944E23">
        <w:rPr>
          <w:rFonts w:eastAsia="Times New Roman"/>
          <w:noProof/>
          <w:color w:val="000000" w:themeColor="text1"/>
          <w:szCs w:val="24"/>
        </w:rPr>
        <w:t xml:space="preserve"> </w:t>
      </w:r>
      <w:r w:rsidR="00944E23">
        <w:rPr>
          <w:noProof/>
        </w:rPr>
        <w:t>(</w:t>
      </w:r>
      <w:r w:rsidR="00944E23" w:rsidRPr="005817A9">
        <w:rPr>
          <w:rStyle w:val="FootnoteReference"/>
          <w:noProof/>
        </w:rPr>
        <w:footnoteReference w:id="5"/>
      </w:r>
      <w:r w:rsidR="00944E23">
        <w:rPr>
          <w:noProof/>
        </w:rPr>
        <w:t>)</w:t>
      </w:r>
      <w:r w:rsidR="00D66134" w:rsidRPr="4B3BD226">
        <w:rPr>
          <w:rFonts w:eastAsia="Times New Roman"/>
          <w:noProof/>
          <w:color w:val="000000" w:themeColor="text1"/>
          <w:szCs w:val="24"/>
        </w:rPr>
        <w:t>, these developments correspond to a net expenditure growth rate of 12.3% in 2025 and 5.5% in 2026</w:t>
      </w:r>
      <w:r w:rsidR="00D66134" w:rsidRPr="00F809D7">
        <w:rPr>
          <w:rFonts w:eastAsia="Times New Roman"/>
          <w:noProof/>
          <w:color w:val="000000" w:themeColor="text1"/>
          <w:szCs w:val="24"/>
        </w:rPr>
        <w:t xml:space="preserve">. </w:t>
      </w:r>
      <w:r w:rsidR="00D66134" w:rsidRPr="005C1B11">
        <w:rPr>
          <w:rFonts w:eastAsia="Times New Roman"/>
          <w:noProof/>
          <w:color w:val="000000" w:themeColor="text1"/>
          <w:szCs w:val="24"/>
        </w:rPr>
        <w:t>The structural deficit is projected at 4.1% in 2026 and is expected to remain at the same level in 202</w:t>
      </w:r>
      <w:r w:rsidR="00881FC9" w:rsidRPr="005C1B11">
        <w:rPr>
          <w:rFonts w:eastAsia="Times New Roman"/>
          <w:noProof/>
          <w:color w:val="000000" w:themeColor="text1"/>
          <w:szCs w:val="24"/>
        </w:rPr>
        <w:t>7</w:t>
      </w:r>
      <w:r w:rsidR="00D66134" w:rsidRPr="005C1B11">
        <w:rPr>
          <w:rFonts w:eastAsia="Times New Roman"/>
          <w:noProof/>
          <w:color w:val="000000" w:themeColor="text1"/>
          <w:szCs w:val="24"/>
        </w:rPr>
        <w:t>.</w:t>
      </w:r>
    </w:p>
    <w:p w14:paraId="66606A60" w14:textId="77777777" w:rsidR="00811B6A" w:rsidRPr="005817A9" w:rsidRDefault="003525B1" w:rsidP="00F26FF5">
      <w:pPr>
        <w:pStyle w:val="ManualConsidrant"/>
        <w:rPr>
          <w:noProof/>
        </w:rPr>
      </w:pPr>
      <w:r>
        <w:rPr>
          <w:noProof/>
        </w:rPr>
        <w:t>(7)</w:t>
      </w:r>
      <w:r>
        <w:rPr>
          <w:noProof/>
        </w:rPr>
        <w:tab/>
      </w:r>
      <w:r w:rsidRPr="4B3BD226">
        <w:rPr>
          <w:rFonts w:eastAsia="Times New Roman"/>
          <w:noProof/>
          <w:color w:val="000000" w:themeColor="text1"/>
          <w:szCs w:val="24"/>
        </w:rPr>
        <w:t>General government debt stood at 29.9% of GDP at end-2025. According to the Commission Spring 2026 Forecast, it is projected to increase to 32.3% of GDP at end-202</w:t>
      </w:r>
      <w:r w:rsidR="00D86B2E">
        <w:rPr>
          <w:rFonts w:eastAsia="Times New Roman"/>
          <w:noProof/>
          <w:color w:val="000000" w:themeColor="text1"/>
          <w:szCs w:val="24"/>
        </w:rPr>
        <w:t>6</w:t>
      </w:r>
      <w:r w:rsidRPr="4B3BD226">
        <w:rPr>
          <w:rFonts w:eastAsia="Times New Roman"/>
          <w:noProof/>
          <w:color w:val="000000" w:themeColor="text1"/>
          <w:szCs w:val="24"/>
        </w:rPr>
        <w:t xml:space="preserve"> and 35.5% of GDP at end-202</w:t>
      </w:r>
      <w:r w:rsidR="00D86B2E">
        <w:rPr>
          <w:rFonts w:eastAsia="Times New Roman"/>
          <w:noProof/>
          <w:color w:val="000000" w:themeColor="text1"/>
          <w:szCs w:val="24"/>
        </w:rPr>
        <w:t>7</w:t>
      </w:r>
      <w:r w:rsidRPr="4B3BD226">
        <w:rPr>
          <w:rFonts w:eastAsia="Times New Roman"/>
          <w:noProof/>
          <w:color w:val="000000" w:themeColor="text1"/>
          <w:szCs w:val="24"/>
        </w:rPr>
        <w:t>, thus remaining below the 60% of GDP reference value</w:t>
      </w:r>
      <w:r w:rsidR="00811B6A" w:rsidRPr="005817A9">
        <w:rPr>
          <w:noProof/>
        </w:rPr>
        <w:t>.</w:t>
      </w:r>
    </w:p>
    <w:p w14:paraId="1BDDE2AF" w14:textId="77777777" w:rsidR="00811B6A" w:rsidRPr="005817A9" w:rsidRDefault="1D650981" w:rsidP="00F26FF5">
      <w:pPr>
        <w:pStyle w:val="ManualConsidrant"/>
        <w:rPr>
          <w:noProof/>
        </w:rPr>
      </w:pPr>
      <w:r>
        <w:rPr>
          <w:noProof/>
        </w:rPr>
        <w:t>(8)</w:t>
      </w:r>
      <w:r>
        <w:rPr>
          <w:noProof/>
        </w:rPr>
        <w:tab/>
        <w:t xml:space="preserve">The corrective net expenditure path in this recommendation, which establishes maximum growth rates of net expenditure, is consistent with </w:t>
      </w:r>
      <w:r w:rsidRPr="00955A1B">
        <w:rPr>
          <w:noProof/>
        </w:rPr>
        <w:t>minimum</w:t>
      </w:r>
      <w:r>
        <w:rPr>
          <w:noProof/>
        </w:rPr>
        <w:t xml:space="preserve"> annual structural adjustments, or structural primary adjustments, </w:t>
      </w:r>
      <w:r w:rsidRPr="00955A1B">
        <w:rPr>
          <w:noProof/>
        </w:rPr>
        <w:t>of at least</w:t>
      </w:r>
      <w:r>
        <w:rPr>
          <w:noProof/>
        </w:rPr>
        <w:t xml:space="preserve"> 0.5% GDP in line with Article 3(4) of Council Regulation (EC) </w:t>
      </w:r>
      <w:r w:rsidR="7345E8C5">
        <w:rPr>
          <w:noProof/>
        </w:rPr>
        <w:t xml:space="preserve">No </w:t>
      </w:r>
      <w:r>
        <w:rPr>
          <w:noProof/>
        </w:rPr>
        <w:t>1467/97 and Recital 23 of Council Regulation (EU) 2024/1264</w:t>
      </w:r>
      <w:r w:rsidRPr="7C1CB4A2">
        <w:rPr>
          <w:noProof/>
        </w:rPr>
        <w:t xml:space="preserve">. Based on the macroeconomic assumptions from the Commission </w:t>
      </w:r>
      <w:r>
        <w:rPr>
          <w:noProof/>
        </w:rPr>
        <w:t xml:space="preserve">Spring 2026 </w:t>
      </w:r>
      <w:r w:rsidRPr="7C1CB4A2">
        <w:rPr>
          <w:noProof/>
        </w:rPr>
        <w:t xml:space="preserve">Forecast, the corrective net expenditure path in this recommendation corresponds to an adjustment in the structural </w:t>
      </w:r>
      <w:r w:rsidRPr="000131C7">
        <w:rPr>
          <w:noProof/>
        </w:rPr>
        <w:t xml:space="preserve">primary balance of </w:t>
      </w:r>
      <w:r w:rsidR="359330ED" w:rsidRPr="0040398E">
        <w:rPr>
          <w:noProof/>
        </w:rPr>
        <w:t>0.</w:t>
      </w:r>
      <w:r w:rsidR="00FE490C" w:rsidRPr="000131C7">
        <w:rPr>
          <w:noProof/>
        </w:rPr>
        <w:t>3</w:t>
      </w:r>
      <w:r w:rsidRPr="000131C7">
        <w:rPr>
          <w:noProof/>
        </w:rPr>
        <w:t xml:space="preserve"> percentage points in 2026 and </w:t>
      </w:r>
      <w:r w:rsidR="00091A71" w:rsidRPr="000131C7">
        <w:rPr>
          <w:noProof/>
        </w:rPr>
        <w:t>of 0.</w:t>
      </w:r>
      <w:r w:rsidR="00E17F77" w:rsidRPr="000131C7">
        <w:rPr>
          <w:noProof/>
        </w:rPr>
        <w:t>6</w:t>
      </w:r>
      <w:r w:rsidR="00091A71" w:rsidRPr="000131C7">
        <w:rPr>
          <w:noProof/>
        </w:rPr>
        <w:t xml:space="preserve"> percentage points in </w:t>
      </w:r>
      <w:r w:rsidRPr="000131C7">
        <w:rPr>
          <w:noProof/>
        </w:rPr>
        <w:t>2027. For 2028</w:t>
      </w:r>
      <w:r w:rsidR="1EA28E98" w:rsidRPr="000131C7">
        <w:rPr>
          <w:noProof/>
        </w:rPr>
        <w:t xml:space="preserve"> and </w:t>
      </w:r>
      <w:r w:rsidRPr="000131C7">
        <w:rPr>
          <w:noProof/>
        </w:rPr>
        <w:t xml:space="preserve">2029, which is beyond the period during which the Commission may take into account the increase in interest expenditure, the corrective path </w:t>
      </w:r>
      <w:r w:rsidR="42744724" w:rsidRPr="000131C7">
        <w:rPr>
          <w:noProof/>
        </w:rPr>
        <w:t>corresponds to</w:t>
      </w:r>
      <w:r w:rsidRPr="000131C7">
        <w:rPr>
          <w:noProof/>
        </w:rPr>
        <w:t xml:space="preserve"> an </w:t>
      </w:r>
      <w:r w:rsidR="0037627B" w:rsidRPr="000131C7">
        <w:rPr>
          <w:noProof/>
        </w:rPr>
        <w:t xml:space="preserve">annual </w:t>
      </w:r>
      <w:r w:rsidRPr="000131C7">
        <w:rPr>
          <w:noProof/>
        </w:rPr>
        <w:t xml:space="preserve">adjustment in the structural balance of </w:t>
      </w:r>
      <w:r w:rsidR="2228396F" w:rsidRPr="000131C7">
        <w:rPr>
          <w:noProof/>
        </w:rPr>
        <w:t>0.</w:t>
      </w:r>
      <w:r w:rsidRPr="000131C7" w:rsidDel="1EC75672">
        <w:rPr>
          <w:noProof/>
        </w:rPr>
        <w:t>5</w:t>
      </w:r>
      <w:r w:rsidR="00065E89" w:rsidRPr="000131C7">
        <w:rPr>
          <w:noProof/>
        </w:rPr>
        <w:t xml:space="preserve"> and </w:t>
      </w:r>
      <w:r w:rsidR="2228396F" w:rsidRPr="000131C7">
        <w:rPr>
          <w:noProof/>
        </w:rPr>
        <w:t>0.</w:t>
      </w:r>
      <w:r w:rsidR="00E17F77" w:rsidRPr="000131C7">
        <w:rPr>
          <w:noProof/>
        </w:rPr>
        <w:t>6</w:t>
      </w:r>
      <w:r w:rsidRPr="000131C7">
        <w:rPr>
          <w:noProof/>
        </w:rPr>
        <w:t xml:space="preserve"> percentage points</w:t>
      </w:r>
      <w:r w:rsidR="00065E89" w:rsidRPr="000131C7">
        <w:rPr>
          <w:noProof/>
        </w:rPr>
        <w:t>, respectively</w:t>
      </w:r>
      <w:r w:rsidRPr="000131C7">
        <w:rPr>
          <w:noProof/>
        </w:rPr>
        <w:t>.</w:t>
      </w:r>
      <w:r w:rsidR="008052CF" w:rsidRPr="000131C7">
        <w:rPr>
          <w:noProof/>
        </w:rPr>
        <w:t xml:space="preserve"> While</w:t>
      </w:r>
      <w:r w:rsidR="008052CF" w:rsidRPr="008052CF">
        <w:rPr>
          <w:noProof/>
        </w:rPr>
        <w:t xml:space="preserve"> the corrective net expenditure path in 202</w:t>
      </w:r>
      <w:r w:rsidR="008052CF">
        <w:rPr>
          <w:noProof/>
        </w:rPr>
        <w:t>6</w:t>
      </w:r>
      <w:r w:rsidR="008052CF" w:rsidRPr="008052CF">
        <w:rPr>
          <w:noProof/>
        </w:rPr>
        <w:t xml:space="preserve"> implies a structural adjustment </w:t>
      </w:r>
      <w:r w:rsidR="00DD2D23">
        <w:rPr>
          <w:noProof/>
        </w:rPr>
        <w:t xml:space="preserve">of </w:t>
      </w:r>
      <w:r w:rsidR="000141EA">
        <w:rPr>
          <w:noProof/>
        </w:rPr>
        <w:t>less</w:t>
      </w:r>
      <w:r w:rsidR="0034487E">
        <w:rPr>
          <w:noProof/>
        </w:rPr>
        <w:t xml:space="preserve"> than</w:t>
      </w:r>
      <w:r w:rsidR="008052CF" w:rsidRPr="008052CF">
        <w:rPr>
          <w:noProof/>
        </w:rPr>
        <w:t xml:space="preserve"> 0.5</w:t>
      </w:r>
      <w:r w:rsidR="00EC6E30">
        <w:rPr>
          <w:noProof/>
        </w:rPr>
        <w:t xml:space="preserve"> </w:t>
      </w:r>
      <w:r w:rsidR="00EC6E30" w:rsidRPr="00091A71">
        <w:rPr>
          <w:noProof/>
        </w:rPr>
        <w:t>percentage points</w:t>
      </w:r>
      <w:r w:rsidR="008052CF" w:rsidRPr="008052CF">
        <w:rPr>
          <w:noProof/>
        </w:rPr>
        <w:t xml:space="preserve"> of GDP, considering </w:t>
      </w:r>
      <w:r w:rsidR="00FD6FC4">
        <w:rPr>
          <w:noProof/>
        </w:rPr>
        <w:t xml:space="preserve">that </w:t>
      </w:r>
      <w:r w:rsidR="00781EC7" w:rsidRPr="00781EC7">
        <w:rPr>
          <w:noProof/>
        </w:rPr>
        <w:t xml:space="preserve">the </w:t>
      </w:r>
      <w:r w:rsidR="00E81CF8">
        <w:rPr>
          <w:noProof/>
        </w:rPr>
        <w:t>late formation of</w:t>
      </w:r>
      <w:r w:rsidR="00781EC7" w:rsidRPr="00781EC7">
        <w:rPr>
          <w:noProof/>
        </w:rPr>
        <w:t xml:space="preserve"> the</w:t>
      </w:r>
      <w:r w:rsidR="0041637E" w:rsidRPr="0041637E">
        <w:rPr>
          <w:noProof/>
        </w:rPr>
        <w:t xml:space="preserve"> </w:t>
      </w:r>
      <w:r w:rsidR="00E81CF8">
        <w:rPr>
          <w:noProof/>
        </w:rPr>
        <w:t>government delayed the adoption of a</w:t>
      </w:r>
      <w:r w:rsidR="0041637E" w:rsidRPr="0041637E">
        <w:rPr>
          <w:noProof/>
        </w:rPr>
        <w:t xml:space="preserve"> budget</w:t>
      </w:r>
      <w:r w:rsidR="008052CF" w:rsidRPr="008052CF">
        <w:rPr>
          <w:noProof/>
        </w:rPr>
        <w:t xml:space="preserve">, </w:t>
      </w:r>
      <w:r w:rsidR="005418C1">
        <w:rPr>
          <w:noProof/>
        </w:rPr>
        <w:t xml:space="preserve">this is compensated by </w:t>
      </w:r>
      <w:r w:rsidR="008052CF" w:rsidRPr="008052CF">
        <w:rPr>
          <w:noProof/>
        </w:rPr>
        <w:t>th</w:t>
      </w:r>
      <w:r w:rsidR="000B5C1F">
        <w:rPr>
          <w:noProof/>
        </w:rPr>
        <w:t>e</w:t>
      </w:r>
      <w:r w:rsidR="008052CF" w:rsidRPr="008052CF">
        <w:rPr>
          <w:noProof/>
        </w:rPr>
        <w:t xml:space="preserve"> </w:t>
      </w:r>
      <w:r w:rsidR="00E766F4">
        <w:rPr>
          <w:noProof/>
        </w:rPr>
        <w:t>higher</w:t>
      </w:r>
      <w:r w:rsidR="008052CF" w:rsidRPr="008052CF">
        <w:rPr>
          <w:noProof/>
        </w:rPr>
        <w:t xml:space="preserve"> adjustment </w:t>
      </w:r>
      <w:r w:rsidR="002228FF">
        <w:rPr>
          <w:noProof/>
        </w:rPr>
        <w:t>in the remaining years</w:t>
      </w:r>
      <w:r w:rsidR="008052CF" w:rsidRPr="008052CF">
        <w:rPr>
          <w:noProof/>
        </w:rPr>
        <w:t>.</w:t>
      </w:r>
    </w:p>
    <w:p w14:paraId="2A4E0614" w14:textId="77777777" w:rsidR="00811B6A" w:rsidRDefault="00811B6A" w:rsidP="00F26FF5">
      <w:pPr>
        <w:pStyle w:val="ManualConsidrant"/>
        <w:rPr>
          <w:rFonts w:cstheme="minorHAnsi"/>
          <w:noProof/>
          <w:szCs w:val="24"/>
          <w:lang w:val="en-IE"/>
        </w:rPr>
      </w:pPr>
      <w:r>
        <w:rPr>
          <w:noProof/>
        </w:rPr>
        <w:t>(9)</w:t>
      </w:r>
      <w:r>
        <w:rPr>
          <w:noProof/>
        </w:rPr>
        <w:tab/>
      </w:r>
      <w:r w:rsidRPr="00600698">
        <w:rPr>
          <w:rFonts w:cstheme="minorHAnsi"/>
          <w:noProof/>
          <w:szCs w:val="24"/>
          <w:lang w:val="en-IE"/>
        </w:rPr>
        <w:t xml:space="preserve">The </w:t>
      </w:r>
      <w:r w:rsidRPr="005817A9">
        <w:rPr>
          <w:noProof/>
          <w:lang w:eastAsia="ja-JP"/>
        </w:rPr>
        <w:t xml:space="preserve">corrective net expenditure path </w:t>
      </w:r>
      <w:r>
        <w:rPr>
          <w:noProof/>
        </w:rPr>
        <w:t>in this recommendation</w:t>
      </w:r>
      <w:r w:rsidRPr="005817A9">
        <w:rPr>
          <w:noProof/>
          <w:lang w:eastAsia="ja-JP"/>
        </w:rPr>
        <w:t xml:space="preserve"> </w:t>
      </w:r>
      <w:r>
        <w:rPr>
          <w:noProof/>
          <w:lang w:eastAsia="ja-JP"/>
        </w:rPr>
        <w:t>supersedes</w:t>
      </w:r>
      <w:r w:rsidRPr="005817A9">
        <w:rPr>
          <w:noProof/>
          <w:lang w:eastAsia="ja-JP"/>
        </w:rPr>
        <w:t xml:space="preserve"> </w:t>
      </w:r>
      <w:r w:rsidRPr="00600698">
        <w:rPr>
          <w:rFonts w:cstheme="minorHAnsi"/>
          <w:noProof/>
          <w:szCs w:val="24"/>
          <w:lang w:val="en-IE"/>
        </w:rPr>
        <w:t xml:space="preserve">the maximum growth </w:t>
      </w:r>
      <w:r w:rsidRPr="00D837A4">
        <w:rPr>
          <w:noProof/>
        </w:rPr>
        <w:t>rates</w:t>
      </w:r>
      <w:r w:rsidRPr="00600698">
        <w:rPr>
          <w:rFonts w:cstheme="minorHAnsi"/>
          <w:noProof/>
          <w:szCs w:val="24"/>
          <w:lang w:val="en-IE"/>
        </w:rPr>
        <w:t xml:space="preserve"> for net </w:t>
      </w:r>
      <w:r w:rsidRPr="00DF646C">
        <w:rPr>
          <w:noProof/>
        </w:rPr>
        <w:t>expenditure</w:t>
      </w:r>
      <w:r w:rsidRPr="00600698">
        <w:rPr>
          <w:rFonts w:cstheme="minorHAnsi"/>
          <w:noProof/>
          <w:szCs w:val="24"/>
          <w:lang w:val="en-IE"/>
        </w:rPr>
        <w:t xml:space="preserve"> </w:t>
      </w:r>
      <w:r>
        <w:rPr>
          <w:rFonts w:cstheme="minorHAnsi"/>
          <w:noProof/>
          <w:szCs w:val="24"/>
          <w:lang w:val="en-IE"/>
        </w:rPr>
        <w:t xml:space="preserve">set out in point 1 </w:t>
      </w:r>
      <w:r w:rsidRPr="005817A9">
        <w:rPr>
          <w:noProof/>
          <w:szCs w:val="24"/>
        </w:rPr>
        <w:t xml:space="preserve">of </w:t>
      </w:r>
      <w:r w:rsidRPr="00600698">
        <w:rPr>
          <w:rFonts w:cstheme="minorHAnsi"/>
          <w:noProof/>
          <w:szCs w:val="24"/>
          <w:lang w:val="en-IE"/>
        </w:rPr>
        <w:t xml:space="preserve">Council Recommendation </w:t>
      </w:r>
      <w:r w:rsidRPr="00D77875">
        <w:rPr>
          <w:noProof/>
          <w:szCs w:val="24"/>
        </w:rPr>
        <w:t xml:space="preserve">of </w:t>
      </w:r>
      <w:r w:rsidR="00DD0B52">
        <w:rPr>
          <w:noProof/>
          <w:szCs w:val="24"/>
        </w:rPr>
        <w:t xml:space="preserve">20 June 2025 </w:t>
      </w:r>
      <w:r w:rsidRPr="00D77875">
        <w:rPr>
          <w:noProof/>
          <w:szCs w:val="24"/>
        </w:rPr>
        <w:t xml:space="preserve">endorsing the medium-term </w:t>
      </w:r>
      <w:r w:rsidRPr="00FA5165">
        <w:rPr>
          <w:noProof/>
          <w:szCs w:val="24"/>
        </w:rPr>
        <w:t xml:space="preserve">fiscal-structural </w:t>
      </w:r>
      <w:r w:rsidRPr="00D77875">
        <w:rPr>
          <w:noProof/>
          <w:szCs w:val="24"/>
        </w:rPr>
        <w:t>plan</w:t>
      </w:r>
      <w:r w:rsidR="00F66D8C">
        <w:rPr>
          <w:noProof/>
          <w:szCs w:val="24"/>
        </w:rPr>
        <w:t xml:space="preserve"> </w:t>
      </w:r>
      <w:r w:rsidR="00A652C2">
        <w:rPr>
          <w:noProof/>
          <w:szCs w:val="24"/>
        </w:rPr>
        <w:t>of Bulgaria</w:t>
      </w:r>
      <w:r w:rsidR="00F66D8C">
        <w:rPr>
          <w:noProof/>
          <w:szCs w:val="24"/>
        </w:rPr>
        <w:t xml:space="preserve"> (</w:t>
      </w:r>
      <w:r w:rsidR="00171EF3">
        <w:rPr>
          <w:rStyle w:val="FootnoteReference"/>
          <w:noProof/>
          <w:szCs w:val="24"/>
        </w:rPr>
        <w:footnoteReference w:id="6"/>
      </w:r>
      <w:r w:rsidR="00F66D8C">
        <w:rPr>
          <w:noProof/>
          <w:szCs w:val="24"/>
        </w:rPr>
        <w:t>)</w:t>
      </w:r>
      <w:r w:rsidRPr="00600698">
        <w:rPr>
          <w:rFonts w:cstheme="minorHAnsi"/>
          <w:noProof/>
          <w:szCs w:val="24"/>
          <w:lang w:val="en-IE"/>
        </w:rPr>
        <w:t xml:space="preserve">. </w:t>
      </w:r>
    </w:p>
    <w:p w14:paraId="0E4BF114" w14:textId="77777777" w:rsidR="00811B6A" w:rsidRDefault="00811B6A" w:rsidP="00F26FF5">
      <w:pPr>
        <w:pStyle w:val="ManualConsidrant"/>
        <w:rPr>
          <w:noProof/>
        </w:rPr>
      </w:pPr>
      <w:r>
        <w:rPr>
          <w:noProof/>
        </w:rPr>
        <w:t>(10)</w:t>
      </w:r>
      <w:r>
        <w:rPr>
          <w:noProof/>
        </w:rPr>
        <w:tab/>
      </w:r>
      <w:r w:rsidRPr="005817A9">
        <w:rPr>
          <w:noProof/>
        </w:rPr>
        <w:t xml:space="preserve">Based on </w:t>
      </w:r>
      <w:r w:rsidRPr="3B38FCF4">
        <w:rPr>
          <w:noProof/>
          <w:lang w:eastAsia="ja-JP"/>
        </w:rPr>
        <w:t xml:space="preserve">the </w:t>
      </w:r>
      <w:r w:rsidR="006476E8">
        <w:rPr>
          <w:noProof/>
          <w:lang w:eastAsia="ja-JP"/>
        </w:rPr>
        <w:t>corre</w:t>
      </w:r>
      <w:r w:rsidR="00A9263F">
        <w:rPr>
          <w:noProof/>
          <w:lang w:eastAsia="ja-JP"/>
        </w:rPr>
        <w:t xml:space="preserve">ctive </w:t>
      </w:r>
      <w:r w:rsidRPr="3B38FCF4">
        <w:rPr>
          <w:noProof/>
          <w:lang w:eastAsia="ja-JP"/>
        </w:rPr>
        <w:t>net expenditure</w:t>
      </w:r>
      <w:r w:rsidR="00A9263F">
        <w:rPr>
          <w:noProof/>
          <w:lang w:eastAsia="ja-JP"/>
        </w:rPr>
        <w:t xml:space="preserve"> </w:t>
      </w:r>
      <w:r w:rsidR="00A9263F" w:rsidRPr="164858B4">
        <w:rPr>
          <w:noProof/>
          <w:lang w:eastAsia="ja-JP"/>
        </w:rPr>
        <w:t>path</w:t>
      </w:r>
      <w:r w:rsidR="7EB302A4" w:rsidRPr="164858B4">
        <w:rPr>
          <w:noProof/>
          <w:lang w:eastAsia="ja-JP"/>
        </w:rPr>
        <w:t xml:space="preserve"> </w:t>
      </w:r>
      <w:r>
        <w:rPr>
          <w:noProof/>
        </w:rPr>
        <w:t>in</w:t>
      </w:r>
      <w:r w:rsidRPr="0037565A">
        <w:rPr>
          <w:noProof/>
        </w:rPr>
        <w:t xml:space="preserve"> this recommendation</w:t>
      </w:r>
      <w:r w:rsidRPr="00046030">
        <w:rPr>
          <w:noProof/>
        </w:rPr>
        <w:t xml:space="preserve">, and based on the Commission medium-term government debt projection framework and the Commission </w:t>
      </w:r>
      <w:r w:rsidRPr="008C47B9">
        <w:rPr>
          <w:noProof/>
        </w:rPr>
        <w:t>Spring 2026</w:t>
      </w:r>
      <w:r w:rsidRPr="00046030">
        <w:rPr>
          <w:noProof/>
        </w:rPr>
        <w:t xml:space="preserve"> Forecast, the general government deficit is projected to decrease </w:t>
      </w:r>
      <w:r w:rsidRPr="005817A9">
        <w:rPr>
          <w:noProof/>
        </w:rPr>
        <w:t xml:space="preserve">from </w:t>
      </w:r>
      <w:r w:rsidR="00DE29BB">
        <w:rPr>
          <w:noProof/>
        </w:rPr>
        <w:t>3.5</w:t>
      </w:r>
      <w:r w:rsidRPr="005817A9">
        <w:rPr>
          <w:noProof/>
        </w:rPr>
        <w:t>% of GDP in 202</w:t>
      </w:r>
      <w:r w:rsidR="00DE29BB">
        <w:rPr>
          <w:noProof/>
        </w:rPr>
        <w:t>5</w:t>
      </w:r>
      <w:r w:rsidRPr="005817A9">
        <w:rPr>
          <w:noProof/>
        </w:rPr>
        <w:t xml:space="preserve"> to </w:t>
      </w:r>
      <w:r w:rsidR="00674E56" w:rsidRPr="0040398E">
        <w:rPr>
          <w:noProof/>
        </w:rPr>
        <w:t>2</w:t>
      </w:r>
      <w:r w:rsidR="1669B173" w:rsidRPr="0040398E">
        <w:rPr>
          <w:noProof/>
        </w:rPr>
        <w:t>.</w:t>
      </w:r>
      <w:r w:rsidR="00674E56">
        <w:rPr>
          <w:noProof/>
        </w:rPr>
        <w:t>9</w:t>
      </w:r>
      <w:r w:rsidRPr="7845C5D7">
        <w:rPr>
          <w:noProof/>
        </w:rPr>
        <w:t>%</w:t>
      </w:r>
      <w:r w:rsidRPr="005817A9">
        <w:rPr>
          <w:noProof/>
        </w:rPr>
        <w:t xml:space="preserve"> by 20</w:t>
      </w:r>
      <w:r w:rsidR="00A55457">
        <w:rPr>
          <w:noProof/>
        </w:rPr>
        <w:t>29</w:t>
      </w:r>
      <w:r w:rsidRPr="005817A9">
        <w:rPr>
          <w:noProof/>
        </w:rPr>
        <w:t xml:space="preserve">. </w:t>
      </w:r>
    </w:p>
    <w:p w14:paraId="126C4E81" w14:textId="77777777" w:rsidR="00811B6A" w:rsidRPr="000131C7" w:rsidRDefault="00811B6A" w:rsidP="00F26FF5">
      <w:pPr>
        <w:pStyle w:val="ManualConsidrant"/>
        <w:rPr>
          <w:noProof/>
        </w:rPr>
      </w:pPr>
      <w:r>
        <w:rPr>
          <w:noProof/>
        </w:rPr>
        <w:t>(11)</w:t>
      </w:r>
      <w:r>
        <w:rPr>
          <w:noProof/>
        </w:rPr>
        <w:tab/>
      </w:r>
      <w:r w:rsidRPr="00504900">
        <w:rPr>
          <w:noProof/>
        </w:rPr>
        <w:t xml:space="preserve">Based on the corrective net expenditure path in this recommendation, the Commission medium-term government debt projection framework, and the </w:t>
      </w:r>
      <w:r w:rsidRPr="0008302B">
        <w:rPr>
          <w:noProof/>
        </w:rPr>
        <w:t xml:space="preserve">Commission </w:t>
      </w:r>
      <w:r w:rsidRPr="00DF646C">
        <w:rPr>
          <w:noProof/>
        </w:rPr>
        <w:t>Spring 2026</w:t>
      </w:r>
      <w:r w:rsidRPr="00046030">
        <w:rPr>
          <w:noProof/>
        </w:rPr>
        <w:t xml:space="preserve"> </w:t>
      </w:r>
      <w:r w:rsidRPr="00504900">
        <w:rPr>
          <w:noProof/>
        </w:rPr>
        <w:t xml:space="preserve">Forecast, </w:t>
      </w:r>
      <w:r>
        <w:rPr>
          <w:noProof/>
        </w:rPr>
        <w:t>t</w:t>
      </w:r>
      <w:r w:rsidRPr="470AF877">
        <w:rPr>
          <w:noProof/>
          <w:lang w:eastAsia="ja-JP"/>
        </w:rPr>
        <w:t xml:space="preserve">he </w:t>
      </w:r>
      <w:r w:rsidRPr="000131C7">
        <w:rPr>
          <w:noProof/>
        </w:rPr>
        <w:t>general government debt</w:t>
      </w:r>
      <w:r w:rsidR="00A24624" w:rsidRPr="000131C7">
        <w:rPr>
          <w:noProof/>
        </w:rPr>
        <w:t>-to-GDP ratio</w:t>
      </w:r>
      <w:r w:rsidRPr="000131C7">
        <w:rPr>
          <w:noProof/>
        </w:rPr>
        <w:t xml:space="preserve"> would continue increasing from </w:t>
      </w:r>
      <w:r w:rsidR="00881B84" w:rsidRPr="000131C7">
        <w:rPr>
          <w:noProof/>
        </w:rPr>
        <w:t>29.9</w:t>
      </w:r>
      <w:r w:rsidRPr="000131C7">
        <w:rPr>
          <w:noProof/>
        </w:rPr>
        <w:t xml:space="preserve">% at end-2025 </w:t>
      </w:r>
      <w:r w:rsidR="00D064BD" w:rsidRPr="000131C7">
        <w:rPr>
          <w:noProof/>
        </w:rPr>
        <w:t>to 3</w:t>
      </w:r>
      <w:r w:rsidR="685B0586" w:rsidRPr="000131C7">
        <w:rPr>
          <w:noProof/>
        </w:rPr>
        <w:t>8.</w:t>
      </w:r>
      <w:r w:rsidR="00853DC0" w:rsidRPr="000131C7">
        <w:rPr>
          <w:noProof/>
        </w:rPr>
        <w:t>3</w:t>
      </w:r>
      <w:r w:rsidR="00D064BD" w:rsidRPr="000131C7">
        <w:rPr>
          <w:noProof/>
        </w:rPr>
        <w:t>%</w:t>
      </w:r>
      <w:r w:rsidRPr="000131C7">
        <w:rPr>
          <w:noProof/>
        </w:rPr>
        <w:t xml:space="preserve"> at end-202</w:t>
      </w:r>
      <w:r w:rsidR="00D064BD" w:rsidRPr="000131C7">
        <w:rPr>
          <w:noProof/>
        </w:rPr>
        <w:t>9</w:t>
      </w:r>
      <w:r w:rsidR="003D7A37" w:rsidRPr="000131C7">
        <w:rPr>
          <w:noProof/>
        </w:rPr>
        <w:t>,</w:t>
      </w:r>
      <w:r w:rsidR="003D7A37" w:rsidRPr="000131C7">
        <w:rPr>
          <w:rFonts w:eastAsia="Times New Roman"/>
          <w:noProof/>
          <w:color w:val="000000" w:themeColor="text1"/>
        </w:rPr>
        <w:t xml:space="preserve"> while remaining well below the 60% of GDP reference value</w:t>
      </w:r>
      <w:r w:rsidRPr="000131C7">
        <w:rPr>
          <w:noProof/>
        </w:rPr>
        <w:t>.</w:t>
      </w:r>
    </w:p>
    <w:p w14:paraId="600C7437" w14:textId="77777777" w:rsidR="00811B6A" w:rsidRPr="005817A9" w:rsidRDefault="00811B6A" w:rsidP="00F26FF5">
      <w:pPr>
        <w:pStyle w:val="ManualConsidrant"/>
        <w:rPr>
          <w:noProof/>
        </w:rPr>
      </w:pPr>
      <w:r>
        <w:rPr>
          <w:noProof/>
        </w:rPr>
        <w:t>(12)</w:t>
      </w:r>
      <w:r>
        <w:rPr>
          <w:noProof/>
        </w:rPr>
        <w:tab/>
      </w:r>
      <w:r w:rsidRPr="000131C7">
        <w:rPr>
          <w:noProof/>
          <w:lang w:eastAsia="ja-JP"/>
        </w:rPr>
        <w:t xml:space="preserve">Abiding by the corrective net expenditure path </w:t>
      </w:r>
      <w:r w:rsidRPr="000131C7">
        <w:rPr>
          <w:noProof/>
        </w:rPr>
        <w:t>in this recommendation</w:t>
      </w:r>
      <w:r w:rsidRPr="000131C7">
        <w:rPr>
          <w:noProof/>
          <w:lang w:eastAsia="ja-JP"/>
        </w:rPr>
        <w:t xml:space="preserve"> </w:t>
      </w:r>
      <w:r w:rsidRPr="000131C7">
        <w:rPr>
          <w:noProof/>
        </w:rPr>
        <w:t>should secure a lasting correction of the excessive deficit</w:t>
      </w:r>
      <w:r w:rsidR="00916A90" w:rsidRPr="000131C7">
        <w:rPr>
          <w:noProof/>
        </w:rPr>
        <w:t>;</w:t>
      </w:r>
      <w:r w:rsidRPr="000131C7">
        <w:rPr>
          <w:noProof/>
        </w:rPr>
        <w:t xml:space="preserve"> concrete measures should</w:t>
      </w:r>
      <w:r w:rsidRPr="000131C7" w:rsidDel="0095013C">
        <w:rPr>
          <w:noProof/>
        </w:rPr>
        <w:t xml:space="preserve"> </w:t>
      </w:r>
      <w:r w:rsidRPr="000131C7">
        <w:rPr>
          <w:noProof/>
        </w:rPr>
        <w:t xml:space="preserve">be geared towards enhancing the quality and composition of the public finances, preserving investment and reinforcing the </w:t>
      </w:r>
      <w:r w:rsidRPr="000131C7">
        <w:rPr>
          <w:rFonts w:eastAsia="Calibri"/>
          <w:noProof/>
          <w:szCs w:val="24"/>
          <w:lang w:eastAsia="ja-JP"/>
        </w:rPr>
        <w:t>growth</w:t>
      </w:r>
      <w:r w:rsidRPr="000131C7">
        <w:rPr>
          <w:noProof/>
        </w:rPr>
        <w:t xml:space="preserve"> potential of the economy. Reforms of a fiscal and broader economic nature should im</w:t>
      </w:r>
      <w:r w:rsidRPr="00AD0C31">
        <w:rPr>
          <w:noProof/>
        </w:rPr>
        <w:t>prove the growth and resilience potential of the economy in a sustainable manner, and support fiscal sustainability</w:t>
      </w:r>
      <w:r w:rsidRPr="005817A9">
        <w:rPr>
          <w:noProof/>
        </w:rPr>
        <w:t>.</w:t>
      </w:r>
    </w:p>
    <w:p w14:paraId="58D35B83" w14:textId="77777777" w:rsidR="00811B6A" w:rsidRPr="000621ED" w:rsidRDefault="00811B6A" w:rsidP="00F26FF5">
      <w:pPr>
        <w:pStyle w:val="ManualConsidrant"/>
        <w:rPr>
          <w:rFonts w:cstheme="minorHAnsi"/>
          <w:noProof/>
          <w:szCs w:val="24"/>
          <w:lang w:val="en-IE"/>
        </w:rPr>
      </w:pPr>
      <w:r>
        <w:rPr>
          <w:noProof/>
        </w:rPr>
        <w:t>(13)</w:t>
      </w:r>
      <w:r>
        <w:rPr>
          <w:noProof/>
        </w:rPr>
        <w:tab/>
      </w:r>
      <w:r w:rsidRPr="005817A9">
        <w:rPr>
          <w:noProof/>
        </w:rPr>
        <w:t xml:space="preserve">On </w:t>
      </w:r>
      <w:r w:rsidRPr="00F61B8D">
        <w:rPr>
          <w:rFonts w:eastAsia="Calibri"/>
          <w:noProof/>
          <w:szCs w:val="24"/>
          <w:lang w:eastAsia="ja-JP"/>
        </w:rPr>
        <w:t>8 July 2025</w:t>
      </w:r>
      <w:r w:rsidR="007D1FEB">
        <w:rPr>
          <w:rFonts w:eastAsia="Calibri"/>
          <w:noProof/>
          <w:szCs w:val="24"/>
          <w:lang w:eastAsia="ja-JP"/>
        </w:rPr>
        <w:t>,</w:t>
      </w:r>
      <w:r w:rsidRPr="00F61B8D">
        <w:rPr>
          <w:rFonts w:eastAsia="Calibri"/>
          <w:noProof/>
          <w:szCs w:val="24"/>
          <w:lang w:eastAsia="ja-JP"/>
        </w:rPr>
        <w:t xml:space="preserve"> </w:t>
      </w:r>
      <w:r w:rsidRPr="00F61B8D">
        <w:rPr>
          <w:noProof/>
        </w:rPr>
        <w:t>the Council</w:t>
      </w:r>
      <w:r w:rsidRPr="005817A9">
        <w:rPr>
          <w:noProof/>
        </w:rPr>
        <w:t xml:space="preserve"> adopted a recommendation</w:t>
      </w:r>
      <w:r w:rsidR="00F66D8C">
        <w:rPr>
          <w:noProof/>
        </w:rPr>
        <w:t xml:space="preserve"> (</w:t>
      </w:r>
      <w:r w:rsidR="00171EF3" w:rsidRPr="005817A9">
        <w:rPr>
          <w:rStyle w:val="FootnoteReference"/>
          <w:noProof/>
          <w:szCs w:val="24"/>
          <w:lang w:eastAsia="ja-JP"/>
        </w:rPr>
        <w:footnoteReference w:id="7"/>
      </w:r>
      <w:r w:rsidR="00F66D8C">
        <w:rPr>
          <w:noProof/>
        </w:rPr>
        <w:t>)</w:t>
      </w:r>
      <w:r w:rsidRPr="005817A9">
        <w:rPr>
          <w:noProof/>
        </w:rPr>
        <w:t xml:space="preserve"> allowing </w:t>
      </w:r>
      <w:r w:rsidR="00446A64">
        <w:rPr>
          <w:noProof/>
        </w:rPr>
        <w:t xml:space="preserve">Bulgaria </w:t>
      </w:r>
      <w:r w:rsidRPr="005817A9">
        <w:rPr>
          <w:noProof/>
        </w:rPr>
        <w:t xml:space="preserve">to deviate from the maximum growth rates of net expenditure recommended by </w:t>
      </w:r>
      <w:r>
        <w:rPr>
          <w:noProof/>
        </w:rPr>
        <w:t>the</w:t>
      </w:r>
      <w:r w:rsidRPr="005817A9">
        <w:rPr>
          <w:noProof/>
        </w:rPr>
        <w:t xml:space="preserve"> Council Recommendation</w:t>
      </w:r>
      <w:r>
        <w:rPr>
          <w:noProof/>
        </w:rPr>
        <w:t xml:space="preserve"> </w:t>
      </w:r>
      <w:r w:rsidRPr="005A61F5">
        <w:rPr>
          <w:noProof/>
        </w:rPr>
        <w:t>C/</w:t>
      </w:r>
      <w:r w:rsidR="0053270F" w:rsidRPr="22273B80">
        <w:rPr>
          <w:rFonts w:eastAsia="Times New Roman"/>
          <w:noProof/>
          <w:color w:val="000000" w:themeColor="text1"/>
        </w:rPr>
        <w:t>202</w:t>
      </w:r>
      <w:r w:rsidR="0053270F">
        <w:rPr>
          <w:rFonts w:eastAsia="Times New Roman"/>
          <w:noProof/>
          <w:color w:val="000000" w:themeColor="text1"/>
        </w:rPr>
        <w:t>5</w:t>
      </w:r>
      <w:r w:rsidR="0053270F" w:rsidRPr="22273B80">
        <w:rPr>
          <w:rFonts w:eastAsia="Times New Roman"/>
          <w:noProof/>
          <w:color w:val="000000" w:themeColor="text1"/>
        </w:rPr>
        <w:t>/</w:t>
      </w:r>
      <w:r w:rsidR="0053270F">
        <w:rPr>
          <w:rFonts w:eastAsia="Times New Roman"/>
          <w:noProof/>
          <w:color w:val="000000" w:themeColor="text1"/>
        </w:rPr>
        <w:t>3700</w:t>
      </w:r>
      <w:r>
        <w:rPr>
          <w:noProof/>
        </w:rPr>
        <w:t>,</w:t>
      </w:r>
      <w:r w:rsidRPr="005817A9">
        <w:rPr>
          <w:noProof/>
        </w:rPr>
        <w:t xml:space="preserve"> for the period 2025-2028</w:t>
      </w:r>
      <w:r>
        <w:rPr>
          <w:rFonts w:cstheme="minorHAnsi"/>
          <w:noProof/>
          <w:szCs w:val="24"/>
        </w:rPr>
        <w:t xml:space="preserve">. </w:t>
      </w:r>
    </w:p>
    <w:p w14:paraId="3F6AA242" w14:textId="77777777" w:rsidR="00811B6A" w:rsidRPr="00CF1D37" w:rsidRDefault="00811B6A" w:rsidP="00F26FF5">
      <w:pPr>
        <w:pStyle w:val="ManualConsidrant"/>
        <w:rPr>
          <w:rFonts w:cstheme="minorBidi"/>
          <w:noProof/>
        </w:rPr>
      </w:pPr>
      <w:r>
        <w:rPr>
          <w:noProof/>
        </w:rPr>
        <w:t>(14)</w:t>
      </w:r>
      <w:r>
        <w:rPr>
          <w:noProof/>
        </w:rPr>
        <w:tab/>
      </w:r>
      <w:r w:rsidRPr="00314163">
        <w:rPr>
          <w:rFonts w:cstheme="minorBidi"/>
          <w:noProof/>
          <w:lang w:val="en-IE"/>
        </w:rPr>
        <w:t xml:space="preserve">The </w:t>
      </w:r>
      <w:r w:rsidRPr="00F516E8">
        <w:rPr>
          <w:noProof/>
        </w:rPr>
        <w:t xml:space="preserve">flexibility provided by the national escape clause should also be considered in the implementation of the excessive deficit procedure, and when assessing if </w:t>
      </w:r>
      <w:r w:rsidR="00881B84">
        <w:rPr>
          <w:noProof/>
        </w:rPr>
        <w:t>Bulgaria</w:t>
      </w:r>
      <w:r w:rsidRPr="005817A9">
        <w:rPr>
          <w:noProof/>
        </w:rPr>
        <w:t xml:space="preserve"> </w:t>
      </w:r>
      <w:r w:rsidRPr="00F516E8">
        <w:rPr>
          <w:noProof/>
        </w:rPr>
        <w:t xml:space="preserve">has taken effective action. Therefore, until 2028, the corrective net expenditure path set out in this recommendation is complemented by the flexibility that is allowed by </w:t>
      </w:r>
      <w:r w:rsidR="00C01105">
        <w:rPr>
          <w:noProof/>
        </w:rPr>
        <w:t xml:space="preserve">the </w:t>
      </w:r>
      <w:r w:rsidRPr="00314163">
        <w:rPr>
          <w:rFonts w:cstheme="minorBidi"/>
          <w:noProof/>
          <w:lang w:val="en-IE"/>
        </w:rPr>
        <w:t>increase in defence expenditure</w:t>
      </w:r>
      <w:r w:rsidR="00F66D8C">
        <w:rPr>
          <w:rFonts w:cstheme="minorBidi"/>
          <w:noProof/>
          <w:lang w:val="en-IE"/>
        </w:rPr>
        <w:t xml:space="preserve"> (</w:t>
      </w:r>
      <w:r w:rsidR="00171EF3">
        <w:rPr>
          <w:rStyle w:val="FootnoteReference"/>
          <w:rFonts w:cstheme="minorBidi"/>
          <w:noProof/>
          <w:lang w:val="en-IE"/>
        </w:rPr>
        <w:footnoteReference w:id="8"/>
      </w:r>
      <w:r w:rsidR="00F66D8C">
        <w:rPr>
          <w:rFonts w:cstheme="minorBidi"/>
          <w:noProof/>
          <w:lang w:val="en-IE"/>
        </w:rPr>
        <w:t>)</w:t>
      </w:r>
      <w:r w:rsidRPr="00314163">
        <w:rPr>
          <w:rFonts w:cstheme="minorBidi"/>
          <w:noProof/>
          <w:lang w:val="en-IE"/>
        </w:rPr>
        <w:t xml:space="preserve"> </w:t>
      </w:r>
      <w:r w:rsidRPr="00F516E8">
        <w:rPr>
          <w:noProof/>
        </w:rPr>
        <w:t xml:space="preserve">under the national escape clause. </w:t>
      </w:r>
      <w:r>
        <w:rPr>
          <w:noProof/>
        </w:rPr>
        <w:t xml:space="preserve">To ensure that fiscal sustainability is not endangered, this </w:t>
      </w:r>
      <w:r w:rsidR="3251F4C3">
        <w:rPr>
          <w:noProof/>
        </w:rPr>
        <w:t>r</w:t>
      </w:r>
      <w:r>
        <w:rPr>
          <w:noProof/>
        </w:rPr>
        <w:t xml:space="preserve">ecommendation should set out the </w:t>
      </w:r>
      <w:r w:rsidRPr="00F516E8">
        <w:rPr>
          <w:noProof/>
        </w:rPr>
        <w:t>maximum flexibility, in line with the Commission Communication of 19 March 2025 and the Council Recommendation of</w:t>
      </w:r>
      <w:r>
        <w:rPr>
          <w:noProof/>
        </w:rPr>
        <w:t> </w:t>
      </w:r>
      <w:r w:rsidRPr="20971C44">
        <w:rPr>
          <w:rFonts w:eastAsia="Calibri"/>
          <w:noProof/>
          <w:lang w:eastAsia="ja-JP"/>
        </w:rPr>
        <w:t>8 July 2025</w:t>
      </w:r>
      <w:r w:rsidRPr="00F516E8">
        <w:rPr>
          <w:noProof/>
        </w:rPr>
        <w:t>. For that purpose, the overall maximum flexibility under the excessive deficit procedure should be limited to the flexibility that has not been used during the period preceding the net expenditure path in this recommendation</w:t>
      </w:r>
      <w:r w:rsidRPr="00314163">
        <w:rPr>
          <w:noProof/>
          <w:lang w:val="en-IE"/>
        </w:rPr>
        <w:t>.</w:t>
      </w:r>
    </w:p>
    <w:p w14:paraId="78DF8681" w14:textId="77777777" w:rsidR="00811B6A" w:rsidRPr="006637C8" w:rsidRDefault="00811B6A" w:rsidP="00F26FF5">
      <w:pPr>
        <w:pStyle w:val="ManualConsidrant"/>
        <w:rPr>
          <w:noProof/>
        </w:rPr>
      </w:pPr>
      <w:r>
        <w:rPr>
          <w:noProof/>
        </w:rPr>
        <w:t>(15)</w:t>
      </w:r>
      <w:r>
        <w:rPr>
          <w:noProof/>
        </w:rPr>
        <w:tab/>
        <w:t>Based on the Commission's</w:t>
      </w:r>
      <w:r w:rsidRPr="7F65AA87">
        <w:rPr>
          <w:noProof/>
          <w:lang w:eastAsia="ja-JP"/>
        </w:rPr>
        <w:t xml:space="preserve"> </w:t>
      </w:r>
      <w:r>
        <w:rPr>
          <w:rFonts w:eastAsia="Calibri"/>
          <w:noProof/>
        </w:rPr>
        <w:t>calculations</w:t>
      </w:r>
      <w:r w:rsidR="00685369">
        <w:rPr>
          <w:rFonts w:eastAsia="Calibri"/>
          <w:noProof/>
        </w:rPr>
        <w:t xml:space="preserve"> </w:t>
      </w:r>
      <w:r w:rsidR="00150293">
        <w:rPr>
          <w:noProof/>
          <w:lang w:eastAsia="ja-JP"/>
        </w:rPr>
        <w:t>(</w:t>
      </w:r>
      <w:r w:rsidR="00171EF3" w:rsidRPr="004456E2">
        <w:rPr>
          <w:rStyle w:val="FootnoteReference"/>
          <w:noProof/>
        </w:rPr>
        <w:footnoteReference w:id="9"/>
      </w:r>
      <w:r w:rsidR="00150293">
        <w:rPr>
          <w:noProof/>
          <w:lang w:eastAsia="ja-JP"/>
        </w:rPr>
        <w:t>)</w:t>
      </w:r>
      <w:r w:rsidRPr="7F65AA87">
        <w:rPr>
          <w:noProof/>
          <w:lang w:eastAsia="ja-JP"/>
        </w:rPr>
        <w:t xml:space="preserve">, </w:t>
      </w:r>
      <w:r w:rsidR="00780198" w:rsidRPr="7F65AA87">
        <w:rPr>
          <w:noProof/>
          <w:lang w:eastAsia="ja-JP"/>
        </w:rPr>
        <w:t>Bulgaria</w:t>
      </w:r>
      <w:r w:rsidRPr="7F65AA87">
        <w:rPr>
          <w:noProof/>
          <w:lang w:eastAsia="ja-JP"/>
        </w:rPr>
        <w:t xml:space="preserve"> exceeded the cumulative maximum net expenditure growth rate for 202</w:t>
      </w:r>
      <w:r w:rsidR="00780198" w:rsidRPr="00E1000C">
        <w:rPr>
          <w:noProof/>
          <w:lang w:eastAsia="ja-JP"/>
        </w:rPr>
        <w:t>5</w:t>
      </w:r>
      <w:r w:rsidRPr="7F65AA87">
        <w:rPr>
          <w:noProof/>
          <w:lang w:eastAsia="ja-JP"/>
        </w:rPr>
        <w:t xml:space="preserve"> recommended by the Council on </w:t>
      </w:r>
      <w:r w:rsidR="00461339" w:rsidRPr="7F65AA87">
        <w:rPr>
          <w:noProof/>
          <w:lang w:eastAsia="ja-JP"/>
        </w:rPr>
        <w:t>20 J</w:t>
      </w:r>
      <w:r w:rsidR="00E00DED" w:rsidRPr="7F65AA87">
        <w:rPr>
          <w:noProof/>
          <w:lang w:eastAsia="ja-JP"/>
        </w:rPr>
        <w:t>une</w:t>
      </w:r>
      <w:r w:rsidRPr="7F65AA87">
        <w:rPr>
          <w:noProof/>
          <w:lang w:eastAsia="ja-JP"/>
        </w:rPr>
        <w:t xml:space="preserve"> </w:t>
      </w:r>
      <w:r w:rsidRPr="00F01111">
        <w:rPr>
          <w:noProof/>
          <w:lang w:eastAsia="ja-JP"/>
        </w:rPr>
        <w:t>202</w:t>
      </w:r>
      <w:r w:rsidR="004777DE" w:rsidRPr="00B1797F">
        <w:rPr>
          <w:noProof/>
          <w:lang w:eastAsia="ja-JP"/>
        </w:rPr>
        <w:t>5</w:t>
      </w:r>
      <w:r w:rsidR="00C63795">
        <w:rPr>
          <w:noProof/>
          <w:lang w:eastAsia="ja-JP"/>
        </w:rPr>
        <w:t>,</w:t>
      </w:r>
      <w:r w:rsidRPr="00F01111">
        <w:rPr>
          <w:noProof/>
        </w:rPr>
        <w:t xml:space="preserve"> by </w:t>
      </w:r>
      <w:r w:rsidR="00E00DED" w:rsidRPr="00B1797F">
        <w:rPr>
          <w:noProof/>
        </w:rPr>
        <w:t>2.</w:t>
      </w:r>
      <w:r w:rsidR="009C59D3">
        <w:rPr>
          <w:noProof/>
        </w:rPr>
        <w:t>1</w:t>
      </w:r>
      <w:r>
        <w:rPr>
          <w:noProof/>
        </w:rPr>
        <w:t>% of GDP</w:t>
      </w:r>
      <w:r w:rsidR="00E00DED">
        <w:rPr>
          <w:noProof/>
        </w:rPr>
        <w:t>.</w:t>
      </w:r>
      <w:r w:rsidRPr="7F65AA87">
        <w:rPr>
          <w:noProof/>
          <w:lang w:eastAsia="ja-JP"/>
        </w:rPr>
        <w:t xml:space="preserve"> This deviation is reduced to </w:t>
      </w:r>
      <w:r w:rsidR="00E00DED" w:rsidRPr="00B1797F">
        <w:rPr>
          <w:noProof/>
          <w:lang w:eastAsia="ja-JP"/>
        </w:rPr>
        <w:t>1.</w:t>
      </w:r>
      <w:r w:rsidR="40B436E7" w:rsidRPr="42BF7AF2">
        <w:rPr>
          <w:noProof/>
          <w:lang w:eastAsia="ja-JP"/>
        </w:rPr>
        <w:t>4</w:t>
      </w:r>
      <w:r w:rsidRPr="7F65AA87">
        <w:rPr>
          <w:noProof/>
          <w:lang w:eastAsia="ja-JP"/>
        </w:rPr>
        <w:t xml:space="preserve">% of GDP when accounting for the flexibility </w:t>
      </w:r>
      <w:r w:rsidRPr="00F21CCD">
        <w:rPr>
          <w:noProof/>
        </w:rPr>
        <w:t xml:space="preserve">allowed by the Council Recommendation </w:t>
      </w:r>
      <w:r w:rsidRPr="247BF6EC">
        <w:rPr>
          <w:noProof/>
        </w:rPr>
        <w:t xml:space="preserve">of </w:t>
      </w:r>
      <w:r w:rsidRPr="00B1797F">
        <w:rPr>
          <w:rFonts w:eastAsia="Calibri"/>
          <w:noProof/>
          <w:lang w:eastAsia="ja-JP"/>
        </w:rPr>
        <w:t>8 July 2025</w:t>
      </w:r>
      <w:r>
        <w:rPr>
          <w:noProof/>
        </w:rPr>
        <w:t xml:space="preserve">, corresponding to a use of </w:t>
      </w:r>
      <w:r w:rsidR="00063EAA">
        <w:rPr>
          <w:noProof/>
        </w:rPr>
        <w:t xml:space="preserve">the </w:t>
      </w:r>
      <w:r w:rsidRPr="247BF6EC">
        <w:rPr>
          <w:noProof/>
        </w:rPr>
        <w:t>flexibility</w:t>
      </w:r>
      <w:r>
        <w:rPr>
          <w:noProof/>
        </w:rPr>
        <w:t xml:space="preserve"> </w:t>
      </w:r>
      <w:r w:rsidR="003A6F84">
        <w:rPr>
          <w:noProof/>
        </w:rPr>
        <w:t>under the national escape clause</w:t>
      </w:r>
      <w:r>
        <w:rPr>
          <w:noProof/>
        </w:rPr>
        <w:t xml:space="preserve"> </w:t>
      </w:r>
      <w:r w:rsidRPr="7F65AA87">
        <w:rPr>
          <w:noProof/>
          <w:lang w:eastAsia="ja-JP"/>
        </w:rPr>
        <w:t xml:space="preserve">of </w:t>
      </w:r>
      <w:r w:rsidR="00E424EE" w:rsidRPr="00B1797F">
        <w:rPr>
          <w:noProof/>
          <w:lang w:eastAsia="ja-JP"/>
        </w:rPr>
        <w:t>0</w:t>
      </w:r>
      <w:r w:rsidR="0030050A" w:rsidRPr="00B1797F">
        <w:rPr>
          <w:noProof/>
          <w:lang w:eastAsia="ja-JP"/>
        </w:rPr>
        <w:t>.</w:t>
      </w:r>
      <w:r w:rsidR="00E424EE" w:rsidRPr="00B1797F">
        <w:rPr>
          <w:noProof/>
          <w:lang w:eastAsia="ja-JP"/>
        </w:rPr>
        <w:t>6</w:t>
      </w:r>
      <w:r w:rsidRPr="7F65AA87">
        <w:rPr>
          <w:noProof/>
          <w:lang w:eastAsia="ja-JP"/>
        </w:rPr>
        <w:t>% of GDP</w:t>
      </w:r>
      <w:r w:rsidRPr="00F21CCD">
        <w:rPr>
          <w:noProof/>
        </w:rPr>
        <w:t xml:space="preserve">. </w:t>
      </w:r>
      <w:r w:rsidR="00E05DDA">
        <w:rPr>
          <w:noProof/>
        </w:rPr>
        <w:t>Therefore</w:t>
      </w:r>
      <w:r w:rsidR="00565B1F">
        <w:rPr>
          <w:noProof/>
        </w:rPr>
        <w:t xml:space="preserve">, only </w:t>
      </w:r>
      <w:r w:rsidR="00D5727C">
        <w:rPr>
          <w:noProof/>
        </w:rPr>
        <w:t xml:space="preserve">the part of </w:t>
      </w:r>
      <w:r w:rsidR="00FD653D">
        <w:rPr>
          <w:noProof/>
        </w:rPr>
        <w:t xml:space="preserve">the </w:t>
      </w:r>
      <w:r w:rsidR="00565B1F">
        <w:rPr>
          <w:noProof/>
        </w:rPr>
        <w:t xml:space="preserve">increase </w:t>
      </w:r>
      <w:r w:rsidR="00D223D8">
        <w:rPr>
          <w:noProof/>
        </w:rPr>
        <w:t xml:space="preserve">in defence expenditure as percent of GDP </w:t>
      </w:r>
      <w:r w:rsidR="000E178C">
        <w:rPr>
          <w:noProof/>
        </w:rPr>
        <w:t xml:space="preserve">since </w:t>
      </w:r>
      <w:r w:rsidR="00E87581">
        <w:rPr>
          <w:noProof/>
        </w:rPr>
        <w:t xml:space="preserve">the reference year </w:t>
      </w:r>
      <w:r w:rsidR="000E178C">
        <w:rPr>
          <w:noProof/>
        </w:rPr>
        <w:t xml:space="preserve">2024 </w:t>
      </w:r>
      <w:r w:rsidR="005D099D">
        <w:rPr>
          <w:noProof/>
        </w:rPr>
        <w:t xml:space="preserve">that is </w:t>
      </w:r>
      <w:r w:rsidR="00886B33">
        <w:rPr>
          <w:noProof/>
        </w:rPr>
        <w:t>above</w:t>
      </w:r>
      <w:r w:rsidR="0098398C">
        <w:rPr>
          <w:noProof/>
        </w:rPr>
        <w:t xml:space="preserve"> 0.6</w:t>
      </w:r>
      <w:r w:rsidR="008B1D11">
        <w:rPr>
          <w:noProof/>
        </w:rPr>
        <w:t xml:space="preserve"> percentage points </w:t>
      </w:r>
      <w:r w:rsidR="00F87293">
        <w:rPr>
          <w:noProof/>
        </w:rPr>
        <w:t>is</w:t>
      </w:r>
      <w:r w:rsidR="00B90D1C">
        <w:rPr>
          <w:noProof/>
        </w:rPr>
        <w:t xml:space="preserve"> eligible for granting </w:t>
      </w:r>
      <w:r w:rsidR="00620B8B">
        <w:rPr>
          <w:noProof/>
        </w:rPr>
        <w:t>flexibility</w:t>
      </w:r>
      <w:r w:rsidR="00ED64B4">
        <w:rPr>
          <w:noProof/>
        </w:rPr>
        <w:t xml:space="preserve"> in </w:t>
      </w:r>
      <w:r w:rsidR="00DD04A6">
        <w:rPr>
          <w:noProof/>
        </w:rPr>
        <w:t>2026 to 2028</w:t>
      </w:r>
      <w:r w:rsidR="00620B8B">
        <w:rPr>
          <w:noProof/>
        </w:rPr>
        <w:t xml:space="preserve">. </w:t>
      </w:r>
      <w:r w:rsidR="0068302F">
        <w:rPr>
          <w:noProof/>
        </w:rPr>
        <w:t>Moreover</w:t>
      </w:r>
      <w:r w:rsidRPr="00F516E8">
        <w:rPr>
          <w:noProof/>
        </w:rPr>
        <w:t xml:space="preserve">, the </w:t>
      </w:r>
      <w:r w:rsidR="00E20BB7">
        <w:rPr>
          <w:noProof/>
        </w:rPr>
        <w:t xml:space="preserve">available </w:t>
      </w:r>
      <w:r w:rsidRPr="00F516E8">
        <w:rPr>
          <w:noProof/>
        </w:rPr>
        <w:t xml:space="preserve">maximum flexibility in </w:t>
      </w:r>
      <w:r w:rsidR="00DD04A6">
        <w:rPr>
          <w:noProof/>
        </w:rPr>
        <w:t>that period</w:t>
      </w:r>
      <w:r w:rsidR="00F97398">
        <w:rPr>
          <w:noProof/>
        </w:rPr>
        <w:t xml:space="preserve"> </w:t>
      </w:r>
      <w:r w:rsidR="0018156D">
        <w:rPr>
          <w:noProof/>
        </w:rPr>
        <w:t xml:space="preserve">should be </w:t>
      </w:r>
      <w:r>
        <w:rPr>
          <w:noProof/>
        </w:rPr>
        <w:t xml:space="preserve">reduced from 1.5% </w:t>
      </w:r>
      <w:r w:rsidR="00763651">
        <w:rPr>
          <w:noProof/>
        </w:rPr>
        <w:t xml:space="preserve">of GDP </w:t>
      </w:r>
      <w:r>
        <w:rPr>
          <w:noProof/>
        </w:rPr>
        <w:t xml:space="preserve">to </w:t>
      </w:r>
      <w:r w:rsidR="00516AAD">
        <w:rPr>
          <w:noProof/>
        </w:rPr>
        <w:t>0.9</w:t>
      </w:r>
      <w:r w:rsidRPr="00F516E8">
        <w:rPr>
          <w:noProof/>
        </w:rPr>
        <w:t>% of GDP.</w:t>
      </w:r>
    </w:p>
    <w:p w14:paraId="3237FC79" w14:textId="77777777" w:rsidR="00811B6A" w:rsidRDefault="00811B6A" w:rsidP="00F26FF5">
      <w:pPr>
        <w:pStyle w:val="ManualConsidrant"/>
        <w:rPr>
          <w:noProof/>
        </w:rPr>
      </w:pPr>
      <w:r>
        <w:rPr>
          <w:noProof/>
        </w:rPr>
        <w:t>(16)</w:t>
      </w:r>
      <w:r>
        <w:rPr>
          <w:noProof/>
        </w:rPr>
        <w:tab/>
      </w:r>
      <w:r w:rsidRPr="005817A9">
        <w:rPr>
          <w:noProof/>
        </w:rPr>
        <w:t xml:space="preserve">In line with </w:t>
      </w:r>
      <w:r w:rsidRPr="005817A9">
        <w:rPr>
          <w:noProof/>
          <w:szCs w:val="24"/>
        </w:rPr>
        <w:t>Article</w:t>
      </w:r>
      <w:r w:rsidRPr="005817A9">
        <w:rPr>
          <w:noProof/>
        </w:rPr>
        <w:t xml:space="preserve"> 8(3) of Regulation </w:t>
      </w:r>
      <w:r w:rsidR="003F4E0B">
        <w:rPr>
          <w:noProof/>
        </w:rPr>
        <w:t>(EC) No</w:t>
      </w:r>
      <w:r w:rsidRPr="005817A9">
        <w:rPr>
          <w:noProof/>
        </w:rPr>
        <w:t xml:space="preserve"> 1467/97, a Council decision to abrogate the excessive deficit procedure shall only be taken pursuant to Article 126(12) TFEU where the deficit has been brought below the </w:t>
      </w:r>
      <w:r>
        <w:rPr>
          <w:noProof/>
        </w:rPr>
        <w:t xml:space="preserve">3% of GDP </w:t>
      </w:r>
      <w:r w:rsidRPr="005817A9">
        <w:rPr>
          <w:noProof/>
        </w:rPr>
        <w:t>reference value and is projected by the Commission to remain so in the current and following year.</w:t>
      </w:r>
    </w:p>
    <w:p w14:paraId="28DD804E" w14:textId="77777777" w:rsidR="00811B6A" w:rsidRPr="005817A9" w:rsidRDefault="00811B6A" w:rsidP="00811B6A">
      <w:pPr>
        <w:rPr>
          <w:noProof/>
        </w:rPr>
      </w:pPr>
    </w:p>
    <w:p w14:paraId="548FFBB6" w14:textId="77777777" w:rsidR="00811B6A" w:rsidRPr="005817A9" w:rsidRDefault="00811B6A" w:rsidP="00F26FF5">
      <w:pPr>
        <w:pStyle w:val="Formuledadoption"/>
        <w:rPr>
          <w:noProof/>
        </w:rPr>
      </w:pPr>
      <w:r w:rsidRPr="005817A9">
        <w:rPr>
          <w:noProof/>
        </w:rPr>
        <w:t>HEREBY RECOMMENDS:</w:t>
      </w:r>
    </w:p>
    <w:p w14:paraId="32B86AFB" w14:textId="77777777" w:rsidR="00811B6A" w:rsidRPr="00195B62" w:rsidRDefault="00B86239" w:rsidP="00F04864">
      <w:pPr>
        <w:pStyle w:val="Point0"/>
        <w:rPr>
          <w:noProof/>
          <w:lang w:eastAsia="ja-JP"/>
        </w:rPr>
      </w:pPr>
      <w:r>
        <w:rPr>
          <w:noProof/>
        </w:rPr>
        <w:t>(1)</w:t>
      </w:r>
      <w:r>
        <w:rPr>
          <w:noProof/>
        </w:rPr>
        <w:tab/>
      </w:r>
      <w:r w:rsidRPr="00B1797F">
        <w:rPr>
          <w:noProof/>
          <w:lang w:eastAsia="ja-JP"/>
        </w:rPr>
        <w:t>Bulgaria</w:t>
      </w:r>
      <w:r w:rsidR="00811B6A" w:rsidRPr="00195B62">
        <w:rPr>
          <w:noProof/>
          <w:lang w:eastAsia="ja-JP"/>
        </w:rPr>
        <w:t xml:space="preserve"> should ensure that the nominal growth rates of net expenditure do not exceed the maxima established in Annex I. </w:t>
      </w:r>
    </w:p>
    <w:p w14:paraId="67ECEE4E" w14:textId="77777777" w:rsidR="00811B6A" w:rsidRPr="005817A9" w:rsidRDefault="00B86239" w:rsidP="00F26FF5">
      <w:pPr>
        <w:pStyle w:val="Point0"/>
        <w:rPr>
          <w:noProof/>
          <w:lang w:eastAsia="ja-JP"/>
        </w:rPr>
      </w:pPr>
      <w:r>
        <w:rPr>
          <w:noProof/>
        </w:rPr>
        <w:t>(2)</w:t>
      </w:r>
      <w:r>
        <w:rPr>
          <w:noProof/>
        </w:rPr>
        <w:tab/>
      </w:r>
      <w:r w:rsidRPr="00B1797F">
        <w:rPr>
          <w:noProof/>
          <w:lang w:eastAsia="ja-JP"/>
        </w:rPr>
        <w:t>Bulgaria</w:t>
      </w:r>
      <w:r w:rsidR="00811B6A" w:rsidRPr="00195B62">
        <w:rPr>
          <w:noProof/>
          <w:lang w:eastAsia="ja-JP"/>
        </w:rPr>
        <w:t xml:space="preserve"> should thus</w:t>
      </w:r>
      <w:r w:rsidR="00811B6A" w:rsidRPr="005817A9">
        <w:rPr>
          <w:noProof/>
          <w:lang w:eastAsia="ja-JP"/>
        </w:rPr>
        <w:t xml:space="preserve"> put an end to the excessive deficit situation by </w:t>
      </w:r>
      <w:r w:rsidR="00922383" w:rsidRPr="005817A9">
        <w:rPr>
          <w:noProof/>
          <w:lang w:eastAsia="ja-JP"/>
        </w:rPr>
        <w:t>20</w:t>
      </w:r>
      <w:r w:rsidR="00922383">
        <w:rPr>
          <w:noProof/>
          <w:lang w:eastAsia="ja-JP"/>
        </w:rPr>
        <w:t>29</w:t>
      </w:r>
      <w:r w:rsidR="00811B6A" w:rsidRPr="005817A9">
        <w:rPr>
          <w:noProof/>
          <w:lang w:eastAsia="ja-JP"/>
        </w:rPr>
        <w:t>.</w:t>
      </w:r>
    </w:p>
    <w:p w14:paraId="077F1F59" w14:textId="77777777" w:rsidR="00811B6A" w:rsidRPr="005817A9" w:rsidRDefault="00811B6A" w:rsidP="00F26FF5">
      <w:pPr>
        <w:pStyle w:val="Point0"/>
        <w:rPr>
          <w:noProof/>
          <w:lang w:eastAsia="ja-JP"/>
        </w:rPr>
      </w:pPr>
      <w:r>
        <w:rPr>
          <w:noProof/>
        </w:rPr>
        <w:t>(3)</w:t>
      </w:r>
      <w:r>
        <w:rPr>
          <w:noProof/>
        </w:rPr>
        <w:tab/>
      </w:r>
      <w:r w:rsidRPr="005817A9">
        <w:rPr>
          <w:noProof/>
          <w:lang w:eastAsia="ja-JP"/>
        </w:rPr>
        <w:t>The Council establishes the deadline of 15 October 202</w:t>
      </w:r>
      <w:r w:rsidRPr="008C47B9">
        <w:rPr>
          <w:noProof/>
          <w:lang w:eastAsia="ja-JP"/>
        </w:rPr>
        <w:t>6</w:t>
      </w:r>
      <w:r w:rsidRPr="005817A9">
        <w:rPr>
          <w:noProof/>
          <w:lang w:eastAsia="ja-JP"/>
        </w:rPr>
        <w:t xml:space="preserve"> for </w:t>
      </w:r>
      <w:r w:rsidR="00B86239">
        <w:rPr>
          <w:noProof/>
          <w:lang w:eastAsia="ja-JP"/>
        </w:rPr>
        <w:t>Bulgaria</w:t>
      </w:r>
      <w:r w:rsidRPr="005817A9">
        <w:rPr>
          <w:noProof/>
          <w:lang w:eastAsia="ja-JP"/>
        </w:rPr>
        <w:t xml:space="preserve"> to take effective action and present the necessary measures</w:t>
      </w:r>
      <w:r w:rsidR="00881FC9">
        <w:rPr>
          <w:noProof/>
          <w:color w:val="FFFFFF" w:themeColor="background1"/>
          <w:lang w:eastAsia="ja-JP"/>
        </w:rPr>
        <w:t xml:space="preserve"> </w:t>
      </w:r>
      <w:r w:rsidRPr="005817A9">
        <w:rPr>
          <w:noProof/>
          <w:lang w:eastAsia="ja-JP"/>
        </w:rPr>
        <w:t>together with its 202</w:t>
      </w:r>
      <w:r>
        <w:rPr>
          <w:noProof/>
          <w:lang w:eastAsia="ja-JP"/>
        </w:rPr>
        <w:t>7</w:t>
      </w:r>
      <w:r w:rsidRPr="005817A9">
        <w:rPr>
          <w:noProof/>
          <w:lang w:eastAsia="ja-JP"/>
        </w:rPr>
        <w:t xml:space="preserve"> Draft Budgetary Plan, to be submitted to the Commission </w:t>
      </w:r>
      <w:r w:rsidR="00031802">
        <w:rPr>
          <w:noProof/>
          <w:lang w:eastAsia="ja-JP"/>
        </w:rPr>
        <w:t>and the Eurogroup</w:t>
      </w:r>
      <w:r w:rsidR="0096247E">
        <w:rPr>
          <w:noProof/>
          <w:lang w:eastAsia="ja-JP"/>
        </w:rPr>
        <w:t xml:space="preserve"> </w:t>
      </w:r>
      <w:r w:rsidRPr="005817A9">
        <w:rPr>
          <w:noProof/>
          <w:lang w:eastAsia="ja-JP"/>
        </w:rPr>
        <w:t>in accordance with Article 6 of Regulation (EU) 4</w:t>
      </w:r>
      <w:r w:rsidR="000C3FA5">
        <w:rPr>
          <w:noProof/>
          <w:lang w:eastAsia="ja-JP"/>
        </w:rPr>
        <w:t>7</w:t>
      </w:r>
      <w:r w:rsidRPr="005817A9">
        <w:rPr>
          <w:noProof/>
          <w:lang w:eastAsia="ja-JP"/>
        </w:rPr>
        <w:t>3/2013</w:t>
      </w:r>
      <w:r w:rsidR="007D11B6">
        <w:rPr>
          <w:noProof/>
          <w:lang w:eastAsia="ja-JP"/>
        </w:rPr>
        <w:t xml:space="preserve"> (</w:t>
      </w:r>
      <w:r w:rsidR="00171EF3" w:rsidRPr="005817A9">
        <w:rPr>
          <w:rStyle w:val="FootnoteReference"/>
          <w:noProof/>
          <w:szCs w:val="24"/>
          <w:lang w:eastAsia="ja-JP"/>
        </w:rPr>
        <w:footnoteReference w:id="10"/>
      </w:r>
      <w:r w:rsidR="007D11B6">
        <w:rPr>
          <w:noProof/>
          <w:lang w:eastAsia="ja-JP"/>
        </w:rPr>
        <w:t>)</w:t>
      </w:r>
      <w:r w:rsidRPr="005817A9">
        <w:rPr>
          <w:noProof/>
          <w:lang w:eastAsia="ja-JP"/>
        </w:rPr>
        <w:t xml:space="preserve">. Thereafter, </w:t>
      </w:r>
      <w:r w:rsidR="004008C7">
        <w:rPr>
          <w:noProof/>
          <w:lang w:eastAsia="ja-JP"/>
        </w:rPr>
        <w:t>Bulgaria</w:t>
      </w:r>
      <w:r w:rsidRPr="005817A9">
        <w:rPr>
          <w:noProof/>
          <w:lang w:eastAsia="ja-JP"/>
        </w:rPr>
        <w:t xml:space="preserve"> should report on progress made in the implementation of this recommendation at least every six months, in spring in the context of its annual progress report</w:t>
      </w:r>
      <w:r>
        <w:rPr>
          <w:noProof/>
          <w:lang w:eastAsia="ja-JP"/>
        </w:rPr>
        <w:t xml:space="preserve"> by 30 April</w:t>
      </w:r>
      <w:r w:rsidR="00283082">
        <w:rPr>
          <w:noProof/>
          <w:lang w:eastAsia="ja-JP"/>
        </w:rPr>
        <w:t>,</w:t>
      </w:r>
      <w:r w:rsidRPr="005817A9">
        <w:rPr>
          <w:noProof/>
          <w:lang w:eastAsia="ja-JP"/>
        </w:rPr>
        <w:t xml:space="preserve"> and in autumn in its draft budgetary plan</w:t>
      </w:r>
      <w:r w:rsidR="00E11DD0">
        <w:rPr>
          <w:rFonts w:eastAsia="Times New Roman"/>
          <w:noProof/>
          <w:color w:val="FFFFFF" w:themeColor="background1"/>
          <w:lang w:val="en-IE" w:eastAsia="en-IE"/>
        </w:rPr>
        <w:t xml:space="preserve"> </w:t>
      </w:r>
      <w:r w:rsidRPr="005817A9">
        <w:rPr>
          <w:noProof/>
        </w:rPr>
        <w:t>by 15 October</w:t>
      </w:r>
      <w:r w:rsidRPr="005817A9">
        <w:rPr>
          <w:noProof/>
          <w:lang w:eastAsia="ja-JP"/>
        </w:rPr>
        <w:t>, until the excessive deficit has been corrected.</w:t>
      </w:r>
    </w:p>
    <w:p w14:paraId="32E25A39" w14:textId="77777777" w:rsidR="00811B6A" w:rsidRPr="005817A9" w:rsidRDefault="00811B6A" w:rsidP="00F26FF5">
      <w:pPr>
        <w:pStyle w:val="Point0"/>
        <w:rPr>
          <w:noProof/>
        </w:rPr>
      </w:pPr>
      <w:r>
        <w:rPr>
          <w:noProof/>
        </w:rPr>
        <w:t>(4)</w:t>
      </w:r>
      <w:r>
        <w:rPr>
          <w:noProof/>
        </w:rPr>
        <w:tab/>
        <w:t>Until 2028</w:t>
      </w:r>
      <w:r w:rsidRPr="20971C44">
        <w:rPr>
          <w:noProof/>
          <w:lang w:val="en-IE"/>
        </w:rPr>
        <w:t>,</w:t>
      </w:r>
      <w:r>
        <w:rPr>
          <w:noProof/>
        </w:rPr>
        <w:t xml:space="preserve"> </w:t>
      </w:r>
      <w:r w:rsidR="00350D19" w:rsidRPr="20971C44">
        <w:rPr>
          <w:noProof/>
          <w:lang w:eastAsia="ja-JP"/>
        </w:rPr>
        <w:t>Bulgaria</w:t>
      </w:r>
      <w:r w:rsidRPr="20971C44">
        <w:rPr>
          <w:noProof/>
          <w:lang w:eastAsia="ja-JP"/>
        </w:rPr>
        <w:t xml:space="preserve"> </w:t>
      </w:r>
      <w:r>
        <w:rPr>
          <w:noProof/>
        </w:rPr>
        <w:t xml:space="preserve">is allowed to exceed the maximum growth rates of net expenditure as set by point 1 of this </w:t>
      </w:r>
      <w:r w:rsidR="00072F98">
        <w:rPr>
          <w:noProof/>
        </w:rPr>
        <w:t>r</w:t>
      </w:r>
      <w:r>
        <w:rPr>
          <w:noProof/>
        </w:rPr>
        <w:t>ecommendation, to the extent that the net expenditure in excess of these maximum growth rates is not more than</w:t>
      </w:r>
      <w:r w:rsidR="004C32EF">
        <w:rPr>
          <w:noProof/>
        </w:rPr>
        <w:t xml:space="preserve"> the </w:t>
      </w:r>
      <w:r w:rsidR="009527B3">
        <w:rPr>
          <w:noProof/>
        </w:rPr>
        <w:t>minimum</w:t>
      </w:r>
      <w:r w:rsidR="004C32EF">
        <w:rPr>
          <w:noProof/>
        </w:rPr>
        <w:t xml:space="preserve"> of</w:t>
      </w:r>
      <w:r>
        <w:rPr>
          <w:noProof/>
        </w:rPr>
        <w:t xml:space="preserve">: </w:t>
      </w:r>
    </w:p>
    <w:p w14:paraId="30ABFBB9" w14:textId="77777777" w:rsidR="00811B6A" w:rsidRPr="00F809D7" w:rsidRDefault="00811B6A" w:rsidP="00F26FF5">
      <w:pPr>
        <w:pStyle w:val="Point1"/>
        <w:rPr>
          <w:noProof/>
          <w:lang w:val="en-IE"/>
        </w:rPr>
      </w:pPr>
      <w:r>
        <w:rPr>
          <w:noProof/>
        </w:rPr>
        <w:t>(a)</w:t>
      </w:r>
      <w:r>
        <w:rPr>
          <w:noProof/>
        </w:rPr>
        <w:tab/>
      </w:r>
      <w:r w:rsidRPr="00CF1D37">
        <w:rPr>
          <w:noProof/>
        </w:rPr>
        <w:t>the</w:t>
      </w:r>
      <w:r w:rsidRPr="00C277FA">
        <w:rPr>
          <w:noProof/>
          <w:lang w:val="en-IE"/>
        </w:rPr>
        <w:t xml:space="preserve"> </w:t>
      </w:r>
      <w:r w:rsidR="006367F2">
        <w:rPr>
          <w:noProof/>
          <w:lang w:val="en-IE"/>
        </w:rPr>
        <w:t>part of</w:t>
      </w:r>
      <w:r w:rsidR="00687A43">
        <w:rPr>
          <w:noProof/>
          <w:lang w:val="en-IE"/>
        </w:rPr>
        <w:t xml:space="preserve"> </w:t>
      </w:r>
      <w:r>
        <w:rPr>
          <w:noProof/>
          <w:lang w:val="en-IE"/>
        </w:rPr>
        <w:t>the</w:t>
      </w:r>
      <w:r w:rsidRPr="00C277FA">
        <w:rPr>
          <w:noProof/>
          <w:lang w:val="en-IE"/>
        </w:rPr>
        <w:t xml:space="preserve"> increase in defence expenditure in </w:t>
      </w:r>
      <w:r w:rsidRPr="00F809D7">
        <w:rPr>
          <w:noProof/>
          <w:lang w:val="en-IE"/>
        </w:rPr>
        <w:t xml:space="preserve">percent of GDP since </w:t>
      </w:r>
      <w:r w:rsidRPr="00F809D7">
        <w:rPr>
          <w:noProof/>
        </w:rPr>
        <w:t>2024</w:t>
      </w:r>
      <w:r w:rsidR="00687A43">
        <w:rPr>
          <w:noProof/>
        </w:rPr>
        <w:t xml:space="preserve"> </w:t>
      </w:r>
      <w:r w:rsidR="007E4A7B">
        <w:rPr>
          <w:noProof/>
        </w:rPr>
        <w:t xml:space="preserve">that is </w:t>
      </w:r>
      <w:r w:rsidR="00687A43">
        <w:rPr>
          <w:noProof/>
        </w:rPr>
        <w:t xml:space="preserve">above </w:t>
      </w:r>
      <w:r w:rsidR="00EF5CC2" w:rsidRPr="00B1797F">
        <w:rPr>
          <w:noProof/>
        </w:rPr>
        <w:t>0.6</w:t>
      </w:r>
      <w:r w:rsidRPr="00F809D7">
        <w:rPr>
          <w:noProof/>
          <w:lang w:val="en-IE"/>
        </w:rPr>
        <w:t xml:space="preserve"> percent</w:t>
      </w:r>
      <w:r w:rsidR="008A799E">
        <w:rPr>
          <w:noProof/>
          <w:lang w:val="en-IE"/>
        </w:rPr>
        <w:t>age points</w:t>
      </w:r>
      <w:r w:rsidRPr="00F809D7">
        <w:rPr>
          <w:noProof/>
          <w:lang w:val="en-IE"/>
        </w:rPr>
        <w:t xml:space="preserve"> of GDP;</w:t>
      </w:r>
      <w:r w:rsidR="00543618">
        <w:rPr>
          <w:noProof/>
          <w:lang w:val="en-IE"/>
        </w:rPr>
        <w:t xml:space="preserve"> </w:t>
      </w:r>
      <w:r w:rsidR="00A30ABD">
        <w:rPr>
          <w:noProof/>
          <w:lang w:val="en-IE"/>
        </w:rPr>
        <w:t>and</w:t>
      </w:r>
    </w:p>
    <w:p w14:paraId="50E4B8D4" w14:textId="77777777" w:rsidR="00811B6A" w:rsidRPr="00E1000C" w:rsidRDefault="00EF5CC2" w:rsidP="00F26FF5">
      <w:pPr>
        <w:pStyle w:val="Point1"/>
        <w:rPr>
          <w:noProof/>
          <w:lang w:val="en-IE"/>
        </w:rPr>
      </w:pPr>
      <w:r>
        <w:rPr>
          <w:noProof/>
        </w:rPr>
        <w:t>(b)</w:t>
      </w:r>
      <w:r>
        <w:rPr>
          <w:noProof/>
        </w:rPr>
        <w:tab/>
      </w:r>
      <w:r w:rsidRPr="00B1797F">
        <w:rPr>
          <w:noProof/>
        </w:rPr>
        <w:t>0.9</w:t>
      </w:r>
      <w:r w:rsidR="00811B6A" w:rsidRPr="20971C44">
        <w:rPr>
          <w:noProof/>
          <w:lang w:val="en-IE"/>
        </w:rPr>
        <w:t xml:space="preserve"> percent of GDP.</w:t>
      </w:r>
    </w:p>
    <w:p w14:paraId="719387F0" w14:textId="77777777" w:rsidR="00811B6A" w:rsidRPr="005817A9" w:rsidRDefault="00811B6A" w:rsidP="00F26FF5">
      <w:pPr>
        <w:pStyle w:val="Point0"/>
        <w:rPr>
          <w:noProof/>
          <w:lang w:val="en-IE"/>
        </w:rPr>
      </w:pPr>
      <w:r>
        <w:rPr>
          <w:noProof/>
        </w:rPr>
        <w:t>(5)</w:t>
      </w:r>
      <w:r>
        <w:rPr>
          <w:noProof/>
        </w:rPr>
        <w:tab/>
        <w:t>I</w:t>
      </w:r>
      <w:r w:rsidRPr="005817A9">
        <w:rPr>
          <w:noProof/>
          <w:lang w:val="en-IE"/>
        </w:rPr>
        <w:t xml:space="preserve">n the </w:t>
      </w:r>
      <w:r>
        <w:rPr>
          <w:noProof/>
        </w:rPr>
        <w:t>years</w:t>
      </w:r>
      <w:r w:rsidRPr="005817A9">
        <w:rPr>
          <w:noProof/>
          <w:lang w:val="en-IE"/>
        </w:rPr>
        <w:t xml:space="preserve"> after 2028, </w:t>
      </w:r>
      <w:r w:rsidR="00F224D2" w:rsidRPr="14F54AC3">
        <w:rPr>
          <w:noProof/>
          <w:lang w:eastAsia="ja-JP"/>
        </w:rPr>
        <w:t>Bulgaria</w:t>
      </w:r>
      <w:r w:rsidRPr="14F54AC3">
        <w:rPr>
          <w:noProof/>
          <w:lang w:eastAsia="ja-JP"/>
        </w:rPr>
        <w:t xml:space="preserve"> </w:t>
      </w:r>
      <w:r w:rsidRPr="005817A9">
        <w:rPr>
          <w:noProof/>
          <w:lang w:val="en-IE"/>
        </w:rPr>
        <w:t xml:space="preserve">may still be allowed to exceed the maximum growth rates of net expenditure, as set by point 1, to the extent that the net expenditure in </w:t>
      </w:r>
      <w:r w:rsidRPr="14F54AC3">
        <w:rPr>
          <w:noProof/>
          <w:lang w:val="en-IE"/>
        </w:rPr>
        <w:t xml:space="preserve">excess of these maximum growth rates is related to deliveries of military equipment contracted before end-2028 and remains within the overall </w:t>
      </w:r>
      <w:r w:rsidR="00F73807">
        <w:rPr>
          <w:noProof/>
          <w:lang w:val="en-IE"/>
        </w:rPr>
        <w:t>limit</w:t>
      </w:r>
      <w:r w:rsidR="00F73807" w:rsidRPr="14F54AC3">
        <w:rPr>
          <w:noProof/>
          <w:lang w:val="en-IE"/>
        </w:rPr>
        <w:t xml:space="preserve"> </w:t>
      </w:r>
      <w:r w:rsidRPr="14F54AC3">
        <w:rPr>
          <w:noProof/>
          <w:lang w:val="en-IE"/>
        </w:rPr>
        <w:t>mentioned in point 4</w:t>
      </w:r>
      <w:r w:rsidRPr="14F54AC3">
        <w:rPr>
          <w:noProof/>
          <w:lang w:eastAsia="ja-JP"/>
        </w:rPr>
        <w:t>.</w:t>
      </w:r>
    </w:p>
    <w:p w14:paraId="43D2E3BF" w14:textId="77777777" w:rsidR="00811B6A" w:rsidRPr="005817A9" w:rsidRDefault="00811B6A" w:rsidP="00F26FF5">
      <w:pPr>
        <w:pStyle w:val="Point0"/>
        <w:rPr>
          <w:noProof/>
          <w:lang w:val="en-IE"/>
        </w:rPr>
      </w:pPr>
      <w:r>
        <w:rPr>
          <w:noProof/>
        </w:rPr>
        <w:t>(6)</w:t>
      </w:r>
      <w:r>
        <w:rPr>
          <w:noProof/>
        </w:rPr>
        <w:tab/>
      </w:r>
      <w:r w:rsidRPr="005817A9">
        <w:rPr>
          <w:noProof/>
          <w:lang w:val="en-IE"/>
        </w:rPr>
        <w:t xml:space="preserve">In order to ensure </w:t>
      </w:r>
      <w:r w:rsidR="00934248">
        <w:rPr>
          <w:noProof/>
          <w:lang w:val="en-IE"/>
        </w:rPr>
        <w:t>a</w:t>
      </w:r>
      <w:r w:rsidRPr="005817A9">
        <w:rPr>
          <w:noProof/>
          <w:lang w:val="en-IE"/>
        </w:rPr>
        <w:t xml:space="preserve"> correct recording of the additional expenditure, </w:t>
      </w:r>
      <w:r w:rsidR="00F224D2" w:rsidRPr="00B1797F">
        <w:rPr>
          <w:noProof/>
          <w:lang w:eastAsia="ja-JP"/>
        </w:rPr>
        <w:t>Bulgaria</w:t>
      </w:r>
      <w:r w:rsidRPr="1CF06AAE">
        <w:rPr>
          <w:noProof/>
          <w:lang w:eastAsia="ja-JP"/>
        </w:rPr>
        <w:t xml:space="preserve"> </w:t>
      </w:r>
      <w:r w:rsidR="00FD6634">
        <w:rPr>
          <w:noProof/>
          <w:lang w:eastAsia="ja-JP"/>
        </w:rPr>
        <w:t xml:space="preserve">is to </w:t>
      </w:r>
      <w:r w:rsidRPr="005817A9">
        <w:rPr>
          <w:noProof/>
          <w:lang w:val="en-IE"/>
        </w:rPr>
        <w:t>include actual and planned data on total defence expenditure (COFOG division 02), including defence investment (COFOG division 02 P.51) and any expenditure to be financed by SAFE loans that are not covered in COFOG-02:</w:t>
      </w:r>
    </w:p>
    <w:p w14:paraId="0C77DD0C" w14:textId="77777777" w:rsidR="00811B6A" w:rsidRPr="005817A9" w:rsidRDefault="00811B6A" w:rsidP="00F04864">
      <w:pPr>
        <w:pStyle w:val="Bullet1"/>
        <w:numPr>
          <w:ilvl w:val="0"/>
          <w:numId w:val="7"/>
        </w:numPr>
        <w:rPr>
          <w:noProof/>
        </w:rPr>
      </w:pPr>
      <w:r w:rsidRPr="0FD76142">
        <w:rPr>
          <w:noProof/>
        </w:rPr>
        <w:t>for years T-4, T-3, T-2 and T-1 (with year T being the current year), in the reporting to the Commission (Eurostat) in accordance with Council Regulation (EC) No 479/2009</w:t>
      </w:r>
      <w:r w:rsidR="007D11B6" w:rsidRPr="0FD76142">
        <w:rPr>
          <w:noProof/>
        </w:rPr>
        <w:t xml:space="preserve"> (</w:t>
      </w:r>
      <w:r w:rsidR="00171EF3" w:rsidRPr="0FD76142">
        <w:rPr>
          <w:rStyle w:val="FootnoteReference"/>
          <w:noProof/>
        </w:rPr>
        <w:footnoteReference w:id="11"/>
      </w:r>
      <w:r w:rsidR="007D11B6" w:rsidRPr="0FD76142">
        <w:rPr>
          <w:noProof/>
        </w:rPr>
        <w:t>)</w:t>
      </w:r>
      <w:r w:rsidRPr="0FD76142">
        <w:rPr>
          <w:noProof/>
        </w:rPr>
        <w:t>;</w:t>
      </w:r>
    </w:p>
    <w:p w14:paraId="6D67D3D9" w14:textId="77777777" w:rsidR="00811B6A" w:rsidRPr="005817A9" w:rsidRDefault="00811B6A" w:rsidP="00F26FF5">
      <w:pPr>
        <w:pStyle w:val="Bullet1"/>
        <w:rPr>
          <w:noProof/>
          <w:lang w:val="en-IE"/>
        </w:rPr>
      </w:pPr>
      <w:r w:rsidRPr="005817A9">
        <w:rPr>
          <w:noProof/>
          <w:lang w:val="en-IE"/>
        </w:rPr>
        <w:t>for years 2021 through year T (current year), in national medium-term fiscal-structural plans and in annual progress reports in accordance with Article 11(1), Article 15 and Article 21(1) of Regulation (EU) 2024/1263</w:t>
      </w:r>
      <w:r w:rsidRPr="00B1797F">
        <w:rPr>
          <w:noProof/>
          <w:lang w:val="en-IE"/>
        </w:rPr>
        <w:t>;</w:t>
      </w:r>
    </w:p>
    <w:p w14:paraId="43371867" w14:textId="77777777" w:rsidR="00811B6A" w:rsidRPr="005817A9" w:rsidRDefault="00811B6A" w:rsidP="00F26FF5">
      <w:pPr>
        <w:pStyle w:val="Bullet1"/>
        <w:rPr>
          <w:noProof/>
          <w:lang w:val="en-IE"/>
        </w:rPr>
      </w:pPr>
      <w:r w:rsidRPr="005817A9">
        <w:rPr>
          <w:noProof/>
          <w:lang w:val="en-IE"/>
        </w:rPr>
        <w:t>for years T (current year) and T+1, in draft budgetary plans in accordance with Regulation (EU) No 473/2013</w:t>
      </w:r>
      <w:r w:rsidR="000933FF">
        <w:rPr>
          <w:noProof/>
          <w:lang w:val="en-IE"/>
        </w:rPr>
        <w:t>.</w:t>
      </w:r>
    </w:p>
    <w:p w14:paraId="33B008E7" w14:textId="77777777" w:rsidR="00811B6A" w:rsidRPr="005817A9" w:rsidRDefault="00811B6A" w:rsidP="00F26FF5">
      <w:pPr>
        <w:rPr>
          <w:noProof/>
          <w:lang w:eastAsia="ja-JP"/>
        </w:rPr>
      </w:pPr>
      <w:r w:rsidRPr="005817A9">
        <w:rPr>
          <w:noProof/>
          <w:lang w:eastAsia="ja-JP"/>
        </w:rPr>
        <w:t xml:space="preserve">This Recommendation is addressed to </w:t>
      </w:r>
      <w:r w:rsidR="00694580">
        <w:rPr>
          <w:noProof/>
          <w:color w:val="000000"/>
        </w:rPr>
        <w:t>the Republic of Bulgaria</w:t>
      </w:r>
      <w:r w:rsidRPr="005817A9">
        <w:rPr>
          <w:noProof/>
          <w:szCs w:val="24"/>
          <w:lang w:eastAsia="ja-JP"/>
        </w:rPr>
        <w:t>.</w:t>
      </w:r>
      <w:r w:rsidRPr="005817A9">
        <w:rPr>
          <w:noProof/>
          <w:lang w:eastAsia="ja-JP"/>
        </w:rPr>
        <w:t xml:space="preserve"> </w:t>
      </w:r>
    </w:p>
    <w:p w14:paraId="03524576" w14:textId="77777777" w:rsidR="00811B6A" w:rsidRPr="005817A9" w:rsidRDefault="00811B6A" w:rsidP="00811B6A">
      <w:pPr>
        <w:contextualSpacing/>
        <w:jc w:val="center"/>
        <w:rPr>
          <w:b/>
          <w:bCs/>
          <w:noProof/>
          <w:szCs w:val="24"/>
          <w:lang w:eastAsia="ja-JP"/>
        </w:rPr>
      </w:pPr>
      <w:r w:rsidRPr="005817A9">
        <w:rPr>
          <w:b/>
          <w:bCs/>
          <w:noProof/>
          <w:szCs w:val="24"/>
          <w:lang w:eastAsia="ja-JP"/>
        </w:rPr>
        <w:t>ANNEX I</w:t>
      </w:r>
    </w:p>
    <w:p w14:paraId="063F748C" w14:textId="77777777" w:rsidR="00811B6A" w:rsidRPr="000131C7" w:rsidRDefault="00811B6A" w:rsidP="00811B6A">
      <w:pPr>
        <w:contextualSpacing/>
        <w:jc w:val="center"/>
        <w:rPr>
          <w:noProof/>
          <w:szCs w:val="24"/>
        </w:rPr>
      </w:pPr>
      <w:r w:rsidRPr="005817A9">
        <w:rPr>
          <w:noProof/>
          <w:szCs w:val="24"/>
          <w:lang w:eastAsia="ja-JP"/>
        </w:rPr>
        <w:t xml:space="preserve">Maximum growth rates of </w:t>
      </w:r>
      <w:r w:rsidRPr="005817A9">
        <w:rPr>
          <w:noProof/>
          <w:szCs w:val="24"/>
        </w:rPr>
        <w:t>net expenditure</w:t>
      </w:r>
      <w:r w:rsidRPr="005817A9">
        <w:rPr>
          <w:noProof/>
          <w:szCs w:val="24"/>
        </w:rPr>
        <w:br/>
        <w:t xml:space="preserve">(annual and </w:t>
      </w:r>
      <w:r w:rsidRPr="000131C7">
        <w:rPr>
          <w:noProof/>
          <w:szCs w:val="24"/>
        </w:rPr>
        <w:t>cumulative growth rates, in nominal terms)</w:t>
      </w:r>
    </w:p>
    <w:p w14:paraId="4B66C693" w14:textId="77777777" w:rsidR="00811B6A" w:rsidRPr="000131C7" w:rsidRDefault="00470B8D" w:rsidP="00811B6A">
      <w:pPr>
        <w:contextualSpacing/>
        <w:jc w:val="center"/>
        <w:rPr>
          <w:noProof/>
          <w:szCs w:val="24"/>
        </w:rPr>
      </w:pPr>
      <w:r w:rsidRPr="000131C7">
        <w:rPr>
          <w:noProof/>
          <w:szCs w:val="24"/>
        </w:rPr>
        <w:t>Bulgaria</w:t>
      </w:r>
    </w:p>
    <w:p w14:paraId="40DCCA36" w14:textId="77777777" w:rsidR="00811B6A" w:rsidRPr="000131C7" w:rsidRDefault="00811B6A" w:rsidP="00811B6A">
      <w:pPr>
        <w:contextualSpacing/>
        <w:jc w:val="center"/>
        <w:rPr>
          <w:noProof/>
          <w:szCs w:val="24"/>
        </w:rPr>
      </w:pPr>
    </w:p>
    <w:tbl>
      <w:tblPr>
        <w:tblStyle w:val="TableGrid"/>
        <w:tblW w:w="8332" w:type="dxa"/>
        <w:tblInd w:w="47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08"/>
        <w:gridCol w:w="1797"/>
        <w:gridCol w:w="1293"/>
        <w:gridCol w:w="1213"/>
        <w:gridCol w:w="1196"/>
        <w:gridCol w:w="1325"/>
      </w:tblGrid>
      <w:tr w:rsidR="00120607" w:rsidRPr="000131C7" w14:paraId="02A2C9FE" w14:textId="77777777" w:rsidTr="000131C7">
        <w:tc>
          <w:tcPr>
            <w:tcW w:w="3305" w:type="dxa"/>
            <w:gridSpan w:val="2"/>
          </w:tcPr>
          <w:p w14:paraId="71465BD8" w14:textId="77777777" w:rsidR="00D650BE" w:rsidRPr="000131C7" w:rsidRDefault="00D650BE">
            <w:pPr>
              <w:jc w:val="center"/>
              <w:rPr>
                <w:noProof/>
                <w:szCs w:val="24"/>
              </w:rPr>
            </w:pPr>
            <w:r w:rsidRPr="000131C7">
              <w:rPr>
                <w:noProof/>
                <w:szCs w:val="24"/>
              </w:rPr>
              <w:t>Years</w:t>
            </w:r>
          </w:p>
        </w:tc>
        <w:tc>
          <w:tcPr>
            <w:tcW w:w="1293" w:type="dxa"/>
            <w:vAlign w:val="center"/>
          </w:tcPr>
          <w:p w14:paraId="333E72B1" w14:textId="77777777" w:rsidR="00D650BE" w:rsidRPr="000131C7" w:rsidRDefault="00D650BE" w:rsidP="00B1797F">
            <w:pPr>
              <w:keepNext/>
              <w:keepLines/>
              <w:rPr>
                <w:b/>
                <w:bCs/>
                <w:noProof/>
                <w:szCs w:val="24"/>
              </w:rPr>
            </w:pPr>
            <w:r w:rsidRPr="000131C7">
              <w:rPr>
                <w:noProof/>
                <w:szCs w:val="24"/>
                <w:lang w:eastAsia="ja-JP"/>
              </w:rPr>
              <w:t>2026</w:t>
            </w:r>
          </w:p>
        </w:tc>
        <w:tc>
          <w:tcPr>
            <w:tcW w:w="1213" w:type="dxa"/>
            <w:vAlign w:val="center"/>
          </w:tcPr>
          <w:p w14:paraId="7DC2C8A3" w14:textId="77777777" w:rsidR="00D650BE" w:rsidRPr="000131C7" w:rsidRDefault="00D650BE" w:rsidP="00B1797F">
            <w:pPr>
              <w:keepNext/>
              <w:keepLines/>
              <w:rPr>
                <w:b/>
                <w:bCs/>
                <w:noProof/>
                <w:szCs w:val="24"/>
              </w:rPr>
            </w:pPr>
            <w:r w:rsidRPr="000131C7">
              <w:rPr>
                <w:noProof/>
                <w:szCs w:val="24"/>
                <w:lang w:eastAsia="ja-JP"/>
              </w:rPr>
              <w:t>2027</w:t>
            </w:r>
          </w:p>
        </w:tc>
        <w:tc>
          <w:tcPr>
            <w:tcW w:w="1196" w:type="dxa"/>
            <w:vAlign w:val="center"/>
          </w:tcPr>
          <w:p w14:paraId="34981B56" w14:textId="77777777" w:rsidR="00D650BE" w:rsidRPr="000131C7" w:rsidRDefault="00D650BE" w:rsidP="00B1797F">
            <w:pPr>
              <w:keepNext/>
              <w:keepLines/>
              <w:rPr>
                <w:b/>
                <w:bCs/>
                <w:noProof/>
                <w:szCs w:val="24"/>
              </w:rPr>
            </w:pPr>
            <w:r w:rsidRPr="000131C7">
              <w:rPr>
                <w:noProof/>
                <w:szCs w:val="24"/>
                <w:lang w:eastAsia="ja-JP"/>
              </w:rPr>
              <w:t>2028</w:t>
            </w:r>
          </w:p>
        </w:tc>
        <w:tc>
          <w:tcPr>
            <w:tcW w:w="1325" w:type="dxa"/>
            <w:vAlign w:val="center"/>
          </w:tcPr>
          <w:p w14:paraId="4A5D917A" w14:textId="77777777" w:rsidR="00D650BE" w:rsidRPr="000131C7" w:rsidRDefault="00D650BE" w:rsidP="00B1797F">
            <w:pPr>
              <w:rPr>
                <w:b/>
                <w:bCs/>
                <w:noProof/>
                <w:szCs w:val="24"/>
              </w:rPr>
            </w:pPr>
            <w:r w:rsidRPr="000131C7">
              <w:rPr>
                <w:noProof/>
                <w:szCs w:val="24"/>
                <w:lang w:eastAsia="ja-JP"/>
              </w:rPr>
              <w:t>2029</w:t>
            </w:r>
          </w:p>
        </w:tc>
      </w:tr>
      <w:tr w:rsidR="00120607" w:rsidRPr="000131C7" w14:paraId="2C617D5C" w14:textId="77777777" w:rsidTr="000131C7">
        <w:tc>
          <w:tcPr>
            <w:tcW w:w="1508" w:type="dxa"/>
            <w:vMerge w:val="restart"/>
          </w:tcPr>
          <w:p w14:paraId="3A2BD27E" w14:textId="77777777" w:rsidR="00D650BE" w:rsidRPr="000131C7" w:rsidRDefault="00D650BE" w:rsidP="00E1000C">
            <w:pPr>
              <w:ind w:left="-54"/>
              <w:jc w:val="center"/>
              <w:rPr>
                <w:b/>
                <w:bCs/>
                <w:noProof/>
                <w:szCs w:val="24"/>
              </w:rPr>
            </w:pPr>
            <w:r w:rsidRPr="000131C7">
              <w:rPr>
                <w:noProof/>
                <w:szCs w:val="24"/>
              </w:rPr>
              <w:t>Growth rates</w:t>
            </w:r>
          </w:p>
        </w:tc>
        <w:tc>
          <w:tcPr>
            <w:tcW w:w="1797" w:type="dxa"/>
          </w:tcPr>
          <w:p w14:paraId="3E36EE9D" w14:textId="77777777" w:rsidR="00D650BE" w:rsidRPr="000131C7" w:rsidRDefault="00D650BE" w:rsidP="00610280">
            <w:pPr>
              <w:ind w:left="-111"/>
              <w:jc w:val="center"/>
              <w:rPr>
                <w:noProof/>
                <w:szCs w:val="24"/>
              </w:rPr>
            </w:pPr>
            <w:r w:rsidRPr="000131C7">
              <w:rPr>
                <w:noProof/>
                <w:szCs w:val="24"/>
              </w:rPr>
              <w:t>Yearly</w:t>
            </w:r>
          </w:p>
        </w:tc>
        <w:tc>
          <w:tcPr>
            <w:tcW w:w="1293" w:type="dxa"/>
          </w:tcPr>
          <w:p w14:paraId="5C6CC869" w14:textId="77777777" w:rsidR="00D650BE" w:rsidRPr="0040398E" w:rsidRDefault="45F7486B" w:rsidP="00B1797F">
            <w:pPr>
              <w:rPr>
                <w:noProof/>
              </w:rPr>
            </w:pPr>
            <w:r w:rsidRPr="000131C7">
              <w:rPr>
                <w:noProof/>
              </w:rPr>
              <w:t>4.2</w:t>
            </w:r>
          </w:p>
        </w:tc>
        <w:tc>
          <w:tcPr>
            <w:tcW w:w="1213" w:type="dxa"/>
          </w:tcPr>
          <w:p w14:paraId="54515A01" w14:textId="77777777" w:rsidR="00D650BE" w:rsidRPr="0040398E" w:rsidRDefault="00D650BE" w:rsidP="00B1797F">
            <w:pPr>
              <w:rPr>
                <w:noProof/>
              </w:rPr>
            </w:pPr>
            <w:r w:rsidRPr="0040398E">
              <w:rPr>
                <w:noProof/>
              </w:rPr>
              <w:t>3.</w:t>
            </w:r>
            <w:r w:rsidR="2C23CDEC" w:rsidRPr="000131C7">
              <w:rPr>
                <w:noProof/>
              </w:rPr>
              <w:t>4</w:t>
            </w:r>
          </w:p>
        </w:tc>
        <w:tc>
          <w:tcPr>
            <w:tcW w:w="1196" w:type="dxa"/>
          </w:tcPr>
          <w:p w14:paraId="4FF6CDDA" w14:textId="77777777" w:rsidR="00D650BE" w:rsidRPr="0040398E" w:rsidRDefault="00D650BE" w:rsidP="00B1797F">
            <w:pPr>
              <w:rPr>
                <w:noProof/>
              </w:rPr>
            </w:pPr>
            <w:r w:rsidRPr="0040398E">
              <w:rPr>
                <w:noProof/>
              </w:rPr>
              <w:t>3.</w:t>
            </w:r>
            <w:r w:rsidR="28D1DC16" w:rsidRPr="000131C7">
              <w:rPr>
                <w:noProof/>
              </w:rPr>
              <w:t>4</w:t>
            </w:r>
          </w:p>
        </w:tc>
        <w:tc>
          <w:tcPr>
            <w:tcW w:w="1325" w:type="dxa"/>
          </w:tcPr>
          <w:p w14:paraId="4A43F6D7" w14:textId="77777777" w:rsidR="00D650BE" w:rsidRPr="0040398E" w:rsidRDefault="00D650BE" w:rsidP="00B1797F">
            <w:pPr>
              <w:rPr>
                <w:noProof/>
              </w:rPr>
            </w:pPr>
            <w:r w:rsidRPr="0040398E">
              <w:rPr>
                <w:noProof/>
              </w:rPr>
              <w:t>3.</w:t>
            </w:r>
            <w:r w:rsidR="00C83FB7" w:rsidRPr="000131C7">
              <w:rPr>
                <w:noProof/>
              </w:rPr>
              <w:t>2</w:t>
            </w:r>
          </w:p>
        </w:tc>
      </w:tr>
      <w:tr w:rsidR="00120607" w:rsidRPr="000131C7" w14:paraId="49BC43B2" w14:textId="77777777" w:rsidTr="000131C7">
        <w:tc>
          <w:tcPr>
            <w:tcW w:w="1508" w:type="dxa"/>
            <w:vMerge/>
          </w:tcPr>
          <w:p w14:paraId="3312F170" w14:textId="77777777" w:rsidR="00D650BE" w:rsidRPr="000131C7" w:rsidRDefault="00D650BE">
            <w:pPr>
              <w:jc w:val="center"/>
              <w:rPr>
                <w:noProof/>
                <w:szCs w:val="24"/>
              </w:rPr>
            </w:pPr>
          </w:p>
        </w:tc>
        <w:tc>
          <w:tcPr>
            <w:tcW w:w="1797" w:type="dxa"/>
          </w:tcPr>
          <w:p w14:paraId="78C5264F" w14:textId="77777777" w:rsidR="00D650BE" w:rsidRPr="000131C7" w:rsidRDefault="00D650BE">
            <w:pPr>
              <w:ind w:left="0"/>
              <w:jc w:val="center"/>
              <w:rPr>
                <w:noProof/>
                <w:szCs w:val="24"/>
              </w:rPr>
            </w:pPr>
            <w:r w:rsidRPr="000131C7">
              <w:rPr>
                <w:noProof/>
                <w:szCs w:val="24"/>
              </w:rPr>
              <w:t>Cumulative (*)</w:t>
            </w:r>
          </w:p>
        </w:tc>
        <w:tc>
          <w:tcPr>
            <w:tcW w:w="1293" w:type="dxa"/>
          </w:tcPr>
          <w:p w14:paraId="3E5B8F9F" w14:textId="77777777" w:rsidR="00D650BE" w:rsidRPr="0040398E" w:rsidRDefault="0F39473C" w:rsidP="00B1797F">
            <w:pPr>
              <w:rPr>
                <w:noProof/>
              </w:rPr>
            </w:pPr>
            <w:r w:rsidRPr="000131C7">
              <w:rPr>
                <w:noProof/>
              </w:rPr>
              <w:t>4.2</w:t>
            </w:r>
          </w:p>
        </w:tc>
        <w:tc>
          <w:tcPr>
            <w:tcW w:w="1213" w:type="dxa"/>
          </w:tcPr>
          <w:p w14:paraId="59A1A864" w14:textId="77777777" w:rsidR="00D650BE" w:rsidRPr="0040398E" w:rsidRDefault="00296682" w:rsidP="00B1797F">
            <w:pPr>
              <w:rPr>
                <w:noProof/>
              </w:rPr>
            </w:pPr>
            <w:r w:rsidRPr="0040398E">
              <w:rPr>
                <w:noProof/>
              </w:rPr>
              <w:t>7.</w:t>
            </w:r>
            <w:r w:rsidR="00A35012" w:rsidRPr="000131C7">
              <w:rPr>
                <w:noProof/>
              </w:rPr>
              <w:t>7</w:t>
            </w:r>
          </w:p>
        </w:tc>
        <w:tc>
          <w:tcPr>
            <w:tcW w:w="1196" w:type="dxa"/>
          </w:tcPr>
          <w:p w14:paraId="29C5F82B" w14:textId="77777777" w:rsidR="00D650BE" w:rsidRPr="0040398E" w:rsidRDefault="00296682" w:rsidP="00B1797F">
            <w:pPr>
              <w:rPr>
                <w:noProof/>
              </w:rPr>
            </w:pPr>
            <w:r w:rsidRPr="0040398E">
              <w:rPr>
                <w:noProof/>
              </w:rPr>
              <w:t>11.</w:t>
            </w:r>
            <w:r w:rsidR="00A35012" w:rsidRPr="000131C7">
              <w:rPr>
                <w:noProof/>
              </w:rPr>
              <w:t>4</w:t>
            </w:r>
          </w:p>
        </w:tc>
        <w:tc>
          <w:tcPr>
            <w:tcW w:w="1325" w:type="dxa"/>
          </w:tcPr>
          <w:p w14:paraId="2ACE5C6B" w14:textId="77777777" w:rsidR="00D650BE" w:rsidRPr="0040398E" w:rsidRDefault="00296682" w:rsidP="00B1797F">
            <w:pPr>
              <w:rPr>
                <w:noProof/>
              </w:rPr>
            </w:pPr>
            <w:r w:rsidRPr="000131C7">
              <w:rPr>
                <w:noProof/>
              </w:rPr>
              <w:t>1</w:t>
            </w:r>
            <w:r w:rsidR="4D4FF988" w:rsidRPr="000131C7">
              <w:rPr>
                <w:noProof/>
              </w:rPr>
              <w:t>5</w:t>
            </w:r>
            <w:r w:rsidRPr="000131C7">
              <w:rPr>
                <w:noProof/>
              </w:rPr>
              <w:t>.</w:t>
            </w:r>
            <w:r w:rsidR="00A35012" w:rsidRPr="000131C7">
              <w:rPr>
                <w:noProof/>
              </w:rPr>
              <w:t>0</w:t>
            </w:r>
          </w:p>
        </w:tc>
      </w:tr>
      <w:tr w:rsidR="003121F8" w:rsidRPr="00833509" w14:paraId="3625E9D9" w14:textId="77777777" w:rsidTr="0040398E">
        <w:tc>
          <w:tcPr>
            <w:tcW w:w="1516" w:type="dxa"/>
            <w:gridSpan w:val="6"/>
          </w:tcPr>
          <w:p w14:paraId="567DE0CD" w14:textId="77777777" w:rsidR="003121F8" w:rsidRPr="0040398E" w:rsidRDefault="00811B6A" w:rsidP="0040398E">
            <w:pPr>
              <w:spacing w:before="0" w:after="200" w:line="276" w:lineRule="auto"/>
              <w:ind w:left="-54"/>
              <w:jc w:val="left"/>
              <w:rPr>
                <w:noProof/>
              </w:rPr>
            </w:pPr>
            <w:r w:rsidRPr="000131C7">
              <w:rPr>
                <w:noProof/>
                <w:lang w:eastAsia="ja-JP"/>
              </w:rPr>
              <w:t>(*) The cumulative gro</w:t>
            </w:r>
            <w:r w:rsidR="006B0323" w:rsidRPr="000131C7">
              <w:rPr>
                <w:noProof/>
                <w:lang w:eastAsia="ja-JP"/>
              </w:rPr>
              <w:t>w</w:t>
            </w:r>
            <w:r w:rsidR="00EE21E1" w:rsidRPr="000131C7">
              <w:rPr>
                <w:noProof/>
                <w:lang w:eastAsia="ja-JP"/>
              </w:rPr>
              <w:t>th rates are calculated by reference to the base year of 2025.</w:t>
            </w:r>
          </w:p>
        </w:tc>
      </w:tr>
    </w:tbl>
    <w:p w14:paraId="6788E759" w14:textId="77777777" w:rsidR="00577734" w:rsidRDefault="00577734">
      <w:pPr>
        <w:rPr>
          <w:noProof/>
        </w:rPr>
      </w:pPr>
    </w:p>
    <w:p w14:paraId="0A20200C" w14:textId="77777777" w:rsidR="00577734" w:rsidRDefault="00B50B75" w:rsidP="005F36DE">
      <w:pPr>
        <w:pStyle w:val="Fait"/>
        <w:rPr>
          <w:noProof/>
        </w:rPr>
      </w:pPr>
      <w:r>
        <w:rPr>
          <w:noProof/>
        </w:rPr>
        <w:t>Done at Brussels,</w:t>
      </w:r>
    </w:p>
    <w:p w14:paraId="0D7A1041" w14:textId="77777777" w:rsidR="00577734" w:rsidRDefault="00577734" w:rsidP="005F36DE">
      <w:pPr>
        <w:pStyle w:val="Institutionquisigne"/>
        <w:rPr>
          <w:noProof/>
        </w:rPr>
      </w:pPr>
      <w:r w:rsidRPr="00577734">
        <w:rPr>
          <w:noProof/>
        </w:rPr>
        <w:tab/>
        <w:t>For the Council</w:t>
      </w:r>
    </w:p>
    <w:p w14:paraId="1ECE4151" w14:textId="77777777" w:rsidR="00577734" w:rsidRPr="00577734" w:rsidRDefault="00577734" w:rsidP="00577734">
      <w:pPr>
        <w:pStyle w:val="Personnequisigne"/>
        <w:rPr>
          <w:noProof/>
        </w:rPr>
      </w:pPr>
      <w:r w:rsidRPr="00577734">
        <w:rPr>
          <w:noProof/>
        </w:rPr>
        <w:tab/>
        <w:t>The President</w:t>
      </w:r>
    </w:p>
    <w:sectPr w:rsidR="00577734" w:rsidRPr="00577734" w:rsidSect="00422AA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B72A0" w14:textId="77777777" w:rsidR="00120607" w:rsidRDefault="00120607" w:rsidP="00577734">
      <w:pPr>
        <w:spacing w:before="0" w:after="0"/>
      </w:pPr>
      <w:r>
        <w:separator/>
      </w:r>
    </w:p>
  </w:endnote>
  <w:endnote w:type="continuationSeparator" w:id="0">
    <w:p w14:paraId="36868409" w14:textId="77777777" w:rsidR="00120607" w:rsidRDefault="00120607" w:rsidP="005777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3A78A" w14:textId="22AEDC14" w:rsidR="00422AA6" w:rsidRPr="00422AA6" w:rsidRDefault="00422AA6" w:rsidP="00422AA6">
    <w:pPr>
      <w:pStyle w:val="Footer"/>
      <w:rPr>
        <w:rFonts w:ascii="Arial" w:hAnsi="Arial" w:cs="Arial"/>
        <w:b/>
        <w:sz w:val="48"/>
      </w:rPr>
    </w:pPr>
    <w:r w:rsidRPr="00422AA6">
      <w:rPr>
        <w:rFonts w:ascii="Arial" w:hAnsi="Arial" w:cs="Arial"/>
        <w:b/>
        <w:sz w:val="48"/>
      </w:rPr>
      <w:t>EN</w:t>
    </w:r>
    <w:r w:rsidRPr="00422AA6">
      <w:rPr>
        <w:rFonts w:ascii="Arial" w:hAnsi="Arial" w:cs="Arial"/>
        <w:b/>
        <w:sz w:val="48"/>
      </w:rPr>
      <w:tab/>
    </w:r>
    <w:r w:rsidRPr="00422AA6">
      <w:rPr>
        <w:rFonts w:ascii="Arial" w:hAnsi="Arial" w:cs="Arial"/>
        <w:b/>
        <w:sz w:val="48"/>
      </w:rPr>
      <w:tab/>
    </w:r>
    <w:r w:rsidRPr="00422AA6">
      <w:tab/>
    </w:r>
    <w:r w:rsidRPr="00422AA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0B2B9" w14:textId="073123F0" w:rsidR="00422AA6" w:rsidRPr="00422AA6" w:rsidRDefault="00422AA6" w:rsidP="00422AA6">
    <w:pPr>
      <w:pStyle w:val="Footer"/>
      <w:rPr>
        <w:rFonts w:ascii="Arial" w:hAnsi="Arial" w:cs="Arial"/>
        <w:b/>
        <w:sz w:val="48"/>
      </w:rPr>
    </w:pPr>
    <w:r w:rsidRPr="00422AA6">
      <w:rPr>
        <w:rFonts w:ascii="Arial" w:hAnsi="Arial" w:cs="Arial"/>
        <w:b/>
        <w:sz w:val="48"/>
      </w:rPr>
      <w:t>EN</w:t>
    </w:r>
    <w:r w:rsidRPr="00422AA6">
      <w:rPr>
        <w:rFonts w:ascii="Arial" w:hAnsi="Arial" w:cs="Arial"/>
        <w:b/>
        <w:sz w:val="48"/>
      </w:rPr>
      <w:tab/>
    </w:r>
    <w:r w:rsidRPr="00422AA6">
      <w:rPr>
        <w:rFonts w:ascii="Arial" w:hAnsi="Arial" w:cs="Arial"/>
        <w:b/>
        <w:sz w:val="48"/>
      </w:rPr>
      <w:tab/>
    </w:r>
    <w:r w:rsidRPr="00422AA6">
      <w:tab/>
    </w:r>
    <w:r w:rsidRPr="00422AA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30AA" w14:textId="77777777" w:rsidR="00422AA6" w:rsidRDefault="00422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C2C9" w14:textId="609619F6" w:rsidR="00422AA6" w:rsidRPr="00422AA6" w:rsidRDefault="00422AA6" w:rsidP="00422AA6">
    <w:pPr>
      <w:pStyle w:val="Footer"/>
      <w:rPr>
        <w:rFonts w:ascii="Arial" w:hAnsi="Arial" w:cs="Arial"/>
        <w:b/>
        <w:sz w:val="48"/>
      </w:rPr>
    </w:pPr>
    <w:r w:rsidRPr="00422AA6">
      <w:rPr>
        <w:rFonts w:ascii="Arial" w:hAnsi="Arial" w:cs="Arial"/>
        <w:b/>
        <w:sz w:val="48"/>
      </w:rPr>
      <w:t>EN</w:t>
    </w:r>
    <w:r w:rsidRPr="00422AA6">
      <w:rPr>
        <w:rFonts w:ascii="Arial" w:hAnsi="Arial" w:cs="Arial"/>
        <w:b/>
        <w:sz w:val="48"/>
      </w:rPr>
      <w:tab/>
    </w:r>
    <w:r>
      <w:fldChar w:fldCharType="begin"/>
    </w:r>
    <w:r>
      <w:instrText xml:space="preserve"> PAGE  \* MERGEFORMAT </w:instrText>
    </w:r>
    <w:r>
      <w:fldChar w:fldCharType="separate"/>
    </w:r>
    <w:r w:rsidR="008A248E">
      <w:rPr>
        <w:noProof/>
      </w:rPr>
      <w:t>1</w:t>
    </w:r>
    <w:r>
      <w:fldChar w:fldCharType="end"/>
    </w:r>
    <w:r>
      <w:tab/>
    </w:r>
    <w:r w:rsidRPr="00422AA6">
      <w:tab/>
    </w:r>
    <w:r w:rsidRPr="00422AA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E05FF" w14:textId="77777777" w:rsidR="00422AA6" w:rsidRDefault="00422AA6" w:rsidP="00422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D2D8E" w14:textId="77777777" w:rsidR="00120607" w:rsidRDefault="00120607" w:rsidP="00577734">
      <w:pPr>
        <w:spacing w:before="0" w:after="0"/>
      </w:pPr>
      <w:r>
        <w:separator/>
      </w:r>
    </w:p>
  </w:footnote>
  <w:footnote w:type="continuationSeparator" w:id="0">
    <w:p w14:paraId="551C70EF" w14:textId="77777777" w:rsidR="00120607" w:rsidRDefault="00120607" w:rsidP="00577734">
      <w:pPr>
        <w:spacing w:before="0" w:after="0"/>
      </w:pPr>
      <w:r>
        <w:continuationSeparator/>
      </w:r>
    </w:p>
  </w:footnote>
  <w:footnote w:id="1">
    <w:p w14:paraId="68D02830" w14:textId="74E641FF" w:rsidR="00171EF3" w:rsidRPr="003D023E" w:rsidRDefault="00685369" w:rsidP="006438E6">
      <w:pPr>
        <w:pStyle w:val="FootnoteText"/>
        <w:ind w:left="709" w:hanging="709"/>
        <w:rPr>
          <w:rStyle w:val="Hyperlink"/>
          <w:sz w:val="22"/>
          <w:szCs w:val="22"/>
          <w:lang w:val="en-IE"/>
        </w:rPr>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t>Council Decision of [DATE]</w:t>
      </w:r>
      <w:r w:rsidR="00171EF3">
        <w:t xml:space="preserve"> </w:t>
      </w:r>
      <w:r w:rsidR="00171EF3" w:rsidRPr="003D023E">
        <w:t xml:space="preserve">on the existence of an excessive deficit in </w:t>
      </w:r>
      <w:r w:rsidR="00171EF3">
        <w:t>Bulgaria</w:t>
      </w:r>
      <w:r w:rsidR="00171EF3" w:rsidRPr="003D023E">
        <w:t xml:space="preserve"> (OJ L, [OJ: please insert in this footnote the reference]</w:t>
      </w:r>
      <w:r w:rsidR="00171EF3" w:rsidRPr="003D023E">
        <w:rPr>
          <w:lang w:val="en-IE"/>
        </w:rPr>
        <w:t>).</w:t>
      </w:r>
      <w:r w:rsidR="00171EF3" w:rsidRPr="003D023E" w:rsidDel="00D72150">
        <w:rPr>
          <w:lang w:val="en-IE"/>
        </w:rPr>
        <w:t xml:space="preserve"> </w:t>
      </w:r>
    </w:p>
  </w:footnote>
  <w:footnote w:id="2">
    <w:p w14:paraId="14A2A0B1" w14:textId="286BD063" w:rsidR="00171EF3" w:rsidRPr="003D023E" w:rsidRDefault="00685369" w:rsidP="006438E6">
      <w:pPr>
        <w:pStyle w:val="FootnoteText"/>
        <w:ind w:left="709" w:hanging="709"/>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t xml:space="preserve">Council Regulation (EC) No 1467/97 on speeding up and clarifying the implementation of the excessive deficit procedure (OJ L 209, 2.8.1997, ELI: </w:t>
      </w:r>
      <w:hyperlink r:id="rId1" w:tooltip="Gives access to this document through its ELI URI." w:history="1">
        <w:r w:rsidR="00171EF3" w:rsidRPr="003D023E">
          <w:rPr>
            <w:rStyle w:val="Hyperlink"/>
          </w:rPr>
          <w:t>http://data.europa.eu/eli/reg/1997/1467/2024-04-30</w:t>
        </w:r>
      </w:hyperlink>
      <w:r w:rsidR="00171EF3" w:rsidRPr="003D023E">
        <w:t>) as last amended by Council Regulation (EU) 2024/1264 of 29 April 2024 (OJ L, 2024/1264, 30.4.2024)</w:t>
      </w:r>
      <w:r w:rsidR="00A23DB3">
        <w:t>.</w:t>
      </w:r>
    </w:p>
  </w:footnote>
  <w:footnote w:id="3">
    <w:p w14:paraId="3DFB6551" w14:textId="70C683AC" w:rsidR="00171EF3" w:rsidRPr="00C0309F" w:rsidRDefault="00685369" w:rsidP="006438E6">
      <w:pPr>
        <w:pStyle w:val="FootnoteText"/>
        <w:ind w:left="709" w:hanging="709"/>
        <w:rPr>
          <w:lang w:val="en-IE"/>
        </w:rPr>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t>According to Article 2(2) of Regulation (EU) 2024/1263, 'net expenditure' means government expenditure net of interest expenditure, discretionary revenue measures, expenditure on programmes of the Union fully matched by revenue from Union funds, national expenditure on co-financing of programmes funded by the Union, cyclical elements of unemployment benefit expenditure, and one-offs and other temporary measures.</w:t>
      </w:r>
    </w:p>
  </w:footnote>
  <w:footnote w:id="4">
    <w:p w14:paraId="706AA50C" w14:textId="57229957" w:rsidR="00171EF3" w:rsidRPr="003D023E" w:rsidRDefault="00685369" w:rsidP="006438E6">
      <w:pPr>
        <w:pStyle w:val="FootnoteText"/>
        <w:ind w:left="709" w:hanging="709"/>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t xml:space="preserve">Eurostat Euro Indicators published on </w:t>
      </w:r>
      <w:r w:rsidR="00171EF3">
        <w:t xml:space="preserve">22 April </w:t>
      </w:r>
      <w:r w:rsidR="00171EF3" w:rsidRPr="003D023E">
        <w:t>202</w:t>
      </w:r>
      <w:r w:rsidR="00171EF3">
        <w:t>6</w:t>
      </w:r>
      <w:r w:rsidR="00171EF3" w:rsidRPr="003D023E">
        <w:t xml:space="preserve">. See: </w:t>
      </w:r>
      <w:hyperlink r:id="rId2" w:history="1">
        <w:r w:rsidR="007D11B6" w:rsidRPr="007D11B6">
          <w:rPr>
            <w:rStyle w:val="Hyperlink"/>
          </w:rPr>
          <w:t xml:space="preserve"> https://ec.europa.eu/eurostat/en/web/products-euro-indicators/w/2-22042026-ap</w:t>
        </w:r>
      </w:hyperlink>
      <w:r w:rsidR="00171EF3" w:rsidRPr="003D023E" w:rsidDel="00377E9D">
        <w:t>]</w:t>
      </w:r>
      <w:r w:rsidR="00171EF3" w:rsidRPr="003D023E" w:rsidDel="00017E05">
        <w:t xml:space="preserve"> </w:t>
      </w:r>
      <w:r w:rsidR="00171EF3" w:rsidRPr="00C0309F" w:rsidDel="00017E05">
        <w:t xml:space="preserve"> </w:t>
      </w:r>
    </w:p>
  </w:footnote>
  <w:footnote w:id="5">
    <w:p w14:paraId="464AA848" w14:textId="3F11CA8F" w:rsidR="00944E23" w:rsidRPr="003D023E" w:rsidRDefault="00944E23" w:rsidP="00944E23">
      <w:pPr>
        <w:pStyle w:val="FootnoteText"/>
        <w:ind w:left="709" w:hanging="709"/>
      </w:pPr>
      <w:r w:rsidRPr="0047018E">
        <w:rPr>
          <w:rStyle w:val="FootnoteReference"/>
        </w:rPr>
        <w:t>(</w:t>
      </w:r>
      <w:r w:rsidRPr="0047018E">
        <w:rPr>
          <w:rStyle w:val="FootnoteReference"/>
        </w:rPr>
        <w:footnoteRef/>
      </w:r>
      <w:r w:rsidRPr="0047018E">
        <w:rPr>
          <w:rStyle w:val="FootnoteReference"/>
        </w:rPr>
        <w:t>)</w:t>
      </w:r>
      <w:r w:rsidR="0047018E">
        <w:tab/>
      </w:r>
      <w:r w:rsidRPr="00A035B7">
        <w:t>Fiscal Statistical Tables</w:t>
      </w:r>
      <w:r>
        <w:t xml:space="preserve"> </w:t>
      </w:r>
      <w:r w:rsidRPr="00A035B7">
        <w:t>provid</w:t>
      </w:r>
      <w:r>
        <w:t>ing</w:t>
      </w:r>
      <w:r w:rsidRPr="00A035B7">
        <w:t xml:space="preserve"> background data relevant for the assessment of the budgetary policies of the Member States, </w:t>
      </w:r>
      <w:r w:rsidRPr="00D54F80">
        <w:rPr>
          <w:lang w:val="en-IE"/>
        </w:rPr>
        <w:t>SWD(2026)</w:t>
      </w:r>
      <w:r>
        <w:rPr>
          <w:lang w:val="en-IE"/>
        </w:rPr>
        <w:t>200 final, Brussels</w:t>
      </w:r>
      <w:r w:rsidRPr="00D54F80">
        <w:rPr>
          <w:lang w:val="en-IE"/>
        </w:rPr>
        <w:t xml:space="preserve"> </w:t>
      </w:r>
      <w:r>
        <w:rPr>
          <w:lang w:val="en-IE"/>
        </w:rPr>
        <w:t>3.6.2026</w:t>
      </w:r>
      <w:r w:rsidRPr="00D54F80">
        <w:rPr>
          <w:lang w:val="en-IE"/>
        </w:rPr>
        <w:t>.</w:t>
      </w:r>
    </w:p>
  </w:footnote>
  <w:footnote w:id="6">
    <w:p w14:paraId="3926B3CA" w14:textId="5DFAC8EC" w:rsidR="00171EF3" w:rsidRPr="00C0309F" w:rsidRDefault="00685369" w:rsidP="0010633D">
      <w:pPr>
        <w:pStyle w:val="FootnoteText"/>
        <w:ind w:left="709" w:hanging="709"/>
        <w:rPr>
          <w:lang w:val="en-IE"/>
        </w:rPr>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22273B80">
        <w:rPr>
          <w:rFonts w:eastAsia="Times New Roman"/>
          <w:color w:val="000000" w:themeColor="text1"/>
        </w:rPr>
        <w:t xml:space="preserve">Council Recommendation of </w:t>
      </w:r>
      <w:r w:rsidR="00171EF3">
        <w:rPr>
          <w:rFonts w:eastAsia="Times New Roman"/>
          <w:color w:val="000000" w:themeColor="text1"/>
        </w:rPr>
        <w:t>20 June</w:t>
      </w:r>
      <w:r w:rsidR="00171EF3" w:rsidRPr="22273B80">
        <w:rPr>
          <w:rFonts w:eastAsia="Times New Roman"/>
          <w:color w:val="000000" w:themeColor="text1"/>
        </w:rPr>
        <w:t xml:space="preserve"> 2025 endorsing the national medium-term fiscal-structural plan of </w:t>
      </w:r>
      <w:r w:rsidR="00171EF3" w:rsidRPr="0010633D">
        <w:t>Bulgaria</w:t>
      </w:r>
      <w:r w:rsidR="00171EF3" w:rsidRPr="22273B80">
        <w:rPr>
          <w:rFonts w:eastAsia="Times New Roman"/>
          <w:color w:val="000000" w:themeColor="text1"/>
        </w:rPr>
        <w:t xml:space="preserve">  (OJ C</w:t>
      </w:r>
      <w:r w:rsidR="00171EF3">
        <w:rPr>
          <w:rFonts w:eastAsia="Times New Roman"/>
          <w:color w:val="000000" w:themeColor="text1"/>
        </w:rPr>
        <w:t xml:space="preserve">, </w:t>
      </w:r>
      <w:r w:rsidR="00171EF3" w:rsidRPr="22273B80">
        <w:rPr>
          <w:rFonts w:eastAsia="Times New Roman"/>
          <w:color w:val="000000" w:themeColor="text1"/>
        </w:rPr>
        <w:t>C/202</w:t>
      </w:r>
      <w:r w:rsidR="00171EF3">
        <w:rPr>
          <w:rFonts w:eastAsia="Times New Roman"/>
          <w:color w:val="000000" w:themeColor="text1"/>
        </w:rPr>
        <w:t>5</w:t>
      </w:r>
      <w:r w:rsidR="00171EF3" w:rsidRPr="22273B80">
        <w:rPr>
          <w:rFonts w:eastAsia="Times New Roman"/>
          <w:color w:val="000000" w:themeColor="text1"/>
        </w:rPr>
        <w:t>/</w:t>
      </w:r>
      <w:r w:rsidR="00171EF3">
        <w:rPr>
          <w:rFonts w:eastAsia="Times New Roman"/>
          <w:color w:val="000000" w:themeColor="text1"/>
        </w:rPr>
        <w:t>3700</w:t>
      </w:r>
      <w:r w:rsidR="00171EF3" w:rsidRPr="22273B80">
        <w:rPr>
          <w:rFonts w:eastAsia="Times New Roman"/>
          <w:color w:val="000000" w:themeColor="text1"/>
        </w:rPr>
        <w:t xml:space="preserve">, </w:t>
      </w:r>
      <w:r w:rsidR="00171EF3">
        <w:rPr>
          <w:rFonts w:eastAsia="Times New Roman"/>
          <w:color w:val="000000" w:themeColor="text1"/>
        </w:rPr>
        <w:t>20.8.2025</w:t>
      </w:r>
      <w:r w:rsidR="00171EF3" w:rsidRPr="22273B80">
        <w:rPr>
          <w:rFonts w:eastAsia="Times New Roman"/>
          <w:color w:val="000000" w:themeColor="text1"/>
        </w:rPr>
        <w:t xml:space="preserve">, ELI: </w:t>
      </w:r>
      <w:hyperlink r:id="rId3" w:history="1">
        <w:r w:rsidR="00171EF3" w:rsidRPr="006D2916">
          <w:rPr>
            <w:rStyle w:val="Hyperlink"/>
            <w:rFonts w:eastAsia="Times New Roman"/>
          </w:rPr>
          <w:t>https://eur-lex.europa.eu/eli/C/2025/3700/oj</w:t>
        </w:r>
      </w:hyperlink>
      <w:r w:rsidR="00171EF3" w:rsidRPr="22273B80">
        <w:rPr>
          <w:rFonts w:eastAsia="Times New Roman"/>
          <w:color w:val="000000" w:themeColor="text1"/>
        </w:rPr>
        <w:t>).</w:t>
      </w:r>
    </w:p>
  </w:footnote>
  <w:footnote w:id="7">
    <w:p w14:paraId="1CCC19DC" w14:textId="68639971" w:rsidR="00171EF3" w:rsidRPr="003D023E" w:rsidRDefault="00685369" w:rsidP="0010633D">
      <w:pPr>
        <w:pStyle w:val="FootnoteText"/>
        <w:ind w:left="709" w:hanging="709"/>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t xml:space="preserve">Council </w:t>
      </w:r>
      <w:r w:rsidR="007F1C05">
        <w:t>R</w:t>
      </w:r>
      <w:r w:rsidR="00171EF3" w:rsidRPr="000C6796">
        <w:t xml:space="preserve">ecommendation of </w:t>
      </w:r>
      <w:r w:rsidR="00171EF3" w:rsidRPr="0010633D">
        <w:t>8 July</w:t>
      </w:r>
      <w:r w:rsidR="00171EF3" w:rsidRPr="000C6796">
        <w:t xml:space="preserve"> </w:t>
      </w:r>
      <w:r w:rsidR="00CE3B3A">
        <w:t xml:space="preserve">2025 </w:t>
      </w:r>
      <w:r w:rsidR="00171EF3" w:rsidRPr="000C6796">
        <w:t>allowing Bulgaria to deviate</w:t>
      </w:r>
      <w:r w:rsidR="00171EF3" w:rsidRPr="003D023E">
        <w:t xml:space="preserve"> from the maximum growth rate of net expenditure as set by the Council under Regulation (EU) 2024/1263 (Activation of the national escape clause), (OJ C, C/2025</w:t>
      </w:r>
      <w:r w:rsidR="00171EF3" w:rsidRPr="2DEBE0BC">
        <w:rPr>
          <w:rFonts w:eastAsia="Times New Roman"/>
          <w:color w:val="000000" w:themeColor="text1"/>
        </w:rPr>
        <w:t>/</w:t>
      </w:r>
      <w:r w:rsidR="00171EF3">
        <w:rPr>
          <w:rFonts w:eastAsia="Times New Roman"/>
          <w:color w:val="000000" w:themeColor="text1"/>
        </w:rPr>
        <w:t>3961</w:t>
      </w:r>
      <w:r w:rsidR="00F66D8C">
        <w:rPr>
          <w:rFonts w:eastAsia="Times New Roman"/>
          <w:color w:val="000000" w:themeColor="text1"/>
        </w:rPr>
        <w:t xml:space="preserve">, </w:t>
      </w:r>
      <w:r w:rsidR="00171EF3">
        <w:rPr>
          <w:rFonts w:eastAsia="Times New Roman"/>
          <w:color w:val="000000" w:themeColor="text1"/>
        </w:rPr>
        <w:t>20.8.2025</w:t>
      </w:r>
      <w:r w:rsidR="00171EF3" w:rsidRPr="2DEBE0BC">
        <w:rPr>
          <w:rFonts w:eastAsia="Times New Roman"/>
          <w:color w:val="000000" w:themeColor="text1"/>
        </w:rPr>
        <w:t xml:space="preserve">, ELI: </w:t>
      </w:r>
      <w:hyperlink r:id="rId4" w:history="1">
        <w:r w:rsidR="00171EF3" w:rsidRPr="0011593A">
          <w:rPr>
            <w:rStyle w:val="Hyperlink"/>
            <w:rFonts w:eastAsia="Times New Roman"/>
          </w:rPr>
          <w:t>https://eur-lex.europa.eu/eli/C/2025/3961/oj</w:t>
        </w:r>
      </w:hyperlink>
      <w:r w:rsidR="00171EF3">
        <w:t>)</w:t>
      </w:r>
    </w:p>
  </w:footnote>
  <w:footnote w:id="8">
    <w:p w14:paraId="5D08DFB7" w14:textId="3EE94A1F" w:rsidR="00171EF3" w:rsidRPr="003D023E" w:rsidRDefault="00685369" w:rsidP="0010633D">
      <w:pPr>
        <w:pStyle w:val="FootnoteText"/>
        <w:ind w:left="709" w:hanging="709"/>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10633D">
        <w:t>Nationally</w:t>
      </w:r>
      <w:r w:rsidR="00171EF3" w:rsidRPr="003D023E">
        <w:rPr>
          <w:lang w:val="en-IE"/>
        </w:rPr>
        <w:t xml:space="preserve"> financed </w:t>
      </w:r>
      <w:r w:rsidR="00171EF3" w:rsidRPr="00712024">
        <w:t>defence</w:t>
      </w:r>
      <w:r w:rsidR="00171EF3" w:rsidRPr="003D023E">
        <w:rPr>
          <w:lang w:val="en-IE"/>
        </w:rPr>
        <w:t xml:space="preserve"> expenditure as defined in the Classification of the functions of government (COFOG02)</w:t>
      </w:r>
    </w:p>
  </w:footnote>
  <w:footnote w:id="9">
    <w:p w14:paraId="387B64AB" w14:textId="77777777" w:rsidR="00171EF3" w:rsidRPr="00C0309F" w:rsidRDefault="00685369" w:rsidP="0010633D">
      <w:pPr>
        <w:pStyle w:val="FootnoteText"/>
        <w:ind w:left="709" w:hanging="709"/>
        <w:rPr>
          <w:lang w:eastAsia="en-GB"/>
          <w14:ligatures w14:val="standardContextual"/>
        </w:rPr>
      </w:pPr>
      <w:r w:rsidRPr="0047018E">
        <w:rPr>
          <w:rStyle w:val="FootnoteReference"/>
        </w:rPr>
        <w:t>(</w:t>
      </w:r>
      <w:r w:rsidR="00171EF3" w:rsidRPr="00C0309F">
        <w:rPr>
          <w:rStyle w:val="FootnoteReference"/>
        </w:rPr>
        <w:footnoteRef/>
      </w:r>
      <w:r w:rsidRPr="00685369">
        <w:rPr>
          <w:rStyle w:val="FootnoteReference"/>
          <w:vertAlign w:val="baseline"/>
        </w:rPr>
        <w:t>)</w:t>
      </w:r>
      <w:r w:rsidR="00171EF3" w:rsidRPr="00C0309F">
        <w:tab/>
      </w:r>
      <w:r w:rsidR="00171EF3" w:rsidRPr="003D023E">
        <w:t xml:space="preserve">Commission Staff Working Document </w:t>
      </w:r>
      <w:r w:rsidR="00171EF3" w:rsidRPr="003867FF">
        <w:t>SWD(202</w:t>
      </w:r>
      <w:r w:rsidR="00171EF3" w:rsidRPr="0010633D">
        <w:t>6</w:t>
      </w:r>
      <w:r w:rsidR="00171EF3" w:rsidRPr="003867FF">
        <w:t>)</w:t>
      </w:r>
      <w:r w:rsidR="00171EF3" w:rsidRPr="0010633D">
        <w:t>200</w:t>
      </w:r>
      <w:r w:rsidR="00171EF3" w:rsidRPr="003867FF">
        <w:t xml:space="preserve">, </w:t>
      </w:r>
      <w:r w:rsidR="00171EF3" w:rsidRPr="0010633D">
        <w:t>'Fiscal statistical tables providing background data relevant for the assessment of the budgetary policies of the Member States</w:t>
      </w:r>
      <w:r w:rsidR="00171EF3" w:rsidRPr="003867FF">
        <w:t>', 3.6.202</w:t>
      </w:r>
      <w:r w:rsidR="00171EF3" w:rsidRPr="0010633D">
        <w:t>6</w:t>
      </w:r>
      <w:r w:rsidR="00171EF3" w:rsidRPr="003867FF">
        <w:rPr>
          <w:lang w:val="en-IE"/>
        </w:rPr>
        <w:t>.</w:t>
      </w:r>
    </w:p>
  </w:footnote>
  <w:footnote w:id="10">
    <w:p w14:paraId="70D1D141" w14:textId="10F61FEF" w:rsidR="00171EF3" w:rsidRPr="003D023E" w:rsidRDefault="00685369" w:rsidP="0010633D">
      <w:pPr>
        <w:pStyle w:val="FootnoteText"/>
        <w:ind w:left="709" w:hanging="709"/>
        <w:rPr>
          <w:lang w:val="en-IE"/>
        </w:rPr>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rPr>
          <w:lang w:val="en-IE"/>
        </w:rPr>
        <w:t xml:space="preserve">Regulation (EU) No 473/2013 of the European Parliament and of the Council of 21 May 2013 on common provisions for monitoring and assessing draft budgetary plans and ensuring the correction of excessive deficit of the Member States in the euro area (OJ L 140, 27.5.2013, ELI: </w:t>
      </w:r>
      <w:hyperlink r:id="rId5" w:history="1">
        <w:r w:rsidR="00171EF3" w:rsidRPr="003D023E">
          <w:rPr>
            <w:rStyle w:val="Hyperlink"/>
            <w:lang w:val="en-IE"/>
          </w:rPr>
          <w:t>http://data.europa.eu/eli/reg/2013/473/oj</w:t>
        </w:r>
      </w:hyperlink>
      <w:r w:rsidR="00171EF3" w:rsidRPr="003D023E">
        <w:rPr>
          <w:lang w:val="en-IE"/>
        </w:rPr>
        <w:t>).</w:t>
      </w:r>
    </w:p>
  </w:footnote>
  <w:footnote w:id="11">
    <w:p w14:paraId="3C55A259" w14:textId="4663062B" w:rsidR="00171EF3" w:rsidRPr="00C0309F" w:rsidRDefault="00685369" w:rsidP="0010633D">
      <w:pPr>
        <w:pStyle w:val="FootnoteText"/>
        <w:ind w:left="709" w:hanging="709"/>
        <w:rPr>
          <w:lang w:val="en-IE"/>
        </w:rPr>
      </w:pPr>
      <w:r w:rsidRPr="0047018E">
        <w:rPr>
          <w:rStyle w:val="FootnoteReference"/>
        </w:rPr>
        <w:t>(</w:t>
      </w:r>
      <w:r w:rsidR="00171EF3" w:rsidRPr="0047018E">
        <w:rPr>
          <w:rStyle w:val="FootnoteReference"/>
        </w:rPr>
        <w:footnoteRef/>
      </w:r>
      <w:r w:rsidRPr="0047018E">
        <w:rPr>
          <w:rStyle w:val="FootnoteReference"/>
        </w:rPr>
        <w:t>)</w:t>
      </w:r>
      <w:r w:rsidR="0047018E">
        <w:tab/>
      </w:r>
      <w:r w:rsidR="00171EF3" w:rsidRPr="003D023E">
        <w:rPr>
          <w:lang w:val="en-IE"/>
        </w:rPr>
        <w:t xml:space="preserve">Council Regulation (EC) No 479/2009 of 25 May 2009 on the application of the Protocol on the excessive deficit procedure annexed to the Treaty establishing the European Community (OJ L 145, 10.6.2009, p. 1-9, ELI: </w:t>
      </w:r>
      <w:hyperlink r:id="rId6" w:history="1">
        <w:r w:rsidR="00171EF3" w:rsidRPr="003D023E">
          <w:rPr>
            <w:rStyle w:val="Hyperlink"/>
            <w:lang w:val="en-IE"/>
          </w:rPr>
          <w:t>http://data.europa.eu/eli/reg/2009/479/2014-09-01</w:t>
        </w:r>
      </w:hyperlink>
      <w:r w:rsidR="00171EF3" w:rsidRPr="003D023E">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AB46" w14:textId="77777777" w:rsidR="00422AA6" w:rsidRDefault="00422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2ED7" w14:textId="77777777" w:rsidR="00422AA6" w:rsidRDefault="00422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20E10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05ACA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74CD4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7CBD1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3 07:47: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3561C75-2AB5-460A-AFD2-FAD75D2FF661"/>
    <w:docVar w:name="LW_COVERPAGE_TYPE" w:val="1"/>
    <w:docVar w:name="LW_CreatedUtc" w:val="2026-05-21T08:24:48.5891943Z"/>
    <w:docVar w:name="LW_CROSSREFERENCE" w:val="&lt;UNUSED&gt;"/>
    <w:docVar w:name="LW_DocType" w:val="COM"/>
    <w:docVar w:name="LW_EMISSION" w:val="25.6.2026"/>
    <w:docVar w:name="LW_EMISSION_ISODATE" w:val="2026-06-25"/>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with a view to bringing an end to the situation of an excessive deficit in Bulgaria"/>
    <w:docVar w:name="LW_TYPE.DOC.CP" w:val="COUNCIL RECOMMENDATION"/>
    <w:docVar w:name="LwApiVersions" w:val="LW4CoDe 1.24.5.0; LW 9.2, Build 20251112"/>
  </w:docVars>
  <w:rsids>
    <w:rsidRoot w:val="00577734"/>
    <w:rsid w:val="00000018"/>
    <w:rsid w:val="00000058"/>
    <w:rsid w:val="000000CE"/>
    <w:rsid w:val="0000018A"/>
    <w:rsid w:val="0000024E"/>
    <w:rsid w:val="0000035D"/>
    <w:rsid w:val="000005AE"/>
    <w:rsid w:val="00000632"/>
    <w:rsid w:val="0000069B"/>
    <w:rsid w:val="0000076C"/>
    <w:rsid w:val="000007A0"/>
    <w:rsid w:val="000007D6"/>
    <w:rsid w:val="0000095E"/>
    <w:rsid w:val="00000AD4"/>
    <w:rsid w:val="00000BF7"/>
    <w:rsid w:val="00000C27"/>
    <w:rsid w:val="00000C45"/>
    <w:rsid w:val="00000D7B"/>
    <w:rsid w:val="00000DBE"/>
    <w:rsid w:val="00000E65"/>
    <w:rsid w:val="00000E75"/>
    <w:rsid w:val="00000EB0"/>
    <w:rsid w:val="00000EC0"/>
    <w:rsid w:val="00000F72"/>
    <w:rsid w:val="00000F84"/>
    <w:rsid w:val="00001083"/>
    <w:rsid w:val="0000108D"/>
    <w:rsid w:val="000010E4"/>
    <w:rsid w:val="000010F0"/>
    <w:rsid w:val="00001293"/>
    <w:rsid w:val="0000129C"/>
    <w:rsid w:val="0000138D"/>
    <w:rsid w:val="000014FD"/>
    <w:rsid w:val="00001598"/>
    <w:rsid w:val="000016C7"/>
    <w:rsid w:val="000016F6"/>
    <w:rsid w:val="00001758"/>
    <w:rsid w:val="0000179A"/>
    <w:rsid w:val="0000189F"/>
    <w:rsid w:val="00001A5A"/>
    <w:rsid w:val="00001B12"/>
    <w:rsid w:val="00001B3C"/>
    <w:rsid w:val="00001B60"/>
    <w:rsid w:val="00001CB7"/>
    <w:rsid w:val="00001CC5"/>
    <w:rsid w:val="00001E68"/>
    <w:rsid w:val="00002080"/>
    <w:rsid w:val="00002255"/>
    <w:rsid w:val="00002266"/>
    <w:rsid w:val="0000237D"/>
    <w:rsid w:val="000023C8"/>
    <w:rsid w:val="000023F0"/>
    <w:rsid w:val="0000241B"/>
    <w:rsid w:val="00002490"/>
    <w:rsid w:val="00002501"/>
    <w:rsid w:val="000025D7"/>
    <w:rsid w:val="000025F3"/>
    <w:rsid w:val="00002600"/>
    <w:rsid w:val="000026A0"/>
    <w:rsid w:val="000026E9"/>
    <w:rsid w:val="0000270D"/>
    <w:rsid w:val="00002747"/>
    <w:rsid w:val="000028B1"/>
    <w:rsid w:val="000028E9"/>
    <w:rsid w:val="00002932"/>
    <w:rsid w:val="00002A2A"/>
    <w:rsid w:val="00002B3E"/>
    <w:rsid w:val="00002B9C"/>
    <w:rsid w:val="00002DD1"/>
    <w:rsid w:val="00002E27"/>
    <w:rsid w:val="00002F74"/>
    <w:rsid w:val="00002F92"/>
    <w:rsid w:val="00003042"/>
    <w:rsid w:val="000030EE"/>
    <w:rsid w:val="00003212"/>
    <w:rsid w:val="00003409"/>
    <w:rsid w:val="00003477"/>
    <w:rsid w:val="0000369A"/>
    <w:rsid w:val="0000370F"/>
    <w:rsid w:val="00003715"/>
    <w:rsid w:val="000037CE"/>
    <w:rsid w:val="000038D4"/>
    <w:rsid w:val="000038D9"/>
    <w:rsid w:val="00003907"/>
    <w:rsid w:val="0000395D"/>
    <w:rsid w:val="00003971"/>
    <w:rsid w:val="00003979"/>
    <w:rsid w:val="000039AB"/>
    <w:rsid w:val="000039BA"/>
    <w:rsid w:val="00003B5B"/>
    <w:rsid w:val="00003B85"/>
    <w:rsid w:val="00003BDE"/>
    <w:rsid w:val="00003CA6"/>
    <w:rsid w:val="00003DC4"/>
    <w:rsid w:val="00003E02"/>
    <w:rsid w:val="00003E7C"/>
    <w:rsid w:val="00003EB0"/>
    <w:rsid w:val="00003F1A"/>
    <w:rsid w:val="00003FAC"/>
    <w:rsid w:val="00003FAE"/>
    <w:rsid w:val="00003FE8"/>
    <w:rsid w:val="00004076"/>
    <w:rsid w:val="000040A2"/>
    <w:rsid w:val="00004401"/>
    <w:rsid w:val="000045C7"/>
    <w:rsid w:val="000045D1"/>
    <w:rsid w:val="00004622"/>
    <w:rsid w:val="00004688"/>
    <w:rsid w:val="000046A3"/>
    <w:rsid w:val="000046E7"/>
    <w:rsid w:val="0000475B"/>
    <w:rsid w:val="00004811"/>
    <w:rsid w:val="00004829"/>
    <w:rsid w:val="000048B7"/>
    <w:rsid w:val="00004A0A"/>
    <w:rsid w:val="00004A35"/>
    <w:rsid w:val="00004A41"/>
    <w:rsid w:val="00004ABE"/>
    <w:rsid w:val="00004B41"/>
    <w:rsid w:val="00004C0F"/>
    <w:rsid w:val="00004D88"/>
    <w:rsid w:val="00004D92"/>
    <w:rsid w:val="00004F21"/>
    <w:rsid w:val="00005093"/>
    <w:rsid w:val="000050AB"/>
    <w:rsid w:val="00005216"/>
    <w:rsid w:val="00005328"/>
    <w:rsid w:val="000053A3"/>
    <w:rsid w:val="000053B7"/>
    <w:rsid w:val="00005406"/>
    <w:rsid w:val="00005414"/>
    <w:rsid w:val="000054CB"/>
    <w:rsid w:val="0000553A"/>
    <w:rsid w:val="00005594"/>
    <w:rsid w:val="000055D1"/>
    <w:rsid w:val="0000566B"/>
    <w:rsid w:val="00005678"/>
    <w:rsid w:val="000056AA"/>
    <w:rsid w:val="00005722"/>
    <w:rsid w:val="0000595C"/>
    <w:rsid w:val="00005960"/>
    <w:rsid w:val="000059CE"/>
    <w:rsid w:val="00005A7B"/>
    <w:rsid w:val="00005AFE"/>
    <w:rsid w:val="00005B7C"/>
    <w:rsid w:val="00005BBD"/>
    <w:rsid w:val="00005BE0"/>
    <w:rsid w:val="00005D06"/>
    <w:rsid w:val="00005FE5"/>
    <w:rsid w:val="0000603F"/>
    <w:rsid w:val="00006044"/>
    <w:rsid w:val="000061AE"/>
    <w:rsid w:val="00006205"/>
    <w:rsid w:val="000062BC"/>
    <w:rsid w:val="00006397"/>
    <w:rsid w:val="000063BD"/>
    <w:rsid w:val="000063E0"/>
    <w:rsid w:val="0000644A"/>
    <w:rsid w:val="00006473"/>
    <w:rsid w:val="00006809"/>
    <w:rsid w:val="00006828"/>
    <w:rsid w:val="00006863"/>
    <w:rsid w:val="000068D5"/>
    <w:rsid w:val="00006AB6"/>
    <w:rsid w:val="00006FB6"/>
    <w:rsid w:val="0000704C"/>
    <w:rsid w:val="00007346"/>
    <w:rsid w:val="0000736B"/>
    <w:rsid w:val="00007460"/>
    <w:rsid w:val="000075AC"/>
    <w:rsid w:val="000075E5"/>
    <w:rsid w:val="00007603"/>
    <w:rsid w:val="00007718"/>
    <w:rsid w:val="000077A9"/>
    <w:rsid w:val="0000798D"/>
    <w:rsid w:val="00007A07"/>
    <w:rsid w:val="00007A9E"/>
    <w:rsid w:val="00007B37"/>
    <w:rsid w:val="00007D77"/>
    <w:rsid w:val="00007DC3"/>
    <w:rsid w:val="00007E4B"/>
    <w:rsid w:val="00007EB5"/>
    <w:rsid w:val="00007EE3"/>
    <w:rsid w:val="00007F00"/>
    <w:rsid w:val="00007F8C"/>
    <w:rsid w:val="00010081"/>
    <w:rsid w:val="000100FD"/>
    <w:rsid w:val="0001012A"/>
    <w:rsid w:val="00010273"/>
    <w:rsid w:val="0001027C"/>
    <w:rsid w:val="0001029D"/>
    <w:rsid w:val="00010397"/>
    <w:rsid w:val="000103C7"/>
    <w:rsid w:val="000104A7"/>
    <w:rsid w:val="0001052F"/>
    <w:rsid w:val="00010538"/>
    <w:rsid w:val="00010579"/>
    <w:rsid w:val="000105E7"/>
    <w:rsid w:val="00010643"/>
    <w:rsid w:val="00010757"/>
    <w:rsid w:val="0001083F"/>
    <w:rsid w:val="000108B9"/>
    <w:rsid w:val="00010904"/>
    <w:rsid w:val="000109AF"/>
    <w:rsid w:val="00010B08"/>
    <w:rsid w:val="00010B38"/>
    <w:rsid w:val="00010BE6"/>
    <w:rsid w:val="00010CDA"/>
    <w:rsid w:val="00010CF3"/>
    <w:rsid w:val="00010E0B"/>
    <w:rsid w:val="00010F84"/>
    <w:rsid w:val="00010F9C"/>
    <w:rsid w:val="00010FCB"/>
    <w:rsid w:val="000110D5"/>
    <w:rsid w:val="000111E0"/>
    <w:rsid w:val="000112E7"/>
    <w:rsid w:val="0001130F"/>
    <w:rsid w:val="00011585"/>
    <w:rsid w:val="0001162F"/>
    <w:rsid w:val="000118D1"/>
    <w:rsid w:val="000119E9"/>
    <w:rsid w:val="00011B85"/>
    <w:rsid w:val="00011C79"/>
    <w:rsid w:val="00011CBF"/>
    <w:rsid w:val="00011D34"/>
    <w:rsid w:val="00011D61"/>
    <w:rsid w:val="00011D65"/>
    <w:rsid w:val="00011D92"/>
    <w:rsid w:val="00011DC2"/>
    <w:rsid w:val="00011DC6"/>
    <w:rsid w:val="00012018"/>
    <w:rsid w:val="00012062"/>
    <w:rsid w:val="000120C7"/>
    <w:rsid w:val="000120E5"/>
    <w:rsid w:val="000120EF"/>
    <w:rsid w:val="0001219F"/>
    <w:rsid w:val="00012220"/>
    <w:rsid w:val="00012317"/>
    <w:rsid w:val="00012337"/>
    <w:rsid w:val="000124EA"/>
    <w:rsid w:val="0001257C"/>
    <w:rsid w:val="00012593"/>
    <w:rsid w:val="000125FB"/>
    <w:rsid w:val="000126BE"/>
    <w:rsid w:val="000126CF"/>
    <w:rsid w:val="00012796"/>
    <w:rsid w:val="00012834"/>
    <w:rsid w:val="00012908"/>
    <w:rsid w:val="00012963"/>
    <w:rsid w:val="00012A9D"/>
    <w:rsid w:val="00012B4E"/>
    <w:rsid w:val="00012BDC"/>
    <w:rsid w:val="00012C7F"/>
    <w:rsid w:val="00012D64"/>
    <w:rsid w:val="00012D93"/>
    <w:rsid w:val="00012DFF"/>
    <w:rsid w:val="00012E3E"/>
    <w:rsid w:val="00012F51"/>
    <w:rsid w:val="00012FB9"/>
    <w:rsid w:val="00013046"/>
    <w:rsid w:val="0001315B"/>
    <w:rsid w:val="00013193"/>
    <w:rsid w:val="000131C7"/>
    <w:rsid w:val="000131EC"/>
    <w:rsid w:val="0001327F"/>
    <w:rsid w:val="00013339"/>
    <w:rsid w:val="00013406"/>
    <w:rsid w:val="00013424"/>
    <w:rsid w:val="00013458"/>
    <w:rsid w:val="00013622"/>
    <w:rsid w:val="00013627"/>
    <w:rsid w:val="0001382A"/>
    <w:rsid w:val="00013CC1"/>
    <w:rsid w:val="00013DC6"/>
    <w:rsid w:val="00013E37"/>
    <w:rsid w:val="00013E8D"/>
    <w:rsid w:val="00013E96"/>
    <w:rsid w:val="00013F49"/>
    <w:rsid w:val="00013F51"/>
    <w:rsid w:val="00014115"/>
    <w:rsid w:val="000141EA"/>
    <w:rsid w:val="000141FF"/>
    <w:rsid w:val="0001432F"/>
    <w:rsid w:val="00014353"/>
    <w:rsid w:val="0001439D"/>
    <w:rsid w:val="000144AD"/>
    <w:rsid w:val="000144B7"/>
    <w:rsid w:val="000145A7"/>
    <w:rsid w:val="000145F5"/>
    <w:rsid w:val="00014745"/>
    <w:rsid w:val="0001476A"/>
    <w:rsid w:val="0001483A"/>
    <w:rsid w:val="00014A76"/>
    <w:rsid w:val="00014AB9"/>
    <w:rsid w:val="00014AE4"/>
    <w:rsid w:val="00014B43"/>
    <w:rsid w:val="00014B66"/>
    <w:rsid w:val="00014BD7"/>
    <w:rsid w:val="00014C3C"/>
    <w:rsid w:val="00014C79"/>
    <w:rsid w:val="00014CA0"/>
    <w:rsid w:val="00014EEC"/>
    <w:rsid w:val="00014F41"/>
    <w:rsid w:val="00014FD6"/>
    <w:rsid w:val="0001503B"/>
    <w:rsid w:val="00015094"/>
    <w:rsid w:val="000150F2"/>
    <w:rsid w:val="00015118"/>
    <w:rsid w:val="000151B9"/>
    <w:rsid w:val="00015206"/>
    <w:rsid w:val="0001520B"/>
    <w:rsid w:val="0001522A"/>
    <w:rsid w:val="00015238"/>
    <w:rsid w:val="000152AE"/>
    <w:rsid w:val="0001548F"/>
    <w:rsid w:val="00015537"/>
    <w:rsid w:val="000155C9"/>
    <w:rsid w:val="000155F5"/>
    <w:rsid w:val="0001566A"/>
    <w:rsid w:val="000156BA"/>
    <w:rsid w:val="000156D8"/>
    <w:rsid w:val="000156F8"/>
    <w:rsid w:val="000156FE"/>
    <w:rsid w:val="0001570A"/>
    <w:rsid w:val="0001582A"/>
    <w:rsid w:val="0001589B"/>
    <w:rsid w:val="0001599A"/>
    <w:rsid w:val="00015A88"/>
    <w:rsid w:val="00015CE3"/>
    <w:rsid w:val="00015D1D"/>
    <w:rsid w:val="00015D37"/>
    <w:rsid w:val="00015D56"/>
    <w:rsid w:val="00015DDB"/>
    <w:rsid w:val="00015E66"/>
    <w:rsid w:val="00015E7A"/>
    <w:rsid w:val="00015F7A"/>
    <w:rsid w:val="00015FCD"/>
    <w:rsid w:val="00015FCE"/>
    <w:rsid w:val="00016010"/>
    <w:rsid w:val="0001601F"/>
    <w:rsid w:val="00016084"/>
    <w:rsid w:val="000161D5"/>
    <w:rsid w:val="0001620E"/>
    <w:rsid w:val="0001628E"/>
    <w:rsid w:val="0001635D"/>
    <w:rsid w:val="0001639C"/>
    <w:rsid w:val="000163DC"/>
    <w:rsid w:val="00016474"/>
    <w:rsid w:val="00016543"/>
    <w:rsid w:val="0001654E"/>
    <w:rsid w:val="0001655F"/>
    <w:rsid w:val="0001670B"/>
    <w:rsid w:val="0001675A"/>
    <w:rsid w:val="000168CD"/>
    <w:rsid w:val="00016A67"/>
    <w:rsid w:val="00016ABD"/>
    <w:rsid w:val="00016AFB"/>
    <w:rsid w:val="00016CD6"/>
    <w:rsid w:val="00016D2F"/>
    <w:rsid w:val="00016E6C"/>
    <w:rsid w:val="00016ED1"/>
    <w:rsid w:val="00017141"/>
    <w:rsid w:val="000171B8"/>
    <w:rsid w:val="00017311"/>
    <w:rsid w:val="0001731E"/>
    <w:rsid w:val="00017323"/>
    <w:rsid w:val="00017454"/>
    <w:rsid w:val="0001749E"/>
    <w:rsid w:val="000174A3"/>
    <w:rsid w:val="000174A5"/>
    <w:rsid w:val="00017567"/>
    <w:rsid w:val="000175A9"/>
    <w:rsid w:val="00017621"/>
    <w:rsid w:val="00017667"/>
    <w:rsid w:val="0001772B"/>
    <w:rsid w:val="00017731"/>
    <w:rsid w:val="000177A3"/>
    <w:rsid w:val="000177B2"/>
    <w:rsid w:val="00017809"/>
    <w:rsid w:val="00017908"/>
    <w:rsid w:val="00017998"/>
    <w:rsid w:val="00017A7F"/>
    <w:rsid w:val="00017B9C"/>
    <w:rsid w:val="00017C2F"/>
    <w:rsid w:val="00017C59"/>
    <w:rsid w:val="00017CFA"/>
    <w:rsid w:val="00017DE8"/>
    <w:rsid w:val="00017E05"/>
    <w:rsid w:val="00017F3C"/>
    <w:rsid w:val="00017FDB"/>
    <w:rsid w:val="00020147"/>
    <w:rsid w:val="000201BB"/>
    <w:rsid w:val="00020208"/>
    <w:rsid w:val="0002023A"/>
    <w:rsid w:val="00020312"/>
    <w:rsid w:val="00020449"/>
    <w:rsid w:val="000204D7"/>
    <w:rsid w:val="00020500"/>
    <w:rsid w:val="00020523"/>
    <w:rsid w:val="0002060E"/>
    <w:rsid w:val="000206BB"/>
    <w:rsid w:val="00020995"/>
    <w:rsid w:val="00020ADE"/>
    <w:rsid w:val="00020AE5"/>
    <w:rsid w:val="00020B16"/>
    <w:rsid w:val="00020B2A"/>
    <w:rsid w:val="00020B40"/>
    <w:rsid w:val="00020B8D"/>
    <w:rsid w:val="00020C94"/>
    <w:rsid w:val="00020D7B"/>
    <w:rsid w:val="00020DB9"/>
    <w:rsid w:val="00020DFC"/>
    <w:rsid w:val="00020EA3"/>
    <w:rsid w:val="00020EC9"/>
    <w:rsid w:val="00020F7C"/>
    <w:rsid w:val="00020FD6"/>
    <w:rsid w:val="00021058"/>
    <w:rsid w:val="00021094"/>
    <w:rsid w:val="00021184"/>
    <w:rsid w:val="000211B0"/>
    <w:rsid w:val="00021279"/>
    <w:rsid w:val="000212A5"/>
    <w:rsid w:val="0002130D"/>
    <w:rsid w:val="0002131E"/>
    <w:rsid w:val="00021412"/>
    <w:rsid w:val="0002145A"/>
    <w:rsid w:val="00021668"/>
    <w:rsid w:val="000216BB"/>
    <w:rsid w:val="00021729"/>
    <w:rsid w:val="00021816"/>
    <w:rsid w:val="0002184B"/>
    <w:rsid w:val="00021853"/>
    <w:rsid w:val="00021863"/>
    <w:rsid w:val="00021866"/>
    <w:rsid w:val="00021881"/>
    <w:rsid w:val="0002197B"/>
    <w:rsid w:val="000219F7"/>
    <w:rsid w:val="00021B88"/>
    <w:rsid w:val="00021C02"/>
    <w:rsid w:val="00021C5E"/>
    <w:rsid w:val="00021D34"/>
    <w:rsid w:val="00021D87"/>
    <w:rsid w:val="00021DCF"/>
    <w:rsid w:val="00021E68"/>
    <w:rsid w:val="00021EFF"/>
    <w:rsid w:val="00021F7B"/>
    <w:rsid w:val="0002205C"/>
    <w:rsid w:val="0002205F"/>
    <w:rsid w:val="0002211E"/>
    <w:rsid w:val="00022149"/>
    <w:rsid w:val="00022269"/>
    <w:rsid w:val="00022433"/>
    <w:rsid w:val="000224B0"/>
    <w:rsid w:val="000226A3"/>
    <w:rsid w:val="00022715"/>
    <w:rsid w:val="000227EF"/>
    <w:rsid w:val="000229BE"/>
    <w:rsid w:val="00022C2B"/>
    <w:rsid w:val="00022C3B"/>
    <w:rsid w:val="00022C4B"/>
    <w:rsid w:val="00022DD4"/>
    <w:rsid w:val="00022DDE"/>
    <w:rsid w:val="00022DF3"/>
    <w:rsid w:val="00022E00"/>
    <w:rsid w:val="00022E9A"/>
    <w:rsid w:val="00022EEE"/>
    <w:rsid w:val="00022FAB"/>
    <w:rsid w:val="00023015"/>
    <w:rsid w:val="00023023"/>
    <w:rsid w:val="00023068"/>
    <w:rsid w:val="0002311B"/>
    <w:rsid w:val="000231D9"/>
    <w:rsid w:val="000233D9"/>
    <w:rsid w:val="00023414"/>
    <w:rsid w:val="0002346C"/>
    <w:rsid w:val="00023476"/>
    <w:rsid w:val="000234DF"/>
    <w:rsid w:val="00023511"/>
    <w:rsid w:val="000236A3"/>
    <w:rsid w:val="000236C6"/>
    <w:rsid w:val="00023777"/>
    <w:rsid w:val="0002385E"/>
    <w:rsid w:val="0002396A"/>
    <w:rsid w:val="00023BA2"/>
    <w:rsid w:val="00023D4C"/>
    <w:rsid w:val="00023DEB"/>
    <w:rsid w:val="00023EBB"/>
    <w:rsid w:val="00023EE0"/>
    <w:rsid w:val="00023FEE"/>
    <w:rsid w:val="000241C3"/>
    <w:rsid w:val="00024239"/>
    <w:rsid w:val="000243B1"/>
    <w:rsid w:val="0002445F"/>
    <w:rsid w:val="00024471"/>
    <w:rsid w:val="00024482"/>
    <w:rsid w:val="000244DD"/>
    <w:rsid w:val="0002456F"/>
    <w:rsid w:val="0002464B"/>
    <w:rsid w:val="00024717"/>
    <w:rsid w:val="00024819"/>
    <w:rsid w:val="00024969"/>
    <w:rsid w:val="00024A23"/>
    <w:rsid w:val="00024A41"/>
    <w:rsid w:val="00024BA2"/>
    <w:rsid w:val="00024C5E"/>
    <w:rsid w:val="00024CFA"/>
    <w:rsid w:val="00024D4D"/>
    <w:rsid w:val="00024D52"/>
    <w:rsid w:val="00024D7C"/>
    <w:rsid w:val="00024E3E"/>
    <w:rsid w:val="00024FB2"/>
    <w:rsid w:val="00025080"/>
    <w:rsid w:val="0002509A"/>
    <w:rsid w:val="000250B7"/>
    <w:rsid w:val="00025133"/>
    <w:rsid w:val="00025160"/>
    <w:rsid w:val="000251AC"/>
    <w:rsid w:val="000251D1"/>
    <w:rsid w:val="000252C4"/>
    <w:rsid w:val="000252D2"/>
    <w:rsid w:val="0002535D"/>
    <w:rsid w:val="0002538D"/>
    <w:rsid w:val="000253BE"/>
    <w:rsid w:val="00025401"/>
    <w:rsid w:val="000256B0"/>
    <w:rsid w:val="000256BC"/>
    <w:rsid w:val="000256CD"/>
    <w:rsid w:val="0002572C"/>
    <w:rsid w:val="00025752"/>
    <w:rsid w:val="000257E0"/>
    <w:rsid w:val="0002586E"/>
    <w:rsid w:val="000258B1"/>
    <w:rsid w:val="0002593F"/>
    <w:rsid w:val="00025A04"/>
    <w:rsid w:val="00025A8A"/>
    <w:rsid w:val="00025AFC"/>
    <w:rsid w:val="00025B41"/>
    <w:rsid w:val="00025B74"/>
    <w:rsid w:val="00025C78"/>
    <w:rsid w:val="00025D58"/>
    <w:rsid w:val="00025FAC"/>
    <w:rsid w:val="00025FEE"/>
    <w:rsid w:val="00026052"/>
    <w:rsid w:val="000260DD"/>
    <w:rsid w:val="00026237"/>
    <w:rsid w:val="000264BB"/>
    <w:rsid w:val="00026515"/>
    <w:rsid w:val="000265E2"/>
    <w:rsid w:val="000265FE"/>
    <w:rsid w:val="000266F4"/>
    <w:rsid w:val="000267FC"/>
    <w:rsid w:val="00026809"/>
    <w:rsid w:val="00026A5E"/>
    <w:rsid w:val="00026A71"/>
    <w:rsid w:val="00026B05"/>
    <w:rsid w:val="00026BF0"/>
    <w:rsid w:val="00026D53"/>
    <w:rsid w:val="00027054"/>
    <w:rsid w:val="0002715E"/>
    <w:rsid w:val="000271A2"/>
    <w:rsid w:val="000272C8"/>
    <w:rsid w:val="00027376"/>
    <w:rsid w:val="0002737C"/>
    <w:rsid w:val="0002747A"/>
    <w:rsid w:val="000274DA"/>
    <w:rsid w:val="000275E2"/>
    <w:rsid w:val="00027614"/>
    <w:rsid w:val="0002765D"/>
    <w:rsid w:val="00027716"/>
    <w:rsid w:val="00027799"/>
    <w:rsid w:val="000278F2"/>
    <w:rsid w:val="00027914"/>
    <w:rsid w:val="00027AD3"/>
    <w:rsid w:val="00027DA7"/>
    <w:rsid w:val="00027E35"/>
    <w:rsid w:val="00027E3C"/>
    <w:rsid w:val="00027E4D"/>
    <w:rsid w:val="00027F22"/>
    <w:rsid w:val="0003000B"/>
    <w:rsid w:val="0003011E"/>
    <w:rsid w:val="000301BC"/>
    <w:rsid w:val="000301EA"/>
    <w:rsid w:val="000301FA"/>
    <w:rsid w:val="000302B2"/>
    <w:rsid w:val="000302D8"/>
    <w:rsid w:val="0003031D"/>
    <w:rsid w:val="000304D1"/>
    <w:rsid w:val="0003060F"/>
    <w:rsid w:val="000306FA"/>
    <w:rsid w:val="000308AD"/>
    <w:rsid w:val="000308BE"/>
    <w:rsid w:val="00030928"/>
    <w:rsid w:val="00030AD7"/>
    <w:rsid w:val="00030B36"/>
    <w:rsid w:val="00030BFA"/>
    <w:rsid w:val="00030C19"/>
    <w:rsid w:val="00030C6D"/>
    <w:rsid w:val="00030D50"/>
    <w:rsid w:val="00030D77"/>
    <w:rsid w:val="00030D83"/>
    <w:rsid w:val="0003115C"/>
    <w:rsid w:val="00031197"/>
    <w:rsid w:val="000311DF"/>
    <w:rsid w:val="00031252"/>
    <w:rsid w:val="0003139C"/>
    <w:rsid w:val="000313DB"/>
    <w:rsid w:val="00031432"/>
    <w:rsid w:val="000314ED"/>
    <w:rsid w:val="000315FD"/>
    <w:rsid w:val="000316BF"/>
    <w:rsid w:val="000316F0"/>
    <w:rsid w:val="000316F6"/>
    <w:rsid w:val="0003175C"/>
    <w:rsid w:val="000317A2"/>
    <w:rsid w:val="00031802"/>
    <w:rsid w:val="000318FB"/>
    <w:rsid w:val="00031978"/>
    <w:rsid w:val="00031BB9"/>
    <w:rsid w:val="00031BDC"/>
    <w:rsid w:val="00031C1B"/>
    <w:rsid w:val="00031C83"/>
    <w:rsid w:val="00031D61"/>
    <w:rsid w:val="00031DB5"/>
    <w:rsid w:val="00031DDB"/>
    <w:rsid w:val="00031E5D"/>
    <w:rsid w:val="00031EA5"/>
    <w:rsid w:val="00031F56"/>
    <w:rsid w:val="00031F5B"/>
    <w:rsid w:val="00031F89"/>
    <w:rsid w:val="00031F98"/>
    <w:rsid w:val="0003201B"/>
    <w:rsid w:val="000321EB"/>
    <w:rsid w:val="00032287"/>
    <w:rsid w:val="000322B4"/>
    <w:rsid w:val="000322B5"/>
    <w:rsid w:val="000322D8"/>
    <w:rsid w:val="000326C2"/>
    <w:rsid w:val="000326DA"/>
    <w:rsid w:val="00032741"/>
    <w:rsid w:val="00032873"/>
    <w:rsid w:val="0003289C"/>
    <w:rsid w:val="00032963"/>
    <w:rsid w:val="00032A26"/>
    <w:rsid w:val="00032AFF"/>
    <w:rsid w:val="00032B3B"/>
    <w:rsid w:val="00032B5B"/>
    <w:rsid w:val="00032B7A"/>
    <w:rsid w:val="00032B88"/>
    <w:rsid w:val="00032CD2"/>
    <w:rsid w:val="00032E6E"/>
    <w:rsid w:val="00032EEC"/>
    <w:rsid w:val="00032F3A"/>
    <w:rsid w:val="00032FA8"/>
    <w:rsid w:val="000330D4"/>
    <w:rsid w:val="00033100"/>
    <w:rsid w:val="000331A1"/>
    <w:rsid w:val="000331BB"/>
    <w:rsid w:val="000332F0"/>
    <w:rsid w:val="00033386"/>
    <w:rsid w:val="00033502"/>
    <w:rsid w:val="0003358E"/>
    <w:rsid w:val="000337A7"/>
    <w:rsid w:val="000338D7"/>
    <w:rsid w:val="00033929"/>
    <w:rsid w:val="0003399D"/>
    <w:rsid w:val="00033A45"/>
    <w:rsid w:val="00033A9E"/>
    <w:rsid w:val="00033AAE"/>
    <w:rsid w:val="00033C6E"/>
    <w:rsid w:val="00033CDF"/>
    <w:rsid w:val="00033DE2"/>
    <w:rsid w:val="00033EC3"/>
    <w:rsid w:val="00034013"/>
    <w:rsid w:val="000341CC"/>
    <w:rsid w:val="000343A1"/>
    <w:rsid w:val="000344F6"/>
    <w:rsid w:val="00034610"/>
    <w:rsid w:val="00034624"/>
    <w:rsid w:val="00034662"/>
    <w:rsid w:val="000346A7"/>
    <w:rsid w:val="00034727"/>
    <w:rsid w:val="0003485F"/>
    <w:rsid w:val="000349FF"/>
    <w:rsid w:val="00034A82"/>
    <w:rsid w:val="00034E88"/>
    <w:rsid w:val="00034E8B"/>
    <w:rsid w:val="00034E9E"/>
    <w:rsid w:val="00034EF3"/>
    <w:rsid w:val="00034F26"/>
    <w:rsid w:val="000350CD"/>
    <w:rsid w:val="00035201"/>
    <w:rsid w:val="00035291"/>
    <w:rsid w:val="000352C3"/>
    <w:rsid w:val="000355FD"/>
    <w:rsid w:val="0003565B"/>
    <w:rsid w:val="0003565E"/>
    <w:rsid w:val="000356BD"/>
    <w:rsid w:val="00035B50"/>
    <w:rsid w:val="00035BBA"/>
    <w:rsid w:val="00035C00"/>
    <w:rsid w:val="00035C22"/>
    <w:rsid w:val="00035C23"/>
    <w:rsid w:val="00035C42"/>
    <w:rsid w:val="00035CB6"/>
    <w:rsid w:val="00035DB3"/>
    <w:rsid w:val="00035E10"/>
    <w:rsid w:val="00035E48"/>
    <w:rsid w:val="00035F1C"/>
    <w:rsid w:val="0003601F"/>
    <w:rsid w:val="00036092"/>
    <w:rsid w:val="000360EF"/>
    <w:rsid w:val="00036108"/>
    <w:rsid w:val="0003621A"/>
    <w:rsid w:val="00036435"/>
    <w:rsid w:val="00036600"/>
    <w:rsid w:val="00036635"/>
    <w:rsid w:val="000366A2"/>
    <w:rsid w:val="000366ED"/>
    <w:rsid w:val="0003693A"/>
    <w:rsid w:val="00036A04"/>
    <w:rsid w:val="00036AE3"/>
    <w:rsid w:val="00036AEF"/>
    <w:rsid w:val="00036AF3"/>
    <w:rsid w:val="00036BBA"/>
    <w:rsid w:val="00036C34"/>
    <w:rsid w:val="00036C79"/>
    <w:rsid w:val="00036E41"/>
    <w:rsid w:val="00036E54"/>
    <w:rsid w:val="00036F86"/>
    <w:rsid w:val="0003706A"/>
    <w:rsid w:val="00037073"/>
    <w:rsid w:val="00037124"/>
    <w:rsid w:val="0003716A"/>
    <w:rsid w:val="000372DD"/>
    <w:rsid w:val="000373BA"/>
    <w:rsid w:val="0003740B"/>
    <w:rsid w:val="0003749C"/>
    <w:rsid w:val="000374F9"/>
    <w:rsid w:val="000375B4"/>
    <w:rsid w:val="00037652"/>
    <w:rsid w:val="00037765"/>
    <w:rsid w:val="000377A8"/>
    <w:rsid w:val="000377EF"/>
    <w:rsid w:val="00037806"/>
    <w:rsid w:val="00037832"/>
    <w:rsid w:val="000379C1"/>
    <w:rsid w:val="00037B02"/>
    <w:rsid w:val="00037B9C"/>
    <w:rsid w:val="00037BD4"/>
    <w:rsid w:val="00037C69"/>
    <w:rsid w:val="00037DA7"/>
    <w:rsid w:val="00040053"/>
    <w:rsid w:val="00040089"/>
    <w:rsid w:val="0004022F"/>
    <w:rsid w:val="00040248"/>
    <w:rsid w:val="0004031B"/>
    <w:rsid w:val="0004033E"/>
    <w:rsid w:val="00040456"/>
    <w:rsid w:val="00040488"/>
    <w:rsid w:val="000404A8"/>
    <w:rsid w:val="00040686"/>
    <w:rsid w:val="000406A8"/>
    <w:rsid w:val="000406AD"/>
    <w:rsid w:val="000406D5"/>
    <w:rsid w:val="00040716"/>
    <w:rsid w:val="0004074F"/>
    <w:rsid w:val="00040761"/>
    <w:rsid w:val="000407CF"/>
    <w:rsid w:val="0004085F"/>
    <w:rsid w:val="00040944"/>
    <w:rsid w:val="0004094A"/>
    <w:rsid w:val="00040965"/>
    <w:rsid w:val="0004096A"/>
    <w:rsid w:val="000409EF"/>
    <w:rsid w:val="00040AB2"/>
    <w:rsid w:val="00040B19"/>
    <w:rsid w:val="00040B99"/>
    <w:rsid w:val="00040C20"/>
    <w:rsid w:val="00040D44"/>
    <w:rsid w:val="00040EA9"/>
    <w:rsid w:val="00040FB1"/>
    <w:rsid w:val="0004113C"/>
    <w:rsid w:val="000411E3"/>
    <w:rsid w:val="00041207"/>
    <w:rsid w:val="00041210"/>
    <w:rsid w:val="000412A4"/>
    <w:rsid w:val="000412E3"/>
    <w:rsid w:val="00041317"/>
    <w:rsid w:val="000413E1"/>
    <w:rsid w:val="000413F6"/>
    <w:rsid w:val="0004151E"/>
    <w:rsid w:val="0004162A"/>
    <w:rsid w:val="00041691"/>
    <w:rsid w:val="000416D2"/>
    <w:rsid w:val="0004171D"/>
    <w:rsid w:val="00041724"/>
    <w:rsid w:val="00041754"/>
    <w:rsid w:val="000417D2"/>
    <w:rsid w:val="0004197F"/>
    <w:rsid w:val="000419DA"/>
    <w:rsid w:val="00041B6C"/>
    <w:rsid w:val="00041CE0"/>
    <w:rsid w:val="00041DFC"/>
    <w:rsid w:val="00041F95"/>
    <w:rsid w:val="00041FF7"/>
    <w:rsid w:val="00042057"/>
    <w:rsid w:val="00042082"/>
    <w:rsid w:val="00042162"/>
    <w:rsid w:val="0004216D"/>
    <w:rsid w:val="00042223"/>
    <w:rsid w:val="00042258"/>
    <w:rsid w:val="000422CE"/>
    <w:rsid w:val="00042371"/>
    <w:rsid w:val="00042570"/>
    <w:rsid w:val="0004259E"/>
    <w:rsid w:val="000425DA"/>
    <w:rsid w:val="00042687"/>
    <w:rsid w:val="000426A1"/>
    <w:rsid w:val="0004272B"/>
    <w:rsid w:val="0004273E"/>
    <w:rsid w:val="000427C4"/>
    <w:rsid w:val="0004283E"/>
    <w:rsid w:val="00042BC6"/>
    <w:rsid w:val="00042C17"/>
    <w:rsid w:val="00042CBF"/>
    <w:rsid w:val="00042CF2"/>
    <w:rsid w:val="00042E49"/>
    <w:rsid w:val="00043077"/>
    <w:rsid w:val="00043103"/>
    <w:rsid w:val="0004317B"/>
    <w:rsid w:val="000431DE"/>
    <w:rsid w:val="00043243"/>
    <w:rsid w:val="00043256"/>
    <w:rsid w:val="000433F8"/>
    <w:rsid w:val="00043478"/>
    <w:rsid w:val="0004355F"/>
    <w:rsid w:val="0004359B"/>
    <w:rsid w:val="000436DD"/>
    <w:rsid w:val="0004372C"/>
    <w:rsid w:val="000437B3"/>
    <w:rsid w:val="000437E0"/>
    <w:rsid w:val="0004385D"/>
    <w:rsid w:val="000438FA"/>
    <w:rsid w:val="00043903"/>
    <w:rsid w:val="00043945"/>
    <w:rsid w:val="00043B13"/>
    <w:rsid w:val="00044076"/>
    <w:rsid w:val="000440CE"/>
    <w:rsid w:val="00044163"/>
    <w:rsid w:val="00044174"/>
    <w:rsid w:val="00044318"/>
    <w:rsid w:val="00044427"/>
    <w:rsid w:val="000445A4"/>
    <w:rsid w:val="00044748"/>
    <w:rsid w:val="000447C2"/>
    <w:rsid w:val="00044896"/>
    <w:rsid w:val="00044906"/>
    <w:rsid w:val="0004493F"/>
    <w:rsid w:val="00044AE8"/>
    <w:rsid w:val="00044B4D"/>
    <w:rsid w:val="00044DFD"/>
    <w:rsid w:val="00044E14"/>
    <w:rsid w:val="00044E60"/>
    <w:rsid w:val="00044EB5"/>
    <w:rsid w:val="00044FEA"/>
    <w:rsid w:val="0004504F"/>
    <w:rsid w:val="00045090"/>
    <w:rsid w:val="00045386"/>
    <w:rsid w:val="000453DD"/>
    <w:rsid w:val="00045432"/>
    <w:rsid w:val="000455F8"/>
    <w:rsid w:val="000455FE"/>
    <w:rsid w:val="00045652"/>
    <w:rsid w:val="00045772"/>
    <w:rsid w:val="00045780"/>
    <w:rsid w:val="000457B4"/>
    <w:rsid w:val="00045867"/>
    <w:rsid w:val="000458D6"/>
    <w:rsid w:val="00045A95"/>
    <w:rsid w:val="00045BA8"/>
    <w:rsid w:val="00045C11"/>
    <w:rsid w:val="00045C52"/>
    <w:rsid w:val="00045C97"/>
    <w:rsid w:val="00045D47"/>
    <w:rsid w:val="00045D84"/>
    <w:rsid w:val="00045F5C"/>
    <w:rsid w:val="00045F98"/>
    <w:rsid w:val="00045F9E"/>
    <w:rsid w:val="00045FA6"/>
    <w:rsid w:val="0004618E"/>
    <w:rsid w:val="0004623A"/>
    <w:rsid w:val="00046248"/>
    <w:rsid w:val="000462B2"/>
    <w:rsid w:val="000465A8"/>
    <w:rsid w:val="0004671E"/>
    <w:rsid w:val="0004696B"/>
    <w:rsid w:val="00046970"/>
    <w:rsid w:val="00046A02"/>
    <w:rsid w:val="00046A52"/>
    <w:rsid w:val="00046C0C"/>
    <w:rsid w:val="00046CE9"/>
    <w:rsid w:val="00046DBC"/>
    <w:rsid w:val="00046DD2"/>
    <w:rsid w:val="00046F28"/>
    <w:rsid w:val="00046FA7"/>
    <w:rsid w:val="0004703A"/>
    <w:rsid w:val="00047237"/>
    <w:rsid w:val="00047258"/>
    <w:rsid w:val="000472AC"/>
    <w:rsid w:val="00047312"/>
    <w:rsid w:val="00047348"/>
    <w:rsid w:val="0004739D"/>
    <w:rsid w:val="00047551"/>
    <w:rsid w:val="0004758B"/>
    <w:rsid w:val="00047594"/>
    <w:rsid w:val="000475FB"/>
    <w:rsid w:val="00047606"/>
    <w:rsid w:val="000477D2"/>
    <w:rsid w:val="000477F6"/>
    <w:rsid w:val="000478C9"/>
    <w:rsid w:val="000479B7"/>
    <w:rsid w:val="00047BB6"/>
    <w:rsid w:val="00047D76"/>
    <w:rsid w:val="00047DE3"/>
    <w:rsid w:val="00047E4D"/>
    <w:rsid w:val="00047EC5"/>
    <w:rsid w:val="00047F3E"/>
    <w:rsid w:val="00047F4B"/>
    <w:rsid w:val="00047F68"/>
    <w:rsid w:val="0005015F"/>
    <w:rsid w:val="00050211"/>
    <w:rsid w:val="00050462"/>
    <w:rsid w:val="00050496"/>
    <w:rsid w:val="000507DC"/>
    <w:rsid w:val="000509DA"/>
    <w:rsid w:val="00050A8E"/>
    <w:rsid w:val="00050ACE"/>
    <w:rsid w:val="00050AF3"/>
    <w:rsid w:val="00050BA8"/>
    <w:rsid w:val="00050BAB"/>
    <w:rsid w:val="00050CA5"/>
    <w:rsid w:val="00050CF6"/>
    <w:rsid w:val="00050E29"/>
    <w:rsid w:val="00050E8D"/>
    <w:rsid w:val="00050F00"/>
    <w:rsid w:val="00051018"/>
    <w:rsid w:val="00051099"/>
    <w:rsid w:val="000510A8"/>
    <w:rsid w:val="000510DB"/>
    <w:rsid w:val="000511A1"/>
    <w:rsid w:val="0005124C"/>
    <w:rsid w:val="0005136E"/>
    <w:rsid w:val="0005147F"/>
    <w:rsid w:val="000514F7"/>
    <w:rsid w:val="0005158A"/>
    <w:rsid w:val="0005158D"/>
    <w:rsid w:val="00051648"/>
    <w:rsid w:val="000516E4"/>
    <w:rsid w:val="000516F2"/>
    <w:rsid w:val="00051764"/>
    <w:rsid w:val="00051768"/>
    <w:rsid w:val="0005182A"/>
    <w:rsid w:val="00051877"/>
    <w:rsid w:val="00051909"/>
    <w:rsid w:val="00051915"/>
    <w:rsid w:val="000519DB"/>
    <w:rsid w:val="00051ACE"/>
    <w:rsid w:val="00051AE0"/>
    <w:rsid w:val="00051B3A"/>
    <w:rsid w:val="00051B8A"/>
    <w:rsid w:val="00051C1A"/>
    <w:rsid w:val="00051E94"/>
    <w:rsid w:val="00051F2C"/>
    <w:rsid w:val="00051F36"/>
    <w:rsid w:val="00051F65"/>
    <w:rsid w:val="00051FBB"/>
    <w:rsid w:val="0005205F"/>
    <w:rsid w:val="00052065"/>
    <w:rsid w:val="00052077"/>
    <w:rsid w:val="000520DB"/>
    <w:rsid w:val="00052128"/>
    <w:rsid w:val="0005216D"/>
    <w:rsid w:val="00052190"/>
    <w:rsid w:val="0005220B"/>
    <w:rsid w:val="0005244C"/>
    <w:rsid w:val="000524AF"/>
    <w:rsid w:val="00052501"/>
    <w:rsid w:val="000526C2"/>
    <w:rsid w:val="000526EF"/>
    <w:rsid w:val="0005284D"/>
    <w:rsid w:val="00052AB8"/>
    <w:rsid w:val="00052ABD"/>
    <w:rsid w:val="00052AC0"/>
    <w:rsid w:val="00052AE2"/>
    <w:rsid w:val="00052B32"/>
    <w:rsid w:val="00052B81"/>
    <w:rsid w:val="00052B88"/>
    <w:rsid w:val="00052BE7"/>
    <w:rsid w:val="00052C4A"/>
    <w:rsid w:val="00052DBE"/>
    <w:rsid w:val="00052EC9"/>
    <w:rsid w:val="00053041"/>
    <w:rsid w:val="00053099"/>
    <w:rsid w:val="00053243"/>
    <w:rsid w:val="000532BC"/>
    <w:rsid w:val="00053426"/>
    <w:rsid w:val="0005363F"/>
    <w:rsid w:val="0005367E"/>
    <w:rsid w:val="000537CB"/>
    <w:rsid w:val="000537D5"/>
    <w:rsid w:val="0005381A"/>
    <w:rsid w:val="0005385A"/>
    <w:rsid w:val="00053866"/>
    <w:rsid w:val="000539C0"/>
    <w:rsid w:val="00053AC1"/>
    <w:rsid w:val="00053B03"/>
    <w:rsid w:val="00053B2F"/>
    <w:rsid w:val="00053BD1"/>
    <w:rsid w:val="00053BE5"/>
    <w:rsid w:val="00053C14"/>
    <w:rsid w:val="00053D29"/>
    <w:rsid w:val="0005402B"/>
    <w:rsid w:val="0005402E"/>
    <w:rsid w:val="000540E8"/>
    <w:rsid w:val="00054170"/>
    <w:rsid w:val="000541B0"/>
    <w:rsid w:val="00054498"/>
    <w:rsid w:val="000544F7"/>
    <w:rsid w:val="00054549"/>
    <w:rsid w:val="000545CE"/>
    <w:rsid w:val="00054681"/>
    <w:rsid w:val="000546A3"/>
    <w:rsid w:val="000546AC"/>
    <w:rsid w:val="000546E7"/>
    <w:rsid w:val="000547C5"/>
    <w:rsid w:val="000547DC"/>
    <w:rsid w:val="00054AEC"/>
    <w:rsid w:val="00054B21"/>
    <w:rsid w:val="00054B2D"/>
    <w:rsid w:val="00054C69"/>
    <w:rsid w:val="00054DE9"/>
    <w:rsid w:val="00054ED3"/>
    <w:rsid w:val="00054F0B"/>
    <w:rsid w:val="00054F9F"/>
    <w:rsid w:val="00055074"/>
    <w:rsid w:val="00055086"/>
    <w:rsid w:val="000552F3"/>
    <w:rsid w:val="000553D3"/>
    <w:rsid w:val="00055505"/>
    <w:rsid w:val="00055530"/>
    <w:rsid w:val="00055580"/>
    <w:rsid w:val="000555DF"/>
    <w:rsid w:val="00055666"/>
    <w:rsid w:val="00055699"/>
    <w:rsid w:val="0005574E"/>
    <w:rsid w:val="000557F2"/>
    <w:rsid w:val="00055A12"/>
    <w:rsid w:val="00055A18"/>
    <w:rsid w:val="00055A28"/>
    <w:rsid w:val="00055B72"/>
    <w:rsid w:val="00055BCC"/>
    <w:rsid w:val="00055BFB"/>
    <w:rsid w:val="00055CDD"/>
    <w:rsid w:val="00055D2B"/>
    <w:rsid w:val="00055D35"/>
    <w:rsid w:val="00055EC6"/>
    <w:rsid w:val="00055FE6"/>
    <w:rsid w:val="000560EB"/>
    <w:rsid w:val="00056193"/>
    <w:rsid w:val="0005626B"/>
    <w:rsid w:val="0005629A"/>
    <w:rsid w:val="000562AB"/>
    <w:rsid w:val="00056472"/>
    <w:rsid w:val="00056483"/>
    <w:rsid w:val="00056499"/>
    <w:rsid w:val="000564D9"/>
    <w:rsid w:val="00056614"/>
    <w:rsid w:val="00056626"/>
    <w:rsid w:val="000567B9"/>
    <w:rsid w:val="00056889"/>
    <w:rsid w:val="00056A8D"/>
    <w:rsid w:val="00056B78"/>
    <w:rsid w:val="00056D57"/>
    <w:rsid w:val="00056ED4"/>
    <w:rsid w:val="00056F12"/>
    <w:rsid w:val="00056F8A"/>
    <w:rsid w:val="00056FB8"/>
    <w:rsid w:val="0005700D"/>
    <w:rsid w:val="00057071"/>
    <w:rsid w:val="00057091"/>
    <w:rsid w:val="00057123"/>
    <w:rsid w:val="0005712B"/>
    <w:rsid w:val="000572DA"/>
    <w:rsid w:val="0005736A"/>
    <w:rsid w:val="00057793"/>
    <w:rsid w:val="000577B9"/>
    <w:rsid w:val="0005793A"/>
    <w:rsid w:val="00057A2A"/>
    <w:rsid w:val="00057A39"/>
    <w:rsid w:val="00057A5D"/>
    <w:rsid w:val="00057AAD"/>
    <w:rsid w:val="00057B38"/>
    <w:rsid w:val="00057BF2"/>
    <w:rsid w:val="00057C33"/>
    <w:rsid w:val="00057DAE"/>
    <w:rsid w:val="00057DEF"/>
    <w:rsid w:val="00057EBC"/>
    <w:rsid w:val="00057FD1"/>
    <w:rsid w:val="00060001"/>
    <w:rsid w:val="00060230"/>
    <w:rsid w:val="0006025C"/>
    <w:rsid w:val="00060261"/>
    <w:rsid w:val="000602C5"/>
    <w:rsid w:val="000602F1"/>
    <w:rsid w:val="00060398"/>
    <w:rsid w:val="0006041B"/>
    <w:rsid w:val="000604B7"/>
    <w:rsid w:val="00060699"/>
    <w:rsid w:val="0006078B"/>
    <w:rsid w:val="000607BD"/>
    <w:rsid w:val="00060AC3"/>
    <w:rsid w:val="00060C78"/>
    <w:rsid w:val="00060D1A"/>
    <w:rsid w:val="00060E23"/>
    <w:rsid w:val="00060F18"/>
    <w:rsid w:val="00060FB1"/>
    <w:rsid w:val="00060FDD"/>
    <w:rsid w:val="0006101B"/>
    <w:rsid w:val="00061048"/>
    <w:rsid w:val="000610F8"/>
    <w:rsid w:val="00061176"/>
    <w:rsid w:val="00061182"/>
    <w:rsid w:val="00061268"/>
    <w:rsid w:val="000612F7"/>
    <w:rsid w:val="0006136B"/>
    <w:rsid w:val="000613BC"/>
    <w:rsid w:val="00061432"/>
    <w:rsid w:val="000614C2"/>
    <w:rsid w:val="00061530"/>
    <w:rsid w:val="000615D3"/>
    <w:rsid w:val="00061674"/>
    <w:rsid w:val="000616C6"/>
    <w:rsid w:val="000617C7"/>
    <w:rsid w:val="0006180C"/>
    <w:rsid w:val="00061817"/>
    <w:rsid w:val="00061859"/>
    <w:rsid w:val="0006194E"/>
    <w:rsid w:val="000619D7"/>
    <w:rsid w:val="00061AB6"/>
    <w:rsid w:val="00061AEA"/>
    <w:rsid w:val="00061BB6"/>
    <w:rsid w:val="00061BE3"/>
    <w:rsid w:val="00061C18"/>
    <w:rsid w:val="00061CDB"/>
    <w:rsid w:val="00061E45"/>
    <w:rsid w:val="00061EC6"/>
    <w:rsid w:val="00061F36"/>
    <w:rsid w:val="0006207A"/>
    <w:rsid w:val="000620C6"/>
    <w:rsid w:val="000620DD"/>
    <w:rsid w:val="0006229B"/>
    <w:rsid w:val="000623FF"/>
    <w:rsid w:val="000624BF"/>
    <w:rsid w:val="00062596"/>
    <w:rsid w:val="000625FB"/>
    <w:rsid w:val="00062712"/>
    <w:rsid w:val="0006299A"/>
    <w:rsid w:val="00062A8D"/>
    <w:rsid w:val="00062ABB"/>
    <w:rsid w:val="00062AE9"/>
    <w:rsid w:val="00062BCC"/>
    <w:rsid w:val="00062CBE"/>
    <w:rsid w:val="00062CDA"/>
    <w:rsid w:val="00062D19"/>
    <w:rsid w:val="00062EAD"/>
    <w:rsid w:val="00062ED2"/>
    <w:rsid w:val="00062F7A"/>
    <w:rsid w:val="0006309B"/>
    <w:rsid w:val="000630BA"/>
    <w:rsid w:val="000630DA"/>
    <w:rsid w:val="0006310E"/>
    <w:rsid w:val="000633E0"/>
    <w:rsid w:val="0006353B"/>
    <w:rsid w:val="000635B0"/>
    <w:rsid w:val="000635DA"/>
    <w:rsid w:val="000635E8"/>
    <w:rsid w:val="000635EC"/>
    <w:rsid w:val="00063694"/>
    <w:rsid w:val="000636F8"/>
    <w:rsid w:val="000636FB"/>
    <w:rsid w:val="00063716"/>
    <w:rsid w:val="00063730"/>
    <w:rsid w:val="00063770"/>
    <w:rsid w:val="0006378D"/>
    <w:rsid w:val="000637C8"/>
    <w:rsid w:val="00063828"/>
    <w:rsid w:val="0006387B"/>
    <w:rsid w:val="000639A1"/>
    <w:rsid w:val="00063A7C"/>
    <w:rsid w:val="00063BA2"/>
    <w:rsid w:val="00063CB9"/>
    <w:rsid w:val="00063E73"/>
    <w:rsid w:val="00063EAA"/>
    <w:rsid w:val="00063EB2"/>
    <w:rsid w:val="00063EE4"/>
    <w:rsid w:val="00063EF1"/>
    <w:rsid w:val="00063F97"/>
    <w:rsid w:val="00064001"/>
    <w:rsid w:val="00064020"/>
    <w:rsid w:val="00064080"/>
    <w:rsid w:val="00064304"/>
    <w:rsid w:val="0006447B"/>
    <w:rsid w:val="000644D2"/>
    <w:rsid w:val="0006452C"/>
    <w:rsid w:val="0006457A"/>
    <w:rsid w:val="000645E4"/>
    <w:rsid w:val="00064645"/>
    <w:rsid w:val="000646AC"/>
    <w:rsid w:val="0006478A"/>
    <w:rsid w:val="00064935"/>
    <w:rsid w:val="000649F9"/>
    <w:rsid w:val="00064A9F"/>
    <w:rsid w:val="00064C29"/>
    <w:rsid w:val="00064C86"/>
    <w:rsid w:val="00064CD5"/>
    <w:rsid w:val="00064D93"/>
    <w:rsid w:val="00064DBA"/>
    <w:rsid w:val="00064DE8"/>
    <w:rsid w:val="00064E05"/>
    <w:rsid w:val="00064E28"/>
    <w:rsid w:val="00064E5E"/>
    <w:rsid w:val="00064E9A"/>
    <w:rsid w:val="00065086"/>
    <w:rsid w:val="000650BD"/>
    <w:rsid w:val="000651B9"/>
    <w:rsid w:val="00065227"/>
    <w:rsid w:val="00065257"/>
    <w:rsid w:val="000653A8"/>
    <w:rsid w:val="000653A9"/>
    <w:rsid w:val="000653D5"/>
    <w:rsid w:val="000654BB"/>
    <w:rsid w:val="0006567C"/>
    <w:rsid w:val="0006568F"/>
    <w:rsid w:val="000657DE"/>
    <w:rsid w:val="000658A7"/>
    <w:rsid w:val="00065945"/>
    <w:rsid w:val="00065B81"/>
    <w:rsid w:val="00065BB4"/>
    <w:rsid w:val="00065C0E"/>
    <w:rsid w:val="00065C88"/>
    <w:rsid w:val="00065C91"/>
    <w:rsid w:val="00065CFB"/>
    <w:rsid w:val="00065CFE"/>
    <w:rsid w:val="00065D99"/>
    <w:rsid w:val="00065E22"/>
    <w:rsid w:val="00065E89"/>
    <w:rsid w:val="00065E8B"/>
    <w:rsid w:val="00065F41"/>
    <w:rsid w:val="00065F44"/>
    <w:rsid w:val="00065FC1"/>
    <w:rsid w:val="000661CC"/>
    <w:rsid w:val="0006624F"/>
    <w:rsid w:val="0006625C"/>
    <w:rsid w:val="0006628B"/>
    <w:rsid w:val="000662E7"/>
    <w:rsid w:val="000663FC"/>
    <w:rsid w:val="000664DA"/>
    <w:rsid w:val="000666BB"/>
    <w:rsid w:val="0006675C"/>
    <w:rsid w:val="000667A4"/>
    <w:rsid w:val="000667C5"/>
    <w:rsid w:val="000667F2"/>
    <w:rsid w:val="00066837"/>
    <w:rsid w:val="00066948"/>
    <w:rsid w:val="00066984"/>
    <w:rsid w:val="00066A3C"/>
    <w:rsid w:val="00066A59"/>
    <w:rsid w:val="00066A84"/>
    <w:rsid w:val="00066AB9"/>
    <w:rsid w:val="00066AFB"/>
    <w:rsid w:val="00066B5C"/>
    <w:rsid w:val="00066B97"/>
    <w:rsid w:val="00066BBE"/>
    <w:rsid w:val="00066C8E"/>
    <w:rsid w:val="00066CF6"/>
    <w:rsid w:val="00066E18"/>
    <w:rsid w:val="00066F14"/>
    <w:rsid w:val="00067023"/>
    <w:rsid w:val="00067092"/>
    <w:rsid w:val="000672FF"/>
    <w:rsid w:val="00067537"/>
    <w:rsid w:val="000675C4"/>
    <w:rsid w:val="000675CE"/>
    <w:rsid w:val="0006765C"/>
    <w:rsid w:val="000676AE"/>
    <w:rsid w:val="000676B9"/>
    <w:rsid w:val="000677D0"/>
    <w:rsid w:val="00067829"/>
    <w:rsid w:val="00067A7B"/>
    <w:rsid w:val="00067AC7"/>
    <w:rsid w:val="00067AD3"/>
    <w:rsid w:val="00067B50"/>
    <w:rsid w:val="00067D29"/>
    <w:rsid w:val="00067DB9"/>
    <w:rsid w:val="00067DC3"/>
    <w:rsid w:val="00067FE1"/>
    <w:rsid w:val="000700CC"/>
    <w:rsid w:val="000700FE"/>
    <w:rsid w:val="00070118"/>
    <w:rsid w:val="000703BD"/>
    <w:rsid w:val="00070464"/>
    <w:rsid w:val="00070474"/>
    <w:rsid w:val="00070527"/>
    <w:rsid w:val="0007063F"/>
    <w:rsid w:val="0007069D"/>
    <w:rsid w:val="000707FF"/>
    <w:rsid w:val="00070940"/>
    <w:rsid w:val="000709D6"/>
    <w:rsid w:val="00070A16"/>
    <w:rsid w:val="00070BCE"/>
    <w:rsid w:val="00070C61"/>
    <w:rsid w:val="00070CD5"/>
    <w:rsid w:val="00070E52"/>
    <w:rsid w:val="00070EAB"/>
    <w:rsid w:val="00070EBE"/>
    <w:rsid w:val="00070F39"/>
    <w:rsid w:val="000711E0"/>
    <w:rsid w:val="00071232"/>
    <w:rsid w:val="00071242"/>
    <w:rsid w:val="00071251"/>
    <w:rsid w:val="00071261"/>
    <w:rsid w:val="00071278"/>
    <w:rsid w:val="000714F5"/>
    <w:rsid w:val="000716E4"/>
    <w:rsid w:val="000719BD"/>
    <w:rsid w:val="00071AB3"/>
    <w:rsid w:val="00071C01"/>
    <w:rsid w:val="00071CC6"/>
    <w:rsid w:val="00071EA5"/>
    <w:rsid w:val="00071EC3"/>
    <w:rsid w:val="00072022"/>
    <w:rsid w:val="00072254"/>
    <w:rsid w:val="0007226B"/>
    <w:rsid w:val="00072277"/>
    <w:rsid w:val="00072431"/>
    <w:rsid w:val="0007253A"/>
    <w:rsid w:val="000725DC"/>
    <w:rsid w:val="000726B1"/>
    <w:rsid w:val="000726E9"/>
    <w:rsid w:val="00072797"/>
    <w:rsid w:val="000727D3"/>
    <w:rsid w:val="00072841"/>
    <w:rsid w:val="000728DA"/>
    <w:rsid w:val="0007298D"/>
    <w:rsid w:val="00072AA2"/>
    <w:rsid w:val="00072ACD"/>
    <w:rsid w:val="00072B5C"/>
    <w:rsid w:val="00072D4F"/>
    <w:rsid w:val="00072DB7"/>
    <w:rsid w:val="00072E88"/>
    <w:rsid w:val="00072ECA"/>
    <w:rsid w:val="00072F22"/>
    <w:rsid w:val="00072F98"/>
    <w:rsid w:val="0007308E"/>
    <w:rsid w:val="00073151"/>
    <w:rsid w:val="00073200"/>
    <w:rsid w:val="00073223"/>
    <w:rsid w:val="0007323B"/>
    <w:rsid w:val="00073297"/>
    <w:rsid w:val="00073345"/>
    <w:rsid w:val="0007343F"/>
    <w:rsid w:val="000734B2"/>
    <w:rsid w:val="000734F9"/>
    <w:rsid w:val="000736CC"/>
    <w:rsid w:val="0007373A"/>
    <w:rsid w:val="0007381C"/>
    <w:rsid w:val="00073865"/>
    <w:rsid w:val="00073871"/>
    <w:rsid w:val="00073917"/>
    <w:rsid w:val="000739BE"/>
    <w:rsid w:val="00073A61"/>
    <w:rsid w:val="00073A7E"/>
    <w:rsid w:val="00073A82"/>
    <w:rsid w:val="00073B70"/>
    <w:rsid w:val="00073CDD"/>
    <w:rsid w:val="00073D6C"/>
    <w:rsid w:val="00073DEC"/>
    <w:rsid w:val="00073DF3"/>
    <w:rsid w:val="00073F1A"/>
    <w:rsid w:val="00073FA8"/>
    <w:rsid w:val="000740C6"/>
    <w:rsid w:val="000740C8"/>
    <w:rsid w:val="00074140"/>
    <w:rsid w:val="000741EC"/>
    <w:rsid w:val="0007423B"/>
    <w:rsid w:val="000745D6"/>
    <w:rsid w:val="0007470E"/>
    <w:rsid w:val="00074713"/>
    <w:rsid w:val="00074792"/>
    <w:rsid w:val="000748E2"/>
    <w:rsid w:val="0007495C"/>
    <w:rsid w:val="00074998"/>
    <w:rsid w:val="00074C02"/>
    <w:rsid w:val="00074D50"/>
    <w:rsid w:val="00074D8A"/>
    <w:rsid w:val="00074DB8"/>
    <w:rsid w:val="00074EC6"/>
    <w:rsid w:val="00074FA8"/>
    <w:rsid w:val="00074FBF"/>
    <w:rsid w:val="00075144"/>
    <w:rsid w:val="00075312"/>
    <w:rsid w:val="0007536B"/>
    <w:rsid w:val="0007551C"/>
    <w:rsid w:val="000755BB"/>
    <w:rsid w:val="00075663"/>
    <w:rsid w:val="000756C0"/>
    <w:rsid w:val="00075755"/>
    <w:rsid w:val="000757E1"/>
    <w:rsid w:val="0007581F"/>
    <w:rsid w:val="0007584D"/>
    <w:rsid w:val="00075A49"/>
    <w:rsid w:val="00075E5C"/>
    <w:rsid w:val="00076089"/>
    <w:rsid w:val="0007617F"/>
    <w:rsid w:val="000761C0"/>
    <w:rsid w:val="00076264"/>
    <w:rsid w:val="000762B1"/>
    <w:rsid w:val="00076717"/>
    <w:rsid w:val="000767B8"/>
    <w:rsid w:val="00076908"/>
    <w:rsid w:val="00076985"/>
    <w:rsid w:val="00076AA8"/>
    <w:rsid w:val="00076BC6"/>
    <w:rsid w:val="00076BF4"/>
    <w:rsid w:val="00076E5F"/>
    <w:rsid w:val="00076EDC"/>
    <w:rsid w:val="00076F24"/>
    <w:rsid w:val="0007721A"/>
    <w:rsid w:val="00077254"/>
    <w:rsid w:val="000772F6"/>
    <w:rsid w:val="0007735D"/>
    <w:rsid w:val="00077470"/>
    <w:rsid w:val="00077540"/>
    <w:rsid w:val="000776F9"/>
    <w:rsid w:val="00077722"/>
    <w:rsid w:val="00077810"/>
    <w:rsid w:val="0007782D"/>
    <w:rsid w:val="000778A2"/>
    <w:rsid w:val="000778E7"/>
    <w:rsid w:val="000779D6"/>
    <w:rsid w:val="00077A4D"/>
    <w:rsid w:val="00077B4A"/>
    <w:rsid w:val="00077B50"/>
    <w:rsid w:val="00077B85"/>
    <w:rsid w:val="00077BC8"/>
    <w:rsid w:val="00077BD8"/>
    <w:rsid w:val="00077E02"/>
    <w:rsid w:val="00077E59"/>
    <w:rsid w:val="00077FE0"/>
    <w:rsid w:val="0008000A"/>
    <w:rsid w:val="00080020"/>
    <w:rsid w:val="0008013E"/>
    <w:rsid w:val="000803F4"/>
    <w:rsid w:val="000804F5"/>
    <w:rsid w:val="00080751"/>
    <w:rsid w:val="00080BB3"/>
    <w:rsid w:val="00080C12"/>
    <w:rsid w:val="00080C4D"/>
    <w:rsid w:val="00080C61"/>
    <w:rsid w:val="00080E40"/>
    <w:rsid w:val="00080E69"/>
    <w:rsid w:val="00080EAF"/>
    <w:rsid w:val="00080F05"/>
    <w:rsid w:val="00080F94"/>
    <w:rsid w:val="00081211"/>
    <w:rsid w:val="00081251"/>
    <w:rsid w:val="000812BD"/>
    <w:rsid w:val="00081466"/>
    <w:rsid w:val="00081499"/>
    <w:rsid w:val="00081674"/>
    <w:rsid w:val="000816D1"/>
    <w:rsid w:val="000816E1"/>
    <w:rsid w:val="000817F6"/>
    <w:rsid w:val="00081891"/>
    <w:rsid w:val="0008191A"/>
    <w:rsid w:val="0008192B"/>
    <w:rsid w:val="00081964"/>
    <w:rsid w:val="00081B13"/>
    <w:rsid w:val="00081C0F"/>
    <w:rsid w:val="00081C50"/>
    <w:rsid w:val="00081D52"/>
    <w:rsid w:val="00081DB6"/>
    <w:rsid w:val="00081DBC"/>
    <w:rsid w:val="00081E41"/>
    <w:rsid w:val="00081E81"/>
    <w:rsid w:val="00081F23"/>
    <w:rsid w:val="00081FAB"/>
    <w:rsid w:val="0008207C"/>
    <w:rsid w:val="000820A1"/>
    <w:rsid w:val="0008210D"/>
    <w:rsid w:val="00082120"/>
    <w:rsid w:val="00082126"/>
    <w:rsid w:val="000821EA"/>
    <w:rsid w:val="0008241B"/>
    <w:rsid w:val="000824BA"/>
    <w:rsid w:val="000824FC"/>
    <w:rsid w:val="000825C6"/>
    <w:rsid w:val="0008263D"/>
    <w:rsid w:val="0008284F"/>
    <w:rsid w:val="00082861"/>
    <w:rsid w:val="00082912"/>
    <w:rsid w:val="00082923"/>
    <w:rsid w:val="000829B4"/>
    <w:rsid w:val="000829DB"/>
    <w:rsid w:val="000829DF"/>
    <w:rsid w:val="00082A85"/>
    <w:rsid w:val="00082B7F"/>
    <w:rsid w:val="00082BAB"/>
    <w:rsid w:val="00082CBC"/>
    <w:rsid w:val="00082DFB"/>
    <w:rsid w:val="00082E69"/>
    <w:rsid w:val="00082E73"/>
    <w:rsid w:val="00082E8A"/>
    <w:rsid w:val="00082E99"/>
    <w:rsid w:val="00082F75"/>
    <w:rsid w:val="00083009"/>
    <w:rsid w:val="00083073"/>
    <w:rsid w:val="000830D8"/>
    <w:rsid w:val="00083133"/>
    <w:rsid w:val="000831C0"/>
    <w:rsid w:val="00083222"/>
    <w:rsid w:val="00083370"/>
    <w:rsid w:val="000833EA"/>
    <w:rsid w:val="000835F7"/>
    <w:rsid w:val="00083698"/>
    <w:rsid w:val="000836F1"/>
    <w:rsid w:val="00083773"/>
    <w:rsid w:val="00083792"/>
    <w:rsid w:val="000837F7"/>
    <w:rsid w:val="0008385E"/>
    <w:rsid w:val="00083886"/>
    <w:rsid w:val="000838AD"/>
    <w:rsid w:val="000838C4"/>
    <w:rsid w:val="000839A9"/>
    <w:rsid w:val="00083ACF"/>
    <w:rsid w:val="00083C6A"/>
    <w:rsid w:val="00083CA4"/>
    <w:rsid w:val="00083E0E"/>
    <w:rsid w:val="00083E3B"/>
    <w:rsid w:val="00083E8E"/>
    <w:rsid w:val="000841A4"/>
    <w:rsid w:val="000842A2"/>
    <w:rsid w:val="00084303"/>
    <w:rsid w:val="00084349"/>
    <w:rsid w:val="000843E4"/>
    <w:rsid w:val="00084482"/>
    <w:rsid w:val="000846BE"/>
    <w:rsid w:val="00084736"/>
    <w:rsid w:val="000848CD"/>
    <w:rsid w:val="000848F1"/>
    <w:rsid w:val="00084912"/>
    <w:rsid w:val="00084937"/>
    <w:rsid w:val="00084B52"/>
    <w:rsid w:val="00084BB9"/>
    <w:rsid w:val="00084C77"/>
    <w:rsid w:val="00084D53"/>
    <w:rsid w:val="00084D96"/>
    <w:rsid w:val="00084DB4"/>
    <w:rsid w:val="00084DCE"/>
    <w:rsid w:val="00084EBC"/>
    <w:rsid w:val="00084EFD"/>
    <w:rsid w:val="00084F1C"/>
    <w:rsid w:val="00085096"/>
    <w:rsid w:val="00085177"/>
    <w:rsid w:val="00085184"/>
    <w:rsid w:val="0008518F"/>
    <w:rsid w:val="00085196"/>
    <w:rsid w:val="00085469"/>
    <w:rsid w:val="000854C4"/>
    <w:rsid w:val="00085571"/>
    <w:rsid w:val="00085579"/>
    <w:rsid w:val="000855B7"/>
    <w:rsid w:val="0008561E"/>
    <w:rsid w:val="000856BC"/>
    <w:rsid w:val="000856FA"/>
    <w:rsid w:val="00085782"/>
    <w:rsid w:val="000857D5"/>
    <w:rsid w:val="00085998"/>
    <w:rsid w:val="000859AD"/>
    <w:rsid w:val="00085A5E"/>
    <w:rsid w:val="00085AC8"/>
    <w:rsid w:val="00085BA7"/>
    <w:rsid w:val="00085BD8"/>
    <w:rsid w:val="00085CBF"/>
    <w:rsid w:val="00085DD6"/>
    <w:rsid w:val="00085E3E"/>
    <w:rsid w:val="00085EC2"/>
    <w:rsid w:val="00085EFF"/>
    <w:rsid w:val="00085FCE"/>
    <w:rsid w:val="00086041"/>
    <w:rsid w:val="000860FC"/>
    <w:rsid w:val="000861BC"/>
    <w:rsid w:val="000861C2"/>
    <w:rsid w:val="0008626D"/>
    <w:rsid w:val="0008626E"/>
    <w:rsid w:val="000862B2"/>
    <w:rsid w:val="000862CD"/>
    <w:rsid w:val="00086313"/>
    <w:rsid w:val="00086403"/>
    <w:rsid w:val="0008652C"/>
    <w:rsid w:val="00086669"/>
    <w:rsid w:val="00086800"/>
    <w:rsid w:val="00086842"/>
    <w:rsid w:val="0008694D"/>
    <w:rsid w:val="0008697C"/>
    <w:rsid w:val="00086990"/>
    <w:rsid w:val="00086A5B"/>
    <w:rsid w:val="00086AD5"/>
    <w:rsid w:val="00086CA0"/>
    <w:rsid w:val="00086CC9"/>
    <w:rsid w:val="00086CE8"/>
    <w:rsid w:val="00086E1C"/>
    <w:rsid w:val="00086E40"/>
    <w:rsid w:val="00086FB5"/>
    <w:rsid w:val="00087036"/>
    <w:rsid w:val="00087066"/>
    <w:rsid w:val="000870C2"/>
    <w:rsid w:val="000872A1"/>
    <w:rsid w:val="00087436"/>
    <w:rsid w:val="000874EA"/>
    <w:rsid w:val="0008758D"/>
    <w:rsid w:val="0008771A"/>
    <w:rsid w:val="00087835"/>
    <w:rsid w:val="000878AF"/>
    <w:rsid w:val="00087AE3"/>
    <w:rsid w:val="00087B21"/>
    <w:rsid w:val="00087E1F"/>
    <w:rsid w:val="00087F82"/>
    <w:rsid w:val="0009000E"/>
    <w:rsid w:val="00090201"/>
    <w:rsid w:val="0009028D"/>
    <w:rsid w:val="000902B0"/>
    <w:rsid w:val="000902E3"/>
    <w:rsid w:val="00090349"/>
    <w:rsid w:val="000903AA"/>
    <w:rsid w:val="000903B7"/>
    <w:rsid w:val="000903D7"/>
    <w:rsid w:val="000904DC"/>
    <w:rsid w:val="00090725"/>
    <w:rsid w:val="0009078B"/>
    <w:rsid w:val="00090A5F"/>
    <w:rsid w:val="00090AB9"/>
    <w:rsid w:val="00090B03"/>
    <w:rsid w:val="00090B22"/>
    <w:rsid w:val="00090BC2"/>
    <w:rsid w:val="00090DC5"/>
    <w:rsid w:val="00090E4E"/>
    <w:rsid w:val="00090F2D"/>
    <w:rsid w:val="00091051"/>
    <w:rsid w:val="000910C8"/>
    <w:rsid w:val="00091120"/>
    <w:rsid w:val="0009114F"/>
    <w:rsid w:val="00091170"/>
    <w:rsid w:val="000911B2"/>
    <w:rsid w:val="00091742"/>
    <w:rsid w:val="00091782"/>
    <w:rsid w:val="00091823"/>
    <w:rsid w:val="00091895"/>
    <w:rsid w:val="000918D4"/>
    <w:rsid w:val="000919A1"/>
    <w:rsid w:val="00091A71"/>
    <w:rsid w:val="00091BA1"/>
    <w:rsid w:val="00091D35"/>
    <w:rsid w:val="00091D82"/>
    <w:rsid w:val="00091DAB"/>
    <w:rsid w:val="00091E32"/>
    <w:rsid w:val="00091E6F"/>
    <w:rsid w:val="00091EF9"/>
    <w:rsid w:val="00091FB6"/>
    <w:rsid w:val="00092026"/>
    <w:rsid w:val="0009207F"/>
    <w:rsid w:val="00092104"/>
    <w:rsid w:val="0009218F"/>
    <w:rsid w:val="000921B6"/>
    <w:rsid w:val="0009224F"/>
    <w:rsid w:val="000922E7"/>
    <w:rsid w:val="000922EA"/>
    <w:rsid w:val="00092329"/>
    <w:rsid w:val="00092376"/>
    <w:rsid w:val="00092489"/>
    <w:rsid w:val="00092572"/>
    <w:rsid w:val="000926DE"/>
    <w:rsid w:val="000928B6"/>
    <w:rsid w:val="00092B87"/>
    <w:rsid w:val="00092B91"/>
    <w:rsid w:val="00092BA4"/>
    <w:rsid w:val="00092BAC"/>
    <w:rsid w:val="00092BDB"/>
    <w:rsid w:val="00092C39"/>
    <w:rsid w:val="00092EAB"/>
    <w:rsid w:val="00093019"/>
    <w:rsid w:val="0009302E"/>
    <w:rsid w:val="00093041"/>
    <w:rsid w:val="00093067"/>
    <w:rsid w:val="0009306D"/>
    <w:rsid w:val="0009319B"/>
    <w:rsid w:val="00093281"/>
    <w:rsid w:val="000932A9"/>
    <w:rsid w:val="0009338D"/>
    <w:rsid w:val="00093395"/>
    <w:rsid w:val="000933CB"/>
    <w:rsid w:val="000933FF"/>
    <w:rsid w:val="0009348C"/>
    <w:rsid w:val="0009359D"/>
    <w:rsid w:val="00093746"/>
    <w:rsid w:val="0009374B"/>
    <w:rsid w:val="0009380E"/>
    <w:rsid w:val="000938C5"/>
    <w:rsid w:val="0009391F"/>
    <w:rsid w:val="000939B2"/>
    <w:rsid w:val="00093A29"/>
    <w:rsid w:val="00093A42"/>
    <w:rsid w:val="00093C3C"/>
    <w:rsid w:val="00093C69"/>
    <w:rsid w:val="00093D54"/>
    <w:rsid w:val="00093D9D"/>
    <w:rsid w:val="00093E9B"/>
    <w:rsid w:val="00093EC5"/>
    <w:rsid w:val="00093FAD"/>
    <w:rsid w:val="0009413D"/>
    <w:rsid w:val="00094200"/>
    <w:rsid w:val="00094355"/>
    <w:rsid w:val="0009443D"/>
    <w:rsid w:val="00094579"/>
    <w:rsid w:val="000946F3"/>
    <w:rsid w:val="0009497E"/>
    <w:rsid w:val="0009498F"/>
    <w:rsid w:val="00094A6E"/>
    <w:rsid w:val="00094A93"/>
    <w:rsid w:val="00094B14"/>
    <w:rsid w:val="00094C3D"/>
    <w:rsid w:val="00094C5C"/>
    <w:rsid w:val="00094D3B"/>
    <w:rsid w:val="00094D68"/>
    <w:rsid w:val="00094EF7"/>
    <w:rsid w:val="00095033"/>
    <w:rsid w:val="00095048"/>
    <w:rsid w:val="0009508C"/>
    <w:rsid w:val="0009513E"/>
    <w:rsid w:val="00095266"/>
    <w:rsid w:val="000952A8"/>
    <w:rsid w:val="00095347"/>
    <w:rsid w:val="0009539A"/>
    <w:rsid w:val="00095425"/>
    <w:rsid w:val="0009544C"/>
    <w:rsid w:val="0009546D"/>
    <w:rsid w:val="0009568D"/>
    <w:rsid w:val="000957C2"/>
    <w:rsid w:val="0009581C"/>
    <w:rsid w:val="00095840"/>
    <w:rsid w:val="00095869"/>
    <w:rsid w:val="00095933"/>
    <w:rsid w:val="00095940"/>
    <w:rsid w:val="00095950"/>
    <w:rsid w:val="00095977"/>
    <w:rsid w:val="000959FC"/>
    <w:rsid w:val="00095A15"/>
    <w:rsid w:val="00095AA8"/>
    <w:rsid w:val="00095AAE"/>
    <w:rsid w:val="00095B5E"/>
    <w:rsid w:val="00095BDC"/>
    <w:rsid w:val="00095D23"/>
    <w:rsid w:val="00095D83"/>
    <w:rsid w:val="00095D90"/>
    <w:rsid w:val="00095E03"/>
    <w:rsid w:val="00095E23"/>
    <w:rsid w:val="00095EC3"/>
    <w:rsid w:val="00096051"/>
    <w:rsid w:val="000960A4"/>
    <w:rsid w:val="00096148"/>
    <w:rsid w:val="0009617A"/>
    <w:rsid w:val="00096260"/>
    <w:rsid w:val="0009637E"/>
    <w:rsid w:val="00096414"/>
    <w:rsid w:val="000964B7"/>
    <w:rsid w:val="0009650F"/>
    <w:rsid w:val="0009651A"/>
    <w:rsid w:val="00096598"/>
    <w:rsid w:val="000965BD"/>
    <w:rsid w:val="000965C0"/>
    <w:rsid w:val="0009667F"/>
    <w:rsid w:val="000966A9"/>
    <w:rsid w:val="000967A8"/>
    <w:rsid w:val="000968A1"/>
    <w:rsid w:val="000968E6"/>
    <w:rsid w:val="00096A65"/>
    <w:rsid w:val="00096AAC"/>
    <w:rsid w:val="00096B5A"/>
    <w:rsid w:val="00096C78"/>
    <w:rsid w:val="00096D48"/>
    <w:rsid w:val="00096D5E"/>
    <w:rsid w:val="00096D60"/>
    <w:rsid w:val="00096DB3"/>
    <w:rsid w:val="00096E99"/>
    <w:rsid w:val="00096F21"/>
    <w:rsid w:val="00096F26"/>
    <w:rsid w:val="00096F63"/>
    <w:rsid w:val="0009700A"/>
    <w:rsid w:val="000970D6"/>
    <w:rsid w:val="00097118"/>
    <w:rsid w:val="0009714C"/>
    <w:rsid w:val="00097186"/>
    <w:rsid w:val="000971B8"/>
    <w:rsid w:val="0009737E"/>
    <w:rsid w:val="00097393"/>
    <w:rsid w:val="0009739F"/>
    <w:rsid w:val="000973AF"/>
    <w:rsid w:val="000973FC"/>
    <w:rsid w:val="00097406"/>
    <w:rsid w:val="0009745C"/>
    <w:rsid w:val="000974D8"/>
    <w:rsid w:val="000974F2"/>
    <w:rsid w:val="00097507"/>
    <w:rsid w:val="0009752D"/>
    <w:rsid w:val="000975D4"/>
    <w:rsid w:val="00097691"/>
    <w:rsid w:val="000976B9"/>
    <w:rsid w:val="00097713"/>
    <w:rsid w:val="0009775D"/>
    <w:rsid w:val="000977F3"/>
    <w:rsid w:val="00097863"/>
    <w:rsid w:val="00097928"/>
    <w:rsid w:val="000979C0"/>
    <w:rsid w:val="00097BF5"/>
    <w:rsid w:val="00097C02"/>
    <w:rsid w:val="00097C23"/>
    <w:rsid w:val="00097E09"/>
    <w:rsid w:val="00097E30"/>
    <w:rsid w:val="00097EAA"/>
    <w:rsid w:val="00097F54"/>
    <w:rsid w:val="000A0034"/>
    <w:rsid w:val="000A006A"/>
    <w:rsid w:val="000A008F"/>
    <w:rsid w:val="000A0135"/>
    <w:rsid w:val="000A01D7"/>
    <w:rsid w:val="000A01FD"/>
    <w:rsid w:val="000A0250"/>
    <w:rsid w:val="000A0272"/>
    <w:rsid w:val="000A02C2"/>
    <w:rsid w:val="000A02DA"/>
    <w:rsid w:val="000A036A"/>
    <w:rsid w:val="000A0378"/>
    <w:rsid w:val="000A05D3"/>
    <w:rsid w:val="000A05DD"/>
    <w:rsid w:val="000A0701"/>
    <w:rsid w:val="000A076A"/>
    <w:rsid w:val="000A0774"/>
    <w:rsid w:val="000A07B1"/>
    <w:rsid w:val="000A07F0"/>
    <w:rsid w:val="000A082F"/>
    <w:rsid w:val="000A08C1"/>
    <w:rsid w:val="000A090A"/>
    <w:rsid w:val="000A0939"/>
    <w:rsid w:val="000A0996"/>
    <w:rsid w:val="000A09B7"/>
    <w:rsid w:val="000A09C2"/>
    <w:rsid w:val="000A0A51"/>
    <w:rsid w:val="000A0AA0"/>
    <w:rsid w:val="000A0AF4"/>
    <w:rsid w:val="000A0C5D"/>
    <w:rsid w:val="000A0C73"/>
    <w:rsid w:val="000A0C86"/>
    <w:rsid w:val="000A0C90"/>
    <w:rsid w:val="000A0CA2"/>
    <w:rsid w:val="000A0D19"/>
    <w:rsid w:val="000A0D51"/>
    <w:rsid w:val="000A0E2E"/>
    <w:rsid w:val="000A0E5C"/>
    <w:rsid w:val="000A0FA0"/>
    <w:rsid w:val="000A0FAA"/>
    <w:rsid w:val="000A0FB0"/>
    <w:rsid w:val="000A101E"/>
    <w:rsid w:val="000A1149"/>
    <w:rsid w:val="000A1184"/>
    <w:rsid w:val="000A11A9"/>
    <w:rsid w:val="000A121E"/>
    <w:rsid w:val="000A13FB"/>
    <w:rsid w:val="000A143E"/>
    <w:rsid w:val="000A145B"/>
    <w:rsid w:val="000A156A"/>
    <w:rsid w:val="000A15DB"/>
    <w:rsid w:val="000A162A"/>
    <w:rsid w:val="000A1637"/>
    <w:rsid w:val="000A16CD"/>
    <w:rsid w:val="000A174D"/>
    <w:rsid w:val="000A1843"/>
    <w:rsid w:val="000A18BE"/>
    <w:rsid w:val="000A1A2D"/>
    <w:rsid w:val="000A1A4D"/>
    <w:rsid w:val="000A1A56"/>
    <w:rsid w:val="000A1A66"/>
    <w:rsid w:val="000A1B77"/>
    <w:rsid w:val="000A1CBA"/>
    <w:rsid w:val="000A1E79"/>
    <w:rsid w:val="000A1F4A"/>
    <w:rsid w:val="000A2089"/>
    <w:rsid w:val="000A2113"/>
    <w:rsid w:val="000A2176"/>
    <w:rsid w:val="000A2212"/>
    <w:rsid w:val="000A22BA"/>
    <w:rsid w:val="000A2362"/>
    <w:rsid w:val="000A23EB"/>
    <w:rsid w:val="000A2439"/>
    <w:rsid w:val="000A2560"/>
    <w:rsid w:val="000A25D4"/>
    <w:rsid w:val="000A25EE"/>
    <w:rsid w:val="000A2768"/>
    <w:rsid w:val="000A27AE"/>
    <w:rsid w:val="000A27D3"/>
    <w:rsid w:val="000A2839"/>
    <w:rsid w:val="000A284C"/>
    <w:rsid w:val="000A284D"/>
    <w:rsid w:val="000A29A0"/>
    <w:rsid w:val="000A29A5"/>
    <w:rsid w:val="000A29C9"/>
    <w:rsid w:val="000A2A27"/>
    <w:rsid w:val="000A2BAF"/>
    <w:rsid w:val="000A2BBA"/>
    <w:rsid w:val="000A2CA4"/>
    <w:rsid w:val="000A2CE5"/>
    <w:rsid w:val="000A2D5A"/>
    <w:rsid w:val="000A2DEA"/>
    <w:rsid w:val="000A2E60"/>
    <w:rsid w:val="000A30C2"/>
    <w:rsid w:val="000A3128"/>
    <w:rsid w:val="000A31C1"/>
    <w:rsid w:val="000A3262"/>
    <w:rsid w:val="000A34A1"/>
    <w:rsid w:val="000A34D0"/>
    <w:rsid w:val="000A34DC"/>
    <w:rsid w:val="000A35CD"/>
    <w:rsid w:val="000A362E"/>
    <w:rsid w:val="000A378B"/>
    <w:rsid w:val="000A382F"/>
    <w:rsid w:val="000A389E"/>
    <w:rsid w:val="000A38F7"/>
    <w:rsid w:val="000A391C"/>
    <w:rsid w:val="000A39A5"/>
    <w:rsid w:val="000A39B1"/>
    <w:rsid w:val="000A39E6"/>
    <w:rsid w:val="000A3A58"/>
    <w:rsid w:val="000A3A7C"/>
    <w:rsid w:val="000A3B84"/>
    <w:rsid w:val="000A3C63"/>
    <w:rsid w:val="000A3D07"/>
    <w:rsid w:val="000A3E9C"/>
    <w:rsid w:val="000A3EF2"/>
    <w:rsid w:val="000A4036"/>
    <w:rsid w:val="000A4094"/>
    <w:rsid w:val="000A40A5"/>
    <w:rsid w:val="000A432F"/>
    <w:rsid w:val="000A4531"/>
    <w:rsid w:val="000A46E7"/>
    <w:rsid w:val="000A475D"/>
    <w:rsid w:val="000A47B8"/>
    <w:rsid w:val="000A47EC"/>
    <w:rsid w:val="000A488F"/>
    <w:rsid w:val="000A491A"/>
    <w:rsid w:val="000A4AC5"/>
    <w:rsid w:val="000A4D73"/>
    <w:rsid w:val="000A4E01"/>
    <w:rsid w:val="000A4FC6"/>
    <w:rsid w:val="000A50CD"/>
    <w:rsid w:val="000A50DB"/>
    <w:rsid w:val="000A515F"/>
    <w:rsid w:val="000A5303"/>
    <w:rsid w:val="000A553C"/>
    <w:rsid w:val="000A5645"/>
    <w:rsid w:val="000A56BC"/>
    <w:rsid w:val="000A572C"/>
    <w:rsid w:val="000A5870"/>
    <w:rsid w:val="000A5A82"/>
    <w:rsid w:val="000A5ADA"/>
    <w:rsid w:val="000A5AFE"/>
    <w:rsid w:val="000A5B14"/>
    <w:rsid w:val="000A5D30"/>
    <w:rsid w:val="000A5D38"/>
    <w:rsid w:val="000A5D49"/>
    <w:rsid w:val="000A5E75"/>
    <w:rsid w:val="000A6022"/>
    <w:rsid w:val="000A60F7"/>
    <w:rsid w:val="000A6115"/>
    <w:rsid w:val="000A6183"/>
    <w:rsid w:val="000A61D6"/>
    <w:rsid w:val="000A621A"/>
    <w:rsid w:val="000A6291"/>
    <w:rsid w:val="000A6367"/>
    <w:rsid w:val="000A6493"/>
    <w:rsid w:val="000A675E"/>
    <w:rsid w:val="000A6772"/>
    <w:rsid w:val="000A67E8"/>
    <w:rsid w:val="000A69A4"/>
    <w:rsid w:val="000A69F8"/>
    <w:rsid w:val="000A6A2B"/>
    <w:rsid w:val="000A6A5C"/>
    <w:rsid w:val="000A6A92"/>
    <w:rsid w:val="000A6AD2"/>
    <w:rsid w:val="000A6CD4"/>
    <w:rsid w:val="000A6D2F"/>
    <w:rsid w:val="000A6E3D"/>
    <w:rsid w:val="000A6EF4"/>
    <w:rsid w:val="000A6FEB"/>
    <w:rsid w:val="000A703B"/>
    <w:rsid w:val="000A70C3"/>
    <w:rsid w:val="000A718E"/>
    <w:rsid w:val="000A7207"/>
    <w:rsid w:val="000A72FE"/>
    <w:rsid w:val="000A7311"/>
    <w:rsid w:val="000A7327"/>
    <w:rsid w:val="000A738B"/>
    <w:rsid w:val="000A73A2"/>
    <w:rsid w:val="000A73AE"/>
    <w:rsid w:val="000A74B2"/>
    <w:rsid w:val="000A75A1"/>
    <w:rsid w:val="000A75C9"/>
    <w:rsid w:val="000A75ED"/>
    <w:rsid w:val="000A75F8"/>
    <w:rsid w:val="000A76BB"/>
    <w:rsid w:val="000A7742"/>
    <w:rsid w:val="000A789F"/>
    <w:rsid w:val="000A78BC"/>
    <w:rsid w:val="000A79C3"/>
    <w:rsid w:val="000A7A98"/>
    <w:rsid w:val="000A7A9C"/>
    <w:rsid w:val="000A7C11"/>
    <w:rsid w:val="000A7C20"/>
    <w:rsid w:val="000A7C3B"/>
    <w:rsid w:val="000A7CB3"/>
    <w:rsid w:val="000A7CE5"/>
    <w:rsid w:val="000A7D1A"/>
    <w:rsid w:val="000A7D41"/>
    <w:rsid w:val="000A7D48"/>
    <w:rsid w:val="000A7DB2"/>
    <w:rsid w:val="000A7E58"/>
    <w:rsid w:val="000A7EA8"/>
    <w:rsid w:val="000A7EE8"/>
    <w:rsid w:val="000A7F63"/>
    <w:rsid w:val="000B0025"/>
    <w:rsid w:val="000B0074"/>
    <w:rsid w:val="000B00B8"/>
    <w:rsid w:val="000B019C"/>
    <w:rsid w:val="000B043F"/>
    <w:rsid w:val="000B044B"/>
    <w:rsid w:val="000B0494"/>
    <w:rsid w:val="000B04BF"/>
    <w:rsid w:val="000B0508"/>
    <w:rsid w:val="000B051F"/>
    <w:rsid w:val="000B05EF"/>
    <w:rsid w:val="000B05F0"/>
    <w:rsid w:val="000B0706"/>
    <w:rsid w:val="000B07B3"/>
    <w:rsid w:val="000B07B8"/>
    <w:rsid w:val="000B082E"/>
    <w:rsid w:val="000B08C2"/>
    <w:rsid w:val="000B0AA2"/>
    <w:rsid w:val="000B0BBD"/>
    <w:rsid w:val="000B0BE5"/>
    <w:rsid w:val="000B0C44"/>
    <w:rsid w:val="000B0CAF"/>
    <w:rsid w:val="000B0D93"/>
    <w:rsid w:val="000B0DF4"/>
    <w:rsid w:val="000B0E78"/>
    <w:rsid w:val="000B0F4B"/>
    <w:rsid w:val="000B0FE6"/>
    <w:rsid w:val="000B1009"/>
    <w:rsid w:val="000B1102"/>
    <w:rsid w:val="000B1178"/>
    <w:rsid w:val="000B11B0"/>
    <w:rsid w:val="000B1203"/>
    <w:rsid w:val="000B1220"/>
    <w:rsid w:val="000B1259"/>
    <w:rsid w:val="000B125C"/>
    <w:rsid w:val="000B1398"/>
    <w:rsid w:val="000B13C7"/>
    <w:rsid w:val="000B1463"/>
    <w:rsid w:val="000B1507"/>
    <w:rsid w:val="000B152A"/>
    <w:rsid w:val="000B15B2"/>
    <w:rsid w:val="000B1620"/>
    <w:rsid w:val="000B16DC"/>
    <w:rsid w:val="000B171B"/>
    <w:rsid w:val="000B17C2"/>
    <w:rsid w:val="000B1897"/>
    <w:rsid w:val="000B1907"/>
    <w:rsid w:val="000B191A"/>
    <w:rsid w:val="000B1A6A"/>
    <w:rsid w:val="000B1B69"/>
    <w:rsid w:val="000B1BFC"/>
    <w:rsid w:val="000B1C25"/>
    <w:rsid w:val="000B1CF9"/>
    <w:rsid w:val="000B1DF3"/>
    <w:rsid w:val="000B1E8C"/>
    <w:rsid w:val="000B1E94"/>
    <w:rsid w:val="000B20EE"/>
    <w:rsid w:val="000B20F0"/>
    <w:rsid w:val="000B212A"/>
    <w:rsid w:val="000B2183"/>
    <w:rsid w:val="000B2318"/>
    <w:rsid w:val="000B23F9"/>
    <w:rsid w:val="000B243F"/>
    <w:rsid w:val="000B259C"/>
    <w:rsid w:val="000B26D7"/>
    <w:rsid w:val="000B27E9"/>
    <w:rsid w:val="000B2808"/>
    <w:rsid w:val="000B28AF"/>
    <w:rsid w:val="000B28DF"/>
    <w:rsid w:val="000B28F6"/>
    <w:rsid w:val="000B2913"/>
    <w:rsid w:val="000B29D3"/>
    <w:rsid w:val="000B2BC0"/>
    <w:rsid w:val="000B2CB7"/>
    <w:rsid w:val="000B2D03"/>
    <w:rsid w:val="000B2D38"/>
    <w:rsid w:val="000B2DB6"/>
    <w:rsid w:val="000B2DEB"/>
    <w:rsid w:val="000B2E44"/>
    <w:rsid w:val="000B2EB8"/>
    <w:rsid w:val="000B2F87"/>
    <w:rsid w:val="000B2FF1"/>
    <w:rsid w:val="000B300D"/>
    <w:rsid w:val="000B3027"/>
    <w:rsid w:val="000B3079"/>
    <w:rsid w:val="000B307F"/>
    <w:rsid w:val="000B30A5"/>
    <w:rsid w:val="000B337F"/>
    <w:rsid w:val="000B3384"/>
    <w:rsid w:val="000B34C7"/>
    <w:rsid w:val="000B3767"/>
    <w:rsid w:val="000B37AD"/>
    <w:rsid w:val="000B37B8"/>
    <w:rsid w:val="000B3853"/>
    <w:rsid w:val="000B38AB"/>
    <w:rsid w:val="000B3998"/>
    <w:rsid w:val="000B39BD"/>
    <w:rsid w:val="000B3B91"/>
    <w:rsid w:val="000B3BFE"/>
    <w:rsid w:val="000B3CC5"/>
    <w:rsid w:val="000B3D65"/>
    <w:rsid w:val="000B3DA0"/>
    <w:rsid w:val="000B3E3D"/>
    <w:rsid w:val="000B3E83"/>
    <w:rsid w:val="000B3FC3"/>
    <w:rsid w:val="000B412B"/>
    <w:rsid w:val="000B41C3"/>
    <w:rsid w:val="000B4205"/>
    <w:rsid w:val="000B429F"/>
    <w:rsid w:val="000B42D5"/>
    <w:rsid w:val="000B44AF"/>
    <w:rsid w:val="000B469D"/>
    <w:rsid w:val="000B4718"/>
    <w:rsid w:val="000B4744"/>
    <w:rsid w:val="000B474D"/>
    <w:rsid w:val="000B4784"/>
    <w:rsid w:val="000B47CE"/>
    <w:rsid w:val="000B4888"/>
    <w:rsid w:val="000B48F2"/>
    <w:rsid w:val="000B496D"/>
    <w:rsid w:val="000B497F"/>
    <w:rsid w:val="000B4A45"/>
    <w:rsid w:val="000B4AB0"/>
    <w:rsid w:val="000B4BFF"/>
    <w:rsid w:val="000B4D46"/>
    <w:rsid w:val="000B4DA2"/>
    <w:rsid w:val="000B4EE1"/>
    <w:rsid w:val="000B4EE7"/>
    <w:rsid w:val="000B510F"/>
    <w:rsid w:val="000B517A"/>
    <w:rsid w:val="000B517D"/>
    <w:rsid w:val="000B5213"/>
    <w:rsid w:val="000B5223"/>
    <w:rsid w:val="000B5230"/>
    <w:rsid w:val="000B53CC"/>
    <w:rsid w:val="000B53F2"/>
    <w:rsid w:val="000B5591"/>
    <w:rsid w:val="000B5775"/>
    <w:rsid w:val="000B57EA"/>
    <w:rsid w:val="000B57F9"/>
    <w:rsid w:val="000B5801"/>
    <w:rsid w:val="000B584C"/>
    <w:rsid w:val="000B5864"/>
    <w:rsid w:val="000B58FD"/>
    <w:rsid w:val="000B5A47"/>
    <w:rsid w:val="000B5BAD"/>
    <w:rsid w:val="000B5C1B"/>
    <w:rsid w:val="000B5C1F"/>
    <w:rsid w:val="000B5FD7"/>
    <w:rsid w:val="000B6000"/>
    <w:rsid w:val="000B6062"/>
    <w:rsid w:val="000B60B7"/>
    <w:rsid w:val="000B60CA"/>
    <w:rsid w:val="000B61A4"/>
    <w:rsid w:val="000B6289"/>
    <w:rsid w:val="000B63BE"/>
    <w:rsid w:val="000B6420"/>
    <w:rsid w:val="000B64A1"/>
    <w:rsid w:val="000B6557"/>
    <w:rsid w:val="000B6651"/>
    <w:rsid w:val="000B66AD"/>
    <w:rsid w:val="000B6796"/>
    <w:rsid w:val="000B680F"/>
    <w:rsid w:val="000B6B26"/>
    <w:rsid w:val="000B6C8F"/>
    <w:rsid w:val="000B6D18"/>
    <w:rsid w:val="000B6D4B"/>
    <w:rsid w:val="000B6D51"/>
    <w:rsid w:val="000B6DCC"/>
    <w:rsid w:val="000B6EA4"/>
    <w:rsid w:val="000B6F2D"/>
    <w:rsid w:val="000B6F41"/>
    <w:rsid w:val="000B6F5C"/>
    <w:rsid w:val="000B6F77"/>
    <w:rsid w:val="000B6FAC"/>
    <w:rsid w:val="000B705F"/>
    <w:rsid w:val="000B715E"/>
    <w:rsid w:val="000B727A"/>
    <w:rsid w:val="000B72CB"/>
    <w:rsid w:val="000B75FC"/>
    <w:rsid w:val="000B7625"/>
    <w:rsid w:val="000B76A5"/>
    <w:rsid w:val="000B76AE"/>
    <w:rsid w:val="000B7717"/>
    <w:rsid w:val="000B7732"/>
    <w:rsid w:val="000B7781"/>
    <w:rsid w:val="000B778A"/>
    <w:rsid w:val="000B77B3"/>
    <w:rsid w:val="000B77D0"/>
    <w:rsid w:val="000B78C6"/>
    <w:rsid w:val="000B78D7"/>
    <w:rsid w:val="000B794C"/>
    <w:rsid w:val="000B7AB0"/>
    <w:rsid w:val="000B7AF0"/>
    <w:rsid w:val="000B7B63"/>
    <w:rsid w:val="000B7C1C"/>
    <w:rsid w:val="000B7CE6"/>
    <w:rsid w:val="000B7D6C"/>
    <w:rsid w:val="000B7DB1"/>
    <w:rsid w:val="000B7DF0"/>
    <w:rsid w:val="000B7EAE"/>
    <w:rsid w:val="000C0002"/>
    <w:rsid w:val="000C0018"/>
    <w:rsid w:val="000C003D"/>
    <w:rsid w:val="000C0056"/>
    <w:rsid w:val="000C00F5"/>
    <w:rsid w:val="000C020C"/>
    <w:rsid w:val="000C0246"/>
    <w:rsid w:val="000C03E6"/>
    <w:rsid w:val="000C03FA"/>
    <w:rsid w:val="000C0428"/>
    <w:rsid w:val="000C050F"/>
    <w:rsid w:val="000C05AD"/>
    <w:rsid w:val="000C062E"/>
    <w:rsid w:val="000C0713"/>
    <w:rsid w:val="000C0844"/>
    <w:rsid w:val="000C08A0"/>
    <w:rsid w:val="000C08C2"/>
    <w:rsid w:val="000C0AF9"/>
    <w:rsid w:val="000C0B1D"/>
    <w:rsid w:val="000C0CFB"/>
    <w:rsid w:val="000C0DAB"/>
    <w:rsid w:val="000C0E0A"/>
    <w:rsid w:val="000C0E97"/>
    <w:rsid w:val="000C0F48"/>
    <w:rsid w:val="000C0FC6"/>
    <w:rsid w:val="000C1098"/>
    <w:rsid w:val="000C10D8"/>
    <w:rsid w:val="000C10F1"/>
    <w:rsid w:val="000C12B6"/>
    <w:rsid w:val="000C1434"/>
    <w:rsid w:val="000C1654"/>
    <w:rsid w:val="000C1888"/>
    <w:rsid w:val="000C1898"/>
    <w:rsid w:val="000C193B"/>
    <w:rsid w:val="000C19C7"/>
    <w:rsid w:val="000C1A31"/>
    <w:rsid w:val="000C1A70"/>
    <w:rsid w:val="000C1A77"/>
    <w:rsid w:val="000C1B44"/>
    <w:rsid w:val="000C1B50"/>
    <w:rsid w:val="000C1B94"/>
    <w:rsid w:val="000C1BD2"/>
    <w:rsid w:val="000C1BE9"/>
    <w:rsid w:val="000C1CBB"/>
    <w:rsid w:val="000C1EDF"/>
    <w:rsid w:val="000C1F0F"/>
    <w:rsid w:val="000C202D"/>
    <w:rsid w:val="000C24B5"/>
    <w:rsid w:val="000C2576"/>
    <w:rsid w:val="000C25F4"/>
    <w:rsid w:val="000C25F7"/>
    <w:rsid w:val="000C270E"/>
    <w:rsid w:val="000C27A4"/>
    <w:rsid w:val="000C291F"/>
    <w:rsid w:val="000C298B"/>
    <w:rsid w:val="000C2A23"/>
    <w:rsid w:val="000C2A48"/>
    <w:rsid w:val="000C2BDE"/>
    <w:rsid w:val="000C2C2B"/>
    <w:rsid w:val="000C2C5C"/>
    <w:rsid w:val="000C2D83"/>
    <w:rsid w:val="000C2D97"/>
    <w:rsid w:val="000C2ECC"/>
    <w:rsid w:val="000C2F75"/>
    <w:rsid w:val="000C315D"/>
    <w:rsid w:val="000C31CC"/>
    <w:rsid w:val="000C324A"/>
    <w:rsid w:val="000C3253"/>
    <w:rsid w:val="000C329A"/>
    <w:rsid w:val="000C34C3"/>
    <w:rsid w:val="000C358C"/>
    <w:rsid w:val="000C35DC"/>
    <w:rsid w:val="000C35E9"/>
    <w:rsid w:val="000C370E"/>
    <w:rsid w:val="000C379A"/>
    <w:rsid w:val="000C37FE"/>
    <w:rsid w:val="000C383A"/>
    <w:rsid w:val="000C3B27"/>
    <w:rsid w:val="000C3B65"/>
    <w:rsid w:val="000C3BDE"/>
    <w:rsid w:val="000C3CF6"/>
    <w:rsid w:val="000C3D15"/>
    <w:rsid w:val="000C3DE0"/>
    <w:rsid w:val="000C3DEB"/>
    <w:rsid w:val="000C3DFD"/>
    <w:rsid w:val="000C3E86"/>
    <w:rsid w:val="000C3FA5"/>
    <w:rsid w:val="000C3FC5"/>
    <w:rsid w:val="000C412B"/>
    <w:rsid w:val="000C419F"/>
    <w:rsid w:val="000C4209"/>
    <w:rsid w:val="000C4213"/>
    <w:rsid w:val="000C4342"/>
    <w:rsid w:val="000C4374"/>
    <w:rsid w:val="000C43F3"/>
    <w:rsid w:val="000C458F"/>
    <w:rsid w:val="000C45FC"/>
    <w:rsid w:val="000C4613"/>
    <w:rsid w:val="000C4735"/>
    <w:rsid w:val="000C4851"/>
    <w:rsid w:val="000C48DB"/>
    <w:rsid w:val="000C4913"/>
    <w:rsid w:val="000C499C"/>
    <w:rsid w:val="000C4A4C"/>
    <w:rsid w:val="000C4B4F"/>
    <w:rsid w:val="000C4D1F"/>
    <w:rsid w:val="000C4DDF"/>
    <w:rsid w:val="000C4E1B"/>
    <w:rsid w:val="000C4E1C"/>
    <w:rsid w:val="000C4EAD"/>
    <w:rsid w:val="000C502C"/>
    <w:rsid w:val="000C5055"/>
    <w:rsid w:val="000C5065"/>
    <w:rsid w:val="000C5111"/>
    <w:rsid w:val="000C51AD"/>
    <w:rsid w:val="000C526A"/>
    <w:rsid w:val="000C52F3"/>
    <w:rsid w:val="000C542D"/>
    <w:rsid w:val="000C5454"/>
    <w:rsid w:val="000C5489"/>
    <w:rsid w:val="000C54C2"/>
    <w:rsid w:val="000C5500"/>
    <w:rsid w:val="000C5530"/>
    <w:rsid w:val="000C5604"/>
    <w:rsid w:val="000C5717"/>
    <w:rsid w:val="000C5768"/>
    <w:rsid w:val="000C57DB"/>
    <w:rsid w:val="000C580D"/>
    <w:rsid w:val="000C5853"/>
    <w:rsid w:val="000C58BC"/>
    <w:rsid w:val="000C5945"/>
    <w:rsid w:val="000C5951"/>
    <w:rsid w:val="000C5A14"/>
    <w:rsid w:val="000C5A75"/>
    <w:rsid w:val="000C5AF8"/>
    <w:rsid w:val="000C5B92"/>
    <w:rsid w:val="000C5C72"/>
    <w:rsid w:val="000C5CEC"/>
    <w:rsid w:val="000C5D03"/>
    <w:rsid w:val="000C5DCE"/>
    <w:rsid w:val="000C606A"/>
    <w:rsid w:val="000C609B"/>
    <w:rsid w:val="000C6213"/>
    <w:rsid w:val="000C62FA"/>
    <w:rsid w:val="000C6442"/>
    <w:rsid w:val="000C64C4"/>
    <w:rsid w:val="000C650B"/>
    <w:rsid w:val="000C657B"/>
    <w:rsid w:val="000C65F3"/>
    <w:rsid w:val="000C6641"/>
    <w:rsid w:val="000C668E"/>
    <w:rsid w:val="000C670F"/>
    <w:rsid w:val="000C6796"/>
    <w:rsid w:val="000C6902"/>
    <w:rsid w:val="000C692E"/>
    <w:rsid w:val="000C6948"/>
    <w:rsid w:val="000C69C8"/>
    <w:rsid w:val="000C6A00"/>
    <w:rsid w:val="000C6B23"/>
    <w:rsid w:val="000C6C13"/>
    <w:rsid w:val="000C6C6F"/>
    <w:rsid w:val="000C6CE9"/>
    <w:rsid w:val="000C6DE5"/>
    <w:rsid w:val="000C6EF9"/>
    <w:rsid w:val="000C6F90"/>
    <w:rsid w:val="000C7040"/>
    <w:rsid w:val="000C7048"/>
    <w:rsid w:val="000C70CE"/>
    <w:rsid w:val="000C721D"/>
    <w:rsid w:val="000C7265"/>
    <w:rsid w:val="000C738D"/>
    <w:rsid w:val="000C7455"/>
    <w:rsid w:val="000C7466"/>
    <w:rsid w:val="000C74C1"/>
    <w:rsid w:val="000C74CB"/>
    <w:rsid w:val="000C74F4"/>
    <w:rsid w:val="000C7503"/>
    <w:rsid w:val="000C7598"/>
    <w:rsid w:val="000C75D7"/>
    <w:rsid w:val="000C763F"/>
    <w:rsid w:val="000C76DC"/>
    <w:rsid w:val="000C772F"/>
    <w:rsid w:val="000C7786"/>
    <w:rsid w:val="000C782E"/>
    <w:rsid w:val="000C7863"/>
    <w:rsid w:val="000C7881"/>
    <w:rsid w:val="000C7910"/>
    <w:rsid w:val="000C791D"/>
    <w:rsid w:val="000C7AAD"/>
    <w:rsid w:val="000C7CB9"/>
    <w:rsid w:val="000C7D42"/>
    <w:rsid w:val="000D0172"/>
    <w:rsid w:val="000D0192"/>
    <w:rsid w:val="000D024D"/>
    <w:rsid w:val="000D02D8"/>
    <w:rsid w:val="000D038F"/>
    <w:rsid w:val="000D03DD"/>
    <w:rsid w:val="000D03E1"/>
    <w:rsid w:val="000D0443"/>
    <w:rsid w:val="000D04CA"/>
    <w:rsid w:val="000D0560"/>
    <w:rsid w:val="000D05C9"/>
    <w:rsid w:val="000D0633"/>
    <w:rsid w:val="000D06BF"/>
    <w:rsid w:val="000D0821"/>
    <w:rsid w:val="000D083A"/>
    <w:rsid w:val="000D087A"/>
    <w:rsid w:val="000D0895"/>
    <w:rsid w:val="000D0922"/>
    <w:rsid w:val="000D0A71"/>
    <w:rsid w:val="000D0B62"/>
    <w:rsid w:val="000D0C13"/>
    <w:rsid w:val="000D0C26"/>
    <w:rsid w:val="000D0C75"/>
    <w:rsid w:val="000D0CDE"/>
    <w:rsid w:val="000D0F95"/>
    <w:rsid w:val="000D0FDB"/>
    <w:rsid w:val="000D1050"/>
    <w:rsid w:val="000D10B5"/>
    <w:rsid w:val="000D1299"/>
    <w:rsid w:val="000D13CF"/>
    <w:rsid w:val="000D141D"/>
    <w:rsid w:val="000D1446"/>
    <w:rsid w:val="000D1537"/>
    <w:rsid w:val="000D1745"/>
    <w:rsid w:val="000D178A"/>
    <w:rsid w:val="000D1A1A"/>
    <w:rsid w:val="000D1A2C"/>
    <w:rsid w:val="000D1AFF"/>
    <w:rsid w:val="000D1B04"/>
    <w:rsid w:val="000D1B2E"/>
    <w:rsid w:val="000D1C35"/>
    <w:rsid w:val="000D1C5A"/>
    <w:rsid w:val="000D1D0E"/>
    <w:rsid w:val="000D1FBF"/>
    <w:rsid w:val="000D1FCA"/>
    <w:rsid w:val="000D2073"/>
    <w:rsid w:val="000D2092"/>
    <w:rsid w:val="000D20B3"/>
    <w:rsid w:val="000D20C3"/>
    <w:rsid w:val="000D2174"/>
    <w:rsid w:val="000D2188"/>
    <w:rsid w:val="000D2189"/>
    <w:rsid w:val="000D224C"/>
    <w:rsid w:val="000D2266"/>
    <w:rsid w:val="000D22CF"/>
    <w:rsid w:val="000D2358"/>
    <w:rsid w:val="000D238B"/>
    <w:rsid w:val="000D246E"/>
    <w:rsid w:val="000D24D9"/>
    <w:rsid w:val="000D25A6"/>
    <w:rsid w:val="000D2678"/>
    <w:rsid w:val="000D269C"/>
    <w:rsid w:val="000D2798"/>
    <w:rsid w:val="000D27C5"/>
    <w:rsid w:val="000D287C"/>
    <w:rsid w:val="000D292C"/>
    <w:rsid w:val="000D293F"/>
    <w:rsid w:val="000D294A"/>
    <w:rsid w:val="000D29DF"/>
    <w:rsid w:val="000D2A29"/>
    <w:rsid w:val="000D2A55"/>
    <w:rsid w:val="000D2AB8"/>
    <w:rsid w:val="000D2AE6"/>
    <w:rsid w:val="000D2BB7"/>
    <w:rsid w:val="000D2BC4"/>
    <w:rsid w:val="000D2C1E"/>
    <w:rsid w:val="000D2C56"/>
    <w:rsid w:val="000D2D5C"/>
    <w:rsid w:val="000D2DA7"/>
    <w:rsid w:val="000D2E20"/>
    <w:rsid w:val="000D2E40"/>
    <w:rsid w:val="000D2E5C"/>
    <w:rsid w:val="000D2EA3"/>
    <w:rsid w:val="000D2F7D"/>
    <w:rsid w:val="000D3009"/>
    <w:rsid w:val="000D30C4"/>
    <w:rsid w:val="000D311F"/>
    <w:rsid w:val="000D315C"/>
    <w:rsid w:val="000D32B9"/>
    <w:rsid w:val="000D3354"/>
    <w:rsid w:val="000D3436"/>
    <w:rsid w:val="000D344B"/>
    <w:rsid w:val="000D3561"/>
    <w:rsid w:val="000D3732"/>
    <w:rsid w:val="000D378F"/>
    <w:rsid w:val="000D37E5"/>
    <w:rsid w:val="000D37EF"/>
    <w:rsid w:val="000D38BA"/>
    <w:rsid w:val="000D3948"/>
    <w:rsid w:val="000D39C7"/>
    <w:rsid w:val="000D3A0B"/>
    <w:rsid w:val="000D3A42"/>
    <w:rsid w:val="000D3A92"/>
    <w:rsid w:val="000D3AA0"/>
    <w:rsid w:val="000D3B2C"/>
    <w:rsid w:val="000D3B5C"/>
    <w:rsid w:val="000D3E65"/>
    <w:rsid w:val="000D3E7B"/>
    <w:rsid w:val="000D3F28"/>
    <w:rsid w:val="000D4115"/>
    <w:rsid w:val="000D42AF"/>
    <w:rsid w:val="000D43C2"/>
    <w:rsid w:val="000D4688"/>
    <w:rsid w:val="000D46BB"/>
    <w:rsid w:val="000D46F4"/>
    <w:rsid w:val="000D481A"/>
    <w:rsid w:val="000D4941"/>
    <w:rsid w:val="000D4A04"/>
    <w:rsid w:val="000D4C76"/>
    <w:rsid w:val="000D4CC9"/>
    <w:rsid w:val="000D4D0A"/>
    <w:rsid w:val="000D4EF8"/>
    <w:rsid w:val="000D4F18"/>
    <w:rsid w:val="000D4F81"/>
    <w:rsid w:val="000D507C"/>
    <w:rsid w:val="000D50F3"/>
    <w:rsid w:val="000D5172"/>
    <w:rsid w:val="000D5177"/>
    <w:rsid w:val="000D51DD"/>
    <w:rsid w:val="000D528F"/>
    <w:rsid w:val="000D52FE"/>
    <w:rsid w:val="000D53BA"/>
    <w:rsid w:val="000D53BC"/>
    <w:rsid w:val="000D53EC"/>
    <w:rsid w:val="000D549E"/>
    <w:rsid w:val="000D5668"/>
    <w:rsid w:val="000D56A5"/>
    <w:rsid w:val="000D5753"/>
    <w:rsid w:val="000D575B"/>
    <w:rsid w:val="000D576D"/>
    <w:rsid w:val="000D579B"/>
    <w:rsid w:val="000D57A9"/>
    <w:rsid w:val="000D5ADF"/>
    <w:rsid w:val="000D5AF0"/>
    <w:rsid w:val="000D5BD4"/>
    <w:rsid w:val="000D5CA6"/>
    <w:rsid w:val="000D5CF2"/>
    <w:rsid w:val="000D5D0D"/>
    <w:rsid w:val="000D5D5D"/>
    <w:rsid w:val="000D5F40"/>
    <w:rsid w:val="000D6108"/>
    <w:rsid w:val="000D6174"/>
    <w:rsid w:val="000D61C0"/>
    <w:rsid w:val="000D61EF"/>
    <w:rsid w:val="000D6293"/>
    <w:rsid w:val="000D6351"/>
    <w:rsid w:val="000D6377"/>
    <w:rsid w:val="000D65B2"/>
    <w:rsid w:val="000D668A"/>
    <w:rsid w:val="000D6708"/>
    <w:rsid w:val="000D6849"/>
    <w:rsid w:val="000D686C"/>
    <w:rsid w:val="000D68B7"/>
    <w:rsid w:val="000D69A6"/>
    <w:rsid w:val="000D6A89"/>
    <w:rsid w:val="000D6C19"/>
    <w:rsid w:val="000D6D1D"/>
    <w:rsid w:val="000D6D23"/>
    <w:rsid w:val="000D6DB1"/>
    <w:rsid w:val="000D6E06"/>
    <w:rsid w:val="000D6E34"/>
    <w:rsid w:val="000D6E9D"/>
    <w:rsid w:val="000D6F9C"/>
    <w:rsid w:val="000D7024"/>
    <w:rsid w:val="000D70CB"/>
    <w:rsid w:val="000D716C"/>
    <w:rsid w:val="000D72F5"/>
    <w:rsid w:val="000D72FA"/>
    <w:rsid w:val="000D73F9"/>
    <w:rsid w:val="000D749C"/>
    <w:rsid w:val="000D759E"/>
    <w:rsid w:val="000D75C9"/>
    <w:rsid w:val="000D764B"/>
    <w:rsid w:val="000D76AB"/>
    <w:rsid w:val="000D779C"/>
    <w:rsid w:val="000D7845"/>
    <w:rsid w:val="000D7ACC"/>
    <w:rsid w:val="000D7CA3"/>
    <w:rsid w:val="000D7D0C"/>
    <w:rsid w:val="000D7F31"/>
    <w:rsid w:val="000D7FED"/>
    <w:rsid w:val="000E0157"/>
    <w:rsid w:val="000E0292"/>
    <w:rsid w:val="000E0417"/>
    <w:rsid w:val="000E043A"/>
    <w:rsid w:val="000E0442"/>
    <w:rsid w:val="000E0563"/>
    <w:rsid w:val="000E0590"/>
    <w:rsid w:val="000E05BA"/>
    <w:rsid w:val="000E05CF"/>
    <w:rsid w:val="000E0627"/>
    <w:rsid w:val="000E080D"/>
    <w:rsid w:val="000E093C"/>
    <w:rsid w:val="000E095A"/>
    <w:rsid w:val="000E0A8C"/>
    <w:rsid w:val="000E0AAD"/>
    <w:rsid w:val="000E0AC6"/>
    <w:rsid w:val="000E0AE1"/>
    <w:rsid w:val="000E0B5A"/>
    <w:rsid w:val="000E0B82"/>
    <w:rsid w:val="000E0B8E"/>
    <w:rsid w:val="000E0C31"/>
    <w:rsid w:val="000E0FE0"/>
    <w:rsid w:val="000E106E"/>
    <w:rsid w:val="000E10C4"/>
    <w:rsid w:val="000E10E6"/>
    <w:rsid w:val="000E113F"/>
    <w:rsid w:val="000E1181"/>
    <w:rsid w:val="000E1199"/>
    <w:rsid w:val="000E1229"/>
    <w:rsid w:val="000E1352"/>
    <w:rsid w:val="000E1497"/>
    <w:rsid w:val="000E14A3"/>
    <w:rsid w:val="000E161F"/>
    <w:rsid w:val="000E178C"/>
    <w:rsid w:val="000E17E8"/>
    <w:rsid w:val="000E17EE"/>
    <w:rsid w:val="000E181F"/>
    <w:rsid w:val="000E189B"/>
    <w:rsid w:val="000E18C3"/>
    <w:rsid w:val="000E1931"/>
    <w:rsid w:val="000E199A"/>
    <w:rsid w:val="000E1A4C"/>
    <w:rsid w:val="000E1A6B"/>
    <w:rsid w:val="000E1ACB"/>
    <w:rsid w:val="000E1B48"/>
    <w:rsid w:val="000E1BC4"/>
    <w:rsid w:val="000E1C22"/>
    <w:rsid w:val="000E1C85"/>
    <w:rsid w:val="000E1C9E"/>
    <w:rsid w:val="000E1E25"/>
    <w:rsid w:val="000E2150"/>
    <w:rsid w:val="000E21B8"/>
    <w:rsid w:val="000E21D6"/>
    <w:rsid w:val="000E21E5"/>
    <w:rsid w:val="000E228B"/>
    <w:rsid w:val="000E2489"/>
    <w:rsid w:val="000E24AD"/>
    <w:rsid w:val="000E25DE"/>
    <w:rsid w:val="000E2687"/>
    <w:rsid w:val="000E2696"/>
    <w:rsid w:val="000E26AE"/>
    <w:rsid w:val="000E27B8"/>
    <w:rsid w:val="000E288F"/>
    <w:rsid w:val="000E28A2"/>
    <w:rsid w:val="000E28C0"/>
    <w:rsid w:val="000E28E1"/>
    <w:rsid w:val="000E2A21"/>
    <w:rsid w:val="000E2B5F"/>
    <w:rsid w:val="000E2BCA"/>
    <w:rsid w:val="000E2BDD"/>
    <w:rsid w:val="000E2CC0"/>
    <w:rsid w:val="000E2CCA"/>
    <w:rsid w:val="000E2D31"/>
    <w:rsid w:val="000E2F1F"/>
    <w:rsid w:val="000E3026"/>
    <w:rsid w:val="000E30E8"/>
    <w:rsid w:val="000E3251"/>
    <w:rsid w:val="000E325E"/>
    <w:rsid w:val="000E32A9"/>
    <w:rsid w:val="000E336F"/>
    <w:rsid w:val="000E3402"/>
    <w:rsid w:val="000E341F"/>
    <w:rsid w:val="000E34C2"/>
    <w:rsid w:val="000E34F4"/>
    <w:rsid w:val="000E359A"/>
    <w:rsid w:val="000E35F2"/>
    <w:rsid w:val="000E3606"/>
    <w:rsid w:val="000E36AB"/>
    <w:rsid w:val="000E36EF"/>
    <w:rsid w:val="000E36F1"/>
    <w:rsid w:val="000E3733"/>
    <w:rsid w:val="000E37A0"/>
    <w:rsid w:val="000E37F7"/>
    <w:rsid w:val="000E3822"/>
    <w:rsid w:val="000E385A"/>
    <w:rsid w:val="000E38A7"/>
    <w:rsid w:val="000E3917"/>
    <w:rsid w:val="000E396B"/>
    <w:rsid w:val="000E3977"/>
    <w:rsid w:val="000E3AFE"/>
    <w:rsid w:val="000E3B3D"/>
    <w:rsid w:val="000E3B85"/>
    <w:rsid w:val="000E3BE1"/>
    <w:rsid w:val="000E3C29"/>
    <w:rsid w:val="000E3C3C"/>
    <w:rsid w:val="000E3C62"/>
    <w:rsid w:val="000E3CF4"/>
    <w:rsid w:val="000E3D3F"/>
    <w:rsid w:val="000E3DCB"/>
    <w:rsid w:val="000E3DDF"/>
    <w:rsid w:val="000E3F1D"/>
    <w:rsid w:val="000E3F3F"/>
    <w:rsid w:val="000E41F3"/>
    <w:rsid w:val="000E41F9"/>
    <w:rsid w:val="000E429B"/>
    <w:rsid w:val="000E4606"/>
    <w:rsid w:val="000E46E6"/>
    <w:rsid w:val="000E4758"/>
    <w:rsid w:val="000E49FA"/>
    <w:rsid w:val="000E4A9D"/>
    <w:rsid w:val="000E4B1D"/>
    <w:rsid w:val="000E4B41"/>
    <w:rsid w:val="000E4B89"/>
    <w:rsid w:val="000E4C13"/>
    <w:rsid w:val="000E4C9C"/>
    <w:rsid w:val="000E4D3A"/>
    <w:rsid w:val="000E4D5B"/>
    <w:rsid w:val="000E4DA9"/>
    <w:rsid w:val="000E4EA9"/>
    <w:rsid w:val="000E4ECF"/>
    <w:rsid w:val="000E4EEA"/>
    <w:rsid w:val="000E4FA8"/>
    <w:rsid w:val="000E51DA"/>
    <w:rsid w:val="000E51FB"/>
    <w:rsid w:val="000E53D0"/>
    <w:rsid w:val="000E543C"/>
    <w:rsid w:val="000E54AB"/>
    <w:rsid w:val="000E564A"/>
    <w:rsid w:val="000E56A5"/>
    <w:rsid w:val="000E5700"/>
    <w:rsid w:val="000E58B7"/>
    <w:rsid w:val="000E58BE"/>
    <w:rsid w:val="000E59AE"/>
    <w:rsid w:val="000E59EA"/>
    <w:rsid w:val="000E5A01"/>
    <w:rsid w:val="000E5A3D"/>
    <w:rsid w:val="000E5B72"/>
    <w:rsid w:val="000E5B9E"/>
    <w:rsid w:val="000E5BBC"/>
    <w:rsid w:val="000E5C03"/>
    <w:rsid w:val="000E5EAD"/>
    <w:rsid w:val="000E5FEB"/>
    <w:rsid w:val="000E600E"/>
    <w:rsid w:val="000E6022"/>
    <w:rsid w:val="000E6042"/>
    <w:rsid w:val="000E6071"/>
    <w:rsid w:val="000E60B9"/>
    <w:rsid w:val="000E6282"/>
    <w:rsid w:val="000E6321"/>
    <w:rsid w:val="000E6342"/>
    <w:rsid w:val="000E6374"/>
    <w:rsid w:val="000E6467"/>
    <w:rsid w:val="000E647E"/>
    <w:rsid w:val="000E6492"/>
    <w:rsid w:val="000E650F"/>
    <w:rsid w:val="000E6697"/>
    <w:rsid w:val="000E67A0"/>
    <w:rsid w:val="000E6A35"/>
    <w:rsid w:val="000E6A7A"/>
    <w:rsid w:val="000E6CE1"/>
    <w:rsid w:val="000E6D3B"/>
    <w:rsid w:val="000E6E2A"/>
    <w:rsid w:val="000E6E8C"/>
    <w:rsid w:val="000E6F74"/>
    <w:rsid w:val="000E700A"/>
    <w:rsid w:val="000E700D"/>
    <w:rsid w:val="000E704A"/>
    <w:rsid w:val="000E7081"/>
    <w:rsid w:val="000E7169"/>
    <w:rsid w:val="000E71F6"/>
    <w:rsid w:val="000E7226"/>
    <w:rsid w:val="000E72B6"/>
    <w:rsid w:val="000E72DF"/>
    <w:rsid w:val="000E72FB"/>
    <w:rsid w:val="000E73F1"/>
    <w:rsid w:val="000E75E7"/>
    <w:rsid w:val="000E7752"/>
    <w:rsid w:val="000E776E"/>
    <w:rsid w:val="000E786A"/>
    <w:rsid w:val="000E7878"/>
    <w:rsid w:val="000E78AB"/>
    <w:rsid w:val="000E790C"/>
    <w:rsid w:val="000E7B0B"/>
    <w:rsid w:val="000E7B28"/>
    <w:rsid w:val="000E7B84"/>
    <w:rsid w:val="000E7CAB"/>
    <w:rsid w:val="000E7D08"/>
    <w:rsid w:val="000E7D6F"/>
    <w:rsid w:val="000E7E5F"/>
    <w:rsid w:val="000E7EAF"/>
    <w:rsid w:val="000E7EF0"/>
    <w:rsid w:val="000F00F8"/>
    <w:rsid w:val="000F0211"/>
    <w:rsid w:val="000F042A"/>
    <w:rsid w:val="000F045E"/>
    <w:rsid w:val="000F04A3"/>
    <w:rsid w:val="000F065D"/>
    <w:rsid w:val="000F067C"/>
    <w:rsid w:val="000F07E5"/>
    <w:rsid w:val="000F080B"/>
    <w:rsid w:val="000F0873"/>
    <w:rsid w:val="000F098A"/>
    <w:rsid w:val="000F09CF"/>
    <w:rsid w:val="000F0C89"/>
    <w:rsid w:val="000F0CBD"/>
    <w:rsid w:val="000F0D73"/>
    <w:rsid w:val="000F0D8D"/>
    <w:rsid w:val="000F0DFF"/>
    <w:rsid w:val="000F0E68"/>
    <w:rsid w:val="000F1110"/>
    <w:rsid w:val="000F1139"/>
    <w:rsid w:val="000F1146"/>
    <w:rsid w:val="000F114D"/>
    <w:rsid w:val="000F121B"/>
    <w:rsid w:val="000F128A"/>
    <w:rsid w:val="000F1355"/>
    <w:rsid w:val="000F13A0"/>
    <w:rsid w:val="000F142E"/>
    <w:rsid w:val="000F1437"/>
    <w:rsid w:val="000F152D"/>
    <w:rsid w:val="000F16A5"/>
    <w:rsid w:val="000F17C8"/>
    <w:rsid w:val="000F18B9"/>
    <w:rsid w:val="000F1900"/>
    <w:rsid w:val="000F1902"/>
    <w:rsid w:val="000F1917"/>
    <w:rsid w:val="000F1C96"/>
    <w:rsid w:val="000F1D4D"/>
    <w:rsid w:val="000F1D6A"/>
    <w:rsid w:val="000F1DA9"/>
    <w:rsid w:val="000F1E26"/>
    <w:rsid w:val="000F1EE6"/>
    <w:rsid w:val="000F1FCA"/>
    <w:rsid w:val="000F2012"/>
    <w:rsid w:val="000F23B6"/>
    <w:rsid w:val="000F24A0"/>
    <w:rsid w:val="000F24A5"/>
    <w:rsid w:val="000F25E1"/>
    <w:rsid w:val="000F2668"/>
    <w:rsid w:val="000F278B"/>
    <w:rsid w:val="000F2817"/>
    <w:rsid w:val="000F28A5"/>
    <w:rsid w:val="000F28DD"/>
    <w:rsid w:val="000F2915"/>
    <w:rsid w:val="000F2927"/>
    <w:rsid w:val="000F29BF"/>
    <w:rsid w:val="000F29D7"/>
    <w:rsid w:val="000F2BC1"/>
    <w:rsid w:val="000F2E1D"/>
    <w:rsid w:val="000F2E2B"/>
    <w:rsid w:val="000F2F4B"/>
    <w:rsid w:val="000F2FE9"/>
    <w:rsid w:val="000F303E"/>
    <w:rsid w:val="000F306A"/>
    <w:rsid w:val="000F30DC"/>
    <w:rsid w:val="000F3359"/>
    <w:rsid w:val="000F3367"/>
    <w:rsid w:val="000F3369"/>
    <w:rsid w:val="000F3475"/>
    <w:rsid w:val="000F34EC"/>
    <w:rsid w:val="000F354A"/>
    <w:rsid w:val="000F36BD"/>
    <w:rsid w:val="000F378A"/>
    <w:rsid w:val="000F37B4"/>
    <w:rsid w:val="000F38FE"/>
    <w:rsid w:val="000F3921"/>
    <w:rsid w:val="000F3A70"/>
    <w:rsid w:val="000F3C14"/>
    <w:rsid w:val="000F3C8B"/>
    <w:rsid w:val="000F3D22"/>
    <w:rsid w:val="000F3D51"/>
    <w:rsid w:val="000F3D61"/>
    <w:rsid w:val="000F3E5F"/>
    <w:rsid w:val="000F408B"/>
    <w:rsid w:val="000F4095"/>
    <w:rsid w:val="000F410B"/>
    <w:rsid w:val="000F42A3"/>
    <w:rsid w:val="000F42B0"/>
    <w:rsid w:val="000F43A7"/>
    <w:rsid w:val="000F4411"/>
    <w:rsid w:val="000F4585"/>
    <w:rsid w:val="000F4589"/>
    <w:rsid w:val="000F459B"/>
    <w:rsid w:val="000F46EB"/>
    <w:rsid w:val="000F4A6C"/>
    <w:rsid w:val="000F4A93"/>
    <w:rsid w:val="000F4BBF"/>
    <w:rsid w:val="000F4BD2"/>
    <w:rsid w:val="000F4BFE"/>
    <w:rsid w:val="000F4C9A"/>
    <w:rsid w:val="000F4D5C"/>
    <w:rsid w:val="000F4D95"/>
    <w:rsid w:val="000F4DDB"/>
    <w:rsid w:val="000F4DDC"/>
    <w:rsid w:val="000F4EE5"/>
    <w:rsid w:val="000F5004"/>
    <w:rsid w:val="000F5079"/>
    <w:rsid w:val="000F5274"/>
    <w:rsid w:val="000F5354"/>
    <w:rsid w:val="000F5398"/>
    <w:rsid w:val="000F53B8"/>
    <w:rsid w:val="000F53EC"/>
    <w:rsid w:val="000F5490"/>
    <w:rsid w:val="000F54B6"/>
    <w:rsid w:val="000F55EF"/>
    <w:rsid w:val="000F5602"/>
    <w:rsid w:val="000F5634"/>
    <w:rsid w:val="000F578A"/>
    <w:rsid w:val="000F57C3"/>
    <w:rsid w:val="000F57F6"/>
    <w:rsid w:val="000F581F"/>
    <w:rsid w:val="000F5823"/>
    <w:rsid w:val="000F58EA"/>
    <w:rsid w:val="000F5A47"/>
    <w:rsid w:val="000F5BEF"/>
    <w:rsid w:val="000F5C00"/>
    <w:rsid w:val="000F5CC4"/>
    <w:rsid w:val="000F5EB5"/>
    <w:rsid w:val="000F5EF7"/>
    <w:rsid w:val="000F5F94"/>
    <w:rsid w:val="000F6014"/>
    <w:rsid w:val="000F612E"/>
    <w:rsid w:val="000F6192"/>
    <w:rsid w:val="000F61C5"/>
    <w:rsid w:val="000F61E0"/>
    <w:rsid w:val="000F62A5"/>
    <w:rsid w:val="000F62E7"/>
    <w:rsid w:val="000F6431"/>
    <w:rsid w:val="000F64EF"/>
    <w:rsid w:val="000F65EC"/>
    <w:rsid w:val="000F661F"/>
    <w:rsid w:val="000F67B6"/>
    <w:rsid w:val="000F67BD"/>
    <w:rsid w:val="000F67EE"/>
    <w:rsid w:val="000F67FA"/>
    <w:rsid w:val="000F6857"/>
    <w:rsid w:val="000F68D5"/>
    <w:rsid w:val="000F68E8"/>
    <w:rsid w:val="000F6A87"/>
    <w:rsid w:val="000F6AD3"/>
    <w:rsid w:val="000F6B9F"/>
    <w:rsid w:val="000F6BFB"/>
    <w:rsid w:val="000F6C6D"/>
    <w:rsid w:val="000F6D6C"/>
    <w:rsid w:val="000F6EA3"/>
    <w:rsid w:val="000F6F6E"/>
    <w:rsid w:val="000F6F96"/>
    <w:rsid w:val="000F709F"/>
    <w:rsid w:val="000F70AA"/>
    <w:rsid w:val="000F7251"/>
    <w:rsid w:val="000F7274"/>
    <w:rsid w:val="000F738F"/>
    <w:rsid w:val="000F7444"/>
    <w:rsid w:val="000F74CD"/>
    <w:rsid w:val="000F74D3"/>
    <w:rsid w:val="000F74D4"/>
    <w:rsid w:val="000F74EC"/>
    <w:rsid w:val="000F7683"/>
    <w:rsid w:val="000F76AF"/>
    <w:rsid w:val="000F77F7"/>
    <w:rsid w:val="000F7880"/>
    <w:rsid w:val="000F793B"/>
    <w:rsid w:val="000F7A28"/>
    <w:rsid w:val="000F7AE2"/>
    <w:rsid w:val="000F7AE7"/>
    <w:rsid w:val="000F7B70"/>
    <w:rsid w:val="000F7C7B"/>
    <w:rsid w:val="000F7DDF"/>
    <w:rsid w:val="000F7E72"/>
    <w:rsid w:val="000F7E7A"/>
    <w:rsid w:val="000F7EB6"/>
    <w:rsid w:val="000F7ED2"/>
    <w:rsid w:val="000F7F08"/>
    <w:rsid w:val="0010000A"/>
    <w:rsid w:val="00100061"/>
    <w:rsid w:val="00100063"/>
    <w:rsid w:val="00100067"/>
    <w:rsid w:val="0010022D"/>
    <w:rsid w:val="00100490"/>
    <w:rsid w:val="00100514"/>
    <w:rsid w:val="0010051A"/>
    <w:rsid w:val="00100539"/>
    <w:rsid w:val="0010053D"/>
    <w:rsid w:val="0010054C"/>
    <w:rsid w:val="001005C4"/>
    <w:rsid w:val="001005E1"/>
    <w:rsid w:val="00100603"/>
    <w:rsid w:val="0010077D"/>
    <w:rsid w:val="001009AF"/>
    <w:rsid w:val="001009D9"/>
    <w:rsid w:val="00100AB4"/>
    <w:rsid w:val="00100B64"/>
    <w:rsid w:val="00100BB9"/>
    <w:rsid w:val="00100C07"/>
    <w:rsid w:val="00100CEB"/>
    <w:rsid w:val="00100DC0"/>
    <w:rsid w:val="00100E60"/>
    <w:rsid w:val="00100F0A"/>
    <w:rsid w:val="00100F4A"/>
    <w:rsid w:val="00100FF1"/>
    <w:rsid w:val="001010B8"/>
    <w:rsid w:val="001010B9"/>
    <w:rsid w:val="00101137"/>
    <w:rsid w:val="0010122D"/>
    <w:rsid w:val="0010122E"/>
    <w:rsid w:val="001014FA"/>
    <w:rsid w:val="00101675"/>
    <w:rsid w:val="0010168E"/>
    <w:rsid w:val="001016B9"/>
    <w:rsid w:val="00101746"/>
    <w:rsid w:val="00101927"/>
    <w:rsid w:val="001019CA"/>
    <w:rsid w:val="00101A9B"/>
    <w:rsid w:val="00101AAB"/>
    <w:rsid w:val="00101B3F"/>
    <w:rsid w:val="00101BAA"/>
    <w:rsid w:val="00101BE8"/>
    <w:rsid w:val="00101D37"/>
    <w:rsid w:val="00101E49"/>
    <w:rsid w:val="00101E99"/>
    <w:rsid w:val="00101F59"/>
    <w:rsid w:val="00101F72"/>
    <w:rsid w:val="001020F1"/>
    <w:rsid w:val="00102290"/>
    <w:rsid w:val="001022A7"/>
    <w:rsid w:val="001022FB"/>
    <w:rsid w:val="00102700"/>
    <w:rsid w:val="0010278D"/>
    <w:rsid w:val="0010285D"/>
    <w:rsid w:val="00102862"/>
    <w:rsid w:val="00102950"/>
    <w:rsid w:val="0010298F"/>
    <w:rsid w:val="001029A3"/>
    <w:rsid w:val="001029E8"/>
    <w:rsid w:val="00102A77"/>
    <w:rsid w:val="00102AC8"/>
    <w:rsid w:val="00102BFE"/>
    <w:rsid w:val="00102C15"/>
    <w:rsid w:val="00102C16"/>
    <w:rsid w:val="00102D96"/>
    <w:rsid w:val="00102E94"/>
    <w:rsid w:val="00102EE5"/>
    <w:rsid w:val="00102FED"/>
    <w:rsid w:val="00103093"/>
    <w:rsid w:val="001030C4"/>
    <w:rsid w:val="00103379"/>
    <w:rsid w:val="001033FE"/>
    <w:rsid w:val="00103462"/>
    <w:rsid w:val="00103468"/>
    <w:rsid w:val="0010357D"/>
    <w:rsid w:val="00103731"/>
    <w:rsid w:val="00103852"/>
    <w:rsid w:val="00103957"/>
    <w:rsid w:val="001039B9"/>
    <w:rsid w:val="001039C0"/>
    <w:rsid w:val="00103B2E"/>
    <w:rsid w:val="00103B3D"/>
    <w:rsid w:val="00103B91"/>
    <w:rsid w:val="00103B93"/>
    <w:rsid w:val="00103BCB"/>
    <w:rsid w:val="00103BFA"/>
    <w:rsid w:val="00103C02"/>
    <w:rsid w:val="00103C29"/>
    <w:rsid w:val="00103CE2"/>
    <w:rsid w:val="00103D05"/>
    <w:rsid w:val="00103D0F"/>
    <w:rsid w:val="00103D30"/>
    <w:rsid w:val="00103D31"/>
    <w:rsid w:val="00103E29"/>
    <w:rsid w:val="00103E63"/>
    <w:rsid w:val="00103F7E"/>
    <w:rsid w:val="00103FAE"/>
    <w:rsid w:val="00103FC9"/>
    <w:rsid w:val="00103FD9"/>
    <w:rsid w:val="001040CF"/>
    <w:rsid w:val="0010418E"/>
    <w:rsid w:val="001041B7"/>
    <w:rsid w:val="001041D2"/>
    <w:rsid w:val="00104246"/>
    <w:rsid w:val="0010429D"/>
    <w:rsid w:val="00104311"/>
    <w:rsid w:val="0010434F"/>
    <w:rsid w:val="001043F0"/>
    <w:rsid w:val="00104626"/>
    <w:rsid w:val="00104644"/>
    <w:rsid w:val="0010467D"/>
    <w:rsid w:val="001046A1"/>
    <w:rsid w:val="001047BA"/>
    <w:rsid w:val="00104926"/>
    <w:rsid w:val="00104942"/>
    <w:rsid w:val="0010495C"/>
    <w:rsid w:val="00104B48"/>
    <w:rsid w:val="00104B85"/>
    <w:rsid w:val="00104B9D"/>
    <w:rsid w:val="00104C41"/>
    <w:rsid w:val="00104CDF"/>
    <w:rsid w:val="00104D4C"/>
    <w:rsid w:val="00104E30"/>
    <w:rsid w:val="00104E92"/>
    <w:rsid w:val="00104FB1"/>
    <w:rsid w:val="001052F2"/>
    <w:rsid w:val="00105592"/>
    <w:rsid w:val="00105644"/>
    <w:rsid w:val="001057ED"/>
    <w:rsid w:val="00105832"/>
    <w:rsid w:val="00105843"/>
    <w:rsid w:val="0010585F"/>
    <w:rsid w:val="001059AA"/>
    <w:rsid w:val="00105AD7"/>
    <w:rsid w:val="00105B03"/>
    <w:rsid w:val="00105BED"/>
    <w:rsid w:val="00105C68"/>
    <w:rsid w:val="00105E24"/>
    <w:rsid w:val="00105E54"/>
    <w:rsid w:val="00105E95"/>
    <w:rsid w:val="00105FA6"/>
    <w:rsid w:val="00105FD9"/>
    <w:rsid w:val="00106068"/>
    <w:rsid w:val="00106093"/>
    <w:rsid w:val="001060A2"/>
    <w:rsid w:val="0010626F"/>
    <w:rsid w:val="0010633D"/>
    <w:rsid w:val="00106484"/>
    <w:rsid w:val="001065F4"/>
    <w:rsid w:val="001065F5"/>
    <w:rsid w:val="001065F6"/>
    <w:rsid w:val="0010661F"/>
    <w:rsid w:val="0010676E"/>
    <w:rsid w:val="00106827"/>
    <w:rsid w:val="00106853"/>
    <w:rsid w:val="00106890"/>
    <w:rsid w:val="0010693B"/>
    <w:rsid w:val="00106B5F"/>
    <w:rsid w:val="00106C15"/>
    <w:rsid w:val="00106C1A"/>
    <w:rsid w:val="00106C7E"/>
    <w:rsid w:val="00106C92"/>
    <w:rsid w:val="00106FA3"/>
    <w:rsid w:val="00107071"/>
    <w:rsid w:val="001070AA"/>
    <w:rsid w:val="0010731E"/>
    <w:rsid w:val="0010738F"/>
    <w:rsid w:val="0010739E"/>
    <w:rsid w:val="001073FA"/>
    <w:rsid w:val="001074A9"/>
    <w:rsid w:val="001075B4"/>
    <w:rsid w:val="001075C8"/>
    <w:rsid w:val="00107619"/>
    <w:rsid w:val="0010767E"/>
    <w:rsid w:val="0010767F"/>
    <w:rsid w:val="001076A5"/>
    <w:rsid w:val="0010770D"/>
    <w:rsid w:val="00107744"/>
    <w:rsid w:val="00107995"/>
    <w:rsid w:val="00107AC6"/>
    <w:rsid w:val="00107AF1"/>
    <w:rsid w:val="00107BDE"/>
    <w:rsid w:val="00107CD4"/>
    <w:rsid w:val="00107DA7"/>
    <w:rsid w:val="00107DFB"/>
    <w:rsid w:val="00107EFF"/>
    <w:rsid w:val="0011000B"/>
    <w:rsid w:val="00110017"/>
    <w:rsid w:val="001100DC"/>
    <w:rsid w:val="001102C5"/>
    <w:rsid w:val="001102D7"/>
    <w:rsid w:val="001103E3"/>
    <w:rsid w:val="00110404"/>
    <w:rsid w:val="0011050F"/>
    <w:rsid w:val="0011059D"/>
    <w:rsid w:val="00110614"/>
    <w:rsid w:val="00110635"/>
    <w:rsid w:val="001107F3"/>
    <w:rsid w:val="00110861"/>
    <w:rsid w:val="00110925"/>
    <w:rsid w:val="001109AD"/>
    <w:rsid w:val="001109C4"/>
    <w:rsid w:val="00110A2C"/>
    <w:rsid w:val="00110A9F"/>
    <w:rsid w:val="00110AAE"/>
    <w:rsid w:val="00110CC1"/>
    <w:rsid w:val="00110D3A"/>
    <w:rsid w:val="00110EF1"/>
    <w:rsid w:val="00110F7D"/>
    <w:rsid w:val="00110F8C"/>
    <w:rsid w:val="00110FB0"/>
    <w:rsid w:val="00111053"/>
    <w:rsid w:val="0011135C"/>
    <w:rsid w:val="001114DE"/>
    <w:rsid w:val="00111503"/>
    <w:rsid w:val="00111526"/>
    <w:rsid w:val="00111557"/>
    <w:rsid w:val="001116BA"/>
    <w:rsid w:val="001116FF"/>
    <w:rsid w:val="00111835"/>
    <w:rsid w:val="0011183B"/>
    <w:rsid w:val="00111840"/>
    <w:rsid w:val="001119C1"/>
    <w:rsid w:val="00111A2B"/>
    <w:rsid w:val="00111ABA"/>
    <w:rsid w:val="00111ACF"/>
    <w:rsid w:val="00111B43"/>
    <w:rsid w:val="00111BFA"/>
    <w:rsid w:val="00111C7F"/>
    <w:rsid w:val="00111D4C"/>
    <w:rsid w:val="00111E3A"/>
    <w:rsid w:val="00111E46"/>
    <w:rsid w:val="00111F36"/>
    <w:rsid w:val="001120A2"/>
    <w:rsid w:val="0011219A"/>
    <w:rsid w:val="00112233"/>
    <w:rsid w:val="0011238C"/>
    <w:rsid w:val="00112495"/>
    <w:rsid w:val="001125A6"/>
    <w:rsid w:val="00112633"/>
    <w:rsid w:val="0011279D"/>
    <w:rsid w:val="00112831"/>
    <w:rsid w:val="0011288F"/>
    <w:rsid w:val="00112904"/>
    <w:rsid w:val="0011290E"/>
    <w:rsid w:val="0011297D"/>
    <w:rsid w:val="001129A1"/>
    <w:rsid w:val="00112B44"/>
    <w:rsid w:val="00112CE8"/>
    <w:rsid w:val="00112D90"/>
    <w:rsid w:val="00112E78"/>
    <w:rsid w:val="00112F20"/>
    <w:rsid w:val="00112F26"/>
    <w:rsid w:val="00112FB2"/>
    <w:rsid w:val="00113127"/>
    <w:rsid w:val="001131EB"/>
    <w:rsid w:val="00113307"/>
    <w:rsid w:val="001133AF"/>
    <w:rsid w:val="00113439"/>
    <w:rsid w:val="001134C1"/>
    <w:rsid w:val="00113537"/>
    <w:rsid w:val="00113677"/>
    <w:rsid w:val="0011376C"/>
    <w:rsid w:val="00113814"/>
    <w:rsid w:val="001138B4"/>
    <w:rsid w:val="001138D7"/>
    <w:rsid w:val="0011395D"/>
    <w:rsid w:val="00113A36"/>
    <w:rsid w:val="00113A67"/>
    <w:rsid w:val="00113A71"/>
    <w:rsid w:val="00113A7E"/>
    <w:rsid w:val="00113B28"/>
    <w:rsid w:val="00113B55"/>
    <w:rsid w:val="00113BAA"/>
    <w:rsid w:val="00113C7E"/>
    <w:rsid w:val="00113D05"/>
    <w:rsid w:val="00113D43"/>
    <w:rsid w:val="00113E00"/>
    <w:rsid w:val="00113E2D"/>
    <w:rsid w:val="00113EA6"/>
    <w:rsid w:val="00113F44"/>
    <w:rsid w:val="0011422E"/>
    <w:rsid w:val="0011429E"/>
    <w:rsid w:val="0011431C"/>
    <w:rsid w:val="00114383"/>
    <w:rsid w:val="001144DE"/>
    <w:rsid w:val="001144EC"/>
    <w:rsid w:val="0011464B"/>
    <w:rsid w:val="00114674"/>
    <w:rsid w:val="00114695"/>
    <w:rsid w:val="00114700"/>
    <w:rsid w:val="00114769"/>
    <w:rsid w:val="0011483F"/>
    <w:rsid w:val="00114840"/>
    <w:rsid w:val="00114ADC"/>
    <w:rsid w:val="00114AEB"/>
    <w:rsid w:val="00114BAE"/>
    <w:rsid w:val="00114BE5"/>
    <w:rsid w:val="00114E4E"/>
    <w:rsid w:val="00114E54"/>
    <w:rsid w:val="00114F1C"/>
    <w:rsid w:val="00114F5A"/>
    <w:rsid w:val="00114F6E"/>
    <w:rsid w:val="0011506B"/>
    <w:rsid w:val="0011508B"/>
    <w:rsid w:val="00115133"/>
    <w:rsid w:val="001151BB"/>
    <w:rsid w:val="0011537F"/>
    <w:rsid w:val="00115456"/>
    <w:rsid w:val="0011546A"/>
    <w:rsid w:val="001155BA"/>
    <w:rsid w:val="001155FE"/>
    <w:rsid w:val="0011561A"/>
    <w:rsid w:val="0011587B"/>
    <w:rsid w:val="0011589A"/>
    <w:rsid w:val="00115971"/>
    <w:rsid w:val="001159AB"/>
    <w:rsid w:val="001159CE"/>
    <w:rsid w:val="00115AD1"/>
    <w:rsid w:val="00115BEE"/>
    <w:rsid w:val="00115C5A"/>
    <w:rsid w:val="00115C85"/>
    <w:rsid w:val="00115D9D"/>
    <w:rsid w:val="00115FB2"/>
    <w:rsid w:val="001160B4"/>
    <w:rsid w:val="001162A5"/>
    <w:rsid w:val="00116323"/>
    <w:rsid w:val="0011636E"/>
    <w:rsid w:val="0011636F"/>
    <w:rsid w:val="0011655D"/>
    <w:rsid w:val="001165AC"/>
    <w:rsid w:val="00116603"/>
    <w:rsid w:val="00116623"/>
    <w:rsid w:val="001166D0"/>
    <w:rsid w:val="00116736"/>
    <w:rsid w:val="00116959"/>
    <w:rsid w:val="00116996"/>
    <w:rsid w:val="001169D6"/>
    <w:rsid w:val="00116A08"/>
    <w:rsid w:val="00116A6D"/>
    <w:rsid w:val="00116A76"/>
    <w:rsid w:val="00116AA2"/>
    <w:rsid w:val="00116AD9"/>
    <w:rsid w:val="00116B77"/>
    <w:rsid w:val="00116B92"/>
    <w:rsid w:val="00116D9D"/>
    <w:rsid w:val="00116DDF"/>
    <w:rsid w:val="00116E0B"/>
    <w:rsid w:val="00116E32"/>
    <w:rsid w:val="00116EE0"/>
    <w:rsid w:val="00116F1F"/>
    <w:rsid w:val="0011706C"/>
    <w:rsid w:val="001170AB"/>
    <w:rsid w:val="00117154"/>
    <w:rsid w:val="001171AA"/>
    <w:rsid w:val="001171C3"/>
    <w:rsid w:val="001171D6"/>
    <w:rsid w:val="001172A5"/>
    <w:rsid w:val="001172B4"/>
    <w:rsid w:val="00117377"/>
    <w:rsid w:val="001174EE"/>
    <w:rsid w:val="00117517"/>
    <w:rsid w:val="0011769D"/>
    <w:rsid w:val="001177DD"/>
    <w:rsid w:val="0011780D"/>
    <w:rsid w:val="00117D71"/>
    <w:rsid w:val="00117E60"/>
    <w:rsid w:val="00117E77"/>
    <w:rsid w:val="00117EE2"/>
    <w:rsid w:val="00117FEF"/>
    <w:rsid w:val="001200BF"/>
    <w:rsid w:val="00120217"/>
    <w:rsid w:val="00120503"/>
    <w:rsid w:val="001205C5"/>
    <w:rsid w:val="00120607"/>
    <w:rsid w:val="0012077E"/>
    <w:rsid w:val="001207BA"/>
    <w:rsid w:val="001208A9"/>
    <w:rsid w:val="001209A2"/>
    <w:rsid w:val="001209B3"/>
    <w:rsid w:val="001209EC"/>
    <w:rsid w:val="00120BB4"/>
    <w:rsid w:val="00120C32"/>
    <w:rsid w:val="00120C62"/>
    <w:rsid w:val="00120D0E"/>
    <w:rsid w:val="00120DDA"/>
    <w:rsid w:val="00120F07"/>
    <w:rsid w:val="00120F9A"/>
    <w:rsid w:val="0012105C"/>
    <w:rsid w:val="00121075"/>
    <w:rsid w:val="0012110B"/>
    <w:rsid w:val="001211C5"/>
    <w:rsid w:val="00121227"/>
    <w:rsid w:val="00121284"/>
    <w:rsid w:val="001213AF"/>
    <w:rsid w:val="001213C5"/>
    <w:rsid w:val="00121454"/>
    <w:rsid w:val="001214A5"/>
    <w:rsid w:val="00121547"/>
    <w:rsid w:val="001215D4"/>
    <w:rsid w:val="001216EB"/>
    <w:rsid w:val="00121711"/>
    <w:rsid w:val="001217DC"/>
    <w:rsid w:val="001218A9"/>
    <w:rsid w:val="00121ACA"/>
    <w:rsid w:val="00121AD6"/>
    <w:rsid w:val="00121C72"/>
    <w:rsid w:val="00121C89"/>
    <w:rsid w:val="00121CAD"/>
    <w:rsid w:val="00121EEB"/>
    <w:rsid w:val="00121FB8"/>
    <w:rsid w:val="0012206A"/>
    <w:rsid w:val="00122083"/>
    <w:rsid w:val="0012215A"/>
    <w:rsid w:val="00122165"/>
    <w:rsid w:val="001221C8"/>
    <w:rsid w:val="00122365"/>
    <w:rsid w:val="001223A0"/>
    <w:rsid w:val="00122419"/>
    <w:rsid w:val="0012244E"/>
    <w:rsid w:val="001224B0"/>
    <w:rsid w:val="001224D9"/>
    <w:rsid w:val="00122579"/>
    <w:rsid w:val="0012258B"/>
    <w:rsid w:val="0012258F"/>
    <w:rsid w:val="001226A7"/>
    <w:rsid w:val="001226D7"/>
    <w:rsid w:val="00122772"/>
    <w:rsid w:val="001227EC"/>
    <w:rsid w:val="001228D4"/>
    <w:rsid w:val="00122B84"/>
    <w:rsid w:val="00122BC5"/>
    <w:rsid w:val="00122D5C"/>
    <w:rsid w:val="00122DD5"/>
    <w:rsid w:val="00122E16"/>
    <w:rsid w:val="00122E90"/>
    <w:rsid w:val="00122F51"/>
    <w:rsid w:val="00122FE6"/>
    <w:rsid w:val="0012309D"/>
    <w:rsid w:val="001230E2"/>
    <w:rsid w:val="00123143"/>
    <w:rsid w:val="00123227"/>
    <w:rsid w:val="00123320"/>
    <w:rsid w:val="00123430"/>
    <w:rsid w:val="00123486"/>
    <w:rsid w:val="001234E0"/>
    <w:rsid w:val="001234FD"/>
    <w:rsid w:val="0012364D"/>
    <w:rsid w:val="0012366A"/>
    <w:rsid w:val="00123741"/>
    <w:rsid w:val="00123773"/>
    <w:rsid w:val="001237B5"/>
    <w:rsid w:val="001238E6"/>
    <w:rsid w:val="001238EF"/>
    <w:rsid w:val="00123918"/>
    <w:rsid w:val="00123939"/>
    <w:rsid w:val="001239BA"/>
    <w:rsid w:val="00123A04"/>
    <w:rsid w:val="00123A1D"/>
    <w:rsid w:val="00123AE4"/>
    <w:rsid w:val="00123C11"/>
    <w:rsid w:val="00123C14"/>
    <w:rsid w:val="00123D26"/>
    <w:rsid w:val="00123DCF"/>
    <w:rsid w:val="00123DDF"/>
    <w:rsid w:val="00123F72"/>
    <w:rsid w:val="00123F93"/>
    <w:rsid w:val="001240BF"/>
    <w:rsid w:val="00124101"/>
    <w:rsid w:val="00124155"/>
    <w:rsid w:val="00124191"/>
    <w:rsid w:val="001241BB"/>
    <w:rsid w:val="00124200"/>
    <w:rsid w:val="00124264"/>
    <w:rsid w:val="001242F5"/>
    <w:rsid w:val="0012436D"/>
    <w:rsid w:val="00124413"/>
    <w:rsid w:val="00124486"/>
    <w:rsid w:val="00124496"/>
    <w:rsid w:val="0012450D"/>
    <w:rsid w:val="001245C9"/>
    <w:rsid w:val="0012461E"/>
    <w:rsid w:val="001246BE"/>
    <w:rsid w:val="001246F4"/>
    <w:rsid w:val="0012477D"/>
    <w:rsid w:val="001247BF"/>
    <w:rsid w:val="001247C1"/>
    <w:rsid w:val="001247FF"/>
    <w:rsid w:val="0012481B"/>
    <w:rsid w:val="00124B54"/>
    <w:rsid w:val="00124C76"/>
    <w:rsid w:val="00124D9E"/>
    <w:rsid w:val="00124D9F"/>
    <w:rsid w:val="00124DD0"/>
    <w:rsid w:val="00124ECA"/>
    <w:rsid w:val="00124FD0"/>
    <w:rsid w:val="00124FE5"/>
    <w:rsid w:val="00125038"/>
    <w:rsid w:val="0012505F"/>
    <w:rsid w:val="00125098"/>
    <w:rsid w:val="00125121"/>
    <w:rsid w:val="0012512E"/>
    <w:rsid w:val="0012515E"/>
    <w:rsid w:val="001252D6"/>
    <w:rsid w:val="00125458"/>
    <w:rsid w:val="001254D3"/>
    <w:rsid w:val="00125531"/>
    <w:rsid w:val="001255BE"/>
    <w:rsid w:val="0012562A"/>
    <w:rsid w:val="00125645"/>
    <w:rsid w:val="00125709"/>
    <w:rsid w:val="0012575F"/>
    <w:rsid w:val="0012579B"/>
    <w:rsid w:val="00125904"/>
    <w:rsid w:val="00125AA2"/>
    <w:rsid w:val="00125AD2"/>
    <w:rsid w:val="00125B7F"/>
    <w:rsid w:val="00125C83"/>
    <w:rsid w:val="00125CBE"/>
    <w:rsid w:val="00125D45"/>
    <w:rsid w:val="00125D98"/>
    <w:rsid w:val="00125E87"/>
    <w:rsid w:val="00125F44"/>
    <w:rsid w:val="00126010"/>
    <w:rsid w:val="001260C4"/>
    <w:rsid w:val="001260C9"/>
    <w:rsid w:val="001261BB"/>
    <w:rsid w:val="00126209"/>
    <w:rsid w:val="0012621A"/>
    <w:rsid w:val="00126344"/>
    <w:rsid w:val="001265C1"/>
    <w:rsid w:val="0012666E"/>
    <w:rsid w:val="001266C2"/>
    <w:rsid w:val="00126776"/>
    <w:rsid w:val="0012680C"/>
    <w:rsid w:val="001268FF"/>
    <w:rsid w:val="00126AFA"/>
    <w:rsid w:val="00126F36"/>
    <w:rsid w:val="00126F3A"/>
    <w:rsid w:val="0012703F"/>
    <w:rsid w:val="00127168"/>
    <w:rsid w:val="00127196"/>
    <w:rsid w:val="0012729E"/>
    <w:rsid w:val="001272B1"/>
    <w:rsid w:val="00127313"/>
    <w:rsid w:val="001273B2"/>
    <w:rsid w:val="00127547"/>
    <w:rsid w:val="0012771D"/>
    <w:rsid w:val="001277A9"/>
    <w:rsid w:val="001277E0"/>
    <w:rsid w:val="00127B2E"/>
    <w:rsid w:val="00127BBF"/>
    <w:rsid w:val="00127C2D"/>
    <w:rsid w:val="00127CAC"/>
    <w:rsid w:val="00127D17"/>
    <w:rsid w:val="001300C5"/>
    <w:rsid w:val="00130179"/>
    <w:rsid w:val="001301BA"/>
    <w:rsid w:val="0013022F"/>
    <w:rsid w:val="00130267"/>
    <w:rsid w:val="001302A2"/>
    <w:rsid w:val="001302C2"/>
    <w:rsid w:val="001303AF"/>
    <w:rsid w:val="001303D4"/>
    <w:rsid w:val="00130572"/>
    <w:rsid w:val="00130674"/>
    <w:rsid w:val="0013078D"/>
    <w:rsid w:val="001307DC"/>
    <w:rsid w:val="0013093A"/>
    <w:rsid w:val="00130947"/>
    <w:rsid w:val="00130C9F"/>
    <w:rsid w:val="00130CBE"/>
    <w:rsid w:val="00130CD8"/>
    <w:rsid w:val="00130E82"/>
    <w:rsid w:val="00130FD7"/>
    <w:rsid w:val="00131005"/>
    <w:rsid w:val="00131033"/>
    <w:rsid w:val="00131097"/>
    <w:rsid w:val="00131340"/>
    <w:rsid w:val="00131343"/>
    <w:rsid w:val="0013134A"/>
    <w:rsid w:val="00131474"/>
    <w:rsid w:val="0013154B"/>
    <w:rsid w:val="00131554"/>
    <w:rsid w:val="00131669"/>
    <w:rsid w:val="00131806"/>
    <w:rsid w:val="00131945"/>
    <w:rsid w:val="0013199F"/>
    <w:rsid w:val="001319B5"/>
    <w:rsid w:val="001319CF"/>
    <w:rsid w:val="001319D4"/>
    <w:rsid w:val="00131B18"/>
    <w:rsid w:val="00131E46"/>
    <w:rsid w:val="00131E69"/>
    <w:rsid w:val="00131F14"/>
    <w:rsid w:val="00131F7A"/>
    <w:rsid w:val="00131FAF"/>
    <w:rsid w:val="00132037"/>
    <w:rsid w:val="00132074"/>
    <w:rsid w:val="00132093"/>
    <w:rsid w:val="00132227"/>
    <w:rsid w:val="0013223F"/>
    <w:rsid w:val="00132240"/>
    <w:rsid w:val="001323E6"/>
    <w:rsid w:val="001323FF"/>
    <w:rsid w:val="00132532"/>
    <w:rsid w:val="00132533"/>
    <w:rsid w:val="00132548"/>
    <w:rsid w:val="0013267B"/>
    <w:rsid w:val="001326CA"/>
    <w:rsid w:val="00132702"/>
    <w:rsid w:val="0013276E"/>
    <w:rsid w:val="001327A5"/>
    <w:rsid w:val="0013286B"/>
    <w:rsid w:val="00132953"/>
    <w:rsid w:val="001329B0"/>
    <w:rsid w:val="00132A17"/>
    <w:rsid w:val="00132B8E"/>
    <w:rsid w:val="00132C8A"/>
    <w:rsid w:val="00132CE7"/>
    <w:rsid w:val="00132D32"/>
    <w:rsid w:val="00132DD9"/>
    <w:rsid w:val="00132E15"/>
    <w:rsid w:val="00132E26"/>
    <w:rsid w:val="00132E3C"/>
    <w:rsid w:val="00132E53"/>
    <w:rsid w:val="00132E55"/>
    <w:rsid w:val="00132E61"/>
    <w:rsid w:val="00132EC9"/>
    <w:rsid w:val="00132FCA"/>
    <w:rsid w:val="00132FFE"/>
    <w:rsid w:val="001330D5"/>
    <w:rsid w:val="001331FF"/>
    <w:rsid w:val="001332C1"/>
    <w:rsid w:val="001332FB"/>
    <w:rsid w:val="001335B0"/>
    <w:rsid w:val="001335B5"/>
    <w:rsid w:val="001336D2"/>
    <w:rsid w:val="00133704"/>
    <w:rsid w:val="0013371D"/>
    <w:rsid w:val="001338E7"/>
    <w:rsid w:val="001338F8"/>
    <w:rsid w:val="001339DA"/>
    <w:rsid w:val="001339F2"/>
    <w:rsid w:val="00133A95"/>
    <w:rsid w:val="00133AAE"/>
    <w:rsid w:val="00133AF3"/>
    <w:rsid w:val="00133BFF"/>
    <w:rsid w:val="00133C4F"/>
    <w:rsid w:val="00133C61"/>
    <w:rsid w:val="00133CB0"/>
    <w:rsid w:val="00133D7E"/>
    <w:rsid w:val="00133EE8"/>
    <w:rsid w:val="001340E6"/>
    <w:rsid w:val="0013418E"/>
    <w:rsid w:val="001341A0"/>
    <w:rsid w:val="00134232"/>
    <w:rsid w:val="00134234"/>
    <w:rsid w:val="00134283"/>
    <w:rsid w:val="00134304"/>
    <w:rsid w:val="0013430C"/>
    <w:rsid w:val="00134321"/>
    <w:rsid w:val="00134413"/>
    <w:rsid w:val="001344BF"/>
    <w:rsid w:val="001344F6"/>
    <w:rsid w:val="0013465C"/>
    <w:rsid w:val="001346A9"/>
    <w:rsid w:val="001346F3"/>
    <w:rsid w:val="0013470B"/>
    <w:rsid w:val="0013477B"/>
    <w:rsid w:val="001347AE"/>
    <w:rsid w:val="00134879"/>
    <w:rsid w:val="00134963"/>
    <w:rsid w:val="001349C1"/>
    <w:rsid w:val="00134AD3"/>
    <w:rsid w:val="00134AEB"/>
    <w:rsid w:val="00134C2D"/>
    <w:rsid w:val="00134CB3"/>
    <w:rsid w:val="00134D78"/>
    <w:rsid w:val="00134FA3"/>
    <w:rsid w:val="00135038"/>
    <w:rsid w:val="00135155"/>
    <w:rsid w:val="00135214"/>
    <w:rsid w:val="001352B9"/>
    <w:rsid w:val="001352FE"/>
    <w:rsid w:val="001353EF"/>
    <w:rsid w:val="00135476"/>
    <w:rsid w:val="001354CC"/>
    <w:rsid w:val="001356A3"/>
    <w:rsid w:val="00135A58"/>
    <w:rsid w:val="00135A7C"/>
    <w:rsid w:val="00135C07"/>
    <w:rsid w:val="00135C2C"/>
    <w:rsid w:val="00135DB4"/>
    <w:rsid w:val="00135F65"/>
    <w:rsid w:val="00135F8C"/>
    <w:rsid w:val="00135FFE"/>
    <w:rsid w:val="00136051"/>
    <w:rsid w:val="00136185"/>
    <w:rsid w:val="0013619F"/>
    <w:rsid w:val="001361A6"/>
    <w:rsid w:val="001361DB"/>
    <w:rsid w:val="0013623D"/>
    <w:rsid w:val="00136396"/>
    <w:rsid w:val="001363B9"/>
    <w:rsid w:val="00136451"/>
    <w:rsid w:val="001364E0"/>
    <w:rsid w:val="001364EC"/>
    <w:rsid w:val="001364F5"/>
    <w:rsid w:val="00136652"/>
    <w:rsid w:val="0013674B"/>
    <w:rsid w:val="00136761"/>
    <w:rsid w:val="00136771"/>
    <w:rsid w:val="00136A90"/>
    <w:rsid w:val="00136AEE"/>
    <w:rsid w:val="00136C87"/>
    <w:rsid w:val="00136CAD"/>
    <w:rsid w:val="00136DB8"/>
    <w:rsid w:val="00136E80"/>
    <w:rsid w:val="00136F99"/>
    <w:rsid w:val="00137021"/>
    <w:rsid w:val="00137141"/>
    <w:rsid w:val="00137157"/>
    <w:rsid w:val="0013720F"/>
    <w:rsid w:val="001372EE"/>
    <w:rsid w:val="00137335"/>
    <w:rsid w:val="001374A5"/>
    <w:rsid w:val="0013756C"/>
    <w:rsid w:val="00137644"/>
    <w:rsid w:val="00137699"/>
    <w:rsid w:val="001377AE"/>
    <w:rsid w:val="001377F6"/>
    <w:rsid w:val="00137923"/>
    <w:rsid w:val="00137930"/>
    <w:rsid w:val="00137975"/>
    <w:rsid w:val="00137A7C"/>
    <w:rsid w:val="00137AE7"/>
    <w:rsid w:val="00137B93"/>
    <w:rsid w:val="00137BC3"/>
    <w:rsid w:val="00137D96"/>
    <w:rsid w:val="00137E0A"/>
    <w:rsid w:val="00137E79"/>
    <w:rsid w:val="00137FD3"/>
    <w:rsid w:val="00137FD5"/>
    <w:rsid w:val="0014008B"/>
    <w:rsid w:val="0014014A"/>
    <w:rsid w:val="00140352"/>
    <w:rsid w:val="00140388"/>
    <w:rsid w:val="001403AA"/>
    <w:rsid w:val="001403D8"/>
    <w:rsid w:val="00140467"/>
    <w:rsid w:val="00140534"/>
    <w:rsid w:val="00140560"/>
    <w:rsid w:val="00140572"/>
    <w:rsid w:val="001405AA"/>
    <w:rsid w:val="001405EF"/>
    <w:rsid w:val="0014070E"/>
    <w:rsid w:val="0014085A"/>
    <w:rsid w:val="0014088B"/>
    <w:rsid w:val="001408D1"/>
    <w:rsid w:val="001409B1"/>
    <w:rsid w:val="001409B6"/>
    <w:rsid w:val="001409F1"/>
    <w:rsid w:val="001409F2"/>
    <w:rsid w:val="00140A72"/>
    <w:rsid w:val="00140A76"/>
    <w:rsid w:val="00140A79"/>
    <w:rsid w:val="00140AA4"/>
    <w:rsid w:val="00140C0B"/>
    <w:rsid w:val="00140CB8"/>
    <w:rsid w:val="00140CCF"/>
    <w:rsid w:val="00140CF5"/>
    <w:rsid w:val="00140D01"/>
    <w:rsid w:val="00140E2E"/>
    <w:rsid w:val="00140E3E"/>
    <w:rsid w:val="00140E68"/>
    <w:rsid w:val="00140F79"/>
    <w:rsid w:val="00140FD7"/>
    <w:rsid w:val="0014100A"/>
    <w:rsid w:val="00141065"/>
    <w:rsid w:val="0014112C"/>
    <w:rsid w:val="0014113A"/>
    <w:rsid w:val="001411A4"/>
    <w:rsid w:val="001411B7"/>
    <w:rsid w:val="00141255"/>
    <w:rsid w:val="001412D3"/>
    <w:rsid w:val="0014151B"/>
    <w:rsid w:val="00141521"/>
    <w:rsid w:val="001415A8"/>
    <w:rsid w:val="001415BA"/>
    <w:rsid w:val="001416B2"/>
    <w:rsid w:val="001416B3"/>
    <w:rsid w:val="001416F9"/>
    <w:rsid w:val="00141744"/>
    <w:rsid w:val="001417C8"/>
    <w:rsid w:val="00141827"/>
    <w:rsid w:val="00141842"/>
    <w:rsid w:val="00141943"/>
    <w:rsid w:val="0014198D"/>
    <w:rsid w:val="00141A65"/>
    <w:rsid w:val="00141ACE"/>
    <w:rsid w:val="00141CB4"/>
    <w:rsid w:val="00141CD8"/>
    <w:rsid w:val="00141EC6"/>
    <w:rsid w:val="00141EE0"/>
    <w:rsid w:val="00141F07"/>
    <w:rsid w:val="00141F3B"/>
    <w:rsid w:val="00141F80"/>
    <w:rsid w:val="00141FAD"/>
    <w:rsid w:val="0014205D"/>
    <w:rsid w:val="00142083"/>
    <w:rsid w:val="0014218E"/>
    <w:rsid w:val="001421A2"/>
    <w:rsid w:val="00142237"/>
    <w:rsid w:val="0014226E"/>
    <w:rsid w:val="0014229E"/>
    <w:rsid w:val="001422B9"/>
    <w:rsid w:val="00142403"/>
    <w:rsid w:val="001424A9"/>
    <w:rsid w:val="00142568"/>
    <w:rsid w:val="0014259F"/>
    <w:rsid w:val="001425E7"/>
    <w:rsid w:val="00142717"/>
    <w:rsid w:val="001427BF"/>
    <w:rsid w:val="00142821"/>
    <w:rsid w:val="0014298E"/>
    <w:rsid w:val="00142B2B"/>
    <w:rsid w:val="00142B4D"/>
    <w:rsid w:val="00142B62"/>
    <w:rsid w:val="00142B72"/>
    <w:rsid w:val="00142C64"/>
    <w:rsid w:val="00142C8D"/>
    <w:rsid w:val="00142D26"/>
    <w:rsid w:val="00142D84"/>
    <w:rsid w:val="00142E5B"/>
    <w:rsid w:val="00142F63"/>
    <w:rsid w:val="00142F9B"/>
    <w:rsid w:val="00142FF6"/>
    <w:rsid w:val="00143071"/>
    <w:rsid w:val="0014307B"/>
    <w:rsid w:val="0014325F"/>
    <w:rsid w:val="00143282"/>
    <w:rsid w:val="0014328D"/>
    <w:rsid w:val="001434EF"/>
    <w:rsid w:val="00143519"/>
    <w:rsid w:val="00143549"/>
    <w:rsid w:val="00143625"/>
    <w:rsid w:val="001436EC"/>
    <w:rsid w:val="0014371F"/>
    <w:rsid w:val="00143906"/>
    <w:rsid w:val="0014392F"/>
    <w:rsid w:val="00143A31"/>
    <w:rsid w:val="00143A62"/>
    <w:rsid w:val="00143A8A"/>
    <w:rsid w:val="00143B89"/>
    <w:rsid w:val="00143CEC"/>
    <w:rsid w:val="00143D41"/>
    <w:rsid w:val="00143D72"/>
    <w:rsid w:val="00143D8C"/>
    <w:rsid w:val="00143DC7"/>
    <w:rsid w:val="00143DDA"/>
    <w:rsid w:val="00143DEA"/>
    <w:rsid w:val="00143E7E"/>
    <w:rsid w:val="00143E9D"/>
    <w:rsid w:val="00143EFF"/>
    <w:rsid w:val="00143F11"/>
    <w:rsid w:val="00143F18"/>
    <w:rsid w:val="00143F2E"/>
    <w:rsid w:val="00144014"/>
    <w:rsid w:val="0014405A"/>
    <w:rsid w:val="00144086"/>
    <w:rsid w:val="0014409D"/>
    <w:rsid w:val="001440B6"/>
    <w:rsid w:val="00144465"/>
    <w:rsid w:val="00144504"/>
    <w:rsid w:val="0014451F"/>
    <w:rsid w:val="0014462E"/>
    <w:rsid w:val="00144759"/>
    <w:rsid w:val="001447FE"/>
    <w:rsid w:val="0014488A"/>
    <w:rsid w:val="00144949"/>
    <w:rsid w:val="00144957"/>
    <w:rsid w:val="001449DB"/>
    <w:rsid w:val="001449E2"/>
    <w:rsid w:val="00144ACD"/>
    <w:rsid w:val="00144AFE"/>
    <w:rsid w:val="00144B4D"/>
    <w:rsid w:val="00144C1B"/>
    <w:rsid w:val="00144CBF"/>
    <w:rsid w:val="00144CC8"/>
    <w:rsid w:val="00144DED"/>
    <w:rsid w:val="00144E65"/>
    <w:rsid w:val="00144F6C"/>
    <w:rsid w:val="00145016"/>
    <w:rsid w:val="00145040"/>
    <w:rsid w:val="00145126"/>
    <w:rsid w:val="00145283"/>
    <w:rsid w:val="001452AE"/>
    <w:rsid w:val="001453A5"/>
    <w:rsid w:val="001454C6"/>
    <w:rsid w:val="00145502"/>
    <w:rsid w:val="0014550B"/>
    <w:rsid w:val="00145601"/>
    <w:rsid w:val="001456D6"/>
    <w:rsid w:val="00145716"/>
    <w:rsid w:val="00145750"/>
    <w:rsid w:val="0014583F"/>
    <w:rsid w:val="0014595A"/>
    <w:rsid w:val="00145A24"/>
    <w:rsid w:val="00145A95"/>
    <w:rsid w:val="00145AD8"/>
    <w:rsid w:val="00145B8E"/>
    <w:rsid w:val="00145C1F"/>
    <w:rsid w:val="00145C61"/>
    <w:rsid w:val="00145CC5"/>
    <w:rsid w:val="00145F79"/>
    <w:rsid w:val="00145FEB"/>
    <w:rsid w:val="00145FEE"/>
    <w:rsid w:val="00146001"/>
    <w:rsid w:val="001460BE"/>
    <w:rsid w:val="001460CC"/>
    <w:rsid w:val="001460D4"/>
    <w:rsid w:val="00146163"/>
    <w:rsid w:val="001461D1"/>
    <w:rsid w:val="00146297"/>
    <w:rsid w:val="00146300"/>
    <w:rsid w:val="00146346"/>
    <w:rsid w:val="001463BE"/>
    <w:rsid w:val="00146496"/>
    <w:rsid w:val="0014654C"/>
    <w:rsid w:val="0014657E"/>
    <w:rsid w:val="001466B8"/>
    <w:rsid w:val="001466C0"/>
    <w:rsid w:val="0014680F"/>
    <w:rsid w:val="00146851"/>
    <w:rsid w:val="00146875"/>
    <w:rsid w:val="0014687A"/>
    <w:rsid w:val="00146898"/>
    <w:rsid w:val="00146929"/>
    <w:rsid w:val="00146B22"/>
    <w:rsid w:val="00146B2B"/>
    <w:rsid w:val="00146C6B"/>
    <w:rsid w:val="00146CCF"/>
    <w:rsid w:val="00146E34"/>
    <w:rsid w:val="00146F35"/>
    <w:rsid w:val="00146F8B"/>
    <w:rsid w:val="0014717F"/>
    <w:rsid w:val="001471A4"/>
    <w:rsid w:val="001472E7"/>
    <w:rsid w:val="001475AE"/>
    <w:rsid w:val="001475E3"/>
    <w:rsid w:val="0014764F"/>
    <w:rsid w:val="001477B6"/>
    <w:rsid w:val="001477C4"/>
    <w:rsid w:val="001478F9"/>
    <w:rsid w:val="00147AF7"/>
    <w:rsid w:val="00147B11"/>
    <w:rsid w:val="00147B38"/>
    <w:rsid w:val="00147B51"/>
    <w:rsid w:val="00147E27"/>
    <w:rsid w:val="00147F0A"/>
    <w:rsid w:val="00147F55"/>
    <w:rsid w:val="00147F5D"/>
    <w:rsid w:val="00147F6B"/>
    <w:rsid w:val="00150183"/>
    <w:rsid w:val="001501C7"/>
    <w:rsid w:val="00150253"/>
    <w:rsid w:val="00150293"/>
    <w:rsid w:val="0015039E"/>
    <w:rsid w:val="0015052C"/>
    <w:rsid w:val="00150566"/>
    <w:rsid w:val="00150633"/>
    <w:rsid w:val="001508C8"/>
    <w:rsid w:val="00150991"/>
    <w:rsid w:val="00150A4D"/>
    <w:rsid w:val="00150A6B"/>
    <w:rsid w:val="00150D2F"/>
    <w:rsid w:val="00150F47"/>
    <w:rsid w:val="00151054"/>
    <w:rsid w:val="001511FB"/>
    <w:rsid w:val="00151228"/>
    <w:rsid w:val="00151268"/>
    <w:rsid w:val="0015128A"/>
    <w:rsid w:val="00151294"/>
    <w:rsid w:val="001512A4"/>
    <w:rsid w:val="00151317"/>
    <w:rsid w:val="0015132C"/>
    <w:rsid w:val="001513EC"/>
    <w:rsid w:val="00151411"/>
    <w:rsid w:val="001514CC"/>
    <w:rsid w:val="0015150F"/>
    <w:rsid w:val="00151585"/>
    <w:rsid w:val="0015160E"/>
    <w:rsid w:val="00151636"/>
    <w:rsid w:val="0015166C"/>
    <w:rsid w:val="00151812"/>
    <w:rsid w:val="00151860"/>
    <w:rsid w:val="00151869"/>
    <w:rsid w:val="001518AE"/>
    <w:rsid w:val="001519D5"/>
    <w:rsid w:val="00151A49"/>
    <w:rsid w:val="00151B09"/>
    <w:rsid w:val="00151B19"/>
    <w:rsid w:val="00151B34"/>
    <w:rsid w:val="00151C3E"/>
    <w:rsid w:val="00151CA4"/>
    <w:rsid w:val="00151CAD"/>
    <w:rsid w:val="00151CC9"/>
    <w:rsid w:val="00151D5C"/>
    <w:rsid w:val="00151F0F"/>
    <w:rsid w:val="00151F3A"/>
    <w:rsid w:val="00151FA0"/>
    <w:rsid w:val="001520A2"/>
    <w:rsid w:val="001522D3"/>
    <w:rsid w:val="00152381"/>
    <w:rsid w:val="0015249C"/>
    <w:rsid w:val="00152702"/>
    <w:rsid w:val="0015272F"/>
    <w:rsid w:val="00152841"/>
    <w:rsid w:val="00152860"/>
    <w:rsid w:val="00152947"/>
    <w:rsid w:val="001529C2"/>
    <w:rsid w:val="00152A1F"/>
    <w:rsid w:val="00152B9C"/>
    <w:rsid w:val="00152C97"/>
    <w:rsid w:val="00152E1D"/>
    <w:rsid w:val="00152FEC"/>
    <w:rsid w:val="00153040"/>
    <w:rsid w:val="00153079"/>
    <w:rsid w:val="0015311A"/>
    <w:rsid w:val="0015323D"/>
    <w:rsid w:val="0015324D"/>
    <w:rsid w:val="00153554"/>
    <w:rsid w:val="001535EB"/>
    <w:rsid w:val="0015362F"/>
    <w:rsid w:val="0015364E"/>
    <w:rsid w:val="00153739"/>
    <w:rsid w:val="00153743"/>
    <w:rsid w:val="00153746"/>
    <w:rsid w:val="00153812"/>
    <w:rsid w:val="001538DB"/>
    <w:rsid w:val="0015390D"/>
    <w:rsid w:val="00153956"/>
    <w:rsid w:val="00153A04"/>
    <w:rsid w:val="00153AED"/>
    <w:rsid w:val="00153B74"/>
    <w:rsid w:val="00153B82"/>
    <w:rsid w:val="00153B99"/>
    <w:rsid w:val="00153BBB"/>
    <w:rsid w:val="00153BF5"/>
    <w:rsid w:val="00153C75"/>
    <w:rsid w:val="00153D92"/>
    <w:rsid w:val="00153F47"/>
    <w:rsid w:val="00153F4C"/>
    <w:rsid w:val="00153F73"/>
    <w:rsid w:val="0015405C"/>
    <w:rsid w:val="001540E4"/>
    <w:rsid w:val="001540F3"/>
    <w:rsid w:val="00154163"/>
    <w:rsid w:val="001542F0"/>
    <w:rsid w:val="00154350"/>
    <w:rsid w:val="001544D6"/>
    <w:rsid w:val="0015456D"/>
    <w:rsid w:val="0015456E"/>
    <w:rsid w:val="00154574"/>
    <w:rsid w:val="0015457A"/>
    <w:rsid w:val="001545F4"/>
    <w:rsid w:val="001546C7"/>
    <w:rsid w:val="0015470C"/>
    <w:rsid w:val="0015476B"/>
    <w:rsid w:val="00154830"/>
    <w:rsid w:val="00154851"/>
    <w:rsid w:val="0015485D"/>
    <w:rsid w:val="00154931"/>
    <w:rsid w:val="0015498B"/>
    <w:rsid w:val="00154A6E"/>
    <w:rsid w:val="00154B86"/>
    <w:rsid w:val="00154C0E"/>
    <w:rsid w:val="00154C6B"/>
    <w:rsid w:val="00154D50"/>
    <w:rsid w:val="00154DEB"/>
    <w:rsid w:val="00154FD6"/>
    <w:rsid w:val="0015507D"/>
    <w:rsid w:val="0015513D"/>
    <w:rsid w:val="001551B0"/>
    <w:rsid w:val="00155349"/>
    <w:rsid w:val="0015537A"/>
    <w:rsid w:val="00155398"/>
    <w:rsid w:val="001553D8"/>
    <w:rsid w:val="00155465"/>
    <w:rsid w:val="00155473"/>
    <w:rsid w:val="00155617"/>
    <w:rsid w:val="001557AD"/>
    <w:rsid w:val="0015590A"/>
    <w:rsid w:val="001559E6"/>
    <w:rsid w:val="001559F0"/>
    <w:rsid w:val="00155A35"/>
    <w:rsid w:val="00155B7C"/>
    <w:rsid w:val="00155C37"/>
    <w:rsid w:val="00155C51"/>
    <w:rsid w:val="00155D37"/>
    <w:rsid w:val="00155D8A"/>
    <w:rsid w:val="00155D97"/>
    <w:rsid w:val="00155DF8"/>
    <w:rsid w:val="00155ECF"/>
    <w:rsid w:val="00155F60"/>
    <w:rsid w:val="00155F8E"/>
    <w:rsid w:val="00156004"/>
    <w:rsid w:val="00156009"/>
    <w:rsid w:val="00156018"/>
    <w:rsid w:val="001560C0"/>
    <w:rsid w:val="0015612D"/>
    <w:rsid w:val="001563D8"/>
    <w:rsid w:val="0015651D"/>
    <w:rsid w:val="001568A2"/>
    <w:rsid w:val="001568C3"/>
    <w:rsid w:val="00156904"/>
    <w:rsid w:val="001569ED"/>
    <w:rsid w:val="00156AAE"/>
    <w:rsid w:val="00156B57"/>
    <w:rsid w:val="00156C1A"/>
    <w:rsid w:val="00156C24"/>
    <w:rsid w:val="00156D98"/>
    <w:rsid w:val="00156DDD"/>
    <w:rsid w:val="00156E2D"/>
    <w:rsid w:val="00156F0F"/>
    <w:rsid w:val="00156F8B"/>
    <w:rsid w:val="00156FFC"/>
    <w:rsid w:val="0015708E"/>
    <w:rsid w:val="001570EC"/>
    <w:rsid w:val="00157142"/>
    <w:rsid w:val="0015715D"/>
    <w:rsid w:val="001573E6"/>
    <w:rsid w:val="00157432"/>
    <w:rsid w:val="0015748C"/>
    <w:rsid w:val="00157597"/>
    <w:rsid w:val="001575A1"/>
    <w:rsid w:val="00157685"/>
    <w:rsid w:val="0015768F"/>
    <w:rsid w:val="00157790"/>
    <w:rsid w:val="001577B3"/>
    <w:rsid w:val="0015780D"/>
    <w:rsid w:val="00157813"/>
    <w:rsid w:val="00157822"/>
    <w:rsid w:val="0015787B"/>
    <w:rsid w:val="001578E3"/>
    <w:rsid w:val="001578FA"/>
    <w:rsid w:val="00157962"/>
    <w:rsid w:val="00157A12"/>
    <w:rsid w:val="00157A56"/>
    <w:rsid w:val="00157AFD"/>
    <w:rsid w:val="00157B4D"/>
    <w:rsid w:val="00157BB2"/>
    <w:rsid w:val="00157C14"/>
    <w:rsid w:val="00157CE5"/>
    <w:rsid w:val="00157D1D"/>
    <w:rsid w:val="00157DD0"/>
    <w:rsid w:val="00157EB1"/>
    <w:rsid w:val="00157F26"/>
    <w:rsid w:val="00157F7B"/>
    <w:rsid w:val="00157FE5"/>
    <w:rsid w:val="0016007D"/>
    <w:rsid w:val="001600BD"/>
    <w:rsid w:val="001600D9"/>
    <w:rsid w:val="00160223"/>
    <w:rsid w:val="00160227"/>
    <w:rsid w:val="001602ED"/>
    <w:rsid w:val="00160387"/>
    <w:rsid w:val="0016047A"/>
    <w:rsid w:val="001605D0"/>
    <w:rsid w:val="0016062B"/>
    <w:rsid w:val="00160913"/>
    <w:rsid w:val="00160937"/>
    <w:rsid w:val="0016097C"/>
    <w:rsid w:val="00160A78"/>
    <w:rsid w:val="00160B30"/>
    <w:rsid w:val="00160BB4"/>
    <w:rsid w:val="00160C82"/>
    <w:rsid w:val="00160D86"/>
    <w:rsid w:val="00160E07"/>
    <w:rsid w:val="00160E70"/>
    <w:rsid w:val="00160EC2"/>
    <w:rsid w:val="00161038"/>
    <w:rsid w:val="001610D4"/>
    <w:rsid w:val="001613A6"/>
    <w:rsid w:val="0016144F"/>
    <w:rsid w:val="00161469"/>
    <w:rsid w:val="0016148D"/>
    <w:rsid w:val="00161638"/>
    <w:rsid w:val="00161686"/>
    <w:rsid w:val="001616E0"/>
    <w:rsid w:val="001616F4"/>
    <w:rsid w:val="001617DB"/>
    <w:rsid w:val="001618E3"/>
    <w:rsid w:val="001619E0"/>
    <w:rsid w:val="00161C33"/>
    <w:rsid w:val="00161C92"/>
    <w:rsid w:val="00161D13"/>
    <w:rsid w:val="00161D3C"/>
    <w:rsid w:val="00161D53"/>
    <w:rsid w:val="00161D67"/>
    <w:rsid w:val="00161EB1"/>
    <w:rsid w:val="00161EFC"/>
    <w:rsid w:val="00161F63"/>
    <w:rsid w:val="00161F6C"/>
    <w:rsid w:val="0016202A"/>
    <w:rsid w:val="0016203B"/>
    <w:rsid w:val="00162072"/>
    <w:rsid w:val="0016214B"/>
    <w:rsid w:val="0016237E"/>
    <w:rsid w:val="001623C5"/>
    <w:rsid w:val="00162504"/>
    <w:rsid w:val="00162517"/>
    <w:rsid w:val="001626B1"/>
    <w:rsid w:val="00162713"/>
    <w:rsid w:val="00162777"/>
    <w:rsid w:val="00162816"/>
    <w:rsid w:val="0016287D"/>
    <w:rsid w:val="001628BB"/>
    <w:rsid w:val="001628F6"/>
    <w:rsid w:val="001629A7"/>
    <w:rsid w:val="00162C59"/>
    <w:rsid w:val="00162DA8"/>
    <w:rsid w:val="00162DC4"/>
    <w:rsid w:val="00162E72"/>
    <w:rsid w:val="00162E81"/>
    <w:rsid w:val="00162F7A"/>
    <w:rsid w:val="00163098"/>
    <w:rsid w:val="001632D7"/>
    <w:rsid w:val="0016351A"/>
    <w:rsid w:val="0016355B"/>
    <w:rsid w:val="001635AA"/>
    <w:rsid w:val="0016367F"/>
    <w:rsid w:val="001636FD"/>
    <w:rsid w:val="001639C2"/>
    <w:rsid w:val="00163A50"/>
    <w:rsid w:val="00163B1B"/>
    <w:rsid w:val="00163C41"/>
    <w:rsid w:val="00163CC4"/>
    <w:rsid w:val="00163D86"/>
    <w:rsid w:val="00163EAB"/>
    <w:rsid w:val="00163F2D"/>
    <w:rsid w:val="00163FD9"/>
    <w:rsid w:val="00163FE7"/>
    <w:rsid w:val="00163FEB"/>
    <w:rsid w:val="00163FEC"/>
    <w:rsid w:val="00164247"/>
    <w:rsid w:val="001643A9"/>
    <w:rsid w:val="001643EF"/>
    <w:rsid w:val="0016441F"/>
    <w:rsid w:val="001645D9"/>
    <w:rsid w:val="001647B8"/>
    <w:rsid w:val="00164891"/>
    <w:rsid w:val="001648B3"/>
    <w:rsid w:val="0016494B"/>
    <w:rsid w:val="00164A52"/>
    <w:rsid w:val="00164ABC"/>
    <w:rsid w:val="00164B97"/>
    <w:rsid w:val="00164C7A"/>
    <w:rsid w:val="00164C8D"/>
    <w:rsid w:val="00164CDA"/>
    <w:rsid w:val="00164CFE"/>
    <w:rsid w:val="00164DA0"/>
    <w:rsid w:val="00164DD9"/>
    <w:rsid w:val="00164FCF"/>
    <w:rsid w:val="00165051"/>
    <w:rsid w:val="0016506F"/>
    <w:rsid w:val="001650BA"/>
    <w:rsid w:val="001650D1"/>
    <w:rsid w:val="001651DA"/>
    <w:rsid w:val="00165367"/>
    <w:rsid w:val="001654A2"/>
    <w:rsid w:val="0016551B"/>
    <w:rsid w:val="001655C3"/>
    <w:rsid w:val="001655C8"/>
    <w:rsid w:val="001655F1"/>
    <w:rsid w:val="0016561A"/>
    <w:rsid w:val="00165669"/>
    <w:rsid w:val="001656B6"/>
    <w:rsid w:val="0016570B"/>
    <w:rsid w:val="00165750"/>
    <w:rsid w:val="00165A5C"/>
    <w:rsid w:val="00165A74"/>
    <w:rsid w:val="00165A82"/>
    <w:rsid w:val="00165B05"/>
    <w:rsid w:val="00165B26"/>
    <w:rsid w:val="00165D51"/>
    <w:rsid w:val="00165F8F"/>
    <w:rsid w:val="0016609B"/>
    <w:rsid w:val="00166106"/>
    <w:rsid w:val="00166153"/>
    <w:rsid w:val="0016627B"/>
    <w:rsid w:val="001662C4"/>
    <w:rsid w:val="00166309"/>
    <w:rsid w:val="001663A0"/>
    <w:rsid w:val="001663B4"/>
    <w:rsid w:val="0016641C"/>
    <w:rsid w:val="001664F9"/>
    <w:rsid w:val="00166556"/>
    <w:rsid w:val="0016655D"/>
    <w:rsid w:val="00166875"/>
    <w:rsid w:val="001668BC"/>
    <w:rsid w:val="00166A4F"/>
    <w:rsid w:val="00166A7A"/>
    <w:rsid w:val="00166A8F"/>
    <w:rsid w:val="00166BA2"/>
    <w:rsid w:val="00166BEB"/>
    <w:rsid w:val="00166C5F"/>
    <w:rsid w:val="00166C78"/>
    <w:rsid w:val="00166CB7"/>
    <w:rsid w:val="00166D9D"/>
    <w:rsid w:val="00166DFA"/>
    <w:rsid w:val="00166E0B"/>
    <w:rsid w:val="001670E1"/>
    <w:rsid w:val="00167316"/>
    <w:rsid w:val="001673E1"/>
    <w:rsid w:val="0016749E"/>
    <w:rsid w:val="00167579"/>
    <w:rsid w:val="001675CF"/>
    <w:rsid w:val="00167645"/>
    <w:rsid w:val="001676A4"/>
    <w:rsid w:val="001676CF"/>
    <w:rsid w:val="001676D9"/>
    <w:rsid w:val="00167927"/>
    <w:rsid w:val="0016795B"/>
    <w:rsid w:val="001679A5"/>
    <w:rsid w:val="001679E0"/>
    <w:rsid w:val="00167A60"/>
    <w:rsid w:val="00167BE0"/>
    <w:rsid w:val="00167C35"/>
    <w:rsid w:val="00167D0B"/>
    <w:rsid w:val="00167D17"/>
    <w:rsid w:val="00167D44"/>
    <w:rsid w:val="00167D7B"/>
    <w:rsid w:val="00167E29"/>
    <w:rsid w:val="00167E9D"/>
    <w:rsid w:val="00167EBF"/>
    <w:rsid w:val="00167EFB"/>
    <w:rsid w:val="00167F32"/>
    <w:rsid w:val="00167F7F"/>
    <w:rsid w:val="00170010"/>
    <w:rsid w:val="00170077"/>
    <w:rsid w:val="0017016D"/>
    <w:rsid w:val="00170180"/>
    <w:rsid w:val="001701D3"/>
    <w:rsid w:val="001702EF"/>
    <w:rsid w:val="0017032F"/>
    <w:rsid w:val="0017041F"/>
    <w:rsid w:val="001704A9"/>
    <w:rsid w:val="001704C5"/>
    <w:rsid w:val="001705E7"/>
    <w:rsid w:val="0017068C"/>
    <w:rsid w:val="0017073C"/>
    <w:rsid w:val="00170749"/>
    <w:rsid w:val="00170773"/>
    <w:rsid w:val="00170881"/>
    <w:rsid w:val="001708D0"/>
    <w:rsid w:val="0017090B"/>
    <w:rsid w:val="00170AE9"/>
    <w:rsid w:val="00170D69"/>
    <w:rsid w:val="00170E24"/>
    <w:rsid w:val="00170E3A"/>
    <w:rsid w:val="00170E6E"/>
    <w:rsid w:val="00170EAC"/>
    <w:rsid w:val="001711D6"/>
    <w:rsid w:val="00171246"/>
    <w:rsid w:val="001712BC"/>
    <w:rsid w:val="00171327"/>
    <w:rsid w:val="00171354"/>
    <w:rsid w:val="001713C8"/>
    <w:rsid w:val="00171529"/>
    <w:rsid w:val="00171540"/>
    <w:rsid w:val="00171549"/>
    <w:rsid w:val="001717C8"/>
    <w:rsid w:val="00171873"/>
    <w:rsid w:val="0017189E"/>
    <w:rsid w:val="0017197B"/>
    <w:rsid w:val="00171A5D"/>
    <w:rsid w:val="00171A5E"/>
    <w:rsid w:val="00171AAC"/>
    <w:rsid w:val="00171AFE"/>
    <w:rsid w:val="00171B40"/>
    <w:rsid w:val="00171BA1"/>
    <w:rsid w:val="00171BD9"/>
    <w:rsid w:val="00171BE1"/>
    <w:rsid w:val="00171C43"/>
    <w:rsid w:val="00171C67"/>
    <w:rsid w:val="00171CC1"/>
    <w:rsid w:val="00171EF3"/>
    <w:rsid w:val="00171F93"/>
    <w:rsid w:val="00172129"/>
    <w:rsid w:val="00172189"/>
    <w:rsid w:val="001721CB"/>
    <w:rsid w:val="00172388"/>
    <w:rsid w:val="00172577"/>
    <w:rsid w:val="00172598"/>
    <w:rsid w:val="001725EF"/>
    <w:rsid w:val="001725FF"/>
    <w:rsid w:val="001726EB"/>
    <w:rsid w:val="001727C7"/>
    <w:rsid w:val="00172806"/>
    <w:rsid w:val="00172838"/>
    <w:rsid w:val="001728E1"/>
    <w:rsid w:val="001729C9"/>
    <w:rsid w:val="001729CE"/>
    <w:rsid w:val="001729FB"/>
    <w:rsid w:val="00172A78"/>
    <w:rsid w:val="00172D94"/>
    <w:rsid w:val="00172DB6"/>
    <w:rsid w:val="00172E29"/>
    <w:rsid w:val="00172E36"/>
    <w:rsid w:val="00172EEE"/>
    <w:rsid w:val="00172F2E"/>
    <w:rsid w:val="00172F4B"/>
    <w:rsid w:val="00172F92"/>
    <w:rsid w:val="00173026"/>
    <w:rsid w:val="00173048"/>
    <w:rsid w:val="00173056"/>
    <w:rsid w:val="001730EE"/>
    <w:rsid w:val="00173226"/>
    <w:rsid w:val="001732D0"/>
    <w:rsid w:val="001733CC"/>
    <w:rsid w:val="001733E6"/>
    <w:rsid w:val="00173474"/>
    <w:rsid w:val="0017357A"/>
    <w:rsid w:val="00173604"/>
    <w:rsid w:val="001736D8"/>
    <w:rsid w:val="001737A5"/>
    <w:rsid w:val="001737B4"/>
    <w:rsid w:val="00173986"/>
    <w:rsid w:val="001739C0"/>
    <w:rsid w:val="00173A32"/>
    <w:rsid w:val="00173AD7"/>
    <w:rsid w:val="00173B35"/>
    <w:rsid w:val="00173D5F"/>
    <w:rsid w:val="00173E77"/>
    <w:rsid w:val="00173E97"/>
    <w:rsid w:val="00173EAA"/>
    <w:rsid w:val="00173EF8"/>
    <w:rsid w:val="00173F2D"/>
    <w:rsid w:val="00173FAA"/>
    <w:rsid w:val="00173FF1"/>
    <w:rsid w:val="001741EA"/>
    <w:rsid w:val="00174262"/>
    <w:rsid w:val="001742D3"/>
    <w:rsid w:val="001744DC"/>
    <w:rsid w:val="001746BF"/>
    <w:rsid w:val="00174789"/>
    <w:rsid w:val="0017482B"/>
    <w:rsid w:val="001748C5"/>
    <w:rsid w:val="00174A1A"/>
    <w:rsid w:val="00174A36"/>
    <w:rsid w:val="00174A67"/>
    <w:rsid w:val="00174ABA"/>
    <w:rsid w:val="00174B32"/>
    <w:rsid w:val="00174BD3"/>
    <w:rsid w:val="00174C32"/>
    <w:rsid w:val="00174C68"/>
    <w:rsid w:val="00174C9B"/>
    <w:rsid w:val="00174CA3"/>
    <w:rsid w:val="00174DE1"/>
    <w:rsid w:val="00174EA2"/>
    <w:rsid w:val="00174ED8"/>
    <w:rsid w:val="00174F1F"/>
    <w:rsid w:val="00175008"/>
    <w:rsid w:val="0017508C"/>
    <w:rsid w:val="001750A3"/>
    <w:rsid w:val="00175107"/>
    <w:rsid w:val="00175108"/>
    <w:rsid w:val="00175299"/>
    <w:rsid w:val="00175341"/>
    <w:rsid w:val="001753D8"/>
    <w:rsid w:val="00175503"/>
    <w:rsid w:val="00175572"/>
    <w:rsid w:val="0017558E"/>
    <w:rsid w:val="001756F8"/>
    <w:rsid w:val="00175711"/>
    <w:rsid w:val="00175738"/>
    <w:rsid w:val="00175780"/>
    <w:rsid w:val="0017585C"/>
    <w:rsid w:val="00175884"/>
    <w:rsid w:val="001758B4"/>
    <w:rsid w:val="00175931"/>
    <w:rsid w:val="00175A94"/>
    <w:rsid w:val="00175AB1"/>
    <w:rsid w:val="00175B6B"/>
    <w:rsid w:val="00175D37"/>
    <w:rsid w:val="00175D6A"/>
    <w:rsid w:val="00175F01"/>
    <w:rsid w:val="00175F2D"/>
    <w:rsid w:val="00175FE5"/>
    <w:rsid w:val="00176017"/>
    <w:rsid w:val="00176072"/>
    <w:rsid w:val="00176193"/>
    <w:rsid w:val="00176243"/>
    <w:rsid w:val="00176280"/>
    <w:rsid w:val="001762A7"/>
    <w:rsid w:val="001763CF"/>
    <w:rsid w:val="001763E8"/>
    <w:rsid w:val="0017645C"/>
    <w:rsid w:val="001764CC"/>
    <w:rsid w:val="0017651B"/>
    <w:rsid w:val="00176549"/>
    <w:rsid w:val="00176684"/>
    <w:rsid w:val="00176685"/>
    <w:rsid w:val="0017675B"/>
    <w:rsid w:val="001767DD"/>
    <w:rsid w:val="00176802"/>
    <w:rsid w:val="00176906"/>
    <w:rsid w:val="0017698A"/>
    <w:rsid w:val="0017698C"/>
    <w:rsid w:val="00176992"/>
    <w:rsid w:val="00176A11"/>
    <w:rsid w:val="00176B4B"/>
    <w:rsid w:val="00176B91"/>
    <w:rsid w:val="00176CBB"/>
    <w:rsid w:val="00176D06"/>
    <w:rsid w:val="00176DB4"/>
    <w:rsid w:val="00176E0E"/>
    <w:rsid w:val="00176E73"/>
    <w:rsid w:val="00176E86"/>
    <w:rsid w:val="00176FB8"/>
    <w:rsid w:val="00176FC5"/>
    <w:rsid w:val="00176FDE"/>
    <w:rsid w:val="001770D1"/>
    <w:rsid w:val="00177101"/>
    <w:rsid w:val="001771B5"/>
    <w:rsid w:val="001772BE"/>
    <w:rsid w:val="001772CE"/>
    <w:rsid w:val="001773EC"/>
    <w:rsid w:val="001774C4"/>
    <w:rsid w:val="0017753E"/>
    <w:rsid w:val="00177543"/>
    <w:rsid w:val="0017757F"/>
    <w:rsid w:val="001775CA"/>
    <w:rsid w:val="0017764A"/>
    <w:rsid w:val="00177684"/>
    <w:rsid w:val="00177713"/>
    <w:rsid w:val="00177716"/>
    <w:rsid w:val="00177798"/>
    <w:rsid w:val="001778A1"/>
    <w:rsid w:val="001778E2"/>
    <w:rsid w:val="001779B6"/>
    <w:rsid w:val="00177A99"/>
    <w:rsid w:val="00177BD7"/>
    <w:rsid w:val="00177CDA"/>
    <w:rsid w:val="00177DB1"/>
    <w:rsid w:val="00177DB4"/>
    <w:rsid w:val="00177E55"/>
    <w:rsid w:val="00177EE9"/>
    <w:rsid w:val="00177F51"/>
    <w:rsid w:val="00177F80"/>
    <w:rsid w:val="00177FDC"/>
    <w:rsid w:val="00180025"/>
    <w:rsid w:val="0018007B"/>
    <w:rsid w:val="0018009B"/>
    <w:rsid w:val="00180161"/>
    <w:rsid w:val="00180190"/>
    <w:rsid w:val="001801AE"/>
    <w:rsid w:val="001801C4"/>
    <w:rsid w:val="0018020B"/>
    <w:rsid w:val="00180314"/>
    <w:rsid w:val="00180461"/>
    <w:rsid w:val="001805CF"/>
    <w:rsid w:val="00180743"/>
    <w:rsid w:val="00180756"/>
    <w:rsid w:val="001808C8"/>
    <w:rsid w:val="001808DC"/>
    <w:rsid w:val="001808FA"/>
    <w:rsid w:val="00180928"/>
    <w:rsid w:val="00180AEB"/>
    <w:rsid w:val="00180B51"/>
    <w:rsid w:val="00180CC0"/>
    <w:rsid w:val="00180CC1"/>
    <w:rsid w:val="00180D73"/>
    <w:rsid w:val="00180E27"/>
    <w:rsid w:val="00180E30"/>
    <w:rsid w:val="00180E6E"/>
    <w:rsid w:val="00180E87"/>
    <w:rsid w:val="00180F93"/>
    <w:rsid w:val="00180FA9"/>
    <w:rsid w:val="00181028"/>
    <w:rsid w:val="001810A2"/>
    <w:rsid w:val="0018133E"/>
    <w:rsid w:val="00181351"/>
    <w:rsid w:val="00181391"/>
    <w:rsid w:val="001814B3"/>
    <w:rsid w:val="001814F6"/>
    <w:rsid w:val="00181516"/>
    <w:rsid w:val="0018156D"/>
    <w:rsid w:val="00181639"/>
    <w:rsid w:val="001816D2"/>
    <w:rsid w:val="00181721"/>
    <w:rsid w:val="00181797"/>
    <w:rsid w:val="0018186B"/>
    <w:rsid w:val="00181882"/>
    <w:rsid w:val="00181A48"/>
    <w:rsid w:val="00181A4D"/>
    <w:rsid w:val="00181A71"/>
    <w:rsid w:val="00181B14"/>
    <w:rsid w:val="00181B20"/>
    <w:rsid w:val="00181DD3"/>
    <w:rsid w:val="00181E29"/>
    <w:rsid w:val="00181E34"/>
    <w:rsid w:val="00181E52"/>
    <w:rsid w:val="00181EB6"/>
    <w:rsid w:val="00181F3B"/>
    <w:rsid w:val="00181F46"/>
    <w:rsid w:val="00181F85"/>
    <w:rsid w:val="00182027"/>
    <w:rsid w:val="00182146"/>
    <w:rsid w:val="00182162"/>
    <w:rsid w:val="001821BF"/>
    <w:rsid w:val="0018221F"/>
    <w:rsid w:val="00182269"/>
    <w:rsid w:val="00182384"/>
    <w:rsid w:val="001823E1"/>
    <w:rsid w:val="00182421"/>
    <w:rsid w:val="0018246B"/>
    <w:rsid w:val="001827D4"/>
    <w:rsid w:val="00182812"/>
    <w:rsid w:val="0018286A"/>
    <w:rsid w:val="0018287D"/>
    <w:rsid w:val="00182C6E"/>
    <w:rsid w:val="00182C6F"/>
    <w:rsid w:val="00182CBF"/>
    <w:rsid w:val="00182CDA"/>
    <w:rsid w:val="00182D5B"/>
    <w:rsid w:val="00182E64"/>
    <w:rsid w:val="00182EEA"/>
    <w:rsid w:val="00182F10"/>
    <w:rsid w:val="00182F6E"/>
    <w:rsid w:val="00183139"/>
    <w:rsid w:val="00183313"/>
    <w:rsid w:val="00183334"/>
    <w:rsid w:val="0018334E"/>
    <w:rsid w:val="00183355"/>
    <w:rsid w:val="00183389"/>
    <w:rsid w:val="0018365F"/>
    <w:rsid w:val="001836CD"/>
    <w:rsid w:val="001836ED"/>
    <w:rsid w:val="00183754"/>
    <w:rsid w:val="00183780"/>
    <w:rsid w:val="0018393C"/>
    <w:rsid w:val="00183A02"/>
    <w:rsid w:val="00183AAB"/>
    <w:rsid w:val="00183C26"/>
    <w:rsid w:val="00183C7A"/>
    <w:rsid w:val="00183C85"/>
    <w:rsid w:val="00183CCE"/>
    <w:rsid w:val="00183CF1"/>
    <w:rsid w:val="00183DCF"/>
    <w:rsid w:val="00183E0B"/>
    <w:rsid w:val="00183E58"/>
    <w:rsid w:val="00183EB4"/>
    <w:rsid w:val="00183F9F"/>
    <w:rsid w:val="00183FE9"/>
    <w:rsid w:val="0018406C"/>
    <w:rsid w:val="0018407C"/>
    <w:rsid w:val="00184200"/>
    <w:rsid w:val="0018427D"/>
    <w:rsid w:val="001843D0"/>
    <w:rsid w:val="00184404"/>
    <w:rsid w:val="0018441B"/>
    <w:rsid w:val="00184599"/>
    <w:rsid w:val="00184672"/>
    <w:rsid w:val="00184814"/>
    <w:rsid w:val="001849B0"/>
    <w:rsid w:val="001849CB"/>
    <w:rsid w:val="00184A1A"/>
    <w:rsid w:val="00184A8E"/>
    <w:rsid w:val="00184AB7"/>
    <w:rsid w:val="00184BCF"/>
    <w:rsid w:val="00184D94"/>
    <w:rsid w:val="00184ECF"/>
    <w:rsid w:val="00184F98"/>
    <w:rsid w:val="00184FD7"/>
    <w:rsid w:val="00185078"/>
    <w:rsid w:val="001850B8"/>
    <w:rsid w:val="0018513F"/>
    <w:rsid w:val="001852B8"/>
    <w:rsid w:val="001853BB"/>
    <w:rsid w:val="001853C8"/>
    <w:rsid w:val="001853CB"/>
    <w:rsid w:val="00185451"/>
    <w:rsid w:val="001854EF"/>
    <w:rsid w:val="00185504"/>
    <w:rsid w:val="00185AE5"/>
    <w:rsid w:val="00185B03"/>
    <w:rsid w:val="00185BCF"/>
    <w:rsid w:val="00185C14"/>
    <w:rsid w:val="00185C15"/>
    <w:rsid w:val="00185C4A"/>
    <w:rsid w:val="00185C62"/>
    <w:rsid w:val="00185D0B"/>
    <w:rsid w:val="00185DDE"/>
    <w:rsid w:val="00185E68"/>
    <w:rsid w:val="00185F71"/>
    <w:rsid w:val="00185F89"/>
    <w:rsid w:val="00186193"/>
    <w:rsid w:val="001861EC"/>
    <w:rsid w:val="00186345"/>
    <w:rsid w:val="001864E3"/>
    <w:rsid w:val="001866E5"/>
    <w:rsid w:val="00186754"/>
    <w:rsid w:val="0018676E"/>
    <w:rsid w:val="0018678A"/>
    <w:rsid w:val="00186833"/>
    <w:rsid w:val="001868BF"/>
    <w:rsid w:val="00186A0B"/>
    <w:rsid w:val="00186A3F"/>
    <w:rsid w:val="00186BA2"/>
    <w:rsid w:val="00186C50"/>
    <w:rsid w:val="00186C68"/>
    <w:rsid w:val="00186D37"/>
    <w:rsid w:val="00186D3A"/>
    <w:rsid w:val="00186E0C"/>
    <w:rsid w:val="00186ED3"/>
    <w:rsid w:val="00186F2C"/>
    <w:rsid w:val="00186F63"/>
    <w:rsid w:val="00186FF8"/>
    <w:rsid w:val="0018707D"/>
    <w:rsid w:val="00187148"/>
    <w:rsid w:val="0018714B"/>
    <w:rsid w:val="001872C0"/>
    <w:rsid w:val="001872D3"/>
    <w:rsid w:val="00187444"/>
    <w:rsid w:val="00187512"/>
    <w:rsid w:val="001876EF"/>
    <w:rsid w:val="0018775A"/>
    <w:rsid w:val="00187785"/>
    <w:rsid w:val="00187866"/>
    <w:rsid w:val="00187A77"/>
    <w:rsid w:val="00187AD5"/>
    <w:rsid w:val="00187B05"/>
    <w:rsid w:val="00187B3C"/>
    <w:rsid w:val="00187B3E"/>
    <w:rsid w:val="00187B78"/>
    <w:rsid w:val="00187BA2"/>
    <w:rsid w:val="00187BFB"/>
    <w:rsid w:val="00187C1C"/>
    <w:rsid w:val="00187C22"/>
    <w:rsid w:val="00187C92"/>
    <w:rsid w:val="00187CAD"/>
    <w:rsid w:val="00187CB7"/>
    <w:rsid w:val="00187CBA"/>
    <w:rsid w:val="00187CD0"/>
    <w:rsid w:val="00187CE1"/>
    <w:rsid w:val="00187D71"/>
    <w:rsid w:val="00187F6A"/>
    <w:rsid w:val="00190041"/>
    <w:rsid w:val="00190045"/>
    <w:rsid w:val="00190163"/>
    <w:rsid w:val="00190197"/>
    <w:rsid w:val="0019025A"/>
    <w:rsid w:val="001902CD"/>
    <w:rsid w:val="0019034C"/>
    <w:rsid w:val="001903AD"/>
    <w:rsid w:val="0019047A"/>
    <w:rsid w:val="001904FC"/>
    <w:rsid w:val="00190599"/>
    <w:rsid w:val="00190682"/>
    <w:rsid w:val="00190685"/>
    <w:rsid w:val="001906B9"/>
    <w:rsid w:val="00190702"/>
    <w:rsid w:val="001907A4"/>
    <w:rsid w:val="001907B0"/>
    <w:rsid w:val="001908F4"/>
    <w:rsid w:val="00190907"/>
    <w:rsid w:val="001909D7"/>
    <w:rsid w:val="00190A21"/>
    <w:rsid w:val="00190AC1"/>
    <w:rsid w:val="00190AC2"/>
    <w:rsid w:val="00190B47"/>
    <w:rsid w:val="00190C17"/>
    <w:rsid w:val="00191327"/>
    <w:rsid w:val="0019134B"/>
    <w:rsid w:val="00191409"/>
    <w:rsid w:val="00191495"/>
    <w:rsid w:val="00191680"/>
    <w:rsid w:val="001916D9"/>
    <w:rsid w:val="001916DE"/>
    <w:rsid w:val="001916E8"/>
    <w:rsid w:val="001917FD"/>
    <w:rsid w:val="00191906"/>
    <w:rsid w:val="00191A08"/>
    <w:rsid w:val="00191A77"/>
    <w:rsid w:val="00191B22"/>
    <w:rsid w:val="00191B44"/>
    <w:rsid w:val="00191B92"/>
    <w:rsid w:val="00191CC2"/>
    <w:rsid w:val="00191D65"/>
    <w:rsid w:val="00191E0A"/>
    <w:rsid w:val="00191EB1"/>
    <w:rsid w:val="00191ED1"/>
    <w:rsid w:val="0019206C"/>
    <w:rsid w:val="001920A5"/>
    <w:rsid w:val="001920BE"/>
    <w:rsid w:val="001920FB"/>
    <w:rsid w:val="00192124"/>
    <w:rsid w:val="001921C6"/>
    <w:rsid w:val="00192269"/>
    <w:rsid w:val="001922B3"/>
    <w:rsid w:val="00192508"/>
    <w:rsid w:val="001926AA"/>
    <w:rsid w:val="00192928"/>
    <w:rsid w:val="00192A88"/>
    <w:rsid w:val="00192C88"/>
    <w:rsid w:val="00192C9D"/>
    <w:rsid w:val="00192D3F"/>
    <w:rsid w:val="00192D62"/>
    <w:rsid w:val="00192DEB"/>
    <w:rsid w:val="00192ED2"/>
    <w:rsid w:val="00192F85"/>
    <w:rsid w:val="00192FC3"/>
    <w:rsid w:val="00193155"/>
    <w:rsid w:val="001931C2"/>
    <w:rsid w:val="00193244"/>
    <w:rsid w:val="00193370"/>
    <w:rsid w:val="0019342E"/>
    <w:rsid w:val="0019354C"/>
    <w:rsid w:val="0019355D"/>
    <w:rsid w:val="00193587"/>
    <w:rsid w:val="001936AA"/>
    <w:rsid w:val="0019377A"/>
    <w:rsid w:val="00193887"/>
    <w:rsid w:val="00193893"/>
    <w:rsid w:val="00193939"/>
    <w:rsid w:val="00193A8D"/>
    <w:rsid w:val="00193AB1"/>
    <w:rsid w:val="00193B42"/>
    <w:rsid w:val="00193C07"/>
    <w:rsid w:val="00193C47"/>
    <w:rsid w:val="00193CA5"/>
    <w:rsid w:val="00193D05"/>
    <w:rsid w:val="00193E08"/>
    <w:rsid w:val="00193E10"/>
    <w:rsid w:val="00193FAF"/>
    <w:rsid w:val="00194054"/>
    <w:rsid w:val="00194114"/>
    <w:rsid w:val="001941F5"/>
    <w:rsid w:val="001942AF"/>
    <w:rsid w:val="001942C0"/>
    <w:rsid w:val="00194312"/>
    <w:rsid w:val="001943F8"/>
    <w:rsid w:val="00194508"/>
    <w:rsid w:val="00194559"/>
    <w:rsid w:val="0019457A"/>
    <w:rsid w:val="0019457B"/>
    <w:rsid w:val="00194624"/>
    <w:rsid w:val="001946F6"/>
    <w:rsid w:val="00194736"/>
    <w:rsid w:val="001947A2"/>
    <w:rsid w:val="001947F9"/>
    <w:rsid w:val="00194801"/>
    <w:rsid w:val="0019481E"/>
    <w:rsid w:val="00194836"/>
    <w:rsid w:val="00194B41"/>
    <w:rsid w:val="00194BAD"/>
    <w:rsid w:val="00194BFC"/>
    <w:rsid w:val="00194C0C"/>
    <w:rsid w:val="00194C13"/>
    <w:rsid w:val="00194DC8"/>
    <w:rsid w:val="0019502A"/>
    <w:rsid w:val="0019502E"/>
    <w:rsid w:val="001951FE"/>
    <w:rsid w:val="001952A7"/>
    <w:rsid w:val="00195366"/>
    <w:rsid w:val="001953A2"/>
    <w:rsid w:val="00195428"/>
    <w:rsid w:val="00195610"/>
    <w:rsid w:val="00195617"/>
    <w:rsid w:val="00195738"/>
    <w:rsid w:val="00195750"/>
    <w:rsid w:val="001957F3"/>
    <w:rsid w:val="001957FE"/>
    <w:rsid w:val="00195A23"/>
    <w:rsid w:val="00195B28"/>
    <w:rsid w:val="00195B62"/>
    <w:rsid w:val="00195C71"/>
    <w:rsid w:val="00195C9A"/>
    <w:rsid w:val="00195D15"/>
    <w:rsid w:val="00195D81"/>
    <w:rsid w:val="00195E5B"/>
    <w:rsid w:val="00195E6D"/>
    <w:rsid w:val="00195FBC"/>
    <w:rsid w:val="00196091"/>
    <w:rsid w:val="001960AB"/>
    <w:rsid w:val="001960D8"/>
    <w:rsid w:val="001961F4"/>
    <w:rsid w:val="00196535"/>
    <w:rsid w:val="001965A5"/>
    <w:rsid w:val="00196658"/>
    <w:rsid w:val="001966AD"/>
    <w:rsid w:val="00196798"/>
    <w:rsid w:val="001967C0"/>
    <w:rsid w:val="00196816"/>
    <w:rsid w:val="00196960"/>
    <w:rsid w:val="001969D1"/>
    <w:rsid w:val="001969FC"/>
    <w:rsid w:val="00196A7F"/>
    <w:rsid w:val="00196ABD"/>
    <w:rsid w:val="00196B0C"/>
    <w:rsid w:val="00196C3C"/>
    <w:rsid w:val="00196EEB"/>
    <w:rsid w:val="00196FDE"/>
    <w:rsid w:val="00197068"/>
    <w:rsid w:val="00197197"/>
    <w:rsid w:val="001971AD"/>
    <w:rsid w:val="00197261"/>
    <w:rsid w:val="00197315"/>
    <w:rsid w:val="00197358"/>
    <w:rsid w:val="00197413"/>
    <w:rsid w:val="00197526"/>
    <w:rsid w:val="00197573"/>
    <w:rsid w:val="0019758F"/>
    <w:rsid w:val="001975AC"/>
    <w:rsid w:val="00197613"/>
    <w:rsid w:val="00197629"/>
    <w:rsid w:val="0019767C"/>
    <w:rsid w:val="00197741"/>
    <w:rsid w:val="0019783C"/>
    <w:rsid w:val="00197950"/>
    <w:rsid w:val="00197956"/>
    <w:rsid w:val="001979E3"/>
    <w:rsid w:val="00197B12"/>
    <w:rsid w:val="00197BE7"/>
    <w:rsid w:val="00197D4E"/>
    <w:rsid w:val="00197D9C"/>
    <w:rsid w:val="00197EF4"/>
    <w:rsid w:val="00197F5B"/>
    <w:rsid w:val="00197F64"/>
    <w:rsid w:val="001A005B"/>
    <w:rsid w:val="001A010F"/>
    <w:rsid w:val="001A01EB"/>
    <w:rsid w:val="001A0250"/>
    <w:rsid w:val="001A02A0"/>
    <w:rsid w:val="001A037F"/>
    <w:rsid w:val="001A055D"/>
    <w:rsid w:val="001A05A1"/>
    <w:rsid w:val="001A05AD"/>
    <w:rsid w:val="001A05E6"/>
    <w:rsid w:val="001A0672"/>
    <w:rsid w:val="001A0919"/>
    <w:rsid w:val="001A095B"/>
    <w:rsid w:val="001A09CD"/>
    <w:rsid w:val="001A0ADB"/>
    <w:rsid w:val="001A0B39"/>
    <w:rsid w:val="001A0B5A"/>
    <w:rsid w:val="001A0BBF"/>
    <w:rsid w:val="001A0C18"/>
    <w:rsid w:val="001A0E7A"/>
    <w:rsid w:val="001A1112"/>
    <w:rsid w:val="001A1145"/>
    <w:rsid w:val="001A1170"/>
    <w:rsid w:val="001A1246"/>
    <w:rsid w:val="001A1316"/>
    <w:rsid w:val="001A156A"/>
    <w:rsid w:val="001A16F9"/>
    <w:rsid w:val="001A17C4"/>
    <w:rsid w:val="001A18C5"/>
    <w:rsid w:val="001A18FD"/>
    <w:rsid w:val="001A1B1E"/>
    <w:rsid w:val="001A1C23"/>
    <w:rsid w:val="001A1C50"/>
    <w:rsid w:val="001A1CED"/>
    <w:rsid w:val="001A1F0D"/>
    <w:rsid w:val="001A1F62"/>
    <w:rsid w:val="001A1FF6"/>
    <w:rsid w:val="001A209B"/>
    <w:rsid w:val="001A210B"/>
    <w:rsid w:val="001A2199"/>
    <w:rsid w:val="001A2233"/>
    <w:rsid w:val="001A22E3"/>
    <w:rsid w:val="001A23E6"/>
    <w:rsid w:val="001A2417"/>
    <w:rsid w:val="001A249E"/>
    <w:rsid w:val="001A251E"/>
    <w:rsid w:val="001A253F"/>
    <w:rsid w:val="001A2876"/>
    <w:rsid w:val="001A287E"/>
    <w:rsid w:val="001A2CAB"/>
    <w:rsid w:val="001A2D44"/>
    <w:rsid w:val="001A2E58"/>
    <w:rsid w:val="001A2EBE"/>
    <w:rsid w:val="001A2F96"/>
    <w:rsid w:val="001A2FE5"/>
    <w:rsid w:val="001A3011"/>
    <w:rsid w:val="001A3087"/>
    <w:rsid w:val="001A30AF"/>
    <w:rsid w:val="001A31DF"/>
    <w:rsid w:val="001A32F0"/>
    <w:rsid w:val="001A34E8"/>
    <w:rsid w:val="001A3541"/>
    <w:rsid w:val="001A3724"/>
    <w:rsid w:val="001A3783"/>
    <w:rsid w:val="001A37C9"/>
    <w:rsid w:val="001A3855"/>
    <w:rsid w:val="001A3878"/>
    <w:rsid w:val="001A391F"/>
    <w:rsid w:val="001A392B"/>
    <w:rsid w:val="001A39A0"/>
    <w:rsid w:val="001A39DB"/>
    <w:rsid w:val="001A3A3D"/>
    <w:rsid w:val="001A3AA6"/>
    <w:rsid w:val="001A3B44"/>
    <w:rsid w:val="001A3B4D"/>
    <w:rsid w:val="001A3C04"/>
    <w:rsid w:val="001A3C64"/>
    <w:rsid w:val="001A3CBE"/>
    <w:rsid w:val="001A3CDB"/>
    <w:rsid w:val="001A3D99"/>
    <w:rsid w:val="001A3DBF"/>
    <w:rsid w:val="001A4223"/>
    <w:rsid w:val="001A424F"/>
    <w:rsid w:val="001A427D"/>
    <w:rsid w:val="001A432C"/>
    <w:rsid w:val="001A4563"/>
    <w:rsid w:val="001A4613"/>
    <w:rsid w:val="001A465E"/>
    <w:rsid w:val="001A4944"/>
    <w:rsid w:val="001A4973"/>
    <w:rsid w:val="001A49B9"/>
    <w:rsid w:val="001A49BA"/>
    <w:rsid w:val="001A4B06"/>
    <w:rsid w:val="001A4B1C"/>
    <w:rsid w:val="001A4B37"/>
    <w:rsid w:val="001A4B43"/>
    <w:rsid w:val="001A4B5C"/>
    <w:rsid w:val="001A4BB5"/>
    <w:rsid w:val="001A4C79"/>
    <w:rsid w:val="001A4D7C"/>
    <w:rsid w:val="001A4F13"/>
    <w:rsid w:val="001A511B"/>
    <w:rsid w:val="001A512B"/>
    <w:rsid w:val="001A5219"/>
    <w:rsid w:val="001A5230"/>
    <w:rsid w:val="001A52E3"/>
    <w:rsid w:val="001A5327"/>
    <w:rsid w:val="001A546B"/>
    <w:rsid w:val="001A5507"/>
    <w:rsid w:val="001A55F7"/>
    <w:rsid w:val="001A5647"/>
    <w:rsid w:val="001A56A7"/>
    <w:rsid w:val="001A56E4"/>
    <w:rsid w:val="001A5757"/>
    <w:rsid w:val="001A5990"/>
    <w:rsid w:val="001A5991"/>
    <w:rsid w:val="001A5BA8"/>
    <w:rsid w:val="001A5CAF"/>
    <w:rsid w:val="001A5D67"/>
    <w:rsid w:val="001A5DEF"/>
    <w:rsid w:val="001A5E41"/>
    <w:rsid w:val="001A5E97"/>
    <w:rsid w:val="001A5EC4"/>
    <w:rsid w:val="001A5FF4"/>
    <w:rsid w:val="001A5FFF"/>
    <w:rsid w:val="001A6037"/>
    <w:rsid w:val="001A6074"/>
    <w:rsid w:val="001A6144"/>
    <w:rsid w:val="001A62C2"/>
    <w:rsid w:val="001A6393"/>
    <w:rsid w:val="001A63A1"/>
    <w:rsid w:val="001A63C9"/>
    <w:rsid w:val="001A64CF"/>
    <w:rsid w:val="001A6521"/>
    <w:rsid w:val="001A6653"/>
    <w:rsid w:val="001A66AF"/>
    <w:rsid w:val="001A66DA"/>
    <w:rsid w:val="001A6718"/>
    <w:rsid w:val="001A6766"/>
    <w:rsid w:val="001A6806"/>
    <w:rsid w:val="001A6813"/>
    <w:rsid w:val="001A681A"/>
    <w:rsid w:val="001A69ED"/>
    <w:rsid w:val="001A6AD5"/>
    <w:rsid w:val="001A6AF8"/>
    <w:rsid w:val="001A6B8F"/>
    <w:rsid w:val="001A6BDD"/>
    <w:rsid w:val="001A6F99"/>
    <w:rsid w:val="001A702D"/>
    <w:rsid w:val="001A7092"/>
    <w:rsid w:val="001A70EE"/>
    <w:rsid w:val="001A7158"/>
    <w:rsid w:val="001A72C6"/>
    <w:rsid w:val="001A737A"/>
    <w:rsid w:val="001A7404"/>
    <w:rsid w:val="001A746E"/>
    <w:rsid w:val="001A74CB"/>
    <w:rsid w:val="001A75AD"/>
    <w:rsid w:val="001A7634"/>
    <w:rsid w:val="001A7727"/>
    <w:rsid w:val="001A785B"/>
    <w:rsid w:val="001A78BC"/>
    <w:rsid w:val="001A7AB6"/>
    <w:rsid w:val="001A7B7B"/>
    <w:rsid w:val="001A7C5B"/>
    <w:rsid w:val="001A7CD6"/>
    <w:rsid w:val="001A7D22"/>
    <w:rsid w:val="001A7EC3"/>
    <w:rsid w:val="001A7F00"/>
    <w:rsid w:val="001B00F3"/>
    <w:rsid w:val="001B0217"/>
    <w:rsid w:val="001B0273"/>
    <w:rsid w:val="001B03D8"/>
    <w:rsid w:val="001B03F7"/>
    <w:rsid w:val="001B0730"/>
    <w:rsid w:val="001B0799"/>
    <w:rsid w:val="001B07C2"/>
    <w:rsid w:val="001B07C5"/>
    <w:rsid w:val="001B0838"/>
    <w:rsid w:val="001B0853"/>
    <w:rsid w:val="001B0899"/>
    <w:rsid w:val="001B0982"/>
    <w:rsid w:val="001B0A18"/>
    <w:rsid w:val="001B0A8F"/>
    <w:rsid w:val="001B0B58"/>
    <w:rsid w:val="001B0B77"/>
    <w:rsid w:val="001B0BD7"/>
    <w:rsid w:val="001B0CA7"/>
    <w:rsid w:val="001B0CAB"/>
    <w:rsid w:val="001B0D17"/>
    <w:rsid w:val="001B0D57"/>
    <w:rsid w:val="001B0E4D"/>
    <w:rsid w:val="001B0F5F"/>
    <w:rsid w:val="001B0F99"/>
    <w:rsid w:val="001B1006"/>
    <w:rsid w:val="001B1016"/>
    <w:rsid w:val="001B103D"/>
    <w:rsid w:val="001B10D2"/>
    <w:rsid w:val="001B1110"/>
    <w:rsid w:val="001B11D4"/>
    <w:rsid w:val="001B120B"/>
    <w:rsid w:val="001B12FB"/>
    <w:rsid w:val="001B1359"/>
    <w:rsid w:val="001B1434"/>
    <w:rsid w:val="001B144E"/>
    <w:rsid w:val="001B1453"/>
    <w:rsid w:val="001B1635"/>
    <w:rsid w:val="001B16D5"/>
    <w:rsid w:val="001B18F4"/>
    <w:rsid w:val="001B1993"/>
    <w:rsid w:val="001B19DF"/>
    <w:rsid w:val="001B1A5A"/>
    <w:rsid w:val="001B1AA0"/>
    <w:rsid w:val="001B1AE6"/>
    <w:rsid w:val="001B1B27"/>
    <w:rsid w:val="001B1BCF"/>
    <w:rsid w:val="001B1C13"/>
    <w:rsid w:val="001B1C40"/>
    <w:rsid w:val="001B1CAE"/>
    <w:rsid w:val="001B1CBD"/>
    <w:rsid w:val="001B1CEE"/>
    <w:rsid w:val="001B1CF0"/>
    <w:rsid w:val="001B1CF7"/>
    <w:rsid w:val="001B1D29"/>
    <w:rsid w:val="001B1D67"/>
    <w:rsid w:val="001B1DDA"/>
    <w:rsid w:val="001B1E71"/>
    <w:rsid w:val="001B1EAC"/>
    <w:rsid w:val="001B1EBD"/>
    <w:rsid w:val="001B1FE5"/>
    <w:rsid w:val="001B210C"/>
    <w:rsid w:val="001B22BB"/>
    <w:rsid w:val="001B231A"/>
    <w:rsid w:val="001B2353"/>
    <w:rsid w:val="001B237E"/>
    <w:rsid w:val="001B243E"/>
    <w:rsid w:val="001B2497"/>
    <w:rsid w:val="001B251F"/>
    <w:rsid w:val="001B26AD"/>
    <w:rsid w:val="001B280F"/>
    <w:rsid w:val="001B2DB7"/>
    <w:rsid w:val="001B2E95"/>
    <w:rsid w:val="001B2F82"/>
    <w:rsid w:val="001B2F9E"/>
    <w:rsid w:val="001B2FBD"/>
    <w:rsid w:val="001B302B"/>
    <w:rsid w:val="001B30F1"/>
    <w:rsid w:val="001B32B1"/>
    <w:rsid w:val="001B32F8"/>
    <w:rsid w:val="001B3340"/>
    <w:rsid w:val="001B33DC"/>
    <w:rsid w:val="001B3523"/>
    <w:rsid w:val="001B3712"/>
    <w:rsid w:val="001B3734"/>
    <w:rsid w:val="001B375F"/>
    <w:rsid w:val="001B3794"/>
    <w:rsid w:val="001B380D"/>
    <w:rsid w:val="001B3813"/>
    <w:rsid w:val="001B38D0"/>
    <w:rsid w:val="001B38ED"/>
    <w:rsid w:val="001B3A73"/>
    <w:rsid w:val="001B3B9F"/>
    <w:rsid w:val="001B3C65"/>
    <w:rsid w:val="001B3CAC"/>
    <w:rsid w:val="001B3D33"/>
    <w:rsid w:val="001B3E1D"/>
    <w:rsid w:val="001B3E86"/>
    <w:rsid w:val="001B3F33"/>
    <w:rsid w:val="001B3F77"/>
    <w:rsid w:val="001B4011"/>
    <w:rsid w:val="001B4061"/>
    <w:rsid w:val="001B40A0"/>
    <w:rsid w:val="001B4205"/>
    <w:rsid w:val="001B4285"/>
    <w:rsid w:val="001B42B4"/>
    <w:rsid w:val="001B4359"/>
    <w:rsid w:val="001B4413"/>
    <w:rsid w:val="001B442B"/>
    <w:rsid w:val="001B44E1"/>
    <w:rsid w:val="001B45CB"/>
    <w:rsid w:val="001B45D5"/>
    <w:rsid w:val="001B46BA"/>
    <w:rsid w:val="001B46DE"/>
    <w:rsid w:val="001B48FB"/>
    <w:rsid w:val="001B4910"/>
    <w:rsid w:val="001B491E"/>
    <w:rsid w:val="001B4A92"/>
    <w:rsid w:val="001B4B84"/>
    <w:rsid w:val="001B4C29"/>
    <w:rsid w:val="001B4CB0"/>
    <w:rsid w:val="001B4D05"/>
    <w:rsid w:val="001B4DC5"/>
    <w:rsid w:val="001B4DFC"/>
    <w:rsid w:val="001B4E08"/>
    <w:rsid w:val="001B4E18"/>
    <w:rsid w:val="001B4F74"/>
    <w:rsid w:val="001B4F83"/>
    <w:rsid w:val="001B4FD4"/>
    <w:rsid w:val="001B502F"/>
    <w:rsid w:val="001B5040"/>
    <w:rsid w:val="001B506C"/>
    <w:rsid w:val="001B5363"/>
    <w:rsid w:val="001B53B6"/>
    <w:rsid w:val="001B53E9"/>
    <w:rsid w:val="001B5437"/>
    <w:rsid w:val="001B5449"/>
    <w:rsid w:val="001B5608"/>
    <w:rsid w:val="001B5626"/>
    <w:rsid w:val="001B5701"/>
    <w:rsid w:val="001B5718"/>
    <w:rsid w:val="001B581D"/>
    <w:rsid w:val="001B5888"/>
    <w:rsid w:val="001B59DB"/>
    <w:rsid w:val="001B5AEA"/>
    <w:rsid w:val="001B5B08"/>
    <w:rsid w:val="001B5B37"/>
    <w:rsid w:val="001B5CDA"/>
    <w:rsid w:val="001B5D36"/>
    <w:rsid w:val="001B5F41"/>
    <w:rsid w:val="001B5FDD"/>
    <w:rsid w:val="001B60F5"/>
    <w:rsid w:val="001B61D0"/>
    <w:rsid w:val="001B6219"/>
    <w:rsid w:val="001B62A5"/>
    <w:rsid w:val="001B64CC"/>
    <w:rsid w:val="001B6548"/>
    <w:rsid w:val="001B654B"/>
    <w:rsid w:val="001B6665"/>
    <w:rsid w:val="001B666B"/>
    <w:rsid w:val="001B6695"/>
    <w:rsid w:val="001B66FB"/>
    <w:rsid w:val="001B6C4A"/>
    <w:rsid w:val="001B6C6B"/>
    <w:rsid w:val="001B6D28"/>
    <w:rsid w:val="001B6D2E"/>
    <w:rsid w:val="001B6D3A"/>
    <w:rsid w:val="001B6D75"/>
    <w:rsid w:val="001B6EA6"/>
    <w:rsid w:val="001B6F4A"/>
    <w:rsid w:val="001B70E9"/>
    <w:rsid w:val="001B70F2"/>
    <w:rsid w:val="001B70F8"/>
    <w:rsid w:val="001B7150"/>
    <w:rsid w:val="001B71F9"/>
    <w:rsid w:val="001B7276"/>
    <w:rsid w:val="001B7277"/>
    <w:rsid w:val="001B72BB"/>
    <w:rsid w:val="001B73D8"/>
    <w:rsid w:val="001B7511"/>
    <w:rsid w:val="001B7585"/>
    <w:rsid w:val="001B772F"/>
    <w:rsid w:val="001B782F"/>
    <w:rsid w:val="001B7995"/>
    <w:rsid w:val="001B79BC"/>
    <w:rsid w:val="001B79BD"/>
    <w:rsid w:val="001B7C4A"/>
    <w:rsid w:val="001B7D2E"/>
    <w:rsid w:val="001B7DBF"/>
    <w:rsid w:val="001B7F8F"/>
    <w:rsid w:val="001C00E0"/>
    <w:rsid w:val="001C00F9"/>
    <w:rsid w:val="001C0115"/>
    <w:rsid w:val="001C011F"/>
    <w:rsid w:val="001C01E5"/>
    <w:rsid w:val="001C0261"/>
    <w:rsid w:val="001C027E"/>
    <w:rsid w:val="001C02B5"/>
    <w:rsid w:val="001C02E2"/>
    <w:rsid w:val="001C0396"/>
    <w:rsid w:val="001C03E8"/>
    <w:rsid w:val="001C0415"/>
    <w:rsid w:val="001C0429"/>
    <w:rsid w:val="001C064B"/>
    <w:rsid w:val="001C06F6"/>
    <w:rsid w:val="001C0767"/>
    <w:rsid w:val="001C086F"/>
    <w:rsid w:val="001C08B6"/>
    <w:rsid w:val="001C08EC"/>
    <w:rsid w:val="001C0963"/>
    <w:rsid w:val="001C0966"/>
    <w:rsid w:val="001C09A1"/>
    <w:rsid w:val="001C09B4"/>
    <w:rsid w:val="001C09DC"/>
    <w:rsid w:val="001C0D05"/>
    <w:rsid w:val="001C0DE5"/>
    <w:rsid w:val="001C0EDC"/>
    <w:rsid w:val="001C0F48"/>
    <w:rsid w:val="001C0F7A"/>
    <w:rsid w:val="001C0FD0"/>
    <w:rsid w:val="001C105E"/>
    <w:rsid w:val="001C10A5"/>
    <w:rsid w:val="001C118E"/>
    <w:rsid w:val="001C14A2"/>
    <w:rsid w:val="001C156B"/>
    <w:rsid w:val="001C15D7"/>
    <w:rsid w:val="001C1676"/>
    <w:rsid w:val="001C16F9"/>
    <w:rsid w:val="001C1755"/>
    <w:rsid w:val="001C17B5"/>
    <w:rsid w:val="001C1854"/>
    <w:rsid w:val="001C18B1"/>
    <w:rsid w:val="001C1934"/>
    <w:rsid w:val="001C197D"/>
    <w:rsid w:val="001C1A51"/>
    <w:rsid w:val="001C1BC9"/>
    <w:rsid w:val="001C1BCF"/>
    <w:rsid w:val="001C1D66"/>
    <w:rsid w:val="001C1D8A"/>
    <w:rsid w:val="001C1F22"/>
    <w:rsid w:val="001C1FB4"/>
    <w:rsid w:val="001C2037"/>
    <w:rsid w:val="001C20E9"/>
    <w:rsid w:val="001C2223"/>
    <w:rsid w:val="001C227D"/>
    <w:rsid w:val="001C2299"/>
    <w:rsid w:val="001C22EB"/>
    <w:rsid w:val="001C2381"/>
    <w:rsid w:val="001C239D"/>
    <w:rsid w:val="001C2614"/>
    <w:rsid w:val="001C2618"/>
    <w:rsid w:val="001C265A"/>
    <w:rsid w:val="001C26A5"/>
    <w:rsid w:val="001C26BD"/>
    <w:rsid w:val="001C26FB"/>
    <w:rsid w:val="001C2755"/>
    <w:rsid w:val="001C2763"/>
    <w:rsid w:val="001C276C"/>
    <w:rsid w:val="001C27BB"/>
    <w:rsid w:val="001C280E"/>
    <w:rsid w:val="001C28A5"/>
    <w:rsid w:val="001C28D6"/>
    <w:rsid w:val="001C29E6"/>
    <w:rsid w:val="001C29F7"/>
    <w:rsid w:val="001C2BBC"/>
    <w:rsid w:val="001C2C17"/>
    <w:rsid w:val="001C2C24"/>
    <w:rsid w:val="001C2DE5"/>
    <w:rsid w:val="001C2E08"/>
    <w:rsid w:val="001C2F28"/>
    <w:rsid w:val="001C2F34"/>
    <w:rsid w:val="001C2F58"/>
    <w:rsid w:val="001C3142"/>
    <w:rsid w:val="001C315E"/>
    <w:rsid w:val="001C327E"/>
    <w:rsid w:val="001C3317"/>
    <w:rsid w:val="001C3491"/>
    <w:rsid w:val="001C34A5"/>
    <w:rsid w:val="001C34F4"/>
    <w:rsid w:val="001C34F9"/>
    <w:rsid w:val="001C3532"/>
    <w:rsid w:val="001C3548"/>
    <w:rsid w:val="001C357F"/>
    <w:rsid w:val="001C3663"/>
    <w:rsid w:val="001C368D"/>
    <w:rsid w:val="001C36B2"/>
    <w:rsid w:val="001C37D2"/>
    <w:rsid w:val="001C38D1"/>
    <w:rsid w:val="001C39FC"/>
    <w:rsid w:val="001C3B9C"/>
    <w:rsid w:val="001C3BB9"/>
    <w:rsid w:val="001C3C38"/>
    <w:rsid w:val="001C3D0D"/>
    <w:rsid w:val="001C3D7D"/>
    <w:rsid w:val="001C3D96"/>
    <w:rsid w:val="001C3DF4"/>
    <w:rsid w:val="001C3E8B"/>
    <w:rsid w:val="001C3F99"/>
    <w:rsid w:val="001C4058"/>
    <w:rsid w:val="001C415D"/>
    <w:rsid w:val="001C4164"/>
    <w:rsid w:val="001C41D1"/>
    <w:rsid w:val="001C41E9"/>
    <w:rsid w:val="001C4202"/>
    <w:rsid w:val="001C4294"/>
    <w:rsid w:val="001C43DD"/>
    <w:rsid w:val="001C46BB"/>
    <w:rsid w:val="001C486E"/>
    <w:rsid w:val="001C48E6"/>
    <w:rsid w:val="001C48FC"/>
    <w:rsid w:val="001C495F"/>
    <w:rsid w:val="001C496D"/>
    <w:rsid w:val="001C49AE"/>
    <w:rsid w:val="001C4ACC"/>
    <w:rsid w:val="001C4ACF"/>
    <w:rsid w:val="001C4B50"/>
    <w:rsid w:val="001C4B6A"/>
    <w:rsid w:val="001C4B6D"/>
    <w:rsid w:val="001C4C14"/>
    <w:rsid w:val="001C4C5A"/>
    <w:rsid w:val="001C4C79"/>
    <w:rsid w:val="001C4CAD"/>
    <w:rsid w:val="001C4CF4"/>
    <w:rsid w:val="001C4DDD"/>
    <w:rsid w:val="001C4F83"/>
    <w:rsid w:val="001C4FAE"/>
    <w:rsid w:val="001C4FB3"/>
    <w:rsid w:val="001C4FE8"/>
    <w:rsid w:val="001C5068"/>
    <w:rsid w:val="001C5184"/>
    <w:rsid w:val="001C522C"/>
    <w:rsid w:val="001C52AD"/>
    <w:rsid w:val="001C52D6"/>
    <w:rsid w:val="001C5337"/>
    <w:rsid w:val="001C547E"/>
    <w:rsid w:val="001C54AE"/>
    <w:rsid w:val="001C5532"/>
    <w:rsid w:val="001C55AB"/>
    <w:rsid w:val="001C55C1"/>
    <w:rsid w:val="001C56FA"/>
    <w:rsid w:val="001C5723"/>
    <w:rsid w:val="001C573E"/>
    <w:rsid w:val="001C583E"/>
    <w:rsid w:val="001C5868"/>
    <w:rsid w:val="001C5AB2"/>
    <w:rsid w:val="001C5B4A"/>
    <w:rsid w:val="001C5B97"/>
    <w:rsid w:val="001C5B9C"/>
    <w:rsid w:val="001C5BCA"/>
    <w:rsid w:val="001C5BDD"/>
    <w:rsid w:val="001C5C44"/>
    <w:rsid w:val="001C5C52"/>
    <w:rsid w:val="001C5CBA"/>
    <w:rsid w:val="001C5D5F"/>
    <w:rsid w:val="001C5D6B"/>
    <w:rsid w:val="001C5D82"/>
    <w:rsid w:val="001C5DC3"/>
    <w:rsid w:val="001C5E1E"/>
    <w:rsid w:val="001C5E7B"/>
    <w:rsid w:val="001C5EDE"/>
    <w:rsid w:val="001C5F55"/>
    <w:rsid w:val="001C5F7B"/>
    <w:rsid w:val="001C5FC2"/>
    <w:rsid w:val="001C60D3"/>
    <w:rsid w:val="001C613E"/>
    <w:rsid w:val="001C61B1"/>
    <w:rsid w:val="001C624C"/>
    <w:rsid w:val="001C66E5"/>
    <w:rsid w:val="001C6795"/>
    <w:rsid w:val="001C67BD"/>
    <w:rsid w:val="001C67DA"/>
    <w:rsid w:val="001C688F"/>
    <w:rsid w:val="001C69C9"/>
    <w:rsid w:val="001C69F1"/>
    <w:rsid w:val="001C6A5F"/>
    <w:rsid w:val="001C6AC6"/>
    <w:rsid w:val="001C6B01"/>
    <w:rsid w:val="001C6BB4"/>
    <w:rsid w:val="001C6BB6"/>
    <w:rsid w:val="001C6C14"/>
    <w:rsid w:val="001C6CAC"/>
    <w:rsid w:val="001C6CC8"/>
    <w:rsid w:val="001C6DF0"/>
    <w:rsid w:val="001C6E0E"/>
    <w:rsid w:val="001C6E3B"/>
    <w:rsid w:val="001C6F64"/>
    <w:rsid w:val="001C7072"/>
    <w:rsid w:val="001C70C2"/>
    <w:rsid w:val="001C70DA"/>
    <w:rsid w:val="001C7128"/>
    <w:rsid w:val="001C723E"/>
    <w:rsid w:val="001C7363"/>
    <w:rsid w:val="001C736A"/>
    <w:rsid w:val="001C73F1"/>
    <w:rsid w:val="001C7446"/>
    <w:rsid w:val="001C74C1"/>
    <w:rsid w:val="001C7601"/>
    <w:rsid w:val="001C7697"/>
    <w:rsid w:val="001C7713"/>
    <w:rsid w:val="001C7763"/>
    <w:rsid w:val="001C7764"/>
    <w:rsid w:val="001C77A1"/>
    <w:rsid w:val="001C77A7"/>
    <w:rsid w:val="001C7843"/>
    <w:rsid w:val="001C7868"/>
    <w:rsid w:val="001C7886"/>
    <w:rsid w:val="001C78D1"/>
    <w:rsid w:val="001C78D9"/>
    <w:rsid w:val="001C7995"/>
    <w:rsid w:val="001C7A04"/>
    <w:rsid w:val="001C7A66"/>
    <w:rsid w:val="001C7C14"/>
    <w:rsid w:val="001C7C71"/>
    <w:rsid w:val="001C7CA3"/>
    <w:rsid w:val="001C7E7D"/>
    <w:rsid w:val="001C7EBB"/>
    <w:rsid w:val="001C7F0D"/>
    <w:rsid w:val="001D0054"/>
    <w:rsid w:val="001D005A"/>
    <w:rsid w:val="001D005C"/>
    <w:rsid w:val="001D0240"/>
    <w:rsid w:val="001D03B5"/>
    <w:rsid w:val="001D060E"/>
    <w:rsid w:val="001D06C4"/>
    <w:rsid w:val="001D0764"/>
    <w:rsid w:val="001D076C"/>
    <w:rsid w:val="001D07C0"/>
    <w:rsid w:val="001D083F"/>
    <w:rsid w:val="001D0880"/>
    <w:rsid w:val="001D09BB"/>
    <w:rsid w:val="001D09CB"/>
    <w:rsid w:val="001D0B09"/>
    <w:rsid w:val="001D0BE7"/>
    <w:rsid w:val="001D0BF5"/>
    <w:rsid w:val="001D0CE0"/>
    <w:rsid w:val="001D0D53"/>
    <w:rsid w:val="001D0D8E"/>
    <w:rsid w:val="001D0E0C"/>
    <w:rsid w:val="001D0E22"/>
    <w:rsid w:val="001D0E2E"/>
    <w:rsid w:val="001D0E32"/>
    <w:rsid w:val="001D0E43"/>
    <w:rsid w:val="001D0FBF"/>
    <w:rsid w:val="001D10D1"/>
    <w:rsid w:val="001D1119"/>
    <w:rsid w:val="001D1140"/>
    <w:rsid w:val="001D1175"/>
    <w:rsid w:val="001D1189"/>
    <w:rsid w:val="001D11E4"/>
    <w:rsid w:val="001D1228"/>
    <w:rsid w:val="001D1294"/>
    <w:rsid w:val="001D1439"/>
    <w:rsid w:val="001D152A"/>
    <w:rsid w:val="001D1701"/>
    <w:rsid w:val="001D1770"/>
    <w:rsid w:val="001D1834"/>
    <w:rsid w:val="001D19C4"/>
    <w:rsid w:val="001D1B91"/>
    <w:rsid w:val="001D1C23"/>
    <w:rsid w:val="001D1CC5"/>
    <w:rsid w:val="001D1CED"/>
    <w:rsid w:val="001D1E8E"/>
    <w:rsid w:val="001D1FC3"/>
    <w:rsid w:val="001D2133"/>
    <w:rsid w:val="001D2137"/>
    <w:rsid w:val="001D2182"/>
    <w:rsid w:val="001D218D"/>
    <w:rsid w:val="001D2223"/>
    <w:rsid w:val="001D22F4"/>
    <w:rsid w:val="001D23A6"/>
    <w:rsid w:val="001D24EF"/>
    <w:rsid w:val="001D26DD"/>
    <w:rsid w:val="001D28A1"/>
    <w:rsid w:val="001D2922"/>
    <w:rsid w:val="001D2947"/>
    <w:rsid w:val="001D29AE"/>
    <w:rsid w:val="001D2C4B"/>
    <w:rsid w:val="001D2CFE"/>
    <w:rsid w:val="001D2D8F"/>
    <w:rsid w:val="001D2F30"/>
    <w:rsid w:val="001D2F45"/>
    <w:rsid w:val="001D3000"/>
    <w:rsid w:val="001D31C7"/>
    <w:rsid w:val="001D320C"/>
    <w:rsid w:val="001D363D"/>
    <w:rsid w:val="001D36E0"/>
    <w:rsid w:val="001D381B"/>
    <w:rsid w:val="001D3852"/>
    <w:rsid w:val="001D3B05"/>
    <w:rsid w:val="001D3B0E"/>
    <w:rsid w:val="001D3C0B"/>
    <w:rsid w:val="001D3C7F"/>
    <w:rsid w:val="001D3D5F"/>
    <w:rsid w:val="001D3DDF"/>
    <w:rsid w:val="001D3E3F"/>
    <w:rsid w:val="001D3E55"/>
    <w:rsid w:val="001D3E5C"/>
    <w:rsid w:val="001D3E8B"/>
    <w:rsid w:val="001D3FE6"/>
    <w:rsid w:val="001D3FF2"/>
    <w:rsid w:val="001D4116"/>
    <w:rsid w:val="001D42A2"/>
    <w:rsid w:val="001D42A9"/>
    <w:rsid w:val="001D42E7"/>
    <w:rsid w:val="001D4503"/>
    <w:rsid w:val="001D4535"/>
    <w:rsid w:val="001D4590"/>
    <w:rsid w:val="001D45D1"/>
    <w:rsid w:val="001D45D7"/>
    <w:rsid w:val="001D468A"/>
    <w:rsid w:val="001D46B8"/>
    <w:rsid w:val="001D46E6"/>
    <w:rsid w:val="001D473F"/>
    <w:rsid w:val="001D479E"/>
    <w:rsid w:val="001D47F2"/>
    <w:rsid w:val="001D4896"/>
    <w:rsid w:val="001D48D8"/>
    <w:rsid w:val="001D48EC"/>
    <w:rsid w:val="001D4945"/>
    <w:rsid w:val="001D499A"/>
    <w:rsid w:val="001D4A33"/>
    <w:rsid w:val="001D4F2E"/>
    <w:rsid w:val="001D4FD1"/>
    <w:rsid w:val="001D50BC"/>
    <w:rsid w:val="001D515B"/>
    <w:rsid w:val="001D5400"/>
    <w:rsid w:val="001D5418"/>
    <w:rsid w:val="001D5485"/>
    <w:rsid w:val="001D554F"/>
    <w:rsid w:val="001D5615"/>
    <w:rsid w:val="001D57AF"/>
    <w:rsid w:val="001D5833"/>
    <w:rsid w:val="001D5864"/>
    <w:rsid w:val="001D5870"/>
    <w:rsid w:val="001D58D9"/>
    <w:rsid w:val="001D591B"/>
    <w:rsid w:val="001D5A48"/>
    <w:rsid w:val="001D5AB0"/>
    <w:rsid w:val="001D5AD5"/>
    <w:rsid w:val="001D5B24"/>
    <w:rsid w:val="001D5B2D"/>
    <w:rsid w:val="001D5B73"/>
    <w:rsid w:val="001D5C11"/>
    <w:rsid w:val="001D5C70"/>
    <w:rsid w:val="001D5CE4"/>
    <w:rsid w:val="001D5E1D"/>
    <w:rsid w:val="001D5ECD"/>
    <w:rsid w:val="001D5F3B"/>
    <w:rsid w:val="001D5FA8"/>
    <w:rsid w:val="001D6079"/>
    <w:rsid w:val="001D60B4"/>
    <w:rsid w:val="001D60DE"/>
    <w:rsid w:val="001D60E2"/>
    <w:rsid w:val="001D6114"/>
    <w:rsid w:val="001D616E"/>
    <w:rsid w:val="001D61CE"/>
    <w:rsid w:val="001D6401"/>
    <w:rsid w:val="001D6638"/>
    <w:rsid w:val="001D6661"/>
    <w:rsid w:val="001D67A9"/>
    <w:rsid w:val="001D6C84"/>
    <w:rsid w:val="001D6CCB"/>
    <w:rsid w:val="001D6D2C"/>
    <w:rsid w:val="001D6D48"/>
    <w:rsid w:val="001D6DDE"/>
    <w:rsid w:val="001D6E47"/>
    <w:rsid w:val="001D6EB0"/>
    <w:rsid w:val="001D6FA2"/>
    <w:rsid w:val="001D6FCF"/>
    <w:rsid w:val="001D704A"/>
    <w:rsid w:val="001D717D"/>
    <w:rsid w:val="001D71AF"/>
    <w:rsid w:val="001D71C8"/>
    <w:rsid w:val="001D7281"/>
    <w:rsid w:val="001D738F"/>
    <w:rsid w:val="001D74D8"/>
    <w:rsid w:val="001D74E3"/>
    <w:rsid w:val="001D7688"/>
    <w:rsid w:val="001D77DD"/>
    <w:rsid w:val="001D789B"/>
    <w:rsid w:val="001D78A0"/>
    <w:rsid w:val="001D78E2"/>
    <w:rsid w:val="001D7A07"/>
    <w:rsid w:val="001D7A0A"/>
    <w:rsid w:val="001D7A22"/>
    <w:rsid w:val="001D7A23"/>
    <w:rsid w:val="001D7B4B"/>
    <w:rsid w:val="001D7BDD"/>
    <w:rsid w:val="001D7C0E"/>
    <w:rsid w:val="001D7C2E"/>
    <w:rsid w:val="001D7C6B"/>
    <w:rsid w:val="001D7D74"/>
    <w:rsid w:val="001D7D84"/>
    <w:rsid w:val="001D7DAF"/>
    <w:rsid w:val="001D7DFC"/>
    <w:rsid w:val="001D7F52"/>
    <w:rsid w:val="001E0036"/>
    <w:rsid w:val="001E01EE"/>
    <w:rsid w:val="001E02C6"/>
    <w:rsid w:val="001E0310"/>
    <w:rsid w:val="001E0378"/>
    <w:rsid w:val="001E03C1"/>
    <w:rsid w:val="001E03FA"/>
    <w:rsid w:val="001E043B"/>
    <w:rsid w:val="001E0475"/>
    <w:rsid w:val="001E06A5"/>
    <w:rsid w:val="001E074B"/>
    <w:rsid w:val="001E07EC"/>
    <w:rsid w:val="001E082E"/>
    <w:rsid w:val="001E0948"/>
    <w:rsid w:val="001E09E8"/>
    <w:rsid w:val="001E0A2C"/>
    <w:rsid w:val="001E0A40"/>
    <w:rsid w:val="001E0E59"/>
    <w:rsid w:val="001E0EB7"/>
    <w:rsid w:val="001E0F14"/>
    <w:rsid w:val="001E0FC1"/>
    <w:rsid w:val="001E0FDF"/>
    <w:rsid w:val="001E107B"/>
    <w:rsid w:val="001E11A9"/>
    <w:rsid w:val="001E141D"/>
    <w:rsid w:val="001E14EC"/>
    <w:rsid w:val="001E1514"/>
    <w:rsid w:val="001E1602"/>
    <w:rsid w:val="001E1671"/>
    <w:rsid w:val="001E174D"/>
    <w:rsid w:val="001E177E"/>
    <w:rsid w:val="001E1864"/>
    <w:rsid w:val="001E1911"/>
    <w:rsid w:val="001E196C"/>
    <w:rsid w:val="001E1A06"/>
    <w:rsid w:val="001E1A9C"/>
    <w:rsid w:val="001E1ABD"/>
    <w:rsid w:val="001E1B46"/>
    <w:rsid w:val="001E1C8D"/>
    <w:rsid w:val="001E1CC4"/>
    <w:rsid w:val="001E1D49"/>
    <w:rsid w:val="001E1E7B"/>
    <w:rsid w:val="001E1EE7"/>
    <w:rsid w:val="001E1FCD"/>
    <w:rsid w:val="001E2072"/>
    <w:rsid w:val="001E20E2"/>
    <w:rsid w:val="001E21D0"/>
    <w:rsid w:val="001E22FD"/>
    <w:rsid w:val="001E23D6"/>
    <w:rsid w:val="001E24A4"/>
    <w:rsid w:val="001E2510"/>
    <w:rsid w:val="001E2574"/>
    <w:rsid w:val="001E25EC"/>
    <w:rsid w:val="001E25F7"/>
    <w:rsid w:val="001E25FA"/>
    <w:rsid w:val="001E2626"/>
    <w:rsid w:val="001E2634"/>
    <w:rsid w:val="001E2664"/>
    <w:rsid w:val="001E26C7"/>
    <w:rsid w:val="001E281C"/>
    <w:rsid w:val="001E285D"/>
    <w:rsid w:val="001E29AF"/>
    <w:rsid w:val="001E29C7"/>
    <w:rsid w:val="001E29E6"/>
    <w:rsid w:val="001E2A46"/>
    <w:rsid w:val="001E2CE6"/>
    <w:rsid w:val="001E2D07"/>
    <w:rsid w:val="001E2D0B"/>
    <w:rsid w:val="001E2D86"/>
    <w:rsid w:val="001E2D9C"/>
    <w:rsid w:val="001E2ED9"/>
    <w:rsid w:val="001E2F25"/>
    <w:rsid w:val="001E2F3A"/>
    <w:rsid w:val="001E2F5E"/>
    <w:rsid w:val="001E2FD5"/>
    <w:rsid w:val="001E3057"/>
    <w:rsid w:val="001E316D"/>
    <w:rsid w:val="001E3300"/>
    <w:rsid w:val="001E3363"/>
    <w:rsid w:val="001E341D"/>
    <w:rsid w:val="001E348B"/>
    <w:rsid w:val="001E34B6"/>
    <w:rsid w:val="001E35AC"/>
    <w:rsid w:val="001E3610"/>
    <w:rsid w:val="001E36AC"/>
    <w:rsid w:val="001E3771"/>
    <w:rsid w:val="001E381B"/>
    <w:rsid w:val="001E38DF"/>
    <w:rsid w:val="001E38F5"/>
    <w:rsid w:val="001E3988"/>
    <w:rsid w:val="001E39E9"/>
    <w:rsid w:val="001E3A72"/>
    <w:rsid w:val="001E3AD0"/>
    <w:rsid w:val="001E3BB9"/>
    <w:rsid w:val="001E3CAF"/>
    <w:rsid w:val="001E3CB6"/>
    <w:rsid w:val="001E3D69"/>
    <w:rsid w:val="001E3D8B"/>
    <w:rsid w:val="001E401E"/>
    <w:rsid w:val="001E4024"/>
    <w:rsid w:val="001E40DC"/>
    <w:rsid w:val="001E4224"/>
    <w:rsid w:val="001E424C"/>
    <w:rsid w:val="001E42DA"/>
    <w:rsid w:val="001E435A"/>
    <w:rsid w:val="001E43B2"/>
    <w:rsid w:val="001E43CD"/>
    <w:rsid w:val="001E43EC"/>
    <w:rsid w:val="001E4480"/>
    <w:rsid w:val="001E45BF"/>
    <w:rsid w:val="001E4639"/>
    <w:rsid w:val="001E4755"/>
    <w:rsid w:val="001E47E8"/>
    <w:rsid w:val="001E488C"/>
    <w:rsid w:val="001E4896"/>
    <w:rsid w:val="001E4933"/>
    <w:rsid w:val="001E49D5"/>
    <w:rsid w:val="001E4A12"/>
    <w:rsid w:val="001E4ABB"/>
    <w:rsid w:val="001E4AD2"/>
    <w:rsid w:val="001E4AE6"/>
    <w:rsid w:val="001E4B06"/>
    <w:rsid w:val="001E4CB4"/>
    <w:rsid w:val="001E4D00"/>
    <w:rsid w:val="001E4D5F"/>
    <w:rsid w:val="001E4E68"/>
    <w:rsid w:val="001E4F5B"/>
    <w:rsid w:val="001E4F91"/>
    <w:rsid w:val="001E503D"/>
    <w:rsid w:val="001E5149"/>
    <w:rsid w:val="001E5196"/>
    <w:rsid w:val="001E535D"/>
    <w:rsid w:val="001E5427"/>
    <w:rsid w:val="001E553B"/>
    <w:rsid w:val="001E5561"/>
    <w:rsid w:val="001E5735"/>
    <w:rsid w:val="001E5905"/>
    <w:rsid w:val="001E591D"/>
    <w:rsid w:val="001E59E8"/>
    <w:rsid w:val="001E5B39"/>
    <w:rsid w:val="001E5C35"/>
    <w:rsid w:val="001E5D87"/>
    <w:rsid w:val="001E5DB5"/>
    <w:rsid w:val="001E5DDC"/>
    <w:rsid w:val="001E5EC7"/>
    <w:rsid w:val="001E5EE3"/>
    <w:rsid w:val="001E5EE6"/>
    <w:rsid w:val="001E6029"/>
    <w:rsid w:val="001E608B"/>
    <w:rsid w:val="001E60ED"/>
    <w:rsid w:val="001E6110"/>
    <w:rsid w:val="001E61D4"/>
    <w:rsid w:val="001E623F"/>
    <w:rsid w:val="001E633E"/>
    <w:rsid w:val="001E656C"/>
    <w:rsid w:val="001E6614"/>
    <w:rsid w:val="001E67B7"/>
    <w:rsid w:val="001E6C80"/>
    <w:rsid w:val="001E6CB8"/>
    <w:rsid w:val="001E6E44"/>
    <w:rsid w:val="001E6F6D"/>
    <w:rsid w:val="001E6FB2"/>
    <w:rsid w:val="001E716E"/>
    <w:rsid w:val="001E71DC"/>
    <w:rsid w:val="001E7286"/>
    <w:rsid w:val="001E72F6"/>
    <w:rsid w:val="001E7316"/>
    <w:rsid w:val="001E746B"/>
    <w:rsid w:val="001E747E"/>
    <w:rsid w:val="001E74E9"/>
    <w:rsid w:val="001E75A1"/>
    <w:rsid w:val="001E75B7"/>
    <w:rsid w:val="001E75DD"/>
    <w:rsid w:val="001E76F1"/>
    <w:rsid w:val="001E7929"/>
    <w:rsid w:val="001E79E6"/>
    <w:rsid w:val="001E7A2C"/>
    <w:rsid w:val="001E7AAB"/>
    <w:rsid w:val="001E7AD6"/>
    <w:rsid w:val="001E7C40"/>
    <w:rsid w:val="001E7C6A"/>
    <w:rsid w:val="001E7CAE"/>
    <w:rsid w:val="001E7D09"/>
    <w:rsid w:val="001E7EEB"/>
    <w:rsid w:val="001E7F52"/>
    <w:rsid w:val="001F0042"/>
    <w:rsid w:val="001F0099"/>
    <w:rsid w:val="001F00CD"/>
    <w:rsid w:val="001F01AF"/>
    <w:rsid w:val="001F0250"/>
    <w:rsid w:val="001F02F5"/>
    <w:rsid w:val="001F0326"/>
    <w:rsid w:val="001F032E"/>
    <w:rsid w:val="001F0446"/>
    <w:rsid w:val="001F04F3"/>
    <w:rsid w:val="001F055E"/>
    <w:rsid w:val="001F05C4"/>
    <w:rsid w:val="001F0687"/>
    <w:rsid w:val="001F071A"/>
    <w:rsid w:val="001F08DC"/>
    <w:rsid w:val="001F0A7A"/>
    <w:rsid w:val="001F0AA9"/>
    <w:rsid w:val="001F0BEC"/>
    <w:rsid w:val="001F0C37"/>
    <w:rsid w:val="001F0CB6"/>
    <w:rsid w:val="001F0D40"/>
    <w:rsid w:val="001F0D4F"/>
    <w:rsid w:val="001F0DBB"/>
    <w:rsid w:val="001F1015"/>
    <w:rsid w:val="001F10AD"/>
    <w:rsid w:val="001F10EF"/>
    <w:rsid w:val="001F11DC"/>
    <w:rsid w:val="001F11EC"/>
    <w:rsid w:val="001F12D4"/>
    <w:rsid w:val="001F148E"/>
    <w:rsid w:val="001F1657"/>
    <w:rsid w:val="001F1784"/>
    <w:rsid w:val="001F17A7"/>
    <w:rsid w:val="001F184E"/>
    <w:rsid w:val="001F1989"/>
    <w:rsid w:val="001F19D2"/>
    <w:rsid w:val="001F1AC7"/>
    <w:rsid w:val="001F1BDC"/>
    <w:rsid w:val="001F1EB2"/>
    <w:rsid w:val="001F1F04"/>
    <w:rsid w:val="001F1FF4"/>
    <w:rsid w:val="001F20CB"/>
    <w:rsid w:val="001F21EF"/>
    <w:rsid w:val="001F22B2"/>
    <w:rsid w:val="001F2301"/>
    <w:rsid w:val="001F23B7"/>
    <w:rsid w:val="001F2494"/>
    <w:rsid w:val="001F2543"/>
    <w:rsid w:val="001F2652"/>
    <w:rsid w:val="001F2691"/>
    <w:rsid w:val="001F2705"/>
    <w:rsid w:val="001F2768"/>
    <w:rsid w:val="001F29CB"/>
    <w:rsid w:val="001F2AE8"/>
    <w:rsid w:val="001F2B9E"/>
    <w:rsid w:val="001F2C0D"/>
    <w:rsid w:val="001F2D7A"/>
    <w:rsid w:val="001F2E2E"/>
    <w:rsid w:val="001F2E55"/>
    <w:rsid w:val="001F3165"/>
    <w:rsid w:val="001F31D9"/>
    <w:rsid w:val="001F321F"/>
    <w:rsid w:val="001F3347"/>
    <w:rsid w:val="001F3475"/>
    <w:rsid w:val="001F3677"/>
    <w:rsid w:val="001F36E1"/>
    <w:rsid w:val="001F372F"/>
    <w:rsid w:val="001F377F"/>
    <w:rsid w:val="001F3873"/>
    <w:rsid w:val="001F38C8"/>
    <w:rsid w:val="001F3964"/>
    <w:rsid w:val="001F39B9"/>
    <w:rsid w:val="001F3AAE"/>
    <w:rsid w:val="001F3BB0"/>
    <w:rsid w:val="001F3BD4"/>
    <w:rsid w:val="001F3BD5"/>
    <w:rsid w:val="001F3C92"/>
    <w:rsid w:val="001F3CF3"/>
    <w:rsid w:val="001F3D81"/>
    <w:rsid w:val="001F3D95"/>
    <w:rsid w:val="001F3DE3"/>
    <w:rsid w:val="001F3DFF"/>
    <w:rsid w:val="001F3ED8"/>
    <w:rsid w:val="001F3F15"/>
    <w:rsid w:val="001F3F1E"/>
    <w:rsid w:val="001F3F79"/>
    <w:rsid w:val="001F4078"/>
    <w:rsid w:val="001F40D4"/>
    <w:rsid w:val="001F4112"/>
    <w:rsid w:val="001F44AB"/>
    <w:rsid w:val="001F45FE"/>
    <w:rsid w:val="001F47F9"/>
    <w:rsid w:val="001F4808"/>
    <w:rsid w:val="001F4985"/>
    <w:rsid w:val="001F4B10"/>
    <w:rsid w:val="001F4BA7"/>
    <w:rsid w:val="001F4C42"/>
    <w:rsid w:val="001F4C4B"/>
    <w:rsid w:val="001F4CBD"/>
    <w:rsid w:val="001F4CBE"/>
    <w:rsid w:val="001F4D09"/>
    <w:rsid w:val="001F4D0D"/>
    <w:rsid w:val="001F4E00"/>
    <w:rsid w:val="001F4E88"/>
    <w:rsid w:val="001F4EAF"/>
    <w:rsid w:val="001F4F39"/>
    <w:rsid w:val="001F5054"/>
    <w:rsid w:val="001F5175"/>
    <w:rsid w:val="001F5190"/>
    <w:rsid w:val="001F5324"/>
    <w:rsid w:val="001F5335"/>
    <w:rsid w:val="001F5478"/>
    <w:rsid w:val="001F54B7"/>
    <w:rsid w:val="001F5657"/>
    <w:rsid w:val="001F569E"/>
    <w:rsid w:val="001F56F7"/>
    <w:rsid w:val="001F576D"/>
    <w:rsid w:val="001F576F"/>
    <w:rsid w:val="001F57B0"/>
    <w:rsid w:val="001F5805"/>
    <w:rsid w:val="001F5898"/>
    <w:rsid w:val="001F5927"/>
    <w:rsid w:val="001F5A51"/>
    <w:rsid w:val="001F5A6B"/>
    <w:rsid w:val="001F5AFC"/>
    <w:rsid w:val="001F5B0F"/>
    <w:rsid w:val="001F5B9C"/>
    <w:rsid w:val="001F5BDD"/>
    <w:rsid w:val="001F5C20"/>
    <w:rsid w:val="001F5CE9"/>
    <w:rsid w:val="001F5D08"/>
    <w:rsid w:val="001F5DCF"/>
    <w:rsid w:val="001F5DFB"/>
    <w:rsid w:val="001F5E50"/>
    <w:rsid w:val="001F5EF4"/>
    <w:rsid w:val="001F5F57"/>
    <w:rsid w:val="001F5FC2"/>
    <w:rsid w:val="001F60AE"/>
    <w:rsid w:val="001F61C9"/>
    <w:rsid w:val="001F6267"/>
    <w:rsid w:val="001F6291"/>
    <w:rsid w:val="001F639D"/>
    <w:rsid w:val="001F6547"/>
    <w:rsid w:val="001F65A5"/>
    <w:rsid w:val="001F6619"/>
    <w:rsid w:val="001F662D"/>
    <w:rsid w:val="001F6684"/>
    <w:rsid w:val="001F685B"/>
    <w:rsid w:val="001F6A47"/>
    <w:rsid w:val="001F6A74"/>
    <w:rsid w:val="001F6BAF"/>
    <w:rsid w:val="001F6DCE"/>
    <w:rsid w:val="001F6E6C"/>
    <w:rsid w:val="001F7081"/>
    <w:rsid w:val="001F708A"/>
    <w:rsid w:val="001F70DA"/>
    <w:rsid w:val="001F70DC"/>
    <w:rsid w:val="001F7132"/>
    <w:rsid w:val="001F71E8"/>
    <w:rsid w:val="001F7241"/>
    <w:rsid w:val="001F7260"/>
    <w:rsid w:val="001F7366"/>
    <w:rsid w:val="001F73C1"/>
    <w:rsid w:val="001F7401"/>
    <w:rsid w:val="001F74CF"/>
    <w:rsid w:val="001F7536"/>
    <w:rsid w:val="001F763F"/>
    <w:rsid w:val="001F76CD"/>
    <w:rsid w:val="001F7834"/>
    <w:rsid w:val="001F7901"/>
    <w:rsid w:val="001F7AB6"/>
    <w:rsid w:val="001F7AD1"/>
    <w:rsid w:val="001F7C47"/>
    <w:rsid w:val="001F7D02"/>
    <w:rsid w:val="001F7DA8"/>
    <w:rsid w:val="001F7EA6"/>
    <w:rsid w:val="001F7F93"/>
    <w:rsid w:val="0020001C"/>
    <w:rsid w:val="00200046"/>
    <w:rsid w:val="0020017A"/>
    <w:rsid w:val="00200224"/>
    <w:rsid w:val="00200270"/>
    <w:rsid w:val="00200407"/>
    <w:rsid w:val="00200444"/>
    <w:rsid w:val="002004D3"/>
    <w:rsid w:val="00200509"/>
    <w:rsid w:val="002006A7"/>
    <w:rsid w:val="002006C9"/>
    <w:rsid w:val="002007E0"/>
    <w:rsid w:val="00200803"/>
    <w:rsid w:val="00200833"/>
    <w:rsid w:val="0020084C"/>
    <w:rsid w:val="00200881"/>
    <w:rsid w:val="00200890"/>
    <w:rsid w:val="00200966"/>
    <w:rsid w:val="00200974"/>
    <w:rsid w:val="00200A50"/>
    <w:rsid w:val="00200A7D"/>
    <w:rsid w:val="00200AE2"/>
    <w:rsid w:val="00200B43"/>
    <w:rsid w:val="00200C4C"/>
    <w:rsid w:val="00200CB4"/>
    <w:rsid w:val="00200DEA"/>
    <w:rsid w:val="00200EB6"/>
    <w:rsid w:val="00200ED6"/>
    <w:rsid w:val="00200F3D"/>
    <w:rsid w:val="00200FB2"/>
    <w:rsid w:val="00201145"/>
    <w:rsid w:val="0020120B"/>
    <w:rsid w:val="00201212"/>
    <w:rsid w:val="0020124A"/>
    <w:rsid w:val="00201260"/>
    <w:rsid w:val="002012D5"/>
    <w:rsid w:val="0020132B"/>
    <w:rsid w:val="00201338"/>
    <w:rsid w:val="002013A2"/>
    <w:rsid w:val="00201461"/>
    <w:rsid w:val="002014E9"/>
    <w:rsid w:val="00201523"/>
    <w:rsid w:val="00201650"/>
    <w:rsid w:val="0020175D"/>
    <w:rsid w:val="002017BB"/>
    <w:rsid w:val="002017DA"/>
    <w:rsid w:val="0020183A"/>
    <w:rsid w:val="00201844"/>
    <w:rsid w:val="002018BE"/>
    <w:rsid w:val="002018C2"/>
    <w:rsid w:val="002018EC"/>
    <w:rsid w:val="0020197E"/>
    <w:rsid w:val="00201991"/>
    <w:rsid w:val="00201A5C"/>
    <w:rsid w:val="00201A7A"/>
    <w:rsid w:val="00201B19"/>
    <w:rsid w:val="00201C3A"/>
    <w:rsid w:val="00201E80"/>
    <w:rsid w:val="00201F0C"/>
    <w:rsid w:val="00202104"/>
    <w:rsid w:val="002021FF"/>
    <w:rsid w:val="0020223D"/>
    <w:rsid w:val="002022E0"/>
    <w:rsid w:val="0020244D"/>
    <w:rsid w:val="00202520"/>
    <w:rsid w:val="0020264E"/>
    <w:rsid w:val="0020272E"/>
    <w:rsid w:val="0020276A"/>
    <w:rsid w:val="0020276E"/>
    <w:rsid w:val="0020284F"/>
    <w:rsid w:val="00202970"/>
    <w:rsid w:val="00202AF1"/>
    <w:rsid w:val="00202B1B"/>
    <w:rsid w:val="00202B8F"/>
    <w:rsid w:val="00202C3B"/>
    <w:rsid w:val="00202CE0"/>
    <w:rsid w:val="00202E87"/>
    <w:rsid w:val="00202FD6"/>
    <w:rsid w:val="00202FF8"/>
    <w:rsid w:val="00203074"/>
    <w:rsid w:val="002030D1"/>
    <w:rsid w:val="0020312E"/>
    <w:rsid w:val="002033BD"/>
    <w:rsid w:val="002035C8"/>
    <w:rsid w:val="002035E8"/>
    <w:rsid w:val="002035EF"/>
    <w:rsid w:val="002036E5"/>
    <w:rsid w:val="00203727"/>
    <w:rsid w:val="00203801"/>
    <w:rsid w:val="00203839"/>
    <w:rsid w:val="0020394D"/>
    <w:rsid w:val="00203997"/>
    <w:rsid w:val="002039A3"/>
    <w:rsid w:val="00203A15"/>
    <w:rsid w:val="00203A46"/>
    <w:rsid w:val="00203C23"/>
    <w:rsid w:val="00203CB4"/>
    <w:rsid w:val="00203D15"/>
    <w:rsid w:val="00203D9D"/>
    <w:rsid w:val="00203DD5"/>
    <w:rsid w:val="00203DD8"/>
    <w:rsid w:val="00203EF6"/>
    <w:rsid w:val="00203F1C"/>
    <w:rsid w:val="002040B0"/>
    <w:rsid w:val="0020418F"/>
    <w:rsid w:val="00204280"/>
    <w:rsid w:val="002042E7"/>
    <w:rsid w:val="00204520"/>
    <w:rsid w:val="00204612"/>
    <w:rsid w:val="00204860"/>
    <w:rsid w:val="00204873"/>
    <w:rsid w:val="00204900"/>
    <w:rsid w:val="0020491C"/>
    <w:rsid w:val="00204951"/>
    <w:rsid w:val="002049C4"/>
    <w:rsid w:val="00204A44"/>
    <w:rsid w:val="00204AF9"/>
    <w:rsid w:val="00204B16"/>
    <w:rsid w:val="00204B62"/>
    <w:rsid w:val="00204BB0"/>
    <w:rsid w:val="00204D6F"/>
    <w:rsid w:val="00204DDC"/>
    <w:rsid w:val="00204E08"/>
    <w:rsid w:val="00204EB0"/>
    <w:rsid w:val="00204F72"/>
    <w:rsid w:val="00204FED"/>
    <w:rsid w:val="0020506C"/>
    <w:rsid w:val="00205090"/>
    <w:rsid w:val="002050DB"/>
    <w:rsid w:val="00205109"/>
    <w:rsid w:val="0020517C"/>
    <w:rsid w:val="002051AA"/>
    <w:rsid w:val="0020527A"/>
    <w:rsid w:val="0020532E"/>
    <w:rsid w:val="00205342"/>
    <w:rsid w:val="0020541D"/>
    <w:rsid w:val="00205436"/>
    <w:rsid w:val="0020549C"/>
    <w:rsid w:val="00205502"/>
    <w:rsid w:val="0020559E"/>
    <w:rsid w:val="002055A6"/>
    <w:rsid w:val="002055D6"/>
    <w:rsid w:val="002055F4"/>
    <w:rsid w:val="0020563B"/>
    <w:rsid w:val="0020566F"/>
    <w:rsid w:val="00205689"/>
    <w:rsid w:val="00205703"/>
    <w:rsid w:val="002057FE"/>
    <w:rsid w:val="00205832"/>
    <w:rsid w:val="00205886"/>
    <w:rsid w:val="002058E4"/>
    <w:rsid w:val="00205912"/>
    <w:rsid w:val="002059C7"/>
    <w:rsid w:val="002059ED"/>
    <w:rsid w:val="00205A6B"/>
    <w:rsid w:val="00205B22"/>
    <w:rsid w:val="00205C2B"/>
    <w:rsid w:val="00205CE0"/>
    <w:rsid w:val="00205D09"/>
    <w:rsid w:val="00205D23"/>
    <w:rsid w:val="00205DB5"/>
    <w:rsid w:val="00205FE8"/>
    <w:rsid w:val="002061C6"/>
    <w:rsid w:val="00206226"/>
    <w:rsid w:val="0020627C"/>
    <w:rsid w:val="002062E8"/>
    <w:rsid w:val="00206397"/>
    <w:rsid w:val="0020646B"/>
    <w:rsid w:val="002064CA"/>
    <w:rsid w:val="00206527"/>
    <w:rsid w:val="00206557"/>
    <w:rsid w:val="00206638"/>
    <w:rsid w:val="0020670C"/>
    <w:rsid w:val="00206725"/>
    <w:rsid w:val="00206940"/>
    <w:rsid w:val="002069E3"/>
    <w:rsid w:val="00206C58"/>
    <w:rsid w:val="00206D22"/>
    <w:rsid w:val="00206E34"/>
    <w:rsid w:val="00206E4C"/>
    <w:rsid w:val="002070A7"/>
    <w:rsid w:val="00207113"/>
    <w:rsid w:val="0020712A"/>
    <w:rsid w:val="0020714C"/>
    <w:rsid w:val="002071D4"/>
    <w:rsid w:val="00207226"/>
    <w:rsid w:val="00207267"/>
    <w:rsid w:val="0020728B"/>
    <w:rsid w:val="00207349"/>
    <w:rsid w:val="00207388"/>
    <w:rsid w:val="002073F5"/>
    <w:rsid w:val="00207487"/>
    <w:rsid w:val="002074E7"/>
    <w:rsid w:val="00207533"/>
    <w:rsid w:val="0020754C"/>
    <w:rsid w:val="002076AC"/>
    <w:rsid w:val="00207885"/>
    <w:rsid w:val="0020790F"/>
    <w:rsid w:val="0020793E"/>
    <w:rsid w:val="0020794C"/>
    <w:rsid w:val="002079E5"/>
    <w:rsid w:val="002079F0"/>
    <w:rsid w:val="00207B73"/>
    <w:rsid w:val="00207BFB"/>
    <w:rsid w:val="00207D4E"/>
    <w:rsid w:val="00207D6C"/>
    <w:rsid w:val="00207DDC"/>
    <w:rsid w:val="00207E2E"/>
    <w:rsid w:val="00207E60"/>
    <w:rsid w:val="00207E7C"/>
    <w:rsid w:val="00207EC3"/>
    <w:rsid w:val="00207EFD"/>
    <w:rsid w:val="00207F2D"/>
    <w:rsid w:val="00207FA5"/>
    <w:rsid w:val="0021002F"/>
    <w:rsid w:val="00210169"/>
    <w:rsid w:val="00210173"/>
    <w:rsid w:val="00210226"/>
    <w:rsid w:val="00210321"/>
    <w:rsid w:val="00210345"/>
    <w:rsid w:val="00210367"/>
    <w:rsid w:val="002103B5"/>
    <w:rsid w:val="002104A8"/>
    <w:rsid w:val="002105D8"/>
    <w:rsid w:val="002106E9"/>
    <w:rsid w:val="0021074E"/>
    <w:rsid w:val="002107F6"/>
    <w:rsid w:val="00210878"/>
    <w:rsid w:val="00210906"/>
    <w:rsid w:val="0021098F"/>
    <w:rsid w:val="002109A7"/>
    <w:rsid w:val="002109BD"/>
    <w:rsid w:val="002109CE"/>
    <w:rsid w:val="002109E9"/>
    <w:rsid w:val="00210A17"/>
    <w:rsid w:val="00210ACA"/>
    <w:rsid w:val="00210BDA"/>
    <w:rsid w:val="00210CA8"/>
    <w:rsid w:val="00210E0E"/>
    <w:rsid w:val="00210E5E"/>
    <w:rsid w:val="00210EDB"/>
    <w:rsid w:val="00210FD5"/>
    <w:rsid w:val="00211110"/>
    <w:rsid w:val="00211167"/>
    <w:rsid w:val="0021116F"/>
    <w:rsid w:val="002111B8"/>
    <w:rsid w:val="002111FE"/>
    <w:rsid w:val="0021129B"/>
    <w:rsid w:val="002113B0"/>
    <w:rsid w:val="002113DE"/>
    <w:rsid w:val="00211446"/>
    <w:rsid w:val="00211645"/>
    <w:rsid w:val="0021171A"/>
    <w:rsid w:val="0021183C"/>
    <w:rsid w:val="002118CA"/>
    <w:rsid w:val="002119C5"/>
    <w:rsid w:val="00211A1F"/>
    <w:rsid w:val="00211A73"/>
    <w:rsid w:val="00211B93"/>
    <w:rsid w:val="00211BB4"/>
    <w:rsid w:val="00211BFF"/>
    <w:rsid w:val="00211C83"/>
    <w:rsid w:val="00211D1C"/>
    <w:rsid w:val="00211D43"/>
    <w:rsid w:val="00211E73"/>
    <w:rsid w:val="00211E74"/>
    <w:rsid w:val="00211E84"/>
    <w:rsid w:val="00211EE5"/>
    <w:rsid w:val="00211FD1"/>
    <w:rsid w:val="002120D8"/>
    <w:rsid w:val="0021213F"/>
    <w:rsid w:val="00212157"/>
    <w:rsid w:val="0021215A"/>
    <w:rsid w:val="002121B7"/>
    <w:rsid w:val="00212367"/>
    <w:rsid w:val="00212400"/>
    <w:rsid w:val="002124ED"/>
    <w:rsid w:val="002125AA"/>
    <w:rsid w:val="002127AC"/>
    <w:rsid w:val="0021282B"/>
    <w:rsid w:val="00212883"/>
    <w:rsid w:val="00212901"/>
    <w:rsid w:val="00212A5D"/>
    <w:rsid w:val="00212B8E"/>
    <w:rsid w:val="00212CDA"/>
    <w:rsid w:val="00212DE6"/>
    <w:rsid w:val="00212F17"/>
    <w:rsid w:val="0021316E"/>
    <w:rsid w:val="002133C3"/>
    <w:rsid w:val="00213594"/>
    <w:rsid w:val="002138C7"/>
    <w:rsid w:val="00213975"/>
    <w:rsid w:val="00213994"/>
    <w:rsid w:val="002139A6"/>
    <w:rsid w:val="00213A9C"/>
    <w:rsid w:val="00213ABC"/>
    <w:rsid w:val="00213C03"/>
    <w:rsid w:val="00213C29"/>
    <w:rsid w:val="00213EB7"/>
    <w:rsid w:val="00213FEB"/>
    <w:rsid w:val="002140DB"/>
    <w:rsid w:val="00214191"/>
    <w:rsid w:val="00214197"/>
    <w:rsid w:val="002141EB"/>
    <w:rsid w:val="00214202"/>
    <w:rsid w:val="00214212"/>
    <w:rsid w:val="00214217"/>
    <w:rsid w:val="00214289"/>
    <w:rsid w:val="00214310"/>
    <w:rsid w:val="00214312"/>
    <w:rsid w:val="002143AF"/>
    <w:rsid w:val="0021440A"/>
    <w:rsid w:val="002144A4"/>
    <w:rsid w:val="002144F3"/>
    <w:rsid w:val="00214579"/>
    <w:rsid w:val="00214677"/>
    <w:rsid w:val="0021485E"/>
    <w:rsid w:val="0021485F"/>
    <w:rsid w:val="0021487C"/>
    <w:rsid w:val="002148D9"/>
    <w:rsid w:val="0021492A"/>
    <w:rsid w:val="002149AD"/>
    <w:rsid w:val="00214B42"/>
    <w:rsid w:val="00214B44"/>
    <w:rsid w:val="00214BA7"/>
    <w:rsid w:val="00214C43"/>
    <w:rsid w:val="00214D5E"/>
    <w:rsid w:val="00214E1A"/>
    <w:rsid w:val="00214E7C"/>
    <w:rsid w:val="00214EA0"/>
    <w:rsid w:val="00214EEE"/>
    <w:rsid w:val="00214FB6"/>
    <w:rsid w:val="00214FC9"/>
    <w:rsid w:val="00214FF5"/>
    <w:rsid w:val="0021505C"/>
    <w:rsid w:val="002152E4"/>
    <w:rsid w:val="0021539F"/>
    <w:rsid w:val="0021549F"/>
    <w:rsid w:val="002154D7"/>
    <w:rsid w:val="00215536"/>
    <w:rsid w:val="0021563E"/>
    <w:rsid w:val="0021568A"/>
    <w:rsid w:val="00215798"/>
    <w:rsid w:val="0021585A"/>
    <w:rsid w:val="00215909"/>
    <w:rsid w:val="00215ADA"/>
    <w:rsid w:val="00215AE1"/>
    <w:rsid w:val="00215B4A"/>
    <w:rsid w:val="00215BD6"/>
    <w:rsid w:val="00215CF5"/>
    <w:rsid w:val="00215D5B"/>
    <w:rsid w:val="00216012"/>
    <w:rsid w:val="00216042"/>
    <w:rsid w:val="0021606C"/>
    <w:rsid w:val="0021608D"/>
    <w:rsid w:val="00216091"/>
    <w:rsid w:val="002162AD"/>
    <w:rsid w:val="002162CD"/>
    <w:rsid w:val="002162E8"/>
    <w:rsid w:val="00216311"/>
    <w:rsid w:val="002164AE"/>
    <w:rsid w:val="002165C6"/>
    <w:rsid w:val="00216660"/>
    <w:rsid w:val="00216675"/>
    <w:rsid w:val="002166CD"/>
    <w:rsid w:val="002167A3"/>
    <w:rsid w:val="002169A1"/>
    <w:rsid w:val="002169AE"/>
    <w:rsid w:val="002169F8"/>
    <w:rsid w:val="00216C13"/>
    <w:rsid w:val="00216CA3"/>
    <w:rsid w:val="00216D6D"/>
    <w:rsid w:val="00216D86"/>
    <w:rsid w:val="00216E46"/>
    <w:rsid w:val="00216E57"/>
    <w:rsid w:val="00216E59"/>
    <w:rsid w:val="00216E92"/>
    <w:rsid w:val="00216F9B"/>
    <w:rsid w:val="002170C1"/>
    <w:rsid w:val="00217388"/>
    <w:rsid w:val="002174AA"/>
    <w:rsid w:val="00217529"/>
    <w:rsid w:val="00217631"/>
    <w:rsid w:val="002176B8"/>
    <w:rsid w:val="00217736"/>
    <w:rsid w:val="002177C6"/>
    <w:rsid w:val="0021785F"/>
    <w:rsid w:val="00217888"/>
    <w:rsid w:val="0021798D"/>
    <w:rsid w:val="00217A09"/>
    <w:rsid w:val="00217A42"/>
    <w:rsid w:val="00217A8A"/>
    <w:rsid w:val="00217A8C"/>
    <w:rsid w:val="00217A96"/>
    <w:rsid w:val="00217AAA"/>
    <w:rsid w:val="00217AB7"/>
    <w:rsid w:val="00217B76"/>
    <w:rsid w:val="00217C12"/>
    <w:rsid w:val="00217C4F"/>
    <w:rsid w:val="00217D8D"/>
    <w:rsid w:val="00217DE1"/>
    <w:rsid w:val="00220022"/>
    <w:rsid w:val="00220032"/>
    <w:rsid w:val="00220045"/>
    <w:rsid w:val="0022014F"/>
    <w:rsid w:val="00220460"/>
    <w:rsid w:val="0022046F"/>
    <w:rsid w:val="002204B2"/>
    <w:rsid w:val="002205B1"/>
    <w:rsid w:val="00220853"/>
    <w:rsid w:val="00220860"/>
    <w:rsid w:val="002209D3"/>
    <w:rsid w:val="002209F2"/>
    <w:rsid w:val="00220A0D"/>
    <w:rsid w:val="00220A76"/>
    <w:rsid w:val="00220AD1"/>
    <w:rsid w:val="00220C44"/>
    <w:rsid w:val="00220CAC"/>
    <w:rsid w:val="00220CBE"/>
    <w:rsid w:val="00220CE0"/>
    <w:rsid w:val="00220E72"/>
    <w:rsid w:val="00220F5B"/>
    <w:rsid w:val="00221018"/>
    <w:rsid w:val="00221054"/>
    <w:rsid w:val="002210A2"/>
    <w:rsid w:val="002210A4"/>
    <w:rsid w:val="002211F0"/>
    <w:rsid w:val="002212F6"/>
    <w:rsid w:val="0022133E"/>
    <w:rsid w:val="00221353"/>
    <w:rsid w:val="00221497"/>
    <w:rsid w:val="002214BC"/>
    <w:rsid w:val="002214C3"/>
    <w:rsid w:val="0022156B"/>
    <w:rsid w:val="00221664"/>
    <w:rsid w:val="002216C4"/>
    <w:rsid w:val="0022171C"/>
    <w:rsid w:val="00221721"/>
    <w:rsid w:val="00221786"/>
    <w:rsid w:val="002217C4"/>
    <w:rsid w:val="0022185F"/>
    <w:rsid w:val="00221864"/>
    <w:rsid w:val="0022194B"/>
    <w:rsid w:val="002219CD"/>
    <w:rsid w:val="00221A27"/>
    <w:rsid w:val="00221ADE"/>
    <w:rsid w:val="00221B0F"/>
    <w:rsid w:val="00221B68"/>
    <w:rsid w:val="00221BBA"/>
    <w:rsid w:val="00221BF9"/>
    <w:rsid w:val="00221C50"/>
    <w:rsid w:val="00221C7B"/>
    <w:rsid w:val="00221CD7"/>
    <w:rsid w:val="00221DB7"/>
    <w:rsid w:val="00221E47"/>
    <w:rsid w:val="00221E76"/>
    <w:rsid w:val="00221EC0"/>
    <w:rsid w:val="00221ED1"/>
    <w:rsid w:val="00221F62"/>
    <w:rsid w:val="00221FE0"/>
    <w:rsid w:val="00221FEE"/>
    <w:rsid w:val="0022200F"/>
    <w:rsid w:val="002220AA"/>
    <w:rsid w:val="002220D8"/>
    <w:rsid w:val="002220D9"/>
    <w:rsid w:val="002220FE"/>
    <w:rsid w:val="002221F2"/>
    <w:rsid w:val="002221F4"/>
    <w:rsid w:val="0022222D"/>
    <w:rsid w:val="0022227E"/>
    <w:rsid w:val="002222B9"/>
    <w:rsid w:val="00222462"/>
    <w:rsid w:val="002224D7"/>
    <w:rsid w:val="00222572"/>
    <w:rsid w:val="00222689"/>
    <w:rsid w:val="00222785"/>
    <w:rsid w:val="002227BF"/>
    <w:rsid w:val="002228A4"/>
    <w:rsid w:val="002228FF"/>
    <w:rsid w:val="00222961"/>
    <w:rsid w:val="002229BD"/>
    <w:rsid w:val="00222A3E"/>
    <w:rsid w:val="00222A9B"/>
    <w:rsid w:val="00222AD7"/>
    <w:rsid w:val="00222B87"/>
    <w:rsid w:val="00222BAA"/>
    <w:rsid w:val="00222CA6"/>
    <w:rsid w:val="00222CB2"/>
    <w:rsid w:val="00222D32"/>
    <w:rsid w:val="00222D5B"/>
    <w:rsid w:val="00222D83"/>
    <w:rsid w:val="00222E3C"/>
    <w:rsid w:val="00222EE8"/>
    <w:rsid w:val="00222F67"/>
    <w:rsid w:val="0022302D"/>
    <w:rsid w:val="002231D2"/>
    <w:rsid w:val="00223274"/>
    <w:rsid w:val="002232BF"/>
    <w:rsid w:val="002233DC"/>
    <w:rsid w:val="0022347F"/>
    <w:rsid w:val="0022351D"/>
    <w:rsid w:val="00223680"/>
    <w:rsid w:val="002236A6"/>
    <w:rsid w:val="0022380C"/>
    <w:rsid w:val="002238DC"/>
    <w:rsid w:val="00223A21"/>
    <w:rsid w:val="00223AAA"/>
    <w:rsid w:val="00223AF0"/>
    <w:rsid w:val="00223C1C"/>
    <w:rsid w:val="00223C91"/>
    <w:rsid w:val="00223D55"/>
    <w:rsid w:val="00223D90"/>
    <w:rsid w:val="00223FBA"/>
    <w:rsid w:val="00224005"/>
    <w:rsid w:val="00224036"/>
    <w:rsid w:val="002240B1"/>
    <w:rsid w:val="00224164"/>
    <w:rsid w:val="00224166"/>
    <w:rsid w:val="00224231"/>
    <w:rsid w:val="002242EB"/>
    <w:rsid w:val="002242EC"/>
    <w:rsid w:val="00224345"/>
    <w:rsid w:val="0022438D"/>
    <w:rsid w:val="00224500"/>
    <w:rsid w:val="0022460F"/>
    <w:rsid w:val="0022472E"/>
    <w:rsid w:val="00224A68"/>
    <w:rsid w:val="00224A97"/>
    <w:rsid w:val="00224AF8"/>
    <w:rsid w:val="00224B6F"/>
    <w:rsid w:val="00224C0C"/>
    <w:rsid w:val="00224C3E"/>
    <w:rsid w:val="00224CF0"/>
    <w:rsid w:val="00224E9B"/>
    <w:rsid w:val="00225275"/>
    <w:rsid w:val="0022527D"/>
    <w:rsid w:val="002252C2"/>
    <w:rsid w:val="0022535C"/>
    <w:rsid w:val="00225458"/>
    <w:rsid w:val="0022547D"/>
    <w:rsid w:val="00225574"/>
    <w:rsid w:val="002255B1"/>
    <w:rsid w:val="002255E7"/>
    <w:rsid w:val="002256B3"/>
    <w:rsid w:val="0022573D"/>
    <w:rsid w:val="002258C3"/>
    <w:rsid w:val="00225936"/>
    <w:rsid w:val="00225A28"/>
    <w:rsid w:val="00225AB6"/>
    <w:rsid w:val="00225B2A"/>
    <w:rsid w:val="00225DC2"/>
    <w:rsid w:val="00225FAA"/>
    <w:rsid w:val="00225FF7"/>
    <w:rsid w:val="00226073"/>
    <w:rsid w:val="002260BB"/>
    <w:rsid w:val="002260DB"/>
    <w:rsid w:val="0022616B"/>
    <w:rsid w:val="0022627E"/>
    <w:rsid w:val="002262DB"/>
    <w:rsid w:val="0022632F"/>
    <w:rsid w:val="00226361"/>
    <w:rsid w:val="002263BA"/>
    <w:rsid w:val="002263D0"/>
    <w:rsid w:val="002265A7"/>
    <w:rsid w:val="002265EE"/>
    <w:rsid w:val="002266E3"/>
    <w:rsid w:val="00226754"/>
    <w:rsid w:val="00226793"/>
    <w:rsid w:val="002267AB"/>
    <w:rsid w:val="002267FD"/>
    <w:rsid w:val="00226849"/>
    <w:rsid w:val="0022689F"/>
    <w:rsid w:val="002268D2"/>
    <w:rsid w:val="00226936"/>
    <w:rsid w:val="00226AA3"/>
    <w:rsid w:val="00226B90"/>
    <w:rsid w:val="00226C15"/>
    <w:rsid w:val="00226CF7"/>
    <w:rsid w:val="00226D6A"/>
    <w:rsid w:val="00226DB3"/>
    <w:rsid w:val="00226DF5"/>
    <w:rsid w:val="00226E05"/>
    <w:rsid w:val="00226EAC"/>
    <w:rsid w:val="00226ED9"/>
    <w:rsid w:val="00226FAF"/>
    <w:rsid w:val="00226FBC"/>
    <w:rsid w:val="0022704D"/>
    <w:rsid w:val="002271A6"/>
    <w:rsid w:val="002271CC"/>
    <w:rsid w:val="002271D2"/>
    <w:rsid w:val="0022721B"/>
    <w:rsid w:val="00227258"/>
    <w:rsid w:val="00227563"/>
    <w:rsid w:val="0022765A"/>
    <w:rsid w:val="002276A1"/>
    <w:rsid w:val="002278A5"/>
    <w:rsid w:val="00227909"/>
    <w:rsid w:val="002279F2"/>
    <w:rsid w:val="00227A70"/>
    <w:rsid w:val="00227BB0"/>
    <w:rsid w:val="00227D6A"/>
    <w:rsid w:val="00227F3D"/>
    <w:rsid w:val="00227F5F"/>
    <w:rsid w:val="0023001A"/>
    <w:rsid w:val="00230041"/>
    <w:rsid w:val="0023005B"/>
    <w:rsid w:val="002300FB"/>
    <w:rsid w:val="00230251"/>
    <w:rsid w:val="0023029A"/>
    <w:rsid w:val="002303F4"/>
    <w:rsid w:val="002304A8"/>
    <w:rsid w:val="002305C0"/>
    <w:rsid w:val="002305EF"/>
    <w:rsid w:val="00230635"/>
    <w:rsid w:val="0023067A"/>
    <w:rsid w:val="002306D8"/>
    <w:rsid w:val="0023075C"/>
    <w:rsid w:val="002307AB"/>
    <w:rsid w:val="00230828"/>
    <w:rsid w:val="002308C9"/>
    <w:rsid w:val="00230953"/>
    <w:rsid w:val="00230990"/>
    <w:rsid w:val="0023099B"/>
    <w:rsid w:val="00230B4C"/>
    <w:rsid w:val="00230CFF"/>
    <w:rsid w:val="00230DD5"/>
    <w:rsid w:val="00230E0A"/>
    <w:rsid w:val="00230E94"/>
    <w:rsid w:val="00230FD4"/>
    <w:rsid w:val="0023101F"/>
    <w:rsid w:val="00231184"/>
    <w:rsid w:val="00231185"/>
    <w:rsid w:val="00231203"/>
    <w:rsid w:val="002312A6"/>
    <w:rsid w:val="0023135D"/>
    <w:rsid w:val="00231554"/>
    <w:rsid w:val="002315C4"/>
    <w:rsid w:val="002317AF"/>
    <w:rsid w:val="002317F4"/>
    <w:rsid w:val="002318B2"/>
    <w:rsid w:val="002318C3"/>
    <w:rsid w:val="002318EA"/>
    <w:rsid w:val="0023196E"/>
    <w:rsid w:val="002319B4"/>
    <w:rsid w:val="00231B03"/>
    <w:rsid w:val="00231B2C"/>
    <w:rsid w:val="00231B6E"/>
    <w:rsid w:val="00231BC7"/>
    <w:rsid w:val="00231C40"/>
    <w:rsid w:val="00231DA7"/>
    <w:rsid w:val="00231E21"/>
    <w:rsid w:val="00231E38"/>
    <w:rsid w:val="00231ED1"/>
    <w:rsid w:val="00232014"/>
    <w:rsid w:val="002320CA"/>
    <w:rsid w:val="002321A3"/>
    <w:rsid w:val="002321D6"/>
    <w:rsid w:val="002322AE"/>
    <w:rsid w:val="0023238F"/>
    <w:rsid w:val="002323D9"/>
    <w:rsid w:val="002323F1"/>
    <w:rsid w:val="00232433"/>
    <w:rsid w:val="002324AB"/>
    <w:rsid w:val="00232551"/>
    <w:rsid w:val="002325CD"/>
    <w:rsid w:val="00232617"/>
    <w:rsid w:val="00232638"/>
    <w:rsid w:val="002326CC"/>
    <w:rsid w:val="002327AC"/>
    <w:rsid w:val="002327C3"/>
    <w:rsid w:val="0023284B"/>
    <w:rsid w:val="002328E2"/>
    <w:rsid w:val="002329A8"/>
    <w:rsid w:val="00232A00"/>
    <w:rsid w:val="00232A67"/>
    <w:rsid w:val="00232AF1"/>
    <w:rsid w:val="00232B0B"/>
    <w:rsid w:val="00232B95"/>
    <w:rsid w:val="00232BBF"/>
    <w:rsid w:val="00232BE4"/>
    <w:rsid w:val="00232C66"/>
    <w:rsid w:val="00232CE3"/>
    <w:rsid w:val="00232DBC"/>
    <w:rsid w:val="00232EC4"/>
    <w:rsid w:val="00232F0E"/>
    <w:rsid w:val="00232F11"/>
    <w:rsid w:val="00232FEE"/>
    <w:rsid w:val="00233083"/>
    <w:rsid w:val="0023308C"/>
    <w:rsid w:val="00233099"/>
    <w:rsid w:val="0023316B"/>
    <w:rsid w:val="00233190"/>
    <w:rsid w:val="002332F5"/>
    <w:rsid w:val="0023330E"/>
    <w:rsid w:val="0023333C"/>
    <w:rsid w:val="00233400"/>
    <w:rsid w:val="002334C6"/>
    <w:rsid w:val="0023351F"/>
    <w:rsid w:val="0023354C"/>
    <w:rsid w:val="0023367F"/>
    <w:rsid w:val="002336DC"/>
    <w:rsid w:val="00233900"/>
    <w:rsid w:val="00233BA8"/>
    <w:rsid w:val="00233BBB"/>
    <w:rsid w:val="00233BDE"/>
    <w:rsid w:val="00233C19"/>
    <w:rsid w:val="00233C41"/>
    <w:rsid w:val="00233D6B"/>
    <w:rsid w:val="00233DC7"/>
    <w:rsid w:val="00233DF2"/>
    <w:rsid w:val="00233E9F"/>
    <w:rsid w:val="00233F26"/>
    <w:rsid w:val="0023400D"/>
    <w:rsid w:val="002341CC"/>
    <w:rsid w:val="00234251"/>
    <w:rsid w:val="0023429C"/>
    <w:rsid w:val="00234309"/>
    <w:rsid w:val="00234370"/>
    <w:rsid w:val="002343AA"/>
    <w:rsid w:val="00234510"/>
    <w:rsid w:val="0023451B"/>
    <w:rsid w:val="002345C8"/>
    <w:rsid w:val="002347AC"/>
    <w:rsid w:val="002348A5"/>
    <w:rsid w:val="00234AAF"/>
    <w:rsid w:val="00234B65"/>
    <w:rsid w:val="00234C06"/>
    <w:rsid w:val="00234DF2"/>
    <w:rsid w:val="00234E37"/>
    <w:rsid w:val="00234EE3"/>
    <w:rsid w:val="00234F7D"/>
    <w:rsid w:val="00235099"/>
    <w:rsid w:val="00235275"/>
    <w:rsid w:val="00235288"/>
    <w:rsid w:val="00235302"/>
    <w:rsid w:val="00235335"/>
    <w:rsid w:val="00235451"/>
    <w:rsid w:val="00235495"/>
    <w:rsid w:val="00235556"/>
    <w:rsid w:val="00235672"/>
    <w:rsid w:val="00235860"/>
    <w:rsid w:val="00235945"/>
    <w:rsid w:val="00235BE3"/>
    <w:rsid w:val="00235BFC"/>
    <w:rsid w:val="00235C30"/>
    <w:rsid w:val="00235C38"/>
    <w:rsid w:val="00235D9D"/>
    <w:rsid w:val="0023606C"/>
    <w:rsid w:val="002360D7"/>
    <w:rsid w:val="002361FA"/>
    <w:rsid w:val="002362A9"/>
    <w:rsid w:val="0023633E"/>
    <w:rsid w:val="00236347"/>
    <w:rsid w:val="002363CC"/>
    <w:rsid w:val="002365F8"/>
    <w:rsid w:val="00236629"/>
    <w:rsid w:val="00236754"/>
    <w:rsid w:val="00236932"/>
    <w:rsid w:val="00236A41"/>
    <w:rsid w:val="00236B1B"/>
    <w:rsid w:val="00236C40"/>
    <w:rsid w:val="00236C83"/>
    <w:rsid w:val="00236CC6"/>
    <w:rsid w:val="00236DE5"/>
    <w:rsid w:val="00236F78"/>
    <w:rsid w:val="00236FD5"/>
    <w:rsid w:val="00237076"/>
    <w:rsid w:val="00237093"/>
    <w:rsid w:val="002370E0"/>
    <w:rsid w:val="002371D2"/>
    <w:rsid w:val="0023742C"/>
    <w:rsid w:val="00237464"/>
    <w:rsid w:val="00237494"/>
    <w:rsid w:val="0023769F"/>
    <w:rsid w:val="00237820"/>
    <w:rsid w:val="00237862"/>
    <w:rsid w:val="00237874"/>
    <w:rsid w:val="002378AD"/>
    <w:rsid w:val="002378DB"/>
    <w:rsid w:val="002378EB"/>
    <w:rsid w:val="0023798B"/>
    <w:rsid w:val="00237B36"/>
    <w:rsid w:val="00237BA4"/>
    <w:rsid w:val="00237C04"/>
    <w:rsid w:val="00237C6D"/>
    <w:rsid w:val="00237D50"/>
    <w:rsid w:val="00237DBC"/>
    <w:rsid w:val="00237DDC"/>
    <w:rsid w:val="00237F58"/>
    <w:rsid w:val="00237F80"/>
    <w:rsid w:val="002401D3"/>
    <w:rsid w:val="002402A2"/>
    <w:rsid w:val="002403C6"/>
    <w:rsid w:val="002406B0"/>
    <w:rsid w:val="002406C8"/>
    <w:rsid w:val="002406F0"/>
    <w:rsid w:val="002406FE"/>
    <w:rsid w:val="00240703"/>
    <w:rsid w:val="00240752"/>
    <w:rsid w:val="002407CE"/>
    <w:rsid w:val="002407D4"/>
    <w:rsid w:val="0024091F"/>
    <w:rsid w:val="00240944"/>
    <w:rsid w:val="002409A9"/>
    <w:rsid w:val="002409FA"/>
    <w:rsid w:val="00240AD5"/>
    <w:rsid w:val="00240B36"/>
    <w:rsid w:val="00240BA2"/>
    <w:rsid w:val="00240BD5"/>
    <w:rsid w:val="00240C7B"/>
    <w:rsid w:val="00240D77"/>
    <w:rsid w:val="00240DCC"/>
    <w:rsid w:val="00240DF4"/>
    <w:rsid w:val="00240E11"/>
    <w:rsid w:val="00240E7B"/>
    <w:rsid w:val="00240F37"/>
    <w:rsid w:val="00240F51"/>
    <w:rsid w:val="00240FF7"/>
    <w:rsid w:val="002410B2"/>
    <w:rsid w:val="0024116A"/>
    <w:rsid w:val="002412AC"/>
    <w:rsid w:val="002413E4"/>
    <w:rsid w:val="0024144A"/>
    <w:rsid w:val="0024154A"/>
    <w:rsid w:val="0024154C"/>
    <w:rsid w:val="00241636"/>
    <w:rsid w:val="0024175E"/>
    <w:rsid w:val="00241803"/>
    <w:rsid w:val="00241835"/>
    <w:rsid w:val="00241899"/>
    <w:rsid w:val="002418BD"/>
    <w:rsid w:val="0024191D"/>
    <w:rsid w:val="002419CA"/>
    <w:rsid w:val="002419FA"/>
    <w:rsid w:val="00241A25"/>
    <w:rsid w:val="00241B00"/>
    <w:rsid w:val="00241B40"/>
    <w:rsid w:val="00241B53"/>
    <w:rsid w:val="00241C00"/>
    <w:rsid w:val="00241C04"/>
    <w:rsid w:val="00241C8B"/>
    <w:rsid w:val="00241D04"/>
    <w:rsid w:val="00241D85"/>
    <w:rsid w:val="00241EE6"/>
    <w:rsid w:val="00241F82"/>
    <w:rsid w:val="00242040"/>
    <w:rsid w:val="00242098"/>
    <w:rsid w:val="00242170"/>
    <w:rsid w:val="002421BE"/>
    <w:rsid w:val="002421E4"/>
    <w:rsid w:val="00242267"/>
    <w:rsid w:val="0024229D"/>
    <w:rsid w:val="0024230A"/>
    <w:rsid w:val="002423E8"/>
    <w:rsid w:val="00242495"/>
    <w:rsid w:val="002424B7"/>
    <w:rsid w:val="002424D2"/>
    <w:rsid w:val="00242792"/>
    <w:rsid w:val="002428D7"/>
    <w:rsid w:val="002428EF"/>
    <w:rsid w:val="002428F7"/>
    <w:rsid w:val="0024299B"/>
    <w:rsid w:val="00242C78"/>
    <w:rsid w:val="00242D43"/>
    <w:rsid w:val="00242D63"/>
    <w:rsid w:val="00242D6A"/>
    <w:rsid w:val="00242DDC"/>
    <w:rsid w:val="00242EA5"/>
    <w:rsid w:val="00242F94"/>
    <w:rsid w:val="00243021"/>
    <w:rsid w:val="0024304D"/>
    <w:rsid w:val="00243066"/>
    <w:rsid w:val="002430E0"/>
    <w:rsid w:val="00243199"/>
    <w:rsid w:val="0024322E"/>
    <w:rsid w:val="00243264"/>
    <w:rsid w:val="002432AD"/>
    <w:rsid w:val="002434DA"/>
    <w:rsid w:val="002434FA"/>
    <w:rsid w:val="00243514"/>
    <w:rsid w:val="0024356C"/>
    <w:rsid w:val="00243643"/>
    <w:rsid w:val="00243681"/>
    <w:rsid w:val="00243699"/>
    <w:rsid w:val="002436EB"/>
    <w:rsid w:val="0024372A"/>
    <w:rsid w:val="00243778"/>
    <w:rsid w:val="002437B3"/>
    <w:rsid w:val="00243895"/>
    <w:rsid w:val="0024392C"/>
    <w:rsid w:val="00243A30"/>
    <w:rsid w:val="00243D82"/>
    <w:rsid w:val="00243D84"/>
    <w:rsid w:val="00243E42"/>
    <w:rsid w:val="00243EE3"/>
    <w:rsid w:val="00243F1D"/>
    <w:rsid w:val="00243F8C"/>
    <w:rsid w:val="00243FB8"/>
    <w:rsid w:val="00243FDD"/>
    <w:rsid w:val="00243FFE"/>
    <w:rsid w:val="00244058"/>
    <w:rsid w:val="00244077"/>
    <w:rsid w:val="0024418E"/>
    <w:rsid w:val="002441E6"/>
    <w:rsid w:val="0024421B"/>
    <w:rsid w:val="00244295"/>
    <w:rsid w:val="002443F6"/>
    <w:rsid w:val="00244472"/>
    <w:rsid w:val="00244482"/>
    <w:rsid w:val="00244524"/>
    <w:rsid w:val="00244612"/>
    <w:rsid w:val="00244632"/>
    <w:rsid w:val="0024469D"/>
    <w:rsid w:val="00244724"/>
    <w:rsid w:val="00244884"/>
    <w:rsid w:val="002448AB"/>
    <w:rsid w:val="0024496A"/>
    <w:rsid w:val="002449CA"/>
    <w:rsid w:val="00244A51"/>
    <w:rsid w:val="00244A8A"/>
    <w:rsid w:val="00244BD7"/>
    <w:rsid w:val="00244CC2"/>
    <w:rsid w:val="00244D29"/>
    <w:rsid w:val="00244DD2"/>
    <w:rsid w:val="00244DEA"/>
    <w:rsid w:val="00244E68"/>
    <w:rsid w:val="00244FDF"/>
    <w:rsid w:val="0024512D"/>
    <w:rsid w:val="0024514B"/>
    <w:rsid w:val="002451C4"/>
    <w:rsid w:val="002452E6"/>
    <w:rsid w:val="002453BC"/>
    <w:rsid w:val="002454E1"/>
    <w:rsid w:val="00245623"/>
    <w:rsid w:val="002456B2"/>
    <w:rsid w:val="00245879"/>
    <w:rsid w:val="00245A14"/>
    <w:rsid w:val="00245A3A"/>
    <w:rsid w:val="00245BDC"/>
    <w:rsid w:val="00245C0A"/>
    <w:rsid w:val="00245C84"/>
    <w:rsid w:val="00245EAD"/>
    <w:rsid w:val="00245F54"/>
    <w:rsid w:val="00245F84"/>
    <w:rsid w:val="0024611E"/>
    <w:rsid w:val="002461D0"/>
    <w:rsid w:val="002461F1"/>
    <w:rsid w:val="00246328"/>
    <w:rsid w:val="00246497"/>
    <w:rsid w:val="0024659C"/>
    <w:rsid w:val="002466D6"/>
    <w:rsid w:val="00246704"/>
    <w:rsid w:val="00246908"/>
    <w:rsid w:val="00246A26"/>
    <w:rsid w:val="00246A7F"/>
    <w:rsid w:val="00246B19"/>
    <w:rsid w:val="00246B81"/>
    <w:rsid w:val="00246D18"/>
    <w:rsid w:val="00246DBA"/>
    <w:rsid w:val="00246F33"/>
    <w:rsid w:val="00246F5F"/>
    <w:rsid w:val="00247054"/>
    <w:rsid w:val="002471A9"/>
    <w:rsid w:val="0024723B"/>
    <w:rsid w:val="00247314"/>
    <w:rsid w:val="00247345"/>
    <w:rsid w:val="00247428"/>
    <w:rsid w:val="002474B1"/>
    <w:rsid w:val="00247707"/>
    <w:rsid w:val="00247779"/>
    <w:rsid w:val="00247981"/>
    <w:rsid w:val="002479B4"/>
    <w:rsid w:val="00247A3E"/>
    <w:rsid w:val="00247A70"/>
    <w:rsid w:val="00247AB1"/>
    <w:rsid w:val="00247DA9"/>
    <w:rsid w:val="00247E7A"/>
    <w:rsid w:val="00247FCF"/>
    <w:rsid w:val="00247FF5"/>
    <w:rsid w:val="0025011E"/>
    <w:rsid w:val="002501C2"/>
    <w:rsid w:val="0025036E"/>
    <w:rsid w:val="00250399"/>
    <w:rsid w:val="002503D9"/>
    <w:rsid w:val="0025044E"/>
    <w:rsid w:val="0025045A"/>
    <w:rsid w:val="00250505"/>
    <w:rsid w:val="00250784"/>
    <w:rsid w:val="0025079D"/>
    <w:rsid w:val="002507AA"/>
    <w:rsid w:val="00250882"/>
    <w:rsid w:val="002508CE"/>
    <w:rsid w:val="00250920"/>
    <w:rsid w:val="00250AF0"/>
    <w:rsid w:val="00250B3F"/>
    <w:rsid w:val="00250B7D"/>
    <w:rsid w:val="00250B90"/>
    <w:rsid w:val="00250BA3"/>
    <w:rsid w:val="00250CE0"/>
    <w:rsid w:val="00250DAB"/>
    <w:rsid w:val="00250E44"/>
    <w:rsid w:val="00250E7D"/>
    <w:rsid w:val="00250F52"/>
    <w:rsid w:val="002510E1"/>
    <w:rsid w:val="0025117E"/>
    <w:rsid w:val="00251227"/>
    <w:rsid w:val="0025144E"/>
    <w:rsid w:val="0025145B"/>
    <w:rsid w:val="002514AF"/>
    <w:rsid w:val="002514E6"/>
    <w:rsid w:val="0025151F"/>
    <w:rsid w:val="00251598"/>
    <w:rsid w:val="00251657"/>
    <w:rsid w:val="00251692"/>
    <w:rsid w:val="00251780"/>
    <w:rsid w:val="0025184E"/>
    <w:rsid w:val="0025184F"/>
    <w:rsid w:val="002519BD"/>
    <w:rsid w:val="002519CA"/>
    <w:rsid w:val="002519CB"/>
    <w:rsid w:val="00251A33"/>
    <w:rsid w:val="00251BDE"/>
    <w:rsid w:val="00251CFB"/>
    <w:rsid w:val="00251D40"/>
    <w:rsid w:val="00251D64"/>
    <w:rsid w:val="00251DFC"/>
    <w:rsid w:val="00251E53"/>
    <w:rsid w:val="00251EAE"/>
    <w:rsid w:val="00251EAF"/>
    <w:rsid w:val="00251FD8"/>
    <w:rsid w:val="00252013"/>
    <w:rsid w:val="0025204F"/>
    <w:rsid w:val="00252080"/>
    <w:rsid w:val="002520A1"/>
    <w:rsid w:val="002520AB"/>
    <w:rsid w:val="00252137"/>
    <w:rsid w:val="00252224"/>
    <w:rsid w:val="002523CA"/>
    <w:rsid w:val="002523F4"/>
    <w:rsid w:val="002525D7"/>
    <w:rsid w:val="002526BC"/>
    <w:rsid w:val="002526CF"/>
    <w:rsid w:val="002526E8"/>
    <w:rsid w:val="002526FF"/>
    <w:rsid w:val="00252727"/>
    <w:rsid w:val="002527B0"/>
    <w:rsid w:val="00252804"/>
    <w:rsid w:val="0025281F"/>
    <w:rsid w:val="0025299F"/>
    <w:rsid w:val="00252A18"/>
    <w:rsid w:val="00252A45"/>
    <w:rsid w:val="00252A4C"/>
    <w:rsid w:val="00252ADB"/>
    <w:rsid w:val="00252BC2"/>
    <w:rsid w:val="00252C04"/>
    <w:rsid w:val="00252DB6"/>
    <w:rsid w:val="00252E59"/>
    <w:rsid w:val="00252F9D"/>
    <w:rsid w:val="0025327B"/>
    <w:rsid w:val="002533CB"/>
    <w:rsid w:val="002533E1"/>
    <w:rsid w:val="002534FC"/>
    <w:rsid w:val="0025356A"/>
    <w:rsid w:val="00253704"/>
    <w:rsid w:val="0025373C"/>
    <w:rsid w:val="0025380C"/>
    <w:rsid w:val="002538FD"/>
    <w:rsid w:val="00253966"/>
    <w:rsid w:val="002539A5"/>
    <w:rsid w:val="00253A84"/>
    <w:rsid w:val="00253B0D"/>
    <w:rsid w:val="00253BB1"/>
    <w:rsid w:val="00253BD8"/>
    <w:rsid w:val="00253D88"/>
    <w:rsid w:val="00253DB3"/>
    <w:rsid w:val="00253DEF"/>
    <w:rsid w:val="00253E3D"/>
    <w:rsid w:val="00253E5F"/>
    <w:rsid w:val="00253F20"/>
    <w:rsid w:val="0025411F"/>
    <w:rsid w:val="00254162"/>
    <w:rsid w:val="0025427B"/>
    <w:rsid w:val="00254295"/>
    <w:rsid w:val="00254352"/>
    <w:rsid w:val="0025435E"/>
    <w:rsid w:val="002543E9"/>
    <w:rsid w:val="00254422"/>
    <w:rsid w:val="0025444A"/>
    <w:rsid w:val="002544CE"/>
    <w:rsid w:val="00254534"/>
    <w:rsid w:val="00254584"/>
    <w:rsid w:val="0025462C"/>
    <w:rsid w:val="00254662"/>
    <w:rsid w:val="00254705"/>
    <w:rsid w:val="00254830"/>
    <w:rsid w:val="00254901"/>
    <w:rsid w:val="002549E2"/>
    <w:rsid w:val="00254AC2"/>
    <w:rsid w:val="00254AF4"/>
    <w:rsid w:val="00254B15"/>
    <w:rsid w:val="00254B34"/>
    <w:rsid w:val="00254C1F"/>
    <w:rsid w:val="00254CDE"/>
    <w:rsid w:val="00254D09"/>
    <w:rsid w:val="00254D83"/>
    <w:rsid w:val="00254E0E"/>
    <w:rsid w:val="00254E15"/>
    <w:rsid w:val="00254EC2"/>
    <w:rsid w:val="00254ECB"/>
    <w:rsid w:val="00254EDD"/>
    <w:rsid w:val="00254F35"/>
    <w:rsid w:val="00255174"/>
    <w:rsid w:val="002551B0"/>
    <w:rsid w:val="002551FA"/>
    <w:rsid w:val="0025520B"/>
    <w:rsid w:val="00255296"/>
    <w:rsid w:val="002554D6"/>
    <w:rsid w:val="002554EC"/>
    <w:rsid w:val="00255615"/>
    <w:rsid w:val="00255721"/>
    <w:rsid w:val="002557B8"/>
    <w:rsid w:val="002557E6"/>
    <w:rsid w:val="00255849"/>
    <w:rsid w:val="0025588C"/>
    <w:rsid w:val="00255939"/>
    <w:rsid w:val="002559C0"/>
    <w:rsid w:val="00255B8C"/>
    <w:rsid w:val="00255BEA"/>
    <w:rsid w:val="00255C5E"/>
    <w:rsid w:val="00255CDE"/>
    <w:rsid w:val="00255D27"/>
    <w:rsid w:val="00255D7C"/>
    <w:rsid w:val="00255E95"/>
    <w:rsid w:val="00255EBB"/>
    <w:rsid w:val="00255F6B"/>
    <w:rsid w:val="00255F72"/>
    <w:rsid w:val="00255F90"/>
    <w:rsid w:val="002560E7"/>
    <w:rsid w:val="002560F6"/>
    <w:rsid w:val="00256154"/>
    <w:rsid w:val="002561D6"/>
    <w:rsid w:val="00256236"/>
    <w:rsid w:val="0025624A"/>
    <w:rsid w:val="0025630A"/>
    <w:rsid w:val="002563C6"/>
    <w:rsid w:val="00256407"/>
    <w:rsid w:val="00256568"/>
    <w:rsid w:val="0025682A"/>
    <w:rsid w:val="0025694E"/>
    <w:rsid w:val="0025695F"/>
    <w:rsid w:val="002569E6"/>
    <w:rsid w:val="00256A4A"/>
    <w:rsid w:val="00256AA1"/>
    <w:rsid w:val="00256B2A"/>
    <w:rsid w:val="00256B98"/>
    <w:rsid w:val="00256BD9"/>
    <w:rsid w:val="00256C57"/>
    <w:rsid w:val="00256E14"/>
    <w:rsid w:val="00256E29"/>
    <w:rsid w:val="0025700D"/>
    <w:rsid w:val="0025708E"/>
    <w:rsid w:val="00257115"/>
    <w:rsid w:val="00257142"/>
    <w:rsid w:val="0025714B"/>
    <w:rsid w:val="0025726F"/>
    <w:rsid w:val="002572C6"/>
    <w:rsid w:val="002572E8"/>
    <w:rsid w:val="002574DD"/>
    <w:rsid w:val="0025757C"/>
    <w:rsid w:val="0025757F"/>
    <w:rsid w:val="0025764D"/>
    <w:rsid w:val="002576D7"/>
    <w:rsid w:val="002576ED"/>
    <w:rsid w:val="00257735"/>
    <w:rsid w:val="0025778D"/>
    <w:rsid w:val="00257794"/>
    <w:rsid w:val="0025792B"/>
    <w:rsid w:val="00257957"/>
    <w:rsid w:val="00257A69"/>
    <w:rsid w:val="00257AB1"/>
    <w:rsid w:val="00257B50"/>
    <w:rsid w:val="00257B97"/>
    <w:rsid w:val="00257BD9"/>
    <w:rsid w:val="00257C68"/>
    <w:rsid w:val="00257EC5"/>
    <w:rsid w:val="00257EEB"/>
    <w:rsid w:val="00257F35"/>
    <w:rsid w:val="00257F76"/>
    <w:rsid w:val="00257F80"/>
    <w:rsid w:val="00257FA7"/>
    <w:rsid w:val="00257FC1"/>
    <w:rsid w:val="002600EE"/>
    <w:rsid w:val="00260137"/>
    <w:rsid w:val="00260156"/>
    <w:rsid w:val="00260157"/>
    <w:rsid w:val="0026015C"/>
    <w:rsid w:val="002601F9"/>
    <w:rsid w:val="0026022E"/>
    <w:rsid w:val="0026027F"/>
    <w:rsid w:val="002602D0"/>
    <w:rsid w:val="002602D6"/>
    <w:rsid w:val="00260331"/>
    <w:rsid w:val="002603E7"/>
    <w:rsid w:val="00260574"/>
    <w:rsid w:val="002605BC"/>
    <w:rsid w:val="00260629"/>
    <w:rsid w:val="00260964"/>
    <w:rsid w:val="0026099A"/>
    <w:rsid w:val="00260AAC"/>
    <w:rsid w:val="00260B4A"/>
    <w:rsid w:val="00260CD7"/>
    <w:rsid w:val="00260D21"/>
    <w:rsid w:val="00260DA1"/>
    <w:rsid w:val="00260F58"/>
    <w:rsid w:val="00260FA4"/>
    <w:rsid w:val="0026104D"/>
    <w:rsid w:val="002610AC"/>
    <w:rsid w:val="002611A4"/>
    <w:rsid w:val="002611FF"/>
    <w:rsid w:val="0026129C"/>
    <w:rsid w:val="002613C0"/>
    <w:rsid w:val="002613F6"/>
    <w:rsid w:val="00261464"/>
    <w:rsid w:val="0026147E"/>
    <w:rsid w:val="00261489"/>
    <w:rsid w:val="002615DB"/>
    <w:rsid w:val="00261650"/>
    <w:rsid w:val="002616FD"/>
    <w:rsid w:val="002617FF"/>
    <w:rsid w:val="002618B5"/>
    <w:rsid w:val="002618DC"/>
    <w:rsid w:val="002618F9"/>
    <w:rsid w:val="002619C0"/>
    <w:rsid w:val="00261CB4"/>
    <w:rsid w:val="00261E10"/>
    <w:rsid w:val="00261F38"/>
    <w:rsid w:val="00261F73"/>
    <w:rsid w:val="00262086"/>
    <w:rsid w:val="002621C8"/>
    <w:rsid w:val="00262206"/>
    <w:rsid w:val="00262284"/>
    <w:rsid w:val="002622A7"/>
    <w:rsid w:val="00262446"/>
    <w:rsid w:val="0026247B"/>
    <w:rsid w:val="00262497"/>
    <w:rsid w:val="002624F2"/>
    <w:rsid w:val="002626FF"/>
    <w:rsid w:val="0026277F"/>
    <w:rsid w:val="002627B9"/>
    <w:rsid w:val="002628CC"/>
    <w:rsid w:val="002628E1"/>
    <w:rsid w:val="002628E7"/>
    <w:rsid w:val="002628F1"/>
    <w:rsid w:val="00262928"/>
    <w:rsid w:val="0026292A"/>
    <w:rsid w:val="002629BE"/>
    <w:rsid w:val="00262A83"/>
    <w:rsid w:val="00262ABA"/>
    <w:rsid w:val="00262AE2"/>
    <w:rsid w:val="00262B49"/>
    <w:rsid w:val="00262B52"/>
    <w:rsid w:val="00262B90"/>
    <w:rsid w:val="00262E44"/>
    <w:rsid w:val="00262E8F"/>
    <w:rsid w:val="00262F92"/>
    <w:rsid w:val="0026313B"/>
    <w:rsid w:val="002633F8"/>
    <w:rsid w:val="0026357E"/>
    <w:rsid w:val="002635AF"/>
    <w:rsid w:val="002635B2"/>
    <w:rsid w:val="00263606"/>
    <w:rsid w:val="00263A0D"/>
    <w:rsid w:val="00263A63"/>
    <w:rsid w:val="00263AC3"/>
    <w:rsid w:val="00263AED"/>
    <w:rsid w:val="00263B34"/>
    <w:rsid w:val="00263B98"/>
    <w:rsid w:val="00263D27"/>
    <w:rsid w:val="00263D84"/>
    <w:rsid w:val="00263DA0"/>
    <w:rsid w:val="00263E95"/>
    <w:rsid w:val="00263F0C"/>
    <w:rsid w:val="00263F21"/>
    <w:rsid w:val="00263F6D"/>
    <w:rsid w:val="00263F6F"/>
    <w:rsid w:val="00263FA4"/>
    <w:rsid w:val="00263FDC"/>
    <w:rsid w:val="00264031"/>
    <w:rsid w:val="00264069"/>
    <w:rsid w:val="002640D6"/>
    <w:rsid w:val="002641F3"/>
    <w:rsid w:val="00264213"/>
    <w:rsid w:val="00264326"/>
    <w:rsid w:val="002643CB"/>
    <w:rsid w:val="002643D4"/>
    <w:rsid w:val="002643F5"/>
    <w:rsid w:val="0026442E"/>
    <w:rsid w:val="00264450"/>
    <w:rsid w:val="002644B0"/>
    <w:rsid w:val="0026450C"/>
    <w:rsid w:val="00264632"/>
    <w:rsid w:val="002646AB"/>
    <w:rsid w:val="0026478F"/>
    <w:rsid w:val="00264805"/>
    <w:rsid w:val="00264857"/>
    <w:rsid w:val="002648FC"/>
    <w:rsid w:val="00264946"/>
    <w:rsid w:val="00264988"/>
    <w:rsid w:val="00264B91"/>
    <w:rsid w:val="00264BD4"/>
    <w:rsid w:val="00264C1B"/>
    <w:rsid w:val="00264E32"/>
    <w:rsid w:val="00264E61"/>
    <w:rsid w:val="0026503F"/>
    <w:rsid w:val="00265336"/>
    <w:rsid w:val="00265347"/>
    <w:rsid w:val="00265448"/>
    <w:rsid w:val="002655A9"/>
    <w:rsid w:val="0026561F"/>
    <w:rsid w:val="00265730"/>
    <w:rsid w:val="002657E2"/>
    <w:rsid w:val="002658D8"/>
    <w:rsid w:val="00265957"/>
    <w:rsid w:val="00265964"/>
    <w:rsid w:val="00265B17"/>
    <w:rsid w:val="00265B58"/>
    <w:rsid w:val="00265B66"/>
    <w:rsid w:val="00265BF9"/>
    <w:rsid w:val="00265C01"/>
    <w:rsid w:val="00265C66"/>
    <w:rsid w:val="00265CDB"/>
    <w:rsid w:val="00265D1F"/>
    <w:rsid w:val="00265DD6"/>
    <w:rsid w:val="00265E1F"/>
    <w:rsid w:val="00265E21"/>
    <w:rsid w:val="00265EAE"/>
    <w:rsid w:val="00265EDF"/>
    <w:rsid w:val="0026606A"/>
    <w:rsid w:val="002660B6"/>
    <w:rsid w:val="002660F5"/>
    <w:rsid w:val="00266145"/>
    <w:rsid w:val="002662E3"/>
    <w:rsid w:val="00266309"/>
    <w:rsid w:val="0026639F"/>
    <w:rsid w:val="002663FC"/>
    <w:rsid w:val="002664D3"/>
    <w:rsid w:val="00266592"/>
    <w:rsid w:val="0026664B"/>
    <w:rsid w:val="00266690"/>
    <w:rsid w:val="0026672E"/>
    <w:rsid w:val="00266757"/>
    <w:rsid w:val="0026681A"/>
    <w:rsid w:val="00266824"/>
    <w:rsid w:val="0026684D"/>
    <w:rsid w:val="002668AC"/>
    <w:rsid w:val="00266957"/>
    <w:rsid w:val="0026695C"/>
    <w:rsid w:val="00266974"/>
    <w:rsid w:val="002669B9"/>
    <w:rsid w:val="002669CE"/>
    <w:rsid w:val="00266AA6"/>
    <w:rsid w:val="00266D05"/>
    <w:rsid w:val="00266DC6"/>
    <w:rsid w:val="00266DCB"/>
    <w:rsid w:val="00266DE2"/>
    <w:rsid w:val="00266EF4"/>
    <w:rsid w:val="00266F6A"/>
    <w:rsid w:val="00267041"/>
    <w:rsid w:val="00267087"/>
    <w:rsid w:val="0026710C"/>
    <w:rsid w:val="00267120"/>
    <w:rsid w:val="0026715C"/>
    <w:rsid w:val="002671A8"/>
    <w:rsid w:val="002671FF"/>
    <w:rsid w:val="002672AD"/>
    <w:rsid w:val="0026734D"/>
    <w:rsid w:val="0026737D"/>
    <w:rsid w:val="0026739D"/>
    <w:rsid w:val="002673C2"/>
    <w:rsid w:val="00267434"/>
    <w:rsid w:val="00267506"/>
    <w:rsid w:val="00267585"/>
    <w:rsid w:val="002675E2"/>
    <w:rsid w:val="00267698"/>
    <w:rsid w:val="0026769D"/>
    <w:rsid w:val="0026772E"/>
    <w:rsid w:val="002678D2"/>
    <w:rsid w:val="00267911"/>
    <w:rsid w:val="002679EE"/>
    <w:rsid w:val="002679EF"/>
    <w:rsid w:val="00267B30"/>
    <w:rsid w:val="00267B75"/>
    <w:rsid w:val="00267BF8"/>
    <w:rsid w:val="00267D83"/>
    <w:rsid w:val="00267E6C"/>
    <w:rsid w:val="00267F3B"/>
    <w:rsid w:val="00270019"/>
    <w:rsid w:val="0027001C"/>
    <w:rsid w:val="0027022C"/>
    <w:rsid w:val="0027025B"/>
    <w:rsid w:val="002702DD"/>
    <w:rsid w:val="0027039A"/>
    <w:rsid w:val="00270413"/>
    <w:rsid w:val="00270579"/>
    <w:rsid w:val="002706AD"/>
    <w:rsid w:val="00270927"/>
    <w:rsid w:val="0027093E"/>
    <w:rsid w:val="00270A3F"/>
    <w:rsid w:val="00270A51"/>
    <w:rsid w:val="00270BBD"/>
    <w:rsid w:val="00270D36"/>
    <w:rsid w:val="00270D5F"/>
    <w:rsid w:val="00270DD6"/>
    <w:rsid w:val="00270E50"/>
    <w:rsid w:val="00270E62"/>
    <w:rsid w:val="00270F14"/>
    <w:rsid w:val="00270F64"/>
    <w:rsid w:val="00271059"/>
    <w:rsid w:val="002712B1"/>
    <w:rsid w:val="00271513"/>
    <w:rsid w:val="0027155C"/>
    <w:rsid w:val="00271593"/>
    <w:rsid w:val="0027168F"/>
    <w:rsid w:val="00271712"/>
    <w:rsid w:val="002718B7"/>
    <w:rsid w:val="002719A6"/>
    <w:rsid w:val="002719DE"/>
    <w:rsid w:val="00271A24"/>
    <w:rsid w:val="00271A62"/>
    <w:rsid w:val="00271AAF"/>
    <w:rsid w:val="00271B00"/>
    <w:rsid w:val="00271B53"/>
    <w:rsid w:val="00271B6A"/>
    <w:rsid w:val="00271C2E"/>
    <w:rsid w:val="00271C42"/>
    <w:rsid w:val="00271CBD"/>
    <w:rsid w:val="00271D2D"/>
    <w:rsid w:val="00271D74"/>
    <w:rsid w:val="00271D7B"/>
    <w:rsid w:val="00271D85"/>
    <w:rsid w:val="00271E1C"/>
    <w:rsid w:val="00271E20"/>
    <w:rsid w:val="00271E5E"/>
    <w:rsid w:val="002720A1"/>
    <w:rsid w:val="00272182"/>
    <w:rsid w:val="0027223F"/>
    <w:rsid w:val="002722CD"/>
    <w:rsid w:val="0027240C"/>
    <w:rsid w:val="00272738"/>
    <w:rsid w:val="0027277F"/>
    <w:rsid w:val="00272790"/>
    <w:rsid w:val="0027280A"/>
    <w:rsid w:val="00272976"/>
    <w:rsid w:val="002729B8"/>
    <w:rsid w:val="00272B9D"/>
    <w:rsid w:val="00272BAA"/>
    <w:rsid w:val="00272CCE"/>
    <w:rsid w:val="00272CEF"/>
    <w:rsid w:val="00272DAD"/>
    <w:rsid w:val="00272E33"/>
    <w:rsid w:val="00272F58"/>
    <w:rsid w:val="002730D9"/>
    <w:rsid w:val="00273108"/>
    <w:rsid w:val="002731C7"/>
    <w:rsid w:val="002731CD"/>
    <w:rsid w:val="002732A5"/>
    <w:rsid w:val="002732D4"/>
    <w:rsid w:val="00273440"/>
    <w:rsid w:val="00273555"/>
    <w:rsid w:val="0027376C"/>
    <w:rsid w:val="00273973"/>
    <w:rsid w:val="00273A13"/>
    <w:rsid w:val="00273A4B"/>
    <w:rsid w:val="00273B5C"/>
    <w:rsid w:val="00273BED"/>
    <w:rsid w:val="00273C26"/>
    <w:rsid w:val="00273C33"/>
    <w:rsid w:val="00273CF2"/>
    <w:rsid w:val="00273D65"/>
    <w:rsid w:val="00273D69"/>
    <w:rsid w:val="00273D82"/>
    <w:rsid w:val="00273DEB"/>
    <w:rsid w:val="00273DFE"/>
    <w:rsid w:val="00273EFD"/>
    <w:rsid w:val="00273F55"/>
    <w:rsid w:val="00273FB1"/>
    <w:rsid w:val="00273FB9"/>
    <w:rsid w:val="00274006"/>
    <w:rsid w:val="00274066"/>
    <w:rsid w:val="0027407C"/>
    <w:rsid w:val="002740FD"/>
    <w:rsid w:val="00274121"/>
    <w:rsid w:val="0027418C"/>
    <w:rsid w:val="002741E9"/>
    <w:rsid w:val="002742D6"/>
    <w:rsid w:val="00274365"/>
    <w:rsid w:val="00274403"/>
    <w:rsid w:val="00274626"/>
    <w:rsid w:val="0027476D"/>
    <w:rsid w:val="002747A5"/>
    <w:rsid w:val="002747D6"/>
    <w:rsid w:val="0027481D"/>
    <w:rsid w:val="00274824"/>
    <w:rsid w:val="00274948"/>
    <w:rsid w:val="002749E0"/>
    <w:rsid w:val="00274C02"/>
    <w:rsid w:val="00274C16"/>
    <w:rsid w:val="00274C7B"/>
    <w:rsid w:val="00274D41"/>
    <w:rsid w:val="00274D4C"/>
    <w:rsid w:val="00274D83"/>
    <w:rsid w:val="00274E1C"/>
    <w:rsid w:val="00274E86"/>
    <w:rsid w:val="00274E89"/>
    <w:rsid w:val="00274E96"/>
    <w:rsid w:val="00274F66"/>
    <w:rsid w:val="00274F77"/>
    <w:rsid w:val="00275183"/>
    <w:rsid w:val="002751BD"/>
    <w:rsid w:val="00275227"/>
    <w:rsid w:val="0027522F"/>
    <w:rsid w:val="0027524D"/>
    <w:rsid w:val="00275298"/>
    <w:rsid w:val="002752D3"/>
    <w:rsid w:val="0027532A"/>
    <w:rsid w:val="00275430"/>
    <w:rsid w:val="0027545E"/>
    <w:rsid w:val="0027555D"/>
    <w:rsid w:val="002755E8"/>
    <w:rsid w:val="0027560F"/>
    <w:rsid w:val="00275695"/>
    <w:rsid w:val="002757AC"/>
    <w:rsid w:val="002758C8"/>
    <w:rsid w:val="00275982"/>
    <w:rsid w:val="002759DB"/>
    <w:rsid w:val="00275A06"/>
    <w:rsid w:val="00275A11"/>
    <w:rsid w:val="00275AC1"/>
    <w:rsid w:val="00275AD5"/>
    <w:rsid w:val="00275C3A"/>
    <w:rsid w:val="00275C4A"/>
    <w:rsid w:val="00275C92"/>
    <w:rsid w:val="00275D64"/>
    <w:rsid w:val="00275E28"/>
    <w:rsid w:val="00275E7A"/>
    <w:rsid w:val="00275F65"/>
    <w:rsid w:val="00275FBC"/>
    <w:rsid w:val="00275FF6"/>
    <w:rsid w:val="002760A0"/>
    <w:rsid w:val="002760B1"/>
    <w:rsid w:val="00276140"/>
    <w:rsid w:val="002761AE"/>
    <w:rsid w:val="0027621B"/>
    <w:rsid w:val="002764D6"/>
    <w:rsid w:val="002766A7"/>
    <w:rsid w:val="0027675F"/>
    <w:rsid w:val="002767C3"/>
    <w:rsid w:val="00276810"/>
    <w:rsid w:val="0027686F"/>
    <w:rsid w:val="00276934"/>
    <w:rsid w:val="00276A4D"/>
    <w:rsid w:val="00276AD1"/>
    <w:rsid w:val="00276B7F"/>
    <w:rsid w:val="00276BA4"/>
    <w:rsid w:val="00276BA7"/>
    <w:rsid w:val="00276C54"/>
    <w:rsid w:val="00276D80"/>
    <w:rsid w:val="00276EA9"/>
    <w:rsid w:val="00277123"/>
    <w:rsid w:val="002771C6"/>
    <w:rsid w:val="0027724F"/>
    <w:rsid w:val="00277393"/>
    <w:rsid w:val="002773C2"/>
    <w:rsid w:val="0027749C"/>
    <w:rsid w:val="0027759B"/>
    <w:rsid w:val="00277611"/>
    <w:rsid w:val="00277820"/>
    <w:rsid w:val="002778CB"/>
    <w:rsid w:val="0027794F"/>
    <w:rsid w:val="002779BF"/>
    <w:rsid w:val="00277B7E"/>
    <w:rsid w:val="00277BA4"/>
    <w:rsid w:val="00277BF1"/>
    <w:rsid w:val="00277C1E"/>
    <w:rsid w:val="00277DA6"/>
    <w:rsid w:val="00277DB8"/>
    <w:rsid w:val="00277DBD"/>
    <w:rsid w:val="00277E5B"/>
    <w:rsid w:val="00277F1F"/>
    <w:rsid w:val="00280170"/>
    <w:rsid w:val="002803CD"/>
    <w:rsid w:val="00280423"/>
    <w:rsid w:val="00280471"/>
    <w:rsid w:val="00280490"/>
    <w:rsid w:val="0028050F"/>
    <w:rsid w:val="0028058D"/>
    <w:rsid w:val="00280591"/>
    <w:rsid w:val="00280669"/>
    <w:rsid w:val="002806B1"/>
    <w:rsid w:val="002808BD"/>
    <w:rsid w:val="002808BE"/>
    <w:rsid w:val="00280AE4"/>
    <w:rsid w:val="00280B47"/>
    <w:rsid w:val="00280BB8"/>
    <w:rsid w:val="00280BC0"/>
    <w:rsid w:val="00280C45"/>
    <w:rsid w:val="00280CEE"/>
    <w:rsid w:val="00280E39"/>
    <w:rsid w:val="00280EE3"/>
    <w:rsid w:val="00280FCF"/>
    <w:rsid w:val="00280FED"/>
    <w:rsid w:val="002811D2"/>
    <w:rsid w:val="002811F4"/>
    <w:rsid w:val="00281202"/>
    <w:rsid w:val="00281274"/>
    <w:rsid w:val="002812E1"/>
    <w:rsid w:val="002812F3"/>
    <w:rsid w:val="002813C5"/>
    <w:rsid w:val="002813D7"/>
    <w:rsid w:val="002814D1"/>
    <w:rsid w:val="002814E4"/>
    <w:rsid w:val="00281545"/>
    <w:rsid w:val="0028154A"/>
    <w:rsid w:val="002815A5"/>
    <w:rsid w:val="002816BF"/>
    <w:rsid w:val="0028189F"/>
    <w:rsid w:val="0028190F"/>
    <w:rsid w:val="0028195A"/>
    <w:rsid w:val="002819C8"/>
    <w:rsid w:val="00281B0E"/>
    <w:rsid w:val="00281B92"/>
    <w:rsid w:val="00281BAD"/>
    <w:rsid w:val="00281CCF"/>
    <w:rsid w:val="00281CF8"/>
    <w:rsid w:val="00281D4C"/>
    <w:rsid w:val="00281EBC"/>
    <w:rsid w:val="00281F36"/>
    <w:rsid w:val="00281FB3"/>
    <w:rsid w:val="00282076"/>
    <w:rsid w:val="0028208F"/>
    <w:rsid w:val="0028209C"/>
    <w:rsid w:val="002823DB"/>
    <w:rsid w:val="00282441"/>
    <w:rsid w:val="0028248D"/>
    <w:rsid w:val="002825F5"/>
    <w:rsid w:val="00282662"/>
    <w:rsid w:val="00282682"/>
    <w:rsid w:val="002826A6"/>
    <w:rsid w:val="002828F7"/>
    <w:rsid w:val="00282915"/>
    <w:rsid w:val="0028292C"/>
    <w:rsid w:val="00282939"/>
    <w:rsid w:val="002829DA"/>
    <w:rsid w:val="002829FA"/>
    <w:rsid w:val="00282C70"/>
    <w:rsid w:val="00282D24"/>
    <w:rsid w:val="00282D64"/>
    <w:rsid w:val="00282FD1"/>
    <w:rsid w:val="00282FEE"/>
    <w:rsid w:val="0028307C"/>
    <w:rsid w:val="00283082"/>
    <w:rsid w:val="00283135"/>
    <w:rsid w:val="00283137"/>
    <w:rsid w:val="0028314E"/>
    <w:rsid w:val="0028330A"/>
    <w:rsid w:val="00283381"/>
    <w:rsid w:val="002833F6"/>
    <w:rsid w:val="002834C8"/>
    <w:rsid w:val="002834F3"/>
    <w:rsid w:val="0028355B"/>
    <w:rsid w:val="00283568"/>
    <w:rsid w:val="00283665"/>
    <w:rsid w:val="00283696"/>
    <w:rsid w:val="00283757"/>
    <w:rsid w:val="0028380A"/>
    <w:rsid w:val="00283845"/>
    <w:rsid w:val="002838C8"/>
    <w:rsid w:val="002838EB"/>
    <w:rsid w:val="00283AB1"/>
    <w:rsid w:val="00283AB2"/>
    <w:rsid w:val="00283C21"/>
    <w:rsid w:val="00283C97"/>
    <w:rsid w:val="00283D6A"/>
    <w:rsid w:val="00283E2B"/>
    <w:rsid w:val="00283F0E"/>
    <w:rsid w:val="00283F3D"/>
    <w:rsid w:val="00283F71"/>
    <w:rsid w:val="002841E0"/>
    <w:rsid w:val="00284357"/>
    <w:rsid w:val="00284375"/>
    <w:rsid w:val="0028437A"/>
    <w:rsid w:val="002843E5"/>
    <w:rsid w:val="0028441C"/>
    <w:rsid w:val="002844B0"/>
    <w:rsid w:val="00284545"/>
    <w:rsid w:val="002845C1"/>
    <w:rsid w:val="00284638"/>
    <w:rsid w:val="00284647"/>
    <w:rsid w:val="00284680"/>
    <w:rsid w:val="002846C9"/>
    <w:rsid w:val="00284720"/>
    <w:rsid w:val="002847B3"/>
    <w:rsid w:val="00284815"/>
    <w:rsid w:val="00284850"/>
    <w:rsid w:val="002848FF"/>
    <w:rsid w:val="0028493A"/>
    <w:rsid w:val="00284953"/>
    <w:rsid w:val="00284ABD"/>
    <w:rsid w:val="00284BCB"/>
    <w:rsid w:val="00284BED"/>
    <w:rsid w:val="00284C5B"/>
    <w:rsid w:val="00284D98"/>
    <w:rsid w:val="00284DA0"/>
    <w:rsid w:val="00284DE7"/>
    <w:rsid w:val="00284E15"/>
    <w:rsid w:val="00284F13"/>
    <w:rsid w:val="00284F15"/>
    <w:rsid w:val="0028521D"/>
    <w:rsid w:val="0028529D"/>
    <w:rsid w:val="00285311"/>
    <w:rsid w:val="00285318"/>
    <w:rsid w:val="00285520"/>
    <w:rsid w:val="00285534"/>
    <w:rsid w:val="002855AA"/>
    <w:rsid w:val="00285648"/>
    <w:rsid w:val="00285659"/>
    <w:rsid w:val="0028565C"/>
    <w:rsid w:val="00285693"/>
    <w:rsid w:val="0028570C"/>
    <w:rsid w:val="00285766"/>
    <w:rsid w:val="00285795"/>
    <w:rsid w:val="0028580B"/>
    <w:rsid w:val="00285A18"/>
    <w:rsid w:val="00285A42"/>
    <w:rsid w:val="00285B3C"/>
    <w:rsid w:val="00285BEE"/>
    <w:rsid w:val="00285C3A"/>
    <w:rsid w:val="00285E39"/>
    <w:rsid w:val="00285EB8"/>
    <w:rsid w:val="00285F5A"/>
    <w:rsid w:val="00285FEA"/>
    <w:rsid w:val="00286045"/>
    <w:rsid w:val="00286113"/>
    <w:rsid w:val="00286137"/>
    <w:rsid w:val="002861E7"/>
    <w:rsid w:val="00286320"/>
    <w:rsid w:val="00286383"/>
    <w:rsid w:val="00286562"/>
    <w:rsid w:val="002865A5"/>
    <w:rsid w:val="00286612"/>
    <w:rsid w:val="00286626"/>
    <w:rsid w:val="00286747"/>
    <w:rsid w:val="00286793"/>
    <w:rsid w:val="0028681E"/>
    <w:rsid w:val="00286891"/>
    <w:rsid w:val="002868CE"/>
    <w:rsid w:val="00286980"/>
    <w:rsid w:val="00286995"/>
    <w:rsid w:val="002869A1"/>
    <w:rsid w:val="002869C4"/>
    <w:rsid w:val="002869DA"/>
    <w:rsid w:val="00286B73"/>
    <w:rsid w:val="00286B7A"/>
    <w:rsid w:val="00286BA6"/>
    <w:rsid w:val="00286BB9"/>
    <w:rsid w:val="00286BCA"/>
    <w:rsid w:val="00286BE7"/>
    <w:rsid w:val="00286C35"/>
    <w:rsid w:val="00286C93"/>
    <w:rsid w:val="00286D2F"/>
    <w:rsid w:val="00286D99"/>
    <w:rsid w:val="00286E5B"/>
    <w:rsid w:val="00286ED6"/>
    <w:rsid w:val="00286F41"/>
    <w:rsid w:val="002870AA"/>
    <w:rsid w:val="0028718E"/>
    <w:rsid w:val="002871E9"/>
    <w:rsid w:val="002872D8"/>
    <w:rsid w:val="002872E0"/>
    <w:rsid w:val="002873EC"/>
    <w:rsid w:val="00287470"/>
    <w:rsid w:val="002874B2"/>
    <w:rsid w:val="002874E6"/>
    <w:rsid w:val="00287503"/>
    <w:rsid w:val="0028754C"/>
    <w:rsid w:val="00287553"/>
    <w:rsid w:val="00287666"/>
    <w:rsid w:val="002876CB"/>
    <w:rsid w:val="00287727"/>
    <w:rsid w:val="002877B1"/>
    <w:rsid w:val="0028784C"/>
    <w:rsid w:val="002878A0"/>
    <w:rsid w:val="002878EA"/>
    <w:rsid w:val="00287921"/>
    <w:rsid w:val="00287971"/>
    <w:rsid w:val="002879E6"/>
    <w:rsid w:val="00287A21"/>
    <w:rsid w:val="00287A53"/>
    <w:rsid w:val="00287AA1"/>
    <w:rsid w:val="00287ABF"/>
    <w:rsid w:val="00287B15"/>
    <w:rsid w:val="00287B7D"/>
    <w:rsid w:val="00287C62"/>
    <w:rsid w:val="00287CF8"/>
    <w:rsid w:val="00287D22"/>
    <w:rsid w:val="00287E60"/>
    <w:rsid w:val="00287F24"/>
    <w:rsid w:val="00287F33"/>
    <w:rsid w:val="002900C8"/>
    <w:rsid w:val="002900E4"/>
    <w:rsid w:val="002901CD"/>
    <w:rsid w:val="0029033A"/>
    <w:rsid w:val="002903E3"/>
    <w:rsid w:val="0029048F"/>
    <w:rsid w:val="002907E8"/>
    <w:rsid w:val="00290902"/>
    <w:rsid w:val="00290953"/>
    <w:rsid w:val="002909F9"/>
    <w:rsid w:val="00290A54"/>
    <w:rsid w:val="00290A61"/>
    <w:rsid w:val="00290ABC"/>
    <w:rsid w:val="00290B28"/>
    <w:rsid w:val="00290B81"/>
    <w:rsid w:val="00290C0B"/>
    <w:rsid w:val="00290C6F"/>
    <w:rsid w:val="00290CB4"/>
    <w:rsid w:val="00290D51"/>
    <w:rsid w:val="00290EC0"/>
    <w:rsid w:val="00290EF0"/>
    <w:rsid w:val="002910D9"/>
    <w:rsid w:val="002910FC"/>
    <w:rsid w:val="00291138"/>
    <w:rsid w:val="002912BC"/>
    <w:rsid w:val="00291387"/>
    <w:rsid w:val="002913D2"/>
    <w:rsid w:val="002913F8"/>
    <w:rsid w:val="00291504"/>
    <w:rsid w:val="00291626"/>
    <w:rsid w:val="00291662"/>
    <w:rsid w:val="00291681"/>
    <w:rsid w:val="002916ED"/>
    <w:rsid w:val="002917AD"/>
    <w:rsid w:val="002917BA"/>
    <w:rsid w:val="002917F1"/>
    <w:rsid w:val="00291921"/>
    <w:rsid w:val="0029198B"/>
    <w:rsid w:val="00291CC9"/>
    <w:rsid w:val="00291CE2"/>
    <w:rsid w:val="00291CE5"/>
    <w:rsid w:val="00291D85"/>
    <w:rsid w:val="00291DA7"/>
    <w:rsid w:val="00291DB6"/>
    <w:rsid w:val="00291E60"/>
    <w:rsid w:val="00291E95"/>
    <w:rsid w:val="00291FAB"/>
    <w:rsid w:val="00291FD5"/>
    <w:rsid w:val="0029201A"/>
    <w:rsid w:val="002920B4"/>
    <w:rsid w:val="002920BA"/>
    <w:rsid w:val="0029210A"/>
    <w:rsid w:val="002921AC"/>
    <w:rsid w:val="002921EA"/>
    <w:rsid w:val="002921FD"/>
    <w:rsid w:val="0029234D"/>
    <w:rsid w:val="0029236C"/>
    <w:rsid w:val="00292535"/>
    <w:rsid w:val="00292571"/>
    <w:rsid w:val="002927B9"/>
    <w:rsid w:val="002927C9"/>
    <w:rsid w:val="00292802"/>
    <w:rsid w:val="0029285F"/>
    <w:rsid w:val="0029298D"/>
    <w:rsid w:val="002929D8"/>
    <w:rsid w:val="00292A13"/>
    <w:rsid w:val="00292A26"/>
    <w:rsid w:val="00292AA8"/>
    <w:rsid w:val="00292C5C"/>
    <w:rsid w:val="00292D1A"/>
    <w:rsid w:val="00292D8F"/>
    <w:rsid w:val="00292EAA"/>
    <w:rsid w:val="00292F0A"/>
    <w:rsid w:val="002931C9"/>
    <w:rsid w:val="002931EB"/>
    <w:rsid w:val="002931F3"/>
    <w:rsid w:val="00293636"/>
    <w:rsid w:val="00293639"/>
    <w:rsid w:val="00293817"/>
    <w:rsid w:val="0029390A"/>
    <w:rsid w:val="0029391C"/>
    <w:rsid w:val="00293929"/>
    <w:rsid w:val="00293A35"/>
    <w:rsid w:val="00293AD0"/>
    <w:rsid w:val="00293BAF"/>
    <w:rsid w:val="00293C4C"/>
    <w:rsid w:val="00293C7A"/>
    <w:rsid w:val="00293D77"/>
    <w:rsid w:val="00293D80"/>
    <w:rsid w:val="00293D96"/>
    <w:rsid w:val="00293DAE"/>
    <w:rsid w:val="00293E5A"/>
    <w:rsid w:val="00293EDC"/>
    <w:rsid w:val="00293F0A"/>
    <w:rsid w:val="00293F2E"/>
    <w:rsid w:val="00293FC2"/>
    <w:rsid w:val="002941C0"/>
    <w:rsid w:val="0029428F"/>
    <w:rsid w:val="002942A0"/>
    <w:rsid w:val="002942BB"/>
    <w:rsid w:val="002942E1"/>
    <w:rsid w:val="002943EA"/>
    <w:rsid w:val="00294503"/>
    <w:rsid w:val="002946C3"/>
    <w:rsid w:val="002946E2"/>
    <w:rsid w:val="0029475D"/>
    <w:rsid w:val="0029482D"/>
    <w:rsid w:val="00294AD1"/>
    <w:rsid w:val="00294AF0"/>
    <w:rsid w:val="00294B18"/>
    <w:rsid w:val="00294BC1"/>
    <w:rsid w:val="00294C44"/>
    <w:rsid w:val="00294C52"/>
    <w:rsid w:val="00294CEA"/>
    <w:rsid w:val="00294D1F"/>
    <w:rsid w:val="00294DBE"/>
    <w:rsid w:val="00294DDE"/>
    <w:rsid w:val="00294E97"/>
    <w:rsid w:val="00294FFA"/>
    <w:rsid w:val="0029514D"/>
    <w:rsid w:val="002951AC"/>
    <w:rsid w:val="002951E8"/>
    <w:rsid w:val="0029533F"/>
    <w:rsid w:val="0029536F"/>
    <w:rsid w:val="00295394"/>
    <w:rsid w:val="002953AE"/>
    <w:rsid w:val="00295461"/>
    <w:rsid w:val="002954F2"/>
    <w:rsid w:val="002955D3"/>
    <w:rsid w:val="002955DE"/>
    <w:rsid w:val="002955EA"/>
    <w:rsid w:val="002955F9"/>
    <w:rsid w:val="0029575E"/>
    <w:rsid w:val="0029581E"/>
    <w:rsid w:val="002958E8"/>
    <w:rsid w:val="00295962"/>
    <w:rsid w:val="002959C7"/>
    <w:rsid w:val="00295A42"/>
    <w:rsid w:val="00295B0C"/>
    <w:rsid w:val="00295B83"/>
    <w:rsid w:val="00295CD1"/>
    <w:rsid w:val="00295E52"/>
    <w:rsid w:val="00295F34"/>
    <w:rsid w:val="00295F5C"/>
    <w:rsid w:val="00295FA5"/>
    <w:rsid w:val="0029608C"/>
    <w:rsid w:val="002960CA"/>
    <w:rsid w:val="002960F4"/>
    <w:rsid w:val="002961A1"/>
    <w:rsid w:val="0029623D"/>
    <w:rsid w:val="00296254"/>
    <w:rsid w:val="00296312"/>
    <w:rsid w:val="00296449"/>
    <w:rsid w:val="0029646E"/>
    <w:rsid w:val="00296558"/>
    <w:rsid w:val="0029667F"/>
    <w:rsid w:val="00296682"/>
    <w:rsid w:val="002966FF"/>
    <w:rsid w:val="00296704"/>
    <w:rsid w:val="0029675B"/>
    <w:rsid w:val="00296779"/>
    <w:rsid w:val="00296846"/>
    <w:rsid w:val="0029689B"/>
    <w:rsid w:val="00296907"/>
    <w:rsid w:val="002969C5"/>
    <w:rsid w:val="00296AF8"/>
    <w:rsid w:val="00296C77"/>
    <w:rsid w:val="00296C78"/>
    <w:rsid w:val="00296D5E"/>
    <w:rsid w:val="00296DDE"/>
    <w:rsid w:val="00296E0A"/>
    <w:rsid w:val="00296EA9"/>
    <w:rsid w:val="00296F44"/>
    <w:rsid w:val="00296F71"/>
    <w:rsid w:val="00296FF9"/>
    <w:rsid w:val="0029702A"/>
    <w:rsid w:val="002971B3"/>
    <w:rsid w:val="002971F6"/>
    <w:rsid w:val="0029722A"/>
    <w:rsid w:val="002973D7"/>
    <w:rsid w:val="002973E5"/>
    <w:rsid w:val="002974D7"/>
    <w:rsid w:val="00297522"/>
    <w:rsid w:val="0029752B"/>
    <w:rsid w:val="002975B4"/>
    <w:rsid w:val="0029760C"/>
    <w:rsid w:val="00297632"/>
    <w:rsid w:val="00297664"/>
    <w:rsid w:val="002976B7"/>
    <w:rsid w:val="00297792"/>
    <w:rsid w:val="002978F7"/>
    <w:rsid w:val="00297920"/>
    <w:rsid w:val="00297936"/>
    <w:rsid w:val="0029793C"/>
    <w:rsid w:val="00297A20"/>
    <w:rsid w:val="00297ABA"/>
    <w:rsid w:val="00297B57"/>
    <w:rsid w:val="00297B76"/>
    <w:rsid w:val="00297BB2"/>
    <w:rsid w:val="00297C82"/>
    <w:rsid w:val="00297D16"/>
    <w:rsid w:val="00297D67"/>
    <w:rsid w:val="00297DFE"/>
    <w:rsid w:val="00297F5A"/>
    <w:rsid w:val="00297FF7"/>
    <w:rsid w:val="002A0050"/>
    <w:rsid w:val="002A005D"/>
    <w:rsid w:val="002A0071"/>
    <w:rsid w:val="002A00EF"/>
    <w:rsid w:val="002A0191"/>
    <w:rsid w:val="002A01A8"/>
    <w:rsid w:val="002A023B"/>
    <w:rsid w:val="002A036F"/>
    <w:rsid w:val="002A0503"/>
    <w:rsid w:val="002A05A8"/>
    <w:rsid w:val="002A06CA"/>
    <w:rsid w:val="002A07A4"/>
    <w:rsid w:val="002A082E"/>
    <w:rsid w:val="002A0874"/>
    <w:rsid w:val="002A08C7"/>
    <w:rsid w:val="002A0940"/>
    <w:rsid w:val="002A0A19"/>
    <w:rsid w:val="002A0A25"/>
    <w:rsid w:val="002A0A2C"/>
    <w:rsid w:val="002A0A73"/>
    <w:rsid w:val="002A0B85"/>
    <w:rsid w:val="002A0BCF"/>
    <w:rsid w:val="002A0BE6"/>
    <w:rsid w:val="002A0C2D"/>
    <w:rsid w:val="002A0CF3"/>
    <w:rsid w:val="002A0DEB"/>
    <w:rsid w:val="002A0E56"/>
    <w:rsid w:val="002A0F61"/>
    <w:rsid w:val="002A0FC9"/>
    <w:rsid w:val="002A10C5"/>
    <w:rsid w:val="002A116F"/>
    <w:rsid w:val="002A1184"/>
    <w:rsid w:val="002A1258"/>
    <w:rsid w:val="002A125C"/>
    <w:rsid w:val="002A1266"/>
    <w:rsid w:val="002A130E"/>
    <w:rsid w:val="002A1385"/>
    <w:rsid w:val="002A13DA"/>
    <w:rsid w:val="002A169C"/>
    <w:rsid w:val="002A181D"/>
    <w:rsid w:val="002A1843"/>
    <w:rsid w:val="002A187F"/>
    <w:rsid w:val="002A194F"/>
    <w:rsid w:val="002A19A6"/>
    <w:rsid w:val="002A19CB"/>
    <w:rsid w:val="002A19FD"/>
    <w:rsid w:val="002A1A80"/>
    <w:rsid w:val="002A1B64"/>
    <w:rsid w:val="002A1BAB"/>
    <w:rsid w:val="002A1BED"/>
    <w:rsid w:val="002A1C8A"/>
    <w:rsid w:val="002A1E4A"/>
    <w:rsid w:val="002A1EE2"/>
    <w:rsid w:val="002A1F79"/>
    <w:rsid w:val="002A205F"/>
    <w:rsid w:val="002A21BC"/>
    <w:rsid w:val="002A21ED"/>
    <w:rsid w:val="002A2306"/>
    <w:rsid w:val="002A2458"/>
    <w:rsid w:val="002A24CF"/>
    <w:rsid w:val="002A24DE"/>
    <w:rsid w:val="002A2587"/>
    <w:rsid w:val="002A262D"/>
    <w:rsid w:val="002A2726"/>
    <w:rsid w:val="002A278F"/>
    <w:rsid w:val="002A279D"/>
    <w:rsid w:val="002A27D7"/>
    <w:rsid w:val="002A282B"/>
    <w:rsid w:val="002A28B2"/>
    <w:rsid w:val="002A2947"/>
    <w:rsid w:val="002A295A"/>
    <w:rsid w:val="002A2985"/>
    <w:rsid w:val="002A2A79"/>
    <w:rsid w:val="002A2B79"/>
    <w:rsid w:val="002A2CBB"/>
    <w:rsid w:val="002A2CE5"/>
    <w:rsid w:val="002A2F06"/>
    <w:rsid w:val="002A2FA6"/>
    <w:rsid w:val="002A310F"/>
    <w:rsid w:val="002A32EA"/>
    <w:rsid w:val="002A3314"/>
    <w:rsid w:val="002A3322"/>
    <w:rsid w:val="002A3413"/>
    <w:rsid w:val="002A3450"/>
    <w:rsid w:val="002A361C"/>
    <w:rsid w:val="002A366E"/>
    <w:rsid w:val="002A36A2"/>
    <w:rsid w:val="002A3C54"/>
    <w:rsid w:val="002A3D35"/>
    <w:rsid w:val="002A3D56"/>
    <w:rsid w:val="002A3D57"/>
    <w:rsid w:val="002A3E05"/>
    <w:rsid w:val="002A3E0E"/>
    <w:rsid w:val="002A3E4E"/>
    <w:rsid w:val="002A3FB5"/>
    <w:rsid w:val="002A3FB8"/>
    <w:rsid w:val="002A3FD2"/>
    <w:rsid w:val="002A3FE2"/>
    <w:rsid w:val="002A40B1"/>
    <w:rsid w:val="002A4185"/>
    <w:rsid w:val="002A42E5"/>
    <w:rsid w:val="002A43EF"/>
    <w:rsid w:val="002A45F4"/>
    <w:rsid w:val="002A45F9"/>
    <w:rsid w:val="002A4642"/>
    <w:rsid w:val="002A46C2"/>
    <w:rsid w:val="002A46E6"/>
    <w:rsid w:val="002A4834"/>
    <w:rsid w:val="002A4855"/>
    <w:rsid w:val="002A4941"/>
    <w:rsid w:val="002A49E7"/>
    <w:rsid w:val="002A49EC"/>
    <w:rsid w:val="002A4B4D"/>
    <w:rsid w:val="002A4E04"/>
    <w:rsid w:val="002A4E0D"/>
    <w:rsid w:val="002A4E57"/>
    <w:rsid w:val="002A4EEE"/>
    <w:rsid w:val="002A4F88"/>
    <w:rsid w:val="002A4FCB"/>
    <w:rsid w:val="002A501D"/>
    <w:rsid w:val="002A50D5"/>
    <w:rsid w:val="002A51EA"/>
    <w:rsid w:val="002A5262"/>
    <w:rsid w:val="002A5401"/>
    <w:rsid w:val="002A555C"/>
    <w:rsid w:val="002A5574"/>
    <w:rsid w:val="002A5613"/>
    <w:rsid w:val="002A57AD"/>
    <w:rsid w:val="002A57BA"/>
    <w:rsid w:val="002A58E8"/>
    <w:rsid w:val="002A5A32"/>
    <w:rsid w:val="002A5A91"/>
    <w:rsid w:val="002A5A9F"/>
    <w:rsid w:val="002A5ABE"/>
    <w:rsid w:val="002A5CBE"/>
    <w:rsid w:val="002A5D6E"/>
    <w:rsid w:val="002A5E19"/>
    <w:rsid w:val="002A5E4C"/>
    <w:rsid w:val="002A5E6F"/>
    <w:rsid w:val="002A5EE8"/>
    <w:rsid w:val="002A5F04"/>
    <w:rsid w:val="002A5FFB"/>
    <w:rsid w:val="002A602C"/>
    <w:rsid w:val="002A60DC"/>
    <w:rsid w:val="002A6394"/>
    <w:rsid w:val="002A6592"/>
    <w:rsid w:val="002A65CB"/>
    <w:rsid w:val="002A6696"/>
    <w:rsid w:val="002A66D8"/>
    <w:rsid w:val="002A67DB"/>
    <w:rsid w:val="002A6965"/>
    <w:rsid w:val="002A6966"/>
    <w:rsid w:val="002A6BD2"/>
    <w:rsid w:val="002A6C4B"/>
    <w:rsid w:val="002A6CD1"/>
    <w:rsid w:val="002A6D4C"/>
    <w:rsid w:val="002A6E97"/>
    <w:rsid w:val="002A7211"/>
    <w:rsid w:val="002A7387"/>
    <w:rsid w:val="002A74D6"/>
    <w:rsid w:val="002A752A"/>
    <w:rsid w:val="002A765E"/>
    <w:rsid w:val="002A76DB"/>
    <w:rsid w:val="002A771F"/>
    <w:rsid w:val="002A7775"/>
    <w:rsid w:val="002A77AD"/>
    <w:rsid w:val="002A7A73"/>
    <w:rsid w:val="002A7A79"/>
    <w:rsid w:val="002A7AB3"/>
    <w:rsid w:val="002A7BCA"/>
    <w:rsid w:val="002A7E51"/>
    <w:rsid w:val="002A7E81"/>
    <w:rsid w:val="002A7E9F"/>
    <w:rsid w:val="002A7EE3"/>
    <w:rsid w:val="002A7F7F"/>
    <w:rsid w:val="002B00A5"/>
    <w:rsid w:val="002B00FB"/>
    <w:rsid w:val="002B0149"/>
    <w:rsid w:val="002B017C"/>
    <w:rsid w:val="002B019B"/>
    <w:rsid w:val="002B0295"/>
    <w:rsid w:val="002B02C7"/>
    <w:rsid w:val="002B0302"/>
    <w:rsid w:val="002B073D"/>
    <w:rsid w:val="002B074E"/>
    <w:rsid w:val="002B0772"/>
    <w:rsid w:val="002B079D"/>
    <w:rsid w:val="002B08D0"/>
    <w:rsid w:val="002B0905"/>
    <w:rsid w:val="002B097E"/>
    <w:rsid w:val="002B099F"/>
    <w:rsid w:val="002B09A3"/>
    <w:rsid w:val="002B0B3E"/>
    <w:rsid w:val="002B0BCE"/>
    <w:rsid w:val="002B0C52"/>
    <w:rsid w:val="002B0CDF"/>
    <w:rsid w:val="002B0D9D"/>
    <w:rsid w:val="002B0E7F"/>
    <w:rsid w:val="002B1064"/>
    <w:rsid w:val="002B1071"/>
    <w:rsid w:val="002B1181"/>
    <w:rsid w:val="002B11E4"/>
    <w:rsid w:val="002B11F7"/>
    <w:rsid w:val="002B1304"/>
    <w:rsid w:val="002B1392"/>
    <w:rsid w:val="002B13BF"/>
    <w:rsid w:val="002B13F3"/>
    <w:rsid w:val="002B13FA"/>
    <w:rsid w:val="002B143A"/>
    <w:rsid w:val="002B1450"/>
    <w:rsid w:val="002B14B0"/>
    <w:rsid w:val="002B14D4"/>
    <w:rsid w:val="002B158D"/>
    <w:rsid w:val="002B15AB"/>
    <w:rsid w:val="002B164B"/>
    <w:rsid w:val="002B16B6"/>
    <w:rsid w:val="002B184A"/>
    <w:rsid w:val="002B1852"/>
    <w:rsid w:val="002B1908"/>
    <w:rsid w:val="002B1920"/>
    <w:rsid w:val="002B1957"/>
    <w:rsid w:val="002B1C2E"/>
    <w:rsid w:val="002B1CFB"/>
    <w:rsid w:val="002B1D90"/>
    <w:rsid w:val="002B1E41"/>
    <w:rsid w:val="002B1E8E"/>
    <w:rsid w:val="002B1F28"/>
    <w:rsid w:val="002B1F2B"/>
    <w:rsid w:val="002B20B8"/>
    <w:rsid w:val="002B22FB"/>
    <w:rsid w:val="002B234A"/>
    <w:rsid w:val="002B2434"/>
    <w:rsid w:val="002B247D"/>
    <w:rsid w:val="002B2774"/>
    <w:rsid w:val="002B277C"/>
    <w:rsid w:val="002B27C4"/>
    <w:rsid w:val="002B280B"/>
    <w:rsid w:val="002B2825"/>
    <w:rsid w:val="002B2B18"/>
    <w:rsid w:val="002B2B3E"/>
    <w:rsid w:val="002B2C9D"/>
    <w:rsid w:val="002B2CE5"/>
    <w:rsid w:val="002B2D19"/>
    <w:rsid w:val="002B2D2B"/>
    <w:rsid w:val="002B2D47"/>
    <w:rsid w:val="002B2D87"/>
    <w:rsid w:val="002B2D96"/>
    <w:rsid w:val="002B2F37"/>
    <w:rsid w:val="002B303C"/>
    <w:rsid w:val="002B3058"/>
    <w:rsid w:val="002B308A"/>
    <w:rsid w:val="002B30AF"/>
    <w:rsid w:val="002B3112"/>
    <w:rsid w:val="002B31ED"/>
    <w:rsid w:val="002B3281"/>
    <w:rsid w:val="002B32F8"/>
    <w:rsid w:val="002B339B"/>
    <w:rsid w:val="002B33F0"/>
    <w:rsid w:val="002B3445"/>
    <w:rsid w:val="002B346E"/>
    <w:rsid w:val="002B3500"/>
    <w:rsid w:val="002B3552"/>
    <w:rsid w:val="002B355F"/>
    <w:rsid w:val="002B3593"/>
    <w:rsid w:val="002B3638"/>
    <w:rsid w:val="002B3782"/>
    <w:rsid w:val="002B3868"/>
    <w:rsid w:val="002B3969"/>
    <w:rsid w:val="002B3976"/>
    <w:rsid w:val="002B39F4"/>
    <w:rsid w:val="002B3A50"/>
    <w:rsid w:val="002B3A74"/>
    <w:rsid w:val="002B3A8D"/>
    <w:rsid w:val="002B3AD8"/>
    <w:rsid w:val="002B3B50"/>
    <w:rsid w:val="002B3BB9"/>
    <w:rsid w:val="002B3BCD"/>
    <w:rsid w:val="002B3C10"/>
    <w:rsid w:val="002B3CBE"/>
    <w:rsid w:val="002B3CC1"/>
    <w:rsid w:val="002B3D30"/>
    <w:rsid w:val="002B3ECE"/>
    <w:rsid w:val="002B3EEF"/>
    <w:rsid w:val="002B3EF7"/>
    <w:rsid w:val="002B40F4"/>
    <w:rsid w:val="002B4206"/>
    <w:rsid w:val="002B4229"/>
    <w:rsid w:val="002B4266"/>
    <w:rsid w:val="002B434E"/>
    <w:rsid w:val="002B4357"/>
    <w:rsid w:val="002B4440"/>
    <w:rsid w:val="002B4464"/>
    <w:rsid w:val="002B4474"/>
    <w:rsid w:val="002B4543"/>
    <w:rsid w:val="002B478F"/>
    <w:rsid w:val="002B47A9"/>
    <w:rsid w:val="002B4821"/>
    <w:rsid w:val="002B487F"/>
    <w:rsid w:val="002B4896"/>
    <w:rsid w:val="002B48DE"/>
    <w:rsid w:val="002B4940"/>
    <w:rsid w:val="002B4990"/>
    <w:rsid w:val="002B4A9D"/>
    <w:rsid w:val="002B4C90"/>
    <w:rsid w:val="002B4CFF"/>
    <w:rsid w:val="002B4D46"/>
    <w:rsid w:val="002B4DA1"/>
    <w:rsid w:val="002B4E81"/>
    <w:rsid w:val="002B4E82"/>
    <w:rsid w:val="002B4F5C"/>
    <w:rsid w:val="002B4F6E"/>
    <w:rsid w:val="002B505B"/>
    <w:rsid w:val="002B51EC"/>
    <w:rsid w:val="002B5219"/>
    <w:rsid w:val="002B52B2"/>
    <w:rsid w:val="002B5422"/>
    <w:rsid w:val="002B5432"/>
    <w:rsid w:val="002B5558"/>
    <w:rsid w:val="002B556B"/>
    <w:rsid w:val="002B55C1"/>
    <w:rsid w:val="002B572A"/>
    <w:rsid w:val="002B5732"/>
    <w:rsid w:val="002B5825"/>
    <w:rsid w:val="002B5A5E"/>
    <w:rsid w:val="002B5B21"/>
    <w:rsid w:val="002B5C0E"/>
    <w:rsid w:val="002B5D33"/>
    <w:rsid w:val="002B5DD9"/>
    <w:rsid w:val="002B5E47"/>
    <w:rsid w:val="002B5E58"/>
    <w:rsid w:val="002B5FD8"/>
    <w:rsid w:val="002B5FDD"/>
    <w:rsid w:val="002B5FE3"/>
    <w:rsid w:val="002B5FEB"/>
    <w:rsid w:val="002B607A"/>
    <w:rsid w:val="002B60CC"/>
    <w:rsid w:val="002B6117"/>
    <w:rsid w:val="002B6159"/>
    <w:rsid w:val="002B617E"/>
    <w:rsid w:val="002B6197"/>
    <w:rsid w:val="002B61E5"/>
    <w:rsid w:val="002B625F"/>
    <w:rsid w:val="002B6358"/>
    <w:rsid w:val="002B63A1"/>
    <w:rsid w:val="002B642D"/>
    <w:rsid w:val="002B65AF"/>
    <w:rsid w:val="002B6626"/>
    <w:rsid w:val="002B662C"/>
    <w:rsid w:val="002B6638"/>
    <w:rsid w:val="002B669D"/>
    <w:rsid w:val="002B68B0"/>
    <w:rsid w:val="002B6913"/>
    <w:rsid w:val="002B69DE"/>
    <w:rsid w:val="002B6A74"/>
    <w:rsid w:val="002B6B45"/>
    <w:rsid w:val="002B6BDD"/>
    <w:rsid w:val="002B6C5F"/>
    <w:rsid w:val="002B6C87"/>
    <w:rsid w:val="002B6C99"/>
    <w:rsid w:val="002B6CA8"/>
    <w:rsid w:val="002B6DD6"/>
    <w:rsid w:val="002B6FAF"/>
    <w:rsid w:val="002B6FBE"/>
    <w:rsid w:val="002B7198"/>
    <w:rsid w:val="002B71A5"/>
    <w:rsid w:val="002B71A8"/>
    <w:rsid w:val="002B71C2"/>
    <w:rsid w:val="002B71CE"/>
    <w:rsid w:val="002B7218"/>
    <w:rsid w:val="002B73C1"/>
    <w:rsid w:val="002B73EC"/>
    <w:rsid w:val="002B7465"/>
    <w:rsid w:val="002B752B"/>
    <w:rsid w:val="002B7541"/>
    <w:rsid w:val="002B767D"/>
    <w:rsid w:val="002B76BB"/>
    <w:rsid w:val="002B76C8"/>
    <w:rsid w:val="002B7767"/>
    <w:rsid w:val="002B7771"/>
    <w:rsid w:val="002B77B7"/>
    <w:rsid w:val="002B77FE"/>
    <w:rsid w:val="002B7872"/>
    <w:rsid w:val="002B787C"/>
    <w:rsid w:val="002B7BBC"/>
    <w:rsid w:val="002B7BEC"/>
    <w:rsid w:val="002B7C32"/>
    <w:rsid w:val="002B7C68"/>
    <w:rsid w:val="002B7C7D"/>
    <w:rsid w:val="002B7CC6"/>
    <w:rsid w:val="002B7D81"/>
    <w:rsid w:val="002B7E7D"/>
    <w:rsid w:val="002B7EE9"/>
    <w:rsid w:val="002B7F15"/>
    <w:rsid w:val="002B7F1E"/>
    <w:rsid w:val="002C0045"/>
    <w:rsid w:val="002C00A8"/>
    <w:rsid w:val="002C01FB"/>
    <w:rsid w:val="002C0249"/>
    <w:rsid w:val="002C037F"/>
    <w:rsid w:val="002C03B4"/>
    <w:rsid w:val="002C04C8"/>
    <w:rsid w:val="002C055F"/>
    <w:rsid w:val="002C060D"/>
    <w:rsid w:val="002C060F"/>
    <w:rsid w:val="002C062A"/>
    <w:rsid w:val="002C068F"/>
    <w:rsid w:val="002C07B9"/>
    <w:rsid w:val="002C081C"/>
    <w:rsid w:val="002C08E3"/>
    <w:rsid w:val="002C09BE"/>
    <w:rsid w:val="002C0A25"/>
    <w:rsid w:val="002C0A5F"/>
    <w:rsid w:val="002C0A6B"/>
    <w:rsid w:val="002C0B15"/>
    <w:rsid w:val="002C0B95"/>
    <w:rsid w:val="002C0D9F"/>
    <w:rsid w:val="002C0E2E"/>
    <w:rsid w:val="002C0E95"/>
    <w:rsid w:val="002C0EC5"/>
    <w:rsid w:val="002C0EC7"/>
    <w:rsid w:val="002C0EF5"/>
    <w:rsid w:val="002C104C"/>
    <w:rsid w:val="002C110E"/>
    <w:rsid w:val="002C1110"/>
    <w:rsid w:val="002C1193"/>
    <w:rsid w:val="002C11A4"/>
    <w:rsid w:val="002C1291"/>
    <w:rsid w:val="002C12A6"/>
    <w:rsid w:val="002C12E0"/>
    <w:rsid w:val="002C131D"/>
    <w:rsid w:val="002C1332"/>
    <w:rsid w:val="002C13AF"/>
    <w:rsid w:val="002C153A"/>
    <w:rsid w:val="002C159C"/>
    <w:rsid w:val="002C15A2"/>
    <w:rsid w:val="002C1636"/>
    <w:rsid w:val="002C176F"/>
    <w:rsid w:val="002C1830"/>
    <w:rsid w:val="002C1902"/>
    <w:rsid w:val="002C1976"/>
    <w:rsid w:val="002C1B0A"/>
    <w:rsid w:val="002C1B21"/>
    <w:rsid w:val="002C1D10"/>
    <w:rsid w:val="002C1E11"/>
    <w:rsid w:val="002C1E91"/>
    <w:rsid w:val="002C1ED3"/>
    <w:rsid w:val="002C2167"/>
    <w:rsid w:val="002C217B"/>
    <w:rsid w:val="002C218C"/>
    <w:rsid w:val="002C21CC"/>
    <w:rsid w:val="002C22CE"/>
    <w:rsid w:val="002C2366"/>
    <w:rsid w:val="002C2504"/>
    <w:rsid w:val="002C253F"/>
    <w:rsid w:val="002C2590"/>
    <w:rsid w:val="002C25DF"/>
    <w:rsid w:val="002C2677"/>
    <w:rsid w:val="002C26D4"/>
    <w:rsid w:val="002C276A"/>
    <w:rsid w:val="002C2927"/>
    <w:rsid w:val="002C292A"/>
    <w:rsid w:val="002C2971"/>
    <w:rsid w:val="002C29B7"/>
    <w:rsid w:val="002C2AAC"/>
    <w:rsid w:val="002C2AB9"/>
    <w:rsid w:val="002C2AE0"/>
    <w:rsid w:val="002C2B29"/>
    <w:rsid w:val="002C2B33"/>
    <w:rsid w:val="002C2C25"/>
    <w:rsid w:val="002C2C5B"/>
    <w:rsid w:val="002C2CDE"/>
    <w:rsid w:val="002C2D38"/>
    <w:rsid w:val="002C2E18"/>
    <w:rsid w:val="002C2F45"/>
    <w:rsid w:val="002C2F65"/>
    <w:rsid w:val="002C31BE"/>
    <w:rsid w:val="002C31E0"/>
    <w:rsid w:val="002C322F"/>
    <w:rsid w:val="002C32DA"/>
    <w:rsid w:val="002C3497"/>
    <w:rsid w:val="002C3534"/>
    <w:rsid w:val="002C366F"/>
    <w:rsid w:val="002C3714"/>
    <w:rsid w:val="002C37FE"/>
    <w:rsid w:val="002C383F"/>
    <w:rsid w:val="002C38C9"/>
    <w:rsid w:val="002C390F"/>
    <w:rsid w:val="002C3A2A"/>
    <w:rsid w:val="002C3A33"/>
    <w:rsid w:val="002C3A7F"/>
    <w:rsid w:val="002C3A92"/>
    <w:rsid w:val="002C3AF1"/>
    <w:rsid w:val="002C3C40"/>
    <w:rsid w:val="002C3D3C"/>
    <w:rsid w:val="002C3D4F"/>
    <w:rsid w:val="002C3D92"/>
    <w:rsid w:val="002C3DE9"/>
    <w:rsid w:val="002C3E65"/>
    <w:rsid w:val="002C4057"/>
    <w:rsid w:val="002C40E7"/>
    <w:rsid w:val="002C411F"/>
    <w:rsid w:val="002C4151"/>
    <w:rsid w:val="002C4154"/>
    <w:rsid w:val="002C418A"/>
    <w:rsid w:val="002C41BA"/>
    <w:rsid w:val="002C4226"/>
    <w:rsid w:val="002C4297"/>
    <w:rsid w:val="002C4389"/>
    <w:rsid w:val="002C4413"/>
    <w:rsid w:val="002C4433"/>
    <w:rsid w:val="002C462E"/>
    <w:rsid w:val="002C4770"/>
    <w:rsid w:val="002C477A"/>
    <w:rsid w:val="002C4949"/>
    <w:rsid w:val="002C4A2C"/>
    <w:rsid w:val="002C4AF7"/>
    <w:rsid w:val="002C4B42"/>
    <w:rsid w:val="002C4C56"/>
    <w:rsid w:val="002C4C78"/>
    <w:rsid w:val="002C4D3A"/>
    <w:rsid w:val="002C4DAA"/>
    <w:rsid w:val="002C4F30"/>
    <w:rsid w:val="002C508C"/>
    <w:rsid w:val="002C523B"/>
    <w:rsid w:val="002C5346"/>
    <w:rsid w:val="002C5369"/>
    <w:rsid w:val="002C541B"/>
    <w:rsid w:val="002C54F1"/>
    <w:rsid w:val="002C551A"/>
    <w:rsid w:val="002C551F"/>
    <w:rsid w:val="002C5530"/>
    <w:rsid w:val="002C568B"/>
    <w:rsid w:val="002C575D"/>
    <w:rsid w:val="002C57B6"/>
    <w:rsid w:val="002C57D5"/>
    <w:rsid w:val="002C5849"/>
    <w:rsid w:val="002C58C9"/>
    <w:rsid w:val="002C5952"/>
    <w:rsid w:val="002C5A13"/>
    <w:rsid w:val="002C5AD8"/>
    <w:rsid w:val="002C5AE9"/>
    <w:rsid w:val="002C5B24"/>
    <w:rsid w:val="002C5BFF"/>
    <w:rsid w:val="002C5CC4"/>
    <w:rsid w:val="002C5CD1"/>
    <w:rsid w:val="002C5D2C"/>
    <w:rsid w:val="002C5D55"/>
    <w:rsid w:val="002C5F22"/>
    <w:rsid w:val="002C5F57"/>
    <w:rsid w:val="002C5F6E"/>
    <w:rsid w:val="002C5FBF"/>
    <w:rsid w:val="002C5FE8"/>
    <w:rsid w:val="002C602B"/>
    <w:rsid w:val="002C6187"/>
    <w:rsid w:val="002C6311"/>
    <w:rsid w:val="002C6314"/>
    <w:rsid w:val="002C6589"/>
    <w:rsid w:val="002C65D6"/>
    <w:rsid w:val="002C6699"/>
    <w:rsid w:val="002C6860"/>
    <w:rsid w:val="002C6911"/>
    <w:rsid w:val="002C6B71"/>
    <w:rsid w:val="002C6CF9"/>
    <w:rsid w:val="002C6D4F"/>
    <w:rsid w:val="002C6D88"/>
    <w:rsid w:val="002C6F2D"/>
    <w:rsid w:val="002C6F41"/>
    <w:rsid w:val="002C6F52"/>
    <w:rsid w:val="002C701B"/>
    <w:rsid w:val="002C70C0"/>
    <w:rsid w:val="002C70D3"/>
    <w:rsid w:val="002C7125"/>
    <w:rsid w:val="002C71C1"/>
    <w:rsid w:val="002C7206"/>
    <w:rsid w:val="002C7260"/>
    <w:rsid w:val="002C72C6"/>
    <w:rsid w:val="002C72EB"/>
    <w:rsid w:val="002C72F6"/>
    <w:rsid w:val="002C730D"/>
    <w:rsid w:val="002C7379"/>
    <w:rsid w:val="002C73ED"/>
    <w:rsid w:val="002C7426"/>
    <w:rsid w:val="002C7478"/>
    <w:rsid w:val="002C75DE"/>
    <w:rsid w:val="002C75FB"/>
    <w:rsid w:val="002C7661"/>
    <w:rsid w:val="002C77B0"/>
    <w:rsid w:val="002C78FF"/>
    <w:rsid w:val="002C792C"/>
    <w:rsid w:val="002C7B31"/>
    <w:rsid w:val="002C7B5C"/>
    <w:rsid w:val="002C7B63"/>
    <w:rsid w:val="002C7C6B"/>
    <w:rsid w:val="002C7CE6"/>
    <w:rsid w:val="002C7D01"/>
    <w:rsid w:val="002C7D27"/>
    <w:rsid w:val="002C7DC4"/>
    <w:rsid w:val="002C7E41"/>
    <w:rsid w:val="002C7ECC"/>
    <w:rsid w:val="002D00BC"/>
    <w:rsid w:val="002D012B"/>
    <w:rsid w:val="002D0258"/>
    <w:rsid w:val="002D0278"/>
    <w:rsid w:val="002D029E"/>
    <w:rsid w:val="002D0327"/>
    <w:rsid w:val="002D0350"/>
    <w:rsid w:val="002D0476"/>
    <w:rsid w:val="002D047B"/>
    <w:rsid w:val="002D0576"/>
    <w:rsid w:val="002D07CB"/>
    <w:rsid w:val="002D09CA"/>
    <w:rsid w:val="002D0A27"/>
    <w:rsid w:val="002D0A38"/>
    <w:rsid w:val="002D0AB5"/>
    <w:rsid w:val="002D0B3E"/>
    <w:rsid w:val="002D0B44"/>
    <w:rsid w:val="002D0BA4"/>
    <w:rsid w:val="002D0C14"/>
    <w:rsid w:val="002D0C2B"/>
    <w:rsid w:val="002D0C30"/>
    <w:rsid w:val="002D0C71"/>
    <w:rsid w:val="002D0CCF"/>
    <w:rsid w:val="002D0CE3"/>
    <w:rsid w:val="002D0DA4"/>
    <w:rsid w:val="002D0DB6"/>
    <w:rsid w:val="002D0EA4"/>
    <w:rsid w:val="002D0F12"/>
    <w:rsid w:val="002D0F3B"/>
    <w:rsid w:val="002D110D"/>
    <w:rsid w:val="002D1128"/>
    <w:rsid w:val="002D114C"/>
    <w:rsid w:val="002D11E2"/>
    <w:rsid w:val="002D12A3"/>
    <w:rsid w:val="002D1334"/>
    <w:rsid w:val="002D1359"/>
    <w:rsid w:val="002D1465"/>
    <w:rsid w:val="002D14C0"/>
    <w:rsid w:val="002D14FD"/>
    <w:rsid w:val="002D159D"/>
    <w:rsid w:val="002D16F9"/>
    <w:rsid w:val="002D1725"/>
    <w:rsid w:val="002D1858"/>
    <w:rsid w:val="002D19E4"/>
    <w:rsid w:val="002D19EB"/>
    <w:rsid w:val="002D1A76"/>
    <w:rsid w:val="002D1AA6"/>
    <w:rsid w:val="002D1B56"/>
    <w:rsid w:val="002D1C07"/>
    <w:rsid w:val="002D1C40"/>
    <w:rsid w:val="002D1C8B"/>
    <w:rsid w:val="002D1D3C"/>
    <w:rsid w:val="002D1E30"/>
    <w:rsid w:val="002D1EB3"/>
    <w:rsid w:val="002D1F02"/>
    <w:rsid w:val="002D1F3A"/>
    <w:rsid w:val="002D2007"/>
    <w:rsid w:val="002D2106"/>
    <w:rsid w:val="002D21AC"/>
    <w:rsid w:val="002D2220"/>
    <w:rsid w:val="002D22E1"/>
    <w:rsid w:val="002D2364"/>
    <w:rsid w:val="002D23B8"/>
    <w:rsid w:val="002D23E4"/>
    <w:rsid w:val="002D2432"/>
    <w:rsid w:val="002D24B2"/>
    <w:rsid w:val="002D24FC"/>
    <w:rsid w:val="002D2599"/>
    <w:rsid w:val="002D25C0"/>
    <w:rsid w:val="002D26A8"/>
    <w:rsid w:val="002D278D"/>
    <w:rsid w:val="002D2887"/>
    <w:rsid w:val="002D2B12"/>
    <w:rsid w:val="002D2BA5"/>
    <w:rsid w:val="002D2C8E"/>
    <w:rsid w:val="002D2CAE"/>
    <w:rsid w:val="002D2DF2"/>
    <w:rsid w:val="002D2E83"/>
    <w:rsid w:val="002D2F93"/>
    <w:rsid w:val="002D2FB1"/>
    <w:rsid w:val="002D2FC8"/>
    <w:rsid w:val="002D3002"/>
    <w:rsid w:val="002D309E"/>
    <w:rsid w:val="002D3245"/>
    <w:rsid w:val="002D32C2"/>
    <w:rsid w:val="002D341E"/>
    <w:rsid w:val="002D34BF"/>
    <w:rsid w:val="002D34ED"/>
    <w:rsid w:val="002D378D"/>
    <w:rsid w:val="002D37B0"/>
    <w:rsid w:val="002D37DB"/>
    <w:rsid w:val="002D3986"/>
    <w:rsid w:val="002D39D5"/>
    <w:rsid w:val="002D3AF9"/>
    <w:rsid w:val="002D3B18"/>
    <w:rsid w:val="002D3B8E"/>
    <w:rsid w:val="002D3C4C"/>
    <w:rsid w:val="002D3C54"/>
    <w:rsid w:val="002D3CE1"/>
    <w:rsid w:val="002D3CF7"/>
    <w:rsid w:val="002D3D34"/>
    <w:rsid w:val="002D3E01"/>
    <w:rsid w:val="002D3E56"/>
    <w:rsid w:val="002D405D"/>
    <w:rsid w:val="002D41E0"/>
    <w:rsid w:val="002D42AA"/>
    <w:rsid w:val="002D43FE"/>
    <w:rsid w:val="002D4583"/>
    <w:rsid w:val="002D466C"/>
    <w:rsid w:val="002D46D6"/>
    <w:rsid w:val="002D4748"/>
    <w:rsid w:val="002D47CE"/>
    <w:rsid w:val="002D4832"/>
    <w:rsid w:val="002D4945"/>
    <w:rsid w:val="002D4ACF"/>
    <w:rsid w:val="002D4B69"/>
    <w:rsid w:val="002D4BDD"/>
    <w:rsid w:val="002D4C78"/>
    <w:rsid w:val="002D4D03"/>
    <w:rsid w:val="002D4E69"/>
    <w:rsid w:val="002D4F00"/>
    <w:rsid w:val="002D5050"/>
    <w:rsid w:val="002D529E"/>
    <w:rsid w:val="002D534A"/>
    <w:rsid w:val="002D540B"/>
    <w:rsid w:val="002D54A8"/>
    <w:rsid w:val="002D5556"/>
    <w:rsid w:val="002D5786"/>
    <w:rsid w:val="002D5809"/>
    <w:rsid w:val="002D594E"/>
    <w:rsid w:val="002D59A8"/>
    <w:rsid w:val="002D59DA"/>
    <w:rsid w:val="002D5A3D"/>
    <w:rsid w:val="002D5A3E"/>
    <w:rsid w:val="002D5A5E"/>
    <w:rsid w:val="002D5B21"/>
    <w:rsid w:val="002D5D06"/>
    <w:rsid w:val="002D5D61"/>
    <w:rsid w:val="002D5E76"/>
    <w:rsid w:val="002D5EE4"/>
    <w:rsid w:val="002D5F32"/>
    <w:rsid w:val="002D6032"/>
    <w:rsid w:val="002D60E9"/>
    <w:rsid w:val="002D6195"/>
    <w:rsid w:val="002D61E6"/>
    <w:rsid w:val="002D6347"/>
    <w:rsid w:val="002D6489"/>
    <w:rsid w:val="002D6490"/>
    <w:rsid w:val="002D6525"/>
    <w:rsid w:val="002D654E"/>
    <w:rsid w:val="002D660F"/>
    <w:rsid w:val="002D68A5"/>
    <w:rsid w:val="002D68C1"/>
    <w:rsid w:val="002D693C"/>
    <w:rsid w:val="002D69CA"/>
    <w:rsid w:val="002D6A78"/>
    <w:rsid w:val="002D6ACE"/>
    <w:rsid w:val="002D6C8D"/>
    <w:rsid w:val="002D6C8F"/>
    <w:rsid w:val="002D6DDC"/>
    <w:rsid w:val="002D6E56"/>
    <w:rsid w:val="002D6F39"/>
    <w:rsid w:val="002D70E9"/>
    <w:rsid w:val="002D71CF"/>
    <w:rsid w:val="002D73A4"/>
    <w:rsid w:val="002D7470"/>
    <w:rsid w:val="002D7541"/>
    <w:rsid w:val="002D7609"/>
    <w:rsid w:val="002D761F"/>
    <w:rsid w:val="002D7757"/>
    <w:rsid w:val="002D7926"/>
    <w:rsid w:val="002D7932"/>
    <w:rsid w:val="002D7952"/>
    <w:rsid w:val="002D7996"/>
    <w:rsid w:val="002D7A00"/>
    <w:rsid w:val="002D7A0B"/>
    <w:rsid w:val="002D7A15"/>
    <w:rsid w:val="002D7A5E"/>
    <w:rsid w:val="002D7ADE"/>
    <w:rsid w:val="002D7E2F"/>
    <w:rsid w:val="002D7E71"/>
    <w:rsid w:val="002E0154"/>
    <w:rsid w:val="002E0202"/>
    <w:rsid w:val="002E029B"/>
    <w:rsid w:val="002E0326"/>
    <w:rsid w:val="002E039A"/>
    <w:rsid w:val="002E044A"/>
    <w:rsid w:val="002E04B7"/>
    <w:rsid w:val="002E0537"/>
    <w:rsid w:val="002E0557"/>
    <w:rsid w:val="002E0568"/>
    <w:rsid w:val="002E056A"/>
    <w:rsid w:val="002E05E3"/>
    <w:rsid w:val="002E06CF"/>
    <w:rsid w:val="002E07A1"/>
    <w:rsid w:val="002E08BB"/>
    <w:rsid w:val="002E0916"/>
    <w:rsid w:val="002E0927"/>
    <w:rsid w:val="002E09D9"/>
    <w:rsid w:val="002E0A2E"/>
    <w:rsid w:val="002E0A84"/>
    <w:rsid w:val="002E0B72"/>
    <w:rsid w:val="002E0B92"/>
    <w:rsid w:val="002E0E41"/>
    <w:rsid w:val="002E1193"/>
    <w:rsid w:val="002E12FC"/>
    <w:rsid w:val="002E134D"/>
    <w:rsid w:val="002E14AB"/>
    <w:rsid w:val="002E1611"/>
    <w:rsid w:val="002E16D3"/>
    <w:rsid w:val="002E170E"/>
    <w:rsid w:val="002E186C"/>
    <w:rsid w:val="002E18CA"/>
    <w:rsid w:val="002E18E5"/>
    <w:rsid w:val="002E19F9"/>
    <w:rsid w:val="002E1A01"/>
    <w:rsid w:val="002E1A33"/>
    <w:rsid w:val="002E1A49"/>
    <w:rsid w:val="002E1AAA"/>
    <w:rsid w:val="002E1C6F"/>
    <w:rsid w:val="002E1DD2"/>
    <w:rsid w:val="002E1FF7"/>
    <w:rsid w:val="002E203D"/>
    <w:rsid w:val="002E2046"/>
    <w:rsid w:val="002E208B"/>
    <w:rsid w:val="002E21D5"/>
    <w:rsid w:val="002E2263"/>
    <w:rsid w:val="002E22DC"/>
    <w:rsid w:val="002E22DD"/>
    <w:rsid w:val="002E23AE"/>
    <w:rsid w:val="002E23CE"/>
    <w:rsid w:val="002E253F"/>
    <w:rsid w:val="002E2719"/>
    <w:rsid w:val="002E2959"/>
    <w:rsid w:val="002E2A64"/>
    <w:rsid w:val="002E2AD6"/>
    <w:rsid w:val="002E2B22"/>
    <w:rsid w:val="002E2B63"/>
    <w:rsid w:val="002E2BB8"/>
    <w:rsid w:val="002E2BF4"/>
    <w:rsid w:val="002E2D16"/>
    <w:rsid w:val="002E2DD7"/>
    <w:rsid w:val="002E2E9F"/>
    <w:rsid w:val="002E2F78"/>
    <w:rsid w:val="002E2F7F"/>
    <w:rsid w:val="002E2FC9"/>
    <w:rsid w:val="002E3001"/>
    <w:rsid w:val="002E306F"/>
    <w:rsid w:val="002E3086"/>
    <w:rsid w:val="002E310C"/>
    <w:rsid w:val="002E3114"/>
    <w:rsid w:val="002E31A9"/>
    <w:rsid w:val="002E31BD"/>
    <w:rsid w:val="002E3285"/>
    <w:rsid w:val="002E35C3"/>
    <w:rsid w:val="002E366F"/>
    <w:rsid w:val="002E3698"/>
    <w:rsid w:val="002E3761"/>
    <w:rsid w:val="002E38AA"/>
    <w:rsid w:val="002E397B"/>
    <w:rsid w:val="002E39E0"/>
    <w:rsid w:val="002E3A49"/>
    <w:rsid w:val="002E3CD0"/>
    <w:rsid w:val="002E3CEF"/>
    <w:rsid w:val="002E3D9A"/>
    <w:rsid w:val="002E3DED"/>
    <w:rsid w:val="002E3F82"/>
    <w:rsid w:val="002E41D1"/>
    <w:rsid w:val="002E41DE"/>
    <w:rsid w:val="002E4260"/>
    <w:rsid w:val="002E4288"/>
    <w:rsid w:val="002E4367"/>
    <w:rsid w:val="002E4437"/>
    <w:rsid w:val="002E444F"/>
    <w:rsid w:val="002E45B0"/>
    <w:rsid w:val="002E467C"/>
    <w:rsid w:val="002E4703"/>
    <w:rsid w:val="002E4781"/>
    <w:rsid w:val="002E479D"/>
    <w:rsid w:val="002E47F9"/>
    <w:rsid w:val="002E4B0C"/>
    <w:rsid w:val="002E4B23"/>
    <w:rsid w:val="002E4BCA"/>
    <w:rsid w:val="002E4E58"/>
    <w:rsid w:val="002E50AE"/>
    <w:rsid w:val="002E51E3"/>
    <w:rsid w:val="002E5279"/>
    <w:rsid w:val="002E52BA"/>
    <w:rsid w:val="002E5323"/>
    <w:rsid w:val="002E5452"/>
    <w:rsid w:val="002E545B"/>
    <w:rsid w:val="002E54BD"/>
    <w:rsid w:val="002E551B"/>
    <w:rsid w:val="002E5531"/>
    <w:rsid w:val="002E56DF"/>
    <w:rsid w:val="002E572F"/>
    <w:rsid w:val="002E5776"/>
    <w:rsid w:val="002E578B"/>
    <w:rsid w:val="002E580E"/>
    <w:rsid w:val="002E581A"/>
    <w:rsid w:val="002E5925"/>
    <w:rsid w:val="002E5ADF"/>
    <w:rsid w:val="002E5B2B"/>
    <w:rsid w:val="002E5B97"/>
    <w:rsid w:val="002E5D35"/>
    <w:rsid w:val="002E5D3A"/>
    <w:rsid w:val="002E5EC5"/>
    <w:rsid w:val="002E5ECC"/>
    <w:rsid w:val="002E5FFB"/>
    <w:rsid w:val="002E60C3"/>
    <w:rsid w:val="002E60EF"/>
    <w:rsid w:val="002E61E7"/>
    <w:rsid w:val="002E61ED"/>
    <w:rsid w:val="002E6224"/>
    <w:rsid w:val="002E628C"/>
    <w:rsid w:val="002E62C2"/>
    <w:rsid w:val="002E6433"/>
    <w:rsid w:val="002E652B"/>
    <w:rsid w:val="002E65E0"/>
    <w:rsid w:val="002E6600"/>
    <w:rsid w:val="002E6648"/>
    <w:rsid w:val="002E6701"/>
    <w:rsid w:val="002E6896"/>
    <w:rsid w:val="002E68A3"/>
    <w:rsid w:val="002E6A72"/>
    <w:rsid w:val="002E6AE6"/>
    <w:rsid w:val="002E6B79"/>
    <w:rsid w:val="002E6C4B"/>
    <w:rsid w:val="002E6CAB"/>
    <w:rsid w:val="002E6CF1"/>
    <w:rsid w:val="002E6D86"/>
    <w:rsid w:val="002E6DB6"/>
    <w:rsid w:val="002E6EFF"/>
    <w:rsid w:val="002E6F61"/>
    <w:rsid w:val="002E6FD3"/>
    <w:rsid w:val="002E6FD9"/>
    <w:rsid w:val="002E70C6"/>
    <w:rsid w:val="002E711C"/>
    <w:rsid w:val="002E732A"/>
    <w:rsid w:val="002E735F"/>
    <w:rsid w:val="002E7395"/>
    <w:rsid w:val="002E73DF"/>
    <w:rsid w:val="002E73FB"/>
    <w:rsid w:val="002E7433"/>
    <w:rsid w:val="002E7464"/>
    <w:rsid w:val="002E74ED"/>
    <w:rsid w:val="002E760C"/>
    <w:rsid w:val="002E767B"/>
    <w:rsid w:val="002E76D1"/>
    <w:rsid w:val="002E76FE"/>
    <w:rsid w:val="002E771C"/>
    <w:rsid w:val="002E7808"/>
    <w:rsid w:val="002E784E"/>
    <w:rsid w:val="002E78AC"/>
    <w:rsid w:val="002E78C0"/>
    <w:rsid w:val="002E78EE"/>
    <w:rsid w:val="002E79FC"/>
    <w:rsid w:val="002E7ACA"/>
    <w:rsid w:val="002E7BD7"/>
    <w:rsid w:val="002E7BDA"/>
    <w:rsid w:val="002E7C64"/>
    <w:rsid w:val="002E7C89"/>
    <w:rsid w:val="002E7CA2"/>
    <w:rsid w:val="002E7D89"/>
    <w:rsid w:val="002E7E47"/>
    <w:rsid w:val="002E7E9A"/>
    <w:rsid w:val="002E7ECC"/>
    <w:rsid w:val="002E7F55"/>
    <w:rsid w:val="002E7F82"/>
    <w:rsid w:val="002E7FE6"/>
    <w:rsid w:val="002F00A8"/>
    <w:rsid w:val="002F0176"/>
    <w:rsid w:val="002F02CC"/>
    <w:rsid w:val="002F0312"/>
    <w:rsid w:val="002F048C"/>
    <w:rsid w:val="002F058B"/>
    <w:rsid w:val="002F074E"/>
    <w:rsid w:val="002F0826"/>
    <w:rsid w:val="002F08A4"/>
    <w:rsid w:val="002F092D"/>
    <w:rsid w:val="002F0931"/>
    <w:rsid w:val="002F09B6"/>
    <w:rsid w:val="002F0A13"/>
    <w:rsid w:val="002F0A21"/>
    <w:rsid w:val="002F0ACD"/>
    <w:rsid w:val="002F0B07"/>
    <w:rsid w:val="002F0B9E"/>
    <w:rsid w:val="002F0C83"/>
    <w:rsid w:val="002F0D29"/>
    <w:rsid w:val="002F0DA0"/>
    <w:rsid w:val="002F0DF1"/>
    <w:rsid w:val="002F0E38"/>
    <w:rsid w:val="002F0EEA"/>
    <w:rsid w:val="002F1025"/>
    <w:rsid w:val="002F106F"/>
    <w:rsid w:val="002F1084"/>
    <w:rsid w:val="002F10DF"/>
    <w:rsid w:val="002F1133"/>
    <w:rsid w:val="002F1154"/>
    <w:rsid w:val="002F1170"/>
    <w:rsid w:val="002F1172"/>
    <w:rsid w:val="002F1203"/>
    <w:rsid w:val="002F1243"/>
    <w:rsid w:val="002F124F"/>
    <w:rsid w:val="002F128C"/>
    <w:rsid w:val="002F1396"/>
    <w:rsid w:val="002F13C2"/>
    <w:rsid w:val="002F13CE"/>
    <w:rsid w:val="002F13EB"/>
    <w:rsid w:val="002F13F2"/>
    <w:rsid w:val="002F1425"/>
    <w:rsid w:val="002F148B"/>
    <w:rsid w:val="002F14C3"/>
    <w:rsid w:val="002F1548"/>
    <w:rsid w:val="002F1557"/>
    <w:rsid w:val="002F15D9"/>
    <w:rsid w:val="002F163D"/>
    <w:rsid w:val="002F1746"/>
    <w:rsid w:val="002F17B7"/>
    <w:rsid w:val="002F1845"/>
    <w:rsid w:val="002F1938"/>
    <w:rsid w:val="002F1B19"/>
    <w:rsid w:val="002F1BA0"/>
    <w:rsid w:val="002F1CA7"/>
    <w:rsid w:val="002F1CCC"/>
    <w:rsid w:val="002F1CED"/>
    <w:rsid w:val="002F1E20"/>
    <w:rsid w:val="002F1F77"/>
    <w:rsid w:val="002F1F8B"/>
    <w:rsid w:val="002F1FE7"/>
    <w:rsid w:val="002F20C1"/>
    <w:rsid w:val="002F2179"/>
    <w:rsid w:val="002F217F"/>
    <w:rsid w:val="002F2315"/>
    <w:rsid w:val="002F2377"/>
    <w:rsid w:val="002F239D"/>
    <w:rsid w:val="002F24BF"/>
    <w:rsid w:val="002F256C"/>
    <w:rsid w:val="002F2738"/>
    <w:rsid w:val="002F2757"/>
    <w:rsid w:val="002F27A7"/>
    <w:rsid w:val="002F2814"/>
    <w:rsid w:val="002F2877"/>
    <w:rsid w:val="002F28E6"/>
    <w:rsid w:val="002F2A2E"/>
    <w:rsid w:val="002F2CD1"/>
    <w:rsid w:val="002F2D46"/>
    <w:rsid w:val="002F3243"/>
    <w:rsid w:val="002F32AE"/>
    <w:rsid w:val="002F32EF"/>
    <w:rsid w:val="002F36B9"/>
    <w:rsid w:val="002F38E4"/>
    <w:rsid w:val="002F3979"/>
    <w:rsid w:val="002F39DA"/>
    <w:rsid w:val="002F3AA3"/>
    <w:rsid w:val="002F3AF3"/>
    <w:rsid w:val="002F3D19"/>
    <w:rsid w:val="002F3D74"/>
    <w:rsid w:val="002F3E68"/>
    <w:rsid w:val="002F3E75"/>
    <w:rsid w:val="002F3F05"/>
    <w:rsid w:val="002F3F47"/>
    <w:rsid w:val="002F3F8D"/>
    <w:rsid w:val="002F3FC8"/>
    <w:rsid w:val="002F4096"/>
    <w:rsid w:val="002F4225"/>
    <w:rsid w:val="002F4267"/>
    <w:rsid w:val="002F42B5"/>
    <w:rsid w:val="002F44A9"/>
    <w:rsid w:val="002F450B"/>
    <w:rsid w:val="002F47B5"/>
    <w:rsid w:val="002F48D3"/>
    <w:rsid w:val="002F4986"/>
    <w:rsid w:val="002F49AC"/>
    <w:rsid w:val="002F49FF"/>
    <w:rsid w:val="002F4B06"/>
    <w:rsid w:val="002F4BDB"/>
    <w:rsid w:val="002F4D8A"/>
    <w:rsid w:val="002F4DAE"/>
    <w:rsid w:val="002F4DF5"/>
    <w:rsid w:val="002F4F49"/>
    <w:rsid w:val="002F4FF0"/>
    <w:rsid w:val="002F5065"/>
    <w:rsid w:val="002F5140"/>
    <w:rsid w:val="002F533E"/>
    <w:rsid w:val="002F535C"/>
    <w:rsid w:val="002F5386"/>
    <w:rsid w:val="002F54A7"/>
    <w:rsid w:val="002F55E9"/>
    <w:rsid w:val="002F5635"/>
    <w:rsid w:val="002F56A0"/>
    <w:rsid w:val="002F5725"/>
    <w:rsid w:val="002F58D7"/>
    <w:rsid w:val="002F58FF"/>
    <w:rsid w:val="002F5910"/>
    <w:rsid w:val="002F59D4"/>
    <w:rsid w:val="002F5BB0"/>
    <w:rsid w:val="002F5BF6"/>
    <w:rsid w:val="002F5C95"/>
    <w:rsid w:val="002F5CB6"/>
    <w:rsid w:val="002F5CD4"/>
    <w:rsid w:val="002F5D2E"/>
    <w:rsid w:val="002F5D93"/>
    <w:rsid w:val="002F60BC"/>
    <w:rsid w:val="002F6109"/>
    <w:rsid w:val="002F6191"/>
    <w:rsid w:val="002F61CB"/>
    <w:rsid w:val="002F6223"/>
    <w:rsid w:val="002F627D"/>
    <w:rsid w:val="002F634C"/>
    <w:rsid w:val="002F63AE"/>
    <w:rsid w:val="002F641B"/>
    <w:rsid w:val="002F6446"/>
    <w:rsid w:val="002F64C3"/>
    <w:rsid w:val="002F66B8"/>
    <w:rsid w:val="002F66C6"/>
    <w:rsid w:val="002F6733"/>
    <w:rsid w:val="002F6765"/>
    <w:rsid w:val="002F6857"/>
    <w:rsid w:val="002F687C"/>
    <w:rsid w:val="002F68E8"/>
    <w:rsid w:val="002F698B"/>
    <w:rsid w:val="002F69D7"/>
    <w:rsid w:val="002F6A39"/>
    <w:rsid w:val="002F6BB5"/>
    <w:rsid w:val="002F6CF8"/>
    <w:rsid w:val="002F6D3B"/>
    <w:rsid w:val="002F6DD0"/>
    <w:rsid w:val="002F6E01"/>
    <w:rsid w:val="002F6E1B"/>
    <w:rsid w:val="002F6E48"/>
    <w:rsid w:val="002F6E58"/>
    <w:rsid w:val="002F6EC1"/>
    <w:rsid w:val="002F722D"/>
    <w:rsid w:val="002F723C"/>
    <w:rsid w:val="002F7292"/>
    <w:rsid w:val="002F72CF"/>
    <w:rsid w:val="002F72E2"/>
    <w:rsid w:val="002F7309"/>
    <w:rsid w:val="002F7326"/>
    <w:rsid w:val="002F737B"/>
    <w:rsid w:val="002F738D"/>
    <w:rsid w:val="002F75C6"/>
    <w:rsid w:val="002F75C8"/>
    <w:rsid w:val="002F766C"/>
    <w:rsid w:val="002F7732"/>
    <w:rsid w:val="002F779C"/>
    <w:rsid w:val="002F77BF"/>
    <w:rsid w:val="002F77CF"/>
    <w:rsid w:val="002F792D"/>
    <w:rsid w:val="002F7B24"/>
    <w:rsid w:val="002F7BBC"/>
    <w:rsid w:val="002F7BFE"/>
    <w:rsid w:val="002F7C6C"/>
    <w:rsid w:val="002F7C79"/>
    <w:rsid w:val="002F7CB4"/>
    <w:rsid w:val="002F7CC6"/>
    <w:rsid w:val="002F7D53"/>
    <w:rsid w:val="002F7EC9"/>
    <w:rsid w:val="002F7EDA"/>
    <w:rsid w:val="002F7F04"/>
    <w:rsid w:val="00300032"/>
    <w:rsid w:val="0030011D"/>
    <w:rsid w:val="0030022C"/>
    <w:rsid w:val="00300255"/>
    <w:rsid w:val="0030025A"/>
    <w:rsid w:val="0030039B"/>
    <w:rsid w:val="0030050A"/>
    <w:rsid w:val="00300563"/>
    <w:rsid w:val="003007E8"/>
    <w:rsid w:val="003007F6"/>
    <w:rsid w:val="0030098C"/>
    <w:rsid w:val="00300B06"/>
    <w:rsid w:val="00300C3B"/>
    <w:rsid w:val="00300C8F"/>
    <w:rsid w:val="00300CEE"/>
    <w:rsid w:val="00300EC5"/>
    <w:rsid w:val="00300F59"/>
    <w:rsid w:val="00301136"/>
    <w:rsid w:val="003011AA"/>
    <w:rsid w:val="0030127F"/>
    <w:rsid w:val="003012C0"/>
    <w:rsid w:val="003012ED"/>
    <w:rsid w:val="003013A8"/>
    <w:rsid w:val="003013C5"/>
    <w:rsid w:val="00301442"/>
    <w:rsid w:val="003014A2"/>
    <w:rsid w:val="00301576"/>
    <w:rsid w:val="00301625"/>
    <w:rsid w:val="00301643"/>
    <w:rsid w:val="0030164C"/>
    <w:rsid w:val="00301677"/>
    <w:rsid w:val="00301758"/>
    <w:rsid w:val="00301779"/>
    <w:rsid w:val="003017C2"/>
    <w:rsid w:val="00301833"/>
    <w:rsid w:val="003018E7"/>
    <w:rsid w:val="00301993"/>
    <w:rsid w:val="003019C5"/>
    <w:rsid w:val="003019CF"/>
    <w:rsid w:val="003019D9"/>
    <w:rsid w:val="00301A09"/>
    <w:rsid w:val="00301A18"/>
    <w:rsid w:val="00301AAB"/>
    <w:rsid w:val="00301B13"/>
    <w:rsid w:val="00301D3C"/>
    <w:rsid w:val="00301D7B"/>
    <w:rsid w:val="00301E80"/>
    <w:rsid w:val="00301FE2"/>
    <w:rsid w:val="00302093"/>
    <w:rsid w:val="00302125"/>
    <w:rsid w:val="003022DA"/>
    <w:rsid w:val="00302416"/>
    <w:rsid w:val="00302431"/>
    <w:rsid w:val="003024B1"/>
    <w:rsid w:val="003026D1"/>
    <w:rsid w:val="0030276B"/>
    <w:rsid w:val="003027EC"/>
    <w:rsid w:val="00302945"/>
    <w:rsid w:val="00302A47"/>
    <w:rsid w:val="00302B94"/>
    <w:rsid w:val="00302CB7"/>
    <w:rsid w:val="00302DAE"/>
    <w:rsid w:val="00302E2C"/>
    <w:rsid w:val="00302E87"/>
    <w:rsid w:val="00303015"/>
    <w:rsid w:val="00303025"/>
    <w:rsid w:val="003030B6"/>
    <w:rsid w:val="003030BF"/>
    <w:rsid w:val="0030311A"/>
    <w:rsid w:val="00303216"/>
    <w:rsid w:val="003032A4"/>
    <w:rsid w:val="00303315"/>
    <w:rsid w:val="003033A6"/>
    <w:rsid w:val="00303407"/>
    <w:rsid w:val="003035CA"/>
    <w:rsid w:val="00303724"/>
    <w:rsid w:val="00303767"/>
    <w:rsid w:val="00303769"/>
    <w:rsid w:val="00303794"/>
    <w:rsid w:val="003037A9"/>
    <w:rsid w:val="003037DC"/>
    <w:rsid w:val="003038DC"/>
    <w:rsid w:val="00303913"/>
    <w:rsid w:val="0030397A"/>
    <w:rsid w:val="0030398D"/>
    <w:rsid w:val="00303A2E"/>
    <w:rsid w:val="00303AB1"/>
    <w:rsid w:val="00303ABD"/>
    <w:rsid w:val="00303B4F"/>
    <w:rsid w:val="00303B58"/>
    <w:rsid w:val="00303B86"/>
    <w:rsid w:val="00303C29"/>
    <w:rsid w:val="00303C4C"/>
    <w:rsid w:val="00303C6D"/>
    <w:rsid w:val="00303C86"/>
    <w:rsid w:val="00303D8C"/>
    <w:rsid w:val="00303DDB"/>
    <w:rsid w:val="00303DEA"/>
    <w:rsid w:val="00303E54"/>
    <w:rsid w:val="00304265"/>
    <w:rsid w:val="00304399"/>
    <w:rsid w:val="003043DD"/>
    <w:rsid w:val="00304467"/>
    <w:rsid w:val="00304472"/>
    <w:rsid w:val="003044BF"/>
    <w:rsid w:val="00304524"/>
    <w:rsid w:val="00304533"/>
    <w:rsid w:val="003045B7"/>
    <w:rsid w:val="003045C0"/>
    <w:rsid w:val="00304B42"/>
    <w:rsid w:val="00304BC1"/>
    <w:rsid w:val="00304C59"/>
    <w:rsid w:val="00304C7E"/>
    <w:rsid w:val="00304CA9"/>
    <w:rsid w:val="00304D79"/>
    <w:rsid w:val="00304DA7"/>
    <w:rsid w:val="00304E33"/>
    <w:rsid w:val="00305105"/>
    <w:rsid w:val="00305144"/>
    <w:rsid w:val="00305251"/>
    <w:rsid w:val="00305256"/>
    <w:rsid w:val="003052D2"/>
    <w:rsid w:val="0030554D"/>
    <w:rsid w:val="003055C5"/>
    <w:rsid w:val="003056AE"/>
    <w:rsid w:val="003056CA"/>
    <w:rsid w:val="00305867"/>
    <w:rsid w:val="003058FD"/>
    <w:rsid w:val="00305978"/>
    <w:rsid w:val="003059C1"/>
    <w:rsid w:val="00305AB9"/>
    <w:rsid w:val="00305B3A"/>
    <w:rsid w:val="00305C01"/>
    <w:rsid w:val="00305C1A"/>
    <w:rsid w:val="00305D1A"/>
    <w:rsid w:val="00305D22"/>
    <w:rsid w:val="00305E3D"/>
    <w:rsid w:val="00305F8F"/>
    <w:rsid w:val="00306229"/>
    <w:rsid w:val="003062C6"/>
    <w:rsid w:val="003063C3"/>
    <w:rsid w:val="00306425"/>
    <w:rsid w:val="00306617"/>
    <w:rsid w:val="00306802"/>
    <w:rsid w:val="00306938"/>
    <w:rsid w:val="0030695D"/>
    <w:rsid w:val="003069A1"/>
    <w:rsid w:val="003069AE"/>
    <w:rsid w:val="00306A77"/>
    <w:rsid w:val="00306A84"/>
    <w:rsid w:val="00306ADD"/>
    <w:rsid w:val="00306C68"/>
    <w:rsid w:val="00306D0A"/>
    <w:rsid w:val="00306DFA"/>
    <w:rsid w:val="00306F69"/>
    <w:rsid w:val="00306F9B"/>
    <w:rsid w:val="00306FA4"/>
    <w:rsid w:val="00307032"/>
    <w:rsid w:val="003071A1"/>
    <w:rsid w:val="0030723C"/>
    <w:rsid w:val="0030732A"/>
    <w:rsid w:val="0030732B"/>
    <w:rsid w:val="003074E5"/>
    <w:rsid w:val="00307535"/>
    <w:rsid w:val="003076EF"/>
    <w:rsid w:val="003076F9"/>
    <w:rsid w:val="0030770A"/>
    <w:rsid w:val="003077FF"/>
    <w:rsid w:val="00307802"/>
    <w:rsid w:val="003078E0"/>
    <w:rsid w:val="003079B0"/>
    <w:rsid w:val="00307BDF"/>
    <w:rsid w:val="00307C22"/>
    <w:rsid w:val="00307CA3"/>
    <w:rsid w:val="00307CA6"/>
    <w:rsid w:val="00307EB9"/>
    <w:rsid w:val="00307F1F"/>
    <w:rsid w:val="003101A6"/>
    <w:rsid w:val="003101BE"/>
    <w:rsid w:val="00310328"/>
    <w:rsid w:val="00310555"/>
    <w:rsid w:val="003105B8"/>
    <w:rsid w:val="003105DD"/>
    <w:rsid w:val="0031067C"/>
    <w:rsid w:val="003106BA"/>
    <w:rsid w:val="003106D1"/>
    <w:rsid w:val="003106F7"/>
    <w:rsid w:val="0031072D"/>
    <w:rsid w:val="003107B0"/>
    <w:rsid w:val="00310929"/>
    <w:rsid w:val="00310955"/>
    <w:rsid w:val="00310A7D"/>
    <w:rsid w:val="00310B48"/>
    <w:rsid w:val="00310B80"/>
    <w:rsid w:val="00310B82"/>
    <w:rsid w:val="00310BA5"/>
    <w:rsid w:val="00310BBC"/>
    <w:rsid w:val="00310C25"/>
    <w:rsid w:val="00310C68"/>
    <w:rsid w:val="00310CC7"/>
    <w:rsid w:val="00310DF8"/>
    <w:rsid w:val="00310E26"/>
    <w:rsid w:val="00310E97"/>
    <w:rsid w:val="00310E99"/>
    <w:rsid w:val="00310F2E"/>
    <w:rsid w:val="00310F4C"/>
    <w:rsid w:val="00310F87"/>
    <w:rsid w:val="00310FF4"/>
    <w:rsid w:val="00311062"/>
    <w:rsid w:val="00311222"/>
    <w:rsid w:val="0031129E"/>
    <w:rsid w:val="0031141F"/>
    <w:rsid w:val="003115FE"/>
    <w:rsid w:val="003116F7"/>
    <w:rsid w:val="00311795"/>
    <w:rsid w:val="0031182F"/>
    <w:rsid w:val="00311A56"/>
    <w:rsid w:val="00311A8D"/>
    <w:rsid w:val="00311BA2"/>
    <w:rsid w:val="00311CF4"/>
    <w:rsid w:val="00311DD8"/>
    <w:rsid w:val="00311DF5"/>
    <w:rsid w:val="00311E82"/>
    <w:rsid w:val="00311F76"/>
    <w:rsid w:val="00311FCB"/>
    <w:rsid w:val="00312144"/>
    <w:rsid w:val="00312174"/>
    <w:rsid w:val="003121F8"/>
    <w:rsid w:val="003121F9"/>
    <w:rsid w:val="00312343"/>
    <w:rsid w:val="00312370"/>
    <w:rsid w:val="0031241D"/>
    <w:rsid w:val="00312485"/>
    <w:rsid w:val="003124BB"/>
    <w:rsid w:val="00312538"/>
    <w:rsid w:val="00312551"/>
    <w:rsid w:val="003125C7"/>
    <w:rsid w:val="00312707"/>
    <w:rsid w:val="00312807"/>
    <w:rsid w:val="00312843"/>
    <w:rsid w:val="00312876"/>
    <w:rsid w:val="0031288A"/>
    <w:rsid w:val="00312904"/>
    <w:rsid w:val="00312A83"/>
    <w:rsid w:val="00312B11"/>
    <w:rsid w:val="00312B4B"/>
    <w:rsid w:val="00312BBA"/>
    <w:rsid w:val="00312C5D"/>
    <w:rsid w:val="00312C61"/>
    <w:rsid w:val="00312C91"/>
    <w:rsid w:val="00312D6F"/>
    <w:rsid w:val="00312DDB"/>
    <w:rsid w:val="00312EE7"/>
    <w:rsid w:val="00312FE1"/>
    <w:rsid w:val="00313070"/>
    <w:rsid w:val="0031313A"/>
    <w:rsid w:val="00313170"/>
    <w:rsid w:val="0031326D"/>
    <w:rsid w:val="0031329F"/>
    <w:rsid w:val="003132A1"/>
    <w:rsid w:val="003134AB"/>
    <w:rsid w:val="003134B8"/>
    <w:rsid w:val="003134D7"/>
    <w:rsid w:val="003135F0"/>
    <w:rsid w:val="00313629"/>
    <w:rsid w:val="00313759"/>
    <w:rsid w:val="003137D6"/>
    <w:rsid w:val="0031385F"/>
    <w:rsid w:val="003138AA"/>
    <w:rsid w:val="003139C9"/>
    <w:rsid w:val="00313A86"/>
    <w:rsid w:val="00313D83"/>
    <w:rsid w:val="00313D87"/>
    <w:rsid w:val="00313D99"/>
    <w:rsid w:val="00313EF8"/>
    <w:rsid w:val="00313FD2"/>
    <w:rsid w:val="0031419D"/>
    <w:rsid w:val="00314200"/>
    <w:rsid w:val="00314246"/>
    <w:rsid w:val="00314428"/>
    <w:rsid w:val="00314466"/>
    <w:rsid w:val="00314587"/>
    <w:rsid w:val="00314606"/>
    <w:rsid w:val="003146E1"/>
    <w:rsid w:val="00314704"/>
    <w:rsid w:val="0031470E"/>
    <w:rsid w:val="00314793"/>
    <w:rsid w:val="0031483B"/>
    <w:rsid w:val="003149E4"/>
    <w:rsid w:val="00314A1B"/>
    <w:rsid w:val="00314B8D"/>
    <w:rsid w:val="00314B96"/>
    <w:rsid w:val="00314BC9"/>
    <w:rsid w:val="00314C03"/>
    <w:rsid w:val="00314C24"/>
    <w:rsid w:val="00314D13"/>
    <w:rsid w:val="00314F53"/>
    <w:rsid w:val="00314F9A"/>
    <w:rsid w:val="00314FF6"/>
    <w:rsid w:val="0031501D"/>
    <w:rsid w:val="003150A1"/>
    <w:rsid w:val="003150A4"/>
    <w:rsid w:val="0031516F"/>
    <w:rsid w:val="003152EF"/>
    <w:rsid w:val="00315316"/>
    <w:rsid w:val="0031552A"/>
    <w:rsid w:val="003155B1"/>
    <w:rsid w:val="003155C8"/>
    <w:rsid w:val="003156AD"/>
    <w:rsid w:val="003157BD"/>
    <w:rsid w:val="003157EC"/>
    <w:rsid w:val="0031580E"/>
    <w:rsid w:val="003158F1"/>
    <w:rsid w:val="003159C2"/>
    <w:rsid w:val="00315A5D"/>
    <w:rsid w:val="00315AE0"/>
    <w:rsid w:val="00315AF5"/>
    <w:rsid w:val="00315B4B"/>
    <w:rsid w:val="00315BDA"/>
    <w:rsid w:val="00315BDE"/>
    <w:rsid w:val="00315BF8"/>
    <w:rsid w:val="00315C73"/>
    <w:rsid w:val="00315D94"/>
    <w:rsid w:val="00315E10"/>
    <w:rsid w:val="00315E21"/>
    <w:rsid w:val="00315ED5"/>
    <w:rsid w:val="00315EEF"/>
    <w:rsid w:val="00315F2C"/>
    <w:rsid w:val="00315F60"/>
    <w:rsid w:val="00316012"/>
    <w:rsid w:val="0031609D"/>
    <w:rsid w:val="0031615C"/>
    <w:rsid w:val="003161C1"/>
    <w:rsid w:val="003161D5"/>
    <w:rsid w:val="0031631A"/>
    <w:rsid w:val="00316384"/>
    <w:rsid w:val="00316582"/>
    <w:rsid w:val="003165A9"/>
    <w:rsid w:val="00316660"/>
    <w:rsid w:val="00316663"/>
    <w:rsid w:val="0031673E"/>
    <w:rsid w:val="003167DA"/>
    <w:rsid w:val="003167E5"/>
    <w:rsid w:val="0031680E"/>
    <w:rsid w:val="003169FF"/>
    <w:rsid w:val="00316A09"/>
    <w:rsid w:val="00316A4F"/>
    <w:rsid w:val="00316AFA"/>
    <w:rsid w:val="00316B52"/>
    <w:rsid w:val="00316CE0"/>
    <w:rsid w:val="00316D03"/>
    <w:rsid w:val="00316D19"/>
    <w:rsid w:val="00316FB9"/>
    <w:rsid w:val="00316FC4"/>
    <w:rsid w:val="00317078"/>
    <w:rsid w:val="00317175"/>
    <w:rsid w:val="003171FF"/>
    <w:rsid w:val="0031720A"/>
    <w:rsid w:val="00317236"/>
    <w:rsid w:val="0031725F"/>
    <w:rsid w:val="00317460"/>
    <w:rsid w:val="003175CA"/>
    <w:rsid w:val="0031760E"/>
    <w:rsid w:val="00317689"/>
    <w:rsid w:val="0031769E"/>
    <w:rsid w:val="003176A5"/>
    <w:rsid w:val="003177FF"/>
    <w:rsid w:val="003178FA"/>
    <w:rsid w:val="003179D6"/>
    <w:rsid w:val="00317A60"/>
    <w:rsid w:val="00317B28"/>
    <w:rsid w:val="00317C35"/>
    <w:rsid w:val="00317CD3"/>
    <w:rsid w:val="00317CE7"/>
    <w:rsid w:val="00317E09"/>
    <w:rsid w:val="00317E84"/>
    <w:rsid w:val="00317F06"/>
    <w:rsid w:val="00317F1E"/>
    <w:rsid w:val="0032014B"/>
    <w:rsid w:val="003201B3"/>
    <w:rsid w:val="0032020F"/>
    <w:rsid w:val="00320255"/>
    <w:rsid w:val="00320280"/>
    <w:rsid w:val="0032028A"/>
    <w:rsid w:val="0032038D"/>
    <w:rsid w:val="003204B3"/>
    <w:rsid w:val="00320657"/>
    <w:rsid w:val="003206CF"/>
    <w:rsid w:val="003207FF"/>
    <w:rsid w:val="0032081C"/>
    <w:rsid w:val="0032095B"/>
    <w:rsid w:val="0032095D"/>
    <w:rsid w:val="00320B73"/>
    <w:rsid w:val="00320B8B"/>
    <w:rsid w:val="00320B8F"/>
    <w:rsid w:val="00320BC3"/>
    <w:rsid w:val="00320C37"/>
    <w:rsid w:val="00320CDF"/>
    <w:rsid w:val="00320D17"/>
    <w:rsid w:val="00320E77"/>
    <w:rsid w:val="00320F57"/>
    <w:rsid w:val="00320F6B"/>
    <w:rsid w:val="00321148"/>
    <w:rsid w:val="0032120D"/>
    <w:rsid w:val="00321229"/>
    <w:rsid w:val="00321250"/>
    <w:rsid w:val="0032128F"/>
    <w:rsid w:val="00321306"/>
    <w:rsid w:val="0032136B"/>
    <w:rsid w:val="0032136C"/>
    <w:rsid w:val="003215F1"/>
    <w:rsid w:val="00321631"/>
    <w:rsid w:val="00321691"/>
    <w:rsid w:val="0032179A"/>
    <w:rsid w:val="00321838"/>
    <w:rsid w:val="0032187C"/>
    <w:rsid w:val="00321978"/>
    <w:rsid w:val="003219D9"/>
    <w:rsid w:val="00321AC6"/>
    <w:rsid w:val="00321BA5"/>
    <w:rsid w:val="00321C63"/>
    <w:rsid w:val="00321DC0"/>
    <w:rsid w:val="00321E29"/>
    <w:rsid w:val="00321E4A"/>
    <w:rsid w:val="00321FB3"/>
    <w:rsid w:val="0032201E"/>
    <w:rsid w:val="00322594"/>
    <w:rsid w:val="00322720"/>
    <w:rsid w:val="0032281A"/>
    <w:rsid w:val="00322962"/>
    <w:rsid w:val="003229A2"/>
    <w:rsid w:val="00322A81"/>
    <w:rsid w:val="00322AF6"/>
    <w:rsid w:val="00322B10"/>
    <w:rsid w:val="00322C0F"/>
    <w:rsid w:val="00322D56"/>
    <w:rsid w:val="00322E84"/>
    <w:rsid w:val="00322F49"/>
    <w:rsid w:val="00322FFC"/>
    <w:rsid w:val="0032303E"/>
    <w:rsid w:val="00323089"/>
    <w:rsid w:val="00323168"/>
    <w:rsid w:val="00323234"/>
    <w:rsid w:val="00323376"/>
    <w:rsid w:val="0032340A"/>
    <w:rsid w:val="0032345B"/>
    <w:rsid w:val="0032352B"/>
    <w:rsid w:val="00323724"/>
    <w:rsid w:val="00323732"/>
    <w:rsid w:val="00323817"/>
    <w:rsid w:val="003239F7"/>
    <w:rsid w:val="00323A83"/>
    <w:rsid w:val="00323A97"/>
    <w:rsid w:val="00323B9F"/>
    <w:rsid w:val="00323BF3"/>
    <w:rsid w:val="00323C40"/>
    <w:rsid w:val="00323CA5"/>
    <w:rsid w:val="00323D1D"/>
    <w:rsid w:val="00323F08"/>
    <w:rsid w:val="00323F23"/>
    <w:rsid w:val="00323F5A"/>
    <w:rsid w:val="00323FD6"/>
    <w:rsid w:val="00323FF2"/>
    <w:rsid w:val="0032404C"/>
    <w:rsid w:val="00324051"/>
    <w:rsid w:val="0032409E"/>
    <w:rsid w:val="00324125"/>
    <w:rsid w:val="00324293"/>
    <w:rsid w:val="00324337"/>
    <w:rsid w:val="00324515"/>
    <w:rsid w:val="00324626"/>
    <w:rsid w:val="003246D8"/>
    <w:rsid w:val="00324786"/>
    <w:rsid w:val="0032478A"/>
    <w:rsid w:val="0032486E"/>
    <w:rsid w:val="00324878"/>
    <w:rsid w:val="00324895"/>
    <w:rsid w:val="003248DE"/>
    <w:rsid w:val="00324C26"/>
    <w:rsid w:val="00324C3B"/>
    <w:rsid w:val="00324D6B"/>
    <w:rsid w:val="00324E1D"/>
    <w:rsid w:val="00324ECF"/>
    <w:rsid w:val="00325046"/>
    <w:rsid w:val="00325071"/>
    <w:rsid w:val="00325148"/>
    <w:rsid w:val="0032515F"/>
    <w:rsid w:val="003253EE"/>
    <w:rsid w:val="00325443"/>
    <w:rsid w:val="003254F1"/>
    <w:rsid w:val="00325516"/>
    <w:rsid w:val="00325750"/>
    <w:rsid w:val="00325795"/>
    <w:rsid w:val="0032584E"/>
    <w:rsid w:val="00325864"/>
    <w:rsid w:val="00325A1D"/>
    <w:rsid w:val="00325ACC"/>
    <w:rsid w:val="00325AFA"/>
    <w:rsid w:val="00325BBE"/>
    <w:rsid w:val="00325C5B"/>
    <w:rsid w:val="00325D65"/>
    <w:rsid w:val="00325E0D"/>
    <w:rsid w:val="00325E2E"/>
    <w:rsid w:val="00325E32"/>
    <w:rsid w:val="00325E3A"/>
    <w:rsid w:val="00325E3C"/>
    <w:rsid w:val="00325E8C"/>
    <w:rsid w:val="0032608A"/>
    <w:rsid w:val="003260CC"/>
    <w:rsid w:val="0032611D"/>
    <w:rsid w:val="003261E6"/>
    <w:rsid w:val="0032623A"/>
    <w:rsid w:val="003262AF"/>
    <w:rsid w:val="003262F3"/>
    <w:rsid w:val="00326357"/>
    <w:rsid w:val="003263B2"/>
    <w:rsid w:val="0032649B"/>
    <w:rsid w:val="003264C3"/>
    <w:rsid w:val="003267FC"/>
    <w:rsid w:val="00326868"/>
    <w:rsid w:val="0032687B"/>
    <w:rsid w:val="00326904"/>
    <w:rsid w:val="0032693C"/>
    <w:rsid w:val="0032694D"/>
    <w:rsid w:val="00326B02"/>
    <w:rsid w:val="00326B22"/>
    <w:rsid w:val="00326B5D"/>
    <w:rsid w:val="00326BAA"/>
    <w:rsid w:val="00326BCA"/>
    <w:rsid w:val="00326BF8"/>
    <w:rsid w:val="00326CEC"/>
    <w:rsid w:val="00326D30"/>
    <w:rsid w:val="00326D88"/>
    <w:rsid w:val="00326E4D"/>
    <w:rsid w:val="00326EA6"/>
    <w:rsid w:val="00326EBB"/>
    <w:rsid w:val="00326EF4"/>
    <w:rsid w:val="00326F80"/>
    <w:rsid w:val="00326F9D"/>
    <w:rsid w:val="00326FCF"/>
    <w:rsid w:val="003270D9"/>
    <w:rsid w:val="0032717E"/>
    <w:rsid w:val="003271BC"/>
    <w:rsid w:val="003272E2"/>
    <w:rsid w:val="003273B6"/>
    <w:rsid w:val="003276A9"/>
    <w:rsid w:val="00327764"/>
    <w:rsid w:val="00327766"/>
    <w:rsid w:val="00327834"/>
    <w:rsid w:val="00327856"/>
    <w:rsid w:val="003279F5"/>
    <w:rsid w:val="00327A16"/>
    <w:rsid w:val="00327A2F"/>
    <w:rsid w:val="00327A96"/>
    <w:rsid w:val="00327B31"/>
    <w:rsid w:val="00327B51"/>
    <w:rsid w:val="00327B72"/>
    <w:rsid w:val="00327BFB"/>
    <w:rsid w:val="00327D14"/>
    <w:rsid w:val="00327D4B"/>
    <w:rsid w:val="00330012"/>
    <w:rsid w:val="0033014B"/>
    <w:rsid w:val="0033036B"/>
    <w:rsid w:val="003303A0"/>
    <w:rsid w:val="00330412"/>
    <w:rsid w:val="0033042F"/>
    <w:rsid w:val="0033044A"/>
    <w:rsid w:val="003304AB"/>
    <w:rsid w:val="003304EA"/>
    <w:rsid w:val="00330619"/>
    <w:rsid w:val="0033065D"/>
    <w:rsid w:val="0033075F"/>
    <w:rsid w:val="0033078F"/>
    <w:rsid w:val="003307F2"/>
    <w:rsid w:val="003307FF"/>
    <w:rsid w:val="00330935"/>
    <w:rsid w:val="00330988"/>
    <w:rsid w:val="00330997"/>
    <w:rsid w:val="00330A15"/>
    <w:rsid w:val="00330A19"/>
    <w:rsid w:val="00330A44"/>
    <w:rsid w:val="00330A5D"/>
    <w:rsid w:val="00330A84"/>
    <w:rsid w:val="00330AA9"/>
    <w:rsid w:val="00330C9E"/>
    <w:rsid w:val="00330E0D"/>
    <w:rsid w:val="00330E26"/>
    <w:rsid w:val="00330EAC"/>
    <w:rsid w:val="00330EC4"/>
    <w:rsid w:val="00330EC8"/>
    <w:rsid w:val="00330F69"/>
    <w:rsid w:val="00330FBC"/>
    <w:rsid w:val="0033108C"/>
    <w:rsid w:val="00331160"/>
    <w:rsid w:val="0033119A"/>
    <w:rsid w:val="00331224"/>
    <w:rsid w:val="00331250"/>
    <w:rsid w:val="00331267"/>
    <w:rsid w:val="00331275"/>
    <w:rsid w:val="003312AD"/>
    <w:rsid w:val="0033131E"/>
    <w:rsid w:val="003313A5"/>
    <w:rsid w:val="003313C3"/>
    <w:rsid w:val="00331415"/>
    <w:rsid w:val="003314DF"/>
    <w:rsid w:val="00331593"/>
    <w:rsid w:val="0033160F"/>
    <w:rsid w:val="0033161B"/>
    <w:rsid w:val="0033164A"/>
    <w:rsid w:val="003316CC"/>
    <w:rsid w:val="00331788"/>
    <w:rsid w:val="003317B9"/>
    <w:rsid w:val="003317E2"/>
    <w:rsid w:val="00331884"/>
    <w:rsid w:val="003318A0"/>
    <w:rsid w:val="00331914"/>
    <w:rsid w:val="00331929"/>
    <w:rsid w:val="00331946"/>
    <w:rsid w:val="003319B7"/>
    <w:rsid w:val="00331A22"/>
    <w:rsid w:val="00331A31"/>
    <w:rsid w:val="00331AD2"/>
    <w:rsid w:val="00331AF2"/>
    <w:rsid w:val="00331BA1"/>
    <w:rsid w:val="00331BF1"/>
    <w:rsid w:val="00331C2E"/>
    <w:rsid w:val="00331CCA"/>
    <w:rsid w:val="00331CF9"/>
    <w:rsid w:val="00331D15"/>
    <w:rsid w:val="00331E21"/>
    <w:rsid w:val="00331FB0"/>
    <w:rsid w:val="00332050"/>
    <w:rsid w:val="003321BC"/>
    <w:rsid w:val="003321EA"/>
    <w:rsid w:val="00332232"/>
    <w:rsid w:val="0033231D"/>
    <w:rsid w:val="00332343"/>
    <w:rsid w:val="0033239B"/>
    <w:rsid w:val="003324FD"/>
    <w:rsid w:val="003325BA"/>
    <w:rsid w:val="003325EF"/>
    <w:rsid w:val="00332601"/>
    <w:rsid w:val="0033269B"/>
    <w:rsid w:val="00332733"/>
    <w:rsid w:val="0033288C"/>
    <w:rsid w:val="00332901"/>
    <w:rsid w:val="003329D5"/>
    <w:rsid w:val="00332A5E"/>
    <w:rsid w:val="00332AA0"/>
    <w:rsid w:val="00332C27"/>
    <w:rsid w:val="00332D9F"/>
    <w:rsid w:val="00332E2F"/>
    <w:rsid w:val="00332EE0"/>
    <w:rsid w:val="00332FC7"/>
    <w:rsid w:val="00332FE8"/>
    <w:rsid w:val="00333162"/>
    <w:rsid w:val="003331CC"/>
    <w:rsid w:val="00333246"/>
    <w:rsid w:val="003332BF"/>
    <w:rsid w:val="0033344A"/>
    <w:rsid w:val="00333460"/>
    <w:rsid w:val="0033346F"/>
    <w:rsid w:val="00333479"/>
    <w:rsid w:val="0033357B"/>
    <w:rsid w:val="0033362E"/>
    <w:rsid w:val="0033366C"/>
    <w:rsid w:val="003336A8"/>
    <w:rsid w:val="00333AE3"/>
    <w:rsid w:val="00333BBF"/>
    <w:rsid w:val="00333DEA"/>
    <w:rsid w:val="00333DFC"/>
    <w:rsid w:val="00333EDE"/>
    <w:rsid w:val="00333F0B"/>
    <w:rsid w:val="00333F53"/>
    <w:rsid w:val="00333FCF"/>
    <w:rsid w:val="0033403C"/>
    <w:rsid w:val="003341A8"/>
    <w:rsid w:val="00334312"/>
    <w:rsid w:val="003343AC"/>
    <w:rsid w:val="00334519"/>
    <w:rsid w:val="0033455C"/>
    <w:rsid w:val="00334594"/>
    <w:rsid w:val="003346F4"/>
    <w:rsid w:val="0033470F"/>
    <w:rsid w:val="003347C6"/>
    <w:rsid w:val="0033484E"/>
    <w:rsid w:val="003348FA"/>
    <w:rsid w:val="00334913"/>
    <w:rsid w:val="00334A05"/>
    <w:rsid w:val="00334A7F"/>
    <w:rsid w:val="00334B28"/>
    <w:rsid w:val="00334B82"/>
    <w:rsid w:val="00334C7A"/>
    <w:rsid w:val="00334C95"/>
    <w:rsid w:val="00334D33"/>
    <w:rsid w:val="00334D4D"/>
    <w:rsid w:val="00334E39"/>
    <w:rsid w:val="00334F19"/>
    <w:rsid w:val="00335055"/>
    <w:rsid w:val="003350B9"/>
    <w:rsid w:val="003350BF"/>
    <w:rsid w:val="003350F4"/>
    <w:rsid w:val="003351C4"/>
    <w:rsid w:val="00335306"/>
    <w:rsid w:val="00335336"/>
    <w:rsid w:val="0033536E"/>
    <w:rsid w:val="0033538A"/>
    <w:rsid w:val="00335455"/>
    <w:rsid w:val="00335575"/>
    <w:rsid w:val="003355F6"/>
    <w:rsid w:val="0033576B"/>
    <w:rsid w:val="0033588B"/>
    <w:rsid w:val="003359E6"/>
    <w:rsid w:val="00335AD6"/>
    <w:rsid w:val="00335B42"/>
    <w:rsid w:val="00335B7F"/>
    <w:rsid w:val="00335BE0"/>
    <w:rsid w:val="00335C30"/>
    <w:rsid w:val="00335C73"/>
    <w:rsid w:val="00335D71"/>
    <w:rsid w:val="00335D78"/>
    <w:rsid w:val="00335DDA"/>
    <w:rsid w:val="00335EA2"/>
    <w:rsid w:val="00335EB3"/>
    <w:rsid w:val="00335EBD"/>
    <w:rsid w:val="00335EDD"/>
    <w:rsid w:val="00335EF6"/>
    <w:rsid w:val="00335F63"/>
    <w:rsid w:val="00335FAD"/>
    <w:rsid w:val="00336129"/>
    <w:rsid w:val="003364A1"/>
    <w:rsid w:val="0033652E"/>
    <w:rsid w:val="003365AB"/>
    <w:rsid w:val="003366C6"/>
    <w:rsid w:val="003366D7"/>
    <w:rsid w:val="00336841"/>
    <w:rsid w:val="003368C0"/>
    <w:rsid w:val="003369D5"/>
    <w:rsid w:val="00336A57"/>
    <w:rsid w:val="00336A93"/>
    <w:rsid w:val="00336CB4"/>
    <w:rsid w:val="00336D50"/>
    <w:rsid w:val="00336DA9"/>
    <w:rsid w:val="00336DF1"/>
    <w:rsid w:val="00336F38"/>
    <w:rsid w:val="00336F5A"/>
    <w:rsid w:val="00337011"/>
    <w:rsid w:val="003370DE"/>
    <w:rsid w:val="0033713E"/>
    <w:rsid w:val="003372A2"/>
    <w:rsid w:val="0033737B"/>
    <w:rsid w:val="003373DB"/>
    <w:rsid w:val="0033745D"/>
    <w:rsid w:val="0033746F"/>
    <w:rsid w:val="00337483"/>
    <w:rsid w:val="003374AD"/>
    <w:rsid w:val="003374D5"/>
    <w:rsid w:val="003374D8"/>
    <w:rsid w:val="0033757A"/>
    <w:rsid w:val="003375D6"/>
    <w:rsid w:val="00337610"/>
    <w:rsid w:val="003376E8"/>
    <w:rsid w:val="0033775B"/>
    <w:rsid w:val="0033776D"/>
    <w:rsid w:val="00337789"/>
    <w:rsid w:val="00337854"/>
    <w:rsid w:val="003379A5"/>
    <w:rsid w:val="00337A30"/>
    <w:rsid w:val="00337C9D"/>
    <w:rsid w:val="00337D0F"/>
    <w:rsid w:val="00337D92"/>
    <w:rsid w:val="00337EB9"/>
    <w:rsid w:val="00337EC4"/>
    <w:rsid w:val="00337F23"/>
    <w:rsid w:val="00340149"/>
    <w:rsid w:val="0034017E"/>
    <w:rsid w:val="00340228"/>
    <w:rsid w:val="00340414"/>
    <w:rsid w:val="00340480"/>
    <w:rsid w:val="003404A1"/>
    <w:rsid w:val="003404FD"/>
    <w:rsid w:val="0034057B"/>
    <w:rsid w:val="003405B6"/>
    <w:rsid w:val="00340612"/>
    <w:rsid w:val="00340644"/>
    <w:rsid w:val="00340652"/>
    <w:rsid w:val="00340662"/>
    <w:rsid w:val="003406DB"/>
    <w:rsid w:val="003407C1"/>
    <w:rsid w:val="00340815"/>
    <w:rsid w:val="003408DF"/>
    <w:rsid w:val="0034097E"/>
    <w:rsid w:val="00340AE3"/>
    <w:rsid w:val="00340B2D"/>
    <w:rsid w:val="00340B69"/>
    <w:rsid w:val="00340BDB"/>
    <w:rsid w:val="00340C73"/>
    <w:rsid w:val="00340E50"/>
    <w:rsid w:val="00340E52"/>
    <w:rsid w:val="00340F61"/>
    <w:rsid w:val="00340F83"/>
    <w:rsid w:val="00340FE9"/>
    <w:rsid w:val="00341007"/>
    <w:rsid w:val="003410F0"/>
    <w:rsid w:val="00341168"/>
    <w:rsid w:val="0034125C"/>
    <w:rsid w:val="00341339"/>
    <w:rsid w:val="0034136D"/>
    <w:rsid w:val="00341544"/>
    <w:rsid w:val="00341561"/>
    <w:rsid w:val="003415F3"/>
    <w:rsid w:val="00341614"/>
    <w:rsid w:val="00341652"/>
    <w:rsid w:val="003417A7"/>
    <w:rsid w:val="003417ED"/>
    <w:rsid w:val="00341908"/>
    <w:rsid w:val="00341914"/>
    <w:rsid w:val="00341A49"/>
    <w:rsid w:val="00341B17"/>
    <w:rsid w:val="00341B4E"/>
    <w:rsid w:val="00341B5B"/>
    <w:rsid w:val="00341C53"/>
    <w:rsid w:val="00341CCB"/>
    <w:rsid w:val="00341D58"/>
    <w:rsid w:val="00341F82"/>
    <w:rsid w:val="00342011"/>
    <w:rsid w:val="003420F7"/>
    <w:rsid w:val="00342143"/>
    <w:rsid w:val="003421F1"/>
    <w:rsid w:val="00342299"/>
    <w:rsid w:val="0034243A"/>
    <w:rsid w:val="003424E1"/>
    <w:rsid w:val="003424F0"/>
    <w:rsid w:val="003425FF"/>
    <w:rsid w:val="003426DE"/>
    <w:rsid w:val="003427B1"/>
    <w:rsid w:val="00342B9B"/>
    <w:rsid w:val="00342BA6"/>
    <w:rsid w:val="00342C24"/>
    <w:rsid w:val="00342C6A"/>
    <w:rsid w:val="00342CD5"/>
    <w:rsid w:val="00342F54"/>
    <w:rsid w:val="00342F56"/>
    <w:rsid w:val="003430C4"/>
    <w:rsid w:val="0034317E"/>
    <w:rsid w:val="00343362"/>
    <w:rsid w:val="0034336B"/>
    <w:rsid w:val="00343376"/>
    <w:rsid w:val="00343397"/>
    <w:rsid w:val="003433B0"/>
    <w:rsid w:val="00343400"/>
    <w:rsid w:val="0034347D"/>
    <w:rsid w:val="00343551"/>
    <w:rsid w:val="00343564"/>
    <w:rsid w:val="003436A4"/>
    <w:rsid w:val="003436DB"/>
    <w:rsid w:val="00343742"/>
    <w:rsid w:val="003437E0"/>
    <w:rsid w:val="003437FA"/>
    <w:rsid w:val="003438B4"/>
    <w:rsid w:val="00343942"/>
    <w:rsid w:val="00343963"/>
    <w:rsid w:val="00343973"/>
    <w:rsid w:val="00343B26"/>
    <w:rsid w:val="00343C26"/>
    <w:rsid w:val="00343CC9"/>
    <w:rsid w:val="00343D84"/>
    <w:rsid w:val="00343EF6"/>
    <w:rsid w:val="0034406D"/>
    <w:rsid w:val="0034414D"/>
    <w:rsid w:val="003441F3"/>
    <w:rsid w:val="00344345"/>
    <w:rsid w:val="003443D0"/>
    <w:rsid w:val="003444AE"/>
    <w:rsid w:val="00344559"/>
    <w:rsid w:val="0034459B"/>
    <w:rsid w:val="003445B7"/>
    <w:rsid w:val="003445D0"/>
    <w:rsid w:val="003446F8"/>
    <w:rsid w:val="00344719"/>
    <w:rsid w:val="00344864"/>
    <w:rsid w:val="0034487E"/>
    <w:rsid w:val="003448D3"/>
    <w:rsid w:val="00344922"/>
    <w:rsid w:val="0034495E"/>
    <w:rsid w:val="00344BCE"/>
    <w:rsid w:val="00344BFB"/>
    <w:rsid w:val="00344D91"/>
    <w:rsid w:val="00344DAF"/>
    <w:rsid w:val="00344DBE"/>
    <w:rsid w:val="00344FCD"/>
    <w:rsid w:val="003450C2"/>
    <w:rsid w:val="00345121"/>
    <w:rsid w:val="00345160"/>
    <w:rsid w:val="0034516A"/>
    <w:rsid w:val="00345357"/>
    <w:rsid w:val="0034540B"/>
    <w:rsid w:val="003454B0"/>
    <w:rsid w:val="003454FC"/>
    <w:rsid w:val="00345710"/>
    <w:rsid w:val="003457C1"/>
    <w:rsid w:val="00345864"/>
    <w:rsid w:val="003459AC"/>
    <w:rsid w:val="003459E9"/>
    <w:rsid w:val="00345A6F"/>
    <w:rsid w:val="00345ABE"/>
    <w:rsid w:val="00345B65"/>
    <w:rsid w:val="00345BAE"/>
    <w:rsid w:val="00345C39"/>
    <w:rsid w:val="00345C85"/>
    <w:rsid w:val="00345CFB"/>
    <w:rsid w:val="00345D79"/>
    <w:rsid w:val="00345DCB"/>
    <w:rsid w:val="00345E64"/>
    <w:rsid w:val="00345EC8"/>
    <w:rsid w:val="00345F64"/>
    <w:rsid w:val="00345F9B"/>
    <w:rsid w:val="00346030"/>
    <w:rsid w:val="0034605A"/>
    <w:rsid w:val="00346092"/>
    <w:rsid w:val="00346251"/>
    <w:rsid w:val="00346407"/>
    <w:rsid w:val="00346472"/>
    <w:rsid w:val="0034651C"/>
    <w:rsid w:val="0034664B"/>
    <w:rsid w:val="00346735"/>
    <w:rsid w:val="0034689C"/>
    <w:rsid w:val="00346A68"/>
    <w:rsid w:val="00346B05"/>
    <w:rsid w:val="00346BC0"/>
    <w:rsid w:val="00346CFF"/>
    <w:rsid w:val="00346D21"/>
    <w:rsid w:val="00346D80"/>
    <w:rsid w:val="00346ECE"/>
    <w:rsid w:val="00346F16"/>
    <w:rsid w:val="00346F5A"/>
    <w:rsid w:val="003470E2"/>
    <w:rsid w:val="003470EB"/>
    <w:rsid w:val="003472CC"/>
    <w:rsid w:val="00347328"/>
    <w:rsid w:val="00347342"/>
    <w:rsid w:val="003473C0"/>
    <w:rsid w:val="003473D9"/>
    <w:rsid w:val="00347404"/>
    <w:rsid w:val="0034758D"/>
    <w:rsid w:val="003475E9"/>
    <w:rsid w:val="003478E0"/>
    <w:rsid w:val="0034790B"/>
    <w:rsid w:val="00347B16"/>
    <w:rsid w:val="00347B31"/>
    <w:rsid w:val="00347DB5"/>
    <w:rsid w:val="00347DD2"/>
    <w:rsid w:val="00347F94"/>
    <w:rsid w:val="00347FDB"/>
    <w:rsid w:val="003500C5"/>
    <w:rsid w:val="00350171"/>
    <w:rsid w:val="0035024E"/>
    <w:rsid w:val="0035027E"/>
    <w:rsid w:val="00350315"/>
    <w:rsid w:val="00350374"/>
    <w:rsid w:val="00350573"/>
    <w:rsid w:val="003505DE"/>
    <w:rsid w:val="0035095B"/>
    <w:rsid w:val="00350AA1"/>
    <w:rsid w:val="00350B96"/>
    <w:rsid w:val="00350D19"/>
    <w:rsid w:val="00350D2B"/>
    <w:rsid w:val="00350D61"/>
    <w:rsid w:val="00350DAF"/>
    <w:rsid w:val="00350DFB"/>
    <w:rsid w:val="00350E32"/>
    <w:rsid w:val="00351057"/>
    <w:rsid w:val="003511B1"/>
    <w:rsid w:val="003511ED"/>
    <w:rsid w:val="003512D9"/>
    <w:rsid w:val="00351362"/>
    <w:rsid w:val="0035139A"/>
    <w:rsid w:val="00351406"/>
    <w:rsid w:val="003516FD"/>
    <w:rsid w:val="0035170B"/>
    <w:rsid w:val="00351784"/>
    <w:rsid w:val="00351791"/>
    <w:rsid w:val="003517A2"/>
    <w:rsid w:val="00351835"/>
    <w:rsid w:val="00351989"/>
    <w:rsid w:val="0035199B"/>
    <w:rsid w:val="00351BBE"/>
    <w:rsid w:val="00351C20"/>
    <w:rsid w:val="00351C2F"/>
    <w:rsid w:val="00351C97"/>
    <w:rsid w:val="00351D46"/>
    <w:rsid w:val="00351E73"/>
    <w:rsid w:val="00351FCC"/>
    <w:rsid w:val="00352052"/>
    <w:rsid w:val="00352097"/>
    <w:rsid w:val="003521F5"/>
    <w:rsid w:val="00352259"/>
    <w:rsid w:val="003523D8"/>
    <w:rsid w:val="00352484"/>
    <w:rsid w:val="00352540"/>
    <w:rsid w:val="003525B1"/>
    <w:rsid w:val="003525B4"/>
    <w:rsid w:val="003525D4"/>
    <w:rsid w:val="00352621"/>
    <w:rsid w:val="00352700"/>
    <w:rsid w:val="00352792"/>
    <w:rsid w:val="003527C8"/>
    <w:rsid w:val="00352816"/>
    <w:rsid w:val="00352820"/>
    <w:rsid w:val="00352979"/>
    <w:rsid w:val="0035298B"/>
    <w:rsid w:val="003529EA"/>
    <w:rsid w:val="00352A02"/>
    <w:rsid w:val="00352A4D"/>
    <w:rsid w:val="00352BFA"/>
    <w:rsid w:val="00352BFC"/>
    <w:rsid w:val="00352D53"/>
    <w:rsid w:val="00352D61"/>
    <w:rsid w:val="00352DA5"/>
    <w:rsid w:val="00352DB6"/>
    <w:rsid w:val="00352EA4"/>
    <w:rsid w:val="00352FC2"/>
    <w:rsid w:val="00353007"/>
    <w:rsid w:val="00353365"/>
    <w:rsid w:val="00353465"/>
    <w:rsid w:val="00353520"/>
    <w:rsid w:val="0035358C"/>
    <w:rsid w:val="003539E2"/>
    <w:rsid w:val="00353AA8"/>
    <w:rsid w:val="00353AE6"/>
    <w:rsid w:val="00353B69"/>
    <w:rsid w:val="00353C1B"/>
    <w:rsid w:val="00353C23"/>
    <w:rsid w:val="00353CE9"/>
    <w:rsid w:val="00353D66"/>
    <w:rsid w:val="00353DF8"/>
    <w:rsid w:val="00353E78"/>
    <w:rsid w:val="00353FDC"/>
    <w:rsid w:val="00354035"/>
    <w:rsid w:val="003540A3"/>
    <w:rsid w:val="00354110"/>
    <w:rsid w:val="00354175"/>
    <w:rsid w:val="00354235"/>
    <w:rsid w:val="00354357"/>
    <w:rsid w:val="003543FB"/>
    <w:rsid w:val="00354490"/>
    <w:rsid w:val="003544A1"/>
    <w:rsid w:val="003544F0"/>
    <w:rsid w:val="00354576"/>
    <w:rsid w:val="00354711"/>
    <w:rsid w:val="003547EC"/>
    <w:rsid w:val="003548A4"/>
    <w:rsid w:val="00354987"/>
    <w:rsid w:val="00354A01"/>
    <w:rsid w:val="00354A0D"/>
    <w:rsid w:val="00354A3B"/>
    <w:rsid w:val="00354A8D"/>
    <w:rsid w:val="00354ADC"/>
    <w:rsid w:val="00354AE8"/>
    <w:rsid w:val="00354B5B"/>
    <w:rsid w:val="00354B79"/>
    <w:rsid w:val="00354BC4"/>
    <w:rsid w:val="00354BF1"/>
    <w:rsid w:val="00354C69"/>
    <w:rsid w:val="00354D05"/>
    <w:rsid w:val="00354D16"/>
    <w:rsid w:val="00354D34"/>
    <w:rsid w:val="00354E4D"/>
    <w:rsid w:val="00354EEA"/>
    <w:rsid w:val="003550F0"/>
    <w:rsid w:val="003551FA"/>
    <w:rsid w:val="0035520F"/>
    <w:rsid w:val="003552C3"/>
    <w:rsid w:val="003553ED"/>
    <w:rsid w:val="00355425"/>
    <w:rsid w:val="0035548C"/>
    <w:rsid w:val="00355562"/>
    <w:rsid w:val="003557FA"/>
    <w:rsid w:val="0035583A"/>
    <w:rsid w:val="003558CE"/>
    <w:rsid w:val="00355A97"/>
    <w:rsid w:val="00355B99"/>
    <w:rsid w:val="00355BA1"/>
    <w:rsid w:val="00355BD8"/>
    <w:rsid w:val="00355CA4"/>
    <w:rsid w:val="00355CB2"/>
    <w:rsid w:val="00355CFF"/>
    <w:rsid w:val="00355DBC"/>
    <w:rsid w:val="00355DE2"/>
    <w:rsid w:val="00355F67"/>
    <w:rsid w:val="00356056"/>
    <w:rsid w:val="00356125"/>
    <w:rsid w:val="003562F6"/>
    <w:rsid w:val="00356524"/>
    <w:rsid w:val="003565C6"/>
    <w:rsid w:val="0035672F"/>
    <w:rsid w:val="00356797"/>
    <w:rsid w:val="003567C4"/>
    <w:rsid w:val="0035692D"/>
    <w:rsid w:val="00356945"/>
    <w:rsid w:val="00356956"/>
    <w:rsid w:val="003569B2"/>
    <w:rsid w:val="003569FA"/>
    <w:rsid w:val="00356BB8"/>
    <w:rsid w:val="00356BE7"/>
    <w:rsid w:val="00356C57"/>
    <w:rsid w:val="00356E29"/>
    <w:rsid w:val="00356E89"/>
    <w:rsid w:val="00356EB6"/>
    <w:rsid w:val="00356ED7"/>
    <w:rsid w:val="00356FF9"/>
    <w:rsid w:val="00357041"/>
    <w:rsid w:val="00357049"/>
    <w:rsid w:val="003570AA"/>
    <w:rsid w:val="003570CE"/>
    <w:rsid w:val="00357173"/>
    <w:rsid w:val="00357200"/>
    <w:rsid w:val="003572AE"/>
    <w:rsid w:val="003572B4"/>
    <w:rsid w:val="0035737A"/>
    <w:rsid w:val="003573C2"/>
    <w:rsid w:val="0035744F"/>
    <w:rsid w:val="00357452"/>
    <w:rsid w:val="00357682"/>
    <w:rsid w:val="003576B3"/>
    <w:rsid w:val="003576CD"/>
    <w:rsid w:val="00357711"/>
    <w:rsid w:val="00357727"/>
    <w:rsid w:val="0035782B"/>
    <w:rsid w:val="0035784E"/>
    <w:rsid w:val="00357859"/>
    <w:rsid w:val="003578C6"/>
    <w:rsid w:val="003579C8"/>
    <w:rsid w:val="003579E2"/>
    <w:rsid w:val="00357A27"/>
    <w:rsid w:val="00357B4A"/>
    <w:rsid w:val="00357C23"/>
    <w:rsid w:val="00357C53"/>
    <w:rsid w:val="00357CDC"/>
    <w:rsid w:val="00357E98"/>
    <w:rsid w:val="00360044"/>
    <w:rsid w:val="00360097"/>
    <w:rsid w:val="003600D2"/>
    <w:rsid w:val="00360116"/>
    <w:rsid w:val="00360384"/>
    <w:rsid w:val="0036038D"/>
    <w:rsid w:val="003604A1"/>
    <w:rsid w:val="003604FE"/>
    <w:rsid w:val="0036058F"/>
    <w:rsid w:val="00360642"/>
    <w:rsid w:val="0036068D"/>
    <w:rsid w:val="003606FC"/>
    <w:rsid w:val="0036075F"/>
    <w:rsid w:val="003607AE"/>
    <w:rsid w:val="0036085D"/>
    <w:rsid w:val="003608A8"/>
    <w:rsid w:val="00360AC4"/>
    <w:rsid w:val="00360ACB"/>
    <w:rsid w:val="00360C13"/>
    <w:rsid w:val="00360C32"/>
    <w:rsid w:val="00360D37"/>
    <w:rsid w:val="00360E5A"/>
    <w:rsid w:val="00360F7A"/>
    <w:rsid w:val="00360FCB"/>
    <w:rsid w:val="00360FE9"/>
    <w:rsid w:val="003610A3"/>
    <w:rsid w:val="00361116"/>
    <w:rsid w:val="003611A6"/>
    <w:rsid w:val="003611E1"/>
    <w:rsid w:val="0036123F"/>
    <w:rsid w:val="003612C5"/>
    <w:rsid w:val="003612F4"/>
    <w:rsid w:val="00361399"/>
    <w:rsid w:val="003613E7"/>
    <w:rsid w:val="003614BB"/>
    <w:rsid w:val="00361593"/>
    <w:rsid w:val="003615D3"/>
    <w:rsid w:val="003615EA"/>
    <w:rsid w:val="003616C6"/>
    <w:rsid w:val="0036171F"/>
    <w:rsid w:val="00361735"/>
    <w:rsid w:val="00361838"/>
    <w:rsid w:val="0036184E"/>
    <w:rsid w:val="00361869"/>
    <w:rsid w:val="003619EB"/>
    <w:rsid w:val="00361ACE"/>
    <w:rsid w:val="00361ADE"/>
    <w:rsid w:val="00361AE2"/>
    <w:rsid w:val="00361BC1"/>
    <w:rsid w:val="00361CA2"/>
    <w:rsid w:val="00361D36"/>
    <w:rsid w:val="00361D4A"/>
    <w:rsid w:val="00361D85"/>
    <w:rsid w:val="00361D91"/>
    <w:rsid w:val="00361DB1"/>
    <w:rsid w:val="00361DCF"/>
    <w:rsid w:val="00361DE0"/>
    <w:rsid w:val="00361DFB"/>
    <w:rsid w:val="00361E57"/>
    <w:rsid w:val="00361F9D"/>
    <w:rsid w:val="00361FDD"/>
    <w:rsid w:val="00362007"/>
    <w:rsid w:val="00362023"/>
    <w:rsid w:val="00362057"/>
    <w:rsid w:val="003620CE"/>
    <w:rsid w:val="003620F8"/>
    <w:rsid w:val="00362111"/>
    <w:rsid w:val="003621C2"/>
    <w:rsid w:val="0036224E"/>
    <w:rsid w:val="00362362"/>
    <w:rsid w:val="0036248D"/>
    <w:rsid w:val="00362499"/>
    <w:rsid w:val="00362594"/>
    <w:rsid w:val="003625DA"/>
    <w:rsid w:val="003626A8"/>
    <w:rsid w:val="00362765"/>
    <w:rsid w:val="00362898"/>
    <w:rsid w:val="003629FC"/>
    <w:rsid w:val="00362A21"/>
    <w:rsid w:val="00362A8B"/>
    <w:rsid w:val="00362ACD"/>
    <w:rsid w:val="00362B05"/>
    <w:rsid w:val="00362C21"/>
    <w:rsid w:val="0036300D"/>
    <w:rsid w:val="003630C7"/>
    <w:rsid w:val="00363248"/>
    <w:rsid w:val="0036326A"/>
    <w:rsid w:val="0036329D"/>
    <w:rsid w:val="003633B2"/>
    <w:rsid w:val="0036341C"/>
    <w:rsid w:val="0036344E"/>
    <w:rsid w:val="00363469"/>
    <w:rsid w:val="00363470"/>
    <w:rsid w:val="003634C8"/>
    <w:rsid w:val="00363509"/>
    <w:rsid w:val="0036357E"/>
    <w:rsid w:val="00363698"/>
    <w:rsid w:val="003636E5"/>
    <w:rsid w:val="00363760"/>
    <w:rsid w:val="0036382B"/>
    <w:rsid w:val="003638FE"/>
    <w:rsid w:val="003639F7"/>
    <w:rsid w:val="00363AA9"/>
    <w:rsid w:val="00363ADF"/>
    <w:rsid w:val="00363B49"/>
    <w:rsid w:val="00363C40"/>
    <w:rsid w:val="00363DD8"/>
    <w:rsid w:val="00363FAE"/>
    <w:rsid w:val="003640A2"/>
    <w:rsid w:val="003641BB"/>
    <w:rsid w:val="00364270"/>
    <w:rsid w:val="0036427D"/>
    <w:rsid w:val="003642DD"/>
    <w:rsid w:val="00364320"/>
    <w:rsid w:val="0036437D"/>
    <w:rsid w:val="003643F7"/>
    <w:rsid w:val="0036446B"/>
    <w:rsid w:val="003645F2"/>
    <w:rsid w:val="003646C7"/>
    <w:rsid w:val="00364769"/>
    <w:rsid w:val="003647A3"/>
    <w:rsid w:val="00364A5E"/>
    <w:rsid w:val="00364A81"/>
    <w:rsid w:val="00364A91"/>
    <w:rsid w:val="00364B2C"/>
    <w:rsid w:val="00364B89"/>
    <w:rsid w:val="00364C8D"/>
    <w:rsid w:val="00364CA7"/>
    <w:rsid w:val="00364CFE"/>
    <w:rsid w:val="00364E88"/>
    <w:rsid w:val="00364EE3"/>
    <w:rsid w:val="00364FB9"/>
    <w:rsid w:val="0036502A"/>
    <w:rsid w:val="00365092"/>
    <w:rsid w:val="003650A5"/>
    <w:rsid w:val="00365224"/>
    <w:rsid w:val="0036523F"/>
    <w:rsid w:val="00365266"/>
    <w:rsid w:val="0036527C"/>
    <w:rsid w:val="003652D7"/>
    <w:rsid w:val="00365317"/>
    <w:rsid w:val="00365342"/>
    <w:rsid w:val="0036535E"/>
    <w:rsid w:val="0036540F"/>
    <w:rsid w:val="0036541D"/>
    <w:rsid w:val="00365420"/>
    <w:rsid w:val="00365477"/>
    <w:rsid w:val="003654E9"/>
    <w:rsid w:val="00365621"/>
    <w:rsid w:val="00365631"/>
    <w:rsid w:val="00365709"/>
    <w:rsid w:val="0036587B"/>
    <w:rsid w:val="003659A0"/>
    <w:rsid w:val="003659B7"/>
    <w:rsid w:val="00365A11"/>
    <w:rsid w:val="00365A37"/>
    <w:rsid w:val="00365B29"/>
    <w:rsid w:val="00365B8C"/>
    <w:rsid w:val="00365C7C"/>
    <w:rsid w:val="00365D2F"/>
    <w:rsid w:val="00365DB1"/>
    <w:rsid w:val="00365E5F"/>
    <w:rsid w:val="00365F3F"/>
    <w:rsid w:val="00366008"/>
    <w:rsid w:val="003661D7"/>
    <w:rsid w:val="00366303"/>
    <w:rsid w:val="00366357"/>
    <w:rsid w:val="003663DA"/>
    <w:rsid w:val="00366505"/>
    <w:rsid w:val="00366514"/>
    <w:rsid w:val="003665B5"/>
    <w:rsid w:val="003665F9"/>
    <w:rsid w:val="003667C5"/>
    <w:rsid w:val="003667D5"/>
    <w:rsid w:val="003668A3"/>
    <w:rsid w:val="003668B2"/>
    <w:rsid w:val="0036692E"/>
    <w:rsid w:val="00366BA1"/>
    <w:rsid w:val="00366C0C"/>
    <w:rsid w:val="00366C50"/>
    <w:rsid w:val="00366CF1"/>
    <w:rsid w:val="00366EBD"/>
    <w:rsid w:val="00366ED5"/>
    <w:rsid w:val="00367065"/>
    <w:rsid w:val="003670DB"/>
    <w:rsid w:val="003670DD"/>
    <w:rsid w:val="003671B5"/>
    <w:rsid w:val="003671D5"/>
    <w:rsid w:val="00367559"/>
    <w:rsid w:val="00367575"/>
    <w:rsid w:val="003677D0"/>
    <w:rsid w:val="00367802"/>
    <w:rsid w:val="0036786C"/>
    <w:rsid w:val="003679AB"/>
    <w:rsid w:val="00367A3C"/>
    <w:rsid w:val="00367B68"/>
    <w:rsid w:val="00367CB1"/>
    <w:rsid w:val="00367D30"/>
    <w:rsid w:val="00367D6E"/>
    <w:rsid w:val="00367E7D"/>
    <w:rsid w:val="00367F84"/>
    <w:rsid w:val="00370016"/>
    <w:rsid w:val="0037026A"/>
    <w:rsid w:val="00370291"/>
    <w:rsid w:val="003704FF"/>
    <w:rsid w:val="003705DD"/>
    <w:rsid w:val="0037060C"/>
    <w:rsid w:val="0037062D"/>
    <w:rsid w:val="00370738"/>
    <w:rsid w:val="0037081C"/>
    <w:rsid w:val="003708E5"/>
    <w:rsid w:val="003708EA"/>
    <w:rsid w:val="00370906"/>
    <w:rsid w:val="00370957"/>
    <w:rsid w:val="00370A0A"/>
    <w:rsid w:val="00370A11"/>
    <w:rsid w:val="00370A65"/>
    <w:rsid w:val="00370A76"/>
    <w:rsid w:val="00370B63"/>
    <w:rsid w:val="00370C1D"/>
    <w:rsid w:val="00370DC4"/>
    <w:rsid w:val="00370E81"/>
    <w:rsid w:val="003711C8"/>
    <w:rsid w:val="003711F2"/>
    <w:rsid w:val="00371261"/>
    <w:rsid w:val="003712BD"/>
    <w:rsid w:val="003712F2"/>
    <w:rsid w:val="0037136F"/>
    <w:rsid w:val="003713F4"/>
    <w:rsid w:val="00371408"/>
    <w:rsid w:val="00371535"/>
    <w:rsid w:val="0037158A"/>
    <w:rsid w:val="003715CB"/>
    <w:rsid w:val="0037166B"/>
    <w:rsid w:val="003716B3"/>
    <w:rsid w:val="00371817"/>
    <w:rsid w:val="00371842"/>
    <w:rsid w:val="0037192F"/>
    <w:rsid w:val="00371A05"/>
    <w:rsid w:val="00371A23"/>
    <w:rsid w:val="00371AC4"/>
    <w:rsid w:val="00371B58"/>
    <w:rsid w:val="00371BDE"/>
    <w:rsid w:val="00371C02"/>
    <w:rsid w:val="00371CD4"/>
    <w:rsid w:val="00371D83"/>
    <w:rsid w:val="00371DB6"/>
    <w:rsid w:val="00371EBE"/>
    <w:rsid w:val="00371F48"/>
    <w:rsid w:val="00372011"/>
    <w:rsid w:val="00372030"/>
    <w:rsid w:val="003720BD"/>
    <w:rsid w:val="003720CD"/>
    <w:rsid w:val="003720D3"/>
    <w:rsid w:val="0037214B"/>
    <w:rsid w:val="003721FC"/>
    <w:rsid w:val="003722DC"/>
    <w:rsid w:val="0037233F"/>
    <w:rsid w:val="003723F7"/>
    <w:rsid w:val="00372438"/>
    <w:rsid w:val="00372581"/>
    <w:rsid w:val="00372602"/>
    <w:rsid w:val="003727DE"/>
    <w:rsid w:val="003727F8"/>
    <w:rsid w:val="003728FE"/>
    <w:rsid w:val="00372934"/>
    <w:rsid w:val="003729BD"/>
    <w:rsid w:val="00372ABC"/>
    <w:rsid w:val="00372B20"/>
    <w:rsid w:val="00372B66"/>
    <w:rsid w:val="00372B7E"/>
    <w:rsid w:val="00372BDB"/>
    <w:rsid w:val="00372C27"/>
    <w:rsid w:val="00372C42"/>
    <w:rsid w:val="00372C94"/>
    <w:rsid w:val="00372CA6"/>
    <w:rsid w:val="00372DBE"/>
    <w:rsid w:val="00372E41"/>
    <w:rsid w:val="00372E9C"/>
    <w:rsid w:val="00372F0A"/>
    <w:rsid w:val="00372F79"/>
    <w:rsid w:val="00372FC8"/>
    <w:rsid w:val="003730CF"/>
    <w:rsid w:val="003731E9"/>
    <w:rsid w:val="00373257"/>
    <w:rsid w:val="003732B0"/>
    <w:rsid w:val="00373354"/>
    <w:rsid w:val="003734DC"/>
    <w:rsid w:val="00373645"/>
    <w:rsid w:val="00373653"/>
    <w:rsid w:val="003736A1"/>
    <w:rsid w:val="00373754"/>
    <w:rsid w:val="00373781"/>
    <w:rsid w:val="003737B4"/>
    <w:rsid w:val="003737C9"/>
    <w:rsid w:val="003737F5"/>
    <w:rsid w:val="0037380F"/>
    <w:rsid w:val="0037390D"/>
    <w:rsid w:val="00373925"/>
    <w:rsid w:val="00373B53"/>
    <w:rsid w:val="00373BD5"/>
    <w:rsid w:val="00373D71"/>
    <w:rsid w:val="00373E39"/>
    <w:rsid w:val="00373E63"/>
    <w:rsid w:val="00373EC8"/>
    <w:rsid w:val="00373F3B"/>
    <w:rsid w:val="00373FC9"/>
    <w:rsid w:val="00374055"/>
    <w:rsid w:val="003740C0"/>
    <w:rsid w:val="00374118"/>
    <w:rsid w:val="00374213"/>
    <w:rsid w:val="00374253"/>
    <w:rsid w:val="00374325"/>
    <w:rsid w:val="00374343"/>
    <w:rsid w:val="0037436F"/>
    <w:rsid w:val="00374532"/>
    <w:rsid w:val="0037457B"/>
    <w:rsid w:val="003745C0"/>
    <w:rsid w:val="003745CF"/>
    <w:rsid w:val="003746D6"/>
    <w:rsid w:val="00374730"/>
    <w:rsid w:val="0037482C"/>
    <w:rsid w:val="0037482F"/>
    <w:rsid w:val="00374880"/>
    <w:rsid w:val="003748ED"/>
    <w:rsid w:val="00374C05"/>
    <w:rsid w:val="00374CDF"/>
    <w:rsid w:val="00374E03"/>
    <w:rsid w:val="00374E55"/>
    <w:rsid w:val="00374F63"/>
    <w:rsid w:val="00374FE1"/>
    <w:rsid w:val="00374FE2"/>
    <w:rsid w:val="00375008"/>
    <w:rsid w:val="003750C2"/>
    <w:rsid w:val="0037514F"/>
    <w:rsid w:val="003752AD"/>
    <w:rsid w:val="003753F5"/>
    <w:rsid w:val="003754D1"/>
    <w:rsid w:val="00375557"/>
    <w:rsid w:val="00375571"/>
    <w:rsid w:val="003755E4"/>
    <w:rsid w:val="0037565A"/>
    <w:rsid w:val="00375716"/>
    <w:rsid w:val="00375735"/>
    <w:rsid w:val="00375742"/>
    <w:rsid w:val="00375796"/>
    <w:rsid w:val="003758FB"/>
    <w:rsid w:val="003759C5"/>
    <w:rsid w:val="00375A66"/>
    <w:rsid w:val="00375BC4"/>
    <w:rsid w:val="00375CE9"/>
    <w:rsid w:val="00375D5A"/>
    <w:rsid w:val="00375E02"/>
    <w:rsid w:val="00375F72"/>
    <w:rsid w:val="00375FA7"/>
    <w:rsid w:val="00375FDB"/>
    <w:rsid w:val="00376052"/>
    <w:rsid w:val="003760C5"/>
    <w:rsid w:val="00376118"/>
    <w:rsid w:val="00376138"/>
    <w:rsid w:val="0037613D"/>
    <w:rsid w:val="00376265"/>
    <w:rsid w:val="0037627B"/>
    <w:rsid w:val="003762ED"/>
    <w:rsid w:val="00376305"/>
    <w:rsid w:val="0037631A"/>
    <w:rsid w:val="003763E6"/>
    <w:rsid w:val="00376423"/>
    <w:rsid w:val="003765C6"/>
    <w:rsid w:val="0037670C"/>
    <w:rsid w:val="0037672F"/>
    <w:rsid w:val="0037679C"/>
    <w:rsid w:val="00376821"/>
    <w:rsid w:val="0037683A"/>
    <w:rsid w:val="003768D2"/>
    <w:rsid w:val="00376A1F"/>
    <w:rsid w:val="00376A7B"/>
    <w:rsid w:val="00376B57"/>
    <w:rsid w:val="00376B99"/>
    <w:rsid w:val="00376BFA"/>
    <w:rsid w:val="00376F7B"/>
    <w:rsid w:val="00376FAE"/>
    <w:rsid w:val="00376FC7"/>
    <w:rsid w:val="00376FCD"/>
    <w:rsid w:val="0037705B"/>
    <w:rsid w:val="0037707D"/>
    <w:rsid w:val="0037715F"/>
    <w:rsid w:val="003772B9"/>
    <w:rsid w:val="003772CD"/>
    <w:rsid w:val="00377425"/>
    <w:rsid w:val="003775B6"/>
    <w:rsid w:val="003775CD"/>
    <w:rsid w:val="0037767D"/>
    <w:rsid w:val="00377681"/>
    <w:rsid w:val="0037769B"/>
    <w:rsid w:val="003778A1"/>
    <w:rsid w:val="00377919"/>
    <w:rsid w:val="0037799D"/>
    <w:rsid w:val="00377A52"/>
    <w:rsid w:val="00377A75"/>
    <w:rsid w:val="00377A98"/>
    <w:rsid w:val="00377C14"/>
    <w:rsid w:val="00377C6C"/>
    <w:rsid w:val="00377CD1"/>
    <w:rsid w:val="00377E6D"/>
    <w:rsid w:val="00377E84"/>
    <w:rsid w:val="00377E9D"/>
    <w:rsid w:val="00377F0D"/>
    <w:rsid w:val="00377F2F"/>
    <w:rsid w:val="00377F70"/>
    <w:rsid w:val="003800A3"/>
    <w:rsid w:val="003800DC"/>
    <w:rsid w:val="003802E0"/>
    <w:rsid w:val="003802EA"/>
    <w:rsid w:val="00380542"/>
    <w:rsid w:val="00380610"/>
    <w:rsid w:val="0038067A"/>
    <w:rsid w:val="0038069B"/>
    <w:rsid w:val="00380747"/>
    <w:rsid w:val="00380749"/>
    <w:rsid w:val="003807E9"/>
    <w:rsid w:val="00380804"/>
    <w:rsid w:val="00380807"/>
    <w:rsid w:val="0038087B"/>
    <w:rsid w:val="00380920"/>
    <w:rsid w:val="00380968"/>
    <w:rsid w:val="00380A54"/>
    <w:rsid w:val="00380AF2"/>
    <w:rsid w:val="00380C8A"/>
    <w:rsid w:val="00380DF5"/>
    <w:rsid w:val="00380F39"/>
    <w:rsid w:val="0038106E"/>
    <w:rsid w:val="00381176"/>
    <w:rsid w:val="00381266"/>
    <w:rsid w:val="003812E1"/>
    <w:rsid w:val="00381391"/>
    <w:rsid w:val="003813BB"/>
    <w:rsid w:val="003813DA"/>
    <w:rsid w:val="003813EA"/>
    <w:rsid w:val="00381570"/>
    <w:rsid w:val="00381583"/>
    <w:rsid w:val="003815CE"/>
    <w:rsid w:val="0038165D"/>
    <w:rsid w:val="0038176D"/>
    <w:rsid w:val="0038185E"/>
    <w:rsid w:val="0038186D"/>
    <w:rsid w:val="00381909"/>
    <w:rsid w:val="00381958"/>
    <w:rsid w:val="0038198A"/>
    <w:rsid w:val="00381A06"/>
    <w:rsid w:val="00381A1F"/>
    <w:rsid w:val="00381BA4"/>
    <w:rsid w:val="00381C2A"/>
    <w:rsid w:val="00381C38"/>
    <w:rsid w:val="00381D00"/>
    <w:rsid w:val="00381D41"/>
    <w:rsid w:val="00381E25"/>
    <w:rsid w:val="00381E32"/>
    <w:rsid w:val="00381EE3"/>
    <w:rsid w:val="00381EED"/>
    <w:rsid w:val="00381F20"/>
    <w:rsid w:val="00381FBE"/>
    <w:rsid w:val="0038207E"/>
    <w:rsid w:val="003820E2"/>
    <w:rsid w:val="0038211B"/>
    <w:rsid w:val="00382209"/>
    <w:rsid w:val="0038224C"/>
    <w:rsid w:val="003822A5"/>
    <w:rsid w:val="003822F1"/>
    <w:rsid w:val="003823F8"/>
    <w:rsid w:val="0038245F"/>
    <w:rsid w:val="00382487"/>
    <w:rsid w:val="003824F4"/>
    <w:rsid w:val="00382541"/>
    <w:rsid w:val="003826AD"/>
    <w:rsid w:val="003828CB"/>
    <w:rsid w:val="0038293B"/>
    <w:rsid w:val="00382A41"/>
    <w:rsid w:val="00382A62"/>
    <w:rsid w:val="00382AB5"/>
    <w:rsid w:val="00382B83"/>
    <w:rsid w:val="00382C02"/>
    <w:rsid w:val="00382CC7"/>
    <w:rsid w:val="00382CD8"/>
    <w:rsid w:val="00382D3B"/>
    <w:rsid w:val="00382DB3"/>
    <w:rsid w:val="00382E3B"/>
    <w:rsid w:val="00382E3F"/>
    <w:rsid w:val="00382EE7"/>
    <w:rsid w:val="00382F13"/>
    <w:rsid w:val="00382F38"/>
    <w:rsid w:val="00383063"/>
    <w:rsid w:val="0038306C"/>
    <w:rsid w:val="0038306E"/>
    <w:rsid w:val="003830C5"/>
    <w:rsid w:val="0038310C"/>
    <w:rsid w:val="00383143"/>
    <w:rsid w:val="003831B3"/>
    <w:rsid w:val="00383496"/>
    <w:rsid w:val="00383A12"/>
    <w:rsid w:val="00383BC1"/>
    <w:rsid w:val="00383BE1"/>
    <w:rsid w:val="00383BEF"/>
    <w:rsid w:val="00383C2A"/>
    <w:rsid w:val="00383E02"/>
    <w:rsid w:val="00383E5B"/>
    <w:rsid w:val="00383E74"/>
    <w:rsid w:val="00383E78"/>
    <w:rsid w:val="00383E92"/>
    <w:rsid w:val="00383FE9"/>
    <w:rsid w:val="00384037"/>
    <w:rsid w:val="00384048"/>
    <w:rsid w:val="003840D5"/>
    <w:rsid w:val="0038410F"/>
    <w:rsid w:val="00384111"/>
    <w:rsid w:val="00384134"/>
    <w:rsid w:val="0038415B"/>
    <w:rsid w:val="003841DA"/>
    <w:rsid w:val="003842B4"/>
    <w:rsid w:val="003844F7"/>
    <w:rsid w:val="00384513"/>
    <w:rsid w:val="0038466A"/>
    <w:rsid w:val="003846CA"/>
    <w:rsid w:val="003846DF"/>
    <w:rsid w:val="0038471F"/>
    <w:rsid w:val="00384752"/>
    <w:rsid w:val="00384759"/>
    <w:rsid w:val="0038489C"/>
    <w:rsid w:val="003848B1"/>
    <w:rsid w:val="0038498D"/>
    <w:rsid w:val="003849F7"/>
    <w:rsid w:val="00384A5F"/>
    <w:rsid w:val="00384AB9"/>
    <w:rsid w:val="00384B66"/>
    <w:rsid w:val="00384B9E"/>
    <w:rsid w:val="00384BD7"/>
    <w:rsid w:val="00384BDA"/>
    <w:rsid w:val="00384CE5"/>
    <w:rsid w:val="00384D7F"/>
    <w:rsid w:val="00384E0D"/>
    <w:rsid w:val="00384E2A"/>
    <w:rsid w:val="00384EE5"/>
    <w:rsid w:val="00384FAC"/>
    <w:rsid w:val="00384FF1"/>
    <w:rsid w:val="00385016"/>
    <w:rsid w:val="00385060"/>
    <w:rsid w:val="003851B2"/>
    <w:rsid w:val="003851F8"/>
    <w:rsid w:val="003852BE"/>
    <w:rsid w:val="00385308"/>
    <w:rsid w:val="003853C6"/>
    <w:rsid w:val="0038547C"/>
    <w:rsid w:val="00385652"/>
    <w:rsid w:val="00385744"/>
    <w:rsid w:val="0038574E"/>
    <w:rsid w:val="0038577D"/>
    <w:rsid w:val="003857B5"/>
    <w:rsid w:val="003859FA"/>
    <w:rsid w:val="00385A3B"/>
    <w:rsid w:val="00385AAD"/>
    <w:rsid w:val="00385AEA"/>
    <w:rsid w:val="00385BB0"/>
    <w:rsid w:val="00385BFA"/>
    <w:rsid w:val="00385C2E"/>
    <w:rsid w:val="00385CCB"/>
    <w:rsid w:val="00385D32"/>
    <w:rsid w:val="00385DF5"/>
    <w:rsid w:val="00386084"/>
    <w:rsid w:val="00386093"/>
    <w:rsid w:val="003860BE"/>
    <w:rsid w:val="003860D3"/>
    <w:rsid w:val="0038611F"/>
    <w:rsid w:val="0038617B"/>
    <w:rsid w:val="00386188"/>
    <w:rsid w:val="003861D8"/>
    <w:rsid w:val="0038628B"/>
    <w:rsid w:val="0038628C"/>
    <w:rsid w:val="003862D1"/>
    <w:rsid w:val="0038632D"/>
    <w:rsid w:val="0038643F"/>
    <w:rsid w:val="00386444"/>
    <w:rsid w:val="003865A0"/>
    <w:rsid w:val="003865D7"/>
    <w:rsid w:val="0038664D"/>
    <w:rsid w:val="00386683"/>
    <w:rsid w:val="00386718"/>
    <w:rsid w:val="003867FF"/>
    <w:rsid w:val="00386860"/>
    <w:rsid w:val="00386DA1"/>
    <w:rsid w:val="00386E53"/>
    <w:rsid w:val="00386E7E"/>
    <w:rsid w:val="00386F3B"/>
    <w:rsid w:val="00387183"/>
    <w:rsid w:val="003871D2"/>
    <w:rsid w:val="003872F5"/>
    <w:rsid w:val="0038738C"/>
    <w:rsid w:val="003873CF"/>
    <w:rsid w:val="00387428"/>
    <w:rsid w:val="00387443"/>
    <w:rsid w:val="0038768A"/>
    <w:rsid w:val="00387698"/>
    <w:rsid w:val="0038773E"/>
    <w:rsid w:val="003877D1"/>
    <w:rsid w:val="00387814"/>
    <w:rsid w:val="00387882"/>
    <w:rsid w:val="00387939"/>
    <w:rsid w:val="00387A72"/>
    <w:rsid w:val="00387AAE"/>
    <w:rsid w:val="00387CBE"/>
    <w:rsid w:val="00387D55"/>
    <w:rsid w:val="00387FE8"/>
    <w:rsid w:val="00390051"/>
    <w:rsid w:val="00390281"/>
    <w:rsid w:val="00390374"/>
    <w:rsid w:val="0039043A"/>
    <w:rsid w:val="0039059A"/>
    <w:rsid w:val="0039065B"/>
    <w:rsid w:val="0039067F"/>
    <w:rsid w:val="00390697"/>
    <w:rsid w:val="00390702"/>
    <w:rsid w:val="00390876"/>
    <w:rsid w:val="003908B4"/>
    <w:rsid w:val="00390B14"/>
    <w:rsid w:val="00390B1F"/>
    <w:rsid w:val="00390B2A"/>
    <w:rsid w:val="00390BC2"/>
    <w:rsid w:val="00390BDA"/>
    <w:rsid w:val="00390C75"/>
    <w:rsid w:val="00390DB8"/>
    <w:rsid w:val="00390EA4"/>
    <w:rsid w:val="00390F64"/>
    <w:rsid w:val="00391041"/>
    <w:rsid w:val="0039115A"/>
    <w:rsid w:val="00391210"/>
    <w:rsid w:val="0039125A"/>
    <w:rsid w:val="003912B1"/>
    <w:rsid w:val="00391322"/>
    <w:rsid w:val="003913C2"/>
    <w:rsid w:val="003914F4"/>
    <w:rsid w:val="003915A6"/>
    <w:rsid w:val="003915CF"/>
    <w:rsid w:val="003915D0"/>
    <w:rsid w:val="003916C0"/>
    <w:rsid w:val="003916D5"/>
    <w:rsid w:val="0039171F"/>
    <w:rsid w:val="003919EC"/>
    <w:rsid w:val="00391B4A"/>
    <w:rsid w:val="00391B98"/>
    <w:rsid w:val="00391BAF"/>
    <w:rsid w:val="00391BCE"/>
    <w:rsid w:val="00391C12"/>
    <w:rsid w:val="00391C25"/>
    <w:rsid w:val="00391D11"/>
    <w:rsid w:val="00391DC8"/>
    <w:rsid w:val="00391F5C"/>
    <w:rsid w:val="0039207C"/>
    <w:rsid w:val="0039209C"/>
    <w:rsid w:val="003920C7"/>
    <w:rsid w:val="003920D3"/>
    <w:rsid w:val="003920FC"/>
    <w:rsid w:val="00392148"/>
    <w:rsid w:val="003921A6"/>
    <w:rsid w:val="0039226C"/>
    <w:rsid w:val="0039226F"/>
    <w:rsid w:val="003922BA"/>
    <w:rsid w:val="003922F2"/>
    <w:rsid w:val="00392393"/>
    <w:rsid w:val="003924E7"/>
    <w:rsid w:val="0039252D"/>
    <w:rsid w:val="003926FC"/>
    <w:rsid w:val="0039275F"/>
    <w:rsid w:val="00392A01"/>
    <w:rsid w:val="00392A5A"/>
    <w:rsid w:val="00392A89"/>
    <w:rsid w:val="00392B32"/>
    <w:rsid w:val="00392B5C"/>
    <w:rsid w:val="00392B6E"/>
    <w:rsid w:val="00392BD4"/>
    <w:rsid w:val="00392C33"/>
    <w:rsid w:val="00392C50"/>
    <w:rsid w:val="00392CA3"/>
    <w:rsid w:val="00392CFF"/>
    <w:rsid w:val="00392E19"/>
    <w:rsid w:val="00392ED8"/>
    <w:rsid w:val="00392F46"/>
    <w:rsid w:val="00393044"/>
    <w:rsid w:val="003930CE"/>
    <w:rsid w:val="003930EA"/>
    <w:rsid w:val="003931A4"/>
    <w:rsid w:val="003931C7"/>
    <w:rsid w:val="00393264"/>
    <w:rsid w:val="003934C1"/>
    <w:rsid w:val="003934E6"/>
    <w:rsid w:val="0039350A"/>
    <w:rsid w:val="003935C0"/>
    <w:rsid w:val="003936A1"/>
    <w:rsid w:val="003936FE"/>
    <w:rsid w:val="003937AD"/>
    <w:rsid w:val="00393A1B"/>
    <w:rsid w:val="00393A8C"/>
    <w:rsid w:val="00393A97"/>
    <w:rsid w:val="00393AEE"/>
    <w:rsid w:val="00393B18"/>
    <w:rsid w:val="00393E2D"/>
    <w:rsid w:val="0039417D"/>
    <w:rsid w:val="003941C4"/>
    <w:rsid w:val="003941D6"/>
    <w:rsid w:val="00394264"/>
    <w:rsid w:val="003942A0"/>
    <w:rsid w:val="003943F3"/>
    <w:rsid w:val="00394521"/>
    <w:rsid w:val="003945FB"/>
    <w:rsid w:val="003946A3"/>
    <w:rsid w:val="003946DA"/>
    <w:rsid w:val="00394816"/>
    <w:rsid w:val="00394835"/>
    <w:rsid w:val="003948BA"/>
    <w:rsid w:val="003949AC"/>
    <w:rsid w:val="00394A0A"/>
    <w:rsid w:val="00394C5B"/>
    <w:rsid w:val="00394CDF"/>
    <w:rsid w:val="00394DC4"/>
    <w:rsid w:val="00394F34"/>
    <w:rsid w:val="00394F39"/>
    <w:rsid w:val="00394FA4"/>
    <w:rsid w:val="00394FC2"/>
    <w:rsid w:val="00394FD0"/>
    <w:rsid w:val="003951FF"/>
    <w:rsid w:val="00395278"/>
    <w:rsid w:val="0039528A"/>
    <w:rsid w:val="00395306"/>
    <w:rsid w:val="0039531B"/>
    <w:rsid w:val="00395335"/>
    <w:rsid w:val="003953D9"/>
    <w:rsid w:val="00395466"/>
    <w:rsid w:val="00395492"/>
    <w:rsid w:val="003955D1"/>
    <w:rsid w:val="003956B6"/>
    <w:rsid w:val="003956F5"/>
    <w:rsid w:val="00395901"/>
    <w:rsid w:val="00395933"/>
    <w:rsid w:val="0039598F"/>
    <w:rsid w:val="003959B0"/>
    <w:rsid w:val="003959B6"/>
    <w:rsid w:val="00395A6F"/>
    <w:rsid w:val="00395C90"/>
    <w:rsid w:val="00395D4A"/>
    <w:rsid w:val="00395EBD"/>
    <w:rsid w:val="00395FD9"/>
    <w:rsid w:val="00396089"/>
    <w:rsid w:val="003963F4"/>
    <w:rsid w:val="00396492"/>
    <w:rsid w:val="003964AF"/>
    <w:rsid w:val="0039664F"/>
    <w:rsid w:val="003966B5"/>
    <w:rsid w:val="003966DE"/>
    <w:rsid w:val="003967B7"/>
    <w:rsid w:val="003967CC"/>
    <w:rsid w:val="003968E2"/>
    <w:rsid w:val="00396A1E"/>
    <w:rsid w:val="00396A64"/>
    <w:rsid w:val="00396B6B"/>
    <w:rsid w:val="00396CD8"/>
    <w:rsid w:val="00396CDA"/>
    <w:rsid w:val="00396D14"/>
    <w:rsid w:val="00396DF0"/>
    <w:rsid w:val="00396E1F"/>
    <w:rsid w:val="00396E20"/>
    <w:rsid w:val="00396E55"/>
    <w:rsid w:val="00396ED0"/>
    <w:rsid w:val="00396F10"/>
    <w:rsid w:val="00396F7A"/>
    <w:rsid w:val="00396FC9"/>
    <w:rsid w:val="0039702F"/>
    <w:rsid w:val="00397091"/>
    <w:rsid w:val="003970A4"/>
    <w:rsid w:val="003970BE"/>
    <w:rsid w:val="00397150"/>
    <w:rsid w:val="003971F5"/>
    <w:rsid w:val="00397216"/>
    <w:rsid w:val="0039723F"/>
    <w:rsid w:val="00397292"/>
    <w:rsid w:val="0039731E"/>
    <w:rsid w:val="00397324"/>
    <w:rsid w:val="0039737C"/>
    <w:rsid w:val="00397498"/>
    <w:rsid w:val="00397533"/>
    <w:rsid w:val="003975CB"/>
    <w:rsid w:val="003975EB"/>
    <w:rsid w:val="0039761F"/>
    <w:rsid w:val="003976A6"/>
    <w:rsid w:val="003976D6"/>
    <w:rsid w:val="00397720"/>
    <w:rsid w:val="003977F9"/>
    <w:rsid w:val="003978D4"/>
    <w:rsid w:val="00397A86"/>
    <w:rsid w:val="00397A8D"/>
    <w:rsid w:val="00397AFE"/>
    <w:rsid w:val="00397B72"/>
    <w:rsid w:val="00397D20"/>
    <w:rsid w:val="00397DC0"/>
    <w:rsid w:val="00397DE9"/>
    <w:rsid w:val="00397E74"/>
    <w:rsid w:val="003A0066"/>
    <w:rsid w:val="003A00F9"/>
    <w:rsid w:val="003A0152"/>
    <w:rsid w:val="003A017F"/>
    <w:rsid w:val="003A01A9"/>
    <w:rsid w:val="003A0210"/>
    <w:rsid w:val="003A028A"/>
    <w:rsid w:val="003A0326"/>
    <w:rsid w:val="003A03F8"/>
    <w:rsid w:val="003A048B"/>
    <w:rsid w:val="003A05E4"/>
    <w:rsid w:val="003A05F5"/>
    <w:rsid w:val="003A0749"/>
    <w:rsid w:val="003A0794"/>
    <w:rsid w:val="003A07EC"/>
    <w:rsid w:val="003A0877"/>
    <w:rsid w:val="003A0AC9"/>
    <w:rsid w:val="003A0AE1"/>
    <w:rsid w:val="003A0B3B"/>
    <w:rsid w:val="003A0C6A"/>
    <w:rsid w:val="003A0CB0"/>
    <w:rsid w:val="003A0D2E"/>
    <w:rsid w:val="003A0D8A"/>
    <w:rsid w:val="003A0DEA"/>
    <w:rsid w:val="003A0FD1"/>
    <w:rsid w:val="003A0FDF"/>
    <w:rsid w:val="003A101C"/>
    <w:rsid w:val="003A10BA"/>
    <w:rsid w:val="003A1103"/>
    <w:rsid w:val="003A1124"/>
    <w:rsid w:val="003A113D"/>
    <w:rsid w:val="003A11AE"/>
    <w:rsid w:val="003A129F"/>
    <w:rsid w:val="003A133A"/>
    <w:rsid w:val="003A148A"/>
    <w:rsid w:val="003A16CC"/>
    <w:rsid w:val="003A1747"/>
    <w:rsid w:val="003A17C3"/>
    <w:rsid w:val="003A188E"/>
    <w:rsid w:val="003A18A1"/>
    <w:rsid w:val="003A196B"/>
    <w:rsid w:val="003A19DB"/>
    <w:rsid w:val="003A1A2A"/>
    <w:rsid w:val="003A1A48"/>
    <w:rsid w:val="003A1ADD"/>
    <w:rsid w:val="003A1B8E"/>
    <w:rsid w:val="003A1BF8"/>
    <w:rsid w:val="003A1C0C"/>
    <w:rsid w:val="003A1C31"/>
    <w:rsid w:val="003A1CDA"/>
    <w:rsid w:val="003A1E20"/>
    <w:rsid w:val="003A1E6A"/>
    <w:rsid w:val="003A201F"/>
    <w:rsid w:val="003A20A3"/>
    <w:rsid w:val="003A20A5"/>
    <w:rsid w:val="003A215A"/>
    <w:rsid w:val="003A2178"/>
    <w:rsid w:val="003A221A"/>
    <w:rsid w:val="003A22AF"/>
    <w:rsid w:val="003A2306"/>
    <w:rsid w:val="003A23BD"/>
    <w:rsid w:val="003A23FB"/>
    <w:rsid w:val="003A2434"/>
    <w:rsid w:val="003A2592"/>
    <w:rsid w:val="003A2603"/>
    <w:rsid w:val="003A2625"/>
    <w:rsid w:val="003A26F3"/>
    <w:rsid w:val="003A2A20"/>
    <w:rsid w:val="003A2A24"/>
    <w:rsid w:val="003A2AFD"/>
    <w:rsid w:val="003A2BA2"/>
    <w:rsid w:val="003A2CA6"/>
    <w:rsid w:val="003A2CFC"/>
    <w:rsid w:val="003A2D98"/>
    <w:rsid w:val="003A2D99"/>
    <w:rsid w:val="003A2DCF"/>
    <w:rsid w:val="003A2EBD"/>
    <w:rsid w:val="003A2F17"/>
    <w:rsid w:val="003A2FEE"/>
    <w:rsid w:val="003A30ED"/>
    <w:rsid w:val="003A31BF"/>
    <w:rsid w:val="003A31DD"/>
    <w:rsid w:val="003A31EA"/>
    <w:rsid w:val="003A32BB"/>
    <w:rsid w:val="003A32ED"/>
    <w:rsid w:val="003A3373"/>
    <w:rsid w:val="003A33C9"/>
    <w:rsid w:val="003A3550"/>
    <w:rsid w:val="003A3680"/>
    <w:rsid w:val="003A3681"/>
    <w:rsid w:val="003A36DC"/>
    <w:rsid w:val="003A392C"/>
    <w:rsid w:val="003A399D"/>
    <w:rsid w:val="003A39CE"/>
    <w:rsid w:val="003A3ACC"/>
    <w:rsid w:val="003A3AEA"/>
    <w:rsid w:val="003A3B0C"/>
    <w:rsid w:val="003A3B8F"/>
    <w:rsid w:val="003A3C9E"/>
    <w:rsid w:val="003A3DD9"/>
    <w:rsid w:val="003A3E7D"/>
    <w:rsid w:val="003A3E7E"/>
    <w:rsid w:val="003A3EC7"/>
    <w:rsid w:val="003A3F8A"/>
    <w:rsid w:val="003A3FF0"/>
    <w:rsid w:val="003A400E"/>
    <w:rsid w:val="003A4154"/>
    <w:rsid w:val="003A4194"/>
    <w:rsid w:val="003A4343"/>
    <w:rsid w:val="003A4467"/>
    <w:rsid w:val="003A4473"/>
    <w:rsid w:val="003A44B3"/>
    <w:rsid w:val="003A459D"/>
    <w:rsid w:val="003A45C3"/>
    <w:rsid w:val="003A4617"/>
    <w:rsid w:val="003A475A"/>
    <w:rsid w:val="003A4760"/>
    <w:rsid w:val="003A4859"/>
    <w:rsid w:val="003A48BA"/>
    <w:rsid w:val="003A49A2"/>
    <w:rsid w:val="003A49E4"/>
    <w:rsid w:val="003A4A14"/>
    <w:rsid w:val="003A4AED"/>
    <w:rsid w:val="003A4B94"/>
    <w:rsid w:val="003A4BF7"/>
    <w:rsid w:val="003A4C8A"/>
    <w:rsid w:val="003A4E49"/>
    <w:rsid w:val="003A4E50"/>
    <w:rsid w:val="003A4E7D"/>
    <w:rsid w:val="003A503F"/>
    <w:rsid w:val="003A50B0"/>
    <w:rsid w:val="003A5196"/>
    <w:rsid w:val="003A5332"/>
    <w:rsid w:val="003A53F0"/>
    <w:rsid w:val="003A546B"/>
    <w:rsid w:val="003A548A"/>
    <w:rsid w:val="003A56A4"/>
    <w:rsid w:val="003A5709"/>
    <w:rsid w:val="003A5755"/>
    <w:rsid w:val="003A575B"/>
    <w:rsid w:val="003A5774"/>
    <w:rsid w:val="003A5816"/>
    <w:rsid w:val="003A581F"/>
    <w:rsid w:val="003A589E"/>
    <w:rsid w:val="003A59A8"/>
    <w:rsid w:val="003A59E9"/>
    <w:rsid w:val="003A59EF"/>
    <w:rsid w:val="003A5A52"/>
    <w:rsid w:val="003A5AAF"/>
    <w:rsid w:val="003A5B68"/>
    <w:rsid w:val="003A5CE7"/>
    <w:rsid w:val="003A5D71"/>
    <w:rsid w:val="003A5D93"/>
    <w:rsid w:val="003A5DE9"/>
    <w:rsid w:val="003A5DFE"/>
    <w:rsid w:val="003A5E3F"/>
    <w:rsid w:val="003A5E85"/>
    <w:rsid w:val="003A5EC1"/>
    <w:rsid w:val="003A5EFC"/>
    <w:rsid w:val="003A60FC"/>
    <w:rsid w:val="003A612B"/>
    <w:rsid w:val="003A613D"/>
    <w:rsid w:val="003A6141"/>
    <w:rsid w:val="003A641D"/>
    <w:rsid w:val="003A64DE"/>
    <w:rsid w:val="003A64FA"/>
    <w:rsid w:val="003A65CC"/>
    <w:rsid w:val="003A662A"/>
    <w:rsid w:val="003A6763"/>
    <w:rsid w:val="003A67FF"/>
    <w:rsid w:val="003A686A"/>
    <w:rsid w:val="003A6906"/>
    <w:rsid w:val="003A6991"/>
    <w:rsid w:val="003A69AA"/>
    <w:rsid w:val="003A69B5"/>
    <w:rsid w:val="003A6A98"/>
    <w:rsid w:val="003A6AF2"/>
    <w:rsid w:val="003A6B25"/>
    <w:rsid w:val="003A6BA2"/>
    <w:rsid w:val="003A6BF3"/>
    <w:rsid w:val="003A6CBA"/>
    <w:rsid w:val="003A6D43"/>
    <w:rsid w:val="003A6E4D"/>
    <w:rsid w:val="003A6E5E"/>
    <w:rsid w:val="003A6F84"/>
    <w:rsid w:val="003A701D"/>
    <w:rsid w:val="003A70B6"/>
    <w:rsid w:val="003A719A"/>
    <w:rsid w:val="003A71CF"/>
    <w:rsid w:val="003A74D9"/>
    <w:rsid w:val="003A754B"/>
    <w:rsid w:val="003A7671"/>
    <w:rsid w:val="003A7881"/>
    <w:rsid w:val="003A794F"/>
    <w:rsid w:val="003A79A7"/>
    <w:rsid w:val="003A7A63"/>
    <w:rsid w:val="003A7AC4"/>
    <w:rsid w:val="003A7B0B"/>
    <w:rsid w:val="003A7B1F"/>
    <w:rsid w:val="003A7B44"/>
    <w:rsid w:val="003A7BC7"/>
    <w:rsid w:val="003A7C84"/>
    <w:rsid w:val="003A7D9A"/>
    <w:rsid w:val="003A7E36"/>
    <w:rsid w:val="003A7E5F"/>
    <w:rsid w:val="003A7E60"/>
    <w:rsid w:val="003B003A"/>
    <w:rsid w:val="003B015F"/>
    <w:rsid w:val="003B0174"/>
    <w:rsid w:val="003B01E9"/>
    <w:rsid w:val="003B0210"/>
    <w:rsid w:val="003B0250"/>
    <w:rsid w:val="003B02E0"/>
    <w:rsid w:val="003B033C"/>
    <w:rsid w:val="003B036F"/>
    <w:rsid w:val="003B0449"/>
    <w:rsid w:val="003B0458"/>
    <w:rsid w:val="003B045D"/>
    <w:rsid w:val="003B04C7"/>
    <w:rsid w:val="003B04DA"/>
    <w:rsid w:val="003B0565"/>
    <w:rsid w:val="003B058D"/>
    <w:rsid w:val="003B0602"/>
    <w:rsid w:val="003B0606"/>
    <w:rsid w:val="003B0610"/>
    <w:rsid w:val="003B06E8"/>
    <w:rsid w:val="003B0780"/>
    <w:rsid w:val="003B078C"/>
    <w:rsid w:val="003B0AF3"/>
    <w:rsid w:val="003B0C5B"/>
    <w:rsid w:val="003B0CEF"/>
    <w:rsid w:val="003B0D23"/>
    <w:rsid w:val="003B0DEE"/>
    <w:rsid w:val="003B0E54"/>
    <w:rsid w:val="003B0E5C"/>
    <w:rsid w:val="003B0EB4"/>
    <w:rsid w:val="003B0FB0"/>
    <w:rsid w:val="003B118F"/>
    <w:rsid w:val="003B14C3"/>
    <w:rsid w:val="003B1586"/>
    <w:rsid w:val="003B15E0"/>
    <w:rsid w:val="003B1653"/>
    <w:rsid w:val="003B1752"/>
    <w:rsid w:val="003B179A"/>
    <w:rsid w:val="003B17E7"/>
    <w:rsid w:val="003B17F0"/>
    <w:rsid w:val="003B1834"/>
    <w:rsid w:val="003B18BF"/>
    <w:rsid w:val="003B193C"/>
    <w:rsid w:val="003B1A99"/>
    <w:rsid w:val="003B1AC7"/>
    <w:rsid w:val="003B1B22"/>
    <w:rsid w:val="003B1B39"/>
    <w:rsid w:val="003B1BB0"/>
    <w:rsid w:val="003B1C59"/>
    <w:rsid w:val="003B1CDD"/>
    <w:rsid w:val="003B1DB3"/>
    <w:rsid w:val="003B1DB8"/>
    <w:rsid w:val="003B1E1B"/>
    <w:rsid w:val="003B1E39"/>
    <w:rsid w:val="003B1EFD"/>
    <w:rsid w:val="003B1F69"/>
    <w:rsid w:val="003B1F7B"/>
    <w:rsid w:val="003B215D"/>
    <w:rsid w:val="003B236B"/>
    <w:rsid w:val="003B238D"/>
    <w:rsid w:val="003B25C2"/>
    <w:rsid w:val="003B27A0"/>
    <w:rsid w:val="003B27A7"/>
    <w:rsid w:val="003B2956"/>
    <w:rsid w:val="003B2BB3"/>
    <w:rsid w:val="003B2BC3"/>
    <w:rsid w:val="003B2BC5"/>
    <w:rsid w:val="003B2C6E"/>
    <w:rsid w:val="003B2C7F"/>
    <w:rsid w:val="003B2C8A"/>
    <w:rsid w:val="003B2D25"/>
    <w:rsid w:val="003B2D40"/>
    <w:rsid w:val="003B2DDD"/>
    <w:rsid w:val="003B2FB0"/>
    <w:rsid w:val="003B2FBE"/>
    <w:rsid w:val="003B31B3"/>
    <w:rsid w:val="003B32B9"/>
    <w:rsid w:val="003B3302"/>
    <w:rsid w:val="003B3569"/>
    <w:rsid w:val="003B3751"/>
    <w:rsid w:val="003B37DC"/>
    <w:rsid w:val="003B37FE"/>
    <w:rsid w:val="003B3829"/>
    <w:rsid w:val="003B390E"/>
    <w:rsid w:val="003B399B"/>
    <w:rsid w:val="003B39A5"/>
    <w:rsid w:val="003B3A29"/>
    <w:rsid w:val="003B3BED"/>
    <w:rsid w:val="003B3C29"/>
    <w:rsid w:val="003B3E11"/>
    <w:rsid w:val="003B3E88"/>
    <w:rsid w:val="003B3ED6"/>
    <w:rsid w:val="003B3FC7"/>
    <w:rsid w:val="003B4165"/>
    <w:rsid w:val="003B41FD"/>
    <w:rsid w:val="003B4283"/>
    <w:rsid w:val="003B4352"/>
    <w:rsid w:val="003B4514"/>
    <w:rsid w:val="003B453D"/>
    <w:rsid w:val="003B4646"/>
    <w:rsid w:val="003B46A0"/>
    <w:rsid w:val="003B46B3"/>
    <w:rsid w:val="003B46F6"/>
    <w:rsid w:val="003B4712"/>
    <w:rsid w:val="003B4822"/>
    <w:rsid w:val="003B4AB2"/>
    <w:rsid w:val="003B4C8A"/>
    <w:rsid w:val="003B4D55"/>
    <w:rsid w:val="003B4DAE"/>
    <w:rsid w:val="003B4EBF"/>
    <w:rsid w:val="003B4F30"/>
    <w:rsid w:val="003B4FEF"/>
    <w:rsid w:val="003B500C"/>
    <w:rsid w:val="003B505E"/>
    <w:rsid w:val="003B525E"/>
    <w:rsid w:val="003B52D8"/>
    <w:rsid w:val="003B5538"/>
    <w:rsid w:val="003B57F9"/>
    <w:rsid w:val="003B59D9"/>
    <w:rsid w:val="003B59E1"/>
    <w:rsid w:val="003B59FE"/>
    <w:rsid w:val="003B5C16"/>
    <w:rsid w:val="003B5D27"/>
    <w:rsid w:val="003B5D6F"/>
    <w:rsid w:val="003B5E92"/>
    <w:rsid w:val="003B5FC1"/>
    <w:rsid w:val="003B61C0"/>
    <w:rsid w:val="003B61D1"/>
    <w:rsid w:val="003B629C"/>
    <w:rsid w:val="003B62E1"/>
    <w:rsid w:val="003B633F"/>
    <w:rsid w:val="003B63D3"/>
    <w:rsid w:val="003B65CE"/>
    <w:rsid w:val="003B66D2"/>
    <w:rsid w:val="003B66E0"/>
    <w:rsid w:val="003B66F5"/>
    <w:rsid w:val="003B671F"/>
    <w:rsid w:val="003B67AE"/>
    <w:rsid w:val="003B681F"/>
    <w:rsid w:val="003B68F8"/>
    <w:rsid w:val="003B6BCF"/>
    <w:rsid w:val="003B6BFC"/>
    <w:rsid w:val="003B6C65"/>
    <w:rsid w:val="003B6CA8"/>
    <w:rsid w:val="003B6D34"/>
    <w:rsid w:val="003B6E47"/>
    <w:rsid w:val="003B6F61"/>
    <w:rsid w:val="003B6FB1"/>
    <w:rsid w:val="003B6FC1"/>
    <w:rsid w:val="003B7142"/>
    <w:rsid w:val="003B7149"/>
    <w:rsid w:val="003B7210"/>
    <w:rsid w:val="003B730E"/>
    <w:rsid w:val="003B73B2"/>
    <w:rsid w:val="003B73DC"/>
    <w:rsid w:val="003B7542"/>
    <w:rsid w:val="003B7704"/>
    <w:rsid w:val="003B7767"/>
    <w:rsid w:val="003B7769"/>
    <w:rsid w:val="003B7827"/>
    <w:rsid w:val="003B7861"/>
    <w:rsid w:val="003B7926"/>
    <w:rsid w:val="003B795C"/>
    <w:rsid w:val="003B79F0"/>
    <w:rsid w:val="003B7ACD"/>
    <w:rsid w:val="003B7AD3"/>
    <w:rsid w:val="003B7B06"/>
    <w:rsid w:val="003B7C3E"/>
    <w:rsid w:val="003B7C4C"/>
    <w:rsid w:val="003B7D65"/>
    <w:rsid w:val="003B7DF8"/>
    <w:rsid w:val="003B7EC9"/>
    <w:rsid w:val="003B7EDF"/>
    <w:rsid w:val="003B7F2E"/>
    <w:rsid w:val="003C0037"/>
    <w:rsid w:val="003C0057"/>
    <w:rsid w:val="003C006E"/>
    <w:rsid w:val="003C00FD"/>
    <w:rsid w:val="003C01EB"/>
    <w:rsid w:val="003C021B"/>
    <w:rsid w:val="003C0478"/>
    <w:rsid w:val="003C0547"/>
    <w:rsid w:val="003C06C5"/>
    <w:rsid w:val="003C07D2"/>
    <w:rsid w:val="003C089C"/>
    <w:rsid w:val="003C08C1"/>
    <w:rsid w:val="003C08CE"/>
    <w:rsid w:val="003C0C53"/>
    <w:rsid w:val="003C0D10"/>
    <w:rsid w:val="003C0D15"/>
    <w:rsid w:val="003C0D9F"/>
    <w:rsid w:val="003C0FC9"/>
    <w:rsid w:val="003C113F"/>
    <w:rsid w:val="003C1161"/>
    <w:rsid w:val="003C11BE"/>
    <w:rsid w:val="003C11EE"/>
    <w:rsid w:val="003C1287"/>
    <w:rsid w:val="003C1347"/>
    <w:rsid w:val="003C13C2"/>
    <w:rsid w:val="003C1486"/>
    <w:rsid w:val="003C14A8"/>
    <w:rsid w:val="003C14D1"/>
    <w:rsid w:val="003C14D8"/>
    <w:rsid w:val="003C1538"/>
    <w:rsid w:val="003C1720"/>
    <w:rsid w:val="003C173A"/>
    <w:rsid w:val="003C1784"/>
    <w:rsid w:val="003C17CA"/>
    <w:rsid w:val="003C1976"/>
    <w:rsid w:val="003C1A32"/>
    <w:rsid w:val="003C1AF1"/>
    <w:rsid w:val="003C1B68"/>
    <w:rsid w:val="003C1CAE"/>
    <w:rsid w:val="003C1D79"/>
    <w:rsid w:val="003C1E41"/>
    <w:rsid w:val="003C1F9B"/>
    <w:rsid w:val="003C2032"/>
    <w:rsid w:val="003C2054"/>
    <w:rsid w:val="003C20EF"/>
    <w:rsid w:val="003C211E"/>
    <w:rsid w:val="003C22DD"/>
    <w:rsid w:val="003C24C9"/>
    <w:rsid w:val="003C25BC"/>
    <w:rsid w:val="003C2682"/>
    <w:rsid w:val="003C27E0"/>
    <w:rsid w:val="003C2803"/>
    <w:rsid w:val="003C2823"/>
    <w:rsid w:val="003C282E"/>
    <w:rsid w:val="003C2886"/>
    <w:rsid w:val="003C2A33"/>
    <w:rsid w:val="003C2A85"/>
    <w:rsid w:val="003C2C11"/>
    <w:rsid w:val="003C2C9D"/>
    <w:rsid w:val="003C2D78"/>
    <w:rsid w:val="003C2E60"/>
    <w:rsid w:val="003C2E97"/>
    <w:rsid w:val="003C2F46"/>
    <w:rsid w:val="003C2FFF"/>
    <w:rsid w:val="003C318D"/>
    <w:rsid w:val="003C341C"/>
    <w:rsid w:val="003C344F"/>
    <w:rsid w:val="003C35EB"/>
    <w:rsid w:val="003C3964"/>
    <w:rsid w:val="003C399D"/>
    <w:rsid w:val="003C3A16"/>
    <w:rsid w:val="003C3B43"/>
    <w:rsid w:val="003C3D54"/>
    <w:rsid w:val="003C3E41"/>
    <w:rsid w:val="003C3E75"/>
    <w:rsid w:val="003C3EFF"/>
    <w:rsid w:val="003C409C"/>
    <w:rsid w:val="003C4213"/>
    <w:rsid w:val="003C427D"/>
    <w:rsid w:val="003C4282"/>
    <w:rsid w:val="003C435A"/>
    <w:rsid w:val="003C4379"/>
    <w:rsid w:val="003C43C8"/>
    <w:rsid w:val="003C43CA"/>
    <w:rsid w:val="003C4402"/>
    <w:rsid w:val="003C4425"/>
    <w:rsid w:val="003C442D"/>
    <w:rsid w:val="003C44DE"/>
    <w:rsid w:val="003C45B0"/>
    <w:rsid w:val="003C45E7"/>
    <w:rsid w:val="003C4669"/>
    <w:rsid w:val="003C48C9"/>
    <w:rsid w:val="003C48F0"/>
    <w:rsid w:val="003C4926"/>
    <w:rsid w:val="003C49A2"/>
    <w:rsid w:val="003C4B66"/>
    <w:rsid w:val="003C4B79"/>
    <w:rsid w:val="003C4E7E"/>
    <w:rsid w:val="003C4E88"/>
    <w:rsid w:val="003C4F2D"/>
    <w:rsid w:val="003C4FD4"/>
    <w:rsid w:val="003C50DB"/>
    <w:rsid w:val="003C518A"/>
    <w:rsid w:val="003C51D2"/>
    <w:rsid w:val="003C51D6"/>
    <w:rsid w:val="003C51FD"/>
    <w:rsid w:val="003C520D"/>
    <w:rsid w:val="003C5365"/>
    <w:rsid w:val="003C53CA"/>
    <w:rsid w:val="003C53EE"/>
    <w:rsid w:val="003C5406"/>
    <w:rsid w:val="003C541B"/>
    <w:rsid w:val="003C54C3"/>
    <w:rsid w:val="003C55A8"/>
    <w:rsid w:val="003C56AF"/>
    <w:rsid w:val="003C577B"/>
    <w:rsid w:val="003C57D1"/>
    <w:rsid w:val="003C5A7D"/>
    <w:rsid w:val="003C5B5E"/>
    <w:rsid w:val="003C5C3B"/>
    <w:rsid w:val="003C5D63"/>
    <w:rsid w:val="003C5E75"/>
    <w:rsid w:val="003C5E7A"/>
    <w:rsid w:val="003C5ED8"/>
    <w:rsid w:val="003C5FD4"/>
    <w:rsid w:val="003C601C"/>
    <w:rsid w:val="003C6029"/>
    <w:rsid w:val="003C60F5"/>
    <w:rsid w:val="003C60FC"/>
    <w:rsid w:val="003C621A"/>
    <w:rsid w:val="003C629F"/>
    <w:rsid w:val="003C62B9"/>
    <w:rsid w:val="003C62D3"/>
    <w:rsid w:val="003C62E5"/>
    <w:rsid w:val="003C6373"/>
    <w:rsid w:val="003C639D"/>
    <w:rsid w:val="003C6448"/>
    <w:rsid w:val="003C6512"/>
    <w:rsid w:val="003C6545"/>
    <w:rsid w:val="003C65AE"/>
    <w:rsid w:val="003C663F"/>
    <w:rsid w:val="003C66EF"/>
    <w:rsid w:val="003C67BE"/>
    <w:rsid w:val="003C68C4"/>
    <w:rsid w:val="003C68DC"/>
    <w:rsid w:val="003C691A"/>
    <w:rsid w:val="003C694E"/>
    <w:rsid w:val="003C69AD"/>
    <w:rsid w:val="003C6B1B"/>
    <w:rsid w:val="003C6B30"/>
    <w:rsid w:val="003C6BB6"/>
    <w:rsid w:val="003C6C78"/>
    <w:rsid w:val="003C6CF1"/>
    <w:rsid w:val="003C6CFB"/>
    <w:rsid w:val="003C6D38"/>
    <w:rsid w:val="003C6D82"/>
    <w:rsid w:val="003C6E0E"/>
    <w:rsid w:val="003C6E2B"/>
    <w:rsid w:val="003C6EA3"/>
    <w:rsid w:val="003C70BE"/>
    <w:rsid w:val="003C71B7"/>
    <w:rsid w:val="003C7266"/>
    <w:rsid w:val="003C7359"/>
    <w:rsid w:val="003C7436"/>
    <w:rsid w:val="003C7453"/>
    <w:rsid w:val="003C7465"/>
    <w:rsid w:val="003C76C4"/>
    <w:rsid w:val="003C7735"/>
    <w:rsid w:val="003C775D"/>
    <w:rsid w:val="003C778F"/>
    <w:rsid w:val="003C7854"/>
    <w:rsid w:val="003C79C8"/>
    <w:rsid w:val="003C7B34"/>
    <w:rsid w:val="003C7B9F"/>
    <w:rsid w:val="003C7D22"/>
    <w:rsid w:val="003C7D58"/>
    <w:rsid w:val="003C7D65"/>
    <w:rsid w:val="003C7D8B"/>
    <w:rsid w:val="003C7DD4"/>
    <w:rsid w:val="003C7F39"/>
    <w:rsid w:val="003C7FA5"/>
    <w:rsid w:val="003C7FFB"/>
    <w:rsid w:val="003D002A"/>
    <w:rsid w:val="003D006A"/>
    <w:rsid w:val="003D00E3"/>
    <w:rsid w:val="003D01DF"/>
    <w:rsid w:val="003D02BF"/>
    <w:rsid w:val="003D0324"/>
    <w:rsid w:val="003D0426"/>
    <w:rsid w:val="003D0536"/>
    <w:rsid w:val="003D06AE"/>
    <w:rsid w:val="003D0770"/>
    <w:rsid w:val="003D0838"/>
    <w:rsid w:val="003D08E9"/>
    <w:rsid w:val="003D0B60"/>
    <w:rsid w:val="003D0BF8"/>
    <w:rsid w:val="003D0C95"/>
    <w:rsid w:val="003D0CFD"/>
    <w:rsid w:val="003D0D51"/>
    <w:rsid w:val="003D0E22"/>
    <w:rsid w:val="003D0E29"/>
    <w:rsid w:val="003D0E2D"/>
    <w:rsid w:val="003D0EB9"/>
    <w:rsid w:val="003D1021"/>
    <w:rsid w:val="003D10CE"/>
    <w:rsid w:val="003D1121"/>
    <w:rsid w:val="003D11AE"/>
    <w:rsid w:val="003D11F2"/>
    <w:rsid w:val="003D1294"/>
    <w:rsid w:val="003D134F"/>
    <w:rsid w:val="003D13B9"/>
    <w:rsid w:val="003D13BE"/>
    <w:rsid w:val="003D13D1"/>
    <w:rsid w:val="003D1522"/>
    <w:rsid w:val="003D153D"/>
    <w:rsid w:val="003D1555"/>
    <w:rsid w:val="003D155E"/>
    <w:rsid w:val="003D1789"/>
    <w:rsid w:val="003D17A6"/>
    <w:rsid w:val="003D18E4"/>
    <w:rsid w:val="003D193E"/>
    <w:rsid w:val="003D1A38"/>
    <w:rsid w:val="003D1A5C"/>
    <w:rsid w:val="003D1A5D"/>
    <w:rsid w:val="003D1C1E"/>
    <w:rsid w:val="003D1C55"/>
    <w:rsid w:val="003D1F33"/>
    <w:rsid w:val="003D2071"/>
    <w:rsid w:val="003D20F8"/>
    <w:rsid w:val="003D213A"/>
    <w:rsid w:val="003D21AF"/>
    <w:rsid w:val="003D2201"/>
    <w:rsid w:val="003D2283"/>
    <w:rsid w:val="003D240F"/>
    <w:rsid w:val="003D2445"/>
    <w:rsid w:val="003D2493"/>
    <w:rsid w:val="003D24AB"/>
    <w:rsid w:val="003D26FD"/>
    <w:rsid w:val="003D27F0"/>
    <w:rsid w:val="003D2831"/>
    <w:rsid w:val="003D2901"/>
    <w:rsid w:val="003D297D"/>
    <w:rsid w:val="003D2AB7"/>
    <w:rsid w:val="003D2AD4"/>
    <w:rsid w:val="003D2AFA"/>
    <w:rsid w:val="003D2BB8"/>
    <w:rsid w:val="003D2BE9"/>
    <w:rsid w:val="003D2DFC"/>
    <w:rsid w:val="003D2FD1"/>
    <w:rsid w:val="003D2FD6"/>
    <w:rsid w:val="003D2FDB"/>
    <w:rsid w:val="003D306E"/>
    <w:rsid w:val="003D308B"/>
    <w:rsid w:val="003D30D3"/>
    <w:rsid w:val="003D3160"/>
    <w:rsid w:val="003D31F1"/>
    <w:rsid w:val="003D344C"/>
    <w:rsid w:val="003D344E"/>
    <w:rsid w:val="003D3481"/>
    <w:rsid w:val="003D363E"/>
    <w:rsid w:val="003D3650"/>
    <w:rsid w:val="003D3680"/>
    <w:rsid w:val="003D36A0"/>
    <w:rsid w:val="003D37AB"/>
    <w:rsid w:val="003D390A"/>
    <w:rsid w:val="003D3930"/>
    <w:rsid w:val="003D3999"/>
    <w:rsid w:val="003D3A9F"/>
    <w:rsid w:val="003D3BF2"/>
    <w:rsid w:val="003D3C2B"/>
    <w:rsid w:val="003D3D5C"/>
    <w:rsid w:val="003D3DD6"/>
    <w:rsid w:val="003D3E6F"/>
    <w:rsid w:val="003D3F18"/>
    <w:rsid w:val="003D3F86"/>
    <w:rsid w:val="003D3F9F"/>
    <w:rsid w:val="003D4012"/>
    <w:rsid w:val="003D4042"/>
    <w:rsid w:val="003D40C0"/>
    <w:rsid w:val="003D4181"/>
    <w:rsid w:val="003D428B"/>
    <w:rsid w:val="003D4350"/>
    <w:rsid w:val="003D4568"/>
    <w:rsid w:val="003D4570"/>
    <w:rsid w:val="003D4666"/>
    <w:rsid w:val="003D488A"/>
    <w:rsid w:val="003D48AF"/>
    <w:rsid w:val="003D4931"/>
    <w:rsid w:val="003D4AC6"/>
    <w:rsid w:val="003D4C6A"/>
    <w:rsid w:val="003D4C84"/>
    <w:rsid w:val="003D4CE4"/>
    <w:rsid w:val="003D4D7B"/>
    <w:rsid w:val="003D4DB7"/>
    <w:rsid w:val="003D4EBA"/>
    <w:rsid w:val="003D4F38"/>
    <w:rsid w:val="003D50C5"/>
    <w:rsid w:val="003D50C9"/>
    <w:rsid w:val="003D5106"/>
    <w:rsid w:val="003D512E"/>
    <w:rsid w:val="003D51C1"/>
    <w:rsid w:val="003D522E"/>
    <w:rsid w:val="003D53A6"/>
    <w:rsid w:val="003D5514"/>
    <w:rsid w:val="003D554E"/>
    <w:rsid w:val="003D55E9"/>
    <w:rsid w:val="003D5645"/>
    <w:rsid w:val="003D56E2"/>
    <w:rsid w:val="003D5727"/>
    <w:rsid w:val="003D57B5"/>
    <w:rsid w:val="003D586F"/>
    <w:rsid w:val="003D587C"/>
    <w:rsid w:val="003D58EA"/>
    <w:rsid w:val="003D5A5B"/>
    <w:rsid w:val="003D5BC4"/>
    <w:rsid w:val="003D5C5C"/>
    <w:rsid w:val="003D5E1A"/>
    <w:rsid w:val="003D5E31"/>
    <w:rsid w:val="003D6151"/>
    <w:rsid w:val="003D622C"/>
    <w:rsid w:val="003D6336"/>
    <w:rsid w:val="003D633A"/>
    <w:rsid w:val="003D6755"/>
    <w:rsid w:val="003D6917"/>
    <w:rsid w:val="003D6A10"/>
    <w:rsid w:val="003D6B15"/>
    <w:rsid w:val="003D6C4F"/>
    <w:rsid w:val="003D6C5D"/>
    <w:rsid w:val="003D6CFD"/>
    <w:rsid w:val="003D6E82"/>
    <w:rsid w:val="003D6F40"/>
    <w:rsid w:val="003D6F80"/>
    <w:rsid w:val="003D6F8C"/>
    <w:rsid w:val="003D71B5"/>
    <w:rsid w:val="003D722C"/>
    <w:rsid w:val="003D7449"/>
    <w:rsid w:val="003D7499"/>
    <w:rsid w:val="003D759A"/>
    <w:rsid w:val="003D78C7"/>
    <w:rsid w:val="003D7902"/>
    <w:rsid w:val="003D7969"/>
    <w:rsid w:val="003D797F"/>
    <w:rsid w:val="003D7A37"/>
    <w:rsid w:val="003D7ADD"/>
    <w:rsid w:val="003D7B59"/>
    <w:rsid w:val="003D7BAA"/>
    <w:rsid w:val="003D7BF1"/>
    <w:rsid w:val="003D7C96"/>
    <w:rsid w:val="003E0034"/>
    <w:rsid w:val="003E0162"/>
    <w:rsid w:val="003E0311"/>
    <w:rsid w:val="003E0347"/>
    <w:rsid w:val="003E04D0"/>
    <w:rsid w:val="003E05EE"/>
    <w:rsid w:val="003E0658"/>
    <w:rsid w:val="003E0720"/>
    <w:rsid w:val="003E07C6"/>
    <w:rsid w:val="003E085E"/>
    <w:rsid w:val="003E091E"/>
    <w:rsid w:val="003E0AC5"/>
    <w:rsid w:val="003E0AEA"/>
    <w:rsid w:val="003E0B40"/>
    <w:rsid w:val="003E0C4B"/>
    <w:rsid w:val="003E0CDB"/>
    <w:rsid w:val="003E0DAA"/>
    <w:rsid w:val="003E0E0E"/>
    <w:rsid w:val="003E0E40"/>
    <w:rsid w:val="003E0EFE"/>
    <w:rsid w:val="003E0FF0"/>
    <w:rsid w:val="003E10D7"/>
    <w:rsid w:val="003E1149"/>
    <w:rsid w:val="003E1163"/>
    <w:rsid w:val="003E11C3"/>
    <w:rsid w:val="003E12EE"/>
    <w:rsid w:val="003E135F"/>
    <w:rsid w:val="003E13BD"/>
    <w:rsid w:val="003E13E4"/>
    <w:rsid w:val="003E15BA"/>
    <w:rsid w:val="003E1817"/>
    <w:rsid w:val="003E187E"/>
    <w:rsid w:val="003E19F3"/>
    <w:rsid w:val="003E1B7F"/>
    <w:rsid w:val="003E1CB8"/>
    <w:rsid w:val="003E2134"/>
    <w:rsid w:val="003E2146"/>
    <w:rsid w:val="003E21EA"/>
    <w:rsid w:val="003E2269"/>
    <w:rsid w:val="003E22DD"/>
    <w:rsid w:val="003E230B"/>
    <w:rsid w:val="003E2632"/>
    <w:rsid w:val="003E2657"/>
    <w:rsid w:val="003E2693"/>
    <w:rsid w:val="003E26CA"/>
    <w:rsid w:val="003E2820"/>
    <w:rsid w:val="003E282C"/>
    <w:rsid w:val="003E2832"/>
    <w:rsid w:val="003E298C"/>
    <w:rsid w:val="003E29DC"/>
    <w:rsid w:val="003E2B10"/>
    <w:rsid w:val="003E2B26"/>
    <w:rsid w:val="003E2B4F"/>
    <w:rsid w:val="003E2C87"/>
    <w:rsid w:val="003E2D40"/>
    <w:rsid w:val="003E2E21"/>
    <w:rsid w:val="003E2E5A"/>
    <w:rsid w:val="003E30E5"/>
    <w:rsid w:val="003E3205"/>
    <w:rsid w:val="003E32B1"/>
    <w:rsid w:val="003E3446"/>
    <w:rsid w:val="003E3468"/>
    <w:rsid w:val="003E3669"/>
    <w:rsid w:val="003E368B"/>
    <w:rsid w:val="003E37CB"/>
    <w:rsid w:val="003E3893"/>
    <w:rsid w:val="003E3894"/>
    <w:rsid w:val="003E38D0"/>
    <w:rsid w:val="003E38E4"/>
    <w:rsid w:val="003E393F"/>
    <w:rsid w:val="003E3A4C"/>
    <w:rsid w:val="003E3BA8"/>
    <w:rsid w:val="003E3BE8"/>
    <w:rsid w:val="003E3BEC"/>
    <w:rsid w:val="003E3BF6"/>
    <w:rsid w:val="003E3CD2"/>
    <w:rsid w:val="003E3DE0"/>
    <w:rsid w:val="003E3F2C"/>
    <w:rsid w:val="003E3F99"/>
    <w:rsid w:val="003E40C8"/>
    <w:rsid w:val="003E4150"/>
    <w:rsid w:val="003E41F3"/>
    <w:rsid w:val="003E429E"/>
    <w:rsid w:val="003E42BE"/>
    <w:rsid w:val="003E42F7"/>
    <w:rsid w:val="003E43C8"/>
    <w:rsid w:val="003E43EB"/>
    <w:rsid w:val="003E441F"/>
    <w:rsid w:val="003E44A6"/>
    <w:rsid w:val="003E44FC"/>
    <w:rsid w:val="003E47B6"/>
    <w:rsid w:val="003E4860"/>
    <w:rsid w:val="003E4872"/>
    <w:rsid w:val="003E48A7"/>
    <w:rsid w:val="003E48AD"/>
    <w:rsid w:val="003E49A2"/>
    <w:rsid w:val="003E49C1"/>
    <w:rsid w:val="003E4A28"/>
    <w:rsid w:val="003E4A47"/>
    <w:rsid w:val="003E4DE5"/>
    <w:rsid w:val="003E4EEF"/>
    <w:rsid w:val="003E4F4C"/>
    <w:rsid w:val="003E5065"/>
    <w:rsid w:val="003E50BC"/>
    <w:rsid w:val="003E51A6"/>
    <w:rsid w:val="003E51B2"/>
    <w:rsid w:val="003E51C4"/>
    <w:rsid w:val="003E51EE"/>
    <w:rsid w:val="003E52D4"/>
    <w:rsid w:val="003E54B2"/>
    <w:rsid w:val="003E563E"/>
    <w:rsid w:val="003E58C8"/>
    <w:rsid w:val="003E59B3"/>
    <w:rsid w:val="003E5A3A"/>
    <w:rsid w:val="003E5ACD"/>
    <w:rsid w:val="003E5AD1"/>
    <w:rsid w:val="003E5B80"/>
    <w:rsid w:val="003E5BA9"/>
    <w:rsid w:val="003E5BD7"/>
    <w:rsid w:val="003E5C1B"/>
    <w:rsid w:val="003E5D54"/>
    <w:rsid w:val="003E5DD5"/>
    <w:rsid w:val="003E5DE7"/>
    <w:rsid w:val="003E5DF1"/>
    <w:rsid w:val="003E5F4B"/>
    <w:rsid w:val="003E5FE0"/>
    <w:rsid w:val="003E6084"/>
    <w:rsid w:val="003E6254"/>
    <w:rsid w:val="003E6268"/>
    <w:rsid w:val="003E6277"/>
    <w:rsid w:val="003E63AB"/>
    <w:rsid w:val="003E651A"/>
    <w:rsid w:val="003E658D"/>
    <w:rsid w:val="003E6722"/>
    <w:rsid w:val="003E6732"/>
    <w:rsid w:val="003E6796"/>
    <w:rsid w:val="003E6814"/>
    <w:rsid w:val="003E682B"/>
    <w:rsid w:val="003E68D7"/>
    <w:rsid w:val="003E68F2"/>
    <w:rsid w:val="003E698F"/>
    <w:rsid w:val="003E6B5F"/>
    <w:rsid w:val="003E6BFB"/>
    <w:rsid w:val="003E6C02"/>
    <w:rsid w:val="003E6C97"/>
    <w:rsid w:val="003E6DDD"/>
    <w:rsid w:val="003E6E5C"/>
    <w:rsid w:val="003E6F9A"/>
    <w:rsid w:val="003E70D9"/>
    <w:rsid w:val="003E7376"/>
    <w:rsid w:val="003E743A"/>
    <w:rsid w:val="003E7449"/>
    <w:rsid w:val="003E7563"/>
    <w:rsid w:val="003E76E3"/>
    <w:rsid w:val="003E76F1"/>
    <w:rsid w:val="003E775B"/>
    <w:rsid w:val="003E77AB"/>
    <w:rsid w:val="003E77E1"/>
    <w:rsid w:val="003E7AA9"/>
    <w:rsid w:val="003E7BF3"/>
    <w:rsid w:val="003E7C33"/>
    <w:rsid w:val="003E7C35"/>
    <w:rsid w:val="003E7E79"/>
    <w:rsid w:val="003E7E93"/>
    <w:rsid w:val="003E7E9E"/>
    <w:rsid w:val="003E7EB4"/>
    <w:rsid w:val="003E7EB7"/>
    <w:rsid w:val="003E7EE7"/>
    <w:rsid w:val="003E7F6A"/>
    <w:rsid w:val="003F0056"/>
    <w:rsid w:val="003F0175"/>
    <w:rsid w:val="003F0189"/>
    <w:rsid w:val="003F01A9"/>
    <w:rsid w:val="003F01AA"/>
    <w:rsid w:val="003F01DE"/>
    <w:rsid w:val="003F025E"/>
    <w:rsid w:val="003F0317"/>
    <w:rsid w:val="003F038F"/>
    <w:rsid w:val="003F0393"/>
    <w:rsid w:val="003F03B9"/>
    <w:rsid w:val="003F03D4"/>
    <w:rsid w:val="003F03D8"/>
    <w:rsid w:val="003F04E9"/>
    <w:rsid w:val="003F0529"/>
    <w:rsid w:val="003F054B"/>
    <w:rsid w:val="003F05D0"/>
    <w:rsid w:val="003F0646"/>
    <w:rsid w:val="003F06AE"/>
    <w:rsid w:val="003F06B0"/>
    <w:rsid w:val="003F06F9"/>
    <w:rsid w:val="003F0755"/>
    <w:rsid w:val="003F087B"/>
    <w:rsid w:val="003F0AFC"/>
    <w:rsid w:val="003F0CB1"/>
    <w:rsid w:val="003F0D9B"/>
    <w:rsid w:val="003F0DDF"/>
    <w:rsid w:val="003F0EE9"/>
    <w:rsid w:val="003F1095"/>
    <w:rsid w:val="003F10AF"/>
    <w:rsid w:val="003F10BB"/>
    <w:rsid w:val="003F11D2"/>
    <w:rsid w:val="003F13F5"/>
    <w:rsid w:val="003F15FB"/>
    <w:rsid w:val="003F162F"/>
    <w:rsid w:val="003F1796"/>
    <w:rsid w:val="003F17A7"/>
    <w:rsid w:val="003F17F3"/>
    <w:rsid w:val="003F17F8"/>
    <w:rsid w:val="003F1833"/>
    <w:rsid w:val="003F1867"/>
    <w:rsid w:val="003F1941"/>
    <w:rsid w:val="003F1AFA"/>
    <w:rsid w:val="003F1C5E"/>
    <w:rsid w:val="003F1E12"/>
    <w:rsid w:val="003F1E35"/>
    <w:rsid w:val="003F1E86"/>
    <w:rsid w:val="003F1EC5"/>
    <w:rsid w:val="003F1F66"/>
    <w:rsid w:val="003F1F7B"/>
    <w:rsid w:val="003F1F85"/>
    <w:rsid w:val="003F1FCA"/>
    <w:rsid w:val="003F209A"/>
    <w:rsid w:val="003F20A7"/>
    <w:rsid w:val="003F21BF"/>
    <w:rsid w:val="003F223A"/>
    <w:rsid w:val="003F226B"/>
    <w:rsid w:val="003F235B"/>
    <w:rsid w:val="003F23A9"/>
    <w:rsid w:val="003F24DD"/>
    <w:rsid w:val="003F24E8"/>
    <w:rsid w:val="003F2516"/>
    <w:rsid w:val="003F25DD"/>
    <w:rsid w:val="003F26CD"/>
    <w:rsid w:val="003F2793"/>
    <w:rsid w:val="003F282B"/>
    <w:rsid w:val="003F287F"/>
    <w:rsid w:val="003F28DD"/>
    <w:rsid w:val="003F299C"/>
    <w:rsid w:val="003F2B5C"/>
    <w:rsid w:val="003F2C45"/>
    <w:rsid w:val="003F2CBC"/>
    <w:rsid w:val="003F2D64"/>
    <w:rsid w:val="003F2D71"/>
    <w:rsid w:val="003F2E99"/>
    <w:rsid w:val="003F2FDE"/>
    <w:rsid w:val="003F305B"/>
    <w:rsid w:val="003F3064"/>
    <w:rsid w:val="003F3069"/>
    <w:rsid w:val="003F307A"/>
    <w:rsid w:val="003F30F1"/>
    <w:rsid w:val="003F3117"/>
    <w:rsid w:val="003F3134"/>
    <w:rsid w:val="003F31A8"/>
    <w:rsid w:val="003F3213"/>
    <w:rsid w:val="003F32EA"/>
    <w:rsid w:val="003F331A"/>
    <w:rsid w:val="003F3438"/>
    <w:rsid w:val="003F344F"/>
    <w:rsid w:val="003F34A4"/>
    <w:rsid w:val="003F34D0"/>
    <w:rsid w:val="003F3505"/>
    <w:rsid w:val="003F35AF"/>
    <w:rsid w:val="003F3648"/>
    <w:rsid w:val="003F3680"/>
    <w:rsid w:val="003F38AE"/>
    <w:rsid w:val="003F396B"/>
    <w:rsid w:val="003F3A90"/>
    <w:rsid w:val="003F3B0D"/>
    <w:rsid w:val="003F3B13"/>
    <w:rsid w:val="003F3B18"/>
    <w:rsid w:val="003F3BF7"/>
    <w:rsid w:val="003F3CC4"/>
    <w:rsid w:val="003F3CDD"/>
    <w:rsid w:val="003F3DB0"/>
    <w:rsid w:val="003F3DCB"/>
    <w:rsid w:val="003F3DF6"/>
    <w:rsid w:val="003F3E7C"/>
    <w:rsid w:val="003F3FC1"/>
    <w:rsid w:val="003F4014"/>
    <w:rsid w:val="003F40AC"/>
    <w:rsid w:val="003F40B5"/>
    <w:rsid w:val="003F40DE"/>
    <w:rsid w:val="003F4124"/>
    <w:rsid w:val="003F4297"/>
    <w:rsid w:val="003F4305"/>
    <w:rsid w:val="003F441F"/>
    <w:rsid w:val="003F4441"/>
    <w:rsid w:val="003F445C"/>
    <w:rsid w:val="003F44D7"/>
    <w:rsid w:val="003F450E"/>
    <w:rsid w:val="003F4770"/>
    <w:rsid w:val="003F48CF"/>
    <w:rsid w:val="003F4978"/>
    <w:rsid w:val="003F49D7"/>
    <w:rsid w:val="003F4C20"/>
    <w:rsid w:val="003F4DA1"/>
    <w:rsid w:val="003F4E0B"/>
    <w:rsid w:val="003F4F5A"/>
    <w:rsid w:val="003F4F70"/>
    <w:rsid w:val="003F503D"/>
    <w:rsid w:val="003F50AD"/>
    <w:rsid w:val="003F510D"/>
    <w:rsid w:val="003F5147"/>
    <w:rsid w:val="003F514F"/>
    <w:rsid w:val="003F52F3"/>
    <w:rsid w:val="003F5327"/>
    <w:rsid w:val="003F5347"/>
    <w:rsid w:val="003F53E0"/>
    <w:rsid w:val="003F543B"/>
    <w:rsid w:val="003F548E"/>
    <w:rsid w:val="003F57EF"/>
    <w:rsid w:val="003F58E0"/>
    <w:rsid w:val="003F59F4"/>
    <w:rsid w:val="003F5AC4"/>
    <w:rsid w:val="003F5B60"/>
    <w:rsid w:val="003F5C40"/>
    <w:rsid w:val="003F5CDE"/>
    <w:rsid w:val="003F5E0D"/>
    <w:rsid w:val="003F5F69"/>
    <w:rsid w:val="003F5F75"/>
    <w:rsid w:val="003F60F7"/>
    <w:rsid w:val="003F61EA"/>
    <w:rsid w:val="003F62B1"/>
    <w:rsid w:val="003F6313"/>
    <w:rsid w:val="003F63D8"/>
    <w:rsid w:val="003F64D7"/>
    <w:rsid w:val="003F6527"/>
    <w:rsid w:val="003F6535"/>
    <w:rsid w:val="003F65D1"/>
    <w:rsid w:val="003F660F"/>
    <w:rsid w:val="003F66D9"/>
    <w:rsid w:val="003F674E"/>
    <w:rsid w:val="003F678C"/>
    <w:rsid w:val="003F6A10"/>
    <w:rsid w:val="003F6A4D"/>
    <w:rsid w:val="003F6A63"/>
    <w:rsid w:val="003F6A73"/>
    <w:rsid w:val="003F6AA8"/>
    <w:rsid w:val="003F6B70"/>
    <w:rsid w:val="003F6B72"/>
    <w:rsid w:val="003F6BAD"/>
    <w:rsid w:val="003F6BCB"/>
    <w:rsid w:val="003F6C09"/>
    <w:rsid w:val="003F6C16"/>
    <w:rsid w:val="003F6CA5"/>
    <w:rsid w:val="003F6D10"/>
    <w:rsid w:val="003F6D8D"/>
    <w:rsid w:val="003F6E14"/>
    <w:rsid w:val="003F6FBA"/>
    <w:rsid w:val="003F713D"/>
    <w:rsid w:val="003F71AE"/>
    <w:rsid w:val="003F71CB"/>
    <w:rsid w:val="003F7231"/>
    <w:rsid w:val="003F7252"/>
    <w:rsid w:val="003F72F4"/>
    <w:rsid w:val="003F7307"/>
    <w:rsid w:val="003F7309"/>
    <w:rsid w:val="003F7315"/>
    <w:rsid w:val="003F7323"/>
    <w:rsid w:val="003F7580"/>
    <w:rsid w:val="003F759B"/>
    <w:rsid w:val="003F7678"/>
    <w:rsid w:val="003F767B"/>
    <w:rsid w:val="003F7811"/>
    <w:rsid w:val="003F796A"/>
    <w:rsid w:val="003F7A14"/>
    <w:rsid w:val="003F7A24"/>
    <w:rsid w:val="003F7A4B"/>
    <w:rsid w:val="003F7AC4"/>
    <w:rsid w:val="003F7B44"/>
    <w:rsid w:val="003F7B49"/>
    <w:rsid w:val="003F7B5A"/>
    <w:rsid w:val="003F7B68"/>
    <w:rsid w:val="003F7C48"/>
    <w:rsid w:val="003F7C7C"/>
    <w:rsid w:val="003F7D17"/>
    <w:rsid w:val="00400076"/>
    <w:rsid w:val="0040010A"/>
    <w:rsid w:val="00400395"/>
    <w:rsid w:val="004003DA"/>
    <w:rsid w:val="0040041F"/>
    <w:rsid w:val="004004E4"/>
    <w:rsid w:val="004004FC"/>
    <w:rsid w:val="004005ED"/>
    <w:rsid w:val="00400626"/>
    <w:rsid w:val="00400851"/>
    <w:rsid w:val="00400863"/>
    <w:rsid w:val="00400876"/>
    <w:rsid w:val="00400880"/>
    <w:rsid w:val="00400896"/>
    <w:rsid w:val="004008C7"/>
    <w:rsid w:val="004008F7"/>
    <w:rsid w:val="00400921"/>
    <w:rsid w:val="004009D3"/>
    <w:rsid w:val="00400A1F"/>
    <w:rsid w:val="00400A66"/>
    <w:rsid w:val="00400A6E"/>
    <w:rsid w:val="00400AF8"/>
    <w:rsid w:val="00400B2A"/>
    <w:rsid w:val="00400C4B"/>
    <w:rsid w:val="00400C76"/>
    <w:rsid w:val="00400F22"/>
    <w:rsid w:val="00400F30"/>
    <w:rsid w:val="00400FA1"/>
    <w:rsid w:val="00400FCD"/>
    <w:rsid w:val="00401260"/>
    <w:rsid w:val="0040133D"/>
    <w:rsid w:val="00401580"/>
    <w:rsid w:val="00401731"/>
    <w:rsid w:val="00401A27"/>
    <w:rsid w:val="00401A2D"/>
    <w:rsid w:val="00401A70"/>
    <w:rsid w:val="00401B62"/>
    <w:rsid w:val="00401B80"/>
    <w:rsid w:val="00401C61"/>
    <w:rsid w:val="00401CA2"/>
    <w:rsid w:val="00401CFE"/>
    <w:rsid w:val="00401D69"/>
    <w:rsid w:val="00401F50"/>
    <w:rsid w:val="00401F96"/>
    <w:rsid w:val="0040200D"/>
    <w:rsid w:val="0040212F"/>
    <w:rsid w:val="0040222A"/>
    <w:rsid w:val="004022AF"/>
    <w:rsid w:val="00402356"/>
    <w:rsid w:val="00402359"/>
    <w:rsid w:val="0040252A"/>
    <w:rsid w:val="0040263C"/>
    <w:rsid w:val="0040269E"/>
    <w:rsid w:val="0040276D"/>
    <w:rsid w:val="00402775"/>
    <w:rsid w:val="00402792"/>
    <w:rsid w:val="00402794"/>
    <w:rsid w:val="004027EC"/>
    <w:rsid w:val="00402830"/>
    <w:rsid w:val="004028BE"/>
    <w:rsid w:val="00402983"/>
    <w:rsid w:val="00402A53"/>
    <w:rsid w:val="00402B61"/>
    <w:rsid w:val="00402C17"/>
    <w:rsid w:val="00402CEB"/>
    <w:rsid w:val="00402CFC"/>
    <w:rsid w:val="00402DB0"/>
    <w:rsid w:val="00402DC1"/>
    <w:rsid w:val="00402E77"/>
    <w:rsid w:val="00402EBB"/>
    <w:rsid w:val="00402ECB"/>
    <w:rsid w:val="0040302C"/>
    <w:rsid w:val="00403030"/>
    <w:rsid w:val="0040304B"/>
    <w:rsid w:val="0040306B"/>
    <w:rsid w:val="0040313B"/>
    <w:rsid w:val="00403167"/>
    <w:rsid w:val="00403169"/>
    <w:rsid w:val="004031A2"/>
    <w:rsid w:val="004032E1"/>
    <w:rsid w:val="00403396"/>
    <w:rsid w:val="0040341C"/>
    <w:rsid w:val="00403446"/>
    <w:rsid w:val="00403490"/>
    <w:rsid w:val="00403534"/>
    <w:rsid w:val="0040354B"/>
    <w:rsid w:val="004035BD"/>
    <w:rsid w:val="00403687"/>
    <w:rsid w:val="00403728"/>
    <w:rsid w:val="00403771"/>
    <w:rsid w:val="00403794"/>
    <w:rsid w:val="0040398E"/>
    <w:rsid w:val="00403B46"/>
    <w:rsid w:val="00403B61"/>
    <w:rsid w:val="00403B70"/>
    <w:rsid w:val="00403B84"/>
    <w:rsid w:val="00403C62"/>
    <w:rsid w:val="00403C99"/>
    <w:rsid w:val="00403D8B"/>
    <w:rsid w:val="00403DB0"/>
    <w:rsid w:val="00403DD6"/>
    <w:rsid w:val="00403DE4"/>
    <w:rsid w:val="00403E13"/>
    <w:rsid w:val="00403E52"/>
    <w:rsid w:val="00403EC0"/>
    <w:rsid w:val="0040407E"/>
    <w:rsid w:val="00404141"/>
    <w:rsid w:val="0040417A"/>
    <w:rsid w:val="00404183"/>
    <w:rsid w:val="004041AE"/>
    <w:rsid w:val="004041E0"/>
    <w:rsid w:val="00404258"/>
    <w:rsid w:val="00404291"/>
    <w:rsid w:val="004042FF"/>
    <w:rsid w:val="004043C0"/>
    <w:rsid w:val="00404411"/>
    <w:rsid w:val="00404466"/>
    <w:rsid w:val="004044E2"/>
    <w:rsid w:val="004044E7"/>
    <w:rsid w:val="00404569"/>
    <w:rsid w:val="0040457A"/>
    <w:rsid w:val="00404625"/>
    <w:rsid w:val="00404703"/>
    <w:rsid w:val="00404835"/>
    <w:rsid w:val="004048D2"/>
    <w:rsid w:val="004048D5"/>
    <w:rsid w:val="00404A04"/>
    <w:rsid w:val="00404A0A"/>
    <w:rsid w:val="00404B48"/>
    <w:rsid w:val="00404BD2"/>
    <w:rsid w:val="00404BE6"/>
    <w:rsid w:val="00404BE9"/>
    <w:rsid w:val="00404C2A"/>
    <w:rsid w:val="00404C85"/>
    <w:rsid w:val="00404D31"/>
    <w:rsid w:val="00404DC2"/>
    <w:rsid w:val="00404E44"/>
    <w:rsid w:val="00404EA5"/>
    <w:rsid w:val="00404F55"/>
    <w:rsid w:val="00404F99"/>
    <w:rsid w:val="00405008"/>
    <w:rsid w:val="0040512E"/>
    <w:rsid w:val="004052A8"/>
    <w:rsid w:val="004052AC"/>
    <w:rsid w:val="00405425"/>
    <w:rsid w:val="00405441"/>
    <w:rsid w:val="004054BA"/>
    <w:rsid w:val="004054DE"/>
    <w:rsid w:val="0040554B"/>
    <w:rsid w:val="0040554F"/>
    <w:rsid w:val="004055AF"/>
    <w:rsid w:val="004055CF"/>
    <w:rsid w:val="004055EF"/>
    <w:rsid w:val="0040574C"/>
    <w:rsid w:val="00405826"/>
    <w:rsid w:val="0040582B"/>
    <w:rsid w:val="004058A3"/>
    <w:rsid w:val="004058AA"/>
    <w:rsid w:val="004059BF"/>
    <w:rsid w:val="004059F9"/>
    <w:rsid w:val="00405A14"/>
    <w:rsid w:val="00405AFA"/>
    <w:rsid w:val="00405B2E"/>
    <w:rsid w:val="00405B34"/>
    <w:rsid w:val="00405BBA"/>
    <w:rsid w:val="00405C5E"/>
    <w:rsid w:val="00405C99"/>
    <w:rsid w:val="00405CA2"/>
    <w:rsid w:val="00405D0E"/>
    <w:rsid w:val="00405D33"/>
    <w:rsid w:val="00405DFE"/>
    <w:rsid w:val="00405E09"/>
    <w:rsid w:val="00405E6D"/>
    <w:rsid w:val="00405F38"/>
    <w:rsid w:val="00405FAD"/>
    <w:rsid w:val="0040635A"/>
    <w:rsid w:val="004064CF"/>
    <w:rsid w:val="004064F3"/>
    <w:rsid w:val="0040673A"/>
    <w:rsid w:val="004068A9"/>
    <w:rsid w:val="00406975"/>
    <w:rsid w:val="00406A8B"/>
    <w:rsid w:val="00406DB0"/>
    <w:rsid w:val="00406DC1"/>
    <w:rsid w:val="00406FAE"/>
    <w:rsid w:val="00407056"/>
    <w:rsid w:val="00407084"/>
    <w:rsid w:val="00407137"/>
    <w:rsid w:val="00407182"/>
    <w:rsid w:val="00407227"/>
    <w:rsid w:val="004073FF"/>
    <w:rsid w:val="004074F1"/>
    <w:rsid w:val="0040751E"/>
    <w:rsid w:val="00407573"/>
    <w:rsid w:val="0040786E"/>
    <w:rsid w:val="00407A89"/>
    <w:rsid w:val="00407AD6"/>
    <w:rsid w:val="00407ADB"/>
    <w:rsid w:val="00407AE9"/>
    <w:rsid w:val="00407BFD"/>
    <w:rsid w:val="00407ECE"/>
    <w:rsid w:val="00407F6D"/>
    <w:rsid w:val="00407F84"/>
    <w:rsid w:val="00410175"/>
    <w:rsid w:val="004101BD"/>
    <w:rsid w:val="004101CE"/>
    <w:rsid w:val="00410394"/>
    <w:rsid w:val="004103E4"/>
    <w:rsid w:val="0041051F"/>
    <w:rsid w:val="00410528"/>
    <w:rsid w:val="004106C4"/>
    <w:rsid w:val="0041070F"/>
    <w:rsid w:val="004107E8"/>
    <w:rsid w:val="004108FE"/>
    <w:rsid w:val="00410943"/>
    <w:rsid w:val="00410970"/>
    <w:rsid w:val="00410997"/>
    <w:rsid w:val="004109DE"/>
    <w:rsid w:val="00410AC5"/>
    <w:rsid w:val="00410B6F"/>
    <w:rsid w:val="00410BC9"/>
    <w:rsid w:val="00410E03"/>
    <w:rsid w:val="00410E3D"/>
    <w:rsid w:val="00410E6F"/>
    <w:rsid w:val="00410ECB"/>
    <w:rsid w:val="00410F78"/>
    <w:rsid w:val="0041116D"/>
    <w:rsid w:val="004111C4"/>
    <w:rsid w:val="00411345"/>
    <w:rsid w:val="00411364"/>
    <w:rsid w:val="004113D7"/>
    <w:rsid w:val="0041144F"/>
    <w:rsid w:val="00411472"/>
    <w:rsid w:val="004114CA"/>
    <w:rsid w:val="0041164C"/>
    <w:rsid w:val="004117A6"/>
    <w:rsid w:val="004118EC"/>
    <w:rsid w:val="0041190C"/>
    <w:rsid w:val="00411925"/>
    <w:rsid w:val="0041194C"/>
    <w:rsid w:val="0041195F"/>
    <w:rsid w:val="00411974"/>
    <w:rsid w:val="004119FE"/>
    <w:rsid w:val="00411A76"/>
    <w:rsid w:val="00411ABB"/>
    <w:rsid w:val="00411B21"/>
    <w:rsid w:val="00411C27"/>
    <w:rsid w:val="00411D8D"/>
    <w:rsid w:val="004120F5"/>
    <w:rsid w:val="00412130"/>
    <w:rsid w:val="00412163"/>
    <w:rsid w:val="00412171"/>
    <w:rsid w:val="004121DA"/>
    <w:rsid w:val="00412393"/>
    <w:rsid w:val="004123EC"/>
    <w:rsid w:val="0041242C"/>
    <w:rsid w:val="00412496"/>
    <w:rsid w:val="004124A3"/>
    <w:rsid w:val="004124DF"/>
    <w:rsid w:val="0041252B"/>
    <w:rsid w:val="004125A5"/>
    <w:rsid w:val="004125C2"/>
    <w:rsid w:val="004126E2"/>
    <w:rsid w:val="0041271A"/>
    <w:rsid w:val="0041273E"/>
    <w:rsid w:val="00412821"/>
    <w:rsid w:val="004128B6"/>
    <w:rsid w:val="004128E8"/>
    <w:rsid w:val="00412978"/>
    <w:rsid w:val="00412A33"/>
    <w:rsid w:val="00412B85"/>
    <w:rsid w:val="00412C24"/>
    <w:rsid w:val="00412C95"/>
    <w:rsid w:val="00412DCE"/>
    <w:rsid w:val="00413281"/>
    <w:rsid w:val="004132FB"/>
    <w:rsid w:val="004133E0"/>
    <w:rsid w:val="00413466"/>
    <w:rsid w:val="0041346F"/>
    <w:rsid w:val="00413685"/>
    <w:rsid w:val="004136B6"/>
    <w:rsid w:val="004137E6"/>
    <w:rsid w:val="0041392C"/>
    <w:rsid w:val="0041392F"/>
    <w:rsid w:val="00413BF0"/>
    <w:rsid w:val="00413C4A"/>
    <w:rsid w:val="00413C77"/>
    <w:rsid w:val="00413C9B"/>
    <w:rsid w:val="00413CDD"/>
    <w:rsid w:val="00413D15"/>
    <w:rsid w:val="00413E82"/>
    <w:rsid w:val="00413E9D"/>
    <w:rsid w:val="00413E9F"/>
    <w:rsid w:val="004141A3"/>
    <w:rsid w:val="0041427E"/>
    <w:rsid w:val="004143DA"/>
    <w:rsid w:val="00414415"/>
    <w:rsid w:val="0041447A"/>
    <w:rsid w:val="004145DB"/>
    <w:rsid w:val="004146EF"/>
    <w:rsid w:val="0041471A"/>
    <w:rsid w:val="00414792"/>
    <w:rsid w:val="004147D1"/>
    <w:rsid w:val="00414847"/>
    <w:rsid w:val="00414884"/>
    <w:rsid w:val="004148A7"/>
    <w:rsid w:val="004148B7"/>
    <w:rsid w:val="0041497E"/>
    <w:rsid w:val="00414A24"/>
    <w:rsid w:val="00414A3F"/>
    <w:rsid w:val="00414A69"/>
    <w:rsid w:val="00414BD5"/>
    <w:rsid w:val="00414C24"/>
    <w:rsid w:val="00414C8B"/>
    <w:rsid w:val="00414DD5"/>
    <w:rsid w:val="00414EA6"/>
    <w:rsid w:val="00414F56"/>
    <w:rsid w:val="00414F77"/>
    <w:rsid w:val="00414FD2"/>
    <w:rsid w:val="0041503F"/>
    <w:rsid w:val="004151C6"/>
    <w:rsid w:val="00415361"/>
    <w:rsid w:val="00415363"/>
    <w:rsid w:val="004153F0"/>
    <w:rsid w:val="0041543B"/>
    <w:rsid w:val="00415602"/>
    <w:rsid w:val="004157AF"/>
    <w:rsid w:val="0041581F"/>
    <w:rsid w:val="004159CF"/>
    <w:rsid w:val="00415AB7"/>
    <w:rsid w:val="00415B66"/>
    <w:rsid w:val="00415CD4"/>
    <w:rsid w:val="00415D93"/>
    <w:rsid w:val="00415F60"/>
    <w:rsid w:val="00416004"/>
    <w:rsid w:val="00416036"/>
    <w:rsid w:val="004160AE"/>
    <w:rsid w:val="00416256"/>
    <w:rsid w:val="00416267"/>
    <w:rsid w:val="00416281"/>
    <w:rsid w:val="00416304"/>
    <w:rsid w:val="0041637E"/>
    <w:rsid w:val="00416455"/>
    <w:rsid w:val="004164DE"/>
    <w:rsid w:val="004164E6"/>
    <w:rsid w:val="004165FF"/>
    <w:rsid w:val="004167AA"/>
    <w:rsid w:val="00416842"/>
    <w:rsid w:val="00416902"/>
    <w:rsid w:val="00416942"/>
    <w:rsid w:val="00416948"/>
    <w:rsid w:val="004169C8"/>
    <w:rsid w:val="00416A1B"/>
    <w:rsid w:val="00416B56"/>
    <w:rsid w:val="00416B5B"/>
    <w:rsid w:val="00416D4A"/>
    <w:rsid w:val="00416E22"/>
    <w:rsid w:val="00416FB1"/>
    <w:rsid w:val="00417191"/>
    <w:rsid w:val="004171BC"/>
    <w:rsid w:val="00417235"/>
    <w:rsid w:val="0041726E"/>
    <w:rsid w:val="004172D7"/>
    <w:rsid w:val="004173A4"/>
    <w:rsid w:val="00417736"/>
    <w:rsid w:val="004177B4"/>
    <w:rsid w:val="004177B9"/>
    <w:rsid w:val="004177C5"/>
    <w:rsid w:val="00417AA4"/>
    <w:rsid w:val="00417BC1"/>
    <w:rsid w:val="00417C5F"/>
    <w:rsid w:val="00417D50"/>
    <w:rsid w:val="00417DB3"/>
    <w:rsid w:val="00417F5B"/>
    <w:rsid w:val="004200F4"/>
    <w:rsid w:val="00420176"/>
    <w:rsid w:val="00420209"/>
    <w:rsid w:val="0042022B"/>
    <w:rsid w:val="004202C5"/>
    <w:rsid w:val="0042032B"/>
    <w:rsid w:val="004203B0"/>
    <w:rsid w:val="0042044E"/>
    <w:rsid w:val="00420453"/>
    <w:rsid w:val="0042052E"/>
    <w:rsid w:val="0042053B"/>
    <w:rsid w:val="00420566"/>
    <w:rsid w:val="0042060A"/>
    <w:rsid w:val="0042064C"/>
    <w:rsid w:val="00420779"/>
    <w:rsid w:val="00420869"/>
    <w:rsid w:val="00420884"/>
    <w:rsid w:val="004209C6"/>
    <w:rsid w:val="004209F9"/>
    <w:rsid w:val="00420A23"/>
    <w:rsid w:val="00420BE8"/>
    <w:rsid w:val="00420C17"/>
    <w:rsid w:val="00420C51"/>
    <w:rsid w:val="00420E12"/>
    <w:rsid w:val="00420E92"/>
    <w:rsid w:val="00420F6D"/>
    <w:rsid w:val="00420F7C"/>
    <w:rsid w:val="0042103A"/>
    <w:rsid w:val="004210BD"/>
    <w:rsid w:val="00421190"/>
    <w:rsid w:val="00421295"/>
    <w:rsid w:val="004212C6"/>
    <w:rsid w:val="004215D4"/>
    <w:rsid w:val="004215DE"/>
    <w:rsid w:val="00421625"/>
    <w:rsid w:val="00421674"/>
    <w:rsid w:val="00421716"/>
    <w:rsid w:val="004217C2"/>
    <w:rsid w:val="00421840"/>
    <w:rsid w:val="004218F9"/>
    <w:rsid w:val="004219DF"/>
    <w:rsid w:val="00421A4E"/>
    <w:rsid w:val="00421A6B"/>
    <w:rsid w:val="00421B1A"/>
    <w:rsid w:val="00421C9B"/>
    <w:rsid w:val="00421D3F"/>
    <w:rsid w:val="00421DCE"/>
    <w:rsid w:val="00421E37"/>
    <w:rsid w:val="00421EE0"/>
    <w:rsid w:val="00421EE3"/>
    <w:rsid w:val="00421EE6"/>
    <w:rsid w:val="00421EFB"/>
    <w:rsid w:val="00421F9F"/>
    <w:rsid w:val="00422010"/>
    <w:rsid w:val="0042204B"/>
    <w:rsid w:val="0042207B"/>
    <w:rsid w:val="00422094"/>
    <w:rsid w:val="004220CC"/>
    <w:rsid w:val="00422120"/>
    <w:rsid w:val="00422162"/>
    <w:rsid w:val="00422193"/>
    <w:rsid w:val="004221C2"/>
    <w:rsid w:val="0042221D"/>
    <w:rsid w:val="00422225"/>
    <w:rsid w:val="004222F9"/>
    <w:rsid w:val="004222FA"/>
    <w:rsid w:val="004223C2"/>
    <w:rsid w:val="00422473"/>
    <w:rsid w:val="004224F1"/>
    <w:rsid w:val="00422579"/>
    <w:rsid w:val="004225C1"/>
    <w:rsid w:val="004226AD"/>
    <w:rsid w:val="0042272B"/>
    <w:rsid w:val="00422817"/>
    <w:rsid w:val="004228A9"/>
    <w:rsid w:val="004228F2"/>
    <w:rsid w:val="00422977"/>
    <w:rsid w:val="0042299E"/>
    <w:rsid w:val="00422AA6"/>
    <w:rsid w:val="00422B1C"/>
    <w:rsid w:val="00422B80"/>
    <w:rsid w:val="00422BEF"/>
    <w:rsid w:val="00422D38"/>
    <w:rsid w:val="00422D4A"/>
    <w:rsid w:val="00422D8A"/>
    <w:rsid w:val="00422DC7"/>
    <w:rsid w:val="00422ED6"/>
    <w:rsid w:val="00422EEA"/>
    <w:rsid w:val="00422EEB"/>
    <w:rsid w:val="00422F7A"/>
    <w:rsid w:val="00423121"/>
    <w:rsid w:val="0042319A"/>
    <w:rsid w:val="004231D1"/>
    <w:rsid w:val="004233FB"/>
    <w:rsid w:val="00423409"/>
    <w:rsid w:val="0042341F"/>
    <w:rsid w:val="00423467"/>
    <w:rsid w:val="0042375E"/>
    <w:rsid w:val="004238B7"/>
    <w:rsid w:val="004238E7"/>
    <w:rsid w:val="004238F1"/>
    <w:rsid w:val="004238FA"/>
    <w:rsid w:val="00423910"/>
    <w:rsid w:val="004239A6"/>
    <w:rsid w:val="00423BCD"/>
    <w:rsid w:val="00423D0C"/>
    <w:rsid w:val="00423E9B"/>
    <w:rsid w:val="00423EB3"/>
    <w:rsid w:val="00423EDC"/>
    <w:rsid w:val="00423F5A"/>
    <w:rsid w:val="004240CA"/>
    <w:rsid w:val="00424201"/>
    <w:rsid w:val="00424219"/>
    <w:rsid w:val="00424286"/>
    <w:rsid w:val="004242F6"/>
    <w:rsid w:val="00424379"/>
    <w:rsid w:val="00424458"/>
    <w:rsid w:val="004244E3"/>
    <w:rsid w:val="00424614"/>
    <w:rsid w:val="004246FC"/>
    <w:rsid w:val="00424701"/>
    <w:rsid w:val="0042476F"/>
    <w:rsid w:val="00424858"/>
    <w:rsid w:val="004248A4"/>
    <w:rsid w:val="004249D7"/>
    <w:rsid w:val="00424A0F"/>
    <w:rsid w:val="00424A8C"/>
    <w:rsid w:val="00424B2B"/>
    <w:rsid w:val="00424B97"/>
    <w:rsid w:val="00424C00"/>
    <w:rsid w:val="00424C9C"/>
    <w:rsid w:val="00424E99"/>
    <w:rsid w:val="00424EA7"/>
    <w:rsid w:val="00424F6C"/>
    <w:rsid w:val="00424FFD"/>
    <w:rsid w:val="0042503A"/>
    <w:rsid w:val="0042504C"/>
    <w:rsid w:val="004250FB"/>
    <w:rsid w:val="00425132"/>
    <w:rsid w:val="00425253"/>
    <w:rsid w:val="00425286"/>
    <w:rsid w:val="004252A0"/>
    <w:rsid w:val="0042535C"/>
    <w:rsid w:val="004254C0"/>
    <w:rsid w:val="004254CB"/>
    <w:rsid w:val="00425558"/>
    <w:rsid w:val="00425620"/>
    <w:rsid w:val="004256F4"/>
    <w:rsid w:val="0042572E"/>
    <w:rsid w:val="00425791"/>
    <w:rsid w:val="004257C3"/>
    <w:rsid w:val="0042586F"/>
    <w:rsid w:val="00425926"/>
    <w:rsid w:val="00425950"/>
    <w:rsid w:val="00425996"/>
    <w:rsid w:val="004259A7"/>
    <w:rsid w:val="00425A9F"/>
    <w:rsid w:val="00425B45"/>
    <w:rsid w:val="00425C69"/>
    <w:rsid w:val="00425D73"/>
    <w:rsid w:val="00425DA2"/>
    <w:rsid w:val="0042600C"/>
    <w:rsid w:val="00426025"/>
    <w:rsid w:val="004260C1"/>
    <w:rsid w:val="00426143"/>
    <w:rsid w:val="004261CA"/>
    <w:rsid w:val="0042627B"/>
    <w:rsid w:val="004263FF"/>
    <w:rsid w:val="0042648E"/>
    <w:rsid w:val="00426635"/>
    <w:rsid w:val="00426711"/>
    <w:rsid w:val="0042679E"/>
    <w:rsid w:val="0042687C"/>
    <w:rsid w:val="00426A80"/>
    <w:rsid w:val="00426A9D"/>
    <w:rsid w:val="00426B24"/>
    <w:rsid w:val="00426B2B"/>
    <w:rsid w:val="00426B9F"/>
    <w:rsid w:val="00426CA4"/>
    <w:rsid w:val="00426CC3"/>
    <w:rsid w:val="00426CD3"/>
    <w:rsid w:val="00426E76"/>
    <w:rsid w:val="00426EC5"/>
    <w:rsid w:val="00426F28"/>
    <w:rsid w:val="0042708E"/>
    <w:rsid w:val="00427158"/>
    <w:rsid w:val="00427188"/>
    <w:rsid w:val="004273CF"/>
    <w:rsid w:val="004273D8"/>
    <w:rsid w:val="004273FC"/>
    <w:rsid w:val="00427512"/>
    <w:rsid w:val="00427525"/>
    <w:rsid w:val="00427541"/>
    <w:rsid w:val="00427624"/>
    <w:rsid w:val="0042765D"/>
    <w:rsid w:val="004276DD"/>
    <w:rsid w:val="0042772F"/>
    <w:rsid w:val="004277C3"/>
    <w:rsid w:val="0042788D"/>
    <w:rsid w:val="0042789B"/>
    <w:rsid w:val="004278F2"/>
    <w:rsid w:val="00427959"/>
    <w:rsid w:val="00427977"/>
    <w:rsid w:val="004279B4"/>
    <w:rsid w:val="00427AEB"/>
    <w:rsid w:val="00427C66"/>
    <w:rsid w:val="00427D4D"/>
    <w:rsid w:val="00427DAD"/>
    <w:rsid w:val="00427DFE"/>
    <w:rsid w:val="00427E5B"/>
    <w:rsid w:val="00427F1D"/>
    <w:rsid w:val="00430055"/>
    <w:rsid w:val="004300DB"/>
    <w:rsid w:val="0043016C"/>
    <w:rsid w:val="004302D3"/>
    <w:rsid w:val="004303B2"/>
    <w:rsid w:val="004304C1"/>
    <w:rsid w:val="004304E3"/>
    <w:rsid w:val="004304F8"/>
    <w:rsid w:val="0043071F"/>
    <w:rsid w:val="004307A7"/>
    <w:rsid w:val="00430859"/>
    <w:rsid w:val="004308F1"/>
    <w:rsid w:val="00430920"/>
    <w:rsid w:val="00430968"/>
    <w:rsid w:val="004309AD"/>
    <w:rsid w:val="00430A25"/>
    <w:rsid w:val="00430B57"/>
    <w:rsid w:val="00430B7F"/>
    <w:rsid w:val="00430BA5"/>
    <w:rsid w:val="00430D77"/>
    <w:rsid w:val="00431005"/>
    <w:rsid w:val="0043114D"/>
    <w:rsid w:val="00431184"/>
    <w:rsid w:val="004311AB"/>
    <w:rsid w:val="004311EC"/>
    <w:rsid w:val="004311F8"/>
    <w:rsid w:val="00431209"/>
    <w:rsid w:val="004312CC"/>
    <w:rsid w:val="0043136C"/>
    <w:rsid w:val="004313AA"/>
    <w:rsid w:val="004313F4"/>
    <w:rsid w:val="004314F5"/>
    <w:rsid w:val="00431518"/>
    <w:rsid w:val="0043152B"/>
    <w:rsid w:val="00431606"/>
    <w:rsid w:val="00431776"/>
    <w:rsid w:val="004317D0"/>
    <w:rsid w:val="004319AA"/>
    <w:rsid w:val="00431A6A"/>
    <w:rsid w:val="00431A99"/>
    <w:rsid w:val="00431AB7"/>
    <w:rsid w:val="00431B02"/>
    <w:rsid w:val="00431C80"/>
    <w:rsid w:val="00431F70"/>
    <w:rsid w:val="00431F99"/>
    <w:rsid w:val="0043204C"/>
    <w:rsid w:val="004320FD"/>
    <w:rsid w:val="0043212F"/>
    <w:rsid w:val="004322C6"/>
    <w:rsid w:val="00432302"/>
    <w:rsid w:val="004323A5"/>
    <w:rsid w:val="00432422"/>
    <w:rsid w:val="00432449"/>
    <w:rsid w:val="0043245A"/>
    <w:rsid w:val="004324FA"/>
    <w:rsid w:val="00432638"/>
    <w:rsid w:val="00432746"/>
    <w:rsid w:val="00432955"/>
    <w:rsid w:val="004329E6"/>
    <w:rsid w:val="00432AC5"/>
    <w:rsid w:val="00432C56"/>
    <w:rsid w:val="00432C7D"/>
    <w:rsid w:val="00432CFA"/>
    <w:rsid w:val="00432D21"/>
    <w:rsid w:val="00432D6A"/>
    <w:rsid w:val="00432DA0"/>
    <w:rsid w:val="00432F8F"/>
    <w:rsid w:val="00432FCB"/>
    <w:rsid w:val="0043305B"/>
    <w:rsid w:val="00433103"/>
    <w:rsid w:val="00433119"/>
    <w:rsid w:val="0043321C"/>
    <w:rsid w:val="0043335A"/>
    <w:rsid w:val="00433453"/>
    <w:rsid w:val="0043371F"/>
    <w:rsid w:val="004338EB"/>
    <w:rsid w:val="004339A9"/>
    <w:rsid w:val="004339AD"/>
    <w:rsid w:val="004339BC"/>
    <w:rsid w:val="004339C2"/>
    <w:rsid w:val="004339DE"/>
    <w:rsid w:val="00433A8A"/>
    <w:rsid w:val="00433AA4"/>
    <w:rsid w:val="00433AFA"/>
    <w:rsid w:val="00433B75"/>
    <w:rsid w:val="00433B8A"/>
    <w:rsid w:val="00433B9E"/>
    <w:rsid w:val="00433CF1"/>
    <w:rsid w:val="00433DB1"/>
    <w:rsid w:val="00433E7B"/>
    <w:rsid w:val="00433EED"/>
    <w:rsid w:val="00434001"/>
    <w:rsid w:val="0043402B"/>
    <w:rsid w:val="00434091"/>
    <w:rsid w:val="004340C0"/>
    <w:rsid w:val="004340F1"/>
    <w:rsid w:val="004341F3"/>
    <w:rsid w:val="00434358"/>
    <w:rsid w:val="004344C2"/>
    <w:rsid w:val="0043473B"/>
    <w:rsid w:val="0043478E"/>
    <w:rsid w:val="004348FC"/>
    <w:rsid w:val="00434977"/>
    <w:rsid w:val="004349AA"/>
    <w:rsid w:val="00434A8A"/>
    <w:rsid w:val="00434BC9"/>
    <w:rsid w:val="00434C25"/>
    <w:rsid w:val="00434E5E"/>
    <w:rsid w:val="00434E79"/>
    <w:rsid w:val="00434E7A"/>
    <w:rsid w:val="00434EFB"/>
    <w:rsid w:val="00434F02"/>
    <w:rsid w:val="00434F9A"/>
    <w:rsid w:val="00435062"/>
    <w:rsid w:val="004354B9"/>
    <w:rsid w:val="00435710"/>
    <w:rsid w:val="00435741"/>
    <w:rsid w:val="0043596B"/>
    <w:rsid w:val="0043599C"/>
    <w:rsid w:val="004359DD"/>
    <w:rsid w:val="004359E9"/>
    <w:rsid w:val="00435A97"/>
    <w:rsid w:val="00435AA4"/>
    <w:rsid w:val="00435B78"/>
    <w:rsid w:val="00435BC5"/>
    <w:rsid w:val="00435C3D"/>
    <w:rsid w:val="00435D7E"/>
    <w:rsid w:val="00435E3B"/>
    <w:rsid w:val="00435EB8"/>
    <w:rsid w:val="00435FB2"/>
    <w:rsid w:val="0043601E"/>
    <w:rsid w:val="00436139"/>
    <w:rsid w:val="0043616F"/>
    <w:rsid w:val="00436204"/>
    <w:rsid w:val="0043648A"/>
    <w:rsid w:val="00436493"/>
    <w:rsid w:val="004364D8"/>
    <w:rsid w:val="0043671A"/>
    <w:rsid w:val="0043674F"/>
    <w:rsid w:val="00436977"/>
    <w:rsid w:val="00436992"/>
    <w:rsid w:val="004369A1"/>
    <w:rsid w:val="00436A42"/>
    <w:rsid w:val="00436A9B"/>
    <w:rsid w:val="00436AC0"/>
    <w:rsid w:val="00436AC6"/>
    <w:rsid w:val="00436ADB"/>
    <w:rsid w:val="00436AE3"/>
    <w:rsid w:val="00436B57"/>
    <w:rsid w:val="00436B7A"/>
    <w:rsid w:val="00436C09"/>
    <w:rsid w:val="00436C3F"/>
    <w:rsid w:val="00436C43"/>
    <w:rsid w:val="00436CF6"/>
    <w:rsid w:val="0043717A"/>
    <w:rsid w:val="00437288"/>
    <w:rsid w:val="00437452"/>
    <w:rsid w:val="0043745F"/>
    <w:rsid w:val="0043767E"/>
    <w:rsid w:val="00437684"/>
    <w:rsid w:val="00437765"/>
    <w:rsid w:val="004377FA"/>
    <w:rsid w:val="004378D5"/>
    <w:rsid w:val="00437915"/>
    <w:rsid w:val="00437A26"/>
    <w:rsid w:val="00437A86"/>
    <w:rsid w:val="00437B1F"/>
    <w:rsid w:val="00437E54"/>
    <w:rsid w:val="0044005D"/>
    <w:rsid w:val="00440090"/>
    <w:rsid w:val="0044009A"/>
    <w:rsid w:val="004401D8"/>
    <w:rsid w:val="004401E3"/>
    <w:rsid w:val="0044027D"/>
    <w:rsid w:val="00440282"/>
    <w:rsid w:val="004403EE"/>
    <w:rsid w:val="004404CC"/>
    <w:rsid w:val="004405FE"/>
    <w:rsid w:val="004406B9"/>
    <w:rsid w:val="00440732"/>
    <w:rsid w:val="004407D5"/>
    <w:rsid w:val="004408D8"/>
    <w:rsid w:val="00440953"/>
    <w:rsid w:val="0044095F"/>
    <w:rsid w:val="00440987"/>
    <w:rsid w:val="00440998"/>
    <w:rsid w:val="004409AE"/>
    <w:rsid w:val="00440B5B"/>
    <w:rsid w:val="00440B7D"/>
    <w:rsid w:val="00440E97"/>
    <w:rsid w:val="004411EF"/>
    <w:rsid w:val="0044124B"/>
    <w:rsid w:val="004412C0"/>
    <w:rsid w:val="0044134E"/>
    <w:rsid w:val="004414EC"/>
    <w:rsid w:val="00441571"/>
    <w:rsid w:val="004416C4"/>
    <w:rsid w:val="004416D4"/>
    <w:rsid w:val="0044172A"/>
    <w:rsid w:val="00441765"/>
    <w:rsid w:val="004417D1"/>
    <w:rsid w:val="004418BA"/>
    <w:rsid w:val="004418E2"/>
    <w:rsid w:val="004418EE"/>
    <w:rsid w:val="00441989"/>
    <w:rsid w:val="00441B21"/>
    <w:rsid w:val="00441D03"/>
    <w:rsid w:val="00441DE8"/>
    <w:rsid w:val="00441DF8"/>
    <w:rsid w:val="00441FDF"/>
    <w:rsid w:val="0044201C"/>
    <w:rsid w:val="0044207E"/>
    <w:rsid w:val="0044210B"/>
    <w:rsid w:val="00442126"/>
    <w:rsid w:val="004421B3"/>
    <w:rsid w:val="00442392"/>
    <w:rsid w:val="004423B7"/>
    <w:rsid w:val="004423DF"/>
    <w:rsid w:val="004423E5"/>
    <w:rsid w:val="00442494"/>
    <w:rsid w:val="0044261B"/>
    <w:rsid w:val="00442627"/>
    <w:rsid w:val="00442647"/>
    <w:rsid w:val="00442682"/>
    <w:rsid w:val="00442734"/>
    <w:rsid w:val="004427B5"/>
    <w:rsid w:val="00442856"/>
    <w:rsid w:val="00442A28"/>
    <w:rsid w:val="00442AB8"/>
    <w:rsid w:val="00442AD5"/>
    <w:rsid w:val="00442BAA"/>
    <w:rsid w:val="00442BC5"/>
    <w:rsid w:val="00442C39"/>
    <w:rsid w:val="00442CC4"/>
    <w:rsid w:val="00442D31"/>
    <w:rsid w:val="00442D3A"/>
    <w:rsid w:val="00442DFD"/>
    <w:rsid w:val="00442E80"/>
    <w:rsid w:val="00442EAF"/>
    <w:rsid w:val="00442F5C"/>
    <w:rsid w:val="00442FF1"/>
    <w:rsid w:val="0044309A"/>
    <w:rsid w:val="004430A7"/>
    <w:rsid w:val="004430E0"/>
    <w:rsid w:val="004431C8"/>
    <w:rsid w:val="00443320"/>
    <w:rsid w:val="004433DC"/>
    <w:rsid w:val="0044346A"/>
    <w:rsid w:val="00443554"/>
    <w:rsid w:val="00443596"/>
    <w:rsid w:val="004436AB"/>
    <w:rsid w:val="00443795"/>
    <w:rsid w:val="00443822"/>
    <w:rsid w:val="004439F0"/>
    <w:rsid w:val="004439F4"/>
    <w:rsid w:val="00443AA3"/>
    <w:rsid w:val="00443B91"/>
    <w:rsid w:val="00443C29"/>
    <w:rsid w:val="00443C62"/>
    <w:rsid w:val="00443C79"/>
    <w:rsid w:val="00443DF3"/>
    <w:rsid w:val="00443DF4"/>
    <w:rsid w:val="00443EA4"/>
    <w:rsid w:val="00443EF7"/>
    <w:rsid w:val="00443F90"/>
    <w:rsid w:val="00443FB2"/>
    <w:rsid w:val="00444116"/>
    <w:rsid w:val="0044420B"/>
    <w:rsid w:val="004442C6"/>
    <w:rsid w:val="0044432F"/>
    <w:rsid w:val="00444343"/>
    <w:rsid w:val="0044435C"/>
    <w:rsid w:val="00444394"/>
    <w:rsid w:val="004443D2"/>
    <w:rsid w:val="00444423"/>
    <w:rsid w:val="00444451"/>
    <w:rsid w:val="00444498"/>
    <w:rsid w:val="004446D4"/>
    <w:rsid w:val="004448FB"/>
    <w:rsid w:val="00444932"/>
    <w:rsid w:val="00444A96"/>
    <w:rsid w:val="00444B5F"/>
    <w:rsid w:val="00444BD4"/>
    <w:rsid w:val="00444BE1"/>
    <w:rsid w:val="00444C05"/>
    <w:rsid w:val="00444C7B"/>
    <w:rsid w:val="00444E9F"/>
    <w:rsid w:val="00444EF3"/>
    <w:rsid w:val="00444F85"/>
    <w:rsid w:val="00445023"/>
    <w:rsid w:val="0044506B"/>
    <w:rsid w:val="00445095"/>
    <w:rsid w:val="004451C2"/>
    <w:rsid w:val="004452A8"/>
    <w:rsid w:val="00445404"/>
    <w:rsid w:val="00445428"/>
    <w:rsid w:val="00445487"/>
    <w:rsid w:val="00445696"/>
    <w:rsid w:val="00445735"/>
    <w:rsid w:val="004457D3"/>
    <w:rsid w:val="0044589F"/>
    <w:rsid w:val="00445A14"/>
    <w:rsid w:val="00445AC2"/>
    <w:rsid w:val="00445AF0"/>
    <w:rsid w:val="00445BE7"/>
    <w:rsid w:val="00445BF2"/>
    <w:rsid w:val="00445C02"/>
    <w:rsid w:val="00445D85"/>
    <w:rsid w:val="00445DC9"/>
    <w:rsid w:val="00445E45"/>
    <w:rsid w:val="00445E80"/>
    <w:rsid w:val="00445FC4"/>
    <w:rsid w:val="0044600D"/>
    <w:rsid w:val="0044615A"/>
    <w:rsid w:val="0044619C"/>
    <w:rsid w:val="004463F4"/>
    <w:rsid w:val="004464A3"/>
    <w:rsid w:val="004464C3"/>
    <w:rsid w:val="0044657E"/>
    <w:rsid w:val="004465B9"/>
    <w:rsid w:val="004465ED"/>
    <w:rsid w:val="0044669A"/>
    <w:rsid w:val="004469EF"/>
    <w:rsid w:val="00446A64"/>
    <w:rsid w:val="00446A7C"/>
    <w:rsid w:val="00446A99"/>
    <w:rsid w:val="00446ADB"/>
    <w:rsid w:val="00446B72"/>
    <w:rsid w:val="00446B99"/>
    <w:rsid w:val="00446C34"/>
    <w:rsid w:val="00446DC6"/>
    <w:rsid w:val="00446E76"/>
    <w:rsid w:val="00446FC2"/>
    <w:rsid w:val="0044709D"/>
    <w:rsid w:val="0044715B"/>
    <w:rsid w:val="004472BF"/>
    <w:rsid w:val="0044732E"/>
    <w:rsid w:val="00447336"/>
    <w:rsid w:val="00447351"/>
    <w:rsid w:val="00447366"/>
    <w:rsid w:val="0044740D"/>
    <w:rsid w:val="00447412"/>
    <w:rsid w:val="00447422"/>
    <w:rsid w:val="004474FC"/>
    <w:rsid w:val="00447509"/>
    <w:rsid w:val="004475EB"/>
    <w:rsid w:val="004476D7"/>
    <w:rsid w:val="00447755"/>
    <w:rsid w:val="004477AD"/>
    <w:rsid w:val="0044784A"/>
    <w:rsid w:val="00447861"/>
    <w:rsid w:val="0044789F"/>
    <w:rsid w:val="004478D8"/>
    <w:rsid w:val="00447912"/>
    <w:rsid w:val="00447B7E"/>
    <w:rsid w:val="00447C55"/>
    <w:rsid w:val="00447C67"/>
    <w:rsid w:val="00447D74"/>
    <w:rsid w:val="00447DA0"/>
    <w:rsid w:val="00447DC4"/>
    <w:rsid w:val="00447E54"/>
    <w:rsid w:val="00450049"/>
    <w:rsid w:val="004500EF"/>
    <w:rsid w:val="004500F6"/>
    <w:rsid w:val="004501D6"/>
    <w:rsid w:val="004503E3"/>
    <w:rsid w:val="004504BB"/>
    <w:rsid w:val="00450703"/>
    <w:rsid w:val="00450725"/>
    <w:rsid w:val="004508C2"/>
    <w:rsid w:val="0045095F"/>
    <w:rsid w:val="00450B01"/>
    <w:rsid w:val="00450BAA"/>
    <w:rsid w:val="00450C06"/>
    <w:rsid w:val="00450C29"/>
    <w:rsid w:val="00450CE3"/>
    <w:rsid w:val="00450E28"/>
    <w:rsid w:val="00450EF1"/>
    <w:rsid w:val="00450F0D"/>
    <w:rsid w:val="0045106B"/>
    <w:rsid w:val="004510DE"/>
    <w:rsid w:val="004510E6"/>
    <w:rsid w:val="00451365"/>
    <w:rsid w:val="004513C2"/>
    <w:rsid w:val="00451419"/>
    <w:rsid w:val="00451525"/>
    <w:rsid w:val="004515FC"/>
    <w:rsid w:val="00451623"/>
    <w:rsid w:val="0045165F"/>
    <w:rsid w:val="004517FE"/>
    <w:rsid w:val="00451807"/>
    <w:rsid w:val="00451A42"/>
    <w:rsid w:val="00451A7B"/>
    <w:rsid w:val="00451B70"/>
    <w:rsid w:val="00451CAE"/>
    <w:rsid w:val="00451D1D"/>
    <w:rsid w:val="00451E65"/>
    <w:rsid w:val="00451EE8"/>
    <w:rsid w:val="00451F05"/>
    <w:rsid w:val="00451F41"/>
    <w:rsid w:val="00451F6E"/>
    <w:rsid w:val="00452088"/>
    <w:rsid w:val="004522C0"/>
    <w:rsid w:val="004522DD"/>
    <w:rsid w:val="004523BB"/>
    <w:rsid w:val="00452412"/>
    <w:rsid w:val="00452503"/>
    <w:rsid w:val="0045251A"/>
    <w:rsid w:val="0045251B"/>
    <w:rsid w:val="00452658"/>
    <w:rsid w:val="00452788"/>
    <w:rsid w:val="004528A4"/>
    <w:rsid w:val="00452982"/>
    <w:rsid w:val="00452984"/>
    <w:rsid w:val="004529E7"/>
    <w:rsid w:val="00452A20"/>
    <w:rsid w:val="00452AD1"/>
    <w:rsid w:val="00452B13"/>
    <w:rsid w:val="00452BF9"/>
    <w:rsid w:val="00452CCF"/>
    <w:rsid w:val="00452D3F"/>
    <w:rsid w:val="00452DBB"/>
    <w:rsid w:val="00452DCC"/>
    <w:rsid w:val="00452E31"/>
    <w:rsid w:val="00452F06"/>
    <w:rsid w:val="00452FA9"/>
    <w:rsid w:val="00453115"/>
    <w:rsid w:val="0045318F"/>
    <w:rsid w:val="00453254"/>
    <w:rsid w:val="0045328B"/>
    <w:rsid w:val="004533BF"/>
    <w:rsid w:val="004534BF"/>
    <w:rsid w:val="004535E0"/>
    <w:rsid w:val="0045369D"/>
    <w:rsid w:val="0045375E"/>
    <w:rsid w:val="004537CB"/>
    <w:rsid w:val="004538EC"/>
    <w:rsid w:val="00453935"/>
    <w:rsid w:val="00453A7C"/>
    <w:rsid w:val="00453B6F"/>
    <w:rsid w:val="00453D9C"/>
    <w:rsid w:val="00453E66"/>
    <w:rsid w:val="00453EBD"/>
    <w:rsid w:val="00453FB1"/>
    <w:rsid w:val="00454096"/>
    <w:rsid w:val="00454169"/>
    <w:rsid w:val="0045416D"/>
    <w:rsid w:val="004541A4"/>
    <w:rsid w:val="0045429B"/>
    <w:rsid w:val="004542AB"/>
    <w:rsid w:val="0045430A"/>
    <w:rsid w:val="004543E1"/>
    <w:rsid w:val="004543F1"/>
    <w:rsid w:val="0045470D"/>
    <w:rsid w:val="00454733"/>
    <w:rsid w:val="004549F6"/>
    <w:rsid w:val="00454A09"/>
    <w:rsid w:val="00454A0A"/>
    <w:rsid w:val="00454A34"/>
    <w:rsid w:val="00454B39"/>
    <w:rsid w:val="00454BD3"/>
    <w:rsid w:val="00454BF5"/>
    <w:rsid w:val="00454CE4"/>
    <w:rsid w:val="00454D0A"/>
    <w:rsid w:val="00454D3B"/>
    <w:rsid w:val="00454D64"/>
    <w:rsid w:val="00454DDC"/>
    <w:rsid w:val="00454DE1"/>
    <w:rsid w:val="00454E88"/>
    <w:rsid w:val="00454ED4"/>
    <w:rsid w:val="00454EEB"/>
    <w:rsid w:val="00454F34"/>
    <w:rsid w:val="0045502E"/>
    <w:rsid w:val="0045504B"/>
    <w:rsid w:val="00455065"/>
    <w:rsid w:val="004550B6"/>
    <w:rsid w:val="004550CF"/>
    <w:rsid w:val="004550EF"/>
    <w:rsid w:val="00455115"/>
    <w:rsid w:val="004553BC"/>
    <w:rsid w:val="0045540D"/>
    <w:rsid w:val="004555AB"/>
    <w:rsid w:val="0045572B"/>
    <w:rsid w:val="00455788"/>
    <w:rsid w:val="00455816"/>
    <w:rsid w:val="004558B4"/>
    <w:rsid w:val="00455967"/>
    <w:rsid w:val="004559C5"/>
    <w:rsid w:val="00455A0B"/>
    <w:rsid w:val="00455C33"/>
    <w:rsid w:val="00455C97"/>
    <w:rsid w:val="00455D1E"/>
    <w:rsid w:val="00455D22"/>
    <w:rsid w:val="00455D9E"/>
    <w:rsid w:val="00455DAD"/>
    <w:rsid w:val="00455E67"/>
    <w:rsid w:val="00455F4C"/>
    <w:rsid w:val="00455F7D"/>
    <w:rsid w:val="00455FAF"/>
    <w:rsid w:val="00455FB4"/>
    <w:rsid w:val="00456046"/>
    <w:rsid w:val="00456146"/>
    <w:rsid w:val="00456159"/>
    <w:rsid w:val="00456187"/>
    <w:rsid w:val="00456244"/>
    <w:rsid w:val="00456268"/>
    <w:rsid w:val="0045633D"/>
    <w:rsid w:val="0045639A"/>
    <w:rsid w:val="00456421"/>
    <w:rsid w:val="00456425"/>
    <w:rsid w:val="00456431"/>
    <w:rsid w:val="004564E7"/>
    <w:rsid w:val="0045651D"/>
    <w:rsid w:val="0045660B"/>
    <w:rsid w:val="00456712"/>
    <w:rsid w:val="004567D1"/>
    <w:rsid w:val="004567F3"/>
    <w:rsid w:val="0045697B"/>
    <w:rsid w:val="00456AFC"/>
    <w:rsid w:val="00456B61"/>
    <w:rsid w:val="00456C43"/>
    <w:rsid w:val="00456DF4"/>
    <w:rsid w:val="00456E33"/>
    <w:rsid w:val="00456E76"/>
    <w:rsid w:val="00456EE4"/>
    <w:rsid w:val="00456FC1"/>
    <w:rsid w:val="004570D1"/>
    <w:rsid w:val="00457220"/>
    <w:rsid w:val="00457340"/>
    <w:rsid w:val="0045735F"/>
    <w:rsid w:val="004574D4"/>
    <w:rsid w:val="0045758B"/>
    <w:rsid w:val="004575B9"/>
    <w:rsid w:val="00457750"/>
    <w:rsid w:val="0045788E"/>
    <w:rsid w:val="0045793E"/>
    <w:rsid w:val="0045794E"/>
    <w:rsid w:val="004579FA"/>
    <w:rsid w:val="00457AC0"/>
    <w:rsid w:val="00457BED"/>
    <w:rsid w:val="00457D57"/>
    <w:rsid w:val="00457E35"/>
    <w:rsid w:val="00457F15"/>
    <w:rsid w:val="00457F38"/>
    <w:rsid w:val="00457F51"/>
    <w:rsid w:val="00457F87"/>
    <w:rsid w:val="00457F89"/>
    <w:rsid w:val="00460044"/>
    <w:rsid w:val="00460093"/>
    <w:rsid w:val="004600D0"/>
    <w:rsid w:val="0046016B"/>
    <w:rsid w:val="0046019D"/>
    <w:rsid w:val="0046034B"/>
    <w:rsid w:val="004603D0"/>
    <w:rsid w:val="00460472"/>
    <w:rsid w:val="00460479"/>
    <w:rsid w:val="004604BD"/>
    <w:rsid w:val="004604E5"/>
    <w:rsid w:val="0046057A"/>
    <w:rsid w:val="00460738"/>
    <w:rsid w:val="00460756"/>
    <w:rsid w:val="00460874"/>
    <w:rsid w:val="00460915"/>
    <w:rsid w:val="00460A5E"/>
    <w:rsid w:val="00460BEB"/>
    <w:rsid w:val="00460BF0"/>
    <w:rsid w:val="00460C9E"/>
    <w:rsid w:val="00460DF5"/>
    <w:rsid w:val="00460FC8"/>
    <w:rsid w:val="004610FD"/>
    <w:rsid w:val="0046113C"/>
    <w:rsid w:val="0046114B"/>
    <w:rsid w:val="00461192"/>
    <w:rsid w:val="004611BA"/>
    <w:rsid w:val="0046132B"/>
    <w:rsid w:val="00461339"/>
    <w:rsid w:val="004613C7"/>
    <w:rsid w:val="00461457"/>
    <w:rsid w:val="00461478"/>
    <w:rsid w:val="00461479"/>
    <w:rsid w:val="004614C3"/>
    <w:rsid w:val="00461561"/>
    <w:rsid w:val="00461611"/>
    <w:rsid w:val="004616BD"/>
    <w:rsid w:val="0046172D"/>
    <w:rsid w:val="00461785"/>
    <w:rsid w:val="004618AE"/>
    <w:rsid w:val="004618E1"/>
    <w:rsid w:val="00461A72"/>
    <w:rsid w:val="00461AAB"/>
    <w:rsid w:val="00461AB5"/>
    <w:rsid w:val="00461B3A"/>
    <w:rsid w:val="00461C4F"/>
    <w:rsid w:val="00461C77"/>
    <w:rsid w:val="00461E37"/>
    <w:rsid w:val="00461EF4"/>
    <w:rsid w:val="00461F3B"/>
    <w:rsid w:val="00461FFA"/>
    <w:rsid w:val="00462076"/>
    <w:rsid w:val="004620A4"/>
    <w:rsid w:val="004620F9"/>
    <w:rsid w:val="0046216A"/>
    <w:rsid w:val="00462183"/>
    <w:rsid w:val="004621D7"/>
    <w:rsid w:val="00462290"/>
    <w:rsid w:val="004622BC"/>
    <w:rsid w:val="004623D3"/>
    <w:rsid w:val="00462411"/>
    <w:rsid w:val="004624D2"/>
    <w:rsid w:val="0046274B"/>
    <w:rsid w:val="00462756"/>
    <w:rsid w:val="00462757"/>
    <w:rsid w:val="004627A3"/>
    <w:rsid w:val="004627D4"/>
    <w:rsid w:val="004627F7"/>
    <w:rsid w:val="00462844"/>
    <w:rsid w:val="00462970"/>
    <w:rsid w:val="004629E8"/>
    <w:rsid w:val="00462A51"/>
    <w:rsid w:val="00462A9D"/>
    <w:rsid w:val="00462B59"/>
    <w:rsid w:val="00462C0B"/>
    <w:rsid w:val="00462D3C"/>
    <w:rsid w:val="00462D5A"/>
    <w:rsid w:val="00462D91"/>
    <w:rsid w:val="00462DE1"/>
    <w:rsid w:val="00462DF3"/>
    <w:rsid w:val="00462E26"/>
    <w:rsid w:val="00462F8F"/>
    <w:rsid w:val="0046308C"/>
    <w:rsid w:val="004630F3"/>
    <w:rsid w:val="004631B7"/>
    <w:rsid w:val="00463383"/>
    <w:rsid w:val="0046338C"/>
    <w:rsid w:val="004633DC"/>
    <w:rsid w:val="00463482"/>
    <w:rsid w:val="00463500"/>
    <w:rsid w:val="0046354F"/>
    <w:rsid w:val="0046390B"/>
    <w:rsid w:val="00463A03"/>
    <w:rsid w:val="00463A7A"/>
    <w:rsid w:val="00463B55"/>
    <w:rsid w:val="00463B96"/>
    <w:rsid w:val="00463BCC"/>
    <w:rsid w:val="00463BDF"/>
    <w:rsid w:val="00463C43"/>
    <w:rsid w:val="00463C5F"/>
    <w:rsid w:val="00463C88"/>
    <w:rsid w:val="00463DD9"/>
    <w:rsid w:val="00463E8D"/>
    <w:rsid w:val="00463E9F"/>
    <w:rsid w:val="00463EA2"/>
    <w:rsid w:val="00463F43"/>
    <w:rsid w:val="00464049"/>
    <w:rsid w:val="004640AF"/>
    <w:rsid w:val="00464144"/>
    <w:rsid w:val="004641D3"/>
    <w:rsid w:val="004641E8"/>
    <w:rsid w:val="00464274"/>
    <w:rsid w:val="0046431D"/>
    <w:rsid w:val="00464328"/>
    <w:rsid w:val="00464441"/>
    <w:rsid w:val="00464467"/>
    <w:rsid w:val="0046473F"/>
    <w:rsid w:val="00464764"/>
    <w:rsid w:val="00464784"/>
    <w:rsid w:val="0046487D"/>
    <w:rsid w:val="004648A4"/>
    <w:rsid w:val="00464930"/>
    <w:rsid w:val="00464ADC"/>
    <w:rsid w:val="00464C0B"/>
    <w:rsid w:val="00464CAB"/>
    <w:rsid w:val="00464D29"/>
    <w:rsid w:val="00464EA1"/>
    <w:rsid w:val="00464EA5"/>
    <w:rsid w:val="00464EDF"/>
    <w:rsid w:val="00464F20"/>
    <w:rsid w:val="0046519B"/>
    <w:rsid w:val="004651A7"/>
    <w:rsid w:val="004651D5"/>
    <w:rsid w:val="0046540F"/>
    <w:rsid w:val="0046554E"/>
    <w:rsid w:val="0046564C"/>
    <w:rsid w:val="00465755"/>
    <w:rsid w:val="00465802"/>
    <w:rsid w:val="00465859"/>
    <w:rsid w:val="00465891"/>
    <w:rsid w:val="00465916"/>
    <w:rsid w:val="00465A7C"/>
    <w:rsid w:val="00465BD2"/>
    <w:rsid w:val="00465CC2"/>
    <w:rsid w:val="00465CF9"/>
    <w:rsid w:val="00465D3F"/>
    <w:rsid w:val="00465D95"/>
    <w:rsid w:val="00465DBD"/>
    <w:rsid w:val="00465EA2"/>
    <w:rsid w:val="00465F97"/>
    <w:rsid w:val="004661C8"/>
    <w:rsid w:val="004663AB"/>
    <w:rsid w:val="00466475"/>
    <w:rsid w:val="0046647D"/>
    <w:rsid w:val="004665B2"/>
    <w:rsid w:val="00466658"/>
    <w:rsid w:val="00466836"/>
    <w:rsid w:val="0046691F"/>
    <w:rsid w:val="004669E0"/>
    <w:rsid w:val="00466A8D"/>
    <w:rsid w:val="00466AEC"/>
    <w:rsid w:val="00466B12"/>
    <w:rsid w:val="00466C49"/>
    <w:rsid w:val="00466D72"/>
    <w:rsid w:val="00466F1D"/>
    <w:rsid w:val="00466F5A"/>
    <w:rsid w:val="00466F71"/>
    <w:rsid w:val="0046703B"/>
    <w:rsid w:val="004670A5"/>
    <w:rsid w:val="004670DD"/>
    <w:rsid w:val="0046726A"/>
    <w:rsid w:val="0046727F"/>
    <w:rsid w:val="00467307"/>
    <w:rsid w:val="004673DA"/>
    <w:rsid w:val="00467455"/>
    <w:rsid w:val="004674CD"/>
    <w:rsid w:val="00467551"/>
    <w:rsid w:val="00467566"/>
    <w:rsid w:val="00467657"/>
    <w:rsid w:val="004676CC"/>
    <w:rsid w:val="0046778B"/>
    <w:rsid w:val="0046785C"/>
    <w:rsid w:val="00467936"/>
    <w:rsid w:val="00467ACD"/>
    <w:rsid w:val="00467AE0"/>
    <w:rsid w:val="00467AF7"/>
    <w:rsid w:val="00467B06"/>
    <w:rsid w:val="00467BBA"/>
    <w:rsid w:val="00467D28"/>
    <w:rsid w:val="00467D3E"/>
    <w:rsid w:val="00467DFF"/>
    <w:rsid w:val="00467E1D"/>
    <w:rsid w:val="0047018E"/>
    <w:rsid w:val="004701A3"/>
    <w:rsid w:val="004702B9"/>
    <w:rsid w:val="00470322"/>
    <w:rsid w:val="00470336"/>
    <w:rsid w:val="004703EA"/>
    <w:rsid w:val="00470491"/>
    <w:rsid w:val="004704EF"/>
    <w:rsid w:val="004704F3"/>
    <w:rsid w:val="00470557"/>
    <w:rsid w:val="004705DA"/>
    <w:rsid w:val="004706EF"/>
    <w:rsid w:val="0047072A"/>
    <w:rsid w:val="00470778"/>
    <w:rsid w:val="00470A2A"/>
    <w:rsid w:val="00470A4F"/>
    <w:rsid w:val="00470A6F"/>
    <w:rsid w:val="00470B62"/>
    <w:rsid w:val="00470B8D"/>
    <w:rsid w:val="00470BA7"/>
    <w:rsid w:val="00470BD0"/>
    <w:rsid w:val="00470C57"/>
    <w:rsid w:val="00470D56"/>
    <w:rsid w:val="00471079"/>
    <w:rsid w:val="004710E8"/>
    <w:rsid w:val="004711EE"/>
    <w:rsid w:val="0047122E"/>
    <w:rsid w:val="0047129E"/>
    <w:rsid w:val="004712A3"/>
    <w:rsid w:val="0047148C"/>
    <w:rsid w:val="00471498"/>
    <w:rsid w:val="00471512"/>
    <w:rsid w:val="004716E4"/>
    <w:rsid w:val="004716FF"/>
    <w:rsid w:val="00471921"/>
    <w:rsid w:val="00471929"/>
    <w:rsid w:val="00471A19"/>
    <w:rsid w:val="00471BE8"/>
    <w:rsid w:val="00471C00"/>
    <w:rsid w:val="00471C7F"/>
    <w:rsid w:val="00471CF0"/>
    <w:rsid w:val="00471E16"/>
    <w:rsid w:val="00471E4E"/>
    <w:rsid w:val="00471E5A"/>
    <w:rsid w:val="00471EF4"/>
    <w:rsid w:val="00471F80"/>
    <w:rsid w:val="00471F90"/>
    <w:rsid w:val="0047204F"/>
    <w:rsid w:val="004720C9"/>
    <w:rsid w:val="004720CB"/>
    <w:rsid w:val="0047225F"/>
    <w:rsid w:val="004723D7"/>
    <w:rsid w:val="0047244D"/>
    <w:rsid w:val="00472490"/>
    <w:rsid w:val="004725B8"/>
    <w:rsid w:val="00472680"/>
    <w:rsid w:val="0047269B"/>
    <w:rsid w:val="004726CD"/>
    <w:rsid w:val="00472805"/>
    <w:rsid w:val="004728C6"/>
    <w:rsid w:val="00472931"/>
    <w:rsid w:val="00472951"/>
    <w:rsid w:val="004729EB"/>
    <w:rsid w:val="00472AA9"/>
    <w:rsid w:val="00472BE9"/>
    <w:rsid w:val="00472C7F"/>
    <w:rsid w:val="00472F0C"/>
    <w:rsid w:val="00472FB5"/>
    <w:rsid w:val="00472FEB"/>
    <w:rsid w:val="00472FFF"/>
    <w:rsid w:val="00473019"/>
    <w:rsid w:val="00473040"/>
    <w:rsid w:val="0047304F"/>
    <w:rsid w:val="00473096"/>
    <w:rsid w:val="00473132"/>
    <w:rsid w:val="00473161"/>
    <w:rsid w:val="00473211"/>
    <w:rsid w:val="0047338B"/>
    <w:rsid w:val="00473405"/>
    <w:rsid w:val="00473466"/>
    <w:rsid w:val="004734FA"/>
    <w:rsid w:val="004735D4"/>
    <w:rsid w:val="00473660"/>
    <w:rsid w:val="004737E1"/>
    <w:rsid w:val="0047382D"/>
    <w:rsid w:val="00473830"/>
    <w:rsid w:val="00473840"/>
    <w:rsid w:val="0047392D"/>
    <w:rsid w:val="00473A2D"/>
    <w:rsid w:val="00473AE0"/>
    <w:rsid w:val="00473B70"/>
    <w:rsid w:val="00473E64"/>
    <w:rsid w:val="00473F1B"/>
    <w:rsid w:val="00473F65"/>
    <w:rsid w:val="00473F9C"/>
    <w:rsid w:val="00473FB6"/>
    <w:rsid w:val="00474076"/>
    <w:rsid w:val="004740AC"/>
    <w:rsid w:val="00474161"/>
    <w:rsid w:val="00474172"/>
    <w:rsid w:val="004741CA"/>
    <w:rsid w:val="004742AF"/>
    <w:rsid w:val="004743E6"/>
    <w:rsid w:val="0047449E"/>
    <w:rsid w:val="004744F4"/>
    <w:rsid w:val="00474541"/>
    <w:rsid w:val="0047461D"/>
    <w:rsid w:val="004746A7"/>
    <w:rsid w:val="0047471D"/>
    <w:rsid w:val="00474757"/>
    <w:rsid w:val="00474784"/>
    <w:rsid w:val="004747C0"/>
    <w:rsid w:val="0047482A"/>
    <w:rsid w:val="00474848"/>
    <w:rsid w:val="00474922"/>
    <w:rsid w:val="00474927"/>
    <w:rsid w:val="0047493B"/>
    <w:rsid w:val="004749D9"/>
    <w:rsid w:val="00474A0D"/>
    <w:rsid w:val="00474ADA"/>
    <w:rsid w:val="00474BAF"/>
    <w:rsid w:val="00474C40"/>
    <w:rsid w:val="00474D44"/>
    <w:rsid w:val="00474DB3"/>
    <w:rsid w:val="00474E31"/>
    <w:rsid w:val="00474EAF"/>
    <w:rsid w:val="00474EF0"/>
    <w:rsid w:val="004750B1"/>
    <w:rsid w:val="004750CD"/>
    <w:rsid w:val="0047522A"/>
    <w:rsid w:val="004752C5"/>
    <w:rsid w:val="004752E3"/>
    <w:rsid w:val="00475393"/>
    <w:rsid w:val="00475492"/>
    <w:rsid w:val="004755E7"/>
    <w:rsid w:val="0047565B"/>
    <w:rsid w:val="004756D1"/>
    <w:rsid w:val="004756D4"/>
    <w:rsid w:val="0047576C"/>
    <w:rsid w:val="0047580F"/>
    <w:rsid w:val="00475921"/>
    <w:rsid w:val="004759C8"/>
    <w:rsid w:val="00475AC2"/>
    <w:rsid w:val="00475ADA"/>
    <w:rsid w:val="00475AE1"/>
    <w:rsid w:val="00475C48"/>
    <w:rsid w:val="00475CD8"/>
    <w:rsid w:val="00475D29"/>
    <w:rsid w:val="00475E1A"/>
    <w:rsid w:val="00475E92"/>
    <w:rsid w:val="00475FD5"/>
    <w:rsid w:val="00476055"/>
    <w:rsid w:val="004760BB"/>
    <w:rsid w:val="0047610F"/>
    <w:rsid w:val="0047614A"/>
    <w:rsid w:val="00476157"/>
    <w:rsid w:val="0047615F"/>
    <w:rsid w:val="0047617E"/>
    <w:rsid w:val="00476223"/>
    <w:rsid w:val="004762D0"/>
    <w:rsid w:val="00476382"/>
    <w:rsid w:val="00476446"/>
    <w:rsid w:val="00476523"/>
    <w:rsid w:val="004766B2"/>
    <w:rsid w:val="00476903"/>
    <w:rsid w:val="0047692B"/>
    <w:rsid w:val="004769C9"/>
    <w:rsid w:val="00476B24"/>
    <w:rsid w:val="00476D42"/>
    <w:rsid w:val="00476EF4"/>
    <w:rsid w:val="00476F48"/>
    <w:rsid w:val="0047700A"/>
    <w:rsid w:val="00477165"/>
    <w:rsid w:val="004771DC"/>
    <w:rsid w:val="0047721C"/>
    <w:rsid w:val="0047747D"/>
    <w:rsid w:val="0047759D"/>
    <w:rsid w:val="004775B5"/>
    <w:rsid w:val="0047764D"/>
    <w:rsid w:val="0047778D"/>
    <w:rsid w:val="004777DE"/>
    <w:rsid w:val="00477833"/>
    <w:rsid w:val="00477887"/>
    <w:rsid w:val="0047797D"/>
    <w:rsid w:val="00477AC2"/>
    <w:rsid w:val="00477AF1"/>
    <w:rsid w:val="00477B63"/>
    <w:rsid w:val="00477BE0"/>
    <w:rsid w:val="00477BEA"/>
    <w:rsid w:val="00477E08"/>
    <w:rsid w:val="00477FF1"/>
    <w:rsid w:val="00480198"/>
    <w:rsid w:val="00480293"/>
    <w:rsid w:val="004802C1"/>
    <w:rsid w:val="00480335"/>
    <w:rsid w:val="00480338"/>
    <w:rsid w:val="004803D7"/>
    <w:rsid w:val="00480501"/>
    <w:rsid w:val="004805B0"/>
    <w:rsid w:val="00480660"/>
    <w:rsid w:val="0048072B"/>
    <w:rsid w:val="00480748"/>
    <w:rsid w:val="004807E2"/>
    <w:rsid w:val="00480814"/>
    <w:rsid w:val="004809DF"/>
    <w:rsid w:val="004809F6"/>
    <w:rsid w:val="00480A4A"/>
    <w:rsid w:val="00480ACA"/>
    <w:rsid w:val="00480B72"/>
    <w:rsid w:val="00480CF5"/>
    <w:rsid w:val="00480DBE"/>
    <w:rsid w:val="00480E0F"/>
    <w:rsid w:val="00480F41"/>
    <w:rsid w:val="00480F58"/>
    <w:rsid w:val="0048108B"/>
    <w:rsid w:val="004810C3"/>
    <w:rsid w:val="004810C9"/>
    <w:rsid w:val="00481250"/>
    <w:rsid w:val="00481256"/>
    <w:rsid w:val="00481274"/>
    <w:rsid w:val="00481296"/>
    <w:rsid w:val="0048139B"/>
    <w:rsid w:val="00481476"/>
    <w:rsid w:val="004814D8"/>
    <w:rsid w:val="0048157F"/>
    <w:rsid w:val="00481582"/>
    <w:rsid w:val="00481585"/>
    <w:rsid w:val="00481738"/>
    <w:rsid w:val="004818CE"/>
    <w:rsid w:val="00481913"/>
    <w:rsid w:val="0048191A"/>
    <w:rsid w:val="004819C4"/>
    <w:rsid w:val="004819C8"/>
    <w:rsid w:val="00481AAB"/>
    <w:rsid w:val="00481AD4"/>
    <w:rsid w:val="00481AFE"/>
    <w:rsid w:val="00481B5C"/>
    <w:rsid w:val="00481B68"/>
    <w:rsid w:val="00481C3B"/>
    <w:rsid w:val="00481C4F"/>
    <w:rsid w:val="00481C9A"/>
    <w:rsid w:val="00481CE7"/>
    <w:rsid w:val="00481D29"/>
    <w:rsid w:val="00481D37"/>
    <w:rsid w:val="00481D91"/>
    <w:rsid w:val="00481E2B"/>
    <w:rsid w:val="00481F75"/>
    <w:rsid w:val="0048200F"/>
    <w:rsid w:val="00482029"/>
    <w:rsid w:val="004820C6"/>
    <w:rsid w:val="00482181"/>
    <w:rsid w:val="004821D6"/>
    <w:rsid w:val="0048224C"/>
    <w:rsid w:val="0048228D"/>
    <w:rsid w:val="004822A2"/>
    <w:rsid w:val="004823C1"/>
    <w:rsid w:val="004824EE"/>
    <w:rsid w:val="004825BD"/>
    <w:rsid w:val="004825F8"/>
    <w:rsid w:val="00482623"/>
    <w:rsid w:val="0048270E"/>
    <w:rsid w:val="00482747"/>
    <w:rsid w:val="0048285C"/>
    <w:rsid w:val="00482929"/>
    <w:rsid w:val="00482A63"/>
    <w:rsid w:val="00482A84"/>
    <w:rsid w:val="00482B78"/>
    <w:rsid w:val="00482D16"/>
    <w:rsid w:val="00482E6C"/>
    <w:rsid w:val="00482ED3"/>
    <w:rsid w:val="00482F20"/>
    <w:rsid w:val="00483174"/>
    <w:rsid w:val="00483184"/>
    <w:rsid w:val="00483252"/>
    <w:rsid w:val="004832CE"/>
    <w:rsid w:val="00483361"/>
    <w:rsid w:val="00483431"/>
    <w:rsid w:val="0048346F"/>
    <w:rsid w:val="00483479"/>
    <w:rsid w:val="004835B7"/>
    <w:rsid w:val="00483606"/>
    <w:rsid w:val="00483650"/>
    <w:rsid w:val="00483665"/>
    <w:rsid w:val="004836D9"/>
    <w:rsid w:val="004838A2"/>
    <w:rsid w:val="00483A64"/>
    <w:rsid w:val="00483ACE"/>
    <w:rsid w:val="00483C26"/>
    <w:rsid w:val="00483D0D"/>
    <w:rsid w:val="00483DC9"/>
    <w:rsid w:val="00483E08"/>
    <w:rsid w:val="00483EEE"/>
    <w:rsid w:val="00483F13"/>
    <w:rsid w:val="004841BE"/>
    <w:rsid w:val="004841C6"/>
    <w:rsid w:val="00484211"/>
    <w:rsid w:val="0048423E"/>
    <w:rsid w:val="0048426B"/>
    <w:rsid w:val="00484445"/>
    <w:rsid w:val="004844C9"/>
    <w:rsid w:val="0048455E"/>
    <w:rsid w:val="0048459C"/>
    <w:rsid w:val="00484622"/>
    <w:rsid w:val="004847BD"/>
    <w:rsid w:val="004848FA"/>
    <w:rsid w:val="00484ACF"/>
    <w:rsid w:val="00484AF4"/>
    <w:rsid w:val="00484BC0"/>
    <w:rsid w:val="00484BE7"/>
    <w:rsid w:val="00484BFF"/>
    <w:rsid w:val="00484C8F"/>
    <w:rsid w:val="00485050"/>
    <w:rsid w:val="00485073"/>
    <w:rsid w:val="00485091"/>
    <w:rsid w:val="0048511B"/>
    <w:rsid w:val="0048523D"/>
    <w:rsid w:val="00485245"/>
    <w:rsid w:val="004852BB"/>
    <w:rsid w:val="004852CC"/>
    <w:rsid w:val="00485317"/>
    <w:rsid w:val="004853E1"/>
    <w:rsid w:val="00485464"/>
    <w:rsid w:val="004854F8"/>
    <w:rsid w:val="00485504"/>
    <w:rsid w:val="0048554D"/>
    <w:rsid w:val="004855E5"/>
    <w:rsid w:val="0048563B"/>
    <w:rsid w:val="004856C5"/>
    <w:rsid w:val="004856F2"/>
    <w:rsid w:val="00485770"/>
    <w:rsid w:val="004857C0"/>
    <w:rsid w:val="004857E2"/>
    <w:rsid w:val="0048587B"/>
    <w:rsid w:val="0048591A"/>
    <w:rsid w:val="00485A78"/>
    <w:rsid w:val="00485AA3"/>
    <w:rsid w:val="00485AF9"/>
    <w:rsid w:val="00485B82"/>
    <w:rsid w:val="00485BFE"/>
    <w:rsid w:val="00485C2C"/>
    <w:rsid w:val="00485D0A"/>
    <w:rsid w:val="00485E42"/>
    <w:rsid w:val="00485E45"/>
    <w:rsid w:val="00485EB7"/>
    <w:rsid w:val="00485FF3"/>
    <w:rsid w:val="004862BF"/>
    <w:rsid w:val="004862F3"/>
    <w:rsid w:val="004863B0"/>
    <w:rsid w:val="00486524"/>
    <w:rsid w:val="00486613"/>
    <w:rsid w:val="00486699"/>
    <w:rsid w:val="00486798"/>
    <w:rsid w:val="004869CE"/>
    <w:rsid w:val="00486A49"/>
    <w:rsid w:val="00486ADA"/>
    <w:rsid w:val="00486B48"/>
    <w:rsid w:val="00486D8A"/>
    <w:rsid w:val="00486E38"/>
    <w:rsid w:val="00486E4A"/>
    <w:rsid w:val="00486E9D"/>
    <w:rsid w:val="00486EA1"/>
    <w:rsid w:val="00486EC0"/>
    <w:rsid w:val="00486F43"/>
    <w:rsid w:val="00487084"/>
    <w:rsid w:val="004870DF"/>
    <w:rsid w:val="0048710B"/>
    <w:rsid w:val="00487111"/>
    <w:rsid w:val="0048718C"/>
    <w:rsid w:val="0048722F"/>
    <w:rsid w:val="00487246"/>
    <w:rsid w:val="00487300"/>
    <w:rsid w:val="00487373"/>
    <w:rsid w:val="0048741A"/>
    <w:rsid w:val="00487426"/>
    <w:rsid w:val="004875B9"/>
    <w:rsid w:val="004875E6"/>
    <w:rsid w:val="004875F4"/>
    <w:rsid w:val="00487639"/>
    <w:rsid w:val="004876A9"/>
    <w:rsid w:val="00487754"/>
    <w:rsid w:val="0048790E"/>
    <w:rsid w:val="004879BF"/>
    <w:rsid w:val="00487A63"/>
    <w:rsid w:val="00487C69"/>
    <w:rsid w:val="00487D50"/>
    <w:rsid w:val="00487D53"/>
    <w:rsid w:val="00490078"/>
    <w:rsid w:val="00490189"/>
    <w:rsid w:val="004901C4"/>
    <w:rsid w:val="00490214"/>
    <w:rsid w:val="0049038A"/>
    <w:rsid w:val="00490421"/>
    <w:rsid w:val="00490456"/>
    <w:rsid w:val="004904FB"/>
    <w:rsid w:val="00490500"/>
    <w:rsid w:val="0049061D"/>
    <w:rsid w:val="0049063F"/>
    <w:rsid w:val="00490731"/>
    <w:rsid w:val="00490801"/>
    <w:rsid w:val="004908D7"/>
    <w:rsid w:val="004908FD"/>
    <w:rsid w:val="00490AA1"/>
    <w:rsid w:val="00490AA7"/>
    <w:rsid w:val="00490BC3"/>
    <w:rsid w:val="00490FC8"/>
    <w:rsid w:val="00490FFB"/>
    <w:rsid w:val="0049120E"/>
    <w:rsid w:val="00491216"/>
    <w:rsid w:val="00491232"/>
    <w:rsid w:val="004913F1"/>
    <w:rsid w:val="00491469"/>
    <w:rsid w:val="004914E8"/>
    <w:rsid w:val="00491561"/>
    <w:rsid w:val="004915F4"/>
    <w:rsid w:val="00491A6E"/>
    <w:rsid w:val="00491A81"/>
    <w:rsid w:val="00491B57"/>
    <w:rsid w:val="00491BB6"/>
    <w:rsid w:val="00491C34"/>
    <w:rsid w:val="00491CE5"/>
    <w:rsid w:val="00491D12"/>
    <w:rsid w:val="00491F43"/>
    <w:rsid w:val="00491FC7"/>
    <w:rsid w:val="00492105"/>
    <w:rsid w:val="0049218C"/>
    <w:rsid w:val="00492195"/>
    <w:rsid w:val="004922DA"/>
    <w:rsid w:val="004922ED"/>
    <w:rsid w:val="0049257B"/>
    <w:rsid w:val="004926BE"/>
    <w:rsid w:val="0049281C"/>
    <w:rsid w:val="00492966"/>
    <w:rsid w:val="00492A12"/>
    <w:rsid w:val="00492A8E"/>
    <w:rsid w:val="00492A91"/>
    <w:rsid w:val="00492AD8"/>
    <w:rsid w:val="00492BA3"/>
    <w:rsid w:val="00492C8E"/>
    <w:rsid w:val="00492CBA"/>
    <w:rsid w:val="00492CEE"/>
    <w:rsid w:val="00492ED3"/>
    <w:rsid w:val="00492F94"/>
    <w:rsid w:val="00493057"/>
    <w:rsid w:val="00493258"/>
    <w:rsid w:val="00493335"/>
    <w:rsid w:val="004933C3"/>
    <w:rsid w:val="0049342F"/>
    <w:rsid w:val="00493438"/>
    <w:rsid w:val="004934C7"/>
    <w:rsid w:val="00493698"/>
    <w:rsid w:val="004936D2"/>
    <w:rsid w:val="004936F3"/>
    <w:rsid w:val="00493751"/>
    <w:rsid w:val="004937A0"/>
    <w:rsid w:val="00493820"/>
    <w:rsid w:val="00493A11"/>
    <w:rsid w:val="00493AC2"/>
    <w:rsid w:val="00493D37"/>
    <w:rsid w:val="00493E62"/>
    <w:rsid w:val="00493E66"/>
    <w:rsid w:val="00493E83"/>
    <w:rsid w:val="00493F34"/>
    <w:rsid w:val="00494032"/>
    <w:rsid w:val="00494272"/>
    <w:rsid w:val="004942A6"/>
    <w:rsid w:val="004943E8"/>
    <w:rsid w:val="00494434"/>
    <w:rsid w:val="0049456F"/>
    <w:rsid w:val="004946FA"/>
    <w:rsid w:val="00494747"/>
    <w:rsid w:val="0049475F"/>
    <w:rsid w:val="00494777"/>
    <w:rsid w:val="0049479D"/>
    <w:rsid w:val="004947AA"/>
    <w:rsid w:val="004948CB"/>
    <w:rsid w:val="00494A10"/>
    <w:rsid w:val="00494A75"/>
    <w:rsid w:val="00494ABC"/>
    <w:rsid w:val="00494C79"/>
    <w:rsid w:val="00494CA4"/>
    <w:rsid w:val="00494CEE"/>
    <w:rsid w:val="00494D8F"/>
    <w:rsid w:val="00494DA3"/>
    <w:rsid w:val="00494DA4"/>
    <w:rsid w:val="00494DB9"/>
    <w:rsid w:val="00494E3E"/>
    <w:rsid w:val="00494EFB"/>
    <w:rsid w:val="00495026"/>
    <w:rsid w:val="0049503C"/>
    <w:rsid w:val="004951E5"/>
    <w:rsid w:val="0049529E"/>
    <w:rsid w:val="004953BE"/>
    <w:rsid w:val="004953F2"/>
    <w:rsid w:val="004954B7"/>
    <w:rsid w:val="004954CA"/>
    <w:rsid w:val="00495528"/>
    <w:rsid w:val="0049562E"/>
    <w:rsid w:val="00495658"/>
    <w:rsid w:val="00495753"/>
    <w:rsid w:val="00495762"/>
    <w:rsid w:val="00495860"/>
    <w:rsid w:val="00495992"/>
    <w:rsid w:val="00495B63"/>
    <w:rsid w:val="00495C3B"/>
    <w:rsid w:val="00495D22"/>
    <w:rsid w:val="00495DE0"/>
    <w:rsid w:val="00495ED7"/>
    <w:rsid w:val="00495F75"/>
    <w:rsid w:val="00495FDA"/>
    <w:rsid w:val="00496029"/>
    <w:rsid w:val="004960EC"/>
    <w:rsid w:val="004960FC"/>
    <w:rsid w:val="004961EE"/>
    <w:rsid w:val="00496284"/>
    <w:rsid w:val="004963E0"/>
    <w:rsid w:val="00496400"/>
    <w:rsid w:val="004964D9"/>
    <w:rsid w:val="0049654E"/>
    <w:rsid w:val="00496561"/>
    <w:rsid w:val="00496665"/>
    <w:rsid w:val="0049666A"/>
    <w:rsid w:val="00496843"/>
    <w:rsid w:val="004968A9"/>
    <w:rsid w:val="004968AA"/>
    <w:rsid w:val="0049693B"/>
    <w:rsid w:val="00496B7E"/>
    <w:rsid w:val="00496C5B"/>
    <w:rsid w:val="00496C7E"/>
    <w:rsid w:val="00496C8F"/>
    <w:rsid w:val="00496CE4"/>
    <w:rsid w:val="00496E1B"/>
    <w:rsid w:val="00496E21"/>
    <w:rsid w:val="00496E25"/>
    <w:rsid w:val="00496FB6"/>
    <w:rsid w:val="00497086"/>
    <w:rsid w:val="004972C5"/>
    <w:rsid w:val="004972FD"/>
    <w:rsid w:val="0049736B"/>
    <w:rsid w:val="00497372"/>
    <w:rsid w:val="004973D2"/>
    <w:rsid w:val="00497414"/>
    <w:rsid w:val="004974A9"/>
    <w:rsid w:val="004974F2"/>
    <w:rsid w:val="004975EB"/>
    <w:rsid w:val="00497720"/>
    <w:rsid w:val="00497770"/>
    <w:rsid w:val="004977C5"/>
    <w:rsid w:val="00497979"/>
    <w:rsid w:val="00497A02"/>
    <w:rsid w:val="00497A80"/>
    <w:rsid w:val="00497A85"/>
    <w:rsid w:val="00497C02"/>
    <w:rsid w:val="00497C44"/>
    <w:rsid w:val="00497C49"/>
    <w:rsid w:val="00497CFE"/>
    <w:rsid w:val="00497D57"/>
    <w:rsid w:val="00497DE6"/>
    <w:rsid w:val="00497E74"/>
    <w:rsid w:val="00497F3E"/>
    <w:rsid w:val="004A003F"/>
    <w:rsid w:val="004A016F"/>
    <w:rsid w:val="004A019C"/>
    <w:rsid w:val="004A02A6"/>
    <w:rsid w:val="004A0343"/>
    <w:rsid w:val="004A03E1"/>
    <w:rsid w:val="004A0462"/>
    <w:rsid w:val="004A053A"/>
    <w:rsid w:val="004A0665"/>
    <w:rsid w:val="004A06BB"/>
    <w:rsid w:val="004A074C"/>
    <w:rsid w:val="004A074E"/>
    <w:rsid w:val="004A07E9"/>
    <w:rsid w:val="004A08AE"/>
    <w:rsid w:val="004A097C"/>
    <w:rsid w:val="004A0996"/>
    <w:rsid w:val="004A09DF"/>
    <w:rsid w:val="004A0BEE"/>
    <w:rsid w:val="004A0CC7"/>
    <w:rsid w:val="004A0E64"/>
    <w:rsid w:val="004A0F90"/>
    <w:rsid w:val="004A0FCB"/>
    <w:rsid w:val="004A0FE5"/>
    <w:rsid w:val="004A1072"/>
    <w:rsid w:val="004A11B1"/>
    <w:rsid w:val="004A1210"/>
    <w:rsid w:val="004A12D3"/>
    <w:rsid w:val="004A1308"/>
    <w:rsid w:val="004A1325"/>
    <w:rsid w:val="004A1475"/>
    <w:rsid w:val="004A1540"/>
    <w:rsid w:val="004A1541"/>
    <w:rsid w:val="004A15C5"/>
    <w:rsid w:val="004A15E7"/>
    <w:rsid w:val="004A1622"/>
    <w:rsid w:val="004A1640"/>
    <w:rsid w:val="004A185D"/>
    <w:rsid w:val="004A18BD"/>
    <w:rsid w:val="004A192C"/>
    <w:rsid w:val="004A19CC"/>
    <w:rsid w:val="004A1B09"/>
    <w:rsid w:val="004A1BBB"/>
    <w:rsid w:val="004A1D0C"/>
    <w:rsid w:val="004A1E45"/>
    <w:rsid w:val="004A1EF4"/>
    <w:rsid w:val="004A1F2B"/>
    <w:rsid w:val="004A203B"/>
    <w:rsid w:val="004A20BD"/>
    <w:rsid w:val="004A20D3"/>
    <w:rsid w:val="004A20D8"/>
    <w:rsid w:val="004A214B"/>
    <w:rsid w:val="004A21AE"/>
    <w:rsid w:val="004A2221"/>
    <w:rsid w:val="004A2232"/>
    <w:rsid w:val="004A227C"/>
    <w:rsid w:val="004A229B"/>
    <w:rsid w:val="004A23E1"/>
    <w:rsid w:val="004A2446"/>
    <w:rsid w:val="004A25A2"/>
    <w:rsid w:val="004A2660"/>
    <w:rsid w:val="004A2682"/>
    <w:rsid w:val="004A268C"/>
    <w:rsid w:val="004A26C4"/>
    <w:rsid w:val="004A2742"/>
    <w:rsid w:val="004A27F2"/>
    <w:rsid w:val="004A2AAD"/>
    <w:rsid w:val="004A2CD0"/>
    <w:rsid w:val="004A2D05"/>
    <w:rsid w:val="004A2D12"/>
    <w:rsid w:val="004A2D59"/>
    <w:rsid w:val="004A2DA3"/>
    <w:rsid w:val="004A2E87"/>
    <w:rsid w:val="004A2FC0"/>
    <w:rsid w:val="004A2FCD"/>
    <w:rsid w:val="004A3175"/>
    <w:rsid w:val="004A31B4"/>
    <w:rsid w:val="004A3261"/>
    <w:rsid w:val="004A32B3"/>
    <w:rsid w:val="004A3348"/>
    <w:rsid w:val="004A3391"/>
    <w:rsid w:val="004A33B4"/>
    <w:rsid w:val="004A3440"/>
    <w:rsid w:val="004A34A5"/>
    <w:rsid w:val="004A354F"/>
    <w:rsid w:val="004A35FD"/>
    <w:rsid w:val="004A3606"/>
    <w:rsid w:val="004A36F0"/>
    <w:rsid w:val="004A3812"/>
    <w:rsid w:val="004A3831"/>
    <w:rsid w:val="004A38A7"/>
    <w:rsid w:val="004A39DB"/>
    <w:rsid w:val="004A39E5"/>
    <w:rsid w:val="004A3A13"/>
    <w:rsid w:val="004A3A47"/>
    <w:rsid w:val="004A3A5E"/>
    <w:rsid w:val="004A3AD2"/>
    <w:rsid w:val="004A3B51"/>
    <w:rsid w:val="004A3B55"/>
    <w:rsid w:val="004A3B76"/>
    <w:rsid w:val="004A3C7B"/>
    <w:rsid w:val="004A3CDA"/>
    <w:rsid w:val="004A3DE1"/>
    <w:rsid w:val="004A3E91"/>
    <w:rsid w:val="004A3F81"/>
    <w:rsid w:val="004A3FCF"/>
    <w:rsid w:val="004A41C3"/>
    <w:rsid w:val="004A4355"/>
    <w:rsid w:val="004A43AE"/>
    <w:rsid w:val="004A45CA"/>
    <w:rsid w:val="004A463E"/>
    <w:rsid w:val="004A468F"/>
    <w:rsid w:val="004A46DB"/>
    <w:rsid w:val="004A46F1"/>
    <w:rsid w:val="004A4880"/>
    <w:rsid w:val="004A4926"/>
    <w:rsid w:val="004A49CE"/>
    <w:rsid w:val="004A4C06"/>
    <w:rsid w:val="004A4C0C"/>
    <w:rsid w:val="004A4DF1"/>
    <w:rsid w:val="004A4E31"/>
    <w:rsid w:val="004A4FA9"/>
    <w:rsid w:val="004A569F"/>
    <w:rsid w:val="004A582F"/>
    <w:rsid w:val="004A58B3"/>
    <w:rsid w:val="004A58BB"/>
    <w:rsid w:val="004A5918"/>
    <w:rsid w:val="004A5957"/>
    <w:rsid w:val="004A5A47"/>
    <w:rsid w:val="004A5A99"/>
    <w:rsid w:val="004A5B2F"/>
    <w:rsid w:val="004A5B6C"/>
    <w:rsid w:val="004A5C41"/>
    <w:rsid w:val="004A5D08"/>
    <w:rsid w:val="004A5D20"/>
    <w:rsid w:val="004A5D55"/>
    <w:rsid w:val="004A5D8A"/>
    <w:rsid w:val="004A5DC3"/>
    <w:rsid w:val="004A5DD0"/>
    <w:rsid w:val="004A5DFC"/>
    <w:rsid w:val="004A5E68"/>
    <w:rsid w:val="004A5F43"/>
    <w:rsid w:val="004A6025"/>
    <w:rsid w:val="004A607A"/>
    <w:rsid w:val="004A6137"/>
    <w:rsid w:val="004A61A9"/>
    <w:rsid w:val="004A624C"/>
    <w:rsid w:val="004A624E"/>
    <w:rsid w:val="004A62D1"/>
    <w:rsid w:val="004A645A"/>
    <w:rsid w:val="004A645F"/>
    <w:rsid w:val="004A64A6"/>
    <w:rsid w:val="004A64AC"/>
    <w:rsid w:val="004A6548"/>
    <w:rsid w:val="004A65B7"/>
    <w:rsid w:val="004A6608"/>
    <w:rsid w:val="004A66D5"/>
    <w:rsid w:val="004A67B1"/>
    <w:rsid w:val="004A67BA"/>
    <w:rsid w:val="004A67FB"/>
    <w:rsid w:val="004A6899"/>
    <w:rsid w:val="004A6982"/>
    <w:rsid w:val="004A6C8A"/>
    <w:rsid w:val="004A6E4B"/>
    <w:rsid w:val="004A6E62"/>
    <w:rsid w:val="004A6F03"/>
    <w:rsid w:val="004A6F04"/>
    <w:rsid w:val="004A6FD7"/>
    <w:rsid w:val="004A70F5"/>
    <w:rsid w:val="004A72C0"/>
    <w:rsid w:val="004A734D"/>
    <w:rsid w:val="004A7435"/>
    <w:rsid w:val="004A749A"/>
    <w:rsid w:val="004A74A2"/>
    <w:rsid w:val="004A7694"/>
    <w:rsid w:val="004A777E"/>
    <w:rsid w:val="004A78A5"/>
    <w:rsid w:val="004A798D"/>
    <w:rsid w:val="004A799D"/>
    <w:rsid w:val="004A79BA"/>
    <w:rsid w:val="004A7A22"/>
    <w:rsid w:val="004A7A63"/>
    <w:rsid w:val="004A7C14"/>
    <w:rsid w:val="004A7F30"/>
    <w:rsid w:val="004A7F38"/>
    <w:rsid w:val="004B0048"/>
    <w:rsid w:val="004B023B"/>
    <w:rsid w:val="004B023C"/>
    <w:rsid w:val="004B033F"/>
    <w:rsid w:val="004B0430"/>
    <w:rsid w:val="004B0589"/>
    <w:rsid w:val="004B05F8"/>
    <w:rsid w:val="004B06AD"/>
    <w:rsid w:val="004B0825"/>
    <w:rsid w:val="004B08A5"/>
    <w:rsid w:val="004B08AF"/>
    <w:rsid w:val="004B095D"/>
    <w:rsid w:val="004B09BB"/>
    <w:rsid w:val="004B09C7"/>
    <w:rsid w:val="004B0A14"/>
    <w:rsid w:val="004B0AB6"/>
    <w:rsid w:val="004B0DBD"/>
    <w:rsid w:val="004B0F5D"/>
    <w:rsid w:val="004B0FA9"/>
    <w:rsid w:val="004B0FE8"/>
    <w:rsid w:val="004B1142"/>
    <w:rsid w:val="004B11BD"/>
    <w:rsid w:val="004B120F"/>
    <w:rsid w:val="004B1212"/>
    <w:rsid w:val="004B12DE"/>
    <w:rsid w:val="004B152B"/>
    <w:rsid w:val="004B156F"/>
    <w:rsid w:val="004B159E"/>
    <w:rsid w:val="004B1602"/>
    <w:rsid w:val="004B161D"/>
    <w:rsid w:val="004B168D"/>
    <w:rsid w:val="004B180C"/>
    <w:rsid w:val="004B185F"/>
    <w:rsid w:val="004B18A4"/>
    <w:rsid w:val="004B195B"/>
    <w:rsid w:val="004B1A9E"/>
    <w:rsid w:val="004B1B0C"/>
    <w:rsid w:val="004B1CDF"/>
    <w:rsid w:val="004B1D07"/>
    <w:rsid w:val="004B1D28"/>
    <w:rsid w:val="004B1DB6"/>
    <w:rsid w:val="004B1E2D"/>
    <w:rsid w:val="004B1E7F"/>
    <w:rsid w:val="004B1EA3"/>
    <w:rsid w:val="004B2009"/>
    <w:rsid w:val="004B2029"/>
    <w:rsid w:val="004B20F3"/>
    <w:rsid w:val="004B2191"/>
    <w:rsid w:val="004B2216"/>
    <w:rsid w:val="004B2220"/>
    <w:rsid w:val="004B2243"/>
    <w:rsid w:val="004B2310"/>
    <w:rsid w:val="004B2393"/>
    <w:rsid w:val="004B23D9"/>
    <w:rsid w:val="004B23F6"/>
    <w:rsid w:val="004B244C"/>
    <w:rsid w:val="004B24DF"/>
    <w:rsid w:val="004B254D"/>
    <w:rsid w:val="004B2641"/>
    <w:rsid w:val="004B268F"/>
    <w:rsid w:val="004B2742"/>
    <w:rsid w:val="004B27BA"/>
    <w:rsid w:val="004B2829"/>
    <w:rsid w:val="004B2856"/>
    <w:rsid w:val="004B29AD"/>
    <w:rsid w:val="004B29BE"/>
    <w:rsid w:val="004B29FB"/>
    <w:rsid w:val="004B2A36"/>
    <w:rsid w:val="004B2A39"/>
    <w:rsid w:val="004B2AC1"/>
    <w:rsid w:val="004B2AD9"/>
    <w:rsid w:val="004B2B0B"/>
    <w:rsid w:val="004B2B97"/>
    <w:rsid w:val="004B2BD8"/>
    <w:rsid w:val="004B2C19"/>
    <w:rsid w:val="004B2C74"/>
    <w:rsid w:val="004B2CD6"/>
    <w:rsid w:val="004B2D65"/>
    <w:rsid w:val="004B2D76"/>
    <w:rsid w:val="004B2D97"/>
    <w:rsid w:val="004B2E47"/>
    <w:rsid w:val="004B2FBB"/>
    <w:rsid w:val="004B3123"/>
    <w:rsid w:val="004B3258"/>
    <w:rsid w:val="004B3441"/>
    <w:rsid w:val="004B3497"/>
    <w:rsid w:val="004B3506"/>
    <w:rsid w:val="004B356D"/>
    <w:rsid w:val="004B35B5"/>
    <w:rsid w:val="004B3618"/>
    <w:rsid w:val="004B3768"/>
    <w:rsid w:val="004B3A7E"/>
    <w:rsid w:val="004B3B41"/>
    <w:rsid w:val="004B3C28"/>
    <w:rsid w:val="004B3C7C"/>
    <w:rsid w:val="004B3CB0"/>
    <w:rsid w:val="004B3DD3"/>
    <w:rsid w:val="004B3EEA"/>
    <w:rsid w:val="004B3F2D"/>
    <w:rsid w:val="004B3F39"/>
    <w:rsid w:val="004B4145"/>
    <w:rsid w:val="004B4353"/>
    <w:rsid w:val="004B437B"/>
    <w:rsid w:val="004B43AC"/>
    <w:rsid w:val="004B43E7"/>
    <w:rsid w:val="004B446C"/>
    <w:rsid w:val="004B44C4"/>
    <w:rsid w:val="004B45E8"/>
    <w:rsid w:val="004B45FC"/>
    <w:rsid w:val="004B4629"/>
    <w:rsid w:val="004B47EB"/>
    <w:rsid w:val="004B480D"/>
    <w:rsid w:val="004B4988"/>
    <w:rsid w:val="004B49C8"/>
    <w:rsid w:val="004B4AF0"/>
    <w:rsid w:val="004B4C39"/>
    <w:rsid w:val="004B4C77"/>
    <w:rsid w:val="004B4CC3"/>
    <w:rsid w:val="004B4D5A"/>
    <w:rsid w:val="004B4D68"/>
    <w:rsid w:val="004B4E3C"/>
    <w:rsid w:val="004B4E83"/>
    <w:rsid w:val="004B4EE4"/>
    <w:rsid w:val="004B5019"/>
    <w:rsid w:val="004B51A6"/>
    <w:rsid w:val="004B51B5"/>
    <w:rsid w:val="004B51F4"/>
    <w:rsid w:val="004B53C1"/>
    <w:rsid w:val="004B5412"/>
    <w:rsid w:val="004B546A"/>
    <w:rsid w:val="004B547B"/>
    <w:rsid w:val="004B54AC"/>
    <w:rsid w:val="004B5567"/>
    <w:rsid w:val="004B5635"/>
    <w:rsid w:val="004B56F5"/>
    <w:rsid w:val="004B5737"/>
    <w:rsid w:val="004B5759"/>
    <w:rsid w:val="004B580B"/>
    <w:rsid w:val="004B586E"/>
    <w:rsid w:val="004B5885"/>
    <w:rsid w:val="004B5918"/>
    <w:rsid w:val="004B5A67"/>
    <w:rsid w:val="004B5B94"/>
    <w:rsid w:val="004B5C16"/>
    <w:rsid w:val="004B5C4F"/>
    <w:rsid w:val="004B5D06"/>
    <w:rsid w:val="004B5D37"/>
    <w:rsid w:val="004B5D71"/>
    <w:rsid w:val="004B5EF8"/>
    <w:rsid w:val="004B6052"/>
    <w:rsid w:val="004B6058"/>
    <w:rsid w:val="004B60A1"/>
    <w:rsid w:val="004B61B2"/>
    <w:rsid w:val="004B624C"/>
    <w:rsid w:val="004B63E7"/>
    <w:rsid w:val="004B6452"/>
    <w:rsid w:val="004B645B"/>
    <w:rsid w:val="004B654D"/>
    <w:rsid w:val="004B656F"/>
    <w:rsid w:val="004B67D8"/>
    <w:rsid w:val="004B685D"/>
    <w:rsid w:val="004B6903"/>
    <w:rsid w:val="004B6911"/>
    <w:rsid w:val="004B69BA"/>
    <w:rsid w:val="004B6A0A"/>
    <w:rsid w:val="004B6A15"/>
    <w:rsid w:val="004B6B2E"/>
    <w:rsid w:val="004B6B8E"/>
    <w:rsid w:val="004B6C07"/>
    <w:rsid w:val="004B6C85"/>
    <w:rsid w:val="004B6C9B"/>
    <w:rsid w:val="004B6D81"/>
    <w:rsid w:val="004B6D87"/>
    <w:rsid w:val="004B6DA8"/>
    <w:rsid w:val="004B6E92"/>
    <w:rsid w:val="004B6FED"/>
    <w:rsid w:val="004B6FFE"/>
    <w:rsid w:val="004B700F"/>
    <w:rsid w:val="004B7163"/>
    <w:rsid w:val="004B71D5"/>
    <w:rsid w:val="004B71DF"/>
    <w:rsid w:val="004B7307"/>
    <w:rsid w:val="004B73D4"/>
    <w:rsid w:val="004B7444"/>
    <w:rsid w:val="004B7466"/>
    <w:rsid w:val="004B7497"/>
    <w:rsid w:val="004B753F"/>
    <w:rsid w:val="004B755B"/>
    <w:rsid w:val="004B757E"/>
    <w:rsid w:val="004B7586"/>
    <w:rsid w:val="004B77C9"/>
    <w:rsid w:val="004B79B8"/>
    <w:rsid w:val="004B7A5C"/>
    <w:rsid w:val="004B7AB7"/>
    <w:rsid w:val="004B7E2A"/>
    <w:rsid w:val="004B7E37"/>
    <w:rsid w:val="004B7E67"/>
    <w:rsid w:val="004B7F12"/>
    <w:rsid w:val="004B7FA2"/>
    <w:rsid w:val="004C0097"/>
    <w:rsid w:val="004C0244"/>
    <w:rsid w:val="004C04FF"/>
    <w:rsid w:val="004C0513"/>
    <w:rsid w:val="004C0580"/>
    <w:rsid w:val="004C05D7"/>
    <w:rsid w:val="004C05E1"/>
    <w:rsid w:val="004C05FF"/>
    <w:rsid w:val="004C0738"/>
    <w:rsid w:val="004C085C"/>
    <w:rsid w:val="004C08DE"/>
    <w:rsid w:val="004C0956"/>
    <w:rsid w:val="004C096B"/>
    <w:rsid w:val="004C09B8"/>
    <w:rsid w:val="004C09CC"/>
    <w:rsid w:val="004C0B57"/>
    <w:rsid w:val="004C0C3B"/>
    <w:rsid w:val="004C0CA8"/>
    <w:rsid w:val="004C0CF1"/>
    <w:rsid w:val="004C0D74"/>
    <w:rsid w:val="004C0D76"/>
    <w:rsid w:val="004C0E1A"/>
    <w:rsid w:val="004C0E73"/>
    <w:rsid w:val="004C0FEA"/>
    <w:rsid w:val="004C10B5"/>
    <w:rsid w:val="004C1151"/>
    <w:rsid w:val="004C11BB"/>
    <w:rsid w:val="004C1294"/>
    <w:rsid w:val="004C129F"/>
    <w:rsid w:val="004C12A4"/>
    <w:rsid w:val="004C12D9"/>
    <w:rsid w:val="004C14A9"/>
    <w:rsid w:val="004C14B6"/>
    <w:rsid w:val="004C1517"/>
    <w:rsid w:val="004C1681"/>
    <w:rsid w:val="004C16C5"/>
    <w:rsid w:val="004C16E8"/>
    <w:rsid w:val="004C175C"/>
    <w:rsid w:val="004C17AD"/>
    <w:rsid w:val="004C18E8"/>
    <w:rsid w:val="004C192E"/>
    <w:rsid w:val="004C19C2"/>
    <w:rsid w:val="004C1A67"/>
    <w:rsid w:val="004C1AFB"/>
    <w:rsid w:val="004C1B7C"/>
    <w:rsid w:val="004C1C1D"/>
    <w:rsid w:val="004C1C64"/>
    <w:rsid w:val="004C1C72"/>
    <w:rsid w:val="004C1CEC"/>
    <w:rsid w:val="004C1DDB"/>
    <w:rsid w:val="004C1DDF"/>
    <w:rsid w:val="004C1ECD"/>
    <w:rsid w:val="004C1FBD"/>
    <w:rsid w:val="004C1FD4"/>
    <w:rsid w:val="004C20BC"/>
    <w:rsid w:val="004C242F"/>
    <w:rsid w:val="004C2434"/>
    <w:rsid w:val="004C249B"/>
    <w:rsid w:val="004C25B1"/>
    <w:rsid w:val="004C26A1"/>
    <w:rsid w:val="004C26C4"/>
    <w:rsid w:val="004C28CA"/>
    <w:rsid w:val="004C2957"/>
    <w:rsid w:val="004C29AE"/>
    <w:rsid w:val="004C29D6"/>
    <w:rsid w:val="004C2AA4"/>
    <w:rsid w:val="004C2AAD"/>
    <w:rsid w:val="004C2B00"/>
    <w:rsid w:val="004C2B69"/>
    <w:rsid w:val="004C2B6D"/>
    <w:rsid w:val="004C2BFC"/>
    <w:rsid w:val="004C2C42"/>
    <w:rsid w:val="004C2CA6"/>
    <w:rsid w:val="004C2D40"/>
    <w:rsid w:val="004C2D5D"/>
    <w:rsid w:val="004C2F56"/>
    <w:rsid w:val="004C2FB9"/>
    <w:rsid w:val="004C3013"/>
    <w:rsid w:val="004C306C"/>
    <w:rsid w:val="004C3151"/>
    <w:rsid w:val="004C31D5"/>
    <w:rsid w:val="004C3230"/>
    <w:rsid w:val="004C3292"/>
    <w:rsid w:val="004C32EF"/>
    <w:rsid w:val="004C3367"/>
    <w:rsid w:val="004C34DD"/>
    <w:rsid w:val="004C356D"/>
    <w:rsid w:val="004C35B7"/>
    <w:rsid w:val="004C3672"/>
    <w:rsid w:val="004C3684"/>
    <w:rsid w:val="004C3713"/>
    <w:rsid w:val="004C3831"/>
    <w:rsid w:val="004C38E7"/>
    <w:rsid w:val="004C38F7"/>
    <w:rsid w:val="004C38FB"/>
    <w:rsid w:val="004C391D"/>
    <w:rsid w:val="004C3A9E"/>
    <w:rsid w:val="004C3B0A"/>
    <w:rsid w:val="004C3B83"/>
    <w:rsid w:val="004C3BE5"/>
    <w:rsid w:val="004C3C72"/>
    <w:rsid w:val="004C3D38"/>
    <w:rsid w:val="004C3E28"/>
    <w:rsid w:val="004C3E29"/>
    <w:rsid w:val="004C3E45"/>
    <w:rsid w:val="004C40CE"/>
    <w:rsid w:val="004C40D6"/>
    <w:rsid w:val="004C411A"/>
    <w:rsid w:val="004C41A4"/>
    <w:rsid w:val="004C4209"/>
    <w:rsid w:val="004C4279"/>
    <w:rsid w:val="004C42F5"/>
    <w:rsid w:val="004C43EB"/>
    <w:rsid w:val="004C44CA"/>
    <w:rsid w:val="004C450E"/>
    <w:rsid w:val="004C458D"/>
    <w:rsid w:val="004C47A5"/>
    <w:rsid w:val="004C4815"/>
    <w:rsid w:val="004C4866"/>
    <w:rsid w:val="004C48EC"/>
    <w:rsid w:val="004C49B5"/>
    <w:rsid w:val="004C4A15"/>
    <w:rsid w:val="004C4A43"/>
    <w:rsid w:val="004C4AE3"/>
    <w:rsid w:val="004C4BED"/>
    <w:rsid w:val="004C4C04"/>
    <w:rsid w:val="004C5186"/>
    <w:rsid w:val="004C5293"/>
    <w:rsid w:val="004C52CB"/>
    <w:rsid w:val="004C5340"/>
    <w:rsid w:val="004C538A"/>
    <w:rsid w:val="004C54B6"/>
    <w:rsid w:val="004C55AF"/>
    <w:rsid w:val="004C5636"/>
    <w:rsid w:val="004C5815"/>
    <w:rsid w:val="004C58BE"/>
    <w:rsid w:val="004C59E6"/>
    <w:rsid w:val="004C5AA6"/>
    <w:rsid w:val="004C5AAB"/>
    <w:rsid w:val="004C5B16"/>
    <w:rsid w:val="004C5B43"/>
    <w:rsid w:val="004C5BF9"/>
    <w:rsid w:val="004C5DB0"/>
    <w:rsid w:val="004C5F87"/>
    <w:rsid w:val="004C6096"/>
    <w:rsid w:val="004C60BB"/>
    <w:rsid w:val="004C60EB"/>
    <w:rsid w:val="004C61F2"/>
    <w:rsid w:val="004C61F9"/>
    <w:rsid w:val="004C626F"/>
    <w:rsid w:val="004C6543"/>
    <w:rsid w:val="004C6697"/>
    <w:rsid w:val="004C67C7"/>
    <w:rsid w:val="004C6965"/>
    <w:rsid w:val="004C6A7A"/>
    <w:rsid w:val="004C6A86"/>
    <w:rsid w:val="004C6AAA"/>
    <w:rsid w:val="004C6AD6"/>
    <w:rsid w:val="004C6ADB"/>
    <w:rsid w:val="004C6BA3"/>
    <w:rsid w:val="004C6C00"/>
    <w:rsid w:val="004C6C17"/>
    <w:rsid w:val="004C6D53"/>
    <w:rsid w:val="004C6D6C"/>
    <w:rsid w:val="004C6E0D"/>
    <w:rsid w:val="004C6E63"/>
    <w:rsid w:val="004C6F40"/>
    <w:rsid w:val="004C6FA0"/>
    <w:rsid w:val="004C7019"/>
    <w:rsid w:val="004C70F0"/>
    <w:rsid w:val="004C713F"/>
    <w:rsid w:val="004C72A7"/>
    <w:rsid w:val="004C73C6"/>
    <w:rsid w:val="004C73C7"/>
    <w:rsid w:val="004C74B9"/>
    <w:rsid w:val="004C7523"/>
    <w:rsid w:val="004C7633"/>
    <w:rsid w:val="004C763B"/>
    <w:rsid w:val="004C7770"/>
    <w:rsid w:val="004C77AB"/>
    <w:rsid w:val="004C782B"/>
    <w:rsid w:val="004C7853"/>
    <w:rsid w:val="004C78B4"/>
    <w:rsid w:val="004C796D"/>
    <w:rsid w:val="004C7C6A"/>
    <w:rsid w:val="004C7D20"/>
    <w:rsid w:val="004C7D50"/>
    <w:rsid w:val="004C7DC8"/>
    <w:rsid w:val="004C7DD9"/>
    <w:rsid w:val="004C7E7D"/>
    <w:rsid w:val="004C7EBE"/>
    <w:rsid w:val="004C7FAD"/>
    <w:rsid w:val="004D0035"/>
    <w:rsid w:val="004D006B"/>
    <w:rsid w:val="004D012C"/>
    <w:rsid w:val="004D01C0"/>
    <w:rsid w:val="004D0371"/>
    <w:rsid w:val="004D03A4"/>
    <w:rsid w:val="004D03C8"/>
    <w:rsid w:val="004D03DF"/>
    <w:rsid w:val="004D0581"/>
    <w:rsid w:val="004D0701"/>
    <w:rsid w:val="004D08DD"/>
    <w:rsid w:val="004D08FF"/>
    <w:rsid w:val="004D094C"/>
    <w:rsid w:val="004D09B0"/>
    <w:rsid w:val="004D09BB"/>
    <w:rsid w:val="004D09F3"/>
    <w:rsid w:val="004D0AAE"/>
    <w:rsid w:val="004D0B09"/>
    <w:rsid w:val="004D0BAB"/>
    <w:rsid w:val="004D0BEE"/>
    <w:rsid w:val="004D0C88"/>
    <w:rsid w:val="004D0D4F"/>
    <w:rsid w:val="004D0D5C"/>
    <w:rsid w:val="004D0EEE"/>
    <w:rsid w:val="004D10F5"/>
    <w:rsid w:val="004D11BC"/>
    <w:rsid w:val="004D1212"/>
    <w:rsid w:val="004D1320"/>
    <w:rsid w:val="004D1393"/>
    <w:rsid w:val="004D14A4"/>
    <w:rsid w:val="004D1514"/>
    <w:rsid w:val="004D1520"/>
    <w:rsid w:val="004D1545"/>
    <w:rsid w:val="004D1689"/>
    <w:rsid w:val="004D1983"/>
    <w:rsid w:val="004D198B"/>
    <w:rsid w:val="004D19BF"/>
    <w:rsid w:val="004D1A45"/>
    <w:rsid w:val="004D1A98"/>
    <w:rsid w:val="004D1B0B"/>
    <w:rsid w:val="004D1BAA"/>
    <w:rsid w:val="004D1D08"/>
    <w:rsid w:val="004D1D51"/>
    <w:rsid w:val="004D1D84"/>
    <w:rsid w:val="004D1EFA"/>
    <w:rsid w:val="004D1F9C"/>
    <w:rsid w:val="004D1FEA"/>
    <w:rsid w:val="004D1FF5"/>
    <w:rsid w:val="004D2054"/>
    <w:rsid w:val="004D209F"/>
    <w:rsid w:val="004D20EC"/>
    <w:rsid w:val="004D21D8"/>
    <w:rsid w:val="004D220E"/>
    <w:rsid w:val="004D2299"/>
    <w:rsid w:val="004D2434"/>
    <w:rsid w:val="004D2443"/>
    <w:rsid w:val="004D2479"/>
    <w:rsid w:val="004D24C3"/>
    <w:rsid w:val="004D2587"/>
    <w:rsid w:val="004D25A7"/>
    <w:rsid w:val="004D25FE"/>
    <w:rsid w:val="004D2728"/>
    <w:rsid w:val="004D27B5"/>
    <w:rsid w:val="004D2800"/>
    <w:rsid w:val="004D2882"/>
    <w:rsid w:val="004D2889"/>
    <w:rsid w:val="004D2A21"/>
    <w:rsid w:val="004D2C28"/>
    <w:rsid w:val="004D2D8B"/>
    <w:rsid w:val="004D2E26"/>
    <w:rsid w:val="004D325F"/>
    <w:rsid w:val="004D3261"/>
    <w:rsid w:val="004D327C"/>
    <w:rsid w:val="004D3280"/>
    <w:rsid w:val="004D3286"/>
    <w:rsid w:val="004D3308"/>
    <w:rsid w:val="004D335F"/>
    <w:rsid w:val="004D33FB"/>
    <w:rsid w:val="004D342B"/>
    <w:rsid w:val="004D34D7"/>
    <w:rsid w:val="004D36B8"/>
    <w:rsid w:val="004D36C0"/>
    <w:rsid w:val="004D371B"/>
    <w:rsid w:val="004D39FC"/>
    <w:rsid w:val="004D3A01"/>
    <w:rsid w:val="004D3B09"/>
    <w:rsid w:val="004D3B19"/>
    <w:rsid w:val="004D3C01"/>
    <w:rsid w:val="004D3C2F"/>
    <w:rsid w:val="004D3C33"/>
    <w:rsid w:val="004D3D56"/>
    <w:rsid w:val="004D3D96"/>
    <w:rsid w:val="004D3E10"/>
    <w:rsid w:val="004D3EA7"/>
    <w:rsid w:val="004D3F38"/>
    <w:rsid w:val="004D4016"/>
    <w:rsid w:val="004D41B6"/>
    <w:rsid w:val="004D41E9"/>
    <w:rsid w:val="004D41F8"/>
    <w:rsid w:val="004D443E"/>
    <w:rsid w:val="004D44C8"/>
    <w:rsid w:val="004D450E"/>
    <w:rsid w:val="004D463A"/>
    <w:rsid w:val="004D480D"/>
    <w:rsid w:val="004D4833"/>
    <w:rsid w:val="004D48C1"/>
    <w:rsid w:val="004D48FF"/>
    <w:rsid w:val="004D492C"/>
    <w:rsid w:val="004D4DC6"/>
    <w:rsid w:val="004D4E51"/>
    <w:rsid w:val="004D4ED6"/>
    <w:rsid w:val="004D4EFB"/>
    <w:rsid w:val="004D4F04"/>
    <w:rsid w:val="004D4F78"/>
    <w:rsid w:val="004D5002"/>
    <w:rsid w:val="004D5087"/>
    <w:rsid w:val="004D50B6"/>
    <w:rsid w:val="004D520D"/>
    <w:rsid w:val="004D5294"/>
    <w:rsid w:val="004D52AE"/>
    <w:rsid w:val="004D540D"/>
    <w:rsid w:val="004D545D"/>
    <w:rsid w:val="004D5543"/>
    <w:rsid w:val="004D559F"/>
    <w:rsid w:val="004D5735"/>
    <w:rsid w:val="004D5797"/>
    <w:rsid w:val="004D58A2"/>
    <w:rsid w:val="004D58B9"/>
    <w:rsid w:val="004D5993"/>
    <w:rsid w:val="004D59AB"/>
    <w:rsid w:val="004D59DD"/>
    <w:rsid w:val="004D59F2"/>
    <w:rsid w:val="004D5E31"/>
    <w:rsid w:val="004D5ED4"/>
    <w:rsid w:val="004D5EE4"/>
    <w:rsid w:val="004D6081"/>
    <w:rsid w:val="004D61AD"/>
    <w:rsid w:val="004D6291"/>
    <w:rsid w:val="004D631A"/>
    <w:rsid w:val="004D6396"/>
    <w:rsid w:val="004D6438"/>
    <w:rsid w:val="004D646E"/>
    <w:rsid w:val="004D6550"/>
    <w:rsid w:val="004D6563"/>
    <w:rsid w:val="004D6702"/>
    <w:rsid w:val="004D69FF"/>
    <w:rsid w:val="004D6A4D"/>
    <w:rsid w:val="004D6A7C"/>
    <w:rsid w:val="004D6B36"/>
    <w:rsid w:val="004D6C29"/>
    <w:rsid w:val="004D6CE7"/>
    <w:rsid w:val="004D6D7D"/>
    <w:rsid w:val="004D6EC0"/>
    <w:rsid w:val="004D6FE0"/>
    <w:rsid w:val="004D6FE1"/>
    <w:rsid w:val="004D701B"/>
    <w:rsid w:val="004D7041"/>
    <w:rsid w:val="004D7136"/>
    <w:rsid w:val="004D7170"/>
    <w:rsid w:val="004D725B"/>
    <w:rsid w:val="004D73A8"/>
    <w:rsid w:val="004D7548"/>
    <w:rsid w:val="004D7558"/>
    <w:rsid w:val="004D76B9"/>
    <w:rsid w:val="004D7736"/>
    <w:rsid w:val="004D795F"/>
    <w:rsid w:val="004D7A7D"/>
    <w:rsid w:val="004D7AC2"/>
    <w:rsid w:val="004D7B95"/>
    <w:rsid w:val="004D7BC5"/>
    <w:rsid w:val="004D7C58"/>
    <w:rsid w:val="004D7CA1"/>
    <w:rsid w:val="004D7D57"/>
    <w:rsid w:val="004D7E39"/>
    <w:rsid w:val="004D7E8E"/>
    <w:rsid w:val="004D7F81"/>
    <w:rsid w:val="004D7FE8"/>
    <w:rsid w:val="004E003C"/>
    <w:rsid w:val="004E0195"/>
    <w:rsid w:val="004E019E"/>
    <w:rsid w:val="004E0276"/>
    <w:rsid w:val="004E02E7"/>
    <w:rsid w:val="004E031B"/>
    <w:rsid w:val="004E0352"/>
    <w:rsid w:val="004E03A3"/>
    <w:rsid w:val="004E0435"/>
    <w:rsid w:val="004E055E"/>
    <w:rsid w:val="004E0694"/>
    <w:rsid w:val="004E07D5"/>
    <w:rsid w:val="004E082F"/>
    <w:rsid w:val="004E0839"/>
    <w:rsid w:val="004E08B7"/>
    <w:rsid w:val="004E08E3"/>
    <w:rsid w:val="004E090E"/>
    <w:rsid w:val="004E0981"/>
    <w:rsid w:val="004E09A5"/>
    <w:rsid w:val="004E0B56"/>
    <w:rsid w:val="004E0B7F"/>
    <w:rsid w:val="004E0BA1"/>
    <w:rsid w:val="004E0C42"/>
    <w:rsid w:val="004E0E33"/>
    <w:rsid w:val="004E0F14"/>
    <w:rsid w:val="004E0FB1"/>
    <w:rsid w:val="004E102E"/>
    <w:rsid w:val="004E107C"/>
    <w:rsid w:val="004E107F"/>
    <w:rsid w:val="004E10E2"/>
    <w:rsid w:val="004E111C"/>
    <w:rsid w:val="004E1386"/>
    <w:rsid w:val="004E13FB"/>
    <w:rsid w:val="004E15AC"/>
    <w:rsid w:val="004E15FB"/>
    <w:rsid w:val="004E187C"/>
    <w:rsid w:val="004E18AB"/>
    <w:rsid w:val="004E18D5"/>
    <w:rsid w:val="004E1925"/>
    <w:rsid w:val="004E1A20"/>
    <w:rsid w:val="004E1A24"/>
    <w:rsid w:val="004E1AC8"/>
    <w:rsid w:val="004E1B5D"/>
    <w:rsid w:val="004E1C3D"/>
    <w:rsid w:val="004E1C5E"/>
    <w:rsid w:val="004E1C74"/>
    <w:rsid w:val="004E1FA4"/>
    <w:rsid w:val="004E1FB3"/>
    <w:rsid w:val="004E1FEA"/>
    <w:rsid w:val="004E20CB"/>
    <w:rsid w:val="004E2126"/>
    <w:rsid w:val="004E212D"/>
    <w:rsid w:val="004E2139"/>
    <w:rsid w:val="004E213B"/>
    <w:rsid w:val="004E21E3"/>
    <w:rsid w:val="004E228D"/>
    <w:rsid w:val="004E2293"/>
    <w:rsid w:val="004E2298"/>
    <w:rsid w:val="004E2324"/>
    <w:rsid w:val="004E235C"/>
    <w:rsid w:val="004E24AE"/>
    <w:rsid w:val="004E2584"/>
    <w:rsid w:val="004E2687"/>
    <w:rsid w:val="004E26F9"/>
    <w:rsid w:val="004E279D"/>
    <w:rsid w:val="004E27DF"/>
    <w:rsid w:val="004E27FA"/>
    <w:rsid w:val="004E2830"/>
    <w:rsid w:val="004E28AA"/>
    <w:rsid w:val="004E2935"/>
    <w:rsid w:val="004E2969"/>
    <w:rsid w:val="004E296D"/>
    <w:rsid w:val="004E2997"/>
    <w:rsid w:val="004E2A1D"/>
    <w:rsid w:val="004E2A58"/>
    <w:rsid w:val="004E2B6F"/>
    <w:rsid w:val="004E2D28"/>
    <w:rsid w:val="004E2D32"/>
    <w:rsid w:val="004E2DD3"/>
    <w:rsid w:val="004E2DE4"/>
    <w:rsid w:val="004E2E33"/>
    <w:rsid w:val="004E2E5C"/>
    <w:rsid w:val="004E2F68"/>
    <w:rsid w:val="004E2F95"/>
    <w:rsid w:val="004E2FE3"/>
    <w:rsid w:val="004E30BB"/>
    <w:rsid w:val="004E30C9"/>
    <w:rsid w:val="004E31A4"/>
    <w:rsid w:val="004E31D2"/>
    <w:rsid w:val="004E327C"/>
    <w:rsid w:val="004E3303"/>
    <w:rsid w:val="004E3313"/>
    <w:rsid w:val="004E33CF"/>
    <w:rsid w:val="004E341B"/>
    <w:rsid w:val="004E34BE"/>
    <w:rsid w:val="004E3632"/>
    <w:rsid w:val="004E36B8"/>
    <w:rsid w:val="004E36EC"/>
    <w:rsid w:val="004E3700"/>
    <w:rsid w:val="004E3753"/>
    <w:rsid w:val="004E377E"/>
    <w:rsid w:val="004E37CB"/>
    <w:rsid w:val="004E37D7"/>
    <w:rsid w:val="004E38D4"/>
    <w:rsid w:val="004E39F3"/>
    <w:rsid w:val="004E3B14"/>
    <w:rsid w:val="004E3C13"/>
    <w:rsid w:val="004E3D61"/>
    <w:rsid w:val="004E3EE8"/>
    <w:rsid w:val="004E3FAF"/>
    <w:rsid w:val="004E3FB2"/>
    <w:rsid w:val="004E3FB8"/>
    <w:rsid w:val="004E4053"/>
    <w:rsid w:val="004E415F"/>
    <w:rsid w:val="004E4161"/>
    <w:rsid w:val="004E41A6"/>
    <w:rsid w:val="004E4243"/>
    <w:rsid w:val="004E4259"/>
    <w:rsid w:val="004E432D"/>
    <w:rsid w:val="004E4410"/>
    <w:rsid w:val="004E44AD"/>
    <w:rsid w:val="004E44E4"/>
    <w:rsid w:val="004E4599"/>
    <w:rsid w:val="004E45E7"/>
    <w:rsid w:val="004E46E5"/>
    <w:rsid w:val="004E4765"/>
    <w:rsid w:val="004E47B1"/>
    <w:rsid w:val="004E48B1"/>
    <w:rsid w:val="004E4A02"/>
    <w:rsid w:val="004E4A89"/>
    <w:rsid w:val="004E4B23"/>
    <w:rsid w:val="004E4B4F"/>
    <w:rsid w:val="004E4BF0"/>
    <w:rsid w:val="004E4C30"/>
    <w:rsid w:val="004E4C33"/>
    <w:rsid w:val="004E4CC2"/>
    <w:rsid w:val="004E4CD8"/>
    <w:rsid w:val="004E4D51"/>
    <w:rsid w:val="004E4D9B"/>
    <w:rsid w:val="004E4E85"/>
    <w:rsid w:val="004E4EAB"/>
    <w:rsid w:val="004E4F68"/>
    <w:rsid w:val="004E4FB7"/>
    <w:rsid w:val="004E4FC1"/>
    <w:rsid w:val="004E519A"/>
    <w:rsid w:val="004E52A3"/>
    <w:rsid w:val="004E53C2"/>
    <w:rsid w:val="004E5449"/>
    <w:rsid w:val="004E54C8"/>
    <w:rsid w:val="004E54CA"/>
    <w:rsid w:val="004E5611"/>
    <w:rsid w:val="004E5663"/>
    <w:rsid w:val="004E5795"/>
    <w:rsid w:val="004E57D9"/>
    <w:rsid w:val="004E5813"/>
    <w:rsid w:val="004E5864"/>
    <w:rsid w:val="004E58A8"/>
    <w:rsid w:val="004E58AC"/>
    <w:rsid w:val="004E5968"/>
    <w:rsid w:val="004E59C5"/>
    <w:rsid w:val="004E5A28"/>
    <w:rsid w:val="004E5A78"/>
    <w:rsid w:val="004E5D45"/>
    <w:rsid w:val="004E5DAF"/>
    <w:rsid w:val="004E5E4B"/>
    <w:rsid w:val="004E5E7C"/>
    <w:rsid w:val="004E6011"/>
    <w:rsid w:val="004E609F"/>
    <w:rsid w:val="004E62EB"/>
    <w:rsid w:val="004E637A"/>
    <w:rsid w:val="004E63B9"/>
    <w:rsid w:val="004E6411"/>
    <w:rsid w:val="004E646B"/>
    <w:rsid w:val="004E64E9"/>
    <w:rsid w:val="004E654B"/>
    <w:rsid w:val="004E6567"/>
    <w:rsid w:val="004E65B2"/>
    <w:rsid w:val="004E66B1"/>
    <w:rsid w:val="004E671F"/>
    <w:rsid w:val="004E6786"/>
    <w:rsid w:val="004E67B4"/>
    <w:rsid w:val="004E6949"/>
    <w:rsid w:val="004E6B13"/>
    <w:rsid w:val="004E6B2A"/>
    <w:rsid w:val="004E6BB9"/>
    <w:rsid w:val="004E6E44"/>
    <w:rsid w:val="004E6E9F"/>
    <w:rsid w:val="004E6EF3"/>
    <w:rsid w:val="004E6FF1"/>
    <w:rsid w:val="004E704A"/>
    <w:rsid w:val="004E70E9"/>
    <w:rsid w:val="004E71C2"/>
    <w:rsid w:val="004E71CE"/>
    <w:rsid w:val="004E731B"/>
    <w:rsid w:val="004E7343"/>
    <w:rsid w:val="004E7353"/>
    <w:rsid w:val="004E7359"/>
    <w:rsid w:val="004E73E8"/>
    <w:rsid w:val="004E7413"/>
    <w:rsid w:val="004E75EE"/>
    <w:rsid w:val="004E75F6"/>
    <w:rsid w:val="004E76D5"/>
    <w:rsid w:val="004E774D"/>
    <w:rsid w:val="004E780A"/>
    <w:rsid w:val="004E7812"/>
    <w:rsid w:val="004E784C"/>
    <w:rsid w:val="004E786D"/>
    <w:rsid w:val="004E7B77"/>
    <w:rsid w:val="004E7BE2"/>
    <w:rsid w:val="004E7C9E"/>
    <w:rsid w:val="004E7CA1"/>
    <w:rsid w:val="004E7CF0"/>
    <w:rsid w:val="004E7E5E"/>
    <w:rsid w:val="004E7E76"/>
    <w:rsid w:val="004E7EB3"/>
    <w:rsid w:val="004E7F48"/>
    <w:rsid w:val="004E7F60"/>
    <w:rsid w:val="004E7FCD"/>
    <w:rsid w:val="004F0035"/>
    <w:rsid w:val="004F00B2"/>
    <w:rsid w:val="004F00F3"/>
    <w:rsid w:val="004F011B"/>
    <w:rsid w:val="004F0214"/>
    <w:rsid w:val="004F02FC"/>
    <w:rsid w:val="004F0460"/>
    <w:rsid w:val="004F04D2"/>
    <w:rsid w:val="004F0544"/>
    <w:rsid w:val="004F0670"/>
    <w:rsid w:val="004F06A6"/>
    <w:rsid w:val="004F075C"/>
    <w:rsid w:val="004F07D3"/>
    <w:rsid w:val="004F087C"/>
    <w:rsid w:val="004F0987"/>
    <w:rsid w:val="004F0B02"/>
    <w:rsid w:val="004F0B42"/>
    <w:rsid w:val="004F0B6C"/>
    <w:rsid w:val="004F0B93"/>
    <w:rsid w:val="004F0BAA"/>
    <w:rsid w:val="004F0C39"/>
    <w:rsid w:val="004F0D8E"/>
    <w:rsid w:val="004F1006"/>
    <w:rsid w:val="004F1014"/>
    <w:rsid w:val="004F122E"/>
    <w:rsid w:val="004F1308"/>
    <w:rsid w:val="004F1348"/>
    <w:rsid w:val="004F13D0"/>
    <w:rsid w:val="004F1487"/>
    <w:rsid w:val="004F160D"/>
    <w:rsid w:val="004F1647"/>
    <w:rsid w:val="004F16E9"/>
    <w:rsid w:val="004F173F"/>
    <w:rsid w:val="004F17DC"/>
    <w:rsid w:val="004F1877"/>
    <w:rsid w:val="004F18BA"/>
    <w:rsid w:val="004F18CD"/>
    <w:rsid w:val="004F19AB"/>
    <w:rsid w:val="004F1B8C"/>
    <w:rsid w:val="004F1C9E"/>
    <w:rsid w:val="004F1CFE"/>
    <w:rsid w:val="004F1D49"/>
    <w:rsid w:val="004F1EAC"/>
    <w:rsid w:val="004F1EB7"/>
    <w:rsid w:val="004F1EBA"/>
    <w:rsid w:val="004F1FD7"/>
    <w:rsid w:val="004F2045"/>
    <w:rsid w:val="004F21FA"/>
    <w:rsid w:val="004F254B"/>
    <w:rsid w:val="004F2587"/>
    <w:rsid w:val="004F25EA"/>
    <w:rsid w:val="004F266E"/>
    <w:rsid w:val="004F2688"/>
    <w:rsid w:val="004F2692"/>
    <w:rsid w:val="004F26C4"/>
    <w:rsid w:val="004F275E"/>
    <w:rsid w:val="004F27CF"/>
    <w:rsid w:val="004F29AD"/>
    <w:rsid w:val="004F29F0"/>
    <w:rsid w:val="004F2D09"/>
    <w:rsid w:val="004F2D75"/>
    <w:rsid w:val="004F2DCA"/>
    <w:rsid w:val="004F2DCB"/>
    <w:rsid w:val="004F2DE8"/>
    <w:rsid w:val="004F2E2F"/>
    <w:rsid w:val="004F2E96"/>
    <w:rsid w:val="004F2EF4"/>
    <w:rsid w:val="004F2F82"/>
    <w:rsid w:val="004F2FD1"/>
    <w:rsid w:val="004F3217"/>
    <w:rsid w:val="004F323F"/>
    <w:rsid w:val="004F327D"/>
    <w:rsid w:val="004F33C2"/>
    <w:rsid w:val="004F3429"/>
    <w:rsid w:val="004F343E"/>
    <w:rsid w:val="004F345D"/>
    <w:rsid w:val="004F345E"/>
    <w:rsid w:val="004F348B"/>
    <w:rsid w:val="004F3507"/>
    <w:rsid w:val="004F36F5"/>
    <w:rsid w:val="004F398D"/>
    <w:rsid w:val="004F39BE"/>
    <w:rsid w:val="004F3A4E"/>
    <w:rsid w:val="004F3B63"/>
    <w:rsid w:val="004F3E2F"/>
    <w:rsid w:val="004F3F13"/>
    <w:rsid w:val="004F3FAD"/>
    <w:rsid w:val="004F4075"/>
    <w:rsid w:val="004F40BC"/>
    <w:rsid w:val="004F4156"/>
    <w:rsid w:val="004F4174"/>
    <w:rsid w:val="004F4218"/>
    <w:rsid w:val="004F4464"/>
    <w:rsid w:val="004F447E"/>
    <w:rsid w:val="004F4594"/>
    <w:rsid w:val="004F45C4"/>
    <w:rsid w:val="004F464B"/>
    <w:rsid w:val="004F46C8"/>
    <w:rsid w:val="004F46DF"/>
    <w:rsid w:val="004F477A"/>
    <w:rsid w:val="004F4954"/>
    <w:rsid w:val="004F4996"/>
    <w:rsid w:val="004F4A0E"/>
    <w:rsid w:val="004F4BA8"/>
    <w:rsid w:val="004F4BC2"/>
    <w:rsid w:val="004F4BD2"/>
    <w:rsid w:val="004F4C01"/>
    <w:rsid w:val="004F4C4C"/>
    <w:rsid w:val="004F4E2C"/>
    <w:rsid w:val="004F4ECB"/>
    <w:rsid w:val="004F4F0F"/>
    <w:rsid w:val="004F4FEC"/>
    <w:rsid w:val="004F5027"/>
    <w:rsid w:val="004F502B"/>
    <w:rsid w:val="004F503F"/>
    <w:rsid w:val="004F5050"/>
    <w:rsid w:val="004F5078"/>
    <w:rsid w:val="004F514B"/>
    <w:rsid w:val="004F522A"/>
    <w:rsid w:val="004F523E"/>
    <w:rsid w:val="004F5294"/>
    <w:rsid w:val="004F531B"/>
    <w:rsid w:val="004F5439"/>
    <w:rsid w:val="004F5459"/>
    <w:rsid w:val="004F54C0"/>
    <w:rsid w:val="004F571B"/>
    <w:rsid w:val="004F5833"/>
    <w:rsid w:val="004F5841"/>
    <w:rsid w:val="004F591B"/>
    <w:rsid w:val="004F594B"/>
    <w:rsid w:val="004F59A7"/>
    <w:rsid w:val="004F5A96"/>
    <w:rsid w:val="004F5AE8"/>
    <w:rsid w:val="004F5BD6"/>
    <w:rsid w:val="004F5C15"/>
    <w:rsid w:val="004F5C6B"/>
    <w:rsid w:val="004F5C7B"/>
    <w:rsid w:val="004F5D6D"/>
    <w:rsid w:val="004F5DFF"/>
    <w:rsid w:val="004F5F3B"/>
    <w:rsid w:val="004F5F70"/>
    <w:rsid w:val="004F6073"/>
    <w:rsid w:val="004F6193"/>
    <w:rsid w:val="004F625F"/>
    <w:rsid w:val="004F62EE"/>
    <w:rsid w:val="004F632A"/>
    <w:rsid w:val="004F63C5"/>
    <w:rsid w:val="004F648A"/>
    <w:rsid w:val="004F6667"/>
    <w:rsid w:val="004F685C"/>
    <w:rsid w:val="004F6913"/>
    <w:rsid w:val="004F6930"/>
    <w:rsid w:val="004F6982"/>
    <w:rsid w:val="004F6C0B"/>
    <w:rsid w:val="004F6CA1"/>
    <w:rsid w:val="004F6CC7"/>
    <w:rsid w:val="004F6D37"/>
    <w:rsid w:val="004F6D71"/>
    <w:rsid w:val="004F6EFB"/>
    <w:rsid w:val="004F6F50"/>
    <w:rsid w:val="004F6FD9"/>
    <w:rsid w:val="004F6FEF"/>
    <w:rsid w:val="004F7002"/>
    <w:rsid w:val="004F7058"/>
    <w:rsid w:val="004F7133"/>
    <w:rsid w:val="004F7213"/>
    <w:rsid w:val="004F724E"/>
    <w:rsid w:val="004F732B"/>
    <w:rsid w:val="004F76F1"/>
    <w:rsid w:val="004F775C"/>
    <w:rsid w:val="004F794A"/>
    <w:rsid w:val="004F7A8A"/>
    <w:rsid w:val="004F7A8D"/>
    <w:rsid w:val="004F7AD3"/>
    <w:rsid w:val="004F7AE0"/>
    <w:rsid w:val="004F7B62"/>
    <w:rsid w:val="004F7C77"/>
    <w:rsid w:val="004F7C97"/>
    <w:rsid w:val="004F7CC3"/>
    <w:rsid w:val="004F7CFD"/>
    <w:rsid w:val="004F7E5B"/>
    <w:rsid w:val="004F7EF0"/>
    <w:rsid w:val="004F7F48"/>
    <w:rsid w:val="004F7F91"/>
    <w:rsid w:val="004F7FF6"/>
    <w:rsid w:val="0050003C"/>
    <w:rsid w:val="0050013C"/>
    <w:rsid w:val="00500186"/>
    <w:rsid w:val="0050019B"/>
    <w:rsid w:val="005003E3"/>
    <w:rsid w:val="0050043C"/>
    <w:rsid w:val="00500604"/>
    <w:rsid w:val="005006D5"/>
    <w:rsid w:val="005006F8"/>
    <w:rsid w:val="00500704"/>
    <w:rsid w:val="00500820"/>
    <w:rsid w:val="00500864"/>
    <w:rsid w:val="00500894"/>
    <w:rsid w:val="005008BC"/>
    <w:rsid w:val="00500ABE"/>
    <w:rsid w:val="00500ACE"/>
    <w:rsid w:val="00500AE3"/>
    <w:rsid w:val="00500C31"/>
    <w:rsid w:val="00500CBC"/>
    <w:rsid w:val="00500D56"/>
    <w:rsid w:val="00500D61"/>
    <w:rsid w:val="00500E73"/>
    <w:rsid w:val="00500E9C"/>
    <w:rsid w:val="00500EDE"/>
    <w:rsid w:val="00500F02"/>
    <w:rsid w:val="00501086"/>
    <w:rsid w:val="005010EC"/>
    <w:rsid w:val="00501286"/>
    <w:rsid w:val="00501549"/>
    <w:rsid w:val="0050171D"/>
    <w:rsid w:val="0050176E"/>
    <w:rsid w:val="005017D4"/>
    <w:rsid w:val="00501829"/>
    <w:rsid w:val="00501996"/>
    <w:rsid w:val="005019F6"/>
    <w:rsid w:val="00501A28"/>
    <w:rsid w:val="00501A4B"/>
    <w:rsid w:val="00501A65"/>
    <w:rsid w:val="00501A96"/>
    <w:rsid w:val="00501BDE"/>
    <w:rsid w:val="00501C78"/>
    <w:rsid w:val="00501C9B"/>
    <w:rsid w:val="00501D60"/>
    <w:rsid w:val="00501D77"/>
    <w:rsid w:val="00501F4A"/>
    <w:rsid w:val="00501FEA"/>
    <w:rsid w:val="00502041"/>
    <w:rsid w:val="0050213F"/>
    <w:rsid w:val="00502159"/>
    <w:rsid w:val="00502260"/>
    <w:rsid w:val="00502429"/>
    <w:rsid w:val="00502515"/>
    <w:rsid w:val="00502536"/>
    <w:rsid w:val="00502572"/>
    <w:rsid w:val="0050263E"/>
    <w:rsid w:val="0050264F"/>
    <w:rsid w:val="0050266D"/>
    <w:rsid w:val="00502689"/>
    <w:rsid w:val="00502694"/>
    <w:rsid w:val="005026DB"/>
    <w:rsid w:val="005027E4"/>
    <w:rsid w:val="0050280B"/>
    <w:rsid w:val="00502830"/>
    <w:rsid w:val="00502857"/>
    <w:rsid w:val="00502978"/>
    <w:rsid w:val="005029A4"/>
    <w:rsid w:val="00502A2A"/>
    <w:rsid w:val="00502B07"/>
    <w:rsid w:val="00502C73"/>
    <w:rsid w:val="00502CD4"/>
    <w:rsid w:val="00502CF4"/>
    <w:rsid w:val="00502D20"/>
    <w:rsid w:val="00502DE7"/>
    <w:rsid w:val="00502F0F"/>
    <w:rsid w:val="00503176"/>
    <w:rsid w:val="0050326D"/>
    <w:rsid w:val="0050334B"/>
    <w:rsid w:val="00503403"/>
    <w:rsid w:val="0050341C"/>
    <w:rsid w:val="00503504"/>
    <w:rsid w:val="005036BD"/>
    <w:rsid w:val="00503AE6"/>
    <w:rsid w:val="00503B29"/>
    <w:rsid w:val="00503B3C"/>
    <w:rsid w:val="00503C51"/>
    <w:rsid w:val="00503CC5"/>
    <w:rsid w:val="00503D3B"/>
    <w:rsid w:val="00503D83"/>
    <w:rsid w:val="00503DD9"/>
    <w:rsid w:val="00503E42"/>
    <w:rsid w:val="00503E69"/>
    <w:rsid w:val="00503E7D"/>
    <w:rsid w:val="00503FC4"/>
    <w:rsid w:val="00503FEE"/>
    <w:rsid w:val="0050400C"/>
    <w:rsid w:val="00504085"/>
    <w:rsid w:val="005040C8"/>
    <w:rsid w:val="00504215"/>
    <w:rsid w:val="0050431B"/>
    <w:rsid w:val="00504433"/>
    <w:rsid w:val="00504498"/>
    <w:rsid w:val="00504550"/>
    <w:rsid w:val="005045A6"/>
    <w:rsid w:val="005045F8"/>
    <w:rsid w:val="005046EB"/>
    <w:rsid w:val="005046FF"/>
    <w:rsid w:val="00504762"/>
    <w:rsid w:val="005047CF"/>
    <w:rsid w:val="00504802"/>
    <w:rsid w:val="00504813"/>
    <w:rsid w:val="005048B4"/>
    <w:rsid w:val="00504957"/>
    <w:rsid w:val="00504A95"/>
    <w:rsid w:val="00504AE1"/>
    <w:rsid w:val="00504B58"/>
    <w:rsid w:val="00504B99"/>
    <w:rsid w:val="00504C5F"/>
    <w:rsid w:val="00504E01"/>
    <w:rsid w:val="00504E3E"/>
    <w:rsid w:val="00505144"/>
    <w:rsid w:val="00505216"/>
    <w:rsid w:val="00505262"/>
    <w:rsid w:val="005053C3"/>
    <w:rsid w:val="00505460"/>
    <w:rsid w:val="0050552E"/>
    <w:rsid w:val="0050553A"/>
    <w:rsid w:val="0050554F"/>
    <w:rsid w:val="005055BB"/>
    <w:rsid w:val="0050572F"/>
    <w:rsid w:val="0050578E"/>
    <w:rsid w:val="0050588B"/>
    <w:rsid w:val="00505918"/>
    <w:rsid w:val="005059F8"/>
    <w:rsid w:val="00505A87"/>
    <w:rsid w:val="00505B44"/>
    <w:rsid w:val="00505C0F"/>
    <w:rsid w:val="00505C51"/>
    <w:rsid w:val="00505D07"/>
    <w:rsid w:val="00505D48"/>
    <w:rsid w:val="00505D8B"/>
    <w:rsid w:val="00505DB8"/>
    <w:rsid w:val="00505DD1"/>
    <w:rsid w:val="00505E29"/>
    <w:rsid w:val="00505FE2"/>
    <w:rsid w:val="00506108"/>
    <w:rsid w:val="0050611D"/>
    <w:rsid w:val="00506167"/>
    <w:rsid w:val="00506173"/>
    <w:rsid w:val="00506303"/>
    <w:rsid w:val="005063C1"/>
    <w:rsid w:val="005063E4"/>
    <w:rsid w:val="00506431"/>
    <w:rsid w:val="0050656E"/>
    <w:rsid w:val="005065F2"/>
    <w:rsid w:val="00506658"/>
    <w:rsid w:val="00506669"/>
    <w:rsid w:val="0050672F"/>
    <w:rsid w:val="00506778"/>
    <w:rsid w:val="00506797"/>
    <w:rsid w:val="00506907"/>
    <w:rsid w:val="0050697D"/>
    <w:rsid w:val="00506BAA"/>
    <w:rsid w:val="00506BE9"/>
    <w:rsid w:val="00506D5A"/>
    <w:rsid w:val="00506D9E"/>
    <w:rsid w:val="00506E35"/>
    <w:rsid w:val="00506E65"/>
    <w:rsid w:val="00506E6B"/>
    <w:rsid w:val="00506EF3"/>
    <w:rsid w:val="00506F75"/>
    <w:rsid w:val="00506F88"/>
    <w:rsid w:val="00506FE5"/>
    <w:rsid w:val="005070F9"/>
    <w:rsid w:val="00507165"/>
    <w:rsid w:val="005072BD"/>
    <w:rsid w:val="00507325"/>
    <w:rsid w:val="00507444"/>
    <w:rsid w:val="0050762D"/>
    <w:rsid w:val="0050763C"/>
    <w:rsid w:val="00507681"/>
    <w:rsid w:val="005078C0"/>
    <w:rsid w:val="00507A43"/>
    <w:rsid w:val="00507A48"/>
    <w:rsid w:val="00507ABB"/>
    <w:rsid w:val="00507AC2"/>
    <w:rsid w:val="00507B5D"/>
    <w:rsid w:val="00507C15"/>
    <w:rsid w:val="00507C75"/>
    <w:rsid w:val="00507D23"/>
    <w:rsid w:val="00507DBF"/>
    <w:rsid w:val="00507E37"/>
    <w:rsid w:val="00507E41"/>
    <w:rsid w:val="00507ECF"/>
    <w:rsid w:val="00507EDE"/>
    <w:rsid w:val="00507EF2"/>
    <w:rsid w:val="00507F6C"/>
    <w:rsid w:val="00507FB0"/>
    <w:rsid w:val="0051006C"/>
    <w:rsid w:val="00510071"/>
    <w:rsid w:val="005100F3"/>
    <w:rsid w:val="005103A8"/>
    <w:rsid w:val="005103B7"/>
    <w:rsid w:val="005103D2"/>
    <w:rsid w:val="00510448"/>
    <w:rsid w:val="00510464"/>
    <w:rsid w:val="00510585"/>
    <w:rsid w:val="005107CF"/>
    <w:rsid w:val="00510803"/>
    <w:rsid w:val="005108BF"/>
    <w:rsid w:val="0051098B"/>
    <w:rsid w:val="005109D4"/>
    <w:rsid w:val="00510B8C"/>
    <w:rsid w:val="00510C1E"/>
    <w:rsid w:val="00510CD6"/>
    <w:rsid w:val="00510D6A"/>
    <w:rsid w:val="00510DBF"/>
    <w:rsid w:val="00510E3D"/>
    <w:rsid w:val="00510E57"/>
    <w:rsid w:val="00510E5C"/>
    <w:rsid w:val="00510F2B"/>
    <w:rsid w:val="005110CF"/>
    <w:rsid w:val="00511581"/>
    <w:rsid w:val="00511625"/>
    <w:rsid w:val="0051165E"/>
    <w:rsid w:val="00511695"/>
    <w:rsid w:val="00511720"/>
    <w:rsid w:val="0051175A"/>
    <w:rsid w:val="005117C4"/>
    <w:rsid w:val="005118A1"/>
    <w:rsid w:val="005118B0"/>
    <w:rsid w:val="005118F4"/>
    <w:rsid w:val="00511911"/>
    <w:rsid w:val="005119B4"/>
    <w:rsid w:val="00511C10"/>
    <w:rsid w:val="00511C7C"/>
    <w:rsid w:val="00511CBE"/>
    <w:rsid w:val="00511E8A"/>
    <w:rsid w:val="00511EBF"/>
    <w:rsid w:val="00511F58"/>
    <w:rsid w:val="00511F5A"/>
    <w:rsid w:val="0051209A"/>
    <w:rsid w:val="005120A6"/>
    <w:rsid w:val="005120BE"/>
    <w:rsid w:val="0051211C"/>
    <w:rsid w:val="00512195"/>
    <w:rsid w:val="005121F3"/>
    <w:rsid w:val="005122FE"/>
    <w:rsid w:val="00512346"/>
    <w:rsid w:val="005123E1"/>
    <w:rsid w:val="00512414"/>
    <w:rsid w:val="005124E1"/>
    <w:rsid w:val="00512520"/>
    <w:rsid w:val="00512589"/>
    <w:rsid w:val="0051260F"/>
    <w:rsid w:val="0051264E"/>
    <w:rsid w:val="00512663"/>
    <w:rsid w:val="00512700"/>
    <w:rsid w:val="005127D5"/>
    <w:rsid w:val="0051294B"/>
    <w:rsid w:val="005129E6"/>
    <w:rsid w:val="00512A73"/>
    <w:rsid w:val="00512C2C"/>
    <w:rsid w:val="00512E08"/>
    <w:rsid w:val="00512E60"/>
    <w:rsid w:val="00512FAA"/>
    <w:rsid w:val="00513030"/>
    <w:rsid w:val="00513040"/>
    <w:rsid w:val="00513098"/>
    <w:rsid w:val="005130F8"/>
    <w:rsid w:val="00513104"/>
    <w:rsid w:val="005132E1"/>
    <w:rsid w:val="005132F3"/>
    <w:rsid w:val="005133EC"/>
    <w:rsid w:val="005134A7"/>
    <w:rsid w:val="005134CD"/>
    <w:rsid w:val="00513530"/>
    <w:rsid w:val="0051355A"/>
    <w:rsid w:val="00513579"/>
    <w:rsid w:val="005135F8"/>
    <w:rsid w:val="00513638"/>
    <w:rsid w:val="005136B7"/>
    <w:rsid w:val="00513732"/>
    <w:rsid w:val="00513768"/>
    <w:rsid w:val="0051388D"/>
    <w:rsid w:val="005138C3"/>
    <w:rsid w:val="005139A5"/>
    <w:rsid w:val="005139FB"/>
    <w:rsid w:val="00513A44"/>
    <w:rsid w:val="00513AB0"/>
    <w:rsid w:val="00513D8B"/>
    <w:rsid w:val="00513DF4"/>
    <w:rsid w:val="00513E1E"/>
    <w:rsid w:val="00513EBF"/>
    <w:rsid w:val="00513F9E"/>
    <w:rsid w:val="0051414A"/>
    <w:rsid w:val="005141F2"/>
    <w:rsid w:val="005141F3"/>
    <w:rsid w:val="00514221"/>
    <w:rsid w:val="005144FE"/>
    <w:rsid w:val="005146A8"/>
    <w:rsid w:val="00514709"/>
    <w:rsid w:val="0051478B"/>
    <w:rsid w:val="00514797"/>
    <w:rsid w:val="005148EB"/>
    <w:rsid w:val="00514C44"/>
    <w:rsid w:val="00514C51"/>
    <w:rsid w:val="00514C62"/>
    <w:rsid w:val="00514D52"/>
    <w:rsid w:val="00514E5B"/>
    <w:rsid w:val="00514EF4"/>
    <w:rsid w:val="00515000"/>
    <w:rsid w:val="00515334"/>
    <w:rsid w:val="00515342"/>
    <w:rsid w:val="00515477"/>
    <w:rsid w:val="005154AA"/>
    <w:rsid w:val="0051556B"/>
    <w:rsid w:val="00515589"/>
    <w:rsid w:val="00515590"/>
    <w:rsid w:val="0051573E"/>
    <w:rsid w:val="0051584F"/>
    <w:rsid w:val="0051592A"/>
    <w:rsid w:val="00515952"/>
    <w:rsid w:val="00515998"/>
    <w:rsid w:val="0051599D"/>
    <w:rsid w:val="005159E2"/>
    <w:rsid w:val="005159F0"/>
    <w:rsid w:val="00515C1C"/>
    <w:rsid w:val="00515EBD"/>
    <w:rsid w:val="00515F75"/>
    <w:rsid w:val="00515FB3"/>
    <w:rsid w:val="00515FBC"/>
    <w:rsid w:val="00515FDA"/>
    <w:rsid w:val="00515FE8"/>
    <w:rsid w:val="0051607B"/>
    <w:rsid w:val="0051609C"/>
    <w:rsid w:val="00516129"/>
    <w:rsid w:val="00516131"/>
    <w:rsid w:val="00516153"/>
    <w:rsid w:val="00516359"/>
    <w:rsid w:val="0051650C"/>
    <w:rsid w:val="0051667C"/>
    <w:rsid w:val="0051668F"/>
    <w:rsid w:val="005166D9"/>
    <w:rsid w:val="00516771"/>
    <w:rsid w:val="00516784"/>
    <w:rsid w:val="00516843"/>
    <w:rsid w:val="005168B5"/>
    <w:rsid w:val="00516955"/>
    <w:rsid w:val="00516966"/>
    <w:rsid w:val="00516A74"/>
    <w:rsid w:val="00516AAD"/>
    <w:rsid w:val="00516BB2"/>
    <w:rsid w:val="00516C63"/>
    <w:rsid w:val="00516E02"/>
    <w:rsid w:val="00516EBA"/>
    <w:rsid w:val="00516F23"/>
    <w:rsid w:val="00516F86"/>
    <w:rsid w:val="005170C1"/>
    <w:rsid w:val="005170F5"/>
    <w:rsid w:val="00517205"/>
    <w:rsid w:val="00517219"/>
    <w:rsid w:val="0051722C"/>
    <w:rsid w:val="005173C7"/>
    <w:rsid w:val="00517491"/>
    <w:rsid w:val="005175C3"/>
    <w:rsid w:val="00517616"/>
    <w:rsid w:val="005176A6"/>
    <w:rsid w:val="005177F7"/>
    <w:rsid w:val="00517ADF"/>
    <w:rsid w:val="00517B7A"/>
    <w:rsid w:val="00517B8D"/>
    <w:rsid w:val="00517D15"/>
    <w:rsid w:val="00517D43"/>
    <w:rsid w:val="00517DE9"/>
    <w:rsid w:val="00517EFB"/>
    <w:rsid w:val="00517FD6"/>
    <w:rsid w:val="00520196"/>
    <w:rsid w:val="00520254"/>
    <w:rsid w:val="005202ED"/>
    <w:rsid w:val="0052034B"/>
    <w:rsid w:val="00520452"/>
    <w:rsid w:val="005204B5"/>
    <w:rsid w:val="005204D2"/>
    <w:rsid w:val="005204E4"/>
    <w:rsid w:val="00520533"/>
    <w:rsid w:val="005205C9"/>
    <w:rsid w:val="005207E8"/>
    <w:rsid w:val="0052080E"/>
    <w:rsid w:val="005208C2"/>
    <w:rsid w:val="00520A2C"/>
    <w:rsid w:val="00520C8D"/>
    <w:rsid w:val="00520CC3"/>
    <w:rsid w:val="00520D02"/>
    <w:rsid w:val="00520DE1"/>
    <w:rsid w:val="00520E92"/>
    <w:rsid w:val="00520F11"/>
    <w:rsid w:val="00520F1A"/>
    <w:rsid w:val="00521110"/>
    <w:rsid w:val="00521190"/>
    <w:rsid w:val="0052119E"/>
    <w:rsid w:val="005212A3"/>
    <w:rsid w:val="00521393"/>
    <w:rsid w:val="00521461"/>
    <w:rsid w:val="0052148D"/>
    <w:rsid w:val="0052159D"/>
    <w:rsid w:val="005215D7"/>
    <w:rsid w:val="005215F5"/>
    <w:rsid w:val="0052167D"/>
    <w:rsid w:val="00521782"/>
    <w:rsid w:val="005217B5"/>
    <w:rsid w:val="0052185E"/>
    <w:rsid w:val="00521909"/>
    <w:rsid w:val="0052190C"/>
    <w:rsid w:val="00521A4E"/>
    <w:rsid w:val="00521A5E"/>
    <w:rsid w:val="00521AE3"/>
    <w:rsid w:val="00521B49"/>
    <w:rsid w:val="00521BFB"/>
    <w:rsid w:val="00521C1F"/>
    <w:rsid w:val="00521D38"/>
    <w:rsid w:val="00521D82"/>
    <w:rsid w:val="00521D91"/>
    <w:rsid w:val="00521DEE"/>
    <w:rsid w:val="00521EFD"/>
    <w:rsid w:val="00521F21"/>
    <w:rsid w:val="00521F45"/>
    <w:rsid w:val="00521F4F"/>
    <w:rsid w:val="00521F94"/>
    <w:rsid w:val="00521FF6"/>
    <w:rsid w:val="00522134"/>
    <w:rsid w:val="0052215E"/>
    <w:rsid w:val="0052218C"/>
    <w:rsid w:val="005221AA"/>
    <w:rsid w:val="005223F6"/>
    <w:rsid w:val="0052242F"/>
    <w:rsid w:val="0052249B"/>
    <w:rsid w:val="00522510"/>
    <w:rsid w:val="00522535"/>
    <w:rsid w:val="00522832"/>
    <w:rsid w:val="005228CF"/>
    <w:rsid w:val="0052296D"/>
    <w:rsid w:val="00522ABC"/>
    <w:rsid w:val="00522B3C"/>
    <w:rsid w:val="00522B64"/>
    <w:rsid w:val="00522CB6"/>
    <w:rsid w:val="00522E1B"/>
    <w:rsid w:val="00522E37"/>
    <w:rsid w:val="00522EE9"/>
    <w:rsid w:val="00522F34"/>
    <w:rsid w:val="00523033"/>
    <w:rsid w:val="00523067"/>
    <w:rsid w:val="00523080"/>
    <w:rsid w:val="0052317B"/>
    <w:rsid w:val="00523213"/>
    <w:rsid w:val="0052322E"/>
    <w:rsid w:val="00523320"/>
    <w:rsid w:val="0052334B"/>
    <w:rsid w:val="005233E8"/>
    <w:rsid w:val="00523403"/>
    <w:rsid w:val="0052347E"/>
    <w:rsid w:val="00523497"/>
    <w:rsid w:val="00523529"/>
    <w:rsid w:val="00523656"/>
    <w:rsid w:val="005236BF"/>
    <w:rsid w:val="005237BB"/>
    <w:rsid w:val="005237D8"/>
    <w:rsid w:val="00523829"/>
    <w:rsid w:val="00523859"/>
    <w:rsid w:val="00523958"/>
    <w:rsid w:val="00523C4C"/>
    <w:rsid w:val="00523CBD"/>
    <w:rsid w:val="00523DCB"/>
    <w:rsid w:val="00523F5D"/>
    <w:rsid w:val="00524003"/>
    <w:rsid w:val="0052406A"/>
    <w:rsid w:val="00524080"/>
    <w:rsid w:val="00524114"/>
    <w:rsid w:val="0052413D"/>
    <w:rsid w:val="00524151"/>
    <w:rsid w:val="0052428D"/>
    <w:rsid w:val="0052432B"/>
    <w:rsid w:val="0052438B"/>
    <w:rsid w:val="00524480"/>
    <w:rsid w:val="00524549"/>
    <w:rsid w:val="0052477B"/>
    <w:rsid w:val="005247A1"/>
    <w:rsid w:val="005248A1"/>
    <w:rsid w:val="0052492E"/>
    <w:rsid w:val="0052496B"/>
    <w:rsid w:val="00524971"/>
    <w:rsid w:val="00524A54"/>
    <w:rsid w:val="00524B02"/>
    <w:rsid w:val="00524B30"/>
    <w:rsid w:val="00524B56"/>
    <w:rsid w:val="00524B79"/>
    <w:rsid w:val="00524C35"/>
    <w:rsid w:val="00524C53"/>
    <w:rsid w:val="00524C81"/>
    <w:rsid w:val="00524E0B"/>
    <w:rsid w:val="00524F05"/>
    <w:rsid w:val="00524FBF"/>
    <w:rsid w:val="00525089"/>
    <w:rsid w:val="00525116"/>
    <w:rsid w:val="00525287"/>
    <w:rsid w:val="00525347"/>
    <w:rsid w:val="005253AC"/>
    <w:rsid w:val="0052554F"/>
    <w:rsid w:val="0052568B"/>
    <w:rsid w:val="005257B1"/>
    <w:rsid w:val="00525899"/>
    <w:rsid w:val="0052590A"/>
    <w:rsid w:val="0052590B"/>
    <w:rsid w:val="00525917"/>
    <w:rsid w:val="00525943"/>
    <w:rsid w:val="00525B50"/>
    <w:rsid w:val="00525B9A"/>
    <w:rsid w:val="00525BEE"/>
    <w:rsid w:val="00525D0C"/>
    <w:rsid w:val="00525EC8"/>
    <w:rsid w:val="00525F38"/>
    <w:rsid w:val="00525FD2"/>
    <w:rsid w:val="0052600D"/>
    <w:rsid w:val="005261E6"/>
    <w:rsid w:val="005261F5"/>
    <w:rsid w:val="0052620B"/>
    <w:rsid w:val="005265E0"/>
    <w:rsid w:val="005265F1"/>
    <w:rsid w:val="0052668C"/>
    <w:rsid w:val="00526788"/>
    <w:rsid w:val="0052678B"/>
    <w:rsid w:val="0052681C"/>
    <w:rsid w:val="00526827"/>
    <w:rsid w:val="00526867"/>
    <w:rsid w:val="00526873"/>
    <w:rsid w:val="005268D7"/>
    <w:rsid w:val="00526934"/>
    <w:rsid w:val="005269BE"/>
    <w:rsid w:val="005269C4"/>
    <w:rsid w:val="005269F7"/>
    <w:rsid w:val="00526A27"/>
    <w:rsid w:val="00526B63"/>
    <w:rsid w:val="00526B78"/>
    <w:rsid w:val="00526DFF"/>
    <w:rsid w:val="00526E99"/>
    <w:rsid w:val="0052707A"/>
    <w:rsid w:val="00527258"/>
    <w:rsid w:val="005273DC"/>
    <w:rsid w:val="0052743D"/>
    <w:rsid w:val="00527496"/>
    <w:rsid w:val="005274F2"/>
    <w:rsid w:val="0052753C"/>
    <w:rsid w:val="00527598"/>
    <w:rsid w:val="005275AF"/>
    <w:rsid w:val="0052768A"/>
    <w:rsid w:val="005276BD"/>
    <w:rsid w:val="005276FB"/>
    <w:rsid w:val="00527970"/>
    <w:rsid w:val="00527995"/>
    <w:rsid w:val="00527A00"/>
    <w:rsid w:val="00527AF5"/>
    <w:rsid w:val="00527B39"/>
    <w:rsid w:val="00527D64"/>
    <w:rsid w:val="00527D76"/>
    <w:rsid w:val="00527E6E"/>
    <w:rsid w:val="00527EA9"/>
    <w:rsid w:val="00527F72"/>
    <w:rsid w:val="00530049"/>
    <w:rsid w:val="0053009F"/>
    <w:rsid w:val="005301AD"/>
    <w:rsid w:val="00530224"/>
    <w:rsid w:val="00530247"/>
    <w:rsid w:val="00530275"/>
    <w:rsid w:val="00530326"/>
    <w:rsid w:val="00530372"/>
    <w:rsid w:val="005304B0"/>
    <w:rsid w:val="00530569"/>
    <w:rsid w:val="005305F4"/>
    <w:rsid w:val="00530632"/>
    <w:rsid w:val="00530880"/>
    <w:rsid w:val="00530B09"/>
    <w:rsid w:val="00530B7A"/>
    <w:rsid w:val="00530BF3"/>
    <w:rsid w:val="00530C3F"/>
    <w:rsid w:val="00530C78"/>
    <w:rsid w:val="00530C9F"/>
    <w:rsid w:val="00530D39"/>
    <w:rsid w:val="00530D4C"/>
    <w:rsid w:val="00530DA7"/>
    <w:rsid w:val="00530DFD"/>
    <w:rsid w:val="00530F2A"/>
    <w:rsid w:val="00530F68"/>
    <w:rsid w:val="00531096"/>
    <w:rsid w:val="005310B7"/>
    <w:rsid w:val="005310BD"/>
    <w:rsid w:val="005310DF"/>
    <w:rsid w:val="005312FD"/>
    <w:rsid w:val="00531302"/>
    <w:rsid w:val="005313B5"/>
    <w:rsid w:val="00531596"/>
    <w:rsid w:val="005316FD"/>
    <w:rsid w:val="0053170F"/>
    <w:rsid w:val="00531810"/>
    <w:rsid w:val="00531834"/>
    <w:rsid w:val="00531845"/>
    <w:rsid w:val="00531897"/>
    <w:rsid w:val="005318A0"/>
    <w:rsid w:val="005319EA"/>
    <w:rsid w:val="00531A8A"/>
    <w:rsid w:val="00531B3B"/>
    <w:rsid w:val="00531CBD"/>
    <w:rsid w:val="00531DFA"/>
    <w:rsid w:val="00531EA0"/>
    <w:rsid w:val="00531F7A"/>
    <w:rsid w:val="00531FCF"/>
    <w:rsid w:val="00531FFA"/>
    <w:rsid w:val="0053203D"/>
    <w:rsid w:val="00532246"/>
    <w:rsid w:val="005322A9"/>
    <w:rsid w:val="00532342"/>
    <w:rsid w:val="005323A9"/>
    <w:rsid w:val="005323C5"/>
    <w:rsid w:val="005323E4"/>
    <w:rsid w:val="0053244E"/>
    <w:rsid w:val="005324F2"/>
    <w:rsid w:val="0053254B"/>
    <w:rsid w:val="005325C2"/>
    <w:rsid w:val="00532604"/>
    <w:rsid w:val="0053265E"/>
    <w:rsid w:val="0053270F"/>
    <w:rsid w:val="00532726"/>
    <w:rsid w:val="00532883"/>
    <w:rsid w:val="00532B39"/>
    <w:rsid w:val="00532B57"/>
    <w:rsid w:val="00532B8D"/>
    <w:rsid w:val="00532BF8"/>
    <w:rsid w:val="00532C42"/>
    <w:rsid w:val="00532C43"/>
    <w:rsid w:val="00532CB9"/>
    <w:rsid w:val="00532D36"/>
    <w:rsid w:val="00532D7C"/>
    <w:rsid w:val="00532D95"/>
    <w:rsid w:val="00532DA6"/>
    <w:rsid w:val="00532DCA"/>
    <w:rsid w:val="00532F16"/>
    <w:rsid w:val="00532F8E"/>
    <w:rsid w:val="00532F92"/>
    <w:rsid w:val="00532FEF"/>
    <w:rsid w:val="00533054"/>
    <w:rsid w:val="00533069"/>
    <w:rsid w:val="005330B1"/>
    <w:rsid w:val="0053311C"/>
    <w:rsid w:val="00533173"/>
    <w:rsid w:val="005331A1"/>
    <w:rsid w:val="0053323A"/>
    <w:rsid w:val="00533355"/>
    <w:rsid w:val="00533448"/>
    <w:rsid w:val="0053367A"/>
    <w:rsid w:val="005336F1"/>
    <w:rsid w:val="00533815"/>
    <w:rsid w:val="00533898"/>
    <w:rsid w:val="0053392B"/>
    <w:rsid w:val="00533936"/>
    <w:rsid w:val="0053399C"/>
    <w:rsid w:val="00533B12"/>
    <w:rsid w:val="00533B87"/>
    <w:rsid w:val="00533BB8"/>
    <w:rsid w:val="00533C6D"/>
    <w:rsid w:val="00533C77"/>
    <w:rsid w:val="00533CBD"/>
    <w:rsid w:val="00533CC0"/>
    <w:rsid w:val="00533D60"/>
    <w:rsid w:val="00533D66"/>
    <w:rsid w:val="00533D7B"/>
    <w:rsid w:val="00533D87"/>
    <w:rsid w:val="00533E63"/>
    <w:rsid w:val="00533EAC"/>
    <w:rsid w:val="00533FCB"/>
    <w:rsid w:val="00534060"/>
    <w:rsid w:val="005340D6"/>
    <w:rsid w:val="00534145"/>
    <w:rsid w:val="0053417D"/>
    <w:rsid w:val="00534239"/>
    <w:rsid w:val="00534249"/>
    <w:rsid w:val="00534265"/>
    <w:rsid w:val="00534344"/>
    <w:rsid w:val="00534496"/>
    <w:rsid w:val="00534534"/>
    <w:rsid w:val="00534598"/>
    <w:rsid w:val="00534736"/>
    <w:rsid w:val="005347A2"/>
    <w:rsid w:val="0053492E"/>
    <w:rsid w:val="00534957"/>
    <w:rsid w:val="00534A0F"/>
    <w:rsid w:val="00534AA3"/>
    <w:rsid w:val="00534B05"/>
    <w:rsid w:val="00534B6E"/>
    <w:rsid w:val="00534BA7"/>
    <w:rsid w:val="00534C43"/>
    <w:rsid w:val="00534CCE"/>
    <w:rsid w:val="00534CE6"/>
    <w:rsid w:val="00534E24"/>
    <w:rsid w:val="00534E6A"/>
    <w:rsid w:val="00534EED"/>
    <w:rsid w:val="00534F93"/>
    <w:rsid w:val="00535141"/>
    <w:rsid w:val="005351EF"/>
    <w:rsid w:val="005351F9"/>
    <w:rsid w:val="00535307"/>
    <w:rsid w:val="005353F4"/>
    <w:rsid w:val="0053546F"/>
    <w:rsid w:val="005355DC"/>
    <w:rsid w:val="0053564F"/>
    <w:rsid w:val="005356C4"/>
    <w:rsid w:val="005356FB"/>
    <w:rsid w:val="00535716"/>
    <w:rsid w:val="00535832"/>
    <w:rsid w:val="00535864"/>
    <w:rsid w:val="00535922"/>
    <w:rsid w:val="00535939"/>
    <w:rsid w:val="0053594D"/>
    <w:rsid w:val="005359B8"/>
    <w:rsid w:val="005359C0"/>
    <w:rsid w:val="00535A74"/>
    <w:rsid w:val="00535BBA"/>
    <w:rsid w:val="00535CDC"/>
    <w:rsid w:val="00535CE9"/>
    <w:rsid w:val="00535CF8"/>
    <w:rsid w:val="00535E58"/>
    <w:rsid w:val="00535E5B"/>
    <w:rsid w:val="00535E7E"/>
    <w:rsid w:val="00535EF2"/>
    <w:rsid w:val="00535F42"/>
    <w:rsid w:val="00536169"/>
    <w:rsid w:val="00536301"/>
    <w:rsid w:val="0053633E"/>
    <w:rsid w:val="005363CC"/>
    <w:rsid w:val="00536435"/>
    <w:rsid w:val="005364C8"/>
    <w:rsid w:val="00536523"/>
    <w:rsid w:val="00536538"/>
    <w:rsid w:val="00536556"/>
    <w:rsid w:val="00536673"/>
    <w:rsid w:val="005366E0"/>
    <w:rsid w:val="0053674F"/>
    <w:rsid w:val="0053681E"/>
    <w:rsid w:val="00536B1A"/>
    <w:rsid w:val="00536B34"/>
    <w:rsid w:val="00536B7D"/>
    <w:rsid w:val="00536C31"/>
    <w:rsid w:val="00536C4A"/>
    <w:rsid w:val="00536DDE"/>
    <w:rsid w:val="00536DE9"/>
    <w:rsid w:val="00536E76"/>
    <w:rsid w:val="00536E89"/>
    <w:rsid w:val="00536ED7"/>
    <w:rsid w:val="00536F4C"/>
    <w:rsid w:val="00536FEE"/>
    <w:rsid w:val="00537002"/>
    <w:rsid w:val="00537108"/>
    <w:rsid w:val="00537171"/>
    <w:rsid w:val="005371DA"/>
    <w:rsid w:val="00537224"/>
    <w:rsid w:val="00537280"/>
    <w:rsid w:val="005372C4"/>
    <w:rsid w:val="00537411"/>
    <w:rsid w:val="00537446"/>
    <w:rsid w:val="00537489"/>
    <w:rsid w:val="005374DB"/>
    <w:rsid w:val="005374F3"/>
    <w:rsid w:val="00537534"/>
    <w:rsid w:val="00537608"/>
    <w:rsid w:val="00537705"/>
    <w:rsid w:val="005377CC"/>
    <w:rsid w:val="005377EA"/>
    <w:rsid w:val="0053780B"/>
    <w:rsid w:val="005378B5"/>
    <w:rsid w:val="00537914"/>
    <w:rsid w:val="00537AB9"/>
    <w:rsid w:val="00537AD9"/>
    <w:rsid w:val="00537AF5"/>
    <w:rsid w:val="00537B09"/>
    <w:rsid w:val="00537BAE"/>
    <w:rsid w:val="00537C22"/>
    <w:rsid w:val="00537DAE"/>
    <w:rsid w:val="00537E80"/>
    <w:rsid w:val="00537F73"/>
    <w:rsid w:val="00540014"/>
    <w:rsid w:val="0054003B"/>
    <w:rsid w:val="005400FA"/>
    <w:rsid w:val="00540343"/>
    <w:rsid w:val="00540510"/>
    <w:rsid w:val="00540595"/>
    <w:rsid w:val="00540657"/>
    <w:rsid w:val="005406CB"/>
    <w:rsid w:val="00540709"/>
    <w:rsid w:val="00540818"/>
    <w:rsid w:val="0054089A"/>
    <w:rsid w:val="005408A8"/>
    <w:rsid w:val="005408B5"/>
    <w:rsid w:val="0054091D"/>
    <w:rsid w:val="005409A8"/>
    <w:rsid w:val="00540AC2"/>
    <w:rsid w:val="00540B40"/>
    <w:rsid w:val="00540BC8"/>
    <w:rsid w:val="00540C8D"/>
    <w:rsid w:val="00540CD7"/>
    <w:rsid w:val="0054110D"/>
    <w:rsid w:val="00541359"/>
    <w:rsid w:val="00541419"/>
    <w:rsid w:val="00541503"/>
    <w:rsid w:val="00541531"/>
    <w:rsid w:val="005415F5"/>
    <w:rsid w:val="005416DE"/>
    <w:rsid w:val="0054174D"/>
    <w:rsid w:val="00541753"/>
    <w:rsid w:val="005418C1"/>
    <w:rsid w:val="005418D9"/>
    <w:rsid w:val="005418DF"/>
    <w:rsid w:val="00541AA2"/>
    <w:rsid w:val="00541AC1"/>
    <w:rsid w:val="00541D83"/>
    <w:rsid w:val="00541FBA"/>
    <w:rsid w:val="00542046"/>
    <w:rsid w:val="00542174"/>
    <w:rsid w:val="005422FA"/>
    <w:rsid w:val="005423C0"/>
    <w:rsid w:val="005423E2"/>
    <w:rsid w:val="0054244E"/>
    <w:rsid w:val="0054248C"/>
    <w:rsid w:val="0054253E"/>
    <w:rsid w:val="0054260F"/>
    <w:rsid w:val="005426BA"/>
    <w:rsid w:val="005426C9"/>
    <w:rsid w:val="005427E8"/>
    <w:rsid w:val="00542A49"/>
    <w:rsid w:val="00542A86"/>
    <w:rsid w:val="00542A88"/>
    <w:rsid w:val="00542BD6"/>
    <w:rsid w:val="00542C76"/>
    <w:rsid w:val="00542CC4"/>
    <w:rsid w:val="00542D7D"/>
    <w:rsid w:val="00542D82"/>
    <w:rsid w:val="00542DB8"/>
    <w:rsid w:val="00542EDE"/>
    <w:rsid w:val="00542FF1"/>
    <w:rsid w:val="0054304F"/>
    <w:rsid w:val="00543057"/>
    <w:rsid w:val="00543227"/>
    <w:rsid w:val="0054324B"/>
    <w:rsid w:val="0054328E"/>
    <w:rsid w:val="005432ED"/>
    <w:rsid w:val="00543311"/>
    <w:rsid w:val="00543321"/>
    <w:rsid w:val="005433F5"/>
    <w:rsid w:val="00543565"/>
    <w:rsid w:val="00543618"/>
    <w:rsid w:val="0054363D"/>
    <w:rsid w:val="00543872"/>
    <w:rsid w:val="005438CD"/>
    <w:rsid w:val="0054392B"/>
    <w:rsid w:val="00543951"/>
    <w:rsid w:val="00543A84"/>
    <w:rsid w:val="00543B34"/>
    <w:rsid w:val="00543C30"/>
    <w:rsid w:val="00543D12"/>
    <w:rsid w:val="00543E31"/>
    <w:rsid w:val="00543F12"/>
    <w:rsid w:val="0054411C"/>
    <w:rsid w:val="0054415D"/>
    <w:rsid w:val="00544191"/>
    <w:rsid w:val="0054424B"/>
    <w:rsid w:val="005442B5"/>
    <w:rsid w:val="005443F6"/>
    <w:rsid w:val="00544411"/>
    <w:rsid w:val="0054441E"/>
    <w:rsid w:val="00544421"/>
    <w:rsid w:val="00544438"/>
    <w:rsid w:val="005444F8"/>
    <w:rsid w:val="0054451F"/>
    <w:rsid w:val="0054454A"/>
    <w:rsid w:val="005445C4"/>
    <w:rsid w:val="005446E3"/>
    <w:rsid w:val="00544970"/>
    <w:rsid w:val="005449FD"/>
    <w:rsid w:val="00544C06"/>
    <w:rsid w:val="00544CED"/>
    <w:rsid w:val="00544D3E"/>
    <w:rsid w:val="00544D8C"/>
    <w:rsid w:val="00544E6F"/>
    <w:rsid w:val="00544EAF"/>
    <w:rsid w:val="00544F3B"/>
    <w:rsid w:val="00545119"/>
    <w:rsid w:val="0054534E"/>
    <w:rsid w:val="00545389"/>
    <w:rsid w:val="00545415"/>
    <w:rsid w:val="00545579"/>
    <w:rsid w:val="005456BC"/>
    <w:rsid w:val="005457D9"/>
    <w:rsid w:val="005457F4"/>
    <w:rsid w:val="0054584D"/>
    <w:rsid w:val="005458DC"/>
    <w:rsid w:val="005458EF"/>
    <w:rsid w:val="005458F6"/>
    <w:rsid w:val="00545A1D"/>
    <w:rsid w:val="00545AA9"/>
    <w:rsid w:val="00545AB2"/>
    <w:rsid w:val="00545AC4"/>
    <w:rsid w:val="00545B7A"/>
    <w:rsid w:val="00545C11"/>
    <w:rsid w:val="00545CC7"/>
    <w:rsid w:val="00545CDF"/>
    <w:rsid w:val="00545D10"/>
    <w:rsid w:val="00545E4A"/>
    <w:rsid w:val="00545F30"/>
    <w:rsid w:val="00545F6D"/>
    <w:rsid w:val="0054600D"/>
    <w:rsid w:val="0054614A"/>
    <w:rsid w:val="00546198"/>
    <w:rsid w:val="005462A4"/>
    <w:rsid w:val="00546302"/>
    <w:rsid w:val="005463FE"/>
    <w:rsid w:val="0054649A"/>
    <w:rsid w:val="00546584"/>
    <w:rsid w:val="0054680B"/>
    <w:rsid w:val="00546AC9"/>
    <w:rsid w:val="00546B0E"/>
    <w:rsid w:val="00546B4B"/>
    <w:rsid w:val="00546B56"/>
    <w:rsid w:val="00546BCA"/>
    <w:rsid w:val="00546D9D"/>
    <w:rsid w:val="00546DAA"/>
    <w:rsid w:val="00546EDD"/>
    <w:rsid w:val="00546F97"/>
    <w:rsid w:val="0054704F"/>
    <w:rsid w:val="00547162"/>
    <w:rsid w:val="00547165"/>
    <w:rsid w:val="005471A1"/>
    <w:rsid w:val="0054760A"/>
    <w:rsid w:val="00547709"/>
    <w:rsid w:val="00547987"/>
    <w:rsid w:val="00547D12"/>
    <w:rsid w:val="00550049"/>
    <w:rsid w:val="0055011E"/>
    <w:rsid w:val="00550181"/>
    <w:rsid w:val="00550283"/>
    <w:rsid w:val="0055038E"/>
    <w:rsid w:val="005505A6"/>
    <w:rsid w:val="005505D7"/>
    <w:rsid w:val="0055064D"/>
    <w:rsid w:val="0055085A"/>
    <w:rsid w:val="00550908"/>
    <w:rsid w:val="00550947"/>
    <w:rsid w:val="005509E0"/>
    <w:rsid w:val="00550A17"/>
    <w:rsid w:val="00550A8C"/>
    <w:rsid w:val="00550BC7"/>
    <w:rsid w:val="00550D15"/>
    <w:rsid w:val="00550FAE"/>
    <w:rsid w:val="00551055"/>
    <w:rsid w:val="00551075"/>
    <w:rsid w:val="00551124"/>
    <w:rsid w:val="0055115B"/>
    <w:rsid w:val="005511E9"/>
    <w:rsid w:val="0055127B"/>
    <w:rsid w:val="005512FE"/>
    <w:rsid w:val="00551395"/>
    <w:rsid w:val="00551429"/>
    <w:rsid w:val="0055149E"/>
    <w:rsid w:val="0055157E"/>
    <w:rsid w:val="0055158B"/>
    <w:rsid w:val="005516D0"/>
    <w:rsid w:val="005518C3"/>
    <w:rsid w:val="005518DA"/>
    <w:rsid w:val="0055190D"/>
    <w:rsid w:val="0055192C"/>
    <w:rsid w:val="0055192D"/>
    <w:rsid w:val="00551949"/>
    <w:rsid w:val="00551A15"/>
    <w:rsid w:val="00551A7B"/>
    <w:rsid w:val="00551AB6"/>
    <w:rsid w:val="00551AE7"/>
    <w:rsid w:val="00551BB1"/>
    <w:rsid w:val="00551C57"/>
    <w:rsid w:val="00551D6C"/>
    <w:rsid w:val="00551D85"/>
    <w:rsid w:val="00551E44"/>
    <w:rsid w:val="00551F98"/>
    <w:rsid w:val="00552104"/>
    <w:rsid w:val="0055211F"/>
    <w:rsid w:val="00552233"/>
    <w:rsid w:val="005522CF"/>
    <w:rsid w:val="00552475"/>
    <w:rsid w:val="005524D5"/>
    <w:rsid w:val="0055252F"/>
    <w:rsid w:val="0055294C"/>
    <w:rsid w:val="0055297E"/>
    <w:rsid w:val="00552C44"/>
    <w:rsid w:val="00552C67"/>
    <w:rsid w:val="00552D55"/>
    <w:rsid w:val="00552DC7"/>
    <w:rsid w:val="00552F66"/>
    <w:rsid w:val="00552F97"/>
    <w:rsid w:val="00553040"/>
    <w:rsid w:val="00553090"/>
    <w:rsid w:val="005530AE"/>
    <w:rsid w:val="0055318A"/>
    <w:rsid w:val="00553231"/>
    <w:rsid w:val="00553239"/>
    <w:rsid w:val="00553272"/>
    <w:rsid w:val="005532BA"/>
    <w:rsid w:val="005532DA"/>
    <w:rsid w:val="00553384"/>
    <w:rsid w:val="005533F2"/>
    <w:rsid w:val="00553400"/>
    <w:rsid w:val="00553458"/>
    <w:rsid w:val="0055347B"/>
    <w:rsid w:val="005534A5"/>
    <w:rsid w:val="005534B4"/>
    <w:rsid w:val="00553615"/>
    <w:rsid w:val="0055366E"/>
    <w:rsid w:val="0055368B"/>
    <w:rsid w:val="0055372B"/>
    <w:rsid w:val="005537B5"/>
    <w:rsid w:val="00553832"/>
    <w:rsid w:val="0055387D"/>
    <w:rsid w:val="005539C3"/>
    <w:rsid w:val="00553B7B"/>
    <w:rsid w:val="00553C63"/>
    <w:rsid w:val="00553CC2"/>
    <w:rsid w:val="00553DF0"/>
    <w:rsid w:val="00553E3B"/>
    <w:rsid w:val="00553E53"/>
    <w:rsid w:val="00553EC1"/>
    <w:rsid w:val="00553FB4"/>
    <w:rsid w:val="00554034"/>
    <w:rsid w:val="00554120"/>
    <w:rsid w:val="005541E6"/>
    <w:rsid w:val="005542F2"/>
    <w:rsid w:val="0055433D"/>
    <w:rsid w:val="005543C4"/>
    <w:rsid w:val="005544BA"/>
    <w:rsid w:val="00554630"/>
    <w:rsid w:val="00554673"/>
    <w:rsid w:val="0055477A"/>
    <w:rsid w:val="005547A5"/>
    <w:rsid w:val="005547EE"/>
    <w:rsid w:val="005547FA"/>
    <w:rsid w:val="005548FC"/>
    <w:rsid w:val="00554A26"/>
    <w:rsid w:val="00554A55"/>
    <w:rsid w:val="00554AD0"/>
    <w:rsid w:val="00554B0B"/>
    <w:rsid w:val="00554B8C"/>
    <w:rsid w:val="00554BA9"/>
    <w:rsid w:val="00554C19"/>
    <w:rsid w:val="00554C4F"/>
    <w:rsid w:val="00554CCD"/>
    <w:rsid w:val="00554CFB"/>
    <w:rsid w:val="00554E0D"/>
    <w:rsid w:val="00554E30"/>
    <w:rsid w:val="00554EF8"/>
    <w:rsid w:val="00554F16"/>
    <w:rsid w:val="00554F46"/>
    <w:rsid w:val="00555042"/>
    <w:rsid w:val="00555142"/>
    <w:rsid w:val="00555214"/>
    <w:rsid w:val="0055525D"/>
    <w:rsid w:val="0055529C"/>
    <w:rsid w:val="0055531C"/>
    <w:rsid w:val="00555358"/>
    <w:rsid w:val="00555421"/>
    <w:rsid w:val="00555593"/>
    <w:rsid w:val="00555596"/>
    <w:rsid w:val="00555701"/>
    <w:rsid w:val="00555920"/>
    <w:rsid w:val="005559E4"/>
    <w:rsid w:val="00555A13"/>
    <w:rsid w:val="00555A4C"/>
    <w:rsid w:val="00555AB1"/>
    <w:rsid w:val="00555B1C"/>
    <w:rsid w:val="00555B8B"/>
    <w:rsid w:val="00555BA1"/>
    <w:rsid w:val="00555D91"/>
    <w:rsid w:val="00555DC4"/>
    <w:rsid w:val="00555E9D"/>
    <w:rsid w:val="00555F3B"/>
    <w:rsid w:val="00555F61"/>
    <w:rsid w:val="00555FF1"/>
    <w:rsid w:val="00556047"/>
    <w:rsid w:val="005561C5"/>
    <w:rsid w:val="005561F6"/>
    <w:rsid w:val="0055634E"/>
    <w:rsid w:val="00556367"/>
    <w:rsid w:val="0055644C"/>
    <w:rsid w:val="005564B6"/>
    <w:rsid w:val="005565FB"/>
    <w:rsid w:val="00556629"/>
    <w:rsid w:val="0055691A"/>
    <w:rsid w:val="0055694E"/>
    <w:rsid w:val="005569AB"/>
    <w:rsid w:val="00556A87"/>
    <w:rsid w:val="00556B1C"/>
    <w:rsid w:val="00556C10"/>
    <w:rsid w:val="00556CA9"/>
    <w:rsid w:val="00556D11"/>
    <w:rsid w:val="00556D44"/>
    <w:rsid w:val="00556D81"/>
    <w:rsid w:val="00556E40"/>
    <w:rsid w:val="00556F06"/>
    <w:rsid w:val="00556F32"/>
    <w:rsid w:val="00557037"/>
    <w:rsid w:val="00557191"/>
    <w:rsid w:val="0055723B"/>
    <w:rsid w:val="005572AA"/>
    <w:rsid w:val="005572B7"/>
    <w:rsid w:val="005572C8"/>
    <w:rsid w:val="00557355"/>
    <w:rsid w:val="005573ED"/>
    <w:rsid w:val="00557413"/>
    <w:rsid w:val="00557526"/>
    <w:rsid w:val="005575A5"/>
    <w:rsid w:val="005575FA"/>
    <w:rsid w:val="00557603"/>
    <w:rsid w:val="00557609"/>
    <w:rsid w:val="00557623"/>
    <w:rsid w:val="0055768F"/>
    <w:rsid w:val="00557755"/>
    <w:rsid w:val="005577A0"/>
    <w:rsid w:val="0055782C"/>
    <w:rsid w:val="00557BDF"/>
    <w:rsid w:val="00557BF3"/>
    <w:rsid w:val="00557C58"/>
    <w:rsid w:val="00557C8A"/>
    <w:rsid w:val="00557D2C"/>
    <w:rsid w:val="00557DBC"/>
    <w:rsid w:val="00557FE8"/>
    <w:rsid w:val="00557FF5"/>
    <w:rsid w:val="0056000E"/>
    <w:rsid w:val="005601C3"/>
    <w:rsid w:val="005601DD"/>
    <w:rsid w:val="005601E0"/>
    <w:rsid w:val="005602E3"/>
    <w:rsid w:val="005602F0"/>
    <w:rsid w:val="005602F8"/>
    <w:rsid w:val="005603B4"/>
    <w:rsid w:val="0056041E"/>
    <w:rsid w:val="00560538"/>
    <w:rsid w:val="0056060E"/>
    <w:rsid w:val="00560634"/>
    <w:rsid w:val="00560680"/>
    <w:rsid w:val="00560733"/>
    <w:rsid w:val="00560747"/>
    <w:rsid w:val="0056076C"/>
    <w:rsid w:val="005608AD"/>
    <w:rsid w:val="005608CE"/>
    <w:rsid w:val="00560987"/>
    <w:rsid w:val="00560A4C"/>
    <w:rsid w:val="00560AE0"/>
    <w:rsid w:val="00560B18"/>
    <w:rsid w:val="00560B55"/>
    <w:rsid w:val="00560B56"/>
    <w:rsid w:val="00560D33"/>
    <w:rsid w:val="00560D35"/>
    <w:rsid w:val="00560E4B"/>
    <w:rsid w:val="00560E5A"/>
    <w:rsid w:val="00560E7C"/>
    <w:rsid w:val="00560EB1"/>
    <w:rsid w:val="00560F53"/>
    <w:rsid w:val="00560F60"/>
    <w:rsid w:val="00560FAE"/>
    <w:rsid w:val="0056114D"/>
    <w:rsid w:val="00561174"/>
    <w:rsid w:val="0056128C"/>
    <w:rsid w:val="00561312"/>
    <w:rsid w:val="00561401"/>
    <w:rsid w:val="00561404"/>
    <w:rsid w:val="00561432"/>
    <w:rsid w:val="0056145D"/>
    <w:rsid w:val="005615AB"/>
    <w:rsid w:val="005615CC"/>
    <w:rsid w:val="005615DB"/>
    <w:rsid w:val="005615F8"/>
    <w:rsid w:val="005616B8"/>
    <w:rsid w:val="00561736"/>
    <w:rsid w:val="0056173B"/>
    <w:rsid w:val="005617AC"/>
    <w:rsid w:val="005617C3"/>
    <w:rsid w:val="00561912"/>
    <w:rsid w:val="00561AAC"/>
    <w:rsid w:val="00561AC2"/>
    <w:rsid w:val="00561B42"/>
    <w:rsid w:val="00561B89"/>
    <w:rsid w:val="00561DD7"/>
    <w:rsid w:val="00561E9B"/>
    <w:rsid w:val="00561F78"/>
    <w:rsid w:val="00561F92"/>
    <w:rsid w:val="00562032"/>
    <w:rsid w:val="005620C2"/>
    <w:rsid w:val="005620E8"/>
    <w:rsid w:val="005621F6"/>
    <w:rsid w:val="00562255"/>
    <w:rsid w:val="005622DC"/>
    <w:rsid w:val="00562460"/>
    <w:rsid w:val="00562492"/>
    <w:rsid w:val="005624CC"/>
    <w:rsid w:val="0056251B"/>
    <w:rsid w:val="005625F3"/>
    <w:rsid w:val="00562626"/>
    <w:rsid w:val="005626B5"/>
    <w:rsid w:val="005626C0"/>
    <w:rsid w:val="00562843"/>
    <w:rsid w:val="005628F9"/>
    <w:rsid w:val="0056297B"/>
    <w:rsid w:val="00562B5D"/>
    <w:rsid w:val="00562B93"/>
    <w:rsid w:val="00562BC8"/>
    <w:rsid w:val="00562C06"/>
    <w:rsid w:val="00562CDE"/>
    <w:rsid w:val="00562D4F"/>
    <w:rsid w:val="00562E8F"/>
    <w:rsid w:val="00562F7B"/>
    <w:rsid w:val="00563015"/>
    <w:rsid w:val="005630B1"/>
    <w:rsid w:val="005630E1"/>
    <w:rsid w:val="0056310B"/>
    <w:rsid w:val="005631BD"/>
    <w:rsid w:val="00563251"/>
    <w:rsid w:val="0056343E"/>
    <w:rsid w:val="005635A3"/>
    <w:rsid w:val="0056361C"/>
    <w:rsid w:val="005636C7"/>
    <w:rsid w:val="0056395D"/>
    <w:rsid w:val="00563AF9"/>
    <w:rsid w:val="00563C49"/>
    <w:rsid w:val="00563D2C"/>
    <w:rsid w:val="00563D41"/>
    <w:rsid w:val="00563EC4"/>
    <w:rsid w:val="00563EDF"/>
    <w:rsid w:val="00563F17"/>
    <w:rsid w:val="00563F7C"/>
    <w:rsid w:val="00564005"/>
    <w:rsid w:val="00564088"/>
    <w:rsid w:val="00564093"/>
    <w:rsid w:val="00564127"/>
    <w:rsid w:val="005642EC"/>
    <w:rsid w:val="00564371"/>
    <w:rsid w:val="00564537"/>
    <w:rsid w:val="00564584"/>
    <w:rsid w:val="005645AC"/>
    <w:rsid w:val="00564706"/>
    <w:rsid w:val="0056472A"/>
    <w:rsid w:val="00564749"/>
    <w:rsid w:val="00564836"/>
    <w:rsid w:val="0056483D"/>
    <w:rsid w:val="00564896"/>
    <w:rsid w:val="0056497D"/>
    <w:rsid w:val="005649A0"/>
    <w:rsid w:val="00564B5E"/>
    <w:rsid w:val="00564BBE"/>
    <w:rsid w:val="00564CE5"/>
    <w:rsid w:val="00564D24"/>
    <w:rsid w:val="00564E57"/>
    <w:rsid w:val="00565099"/>
    <w:rsid w:val="00565130"/>
    <w:rsid w:val="005651E5"/>
    <w:rsid w:val="005651EA"/>
    <w:rsid w:val="005651F4"/>
    <w:rsid w:val="00565202"/>
    <w:rsid w:val="00565237"/>
    <w:rsid w:val="00565292"/>
    <w:rsid w:val="005652A5"/>
    <w:rsid w:val="00565406"/>
    <w:rsid w:val="00565433"/>
    <w:rsid w:val="00565461"/>
    <w:rsid w:val="005654BF"/>
    <w:rsid w:val="005654E1"/>
    <w:rsid w:val="005655C3"/>
    <w:rsid w:val="00565610"/>
    <w:rsid w:val="005656D2"/>
    <w:rsid w:val="005657E8"/>
    <w:rsid w:val="00565860"/>
    <w:rsid w:val="00565871"/>
    <w:rsid w:val="0056595C"/>
    <w:rsid w:val="005659DB"/>
    <w:rsid w:val="00565ADC"/>
    <w:rsid w:val="00565AFD"/>
    <w:rsid w:val="00565B1F"/>
    <w:rsid w:val="00565BA9"/>
    <w:rsid w:val="00565E3F"/>
    <w:rsid w:val="00565F05"/>
    <w:rsid w:val="00566028"/>
    <w:rsid w:val="005660A2"/>
    <w:rsid w:val="0056612B"/>
    <w:rsid w:val="00566167"/>
    <w:rsid w:val="005661C7"/>
    <w:rsid w:val="00566310"/>
    <w:rsid w:val="00566342"/>
    <w:rsid w:val="005663B5"/>
    <w:rsid w:val="005663D2"/>
    <w:rsid w:val="005663D8"/>
    <w:rsid w:val="00566424"/>
    <w:rsid w:val="005664BE"/>
    <w:rsid w:val="00566565"/>
    <w:rsid w:val="00566574"/>
    <w:rsid w:val="0056658F"/>
    <w:rsid w:val="005668D6"/>
    <w:rsid w:val="00566972"/>
    <w:rsid w:val="00566991"/>
    <w:rsid w:val="005669E2"/>
    <w:rsid w:val="00566AAC"/>
    <w:rsid w:val="00566AD2"/>
    <w:rsid w:val="00566BBD"/>
    <w:rsid w:val="00566D0A"/>
    <w:rsid w:val="00566E08"/>
    <w:rsid w:val="00566E21"/>
    <w:rsid w:val="00567068"/>
    <w:rsid w:val="005670CB"/>
    <w:rsid w:val="005671CC"/>
    <w:rsid w:val="00567235"/>
    <w:rsid w:val="00567305"/>
    <w:rsid w:val="00567387"/>
    <w:rsid w:val="005673FD"/>
    <w:rsid w:val="0056744C"/>
    <w:rsid w:val="00567467"/>
    <w:rsid w:val="005674C1"/>
    <w:rsid w:val="005674C2"/>
    <w:rsid w:val="0056750E"/>
    <w:rsid w:val="00567632"/>
    <w:rsid w:val="0056766D"/>
    <w:rsid w:val="005676A1"/>
    <w:rsid w:val="005676D0"/>
    <w:rsid w:val="005676F4"/>
    <w:rsid w:val="00567704"/>
    <w:rsid w:val="0056784D"/>
    <w:rsid w:val="0056795F"/>
    <w:rsid w:val="005679DC"/>
    <w:rsid w:val="005679EF"/>
    <w:rsid w:val="00567B3D"/>
    <w:rsid w:val="00567B5E"/>
    <w:rsid w:val="00567B88"/>
    <w:rsid w:val="00567B8C"/>
    <w:rsid w:val="00567B9C"/>
    <w:rsid w:val="00567C85"/>
    <w:rsid w:val="00567EA2"/>
    <w:rsid w:val="00567FE7"/>
    <w:rsid w:val="0057006F"/>
    <w:rsid w:val="0057007F"/>
    <w:rsid w:val="005700FA"/>
    <w:rsid w:val="0057019E"/>
    <w:rsid w:val="00570240"/>
    <w:rsid w:val="00570354"/>
    <w:rsid w:val="00570359"/>
    <w:rsid w:val="0057037D"/>
    <w:rsid w:val="005703C1"/>
    <w:rsid w:val="005704C9"/>
    <w:rsid w:val="00570573"/>
    <w:rsid w:val="0057057E"/>
    <w:rsid w:val="005705BF"/>
    <w:rsid w:val="0057061D"/>
    <w:rsid w:val="00570649"/>
    <w:rsid w:val="0057065E"/>
    <w:rsid w:val="00570777"/>
    <w:rsid w:val="0057088D"/>
    <w:rsid w:val="005708C8"/>
    <w:rsid w:val="00570AE2"/>
    <w:rsid w:val="00570AF4"/>
    <w:rsid w:val="00570B2A"/>
    <w:rsid w:val="00570B50"/>
    <w:rsid w:val="00570C62"/>
    <w:rsid w:val="00570C8F"/>
    <w:rsid w:val="00570D2E"/>
    <w:rsid w:val="00570D9C"/>
    <w:rsid w:val="00570E19"/>
    <w:rsid w:val="00570F1B"/>
    <w:rsid w:val="005710A0"/>
    <w:rsid w:val="00571107"/>
    <w:rsid w:val="00571218"/>
    <w:rsid w:val="0057121F"/>
    <w:rsid w:val="005716BA"/>
    <w:rsid w:val="00571761"/>
    <w:rsid w:val="00571784"/>
    <w:rsid w:val="0057189A"/>
    <w:rsid w:val="005719D8"/>
    <w:rsid w:val="00571AF2"/>
    <w:rsid w:val="00571B51"/>
    <w:rsid w:val="00571B75"/>
    <w:rsid w:val="00571C7A"/>
    <w:rsid w:val="00571EB1"/>
    <w:rsid w:val="005720E9"/>
    <w:rsid w:val="00572153"/>
    <w:rsid w:val="005722D6"/>
    <w:rsid w:val="0057237D"/>
    <w:rsid w:val="005723A6"/>
    <w:rsid w:val="005724EC"/>
    <w:rsid w:val="0057268E"/>
    <w:rsid w:val="00572709"/>
    <w:rsid w:val="00572718"/>
    <w:rsid w:val="0057284C"/>
    <w:rsid w:val="00572890"/>
    <w:rsid w:val="00572A48"/>
    <w:rsid w:val="00572A76"/>
    <w:rsid w:val="00572AAE"/>
    <w:rsid w:val="00572C64"/>
    <w:rsid w:val="00572D6A"/>
    <w:rsid w:val="00572DA9"/>
    <w:rsid w:val="00572DD8"/>
    <w:rsid w:val="00572E03"/>
    <w:rsid w:val="00572E4B"/>
    <w:rsid w:val="00572EBE"/>
    <w:rsid w:val="00572F68"/>
    <w:rsid w:val="005730D9"/>
    <w:rsid w:val="005730F5"/>
    <w:rsid w:val="0057314E"/>
    <w:rsid w:val="005731C4"/>
    <w:rsid w:val="00573315"/>
    <w:rsid w:val="00573317"/>
    <w:rsid w:val="00573364"/>
    <w:rsid w:val="005733C9"/>
    <w:rsid w:val="00573604"/>
    <w:rsid w:val="0057377F"/>
    <w:rsid w:val="005738D1"/>
    <w:rsid w:val="0057393F"/>
    <w:rsid w:val="00573A38"/>
    <w:rsid w:val="00573AF2"/>
    <w:rsid w:val="00573B46"/>
    <w:rsid w:val="00573B82"/>
    <w:rsid w:val="00573C25"/>
    <w:rsid w:val="00573C33"/>
    <w:rsid w:val="00573C61"/>
    <w:rsid w:val="00573C7A"/>
    <w:rsid w:val="00573CAA"/>
    <w:rsid w:val="00573CF1"/>
    <w:rsid w:val="00573D16"/>
    <w:rsid w:val="00573D8F"/>
    <w:rsid w:val="00573DCC"/>
    <w:rsid w:val="00573EBE"/>
    <w:rsid w:val="00573FBA"/>
    <w:rsid w:val="00573FF1"/>
    <w:rsid w:val="00574058"/>
    <w:rsid w:val="00574123"/>
    <w:rsid w:val="005741BD"/>
    <w:rsid w:val="005743B4"/>
    <w:rsid w:val="00574468"/>
    <w:rsid w:val="005744C9"/>
    <w:rsid w:val="0057455D"/>
    <w:rsid w:val="005745E6"/>
    <w:rsid w:val="00574624"/>
    <w:rsid w:val="0057469D"/>
    <w:rsid w:val="00574763"/>
    <w:rsid w:val="005748FA"/>
    <w:rsid w:val="0057497A"/>
    <w:rsid w:val="00574A69"/>
    <w:rsid w:val="00574B30"/>
    <w:rsid w:val="00574BD9"/>
    <w:rsid w:val="00574C9C"/>
    <w:rsid w:val="00574D12"/>
    <w:rsid w:val="00574E17"/>
    <w:rsid w:val="00574E97"/>
    <w:rsid w:val="0057508B"/>
    <w:rsid w:val="00575175"/>
    <w:rsid w:val="0057530B"/>
    <w:rsid w:val="00575398"/>
    <w:rsid w:val="005753BC"/>
    <w:rsid w:val="005754CA"/>
    <w:rsid w:val="00575533"/>
    <w:rsid w:val="00575579"/>
    <w:rsid w:val="00575588"/>
    <w:rsid w:val="005755DA"/>
    <w:rsid w:val="005755E5"/>
    <w:rsid w:val="00575601"/>
    <w:rsid w:val="00575673"/>
    <w:rsid w:val="00575696"/>
    <w:rsid w:val="005756B0"/>
    <w:rsid w:val="0057587A"/>
    <w:rsid w:val="005758AB"/>
    <w:rsid w:val="00575988"/>
    <w:rsid w:val="00575AA4"/>
    <w:rsid w:val="00575B11"/>
    <w:rsid w:val="00575CC7"/>
    <w:rsid w:val="00575CE3"/>
    <w:rsid w:val="00575D9E"/>
    <w:rsid w:val="00575DAD"/>
    <w:rsid w:val="00575E97"/>
    <w:rsid w:val="00575EF1"/>
    <w:rsid w:val="0057602C"/>
    <w:rsid w:val="0057606C"/>
    <w:rsid w:val="005760DA"/>
    <w:rsid w:val="00576100"/>
    <w:rsid w:val="0057613C"/>
    <w:rsid w:val="005761BF"/>
    <w:rsid w:val="005761CF"/>
    <w:rsid w:val="00576225"/>
    <w:rsid w:val="00576269"/>
    <w:rsid w:val="0057637D"/>
    <w:rsid w:val="00576422"/>
    <w:rsid w:val="005764CF"/>
    <w:rsid w:val="005765A7"/>
    <w:rsid w:val="005765CB"/>
    <w:rsid w:val="005765F9"/>
    <w:rsid w:val="005766AA"/>
    <w:rsid w:val="005767EE"/>
    <w:rsid w:val="0057690D"/>
    <w:rsid w:val="00576916"/>
    <w:rsid w:val="00576AB5"/>
    <w:rsid w:val="00576B8E"/>
    <w:rsid w:val="00576BAA"/>
    <w:rsid w:val="00576BCD"/>
    <w:rsid w:val="00576C81"/>
    <w:rsid w:val="00576DAF"/>
    <w:rsid w:val="00576DD1"/>
    <w:rsid w:val="00576F72"/>
    <w:rsid w:val="0057701E"/>
    <w:rsid w:val="0057704F"/>
    <w:rsid w:val="005771F3"/>
    <w:rsid w:val="005773D2"/>
    <w:rsid w:val="005773DA"/>
    <w:rsid w:val="00577579"/>
    <w:rsid w:val="005776FC"/>
    <w:rsid w:val="005776FF"/>
    <w:rsid w:val="00577715"/>
    <w:rsid w:val="00577734"/>
    <w:rsid w:val="005777E7"/>
    <w:rsid w:val="0057788C"/>
    <w:rsid w:val="005778A6"/>
    <w:rsid w:val="005779BA"/>
    <w:rsid w:val="00577BBD"/>
    <w:rsid w:val="00577BF8"/>
    <w:rsid w:val="00577CA8"/>
    <w:rsid w:val="00577D03"/>
    <w:rsid w:val="00577D8C"/>
    <w:rsid w:val="00577DBE"/>
    <w:rsid w:val="00577E8B"/>
    <w:rsid w:val="00577EB0"/>
    <w:rsid w:val="00577F65"/>
    <w:rsid w:val="00577FB2"/>
    <w:rsid w:val="00580023"/>
    <w:rsid w:val="00580245"/>
    <w:rsid w:val="005802E2"/>
    <w:rsid w:val="00580368"/>
    <w:rsid w:val="005803AD"/>
    <w:rsid w:val="00580493"/>
    <w:rsid w:val="00580504"/>
    <w:rsid w:val="00580520"/>
    <w:rsid w:val="00580540"/>
    <w:rsid w:val="005805A8"/>
    <w:rsid w:val="00580722"/>
    <w:rsid w:val="0058079F"/>
    <w:rsid w:val="005807AE"/>
    <w:rsid w:val="00580862"/>
    <w:rsid w:val="00580879"/>
    <w:rsid w:val="005808E5"/>
    <w:rsid w:val="00580913"/>
    <w:rsid w:val="0058095B"/>
    <w:rsid w:val="00580998"/>
    <w:rsid w:val="005809A3"/>
    <w:rsid w:val="005809B9"/>
    <w:rsid w:val="00580A26"/>
    <w:rsid w:val="00580A50"/>
    <w:rsid w:val="00580AAF"/>
    <w:rsid w:val="00580AD6"/>
    <w:rsid w:val="00580AFB"/>
    <w:rsid w:val="00580C40"/>
    <w:rsid w:val="00580C85"/>
    <w:rsid w:val="00580CBF"/>
    <w:rsid w:val="00580D38"/>
    <w:rsid w:val="00580D91"/>
    <w:rsid w:val="00580E16"/>
    <w:rsid w:val="00580E2F"/>
    <w:rsid w:val="00580ECF"/>
    <w:rsid w:val="00580F6B"/>
    <w:rsid w:val="00581065"/>
    <w:rsid w:val="0058123D"/>
    <w:rsid w:val="005812CD"/>
    <w:rsid w:val="005812F5"/>
    <w:rsid w:val="005813F8"/>
    <w:rsid w:val="00581467"/>
    <w:rsid w:val="00581575"/>
    <w:rsid w:val="0058157E"/>
    <w:rsid w:val="005815C6"/>
    <w:rsid w:val="005815E7"/>
    <w:rsid w:val="005815E9"/>
    <w:rsid w:val="005816A0"/>
    <w:rsid w:val="005816FA"/>
    <w:rsid w:val="00581721"/>
    <w:rsid w:val="00581782"/>
    <w:rsid w:val="005817E1"/>
    <w:rsid w:val="00581832"/>
    <w:rsid w:val="005818CD"/>
    <w:rsid w:val="00581906"/>
    <w:rsid w:val="00581976"/>
    <w:rsid w:val="0058199F"/>
    <w:rsid w:val="00581B05"/>
    <w:rsid w:val="00581C20"/>
    <w:rsid w:val="00581C3A"/>
    <w:rsid w:val="00581C47"/>
    <w:rsid w:val="00581CAA"/>
    <w:rsid w:val="00581EE8"/>
    <w:rsid w:val="00581FB3"/>
    <w:rsid w:val="005821D3"/>
    <w:rsid w:val="0058228A"/>
    <w:rsid w:val="005822DB"/>
    <w:rsid w:val="00582344"/>
    <w:rsid w:val="00582422"/>
    <w:rsid w:val="005824D9"/>
    <w:rsid w:val="00582526"/>
    <w:rsid w:val="005825BA"/>
    <w:rsid w:val="005825FE"/>
    <w:rsid w:val="00582604"/>
    <w:rsid w:val="005826BD"/>
    <w:rsid w:val="005826DB"/>
    <w:rsid w:val="005826E4"/>
    <w:rsid w:val="0058278F"/>
    <w:rsid w:val="00582860"/>
    <w:rsid w:val="005828A4"/>
    <w:rsid w:val="00582A31"/>
    <w:rsid w:val="00582AF0"/>
    <w:rsid w:val="00582AFC"/>
    <w:rsid w:val="00582B0F"/>
    <w:rsid w:val="00582BA9"/>
    <w:rsid w:val="00582BC3"/>
    <w:rsid w:val="00582C25"/>
    <w:rsid w:val="00582C53"/>
    <w:rsid w:val="00582C55"/>
    <w:rsid w:val="00582C7A"/>
    <w:rsid w:val="00582CBB"/>
    <w:rsid w:val="00582D0C"/>
    <w:rsid w:val="00582DF0"/>
    <w:rsid w:val="00582E9F"/>
    <w:rsid w:val="00582F6F"/>
    <w:rsid w:val="00582FC5"/>
    <w:rsid w:val="0058306B"/>
    <w:rsid w:val="00583230"/>
    <w:rsid w:val="00583403"/>
    <w:rsid w:val="005834C4"/>
    <w:rsid w:val="0058350F"/>
    <w:rsid w:val="005835D0"/>
    <w:rsid w:val="00583624"/>
    <w:rsid w:val="00583625"/>
    <w:rsid w:val="00583649"/>
    <w:rsid w:val="00583685"/>
    <w:rsid w:val="00583704"/>
    <w:rsid w:val="00583926"/>
    <w:rsid w:val="0058393F"/>
    <w:rsid w:val="00583965"/>
    <w:rsid w:val="00583B63"/>
    <w:rsid w:val="00583B79"/>
    <w:rsid w:val="00583B86"/>
    <w:rsid w:val="00583C10"/>
    <w:rsid w:val="00583E52"/>
    <w:rsid w:val="00583EF5"/>
    <w:rsid w:val="00583F5D"/>
    <w:rsid w:val="00584280"/>
    <w:rsid w:val="005843E9"/>
    <w:rsid w:val="005843FA"/>
    <w:rsid w:val="005844C7"/>
    <w:rsid w:val="0058466F"/>
    <w:rsid w:val="00584704"/>
    <w:rsid w:val="005847FF"/>
    <w:rsid w:val="0058481E"/>
    <w:rsid w:val="00584890"/>
    <w:rsid w:val="00584914"/>
    <w:rsid w:val="00584A43"/>
    <w:rsid w:val="00584B6C"/>
    <w:rsid w:val="00584C8F"/>
    <w:rsid w:val="00584D5B"/>
    <w:rsid w:val="00584DCC"/>
    <w:rsid w:val="00584DFA"/>
    <w:rsid w:val="00584ED4"/>
    <w:rsid w:val="00584F9F"/>
    <w:rsid w:val="00584FC9"/>
    <w:rsid w:val="0058509A"/>
    <w:rsid w:val="005850A5"/>
    <w:rsid w:val="00585208"/>
    <w:rsid w:val="00585263"/>
    <w:rsid w:val="00585335"/>
    <w:rsid w:val="0058533F"/>
    <w:rsid w:val="0058541E"/>
    <w:rsid w:val="005855A3"/>
    <w:rsid w:val="0058565C"/>
    <w:rsid w:val="005857D2"/>
    <w:rsid w:val="00585895"/>
    <w:rsid w:val="00585946"/>
    <w:rsid w:val="0058599F"/>
    <w:rsid w:val="00585AD4"/>
    <w:rsid w:val="00585B15"/>
    <w:rsid w:val="00585B9F"/>
    <w:rsid w:val="00585BA3"/>
    <w:rsid w:val="00585BA4"/>
    <w:rsid w:val="00585CC4"/>
    <w:rsid w:val="00585DF6"/>
    <w:rsid w:val="00585E1C"/>
    <w:rsid w:val="00585E27"/>
    <w:rsid w:val="00585F37"/>
    <w:rsid w:val="00585F5C"/>
    <w:rsid w:val="00585F62"/>
    <w:rsid w:val="00585FA6"/>
    <w:rsid w:val="00586137"/>
    <w:rsid w:val="0058617A"/>
    <w:rsid w:val="005862A8"/>
    <w:rsid w:val="005862E0"/>
    <w:rsid w:val="005863EA"/>
    <w:rsid w:val="00586465"/>
    <w:rsid w:val="005864AB"/>
    <w:rsid w:val="005864DC"/>
    <w:rsid w:val="005864DE"/>
    <w:rsid w:val="00586520"/>
    <w:rsid w:val="0058656E"/>
    <w:rsid w:val="005865CA"/>
    <w:rsid w:val="005865E8"/>
    <w:rsid w:val="00586610"/>
    <w:rsid w:val="0058667E"/>
    <w:rsid w:val="005867DF"/>
    <w:rsid w:val="00586811"/>
    <w:rsid w:val="00586865"/>
    <w:rsid w:val="00586871"/>
    <w:rsid w:val="00586A4C"/>
    <w:rsid w:val="00586AEC"/>
    <w:rsid w:val="00586B07"/>
    <w:rsid w:val="00586B3C"/>
    <w:rsid w:val="00586CA8"/>
    <w:rsid w:val="00586EA1"/>
    <w:rsid w:val="00586EFD"/>
    <w:rsid w:val="00586FA0"/>
    <w:rsid w:val="00587034"/>
    <w:rsid w:val="00587058"/>
    <w:rsid w:val="0058715B"/>
    <w:rsid w:val="00587261"/>
    <w:rsid w:val="00587281"/>
    <w:rsid w:val="0058738C"/>
    <w:rsid w:val="005873E9"/>
    <w:rsid w:val="00587426"/>
    <w:rsid w:val="0058754F"/>
    <w:rsid w:val="005875C4"/>
    <w:rsid w:val="005877AE"/>
    <w:rsid w:val="0058784D"/>
    <w:rsid w:val="0058787C"/>
    <w:rsid w:val="00587925"/>
    <w:rsid w:val="005879A3"/>
    <w:rsid w:val="00587A0E"/>
    <w:rsid w:val="00587D95"/>
    <w:rsid w:val="00587E20"/>
    <w:rsid w:val="00590002"/>
    <w:rsid w:val="00590122"/>
    <w:rsid w:val="005901E8"/>
    <w:rsid w:val="00590226"/>
    <w:rsid w:val="00590274"/>
    <w:rsid w:val="005902E5"/>
    <w:rsid w:val="005903B5"/>
    <w:rsid w:val="005904AD"/>
    <w:rsid w:val="00590556"/>
    <w:rsid w:val="00590595"/>
    <w:rsid w:val="005905A5"/>
    <w:rsid w:val="00590607"/>
    <w:rsid w:val="0059062D"/>
    <w:rsid w:val="0059066D"/>
    <w:rsid w:val="005906BC"/>
    <w:rsid w:val="005908AC"/>
    <w:rsid w:val="005908F9"/>
    <w:rsid w:val="00590906"/>
    <w:rsid w:val="00590A1C"/>
    <w:rsid w:val="00590A88"/>
    <w:rsid w:val="00590ABA"/>
    <w:rsid w:val="00590B79"/>
    <w:rsid w:val="00590B84"/>
    <w:rsid w:val="00590BBE"/>
    <w:rsid w:val="00590BC1"/>
    <w:rsid w:val="00590C07"/>
    <w:rsid w:val="00590C24"/>
    <w:rsid w:val="00590CC5"/>
    <w:rsid w:val="00590CE0"/>
    <w:rsid w:val="00590D63"/>
    <w:rsid w:val="00590F9D"/>
    <w:rsid w:val="00591029"/>
    <w:rsid w:val="0059113D"/>
    <w:rsid w:val="005913A5"/>
    <w:rsid w:val="00591452"/>
    <w:rsid w:val="005914FA"/>
    <w:rsid w:val="0059163B"/>
    <w:rsid w:val="0059172B"/>
    <w:rsid w:val="00591765"/>
    <w:rsid w:val="0059177D"/>
    <w:rsid w:val="00591A0F"/>
    <w:rsid w:val="00591A1E"/>
    <w:rsid w:val="00591A35"/>
    <w:rsid w:val="00591A92"/>
    <w:rsid w:val="00591B0B"/>
    <w:rsid w:val="00591C09"/>
    <w:rsid w:val="00591C0B"/>
    <w:rsid w:val="00591D1F"/>
    <w:rsid w:val="00591ECC"/>
    <w:rsid w:val="00591F4C"/>
    <w:rsid w:val="00591F60"/>
    <w:rsid w:val="00591FCF"/>
    <w:rsid w:val="00591FEA"/>
    <w:rsid w:val="00592230"/>
    <w:rsid w:val="005923BE"/>
    <w:rsid w:val="00592432"/>
    <w:rsid w:val="00592488"/>
    <w:rsid w:val="0059248D"/>
    <w:rsid w:val="00592509"/>
    <w:rsid w:val="00592557"/>
    <w:rsid w:val="00592643"/>
    <w:rsid w:val="00592695"/>
    <w:rsid w:val="005927FB"/>
    <w:rsid w:val="0059286A"/>
    <w:rsid w:val="005928EF"/>
    <w:rsid w:val="005929E7"/>
    <w:rsid w:val="00592A6C"/>
    <w:rsid w:val="00592A98"/>
    <w:rsid w:val="00592ACF"/>
    <w:rsid w:val="00592AF6"/>
    <w:rsid w:val="00592BF7"/>
    <w:rsid w:val="00592C9E"/>
    <w:rsid w:val="00592DAF"/>
    <w:rsid w:val="00592DE6"/>
    <w:rsid w:val="00592E25"/>
    <w:rsid w:val="00592FD8"/>
    <w:rsid w:val="0059311A"/>
    <w:rsid w:val="005931E8"/>
    <w:rsid w:val="0059341B"/>
    <w:rsid w:val="005934EB"/>
    <w:rsid w:val="00593501"/>
    <w:rsid w:val="00593515"/>
    <w:rsid w:val="00593583"/>
    <w:rsid w:val="005935DA"/>
    <w:rsid w:val="005937BD"/>
    <w:rsid w:val="005937DC"/>
    <w:rsid w:val="00593A86"/>
    <w:rsid w:val="00593C97"/>
    <w:rsid w:val="00593FCA"/>
    <w:rsid w:val="00593FD2"/>
    <w:rsid w:val="00594011"/>
    <w:rsid w:val="00594050"/>
    <w:rsid w:val="00594204"/>
    <w:rsid w:val="0059425D"/>
    <w:rsid w:val="005942D3"/>
    <w:rsid w:val="00594406"/>
    <w:rsid w:val="00594453"/>
    <w:rsid w:val="005944BD"/>
    <w:rsid w:val="005944C9"/>
    <w:rsid w:val="005944CC"/>
    <w:rsid w:val="0059467D"/>
    <w:rsid w:val="005946FB"/>
    <w:rsid w:val="0059474F"/>
    <w:rsid w:val="005948B2"/>
    <w:rsid w:val="005948DD"/>
    <w:rsid w:val="00594909"/>
    <w:rsid w:val="00594A35"/>
    <w:rsid w:val="00594ADC"/>
    <w:rsid w:val="00594BD7"/>
    <w:rsid w:val="00594C1B"/>
    <w:rsid w:val="00594C43"/>
    <w:rsid w:val="00594C69"/>
    <w:rsid w:val="00594CBB"/>
    <w:rsid w:val="00594CCE"/>
    <w:rsid w:val="00594D05"/>
    <w:rsid w:val="00594D0A"/>
    <w:rsid w:val="00594D5F"/>
    <w:rsid w:val="00594DB0"/>
    <w:rsid w:val="00594DCD"/>
    <w:rsid w:val="00594F4C"/>
    <w:rsid w:val="00594FBE"/>
    <w:rsid w:val="00595085"/>
    <w:rsid w:val="0059523F"/>
    <w:rsid w:val="005952D0"/>
    <w:rsid w:val="005954A4"/>
    <w:rsid w:val="0059555D"/>
    <w:rsid w:val="005955CE"/>
    <w:rsid w:val="0059569D"/>
    <w:rsid w:val="005956E2"/>
    <w:rsid w:val="00595779"/>
    <w:rsid w:val="005957BA"/>
    <w:rsid w:val="00595908"/>
    <w:rsid w:val="00595B10"/>
    <w:rsid w:val="00595B17"/>
    <w:rsid w:val="00595B4C"/>
    <w:rsid w:val="00595B6C"/>
    <w:rsid w:val="00595CA9"/>
    <w:rsid w:val="00595D48"/>
    <w:rsid w:val="00595DAC"/>
    <w:rsid w:val="00595E3E"/>
    <w:rsid w:val="00595F7C"/>
    <w:rsid w:val="00595FA5"/>
    <w:rsid w:val="00596016"/>
    <w:rsid w:val="00596103"/>
    <w:rsid w:val="005961FE"/>
    <w:rsid w:val="00596388"/>
    <w:rsid w:val="005963B5"/>
    <w:rsid w:val="005963D0"/>
    <w:rsid w:val="0059640D"/>
    <w:rsid w:val="00596898"/>
    <w:rsid w:val="005968C3"/>
    <w:rsid w:val="005968CC"/>
    <w:rsid w:val="0059691D"/>
    <w:rsid w:val="00596A2B"/>
    <w:rsid w:val="00596A8C"/>
    <w:rsid w:val="00596B22"/>
    <w:rsid w:val="00596BBD"/>
    <w:rsid w:val="00596C9C"/>
    <w:rsid w:val="00596D48"/>
    <w:rsid w:val="00596DD6"/>
    <w:rsid w:val="00596E96"/>
    <w:rsid w:val="00596F4B"/>
    <w:rsid w:val="00597060"/>
    <w:rsid w:val="00597097"/>
    <w:rsid w:val="00597107"/>
    <w:rsid w:val="00597301"/>
    <w:rsid w:val="00597329"/>
    <w:rsid w:val="00597361"/>
    <w:rsid w:val="00597572"/>
    <w:rsid w:val="0059760E"/>
    <w:rsid w:val="00597616"/>
    <w:rsid w:val="0059762C"/>
    <w:rsid w:val="00597658"/>
    <w:rsid w:val="00597715"/>
    <w:rsid w:val="00597728"/>
    <w:rsid w:val="00597764"/>
    <w:rsid w:val="0059776F"/>
    <w:rsid w:val="00597836"/>
    <w:rsid w:val="00597837"/>
    <w:rsid w:val="0059796C"/>
    <w:rsid w:val="005979A0"/>
    <w:rsid w:val="005979C1"/>
    <w:rsid w:val="00597A35"/>
    <w:rsid w:val="00597BE7"/>
    <w:rsid w:val="00597C85"/>
    <w:rsid w:val="00597C87"/>
    <w:rsid w:val="00597D3F"/>
    <w:rsid w:val="00597ECF"/>
    <w:rsid w:val="005A0136"/>
    <w:rsid w:val="005A0202"/>
    <w:rsid w:val="005A0255"/>
    <w:rsid w:val="005A02C7"/>
    <w:rsid w:val="005A0675"/>
    <w:rsid w:val="005A079D"/>
    <w:rsid w:val="005A07A3"/>
    <w:rsid w:val="005A08A7"/>
    <w:rsid w:val="005A097D"/>
    <w:rsid w:val="005A09B5"/>
    <w:rsid w:val="005A09D3"/>
    <w:rsid w:val="005A09F0"/>
    <w:rsid w:val="005A0B1C"/>
    <w:rsid w:val="005A0C42"/>
    <w:rsid w:val="005A0C98"/>
    <w:rsid w:val="005A0D09"/>
    <w:rsid w:val="005A0D0D"/>
    <w:rsid w:val="005A0D94"/>
    <w:rsid w:val="005A0DF9"/>
    <w:rsid w:val="005A0E35"/>
    <w:rsid w:val="005A0E93"/>
    <w:rsid w:val="005A1195"/>
    <w:rsid w:val="005A11EB"/>
    <w:rsid w:val="005A11F2"/>
    <w:rsid w:val="005A12DF"/>
    <w:rsid w:val="005A1387"/>
    <w:rsid w:val="005A1397"/>
    <w:rsid w:val="005A13FB"/>
    <w:rsid w:val="005A14F0"/>
    <w:rsid w:val="005A1519"/>
    <w:rsid w:val="005A164F"/>
    <w:rsid w:val="005A1728"/>
    <w:rsid w:val="005A182A"/>
    <w:rsid w:val="005A1830"/>
    <w:rsid w:val="005A1834"/>
    <w:rsid w:val="005A192D"/>
    <w:rsid w:val="005A196F"/>
    <w:rsid w:val="005A1AF2"/>
    <w:rsid w:val="005A1B7C"/>
    <w:rsid w:val="005A1BCF"/>
    <w:rsid w:val="005A1D4F"/>
    <w:rsid w:val="005A1D64"/>
    <w:rsid w:val="005A1E15"/>
    <w:rsid w:val="005A2222"/>
    <w:rsid w:val="005A229D"/>
    <w:rsid w:val="005A22C3"/>
    <w:rsid w:val="005A23B6"/>
    <w:rsid w:val="005A241D"/>
    <w:rsid w:val="005A2422"/>
    <w:rsid w:val="005A24EB"/>
    <w:rsid w:val="005A2551"/>
    <w:rsid w:val="005A25A8"/>
    <w:rsid w:val="005A25BB"/>
    <w:rsid w:val="005A262D"/>
    <w:rsid w:val="005A2648"/>
    <w:rsid w:val="005A26E8"/>
    <w:rsid w:val="005A2763"/>
    <w:rsid w:val="005A27C0"/>
    <w:rsid w:val="005A27C1"/>
    <w:rsid w:val="005A27F0"/>
    <w:rsid w:val="005A2848"/>
    <w:rsid w:val="005A28D6"/>
    <w:rsid w:val="005A2965"/>
    <w:rsid w:val="005A296A"/>
    <w:rsid w:val="005A29E0"/>
    <w:rsid w:val="005A2A47"/>
    <w:rsid w:val="005A2AD6"/>
    <w:rsid w:val="005A2B3D"/>
    <w:rsid w:val="005A2B9F"/>
    <w:rsid w:val="005A2BF0"/>
    <w:rsid w:val="005A2C3C"/>
    <w:rsid w:val="005A2CBF"/>
    <w:rsid w:val="005A2CF6"/>
    <w:rsid w:val="005A2D05"/>
    <w:rsid w:val="005A2D41"/>
    <w:rsid w:val="005A2DB9"/>
    <w:rsid w:val="005A2E5E"/>
    <w:rsid w:val="005A2E94"/>
    <w:rsid w:val="005A2F5A"/>
    <w:rsid w:val="005A2FB5"/>
    <w:rsid w:val="005A3086"/>
    <w:rsid w:val="005A3211"/>
    <w:rsid w:val="005A337D"/>
    <w:rsid w:val="005A3414"/>
    <w:rsid w:val="005A34D1"/>
    <w:rsid w:val="005A365E"/>
    <w:rsid w:val="005A36A6"/>
    <w:rsid w:val="005A36F9"/>
    <w:rsid w:val="005A3704"/>
    <w:rsid w:val="005A3730"/>
    <w:rsid w:val="005A37E1"/>
    <w:rsid w:val="005A3853"/>
    <w:rsid w:val="005A3862"/>
    <w:rsid w:val="005A387F"/>
    <w:rsid w:val="005A38A8"/>
    <w:rsid w:val="005A38BB"/>
    <w:rsid w:val="005A391B"/>
    <w:rsid w:val="005A3975"/>
    <w:rsid w:val="005A3995"/>
    <w:rsid w:val="005A3B8B"/>
    <w:rsid w:val="005A3CA1"/>
    <w:rsid w:val="005A3D32"/>
    <w:rsid w:val="005A3DA9"/>
    <w:rsid w:val="005A3EEB"/>
    <w:rsid w:val="005A4051"/>
    <w:rsid w:val="005A41D8"/>
    <w:rsid w:val="005A43BF"/>
    <w:rsid w:val="005A43EE"/>
    <w:rsid w:val="005A440D"/>
    <w:rsid w:val="005A4527"/>
    <w:rsid w:val="005A4676"/>
    <w:rsid w:val="005A47D3"/>
    <w:rsid w:val="005A481A"/>
    <w:rsid w:val="005A496F"/>
    <w:rsid w:val="005A49BC"/>
    <w:rsid w:val="005A4A07"/>
    <w:rsid w:val="005A4AEE"/>
    <w:rsid w:val="005A4C5E"/>
    <w:rsid w:val="005A4D22"/>
    <w:rsid w:val="005A4F21"/>
    <w:rsid w:val="005A4F2A"/>
    <w:rsid w:val="005A4F7C"/>
    <w:rsid w:val="005A4FFB"/>
    <w:rsid w:val="005A511F"/>
    <w:rsid w:val="005A520D"/>
    <w:rsid w:val="005A5300"/>
    <w:rsid w:val="005A5349"/>
    <w:rsid w:val="005A53F7"/>
    <w:rsid w:val="005A54E0"/>
    <w:rsid w:val="005A5606"/>
    <w:rsid w:val="005A572C"/>
    <w:rsid w:val="005A575D"/>
    <w:rsid w:val="005A579A"/>
    <w:rsid w:val="005A5892"/>
    <w:rsid w:val="005A58BC"/>
    <w:rsid w:val="005A596C"/>
    <w:rsid w:val="005A5AC7"/>
    <w:rsid w:val="005A5B26"/>
    <w:rsid w:val="005A5B9C"/>
    <w:rsid w:val="005A5CFE"/>
    <w:rsid w:val="005A5D3E"/>
    <w:rsid w:val="005A5D84"/>
    <w:rsid w:val="005A5D8E"/>
    <w:rsid w:val="005A5DD2"/>
    <w:rsid w:val="005A5E24"/>
    <w:rsid w:val="005A5E36"/>
    <w:rsid w:val="005A5E59"/>
    <w:rsid w:val="005A5E79"/>
    <w:rsid w:val="005A5F4D"/>
    <w:rsid w:val="005A6167"/>
    <w:rsid w:val="005A61BF"/>
    <w:rsid w:val="005A61C9"/>
    <w:rsid w:val="005A61D0"/>
    <w:rsid w:val="005A621B"/>
    <w:rsid w:val="005A621F"/>
    <w:rsid w:val="005A62EE"/>
    <w:rsid w:val="005A631F"/>
    <w:rsid w:val="005A633F"/>
    <w:rsid w:val="005A6341"/>
    <w:rsid w:val="005A63CD"/>
    <w:rsid w:val="005A6539"/>
    <w:rsid w:val="005A661C"/>
    <w:rsid w:val="005A6717"/>
    <w:rsid w:val="005A674B"/>
    <w:rsid w:val="005A677F"/>
    <w:rsid w:val="005A6781"/>
    <w:rsid w:val="005A6992"/>
    <w:rsid w:val="005A6A19"/>
    <w:rsid w:val="005A6AAF"/>
    <w:rsid w:val="005A6B12"/>
    <w:rsid w:val="005A6C3F"/>
    <w:rsid w:val="005A6D4A"/>
    <w:rsid w:val="005A6E74"/>
    <w:rsid w:val="005A6EF4"/>
    <w:rsid w:val="005A6F07"/>
    <w:rsid w:val="005A7320"/>
    <w:rsid w:val="005A734C"/>
    <w:rsid w:val="005A7374"/>
    <w:rsid w:val="005A73F9"/>
    <w:rsid w:val="005A73FC"/>
    <w:rsid w:val="005A748C"/>
    <w:rsid w:val="005A7492"/>
    <w:rsid w:val="005A7494"/>
    <w:rsid w:val="005A7522"/>
    <w:rsid w:val="005A752A"/>
    <w:rsid w:val="005A75D0"/>
    <w:rsid w:val="005A77AA"/>
    <w:rsid w:val="005A78CB"/>
    <w:rsid w:val="005A79E8"/>
    <w:rsid w:val="005A7A27"/>
    <w:rsid w:val="005A7A5A"/>
    <w:rsid w:val="005A7B08"/>
    <w:rsid w:val="005A7BF6"/>
    <w:rsid w:val="005A7CED"/>
    <w:rsid w:val="005A7D2D"/>
    <w:rsid w:val="005A7E49"/>
    <w:rsid w:val="005A7F43"/>
    <w:rsid w:val="005B0062"/>
    <w:rsid w:val="005B00A6"/>
    <w:rsid w:val="005B00D5"/>
    <w:rsid w:val="005B00DF"/>
    <w:rsid w:val="005B01BA"/>
    <w:rsid w:val="005B0266"/>
    <w:rsid w:val="005B037A"/>
    <w:rsid w:val="005B0636"/>
    <w:rsid w:val="005B06F0"/>
    <w:rsid w:val="005B075A"/>
    <w:rsid w:val="005B082C"/>
    <w:rsid w:val="005B0866"/>
    <w:rsid w:val="005B0A11"/>
    <w:rsid w:val="005B0B4F"/>
    <w:rsid w:val="005B0C3A"/>
    <w:rsid w:val="005B0DC4"/>
    <w:rsid w:val="005B0F1F"/>
    <w:rsid w:val="005B106D"/>
    <w:rsid w:val="005B10D6"/>
    <w:rsid w:val="005B1147"/>
    <w:rsid w:val="005B118C"/>
    <w:rsid w:val="005B11C8"/>
    <w:rsid w:val="005B123B"/>
    <w:rsid w:val="005B1255"/>
    <w:rsid w:val="005B1300"/>
    <w:rsid w:val="005B1367"/>
    <w:rsid w:val="005B13A5"/>
    <w:rsid w:val="005B13F0"/>
    <w:rsid w:val="005B141E"/>
    <w:rsid w:val="005B149C"/>
    <w:rsid w:val="005B1512"/>
    <w:rsid w:val="005B1836"/>
    <w:rsid w:val="005B18AA"/>
    <w:rsid w:val="005B191F"/>
    <w:rsid w:val="005B1A5A"/>
    <w:rsid w:val="005B1B04"/>
    <w:rsid w:val="005B1C64"/>
    <w:rsid w:val="005B1CD9"/>
    <w:rsid w:val="005B1D67"/>
    <w:rsid w:val="005B1E23"/>
    <w:rsid w:val="005B1EB6"/>
    <w:rsid w:val="005B1ED7"/>
    <w:rsid w:val="005B206D"/>
    <w:rsid w:val="005B22E7"/>
    <w:rsid w:val="005B2390"/>
    <w:rsid w:val="005B2503"/>
    <w:rsid w:val="005B265C"/>
    <w:rsid w:val="005B2666"/>
    <w:rsid w:val="005B26B3"/>
    <w:rsid w:val="005B26B9"/>
    <w:rsid w:val="005B29C1"/>
    <w:rsid w:val="005B2A44"/>
    <w:rsid w:val="005B2A49"/>
    <w:rsid w:val="005B2A7F"/>
    <w:rsid w:val="005B2AA1"/>
    <w:rsid w:val="005B2AA9"/>
    <w:rsid w:val="005B2C11"/>
    <w:rsid w:val="005B2CDB"/>
    <w:rsid w:val="005B2D47"/>
    <w:rsid w:val="005B2D79"/>
    <w:rsid w:val="005B2DD9"/>
    <w:rsid w:val="005B2DEE"/>
    <w:rsid w:val="005B2E5A"/>
    <w:rsid w:val="005B2F43"/>
    <w:rsid w:val="005B2FBA"/>
    <w:rsid w:val="005B2FCD"/>
    <w:rsid w:val="005B30CA"/>
    <w:rsid w:val="005B31A4"/>
    <w:rsid w:val="005B31CC"/>
    <w:rsid w:val="005B320B"/>
    <w:rsid w:val="005B3376"/>
    <w:rsid w:val="005B34A4"/>
    <w:rsid w:val="005B34D0"/>
    <w:rsid w:val="005B350A"/>
    <w:rsid w:val="005B35B3"/>
    <w:rsid w:val="005B369E"/>
    <w:rsid w:val="005B3758"/>
    <w:rsid w:val="005B380A"/>
    <w:rsid w:val="005B38D9"/>
    <w:rsid w:val="005B39DB"/>
    <w:rsid w:val="005B3A7E"/>
    <w:rsid w:val="005B3A7F"/>
    <w:rsid w:val="005B3AD9"/>
    <w:rsid w:val="005B3CB9"/>
    <w:rsid w:val="005B3CFC"/>
    <w:rsid w:val="005B3D55"/>
    <w:rsid w:val="005B3D89"/>
    <w:rsid w:val="005B3E35"/>
    <w:rsid w:val="005B3F1E"/>
    <w:rsid w:val="005B4002"/>
    <w:rsid w:val="005B401F"/>
    <w:rsid w:val="005B4055"/>
    <w:rsid w:val="005B40FB"/>
    <w:rsid w:val="005B4238"/>
    <w:rsid w:val="005B4252"/>
    <w:rsid w:val="005B43A7"/>
    <w:rsid w:val="005B4444"/>
    <w:rsid w:val="005B4449"/>
    <w:rsid w:val="005B4465"/>
    <w:rsid w:val="005B44C2"/>
    <w:rsid w:val="005B457D"/>
    <w:rsid w:val="005B465F"/>
    <w:rsid w:val="005B46A8"/>
    <w:rsid w:val="005B471D"/>
    <w:rsid w:val="005B4803"/>
    <w:rsid w:val="005B4915"/>
    <w:rsid w:val="005B491A"/>
    <w:rsid w:val="005B4922"/>
    <w:rsid w:val="005B4995"/>
    <w:rsid w:val="005B4A14"/>
    <w:rsid w:val="005B4B4D"/>
    <w:rsid w:val="005B4BEB"/>
    <w:rsid w:val="005B4CC4"/>
    <w:rsid w:val="005B4E92"/>
    <w:rsid w:val="005B4ED4"/>
    <w:rsid w:val="005B4F30"/>
    <w:rsid w:val="005B5126"/>
    <w:rsid w:val="005B5193"/>
    <w:rsid w:val="005B5237"/>
    <w:rsid w:val="005B5365"/>
    <w:rsid w:val="005B538B"/>
    <w:rsid w:val="005B5422"/>
    <w:rsid w:val="005B54C1"/>
    <w:rsid w:val="005B5507"/>
    <w:rsid w:val="005B5559"/>
    <w:rsid w:val="005B55CE"/>
    <w:rsid w:val="005B56DE"/>
    <w:rsid w:val="005B590F"/>
    <w:rsid w:val="005B5AB1"/>
    <w:rsid w:val="005B5BC1"/>
    <w:rsid w:val="005B5C4B"/>
    <w:rsid w:val="005B5DF4"/>
    <w:rsid w:val="005B5E2B"/>
    <w:rsid w:val="005B5E75"/>
    <w:rsid w:val="005B5F63"/>
    <w:rsid w:val="005B60B3"/>
    <w:rsid w:val="005B614E"/>
    <w:rsid w:val="005B61CC"/>
    <w:rsid w:val="005B6361"/>
    <w:rsid w:val="005B66E3"/>
    <w:rsid w:val="005B671D"/>
    <w:rsid w:val="005B67A6"/>
    <w:rsid w:val="005B67DA"/>
    <w:rsid w:val="005B6B4C"/>
    <w:rsid w:val="005B6BD8"/>
    <w:rsid w:val="005B6C9C"/>
    <w:rsid w:val="005B6E9A"/>
    <w:rsid w:val="005B6F06"/>
    <w:rsid w:val="005B6F27"/>
    <w:rsid w:val="005B6F79"/>
    <w:rsid w:val="005B701E"/>
    <w:rsid w:val="005B7084"/>
    <w:rsid w:val="005B7108"/>
    <w:rsid w:val="005B7110"/>
    <w:rsid w:val="005B7123"/>
    <w:rsid w:val="005B713C"/>
    <w:rsid w:val="005B7334"/>
    <w:rsid w:val="005B7335"/>
    <w:rsid w:val="005B7470"/>
    <w:rsid w:val="005B74A5"/>
    <w:rsid w:val="005B74CD"/>
    <w:rsid w:val="005B775E"/>
    <w:rsid w:val="005B77BD"/>
    <w:rsid w:val="005B799E"/>
    <w:rsid w:val="005B79E4"/>
    <w:rsid w:val="005B7A4E"/>
    <w:rsid w:val="005B7B7E"/>
    <w:rsid w:val="005B7C5D"/>
    <w:rsid w:val="005B7C81"/>
    <w:rsid w:val="005B7C88"/>
    <w:rsid w:val="005B7C9D"/>
    <w:rsid w:val="005B7D5E"/>
    <w:rsid w:val="005B7ED2"/>
    <w:rsid w:val="005B7F08"/>
    <w:rsid w:val="005B7F30"/>
    <w:rsid w:val="005C0101"/>
    <w:rsid w:val="005C03B9"/>
    <w:rsid w:val="005C03C2"/>
    <w:rsid w:val="005C043F"/>
    <w:rsid w:val="005C04AC"/>
    <w:rsid w:val="005C0590"/>
    <w:rsid w:val="005C05A3"/>
    <w:rsid w:val="005C05C6"/>
    <w:rsid w:val="005C06FC"/>
    <w:rsid w:val="005C072B"/>
    <w:rsid w:val="005C09F1"/>
    <w:rsid w:val="005C09F5"/>
    <w:rsid w:val="005C0B7A"/>
    <w:rsid w:val="005C0CC2"/>
    <w:rsid w:val="005C0CD0"/>
    <w:rsid w:val="005C0D4C"/>
    <w:rsid w:val="005C0E44"/>
    <w:rsid w:val="005C0E7F"/>
    <w:rsid w:val="005C0F87"/>
    <w:rsid w:val="005C0FAC"/>
    <w:rsid w:val="005C1031"/>
    <w:rsid w:val="005C10AC"/>
    <w:rsid w:val="005C10EA"/>
    <w:rsid w:val="005C112E"/>
    <w:rsid w:val="005C11F1"/>
    <w:rsid w:val="005C121F"/>
    <w:rsid w:val="005C12EA"/>
    <w:rsid w:val="005C130C"/>
    <w:rsid w:val="005C1390"/>
    <w:rsid w:val="005C13DD"/>
    <w:rsid w:val="005C1582"/>
    <w:rsid w:val="005C1602"/>
    <w:rsid w:val="005C167E"/>
    <w:rsid w:val="005C1687"/>
    <w:rsid w:val="005C16CB"/>
    <w:rsid w:val="005C17E2"/>
    <w:rsid w:val="005C1876"/>
    <w:rsid w:val="005C195E"/>
    <w:rsid w:val="005C1961"/>
    <w:rsid w:val="005C1A2B"/>
    <w:rsid w:val="005C1A42"/>
    <w:rsid w:val="005C1B11"/>
    <w:rsid w:val="005C1C6E"/>
    <w:rsid w:val="005C1C9D"/>
    <w:rsid w:val="005C1CBB"/>
    <w:rsid w:val="005C1D47"/>
    <w:rsid w:val="005C1D64"/>
    <w:rsid w:val="005C1DAD"/>
    <w:rsid w:val="005C1DC1"/>
    <w:rsid w:val="005C1F50"/>
    <w:rsid w:val="005C1F85"/>
    <w:rsid w:val="005C209D"/>
    <w:rsid w:val="005C20DB"/>
    <w:rsid w:val="005C211B"/>
    <w:rsid w:val="005C216D"/>
    <w:rsid w:val="005C236C"/>
    <w:rsid w:val="005C23C8"/>
    <w:rsid w:val="005C247C"/>
    <w:rsid w:val="005C2507"/>
    <w:rsid w:val="005C256E"/>
    <w:rsid w:val="005C2616"/>
    <w:rsid w:val="005C264B"/>
    <w:rsid w:val="005C268F"/>
    <w:rsid w:val="005C26D1"/>
    <w:rsid w:val="005C270B"/>
    <w:rsid w:val="005C294D"/>
    <w:rsid w:val="005C296D"/>
    <w:rsid w:val="005C2A95"/>
    <w:rsid w:val="005C2ACC"/>
    <w:rsid w:val="005C2B83"/>
    <w:rsid w:val="005C2C0A"/>
    <w:rsid w:val="005C2C51"/>
    <w:rsid w:val="005C2E92"/>
    <w:rsid w:val="005C2EAB"/>
    <w:rsid w:val="005C2ED6"/>
    <w:rsid w:val="005C318B"/>
    <w:rsid w:val="005C31E8"/>
    <w:rsid w:val="005C3253"/>
    <w:rsid w:val="005C327F"/>
    <w:rsid w:val="005C329F"/>
    <w:rsid w:val="005C32F5"/>
    <w:rsid w:val="005C3310"/>
    <w:rsid w:val="005C341F"/>
    <w:rsid w:val="005C3428"/>
    <w:rsid w:val="005C3464"/>
    <w:rsid w:val="005C347F"/>
    <w:rsid w:val="005C34A9"/>
    <w:rsid w:val="005C34AB"/>
    <w:rsid w:val="005C34CD"/>
    <w:rsid w:val="005C34EE"/>
    <w:rsid w:val="005C36D3"/>
    <w:rsid w:val="005C3B8F"/>
    <w:rsid w:val="005C3D03"/>
    <w:rsid w:val="005C3E2F"/>
    <w:rsid w:val="005C3E34"/>
    <w:rsid w:val="005C3E82"/>
    <w:rsid w:val="005C3EEE"/>
    <w:rsid w:val="005C3EFA"/>
    <w:rsid w:val="005C3FA7"/>
    <w:rsid w:val="005C3FBD"/>
    <w:rsid w:val="005C4036"/>
    <w:rsid w:val="005C416F"/>
    <w:rsid w:val="005C41A0"/>
    <w:rsid w:val="005C41E1"/>
    <w:rsid w:val="005C41F3"/>
    <w:rsid w:val="005C425E"/>
    <w:rsid w:val="005C427C"/>
    <w:rsid w:val="005C42C6"/>
    <w:rsid w:val="005C42F4"/>
    <w:rsid w:val="005C4312"/>
    <w:rsid w:val="005C437D"/>
    <w:rsid w:val="005C439C"/>
    <w:rsid w:val="005C43B5"/>
    <w:rsid w:val="005C4502"/>
    <w:rsid w:val="005C4509"/>
    <w:rsid w:val="005C45B4"/>
    <w:rsid w:val="005C45F6"/>
    <w:rsid w:val="005C46E7"/>
    <w:rsid w:val="005C474A"/>
    <w:rsid w:val="005C485F"/>
    <w:rsid w:val="005C4904"/>
    <w:rsid w:val="005C494C"/>
    <w:rsid w:val="005C4A40"/>
    <w:rsid w:val="005C4A73"/>
    <w:rsid w:val="005C4A98"/>
    <w:rsid w:val="005C4AE7"/>
    <w:rsid w:val="005C4C8B"/>
    <w:rsid w:val="005C4D94"/>
    <w:rsid w:val="005C4DC3"/>
    <w:rsid w:val="005C4EDC"/>
    <w:rsid w:val="005C4EF3"/>
    <w:rsid w:val="005C50F3"/>
    <w:rsid w:val="005C5183"/>
    <w:rsid w:val="005C528F"/>
    <w:rsid w:val="005C52AC"/>
    <w:rsid w:val="005C52DD"/>
    <w:rsid w:val="005C5306"/>
    <w:rsid w:val="005C535D"/>
    <w:rsid w:val="005C549C"/>
    <w:rsid w:val="005C5674"/>
    <w:rsid w:val="005C56B6"/>
    <w:rsid w:val="005C56D9"/>
    <w:rsid w:val="005C570F"/>
    <w:rsid w:val="005C5763"/>
    <w:rsid w:val="005C585D"/>
    <w:rsid w:val="005C5865"/>
    <w:rsid w:val="005C59F7"/>
    <w:rsid w:val="005C59FA"/>
    <w:rsid w:val="005C5A08"/>
    <w:rsid w:val="005C5A54"/>
    <w:rsid w:val="005C5CA5"/>
    <w:rsid w:val="005C5D03"/>
    <w:rsid w:val="005C5DE6"/>
    <w:rsid w:val="005C5F19"/>
    <w:rsid w:val="005C5F8C"/>
    <w:rsid w:val="005C6049"/>
    <w:rsid w:val="005C6137"/>
    <w:rsid w:val="005C6198"/>
    <w:rsid w:val="005C63B4"/>
    <w:rsid w:val="005C6470"/>
    <w:rsid w:val="005C6516"/>
    <w:rsid w:val="005C65DB"/>
    <w:rsid w:val="005C661F"/>
    <w:rsid w:val="005C6634"/>
    <w:rsid w:val="005C66DF"/>
    <w:rsid w:val="005C6727"/>
    <w:rsid w:val="005C69BE"/>
    <w:rsid w:val="005C69EA"/>
    <w:rsid w:val="005C6A8C"/>
    <w:rsid w:val="005C6ABF"/>
    <w:rsid w:val="005C6AE9"/>
    <w:rsid w:val="005C6B08"/>
    <w:rsid w:val="005C6B1A"/>
    <w:rsid w:val="005C6E02"/>
    <w:rsid w:val="005C6E3A"/>
    <w:rsid w:val="005C6EA2"/>
    <w:rsid w:val="005C6F41"/>
    <w:rsid w:val="005C6FB0"/>
    <w:rsid w:val="005C7028"/>
    <w:rsid w:val="005C706D"/>
    <w:rsid w:val="005C707E"/>
    <w:rsid w:val="005C71AB"/>
    <w:rsid w:val="005C725D"/>
    <w:rsid w:val="005C7296"/>
    <w:rsid w:val="005C72C8"/>
    <w:rsid w:val="005C72E9"/>
    <w:rsid w:val="005C73CD"/>
    <w:rsid w:val="005C73E8"/>
    <w:rsid w:val="005C7495"/>
    <w:rsid w:val="005C75DE"/>
    <w:rsid w:val="005C764F"/>
    <w:rsid w:val="005C768B"/>
    <w:rsid w:val="005C76BD"/>
    <w:rsid w:val="005C77A8"/>
    <w:rsid w:val="005C77DD"/>
    <w:rsid w:val="005C785F"/>
    <w:rsid w:val="005C79F7"/>
    <w:rsid w:val="005C7AAA"/>
    <w:rsid w:val="005C7BA5"/>
    <w:rsid w:val="005C7F94"/>
    <w:rsid w:val="005C7FA3"/>
    <w:rsid w:val="005C7FF3"/>
    <w:rsid w:val="005D0044"/>
    <w:rsid w:val="005D00E1"/>
    <w:rsid w:val="005D0128"/>
    <w:rsid w:val="005D01A4"/>
    <w:rsid w:val="005D01CF"/>
    <w:rsid w:val="005D021A"/>
    <w:rsid w:val="005D0429"/>
    <w:rsid w:val="005D04BC"/>
    <w:rsid w:val="005D0699"/>
    <w:rsid w:val="005D07F0"/>
    <w:rsid w:val="005D099D"/>
    <w:rsid w:val="005D09D6"/>
    <w:rsid w:val="005D0B26"/>
    <w:rsid w:val="005D0BA3"/>
    <w:rsid w:val="005D0C8F"/>
    <w:rsid w:val="005D0D14"/>
    <w:rsid w:val="005D0E69"/>
    <w:rsid w:val="005D0ECB"/>
    <w:rsid w:val="005D0EE4"/>
    <w:rsid w:val="005D0F46"/>
    <w:rsid w:val="005D0F5A"/>
    <w:rsid w:val="005D0F6C"/>
    <w:rsid w:val="005D0F95"/>
    <w:rsid w:val="005D0FE8"/>
    <w:rsid w:val="005D1255"/>
    <w:rsid w:val="005D12C7"/>
    <w:rsid w:val="005D12FC"/>
    <w:rsid w:val="005D1359"/>
    <w:rsid w:val="005D1470"/>
    <w:rsid w:val="005D14B9"/>
    <w:rsid w:val="005D155D"/>
    <w:rsid w:val="005D155E"/>
    <w:rsid w:val="005D1560"/>
    <w:rsid w:val="005D15A2"/>
    <w:rsid w:val="005D1609"/>
    <w:rsid w:val="005D1620"/>
    <w:rsid w:val="005D1676"/>
    <w:rsid w:val="005D1796"/>
    <w:rsid w:val="005D1800"/>
    <w:rsid w:val="005D1801"/>
    <w:rsid w:val="005D1911"/>
    <w:rsid w:val="005D1932"/>
    <w:rsid w:val="005D194D"/>
    <w:rsid w:val="005D1979"/>
    <w:rsid w:val="005D1AB8"/>
    <w:rsid w:val="005D1ABC"/>
    <w:rsid w:val="005D1B1C"/>
    <w:rsid w:val="005D1C5D"/>
    <w:rsid w:val="005D1CE6"/>
    <w:rsid w:val="005D1D3B"/>
    <w:rsid w:val="005D1E55"/>
    <w:rsid w:val="005D1E78"/>
    <w:rsid w:val="005D1F5B"/>
    <w:rsid w:val="005D1F62"/>
    <w:rsid w:val="005D1F90"/>
    <w:rsid w:val="005D1FD3"/>
    <w:rsid w:val="005D2010"/>
    <w:rsid w:val="005D2013"/>
    <w:rsid w:val="005D2051"/>
    <w:rsid w:val="005D2053"/>
    <w:rsid w:val="005D20A5"/>
    <w:rsid w:val="005D217B"/>
    <w:rsid w:val="005D2180"/>
    <w:rsid w:val="005D21A3"/>
    <w:rsid w:val="005D2212"/>
    <w:rsid w:val="005D2221"/>
    <w:rsid w:val="005D2254"/>
    <w:rsid w:val="005D2278"/>
    <w:rsid w:val="005D22BB"/>
    <w:rsid w:val="005D23C1"/>
    <w:rsid w:val="005D2692"/>
    <w:rsid w:val="005D2748"/>
    <w:rsid w:val="005D27F4"/>
    <w:rsid w:val="005D2872"/>
    <w:rsid w:val="005D295F"/>
    <w:rsid w:val="005D29AE"/>
    <w:rsid w:val="005D2A43"/>
    <w:rsid w:val="005D2B5A"/>
    <w:rsid w:val="005D2C0C"/>
    <w:rsid w:val="005D2CE0"/>
    <w:rsid w:val="005D2CE4"/>
    <w:rsid w:val="005D2DE8"/>
    <w:rsid w:val="005D2E96"/>
    <w:rsid w:val="005D2F18"/>
    <w:rsid w:val="005D2F5E"/>
    <w:rsid w:val="005D2F70"/>
    <w:rsid w:val="005D2FB0"/>
    <w:rsid w:val="005D2FFE"/>
    <w:rsid w:val="005D3054"/>
    <w:rsid w:val="005D3091"/>
    <w:rsid w:val="005D31B1"/>
    <w:rsid w:val="005D325E"/>
    <w:rsid w:val="005D3264"/>
    <w:rsid w:val="005D3434"/>
    <w:rsid w:val="005D3447"/>
    <w:rsid w:val="005D34AB"/>
    <w:rsid w:val="005D34F3"/>
    <w:rsid w:val="005D3799"/>
    <w:rsid w:val="005D37EE"/>
    <w:rsid w:val="005D38A2"/>
    <w:rsid w:val="005D39B7"/>
    <w:rsid w:val="005D3A37"/>
    <w:rsid w:val="005D3AB1"/>
    <w:rsid w:val="005D3AB2"/>
    <w:rsid w:val="005D3B74"/>
    <w:rsid w:val="005D3B80"/>
    <w:rsid w:val="005D3B87"/>
    <w:rsid w:val="005D3FE8"/>
    <w:rsid w:val="005D409A"/>
    <w:rsid w:val="005D41B1"/>
    <w:rsid w:val="005D422D"/>
    <w:rsid w:val="005D43CF"/>
    <w:rsid w:val="005D43ED"/>
    <w:rsid w:val="005D44AF"/>
    <w:rsid w:val="005D44E5"/>
    <w:rsid w:val="005D46BF"/>
    <w:rsid w:val="005D4780"/>
    <w:rsid w:val="005D47C1"/>
    <w:rsid w:val="005D47F5"/>
    <w:rsid w:val="005D4819"/>
    <w:rsid w:val="005D4881"/>
    <w:rsid w:val="005D488D"/>
    <w:rsid w:val="005D49B0"/>
    <w:rsid w:val="005D49C5"/>
    <w:rsid w:val="005D4A27"/>
    <w:rsid w:val="005D4A42"/>
    <w:rsid w:val="005D4A82"/>
    <w:rsid w:val="005D4BCD"/>
    <w:rsid w:val="005D4C14"/>
    <w:rsid w:val="005D4C5D"/>
    <w:rsid w:val="005D4CAE"/>
    <w:rsid w:val="005D4D81"/>
    <w:rsid w:val="005D4E62"/>
    <w:rsid w:val="005D4E98"/>
    <w:rsid w:val="005D4F37"/>
    <w:rsid w:val="005D5077"/>
    <w:rsid w:val="005D5097"/>
    <w:rsid w:val="005D529F"/>
    <w:rsid w:val="005D5334"/>
    <w:rsid w:val="005D535A"/>
    <w:rsid w:val="005D53FD"/>
    <w:rsid w:val="005D5400"/>
    <w:rsid w:val="005D550E"/>
    <w:rsid w:val="005D55F9"/>
    <w:rsid w:val="005D5A04"/>
    <w:rsid w:val="005D5A84"/>
    <w:rsid w:val="005D5A90"/>
    <w:rsid w:val="005D5AA6"/>
    <w:rsid w:val="005D5AD2"/>
    <w:rsid w:val="005D5AF3"/>
    <w:rsid w:val="005D5B1C"/>
    <w:rsid w:val="005D5B49"/>
    <w:rsid w:val="005D5C08"/>
    <w:rsid w:val="005D5C70"/>
    <w:rsid w:val="005D5C8A"/>
    <w:rsid w:val="005D5CA4"/>
    <w:rsid w:val="005D5CF8"/>
    <w:rsid w:val="005D5D16"/>
    <w:rsid w:val="005D5DED"/>
    <w:rsid w:val="005D5DF7"/>
    <w:rsid w:val="005D5ECB"/>
    <w:rsid w:val="005D5EFE"/>
    <w:rsid w:val="005D5F20"/>
    <w:rsid w:val="005D5F44"/>
    <w:rsid w:val="005D5FFA"/>
    <w:rsid w:val="005D60D8"/>
    <w:rsid w:val="005D6149"/>
    <w:rsid w:val="005D6250"/>
    <w:rsid w:val="005D628C"/>
    <w:rsid w:val="005D633F"/>
    <w:rsid w:val="005D63B5"/>
    <w:rsid w:val="005D63EF"/>
    <w:rsid w:val="005D63F3"/>
    <w:rsid w:val="005D64C4"/>
    <w:rsid w:val="005D653F"/>
    <w:rsid w:val="005D65AB"/>
    <w:rsid w:val="005D66AD"/>
    <w:rsid w:val="005D66CC"/>
    <w:rsid w:val="005D66F2"/>
    <w:rsid w:val="005D6707"/>
    <w:rsid w:val="005D687B"/>
    <w:rsid w:val="005D68A0"/>
    <w:rsid w:val="005D6951"/>
    <w:rsid w:val="005D69ED"/>
    <w:rsid w:val="005D6B6B"/>
    <w:rsid w:val="005D6D1A"/>
    <w:rsid w:val="005D6E4C"/>
    <w:rsid w:val="005D6F46"/>
    <w:rsid w:val="005D707F"/>
    <w:rsid w:val="005D7088"/>
    <w:rsid w:val="005D715E"/>
    <w:rsid w:val="005D7277"/>
    <w:rsid w:val="005D7323"/>
    <w:rsid w:val="005D7345"/>
    <w:rsid w:val="005D74A1"/>
    <w:rsid w:val="005D74A4"/>
    <w:rsid w:val="005D750F"/>
    <w:rsid w:val="005D7593"/>
    <w:rsid w:val="005D7804"/>
    <w:rsid w:val="005D78C7"/>
    <w:rsid w:val="005D78EF"/>
    <w:rsid w:val="005D7908"/>
    <w:rsid w:val="005D79B3"/>
    <w:rsid w:val="005D79F8"/>
    <w:rsid w:val="005D7AD4"/>
    <w:rsid w:val="005D7B17"/>
    <w:rsid w:val="005D7B7E"/>
    <w:rsid w:val="005D7B9D"/>
    <w:rsid w:val="005D7C73"/>
    <w:rsid w:val="005D7C7C"/>
    <w:rsid w:val="005D7DB6"/>
    <w:rsid w:val="005D7DB8"/>
    <w:rsid w:val="005D7DD7"/>
    <w:rsid w:val="005D7FEF"/>
    <w:rsid w:val="005E0076"/>
    <w:rsid w:val="005E0087"/>
    <w:rsid w:val="005E00F9"/>
    <w:rsid w:val="005E011E"/>
    <w:rsid w:val="005E01A7"/>
    <w:rsid w:val="005E02DD"/>
    <w:rsid w:val="005E0508"/>
    <w:rsid w:val="005E058F"/>
    <w:rsid w:val="005E0618"/>
    <w:rsid w:val="005E0677"/>
    <w:rsid w:val="005E079B"/>
    <w:rsid w:val="005E07CB"/>
    <w:rsid w:val="005E0929"/>
    <w:rsid w:val="005E096A"/>
    <w:rsid w:val="005E0A56"/>
    <w:rsid w:val="005E0ACF"/>
    <w:rsid w:val="005E0B2B"/>
    <w:rsid w:val="005E0B44"/>
    <w:rsid w:val="005E0B67"/>
    <w:rsid w:val="005E0BB0"/>
    <w:rsid w:val="005E0CD6"/>
    <w:rsid w:val="005E0D88"/>
    <w:rsid w:val="005E0DEC"/>
    <w:rsid w:val="005E0EE6"/>
    <w:rsid w:val="005E0F08"/>
    <w:rsid w:val="005E0F86"/>
    <w:rsid w:val="005E102D"/>
    <w:rsid w:val="005E10A0"/>
    <w:rsid w:val="005E115F"/>
    <w:rsid w:val="005E11CC"/>
    <w:rsid w:val="005E12FD"/>
    <w:rsid w:val="005E1311"/>
    <w:rsid w:val="005E13FA"/>
    <w:rsid w:val="005E1476"/>
    <w:rsid w:val="005E147A"/>
    <w:rsid w:val="005E1810"/>
    <w:rsid w:val="005E189A"/>
    <w:rsid w:val="005E1A1F"/>
    <w:rsid w:val="005E1AAD"/>
    <w:rsid w:val="005E1C17"/>
    <w:rsid w:val="005E1C7A"/>
    <w:rsid w:val="005E1CDD"/>
    <w:rsid w:val="005E1D48"/>
    <w:rsid w:val="005E1D92"/>
    <w:rsid w:val="005E1DFC"/>
    <w:rsid w:val="005E1F3E"/>
    <w:rsid w:val="005E20A7"/>
    <w:rsid w:val="005E2122"/>
    <w:rsid w:val="005E2141"/>
    <w:rsid w:val="005E21A5"/>
    <w:rsid w:val="005E228F"/>
    <w:rsid w:val="005E22A0"/>
    <w:rsid w:val="005E2336"/>
    <w:rsid w:val="005E23CF"/>
    <w:rsid w:val="005E2550"/>
    <w:rsid w:val="005E2730"/>
    <w:rsid w:val="005E2810"/>
    <w:rsid w:val="005E2844"/>
    <w:rsid w:val="005E28E3"/>
    <w:rsid w:val="005E2AE8"/>
    <w:rsid w:val="005E2B9B"/>
    <w:rsid w:val="005E2BC9"/>
    <w:rsid w:val="005E2BEC"/>
    <w:rsid w:val="005E2D8E"/>
    <w:rsid w:val="005E2E28"/>
    <w:rsid w:val="005E2E6C"/>
    <w:rsid w:val="005E2F0B"/>
    <w:rsid w:val="005E3051"/>
    <w:rsid w:val="005E306B"/>
    <w:rsid w:val="005E308D"/>
    <w:rsid w:val="005E30B2"/>
    <w:rsid w:val="005E31AB"/>
    <w:rsid w:val="005E3203"/>
    <w:rsid w:val="005E3311"/>
    <w:rsid w:val="005E3322"/>
    <w:rsid w:val="005E3326"/>
    <w:rsid w:val="005E337F"/>
    <w:rsid w:val="005E34AC"/>
    <w:rsid w:val="005E34B0"/>
    <w:rsid w:val="005E34B2"/>
    <w:rsid w:val="005E3557"/>
    <w:rsid w:val="005E376C"/>
    <w:rsid w:val="005E37ED"/>
    <w:rsid w:val="005E387C"/>
    <w:rsid w:val="005E38D5"/>
    <w:rsid w:val="005E3946"/>
    <w:rsid w:val="005E3A79"/>
    <w:rsid w:val="005E3AA5"/>
    <w:rsid w:val="005E3AF1"/>
    <w:rsid w:val="005E3B1A"/>
    <w:rsid w:val="005E3C5E"/>
    <w:rsid w:val="005E3C92"/>
    <w:rsid w:val="005E3D48"/>
    <w:rsid w:val="005E3D84"/>
    <w:rsid w:val="005E3E7A"/>
    <w:rsid w:val="005E3F8A"/>
    <w:rsid w:val="005E400F"/>
    <w:rsid w:val="005E402B"/>
    <w:rsid w:val="005E40F7"/>
    <w:rsid w:val="005E411B"/>
    <w:rsid w:val="005E4184"/>
    <w:rsid w:val="005E42EF"/>
    <w:rsid w:val="005E4467"/>
    <w:rsid w:val="005E44FA"/>
    <w:rsid w:val="005E455A"/>
    <w:rsid w:val="005E455F"/>
    <w:rsid w:val="005E45DB"/>
    <w:rsid w:val="005E475C"/>
    <w:rsid w:val="005E4799"/>
    <w:rsid w:val="005E47BE"/>
    <w:rsid w:val="005E4872"/>
    <w:rsid w:val="005E492B"/>
    <w:rsid w:val="005E49B8"/>
    <w:rsid w:val="005E4A3C"/>
    <w:rsid w:val="005E4A44"/>
    <w:rsid w:val="005E4A84"/>
    <w:rsid w:val="005E4ABC"/>
    <w:rsid w:val="005E4B15"/>
    <w:rsid w:val="005E4B6C"/>
    <w:rsid w:val="005E4B6D"/>
    <w:rsid w:val="005E4B9B"/>
    <w:rsid w:val="005E4BFF"/>
    <w:rsid w:val="005E4D08"/>
    <w:rsid w:val="005E514D"/>
    <w:rsid w:val="005E51E4"/>
    <w:rsid w:val="005E5388"/>
    <w:rsid w:val="005E538E"/>
    <w:rsid w:val="005E53BC"/>
    <w:rsid w:val="005E53D2"/>
    <w:rsid w:val="005E56EA"/>
    <w:rsid w:val="005E5B90"/>
    <w:rsid w:val="005E5C3D"/>
    <w:rsid w:val="005E5D6E"/>
    <w:rsid w:val="005E5E42"/>
    <w:rsid w:val="005E5E4E"/>
    <w:rsid w:val="005E5EE8"/>
    <w:rsid w:val="005E5EF8"/>
    <w:rsid w:val="005E5F29"/>
    <w:rsid w:val="005E5FC1"/>
    <w:rsid w:val="005E633D"/>
    <w:rsid w:val="005E642F"/>
    <w:rsid w:val="005E644D"/>
    <w:rsid w:val="005E64BF"/>
    <w:rsid w:val="005E64C7"/>
    <w:rsid w:val="005E6519"/>
    <w:rsid w:val="005E654B"/>
    <w:rsid w:val="005E65C1"/>
    <w:rsid w:val="005E665B"/>
    <w:rsid w:val="005E666E"/>
    <w:rsid w:val="005E674E"/>
    <w:rsid w:val="005E6751"/>
    <w:rsid w:val="005E6756"/>
    <w:rsid w:val="005E67F5"/>
    <w:rsid w:val="005E6809"/>
    <w:rsid w:val="005E68E1"/>
    <w:rsid w:val="005E6A20"/>
    <w:rsid w:val="005E6A36"/>
    <w:rsid w:val="005E6A76"/>
    <w:rsid w:val="005E6AC8"/>
    <w:rsid w:val="005E6BE9"/>
    <w:rsid w:val="005E6D3D"/>
    <w:rsid w:val="005E6E6F"/>
    <w:rsid w:val="005E6E8F"/>
    <w:rsid w:val="005E6FD9"/>
    <w:rsid w:val="005E704D"/>
    <w:rsid w:val="005E70A2"/>
    <w:rsid w:val="005E7118"/>
    <w:rsid w:val="005E72B6"/>
    <w:rsid w:val="005E7329"/>
    <w:rsid w:val="005E7553"/>
    <w:rsid w:val="005E76FD"/>
    <w:rsid w:val="005E77C9"/>
    <w:rsid w:val="005E783D"/>
    <w:rsid w:val="005E7862"/>
    <w:rsid w:val="005E7912"/>
    <w:rsid w:val="005E7A58"/>
    <w:rsid w:val="005E7AD0"/>
    <w:rsid w:val="005E7B5E"/>
    <w:rsid w:val="005E7B9F"/>
    <w:rsid w:val="005E7CA3"/>
    <w:rsid w:val="005E7D82"/>
    <w:rsid w:val="005E7EC7"/>
    <w:rsid w:val="005E7F30"/>
    <w:rsid w:val="005F0011"/>
    <w:rsid w:val="005F00E6"/>
    <w:rsid w:val="005F01B2"/>
    <w:rsid w:val="005F0267"/>
    <w:rsid w:val="005F0284"/>
    <w:rsid w:val="005F029A"/>
    <w:rsid w:val="005F029E"/>
    <w:rsid w:val="005F0495"/>
    <w:rsid w:val="005F04BA"/>
    <w:rsid w:val="005F04D7"/>
    <w:rsid w:val="005F04E9"/>
    <w:rsid w:val="005F05D8"/>
    <w:rsid w:val="005F073E"/>
    <w:rsid w:val="005F0784"/>
    <w:rsid w:val="005F0820"/>
    <w:rsid w:val="005F085D"/>
    <w:rsid w:val="005F094D"/>
    <w:rsid w:val="005F0953"/>
    <w:rsid w:val="005F0987"/>
    <w:rsid w:val="005F0A28"/>
    <w:rsid w:val="005F0BE2"/>
    <w:rsid w:val="005F0C05"/>
    <w:rsid w:val="005F0CFE"/>
    <w:rsid w:val="005F0D98"/>
    <w:rsid w:val="005F0DAF"/>
    <w:rsid w:val="005F0E35"/>
    <w:rsid w:val="005F0FAB"/>
    <w:rsid w:val="005F11DB"/>
    <w:rsid w:val="005F1264"/>
    <w:rsid w:val="005F127B"/>
    <w:rsid w:val="005F12C1"/>
    <w:rsid w:val="005F1329"/>
    <w:rsid w:val="005F14B4"/>
    <w:rsid w:val="005F1516"/>
    <w:rsid w:val="005F157A"/>
    <w:rsid w:val="005F1599"/>
    <w:rsid w:val="005F15A3"/>
    <w:rsid w:val="005F15C3"/>
    <w:rsid w:val="005F1610"/>
    <w:rsid w:val="005F1651"/>
    <w:rsid w:val="005F1652"/>
    <w:rsid w:val="005F1681"/>
    <w:rsid w:val="005F16D3"/>
    <w:rsid w:val="005F16E6"/>
    <w:rsid w:val="005F16F6"/>
    <w:rsid w:val="005F17E0"/>
    <w:rsid w:val="005F1874"/>
    <w:rsid w:val="005F1B73"/>
    <w:rsid w:val="005F1DEB"/>
    <w:rsid w:val="005F1F27"/>
    <w:rsid w:val="005F20EA"/>
    <w:rsid w:val="005F2154"/>
    <w:rsid w:val="005F22EA"/>
    <w:rsid w:val="005F2340"/>
    <w:rsid w:val="005F23A9"/>
    <w:rsid w:val="005F250B"/>
    <w:rsid w:val="005F2763"/>
    <w:rsid w:val="005F282F"/>
    <w:rsid w:val="005F28AC"/>
    <w:rsid w:val="005F28C1"/>
    <w:rsid w:val="005F29E0"/>
    <w:rsid w:val="005F2A08"/>
    <w:rsid w:val="005F2A0D"/>
    <w:rsid w:val="005F2A63"/>
    <w:rsid w:val="005F2A82"/>
    <w:rsid w:val="005F2B3B"/>
    <w:rsid w:val="005F2B71"/>
    <w:rsid w:val="005F2C2A"/>
    <w:rsid w:val="005F2C36"/>
    <w:rsid w:val="005F2CED"/>
    <w:rsid w:val="005F2D32"/>
    <w:rsid w:val="005F2DDE"/>
    <w:rsid w:val="005F2E77"/>
    <w:rsid w:val="005F2F28"/>
    <w:rsid w:val="005F2FB7"/>
    <w:rsid w:val="005F3053"/>
    <w:rsid w:val="005F3061"/>
    <w:rsid w:val="005F30E8"/>
    <w:rsid w:val="005F3258"/>
    <w:rsid w:val="005F328D"/>
    <w:rsid w:val="005F32A7"/>
    <w:rsid w:val="005F3407"/>
    <w:rsid w:val="005F3430"/>
    <w:rsid w:val="005F34B4"/>
    <w:rsid w:val="005F353C"/>
    <w:rsid w:val="005F3608"/>
    <w:rsid w:val="005F36DE"/>
    <w:rsid w:val="005F36EF"/>
    <w:rsid w:val="005F3751"/>
    <w:rsid w:val="005F37EE"/>
    <w:rsid w:val="005F3940"/>
    <w:rsid w:val="005F39F7"/>
    <w:rsid w:val="005F3A96"/>
    <w:rsid w:val="005F3B7C"/>
    <w:rsid w:val="005F3BEC"/>
    <w:rsid w:val="005F3C74"/>
    <w:rsid w:val="005F3CC7"/>
    <w:rsid w:val="005F3DA2"/>
    <w:rsid w:val="005F3E1F"/>
    <w:rsid w:val="005F3F05"/>
    <w:rsid w:val="005F4047"/>
    <w:rsid w:val="005F4197"/>
    <w:rsid w:val="005F41D2"/>
    <w:rsid w:val="005F4225"/>
    <w:rsid w:val="005F4261"/>
    <w:rsid w:val="005F42F0"/>
    <w:rsid w:val="005F4385"/>
    <w:rsid w:val="005F43DE"/>
    <w:rsid w:val="005F4447"/>
    <w:rsid w:val="005F4479"/>
    <w:rsid w:val="005F458F"/>
    <w:rsid w:val="005F45A3"/>
    <w:rsid w:val="005F4626"/>
    <w:rsid w:val="005F4678"/>
    <w:rsid w:val="005F470A"/>
    <w:rsid w:val="005F4760"/>
    <w:rsid w:val="005F4788"/>
    <w:rsid w:val="005F47CE"/>
    <w:rsid w:val="005F48EE"/>
    <w:rsid w:val="005F4A45"/>
    <w:rsid w:val="005F4A59"/>
    <w:rsid w:val="005F4B4A"/>
    <w:rsid w:val="005F4CCC"/>
    <w:rsid w:val="005F4D2F"/>
    <w:rsid w:val="005F4E5F"/>
    <w:rsid w:val="005F50A2"/>
    <w:rsid w:val="005F50CF"/>
    <w:rsid w:val="005F51F9"/>
    <w:rsid w:val="005F5294"/>
    <w:rsid w:val="005F5382"/>
    <w:rsid w:val="005F5481"/>
    <w:rsid w:val="005F54E9"/>
    <w:rsid w:val="005F5542"/>
    <w:rsid w:val="005F5543"/>
    <w:rsid w:val="005F55F4"/>
    <w:rsid w:val="005F562C"/>
    <w:rsid w:val="005F56B4"/>
    <w:rsid w:val="005F5723"/>
    <w:rsid w:val="005F572E"/>
    <w:rsid w:val="005F5741"/>
    <w:rsid w:val="005F5757"/>
    <w:rsid w:val="005F58F6"/>
    <w:rsid w:val="005F592C"/>
    <w:rsid w:val="005F59BF"/>
    <w:rsid w:val="005F59C9"/>
    <w:rsid w:val="005F5A36"/>
    <w:rsid w:val="005F5A6E"/>
    <w:rsid w:val="005F5BB0"/>
    <w:rsid w:val="005F5BC3"/>
    <w:rsid w:val="005F5C64"/>
    <w:rsid w:val="005F5CFB"/>
    <w:rsid w:val="005F5D41"/>
    <w:rsid w:val="005F5D61"/>
    <w:rsid w:val="005F5E19"/>
    <w:rsid w:val="005F5F30"/>
    <w:rsid w:val="005F6012"/>
    <w:rsid w:val="005F606F"/>
    <w:rsid w:val="005F609A"/>
    <w:rsid w:val="005F6136"/>
    <w:rsid w:val="005F6210"/>
    <w:rsid w:val="005F621C"/>
    <w:rsid w:val="005F63DC"/>
    <w:rsid w:val="005F645B"/>
    <w:rsid w:val="005F6574"/>
    <w:rsid w:val="005F6699"/>
    <w:rsid w:val="005F672D"/>
    <w:rsid w:val="005F67D3"/>
    <w:rsid w:val="005F6877"/>
    <w:rsid w:val="005F68EA"/>
    <w:rsid w:val="005F6907"/>
    <w:rsid w:val="005F6998"/>
    <w:rsid w:val="005F69AE"/>
    <w:rsid w:val="005F6B0A"/>
    <w:rsid w:val="005F6B56"/>
    <w:rsid w:val="005F6C2B"/>
    <w:rsid w:val="005F6C5B"/>
    <w:rsid w:val="005F6C73"/>
    <w:rsid w:val="005F6CB9"/>
    <w:rsid w:val="005F6CC2"/>
    <w:rsid w:val="005F6EFE"/>
    <w:rsid w:val="005F701F"/>
    <w:rsid w:val="005F7039"/>
    <w:rsid w:val="005F7094"/>
    <w:rsid w:val="005F70C6"/>
    <w:rsid w:val="005F716B"/>
    <w:rsid w:val="005F716F"/>
    <w:rsid w:val="005F71DC"/>
    <w:rsid w:val="005F7385"/>
    <w:rsid w:val="005F73D8"/>
    <w:rsid w:val="005F73E8"/>
    <w:rsid w:val="005F73FB"/>
    <w:rsid w:val="005F744A"/>
    <w:rsid w:val="005F74E8"/>
    <w:rsid w:val="005F750B"/>
    <w:rsid w:val="005F7691"/>
    <w:rsid w:val="005F7741"/>
    <w:rsid w:val="005F7789"/>
    <w:rsid w:val="005F77DF"/>
    <w:rsid w:val="005F77FE"/>
    <w:rsid w:val="005F7859"/>
    <w:rsid w:val="005F78A9"/>
    <w:rsid w:val="005F7968"/>
    <w:rsid w:val="005F7A00"/>
    <w:rsid w:val="005F7A04"/>
    <w:rsid w:val="005F7A59"/>
    <w:rsid w:val="005F7B94"/>
    <w:rsid w:val="005F7D93"/>
    <w:rsid w:val="005F7DC4"/>
    <w:rsid w:val="005F7F0D"/>
    <w:rsid w:val="005F7F1B"/>
    <w:rsid w:val="00600010"/>
    <w:rsid w:val="00600147"/>
    <w:rsid w:val="006001AE"/>
    <w:rsid w:val="0060024A"/>
    <w:rsid w:val="0060026E"/>
    <w:rsid w:val="00600282"/>
    <w:rsid w:val="0060035F"/>
    <w:rsid w:val="006003F7"/>
    <w:rsid w:val="006004DA"/>
    <w:rsid w:val="006004E8"/>
    <w:rsid w:val="00600504"/>
    <w:rsid w:val="00600516"/>
    <w:rsid w:val="006005F5"/>
    <w:rsid w:val="00600699"/>
    <w:rsid w:val="006006F7"/>
    <w:rsid w:val="00600714"/>
    <w:rsid w:val="00600805"/>
    <w:rsid w:val="00600864"/>
    <w:rsid w:val="00600906"/>
    <w:rsid w:val="00600AB3"/>
    <w:rsid w:val="00600D28"/>
    <w:rsid w:val="00600D46"/>
    <w:rsid w:val="00600F9B"/>
    <w:rsid w:val="00600FD1"/>
    <w:rsid w:val="00601214"/>
    <w:rsid w:val="0060128A"/>
    <w:rsid w:val="006012CA"/>
    <w:rsid w:val="006012D3"/>
    <w:rsid w:val="0060133F"/>
    <w:rsid w:val="00601390"/>
    <w:rsid w:val="0060148C"/>
    <w:rsid w:val="006014D2"/>
    <w:rsid w:val="00601580"/>
    <w:rsid w:val="0060174C"/>
    <w:rsid w:val="006017DC"/>
    <w:rsid w:val="0060194A"/>
    <w:rsid w:val="0060195F"/>
    <w:rsid w:val="0060199A"/>
    <w:rsid w:val="006019A9"/>
    <w:rsid w:val="00601AE3"/>
    <w:rsid w:val="00601B26"/>
    <w:rsid w:val="00601BE9"/>
    <w:rsid w:val="00601C02"/>
    <w:rsid w:val="00601CC5"/>
    <w:rsid w:val="00601D80"/>
    <w:rsid w:val="00601E03"/>
    <w:rsid w:val="00601E0B"/>
    <w:rsid w:val="00601ECB"/>
    <w:rsid w:val="006020E0"/>
    <w:rsid w:val="00602149"/>
    <w:rsid w:val="00602219"/>
    <w:rsid w:val="00602399"/>
    <w:rsid w:val="00602518"/>
    <w:rsid w:val="0060251A"/>
    <w:rsid w:val="00602567"/>
    <w:rsid w:val="00602744"/>
    <w:rsid w:val="00602778"/>
    <w:rsid w:val="006027A6"/>
    <w:rsid w:val="00602859"/>
    <w:rsid w:val="00602B85"/>
    <w:rsid w:val="00602B8D"/>
    <w:rsid w:val="00602BD8"/>
    <w:rsid w:val="00602D92"/>
    <w:rsid w:val="00602DD9"/>
    <w:rsid w:val="00602DF4"/>
    <w:rsid w:val="00602DFF"/>
    <w:rsid w:val="00602E43"/>
    <w:rsid w:val="00602E60"/>
    <w:rsid w:val="00602EFC"/>
    <w:rsid w:val="00602F3A"/>
    <w:rsid w:val="00602F4A"/>
    <w:rsid w:val="006030EA"/>
    <w:rsid w:val="00603128"/>
    <w:rsid w:val="0060325B"/>
    <w:rsid w:val="0060326B"/>
    <w:rsid w:val="0060334F"/>
    <w:rsid w:val="0060342B"/>
    <w:rsid w:val="00603503"/>
    <w:rsid w:val="006036EA"/>
    <w:rsid w:val="0060371E"/>
    <w:rsid w:val="0060387D"/>
    <w:rsid w:val="006039F6"/>
    <w:rsid w:val="00603B5D"/>
    <w:rsid w:val="00603C04"/>
    <w:rsid w:val="00603C4B"/>
    <w:rsid w:val="00603C82"/>
    <w:rsid w:val="00603CF4"/>
    <w:rsid w:val="00603D28"/>
    <w:rsid w:val="00603DF9"/>
    <w:rsid w:val="00603E13"/>
    <w:rsid w:val="00603E15"/>
    <w:rsid w:val="00603E93"/>
    <w:rsid w:val="00603E9D"/>
    <w:rsid w:val="00603F10"/>
    <w:rsid w:val="00603FBE"/>
    <w:rsid w:val="00604056"/>
    <w:rsid w:val="00604127"/>
    <w:rsid w:val="0060437E"/>
    <w:rsid w:val="0060446A"/>
    <w:rsid w:val="0060447D"/>
    <w:rsid w:val="006044DD"/>
    <w:rsid w:val="00604522"/>
    <w:rsid w:val="00604615"/>
    <w:rsid w:val="006046E1"/>
    <w:rsid w:val="006046FA"/>
    <w:rsid w:val="0060479E"/>
    <w:rsid w:val="006047B9"/>
    <w:rsid w:val="006047E7"/>
    <w:rsid w:val="006048CA"/>
    <w:rsid w:val="0060497A"/>
    <w:rsid w:val="0060498B"/>
    <w:rsid w:val="006049E4"/>
    <w:rsid w:val="006049F8"/>
    <w:rsid w:val="00604A7C"/>
    <w:rsid w:val="00604C89"/>
    <w:rsid w:val="00604EA6"/>
    <w:rsid w:val="00604ED2"/>
    <w:rsid w:val="00604F6E"/>
    <w:rsid w:val="00604F8E"/>
    <w:rsid w:val="00604F94"/>
    <w:rsid w:val="00604FAE"/>
    <w:rsid w:val="00605275"/>
    <w:rsid w:val="00605421"/>
    <w:rsid w:val="00605434"/>
    <w:rsid w:val="00605492"/>
    <w:rsid w:val="006054F9"/>
    <w:rsid w:val="0060550A"/>
    <w:rsid w:val="0060557E"/>
    <w:rsid w:val="006056AF"/>
    <w:rsid w:val="006056B6"/>
    <w:rsid w:val="006056BE"/>
    <w:rsid w:val="0060570D"/>
    <w:rsid w:val="0060571F"/>
    <w:rsid w:val="006057F7"/>
    <w:rsid w:val="006058A8"/>
    <w:rsid w:val="0060597D"/>
    <w:rsid w:val="006059F4"/>
    <w:rsid w:val="00605BA9"/>
    <w:rsid w:val="00605C43"/>
    <w:rsid w:val="00605C76"/>
    <w:rsid w:val="00605C99"/>
    <w:rsid w:val="00605CC0"/>
    <w:rsid w:val="00605EA3"/>
    <w:rsid w:val="00605EE7"/>
    <w:rsid w:val="00605F05"/>
    <w:rsid w:val="006060E3"/>
    <w:rsid w:val="00606149"/>
    <w:rsid w:val="006061DA"/>
    <w:rsid w:val="00606221"/>
    <w:rsid w:val="00606256"/>
    <w:rsid w:val="00606283"/>
    <w:rsid w:val="00606318"/>
    <w:rsid w:val="00606367"/>
    <w:rsid w:val="006063BA"/>
    <w:rsid w:val="006064A2"/>
    <w:rsid w:val="00606595"/>
    <w:rsid w:val="0060660F"/>
    <w:rsid w:val="006066D1"/>
    <w:rsid w:val="006067F0"/>
    <w:rsid w:val="0060687D"/>
    <w:rsid w:val="006068E2"/>
    <w:rsid w:val="00606958"/>
    <w:rsid w:val="00606ABF"/>
    <w:rsid w:val="00606B5F"/>
    <w:rsid w:val="00606BBC"/>
    <w:rsid w:val="00606D15"/>
    <w:rsid w:val="00606D32"/>
    <w:rsid w:val="00606D6B"/>
    <w:rsid w:val="00606EAD"/>
    <w:rsid w:val="00606F74"/>
    <w:rsid w:val="00607023"/>
    <w:rsid w:val="00607046"/>
    <w:rsid w:val="006070E8"/>
    <w:rsid w:val="00607135"/>
    <w:rsid w:val="006072F6"/>
    <w:rsid w:val="006073E5"/>
    <w:rsid w:val="006074B3"/>
    <w:rsid w:val="006074C2"/>
    <w:rsid w:val="0060751F"/>
    <w:rsid w:val="00607521"/>
    <w:rsid w:val="006075FC"/>
    <w:rsid w:val="00607628"/>
    <w:rsid w:val="0060782B"/>
    <w:rsid w:val="00607842"/>
    <w:rsid w:val="006078D4"/>
    <w:rsid w:val="0060792F"/>
    <w:rsid w:val="00607A26"/>
    <w:rsid w:val="00607A66"/>
    <w:rsid w:val="00607A77"/>
    <w:rsid w:val="00607AC5"/>
    <w:rsid w:val="00607BB9"/>
    <w:rsid w:val="00607BFF"/>
    <w:rsid w:val="00607C53"/>
    <w:rsid w:val="00607CFA"/>
    <w:rsid w:val="00607F33"/>
    <w:rsid w:val="00607F70"/>
    <w:rsid w:val="006100A2"/>
    <w:rsid w:val="00610280"/>
    <w:rsid w:val="006102F8"/>
    <w:rsid w:val="00610336"/>
    <w:rsid w:val="006103C3"/>
    <w:rsid w:val="006103F6"/>
    <w:rsid w:val="00610591"/>
    <w:rsid w:val="006105F6"/>
    <w:rsid w:val="00610657"/>
    <w:rsid w:val="006107B4"/>
    <w:rsid w:val="0061087E"/>
    <w:rsid w:val="006108C0"/>
    <w:rsid w:val="00610921"/>
    <w:rsid w:val="0061094C"/>
    <w:rsid w:val="006109F8"/>
    <w:rsid w:val="00610A43"/>
    <w:rsid w:val="00610AFC"/>
    <w:rsid w:val="00610C81"/>
    <w:rsid w:val="00610C85"/>
    <w:rsid w:val="00610D99"/>
    <w:rsid w:val="00610DDC"/>
    <w:rsid w:val="00610DE9"/>
    <w:rsid w:val="00610E38"/>
    <w:rsid w:val="00610F12"/>
    <w:rsid w:val="00610FAE"/>
    <w:rsid w:val="00611029"/>
    <w:rsid w:val="00611170"/>
    <w:rsid w:val="0061123B"/>
    <w:rsid w:val="006113B5"/>
    <w:rsid w:val="00611447"/>
    <w:rsid w:val="006114AC"/>
    <w:rsid w:val="006114E1"/>
    <w:rsid w:val="00611689"/>
    <w:rsid w:val="006116E6"/>
    <w:rsid w:val="00611984"/>
    <w:rsid w:val="00611F4A"/>
    <w:rsid w:val="00612049"/>
    <w:rsid w:val="006120B9"/>
    <w:rsid w:val="00612158"/>
    <w:rsid w:val="0061218A"/>
    <w:rsid w:val="00612243"/>
    <w:rsid w:val="00612321"/>
    <w:rsid w:val="0061239E"/>
    <w:rsid w:val="0061241E"/>
    <w:rsid w:val="00612444"/>
    <w:rsid w:val="0061248D"/>
    <w:rsid w:val="0061253E"/>
    <w:rsid w:val="006125BC"/>
    <w:rsid w:val="006125F6"/>
    <w:rsid w:val="00612625"/>
    <w:rsid w:val="006128D1"/>
    <w:rsid w:val="006128FF"/>
    <w:rsid w:val="00612914"/>
    <w:rsid w:val="00612930"/>
    <w:rsid w:val="0061296C"/>
    <w:rsid w:val="00612C40"/>
    <w:rsid w:val="00612D62"/>
    <w:rsid w:val="00612D7B"/>
    <w:rsid w:val="00612D9B"/>
    <w:rsid w:val="00612E6D"/>
    <w:rsid w:val="00612F07"/>
    <w:rsid w:val="00612F37"/>
    <w:rsid w:val="00613016"/>
    <w:rsid w:val="0061301F"/>
    <w:rsid w:val="00613028"/>
    <w:rsid w:val="00613045"/>
    <w:rsid w:val="0061308B"/>
    <w:rsid w:val="006130C0"/>
    <w:rsid w:val="006130EB"/>
    <w:rsid w:val="0061324B"/>
    <w:rsid w:val="00613287"/>
    <w:rsid w:val="006132B2"/>
    <w:rsid w:val="006132E5"/>
    <w:rsid w:val="006133FC"/>
    <w:rsid w:val="00613434"/>
    <w:rsid w:val="006134B9"/>
    <w:rsid w:val="00613519"/>
    <w:rsid w:val="0061355F"/>
    <w:rsid w:val="0061361D"/>
    <w:rsid w:val="00613666"/>
    <w:rsid w:val="0061368D"/>
    <w:rsid w:val="006136EA"/>
    <w:rsid w:val="006137C4"/>
    <w:rsid w:val="00613903"/>
    <w:rsid w:val="00613955"/>
    <w:rsid w:val="00613AF3"/>
    <w:rsid w:val="00613B1F"/>
    <w:rsid w:val="00613D74"/>
    <w:rsid w:val="00613DF0"/>
    <w:rsid w:val="00613E5C"/>
    <w:rsid w:val="00613EA3"/>
    <w:rsid w:val="00613EAB"/>
    <w:rsid w:val="00614021"/>
    <w:rsid w:val="006140CC"/>
    <w:rsid w:val="006141EC"/>
    <w:rsid w:val="00614277"/>
    <w:rsid w:val="006142F9"/>
    <w:rsid w:val="006143F4"/>
    <w:rsid w:val="0061445E"/>
    <w:rsid w:val="00614468"/>
    <w:rsid w:val="0061447F"/>
    <w:rsid w:val="00614485"/>
    <w:rsid w:val="00614522"/>
    <w:rsid w:val="0061452A"/>
    <w:rsid w:val="006145DC"/>
    <w:rsid w:val="00614741"/>
    <w:rsid w:val="006147D2"/>
    <w:rsid w:val="006148F9"/>
    <w:rsid w:val="006149C8"/>
    <w:rsid w:val="00614B1C"/>
    <w:rsid w:val="00614C41"/>
    <w:rsid w:val="00614C5B"/>
    <w:rsid w:val="00614CA1"/>
    <w:rsid w:val="00614E23"/>
    <w:rsid w:val="006150FB"/>
    <w:rsid w:val="0061519C"/>
    <w:rsid w:val="006151CB"/>
    <w:rsid w:val="0061520E"/>
    <w:rsid w:val="0061521F"/>
    <w:rsid w:val="0061524C"/>
    <w:rsid w:val="00615297"/>
    <w:rsid w:val="00615370"/>
    <w:rsid w:val="00615452"/>
    <w:rsid w:val="0061554B"/>
    <w:rsid w:val="00615568"/>
    <w:rsid w:val="00615584"/>
    <w:rsid w:val="00615818"/>
    <w:rsid w:val="00615845"/>
    <w:rsid w:val="00615A34"/>
    <w:rsid w:val="00615BB0"/>
    <w:rsid w:val="00615D16"/>
    <w:rsid w:val="00615E80"/>
    <w:rsid w:val="00615FC4"/>
    <w:rsid w:val="00615FCF"/>
    <w:rsid w:val="00616082"/>
    <w:rsid w:val="006160C5"/>
    <w:rsid w:val="00616115"/>
    <w:rsid w:val="0061612A"/>
    <w:rsid w:val="0061621C"/>
    <w:rsid w:val="006163BB"/>
    <w:rsid w:val="00616403"/>
    <w:rsid w:val="0061643F"/>
    <w:rsid w:val="0061651C"/>
    <w:rsid w:val="006165A5"/>
    <w:rsid w:val="006165F3"/>
    <w:rsid w:val="00616662"/>
    <w:rsid w:val="0061676D"/>
    <w:rsid w:val="0061685F"/>
    <w:rsid w:val="00616908"/>
    <w:rsid w:val="00616911"/>
    <w:rsid w:val="00616979"/>
    <w:rsid w:val="006169C4"/>
    <w:rsid w:val="00616A57"/>
    <w:rsid w:val="00616AF3"/>
    <w:rsid w:val="00616B07"/>
    <w:rsid w:val="00616C3D"/>
    <w:rsid w:val="00616CE7"/>
    <w:rsid w:val="00616D9E"/>
    <w:rsid w:val="00616EAC"/>
    <w:rsid w:val="00616ECC"/>
    <w:rsid w:val="00616FE5"/>
    <w:rsid w:val="006171A2"/>
    <w:rsid w:val="006172FA"/>
    <w:rsid w:val="006173FF"/>
    <w:rsid w:val="0061749E"/>
    <w:rsid w:val="006174B5"/>
    <w:rsid w:val="00617753"/>
    <w:rsid w:val="006177A5"/>
    <w:rsid w:val="006177AC"/>
    <w:rsid w:val="006177CC"/>
    <w:rsid w:val="0061781D"/>
    <w:rsid w:val="006178A1"/>
    <w:rsid w:val="0061799D"/>
    <w:rsid w:val="00617A6A"/>
    <w:rsid w:val="00617BAC"/>
    <w:rsid w:val="00617C31"/>
    <w:rsid w:val="00617C3A"/>
    <w:rsid w:val="00617C5C"/>
    <w:rsid w:val="00617CA0"/>
    <w:rsid w:val="00617E36"/>
    <w:rsid w:val="00617F04"/>
    <w:rsid w:val="00617F34"/>
    <w:rsid w:val="00617FF3"/>
    <w:rsid w:val="00617FFD"/>
    <w:rsid w:val="00620144"/>
    <w:rsid w:val="00620185"/>
    <w:rsid w:val="0062018F"/>
    <w:rsid w:val="00620273"/>
    <w:rsid w:val="00620529"/>
    <w:rsid w:val="006205D5"/>
    <w:rsid w:val="0062060A"/>
    <w:rsid w:val="00620677"/>
    <w:rsid w:val="0062076D"/>
    <w:rsid w:val="0062082B"/>
    <w:rsid w:val="00620A1B"/>
    <w:rsid w:val="00620A29"/>
    <w:rsid w:val="00620A3C"/>
    <w:rsid w:val="00620B66"/>
    <w:rsid w:val="00620B6D"/>
    <w:rsid w:val="00620B8B"/>
    <w:rsid w:val="00620BBA"/>
    <w:rsid w:val="00620C67"/>
    <w:rsid w:val="00620D53"/>
    <w:rsid w:val="00620E86"/>
    <w:rsid w:val="00620F82"/>
    <w:rsid w:val="00620FCB"/>
    <w:rsid w:val="0062102C"/>
    <w:rsid w:val="0062104D"/>
    <w:rsid w:val="0062105F"/>
    <w:rsid w:val="0062110E"/>
    <w:rsid w:val="00621293"/>
    <w:rsid w:val="006212A1"/>
    <w:rsid w:val="0062158B"/>
    <w:rsid w:val="0062172E"/>
    <w:rsid w:val="0062174C"/>
    <w:rsid w:val="00621773"/>
    <w:rsid w:val="0062191E"/>
    <w:rsid w:val="00621970"/>
    <w:rsid w:val="00621AFA"/>
    <w:rsid w:val="00621B0B"/>
    <w:rsid w:val="00621C01"/>
    <w:rsid w:val="00621C1C"/>
    <w:rsid w:val="00621CF4"/>
    <w:rsid w:val="00621F81"/>
    <w:rsid w:val="00621F89"/>
    <w:rsid w:val="00622005"/>
    <w:rsid w:val="0062201D"/>
    <w:rsid w:val="00622128"/>
    <w:rsid w:val="0062213F"/>
    <w:rsid w:val="00622172"/>
    <w:rsid w:val="006222CB"/>
    <w:rsid w:val="006223AC"/>
    <w:rsid w:val="006224A0"/>
    <w:rsid w:val="006224E4"/>
    <w:rsid w:val="00622554"/>
    <w:rsid w:val="006225D6"/>
    <w:rsid w:val="00622635"/>
    <w:rsid w:val="0062264D"/>
    <w:rsid w:val="0062268B"/>
    <w:rsid w:val="0062275D"/>
    <w:rsid w:val="00622813"/>
    <w:rsid w:val="006228BA"/>
    <w:rsid w:val="006228EC"/>
    <w:rsid w:val="0062293F"/>
    <w:rsid w:val="00622999"/>
    <w:rsid w:val="00622A50"/>
    <w:rsid w:val="00622C6E"/>
    <w:rsid w:val="00622CAC"/>
    <w:rsid w:val="00622CD7"/>
    <w:rsid w:val="00622CDF"/>
    <w:rsid w:val="00622CEA"/>
    <w:rsid w:val="00622D03"/>
    <w:rsid w:val="00622D6E"/>
    <w:rsid w:val="00622DD9"/>
    <w:rsid w:val="00622DE0"/>
    <w:rsid w:val="00622FBB"/>
    <w:rsid w:val="0062301B"/>
    <w:rsid w:val="0062304D"/>
    <w:rsid w:val="00623183"/>
    <w:rsid w:val="006232AF"/>
    <w:rsid w:val="00623427"/>
    <w:rsid w:val="00623437"/>
    <w:rsid w:val="0062345B"/>
    <w:rsid w:val="00623515"/>
    <w:rsid w:val="00623535"/>
    <w:rsid w:val="00623817"/>
    <w:rsid w:val="00623828"/>
    <w:rsid w:val="00623B2D"/>
    <w:rsid w:val="00623BE7"/>
    <w:rsid w:val="00623BED"/>
    <w:rsid w:val="00623C72"/>
    <w:rsid w:val="00623D0D"/>
    <w:rsid w:val="00623E8C"/>
    <w:rsid w:val="00623F49"/>
    <w:rsid w:val="00623F63"/>
    <w:rsid w:val="00624008"/>
    <w:rsid w:val="00624012"/>
    <w:rsid w:val="006240C7"/>
    <w:rsid w:val="006240FB"/>
    <w:rsid w:val="0062413E"/>
    <w:rsid w:val="00624219"/>
    <w:rsid w:val="0062424E"/>
    <w:rsid w:val="00624299"/>
    <w:rsid w:val="006242CF"/>
    <w:rsid w:val="0062431E"/>
    <w:rsid w:val="006243A3"/>
    <w:rsid w:val="006243D5"/>
    <w:rsid w:val="006243E1"/>
    <w:rsid w:val="006245BA"/>
    <w:rsid w:val="006246CE"/>
    <w:rsid w:val="00624A03"/>
    <w:rsid w:val="00624A7F"/>
    <w:rsid w:val="00624A9C"/>
    <w:rsid w:val="00624AB9"/>
    <w:rsid w:val="00624B44"/>
    <w:rsid w:val="00624B70"/>
    <w:rsid w:val="00624BB9"/>
    <w:rsid w:val="00624D77"/>
    <w:rsid w:val="00624E0F"/>
    <w:rsid w:val="00624FAE"/>
    <w:rsid w:val="00624FFC"/>
    <w:rsid w:val="00625068"/>
    <w:rsid w:val="006250A0"/>
    <w:rsid w:val="00625158"/>
    <w:rsid w:val="00625165"/>
    <w:rsid w:val="006251C6"/>
    <w:rsid w:val="00625379"/>
    <w:rsid w:val="006254E0"/>
    <w:rsid w:val="006255F0"/>
    <w:rsid w:val="00625603"/>
    <w:rsid w:val="00625635"/>
    <w:rsid w:val="0062570F"/>
    <w:rsid w:val="0062571F"/>
    <w:rsid w:val="0062577F"/>
    <w:rsid w:val="00625797"/>
    <w:rsid w:val="00625ABD"/>
    <w:rsid w:val="00625BEA"/>
    <w:rsid w:val="00625C12"/>
    <w:rsid w:val="00625C5F"/>
    <w:rsid w:val="00625CB9"/>
    <w:rsid w:val="00625D35"/>
    <w:rsid w:val="00625D81"/>
    <w:rsid w:val="00625E2E"/>
    <w:rsid w:val="00625F09"/>
    <w:rsid w:val="00625F10"/>
    <w:rsid w:val="00626071"/>
    <w:rsid w:val="006263BA"/>
    <w:rsid w:val="0062643C"/>
    <w:rsid w:val="00626589"/>
    <w:rsid w:val="00626608"/>
    <w:rsid w:val="0062666F"/>
    <w:rsid w:val="00626692"/>
    <w:rsid w:val="006266D3"/>
    <w:rsid w:val="0062672D"/>
    <w:rsid w:val="0062680F"/>
    <w:rsid w:val="006268D4"/>
    <w:rsid w:val="0062694E"/>
    <w:rsid w:val="00626A52"/>
    <w:rsid w:val="00626B20"/>
    <w:rsid w:val="00626B2E"/>
    <w:rsid w:val="00626B61"/>
    <w:rsid w:val="00626D55"/>
    <w:rsid w:val="00626DE6"/>
    <w:rsid w:val="00626FBA"/>
    <w:rsid w:val="00626FF4"/>
    <w:rsid w:val="00627035"/>
    <w:rsid w:val="006271E2"/>
    <w:rsid w:val="0062731A"/>
    <w:rsid w:val="00627433"/>
    <w:rsid w:val="0062777F"/>
    <w:rsid w:val="0062781E"/>
    <w:rsid w:val="00627832"/>
    <w:rsid w:val="006278D1"/>
    <w:rsid w:val="006279E8"/>
    <w:rsid w:val="00627A71"/>
    <w:rsid w:val="00627BE7"/>
    <w:rsid w:val="00627E11"/>
    <w:rsid w:val="00627F8B"/>
    <w:rsid w:val="006300C8"/>
    <w:rsid w:val="00630104"/>
    <w:rsid w:val="0063015D"/>
    <w:rsid w:val="006302B7"/>
    <w:rsid w:val="00630302"/>
    <w:rsid w:val="0063032C"/>
    <w:rsid w:val="00630365"/>
    <w:rsid w:val="00630443"/>
    <w:rsid w:val="006304F2"/>
    <w:rsid w:val="006305F6"/>
    <w:rsid w:val="00630600"/>
    <w:rsid w:val="0063064E"/>
    <w:rsid w:val="006306A5"/>
    <w:rsid w:val="00630758"/>
    <w:rsid w:val="006307B2"/>
    <w:rsid w:val="006307DC"/>
    <w:rsid w:val="0063081F"/>
    <w:rsid w:val="00630837"/>
    <w:rsid w:val="006308EE"/>
    <w:rsid w:val="00630960"/>
    <w:rsid w:val="006309CA"/>
    <w:rsid w:val="00630A3F"/>
    <w:rsid w:val="00630A8A"/>
    <w:rsid w:val="00630AD4"/>
    <w:rsid w:val="00630B25"/>
    <w:rsid w:val="00630C15"/>
    <w:rsid w:val="00630F16"/>
    <w:rsid w:val="00630F3E"/>
    <w:rsid w:val="006310A4"/>
    <w:rsid w:val="00631112"/>
    <w:rsid w:val="006311A3"/>
    <w:rsid w:val="00631292"/>
    <w:rsid w:val="006314E0"/>
    <w:rsid w:val="006315AF"/>
    <w:rsid w:val="006316E8"/>
    <w:rsid w:val="00631876"/>
    <w:rsid w:val="0063188A"/>
    <w:rsid w:val="006318C0"/>
    <w:rsid w:val="0063192B"/>
    <w:rsid w:val="00631979"/>
    <w:rsid w:val="00631B7D"/>
    <w:rsid w:val="00631B82"/>
    <w:rsid w:val="00631BD6"/>
    <w:rsid w:val="00631C12"/>
    <w:rsid w:val="00631C68"/>
    <w:rsid w:val="00631C9F"/>
    <w:rsid w:val="00631CCD"/>
    <w:rsid w:val="00631CE1"/>
    <w:rsid w:val="00631D76"/>
    <w:rsid w:val="00631D92"/>
    <w:rsid w:val="00631E31"/>
    <w:rsid w:val="0063200C"/>
    <w:rsid w:val="00632079"/>
    <w:rsid w:val="00632197"/>
    <w:rsid w:val="00632221"/>
    <w:rsid w:val="00632256"/>
    <w:rsid w:val="00632257"/>
    <w:rsid w:val="00632349"/>
    <w:rsid w:val="00632443"/>
    <w:rsid w:val="0063249F"/>
    <w:rsid w:val="006324E3"/>
    <w:rsid w:val="00632781"/>
    <w:rsid w:val="00632808"/>
    <w:rsid w:val="0063292B"/>
    <w:rsid w:val="00632C2B"/>
    <w:rsid w:val="00632C49"/>
    <w:rsid w:val="00632CE4"/>
    <w:rsid w:val="00633167"/>
    <w:rsid w:val="006332FD"/>
    <w:rsid w:val="006335A0"/>
    <w:rsid w:val="006335E0"/>
    <w:rsid w:val="006335F9"/>
    <w:rsid w:val="00633608"/>
    <w:rsid w:val="0063364A"/>
    <w:rsid w:val="00633677"/>
    <w:rsid w:val="00633689"/>
    <w:rsid w:val="006336EC"/>
    <w:rsid w:val="006336F9"/>
    <w:rsid w:val="00633753"/>
    <w:rsid w:val="006337FF"/>
    <w:rsid w:val="00633805"/>
    <w:rsid w:val="00633B5E"/>
    <w:rsid w:val="00633B96"/>
    <w:rsid w:val="00633C36"/>
    <w:rsid w:val="00633C84"/>
    <w:rsid w:val="00633DA9"/>
    <w:rsid w:val="00633DEE"/>
    <w:rsid w:val="00633ECD"/>
    <w:rsid w:val="00633F0E"/>
    <w:rsid w:val="00633F1B"/>
    <w:rsid w:val="006340E9"/>
    <w:rsid w:val="006340EF"/>
    <w:rsid w:val="006341ED"/>
    <w:rsid w:val="006341FC"/>
    <w:rsid w:val="00634268"/>
    <w:rsid w:val="006342BA"/>
    <w:rsid w:val="0063438B"/>
    <w:rsid w:val="006343E1"/>
    <w:rsid w:val="006343E9"/>
    <w:rsid w:val="006344A2"/>
    <w:rsid w:val="006344D9"/>
    <w:rsid w:val="006345E2"/>
    <w:rsid w:val="00634647"/>
    <w:rsid w:val="006346A9"/>
    <w:rsid w:val="00634824"/>
    <w:rsid w:val="0063496E"/>
    <w:rsid w:val="006349B9"/>
    <w:rsid w:val="00634A3E"/>
    <w:rsid w:val="00634AC8"/>
    <w:rsid w:val="00634C6B"/>
    <w:rsid w:val="00634CD4"/>
    <w:rsid w:val="00634E30"/>
    <w:rsid w:val="00634EA5"/>
    <w:rsid w:val="00634F1C"/>
    <w:rsid w:val="00634F6A"/>
    <w:rsid w:val="006350EC"/>
    <w:rsid w:val="006350F5"/>
    <w:rsid w:val="006352B7"/>
    <w:rsid w:val="0063562C"/>
    <w:rsid w:val="00635673"/>
    <w:rsid w:val="006356E6"/>
    <w:rsid w:val="006356F9"/>
    <w:rsid w:val="006357CE"/>
    <w:rsid w:val="006357F5"/>
    <w:rsid w:val="00635820"/>
    <w:rsid w:val="00635919"/>
    <w:rsid w:val="00635986"/>
    <w:rsid w:val="00635CB1"/>
    <w:rsid w:val="00635D13"/>
    <w:rsid w:val="00635DF8"/>
    <w:rsid w:val="00635E66"/>
    <w:rsid w:val="00635E95"/>
    <w:rsid w:val="00635F08"/>
    <w:rsid w:val="00635F09"/>
    <w:rsid w:val="00636105"/>
    <w:rsid w:val="006361CC"/>
    <w:rsid w:val="006362D5"/>
    <w:rsid w:val="00636555"/>
    <w:rsid w:val="00636627"/>
    <w:rsid w:val="0063669E"/>
    <w:rsid w:val="006366CE"/>
    <w:rsid w:val="0063677A"/>
    <w:rsid w:val="006367F2"/>
    <w:rsid w:val="006367FB"/>
    <w:rsid w:val="0063687C"/>
    <w:rsid w:val="006368B5"/>
    <w:rsid w:val="00636935"/>
    <w:rsid w:val="00636A3D"/>
    <w:rsid w:val="00636A8C"/>
    <w:rsid w:val="00636B0B"/>
    <w:rsid w:val="00636C74"/>
    <w:rsid w:val="00636C79"/>
    <w:rsid w:val="00636C8A"/>
    <w:rsid w:val="00636CFE"/>
    <w:rsid w:val="00636D0F"/>
    <w:rsid w:val="00636ECE"/>
    <w:rsid w:val="00636F07"/>
    <w:rsid w:val="00637182"/>
    <w:rsid w:val="00637250"/>
    <w:rsid w:val="00637267"/>
    <w:rsid w:val="006372A9"/>
    <w:rsid w:val="0063740C"/>
    <w:rsid w:val="00637441"/>
    <w:rsid w:val="00637480"/>
    <w:rsid w:val="006374F2"/>
    <w:rsid w:val="006374F4"/>
    <w:rsid w:val="0063757C"/>
    <w:rsid w:val="006375A7"/>
    <w:rsid w:val="00637899"/>
    <w:rsid w:val="0063796A"/>
    <w:rsid w:val="0063796D"/>
    <w:rsid w:val="00637973"/>
    <w:rsid w:val="00637A04"/>
    <w:rsid w:val="00637A7F"/>
    <w:rsid w:val="00637A9E"/>
    <w:rsid w:val="00637FBE"/>
    <w:rsid w:val="006401B0"/>
    <w:rsid w:val="0064052A"/>
    <w:rsid w:val="0064053D"/>
    <w:rsid w:val="00640545"/>
    <w:rsid w:val="006405DC"/>
    <w:rsid w:val="006406F4"/>
    <w:rsid w:val="0064070E"/>
    <w:rsid w:val="00640748"/>
    <w:rsid w:val="006407C3"/>
    <w:rsid w:val="00640830"/>
    <w:rsid w:val="0064083E"/>
    <w:rsid w:val="00640928"/>
    <w:rsid w:val="00640958"/>
    <w:rsid w:val="00640997"/>
    <w:rsid w:val="006409D6"/>
    <w:rsid w:val="00640AB0"/>
    <w:rsid w:val="00640C67"/>
    <w:rsid w:val="00640CD4"/>
    <w:rsid w:val="00640CE8"/>
    <w:rsid w:val="00640D23"/>
    <w:rsid w:val="00640D3B"/>
    <w:rsid w:val="00640DE9"/>
    <w:rsid w:val="00640ECC"/>
    <w:rsid w:val="00641012"/>
    <w:rsid w:val="00641041"/>
    <w:rsid w:val="00641142"/>
    <w:rsid w:val="00641331"/>
    <w:rsid w:val="00641390"/>
    <w:rsid w:val="00641401"/>
    <w:rsid w:val="0064140B"/>
    <w:rsid w:val="006414F1"/>
    <w:rsid w:val="00641551"/>
    <w:rsid w:val="00641609"/>
    <w:rsid w:val="00641712"/>
    <w:rsid w:val="0064175A"/>
    <w:rsid w:val="00641773"/>
    <w:rsid w:val="00641859"/>
    <w:rsid w:val="00641935"/>
    <w:rsid w:val="0064195E"/>
    <w:rsid w:val="00641966"/>
    <w:rsid w:val="00641981"/>
    <w:rsid w:val="00641AD9"/>
    <w:rsid w:val="00641B6D"/>
    <w:rsid w:val="00641D3B"/>
    <w:rsid w:val="00641D5A"/>
    <w:rsid w:val="00641D63"/>
    <w:rsid w:val="00641D9B"/>
    <w:rsid w:val="00641E8F"/>
    <w:rsid w:val="00641F55"/>
    <w:rsid w:val="00641F83"/>
    <w:rsid w:val="00641FDB"/>
    <w:rsid w:val="00642068"/>
    <w:rsid w:val="00642100"/>
    <w:rsid w:val="00642146"/>
    <w:rsid w:val="0064217E"/>
    <w:rsid w:val="006421AC"/>
    <w:rsid w:val="006421D0"/>
    <w:rsid w:val="00642258"/>
    <w:rsid w:val="006422B1"/>
    <w:rsid w:val="006423F8"/>
    <w:rsid w:val="00642430"/>
    <w:rsid w:val="00642472"/>
    <w:rsid w:val="006424B5"/>
    <w:rsid w:val="00642635"/>
    <w:rsid w:val="00642670"/>
    <w:rsid w:val="0064267B"/>
    <w:rsid w:val="006427FA"/>
    <w:rsid w:val="00642805"/>
    <w:rsid w:val="0064280E"/>
    <w:rsid w:val="0064290C"/>
    <w:rsid w:val="00642911"/>
    <w:rsid w:val="00642B36"/>
    <w:rsid w:val="00642CA3"/>
    <w:rsid w:val="00642CC0"/>
    <w:rsid w:val="00642F03"/>
    <w:rsid w:val="00642F3B"/>
    <w:rsid w:val="00642FB8"/>
    <w:rsid w:val="00643018"/>
    <w:rsid w:val="00643036"/>
    <w:rsid w:val="0064318D"/>
    <w:rsid w:val="006432A1"/>
    <w:rsid w:val="006433DC"/>
    <w:rsid w:val="006434B9"/>
    <w:rsid w:val="0064351C"/>
    <w:rsid w:val="00643568"/>
    <w:rsid w:val="006436FA"/>
    <w:rsid w:val="006437D0"/>
    <w:rsid w:val="006437EE"/>
    <w:rsid w:val="00643896"/>
    <w:rsid w:val="006438E6"/>
    <w:rsid w:val="00643C07"/>
    <w:rsid w:val="00643C23"/>
    <w:rsid w:val="00643E1A"/>
    <w:rsid w:val="00643F11"/>
    <w:rsid w:val="00643FE9"/>
    <w:rsid w:val="00644061"/>
    <w:rsid w:val="00644089"/>
    <w:rsid w:val="006440AB"/>
    <w:rsid w:val="006440F0"/>
    <w:rsid w:val="00644154"/>
    <w:rsid w:val="006441A3"/>
    <w:rsid w:val="006441E5"/>
    <w:rsid w:val="006442F1"/>
    <w:rsid w:val="00644393"/>
    <w:rsid w:val="006443E0"/>
    <w:rsid w:val="006444AB"/>
    <w:rsid w:val="00644510"/>
    <w:rsid w:val="00644522"/>
    <w:rsid w:val="00644579"/>
    <w:rsid w:val="0064476A"/>
    <w:rsid w:val="00644848"/>
    <w:rsid w:val="0064486C"/>
    <w:rsid w:val="00644886"/>
    <w:rsid w:val="00644989"/>
    <w:rsid w:val="0064499A"/>
    <w:rsid w:val="00644A29"/>
    <w:rsid w:val="00644AD2"/>
    <w:rsid w:val="00644B6B"/>
    <w:rsid w:val="00644BED"/>
    <w:rsid w:val="00644CC0"/>
    <w:rsid w:val="00644CC9"/>
    <w:rsid w:val="00644CE1"/>
    <w:rsid w:val="00644D22"/>
    <w:rsid w:val="00644D62"/>
    <w:rsid w:val="00644E27"/>
    <w:rsid w:val="00645079"/>
    <w:rsid w:val="006452DB"/>
    <w:rsid w:val="006452F3"/>
    <w:rsid w:val="00645398"/>
    <w:rsid w:val="006453C2"/>
    <w:rsid w:val="0064540F"/>
    <w:rsid w:val="006454E7"/>
    <w:rsid w:val="00645542"/>
    <w:rsid w:val="00645610"/>
    <w:rsid w:val="00645626"/>
    <w:rsid w:val="0064562A"/>
    <w:rsid w:val="006457D2"/>
    <w:rsid w:val="00645807"/>
    <w:rsid w:val="0064583E"/>
    <w:rsid w:val="00645869"/>
    <w:rsid w:val="0064591D"/>
    <w:rsid w:val="00645A08"/>
    <w:rsid w:val="00645A6E"/>
    <w:rsid w:val="00645B8D"/>
    <w:rsid w:val="00645C5E"/>
    <w:rsid w:val="00645D43"/>
    <w:rsid w:val="00645E63"/>
    <w:rsid w:val="00645E94"/>
    <w:rsid w:val="00645FB5"/>
    <w:rsid w:val="00646080"/>
    <w:rsid w:val="006461F1"/>
    <w:rsid w:val="006461FA"/>
    <w:rsid w:val="00646352"/>
    <w:rsid w:val="0064641E"/>
    <w:rsid w:val="00646669"/>
    <w:rsid w:val="00646687"/>
    <w:rsid w:val="006466DB"/>
    <w:rsid w:val="006467FC"/>
    <w:rsid w:val="006468E7"/>
    <w:rsid w:val="00646919"/>
    <w:rsid w:val="00646AE5"/>
    <w:rsid w:val="00646B4C"/>
    <w:rsid w:val="00646BEE"/>
    <w:rsid w:val="00646C7A"/>
    <w:rsid w:val="00646DAE"/>
    <w:rsid w:val="00646DDF"/>
    <w:rsid w:val="00646E8E"/>
    <w:rsid w:val="00646F41"/>
    <w:rsid w:val="00647003"/>
    <w:rsid w:val="0064702C"/>
    <w:rsid w:val="0064702E"/>
    <w:rsid w:val="00647110"/>
    <w:rsid w:val="00647156"/>
    <w:rsid w:val="0064716F"/>
    <w:rsid w:val="0064718C"/>
    <w:rsid w:val="006471A5"/>
    <w:rsid w:val="006471C2"/>
    <w:rsid w:val="006471C4"/>
    <w:rsid w:val="00647239"/>
    <w:rsid w:val="0064736B"/>
    <w:rsid w:val="0064742D"/>
    <w:rsid w:val="006474F6"/>
    <w:rsid w:val="006475FA"/>
    <w:rsid w:val="00647680"/>
    <w:rsid w:val="0064768F"/>
    <w:rsid w:val="006476E8"/>
    <w:rsid w:val="0064780E"/>
    <w:rsid w:val="006478E0"/>
    <w:rsid w:val="006479D7"/>
    <w:rsid w:val="00647A67"/>
    <w:rsid w:val="00647AB8"/>
    <w:rsid w:val="00647AF9"/>
    <w:rsid w:val="00647B0D"/>
    <w:rsid w:val="00647BBD"/>
    <w:rsid w:val="00647C46"/>
    <w:rsid w:val="00647ECA"/>
    <w:rsid w:val="00647F62"/>
    <w:rsid w:val="00650117"/>
    <w:rsid w:val="00650189"/>
    <w:rsid w:val="00650367"/>
    <w:rsid w:val="0065048D"/>
    <w:rsid w:val="00650631"/>
    <w:rsid w:val="00650661"/>
    <w:rsid w:val="00650799"/>
    <w:rsid w:val="006507CE"/>
    <w:rsid w:val="00650811"/>
    <w:rsid w:val="006509E6"/>
    <w:rsid w:val="00650A89"/>
    <w:rsid w:val="00650B75"/>
    <w:rsid w:val="00650B87"/>
    <w:rsid w:val="00650B8B"/>
    <w:rsid w:val="00650CCE"/>
    <w:rsid w:val="00650F17"/>
    <w:rsid w:val="00650F4D"/>
    <w:rsid w:val="00651089"/>
    <w:rsid w:val="00651173"/>
    <w:rsid w:val="0065119B"/>
    <w:rsid w:val="006511A9"/>
    <w:rsid w:val="00651223"/>
    <w:rsid w:val="00651314"/>
    <w:rsid w:val="00651493"/>
    <w:rsid w:val="0065160D"/>
    <w:rsid w:val="006516C3"/>
    <w:rsid w:val="006518A6"/>
    <w:rsid w:val="006518D6"/>
    <w:rsid w:val="006519EB"/>
    <w:rsid w:val="00651ABE"/>
    <w:rsid w:val="00651B0D"/>
    <w:rsid w:val="00651B66"/>
    <w:rsid w:val="00651BCA"/>
    <w:rsid w:val="00651E62"/>
    <w:rsid w:val="00651F18"/>
    <w:rsid w:val="00651F82"/>
    <w:rsid w:val="00651FEB"/>
    <w:rsid w:val="0065201D"/>
    <w:rsid w:val="00652254"/>
    <w:rsid w:val="00652266"/>
    <w:rsid w:val="006522C2"/>
    <w:rsid w:val="006523BA"/>
    <w:rsid w:val="006523FC"/>
    <w:rsid w:val="00652453"/>
    <w:rsid w:val="0065245E"/>
    <w:rsid w:val="00652469"/>
    <w:rsid w:val="006525C2"/>
    <w:rsid w:val="0065264E"/>
    <w:rsid w:val="006526B1"/>
    <w:rsid w:val="00652803"/>
    <w:rsid w:val="00652812"/>
    <w:rsid w:val="00652847"/>
    <w:rsid w:val="00652873"/>
    <w:rsid w:val="006528E3"/>
    <w:rsid w:val="006529A7"/>
    <w:rsid w:val="00652A5A"/>
    <w:rsid w:val="00652A95"/>
    <w:rsid w:val="00652AD6"/>
    <w:rsid w:val="00652AD9"/>
    <w:rsid w:val="00652BB0"/>
    <w:rsid w:val="00652DFC"/>
    <w:rsid w:val="00652E8C"/>
    <w:rsid w:val="00652EA0"/>
    <w:rsid w:val="00652ED4"/>
    <w:rsid w:val="00652ED6"/>
    <w:rsid w:val="00652F4A"/>
    <w:rsid w:val="00652FD2"/>
    <w:rsid w:val="00652FEB"/>
    <w:rsid w:val="00653095"/>
    <w:rsid w:val="0065319E"/>
    <w:rsid w:val="006531A4"/>
    <w:rsid w:val="006532E0"/>
    <w:rsid w:val="006534DD"/>
    <w:rsid w:val="00653697"/>
    <w:rsid w:val="00653704"/>
    <w:rsid w:val="00653774"/>
    <w:rsid w:val="00653776"/>
    <w:rsid w:val="006537DA"/>
    <w:rsid w:val="0065385B"/>
    <w:rsid w:val="00653880"/>
    <w:rsid w:val="00653895"/>
    <w:rsid w:val="0065389B"/>
    <w:rsid w:val="00653A6F"/>
    <w:rsid w:val="00653A86"/>
    <w:rsid w:val="00653AD9"/>
    <w:rsid w:val="00653B15"/>
    <w:rsid w:val="00653B82"/>
    <w:rsid w:val="00653C52"/>
    <w:rsid w:val="00653E20"/>
    <w:rsid w:val="00653E3E"/>
    <w:rsid w:val="00653EA8"/>
    <w:rsid w:val="00653EEE"/>
    <w:rsid w:val="00653F56"/>
    <w:rsid w:val="00653FB7"/>
    <w:rsid w:val="00653FD2"/>
    <w:rsid w:val="006542C3"/>
    <w:rsid w:val="006542C6"/>
    <w:rsid w:val="0065430F"/>
    <w:rsid w:val="006543B5"/>
    <w:rsid w:val="006544B9"/>
    <w:rsid w:val="006544E8"/>
    <w:rsid w:val="0065454C"/>
    <w:rsid w:val="00654593"/>
    <w:rsid w:val="00654742"/>
    <w:rsid w:val="0065483E"/>
    <w:rsid w:val="0065491B"/>
    <w:rsid w:val="00654965"/>
    <w:rsid w:val="006549FF"/>
    <w:rsid w:val="00654A4E"/>
    <w:rsid w:val="00654A69"/>
    <w:rsid w:val="00654ACC"/>
    <w:rsid w:val="00654BF0"/>
    <w:rsid w:val="00654BFC"/>
    <w:rsid w:val="00654C76"/>
    <w:rsid w:val="00654CAC"/>
    <w:rsid w:val="00654CDF"/>
    <w:rsid w:val="00654CFF"/>
    <w:rsid w:val="00654D84"/>
    <w:rsid w:val="00654F4C"/>
    <w:rsid w:val="0065510F"/>
    <w:rsid w:val="00655203"/>
    <w:rsid w:val="006552E6"/>
    <w:rsid w:val="006553F6"/>
    <w:rsid w:val="00655476"/>
    <w:rsid w:val="00655544"/>
    <w:rsid w:val="00655552"/>
    <w:rsid w:val="006555E5"/>
    <w:rsid w:val="0065569E"/>
    <w:rsid w:val="0065573E"/>
    <w:rsid w:val="006557BC"/>
    <w:rsid w:val="006558D8"/>
    <w:rsid w:val="0065593C"/>
    <w:rsid w:val="0065594D"/>
    <w:rsid w:val="006559D2"/>
    <w:rsid w:val="006559DD"/>
    <w:rsid w:val="006559E5"/>
    <w:rsid w:val="00655A32"/>
    <w:rsid w:val="00655A43"/>
    <w:rsid w:val="00655BD3"/>
    <w:rsid w:val="00655D39"/>
    <w:rsid w:val="00655D42"/>
    <w:rsid w:val="00655E28"/>
    <w:rsid w:val="00655F1C"/>
    <w:rsid w:val="00655F45"/>
    <w:rsid w:val="00655F56"/>
    <w:rsid w:val="006561F2"/>
    <w:rsid w:val="00656241"/>
    <w:rsid w:val="00656351"/>
    <w:rsid w:val="006563D6"/>
    <w:rsid w:val="006564A2"/>
    <w:rsid w:val="0065652F"/>
    <w:rsid w:val="00656622"/>
    <w:rsid w:val="0065696B"/>
    <w:rsid w:val="006569ED"/>
    <w:rsid w:val="00656A58"/>
    <w:rsid w:val="00656CCA"/>
    <w:rsid w:val="00656CE7"/>
    <w:rsid w:val="00656E05"/>
    <w:rsid w:val="00656E24"/>
    <w:rsid w:val="00656F2A"/>
    <w:rsid w:val="00656F47"/>
    <w:rsid w:val="00657101"/>
    <w:rsid w:val="006571EF"/>
    <w:rsid w:val="0065725E"/>
    <w:rsid w:val="006577AD"/>
    <w:rsid w:val="0065785E"/>
    <w:rsid w:val="00657865"/>
    <w:rsid w:val="00657956"/>
    <w:rsid w:val="00657AF9"/>
    <w:rsid w:val="00657CB3"/>
    <w:rsid w:val="00657CD7"/>
    <w:rsid w:val="00657E15"/>
    <w:rsid w:val="00657E33"/>
    <w:rsid w:val="00657E73"/>
    <w:rsid w:val="0066002D"/>
    <w:rsid w:val="0066002E"/>
    <w:rsid w:val="0066004E"/>
    <w:rsid w:val="00660298"/>
    <w:rsid w:val="006602F2"/>
    <w:rsid w:val="0066048D"/>
    <w:rsid w:val="006604F8"/>
    <w:rsid w:val="00660540"/>
    <w:rsid w:val="006605B3"/>
    <w:rsid w:val="006605EB"/>
    <w:rsid w:val="006605F1"/>
    <w:rsid w:val="00660736"/>
    <w:rsid w:val="00660817"/>
    <w:rsid w:val="00660861"/>
    <w:rsid w:val="0066093B"/>
    <w:rsid w:val="006609A6"/>
    <w:rsid w:val="006609B7"/>
    <w:rsid w:val="006609E5"/>
    <w:rsid w:val="00660BE4"/>
    <w:rsid w:val="00660C9E"/>
    <w:rsid w:val="00660F57"/>
    <w:rsid w:val="00660F67"/>
    <w:rsid w:val="00661012"/>
    <w:rsid w:val="006611BD"/>
    <w:rsid w:val="00661226"/>
    <w:rsid w:val="00661599"/>
    <w:rsid w:val="006615D6"/>
    <w:rsid w:val="00661610"/>
    <w:rsid w:val="00661685"/>
    <w:rsid w:val="006618EE"/>
    <w:rsid w:val="00661AFC"/>
    <w:rsid w:val="00661B38"/>
    <w:rsid w:val="00661BE1"/>
    <w:rsid w:val="00661CB6"/>
    <w:rsid w:val="00661D11"/>
    <w:rsid w:val="00661E17"/>
    <w:rsid w:val="00661E3C"/>
    <w:rsid w:val="00661E7F"/>
    <w:rsid w:val="00661F60"/>
    <w:rsid w:val="00662031"/>
    <w:rsid w:val="0066207C"/>
    <w:rsid w:val="00662098"/>
    <w:rsid w:val="00662121"/>
    <w:rsid w:val="00662128"/>
    <w:rsid w:val="0066216C"/>
    <w:rsid w:val="006621C8"/>
    <w:rsid w:val="00662262"/>
    <w:rsid w:val="006622E2"/>
    <w:rsid w:val="006623A7"/>
    <w:rsid w:val="006623D2"/>
    <w:rsid w:val="006623DA"/>
    <w:rsid w:val="006624B3"/>
    <w:rsid w:val="006624C6"/>
    <w:rsid w:val="006624FB"/>
    <w:rsid w:val="006625F3"/>
    <w:rsid w:val="0066276C"/>
    <w:rsid w:val="0066279A"/>
    <w:rsid w:val="006627A8"/>
    <w:rsid w:val="00662807"/>
    <w:rsid w:val="00662A1C"/>
    <w:rsid w:val="00662A3C"/>
    <w:rsid w:val="00662A89"/>
    <w:rsid w:val="00662ABA"/>
    <w:rsid w:val="00662B3E"/>
    <w:rsid w:val="00662B9F"/>
    <w:rsid w:val="00662BCE"/>
    <w:rsid w:val="00662D12"/>
    <w:rsid w:val="00662D9B"/>
    <w:rsid w:val="00662E5F"/>
    <w:rsid w:val="00662F26"/>
    <w:rsid w:val="0066302B"/>
    <w:rsid w:val="00663154"/>
    <w:rsid w:val="006631D0"/>
    <w:rsid w:val="006631E7"/>
    <w:rsid w:val="006632DD"/>
    <w:rsid w:val="0066341D"/>
    <w:rsid w:val="0066345C"/>
    <w:rsid w:val="006634E2"/>
    <w:rsid w:val="006636F4"/>
    <w:rsid w:val="00663868"/>
    <w:rsid w:val="006638E4"/>
    <w:rsid w:val="006638EC"/>
    <w:rsid w:val="00663955"/>
    <w:rsid w:val="00663A56"/>
    <w:rsid w:val="00663ADC"/>
    <w:rsid w:val="00663B2F"/>
    <w:rsid w:val="00663BAE"/>
    <w:rsid w:val="00663BD7"/>
    <w:rsid w:val="00663C5C"/>
    <w:rsid w:val="00663CD0"/>
    <w:rsid w:val="00663D49"/>
    <w:rsid w:val="00663D85"/>
    <w:rsid w:val="00663DE2"/>
    <w:rsid w:val="00663E3C"/>
    <w:rsid w:val="0066421A"/>
    <w:rsid w:val="0066425E"/>
    <w:rsid w:val="006642CC"/>
    <w:rsid w:val="006642D1"/>
    <w:rsid w:val="006642D7"/>
    <w:rsid w:val="00664301"/>
    <w:rsid w:val="00664351"/>
    <w:rsid w:val="0066435A"/>
    <w:rsid w:val="0066439B"/>
    <w:rsid w:val="0066443C"/>
    <w:rsid w:val="006644CC"/>
    <w:rsid w:val="00664847"/>
    <w:rsid w:val="00664930"/>
    <w:rsid w:val="00664959"/>
    <w:rsid w:val="006649CD"/>
    <w:rsid w:val="006649DE"/>
    <w:rsid w:val="00664BF9"/>
    <w:rsid w:val="00664D05"/>
    <w:rsid w:val="00664D3B"/>
    <w:rsid w:val="00664D45"/>
    <w:rsid w:val="00664E10"/>
    <w:rsid w:val="00664E59"/>
    <w:rsid w:val="00664F48"/>
    <w:rsid w:val="00664FBE"/>
    <w:rsid w:val="00665033"/>
    <w:rsid w:val="006650E7"/>
    <w:rsid w:val="00665168"/>
    <w:rsid w:val="006651E6"/>
    <w:rsid w:val="006651FD"/>
    <w:rsid w:val="00665213"/>
    <w:rsid w:val="00665286"/>
    <w:rsid w:val="006652E5"/>
    <w:rsid w:val="00665318"/>
    <w:rsid w:val="0066540A"/>
    <w:rsid w:val="0066545B"/>
    <w:rsid w:val="00665534"/>
    <w:rsid w:val="0066553B"/>
    <w:rsid w:val="00665588"/>
    <w:rsid w:val="00665642"/>
    <w:rsid w:val="00665711"/>
    <w:rsid w:val="0066586C"/>
    <w:rsid w:val="00665888"/>
    <w:rsid w:val="006659C2"/>
    <w:rsid w:val="00665A99"/>
    <w:rsid w:val="00665B2C"/>
    <w:rsid w:val="00665B71"/>
    <w:rsid w:val="00665BDA"/>
    <w:rsid w:val="00665C28"/>
    <w:rsid w:val="00665C47"/>
    <w:rsid w:val="00665C6E"/>
    <w:rsid w:val="00665CB5"/>
    <w:rsid w:val="00665D41"/>
    <w:rsid w:val="00665E1E"/>
    <w:rsid w:val="00665E57"/>
    <w:rsid w:val="00665E8D"/>
    <w:rsid w:val="00665E9B"/>
    <w:rsid w:val="00665F1B"/>
    <w:rsid w:val="00665F23"/>
    <w:rsid w:val="00665FB9"/>
    <w:rsid w:val="00666043"/>
    <w:rsid w:val="0066622F"/>
    <w:rsid w:val="00666240"/>
    <w:rsid w:val="0066629B"/>
    <w:rsid w:val="006662FF"/>
    <w:rsid w:val="006663CC"/>
    <w:rsid w:val="00666404"/>
    <w:rsid w:val="0066643A"/>
    <w:rsid w:val="0066643C"/>
    <w:rsid w:val="006664BD"/>
    <w:rsid w:val="00666572"/>
    <w:rsid w:val="00666597"/>
    <w:rsid w:val="00666628"/>
    <w:rsid w:val="0066673A"/>
    <w:rsid w:val="0066685F"/>
    <w:rsid w:val="006668C3"/>
    <w:rsid w:val="00666907"/>
    <w:rsid w:val="00666932"/>
    <w:rsid w:val="0066693C"/>
    <w:rsid w:val="00666A22"/>
    <w:rsid w:val="00666A64"/>
    <w:rsid w:val="00666B38"/>
    <w:rsid w:val="00666B87"/>
    <w:rsid w:val="00666BF3"/>
    <w:rsid w:val="00666C51"/>
    <w:rsid w:val="00666D7F"/>
    <w:rsid w:val="00666E1A"/>
    <w:rsid w:val="00666E87"/>
    <w:rsid w:val="006671FC"/>
    <w:rsid w:val="0066723C"/>
    <w:rsid w:val="006672D8"/>
    <w:rsid w:val="0066734C"/>
    <w:rsid w:val="006673EF"/>
    <w:rsid w:val="006674E5"/>
    <w:rsid w:val="0066765B"/>
    <w:rsid w:val="00667807"/>
    <w:rsid w:val="006679A8"/>
    <w:rsid w:val="006679D4"/>
    <w:rsid w:val="00667B03"/>
    <w:rsid w:val="00667B15"/>
    <w:rsid w:val="00667B51"/>
    <w:rsid w:val="00667B5F"/>
    <w:rsid w:val="00667D05"/>
    <w:rsid w:val="00667DD8"/>
    <w:rsid w:val="00667E51"/>
    <w:rsid w:val="00667EC5"/>
    <w:rsid w:val="00667F6C"/>
    <w:rsid w:val="0067006C"/>
    <w:rsid w:val="006700FF"/>
    <w:rsid w:val="0067030F"/>
    <w:rsid w:val="00670337"/>
    <w:rsid w:val="00670347"/>
    <w:rsid w:val="00670353"/>
    <w:rsid w:val="00670416"/>
    <w:rsid w:val="00670484"/>
    <w:rsid w:val="0067069B"/>
    <w:rsid w:val="006706EE"/>
    <w:rsid w:val="00670814"/>
    <w:rsid w:val="00670860"/>
    <w:rsid w:val="006709E8"/>
    <w:rsid w:val="00670A20"/>
    <w:rsid w:val="00670AF7"/>
    <w:rsid w:val="00670B0B"/>
    <w:rsid w:val="00670CF0"/>
    <w:rsid w:val="00670CFB"/>
    <w:rsid w:val="00670D85"/>
    <w:rsid w:val="00670D90"/>
    <w:rsid w:val="00670D9A"/>
    <w:rsid w:val="00670E1B"/>
    <w:rsid w:val="00670E56"/>
    <w:rsid w:val="00670EDA"/>
    <w:rsid w:val="00670EFD"/>
    <w:rsid w:val="00670F3B"/>
    <w:rsid w:val="00670FBD"/>
    <w:rsid w:val="00670FF3"/>
    <w:rsid w:val="00671068"/>
    <w:rsid w:val="00671097"/>
    <w:rsid w:val="006710A6"/>
    <w:rsid w:val="00671130"/>
    <w:rsid w:val="00671139"/>
    <w:rsid w:val="006711C6"/>
    <w:rsid w:val="00671263"/>
    <w:rsid w:val="00671358"/>
    <w:rsid w:val="00671457"/>
    <w:rsid w:val="00671469"/>
    <w:rsid w:val="0067149E"/>
    <w:rsid w:val="0067150F"/>
    <w:rsid w:val="006715A4"/>
    <w:rsid w:val="006715A7"/>
    <w:rsid w:val="006715FE"/>
    <w:rsid w:val="006716B4"/>
    <w:rsid w:val="0067177A"/>
    <w:rsid w:val="00671834"/>
    <w:rsid w:val="00671899"/>
    <w:rsid w:val="0067195B"/>
    <w:rsid w:val="00671A48"/>
    <w:rsid w:val="00671B13"/>
    <w:rsid w:val="00671B8B"/>
    <w:rsid w:val="00671C5E"/>
    <w:rsid w:val="00671D3B"/>
    <w:rsid w:val="00671DAF"/>
    <w:rsid w:val="00671E09"/>
    <w:rsid w:val="00671E0A"/>
    <w:rsid w:val="00671E52"/>
    <w:rsid w:val="00671E98"/>
    <w:rsid w:val="00671F0F"/>
    <w:rsid w:val="00672099"/>
    <w:rsid w:val="00672367"/>
    <w:rsid w:val="006724E0"/>
    <w:rsid w:val="00672502"/>
    <w:rsid w:val="006725E3"/>
    <w:rsid w:val="0067269F"/>
    <w:rsid w:val="006726FB"/>
    <w:rsid w:val="00672750"/>
    <w:rsid w:val="00672780"/>
    <w:rsid w:val="006727CF"/>
    <w:rsid w:val="006728C3"/>
    <w:rsid w:val="00672C4A"/>
    <w:rsid w:val="00672CA3"/>
    <w:rsid w:val="00672DB5"/>
    <w:rsid w:val="00672E0D"/>
    <w:rsid w:val="00672EA3"/>
    <w:rsid w:val="00673002"/>
    <w:rsid w:val="0067300E"/>
    <w:rsid w:val="006732E4"/>
    <w:rsid w:val="00673317"/>
    <w:rsid w:val="006733C4"/>
    <w:rsid w:val="006733E7"/>
    <w:rsid w:val="006733EA"/>
    <w:rsid w:val="00673423"/>
    <w:rsid w:val="00673437"/>
    <w:rsid w:val="00673504"/>
    <w:rsid w:val="006736F5"/>
    <w:rsid w:val="0067399F"/>
    <w:rsid w:val="006739C4"/>
    <w:rsid w:val="00673AF7"/>
    <w:rsid w:val="00673BDC"/>
    <w:rsid w:val="00673C04"/>
    <w:rsid w:val="00673C25"/>
    <w:rsid w:val="00673C7B"/>
    <w:rsid w:val="00673C95"/>
    <w:rsid w:val="00673C9B"/>
    <w:rsid w:val="00673E48"/>
    <w:rsid w:val="00673E61"/>
    <w:rsid w:val="00673EF4"/>
    <w:rsid w:val="00674157"/>
    <w:rsid w:val="006741B5"/>
    <w:rsid w:val="006743C5"/>
    <w:rsid w:val="00674461"/>
    <w:rsid w:val="006744A4"/>
    <w:rsid w:val="006744CE"/>
    <w:rsid w:val="00674618"/>
    <w:rsid w:val="00674622"/>
    <w:rsid w:val="006746C6"/>
    <w:rsid w:val="006747A9"/>
    <w:rsid w:val="006748B3"/>
    <w:rsid w:val="006748EE"/>
    <w:rsid w:val="0067490A"/>
    <w:rsid w:val="00674925"/>
    <w:rsid w:val="006749C0"/>
    <w:rsid w:val="00674A26"/>
    <w:rsid w:val="00674B3F"/>
    <w:rsid w:val="00674BAF"/>
    <w:rsid w:val="00674C8E"/>
    <w:rsid w:val="00674DD4"/>
    <w:rsid w:val="00674E56"/>
    <w:rsid w:val="00674F48"/>
    <w:rsid w:val="00674FCF"/>
    <w:rsid w:val="0067505B"/>
    <w:rsid w:val="0067506F"/>
    <w:rsid w:val="00675216"/>
    <w:rsid w:val="006752D2"/>
    <w:rsid w:val="006754C0"/>
    <w:rsid w:val="00675650"/>
    <w:rsid w:val="0067567F"/>
    <w:rsid w:val="00675684"/>
    <w:rsid w:val="0067568C"/>
    <w:rsid w:val="006756BC"/>
    <w:rsid w:val="00675728"/>
    <w:rsid w:val="006757FB"/>
    <w:rsid w:val="0067581C"/>
    <w:rsid w:val="006758C3"/>
    <w:rsid w:val="0067595D"/>
    <w:rsid w:val="00675B0D"/>
    <w:rsid w:val="00675C12"/>
    <w:rsid w:val="00675DDB"/>
    <w:rsid w:val="00675DFD"/>
    <w:rsid w:val="00675EBD"/>
    <w:rsid w:val="00676007"/>
    <w:rsid w:val="00676289"/>
    <w:rsid w:val="00676374"/>
    <w:rsid w:val="00676380"/>
    <w:rsid w:val="006763C5"/>
    <w:rsid w:val="00676440"/>
    <w:rsid w:val="00676487"/>
    <w:rsid w:val="00676532"/>
    <w:rsid w:val="00676555"/>
    <w:rsid w:val="006765D7"/>
    <w:rsid w:val="00676705"/>
    <w:rsid w:val="0067694A"/>
    <w:rsid w:val="006769DD"/>
    <w:rsid w:val="00676A94"/>
    <w:rsid w:val="00676B0B"/>
    <w:rsid w:val="00676B4B"/>
    <w:rsid w:val="00676C41"/>
    <w:rsid w:val="00676D02"/>
    <w:rsid w:val="00676DBB"/>
    <w:rsid w:val="00676DC4"/>
    <w:rsid w:val="00676DE3"/>
    <w:rsid w:val="00676ECF"/>
    <w:rsid w:val="00676FD4"/>
    <w:rsid w:val="0067702F"/>
    <w:rsid w:val="00677192"/>
    <w:rsid w:val="006771F6"/>
    <w:rsid w:val="0067725C"/>
    <w:rsid w:val="00677299"/>
    <w:rsid w:val="00677495"/>
    <w:rsid w:val="006774BC"/>
    <w:rsid w:val="0067754A"/>
    <w:rsid w:val="00677597"/>
    <w:rsid w:val="006775CF"/>
    <w:rsid w:val="00677631"/>
    <w:rsid w:val="0067772E"/>
    <w:rsid w:val="00677741"/>
    <w:rsid w:val="00677760"/>
    <w:rsid w:val="00677810"/>
    <w:rsid w:val="0067783B"/>
    <w:rsid w:val="006778ED"/>
    <w:rsid w:val="0067790A"/>
    <w:rsid w:val="0067798B"/>
    <w:rsid w:val="00677A0A"/>
    <w:rsid w:val="00677A76"/>
    <w:rsid w:val="00677C08"/>
    <w:rsid w:val="00677C2F"/>
    <w:rsid w:val="00677D54"/>
    <w:rsid w:val="00677E94"/>
    <w:rsid w:val="00677F73"/>
    <w:rsid w:val="00680044"/>
    <w:rsid w:val="0068011F"/>
    <w:rsid w:val="00680158"/>
    <w:rsid w:val="0068020C"/>
    <w:rsid w:val="00680330"/>
    <w:rsid w:val="0068033B"/>
    <w:rsid w:val="0068034F"/>
    <w:rsid w:val="006804FA"/>
    <w:rsid w:val="006805B2"/>
    <w:rsid w:val="006805D6"/>
    <w:rsid w:val="006806BC"/>
    <w:rsid w:val="006807CE"/>
    <w:rsid w:val="006807D8"/>
    <w:rsid w:val="00680813"/>
    <w:rsid w:val="0068082B"/>
    <w:rsid w:val="00680910"/>
    <w:rsid w:val="00680928"/>
    <w:rsid w:val="00680931"/>
    <w:rsid w:val="00680A8F"/>
    <w:rsid w:val="00680AB0"/>
    <w:rsid w:val="00680ABA"/>
    <w:rsid w:val="00680B21"/>
    <w:rsid w:val="00680CE2"/>
    <w:rsid w:val="00680D12"/>
    <w:rsid w:val="00680F4E"/>
    <w:rsid w:val="0068101F"/>
    <w:rsid w:val="00681276"/>
    <w:rsid w:val="006813DE"/>
    <w:rsid w:val="006813F6"/>
    <w:rsid w:val="006814CC"/>
    <w:rsid w:val="00681676"/>
    <w:rsid w:val="00681770"/>
    <w:rsid w:val="00681888"/>
    <w:rsid w:val="006819CA"/>
    <w:rsid w:val="00681C32"/>
    <w:rsid w:val="00681C78"/>
    <w:rsid w:val="00681C9B"/>
    <w:rsid w:val="00681CF4"/>
    <w:rsid w:val="00681D7A"/>
    <w:rsid w:val="00681DF5"/>
    <w:rsid w:val="00681EF6"/>
    <w:rsid w:val="0068219A"/>
    <w:rsid w:val="006821DC"/>
    <w:rsid w:val="00682214"/>
    <w:rsid w:val="006822DA"/>
    <w:rsid w:val="00682351"/>
    <w:rsid w:val="006823E9"/>
    <w:rsid w:val="006823F4"/>
    <w:rsid w:val="0068249F"/>
    <w:rsid w:val="006824C6"/>
    <w:rsid w:val="00682583"/>
    <w:rsid w:val="006825D2"/>
    <w:rsid w:val="00682788"/>
    <w:rsid w:val="00682926"/>
    <w:rsid w:val="006829A3"/>
    <w:rsid w:val="006829D5"/>
    <w:rsid w:val="00682A94"/>
    <w:rsid w:val="00682AF5"/>
    <w:rsid w:val="00682BF8"/>
    <w:rsid w:val="00682DDF"/>
    <w:rsid w:val="00682F01"/>
    <w:rsid w:val="00682F4F"/>
    <w:rsid w:val="0068302F"/>
    <w:rsid w:val="00683032"/>
    <w:rsid w:val="0068311F"/>
    <w:rsid w:val="00683133"/>
    <w:rsid w:val="00683171"/>
    <w:rsid w:val="00683191"/>
    <w:rsid w:val="00683265"/>
    <w:rsid w:val="006832DA"/>
    <w:rsid w:val="006833B4"/>
    <w:rsid w:val="006833BA"/>
    <w:rsid w:val="00683419"/>
    <w:rsid w:val="0068371D"/>
    <w:rsid w:val="00683728"/>
    <w:rsid w:val="00683747"/>
    <w:rsid w:val="0068377E"/>
    <w:rsid w:val="006838F9"/>
    <w:rsid w:val="00683932"/>
    <w:rsid w:val="00683950"/>
    <w:rsid w:val="006839CF"/>
    <w:rsid w:val="00683A47"/>
    <w:rsid w:val="00683AC9"/>
    <w:rsid w:val="00683B9C"/>
    <w:rsid w:val="00683BCE"/>
    <w:rsid w:val="00683C5B"/>
    <w:rsid w:val="00683D1B"/>
    <w:rsid w:val="00683D4B"/>
    <w:rsid w:val="00683E93"/>
    <w:rsid w:val="00683F17"/>
    <w:rsid w:val="00683F4D"/>
    <w:rsid w:val="00683FE9"/>
    <w:rsid w:val="0068404A"/>
    <w:rsid w:val="0068405E"/>
    <w:rsid w:val="0068415B"/>
    <w:rsid w:val="0068422A"/>
    <w:rsid w:val="0068429A"/>
    <w:rsid w:val="00684556"/>
    <w:rsid w:val="006845E4"/>
    <w:rsid w:val="0068475D"/>
    <w:rsid w:val="006847E4"/>
    <w:rsid w:val="00684864"/>
    <w:rsid w:val="00684880"/>
    <w:rsid w:val="00684974"/>
    <w:rsid w:val="006849CD"/>
    <w:rsid w:val="00684A14"/>
    <w:rsid w:val="00684C35"/>
    <w:rsid w:val="00684C39"/>
    <w:rsid w:val="00684E77"/>
    <w:rsid w:val="00684F28"/>
    <w:rsid w:val="00684F5D"/>
    <w:rsid w:val="00684FBE"/>
    <w:rsid w:val="00685004"/>
    <w:rsid w:val="006850DF"/>
    <w:rsid w:val="00685152"/>
    <w:rsid w:val="006851CC"/>
    <w:rsid w:val="006851E0"/>
    <w:rsid w:val="00685257"/>
    <w:rsid w:val="00685296"/>
    <w:rsid w:val="00685369"/>
    <w:rsid w:val="0068549C"/>
    <w:rsid w:val="006854F5"/>
    <w:rsid w:val="00685511"/>
    <w:rsid w:val="006855CD"/>
    <w:rsid w:val="0068589F"/>
    <w:rsid w:val="00685917"/>
    <w:rsid w:val="00685ABC"/>
    <w:rsid w:val="00685ADF"/>
    <w:rsid w:val="00685B42"/>
    <w:rsid w:val="00685D57"/>
    <w:rsid w:val="00685F00"/>
    <w:rsid w:val="00685F2D"/>
    <w:rsid w:val="00686117"/>
    <w:rsid w:val="00686186"/>
    <w:rsid w:val="0068623F"/>
    <w:rsid w:val="00686284"/>
    <w:rsid w:val="006862C8"/>
    <w:rsid w:val="006862DE"/>
    <w:rsid w:val="006864FE"/>
    <w:rsid w:val="00686579"/>
    <w:rsid w:val="0068660A"/>
    <w:rsid w:val="006866D8"/>
    <w:rsid w:val="006866D9"/>
    <w:rsid w:val="0068677C"/>
    <w:rsid w:val="006867A8"/>
    <w:rsid w:val="006867C9"/>
    <w:rsid w:val="006867EA"/>
    <w:rsid w:val="00686965"/>
    <w:rsid w:val="00686A51"/>
    <w:rsid w:val="00686A60"/>
    <w:rsid w:val="00686B12"/>
    <w:rsid w:val="00686BD2"/>
    <w:rsid w:val="00686C80"/>
    <w:rsid w:val="00686CA0"/>
    <w:rsid w:val="00686D2C"/>
    <w:rsid w:val="00686D70"/>
    <w:rsid w:val="00686DAF"/>
    <w:rsid w:val="00686E4D"/>
    <w:rsid w:val="00686EFA"/>
    <w:rsid w:val="00686F61"/>
    <w:rsid w:val="00686F8F"/>
    <w:rsid w:val="0068701C"/>
    <w:rsid w:val="0068709D"/>
    <w:rsid w:val="006870A7"/>
    <w:rsid w:val="006870AA"/>
    <w:rsid w:val="00687124"/>
    <w:rsid w:val="00687157"/>
    <w:rsid w:val="00687169"/>
    <w:rsid w:val="006871AE"/>
    <w:rsid w:val="0068725D"/>
    <w:rsid w:val="006872D9"/>
    <w:rsid w:val="00687311"/>
    <w:rsid w:val="00687444"/>
    <w:rsid w:val="00687672"/>
    <w:rsid w:val="006876A2"/>
    <w:rsid w:val="0068782F"/>
    <w:rsid w:val="0068793D"/>
    <w:rsid w:val="00687A43"/>
    <w:rsid w:val="00687A65"/>
    <w:rsid w:val="00687A6C"/>
    <w:rsid w:val="00687A92"/>
    <w:rsid w:val="00687B19"/>
    <w:rsid w:val="00687D0E"/>
    <w:rsid w:val="00687D74"/>
    <w:rsid w:val="00687DA7"/>
    <w:rsid w:val="00687E9A"/>
    <w:rsid w:val="00687ED0"/>
    <w:rsid w:val="00687EEB"/>
    <w:rsid w:val="00687FBB"/>
    <w:rsid w:val="00690057"/>
    <w:rsid w:val="00690103"/>
    <w:rsid w:val="006901E9"/>
    <w:rsid w:val="006901F7"/>
    <w:rsid w:val="0069020C"/>
    <w:rsid w:val="0069022D"/>
    <w:rsid w:val="0069036C"/>
    <w:rsid w:val="00690372"/>
    <w:rsid w:val="0069040E"/>
    <w:rsid w:val="0069041B"/>
    <w:rsid w:val="006904FB"/>
    <w:rsid w:val="006905A1"/>
    <w:rsid w:val="00690732"/>
    <w:rsid w:val="00690790"/>
    <w:rsid w:val="006908DE"/>
    <w:rsid w:val="00690950"/>
    <w:rsid w:val="006909B2"/>
    <w:rsid w:val="00690AD4"/>
    <w:rsid w:val="00690AE0"/>
    <w:rsid w:val="00690B0C"/>
    <w:rsid w:val="00690B1B"/>
    <w:rsid w:val="00690B37"/>
    <w:rsid w:val="00690B7D"/>
    <w:rsid w:val="00690B9A"/>
    <w:rsid w:val="00690BBF"/>
    <w:rsid w:val="00690E86"/>
    <w:rsid w:val="00690ECC"/>
    <w:rsid w:val="00690ECD"/>
    <w:rsid w:val="00690F29"/>
    <w:rsid w:val="00690F74"/>
    <w:rsid w:val="0069109E"/>
    <w:rsid w:val="00691102"/>
    <w:rsid w:val="00691135"/>
    <w:rsid w:val="00691300"/>
    <w:rsid w:val="006913DF"/>
    <w:rsid w:val="00691592"/>
    <w:rsid w:val="00691640"/>
    <w:rsid w:val="00691662"/>
    <w:rsid w:val="00691684"/>
    <w:rsid w:val="0069172D"/>
    <w:rsid w:val="00691734"/>
    <w:rsid w:val="006917B9"/>
    <w:rsid w:val="006917D1"/>
    <w:rsid w:val="00691940"/>
    <w:rsid w:val="006919CD"/>
    <w:rsid w:val="00691C14"/>
    <w:rsid w:val="00691E3F"/>
    <w:rsid w:val="00691EB0"/>
    <w:rsid w:val="00691EC9"/>
    <w:rsid w:val="0069225F"/>
    <w:rsid w:val="00692338"/>
    <w:rsid w:val="0069233A"/>
    <w:rsid w:val="006923DA"/>
    <w:rsid w:val="0069242B"/>
    <w:rsid w:val="0069244B"/>
    <w:rsid w:val="0069256C"/>
    <w:rsid w:val="0069259D"/>
    <w:rsid w:val="00692664"/>
    <w:rsid w:val="006926D9"/>
    <w:rsid w:val="0069279F"/>
    <w:rsid w:val="00692807"/>
    <w:rsid w:val="0069284A"/>
    <w:rsid w:val="006928C4"/>
    <w:rsid w:val="006928D6"/>
    <w:rsid w:val="00692A72"/>
    <w:rsid w:val="00692C32"/>
    <w:rsid w:val="00692C68"/>
    <w:rsid w:val="00692CC5"/>
    <w:rsid w:val="00692CFB"/>
    <w:rsid w:val="00692D2F"/>
    <w:rsid w:val="00692D73"/>
    <w:rsid w:val="00692DEE"/>
    <w:rsid w:val="00692E24"/>
    <w:rsid w:val="00692E86"/>
    <w:rsid w:val="00693045"/>
    <w:rsid w:val="006931B4"/>
    <w:rsid w:val="006931FF"/>
    <w:rsid w:val="006932EF"/>
    <w:rsid w:val="006933B3"/>
    <w:rsid w:val="00693590"/>
    <w:rsid w:val="006935D7"/>
    <w:rsid w:val="0069377A"/>
    <w:rsid w:val="00693AB6"/>
    <w:rsid w:val="00693B2E"/>
    <w:rsid w:val="00693B61"/>
    <w:rsid w:val="00693C08"/>
    <w:rsid w:val="00693CA8"/>
    <w:rsid w:val="00693D1D"/>
    <w:rsid w:val="00693DDF"/>
    <w:rsid w:val="00693E73"/>
    <w:rsid w:val="00693F1B"/>
    <w:rsid w:val="00693F62"/>
    <w:rsid w:val="00693FA2"/>
    <w:rsid w:val="0069406D"/>
    <w:rsid w:val="006940AF"/>
    <w:rsid w:val="0069419C"/>
    <w:rsid w:val="00694269"/>
    <w:rsid w:val="0069431D"/>
    <w:rsid w:val="00694396"/>
    <w:rsid w:val="0069439B"/>
    <w:rsid w:val="00694547"/>
    <w:rsid w:val="00694556"/>
    <w:rsid w:val="00694580"/>
    <w:rsid w:val="00694787"/>
    <w:rsid w:val="006948C6"/>
    <w:rsid w:val="006948EB"/>
    <w:rsid w:val="00694993"/>
    <w:rsid w:val="006949BB"/>
    <w:rsid w:val="00694A39"/>
    <w:rsid w:val="00694A47"/>
    <w:rsid w:val="00694A61"/>
    <w:rsid w:val="00694A83"/>
    <w:rsid w:val="00694AA2"/>
    <w:rsid w:val="00694AC8"/>
    <w:rsid w:val="00694B80"/>
    <w:rsid w:val="00694D25"/>
    <w:rsid w:val="00694D2E"/>
    <w:rsid w:val="00694D7A"/>
    <w:rsid w:val="00694E4F"/>
    <w:rsid w:val="00694E6E"/>
    <w:rsid w:val="00695057"/>
    <w:rsid w:val="0069509B"/>
    <w:rsid w:val="006951C9"/>
    <w:rsid w:val="006951E2"/>
    <w:rsid w:val="0069523B"/>
    <w:rsid w:val="006952D1"/>
    <w:rsid w:val="006952E9"/>
    <w:rsid w:val="006953D5"/>
    <w:rsid w:val="00695493"/>
    <w:rsid w:val="006954E3"/>
    <w:rsid w:val="00695541"/>
    <w:rsid w:val="00695661"/>
    <w:rsid w:val="00695828"/>
    <w:rsid w:val="0069583C"/>
    <w:rsid w:val="006958D2"/>
    <w:rsid w:val="00695AD6"/>
    <w:rsid w:val="00695C09"/>
    <w:rsid w:val="00695C7C"/>
    <w:rsid w:val="00695CB5"/>
    <w:rsid w:val="00695CDA"/>
    <w:rsid w:val="00695D63"/>
    <w:rsid w:val="00695DF5"/>
    <w:rsid w:val="00695FD3"/>
    <w:rsid w:val="006960F8"/>
    <w:rsid w:val="00696243"/>
    <w:rsid w:val="006963BA"/>
    <w:rsid w:val="00696410"/>
    <w:rsid w:val="006964CA"/>
    <w:rsid w:val="006965BA"/>
    <w:rsid w:val="006966DD"/>
    <w:rsid w:val="0069679F"/>
    <w:rsid w:val="0069683C"/>
    <w:rsid w:val="00696A3D"/>
    <w:rsid w:val="00696A99"/>
    <w:rsid w:val="00696D3E"/>
    <w:rsid w:val="00696DAA"/>
    <w:rsid w:val="00696E9C"/>
    <w:rsid w:val="00696EEE"/>
    <w:rsid w:val="00696F4D"/>
    <w:rsid w:val="00697048"/>
    <w:rsid w:val="0069713A"/>
    <w:rsid w:val="00697140"/>
    <w:rsid w:val="0069722A"/>
    <w:rsid w:val="006973C8"/>
    <w:rsid w:val="006973E6"/>
    <w:rsid w:val="00697507"/>
    <w:rsid w:val="006977BA"/>
    <w:rsid w:val="006977FC"/>
    <w:rsid w:val="006978EE"/>
    <w:rsid w:val="00697958"/>
    <w:rsid w:val="006979A6"/>
    <w:rsid w:val="00697BCD"/>
    <w:rsid w:val="00697C71"/>
    <w:rsid w:val="00697C96"/>
    <w:rsid w:val="00697CE8"/>
    <w:rsid w:val="00697E42"/>
    <w:rsid w:val="00697ED9"/>
    <w:rsid w:val="00697F6D"/>
    <w:rsid w:val="006A0046"/>
    <w:rsid w:val="006A00C9"/>
    <w:rsid w:val="006A0137"/>
    <w:rsid w:val="006A01BE"/>
    <w:rsid w:val="006A01D4"/>
    <w:rsid w:val="006A0257"/>
    <w:rsid w:val="006A0263"/>
    <w:rsid w:val="006A02E7"/>
    <w:rsid w:val="006A0328"/>
    <w:rsid w:val="006A03D2"/>
    <w:rsid w:val="006A03D4"/>
    <w:rsid w:val="006A0432"/>
    <w:rsid w:val="006A0479"/>
    <w:rsid w:val="006A05A8"/>
    <w:rsid w:val="006A0601"/>
    <w:rsid w:val="006A0741"/>
    <w:rsid w:val="006A07C0"/>
    <w:rsid w:val="006A08EE"/>
    <w:rsid w:val="006A0978"/>
    <w:rsid w:val="006A09C1"/>
    <w:rsid w:val="006A09FE"/>
    <w:rsid w:val="006A0A96"/>
    <w:rsid w:val="006A0B5F"/>
    <w:rsid w:val="006A0BB9"/>
    <w:rsid w:val="006A0BBA"/>
    <w:rsid w:val="006A0BD4"/>
    <w:rsid w:val="006A0C82"/>
    <w:rsid w:val="006A0C9E"/>
    <w:rsid w:val="006A0D2A"/>
    <w:rsid w:val="006A0DB8"/>
    <w:rsid w:val="006A0DF2"/>
    <w:rsid w:val="006A0E3A"/>
    <w:rsid w:val="006A0E8F"/>
    <w:rsid w:val="006A0EBB"/>
    <w:rsid w:val="006A0ECE"/>
    <w:rsid w:val="006A0F23"/>
    <w:rsid w:val="006A0F8D"/>
    <w:rsid w:val="006A0F9B"/>
    <w:rsid w:val="006A10D0"/>
    <w:rsid w:val="006A110A"/>
    <w:rsid w:val="006A1258"/>
    <w:rsid w:val="006A1260"/>
    <w:rsid w:val="006A1285"/>
    <w:rsid w:val="006A13AC"/>
    <w:rsid w:val="006A13B1"/>
    <w:rsid w:val="006A147B"/>
    <w:rsid w:val="006A158E"/>
    <w:rsid w:val="006A159C"/>
    <w:rsid w:val="006A163B"/>
    <w:rsid w:val="006A1775"/>
    <w:rsid w:val="006A17C2"/>
    <w:rsid w:val="006A17D0"/>
    <w:rsid w:val="006A17E1"/>
    <w:rsid w:val="006A17EB"/>
    <w:rsid w:val="006A187B"/>
    <w:rsid w:val="006A1978"/>
    <w:rsid w:val="006A19F5"/>
    <w:rsid w:val="006A1A1D"/>
    <w:rsid w:val="006A1A70"/>
    <w:rsid w:val="006A1B00"/>
    <w:rsid w:val="006A1B1E"/>
    <w:rsid w:val="006A1B72"/>
    <w:rsid w:val="006A1B9B"/>
    <w:rsid w:val="006A1C12"/>
    <w:rsid w:val="006A1EF4"/>
    <w:rsid w:val="006A2138"/>
    <w:rsid w:val="006A23C1"/>
    <w:rsid w:val="006A23D4"/>
    <w:rsid w:val="006A26D7"/>
    <w:rsid w:val="006A26DD"/>
    <w:rsid w:val="006A280A"/>
    <w:rsid w:val="006A2836"/>
    <w:rsid w:val="006A28A2"/>
    <w:rsid w:val="006A28FE"/>
    <w:rsid w:val="006A2B9B"/>
    <w:rsid w:val="006A2C04"/>
    <w:rsid w:val="006A2D4B"/>
    <w:rsid w:val="006A2E9C"/>
    <w:rsid w:val="006A2F6A"/>
    <w:rsid w:val="006A2FAE"/>
    <w:rsid w:val="006A2FB4"/>
    <w:rsid w:val="006A301B"/>
    <w:rsid w:val="006A3086"/>
    <w:rsid w:val="006A310C"/>
    <w:rsid w:val="006A3144"/>
    <w:rsid w:val="006A3186"/>
    <w:rsid w:val="006A319C"/>
    <w:rsid w:val="006A3228"/>
    <w:rsid w:val="006A3248"/>
    <w:rsid w:val="006A3274"/>
    <w:rsid w:val="006A3294"/>
    <w:rsid w:val="006A32A8"/>
    <w:rsid w:val="006A330F"/>
    <w:rsid w:val="006A331C"/>
    <w:rsid w:val="006A3397"/>
    <w:rsid w:val="006A3433"/>
    <w:rsid w:val="006A3568"/>
    <w:rsid w:val="006A3594"/>
    <w:rsid w:val="006A3730"/>
    <w:rsid w:val="006A382F"/>
    <w:rsid w:val="006A387C"/>
    <w:rsid w:val="006A3886"/>
    <w:rsid w:val="006A39C7"/>
    <w:rsid w:val="006A39E2"/>
    <w:rsid w:val="006A3A1C"/>
    <w:rsid w:val="006A3A69"/>
    <w:rsid w:val="006A3A87"/>
    <w:rsid w:val="006A3C56"/>
    <w:rsid w:val="006A3C74"/>
    <w:rsid w:val="006A3D0E"/>
    <w:rsid w:val="006A3D30"/>
    <w:rsid w:val="006A3DC7"/>
    <w:rsid w:val="006A3E42"/>
    <w:rsid w:val="006A3E5A"/>
    <w:rsid w:val="006A3EDC"/>
    <w:rsid w:val="006A3F66"/>
    <w:rsid w:val="006A3FB1"/>
    <w:rsid w:val="006A41DB"/>
    <w:rsid w:val="006A4269"/>
    <w:rsid w:val="006A4366"/>
    <w:rsid w:val="006A4556"/>
    <w:rsid w:val="006A45E9"/>
    <w:rsid w:val="006A46DE"/>
    <w:rsid w:val="006A4744"/>
    <w:rsid w:val="006A476A"/>
    <w:rsid w:val="006A47CE"/>
    <w:rsid w:val="006A4891"/>
    <w:rsid w:val="006A48D9"/>
    <w:rsid w:val="006A493E"/>
    <w:rsid w:val="006A49C5"/>
    <w:rsid w:val="006A4BBD"/>
    <w:rsid w:val="006A4BE0"/>
    <w:rsid w:val="006A4CE6"/>
    <w:rsid w:val="006A4F39"/>
    <w:rsid w:val="006A4F3E"/>
    <w:rsid w:val="006A5075"/>
    <w:rsid w:val="006A50C2"/>
    <w:rsid w:val="006A50E3"/>
    <w:rsid w:val="006A51F5"/>
    <w:rsid w:val="006A5289"/>
    <w:rsid w:val="006A5311"/>
    <w:rsid w:val="006A536F"/>
    <w:rsid w:val="006A5467"/>
    <w:rsid w:val="006A54C4"/>
    <w:rsid w:val="006A554F"/>
    <w:rsid w:val="006A55D8"/>
    <w:rsid w:val="006A55F1"/>
    <w:rsid w:val="006A5624"/>
    <w:rsid w:val="006A56A2"/>
    <w:rsid w:val="006A56EA"/>
    <w:rsid w:val="006A57F1"/>
    <w:rsid w:val="006A5802"/>
    <w:rsid w:val="006A58A4"/>
    <w:rsid w:val="006A5919"/>
    <w:rsid w:val="006A59B7"/>
    <w:rsid w:val="006A5A02"/>
    <w:rsid w:val="006A5B4A"/>
    <w:rsid w:val="006A5BA1"/>
    <w:rsid w:val="006A5BD9"/>
    <w:rsid w:val="006A5BF7"/>
    <w:rsid w:val="006A5BF8"/>
    <w:rsid w:val="006A5C21"/>
    <w:rsid w:val="006A5C69"/>
    <w:rsid w:val="006A5E1F"/>
    <w:rsid w:val="006A5EDC"/>
    <w:rsid w:val="006A5F98"/>
    <w:rsid w:val="006A5FC2"/>
    <w:rsid w:val="006A605A"/>
    <w:rsid w:val="006A615E"/>
    <w:rsid w:val="006A61D6"/>
    <w:rsid w:val="006A622C"/>
    <w:rsid w:val="006A6244"/>
    <w:rsid w:val="006A6371"/>
    <w:rsid w:val="006A63AD"/>
    <w:rsid w:val="006A6421"/>
    <w:rsid w:val="006A6491"/>
    <w:rsid w:val="006A64AC"/>
    <w:rsid w:val="006A64EC"/>
    <w:rsid w:val="006A65D3"/>
    <w:rsid w:val="006A65D6"/>
    <w:rsid w:val="006A66E7"/>
    <w:rsid w:val="006A676C"/>
    <w:rsid w:val="006A6787"/>
    <w:rsid w:val="006A6792"/>
    <w:rsid w:val="006A67F5"/>
    <w:rsid w:val="006A683F"/>
    <w:rsid w:val="006A686D"/>
    <w:rsid w:val="006A689E"/>
    <w:rsid w:val="006A68B3"/>
    <w:rsid w:val="006A68BE"/>
    <w:rsid w:val="006A691D"/>
    <w:rsid w:val="006A69E3"/>
    <w:rsid w:val="006A69FE"/>
    <w:rsid w:val="006A6A41"/>
    <w:rsid w:val="006A6A5C"/>
    <w:rsid w:val="006A6BDB"/>
    <w:rsid w:val="006A6CD6"/>
    <w:rsid w:val="006A6CFE"/>
    <w:rsid w:val="006A6DA1"/>
    <w:rsid w:val="006A6DDF"/>
    <w:rsid w:val="006A6E4C"/>
    <w:rsid w:val="006A6E66"/>
    <w:rsid w:val="006A6F4F"/>
    <w:rsid w:val="006A6F6F"/>
    <w:rsid w:val="006A6F8C"/>
    <w:rsid w:val="006A6FB7"/>
    <w:rsid w:val="006A70AB"/>
    <w:rsid w:val="006A71DD"/>
    <w:rsid w:val="006A71EC"/>
    <w:rsid w:val="006A7228"/>
    <w:rsid w:val="006A7238"/>
    <w:rsid w:val="006A7263"/>
    <w:rsid w:val="006A72EF"/>
    <w:rsid w:val="006A731F"/>
    <w:rsid w:val="006A7403"/>
    <w:rsid w:val="006A7521"/>
    <w:rsid w:val="006A75D9"/>
    <w:rsid w:val="006A75FD"/>
    <w:rsid w:val="006A764A"/>
    <w:rsid w:val="006A7682"/>
    <w:rsid w:val="006A7690"/>
    <w:rsid w:val="006A76FB"/>
    <w:rsid w:val="006A789A"/>
    <w:rsid w:val="006A796B"/>
    <w:rsid w:val="006A7A4B"/>
    <w:rsid w:val="006A7ADB"/>
    <w:rsid w:val="006A7CDA"/>
    <w:rsid w:val="006A7CE3"/>
    <w:rsid w:val="006A7DE5"/>
    <w:rsid w:val="006A7EB8"/>
    <w:rsid w:val="006A7EBC"/>
    <w:rsid w:val="006A7F20"/>
    <w:rsid w:val="006A7F8A"/>
    <w:rsid w:val="006A7FCC"/>
    <w:rsid w:val="006B00C2"/>
    <w:rsid w:val="006B016F"/>
    <w:rsid w:val="006B01AD"/>
    <w:rsid w:val="006B01C3"/>
    <w:rsid w:val="006B0323"/>
    <w:rsid w:val="006B033E"/>
    <w:rsid w:val="006B03CD"/>
    <w:rsid w:val="006B0499"/>
    <w:rsid w:val="006B04BB"/>
    <w:rsid w:val="006B055D"/>
    <w:rsid w:val="006B05A3"/>
    <w:rsid w:val="006B062F"/>
    <w:rsid w:val="006B06C0"/>
    <w:rsid w:val="006B0713"/>
    <w:rsid w:val="006B07FE"/>
    <w:rsid w:val="006B0867"/>
    <w:rsid w:val="006B08F1"/>
    <w:rsid w:val="006B0985"/>
    <w:rsid w:val="006B09D0"/>
    <w:rsid w:val="006B0A17"/>
    <w:rsid w:val="006B0A26"/>
    <w:rsid w:val="006B0A3D"/>
    <w:rsid w:val="006B0AEA"/>
    <w:rsid w:val="006B0CA8"/>
    <w:rsid w:val="006B0CF2"/>
    <w:rsid w:val="006B0DE3"/>
    <w:rsid w:val="006B0E07"/>
    <w:rsid w:val="006B0EA7"/>
    <w:rsid w:val="006B0FFA"/>
    <w:rsid w:val="006B100B"/>
    <w:rsid w:val="006B104F"/>
    <w:rsid w:val="006B10B2"/>
    <w:rsid w:val="006B1167"/>
    <w:rsid w:val="006B1218"/>
    <w:rsid w:val="006B12D4"/>
    <w:rsid w:val="006B1303"/>
    <w:rsid w:val="006B14A8"/>
    <w:rsid w:val="006B14F4"/>
    <w:rsid w:val="006B1510"/>
    <w:rsid w:val="006B1517"/>
    <w:rsid w:val="006B1542"/>
    <w:rsid w:val="006B167F"/>
    <w:rsid w:val="006B1683"/>
    <w:rsid w:val="006B1697"/>
    <w:rsid w:val="006B16B4"/>
    <w:rsid w:val="006B1772"/>
    <w:rsid w:val="006B17D3"/>
    <w:rsid w:val="006B17E4"/>
    <w:rsid w:val="006B187B"/>
    <w:rsid w:val="006B187E"/>
    <w:rsid w:val="006B18E7"/>
    <w:rsid w:val="006B1941"/>
    <w:rsid w:val="006B1952"/>
    <w:rsid w:val="006B1979"/>
    <w:rsid w:val="006B1AF2"/>
    <w:rsid w:val="006B1AF8"/>
    <w:rsid w:val="006B1BAD"/>
    <w:rsid w:val="006B1C90"/>
    <w:rsid w:val="006B1D44"/>
    <w:rsid w:val="006B1DE5"/>
    <w:rsid w:val="006B1F0F"/>
    <w:rsid w:val="006B2048"/>
    <w:rsid w:val="006B2083"/>
    <w:rsid w:val="006B232E"/>
    <w:rsid w:val="006B234F"/>
    <w:rsid w:val="006B2404"/>
    <w:rsid w:val="006B241F"/>
    <w:rsid w:val="006B24AE"/>
    <w:rsid w:val="006B2675"/>
    <w:rsid w:val="006B28AF"/>
    <w:rsid w:val="006B28C4"/>
    <w:rsid w:val="006B294C"/>
    <w:rsid w:val="006B297A"/>
    <w:rsid w:val="006B29B2"/>
    <w:rsid w:val="006B2A2F"/>
    <w:rsid w:val="006B2A38"/>
    <w:rsid w:val="006B2A5C"/>
    <w:rsid w:val="006B2B69"/>
    <w:rsid w:val="006B2C13"/>
    <w:rsid w:val="006B2C43"/>
    <w:rsid w:val="006B2CA8"/>
    <w:rsid w:val="006B2D13"/>
    <w:rsid w:val="006B2D84"/>
    <w:rsid w:val="006B2DD6"/>
    <w:rsid w:val="006B2EA9"/>
    <w:rsid w:val="006B2F4A"/>
    <w:rsid w:val="006B2FF5"/>
    <w:rsid w:val="006B30B5"/>
    <w:rsid w:val="006B30E5"/>
    <w:rsid w:val="006B317F"/>
    <w:rsid w:val="006B31A0"/>
    <w:rsid w:val="006B31F3"/>
    <w:rsid w:val="006B33BF"/>
    <w:rsid w:val="006B33CA"/>
    <w:rsid w:val="006B3454"/>
    <w:rsid w:val="006B3555"/>
    <w:rsid w:val="006B35DF"/>
    <w:rsid w:val="006B35EF"/>
    <w:rsid w:val="006B35F6"/>
    <w:rsid w:val="006B3682"/>
    <w:rsid w:val="006B3715"/>
    <w:rsid w:val="006B38B9"/>
    <w:rsid w:val="006B38FA"/>
    <w:rsid w:val="006B3903"/>
    <w:rsid w:val="006B39DC"/>
    <w:rsid w:val="006B39F9"/>
    <w:rsid w:val="006B3B05"/>
    <w:rsid w:val="006B3BEC"/>
    <w:rsid w:val="006B3C01"/>
    <w:rsid w:val="006B3C80"/>
    <w:rsid w:val="006B3CD4"/>
    <w:rsid w:val="006B3D73"/>
    <w:rsid w:val="006B3E69"/>
    <w:rsid w:val="006B3F09"/>
    <w:rsid w:val="006B416D"/>
    <w:rsid w:val="006B41D7"/>
    <w:rsid w:val="006B43FB"/>
    <w:rsid w:val="006B441F"/>
    <w:rsid w:val="006B44DD"/>
    <w:rsid w:val="006B45F7"/>
    <w:rsid w:val="006B46AB"/>
    <w:rsid w:val="006B4723"/>
    <w:rsid w:val="006B4737"/>
    <w:rsid w:val="006B478C"/>
    <w:rsid w:val="006B47E5"/>
    <w:rsid w:val="006B484B"/>
    <w:rsid w:val="006B48EA"/>
    <w:rsid w:val="006B4903"/>
    <w:rsid w:val="006B4937"/>
    <w:rsid w:val="006B49E1"/>
    <w:rsid w:val="006B4A60"/>
    <w:rsid w:val="006B4A8C"/>
    <w:rsid w:val="006B4CE5"/>
    <w:rsid w:val="006B4D09"/>
    <w:rsid w:val="006B4D96"/>
    <w:rsid w:val="006B4D9D"/>
    <w:rsid w:val="006B4E40"/>
    <w:rsid w:val="006B4F67"/>
    <w:rsid w:val="006B5006"/>
    <w:rsid w:val="006B5243"/>
    <w:rsid w:val="006B5324"/>
    <w:rsid w:val="006B5356"/>
    <w:rsid w:val="006B537B"/>
    <w:rsid w:val="006B538D"/>
    <w:rsid w:val="006B53DC"/>
    <w:rsid w:val="006B5588"/>
    <w:rsid w:val="006B56BC"/>
    <w:rsid w:val="006B5707"/>
    <w:rsid w:val="006B5737"/>
    <w:rsid w:val="006B5827"/>
    <w:rsid w:val="006B589C"/>
    <w:rsid w:val="006B59E4"/>
    <w:rsid w:val="006B59E9"/>
    <w:rsid w:val="006B5AF0"/>
    <w:rsid w:val="006B5AF3"/>
    <w:rsid w:val="006B5B23"/>
    <w:rsid w:val="006B5BF4"/>
    <w:rsid w:val="006B5DAE"/>
    <w:rsid w:val="006B5E09"/>
    <w:rsid w:val="006B5E7E"/>
    <w:rsid w:val="006B5E9B"/>
    <w:rsid w:val="006B5F92"/>
    <w:rsid w:val="006B606B"/>
    <w:rsid w:val="006B6090"/>
    <w:rsid w:val="006B6100"/>
    <w:rsid w:val="006B6118"/>
    <w:rsid w:val="006B62BA"/>
    <w:rsid w:val="006B632D"/>
    <w:rsid w:val="006B65E7"/>
    <w:rsid w:val="006B668E"/>
    <w:rsid w:val="006B66F9"/>
    <w:rsid w:val="006B67A7"/>
    <w:rsid w:val="006B6819"/>
    <w:rsid w:val="006B685C"/>
    <w:rsid w:val="006B690F"/>
    <w:rsid w:val="006B6914"/>
    <w:rsid w:val="006B6953"/>
    <w:rsid w:val="006B695F"/>
    <w:rsid w:val="006B6A46"/>
    <w:rsid w:val="006B6AF4"/>
    <w:rsid w:val="006B6B08"/>
    <w:rsid w:val="006B6B25"/>
    <w:rsid w:val="006B6B26"/>
    <w:rsid w:val="006B6B81"/>
    <w:rsid w:val="006B6CCD"/>
    <w:rsid w:val="006B6E4D"/>
    <w:rsid w:val="006B6EDE"/>
    <w:rsid w:val="006B6F0A"/>
    <w:rsid w:val="006B6F0C"/>
    <w:rsid w:val="006B6FB4"/>
    <w:rsid w:val="006B702D"/>
    <w:rsid w:val="006B70D0"/>
    <w:rsid w:val="006B70D5"/>
    <w:rsid w:val="006B7190"/>
    <w:rsid w:val="006B72C7"/>
    <w:rsid w:val="006B72EA"/>
    <w:rsid w:val="006B7318"/>
    <w:rsid w:val="006B73F7"/>
    <w:rsid w:val="006B7959"/>
    <w:rsid w:val="006B79B2"/>
    <w:rsid w:val="006B79E1"/>
    <w:rsid w:val="006B7AEF"/>
    <w:rsid w:val="006B7BD1"/>
    <w:rsid w:val="006B7C3A"/>
    <w:rsid w:val="006B7D28"/>
    <w:rsid w:val="006B7D88"/>
    <w:rsid w:val="006B7DFB"/>
    <w:rsid w:val="006C0033"/>
    <w:rsid w:val="006C00C3"/>
    <w:rsid w:val="006C024F"/>
    <w:rsid w:val="006C0278"/>
    <w:rsid w:val="006C0292"/>
    <w:rsid w:val="006C02C1"/>
    <w:rsid w:val="006C02C2"/>
    <w:rsid w:val="006C02C4"/>
    <w:rsid w:val="006C033F"/>
    <w:rsid w:val="006C03D5"/>
    <w:rsid w:val="006C0487"/>
    <w:rsid w:val="006C05F2"/>
    <w:rsid w:val="006C0686"/>
    <w:rsid w:val="006C0712"/>
    <w:rsid w:val="006C078A"/>
    <w:rsid w:val="006C083A"/>
    <w:rsid w:val="006C0876"/>
    <w:rsid w:val="006C0889"/>
    <w:rsid w:val="006C08AE"/>
    <w:rsid w:val="006C0917"/>
    <w:rsid w:val="006C0956"/>
    <w:rsid w:val="006C0AC0"/>
    <w:rsid w:val="006C0AFD"/>
    <w:rsid w:val="006C0BB0"/>
    <w:rsid w:val="006C0C5B"/>
    <w:rsid w:val="006C0CBA"/>
    <w:rsid w:val="006C0D4C"/>
    <w:rsid w:val="006C0D63"/>
    <w:rsid w:val="006C0E29"/>
    <w:rsid w:val="006C0FA1"/>
    <w:rsid w:val="006C1054"/>
    <w:rsid w:val="006C10BB"/>
    <w:rsid w:val="006C116A"/>
    <w:rsid w:val="006C132F"/>
    <w:rsid w:val="006C1580"/>
    <w:rsid w:val="006C1600"/>
    <w:rsid w:val="006C1655"/>
    <w:rsid w:val="006C165D"/>
    <w:rsid w:val="006C16E1"/>
    <w:rsid w:val="006C16E6"/>
    <w:rsid w:val="006C1744"/>
    <w:rsid w:val="006C17F8"/>
    <w:rsid w:val="006C1B4D"/>
    <w:rsid w:val="006C1BE9"/>
    <w:rsid w:val="006C1D2A"/>
    <w:rsid w:val="006C1D2B"/>
    <w:rsid w:val="006C1E9D"/>
    <w:rsid w:val="006C2065"/>
    <w:rsid w:val="006C20B6"/>
    <w:rsid w:val="006C2342"/>
    <w:rsid w:val="006C2412"/>
    <w:rsid w:val="006C2415"/>
    <w:rsid w:val="006C24A5"/>
    <w:rsid w:val="006C261F"/>
    <w:rsid w:val="006C2776"/>
    <w:rsid w:val="006C27CE"/>
    <w:rsid w:val="006C28E9"/>
    <w:rsid w:val="006C2A08"/>
    <w:rsid w:val="006C2A5B"/>
    <w:rsid w:val="006C2A69"/>
    <w:rsid w:val="006C2B0E"/>
    <w:rsid w:val="006C2B9B"/>
    <w:rsid w:val="006C2C83"/>
    <w:rsid w:val="006C2CF8"/>
    <w:rsid w:val="006C2D07"/>
    <w:rsid w:val="006C2D09"/>
    <w:rsid w:val="006C2D10"/>
    <w:rsid w:val="006C3038"/>
    <w:rsid w:val="006C315E"/>
    <w:rsid w:val="006C319F"/>
    <w:rsid w:val="006C3379"/>
    <w:rsid w:val="006C3472"/>
    <w:rsid w:val="006C3520"/>
    <w:rsid w:val="006C358A"/>
    <w:rsid w:val="006C35BB"/>
    <w:rsid w:val="006C3666"/>
    <w:rsid w:val="006C3748"/>
    <w:rsid w:val="006C37E7"/>
    <w:rsid w:val="006C38B2"/>
    <w:rsid w:val="006C3C32"/>
    <w:rsid w:val="006C3C87"/>
    <w:rsid w:val="006C3CAF"/>
    <w:rsid w:val="006C3CB3"/>
    <w:rsid w:val="006C3CCA"/>
    <w:rsid w:val="006C3E37"/>
    <w:rsid w:val="006C3EAD"/>
    <w:rsid w:val="006C4003"/>
    <w:rsid w:val="006C4008"/>
    <w:rsid w:val="006C406E"/>
    <w:rsid w:val="006C40C8"/>
    <w:rsid w:val="006C413D"/>
    <w:rsid w:val="006C4167"/>
    <w:rsid w:val="006C41D1"/>
    <w:rsid w:val="006C4302"/>
    <w:rsid w:val="006C4461"/>
    <w:rsid w:val="006C4468"/>
    <w:rsid w:val="006C4497"/>
    <w:rsid w:val="006C4535"/>
    <w:rsid w:val="006C454A"/>
    <w:rsid w:val="006C45DD"/>
    <w:rsid w:val="006C46B4"/>
    <w:rsid w:val="006C46BE"/>
    <w:rsid w:val="006C4753"/>
    <w:rsid w:val="006C47C8"/>
    <w:rsid w:val="006C4802"/>
    <w:rsid w:val="006C48C4"/>
    <w:rsid w:val="006C48F1"/>
    <w:rsid w:val="006C4A71"/>
    <w:rsid w:val="006C4B3D"/>
    <w:rsid w:val="006C4BC4"/>
    <w:rsid w:val="006C4BFE"/>
    <w:rsid w:val="006C4C27"/>
    <w:rsid w:val="006C4C8B"/>
    <w:rsid w:val="006C4DCA"/>
    <w:rsid w:val="006C4E9A"/>
    <w:rsid w:val="006C5002"/>
    <w:rsid w:val="006C5079"/>
    <w:rsid w:val="006C50EB"/>
    <w:rsid w:val="006C510F"/>
    <w:rsid w:val="006C51CB"/>
    <w:rsid w:val="006C51D5"/>
    <w:rsid w:val="006C524D"/>
    <w:rsid w:val="006C5266"/>
    <w:rsid w:val="006C52BC"/>
    <w:rsid w:val="006C5350"/>
    <w:rsid w:val="006C53EE"/>
    <w:rsid w:val="006C5445"/>
    <w:rsid w:val="006C552A"/>
    <w:rsid w:val="006C55BC"/>
    <w:rsid w:val="006C5627"/>
    <w:rsid w:val="006C564B"/>
    <w:rsid w:val="006C5680"/>
    <w:rsid w:val="006C56DE"/>
    <w:rsid w:val="006C56F0"/>
    <w:rsid w:val="006C5746"/>
    <w:rsid w:val="006C5763"/>
    <w:rsid w:val="006C57FF"/>
    <w:rsid w:val="006C587A"/>
    <w:rsid w:val="006C58A8"/>
    <w:rsid w:val="006C5A3C"/>
    <w:rsid w:val="006C5B5F"/>
    <w:rsid w:val="006C5B8C"/>
    <w:rsid w:val="006C5BDA"/>
    <w:rsid w:val="006C5C7D"/>
    <w:rsid w:val="006C5D93"/>
    <w:rsid w:val="006C5E51"/>
    <w:rsid w:val="006C5E81"/>
    <w:rsid w:val="006C5F51"/>
    <w:rsid w:val="006C6162"/>
    <w:rsid w:val="006C61F3"/>
    <w:rsid w:val="006C636C"/>
    <w:rsid w:val="006C648C"/>
    <w:rsid w:val="006C6515"/>
    <w:rsid w:val="006C6596"/>
    <w:rsid w:val="006C670D"/>
    <w:rsid w:val="006C6A26"/>
    <w:rsid w:val="006C6AA5"/>
    <w:rsid w:val="006C6B7B"/>
    <w:rsid w:val="006C6B9B"/>
    <w:rsid w:val="006C6BAB"/>
    <w:rsid w:val="006C6BEA"/>
    <w:rsid w:val="006C6BF8"/>
    <w:rsid w:val="006C6CF1"/>
    <w:rsid w:val="006C6D10"/>
    <w:rsid w:val="006C6E7D"/>
    <w:rsid w:val="006C6EBB"/>
    <w:rsid w:val="006C6FDD"/>
    <w:rsid w:val="006C708E"/>
    <w:rsid w:val="006C70FA"/>
    <w:rsid w:val="006C7141"/>
    <w:rsid w:val="006C71CF"/>
    <w:rsid w:val="006C72C5"/>
    <w:rsid w:val="006C74B4"/>
    <w:rsid w:val="006C756A"/>
    <w:rsid w:val="006C765F"/>
    <w:rsid w:val="006C76AC"/>
    <w:rsid w:val="006C76D1"/>
    <w:rsid w:val="006C77A1"/>
    <w:rsid w:val="006C7867"/>
    <w:rsid w:val="006C7891"/>
    <w:rsid w:val="006C78A4"/>
    <w:rsid w:val="006C78DE"/>
    <w:rsid w:val="006C7978"/>
    <w:rsid w:val="006C79CD"/>
    <w:rsid w:val="006C7A60"/>
    <w:rsid w:val="006C7ADB"/>
    <w:rsid w:val="006C7B8D"/>
    <w:rsid w:val="006C7B92"/>
    <w:rsid w:val="006C7C28"/>
    <w:rsid w:val="006C7DD7"/>
    <w:rsid w:val="006C7DE6"/>
    <w:rsid w:val="006C7EDA"/>
    <w:rsid w:val="006D000B"/>
    <w:rsid w:val="006D00EC"/>
    <w:rsid w:val="006D011A"/>
    <w:rsid w:val="006D014A"/>
    <w:rsid w:val="006D016C"/>
    <w:rsid w:val="006D039D"/>
    <w:rsid w:val="006D0664"/>
    <w:rsid w:val="006D070B"/>
    <w:rsid w:val="006D0799"/>
    <w:rsid w:val="006D07AF"/>
    <w:rsid w:val="006D08B9"/>
    <w:rsid w:val="006D0985"/>
    <w:rsid w:val="006D0A27"/>
    <w:rsid w:val="006D0A2E"/>
    <w:rsid w:val="006D0A46"/>
    <w:rsid w:val="006D0D69"/>
    <w:rsid w:val="006D0DB5"/>
    <w:rsid w:val="006D0E72"/>
    <w:rsid w:val="006D0ED6"/>
    <w:rsid w:val="006D0F90"/>
    <w:rsid w:val="006D105A"/>
    <w:rsid w:val="006D124B"/>
    <w:rsid w:val="006D128B"/>
    <w:rsid w:val="006D12CD"/>
    <w:rsid w:val="006D1348"/>
    <w:rsid w:val="006D1393"/>
    <w:rsid w:val="006D13B0"/>
    <w:rsid w:val="006D13BF"/>
    <w:rsid w:val="006D1573"/>
    <w:rsid w:val="006D17F8"/>
    <w:rsid w:val="006D1822"/>
    <w:rsid w:val="006D18D9"/>
    <w:rsid w:val="006D190F"/>
    <w:rsid w:val="006D19B2"/>
    <w:rsid w:val="006D1A7D"/>
    <w:rsid w:val="006D1B4B"/>
    <w:rsid w:val="006D1D33"/>
    <w:rsid w:val="006D1D48"/>
    <w:rsid w:val="006D1D5B"/>
    <w:rsid w:val="006D1D63"/>
    <w:rsid w:val="006D1F47"/>
    <w:rsid w:val="006D1F75"/>
    <w:rsid w:val="006D1F95"/>
    <w:rsid w:val="006D2180"/>
    <w:rsid w:val="006D21B9"/>
    <w:rsid w:val="006D2367"/>
    <w:rsid w:val="006D23BD"/>
    <w:rsid w:val="006D2409"/>
    <w:rsid w:val="006D24BB"/>
    <w:rsid w:val="006D25AF"/>
    <w:rsid w:val="006D2658"/>
    <w:rsid w:val="006D2A41"/>
    <w:rsid w:val="006D2A5E"/>
    <w:rsid w:val="006D2ABF"/>
    <w:rsid w:val="006D2AD9"/>
    <w:rsid w:val="006D2BB0"/>
    <w:rsid w:val="006D2C01"/>
    <w:rsid w:val="006D2CCA"/>
    <w:rsid w:val="006D2D19"/>
    <w:rsid w:val="006D2D2A"/>
    <w:rsid w:val="006D2DCA"/>
    <w:rsid w:val="006D2E44"/>
    <w:rsid w:val="006D2EF7"/>
    <w:rsid w:val="006D3042"/>
    <w:rsid w:val="006D30A7"/>
    <w:rsid w:val="006D316D"/>
    <w:rsid w:val="006D3286"/>
    <w:rsid w:val="006D3293"/>
    <w:rsid w:val="006D32C3"/>
    <w:rsid w:val="006D32ED"/>
    <w:rsid w:val="006D32FB"/>
    <w:rsid w:val="006D33D4"/>
    <w:rsid w:val="006D3445"/>
    <w:rsid w:val="006D3455"/>
    <w:rsid w:val="006D34DD"/>
    <w:rsid w:val="006D35B0"/>
    <w:rsid w:val="006D360D"/>
    <w:rsid w:val="006D360F"/>
    <w:rsid w:val="006D3663"/>
    <w:rsid w:val="006D3819"/>
    <w:rsid w:val="006D39AB"/>
    <w:rsid w:val="006D3A82"/>
    <w:rsid w:val="006D3C5E"/>
    <w:rsid w:val="006D3C6E"/>
    <w:rsid w:val="006D3CC6"/>
    <w:rsid w:val="006D3DA4"/>
    <w:rsid w:val="006D3E04"/>
    <w:rsid w:val="006D3E11"/>
    <w:rsid w:val="006D3F78"/>
    <w:rsid w:val="006D3FBB"/>
    <w:rsid w:val="006D3FF0"/>
    <w:rsid w:val="006D40C0"/>
    <w:rsid w:val="006D411D"/>
    <w:rsid w:val="006D4156"/>
    <w:rsid w:val="006D41C3"/>
    <w:rsid w:val="006D42DC"/>
    <w:rsid w:val="006D42E0"/>
    <w:rsid w:val="006D434C"/>
    <w:rsid w:val="006D43E4"/>
    <w:rsid w:val="006D445F"/>
    <w:rsid w:val="006D451E"/>
    <w:rsid w:val="006D4558"/>
    <w:rsid w:val="006D4622"/>
    <w:rsid w:val="006D4757"/>
    <w:rsid w:val="006D479A"/>
    <w:rsid w:val="006D484F"/>
    <w:rsid w:val="006D48D4"/>
    <w:rsid w:val="006D490B"/>
    <w:rsid w:val="006D4965"/>
    <w:rsid w:val="006D4AC2"/>
    <w:rsid w:val="006D4AF3"/>
    <w:rsid w:val="006D4AF8"/>
    <w:rsid w:val="006D4AFB"/>
    <w:rsid w:val="006D4B2B"/>
    <w:rsid w:val="006D4CD7"/>
    <w:rsid w:val="006D4D0F"/>
    <w:rsid w:val="006D4EC8"/>
    <w:rsid w:val="006D4F1E"/>
    <w:rsid w:val="006D51A9"/>
    <w:rsid w:val="006D5231"/>
    <w:rsid w:val="006D52B7"/>
    <w:rsid w:val="006D5518"/>
    <w:rsid w:val="006D55AA"/>
    <w:rsid w:val="006D560F"/>
    <w:rsid w:val="006D5657"/>
    <w:rsid w:val="006D567B"/>
    <w:rsid w:val="006D5723"/>
    <w:rsid w:val="006D57BB"/>
    <w:rsid w:val="006D584D"/>
    <w:rsid w:val="006D59E6"/>
    <w:rsid w:val="006D5A98"/>
    <w:rsid w:val="006D5AC2"/>
    <w:rsid w:val="006D5B4E"/>
    <w:rsid w:val="006D5BEF"/>
    <w:rsid w:val="006D5C95"/>
    <w:rsid w:val="006D5D33"/>
    <w:rsid w:val="006D5D34"/>
    <w:rsid w:val="006D5D49"/>
    <w:rsid w:val="006D5DD3"/>
    <w:rsid w:val="006D5FB5"/>
    <w:rsid w:val="006D60DF"/>
    <w:rsid w:val="006D60FD"/>
    <w:rsid w:val="006D6146"/>
    <w:rsid w:val="006D6149"/>
    <w:rsid w:val="006D6212"/>
    <w:rsid w:val="006D63EA"/>
    <w:rsid w:val="006D6455"/>
    <w:rsid w:val="006D6489"/>
    <w:rsid w:val="006D66E6"/>
    <w:rsid w:val="006D673B"/>
    <w:rsid w:val="006D673E"/>
    <w:rsid w:val="006D67BF"/>
    <w:rsid w:val="006D68E8"/>
    <w:rsid w:val="006D695A"/>
    <w:rsid w:val="006D69BA"/>
    <w:rsid w:val="006D69BB"/>
    <w:rsid w:val="006D6A7E"/>
    <w:rsid w:val="006D6AA7"/>
    <w:rsid w:val="006D6AAF"/>
    <w:rsid w:val="006D6ACB"/>
    <w:rsid w:val="006D6CE2"/>
    <w:rsid w:val="006D6D29"/>
    <w:rsid w:val="006D6D8C"/>
    <w:rsid w:val="006D6E4E"/>
    <w:rsid w:val="006D6E60"/>
    <w:rsid w:val="006D6E68"/>
    <w:rsid w:val="006D70AE"/>
    <w:rsid w:val="006D7193"/>
    <w:rsid w:val="006D7246"/>
    <w:rsid w:val="006D72F4"/>
    <w:rsid w:val="006D7344"/>
    <w:rsid w:val="006D7355"/>
    <w:rsid w:val="006D7371"/>
    <w:rsid w:val="006D7449"/>
    <w:rsid w:val="006D7499"/>
    <w:rsid w:val="006D75D1"/>
    <w:rsid w:val="006D76F3"/>
    <w:rsid w:val="006D785D"/>
    <w:rsid w:val="006D791D"/>
    <w:rsid w:val="006D7974"/>
    <w:rsid w:val="006D798A"/>
    <w:rsid w:val="006D7A97"/>
    <w:rsid w:val="006D7CF0"/>
    <w:rsid w:val="006D7D39"/>
    <w:rsid w:val="006D7D6B"/>
    <w:rsid w:val="006D7D90"/>
    <w:rsid w:val="006D7E8B"/>
    <w:rsid w:val="006D7ECC"/>
    <w:rsid w:val="006D7EEA"/>
    <w:rsid w:val="006D7FC1"/>
    <w:rsid w:val="006D7FFD"/>
    <w:rsid w:val="006E0095"/>
    <w:rsid w:val="006E015F"/>
    <w:rsid w:val="006E0194"/>
    <w:rsid w:val="006E0310"/>
    <w:rsid w:val="006E0462"/>
    <w:rsid w:val="006E050D"/>
    <w:rsid w:val="006E0804"/>
    <w:rsid w:val="006E08B5"/>
    <w:rsid w:val="006E0C19"/>
    <w:rsid w:val="006E0D42"/>
    <w:rsid w:val="006E0E24"/>
    <w:rsid w:val="006E0FBC"/>
    <w:rsid w:val="006E0FD1"/>
    <w:rsid w:val="006E0FD8"/>
    <w:rsid w:val="006E113A"/>
    <w:rsid w:val="006E11BB"/>
    <w:rsid w:val="006E1411"/>
    <w:rsid w:val="006E1425"/>
    <w:rsid w:val="006E1482"/>
    <w:rsid w:val="006E1523"/>
    <w:rsid w:val="006E15E3"/>
    <w:rsid w:val="006E15FB"/>
    <w:rsid w:val="006E166F"/>
    <w:rsid w:val="006E171A"/>
    <w:rsid w:val="006E18AC"/>
    <w:rsid w:val="006E19D5"/>
    <w:rsid w:val="006E1AF7"/>
    <w:rsid w:val="006E1C94"/>
    <w:rsid w:val="006E1CF5"/>
    <w:rsid w:val="006E1D0D"/>
    <w:rsid w:val="006E1D6F"/>
    <w:rsid w:val="006E1D9F"/>
    <w:rsid w:val="006E1DD3"/>
    <w:rsid w:val="006E1DDB"/>
    <w:rsid w:val="006E1DDF"/>
    <w:rsid w:val="006E1E0B"/>
    <w:rsid w:val="006E1F07"/>
    <w:rsid w:val="006E1FE8"/>
    <w:rsid w:val="006E2055"/>
    <w:rsid w:val="006E20A5"/>
    <w:rsid w:val="006E20B8"/>
    <w:rsid w:val="006E20C1"/>
    <w:rsid w:val="006E20FD"/>
    <w:rsid w:val="006E212F"/>
    <w:rsid w:val="006E215A"/>
    <w:rsid w:val="006E21F1"/>
    <w:rsid w:val="006E22B6"/>
    <w:rsid w:val="006E2373"/>
    <w:rsid w:val="006E2414"/>
    <w:rsid w:val="006E24B2"/>
    <w:rsid w:val="006E2512"/>
    <w:rsid w:val="006E25C7"/>
    <w:rsid w:val="006E26E2"/>
    <w:rsid w:val="006E2712"/>
    <w:rsid w:val="006E29A4"/>
    <w:rsid w:val="006E2ACE"/>
    <w:rsid w:val="006E2B19"/>
    <w:rsid w:val="006E2BC8"/>
    <w:rsid w:val="006E2C02"/>
    <w:rsid w:val="006E2D26"/>
    <w:rsid w:val="006E2E13"/>
    <w:rsid w:val="006E2E47"/>
    <w:rsid w:val="006E2F07"/>
    <w:rsid w:val="006E2F7A"/>
    <w:rsid w:val="006E302D"/>
    <w:rsid w:val="006E30C2"/>
    <w:rsid w:val="006E311E"/>
    <w:rsid w:val="006E3174"/>
    <w:rsid w:val="006E3207"/>
    <w:rsid w:val="006E3213"/>
    <w:rsid w:val="006E328E"/>
    <w:rsid w:val="006E3355"/>
    <w:rsid w:val="006E336E"/>
    <w:rsid w:val="006E33FF"/>
    <w:rsid w:val="006E34A5"/>
    <w:rsid w:val="006E34FE"/>
    <w:rsid w:val="006E3639"/>
    <w:rsid w:val="006E37D9"/>
    <w:rsid w:val="006E3844"/>
    <w:rsid w:val="006E38E1"/>
    <w:rsid w:val="006E38E7"/>
    <w:rsid w:val="006E39F8"/>
    <w:rsid w:val="006E3B48"/>
    <w:rsid w:val="006E3D30"/>
    <w:rsid w:val="006E3D77"/>
    <w:rsid w:val="006E3E28"/>
    <w:rsid w:val="006E3E3B"/>
    <w:rsid w:val="006E3EDE"/>
    <w:rsid w:val="006E3F2F"/>
    <w:rsid w:val="006E4079"/>
    <w:rsid w:val="006E40D2"/>
    <w:rsid w:val="006E410A"/>
    <w:rsid w:val="006E4225"/>
    <w:rsid w:val="006E426D"/>
    <w:rsid w:val="006E42FA"/>
    <w:rsid w:val="006E4332"/>
    <w:rsid w:val="006E4421"/>
    <w:rsid w:val="006E4478"/>
    <w:rsid w:val="006E4505"/>
    <w:rsid w:val="006E4612"/>
    <w:rsid w:val="006E47E8"/>
    <w:rsid w:val="006E4A7E"/>
    <w:rsid w:val="006E4A81"/>
    <w:rsid w:val="006E4AA4"/>
    <w:rsid w:val="006E4ACE"/>
    <w:rsid w:val="006E4B01"/>
    <w:rsid w:val="006E4B21"/>
    <w:rsid w:val="006E4B22"/>
    <w:rsid w:val="006E4B3C"/>
    <w:rsid w:val="006E4B9C"/>
    <w:rsid w:val="006E4D99"/>
    <w:rsid w:val="006E4E40"/>
    <w:rsid w:val="006E4E5C"/>
    <w:rsid w:val="006E4EEF"/>
    <w:rsid w:val="006E4F3D"/>
    <w:rsid w:val="006E4FD4"/>
    <w:rsid w:val="006E4FE1"/>
    <w:rsid w:val="006E5342"/>
    <w:rsid w:val="006E5502"/>
    <w:rsid w:val="006E5510"/>
    <w:rsid w:val="006E565C"/>
    <w:rsid w:val="006E56A5"/>
    <w:rsid w:val="006E56DD"/>
    <w:rsid w:val="006E57C5"/>
    <w:rsid w:val="006E580B"/>
    <w:rsid w:val="006E5854"/>
    <w:rsid w:val="006E585D"/>
    <w:rsid w:val="006E59DB"/>
    <w:rsid w:val="006E5A09"/>
    <w:rsid w:val="006E5A4F"/>
    <w:rsid w:val="006E5A83"/>
    <w:rsid w:val="006E5AD3"/>
    <w:rsid w:val="006E5B17"/>
    <w:rsid w:val="006E5C9B"/>
    <w:rsid w:val="006E5D64"/>
    <w:rsid w:val="006E5E92"/>
    <w:rsid w:val="006E5FA1"/>
    <w:rsid w:val="006E6009"/>
    <w:rsid w:val="006E6050"/>
    <w:rsid w:val="006E60B1"/>
    <w:rsid w:val="006E60CE"/>
    <w:rsid w:val="006E60D2"/>
    <w:rsid w:val="006E6116"/>
    <w:rsid w:val="006E6121"/>
    <w:rsid w:val="006E612C"/>
    <w:rsid w:val="006E61C5"/>
    <w:rsid w:val="006E61C6"/>
    <w:rsid w:val="006E61E6"/>
    <w:rsid w:val="006E61F4"/>
    <w:rsid w:val="006E62C1"/>
    <w:rsid w:val="006E62CF"/>
    <w:rsid w:val="006E62EC"/>
    <w:rsid w:val="006E6363"/>
    <w:rsid w:val="006E6404"/>
    <w:rsid w:val="006E6446"/>
    <w:rsid w:val="006E669D"/>
    <w:rsid w:val="006E6846"/>
    <w:rsid w:val="006E6903"/>
    <w:rsid w:val="006E6998"/>
    <w:rsid w:val="006E6A90"/>
    <w:rsid w:val="006E6AE6"/>
    <w:rsid w:val="006E6AFE"/>
    <w:rsid w:val="006E6B18"/>
    <w:rsid w:val="006E6B39"/>
    <w:rsid w:val="006E6B85"/>
    <w:rsid w:val="006E6BBB"/>
    <w:rsid w:val="006E6CCC"/>
    <w:rsid w:val="006E6D30"/>
    <w:rsid w:val="006E6DB5"/>
    <w:rsid w:val="006E6E28"/>
    <w:rsid w:val="006E6E59"/>
    <w:rsid w:val="006E6E6B"/>
    <w:rsid w:val="006E700D"/>
    <w:rsid w:val="006E708C"/>
    <w:rsid w:val="006E70AB"/>
    <w:rsid w:val="006E7157"/>
    <w:rsid w:val="006E71AB"/>
    <w:rsid w:val="006E71B3"/>
    <w:rsid w:val="006E71C2"/>
    <w:rsid w:val="006E7212"/>
    <w:rsid w:val="006E7292"/>
    <w:rsid w:val="006E72B6"/>
    <w:rsid w:val="006E7347"/>
    <w:rsid w:val="006E737B"/>
    <w:rsid w:val="006E73B0"/>
    <w:rsid w:val="006E73B5"/>
    <w:rsid w:val="006E7480"/>
    <w:rsid w:val="006E74BB"/>
    <w:rsid w:val="006E74DD"/>
    <w:rsid w:val="006E7545"/>
    <w:rsid w:val="006E763E"/>
    <w:rsid w:val="006E765C"/>
    <w:rsid w:val="006E77A0"/>
    <w:rsid w:val="006E781A"/>
    <w:rsid w:val="006E791D"/>
    <w:rsid w:val="006E7975"/>
    <w:rsid w:val="006E79C2"/>
    <w:rsid w:val="006E79E0"/>
    <w:rsid w:val="006E79E3"/>
    <w:rsid w:val="006E7B15"/>
    <w:rsid w:val="006E7B62"/>
    <w:rsid w:val="006E7D2F"/>
    <w:rsid w:val="006E7D93"/>
    <w:rsid w:val="006E7E42"/>
    <w:rsid w:val="006E7FD3"/>
    <w:rsid w:val="006F004A"/>
    <w:rsid w:val="006F00CE"/>
    <w:rsid w:val="006F0112"/>
    <w:rsid w:val="006F017D"/>
    <w:rsid w:val="006F0259"/>
    <w:rsid w:val="006F0282"/>
    <w:rsid w:val="006F028A"/>
    <w:rsid w:val="006F0292"/>
    <w:rsid w:val="006F0322"/>
    <w:rsid w:val="006F038A"/>
    <w:rsid w:val="006F0497"/>
    <w:rsid w:val="006F0573"/>
    <w:rsid w:val="006F0578"/>
    <w:rsid w:val="006F05D8"/>
    <w:rsid w:val="006F0686"/>
    <w:rsid w:val="006F06A9"/>
    <w:rsid w:val="006F06CD"/>
    <w:rsid w:val="006F072C"/>
    <w:rsid w:val="006F0862"/>
    <w:rsid w:val="006F0B28"/>
    <w:rsid w:val="006F0BA4"/>
    <w:rsid w:val="006F0BC6"/>
    <w:rsid w:val="006F0CC4"/>
    <w:rsid w:val="006F0DAF"/>
    <w:rsid w:val="006F0DEB"/>
    <w:rsid w:val="006F0DFA"/>
    <w:rsid w:val="006F0ED9"/>
    <w:rsid w:val="006F0F82"/>
    <w:rsid w:val="006F0FE0"/>
    <w:rsid w:val="006F10B3"/>
    <w:rsid w:val="006F1135"/>
    <w:rsid w:val="006F11AE"/>
    <w:rsid w:val="006F11B7"/>
    <w:rsid w:val="006F1249"/>
    <w:rsid w:val="006F12FC"/>
    <w:rsid w:val="006F14A6"/>
    <w:rsid w:val="006F14DD"/>
    <w:rsid w:val="006F1532"/>
    <w:rsid w:val="006F154D"/>
    <w:rsid w:val="006F15EB"/>
    <w:rsid w:val="006F1620"/>
    <w:rsid w:val="006F1630"/>
    <w:rsid w:val="006F169D"/>
    <w:rsid w:val="006F190B"/>
    <w:rsid w:val="006F19B9"/>
    <w:rsid w:val="006F1A31"/>
    <w:rsid w:val="006F1A5D"/>
    <w:rsid w:val="006F1B7D"/>
    <w:rsid w:val="006F1BCA"/>
    <w:rsid w:val="006F1BCC"/>
    <w:rsid w:val="006F1C06"/>
    <w:rsid w:val="006F1C0E"/>
    <w:rsid w:val="006F1CF2"/>
    <w:rsid w:val="006F1E6B"/>
    <w:rsid w:val="006F1EB2"/>
    <w:rsid w:val="006F1EC4"/>
    <w:rsid w:val="006F1EE4"/>
    <w:rsid w:val="006F1F49"/>
    <w:rsid w:val="006F2006"/>
    <w:rsid w:val="006F2107"/>
    <w:rsid w:val="006F2130"/>
    <w:rsid w:val="006F2196"/>
    <w:rsid w:val="006F21F4"/>
    <w:rsid w:val="006F222B"/>
    <w:rsid w:val="006F22EA"/>
    <w:rsid w:val="006F234C"/>
    <w:rsid w:val="006F2362"/>
    <w:rsid w:val="006F246E"/>
    <w:rsid w:val="006F24C3"/>
    <w:rsid w:val="006F2501"/>
    <w:rsid w:val="006F259D"/>
    <w:rsid w:val="006F25DD"/>
    <w:rsid w:val="006F25F6"/>
    <w:rsid w:val="006F271B"/>
    <w:rsid w:val="006F2733"/>
    <w:rsid w:val="006F277E"/>
    <w:rsid w:val="006F27AA"/>
    <w:rsid w:val="006F284A"/>
    <w:rsid w:val="006F2872"/>
    <w:rsid w:val="006F29C3"/>
    <w:rsid w:val="006F2A03"/>
    <w:rsid w:val="006F2AB3"/>
    <w:rsid w:val="006F2BB9"/>
    <w:rsid w:val="006F2C1C"/>
    <w:rsid w:val="006F2CAD"/>
    <w:rsid w:val="006F2DB0"/>
    <w:rsid w:val="006F2E38"/>
    <w:rsid w:val="006F2F0F"/>
    <w:rsid w:val="006F2F10"/>
    <w:rsid w:val="006F2FC8"/>
    <w:rsid w:val="006F3093"/>
    <w:rsid w:val="006F3191"/>
    <w:rsid w:val="006F3194"/>
    <w:rsid w:val="006F31D7"/>
    <w:rsid w:val="006F3239"/>
    <w:rsid w:val="006F3272"/>
    <w:rsid w:val="006F32D2"/>
    <w:rsid w:val="006F3306"/>
    <w:rsid w:val="006F3404"/>
    <w:rsid w:val="006F3816"/>
    <w:rsid w:val="006F38BE"/>
    <w:rsid w:val="006F38BF"/>
    <w:rsid w:val="006F3980"/>
    <w:rsid w:val="006F3A31"/>
    <w:rsid w:val="006F3AE4"/>
    <w:rsid w:val="006F3B21"/>
    <w:rsid w:val="006F3B7B"/>
    <w:rsid w:val="006F3C59"/>
    <w:rsid w:val="006F3C73"/>
    <w:rsid w:val="006F3E2F"/>
    <w:rsid w:val="006F3FE2"/>
    <w:rsid w:val="006F404B"/>
    <w:rsid w:val="006F41B8"/>
    <w:rsid w:val="006F4233"/>
    <w:rsid w:val="006F4652"/>
    <w:rsid w:val="006F4882"/>
    <w:rsid w:val="006F4886"/>
    <w:rsid w:val="006F49B2"/>
    <w:rsid w:val="006F49D5"/>
    <w:rsid w:val="006F4D3A"/>
    <w:rsid w:val="006F4DA5"/>
    <w:rsid w:val="006F4DAF"/>
    <w:rsid w:val="006F4DB5"/>
    <w:rsid w:val="006F4DCA"/>
    <w:rsid w:val="006F4DE3"/>
    <w:rsid w:val="006F4E35"/>
    <w:rsid w:val="006F509D"/>
    <w:rsid w:val="006F5227"/>
    <w:rsid w:val="006F5339"/>
    <w:rsid w:val="006F5362"/>
    <w:rsid w:val="006F541E"/>
    <w:rsid w:val="006F54E6"/>
    <w:rsid w:val="006F5541"/>
    <w:rsid w:val="006F5565"/>
    <w:rsid w:val="006F564D"/>
    <w:rsid w:val="006F591C"/>
    <w:rsid w:val="006F593C"/>
    <w:rsid w:val="006F5971"/>
    <w:rsid w:val="006F5AC9"/>
    <w:rsid w:val="006F5AF7"/>
    <w:rsid w:val="006F5BA2"/>
    <w:rsid w:val="006F5C4D"/>
    <w:rsid w:val="006F5CF5"/>
    <w:rsid w:val="006F5CF9"/>
    <w:rsid w:val="006F5D3A"/>
    <w:rsid w:val="006F5D5F"/>
    <w:rsid w:val="006F5D65"/>
    <w:rsid w:val="006F5E1D"/>
    <w:rsid w:val="006F5E32"/>
    <w:rsid w:val="006F5FCF"/>
    <w:rsid w:val="006F60D7"/>
    <w:rsid w:val="006F610D"/>
    <w:rsid w:val="006F634C"/>
    <w:rsid w:val="006F63F5"/>
    <w:rsid w:val="006F647B"/>
    <w:rsid w:val="006F6489"/>
    <w:rsid w:val="006F64CC"/>
    <w:rsid w:val="006F65D5"/>
    <w:rsid w:val="006F65E1"/>
    <w:rsid w:val="006F666B"/>
    <w:rsid w:val="006F66B2"/>
    <w:rsid w:val="006F6711"/>
    <w:rsid w:val="006F6752"/>
    <w:rsid w:val="006F681F"/>
    <w:rsid w:val="006F68BB"/>
    <w:rsid w:val="006F68D9"/>
    <w:rsid w:val="006F69AF"/>
    <w:rsid w:val="006F6BD7"/>
    <w:rsid w:val="006F6BFF"/>
    <w:rsid w:val="006F6C19"/>
    <w:rsid w:val="006F6D63"/>
    <w:rsid w:val="006F6D87"/>
    <w:rsid w:val="006F6DA9"/>
    <w:rsid w:val="006F6E15"/>
    <w:rsid w:val="006F6F5B"/>
    <w:rsid w:val="006F6F98"/>
    <w:rsid w:val="006F7310"/>
    <w:rsid w:val="006F73A0"/>
    <w:rsid w:val="006F742A"/>
    <w:rsid w:val="006F74D5"/>
    <w:rsid w:val="006F74D7"/>
    <w:rsid w:val="006F7562"/>
    <w:rsid w:val="006F761C"/>
    <w:rsid w:val="006F792D"/>
    <w:rsid w:val="006F79D2"/>
    <w:rsid w:val="006F7AC4"/>
    <w:rsid w:val="006F7B12"/>
    <w:rsid w:val="006F7C27"/>
    <w:rsid w:val="006F7C8E"/>
    <w:rsid w:val="006F7D2F"/>
    <w:rsid w:val="006F7D68"/>
    <w:rsid w:val="006F7E1A"/>
    <w:rsid w:val="006F7FFA"/>
    <w:rsid w:val="00700129"/>
    <w:rsid w:val="00700271"/>
    <w:rsid w:val="00700274"/>
    <w:rsid w:val="007002A7"/>
    <w:rsid w:val="007002AC"/>
    <w:rsid w:val="00700440"/>
    <w:rsid w:val="007004D1"/>
    <w:rsid w:val="00700724"/>
    <w:rsid w:val="0070079A"/>
    <w:rsid w:val="007007B8"/>
    <w:rsid w:val="007007CC"/>
    <w:rsid w:val="00700884"/>
    <w:rsid w:val="0070093C"/>
    <w:rsid w:val="0070096D"/>
    <w:rsid w:val="0070097E"/>
    <w:rsid w:val="00700987"/>
    <w:rsid w:val="00700A12"/>
    <w:rsid w:val="00700C3C"/>
    <w:rsid w:val="00700C52"/>
    <w:rsid w:val="00700DA0"/>
    <w:rsid w:val="00700E19"/>
    <w:rsid w:val="00700E7E"/>
    <w:rsid w:val="00700EA2"/>
    <w:rsid w:val="00701342"/>
    <w:rsid w:val="007014F1"/>
    <w:rsid w:val="007014FB"/>
    <w:rsid w:val="00701542"/>
    <w:rsid w:val="0070154F"/>
    <w:rsid w:val="007015B9"/>
    <w:rsid w:val="00701669"/>
    <w:rsid w:val="00701787"/>
    <w:rsid w:val="00701797"/>
    <w:rsid w:val="007017C3"/>
    <w:rsid w:val="007017FC"/>
    <w:rsid w:val="00701825"/>
    <w:rsid w:val="00701845"/>
    <w:rsid w:val="007019E7"/>
    <w:rsid w:val="00701A3B"/>
    <w:rsid w:val="00701AE2"/>
    <w:rsid w:val="00701B33"/>
    <w:rsid w:val="00701B36"/>
    <w:rsid w:val="00701C36"/>
    <w:rsid w:val="00701C6C"/>
    <w:rsid w:val="00701CE8"/>
    <w:rsid w:val="00701DB1"/>
    <w:rsid w:val="00701F77"/>
    <w:rsid w:val="00702025"/>
    <w:rsid w:val="007020C7"/>
    <w:rsid w:val="007020FE"/>
    <w:rsid w:val="0070214D"/>
    <w:rsid w:val="00702261"/>
    <w:rsid w:val="007022AE"/>
    <w:rsid w:val="007022FE"/>
    <w:rsid w:val="00702374"/>
    <w:rsid w:val="007023C7"/>
    <w:rsid w:val="0070249B"/>
    <w:rsid w:val="007024E0"/>
    <w:rsid w:val="00702776"/>
    <w:rsid w:val="0070277D"/>
    <w:rsid w:val="0070282D"/>
    <w:rsid w:val="007028E2"/>
    <w:rsid w:val="0070297C"/>
    <w:rsid w:val="00702A17"/>
    <w:rsid w:val="00702A8C"/>
    <w:rsid w:val="00702B13"/>
    <w:rsid w:val="00702BC2"/>
    <w:rsid w:val="00702C1B"/>
    <w:rsid w:val="00702D2E"/>
    <w:rsid w:val="00702DE6"/>
    <w:rsid w:val="00702E9D"/>
    <w:rsid w:val="00702F59"/>
    <w:rsid w:val="00702F7D"/>
    <w:rsid w:val="007031C1"/>
    <w:rsid w:val="00703341"/>
    <w:rsid w:val="007033B4"/>
    <w:rsid w:val="00703411"/>
    <w:rsid w:val="0070357F"/>
    <w:rsid w:val="007035AE"/>
    <w:rsid w:val="007036BA"/>
    <w:rsid w:val="00703803"/>
    <w:rsid w:val="0070385A"/>
    <w:rsid w:val="0070393A"/>
    <w:rsid w:val="00703A17"/>
    <w:rsid w:val="00703ADC"/>
    <w:rsid w:val="00703BB2"/>
    <w:rsid w:val="00703BDE"/>
    <w:rsid w:val="00703CAD"/>
    <w:rsid w:val="00703CDB"/>
    <w:rsid w:val="00703D8D"/>
    <w:rsid w:val="00703F5F"/>
    <w:rsid w:val="00703F90"/>
    <w:rsid w:val="00704031"/>
    <w:rsid w:val="00704045"/>
    <w:rsid w:val="00704178"/>
    <w:rsid w:val="00704184"/>
    <w:rsid w:val="00704277"/>
    <w:rsid w:val="00704381"/>
    <w:rsid w:val="007043EC"/>
    <w:rsid w:val="0070441B"/>
    <w:rsid w:val="007044F4"/>
    <w:rsid w:val="00704557"/>
    <w:rsid w:val="0070465F"/>
    <w:rsid w:val="007046EF"/>
    <w:rsid w:val="00704707"/>
    <w:rsid w:val="007047AD"/>
    <w:rsid w:val="007047BA"/>
    <w:rsid w:val="00704820"/>
    <w:rsid w:val="007048E4"/>
    <w:rsid w:val="00704B62"/>
    <w:rsid w:val="00704B6C"/>
    <w:rsid w:val="00704BBB"/>
    <w:rsid w:val="00704BFD"/>
    <w:rsid w:val="00704C2D"/>
    <w:rsid w:val="00704CC3"/>
    <w:rsid w:val="00704CF1"/>
    <w:rsid w:val="00704D8B"/>
    <w:rsid w:val="00704DA2"/>
    <w:rsid w:val="00704E59"/>
    <w:rsid w:val="00704E9A"/>
    <w:rsid w:val="00705018"/>
    <w:rsid w:val="007051AB"/>
    <w:rsid w:val="007051D4"/>
    <w:rsid w:val="0070521B"/>
    <w:rsid w:val="00705240"/>
    <w:rsid w:val="007053B0"/>
    <w:rsid w:val="007053EB"/>
    <w:rsid w:val="0070540B"/>
    <w:rsid w:val="00705477"/>
    <w:rsid w:val="0070558F"/>
    <w:rsid w:val="00705673"/>
    <w:rsid w:val="00705767"/>
    <w:rsid w:val="0070586E"/>
    <w:rsid w:val="0070594E"/>
    <w:rsid w:val="007059B0"/>
    <w:rsid w:val="00705A1E"/>
    <w:rsid w:val="00705A58"/>
    <w:rsid w:val="00705AA7"/>
    <w:rsid w:val="00705AD6"/>
    <w:rsid w:val="00705B1A"/>
    <w:rsid w:val="00705B1B"/>
    <w:rsid w:val="00705BBD"/>
    <w:rsid w:val="00705D03"/>
    <w:rsid w:val="00705DB7"/>
    <w:rsid w:val="00705EA3"/>
    <w:rsid w:val="00705F40"/>
    <w:rsid w:val="00705F68"/>
    <w:rsid w:val="00705FC4"/>
    <w:rsid w:val="0070604B"/>
    <w:rsid w:val="007060D5"/>
    <w:rsid w:val="007060E1"/>
    <w:rsid w:val="007062E2"/>
    <w:rsid w:val="00706313"/>
    <w:rsid w:val="0070637A"/>
    <w:rsid w:val="00706394"/>
    <w:rsid w:val="007063E7"/>
    <w:rsid w:val="00706410"/>
    <w:rsid w:val="007065A1"/>
    <w:rsid w:val="0070682F"/>
    <w:rsid w:val="00706AE7"/>
    <w:rsid w:val="00706B2C"/>
    <w:rsid w:val="00706C76"/>
    <w:rsid w:val="00706D72"/>
    <w:rsid w:val="00706E42"/>
    <w:rsid w:val="00706F62"/>
    <w:rsid w:val="00706FC5"/>
    <w:rsid w:val="00707056"/>
    <w:rsid w:val="007071FA"/>
    <w:rsid w:val="00707270"/>
    <w:rsid w:val="0070732C"/>
    <w:rsid w:val="00707333"/>
    <w:rsid w:val="0070759F"/>
    <w:rsid w:val="0070760A"/>
    <w:rsid w:val="007076FD"/>
    <w:rsid w:val="00707711"/>
    <w:rsid w:val="007077E6"/>
    <w:rsid w:val="00707888"/>
    <w:rsid w:val="007078C3"/>
    <w:rsid w:val="007079F4"/>
    <w:rsid w:val="00707A4F"/>
    <w:rsid w:val="00707A60"/>
    <w:rsid w:val="00707A97"/>
    <w:rsid w:val="00707B3E"/>
    <w:rsid w:val="00707C06"/>
    <w:rsid w:val="00707DA2"/>
    <w:rsid w:val="00707EBA"/>
    <w:rsid w:val="00707EFE"/>
    <w:rsid w:val="0071002E"/>
    <w:rsid w:val="00710075"/>
    <w:rsid w:val="007100E6"/>
    <w:rsid w:val="007101C5"/>
    <w:rsid w:val="00710201"/>
    <w:rsid w:val="0071023C"/>
    <w:rsid w:val="00710249"/>
    <w:rsid w:val="00710286"/>
    <w:rsid w:val="007102E2"/>
    <w:rsid w:val="007103C8"/>
    <w:rsid w:val="00710423"/>
    <w:rsid w:val="0071054F"/>
    <w:rsid w:val="0071055D"/>
    <w:rsid w:val="0071061C"/>
    <w:rsid w:val="00710672"/>
    <w:rsid w:val="007106CB"/>
    <w:rsid w:val="007106FA"/>
    <w:rsid w:val="00710708"/>
    <w:rsid w:val="00710729"/>
    <w:rsid w:val="00710777"/>
    <w:rsid w:val="00710814"/>
    <w:rsid w:val="007109F4"/>
    <w:rsid w:val="00710AB5"/>
    <w:rsid w:val="00710B4F"/>
    <w:rsid w:val="00710B6E"/>
    <w:rsid w:val="00710C21"/>
    <w:rsid w:val="00710D62"/>
    <w:rsid w:val="00710D7F"/>
    <w:rsid w:val="00710D84"/>
    <w:rsid w:val="00710D8F"/>
    <w:rsid w:val="00710DFE"/>
    <w:rsid w:val="00710E56"/>
    <w:rsid w:val="00710ED6"/>
    <w:rsid w:val="00710EF7"/>
    <w:rsid w:val="00710F29"/>
    <w:rsid w:val="00710F44"/>
    <w:rsid w:val="00710FFF"/>
    <w:rsid w:val="00711082"/>
    <w:rsid w:val="00711176"/>
    <w:rsid w:val="00711225"/>
    <w:rsid w:val="0071136F"/>
    <w:rsid w:val="007113AC"/>
    <w:rsid w:val="007113B5"/>
    <w:rsid w:val="00711464"/>
    <w:rsid w:val="007114FA"/>
    <w:rsid w:val="00711547"/>
    <w:rsid w:val="0071158C"/>
    <w:rsid w:val="007115E3"/>
    <w:rsid w:val="007116B7"/>
    <w:rsid w:val="0071183A"/>
    <w:rsid w:val="0071188C"/>
    <w:rsid w:val="007118D0"/>
    <w:rsid w:val="0071191A"/>
    <w:rsid w:val="007119CF"/>
    <w:rsid w:val="00711A1E"/>
    <w:rsid w:val="00711A9F"/>
    <w:rsid w:val="00711B0D"/>
    <w:rsid w:val="00711CD1"/>
    <w:rsid w:val="00711CE4"/>
    <w:rsid w:val="00711CF9"/>
    <w:rsid w:val="00711D40"/>
    <w:rsid w:val="00711D82"/>
    <w:rsid w:val="00711D93"/>
    <w:rsid w:val="00711E11"/>
    <w:rsid w:val="00711E27"/>
    <w:rsid w:val="00711E80"/>
    <w:rsid w:val="00711FBB"/>
    <w:rsid w:val="0071203A"/>
    <w:rsid w:val="00712161"/>
    <w:rsid w:val="007121CF"/>
    <w:rsid w:val="00712200"/>
    <w:rsid w:val="00712270"/>
    <w:rsid w:val="007122BD"/>
    <w:rsid w:val="007122E2"/>
    <w:rsid w:val="007124A5"/>
    <w:rsid w:val="00712541"/>
    <w:rsid w:val="00712656"/>
    <w:rsid w:val="007127AC"/>
    <w:rsid w:val="0071284B"/>
    <w:rsid w:val="007128E2"/>
    <w:rsid w:val="00712BAD"/>
    <w:rsid w:val="00712D03"/>
    <w:rsid w:val="00712D56"/>
    <w:rsid w:val="00712EE8"/>
    <w:rsid w:val="00713016"/>
    <w:rsid w:val="00713158"/>
    <w:rsid w:val="00713507"/>
    <w:rsid w:val="007135C0"/>
    <w:rsid w:val="00713707"/>
    <w:rsid w:val="00713761"/>
    <w:rsid w:val="007138E4"/>
    <w:rsid w:val="00713964"/>
    <w:rsid w:val="00713995"/>
    <w:rsid w:val="00713AAD"/>
    <w:rsid w:val="00713AD1"/>
    <w:rsid w:val="00713C07"/>
    <w:rsid w:val="00713C4C"/>
    <w:rsid w:val="00713E9F"/>
    <w:rsid w:val="00713ED2"/>
    <w:rsid w:val="00713EF7"/>
    <w:rsid w:val="00713F10"/>
    <w:rsid w:val="00713FF3"/>
    <w:rsid w:val="00714016"/>
    <w:rsid w:val="00714097"/>
    <w:rsid w:val="00714123"/>
    <w:rsid w:val="00714444"/>
    <w:rsid w:val="00714465"/>
    <w:rsid w:val="00714479"/>
    <w:rsid w:val="0071451A"/>
    <w:rsid w:val="00714521"/>
    <w:rsid w:val="007145BD"/>
    <w:rsid w:val="007146FF"/>
    <w:rsid w:val="00714793"/>
    <w:rsid w:val="007148D5"/>
    <w:rsid w:val="00714B45"/>
    <w:rsid w:val="00714B47"/>
    <w:rsid w:val="00714BA0"/>
    <w:rsid w:val="00714BCC"/>
    <w:rsid w:val="00714D66"/>
    <w:rsid w:val="00714DAE"/>
    <w:rsid w:val="00714E9D"/>
    <w:rsid w:val="00714EA0"/>
    <w:rsid w:val="00715002"/>
    <w:rsid w:val="00715019"/>
    <w:rsid w:val="007150EE"/>
    <w:rsid w:val="0071511A"/>
    <w:rsid w:val="0071517A"/>
    <w:rsid w:val="00715219"/>
    <w:rsid w:val="0071542A"/>
    <w:rsid w:val="0071542E"/>
    <w:rsid w:val="00715441"/>
    <w:rsid w:val="00715555"/>
    <w:rsid w:val="0071556D"/>
    <w:rsid w:val="00715575"/>
    <w:rsid w:val="007155C4"/>
    <w:rsid w:val="0071562D"/>
    <w:rsid w:val="0071565E"/>
    <w:rsid w:val="007157DD"/>
    <w:rsid w:val="007158AB"/>
    <w:rsid w:val="00715973"/>
    <w:rsid w:val="0071597F"/>
    <w:rsid w:val="007159BE"/>
    <w:rsid w:val="007159E7"/>
    <w:rsid w:val="00715ACA"/>
    <w:rsid w:val="00715AD4"/>
    <w:rsid w:val="00715AE7"/>
    <w:rsid w:val="00715AF7"/>
    <w:rsid w:val="00715C04"/>
    <w:rsid w:val="00715C2E"/>
    <w:rsid w:val="00715C66"/>
    <w:rsid w:val="00715E27"/>
    <w:rsid w:val="00715E86"/>
    <w:rsid w:val="00715EB1"/>
    <w:rsid w:val="00715FE3"/>
    <w:rsid w:val="007160A5"/>
    <w:rsid w:val="007160DB"/>
    <w:rsid w:val="00716127"/>
    <w:rsid w:val="00716215"/>
    <w:rsid w:val="00716374"/>
    <w:rsid w:val="00716470"/>
    <w:rsid w:val="007164C0"/>
    <w:rsid w:val="00716506"/>
    <w:rsid w:val="0071678F"/>
    <w:rsid w:val="007167E7"/>
    <w:rsid w:val="00716846"/>
    <w:rsid w:val="00716884"/>
    <w:rsid w:val="00716924"/>
    <w:rsid w:val="007169B9"/>
    <w:rsid w:val="00716A13"/>
    <w:rsid w:val="00716A14"/>
    <w:rsid w:val="00716A59"/>
    <w:rsid w:val="00716A7C"/>
    <w:rsid w:val="00716AC9"/>
    <w:rsid w:val="00716ADD"/>
    <w:rsid w:val="00716BAC"/>
    <w:rsid w:val="00716BF9"/>
    <w:rsid w:val="00716CEE"/>
    <w:rsid w:val="00716D4D"/>
    <w:rsid w:val="00716D57"/>
    <w:rsid w:val="00716D9E"/>
    <w:rsid w:val="00716EA9"/>
    <w:rsid w:val="00716EE3"/>
    <w:rsid w:val="00716F55"/>
    <w:rsid w:val="00716FA1"/>
    <w:rsid w:val="007171D5"/>
    <w:rsid w:val="007172CD"/>
    <w:rsid w:val="0071736B"/>
    <w:rsid w:val="00717370"/>
    <w:rsid w:val="007173E7"/>
    <w:rsid w:val="00717491"/>
    <w:rsid w:val="007175B5"/>
    <w:rsid w:val="00717622"/>
    <w:rsid w:val="007176E5"/>
    <w:rsid w:val="00717719"/>
    <w:rsid w:val="0071775A"/>
    <w:rsid w:val="0071778F"/>
    <w:rsid w:val="007178FB"/>
    <w:rsid w:val="0071792F"/>
    <w:rsid w:val="00717A94"/>
    <w:rsid w:val="00717AB6"/>
    <w:rsid w:val="00717AE8"/>
    <w:rsid w:val="00717AF6"/>
    <w:rsid w:val="00717C01"/>
    <w:rsid w:val="00717C20"/>
    <w:rsid w:val="00717C77"/>
    <w:rsid w:val="00717CEC"/>
    <w:rsid w:val="00717E06"/>
    <w:rsid w:val="00717E35"/>
    <w:rsid w:val="00717F19"/>
    <w:rsid w:val="0072007F"/>
    <w:rsid w:val="007201AD"/>
    <w:rsid w:val="007204CB"/>
    <w:rsid w:val="00720518"/>
    <w:rsid w:val="0072059A"/>
    <w:rsid w:val="00720600"/>
    <w:rsid w:val="00720642"/>
    <w:rsid w:val="00720658"/>
    <w:rsid w:val="007206E3"/>
    <w:rsid w:val="0072071E"/>
    <w:rsid w:val="0072077B"/>
    <w:rsid w:val="00720915"/>
    <w:rsid w:val="00720A1F"/>
    <w:rsid w:val="00720A3B"/>
    <w:rsid w:val="00720A63"/>
    <w:rsid w:val="00720A70"/>
    <w:rsid w:val="00720AD5"/>
    <w:rsid w:val="00720B9E"/>
    <w:rsid w:val="00720C2D"/>
    <w:rsid w:val="00720C5E"/>
    <w:rsid w:val="00720CA8"/>
    <w:rsid w:val="00720D06"/>
    <w:rsid w:val="00720D52"/>
    <w:rsid w:val="00720DB0"/>
    <w:rsid w:val="00720E2B"/>
    <w:rsid w:val="00720ED7"/>
    <w:rsid w:val="00720F8A"/>
    <w:rsid w:val="007210B9"/>
    <w:rsid w:val="0072114B"/>
    <w:rsid w:val="00721166"/>
    <w:rsid w:val="0072122E"/>
    <w:rsid w:val="00721238"/>
    <w:rsid w:val="0072126A"/>
    <w:rsid w:val="00721298"/>
    <w:rsid w:val="00721561"/>
    <w:rsid w:val="007215A9"/>
    <w:rsid w:val="0072167D"/>
    <w:rsid w:val="0072175B"/>
    <w:rsid w:val="0072183A"/>
    <w:rsid w:val="00721A30"/>
    <w:rsid w:val="00721AA0"/>
    <w:rsid w:val="00721B27"/>
    <w:rsid w:val="00721BAD"/>
    <w:rsid w:val="00721BC6"/>
    <w:rsid w:val="00721C29"/>
    <w:rsid w:val="00721DDB"/>
    <w:rsid w:val="00721DDF"/>
    <w:rsid w:val="00721E38"/>
    <w:rsid w:val="00721E56"/>
    <w:rsid w:val="00721EB7"/>
    <w:rsid w:val="00721F42"/>
    <w:rsid w:val="0072201B"/>
    <w:rsid w:val="007220FF"/>
    <w:rsid w:val="00722100"/>
    <w:rsid w:val="0072256A"/>
    <w:rsid w:val="0072268D"/>
    <w:rsid w:val="0072270A"/>
    <w:rsid w:val="00722767"/>
    <w:rsid w:val="00722889"/>
    <w:rsid w:val="0072299A"/>
    <w:rsid w:val="00722A7C"/>
    <w:rsid w:val="00722ADA"/>
    <w:rsid w:val="00722ADD"/>
    <w:rsid w:val="00722C30"/>
    <w:rsid w:val="00722C63"/>
    <w:rsid w:val="00722D1B"/>
    <w:rsid w:val="00722E65"/>
    <w:rsid w:val="00722EC0"/>
    <w:rsid w:val="00722EDB"/>
    <w:rsid w:val="00722F17"/>
    <w:rsid w:val="00722F7B"/>
    <w:rsid w:val="007230E8"/>
    <w:rsid w:val="0072317F"/>
    <w:rsid w:val="00723196"/>
    <w:rsid w:val="007231C5"/>
    <w:rsid w:val="007231D4"/>
    <w:rsid w:val="007231EB"/>
    <w:rsid w:val="00723357"/>
    <w:rsid w:val="00723399"/>
    <w:rsid w:val="007233FA"/>
    <w:rsid w:val="007234C1"/>
    <w:rsid w:val="0072358D"/>
    <w:rsid w:val="007235E8"/>
    <w:rsid w:val="007235F2"/>
    <w:rsid w:val="00723789"/>
    <w:rsid w:val="007237A3"/>
    <w:rsid w:val="00723863"/>
    <w:rsid w:val="007238A8"/>
    <w:rsid w:val="00723A0C"/>
    <w:rsid w:val="00723A89"/>
    <w:rsid w:val="00723B00"/>
    <w:rsid w:val="00723B1E"/>
    <w:rsid w:val="00723BB7"/>
    <w:rsid w:val="00723BE6"/>
    <w:rsid w:val="00723C10"/>
    <w:rsid w:val="00723CAC"/>
    <w:rsid w:val="00723D7B"/>
    <w:rsid w:val="00723DC9"/>
    <w:rsid w:val="00723ED6"/>
    <w:rsid w:val="00724351"/>
    <w:rsid w:val="007244BD"/>
    <w:rsid w:val="007244F0"/>
    <w:rsid w:val="0072473F"/>
    <w:rsid w:val="00724848"/>
    <w:rsid w:val="0072487B"/>
    <w:rsid w:val="00724922"/>
    <w:rsid w:val="00724A34"/>
    <w:rsid w:val="00724B45"/>
    <w:rsid w:val="00724B87"/>
    <w:rsid w:val="00724C83"/>
    <w:rsid w:val="00724D54"/>
    <w:rsid w:val="00724D85"/>
    <w:rsid w:val="00724D86"/>
    <w:rsid w:val="00724FA7"/>
    <w:rsid w:val="007250AD"/>
    <w:rsid w:val="007250B2"/>
    <w:rsid w:val="007251FD"/>
    <w:rsid w:val="0072521C"/>
    <w:rsid w:val="00725225"/>
    <w:rsid w:val="0072530C"/>
    <w:rsid w:val="00725349"/>
    <w:rsid w:val="007253E9"/>
    <w:rsid w:val="0072544B"/>
    <w:rsid w:val="00725522"/>
    <w:rsid w:val="00725749"/>
    <w:rsid w:val="007257F3"/>
    <w:rsid w:val="00725852"/>
    <w:rsid w:val="00725A65"/>
    <w:rsid w:val="00725AB4"/>
    <w:rsid w:val="00725B0E"/>
    <w:rsid w:val="00725BDC"/>
    <w:rsid w:val="00725C55"/>
    <w:rsid w:val="00725D08"/>
    <w:rsid w:val="00725DBC"/>
    <w:rsid w:val="00725EE0"/>
    <w:rsid w:val="00726027"/>
    <w:rsid w:val="00726115"/>
    <w:rsid w:val="00726121"/>
    <w:rsid w:val="0072617F"/>
    <w:rsid w:val="007261CE"/>
    <w:rsid w:val="0072621C"/>
    <w:rsid w:val="0072633F"/>
    <w:rsid w:val="00726463"/>
    <w:rsid w:val="007264E7"/>
    <w:rsid w:val="00726523"/>
    <w:rsid w:val="0072653F"/>
    <w:rsid w:val="0072654C"/>
    <w:rsid w:val="007265C3"/>
    <w:rsid w:val="00726612"/>
    <w:rsid w:val="007267C2"/>
    <w:rsid w:val="0072680B"/>
    <w:rsid w:val="0072690C"/>
    <w:rsid w:val="00726ACC"/>
    <w:rsid w:val="00726B15"/>
    <w:rsid w:val="00726B18"/>
    <w:rsid w:val="00726B4B"/>
    <w:rsid w:val="00726C64"/>
    <w:rsid w:val="00726C70"/>
    <w:rsid w:val="00726CC9"/>
    <w:rsid w:val="00726CD6"/>
    <w:rsid w:val="00726D02"/>
    <w:rsid w:val="00726D1F"/>
    <w:rsid w:val="0072706D"/>
    <w:rsid w:val="00727101"/>
    <w:rsid w:val="00727130"/>
    <w:rsid w:val="007271B1"/>
    <w:rsid w:val="00727243"/>
    <w:rsid w:val="00727347"/>
    <w:rsid w:val="007275CF"/>
    <w:rsid w:val="007275FA"/>
    <w:rsid w:val="00727654"/>
    <w:rsid w:val="0072774E"/>
    <w:rsid w:val="007277DE"/>
    <w:rsid w:val="00727848"/>
    <w:rsid w:val="007279E1"/>
    <w:rsid w:val="00727A2E"/>
    <w:rsid w:val="00727A78"/>
    <w:rsid w:val="00727AA4"/>
    <w:rsid w:val="00727B1E"/>
    <w:rsid w:val="00727BC3"/>
    <w:rsid w:val="00727C03"/>
    <w:rsid w:val="00727DD7"/>
    <w:rsid w:val="00727DEB"/>
    <w:rsid w:val="00727E98"/>
    <w:rsid w:val="00727F02"/>
    <w:rsid w:val="007300FC"/>
    <w:rsid w:val="00730213"/>
    <w:rsid w:val="00730275"/>
    <w:rsid w:val="00730350"/>
    <w:rsid w:val="007303BC"/>
    <w:rsid w:val="007303FC"/>
    <w:rsid w:val="007304E9"/>
    <w:rsid w:val="00730564"/>
    <w:rsid w:val="00730576"/>
    <w:rsid w:val="007305A6"/>
    <w:rsid w:val="0073068D"/>
    <w:rsid w:val="007306F1"/>
    <w:rsid w:val="00730716"/>
    <w:rsid w:val="007307EE"/>
    <w:rsid w:val="00730867"/>
    <w:rsid w:val="007308EE"/>
    <w:rsid w:val="0073092C"/>
    <w:rsid w:val="00730BB4"/>
    <w:rsid w:val="00730BBD"/>
    <w:rsid w:val="00730F18"/>
    <w:rsid w:val="00731087"/>
    <w:rsid w:val="007311BA"/>
    <w:rsid w:val="0073127B"/>
    <w:rsid w:val="00731314"/>
    <w:rsid w:val="0073131C"/>
    <w:rsid w:val="00731349"/>
    <w:rsid w:val="00731369"/>
    <w:rsid w:val="0073145D"/>
    <w:rsid w:val="0073150A"/>
    <w:rsid w:val="0073176B"/>
    <w:rsid w:val="0073177D"/>
    <w:rsid w:val="007318F1"/>
    <w:rsid w:val="007319FD"/>
    <w:rsid w:val="00731A0A"/>
    <w:rsid w:val="00731A3C"/>
    <w:rsid w:val="00731A76"/>
    <w:rsid w:val="00731BD6"/>
    <w:rsid w:val="00731BEB"/>
    <w:rsid w:val="00731C88"/>
    <w:rsid w:val="00731D01"/>
    <w:rsid w:val="00731D5F"/>
    <w:rsid w:val="00731E82"/>
    <w:rsid w:val="00732088"/>
    <w:rsid w:val="007320FF"/>
    <w:rsid w:val="00732159"/>
    <w:rsid w:val="0073222F"/>
    <w:rsid w:val="00732257"/>
    <w:rsid w:val="00732299"/>
    <w:rsid w:val="007322DD"/>
    <w:rsid w:val="007322F5"/>
    <w:rsid w:val="007323A0"/>
    <w:rsid w:val="007323B0"/>
    <w:rsid w:val="007323DA"/>
    <w:rsid w:val="00732408"/>
    <w:rsid w:val="00732418"/>
    <w:rsid w:val="00732574"/>
    <w:rsid w:val="0073258A"/>
    <w:rsid w:val="00732691"/>
    <w:rsid w:val="007326A9"/>
    <w:rsid w:val="007326D7"/>
    <w:rsid w:val="00732720"/>
    <w:rsid w:val="007327FC"/>
    <w:rsid w:val="00732825"/>
    <w:rsid w:val="007328A6"/>
    <w:rsid w:val="007328B5"/>
    <w:rsid w:val="0073294E"/>
    <w:rsid w:val="00732A1D"/>
    <w:rsid w:val="00732A45"/>
    <w:rsid w:val="00732A70"/>
    <w:rsid w:val="00732BCB"/>
    <w:rsid w:val="00732D44"/>
    <w:rsid w:val="00732E21"/>
    <w:rsid w:val="00732E69"/>
    <w:rsid w:val="00732FCD"/>
    <w:rsid w:val="0073300E"/>
    <w:rsid w:val="00733084"/>
    <w:rsid w:val="007330A4"/>
    <w:rsid w:val="00733111"/>
    <w:rsid w:val="00733137"/>
    <w:rsid w:val="0073323B"/>
    <w:rsid w:val="0073330A"/>
    <w:rsid w:val="007333A6"/>
    <w:rsid w:val="00733505"/>
    <w:rsid w:val="00733526"/>
    <w:rsid w:val="0073356F"/>
    <w:rsid w:val="00733599"/>
    <w:rsid w:val="007335F1"/>
    <w:rsid w:val="00733658"/>
    <w:rsid w:val="007337CA"/>
    <w:rsid w:val="007338DF"/>
    <w:rsid w:val="0073392B"/>
    <w:rsid w:val="00733937"/>
    <w:rsid w:val="00733A19"/>
    <w:rsid w:val="00733A67"/>
    <w:rsid w:val="00733B73"/>
    <w:rsid w:val="00733B8E"/>
    <w:rsid w:val="00733C08"/>
    <w:rsid w:val="00733CE3"/>
    <w:rsid w:val="00733FA4"/>
    <w:rsid w:val="00733FD1"/>
    <w:rsid w:val="00734004"/>
    <w:rsid w:val="00734140"/>
    <w:rsid w:val="00734154"/>
    <w:rsid w:val="00734198"/>
    <w:rsid w:val="007341E5"/>
    <w:rsid w:val="007343A8"/>
    <w:rsid w:val="00734530"/>
    <w:rsid w:val="007345E3"/>
    <w:rsid w:val="00734655"/>
    <w:rsid w:val="00734744"/>
    <w:rsid w:val="007347C8"/>
    <w:rsid w:val="00734831"/>
    <w:rsid w:val="00734925"/>
    <w:rsid w:val="00734951"/>
    <w:rsid w:val="00734A4A"/>
    <w:rsid w:val="00734ACE"/>
    <w:rsid w:val="00734AE5"/>
    <w:rsid w:val="00734B16"/>
    <w:rsid w:val="00734B2F"/>
    <w:rsid w:val="00734B3D"/>
    <w:rsid w:val="00734C2B"/>
    <w:rsid w:val="00734CC1"/>
    <w:rsid w:val="00734D83"/>
    <w:rsid w:val="00734E7D"/>
    <w:rsid w:val="00734E88"/>
    <w:rsid w:val="00734EFB"/>
    <w:rsid w:val="00734F21"/>
    <w:rsid w:val="00734F33"/>
    <w:rsid w:val="00735001"/>
    <w:rsid w:val="0073509C"/>
    <w:rsid w:val="007350AF"/>
    <w:rsid w:val="00735110"/>
    <w:rsid w:val="007354DF"/>
    <w:rsid w:val="0073563A"/>
    <w:rsid w:val="00735724"/>
    <w:rsid w:val="00735749"/>
    <w:rsid w:val="007358BE"/>
    <w:rsid w:val="0073598D"/>
    <w:rsid w:val="00735A0B"/>
    <w:rsid w:val="00735A2B"/>
    <w:rsid w:val="00735AD8"/>
    <w:rsid w:val="00735AF8"/>
    <w:rsid w:val="00735B5C"/>
    <w:rsid w:val="00735B66"/>
    <w:rsid w:val="00735BB5"/>
    <w:rsid w:val="00735BEA"/>
    <w:rsid w:val="00735CEE"/>
    <w:rsid w:val="00735D30"/>
    <w:rsid w:val="00735DF7"/>
    <w:rsid w:val="007360A0"/>
    <w:rsid w:val="007360F5"/>
    <w:rsid w:val="0073620A"/>
    <w:rsid w:val="00736266"/>
    <w:rsid w:val="007362DC"/>
    <w:rsid w:val="007363E4"/>
    <w:rsid w:val="00736413"/>
    <w:rsid w:val="00736594"/>
    <w:rsid w:val="00736652"/>
    <w:rsid w:val="00736660"/>
    <w:rsid w:val="007367E7"/>
    <w:rsid w:val="00736826"/>
    <w:rsid w:val="007368A2"/>
    <w:rsid w:val="007368DD"/>
    <w:rsid w:val="007368F2"/>
    <w:rsid w:val="00736AAE"/>
    <w:rsid w:val="00736ACD"/>
    <w:rsid w:val="00736CC3"/>
    <w:rsid w:val="00736CDA"/>
    <w:rsid w:val="00736D2E"/>
    <w:rsid w:val="00736D5A"/>
    <w:rsid w:val="00736DEA"/>
    <w:rsid w:val="00736E51"/>
    <w:rsid w:val="00736EC0"/>
    <w:rsid w:val="00736F07"/>
    <w:rsid w:val="00736F14"/>
    <w:rsid w:val="00736F84"/>
    <w:rsid w:val="00736F96"/>
    <w:rsid w:val="00737033"/>
    <w:rsid w:val="0073704E"/>
    <w:rsid w:val="007372FE"/>
    <w:rsid w:val="00737396"/>
    <w:rsid w:val="007373C1"/>
    <w:rsid w:val="007373FD"/>
    <w:rsid w:val="0073745B"/>
    <w:rsid w:val="007374D3"/>
    <w:rsid w:val="007374ED"/>
    <w:rsid w:val="00737571"/>
    <w:rsid w:val="0073759C"/>
    <w:rsid w:val="007375E6"/>
    <w:rsid w:val="007376F4"/>
    <w:rsid w:val="0073777F"/>
    <w:rsid w:val="007377AA"/>
    <w:rsid w:val="00737890"/>
    <w:rsid w:val="007378AB"/>
    <w:rsid w:val="00737970"/>
    <w:rsid w:val="00737AA4"/>
    <w:rsid w:val="00737B10"/>
    <w:rsid w:val="00737B13"/>
    <w:rsid w:val="00737B1C"/>
    <w:rsid w:val="00737B84"/>
    <w:rsid w:val="00737B8E"/>
    <w:rsid w:val="00737BD5"/>
    <w:rsid w:val="00737DDC"/>
    <w:rsid w:val="00737EB4"/>
    <w:rsid w:val="00737F1A"/>
    <w:rsid w:val="00737F24"/>
    <w:rsid w:val="00737F65"/>
    <w:rsid w:val="00737F75"/>
    <w:rsid w:val="00740397"/>
    <w:rsid w:val="0074044C"/>
    <w:rsid w:val="007404EA"/>
    <w:rsid w:val="00740565"/>
    <w:rsid w:val="00740625"/>
    <w:rsid w:val="00740753"/>
    <w:rsid w:val="0074090D"/>
    <w:rsid w:val="00740952"/>
    <w:rsid w:val="00740B69"/>
    <w:rsid w:val="00740BB0"/>
    <w:rsid w:val="00740CB2"/>
    <w:rsid w:val="00740CFE"/>
    <w:rsid w:val="00740D98"/>
    <w:rsid w:val="00740DD0"/>
    <w:rsid w:val="00740DF7"/>
    <w:rsid w:val="00740E34"/>
    <w:rsid w:val="00740E4E"/>
    <w:rsid w:val="00740E75"/>
    <w:rsid w:val="00740FBD"/>
    <w:rsid w:val="00740FC7"/>
    <w:rsid w:val="00741001"/>
    <w:rsid w:val="0074114D"/>
    <w:rsid w:val="007412E7"/>
    <w:rsid w:val="00741319"/>
    <w:rsid w:val="0074141E"/>
    <w:rsid w:val="0074153D"/>
    <w:rsid w:val="00741680"/>
    <w:rsid w:val="00741705"/>
    <w:rsid w:val="00741727"/>
    <w:rsid w:val="00741742"/>
    <w:rsid w:val="00741788"/>
    <w:rsid w:val="00741818"/>
    <w:rsid w:val="00741836"/>
    <w:rsid w:val="007418CF"/>
    <w:rsid w:val="00741A52"/>
    <w:rsid w:val="00741AA1"/>
    <w:rsid w:val="00741ABD"/>
    <w:rsid w:val="00741AC2"/>
    <w:rsid w:val="00741C87"/>
    <w:rsid w:val="00741E1F"/>
    <w:rsid w:val="00741F03"/>
    <w:rsid w:val="00741F45"/>
    <w:rsid w:val="00742206"/>
    <w:rsid w:val="007422EE"/>
    <w:rsid w:val="0074240F"/>
    <w:rsid w:val="00742456"/>
    <w:rsid w:val="00742462"/>
    <w:rsid w:val="00742631"/>
    <w:rsid w:val="007426AF"/>
    <w:rsid w:val="007427C8"/>
    <w:rsid w:val="00742819"/>
    <w:rsid w:val="007428C8"/>
    <w:rsid w:val="007428D8"/>
    <w:rsid w:val="00742900"/>
    <w:rsid w:val="0074293C"/>
    <w:rsid w:val="007429CC"/>
    <w:rsid w:val="007429D3"/>
    <w:rsid w:val="00742A74"/>
    <w:rsid w:val="00742B81"/>
    <w:rsid w:val="00742B84"/>
    <w:rsid w:val="00742BC1"/>
    <w:rsid w:val="00742BFC"/>
    <w:rsid w:val="00742C85"/>
    <w:rsid w:val="00742DC1"/>
    <w:rsid w:val="00742FB1"/>
    <w:rsid w:val="00742FD8"/>
    <w:rsid w:val="00743035"/>
    <w:rsid w:val="00743049"/>
    <w:rsid w:val="00743238"/>
    <w:rsid w:val="00743358"/>
    <w:rsid w:val="00743540"/>
    <w:rsid w:val="0074367D"/>
    <w:rsid w:val="007436BE"/>
    <w:rsid w:val="0074372B"/>
    <w:rsid w:val="0074373B"/>
    <w:rsid w:val="007437AB"/>
    <w:rsid w:val="00743926"/>
    <w:rsid w:val="007439C1"/>
    <w:rsid w:val="00743AA2"/>
    <w:rsid w:val="00743B42"/>
    <w:rsid w:val="00743C31"/>
    <w:rsid w:val="00743C3E"/>
    <w:rsid w:val="00743CD0"/>
    <w:rsid w:val="00743CD6"/>
    <w:rsid w:val="00743E07"/>
    <w:rsid w:val="00743E09"/>
    <w:rsid w:val="00743E1E"/>
    <w:rsid w:val="00743EC7"/>
    <w:rsid w:val="00743EEE"/>
    <w:rsid w:val="00743F15"/>
    <w:rsid w:val="00743F4C"/>
    <w:rsid w:val="00743F50"/>
    <w:rsid w:val="00743F51"/>
    <w:rsid w:val="00743F8F"/>
    <w:rsid w:val="00743FB0"/>
    <w:rsid w:val="00743FC4"/>
    <w:rsid w:val="007440FF"/>
    <w:rsid w:val="00744169"/>
    <w:rsid w:val="007442B1"/>
    <w:rsid w:val="007442C3"/>
    <w:rsid w:val="0074432B"/>
    <w:rsid w:val="007443F5"/>
    <w:rsid w:val="007444DD"/>
    <w:rsid w:val="0074453C"/>
    <w:rsid w:val="0074456F"/>
    <w:rsid w:val="007446C1"/>
    <w:rsid w:val="007446D9"/>
    <w:rsid w:val="0074484A"/>
    <w:rsid w:val="00744895"/>
    <w:rsid w:val="0074494D"/>
    <w:rsid w:val="00744970"/>
    <w:rsid w:val="00744B43"/>
    <w:rsid w:val="00744D0F"/>
    <w:rsid w:val="00744D91"/>
    <w:rsid w:val="00744DD7"/>
    <w:rsid w:val="00744DFA"/>
    <w:rsid w:val="00744F36"/>
    <w:rsid w:val="00744F63"/>
    <w:rsid w:val="00744F8D"/>
    <w:rsid w:val="00745087"/>
    <w:rsid w:val="007451D7"/>
    <w:rsid w:val="00745229"/>
    <w:rsid w:val="00745356"/>
    <w:rsid w:val="0074539B"/>
    <w:rsid w:val="007453D1"/>
    <w:rsid w:val="007454FA"/>
    <w:rsid w:val="0074562F"/>
    <w:rsid w:val="007456C6"/>
    <w:rsid w:val="007456DD"/>
    <w:rsid w:val="007457B3"/>
    <w:rsid w:val="00745850"/>
    <w:rsid w:val="007458A2"/>
    <w:rsid w:val="0074599F"/>
    <w:rsid w:val="00745A32"/>
    <w:rsid w:val="00745B06"/>
    <w:rsid w:val="00745B07"/>
    <w:rsid w:val="00745B52"/>
    <w:rsid w:val="00745B93"/>
    <w:rsid w:val="00745C34"/>
    <w:rsid w:val="00745C35"/>
    <w:rsid w:val="00745C4C"/>
    <w:rsid w:val="00745C59"/>
    <w:rsid w:val="00745DD1"/>
    <w:rsid w:val="00745E9E"/>
    <w:rsid w:val="00745EF3"/>
    <w:rsid w:val="00745F32"/>
    <w:rsid w:val="0074609E"/>
    <w:rsid w:val="007460B4"/>
    <w:rsid w:val="007461E7"/>
    <w:rsid w:val="00746207"/>
    <w:rsid w:val="007462BB"/>
    <w:rsid w:val="007463C7"/>
    <w:rsid w:val="007463E6"/>
    <w:rsid w:val="00746519"/>
    <w:rsid w:val="00746662"/>
    <w:rsid w:val="007467C4"/>
    <w:rsid w:val="00746825"/>
    <w:rsid w:val="00746880"/>
    <w:rsid w:val="00746A04"/>
    <w:rsid w:val="00746A11"/>
    <w:rsid w:val="00746B0B"/>
    <w:rsid w:val="00746B7C"/>
    <w:rsid w:val="00746B88"/>
    <w:rsid w:val="00746BB7"/>
    <w:rsid w:val="00746C6B"/>
    <w:rsid w:val="00746D3D"/>
    <w:rsid w:val="00746E6E"/>
    <w:rsid w:val="00746F28"/>
    <w:rsid w:val="00746F9D"/>
    <w:rsid w:val="00746FFF"/>
    <w:rsid w:val="00747107"/>
    <w:rsid w:val="0074715E"/>
    <w:rsid w:val="0074726B"/>
    <w:rsid w:val="0074728D"/>
    <w:rsid w:val="00747331"/>
    <w:rsid w:val="007474E9"/>
    <w:rsid w:val="007474FE"/>
    <w:rsid w:val="00747593"/>
    <w:rsid w:val="0074768D"/>
    <w:rsid w:val="007476E6"/>
    <w:rsid w:val="00747751"/>
    <w:rsid w:val="00747790"/>
    <w:rsid w:val="0074782B"/>
    <w:rsid w:val="00747946"/>
    <w:rsid w:val="007479BE"/>
    <w:rsid w:val="00747A32"/>
    <w:rsid w:val="00747ACF"/>
    <w:rsid w:val="00747B76"/>
    <w:rsid w:val="00747B98"/>
    <w:rsid w:val="00747BA1"/>
    <w:rsid w:val="00747DA9"/>
    <w:rsid w:val="00747DD6"/>
    <w:rsid w:val="00747EF5"/>
    <w:rsid w:val="00747F1B"/>
    <w:rsid w:val="00747FF8"/>
    <w:rsid w:val="007500E2"/>
    <w:rsid w:val="0075010B"/>
    <w:rsid w:val="00750158"/>
    <w:rsid w:val="007501C2"/>
    <w:rsid w:val="007501C7"/>
    <w:rsid w:val="007502A4"/>
    <w:rsid w:val="00750544"/>
    <w:rsid w:val="007505B6"/>
    <w:rsid w:val="007505E2"/>
    <w:rsid w:val="007506AF"/>
    <w:rsid w:val="0075077D"/>
    <w:rsid w:val="007507BD"/>
    <w:rsid w:val="007507C4"/>
    <w:rsid w:val="007508D8"/>
    <w:rsid w:val="007508F3"/>
    <w:rsid w:val="007509C6"/>
    <w:rsid w:val="00750A65"/>
    <w:rsid w:val="00750C28"/>
    <w:rsid w:val="00750CC0"/>
    <w:rsid w:val="00750DB4"/>
    <w:rsid w:val="00750E81"/>
    <w:rsid w:val="00750F77"/>
    <w:rsid w:val="00750F9A"/>
    <w:rsid w:val="007510E3"/>
    <w:rsid w:val="00751151"/>
    <w:rsid w:val="00751272"/>
    <w:rsid w:val="007512EC"/>
    <w:rsid w:val="0075131D"/>
    <w:rsid w:val="00751337"/>
    <w:rsid w:val="00751344"/>
    <w:rsid w:val="0075139D"/>
    <w:rsid w:val="0075139E"/>
    <w:rsid w:val="00751457"/>
    <w:rsid w:val="007514AF"/>
    <w:rsid w:val="007514B9"/>
    <w:rsid w:val="00751576"/>
    <w:rsid w:val="00751624"/>
    <w:rsid w:val="0075162C"/>
    <w:rsid w:val="00751644"/>
    <w:rsid w:val="007518C3"/>
    <w:rsid w:val="007519A8"/>
    <w:rsid w:val="00751ABA"/>
    <w:rsid w:val="00751C52"/>
    <w:rsid w:val="00751C85"/>
    <w:rsid w:val="00751D90"/>
    <w:rsid w:val="00751E85"/>
    <w:rsid w:val="00751E96"/>
    <w:rsid w:val="00751F7B"/>
    <w:rsid w:val="00752091"/>
    <w:rsid w:val="00752094"/>
    <w:rsid w:val="007520D1"/>
    <w:rsid w:val="0075216A"/>
    <w:rsid w:val="007521EB"/>
    <w:rsid w:val="0075225B"/>
    <w:rsid w:val="007522C0"/>
    <w:rsid w:val="00752315"/>
    <w:rsid w:val="00752411"/>
    <w:rsid w:val="0075245E"/>
    <w:rsid w:val="007524B9"/>
    <w:rsid w:val="00752524"/>
    <w:rsid w:val="0075255A"/>
    <w:rsid w:val="007525F7"/>
    <w:rsid w:val="00752696"/>
    <w:rsid w:val="007526EE"/>
    <w:rsid w:val="007528FE"/>
    <w:rsid w:val="00752A3D"/>
    <w:rsid w:val="00752A71"/>
    <w:rsid w:val="00752B1C"/>
    <w:rsid w:val="00752CB7"/>
    <w:rsid w:val="00752E19"/>
    <w:rsid w:val="00752E4C"/>
    <w:rsid w:val="0075301D"/>
    <w:rsid w:val="0075310D"/>
    <w:rsid w:val="0075312B"/>
    <w:rsid w:val="00753177"/>
    <w:rsid w:val="0075323F"/>
    <w:rsid w:val="007532A0"/>
    <w:rsid w:val="007533A7"/>
    <w:rsid w:val="00753483"/>
    <w:rsid w:val="00753652"/>
    <w:rsid w:val="007536E2"/>
    <w:rsid w:val="0075377B"/>
    <w:rsid w:val="007537AD"/>
    <w:rsid w:val="007537B4"/>
    <w:rsid w:val="007537EF"/>
    <w:rsid w:val="00753979"/>
    <w:rsid w:val="00753A85"/>
    <w:rsid w:val="00753B2F"/>
    <w:rsid w:val="00753D8C"/>
    <w:rsid w:val="00753E9C"/>
    <w:rsid w:val="00753F56"/>
    <w:rsid w:val="00753FF9"/>
    <w:rsid w:val="0075400A"/>
    <w:rsid w:val="007540C9"/>
    <w:rsid w:val="0075416D"/>
    <w:rsid w:val="007541B5"/>
    <w:rsid w:val="0075420E"/>
    <w:rsid w:val="0075423F"/>
    <w:rsid w:val="00754422"/>
    <w:rsid w:val="0075444F"/>
    <w:rsid w:val="007544E6"/>
    <w:rsid w:val="00754589"/>
    <w:rsid w:val="0075475A"/>
    <w:rsid w:val="00754962"/>
    <w:rsid w:val="00754A0D"/>
    <w:rsid w:val="00754AD3"/>
    <w:rsid w:val="00754BBB"/>
    <w:rsid w:val="00754C1E"/>
    <w:rsid w:val="00754C79"/>
    <w:rsid w:val="00754CDD"/>
    <w:rsid w:val="00754D68"/>
    <w:rsid w:val="00754DC5"/>
    <w:rsid w:val="00754E13"/>
    <w:rsid w:val="00755038"/>
    <w:rsid w:val="00755204"/>
    <w:rsid w:val="00755368"/>
    <w:rsid w:val="007553B7"/>
    <w:rsid w:val="007553D3"/>
    <w:rsid w:val="00755420"/>
    <w:rsid w:val="007554B4"/>
    <w:rsid w:val="0075564D"/>
    <w:rsid w:val="0075574B"/>
    <w:rsid w:val="00755753"/>
    <w:rsid w:val="0075576F"/>
    <w:rsid w:val="007557C5"/>
    <w:rsid w:val="007557D5"/>
    <w:rsid w:val="007559F0"/>
    <w:rsid w:val="00755B84"/>
    <w:rsid w:val="00755BDC"/>
    <w:rsid w:val="00755D89"/>
    <w:rsid w:val="00755DC0"/>
    <w:rsid w:val="00755DE7"/>
    <w:rsid w:val="00755F41"/>
    <w:rsid w:val="00755FD5"/>
    <w:rsid w:val="0075607B"/>
    <w:rsid w:val="0075628D"/>
    <w:rsid w:val="00756369"/>
    <w:rsid w:val="007563A5"/>
    <w:rsid w:val="00756458"/>
    <w:rsid w:val="0075656F"/>
    <w:rsid w:val="00756590"/>
    <w:rsid w:val="0075676E"/>
    <w:rsid w:val="007567BE"/>
    <w:rsid w:val="00756826"/>
    <w:rsid w:val="00756AE7"/>
    <w:rsid w:val="00756C42"/>
    <w:rsid w:val="00756D7B"/>
    <w:rsid w:val="00756E6D"/>
    <w:rsid w:val="00756F26"/>
    <w:rsid w:val="0075704E"/>
    <w:rsid w:val="00757051"/>
    <w:rsid w:val="0075714D"/>
    <w:rsid w:val="007571A4"/>
    <w:rsid w:val="0075734B"/>
    <w:rsid w:val="0075736C"/>
    <w:rsid w:val="007573DA"/>
    <w:rsid w:val="00757428"/>
    <w:rsid w:val="00757439"/>
    <w:rsid w:val="00757477"/>
    <w:rsid w:val="007574DB"/>
    <w:rsid w:val="00757673"/>
    <w:rsid w:val="0075769C"/>
    <w:rsid w:val="00757713"/>
    <w:rsid w:val="0075771B"/>
    <w:rsid w:val="0075775C"/>
    <w:rsid w:val="00757782"/>
    <w:rsid w:val="0075795D"/>
    <w:rsid w:val="007579D4"/>
    <w:rsid w:val="007579F3"/>
    <w:rsid w:val="00757A22"/>
    <w:rsid w:val="00757AF0"/>
    <w:rsid w:val="00757B99"/>
    <w:rsid w:val="00757CDC"/>
    <w:rsid w:val="00757D0B"/>
    <w:rsid w:val="00757D4D"/>
    <w:rsid w:val="00757DE4"/>
    <w:rsid w:val="00757E41"/>
    <w:rsid w:val="00757ED6"/>
    <w:rsid w:val="00757F17"/>
    <w:rsid w:val="00757F56"/>
    <w:rsid w:val="00757FAC"/>
    <w:rsid w:val="00757FB8"/>
    <w:rsid w:val="00757FD5"/>
    <w:rsid w:val="007602C6"/>
    <w:rsid w:val="0076037B"/>
    <w:rsid w:val="00760664"/>
    <w:rsid w:val="007606A9"/>
    <w:rsid w:val="007606B2"/>
    <w:rsid w:val="00760708"/>
    <w:rsid w:val="0076073E"/>
    <w:rsid w:val="007608EC"/>
    <w:rsid w:val="0076092F"/>
    <w:rsid w:val="00760932"/>
    <w:rsid w:val="00760A5E"/>
    <w:rsid w:val="00760A96"/>
    <w:rsid w:val="00760AB6"/>
    <w:rsid w:val="00760BA1"/>
    <w:rsid w:val="00760BBE"/>
    <w:rsid w:val="00760BF5"/>
    <w:rsid w:val="00760C35"/>
    <w:rsid w:val="00760C55"/>
    <w:rsid w:val="00760C71"/>
    <w:rsid w:val="00760D53"/>
    <w:rsid w:val="00760D99"/>
    <w:rsid w:val="00760EDB"/>
    <w:rsid w:val="00761151"/>
    <w:rsid w:val="0076117A"/>
    <w:rsid w:val="007611EA"/>
    <w:rsid w:val="0076120F"/>
    <w:rsid w:val="00761246"/>
    <w:rsid w:val="00761351"/>
    <w:rsid w:val="00761416"/>
    <w:rsid w:val="0076142D"/>
    <w:rsid w:val="007614BE"/>
    <w:rsid w:val="00761531"/>
    <w:rsid w:val="00761694"/>
    <w:rsid w:val="00761696"/>
    <w:rsid w:val="00761777"/>
    <w:rsid w:val="0076180A"/>
    <w:rsid w:val="00761941"/>
    <w:rsid w:val="007619B7"/>
    <w:rsid w:val="00761A5C"/>
    <w:rsid w:val="00761A9D"/>
    <w:rsid w:val="00761B6A"/>
    <w:rsid w:val="00761BA7"/>
    <w:rsid w:val="00761BFC"/>
    <w:rsid w:val="00761C20"/>
    <w:rsid w:val="00761C93"/>
    <w:rsid w:val="00761EA6"/>
    <w:rsid w:val="00761F15"/>
    <w:rsid w:val="007621B7"/>
    <w:rsid w:val="00762253"/>
    <w:rsid w:val="0076225C"/>
    <w:rsid w:val="0076227B"/>
    <w:rsid w:val="007622A9"/>
    <w:rsid w:val="007623C3"/>
    <w:rsid w:val="007623DD"/>
    <w:rsid w:val="00762409"/>
    <w:rsid w:val="00762421"/>
    <w:rsid w:val="007625BB"/>
    <w:rsid w:val="007626CF"/>
    <w:rsid w:val="007628D4"/>
    <w:rsid w:val="007628E2"/>
    <w:rsid w:val="0076297E"/>
    <w:rsid w:val="00762ABD"/>
    <w:rsid w:val="00762B51"/>
    <w:rsid w:val="00762BCD"/>
    <w:rsid w:val="00762D49"/>
    <w:rsid w:val="00762F9B"/>
    <w:rsid w:val="00762FBA"/>
    <w:rsid w:val="00763057"/>
    <w:rsid w:val="007631DA"/>
    <w:rsid w:val="007632C7"/>
    <w:rsid w:val="007633D6"/>
    <w:rsid w:val="0076343E"/>
    <w:rsid w:val="0076345D"/>
    <w:rsid w:val="007634E4"/>
    <w:rsid w:val="007635AA"/>
    <w:rsid w:val="0076363E"/>
    <w:rsid w:val="00763651"/>
    <w:rsid w:val="0076365B"/>
    <w:rsid w:val="0076376C"/>
    <w:rsid w:val="00763824"/>
    <w:rsid w:val="00763825"/>
    <w:rsid w:val="00763840"/>
    <w:rsid w:val="00763870"/>
    <w:rsid w:val="007638AD"/>
    <w:rsid w:val="007638EE"/>
    <w:rsid w:val="007639DC"/>
    <w:rsid w:val="00763A15"/>
    <w:rsid w:val="00763A18"/>
    <w:rsid w:val="00763C2F"/>
    <w:rsid w:val="00763C4D"/>
    <w:rsid w:val="00763C5C"/>
    <w:rsid w:val="00763C6A"/>
    <w:rsid w:val="00763D3A"/>
    <w:rsid w:val="00763D7E"/>
    <w:rsid w:val="00763E1B"/>
    <w:rsid w:val="00763E50"/>
    <w:rsid w:val="00763E70"/>
    <w:rsid w:val="00763E96"/>
    <w:rsid w:val="00763F4C"/>
    <w:rsid w:val="00763FA2"/>
    <w:rsid w:val="0076405A"/>
    <w:rsid w:val="00764151"/>
    <w:rsid w:val="00764189"/>
    <w:rsid w:val="007641D6"/>
    <w:rsid w:val="0076426E"/>
    <w:rsid w:val="007642A4"/>
    <w:rsid w:val="00764364"/>
    <w:rsid w:val="0076449D"/>
    <w:rsid w:val="007644CA"/>
    <w:rsid w:val="00764657"/>
    <w:rsid w:val="007646BC"/>
    <w:rsid w:val="007648D9"/>
    <w:rsid w:val="007648EB"/>
    <w:rsid w:val="0076494C"/>
    <w:rsid w:val="00764951"/>
    <w:rsid w:val="00764A04"/>
    <w:rsid w:val="00764B43"/>
    <w:rsid w:val="00764BD7"/>
    <w:rsid w:val="00764C00"/>
    <w:rsid w:val="00764C87"/>
    <w:rsid w:val="00764C92"/>
    <w:rsid w:val="00764D9F"/>
    <w:rsid w:val="00764E94"/>
    <w:rsid w:val="00764EF4"/>
    <w:rsid w:val="00764F48"/>
    <w:rsid w:val="00765045"/>
    <w:rsid w:val="00765123"/>
    <w:rsid w:val="007651AE"/>
    <w:rsid w:val="007651EA"/>
    <w:rsid w:val="007652B0"/>
    <w:rsid w:val="00765329"/>
    <w:rsid w:val="00765335"/>
    <w:rsid w:val="007653D8"/>
    <w:rsid w:val="00765446"/>
    <w:rsid w:val="0076544C"/>
    <w:rsid w:val="007655DA"/>
    <w:rsid w:val="007655E2"/>
    <w:rsid w:val="00765608"/>
    <w:rsid w:val="007657D6"/>
    <w:rsid w:val="007658F8"/>
    <w:rsid w:val="00765979"/>
    <w:rsid w:val="00765A06"/>
    <w:rsid w:val="00765A2D"/>
    <w:rsid w:val="00765A63"/>
    <w:rsid w:val="00765B44"/>
    <w:rsid w:val="00765BA0"/>
    <w:rsid w:val="00765BB1"/>
    <w:rsid w:val="00765CAC"/>
    <w:rsid w:val="00765D6F"/>
    <w:rsid w:val="00765D9A"/>
    <w:rsid w:val="00765DEC"/>
    <w:rsid w:val="00765E21"/>
    <w:rsid w:val="00765E8A"/>
    <w:rsid w:val="00765F45"/>
    <w:rsid w:val="0076602F"/>
    <w:rsid w:val="00766049"/>
    <w:rsid w:val="007661D9"/>
    <w:rsid w:val="00766229"/>
    <w:rsid w:val="007662C0"/>
    <w:rsid w:val="007662C5"/>
    <w:rsid w:val="0076637D"/>
    <w:rsid w:val="00766437"/>
    <w:rsid w:val="007664B7"/>
    <w:rsid w:val="007664E7"/>
    <w:rsid w:val="00766518"/>
    <w:rsid w:val="00766567"/>
    <w:rsid w:val="007665AE"/>
    <w:rsid w:val="007665FF"/>
    <w:rsid w:val="00766B10"/>
    <w:rsid w:val="00766B52"/>
    <w:rsid w:val="00766BC6"/>
    <w:rsid w:val="00766C37"/>
    <w:rsid w:val="00766CDD"/>
    <w:rsid w:val="00766CE3"/>
    <w:rsid w:val="00766DB5"/>
    <w:rsid w:val="00766DFF"/>
    <w:rsid w:val="00766E07"/>
    <w:rsid w:val="00766E8F"/>
    <w:rsid w:val="00766ECE"/>
    <w:rsid w:val="00766F20"/>
    <w:rsid w:val="00766FD1"/>
    <w:rsid w:val="0076713A"/>
    <w:rsid w:val="007671E5"/>
    <w:rsid w:val="00767393"/>
    <w:rsid w:val="00767440"/>
    <w:rsid w:val="0076749F"/>
    <w:rsid w:val="0076751C"/>
    <w:rsid w:val="0076755F"/>
    <w:rsid w:val="0076761E"/>
    <w:rsid w:val="00767678"/>
    <w:rsid w:val="0076768F"/>
    <w:rsid w:val="00767707"/>
    <w:rsid w:val="00767717"/>
    <w:rsid w:val="007678BC"/>
    <w:rsid w:val="00767924"/>
    <w:rsid w:val="00767959"/>
    <w:rsid w:val="007679B1"/>
    <w:rsid w:val="00767B14"/>
    <w:rsid w:val="00767B68"/>
    <w:rsid w:val="00767B90"/>
    <w:rsid w:val="00767BFA"/>
    <w:rsid w:val="00767C96"/>
    <w:rsid w:val="00767D03"/>
    <w:rsid w:val="00767EEC"/>
    <w:rsid w:val="00767F9E"/>
    <w:rsid w:val="00767FCF"/>
    <w:rsid w:val="00767FFC"/>
    <w:rsid w:val="0077004E"/>
    <w:rsid w:val="007700D2"/>
    <w:rsid w:val="007700F4"/>
    <w:rsid w:val="00770122"/>
    <w:rsid w:val="007701F6"/>
    <w:rsid w:val="0077021A"/>
    <w:rsid w:val="0077026E"/>
    <w:rsid w:val="007702FC"/>
    <w:rsid w:val="0077031D"/>
    <w:rsid w:val="007703C0"/>
    <w:rsid w:val="0077053D"/>
    <w:rsid w:val="007705A0"/>
    <w:rsid w:val="007705A9"/>
    <w:rsid w:val="0077061D"/>
    <w:rsid w:val="00770728"/>
    <w:rsid w:val="00770760"/>
    <w:rsid w:val="007707F0"/>
    <w:rsid w:val="00770A69"/>
    <w:rsid w:val="00770A77"/>
    <w:rsid w:val="00770B6C"/>
    <w:rsid w:val="00770C27"/>
    <w:rsid w:val="00770D6E"/>
    <w:rsid w:val="00770DC2"/>
    <w:rsid w:val="00770DE8"/>
    <w:rsid w:val="00770E79"/>
    <w:rsid w:val="00770EA9"/>
    <w:rsid w:val="00770F5D"/>
    <w:rsid w:val="00771042"/>
    <w:rsid w:val="0077108D"/>
    <w:rsid w:val="00771167"/>
    <w:rsid w:val="00771240"/>
    <w:rsid w:val="007713D8"/>
    <w:rsid w:val="007714AF"/>
    <w:rsid w:val="0077150F"/>
    <w:rsid w:val="00771606"/>
    <w:rsid w:val="00771665"/>
    <w:rsid w:val="0077169B"/>
    <w:rsid w:val="00771747"/>
    <w:rsid w:val="0077187F"/>
    <w:rsid w:val="007718A7"/>
    <w:rsid w:val="00771B5C"/>
    <w:rsid w:val="00771C4B"/>
    <w:rsid w:val="00771D03"/>
    <w:rsid w:val="00771E74"/>
    <w:rsid w:val="00771EE5"/>
    <w:rsid w:val="00771EE7"/>
    <w:rsid w:val="00771F35"/>
    <w:rsid w:val="00771FEC"/>
    <w:rsid w:val="0077203D"/>
    <w:rsid w:val="007720AD"/>
    <w:rsid w:val="00772252"/>
    <w:rsid w:val="0077230A"/>
    <w:rsid w:val="007723F1"/>
    <w:rsid w:val="007724AD"/>
    <w:rsid w:val="007724ED"/>
    <w:rsid w:val="007725DC"/>
    <w:rsid w:val="007725F3"/>
    <w:rsid w:val="0077262E"/>
    <w:rsid w:val="0077271C"/>
    <w:rsid w:val="007729CB"/>
    <w:rsid w:val="00772AAC"/>
    <w:rsid w:val="00772BDE"/>
    <w:rsid w:val="00772C34"/>
    <w:rsid w:val="00772C88"/>
    <w:rsid w:val="00772D29"/>
    <w:rsid w:val="00772E23"/>
    <w:rsid w:val="00772E2C"/>
    <w:rsid w:val="00772F2C"/>
    <w:rsid w:val="00772F7F"/>
    <w:rsid w:val="007731E6"/>
    <w:rsid w:val="007732A8"/>
    <w:rsid w:val="0077332D"/>
    <w:rsid w:val="00773331"/>
    <w:rsid w:val="00773344"/>
    <w:rsid w:val="007733B7"/>
    <w:rsid w:val="007733E3"/>
    <w:rsid w:val="00773520"/>
    <w:rsid w:val="0077352E"/>
    <w:rsid w:val="0077352F"/>
    <w:rsid w:val="00773599"/>
    <w:rsid w:val="007735ED"/>
    <w:rsid w:val="00773628"/>
    <w:rsid w:val="007737E6"/>
    <w:rsid w:val="0077395C"/>
    <w:rsid w:val="00773A65"/>
    <w:rsid w:val="00773A99"/>
    <w:rsid w:val="00773A9C"/>
    <w:rsid w:val="00773AB3"/>
    <w:rsid w:val="00773AD9"/>
    <w:rsid w:val="00773CAA"/>
    <w:rsid w:val="00773CBB"/>
    <w:rsid w:val="00773D78"/>
    <w:rsid w:val="00773DE8"/>
    <w:rsid w:val="00773ECB"/>
    <w:rsid w:val="00773EEB"/>
    <w:rsid w:val="00773FDB"/>
    <w:rsid w:val="00774078"/>
    <w:rsid w:val="0077408C"/>
    <w:rsid w:val="007740CF"/>
    <w:rsid w:val="0077414B"/>
    <w:rsid w:val="007741FA"/>
    <w:rsid w:val="00774250"/>
    <w:rsid w:val="00774376"/>
    <w:rsid w:val="00774540"/>
    <w:rsid w:val="00774581"/>
    <w:rsid w:val="007746D4"/>
    <w:rsid w:val="007746D7"/>
    <w:rsid w:val="00774864"/>
    <w:rsid w:val="007748D4"/>
    <w:rsid w:val="0077491B"/>
    <w:rsid w:val="00774AAD"/>
    <w:rsid w:val="00774ADD"/>
    <w:rsid w:val="00774C41"/>
    <w:rsid w:val="00774C89"/>
    <w:rsid w:val="00774CB8"/>
    <w:rsid w:val="00774CE9"/>
    <w:rsid w:val="00774D24"/>
    <w:rsid w:val="00774DA5"/>
    <w:rsid w:val="00774EE0"/>
    <w:rsid w:val="00774EFA"/>
    <w:rsid w:val="00774FC1"/>
    <w:rsid w:val="0077519C"/>
    <w:rsid w:val="00775201"/>
    <w:rsid w:val="007753A9"/>
    <w:rsid w:val="00775435"/>
    <w:rsid w:val="00775441"/>
    <w:rsid w:val="007754CA"/>
    <w:rsid w:val="007754F6"/>
    <w:rsid w:val="0077554C"/>
    <w:rsid w:val="00775597"/>
    <w:rsid w:val="0077565B"/>
    <w:rsid w:val="007756E9"/>
    <w:rsid w:val="00775843"/>
    <w:rsid w:val="0077592D"/>
    <w:rsid w:val="0077595A"/>
    <w:rsid w:val="00775A67"/>
    <w:rsid w:val="00775A72"/>
    <w:rsid w:val="00775A8C"/>
    <w:rsid w:val="00775AFA"/>
    <w:rsid w:val="00775B23"/>
    <w:rsid w:val="00775C84"/>
    <w:rsid w:val="00775CB5"/>
    <w:rsid w:val="00775CB6"/>
    <w:rsid w:val="00775D22"/>
    <w:rsid w:val="00775D89"/>
    <w:rsid w:val="00775D93"/>
    <w:rsid w:val="00775F22"/>
    <w:rsid w:val="00775F78"/>
    <w:rsid w:val="00776118"/>
    <w:rsid w:val="007761CE"/>
    <w:rsid w:val="00776264"/>
    <w:rsid w:val="00776377"/>
    <w:rsid w:val="00776382"/>
    <w:rsid w:val="00776576"/>
    <w:rsid w:val="00776733"/>
    <w:rsid w:val="00776787"/>
    <w:rsid w:val="007767A0"/>
    <w:rsid w:val="007767A4"/>
    <w:rsid w:val="007767AB"/>
    <w:rsid w:val="0077683F"/>
    <w:rsid w:val="00776A62"/>
    <w:rsid w:val="00776A80"/>
    <w:rsid w:val="00776AE9"/>
    <w:rsid w:val="00776AF4"/>
    <w:rsid w:val="00776BCA"/>
    <w:rsid w:val="00776C7E"/>
    <w:rsid w:val="00776D48"/>
    <w:rsid w:val="00776EEB"/>
    <w:rsid w:val="00777098"/>
    <w:rsid w:val="0077713F"/>
    <w:rsid w:val="0077718C"/>
    <w:rsid w:val="0077728C"/>
    <w:rsid w:val="00777306"/>
    <w:rsid w:val="00777360"/>
    <w:rsid w:val="007774D3"/>
    <w:rsid w:val="007775C2"/>
    <w:rsid w:val="007775EC"/>
    <w:rsid w:val="0077764A"/>
    <w:rsid w:val="0077765D"/>
    <w:rsid w:val="0077769B"/>
    <w:rsid w:val="0077776C"/>
    <w:rsid w:val="0077790A"/>
    <w:rsid w:val="00777964"/>
    <w:rsid w:val="00777995"/>
    <w:rsid w:val="00777ADC"/>
    <w:rsid w:val="00777BAF"/>
    <w:rsid w:val="00777BFC"/>
    <w:rsid w:val="00777D36"/>
    <w:rsid w:val="00777D8A"/>
    <w:rsid w:val="00777F48"/>
    <w:rsid w:val="00777FD2"/>
    <w:rsid w:val="0078004D"/>
    <w:rsid w:val="007800DA"/>
    <w:rsid w:val="007800DC"/>
    <w:rsid w:val="00780198"/>
    <w:rsid w:val="00780300"/>
    <w:rsid w:val="00780641"/>
    <w:rsid w:val="00780683"/>
    <w:rsid w:val="007806D9"/>
    <w:rsid w:val="00780717"/>
    <w:rsid w:val="00780730"/>
    <w:rsid w:val="00780889"/>
    <w:rsid w:val="007808B8"/>
    <w:rsid w:val="00780914"/>
    <w:rsid w:val="00780A3F"/>
    <w:rsid w:val="00780A51"/>
    <w:rsid w:val="00780A6E"/>
    <w:rsid w:val="00780C17"/>
    <w:rsid w:val="00780C34"/>
    <w:rsid w:val="00780C90"/>
    <w:rsid w:val="00780CAD"/>
    <w:rsid w:val="00780DD4"/>
    <w:rsid w:val="00780DD5"/>
    <w:rsid w:val="00780E7E"/>
    <w:rsid w:val="00780F69"/>
    <w:rsid w:val="00780F8E"/>
    <w:rsid w:val="00780FCC"/>
    <w:rsid w:val="0078101F"/>
    <w:rsid w:val="00781159"/>
    <w:rsid w:val="0078121D"/>
    <w:rsid w:val="00781240"/>
    <w:rsid w:val="0078125D"/>
    <w:rsid w:val="007813D5"/>
    <w:rsid w:val="007815C5"/>
    <w:rsid w:val="00781693"/>
    <w:rsid w:val="00781699"/>
    <w:rsid w:val="007817CF"/>
    <w:rsid w:val="0078185E"/>
    <w:rsid w:val="00781A12"/>
    <w:rsid w:val="00781A1B"/>
    <w:rsid w:val="00781A98"/>
    <w:rsid w:val="00781AD8"/>
    <w:rsid w:val="00781AF8"/>
    <w:rsid w:val="00781D84"/>
    <w:rsid w:val="00781EC7"/>
    <w:rsid w:val="00782067"/>
    <w:rsid w:val="007820B0"/>
    <w:rsid w:val="007820EF"/>
    <w:rsid w:val="00782153"/>
    <w:rsid w:val="0078237F"/>
    <w:rsid w:val="007825BF"/>
    <w:rsid w:val="007825CE"/>
    <w:rsid w:val="00782603"/>
    <w:rsid w:val="0078264D"/>
    <w:rsid w:val="00782657"/>
    <w:rsid w:val="0078265A"/>
    <w:rsid w:val="007826A3"/>
    <w:rsid w:val="0078275E"/>
    <w:rsid w:val="007827C8"/>
    <w:rsid w:val="00782804"/>
    <w:rsid w:val="0078289E"/>
    <w:rsid w:val="00782922"/>
    <w:rsid w:val="00782A66"/>
    <w:rsid w:val="00782AAB"/>
    <w:rsid w:val="00782AFD"/>
    <w:rsid w:val="00782B22"/>
    <w:rsid w:val="00782B3F"/>
    <w:rsid w:val="00782C63"/>
    <w:rsid w:val="00782C6D"/>
    <w:rsid w:val="00782C78"/>
    <w:rsid w:val="00782D1B"/>
    <w:rsid w:val="00782E83"/>
    <w:rsid w:val="0078306B"/>
    <w:rsid w:val="00783071"/>
    <w:rsid w:val="007830A3"/>
    <w:rsid w:val="007831F5"/>
    <w:rsid w:val="00783234"/>
    <w:rsid w:val="00783314"/>
    <w:rsid w:val="00783472"/>
    <w:rsid w:val="00783478"/>
    <w:rsid w:val="007834A5"/>
    <w:rsid w:val="0078353B"/>
    <w:rsid w:val="0078359E"/>
    <w:rsid w:val="007835AF"/>
    <w:rsid w:val="007835B4"/>
    <w:rsid w:val="007835F9"/>
    <w:rsid w:val="0078385E"/>
    <w:rsid w:val="007839CB"/>
    <w:rsid w:val="00783A36"/>
    <w:rsid w:val="00783BB6"/>
    <w:rsid w:val="00783DD8"/>
    <w:rsid w:val="00783DEA"/>
    <w:rsid w:val="00783E9D"/>
    <w:rsid w:val="00783EC6"/>
    <w:rsid w:val="00783EFF"/>
    <w:rsid w:val="00783FA0"/>
    <w:rsid w:val="00783FB2"/>
    <w:rsid w:val="00784004"/>
    <w:rsid w:val="00784072"/>
    <w:rsid w:val="007840C4"/>
    <w:rsid w:val="00784237"/>
    <w:rsid w:val="00784252"/>
    <w:rsid w:val="0078432C"/>
    <w:rsid w:val="00784371"/>
    <w:rsid w:val="00784388"/>
    <w:rsid w:val="0078447B"/>
    <w:rsid w:val="0078449B"/>
    <w:rsid w:val="00784503"/>
    <w:rsid w:val="00784507"/>
    <w:rsid w:val="00784615"/>
    <w:rsid w:val="007846A9"/>
    <w:rsid w:val="007846AD"/>
    <w:rsid w:val="0078479F"/>
    <w:rsid w:val="007847C7"/>
    <w:rsid w:val="007847D8"/>
    <w:rsid w:val="007848A9"/>
    <w:rsid w:val="00784B27"/>
    <w:rsid w:val="00784C95"/>
    <w:rsid w:val="00784DC5"/>
    <w:rsid w:val="00784E4B"/>
    <w:rsid w:val="00784EB0"/>
    <w:rsid w:val="0078500D"/>
    <w:rsid w:val="00785084"/>
    <w:rsid w:val="007851B7"/>
    <w:rsid w:val="00785261"/>
    <w:rsid w:val="0078534A"/>
    <w:rsid w:val="007853DD"/>
    <w:rsid w:val="00785592"/>
    <w:rsid w:val="0078582E"/>
    <w:rsid w:val="00785834"/>
    <w:rsid w:val="0078587D"/>
    <w:rsid w:val="00785914"/>
    <w:rsid w:val="00785991"/>
    <w:rsid w:val="007859B3"/>
    <w:rsid w:val="00785A2F"/>
    <w:rsid w:val="00785AA2"/>
    <w:rsid w:val="00785C15"/>
    <w:rsid w:val="00785C82"/>
    <w:rsid w:val="00785CA2"/>
    <w:rsid w:val="00785CAF"/>
    <w:rsid w:val="00785CB6"/>
    <w:rsid w:val="00785DDB"/>
    <w:rsid w:val="00785E54"/>
    <w:rsid w:val="00785EB0"/>
    <w:rsid w:val="00786126"/>
    <w:rsid w:val="0078622B"/>
    <w:rsid w:val="0078625A"/>
    <w:rsid w:val="0078626A"/>
    <w:rsid w:val="0078630F"/>
    <w:rsid w:val="0078635D"/>
    <w:rsid w:val="0078641B"/>
    <w:rsid w:val="0078643D"/>
    <w:rsid w:val="00786512"/>
    <w:rsid w:val="0078654E"/>
    <w:rsid w:val="007865B9"/>
    <w:rsid w:val="00786622"/>
    <w:rsid w:val="007866C1"/>
    <w:rsid w:val="007866F6"/>
    <w:rsid w:val="00786735"/>
    <w:rsid w:val="007867B8"/>
    <w:rsid w:val="007868E7"/>
    <w:rsid w:val="00786902"/>
    <w:rsid w:val="00786A5D"/>
    <w:rsid w:val="00786ADF"/>
    <w:rsid w:val="00786B0C"/>
    <w:rsid w:val="00786B7B"/>
    <w:rsid w:val="00786BC0"/>
    <w:rsid w:val="00786CA9"/>
    <w:rsid w:val="00786CFB"/>
    <w:rsid w:val="00786EE3"/>
    <w:rsid w:val="00787053"/>
    <w:rsid w:val="0078708F"/>
    <w:rsid w:val="0078724C"/>
    <w:rsid w:val="007872BB"/>
    <w:rsid w:val="007872C2"/>
    <w:rsid w:val="00787322"/>
    <w:rsid w:val="00787433"/>
    <w:rsid w:val="00787436"/>
    <w:rsid w:val="007874A5"/>
    <w:rsid w:val="007874A7"/>
    <w:rsid w:val="007875AC"/>
    <w:rsid w:val="00787759"/>
    <w:rsid w:val="007878E3"/>
    <w:rsid w:val="00787913"/>
    <w:rsid w:val="00787A36"/>
    <w:rsid w:val="00787B4B"/>
    <w:rsid w:val="00787BF6"/>
    <w:rsid w:val="00787C50"/>
    <w:rsid w:val="00787CB2"/>
    <w:rsid w:val="00787D04"/>
    <w:rsid w:val="00787DB9"/>
    <w:rsid w:val="00787DED"/>
    <w:rsid w:val="00787FC6"/>
    <w:rsid w:val="00787FE4"/>
    <w:rsid w:val="00787FFC"/>
    <w:rsid w:val="007900C6"/>
    <w:rsid w:val="007900F3"/>
    <w:rsid w:val="00790102"/>
    <w:rsid w:val="0079022A"/>
    <w:rsid w:val="00790233"/>
    <w:rsid w:val="007903F3"/>
    <w:rsid w:val="00790517"/>
    <w:rsid w:val="007905EC"/>
    <w:rsid w:val="007907FC"/>
    <w:rsid w:val="00790898"/>
    <w:rsid w:val="007908D9"/>
    <w:rsid w:val="00790B03"/>
    <w:rsid w:val="00790B49"/>
    <w:rsid w:val="00790C24"/>
    <w:rsid w:val="00790D1A"/>
    <w:rsid w:val="00790D2D"/>
    <w:rsid w:val="00790E32"/>
    <w:rsid w:val="0079102A"/>
    <w:rsid w:val="0079109F"/>
    <w:rsid w:val="00791149"/>
    <w:rsid w:val="007911F8"/>
    <w:rsid w:val="0079123F"/>
    <w:rsid w:val="0079125C"/>
    <w:rsid w:val="007912A4"/>
    <w:rsid w:val="007912AC"/>
    <w:rsid w:val="0079136D"/>
    <w:rsid w:val="0079149C"/>
    <w:rsid w:val="00791720"/>
    <w:rsid w:val="00791899"/>
    <w:rsid w:val="00791982"/>
    <w:rsid w:val="007919CA"/>
    <w:rsid w:val="00791A82"/>
    <w:rsid w:val="00791AA8"/>
    <w:rsid w:val="00791AE8"/>
    <w:rsid w:val="00791B96"/>
    <w:rsid w:val="00791CA5"/>
    <w:rsid w:val="00791CDE"/>
    <w:rsid w:val="00791D71"/>
    <w:rsid w:val="00791ECA"/>
    <w:rsid w:val="0079209C"/>
    <w:rsid w:val="007922BE"/>
    <w:rsid w:val="007922CE"/>
    <w:rsid w:val="007923B0"/>
    <w:rsid w:val="007923CA"/>
    <w:rsid w:val="0079248C"/>
    <w:rsid w:val="00792590"/>
    <w:rsid w:val="0079259A"/>
    <w:rsid w:val="00792618"/>
    <w:rsid w:val="00792671"/>
    <w:rsid w:val="00792709"/>
    <w:rsid w:val="00792778"/>
    <w:rsid w:val="00792843"/>
    <w:rsid w:val="0079285B"/>
    <w:rsid w:val="0079295E"/>
    <w:rsid w:val="00792A6D"/>
    <w:rsid w:val="00792A8C"/>
    <w:rsid w:val="00792AA4"/>
    <w:rsid w:val="00792B4B"/>
    <w:rsid w:val="00792C0E"/>
    <w:rsid w:val="00792C78"/>
    <w:rsid w:val="00792DA0"/>
    <w:rsid w:val="00792DCC"/>
    <w:rsid w:val="00792DE4"/>
    <w:rsid w:val="00792E17"/>
    <w:rsid w:val="00792E74"/>
    <w:rsid w:val="00792E75"/>
    <w:rsid w:val="00792E9A"/>
    <w:rsid w:val="007932E9"/>
    <w:rsid w:val="007932EF"/>
    <w:rsid w:val="007933CC"/>
    <w:rsid w:val="0079365B"/>
    <w:rsid w:val="00793B47"/>
    <w:rsid w:val="00793C8A"/>
    <w:rsid w:val="00793EB5"/>
    <w:rsid w:val="00793F25"/>
    <w:rsid w:val="007940C8"/>
    <w:rsid w:val="00794116"/>
    <w:rsid w:val="0079428E"/>
    <w:rsid w:val="00794344"/>
    <w:rsid w:val="00794452"/>
    <w:rsid w:val="007944B4"/>
    <w:rsid w:val="007944FF"/>
    <w:rsid w:val="00794500"/>
    <w:rsid w:val="0079455E"/>
    <w:rsid w:val="00794568"/>
    <w:rsid w:val="007945A2"/>
    <w:rsid w:val="007946B3"/>
    <w:rsid w:val="007946DF"/>
    <w:rsid w:val="007946F2"/>
    <w:rsid w:val="007946FA"/>
    <w:rsid w:val="00794714"/>
    <w:rsid w:val="00794745"/>
    <w:rsid w:val="00794827"/>
    <w:rsid w:val="0079490B"/>
    <w:rsid w:val="00794935"/>
    <w:rsid w:val="00794961"/>
    <w:rsid w:val="00794B45"/>
    <w:rsid w:val="00794B6C"/>
    <w:rsid w:val="00794BEC"/>
    <w:rsid w:val="00794C87"/>
    <w:rsid w:val="00794CE1"/>
    <w:rsid w:val="00794DBE"/>
    <w:rsid w:val="00794F8C"/>
    <w:rsid w:val="00794FF8"/>
    <w:rsid w:val="007950C2"/>
    <w:rsid w:val="007950DB"/>
    <w:rsid w:val="00795116"/>
    <w:rsid w:val="007951D2"/>
    <w:rsid w:val="007951E7"/>
    <w:rsid w:val="007953BA"/>
    <w:rsid w:val="007954DC"/>
    <w:rsid w:val="007954E3"/>
    <w:rsid w:val="00795638"/>
    <w:rsid w:val="00795651"/>
    <w:rsid w:val="007959A0"/>
    <w:rsid w:val="007959E4"/>
    <w:rsid w:val="007959EE"/>
    <w:rsid w:val="00795A74"/>
    <w:rsid w:val="00795B90"/>
    <w:rsid w:val="00795C01"/>
    <w:rsid w:val="00795E76"/>
    <w:rsid w:val="00795F3D"/>
    <w:rsid w:val="00796111"/>
    <w:rsid w:val="00796126"/>
    <w:rsid w:val="0079616A"/>
    <w:rsid w:val="007961DB"/>
    <w:rsid w:val="007962B4"/>
    <w:rsid w:val="00796308"/>
    <w:rsid w:val="0079636A"/>
    <w:rsid w:val="007963A3"/>
    <w:rsid w:val="0079658E"/>
    <w:rsid w:val="0079668D"/>
    <w:rsid w:val="0079669C"/>
    <w:rsid w:val="007966E4"/>
    <w:rsid w:val="00796827"/>
    <w:rsid w:val="00796841"/>
    <w:rsid w:val="0079686D"/>
    <w:rsid w:val="007968D8"/>
    <w:rsid w:val="007968FA"/>
    <w:rsid w:val="00796943"/>
    <w:rsid w:val="00796948"/>
    <w:rsid w:val="0079696B"/>
    <w:rsid w:val="007969EF"/>
    <w:rsid w:val="00796A6D"/>
    <w:rsid w:val="00796AFE"/>
    <w:rsid w:val="00796B7E"/>
    <w:rsid w:val="00796BEE"/>
    <w:rsid w:val="00796CE1"/>
    <w:rsid w:val="00796FD3"/>
    <w:rsid w:val="00797006"/>
    <w:rsid w:val="00797090"/>
    <w:rsid w:val="0079719B"/>
    <w:rsid w:val="007972E3"/>
    <w:rsid w:val="00797328"/>
    <w:rsid w:val="00797596"/>
    <w:rsid w:val="007975F8"/>
    <w:rsid w:val="007976E7"/>
    <w:rsid w:val="007977C8"/>
    <w:rsid w:val="00797898"/>
    <w:rsid w:val="00797996"/>
    <w:rsid w:val="00797B77"/>
    <w:rsid w:val="00797BE2"/>
    <w:rsid w:val="00797D08"/>
    <w:rsid w:val="00797DA2"/>
    <w:rsid w:val="00797E9B"/>
    <w:rsid w:val="00797EF1"/>
    <w:rsid w:val="00797F1F"/>
    <w:rsid w:val="00797F32"/>
    <w:rsid w:val="00797F7F"/>
    <w:rsid w:val="007A011F"/>
    <w:rsid w:val="007A01F2"/>
    <w:rsid w:val="007A026F"/>
    <w:rsid w:val="007A04B8"/>
    <w:rsid w:val="007A05CF"/>
    <w:rsid w:val="007A076D"/>
    <w:rsid w:val="007A0796"/>
    <w:rsid w:val="007A085F"/>
    <w:rsid w:val="007A0955"/>
    <w:rsid w:val="007A0A7C"/>
    <w:rsid w:val="007A0AA7"/>
    <w:rsid w:val="007A0AE6"/>
    <w:rsid w:val="007A0B7C"/>
    <w:rsid w:val="007A0D35"/>
    <w:rsid w:val="007A0E7A"/>
    <w:rsid w:val="007A0EDB"/>
    <w:rsid w:val="007A1000"/>
    <w:rsid w:val="007A1063"/>
    <w:rsid w:val="007A10B7"/>
    <w:rsid w:val="007A10D0"/>
    <w:rsid w:val="007A10DE"/>
    <w:rsid w:val="007A1151"/>
    <w:rsid w:val="007A11C3"/>
    <w:rsid w:val="007A1332"/>
    <w:rsid w:val="007A1364"/>
    <w:rsid w:val="007A1449"/>
    <w:rsid w:val="007A14BC"/>
    <w:rsid w:val="007A14EF"/>
    <w:rsid w:val="007A162F"/>
    <w:rsid w:val="007A1630"/>
    <w:rsid w:val="007A1713"/>
    <w:rsid w:val="007A1735"/>
    <w:rsid w:val="007A173E"/>
    <w:rsid w:val="007A17AA"/>
    <w:rsid w:val="007A181D"/>
    <w:rsid w:val="007A1842"/>
    <w:rsid w:val="007A1866"/>
    <w:rsid w:val="007A187A"/>
    <w:rsid w:val="007A1935"/>
    <w:rsid w:val="007A19B4"/>
    <w:rsid w:val="007A19B8"/>
    <w:rsid w:val="007A1A0F"/>
    <w:rsid w:val="007A1AE4"/>
    <w:rsid w:val="007A1B05"/>
    <w:rsid w:val="007A1BBE"/>
    <w:rsid w:val="007A1BCF"/>
    <w:rsid w:val="007A1D10"/>
    <w:rsid w:val="007A1D51"/>
    <w:rsid w:val="007A1DBA"/>
    <w:rsid w:val="007A1F64"/>
    <w:rsid w:val="007A1FC2"/>
    <w:rsid w:val="007A201A"/>
    <w:rsid w:val="007A2152"/>
    <w:rsid w:val="007A21D7"/>
    <w:rsid w:val="007A2250"/>
    <w:rsid w:val="007A23B5"/>
    <w:rsid w:val="007A2435"/>
    <w:rsid w:val="007A24CD"/>
    <w:rsid w:val="007A27DD"/>
    <w:rsid w:val="007A2AB3"/>
    <w:rsid w:val="007A2F03"/>
    <w:rsid w:val="007A2F2D"/>
    <w:rsid w:val="007A2FE8"/>
    <w:rsid w:val="007A3015"/>
    <w:rsid w:val="007A305B"/>
    <w:rsid w:val="007A318A"/>
    <w:rsid w:val="007A3271"/>
    <w:rsid w:val="007A32A0"/>
    <w:rsid w:val="007A33A9"/>
    <w:rsid w:val="007A33D3"/>
    <w:rsid w:val="007A3462"/>
    <w:rsid w:val="007A346A"/>
    <w:rsid w:val="007A35BA"/>
    <w:rsid w:val="007A3622"/>
    <w:rsid w:val="007A36D9"/>
    <w:rsid w:val="007A37D7"/>
    <w:rsid w:val="007A37F1"/>
    <w:rsid w:val="007A38A1"/>
    <w:rsid w:val="007A395E"/>
    <w:rsid w:val="007A39F5"/>
    <w:rsid w:val="007A3A2E"/>
    <w:rsid w:val="007A3A6B"/>
    <w:rsid w:val="007A3ADA"/>
    <w:rsid w:val="007A3AFC"/>
    <w:rsid w:val="007A3C75"/>
    <w:rsid w:val="007A3CDB"/>
    <w:rsid w:val="007A3D76"/>
    <w:rsid w:val="007A3DB9"/>
    <w:rsid w:val="007A3DC7"/>
    <w:rsid w:val="007A3E1F"/>
    <w:rsid w:val="007A3E36"/>
    <w:rsid w:val="007A3F37"/>
    <w:rsid w:val="007A3F5E"/>
    <w:rsid w:val="007A407F"/>
    <w:rsid w:val="007A417B"/>
    <w:rsid w:val="007A4254"/>
    <w:rsid w:val="007A42B5"/>
    <w:rsid w:val="007A438B"/>
    <w:rsid w:val="007A4434"/>
    <w:rsid w:val="007A44FC"/>
    <w:rsid w:val="007A47F4"/>
    <w:rsid w:val="007A4891"/>
    <w:rsid w:val="007A4989"/>
    <w:rsid w:val="007A499E"/>
    <w:rsid w:val="007A49FC"/>
    <w:rsid w:val="007A4C35"/>
    <w:rsid w:val="007A4C50"/>
    <w:rsid w:val="007A4D0B"/>
    <w:rsid w:val="007A4E3C"/>
    <w:rsid w:val="007A4EA4"/>
    <w:rsid w:val="007A4ED5"/>
    <w:rsid w:val="007A50F8"/>
    <w:rsid w:val="007A5189"/>
    <w:rsid w:val="007A5194"/>
    <w:rsid w:val="007A5198"/>
    <w:rsid w:val="007A527C"/>
    <w:rsid w:val="007A530B"/>
    <w:rsid w:val="007A5391"/>
    <w:rsid w:val="007A5448"/>
    <w:rsid w:val="007A54AE"/>
    <w:rsid w:val="007A55ED"/>
    <w:rsid w:val="007A560D"/>
    <w:rsid w:val="007A5610"/>
    <w:rsid w:val="007A56AE"/>
    <w:rsid w:val="007A56B3"/>
    <w:rsid w:val="007A579C"/>
    <w:rsid w:val="007A57FD"/>
    <w:rsid w:val="007A583C"/>
    <w:rsid w:val="007A58A4"/>
    <w:rsid w:val="007A58CE"/>
    <w:rsid w:val="007A58EB"/>
    <w:rsid w:val="007A596A"/>
    <w:rsid w:val="007A59DA"/>
    <w:rsid w:val="007A5A82"/>
    <w:rsid w:val="007A5A8B"/>
    <w:rsid w:val="007A5A91"/>
    <w:rsid w:val="007A5BDB"/>
    <w:rsid w:val="007A5D01"/>
    <w:rsid w:val="007A5D6D"/>
    <w:rsid w:val="007A5F17"/>
    <w:rsid w:val="007A6018"/>
    <w:rsid w:val="007A606E"/>
    <w:rsid w:val="007A60C8"/>
    <w:rsid w:val="007A6121"/>
    <w:rsid w:val="007A6183"/>
    <w:rsid w:val="007A61D6"/>
    <w:rsid w:val="007A6228"/>
    <w:rsid w:val="007A622A"/>
    <w:rsid w:val="007A6324"/>
    <w:rsid w:val="007A651A"/>
    <w:rsid w:val="007A65B8"/>
    <w:rsid w:val="007A665D"/>
    <w:rsid w:val="007A671D"/>
    <w:rsid w:val="007A67B9"/>
    <w:rsid w:val="007A68B4"/>
    <w:rsid w:val="007A69B7"/>
    <w:rsid w:val="007A6BC1"/>
    <w:rsid w:val="007A6C19"/>
    <w:rsid w:val="007A6C99"/>
    <w:rsid w:val="007A6D5D"/>
    <w:rsid w:val="007A6E77"/>
    <w:rsid w:val="007A6ECA"/>
    <w:rsid w:val="007A70B4"/>
    <w:rsid w:val="007A70E2"/>
    <w:rsid w:val="007A711C"/>
    <w:rsid w:val="007A7135"/>
    <w:rsid w:val="007A7162"/>
    <w:rsid w:val="007A717D"/>
    <w:rsid w:val="007A7244"/>
    <w:rsid w:val="007A7248"/>
    <w:rsid w:val="007A725B"/>
    <w:rsid w:val="007A72CC"/>
    <w:rsid w:val="007A732F"/>
    <w:rsid w:val="007A733D"/>
    <w:rsid w:val="007A747C"/>
    <w:rsid w:val="007A74C0"/>
    <w:rsid w:val="007A7514"/>
    <w:rsid w:val="007A7671"/>
    <w:rsid w:val="007A77A5"/>
    <w:rsid w:val="007A77C0"/>
    <w:rsid w:val="007A77E0"/>
    <w:rsid w:val="007A7842"/>
    <w:rsid w:val="007A78B9"/>
    <w:rsid w:val="007A7917"/>
    <w:rsid w:val="007A7968"/>
    <w:rsid w:val="007A7AC4"/>
    <w:rsid w:val="007A7BE1"/>
    <w:rsid w:val="007A7CCC"/>
    <w:rsid w:val="007A7E4A"/>
    <w:rsid w:val="007A7E6B"/>
    <w:rsid w:val="007A7E88"/>
    <w:rsid w:val="007B004B"/>
    <w:rsid w:val="007B0057"/>
    <w:rsid w:val="007B007D"/>
    <w:rsid w:val="007B00E0"/>
    <w:rsid w:val="007B012B"/>
    <w:rsid w:val="007B013A"/>
    <w:rsid w:val="007B01F3"/>
    <w:rsid w:val="007B021E"/>
    <w:rsid w:val="007B027A"/>
    <w:rsid w:val="007B02AD"/>
    <w:rsid w:val="007B02D9"/>
    <w:rsid w:val="007B02F9"/>
    <w:rsid w:val="007B0364"/>
    <w:rsid w:val="007B0421"/>
    <w:rsid w:val="007B047B"/>
    <w:rsid w:val="007B0690"/>
    <w:rsid w:val="007B06FA"/>
    <w:rsid w:val="007B0727"/>
    <w:rsid w:val="007B076F"/>
    <w:rsid w:val="007B0792"/>
    <w:rsid w:val="007B0960"/>
    <w:rsid w:val="007B09DA"/>
    <w:rsid w:val="007B0B42"/>
    <w:rsid w:val="007B0B65"/>
    <w:rsid w:val="007B0CFD"/>
    <w:rsid w:val="007B0D04"/>
    <w:rsid w:val="007B0D28"/>
    <w:rsid w:val="007B0D5D"/>
    <w:rsid w:val="007B0D74"/>
    <w:rsid w:val="007B0DD4"/>
    <w:rsid w:val="007B0DDC"/>
    <w:rsid w:val="007B0E79"/>
    <w:rsid w:val="007B0EFB"/>
    <w:rsid w:val="007B0FD4"/>
    <w:rsid w:val="007B1021"/>
    <w:rsid w:val="007B10AE"/>
    <w:rsid w:val="007B11F3"/>
    <w:rsid w:val="007B11FE"/>
    <w:rsid w:val="007B120D"/>
    <w:rsid w:val="007B12F0"/>
    <w:rsid w:val="007B133A"/>
    <w:rsid w:val="007B13D3"/>
    <w:rsid w:val="007B1462"/>
    <w:rsid w:val="007B1463"/>
    <w:rsid w:val="007B1592"/>
    <w:rsid w:val="007B15FF"/>
    <w:rsid w:val="007B161A"/>
    <w:rsid w:val="007B16A5"/>
    <w:rsid w:val="007B17CE"/>
    <w:rsid w:val="007B1A32"/>
    <w:rsid w:val="007B1A93"/>
    <w:rsid w:val="007B1AA8"/>
    <w:rsid w:val="007B1B01"/>
    <w:rsid w:val="007B1B76"/>
    <w:rsid w:val="007B1BF8"/>
    <w:rsid w:val="007B1D0B"/>
    <w:rsid w:val="007B1D4F"/>
    <w:rsid w:val="007B1D73"/>
    <w:rsid w:val="007B1E30"/>
    <w:rsid w:val="007B1E5D"/>
    <w:rsid w:val="007B1E84"/>
    <w:rsid w:val="007B202F"/>
    <w:rsid w:val="007B2063"/>
    <w:rsid w:val="007B2125"/>
    <w:rsid w:val="007B2146"/>
    <w:rsid w:val="007B21CD"/>
    <w:rsid w:val="007B22A3"/>
    <w:rsid w:val="007B22CE"/>
    <w:rsid w:val="007B237E"/>
    <w:rsid w:val="007B23DB"/>
    <w:rsid w:val="007B2471"/>
    <w:rsid w:val="007B2477"/>
    <w:rsid w:val="007B2562"/>
    <w:rsid w:val="007B25A7"/>
    <w:rsid w:val="007B26CC"/>
    <w:rsid w:val="007B2730"/>
    <w:rsid w:val="007B274C"/>
    <w:rsid w:val="007B279A"/>
    <w:rsid w:val="007B27FA"/>
    <w:rsid w:val="007B2839"/>
    <w:rsid w:val="007B2894"/>
    <w:rsid w:val="007B2937"/>
    <w:rsid w:val="007B2950"/>
    <w:rsid w:val="007B29DB"/>
    <w:rsid w:val="007B2BBA"/>
    <w:rsid w:val="007B2C4C"/>
    <w:rsid w:val="007B2CAA"/>
    <w:rsid w:val="007B2D83"/>
    <w:rsid w:val="007B2F35"/>
    <w:rsid w:val="007B2F64"/>
    <w:rsid w:val="007B3144"/>
    <w:rsid w:val="007B31E5"/>
    <w:rsid w:val="007B3219"/>
    <w:rsid w:val="007B33B5"/>
    <w:rsid w:val="007B33B6"/>
    <w:rsid w:val="007B3456"/>
    <w:rsid w:val="007B345E"/>
    <w:rsid w:val="007B3489"/>
    <w:rsid w:val="007B3495"/>
    <w:rsid w:val="007B34FC"/>
    <w:rsid w:val="007B3556"/>
    <w:rsid w:val="007B356F"/>
    <w:rsid w:val="007B35A8"/>
    <w:rsid w:val="007B36F1"/>
    <w:rsid w:val="007B374D"/>
    <w:rsid w:val="007B3752"/>
    <w:rsid w:val="007B37D7"/>
    <w:rsid w:val="007B384A"/>
    <w:rsid w:val="007B386D"/>
    <w:rsid w:val="007B3881"/>
    <w:rsid w:val="007B392A"/>
    <w:rsid w:val="007B3975"/>
    <w:rsid w:val="007B39D9"/>
    <w:rsid w:val="007B3A97"/>
    <w:rsid w:val="007B3AAC"/>
    <w:rsid w:val="007B3ABD"/>
    <w:rsid w:val="007B3B10"/>
    <w:rsid w:val="007B3B37"/>
    <w:rsid w:val="007B3B8C"/>
    <w:rsid w:val="007B3BE6"/>
    <w:rsid w:val="007B3C9A"/>
    <w:rsid w:val="007B3CFB"/>
    <w:rsid w:val="007B3D34"/>
    <w:rsid w:val="007B3D68"/>
    <w:rsid w:val="007B3EAB"/>
    <w:rsid w:val="007B3F44"/>
    <w:rsid w:val="007B3F72"/>
    <w:rsid w:val="007B3FFA"/>
    <w:rsid w:val="007B4032"/>
    <w:rsid w:val="007B4076"/>
    <w:rsid w:val="007B40D5"/>
    <w:rsid w:val="007B41D7"/>
    <w:rsid w:val="007B426B"/>
    <w:rsid w:val="007B42C3"/>
    <w:rsid w:val="007B432D"/>
    <w:rsid w:val="007B44C0"/>
    <w:rsid w:val="007B459A"/>
    <w:rsid w:val="007B45AC"/>
    <w:rsid w:val="007B467A"/>
    <w:rsid w:val="007B4713"/>
    <w:rsid w:val="007B4722"/>
    <w:rsid w:val="007B492B"/>
    <w:rsid w:val="007B49D9"/>
    <w:rsid w:val="007B4B20"/>
    <w:rsid w:val="007B4C33"/>
    <w:rsid w:val="007B4D60"/>
    <w:rsid w:val="007B4D74"/>
    <w:rsid w:val="007B4DB2"/>
    <w:rsid w:val="007B4EEE"/>
    <w:rsid w:val="007B4F06"/>
    <w:rsid w:val="007B4FA9"/>
    <w:rsid w:val="007B5174"/>
    <w:rsid w:val="007B51A2"/>
    <w:rsid w:val="007B51BB"/>
    <w:rsid w:val="007B5207"/>
    <w:rsid w:val="007B52BA"/>
    <w:rsid w:val="007B52E7"/>
    <w:rsid w:val="007B5361"/>
    <w:rsid w:val="007B539B"/>
    <w:rsid w:val="007B5469"/>
    <w:rsid w:val="007B54A4"/>
    <w:rsid w:val="007B54CB"/>
    <w:rsid w:val="007B56B4"/>
    <w:rsid w:val="007B5700"/>
    <w:rsid w:val="007B5748"/>
    <w:rsid w:val="007B5770"/>
    <w:rsid w:val="007B5819"/>
    <w:rsid w:val="007B5A3B"/>
    <w:rsid w:val="007B5C5B"/>
    <w:rsid w:val="007B5D54"/>
    <w:rsid w:val="007B5D66"/>
    <w:rsid w:val="007B5E0B"/>
    <w:rsid w:val="007B5E42"/>
    <w:rsid w:val="007B5FFD"/>
    <w:rsid w:val="007B608B"/>
    <w:rsid w:val="007B60E2"/>
    <w:rsid w:val="007B6103"/>
    <w:rsid w:val="007B6112"/>
    <w:rsid w:val="007B62EB"/>
    <w:rsid w:val="007B6434"/>
    <w:rsid w:val="007B6445"/>
    <w:rsid w:val="007B656F"/>
    <w:rsid w:val="007B66F6"/>
    <w:rsid w:val="007B6736"/>
    <w:rsid w:val="007B673E"/>
    <w:rsid w:val="007B6884"/>
    <w:rsid w:val="007B6930"/>
    <w:rsid w:val="007B6B3E"/>
    <w:rsid w:val="007B6B50"/>
    <w:rsid w:val="007B6B8E"/>
    <w:rsid w:val="007B6C2E"/>
    <w:rsid w:val="007B6D49"/>
    <w:rsid w:val="007B6E0E"/>
    <w:rsid w:val="007B6E91"/>
    <w:rsid w:val="007B6EF8"/>
    <w:rsid w:val="007B6F47"/>
    <w:rsid w:val="007B6F63"/>
    <w:rsid w:val="007B6FE6"/>
    <w:rsid w:val="007B7012"/>
    <w:rsid w:val="007B7123"/>
    <w:rsid w:val="007B736E"/>
    <w:rsid w:val="007B7385"/>
    <w:rsid w:val="007B73E2"/>
    <w:rsid w:val="007B748B"/>
    <w:rsid w:val="007B7523"/>
    <w:rsid w:val="007B760B"/>
    <w:rsid w:val="007B761B"/>
    <w:rsid w:val="007B779C"/>
    <w:rsid w:val="007B7825"/>
    <w:rsid w:val="007B7832"/>
    <w:rsid w:val="007B786C"/>
    <w:rsid w:val="007B7915"/>
    <w:rsid w:val="007B7924"/>
    <w:rsid w:val="007B7954"/>
    <w:rsid w:val="007B797D"/>
    <w:rsid w:val="007B7A47"/>
    <w:rsid w:val="007B7BBE"/>
    <w:rsid w:val="007B7C4B"/>
    <w:rsid w:val="007B7C7A"/>
    <w:rsid w:val="007B7CD5"/>
    <w:rsid w:val="007B7E0B"/>
    <w:rsid w:val="007B7E25"/>
    <w:rsid w:val="007B7E51"/>
    <w:rsid w:val="007B7E90"/>
    <w:rsid w:val="007B7ECF"/>
    <w:rsid w:val="007C0046"/>
    <w:rsid w:val="007C0060"/>
    <w:rsid w:val="007C02B9"/>
    <w:rsid w:val="007C0403"/>
    <w:rsid w:val="007C04CF"/>
    <w:rsid w:val="007C050D"/>
    <w:rsid w:val="007C0520"/>
    <w:rsid w:val="007C06D6"/>
    <w:rsid w:val="007C06E0"/>
    <w:rsid w:val="007C0724"/>
    <w:rsid w:val="007C0733"/>
    <w:rsid w:val="007C0741"/>
    <w:rsid w:val="007C07FB"/>
    <w:rsid w:val="007C084C"/>
    <w:rsid w:val="007C084D"/>
    <w:rsid w:val="007C08EC"/>
    <w:rsid w:val="007C0A04"/>
    <w:rsid w:val="007C0A24"/>
    <w:rsid w:val="007C0A32"/>
    <w:rsid w:val="007C0ADC"/>
    <w:rsid w:val="007C0B0B"/>
    <w:rsid w:val="007C0B37"/>
    <w:rsid w:val="007C0B83"/>
    <w:rsid w:val="007C0C1F"/>
    <w:rsid w:val="007C0D45"/>
    <w:rsid w:val="007C0D7F"/>
    <w:rsid w:val="007C0DC7"/>
    <w:rsid w:val="007C0DE2"/>
    <w:rsid w:val="007C0FB2"/>
    <w:rsid w:val="007C0FC8"/>
    <w:rsid w:val="007C107D"/>
    <w:rsid w:val="007C109F"/>
    <w:rsid w:val="007C10C2"/>
    <w:rsid w:val="007C10C5"/>
    <w:rsid w:val="007C110C"/>
    <w:rsid w:val="007C1137"/>
    <w:rsid w:val="007C11C1"/>
    <w:rsid w:val="007C11E9"/>
    <w:rsid w:val="007C1334"/>
    <w:rsid w:val="007C1343"/>
    <w:rsid w:val="007C135F"/>
    <w:rsid w:val="007C139E"/>
    <w:rsid w:val="007C143D"/>
    <w:rsid w:val="007C14E2"/>
    <w:rsid w:val="007C157B"/>
    <w:rsid w:val="007C1624"/>
    <w:rsid w:val="007C1656"/>
    <w:rsid w:val="007C16B8"/>
    <w:rsid w:val="007C1701"/>
    <w:rsid w:val="007C170A"/>
    <w:rsid w:val="007C1799"/>
    <w:rsid w:val="007C17C2"/>
    <w:rsid w:val="007C17CD"/>
    <w:rsid w:val="007C185D"/>
    <w:rsid w:val="007C18AD"/>
    <w:rsid w:val="007C18EB"/>
    <w:rsid w:val="007C193E"/>
    <w:rsid w:val="007C19E6"/>
    <w:rsid w:val="007C1B8A"/>
    <w:rsid w:val="007C1B93"/>
    <w:rsid w:val="007C1C27"/>
    <w:rsid w:val="007C1C41"/>
    <w:rsid w:val="007C1D21"/>
    <w:rsid w:val="007C1D61"/>
    <w:rsid w:val="007C1EA4"/>
    <w:rsid w:val="007C1F83"/>
    <w:rsid w:val="007C20CB"/>
    <w:rsid w:val="007C214B"/>
    <w:rsid w:val="007C219F"/>
    <w:rsid w:val="007C21CE"/>
    <w:rsid w:val="007C2281"/>
    <w:rsid w:val="007C2371"/>
    <w:rsid w:val="007C23C9"/>
    <w:rsid w:val="007C24A8"/>
    <w:rsid w:val="007C24B9"/>
    <w:rsid w:val="007C24C0"/>
    <w:rsid w:val="007C2539"/>
    <w:rsid w:val="007C255B"/>
    <w:rsid w:val="007C259B"/>
    <w:rsid w:val="007C25E3"/>
    <w:rsid w:val="007C25EA"/>
    <w:rsid w:val="007C2660"/>
    <w:rsid w:val="007C2681"/>
    <w:rsid w:val="007C2696"/>
    <w:rsid w:val="007C2771"/>
    <w:rsid w:val="007C2920"/>
    <w:rsid w:val="007C297B"/>
    <w:rsid w:val="007C29A8"/>
    <w:rsid w:val="007C29DA"/>
    <w:rsid w:val="007C2B12"/>
    <w:rsid w:val="007C2BAB"/>
    <w:rsid w:val="007C2BAC"/>
    <w:rsid w:val="007C2D23"/>
    <w:rsid w:val="007C2DDB"/>
    <w:rsid w:val="007C2DFC"/>
    <w:rsid w:val="007C31A6"/>
    <w:rsid w:val="007C348D"/>
    <w:rsid w:val="007C3590"/>
    <w:rsid w:val="007C3697"/>
    <w:rsid w:val="007C36EA"/>
    <w:rsid w:val="007C376B"/>
    <w:rsid w:val="007C381B"/>
    <w:rsid w:val="007C38F9"/>
    <w:rsid w:val="007C3979"/>
    <w:rsid w:val="007C39BF"/>
    <w:rsid w:val="007C3C88"/>
    <w:rsid w:val="007C3CFF"/>
    <w:rsid w:val="007C3D33"/>
    <w:rsid w:val="007C3D3E"/>
    <w:rsid w:val="007C3EB2"/>
    <w:rsid w:val="007C3F56"/>
    <w:rsid w:val="007C4286"/>
    <w:rsid w:val="007C42AE"/>
    <w:rsid w:val="007C42C8"/>
    <w:rsid w:val="007C431E"/>
    <w:rsid w:val="007C449A"/>
    <w:rsid w:val="007C44A9"/>
    <w:rsid w:val="007C4543"/>
    <w:rsid w:val="007C45F3"/>
    <w:rsid w:val="007C4635"/>
    <w:rsid w:val="007C46F2"/>
    <w:rsid w:val="007C47C0"/>
    <w:rsid w:val="007C488B"/>
    <w:rsid w:val="007C495E"/>
    <w:rsid w:val="007C4B65"/>
    <w:rsid w:val="007C4B87"/>
    <w:rsid w:val="007C4BB3"/>
    <w:rsid w:val="007C4BC4"/>
    <w:rsid w:val="007C4C14"/>
    <w:rsid w:val="007C4E2F"/>
    <w:rsid w:val="007C4E3B"/>
    <w:rsid w:val="007C4EBC"/>
    <w:rsid w:val="007C4EC2"/>
    <w:rsid w:val="007C4F31"/>
    <w:rsid w:val="007C51E8"/>
    <w:rsid w:val="007C51F4"/>
    <w:rsid w:val="007C5202"/>
    <w:rsid w:val="007C5219"/>
    <w:rsid w:val="007C521F"/>
    <w:rsid w:val="007C53DB"/>
    <w:rsid w:val="007C544F"/>
    <w:rsid w:val="007C54B9"/>
    <w:rsid w:val="007C55D0"/>
    <w:rsid w:val="007C5937"/>
    <w:rsid w:val="007C59BC"/>
    <w:rsid w:val="007C59CF"/>
    <w:rsid w:val="007C5A76"/>
    <w:rsid w:val="007C5AEF"/>
    <w:rsid w:val="007C5B63"/>
    <w:rsid w:val="007C5BAD"/>
    <w:rsid w:val="007C5C4A"/>
    <w:rsid w:val="007C5C73"/>
    <w:rsid w:val="007C5D5F"/>
    <w:rsid w:val="007C5D77"/>
    <w:rsid w:val="007C5D9A"/>
    <w:rsid w:val="007C5E08"/>
    <w:rsid w:val="007C5E86"/>
    <w:rsid w:val="007C5EFF"/>
    <w:rsid w:val="007C60A6"/>
    <w:rsid w:val="007C60D9"/>
    <w:rsid w:val="007C6140"/>
    <w:rsid w:val="007C61EB"/>
    <w:rsid w:val="007C6274"/>
    <w:rsid w:val="007C6281"/>
    <w:rsid w:val="007C62A1"/>
    <w:rsid w:val="007C639F"/>
    <w:rsid w:val="007C6478"/>
    <w:rsid w:val="007C647E"/>
    <w:rsid w:val="007C64B9"/>
    <w:rsid w:val="007C64BC"/>
    <w:rsid w:val="007C6551"/>
    <w:rsid w:val="007C65E0"/>
    <w:rsid w:val="007C66CA"/>
    <w:rsid w:val="007C6826"/>
    <w:rsid w:val="007C6B98"/>
    <w:rsid w:val="007C6C0E"/>
    <w:rsid w:val="007C6C3D"/>
    <w:rsid w:val="007C6CCB"/>
    <w:rsid w:val="007C6CD8"/>
    <w:rsid w:val="007C6DA6"/>
    <w:rsid w:val="007C6DDD"/>
    <w:rsid w:val="007C6EE1"/>
    <w:rsid w:val="007C6F69"/>
    <w:rsid w:val="007C6FF9"/>
    <w:rsid w:val="007C708B"/>
    <w:rsid w:val="007C70BD"/>
    <w:rsid w:val="007C7280"/>
    <w:rsid w:val="007C7363"/>
    <w:rsid w:val="007C7445"/>
    <w:rsid w:val="007C74AF"/>
    <w:rsid w:val="007C74D2"/>
    <w:rsid w:val="007C7504"/>
    <w:rsid w:val="007C751F"/>
    <w:rsid w:val="007C75E6"/>
    <w:rsid w:val="007C7678"/>
    <w:rsid w:val="007C768B"/>
    <w:rsid w:val="007C7732"/>
    <w:rsid w:val="007C78E6"/>
    <w:rsid w:val="007C7A19"/>
    <w:rsid w:val="007C7A2C"/>
    <w:rsid w:val="007C7B79"/>
    <w:rsid w:val="007C7E33"/>
    <w:rsid w:val="007C7EE4"/>
    <w:rsid w:val="007C7FE9"/>
    <w:rsid w:val="007D0056"/>
    <w:rsid w:val="007D00C4"/>
    <w:rsid w:val="007D0298"/>
    <w:rsid w:val="007D02A5"/>
    <w:rsid w:val="007D02CA"/>
    <w:rsid w:val="007D040D"/>
    <w:rsid w:val="007D075A"/>
    <w:rsid w:val="007D076A"/>
    <w:rsid w:val="007D081A"/>
    <w:rsid w:val="007D0859"/>
    <w:rsid w:val="007D0A52"/>
    <w:rsid w:val="007D0A9E"/>
    <w:rsid w:val="007D0DEF"/>
    <w:rsid w:val="007D0EDC"/>
    <w:rsid w:val="007D0FA6"/>
    <w:rsid w:val="007D0FC2"/>
    <w:rsid w:val="007D0FCD"/>
    <w:rsid w:val="007D114E"/>
    <w:rsid w:val="007D1187"/>
    <w:rsid w:val="007D11B6"/>
    <w:rsid w:val="007D11B9"/>
    <w:rsid w:val="007D120F"/>
    <w:rsid w:val="007D1366"/>
    <w:rsid w:val="007D13DB"/>
    <w:rsid w:val="007D146A"/>
    <w:rsid w:val="007D1551"/>
    <w:rsid w:val="007D1753"/>
    <w:rsid w:val="007D18BC"/>
    <w:rsid w:val="007D18EA"/>
    <w:rsid w:val="007D19C7"/>
    <w:rsid w:val="007D1B6A"/>
    <w:rsid w:val="007D1B96"/>
    <w:rsid w:val="007D1CD5"/>
    <w:rsid w:val="007D1D35"/>
    <w:rsid w:val="007D1E1C"/>
    <w:rsid w:val="007D1ED1"/>
    <w:rsid w:val="007D1F49"/>
    <w:rsid w:val="007D1F5A"/>
    <w:rsid w:val="007D1F89"/>
    <w:rsid w:val="007D1FEB"/>
    <w:rsid w:val="007D2132"/>
    <w:rsid w:val="007D215A"/>
    <w:rsid w:val="007D23E4"/>
    <w:rsid w:val="007D23FB"/>
    <w:rsid w:val="007D247C"/>
    <w:rsid w:val="007D24BF"/>
    <w:rsid w:val="007D2524"/>
    <w:rsid w:val="007D2656"/>
    <w:rsid w:val="007D2745"/>
    <w:rsid w:val="007D278D"/>
    <w:rsid w:val="007D28C7"/>
    <w:rsid w:val="007D28E1"/>
    <w:rsid w:val="007D29AD"/>
    <w:rsid w:val="007D2A73"/>
    <w:rsid w:val="007D2AD8"/>
    <w:rsid w:val="007D2B12"/>
    <w:rsid w:val="007D2E69"/>
    <w:rsid w:val="007D2E93"/>
    <w:rsid w:val="007D2F3E"/>
    <w:rsid w:val="007D3000"/>
    <w:rsid w:val="007D3063"/>
    <w:rsid w:val="007D315D"/>
    <w:rsid w:val="007D323B"/>
    <w:rsid w:val="007D336D"/>
    <w:rsid w:val="007D33B8"/>
    <w:rsid w:val="007D33D8"/>
    <w:rsid w:val="007D340E"/>
    <w:rsid w:val="007D346F"/>
    <w:rsid w:val="007D3563"/>
    <w:rsid w:val="007D35C9"/>
    <w:rsid w:val="007D36B3"/>
    <w:rsid w:val="007D37AC"/>
    <w:rsid w:val="007D37BE"/>
    <w:rsid w:val="007D37C8"/>
    <w:rsid w:val="007D380E"/>
    <w:rsid w:val="007D38E0"/>
    <w:rsid w:val="007D393E"/>
    <w:rsid w:val="007D3BD1"/>
    <w:rsid w:val="007D3C28"/>
    <w:rsid w:val="007D3CE3"/>
    <w:rsid w:val="007D3EBB"/>
    <w:rsid w:val="007D3FB3"/>
    <w:rsid w:val="007D403C"/>
    <w:rsid w:val="007D4080"/>
    <w:rsid w:val="007D41AB"/>
    <w:rsid w:val="007D41BD"/>
    <w:rsid w:val="007D4281"/>
    <w:rsid w:val="007D42B3"/>
    <w:rsid w:val="007D4482"/>
    <w:rsid w:val="007D45DD"/>
    <w:rsid w:val="007D45F7"/>
    <w:rsid w:val="007D470E"/>
    <w:rsid w:val="007D47FF"/>
    <w:rsid w:val="007D4A6D"/>
    <w:rsid w:val="007D4B06"/>
    <w:rsid w:val="007D4B0F"/>
    <w:rsid w:val="007D4B41"/>
    <w:rsid w:val="007D4B87"/>
    <w:rsid w:val="007D4C3A"/>
    <w:rsid w:val="007D4C51"/>
    <w:rsid w:val="007D4D1F"/>
    <w:rsid w:val="007D4DEB"/>
    <w:rsid w:val="007D4FED"/>
    <w:rsid w:val="007D5067"/>
    <w:rsid w:val="007D50B5"/>
    <w:rsid w:val="007D5408"/>
    <w:rsid w:val="007D5437"/>
    <w:rsid w:val="007D5563"/>
    <w:rsid w:val="007D57F3"/>
    <w:rsid w:val="007D585A"/>
    <w:rsid w:val="007D5912"/>
    <w:rsid w:val="007D5939"/>
    <w:rsid w:val="007D5941"/>
    <w:rsid w:val="007D59C7"/>
    <w:rsid w:val="007D59DA"/>
    <w:rsid w:val="007D5B16"/>
    <w:rsid w:val="007D5B5D"/>
    <w:rsid w:val="007D5B7B"/>
    <w:rsid w:val="007D5BCF"/>
    <w:rsid w:val="007D5D71"/>
    <w:rsid w:val="007D5D90"/>
    <w:rsid w:val="007D5DE7"/>
    <w:rsid w:val="007D5F0B"/>
    <w:rsid w:val="007D5FB5"/>
    <w:rsid w:val="007D6085"/>
    <w:rsid w:val="007D61C4"/>
    <w:rsid w:val="007D62AF"/>
    <w:rsid w:val="007D62C1"/>
    <w:rsid w:val="007D6396"/>
    <w:rsid w:val="007D63C4"/>
    <w:rsid w:val="007D6456"/>
    <w:rsid w:val="007D65C7"/>
    <w:rsid w:val="007D6605"/>
    <w:rsid w:val="007D674A"/>
    <w:rsid w:val="007D69AD"/>
    <w:rsid w:val="007D6A43"/>
    <w:rsid w:val="007D6A54"/>
    <w:rsid w:val="007D6AEA"/>
    <w:rsid w:val="007D6B7C"/>
    <w:rsid w:val="007D6B91"/>
    <w:rsid w:val="007D6BF6"/>
    <w:rsid w:val="007D6CD8"/>
    <w:rsid w:val="007D6D78"/>
    <w:rsid w:val="007D6DC1"/>
    <w:rsid w:val="007D7023"/>
    <w:rsid w:val="007D707E"/>
    <w:rsid w:val="007D70C4"/>
    <w:rsid w:val="007D70EF"/>
    <w:rsid w:val="007D711B"/>
    <w:rsid w:val="007D71C7"/>
    <w:rsid w:val="007D7295"/>
    <w:rsid w:val="007D7360"/>
    <w:rsid w:val="007D73DB"/>
    <w:rsid w:val="007D73E1"/>
    <w:rsid w:val="007D74FA"/>
    <w:rsid w:val="007D751D"/>
    <w:rsid w:val="007D7663"/>
    <w:rsid w:val="007D769C"/>
    <w:rsid w:val="007D76FE"/>
    <w:rsid w:val="007D78C3"/>
    <w:rsid w:val="007D794A"/>
    <w:rsid w:val="007D798E"/>
    <w:rsid w:val="007D7A28"/>
    <w:rsid w:val="007D7A6D"/>
    <w:rsid w:val="007D7B4D"/>
    <w:rsid w:val="007D7B54"/>
    <w:rsid w:val="007D7C05"/>
    <w:rsid w:val="007D7D3E"/>
    <w:rsid w:val="007D7D4E"/>
    <w:rsid w:val="007D7DB0"/>
    <w:rsid w:val="007D7EB8"/>
    <w:rsid w:val="007D7EC8"/>
    <w:rsid w:val="007E009E"/>
    <w:rsid w:val="007E014C"/>
    <w:rsid w:val="007E01B0"/>
    <w:rsid w:val="007E034F"/>
    <w:rsid w:val="007E0420"/>
    <w:rsid w:val="007E0442"/>
    <w:rsid w:val="007E0505"/>
    <w:rsid w:val="007E05B0"/>
    <w:rsid w:val="007E06DC"/>
    <w:rsid w:val="007E077B"/>
    <w:rsid w:val="007E07E0"/>
    <w:rsid w:val="007E0824"/>
    <w:rsid w:val="007E09FE"/>
    <w:rsid w:val="007E0AD1"/>
    <w:rsid w:val="007E0AE4"/>
    <w:rsid w:val="007E0C61"/>
    <w:rsid w:val="007E0C80"/>
    <w:rsid w:val="007E0C98"/>
    <w:rsid w:val="007E0FA5"/>
    <w:rsid w:val="007E1134"/>
    <w:rsid w:val="007E1166"/>
    <w:rsid w:val="007E11F8"/>
    <w:rsid w:val="007E1219"/>
    <w:rsid w:val="007E12FE"/>
    <w:rsid w:val="007E138C"/>
    <w:rsid w:val="007E1469"/>
    <w:rsid w:val="007E16C1"/>
    <w:rsid w:val="007E18D7"/>
    <w:rsid w:val="007E18E5"/>
    <w:rsid w:val="007E1918"/>
    <w:rsid w:val="007E1947"/>
    <w:rsid w:val="007E197D"/>
    <w:rsid w:val="007E19B1"/>
    <w:rsid w:val="007E1A74"/>
    <w:rsid w:val="007E1B5A"/>
    <w:rsid w:val="007E1BAD"/>
    <w:rsid w:val="007E1BB9"/>
    <w:rsid w:val="007E1BFB"/>
    <w:rsid w:val="007E1CB5"/>
    <w:rsid w:val="007E1DC1"/>
    <w:rsid w:val="007E1DC9"/>
    <w:rsid w:val="007E1E99"/>
    <w:rsid w:val="007E1F22"/>
    <w:rsid w:val="007E1F25"/>
    <w:rsid w:val="007E1F94"/>
    <w:rsid w:val="007E20B4"/>
    <w:rsid w:val="007E210B"/>
    <w:rsid w:val="007E2235"/>
    <w:rsid w:val="007E23AA"/>
    <w:rsid w:val="007E2576"/>
    <w:rsid w:val="007E2595"/>
    <w:rsid w:val="007E25BF"/>
    <w:rsid w:val="007E25D5"/>
    <w:rsid w:val="007E2633"/>
    <w:rsid w:val="007E2708"/>
    <w:rsid w:val="007E2773"/>
    <w:rsid w:val="007E27E1"/>
    <w:rsid w:val="007E28ED"/>
    <w:rsid w:val="007E29D0"/>
    <w:rsid w:val="007E29FF"/>
    <w:rsid w:val="007E2A13"/>
    <w:rsid w:val="007E2A76"/>
    <w:rsid w:val="007E2B4B"/>
    <w:rsid w:val="007E2B51"/>
    <w:rsid w:val="007E2B94"/>
    <w:rsid w:val="007E2BD0"/>
    <w:rsid w:val="007E2BF7"/>
    <w:rsid w:val="007E2F30"/>
    <w:rsid w:val="007E2FB4"/>
    <w:rsid w:val="007E304C"/>
    <w:rsid w:val="007E3052"/>
    <w:rsid w:val="007E3131"/>
    <w:rsid w:val="007E314B"/>
    <w:rsid w:val="007E31B7"/>
    <w:rsid w:val="007E31E8"/>
    <w:rsid w:val="007E334A"/>
    <w:rsid w:val="007E3460"/>
    <w:rsid w:val="007E34F2"/>
    <w:rsid w:val="007E3516"/>
    <w:rsid w:val="007E35C8"/>
    <w:rsid w:val="007E38F9"/>
    <w:rsid w:val="007E3947"/>
    <w:rsid w:val="007E3998"/>
    <w:rsid w:val="007E39A5"/>
    <w:rsid w:val="007E39C5"/>
    <w:rsid w:val="007E3A26"/>
    <w:rsid w:val="007E3A79"/>
    <w:rsid w:val="007E3B47"/>
    <w:rsid w:val="007E3C43"/>
    <w:rsid w:val="007E3C4F"/>
    <w:rsid w:val="007E3DA9"/>
    <w:rsid w:val="007E3E14"/>
    <w:rsid w:val="007E3E9A"/>
    <w:rsid w:val="007E3FBB"/>
    <w:rsid w:val="007E40AA"/>
    <w:rsid w:val="007E40D5"/>
    <w:rsid w:val="007E4367"/>
    <w:rsid w:val="007E4402"/>
    <w:rsid w:val="007E4403"/>
    <w:rsid w:val="007E4500"/>
    <w:rsid w:val="007E469E"/>
    <w:rsid w:val="007E48BF"/>
    <w:rsid w:val="007E4978"/>
    <w:rsid w:val="007E4A78"/>
    <w:rsid w:val="007E4A7B"/>
    <w:rsid w:val="007E4AA5"/>
    <w:rsid w:val="007E4B81"/>
    <w:rsid w:val="007E4BF5"/>
    <w:rsid w:val="007E4D26"/>
    <w:rsid w:val="007E4DC5"/>
    <w:rsid w:val="007E4F55"/>
    <w:rsid w:val="007E4F7F"/>
    <w:rsid w:val="007E50A8"/>
    <w:rsid w:val="007E50E2"/>
    <w:rsid w:val="007E5109"/>
    <w:rsid w:val="007E51A5"/>
    <w:rsid w:val="007E51F1"/>
    <w:rsid w:val="007E52EC"/>
    <w:rsid w:val="007E55D1"/>
    <w:rsid w:val="007E5703"/>
    <w:rsid w:val="007E57BF"/>
    <w:rsid w:val="007E58E4"/>
    <w:rsid w:val="007E5927"/>
    <w:rsid w:val="007E5947"/>
    <w:rsid w:val="007E5A40"/>
    <w:rsid w:val="007E5A9C"/>
    <w:rsid w:val="007E5ACD"/>
    <w:rsid w:val="007E5BA5"/>
    <w:rsid w:val="007E5C75"/>
    <w:rsid w:val="007E5C84"/>
    <w:rsid w:val="007E5CF2"/>
    <w:rsid w:val="007E5CF9"/>
    <w:rsid w:val="007E5D73"/>
    <w:rsid w:val="007E5DA3"/>
    <w:rsid w:val="007E5DCE"/>
    <w:rsid w:val="007E5F61"/>
    <w:rsid w:val="007E6093"/>
    <w:rsid w:val="007E6100"/>
    <w:rsid w:val="007E6103"/>
    <w:rsid w:val="007E6241"/>
    <w:rsid w:val="007E6265"/>
    <w:rsid w:val="007E631C"/>
    <w:rsid w:val="007E6355"/>
    <w:rsid w:val="007E6362"/>
    <w:rsid w:val="007E642D"/>
    <w:rsid w:val="007E6475"/>
    <w:rsid w:val="007E64E5"/>
    <w:rsid w:val="007E6506"/>
    <w:rsid w:val="007E658B"/>
    <w:rsid w:val="007E65E1"/>
    <w:rsid w:val="007E661B"/>
    <w:rsid w:val="007E676E"/>
    <w:rsid w:val="007E678C"/>
    <w:rsid w:val="007E67D7"/>
    <w:rsid w:val="007E68EB"/>
    <w:rsid w:val="007E6998"/>
    <w:rsid w:val="007E6A73"/>
    <w:rsid w:val="007E6AD8"/>
    <w:rsid w:val="007E6C07"/>
    <w:rsid w:val="007E6E98"/>
    <w:rsid w:val="007E6F40"/>
    <w:rsid w:val="007E711A"/>
    <w:rsid w:val="007E7137"/>
    <w:rsid w:val="007E718E"/>
    <w:rsid w:val="007E71B1"/>
    <w:rsid w:val="007E71F6"/>
    <w:rsid w:val="007E72E7"/>
    <w:rsid w:val="007E74A7"/>
    <w:rsid w:val="007E758C"/>
    <w:rsid w:val="007E76AB"/>
    <w:rsid w:val="007E76CF"/>
    <w:rsid w:val="007E778C"/>
    <w:rsid w:val="007E77A7"/>
    <w:rsid w:val="007E78DE"/>
    <w:rsid w:val="007E7A23"/>
    <w:rsid w:val="007E7A26"/>
    <w:rsid w:val="007E7BA5"/>
    <w:rsid w:val="007E7C30"/>
    <w:rsid w:val="007E7C5A"/>
    <w:rsid w:val="007E7C7E"/>
    <w:rsid w:val="007E7CAD"/>
    <w:rsid w:val="007E7DB6"/>
    <w:rsid w:val="007E7DC7"/>
    <w:rsid w:val="007E7F02"/>
    <w:rsid w:val="007E7F7F"/>
    <w:rsid w:val="007E7F9E"/>
    <w:rsid w:val="007F0079"/>
    <w:rsid w:val="007F0092"/>
    <w:rsid w:val="007F0223"/>
    <w:rsid w:val="007F023F"/>
    <w:rsid w:val="007F0257"/>
    <w:rsid w:val="007F034A"/>
    <w:rsid w:val="007F0467"/>
    <w:rsid w:val="007F046F"/>
    <w:rsid w:val="007F0501"/>
    <w:rsid w:val="007F0578"/>
    <w:rsid w:val="007F06A1"/>
    <w:rsid w:val="007F0704"/>
    <w:rsid w:val="007F0772"/>
    <w:rsid w:val="007F077F"/>
    <w:rsid w:val="007F0876"/>
    <w:rsid w:val="007F0B36"/>
    <w:rsid w:val="007F0B85"/>
    <w:rsid w:val="007F0C75"/>
    <w:rsid w:val="007F0C9A"/>
    <w:rsid w:val="007F0D92"/>
    <w:rsid w:val="007F0ECF"/>
    <w:rsid w:val="007F0F63"/>
    <w:rsid w:val="007F0F86"/>
    <w:rsid w:val="007F1071"/>
    <w:rsid w:val="007F112A"/>
    <w:rsid w:val="007F14DD"/>
    <w:rsid w:val="007F1576"/>
    <w:rsid w:val="007F159F"/>
    <w:rsid w:val="007F1618"/>
    <w:rsid w:val="007F186E"/>
    <w:rsid w:val="007F1A10"/>
    <w:rsid w:val="007F1A46"/>
    <w:rsid w:val="007F1AA0"/>
    <w:rsid w:val="007F1AEE"/>
    <w:rsid w:val="007F1B57"/>
    <w:rsid w:val="007F1C05"/>
    <w:rsid w:val="007F1CFF"/>
    <w:rsid w:val="007F1D23"/>
    <w:rsid w:val="007F1D8D"/>
    <w:rsid w:val="007F1DC1"/>
    <w:rsid w:val="007F1F54"/>
    <w:rsid w:val="007F1F81"/>
    <w:rsid w:val="007F203E"/>
    <w:rsid w:val="007F204C"/>
    <w:rsid w:val="007F2129"/>
    <w:rsid w:val="007F2380"/>
    <w:rsid w:val="007F23C9"/>
    <w:rsid w:val="007F24E3"/>
    <w:rsid w:val="007F253B"/>
    <w:rsid w:val="007F2620"/>
    <w:rsid w:val="007F2666"/>
    <w:rsid w:val="007F267A"/>
    <w:rsid w:val="007F27C2"/>
    <w:rsid w:val="007F29CE"/>
    <w:rsid w:val="007F2B83"/>
    <w:rsid w:val="007F2C53"/>
    <w:rsid w:val="007F2DBB"/>
    <w:rsid w:val="007F2E14"/>
    <w:rsid w:val="007F2E83"/>
    <w:rsid w:val="007F2ED1"/>
    <w:rsid w:val="007F307F"/>
    <w:rsid w:val="007F30EA"/>
    <w:rsid w:val="007F319C"/>
    <w:rsid w:val="007F31AD"/>
    <w:rsid w:val="007F323A"/>
    <w:rsid w:val="007F3282"/>
    <w:rsid w:val="007F344B"/>
    <w:rsid w:val="007F3464"/>
    <w:rsid w:val="007F3499"/>
    <w:rsid w:val="007F3552"/>
    <w:rsid w:val="007F35FB"/>
    <w:rsid w:val="007F361A"/>
    <w:rsid w:val="007F368C"/>
    <w:rsid w:val="007F374D"/>
    <w:rsid w:val="007F38BE"/>
    <w:rsid w:val="007F3A01"/>
    <w:rsid w:val="007F3C74"/>
    <w:rsid w:val="007F3D76"/>
    <w:rsid w:val="007F3EB0"/>
    <w:rsid w:val="007F3EEF"/>
    <w:rsid w:val="007F3F96"/>
    <w:rsid w:val="007F3FF6"/>
    <w:rsid w:val="007F43C9"/>
    <w:rsid w:val="007F43ED"/>
    <w:rsid w:val="007F4426"/>
    <w:rsid w:val="007F448B"/>
    <w:rsid w:val="007F4670"/>
    <w:rsid w:val="007F4688"/>
    <w:rsid w:val="007F46A0"/>
    <w:rsid w:val="007F46AB"/>
    <w:rsid w:val="007F4700"/>
    <w:rsid w:val="007F485A"/>
    <w:rsid w:val="007F4987"/>
    <w:rsid w:val="007F4B27"/>
    <w:rsid w:val="007F4C4D"/>
    <w:rsid w:val="007F4CE3"/>
    <w:rsid w:val="007F4DE8"/>
    <w:rsid w:val="007F4E47"/>
    <w:rsid w:val="007F4ECD"/>
    <w:rsid w:val="007F4F7F"/>
    <w:rsid w:val="007F4F93"/>
    <w:rsid w:val="007F5043"/>
    <w:rsid w:val="007F5185"/>
    <w:rsid w:val="007F51A2"/>
    <w:rsid w:val="007F51A4"/>
    <w:rsid w:val="007F5233"/>
    <w:rsid w:val="007F5277"/>
    <w:rsid w:val="007F5357"/>
    <w:rsid w:val="007F53DF"/>
    <w:rsid w:val="007F53E1"/>
    <w:rsid w:val="007F5409"/>
    <w:rsid w:val="007F5420"/>
    <w:rsid w:val="007F54B5"/>
    <w:rsid w:val="007F5578"/>
    <w:rsid w:val="007F5609"/>
    <w:rsid w:val="007F5634"/>
    <w:rsid w:val="007F56D0"/>
    <w:rsid w:val="007F5826"/>
    <w:rsid w:val="007F586A"/>
    <w:rsid w:val="007F58BB"/>
    <w:rsid w:val="007F5945"/>
    <w:rsid w:val="007F59DA"/>
    <w:rsid w:val="007F5A09"/>
    <w:rsid w:val="007F5A57"/>
    <w:rsid w:val="007F5AB6"/>
    <w:rsid w:val="007F5AF3"/>
    <w:rsid w:val="007F5B85"/>
    <w:rsid w:val="007F5BDF"/>
    <w:rsid w:val="007F5CA8"/>
    <w:rsid w:val="007F5D39"/>
    <w:rsid w:val="007F5D62"/>
    <w:rsid w:val="007F5DE1"/>
    <w:rsid w:val="007F5ED0"/>
    <w:rsid w:val="007F5EFA"/>
    <w:rsid w:val="007F5F8B"/>
    <w:rsid w:val="007F5F95"/>
    <w:rsid w:val="007F5FB9"/>
    <w:rsid w:val="007F5FDC"/>
    <w:rsid w:val="007F6004"/>
    <w:rsid w:val="007F60FC"/>
    <w:rsid w:val="007F6149"/>
    <w:rsid w:val="007F62BB"/>
    <w:rsid w:val="007F62D4"/>
    <w:rsid w:val="007F630D"/>
    <w:rsid w:val="007F6330"/>
    <w:rsid w:val="007F6596"/>
    <w:rsid w:val="007F65AC"/>
    <w:rsid w:val="007F65D4"/>
    <w:rsid w:val="007F6617"/>
    <w:rsid w:val="007F6675"/>
    <w:rsid w:val="007F6730"/>
    <w:rsid w:val="007F68CA"/>
    <w:rsid w:val="007F68E0"/>
    <w:rsid w:val="007F695B"/>
    <w:rsid w:val="007F69C7"/>
    <w:rsid w:val="007F6B9C"/>
    <w:rsid w:val="007F6C5D"/>
    <w:rsid w:val="007F6CE5"/>
    <w:rsid w:val="007F6D58"/>
    <w:rsid w:val="007F6F62"/>
    <w:rsid w:val="007F6FF1"/>
    <w:rsid w:val="007F7025"/>
    <w:rsid w:val="007F71DD"/>
    <w:rsid w:val="007F729A"/>
    <w:rsid w:val="007F7634"/>
    <w:rsid w:val="007F76C9"/>
    <w:rsid w:val="007F78BE"/>
    <w:rsid w:val="007F797E"/>
    <w:rsid w:val="007F7A50"/>
    <w:rsid w:val="007F7A7B"/>
    <w:rsid w:val="007F7B9B"/>
    <w:rsid w:val="007F7CD5"/>
    <w:rsid w:val="007F7CEA"/>
    <w:rsid w:val="007F7DF6"/>
    <w:rsid w:val="007F7E25"/>
    <w:rsid w:val="007F7F25"/>
    <w:rsid w:val="00800033"/>
    <w:rsid w:val="008000EA"/>
    <w:rsid w:val="0080011F"/>
    <w:rsid w:val="00800146"/>
    <w:rsid w:val="00800148"/>
    <w:rsid w:val="00800238"/>
    <w:rsid w:val="008003E1"/>
    <w:rsid w:val="00800476"/>
    <w:rsid w:val="00800590"/>
    <w:rsid w:val="008005C1"/>
    <w:rsid w:val="00800629"/>
    <w:rsid w:val="0080062B"/>
    <w:rsid w:val="00800691"/>
    <w:rsid w:val="008007B9"/>
    <w:rsid w:val="0080091E"/>
    <w:rsid w:val="008009AC"/>
    <w:rsid w:val="008009CD"/>
    <w:rsid w:val="00800A56"/>
    <w:rsid w:val="00800AB0"/>
    <w:rsid w:val="00800B37"/>
    <w:rsid w:val="00800BAE"/>
    <w:rsid w:val="00800D01"/>
    <w:rsid w:val="00800D43"/>
    <w:rsid w:val="00800E3F"/>
    <w:rsid w:val="00800EA8"/>
    <w:rsid w:val="008010DA"/>
    <w:rsid w:val="008011C2"/>
    <w:rsid w:val="0080129A"/>
    <w:rsid w:val="0080139F"/>
    <w:rsid w:val="008014C3"/>
    <w:rsid w:val="008014DA"/>
    <w:rsid w:val="00801614"/>
    <w:rsid w:val="00801655"/>
    <w:rsid w:val="008016BD"/>
    <w:rsid w:val="00801740"/>
    <w:rsid w:val="00801813"/>
    <w:rsid w:val="00801925"/>
    <w:rsid w:val="008019C3"/>
    <w:rsid w:val="00801AE4"/>
    <w:rsid w:val="00801B0D"/>
    <w:rsid w:val="00801BA3"/>
    <w:rsid w:val="00801BFC"/>
    <w:rsid w:val="00801C44"/>
    <w:rsid w:val="00801DC6"/>
    <w:rsid w:val="00801E3D"/>
    <w:rsid w:val="00801EFA"/>
    <w:rsid w:val="0080208D"/>
    <w:rsid w:val="00802147"/>
    <w:rsid w:val="008021DA"/>
    <w:rsid w:val="008021EB"/>
    <w:rsid w:val="0080227F"/>
    <w:rsid w:val="00802352"/>
    <w:rsid w:val="0080236C"/>
    <w:rsid w:val="008023C5"/>
    <w:rsid w:val="00802417"/>
    <w:rsid w:val="008024F3"/>
    <w:rsid w:val="008025AB"/>
    <w:rsid w:val="008025B4"/>
    <w:rsid w:val="008025EE"/>
    <w:rsid w:val="008025FB"/>
    <w:rsid w:val="00802675"/>
    <w:rsid w:val="008026BB"/>
    <w:rsid w:val="0080270C"/>
    <w:rsid w:val="008027B0"/>
    <w:rsid w:val="00802916"/>
    <w:rsid w:val="00802A06"/>
    <w:rsid w:val="00802ADF"/>
    <w:rsid w:val="00802AE6"/>
    <w:rsid w:val="00802C12"/>
    <w:rsid w:val="00802D1C"/>
    <w:rsid w:val="00802D55"/>
    <w:rsid w:val="00802DC7"/>
    <w:rsid w:val="00802E13"/>
    <w:rsid w:val="00802E3F"/>
    <w:rsid w:val="00802E69"/>
    <w:rsid w:val="00802E82"/>
    <w:rsid w:val="00802F3C"/>
    <w:rsid w:val="0080308F"/>
    <w:rsid w:val="008030BB"/>
    <w:rsid w:val="00803111"/>
    <w:rsid w:val="0080311D"/>
    <w:rsid w:val="0080311E"/>
    <w:rsid w:val="00803126"/>
    <w:rsid w:val="008031BD"/>
    <w:rsid w:val="008033A8"/>
    <w:rsid w:val="008033B3"/>
    <w:rsid w:val="008033E6"/>
    <w:rsid w:val="008034A4"/>
    <w:rsid w:val="008035B0"/>
    <w:rsid w:val="008035CF"/>
    <w:rsid w:val="0080362E"/>
    <w:rsid w:val="00803643"/>
    <w:rsid w:val="008037B8"/>
    <w:rsid w:val="00803824"/>
    <w:rsid w:val="008038E0"/>
    <w:rsid w:val="00803953"/>
    <w:rsid w:val="00803A25"/>
    <w:rsid w:val="00803A7A"/>
    <w:rsid w:val="00803A99"/>
    <w:rsid w:val="00803B0D"/>
    <w:rsid w:val="00803B52"/>
    <w:rsid w:val="00803C97"/>
    <w:rsid w:val="00803DDC"/>
    <w:rsid w:val="00803E00"/>
    <w:rsid w:val="00803E2B"/>
    <w:rsid w:val="00803EDE"/>
    <w:rsid w:val="00804070"/>
    <w:rsid w:val="008040C8"/>
    <w:rsid w:val="008040DC"/>
    <w:rsid w:val="008040F2"/>
    <w:rsid w:val="008041A1"/>
    <w:rsid w:val="008041C4"/>
    <w:rsid w:val="0080430F"/>
    <w:rsid w:val="008043D1"/>
    <w:rsid w:val="008043E6"/>
    <w:rsid w:val="008045F1"/>
    <w:rsid w:val="0080473C"/>
    <w:rsid w:val="008047DB"/>
    <w:rsid w:val="008048CE"/>
    <w:rsid w:val="0080498C"/>
    <w:rsid w:val="00804A8C"/>
    <w:rsid w:val="00804A9F"/>
    <w:rsid w:val="00804B42"/>
    <w:rsid w:val="00804B72"/>
    <w:rsid w:val="00804B91"/>
    <w:rsid w:val="00804CE6"/>
    <w:rsid w:val="00804D63"/>
    <w:rsid w:val="00804E59"/>
    <w:rsid w:val="00804EB4"/>
    <w:rsid w:val="00805110"/>
    <w:rsid w:val="00805136"/>
    <w:rsid w:val="00805146"/>
    <w:rsid w:val="00805251"/>
    <w:rsid w:val="008052CF"/>
    <w:rsid w:val="00805325"/>
    <w:rsid w:val="00805492"/>
    <w:rsid w:val="0080550A"/>
    <w:rsid w:val="0080550B"/>
    <w:rsid w:val="0080553A"/>
    <w:rsid w:val="0080555A"/>
    <w:rsid w:val="00805615"/>
    <w:rsid w:val="0080562E"/>
    <w:rsid w:val="0080564B"/>
    <w:rsid w:val="008056C4"/>
    <w:rsid w:val="0080570A"/>
    <w:rsid w:val="008057A9"/>
    <w:rsid w:val="008058A1"/>
    <w:rsid w:val="00805A4D"/>
    <w:rsid w:val="00805BC6"/>
    <w:rsid w:val="00805C0C"/>
    <w:rsid w:val="00805CBF"/>
    <w:rsid w:val="00805CD0"/>
    <w:rsid w:val="00805D13"/>
    <w:rsid w:val="00805D48"/>
    <w:rsid w:val="00805DB0"/>
    <w:rsid w:val="00805DF9"/>
    <w:rsid w:val="00805EE2"/>
    <w:rsid w:val="00806001"/>
    <w:rsid w:val="00806085"/>
    <w:rsid w:val="008060E5"/>
    <w:rsid w:val="00806111"/>
    <w:rsid w:val="0080618A"/>
    <w:rsid w:val="00806383"/>
    <w:rsid w:val="008063A2"/>
    <w:rsid w:val="008063AD"/>
    <w:rsid w:val="008063BC"/>
    <w:rsid w:val="008063BD"/>
    <w:rsid w:val="0080649D"/>
    <w:rsid w:val="008064CD"/>
    <w:rsid w:val="00806611"/>
    <w:rsid w:val="0080676F"/>
    <w:rsid w:val="008067A1"/>
    <w:rsid w:val="008067A7"/>
    <w:rsid w:val="008067E0"/>
    <w:rsid w:val="00806888"/>
    <w:rsid w:val="008069EC"/>
    <w:rsid w:val="00806A12"/>
    <w:rsid w:val="00806A6F"/>
    <w:rsid w:val="00806BE4"/>
    <w:rsid w:val="00806C74"/>
    <w:rsid w:val="00806C92"/>
    <w:rsid w:val="00806CB8"/>
    <w:rsid w:val="00806CF0"/>
    <w:rsid w:val="00806D31"/>
    <w:rsid w:val="00806D41"/>
    <w:rsid w:val="00806F3C"/>
    <w:rsid w:val="00807007"/>
    <w:rsid w:val="008070EE"/>
    <w:rsid w:val="008071F1"/>
    <w:rsid w:val="008073E9"/>
    <w:rsid w:val="008074B5"/>
    <w:rsid w:val="0080752B"/>
    <w:rsid w:val="008075A9"/>
    <w:rsid w:val="00807680"/>
    <w:rsid w:val="008078BA"/>
    <w:rsid w:val="008078BE"/>
    <w:rsid w:val="00807924"/>
    <w:rsid w:val="00807A87"/>
    <w:rsid w:val="00807B22"/>
    <w:rsid w:val="00807B26"/>
    <w:rsid w:val="00807B5B"/>
    <w:rsid w:val="00807C27"/>
    <w:rsid w:val="00807CE7"/>
    <w:rsid w:val="00807D6A"/>
    <w:rsid w:val="00807E16"/>
    <w:rsid w:val="00807E30"/>
    <w:rsid w:val="00807E35"/>
    <w:rsid w:val="00810170"/>
    <w:rsid w:val="008101D3"/>
    <w:rsid w:val="00810290"/>
    <w:rsid w:val="00810339"/>
    <w:rsid w:val="0081038B"/>
    <w:rsid w:val="00810401"/>
    <w:rsid w:val="008104C3"/>
    <w:rsid w:val="008104D5"/>
    <w:rsid w:val="00810524"/>
    <w:rsid w:val="00810698"/>
    <w:rsid w:val="00810780"/>
    <w:rsid w:val="00810781"/>
    <w:rsid w:val="0081078D"/>
    <w:rsid w:val="0081082E"/>
    <w:rsid w:val="00810854"/>
    <w:rsid w:val="00810928"/>
    <w:rsid w:val="0081097B"/>
    <w:rsid w:val="00810988"/>
    <w:rsid w:val="00810B9C"/>
    <w:rsid w:val="00810BBF"/>
    <w:rsid w:val="00810CCF"/>
    <w:rsid w:val="00810D74"/>
    <w:rsid w:val="00810E4A"/>
    <w:rsid w:val="00810E6C"/>
    <w:rsid w:val="00810FC3"/>
    <w:rsid w:val="0081109A"/>
    <w:rsid w:val="00811205"/>
    <w:rsid w:val="008113AE"/>
    <w:rsid w:val="00811412"/>
    <w:rsid w:val="0081147D"/>
    <w:rsid w:val="0081148C"/>
    <w:rsid w:val="008118BC"/>
    <w:rsid w:val="00811A60"/>
    <w:rsid w:val="00811ABC"/>
    <w:rsid w:val="00811ABE"/>
    <w:rsid w:val="00811B26"/>
    <w:rsid w:val="00811B6A"/>
    <w:rsid w:val="00811BDD"/>
    <w:rsid w:val="00811C64"/>
    <w:rsid w:val="00811C72"/>
    <w:rsid w:val="00811DC4"/>
    <w:rsid w:val="00811FBB"/>
    <w:rsid w:val="008121BE"/>
    <w:rsid w:val="008121E3"/>
    <w:rsid w:val="008122F4"/>
    <w:rsid w:val="00812304"/>
    <w:rsid w:val="00812359"/>
    <w:rsid w:val="00812360"/>
    <w:rsid w:val="00812440"/>
    <w:rsid w:val="0081247C"/>
    <w:rsid w:val="00812522"/>
    <w:rsid w:val="00812525"/>
    <w:rsid w:val="0081255E"/>
    <w:rsid w:val="008125AE"/>
    <w:rsid w:val="008126C4"/>
    <w:rsid w:val="0081278C"/>
    <w:rsid w:val="008127EB"/>
    <w:rsid w:val="0081284D"/>
    <w:rsid w:val="008128A2"/>
    <w:rsid w:val="00812978"/>
    <w:rsid w:val="008129B4"/>
    <w:rsid w:val="00812A4D"/>
    <w:rsid w:val="00812AAC"/>
    <w:rsid w:val="00812C8E"/>
    <w:rsid w:val="00812CDA"/>
    <w:rsid w:val="00812D00"/>
    <w:rsid w:val="00812D60"/>
    <w:rsid w:val="00812EB5"/>
    <w:rsid w:val="00812EF0"/>
    <w:rsid w:val="00812F36"/>
    <w:rsid w:val="00812F4B"/>
    <w:rsid w:val="00812F50"/>
    <w:rsid w:val="0081300A"/>
    <w:rsid w:val="0081319C"/>
    <w:rsid w:val="008131B9"/>
    <w:rsid w:val="008132CC"/>
    <w:rsid w:val="0081364D"/>
    <w:rsid w:val="00813834"/>
    <w:rsid w:val="008138F2"/>
    <w:rsid w:val="00813ADF"/>
    <w:rsid w:val="00813C0F"/>
    <w:rsid w:val="00813D40"/>
    <w:rsid w:val="00813E56"/>
    <w:rsid w:val="00813E68"/>
    <w:rsid w:val="00813EBF"/>
    <w:rsid w:val="00813EDA"/>
    <w:rsid w:val="00813F21"/>
    <w:rsid w:val="00813F92"/>
    <w:rsid w:val="00813FF9"/>
    <w:rsid w:val="00814025"/>
    <w:rsid w:val="008141D3"/>
    <w:rsid w:val="00814209"/>
    <w:rsid w:val="00814227"/>
    <w:rsid w:val="0081422D"/>
    <w:rsid w:val="008142B7"/>
    <w:rsid w:val="008143A6"/>
    <w:rsid w:val="008144EC"/>
    <w:rsid w:val="00814518"/>
    <w:rsid w:val="00814557"/>
    <w:rsid w:val="008145A9"/>
    <w:rsid w:val="00814621"/>
    <w:rsid w:val="00814798"/>
    <w:rsid w:val="00814A6C"/>
    <w:rsid w:val="00814D81"/>
    <w:rsid w:val="00814E92"/>
    <w:rsid w:val="00815008"/>
    <w:rsid w:val="008150B4"/>
    <w:rsid w:val="00815173"/>
    <w:rsid w:val="008151BA"/>
    <w:rsid w:val="008151C0"/>
    <w:rsid w:val="00815218"/>
    <w:rsid w:val="0081526B"/>
    <w:rsid w:val="0081527F"/>
    <w:rsid w:val="00815289"/>
    <w:rsid w:val="008152A9"/>
    <w:rsid w:val="008152B9"/>
    <w:rsid w:val="00815378"/>
    <w:rsid w:val="008153E8"/>
    <w:rsid w:val="008154AC"/>
    <w:rsid w:val="008154C4"/>
    <w:rsid w:val="0081553D"/>
    <w:rsid w:val="00815647"/>
    <w:rsid w:val="008156CB"/>
    <w:rsid w:val="00815702"/>
    <w:rsid w:val="008157B3"/>
    <w:rsid w:val="008157DD"/>
    <w:rsid w:val="008158E7"/>
    <w:rsid w:val="00815C99"/>
    <w:rsid w:val="00815CB3"/>
    <w:rsid w:val="00815CC7"/>
    <w:rsid w:val="00815DCD"/>
    <w:rsid w:val="00815DD8"/>
    <w:rsid w:val="00815E50"/>
    <w:rsid w:val="00815EDA"/>
    <w:rsid w:val="00815EF3"/>
    <w:rsid w:val="00815F89"/>
    <w:rsid w:val="00815FCA"/>
    <w:rsid w:val="008160EC"/>
    <w:rsid w:val="00816178"/>
    <w:rsid w:val="008161BD"/>
    <w:rsid w:val="008162BE"/>
    <w:rsid w:val="00816431"/>
    <w:rsid w:val="0081653E"/>
    <w:rsid w:val="00816579"/>
    <w:rsid w:val="0081671F"/>
    <w:rsid w:val="00816A7B"/>
    <w:rsid w:val="00816B12"/>
    <w:rsid w:val="00816B66"/>
    <w:rsid w:val="00816BDD"/>
    <w:rsid w:val="00816C8D"/>
    <w:rsid w:val="00816D14"/>
    <w:rsid w:val="00816EB6"/>
    <w:rsid w:val="00816EF2"/>
    <w:rsid w:val="00816F6C"/>
    <w:rsid w:val="008170F0"/>
    <w:rsid w:val="008170F4"/>
    <w:rsid w:val="008171C3"/>
    <w:rsid w:val="0081736C"/>
    <w:rsid w:val="0081738A"/>
    <w:rsid w:val="008174EC"/>
    <w:rsid w:val="008175D0"/>
    <w:rsid w:val="00817616"/>
    <w:rsid w:val="008178CD"/>
    <w:rsid w:val="008179FE"/>
    <w:rsid w:val="00817BB7"/>
    <w:rsid w:val="00817C78"/>
    <w:rsid w:val="00817E94"/>
    <w:rsid w:val="00817EBA"/>
    <w:rsid w:val="00820215"/>
    <w:rsid w:val="00820446"/>
    <w:rsid w:val="0082047F"/>
    <w:rsid w:val="00820538"/>
    <w:rsid w:val="008205AD"/>
    <w:rsid w:val="0082076A"/>
    <w:rsid w:val="00820857"/>
    <w:rsid w:val="0082086F"/>
    <w:rsid w:val="0082087B"/>
    <w:rsid w:val="008208BA"/>
    <w:rsid w:val="00820914"/>
    <w:rsid w:val="00820BAA"/>
    <w:rsid w:val="00820C12"/>
    <w:rsid w:val="00820C78"/>
    <w:rsid w:val="00820D09"/>
    <w:rsid w:val="00820D79"/>
    <w:rsid w:val="00820DA7"/>
    <w:rsid w:val="00820DAF"/>
    <w:rsid w:val="00820DD6"/>
    <w:rsid w:val="00820E2A"/>
    <w:rsid w:val="00820F38"/>
    <w:rsid w:val="00820F4A"/>
    <w:rsid w:val="0082106B"/>
    <w:rsid w:val="0082109B"/>
    <w:rsid w:val="0082112E"/>
    <w:rsid w:val="00821137"/>
    <w:rsid w:val="0082127B"/>
    <w:rsid w:val="008212BB"/>
    <w:rsid w:val="008212E8"/>
    <w:rsid w:val="008213FA"/>
    <w:rsid w:val="008215F4"/>
    <w:rsid w:val="00821606"/>
    <w:rsid w:val="0082163F"/>
    <w:rsid w:val="00821655"/>
    <w:rsid w:val="00821806"/>
    <w:rsid w:val="008218E1"/>
    <w:rsid w:val="008219B0"/>
    <w:rsid w:val="00821AD4"/>
    <w:rsid w:val="00821BC3"/>
    <w:rsid w:val="00821BF9"/>
    <w:rsid w:val="00821C22"/>
    <w:rsid w:val="00821C31"/>
    <w:rsid w:val="00821C60"/>
    <w:rsid w:val="00821D54"/>
    <w:rsid w:val="00821E54"/>
    <w:rsid w:val="00821E5A"/>
    <w:rsid w:val="00821E6F"/>
    <w:rsid w:val="00821ECD"/>
    <w:rsid w:val="00821F3E"/>
    <w:rsid w:val="008220A5"/>
    <w:rsid w:val="00822104"/>
    <w:rsid w:val="00822238"/>
    <w:rsid w:val="00822264"/>
    <w:rsid w:val="008222EC"/>
    <w:rsid w:val="00822366"/>
    <w:rsid w:val="008223F8"/>
    <w:rsid w:val="00822402"/>
    <w:rsid w:val="0082246B"/>
    <w:rsid w:val="008224C2"/>
    <w:rsid w:val="008224D9"/>
    <w:rsid w:val="00822654"/>
    <w:rsid w:val="0082266E"/>
    <w:rsid w:val="008227D1"/>
    <w:rsid w:val="00822958"/>
    <w:rsid w:val="00822ADC"/>
    <w:rsid w:val="00822B51"/>
    <w:rsid w:val="00822BF7"/>
    <w:rsid w:val="00822C9B"/>
    <w:rsid w:val="00822CB5"/>
    <w:rsid w:val="00822D85"/>
    <w:rsid w:val="00822DCD"/>
    <w:rsid w:val="00822DD5"/>
    <w:rsid w:val="00822DF0"/>
    <w:rsid w:val="00822FD4"/>
    <w:rsid w:val="00823027"/>
    <w:rsid w:val="00823041"/>
    <w:rsid w:val="0082306E"/>
    <w:rsid w:val="00823183"/>
    <w:rsid w:val="0082319E"/>
    <w:rsid w:val="008234AE"/>
    <w:rsid w:val="008234D2"/>
    <w:rsid w:val="0082363F"/>
    <w:rsid w:val="0082369A"/>
    <w:rsid w:val="0082385C"/>
    <w:rsid w:val="0082392F"/>
    <w:rsid w:val="0082397F"/>
    <w:rsid w:val="00823A1F"/>
    <w:rsid w:val="00823A9B"/>
    <w:rsid w:val="00823AFE"/>
    <w:rsid w:val="00823B50"/>
    <w:rsid w:val="00823B71"/>
    <w:rsid w:val="00823BC5"/>
    <w:rsid w:val="00823C31"/>
    <w:rsid w:val="00823CBC"/>
    <w:rsid w:val="00823D69"/>
    <w:rsid w:val="00823E1C"/>
    <w:rsid w:val="00823F9C"/>
    <w:rsid w:val="00823FC2"/>
    <w:rsid w:val="008240E1"/>
    <w:rsid w:val="00824170"/>
    <w:rsid w:val="0082420F"/>
    <w:rsid w:val="00824660"/>
    <w:rsid w:val="008247EE"/>
    <w:rsid w:val="00824831"/>
    <w:rsid w:val="0082493A"/>
    <w:rsid w:val="00824A48"/>
    <w:rsid w:val="00824AB1"/>
    <w:rsid w:val="00824E1A"/>
    <w:rsid w:val="00824F43"/>
    <w:rsid w:val="00824F51"/>
    <w:rsid w:val="00824F8D"/>
    <w:rsid w:val="00825115"/>
    <w:rsid w:val="0082514D"/>
    <w:rsid w:val="008251EF"/>
    <w:rsid w:val="008251F1"/>
    <w:rsid w:val="008252C5"/>
    <w:rsid w:val="008253A1"/>
    <w:rsid w:val="008253A3"/>
    <w:rsid w:val="008253EB"/>
    <w:rsid w:val="00825590"/>
    <w:rsid w:val="008257ED"/>
    <w:rsid w:val="00825944"/>
    <w:rsid w:val="008259F9"/>
    <w:rsid w:val="00825B6B"/>
    <w:rsid w:val="00825C29"/>
    <w:rsid w:val="00825C43"/>
    <w:rsid w:val="00825CC9"/>
    <w:rsid w:val="00825DFC"/>
    <w:rsid w:val="00825E1E"/>
    <w:rsid w:val="00825E74"/>
    <w:rsid w:val="00825F3D"/>
    <w:rsid w:val="00825F58"/>
    <w:rsid w:val="0082603B"/>
    <w:rsid w:val="00826043"/>
    <w:rsid w:val="00826108"/>
    <w:rsid w:val="0082614C"/>
    <w:rsid w:val="00826187"/>
    <w:rsid w:val="008261A1"/>
    <w:rsid w:val="00826410"/>
    <w:rsid w:val="008264D2"/>
    <w:rsid w:val="008264D8"/>
    <w:rsid w:val="0082652F"/>
    <w:rsid w:val="008265D0"/>
    <w:rsid w:val="008265D3"/>
    <w:rsid w:val="00826685"/>
    <w:rsid w:val="0082668D"/>
    <w:rsid w:val="00826713"/>
    <w:rsid w:val="008268B9"/>
    <w:rsid w:val="008268C8"/>
    <w:rsid w:val="0082692A"/>
    <w:rsid w:val="00826ACD"/>
    <w:rsid w:val="00826BFD"/>
    <w:rsid w:val="00826C5D"/>
    <w:rsid w:val="00826C7E"/>
    <w:rsid w:val="00826C86"/>
    <w:rsid w:val="00826E10"/>
    <w:rsid w:val="00826F12"/>
    <w:rsid w:val="00826F38"/>
    <w:rsid w:val="00826FDA"/>
    <w:rsid w:val="00827078"/>
    <w:rsid w:val="0082713E"/>
    <w:rsid w:val="0082718D"/>
    <w:rsid w:val="008271B9"/>
    <w:rsid w:val="008271DA"/>
    <w:rsid w:val="00827399"/>
    <w:rsid w:val="008273DE"/>
    <w:rsid w:val="008273E5"/>
    <w:rsid w:val="00827459"/>
    <w:rsid w:val="008274A3"/>
    <w:rsid w:val="00827575"/>
    <w:rsid w:val="008275CA"/>
    <w:rsid w:val="0082761E"/>
    <w:rsid w:val="0082762E"/>
    <w:rsid w:val="008276F1"/>
    <w:rsid w:val="00827869"/>
    <w:rsid w:val="00827880"/>
    <w:rsid w:val="008278C7"/>
    <w:rsid w:val="00827903"/>
    <w:rsid w:val="0082796B"/>
    <w:rsid w:val="00827A5A"/>
    <w:rsid w:val="00827B42"/>
    <w:rsid w:val="00827B55"/>
    <w:rsid w:val="00827B7E"/>
    <w:rsid w:val="00827BEF"/>
    <w:rsid w:val="00827C08"/>
    <w:rsid w:val="00827CD0"/>
    <w:rsid w:val="00827D59"/>
    <w:rsid w:val="00827E9F"/>
    <w:rsid w:val="00827ED3"/>
    <w:rsid w:val="00827EF8"/>
    <w:rsid w:val="00827FB6"/>
    <w:rsid w:val="00827FEA"/>
    <w:rsid w:val="00830071"/>
    <w:rsid w:val="008300FC"/>
    <w:rsid w:val="00830172"/>
    <w:rsid w:val="0083018D"/>
    <w:rsid w:val="008301CD"/>
    <w:rsid w:val="008301D7"/>
    <w:rsid w:val="008302A8"/>
    <w:rsid w:val="00830319"/>
    <w:rsid w:val="00830325"/>
    <w:rsid w:val="00830331"/>
    <w:rsid w:val="0083033D"/>
    <w:rsid w:val="00830468"/>
    <w:rsid w:val="008304C9"/>
    <w:rsid w:val="00830508"/>
    <w:rsid w:val="0083062F"/>
    <w:rsid w:val="00830640"/>
    <w:rsid w:val="0083066D"/>
    <w:rsid w:val="00830695"/>
    <w:rsid w:val="008306D9"/>
    <w:rsid w:val="00830736"/>
    <w:rsid w:val="0083086C"/>
    <w:rsid w:val="00830963"/>
    <w:rsid w:val="0083097E"/>
    <w:rsid w:val="00830A32"/>
    <w:rsid w:val="00830C49"/>
    <w:rsid w:val="00830CF5"/>
    <w:rsid w:val="00830D22"/>
    <w:rsid w:val="00830FDA"/>
    <w:rsid w:val="008310FA"/>
    <w:rsid w:val="00831225"/>
    <w:rsid w:val="00831250"/>
    <w:rsid w:val="00831332"/>
    <w:rsid w:val="0083147C"/>
    <w:rsid w:val="0083153A"/>
    <w:rsid w:val="00831599"/>
    <w:rsid w:val="00831604"/>
    <w:rsid w:val="0083163C"/>
    <w:rsid w:val="008316CB"/>
    <w:rsid w:val="00831758"/>
    <w:rsid w:val="008317D9"/>
    <w:rsid w:val="0083184F"/>
    <w:rsid w:val="008318C3"/>
    <w:rsid w:val="00831906"/>
    <w:rsid w:val="008319BA"/>
    <w:rsid w:val="008319D6"/>
    <w:rsid w:val="00831AC8"/>
    <w:rsid w:val="00831B01"/>
    <w:rsid w:val="00831B2E"/>
    <w:rsid w:val="00831F11"/>
    <w:rsid w:val="00831FBD"/>
    <w:rsid w:val="00831FE8"/>
    <w:rsid w:val="0083205B"/>
    <w:rsid w:val="008320B5"/>
    <w:rsid w:val="0083212D"/>
    <w:rsid w:val="00832176"/>
    <w:rsid w:val="008321EE"/>
    <w:rsid w:val="0083226A"/>
    <w:rsid w:val="008322B3"/>
    <w:rsid w:val="008322EA"/>
    <w:rsid w:val="008323B7"/>
    <w:rsid w:val="00832447"/>
    <w:rsid w:val="008324F1"/>
    <w:rsid w:val="0083256A"/>
    <w:rsid w:val="00832611"/>
    <w:rsid w:val="008326AC"/>
    <w:rsid w:val="008326EC"/>
    <w:rsid w:val="00832883"/>
    <w:rsid w:val="008328A8"/>
    <w:rsid w:val="008328B8"/>
    <w:rsid w:val="008328FE"/>
    <w:rsid w:val="00832985"/>
    <w:rsid w:val="00832A17"/>
    <w:rsid w:val="00832CB9"/>
    <w:rsid w:val="00832DAD"/>
    <w:rsid w:val="00832F51"/>
    <w:rsid w:val="00832FFC"/>
    <w:rsid w:val="0083317C"/>
    <w:rsid w:val="00833257"/>
    <w:rsid w:val="00833276"/>
    <w:rsid w:val="00833277"/>
    <w:rsid w:val="008332B1"/>
    <w:rsid w:val="00833457"/>
    <w:rsid w:val="00833531"/>
    <w:rsid w:val="008335DA"/>
    <w:rsid w:val="0083378A"/>
    <w:rsid w:val="008337B6"/>
    <w:rsid w:val="00833887"/>
    <w:rsid w:val="008338E2"/>
    <w:rsid w:val="00833920"/>
    <w:rsid w:val="008339DF"/>
    <w:rsid w:val="00833A21"/>
    <w:rsid w:val="00833AC6"/>
    <w:rsid w:val="00833AF9"/>
    <w:rsid w:val="00833B02"/>
    <w:rsid w:val="00833B1A"/>
    <w:rsid w:val="00833B41"/>
    <w:rsid w:val="00833BB7"/>
    <w:rsid w:val="00833C35"/>
    <w:rsid w:val="00833C4A"/>
    <w:rsid w:val="00833CE4"/>
    <w:rsid w:val="00833E39"/>
    <w:rsid w:val="00833E42"/>
    <w:rsid w:val="00833F20"/>
    <w:rsid w:val="00833FC3"/>
    <w:rsid w:val="00834048"/>
    <w:rsid w:val="0083411E"/>
    <w:rsid w:val="00834136"/>
    <w:rsid w:val="00834167"/>
    <w:rsid w:val="0083418B"/>
    <w:rsid w:val="00834218"/>
    <w:rsid w:val="00834368"/>
    <w:rsid w:val="008344CD"/>
    <w:rsid w:val="008344D1"/>
    <w:rsid w:val="00834544"/>
    <w:rsid w:val="00834570"/>
    <w:rsid w:val="0083461B"/>
    <w:rsid w:val="0083467F"/>
    <w:rsid w:val="008346F8"/>
    <w:rsid w:val="00834842"/>
    <w:rsid w:val="00834869"/>
    <w:rsid w:val="00834928"/>
    <w:rsid w:val="00834963"/>
    <w:rsid w:val="00834A19"/>
    <w:rsid w:val="00834A6F"/>
    <w:rsid w:val="00834AA3"/>
    <w:rsid w:val="00834AD3"/>
    <w:rsid w:val="00834BC1"/>
    <w:rsid w:val="00834BD6"/>
    <w:rsid w:val="00834BE1"/>
    <w:rsid w:val="00834C10"/>
    <w:rsid w:val="00834D61"/>
    <w:rsid w:val="00834D72"/>
    <w:rsid w:val="00834E6C"/>
    <w:rsid w:val="00834FE7"/>
    <w:rsid w:val="0083506A"/>
    <w:rsid w:val="0083506F"/>
    <w:rsid w:val="008350AE"/>
    <w:rsid w:val="00835197"/>
    <w:rsid w:val="0083527B"/>
    <w:rsid w:val="008352B7"/>
    <w:rsid w:val="0083537B"/>
    <w:rsid w:val="008353AC"/>
    <w:rsid w:val="0083540B"/>
    <w:rsid w:val="0083549D"/>
    <w:rsid w:val="00835613"/>
    <w:rsid w:val="0083564C"/>
    <w:rsid w:val="0083568E"/>
    <w:rsid w:val="0083569F"/>
    <w:rsid w:val="00835776"/>
    <w:rsid w:val="00835805"/>
    <w:rsid w:val="00835809"/>
    <w:rsid w:val="0083586E"/>
    <w:rsid w:val="0083588E"/>
    <w:rsid w:val="00835930"/>
    <w:rsid w:val="008359BE"/>
    <w:rsid w:val="00835AAD"/>
    <w:rsid w:val="00835BE2"/>
    <w:rsid w:val="00835BE5"/>
    <w:rsid w:val="00835C9B"/>
    <w:rsid w:val="00835CA5"/>
    <w:rsid w:val="00835CB8"/>
    <w:rsid w:val="00835D22"/>
    <w:rsid w:val="00835DBE"/>
    <w:rsid w:val="00835E04"/>
    <w:rsid w:val="00835F00"/>
    <w:rsid w:val="00836030"/>
    <w:rsid w:val="00836094"/>
    <w:rsid w:val="008360A3"/>
    <w:rsid w:val="008360AB"/>
    <w:rsid w:val="008360D9"/>
    <w:rsid w:val="008360FA"/>
    <w:rsid w:val="00836106"/>
    <w:rsid w:val="00836193"/>
    <w:rsid w:val="0083619A"/>
    <w:rsid w:val="008361D8"/>
    <w:rsid w:val="0083622E"/>
    <w:rsid w:val="0083628E"/>
    <w:rsid w:val="00836433"/>
    <w:rsid w:val="0083645D"/>
    <w:rsid w:val="008365AF"/>
    <w:rsid w:val="00836603"/>
    <w:rsid w:val="008367F4"/>
    <w:rsid w:val="0083680B"/>
    <w:rsid w:val="0083682B"/>
    <w:rsid w:val="0083686F"/>
    <w:rsid w:val="00836875"/>
    <w:rsid w:val="00836910"/>
    <w:rsid w:val="008369C2"/>
    <w:rsid w:val="00836A00"/>
    <w:rsid w:val="00836A21"/>
    <w:rsid w:val="00836C1B"/>
    <w:rsid w:val="00836CF6"/>
    <w:rsid w:val="00836D07"/>
    <w:rsid w:val="00836DFA"/>
    <w:rsid w:val="00836E1E"/>
    <w:rsid w:val="00836E80"/>
    <w:rsid w:val="00836ECD"/>
    <w:rsid w:val="00836EF3"/>
    <w:rsid w:val="0083701A"/>
    <w:rsid w:val="008370CB"/>
    <w:rsid w:val="008372FE"/>
    <w:rsid w:val="0083743F"/>
    <w:rsid w:val="0083746B"/>
    <w:rsid w:val="008374FB"/>
    <w:rsid w:val="0083764F"/>
    <w:rsid w:val="008377B6"/>
    <w:rsid w:val="0083782B"/>
    <w:rsid w:val="00837954"/>
    <w:rsid w:val="00837A43"/>
    <w:rsid w:val="00837DB8"/>
    <w:rsid w:val="00837EA9"/>
    <w:rsid w:val="00837FB0"/>
    <w:rsid w:val="00837FDF"/>
    <w:rsid w:val="00840006"/>
    <w:rsid w:val="008401D7"/>
    <w:rsid w:val="008401F3"/>
    <w:rsid w:val="00840247"/>
    <w:rsid w:val="00840274"/>
    <w:rsid w:val="00840349"/>
    <w:rsid w:val="008403D3"/>
    <w:rsid w:val="00840455"/>
    <w:rsid w:val="0084046C"/>
    <w:rsid w:val="008404B3"/>
    <w:rsid w:val="008404CC"/>
    <w:rsid w:val="008404D1"/>
    <w:rsid w:val="00840506"/>
    <w:rsid w:val="0084056E"/>
    <w:rsid w:val="0084058D"/>
    <w:rsid w:val="00840684"/>
    <w:rsid w:val="008406BA"/>
    <w:rsid w:val="008406CD"/>
    <w:rsid w:val="00840791"/>
    <w:rsid w:val="00840886"/>
    <w:rsid w:val="008408B0"/>
    <w:rsid w:val="008408DA"/>
    <w:rsid w:val="008408DD"/>
    <w:rsid w:val="00840917"/>
    <w:rsid w:val="00840967"/>
    <w:rsid w:val="00840A03"/>
    <w:rsid w:val="00840A64"/>
    <w:rsid w:val="00840A99"/>
    <w:rsid w:val="00840CC1"/>
    <w:rsid w:val="00840D5F"/>
    <w:rsid w:val="00840E51"/>
    <w:rsid w:val="00840F24"/>
    <w:rsid w:val="00840F92"/>
    <w:rsid w:val="00841159"/>
    <w:rsid w:val="008411DF"/>
    <w:rsid w:val="0084131C"/>
    <w:rsid w:val="00841368"/>
    <w:rsid w:val="008413DE"/>
    <w:rsid w:val="00841430"/>
    <w:rsid w:val="0084150F"/>
    <w:rsid w:val="00841538"/>
    <w:rsid w:val="008415A4"/>
    <w:rsid w:val="008415E9"/>
    <w:rsid w:val="0084170B"/>
    <w:rsid w:val="008417BE"/>
    <w:rsid w:val="008417D3"/>
    <w:rsid w:val="008417FE"/>
    <w:rsid w:val="00841824"/>
    <w:rsid w:val="00841833"/>
    <w:rsid w:val="00841843"/>
    <w:rsid w:val="008418A3"/>
    <w:rsid w:val="008418B1"/>
    <w:rsid w:val="008418C4"/>
    <w:rsid w:val="008418CB"/>
    <w:rsid w:val="008418F6"/>
    <w:rsid w:val="0084195B"/>
    <w:rsid w:val="00841B9A"/>
    <w:rsid w:val="00841BF3"/>
    <w:rsid w:val="00841C40"/>
    <w:rsid w:val="00841D00"/>
    <w:rsid w:val="00841D2D"/>
    <w:rsid w:val="00841E7F"/>
    <w:rsid w:val="00841EAB"/>
    <w:rsid w:val="00841F03"/>
    <w:rsid w:val="00841FE7"/>
    <w:rsid w:val="00842055"/>
    <w:rsid w:val="0084205D"/>
    <w:rsid w:val="008420A0"/>
    <w:rsid w:val="00842100"/>
    <w:rsid w:val="0084215B"/>
    <w:rsid w:val="008422AB"/>
    <w:rsid w:val="00842350"/>
    <w:rsid w:val="00842393"/>
    <w:rsid w:val="008428BC"/>
    <w:rsid w:val="008428EB"/>
    <w:rsid w:val="0084299E"/>
    <w:rsid w:val="00842A2B"/>
    <w:rsid w:val="00842A61"/>
    <w:rsid w:val="00842AC2"/>
    <w:rsid w:val="00842AD2"/>
    <w:rsid w:val="00842B10"/>
    <w:rsid w:val="00842CA4"/>
    <w:rsid w:val="00842D25"/>
    <w:rsid w:val="00842F33"/>
    <w:rsid w:val="00843057"/>
    <w:rsid w:val="008430D0"/>
    <w:rsid w:val="008430F7"/>
    <w:rsid w:val="00843164"/>
    <w:rsid w:val="00843187"/>
    <w:rsid w:val="008431D3"/>
    <w:rsid w:val="008431FE"/>
    <w:rsid w:val="00843203"/>
    <w:rsid w:val="008432D3"/>
    <w:rsid w:val="0084331F"/>
    <w:rsid w:val="008433C2"/>
    <w:rsid w:val="0084343F"/>
    <w:rsid w:val="008434BE"/>
    <w:rsid w:val="00843665"/>
    <w:rsid w:val="0084379A"/>
    <w:rsid w:val="0084381C"/>
    <w:rsid w:val="00843897"/>
    <w:rsid w:val="00843898"/>
    <w:rsid w:val="008439F9"/>
    <w:rsid w:val="00843A58"/>
    <w:rsid w:val="00843A78"/>
    <w:rsid w:val="00843AE0"/>
    <w:rsid w:val="00843BBF"/>
    <w:rsid w:val="00843C34"/>
    <w:rsid w:val="00843E52"/>
    <w:rsid w:val="00843E75"/>
    <w:rsid w:val="00843E8D"/>
    <w:rsid w:val="008442EC"/>
    <w:rsid w:val="0084432D"/>
    <w:rsid w:val="008443D8"/>
    <w:rsid w:val="008443FF"/>
    <w:rsid w:val="00844400"/>
    <w:rsid w:val="0084440D"/>
    <w:rsid w:val="00844426"/>
    <w:rsid w:val="0084443B"/>
    <w:rsid w:val="0084446B"/>
    <w:rsid w:val="008444AA"/>
    <w:rsid w:val="00844568"/>
    <w:rsid w:val="008446E0"/>
    <w:rsid w:val="008448AB"/>
    <w:rsid w:val="008448BF"/>
    <w:rsid w:val="008448EF"/>
    <w:rsid w:val="008448F5"/>
    <w:rsid w:val="00844AA7"/>
    <w:rsid w:val="00844C2A"/>
    <w:rsid w:val="00844CA3"/>
    <w:rsid w:val="00844DC7"/>
    <w:rsid w:val="00844DFD"/>
    <w:rsid w:val="00844EC9"/>
    <w:rsid w:val="00844F44"/>
    <w:rsid w:val="00844F51"/>
    <w:rsid w:val="008450E7"/>
    <w:rsid w:val="00845174"/>
    <w:rsid w:val="0084519E"/>
    <w:rsid w:val="0084520A"/>
    <w:rsid w:val="00845285"/>
    <w:rsid w:val="008452B2"/>
    <w:rsid w:val="008453E6"/>
    <w:rsid w:val="008455C4"/>
    <w:rsid w:val="008456C6"/>
    <w:rsid w:val="0084573A"/>
    <w:rsid w:val="0084582F"/>
    <w:rsid w:val="008458A4"/>
    <w:rsid w:val="00845A3D"/>
    <w:rsid w:val="00845AE6"/>
    <w:rsid w:val="00845C06"/>
    <w:rsid w:val="00845CCA"/>
    <w:rsid w:val="00845CDB"/>
    <w:rsid w:val="00845DFE"/>
    <w:rsid w:val="00845E83"/>
    <w:rsid w:val="00846105"/>
    <w:rsid w:val="008461D5"/>
    <w:rsid w:val="008462F1"/>
    <w:rsid w:val="0084642D"/>
    <w:rsid w:val="008464CB"/>
    <w:rsid w:val="00846556"/>
    <w:rsid w:val="00846636"/>
    <w:rsid w:val="0084663A"/>
    <w:rsid w:val="00846700"/>
    <w:rsid w:val="008468C2"/>
    <w:rsid w:val="008468E8"/>
    <w:rsid w:val="008469C3"/>
    <w:rsid w:val="00846B6B"/>
    <w:rsid w:val="00846BF3"/>
    <w:rsid w:val="00846D30"/>
    <w:rsid w:val="00846D4F"/>
    <w:rsid w:val="00846D58"/>
    <w:rsid w:val="00846D98"/>
    <w:rsid w:val="00846FA8"/>
    <w:rsid w:val="0084705B"/>
    <w:rsid w:val="00847082"/>
    <w:rsid w:val="00847118"/>
    <w:rsid w:val="00847185"/>
    <w:rsid w:val="008471E3"/>
    <w:rsid w:val="00847375"/>
    <w:rsid w:val="0084761F"/>
    <w:rsid w:val="00847677"/>
    <w:rsid w:val="00847718"/>
    <w:rsid w:val="00847883"/>
    <w:rsid w:val="00847948"/>
    <w:rsid w:val="008479FF"/>
    <w:rsid w:val="00847ACA"/>
    <w:rsid w:val="00847AF7"/>
    <w:rsid w:val="00847B63"/>
    <w:rsid w:val="00847DF7"/>
    <w:rsid w:val="00847E91"/>
    <w:rsid w:val="00847ECC"/>
    <w:rsid w:val="00850009"/>
    <w:rsid w:val="00850060"/>
    <w:rsid w:val="00850069"/>
    <w:rsid w:val="008500AA"/>
    <w:rsid w:val="008500EB"/>
    <w:rsid w:val="00850129"/>
    <w:rsid w:val="008501DB"/>
    <w:rsid w:val="008501F1"/>
    <w:rsid w:val="00850327"/>
    <w:rsid w:val="00850330"/>
    <w:rsid w:val="00850467"/>
    <w:rsid w:val="00850485"/>
    <w:rsid w:val="00850501"/>
    <w:rsid w:val="00850512"/>
    <w:rsid w:val="008506EA"/>
    <w:rsid w:val="0085083E"/>
    <w:rsid w:val="008508B7"/>
    <w:rsid w:val="008509EC"/>
    <w:rsid w:val="00850ABC"/>
    <w:rsid w:val="00850AD3"/>
    <w:rsid w:val="00850B47"/>
    <w:rsid w:val="00850C31"/>
    <w:rsid w:val="00850C61"/>
    <w:rsid w:val="00851007"/>
    <w:rsid w:val="00851261"/>
    <w:rsid w:val="00851278"/>
    <w:rsid w:val="00851309"/>
    <w:rsid w:val="0085132A"/>
    <w:rsid w:val="0085138B"/>
    <w:rsid w:val="008513B0"/>
    <w:rsid w:val="00851409"/>
    <w:rsid w:val="008514A5"/>
    <w:rsid w:val="00851502"/>
    <w:rsid w:val="00851589"/>
    <w:rsid w:val="008515F2"/>
    <w:rsid w:val="00851613"/>
    <w:rsid w:val="0085162F"/>
    <w:rsid w:val="00851643"/>
    <w:rsid w:val="00851783"/>
    <w:rsid w:val="00851826"/>
    <w:rsid w:val="008518B4"/>
    <w:rsid w:val="0085197E"/>
    <w:rsid w:val="00851AC9"/>
    <w:rsid w:val="00851B2F"/>
    <w:rsid w:val="00851C13"/>
    <w:rsid w:val="00851D21"/>
    <w:rsid w:val="00851D3C"/>
    <w:rsid w:val="00851E7D"/>
    <w:rsid w:val="00851FF6"/>
    <w:rsid w:val="0085202A"/>
    <w:rsid w:val="00852042"/>
    <w:rsid w:val="0085207E"/>
    <w:rsid w:val="008521A2"/>
    <w:rsid w:val="0085222C"/>
    <w:rsid w:val="008522EC"/>
    <w:rsid w:val="008522F8"/>
    <w:rsid w:val="008523C0"/>
    <w:rsid w:val="008523CA"/>
    <w:rsid w:val="008523E9"/>
    <w:rsid w:val="00852472"/>
    <w:rsid w:val="008524CF"/>
    <w:rsid w:val="00852699"/>
    <w:rsid w:val="008526DF"/>
    <w:rsid w:val="0085276B"/>
    <w:rsid w:val="008528A9"/>
    <w:rsid w:val="008529C8"/>
    <w:rsid w:val="008529EA"/>
    <w:rsid w:val="00852A4F"/>
    <w:rsid w:val="00852A6F"/>
    <w:rsid w:val="00852B3B"/>
    <w:rsid w:val="00852BAA"/>
    <w:rsid w:val="00852C06"/>
    <w:rsid w:val="00852E51"/>
    <w:rsid w:val="00852F20"/>
    <w:rsid w:val="00852F83"/>
    <w:rsid w:val="008530B9"/>
    <w:rsid w:val="008531FB"/>
    <w:rsid w:val="00853234"/>
    <w:rsid w:val="00853246"/>
    <w:rsid w:val="008532AD"/>
    <w:rsid w:val="008534E6"/>
    <w:rsid w:val="00853559"/>
    <w:rsid w:val="008535D0"/>
    <w:rsid w:val="008537FE"/>
    <w:rsid w:val="0085383E"/>
    <w:rsid w:val="00853952"/>
    <w:rsid w:val="0085398F"/>
    <w:rsid w:val="00853A16"/>
    <w:rsid w:val="00853A2C"/>
    <w:rsid w:val="00853AC3"/>
    <w:rsid w:val="00853C09"/>
    <w:rsid w:val="00853C84"/>
    <w:rsid w:val="00853D75"/>
    <w:rsid w:val="00853DC0"/>
    <w:rsid w:val="00853DD1"/>
    <w:rsid w:val="00853DE9"/>
    <w:rsid w:val="00853EF4"/>
    <w:rsid w:val="00853F90"/>
    <w:rsid w:val="008541FC"/>
    <w:rsid w:val="0085428F"/>
    <w:rsid w:val="00854350"/>
    <w:rsid w:val="0085438C"/>
    <w:rsid w:val="00854437"/>
    <w:rsid w:val="00854477"/>
    <w:rsid w:val="0085456A"/>
    <w:rsid w:val="00854599"/>
    <w:rsid w:val="00854747"/>
    <w:rsid w:val="0085475C"/>
    <w:rsid w:val="008547E8"/>
    <w:rsid w:val="00854925"/>
    <w:rsid w:val="00854A6A"/>
    <w:rsid w:val="00854AE3"/>
    <w:rsid w:val="00854AF9"/>
    <w:rsid w:val="00854B7C"/>
    <w:rsid w:val="00854BCE"/>
    <w:rsid w:val="00854BE5"/>
    <w:rsid w:val="00854C9D"/>
    <w:rsid w:val="00854CB6"/>
    <w:rsid w:val="00854D19"/>
    <w:rsid w:val="00854DE1"/>
    <w:rsid w:val="00854E85"/>
    <w:rsid w:val="00854ED8"/>
    <w:rsid w:val="0085505D"/>
    <w:rsid w:val="00855086"/>
    <w:rsid w:val="008551A1"/>
    <w:rsid w:val="00855246"/>
    <w:rsid w:val="008552D5"/>
    <w:rsid w:val="0085537B"/>
    <w:rsid w:val="0085538F"/>
    <w:rsid w:val="0085542B"/>
    <w:rsid w:val="00855441"/>
    <w:rsid w:val="0085544C"/>
    <w:rsid w:val="0085548F"/>
    <w:rsid w:val="00855564"/>
    <w:rsid w:val="008555EA"/>
    <w:rsid w:val="0085561D"/>
    <w:rsid w:val="0085569D"/>
    <w:rsid w:val="00855A5F"/>
    <w:rsid w:val="00855B2E"/>
    <w:rsid w:val="00855CAA"/>
    <w:rsid w:val="00855DCF"/>
    <w:rsid w:val="00855E70"/>
    <w:rsid w:val="00855EF3"/>
    <w:rsid w:val="00855FCB"/>
    <w:rsid w:val="008560CB"/>
    <w:rsid w:val="008560DE"/>
    <w:rsid w:val="00856162"/>
    <w:rsid w:val="0085651D"/>
    <w:rsid w:val="00856634"/>
    <w:rsid w:val="0085671E"/>
    <w:rsid w:val="00856727"/>
    <w:rsid w:val="008567A1"/>
    <w:rsid w:val="008567B9"/>
    <w:rsid w:val="00856829"/>
    <w:rsid w:val="0085691A"/>
    <w:rsid w:val="00856937"/>
    <w:rsid w:val="00856947"/>
    <w:rsid w:val="008569FC"/>
    <w:rsid w:val="00856A57"/>
    <w:rsid w:val="00856BC7"/>
    <w:rsid w:val="00856BC8"/>
    <w:rsid w:val="00856BE6"/>
    <w:rsid w:val="00856C70"/>
    <w:rsid w:val="00856CA2"/>
    <w:rsid w:val="00856CAF"/>
    <w:rsid w:val="00856D43"/>
    <w:rsid w:val="00856DF5"/>
    <w:rsid w:val="00856F5F"/>
    <w:rsid w:val="008570E4"/>
    <w:rsid w:val="0085718D"/>
    <w:rsid w:val="008571B6"/>
    <w:rsid w:val="0085725E"/>
    <w:rsid w:val="008572FF"/>
    <w:rsid w:val="00857312"/>
    <w:rsid w:val="00857392"/>
    <w:rsid w:val="008573B9"/>
    <w:rsid w:val="008573C9"/>
    <w:rsid w:val="008573F2"/>
    <w:rsid w:val="008573FB"/>
    <w:rsid w:val="008575D9"/>
    <w:rsid w:val="008575E9"/>
    <w:rsid w:val="008575FC"/>
    <w:rsid w:val="0085761C"/>
    <w:rsid w:val="0085774D"/>
    <w:rsid w:val="00857891"/>
    <w:rsid w:val="008578D9"/>
    <w:rsid w:val="008579FC"/>
    <w:rsid w:val="00857A9C"/>
    <w:rsid w:val="00857CC2"/>
    <w:rsid w:val="00857D92"/>
    <w:rsid w:val="00857E0C"/>
    <w:rsid w:val="00857E94"/>
    <w:rsid w:val="00857F2E"/>
    <w:rsid w:val="00857FEF"/>
    <w:rsid w:val="00860065"/>
    <w:rsid w:val="0086006B"/>
    <w:rsid w:val="00860114"/>
    <w:rsid w:val="008602A5"/>
    <w:rsid w:val="008602D6"/>
    <w:rsid w:val="00860340"/>
    <w:rsid w:val="008603AA"/>
    <w:rsid w:val="008605CA"/>
    <w:rsid w:val="0086062B"/>
    <w:rsid w:val="008606C9"/>
    <w:rsid w:val="00860744"/>
    <w:rsid w:val="00860766"/>
    <w:rsid w:val="008607A3"/>
    <w:rsid w:val="00860805"/>
    <w:rsid w:val="00860924"/>
    <w:rsid w:val="0086092C"/>
    <w:rsid w:val="0086093B"/>
    <w:rsid w:val="0086096C"/>
    <w:rsid w:val="008609BD"/>
    <w:rsid w:val="008609C2"/>
    <w:rsid w:val="00860A5A"/>
    <w:rsid w:val="00860A5F"/>
    <w:rsid w:val="00860C84"/>
    <w:rsid w:val="00860CD5"/>
    <w:rsid w:val="00860DC5"/>
    <w:rsid w:val="00860DD8"/>
    <w:rsid w:val="00860F33"/>
    <w:rsid w:val="00860F76"/>
    <w:rsid w:val="008610FA"/>
    <w:rsid w:val="00861390"/>
    <w:rsid w:val="008613ED"/>
    <w:rsid w:val="0086143D"/>
    <w:rsid w:val="00861570"/>
    <w:rsid w:val="008615CB"/>
    <w:rsid w:val="008615D4"/>
    <w:rsid w:val="00861696"/>
    <w:rsid w:val="00861755"/>
    <w:rsid w:val="008618DF"/>
    <w:rsid w:val="00861ACF"/>
    <w:rsid w:val="00861C56"/>
    <w:rsid w:val="00861D03"/>
    <w:rsid w:val="00861ECD"/>
    <w:rsid w:val="00861F3D"/>
    <w:rsid w:val="00861F58"/>
    <w:rsid w:val="00861F6E"/>
    <w:rsid w:val="0086203A"/>
    <w:rsid w:val="008620AC"/>
    <w:rsid w:val="0086224B"/>
    <w:rsid w:val="00862331"/>
    <w:rsid w:val="008623C7"/>
    <w:rsid w:val="008623E7"/>
    <w:rsid w:val="00862463"/>
    <w:rsid w:val="0086248A"/>
    <w:rsid w:val="00862511"/>
    <w:rsid w:val="008625A2"/>
    <w:rsid w:val="00862696"/>
    <w:rsid w:val="00862A03"/>
    <w:rsid w:val="00862A56"/>
    <w:rsid w:val="00862C91"/>
    <w:rsid w:val="00862CB8"/>
    <w:rsid w:val="00862D39"/>
    <w:rsid w:val="00862DD3"/>
    <w:rsid w:val="00862E04"/>
    <w:rsid w:val="00862EDC"/>
    <w:rsid w:val="00863025"/>
    <w:rsid w:val="00863060"/>
    <w:rsid w:val="00863069"/>
    <w:rsid w:val="00863151"/>
    <w:rsid w:val="00863199"/>
    <w:rsid w:val="00863215"/>
    <w:rsid w:val="008632D7"/>
    <w:rsid w:val="008632F7"/>
    <w:rsid w:val="00863300"/>
    <w:rsid w:val="008633FB"/>
    <w:rsid w:val="008635A5"/>
    <w:rsid w:val="008635A7"/>
    <w:rsid w:val="008635B3"/>
    <w:rsid w:val="008635EA"/>
    <w:rsid w:val="00863626"/>
    <w:rsid w:val="00863673"/>
    <w:rsid w:val="008636F1"/>
    <w:rsid w:val="00863741"/>
    <w:rsid w:val="0086390E"/>
    <w:rsid w:val="00863917"/>
    <w:rsid w:val="00863918"/>
    <w:rsid w:val="00863992"/>
    <w:rsid w:val="00863996"/>
    <w:rsid w:val="008639B4"/>
    <w:rsid w:val="008639ED"/>
    <w:rsid w:val="00863A94"/>
    <w:rsid w:val="00863B5E"/>
    <w:rsid w:val="00863C46"/>
    <w:rsid w:val="00863CEE"/>
    <w:rsid w:val="00863DA9"/>
    <w:rsid w:val="00863DFF"/>
    <w:rsid w:val="00863E10"/>
    <w:rsid w:val="00863ECF"/>
    <w:rsid w:val="00863F2F"/>
    <w:rsid w:val="00863F46"/>
    <w:rsid w:val="00863FE1"/>
    <w:rsid w:val="00864138"/>
    <w:rsid w:val="0086413A"/>
    <w:rsid w:val="00864318"/>
    <w:rsid w:val="0086432C"/>
    <w:rsid w:val="00864398"/>
    <w:rsid w:val="008643F3"/>
    <w:rsid w:val="00864416"/>
    <w:rsid w:val="008644EB"/>
    <w:rsid w:val="00864516"/>
    <w:rsid w:val="008645CA"/>
    <w:rsid w:val="0086467B"/>
    <w:rsid w:val="008646B0"/>
    <w:rsid w:val="00864806"/>
    <w:rsid w:val="00864960"/>
    <w:rsid w:val="008649CD"/>
    <w:rsid w:val="00864A1C"/>
    <w:rsid w:val="00864B9B"/>
    <w:rsid w:val="00864D0C"/>
    <w:rsid w:val="00864D51"/>
    <w:rsid w:val="00864DA5"/>
    <w:rsid w:val="00864E28"/>
    <w:rsid w:val="00865018"/>
    <w:rsid w:val="0086506E"/>
    <w:rsid w:val="008650E8"/>
    <w:rsid w:val="008650F8"/>
    <w:rsid w:val="00865346"/>
    <w:rsid w:val="0086534D"/>
    <w:rsid w:val="00865434"/>
    <w:rsid w:val="00865470"/>
    <w:rsid w:val="008656A1"/>
    <w:rsid w:val="00865743"/>
    <w:rsid w:val="0086587E"/>
    <w:rsid w:val="00865956"/>
    <w:rsid w:val="008659C7"/>
    <w:rsid w:val="00865B21"/>
    <w:rsid w:val="00865B4F"/>
    <w:rsid w:val="00865B75"/>
    <w:rsid w:val="00865BB0"/>
    <w:rsid w:val="00865D5D"/>
    <w:rsid w:val="00865E3E"/>
    <w:rsid w:val="00865F83"/>
    <w:rsid w:val="00865FBC"/>
    <w:rsid w:val="0086601C"/>
    <w:rsid w:val="00866072"/>
    <w:rsid w:val="008660AF"/>
    <w:rsid w:val="008660DC"/>
    <w:rsid w:val="00866291"/>
    <w:rsid w:val="00866293"/>
    <w:rsid w:val="00866461"/>
    <w:rsid w:val="0086646D"/>
    <w:rsid w:val="00866884"/>
    <w:rsid w:val="008668B3"/>
    <w:rsid w:val="0086693D"/>
    <w:rsid w:val="0086699B"/>
    <w:rsid w:val="00866AA7"/>
    <w:rsid w:val="00866AD9"/>
    <w:rsid w:val="00866B13"/>
    <w:rsid w:val="00866BA7"/>
    <w:rsid w:val="00866BCF"/>
    <w:rsid w:val="00866C0C"/>
    <w:rsid w:val="00866C2D"/>
    <w:rsid w:val="00866D2B"/>
    <w:rsid w:val="00866EED"/>
    <w:rsid w:val="0086707B"/>
    <w:rsid w:val="00867092"/>
    <w:rsid w:val="008670AC"/>
    <w:rsid w:val="008670CF"/>
    <w:rsid w:val="00867118"/>
    <w:rsid w:val="00867120"/>
    <w:rsid w:val="0086720F"/>
    <w:rsid w:val="00867248"/>
    <w:rsid w:val="00867301"/>
    <w:rsid w:val="008673F4"/>
    <w:rsid w:val="008673F5"/>
    <w:rsid w:val="00867427"/>
    <w:rsid w:val="008674BD"/>
    <w:rsid w:val="008674D6"/>
    <w:rsid w:val="008675A6"/>
    <w:rsid w:val="008675D6"/>
    <w:rsid w:val="0086761A"/>
    <w:rsid w:val="00867667"/>
    <w:rsid w:val="008677A0"/>
    <w:rsid w:val="008677B1"/>
    <w:rsid w:val="00867855"/>
    <w:rsid w:val="0086785E"/>
    <w:rsid w:val="008679DF"/>
    <w:rsid w:val="00867A54"/>
    <w:rsid w:val="00867AF4"/>
    <w:rsid w:val="00867C03"/>
    <w:rsid w:val="00867CBF"/>
    <w:rsid w:val="00867DFF"/>
    <w:rsid w:val="00867E24"/>
    <w:rsid w:val="00867E26"/>
    <w:rsid w:val="00867EB1"/>
    <w:rsid w:val="00867EC0"/>
    <w:rsid w:val="00867F11"/>
    <w:rsid w:val="008700BC"/>
    <w:rsid w:val="0087029B"/>
    <w:rsid w:val="008702F6"/>
    <w:rsid w:val="0087044F"/>
    <w:rsid w:val="00870459"/>
    <w:rsid w:val="0087061D"/>
    <w:rsid w:val="0087066A"/>
    <w:rsid w:val="0087071C"/>
    <w:rsid w:val="008707F8"/>
    <w:rsid w:val="0087088A"/>
    <w:rsid w:val="008708BE"/>
    <w:rsid w:val="0087095C"/>
    <w:rsid w:val="00870C8B"/>
    <w:rsid w:val="00870D14"/>
    <w:rsid w:val="00870D70"/>
    <w:rsid w:val="00870DEA"/>
    <w:rsid w:val="00870E11"/>
    <w:rsid w:val="00870EC8"/>
    <w:rsid w:val="00870F0F"/>
    <w:rsid w:val="00870FF0"/>
    <w:rsid w:val="00871160"/>
    <w:rsid w:val="008711D5"/>
    <w:rsid w:val="008711DB"/>
    <w:rsid w:val="008711E7"/>
    <w:rsid w:val="0087154A"/>
    <w:rsid w:val="008715B5"/>
    <w:rsid w:val="00871601"/>
    <w:rsid w:val="008716F4"/>
    <w:rsid w:val="00871716"/>
    <w:rsid w:val="00871769"/>
    <w:rsid w:val="0087196B"/>
    <w:rsid w:val="0087197F"/>
    <w:rsid w:val="008719C2"/>
    <w:rsid w:val="00871A34"/>
    <w:rsid w:val="00871AD2"/>
    <w:rsid w:val="00871BC9"/>
    <w:rsid w:val="00871C37"/>
    <w:rsid w:val="00871C50"/>
    <w:rsid w:val="00871C90"/>
    <w:rsid w:val="00871DF6"/>
    <w:rsid w:val="00871EA4"/>
    <w:rsid w:val="00871F90"/>
    <w:rsid w:val="00871FD5"/>
    <w:rsid w:val="0087214C"/>
    <w:rsid w:val="00872173"/>
    <w:rsid w:val="008721CC"/>
    <w:rsid w:val="0087226B"/>
    <w:rsid w:val="008722DB"/>
    <w:rsid w:val="00872354"/>
    <w:rsid w:val="0087235A"/>
    <w:rsid w:val="0087245D"/>
    <w:rsid w:val="00872520"/>
    <w:rsid w:val="0087257E"/>
    <w:rsid w:val="008725C9"/>
    <w:rsid w:val="008725E9"/>
    <w:rsid w:val="00872622"/>
    <w:rsid w:val="00872669"/>
    <w:rsid w:val="008726A5"/>
    <w:rsid w:val="00872709"/>
    <w:rsid w:val="0087272A"/>
    <w:rsid w:val="008728CA"/>
    <w:rsid w:val="00872946"/>
    <w:rsid w:val="008729AA"/>
    <w:rsid w:val="008729E6"/>
    <w:rsid w:val="00872A64"/>
    <w:rsid w:val="00872A84"/>
    <w:rsid w:val="00872B5B"/>
    <w:rsid w:val="00872C8F"/>
    <w:rsid w:val="00872D79"/>
    <w:rsid w:val="00872E83"/>
    <w:rsid w:val="00872EEB"/>
    <w:rsid w:val="00872F09"/>
    <w:rsid w:val="00872F16"/>
    <w:rsid w:val="00872F40"/>
    <w:rsid w:val="0087303C"/>
    <w:rsid w:val="00873040"/>
    <w:rsid w:val="008730EE"/>
    <w:rsid w:val="00873268"/>
    <w:rsid w:val="00873341"/>
    <w:rsid w:val="00873353"/>
    <w:rsid w:val="00873491"/>
    <w:rsid w:val="00873584"/>
    <w:rsid w:val="008736F1"/>
    <w:rsid w:val="00873807"/>
    <w:rsid w:val="008738F5"/>
    <w:rsid w:val="00873913"/>
    <w:rsid w:val="0087391E"/>
    <w:rsid w:val="00873928"/>
    <w:rsid w:val="00873957"/>
    <w:rsid w:val="008739F0"/>
    <w:rsid w:val="00873A32"/>
    <w:rsid w:val="00873C24"/>
    <w:rsid w:val="00873C55"/>
    <w:rsid w:val="00873DA1"/>
    <w:rsid w:val="00873E40"/>
    <w:rsid w:val="00873E65"/>
    <w:rsid w:val="00873F26"/>
    <w:rsid w:val="00873F5A"/>
    <w:rsid w:val="00873FF2"/>
    <w:rsid w:val="00874088"/>
    <w:rsid w:val="008740B1"/>
    <w:rsid w:val="0087425C"/>
    <w:rsid w:val="00874442"/>
    <w:rsid w:val="008744D8"/>
    <w:rsid w:val="0087451D"/>
    <w:rsid w:val="008745DC"/>
    <w:rsid w:val="008747C5"/>
    <w:rsid w:val="008747F0"/>
    <w:rsid w:val="008749B7"/>
    <w:rsid w:val="00874A74"/>
    <w:rsid w:val="00874C1A"/>
    <w:rsid w:val="00874D08"/>
    <w:rsid w:val="00874D22"/>
    <w:rsid w:val="00874DA6"/>
    <w:rsid w:val="00874E69"/>
    <w:rsid w:val="00874F16"/>
    <w:rsid w:val="00874F87"/>
    <w:rsid w:val="00874F9D"/>
    <w:rsid w:val="00875070"/>
    <w:rsid w:val="0087511A"/>
    <w:rsid w:val="0087518D"/>
    <w:rsid w:val="008751C4"/>
    <w:rsid w:val="0087526D"/>
    <w:rsid w:val="00875387"/>
    <w:rsid w:val="00875441"/>
    <w:rsid w:val="008754A8"/>
    <w:rsid w:val="0087552A"/>
    <w:rsid w:val="00875569"/>
    <w:rsid w:val="00875888"/>
    <w:rsid w:val="00875A3D"/>
    <w:rsid w:val="00875A8D"/>
    <w:rsid w:val="00875B55"/>
    <w:rsid w:val="00875BB9"/>
    <w:rsid w:val="00875C96"/>
    <w:rsid w:val="00875E2C"/>
    <w:rsid w:val="00875E32"/>
    <w:rsid w:val="00875F21"/>
    <w:rsid w:val="00875F34"/>
    <w:rsid w:val="00875F41"/>
    <w:rsid w:val="008760B2"/>
    <w:rsid w:val="00876199"/>
    <w:rsid w:val="00876331"/>
    <w:rsid w:val="0087634A"/>
    <w:rsid w:val="0087639A"/>
    <w:rsid w:val="008763D6"/>
    <w:rsid w:val="0087651D"/>
    <w:rsid w:val="008765E5"/>
    <w:rsid w:val="00876603"/>
    <w:rsid w:val="0087661F"/>
    <w:rsid w:val="00876775"/>
    <w:rsid w:val="0087681E"/>
    <w:rsid w:val="008768AF"/>
    <w:rsid w:val="008768FA"/>
    <w:rsid w:val="00876A16"/>
    <w:rsid w:val="00876A48"/>
    <w:rsid w:val="00876ABC"/>
    <w:rsid w:val="00876B9C"/>
    <w:rsid w:val="00876C06"/>
    <w:rsid w:val="00876C39"/>
    <w:rsid w:val="00876D5B"/>
    <w:rsid w:val="00876EF1"/>
    <w:rsid w:val="00876F9A"/>
    <w:rsid w:val="0087700A"/>
    <w:rsid w:val="00877062"/>
    <w:rsid w:val="0087712F"/>
    <w:rsid w:val="0087715F"/>
    <w:rsid w:val="00877162"/>
    <w:rsid w:val="00877164"/>
    <w:rsid w:val="00877317"/>
    <w:rsid w:val="0087733E"/>
    <w:rsid w:val="0087735F"/>
    <w:rsid w:val="00877412"/>
    <w:rsid w:val="0087756B"/>
    <w:rsid w:val="008775A2"/>
    <w:rsid w:val="008775C4"/>
    <w:rsid w:val="00877631"/>
    <w:rsid w:val="0087769B"/>
    <w:rsid w:val="008776D7"/>
    <w:rsid w:val="0087778C"/>
    <w:rsid w:val="008777E8"/>
    <w:rsid w:val="00877835"/>
    <w:rsid w:val="00877861"/>
    <w:rsid w:val="00877875"/>
    <w:rsid w:val="00877A34"/>
    <w:rsid w:val="00877AEA"/>
    <w:rsid w:val="00877B1D"/>
    <w:rsid w:val="00877B3B"/>
    <w:rsid w:val="00877B3C"/>
    <w:rsid w:val="00877BD4"/>
    <w:rsid w:val="00877C29"/>
    <w:rsid w:val="00877CD6"/>
    <w:rsid w:val="00877E17"/>
    <w:rsid w:val="00877E6C"/>
    <w:rsid w:val="00877EB9"/>
    <w:rsid w:val="00877F04"/>
    <w:rsid w:val="0088006F"/>
    <w:rsid w:val="00880216"/>
    <w:rsid w:val="0088029E"/>
    <w:rsid w:val="008802B1"/>
    <w:rsid w:val="008803CE"/>
    <w:rsid w:val="008803EC"/>
    <w:rsid w:val="00880445"/>
    <w:rsid w:val="00880477"/>
    <w:rsid w:val="00880548"/>
    <w:rsid w:val="008805C5"/>
    <w:rsid w:val="008805CD"/>
    <w:rsid w:val="00880604"/>
    <w:rsid w:val="0088065B"/>
    <w:rsid w:val="008807F3"/>
    <w:rsid w:val="00880898"/>
    <w:rsid w:val="008808FF"/>
    <w:rsid w:val="00880933"/>
    <w:rsid w:val="00880996"/>
    <w:rsid w:val="008809BE"/>
    <w:rsid w:val="00880A39"/>
    <w:rsid w:val="00880B3E"/>
    <w:rsid w:val="00880C0A"/>
    <w:rsid w:val="00880C33"/>
    <w:rsid w:val="00880C5A"/>
    <w:rsid w:val="00880CA5"/>
    <w:rsid w:val="00880CE5"/>
    <w:rsid w:val="00880D6F"/>
    <w:rsid w:val="00880E15"/>
    <w:rsid w:val="00880E81"/>
    <w:rsid w:val="00880EE2"/>
    <w:rsid w:val="00880F36"/>
    <w:rsid w:val="00880F85"/>
    <w:rsid w:val="00880F8D"/>
    <w:rsid w:val="00881048"/>
    <w:rsid w:val="0088110A"/>
    <w:rsid w:val="008811C5"/>
    <w:rsid w:val="00881217"/>
    <w:rsid w:val="008812E7"/>
    <w:rsid w:val="008812F4"/>
    <w:rsid w:val="0088149C"/>
    <w:rsid w:val="008814AA"/>
    <w:rsid w:val="008815BA"/>
    <w:rsid w:val="0088186D"/>
    <w:rsid w:val="008818E2"/>
    <w:rsid w:val="00881A2D"/>
    <w:rsid w:val="00881AA1"/>
    <w:rsid w:val="00881B77"/>
    <w:rsid w:val="00881B84"/>
    <w:rsid w:val="00881BC7"/>
    <w:rsid w:val="00881C0F"/>
    <w:rsid w:val="00881C2D"/>
    <w:rsid w:val="00881C5A"/>
    <w:rsid w:val="00881C97"/>
    <w:rsid w:val="00881D1B"/>
    <w:rsid w:val="00881D85"/>
    <w:rsid w:val="00881D94"/>
    <w:rsid w:val="00881DF1"/>
    <w:rsid w:val="00881E07"/>
    <w:rsid w:val="00881ED2"/>
    <w:rsid w:val="00881FC9"/>
    <w:rsid w:val="00881FCF"/>
    <w:rsid w:val="00882043"/>
    <w:rsid w:val="008820E2"/>
    <w:rsid w:val="00882204"/>
    <w:rsid w:val="008823A6"/>
    <w:rsid w:val="00882421"/>
    <w:rsid w:val="00882496"/>
    <w:rsid w:val="008824D7"/>
    <w:rsid w:val="0088253B"/>
    <w:rsid w:val="008825B7"/>
    <w:rsid w:val="008826B5"/>
    <w:rsid w:val="00882738"/>
    <w:rsid w:val="00882782"/>
    <w:rsid w:val="00882809"/>
    <w:rsid w:val="008828A9"/>
    <w:rsid w:val="008828D4"/>
    <w:rsid w:val="0088290E"/>
    <w:rsid w:val="00882A02"/>
    <w:rsid w:val="00882A6B"/>
    <w:rsid w:val="00882C54"/>
    <w:rsid w:val="00882DF4"/>
    <w:rsid w:val="00882FA6"/>
    <w:rsid w:val="00883031"/>
    <w:rsid w:val="0088303E"/>
    <w:rsid w:val="008831AA"/>
    <w:rsid w:val="0088320C"/>
    <w:rsid w:val="0088327D"/>
    <w:rsid w:val="008832CD"/>
    <w:rsid w:val="00883382"/>
    <w:rsid w:val="0088345C"/>
    <w:rsid w:val="008834A6"/>
    <w:rsid w:val="008834B3"/>
    <w:rsid w:val="008835F0"/>
    <w:rsid w:val="0088370D"/>
    <w:rsid w:val="00883714"/>
    <w:rsid w:val="00883772"/>
    <w:rsid w:val="0088392F"/>
    <w:rsid w:val="00883A52"/>
    <w:rsid w:val="00883A90"/>
    <w:rsid w:val="00883BE7"/>
    <w:rsid w:val="00883D6B"/>
    <w:rsid w:val="00883E10"/>
    <w:rsid w:val="00883F7A"/>
    <w:rsid w:val="00884020"/>
    <w:rsid w:val="008841D5"/>
    <w:rsid w:val="008843BB"/>
    <w:rsid w:val="008844E4"/>
    <w:rsid w:val="008845C7"/>
    <w:rsid w:val="0088464C"/>
    <w:rsid w:val="00884686"/>
    <w:rsid w:val="00884782"/>
    <w:rsid w:val="00884800"/>
    <w:rsid w:val="00884A11"/>
    <w:rsid w:val="00884A18"/>
    <w:rsid w:val="00884BA3"/>
    <w:rsid w:val="00884C58"/>
    <w:rsid w:val="00884C71"/>
    <w:rsid w:val="00884CDF"/>
    <w:rsid w:val="00884E52"/>
    <w:rsid w:val="00884E75"/>
    <w:rsid w:val="00884E79"/>
    <w:rsid w:val="00885091"/>
    <w:rsid w:val="008850A1"/>
    <w:rsid w:val="0088516A"/>
    <w:rsid w:val="00885186"/>
    <w:rsid w:val="008851FD"/>
    <w:rsid w:val="008852F1"/>
    <w:rsid w:val="0088536B"/>
    <w:rsid w:val="008854A1"/>
    <w:rsid w:val="00885503"/>
    <w:rsid w:val="00885748"/>
    <w:rsid w:val="008857BA"/>
    <w:rsid w:val="008859AC"/>
    <w:rsid w:val="00885A9D"/>
    <w:rsid w:val="00885AC2"/>
    <w:rsid w:val="00885B98"/>
    <w:rsid w:val="00885C91"/>
    <w:rsid w:val="00885DA8"/>
    <w:rsid w:val="00885DB4"/>
    <w:rsid w:val="00885EB9"/>
    <w:rsid w:val="00885EEF"/>
    <w:rsid w:val="00885EFE"/>
    <w:rsid w:val="00885F59"/>
    <w:rsid w:val="00885F9D"/>
    <w:rsid w:val="00885FBC"/>
    <w:rsid w:val="0088606D"/>
    <w:rsid w:val="0088610C"/>
    <w:rsid w:val="008861CD"/>
    <w:rsid w:val="008862AB"/>
    <w:rsid w:val="008862B9"/>
    <w:rsid w:val="008862CF"/>
    <w:rsid w:val="00886353"/>
    <w:rsid w:val="0088640E"/>
    <w:rsid w:val="00886418"/>
    <w:rsid w:val="0088642B"/>
    <w:rsid w:val="00886533"/>
    <w:rsid w:val="008866AA"/>
    <w:rsid w:val="008866B3"/>
    <w:rsid w:val="008866C2"/>
    <w:rsid w:val="00886760"/>
    <w:rsid w:val="00886788"/>
    <w:rsid w:val="008867DF"/>
    <w:rsid w:val="0088690A"/>
    <w:rsid w:val="00886945"/>
    <w:rsid w:val="0088695E"/>
    <w:rsid w:val="00886A01"/>
    <w:rsid w:val="00886AEF"/>
    <w:rsid w:val="00886B06"/>
    <w:rsid w:val="00886B33"/>
    <w:rsid w:val="00886B4C"/>
    <w:rsid w:val="00886B66"/>
    <w:rsid w:val="00886B97"/>
    <w:rsid w:val="00886CFD"/>
    <w:rsid w:val="00886D09"/>
    <w:rsid w:val="00886D5B"/>
    <w:rsid w:val="00886EC5"/>
    <w:rsid w:val="00886F71"/>
    <w:rsid w:val="00886F94"/>
    <w:rsid w:val="0088712D"/>
    <w:rsid w:val="00887176"/>
    <w:rsid w:val="00887255"/>
    <w:rsid w:val="00887266"/>
    <w:rsid w:val="008873D0"/>
    <w:rsid w:val="00887421"/>
    <w:rsid w:val="00887450"/>
    <w:rsid w:val="008874B1"/>
    <w:rsid w:val="00887619"/>
    <w:rsid w:val="00887625"/>
    <w:rsid w:val="00887838"/>
    <w:rsid w:val="008878A3"/>
    <w:rsid w:val="0088796F"/>
    <w:rsid w:val="0088798F"/>
    <w:rsid w:val="00887ABD"/>
    <w:rsid w:val="00887B39"/>
    <w:rsid w:val="00887BF9"/>
    <w:rsid w:val="00887C46"/>
    <w:rsid w:val="00887CA0"/>
    <w:rsid w:val="00887CEA"/>
    <w:rsid w:val="00887D0B"/>
    <w:rsid w:val="00887D22"/>
    <w:rsid w:val="00887D5A"/>
    <w:rsid w:val="00887D8A"/>
    <w:rsid w:val="00887DD4"/>
    <w:rsid w:val="00887E19"/>
    <w:rsid w:val="00887E21"/>
    <w:rsid w:val="008900DB"/>
    <w:rsid w:val="00890106"/>
    <w:rsid w:val="008902F7"/>
    <w:rsid w:val="00890397"/>
    <w:rsid w:val="00890628"/>
    <w:rsid w:val="008908BD"/>
    <w:rsid w:val="008908F6"/>
    <w:rsid w:val="00890996"/>
    <w:rsid w:val="008909FE"/>
    <w:rsid w:val="00890AB5"/>
    <w:rsid w:val="00890B0B"/>
    <w:rsid w:val="00890B3A"/>
    <w:rsid w:val="00890C05"/>
    <w:rsid w:val="00890D95"/>
    <w:rsid w:val="00890DF8"/>
    <w:rsid w:val="00890E7B"/>
    <w:rsid w:val="00890E86"/>
    <w:rsid w:val="00890F3C"/>
    <w:rsid w:val="00890F83"/>
    <w:rsid w:val="00890FDD"/>
    <w:rsid w:val="00891077"/>
    <w:rsid w:val="0089116E"/>
    <w:rsid w:val="0089130B"/>
    <w:rsid w:val="0089140C"/>
    <w:rsid w:val="0089146C"/>
    <w:rsid w:val="008914D0"/>
    <w:rsid w:val="00891509"/>
    <w:rsid w:val="0089151D"/>
    <w:rsid w:val="0089158F"/>
    <w:rsid w:val="008915D8"/>
    <w:rsid w:val="00891616"/>
    <w:rsid w:val="008916BA"/>
    <w:rsid w:val="00891777"/>
    <w:rsid w:val="00891924"/>
    <w:rsid w:val="0089194F"/>
    <w:rsid w:val="008919FD"/>
    <w:rsid w:val="00891AA8"/>
    <w:rsid w:val="00891ADE"/>
    <w:rsid w:val="00891B6F"/>
    <w:rsid w:val="00891B7D"/>
    <w:rsid w:val="00891B95"/>
    <w:rsid w:val="00891B9B"/>
    <w:rsid w:val="00891BD0"/>
    <w:rsid w:val="00891BD5"/>
    <w:rsid w:val="00891C22"/>
    <w:rsid w:val="00891CF9"/>
    <w:rsid w:val="00891E0A"/>
    <w:rsid w:val="00891E23"/>
    <w:rsid w:val="00891E71"/>
    <w:rsid w:val="00891E79"/>
    <w:rsid w:val="00891EB7"/>
    <w:rsid w:val="0089209E"/>
    <w:rsid w:val="008920A7"/>
    <w:rsid w:val="008921E7"/>
    <w:rsid w:val="00892201"/>
    <w:rsid w:val="008923A1"/>
    <w:rsid w:val="008924E6"/>
    <w:rsid w:val="0089257D"/>
    <w:rsid w:val="0089258F"/>
    <w:rsid w:val="00892616"/>
    <w:rsid w:val="0089263B"/>
    <w:rsid w:val="008926BC"/>
    <w:rsid w:val="008926DF"/>
    <w:rsid w:val="008927E5"/>
    <w:rsid w:val="00892844"/>
    <w:rsid w:val="00892B37"/>
    <w:rsid w:val="00892B6C"/>
    <w:rsid w:val="00892BB9"/>
    <w:rsid w:val="00892C5D"/>
    <w:rsid w:val="00892CD3"/>
    <w:rsid w:val="00892CF3"/>
    <w:rsid w:val="00892D28"/>
    <w:rsid w:val="00892F6A"/>
    <w:rsid w:val="00892F83"/>
    <w:rsid w:val="00892FDB"/>
    <w:rsid w:val="0089307F"/>
    <w:rsid w:val="008931BF"/>
    <w:rsid w:val="00893233"/>
    <w:rsid w:val="00893269"/>
    <w:rsid w:val="008933AE"/>
    <w:rsid w:val="008933C3"/>
    <w:rsid w:val="00893444"/>
    <w:rsid w:val="008934F9"/>
    <w:rsid w:val="008935FC"/>
    <w:rsid w:val="008936F3"/>
    <w:rsid w:val="0089378A"/>
    <w:rsid w:val="008937EB"/>
    <w:rsid w:val="008937EF"/>
    <w:rsid w:val="008938E9"/>
    <w:rsid w:val="00893969"/>
    <w:rsid w:val="008939FC"/>
    <w:rsid w:val="00893A03"/>
    <w:rsid w:val="00893B10"/>
    <w:rsid w:val="00893BC4"/>
    <w:rsid w:val="00893BE5"/>
    <w:rsid w:val="00893C3D"/>
    <w:rsid w:val="00893D88"/>
    <w:rsid w:val="00893E47"/>
    <w:rsid w:val="00893FE0"/>
    <w:rsid w:val="00894036"/>
    <w:rsid w:val="0089416B"/>
    <w:rsid w:val="00894181"/>
    <w:rsid w:val="00894242"/>
    <w:rsid w:val="00894385"/>
    <w:rsid w:val="00894395"/>
    <w:rsid w:val="0089439F"/>
    <w:rsid w:val="008943F4"/>
    <w:rsid w:val="00894569"/>
    <w:rsid w:val="008945F5"/>
    <w:rsid w:val="0089462C"/>
    <w:rsid w:val="0089473A"/>
    <w:rsid w:val="00894798"/>
    <w:rsid w:val="00894860"/>
    <w:rsid w:val="008949EE"/>
    <w:rsid w:val="00894A76"/>
    <w:rsid w:val="00894A82"/>
    <w:rsid w:val="00894C2C"/>
    <w:rsid w:val="00894E1B"/>
    <w:rsid w:val="00894F72"/>
    <w:rsid w:val="00894F79"/>
    <w:rsid w:val="00894F8D"/>
    <w:rsid w:val="00894F93"/>
    <w:rsid w:val="00895023"/>
    <w:rsid w:val="0089507C"/>
    <w:rsid w:val="008950AB"/>
    <w:rsid w:val="00895292"/>
    <w:rsid w:val="008953F3"/>
    <w:rsid w:val="008954EC"/>
    <w:rsid w:val="00895520"/>
    <w:rsid w:val="00895633"/>
    <w:rsid w:val="00895703"/>
    <w:rsid w:val="0089570F"/>
    <w:rsid w:val="00895722"/>
    <w:rsid w:val="008957AB"/>
    <w:rsid w:val="008957C3"/>
    <w:rsid w:val="00895833"/>
    <w:rsid w:val="0089592D"/>
    <w:rsid w:val="00895944"/>
    <w:rsid w:val="00895950"/>
    <w:rsid w:val="0089597D"/>
    <w:rsid w:val="008959CC"/>
    <w:rsid w:val="00895A2C"/>
    <w:rsid w:val="00895AEB"/>
    <w:rsid w:val="00895C90"/>
    <w:rsid w:val="00895D67"/>
    <w:rsid w:val="00895E50"/>
    <w:rsid w:val="00895E84"/>
    <w:rsid w:val="008960E5"/>
    <w:rsid w:val="00896103"/>
    <w:rsid w:val="008961E3"/>
    <w:rsid w:val="0089629D"/>
    <w:rsid w:val="008962AE"/>
    <w:rsid w:val="0089638D"/>
    <w:rsid w:val="008963BA"/>
    <w:rsid w:val="008963DA"/>
    <w:rsid w:val="00896444"/>
    <w:rsid w:val="0089646E"/>
    <w:rsid w:val="00896511"/>
    <w:rsid w:val="00896534"/>
    <w:rsid w:val="00896608"/>
    <w:rsid w:val="0089661F"/>
    <w:rsid w:val="00896772"/>
    <w:rsid w:val="008967A0"/>
    <w:rsid w:val="008968B2"/>
    <w:rsid w:val="00896901"/>
    <w:rsid w:val="0089695C"/>
    <w:rsid w:val="00896A6B"/>
    <w:rsid w:val="00896AD3"/>
    <w:rsid w:val="00896AF8"/>
    <w:rsid w:val="00896C6F"/>
    <w:rsid w:val="00896CE5"/>
    <w:rsid w:val="00896D0D"/>
    <w:rsid w:val="00896D33"/>
    <w:rsid w:val="00896DD4"/>
    <w:rsid w:val="00896E1B"/>
    <w:rsid w:val="00896E74"/>
    <w:rsid w:val="00896E8D"/>
    <w:rsid w:val="00896ED7"/>
    <w:rsid w:val="00896FD0"/>
    <w:rsid w:val="008972A8"/>
    <w:rsid w:val="00897396"/>
    <w:rsid w:val="008974A4"/>
    <w:rsid w:val="008974CC"/>
    <w:rsid w:val="008976B6"/>
    <w:rsid w:val="00897779"/>
    <w:rsid w:val="0089779B"/>
    <w:rsid w:val="0089795E"/>
    <w:rsid w:val="008979D3"/>
    <w:rsid w:val="00897A36"/>
    <w:rsid w:val="00897A43"/>
    <w:rsid w:val="00897ADD"/>
    <w:rsid w:val="00897ADE"/>
    <w:rsid w:val="00897C11"/>
    <w:rsid w:val="00897CA1"/>
    <w:rsid w:val="00897D37"/>
    <w:rsid w:val="00897D9B"/>
    <w:rsid w:val="00897E1F"/>
    <w:rsid w:val="00897F50"/>
    <w:rsid w:val="00897FA3"/>
    <w:rsid w:val="00897FB5"/>
    <w:rsid w:val="008A00E8"/>
    <w:rsid w:val="008A0122"/>
    <w:rsid w:val="008A02F8"/>
    <w:rsid w:val="008A037B"/>
    <w:rsid w:val="008A056C"/>
    <w:rsid w:val="008A05A2"/>
    <w:rsid w:val="008A0616"/>
    <w:rsid w:val="008A06CC"/>
    <w:rsid w:val="008A06E1"/>
    <w:rsid w:val="008A0724"/>
    <w:rsid w:val="008A0817"/>
    <w:rsid w:val="008A08E9"/>
    <w:rsid w:val="008A09D5"/>
    <w:rsid w:val="008A09E5"/>
    <w:rsid w:val="008A0B0C"/>
    <w:rsid w:val="008A0B11"/>
    <w:rsid w:val="008A0BA1"/>
    <w:rsid w:val="008A0E48"/>
    <w:rsid w:val="008A0ED9"/>
    <w:rsid w:val="008A0EFB"/>
    <w:rsid w:val="008A0F13"/>
    <w:rsid w:val="008A1100"/>
    <w:rsid w:val="008A1116"/>
    <w:rsid w:val="008A124E"/>
    <w:rsid w:val="008A139A"/>
    <w:rsid w:val="008A139B"/>
    <w:rsid w:val="008A13CD"/>
    <w:rsid w:val="008A155F"/>
    <w:rsid w:val="008A159D"/>
    <w:rsid w:val="008A1631"/>
    <w:rsid w:val="008A1662"/>
    <w:rsid w:val="008A1795"/>
    <w:rsid w:val="008A1834"/>
    <w:rsid w:val="008A187E"/>
    <w:rsid w:val="008A1957"/>
    <w:rsid w:val="008A19D6"/>
    <w:rsid w:val="008A1BE2"/>
    <w:rsid w:val="008A1C19"/>
    <w:rsid w:val="008A1C1B"/>
    <w:rsid w:val="008A1C86"/>
    <w:rsid w:val="008A1D3E"/>
    <w:rsid w:val="008A1D6E"/>
    <w:rsid w:val="008A1DE1"/>
    <w:rsid w:val="008A1EF9"/>
    <w:rsid w:val="008A1F24"/>
    <w:rsid w:val="008A1F2B"/>
    <w:rsid w:val="008A1F3D"/>
    <w:rsid w:val="008A1FB1"/>
    <w:rsid w:val="008A2034"/>
    <w:rsid w:val="008A21BB"/>
    <w:rsid w:val="008A21EF"/>
    <w:rsid w:val="008A22DC"/>
    <w:rsid w:val="008A230C"/>
    <w:rsid w:val="008A236B"/>
    <w:rsid w:val="008A238F"/>
    <w:rsid w:val="008A23E3"/>
    <w:rsid w:val="008A2424"/>
    <w:rsid w:val="008A248E"/>
    <w:rsid w:val="008A2493"/>
    <w:rsid w:val="008A24A6"/>
    <w:rsid w:val="008A2550"/>
    <w:rsid w:val="008A255C"/>
    <w:rsid w:val="008A259E"/>
    <w:rsid w:val="008A26F3"/>
    <w:rsid w:val="008A26F8"/>
    <w:rsid w:val="008A2847"/>
    <w:rsid w:val="008A2905"/>
    <w:rsid w:val="008A2914"/>
    <w:rsid w:val="008A293E"/>
    <w:rsid w:val="008A294D"/>
    <w:rsid w:val="008A2A0F"/>
    <w:rsid w:val="008A2A93"/>
    <w:rsid w:val="008A2C43"/>
    <w:rsid w:val="008A2DEF"/>
    <w:rsid w:val="008A2ECD"/>
    <w:rsid w:val="008A2EE5"/>
    <w:rsid w:val="008A2F8B"/>
    <w:rsid w:val="008A3050"/>
    <w:rsid w:val="008A307D"/>
    <w:rsid w:val="008A313B"/>
    <w:rsid w:val="008A3164"/>
    <w:rsid w:val="008A3231"/>
    <w:rsid w:val="008A325C"/>
    <w:rsid w:val="008A32F7"/>
    <w:rsid w:val="008A3370"/>
    <w:rsid w:val="008A33E6"/>
    <w:rsid w:val="008A349D"/>
    <w:rsid w:val="008A351E"/>
    <w:rsid w:val="008A3680"/>
    <w:rsid w:val="008A369F"/>
    <w:rsid w:val="008A37AC"/>
    <w:rsid w:val="008A3897"/>
    <w:rsid w:val="008A395D"/>
    <w:rsid w:val="008A39DF"/>
    <w:rsid w:val="008A3ABA"/>
    <w:rsid w:val="008A3B1C"/>
    <w:rsid w:val="008A3D86"/>
    <w:rsid w:val="008A3F67"/>
    <w:rsid w:val="008A3FB7"/>
    <w:rsid w:val="008A4106"/>
    <w:rsid w:val="008A4115"/>
    <w:rsid w:val="008A413C"/>
    <w:rsid w:val="008A41C3"/>
    <w:rsid w:val="008A41DB"/>
    <w:rsid w:val="008A42A8"/>
    <w:rsid w:val="008A447E"/>
    <w:rsid w:val="008A44E1"/>
    <w:rsid w:val="008A45B1"/>
    <w:rsid w:val="008A46B6"/>
    <w:rsid w:val="008A477E"/>
    <w:rsid w:val="008A4791"/>
    <w:rsid w:val="008A48B7"/>
    <w:rsid w:val="008A4A14"/>
    <w:rsid w:val="008A4AB2"/>
    <w:rsid w:val="008A4AFC"/>
    <w:rsid w:val="008A4B36"/>
    <w:rsid w:val="008A4BDE"/>
    <w:rsid w:val="008A4CB3"/>
    <w:rsid w:val="008A4DD1"/>
    <w:rsid w:val="008A4E27"/>
    <w:rsid w:val="008A4E2E"/>
    <w:rsid w:val="008A4F60"/>
    <w:rsid w:val="008A52C7"/>
    <w:rsid w:val="008A52C8"/>
    <w:rsid w:val="008A52F0"/>
    <w:rsid w:val="008A5341"/>
    <w:rsid w:val="008A5443"/>
    <w:rsid w:val="008A55B5"/>
    <w:rsid w:val="008A55DA"/>
    <w:rsid w:val="008A5622"/>
    <w:rsid w:val="008A563A"/>
    <w:rsid w:val="008A564A"/>
    <w:rsid w:val="008A5694"/>
    <w:rsid w:val="008A56B9"/>
    <w:rsid w:val="008A56E5"/>
    <w:rsid w:val="008A56EC"/>
    <w:rsid w:val="008A5738"/>
    <w:rsid w:val="008A573B"/>
    <w:rsid w:val="008A578B"/>
    <w:rsid w:val="008A583C"/>
    <w:rsid w:val="008A5B03"/>
    <w:rsid w:val="008A5C59"/>
    <w:rsid w:val="008A5C64"/>
    <w:rsid w:val="008A5D1B"/>
    <w:rsid w:val="008A5D48"/>
    <w:rsid w:val="008A5F3B"/>
    <w:rsid w:val="008A5F4C"/>
    <w:rsid w:val="008A60E3"/>
    <w:rsid w:val="008A6107"/>
    <w:rsid w:val="008A6155"/>
    <w:rsid w:val="008A6294"/>
    <w:rsid w:val="008A6311"/>
    <w:rsid w:val="008A63F8"/>
    <w:rsid w:val="008A6430"/>
    <w:rsid w:val="008A654A"/>
    <w:rsid w:val="008A65AE"/>
    <w:rsid w:val="008A661D"/>
    <w:rsid w:val="008A66A8"/>
    <w:rsid w:val="008A66DE"/>
    <w:rsid w:val="008A6953"/>
    <w:rsid w:val="008A6C73"/>
    <w:rsid w:val="008A6CF9"/>
    <w:rsid w:val="008A6E70"/>
    <w:rsid w:val="008A6EDD"/>
    <w:rsid w:val="008A6F1A"/>
    <w:rsid w:val="008A6F27"/>
    <w:rsid w:val="008A6F4A"/>
    <w:rsid w:val="008A7097"/>
    <w:rsid w:val="008A7188"/>
    <w:rsid w:val="008A72C2"/>
    <w:rsid w:val="008A72D7"/>
    <w:rsid w:val="008A7372"/>
    <w:rsid w:val="008A73CA"/>
    <w:rsid w:val="008A73ED"/>
    <w:rsid w:val="008A73F4"/>
    <w:rsid w:val="008A7416"/>
    <w:rsid w:val="008A74D8"/>
    <w:rsid w:val="008A74DF"/>
    <w:rsid w:val="008A766D"/>
    <w:rsid w:val="008A76E6"/>
    <w:rsid w:val="008A76F3"/>
    <w:rsid w:val="008A7739"/>
    <w:rsid w:val="008A77EC"/>
    <w:rsid w:val="008A799E"/>
    <w:rsid w:val="008A7B78"/>
    <w:rsid w:val="008A7BB4"/>
    <w:rsid w:val="008A7FB7"/>
    <w:rsid w:val="008B00D6"/>
    <w:rsid w:val="008B0156"/>
    <w:rsid w:val="008B015A"/>
    <w:rsid w:val="008B0197"/>
    <w:rsid w:val="008B01ED"/>
    <w:rsid w:val="008B021B"/>
    <w:rsid w:val="008B0244"/>
    <w:rsid w:val="008B02B6"/>
    <w:rsid w:val="008B03B5"/>
    <w:rsid w:val="008B0406"/>
    <w:rsid w:val="008B05B7"/>
    <w:rsid w:val="008B05BA"/>
    <w:rsid w:val="008B06E4"/>
    <w:rsid w:val="008B07C6"/>
    <w:rsid w:val="008B082E"/>
    <w:rsid w:val="008B092B"/>
    <w:rsid w:val="008B0938"/>
    <w:rsid w:val="008B09B8"/>
    <w:rsid w:val="008B0A5C"/>
    <w:rsid w:val="008B0A69"/>
    <w:rsid w:val="008B0B94"/>
    <w:rsid w:val="008B0EEF"/>
    <w:rsid w:val="008B0FA2"/>
    <w:rsid w:val="008B0FF8"/>
    <w:rsid w:val="008B109A"/>
    <w:rsid w:val="008B117F"/>
    <w:rsid w:val="008B1325"/>
    <w:rsid w:val="008B13E1"/>
    <w:rsid w:val="008B1472"/>
    <w:rsid w:val="008B14EA"/>
    <w:rsid w:val="008B1517"/>
    <w:rsid w:val="008B1521"/>
    <w:rsid w:val="008B153F"/>
    <w:rsid w:val="008B16D5"/>
    <w:rsid w:val="008B1747"/>
    <w:rsid w:val="008B17C6"/>
    <w:rsid w:val="008B1888"/>
    <w:rsid w:val="008B18D2"/>
    <w:rsid w:val="008B1C84"/>
    <w:rsid w:val="008B1CCD"/>
    <w:rsid w:val="008B1D11"/>
    <w:rsid w:val="008B1E19"/>
    <w:rsid w:val="008B1E5A"/>
    <w:rsid w:val="008B20C6"/>
    <w:rsid w:val="008B2345"/>
    <w:rsid w:val="008B238F"/>
    <w:rsid w:val="008B2392"/>
    <w:rsid w:val="008B23DC"/>
    <w:rsid w:val="008B2480"/>
    <w:rsid w:val="008B24A3"/>
    <w:rsid w:val="008B2570"/>
    <w:rsid w:val="008B25D0"/>
    <w:rsid w:val="008B2614"/>
    <w:rsid w:val="008B2643"/>
    <w:rsid w:val="008B2697"/>
    <w:rsid w:val="008B27CB"/>
    <w:rsid w:val="008B27FD"/>
    <w:rsid w:val="008B2815"/>
    <w:rsid w:val="008B28A3"/>
    <w:rsid w:val="008B2921"/>
    <w:rsid w:val="008B2BB1"/>
    <w:rsid w:val="008B2C70"/>
    <w:rsid w:val="008B2DC9"/>
    <w:rsid w:val="008B2DE9"/>
    <w:rsid w:val="008B2F2C"/>
    <w:rsid w:val="008B3042"/>
    <w:rsid w:val="008B3111"/>
    <w:rsid w:val="008B3161"/>
    <w:rsid w:val="008B31FA"/>
    <w:rsid w:val="008B32BD"/>
    <w:rsid w:val="008B3308"/>
    <w:rsid w:val="008B33A8"/>
    <w:rsid w:val="008B33BB"/>
    <w:rsid w:val="008B33DE"/>
    <w:rsid w:val="008B3476"/>
    <w:rsid w:val="008B3555"/>
    <w:rsid w:val="008B359C"/>
    <w:rsid w:val="008B35C6"/>
    <w:rsid w:val="008B36D2"/>
    <w:rsid w:val="008B3703"/>
    <w:rsid w:val="008B370F"/>
    <w:rsid w:val="008B3793"/>
    <w:rsid w:val="008B3801"/>
    <w:rsid w:val="008B38C5"/>
    <w:rsid w:val="008B3965"/>
    <w:rsid w:val="008B3978"/>
    <w:rsid w:val="008B39F8"/>
    <w:rsid w:val="008B3C00"/>
    <w:rsid w:val="008B3C79"/>
    <w:rsid w:val="008B3D11"/>
    <w:rsid w:val="008B3D87"/>
    <w:rsid w:val="008B3DDC"/>
    <w:rsid w:val="008B3F02"/>
    <w:rsid w:val="008B3F0A"/>
    <w:rsid w:val="008B3F4A"/>
    <w:rsid w:val="008B401A"/>
    <w:rsid w:val="008B406D"/>
    <w:rsid w:val="008B406F"/>
    <w:rsid w:val="008B4083"/>
    <w:rsid w:val="008B4375"/>
    <w:rsid w:val="008B43DF"/>
    <w:rsid w:val="008B4425"/>
    <w:rsid w:val="008B448D"/>
    <w:rsid w:val="008B44E1"/>
    <w:rsid w:val="008B4513"/>
    <w:rsid w:val="008B45F8"/>
    <w:rsid w:val="008B4691"/>
    <w:rsid w:val="008B471B"/>
    <w:rsid w:val="008B4813"/>
    <w:rsid w:val="008B4823"/>
    <w:rsid w:val="008B48B2"/>
    <w:rsid w:val="008B493D"/>
    <w:rsid w:val="008B4A92"/>
    <w:rsid w:val="008B4AF6"/>
    <w:rsid w:val="008B4BAA"/>
    <w:rsid w:val="008B4BAC"/>
    <w:rsid w:val="008B4BAD"/>
    <w:rsid w:val="008B4BBC"/>
    <w:rsid w:val="008B4BF2"/>
    <w:rsid w:val="008B4C62"/>
    <w:rsid w:val="008B4CC1"/>
    <w:rsid w:val="008B4D62"/>
    <w:rsid w:val="008B4E61"/>
    <w:rsid w:val="008B4ED6"/>
    <w:rsid w:val="008B50EA"/>
    <w:rsid w:val="008B5124"/>
    <w:rsid w:val="008B5162"/>
    <w:rsid w:val="008B51F4"/>
    <w:rsid w:val="008B521E"/>
    <w:rsid w:val="008B5281"/>
    <w:rsid w:val="008B52AD"/>
    <w:rsid w:val="008B538B"/>
    <w:rsid w:val="008B5426"/>
    <w:rsid w:val="008B54AB"/>
    <w:rsid w:val="008B54EB"/>
    <w:rsid w:val="008B5507"/>
    <w:rsid w:val="008B56FF"/>
    <w:rsid w:val="008B581A"/>
    <w:rsid w:val="008B58C0"/>
    <w:rsid w:val="008B5957"/>
    <w:rsid w:val="008B5A4D"/>
    <w:rsid w:val="008B5A98"/>
    <w:rsid w:val="008B5A9F"/>
    <w:rsid w:val="008B5B6A"/>
    <w:rsid w:val="008B5BC0"/>
    <w:rsid w:val="008B5BE1"/>
    <w:rsid w:val="008B5D28"/>
    <w:rsid w:val="008B5EEA"/>
    <w:rsid w:val="008B6063"/>
    <w:rsid w:val="008B60FA"/>
    <w:rsid w:val="008B612D"/>
    <w:rsid w:val="008B616F"/>
    <w:rsid w:val="008B6264"/>
    <w:rsid w:val="008B635F"/>
    <w:rsid w:val="008B63BD"/>
    <w:rsid w:val="008B63BE"/>
    <w:rsid w:val="008B649F"/>
    <w:rsid w:val="008B650F"/>
    <w:rsid w:val="008B6649"/>
    <w:rsid w:val="008B68A3"/>
    <w:rsid w:val="008B68E7"/>
    <w:rsid w:val="008B68F3"/>
    <w:rsid w:val="008B6920"/>
    <w:rsid w:val="008B699E"/>
    <w:rsid w:val="008B69C5"/>
    <w:rsid w:val="008B6B25"/>
    <w:rsid w:val="008B6DB7"/>
    <w:rsid w:val="008B6DF1"/>
    <w:rsid w:val="008B6E27"/>
    <w:rsid w:val="008B6E37"/>
    <w:rsid w:val="008B6EB4"/>
    <w:rsid w:val="008B6EDE"/>
    <w:rsid w:val="008B6EF1"/>
    <w:rsid w:val="008B7029"/>
    <w:rsid w:val="008B7086"/>
    <w:rsid w:val="008B70CC"/>
    <w:rsid w:val="008B7329"/>
    <w:rsid w:val="008B7393"/>
    <w:rsid w:val="008B7429"/>
    <w:rsid w:val="008B75E6"/>
    <w:rsid w:val="008B77F0"/>
    <w:rsid w:val="008B7827"/>
    <w:rsid w:val="008B7856"/>
    <w:rsid w:val="008B7861"/>
    <w:rsid w:val="008B7877"/>
    <w:rsid w:val="008B7B02"/>
    <w:rsid w:val="008B7BA0"/>
    <w:rsid w:val="008B7BF8"/>
    <w:rsid w:val="008B7CB8"/>
    <w:rsid w:val="008B7D0C"/>
    <w:rsid w:val="008B7DB1"/>
    <w:rsid w:val="008B7DBA"/>
    <w:rsid w:val="008B7E04"/>
    <w:rsid w:val="008B7F90"/>
    <w:rsid w:val="008B7FA4"/>
    <w:rsid w:val="008B7FB4"/>
    <w:rsid w:val="008C01B1"/>
    <w:rsid w:val="008C0222"/>
    <w:rsid w:val="008C02C3"/>
    <w:rsid w:val="008C0332"/>
    <w:rsid w:val="008C0448"/>
    <w:rsid w:val="008C04D8"/>
    <w:rsid w:val="008C0787"/>
    <w:rsid w:val="008C079F"/>
    <w:rsid w:val="008C07C0"/>
    <w:rsid w:val="008C07CD"/>
    <w:rsid w:val="008C0814"/>
    <w:rsid w:val="008C0822"/>
    <w:rsid w:val="008C0831"/>
    <w:rsid w:val="008C0888"/>
    <w:rsid w:val="008C096A"/>
    <w:rsid w:val="008C0979"/>
    <w:rsid w:val="008C0AD3"/>
    <w:rsid w:val="008C0B54"/>
    <w:rsid w:val="008C0BF0"/>
    <w:rsid w:val="008C0BFF"/>
    <w:rsid w:val="008C0DA5"/>
    <w:rsid w:val="008C0DDD"/>
    <w:rsid w:val="008C0E78"/>
    <w:rsid w:val="008C0F68"/>
    <w:rsid w:val="008C0FB8"/>
    <w:rsid w:val="008C0FCC"/>
    <w:rsid w:val="008C10C9"/>
    <w:rsid w:val="008C10EE"/>
    <w:rsid w:val="008C1104"/>
    <w:rsid w:val="008C1256"/>
    <w:rsid w:val="008C128D"/>
    <w:rsid w:val="008C1481"/>
    <w:rsid w:val="008C15BF"/>
    <w:rsid w:val="008C1600"/>
    <w:rsid w:val="008C161E"/>
    <w:rsid w:val="008C1679"/>
    <w:rsid w:val="008C17BD"/>
    <w:rsid w:val="008C17CF"/>
    <w:rsid w:val="008C1819"/>
    <w:rsid w:val="008C18D0"/>
    <w:rsid w:val="008C18E5"/>
    <w:rsid w:val="008C1A09"/>
    <w:rsid w:val="008C1A13"/>
    <w:rsid w:val="008C1A24"/>
    <w:rsid w:val="008C1A42"/>
    <w:rsid w:val="008C1BB7"/>
    <w:rsid w:val="008C1C2B"/>
    <w:rsid w:val="008C1D68"/>
    <w:rsid w:val="008C1E7C"/>
    <w:rsid w:val="008C1F47"/>
    <w:rsid w:val="008C2198"/>
    <w:rsid w:val="008C219F"/>
    <w:rsid w:val="008C2260"/>
    <w:rsid w:val="008C2296"/>
    <w:rsid w:val="008C238A"/>
    <w:rsid w:val="008C2447"/>
    <w:rsid w:val="008C24E8"/>
    <w:rsid w:val="008C2549"/>
    <w:rsid w:val="008C2550"/>
    <w:rsid w:val="008C25FD"/>
    <w:rsid w:val="008C26D1"/>
    <w:rsid w:val="008C26DA"/>
    <w:rsid w:val="008C2836"/>
    <w:rsid w:val="008C28D5"/>
    <w:rsid w:val="008C2966"/>
    <w:rsid w:val="008C29C6"/>
    <w:rsid w:val="008C2C4F"/>
    <w:rsid w:val="008C2C95"/>
    <w:rsid w:val="008C2DB3"/>
    <w:rsid w:val="008C2E41"/>
    <w:rsid w:val="008C2E56"/>
    <w:rsid w:val="008C2E7A"/>
    <w:rsid w:val="008C2EC8"/>
    <w:rsid w:val="008C2EF2"/>
    <w:rsid w:val="008C3065"/>
    <w:rsid w:val="008C3193"/>
    <w:rsid w:val="008C31A6"/>
    <w:rsid w:val="008C31FA"/>
    <w:rsid w:val="008C337E"/>
    <w:rsid w:val="008C33D7"/>
    <w:rsid w:val="008C33E1"/>
    <w:rsid w:val="008C34E5"/>
    <w:rsid w:val="008C35E6"/>
    <w:rsid w:val="008C3600"/>
    <w:rsid w:val="008C3636"/>
    <w:rsid w:val="008C36C8"/>
    <w:rsid w:val="008C37DB"/>
    <w:rsid w:val="008C3843"/>
    <w:rsid w:val="008C384F"/>
    <w:rsid w:val="008C3A3B"/>
    <w:rsid w:val="008C3A96"/>
    <w:rsid w:val="008C3BF5"/>
    <w:rsid w:val="008C3C22"/>
    <w:rsid w:val="008C3D48"/>
    <w:rsid w:val="008C3DCA"/>
    <w:rsid w:val="008C3E1F"/>
    <w:rsid w:val="008C3F6C"/>
    <w:rsid w:val="008C401E"/>
    <w:rsid w:val="008C412E"/>
    <w:rsid w:val="008C41E0"/>
    <w:rsid w:val="008C422C"/>
    <w:rsid w:val="008C42E3"/>
    <w:rsid w:val="008C42F2"/>
    <w:rsid w:val="008C4394"/>
    <w:rsid w:val="008C43F9"/>
    <w:rsid w:val="008C448C"/>
    <w:rsid w:val="008C44F8"/>
    <w:rsid w:val="008C458A"/>
    <w:rsid w:val="008C45AF"/>
    <w:rsid w:val="008C4680"/>
    <w:rsid w:val="008C46CC"/>
    <w:rsid w:val="008C4705"/>
    <w:rsid w:val="008C481A"/>
    <w:rsid w:val="008C4875"/>
    <w:rsid w:val="008C493F"/>
    <w:rsid w:val="008C4967"/>
    <w:rsid w:val="008C4C21"/>
    <w:rsid w:val="008C4CF5"/>
    <w:rsid w:val="008C4D18"/>
    <w:rsid w:val="008C4E01"/>
    <w:rsid w:val="008C4EE3"/>
    <w:rsid w:val="008C4F01"/>
    <w:rsid w:val="008C50B5"/>
    <w:rsid w:val="008C50BF"/>
    <w:rsid w:val="008C5237"/>
    <w:rsid w:val="008C5348"/>
    <w:rsid w:val="008C5382"/>
    <w:rsid w:val="008C53BF"/>
    <w:rsid w:val="008C5434"/>
    <w:rsid w:val="008C5470"/>
    <w:rsid w:val="008C5487"/>
    <w:rsid w:val="008C54BE"/>
    <w:rsid w:val="008C54D9"/>
    <w:rsid w:val="008C550C"/>
    <w:rsid w:val="008C5557"/>
    <w:rsid w:val="008C5572"/>
    <w:rsid w:val="008C55E5"/>
    <w:rsid w:val="008C5638"/>
    <w:rsid w:val="008C566C"/>
    <w:rsid w:val="008C574C"/>
    <w:rsid w:val="008C57E4"/>
    <w:rsid w:val="008C5854"/>
    <w:rsid w:val="008C59D0"/>
    <w:rsid w:val="008C5B94"/>
    <w:rsid w:val="008C5BA7"/>
    <w:rsid w:val="008C5BAD"/>
    <w:rsid w:val="008C5BC7"/>
    <w:rsid w:val="008C5BE7"/>
    <w:rsid w:val="008C5D5E"/>
    <w:rsid w:val="008C612B"/>
    <w:rsid w:val="008C6159"/>
    <w:rsid w:val="008C6325"/>
    <w:rsid w:val="008C63D7"/>
    <w:rsid w:val="008C640A"/>
    <w:rsid w:val="008C6417"/>
    <w:rsid w:val="008C648D"/>
    <w:rsid w:val="008C6546"/>
    <w:rsid w:val="008C6560"/>
    <w:rsid w:val="008C656F"/>
    <w:rsid w:val="008C664A"/>
    <w:rsid w:val="008C66DB"/>
    <w:rsid w:val="008C66E0"/>
    <w:rsid w:val="008C67AB"/>
    <w:rsid w:val="008C683C"/>
    <w:rsid w:val="008C68F4"/>
    <w:rsid w:val="008C6930"/>
    <w:rsid w:val="008C6936"/>
    <w:rsid w:val="008C696E"/>
    <w:rsid w:val="008C69B0"/>
    <w:rsid w:val="008C6A26"/>
    <w:rsid w:val="008C6A49"/>
    <w:rsid w:val="008C6B21"/>
    <w:rsid w:val="008C6B27"/>
    <w:rsid w:val="008C6C16"/>
    <w:rsid w:val="008C6C39"/>
    <w:rsid w:val="008C6C6C"/>
    <w:rsid w:val="008C6D8D"/>
    <w:rsid w:val="008C6D93"/>
    <w:rsid w:val="008C6DD1"/>
    <w:rsid w:val="008C6E1C"/>
    <w:rsid w:val="008C6E3E"/>
    <w:rsid w:val="008C6E48"/>
    <w:rsid w:val="008C6F0B"/>
    <w:rsid w:val="008C6F28"/>
    <w:rsid w:val="008C7073"/>
    <w:rsid w:val="008C7156"/>
    <w:rsid w:val="008C71DF"/>
    <w:rsid w:val="008C71E4"/>
    <w:rsid w:val="008C71EA"/>
    <w:rsid w:val="008C71EC"/>
    <w:rsid w:val="008C7225"/>
    <w:rsid w:val="008C7248"/>
    <w:rsid w:val="008C73D4"/>
    <w:rsid w:val="008C741A"/>
    <w:rsid w:val="008C74DD"/>
    <w:rsid w:val="008C7561"/>
    <w:rsid w:val="008C7571"/>
    <w:rsid w:val="008C75F7"/>
    <w:rsid w:val="008C76B2"/>
    <w:rsid w:val="008C76DD"/>
    <w:rsid w:val="008C76E8"/>
    <w:rsid w:val="008C76F8"/>
    <w:rsid w:val="008C7723"/>
    <w:rsid w:val="008C7730"/>
    <w:rsid w:val="008C7732"/>
    <w:rsid w:val="008C77DD"/>
    <w:rsid w:val="008C7845"/>
    <w:rsid w:val="008C78A4"/>
    <w:rsid w:val="008C7916"/>
    <w:rsid w:val="008C7982"/>
    <w:rsid w:val="008C7A20"/>
    <w:rsid w:val="008C7BAA"/>
    <w:rsid w:val="008C7C19"/>
    <w:rsid w:val="008C7CF6"/>
    <w:rsid w:val="008C7DE2"/>
    <w:rsid w:val="008C7EEC"/>
    <w:rsid w:val="008C7FA2"/>
    <w:rsid w:val="008D000E"/>
    <w:rsid w:val="008D0053"/>
    <w:rsid w:val="008D00AB"/>
    <w:rsid w:val="008D00C7"/>
    <w:rsid w:val="008D0170"/>
    <w:rsid w:val="008D0208"/>
    <w:rsid w:val="008D0458"/>
    <w:rsid w:val="008D04B5"/>
    <w:rsid w:val="008D04EA"/>
    <w:rsid w:val="008D060B"/>
    <w:rsid w:val="008D066D"/>
    <w:rsid w:val="008D0712"/>
    <w:rsid w:val="008D08F8"/>
    <w:rsid w:val="008D095A"/>
    <w:rsid w:val="008D0980"/>
    <w:rsid w:val="008D0A28"/>
    <w:rsid w:val="008D0A5F"/>
    <w:rsid w:val="008D0AB8"/>
    <w:rsid w:val="008D0AB9"/>
    <w:rsid w:val="008D0E76"/>
    <w:rsid w:val="008D0E88"/>
    <w:rsid w:val="008D0F27"/>
    <w:rsid w:val="008D0FBD"/>
    <w:rsid w:val="008D11EB"/>
    <w:rsid w:val="008D12A7"/>
    <w:rsid w:val="008D12B0"/>
    <w:rsid w:val="008D12E9"/>
    <w:rsid w:val="008D1326"/>
    <w:rsid w:val="008D14D2"/>
    <w:rsid w:val="008D1517"/>
    <w:rsid w:val="008D168D"/>
    <w:rsid w:val="008D17C3"/>
    <w:rsid w:val="008D1A4D"/>
    <w:rsid w:val="008D1A64"/>
    <w:rsid w:val="008D1BB2"/>
    <w:rsid w:val="008D1BB4"/>
    <w:rsid w:val="008D1BDE"/>
    <w:rsid w:val="008D1D14"/>
    <w:rsid w:val="008D1DD0"/>
    <w:rsid w:val="008D1E48"/>
    <w:rsid w:val="008D1E88"/>
    <w:rsid w:val="008D1EA6"/>
    <w:rsid w:val="008D1EAE"/>
    <w:rsid w:val="008D1F8F"/>
    <w:rsid w:val="008D1F9B"/>
    <w:rsid w:val="008D2249"/>
    <w:rsid w:val="008D22B1"/>
    <w:rsid w:val="008D22E1"/>
    <w:rsid w:val="008D23E6"/>
    <w:rsid w:val="008D24E9"/>
    <w:rsid w:val="008D25CE"/>
    <w:rsid w:val="008D27DD"/>
    <w:rsid w:val="008D2858"/>
    <w:rsid w:val="008D29EC"/>
    <w:rsid w:val="008D2A5F"/>
    <w:rsid w:val="008D2AAC"/>
    <w:rsid w:val="008D2BB3"/>
    <w:rsid w:val="008D2C73"/>
    <w:rsid w:val="008D2CA7"/>
    <w:rsid w:val="008D2CD0"/>
    <w:rsid w:val="008D2D16"/>
    <w:rsid w:val="008D2D3F"/>
    <w:rsid w:val="008D2D7C"/>
    <w:rsid w:val="008D2D98"/>
    <w:rsid w:val="008D2E32"/>
    <w:rsid w:val="008D2E44"/>
    <w:rsid w:val="008D30C7"/>
    <w:rsid w:val="008D30FD"/>
    <w:rsid w:val="008D315D"/>
    <w:rsid w:val="008D31B6"/>
    <w:rsid w:val="008D32C4"/>
    <w:rsid w:val="008D33AE"/>
    <w:rsid w:val="008D33AF"/>
    <w:rsid w:val="008D340D"/>
    <w:rsid w:val="008D347C"/>
    <w:rsid w:val="008D352D"/>
    <w:rsid w:val="008D35CC"/>
    <w:rsid w:val="008D3787"/>
    <w:rsid w:val="008D38A9"/>
    <w:rsid w:val="008D38D8"/>
    <w:rsid w:val="008D3954"/>
    <w:rsid w:val="008D3A82"/>
    <w:rsid w:val="008D3BBF"/>
    <w:rsid w:val="008D3C06"/>
    <w:rsid w:val="008D3DEB"/>
    <w:rsid w:val="008D3E1A"/>
    <w:rsid w:val="008D3E76"/>
    <w:rsid w:val="008D3EC5"/>
    <w:rsid w:val="008D3F81"/>
    <w:rsid w:val="008D3FA2"/>
    <w:rsid w:val="008D4005"/>
    <w:rsid w:val="008D4019"/>
    <w:rsid w:val="008D407E"/>
    <w:rsid w:val="008D40ED"/>
    <w:rsid w:val="008D41CA"/>
    <w:rsid w:val="008D41CB"/>
    <w:rsid w:val="008D41F1"/>
    <w:rsid w:val="008D4253"/>
    <w:rsid w:val="008D42CD"/>
    <w:rsid w:val="008D42D2"/>
    <w:rsid w:val="008D43BC"/>
    <w:rsid w:val="008D4427"/>
    <w:rsid w:val="008D4445"/>
    <w:rsid w:val="008D447A"/>
    <w:rsid w:val="008D44A9"/>
    <w:rsid w:val="008D44AD"/>
    <w:rsid w:val="008D44E7"/>
    <w:rsid w:val="008D4692"/>
    <w:rsid w:val="008D46CB"/>
    <w:rsid w:val="008D4789"/>
    <w:rsid w:val="008D47CC"/>
    <w:rsid w:val="008D47D6"/>
    <w:rsid w:val="008D49E7"/>
    <w:rsid w:val="008D4AB5"/>
    <w:rsid w:val="008D4C54"/>
    <w:rsid w:val="008D4D68"/>
    <w:rsid w:val="008D4EBE"/>
    <w:rsid w:val="008D4FDB"/>
    <w:rsid w:val="008D510B"/>
    <w:rsid w:val="008D527F"/>
    <w:rsid w:val="008D5426"/>
    <w:rsid w:val="008D55FA"/>
    <w:rsid w:val="008D5668"/>
    <w:rsid w:val="008D56D2"/>
    <w:rsid w:val="008D57A3"/>
    <w:rsid w:val="008D58C5"/>
    <w:rsid w:val="008D5A94"/>
    <w:rsid w:val="008D5B89"/>
    <w:rsid w:val="008D5C20"/>
    <w:rsid w:val="008D5C33"/>
    <w:rsid w:val="008D5CA3"/>
    <w:rsid w:val="008D5DA1"/>
    <w:rsid w:val="008D5DA4"/>
    <w:rsid w:val="008D5E25"/>
    <w:rsid w:val="008D5E9D"/>
    <w:rsid w:val="008D5ED0"/>
    <w:rsid w:val="008D5F29"/>
    <w:rsid w:val="008D5F42"/>
    <w:rsid w:val="008D5F90"/>
    <w:rsid w:val="008D5FF6"/>
    <w:rsid w:val="008D603B"/>
    <w:rsid w:val="008D614E"/>
    <w:rsid w:val="008D62FF"/>
    <w:rsid w:val="008D6344"/>
    <w:rsid w:val="008D6373"/>
    <w:rsid w:val="008D64E4"/>
    <w:rsid w:val="008D653D"/>
    <w:rsid w:val="008D6554"/>
    <w:rsid w:val="008D65EA"/>
    <w:rsid w:val="008D65F2"/>
    <w:rsid w:val="008D6668"/>
    <w:rsid w:val="008D66F4"/>
    <w:rsid w:val="008D6725"/>
    <w:rsid w:val="008D688D"/>
    <w:rsid w:val="008D694F"/>
    <w:rsid w:val="008D698B"/>
    <w:rsid w:val="008D6AFB"/>
    <w:rsid w:val="008D6C1A"/>
    <w:rsid w:val="008D6C66"/>
    <w:rsid w:val="008D6E0D"/>
    <w:rsid w:val="008D6E20"/>
    <w:rsid w:val="008D6E9C"/>
    <w:rsid w:val="008D6F84"/>
    <w:rsid w:val="008D6FA6"/>
    <w:rsid w:val="008D703E"/>
    <w:rsid w:val="008D7057"/>
    <w:rsid w:val="008D70CB"/>
    <w:rsid w:val="008D7164"/>
    <w:rsid w:val="008D71E4"/>
    <w:rsid w:val="008D7209"/>
    <w:rsid w:val="008D72B3"/>
    <w:rsid w:val="008D7317"/>
    <w:rsid w:val="008D736B"/>
    <w:rsid w:val="008D73AD"/>
    <w:rsid w:val="008D750C"/>
    <w:rsid w:val="008D750D"/>
    <w:rsid w:val="008D77E5"/>
    <w:rsid w:val="008D783F"/>
    <w:rsid w:val="008D7857"/>
    <w:rsid w:val="008D78F0"/>
    <w:rsid w:val="008D7901"/>
    <w:rsid w:val="008D795D"/>
    <w:rsid w:val="008D7A75"/>
    <w:rsid w:val="008D7A86"/>
    <w:rsid w:val="008D7B43"/>
    <w:rsid w:val="008D7C8F"/>
    <w:rsid w:val="008D7DA6"/>
    <w:rsid w:val="008D7E90"/>
    <w:rsid w:val="008D7F33"/>
    <w:rsid w:val="008D7F69"/>
    <w:rsid w:val="008D7FA7"/>
    <w:rsid w:val="008E005B"/>
    <w:rsid w:val="008E00D1"/>
    <w:rsid w:val="008E016F"/>
    <w:rsid w:val="008E02EE"/>
    <w:rsid w:val="008E0333"/>
    <w:rsid w:val="008E041F"/>
    <w:rsid w:val="008E0433"/>
    <w:rsid w:val="008E047E"/>
    <w:rsid w:val="008E079B"/>
    <w:rsid w:val="008E085C"/>
    <w:rsid w:val="008E0888"/>
    <w:rsid w:val="008E08A1"/>
    <w:rsid w:val="008E08E9"/>
    <w:rsid w:val="008E0981"/>
    <w:rsid w:val="008E0AF8"/>
    <w:rsid w:val="008E0C33"/>
    <w:rsid w:val="008E0C76"/>
    <w:rsid w:val="008E0C9C"/>
    <w:rsid w:val="008E0CEB"/>
    <w:rsid w:val="008E0EF1"/>
    <w:rsid w:val="008E0F9D"/>
    <w:rsid w:val="008E101B"/>
    <w:rsid w:val="008E106C"/>
    <w:rsid w:val="008E10C9"/>
    <w:rsid w:val="008E1115"/>
    <w:rsid w:val="008E11B3"/>
    <w:rsid w:val="008E11E9"/>
    <w:rsid w:val="008E121C"/>
    <w:rsid w:val="008E13D8"/>
    <w:rsid w:val="008E13F7"/>
    <w:rsid w:val="008E1400"/>
    <w:rsid w:val="008E142A"/>
    <w:rsid w:val="008E149F"/>
    <w:rsid w:val="008E14CC"/>
    <w:rsid w:val="008E15AE"/>
    <w:rsid w:val="008E160F"/>
    <w:rsid w:val="008E162A"/>
    <w:rsid w:val="008E183F"/>
    <w:rsid w:val="008E1844"/>
    <w:rsid w:val="008E18AD"/>
    <w:rsid w:val="008E1A00"/>
    <w:rsid w:val="008E1A79"/>
    <w:rsid w:val="008E1ACC"/>
    <w:rsid w:val="008E1CE7"/>
    <w:rsid w:val="008E1E06"/>
    <w:rsid w:val="008E1E41"/>
    <w:rsid w:val="008E20CB"/>
    <w:rsid w:val="008E218C"/>
    <w:rsid w:val="008E2286"/>
    <w:rsid w:val="008E22C1"/>
    <w:rsid w:val="008E22F6"/>
    <w:rsid w:val="008E235E"/>
    <w:rsid w:val="008E247D"/>
    <w:rsid w:val="008E24E1"/>
    <w:rsid w:val="008E25D7"/>
    <w:rsid w:val="008E2816"/>
    <w:rsid w:val="008E28D7"/>
    <w:rsid w:val="008E2A64"/>
    <w:rsid w:val="008E2B40"/>
    <w:rsid w:val="008E2B63"/>
    <w:rsid w:val="008E2B96"/>
    <w:rsid w:val="008E2BF6"/>
    <w:rsid w:val="008E2C25"/>
    <w:rsid w:val="008E2C39"/>
    <w:rsid w:val="008E2D28"/>
    <w:rsid w:val="008E2D5A"/>
    <w:rsid w:val="008E2DAD"/>
    <w:rsid w:val="008E2DCD"/>
    <w:rsid w:val="008E2E5D"/>
    <w:rsid w:val="008E2E8B"/>
    <w:rsid w:val="008E2F79"/>
    <w:rsid w:val="008E30C5"/>
    <w:rsid w:val="008E317D"/>
    <w:rsid w:val="008E328A"/>
    <w:rsid w:val="008E3317"/>
    <w:rsid w:val="008E3382"/>
    <w:rsid w:val="008E3499"/>
    <w:rsid w:val="008E349B"/>
    <w:rsid w:val="008E355C"/>
    <w:rsid w:val="008E3594"/>
    <w:rsid w:val="008E3692"/>
    <w:rsid w:val="008E36AA"/>
    <w:rsid w:val="008E371F"/>
    <w:rsid w:val="008E3755"/>
    <w:rsid w:val="008E377E"/>
    <w:rsid w:val="008E3782"/>
    <w:rsid w:val="008E383E"/>
    <w:rsid w:val="008E3982"/>
    <w:rsid w:val="008E3A21"/>
    <w:rsid w:val="008E3A8A"/>
    <w:rsid w:val="008E3A9E"/>
    <w:rsid w:val="008E3AE8"/>
    <w:rsid w:val="008E3BCB"/>
    <w:rsid w:val="008E3BEE"/>
    <w:rsid w:val="008E3BFD"/>
    <w:rsid w:val="008E3C20"/>
    <w:rsid w:val="008E3C82"/>
    <w:rsid w:val="008E3D24"/>
    <w:rsid w:val="008E3D4E"/>
    <w:rsid w:val="008E3DA5"/>
    <w:rsid w:val="008E3E38"/>
    <w:rsid w:val="008E3E39"/>
    <w:rsid w:val="008E3F17"/>
    <w:rsid w:val="008E3F20"/>
    <w:rsid w:val="008E4008"/>
    <w:rsid w:val="008E4055"/>
    <w:rsid w:val="008E407B"/>
    <w:rsid w:val="008E4141"/>
    <w:rsid w:val="008E4196"/>
    <w:rsid w:val="008E4233"/>
    <w:rsid w:val="008E42E3"/>
    <w:rsid w:val="008E4361"/>
    <w:rsid w:val="008E440D"/>
    <w:rsid w:val="008E4432"/>
    <w:rsid w:val="008E44EA"/>
    <w:rsid w:val="008E477D"/>
    <w:rsid w:val="008E47C2"/>
    <w:rsid w:val="008E482F"/>
    <w:rsid w:val="008E48D9"/>
    <w:rsid w:val="008E4963"/>
    <w:rsid w:val="008E4CC5"/>
    <w:rsid w:val="008E4D12"/>
    <w:rsid w:val="008E4D8E"/>
    <w:rsid w:val="008E4DD3"/>
    <w:rsid w:val="008E4DFA"/>
    <w:rsid w:val="008E4E3C"/>
    <w:rsid w:val="008E4E91"/>
    <w:rsid w:val="008E4EBA"/>
    <w:rsid w:val="008E4FA6"/>
    <w:rsid w:val="008E5004"/>
    <w:rsid w:val="008E502A"/>
    <w:rsid w:val="008E5182"/>
    <w:rsid w:val="008E5183"/>
    <w:rsid w:val="008E51A5"/>
    <w:rsid w:val="008E51C4"/>
    <w:rsid w:val="008E5213"/>
    <w:rsid w:val="008E5341"/>
    <w:rsid w:val="008E53BC"/>
    <w:rsid w:val="008E53CD"/>
    <w:rsid w:val="008E53D0"/>
    <w:rsid w:val="008E5761"/>
    <w:rsid w:val="008E5903"/>
    <w:rsid w:val="008E5AC5"/>
    <w:rsid w:val="008E5ACC"/>
    <w:rsid w:val="008E5ADD"/>
    <w:rsid w:val="008E5CBF"/>
    <w:rsid w:val="008E5CE7"/>
    <w:rsid w:val="008E5D61"/>
    <w:rsid w:val="008E5D6C"/>
    <w:rsid w:val="008E5D75"/>
    <w:rsid w:val="008E5EFB"/>
    <w:rsid w:val="008E5F16"/>
    <w:rsid w:val="008E5F83"/>
    <w:rsid w:val="008E5FC4"/>
    <w:rsid w:val="008E6120"/>
    <w:rsid w:val="008E619F"/>
    <w:rsid w:val="008E6306"/>
    <w:rsid w:val="008E630B"/>
    <w:rsid w:val="008E631B"/>
    <w:rsid w:val="008E6436"/>
    <w:rsid w:val="008E647D"/>
    <w:rsid w:val="008E64B6"/>
    <w:rsid w:val="008E64E0"/>
    <w:rsid w:val="008E650F"/>
    <w:rsid w:val="008E65C2"/>
    <w:rsid w:val="008E65D8"/>
    <w:rsid w:val="008E6637"/>
    <w:rsid w:val="008E66E8"/>
    <w:rsid w:val="008E6712"/>
    <w:rsid w:val="008E67DB"/>
    <w:rsid w:val="008E6807"/>
    <w:rsid w:val="008E6819"/>
    <w:rsid w:val="008E6BFE"/>
    <w:rsid w:val="008E6CAF"/>
    <w:rsid w:val="008E6D6E"/>
    <w:rsid w:val="008E6E05"/>
    <w:rsid w:val="008E6F11"/>
    <w:rsid w:val="008E6F80"/>
    <w:rsid w:val="008E701B"/>
    <w:rsid w:val="008E7043"/>
    <w:rsid w:val="008E709A"/>
    <w:rsid w:val="008E717F"/>
    <w:rsid w:val="008E71F6"/>
    <w:rsid w:val="008E725C"/>
    <w:rsid w:val="008E7337"/>
    <w:rsid w:val="008E7360"/>
    <w:rsid w:val="008E73C2"/>
    <w:rsid w:val="008E746C"/>
    <w:rsid w:val="008E74E1"/>
    <w:rsid w:val="008E7522"/>
    <w:rsid w:val="008E7550"/>
    <w:rsid w:val="008E7607"/>
    <w:rsid w:val="008E7608"/>
    <w:rsid w:val="008E779C"/>
    <w:rsid w:val="008E7922"/>
    <w:rsid w:val="008E797F"/>
    <w:rsid w:val="008E79A4"/>
    <w:rsid w:val="008E7A0B"/>
    <w:rsid w:val="008E7A7B"/>
    <w:rsid w:val="008E7AED"/>
    <w:rsid w:val="008E7B1B"/>
    <w:rsid w:val="008E7C44"/>
    <w:rsid w:val="008E7C52"/>
    <w:rsid w:val="008E7C85"/>
    <w:rsid w:val="008E7CEE"/>
    <w:rsid w:val="008E7D64"/>
    <w:rsid w:val="008E7F24"/>
    <w:rsid w:val="008E7F32"/>
    <w:rsid w:val="008E7FB2"/>
    <w:rsid w:val="008F0099"/>
    <w:rsid w:val="008F010C"/>
    <w:rsid w:val="008F0112"/>
    <w:rsid w:val="008F011D"/>
    <w:rsid w:val="008F0274"/>
    <w:rsid w:val="008F0368"/>
    <w:rsid w:val="008F05EC"/>
    <w:rsid w:val="008F0605"/>
    <w:rsid w:val="008F0676"/>
    <w:rsid w:val="008F0706"/>
    <w:rsid w:val="008F0837"/>
    <w:rsid w:val="008F084E"/>
    <w:rsid w:val="008F0924"/>
    <w:rsid w:val="008F0B0F"/>
    <w:rsid w:val="008F0BD8"/>
    <w:rsid w:val="008F0C1F"/>
    <w:rsid w:val="008F0C57"/>
    <w:rsid w:val="008F0CE9"/>
    <w:rsid w:val="008F0D17"/>
    <w:rsid w:val="008F0D7C"/>
    <w:rsid w:val="008F0DF7"/>
    <w:rsid w:val="008F0EA8"/>
    <w:rsid w:val="008F0F7A"/>
    <w:rsid w:val="008F0F88"/>
    <w:rsid w:val="008F1116"/>
    <w:rsid w:val="008F1151"/>
    <w:rsid w:val="008F115D"/>
    <w:rsid w:val="008F1259"/>
    <w:rsid w:val="008F133D"/>
    <w:rsid w:val="008F1356"/>
    <w:rsid w:val="008F1375"/>
    <w:rsid w:val="008F14B2"/>
    <w:rsid w:val="008F151E"/>
    <w:rsid w:val="008F1552"/>
    <w:rsid w:val="008F172D"/>
    <w:rsid w:val="008F1A9F"/>
    <w:rsid w:val="008F1C00"/>
    <w:rsid w:val="008F1C85"/>
    <w:rsid w:val="008F1C8A"/>
    <w:rsid w:val="008F1D41"/>
    <w:rsid w:val="008F2085"/>
    <w:rsid w:val="008F2088"/>
    <w:rsid w:val="008F20D8"/>
    <w:rsid w:val="008F219D"/>
    <w:rsid w:val="008F2261"/>
    <w:rsid w:val="008F2263"/>
    <w:rsid w:val="008F2286"/>
    <w:rsid w:val="008F22C6"/>
    <w:rsid w:val="008F234A"/>
    <w:rsid w:val="008F2416"/>
    <w:rsid w:val="008F2456"/>
    <w:rsid w:val="008F2612"/>
    <w:rsid w:val="008F2615"/>
    <w:rsid w:val="008F269A"/>
    <w:rsid w:val="008F2778"/>
    <w:rsid w:val="008F2782"/>
    <w:rsid w:val="008F2834"/>
    <w:rsid w:val="008F2871"/>
    <w:rsid w:val="008F28A9"/>
    <w:rsid w:val="008F28F8"/>
    <w:rsid w:val="008F2909"/>
    <w:rsid w:val="008F29AD"/>
    <w:rsid w:val="008F29CC"/>
    <w:rsid w:val="008F2D16"/>
    <w:rsid w:val="008F2DF2"/>
    <w:rsid w:val="008F2F85"/>
    <w:rsid w:val="008F306E"/>
    <w:rsid w:val="008F30F7"/>
    <w:rsid w:val="008F3254"/>
    <w:rsid w:val="008F33B9"/>
    <w:rsid w:val="008F33F0"/>
    <w:rsid w:val="008F354F"/>
    <w:rsid w:val="008F3562"/>
    <w:rsid w:val="008F36A5"/>
    <w:rsid w:val="008F3731"/>
    <w:rsid w:val="008F37C9"/>
    <w:rsid w:val="008F3999"/>
    <w:rsid w:val="008F3A9E"/>
    <w:rsid w:val="008F3B48"/>
    <w:rsid w:val="008F3C4C"/>
    <w:rsid w:val="008F3C4F"/>
    <w:rsid w:val="008F3D2F"/>
    <w:rsid w:val="008F3D7E"/>
    <w:rsid w:val="008F3DA9"/>
    <w:rsid w:val="008F3E7D"/>
    <w:rsid w:val="008F3EAE"/>
    <w:rsid w:val="008F3EE3"/>
    <w:rsid w:val="008F3F37"/>
    <w:rsid w:val="008F3F91"/>
    <w:rsid w:val="008F3F92"/>
    <w:rsid w:val="008F40F0"/>
    <w:rsid w:val="008F40FF"/>
    <w:rsid w:val="008F4106"/>
    <w:rsid w:val="008F44EE"/>
    <w:rsid w:val="008F477C"/>
    <w:rsid w:val="008F484E"/>
    <w:rsid w:val="008F489A"/>
    <w:rsid w:val="008F48A0"/>
    <w:rsid w:val="008F48D6"/>
    <w:rsid w:val="008F4939"/>
    <w:rsid w:val="008F4B13"/>
    <w:rsid w:val="008F4B27"/>
    <w:rsid w:val="008F4B4E"/>
    <w:rsid w:val="008F4B5E"/>
    <w:rsid w:val="008F4BFD"/>
    <w:rsid w:val="008F4C83"/>
    <w:rsid w:val="008F4D21"/>
    <w:rsid w:val="008F4D7D"/>
    <w:rsid w:val="008F4D9D"/>
    <w:rsid w:val="008F4DFE"/>
    <w:rsid w:val="008F4E4A"/>
    <w:rsid w:val="008F4E92"/>
    <w:rsid w:val="008F4F5F"/>
    <w:rsid w:val="008F5084"/>
    <w:rsid w:val="008F50AC"/>
    <w:rsid w:val="008F50C5"/>
    <w:rsid w:val="008F50E5"/>
    <w:rsid w:val="008F529F"/>
    <w:rsid w:val="008F52AD"/>
    <w:rsid w:val="008F54B8"/>
    <w:rsid w:val="008F54C4"/>
    <w:rsid w:val="008F54E3"/>
    <w:rsid w:val="008F5544"/>
    <w:rsid w:val="008F555D"/>
    <w:rsid w:val="008F56F6"/>
    <w:rsid w:val="008F5787"/>
    <w:rsid w:val="008F5821"/>
    <w:rsid w:val="008F5904"/>
    <w:rsid w:val="008F5A74"/>
    <w:rsid w:val="008F5A79"/>
    <w:rsid w:val="008F5A80"/>
    <w:rsid w:val="008F5A8F"/>
    <w:rsid w:val="008F5AC7"/>
    <w:rsid w:val="008F5AE8"/>
    <w:rsid w:val="008F5AFC"/>
    <w:rsid w:val="008F5C4F"/>
    <w:rsid w:val="008F5EBC"/>
    <w:rsid w:val="008F5F4D"/>
    <w:rsid w:val="008F6105"/>
    <w:rsid w:val="008F611C"/>
    <w:rsid w:val="008F61F9"/>
    <w:rsid w:val="008F6262"/>
    <w:rsid w:val="008F62A4"/>
    <w:rsid w:val="008F64ED"/>
    <w:rsid w:val="008F65BE"/>
    <w:rsid w:val="008F6645"/>
    <w:rsid w:val="008F666E"/>
    <w:rsid w:val="008F676B"/>
    <w:rsid w:val="008F67B7"/>
    <w:rsid w:val="008F67F0"/>
    <w:rsid w:val="008F6872"/>
    <w:rsid w:val="008F68AA"/>
    <w:rsid w:val="008F68AD"/>
    <w:rsid w:val="008F6B73"/>
    <w:rsid w:val="008F6C15"/>
    <w:rsid w:val="008F6C1D"/>
    <w:rsid w:val="008F6C49"/>
    <w:rsid w:val="008F6C82"/>
    <w:rsid w:val="008F6CA0"/>
    <w:rsid w:val="008F6CBB"/>
    <w:rsid w:val="008F6D9D"/>
    <w:rsid w:val="008F6E1B"/>
    <w:rsid w:val="008F6E97"/>
    <w:rsid w:val="008F6F0F"/>
    <w:rsid w:val="008F7267"/>
    <w:rsid w:val="008F72D3"/>
    <w:rsid w:val="008F7302"/>
    <w:rsid w:val="008F73E4"/>
    <w:rsid w:val="008F7472"/>
    <w:rsid w:val="008F74F9"/>
    <w:rsid w:val="008F7576"/>
    <w:rsid w:val="008F7615"/>
    <w:rsid w:val="008F770C"/>
    <w:rsid w:val="008F7735"/>
    <w:rsid w:val="008F7745"/>
    <w:rsid w:val="008F77AA"/>
    <w:rsid w:val="008F7A64"/>
    <w:rsid w:val="008F7A86"/>
    <w:rsid w:val="008F7C42"/>
    <w:rsid w:val="008F7D54"/>
    <w:rsid w:val="008F7E30"/>
    <w:rsid w:val="008F7EFB"/>
    <w:rsid w:val="0090006F"/>
    <w:rsid w:val="009001D1"/>
    <w:rsid w:val="00900315"/>
    <w:rsid w:val="009003F5"/>
    <w:rsid w:val="0090048F"/>
    <w:rsid w:val="0090052A"/>
    <w:rsid w:val="00900583"/>
    <w:rsid w:val="009006E6"/>
    <w:rsid w:val="00900794"/>
    <w:rsid w:val="009008BC"/>
    <w:rsid w:val="009008D9"/>
    <w:rsid w:val="00900903"/>
    <w:rsid w:val="0090091F"/>
    <w:rsid w:val="00900931"/>
    <w:rsid w:val="00900962"/>
    <w:rsid w:val="00900B0C"/>
    <w:rsid w:val="00900B0F"/>
    <w:rsid w:val="00900B26"/>
    <w:rsid w:val="00900C3D"/>
    <w:rsid w:val="00900CA3"/>
    <w:rsid w:val="00900CD5"/>
    <w:rsid w:val="00900D27"/>
    <w:rsid w:val="00900E6C"/>
    <w:rsid w:val="00900E96"/>
    <w:rsid w:val="00900F5B"/>
    <w:rsid w:val="00900FF4"/>
    <w:rsid w:val="00901032"/>
    <w:rsid w:val="00901073"/>
    <w:rsid w:val="00901101"/>
    <w:rsid w:val="00901127"/>
    <w:rsid w:val="00901170"/>
    <w:rsid w:val="009011DA"/>
    <w:rsid w:val="0090143E"/>
    <w:rsid w:val="00901513"/>
    <w:rsid w:val="00901548"/>
    <w:rsid w:val="00901671"/>
    <w:rsid w:val="00901672"/>
    <w:rsid w:val="00901681"/>
    <w:rsid w:val="0090169B"/>
    <w:rsid w:val="009016A4"/>
    <w:rsid w:val="0090174E"/>
    <w:rsid w:val="00901871"/>
    <w:rsid w:val="00901950"/>
    <w:rsid w:val="00901BBB"/>
    <w:rsid w:val="00901C2E"/>
    <w:rsid w:val="00901C50"/>
    <w:rsid w:val="00901DB9"/>
    <w:rsid w:val="00901E67"/>
    <w:rsid w:val="00901E93"/>
    <w:rsid w:val="00901EAA"/>
    <w:rsid w:val="00901F06"/>
    <w:rsid w:val="00901F56"/>
    <w:rsid w:val="0090202E"/>
    <w:rsid w:val="009020D9"/>
    <w:rsid w:val="00902166"/>
    <w:rsid w:val="009021C8"/>
    <w:rsid w:val="009021CB"/>
    <w:rsid w:val="009021F5"/>
    <w:rsid w:val="0090222A"/>
    <w:rsid w:val="009023A0"/>
    <w:rsid w:val="009023B2"/>
    <w:rsid w:val="009024B4"/>
    <w:rsid w:val="009024DD"/>
    <w:rsid w:val="0090259E"/>
    <w:rsid w:val="009025AD"/>
    <w:rsid w:val="009026DD"/>
    <w:rsid w:val="00902865"/>
    <w:rsid w:val="0090288D"/>
    <w:rsid w:val="009028B9"/>
    <w:rsid w:val="009029AA"/>
    <w:rsid w:val="009029F8"/>
    <w:rsid w:val="00902A50"/>
    <w:rsid w:val="00902AEB"/>
    <w:rsid w:val="00902B0C"/>
    <w:rsid w:val="00902B68"/>
    <w:rsid w:val="00902CA3"/>
    <w:rsid w:val="00902D89"/>
    <w:rsid w:val="00902EE3"/>
    <w:rsid w:val="00902F4C"/>
    <w:rsid w:val="00903015"/>
    <w:rsid w:val="00903166"/>
    <w:rsid w:val="0090318A"/>
    <w:rsid w:val="009031B4"/>
    <w:rsid w:val="009031F1"/>
    <w:rsid w:val="009032C1"/>
    <w:rsid w:val="0090335F"/>
    <w:rsid w:val="009035B5"/>
    <w:rsid w:val="009035F5"/>
    <w:rsid w:val="00903622"/>
    <w:rsid w:val="009036CE"/>
    <w:rsid w:val="009037EC"/>
    <w:rsid w:val="00903A1E"/>
    <w:rsid w:val="00903ABB"/>
    <w:rsid w:val="00903BB4"/>
    <w:rsid w:val="00903CFD"/>
    <w:rsid w:val="00903DA2"/>
    <w:rsid w:val="00903E2E"/>
    <w:rsid w:val="00903EEF"/>
    <w:rsid w:val="00903F29"/>
    <w:rsid w:val="00903F4D"/>
    <w:rsid w:val="00903FA9"/>
    <w:rsid w:val="00904009"/>
    <w:rsid w:val="0090401A"/>
    <w:rsid w:val="00904058"/>
    <w:rsid w:val="00904287"/>
    <w:rsid w:val="009042BA"/>
    <w:rsid w:val="00904309"/>
    <w:rsid w:val="00904336"/>
    <w:rsid w:val="00904405"/>
    <w:rsid w:val="00904411"/>
    <w:rsid w:val="00904486"/>
    <w:rsid w:val="00904611"/>
    <w:rsid w:val="00904653"/>
    <w:rsid w:val="00904697"/>
    <w:rsid w:val="009046C1"/>
    <w:rsid w:val="0090473D"/>
    <w:rsid w:val="00904743"/>
    <w:rsid w:val="009047B0"/>
    <w:rsid w:val="009048D9"/>
    <w:rsid w:val="0090494D"/>
    <w:rsid w:val="00904A39"/>
    <w:rsid w:val="00904A8E"/>
    <w:rsid w:val="00904B68"/>
    <w:rsid w:val="00904BA1"/>
    <w:rsid w:val="00904E8D"/>
    <w:rsid w:val="00904ED8"/>
    <w:rsid w:val="00904EEF"/>
    <w:rsid w:val="0090508A"/>
    <w:rsid w:val="009050A0"/>
    <w:rsid w:val="00905190"/>
    <w:rsid w:val="009051A0"/>
    <w:rsid w:val="009051DE"/>
    <w:rsid w:val="009051E3"/>
    <w:rsid w:val="00905265"/>
    <w:rsid w:val="00905275"/>
    <w:rsid w:val="009054E9"/>
    <w:rsid w:val="00905643"/>
    <w:rsid w:val="0090572E"/>
    <w:rsid w:val="00905A03"/>
    <w:rsid w:val="00905C3C"/>
    <w:rsid w:val="00905CBB"/>
    <w:rsid w:val="00905D24"/>
    <w:rsid w:val="00905D7F"/>
    <w:rsid w:val="00905E97"/>
    <w:rsid w:val="00905F3D"/>
    <w:rsid w:val="009060B3"/>
    <w:rsid w:val="0090615D"/>
    <w:rsid w:val="0090617D"/>
    <w:rsid w:val="009063ED"/>
    <w:rsid w:val="009065C3"/>
    <w:rsid w:val="00906633"/>
    <w:rsid w:val="0090669F"/>
    <w:rsid w:val="0090673B"/>
    <w:rsid w:val="00906755"/>
    <w:rsid w:val="00906845"/>
    <w:rsid w:val="009069E8"/>
    <w:rsid w:val="00906CEA"/>
    <w:rsid w:val="00906DE4"/>
    <w:rsid w:val="00906E05"/>
    <w:rsid w:val="00906E0C"/>
    <w:rsid w:val="00906EAB"/>
    <w:rsid w:val="00906F3E"/>
    <w:rsid w:val="00906FDF"/>
    <w:rsid w:val="0090706A"/>
    <w:rsid w:val="0090712F"/>
    <w:rsid w:val="0090718E"/>
    <w:rsid w:val="009071B1"/>
    <w:rsid w:val="009071D3"/>
    <w:rsid w:val="009071F9"/>
    <w:rsid w:val="00907271"/>
    <w:rsid w:val="0090742E"/>
    <w:rsid w:val="009075BA"/>
    <w:rsid w:val="0090768A"/>
    <w:rsid w:val="00907739"/>
    <w:rsid w:val="00907859"/>
    <w:rsid w:val="0090786F"/>
    <w:rsid w:val="009079CF"/>
    <w:rsid w:val="00907A1B"/>
    <w:rsid w:val="00907B24"/>
    <w:rsid w:val="00907B71"/>
    <w:rsid w:val="00907BBA"/>
    <w:rsid w:val="00907BEB"/>
    <w:rsid w:val="00907BEE"/>
    <w:rsid w:val="00907BFF"/>
    <w:rsid w:val="00907DBC"/>
    <w:rsid w:val="00907E00"/>
    <w:rsid w:val="00907E61"/>
    <w:rsid w:val="00907E81"/>
    <w:rsid w:val="0091006A"/>
    <w:rsid w:val="0091009D"/>
    <w:rsid w:val="009100E9"/>
    <w:rsid w:val="009100FD"/>
    <w:rsid w:val="00910253"/>
    <w:rsid w:val="00910381"/>
    <w:rsid w:val="009103D9"/>
    <w:rsid w:val="009103DF"/>
    <w:rsid w:val="00910464"/>
    <w:rsid w:val="009104AD"/>
    <w:rsid w:val="00910576"/>
    <w:rsid w:val="009106EF"/>
    <w:rsid w:val="0091084E"/>
    <w:rsid w:val="0091099A"/>
    <w:rsid w:val="009109D2"/>
    <w:rsid w:val="00910A17"/>
    <w:rsid w:val="00910A55"/>
    <w:rsid w:val="00910BF7"/>
    <w:rsid w:val="00910CAE"/>
    <w:rsid w:val="00910CE7"/>
    <w:rsid w:val="00910D57"/>
    <w:rsid w:val="00910DFC"/>
    <w:rsid w:val="00910E02"/>
    <w:rsid w:val="00910EF1"/>
    <w:rsid w:val="00910F62"/>
    <w:rsid w:val="00911034"/>
    <w:rsid w:val="0091113D"/>
    <w:rsid w:val="009111A2"/>
    <w:rsid w:val="0091129E"/>
    <w:rsid w:val="0091137B"/>
    <w:rsid w:val="009113BE"/>
    <w:rsid w:val="009113CD"/>
    <w:rsid w:val="009113DF"/>
    <w:rsid w:val="009113FD"/>
    <w:rsid w:val="00911533"/>
    <w:rsid w:val="0091159A"/>
    <w:rsid w:val="009115D3"/>
    <w:rsid w:val="009115EC"/>
    <w:rsid w:val="009116BB"/>
    <w:rsid w:val="009119C3"/>
    <w:rsid w:val="00911AF5"/>
    <w:rsid w:val="00911B5A"/>
    <w:rsid w:val="00911BBB"/>
    <w:rsid w:val="00911BF0"/>
    <w:rsid w:val="00911CE1"/>
    <w:rsid w:val="00911D89"/>
    <w:rsid w:val="00911D9A"/>
    <w:rsid w:val="00911EDF"/>
    <w:rsid w:val="00911F8C"/>
    <w:rsid w:val="00911FEC"/>
    <w:rsid w:val="0091203A"/>
    <w:rsid w:val="0091208A"/>
    <w:rsid w:val="009120F2"/>
    <w:rsid w:val="0091218C"/>
    <w:rsid w:val="009121E9"/>
    <w:rsid w:val="009121EC"/>
    <w:rsid w:val="00912277"/>
    <w:rsid w:val="009122B2"/>
    <w:rsid w:val="0091235A"/>
    <w:rsid w:val="00912371"/>
    <w:rsid w:val="009123BF"/>
    <w:rsid w:val="009124D8"/>
    <w:rsid w:val="00912523"/>
    <w:rsid w:val="009125D2"/>
    <w:rsid w:val="0091262C"/>
    <w:rsid w:val="009126CE"/>
    <w:rsid w:val="00912744"/>
    <w:rsid w:val="00912828"/>
    <w:rsid w:val="009128F9"/>
    <w:rsid w:val="00912A20"/>
    <w:rsid w:val="00912A57"/>
    <w:rsid w:val="00912ABF"/>
    <w:rsid w:val="00912ADB"/>
    <w:rsid w:val="00912B45"/>
    <w:rsid w:val="00912DAE"/>
    <w:rsid w:val="00912E73"/>
    <w:rsid w:val="00912EC5"/>
    <w:rsid w:val="00912EF1"/>
    <w:rsid w:val="00912F80"/>
    <w:rsid w:val="00912F99"/>
    <w:rsid w:val="00912FCB"/>
    <w:rsid w:val="00912FD7"/>
    <w:rsid w:val="00913135"/>
    <w:rsid w:val="0091314B"/>
    <w:rsid w:val="009131BD"/>
    <w:rsid w:val="00913250"/>
    <w:rsid w:val="00913296"/>
    <w:rsid w:val="00913385"/>
    <w:rsid w:val="009133E1"/>
    <w:rsid w:val="0091342D"/>
    <w:rsid w:val="0091343A"/>
    <w:rsid w:val="0091347C"/>
    <w:rsid w:val="009134BC"/>
    <w:rsid w:val="00913510"/>
    <w:rsid w:val="0091353F"/>
    <w:rsid w:val="009136AB"/>
    <w:rsid w:val="00913833"/>
    <w:rsid w:val="009138A0"/>
    <w:rsid w:val="00913951"/>
    <w:rsid w:val="00913A90"/>
    <w:rsid w:val="00913B12"/>
    <w:rsid w:val="00913B52"/>
    <w:rsid w:val="00913DE9"/>
    <w:rsid w:val="00913E68"/>
    <w:rsid w:val="00913EF9"/>
    <w:rsid w:val="00913EFF"/>
    <w:rsid w:val="00913F63"/>
    <w:rsid w:val="00914000"/>
    <w:rsid w:val="00914184"/>
    <w:rsid w:val="009142B8"/>
    <w:rsid w:val="0091435D"/>
    <w:rsid w:val="009143C5"/>
    <w:rsid w:val="009143E4"/>
    <w:rsid w:val="00914442"/>
    <w:rsid w:val="00914474"/>
    <w:rsid w:val="00914674"/>
    <w:rsid w:val="009146D9"/>
    <w:rsid w:val="0091481D"/>
    <w:rsid w:val="0091485A"/>
    <w:rsid w:val="0091486F"/>
    <w:rsid w:val="009148B8"/>
    <w:rsid w:val="009149C4"/>
    <w:rsid w:val="00914A49"/>
    <w:rsid w:val="00914B13"/>
    <w:rsid w:val="00914C6E"/>
    <w:rsid w:val="00914D03"/>
    <w:rsid w:val="00914EBE"/>
    <w:rsid w:val="00914EF3"/>
    <w:rsid w:val="00914EF8"/>
    <w:rsid w:val="00914F29"/>
    <w:rsid w:val="00914F4F"/>
    <w:rsid w:val="00914F76"/>
    <w:rsid w:val="00914FE3"/>
    <w:rsid w:val="00915041"/>
    <w:rsid w:val="0091506E"/>
    <w:rsid w:val="00915194"/>
    <w:rsid w:val="009151BE"/>
    <w:rsid w:val="00915293"/>
    <w:rsid w:val="009152BB"/>
    <w:rsid w:val="00915389"/>
    <w:rsid w:val="0091543C"/>
    <w:rsid w:val="00915581"/>
    <w:rsid w:val="00915590"/>
    <w:rsid w:val="0091563A"/>
    <w:rsid w:val="00915723"/>
    <w:rsid w:val="00915815"/>
    <w:rsid w:val="0091586F"/>
    <w:rsid w:val="009158EE"/>
    <w:rsid w:val="00915923"/>
    <w:rsid w:val="00915957"/>
    <w:rsid w:val="0091598C"/>
    <w:rsid w:val="009159B9"/>
    <w:rsid w:val="00915A60"/>
    <w:rsid w:val="00915A91"/>
    <w:rsid w:val="00915A95"/>
    <w:rsid w:val="00915ABA"/>
    <w:rsid w:val="00915BFF"/>
    <w:rsid w:val="00915C12"/>
    <w:rsid w:val="00915E87"/>
    <w:rsid w:val="00915F86"/>
    <w:rsid w:val="009162DE"/>
    <w:rsid w:val="009162E3"/>
    <w:rsid w:val="00916499"/>
    <w:rsid w:val="00916611"/>
    <w:rsid w:val="0091666D"/>
    <w:rsid w:val="00916672"/>
    <w:rsid w:val="009166DA"/>
    <w:rsid w:val="009166E8"/>
    <w:rsid w:val="009168F4"/>
    <w:rsid w:val="009169DA"/>
    <w:rsid w:val="00916A90"/>
    <w:rsid w:val="00916ADE"/>
    <w:rsid w:val="00916C02"/>
    <w:rsid w:val="00916CDD"/>
    <w:rsid w:val="00916EAF"/>
    <w:rsid w:val="00916F5E"/>
    <w:rsid w:val="0091704A"/>
    <w:rsid w:val="00917058"/>
    <w:rsid w:val="009170A9"/>
    <w:rsid w:val="009170F4"/>
    <w:rsid w:val="009171B3"/>
    <w:rsid w:val="009172BD"/>
    <w:rsid w:val="00917315"/>
    <w:rsid w:val="00917508"/>
    <w:rsid w:val="00917514"/>
    <w:rsid w:val="009177DF"/>
    <w:rsid w:val="00917804"/>
    <w:rsid w:val="009179AF"/>
    <w:rsid w:val="00917A21"/>
    <w:rsid w:val="00917A79"/>
    <w:rsid w:val="00917B25"/>
    <w:rsid w:val="00917B5B"/>
    <w:rsid w:val="00917B62"/>
    <w:rsid w:val="00917B8C"/>
    <w:rsid w:val="00917BED"/>
    <w:rsid w:val="00917C0F"/>
    <w:rsid w:val="00917C3E"/>
    <w:rsid w:val="00917E6A"/>
    <w:rsid w:val="00917EEE"/>
    <w:rsid w:val="00917F86"/>
    <w:rsid w:val="00917FA9"/>
    <w:rsid w:val="00917FAC"/>
    <w:rsid w:val="00920097"/>
    <w:rsid w:val="0092029D"/>
    <w:rsid w:val="009202EC"/>
    <w:rsid w:val="009202ED"/>
    <w:rsid w:val="00920301"/>
    <w:rsid w:val="00920394"/>
    <w:rsid w:val="009203FF"/>
    <w:rsid w:val="00920527"/>
    <w:rsid w:val="00920568"/>
    <w:rsid w:val="009205F4"/>
    <w:rsid w:val="00920665"/>
    <w:rsid w:val="00920679"/>
    <w:rsid w:val="009206E0"/>
    <w:rsid w:val="009207B0"/>
    <w:rsid w:val="009207CA"/>
    <w:rsid w:val="009209A9"/>
    <w:rsid w:val="00920AF6"/>
    <w:rsid w:val="00920C09"/>
    <w:rsid w:val="00920CAF"/>
    <w:rsid w:val="00920CFA"/>
    <w:rsid w:val="00920E4C"/>
    <w:rsid w:val="00920E86"/>
    <w:rsid w:val="00920E94"/>
    <w:rsid w:val="00920F55"/>
    <w:rsid w:val="00921047"/>
    <w:rsid w:val="00921187"/>
    <w:rsid w:val="0092124A"/>
    <w:rsid w:val="009212D1"/>
    <w:rsid w:val="009214E3"/>
    <w:rsid w:val="009214EA"/>
    <w:rsid w:val="0092155E"/>
    <w:rsid w:val="009215D7"/>
    <w:rsid w:val="009216A6"/>
    <w:rsid w:val="009216E1"/>
    <w:rsid w:val="009217AA"/>
    <w:rsid w:val="009217C0"/>
    <w:rsid w:val="009217D2"/>
    <w:rsid w:val="009217EA"/>
    <w:rsid w:val="00921827"/>
    <w:rsid w:val="009218E8"/>
    <w:rsid w:val="0092193D"/>
    <w:rsid w:val="00921956"/>
    <w:rsid w:val="0092198F"/>
    <w:rsid w:val="00921A56"/>
    <w:rsid w:val="00921B4C"/>
    <w:rsid w:val="00921B69"/>
    <w:rsid w:val="00921B8B"/>
    <w:rsid w:val="00921D18"/>
    <w:rsid w:val="00921D1C"/>
    <w:rsid w:val="00921DAE"/>
    <w:rsid w:val="00921DD1"/>
    <w:rsid w:val="00921E18"/>
    <w:rsid w:val="00921EAC"/>
    <w:rsid w:val="00921F53"/>
    <w:rsid w:val="00921F86"/>
    <w:rsid w:val="00921FB7"/>
    <w:rsid w:val="00921FBD"/>
    <w:rsid w:val="00921FE9"/>
    <w:rsid w:val="00922166"/>
    <w:rsid w:val="0092220F"/>
    <w:rsid w:val="009222C7"/>
    <w:rsid w:val="0092231A"/>
    <w:rsid w:val="00922383"/>
    <w:rsid w:val="009223AA"/>
    <w:rsid w:val="00922458"/>
    <w:rsid w:val="009224F9"/>
    <w:rsid w:val="00922514"/>
    <w:rsid w:val="00922536"/>
    <w:rsid w:val="00922593"/>
    <w:rsid w:val="009225C4"/>
    <w:rsid w:val="009226D6"/>
    <w:rsid w:val="009226F4"/>
    <w:rsid w:val="009227C8"/>
    <w:rsid w:val="00922821"/>
    <w:rsid w:val="00922958"/>
    <w:rsid w:val="00922996"/>
    <w:rsid w:val="00922A07"/>
    <w:rsid w:val="00922B59"/>
    <w:rsid w:val="00922C0A"/>
    <w:rsid w:val="00922CBD"/>
    <w:rsid w:val="00922CE5"/>
    <w:rsid w:val="00922D87"/>
    <w:rsid w:val="00922DEE"/>
    <w:rsid w:val="00922EB8"/>
    <w:rsid w:val="0092309D"/>
    <w:rsid w:val="0092319A"/>
    <w:rsid w:val="009233D0"/>
    <w:rsid w:val="0092347D"/>
    <w:rsid w:val="00923604"/>
    <w:rsid w:val="00923636"/>
    <w:rsid w:val="00923667"/>
    <w:rsid w:val="00923675"/>
    <w:rsid w:val="009236C1"/>
    <w:rsid w:val="009236D7"/>
    <w:rsid w:val="00923796"/>
    <w:rsid w:val="009237CC"/>
    <w:rsid w:val="009237E2"/>
    <w:rsid w:val="00923827"/>
    <w:rsid w:val="00923829"/>
    <w:rsid w:val="009238E9"/>
    <w:rsid w:val="00923A99"/>
    <w:rsid w:val="00923B22"/>
    <w:rsid w:val="00923B29"/>
    <w:rsid w:val="00923B69"/>
    <w:rsid w:val="00923B90"/>
    <w:rsid w:val="00923D1B"/>
    <w:rsid w:val="00923F99"/>
    <w:rsid w:val="00924086"/>
    <w:rsid w:val="00924138"/>
    <w:rsid w:val="0092415A"/>
    <w:rsid w:val="009241B7"/>
    <w:rsid w:val="00924201"/>
    <w:rsid w:val="00924217"/>
    <w:rsid w:val="009243D9"/>
    <w:rsid w:val="009243F7"/>
    <w:rsid w:val="0092455B"/>
    <w:rsid w:val="00924675"/>
    <w:rsid w:val="00924750"/>
    <w:rsid w:val="009248B3"/>
    <w:rsid w:val="00924944"/>
    <w:rsid w:val="00924B93"/>
    <w:rsid w:val="00924BEB"/>
    <w:rsid w:val="00924CB7"/>
    <w:rsid w:val="00924D59"/>
    <w:rsid w:val="00924DB2"/>
    <w:rsid w:val="00924E55"/>
    <w:rsid w:val="00924E58"/>
    <w:rsid w:val="00924EEE"/>
    <w:rsid w:val="00924F20"/>
    <w:rsid w:val="00924FEE"/>
    <w:rsid w:val="0092501A"/>
    <w:rsid w:val="00925097"/>
    <w:rsid w:val="00925098"/>
    <w:rsid w:val="0092509B"/>
    <w:rsid w:val="009252EC"/>
    <w:rsid w:val="00925330"/>
    <w:rsid w:val="00925342"/>
    <w:rsid w:val="009254D7"/>
    <w:rsid w:val="009255CA"/>
    <w:rsid w:val="0092562D"/>
    <w:rsid w:val="0092563C"/>
    <w:rsid w:val="009256DA"/>
    <w:rsid w:val="00925908"/>
    <w:rsid w:val="00925A7D"/>
    <w:rsid w:val="00925BA6"/>
    <w:rsid w:val="00925BA9"/>
    <w:rsid w:val="00925BAF"/>
    <w:rsid w:val="00925D09"/>
    <w:rsid w:val="00925E19"/>
    <w:rsid w:val="00925E96"/>
    <w:rsid w:val="00925EC3"/>
    <w:rsid w:val="00925FE5"/>
    <w:rsid w:val="0092604F"/>
    <w:rsid w:val="009260E7"/>
    <w:rsid w:val="00926208"/>
    <w:rsid w:val="00926336"/>
    <w:rsid w:val="0092634C"/>
    <w:rsid w:val="00926353"/>
    <w:rsid w:val="009263D1"/>
    <w:rsid w:val="009265A1"/>
    <w:rsid w:val="009265A3"/>
    <w:rsid w:val="00926602"/>
    <w:rsid w:val="0092676D"/>
    <w:rsid w:val="009267BC"/>
    <w:rsid w:val="009267C0"/>
    <w:rsid w:val="00926868"/>
    <w:rsid w:val="00926938"/>
    <w:rsid w:val="00926949"/>
    <w:rsid w:val="00926996"/>
    <w:rsid w:val="00926A77"/>
    <w:rsid w:val="00926B15"/>
    <w:rsid w:val="00926B19"/>
    <w:rsid w:val="00926B38"/>
    <w:rsid w:val="00926DA8"/>
    <w:rsid w:val="00926E56"/>
    <w:rsid w:val="0092735D"/>
    <w:rsid w:val="009273D6"/>
    <w:rsid w:val="00927405"/>
    <w:rsid w:val="009274B1"/>
    <w:rsid w:val="0092755B"/>
    <w:rsid w:val="009275BD"/>
    <w:rsid w:val="00927691"/>
    <w:rsid w:val="009276A5"/>
    <w:rsid w:val="0092786D"/>
    <w:rsid w:val="0092788B"/>
    <w:rsid w:val="00927A55"/>
    <w:rsid w:val="00927B6F"/>
    <w:rsid w:val="00927BB0"/>
    <w:rsid w:val="00927D0E"/>
    <w:rsid w:val="00927E33"/>
    <w:rsid w:val="00927E84"/>
    <w:rsid w:val="00927F52"/>
    <w:rsid w:val="00927FC7"/>
    <w:rsid w:val="00930053"/>
    <w:rsid w:val="00930098"/>
    <w:rsid w:val="009300CB"/>
    <w:rsid w:val="0093015A"/>
    <w:rsid w:val="00930390"/>
    <w:rsid w:val="009303A2"/>
    <w:rsid w:val="009303E8"/>
    <w:rsid w:val="0093048A"/>
    <w:rsid w:val="0093048F"/>
    <w:rsid w:val="009306CF"/>
    <w:rsid w:val="00930723"/>
    <w:rsid w:val="009308B3"/>
    <w:rsid w:val="009309B5"/>
    <w:rsid w:val="009309C6"/>
    <w:rsid w:val="00930A2E"/>
    <w:rsid w:val="00930B0F"/>
    <w:rsid w:val="00930BA0"/>
    <w:rsid w:val="00930CB9"/>
    <w:rsid w:val="00930DC2"/>
    <w:rsid w:val="00930F07"/>
    <w:rsid w:val="00931006"/>
    <w:rsid w:val="0093114A"/>
    <w:rsid w:val="0093116F"/>
    <w:rsid w:val="009312C5"/>
    <w:rsid w:val="009312D2"/>
    <w:rsid w:val="009312D7"/>
    <w:rsid w:val="0093131C"/>
    <w:rsid w:val="009313E4"/>
    <w:rsid w:val="0093158C"/>
    <w:rsid w:val="009315DF"/>
    <w:rsid w:val="00931653"/>
    <w:rsid w:val="009317F7"/>
    <w:rsid w:val="00931863"/>
    <w:rsid w:val="009318CF"/>
    <w:rsid w:val="009318DB"/>
    <w:rsid w:val="00931A3E"/>
    <w:rsid w:val="00931AD2"/>
    <w:rsid w:val="00931B7C"/>
    <w:rsid w:val="00931C15"/>
    <w:rsid w:val="00931C39"/>
    <w:rsid w:val="00931D48"/>
    <w:rsid w:val="00931D4A"/>
    <w:rsid w:val="00931D4B"/>
    <w:rsid w:val="00931EE0"/>
    <w:rsid w:val="00931F4C"/>
    <w:rsid w:val="00931F79"/>
    <w:rsid w:val="00931F81"/>
    <w:rsid w:val="00932219"/>
    <w:rsid w:val="009323AA"/>
    <w:rsid w:val="00932507"/>
    <w:rsid w:val="0093254A"/>
    <w:rsid w:val="009326C5"/>
    <w:rsid w:val="0093287A"/>
    <w:rsid w:val="0093289C"/>
    <w:rsid w:val="009329B7"/>
    <w:rsid w:val="009329D5"/>
    <w:rsid w:val="00932ADD"/>
    <w:rsid w:val="00932CA0"/>
    <w:rsid w:val="00932D2C"/>
    <w:rsid w:val="00932DB3"/>
    <w:rsid w:val="00932E55"/>
    <w:rsid w:val="00932EB7"/>
    <w:rsid w:val="00932EFB"/>
    <w:rsid w:val="00932F19"/>
    <w:rsid w:val="00932FDC"/>
    <w:rsid w:val="00933011"/>
    <w:rsid w:val="00933199"/>
    <w:rsid w:val="009331EC"/>
    <w:rsid w:val="00933213"/>
    <w:rsid w:val="0093329D"/>
    <w:rsid w:val="0093335E"/>
    <w:rsid w:val="0093337A"/>
    <w:rsid w:val="009333A0"/>
    <w:rsid w:val="009333D2"/>
    <w:rsid w:val="00933486"/>
    <w:rsid w:val="009335B3"/>
    <w:rsid w:val="009335B6"/>
    <w:rsid w:val="009335EC"/>
    <w:rsid w:val="00933605"/>
    <w:rsid w:val="0093379D"/>
    <w:rsid w:val="009339C0"/>
    <w:rsid w:val="00933A45"/>
    <w:rsid w:val="00933AE2"/>
    <w:rsid w:val="00933B36"/>
    <w:rsid w:val="00933B8C"/>
    <w:rsid w:val="00933C6A"/>
    <w:rsid w:val="00933DA7"/>
    <w:rsid w:val="00933ECA"/>
    <w:rsid w:val="00933EDA"/>
    <w:rsid w:val="00934118"/>
    <w:rsid w:val="009341F3"/>
    <w:rsid w:val="00934248"/>
    <w:rsid w:val="009343AD"/>
    <w:rsid w:val="0093451E"/>
    <w:rsid w:val="0093452E"/>
    <w:rsid w:val="0093460D"/>
    <w:rsid w:val="00934658"/>
    <w:rsid w:val="009346B6"/>
    <w:rsid w:val="0093473C"/>
    <w:rsid w:val="009347EC"/>
    <w:rsid w:val="00934828"/>
    <w:rsid w:val="00934851"/>
    <w:rsid w:val="009348C1"/>
    <w:rsid w:val="009349E4"/>
    <w:rsid w:val="00934B52"/>
    <w:rsid w:val="00934C86"/>
    <w:rsid w:val="00934D1D"/>
    <w:rsid w:val="00934E4E"/>
    <w:rsid w:val="00934E98"/>
    <w:rsid w:val="00934F1B"/>
    <w:rsid w:val="00934FCA"/>
    <w:rsid w:val="009350A8"/>
    <w:rsid w:val="009350C7"/>
    <w:rsid w:val="0093514A"/>
    <w:rsid w:val="00935202"/>
    <w:rsid w:val="00935230"/>
    <w:rsid w:val="00935503"/>
    <w:rsid w:val="00935517"/>
    <w:rsid w:val="009357AE"/>
    <w:rsid w:val="009358CA"/>
    <w:rsid w:val="009358D2"/>
    <w:rsid w:val="00935AB3"/>
    <w:rsid w:val="00935AE3"/>
    <w:rsid w:val="00935AF5"/>
    <w:rsid w:val="00935CDA"/>
    <w:rsid w:val="00935D03"/>
    <w:rsid w:val="00935E18"/>
    <w:rsid w:val="00935ECF"/>
    <w:rsid w:val="00935FA7"/>
    <w:rsid w:val="00935FB7"/>
    <w:rsid w:val="00935FC1"/>
    <w:rsid w:val="00935FDE"/>
    <w:rsid w:val="00935FE1"/>
    <w:rsid w:val="009360A0"/>
    <w:rsid w:val="009360D2"/>
    <w:rsid w:val="00936145"/>
    <w:rsid w:val="00936289"/>
    <w:rsid w:val="0093629A"/>
    <w:rsid w:val="009362AE"/>
    <w:rsid w:val="009362EF"/>
    <w:rsid w:val="0093630E"/>
    <w:rsid w:val="00936323"/>
    <w:rsid w:val="00936392"/>
    <w:rsid w:val="009363B5"/>
    <w:rsid w:val="009363ED"/>
    <w:rsid w:val="009364A1"/>
    <w:rsid w:val="009364E4"/>
    <w:rsid w:val="009364E5"/>
    <w:rsid w:val="009365C0"/>
    <w:rsid w:val="009365CF"/>
    <w:rsid w:val="00936819"/>
    <w:rsid w:val="009368AF"/>
    <w:rsid w:val="00936A67"/>
    <w:rsid w:val="00936A6A"/>
    <w:rsid w:val="00936B16"/>
    <w:rsid w:val="00936B74"/>
    <w:rsid w:val="00936B7A"/>
    <w:rsid w:val="00936BAD"/>
    <w:rsid w:val="00936BD6"/>
    <w:rsid w:val="00936DF5"/>
    <w:rsid w:val="00936EB9"/>
    <w:rsid w:val="00936F94"/>
    <w:rsid w:val="009370E1"/>
    <w:rsid w:val="009371B1"/>
    <w:rsid w:val="0093720A"/>
    <w:rsid w:val="009372D1"/>
    <w:rsid w:val="0093731C"/>
    <w:rsid w:val="0093743B"/>
    <w:rsid w:val="00937468"/>
    <w:rsid w:val="009374F8"/>
    <w:rsid w:val="00937547"/>
    <w:rsid w:val="0093758B"/>
    <w:rsid w:val="0093759E"/>
    <w:rsid w:val="009375C3"/>
    <w:rsid w:val="009375D1"/>
    <w:rsid w:val="00937717"/>
    <w:rsid w:val="00937742"/>
    <w:rsid w:val="00937761"/>
    <w:rsid w:val="00937819"/>
    <w:rsid w:val="009378E6"/>
    <w:rsid w:val="00937930"/>
    <w:rsid w:val="00937997"/>
    <w:rsid w:val="009379AD"/>
    <w:rsid w:val="00937A49"/>
    <w:rsid w:val="00937AF6"/>
    <w:rsid w:val="00937B1F"/>
    <w:rsid w:val="00937B2D"/>
    <w:rsid w:val="00937B2F"/>
    <w:rsid w:val="00937BB3"/>
    <w:rsid w:val="00937D70"/>
    <w:rsid w:val="00937E01"/>
    <w:rsid w:val="00937F18"/>
    <w:rsid w:val="00937F3D"/>
    <w:rsid w:val="0094011C"/>
    <w:rsid w:val="00940391"/>
    <w:rsid w:val="00940418"/>
    <w:rsid w:val="00940511"/>
    <w:rsid w:val="009406BA"/>
    <w:rsid w:val="0094075A"/>
    <w:rsid w:val="0094075B"/>
    <w:rsid w:val="009407D8"/>
    <w:rsid w:val="0094092A"/>
    <w:rsid w:val="009409F2"/>
    <w:rsid w:val="00940A5E"/>
    <w:rsid w:val="00940AE0"/>
    <w:rsid w:val="00940CC9"/>
    <w:rsid w:val="00940D85"/>
    <w:rsid w:val="00940F17"/>
    <w:rsid w:val="00940FFA"/>
    <w:rsid w:val="00941086"/>
    <w:rsid w:val="009410CA"/>
    <w:rsid w:val="00941170"/>
    <w:rsid w:val="009411EA"/>
    <w:rsid w:val="00941223"/>
    <w:rsid w:val="00941454"/>
    <w:rsid w:val="0094158B"/>
    <w:rsid w:val="009415B1"/>
    <w:rsid w:val="00941678"/>
    <w:rsid w:val="0094169B"/>
    <w:rsid w:val="0094176B"/>
    <w:rsid w:val="009417E7"/>
    <w:rsid w:val="0094188F"/>
    <w:rsid w:val="009419DE"/>
    <w:rsid w:val="00941C79"/>
    <w:rsid w:val="00941D8E"/>
    <w:rsid w:val="00941DFC"/>
    <w:rsid w:val="00941ECC"/>
    <w:rsid w:val="00941F2A"/>
    <w:rsid w:val="00942050"/>
    <w:rsid w:val="00942065"/>
    <w:rsid w:val="00942090"/>
    <w:rsid w:val="009421D8"/>
    <w:rsid w:val="009422B9"/>
    <w:rsid w:val="00942312"/>
    <w:rsid w:val="0094240E"/>
    <w:rsid w:val="0094241B"/>
    <w:rsid w:val="009424BA"/>
    <w:rsid w:val="009424CB"/>
    <w:rsid w:val="0094258D"/>
    <w:rsid w:val="0094268E"/>
    <w:rsid w:val="009426FA"/>
    <w:rsid w:val="009427EA"/>
    <w:rsid w:val="00942831"/>
    <w:rsid w:val="00942836"/>
    <w:rsid w:val="00942AD5"/>
    <w:rsid w:val="00942C31"/>
    <w:rsid w:val="00942C36"/>
    <w:rsid w:val="00942C4F"/>
    <w:rsid w:val="00942C79"/>
    <w:rsid w:val="00942D84"/>
    <w:rsid w:val="00942E97"/>
    <w:rsid w:val="00942FC2"/>
    <w:rsid w:val="0094305E"/>
    <w:rsid w:val="0094306A"/>
    <w:rsid w:val="009430BE"/>
    <w:rsid w:val="0094322E"/>
    <w:rsid w:val="0094325B"/>
    <w:rsid w:val="009433B1"/>
    <w:rsid w:val="00943424"/>
    <w:rsid w:val="0094346B"/>
    <w:rsid w:val="00943480"/>
    <w:rsid w:val="009434BE"/>
    <w:rsid w:val="009436D5"/>
    <w:rsid w:val="00943740"/>
    <w:rsid w:val="00943809"/>
    <w:rsid w:val="00943850"/>
    <w:rsid w:val="00943876"/>
    <w:rsid w:val="009438E8"/>
    <w:rsid w:val="00943950"/>
    <w:rsid w:val="0094395A"/>
    <w:rsid w:val="009439B8"/>
    <w:rsid w:val="009439BF"/>
    <w:rsid w:val="00943A70"/>
    <w:rsid w:val="00943BE3"/>
    <w:rsid w:val="00943C18"/>
    <w:rsid w:val="00943C1B"/>
    <w:rsid w:val="00943C23"/>
    <w:rsid w:val="00943C4A"/>
    <w:rsid w:val="00943D25"/>
    <w:rsid w:val="00943D43"/>
    <w:rsid w:val="0094420F"/>
    <w:rsid w:val="009442A9"/>
    <w:rsid w:val="009443D3"/>
    <w:rsid w:val="009445C1"/>
    <w:rsid w:val="00944699"/>
    <w:rsid w:val="009446AE"/>
    <w:rsid w:val="009446F5"/>
    <w:rsid w:val="00944861"/>
    <w:rsid w:val="00944926"/>
    <w:rsid w:val="0094498A"/>
    <w:rsid w:val="00944A24"/>
    <w:rsid w:val="00944AC8"/>
    <w:rsid w:val="00944BB8"/>
    <w:rsid w:val="00944C7A"/>
    <w:rsid w:val="00944D0D"/>
    <w:rsid w:val="00944D12"/>
    <w:rsid w:val="00944E23"/>
    <w:rsid w:val="00944EA7"/>
    <w:rsid w:val="00944ED4"/>
    <w:rsid w:val="00944F45"/>
    <w:rsid w:val="0094505C"/>
    <w:rsid w:val="0094513E"/>
    <w:rsid w:val="009451B5"/>
    <w:rsid w:val="00945334"/>
    <w:rsid w:val="0094533B"/>
    <w:rsid w:val="00945379"/>
    <w:rsid w:val="00945380"/>
    <w:rsid w:val="009453DB"/>
    <w:rsid w:val="00945411"/>
    <w:rsid w:val="0094553E"/>
    <w:rsid w:val="00945625"/>
    <w:rsid w:val="009456E9"/>
    <w:rsid w:val="009457F5"/>
    <w:rsid w:val="00945823"/>
    <w:rsid w:val="00945825"/>
    <w:rsid w:val="0094583A"/>
    <w:rsid w:val="009458E6"/>
    <w:rsid w:val="00945B6E"/>
    <w:rsid w:val="00945BF2"/>
    <w:rsid w:val="00945C10"/>
    <w:rsid w:val="00945C9C"/>
    <w:rsid w:val="00945D8F"/>
    <w:rsid w:val="00945D98"/>
    <w:rsid w:val="00946002"/>
    <w:rsid w:val="00946066"/>
    <w:rsid w:val="00946146"/>
    <w:rsid w:val="009461A4"/>
    <w:rsid w:val="0094635E"/>
    <w:rsid w:val="00946385"/>
    <w:rsid w:val="0094650F"/>
    <w:rsid w:val="0094655B"/>
    <w:rsid w:val="00946619"/>
    <w:rsid w:val="009466A1"/>
    <w:rsid w:val="00946710"/>
    <w:rsid w:val="0094679A"/>
    <w:rsid w:val="009467DD"/>
    <w:rsid w:val="00946810"/>
    <w:rsid w:val="009469B8"/>
    <w:rsid w:val="00946A0F"/>
    <w:rsid w:val="00946A16"/>
    <w:rsid w:val="00946A3B"/>
    <w:rsid w:val="00946B03"/>
    <w:rsid w:val="00946D33"/>
    <w:rsid w:val="00946D56"/>
    <w:rsid w:val="00946D68"/>
    <w:rsid w:val="00946ED6"/>
    <w:rsid w:val="00947022"/>
    <w:rsid w:val="009470B8"/>
    <w:rsid w:val="0094716A"/>
    <w:rsid w:val="009471C8"/>
    <w:rsid w:val="009471D6"/>
    <w:rsid w:val="00947236"/>
    <w:rsid w:val="00947301"/>
    <w:rsid w:val="0094735B"/>
    <w:rsid w:val="009473A3"/>
    <w:rsid w:val="009476FB"/>
    <w:rsid w:val="0094773D"/>
    <w:rsid w:val="00947756"/>
    <w:rsid w:val="009479AD"/>
    <w:rsid w:val="00947A1E"/>
    <w:rsid w:val="00947AC4"/>
    <w:rsid w:val="00947AED"/>
    <w:rsid w:val="00947AEE"/>
    <w:rsid w:val="00947BA8"/>
    <w:rsid w:val="00947BB3"/>
    <w:rsid w:val="00947C50"/>
    <w:rsid w:val="00947CB7"/>
    <w:rsid w:val="00947CBA"/>
    <w:rsid w:val="00947D8A"/>
    <w:rsid w:val="00947E69"/>
    <w:rsid w:val="00947EAC"/>
    <w:rsid w:val="00947EFC"/>
    <w:rsid w:val="00947FBD"/>
    <w:rsid w:val="00947FCE"/>
    <w:rsid w:val="00950226"/>
    <w:rsid w:val="00950375"/>
    <w:rsid w:val="00950430"/>
    <w:rsid w:val="009504CF"/>
    <w:rsid w:val="009504E2"/>
    <w:rsid w:val="00950559"/>
    <w:rsid w:val="00950599"/>
    <w:rsid w:val="00950769"/>
    <w:rsid w:val="0095076F"/>
    <w:rsid w:val="009507A6"/>
    <w:rsid w:val="009508A0"/>
    <w:rsid w:val="0095094C"/>
    <w:rsid w:val="00950951"/>
    <w:rsid w:val="00950966"/>
    <w:rsid w:val="00950B05"/>
    <w:rsid w:val="00950B11"/>
    <w:rsid w:val="00950B34"/>
    <w:rsid w:val="00950BF1"/>
    <w:rsid w:val="00950C1F"/>
    <w:rsid w:val="00950C34"/>
    <w:rsid w:val="00950D19"/>
    <w:rsid w:val="00950D72"/>
    <w:rsid w:val="00951001"/>
    <w:rsid w:val="00951084"/>
    <w:rsid w:val="009510CC"/>
    <w:rsid w:val="0095113A"/>
    <w:rsid w:val="00951146"/>
    <w:rsid w:val="0095114D"/>
    <w:rsid w:val="009513B6"/>
    <w:rsid w:val="009513E0"/>
    <w:rsid w:val="009513F3"/>
    <w:rsid w:val="0095142A"/>
    <w:rsid w:val="00951470"/>
    <w:rsid w:val="009514CB"/>
    <w:rsid w:val="00951564"/>
    <w:rsid w:val="00951636"/>
    <w:rsid w:val="00951651"/>
    <w:rsid w:val="009516C0"/>
    <w:rsid w:val="009516E7"/>
    <w:rsid w:val="0095183E"/>
    <w:rsid w:val="00951939"/>
    <w:rsid w:val="0095199D"/>
    <w:rsid w:val="00951A43"/>
    <w:rsid w:val="00951D20"/>
    <w:rsid w:val="00951D2E"/>
    <w:rsid w:val="00951D88"/>
    <w:rsid w:val="00951E45"/>
    <w:rsid w:val="00951E48"/>
    <w:rsid w:val="00951EB1"/>
    <w:rsid w:val="00951F2D"/>
    <w:rsid w:val="00951F59"/>
    <w:rsid w:val="00951FE6"/>
    <w:rsid w:val="009521E4"/>
    <w:rsid w:val="00952380"/>
    <w:rsid w:val="0095240C"/>
    <w:rsid w:val="00952432"/>
    <w:rsid w:val="009524DB"/>
    <w:rsid w:val="0095258C"/>
    <w:rsid w:val="00952714"/>
    <w:rsid w:val="009527B3"/>
    <w:rsid w:val="009527BB"/>
    <w:rsid w:val="009527F4"/>
    <w:rsid w:val="00952899"/>
    <w:rsid w:val="009529FE"/>
    <w:rsid w:val="00952A99"/>
    <w:rsid w:val="00952AAE"/>
    <w:rsid w:val="00952B75"/>
    <w:rsid w:val="00952BB5"/>
    <w:rsid w:val="00952C02"/>
    <w:rsid w:val="00952C66"/>
    <w:rsid w:val="00952CA4"/>
    <w:rsid w:val="00952CFB"/>
    <w:rsid w:val="00952D64"/>
    <w:rsid w:val="00952D88"/>
    <w:rsid w:val="00952E06"/>
    <w:rsid w:val="00952E62"/>
    <w:rsid w:val="00952F59"/>
    <w:rsid w:val="00952F6D"/>
    <w:rsid w:val="00952FEF"/>
    <w:rsid w:val="00953045"/>
    <w:rsid w:val="009531F4"/>
    <w:rsid w:val="00953264"/>
    <w:rsid w:val="0095327E"/>
    <w:rsid w:val="009532A5"/>
    <w:rsid w:val="00953306"/>
    <w:rsid w:val="00953309"/>
    <w:rsid w:val="00953313"/>
    <w:rsid w:val="0095334F"/>
    <w:rsid w:val="00953479"/>
    <w:rsid w:val="00953494"/>
    <w:rsid w:val="009534B9"/>
    <w:rsid w:val="00953694"/>
    <w:rsid w:val="009536D6"/>
    <w:rsid w:val="00953738"/>
    <w:rsid w:val="00953870"/>
    <w:rsid w:val="0095388C"/>
    <w:rsid w:val="009539E0"/>
    <w:rsid w:val="00953A03"/>
    <w:rsid w:val="00953B1B"/>
    <w:rsid w:val="00953BA1"/>
    <w:rsid w:val="00953BCD"/>
    <w:rsid w:val="00953C02"/>
    <w:rsid w:val="00953C0B"/>
    <w:rsid w:val="00953D16"/>
    <w:rsid w:val="00953D1B"/>
    <w:rsid w:val="00953D3E"/>
    <w:rsid w:val="00953E96"/>
    <w:rsid w:val="00954047"/>
    <w:rsid w:val="0095410F"/>
    <w:rsid w:val="00954140"/>
    <w:rsid w:val="0095423B"/>
    <w:rsid w:val="00954246"/>
    <w:rsid w:val="0095432B"/>
    <w:rsid w:val="009543F6"/>
    <w:rsid w:val="0095443D"/>
    <w:rsid w:val="009545E7"/>
    <w:rsid w:val="0095462B"/>
    <w:rsid w:val="0095470C"/>
    <w:rsid w:val="00954802"/>
    <w:rsid w:val="00954846"/>
    <w:rsid w:val="0095488D"/>
    <w:rsid w:val="009548D9"/>
    <w:rsid w:val="009548F0"/>
    <w:rsid w:val="00954A6C"/>
    <w:rsid w:val="00954BCD"/>
    <w:rsid w:val="00954C51"/>
    <w:rsid w:val="00954E69"/>
    <w:rsid w:val="00954EA4"/>
    <w:rsid w:val="00954F2D"/>
    <w:rsid w:val="00954FC6"/>
    <w:rsid w:val="00955030"/>
    <w:rsid w:val="00955093"/>
    <w:rsid w:val="0095510A"/>
    <w:rsid w:val="009551A2"/>
    <w:rsid w:val="00955205"/>
    <w:rsid w:val="00955274"/>
    <w:rsid w:val="009553FB"/>
    <w:rsid w:val="00955528"/>
    <w:rsid w:val="0095553E"/>
    <w:rsid w:val="009555E1"/>
    <w:rsid w:val="009556DE"/>
    <w:rsid w:val="0095572E"/>
    <w:rsid w:val="00955734"/>
    <w:rsid w:val="0095578E"/>
    <w:rsid w:val="009557B8"/>
    <w:rsid w:val="0095586A"/>
    <w:rsid w:val="00955874"/>
    <w:rsid w:val="009558B3"/>
    <w:rsid w:val="00955A1B"/>
    <w:rsid w:val="00955B50"/>
    <w:rsid w:val="00955CD7"/>
    <w:rsid w:val="00955D25"/>
    <w:rsid w:val="00955D81"/>
    <w:rsid w:val="00955E51"/>
    <w:rsid w:val="00955E67"/>
    <w:rsid w:val="00955F3B"/>
    <w:rsid w:val="009560FB"/>
    <w:rsid w:val="00956260"/>
    <w:rsid w:val="009562CC"/>
    <w:rsid w:val="00956304"/>
    <w:rsid w:val="00956334"/>
    <w:rsid w:val="00956403"/>
    <w:rsid w:val="00956548"/>
    <w:rsid w:val="009565CC"/>
    <w:rsid w:val="00956679"/>
    <w:rsid w:val="0095681F"/>
    <w:rsid w:val="0095690D"/>
    <w:rsid w:val="00956968"/>
    <w:rsid w:val="00956A45"/>
    <w:rsid w:val="00956A70"/>
    <w:rsid w:val="00956B7C"/>
    <w:rsid w:val="00956C99"/>
    <w:rsid w:val="00956D54"/>
    <w:rsid w:val="00956EB5"/>
    <w:rsid w:val="00956EF2"/>
    <w:rsid w:val="00956EFD"/>
    <w:rsid w:val="00956F20"/>
    <w:rsid w:val="00956F28"/>
    <w:rsid w:val="00957060"/>
    <w:rsid w:val="00957069"/>
    <w:rsid w:val="00957093"/>
    <w:rsid w:val="009570CB"/>
    <w:rsid w:val="00957152"/>
    <w:rsid w:val="00957233"/>
    <w:rsid w:val="0095723B"/>
    <w:rsid w:val="009573E1"/>
    <w:rsid w:val="00957454"/>
    <w:rsid w:val="0095749E"/>
    <w:rsid w:val="0095774D"/>
    <w:rsid w:val="009577A4"/>
    <w:rsid w:val="009577CA"/>
    <w:rsid w:val="009577F5"/>
    <w:rsid w:val="00957845"/>
    <w:rsid w:val="009579F3"/>
    <w:rsid w:val="00957A9D"/>
    <w:rsid w:val="00957AA5"/>
    <w:rsid w:val="00957BED"/>
    <w:rsid w:val="00957C60"/>
    <w:rsid w:val="00957CAC"/>
    <w:rsid w:val="00957CDD"/>
    <w:rsid w:val="00957CDE"/>
    <w:rsid w:val="00957D53"/>
    <w:rsid w:val="00957EE2"/>
    <w:rsid w:val="00957EF6"/>
    <w:rsid w:val="00957FA5"/>
    <w:rsid w:val="009600B5"/>
    <w:rsid w:val="0096010C"/>
    <w:rsid w:val="00960174"/>
    <w:rsid w:val="00960222"/>
    <w:rsid w:val="009602D3"/>
    <w:rsid w:val="009602E4"/>
    <w:rsid w:val="009603BE"/>
    <w:rsid w:val="009603DF"/>
    <w:rsid w:val="009604D1"/>
    <w:rsid w:val="00960564"/>
    <w:rsid w:val="00960592"/>
    <w:rsid w:val="009605B6"/>
    <w:rsid w:val="009606F8"/>
    <w:rsid w:val="009607F0"/>
    <w:rsid w:val="00960873"/>
    <w:rsid w:val="00960886"/>
    <w:rsid w:val="00960934"/>
    <w:rsid w:val="009609DB"/>
    <w:rsid w:val="00960A1C"/>
    <w:rsid w:val="00960ABF"/>
    <w:rsid w:val="00960B3D"/>
    <w:rsid w:val="00960BEA"/>
    <w:rsid w:val="00960D30"/>
    <w:rsid w:val="00960D31"/>
    <w:rsid w:val="00960D9C"/>
    <w:rsid w:val="00960DE5"/>
    <w:rsid w:val="00960ED2"/>
    <w:rsid w:val="00960F65"/>
    <w:rsid w:val="00960FA5"/>
    <w:rsid w:val="00961035"/>
    <w:rsid w:val="009610D7"/>
    <w:rsid w:val="009610DA"/>
    <w:rsid w:val="00961135"/>
    <w:rsid w:val="009611F0"/>
    <w:rsid w:val="009611F4"/>
    <w:rsid w:val="0096127E"/>
    <w:rsid w:val="009612D5"/>
    <w:rsid w:val="009613F5"/>
    <w:rsid w:val="009614DA"/>
    <w:rsid w:val="00961638"/>
    <w:rsid w:val="00961653"/>
    <w:rsid w:val="00961664"/>
    <w:rsid w:val="0096166B"/>
    <w:rsid w:val="009617C3"/>
    <w:rsid w:val="009617D0"/>
    <w:rsid w:val="009619F5"/>
    <w:rsid w:val="00961A40"/>
    <w:rsid w:val="00961A52"/>
    <w:rsid w:val="00961A65"/>
    <w:rsid w:val="00961B90"/>
    <w:rsid w:val="00961BFB"/>
    <w:rsid w:val="00961DAE"/>
    <w:rsid w:val="00961E26"/>
    <w:rsid w:val="00961E70"/>
    <w:rsid w:val="00961EB9"/>
    <w:rsid w:val="00961FE8"/>
    <w:rsid w:val="00961FFA"/>
    <w:rsid w:val="00962224"/>
    <w:rsid w:val="00962431"/>
    <w:rsid w:val="0096243E"/>
    <w:rsid w:val="0096247E"/>
    <w:rsid w:val="00962484"/>
    <w:rsid w:val="00962491"/>
    <w:rsid w:val="0096259C"/>
    <w:rsid w:val="00962634"/>
    <w:rsid w:val="0096268F"/>
    <w:rsid w:val="009627D8"/>
    <w:rsid w:val="0096291A"/>
    <w:rsid w:val="00962972"/>
    <w:rsid w:val="00962995"/>
    <w:rsid w:val="00962A3B"/>
    <w:rsid w:val="00962AA8"/>
    <w:rsid w:val="00962AD8"/>
    <w:rsid w:val="00962C61"/>
    <w:rsid w:val="00962DE2"/>
    <w:rsid w:val="00962DED"/>
    <w:rsid w:val="00963067"/>
    <w:rsid w:val="00963092"/>
    <w:rsid w:val="00963097"/>
    <w:rsid w:val="009630BB"/>
    <w:rsid w:val="009630DD"/>
    <w:rsid w:val="00963117"/>
    <w:rsid w:val="0096315A"/>
    <w:rsid w:val="00963271"/>
    <w:rsid w:val="0096332C"/>
    <w:rsid w:val="0096335E"/>
    <w:rsid w:val="0096342E"/>
    <w:rsid w:val="00963475"/>
    <w:rsid w:val="009635D2"/>
    <w:rsid w:val="0096373A"/>
    <w:rsid w:val="00963800"/>
    <w:rsid w:val="009638D9"/>
    <w:rsid w:val="00963937"/>
    <w:rsid w:val="009639C5"/>
    <w:rsid w:val="00963A60"/>
    <w:rsid w:val="00963B30"/>
    <w:rsid w:val="00963C3F"/>
    <w:rsid w:val="00963DD9"/>
    <w:rsid w:val="00963EB7"/>
    <w:rsid w:val="00963F51"/>
    <w:rsid w:val="00963FAE"/>
    <w:rsid w:val="00963FBF"/>
    <w:rsid w:val="0096402C"/>
    <w:rsid w:val="00964068"/>
    <w:rsid w:val="00964075"/>
    <w:rsid w:val="00964098"/>
    <w:rsid w:val="009640DC"/>
    <w:rsid w:val="00964102"/>
    <w:rsid w:val="0096419D"/>
    <w:rsid w:val="0096425A"/>
    <w:rsid w:val="00964316"/>
    <w:rsid w:val="00964346"/>
    <w:rsid w:val="009643BD"/>
    <w:rsid w:val="009643E8"/>
    <w:rsid w:val="00964435"/>
    <w:rsid w:val="00964982"/>
    <w:rsid w:val="00964AA9"/>
    <w:rsid w:val="00964BED"/>
    <w:rsid w:val="00964C48"/>
    <w:rsid w:val="00964E3C"/>
    <w:rsid w:val="00964E58"/>
    <w:rsid w:val="00964E81"/>
    <w:rsid w:val="0096503A"/>
    <w:rsid w:val="0096507A"/>
    <w:rsid w:val="00965186"/>
    <w:rsid w:val="00965294"/>
    <w:rsid w:val="0096533E"/>
    <w:rsid w:val="00965371"/>
    <w:rsid w:val="00965463"/>
    <w:rsid w:val="009655A2"/>
    <w:rsid w:val="009655A8"/>
    <w:rsid w:val="009656A2"/>
    <w:rsid w:val="009656F0"/>
    <w:rsid w:val="00965701"/>
    <w:rsid w:val="00965765"/>
    <w:rsid w:val="0096579D"/>
    <w:rsid w:val="009657CB"/>
    <w:rsid w:val="009657F1"/>
    <w:rsid w:val="009657FA"/>
    <w:rsid w:val="0096587A"/>
    <w:rsid w:val="009658DA"/>
    <w:rsid w:val="00965907"/>
    <w:rsid w:val="00965976"/>
    <w:rsid w:val="009659A9"/>
    <w:rsid w:val="00965B5B"/>
    <w:rsid w:val="00965BA9"/>
    <w:rsid w:val="00965F1B"/>
    <w:rsid w:val="00966034"/>
    <w:rsid w:val="00966055"/>
    <w:rsid w:val="0096605F"/>
    <w:rsid w:val="009660BE"/>
    <w:rsid w:val="009660C5"/>
    <w:rsid w:val="009660DB"/>
    <w:rsid w:val="00966225"/>
    <w:rsid w:val="00966383"/>
    <w:rsid w:val="00966440"/>
    <w:rsid w:val="00966444"/>
    <w:rsid w:val="009667F2"/>
    <w:rsid w:val="009667FB"/>
    <w:rsid w:val="00966805"/>
    <w:rsid w:val="0096681B"/>
    <w:rsid w:val="0096695C"/>
    <w:rsid w:val="009669BA"/>
    <w:rsid w:val="00966A91"/>
    <w:rsid w:val="00966B3B"/>
    <w:rsid w:val="00966B73"/>
    <w:rsid w:val="00966B97"/>
    <w:rsid w:val="00966C84"/>
    <w:rsid w:val="00966CC8"/>
    <w:rsid w:val="00966E6D"/>
    <w:rsid w:val="00966EFA"/>
    <w:rsid w:val="00966F39"/>
    <w:rsid w:val="00966FCF"/>
    <w:rsid w:val="009670C6"/>
    <w:rsid w:val="00967145"/>
    <w:rsid w:val="009672ED"/>
    <w:rsid w:val="00967528"/>
    <w:rsid w:val="00967575"/>
    <w:rsid w:val="009675F9"/>
    <w:rsid w:val="0096761E"/>
    <w:rsid w:val="009676C5"/>
    <w:rsid w:val="009676FC"/>
    <w:rsid w:val="00967782"/>
    <w:rsid w:val="009677F2"/>
    <w:rsid w:val="0096788A"/>
    <w:rsid w:val="00967941"/>
    <w:rsid w:val="0096798A"/>
    <w:rsid w:val="0096799C"/>
    <w:rsid w:val="00967A39"/>
    <w:rsid w:val="00967AAD"/>
    <w:rsid w:val="00967B51"/>
    <w:rsid w:val="00967B9A"/>
    <w:rsid w:val="00967CEC"/>
    <w:rsid w:val="00967D06"/>
    <w:rsid w:val="00967D7C"/>
    <w:rsid w:val="00967EAA"/>
    <w:rsid w:val="00967FD5"/>
    <w:rsid w:val="00967FED"/>
    <w:rsid w:val="0097016B"/>
    <w:rsid w:val="00970405"/>
    <w:rsid w:val="00970518"/>
    <w:rsid w:val="00970588"/>
    <w:rsid w:val="0097064D"/>
    <w:rsid w:val="0097077F"/>
    <w:rsid w:val="00970795"/>
    <w:rsid w:val="00970BDA"/>
    <w:rsid w:val="00970C13"/>
    <w:rsid w:val="00970C8A"/>
    <w:rsid w:val="00970CBD"/>
    <w:rsid w:val="00970D00"/>
    <w:rsid w:val="00970F82"/>
    <w:rsid w:val="00971045"/>
    <w:rsid w:val="0097106D"/>
    <w:rsid w:val="0097107D"/>
    <w:rsid w:val="009710FF"/>
    <w:rsid w:val="0097113A"/>
    <w:rsid w:val="009711CE"/>
    <w:rsid w:val="00971213"/>
    <w:rsid w:val="00971372"/>
    <w:rsid w:val="009713F7"/>
    <w:rsid w:val="00971413"/>
    <w:rsid w:val="00971498"/>
    <w:rsid w:val="009715AB"/>
    <w:rsid w:val="009715AD"/>
    <w:rsid w:val="00971632"/>
    <w:rsid w:val="00971676"/>
    <w:rsid w:val="009716FB"/>
    <w:rsid w:val="009717BA"/>
    <w:rsid w:val="009717F5"/>
    <w:rsid w:val="00971848"/>
    <w:rsid w:val="009718CC"/>
    <w:rsid w:val="00971A7E"/>
    <w:rsid w:val="00971CCF"/>
    <w:rsid w:val="00971D00"/>
    <w:rsid w:val="00971D4C"/>
    <w:rsid w:val="00971E58"/>
    <w:rsid w:val="00971EA8"/>
    <w:rsid w:val="00971EEC"/>
    <w:rsid w:val="0097200B"/>
    <w:rsid w:val="00972309"/>
    <w:rsid w:val="009723EB"/>
    <w:rsid w:val="009724E4"/>
    <w:rsid w:val="0097250B"/>
    <w:rsid w:val="00972513"/>
    <w:rsid w:val="00972584"/>
    <w:rsid w:val="00972594"/>
    <w:rsid w:val="009726AF"/>
    <w:rsid w:val="00972785"/>
    <w:rsid w:val="0097280E"/>
    <w:rsid w:val="00972816"/>
    <w:rsid w:val="0097282C"/>
    <w:rsid w:val="00972837"/>
    <w:rsid w:val="00972A7A"/>
    <w:rsid w:val="00972B02"/>
    <w:rsid w:val="00972BFB"/>
    <w:rsid w:val="00972CB6"/>
    <w:rsid w:val="00972D19"/>
    <w:rsid w:val="00972D43"/>
    <w:rsid w:val="00972D52"/>
    <w:rsid w:val="00972D58"/>
    <w:rsid w:val="00972DC0"/>
    <w:rsid w:val="00972DDC"/>
    <w:rsid w:val="00972E28"/>
    <w:rsid w:val="00972E6D"/>
    <w:rsid w:val="0097300B"/>
    <w:rsid w:val="009730EF"/>
    <w:rsid w:val="009731D8"/>
    <w:rsid w:val="009731E0"/>
    <w:rsid w:val="00973273"/>
    <w:rsid w:val="009732B0"/>
    <w:rsid w:val="009732D4"/>
    <w:rsid w:val="0097332D"/>
    <w:rsid w:val="0097334D"/>
    <w:rsid w:val="009733BF"/>
    <w:rsid w:val="009733E4"/>
    <w:rsid w:val="00973407"/>
    <w:rsid w:val="009734CF"/>
    <w:rsid w:val="00973518"/>
    <w:rsid w:val="009735F6"/>
    <w:rsid w:val="0097362D"/>
    <w:rsid w:val="009737BA"/>
    <w:rsid w:val="00973827"/>
    <w:rsid w:val="009738C7"/>
    <w:rsid w:val="0097391C"/>
    <w:rsid w:val="009739C8"/>
    <w:rsid w:val="00973B66"/>
    <w:rsid w:val="00973C87"/>
    <w:rsid w:val="00973E05"/>
    <w:rsid w:val="00973E46"/>
    <w:rsid w:val="00973F26"/>
    <w:rsid w:val="00973FEB"/>
    <w:rsid w:val="00974012"/>
    <w:rsid w:val="009740EC"/>
    <w:rsid w:val="009740F8"/>
    <w:rsid w:val="009741BA"/>
    <w:rsid w:val="009742AB"/>
    <w:rsid w:val="009742CB"/>
    <w:rsid w:val="00974368"/>
    <w:rsid w:val="009744A4"/>
    <w:rsid w:val="009744E1"/>
    <w:rsid w:val="00974536"/>
    <w:rsid w:val="00974553"/>
    <w:rsid w:val="009746D4"/>
    <w:rsid w:val="00974738"/>
    <w:rsid w:val="009747D6"/>
    <w:rsid w:val="00974981"/>
    <w:rsid w:val="00974AAF"/>
    <w:rsid w:val="00974AE3"/>
    <w:rsid w:val="00974B07"/>
    <w:rsid w:val="00974B14"/>
    <w:rsid w:val="00974B24"/>
    <w:rsid w:val="00974B47"/>
    <w:rsid w:val="00974B4F"/>
    <w:rsid w:val="00974B98"/>
    <w:rsid w:val="00974BCE"/>
    <w:rsid w:val="00974DF8"/>
    <w:rsid w:val="00974EA3"/>
    <w:rsid w:val="00974ED9"/>
    <w:rsid w:val="00974FE3"/>
    <w:rsid w:val="00974FF5"/>
    <w:rsid w:val="00975012"/>
    <w:rsid w:val="009750A8"/>
    <w:rsid w:val="00975159"/>
    <w:rsid w:val="009751FE"/>
    <w:rsid w:val="0097521E"/>
    <w:rsid w:val="009753A6"/>
    <w:rsid w:val="00975423"/>
    <w:rsid w:val="00975465"/>
    <w:rsid w:val="009754E5"/>
    <w:rsid w:val="00975546"/>
    <w:rsid w:val="0097555B"/>
    <w:rsid w:val="0097557D"/>
    <w:rsid w:val="009755AB"/>
    <w:rsid w:val="009755FB"/>
    <w:rsid w:val="009756E1"/>
    <w:rsid w:val="00975730"/>
    <w:rsid w:val="00975763"/>
    <w:rsid w:val="00975950"/>
    <w:rsid w:val="0097597D"/>
    <w:rsid w:val="0097599A"/>
    <w:rsid w:val="009759B5"/>
    <w:rsid w:val="00975AA2"/>
    <w:rsid w:val="00975D3B"/>
    <w:rsid w:val="00975D3D"/>
    <w:rsid w:val="00975DCA"/>
    <w:rsid w:val="00975DEB"/>
    <w:rsid w:val="00975E8A"/>
    <w:rsid w:val="00975EB8"/>
    <w:rsid w:val="00975EE0"/>
    <w:rsid w:val="00975EE4"/>
    <w:rsid w:val="00975EF2"/>
    <w:rsid w:val="00975FFF"/>
    <w:rsid w:val="00976057"/>
    <w:rsid w:val="0097608E"/>
    <w:rsid w:val="009760BB"/>
    <w:rsid w:val="009760EB"/>
    <w:rsid w:val="00976109"/>
    <w:rsid w:val="0097626D"/>
    <w:rsid w:val="009762C8"/>
    <w:rsid w:val="00976370"/>
    <w:rsid w:val="00976396"/>
    <w:rsid w:val="009763D6"/>
    <w:rsid w:val="009764DE"/>
    <w:rsid w:val="00976542"/>
    <w:rsid w:val="00976619"/>
    <w:rsid w:val="00976700"/>
    <w:rsid w:val="009767CF"/>
    <w:rsid w:val="00976958"/>
    <w:rsid w:val="009769C6"/>
    <w:rsid w:val="00976A8E"/>
    <w:rsid w:val="00976AA2"/>
    <w:rsid w:val="00976B24"/>
    <w:rsid w:val="00976B46"/>
    <w:rsid w:val="00976CAC"/>
    <w:rsid w:val="00976D0B"/>
    <w:rsid w:val="00976D67"/>
    <w:rsid w:val="00976EFD"/>
    <w:rsid w:val="00976F86"/>
    <w:rsid w:val="00977031"/>
    <w:rsid w:val="0097712A"/>
    <w:rsid w:val="00977159"/>
    <w:rsid w:val="009771AC"/>
    <w:rsid w:val="009771FF"/>
    <w:rsid w:val="00977249"/>
    <w:rsid w:val="0097730E"/>
    <w:rsid w:val="00977341"/>
    <w:rsid w:val="0097737B"/>
    <w:rsid w:val="00977499"/>
    <w:rsid w:val="00977595"/>
    <w:rsid w:val="009776AD"/>
    <w:rsid w:val="009776E9"/>
    <w:rsid w:val="0097772A"/>
    <w:rsid w:val="0097776D"/>
    <w:rsid w:val="009777DD"/>
    <w:rsid w:val="00977808"/>
    <w:rsid w:val="0097781D"/>
    <w:rsid w:val="00977830"/>
    <w:rsid w:val="0097784C"/>
    <w:rsid w:val="0097784E"/>
    <w:rsid w:val="0097785C"/>
    <w:rsid w:val="009779C5"/>
    <w:rsid w:val="00977B19"/>
    <w:rsid w:val="00977CDD"/>
    <w:rsid w:val="00977D5B"/>
    <w:rsid w:val="00977D8B"/>
    <w:rsid w:val="00977E04"/>
    <w:rsid w:val="00977E09"/>
    <w:rsid w:val="00977E50"/>
    <w:rsid w:val="00977F6C"/>
    <w:rsid w:val="00980058"/>
    <w:rsid w:val="00980062"/>
    <w:rsid w:val="00980110"/>
    <w:rsid w:val="00980155"/>
    <w:rsid w:val="009801AD"/>
    <w:rsid w:val="009801D2"/>
    <w:rsid w:val="009801E4"/>
    <w:rsid w:val="00980369"/>
    <w:rsid w:val="00980436"/>
    <w:rsid w:val="009804CB"/>
    <w:rsid w:val="009805C7"/>
    <w:rsid w:val="009806CE"/>
    <w:rsid w:val="00980755"/>
    <w:rsid w:val="009807BC"/>
    <w:rsid w:val="0098081E"/>
    <w:rsid w:val="00980824"/>
    <w:rsid w:val="00980835"/>
    <w:rsid w:val="009809BE"/>
    <w:rsid w:val="00980A4E"/>
    <w:rsid w:val="00980B52"/>
    <w:rsid w:val="00980D40"/>
    <w:rsid w:val="00980D7D"/>
    <w:rsid w:val="00980DC7"/>
    <w:rsid w:val="00980E09"/>
    <w:rsid w:val="00980E35"/>
    <w:rsid w:val="00980EA8"/>
    <w:rsid w:val="00980F2B"/>
    <w:rsid w:val="0098105C"/>
    <w:rsid w:val="009811E7"/>
    <w:rsid w:val="009812B2"/>
    <w:rsid w:val="009812C4"/>
    <w:rsid w:val="00981405"/>
    <w:rsid w:val="00981466"/>
    <w:rsid w:val="009815FC"/>
    <w:rsid w:val="00981702"/>
    <w:rsid w:val="00981824"/>
    <w:rsid w:val="00981826"/>
    <w:rsid w:val="0098186E"/>
    <w:rsid w:val="00981916"/>
    <w:rsid w:val="009819C3"/>
    <w:rsid w:val="00981A15"/>
    <w:rsid w:val="00981A18"/>
    <w:rsid w:val="00981A3B"/>
    <w:rsid w:val="00981A60"/>
    <w:rsid w:val="00981AA9"/>
    <w:rsid w:val="00981ADE"/>
    <w:rsid w:val="00981B05"/>
    <w:rsid w:val="00981B9E"/>
    <w:rsid w:val="00981C26"/>
    <w:rsid w:val="00981C34"/>
    <w:rsid w:val="00981DDB"/>
    <w:rsid w:val="00981F19"/>
    <w:rsid w:val="00981F44"/>
    <w:rsid w:val="00981F84"/>
    <w:rsid w:val="00982016"/>
    <w:rsid w:val="0098213A"/>
    <w:rsid w:val="00982279"/>
    <w:rsid w:val="009823EE"/>
    <w:rsid w:val="00982499"/>
    <w:rsid w:val="0098258F"/>
    <w:rsid w:val="00982658"/>
    <w:rsid w:val="009826FB"/>
    <w:rsid w:val="00982739"/>
    <w:rsid w:val="00982761"/>
    <w:rsid w:val="009827E6"/>
    <w:rsid w:val="00982997"/>
    <w:rsid w:val="00982A05"/>
    <w:rsid w:val="00982A17"/>
    <w:rsid w:val="00982C28"/>
    <w:rsid w:val="00982C7D"/>
    <w:rsid w:val="00982D58"/>
    <w:rsid w:val="00982D70"/>
    <w:rsid w:val="00982DD3"/>
    <w:rsid w:val="00983026"/>
    <w:rsid w:val="00983046"/>
    <w:rsid w:val="00983271"/>
    <w:rsid w:val="00983349"/>
    <w:rsid w:val="00983400"/>
    <w:rsid w:val="00983439"/>
    <w:rsid w:val="00983461"/>
    <w:rsid w:val="00983499"/>
    <w:rsid w:val="00983514"/>
    <w:rsid w:val="00983686"/>
    <w:rsid w:val="009837E5"/>
    <w:rsid w:val="009837FC"/>
    <w:rsid w:val="0098398C"/>
    <w:rsid w:val="0098399B"/>
    <w:rsid w:val="009839B6"/>
    <w:rsid w:val="00983A8D"/>
    <w:rsid w:val="00983BDB"/>
    <w:rsid w:val="00983C9A"/>
    <w:rsid w:val="00983DC4"/>
    <w:rsid w:val="00983DE8"/>
    <w:rsid w:val="00983E6D"/>
    <w:rsid w:val="00983EB6"/>
    <w:rsid w:val="00983F58"/>
    <w:rsid w:val="00983F68"/>
    <w:rsid w:val="00983FD9"/>
    <w:rsid w:val="00984031"/>
    <w:rsid w:val="00984089"/>
    <w:rsid w:val="009840B9"/>
    <w:rsid w:val="009842A8"/>
    <w:rsid w:val="009842FC"/>
    <w:rsid w:val="00984391"/>
    <w:rsid w:val="009843CC"/>
    <w:rsid w:val="0098447F"/>
    <w:rsid w:val="0098448E"/>
    <w:rsid w:val="009844AE"/>
    <w:rsid w:val="00984511"/>
    <w:rsid w:val="009845D9"/>
    <w:rsid w:val="0098477E"/>
    <w:rsid w:val="0098496C"/>
    <w:rsid w:val="009849AC"/>
    <w:rsid w:val="00984ACA"/>
    <w:rsid w:val="00984AD0"/>
    <w:rsid w:val="00984ADB"/>
    <w:rsid w:val="00984B7B"/>
    <w:rsid w:val="00984B80"/>
    <w:rsid w:val="00984C05"/>
    <w:rsid w:val="00984D46"/>
    <w:rsid w:val="00984E4D"/>
    <w:rsid w:val="00984E52"/>
    <w:rsid w:val="00984E9F"/>
    <w:rsid w:val="00984EDE"/>
    <w:rsid w:val="00984F6E"/>
    <w:rsid w:val="0098506B"/>
    <w:rsid w:val="00985140"/>
    <w:rsid w:val="00985259"/>
    <w:rsid w:val="0098532E"/>
    <w:rsid w:val="009854D7"/>
    <w:rsid w:val="0098554C"/>
    <w:rsid w:val="009855A1"/>
    <w:rsid w:val="009856C5"/>
    <w:rsid w:val="009856C8"/>
    <w:rsid w:val="009856FF"/>
    <w:rsid w:val="00985764"/>
    <w:rsid w:val="009857AF"/>
    <w:rsid w:val="00985827"/>
    <w:rsid w:val="0098585E"/>
    <w:rsid w:val="009858A3"/>
    <w:rsid w:val="00985AB0"/>
    <w:rsid w:val="00985B21"/>
    <w:rsid w:val="00985BD3"/>
    <w:rsid w:val="00985C65"/>
    <w:rsid w:val="00985D7C"/>
    <w:rsid w:val="00985F14"/>
    <w:rsid w:val="00985FDE"/>
    <w:rsid w:val="00986150"/>
    <w:rsid w:val="009861AA"/>
    <w:rsid w:val="00986296"/>
    <w:rsid w:val="00986514"/>
    <w:rsid w:val="0098686A"/>
    <w:rsid w:val="00986892"/>
    <w:rsid w:val="00986A47"/>
    <w:rsid w:val="00986B1C"/>
    <w:rsid w:val="00986B31"/>
    <w:rsid w:val="00986B69"/>
    <w:rsid w:val="00986BBF"/>
    <w:rsid w:val="00986C7C"/>
    <w:rsid w:val="00986CF2"/>
    <w:rsid w:val="00986EC5"/>
    <w:rsid w:val="00986F59"/>
    <w:rsid w:val="00986F5A"/>
    <w:rsid w:val="00986F5E"/>
    <w:rsid w:val="00986F68"/>
    <w:rsid w:val="00986FAD"/>
    <w:rsid w:val="00986FB0"/>
    <w:rsid w:val="0098701B"/>
    <w:rsid w:val="0098704A"/>
    <w:rsid w:val="009870B0"/>
    <w:rsid w:val="00987182"/>
    <w:rsid w:val="009871E2"/>
    <w:rsid w:val="00987227"/>
    <w:rsid w:val="0098722E"/>
    <w:rsid w:val="00987259"/>
    <w:rsid w:val="0098725A"/>
    <w:rsid w:val="00987354"/>
    <w:rsid w:val="0098744B"/>
    <w:rsid w:val="009875E5"/>
    <w:rsid w:val="0098766C"/>
    <w:rsid w:val="00987697"/>
    <w:rsid w:val="009877A9"/>
    <w:rsid w:val="0098789F"/>
    <w:rsid w:val="009879ED"/>
    <w:rsid w:val="00987A9C"/>
    <w:rsid w:val="00987B37"/>
    <w:rsid w:val="00987B78"/>
    <w:rsid w:val="00987C7D"/>
    <w:rsid w:val="00987C99"/>
    <w:rsid w:val="00987E9F"/>
    <w:rsid w:val="00990100"/>
    <w:rsid w:val="00990124"/>
    <w:rsid w:val="00990221"/>
    <w:rsid w:val="009902D8"/>
    <w:rsid w:val="009902DB"/>
    <w:rsid w:val="00990316"/>
    <w:rsid w:val="00990396"/>
    <w:rsid w:val="009903F1"/>
    <w:rsid w:val="00990416"/>
    <w:rsid w:val="0099042A"/>
    <w:rsid w:val="00990613"/>
    <w:rsid w:val="0099062E"/>
    <w:rsid w:val="0099064B"/>
    <w:rsid w:val="00990762"/>
    <w:rsid w:val="009907A6"/>
    <w:rsid w:val="009908B2"/>
    <w:rsid w:val="009909AE"/>
    <w:rsid w:val="00990AA5"/>
    <w:rsid w:val="00990AA8"/>
    <w:rsid w:val="00990BA9"/>
    <w:rsid w:val="00990D0C"/>
    <w:rsid w:val="00990F5B"/>
    <w:rsid w:val="00991130"/>
    <w:rsid w:val="009911EE"/>
    <w:rsid w:val="009911F6"/>
    <w:rsid w:val="00991269"/>
    <w:rsid w:val="0099129F"/>
    <w:rsid w:val="00991393"/>
    <w:rsid w:val="009913CE"/>
    <w:rsid w:val="00991409"/>
    <w:rsid w:val="009914AA"/>
    <w:rsid w:val="009914D3"/>
    <w:rsid w:val="00991528"/>
    <w:rsid w:val="009916E0"/>
    <w:rsid w:val="009918FE"/>
    <w:rsid w:val="0099198A"/>
    <w:rsid w:val="00991A40"/>
    <w:rsid w:val="00991A49"/>
    <w:rsid w:val="00991A4A"/>
    <w:rsid w:val="00991B57"/>
    <w:rsid w:val="00991B70"/>
    <w:rsid w:val="00991BE3"/>
    <w:rsid w:val="00991D57"/>
    <w:rsid w:val="00991E27"/>
    <w:rsid w:val="00991F55"/>
    <w:rsid w:val="00992077"/>
    <w:rsid w:val="00992133"/>
    <w:rsid w:val="0099216C"/>
    <w:rsid w:val="009921EB"/>
    <w:rsid w:val="00992305"/>
    <w:rsid w:val="00992477"/>
    <w:rsid w:val="00992497"/>
    <w:rsid w:val="009924B2"/>
    <w:rsid w:val="009925D9"/>
    <w:rsid w:val="00992620"/>
    <w:rsid w:val="00992677"/>
    <w:rsid w:val="009926A4"/>
    <w:rsid w:val="009926C1"/>
    <w:rsid w:val="009926E7"/>
    <w:rsid w:val="009927F8"/>
    <w:rsid w:val="00992818"/>
    <w:rsid w:val="0099286F"/>
    <w:rsid w:val="009928F4"/>
    <w:rsid w:val="009929D0"/>
    <w:rsid w:val="00992BD8"/>
    <w:rsid w:val="00992CAB"/>
    <w:rsid w:val="00992CAE"/>
    <w:rsid w:val="00992D2F"/>
    <w:rsid w:val="00992FD6"/>
    <w:rsid w:val="009930EE"/>
    <w:rsid w:val="009930F3"/>
    <w:rsid w:val="0099322E"/>
    <w:rsid w:val="00993230"/>
    <w:rsid w:val="00993289"/>
    <w:rsid w:val="00993302"/>
    <w:rsid w:val="009934D0"/>
    <w:rsid w:val="0099356A"/>
    <w:rsid w:val="009935A4"/>
    <w:rsid w:val="0099379F"/>
    <w:rsid w:val="00993840"/>
    <w:rsid w:val="009938BC"/>
    <w:rsid w:val="0099390B"/>
    <w:rsid w:val="0099392C"/>
    <w:rsid w:val="009939B8"/>
    <w:rsid w:val="00993B20"/>
    <w:rsid w:val="00993B25"/>
    <w:rsid w:val="00993B44"/>
    <w:rsid w:val="00993D83"/>
    <w:rsid w:val="00993E55"/>
    <w:rsid w:val="00993E63"/>
    <w:rsid w:val="00993EA6"/>
    <w:rsid w:val="00993EB7"/>
    <w:rsid w:val="00993F1C"/>
    <w:rsid w:val="00993F1E"/>
    <w:rsid w:val="00993F35"/>
    <w:rsid w:val="00994093"/>
    <w:rsid w:val="00994112"/>
    <w:rsid w:val="0099424C"/>
    <w:rsid w:val="009943CB"/>
    <w:rsid w:val="009943E8"/>
    <w:rsid w:val="009943FB"/>
    <w:rsid w:val="00994402"/>
    <w:rsid w:val="009944A4"/>
    <w:rsid w:val="009944C9"/>
    <w:rsid w:val="009944E8"/>
    <w:rsid w:val="00994611"/>
    <w:rsid w:val="0099464C"/>
    <w:rsid w:val="00994790"/>
    <w:rsid w:val="00994797"/>
    <w:rsid w:val="009947B0"/>
    <w:rsid w:val="00994863"/>
    <w:rsid w:val="009948A7"/>
    <w:rsid w:val="009948FE"/>
    <w:rsid w:val="0099494F"/>
    <w:rsid w:val="00994954"/>
    <w:rsid w:val="0099497F"/>
    <w:rsid w:val="00994983"/>
    <w:rsid w:val="009949B6"/>
    <w:rsid w:val="00994B57"/>
    <w:rsid w:val="00994B93"/>
    <w:rsid w:val="00994B96"/>
    <w:rsid w:val="00994BFC"/>
    <w:rsid w:val="00994C42"/>
    <w:rsid w:val="00994C73"/>
    <w:rsid w:val="00994C98"/>
    <w:rsid w:val="00994F84"/>
    <w:rsid w:val="00994F8F"/>
    <w:rsid w:val="00995029"/>
    <w:rsid w:val="00995038"/>
    <w:rsid w:val="00995074"/>
    <w:rsid w:val="009950FC"/>
    <w:rsid w:val="00995100"/>
    <w:rsid w:val="0099516F"/>
    <w:rsid w:val="00995180"/>
    <w:rsid w:val="0099562D"/>
    <w:rsid w:val="0099564F"/>
    <w:rsid w:val="0099566C"/>
    <w:rsid w:val="009956B6"/>
    <w:rsid w:val="009956C8"/>
    <w:rsid w:val="00995794"/>
    <w:rsid w:val="009957CB"/>
    <w:rsid w:val="009959E7"/>
    <w:rsid w:val="00995AB4"/>
    <w:rsid w:val="00995B3B"/>
    <w:rsid w:val="00995BF4"/>
    <w:rsid w:val="00995CE0"/>
    <w:rsid w:val="00995E40"/>
    <w:rsid w:val="00995F5E"/>
    <w:rsid w:val="00996093"/>
    <w:rsid w:val="0099609A"/>
    <w:rsid w:val="00996201"/>
    <w:rsid w:val="009962CA"/>
    <w:rsid w:val="009962CD"/>
    <w:rsid w:val="009962E7"/>
    <w:rsid w:val="009964C6"/>
    <w:rsid w:val="0099650B"/>
    <w:rsid w:val="00996784"/>
    <w:rsid w:val="009967BF"/>
    <w:rsid w:val="009967FA"/>
    <w:rsid w:val="00996807"/>
    <w:rsid w:val="00996843"/>
    <w:rsid w:val="009968AE"/>
    <w:rsid w:val="00996A72"/>
    <w:rsid w:val="00996AB8"/>
    <w:rsid w:val="00996B48"/>
    <w:rsid w:val="00996C20"/>
    <w:rsid w:val="00996CEC"/>
    <w:rsid w:val="00996D5D"/>
    <w:rsid w:val="00996D96"/>
    <w:rsid w:val="00996DF3"/>
    <w:rsid w:val="00996E7E"/>
    <w:rsid w:val="00997112"/>
    <w:rsid w:val="00997271"/>
    <w:rsid w:val="00997398"/>
    <w:rsid w:val="00997419"/>
    <w:rsid w:val="00997450"/>
    <w:rsid w:val="009976E9"/>
    <w:rsid w:val="00997869"/>
    <w:rsid w:val="00997AFA"/>
    <w:rsid w:val="00997B8E"/>
    <w:rsid w:val="00997B9C"/>
    <w:rsid w:val="00997C6A"/>
    <w:rsid w:val="00997E1A"/>
    <w:rsid w:val="00997E25"/>
    <w:rsid w:val="00997E7D"/>
    <w:rsid w:val="00997EED"/>
    <w:rsid w:val="00997F13"/>
    <w:rsid w:val="00997F31"/>
    <w:rsid w:val="00997FF7"/>
    <w:rsid w:val="009A0057"/>
    <w:rsid w:val="009A00BB"/>
    <w:rsid w:val="009A0231"/>
    <w:rsid w:val="009A0274"/>
    <w:rsid w:val="009A02FD"/>
    <w:rsid w:val="009A0529"/>
    <w:rsid w:val="009A056D"/>
    <w:rsid w:val="009A059A"/>
    <w:rsid w:val="009A05C7"/>
    <w:rsid w:val="009A0649"/>
    <w:rsid w:val="009A06F3"/>
    <w:rsid w:val="009A07A0"/>
    <w:rsid w:val="009A0906"/>
    <w:rsid w:val="009A094A"/>
    <w:rsid w:val="009A0964"/>
    <w:rsid w:val="009A098A"/>
    <w:rsid w:val="009A0A0D"/>
    <w:rsid w:val="009A0A17"/>
    <w:rsid w:val="009A0A26"/>
    <w:rsid w:val="009A0B17"/>
    <w:rsid w:val="009A0B9A"/>
    <w:rsid w:val="009A0C67"/>
    <w:rsid w:val="009A0D1A"/>
    <w:rsid w:val="009A0D4A"/>
    <w:rsid w:val="009A0D70"/>
    <w:rsid w:val="009A0E37"/>
    <w:rsid w:val="009A0EE1"/>
    <w:rsid w:val="009A0F00"/>
    <w:rsid w:val="009A0F79"/>
    <w:rsid w:val="009A0FB2"/>
    <w:rsid w:val="009A1002"/>
    <w:rsid w:val="009A106D"/>
    <w:rsid w:val="009A1080"/>
    <w:rsid w:val="009A1114"/>
    <w:rsid w:val="009A111D"/>
    <w:rsid w:val="009A1318"/>
    <w:rsid w:val="009A15C3"/>
    <w:rsid w:val="009A1623"/>
    <w:rsid w:val="009A16AF"/>
    <w:rsid w:val="009A171E"/>
    <w:rsid w:val="009A1753"/>
    <w:rsid w:val="009A1796"/>
    <w:rsid w:val="009A17A2"/>
    <w:rsid w:val="009A18CF"/>
    <w:rsid w:val="009A1985"/>
    <w:rsid w:val="009A199D"/>
    <w:rsid w:val="009A1A44"/>
    <w:rsid w:val="009A1BAA"/>
    <w:rsid w:val="009A1BC7"/>
    <w:rsid w:val="009A1E6C"/>
    <w:rsid w:val="009A1F18"/>
    <w:rsid w:val="009A1FC4"/>
    <w:rsid w:val="009A2012"/>
    <w:rsid w:val="009A209C"/>
    <w:rsid w:val="009A20AE"/>
    <w:rsid w:val="009A2136"/>
    <w:rsid w:val="009A217C"/>
    <w:rsid w:val="009A218F"/>
    <w:rsid w:val="009A2210"/>
    <w:rsid w:val="009A226D"/>
    <w:rsid w:val="009A230A"/>
    <w:rsid w:val="009A24A6"/>
    <w:rsid w:val="009A24E2"/>
    <w:rsid w:val="009A2509"/>
    <w:rsid w:val="009A2589"/>
    <w:rsid w:val="009A25D7"/>
    <w:rsid w:val="009A25E8"/>
    <w:rsid w:val="009A2749"/>
    <w:rsid w:val="009A2781"/>
    <w:rsid w:val="009A27A7"/>
    <w:rsid w:val="009A2859"/>
    <w:rsid w:val="009A298E"/>
    <w:rsid w:val="009A29AB"/>
    <w:rsid w:val="009A2A79"/>
    <w:rsid w:val="009A2C05"/>
    <w:rsid w:val="009A2CAA"/>
    <w:rsid w:val="009A2CE1"/>
    <w:rsid w:val="009A2D34"/>
    <w:rsid w:val="009A2E23"/>
    <w:rsid w:val="009A2F03"/>
    <w:rsid w:val="009A30EA"/>
    <w:rsid w:val="009A321A"/>
    <w:rsid w:val="009A321C"/>
    <w:rsid w:val="009A334E"/>
    <w:rsid w:val="009A3394"/>
    <w:rsid w:val="009A348B"/>
    <w:rsid w:val="009A34F1"/>
    <w:rsid w:val="009A3571"/>
    <w:rsid w:val="009A35A8"/>
    <w:rsid w:val="009A35C4"/>
    <w:rsid w:val="009A36E9"/>
    <w:rsid w:val="009A375D"/>
    <w:rsid w:val="009A377E"/>
    <w:rsid w:val="009A37D3"/>
    <w:rsid w:val="009A3905"/>
    <w:rsid w:val="009A3A3B"/>
    <w:rsid w:val="009A3A44"/>
    <w:rsid w:val="009A3B3F"/>
    <w:rsid w:val="009A3B90"/>
    <w:rsid w:val="009A3BAD"/>
    <w:rsid w:val="009A3C6B"/>
    <w:rsid w:val="009A3C6E"/>
    <w:rsid w:val="009A3F3C"/>
    <w:rsid w:val="009A3F98"/>
    <w:rsid w:val="009A3FA4"/>
    <w:rsid w:val="009A3FCD"/>
    <w:rsid w:val="009A4060"/>
    <w:rsid w:val="009A40F1"/>
    <w:rsid w:val="009A4212"/>
    <w:rsid w:val="009A4216"/>
    <w:rsid w:val="009A4219"/>
    <w:rsid w:val="009A4231"/>
    <w:rsid w:val="009A42BF"/>
    <w:rsid w:val="009A42FF"/>
    <w:rsid w:val="009A444A"/>
    <w:rsid w:val="009A45E3"/>
    <w:rsid w:val="009A46BB"/>
    <w:rsid w:val="009A46F5"/>
    <w:rsid w:val="009A4791"/>
    <w:rsid w:val="009A47AE"/>
    <w:rsid w:val="009A47B2"/>
    <w:rsid w:val="009A47BC"/>
    <w:rsid w:val="009A499B"/>
    <w:rsid w:val="009A49B9"/>
    <w:rsid w:val="009A49FA"/>
    <w:rsid w:val="009A4AE1"/>
    <w:rsid w:val="009A4DB5"/>
    <w:rsid w:val="009A4DBE"/>
    <w:rsid w:val="009A4E89"/>
    <w:rsid w:val="009A4ED9"/>
    <w:rsid w:val="009A4FC2"/>
    <w:rsid w:val="009A4FD6"/>
    <w:rsid w:val="009A5029"/>
    <w:rsid w:val="009A51CE"/>
    <w:rsid w:val="009A51DC"/>
    <w:rsid w:val="009A5282"/>
    <w:rsid w:val="009A531C"/>
    <w:rsid w:val="009A53C1"/>
    <w:rsid w:val="009A5403"/>
    <w:rsid w:val="009A544F"/>
    <w:rsid w:val="009A5462"/>
    <w:rsid w:val="009A546A"/>
    <w:rsid w:val="009A5471"/>
    <w:rsid w:val="009A570B"/>
    <w:rsid w:val="009A582B"/>
    <w:rsid w:val="009A5A43"/>
    <w:rsid w:val="009A5CF0"/>
    <w:rsid w:val="009A5F31"/>
    <w:rsid w:val="009A60D3"/>
    <w:rsid w:val="009A613D"/>
    <w:rsid w:val="009A61A7"/>
    <w:rsid w:val="009A61AA"/>
    <w:rsid w:val="009A626C"/>
    <w:rsid w:val="009A6369"/>
    <w:rsid w:val="009A6565"/>
    <w:rsid w:val="009A657F"/>
    <w:rsid w:val="009A658C"/>
    <w:rsid w:val="009A6651"/>
    <w:rsid w:val="009A6694"/>
    <w:rsid w:val="009A684A"/>
    <w:rsid w:val="009A68B6"/>
    <w:rsid w:val="009A6913"/>
    <w:rsid w:val="009A6947"/>
    <w:rsid w:val="009A6A2E"/>
    <w:rsid w:val="009A6B02"/>
    <w:rsid w:val="009A6B18"/>
    <w:rsid w:val="009A6B7A"/>
    <w:rsid w:val="009A6C81"/>
    <w:rsid w:val="009A6CF3"/>
    <w:rsid w:val="009A6D5C"/>
    <w:rsid w:val="009A6D81"/>
    <w:rsid w:val="009A6DF3"/>
    <w:rsid w:val="009A6F97"/>
    <w:rsid w:val="009A7007"/>
    <w:rsid w:val="009A7045"/>
    <w:rsid w:val="009A70D4"/>
    <w:rsid w:val="009A7116"/>
    <w:rsid w:val="009A7271"/>
    <w:rsid w:val="009A72B3"/>
    <w:rsid w:val="009A734C"/>
    <w:rsid w:val="009A7392"/>
    <w:rsid w:val="009A7639"/>
    <w:rsid w:val="009A76A4"/>
    <w:rsid w:val="009A7706"/>
    <w:rsid w:val="009A7748"/>
    <w:rsid w:val="009A7890"/>
    <w:rsid w:val="009A79AE"/>
    <w:rsid w:val="009A79D2"/>
    <w:rsid w:val="009A7AC0"/>
    <w:rsid w:val="009A7BDC"/>
    <w:rsid w:val="009A7D61"/>
    <w:rsid w:val="009A7D6B"/>
    <w:rsid w:val="009A7DF7"/>
    <w:rsid w:val="009A7E12"/>
    <w:rsid w:val="009A7E3C"/>
    <w:rsid w:val="009A7EC2"/>
    <w:rsid w:val="009A7F7D"/>
    <w:rsid w:val="009A7F8D"/>
    <w:rsid w:val="009A7F9A"/>
    <w:rsid w:val="009B0046"/>
    <w:rsid w:val="009B0276"/>
    <w:rsid w:val="009B032F"/>
    <w:rsid w:val="009B036A"/>
    <w:rsid w:val="009B0376"/>
    <w:rsid w:val="009B0606"/>
    <w:rsid w:val="009B07CC"/>
    <w:rsid w:val="009B098F"/>
    <w:rsid w:val="009B0BBA"/>
    <w:rsid w:val="009B0D33"/>
    <w:rsid w:val="009B0D5D"/>
    <w:rsid w:val="009B0E09"/>
    <w:rsid w:val="009B0E2D"/>
    <w:rsid w:val="009B0EAC"/>
    <w:rsid w:val="009B0F3D"/>
    <w:rsid w:val="009B0FEF"/>
    <w:rsid w:val="009B11FE"/>
    <w:rsid w:val="009B1262"/>
    <w:rsid w:val="009B1285"/>
    <w:rsid w:val="009B12C6"/>
    <w:rsid w:val="009B12FB"/>
    <w:rsid w:val="009B1320"/>
    <w:rsid w:val="009B1370"/>
    <w:rsid w:val="009B1372"/>
    <w:rsid w:val="009B13F5"/>
    <w:rsid w:val="009B1459"/>
    <w:rsid w:val="009B146D"/>
    <w:rsid w:val="009B1541"/>
    <w:rsid w:val="009B1597"/>
    <w:rsid w:val="009B15A6"/>
    <w:rsid w:val="009B16D7"/>
    <w:rsid w:val="009B189D"/>
    <w:rsid w:val="009B1B1C"/>
    <w:rsid w:val="009B1D90"/>
    <w:rsid w:val="009B1F0F"/>
    <w:rsid w:val="009B1F17"/>
    <w:rsid w:val="009B2078"/>
    <w:rsid w:val="009B21D9"/>
    <w:rsid w:val="009B21E7"/>
    <w:rsid w:val="009B2230"/>
    <w:rsid w:val="009B223C"/>
    <w:rsid w:val="009B2291"/>
    <w:rsid w:val="009B237F"/>
    <w:rsid w:val="009B247C"/>
    <w:rsid w:val="009B247E"/>
    <w:rsid w:val="009B253D"/>
    <w:rsid w:val="009B259A"/>
    <w:rsid w:val="009B259D"/>
    <w:rsid w:val="009B2697"/>
    <w:rsid w:val="009B28F6"/>
    <w:rsid w:val="009B2958"/>
    <w:rsid w:val="009B2ACD"/>
    <w:rsid w:val="009B2B59"/>
    <w:rsid w:val="009B2BB4"/>
    <w:rsid w:val="009B2C11"/>
    <w:rsid w:val="009B2C3F"/>
    <w:rsid w:val="009B2C96"/>
    <w:rsid w:val="009B2CE7"/>
    <w:rsid w:val="009B2ED5"/>
    <w:rsid w:val="009B308C"/>
    <w:rsid w:val="009B30C5"/>
    <w:rsid w:val="009B31C0"/>
    <w:rsid w:val="009B3248"/>
    <w:rsid w:val="009B3334"/>
    <w:rsid w:val="009B335B"/>
    <w:rsid w:val="009B3387"/>
    <w:rsid w:val="009B34A0"/>
    <w:rsid w:val="009B35BB"/>
    <w:rsid w:val="009B35CC"/>
    <w:rsid w:val="009B35E0"/>
    <w:rsid w:val="009B364B"/>
    <w:rsid w:val="009B3693"/>
    <w:rsid w:val="009B36E6"/>
    <w:rsid w:val="009B3766"/>
    <w:rsid w:val="009B3781"/>
    <w:rsid w:val="009B3783"/>
    <w:rsid w:val="009B37D4"/>
    <w:rsid w:val="009B389C"/>
    <w:rsid w:val="009B3B46"/>
    <w:rsid w:val="009B3B55"/>
    <w:rsid w:val="009B3C29"/>
    <w:rsid w:val="009B3C74"/>
    <w:rsid w:val="009B3C7D"/>
    <w:rsid w:val="009B3D0C"/>
    <w:rsid w:val="009B3E3B"/>
    <w:rsid w:val="009B3F09"/>
    <w:rsid w:val="009B3F25"/>
    <w:rsid w:val="009B3FBE"/>
    <w:rsid w:val="009B3FF9"/>
    <w:rsid w:val="009B4028"/>
    <w:rsid w:val="009B4125"/>
    <w:rsid w:val="009B433F"/>
    <w:rsid w:val="009B442B"/>
    <w:rsid w:val="009B449E"/>
    <w:rsid w:val="009B44D5"/>
    <w:rsid w:val="009B469D"/>
    <w:rsid w:val="009B470E"/>
    <w:rsid w:val="009B4822"/>
    <w:rsid w:val="009B48AE"/>
    <w:rsid w:val="009B4979"/>
    <w:rsid w:val="009B49CD"/>
    <w:rsid w:val="009B49F5"/>
    <w:rsid w:val="009B4B37"/>
    <w:rsid w:val="009B4B56"/>
    <w:rsid w:val="009B4C0E"/>
    <w:rsid w:val="009B4C19"/>
    <w:rsid w:val="009B4C54"/>
    <w:rsid w:val="009B4CBE"/>
    <w:rsid w:val="009B4CF9"/>
    <w:rsid w:val="009B4F0B"/>
    <w:rsid w:val="009B50BD"/>
    <w:rsid w:val="009B511A"/>
    <w:rsid w:val="009B512F"/>
    <w:rsid w:val="009B5137"/>
    <w:rsid w:val="009B51CB"/>
    <w:rsid w:val="009B5245"/>
    <w:rsid w:val="009B54A0"/>
    <w:rsid w:val="009B558D"/>
    <w:rsid w:val="009B5823"/>
    <w:rsid w:val="009B58CA"/>
    <w:rsid w:val="009B5991"/>
    <w:rsid w:val="009B59B6"/>
    <w:rsid w:val="009B5A09"/>
    <w:rsid w:val="009B5A8D"/>
    <w:rsid w:val="009B5C26"/>
    <w:rsid w:val="009B5C3A"/>
    <w:rsid w:val="009B5C53"/>
    <w:rsid w:val="009B5CE0"/>
    <w:rsid w:val="009B5DAD"/>
    <w:rsid w:val="009B5DC8"/>
    <w:rsid w:val="009B5E12"/>
    <w:rsid w:val="009B601F"/>
    <w:rsid w:val="009B608A"/>
    <w:rsid w:val="009B609C"/>
    <w:rsid w:val="009B6387"/>
    <w:rsid w:val="009B638A"/>
    <w:rsid w:val="009B63E6"/>
    <w:rsid w:val="009B6457"/>
    <w:rsid w:val="009B64E0"/>
    <w:rsid w:val="009B6572"/>
    <w:rsid w:val="009B6673"/>
    <w:rsid w:val="009B6676"/>
    <w:rsid w:val="009B66E7"/>
    <w:rsid w:val="009B673C"/>
    <w:rsid w:val="009B676D"/>
    <w:rsid w:val="009B67F3"/>
    <w:rsid w:val="009B6854"/>
    <w:rsid w:val="009B6906"/>
    <w:rsid w:val="009B690C"/>
    <w:rsid w:val="009B6A9C"/>
    <w:rsid w:val="009B6AD3"/>
    <w:rsid w:val="009B6B0E"/>
    <w:rsid w:val="009B6BF3"/>
    <w:rsid w:val="009B6C0E"/>
    <w:rsid w:val="009B6CA9"/>
    <w:rsid w:val="009B6E79"/>
    <w:rsid w:val="009B7136"/>
    <w:rsid w:val="009B7150"/>
    <w:rsid w:val="009B735A"/>
    <w:rsid w:val="009B7387"/>
    <w:rsid w:val="009B73C9"/>
    <w:rsid w:val="009B756D"/>
    <w:rsid w:val="009B7595"/>
    <w:rsid w:val="009B75DF"/>
    <w:rsid w:val="009B7651"/>
    <w:rsid w:val="009B769A"/>
    <w:rsid w:val="009B76C4"/>
    <w:rsid w:val="009B77BB"/>
    <w:rsid w:val="009B7A13"/>
    <w:rsid w:val="009B7B40"/>
    <w:rsid w:val="009B7ECD"/>
    <w:rsid w:val="009B7F9A"/>
    <w:rsid w:val="009B7FD6"/>
    <w:rsid w:val="009C006F"/>
    <w:rsid w:val="009C00B5"/>
    <w:rsid w:val="009C00B6"/>
    <w:rsid w:val="009C00D9"/>
    <w:rsid w:val="009C0251"/>
    <w:rsid w:val="009C0259"/>
    <w:rsid w:val="009C02E5"/>
    <w:rsid w:val="009C0315"/>
    <w:rsid w:val="009C039B"/>
    <w:rsid w:val="009C03B2"/>
    <w:rsid w:val="009C06B0"/>
    <w:rsid w:val="009C0724"/>
    <w:rsid w:val="009C083C"/>
    <w:rsid w:val="009C094A"/>
    <w:rsid w:val="009C0A90"/>
    <w:rsid w:val="009C0BA6"/>
    <w:rsid w:val="009C0BCB"/>
    <w:rsid w:val="009C0C04"/>
    <w:rsid w:val="009C0C8E"/>
    <w:rsid w:val="009C0CB4"/>
    <w:rsid w:val="009C0E18"/>
    <w:rsid w:val="009C0E48"/>
    <w:rsid w:val="009C0F5A"/>
    <w:rsid w:val="009C0F8F"/>
    <w:rsid w:val="009C1030"/>
    <w:rsid w:val="009C1186"/>
    <w:rsid w:val="009C1192"/>
    <w:rsid w:val="009C1214"/>
    <w:rsid w:val="009C124C"/>
    <w:rsid w:val="009C137F"/>
    <w:rsid w:val="009C153B"/>
    <w:rsid w:val="009C1622"/>
    <w:rsid w:val="009C1744"/>
    <w:rsid w:val="009C1792"/>
    <w:rsid w:val="009C17B0"/>
    <w:rsid w:val="009C192B"/>
    <w:rsid w:val="009C1A2A"/>
    <w:rsid w:val="009C1A2C"/>
    <w:rsid w:val="009C1B08"/>
    <w:rsid w:val="009C1B1E"/>
    <w:rsid w:val="009C1BAE"/>
    <w:rsid w:val="009C1C1F"/>
    <w:rsid w:val="009C1D5E"/>
    <w:rsid w:val="009C1DE1"/>
    <w:rsid w:val="009C1E28"/>
    <w:rsid w:val="009C1E4E"/>
    <w:rsid w:val="009C1FFF"/>
    <w:rsid w:val="009C20FF"/>
    <w:rsid w:val="009C2180"/>
    <w:rsid w:val="009C2200"/>
    <w:rsid w:val="009C22E0"/>
    <w:rsid w:val="009C2385"/>
    <w:rsid w:val="009C239A"/>
    <w:rsid w:val="009C23CE"/>
    <w:rsid w:val="009C244C"/>
    <w:rsid w:val="009C24A6"/>
    <w:rsid w:val="009C2522"/>
    <w:rsid w:val="009C2566"/>
    <w:rsid w:val="009C25CF"/>
    <w:rsid w:val="009C263E"/>
    <w:rsid w:val="009C2649"/>
    <w:rsid w:val="009C2787"/>
    <w:rsid w:val="009C27CA"/>
    <w:rsid w:val="009C2823"/>
    <w:rsid w:val="009C2935"/>
    <w:rsid w:val="009C29B0"/>
    <w:rsid w:val="009C29C6"/>
    <w:rsid w:val="009C29E5"/>
    <w:rsid w:val="009C2A51"/>
    <w:rsid w:val="009C2AB3"/>
    <w:rsid w:val="009C2B89"/>
    <w:rsid w:val="009C2BC1"/>
    <w:rsid w:val="009C2C20"/>
    <w:rsid w:val="009C2C2F"/>
    <w:rsid w:val="009C2D9A"/>
    <w:rsid w:val="009C2DAE"/>
    <w:rsid w:val="009C2DDC"/>
    <w:rsid w:val="009C2F5A"/>
    <w:rsid w:val="009C2F82"/>
    <w:rsid w:val="009C3049"/>
    <w:rsid w:val="009C308F"/>
    <w:rsid w:val="009C3239"/>
    <w:rsid w:val="009C32AD"/>
    <w:rsid w:val="009C3314"/>
    <w:rsid w:val="009C3343"/>
    <w:rsid w:val="009C33BD"/>
    <w:rsid w:val="009C343C"/>
    <w:rsid w:val="009C356D"/>
    <w:rsid w:val="009C37D0"/>
    <w:rsid w:val="009C3923"/>
    <w:rsid w:val="009C3A6C"/>
    <w:rsid w:val="009C3C2A"/>
    <w:rsid w:val="009C3C70"/>
    <w:rsid w:val="009C3D05"/>
    <w:rsid w:val="009C3DE0"/>
    <w:rsid w:val="009C3E0F"/>
    <w:rsid w:val="009C3EE3"/>
    <w:rsid w:val="009C4071"/>
    <w:rsid w:val="009C4087"/>
    <w:rsid w:val="009C40B6"/>
    <w:rsid w:val="009C40E9"/>
    <w:rsid w:val="009C411C"/>
    <w:rsid w:val="009C4198"/>
    <w:rsid w:val="009C423F"/>
    <w:rsid w:val="009C42AC"/>
    <w:rsid w:val="009C4360"/>
    <w:rsid w:val="009C439B"/>
    <w:rsid w:val="009C443C"/>
    <w:rsid w:val="009C4498"/>
    <w:rsid w:val="009C4568"/>
    <w:rsid w:val="009C45CC"/>
    <w:rsid w:val="009C47D1"/>
    <w:rsid w:val="009C47DE"/>
    <w:rsid w:val="009C483F"/>
    <w:rsid w:val="009C487F"/>
    <w:rsid w:val="009C488D"/>
    <w:rsid w:val="009C48DE"/>
    <w:rsid w:val="009C490F"/>
    <w:rsid w:val="009C49BF"/>
    <w:rsid w:val="009C49DF"/>
    <w:rsid w:val="009C4A43"/>
    <w:rsid w:val="009C4A82"/>
    <w:rsid w:val="009C4A8B"/>
    <w:rsid w:val="009C4B25"/>
    <w:rsid w:val="009C4B29"/>
    <w:rsid w:val="009C4C15"/>
    <w:rsid w:val="009C4C84"/>
    <w:rsid w:val="009C4C92"/>
    <w:rsid w:val="009C4D59"/>
    <w:rsid w:val="009C4DD0"/>
    <w:rsid w:val="009C4E68"/>
    <w:rsid w:val="009C4EB8"/>
    <w:rsid w:val="009C4F61"/>
    <w:rsid w:val="009C5073"/>
    <w:rsid w:val="009C50DA"/>
    <w:rsid w:val="009C51B2"/>
    <w:rsid w:val="009C5256"/>
    <w:rsid w:val="009C52B7"/>
    <w:rsid w:val="009C5365"/>
    <w:rsid w:val="009C547F"/>
    <w:rsid w:val="009C54C0"/>
    <w:rsid w:val="009C55B8"/>
    <w:rsid w:val="009C56A1"/>
    <w:rsid w:val="009C56BF"/>
    <w:rsid w:val="009C5832"/>
    <w:rsid w:val="009C585B"/>
    <w:rsid w:val="009C5953"/>
    <w:rsid w:val="009C59D3"/>
    <w:rsid w:val="009C5B30"/>
    <w:rsid w:val="009C5BAB"/>
    <w:rsid w:val="009C5BF2"/>
    <w:rsid w:val="009C5C9D"/>
    <w:rsid w:val="009C5E09"/>
    <w:rsid w:val="009C5F14"/>
    <w:rsid w:val="009C5F3C"/>
    <w:rsid w:val="009C5FF6"/>
    <w:rsid w:val="009C61B9"/>
    <w:rsid w:val="009C61D6"/>
    <w:rsid w:val="009C61E7"/>
    <w:rsid w:val="009C6245"/>
    <w:rsid w:val="009C6251"/>
    <w:rsid w:val="009C6507"/>
    <w:rsid w:val="009C6511"/>
    <w:rsid w:val="009C669F"/>
    <w:rsid w:val="009C66AD"/>
    <w:rsid w:val="009C678E"/>
    <w:rsid w:val="009C67DC"/>
    <w:rsid w:val="009C6828"/>
    <w:rsid w:val="009C693B"/>
    <w:rsid w:val="009C6987"/>
    <w:rsid w:val="009C6990"/>
    <w:rsid w:val="009C6A25"/>
    <w:rsid w:val="009C6AD1"/>
    <w:rsid w:val="009C6B02"/>
    <w:rsid w:val="009C6B7B"/>
    <w:rsid w:val="009C6BBE"/>
    <w:rsid w:val="009C6BCF"/>
    <w:rsid w:val="009C6C87"/>
    <w:rsid w:val="009C6C9F"/>
    <w:rsid w:val="009C6CC8"/>
    <w:rsid w:val="009C6D63"/>
    <w:rsid w:val="009C6DD0"/>
    <w:rsid w:val="009C6E0E"/>
    <w:rsid w:val="009C6F1F"/>
    <w:rsid w:val="009C7027"/>
    <w:rsid w:val="009C7069"/>
    <w:rsid w:val="009C70A5"/>
    <w:rsid w:val="009C7102"/>
    <w:rsid w:val="009C71A5"/>
    <w:rsid w:val="009C7284"/>
    <w:rsid w:val="009C7370"/>
    <w:rsid w:val="009C738A"/>
    <w:rsid w:val="009C73A2"/>
    <w:rsid w:val="009C741F"/>
    <w:rsid w:val="009C7462"/>
    <w:rsid w:val="009C74AC"/>
    <w:rsid w:val="009C74FD"/>
    <w:rsid w:val="009C7635"/>
    <w:rsid w:val="009C7689"/>
    <w:rsid w:val="009C76A3"/>
    <w:rsid w:val="009C7753"/>
    <w:rsid w:val="009C7793"/>
    <w:rsid w:val="009C785B"/>
    <w:rsid w:val="009C7907"/>
    <w:rsid w:val="009C7923"/>
    <w:rsid w:val="009C79B7"/>
    <w:rsid w:val="009C7A57"/>
    <w:rsid w:val="009C7D4A"/>
    <w:rsid w:val="009C7E8E"/>
    <w:rsid w:val="009C7EAD"/>
    <w:rsid w:val="009C7ECD"/>
    <w:rsid w:val="009C7F10"/>
    <w:rsid w:val="009C7F19"/>
    <w:rsid w:val="009C7FBE"/>
    <w:rsid w:val="009C7FD1"/>
    <w:rsid w:val="009D017E"/>
    <w:rsid w:val="009D02D2"/>
    <w:rsid w:val="009D0387"/>
    <w:rsid w:val="009D0438"/>
    <w:rsid w:val="009D0440"/>
    <w:rsid w:val="009D0461"/>
    <w:rsid w:val="009D0487"/>
    <w:rsid w:val="009D0496"/>
    <w:rsid w:val="009D05FB"/>
    <w:rsid w:val="009D07D6"/>
    <w:rsid w:val="009D0903"/>
    <w:rsid w:val="009D098B"/>
    <w:rsid w:val="009D0A6C"/>
    <w:rsid w:val="009D0ADA"/>
    <w:rsid w:val="009D0AEB"/>
    <w:rsid w:val="009D0B02"/>
    <w:rsid w:val="009D0B5E"/>
    <w:rsid w:val="009D0C69"/>
    <w:rsid w:val="009D0E6F"/>
    <w:rsid w:val="009D0EA0"/>
    <w:rsid w:val="009D0EFE"/>
    <w:rsid w:val="009D0F6C"/>
    <w:rsid w:val="009D1182"/>
    <w:rsid w:val="009D119A"/>
    <w:rsid w:val="009D1244"/>
    <w:rsid w:val="009D14C3"/>
    <w:rsid w:val="009D14ED"/>
    <w:rsid w:val="009D1552"/>
    <w:rsid w:val="009D15C4"/>
    <w:rsid w:val="009D1632"/>
    <w:rsid w:val="009D16D4"/>
    <w:rsid w:val="009D17D5"/>
    <w:rsid w:val="009D18BC"/>
    <w:rsid w:val="009D1B48"/>
    <w:rsid w:val="009D1B66"/>
    <w:rsid w:val="009D1C16"/>
    <w:rsid w:val="009D1C35"/>
    <w:rsid w:val="009D1DE8"/>
    <w:rsid w:val="009D1E7C"/>
    <w:rsid w:val="009D1FD2"/>
    <w:rsid w:val="009D1FE0"/>
    <w:rsid w:val="009D2013"/>
    <w:rsid w:val="009D2017"/>
    <w:rsid w:val="009D20AF"/>
    <w:rsid w:val="009D20BE"/>
    <w:rsid w:val="009D20D1"/>
    <w:rsid w:val="009D215B"/>
    <w:rsid w:val="009D219A"/>
    <w:rsid w:val="009D2244"/>
    <w:rsid w:val="009D23E7"/>
    <w:rsid w:val="009D24C2"/>
    <w:rsid w:val="009D253B"/>
    <w:rsid w:val="009D257E"/>
    <w:rsid w:val="009D2581"/>
    <w:rsid w:val="009D25D6"/>
    <w:rsid w:val="009D2667"/>
    <w:rsid w:val="009D27B1"/>
    <w:rsid w:val="009D29D2"/>
    <w:rsid w:val="009D29DB"/>
    <w:rsid w:val="009D2A31"/>
    <w:rsid w:val="009D2AA9"/>
    <w:rsid w:val="009D2C5C"/>
    <w:rsid w:val="009D2D55"/>
    <w:rsid w:val="009D2D60"/>
    <w:rsid w:val="009D2DC9"/>
    <w:rsid w:val="009D309B"/>
    <w:rsid w:val="009D314B"/>
    <w:rsid w:val="009D318A"/>
    <w:rsid w:val="009D338D"/>
    <w:rsid w:val="009D33E0"/>
    <w:rsid w:val="009D33F6"/>
    <w:rsid w:val="009D34DB"/>
    <w:rsid w:val="009D3518"/>
    <w:rsid w:val="009D361E"/>
    <w:rsid w:val="009D3634"/>
    <w:rsid w:val="009D3678"/>
    <w:rsid w:val="009D39BA"/>
    <w:rsid w:val="009D3A54"/>
    <w:rsid w:val="009D3B8F"/>
    <w:rsid w:val="009D3BEE"/>
    <w:rsid w:val="009D3D52"/>
    <w:rsid w:val="009D3D8B"/>
    <w:rsid w:val="009D3DD3"/>
    <w:rsid w:val="009D3E0F"/>
    <w:rsid w:val="009D3E26"/>
    <w:rsid w:val="009D3EE3"/>
    <w:rsid w:val="009D3EF1"/>
    <w:rsid w:val="009D3F66"/>
    <w:rsid w:val="009D40FD"/>
    <w:rsid w:val="009D4225"/>
    <w:rsid w:val="009D4233"/>
    <w:rsid w:val="009D4367"/>
    <w:rsid w:val="009D43C1"/>
    <w:rsid w:val="009D43E1"/>
    <w:rsid w:val="009D443E"/>
    <w:rsid w:val="009D4533"/>
    <w:rsid w:val="009D4643"/>
    <w:rsid w:val="009D49E9"/>
    <w:rsid w:val="009D4B46"/>
    <w:rsid w:val="009D4B6F"/>
    <w:rsid w:val="009D4C43"/>
    <w:rsid w:val="009D4CA9"/>
    <w:rsid w:val="009D4D9A"/>
    <w:rsid w:val="009D4DFC"/>
    <w:rsid w:val="009D4E8D"/>
    <w:rsid w:val="009D4F03"/>
    <w:rsid w:val="009D4FBF"/>
    <w:rsid w:val="009D50F9"/>
    <w:rsid w:val="009D5167"/>
    <w:rsid w:val="009D5305"/>
    <w:rsid w:val="009D5309"/>
    <w:rsid w:val="009D5505"/>
    <w:rsid w:val="009D5535"/>
    <w:rsid w:val="009D55A5"/>
    <w:rsid w:val="009D57C9"/>
    <w:rsid w:val="009D57FF"/>
    <w:rsid w:val="009D59BF"/>
    <w:rsid w:val="009D5ABD"/>
    <w:rsid w:val="009D5B0B"/>
    <w:rsid w:val="009D5B29"/>
    <w:rsid w:val="009D5B4E"/>
    <w:rsid w:val="009D5C25"/>
    <w:rsid w:val="009D5D13"/>
    <w:rsid w:val="009D5EAA"/>
    <w:rsid w:val="009D5EF9"/>
    <w:rsid w:val="009D5F6C"/>
    <w:rsid w:val="009D5F79"/>
    <w:rsid w:val="009D61FE"/>
    <w:rsid w:val="009D620C"/>
    <w:rsid w:val="009D6402"/>
    <w:rsid w:val="009D65F4"/>
    <w:rsid w:val="009D6A96"/>
    <w:rsid w:val="009D6C33"/>
    <w:rsid w:val="009D6C5D"/>
    <w:rsid w:val="009D6CFF"/>
    <w:rsid w:val="009D6D19"/>
    <w:rsid w:val="009D6E0B"/>
    <w:rsid w:val="009D6E20"/>
    <w:rsid w:val="009D6EF4"/>
    <w:rsid w:val="009D6F04"/>
    <w:rsid w:val="009D6F08"/>
    <w:rsid w:val="009D6F78"/>
    <w:rsid w:val="009D6FDA"/>
    <w:rsid w:val="009D71D5"/>
    <w:rsid w:val="009D74E8"/>
    <w:rsid w:val="009D75DE"/>
    <w:rsid w:val="009D76EE"/>
    <w:rsid w:val="009D776F"/>
    <w:rsid w:val="009D77CF"/>
    <w:rsid w:val="009D78F9"/>
    <w:rsid w:val="009D7926"/>
    <w:rsid w:val="009D7992"/>
    <w:rsid w:val="009D79D7"/>
    <w:rsid w:val="009D7A54"/>
    <w:rsid w:val="009D7AB5"/>
    <w:rsid w:val="009D7B07"/>
    <w:rsid w:val="009D7BAF"/>
    <w:rsid w:val="009D7BD7"/>
    <w:rsid w:val="009D7D11"/>
    <w:rsid w:val="009D7D34"/>
    <w:rsid w:val="009D7D3E"/>
    <w:rsid w:val="009D7DED"/>
    <w:rsid w:val="009D7E37"/>
    <w:rsid w:val="009D7FCE"/>
    <w:rsid w:val="009E00B1"/>
    <w:rsid w:val="009E01B1"/>
    <w:rsid w:val="009E0214"/>
    <w:rsid w:val="009E037F"/>
    <w:rsid w:val="009E03C7"/>
    <w:rsid w:val="009E0429"/>
    <w:rsid w:val="009E042B"/>
    <w:rsid w:val="009E0494"/>
    <w:rsid w:val="009E04BE"/>
    <w:rsid w:val="009E051F"/>
    <w:rsid w:val="009E0608"/>
    <w:rsid w:val="009E06DE"/>
    <w:rsid w:val="009E0824"/>
    <w:rsid w:val="009E08FD"/>
    <w:rsid w:val="009E09C7"/>
    <w:rsid w:val="009E0A2D"/>
    <w:rsid w:val="009E0B6B"/>
    <w:rsid w:val="009E0D21"/>
    <w:rsid w:val="009E0D8C"/>
    <w:rsid w:val="009E0E3F"/>
    <w:rsid w:val="009E0F75"/>
    <w:rsid w:val="009E0FE0"/>
    <w:rsid w:val="009E10B9"/>
    <w:rsid w:val="009E10EC"/>
    <w:rsid w:val="009E1253"/>
    <w:rsid w:val="009E1268"/>
    <w:rsid w:val="009E12B9"/>
    <w:rsid w:val="009E1321"/>
    <w:rsid w:val="009E14AD"/>
    <w:rsid w:val="009E14D7"/>
    <w:rsid w:val="009E152B"/>
    <w:rsid w:val="009E159F"/>
    <w:rsid w:val="009E15C9"/>
    <w:rsid w:val="009E15F2"/>
    <w:rsid w:val="009E1643"/>
    <w:rsid w:val="009E165A"/>
    <w:rsid w:val="009E1A04"/>
    <w:rsid w:val="009E1ADF"/>
    <w:rsid w:val="009E1AE0"/>
    <w:rsid w:val="009E1B4B"/>
    <w:rsid w:val="009E1B89"/>
    <w:rsid w:val="009E1C34"/>
    <w:rsid w:val="009E1D02"/>
    <w:rsid w:val="009E1D3D"/>
    <w:rsid w:val="009E1D53"/>
    <w:rsid w:val="009E1EAE"/>
    <w:rsid w:val="009E1F3D"/>
    <w:rsid w:val="009E1F73"/>
    <w:rsid w:val="009E1FE5"/>
    <w:rsid w:val="009E2140"/>
    <w:rsid w:val="009E2177"/>
    <w:rsid w:val="009E219C"/>
    <w:rsid w:val="009E2212"/>
    <w:rsid w:val="009E23BE"/>
    <w:rsid w:val="009E23EC"/>
    <w:rsid w:val="009E24BC"/>
    <w:rsid w:val="009E2554"/>
    <w:rsid w:val="009E2595"/>
    <w:rsid w:val="009E25F6"/>
    <w:rsid w:val="009E27F9"/>
    <w:rsid w:val="009E2873"/>
    <w:rsid w:val="009E2978"/>
    <w:rsid w:val="009E29FB"/>
    <w:rsid w:val="009E2B90"/>
    <w:rsid w:val="009E2BB9"/>
    <w:rsid w:val="009E2C81"/>
    <w:rsid w:val="009E2D96"/>
    <w:rsid w:val="009E2E90"/>
    <w:rsid w:val="009E2EAE"/>
    <w:rsid w:val="009E2EB9"/>
    <w:rsid w:val="009E2F00"/>
    <w:rsid w:val="009E300B"/>
    <w:rsid w:val="009E3051"/>
    <w:rsid w:val="009E30A5"/>
    <w:rsid w:val="009E311C"/>
    <w:rsid w:val="009E3133"/>
    <w:rsid w:val="009E3194"/>
    <w:rsid w:val="009E31DA"/>
    <w:rsid w:val="009E3258"/>
    <w:rsid w:val="009E3364"/>
    <w:rsid w:val="009E33C9"/>
    <w:rsid w:val="009E3479"/>
    <w:rsid w:val="009E34E2"/>
    <w:rsid w:val="009E362F"/>
    <w:rsid w:val="009E3656"/>
    <w:rsid w:val="009E3691"/>
    <w:rsid w:val="009E36A0"/>
    <w:rsid w:val="009E36E7"/>
    <w:rsid w:val="009E36EF"/>
    <w:rsid w:val="009E36FF"/>
    <w:rsid w:val="009E3808"/>
    <w:rsid w:val="009E380A"/>
    <w:rsid w:val="009E385F"/>
    <w:rsid w:val="009E3897"/>
    <w:rsid w:val="009E389A"/>
    <w:rsid w:val="009E38B5"/>
    <w:rsid w:val="009E3929"/>
    <w:rsid w:val="009E3944"/>
    <w:rsid w:val="009E39B6"/>
    <w:rsid w:val="009E3AC7"/>
    <w:rsid w:val="009E3BB7"/>
    <w:rsid w:val="009E3C29"/>
    <w:rsid w:val="009E3C9D"/>
    <w:rsid w:val="009E3CF4"/>
    <w:rsid w:val="009E3CFC"/>
    <w:rsid w:val="009E3D0D"/>
    <w:rsid w:val="009E3D1F"/>
    <w:rsid w:val="009E3D24"/>
    <w:rsid w:val="009E3D5A"/>
    <w:rsid w:val="009E3D8F"/>
    <w:rsid w:val="009E3EF9"/>
    <w:rsid w:val="009E3EFC"/>
    <w:rsid w:val="009E3F28"/>
    <w:rsid w:val="009E3FA6"/>
    <w:rsid w:val="009E413C"/>
    <w:rsid w:val="009E41FF"/>
    <w:rsid w:val="009E4409"/>
    <w:rsid w:val="009E462B"/>
    <w:rsid w:val="009E472D"/>
    <w:rsid w:val="009E473E"/>
    <w:rsid w:val="009E4836"/>
    <w:rsid w:val="009E4867"/>
    <w:rsid w:val="009E48C7"/>
    <w:rsid w:val="009E491C"/>
    <w:rsid w:val="009E499A"/>
    <w:rsid w:val="009E4A40"/>
    <w:rsid w:val="009E4A6B"/>
    <w:rsid w:val="009E4AC2"/>
    <w:rsid w:val="009E4B43"/>
    <w:rsid w:val="009E4BB5"/>
    <w:rsid w:val="009E4CD8"/>
    <w:rsid w:val="009E4CDD"/>
    <w:rsid w:val="009E5050"/>
    <w:rsid w:val="009E5093"/>
    <w:rsid w:val="009E50AB"/>
    <w:rsid w:val="009E5113"/>
    <w:rsid w:val="009E5140"/>
    <w:rsid w:val="009E5234"/>
    <w:rsid w:val="009E526C"/>
    <w:rsid w:val="009E529D"/>
    <w:rsid w:val="009E5366"/>
    <w:rsid w:val="009E53F8"/>
    <w:rsid w:val="009E543E"/>
    <w:rsid w:val="009E5526"/>
    <w:rsid w:val="009E55EF"/>
    <w:rsid w:val="009E5668"/>
    <w:rsid w:val="009E56EC"/>
    <w:rsid w:val="009E570A"/>
    <w:rsid w:val="009E5731"/>
    <w:rsid w:val="009E5768"/>
    <w:rsid w:val="009E57B6"/>
    <w:rsid w:val="009E58EC"/>
    <w:rsid w:val="009E5950"/>
    <w:rsid w:val="009E5987"/>
    <w:rsid w:val="009E5A35"/>
    <w:rsid w:val="009E5A80"/>
    <w:rsid w:val="009E5A8B"/>
    <w:rsid w:val="009E5B78"/>
    <w:rsid w:val="009E5B9B"/>
    <w:rsid w:val="009E5C7B"/>
    <w:rsid w:val="009E5D04"/>
    <w:rsid w:val="009E5D31"/>
    <w:rsid w:val="009E5D51"/>
    <w:rsid w:val="009E5D77"/>
    <w:rsid w:val="009E5EA8"/>
    <w:rsid w:val="009E6014"/>
    <w:rsid w:val="009E61A0"/>
    <w:rsid w:val="009E61CA"/>
    <w:rsid w:val="009E63D4"/>
    <w:rsid w:val="009E64BE"/>
    <w:rsid w:val="009E64D2"/>
    <w:rsid w:val="009E65D7"/>
    <w:rsid w:val="009E66E5"/>
    <w:rsid w:val="009E6876"/>
    <w:rsid w:val="009E6913"/>
    <w:rsid w:val="009E69D3"/>
    <w:rsid w:val="009E6A2E"/>
    <w:rsid w:val="009E6AAE"/>
    <w:rsid w:val="009E6B6E"/>
    <w:rsid w:val="009E6C23"/>
    <w:rsid w:val="009E6C76"/>
    <w:rsid w:val="009E6CAE"/>
    <w:rsid w:val="009E6DA6"/>
    <w:rsid w:val="009E6F46"/>
    <w:rsid w:val="009E6FAC"/>
    <w:rsid w:val="009E6FF3"/>
    <w:rsid w:val="009E6FFB"/>
    <w:rsid w:val="009E7318"/>
    <w:rsid w:val="009E7347"/>
    <w:rsid w:val="009E73CC"/>
    <w:rsid w:val="009E7434"/>
    <w:rsid w:val="009E74F4"/>
    <w:rsid w:val="009E75A1"/>
    <w:rsid w:val="009E7682"/>
    <w:rsid w:val="009E7748"/>
    <w:rsid w:val="009E7845"/>
    <w:rsid w:val="009E785E"/>
    <w:rsid w:val="009E7860"/>
    <w:rsid w:val="009E78E5"/>
    <w:rsid w:val="009E7991"/>
    <w:rsid w:val="009E79B6"/>
    <w:rsid w:val="009E7A13"/>
    <w:rsid w:val="009E7AE9"/>
    <w:rsid w:val="009E7B5A"/>
    <w:rsid w:val="009E7D41"/>
    <w:rsid w:val="009E7D4F"/>
    <w:rsid w:val="009E7D95"/>
    <w:rsid w:val="009E7E93"/>
    <w:rsid w:val="009E7F00"/>
    <w:rsid w:val="009F0001"/>
    <w:rsid w:val="009F0024"/>
    <w:rsid w:val="009F005A"/>
    <w:rsid w:val="009F019D"/>
    <w:rsid w:val="009F032E"/>
    <w:rsid w:val="009F03EA"/>
    <w:rsid w:val="009F0488"/>
    <w:rsid w:val="009F04D2"/>
    <w:rsid w:val="009F05EF"/>
    <w:rsid w:val="009F0647"/>
    <w:rsid w:val="009F066B"/>
    <w:rsid w:val="009F07B5"/>
    <w:rsid w:val="009F081E"/>
    <w:rsid w:val="009F0831"/>
    <w:rsid w:val="009F09DC"/>
    <w:rsid w:val="009F0BB1"/>
    <w:rsid w:val="009F0CC2"/>
    <w:rsid w:val="009F0DB5"/>
    <w:rsid w:val="009F0E22"/>
    <w:rsid w:val="009F0E2F"/>
    <w:rsid w:val="009F0E65"/>
    <w:rsid w:val="009F0E99"/>
    <w:rsid w:val="009F112C"/>
    <w:rsid w:val="009F118C"/>
    <w:rsid w:val="009F1219"/>
    <w:rsid w:val="009F1231"/>
    <w:rsid w:val="009F124E"/>
    <w:rsid w:val="009F144B"/>
    <w:rsid w:val="009F1659"/>
    <w:rsid w:val="009F1792"/>
    <w:rsid w:val="009F1AAB"/>
    <w:rsid w:val="009F1AB1"/>
    <w:rsid w:val="009F1B8B"/>
    <w:rsid w:val="009F1BE2"/>
    <w:rsid w:val="009F1BEB"/>
    <w:rsid w:val="009F1C7A"/>
    <w:rsid w:val="009F1E8C"/>
    <w:rsid w:val="009F1EFA"/>
    <w:rsid w:val="009F1F4F"/>
    <w:rsid w:val="009F1F6C"/>
    <w:rsid w:val="009F2154"/>
    <w:rsid w:val="009F221F"/>
    <w:rsid w:val="009F230E"/>
    <w:rsid w:val="009F2346"/>
    <w:rsid w:val="009F23C0"/>
    <w:rsid w:val="009F240A"/>
    <w:rsid w:val="009F2439"/>
    <w:rsid w:val="009F24CE"/>
    <w:rsid w:val="009F2529"/>
    <w:rsid w:val="009F2546"/>
    <w:rsid w:val="009F2689"/>
    <w:rsid w:val="009F2751"/>
    <w:rsid w:val="009F2854"/>
    <w:rsid w:val="009F28AD"/>
    <w:rsid w:val="009F29D8"/>
    <w:rsid w:val="009F2A25"/>
    <w:rsid w:val="009F2A26"/>
    <w:rsid w:val="009F2AF5"/>
    <w:rsid w:val="009F2B6C"/>
    <w:rsid w:val="009F2B95"/>
    <w:rsid w:val="009F2C65"/>
    <w:rsid w:val="009F2C74"/>
    <w:rsid w:val="009F2C7A"/>
    <w:rsid w:val="009F2C7B"/>
    <w:rsid w:val="009F2CEE"/>
    <w:rsid w:val="009F2CF9"/>
    <w:rsid w:val="009F2EBD"/>
    <w:rsid w:val="009F2EF9"/>
    <w:rsid w:val="009F2F44"/>
    <w:rsid w:val="009F2FEF"/>
    <w:rsid w:val="009F30B1"/>
    <w:rsid w:val="009F31C7"/>
    <w:rsid w:val="009F31E4"/>
    <w:rsid w:val="009F324F"/>
    <w:rsid w:val="009F32DA"/>
    <w:rsid w:val="009F3310"/>
    <w:rsid w:val="009F331D"/>
    <w:rsid w:val="009F33F8"/>
    <w:rsid w:val="009F3477"/>
    <w:rsid w:val="009F351D"/>
    <w:rsid w:val="009F3630"/>
    <w:rsid w:val="009F36AF"/>
    <w:rsid w:val="009F38B5"/>
    <w:rsid w:val="009F38B7"/>
    <w:rsid w:val="009F38CB"/>
    <w:rsid w:val="009F3939"/>
    <w:rsid w:val="009F39BA"/>
    <w:rsid w:val="009F39C2"/>
    <w:rsid w:val="009F3A7B"/>
    <w:rsid w:val="009F3B26"/>
    <w:rsid w:val="009F3B90"/>
    <w:rsid w:val="009F3B97"/>
    <w:rsid w:val="009F3C17"/>
    <w:rsid w:val="009F3CC1"/>
    <w:rsid w:val="009F3DAB"/>
    <w:rsid w:val="009F3E16"/>
    <w:rsid w:val="009F3E59"/>
    <w:rsid w:val="009F3F27"/>
    <w:rsid w:val="009F3F42"/>
    <w:rsid w:val="009F3FEA"/>
    <w:rsid w:val="009F40F0"/>
    <w:rsid w:val="009F4147"/>
    <w:rsid w:val="009F414F"/>
    <w:rsid w:val="009F4341"/>
    <w:rsid w:val="009F4347"/>
    <w:rsid w:val="009F436C"/>
    <w:rsid w:val="009F4476"/>
    <w:rsid w:val="009F4481"/>
    <w:rsid w:val="009F44BC"/>
    <w:rsid w:val="009F44BE"/>
    <w:rsid w:val="009F44C7"/>
    <w:rsid w:val="009F4874"/>
    <w:rsid w:val="009F4907"/>
    <w:rsid w:val="009F4A12"/>
    <w:rsid w:val="009F4A66"/>
    <w:rsid w:val="009F4B35"/>
    <w:rsid w:val="009F4BDC"/>
    <w:rsid w:val="009F4BFE"/>
    <w:rsid w:val="009F4C1F"/>
    <w:rsid w:val="009F4C80"/>
    <w:rsid w:val="009F4CF4"/>
    <w:rsid w:val="009F4D3C"/>
    <w:rsid w:val="009F4D3D"/>
    <w:rsid w:val="009F4ECB"/>
    <w:rsid w:val="009F4ED3"/>
    <w:rsid w:val="009F4F6E"/>
    <w:rsid w:val="009F504C"/>
    <w:rsid w:val="009F50BC"/>
    <w:rsid w:val="009F512E"/>
    <w:rsid w:val="009F516C"/>
    <w:rsid w:val="009F51AD"/>
    <w:rsid w:val="009F51CD"/>
    <w:rsid w:val="009F51F3"/>
    <w:rsid w:val="009F529E"/>
    <w:rsid w:val="009F52F3"/>
    <w:rsid w:val="009F538F"/>
    <w:rsid w:val="009F53AB"/>
    <w:rsid w:val="009F546F"/>
    <w:rsid w:val="009F549A"/>
    <w:rsid w:val="009F5549"/>
    <w:rsid w:val="009F55B2"/>
    <w:rsid w:val="009F569D"/>
    <w:rsid w:val="009F56D9"/>
    <w:rsid w:val="009F57E6"/>
    <w:rsid w:val="009F5860"/>
    <w:rsid w:val="009F587A"/>
    <w:rsid w:val="009F5893"/>
    <w:rsid w:val="009F58CC"/>
    <w:rsid w:val="009F592B"/>
    <w:rsid w:val="009F5963"/>
    <w:rsid w:val="009F59B3"/>
    <w:rsid w:val="009F59C5"/>
    <w:rsid w:val="009F59DB"/>
    <w:rsid w:val="009F5B84"/>
    <w:rsid w:val="009F5BC4"/>
    <w:rsid w:val="009F5BFA"/>
    <w:rsid w:val="009F5CD6"/>
    <w:rsid w:val="009F5D2A"/>
    <w:rsid w:val="009F5D9E"/>
    <w:rsid w:val="009F5EBB"/>
    <w:rsid w:val="009F60BC"/>
    <w:rsid w:val="009F6172"/>
    <w:rsid w:val="009F6207"/>
    <w:rsid w:val="009F62CC"/>
    <w:rsid w:val="009F63D0"/>
    <w:rsid w:val="009F63DF"/>
    <w:rsid w:val="009F6408"/>
    <w:rsid w:val="009F6458"/>
    <w:rsid w:val="009F6460"/>
    <w:rsid w:val="009F65A6"/>
    <w:rsid w:val="009F65E0"/>
    <w:rsid w:val="009F665A"/>
    <w:rsid w:val="009F6679"/>
    <w:rsid w:val="009F669C"/>
    <w:rsid w:val="009F66EF"/>
    <w:rsid w:val="009F67AE"/>
    <w:rsid w:val="009F680E"/>
    <w:rsid w:val="009F6813"/>
    <w:rsid w:val="009F684D"/>
    <w:rsid w:val="009F6965"/>
    <w:rsid w:val="009F6A52"/>
    <w:rsid w:val="009F6AAB"/>
    <w:rsid w:val="009F6C47"/>
    <w:rsid w:val="009F6CED"/>
    <w:rsid w:val="009F6D60"/>
    <w:rsid w:val="009F6D8E"/>
    <w:rsid w:val="009F6E0D"/>
    <w:rsid w:val="009F6FB2"/>
    <w:rsid w:val="009F6FC4"/>
    <w:rsid w:val="009F7036"/>
    <w:rsid w:val="009F727F"/>
    <w:rsid w:val="009F7327"/>
    <w:rsid w:val="009F732B"/>
    <w:rsid w:val="009F73C9"/>
    <w:rsid w:val="009F740C"/>
    <w:rsid w:val="009F746B"/>
    <w:rsid w:val="009F7508"/>
    <w:rsid w:val="009F758A"/>
    <w:rsid w:val="009F778C"/>
    <w:rsid w:val="009F77DD"/>
    <w:rsid w:val="009F78AB"/>
    <w:rsid w:val="009F78BC"/>
    <w:rsid w:val="009F7968"/>
    <w:rsid w:val="009F7AB7"/>
    <w:rsid w:val="009F7C08"/>
    <w:rsid w:val="009F7CD5"/>
    <w:rsid w:val="009F7E02"/>
    <w:rsid w:val="009F7E79"/>
    <w:rsid w:val="00A00119"/>
    <w:rsid w:val="00A00129"/>
    <w:rsid w:val="00A00137"/>
    <w:rsid w:val="00A0038E"/>
    <w:rsid w:val="00A003AC"/>
    <w:rsid w:val="00A00406"/>
    <w:rsid w:val="00A0040E"/>
    <w:rsid w:val="00A00410"/>
    <w:rsid w:val="00A00420"/>
    <w:rsid w:val="00A004D6"/>
    <w:rsid w:val="00A00584"/>
    <w:rsid w:val="00A005EF"/>
    <w:rsid w:val="00A005F3"/>
    <w:rsid w:val="00A00665"/>
    <w:rsid w:val="00A00688"/>
    <w:rsid w:val="00A0068A"/>
    <w:rsid w:val="00A0072D"/>
    <w:rsid w:val="00A00792"/>
    <w:rsid w:val="00A00797"/>
    <w:rsid w:val="00A00885"/>
    <w:rsid w:val="00A00952"/>
    <w:rsid w:val="00A009DB"/>
    <w:rsid w:val="00A00A61"/>
    <w:rsid w:val="00A00A74"/>
    <w:rsid w:val="00A00B53"/>
    <w:rsid w:val="00A00C2F"/>
    <w:rsid w:val="00A00E3E"/>
    <w:rsid w:val="00A00E43"/>
    <w:rsid w:val="00A00E9B"/>
    <w:rsid w:val="00A00ED6"/>
    <w:rsid w:val="00A00F9B"/>
    <w:rsid w:val="00A01010"/>
    <w:rsid w:val="00A01167"/>
    <w:rsid w:val="00A011BF"/>
    <w:rsid w:val="00A01260"/>
    <w:rsid w:val="00A0127F"/>
    <w:rsid w:val="00A012E2"/>
    <w:rsid w:val="00A01317"/>
    <w:rsid w:val="00A013CF"/>
    <w:rsid w:val="00A014B4"/>
    <w:rsid w:val="00A01536"/>
    <w:rsid w:val="00A0163F"/>
    <w:rsid w:val="00A0169D"/>
    <w:rsid w:val="00A016D9"/>
    <w:rsid w:val="00A01732"/>
    <w:rsid w:val="00A01737"/>
    <w:rsid w:val="00A01752"/>
    <w:rsid w:val="00A01824"/>
    <w:rsid w:val="00A01829"/>
    <w:rsid w:val="00A01857"/>
    <w:rsid w:val="00A01865"/>
    <w:rsid w:val="00A01921"/>
    <w:rsid w:val="00A01952"/>
    <w:rsid w:val="00A01A9E"/>
    <w:rsid w:val="00A01C15"/>
    <w:rsid w:val="00A01C65"/>
    <w:rsid w:val="00A01CFE"/>
    <w:rsid w:val="00A01D48"/>
    <w:rsid w:val="00A01DA5"/>
    <w:rsid w:val="00A01E54"/>
    <w:rsid w:val="00A01E73"/>
    <w:rsid w:val="00A01E76"/>
    <w:rsid w:val="00A01ECE"/>
    <w:rsid w:val="00A01F03"/>
    <w:rsid w:val="00A01FC2"/>
    <w:rsid w:val="00A020A5"/>
    <w:rsid w:val="00A02175"/>
    <w:rsid w:val="00A02204"/>
    <w:rsid w:val="00A0235B"/>
    <w:rsid w:val="00A024C9"/>
    <w:rsid w:val="00A0263D"/>
    <w:rsid w:val="00A027EF"/>
    <w:rsid w:val="00A0286E"/>
    <w:rsid w:val="00A028D8"/>
    <w:rsid w:val="00A02941"/>
    <w:rsid w:val="00A0295B"/>
    <w:rsid w:val="00A02ABC"/>
    <w:rsid w:val="00A02AC6"/>
    <w:rsid w:val="00A02ADA"/>
    <w:rsid w:val="00A02B54"/>
    <w:rsid w:val="00A02B7C"/>
    <w:rsid w:val="00A02C95"/>
    <w:rsid w:val="00A02E1C"/>
    <w:rsid w:val="00A02E87"/>
    <w:rsid w:val="00A02F8A"/>
    <w:rsid w:val="00A0300C"/>
    <w:rsid w:val="00A0304B"/>
    <w:rsid w:val="00A0306C"/>
    <w:rsid w:val="00A0309C"/>
    <w:rsid w:val="00A030EC"/>
    <w:rsid w:val="00A03105"/>
    <w:rsid w:val="00A03199"/>
    <w:rsid w:val="00A032AA"/>
    <w:rsid w:val="00A03387"/>
    <w:rsid w:val="00A033F8"/>
    <w:rsid w:val="00A035F5"/>
    <w:rsid w:val="00A03674"/>
    <w:rsid w:val="00A03754"/>
    <w:rsid w:val="00A038F7"/>
    <w:rsid w:val="00A03977"/>
    <w:rsid w:val="00A03AFB"/>
    <w:rsid w:val="00A03B02"/>
    <w:rsid w:val="00A03B97"/>
    <w:rsid w:val="00A03BB8"/>
    <w:rsid w:val="00A03C33"/>
    <w:rsid w:val="00A03C6F"/>
    <w:rsid w:val="00A03DEE"/>
    <w:rsid w:val="00A03E0F"/>
    <w:rsid w:val="00A03F53"/>
    <w:rsid w:val="00A03F6E"/>
    <w:rsid w:val="00A04130"/>
    <w:rsid w:val="00A04216"/>
    <w:rsid w:val="00A0424C"/>
    <w:rsid w:val="00A04339"/>
    <w:rsid w:val="00A04444"/>
    <w:rsid w:val="00A044F5"/>
    <w:rsid w:val="00A04684"/>
    <w:rsid w:val="00A046AD"/>
    <w:rsid w:val="00A04A0E"/>
    <w:rsid w:val="00A04A68"/>
    <w:rsid w:val="00A04CA6"/>
    <w:rsid w:val="00A04D60"/>
    <w:rsid w:val="00A04D73"/>
    <w:rsid w:val="00A04D94"/>
    <w:rsid w:val="00A04D96"/>
    <w:rsid w:val="00A04F3F"/>
    <w:rsid w:val="00A05008"/>
    <w:rsid w:val="00A05012"/>
    <w:rsid w:val="00A05183"/>
    <w:rsid w:val="00A052BB"/>
    <w:rsid w:val="00A052C3"/>
    <w:rsid w:val="00A0531B"/>
    <w:rsid w:val="00A05330"/>
    <w:rsid w:val="00A05347"/>
    <w:rsid w:val="00A053AA"/>
    <w:rsid w:val="00A05474"/>
    <w:rsid w:val="00A055D5"/>
    <w:rsid w:val="00A056D6"/>
    <w:rsid w:val="00A05984"/>
    <w:rsid w:val="00A05994"/>
    <w:rsid w:val="00A05A09"/>
    <w:rsid w:val="00A05A7D"/>
    <w:rsid w:val="00A05B3C"/>
    <w:rsid w:val="00A05E18"/>
    <w:rsid w:val="00A05E61"/>
    <w:rsid w:val="00A05E76"/>
    <w:rsid w:val="00A05FEF"/>
    <w:rsid w:val="00A06059"/>
    <w:rsid w:val="00A06098"/>
    <w:rsid w:val="00A062CB"/>
    <w:rsid w:val="00A063EC"/>
    <w:rsid w:val="00A0647B"/>
    <w:rsid w:val="00A064CE"/>
    <w:rsid w:val="00A0665A"/>
    <w:rsid w:val="00A066A3"/>
    <w:rsid w:val="00A0674E"/>
    <w:rsid w:val="00A0675F"/>
    <w:rsid w:val="00A0686E"/>
    <w:rsid w:val="00A068B2"/>
    <w:rsid w:val="00A06979"/>
    <w:rsid w:val="00A069F2"/>
    <w:rsid w:val="00A06A62"/>
    <w:rsid w:val="00A06A68"/>
    <w:rsid w:val="00A06C22"/>
    <w:rsid w:val="00A06DA8"/>
    <w:rsid w:val="00A06DD1"/>
    <w:rsid w:val="00A06FC5"/>
    <w:rsid w:val="00A070C3"/>
    <w:rsid w:val="00A070D3"/>
    <w:rsid w:val="00A071FD"/>
    <w:rsid w:val="00A0726B"/>
    <w:rsid w:val="00A072C0"/>
    <w:rsid w:val="00A07313"/>
    <w:rsid w:val="00A07396"/>
    <w:rsid w:val="00A073C4"/>
    <w:rsid w:val="00A073DC"/>
    <w:rsid w:val="00A07503"/>
    <w:rsid w:val="00A07522"/>
    <w:rsid w:val="00A07613"/>
    <w:rsid w:val="00A0763C"/>
    <w:rsid w:val="00A0767F"/>
    <w:rsid w:val="00A07688"/>
    <w:rsid w:val="00A077C7"/>
    <w:rsid w:val="00A07818"/>
    <w:rsid w:val="00A078B6"/>
    <w:rsid w:val="00A078D5"/>
    <w:rsid w:val="00A0799C"/>
    <w:rsid w:val="00A07A3E"/>
    <w:rsid w:val="00A07A7B"/>
    <w:rsid w:val="00A07B35"/>
    <w:rsid w:val="00A07B57"/>
    <w:rsid w:val="00A07CCA"/>
    <w:rsid w:val="00A07E90"/>
    <w:rsid w:val="00A07F18"/>
    <w:rsid w:val="00A07F62"/>
    <w:rsid w:val="00A102CA"/>
    <w:rsid w:val="00A1030C"/>
    <w:rsid w:val="00A10342"/>
    <w:rsid w:val="00A103DD"/>
    <w:rsid w:val="00A103ED"/>
    <w:rsid w:val="00A10401"/>
    <w:rsid w:val="00A10433"/>
    <w:rsid w:val="00A104C9"/>
    <w:rsid w:val="00A1050D"/>
    <w:rsid w:val="00A1053D"/>
    <w:rsid w:val="00A1056E"/>
    <w:rsid w:val="00A1058F"/>
    <w:rsid w:val="00A1065F"/>
    <w:rsid w:val="00A106CF"/>
    <w:rsid w:val="00A107FF"/>
    <w:rsid w:val="00A10884"/>
    <w:rsid w:val="00A10975"/>
    <w:rsid w:val="00A10987"/>
    <w:rsid w:val="00A109E8"/>
    <w:rsid w:val="00A10AF5"/>
    <w:rsid w:val="00A10C91"/>
    <w:rsid w:val="00A10C95"/>
    <w:rsid w:val="00A10CCD"/>
    <w:rsid w:val="00A10CE2"/>
    <w:rsid w:val="00A10DAA"/>
    <w:rsid w:val="00A10E3A"/>
    <w:rsid w:val="00A10EFD"/>
    <w:rsid w:val="00A10F75"/>
    <w:rsid w:val="00A1104F"/>
    <w:rsid w:val="00A11272"/>
    <w:rsid w:val="00A1127F"/>
    <w:rsid w:val="00A11327"/>
    <w:rsid w:val="00A11338"/>
    <w:rsid w:val="00A113F2"/>
    <w:rsid w:val="00A11407"/>
    <w:rsid w:val="00A11462"/>
    <w:rsid w:val="00A114DF"/>
    <w:rsid w:val="00A1154C"/>
    <w:rsid w:val="00A115E1"/>
    <w:rsid w:val="00A116D5"/>
    <w:rsid w:val="00A116E6"/>
    <w:rsid w:val="00A11757"/>
    <w:rsid w:val="00A118E8"/>
    <w:rsid w:val="00A1193E"/>
    <w:rsid w:val="00A1199E"/>
    <w:rsid w:val="00A119CA"/>
    <w:rsid w:val="00A11AD0"/>
    <w:rsid w:val="00A11B54"/>
    <w:rsid w:val="00A11B7D"/>
    <w:rsid w:val="00A11C41"/>
    <w:rsid w:val="00A11D92"/>
    <w:rsid w:val="00A11E10"/>
    <w:rsid w:val="00A11F0A"/>
    <w:rsid w:val="00A11F8A"/>
    <w:rsid w:val="00A11FD6"/>
    <w:rsid w:val="00A122A4"/>
    <w:rsid w:val="00A12313"/>
    <w:rsid w:val="00A1237D"/>
    <w:rsid w:val="00A12411"/>
    <w:rsid w:val="00A12593"/>
    <w:rsid w:val="00A125E8"/>
    <w:rsid w:val="00A1265D"/>
    <w:rsid w:val="00A12674"/>
    <w:rsid w:val="00A126D7"/>
    <w:rsid w:val="00A126E7"/>
    <w:rsid w:val="00A127C7"/>
    <w:rsid w:val="00A1285A"/>
    <w:rsid w:val="00A12943"/>
    <w:rsid w:val="00A129A2"/>
    <w:rsid w:val="00A129E1"/>
    <w:rsid w:val="00A12A21"/>
    <w:rsid w:val="00A12A2F"/>
    <w:rsid w:val="00A12A5F"/>
    <w:rsid w:val="00A12A76"/>
    <w:rsid w:val="00A12AB1"/>
    <w:rsid w:val="00A12BF0"/>
    <w:rsid w:val="00A12C70"/>
    <w:rsid w:val="00A12C77"/>
    <w:rsid w:val="00A12C8C"/>
    <w:rsid w:val="00A12E75"/>
    <w:rsid w:val="00A12EB8"/>
    <w:rsid w:val="00A12F34"/>
    <w:rsid w:val="00A12F66"/>
    <w:rsid w:val="00A12FBB"/>
    <w:rsid w:val="00A1311A"/>
    <w:rsid w:val="00A133C6"/>
    <w:rsid w:val="00A133EC"/>
    <w:rsid w:val="00A1350C"/>
    <w:rsid w:val="00A13685"/>
    <w:rsid w:val="00A136CA"/>
    <w:rsid w:val="00A137EA"/>
    <w:rsid w:val="00A137FC"/>
    <w:rsid w:val="00A13919"/>
    <w:rsid w:val="00A13AAD"/>
    <w:rsid w:val="00A13ACC"/>
    <w:rsid w:val="00A13B2B"/>
    <w:rsid w:val="00A13C6D"/>
    <w:rsid w:val="00A13D71"/>
    <w:rsid w:val="00A13D7E"/>
    <w:rsid w:val="00A13DD6"/>
    <w:rsid w:val="00A13E0C"/>
    <w:rsid w:val="00A13F0D"/>
    <w:rsid w:val="00A13FEE"/>
    <w:rsid w:val="00A1400D"/>
    <w:rsid w:val="00A14049"/>
    <w:rsid w:val="00A140B0"/>
    <w:rsid w:val="00A140DF"/>
    <w:rsid w:val="00A141E2"/>
    <w:rsid w:val="00A1435D"/>
    <w:rsid w:val="00A1438B"/>
    <w:rsid w:val="00A143B4"/>
    <w:rsid w:val="00A14411"/>
    <w:rsid w:val="00A144DD"/>
    <w:rsid w:val="00A1460A"/>
    <w:rsid w:val="00A14621"/>
    <w:rsid w:val="00A14678"/>
    <w:rsid w:val="00A14764"/>
    <w:rsid w:val="00A147A1"/>
    <w:rsid w:val="00A147B9"/>
    <w:rsid w:val="00A147EF"/>
    <w:rsid w:val="00A1481F"/>
    <w:rsid w:val="00A14838"/>
    <w:rsid w:val="00A14866"/>
    <w:rsid w:val="00A148B6"/>
    <w:rsid w:val="00A14925"/>
    <w:rsid w:val="00A14A29"/>
    <w:rsid w:val="00A14A44"/>
    <w:rsid w:val="00A14A57"/>
    <w:rsid w:val="00A14A5F"/>
    <w:rsid w:val="00A14ADB"/>
    <w:rsid w:val="00A14AF3"/>
    <w:rsid w:val="00A14B47"/>
    <w:rsid w:val="00A14B49"/>
    <w:rsid w:val="00A14BB7"/>
    <w:rsid w:val="00A14D20"/>
    <w:rsid w:val="00A14E64"/>
    <w:rsid w:val="00A14ED0"/>
    <w:rsid w:val="00A14FD1"/>
    <w:rsid w:val="00A1501C"/>
    <w:rsid w:val="00A15086"/>
    <w:rsid w:val="00A15358"/>
    <w:rsid w:val="00A154CF"/>
    <w:rsid w:val="00A155F3"/>
    <w:rsid w:val="00A15632"/>
    <w:rsid w:val="00A15778"/>
    <w:rsid w:val="00A158A6"/>
    <w:rsid w:val="00A158B4"/>
    <w:rsid w:val="00A15955"/>
    <w:rsid w:val="00A1595E"/>
    <w:rsid w:val="00A159B6"/>
    <w:rsid w:val="00A15AE0"/>
    <w:rsid w:val="00A15BB4"/>
    <w:rsid w:val="00A15C0E"/>
    <w:rsid w:val="00A15C77"/>
    <w:rsid w:val="00A15EAE"/>
    <w:rsid w:val="00A15EC5"/>
    <w:rsid w:val="00A15ED1"/>
    <w:rsid w:val="00A15FF6"/>
    <w:rsid w:val="00A16071"/>
    <w:rsid w:val="00A1624E"/>
    <w:rsid w:val="00A163A7"/>
    <w:rsid w:val="00A163C8"/>
    <w:rsid w:val="00A1653A"/>
    <w:rsid w:val="00A16546"/>
    <w:rsid w:val="00A16608"/>
    <w:rsid w:val="00A167AA"/>
    <w:rsid w:val="00A167F9"/>
    <w:rsid w:val="00A16807"/>
    <w:rsid w:val="00A1686F"/>
    <w:rsid w:val="00A16985"/>
    <w:rsid w:val="00A16B40"/>
    <w:rsid w:val="00A16B5B"/>
    <w:rsid w:val="00A16E2F"/>
    <w:rsid w:val="00A16E96"/>
    <w:rsid w:val="00A16EF2"/>
    <w:rsid w:val="00A17045"/>
    <w:rsid w:val="00A1718E"/>
    <w:rsid w:val="00A17223"/>
    <w:rsid w:val="00A1725C"/>
    <w:rsid w:val="00A17328"/>
    <w:rsid w:val="00A173AC"/>
    <w:rsid w:val="00A173D1"/>
    <w:rsid w:val="00A173DD"/>
    <w:rsid w:val="00A174D8"/>
    <w:rsid w:val="00A174E7"/>
    <w:rsid w:val="00A175BF"/>
    <w:rsid w:val="00A175C6"/>
    <w:rsid w:val="00A177AD"/>
    <w:rsid w:val="00A1780F"/>
    <w:rsid w:val="00A178E7"/>
    <w:rsid w:val="00A17904"/>
    <w:rsid w:val="00A179CE"/>
    <w:rsid w:val="00A17ABB"/>
    <w:rsid w:val="00A17C4B"/>
    <w:rsid w:val="00A17C9A"/>
    <w:rsid w:val="00A17CD6"/>
    <w:rsid w:val="00A17D00"/>
    <w:rsid w:val="00A17D25"/>
    <w:rsid w:val="00A17D65"/>
    <w:rsid w:val="00A17D89"/>
    <w:rsid w:val="00A17E0F"/>
    <w:rsid w:val="00A17E53"/>
    <w:rsid w:val="00A17E7C"/>
    <w:rsid w:val="00A17EB3"/>
    <w:rsid w:val="00A17F47"/>
    <w:rsid w:val="00A20086"/>
    <w:rsid w:val="00A200E4"/>
    <w:rsid w:val="00A20114"/>
    <w:rsid w:val="00A20131"/>
    <w:rsid w:val="00A20202"/>
    <w:rsid w:val="00A20281"/>
    <w:rsid w:val="00A205F8"/>
    <w:rsid w:val="00A2060F"/>
    <w:rsid w:val="00A20696"/>
    <w:rsid w:val="00A20780"/>
    <w:rsid w:val="00A208A6"/>
    <w:rsid w:val="00A208F6"/>
    <w:rsid w:val="00A2096C"/>
    <w:rsid w:val="00A209A4"/>
    <w:rsid w:val="00A209DC"/>
    <w:rsid w:val="00A20A05"/>
    <w:rsid w:val="00A20A34"/>
    <w:rsid w:val="00A20A54"/>
    <w:rsid w:val="00A20AB9"/>
    <w:rsid w:val="00A20B14"/>
    <w:rsid w:val="00A20BAA"/>
    <w:rsid w:val="00A20C04"/>
    <w:rsid w:val="00A20C34"/>
    <w:rsid w:val="00A20C43"/>
    <w:rsid w:val="00A20D9C"/>
    <w:rsid w:val="00A20E20"/>
    <w:rsid w:val="00A20E45"/>
    <w:rsid w:val="00A20F14"/>
    <w:rsid w:val="00A20FC8"/>
    <w:rsid w:val="00A210C9"/>
    <w:rsid w:val="00A21123"/>
    <w:rsid w:val="00A2113C"/>
    <w:rsid w:val="00A211D8"/>
    <w:rsid w:val="00A21296"/>
    <w:rsid w:val="00A212DF"/>
    <w:rsid w:val="00A213C4"/>
    <w:rsid w:val="00A21541"/>
    <w:rsid w:val="00A21553"/>
    <w:rsid w:val="00A215BD"/>
    <w:rsid w:val="00A21690"/>
    <w:rsid w:val="00A2175F"/>
    <w:rsid w:val="00A2185A"/>
    <w:rsid w:val="00A21A26"/>
    <w:rsid w:val="00A21AA7"/>
    <w:rsid w:val="00A21AD5"/>
    <w:rsid w:val="00A21AE1"/>
    <w:rsid w:val="00A21B51"/>
    <w:rsid w:val="00A21CF3"/>
    <w:rsid w:val="00A21D2B"/>
    <w:rsid w:val="00A21E0D"/>
    <w:rsid w:val="00A21E2B"/>
    <w:rsid w:val="00A21E9A"/>
    <w:rsid w:val="00A21EC0"/>
    <w:rsid w:val="00A21FCC"/>
    <w:rsid w:val="00A22220"/>
    <w:rsid w:val="00A223F3"/>
    <w:rsid w:val="00A22428"/>
    <w:rsid w:val="00A22439"/>
    <w:rsid w:val="00A22457"/>
    <w:rsid w:val="00A2252D"/>
    <w:rsid w:val="00A225C9"/>
    <w:rsid w:val="00A225F8"/>
    <w:rsid w:val="00A2263F"/>
    <w:rsid w:val="00A226C8"/>
    <w:rsid w:val="00A22702"/>
    <w:rsid w:val="00A22711"/>
    <w:rsid w:val="00A227CD"/>
    <w:rsid w:val="00A228E2"/>
    <w:rsid w:val="00A22933"/>
    <w:rsid w:val="00A229D6"/>
    <w:rsid w:val="00A229F8"/>
    <w:rsid w:val="00A229FB"/>
    <w:rsid w:val="00A22C86"/>
    <w:rsid w:val="00A22C97"/>
    <w:rsid w:val="00A22CBB"/>
    <w:rsid w:val="00A22D37"/>
    <w:rsid w:val="00A22E45"/>
    <w:rsid w:val="00A22E5E"/>
    <w:rsid w:val="00A22F68"/>
    <w:rsid w:val="00A22FBD"/>
    <w:rsid w:val="00A2316D"/>
    <w:rsid w:val="00A23202"/>
    <w:rsid w:val="00A233CB"/>
    <w:rsid w:val="00A2345F"/>
    <w:rsid w:val="00A23468"/>
    <w:rsid w:val="00A235B2"/>
    <w:rsid w:val="00A23642"/>
    <w:rsid w:val="00A237AF"/>
    <w:rsid w:val="00A237C8"/>
    <w:rsid w:val="00A237D1"/>
    <w:rsid w:val="00A2383B"/>
    <w:rsid w:val="00A239CB"/>
    <w:rsid w:val="00A239FF"/>
    <w:rsid w:val="00A23BDC"/>
    <w:rsid w:val="00A23C57"/>
    <w:rsid w:val="00A23CDF"/>
    <w:rsid w:val="00A23D1D"/>
    <w:rsid w:val="00A23DB3"/>
    <w:rsid w:val="00A23DF7"/>
    <w:rsid w:val="00A23E43"/>
    <w:rsid w:val="00A23F39"/>
    <w:rsid w:val="00A23F8F"/>
    <w:rsid w:val="00A2409E"/>
    <w:rsid w:val="00A2420D"/>
    <w:rsid w:val="00A24262"/>
    <w:rsid w:val="00A24321"/>
    <w:rsid w:val="00A24333"/>
    <w:rsid w:val="00A243F4"/>
    <w:rsid w:val="00A24425"/>
    <w:rsid w:val="00A24460"/>
    <w:rsid w:val="00A2451E"/>
    <w:rsid w:val="00A24544"/>
    <w:rsid w:val="00A245C5"/>
    <w:rsid w:val="00A2461D"/>
    <w:rsid w:val="00A24622"/>
    <w:rsid w:val="00A24624"/>
    <w:rsid w:val="00A246C7"/>
    <w:rsid w:val="00A247E4"/>
    <w:rsid w:val="00A247FE"/>
    <w:rsid w:val="00A248A9"/>
    <w:rsid w:val="00A24932"/>
    <w:rsid w:val="00A249AD"/>
    <w:rsid w:val="00A249D0"/>
    <w:rsid w:val="00A24B27"/>
    <w:rsid w:val="00A24BA3"/>
    <w:rsid w:val="00A24C2E"/>
    <w:rsid w:val="00A24D50"/>
    <w:rsid w:val="00A24DA1"/>
    <w:rsid w:val="00A24DAC"/>
    <w:rsid w:val="00A24DF8"/>
    <w:rsid w:val="00A24E41"/>
    <w:rsid w:val="00A24ECE"/>
    <w:rsid w:val="00A24ED9"/>
    <w:rsid w:val="00A2501B"/>
    <w:rsid w:val="00A250F1"/>
    <w:rsid w:val="00A25145"/>
    <w:rsid w:val="00A253A4"/>
    <w:rsid w:val="00A253FF"/>
    <w:rsid w:val="00A2558A"/>
    <w:rsid w:val="00A256D6"/>
    <w:rsid w:val="00A25767"/>
    <w:rsid w:val="00A257B3"/>
    <w:rsid w:val="00A257D5"/>
    <w:rsid w:val="00A25989"/>
    <w:rsid w:val="00A259B5"/>
    <w:rsid w:val="00A25A0B"/>
    <w:rsid w:val="00A25A82"/>
    <w:rsid w:val="00A25B79"/>
    <w:rsid w:val="00A25B80"/>
    <w:rsid w:val="00A25BBA"/>
    <w:rsid w:val="00A25C84"/>
    <w:rsid w:val="00A25CA7"/>
    <w:rsid w:val="00A25CE7"/>
    <w:rsid w:val="00A25CF4"/>
    <w:rsid w:val="00A25D29"/>
    <w:rsid w:val="00A25D9B"/>
    <w:rsid w:val="00A25E2A"/>
    <w:rsid w:val="00A26360"/>
    <w:rsid w:val="00A263B4"/>
    <w:rsid w:val="00A2642A"/>
    <w:rsid w:val="00A2651C"/>
    <w:rsid w:val="00A26826"/>
    <w:rsid w:val="00A268D4"/>
    <w:rsid w:val="00A26944"/>
    <w:rsid w:val="00A2694E"/>
    <w:rsid w:val="00A269AA"/>
    <w:rsid w:val="00A269D9"/>
    <w:rsid w:val="00A26B0C"/>
    <w:rsid w:val="00A26B39"/>
    <w:rsid w:val="00A26B52"/>
    <w:rsid w:val="00A26C05"/>
    <w:rsid w:val="00A26C30"/>
    <w:rsid w:val="00A26CA6"/>
    <w:rsid w:val="00A26EBF"/>
    <w:rsid w:val="00A26F7D"/>
    <w:rsid w:val="00A2700F"/>
    <w:rsid w:val="00A27023"/>
    <w:rsid w:val="00A27054"/>
    <w:rsid w:val="00A27085"/>
    <w:rsid w:val="00A270CC"/>
    <w:rsid w:val="00A271C6"/>
    <w:rsid w:val="00A2726E"/>
    <w:rsid w:val="00A273CE"/>
    <w:rsid w:val="00A27457"/>
    <w:rsid w:val="00A27493"/>
    <w:rsid w:val="00A274B4"/>
    <w:rsid w:val="00A277F3"/>
    <w:rsid w:val="00A2781A"/>
    <w:rsid w:val="00A2785E"/>
    <w:rsid w:val="00A278A7"/>
    <w:rsid w:val="00A27A1C"/>
    <w:rsid w:val="00A27BC8"/>
    <w:rsid w:val="00A27C9A"/>
    <w:rsid w:val="00A27E23"/>
    <w:rsid w:val="00A27E9E"/>
    <w:rsid w:val="00A27F99"/>
    <w:rsid w:val="00A27FBB"/>
    <w:rsid w:val="00A30012"/>
    <w:rsid w:val="00A30041"/>
    <w:rsid w:val="00A30083"/>
    <w:rsid w:val="00A30171"/>
    <w:rsid w:val="00A301D2"/>
    <w:rsid w:val="00A3023D"/>
    <w:rsid w:val="00A3024F"/>
    <w:rsid w:val="00A30380"/>
    <w:rsid w:val="00A3058B"/>
    <w:rsid w:val="00A305C2"/>
    <w:rsid w:val="00A305DB"/>
    <w:rsid w:val="00A3064A"/>
    <w:rsid w:val="00A30659"/>
    <w:rsid w:val="00A306C9"/>
    <w:rsid w:val="00A306FD"/>
    <w:rsid w:val="00A30792"/>
    <w:rsid w:val="00A307D0"/>
    <w:rsid w:val="00A3085C"/>
    <w:rsid w:val="00A30AAB"/>
    <w:rsid w:val="00A30ABD"/>
    <w:rsid w:val="00A30B67"/>
    <w:rsid w:val="00A30C91"/>
    <w:rsid w:val="00A30CE2"/>
    <w:rsid w:val="00A30CF8"/>
    <w:rsid w:val="00A30E39"/>
    <w:rsid w:val="00A30FBA"/>
    <w:rsid w:val="00A30FD4"/>
    <w:rsid w:val="00A31056"/>
    <w:rsid w:val="00A3108C"/>
    <w:rsid w:val="00A31261"/>
    <w:rsid w:val="00A312A3"/>
    <w:rsid w:val="00A312DB"/>
    <w:rsid w:val="00A31325"/>
    <w:rsid w:val="00A313BD"/>
    <w:rsid w:val="00A313E5"/>
    <w:rsid w:val="00A31433"/>
    <w:rsid w:val="00A3151D"/>
    <w:rsid w:val="00A3160E"/>
    <w:rsid w:val="00A3162A"/>
    <w:rsid w:val="00A31691"/>
    <w:rsid w:val="00A316B3"/>
    <w:rsid w:val="00A316BF"/>
    <w:rsid w:val="00A3175D"/>
    <w:rsid w:val="00A31906"/>
    <w:rsid w:val="00A31925"/>
    <w:rsid w:val="00A31A76"/>
    <w:rsid w:val="00A31AB7"/>
    <w:rsid w:val="00A31C16"/>
    <w:rsid w:val="00A31C3E"/>
    <w:rsid w:val="00A31C59"/>
    <w:rsid w:val="00A31E76"/>
    <w:rsid w:val="00A31F61"/>
    <w:rsid w:val="00A31F66"/>
    <w:rsid w:val="00A31F71"/>
    <w:rsid w:val="00A31FA0"/>
    <w:rsid w:val="00A31FAD"/>
    <w:rsid w:val="00A3204F"/>
    <w:rsid w:val="00A320BC"/>
    <w:rsid w:val="00A322A3"/>
    <w:rsid w:val="00A32354"/>
    <w:rsid w:val="00A32373"/>
    <w:rsid w:val="00A32526"/>
    <w:rsid w:val="00A3252C"/>
    <w:rsid w:val="00A325CC"/>
    <w:rsid w:val="00A329F9"/>
    <w:rsid w:val="00A32A60"/>
    <w:rsid w:val="00A32AE3"/>
    <w:rsid w:val="00A32B42"/>
    <w:rsid w:val="00A32B6E"/>
    <w:rsid w:val="00A32B8B"/>
    <w:rsid w:val="00A32BD7"/>
    <w:rsid w:val="00A32CF9"/>
    <w:rsid w:val="00A32EF0"/>
    <w:rsid w:val="00A3306C"/>
    <w:rsid w:val="00A33159"/>
    <w:rsid w:val="00A332AA"/>
    <w:rsid w:val="00A332DF"/>
    <w:rsid w:val="00A33311"/>
    <w:rsid w:val="00A333B8"/>
    <w:rsid w:val="00A33447"/>
    <w:rsid w:val="00A334C2"/>
    <w:rsid w:val="00A33729"/>
    <w:rsid w:val="00A337D2"/>
    <w:rsid w:val="00A33826"/>
    <w:rsid w:val="00A33827"/>
    <w:rsid w:val="00A33920"/>
    <w:rsid w:val="00A33A7A"/>
    <w:rsid w:val="00A33A89"/>
    <w:rsid w:val="00A33AEF"/>
    <w:rsid w:val="00A33DB7"/>
    <w:rsid w:val="00A33DD3"/>
    <w:rsid w:val="00A33E28"/>
    <w:rsid w:val="00A33E5A"/>
    <w:rsid w:val="00A33EB9"/>
    <w:rsid w:val="00A33F0E"/>
    <w:rsid w:val="00A33F4D"/>
    <w:rsid w:val="00A33FBF"/>
    <w:rsid w:val="00A341E0"/>
    <w:rsid w:val="00A3425E"/>
    <w:rsid w:val="00A34265"/>
    <w:rsid w:val="00A343BB"/>
    <w:rsid w:val="00A34449"/>
    <w:rsid w:val="00A344BD"/>
    <w:rsid w:val="00A345B8"/>
    <w:rsid w:val="00A346A7"/>
    <w:rsid w:val="00A34798"/>
    <w:rsid w:val="00A347FA"/>
    <w:rsid w:val="00A3490A"/>
    <w:rsid w:val="00A34928"/>
    <w:rsid w:val="00A34947"/>
    <w:rsid w:val="00A34A79"/>
    <w:rsid w:val="00A34A93"/>
    <w:rsid w:val="00A34B5D"/>
    <w:rsid w:val="00A34C34"/>
    <w:rsid w:val="00A34C4C"/>
    <w:rsid w:val="00A34C60"/>
    <w:rsid w:val="00A34E53"/>
    <w:rsid w:val="00A34EAD"/>
    <w:rsid w:val="00A35012"/>
    <w:rsid w:val="00A3506A"/>
    <w:rsid w:val="00A352A2"/>
    <w:rsid w:val="00A35361"/>
    <w:rsid w:val="00A354CF"/>
    <w:rsid w:val="00A3550E"/>
    <w:rsid w:val="00A355B6"/>
    <w:rsid w:val="00A355BA"/>
    <w:rsid w:val="00A35655"/>
    <w:rsid w:val="00A3566A"/>
    <w:rsid w:val="00A356CC"/>
    <w:rsid w:val="00A357C3"/>
    <w:rsid w:val="00A358CD"/>
    <w:rsid w:val="00A358E8"/>
    <w:rsid w:val="00A35974"/>
    <w:rsid w:val="00A35A6E"/>
    <w:rsid w:val="00A35AED"/>
    <w:rsid w:val="00A35D68"/>
    <w:rsid w:val="00A35D73"/>
    <w:rsid w:val="00A35D74"/>
    <w:rsid w:val="00A35DA8"/>
    <w:rsid w:val="00A35EF6"/>
    <w:rsid w:val="00A35FC4"/>
    <w:rsid w:val="00A36079"/>
    <w:rsid w:val="00A36080"/>
    <w:rsid w:val="00A360B3"/>
    <w:rsid w:val="00A36145"/>
    <w:rsid w:val="00A36346"/>
    <w:rsid w:val="00A363CC"/>
    <w:rsid w:val="00A36447"/>
    <w:rsid w:val="00A364C5"/>
    <w:rsid w:val="00A3658A"/>
    <w:rsid w:val="00A36720"/>
    <w:rsid w:val="00A3676D"/>
    <w:rsid w:val="00A3680A"/>
    <w:rsid w:val="00A3683E"/>
    <w:rsid w:val="00A36883"/>
    <w:rsid w:val="00A368D7"/>
    <w:rsid w:val="00A36B17"/>
    <w:rsid w:val="00A36B75"/>
    <w:rsid w:val="00A36BA9"/>
    <w:rsid w:val="00A36BBB"/>
    <w:rsid w:val="00A36CF2"/>
    <w:rsid w:val="00A36D97"/>
    <w:rsid w:val="00A36DA5"/>
    <w:rsid w:val="00A36DB5"/>
    <w:rsid w:val="00A36DC5"/>
    <w:rsid w:val="00A36E5F"/>
    <w:rsid w:val="00A36EAA"/>
    <w:rsid w:val="00A370B4"/>
    <w:rsid w:val="00A37165"/>
    <w:rsid w:val="00A37173"/>
    <w:rsid w:val="00A3719D"/>
    <w:rsid w:val="00A37319"/>
    <w:rsid w:val="00A3735B"/>
    <w:rsid w:val="00A3737B"/>
    <w:rsid w:val="00A37394"/>
    <w:rsid w:val="00A3745B"/>
    <w:rsid w:val="00A37536"/>
    <w:rsid w:val="00A37594"/>
    <w:rsid w:val="00A37613"/>
    <w:rsid w:val="00A37617"/>
    <w:rsid w:val="00A37653"/>
    <w:rsid w:val="00A376F9"/>
    <w:rsid w:val="00A376FA"/>
    <w:rsid w:val="00A37734"/>
    <w:rsid w:val="00A37743"/>
    <w:rsid w:val="00A37792"/>
    <w:rsid w:val="00A37A38"/>
    <w:rsid w:val="00A37A8E"/>
    <w:rsid w:val="00A37A9B"/>
    <w:rsid w:val="00A37BAA"/>
    <w:rsid w:val="00A37CE8"/>
    <w:rsid w:val="00A37D03"/>
    <w:rsid w:val="00A37DC8"/>
    <w:rsid w:val="00A37E21"/>
    <w:rsid w:val="00A37EEA"/>
    <w:rsid w:val="00A37F21"/>
    <w:rsid w:val="00A40021"/>
    <w:rsid w:val="00A40034"/>
    <w:rsid w:val="00A40048"/>
    <w:rsid w:val="00A40070"/>
    <w:rsid w:val="00A400B7"/>
    <w:rsid w:val="00A40100"/>
    <w:rsid w:val="00A40221"/>
    <w:rsid w:val="00A402F1"/>
    <w:rsid w:val="00A40316"/>
    <w:rsid w:val="00A4032D"/>
    <w:rsid w:val="00A4037E"/>
    <w:rsid w:val="00A40383"/>
    <w:rsid w:val="00A40408"/>
    <w:rsid w:val="00A40415"/>
    <w:rsid w:val="00A40472"/>
    <w:rsid w:val="00A404ED"/>
    <w:rsid w:val="00A405FE"/>
    <w:rsid w:val="00A4073D"/>
    <w:rsid w:val="00A40795"/>
    <w:rsid w:val="00A4081F"/>
    <w:rsid w:val="00A40927"/>
    <w:rsid w:val="00A40938"/>
    <w:rsid w:val="00A40B72"/>
    <w:rsid w:val="00A40BD5"/>
    <w:rsid w:val="00A40D77"/>
    <w:rsid w:val="00A40E9D"/>
    <w:rsid w:val="00A40F73"/>
    <w:rsid w:val="00A41101"/>
    <w:rsid w:val="00A41219"/>
    <w:rsid w:val="00A41479"/>
    <w:rsid w:val="00A415A9"/>
    <w:rsid w:val="00A415CD"/>
    <w:rsid w:val="00A415E6"/>
    <w:rsid w:val="00A4167A"/>
    <w:rsid w:val="00A4177A"/>
    <w:rsid w:val="00A41844"/>
    <w:rsid w:val="00A4186D"/>
    <w:rsid w:val="00A41934"/>
    <w:rsid w:val="00A4195F"/>
    <w:rsid w:val="00A41A3C"/>
    <w:rsid w:val="00A41A9C"/>
    <w:rsid w:val="00A41AD8"/>
    <w:rsid w:val="00A41AF7"/>
    <w:rsid w:val="00A41BB4"/>
    <w:rsid w:val="00A41BC1"/>
    <w:rsid w:val="00A41C67"/>
    <w:rsid w:val="00A41CF2"/>
    <w:rsid w:val="00A41D04"/>
    <w:rsid w:val="00A41D51"/>
    <w:rsid w:val="00A41F88"/>
    <w:rsid w:val="00A4208C"/>
    <w:rsid w:val="00A420D3"/>
    <w:rsid w:val="00A4211D"/>
    <w:rsid w:val="00A42289"/>
    <w:rsid w:val="00A42324"/>
    <w:rsid w:val="00A42499"/>
    <w:rsid w:val="00A4251F"/>
    <w:rsid w:val="00A42547"/>
    <w:rsid w:val="00A4255F"/>
    <w:rsid w:val="00A42781"/>
    <w:rsid w:val="00A427C2"/>
    <w:rsid w:val="00A427C9"/>
    <w:rsid w:val="00A42850"/>
    <w:rsid w:val="00A42944"/>
    <w:rsid w:val="00A429BB"/>
    <w:rsid w:val="00A42A35"/>
    <w:rsid w:val="00A42A4D"/>
    <w:rsid w:val="00A42DFA"/>
    <w:rsid w:val="00A42E35"/>
    <w:rsid w:val="00A42E44"/>
    <w:rsid w:val="00A42F42"/>
    <w:rsid w:val="00A4305E"/>
    <w:rsid w:val="00A430D3"/>
    <w:rsid w:val="00A43147"/>
    <w:rsid w:val="00A432E8"/>
    <w:rsid w:val="00A4333D"/>
    <w:rsid w:val="00A4340C"/>
    <w:rsid w:val="00A4343C"/>
    <w:rsid w:val="00A434AD"/>
    <w:rsid w:val="00A434B2"/>
    <w:rsid w:val="00A43531"/>
    <w:rsid w:val="00A436E0"/>
    <w:rsid w:val="00A4372C"/>
    <w:rsid w:val="00A43791"/>
    <w:rsid w:val="00A437A4"/>
    <w:rsid w:val="00A437C9"/>
    <w:rsid w:val="00A43848"/>
    <w:rsid w:val="00A43908"/>
    <w:rsid w:val="00A4392E"/>
    <w:rsid w:val="00A43953"/>
    <w:rsid w:val="00A43A46"/>
    <w:rsid w:val="00A43DAB"/>
    <w:rsid w:val="00A43DB9"/>
    <w:rsid w:val="00A43EAA"/>
    <w:rsid w:val="00A43F59"/>
    <w:rsid w:val="00A43FA0"/>
    <w:rsid w:val="00A43FBF"/>
    <w:rsid w:val="00A44071"/>
    <w:rsid w:val="00A44220"/>
    <w:rsid w:val="00A44340"/>
    <w:rsid w:val="00A44373"/>
    <w:rsid w:val="00A44492"/>
    <w:rsid w:val="00A44512"/>
    <w:rsid w:val="00A4451B"/>
    <w:rsid w:val="00A445BA"/>
    <w:rsid w:val="00A446A6"/>
    <w:rsid w:val="00A44771"/>
    <w:rsid w:val="00A44795"/>
    <w:rsid w:val="00A44822"/>
    <w:rsid w:val="00A44883"/>
    <w:rsid w:val="00A4488D"/>
    <w:rsid w:val="00A448D8"/>
    <w:rsid w:val="00A448F3"/>
    <w:rsid w:val="00A449AA"/>
    <w:rsid w:val="00A44A90"/>
    <w:rsid w:val="00A44AB2"/>
    <w:rsid w:val="00A44AC8"/>
    <w:rsid w:val="00A44BD4"/>
    <w:rsid w:val="00A44C64"/>
    <w:rsid w:val="00A44CCD"/>
    <w:rsid w:val="00A44DBA"/>
    <w:rsid w:val="00A44E73"/>
    <w:rsid w:val="00A44E9C"/>
    <w:rsid w:val="00A44EF3"/>
    <w:rsid w:val="00A44F52"/>
    <w:rsid w:val="00A4510A"/>
    <w:rsid w:val="00A45122"/>
    <w:rsid w:val="00A45416"/>
    <w:rsid w:val="00A45434"/>
    <w:rsid w:val="00A45530"/>
    <w:rsid w:val="00A45577"/>
    <w:rsid w:val="00A456A3"/>
    <w:rsid w:val="00A45727"/>
    <w:rsid w:val="00A45783"/>
    <w:rsid w:val="00A459FD"/>
    <w:rsid w:val="00A45A5F"/>
    <w:rsid w:val="00A45A97"/>
    <w:rsid w:val="00A45AAC"/>
    <w:rsid w:val="00A45AB2"/>
    <w:rsid w:val="00A45BE2"/>
    <w:rsid w:val="00A45CA0"/>
    <w:rsid w:val="00A45CBB"/>
    <w:rsid w:val="00A45D26"/>
    <w:rsid w:val="00A45D58"/>
    <w:rsid w:val="00A45ECF"/>
    <w:rsid w:val="00A45F76"/>
    <w:rsid w:val="00A4606E"/>
    <w:rsid w:val="00A46071"/>
    <w:rsid w:val="00A46149"/>
    <w:rsid w:val="00A462D4"/>
    <w:rsid w:val="00A4650C"/>
    <w:rsid w:val="00A4674C"/>
    <w:rsid w:val="00A4680D"/>
    <w:rsid w:val="00A468C2"/>
    <w:rsid w:val="00A46951"/>
    <w:rsid w:val="00A46A97"/>
    <w:rsid w:val="00A46C82"/>
    <w:rsid w:val="00A46C8D"/>
    <w:rsid w:val="00A46CAE"/>
    <w:rsid w:val="00A46DA3"/>
    <w:rsid w:val="00A46F25"/>
    <w:rsid w:val="00A46F92"/>
    <w:rsid w:val="00A46FBD"/>
    <w:rsid w:val="00A46FD2"/>
    <w:rsid w:val="00A47004"/>
    <w:rsid w:val="00A47013"/>
    <w:rsid w:val="00A4706D"/>
    <w:rsid w:val="00A4731E"/>
    <w:rsid w:val="00A4731F"/>
    <w:rsid w:val="00A4740A"/>
    <w:rsid w:val="00A474E2"/>
    <w:rsid w:val="00A4755C"/>
    <w:rsid w:val="00A4762F"/>
    <w:rsid w:val="00A476D9"/>
    <w:rsid w:val="00A47881"/>
    <w:rsid w:val="00A4788C"/>
    <w:rsid w:val="00A47895"/>
    <w:rsid w:val="00A478C7"/>
    <w:rsid w:val="00A47905"/>
    <w:rsid w:val="00A47971"/>
    <w:rsid w:val="00A479D1"/>
    <w:rsid w:val="00A47A57"/>
    <w:rsid w:val="00A47A5E"/>
    <w:rsid w:val="00A47ACF"/>
    <w:rsid w:val="00A47B08"/>
    <w:rsid w:val="00A47B2E"/>
    <w:rsid w:val="00A47B5D"/>
    <w:rsid w:val="00A47B9B"/>
    <w:rsid w:val="00A47CB2"/>
    <w:rsid w:val="00A47CE8"/>
    <w:rsid w:val="00A47D61"/>
    <w:rsid w:val="00A47DB9"/>
    <w:rsid w:val="00A47E71"/>
    <w:rsid w:val="00A500EB"/>
    <w:rsid w:val="00A5022E"/>
    <w:rsid w:val="00A502A1"/>
    <w:rsid w:val="00A50319"/>
    <w:rsid w:val="00A5032D"/>
    <w:rsid w:val="00A503AC"/>
    <w:rsid w:val="00A50484"/>
    <w:rsid w:val="00A5048A"/>
    <w:rsid w:val="00A504A6"/>
    <w:rsid w:val="00A504E5"/>
    <w:rsid w:val="00A50619"/>
    <w:rsid w:val="00A50711"/>
    <w:rsid w:val="00A508E9"/>
    <w:rsid w:val="00A509E4"/>
    <w:rsid w:val="00A509F2"/>
    <w:rsid w:val="00A50A32"/>
    <w:rsid w:val="00A50AD0"/>
    <w:rsid w:val="00A50B09"/>
    <w:rsid w:val="00A50BE7"/>
    <w:rsid w:val="00A50C21"/>
    <w:rsid w:val="00A50C78"/>
    <w:rsid w:val="00A50C99"/>
    <w:rsid w:val="00A50D9F"/>
    <w:rsid w:val="00A50DEB"/>
    <w:rsid w:val="00A50F05"/>
    <w:rsid w:val="00A50FC3"/>
    <w:rsid w:val="00A50FDF"/>
    <w:rsid w:val="00A5119B"/>
    <w:rsid w:val="00A51290"/>
    <w:rsid w:val="00A513A4"/>
    <w:rsid w:val="00A51408"/>
    <w:rsid w:val="00A51494"/>
    <w:rsid w:val="00A51568"/>
    <w:rsid w:val="00A5156C"/>
    <w:rsid w:val="00A5159A"/>
    <w:rsid w:val="00A516C0"/>
    <w:rsid w:val="00A51756"/>
    <w:rsid w:val="00A51848"/>
    <w:rsid w:val="00A518C9"/>
    <w:rsid w:val="00A51C08"/>
    <w:rsid w:val="00A51C82"/>
    <w:rsid w:val="00A51DDB"/>
    <w:rsid w:val="00A51E5A"/>
    <w:rsid w:val="00A51EE2"/>
    <w:rsid w:val="00A51EEE"/>
    <w:rsid w:val="00A51FBC"/>
    <w:rsid w:val="00A51FE4"/>
    <w:rsid w:val="00A5203B"/>
    <w:rsid w:val="00A520A2"/>
    <w:rsid w:val="00A52140"/>
    <w:rsid w:val="00A522E2"/>
    <w:rsid w:val="00A5233E"/>
    <w:rsid w:val="00A52402"/>
    <w:rsid w:val="00A52496"/>
    <w:rsid w:val="00A52505"/>
    <w:rsid w:val="00A5254E"/>
    <w:rsid w:val="00A5256F"/>
    <w:rsid w:val="00A525DC"/>
    <w:rsid w:val="00A52603"/>
    <w:rsid w:val="00A52806"/>
    <w:rsid w:val="00A52966"/>
    <w:rsid w:val="00A52AD5"/>
    <w:rsid w:val="00A52B65"/>
    <w:rsid w:val="00A52CA5"/>
    <w:rsid w:val="00A52D0C"/>
    <w:rsid w:val="00A52D6F"/>
    <w:rsid w:val="00A52EB9"/>
    <w:rsid w:val="00A5305C"/>
    <w:rsid w:val="00A5309B"/>
    <w:rsid w:val="00A530E4"/>
    <w:rsid w:val="00A53160"/>
    <w:rsid w:val="00A53180"/>
    <w:rsid w:val="00A53200"/>
    <w:rsid w:val="00A534F6"/>
    <w:rsid w:val="00A5362F"/>
    <w:rsid w:val="00A536A4"/>
    <w:rsid w:val="00A536F5"/>
    <w:rsid w:val="00A53749"/>
    <w:rsid w:val="00A537BF"/>
    <w:rsid w:val="00A537EA"/>
    <w:rsid w:val="00A5384C"/>
    <w:rsid w:val="00A5396C"/>
    <w:rsid w:val="00A53AF9"/>
    <w:rsid w:val="00A53AFD"/>
    <w:rsid w:val="00A53B8B"/>
    <w:rsid w:val="00A53C11"/>
    <w:rsid w:val="00A53C30"/>
    <w:rsid w:val="00A53C9E"/>
    <w:rsid w:val="00A53CA3"/>
    <w:rsid w:val="00A53E43"/>
    <w:rsid w:val="00A53F20"/>
    <w:rsid w:val="00A53F3B"/>
    <w:rsid w:val="00A54018"/>
    <w:rsid w:val="00A54062"/>
    <w:rsid w:val="00A5414A"/>
    <w:rsid w:val="00A541EE"/>
    <w:rsid w:val="00A542D5"/>
    <w:rsid w:val="00A54373"/>
    <w:rsid w:val="00A54386"/>
    <w:rsid w:val="00A54517"/>
    <w:rsid w:val="00A54680"/>
    <w:rsid w:val="00A54776"/>
    <w:rsid w:val="00A547CE"/>
    <w:rsid w:val="00A54836"/>
    <w:rsid w:val="00A548D3"/>
    <w:rsid w:val="00A5496E"/>
    <w:rsid w:val="00A54A95"/>
    <w:rsid w:val="00A54BA5"/>
    <w:rsid w:val="00A54BBC"/>
    <w:rsid w:val="00A54C7D"/>
    <w:rsid w:val="00A54CBA"/>
    <w:rsid w:val="00A54E27"/>
    <w:rsid w:val="00A54EFC"/>
    <w:rsid w:val="00A54FBC"/>
    <w:rsid w:val="00A55065"/>
    <w:rsid w:val="00A550F5"/>
    <w:rsid w:val="00A55102"/>
    <w:rsid w:val="00A5519B"/>
    <w:rsid w:val="00A551C7"/>
    <w:rsid w:val="00A55223"/>
    <w:rsid w:val="00A55238"/>
    <w:rsid w:val="00A553B3"/>
    <w:rsid w:val="00A55457"/>
    <w:rsid w:val="00A55459"/>
    <w:rsid w:val="00A554EB"/>
    <w:rsid w:val="00A5562D"/>
    <w:rsid w:val="00A55688"/>
    <w:rsid w:val="00A556D1"/>
    <w:rsid w:val="00A556EB"/>
    <w:rsid w:val="00A5582A"/>
    <w:rsid w:val="00A558EE"/>
    <w:rsid w:val="00A55922"/>
    <w:rsid w:val="00A55AD3"/>
    <w:rsid w:val="00A55B43"/>
    <w:rsid w:val="00A55BF9"/>
    <w:rsid w:val="00A55CFD"/>
    <w:rsid w:val="00A55D34"/>
    <w:rsid w:val="00A55EC4"/>
    <w:rsid w:val="00A55F72"/>
    <w:rsid w:val="00A55FE2"/>
    <w:rsid w:val="00A56108"/>
    <w:rsid w:val="00A561CF"/>
    <w:rsid w:val="00A56272"/>
    <w:rsid w:val="00A56330"/>
    <w:rsid w:val="00A56415"/>
    <w:rsid w:val="00A566DD"/>
    <w:rsid w:val="00A566F4"/>
    <w:rsid w:val="00A56720"/>
    <w:rsid w:val="00A56769"/>
    <w:rsid w:val="00A56942"/>
    <w:rsid w:val="00A56987"/>
    <w:rsid w:val="00A569B1"/>
    <w:rsid w:val="00A56E76"/>
    <w:rsid w:val="00A56F11"/>
    <w:rsid w:val="00A56F97"/>
    <w:rsid w:val="00A570B5"/>
    <w:rsid w:val="00A571E4"/>
    <w:rsid w:val="00A5720B"/>
    <w:rsid w:val="00A57242"/>
    <w:rsid w:val="00A5726C"/>
    <w:rsid w:val="00A5753E"/>
    <w:rsid w:val="00A5763E"/>
    <w:rsid w:val="00A576F1"/>
    <w:rsid w:val="00A57754"/>
    <w:rsid w:val="00A577DF"/>
    <w:rsid w:val="00A57827"/>
    <w:rsid w:val="00A57869"/>
    <w:rsid w:val="00A578AD"/>
    <w:rsid w:val="00A57A7F"/>
    <w:rsid w:val="00A57BFF"/>
    <w:rsid w:val="00A57C19"/>
    <w:rsid w:val="00A57C35"/>
    <w:rsid w:val="00A57D74"/>
    <w:rsid w:val="00A57D76"/>
    <w:rsid w:val="00A57E29"/>
    <w:rsid w:val="00A57ED5"/>
    <w:rsid w:val="00A60084"/>
    <w:rsid w:val="00A60090"/>
    <w:rsid w:val="00A60113"/>
    <w:rsid w:val="00A601F1"/>
    <w:rsid w:val="00A6026B"/>
    <w:rsid w:val="00A60281"/>
    <w:rsid w:val="00A6028E"/>
    <w:rsid w:val="00A60358"/>
    <w:rsid w:val="00A6039C"/>
    <w:rsid w:val="00A603AE"/>
    <w:rsid w:val="00A606C2"/>
    <w:rsid w:val="00A60775"/>
    <w:rsid w:val="00A607FC"/>
    <w:rsid w:val="00A6085A"/>
    <w:rsid w:val="00A608E2"/>
    <w:rsid w:val="00A6090C"/>
    <w:rsid w:val="00A6094B"/>
    <w:rsid w:val="00A60951"/>
    <w:rsid w:val="00A60A4B"/>
    <w:rsid w:val="00A60A83"/>
    <w:rsid w:val="00A60AD3"/>
    <w:rsid w:val="00A60C5B"/>
    <w:rsid w:val="00A60C64"/>
    <w:rsid w:val="00A60C6E"/>
    <w:rsid w:val="00A60CBC"/>
    <w:rsid w:val="00A60E5B"/>
    <w:rsid w:val="00A60EB7"/>
    <w:rsid w:val="00A6107D"/>
    <w:rsid w:val="00A610DD"/>
    <w:rsid w:val="00A610EE"/>
    <w:rsid w:val="00A61150"/>
    <w:rsid w:val="00A612E8"/>
    <w:rsid w:val="00A61333"/>
    <w:rsid w:val="00A613A0"/>
    <w:rsid w:val="00A613CC"/>
    <w:rsid w:val="00A613D7"/>
    <w:rsid w:val="00A6146B"/>
    <w:rsid w:val="00A61488"/>
    <w:rsid w:val="00A616A4"/>
    <w:rsid w:val="00A616FC"/>
    <w:rsid w:val="00A61734"/>
    <w:rsid w:val="00A61735"/>
    <w:rsid w:val="00A619E0"/>
    <w:rsid w:val="00A61A01"/>
    <w:rsid w:val="00A61A1B"/>
    <w:rsid w:val="00A61A7B"/>
    <w:rsid w:val="00A61BE9"/>
    <w:rsid w:val="00A61C15"/>
    <w:rsid w:val="00A61D7F"/>
    <w:rsid w:val="00A61E24"/>
    <w:rsid w:val="00A61F78"/>
    <w:rsid w:val="00A62197"/>
    <w:rsid w:val="00A624BD"/>
    <w:rsid w:val="00A6259F"/>
    <w:rsid w:val="00A625A4"/>
    <w:rsid w:val="00A62740"/>
    <w:rsid w:val="00A627B7"/>
    <w:rsid w:val="00A62869"/>
    <w:rsid w:val="00A62939"/>
    <w:rsid w:val="00A629D6"/>
    <w:rsid w:val="00A62A5D"/>
    <w:rsid w:val="00A62BB6"/>
    <w:rsid w:val="00A62C88"/>
    <w:rsid w:val="00A62CC4"/>
    <w:rsid w:val="00A62D1F"/>
    <w:rsid w:val="00A62D66"/>
    <w:rsid w:val="00A63038"/>
    <w:rsid w:val="00A63086"/>
    <w:rsid w:val="00A630B2"/>
    <w:rsid w:val="00A631B8"/>
    <w:rsid w:val="00A631DA"/>
    <w:rsid w:val="00A633FD"/>
    <w:rsid w:val="00A63409"/>
    <w:rsid w:val="00A63422"/>
    <w:rsid w:val="00A634CF"/>
    <w:rsid w:val="00A63500"/>
    <w:rsid w:val="00A635DC"/>
    <w:rsid w:val="00A63778"/>
    <w:rsid w:val="00A63788"/>
    <w:rsid w:val="00A63AD1"/>
    <w:rsid w:val="00A63ADA"/>
    <w:rsid w:val="00A63C36"/>
    <w:rsid w:val="00A63D9B"/>
    <w:rsid w:val="00A63E28"/>
    <w:rsid w:val="00A63E53"/>
    <w:rsid w:val="00A63EAB"/>
    <w:rsid w:val="00A63F93"/>
    <w:rsid w:val="00A63FC8"/>
    <w:rsid w:val="00A6402A"/>
    <w:rsid w:val="00A64100"/>
    <w:rsid w:val="00A64126"/>
    <w:rsid w:val="00A64137"/>
    <w:rsid w:val="00A6423C"/>
    <w:rsid w:val="00A64274"/>
    <w:rsid w:val="00A642A8"/>
    <w:rsid w:val="00A642B2"/>
    <w:rsid w:val="00A64301"/>
    <w:rsid w:val="00A64429"/>
    <w:rsid w:val="00A6448B"/>
    <w:rsid w:val="00A645D4"/>
    <w:rsid w:val="00A64691"/>
    <w:rsid w:val="00A646BE"/>
    <w:rsid w:val="00A64821"/>
    <w:rsid w:val="00A64942"/>
    <w:rsid w:val="00A64AAF"/>
    <w:rsid w:val="00A64B5F"/>
    <w:rsid w:val="00A64BDD"/>
    <w:rsid w:val="00A64C3D"/>
    <w:rsid w:val="00A64C83"/>
    <w:rsid w:val="00A64CB0"/>
    <w:rsid w:val="00A64CD0"/>
    <w:rsid w:val="00A64CE4"/>
    <w:rsid w:val="00A64D1F"/>
    <w:rsid w:val="00A64D83"/>
    <w:rsid w:val="00A64DD1"/>
    <w:rsid w:val="00A64EBD"/>
    <w:rsid w:val="00A64ED4"/>
    <w:rsid w:val="00A64F08"/>
    <w:rsid w:val="00A64F0A"/>
    <w:rsid w:val="00A64F24"/>
    <w:rsid w:val="00A64FBA"/>
    <w:rsid w:val="00A6510D"/>
    <w:rsid w:val="00A6519A"/>
    <w:rsid w:val="00A652B6"/>
    <w:rsid w:val="00A652C2"/>
    <w:rsid w:val="00A653B9"/>
    <w:rsid w:val="00A65783"/>
    <w:rsid w:val="00A657A2"/>
    <w:rsid w:val="00A657C7"/>
    <w:rsid w:val="00A65823"/>
    <w:rsid w:val="00A65910"/>
    <w:rsid w:val="00A659F4"/>
    <w:rsid w:val="00A65AC9"/>
    <w:rsid w:val="00A65ADC"/>
    <w:rsid w:val="00A65C5C"/>
    <w:rsid w:val="00A65C7F"/>
    <w:rsid w:val="00A65D95"/>
    <w:rsid w:val="00A65DF3"/>
    <w:rsid w:val="00A65E2C"/>
    <w:rsid w:val="00A65E71"/>
    <w:rsid w:val="00A65EEA"/>
    <w:rsid w:val="00A662C0"/>
    <w:rsid w:val="00A66394"/>
    <w:rsid w:val="00A663CC"/>
    <w:rsid w:val="00A66420"/>
    <w:rsid w:val="00A66496"/>
    <w:rsid w:val="00A6664B"/>
    <w:rsid w:val="00A666BC"/>
    <w:rsid w:val="00A66767"/>
    <w:rsid w:val="00A667F4"/>
    <w:rsid w:val="00A669B1"/>
    <w:rsid w:val="00A66A85"/>
    <w:rsid w:val="00A66B44"/>
    <w:rsid w:val="00A66BCA"/>
    <w:rsid w:val="00A66C40"/>
    <w:rsid w:val="00A66D2C"/>
    <w:rsid w:val="00A66DD1"/>
    <w:rsid w:val="00A66E88"/>
    <w:rsid w:val="00A66EDB"/>
    <w:rsid w:val="00A66EE7"/>
    <w:rsid w:val="00A66F83"/>
    <w:rsid w:val="00A67019"/>
    <w:rsid w:val="00A670B2"/>
    <w:rsid w:val="00A6711B"/>
    <w:rsid w:val="00A671CE"/>
    <w:rsid w:val="00A67336"/>
    <w:rsid w:val="00A67368"/>
    <w:rsid w:val="00A673E9"/>
    <w:rsid w:val="00A67415"/>
    <w:rsid w:val="00A67489"/>
    <w:rsid w:val="00A674FF"/>
    <w:rsid w:val="00A675B3"/>
    <w:rsid w:val="00A6776D"/>
    <w:rsid w:val="00A677BA"/>
    <w:rsid w:val="00A678E5"/>
    <w:rsid w:val="00A678FB"/>
    <w:rsid w:val="00A67A38"/>
    <w:rsid w:val="00A67A9B"/>
    <w:rsid w:val="00A67AB0"/>
    <w:rsid w:val="00A67C20"/>
    <w:rsid w:val="00A67C5B"/>
    <w:rsid w:val="00A67D04"/>
    <w:rsid w:val="00A67D81"/>
    <w:rsid w:val="00A67DD1"/>
    <w:rsid w:val="00A67F50"/>
    <w:rsid w:val="00A67F80"/>
    <w:rsid w:val="00A67FE7"/>
    <w:rsid w:val="00A70018"/>
    <w:rsid w:val="00A7004A"/>
    <w:rsid w:val="00A700E0"/>
    <w:rsid w:val="00A70335"/>
    <w:rsid w:val="00A70387"/>
    <w:rsid w:val="00A70423"/>
    <w:rsid w:val="00A7065A"/>
    <w:rsid w:val="00A70776"/>
    <w:rsid w:val="00A707EB"/>
    <w:rsid w:val="00A7087D"/>
    <w:rsid w:val="00A70996"/>
    <w:rsid w:val="00A70AAE"/>
    <w:rsid w:val="00A70CA1"/>
    <w:rsid w:val="00A70CE6"/>
    <w:rsid w:val="00A70E87"/>
    <w:rsid w:val="00A70EB0"/>
    <w:rsid w:val="00A71485"/>
    <w:rsid w:val="00A7151E"/>
    <w:rsid w:val="00A71790"/>
    <w:rsid w:val="00A71809"/>
    <w:rsid w:val="00A7184B"/>
    <w:rsid w:val="00A71894"/>
    <w:rsid w:val="00A71926"/>
    <w:rsid w:val="00A71A90"/>
    <w:rsid w:val="00A71AE3"/>
    <w:rsid w:val="00A71B45"/>
    <w:rsid w:val="00A71CBC"/>
    <w:rsid w:val="00A71D33"/>
    <w:rsid w:val="00A71D73"/>
    <w:rsid w:val="00A71DE9"/>
    <w:rsid w:val="00A71DF1"/>
    <w:rsid w:val="00A71E65"/>
    <w:rsid w:val="00A71EB2"/>
    <w:rsid w:val="00A71F0E"/>
    <w:rsid w:val="00A721C7"/>
    <w:rsid w:val="00A7224E"/>
    <w:rsid w:val="00A722B4"/>
    <w:rsid w:val="00A722EA"/>
    <w:rsid w:val="00A72397"/>
    <w:rsid w:val="00A72424"/>
    <w:rsid w:val="00A72479"/>
    <w:rsid w:val="00A7247B"/>
    <w:rsid w:val="00A7252A"/>
    <w:rsid w:val="00A7253B"/>
    <w:rsid w:val="00A725A2"/>
    <w:rsid w:val="00A725A7"/>
    <w:rsid w:val="00A725AD"/>
    <w:rsid w:val="00A72761"/>
    <w:rsid w:val="00A7278B"/>
    <w:rsid w:val="00A727A5"/>
    <w:rsid w:val="00A727AA"/>
    <w:rsid w:val="00A727AB"/>
    <w:rsid w:val="00A7281E"/>
    <w:rsid w:val="00A72889"/>
    <w:rsid w:val="00A728A8"/>
    <w:rsid w:val="00A728B6"/>
    <w:rsid w:val="00A728E6"/>
    <w:rsid w:val="00A729FC"/>
    <w:rsid w:val="00A72A01"/>
    <w:rsid w:val="00A72AA7"/>
    <w:rsid w:val="00A72B72"/>
    <w:rsid w:val="00A72B83"/>
    <w:rsid w:val="00A72C58"/>
    <w:rsid w:val="00A72CB0"/>
    <w:rsid w:val="00A72CFF"/>
    <w:rsid w:val="00A72D1B"/>
    <w:rsid w:val="00A72DBA"/>
    <w:rsid w:val="00A72E1C"/>
    <w:rsid w:val="00A72F1A"/>
    <w:rsid w:val="00A73084"/>
    <w:rsid w:val="00A730AA"/>
    <w:rsid w:val="00A73125"/>
    <w:rsid w:val="00A73140"/>
    <w:rsid w:val="00A7314E"/>
    <w:rsid w:val="00A732F8"/>
    <w:rsid w:val="00A7342F"/>
    <w:rsid w:val="00A734AC"/>
    <w:rsid w:val="00A7351E"/>
    <w:rsid w:val="00A73532"/>
    <w:rsid w:val="00A73586"/>
    <w:rsid w:val="00A736E5"/>
    <w:rsid w:val="00A73742"/>
    <w:rsid w:val="00A7377E"/>
    <w:rsid w:val="00A73868"/>
    <w:rsid w:val="00A73879"/>
    <w:rsid w:val="00A738F7"/>
    <w:rsid w:val="00A739AC"/>
    <w:rsid w:val="00A73AE8"/>
    <w:rsid w:val="00A73B17"/>
    <w:rsid w:val="00A73B48"/>
    <w:rsid w:val="00A73C37"/>
    <w:rsid w:val="00A73C38"/>
    <w:rsid w:val="00A73E04"/>
    <w:rsid w:val="00A73F1D"/>
    <w:rsid w:val="00A73F6D"/>
    <w:rsid w:val="00A73F89"/>
    <w:rsid w:val="00A73FEF"/>
    <w:rsid w:val="00A74313"/>
    <w:rsid w:val="00A74427"/>
    <w:rsid w:val="00A744A9"/>
    <w:rsid w:val="00A744F1"/>
    <w:rsid w:val="00A74523"/>
    <w:rsid w:val="00A7452B"/>
    <w:rsid w:val="00A7454B"/>
    <w:rsid w:val="00A7462D"/>
    <w:rsid w:val="00A74767"/>
    <w:rsid w:val="00A747CF"/>
    <w:rsid w:val="00A74838"/>
    <w:rsid w:val="00A7488A"/>
    <w:rsid w:val="00A749B5"/>
    <w:rsid w:val="00A74AAE"/>
    <w:rsid w:val="00A74B34"/>
    <w:rsid w:val="00A74BA4"/>
    <w:rsid w:val="00A74CB9"/>
    <w:rsid w:val="00A74CE0"/>
    <w:rsid w:val="00A74D91"/>
    <w:rsid w:val="00A74E17"/>
    <w:rsid w:val="00A74E3C"/>
    <w:rsid w:val="00A74F1D"/>
    <w:rsid w:val="00A74FCD"/>
    <w:rsid w:val="00A7504D"/>
    <w:rsid w:val="00A750B0"/>
    <w:rsid w:val="00A75134"/>
    <w:rsid w:val="00A75240"/>
    <w:rsid w:val="00A75282"/>
    <w:rsid w:val="00A75283"/>
    <w:rsid w:val="00A752CC"/>
    <w:rsid w:val="00A75312"/>
    <w:rsid w:val="00A753BA"/>
    <w:rsid w:val="00A75432"/>
    <w:rsid w:val="00A75536"/>
    <w:rsid w:val="00A75954"/>
    <w:rsid w:val="00A75A3B"/>
    <w:rsid w:val="00A75A61"/>
    <w:rsid w:val="00A75B59"/>
    <w:rsid w:val="00A75B80"/>
    <w:rsid w:val="00A75B9F"/>
    <w:rsid w:val="00A75C53"/>
    <w:rsid w:val="00A75C9C"/>
    <w:rsid w:val="00A75CB5"/>
    <w:rsid w:val="00A75D75"/>
    <w:rsid w:val="00A75E11"/>
    <w:rsid w:val="00A75ED9"/>
    <w:rsid w:val="00A75EF7"/>
    <w:rsid w:val="00A75F78"/>
    <w:rsid w:val="00A76076"/>
    <w:rsid w:val="00A7608F"/>
    <w:rsid w:val="00A7614F"/>
    <w:rsid w:val="00A76206"/>
    <w:rsid w:val="00A76244"/>
    <w:rsid w:val="00A7630A"/>
    <w:rsid w:val="00A76329"/>
    <w:rsid w:val="00A76433"/>
    <w:rsid w:val="00A76523"/>
    <w:rsid w:val="00A7657A"/>
    <w:rsid w:val="00A76585"/>
    <w:rsid w:val="00A76599"/>
    <w:rsid w:val="00A766E2"/>
    <w:rsid w:val="00A768CE"/>
    <w:rsid w:val="00A769A1"/>
    <w:rsid w:val="00A769AB"/>
    <w:rsid w:val="00A769CE"/>
    <w:rsid w:val="00A76B0A"/>
    <w:rsid w:val="00A76B87"/>
    <w:rsid w:val="00A76CAE"/>
    <w:rsid w:val="00A76CCA"/>
    <w:rsid w:val="00A76DAB"/>
    <w:rsid w:val="00A76DC1"/>
    <w:rsid w:val="00A76DFC"/>
    <w:rsid w:val="00A76E3E"/>
    <w:rsid w:val="00A76F81"/>
    <w:rsid w:val="00A76F86"/>
    <w:rsid w:val="00A76F93"/>
    <w:rsid w:val="00A770FB"/>
    <w:rsid w:val="00A77198"/>
    <w:rsid w:val="00A771FA"/>
    <w:rsid w:val="00A772B1"/>
    <w:rsid w:val="00A772DF"/>
    <w:rsid w:val="00A77612"/>
    <w:rsid w:val="00A777FD"/>
    <w:rsid w:val="00A779C4"/>
    <w:rsid w:val="00A77B73"/>
    <w:rsid w:val="00A77B75"/>
    <w:rsid w:val="00A77BA7"/>
    <w:rsid w:val="00A77C3A"/>
    <w:rsid w:val="00A77C73"/>
    <w:rsid w:val="00A77D8D"/>
    <w:rsid w:val="00A77DC8"/>
    <w:rsid w:val="00A77DD2"/>
    <w:rsid w:val="00A77E1A"/>
    <w:rsid w:val="00A77F51"/>
    <w:rsid w:val="00A800EA"/>
    <w:rsid w:val="00A8024B"/>
    <w:rsid w:val="00A8033F"/>
    <w:rsid w:val="00A80357"/>
    <w:rsid w:val="00A8036F"/>
    <w:rsid w:val="00A80417"/>
    <w:rsid w:val="00A805B2"/>
    <w:rsid w:val="00A806AB"/>
    <w:rsid w:val="00A80721"/>
    <w:rsid w:val="00A8079D"/>
    <w:rsid w:val="00A807A1"/>
    <w:rsid w:val="00A807E1"/>
    <w:rsid w:val="00A80937"/>
    <w:rsid w:val="00A80B2A"/>
    <w:rsid w:val="00A80B51"/>
    <w:rsid w:val="00A80B78"/>
    <w:rsid w:val="00A80D08"/>
    <w:rsid w:val="00A80EAE"/>
    <w:rsid w:val="00A81018"/>
    <w:rsid w:val="00A810AF"/>
    <w:rsid w:val="00A81148"/>
    <w:rsid w:val="00A811B9"/>
    <w:rsid w:val="00A81211"/>
    <w:rsid w:val="00A8121A"/>
    <w:rsid w:val="00A812D6"/>
    <w:rsid w:val="00A8131F"/>
    <w:rsid w:val="00A813CA"/>
    <w:rsid w:val="00A8143D"/>
    <w:rsid w:val="00A8148B"/>
    <w:rsid w:val="00A814CA"/>
    <w:rsid w:val="00A814F1"/>
    <w:rsid w:val="00A8150E"/>
    <w:rsid w:val="00A8162B"/>
    <w:rsid w:val="00A8164F"/>
    <w:rsid w:val="00A81694"/>
    <w:rsid w:val="00A816ED"/>
    <w:rsid w:val="00A81737"/>
    <w:rsid w:val="00A817E8"/>
    <w:rsid w:val="00A818F8"/>
    <w:rsid w:val="00A81984"/>
    <w:rsid w:val="00A81A58"/>
    <w:rsid w:val="00A81BF7"/>
    <w:rsid w:val="00A81C92"/>
    <w:rsid w:val="00A81E16"/>
    <w:rsid w:val="00A81E3D"/>
    <w:rsid w:val="00A81E61"/>
    <w:rsid w:val="00A81EDB"/>
    <w:rsid w:val="00A81F98"/>
    <w:rsid w:val="00A821D5"/>
    <w:rsid w:val="00A822E1"/>
    <w:rsid w:val="00A8235F"/>
    <w:rsid w:val="00A82397"/>
    <w:rsid w:val="00A82433"/>
    <w:rsid w:val="00A82477"/>
    <w:rsid w:val="00A824CA"/>
    <w:rsid w:val="00A8250A"/>
    <w:rsid w:val="00A825EE"/>
    <w:rsid w:val="00A82623"/>
    <w:rsid w:val="00A826A3"/>
    <w:rsid w:val="00A826D7"/>
    <w:rsid w:val="00A8274B"/>
    <w:rsid w:val="00A82754"/>
    <w:rsid w:val="00A8275B"/>
    <w:rsid w:val="00A82783"/>
    <w:rsid w:val="00A82810"/>
    <w:rsid w:val="00A828FC"/>
    <w:rsid w:val="00A82B11"/>
    <w:rsid w:val="00A82C5C"/>
    <w:rsid w:val="00A82C86"/>
    <w:rsid w:val="00A82E13"/>
    <w:rsid w:val="00A82E5D"/>
    <w:rsid w:val="00A82E79"/>
    <w:rsid w:val="00A82ECF"/>
    <w:rsid w:val="00A82F67"/>
    <w:rsid w:val="00A82F87"/>
    <w:rsid w:val="00A82FE9"/>
    <w:rsid w:val="00A830A6"/>
    <w:rsid w:val="00A8313F"/>
    <w:rsid w:val="00A83245"/>
    <w:rsid w:val="00A8324F"/>
    <w:rsid w:val="00A8339A"/>
    <w:rsid w:val="00A833AA"/>
    <w:rsid w:val="00A835BE"/>
    <w:rsid w:val="00A835D9"/>
    <w:rsid w:val="00A836EF"/>
    <w:rsid w:val="00A83707"/>
    <w:rsid w:val="00A837FF"/>
    <w:rsid w:val="00A838BD"/>
    <w:rsid w:val="00A838D1"/>
    <w:rsid w:val="00A83986"/>
    <w:rsid w:val="00A839CA"/>
    <w:rsid w:val="00A83B13"/>
    <w:rsid w:val="00A83C2A"/>
    <w:rsid w:val="00A83C43"/>
    <w:rsid w:val="00A83C58"/>
    <w:rsid w:val="00A83ED5"/>
    <w:rsid w:val="00A83F20"/>
    <w:rsid w:val="00A83F2A"/>
    <w:rsid w:val="00A83FB1"/>
    <w:rsid w:val="00A83FD9"/>
    <w:rsid w:val="00A8409D"/>
    <w:rsid w:val="00A843D6"/>
    <w:rsid w:val="00A843DC"/>
    <w:rsid w:val="00A843EC"/>
    <w:rsid w:val="00A8441A"/>
    <w:rsid w:val="00A844C1"/>
    <w:rsid w:val="00A84558"/>
    <w:rsid w:val="00A84656"/>
    <w:rsid w:val="00A84698"/>
    <w:rsid w:val="00A846EC"/>
    <w:rsid w:val="00A8477E"/>
    <w:rsid w:val="00A84845"/>
    <w:rsid w:val="00A8484E"/>
    <w:rsid w:val="00A8497F"/>
    <w:rsid w:val="00A849B3"/>
    <w:rsid w:val="00A84A03"/>
    <w:rsid w:val="00A84AD0"/>
    <w:rsid w:val="00A84B16"/>
    <w:rsid w:val="00A84B8D"/>
    <w:rsid w:val="00A84BFF"/>
    <w:rsid w:val="00A84C54"/>
    <w:rsid w:val="00A84E50"/>
    <w:rsid w:val="00A84E72"/>
    <w:rsid w:val="00A8510A"/>
    <w:rsid w:val="00A85204"/>
    <w:rsid w:val="00A85314"/>
    <w:rsid w:val="00A85465"/>
    <w:rsid w:val="00A8552B"/>
    <w:rsid w:val="00A85547"/>
    <w:rsid w:val="00A85782"/>
    <w:rsid w:val="00A857ED"/>
    <w:rsid w:val="00A8597E"/>
    <w:rsid w:val="00A85A22"/>
    <w:rsid w:val="00A85A9C"/>
    <w:rsid w:val="00A85C1B"/>
    <w:rsid w:val="00A85CB8"/>
    <w:rsid w:val="00A85D2B"/>
    <w:rsid w:val="00A85D3B"/>
    <w:rsid w:val="00A85D40"/>
    <w:rsid w:val="00A85D68"/>
    <w:rsid w:val="00A85E69"/>
    <w:rsid w:val="00A86011"/>
    <w:rsid w:val="00A860BB"/>
    <w:rsid w:val="00A86192"/>
    <w:rsid w:val="00A861B2"/>
    <w:rsid w:val="00A862DA"/>
    <w:rsid w:val="00A8630D"/>
    <w:rsid w:val="00A86315"/>
    <w:rsid w:val="00A86324"/>
    <w:rsid w:val="00A863E7"/>
    <w:rsid w:val="00A863E9"/>
    <w:rsid w:val="00A86413"/>
    <w:rsid w:val="00A86474"/>
    <w:rsid w:val="00A86714"/>
    <w:rsid w:val="00A86793"/>
    <w:rsid w:val="00A8687E"/>
    <w:rsid w:val="00A86989"/>
    <w:rsid w:val="00A869C2"/>
    <w:rsid w:val="00A86A46"/>
    <w:rsid w:val="00A86BCE"/>
    <w:rsid w:val="00A86BDC"/>
    <w:rsid w:val="00A86C1B"/>
    <w:rsid w:val="00A86E69"/>
    <w:rsid w:val="00A86F26"/>
    <w:rsid w:val="00A87003"/>
    <w:rsid w:val="00A8702F"/>
    <w:rsid w:val="00A870AD"/>
    <w:rsid w:val="00A870C9"/>
    <w:rsid w:val="00A871CB"/>
    <w:rsid w:val="00A871D7"/>
    <w:rsid w:val="00A8735A"/>
    <w:rsid w:val="00A87432"/>
    <w:rsid w:val="00A8747B"/>
    <w:rsid w:val="00A87584"/>
    <w:rsid w:val="00A875A8"/>
    <w:rsid w:val="00A87652"/>
    <w:rsid w:val="00A876EF"/>
    <w:rsid w:val="00A87944"/>
    <w:rsid w:val="00A87AD0"/>
    <w:rsid w:val="00A87B08"/>
    <w:rsid w:val="00A87B97"/>
    <w:rsid w:val="00A87C22"/>
    <w:rsid w:val="00A87C66"/>
    <w:rsid w:val="00A87CB5"/>
    <w:rsid w:val="00A87CED"/>
    <w:rsid w:val="00A87DE9"/>
    <w:rsid w:val="00A87DF2"/>
    <w:rsid w:val="00A87E05"/>
    <w:rsid w:val="00A87EB7"/>
    <w:rsid w:val="00A87F80"/>
    <w:rsid w:val="00A90013"/>
    <w:rsid w:val="00A900EB"/>
    <w:rsid w:val="00A90155"/>
    <w:rsid w:val="00A901AB"/>
    <w:rsid w:val="00A9022E"/>
    <w:rsid w:val="00A90299"/>
    <w:rsid w:val="00A902FD"/>
    <w:rsid w:val="00A9030D"/>
    <w:rsid w:val="00A90334"/>
    <w:rsid w:val="00A90398"/>
    <w:rsid w:val="00A90475"/>
    <w:rsid w:val="00A9073C"/>
    <w:rsid w:val="00A907F7"/>
    <w:rsid w:val="00A90B1E"/>
    <w:rsid w:val="00A90B76"/>
    <w:rsid w:val="00A90BB6"/>
    <w:rsid w:val="00A90DA4"/>
    <w:rsid w:val="00A90DEE"/>
    <w:rsid w:val="00A90DF7"/>
    <w:rsid w:val="00A90EA7"/>
    <w:rsid w:val="00A90F22"/>
    <w:rsid w:val="00A90F3E"/>
    <w:rsid w:val="00A90F48"/>
    <w:rsid w:val="00A9104B"/>
    <w:rsid w:val="00A91061"/>
    <w:rsid w:val="00A9111E"/>
    <w:rsid w:val="00A9114C"/>
    <w:rsid w:val="00A911D8"/>
    <w:rsid w:val="00A9129E"/>
    <w:rsid w:val="00A9135D"/>
    <w:rsid w:val="00A9142F"/>
    <w:rsid w:val="00A9146E"/>
    <w:rsid w:val="00A91472"/>
    <w:rsid w:val="00A914AF"/>
    <w:rsid w:val="00A91575"/>
    <w:rsid w:val="00A916E0"/>
    <w:rsid w:val="00A919D6"/>
    <w:rsid w:val="00A91B55"/>
    <w:rsid w:val="00A91C61"/>
    <w:rsid w:val="00A91C74"/>
    <w:rsid w:val="00A91E56"/>
    <w:rsid w:val="00A91EEC"/>
    <w:rsid w:val="00A91F27"/>
    <w:rsid w:val="00A92001"/>
    <w:rsid w:val="00A92006"/>
    <w:rsid w:val="00A92070"/>
    <w:rsid w:val="00A920F2"/>
    <w:rsid w:val="00A92119"/>
    <w:rsid w:val="00A92122"/>
    <w:rsid w:val="00A922C4"/>
    <w:rsid w:val="00A92314"/>
    <w:rsid w:val="00A924D5"/>
    <w:rsid w:val="00A9258B"/>
    <w:rsid w:val="00A925B7"/>
    <w:rsid w:val="00A9263F"/>
    <w:rsid w:val="00A926B0"/>
    <w:rsid w:val="00A92822"/>
    <w:rsid w:val="00A929B2"/>
    <w:rsid w:val="00A929FE"/>
    <w:rsid w:val="00A92A2D"/>
    <w:rsid w:val="00A92A61"/>
    <w:rsid w:val="00A92AFB"/>
    <w:rsid w:val="00A92C10"/>
    <w:rsid w:val="00A92DA5"/>
    <w:rsid w:val="00A92DF4"/>
    <w:rsid w:val="00A92E68"/>
    <w:rsid w:val="00A92E70"/>
    <w:rsid w:val="00A92E74"/>
    <w:rsid w:val="00A930C5"/>
    <w:rsid w:val="00A930F3"/>
    <w:rsid w:val="00A930FA"/>
    <w:rsid w:val="00A93180"/>
    <w:rsid w:val="00A931D6"/>
    <w:rsid w:val="00A932C0"/>
    <w:rsid w:val="00A932C2"/>
    <w:rsid w:val="00A93336"/>
    <w:rsid w:val="00A93570"/>
    <w:rsid w:val="00A9357D"/>
    <w:rsid w:val="00A9367D"/>
    <w:rsid w:val="00A9378C"/>
    <w:rsid w:val="00A937E9"/>
    <w:rsid w:val="00A939BD"/>
    <w:rsid w:val="00A93B2D"/>
    <w:rsid w:val="00A93BB5"/>
    <w:rsid w:val="00A93C0B"/>
    <w:rsid w:val="00A93F26"/>
    <w:rsid w:val="00A9406B"/>
    <w:rsid w:val="00A94114"/>
    <w:rsid w:val="00A9412F"/>
    <w:rsid w:val="00A942AA"/>
    <w:rsid w:val="00A943AB"/>
    <w:rsid w:val="00A945DE"/>
    <w:rsid w:val="00A94774"/>
    <w:rsid w:val="00A9479A"/>
    <w:rsid w:val="00A947A3"/>
    <w:rsid w:val="00A9482B"/>
    <w:rsid w:val="00A9485F"/>
    <w:rsid w:val="00A948EE"/>
    <w:rsid w:val="00A94903"/>
    <w:rsid w:val="00A94B11"/>
    <w:rsid w:val="00A94B9F"/>
    <w:rsid w:val="00A94D81"/>
    <w:rsid w:val="00A94D8B"/>
    <w:rsid w:val="00A94F66"/>
    <w:rsid w:val="00A94F78"/>
    <w:rsid w:val="00A94FC0"/>
    <w:rsid w:val="00A95030"/>
    <w:rsid w:val="00A95101"/>
    <w:rsid w:val="00A95130"/>
    <w:rsid w:val="00A951E2"/>
    <w:rsid w:val="00A9524A"/>
    <w:rsid w:val="00A9526B"/>
    <w:rsid w:val="00A95281"/>
    <w:rsid w:val="00A952BD"/>
    <w:rsid w:val="00A95301"/>
    <w:rsid w:val="00A9573E"/>
    <w:rsid w:val="00A95741"/>
    <w:rsid w:val="00A9579D"/>
    <w:rsid w:val="00A957FA"/>
    <w:rsid w:val="00A95836"/>
    <w:rsid w:val="00A95934"/>
    <w:rsid w:val="00A959A9"/>
    <w:rsid w:val="00A959C7"/>
    <w:rsid w:val="00A95CD3"/>
    <w:rsid w:val="00A95DFE"/>
    <w:rsid w:val="00A95E03"/>
    <w:rsid w:val="00A95F95"/>
    <w:rsid w:val="00A96047"/>
    <w:rsid w:val="00A960C8"/>
    <w:rsid w:val="00A96117"/>
    <w:rsid w:val="00A96274"/>
    <w:rsid w:val="00A962EC"/>
    <w:rsid w:val="00A964BE"/>
    <w:rsid w:val="00A964D5"/>
    <w:rsid w:val="00A964DA"/>
    <w:rsid w:val="00A965AE"/>
    <w:rsid w:val="00A96648"/>
    <w:rsid w:val="00A9669F"/>
    <w:rsid w:val="00A96709"/>
    <w:rsid w:val="00A967B9"/>
    <w:rsid w:val="00A967BD"/>
    <w:rsid w:val="00A967C6"/>
    <w:rsid w:val="00A967FA"/>
    <w:rsid w:val="00A96865"/>
    <w:rsid w:val="00A96882"/>
    <w:rsid w:val="00A96A26"/>
    <w:rsid w:val="00A96A58"/>
    <w:rsid w:val="00A96AED"/>
    <w:rsid w:val="00A96B58"/>
    <w:rsid w:val="00A96B7C"/>
    <w:rsid w:val="00A96C27"/>
    <w:rsid w:val="00A96CDC"/>
    <w:rsid w:val="00A96D85"/>
    <w:rsid w:val="00A96EF4"/>
    <w:rsid w:val="00A96F72"/>
    <w:rsid w:val="00A96F88"/>
    <w:rsid w:val="00A96FEB"/>
    <w:rsid w:val="00A96FF9"/>
    <w:rsid w:val="00A97165"/>
    <w:rsid w:val="00A97182"/>
    <w:rsid w:val="00A97197"/>
    <w:rsid w:val="00A97355"/>
    <w:rsid w:val="00A97414"/>
    <w:rsid w:val="00A9765F"/>
    <w:rsid w:val="00A97773"/>
    <w:rsid w:val="00A97873"/>
    <w:rsid w:val="00A9789F"/>
    <w:rsid w:val="00A97962"/>
    <w:rsid w:val="00A979F5"/>
    <w:rsid w:val="00A97A0E"/>
    <w:rsid w:val="00A97ABF"/>
    <w:rsid w:val="00A97C5C"/>
    <w:rsid w:val="00A97CD7"/>
    <w:rsid w:val="00A97E24"/>
    <w:rsid w:val="00A97E5F"/>
    <w:rsid w:val="00A97E95"/>
    <w:rsid w:val="00A97EE5"/>
    <w:rsid w:val="00A97F2B"/>
    <w:rsid w:val="00AA00C8"/>
    <w:rsid w:val="00AA01D8"/>
    <w:rsid w:val="00AA01EE"/>
    <w:rsid w:val="00AA01FD"/>
    <w:rsid w:val="00AA0226"/>
    <w:rsid w:val="00AA0263"/>
    <w:rsid w:val="00AA026E"/>
    <w:rsid w:val="00AA0373"/>
    <w:rsid w:val="00AA03DA"/>
    <w:rsid w:val="00AA062F"/>
    <w:rsid w:val="00AA0684"/>
    <w:rsid w:val="00AA07DF"/>
    <w:rsid w:val="00AA0AAC"/>
    <w:rsid w:val="00AA0C56"/>
    <w:rsid w:val="00AA0CEE"/>
    <w:rsid w:val="00AA0D69"/>
    <w:rsid w:val="00AA0DBB"/>
    <w:rsid w:val="00AA0E63"/>
    <w:rsid w:val="00AA0EB7"/>
    <w:rsid w:val="00AA0FA8"/>
    <w:rsid w:val="00AA100F"/>
    <w:rsid w:val="00AA1050"/>
    <w:rsid w:val="00AA114E"/>
    <w:rsid w:val="00AA1172"/>
    <w:rsid w:val="00AA1275"/>
    <w:rsid w:val="00AA151D"/>
    <w:rsid w:val="00AA16C3"/>
    <w:rsid w:val="00AA16F7"/>
    <w:rsid w:val="00AA176E"/>
    <w:rsid w:val="00AA18BF"/>
    <w:rsid w:val="00AA193A"/>
    <w:rsid w:val="00AA197D"/>
    <w:rsid w:val="00AA1A18"/>
    <w:rsid w:val="00AA1A24"/>
    <w:rsid w:val="00AA1AF7"/>
    <w:rsid w:val="00AA1BAF"/>
    <w:rsid w:val="00AA1BE7"/>
    <w:rsid w:val="00AA1C56"/>
    <w:rsid w:val="00AA1C9E"/>
    <w:rsid w:val="00AA1DFC"/>
    <w:rsid w:val="00AA1E72"/>
    <w:rsid w:val="00AA1F7B"/>
    <w:rsid w:val="00AA1F8F"/>
    <w:rsid w:val="00AA202D"/>
    <w:rsid w:val="00AA203D"/>
    <w:rsid w:val="00AA20C5"/>
    <w:rsid w:val="00AA20E9"/>
    <w:rsid w:val="00AA219B"/>
    <w:rsid w:val="00AA2245"/>
    <w:rsid w:val="00AA2419"/>
    <w:rsid w:val="00AA241C"/>
    <w:rsid w:val="00AA24AC"/>
    <w:rsid w:val="00AA257F"/>
    <w:rsid w:val="00AA2594"/>
    <w:rsid w:val="00AA26EA"/>
    <w:rsid w:val="00AA2725"/>
    <w:rsid w:val="00AA2863"/>
    <w:rsid w:val="00AA2877"/>
    <w:rsid w:val="00AA2939"/>
    <w:rsid w:val="00AA2993"/>
    <w:rsid w:val="00AA2AA5"/>
    <w:rsid w:val="00AA2B6F"/>
    <w:rsid w:val="00AA2BF6"/>
    <w:rsid w:val="00AA2CD9"/>
    <w:rsid w:val="00AA2D8B"/>
    <w:rsid w:val="00AA2DAD"/>
    <w:rsid w:val="00AA2E29"/>
    <w:rsid w:val="00AA3019"/>
    <w:rsid w:val="00AA325E"/>
    <w:rsid w:val="00AA3291"/>
    <w:rsid w:val="00AA3382"/>
    <w:rsid w:val="00AA34EC"/>
    <w:rsid w:val="00AA35AF"/>
    <w:rsid w:val="00AA36D5"/>
    <w:rsid w:val="00AA378F"/>
    <w:rsid w:val="00AA37FF"/>
    <w:rsid w:val="00AA3828"/>
    <w:rsid w:val="00AA3861"/>
    <w:rsid w:val="00AA39CF"/>
    <w:rsid w:val="00AA3A96"/>
    <w:rsid w:val="00AA3BE1"/>
    <w:rsid w:val="00AA3C01"/>
    <w:rsid w:val="00AA3DBF"/>
    <w:rsid w:val="00AA3E9A"/>
    <w:rsid w:val="00AA3E9E"/>
    <w:rsid w:val="00AA4037"/>
    <w:rsid w:val="00AA41B8"/>
    <w:rsid w:val="00AA41F3"/>
    <w:rsid w:val="00AA426F"/>
    <w:rsid w:val="00AA4297"/>
    <w:rsid w:val="00AA42CE"/>
    <w:rsid w:val="00AA4498"/>
    <w:rsid w:val="00AA44DF"/>
    <w:rsid w:val="00AA4529"/>
    <w:rsid w:val="00AA45C2"/>
    <w:rsid w:val="00AA4620"/>
    <w:rsid w:val="00AA4793"/>
    <w:rsid w:val="00AA47CE"/>
    <w:rsid w:val="00AA4895"/>
    <w:rsid w:val="00AA4B2E"/>
    <w:rsid w:val="00AA4C46"/>
    <w:rsid w:val="00AA4ED7"/>
    <w:rsid w:val="00AA4F54"/>
    <w:rsid w:val="00AA5087"/>
    <w:rsid w:val="00AA50F5"/>
    <w:rsid w:val="00AA5124"/>
    <w:rsid w:val="00AA5295"/>
    <w:rsid w:val="00AA5404"/>
    <w:rsid w:val="00AA5446"/>
    <w:rsid w:val="00AA54B7"/>
    <w:rsid w:val="00AA5516"/>
    <w:rsid w:val="00AA5534"/>
    <w:rsid w:val="00AA561A"/>
    <w:rsid w:val="00AA5630"/>
    <w:rsid w:val="00AA5700"/>
    <w:rsid w:val="00AA57F5"/>
    <w:rsid w:val="00AA58A6"/>
    <w:rsid w:val="00AA5A01"/>
    <w:rsid w:val="00AA5A2B"/>
    <w:rsid w:val="00AA5B2C"/>
    <w:rsid w:val="00AA5B9E"/>
    <w:rsid w:val="00AA5BB6"/>
    <w:rsid w:val="00AA5C7F"/>
    <w:rsid w:val="00AA5DC0"/>
    <w:rsid w:val="00AA5DFD"/>
    <w:rsid w:val="00AA5EAE"/>
    <w:rsid w:val="00AA5ED0"/>
    <w:rsid w:val="00AA5FA6"/>
    <w:rsid w:val="00AA6014"/>
    <w:rsid w:val="00AA60DB"/>
    <w:rsid w:val="00AA620B"/>
    <w:rsid w:val="00AA6244"/>
    <w:rsid w:val="00AA62DD"/>
    <w:rsid w:val="00AA63D0"/>
    <w:rsid w:val="00AA63D3"/>
    <w:rsid w:val="00AA63EF"/>
    <w:rsid w:val="00AA63FC"/>
    <w:rsid w:val="00AA6480"/>
    <w:rsid w:val="00AA64C5"/>
    <w:rsid w:val="00AA6537"/>
    <w:rsid w:val="00AA654C"/>
    <w:rsid w:val="00AA6678"/>
    <w:rsid w:val="00AA66AA"/>
    <w:rsid w:val="00AA67F2"/>
    <w:rsid w:val="00AA685B"/>
    <w:rsid w:val="00AA688E"/>
    <w:rsid w:val="00AA68E9"/>
    <w:rsid w:val="00AA6AFE"/>
    <w:rsid w:val="00AA6BC0"/>
    <w:rsid w:val="00AA6D2B"/>
    <w:rsid w:val="00AA6E0D"/>
    <w:rsid w:val="00AA6E7C"/>
    <w:rsid w:val="00AA6E95"/>
    <w:rsid w:val="00AA6EA2"/>
    <w:rsid w:val="00AA6F51"/>
    <w:rsid w:val="00AA6F81"/>
    <w:rsid w:val="00AA704A"/>
    <w:rsid w:val="00AA704C"/>
    <w:rsid w:val="00AA7086"/>
    <w:rsid w:val="00AA70C1"/>
    <w:rsid w:val="00AA70C4"/>
    <w:rsid w:val="00AA7193"/>
    <w:rsid w:val="00AA7209"/>
    <w:rsid w:val="00AA7213"/>
    <w:rsid w:val="00AA721B"/>
    <w:rsid w:val="00AA7250"/>
    <w:rsid w:val="00AA73C2"/>
    <w:rsid w:val="00AA73F4"/>
    <w:rsid w:val="00AA75A8"/>
    <w:rsid w:val="00AA75CA"/>
    <w:rsid w:val="00AA7622"/>
    <w:rsid w:val="00AA781B"/>
    <w:rsid w:val="00AA783B"/>
    <w:rsid w:val="00AA78B7"/>
    <w:rsid w:val="00AA793E"/>
    <w:rsid w:val="00AA7971"/>
    <w:rsid w:val="00AA79AC"/>
    <w:rsid w:val="00AA79E1"/>
    <w:rsid w:val="00AA7A0A"/>
    <w:rsid w:val="00AA7A37"/>
    <w:rsid w:val="00AA7A8B"/>
    <w:rsid w:val="00AA7C9D"/>
    <w:rsid w:val="00AA7E13"/>
    <w:rsid w:val="00AA7E14"/>
    <w:rsid w:val="00AA7E31"/>
    <w:rsid w:val="00AA7ED0"/>
    <w:rsid w:val="00AB0056"/>
    <w:rsid w:val="00AB0058"/>
    <w:rsid w:val="00AB0093"/>
    <w:rsid w:val="00AB00A8"/>
    <w:rsid w:val="00AB00B9"/>
    <w:rsid w:val="00AB00E6"/>
    <w:rsid w:val="00AB014D"/>
    <w:rsid w:val="00AB0215"/>
    <w:rsid w:val="00AB03B8"/>
    <w:rsid w:val="00AB0410"/>
    <w:rsid w:val="00AB043A"/>
    <w:rsid w:val="00AB044E"/>
    <w:rsid w:val="00AB0461"/>
    <w:rsid w:val="00AB04C7"/>
    <w:rsid w:val="00AB05CF"/>
    <w:rsid w:val="00AB0615"/>
    <w:rsid w:val="00AB0687"/>
    <w:rsid w:val="00AB08CD"/>
    <w:rsid w:val="00AB0A5E"/>
    <w:rsid w:val="00AB0AF3"/>
    <w:rsid w:val="00AB0BFC"/>
    <w:rsid w:val="00AB0C26"/>
    <w:rsid w:val="00AB0C50"/>
    <w:rsid w:val="00AB0C71"/>
    <w:rsid w:val="00AB0D11"/>
    <w:rsid w:val="00AB0D57"/>
    <w:rsid w:val="00AB0DF1"/>
    <w:rsid w:val="00AB0E5D"/>
    <w:rsid w:val="00AB0F74"/>
    <w:rsid w:val="00AB0FE0"/>
    <w:rsid w:val="00AB1101"/>
    <w:rsid w:val="00AB115A"/>
    <w:rsid w:val="00AB123F"/>
    <w:rsid w:val="00AB128E"/>
    <w:rsid w:val="00AB1413"/>
    <w:rsid w:val="00AB1445"/>
    <w:rsid w:val="00AB14A5"/>
    <w:rsid w:val="00AB1577"/>
    <w:rsid w:val="00AB157C"/>
    <w:rsid w:val="00AB169E"/>
    <w:rsid w:val="00AB1731"/>
    <w:rsid w:val="00AB1741"/>
    <w:rsid w:val="00AB1776"/>
    <w:rsid w:val="00AB177F"/>
    <w:rsid w:val="00AB17C6"/>
    <w:rsid w:val="00AB18C3"/>
    <w:rsid w:val="00AB192C"/>
    <w:rsid w:val="00AB1989"/>
    <w:rsid w:val="00AB19BE"/>
    <w:rsid w:val="00AB1AAD"/>
    <w:rsid w:val="00AB1AC0"/>
    <w:rsid w:val="00AB1B67"/>
    <w:rsid w:val="00AB1BA2"/>
    <w:rsid w:val="00AB1BE4"/>
    <w:rsid w:val="00AB1DC0"/>
    <w:rsid w:val="00AB1DC5"/>
    <w:rsid w:val="00AB1E2C"/>
    <w:rsid w:val="00AB1F5B"/>
    <w:rsid w:val="00AB2072"/>
    <w:rsid w:val="00AB20C8"/>
    <w:rsid w:val="00AB218C"/>
    <w:rsid w:val="00AB21AC"/>
    <w:rsid w:val="00AB21CE"/>
    <w:rsid w:val="00AB2232"/>
    <w:rsid w:val="00AB22C5"/>
    <w:rsid w:val="00AB22CA"/>
    <w:rsid w:val="00AB2329"/>
    <w:rsid w:val="00AB2361"/>
    <w:rsid w:val="00AB2367"/>
    <w:rsid w:val="00AB262E"/>
    <w:rsid w:val="00AB268D"/>
    <w:rsid w:val="00AB2690"/>
    <w:rsid w:val="00AB26F4"/>
    <w:rsid w:val="00AB2700"/>
    <w:rsid w:val="00AB2762"/>
    <w:rsid w:val="00AB286E"/>
    <w:rsid w:val="00AB28ED"/>
    <w:rsid w:val="00AB29A3"/>
    <w:rsid w:val="00AB2A30"/>
    <w:rsid w:val="00AB2AF0"/>
    <w:rsid w:val="00AB2B17"/>
    <w:rsid w:val="00AB2B8D"/>
    <w:rsid w:val="00AB2C48"/>
    <w:rsid w:val="00AB2C83"/>
    <w:rsid w:val="00AB2CE9"/>
    <w:rsid w:val="00AB2CF5"/>
    <w:rsid w:val="00AB2D09"/>
    <w:rsid w:val="00AB2EFE"/>
    <w:rsid w:val="00AB2F07"/>
    <w:rsid w:val="00AB2FBE"/>
    <w:rsid w:val="00AB3073"/>
    <w:rsid w:val="00AB31D0"/>
    <w:rsid w:val="00AB327A"/>
    <w:rsid w:val="00AB32F3"/>
    <w:rsid w:val="00AB334B"/>
    <w:rsid w:val="00AB3470"/>
    <w:rsid w:val="00AB34E8"/>
    <w:rsid w:val="00AB35EE"/>
    <w:rsid w:val="00AB3618"/>
    <w:rsid w:val="00AB3849"/>
    <w:rsid w:val="00AB394A"/>
    <w:rsid w:val="00AB3A1C"/>
    <w:rsid w:val="00AB3AAE"/>
    <w:rsid w:val="00AB3ABC"/>
    <w:rsid w:val="00AB3B12"/>
    <w:rsid w:val="00AB3C3E"/>
    <w:rsid w:val="00AB3C9C"/>
    <w:rsid w:val="00AB3E0D"/>
    <w:rsid w:val="00AB3EC6"/>
    <w:rsid w:val="00AB3F85"/>
    <w:rsid w:val="00AB4001"/>
    <w:rsid w:val="00AB408E"/>
    <w:rsid w:val="00AB42C5"/>
    <w:rsid w:val="00AB43D6"/>
    <w:rsid w:val="00AB43FE"/>
    <w:rsid w:val="00AB441E"/>
    <w:rsid w:val="00AB4472"/>
    <w:rsid w:val="00AB44CE"/>
    <w:rsid w:val="00AB45F1"/>
    <w:rsid w:val="00AB46EA"/>
    <w:rsid w:val="00AB470B"/>
    <w:rsid w:val="00AB48EB"/>
    <w:rsid w:val="00AB4994"/>
    <w:rsid w:val="00AB4998"/>
    <w:rsid w:val="00AB4A46"/>
    <w:rsid w:val="00AB4ABA"/>
    <w:rsid w:val="00AB4BCE"/>
    <w:rsid w:val="00AB4CB4"/>
    <w:rsid w:val="00AB4D76"/>
    <w:rsid w:val="00AB4E50"/>
    <w:rsid w:val="00AB4ED8"/>
    <w:rsid w:val="00AB4FA7"/>
    <w:rsid w:val="00AB5055"/>
    <w:rsid w:val="00AB50F5"/>
    <w:rsid w:val="00AB51EC"/>
    <w:rsid w:val="00AB5238"/>
    <w:rsid w:val="00AB53E5"/>
    <w:rsid w:val="00AB54E9"/>
    <w:rsid w:val="00AB54EE"/>
    <w:rsid w:val="00AB5562"/>
    <w:rsid w:val="00AB564F"/>
    <w:rsid w:val="00AB56C4"/>
    <w:rsid w:val="00AB56C9"/>
    <w:rsid w:val="00AB56D8"/>
    <w:rsid w:val="00AB56FB"/>
    <w:rsid w:val="00AB5744"/>
    <w:rsid w:val="00AB583F"/>
    <w:rsid w:val="00AB5850"/>
    <w:rsid w:val="00AB5880"/>
    <w:rsid w:val="00AB58C9"/>
    <w:rsid w:val="00AB5951"/>
    <w:rsid w:val="00AB5A3A"/>
    <w:rsid w:val="00AB5A42"/>
    <w:rsid w:val="00AB5A9C"/>
    <w:rsid w:val="00AB5A9D"/>
    <w:rsid w:val="00AB5AA0"/>
    <w:rsid w:val="00AB5C3E"/>
    <w:rsid w:val="00AB5CF3"/>
    <w:rsid w:val="00AB5D2F"/>
    <w:rsid w:val="00AB5E44"/>
    <w:rsid w:val="00AB5FFD"/>
    <w:rsid w:val="00AB6047"/>
    <w:rsid w:val="00AB609E"/>
    <w:rsid w:val="00AB60D9"/>
    <w:rsid w:val="00AB619D"/>
    <w:rsid w:val="00AB61E4"/>
    <w:rsid w:val="00AB6248"/>
    <w:rsid w:val="00AB62B5"/>
    <w:rsid w:val="00AB62F6"/>
    <w:rsid w:val="00AB6320"/>
    <w:rsid w:val="00AB634B"/>
    <w:rsid w:val="00AB643B"/>
    <w:rsid w:val="00AB6503"/>
    <w:rsid w:val="00AB6551"/>
    <w:rsid w:val="00AB65B2"/>
    <w:rsid w:val="00AB65D5"/>
    <w:rsid w:val="00AB65E7"/>
    <w:rsid w:val="00AB6741"/>
    <w:rsid w:val="00AB67B1"/>
    <w:rsid w:val="00AB6A21"/>
    <w:rsid w:val="00AB6AC6"/>
    <w:rsid w:val="00AB6AC9"/>
    <w:rsid w:val="00AB6B20"/>
    <w:rsid w:val="00AB6B28"/>
    <w:rsid w:val="00AB6BE5"/>
    <w:rsid w:val="00AB6D78"/>
    <w:rsid w:val="00AB6D8F"/>
    <w:rsid w:val="00AB6E16"/>
    <w:rsid w:val="00AB6E55"/>
    <w:rsid w:val="00AB6E85"/>
    <w:rsid w:val="00AB6EF5"/>
    <w:rsid w:val="00AB6F47"/>
    <w:rsid w:val="00AB6F4D"/>
    <w:rsid w:val="00AB6F9C"/>
    <w:rsid w:val="00AB70C7"/>
    <w:rsid w:val="00AB70E3"/>
    <w:rsid w:val="00AB7205"/>
    <w:rsid w:val="00AB733F"/>
    <w:rsid w:val="00AB7661"/>
    <w:rsid w:val="00AB76D4"/>
    <w:rsid w:val="00AB7704"/>
    <w:rsid w:val="00AB7710"/>
    <w:rsid w:val="00AB7823"/>
    <w:rsid w:val="00AB7841"/>
    <w:rsid w:val="00AB78D8"/>
    <w:rsid w:val="00AB7AAE"/>
    <w:rsid w:val="00AB7B49"/>
    <w:rsid w:val="00AB7BAE"/>
    <w:rsid w:val="00AB7E76"/>
    <w:rsid w:val="00AB7EDC"/>
    <w:rsid w:val="00AC004A"/>
    <w:rsid w:val="00AC02CE"/>
    <w:rsid w:val="00AC03CE"/>
    <w:rsid w:val="00AC047C"/>
    <w:rsid w:val="00AC04A2"/>
    <w:rsid w:val="00AC05A7"/>
    <w:rsid w:val="00AC0680"/>
    <w:rsid w:val="00AC076D"/>
    <w:rsid w:val="00AC07D7"/>
    <w:rsid w:val="00AC086A"/>
    <w:rsid w:val="00AC0972"/>
    <w:rsid w:val="00AC0AA9"/>
    <w:rsid w:val="00AC0B66"/>
    <w:rsid w:val="00AC0BDF"/>
    <w:rsid w:val="00AC0C11"/>
    <w:rsid w:val="00AC0DCE"/>
    <w:rsid w:val="00AC0E21"/>
    <w:rsid w:val="00AC0E5F"/>
    <w:rsid w:val="00AC0E83"/>
    <w:rsid w:val="00AC0F4F"/>
    <w:rsid w:val="00AC0F6D"/>
    <w:rsid w:val="00AC0FE8"/>
    <w:rsid w:val="00AC1010"/>
    <w:rsid w:val="00AC109F"/>
    <w:rsid w:val="00AC10EE"/>
    <w:rsid w:val="00AC1189"/>
    <w:rsid w:val="00AC1193"/>
    <w:rsid w:val="00AC11EA"/>
    <w:rsid w:val="00AC126F"/>
    <w:rsid w:val="00AC12A8"/>
    <w:rsid w:val="00AC13E5"/>
    <w:rsid w:val="00AC1401"/>
    <w:rsid w:val="00AC1449"/>
    <w:rsid w:val="00AC155F"/>
    <w:rsid w:val="00AC16DD"/>
    <w:rsid w:val="00AC16F0"/>
    <w:rsid w:val="00AC170B"/>
    <w:rsid w:val="00AC173C"/>
    <w:rsid w:val="00AC17A1"/>
    <w:rsid w:val="00AC1808"/>
    <w:rsid w:val="00AC18AB"/>
    <w:rsid w:val="00AC18FF"/>
    <w:rsid w:val="00AC1919"/>
    <w:rsid w:val="00AC1A93"/>
    <w:rsid w:val="00AC1B2A"/>
    <w:rsid w:val="00AC1C51"/>
    <w:rsid w:val="00AC1CA8"/>
    <w:rsid w:val="00AC1D01"/>
    <w:rsid w:val="00AC1D0C"/>
    <w:rsid w:val="00AC1DCF"/>
    <w:rsid w:val="00AC1DD6"/>
    <w:rsid w:val="00AC1DF7"/>
    <w:rsid w:val="00AC1E93"/>
    <w:rsid w:val="00AC1F64"/>
    <w:rsid w:val="00AC1F91"/>
    <w:rsid w:val="00AC1FB8"/>
    <w:rsid w:val="00AC205C"/>
    <w:rsid w:val="00AC2076"/>
    <w:rsid w:val="00AC20C6"/>
    <w:rsid w:val="00AC20CD"/>
    <w:rsid w:val="00AC23C7"/>
    <w:rsid w:val="00AC2422"/>
    <w:rsid w:val="00AC2427"/>
    <w:rsid w:val="00AC242A"/>
    <w:rsid w:val="00AC252A"/>
    <w:rsid w:val="00AC2540"/>
    <w:rsid w:val="00AC263D"/>
    <w:rsid w:val="00AC2644"/>
    <w:rsid w:val="00AC265E"/>
    <w:rsid w:val="00AC2680"/>
    <w:rsid w:val="00AC26A2"/>
    <w:rsid w:val="00AC278B"/>
    <w:rsid w:val="00AC281B"/>
    <w:rsid w:val="00AC2853"/>
    <w:rsid w:val="00AC28C8"/>
    <w:rsid w:val="00AC2A62"/>
    <w:rsid w:val="00AC2A6B"/>
    <w:rsid w:val="00AC2B3E"/>
    <w:rsid w:val="00AC2BE6"/>
    <w:rsid w:val="00AC2C32"/>
    <w:rsid w:val="00AC2DAA"/>
    <w:rsid w:val="00AC2E43"/>
    <w:rsid w:val="00AC30AB"/>
    <w:rsid w:val="00AC30BE"/>
    <w:rsid w:val="00AC30C1"/>
    <w:rsid w:val="00AC3143"/>
    <w:rsid w:val="00AC314C"/>
    <w:rsid w:val="00AC316C"/>
    <w:rsid w:val="00AC34D2"/>
    <w:rsid w:val="00AC350C"/>
    <w:rsid w:val="00AC3560"/>
    <w:rsid w:val="00AC35CB"/>
    <w:rsid w:val="00AC3738"/>
    <w:rsid w:val="00AC38C8"/>
    <w:rsid w:val="00AC38CD"/>
    <w:rsid w:val="00AC394B"/>
    <w:rsid w:val="00AC39A7"/>
    <w:rsid w:val="00AC39DE"/>
    <w:rsid w:val="00AC3B16"/>
    <w:rsid w:val="00AC3B43"/>
    <w:rsid w:val="00AC3B80"/>
    <w:rsid w:val="00AC3C39"/>
    <w:rsid w:val="00AC3C3D"/>
    <w:rsid w:val="00AC3C6D"/>
    <w:rsid w:val="00AC3CD6"/>
    <w:rsid w:val="00AC3D62"/>
    <w:rsid w:val="00AC3D66"/>
    <w:rsid w:val="00AC3DF0"/>
    <w:rsid w:val="00AC3E30"/>
    <w:rsid w:val="00AC3ED6"/>
    <w:rsid w:val="00AC3F78"/>
    <w:rsid w:val="00AC406C"/>
    <w:rsid w:val="00AC4082"/>
    <w:rsid w:val="00AC408F"/>
    <w:rsid w:val="00AC40D4"/>
    <w:rsid w:val="00AC40D5"/>
    <w:rsid w:val="00AC40E1"/>
    <w:rsid w:val="00AC4201"/>
    <w:rsid w:val="00AC423A"/>
    <w:rsid w:val="00AC42AF"/>
    <w:rsid w:val="00AC42DB"/>
    <w:rsid w:val="00AC435B"/>
    <w:rsid w:val="00AC438B"/>
    <w:rsid w:val="00AC43AC"/>
    <w:rsid w:val="00AC442B"/>
    <w:rsid w:val="00AC463C"/>
    <w:rsid w:val="00AC4655"/>
    <w:rsid w:val="00AC46F8"/>
    <w:rsid w:val="00AC47DD"/>
    <w:rsid w:val="00AC4812"/>
    <w:rsid w:val="00AC4923"/>
    <w:rsid w:val="00AC4B01"/>
    <w:rsid w:val="00AC4B6D"/>
    <w:rsid w:val="00AC4D7B"/>
    <w:rsid w:val="00AC4DC5"/>
    <w:rsid w:val="00AC4DDD"/>
    <w:rsid w:val="00AC4E9D"/>
    <w:rsid w:val="00AC4EBC"/>
    <w:rsid w:val="00AC4ED8"/>
    <w:rsid w:val="00AC4F11"/>
    <w:rsid w:val="00AC4F38"/>
    <w:rsid w:val="00AC50A3"/>
    <w:rsid w:val="00AC50B4"/>
    <w:rsid w:val="00AC51CF"/>
    <w:rsid w:val="00AC5355"/>
    <w:rsid w:val="00AC535C"/>
    <w:rsid w:val="00AC5386"/>
    <w:rsid w:val="00AC553F"/>
    <w:rsid w:val="00AC557B"/>
    <w:rsid w:val="00AC56FE"/>
    <w:rsid w:val="00AC57A0"/>
    <w:rsid w:val="00AC57E8"/>
    <w:rsid w:val="00AC585B"/>
    <w:rsid w:val="00AC588D"/>
    <w:rsid w:val="00AC594E"/>
    <w:rsid w:val="00AC5A61"/>
    <w:rsid w:val="00AC5A81"/>
    <w:rsid w:val="00AC5BB9"/>
    <w:rsid w:val="00AC5C09"/>
    <w:rsid w:val="00AC5D59"/>
    <w:rsid w:val="00AC5EA0"/>
    <w:rsid w:val="00AC5F42"/>
    <w:rsid w:val="00AC5F99"/>
    <w:rsid w:val="00AC5FD9"/>
    <w:rsid w:val="00AC6033"/>
    <w:rsid w:val="00AC6079"/>
    <w:rsid w:val="00AC6180"/>
    <w:rsid w:val="00AC627C"/>
    <w:rsid w:val="00AC6284"/>
    <w:rsid w:val="00AC62B7"/>
    <w:rsid w:val="00AC62DD"/>
    <w:rsid w:val="00AC647E"/>
    <w:rsid w:val="00AC649A"/>
    <w:rsid w:val="00AC66A9"/>
    <w:rsid w:val="00AC670A"/>
    <w:rsid w:val="00AC675A"/>
    <w:rsid w:val="00AC67D8"/>
    <w:rsid w:val="00AC6905"/>
    <w:rsid w:val="00AC6943"/>
    <w:rsid w:val="00AC6948"/>
    <w:rsid w:val="00AC69A8"/>
    <w:rsid w:val="00AC69AE"/>
    <w:rsid w:val="00AC6A79"/>
    <w:rsid w:val="00AC6AE7"/>
    <w:rsid w:val="00AC6BEB"/>
    <w:rsid w:val="00AC6BF8"/>
    <w:rsid w:val="00AC6E6F"/>
    <w:rsid w:val="00AC6E9A"/>
    <w:rsid w:val="00AC6EFA"/>
    <w:rsid w:val="00AC7154"/>
    <w:rsid w:val="00AC717A"/>
    <w:rsid w:val="00AC718A"/>
    <w:rsid w:val="00AC7204"/>
    <w:rsid w:val="00AC720E"/>
    <w:rsid w:val="00AC724F"/>
    <w:rsid w:val="00AC72E4"/>
    <w:rsid w:val="00AC739A"/>
    <w:rsid w:val="00AC73C5"/>
    <w:rsid w:val="00AC73D6"/>
    <w:rsid w:val="00AC7417"/>
    <w:rsid w:val="00AC74FB"/>
    <w:rsid w:val="00AC7598"/>
    <w:rsid w:val="00AC75EA"/>
    <w:rsid w:val="00AC7621"/>
    <w:rsid w:val="00AC76CE"/>
    <w:rsid w:val="00AC76D5"/>
    <w:rsid w:val="00AC7771"/>
    <w:rsid w:val="00AC77F0"/>
    <w:rsid w:val="00AC7848"/>
    <w:rsid w:val="00AC78A6"/>
    <w:rsid w:val="00AC79FB"/>
    <w:rsid w:val="00AC7A0F"/>
    <w:rsid w:val="00AC7CB9"/>
    <w:rsid w:val="00AC7ED2"/>
    <w:rsid w:val="00AC7F08"/>
    <w:rsid w:val="00AC7FE6"/>
    <w:rsid w:val="00AD006B"/>
    <w:rsid w:val="00AD02E0"/>
    <w:rsid w:val="00AD0311"/>
    <w:rsid w:val="00AD0397"/>
    <w:rsid w:val="00AD03E8"/>
    <w:rsid w:val="00AD0545"/>
    <w:rsid w:val="00AD0726"/>
    <w:rsid w:val="00AD072E"/>
    <w:rsid w:val="00AD0749"/>
    <w:rsid w:val="00AD08BB"/>
    <w:rsid w:val="00AD08F6"/>
    <w:rsid w:val="00AD0ABE"/>
    <w:rsid w:val="00AD0AE4"/>
    <w:rsid w:val="00AD0B4D"/>
    <w:rsid w:val="00AD0B90"/>
    <w:rsid w:val="00AD0BC2"/>
    <w:rsid w:val="00AD0BE3"/>
    <w:rsid w:val="00AD0C85"/>
    <w:rsid w:val="00AD0C89"/>
    <w:rsid w:val="00AD0E07"/>
    <w:rsid w:val="00AD0E31"/>
    <w:rsid w:val="00AD0F35"/>
    <w:rsid w:val="00AD1199"/>
    <w:rsid w:val="00AD126A"/>
    <w:rsid w:val="00AD12AA"/>
    <w:rsid w:val="00AD12DB"/>
    <w:rsid w:val="00AD1341"/>
    <w:rsid w:val="00AD134E"/>
    <w:rsid w:val="00AD1382"/>
    <w:rsid w:val="00AD13D4"/>
    <w:rsid w:val="00AD13F6"/>
    <w:rsid w:val="00AD140F"/>
    <w:rsid w:val="00AD14D1"/>
    <w:rsid w:val="00AD15F0"/>
    <w:rsid w:val="00AD161F"/>
    <w:rsid w:val="00AD16DA"/>
    <w:rsid w:val="00AD174C"/>
    <w:rsid w:val="00AD1763"/>
    <w:rsid w:val="00AD1783"/>
    <w:rsid w:val="00AD189C"/>
    <w:rsid w:val="00AD18F5"/>
    <w:rsid w:val="00AD1A8F"/>
    <w:rsid w:val="00AD1AA3"/>
    <w:rsid w:val="00AD1B58"/>
    <w:rsid w:val="00AD1BEE"/>
    <w:rsid w:val="00AD1CC7"/>
    <w:rsid w:val="00AD1FEA"/>
    <w:rsid w:val="00AD219C"/>
    <w:rsid w:val="00AD225A"/>
    <w:rsid w:val="00AD22EF"/>
    <w:rsid w:val="00AD2321"/>
    <w:rsid w:val="00AD240E"/>
    <w:rsid w:val="00AD2484"/>
    <w:rsid w:val="00AD2644"/>
    <w:rsid w:val="00AD2664"/>
    <w:rsid w:val="00AD271B"/>
    <w:rsid w:val="00AD272F"/>
    <w:rsid w:val="00AD27C0"/>
    <w:rsid w:val="00AD27FA"/>
    <w:rsid w:val="00AD28A7"/>
    <w:rsid w:val="00AD2988"/>
    <w:rsid w:val="00AD29CD"/>
    <w:rsid w:val="00AD2A37"/>
    <w:rsid w:val="00AD2A79"/>
    <w:rsid w:val="00AD2AF4"/>
    <w:rsid w:val="00AD2BE2"/>
    <w:rsid w:val="00AD2C66"/>
    <w:rsid w:val="00AD2CB8"/>
    <w:rsid w:val="00AD2D35"/>
    <w:rsid w:val="00AD2E4E"/>
    <w:rsid w:val="00AD2E86"/>
    <w:rsid w:val="00AD3092"/>
    <w:rsid w:val="00AD3093"/>
    <w:rsid w:val="00AD31DD"/>
    <w:rsid w:val="00AD31DE"/>
    <w:rsid w:val="00AD3239"/>
    <w:rsid w:val="00AD3372"/>
    <w:rsid w:val="00AD34AE"/>
    <w:rsid w:val="00AD366F"/>
    <w:rsid w:val="00AD36E4"/>
    <w:rsid w:val="00AD370E"/>
    <w:rsid w:val="00AD38A7"/>
    <w:rsid w:val="00AD38D2"/>
    <w:rsid w:val="00AD39B6"/>
    <w:rsid w:val="00AD3B63"/>
    <w:rsid w:val="00AD3D02"/>
    <w:rsid w:val="00AD3D34"/>
    <w:rsid w:val="00AD3D75"/>
    <w:rsid w:val="00AD3DFC"/>
    <w:rsid w:val="00AD3E1C"/>
    <w:rsid w:val="00AD3E78"/>
    <w:rsid w:val="00AD3FB9"/>
    <w:rsid w:val="00AD40B4"/>
    <w:rsid w:val="00AD4133"/>
    <w:rsid w:val="00AD418F"/>
    <w:rsid w:val="00AD41B7"/>
    <w:rsid w:val="00AD41B8"/>
    <w:rsid w:val="00AD426B"/>
    <w:rsid w:val="00AD4314"/>
    <w:rsid w:val="00AD43BE"/>
    <w:rsid w:val="00AD43D2"/>
    <w:rsid w:val="00AD445F"/>
    <w:rsid w:val="00AD44E2"/>
    <w:rsid w:val="00AD461F"/>
    <w:rsid w:val="00AD46F8"/>
    <w:rsid w:val="00AD486C"/>
    <w:rsid w:val="00AD48AE"/>
    <w:rsid w:val="00AD4918"/>
    <w:rsid w:val="00AD491B"/>
    <w:rsid w:val="00AD4944"/>
    <w:rsid w:val="00AD4969"/>
    <w:rsid w:val="00AD4A56"/>
    <w:rsid w:val="00AD4AD0"/>
    <w:rsid w:val="00AD4B06"/>
    <w:rsid w:val="00AD4B6C"/>
    <w:rsid w:val="00AD4BC2"/>
    <w:rsid w:val="00AD4D32"/>
    <w:rsid w:val="00AD4D42"/>
    <w:rsid w:val="00AD4D68"/>
    <w:rsid w:val="00AD4D78"/>
    <w:rsid w:val="00AD4E39"/>
    <w:rsid w:val="00AD4E65"/>
    <w:rsid w:val="00AD4F2B"/>
    <w:rsid w:val="00AD4F4B"/>
    <w:rsid w:val="00AD50AD"/>
    <w:rsid w:val="00AD50E6"/>
    <w:rsid w:val="00AD5107"/>
    <w:rsid w:val="00AD5114"/>
    <w:rsid w:val="00AD522C"/>
    <w:rsid w:val="00AD53C2"/>
    <w:rsid w:val="00AD542A"/>
    <w:rsid w:val="00AD557D"/>
    <w:rsid w:val="00AD5594"/>
    <w:rsid w:val="00AD5627"/>
    <w:rsid w:val="00AD5AE4"/>
    <w:rsid w:val="00AD5B50"/>
    <w:rsid w:val="00AD5CE6"/>
    <w:rsid w:val="00AD5D3A"/>
    <w:rsid w:val="00AD5D49"/>
    <w:rsid w:val="00AD5E06"/>
    <w:rsid w:val="00AD5E40"/>
    <w:rsid w:val="00AD5F52"/>
    <w:rsid w:val="00AD5F9A"/>
    <w:rsid w:val="00AD6029"/>
    <w:rsid w:val="00AD607A"/>
    <w:rsid w:val="00AD60D9"/>
    <w:rsid w:val="00AD60FA"/>
    <w:rsid w:val="00AD6239"/>
    <w:rsid w:val="00AD623B"/>
    <w:rsid w:val="00AD624C"/>
    <w:rsid w:val="00AD6364"/>
    <w:rsid w:val="00AD63B5"/>
    <w:rsid w:val="00AD640C"/>
    <w:rsid w:val="00AD6687"/>
    <w:rsid w:val="00AD66BA"/>
    <w:rsid w:val="00AD677A"/>
    <w:rsid w:val="00AD68A9"/>
    <w:rsid w:val="00AD693D"/>
    <w:rsid w:val="00AD697C"/>
    <w:rsid w:val="00AD69EA"/>
    <w:rsid w:val="00AD6A84"/>
    <w:rsid w:val="00AD6B3D"/>
    <w:rsid w:val="00AD6B82"/>
    <w:rsid w:val="00AD6C14"/>
    <w:rsid w:val="00AD6C18"/>
    <w:rsid w:val="00AD6E99"/>
    <w:rsid w:val="00AD70F0"/>
    <w:rsid w:val="00AD7112"/>
    <w:rsid w:val="00AD7125"/>
    <w:rsid w:val="00AD71B0"/>
    <w:rsid w:val="00AD7280"/>
    <w:rsid w:val="00AD72D8"/>
    <w:rsid w:val="00AD730A"/>
    <w:rsid w:val="00AD7389"/>
    <w:rsid w:val="00AD73BB"/>
    <w:rsid w:val="00AD7476"/>
    <w:rsid w:val="00AD74A2"/>
    <w:rsid w:val="00AD7559"/>
    <w:rsid w:val="00AD75F5"/>
    <w:rsid w:val="00AD7616"/>
    <w:rsid w:val="00AD7684"/>
    <w:rsid w:val="00AD77FE"/>
    <w:rsid w:val="00AD7873"/>
    <w:rsid w:val="00AD78AB"/>
    <w:rsid w:val="00AD78B0"/>
    <w:rsid w:val="00AD78E9"/>
    <w:rsid w:val="00AD7933"/>
    <w:rsid w:val="00AD7955"/>
    <w:rsid w:val="00AD7A28"/>
    <w:rsid w:val="00AD7A6A"/>
    <w:rsid w:val="00AD7B2E"/>
    <w:rsid w:val="00AD7C88"/>
    <w:rsid w:val="00AD7C92"/>
    <w:rsid w:val="00AD7DA2"/>
    <w:rsid w:val="00AD7DD5"/>
    <w:rsid w:val="00AD7E9B"/>
    <w:rsid w:val="00AD7F16"/>
    <w:rsid w:val="00AD7FAF"/>
    <w:rsid w:val="00AD7FD7"/>
    <w:rsid w:val="00AE00B6"/>
    <w:rsid w:val="00AE00CD"/>
    <w:rsid w:val="00AE00FD"/>
    <w:rsid w:val="00AE0107"/>
    <w:rsid w:val="00AE0145"/>
    <w:rsid w:val="00AE0162"/>
    <w:rsid w:val="00AE017D"/>
    <w:rsid w:val="00AE0185"/>
    <w:rsid w:val="00AE0261"/>
    <w:rsid w:val="00AE0393"/>
    <w:rsid w:val="00AE047B"/>
    <w:rsid w:val="00AE04DC"/>
    <w:rsid w:val="00AE05DA"/>
    <w:rsid w:val="00AE0869"/>
    <w:rsid w:val="00AE0998"/>
    <w:rsid w:val="00AE099E"/>
    <w:rsid w:val="00AE09C6"/>
    <w:rsid w:val="00AE0A2E"/>
    <w:rsid w:val="00AE0A67"/>
    <w:rsid w:val="00AE0C6D"/>
    <w:rsid w:val="00AE0E43"/>
    <w:rsid w:val="00AE0F23"/>
    <w:rsid w:val="00AE0F71"/>
    <w:rsid w:val="00AE1040"/>
    <w:rsid w:val="00AE10A2"/>
    <w:rsid w:val="00AE10C2"/>
    <w:rsid w:val="00AE141A"/>
    <w:rsid w:val="00AE1475"/>
    <w:rsid w:val="00AE14D9"/>
    <w:rsid w:val="00AE14E3"/>
    <w:rsid w:val="00AE14EF"/>
    <w:rsid w:val="00AE1614"/>
    <w:rsid w:val="00AE1660"/>
    <w:rsid w:val="00AE1663"/>
    <w:rsid w:val="00AE173B"/>
    <w:rsid w:val="00AE17D1"/>
    <w:rsid w:val="00AE1840"/>
    <w:rsid w:val="00AE18E5"/>
    <w:rsid w:val="00AE1BCA"/>
    <w:rsid w:val="00AE1CED"/>
    <w:rsid w:val="00AE1D47"/>
    <w:rsid w:val="00AE1D69"/>
    <w:rsid w:val="00AE1DAC"/>
    <w:rsid w:val="00AE1E47"/>
    <w:rsid w:val="00AE1E4F"/>
    <w:rsid w:val="00AE1E61"/>
    <w:rsid w:val="00AE1EC2"/>
    <w:rsid w:val="00AE1EEA"/>
    <w:rsid w:val="00AE1FE4"/>
    <w:rsid w:val="00AE2010"/>
    <w:rsid w:val="00AE20EA"/>
    <w:rsid w:val="00AE219F"/>
    <w:rsid w:val="00AE21A8"/>
    <w:rsid w:val="00AE2264"/>
    <w:rsid w:val="00AE2273"/>
    <w:rsid w:val="00AE22D4"/>
    <w:rsid w:val="00AE2306"/>
    <w:rsid w:val="00AE243B"/>
    <w:rsid w:val="00AE24B1"/>
    <w:rsid w:val="00AE24D9"/>
    <w:rsid w:val="00AE2624"/>
    <w:rsid w:val="00AE26D2"/>
    <w:rsid w:val="00AE2937"/>
    <w:rsid w:val="00AE299D"/>
    <w:rsid w:val="00AE29AE"/>
    <w:rsid w:val="00AE29F6"/>
    <w:rsid w:val="00AE2AF9"/>
    <w:rsid w:val="00AE2B45"/>
    <w:rsid w:val="00AE2B83"/>
    <w:rsid w:val="00AE2BD6"/>
    <w:rsid w:val="00AE2C36"/>
    <w:rsid w:val="00AE2CE1"/>
    <w:rsid w:val="00AE2D5A"/>
    <w:rsid w:val="00AE2DE2"/>
    <w:rsid w:val="00AE3012"/>
    <w:rsid w:val="00AE31A3"/>
    <w:rsid w:val="00AE32CF"/>
    <w:rsid w:val="00AE3365"/>
    <w:rsid w:val="00AE3474"/>
    <w:rsid w:val="00AE347B"/>
    <w:rsid w:val="00AE3576"/>
    <w:rsid w:val="00AE3599"/>
    <w:rsid w:val="00AE35D5"/>
    <w:rsid w:val="00AE35F8"/>
    <w:rsid w:val="00AE3636"/>
    <w:rsid w:val="00AE3652"/>
    <w:rsid w:val="00AE368D"/>
    <w:rsid w:val="00AE3728"/>
    <w:rsid w:val="00AE376A"/>
    <w:rsid w:val="00AE3792"/>
    <w:rsid w:val="00AE37CF"/>
    <w:rsid w:val="00AE386F"/>
    <w:rsid w:val="00AE3885"/>
    <w:rsid w:val="00AE38E7"/>
    <w:rsid w:val="00AE3930"/>
    <w:rsid w:val="00AE39A2"/>
    <w:rsid w:val="00AE39AF"/>
    <w:rsid w:val="00AE3BFF"/>
    <w:rsid w:val="00AE3CF8"/>
    <w:rsid w:val="00AE3D45"/>
    <w:rsid w:val="00AE3DE3"/>
    <w:rsid w:val="00AE3E02"/>
    <w:rsid w:val="00AE3EB0"/>
    <w:rsid w:val="00AE3F1F"/>
    <w:rsid w:val="00AE3F36"/>
    <w:rsid w:val="00AE3F3F"/>
    <w:rsid w:val="00AE4108"/>
    <w:rsid w:val="00AE4142"/>
    <w:rsid w:val="00AE426C"/>
    <w:rsid w:val="00AE42C4"/>
    <w:rsid w:val="00AE4329"/>
    <w:rsid w:val="00AE43A1"/>
    <w:rsid w:val="00AE43A8"/>
    <w:rsid w:val="00AE44C3"/>
    <w:rsid w:val="00AE4523"/>
    <w:rsid w:val="00AE46E3"/>
    <w:rsid w:val="00AE4752"/>
    <w:rsid w:val="00AE476A"/>
    <w:rsid w:val="00AE4797"/>
    <w:rsid w:val="00AE47D8"/>
    <w:rsid w:val="00AE49CC"/>
    <w:rsid w:val="00AE4B49"/>
    <w:rsid w:val="00AE4B4A"/>
    <w:rsid w:val="00AE4B6A"/>
    <w:rsid w:val="00AE4C83"/>
    <w:rsid w:val="00AE4CBB"/>
    <w:rsid w:val="00AE4D19"/>
    <w:rsid w:val="00AE4DF3"/>
    <w:rsid w:val="00AE4E3C"/>
    <w:rsid w:val="00AE4E4C"/>
    <w:rsid w:val="00AE4FC0"/>
    <w:rsid w:val="00AE4FE4"/>
    <w:rsid w:val="00AE502F"/>
    <w:rsid w:val="00AE5086"/>
    <w:rsid w:val="00AE50E1"/>
    <w:rsid w:val="00AE5163"/>
    <w:rsid w:val="00AE51AC"/>
    <w:rsid w:val="00AE52B0"/>
    <w:rsid w:val="00AE52EB"/>
    <w:rsid w:val="00AE5365"/>
    <w:rsid w:val="00AE537D"/>
    <w:rsid w:val="00AE53F6"/>
    <w:rsid w:val="00AE5475"/>
    <w:rsid w:val="00AE54CD"/>
    <w:rsid w:val="00AE562A"/>
    <w:rsid w:val="00AE56AB"/>
    <w:rsid w:val="00AE5746"/>
    <w:rsid w:val="00AE5988"/>
    <w:rsid w:val="00AE5BE4"/>
    <w:rsid w:val="00AE5BE8"/>
    <w:rsid w:val="00AE5D69"/>
    <w:rsid w:val="00AE5D8D"/>
    <w:rsid w:val="00AE5DEA"/>
    <w:rsid w:val="00AE5F98"/>
    <w:rsid w:val="00AE5FAF"/>
    <w:rsid w:val="00AE5FC3"/>
    <w:rsid w:val="00AE614C"/>
    <w:rsid w:val="00AE631F"/>
    <w:rsid w:val="00AE64B4"/>
    <w:rsid w:val="00AE6554"/>
    <w:rsid w:val="00AE66A9"/>
    <w:rsid w:val="00AE6785"/>
    <w:rsid w:val="00AE67B2"/>
    <w:rsid w:val="00AE686C"/>
    <w:rsid w:val="00AE6888"/>
    <w:rsid w:val="00AE691B"/>
    <w:rsid w:val="00AE6937"/>
    <w:rsid w:val="00AE6958"/>
    <w:rsid w:val="00AE695B"/>
    <w:rsid w:val="00AE69AE"/>
    <w:rsid w:val="00AE69B2"/>
    <w:rsid w:val="00AE69FD"/>
    <w:rsid w:val="00AE6AA8"/>
    <w:rsid w:val="00AE6AD4"/>
    <w:rsid w:val="00AE6C29"/>
    <w:rsid w:val="00AE6E23"/>
    <w:rsid w:val="00AE6F0F"/>
    <w:rsid w:val="00AE6F2B"/>
    <w:rsid w:val="00AE6F4D"/>
    <w:rsid w:val="00AE6F6C"/>
    <w:rsid w:val="00AE6F84"/>
    <w:rsid w:val="00AE6F8C"/>
    <w:rsid w:val="00AE7046"/>
    <w:rsid w:val="00AE7064"/>
    <w:rsid w:val="00AE70D1"/>
    <w:rsid w:val="00AE7151"/>
    <w:rsid w:val="00AE7198"/>
    <w:rsid w:val="00AE7213"/>
    <w:rsid w:val="00AE726A"/>
    <w:rsid w:val="00AE72DE"/>
    <w:rsid w:val="00AE730E"/>
    <w:rsid w:val="00AE7369"/>
    <w:rsid w:val="00AE743C"/>
    <w:rsid w:val="00AE7587"/>
    <w:rsid w:val="00AE75FA"/>
    <w:rsid w:val="00AE7668"/>
    <w:rsid w:val="00AE77BE"/>
    <w:rsid w:val="00AE7967"/>
    <w:rsid w:val="00AE79A7"/>
    <w:rsid w:val="00AE7AB9"/>
    <w:rsid w:val="00AE7AD9"/>
    <w:rsid w:val="00AE7B0A"/>
    <w:rsid w:val="00AE7E76"/>
    <w:rsid w:val="00AE7EDD"/>
    <w:rsid w:val="00AE7F91"/>
    <w:rsid w:val="00AE7FD8"/>
    <w:rsid w:val="00AF002F"/>
    <w:rsid w:val="00AF0053"/>
    <w:rsid w:val="00AF00BC"/>
    <w:rsid w:val="00AF0264"/>
    <w:rsid w:val="00AF0391"/>
    <w:rsid w:val="00AF0627"/>
    <w:rsid w:val="00AF06B5"/>
    <w:rsid w:val="00AF06B7"/>
    <w:rsid w:val="00AF06CD"/>
    <w:rsid w:val="00AF0764"/>
    <w:rsid w:val="00AF0895"/>
    <w:rsid w:val="00AF0A76"/>
    <w:rsid w:val="00AF0B08"/>
    <w:rsid w:val="00AF0B77"/>
    <w:rsid w:val="00AF0CE8"/>
    <w:rsid w:val="00AF0D5E"/>
    <w:rsid w:val="00AF0E90"/>
    <w:rsid w:val="00AF0EC5"/>
    <w:rsid w:val="00AF0EDA"/>
    <w:rsid w:val="00AF0F0F"/>
    <w:rsid w:val="00AF0F34"/>
    <w:rsid w:val="00AF1098"/>
    <w:rsid w:val="00AF1145"/>
    <w:rsid w:val="00AF115A"/>
    <w:rsid w:val="00AF127B"/>
    <w:rsid w:val="00AF1283"/>
    <w:rsid w:val="00AF12AB"/>
    <w:rsid w:val="00AF12B7"/>
    <w:rsid w:val="00AF12E3"/>
    <w:rsid w:val="00AF13E9"/>
    <w:rsid w:val="00AF13F9"/>
    <w:rsid w:val="00AF154C"/>
    <w:rsid w:val="00AF156A"/>
    <w:rsid w:val="00AF15C9"/>
    <w:rsid w:val="00AF1635"/>
    <w:rsid w:val="00AF16BB"/>
    <w:rsid w:val="00AF16DF"/>
    <w:rsid w:val="00AF176E"/>
    <w:rsid w:val="00AF177D"/>
    <w:rsid w:val="00AF1832"/>
    <w:rsid w:val="00AF19B3"/>
    <w:rsid w:val="00AF1AC5"/>
    <w:rsid w:val="00AF1B7F"/>
    <w:rsid w:val="00AF1BAC"/>
    <w:rsid w:val="00AF1BAE"/>
    <w:rsid w:val="00AF1BE8"/>
    <w:rsid w:val="00AF1E1B"/>
    <w:rsid w:val="00AF1E4F"/>
    <w:rsid w:val="00AF1EAC"/>
    <w:rsid w:val="00AF1EFA"/>
    <w:rsid w:val="00AF1F6D"/>
    <w:rsid w:val="00AF20CD"/>
    <w:rsid w:val="00AF2113"/>
    <w:rsid w:val="00AF2153"/>
    <w:rsid w:val="00AF21B8"/>
    <w:rsid w:val="00AF21BD"/>
    <w:rsid w:val="00AF2396"/>
    <w:rsid w:val="00AF242E"/>
    <w:rsid w:val="00AF2510"/>
    <w:rsid w:val="00AF25CA"/>
    <w:rsid w:val="00AF261F"/>
    <w:rsid w:val="00AF2649"/>
    <w:rsid w:val="00AF273A"/>
    <w:rsid w:val="00AF2748"/>
    <w:rsid w:val="00AF2858"/>
    <w:rsid w:val="00AF294A"/>
    <w:rsid w:val="00AF2A53"/>
    <w:rsid w:val="00AF2A6C"/>
    <w:rsid w:val="00AF2AB1"/>
    <w:rsid w:val="00AF2B8F"/>
    <w:rsid w:val="00AF2D5F"/>
    <w:rsid w:val="00AF2DC5"/>
    <w:rsid w:val="00AF2E38"/>
    <w:rsid w:val="00AF2F25"/>
    <w:rsid w:val="00AF2F6D"/>
    <w:rsid w:val="00AF3011"/>
    <w:rsid w:val="00AF307C"/>
    <w:rsid w:val="00AF31C8"/>
    <w:rsid w:val="00AF325B"/>
    <w:rsid w:val="00AF32DB"/>
    <w:rsid w:val="00AF332E"/>
    <w:rsid w:val="00AF3338"/>
    <w:rsid w:val="00AF3346"/>
    <w:rsid w:val="00AF33D4"/>
    <w:rsid w:val="00AF37A6"/>
    <w:rsid w:val="00AF398E"/>
    <w:rsid w:val="00AF3993"/>
    <w:rsid w:val="00AF3AE4"/>
    <w:rsid w:val="00AF3B48"/>
    <w:rsid w:val="00AF3CAD"/>
    <w:rsid w:val="00AF3D14"/>
    <w:rsid w:val="00AF3D6D"/>
    <w:rsid w:val="00AF3DAD"/>
    <w:rsid w:val="00AF3E14"/>
    <w:rsid w:val="00AF3E79"/>
    <w:rsid w:val="00AF3E8E"/>
    <w:rsid w:val="00AF3F83"/>
    <w:rsid w:val="00AF3FE4"/>
    <w:rsid w:val="00AF4128"/>
    <w:rsid w:val="00AF41CE"/>
    <w:rsid w:val="00AF41D8"/>
    <w:rsid w:val="00AF41DA"/>
    <w:rsid w:val="00AF431F"/>
    <w:rsid w:val="00AF4483"/>
    <w:rsid w:val="00AF449A"/>
    <w:rsid w:val="00AF44AC"/>
    <w:rsid w:val="00AF44B7"/>
    <w:rsid w:val="00AF453C"/>
    <w:rsid w:val="00AF460A"/>
    <w:rsid w:val="00AF4796"/>
    <w:rsid w:val="00AF48C6"/>
    <w:rsid w:val="00AF490A"/>
    <w:rsid w:val="00AF4A68"/>
    <w:rsid w:val="00AF4AC4"/>
    <w:rsid w:val="00AF4B1D"/>
    <w:rsid w:val="00AF4B2D"/>
    <w:rsid w:val="00AF4B5D"/>
    <w:rsid w:val="00AF4B65"/>
    <w:rsid w:val="00AF4B6C"/>
    <w:rsid w:val="00AF4C0D"/>
    <w:rsid w:val="00AF4C3F"/>
    <w:rsid w:val="00AF4C78"/>
    <w:rsid w:val="00AF4C97"/>
    <w:rsid w:val="00AF4CBF"/>
    <w:rsid w:val="00AF4DE1"/>
    <w:rsid w:val="00AF5031"/>
    <w:rsid w:val="00AF50A6"/>
    <w:rsid w:val="00AF53AD"/>
    <w:rsid w:val="00AF545E"/>
    <w:rsid w:val="00AF5560"/>
    <w:rsid w:val="00AF5568"/>
    <w:rsid w:val="00AF56BF"/>
    <w:rsid w:val="00AF5707"/>
    <w:rsid w:val="00AF5751"/>
    <w:rsid w:val="00AF578F"/>
    <w:rsid w:val="00AF57B0"/>
    <w:rsid w:val="00AF5802"/>
    <w:rsid w:val="00AF5823"/>
    <w:rsid w:val="00AF586E"/>
    <w:rsid w:val="00AF58FD"/>
    <w:rsid w:val="00AF5A59"/>
    <w:rsid w:val="00AF5AB3"/>
    <w:rsid w:val="00AF5AB9"/>
    <w:rsid w:val="00AF5AE7"/>
    <w:rsid w:val="00AF5AEA"/>
    <w:rsid w:val="00AF5BE2"/>
    <w:rsid w:val="00AF5BF1"/>
    <w:rsid w:val="00AF5CE1"/>
    <w:rsid w:val="00AF5D35"/>
    <w:rsid w:val="00AF5F95"/>
    <w:rsid w:val="00AF5FD2"/>
    <w:rsid w:val="00AF5FF3"/>
    <w:rsid w:val="00AF6062"/>
    <w:rsid w:val="00AF6069"/>
    <w:rsid w:val="00AF60F4"/>
    <w:rsid w:val="00AF6162"/>
    <w:rsid w:val="00AF61BA"/>
    <w:rsid w:val="00AF61E7"/>
    <w:rsid w:val="00AF62C7"/>
    <w:rsid w:val="00AF630B"/>
    <w:rsid w:val="00AF637C"/>
    <w:rsid w:val="00AF65AB"/>
    <w:rsid w:val="00AF65E5"/>
    <w:rsid w:val="00AF65FD"/>
    <w:rsid w:val="00AF6678"/>
    <w:rsid w:val="00AF66AE"/>
    <w:rsid w:val="00AF6716"/>
    <w:rsid w:val="00AF6792"/>
    <w:rsid w:val="00AF6815"/>
    <w:rsid w:val="00AF695C"/>
    <w:rsid w:val="00AF69A8"/>
    <w:rsid w:val="00AF6ABF"/>
    <w:rsid w:val="00AF6AE0"/>
    <w:rsid w:val="00AF6B37"/>
    <w:rsid w:val="00AF6D24"/>
    <w:rsid w:val="00AF6DC6"/>
    <w:rsid w:val="00AF6EDC"/>
    <w:rsid w:val="00AF6F29"/>
    <w:rsid w:val="00AF70C9"/>
    <w:rsid w:val="00AF70D0"/>
    <w:rsid w:val="00AF70E1"/>
    <w:rsid w:val="00AF71AF"/>
    <w:rsid w:val="00AF72F7"/>
    <w:rsid w:val="00AF733F"/>
    <w:rsid w:val="00AF7379"/>
    <w:rsid w:val="00AF7394"/>
    <w:rsid w:val="00AF73B3"/>
    <w:rsid w:val="00AF73FA"/>
    <w:rsid w:val="00AF742C"/>
    <w:rsid w:val="00AF7497"/>
    <w:rsid w:val="00AF74B0"/>
    <w:rsid w:val="00AF74C0"/>
    <w:rsid w:val="00AF74F6"/>
    <w:rsid w:val="00AF75D6"/>
    <w:rsid w:val="00AF7614"/>
    <w:rsid w:val="00AF772B"/>
    <w:rsid w:val="00AF772E"/>
    <w:rsid w:val="00AF7791"/>
    <w:rsid w:val="00AF77DB"/>
    <w:rsid w:val="00AF7834"/>
    <w:rsid w:val="00AF7891"/>
    <w:rsid w:val="00AF7895"/>
    <w:rsid w:val="00AF79CB"/>
    <w:rsid w:val="00AF79E1"/>
    <w:rsid w:val="00AF7CE6"/>
    <w:rsid w:val="00AF7D1B"/>
    <w:rsid w:val="00AF7D1D"/>
    <w:rsid w:val="00AF7E3A"/>
    <w:rsid w:val="00AF7E42"/>
    <w:rsid w:val="00AF7EA0"/>
    <w:rsid w:val="00AF7F8F"/>
    <w:rsid w:val="00AF7FBE"/>
    <w:rsid w:val="00AF7FF2"/>
    <w:rsid w:val="00B0009E"/>
    <w:rsid w:val="00B00200"/>
    <w:rsid w:val="00B00267"/>
    <w:rsid w:val="00B00378"/>
    <w:rsid w:val="00B00394"/>
    <w:rsid w:val="00B00422"/>
    <w:rsid w:val="00B00437"/>
    <w:rsid w:val="00B0049D"/>
    <w:rsid w:val="00B004AA"/>
    <w:rsid w:val="00B00594"/>
    <w:rsid w:val="00B006FD"/>
    <w:rsid w:val="00B0076A"/>
    <w:rsid w:val="00B00792"/>
    <w:rsid w:val="00B008E6"/>
    <w:rsid w:val="00B008EC"/>
    <w:rsid w:val="00B00902"/>
    <w:rsid w:val="00B009D3"/>
    <w:rsid w:val="00B00AEB"/>
    <w:rsid w:val="00B00B6B"/>
    <w:rsid w:val="00B00CC9"/>
    <w:rsid w:val="00B00EB6"/>
    <w:rsid w:val="00B00EC2"/>
    <w:rsid w:val="00B00F4C"/>
    <w:rsid w:val="00B01021"/>
    <w:rsid w:val="00B010A1"/>
    <w:rsid w:val="00B011AE"/>
    <w:rsid w:val="00B0160F"/>
    <w:rsid w:val="00B01686"/>
    <w:rsid w:val="00B017E4"/>
    <w:rsid w:val="00B0183F"/>
    <w:rsid w:val="00B01990"/>
    <w:rsid w:val="00B01AC2"/>
    <w:rsid w:val="00B01D2F"/>
    <w:rsid w:val="00B01D32"/>
    <w:rsid w:val="00B01D4A"/>
    <w:rsid w:val="00B01DBA"/>
    <w:rsid w:val="00B01DD2"/>
    <w:rsid w:val="00B01DE7"/>
    <w:rsid w:val="00B01E9C"/>
    <w:rsid w:val="00B01FCE"/>
    <w:rsid w:val="00B01FCF"/>
    <w:rsid w:val="00B01FFD"/>
    <w:rsid w:val="00B02079"/>
    <w:rsid w:val="00B02184"/>
    <w:rsid w:val="00B02197"/>
    <w:rsid w:val="00B021EB"/>
    <w:rsid w:val="00B021F3"/>
    <w:rsid w:val="00B022CC"/>
    <w:rsid w:val="00B02303"/>
    <w:rsid w:val="00B0241E"/>
    <w:rsid w:val="00B0242C"/>
    <w:rsid w:val="00B025B5"/>
    <w:rsid w:val="00B025BD"/>
    <w:rsid w:val="00B02648"/>
    <w:rsid w:val="00B02732"/>
    <w:rsid w:val="00B027DF"/>
    <w:rsid w:val="00B02870"/>
    <w:rsid w:val="00B028BB"/>
    <w:rsid w:val="00B028E0"/>
    <w:rsid w:val="00B0294E"/>
    <w:rsid w:val="00B0296A"/>
    <w:rsid w:val="00B0296C"/>
    <w:rsid w:val="00B029ED"/>
    <w:rsid w:val="00B02B24"/>
    <w:rsid w:val="00B02C05"/>
    <w:rsid w:val="00B02C4F"/>
    <w:rsid w:val="00B02D77"/>
    <w:rsid w:val="00B02D9C"/>
    <w:rsid w:val="00B02DB1"/>
    <w:rsid w:val="00B02E01"/>
    <w:rsid w:val="00B02E49"/>
    <w:rsid w:val="00B02FB9"/>
    <w:rsid w:val="00B02FD0"/>
    <w:rsid w:val="00B0306E"/>
    <w:rsid w:val="00B030A8"/>
    <w:rsid w:val="00B030B5"/>
    <w:rsid w:val="00B0312F"/>
    <w:rsid w:val="00B0319E"/>
    <w:rsid w:val="00B03358"/>
    <w:rsid w:val="00B03840"/>
    <w:rsid w:val="00B038B7"/>
    <w:rsid w:val="00B03A17"/>
    <w:rsid w:val="00B03A52"/>
    <w:rsid w:val="00B03AA2"/>
    <w:rsid w:val="00B03B58"/>
    <w:rsid w:val="00B03C2D"/>
    <w:rsid w:val="00B03CB9"/>
    <w:rsid w:val="00B03D18"/>
    <w:rsid w:val="00B040D3"/>
    <w:rsid w:val="00B0433F"/>
    <w:rsid w:val="00B0434D"/>
    <w:rsid w:val="00B04394"/>
    <w:rsid w:val="00B04397"/>
    <w:rsid w:val="00B0442A"/>
    <w:rsid w:val="00B04501"/>
    <w:rsid w:val="00B0454C"/>
    <w:rsid w:val="00B04578"/>
    <w:rsid w:val="00B0459A"/>
    <w:rsid w:val="00B046F8"/>
    <w:rsid w:val="00B04711"/>
    <w:rsid w:val="00B047B2"/>
    <w:rsid w:val="00B048DE"/>
    <w:rsid w:val="00B04997"/>
    <w:rsid w:val="00B04A3A"/>
    <w:rsid w:val="00B04A4F"/>
    <w:rsid w:val="00B04A5F"/>
    <w:rsid w:val="00B04DFA"/>
    <w:rsid w:val="00B04E25"/>
    <w:rsid w:val="00B04E62"/>
    <w:rsid w:val="00B04E93"/>
    <w:rsid w:val="00B04F91"/>
    <w:rsid w:val="00B05045"/>
    <w:rsid w:val="00B05057"/>
    <w:rsid w:val="00B050B6"/>
    <w:rsid w:val="00B05170"/>
    <w:rsid w:val="00B052A1"/>
    <w:rsid w:val="00B05311"/>
    <w:rsid w:val="00B05390"/>
    <w:rsid w:val="00B0561E"/>
    <w:rsid w:val="00B05661"/>
    <w:rsid w:val="00B056B9"/>
    <w:rsid w:val="00B05847"/>
    <w:rsid w:val="00B05850"/>
    <w:rsid w:val="00B05865"/>
    <w:rsid w:val="00B05B76"/>
    <w:rsid w:val="00B05C50"/>
    <w:rsid w:val="00B05C5D"/>
    <w:rsid w:val="00B05CA0"/>
    <w:rsid w:val="00B05D65"/>
    <w:rsid w:val="00B05E09"/>
    <w:rsid w:val="00B05E76"/>
    <w:rsid w:val="00B05FFB"/>
    <w:rsid w:val="00B0605F"/>
    <w:rsid w:val="00B060C9"/>
    <w:rsid w:val="00B060CB"/>
    <w:rsid w:val="00B060D5"/>
    <w:rsid w:val="00B060ED"/>
    <w:rsid w:val="00B0612F"/>
    <w:rsid w:val="00B06159"/>
    <w:rsid w:val="00B06381"/>
    <w:rsid w:val="00B0638C"/>
    <w:rsid w:val="00B06515"/>
    <w:rsid w:val="00B0655F"/>
    <w:rsid w:val="00B0660C"/>
    <w:rsid w:val="00B0679A"/>
    <w:rsid w:val="00B06881"/>
    <w:rsid w:val="00B06886"/>
    <w:rsid w:val="00B068FF"/>
    <w:rsid w:val="00B06927"/>
    <w:rsid w:val="00B06DBA"/>
    <w:rsid w:val="00B06EC4"/>
    <w:rsid w:val="00B0709F"/>
    <w:rsid w:val="00B072D1"/>
    <w:rsid w:val="00B07368"/>
    <w:rsid w:val="00B0739D"/>
    <w:rsid w:val="00B073C2"/>
    <w:rsid w:val="00B0745C"/>
    <w:rsid w:val="00B07478"/>
    <w:rsid w:val="00B074A8"/>
    <w:rsid w:val="00B07513"/>
    <w:rsid w:val="00B07563"/>
    <w:rsid w:val="00B075C9"/>
    <w:rsid w:val="00B075CE"/>
    <w:rsid w:val="00B0768B"/>
    <w:rsid w:val="00B0769E"/>
    <w:rsid w:val="00B076B0"/>
    <w:rsid w:val="00B07727"/>
    <w:rsid w:val="00B0775F"/>
    <w:rsid w:val="00B0799C"/>
    <w:rsid w:val="00B07ABC"/>
    <w:rsid w:val="00B07AC3"/>
    <w:rsid w:val="00B07C23"/>
    <w:rsid w:val="00B07D70"/>
    <w:rsid w:val="00B07DF3"/>
    <w:rsid w:val="00B07E96"/>
    <w:rsid w:val="00B07EB4"/>
    <w:rsid w:val="00B07EBF"/>
    <w:rsid w:val="00B07EDB"/>
    <w:rsid w:val="00B07F43"/>
    <w:rsid w:val="00B07FD5"/>
    <w:rsid w:val="00B10030"/>
    <w:rsid w:val="00B100C7"/>
    <w:rsid w:val="00B100E2"/>
    <w:rsid w:val="00B1015C"/>
    <w:rsid w:val="00B102EA"/>
    <w:rsid w:val="00B103ED"/>
    <w:rsid w:val="00B1040A"/>
    <w:rsid w:val="00B1062F"/>
    <w:rsid w:val="00B10632"/>
    <w:rsid w:val="00B106A3"/>
    <w:rsid w:val="00B107FE"/>
    <w:rsid w:val="00B10885"/>
    <w:rsid w:val="00B1092A"/>
    <w:rsid w:val="00B10951"/>
    <w:rsid w:val="00B10BCA"/>
    <w:rsid w:val="00B10D10"/>
    <w:rsid w:val="00B10D63"/>
    <w:rsid w:val="00B10E9C"/>
    <w:rsid w:val="00B10F26"/>
    <w:rsid w:val="00B10FD9"/>
    <w:rsid w:val="00B10FF8"/>
    <w:rsid w:val="00B11043"/>
    <w:rsid w:val="00B11230"/>
    <w:rsid w:val="00B1133E"/>
    <w:rsid w:val="00B1135A"/>
    <w:rsid w:val="00B11432"/>
    <w:rsid w:val="00B115BC"/>
    <w:rsid w:val="00B1164D"/>
    <w:rsid w:val="00B11747"/>
    <w:rsid w:val="00B1178A"/>
    <w:rsid w:val="00B1178F"/>
    <w:rsid w:val="00B11797"/>
    <w:rsid w:val="00B117B4"/>
    <w:rsid w:val="00B117D1"/>
    <w:rsid w:val="00B118C9"/>
    <w:rsid w:val="00B11B38"/>
    <w:rsid w:val="00B11B52"/>
    <w:rsid w:val="00B11CBF"/>
    <w:rsid w:val="00B1212D"/>
    <w:rsid w:val="00B12143"/>
    <w:rsid w:val="00B121B4"/>
    <w:rsid w:val="00B121F2"/>
    <w:rsid w:val="00B1228F"/>
    <w:rsid w:val="00B122AA"/>
    <w:rsid w:val="00B122E2"/>
    <w:rsid w:val="00B12331"/>
    <w:rsid w:val="00B123B9"/>
    <w:rsid w:val="00B1244A"/>
    <w:rsid w:val="00B124F1"/>
    <w:rsid w:val="00B12569"/>
    <w:rsid w:val="00B127DD"/>
    <w:rsid w:val="00B12836"/>
    <w:rsid w:val="00B128CF"/>
    <w:rsid w:val="00B128FD"/>
    <w:rsid w:val="00B1295F"/>
    <w:rsid w:val="00B1298A"/>
    <w:rsid w:val="00B129E8"/>
    <w:rsid w:val="00B12AB2"/>
    <w:rsid w:val="00B12B86"/>
    <w:rsid w:val="00B12BF3"/>
    <w:rsid w:val="00B12CCB"/>
    <w:rsid w:val="00B12D1C"/>
    <w:rsid w:val="00B12FB9"/>
    <w:rsid w:val="00B12FED"/>
    <w:rsid w:val="00B13121"/>
    <w:rsid w:val="00B13254"/>
    <w:rsid w:val="00B13255"/>
    <w:rsid w:val="00B13263"/>
    <w:rsid w:val="00B13447"/>
    <w:rsid w:val="00B13462"/>
    <w:rsid w:val="00B13510"/>
    <w:rsid w:val="00B13585"/>
    <w:rsid w:val="00B135A1"/>
    <w:rsid w:val="00B136C6"/>
    <w:rsid w:val="00B13777"/>
    <w:rsid w:val="00B13852"/>
    <w:rsid w:val="00B13896"/>
    <w:rsid w:val="00B13C67"/>
    <w:rsid w:val="00B13D1E"/>
    <w:rsid w:val="00B13D40"/>
    <w:rsid w:val="00B13DA6"/>
    <w:rsid w:val="00B13E58"/>
    <w:rsid w:val="00B13EDE"/>
    <w:rsid w:val="00B13F77"/>
    <w:rsid w:val="00B13FB9"/>
    <w:rsid w:val="00B13FD8"/>
    <w:rsid w:val="00B13FDA"/>
    <w:rsid w:val="00B14122"/>
    <w:rsid w:val="00B1412C"/>
    <w:rsid w:val="00B141BD"/>
    <w:rsid w:val="00B141FA"/>
    <w:rsid w:val="00B14216"/>
    <w:rsid w:val="00B14236"/>
    <w:rsid w:val="00B14312"/>
    <w:rsid w:val="00B14370"/>
    <w:rsid w:val="00B14375"/>
    <w:rsid w:val="00B14424"/>
    <w:rsid w:val="00B1460B"/>
    <w:rsid w:val="00B14683"/>
    <w:rsid w:val="00B147DF"/>
    <w:rsid w:val="00B14839"/>
    <w:rsid w:val="00B148B1"/>
    <w:rsid w:val="00B14ADD"/>
    <w:rsid w:val="00B14B15"/>
    <w:rsid w:val="00B14C17"/>
    <w:rsid w:val="00B14D91"/>
    <w:rsid w:val="00B14E7B"/>
    <w:rsid w:val="00B14EE4"/>
    <w:rsid w:val="00B14F94"/>
    <w:rsid w:val="00B1512E"/>
    <w:rsid w:val="00B15150"/>
    <w:rsid w:val="00B151D1"/>
    <w:rsid w:val="00B15293"/>
    <w:rsid w:val="00B152EF"/>
    <w:rsid w:val="00B15387"/>
    <w:rsid w:val="00B1541D"/>
    <w:rsid w:val="00B15556"/>
    <w:rsid w:val="00B15610"/>
    <w:rsid w:val="00B15696"/>
    <w:rsid w:val="00B156B1"/>
    <w:rsid w:val="00B156D6"/>
    <w:rsid w:val="00B156DC"/>
    <w:rsid w:val="00B156E8"/>
    <w:rsid w:val="00B15779"/>
    <w:rsid w:val="00B15A5B"/>
    <w:rsid w:val="00B15B0B"/>
    <w:rsid w:val="00B15CCA"/>
    <w:rsid w:val="00B15DEE"/>
    <w:rsid w:val="00B15EB0"/>
    <w:rsid w:val="00B16061"/>
    <w:rsid w:val="00B160BA"/>
    <w:rsid w:val="00B16114"/>
    <w:rsid w:val="00B161EA"/>
    <w:rsid w:val="00B16255"/>
    <w:rsid w:val="00B16292"/>
    <w:rsid w:val="00B1638F"/>
    <w:rsid w:val="00B16404"/>
    <w:rsid w:val="00B1640A"/>
    <w:rsid w:val="00B164AC"/>
    <w:rsid w:val="00B16571"/>
    <w:rsid w:val="00B16625"/>
    <w:rsid w:val="00B1662A"/>
    <w:rsid w:val="00B1668A"/>
    <w:rsid w:val="00B16748"/>
    <w:rsid w:val="00B1678C"/>
    <w:rsid w:val="00B16817"/>
    <w:rsid w:val="00B168CF"/>
    <w:rsid w:val="00B1692A"/>
    <w:rsid w:val="00B169DA"/>
    <w:rsid w:val="00B16A79"/>
    <w:rsid w:val="00B16AD7"/>
    <w:rsid w:val="00B16AF2"/>
    <w:rsid w:val="00B16B23"/>
    <w:rsid w:val="00B16D02"/>
    <w:rsid w:val="00B16D9A"/>
    <w:rsid w:val="00B16DBB"/>
    <w:rsid w:val="00B16E11"/>
    <w:rsid w:val="00B16E2E"/>
    <w:rsid w:val="00B16E87"/>
    <w:rsid w:val="00B16F76"/>
    <w:rsid w:val="00B16FD8"/>
    <w:rsid w:val="00B1709B"/>
    <w:rsid w:val="00B1712B"/>
    <w:rsid w:val="00B1719A"/>
    <w:rsid w:val="00B1723A"/>
    <w:rsid w:val="00B173CE"/>
    <w:rsid w:val="00B17497"/>
    <w:rsid w:val="00B17592"/>
    <w:rsid w:val="00B17666"/>
    <w:rsid w:val="00B1779B"/>
    <w:rsid w:val="00B17864"/>
    <w:rsid w:val="00B178C5"/>
    <w:rsid w:val="00B1797F"/>
    <w:rsid w:val="00B17AD3"/>
    <w:rsid w:val="00B17B39"/>
    <w:rsid w:val="00B17BCA"/>
    <w:rsid w:val="00B17BF6"/>
    <w:rsid w:val="00B17CE6"/>
    <w:rsid w:val="00B17CFE"/>
    <w:rsid w:val="00B17E0A"/>
    <w:rsid w:val="00B17E45"/>
    <w:rsid w:val="00B17E57"/>
    <w:rsid w:val="00B17ED9"/>
    <w:rsid w:val="00B17FC5"/>
    <w:rsid w:val="00B200B7"/>
    <w:rsid w:val="00B200EE"/>
    <w:rsid w:val="00B20338"/>
    <w:rsid w:val="00B20357"/>
    <w:rsid w:val="00B204E1"/>
    <w:rsid w:val="00B205E3"/>
    <w:rsid w:val="00B206D4"/>
    <w:rsid w:val="00B20750"/>
    <w:rsid w:val="00B20771"/>
    <w:rsid w:val="00B20809"/>
    <w:rsid w:val="00B20858"/>
    <w:rsid w:val="00B20892"/>
    <w:rsid w:val="00B208B2"/>
    <w:rsid w:val="00B20A0D"/>
    <w:rsid w:val="00B20A59"/>
    <w:rsid w:val="00B20B66"/>
    <w:rsid w:val="00B20BAD"/>
    <w:rsid w:val="00B20BCE"/>
    <w:rsid w:val="00B20BE4"/>
    <w:rsid w:val="00B20BF5"/>
    <w:rsid w:val="00B20C01"/>
    <w:rsid w:val="00B20C23"/>
    <w:rsid w:val="00B20CAB"/>
    <w:rsid w:val="00B20D6D"/>
    <w:rsid w:val="00B20EF0"/>
    <w:rsid w:val="00B21032"/>
    <w:rsid w:val="00B2109B"/>
    <w:rsid w:val="00B2131D"/>
    <w:rsid w:val="00B213CE"/>
    <w:rsid w:val="00B21578"/>
    <w:rsid w:val="00B215AE"/>
    <w:rsid w:val="00B216B1"/>
    <w:rsid w:val="00B219C2"/>
    <w:rsid w:val="00B21A60"/>
    <w:rsid w:val="00B21A81"/>
    <w:rsid w:val="00B21BC7"/>
    <w:rsid w:val="00B21BCB"/>
    <w:rsid w:val="00B21EAA"/>
    <w:rsid w:val="00B21F2C"/>
    <w:rsid w:val="00B2203F"/>
    <w:rsid w:val="00B22110"/>
    <w:rsid w:val="00B22314"/>
    <w:rsid w:val="00B22339"/>
    <w:rsid w:val="00B223FC"/>
    <w:rsid w:val="00B2243C"/>
    <w:rsid w:val="00B2246D"/>
    <w:rsid w:val="00B2251C"/>
    <w:rsid w:val="00B22521"/>
    <w:rsid w:val="00B225D7"/>
    <w:rsid w:val="00B22676"/>
    <w:rsid w:val="00B227DA"/>
    <w:rsid w:val="00B22852"/>
    <w:rsid w:val="00B228D9"/>
    <w:rsid w:val="00B228ED"/>
    <w:rsid w:val="00B2299D"/>
    <w:rsid w:val="00B229B2"/>
    <w:rsid w:val="00B22BD6"/>
    <w:rsid w:val="00B22C7B"/>
    <w:rsid w:val="00B22D15"/>
    <w:rsid w:val="00B22DA6"/>
    <w:rsid w:val="00B22DCD"/>
    <w:rsid w:val="00B22E39"/>
    <w:rsid w:val="00B22E61"/>
    <w:rsid w:val="00B22F79"/>
    <w:rsid w:val="00B22F8A"/>
    <w:rsid w:val="00B22FC8"/>
    <w:rsid w:val="00B232A8"/>
    <w:rsid w:val="00B232CE"/>
    <w:rsid w:val="00B232D2"/>
    <w:rsid w:val="00B2332E"/>
    <w:rsid w:val="00B23332"/>
    <w:rsid w:val="00B233E2"/>
    <w:rsid w:val="00B23464"/>
    <w:rsid w:val="00B2349D"/>
    <w:rsid w:val="00B2359D"/>
    <w:rsid w:val="00B235D1"/>
    <w:rsid w:val="00B2363E"/>
    <w:rsid w:val="00B236E1"/>
    <w:rsid w:val="00B23745"/>
    <w:rsid w:val="00B2377B"/>
    <w:rsid w:val="00B23780"/>
    <w:rsid w:val="00B237A7"/>
    <w:rsid w:val="00B23884"/>
    <w:rsid w:val="00B23A4E"/>
    <w:rsid w:val="00B23AA1"/>
    <w:rsid w:val="00B23B12"/>
    <w:rsid w:val="00B23CD6"/>
    <w:rsid w:val="00B23CDF"/>
    <w:rsid w:val="00B23D6F"/>
    <w:rsid w:val="00B23ED5"/>
    <w:rsid w:val="00B240E8"/>
    <w:rsid w:val="00B24156"/>
    <w:rsid w:val="00B241E2"/>
    <w:rsid w:val="00B24203"/>
    <w:rsid w:val="00B24222"/>
    <w:rsid w:val="00B24269"/>
    <w:rsid w:val="00B24297"/>
    <w:rsid w:val="00B242CC"/>
    <w:rsid w:val="00B24360"/>
    <w:rsid w:val="00B2438C"/>
    <w:rsid w:val="00B24453"/>
    <w:rsid w:val="00B24528"/>
    <w:rsid w:val="00B24654"/>
    <w:rsid w:val="00B24670"/>
    <w:rsid w:val="00B24783"/>
    <w:rsid w:val="00B24830"/>
    <w:rsid w:val="00B24896"/>
    <w:rsid w:val="00B24900"/>
    <w:rsid w:val="00B24974"/>
    <w:rsid w:val="00B24A1A"/>
    <w:rsid w:val="00B24A9A"/>
    <w:rsid w:val="00B24AD9"/>
    <w:rsid w:val="00B24C27"/>
    <w:rsid w:val="00B24C31"/>
    <w:rsid w:val="00B24E1E"/>
    <w:rsid w:val="00B25000"/>
    <w:rsid w:val="00B25136"/>
    <w:rsid w:val="00B25151"/>
    <w:rsid w:val="00B2516E"/>
    <w:rsid w:val="00B25197"/>
    <w:rsid w:val="00B251F2"/>
    <w:rsid w:val="00B253BF"/>
    <w:rsid w:val="00B253D6"/>
    <w:rsid w:val="00B253F7"/>
    <w:rsid w:val="00B254BC"/>
    <w:rsid w:val="00B254EB"/>
    <w:rsid w:val="00B25557"/>
    <w:rsid w:val="00B255A1"/>
    <w:rsid w:val="00B256E3"/>
    <w:rsid w:val="00B258F8"/>
    <w:rsid w:val="00B25A17"/>
    <w:rsid w:val="00B25B03"/>
    <w:rsid w:val="00B25B04"/>
    <w:rsid w:val="00B25B2B"/>
    <w:rsid w:val="00B25B48"/>
    <w:rsid w:val="00B25BD8"/>
    <w:rsid w:val="00B25DB0"/>
    <w:rsid w:val="00B25DC0"/>
    <w:rsid w:val="00B25E93"/>
    <w:rsid w:val="00B25F10"/>
    <w:rsid w:val="00B25FF3"/>
    <w:rsid w:val="00B2603A"/>
    <w:rsid w:val="00B2605E"/>
    <w:rsid w:val="00B260F1"/>
    <w:rsid w:val="00B26119"/>
    <w:rsid w:val="00B26135"/>
    <w:rsid w:val="00B26162"/>
    <w:rsid w:val="00B26187"/>
    <w:rsid w:val="00B261C1"/>
    <w:rsid w:val="00B261C4"/>
    <w:rsid w:val="00B26219"/>
    <w:rsid w:val="00B2625A"/>
    <w:rsid w:val="00B26327"/>
    <w:rsid w:val="00B26523"/>
    <w:rsid w:val="00B2652F"/>
    <w:rsid w:val="00B26567"/>
    <w:rsid w:val="00B2665A"/>
    <w:rsid w:val="00B26681"/>
    <w:rsid w:val="00B266B0"/>
    <w:rsid w:val="00B2677B"/>
    <w:rsid w:val="00B26838"/>
    <w:rsid w:val="00B26844"/>
    <w:rsid w:val="00B268DE"/>
    <w:rsid w:val="00B26977"/>
    <w:rsid w:val="00B269D9"/>
    <w:rsid w:val="00B26BBC"/>
    <w:rsid w:val="00B26BBD"/>
    <w:rsid w:val="00B26BF5"/>
    <w:rsid w:val="00B26CD2"/>
    <w:rsid w:val="00B26D06"/>
    <w:rsid w:val="00B26D33"/>
    <w:rsid w:val="00B26DEC"/>
    <w:rsid w:val="00B26E2E"/>
    <w:rsid w:val="00B26E52"/>
    <w:rsid w:val="00B26E64"/>
    <w:rsid w:val="00B2729D"/>
    <w:rsid w:val="00B27320"/>
    <w:rsid w:val="00B27342"/>
    <w:rsid w:val="00B274F7"/>
    <w:rsid w:val="00B276E2"/>
    <w:rsid w:val="00B27763"/>
    <w:rsid w:val="00B277D3"/>
    <w:rsid w:val="00B277F0"/>
    <w:rsid w:val="00B278AE"/>
    <w:rsid w:val="00B27A88"/>
    <w:rsid w:val="00B27D23"/>
    <w:rsid w:val="00B27D25"/>
    <w:rsid w:val="00B27D8B"/>
    <w:rsid w:val="00B27E6C"/>
    <w:rsid w:val="00B27E7A"/>
    <w:rsid w:val="00B300D8"/>
    <w:rsid w:val="00B30316"/>
    <w:rsid w:val="00B303C3"/>
    <w:rsid w:val="00B3044E"/>
    <w:rsid w:val="00B30450"/>
    <w:rsid w:val="00B3070B"/>
    <w:rsid w:val="00B30750"/>
    <w:rsid w:val="00B3078B"/>
    <w:rsid w:val="00B30800"/>
    <w:rsid w:val="00B30812"/>
    <w:rsid w:val="00B30839"/>
    <w:rsid w:val="00B308C9"/>
    <w:rsid w:val="00B30CE0"/>
    <w:rsid w:val="00B30D02"/>
    <w:rsid w:val="00B30D0B"/>
    <w:rsid w:val="00B30D20"/>
    <w:rsid w:val="00B30E24"/>
    <w:rsid w:val="00B30F17"/>
    <w:rsid w:val="00B310E5"/>
    <w:rsid w:val="00B3110A"/>
    <w:rsid w:val="00B312CE"/>
    <w:rsid w:val="00B31313"/>
    <w:rsid w:val="00B31345"/>
    <w:rsid w:val="00B3144C"/>
    <w:rsid w:val="00B31527"/>
    <w:rsid w:val="00B31620"/>
    <w:rsid w:val="00B3168B"/>
    <w:rsid w:val="00B318E5"/>
    <w:rsid w:val="00B319BD"/>
    <w:rsid w:val="00B319C9"/>
    <w:rsid w:val="00B31A22"/>
    <w:rsid w:val="00B31AA9"/>
    <w:rsid w:val="00B31D24"/>
    <w:rsid w:val="00B31EB4"/>
    <w:rsid w:val="00B31F76"/>
    <w:rsid w:val="00B32037"/>
    <w:rsid w:val="00B32043"/>
    <w:rsid w:val="00B3207D"/>
    <w:rsid w:val="00B320CA"/>
    <w:rsid w:val="00B320D4"/>
    <w:rsid w:val="00B3210B"/>
    <w:rsid w:val="00B321D1"/>
    <w:rsid w:val="00B3226B"/>
    <w:rsid w:val="00B3248B"/>
    <w:rsid w:val="00B3257A"/>
    <w:rsid w:val="00B325BE"/>
    <w:rsid w:val="00B325FE"/>
    <w:rsid w:val="00B32782"/>
    <w:rsid w:val="00B328DA"/>
    <w:rsid w:val="00B329A4"/>
    <w:rsid w:val="00B32A3E"/>
    <w:rsid w:val="00B32B6C"/>
    <w:rsid w:val="00B32BB9"/>
    <w:rsid w:val="00B32C05"/>
    <w:rsid w:val="00B32C33"/>
    <w:rsid w:val="00B32CB9"/>
    <w:rsid w:val="00B32CEF"/>
    <w:rsid w:val="00B32D21"/>
    <w:rsid w:val="00B32D4B"/>
    <w:rsid w:val="00B32DCB"/>
    <w:rsid w:val="00B32E56"/>
    <w:rsid w:val="00B32F27"/>
    <w:rsid w:val="00B32F67"/>
    <w:rsid w:val="00B32F71"/>
    <w:rsid w:val="00B32F87"/>
    <w:rsid w:val="00B3305D"/>
    <w:rsid w:val="00B332AB"/>
    <w:rsid w:val="00B332E9"/>
    <w:rsid w:val="00B333CF"/>
    <w:rsid w:val="00B33557"/>
    <w:rsid w:val="00B33785"/>
    <w:rsid w:val="00B338FF"/>
    <w:rsid w:val="00B33972"/>
    <w:rsid w:val="00B33AEF"/>
    <w:rsid w:val="00B33C26"/>
    <w:rsid w:val="00B33C6B"/>
    <w:rsid w:val="00B33C6E"/>
    <w:rsid w:val="00B33C7C"/>
    <w:rsid w:val="00B33DC5"/>
    <w:rsid w:val="00B33E35"/>
    <w:rsid w:val="00B33F61"/>
    <w:rsid w:val="00B3401B"/>
    <w:rsid w:val="00B3408D"/>
    <w:rsid w:val="00B340A7"/>
    <w:rsid w:val="00B340B6"/>
    <w:rsid w:val="00B34171"/>
    <w:rsid w:val="00B341CC"/>
    <w:rsid w:val="00B34235"/>
    <w:rsid w:val="00B34388"/>
    <w:rsid w:val="00B34431"/>
    <w:rsid w:val="00B34525"/>
    <w:rsid w:val="00B34601"/>
    <w:rsid w:val="00B3462C"/>
    <w:rsid w:val="00B34693"/>
    <w:rsid w:val="00B347AA"/>
    <w:rsid w:val="00B348A6"/>
    <w:rsid w:val="00B349DA"/>
    <w:rsid w:val="00B34A45"/>
    <w:rsid w:val="00B34A59"/>
    <w:rsid w:val="00B34AB5"/>
    <w:rsid w:val="00B34ACD"/>
    <w:rsid w:val="00B34BC4"/>
    <w:rsid w:val="00B34D21"/>
    <w:rsid w:val="00B34E3D"/>
    <w:rsid w:val="00B34E7B"/>
    <w:rsid w:val="00B34EC7"/>
    <w:rsid w:val="00B34F82"/>
    <w:rsid w:val="00B35126"/>
    <w:rsid w:val="00B35186"/>
    <w:rsid w:val="00B35291"/>
    <w:rsid w:val="00B353DF"/>
    <w:rsid w:val="00B35626"/>
    <w:rsid w:val="00B35753"/>
    <w:rsid w:val="00B35797"/>
    <w:rsid w:val="00B35843"/>
    <w:rsid w:val="00B35A97"/>
    <w:rsid w:val="00B35AB9"/>
    <w:rsid w:val="00B35B07"/>
    <w:rsid w:val="00B35C7E"/>
    <w:rsid w:val="00B35CBD"/>
    <w:rsid w:val="00B35CCB"/>
    <w:rsid w:val="00B35CDA"/>
    <w:rsid w:val="00B35DB4"/>
    <w:rsid w:val="00B35EAD"/>
    <w:rsid w:val="00B35F50"/>
    <w:rsid w:val="00B35FB6"/>
    <w:rsid w:val="00B36041"/>
    <w:rsid w:val="00B36210"/>
    <w:rsid w:val="00B363A1"/>
    <w:rsid w:val="00B364D6"/>
    <w:rsid w:val="00B36666"/>
    <w:rsid w:val="00B3666A"/>
    <w:rsid w:val="00B367AD"/>
    <w:rsid w:val="00B36975"/>
    <w:rsid w:val="00B36982"/>
    <w:rsid w:val="00B369AD"/>
    <w:rsid w:val="00B36A3B"/>
    <w:rsid w:val="00B36AB8"/>
    <w:rsid w:val="00B36ADA"/>
    <w:rsid w:val="00B36B39"/>
    <w:rsid w:val="00B36D3A"/>
    <w:rsid w:val="00B36D58"/>
    <w:rsid w:val="00B36D70"/>
    <w:rsid w:val="00B36D8A"/>
    <w:rsid w:val="00B36DC3"/>
    <w:rsid w:val="00B36E02"/>
    <w:rsid w:val="00B36E85"/>
    <w:rsid w:val="00B36EDC"/>
    <w:rsid w:val="00B36F48"/>
    <w:rsid w:val="00B36FA2"/>
    <w:rsid w:val="00B3701E"/>
    <w:rsid w:val="00B370BE"/>
    <w:rsid w:val="00B370EE"/>
    <w:rsid w:val="00B37273"/>
    <w:rsid w:val="00B3747E"/>
    <w:rsid w:val="00B3752E"/>
    <w:rsid w:val="00B37699"/>
    <w:rsid w:val="00B378B8"/>
    <w:rsid w:val="00B378D5"/>
    <w:rsid w:val="00B37906"/>
    <w:rsid w:val="00B37972"/>
    <w:rsid w:val="00B37AE4"/>
    <w:rsid w:val="00B37B82"/>
    <w:rsid w:val="00B37B9B"/>
    <w:rsid w:val="00B37CA8"/>
    <w:rsid w:val="00B37CCB"/>
    <w:rsid w:val="00B37CFD"/>
    <w:rsid w:val="00B37D71"/>
    <w:rsid w:val="00B37DB8"/>
    <w:rsid w:val="00B37DC3"/>
    <w:rsid w:val="00B37E14"/>
    <w:rsid w:val="00B37E3D"/>
    <w:rsid w:val="00B37EE4"/>
    <w:rsid w:val="00B37F97"/>
    <w:rsid w:val="00B37FF8"/>
    <w:rsid w:val="00B40016"/>
    <w:rsid w:val="00B4004A"/>
    <w:rsid w:val="00B400B8"/>
    <w:rsid w:val="00B40343"/>
    <w:rsid w:val="00B404FD"/>
    <w:rsid w:val="00B406C4"/>
    <w:rsid w:val="00B407B1"/>
    <w:rsid w:val="00B407CB"/>
    <w:rsid w:val="00B4089C"/>
    <w:rsid w:val="00B4094A"/>
    <w:rsid w:val="00B40999"/>
    <w:rsid w:val="00B409B5"/>
    <w:rsid w:val="00B40AFE"/>
    <w:rsid w:val="00B40B20"/>
    <w:rsid w:val="00B40B37"/>
    <w:rsid w:val="00B40B69"/>
    <w:rsid w:val="00B40BB1"/>
    <w:rsid w:val="00B40C06"/>
    <w:rsid w:val="00B40D2A"/>
    <w:rsid w:val="00B40F79"/>
    <w:rsid w:val="00B40FAD"/>
    <w:rsid w:val="00B40FBE"/>
    <w:rsid w:val="00B4104D"/>
    <w:rsid w:val="00B41060"/>
    <w:rsid w:val="00B410FE"/>
    <w:rsid w:val="00B4113D"/>
    <w:rsid w:val="00B41164"/>
    <w:rsid w:val="00B412B9"/>
    <w:rsid w:val="00B413A7"/>
    <w:rsid w:val="00B414D5"/>
    <w:rsid w:val="00B41571"/>
    <w:rsid w:val="00B4168A"/>
    <w:rsid w:val="00B41772"/>
    <w:rsid w:val="00B417C3"/>
    <w:rsid w:val="00B41839"/>
    <w:rsid w:val="00B418A6"/>
    <w:rsid w:val="00B41964"/>
    <w:rsid w:val="00B4196D"/>
    <w:rsid w:val="00B41991"/>
    <w:rsid w:val="00B41ACB"/>
    <w:rsid w:val="00B41AFF"/>
    <w:rsid w:val="00B41BBE"/>
    <w:rsid w:val="00B41BE7"/>
    <w:rsid w:val="00B41C8D"/>
    <w:rsid w:val="00B41CD0"/>
    <w:rsid w:val="00B41D80"/>
    <w:rsid w:val="00B41E31"/>
    <w:rsid w:val="00B41FF8"/>
    <w:rsid w:val="00B42041"/>
    <w:rsid w:val="00B42061"/>
    <w:rsid w:val="00B420EC"/>
    <w:rsid w:val="00B420F3"/>
    <w:rsid w:val="00B420FB"/>
    <w:rsid w:val="00B42105"/>
    <w:rsid w:val="00B421CC"/>
    <w:rsid w:val="00B42242"/>
    <w:rsid w:val="00B423AA"/>
    <w:rsid w:val="00B423D3"/>
    <w:rsid w:val="00B423FF"/>
    <w:rsid w:val="00B4249C"/>
    <w:rsid w:val="00B424B5"/>
    <w:rsid w:val="00B42678"/>
    <w:rsid w:val="00B426D1"/>
    <w:rsid w:val="00B42700"/>
    <w:rsid w:val="00B427CA"/>
    <w:rsid w:val="00B427D1"/>
    <w:rsid w:val="00B42AB1"/>
    <w:rsid w:val="00B42C4A"/>
    <w:rsid w:val="00B42C9D"/>
    <w:rsid w:val="00B42D2E"/>
    <w:rsid w:val="00B42D84"/>
    <w:rsid w:val="00B42D95"/>
    <w:rsid w:val="00B42DA6"/>
    <w:rsid w:val="00B42E24"/>
    <w:rsid w:val="00B42E98"/>
    <w:rsid w:val="00B42ECB"/>
    <w:rsid w:val="00B42F99"/>
    <w:rsid w:val="00B42FE1"/>
    <w:rsid w:val="00B43139"/>
    <w:rsid w:val="00B4338A"/>
    <w:rsid w:val="00B43477"/>
    <w:rsid w:val="00B43485"/>
    <w:rsid w:val="00B4356F"/>
    <w:rsid w:val="00B43679"/>
    <w:rsid w:val="00B436FD"/>
    <w:rsid w:val="00B43719"/>
    <w:rsid w:val="00B4382D"/>
    <w:rsid w:val="00B438D3"/>
    <w:rsid w:val="00B439EE"/>
    <w:rsid w:val="00B43B9E"/>
    <w:rsid w:val="00B43BDB"/>
    <w:rsid w:val="00B43D37"/>
    <w:rsid w:val="00B43E66"/>
    <w:rsid w:val="00B43E97"/>
    <w:rsid w:val="00B43EB9"/>
    <w:rsid w:val="00B43F0A"/>
    <w:rsid w:val="00B43F74"/>
    <w:rsid w:val="00B44106"/>
    <w:rsid w:val="00B4412D"/>
    <w:rsid w:val="00B44255"/>
    <w:rsid w:val="00B442C0"/>
    <w:rsid w:val="00B443F5"/>
    <w:rsid w:val="00B44416"/>
    <w:rsid w:val="00B4450A"/>
    <w:rsid w:val="00B44546"/>
    <w:rsid w:val="00B445A0"/>
    <w:rsid w:val="00B44601"/>
    <w:rsid w:val="00B44671"/>
    <w:rsid w:val="00B44692"/>
    <w:rsid w:val="00B44897"/>
    <w:rsid w:val="00B449C4"/>
    <w:rsid w:val="00B44A05"/>
    <w:rsid w:val="00B44B2C"/>
    <w:rsid w:val="00B44BE6"/>
    <w:rsid w:val="00B44DAE"/>
    <w:rsid w:val="00B44DE4"/>
    <w:rsid w:val="00B45016"/>
    <w:rsid w:val="00B45101"/>
    <w:rsid w:val="00B45296"/>
    <w:rsid w:val="00B45297"/>
    <w:rsid w:val="00B45314"/>
    <w:rsid w:val="00B45384"/>
    <w:rsid w:val="00B45435"/>
    <w:rsid w:val="00B45457"/>
    <w:rsid w:val="00B4547E"/>
    <w:rsid w:val="00B454B4"/>
    <w:rsid w:val="00B454D0"/>
    <w:rsid w:val="00B45514"/>
    <w:rsid w:val="00B45592"/>
    <w:rsid w:val="00B455D8"/>
    <w:rsid w:val="00B455DB"/>
    <w:rsid w:val="00B45654"/>
    <w:rsid w:val="00B4580B"/>
    <w:rsid w:val="00B45886"/>
    <w:rsid w:val="00B4593C"/>
    <w:rsid w:val="00B45954"/>
    <w:rsid w:val="00B45C0E"/>
    <w:rsid w:val="00B45D5F"/>
    <w:rsid w:val="00B45DF5"/>
    <w:rsid w:val="00B45E7A"/>
    <w:rsid w:val="00B45EE3"/>
    <w:rsid w:val="00B45F4D"/>
    <w:rsid w:val="00B45FA8"/>
    <w:rsid w:val="00B46054"/>
    <w:rsid w:val="00B4629D"/>
    <w:rsid w:val="00B4636F"/>
    <w:rsid w:val="00B4646F"/>
    <w:rsid w:val="00B46509"/>
    <w:rsid w:val="00B465E7"/>
    <w:rsid w:val="00B465FE"/>
    <w:rsid w:val="00B46665"/>
    <w:rsid w:val="00B46711"/>
    <w:rsid w:val="00B4674D"/>
    <w:rsid w:val="00B467DB"/>
    <w:rsid w:val="00B467E1"/>
    <w:rsid w:val="00B4685F"/>
    <w:rsid w:val="00B46963"/>
    <w:rsid w:val="00B4699D"/>
    <w:rsid w:val="00B469D2"/>
    <w:rsid w:val="00B469DA"/>
    <w:rsid w:val="00B46A04"/>
    <w:rsid w:val="00B46B42"/>
    <w:rsid w:val="00B46C2C"/>
    <w:rsid w:val="00B46C6A"/>
    <w:rsid w:val="00B46EB1"/>
    <w:rsid w:val="00B46FD0"/>
    <w:rsid w:val="00B470F4"/>
    <w:rsid w:val="00B4711E"/>
    <w:rsid w:val="00B471C4"/>
    <w:rsid w:val="00B4721B"/>
    <w:rsid w:val="00B473BB"/>
    <w:rsid w:val="00B473FF"/>
    <w:rsid w:val="00B47499"/>
    <w:rsid w:val="00B474CA"/>
    <w:rsid w:val="00B47750"/>
    <w:rsid w:val="00B4786A"/>
    <w:rsid w:val="00B47928"/>
    <w:rsid w:val="00B4794F"/>
    <w:rsid w:val="00B47A0B"/>
    <w:rsid w:val="00B47A22"/>
    <w:rsid w:val="00B47BD1"/>
    <w:rsid w:val="00B47C11"/>
    <w:rsid w:val="00B47CB0"/>
    <w:rsid w:val="00B47D4F"/>
    <w:rsid w:val="00B47E15"/>
    <w:rsid w:val="00B47E16"/>
    <w:rsid w:val="00B47EE1"/>
    <w:rsid w:val="00B47EEE"/>
    <w:rsid w:val="00B47F3E"/>
    <w:rsid w:val="00B47F54"/>
    <w:rsid w:val="00B47F96"/>
    <w:rsid w:val="00B50020"/>
    <w:rsid w:val="00B50162"/>
    <w:rsid w:val="00B50182"/>
    <w:rsid w:val="00B5037A"/>
    <w:rsid w:val="00B50380"/>
    <w:rsid w:val="00B503D2"/>
    <w:rsid w:val="00B503DF"/>
    <w:rsid w:val="00B503F2"/>
    <w:rsid w:val="00B50420"/>
    <w:rsid w:val="00B5042E"/>
    <w:rsid w:val="00B50478"/>
    <w:rsid w:val="00B50606"/>
    <w:rsid w:val="00B50621"/>
    <w:rsid w:val="00B5064A"/>
    <w:rsid w:val="00B50664"/>
    <w:rsid w:val="00B506E6"/>
    <w:rsid w:val="00B50850"/>
    <w:rsid w:val="00B50897"/>
    <w:rsid w:val="00B5097E"/>
    <w:rsid w:val="00B509CF"/>
    <w:rsid w:val="00B50B15"/>
    <w:rsid w:val="00B50B75"/>
    <w:rsid w:val="00B50D27"/>
    <w:rsid w:val="00B50D61"/>
    <w:rsid w:val="00B50DF0"/>
    <w:rsid w:val="00B50E28"/>
    <w:rsid w:val="00B50EC5"/>
    <w:rsid w:val="00B50F27"/>
    <w:rsid w:val="00B50F7A"/>
    <w:rsid w:val="00B51067"/>
    <w:rsid w:val="00B510C6"/>
    <w:rsid w:val="00B512A4"/>
    <w:rsid w:val="00B5131B"/>
    <w:rsid w:val="00B5134E"/>
    <w:rsid w:val="00B51382"/>
    <w:rsid w:val="00B515FD"/>
    <w:rsid w:val="00B51658"/>
    <w:rsid w:val="00B51695"/>
    <w:rsid w:val="00B517B6"/>
    <w:rsid w:val="00B51846"/>
    <w:rsid w:val="00B51882"/>
    <w:rsid w:val="00B51917"/>
    <w:rsid w:val="00B51949"/>
    <w:rsid w:val="00B51AF3"/>
    <w:rsid w:val="00B51C80"/>
    <w:rsid w:val="00B51D2C"/>
    <w:rsid w:val="00B51DE0"/>
    <w:rsid w:val="00B51F18"/>
    <w:rsid w:val="00B51F71"/>
    <w:rsid w:val="00B51F81"/>
    <w:rsid w:val="00B5200D"/>
    <w:rsid w:val="00B52070"/>
    <w:rsid w:val="00B520A0"/>
    <w:rsid w:val="00B52263"/>
    <w:rsid w:val="00B522F8"/>
    <w:rsid w:val="00B52567"/>
    <w:rsid w:val="00B52591"/>
    <w:rsid w:val="00B52598"/>
    <w:rsid w:val="00B5269F"/>
    <w:rsid w:val="00B526AF"/>
    <w:rsid w:val="00B5287E"/>
    <w:rsid w:val="00B5290E"/>
    <w:rsid w:val="00B52AC5"/>
    <w:rsid w:val="00B52B7A"/>
    <w:rsid w:val="00B52B97"/>
    <w:rsid w:val="00B52BC4"/>
    <w:rsid w:val="00B52BE5"/>
    <w:rsid w:val="00B52C7B"/>
    <w:rsid w:val="00B52E85"/>
    <w:rsid w:val="00B52F88"/>
    <w:rsid w:val="00B5306D"/>
    <w:rsid w:val="00B5311C"/>
    <w:rsid w:val="00B53137"/>
    <w:rsid w:val="00B533B3"/>
    <w:rsid w:val="00B534A8"/>
    <w:rsid w:val="00B534C2"/>
    <w:rsid w:val="00B53504"/>
    <w:rsid w:val="00B535BD"/>
    <w:rsid w:val="00B53657"/>
    <w:rsid w:val="00B5371D"/>
    <w:rsid w:val="00B5382E"/>
    <w:rsid w:val="00B53861"/>
    <w:rsid w:val="00B5395F"/>
    <w:rsid w:val="00B539E6"/>
    <w:rsid w:val="00B539EC"/>
    <w:rsid w:val="00B53CA8"/>
    <w:rsid w:val="00B53CAA"/>
    <w:rsid w:val="00B53CE4"/>
    <w:rsid w:val="00B53D15"/>
    <w:rsid w:val="00B53D37"/>
    <w:rsid w:val="00B53D82"/>
    <w:rsid w:val="00B53D9B"/>
    <w:rsid w:val="00B53E47"/>
    <w:rsid w:val="00B53FCA"/>
    <w:rsid w:val="00B53FE7"/>
    <w:rsid w:val="00B54179"/>
    <w:rsid w:val="00B541D9"/>
    <w:rsid w:val="00B5426B"/>
    <w:rsid w:val="00B542FF"/>
    <w:rsid w:val="00B54391"/>
    <w:rsid w:val="00B543C7"/>
    <w:rsid w:val="00B54508"/>
    <w:rsid w:val="00B54799"/>
    <w:rsid w:val="00B54818"/>
    <w:rsid w:val="00B54870"/>
    <w:rsid w:val="00B548D1"/>
    <w:rsid w:val="00B54949"/>
    <w:rsid w:val="00B54968"/>
    <w:rsid w:val="00B54A52"/>
    <w:rsid w:val="00B54AD1"/>
    <w:rsid w:val="00B54B37"/>
    <w:rsid w:val="00B54C8F"/>
    <w:rsid w:val="00B54CCB"/>
    <w:rsid w:val="00B54DC3"/>
    <w:rsid w:val="00B54E58"/>
    <w:rsid w:val="00B54FAD"/>
    <w:rsid w:val="00B55064"/>
    <w:rsid w:val="00B5506A"/>
    <w:rsid w:val="00B551C0"/>
    <w:rsid w:val="00B552CC"/>
    <w:rsid w:val="00B5536B"/>
    <w:rsid w:val="00B55438"/>
    <w:rsid w:val="00B554B9"/>
    <w:rsid w:val="00B5554C"/>
    <w:rsid w:val="00B556CE"/>
    <w:rsid w:val="00B55720"/>
    <w:rsid w:val="00B557CA"/>
    <w:rsid w:val="00B55842"/>
    <w:rsid w:val="00B55B06"/>
    <w:rsid w:val="00B55BD9"/>
    <w:rsid w:val="00B55D10"/>
    <w:rsid w:val="00B55D1C"/>
    <w:rsid w:val="00B55D2E"/>
    <w:rsid w:val="00B55DB7"/>
    <w:rsid w:val="00B55DFA"/>
    <w:rsid w:val="00B55E10"/>
    <w:rsid w:val="00B55E52"/>
    <w:rsid w:val="00B55EAE"/>
    <w:rsid w:val="00B55FC9"/>
    <w:rsid w:val="00B5601A"/>
    <w:rsid w:val="00B5622C"/>
    <w:rsid w:val="00B5629A"/>
    <w:rsid w:val="00B562AA"/>
    <w:rsid w:val="00B56300"/>
    <w:rsid w:val="00B56403"/>
    <w:rsid w:val="00B5640A"/>
    <w:rsid w:val="00B5648E"/>
    <w:rsid w:val="00B564A9"/>
    <w:rsid w:val="00B5669F"/>
    <w:rsid w:val="00B566D5"/>
    <w:rsid w:val="00B56872"/>
    <w:rsid w:val="00B5691F"/>
    <w:rsid w:val="00B56A3A"/>
    <w:rsid w:val="00B56C04"/>
    <w:rsid w:val="00B56CF9"/>
    <w:rsid w:val="00B56E34"/>
    <w:rsid w:val="00B56EC9"/>
    <w:rsid w:val="00B56F5A"/>
    <w:rsid w:val="00B5705C"/>
    <w:rsid w:val="00B57098"/>
    <w:rsid w:val="00B57118"/>
    <w:rsid w:val="00B5716F"/>
    <w:rsid w:val="00B571C5"/>
    <w:rsid w:val="00B571EF"/>
    <w:rsid w:val="00B5725C"/>
    <w:rsid w:val="00B572AC"/>
    <w:rsid w:val="00B57345"/>
    <w:rsid w:val="00B5736D"/>
    <w:rsid w:val="00B57683"/>
    <w:rsid w:val="00B576E8"/>
    <w:rsid w:val="00B57749"/>
    <w:rsid w:val="00B57767"/>
    <w:rsid w:val="00B57786"/>
    <w:rsid w:val="00B57809"/>
    <w:rsid w:val="00B578C3"/>
    <w:rsid w:val="00B578E3"/>
    <w:rsid w:val="00B579B8"/>
    <w:rsid w:val="00B579D7"/>
    <w:rsid w:val="00B57A52"/>
    <w:rsid w:val="00B57B14"/>
    <w:rsid w:val="00B57BFF"/>
    <w:rsid w:val="00B57D34"/>
    <w:rsid w:val="00B57DD8"/>
    <w:rsid w:val="00B57EE6"/>
    <w:rsid w:val="00B57F1E"/>
    <w:rsid w:val="00B57FA6"/>
    <w:rsid w:val="00B60003"/>
    <w:rsid w:val="00B600D6"/>
    <w:rsid w:val="00B600EF"/>
    <w:rsid w:val="00B60154"/>
    <w:rsid w:val="00B602BD"/>
    <w:rsid w:val="00B6034E"/>
    <w:rsid w:val="00B60390"/>
    <w:rsid w:val="00B60551"/>
    <w:rsid w:val="00B60569"/>
    <w:rsid w:val="00B60615"/>
    <w:rsid w:val="00B60628"/>
    <w:rsid w:val="00B60666"/>
    <w:rsid w:val="00B606E1"/>
    <w:rsid w:val="00B6071B"/>
    <w:rsid w:val="00B60759"/>
    <w:rsid w:val="00B6077E"/>
    <w:rsid w:val="00B6080F"/>
    <w:rsid w:val="00B6094E"/>
    <w:rsid w:val="00B60967"/>
    <w:rsid w:val="00B609F5"/>
    <w:rsid w:val="00B60D06"/>
    <w:rsid w:val="00B60DE4"/>
    <w:rsid w:val="00B60E1E"/>
    <w:rsid w:val="00B61091"/>
    <w:rsid w:val="00B6124B"/>
    <w:rsid w:val="00B6142B"/>
    <w:rsid w:val="00B61432"/>
    <w:rsid w:val="00B61495"/>
    <w:rsid w:val="00B614AC"/>
    <w:rsid w:val="00B6161B"/>
    <w:rsid w:val="00B6174D"/>
    <w:rsid w:val="00B61750"/>
    <w:rsid w:val="00B61775"/>
    <w:rsid w:val="00B6184F"/>
    <w:rsid w:val="00B61897"/>
    <w:rsid w:val="00B6191B"/>
    <w:rsid w:val="00B61923"/>
    <w:rsid w:val="00B61C82"/>
    <w:rsid w:val="00B61CEA"/>
    <w:rsid w:val="00B61D44"/>
    <w:rsid w:val="00B61D4D"/>
    <w:rsid w:val="00B61DAE"/>
    <w:rsid w:val="00B61DDD"/>
    <w:rsid w:val="00B61F7C"/>
    <w:rsid w:val="00B61FE6"/>
    <w:rsid w:val="00B61FE9"/>
    <w:rsid w:val="00B61FF7"/>
    <w:rsid w:val="00B62089"/>
    <w:rsid w:val="00B620E6"/>
    <w:rsid w:val="00B620F4"/>
    <w:rsid w:val="00B62127"/>
    <w:rsid w:val="00B62157"/>
    <w:rsid w:val="00B623AB"/>
    <w:rsid w:val="00B6246C"/>
    <w:rsid w:val="00B624BF"/>
    <w:rsid w:val="00B625BC"/>
    <w:rsid w:val="00B626C6"/>
    <w:rsid w:val="00B62744"/>
    <w:rsid w:val="00B6296C"/>
    <w:rsid w:val="00B6298A"/>
    <w:rsid w:val="00B62A55"/>
    <w:rsid w:val="00B62AF0"/>
    <w:rsid w:val="00B62B7E"/>
    <w:rsid w:val="00B62BF2"/>
    <w:rsid w:val="00B62CD5"/>
    <w:rsid w:val="00B62D64"/>
    <w:rsid w:val="00B62D7B"/>
    <w:rsid w:val="00B62DAD"/>
    <w:rsid w:val="00B62DB6"/>
    <w:rsid w:val="00B62E1F"/>
    <w:rsid w:val="00B62E82"/>
    <w:rsid w:val="00B62EA3"/>
    <w:rsid w:val="00B62F81"/>
    <w:rsid w:val="00B62FCF"/>
    <w:rsid w:val="00B62FD1"/>
    <w:rsid w:val="00B63203"/>
    <w:rsid w:val="00B63284"/>
    <w:rsid w:val="00B632F0"/>
    <w:rsid w:val="00B6339B"/>
    <w:rsid w:val="00B633ED"/>
    <w:rsid w:val="00B635C2"/>
    <w:rsid w:val="00B636D1"/>
    <w:rsid w:val="00B6372F"/>
    <w:rsid w:val="00B63745"/>
    <w:rsid w:val="00B6389F"/>
    <w:rsid w:val="00B63908"/>
    <w:rsid w:val="00B6394D"/>
    <w:rsid w:val="00B63997"/>
    <w:rsid w:val="00B639F4"/>
    <w:rsid w:val="00B639F7"/>
    <w:rsid w:val="00B63BD6"/>
    <w:rsid w:val="00B63C9E"/>
    <w:rsid w:val="00B63DD8"/>
    <w:rsid w:val="00B63E66"/>
    <w:rsid w:val="00B63FC4"/>
    <w:rsid w:val="00B640B4"/>
    <w:rsid w:val="00B6415B"/>
    <w:rsid w:val="00B6433F"/>
    <w:rsid w:val="00B64340"/>
    <w:rsid w:val="00B64377"/>
    <w:rsid w:val="00B64379"/>
    <w:rsid w:val="00B64536"/>
    <w:rsid w:val="00B645B1"/>
    <w:rsid w:val="00B645CD"/>
    <w:rsid w:val="00B6473D"/>
    <w:rsid w:val="00B64889"/>
    <w:rsid w:val="00B64936"/>
    <w:rsid w:val="00B64A64"/>
    <w:rsid w:val="00B64B19"/>
    <w:rsid w:val="00B64C58"/>
    <w:rsid w:val="00B64CF3"/>
    <w:rsid w:val="00B64D4F"/>
    <w:rsid w:val="00B64D85"/>
    <w:rsid w:val="00B64DB1"/>
    <w:rsid w:val="00B64E02"/>
    <w:rsid w:val="00B64ECB"/>
    <w:rsid w:val="00B64F0A"/>
    <w:rsid w:val="00B6509D"/>
    <w:rsid w:val="00B65268"/>
    <w:rsid w:val="00B652A5"/>
    <w:rsid w:val="00B652C4"/>
    <w:rsid w:val="00B6531D"/>
    <w:rsid w:val="00B653A2"/>
    <w:rsid w:val="00B6556B"/>
    <w:rsid w:val="00B65615"/>
    <w:rsid w:val="00B657F2"/>
    <w:rsid w:val="00B65881"/>
    <w:rsid w:val="00B65A55"/>
    <w:rsid w:val="00B65A6A"/>
    <w:rsid w:val="00B65B28"/>
    <w:rsid w:val="00B65C4A"/>
    <w:rsid w:val="00B65CD8"/>
    <w:rsid w:val="00B65D36"/>
    <w:rsid w:val="00B65D91"/>
    <w:rsid w:val="00B65ED8"/>
    <w:rsid w:val="00B65F16"/>
    <w:rsid w:val="00B66302"/>
    <w:rsid w:val="00B66322"/>
    <w:rsid w:val="00B66350"/>
    <w:rsid w:val="00B66507"/>
    <w:rsid w:val="00B66538"/>
    <w:rsid w:val="00B66569"/>
    <w:rsid w:val="00B665DE"/>
    <w:rsid w:val="00B66669"/>
    <w:rsid w:val="00B6670E"/>
    <w:rsid w:val="00B66730"/>
    <w:rsid w:val="00B66783"/>
    <w:rsid w:val="00B66856"/>
    <w:rsid w:val="00B66AC9"/>
    <w:rsid w:val="00B66D9D"/>
    <w:rsid w:val="00B66DC1"/>
    <w:rsid w:val="00B66F54"/>
    <w:rsid w:val="00B670B7"/>
    <w:rsid w:val="00B670F4"/>
    <w:rsid w:val="00B67314"/>
    <w:rsid w:val="00B67373"/>
    <w:rsid w:val="00B67724"/>
    <w:rsid w:val="00B678F8"/>
    <w:rsid w:val="00B6799C"/>
    <w:rsid w:val="00B679DD"/>
    <w:rsid w:val="00B679F7"/>
    <w:rsid w:val="00B67AEF"/>
    <w:rsid w:val="00B67B0E"/>
    <w:rsid w:val="00B67B2E"/>
    <w:rsid w:val="00B67C11"/>
    <w:rsid w:val="00B67CAF"/>
    <w:rsid w:val="00B67CD5"/>
    <w:rsid w:val="00B67D07"/>
    <w:rsid w:val="00B67D14"/>
    <w:rsid w:val="00B67EF6"/>
    <w:rsid w:val="00B67F4F"/>
    <w:rsid w:val="00B67FF7"/>
    <w:rsid w:val="00B70075"/>
    <w:rsid w:val="00B7022C"/>
    <w:rsid w:val="00B70288"/>
    <w:rsid w:val="00B703E8"/>
    <w:rsid w:val="00B70441"/>
    <w:rsid w:val="00B704CD"/>
    <w:rsid w:val="00B7059E"/>
    <w:rsid w:val="00B705CA"/>
    <w:rsid w:val="00B706D1"/>
    <w:rsid w:val="00B70766"/>
    <w:rsid w:val="00B707A7"/>
    <w:rsid w:val="00B707C3"/>
    <w:rsid w:val="00B70801"/>
    <w:rsid w:val="00B70922"/>
    <w:rsid w:val="00B709EF"/>
    <w:rsid w:val="00B70A18"/>
    <w:rsid w:val="00B70A60"/>
    <w:rsid w:val="00B70B59"/>
    <w:rsid w:val="00B70C86"/>
    <w:rsid w:val="00B70D4F"/>
    <w:rsid w:val="00B70DC0"/>
    <w:rsid w:val="00B70E05"/>
    <w:rsid w:val="00B70E93"/>
    <w:rsid w:val="00B70EDE"/>
    <w:rsid w:val="00B70F54"/>
    <w:rsid w:val="00B70FEF"/>
    <w:rsid w:val="00B71012"/>
    <w:rsid w:val="00B710C9"/>
    <w:rsid w:val="00B710DE"/>
    <w:rsid w:val="00B710EE"/>
    <w:rsid w:val="00B7115F"/>
    <w:rsid w:val="00B711E5"/>
    <w:rsid w:val="00B71202"/>
    <w:rsid w:val="00B71221"/>
    <w:rsid w:val="00B71303"/>
    <w:rsid w:val="00B713E1"/>
    <w:rsid w:val="00B71420"/>
    <w:rsid w:val="00B71471"/>
    <w:rsid w:val="00B7164F"/>
    <w:rsid w:val="00B717F3"/>
    <w:rsid w:val="00B7195C"/>
    <w:rsid w:val="00B71A16"/>
    <w:rsid w:val="00B71B0E"/>
    <w:rsid w:val="00B71C41"/>
    <w:rsid w:val="00B71C4D"/>
    <w:rsid w:val="00B71D5E"/>
    <w:rsid w:val="00B71D61"/>
    <w:rsid w:val="00B71DA5"/>
    <w:rsid w:val="00B71DEF"/>
    <w:rsid w:val="00B71E18"/>
    <w:rsid w:val="00B71E8F"/>
    <w:rsid w:val="00B71E9E"/>
    <w:rsid w:val="00B71F17"/>
    <w:rsid w:val="00B7202F"/>
    <w:rsid w:val="00B7217B"/>
    <w:rsid w:val="00B72184"/>
    <w:rsid w:val="00B7232E"/>
    <w:rsid w:val="00B72429"/>
    <w:rsid w:val="00B724FD"/>
    <w:rsid w:val="00B72540"/>
    <w:rsid w:val="00B72688"/>
    <w:rsid w:val="00B726C4"/>
    <w:rsid w:val="00B726F3"/>
    <w:rsid w:val="00B72720"/>
    <w:rsid w:val="00B7286B"/>
    <w:rsid w:val="00B72977"/>
    <w:rsid w:val="00B729AE"/>
    <w:rsid w:val="00B729FE"/>
    <w:rsid w:val="00B72A93"/>
    <w:rsid w:val="00B72AA3"/>
    <w:rsid w:val="00B72ABD"/>
    <w:rsid w:val="00B72B02"/>
    <w:rsid w:val="00B72CE0"/>
    <w:rsid w:val="00B72DD9"/>
    <w:rsid w:val="00B72EAD"/>
    <w:rsid w:val="00B72FF2"/>
    <w:rsid w:val="00B730DB"/>
    <w:rsid w:val="00B73126"/>
    <w:rsid w:val="00B7314D"/>
    <w:rsid w:val="00B73238"/>
    <w:rsid w:val="00B732CD"/>
    <w:rsid w:val="00B73445"/>
    <w:rsid w:val="00B73452"/>
    <w:rsid w:val="00B734E8"/>
    <w:rsid w:val="00B736BB"/>
    <w:rsid w:val="00B73747"/>
    <w:rsid w:val="00B737A6"/>
    <w:rsid w:val="00B73872"/>
    <w:rsid w:val="00B7396B"/>
    <w:rsid w:val="00B73989"/>
    <w:rsid w:val="00B739B0"/>
    <w:rsid w:val="00B73AB6"/>
    <w:rsid w:val="00B73E1C"/>
    <w:rsid w:val="00B73E6E"/>
    <w:rsid w:val="00B73EE9"/>
    <w:rsid w:val="00B73EEA"/>
    <w:rsid w:val="00B73FC6"/>
    <w:rsid w:val="00B74004"/>
    <w:rsid w:val="00B74034"/>
    <w:rsid w:val="00B74195"/>
    <w:rsid w:val="00B741F1"/>
    <w:rsid w:val="00B74201"/>
    <w:rsid w:val="00B74222"/>
    <w:rsid w:val="00B74234"/>
    <w:rsid w:val="00B74245"/>
    <w:rsid w:val="00B74367"/>
    <w:rsid w:val="00B743D1"/>
    <w:rsid w:val="00B74545"/>
    <w:rsid w:val="00B74565"/>
    <w:rsid w:val="00B7476F"/>
    <w:rsid w:val="00B748B1"/>
    <w:rsid w:val="00B74A27"/>
    <w:rsid w:val="00B74AFC"/>
    <w:rsid w:val="00B74BAE"/>
    <w:rsid w:val="00B74BF3"/>
    <w:rsid w:val="00B74C3B"/>
    <w:rsid w:val="00B74C46"/>
    <w:rsid w:val="00B74C6C"/>
    <w:rsid w:val="00B74D32"/>
    <w:rsid w:val="00B74D3B"/>
    <w:rsid w:val="00B74D73"/>
    <w:rsid w:val="00B74DCE"/>
    <w:rsid w:val="00B74E6C"/>
    <w:rsid w:val="00B74F51"/>
    <w:rsid w:val="00B74FFB"/>
    <w:rsid w:val="00B75020"/>
    <w:rsid w:val="00B750B0"/>
    <w:rsid w:val="00B750F1"/>
    <w:rsid w:val="00B75134"/>
    <w:rsid w:val="00B75179"/>
    <w:rsid w:val="00B75204"/>
    <w:rsid w:val="00B75268"/>
    <w:rsid w:val="00B75307"/>
    <w:rsid w:val="00B7535C"/>
    <w:rsid w:val="00B75514"/>
    <w:rsid w:val="00B75579"/>
    <w:rsid w:val="00B7565C"/>
    <w:rsid w:val="00B75685"/>
    <w:rsid w:val="00B75694"/>
    <w:rsid w:val="00B7569A"/>
    <w:rsid w:val="00B757B8"/>
    <w:rsid w:val="00B7588E"/>
    <w:rsid w:val="00B758EA"/>
    <w:rsid w:val="00B75A11"/>
    <w:rsid w:val="00B75A5C"/>
    <w:rsid w:val="00B75B27"/>
    <w:rsid w:val="00B75B6C"/>
    <w:rsid w:val="00B75BFD"/>
    <w:rsid w:val="00B75C8B"/>
    <w:rsid w:val="00B75CDF"/>
    <w:rsid w:val="00B75F4D"/>
    <w:rsid w:val="00B75FAA"/>
    <w:rsid w:val="00B76025"/>
    <w:rsid w:val="00B7604F"/>
    <w:rsid w:val="00B76080"/>
    <w:rsid w:val="00B760A1"/>
    <w:rsid w:val="00B760E9"/>
    <w:rsid w:val="00B76130"/>
    <w:rsid w:val="00B7613C"/>
    <w:rsid w:val="00B761BF"/>
    <w:rsid w:val="00B761EA"/>
    <w:rsid w:val="00B7627F"/>
    <w:rsid w:val="00B76314"/>
    <w:rsid w:val="00B76327"/>
    <w:rsid w:val="00B76446"/>
    <w:rsid w:val="00B765A3"/>
    <w:rsid w:val="00B765F3"/>
    <w:rsid w:val="00B76612"/>
    <w:rsid w:val="00B766E0"/>
    <w:rsid w:val="00B76704"/>
    <w:rsid w:val="00B767B2"/>
    <w:rsid w:val="00B76A4A"/>
    <w:rsid w:val="00B76A84"/>
    <w:rsid w:val="00B76AD6"/>
    <w:rsid w:val="00B76CA2"/>
    <w:rsid w:val="00B76E63"/>
    <w:rsid w:val="00B76F94"/>
    <w:rsid w:val="00B77015"/>
    <w:rsid w:val="00B770FF"/>
    <w:rsid w:val="00B77196"/>
    <w:rsid w:val="00B77303"/>
    <w:rsid w:val="00B77388"/>
    <w:rsid w:val="00B77581"/>
    <w:rsid w:val="00B7770A"/>
    <w:rsid w:val="00B777A3"/>
    <w:rsid w:val="00B777AE"/>
    <w:rsid w:val="00B77A0F"/>
    <w:rsid w:val="00B77AB4"/>
    <w:rsid w:val="00B77B10"/>
    <w:rsid w:val="00B77B2B"/>
    <w:rsid w:val="00B77B35"/>
    <w:rsid w:val="00B77B5A"/>
    <w:rsid w:val="00B77B78"/>
    <w:rsid w:val="00B77C11"/>
    <w:rsid w:val="00B77C4A"/>
    <w:rsid w:val="00B77CD5"/>
    <w:rsid w:val="00B77D91"/>
    <w:rsid w:val="00B77DC4"/>
    <w:rsid w:val="00B77E63"/>
    <w:rsid w:val="00B77F74"/>
    <w:rsid w:val="00B80043"/>
    <w:rsid w:val="00B80077"/>
    <w:rsid w:val="00B800C5"/>
    <w:rsid w:val="00B800F9"/>
    <w:rsid w:val="00B80399"/>
    <w:rsid w:val="00B803AD"/>
    <w:rsid w:val="00B803B3"/>
    <w:rsid w:val="00B805B8"/>
    <w:rsid w:val="00B8070D"/>
    <w:rsid w:val="00B80743"/>
    <w:rsid w:val="00B8078E"/>
    <w:rsid w:val="00B8084A"/>
    <w:rsid w:val="00B808B4"/>
    <w:rsid w:val="00B808CE"/>
    <w:rsid w:val="00B80A7C"/>
    <w:rsid w:val="00B80B60"/>
    <w:rsid w:val="00B80B72"/>
    <w:rsid w:val="00B80C68"/>
    <w:rsid w:val="00B80CED"/>
    <w:rsid w:val="00B80D1D"/>
    <w:rsid w:val="00B80E6E"/>
    <w:rsid w:val="00B80F3C"/>
    <w:rsid w:val="00B8110E"/>
    <w:rsid w:val="00B811C6"/>
    <w:rsid w:val="00B811D5"/>
    <w:rsid w:val="00B811FF"/>
    <w:rsid w:val="00B8125D"/>
    <w:rsid w:val="00B812E4"/>
    <w:rsid w:val="00B8139F"/>
    <w:rsid w:val="00B8144C"/>
    <w:rsid w:val="00B81466"/>
    <w:rsid w:val="00B81499"/>
    <w:rsid w:val="00B8183F"/>
    <w:rsid w:val="00B8195A"/>
    <w:rsid w:val="00B8197B"/>
    <w:rsid w:val="00B819AD"/>
    <w:rsid w:val="00B81A98"/>
    <w:rsid w:val="00B81AC0"/>
    <w:rsid w:val="00B81AE1"/>
    <w:rsid w:val="00B81B71"/>
    <w:rsid w:val="00B81C3A"/>
    <w:rsid w:val="00B81E48"/>
    <w:rsid w:val="00B81FA1"/>
    <w:rsid w:val="00B81FD8"/>
    <w:rsid w:val="00B8202A"/>
    <w:rsid w:val="00B82043"/>
    <w:rsid w:val="00B820DB"/>
    <w:rsid w:val="00B82248"/>
    <w:rsid w:val="00B8230C"/>
    <w:rsid w:val="00B824F4"/>
    <w:rsid w:val="00B8254E"/>
    <w:rsid w:val="00B8269C"/>
    <w:rsid w:val="00B826F4"/>
    <w:rsid w:val="00B82701"/>
    <w:rsid w:val="00B828D1"/>
    <w:rsid w:val="00B8296C"/>
    <w:rsid w:val="00B82A5E"/>
    <w:rsid w:val="00B82BB3"/>
    <w:rsid w:val="00B82BB6"/>
    <w:rsid w:val="00B82C5E"/>
    <w:rsid w:val="00B82C79"/>
    <w:rsid w:val="00B82CC4"/>
    <w:rsid w:val="00B82CDB"/>
    <w:rsid w:val="00B82D01"/>
    <w:rsid w:val="00B82D17"/>
    <w:rsid w:val="00B82DB3"/>
    <w:rsid w:val="00B82DC2"/>
    <w:rsid w:val="00B82F22"/>
    <w:rsid w:val="00B830FF"/>
    <w:rsid w:val="00B83113"/>
    <w:rsid w:val="00B8318D"/>
    <w:rsid w:val="00B831D4"/>
    <w:rsid w:val="00B8328A"/>
    <w:rsid w:val="00B832D4"/>
    <w:rsid w:val="00B833C8"/>
    <w:rsid w:val="00B834CF"/>
    <w:rsid w:val="00B834F0"/>
    <w:rsid w:val="00B8350A"/>
    <w:rsid w:val="00B83535"/>
    <w:rsid w:val="00B835B5"/>
    <w:rsid w:val="00B83718"/>
    <w:rsid w:val="00B8388B"/>
    <w:rsid w:val="00B838B5"/>
    <w:rsid w:val="00B839E2"/>
    <w:rsid w:val="00B839EF"/>
    <w:rsid w:val="00B839F6"/>
    <w:rsid w:val="00B83AD3"/>
    <w:rsid w:val="00B83B0F"/>
    <w:rsid w:val="00B83B33"/>
    <w:rsid w:val="00B83C78"/>
    <w:rsid w:val="00B83D28"/>
    <w:rsid w:val="00B83EDE"/>
    <w:rsid w:val="00B83EEB"/>
    <w:rsid w:val="00B83F87"/>
    <w:rsid w:val="00B842C2"/>
    <w:rsid w:val="00B84428"/>
    <w:rsid w:val="00B8446C"/>
    <w:rsid w:val="00B844B9"/>
    <w:rsid w:val="00B8478A"/>
    <w:rsid w:val="00B847D6"/>
    <w:rsid w:val="00B848C9"/>
    <w:rsid w:val="00B848F1"/>
    <w:rsid w:val="00B8493B"/>
    <w:rsid w:val="00B84990"/>
    <w:rsid w:val="00B84C35"/>
    <w:rsid w:val="00B84D6D"/>
    <w:rsid w:val="00B84DB6"/>
    <w:rsid w:val="00B84DB8"/>
    <w:rsid w:val="00B84EBF"/>
    <w:rsid w:val="00B84F05"/>
    <w:rsid w:val="00B84F12"/>
    <w:rsid w:val="00B84FA2"/>
    <w:rsid w:val="00B84FC3"/>
    <w:rsid w:val="00B85026"/>
    <w:rsid w:val="00B85058"/>
    <w:rsid w:val="00B85108"/>
    <w:rsid w:val="00B85148"/>
    <w:rsid w:val="00B85195"/>
    <w:rsid w:val="00B853F1"/>
    <w:rsid w:val="00B854D3"/>
    <w:rsid w:val="00B85617"/>
    <w:rsid w:val="00B8562B"/>
    <w:rsid w:val="00B8564F"/>
    <w:rsid w:val="00B856BD"/>
    <w:rsid w:val="00B85701"/>
    <w:rsid w:val="00B85727"/>
    <w:rsid w:val="00B857D0"/>
    <w:rsid w:val="00B85905"/>
    <w:rsid w:val="00B85913"/>
    <w:rsid w:val="00B859AE"/>
    <w:rsid w:val="00B85AAD"/>
    <w:rsid w:val="00B85AD5"/>
    <w:rsid w:val="00B85B89"/>
    <w:rsid w:val="00B85C1E"/>
    <w:rsid w:val="00B85C2D"/>
    <w:rsid w:val="00B85CF2"/>
    <w:rsid w:val="00B85D56"/>
    <w:rsid w:val="00B85E7C"/>
    <w:rsid w:val="00B85F58"/>
    <w:rsid w:val="00B85FC9"/>
    <w:rsid w:val="00B85FCF"/>
    <w:rsid w:val="00B860D0"/>
    <w:rsid w:val="00B860F7"/>
    <w:rsid w:val="00B8619A"/>
    <w:rsid w:val="00B86211"/>
    <w:rsid w:val="00B86239"/>
    <w:rsid w:val="00B862C7"/>
    <w:rsid w:val="00B86325"/>
    <w:rsid w:val="00B8646B"/>
    <w:rsid w:val="00B864C1"/>
    <w:rsid w:val="00B86718"/>
    <w:rsid w:val="00B8675E"/>
    <w:rsid w:val="00B867AD"/>
    <w:rsid w:val="00B869E2"/>
    <w:rsid w:val="00B86A3C"/>
    <w:rsid w:val="00B86AC1"/>
    <w:rsid w:val="00B86C09"/>
    <w:rsid w:val="00B86CE4"/>
    <w:rsid w:val="00B86DAA"/>
    <w:rsid w:val="00B86DAC"/>
    <w:rsid w:val="00B86FC5"/>
    <w:rsid w:val="00B86FE9"/>
    <w:rsid w:val="00B870F0"/>
    <w:rsid w:val="00B872AC"/>
    <w:rsid w:val="00B8739F"/>
    <w:rsid w:val="00B873A3"/>
    <w:rsid w:val="00B87406"/>
    <w:rsid w:val="00B87409"/>
    <w:rsid w:val="00B87452"/>
    <w:rsid w:val="00B874D8"/>
    <w:rsid w:val="00B875C9"/>
    <w:rsid w:val="00B87699"/>
    <w:rsid w:val="00B876B3"/>
    <w:rsid w:val="00B87743"/>
    <w:rsid w:val="00B878BE"/>
    <w:rsid w:val="00B87B07"/>
    <w:rsid w:val="00B87B7B"/>
    <w:rsid w:val="00B87D54"/>
    <w:rsid w:val="00B87D57"/>
    <w:rsid w:val="00B87EFD"/>
    <w:rsid w:val="00B900D9"/>
    <w:rsid w:val="00B90107"/>
    <w:rsid w:val="00B90112"/>
    <w:rsid w:val="00B901B6"/>
    <w:rsid w:val="00B90229"/>
    <w:rsid w:val="00B90293"/>
    <w:rsid w:val="00B904BA"/>
    <w:rsid w:val="00B904C6"/>
    <w:rsid w:val="00B90538"/>
    <w:rsid w:val="00B905B7"/>
    <w:rsid w:val="00B905FF"/>
    <w:rsid w:val="00B9063F"/>
    <w:rsid w:val="00B90653"/>
    <w:rsid w:val="00B906C1"/>
    <w:rsid w:val="00B906CB"/>
    <w:rsid w:val="00B9080B"/>
    <w:rsid w:val="00B90911"/>
    <w:rsid w:val="00B90979"/>
    <w:rsid w:val="00B90AF0"/>
    <w:rsid w:val="00B90B1A"/>
    <w:rsid w:val="00B90C1B"/>
    <w:rsid w:val="00B90C6D"/>
    <w:rsid w:val="00B90C7E"/>
    <w:rsid w:val="00B90CD6"/>
    <w:rsid w:val="00B90D1C"/>
    <w:rsid w:val="00B90DE2"/>
    <w:rsid w:val="00B90E0F"/>
    <w:rsid w:val="00B90EF7"/>
    <w:rsid w:val="00B90F84"/>
    <w:rsid w:val="00B90FB2"/>
    <w:rsid w:val="00B9105F"/>
    <w:rsid w:val="00B910FB"/>
    <w:rsid w:val="00B912BB"/>
    <w:rsid w:val="00B912C5"/>
    <w:rsid w:val="00B912E1"/>
    <w:rsid w:val="00B912F5"/>
    <w:rsid w:val="00B91354"/>
    <w:rsid w:val="00B913A3"/>
    <w:rsid w:val="00B915C0"/>
    <w:rsid w:val="00B915FE"/>
    <w:rsid w:val="00B9166D"/>
    <w:rsid w:val="00B9169C"/>
    <w:rsid w:val="00B9189E"/>
    <w:rsid w:val="00B918CA"/>
    <w:rsid w:val="00B91995"/>
    <w:rsid w:val="00B91B52"/>
    <w:rsid w:val="00B91C00"/>
    <w:rsid w:val="00B91C4C"/>
    <w:rsid w:val="00B91D31"/>
    <w:rsid w:val="00B91E9D"/>
    <w:rsid w:val="00B91EC2"/>
    <w:rsid w:val="00B91EE3"/>
    <w:rsid w:val="00B9202B"/>
    <w:rsid w:val="00B921CF"/>
    <w:rsid w:val="00B9221A"/>
    <w:rsid w:val="00B922F4"/>
    <w:rsid w:val="00B923BC"/>
    <w:rsid w:val="00B92455"/>
    <w:rsid w:val="00B9248B"/>
    <w:rsid w:val="00B924C2"/>
    <w:rsid w:val="00B924C5"/>
    <w:rsid w:val="00B9257D"/>
    <w:rsid w:val="00B925C9"/>
    <w:rsid w:val="00B92772"/>
    <w:rsid w:val="00B927A3"/>
    <w:rsid w:val="00B927D7"/>
    <w:rsid w:val="00B9280A"/>
    <w:rsid w:val="00B92839"/>
    <w:rsid w:val="00B929A2"/>
    <w:rsid w:val="00B929E5"/>
    <w:rsid w:val="00B92A05"/>
    <w:rsid w:val="00B92B0E"/>
    <w:rsid w:val="00B92B6C"/>
    <w:rsid w:val="00B92B90"/>
    <w:rsid w:val="00B92BB3"/>
    <w:rsid w:val="00B92C76"/>
    <w:rsid w:val="00B92CFC"/>
    <w:rsid w:val="00B92D58"/>
    <w:rsid w:val="00B92DCE"/>
    <w:rsid w:val="00B92E67"/>
    <w:rsid w:val="00B92E9A"/>
    <w:rsid w:val="00B92F1C"/>
    <w:rsid w:val="00B92FF5"/>
    <w:rsid w:val="00B9303A"/>
    <w:rsid w:val="00B93211"/>
    <w:rsid w:val="00B9325A"/>
    <w:rsid w:val="00B9326B"/>
    <w:rsid w:val="00B93305"/>
    <w:rsid w:val="00B9330C"/>
    <w:rsid w:val="00B9332D"/>
    <w:rsid w:val="00B93379"/>
    <w:rsid w:val="00B93479"/>
    <w:rsid w:val="00B934CC"/>
    <w:rsid w:val="00B93546"/>
    <w:rsid w:val="00B93625"/>
    <w:rsid w:val="00B9369F"/>
    <w:rsid w:val="00B93914"/>
    <w:rsid w:val="00B9398E"/>
    <w:rsid w:val="00B93AFA"/>
    <w:rsid w:val="00B93B17"/>
    <w:rsid w:val="00B93C0D"/>
    <w:rsid w:val="00B93CF7"/>
    <w:rsid w:val="00B93D0B"/>
    <w:rsid w:val="00B93D64"/>
    <w:rsid w:val="00B93DBE"/>
    <w:rsid w:val="00B93E0F"/>
    <w:rsid w:val="00B93E2C"/>
    <w:rsid w:val="00B93EA3"/>
    <w:rsid w:val="00B93F16"/>
    <w:rsid w:val="00B93F58"/>
    <w:rsid w:val="00B93FD0"/>
    <w:rsid w:val="00B940E7"/>
    <w:rsid w:val="00B94131"/>
    <w:rsid w:val="00B941FE"/>
    <w:rsid w:val="00B94252"/>
    <w:rsid w:val="00B942A4"/>
    <w:rsid w:val="00B94422"/>
    <w:rsid w:val="00B944AA"/>
    <w:rsid w:val="00B944E2"/>
    <w:rsid w:val="00B94572"/>
    <w:rsid w:val="00B946BB"/>
    <w:rsid w:val="00B9470A"/>
    <w:rsid w:val="00B947C2"/>
    <w:rsid w:val="00B948E2"/>
    <w:rsid w:val="00B948FE"/>
    <w:rsid w:val="00B94965"/>
    <w:rsid w:val="00B94981"/>
    <w:rsid w:val="00B94A03"/>
    <w:rsid w:val="00B94A53"/>
    <w:rsid w:val="00B94A6E"/>
    <w:rsid w:val="00B94C67"/>
    <w:rsid w:val="00B94C6B"/>
    <w:rsid w:val="00B94D28"/>
    <w:rsid w:val="00B94D69"/>
    <w:rsid w:val="00B94E6E"/>
    <w:rsid w:val="00B94EEA"/>
    <w:rsid w:val="00B94F40"/>
    <w:rsid w:val="00B94FD4"/>
    <w:rsid w:val="00B950AD"/>
    <w:rsid w:val="00B950AE"/>
    <w:rsid w:val="00B95143"/>
    <w:rsid w:val="00B952EA"/>
    <w:rsid w:val="00B953B9"/>
    <w:rsid w:val="00B95402"/>
    <w:rsid w:val="00B95526"/>
    <w:rsid w:val="00B95561"/>
    <w:rsid w:val="00B9561A"/>
    <w:rsid w:val="00B957BF"/>
    <w:rsid w:val="00B95A74"/>
    <w:rsid w:val="00B95B4F"/>
    <w:rsid w:val="00B95CFB"/>
    <w:rsid w:val="00B95D55"/>
    <w:rsid w:val="00B95D70"/>
    <w:rsid w:val="00B95D84"/>
    <w:rsid w:val="00B95DB3"/>
    <w:rsid w:val="00B95E65"/>
    <w:rsid w:val="00B95E76"/>
    <w:rsid w:val="00B95F37"/>
    <w:rsid w:val="00B95F64"/>
    <w:rsid w:val="00B95F8D"/>
    <w:rsid w:val="00B95FA8"/>
    <w:rsid w:val="00B96015"/>
    <w:rsid w:val="00B9601C"/>
    <w:rsid w:val="00B96021"/>
    <w:rsid w:val="00B960A4"/>
    <w:rsid w:val="00B9619E"/>
    <w:rsid w:val="00B96206"/>
    <w:rsid w:val="00B96279"/>
    <w:rsid w:val="00B962E8"/>
    <w:rsid w:val="00B963A9"/>
    <w:rsid w:val="00B9644F"/>
    <w:rsid w:val="00B96475"/>
    <w:rsid w:val="00B964FA"/>
    <w:rsid w:val="00B96533"/>
    <w:rsid w:val="00B9658F"/>
    <w:rsid w:val="00B9659B"/>
    <w:rsid w:val="00B96669"/>
    <w:rsid w:val="00B96823"/>
    <w:rsid w:val="00B968BE"/>
    <w:rsid w:val="00B968F2"/>
    <w:rsid w:val="00B96941"/>
    <w:rsid w:val="00B9695D"/>
    <w:rsid w:val="00B96A39"/>
    <w:rsid w:val="00B96C1B"/>
    <w:rsid w:val="00B96C98"/>
    <w:rsid w:val="00B96CC6"/>
    <w:rsid w:val="00B96CE9"/>
    <w:rsid w:val="00B96DF5"/>
    <w:rsid w:val="00B96E1C"/>
    <w:rsid w:val="00B96E72"/>
    <w:rsid w:val="00B970B7"/>
    <w:rsid w:val="00B97100"/>
    <w:rsid w:val="00B97153"/>
    <w:rsid w:val="00B9718D"/>
    <w:rsid w:val="00B971CC"/>
    <w:rsid w:val="00B9720B"/>
    <w:rsid w:val="00B9727D"/>
    <w:rsid w:val="00B97299"/>
    <w:rsid w:val="00B972A8"/>
    <w:rsid w:val="00B9731D"/>
    <w:rsid w:val="00B9733D"/>
    <w:rsid w:val="00B97474"/>
    <w:rsid w:val="00B975C3"/>
    <w:rsid w:val="00B97735"/>
    <w:rsid w:val="00B9776E"/>
    <w:rsid w:val="00B97786"/>
    <w:rsid w:val="00B977F6"/>
    <w:rsid w:val="00B97856"/>
    <w:rsid w:val="00B97984"/>
    <w:rsid w:val="00B97A05"/>
    <w:rsid w:val="00B97A0A"/>
    <w:rsid w:val="00B97A45"/>
    <w:rsid w:val="00B97B80"/>
    <w:rsid w:val="00B97D37"/>
    <w:rsid w:val="00B97D87"/>
    <w:rsid w:val="00B97F28"/>
    <w:rsid w:val="00BA008B"/>
    <w:rsid w:val="00BA0102"/>
    <w:rsid w:val="00BA0132"/>
    <w:rsid w:val="00BA01B0"/>
    <w:rsid w:val="00BA01CF"/>
    <w:rsid w:val="00BA01FD"/>
    <w:rsid w:val="00BA0224"/>
    <w:rsid w:val="00BA0315"/>
    <w:rsid w:val="00BA0359"/>
    <w:rsid w:val="00BA0369"/>
    <w:rsid w:val="00BA042C"/>
    <w:rsid w:val="00BA0454"/>
    <w:rsid w:val="00BA0487"/>
    <w:rsid w:val="00BA050C"/>
    <w:rsid w:val="00BA051F"/>
    <w:rsid w:val="00BA0520"/>
    <w:rsid w:val="00BA05DF"/>
    <w:rsid w:val="00BA06EB"/>
    <w:rsid w:val="00BA0884"/>
    <w:rsid w:val="00BA08F8"/>
    <w:rsid w:val="00BA098C"/>
    <w:rsid w:val="00BA0A6A"/>
    <w:rsid w:val="00BA0AF7"/>
    <w:rsid w:val="00BA0B14"/>
    <w:rsid w:val="00BA0B6E"/>
    <w:rsid w:val="00BA0BBC"/>
    <w:rsid w:val="00BA0BE2"/>
    <w:rsid w:val="00BA0D29"/>
    <w:rsid w:val="00BA0D91"/>
    <w:rsid w:val="00BA0EA3"/>
    <w:rsid w:val="00BA0F5F"/>
    <w:rsid w:val="00BA0FC2"/>
    <w:rsid w:val="00BA1028"/>
    <w:rsid w:val="00BA10B8"/>
    <w:rsid w:val="00BA10F5"/>
    <w:rsid w:val="00BA132E"/>
    <w:rsid w:val="00BA136D"/>
    <w:rsid w:val="00BA153F"/>
    <w:rsid w:val="00BA1717"/>
    <w:rsid w:val="00BA1873"/>
    <w:rsid w:val="00BA1874"/>
    <w:rsid w:val="00BA194F"/>
    <w:rsid w:val="00BA197E"/>
    <w:rsid w:val="00BA1A0F"/>
    <w:rsid w:val="00BA1BB2"/>
    <w:rsid w:val="00BA1C40"/>
    <w:rsid w:val="00BA1CC5"/>
    <w:rsid w:val="00BA1CCD"/>
    <w:rsid w:val="00BA1CFC"/>
    <w:rsid w:val="00BA1CFE"/>
    <w:rsid w:val="00BA1D8A"/>
    <w:rsid w:val="00BA1E70"/>
    <w:rsid w:val="00BA1E90"/>
    <w:rsid w:val="00BA1F03"/>
    <w:rsid w:val="00BA1F55"/>
    <w:rsid w:val="00BA1FB9"/>
    <w:rsid w:val="00BA2044"/>
    <w:rsid w:val="00BA208E"/>
    <w:rsid w:val="00BA209A"/>
    <w:rsid w:val="00BA20D4"/>
    <w:rsid w:val="00BA2120"/>
    <w:rsid w:val="00BA21EC"/>
    <w:rsid w:val="00BA2223"/>
    <w:rsid w:val="00BA23EB"/>
    <w:rsid w:val="00BA24C3"/>
    <w:rsid w:val="00BA254E"/>
    <w:rsid w:val="00BA2785"/>
    <w:rsid w:val="00BA2914"/>
    <w:rsid w:val="00BA294E"/>
    <w:rsid w:val="00BA29B9"/>
    <w:rsid w:val="00BA29E5"/>
    <w:rsid w:val="00BA2A33"/>
    <w:rsid w:val="00BA2A65"/>
    <w:rsid w:val="00BA2AD7"/>
    <w:rsid w:val="00BA2B79"/>
    <w:rsid w:val="00BA2B9B"/>
    <w:rsid w:val="00BA2C25"/>
    <w:rsid w:val="00BA2CB5"/>
    <w:rsid w:val="00BA2D63"/>
    <w:rsid w:val="00BA2EC2"/>
    <w:rsid w:val="00BA2ECD"/>
    <w:rsid w:val="00BA2EF5"/>
    <w:rsid w:val="00BA2F1C"/>
    <w:rsid w:val="00BA2F87"/>
    <w:rsid w:val="00BA2FA3"/>
    <w:rsid w:val="00BA2FDB"/>
    <w:rsid w:val="00BA3001"/>
    <w:rsid w:val="00BA309B"/>
    <w:rsid w:val="00BA30CB"/>
    <w:rsid w:val="00BA311A"/>
    <w:rsid w:val="00BA329C"/>
    <w:rsid w:val="00BA3326"/>
    <w:rsid w:val="00BA35FD"/>
    <w:rsid w:val="00BA36D9"/>
    <w:rsid w:val="00BA36E5"/>
    <w:rsid w:val="00BA36FD"/>
    <w:rsid w:val="00BA3809"/>
    <w:rsid w:val="00BA38A3"/>
    <w:rsid w:val="00BA38F0"/>
    <w:rsid w:val="00BA3944"/>
    <w:rsid w:val="00BA3995"/>
    <w:rsid w:val="00BA3A3A"/>
    <w:rsid w:val="00BA3A5D"/>
    <w:rsid w:val="00BA3A9A"/>
    <w:rsid w:val="00BA3C3A"/>
    <w:rsid w:val="00BA3CA1"/>
    <w:rsid w:val="00BA3E18"/>
    <w:rsid w:val="00BA3E3B"/>
    <w:rsid w:val="00BA3E9E"/>
    <w:rsid w:val="00BA3EBD"/>
    <w:rsid w:val="00BA3F01"/>
    <w:rsid w:val="00BA3FE7"/>
    <w:rsid w:val="00BA4060"/>
    <w:rsid w:val="00BA4103"/>
    <w:rsid w:val="00BA4147"/>
    <w:rsid w:val="00BA41CD"/>
    <w:rsid w:val="00BA4303"/>
    <w:rsid w:val="00BA441E"/>
    <w:rsid w:val="00BA4499"/>
    <w:rsid w:val="00BA44E4"/>
    <w:rsid w:val="00BA45A9"/>
    <w:rsid w:val="00BA465E"/>
    <w:rsid w:val="00BA473E"/>
    <w:rsid w:val="00BA476A"/>
    <w:rsid w:val="00BA47F1"/>
    <w:rsid w:val="00BA498C"/>
    <w:rsid w:val="00BA4990"/>
    <w:rsid w:val="00BA4A08"/>
    <w:rsid w:val="00BA4C7F"/>
    <w:rsid w:val="00BA4D24"/>
    <w:rsid w:val="00BA4D31"/>
    <w:rsid w:val="00BA4DC5"/>
    <w:rsid w:val="00BA4DE8"/>
    <w:rsid w:val="00BA4DF5"/>
    <w:rsid w:val="00BA4E37"/>
    <w:rsid w:val="00BA4FEA"/>
    <w:rsid w:val="00BA5040"/>
    <w:rsid w:val="00BA51B3"/>
    <w:rsid w:val="00BA5216"/>
    <w:rsid w:val="00BA52C8"/>
    <w:rsid w:val="00BA531B"/>
    <w:rsid w:val="00BA5340"/>
    <w:rsid w:val="00BA54D1"/>
    <w:rsid w:val="00BA5536"/>
    <w:rsid w:val="00BA5540"/>
    <w:rsid w:val="00BA55F8"/>
    <w:rsid w:val="00BA5613"/>
    <w:rsid w:val="00BA5695"/>
    <w:rsid w:val="00BA56CC"/>
    <w:rsid w:val="00BA5707"/>
    <w:rsid w:val="00BA5782"/>
    <w:rsid w:val="00BA5831"/>
    <w:rsid w:val="00BA584C"/>
    <w:rsid w:val="00BA587A"/>
    <w:rsid w:val="00BA588D"/>
    <w:rsid w:val="00BA595A"/>
    <w:rsid w:val="00BA59B8"/>
    <w:rsid w:val="00BA59E2"/>
    <w:rsid w:val="00BA5B01"/>
    <w:rsid w:val="00BA5C2C"/>
    <w:rsid w:val="00BA5D9C"/>
    <w:rsid w:val="00BA5E67"/>
    <w:rsid w:val="00BA5F0E"/>
    <w:rsid w:val="00BA5FD3"/>
    <w:rsid w:val="00BA6103"/>
    <w:rsid w:val="00BA638B"/>
    <w:rsid w:val="00BA6421"/>
    <w:rsid w:val="00BA6623"/>
    <w:rsid w:val="00BA6634"/>
    <w:rsid w:val="00BA664D"/>
    <w:rsid w:val="00BA67BC"/>
    <w:rsid w:val="00BA67C4"/>
    <w:rsid w:val="00BA684A"/>
    <w:rsid w:val="00BA698A"/>
    <w:rsid w:val="00BA69DE"/>
    <w:rsid w:val="00BA6A13"/>
    <w:rsid w:val="00BA6A66"/>
    <w:rsid w:val="00BA6BF4"/>
    <w:rsid w:val="00BA6C8A"/>
    <w:rsid w:val="00BA6DE1"/>
    <w:rsid w:val="00BA6F1B"/>
    <w:rsid w:val="00BA6F98"/>
    <w:rsid w:val="00BA708F"/>
    <w:rsid w:val="00BA7147"/>
    <w:rsid w:val="00BA717F"/>
    <w:rsid w:val="00BA7205"/>
    <w:rsid w:val="00BA723E"/>
    <w:rsid w:val="00BA7331"/>
    <w:rsid w:val="00BA73B8"/>
    <w:rsid w:val="00BA73C3"/>
    <w:rsid w:val="00BA755E"/>
    <w:rsid w:val="00BA767C"/>
    <w:rsid w:val="00BA768A"/>
    <w:rsid w:val="00BA76A9"/>
    <w:rsid w:val="00BA7738"/>
    <w:rsid w:val="00BA78CD"/>
    <w:rsid w:val="00BA78F4"/>
    <w:rsid w:val="00BA7918"/>
    <w:rsid w:val="00BA791D"/>
    <w:rsid w:val="00BA796A"/>
    <w:rsid w:val="00BA7AD5"/>
    <w:rsid w:val="00BA7B25"/>
    <w:rsid w:val="00BA7B5D"/>
    <w:rsid w:val="00BA7B82"/>
    <w:rsid w:val="00BA7C6E"/>
    <w:rsid w:val="00BA7C83"/>
    <w:rsid w:val="00BA7CCC"/>
    <w:rsid w:val="00BA7D6E"/>
    <w:rsid w:val="00BA7E71"/>
    <w:rsid w:val="00BA7EFC"/>
    <w:rsid w:val="00BB000C"/>
    <w:rsid w:val="00BB0034"/>
    <w:rsid w:val="00BB008A"/>
    <w:rsid w:val="00BB00AD"/>
    <w:rsid w:val="00BB01BD"/>
    <w:rsid w:val="00BB0246"/>
    <w:rsid w:val="00BB02B4"/>
    <w:rsid w:val="00BB035E"/>
    <w:rsid w:val="00BB0395"/>
    <w:rsid w:val="00BB03AF"/>
    <w:rsid w:val="00BB03DA"/>
    <w:rsid w:val="00BB0415"/>
    <w:rsid w:val="00BB04C2"/>
    <w:rsid w:val="00BB0517"/>
    <w:rsid w:val="00BB05BF"/>
    <w:rsid w:val="00BB06EA"/>
    <w:rsid w:val="00BB0733"/>
    <w:rsid w:val="00BB08AC"/>
    <w:rsid w:val="00BB08BE"/>
    <w:rsid w:val="00BB08ED"/>
    <w:rsid w:val="00BB0940"/>
    <w:rsid w:val="00BB094B"/>
    <w:rsid w:val="00BB0999"/>
    <w:rsid w:val="00BB0A07"/>
    <w:rsid w:val="00BB0A6C"/>
    <w:rsid w:val="00BB0AED"/>
    <w:rsid w:val="00BB0B22"/>
    <w:rsid w:val="00BB0C11"/>
    <w:rsid w:val="00BB0C88"/>
    <w:rsid w:val="00BB0CF4"/>
    <w:rsid w:val="00BB0D7B"/>
    <w:rsid w:val="00BB0E25"/>
    <w:rsid w:val="00BB0E4F"/>
    <w:rsid w:val="00BB0EC2"/>
    <w:rsid w:val="00BB0F64"/>
    <w:rsid w:val="00BB108B"/>
    <w:rsid w:val="00BB11C5"/>
    <w:rsid w:val="00BB1272"/>
    <w:rsid w:val="00BB138C"/>
    <w:rsid w:val="00BB1459"/>
    <w:rsid w:val="00BB14A7"/>
    <w:rsid w:val="00BB1696"/>
    <w:rsid w:val="00BB1812"/>
    <w:rsid w:val="00BB185F"/>
    <w:rsid w:val="00BB1915"/>
    <w:rsid w:val="00BB192E"/>
    <w:rsid w:val="00BB1984"/>
    <w:rsid w:val="00BB1AA8"/>
    <w:rsid w:val="00BB1B2F"/>
    <w:rsid w:val="00BB1B37"/>
    <w:rsid w:val="00BB1B48"/>
    <w:rsid w:val="00BB1B90"/>
    <w:rsid w:val="00BB1BE9"/>
    <w:rsid w:val="00BB1C9C"/>
    <w:rsid w:val="00BB1CE0"/>
    <w:rsid w:val="00BB1D03"/>
    <w:rsid w:val="00BB1E74"/>
    <w:rsid w:val="00BB1F88"/>
    <w:rsid w:val="00BB2014"/>
    <w:rsid w:val="00BB2070"/>
    <w:rsid w:val="00BB218A"/>
    <w:rsid w:val="00BB221A"/>
    <w:rsid w:val="00BB2272"/>
    <w:rsid w:val="00BB244D"/>
    <w:rsid w:val="00BB2518"/>
    <w:rsid w:val="00BB257B"/>
    <w:rsid w:val="00BB26A8"/>
    <w:rsid w:val="00BB27CD"/>
    <w:rsid w:val="00BB27D8"/>
    <w:rsid w:val="00BB28CE"/>
    <w:rsid w:val="00BB29A7"/>
    <w:rsid w:val="00BB2BCB"/>
    <w:rsid w:val="00BB2C17"/>
    <w:rsid w:val="00BB2D35"/>
    <w:rsid w:val="00BB2D64"/>
    <w:rsid w:val="00BB2DE5"/>
    <w:rsid w:val="00BB2E60"/>
    <w:rsid w:val="00BB2EF7"/>
    <w:rsid w:val="00BB3143"/>
    <w:rsid w:val="00BB31CE"/>
    <w:rsid w:val="00BB326F"/>
    <w:rsid w:val="00BB3287"/>
    <w:rsid w:val="00BB32E8"/>
    <w:rsid w:val="00BB33B3"/>
    <w:rsid w:val="00BB33DD"/>
    <w:rsid w:val="00BB3444"/>
    <w:rsid w:val="00BB3872"/>
    <w:rsid w:val="00BB393C"/>
    <w:rsid w:val="00BB398E"/>
    <w:rsid w:val="00BB3A4D"/>
    <w:rsid w:val="00BB3A58"/>
    <w:rsid w:val="00BB3AB0"/>
    <w:rsid w:val="00BB3ACB"/>
    <w:rsid w:val="00BB3AE4"/>
    <w:rsid w:val="00BB3B35"/>
    <w:rsid w:val="00BB3B86"/>
    <w:rsid w:val="00BB3C5B"/>
    <w:rsid w:val="00BB3D25"/>
    <w:rsid w:val="00BB3D8F"/>
    <w:rsid w:val="00BB3F3E"/>
    <w:rsid w:val="00BB3F6F"/>
    <w:rsid w:val="00BB4130"/>
    <w:rsid w:val="00BB41B4"/>
    <w:rsid w:val="00BB420B"/>
    <w:rsid w:val="00BB4295"/>
    <w:rsid w:val="00BB42D6"/>
    <w:rsid w:val="00BB4399"/>
    <w:rsid w:val="00BB43C1"/>
    <w:rsid w:val="00BB4450"/>
    <w:rsid w:val="00BB45EB"/>
    <w:rsid w:val="00BB4644"/>
    <w:rsid w:val="00BB46B6"/>
    <w:rsid w:val="00BB46FE"/>
    <w:rsid w:val="00BB4704"/>
    <w:rsid w:val="00BB4801"/>
    <w:rsid w:val="00BB4820"/>
    <w:rsid w:val="00BB4842"/>
    <w:rsid w:val="00BB4935"/>
    <w:rsid w:val="00BB49A1"/>
    <w:rsid w:val="00BB4AF6"/>
    <w:rsid w:val="00BB4BA5"/>
    <w:rsid w:val="00BB4BF3"/>
    <w:rsid w:val="00BB4D29"/>
    <w:rsid w:val="00BB4EB5"/>
    <w:rsid w:val="00BB4EEF"/>
    <w:rsid w:val="00BB4F14"/>
    <w:rsid w:val="00BB4FC2"/>
    <w:rsid w:val="00BB5049"/>
    <w:rsid w:val="00BB5053"/>
    <w:rsid w:val="00BB50DC"/>
    <w:rsid w:val="00BB514B"/>
    <w:rsid w:val="00BB515E"/>
    <w:rsid w:val="00BB51E8"/>
    <w:rsid w:val="00BB52D2"/>
    <w:rsid w:val="00BB53C0"/>
    <w:rsid w:val="00BB53D9"/>
    <w:rsid w:val="00BB5460"/>
    <w:rsid w:val="00BB56AC"/>
    <w:rsid w:val="00BB56B8"/>
    <w:rsid w:val="00BB571A"/>
    <w:rsid w:val="00BB5781"/>
    <w:rsid w:val="00BB581A"/>
    <w:rsid w:val="00BB5883"/>
    <w:rsid w:val="00BB58E3"/>
    <w:rsid w:val="00BB58FA"/>
    <w:rsid w:val="00BB5934"/>
    <w:rsid w:val="00BB599E"/>
    <w:rsid w:val="00BB59AA"/>
    <w:rsid w:val="00BB5E08"/>
    <w:rsid w:val="00BB5E80"/>
    <w:rsid w:val="00BB5E9F"/>
    <w:rsid w:val="00BB5EA4"/>
    <w:rsid w:val="00BB6045"/>
    <w:rsid w:val="00BB60E0"/>
    <w:rsid w:val="00BB6133"/>
    <w:rsid w:val="00BB63B8"/>
    <w:rsid w:val="00BB6498"/>
    <w:rsid w:val="00BB66AA"/>
    <w:rsid w:val="00BB6874"/>
    <w:rsid w:val="00BB68C7"/>
    <w:rsid w:val="00BB696A"/>
    <w:rsid w:val="00BB69F0"/>
    <w:rsid w:val="00BB6A9B"/>
    <w:rsid w:val="00BB6AF6"/>
    <w:rsid w:val="00BB6B95"/>
    <w:rsid w:val="00BB6BB1"/>
    <w:rsid w:val="00BB6D49"/>
    <w:rsid w:val="00BB6D88"/>
    <w:rsid w:val="00BB6DF6"/>
    <w:rsid w:val="00BB6E31"/>
    <w:rsid w:val="00BB6ED9"/>
    <w:rsid w:val="00BB6FE1"/>
    <w:rsid w:val="00BB70BB"/>
    <w:rsid w:val="00BB70FD"/>
    <w:rsid w:val="00BB713C"/>
    <w:rsid w:val="00BB71EC"/>
    <w:rsid w:val="00BB72B4"/>
    <w:rsid w:val="00BB7316"/>
    <w:rsid w:val="00BB731C"/>
    <w:rsid w:val="00BB738F"/>
    <w:rsid w:val="00BB73ED"/>
    <w:rsid w:val="00BB7549"/>
    <w:rsid w:val="00BB75D1"/>
    <w:rsid w:val="00BB7665"/>
    <w:rsid w:val="00BB7667"/>
    <w:rsid w:val="00BB77E1"/>
    <w:rsid w:val="00BB77EE"/>
    <w:rsid w:val="00BB7864"/>
    <w:rsid w:val="00BB7A78"/>
    <w:rsid w:val="00BB7BCD"/>
    <w:rsid w:val="00BB7BFE"/>
    <w:rsid w:val="00BB7DEE"/>
    <w:rsid w:val="00BB7E64"/>
    <w:rsid w:val="00BB7EFF"/>
    <w:rsid w:val="00BB7F4C"/>
    <w:rsid w:val="00BB7FD7"/>
    <w:rsid w:val="00BC0218"/>
    <w:rsid w:val="00BC02DA"/>
    <w:rsid w:val="00BC042C"/>
    <w:rsid w:val="00BC047D"/>
    <w:rsid w:val="00BC04C6"/>
    <w:rsid w:val="00BC0511"/>
    <w:rsid w:val="00BC07EF"/>
    <w:rsid w:val="00BC0847"/>
    <w:rsid w:val="00BC0921"/>
    <w:rsid w:val="00BC0929"/>
    <w:rsid w:val="00BC096B"/>
    <w:rsid w:val="00BC0974"/>
    <w:rsid w:val="00BC097A"/>
    <w:rsid w:val="00BC097F"/>
    <w:rsid w:val="00BC09A7"/>
    <w:rsid w:val="00BC09B7"/>
    <w:rsid w:val="00BC0AB4"/>
    <w:rsid w:val="00BC0C81"/>
    <w:rsid w:val="00BC0C8C"/>
    <w:rsid w:val="00BC0C94"/>
    <w:rsid w:val="00BC0D03"/>
    <w:rsid w:val="00BC0D98"/>
    <w:rsid w:val="00BC0E15"/>
    <w:rsid w:val="00BC0F09"/>
    <w:rsid w:val="00BC0F4B"/>
    <w:rsid w:val="00BC0FD1"/>
    <w:rsid w:val="00BC1032"/>
    <w:rsid w:val="00BC10DF"/>
    <w:rsid w:val="00BC115C"/>
    <w:rsid w:val="00BC11DC"/>
    <w:rsid w:val="00BC1210"/>
    <w:rsid w:val="00BC1221"/>
    <w:rsid w:val="00BC12DF"/>
    <w:rsid w:val="00BC1354"/>
    <w:rsid w:val="00BC13D2"/>
    <w:rsid w:val="00BC149A"/>
    <w:rsid w:val="00BC14C7"/>
    <w:rsid w:val="00BC164D"/>
    <w:rsid w:val="00BC16E3"/>
    <w:rsid w:val="00BC1734"/>
    <w:rsid w:val="00BC1795"/>
    <w:rsid w:val="00BC181F"/>
    <w:rsid w:val="00BC1882"/>
    <w:rsid w:val="00BC1B05"/>
    <w:rsid w:val="00BC1B9E"/>
    <w:rsid w:val="00BC1B9F"/>
    <w:rsid w:val="00BC1C8A"/>
    <w:rsid w:val="00BC1D2D"/>
    <w:rsid w:val="00BC1D71"/>
    <w:rsid w:val="00BC1E5F"/>
    <w:rsid w:val="00BC1EB9"/>
    <w:rsid w:val="00BC1F1A"/>
    <w:rsid w:val="00BC1F35"/>
    <w:rsid w:val="00BC207B"/>
    <w:rsid w:val="00BC21BF"/>
    <w:rsid w:val="00BC21D1"/>
    <w:rsid w:val="00BC2206"/>
    <w:rsid w:val="00BC22C6"/>
    <w:rsid w:val="00BC22F1"/>
    <w:rsid w:val="00BC2329"/>
    <w:rsid w:val="00BC2577"/>
    <w:rsid w:val="00BC25EA"/>
    <w:rsid w:val="00BC2675"/>
    <w:rsid w:val="00BC269E"/>
    <w:rsid w:val="00BC26EC"/>
    <w:rsid w:val="00BC275F"/>
    <w:rsid w:val="00BC286A"/>
    <w:rsid w:val="00BC2A50"/>
    <w:rsid w:val="00BC2AA6"/>
    <w:rsid w:val="00BC2B5D"/>
    <w:rsid w:val="00BC2BFA"/>
    <w:rsid w:val="00BC2C03"/>
    <w:rsid w:val="00BC2C2E"/>
    <w:rsid w:val="00BC2D14"/>
    <w:rsid w:val="00BC2EA5"/>
    <w:rsid w:val="00BC2F3C"/>
    <w:rsid w:val="00BC2FDE"/>
    <w:rsid w:val="00BC3229"/>
    <w:rsid w:val="00BC326B"/>
    <w:rsid w:val="00BC32BB"/>
    <w:rsid w:val="00BC32BF"/>
    <w:rsid w:val="00BC32D1"/>
    <w:rsid w:val="00BC33C3"/>
    <w:rsid w:val="00BC343E"/>
    <w:rsid w:val="00BC3555"/>
    <w:rsid w:val="00BC35F0"/>
    <w:rsid w:val="00BC363E"/>
    <w:rsid w:val="00BC36B2"/>
    <w:rsid w:val="00BC3737"/>
    <w:rsid w:val="00BC3778"/>
    <w:rsid w:val="00BC3BF5"/>
    <w:rsid w:val="00BC3C10"/>
    <w:rsid w:val="00BC3EFD"/>
    <w:rsid w:val="00BC3FDA"/>
    <w:rsid w:val="00BC40E4"/>
    <w:rsid w:val="00BC425A"/>
    <w:rsid w:val="00BC4264"/>
    <w:rsid w:val="00BC42A6"/>
    <w:rsid w:val="00BC42F6"/>
    <w:rsid w:val="00BC43C0"/>
    <w:rsid w:val="00BC4824"/>
    <w:rsid w:val="00BC4860"/>
    <w:rsid w:val="00BC48DD"/>
    <w:rsid w:val="00BC4915"/>
    <w:rsid w:val="00BC49C7"/>
    <w:rsid w:val="00BC49C9"/>
    <w:rsid w:val="00BC49F1"/>
    <w:rsid w:val="00BC4A08"/>
    <w:rsid w:val="00BC4A9C"/>
    <w:rsid w:val="00BC4ACD"/>
    <w:rsid w:val="00BC4AD4"/>
    <w:rsid w:val="00BC4AD7"/>
    <w:rsid w:val="00BC4C00"/>
    <w:rsid w:val="00BC4C44"/>
    <w:rsid w:val="00BC4E79"/>
    <w:rsid w:val="00BC4F65"/>
    <w:rsid w:val="00BC4F92"/>
    <w:rsid w:val="00BC4F93"/>
    <w:rsid w:val="00BC4FA9"/>
    <w:rsid w:val="00BC4FAD"/>
    <w:rsid w:val="00BC50C6"/>
    <w:rsid w:val="00BC5107"/>
    <w:rsid w:val="00BC51E1"/>
    <w:rsid w:val="00BC52B2"/>
    <w:rsid w:val="00BC539C"/>
    <w:rsid w:val="00BC53B8"/>
    <w:rsid w:val="00BC54EA"/>
    <w:rsid w:val="00BC5524"/>
    <w:rsid w:val="00BC565B"/>
    <w:rsid w:val="00BC565E"/>
    <w:rsid w:val="00BC56B0"/>
    <w:rsid w:val="00BC56CE"/>
    <w:rsid w:val="00BC56F7"/>
    <w:rsid w:val="00BC5778"/>
    <w:rsid w:val="00BC57EC"/>
    <w:rsid w:val="00BC583C"/>
    <w:rsid w:val="00BC5871"/>
    <w:rsid w:val="00BC588B"/>
    <w:rsid w:val="00BC58C9"/>
    <w:rsid w:val="00BC597B"/>
    <w:rsid w:val="00BC5BAB"/>
    <w:rsid w:val="00BC5C4B"/>
    <w:rsid w:val="00BC5CA8"/>
    <w:rsid w:val="00BC5D2B"/>
    <w:rsid w:val="00BC5DD8"/>
    <w:rsid w:val="00BC5E61"/>
    <w:rsid w:val="00BC5EF2"/>
    <w:rsid w:val="00BC5F31"/>
    <w:rsid w:val="00BC5F46"/>
    <w:rsid w:val="00BC5FD6"/>
    <w:rsid w:val="00BC60AC"/>
    <w:rsid w:val="00BC6126"/>
    <w:rsid w:val="00BC618E"/>
    <w:rsid w:val="00BC620F"/>
    <w:rsid w:val="00BC6297"/>
    <w:rsid w:val="00BC633B"/>
    <w:rsid w:val="00BC63A4"/>
    <w:rsid w:val="00BC63AD"/>
    <w:rsid w:val="00BC6792"/>
    <w:rsid w:val="00BC679A"/>
    <w:rsid w:val="00BC6828"/>
    <w:rsid w:val="00BC691D"/>
    <w:rsid w:val="00BC6947"/>
    <w:rsid w:val="00BC697C"/>
    <w:rsid w:val="00BC6A17"/>
    <w:rsid w:val="00BC6A30"/>
    <w:rsid w:val="00BC6AC9"/>
    <w:rsid w:val="00BC6B70"/>
    <w:rsid w:val="00BC6C40"/>
    <w:rsid w:val="00BC6C47"/>
    <w:rsid w:val="00BC6E6A"/>
    <w:rsid w:val="00BC6EB3"/>
    <w:rsid w:val="00BC6ECB"/>
    <w:rsid w:val="00BC6FC2"/>
    <w:rsid w:val="00BC7097"/>
    <w:rsid w:val="00BC709A"/>
    <w:rsid w:val="00BC709E"/>
    <w:rsid w:val="00BC712A"/>
    <w:rsid w:val="00BC72B6"/>
    <w:rsid w:val="00BC73D1"/>
    <w:rsid w:val="00BC7521"/>
    <w:rsid w:val="00BC75A9"/>
    <w:rsid w:val="00BC766E"/>
    <w:rsid w:val="00BC76B7"/>
    <w:rsid w:val="00BC76D0"/>
    <w:rsid w:val="00BC7811"/>
    <w:rsid w:val="00BC7813"/>
    <w:rsid w:val="00BC78A7"/>
    <w:rsid w:val="00BC78D5"/>
    <w:rsid w:val="00BC79A6"/>
    <w:rsid w:val="00BC7A1F"/>
    <w:rsid w:val="00BC7A44"/>
    <w:rsid w:val="00BC7A6F"/>
    <w:rsid w:val="00BC7A89"/>
    <w:rsid w:val="00BC7B4F"/>
    <w:rsid w:val="00BC7B50"/>
    <w:rsid w:val="00BC7B76"/>
    <w:rsid w:val="00BC7B79"/>
    <w:rsid w:val="00BC7CBB"/>
    <w:rsid w:val="00BC7CBD"/>
    <w:rsid w:val="00BC7D78"/>
    <w:rsid w:val="00BC7E6C"/>
    <w:rsid w:val="00BC7E8A"/>
    <w:rsid w:val="00BC7ED6"/>
    <w:rsid w:val="00BC7EFC"/>
    <w:rsid w:val="00BC7FA3"/>
    <w:rsid w:val="00BC7FD9"/>
    <w:rsid w:val="00BD0268"/>
    <w:rsid w:val="00BD029B"/>
    <w:rsid w:val="00BD031F"/>
    <w:rsid w:val="00BD0322"/>
    <w:rsid w:val="00BD03EC"/>
    <w:rsid w:val="00BD044E"/>
    <w:rsid w:val="00BD04A1"/>
    <w:rsid w:val="00BD0564"/>
    <w:rsid w:val="00BD05B2"/>
    <w:rsid w:val="00BD0671"/>
    <w:rsid w:val="00BD0702"/>
    <w:rsid w:val="00BD0743"/>
    <w:rsid w:val="00BD080F"/>
    <w:rsid w:val="00BD0814"/>
    <w:rsid w:val="00BD08EF"/>
    <w:rsid w:val="00BD0B37"/>
    <w:rsid w:val="00BD0BBD"/>
    <w:rsid w:val="00BD0CD3"/>
    <w:rsid w:val="00BD0E14"/>
    <w:rsid w:val="00BD10B6"/>
    <w:rsid w:val="00BD11AD"/>
    <w:rsid w:val="00BD11F0"/>
    <w:rsid w:val="00BD11F4"/>
    <w:rsid w:val="00BD122B"/>
    <w:rsid w:val="00BD14C6"/>
    <w:rsid w:val="00BD14F1"/>
    <w:rsid w:val="00BD1531"/>
    <w:rsid w:val="00BD1785"/>
    <w:rsid w:val="00BD1838"/>
    <w:rsid w:val="00BD18BC"/>
    <w:rsid w:val="00BD1927"/>
    <w:rsid w:val="00BD19DB"/>
    <w:rsid w:val="00BD1CC3"/>
    <w:rsid w:val="00BD1E36"/>
    <w:rsid w:val="00BD1E73"/>
    <w:rsid w:val="00BD1EAC"/>
    <w:rsid w:val="00BD1EDB"/>
    <w:rsid w:val="00BD1EE6"/>
    <w:rsid w:val="00BD1EFE"/>
    <w:rsid w:val="00BD1F2E"/>
    <w:rsid w:val="00BD1FC3"/>
    <w:rsid w:val="00BD2033"/>
    <w:rsid w:val="00BD20A7"/>
    <w:rsid w:val="00BD20DE"/>
    <w:rsid w:val="00BD20EF"/>
    <w:rsid w:val="00BD20FD"/>
    <w:rsid w:val="00BD213C"/>
    <w:rsid w:val="00BD2190"/>
    <w:rsid w:val="00BD2224"/>
    <w:rsid w:val="00BD2245"/>
    <w:rsid w:val="00BD22A9"/>
    <w:rsid w:val="00BD22EC"/>
    <w:rsid w:val="00BD2304"/>
    <w:rsid w:val="00BD231D"/>
    <w:rsid w:val="00BD243A"/>
    <w:rsid w:val="00BD249D"/>
    <w:rsid w:val="00BD24FA"/>
    <w:rsid w:val="00BD2618"/>
    <w:rsid w:val="00BD278F"/>
    <w:rsid w:val="00BD2791"/>
    <w:rsid w:val="00BD280C"/>
    <w:rsid w:val="00BD291A"/>
    <w:rsid w:val="00BD297A"/>
    <w:rsid w:val="00BD29AE"/>
    <w:rsid w:val="00BD29DF"/>
    <w:rsid w:val="00BD2A45"/>
    <w:rsid w:val="00BD2A65"/>
    <w:rsid w:val="00BD2B36"/>
    <w:rsid w:val="00BD2CB3"/>
    <w:rsid w:val="00BD2CB5"/>
    <w:rsid w:val="00BD2CCD"/>
    <w:rsid w:val="00BD2D48"/>
    <w:rsid w:val="00BD2F53"/>
    <w:rsid w:val="00BD3003"/>
    <w:rsid w:val="00BD3012"/>
    <w:rsid w:val="00BD3024"/>
    <w:rsid w:val="00BD31E2"/>
    <w:rsid w:val="00BD324F"/>
    <w:rsid w:val="00BD327B"/>
    <w:rsid w:val="00BD34BC"/>
    <w:rsid w:val="00BD35D8"/>
    <w:rsid w:val="00BD3611"/>
    <w:rsid w:val="00BD3659"/>
    <w:rsid w:val="00BD3869"/>
    <w:rsid w:val="00BD389F"/>
    <w:rsid w:val="00BD3929"/>
    <w:rsid w:val="00BD39A0"/>
    <w:rsid w:val="00BD3A5C"/>
    <w:rsid w:val="00BD3AD8"/>
    <w:rsid w:val="00BD3B1B"/>
    <w:rsid w:val="00BD3B8A"/>
    <w:rsid w:val="00BD3BAD"/>
    <w:rsid w:val="00BD3D1C"/>
    <w:rsid w:val="00BD3D5B"/>
    <w:rsid w:val="00BD3D66"/>
    <w:rsid w:val="00BD3E3D"/>
    <w:rsid w:val="00BD3EB1"/>
    <w:rsid w:val="00BD3FE2"/>
    <w:rsid w:val="00BD4087"/>
    <w:rsid w:val="00BD4415"/>
    <w:rsid w:val="00BD44AE"/>
    <w:rsid w:val="00BD4581"/>
    <w:rsid w:val="00BD45E9"/>
    <w:rsid w:val="00BD4710"/>
    <w:rsid w:val="00BD4868"/>
    <w:rsid w:val="00BD48CF"/>
    <w:rsid w:val="00BD49C4"/>
    <w:rsid w:val="00BD4B63"/>
    <w:rsid w:val="00BD4B9A"/>
    <w:rsid w:val="00BD4C4A"/>
    <w:rsid w:val="00BD4CFE"/>
    <w:rsid w:val="00BD4DC5"/>
    <w:rsid w:val="00BD4DE3"/>
    <w:rsid w:val="00BD4DF2"/>
    <w:rsid w:val="00BD4DF7"/>
    <w:rsid w:val="00BD5068"/>
    <w:rsid w:val="00BD52F8"/>
    <w:rsid w:val="00BD530B"/>
    <w:rsid w:val="00BD539A"/>
    <w:rsid w:val="00BD545C"/>
    <w:rsid w:val="00BD5648"/>
    <w:rsid w:val="00BD56B5"/>
    <w:rsid w:val="00BD5723"/>
    <w:rsid w:val="00BD57C1"/>
    <w:rsid w:val="00BD57E1"/>
    <w:rsid w:val="00BD5867"/>
    <w:rsid w:val="00BD5880"/>
    <w:rsid w:val="00BD58E2"/>
    <w:rsid w:val="00BD58F4"/>
    <w:rsid w:val="00BD59ED"/>
    <w:rsid w:val="00BD5AEC"/>
    <w:rsid w:val="00BD5B19"/>
    <w:rsid w:val="00BD5D13"/>
    <w:rsid w:val="00BD5D3B"/>
    <w:rsid w:val="00BD5D5B"/>
    <w:rsid w:val="00BD5E23"/>
    <w:rsid w:val="00BD5E69"/>
    <w:rsid w:val="00BD5F2E"/>
    <w:rsid w:val="00BD602B"/>
    <w:rsid w:val="00BD607A"/>
    <w:rsid w:val="00BD624A"/>
    <w:rsid w:val="00BD6278"/>
    <w:rsid w:val="00BD6409"/>
    <w:rsid w:val="00BD6442"/>
    <w:rsid w:val="00BD652D"/>
    <w:rsid w:val="00BD6589"/>
    <w:rsid w:val="00BD65D2"/>
    <w:rsid w:val="00BD661A"/>
    <w:rsid w:val="00BD66B1"/>
    <w:rsid w:val="00BD67FD"/>
    <w:rsid w:val="00BD6876"/>
    <w:rsid w:val="00BD68A9"/>
    <w:rsid w:val="00BD68CA"/>
    <w:rsid w:val="00BD69CE"/>
    <w:rsid w:val="00BD69DB"/>
    <w:rsid w:val="00BD6AFE"/>
    <w:rsid w:val="00BD6B69"/>
    <w:rsid w:val="00BD6B76"/>
    <w:rsid w:val="00BD6B9F"/>
    <w:rsid w:val="00BD6C38"/>
    <w:rsid w:val="00BD6CE4"/>
    <w:rsid w:val="00BD6E46"/>
    <w:rsid w:val="00BD6F31"/>
    <w:rsid w:val="00BD6F50"/>
    <w:rsid w:val="00BD6FDE"/>
    <w:rsid w:val="00BD7217"/>
    <w:rsid w:val="00BD7334"/>
    <w:rsid w:val="00BD738C"/>
    <w:rsid w:val="00BD73B4"/>
    <w:rsid w:val="00BD73D0"/>
    <w:rsid w:val="00BD7438"/>
    <w:rsid w:val="00BD746A"/>
    <w:rsid w:val="00BD74BE"/>
    <w:rsid w:val="00BD7569"/>
    <w:rsid w:val="00BD757E"/>
    <w:rsid w:val="00BD7638"/>
    <w:rsid w:val="00BD777A"/>
    <w:rsid w:val="00BD78E8"/>
    <w:rsid w:val="00BD799D"/>
    <w:rsid w:val="00BD7ABF"/>
    <w:rsid w:val="00BD7AF8"/>
    <w:rsid w:val="00BD7B57"/>
    <w:rsid w:val="00BD7D3A"/>
    <w:rsid w:val="00BD7E65"/>
    <w:rsid w:val="00BD7FA6"/>
    <w:rsid w:val="00BE0037"/>
    <w:rsid w:val="00BE0057"/>
    <w:rsid w:val="00BE00E0"/>
    <w:rsid w:val="00BE01D2"/>
    <w:rsid w:val="00BE0374"/>
    <w:rsid w:val="00BE044F"/>
    <w:rsid w:val="00BE04B5"/>
    <w:rsid w:val="00BE0576"/>
    <w:rsid w:val="00BE0676"/>
    <w:rsid w:val="00BE06EA"/>
    <w:rsid w:val="00BE06F1"/>
    <w:rsid w:val="00BE07DF"/>
    <w:rsid w:val="00BE07EF"/>
    <w:rsid w:val="00BE0835"/>
    <w:rsid w:val="00BE09CD"/>
    <w:rsid w:val="00BE0A3C"/>
    <w:rsid w:val="00BE0A43"/>
    <w:rsid w:val="00BE0A80"/>
    <w:rsid w:val="00BE0ACC"/>
    <w:rsid w:val="00BE0AD2"/>
    <w:rsid w:val="00BE0AFA"/>
    <w:rsid w:val="00BE0B4D"/>
    <w:rsid w:val="00BE0BAD"/>
    <w:rsid w:val="00BE0BE3"/>
    <w:rsid w:val="00BE0C59"/>
    <w:rsid w:val="00BE0C8D"/>
    <w:rsid w:val="00BE0D2C"/>
    <w:rsid w:val="00BE0D41"/>
    <w:rsid w:val="00BE0DBE"/>
    <w:rsid w:val="00BE0EA5"/>
    <w:rsid w:val="00BE0EB7"/>
    <w:rsid w:val="00BE0F40"/>
    <w:rsid w:val="00BE0F44"/>
    <w:rsid w:val="00BE10F2"/>
    <w:rsid w:val="00BE1111"/>
    <w:rsid w:val="00BE116D"/>
    <w:rsid w:val="00BE123A"/>
    <w:rsid w:val="00BE1338"/>
    <w:rsid w:val="00BE14AD"/>
    <w:rsid w:val="00BE14C4"/>
    <w:rsid w:val="00BE1852"/>
    <w:rsid w:val="00BE19F2"/>
    <w:rsid w:val="00BE1A2E"/>
    <w:rsid w:val="00BE1A5D"/>
    <w:rsid w:val="00BE1BE0"/>
    <w:rsid w:val="00BE1BE1"/>
    <w:rsid w:val="00BE1BE2"/>
    <w:rsid w:val="00BE1C25"/>
    <w:rsid w:val="00BE1C80"/>
    <w:rsid w:val="00BE1E00"/>
    <w:rsid w:val="00BE1E38"/>
    <w:rsid w:val="00BE1E43"/>
    <w:rsid w:val="00BE1F9E"/>
    <w:rsid w:val="00BE1FDE"/>
    <w:rsid w:val="00BE207F"/>
    <w:rsid w:val="00BE20D2"/>
    <w:rsid w:val="00BE2170"/>
    <w:rsid w:val="00BE22D3"/>
    <w:rsid w:val="00BE22DC"/>
    <w:rsid w:val="00BE233E"/>
    <w:rsid w:val="00BE23C8"/>
    <w:rsid w:val="00BE2430"/>
    <w:rsid w:val="00BE2569"/>
    <w:rsid w:val="00BE2630"/>
    <w:rsid w:val="00BE266B"/>
    <w:rsid w:val="00BE2698"/>
    <w:rsid w:val="00BE26FE"/>
    <w:rsid w:val="00BE27B0"/>
    <w:rsid w:val="00BE27E6"/>
    <w:rsid w:val="00BE27F3"/>
    <w:rsid w:val="00BE2AE8"/>
    <w:rsid w:val="00BE2D85"/>
    <w:rsid w:val="00BE2F3E"/>
    <w:rsid w:val="00BE2F4D"/>
    <w:rsid w:val="00BE2FE7"/>
    <w:rsid w:val="00BE30A9"/>
    <w:rsid w:val="00BE30B2"/>
    <w:rsid w:val="00BE30B5"/>
    <w:rsid w:val="00BE30C5"/>
    <w:rsid w:val="00BE30CE"/>
    <w:rsid w:val="00BE3181"/>
    <w:rsid w:val="00BE3263"/>
    <w:rsid w:val="00BE33A3"/>
    <w:rsid w:val="00BE3480"/>
    <w:rsid w:val="00BE356A"/>
    <w:rsid w:val="00BE37CD"/>
    <w:rsid w:val="00BE390F"/>
    <w:rsid w:val="00BE39B0"/>
    <w:rsid w:val="00BE39B3"/>
    <w:rsid w:val="00BE39CF"/>
    <w:rsid w:val="00BE3A32"/>
    <w:rsid w:val="00BE3A7E"/>
    <w:rsid w:val="00BE3AE2"/>
    <w:rsid w:val="00BE3B06"/>
    <w:rsid w:val="00BE3B0F"/>
    <w:rsid w:val="00BE3B98"/>
    <w:rsid w:val="00BE3CF1"/>
    <w:rsid w:val="00BE3D31"/>
    <w:rsid w:val="00BE3D32"/>
    <w:rsid w:val="00BE3DA6"/>
    <w:rsid w:val="00BE3E23"/>
    <w:rsid w:val="00BE3E61"/>
    <w:rsid w:val="00BE3F5A"/>
    <w:rsid w:val="00BE401E"/>
    <w:rsid w:val="00BE412D"/>
    <w:rsid w:val="00BE41B6"/>
    <w:rsid w:val="00BE41E5"/>
    <w:rsid w:val="00BE41F5"/>
    <w:rsid w:val="00BE4367"/>
    <w:rsid w:val="00BE4389"/>
    <w:rsid w:val="00BE45D0"/>
    <w:rsid w:val="00BE45E6"/>
    <w:rsid w:val="00BE488B"/>
    <w:rsid w:val="00BE4961"/>
    <w:rsid w:val="00BE4B48"/>
    <w:rsid w:val="00BE4B83"/>
    <w:rsid w:val="00BE4C60"/>
    <w:rsid w:val="00BE4D2E"/>
    <w:rsid w:val="00BE4DA9"/>
    <w:rsid w:val="00BE4EFF"/>
    <w:rsid w:val="00BE4FCB"/>
    <w:rsid w:val="00BE4FCE"/>
    <w:rsid w:val="00BE5017"/>
    <w:rsid w:val="00BE507D"/>
    <w:rsid w:val="00BE50F9"/>
    <w:rsid w:val="00BE51A6"/>
    <w:rsid w:val="00BE52B3"/>
    <w:rsid w:val="00BE52F5"/>
    <w:rsid w:val="00BE53D6"/>
    <w:rsid w:val="00BE5405"/>
    <w:rsid w:val="00BE544D"/>
    <w:rsid w:val="00BE54E6"/>
    <w:rsid w:val="00BE565D"/>
    <w:rsid w:val="00BE56D0"/>
    <w:rsid w:val="00BE56D3"/>
    <w:rsid w:val="00BE5791"/>
    <w:rsid w:val="00BE57A7"/>
    <w:rsid w:val="00BE5916"/>
    <w:rsid w:val="00BE593B"/>
    <w:rsid w:val="00BE59CE"/>
    <w:rsid w:val="00BE59F2"/>
    <w:rsid w:val="00BE5AA0"/>
    <w:rsid w:val="00BE5ACD"/>
    <w:rsid w:val="00BE5D53"/>
    <w:rsid w:val="00BE5E9F"/>
    <w:rsid w:val="00BE5F34"/>
    <w:rsid w:val="00BE5FBB"/>
    <w:rsid w:val="00BE602D"/>
    <w:rsid w:val="00BE615C"/>
    <w:rsid w:val="00BE6246"/>
    <w:rsid w:val="00BE626B"/>
    <w:rsid w:val="00BE6574"/>
    <w:rsid w:val="00BE6590"/>
    <w:rsid w:val="00BE65F0"/>
    <w:rsid w:val="00BE66EE"/>
    <w:rsid w:val="00BE6707"/>
    <w:rsid w:val="00BE6718"/>
    <w:rsid w:val="00BE678B"/>
    <w:rsid w:val="00BE67EB"/>
    <w:rsid w:val="00BE6900"/>
    <w:rsid w:val="00BE690E"/>
    <w:rsid w:val="00BE6928"/>
    <w:rsid w:val="00BE6A6B"/>
    <w:rsid w:val="00BE6C38"/>
    <w:rsid w:val="00BE6DC9"/>
    <w:rsid w:val="00BE6DE5"/>
    <w:rsid w:val="00BE6ED6"/>
    <w:rsid w:val="00BE6EEB"/>
    <w:rsid w:val="00BE6F06"/>
    <w:rsid w:val="00BE6F46"/>
    <w:rsid w:val="00BE7051"/>
    <w:rsid w:val="00BE70C9"/>
    <w:rsid w:val="00BE70E7"/>
    <w:rsid w:val="00BE710C"/>
    <w:rsid w:val="00BE7145"/>
    <w:rsid w:val="00BE7165"/>
    <w:rsid w:val="00BE72FE"/>
    <w:rsid w:val="00BE740A"/>
    <w:rsid w:val="00BE74D0"/>
    <w:rsid w:val="00BE7550"/>
    <w:rsid w:val="00BE763C"/>
    <w:rsid w:val="00BE766E"/>
    <w:rsid w:val="00BE769F"/>
    <w:rsid w:val="00BE76B5"/>
    <w:rsid w:val="00BE76D6"/>
    <w:rsid w:val="00BE76EF"/>
    <w:rsid w:val="00BE7790"/>
    <w:rsid w:val="00BE78DD"/>
    <w:rsid w:val="00BE7A43"/>
    <w:rsid w:val="00BE7A7A"/>
    <w:rsid w:val="00BE7B2C"/>
    <w:rsid w:val="00BE7BC8"/>
    <w:rsid w:val="00BE7C65"/>
    <w:rsid w:val="00BE7CCE"/>
    <w:rsid w:val="00BE7D53"/>
    <w:rsid w:val="00BE7D54"/>
    <w:rsid w:val="00BE7D65"/>
    <w:rsid w:val="00BE7E0F"/>
    <w:rsid w:val="00BF0057"/>
    <w:rsid w:val="00BF00BA"/>
    <w:rsid w:val="00BF00E5"/>
    <w:rsid w:val="00BF0130"/>
    <w:rsid w:val="00BF0174"/>
    <w:rsid w:val="00BF0224"/>
    <w:rsid w:val="00BF0225"/>
    <w:rsid w:val="00BF0241"/>
    <w:rsid w:val="00BF0268"/>
    <w:rsid w:val="00BF0303"/>
    <w:rsid w:val="00BF0322"/>
    <w:rsid w:val="00BF0394"/>
    <w:rsid w:val="00BF0488"/>
    <w:rsid w:val="00BF04AA"/>
    <w:rsid w:val="00BF0582"/>
    <w:rsid w:val="00BF0711"/>
    <w:rsid w:val="00BF076D"/>
    <w:rsid w:val="00BF0782"/>
    <w:rsid w:val="00BF07C3"/>
    <w:rsid w:val="00BF07CC"/>
    <w:rsid w:val="00BF08CE"/>
    <w:rsid w:val="00BF0968"/>
    <w:rsid w:val="00BF0AD4"/>
    <w:rsid w:val="00BF0B5F"/>
    <w:rsid w:val="00BF0BF8"/>
    <w:rsid w:val="00BF0C90"/>
    <w:rsid w:val="00BF0CB0"/>
    <w:rsid w:val="00BF0D19"/>
    <w:rsid w:val="00BF0D52"/>
    <w:rsid w:val="00BF0D64"/>
    <w:rsid w:val="00BF0E32"/>
    <w:rsid w:val="00BF0E52"/>
    <w:rsid w:val="00BF0E6A"/>
    <w:rsid w:val="00BF0F49"/>
    <w:rsid w:val="00BF0FE7"/>
    <w:rsid w:val="00BF1024"/>
    <w:rsid w:val="00BF10BE"/>
    <w:rsid w:val="00BF1106"/>
    <w:rsid w:val="00BF110C"/>
    <w:rsid w:val="00BF1200"/>
    <w:rsid w:val="00BF1216"/>
    <w:rsid w:val="00BF130E"/>
    <w:rsid w:val="00BF1362"/>
    <w:rsid w:val="00BF1380"/>
    <w:rsid w:val="00BF15C7"/>
    <w:rsid w:val="00BF160F"/>
    <w:rsid w:val="00BF1640"/>
    <w:rsid w:val="00BF1739"/>
    <w:rsid w:val="00BF17D4"/>
    <w:rsid w:val="00BF18BF"/>
    <w:rsid w:val="00BF18D6"/>
    <w:rsid w:val="00BF18E2"/>
    <w:rsid w:val="00BF190B"/>
    <w:rsid w:val="00BF1A4E"/>
    <w:rsid w:val="00BF1B46"/>
    <w:rsid w:val="00BF1C36"/>
    <w:rsid w:val="00BF1CA3"/>
    <w:rsid w:val="00BF1D8C"/>
    <w:rsid w:val="00BF1DBE"/>
    <w:rsid w:val="00BF1E63"/>
    <w:rsid w:val="00BF1F07"/>
    <w:rsid w:val="00BF1F73"/>
    <w:rsid w:val="00BF20FB"/>
    <w:rsid w:val="00BF216C"/>
    <w:rsid w:val="00BF2215"/>
    <w:rsid w:val="00BF23C3"/>
    <w:rsid w:val="00BF2489"/>
    <w:rsid w:val="00BF24B2"/>
    <w:rsid w:val="00BF2534"/>
    <w:rsid w:val="00BF2627"/>
    <w:rsid w:val="00BF27F8"/>
    <w:rsid w:val="00BF2851"/>
    <w:rsid w:val="00BF2878"/>
    <w:rsid w:val="00BF29DF"/>
    <w:rsid w:val="00BF2A59"/>
    <w:rsid w:val="00BF2ABD"/>
    <w:rsid w:val="00BF2AD9"/>
    <w:rsid w:val="00BF2B5C"/>
    <w:rsid w:val="00BF2B77"/>
    <w:rsid w:val="00BF2C2F"/>
    <w:rsid w:val="00BF2C45"/>
    <w:rsid w:val="00BF2D7B"/>
    <w:rsid w:val="00BF2DE4"/>
    <w:rsid w:val="00BF2E15"/>
    <w:rsid w:val="00BF2E26"/>
    <w:rsid w:val="00BF2E5A"/>
    <w:rsid w:val="00BF2EF6"/>
    <w:rsid w:val="00BF3011"/>
    <w:rsid w:val="00BF3086"/>
    <w:rsid w:val="00BF309F"/>
    <w:rsid w:val="00BF30BE"/>
    <w:rsid w:val="00BF3199"/>
    <w:rsid w:val="00BF31BB"/>
    <w:rsid w:val="00BF3355"/>
    <w:rsid w:val="00BF33B8"/>
    <w:rsid w:val="00BF349B"/>
    <w:rsid w:val="00BF34DC"/>
    <w:rsid w:val="00BF36B2"/>
    <w:rsid w:val="00BF38AF"/>
    <w:rsid w:val="00BF38BD"/>
    <w:rsid w:val="00BF39EE"/>
    <w:rsid w:val="00BF3B1D"/>
    <w:rsid w:val="00BF3B31"/>
    <w:rsid w:val="00BF3C43"/>
    <w:rsid w:val="00BF3C72"/>
    <w:rsid w:val="00BF3CEC"/>
    <w:rsid w:val="00BF3D0C"/>
    <w:rsid w:val="00BF3D2E"/>
    <w:rsid w:val="00BF3D74"/>
    <w:rsid w:val="00BF3D93"/>
    <w:rsid w:val="00BF3DF7"/>
    <w:rsid w:val="00BF3F05"/>
    <w:rsid w:val="00BF402E"/>
    <w:rsid w:val="00BF4151"/>
    <w:rsid w:val="00BF4178"/>
    <w:rsid w:val="00BF428B"/>
    <w:rsid w:val="00BF4298"/>
    <w:rsid w:val="00BF42DB"/>
    <w:rsid w:val="00BF437C"/>
    <w:rsid w:val="00BF43B8"/>
    <w:rsid w:val="00BF4632"/>
    <w:rsid w:val="00BF4684"/>
    <w:rsid w:val="00BF46D7"/>
    <w:rsid w:val="00BF470A"/>
    <w:rsid w:val="00BF4769"/>
    <w:rsid w:val="00BF47D3"/>
    <w:rsid w:val="00BF4981"/>
    <w:rsid w:val="00BF4B94"/>
    <w:rsid w:val="00BF4C83"/>
    <w:rsid w:val="00BF4CEE"/>
    <w:rsid w:val="00BF4D45"/>
    <w:rsid w:val="00BF4D4A"/>
    <w:rsid w:val="00BF4D59"/>
    <w:rsid w:val="00BF4E38"/>
    <w:rsid w:val="00BF4F84"/>
    <w:rsid w:val="00BF5131"/>
    <w:rsid w:val="00BF527B"/>
    <w:rsid w:val="00BF5290"/>
    <w:rsid w:val="00BF52B0"/>
    <w:rsid w:val="00BF53D9"/>
    <w:rsid w:val="00BF5415"/>
    <w:rsid w:val="00BF5445"/>
    <w:rsid w:val="00BF549D"/>
    <w:rsid w:val="00BF55C7"/>
    <w:rsid w:val="00BF563A"/>
    <w:rsid w:val="00BF5743"/>
    <w:rsid w:val="00BF5798"/>
    <w:rsid w:val="00BF5A1E"/>
    <w:rsid w:val="00BF5A27"/>
    <w:rsid w:val="00BF5A5D"/>
    <w:rsid w:val="00BF5AEA"/>
    <w:rsid w:val="00BF5B17"/>
    <w:rsid w:val="00BF5C18"/>
    <w:rsid w:val="00BF5ECA"/>
    <w:rsid w:val="00BF5F46"/>
    <w:rsid w:val="00BF5F4A"/>
    <w:rsid w:val="00BF6006"/>
    <w:rsid w:val="00BF605C"/>
    <w:rsid w:val="00BF6129"/>
    <w:rsid w:val="00BF623B"/>
    <w:rsid w:val="00BF6265"/>
    <w:rsid w:val="00BF626A"/>
    <w:rsid w:val="00BF62BE"/>
    <w:rsid w:val="00BF630F"/>
    <w:rsid w:val="00BF6419"/>
    <w:rsid w:val="00BF649E"/>
    <w:rsid w:val="00BF64F7"/>
    <w:rsid w:val="00BF6521"/>
    <w:rsid w:val="00BF6567"/>
    <w:rsid w:val="00BF664B"/>
    <w:rsid w:val="00BF665C"/>
    <w:rsid w:val="00BF6746"/>
    <w:rsid w:val="00BF6AAC"/>
    <w:rsid w:val="00BF6B4D"/>
    <w:rsid w:val="00BF6E11"/>
    <w:rsid w:val="00BF7159"/>
    <w:rsid w:val="00BF71E8"/>
    <w:rsid w:val="00BF7240"/>
    <w:rsid w:val="00BF7256"/>
    <w:rsid w:val="00BF72D7"/>
    <w:rsid w:val="00BF74AF"/>
    <w:rsid w:val="00BF756A"/>
    <w:rsid w:val="00BF7750"/>
    <w:rsid w:val="00BF77A5"/>
    <w:rsid w:val="00BF78B9"/>
    <w:rsid w:val="00BF79B6"/>
    <w:rsid w:val="00BF7A2A"/>
    <w:rsid w:val="00BF7B6A"/>
    <w:rsid w:val="00BF7B7D"/>
    <w:rsid w:val="00BF7BEA"/>
    <w:rsid w:val="00BF7C10"/>
    <w:rsid w:val="00BF7C76"/>
    <w:rsid w:val="00BF7D67"/>
    <w:rsid w:val="00BF7D8A"/>
    <w:rsid w:val="00BF7F2A"/>
    <w:rsid w:val="00BF7F3A"/>
    <w:rsid w:val="00BF7F67"/>
    <w:rsid w:val="00BF7FE6"/>
    <w:rsid w:val="00BF7FF6"/>
    <w:rsid w:val="00C0000F"/>
    <w:rsid w:val="00C00025"/>
    <w:rsid w:val="00C00093"/>
    <w:rsid w:val="00C001D6"/>
    <w:rsid w:val="00C00288"/>
    <w:rsid w:val="00C0028F"/>
    <w:rsid w:val="00C00338"/>
    <w:rsid w:val="00C00374"/>
    <w:rsid w:val="00C004F7"/>
    <w:rsid w:val="00C00634"/>
    <w:rsid w:val="00C0067F"/>
    <w:rsid w:val="00C006A5"/>
    <w:rsid w:val="00C00725"/>
    <w:rsid w:val="00C00735"/>
    <w:rsid w:val="00C007B8"/>
    <w:rsid w:val="00C0094B"/>
    <w:rsid w:val="00C009F8"/>
    <w:rsid w:val="00C00A25"/>
    <w:rsid w:val="00C00A77"/>
    <w:rsid w:val="00C00B70"/>
    <w:rsid w:val="00C00C38"/>
    <w:rsid w:val="00C00C7E"/>
    <w:rsid w:val="00C00D07"/>
    <w:rsid w:val="00C00D5D"/>
    <w:rsid w:val="00C00DE5"/>
    <w:rsid w:val="00C00F70"/>
    <w:rsid w:val="00C00FD3"/>
    <w:rsid w:val="00C010C1"/>
    <w:rsid w:val="00C01105"/>
    <w:rsid w:val="00C011A2"/>
    <w:rsid w:val="00C01247"/>
    <w:rsid w:val="00C01274"/>
    <w:rsid w:val="00C01278"/>
    <w:rsid w:val="00C01289"/>
    <w:rsid w:val="00C012A6"/>
    <w:rsid w:val="00C012A8"/>
    <w:rsid w:val="00C012D1"/>
    <w:rsid w:val="00C0137A"/>
    <w:rsid w:val="00C0139D"/>
    <w:rsid w:val="00C01404"/>
    <w:rsid w:val="00C015BA"/>
    <w:rsid w:val="00C0162A"/>
    <w:rsid w:val="00C018D1"/>
    <w:rsid w:val="00C01959"/>
    <w:rsid w:val="00C01A83"/>
    <w:rsid w:val="00C01A91"/>
    <w:rsid w:val="00C01B50"/>
    <w:rsid w:val="00C01CD0"/>
    <w:rsid w:val="00C01D2C"/>
    <w:rsid w:val="00C01D32"/>
    <w:rsid w:val="00C01D63"/>
    <w:rsid w:val="00C01F1E"/>
    <w:rsid w:val="00C01FC1"/>
    <w:rsid w:val="00C01FDF"/>
    <w:rsid w:val="00C02009"/>
    <w:rsid w:val="00C02017"/>
    <w:rsid w:val="00C02074"/>
    <w:rsid w:val="00C02128"/>
    <w:rsid w:val="00C02190"/>
    <w:rsid w:val="00C021CB"/>
    <w:rsid w:val="00C0223D"/>
    <w:rsid w:val="00C0229F"/>
    <w:rsid w:val="00C022EE"/>
    <w:rsid w:val="00C023E9"/>
    <w:rsid w:val="00C0240D"/>
    <w:rsid w:val="00C024FD"/>
    <w:rsid w:val="00C02511"/>
    <w:rsid w:val="00C02529"/>
    <w:rsid w:val="00C025B4"/>
    <w:rsid w:val="00C0264D"/>
    <w:rsid w:val="00C026D9"/>
    <w:rsid w:val="00C02841"/>
    <w:rsid w:val="00C028BE"/>
    <w:rsid w:val="00C0296F"/>
    <w:rsid w:val="00C029FB"/>
    <w:rsid w:val="00C02A97"/>
    <w:rsid w:val="00C02ABB"/>
    <w:rsid w:val="00C02C98"/>
    <w:rsid w:val="00C02D06"/>
    <w:rsid w:val="00C02D1C"/>
    <w:rsid w:val="00C02D56"/>
    <w:rsid w:val="00C02D66"/>
    <w:rsid w:val="00C02EA5"/>
    <w:rsid w:val="00C02EC4"/>
    <w:rsid w:val="00C02F2C"/>
    <w:rsid w:val="00C02F5E"/>
    <w:rsid w:val="00C02F97"/>
    <w:rsid w:val="00C03039"/>
    <w:rsid w:val="00C0307B"/>
    <w:rsid w:val="00C030EE"/>
    <w:rsid w:val="00C033BD"/>
    <w:rsid w:val="00C03453"/>
    <w:rsid w:val="00C03454"/>
    <w:rsid w:val="00C035C5"/>
    <w:rsid w:val="00C0366E"/>
    <w:rsid w:val="00C037DE"/>
    <w:rsid w:val="00C03809"/>
    <w:rsid w:val="00C03846"/>
    <w:rsid w:val="00C03991"/>
    <w:rsid w:val="00C03A73"/>
    <w:rsid w:val="00C03B92"/>
    <w:rsid w:val="00C03CAD"/>
    <w:rsid w:val="00C03CC7"/>
    <w:rsid w:val="00C03E19"/>
    <w:rsid w:val="00C03EF4"/>
    <w:rsid w:val="00C03FD7"/>
    <w:rsid w:val="00C04054"/>
    <w:rsid w:val="00C041D5"/>
    <w:rsid w:val="00C041ED"/>
    <w:rsid w:val="00C041FE"/>
    <w:rsid w:val="00C04257"/>
    <w:rsid w:val="00C043B2"/>
    <w:rsid w:val="00C04440"/>
    <w:rsid w:val="00C04586"/>
    <w:rsid w:val="00C0459D"/>
    <w:rsid w:val="00C0467C"/>
    <w:rsid w:val="00C04736"/>
    <w:rsid w:val="00C04776"/>
    <w:rsid w:val="00C0478A"/>
    <w:rsid w:val="00C04814"/>
    <w:rsid w:val="00C04997"/>
    <w:rsid w:val="00C049ED"/>
    <w:rsid w:val="00C04A95"/>
    <w:rsid w:val="00C04B6A"/>
    <w:rsid w:val="00C04C10"/>
    <w:rsid w:val="00C04CDD"/>
    <w:rsid w:val="00C04D60"/>
    <w:rsid w:val="00C04DA0"/>
    <w:rsid w:val="00C04E68"/>
    <w:rsid w:val="00C04E7E"/>
    <w:rsid w:val="00C04EC5"/>
    <w:rsid w:val="00C04FFB"/>
    <w:rsid w:val="00C0528E"/>
    <w:rsid w:val="00C05383"/>
    <w:rsid w:val="00C05499"/>
    <w:rsid w:val="00C054D5"/>
    <w:rsid w:val="00C05526"/>
    <w:rsid w:val="00C05543"/>
    <w:rsid w:val="00C055CF"/>
    <w:rsid w:val="00C0566A"/>
    <w:rsid w:val="00C0567A"/>
    <w:rsid w:val="00C056AD"/>
    <w:rsid w:val="00C057B1"/>
    <w:rsid w:val="00C057B2"/>
    <w:rsid w:val="00C057BF"/>
    <w:rsid w:val="00C0589C"/>
    <w:rsid w:val="00C0590D"/>
    <w:rsid w:val="00C05939"/>
    <w:rsid w:val="00C05971"/>
    <w:rsid w:val="00C05A1D"/>
    <w:rsid w:val="00C05A86"/>
    <w:rsid w:val="00C05C24"/>
    <w:rsid w:val="00C05C85"/>
    <w:rsid w:val="00C05D2F"/>
    <w:rsid w:val="00C05D3B"/>
    <w:rsid w:val="00C05D4D"/>
    <w:rsid w:val="00C05E8B"/>
    <w:rsid w:val="00C05F82"/>
    <w:rsid w:val="00C06017"/>
    <w:rsid w:val="00C060DF"/>
    <w:rsid w:val="00C0614C"/>
    <w:rsid w:val="00C06182"/>
    <w:rsid w:val="00C06186"/>
    <w:rsid w:val="00C06414"/>
    <w:rsid w:val="00C0646D"/>
    <w:rsid w:val="00C064A9"/>
    <w:rsid w:val="00C06535"/>
    <w:rsid w:val="00C06541"/>
    <w:rsid w:val="00C06651"/>
    <w:rsid w:val="00C0669C"/>
    <w:rsid w:val="00C066D1"/>
    <w:rsid w:val="00C06824"/>
    <w:rsid w:val="00C06874"/>
    <w:rsid w:val="00C06B4F"/>
    <w:rsid w:val="00C06BB8"/>
    <w:rsid w:val="00C06C14"/>
    <w:rsid w:val="00C06E1B"/>
    <w:rsid w:val="00C06EC8"/>
    <w:rsid w:val="00C07062"/>
    <w:rsid w:val="00C07189"/>
    <w:rsid w:val="00C0722B"/>
    <w:rsid w:val="00C07254"/>
    <w:rsid w:val="00C072C7"/>
    <w:rsid w:val="00C07388"/>
    <w:rsid w:val="00C0739C"/>
    <w:rsid w:val="00C07416"/>
    <w:rsid w:val="00C07446"/>
    <w:rsid w:val="00C07498"/>
    <w:rsid w:val="00C07636"/>
    <w:rsid w:val="00C077D9"/>
    <w:rsid w:val="00C0781E"/>
    <w:rsid w:val="00C07828"/>
    <w:rsid w:val="00C0792D"/>
    <w:rsid w:val="00C079BD"/>
    <w:rsid w:val="00C079E0"/>
    <w:rsid w:val="00C07A20"/>
    <w:rsid w:val="00C07A8F"/>
    <w:rsid w:val="00C07ADE"/>
    <w:rsid w:val="00C07C2E"/>
    <w:rsid w:val="00C07C6E"/>
    <w:rsid w:val="00C07C7B"/>
    <w:rsid w:val="00C07CF4"/>
    <w:rsid w:val="00C07D21"/>
    <w:rsid w:val="00C07DFF"/>
    <w:rsid w:val="00C07E5F"/>
    <w:rsid w:val="00C07E98"/>
    <w:rsid w:val="00C07ECB"/>
    <w:rsid w:val="00C07F6B"/>
    <w:rsid w:val="00C100DD"/>
    <w:rsid w:val="00C101DB"/>
    <w:rsid w:val="00C102FA"/>
    <w:rsid w:val="00C103ED"/>
    <w:rsid w:val="00C10443"/>
    <w:rsid w:val="00C104EB"/>
    <w:rsid w:val="00C10571"/>
    <w:rsid w:val="00C1057C"/>
    <w:rsid w:val="00C105E0"/>
    <w:rsid w:val="00C10649"/>
    <w:rsid w:val="00C106C3"/>
    <w:rsid w:val="00C108F2"/>
    <w:rsid w:val="00C109B2"/>
    <w:rsid w:val="00C109F9"/>
    <w:rsid w:val="00C10A86"/>
    <w:rsid w:val="00C10A91"/>
    <w:rsid w:val="00C10B6C"/>
    <w:rsid w:val="00C10B98"/>
    <w:rsid w:val="00C10C7F"/>
    <w:rsid w:val="00C10C94"/>
    <w:rsid w:val="00C10DCC"/>
    <w:rsid w:val="00C10EBF"/>
    <w:rsid w:val="00C10F1F"/>
    <w:rsid w:val="00C10FD1"/>
    <w:rsid w:val="00C1105D"/>
    <w:rsid w:val="00C11091"/>
    <w:rsid w:val="00C110CB"/>
    <w:rsid w:val="00C11135"/>
    <w:rsid w:val="00C1118B"/>
    <w:rsid w:val="00C11267"/>
    <w:rsid w:val="00C112DA"/>
    <w:rsid w:val="00C11331"/>
    <w:rsid w:val="00C114EE"/>
    <w:rsid w:val="00C11524"/>
    <w:rsid w:val="00C11552"/>
    <w:rsid w:val="00C1160B"/>
    <w:rsid w:val="00C11680"/>
    <w:rsid w:val="00C116A0"/>
    <w:rsid w:val="00C117A9"/>
    <w:rsid w:val="00C117C8"/>
    <w:rsid w:val="00C117F8"/>
    <w:rsid w:val="00C117FD"/>
    <w:rsid w:val="00C11828"/>
    <w:rsid w:val="00C11849"/>
    <w:rsid w:val="00C1190E"/>
    <w:rsid w:val="00C119E2"/>
    <w:rsid w:val="00C11A09"/>
    <w:rsid w:val="00C11A15"/>
    <w:rsid w:val="00C11A6E"/>
    <w:rsid w:val="00C11AD3"/>
    <w:rsid w:val="00C11BD9"/>
    <w:rsid w:val="00C11CB0"/>
    <w:rsid w:val="00C11D7F"/>
    <w:rsid w:val="00C11D9B"/>
    <w:rsid w:val="00C11DD4"/>
    <w:rsid w:val="00C11E83"/>
    <w:rsid w:val="00C11F75"/>
    <w:rsid w:val="00C12003"/>
    <w:rsid w:val="00C12031"/>
    <w:rsid w:val="00C120EA"/>
    <w:rsid w:val="00C121C4"/>
    <w:rsid w:val="00C122D3"/>
    <w:rsid w:val="00C12301"/>
    <w:rsid w:val="00C12306"/>
    <w:rsid w:val="00C123EE"/>
    <w:rsid w:val="00C12477"/>
    <w:rsid w:val="00C125D0"/>
    <w:rsid w:val="00C127B1"/>
    <w:rsid w:val="00C1281E"/>
    <w:rsid w:val="00C12863"/>
    <w:rsid w:val="00C12983"/>
    <w:rsid w:val="00C12A0F"/>
    <w:rsid w:val="00C12A81"/>
    <w:rsid w:val="00C12C21"/>
    <w:rsid w:val="00C12C8D"/>
    <w:rsid w:val="00C12EAB"/>
    <w:rsid w:val="00C13005"/>
    <w:rsid w:val="00C130AA"/>
    <w:rsid w:val="00C130EF"/>
    <w:rsid w:val="00C131AB"/>
    <w:rsid w:val="00C131CF"/>
    <w:rsid w:val="00C132C3"/>
    <w:rsid w:val="00C132C6"/>
    <w:rsid w:val="00C1332B"/>
    <w:rsid w:val="00C13357"/>
    <w:rsid w:val="00C13537"/>
    <w:rsid w:val="00C135C2"/>
    <w:rsid w:val="00C13603"/>
    <w:rsid w:val="00C1365F"/>
    <w:rsid w:val="00C13747"/>
    <w:rsid w:val="00C13793"/>
    <w:rsid w:val="00C137A4"/>
    <w:rsid w:val="00C137E5"/>
    <w:rsid w:val="00C137FF"/>
    <w:rsid w:val="00C139B4"/>
    <w:rsid w:val="00C13A48"/>
    <w:rsid w:val="00C13A94"/>
    <w:rsid w:val="00C13B1A"/>
    <w:rsid w:val="00C13B32"/>
    <w:rsid w:val="00C13BBC"/>
    <w:rsid w:val="00C13C4E"/>
    <w:rsid w:val="00C13CE4"/>
    <w:rsid w:val="00C13DAD"/>
    <w:rsid w:val="00C13DDB"/>
    <w:rsid w:val="00C13DEF"/>
    <w:rsid w:val="00C13EC6"/>
    <w:rsid w:val="00C13FDE"/>
    <w:rsid w:val="00C141C8"/>
    <w:rsid w:val="00C14239"/>
    <w:rsid w:val="00C14320"/>
    <w:rsid w:val="00C1436D"/>
    <w:rsid w:val="00C14372"/>
    <w:rsid w:val="00C143A7"/>
    <w:rsid w:val="00C143ED"/>
    <w:rsid w:val="00C1443B"/>
    <w:rsid w:val="00C1452B"/>
    <w:rsid w:val="00C145A4"/>
    <w:rsid w:val="00C14694"/>
    <w:rsid w:val="00C14761"/>
    <w:rsid w:val="00C14892"/>
    <w:rsid w:val="00C14951"/>
    <w:rsid w:val="00C14B66"/>
    <w:rsid w:val="00C14CB9"/>
    <w:rsid w:val="00C14CEA"/>
    <w:rsid w:val="00C14E00"/>
    <w:rsid w:val="00C14E1C"/>
    <w:rsid w:val="00C14E99"/>
    <w:rsid w:val="00C14EEE"/>
    <w:rsid w:val="00C14F0B"/>
    <w:rsid w:val="00C15022"/>
    <w:rsid w:val="00C15162"/>
    <w:rsid w:val="00C151BE"/>
    <w:rsid w:val="00C151F6"/>
    <w:rsid w:val="00C1544E"/>
    <w:rsid w:val="00C15483"/>
    <w:rsid w:val="00C1556C"/>
    <w:rsid w:val="00C1566D"/>
    <w:rsid w:val="00C156AD"/>
    <w:rsid w:val="00C157A2"/>
    <w:rsid w:val="00C157E9"/>
    <w:rsid w:val="00C15B1D"/>
    <w:rsid w:val="00C15C07"/>
    <w:rsid w:val="00C15C2D"/>
    <w:rsid w:val="00C15C3E"/>
    <w:rsid w:val="00C15C7B"/>
    <w:rsid w:val="00C15CE3"/>
    <w:rsid w:val="00C15DCD"/>
    <w:rsid w:val="00C15E65"/>
    <w:rsid w:val="00C15EB4"/>
    <w:rsid w:val="00C15EC0"/>
    <w:rsid w:val="00C15F03"/>
    <w:rsid w:val="00C15FA4"/>
    <w:rsid w:val="00C15FE9"/>
    <w:rsid w:val="00C1602B"/>
    <w:rsid w:val="00C16135"/>
    <w:rsid w:val="00C16191"/>
    <w:rsid w:val="00C162A3"/>
    <w:rsid w:val="00C16308"/>
    <w:rsid w:val="00C16423"/>
    <w:rsid w:val="00C16462"/>
    <w:rsid w:val="00C1648A"/>
    <w:rsid w:val="00C16531"/>
    <w:rsid w:val="00C165BF"/>
    <w:rsid w:val="00C165EC"/>
    <w:rsid w:val="00C165F7"/>
    <w:rsid w:val="00C1666E"/>
    <w:rsid w:val="00C16724"/>
    <w:rsid w:val="00C16754"/>
    <w:rsid w:val="00C167F1"/>
    <w:rsid w:val="00C16906"/>
    <w:rsid w:val="00C169D1"/>
    <w:rsid w:val="00C169F7"/>
    <w:rsid w:val="00C16A1A"/>
    <w:rsid w:val="00C16A66"/>
    <w:rsid w:val="00C16A7C"/>
    <w:rsid w:val="00C16AE0"/>
    <w:rsid w:val="00C16B68"/>
    <w:rsid w:val="00C16B70"/>
    <w:rsid w:val="00C16B7A"/>
    <w:rsid w:val="00C16B89"/>
    <w:rsid w:val="00C16C6C"/>
    <w:rsid w:val="00C16C78"/>
    <w:rsid w:val="00C16D52"/>
    <w:rsid w:val="00C16DF2"/>
    <w:rsid w:val="00C16EE2"/>
    <w:rsid w:val="00C16F36"/>
    <w:rsid w:val="00C16F9E"/>
    <w:rsid w:val="00C16FA3"/>
    <w:rsid w:val="00C17041"/>
    <w:rsid w:val="00C170AA"/>
    <w:rsid w:val="00C1728C"/>
    <w:rsid w:val="00C17340"/>
    <w:rsid w:val="00C1735B"/>
    <w:rsid w:val="00C17376"/>
    <w:rsid w:val="00C1738C"/>
    <w:rsid w:val="00C17468"/>
    <w:rsid w:val="00C174F9"/>
    <w:rsid w:val="00C17551"/>
    <w:rsid w:val="00C17557"/>
    <w:rsid w:val="00C17686"/>
    <w:rsid w:val="00C176DE"/>
    <w:rsid w:val="00C17795"/>
    <w:rsid w:val="00C177C1"/>
    <w:rsid w:val="00C1786F"/>
    <w:rsid w:val="00C178B3"/>
    <w:rsid w:val="00C17948"/>
    <w:rsid w:val="00C17975"/>
    <w:rsid w:val="00C17A50"/>
    <w:rsid w:val="00C17B17"/>
    <w:rsid w:val="00C17B6F"/>
    <w:rsid w:val="00C20070"/>
    <w:rsid w:val="00C2019E"/>
    <w:rsid w:val="00C201AC"/>
    <w:rsid w:val="00C203C7"/>
    <w:rsid w:val="00C20416"/>
    <w:rsid w:val="00C2041D"/>
    <w:rsid w:val="00C20486"/>
    <w:rsid w:val="00C204CD"/>
    <w:rsid w:val="00C2058B"/>
    <w:rsid w:val="00C205E3"/>
    <w:rsid w:val="00C205EE"/>
    <w:rsid w:val="00C205F6"/>
    <w:rsid w:val="00C206EF"/>
    <w:rsid w:val="00C207FB"/>
    <w:rsid w:val="00C208C2"/>
    <w:rsid w:val="00C208D9"/>
    <w:rsid w:val="00C20937"/>
    <w:rsid w:val="00C20A22"/>
    <w:rsid w:val="00C20BD9"/>
    <w:rsid w:val="00C20C3D"/>
    <w:rsid w:val="00C20D3E"/>
    <w:rsid w:val="00C20EA2"/>
    <w:rsid w:val="00C20F65"/>
    <w:rsid w:val="00C20F7D"/>
    <w:rsid w:val="00C21005"/>
    <w:rsid w:val="00C210EF"/>
    <w:rsid w:val="00C211A7"/>
    <w:rsid w:val="00C21315"/>
    <w:rsid w:val="00C21579"/>
    <w:rsid w:val="00C21734"/>
    <w:rsid w:val="00C217D9"/>
    <w:rsid w:val="00C217DC"/>
    <w:rsid w:val="00C217ED"/>
    <w:rsid w:val="00C21858"/>
    <w:rsid w:val="00C2187B"/>
    <w:rsid w:val="00C218B1"/>
    <w:rsid w:val="00C21923"/>
    <w:rsid w:val="00C2198F"/>
    <w:rsid w:val="00C21A7E"/>
    <w:rsid w:val="00C21AA3"/>
    <w:rsid w:val="00C21B7C"/>
    <w:rsid w:val="00C21B92"/>
    <w:rsid w:val="00C21C5A"/>
    <w:rsid w:val="00C21C96"/>
    <w:rsid w:val="00C21CE0"/>
    <w:rsid w:val="00C21D97"/>
    <w:rsid w:val="00C21E13"/>
    <w:rsid w:val="00C21E4A"/>
    <w:rsid w:val="00C2207C"/>
    <w:rsid w:val="00C22116"/>
    <w:rsid w:val="00C2213E"/>
    <w:rsid w:val="00C22382"/>
    <w:rsid w:val="00C22384"/>
    <w:rsid w:val="00C224C9"/>
    <w:rsid w:val="00C22690"/>
    <w:rsid w:val="00C226D6"/>
    <w:rsid w:val="00C22774"/>
    <w:rsid w:val="00C22803"/>
    <w:rsid w:val="00C2287B"/>
    <w:rsid w:val="00C22AB2"/>
    <w:rsid w:val="00C22B1F"/>
    <w:rsid w:val="00C22B4B"/>
    <w:rsid w:val="00C22BA9"/>
    <w:rsid w:val="00C22BC7"/>
    <w:rsid w:val="00C22BC9"/>
    <w:rsid w:val="00C22BD4"/>
    <w:rsid w:val="00C22BF2"/>
    <w:rsid w:val="00C22C77"/>
    <w:rsid w:val="00C22CCA"/>
    <w:rsid w:val="00C22D37"/>
    <w:rsid w:val="00C22D59"/>
    <w:rsid w:val="00C22EB0"/>
    <w:rsid w:val="00C22EC8"/>
    <w:rsid w:val="00C23023"/>
    <w:rsid w:val="00C230AC"/>
    <w:rsid w:val="00C2312B"/>
    <w:rsid w:val="00C231B6"/>
    <w:rsid w:val="00C23392"/>
    <w:rsid w:val="00C233E4"/>
    <w:rsid w:val="00C23500"/>
    <w:rsid w:val="00C23550"/>
    <w:rsid w:val="00C2356A"/>
    <w:rsid w:val="00C235E5"/>
    <w:rsid w:val="00C235F0"/>
    <w:rsid w:val="00C235FA"/>
    <w:rsid w:val="00C23721"/>
    <w:rsid w:val="00C23768"/>
    <w:rsid w:val="00C23829"/>
    <w:rsid w:val="00C238A8"/>
    <w:rsid w:val="00C238B6"/>
    <w:rsid w:val="00C23970"/>
    <w:rsid w:val="00C23A9D"/>
    <w:rsid w:val="00C23B2F"/>
    <w:rsid w:val="00C23B87"/>
    <w:rsid w:val="00C23BBB"/>
    <w:rsid w:val="00C23C0B"/>
    <w:rsid w:val="00C23C4D"/>
    <w:rsid w:val="00C23CB8"/>
    <w:rsid w:val="00C23D51"/>
    <w:rsid w:val="00C23D5D"/>
    <w:rsid w:val="00C23E6D"/>
    <w:rsid w:val="00C23E81"/>
    <w:rsid w:val="00C23F04"/>
    <w:rsid w:val="00C24278"/>
    <w:rsid w:val="00C242B2"/>
    <w:rsid w:val="00C24517"/>
    <w:rsid w:val="00C24529"/>
    <w:rsid w:val="00C245BC"/>
    <w:rsid w:val="00C245C0"/>
    <w:rsid w:val="00C24634"/>
    <w:rsid w:val="00C2469C"/>
    <w:rsid w:val="00C246CA"/>
    <w:rsid w:val="00C24798"/>
    <w:rsid w:val="00C247B4"/>
    <w:rsid w:val="00C24872"/>
    <w:rsid w:val="00C248BD"/>
    <w:rsid w:val="00C248EC"/>
    <w:rsid w:val="00C24904"/>
    <w:rsid w:val="00C24905"/>
    <w:rsid w:val="00C24926"/>
    <w:rsid w:val="00C24953"/>
    <w:rsid w:val="00C249A5"/>
    <w:rsid w:val="00C24A4C"/>
    <w:rsid w:val="00C24BC0"/>
    <w:rsid w:val="00C24BCD"/>
    <w:rsid w:val="00C24BF6"/>
    <w:rsid w:val="00C24D39"/>
    <w:rsid w:val="00C24DD1"/>
    <w:rsid w:val="00C24E9F"/>
    <w:rsid w:val="00C24F18"/>
    <w:rsid w:val="00C25000"/>
    <w:rsid w:val="00C25192"/>
    <w:rsid w:val="00C251C6"/>
    <w:rsid w:val="00C251F8"/>
    <w:rsid w:val="00C252CF"/>
    <w:rsid w:val="00C253D1"/>
    <w:rsid w:val="00C253FB"/>
    <w:rsid w:val="00C254BE"/>
    <w:rsid w:val="00C255D0"/>
    <w:rsid w:val="00C25661"/>
    <w:rsid w:val="00C25699"/>
    <w:rsid w:val="00C256EE"/>
    <w:rsid w:val="00C258DB"/>
    <w:rsid w:val="00C25908"/>
    <w:rsid w:val="00C25988"/>
    <w:rsid w:val="00C25B74"/>
    <w:rsid w:val="00C25C06"/>
    <w:rsid w:val="00C25CE4"/>
    <w:rsid w:val="00C25D03"/>
    <w:rsid w:val="00C25D18"/>
    <w:rsid w:val="00C25DA4"/>
    <w:rsid w:val="00C25FCD"/>
    <w:rsid w:val="00C2618B"/>
    <w:rsid w:val="00C26293"/>
    <w:rsid w:val="00C262F3"/>
    <w:rsid w:val="00C26374"/>
    <w:rsid w:val="00C26396"/>
    <w:rsid w:val="00C26517"/>
    <w:rsid w:val="00C2653B"/>
    <w:rsid w:val="00C2654E"/>
    <w:rsid w:val="00C265E0"/>
    <w:rsid w:val="00C26621"/>
    <w:rsid w:val="00C2669F"/>
    <w:rsid w:val="00C266EC"/>
    <w:rsid w:val="00C267DC"/>
    <w:rsid w:val="00C2691D"/>
    <w:rsid w:val="00C26997"/>
    <w:rsid w:val="00C269DE"/>
    <w:rsid w:val="00C26AAA"/>
    <w:rsid w:val="00C26BDB"/>
    <w:rsid w:val="00C26C83"/>
    <w:rsid w:val="00C26C9D"/>
    <w:rsid w:val="00C26CA2"/>
    <w:rsid w:val="00C26E13"/>
    <w:rsid w:val="00C27000"/>
    <w:rsid w:val="00C27196"/>
    <w:rsid w:val="00C27215"/>
    <w:rsid w:val="00C272FE"/>
    <w:rsid w:val="00C2744B"/>
    <w:rsid w:val="00C27580"/>
    <w:rsid w:val="00C275C5"/>
    <w:rsid w:val="00C276D6"/>
    <w:rsid w:val="00C2777C"/>
    <w:rsid w:val="00C27923"/>
    <w:rsid w:val="00C27959"/>
    <w:rsid w:val="00C2798D"/>
    <w:rsid w:val="00C279C2"/>
    <w:rsid w:val="00C27A00"/>
    <w:rsid w:val="00C27B76"/>
    <w:rsid w:val="00C27F6E"/>
    <w:rsid w:val="00C3007F"/>
    <w:rsid w:val="00C300DC"/>
    <w:rsid w:val="00C30195"/>
    <w:rsid w:val="00C30326"/>
    <w:rsid w:val="00C3038F"/>
    <w:rsid w:val="00C303F4"/>
    <w:rsid w:val="00C304C1"/>
    <w:rsid w:val="00C30543"/>
    <w:rsid w:val="00C30693"/>
    <w:rsid w:val="00C306F4"/>
    <w:rsid w:val="00C3081B"/>
    <w:rsid w:val="00C30822"/>
    <w:rsid w:val="00C30840"/>
    <w:rsid w:val="00C308BE"/>
    <w:rsid w:val="00C30911"/>
    <w:rsid w:val="00C309A1"/>
    <w:rsid w:val="00C309AF"/>
    <w:rsid w:val="00C30A4F"/>
    <w:rsid w:val="00C30B05"/>
    <w:rsid w:val="00C30CF2"/>
    <w:rsid w:val="00C30DB1"/>
    <w:rsid w:val="00C30DCF"/>
    <w:rsid w:val="00C30DD4"/>
    <w:rsid w:val="00C30E03"/>
    <w:rsid w:val="00C30F37"/>
    <w:rsid w:val="00C31020"/>
    <w:rsid w:val="00C31098"/>
    <w:rsid w:val="00C310E4"/>
    <w:rsid w:val="00C31151"/>
    <w:rsid w:val="00C311C7"/>
    <w:rsid w:val="00C31252"/>
    <w:rsid w:val="00C314C4"/>
    <w:rsid w:val="00C314C6"/>
    <w:rsid w:val="00C314D2"/>
    <w:rsid w:val="00C3166F"/>
    <w:rsid w:val="00C316D5"/>
    <w:rsid w:val="00C316F9"/>
    <w:rsid w:val="00C3171D"/>
    <w:rsid w:val="00C3179B"/>
    <w:rsid w:val="00C3179E"/>
    <w:rsid w:val="00C31906"/>
    <w:rsid w:val="00C3191C"/>
    <w:rsid w:val="00C31992"/>
    <w:rsid w:val="00C31D08"/>
    <w:rsid w:val="00C31D9C"/>
    <w:rsid w:val="00C31DBA"/>
    <w:rsid w:val="00C31DDF"/>
    <w:rsid w:val="00C31DE1"/>
    <w:rsid w:val="00C31F74"/>
    <w:rsid w:val="00C31F8A"/>
    <w:rsid w:val="00C3200F"/>
    <w:rsid w:val="00C32073"/>
    <w:rsid w:val="00C32076"/>
    <w:rsid w:val="00C320CF"/>
    <w:rsid w:val="00C321FE"/>
    <w:rsid w:val="00C32223"/>
    <w:rsid w:val="00C3222F"/>
    <w:rsid w:val="00C322F5"/>
    <w:rsid w:val="00C3239E"/>
    <w:rsid w:val="00C32554"/>
    <w:rsid w:val="00C325B0"/>
    <w:rsid w:val="00C325C7"/>
    <w:rsid w:val="00C325E0"/>
    <w:rsid w:val="00C32676"/>
    <w:rsid w:val="00C32704"/>
    <w:rsid w:val="00C327E0"/>
    <w:rsid w:val="00C32828"/>
    <w:rsid w:val="00C3292B"/>
    <w:rsid w:val="00C32A11"/>
    <w:rsid w:val="00C32A15"/>
    <w:rsid w:val="00C32C4D"/>
    <w:rsid w:val="00C32D39"/>
    <w:rsid w:val="00C32D58"/>
    <w:rsid w:val="00C32E1D"/>
    <w:rsid w:val="00C32E3D"/>
    <w:rsid w:val="00C32E8F"/>
    <w:rsid w:val="00C32FEE"/>
    <w:rsid w:val="00C33066"/>
    <w:rsid w:val="00C330AC"/>
    <w:rsid w:val="00C331DA"/>
    <w:rsid w:val="00C33229"/>
    <w:rsid w:val="00C33483"/>
    <w:rsid w:val="00C3349B"/>
    <w:rsid w:val="00C334AC"/>
    <w:rsid w:val="00C334BA"/>
    <w:rsid w:val="00C334D8"/>
    <w:rsid w:val="00C33504"/>
    <w:rsid w:val="00C335D5"/>
    <w:rsid w:val="00C33618"/>
    <w:rsid w:val="00C336CF"/>
    <w:rsid w:val="00C337F4"/>
    <w:rsid w:val="00C338BB"/>
    <w:rsid w:val="00C338D4"/>
    <w:rsid w:val="00C33939"/>
    <w:rsid w:val="00C33AAF"/>
    <w:rsid w:val="00C33B55"/>
    <w:rsid w:val="00C33B75"/>
    <w:rsid w:val="00C33BD4"/>
    <w:rsid w:val="00C33D4B"/>
    <w:rsid w:val="00C33D9B"/>
    <w:rsid w:val="00C33E10"/>
    <w:rsid w:val="00C33E11"/>
    <w:rsid w:val="00C33E2E"/>
    <w:rsid w:val="00C33E4B"/>
    <w:rsid w:val="00C33E51"/>
    <w:rsid w:val="00C33F5C"/>
    <w:rsid w:val="00C33FB1"/>
    <w:rsid w:val="00C340B2"/>
    <w:rsid w:val="00C340C9"/>
    <w:rsid w:val="00C340EE"/>
    <w:rsid w:val="00C3410F"/>
    <w:rsid w:val="00C34226"/>
    <w:rsid w:val="00C34297"/>
    <w:rsid w:val="00C34387"/>
    <w:rsid w:val="00C34457"/>
    <w:rsid w:val="00C34538"/>
    <w:rsid w:val="00C34600"/>
    <w:rsid w:val="00C347DC"/>
    <w:rsid w:val="00C347E6"/>
    <w:rsid w:val="00C34A39"/>
    <w:rsid w:val="00C34A77"/>
    <w:rsid w:val="00C34B84"/>
    <w:rsid w:val="00C34BFA"/>
    <w:rsid w:val="00C34C1B"/>
    <w:rsid w:val="00C34CEE"/>
    <w:rsid w:val="00C34D60"/>
    <w:rsid w:val="00C34D90"/>
    <w:rsid w:val="00C34E5C"/>
    <w:rsid w:val="00C34E9C"/>
    <w:rsid w:val="00C3502C"/>
    <w:rsid w:val="00C350D1"/>
    <w:rsid w:val="00C350D4"/>
    <w:rsid w:val="00C350F1"/>
    <w:rsid w:val="00C3514C"/>
    <w:rsid w:val="00C351A6"/>
    <w:rsid w:val="00C352D0"/>
    <w:rsid w:val="00C352EB"/>
    <w:rsid w:val="00C35312"/>
    <w:rsid w:val="00C353EA"/>
    <w:rsid w:val="00C353F8"/>
    <w:rsid w:val="00C35498"/>
    <w:rsid w:val="00C3557E"/>
    <w:rsid w:val="00C355C7"/>
    <w:rsid w:val="00C355DD"/>
    <w:rsid w:val="00C355EE"/>
    <w:rsid w:val="00C35610"/>
    <w:rsid w:val="00C3564D"/>
    <w:rsid w:val="00C356B3"/>
    <w:rsid w:val="00C35B2A"/>
    <w:rsid w:val="00C35B4A"/>
    <w:rsid w:val="00C35BCB"/>
    <w:rsid w:val="00C35CF3"/>
    <w:rsid w:val="00C35D3E"/>
    <w:rsid w:val="00C35D87"/>
    <w:rsid w:val="00C35DEE"/>
    <w:rsid w:val="00C35EA6"/>
    <w:rsid w:val="00C35EB5"/>
    <w:rsid w:val="00C36060"/>
    <w:rsid w:val="00C36061"/>
    <w:rsid w:val="00C3607B"/>
    <w:rsid w:val="00C3613E"/>
    <w:rsid w:val="00C361FF"/>
    <w:rsid w:val="00C3621B"/>
    <w:rsid w:val="00C3623D"/>
    <w:rsid w:val="00C36374"/>
    <w:rsid w:val="00C363FE"/>
    <w:rsid w:val="00C36481"/>
    <w:rsid w:val="00C364D5"/>
    <w:rsid w:val="00C364E6"/>
    <w:rsid w:val="00C36525"/>
    <w:rsid w:val="00C3657F"/>
    <w:rsid w:val="00C3658F"/>
    <w:rsid w:val="00C36723"/>
    <w:rsid w:val="00C367EA"/>
    <w:rsid w:val="00C36830"/>
    <w:rsid w:val="00C36832"/>
    <w:rsid w:val="00C368FD"/>
    <w:rsid w:val="00C36934"/>
    <w:rsid w:val="00C3693F"/>
    <w:rsid w:val="00C36A89"/>
    <w:rsid w:val="00C36AE5"/>
    <w:rsid w:val="00C36C8E"/>
    <w:rsid w:val="00C36C92"/>
    <w:rsid w:val="00C36DB8"/>
    <w:rsid w:val="00C36E53"/>
    <w:rsid w:val="00C36E68"/>
    <w:rsid w:val="00C36E7F"/>
    <w:rsid w:val="00C36EA8"/>
    <w:rsid w:val="00C36F3F"/>
    <w:rsid w:val="00C36FDB"/>
    <w:rsid w:val="00C37036"/>
    <w:rsid w:val="00C370AF"/>
    <w:rsid w:val="00C37163"/>
    <w:rsid w:val="00C37188"/>
    <w:rsid w:val="00C371C5"/>
    <w:rsid w:val="00C371E3"/>
    <w:rsid w:val="00C37216"/>
    <w:rsid w:val="00C372CE"/>
    <w:rsid w:val="00C3738F"/>
    <w:rsid w:val="00C37452"/>
    <w:rsid w:val="00C37550"/>
    <w:rsid w:val="00C376A6"/>
    <w:rsid w:val="00C376FD"/>
    <w:rsid w:val="00C37873"/>
    <w:rsid w:val="00C37887"/>
    <w:rsid w:val="00C378AD"/>
    <w:rsid w:val="00C378C1"/>
    <w:rsid w:val="00C378CA"/>
    <w:rsid w:val="00C3790F"/>
    <w:rsid w:val="00C37997"/>
    <w:rsid w:val="00C37C88"/>
    <w:rsid w:val="00C37CB2"/>
    <w:rsid w:val="00C37D19"/>
    <w:rsid w:val="00C37DA5"/>
    <w:rsid w:val="00C37F38"/>
    <w:rsid w:val="00C37F45"/>
    <w:rsid w:val="00C37F94"/>
    <w:rsid w:val="00C4007D"/>
    <w:rsid w:val="00C40461"/>
    <w:rsid w:val="00C4059E"/>
    <w:rsid w:val="00C40656"/>
    <w:rsid w:val="00C406FD"/>
    <w:rsid w:val="00C407CD"/>
    <w:rsid w:val="00C409D4"/>
    <w:rsid w:val="00C409F7"/>
    <w:rsid w:val="00C40A86"/>
    <w:rsid w:val="00C40C28"/>
    <w:rsid w:val="00C40C92"/>
    <w:rsid w:val="00C40D20"/>
    <w:rsid w:val="00C40DDD"/>
    <w:rsid w:val="00C40E15"/>
    <w:rsid w:val="00C40F06"/>
    <w:rsid w:val="00C40F39"/>
    <w:rsid w:val="00C40F7A"/>
    <w:rsid w:val="00C410FE"/>
    <w:rsid w:val="00C41134"/>
    <w:rsid w:val="00C412F9"/>
    <w:rsid w:val="00C4131C"/>
    <w:rsid w:val="00C4138F"/>
    <w:rsid w:val="00C414F1"/>
    <w:rsid w:val="00C41596"/>
    <w:rsid w:val="00C4165F"/>
    <w:rsid w:val="00C41841"/>
    <w:rsid w:val="00C418CB"/>
    <w:rsid w:val="00C419C2"/>
    <w:rsid w:val="00C41A4F"/>
    <w:rsid w:val="00C41BDD"/>
    <w:rsid w:val="00C41C31"/>
    <w:rsid w:val="00C41CB7"/>
    <w:rsid w:val="00C41CD9"/>
    <w:rsid w:val="00C41E1D"/>
    <w:rsid w:val="00C41E38"/>
    <w:rsid w:val="00C41E79"/>
    <w:rsid w:val="00C41F4A"/>
    <w:rsid w:val="00C42032"/>
    <w:rsid w:val="00C42095"/>
    <w:rsid w:val="00C4214F"/>
    <w:rsid w:val="00C4224B"/>
    <w:rsid w:val="00C4235B"/>
    <w:rsid w:val="00C423E4"/>
    <w:rsid w:val="00C424F6"/>
    <w:rsid w:val="00C42522"/>
    <w:rsid w:val="00C425AB"/>
    <w:rsid w:val="00C425EE"/>
    <w:rsid w:val="00C42643"/>
    <w:rsid w:val="00C426FA"/>
    <w:rsid w:val="00C428C8"/>
    <w:rsid w:val="00C42ADC"/>
    <w:rsid w:val="00C42AF1"/>
    <w:rsid w:val="00C42AFB"/>
    <w:rsid w:val="00C42B28"/>
    <w:rsid w:val="00C42BEA"/>
    <w:rsid w:val="00C42E6F"/>
    <w:rsid w:val="00C42F3F"/>
    <w:rsid w:val="00C4307B"/>
    <w:rsid w:val="00C43099"/>
    <w:rsid w:val="00C43138"/>
    <w:rsid w:val="00C431E1"/>
    <w:rsid w:val="00C43254"/>
    <w:rsid w:val="00C43276"/>
    <w:rsid w:val="00C4340C"/>
    <w:rsid w:val="00C434EE"/>
    <w:rsid w:val="00C43511"/>
    <w:rsid w:val="00C43699"/>
    <w:rsid w:val="00C437FD"/>
    <w:rsid w:val="00C43822"/>
    <w:rsid w:val="00C43926"/>
    <w:rsid w:val="00C439AF"/>
    <w:rsid w:val="00C43B11"/>
    <w:rsid w:val="00C43B21"/>
    <w:rsid w:val="00C43B4B"/>
    <w:rsid w:val="00C43C2A"/>
    <w:rsid w:val="00C43C83"/>
    <w:rsid w:val="00C43C8D"/>
    <w:rsid w:val="00C44155"/>
    <w:rsid w:val="00C44242"/>
    <w:rsid w:val="00C4433F"/>
    <w:rsid w:val="00C4440E"/>
    <w:rsid w:val="00C445B1"/>
    <w:rsid w:val="00C446F2"/>
    <w:rsid w:val="00C4477B"/>
    <w:rsid w:val="00C44911"/>
    <w:rsid w:val="00C4494A"/>
    <w:rsid w:val="00C44994"/>
    <w:rsid w:val="00C44AA8"/>
    <w:rsid w:val="00C44AE1"/>
    <w:rsid w:val="00C44B4D"/>
    <w:rsid w:val="00C44BF8"/>
    <w:rsid w:val="00C44C28"/>
    <w:rsid w:val="00C44D0A"/>
    <w:rsid w:val="00C44D1E"/>
    <w:rsid w:val="00C45100"/>
    <w:rsid w:val="00C45194"/>
    <w:rsid w:val="00C45529"/>
    <w:rsid w:val="00C45625"/>
    <w:rsid w:val="00C45732"/>
    <w:rsid w:val="00C45830"/>
    <w:rsid w:val="00C458C0"/>
    <w:rsid w:val="00C45947"/>
    <w:rsid w:val="00C45956"/>
    <w:rsid w:val="00C4599A"/>
    <w:rsid w:val="00C459D2"/>
    <w:rsid w:val="00C45A27"/>
    <w:rsid w:val="00C45A48"/>
    <w:rsid w:val="00C45B29"/>
    <w:rsid w:val="00C45D61"/>
    <w:rsid w:val="00C45DE8"/>
    <w:rsid w:val="00C45DF8"/>
    <w:rsid w:val="00C45DFF"/>
    <w:rsid w:val="00C45E55"/>
    <w:rsid w:val="00C45E8C"/>
    <w:rsid w:val="00C45EB8"/>
    <w:rsid w:val="00C45EE9"/>
    <w:rsid w:val="00C45F11"/>
    <w:rsid w:val="00C4606B"/>
    <w:rsid w:val="00C460AB"/>
    <w:rsid w:val="00C46150"/>
    <w:rsid w:val="00C461E0"/>
    <w:rsid w:val="00C46269"/>
    <w:rsid w:val="00C46319"/>
    <w:rsid w:val="00C463AC"/>
    <w:rsid w:val="00C46439"/>
    <w:rsid w:val="00C4643A"/>
    <w:rsid w:val="00C4650F"/>
    <w:rsid w:val="00C4673B"/>
    <w:rsid w:val="00C4674A"/>
    <w:rsid w:val="00C4686D"/>
    <w:rsid w:val="00C46877"/>
    <w:rsid w:val="00C469F9"/>
    <w:rsid w:val="00C46A66"/>
    <w:rsid w:val="00C46A69"/>
    <w:rsid w:val="00C46B08"/>
    <w:rsid w:val="00C46BD9"/>
    <w:rsid w:val="00C46F56"/>
    <w:rsid w:val="00C46FA1"/>
    <w:rsid w:val="00C46FCB"/>
    <w:rsid w:val="00C47168"/>
    <w:rsid w:val="00C471AF"/>
    <w:rsid w:val="00C472D0"/>
    <w:rsid w:val="00C4757B"/>
    <w:rsid w:val="00C4776D"/>
    <w:rsid w:val="00C477AA"/>
    <w:rsid w:val="00C4786A"/>
    <w:rsid w:val="00C47A65"/>
    <w:rsid w:val="00C47A7B"/>
    <w:rsid w:val="00C47AA1"/>
    <w:rsid w:val="00C47AE4"/>
    <w:rsid w:val="00C47C2D"/>
    <w:rsid w:val="00C47D51"/>
    <w:rsid w:val="00C47E5C"/>
    <w:rsid w:val="00C47F18"/>
    <w:rsid w:val="00C50019"/>
    <w:rsid w:val="00C50050"/>
    <w:rsid w:val="00C500EE"/>
    <w:rsid w:val="00C501FF"/>
    <w:rsid w:val="00C5020D"/>
    <w:rsid w:val="00C502CC"/>
    <w:rsid w:val="00C5032A"/>
    <w:rsid w:val="00C50377"/>
    <w:rsid w:val="00C503C6"/>
    <w:rsid w:val="00C503D6"/>
    <w:rsid w:val="00C503FD"/>
    <w:rsid w:val="00C50467"/>
    <w:rsid w:val="00C50545"/>
    <w:rsid w:val="00C5055B"/>
    <w:rsid w:val="00C5059E"/>
    <w:rsid w:val="00C5064C"/>
    <w:rsid w:val="00C5068D"/>
    <w:rsid w:val="00C506A8"/>
    <w:rsid w:val="00C506C6"/>
    <w:rsid w:val="00C506F3"/>
    <w:rsid w:val="00C5075E"/>
    <w:rsid w:val="00C50787"/>
    <w:rsid w:val="00C507A8"/>
    <w:rsid w:val="00C50A16"/>
    <w:rsid w:val="00C50A8B"/>
    <w:rsid w:val="00C50CAF"/>
    <w:rsid w:val="00C50CF0"/>
    <w:rsid w:val="00C50DF7"/>
    <w:rsid w:val="00C50F92"/>
    <w:rsid w:val="00C51091"/>
    <w:rsid w:val="00C51238"/>
    <w:rsid w:val="00C5140F"/>
    <w:rsid w:val="00C5152F"/>
    <w:rsid w:val="00C516F1"/>
    <w:rsid w:val="00C5170A"/>
    <w:rsid w:val="00C51A47"/>
    <w:rsid w:val="00C51C73"/>
    <w:rsid w:val="00C51C9B"/>
    <w:rsid w:val="00C51D10"/>
    <w:rsid w:val="00C51D40"/>
    <w:rsid w:val="00C51DF0"/>
    <w:rsid w:val="00C51E2A"/>
    <w:rsid w:val="00C51E54"/>
    <w:rsid w:val="00C51EFA"/>
    <w:rsid w:val="00C52097"/>
    <w:rsid w:val="00C520AE"/>
    <w:rsid w:val="00C520E2"/>
    <w:rsid w:val="00C52210"/>
    <w:rsid w:val="00C5242E"/>
    <w:rsid w:val="00C52759"/>
    <w:rsid w:val="00C52926"/>
    <w:rsid w:val="00C5296F"/>
    <w:rsid w:val="00C52A94"/>
    <w:rsid w:val="00C52ABE"/>
    <w:rsid w:val="00C52B1E"/>
    <w:rsid w:val="00C52B2A"/>
    <w:rsid w:val="00C52BB3"/>
    <w:rsid w:val="00C52C69"/>
    <w:rsid w:val="00C52CA1"/>
    <w:rsid w:val="00C52CBE"/>
    <w:rsid w:val="00C52CFB"/>
    <w:rsid w:val="00C52D16"/>
    <w:rsid w:val="00C52DCF"/>
    <w:rsid w:val="00C52E32"/>
    <w:rsid w:val="00C52E81"/>
    <w:rsid w:val="00C52EA9"/>
    <w:rsid w:val="00C52F97"/>
    <w:rsid w:val="00C52FE9"/>
    <w:rsid w:val="00C53011"/>
    <w:rsid w:val="00C53093"/>
    <w:rsid w:val="00C531BA"/>
    <w:rsid w:val="00C531FC"/>
    <w:rsid w:val="00C5331B"/>
    <w:rsid w:val="00C53326"/>
    <w:rsid w:val="00C5343B"/>
    <w:rsid w:val="00C53445"/>
    <w:rsid w:val="00C53482"/>
    <w:rsid w:val="00C53522"/>
    <w:rsid w:val="00C53526"/>
    <w:rsid w:val="00C53618"/>
    <w:rsid w:val="00C536E8"/>
    <w:rsid w:val="00C53731"/>
    <w:rsid w:val="00C53854"/>
    <w:rsid w:val="00C5386A"/>
    <w:rsid w:val="00C538D4"/>
    <w:rsid w:val="00C538D9"/>
    <w:rsid w:val="00C5393D"/>
    <w:rsid w:val="00C53952"/>
    <w:rsid w:val="00C53A10"/>
    <w:rsid w:val="00C53A70"/>
    <w:rsid w:val="00C53C69"/>
    <w:rsid w:val="00C53D30"/>
    <w:rsid w:val="00C53DD5"/>
    <w:rsid w:val="00C53E26"/>
    <w:rsid w:val="00C53E7C"/>
    <w:rsid w:val="00C53ECC"/>
    <w:rsid w:val="00C53EEA"/>
    <w:rsid w:val="00C53FD0"/>
    <w:rsid w:val="00C53FE0"/>
    <w:rsid w:val="00C53FFC"/>
    <w:rsid w:val="00C5403E"/>
    <w:rsid w:val="00C54071"/>
    <w:rsid w:val="00C540AC"/>
    <w:rsid w:val="00C5410D"/>
    <w:rsid w:val="00C542A1"/>
    <w:rsid w:val="00C54467"/>
    <w:rsid w:val="00C544C1"/>
    <w:rsid w:val="00C54533"/>
    <w:rsid w:val="00C546B5"/>
    <w:rsid w:val="00C5470D"/>
    <w:rsid w:val="00C54836"/>
    <w:rsid w:val="00C54B17"/>
    <w:rsid w:val="00C54B25"/>
    <w:rsid w:val="00C54B5E"/>
    <w:rsid w:val="00C54BAE"/>
    <w:rsid w:val="00C54D91"/>
    <w:rsid w:val="00C54DE3"/>
    <w:rsid w:val="00C54E38"/>
    <w:rsid w:val="00C54E3E"/>
    <w:rsid w:val="00C54E8C"/>
    <w:rsid w:val="00C54EB4"/>
    <w:rsid w:val="00C54ED0"/>
    <w:rsid w:val="00C54F20"/>
    <w:rsid w:val="00C54F5F"/>
    <w:rsid w:val="00C55011"/>
    <w:rsid w:val="00C550BF"/>
    <w:rsid w:val="00C550E2"/>
    <w:rsid w:val="00C5514F"/>
    <w:rsid w:val="00C551F9"/>
    <w:rsid w:val="00C5521E"/>
    <w:rsid w:val="00C55326"/>
    <w:rsid w:val="00C55416"/>
    <w:rsid w:val="00C55463"/>
    <w:rsid w:val="00C5552C"/>
    <w:rsid w:val="00C55532"/>
    <w:rsid w:val="00C55589"/>
    <w:rsid w:val="00C55758"/>
    <w:rsid w:val="00C55781"/>
    <w:rsid w:val="00C5584D"/>
    <w:rsid w:val="00C558CD"/>
    <w:rsid w:val="00C55960"/>
    <w:rsid w:val="00C559D7"/>
    <w:rsid w:val="00C559DA"/>
    <w:rsid w:val="00C55B0B"/>
    <w:rsid w:val="00C55B1D"/>
    <w:rsid w:val="00C55BA3"/>
    <w:rsid w:val="00C55C3A"/>
    <w:rsid w:val="00C55C4A"/>
    <w:rsid w:val="00C55C7E"/>
    <w:rsid w:val="00C55D3A"/>
    <w:rsid w:val="00C55D73"/>
    <w:rsid w:val="00C55D92"/>
    <w:rsid w:val="00C55EE3"/>
    <w:rsid w:val="00C55EEF"/>
    <w:rsid w:val="00C55F02"/>
    <w:rsid w:val="00C55F4A"/>
    <w:rsid w:val="00C55F72"/>
    <w:rsid w:val="00C55F84"/>
    <w:rsid w:val="00C55FBC"/>
    <w:rsid w:val="00C5606E"/>
    <w:rsid w:val="00C56132"/>
    <w:rsid w:val="00C5616B"/>
    <w:rsid w:val="00C561EF"/>
    <w:rsid w:val="00C56249"/>
    <w:rsid w:val="00C5624C"/>
    <w:rsid w:val="00C56254"/>
    <w:rsid w:val="00C56327"/>
    <w:rsid w:val="00C56331"/>
    <w:rsid w:val="00C563BA"/>
    <w:rsid w:val="00C56581"/>
    <w:rsid w:val="00C566DD"/>
    <w:rsid w:val="00C56721"/>
    <w:rsid w:val="00C567F1"/>
    <w:rsid w:val="00C5692B"/>
    <w:rsid w:val="00C569EE"/>
    <w:rsid w:val="00C56A31"/>
    <w:rsid w:val="00C56A87"/>
    <w:rsid w:val="00C56AC9"/>
    <w:rsid w:val="00C56BF4"/>
    <w:rsid w:val="00C56C74"/>
    <w:rsid w:val="00C56CCC"/>
    <w:rsid w:val="00C56DAF"/>
    <w:rsid w:val="00C570C2"/>
    <w:rsid w:val="00C5710A"/>
    <w:rsid w:val="00C571B6"/>
    <w:rsid w:val="00C57245"/>
    <w:rsid w:val="00C57569"/>
    <w:rsid w:val="00C575D7"/>
    <w:rsid w:val="00C575EF"/>
    <w:rsid w:val="00C57692"/>
    <w:rsid w:val="00C576D0"/>
    <w:rsid w:val="00C576F6"/>
    <w:rsid w:val="00C5771A"/>
    <w:rsid w:val="00C577A8"/>
    <w:rsid w:val="00C57861"/>
    <w:rsid w:val="00C578B4"/>
    <w:rsid w:val="00C57911"/>
    <w:rsid w:val="00C57AA5"/>
    <w:rsid w:val="00C57C28"/>
    <w:rsid w:val="00C57DE9"/>
    <w:rsid w:val="00C57EC6"/>
    <w:rsid w:val="00C57EEA"/>
    <w:rsid w:val="00C57EF8"/>
    <w:rsid w:val="00C57F1A"/>
    <w:rsid w:val="00C57F81"/>
    <w:rsid w:val="00C57FC8"/>
    <w:rsid w:val="00C57FDA"/>
    <w:rsid w:val="00C602C6"/>
    <w:rsid w:val="00C6035F"/>
    <w:rsid w:val="00C60485"/>
    <w:rsid w:val="00C604CE"/>
    <w:rsid w:val="00C60504"/>
    <w:rsid w:val="00C60514"/>
    <w:rsid w:val="00C60542"/>
    <w:rsid w:val="00C60599"/>
    <w:rsid w:val="00C6061F"/>
    <w:rsid w:val="00C6063A"/>
    <w:rsid w:val="00C607BF"/>
    <w:rsid w:val="00C60AE2"/>
    <w:rsid w:val="00C60B3C"/>
    <w:rsid w:val="00C60BCC"/>
    <w:rsid w:val="00C60C84"/>
    <w:rsid w:val="00C60CFF"/>
    <w:rsid w:val="00C60D0D"/>
    <w:rsid w:val="00C60D41"/>
    <w:rsid w:val="00C60DA0"/>
    <w:rsid w:val="00C60EA4"/>
    <w:rsid w:val="00C60F9D"/>
    <w:rsid w:val="00C60FF6"/>
    <w:rsid w:val="00C61021"/>
    <w:rsid w:val="00C6103C"/>
    <w:rsid w:val="00C6112B"/>
    <w:rsid w:val="00C6114C"/>
    <w:rsid w:val="00C611E4"/>
    <w:rsid w:val="00C612E5"/>
    <w:rsid w:val="00C614DC"/>
    <w:rsid w:val="00C615A3"/>
    <w:rsid w:val="00C616E9"/>
    <w:rsid w:val="00C617B5"/>
    <w:rsid w:val="00C618E7"/>
    <w:rsid w:val="00C61903"/>
    <w:rsid w:val="00C61A74"/>
    <w:rsid w:val="00C61AF6"/>
    <w:rsid w:val="00C61B65"/>
    <w:rsid w:val="00C61B87"/>
    <w:rsid w:val="00C61BF4"/>
    <w:rsid w:val="00C61C7F"/>
    <w:rsid w:val="00C61D41"/>
    <w:rsid w:val="00C61D8B"/>
    <w:rsid w:val="00C61DA5"/>
    <w:rsid w:val="00C61DC9"/>
    <w:rsid w:val="00C61DFB"/>
    <w:rsid w:val="00C61EBC"/>
    <w:rsid w:val="00C61EDE"/>
    <w:rsid w:val="00C61FFE"/>
    <w:rsid w:val="00C62039"/>
    <w:rsid w:val="00C620C4"/>
    <w:rsid w:val="00C62144"/>
    <w:rsid w:val="00C622AD"/>
    <w:rsid w:val="00C62401"/>
    <w:rsid w:val="00C62404"/>
    <w:rsid w:val="00C6240B"/>
    <w:rsid w:val="00C6252E"/>
    <w:rsid w:val="00C62572"/>
    <w:rsid w:val="00C625CF"/>
    <w:rsid w:val="00C626BF"/>
    <w:rsid w:val="00C626ED"/>
    <w:rsid w:val="00C62800"/>
    <w:rsid w:val="00C6280A"/>
    <w:rsid w:val="00C62820"/>
    <w:rsid w:val="00C62843"/>
    <w:rsid w:val="00C6286D"/>
    <w:rsid w:val="00C628E8"/>
    <w:rsid w:val="00C62920"/>
    <w:rsid w:val="00C62A41"/>
    <w:rsid w:val="00C62AAF"/>
    <w:rsid w:val="00C62EB3"/>
    <w:rsid w:val="00C62EE3"/>
    <w:rsid w:val="00C62F45"/>
    <w:rsid w:val="00C63068"/>
    <w:rsid w:val="00C63091"/>
    <w:rsid w:val="00C631F8"/>
    <w:rsid w:val="00C63255"/>
    <w:rsid w:val="00C63332"/>
    <w:rsid w:val="00C6334F"/>
    <w:rsid w:val="00C63381"/>
    <w:rsid w:val="00C6346D"/>
    <w:rsid w:val="00C63485"/>
    <w:rsid w:val="00C63538"/>
    <w:rsid w:val="00C63685"/>
    <w:rsid w:val="00C6368E"/>
    <w:rsid w:val="00C636C3"/>
    <w:rsid w:val="00C63795"/>
    <w:rsid w:val="00C637D4"/>
    <w:rsid w:val="00C63945"/>
    <w:rsid w:val="00C639C2"/>
    <w:rsid w:val="00C63A96"/>
    <w:rsid w:val="00C63ABC"/>
    <w:rsid w:val="00C63B1F"/>
    <w:rsid w:val="00C63B43"/>
    <w:rsid w:val="00C63BE0"/>
    <w:rsid w:val="00C63CC6"/>
    <w:rsid w:val="00C63CE4"/>
    <w:rsid w:val="00C63D1D"/>
    <w:rsid w:val="00C63D88"/>
    <w:rsid w:val="00C63DCD"/>
    <w:rsid w:val="00C63DD8"/>
    <w:rsid w:val="00C63DFE"/>
    <w:rsid w:val="00C63EDC"/>
    <w:rsid w:val="00C640A0"/>
    <w:rsid w:val="00C641F1"/>
    <w:rsid w:val="00C64285"/>
    <w:rsid w:val="00C64325"/>
    <w:rsid w:val="00C643CA"/>
    <w:rsid w:val="00C6442D"/>
    <w:rsid w:val="00C64438"/>
    <w:rsid w:val="00C644A2"/>
    <w:rsid w:val="00C644EB"/>
    <w:rsid w:val="00C64566"/>
    <w:rsid w:val="00C64662"/>
    <w:rsid w:val="00C64708"/>
    <w:rsid w:val="00C6491E"/>
    <w:rsid w:val="00C6496C"/>
    <w:rsid w:val="00C64A4D"/>
    <w:rsid w:val="00C64A82"/>
    <w:rsid w:val="00C64AFA"/>
    <w:rsid w:val="00C64B3A"/>
    <w:rsid w:val="00C64B85"/>
    <w:rsid w:val="00C64CC9"/>
    <w:rsid w:val="00C64D2F"/>
    <w:rsid w:val="00C64E8E"/>
    <w:rsid w:val="00C64EF9"/>
    <w:rsid w:val="00C64FD9"/>
    <w:rsid w:val="00C64FE2"/>
    <w:rsid w:val="00C64FFE"/>
    <w:rsid w:val="00C65066"/>
    <w:rsid w:val="00C65094"/>
    <w:rsid w:val="00C65130"/>
    <w:rsid w:val="00C6513F"/>
    <w:rsid w:val="00C652C3"/>
    <w:rsid w:val="00C6535E"/>
    <w:rsid w:val="00C655CA"/>
    <w:rsid w:val="00C655D8"/>
    <w:rsid w:val="00C6570B"/>
    <w:rsid w:val="00C657E4"/>
    <w:rsid w:val="00C65838"/>
    <w:rsid w:val="00C65935"/>
    <w:rsid w:val="00C65975"/>
    <w:rsid w:val="00C659AA"/>
    <w:rsid w:val="00C65A02"/>
    <w:rsid w:val="00C65A43"/>
    <w:rsid w:val="00C65AB6"/>
    <w:rsid w:val="00C65CEA"/>
    <w:rsid w:val="00C65DAA"/>
    <w:rsid w:val="00C66089"/>
    <w:rsid w:val="00C6619F"/>
    <w:rsid w:val="00C661A8"/>
    <w:rsid w:val="00C66240"/>
    <w:rsid w:val="00C66252"/>
    <w:rsid w:val="00C662AD"/>
    <w:rsid w:val="00C662B1"/>
    <w:rsid w:val="00C66363"/>
    <w:rsid w:val="00C66388"/>
    <w:rsid w:val="00C663F1"/>
    <w:rsid w:val="00C6640D"/>
    <w:rsid w:val="00C664E0"/>
    <w:rsid w:val="00C6652B"/>
    <w:rsid w:val="00C667F0"/>
    <w:rsid w:val="00C6694F"/>
    <w:rsid w:val="00C669F1"/>
    <w:rsid w:val="00C66A5F"/>
    <w:rsid w:val="00C66B35"/>
    <w:rsid w:val="00C66C1D"/>
    <w:rsid w:val="00C66D60"/>
    <w:rsid w:val="00C66DCE"/>
    <w:rsid w:val="00C66E58"/>
    <w:rsid w:val="00C66F83"/>
    <w:rsid w:val="00C670DA"/>
    <w:rsid w:val="00C670E0"/>
    <w:rsid w:val="00C67135"/>
    <w:rsid w:val="00C67149"/>
    <w:rsid w:val="00C671A0"/>
    <w:rsid w:val="00C671BD"/>
    <w:rsid w:val="00C67268"/>
    <w:rsid w:val="00C673FD"/>
    <w:rsid w:val="00C6740A"/>
    <w:rsid w:val="00C678B2"/>
    <w:rsid w:val="00C678E5"/>
    <w:rsid w:val="00C67933"/>
    <w:rsid w:val="00C67960"/>
    <w:rsid w:val="00C67A30"/>
    <w:rsid w:val="00C67A52"/>
    <w:rsid w:val="00C67B14"/>
    <w:rsid w:val="00C67B8A"/>
    <w:rsid w:val="00C67B90"/>
    <w:rsid w:val="00C67C0B"/>
    <w:rsid w:val="00C67EB8"/>
    <w:rsid w:val="00C67F20"/>
    <w:rsid w:val="00C700B1"/>
    <w:rsid w:val="00C70134"/>
    <w:rsid w:val="00C70167"/>
    <w:rsid w:val="00C7032E"/>
    <w:rsid w:val="00C704BA"/>
    <w:rsid w:val="00C7057F"/>
    <w:rsid w:val="00C70583"/>
    <w:rsid w:val="00C70715"/>
    <w:rsid w:val="00C7091C"/>
    <w:rsid w:val="00C709B8"/>
    <w:rsid w:val="00C70A59"/>
    <w:rsid w:val="00C70AAF"/>
    <w:rsid w:val="00C70B20"/>
    <w:rsid w:val="00C70C55"/>
    <w:rsid w:val="00C70D0A"/>
    <w:rsid w:val="00C70D97"/>
    <w:rsid w:val="00C70EBC"/>
    <w:rsid w:val="00C70F11"/>
    <w:rsid w:val="00C70F6B"/>
    <w:rsid w:val="00C70FF5"/>
    <w:rsid w:val="00C710E5"/>
    <w:rsid w:val="00C71103"/>
    <w:rsid w:val="00C7123E"/>
    <w:rsid w:val="00C7125E"/>
    <w:rsid w:val="00C712CA"/>
    <w:rsid w:val="00C712F9"/>
    <w:rsid w:val="00C71322"/>
    <w:rsid w:val="00C713F2"/>
    <w:rsid w:val="00C713FB"/>
    <w:rsid w:val="00C71608"/>
    <w:rsid w:val="00C716F2"/>
    <w:rsid w:val="00C717E7"/>
    <w:rsid w:val="00C71A71"/>
    <w:rsid w:val="00C71A99"/>
    <w:rsid w:val="00C71B12"/>
    <w:rsid w:val="00C71BE6"/>
    <w:rsid w:val="00C71C1F"/>
    <w:rsid w:val="00C71C36"/>
    <w:rsid w:val="00C71CC8"/>
    <w:rsid w:val="00C71E46"/>
    <w:rsid w:val="00C71FD0"/>
    <w:rsid w:val="00C72114"/>
    <w:rsid w:val="00C72140"/>
    <w:rsid w:val="00C721E2"/>
    <w:rsid w:val="00C72230"/>
    <w:rsid w:val="00C7225F"/>
    <w:rsid w:val="00C722E6"/>
    <w:rsid w:val="00C72377"/>
    <w:rsid w:val="00C72379"/>
    <w:rsid w:val="00C723B9"/>
    <w:rsid w:val="00C725CA"/>
    <w:rsid w:val="00C7269E"/>
    <w:rsid w:val="00C72762"/>
    <w:rsid w:val="00C7279C"/>
    <w:rsid w:val="00C727A1"/>
    <w:rsid w:val="00C72808"/>
    <w:rsid w:val="00C72A19"/>
    <w:rsid w:val="00C72BA5"/>
    <w:rsid w:val="00C72D3F"/>
    <w:rsid w:val="00C72D49"/>
    <w:rsid w:val="00C72EB0"/>
    <w:rsid w:val="00C72EE3"/>
    <w:rsid w:val="00C73257"/>
    <w:rsid w:val="00C7332C"/>
    <w:rsid w:val="00C7366E"/>
    <w:rsid w:val="00C736E7"/>
    <w:rsid w:val="00C7382B"/>
    <w:rsid w:val="00C73833"/>
    <w:rsid w:val="00C73859"/>
    <w:rsid w:val="00C73906"/>
    <w:rsid w:val="00C73DEA"/>
    <w:rsid w:val="00C73E1D"/>
    <w:rsid w:val="00C73F07"/>
    <w:rsid w:val="00C73F0A"/>
    <w:rsid w:val="00C73F82"/>
    <w:rsid w:val="00C73F90"/>
    <w:rsid w:val="00C74064"/>
    <w:rsid w:val="00C7415A"/>
    <w:rsid w:val="00C74211"/>
    <w:rsid w:val="00C742A5"/>
    <w:rsid w:val="00C742F5"/>
    <w:rsid w:val="00C742FB"/>
    <w:rsid w:val="00C7430D"/>
    <w:rsid w:val="00C74384"/>
    <w:rsid w:val="00C743C5"/>
    <w:rsid w:val="00C743F9"/>
    <w:rsid w:val="00C74495"/>
    <w:rsid w:val="00C745D9"/>
    <w:rsid w:val="00C7469E"/>
    <w:rsid w:val="00C747EE"/>
    <w:rsid w:val="00C748E8"/>
    <w:rsid w:val="00C749C3"/>
    <w:rsid w:val="00C74ADD"/>
    <w:rsid w:val="00C74B2B"/>
    <w:rsid w:val="00C74BF8"/>
    <w:rsid w:val="00C74CEB"/>
    <w:rsid w:val="00C74D7B"/>
    <w:rsid w:val="00C74D90"/>
    <w:rsid w:val="00C74E66"/>
    <w:rsid w:val="00C74EAF"/>
    <w:rsid w:val="00C74F91"/>
    <w:rsid w:val="00C74F92"/>
    <w:rsid w:val="00C75035"/>
    <w:rsid w:val="00C750A0"/>
    <w:rsid w:val="00C750D0"/>
    <w:rsid w:val="00C750EB"/>
    <w:rsid w:val="00C7515F"/>
    <w:rsid w:val="00C752D0"/>
    <w:rsid w:val="00C75398"/>
    <w:rsid w:val="00C7539E"/>
    <w:rsid w:val="00C7542A"/>
    <w:rsid w:val="00C7554E"/>
    <w:rsid w:val="00C7556D"/>
    <w:rsid w:val="00C7558F"/>
    <w:rsid w:val="00C7577C"/>
    <w:rsid w:val="00C758A2"/>
    <w:rsid w:val="00C7597A"/>
    <w:rsid w:val="00C759B2"/>
    <w:rsid w:val="00C759EB"/>
    <w:rsid w:val="00C75A13"/>
    <w:rsid w:val="00C75A2B"/>
    <w:rsid w:val="00C75A68"/>
    <w:rsid w:val="00C75D8C"/>
    <w:rsid w:val="00C75F05"/>
    <w:rsid w:val="00C75F1A"/>
    <w:rsid w:val="00C75F26"/>
    <w:rsid w:val="00C75F36"/>
    <w:rsid w:val="00C75F3B"/>
    <w:rsid w:val="00C75F88"/>
    <w:rsid w:val="00C75FDF"/>
    <w:rsid w:val="00C760B0"/>
    <w:rsid w:val="00C760C9"/>
    <w:rsid w:val="00C76150"/>
    <w:rsid w:val="00C7623F"/>
    <w:rsid w:val="00C762F3"/>
    <w:rsid w:val="00C763BC"/>
    <w:rsid w:val="00C763F7"/>
    <w:rsid w:val="00C76462"/>
    <w:rsid w:val="00C76532"/>
    <w:rsid w:val="00C7669E"/>
    <w:rsid w:val="00C766CD"/>
    <w:rsid w:val="00C766E8"/>
    <w:rsid w:val="00C7686C"/>
    <w:rsid w:val="00C768FD"/>
    <w:rsid w:val="00C7697C"/>
    <w:rsid w:val="00C76A35"/>
    <w:rsid w:val="00C76A6A"/>
    <w:rsid w:val="00C76AB0"/>
    <w:rsid w:val="00C76B27"/>
    <w:rsid w:val="00C76B32"/>
    <w:rsid w:val="00C76BFD"/>
    <w:rsid w:val="00C76C84"/>
    <w:rsid w:val="00C76CDA"/>
    <w:rsid w:val="00C76E13"/>
    <w:rsid w:val="00C76F36"/>
    <w:rsid w:val="00C76F8F"/>
    <w:rsid w:val="00C77054"/>
    <w:rsid w:val="00C7709A"/>
    <w:rsid w:val="00C770E8"/>
    <w:rsid w:val="00C77188"/>
    <w:rsid w:val="00C77264"/>
    <w:rsid w:val="00C7726C"/>
    <w:rsid w:val="00C7728E"/>
    <w:rsid w:val="00C773B3"/>
    <w:rsid w:val="00C773DE"/>
    <w:rsid w:val="00C774D9"/>
    <w:rsid w:val="00C77589"/>
    <w:rsid w:val="00C7763D"/>
    <w:rsid w:val="00C7781C"/>
    <w:rsid w:val="00C779F7"/>
    <w:rsid w:val="00C77AC5"/>
    <w:rsid w:val="00C77B14"/>
    <w:rsid w:val="00C77B24"/>
    <w:rsid w:val="00C77C10"/>
    <w:rsid w:val="00C77C18"/>
    <w:rsid w:val="00C77CCD"/>
    <w:rsid w:val="00C77D11"/>
    <w:rsid w:val="00C77E03"/>
    <w:rsid w:val="00C80050"/>
    <w:rsid w:val="00C800DF"/>
    <w:rsid w:val="00C80144"/>
    <w:rsid w:val="00C801B3"/>
    <w:rsid w:val="00C80204"/>
    <w:rsid w:val="00C8026A"/>
    <w:rsid w:val="00C802F6"/>
    <w:rsid w:val="00C8030C"/>
    <w:rsid w:val="00C80320"/>
    <w:rsid w:val="00C803CF"/>
    <w:rsid w:val="00C80515"/>
    <w:rsid w:val="00C805F3"/>
    <w:rsid w:val="00C8061A"/>
    <w:rsid w:val="00C80847"/>
    <w:rsid w:val="00C80891"/>
    <w:rsid w:val="00C80A65"/>
    <w:rsid w:val="00C80A84"/>
    <w:rsid w:val="00C80B25"/>
    <w:rsid w:val="00C80BF0"/>
    <w:rsid w:val="00C80D80"/>
    <w:rsid w:val="00C80DFA"/>
    <w:rsid w:val="00C80E65"/>
    <w:rsid w:val="00C81115"/>
    <w:rsid w:val="00C8115D"/>
    <w:rsid w:val="00C811D6"/>
    <w:rsid w:val="00C81213"/>
    <w:rsid w:val="00C81285"/>
    <w:rsid w:val="00C81350"/>
    <w:rsid w:val="00C8135A"/>
    <w:rsid w:val="00C8136B"/>
    <w:rsid w:val="00C815DC"/>
    <w:rsid w:val="00C81660"/>
    <w:rsid w:val="00C81672"/>
    <w:rsid w:val="00C816CE"/>
    <w:rsid w:val="00C81707"/>
    <w:rsid w:val="00C8174E"/>
    <w:rsid w:val="00C8186C"/>
    <w:rsid w:val="00C818B3"/>
    <w:rsid w:val="00C818D9"/>
    <w:rsid w:val="00C819D7"/>
    <w:rsid w:val="00C81A0D"/>
    <w:rsid w:val="00C81A83"/>
    <w:rsid w:val="00C81C02"/>
    <w:rsid w:val="00C81C0E"/>
    <w:rsid w:val="00C81DA6"/>
    <w:rsid w:val="00C81DD8"/>
    <w:rsid w:val="00C81E1B"/>
    <w:rsid w:val="00C81F60"/>
    <w:rsid w:val="00C81FEA"/>
    <w:rsid w:val="00C81FF9"/>
    <w:rsid w:val="00C820EA"/>
    <w:rsid w:val="00C82186"/>
    <w:rsid w:val="00C8224D"/>
    <w:rsid w:val="00C823E3"/>
    <w:rsid w:val="00C8249E"/>
    <w:rsid w:val="00C82517"/>
    <w:rsid w:val="00C8259B"/>
    <w:rsid w:val="00C82651"/>
    <w:rsid w:val="00C82750"/>
    <w:rsid w:val="00C827F9"/>
    <w:rsid w:val="00C82855"/>
    <w:rsid w:val="00C82990"/>
    <w:rsid w:val="00C829D2"/>
    <w:rsid w:val="00C82A4A"/>
    <w:rsid w:val="00C82AA6"/>
    <w:rsid w:val="00C82AE5"/>
    <w:rsid w:val="00C82B56"/>
    <w:rsid w:val="00C82B5E"/>
    <w:rsid w:val="00C82BBA"/>
    <w:rsid w:val="00C82C4A"/>
    <w:rsid w:val="00C82E16"/>
    <w:rsid w:val="00C82E6D"/>
    <w:rsid w:val="00C82EB5"/>
    <w:rsid w:val="00C83074"/>
    <w:rsid w:val="00C8322A"/>
    <w:rsid w:val="00C83310"/>
    <w:rsid w:val="00C83344"/>
    <w:rsid w:val="00C83371"/>
    <w:rsid w:val="00C834CC"/>
    <w:rsid w:val="00C837FF"/>
    <w:rsid w:val="00C8381D"/>
    <w:rsid w:val="00C83897"/>
    <w:rsid w:val="00C83945"/>
    <w:rsid w:val="00C8394B"/>
    <w:rsid w:val="00C83992"/>
    <w:rsid w:val="00C839F1"/>
    <w:rsid w:val="00C83BB9"/>
    <w:rsid w:val="00C83C72"/>
    <w:rsid w:val="00C83CB3"/>
    <w:rsid w:val="00C83CE7"/>
    <w:rsid w:val="00C83D05"/>
    <w:rsid w:val="00C83D94"/>
    <w:rsid w:val="00C83F3C"/>
    <w:rsid w:val="00C83FB7"/>
    <w:rsid w:val="00C840BA"/>
    <w:rsid w:val="00C840F1"/>
    <w:rsid w:val="00C8414D"/>
    <w:rsid w:val="00C8417B"/>
    <w:rsid w:val="00C84212"/>
    <w:rsid w:val="00C842A6"/>
    <w:rsid w:val="00C842DD"/>
    <w:rsid w:val="00C8436F"/>
    <w:rsid w:val="00C84408"/>
    <w:rsid w:val="00C84483"/>
    <w:rsid w:val="00C845C0"/>
    <w:rsid w:val="00C845C4"/>
    <w:rsid w:val="00C8469D"/>
    <w:rsid w:val="00C846C3"/>
    <w:rsid w:val="00C8471B"/>
    <w:rsid w:val="00C8477C"/>
    <w:rsid w:val="00C84852"/>
    <w:rsid w:val="00C8489C"/>
    <w:rsid w:val="00C848B2"/>
    <w:rsid w:val="00C848F6"/>
    <w:rsid w:val="00C8496E"/>
    <w:rsid w:val="00C84AED"/>
    <w:rsid w:val="00C84AF2"/>
    <w:rsid w:val="00C84BD0"/>
    <w:rsid w:val="00C84E25"/>
    <w:rsid w:val="00C84EA7"/>
    <w:rsid w:val="00C84EB5"/>
    <w:rsid w:val="00C84FD5"/>
    <w:rsid w:val="00C850B9"/>
    <w:rsid w:val="00C85136"/>
    <w:rsid w:val="00C85194"/>
    <w:rsid w:val="00C851F8"/>
    <w:rsid w:val="00C8535E"/>
    <w:rsid w:val="00C853C8"/>
    <w:rsid w:val="00C85406"/>
    <w:rsid w:val="00C854D3"/>
    <w:rsid w:val="00C85644"/>
    <w:rsid w:val="00C85749"/>
    <w:rsid w:val="00C85778"/>
    <w:rsid w:val="00C8582E"/>
    <w:rsid w:val="00C85830"/>
    <w:rsid w:val="00C85871"/>
    <w:rsid w:val="00C85A83"/>
    <w:rsid w:val="00C85B62"/>
    <w:rsid w:val="00C85B85"/>
    <w:rsid w:val="00C85D87"/>
    <w:rsid w:val="00C85EE7"/>
    <w:rsid w:val="00C85EE8"/>
    <w:rsid w:val="00C85F28"/>
    <w:rsid w:val="00C85F47"/>
    <w:rsid w:val="00C85F49"/>
    <w:rsid w:val="00C86052"/>
    <w:rsid w:val="00C860A7"/>
    <w:rsid w:val="00C860B3"/>
    <w:rsid w:val="00C86115"/>
    <w:rsid w:val="00C86386"/>
    <w:rsid w:val="00C863BC"/>
    <w:rsid w:val="00C863D2"/>
    <w:rsid w:val="00C86415"/>
    <w:rsid w:val="00C8646B"/>
    <w:rsid w:val="00C86553"/>
    <w:rsid w:val="00C86615"/>
    <w:rsid w:val="00C86644"/>
    <w:rsid w:val="00C8676F"/>
    <w:rsid w:val="00C86793"/>
    <w:rsid w:val="00C867B0"/>
    <w:rsid w:val="00C8683B"/>
    <w:rsid w:val="00C868DD"/>
    <w:rsid w:val="00C86982"/>
    <w:rsid w:val="00C86B91"/>
    <w:rsid w:val="00C86C5A"/>
    <w:rsid w:val="00C86D47"/>
    <w:rsid w:val="00C86D6B"/>
    <w:rsid w:val="00C86F0A"/>
    <w:rsid w:val="00C86F5E"/>
    <w:rsid w:val="00C86F76"/>
    <w:rsid w:val="00C86FAE"/>
    <w:rsid w:val="00C87012"/>
    <w:rsid w:val="00C8704B"/>
    <w:rsid w:val="00C872BF"/>
    <w:rsid w:val="00C87400"/>
    <w:rsid w:val="00C87535"/>
    <w:rsid w:val="00C875CE"/>
    <w:rsid w:val="00C8760B"/>
    <w:rsid w:val="00C8766A"/>
    <w:rsid w:val="00C876EB"/>
    <w:rsid w:val="00C876F7"/>
    <w:rsid w:val="00C87725"/>
    <w:rsid w:val="00C877A1"/>
    <w:rsid w:val="00C87810"/>
    <w:rsid w:val="00C87954"/>
    <w:rsid w:val="00C87A2B"/>
    <w:rsid w:val="00C87A78"/>
    <w:rsid w:val="00C87A8B"/>
    <w:rsid w:val="00C87CD5"/>
    <w:rsid w:val="00C87D04"/>
    <w:rsid w:val="00C87D10"/>
    <w:rsid w:val="00C87D62"/>
    <w:rsid w:val="00C87E47"/>
    <w:rsid w:val="00C87E8B"/>
    <w:rsid w:val="00C87F1F"/>
    <w:rsid w:val="00C90021"/>
    <w:rsid w:val="00C90044"/>
    <w:rsid w:val="00C900E1"/>
    <w:rsid w:val="00C90185"/>
    <w:rsid w:val="00C90466"/>
    <w:rsid w:val="00C90529"/>
    <w:rsid w:val="00C90577"/>
    <w:rsid w:val="00C90590"/>
    <w:rsid w:val="00C906B9"/>
    <w:rsid w:val="00C90702"/>
    <w:rsid w:val="00C90731"/>
    <w:rsid w:val="00C907D6"/>
    <w:rsid w:val="00C9080C"/>
    <w:rsid w:val="00C90888"/>
    <w:rsid w:val="00C9095F"/>
    <w:rsid w:val="00C90A50"/>
    <w:rsid w:val="00C90A5B"/>
    <w:rsid w:val="00C90A5E"/>
    <w:rsid w:val="00C90ACE"/>
    <w:rsid w:val="00C90B0E"/>
    <w:rsid w:val="00C90D6C"/>
    <w:rsid w:val="00C90D7D"/>
    <w:rsid w:val="00C90D9C"/>
    <w:rsid w:val="00C90EA0"/>
    <w:rsid w:val="00C90EA3"/>
    <w:rsid w:val="00C90F67"/>
    <w:rsid w:val="00C9101B"/>
    <w:rsid w:val="00C91043"/>
    <w:rsid w:val="00C91165"/>
    <w:rsid w:val="00C911CD"/>
    <w:rsid w:val="00C91353"/>
    <w:rsid w:val="00C91498"/>
    <w:rsid w:val="00C9155D"/>
    <w:rsid w:val="00C915A0"/>
    <w:rsid w:val="00C915C5"/>
    <w:rsid w:val="00C916E5"/>
    <w:rsid w:val="00C9173D"/>
    <w:rsid w:val="00C917BE"/>
    <w:rsid w:val="00C918B1"/>
    <w:rsid w:val="00C918E2"/>
    <w:rsid w:val="00C9194C"/>
    <w:rsid w:val="00C91952"/>
    <w:rsid w:val="00C919D4"/>
    <w:rsid w:val="00C91A8A"/>
    <w:rsid w:val="00C91B00"/>
    <w:rsid w:val="00C91B04"/>
    <w:rsid w:val="00C91E57"/>
    <w:rsid w:val="00C91FBC"/>
    <w:rsid w:val="00C92006"/>
    <w:rsid w:val="00C92221"/>
    <w:rsid w:val="00C92266"/>
    <w:rsid w:val="00C922FC"/>
    <w:rsid w:val="00C925A0"/>
    <w:rsid w:val="00C92622"/>
    <w:rsid w:val="00C92624"/>
    <w:rsid w:val="00C9265D"/>
    <w:rsid w:val="00C926E9"/>
    <w:rsid w:val="00C92782"/>
    <w:rsid w:val="00C927B0"/>
    <w:rsid w:val="00C92846"/>
    <w:rsid w:val="00C929C6"/>
    <w:rsid w:val="00C92A4C"/>
    <w:rsid w:val="00C92A7D"/>
    <w:rsid w:val="00C92B1B"/>
    <w:rsid w:val="00C92B97"/>
    <w:rsid w:val="00C92BAC"/>
    <w:rsid w:val="00C92D55"/>
    <w:rsid w:val="00C92DA3"/>
    <w:rsid w:val="00C92DC0"/>
    <w:rsid w:val="00C92DF2"/>
    <w:rsid w:val="00C92E3B"/>
    <w:rsid w:val="00C92E59"/>
    <w:rsid w:val="00C92EFF"/>
    <w:rsid w:val="00C92F6B"/>
    <w:rsid w:val="00C92FA8"/>
    <w:rsid w:val="00C93077"/>
    <w:rsid w:val="00C931C9"/>
    <w:rsid w:val="00C93215"/>
    <w:rsid w:val="00C93271"/>
    <w:rsid w:val="00C933E7"/>
    <w:rsid w:val="00C93465"/>
    <w:rsid w:val="00C93506"/>
    <w:rsid w:val="00C9366C"/>
    <w:rsid w:val="00C93818"/>
    <w:rsid w:val="00C93874"/>
    <w:rsid w:val="00C93875"/>
    <w:rsid w:val="00C939D8"/>
    <w:rsid w:val="00C939FD"/>
    <w:rsid w:val="00C93A21"/>
    <w:rsid w:val="00C93A30"/>
    <w:rsid w:val="00C93A6D"/>
    <w:rsid w:val="00C93ADD"/>
    <w:rsid w:val="00C93AFF"/>
    <w:rsid w:val="00C93B04"/>
    <w:rsid w:val="00C93D28"/>
    <w:rsid w:val="00C93DD6"/>
    <w:rsid w:val="00C93E07"/>
    <w:rsid w:val="00C93EFD"/>
    <w:rsid w:val="00C94178"/>
    <w:rsid w:val="00C9421F"/>
    <w:rsid w:val="00C943CB"/>
    <w:rsid w:val="00C94402"/>
    <w:rsid w:val="00C94404"/>
    <w:rsid w:val="00C94432"/>
    <w:rsid w:val="00C94434"/>
    <w:rsid w:val="00C9447D"/>
    <w:rsid w:val="00C944AF"/>
    <w:rsid w:val="00C944D3"/>
    <w:rsid w:val="00C94579"/>
    <w:rsid w:val="00C945A8"/>
    <w:rsid w:val="00C9462D"/>
    <w:rsid w:val="00C94666"/>
    <w:rsid w:val="00C94681"/>
    <w:rsid w:val="00C94739"/>
    <w:rsid w:val="00C9479B"/>
    <w:rsid w:val="00C9484D"/>
    <w:rsid w:val="00C948A7"/>
    <w:rsid w:val="00C948C0"/>
    <w:rsid w:val="00C94912"/>
    <w:rsid w:val="00C9496D"/>
    <w:rsid w:val="00C94A43"/>
    <w:rsid w:val="00C94B1F"/>
    <w:rsid w:val="00C94CC7"/>
    <w:rsid w:val="00C94D0A"/>
    <w:rsid w:val="00C94DDD"/>
    <w:rsid w:val="00C94EA5"/>
    <w:rsid w:val="00C94F5E"/>
    <w:rsid w:val="00C94FBF"/>
    <w:rsid w:val="00C95141"/>
    <w:rsid w:val="00C9514B"/>
    <w:rsid w:val="00C95159"/>
    <w:rsid w:val="00C95198"/>
    <w:rsid w:val="00C951F6"/>
    <w:rsid w:val="00C95439"/>
    <w:rsid w:val="00C9556C"/>
    <w:rsid w:val="00C95576"/>
    <w:rsid w:val="00C95619"/>
    <w:rsid w:val="00C95622"/>
    <w:rsid w:val="00C9565D"/>
    <w:rsid w:val="00C95673"/>
    <w:rsid w:val="00C9573C"/>
    <w:rsid w:val="00C95759"/>
    <w:rsid w:val="00C95777"/>
    <w:rsid w:val="00C9578F"/>
    <w:rsid w:val="00C95790"/>
    <w:rsid w:val="00C957AE"/>
    <w:rsid w:val="00C95940"/>
    <w:rsid w:val="00C95A8F"/>
    <w:rsid w:val="00C95AC6"/>
    <w:rsid w:val="00C95B87"/>
    <w:rsid w:val="00C95C5E"/>
    <w:rsid w:val="00C95CFB"/>
    <w:rsid w:val="00C95D3C"/>
    <w:rsid w:val="00C95D83"/>
    <w:rsid w:val="00C95DBB"/>
    <w:rsid w:val="00C95DDD"/>
    <w:rsid w:val="00C95E9C"/>
    <w:rsid w:val="00C95ED3"/>
    <w:rsid w:val="00C95F5A"/>
    <w:rsid w:val="00C95FCA"/>
    <w:rsid w:val="00C960D2"/>
    <w:rsid w:val="00C96116"/>
    <w:rsid w:val="00C96170"/>
    <w:rsid w:val="00C9619B"/>
    <w:rsid w:val="00C961A7"/>
    <w:rsid w:val="00C961F0"/>
    <w:rsid w:val="00C962A4"/>
    <w:rsid w:val="00C962B1"/>
    <w:rsid w:val="00C963BC"/>
    <w:rsid w:val="00C96675"/>
    <w:rsid w:val="00C9667D"/>
    <w:rsid w:val="00C966D7"/>
    <w:rsid w:val="00C96717"/>
    <w:rsid w:val="00C96734"/>
    <w:rsid w:val="00C967D3"/>
    <w:rsid w:val="00C96812"/>
    <w:rsid w:val="00C968B2"/>
    <w:rsid w:val="00C968CB"/>
    <w:rsid w:val="00C9693A"/>
    <w:rsid w:val="00C96981"/>
    <w:rsid w:val="00C969DC"/>
    <w:rsid w:val="00C96A06"/>
    <w:rsid w:val="00C96AA9"/>
    <w:rsid w:val="00C96AAD"/>
    <w:rsid w:val="00C96AC4"/>
    <w:rsid w:val="00C96C3E"/>
    <w:rsid w:val="00C96C4F"/>
    <w:rsid w:val="00C96D15"/>
    <w:rsid w:val="00C96D39"/>
    <w:rsid w:val="00C96DE8"/>
    <w:rsid w:val="00C96E1B"/>
    <w:rsid w:val="00C96E2A"/>
    <w:rsid w:val="00C96E81"/>
    <w:rsid w:val="00C96F55"/>
    <w:rsid w:val="00C96F9D"/>
    <w:rsid w:val="00C96FDD"/>
    <w:rsid w:val="00C9702A"/>
    <w:rsid w:val="00C97096"/>
    <w:rsid w:val="00C97099"/>
    <w:rsid w:val="00C970D4"/>
    <w:rsid w:val="00C970E8"/>
    <w:rsid w:val="00C971FF"/>
    <w:rsid w:val="00C9733E"/>
    <w:rsid w:val="00C9736D"/>
    <w:rsid w:val="00C973E1"/>
    <w:rsid w:val="00C976AB"/>
    <w:rsid w:val="00C977E7"/>
    <w:rsid w:val="00C9787D"/>
    <w:rsid w:val="00C97A49"/>
    <w:rsid w:val="00C97A9A"/>
    <w:rsid w:val="00C97A9C"/>
    <w:rsid w:val="00C97B1B"/>
    <w:rsid w:val="00C97BBD"/>
    <w:rsid w:val="00C97C21"/>
    <w:rsid w:val="00C97C9F"/>
    <w:rsid w:val="00C97CFC"/>
    <w:rsid w:val="00C97DCF"/>
    <w:rsid w:val="00CA0013"/>
    <w:rsid w:val="00CA00A1"/>
    <w:rsid w:val="00CA00C4"/>
    <w:rsid w:val="00CA012E"/>
    <w:rsid w:val="00CA0134"/>
    <w:rsid w:val="00CA023B"/>
    <w:rsid w:val="00CA02AF"/>
    <w:rsid w:val="00CA0338"/>
    <w:rsid w:val="00CA045F"/>
    <w:rsid w:val="00CA0657"/>
    <w:rsid w:val="00CA0717"/>
    <w:rsid w:val="00CA08B2"/>
    <w:rsid w:val="00CA08ED"/>
    <w:rsid w:val="00CA094E"/>
    <w:rsid w:val="00CA09E2"/>
    <w:rsid w:val="00CA0B7E"/>
    <w:rsid w:val="00CA0BC9"/>
    <w:rsid w:val="00CA0CEB"/>
    <w:rsid w:val="00CA0D41"/>
    <w:rsid w:val="00CA0DA1"/>
    <w:rsid w:val="00CA0F41"/>
    <w:rsid w:val="00CA0F54"/>
    <w:rsid w:val="00CA0FE2"/>
    <w:rsid w:val="00CA1075"/>
    <w:rsid w:val="00CA1136"/>
    <w:rsid w:val="00CA1140"/>
    <w:rsid w:val="00CA11CB"/>
    <w:rsid w:val="00CA12AB"/>
    <w:rsid w:val="00CA131E"/>
    <w:rsid w:val="00CA13BA"/>
    <w:rsid w:val="00CA13D4"/>
    <w:rsid w:val="00CA1459"/>
    <w:rsid w:val="00CA1663"/>
    <w:rsid w:val="00CA16A7"/>
    <w:rsid w:val="00CA1795"/>
    <w:rsid w:val="00CA17AA"/>
    <w:rsid w:val="00CA1953"/>
    <w:rsid w:val="00CA1A1A"/>
    <w:rsid w:val="00CA1B8A"/>
    <w:rsid w:val="00CA1D28"/>
    <w:rsid w:val="00CA1F02"/>
    <w:rsid w:val="00CA1F33"/>
    <w:rsid w:val="00CA1FC0"/>
    <w:rsid w:val="00CA210A"/>
    <w:rsid w:val="00CA2123"/>
    <w:rsid w:val="00CA218A"/>
    <w:rsid w:val="00CA2223"/>
    <w:rsid w:val="00CA2320"/>
    <w:rsid w:val="00CA258C"/>
    <w:rsid w:val="00CA259F"/>
    <w:rsid w:val="00CA2755"/>
    <w:rsid w:val="00CA2800"/>
    <w:rsid w:val="00CA29F3"/>
    <w:rsid w:val="00CA2BC0"/>
    <w:rsid w:val="00CA2BD8"/>
    <w:rsid w:val="00CA2BE3"/>
    <w:rsid w:val="00CA2C11"/>
    <w:rsid w:val="00CA2E14"/>
    <w:rsid w:val="00CA2E24"/>
    <w:rsid w:val="00CA2F02"/>
    <w:rsid w:val="00CA30E0"/>
    <w:rsid w:val="00CA317B"/>
    <w:rsid w:val="00CA3184"/>
    <w:rsid w:val="00CA3187"/>
    <w:rsid w:val="00CA325D"/>
    <w:rsid w:val="00CA32FF"/>
    <w:rsid w:val="00CA333A"/>
    <w:rsid w:val="00CA3371"/>
    <w:rsid w:val="00CA338A"/>
    <w:rsid w:val="00CA34D5"/>
    <w:rsid w:val="00CA362D"/>
    <w:rsid w:val="00CA3637"/>
    <w:rsid w:val="00CA36C7"/>
    <w:rsid w:val="00CA36C8"/>
    <w:rsid w:val="00CA372A"/>
    <w:rsid w:val="00CA374A"/>
    <w:rsid w:val="00CA374B"/>
    <w:rsid w:val="00CA37DF"/>
    <w:rsid w:val="00CA3803"/>
    <w:rsid w:val="00CA398E"/>
    <w:rsid w:val="00CA39AC"/>
    <w:rsid w:val="00CA3A9D"/>
    <w:rsid w:val="00CA3ABB"/>
    <w:rsid w:val="00CA3B15"/>
    <w:rsid w:val="00CA3B73"/>
    <w:rsid w:val="00CA3BB9"/>
    <w:rsid w:val="00CA3C85"/>
    <w:rsid w:val="00CA3CB8"/>
    <w:rsid w:val="00CA3D12"/>
    <w:rsid w:val="00CA3F4E"/>
    <w:rsid w:val="00CA3F8D"/>
    <w:rsid w:val="00CA4130"/>
    <w:rsid w:val="00CA41D1"/>
    <w:rsid w:val="00CA41F7"/>
    <w:rsid w:val="00CA423A"/>
    <w:rsid w:val="00CA4271"/>
    <w:rsid w:val="00CA42AF"/>
    <w:rsid w:val="00CA42FB"/>
    <w:rsid w:val="00CA432F"/>
    <w:rsid w:val="00CA4358"/>
    <w:rsid w:val="00CA4374"/>
    <w:rsid w:val="00CA443F"/>
    <w:rsid w:val="00CA453A"/>
    <w:rsid w:val="00CA4556"/>
    <w:rsid w:val="00CA46AF"/>
    <w:rsid w:val="00CA4764"/>
    <w:rsid w:val="00CA47A6"/>
    <w:rsid w:val="00CA484A"/>
    <w:rsid w:val="00CA48BE"/>
    <w:rsid w:val="00CA49C8"/>
    <w:rsid w:val="00CA4A3F"/>
    <w:rsid w:val="00CA4B00"/>
    <w:rsid w:val="00CA4B90"/>
    <w:rsid w:val="00CA4C0E"/>
    <w:rsid w:val="00CA4C1E"/>
    <w:rsid w:val="00CA4C3F"/>
    <w:rsid w:val="00CA4CF9"/>
    <w:rsid w:val="00CA4D3D"/>
    <w:rsid w:val="00CA4DA1"/>
    <w:rsid w:val="00CA4EB6"/>
    <w:rsid w:val="00CA4FD2"/>
    <w:rsid w:val="00CA4FF0"/>
    <w:rsid w:val="00CA5040"/>
    <w:rsid w:val="00CA506E"/>
    <w:rsid w:val="00CA518F"/>
    <w:rsid w:val="00CA527B"/>
    <w:rsid w:val="00CA5323"/>
    <w:rsid w:val="00CA53AD"/>
    <w:rsid w:val="00CA560B"/>
    <w:rsid w:val="00CA5718"/>
    <w:rsid w:val="00CA5750"/>
    <w:rsid w:val="00CA5766"/>
    <w:rsid w:val="00CA579A"/>
    <w:rsid w:val="00CA58BA"/>
    <w:rsid w:val="00CA58DE"/>
    <w:rsid w:val="00CA5A4B"/>
    <w:rsid w:val="00CA5A64"/>
    <w:rsid w:val="00CA5A99"/>
    <w:rsid w:val="00CA5B1C"/>
    <w:rsid w:val="00CA5B6C"/>
    <w:rsid w:val="00CA5DBF"/>
    <w:rsid w:val="00CA5E59"/>
    <w:rsid w:val="00CA5E69"/>
    <w:rsid w:val="00CA5EEE"/>
    <w:rsid w:val="00CA5F2F"/>
    <w:rsid w:val="00CA611B"/>
    <w:rsid w:val="00CA6268"/>
    <w:rsid w:val="00CA633A"/>
    <w:rsid w:val="00CA63D4"/>
    <w:rsid w:val="00CA6491"/>
    <w:rsid w:val="00CA64E7"/>
    <w:rsid w:val="00CA6529"/>
    <w:rsid w:val="00CA6747"/>
    <w:rsid w:val="00CA678E"/>
    <w:rsid w:val="00CA689A"/>
    <w:rsid w:val="00CA6B4C"/>
    <w:rsid w:val="00CA6C28"/>
    <w:rsid w:val="00CA6C3A"/>
    <w:rsid w:val="00CA6C50"/>
    <w:rsid w:val="00CA6C59"/>
    <w:rsid w:val="00CA6C99"/>
    <w:rsid w:val="00CA6F24"/>
    <w:rsid w:val="00CA6F35"/>
    <w:rsid w:val="00CA716A"/>
    <w:rsid w:val="00CA720A"/>
    <w:rsid w:val="00CA738A"/>
    <w:rsid w:val="00CA7396"/>
    <w:rsid w:val="00CA7399"/>
    <w:rsid w:val="00CA73F8"/>
    <w:rsid w:val="00CA74A3"/>
    <w:rsid w:val="00CA74D7"/>
    <w:rsid w:val="00CA74F1"/>
    <w:rsid w:val="00CA75B9"/>
    <w:rsid w:val="00CA7607"/>
    <w:rsid w:val="00CA7627"/>
    <w:rsid w:val="00CA7776"/>
    <w:rsid w:val="00CA781B"/>
    <w:rsid w:val="00CA787A"/>
    <w:rsid w:val="00CA78CC"/>
    <w:rsid w:val="00CA78E2"/>
    <w:rsid w:val="00CA79A9"/>
    <w:rsid w:val="00CA7A91"/>
    <w:rsid w:val="00CA7AD9"/>
    <w:rsid w:val="00CA7B2D"/>
    <w:rsid w:val="00CA7B57"/>
    <w:rsid w:val="00CA7B94"/>
    <w:rsid w:val="00CA7CF9"/>
    <w:rsid w:val="00CA7D5B"/>
    <w:rsid w:val="00CA7D6D"/>
    <w:rsid w:val="00CA7D95"/>
    <w:rsid w:val="00CA7E86"/>
    <w:rsid w:val="00CA7E97"/>
    <w:rsid w:val="00CA7EC7"/>
    <w:rsid w:val="00CA7F04"/>
    <w:rsid w:val="00CA7F40"/>
    <w:rsid w:val="00CB001D"/>
    <w:rsid w:val="00CB008B"/>
    <w:rsid w:val="00CB00E6"/>
    <w:rsid w:val="00CB0147"/>
    <w:rsid w:val="00CB019D"/>
    <w:rsid w:val="00CB01C9"/>
    <w:rsid w:val="00CB02C3"/>
    <w:rsid w:val="00CB02FF"/>
    <w:rsid w:val="00CB0417"/>
    <w:rsid w:val="00CB047B"/>
    <w:rsid w:val="00CB04A5"/>
    <w:rsid w:val="00CB0580"/>
    <w:rsid w:val="00CB0677"/>
    <w:rsid w:val="00CB06B4"/>
    <w:rsid w:val="00CB06C6"/>
    <w:rsid w:val="00CB076D"/>
    <w:rsid w:val="00CB07D1"/>
    <w:rsid w:val="00CB08CC"/>
    <w:rsid w:val="00CB08D9"/>
    <w:rsid w:val="00CB0921"/>
    <w:rsid w:val="00CB0987"/>
    <w:rsid w:val="00CB0AC8"/>
    <w:rsid w:val="00CB0AD4"/>
    <w:rsid w:val="00CB0D20"/>
    <w:rsid w:val="00CB0DD9"/>
    <w:rsid w:val="00CB0E64"/>
    <w:rsid w:val="00CB0E71"/>
    <w:rsid w:val="00CB0FBA"/>
    <w:rsid w:val="00CB134E"/>
    <w:rsid w:val="00CB139B"/>
    <w:rsid w:val="00CB15AA"/>
    <w:rsid w:val="00CB15BE"/>
    <w:rsid w:val="00CB1602"/>
    <w:rsid w:val="00CB1640"/>
    <w:rsid w:val="00CB16AB"/>
    <w:rsid w:val="00CB16D4"/>
    <w:rsid w:val="00CB17F1"/>
    <w:rsid w:val="00CB1A3C"/>
    <w:rsid w:val="00CB1A97"/>
    <w:rsid w:val="00CB1C4D"/>
    <w:rsid w:val="00CB1D7D"/>
    <w:rsid w:val="00CB1DFC"/>
    <w:rsid w:val="00CB1E34"/>
    <w:rsid w:val="00CB1F1A"/>
    <w:rsid w:val="00CB1F3D"/>
    <w:rsid w:val="00CB1F5A"/>
    <w:rsid w:val="00CB1F64"/>
    <w:rsid w:val="00CB1FBE"/>
    <w:rsid w:val="00CB201D"/>
    <w:rsid w:val="00CB2201"/>
    <w:rsid w:val="00CB222E"/>
    <w:rsid w:val="00CB2255"/>
    <w:rsid w:val="00CB22BF"/>
    <w:rsid w:val="00CB2394"/>
    <w:rsid w:val="00CB242E"/>
    <w:rsid w:val="00CB2491"/>
    <w:rsid w:val="00CB24DE"/>
    <w:rsid w:val="00CB24E1"/>
    <w:rsid w:val="00CB24FE"/>
    <w:rsid w:val="00CB2531"/>
    <w:rsid w:val="00CB253C"/>
    <w:rsid w:val="00CB279A"/>
    <w:rsid w:val="00CB279D"/>
    <w:rsid w:val="00CB286C"/>
    <w:rsid w:val="00CB28C4"/>
    <w:rsid w:val="00CB2A1D"/>
    <w:rsid w:val="00CB2AD3"/>
    <w:rsid w:val="00CB2B7E"/>
    <w:rsid w:val="00CB2C0A"/>
    <w:rsid w:val="00CB2C25"/>
    <w:rsid w:val="00CB2C58"/>
    <w:rsid w:val="00CB2D10"/>
    <w:rsid w:val="00CB2DE8"/>
    <w:rsid w:val="00CB2E86"/>
    <w:rsid w:val="00CB2FF4"/>
    <w:rsid w:val="00CB311C"/>
    <w:rsid w:val="00CB31AD"/>
    <w:rsid w:val="00CB327E"/>
    <w:rsid w:val="00CB34EF"/>
    <w:rsid w:val="00CB3574"/>
    <w:rsid w:val="00CB3793"/>
    <w:rsid w:val="00CB37D2"/>
    <w:rsid w:val="00CB388F"/>
    <w:rsid w:val="00CB3963"/>
    <w:rsid w:val="00CB3B6D"/>
    <w:rsid w:val="00CB3BB0"/>
    <w:rsid w:val="00CB3C8B"/>
    <w:rsid w:val="00CB3DEA"/>
    <w:rsid w:val="00CB3E1D"/>
    <w:rsid w:val="00CB3E23"/>
    <w:rsid w:val="00CB3F8E"/>
    <w:rsid w:val="00CB3FBE"/>
    <w:rsid w:val="00CB4087"/>
    <w:rsid w:val="00CB40DA"/>
    <w:rsid w:val="00CB41D1"/>
    <w:rsid w:val="00CB428A"/>
    <w:rsid w:val="00CB42B7"/>
    <w:rsid w:val="00CB42F0"/>
    <w:rsid w:val="00CB4309"/>
    <w:rsid w:val="00CB433C"/>
    <w:rsid w:val="00CB4364"/>
    <w:rsid w:val="00CB44F2"/>
    <w:rsid w:val="00CB4537"/>
    <w:rsid w:val="00CB4562"/>
    <w:rsid w:val="00CB45D0"/>
    <w:rsid w:val="00CB45D5"/>
    <w:rsid w:val="00CB4642"/>
    <w:rsid w:val="00CB4652"/>
    <w:rsid w:val="00CB4665"/>
    <w:rsid w:val="00CB4775"/>
    <w:rsid w:val="00CB48B8"/>
    <w:rsid w:val="00CB48F0"/>
    <w:rsid w:val="00CB498C"/>
    <w:rsid w:val="00CB4AA6"/>
    <w:rsid w:val="00CB4B7D"/>
    <w:rsid w:val="00CB4DF0"/>
    <w:rsid w:val="00CB5154"/>
    <w:rsid w:val="00CB5252"/>
    <w:rsid w:val="00CB532C"/>
    <w:rsid w:val="00CB537F"/>
    <w:rsid w:val="00CB5449"/>
    <w:rsid w:val="00CB54DB"/>
    <w:rsid w:val="00CB550D"/>
    <w:rsid w:val="00CB5538"/>
    <w:rsid w:val="00CB55FB"/>
    <w:rsid w:val="00CB5649"/>
    <w:rsid w:val="00CB56A2"/>
    <w:rsid w:val="00CB577A"/>
    <w:rsid w:val="00CB581B"/>
    <w:rsid w:val="00CB5833"/>
    <w:rsid w:val="00CB59D5"/>
    <w:rsid w:val="00CB5A4B"/>
    <w:rsid w:val="00CB5A69"/>
    <w:rsid w:val="00CB5BF7"/>
    <w:rsid w:val="00CB5CEF"/>
    <w:rsid w:val="00CB5E4C"/>
    <w:rsid w:val="00CB629D"/>
    <w:rsid w:val="00CB6339"/>
    <w:rsid w:val="00CB6373"/>
    <w:rsid w:val="00CB6388"/>
    <w:rsid w:val="00CB63A3"/>
    <w:rsid w:val="00CB6462"/>
    <w:rsid w:val="00CB6629"/>
    <w:rsid w:val="00CB664A"/>
    <w:rsid w:val="00CB66F9"/>
    <w:rsid w:val="00CB6743"/>
    <w:rsid w:val="00CB68AD"/>
    <w:rsid w:val="00CB68C8"/>
    <w:rsid w:val="00CB690F"/>
    <w:rsid w:val="00CB692A"/>
    <w:rsid w:val="00CB6940"/>
    <w:rsid w:val="00CB698A"/>
    <w:rsid w:val="00CB69E5"/>
    <w:rsid w:val="00CB6A97"/>
    <w:rsid w:val="00CB6ACA"/>
    <w:rsid w:val="00CB6AEE"/>
    <w:rsid w:val="00CB6B8C"/>
    <w:rsid w:val="00CB6BC0"/>
    <w:rsid w:val="00CB6CC4"/>
    <w:rsid w:val="00CB6D8B"/>
    <w:rsid w:val="00CB6DDD"/>
    <w:rsid w:val="00CB6EA6"/>
    <w:rsid w:val="00CB6EC0"/>
    <w:rsid w:val="00CB6F4E"/>
    <w:rsid w:val="00CB6F68"/>
    <w:rsid w:val="00CB6FD3"/>
    <w:rsid w:val="00CB706C"/>
    <w:rsid w:val="00CB70CE"/>
    <w:rsid w:val="00CB7121"/>
    <w:rsid w:val="00CB7136"/>
    <w:rsid w:val="00CB71A5"/>
    <w:rsid w:val="00CB72DD"/>
    <w:rsid w:val="00CB7323"/>
    <w:rsid w:val="00CB7373"/>
    <w:rsid w:val="00CB7394"/>
    <w:rsid w:val="00CB7592"/>
    <w:rsid w:val="00CB7671"/>
    <w:rsid w:val="00CB7697"/>
    <w:rsid w:val="00CB7754"/>
    <w:rsid w:val="00CB7805"/>
    <w:rsid w:val="00CB78F9"/>
    <w:rsid w:val="00CB7925"/>
    <w:rsid w:val="00CB79B2"/>
    <w:rsid w:val="00CB7A18"/>
    <w:rsid w:val="00CB7A49"/>
    <w:rsid w:val="00CB7C89"/>
    <w:rsid w:val="00CB7CD4"/>
    <w:rsid w:val="00CB7CDB"/>
    <w:rsid w:val="00CB7F63"/>
    <w:rsid w:val="00CC006C"/>
    <w:rsid w:val="00CC00FC"/>
    <w:rsid w:val="00CC0268"/>
    <w:rsid w:val="00CC0390"/>
    <w:rsid w:val="00CC03B8"/>
    <w:rsid w:val="00CC0436"/>
    <w:rsid w:val="00CC0452"/>
    <w:rsid w:val="00CC060B"/>
    <w:rsid w:val="00CC062A"/>
    <w:rsid w:val="00CC07C5"/>
    <w:rsid w:val="00CC0891"/>
    <w:rsid w:val="00CC09B2"/>
    <w:rsid w:val="00CC09DE"/>
    <w:rsid w:val="00CC0AE3"/>
    <w:rsid w:val="00CC0B98"/>
    <w:rsid w:val="00CC0C81"/>
    <w:rsid w:val="00CC0D08"/>
    <w:rsid w:val="00CC0E8C"/>
    <w:rsid w:val="00CC0F30"/>
    <w:rsid w:val="00CC0F52"/>
    <w:rsid w:val="00CC0FEC"/>
    <w:rsid w:val="00CC0FEE"/>
    <w:rsid w:val="00CC10F3"/>
    <w:rsid w:val="00CC1203"/>
    <w:rsid w:val="00CC12BB"/>
    <w:rsid w:val="00CC1346"/>
    <w:rsid w:val="00CC14C8"/>
    <w:rsid w:val="00CC155F"/>
    <w:rsid w:val="00CC15A3"/>
    <w:rsid w:val="00CC174E"/>
    <w:rsid w:val="00CC1774"/>
    <w:rsid w:val="00CC177F"/>
    <w:rsid w:val="00CC19DA"/>
    <w:rsid w:val="00CC1ADA"/>
    <w:rsid w:val="00CC1BC3"/>
    <w:rsid w:val="00CC1CBC"/>
    <w:rsid w:val="00CC1D39"/>
    <w:rsid w:val="00CC1D3C"/>
    <w:rsid w:val="00CC1D4A"/>
    <w:rsid w:val="00CC1DDA"/>
    <w:rsid w:val="00CC1DFE"/>
    <w:rsid w:val="00CC1F8C"/>
    <w:rsid w:val="00CC1FA8"/>
    <w:rsid w:val="00CC20AB"/>
    <w:rsid w:val="00CC216D"/>
    <w:rsid w:val="00CC2190"/>
    <w:rsid w:val="00CC21CA"/>
    <w:rsid w:val="00CC2205"/>
    <w:rsid w:val="00CC2520"/>
    <w:rsid w:val="00CC268A"/>
    <w:rsid w:val="00CC271E"/>
    <w:rsid w:val="00CC2A7D"/>
    <w:rsid w:val="00CC2B68"/>
    <w:rsid w:val="00CC2C46"/>
    <w:rsid w:val="00CC2D52"/>
    <w:rsid w:val="00CC2DA9"/>
    <w:rsid w:val="00CC2DC2"/>
    <w:rsid w:val="00CC2E34"/>
    <w:rsid w:val="00CC2E3A"/>
    <w:rsid w:val="00CC2EC4"/>
    <w:rsid w:val="00CC2F96"/>
    <w:rsid w:val="00CC2FC3"/>
    <w:rsid w:val="00CC2FC9"/>
    <w:rsid w:val="00CC2FCB"/>
    <w:rsid w:val="00CC3156"/>
    <w:rsid w:val="00CC3294"/>
    <w:rsid w:val="00CC3374"/>
    <w:rsid w:val="00CC3460"/>
    <w:rsid w:val="00CC350B"/>
    <w:rsid w:val="00CC38B2"/>
    <w:rsid w:val="00CC3933"/>
    <w:rsid w:val="00CC3972"/>
    <w:rsid w:val="00CC39C3"/>
    <w:rsid w:val="00CC39D8"/>
    <w:rsid w:val="00CC3A5B"/>
    <w:rsid w:val="00CC3B71"/>
    <w:rsid w:val="00CC3BCA"/>
    <w:rsid w:val="00CC3BFC"/>
    <w:rsid w:val="00CC3CCD"/>
    <w:rsid w:val="00CC3D6C"/>
    <w:rsid w:val="00CC3D86"/>
    <w:rsid w:val="00CC401F"/>
    <w:rsid w:val="00CC414D"/>
    <w:rsid w:val="00CC44C2"/>
    <w:rsid w:val="00CC4555"/>
    <w:rsid w:val="00CC4678"/>
    <w:rsid w:val="00CC478A"/>
    <w:rsid w:val="00CC47D9"/>
    <w:rsid w:val="00CC484B"/>
    <w:rsid w:val="00CC48AC"/>
    <w:rsid w:val="00CC48DB"/>
    <w:rsid w:val="00CC4905"/>
    <w:rsid w:val="00CC4A4B"/>
    <w:rsid w:val="00CC4AAC"/>
    <w:rsid w:val="00CC4B07"/>
    <w:rsid w:val="00CC4B6C"/>
    <w:rsid w:val="00CC4B89"/>
    <w:rsid w:val="00CC4D18"/>
    <w:rsid w:val="00CC4E54"/>
    <w:rsid w:val="00CC4F54"/>
    <w:rsid w:val="00CC4FA7"/>
    <w:rsid w:val="00CC50ED"/>
    <w:rsid w:val="00CC51CB"/>
    <w:rsid w:val="00CC5382"/>
    <w:rsid w:val="00CC543D"/>
    <w:rsid w:val="00CC5446"/>
    <w:rsid w:val="00CC5462"/>
    <w:rsid w:val="00CC5538"/>
    <w:rsid w:val="00CC5725"/>
    <w:rsid w:val="00CC576D"/>
    <w:rsid w:val="00CC57BC"/>
    <w:rsid w:val="00CC58BF"/>
    <w:rsid w:val="00CC58DB"/>
    <w:rsid w:val="00CC59A8"/>
    <w:rsid w:val="00CC5AA5"/>
    <w:rsid w:val="00CC5ACD"/>
    <w:rsid w:val="00CC5B65"/>
    <w:rsid w:val="00CC5B6E"/>
    <w:rsid w:val="00CC5C71"/>
    <w:rsid w:val="00CC5E61"/>
    <w:rsid w:val="00CC5FC5"/>
    <w:rsid w:val="00CC60D0"/>
    <w:rsid w:val="00CC62A4"/>
    <w:rsid w:val="00CC62D1"/>
    <w:rsid w:val="00CC62DF"/>
    <w:rsid w:val="00CC6543"/>
    <w:rsid w:val="00CC67A0"/>
    <w:rsid w:val="00CC67F2"/>
    <w:rsid w:val="00CC684B"/>
    <w:rsid w:val="00CC6850"/>
    <w:rsid w:val="00CC685D"/>
    <w:rsid w:val="00CC686C"/>
    <w:rsid w:val="00CC68B9"/>
    <w:rsid w:val="00CC6B56"/>
    <w:rsid w:val="00CC6C69"/>
    <w:rsid w:val="00CC6E48"/>
    <w:rsid w:val="00CC6FFC"/>
    <w:rsid w:val="00CC7060"/>
    <w:rsid w:val="00CC7086"/>
    <w:rsid w:val="00CC7116"/>
    <w:rsid w:val="00CC71B7"/>
    <w:rsid w:val="00CC71B8"/>
    <w:rsid w:val="00CC71EB"/>
    <w:rsid w:val="00CC72E3"/>
    <w:rsid w:val="00CC732C"/>
    <w:rsid w:val="00CC7377"/>
    <w:rsid w:val="00CC73A6"/>
    <w:rsid w:val="00CC742F"/>
    <w:rsid w:val="00CC74D4"/>
    <w:rsid w:val="00CC74F4"/>
    <w:rsid w:val="00CC7528"/>
    <w:rsid w:val="00CC753E"/>
    <w:rsid w:val="00CC760B"/>
    <w:rsid w:val="00CC773E"/>
    <w:rsid w:val="00CC774B"/>
    <w:rsid w:val="00CC7797"/>
    <w:rsid w:val="00CC7894"/>
    <w:rsid w:val="00CC78AA"/>
    <w:rsid w:val="00CC78C6"/>
    <w:rsid w:val="00CC7A4C"/>
    <w:rsid w:val="00CC7AB1"/>
    <w:rsid w:val="00CC7C13"/>
    <w:rsid w:val="00CC7CD9"/>
    <w:rsid w:val="00CC7F18"/>
    <w:rsid w:val="00CD0118"/>
    <w:rsid w:val="00CD016D"/>
    <w:rsid w:val="00CD0296"/>
    <w:rsid w:val="00CD03A3"/>
    <w:rsid w:val="00CD056B"/>
    <w:rsid w:val="00CD05CA"/>
    <w:rsid w:val="00CD05DF"/>
    <w:rsid w:val="00CD06D8"/>
    <w:rsid w:val="00CD0775"/>
    <w:rsid w:val="00CD07D6"/>
    <w:rsid w:val="00CD08EA"/>
    <w:rsid w:val="00CD096D"/>
    <w:rsid w:val="00CD0C26"/>
    <w:rsid w:val="00CD0D6A"/>
    <w:rsid w:val="00CD0F53"/>
    <w:rsid w:val="00CD0FA8"/>
    <w:rsid w:val="00CD10B0"/>
    <w:rsid w:val="00CD110F"/>
    <w:rsid w:val="00CD1302"/>
    <w:rsid w:val="00CD13D5"/>
    <w:rsid w:val="00CD13F6"/>
    <w:rsid w:val="00CD140A"/>
    <w:rsid w:val="00CD141C"/>
    <w:rsid w:val="00CD143F"/>
    <w:rsid w:val="00CD14BC"/>
    <w:rsid w:val="00CD14FE"/>
    <w:rsid w:val="00CD15E3"/>
    <w:rsid w:val="00CD1665"/>
    <w:rsid w:val="00CD1699"/>
    <w:rsid w:val="00CD16FC"/>
    <w:rsid w:val="00CD186A"/>
    <w:rsid w:val="00CD190E"/>
    <w:rsid w:val="00CD19D5"/>
    <w:rsid w:val="00CD1A12"/>
    <w:rsid w:val="00CD1ADB"/>
    <w:rsid w:val="00CD1B1A"/>
    <w:rsid w:val="00CD1B9D"/>
    <w:rsid w:val="00CD1E41"/>
    <w:rsid w:val="00CD1EDB"/>
    <w:rsid w:val="00CD204B"/>
    <w:rsid w:val="00CD217C"/>
    <w:rsid w:val="00CD217E"/>
    <w:rsid w:val="00CD233A"/>
    <w:rsid w:val="00CD2404"/>
    <w:rsid w:val="00CD2419"/>
    <w:rsid w:val="00CD243C"/>
    <w:rsid w:val="00CD246E"/>
    <w:rsid w:val="00CD24D8"/>
    <w:rsid w:val="00CD256F"/>
    <w:rsid w:val="00CD25B6"/>
    <w:rsid w:val="00CD2775"/>
    <w:rsid w:val="00CD278D"/>
    <w:rsid w:val="00CD278E"/>
    <w:rsid w:val="00CD27DD"/>
    <w:rsid w:val="00CD2808"/>
    <w:rsid w:val="00CD2839"/>
    <w:rsid w:val="00CD2A78"/>
    <w:rsid w:val="00CD307D"/>
    <w:rsid w:val="00CD308C"/>
    <w:rsid w:val="00CD30BF"/>
    <w:rsid w:val="00CD312C"/>
    <w:rsid w:val="00CD3151"/>
    <w:rsid w:val="00CD316B"/>
    <w:rsid w:val="00CD317A"/>
    <w:rsid w:val="00CD31C8"/>
    <w:rsid w:val="00CD3497"/>
    <w:rsid w:val="00CD34ED"/>
    <w:rsid w:val="00CD34F7"/>
    <w:rsid w:val="00CD35EB"/>
    <w:rsid w:val="00CD37FC"/>
    <w:rsid w:val="00CD3898"/>
    <w:rsid w:val="00CD3912"/>
    <w:rsid w:val="00CD39C7"/>
    <w:rsid w:val="00CD3A15"/>
    <w:rsid w:val="00CD3A8F"/>
    <w:rsid w:val="00CD3ADA"/>
    <w:rsid w:val="00CD3B18"/>
    <w:rsid w:val="00CD3B40"/>
    <w:rsid w:val="00CD3C4E"/>
    <w:rsid w:val="00CD3C86"/>
    <w:rsid w:val="00CD3C93"/>
    <w:rsid w:val="00CD3EBB"/>
    <w:rsid w:val="00CD3F21"/>
    <w:rsid w:val="00CD3F2E"/>
    <w:rsid w:val="00CD3F6B"/>
    <w:rsid w:val="00CD40BE"/>
    <w:rsid w:val="00CD41C6"/>
    <w:rsid w:val="00CD42AA"/>
    <w:rsid w:val="00CD42E8"/>
    <w:rsid w:val="00CD4354"/>
    <w:rsid w:val="00CD43D5"/>
    <w:rsid w:val="00CD4441"/>
    <w:rsid w:val="00CD45BB"/>
    <w:rsid w:val="00CD470C"/>
    <w:rsid w:val="00CD4804"/>
    <w:rsid w:val="00CD4836"/>
    <w:rsid w:val="00CD493C"/>
    <w:rsid w:val="00CD496B"/>
    <w:rsid w:val="00CD4A12"/>
    <w:rsid w:val="00CD4B1D"/>
    <w:rsid w:val="00CD4B62"/>
    <w:rsid w:val="00CD4C89"/>
    <w:rsid w:val="00CD4D58"/>
    <w:rsid w:val="00CD4E16"/>
    <w:rsid w:val="00CD4E45"/>
    <w:rsid w:val="00CD4EE1"/>
    <w:rsid w:val="00CD4F41"/>
    <w:rsid w:val="00CD4FF4"/>
    <w:rsid w:val="00CD516A"/>
    <w:rsid w:val="00CD519D"/>
    <w:rsid w:val="00CD521A"/>
    <w:rsid w:val="00CD5244"/>
    <w:rsid w:val="00CD52A7"/>
    <w:rsid w:val="00CD52D1"/>
    <w:rsid w:val="00CD534E"/>
    <w:rsid w:val="00CD53C0"/>
    <w:rsid w:val="00CD53C9"/>
    <w:rsid w:val="00CD540F"/>
    <w:rsid w:val="00CD54A5"/>
    <w:rsid w:val="00CD558B"/>
    <w:rsid w:val="00CD56FE"/>
    <w:rsid w:val="00CD574A"/>
    <w:rsid w:val="00CD578B"/>
    <w:rsid w:val="00CD589E"/>
    <w:rsid w:val="00CD5992"/>
    <w:rsid w:val="00CD59F0"/>
    <w:rsid w:val="00CD5A83"/>
    <w:rsid w:val="00CD5B95"/>
    <w:rsid w:val="00CD5BEE"/>
    <w:rsid w:val="00CD5E79"/>
    <w:rsid w:val="00CD5E7A"/>
    <w:rsid w:val="00CD5F1B"/>
    <w:rsid w:val="00CD605D"/>
    <w:rsid w:val="00CD608D"/>
    <w:rsid w:val="00CD62A1"/>
    <w:rsid w:val="00CD62A9"/>
    <w:rsid w:val="00CD62B2"/>
    <w:rsid w:val="00CD62B5"/>
    <w:rsid w:val="00CD63D6"/>
    <w:rsid w:val="00CD6428"/>
    <w:rsid w:val="00CD6568"/>
    <w:rsid w:val="00CD65D7"/>
    <w:rsid w:val="00CD6785"/>
    <w:rsid w:val="00CD68E1"/>
    <w:rsid w:val="00CD6937"/>
    <w:rsid w:val="00CD6B01"/>
    <w:rsid w:val="00CD6B5C"/>
    <w:rsid w:val="00CD6BBD"/>
    <w:rsid w:val="00CD6C78"/>
    <w:rsid w:val="00CD6C8B"/>
    <w:rsid w:val="00CD6D02"/>
    <w:rsid w:val="00CD6D1C"/>
    <w:rsid w:val="00CD6D1E"/>
    <w:rsid w:val="00CD6DEB"/>
    <w:rsid w:val="00CD6E3B"/>
    <w:rsid w:val="00CD6EF8"/>
    <w:rsid w:val="00CD6FB5"/>
    <w:rsid w:val="00CD7001"/>
    <w:rsid w:val="00CD7022"/>
    <w:rsid w:val="00CD715E"/>
    <w:rsid w:val="00CD71AC"/>
    <w:rsid w:val="00CD71D1"/>
    <w:rsid w:val="00CD723A"/>
    <w:rsid w:val="00CD7338"/>
    <w:rsid w:val="00CD73E7"/>
    <w:rsid w:val="00CD74EA"/>
    <w:rsid w:val="00CD757B"/>
    <w:rsid w:val="00CD75FE"/>
    <w:rsid w:val="00CD7770"/>
    <w:rsid w:val="00CD781C"/>
    <w:rsid w:val="00CD78FA"/>
    <w:rsid w:val="00CD7959"/>
    <w:rsid w:val="00CD7A5E"/>
    <w:rsid w:val="00CD7AD4"/>
    <w:rsid w:val="00CD7B14"/>
    <w:rsid w:val="00CD7BE4"/>
    <w:rsid w:val="00CD7EC4"/>
    <w:rsid w:val="00CD7FF9"/>
    <w:rsid w:val="00CE0015"/>
    <w:rsid w:val="00CE027A"/>
    <w:rsid w:val="00CE02BE"/>
    <w:rsid w:val="00CE0352"/>
    <w:rsid w:val="00CE059E"/>
    <w:rsid w:val="00CE05E2"/>
    <w:rsid w:val="00CE0623"/>
    <w:rsid w:val="00CE062F"/>
    <w:rsid w:val="00CE068E"/>
    <w:rsid w:val="00CE06BD"/>
    <w:rsid w:val="00CE0709"/>
    <w:rsid w:val="00CE07D7"/>
    <w:rsid w:val="00CE07F2"/>
    <w:rsid w:val="00CE09F8"/>
    <w:rsid w:val="00CE0A2D"/>
    <w:rsid w:val="00CE0A44"/>
    <w:rsid w:val="00CE0BFC"/>
    <w:rsid w:val="00CE0C22"/>
    <w:rsid w:val="00CE0D40"/>
    <w:rsid w:val="00CE0DD1"/>
    <w:rsid w:val="00CE0F2C"/>
    <w:rsid w:val="00CE0FE5"/>
    <w:rsid w:val="00CE10EE"/>
    <w:rsid w:val="00CE1115"/>
    <w:rsid w:val="00CE11BB"/>
    <w:rsid w:val="00CE120A"/>
    <w:rsid w:val="00CE1244"/>
    <w:rsid w:val="00CE151C"/>
    <w:rsid w:val="00CE15A7"/>
    <w:rsid w:val="00CE15E8"/>
    <w:rsid w:val="00CE16BD"/>
    <w:rsid w:val="00CE170F"/>
    <w:rsid w:val="00CE178F"/>
    <w:rsid w:val="00CE17F1"/>
    <w:rsid w:val="00CE1815"/>
    <w:rsid w:val="00CE18BB"/>
    <w:rsid w:val="00CE190D"/>
    <w:rsid w:val="00CE1956"/>
    <w:rsid w:val="00CE1A54"/>
    <w:rsid w:val="00CE1B3E"/>
    <w:rsid w:val="00CE1B69"/>
    <w:rsid w:val="00CE1D5C"/>
    <w:rsid w:val="00CE1E90"/>
    <w:rsid w:val="00CE2115"/>
    <w:rsid w:val="00CE2370"/>
    <w:rsid w:val="00CE24C6"/>
    <w:rsid w:val="00CE257F"/>
    <w:rsid w:val="00CE25A5"/>
    <w:rsid w:val="00CE26ED"/>
    <w:rsid w:val="00CE2757"/>
    <w:rsid w:val="00CE27CD"/>
    <w:rsid w:val="00CE27F9"/>
    <w:rsid w:val="00CE29CA"/>
    <w:rsid w:val="00CE2A0B"/>
    <w:rsid w:val="00CE2AD7"/>
    <w:rsid w:val="00CE2B75"/>
    <w:rsid w:val="00CE2C50"/>
    <w:rsid w:val="00CE2C71"/>
    <w:rsid w:val="00CE2CE5"/>
    <w:rsid w:val="00CE2D68"/>
    <w:rsid w:val="00CE2ECD"/>
    <w:rsid w:val="00CE2FBE"/>
    <w:rsid w:val="00CE304F"/>
    <w:rsid w:val="00CE31C9"/>
    <w:rsid w:val="00CE3202"/>
    <w:rsid w:val="00CE336E"/>
    <w:rsid w:val="00CE3392"/>
    <w:rsid w:val="00CE339A"/>
    <w:rsid w:val="00CE343D"/>
    <w:rsid w:val="00CE3471"/>
    <w:rsid w:val="00CE349A"/>
    <w:rsid w:val="00CE36EA"/>
    <w:rsid w:val="00CE37E6"/>
    <w:rsid w:val="00CE38A0"/>
    <w:rsid w:val="00CE38AE"/>
    <w:rsid w:val="00CE3AD9"/>
    <w:rsid w:val="00CE3AE9"/>
    <w:rsid w:val="00CE3AF7"/>
    <w:rsid w:val="00CE3B0C"/>
    <w:rsid w:val="00CE3B3A"/>
    <w:rsid w:val="00CE3B52"/>
    <w:rsid w:val="00CE3C42"/>
    <w:rsid w:val="00CE3CEF"/>
    <w:rsid w:val="00CE3D5B"/>
    <w:rsid w:val="00CE3F0F"/>
    <w:rsid w:val="00CE3F27"/>
    <w:rsid w:val="00CE3F92"/>
    <w:rsid w:val="00CE409B"/>
    <w:rsid w:val="00CE4204"/>
    <w:rsid w:val="00CE4225"/>
    <w:rsid w:val="00CE432C"/>
    <w:rsid w:val="00CE4504"/>
    <w:rsid w:val="00CE4535"/>
    <w:rsid w:val="00CE4596"/>
    <w:rsid w:val="00CE4611"/>
    <w:rsid w:val="00CE464A"/>
    <w:rsid w:val="00CE46EA"/>
    <w:rsid w:val="00CE480E"/>
    <w:rsid w:val="00CE4912"/>
    <w:rsid w:val="00CE4AD6"/>
    <w:rsid w:val="00CE4BBF"/>
    <w:rsid w:val="00CE4C06"/>
    <w:rsid w:val="00CE4C0C"/>
    <w:rsid w:val="00CE4D61"/>
    <w:rsid w:val="00CE4DC2"/>
    <w:rsid w:val="00CE4DED"/>
    <w:rsid w:val="00CE4FC4"/>
    <w:rsid w:val="00CE50C5"/>
    <w:rsid w:val="00CE50D3"/>
    <w:rsid w:val="00CE50FD"/>
    <w:rsid w:val="00CE51A7"/>
    <w:rsid w:val="00CE52BE"/>
    <w:rsid w:val="00CE53C4"/>
    <w:rsid w:val="00CE54E5"/>
    <w:rsid w:val="00CE563F"/>
    <w:rsid w:val="00CE56EF"/>
    <w:rsid w:val="00CE5747"/>
    <w:rsid w:val="00CE5856"/>
    <w:rsid w:val="00CE592D"/>
    <w:rsid w:val="00CE5A9A"/>
    <w:rsid w:val="00CE5B37"/>
    <w:rsid w:val="00CE5C0C"/>
    <w:rsid w:val="00CE5D0E"/>
    <w:rsid w:val="00CE5E31"/>
    <w:rsid w:val="00CE5F44"/>
    <w:rsid w:val="00CE5F7F"/>
    <w:rsid w:val="00CE5FC7"/>
    <w:rsid w:val="00CE60A5"/>
    <w:rsid w:val="00CE60A9"/>
    <w:rsid w:val="00CE60C4"/>
    <w:rsid w:val="00CE60D9"/>
    <w:rsid w:val="00CE633C"/>
    <w:rsid w:val="00CE6389"/>
    <w:rsid w:val="00CE6458"/>
    <w:rsid w:val="00CE66B4"/>
    <w:rsid w:val="00CE67C4"/>
    <w:rsid w:val="00CE680A"/>
    <w:rsid w:val="00CE6A76"/>
    <w:rsid w:val="00CE6B55"/>
    <w:rsid w:val="00CE6C74"/>
    <w:rsid w:val="00CE6CD0"/>
    <w:rsid w:val="00CE6E54"/>
    <w:rsid w:val="00CE6EFC"/>
    <w:rsid w:val="00CE6F2A"/>
    <w:rsid w:val="00CE6F58"/>
    <w:rsid w:val="00CE6FCA"/>
    <w:rsid w:val="00CE73A7"/>
    <w:rsid w:val="00CE750A"/>
    <w:rsid w:val="00CE75D4"/>
    <w:rsid w:val="00CE768F"/>
    <w:rsid w:val="00CE76FB"/>
    <w:rsid w:val="00CE770D"/>
    <w:rsid w:val="00CE7743"/>
    <w:rsid w:val="00CE7916"/>
    <w:rsid w:val="00CE796A"/>
    <w:rsid w:val="00CE7A77"/>
    <w:rsid w:val="00CE7B19"/>
    <w:rsid w:val="00CE7B31"/>
    <w:rsid w:val="00CE7B69"/>
    <w:rsid w:val="00CE7D13"/>
    <w:rsid w:val="00CE7D98"/>
    <w:rsid w:val="00CE7E45"/>
    <w:rsid w:val="00CE7E5E"/>
    <w:rsid w:val="00CE7ED5"/>
    <w:rsid w:val="00CE7F44"/>
    <w:rsid w:val="00CE7F75"/>
    <w:rsid w:val="00CE7FB7"/>
    <w:rsid w:val="00CE7FD1"/>
    <w:rsid w:val="00CF01A3"/>
    <w:rsid w:val="00CF01DA"/>
    <w:rsid w:val="00CF0231"/>
    <w:rsid w:val="00CF0466"/>
    <w:rsid w:val="00CF0489"/>
    <w:rsid w:val="00CF05E3"/>
    <w:rsid w:val="00CF0647"/>
    <w:rsid w:val="00CF0658"/>
    <w:rsid w:val="00CF0688"/>
    <w:rsid w:val="00CF069B"/>
    <w:rsid w:val="00CF06C7"/>
    <w:rsid w:val="00CF073B"/>
    <w:rsid w:val="00CF0782"/>
    <w:rsid w:val="00CF096A"/>
    <w:rsid w:val="00CF09F3"/>
    <w:rsid w:val="00CF0A44"/>
    <w:rsid w:val="00CF0A9C"/>
    <w:rsid w:val="00CF0AC6"/>
    <w:rsid w:val="00CF0C04"/>
    <w:rsid w:val="00CF0C90"/>
    <w:rsid w:val="00CF0CEE"/>
    <w:rsid w:val="00CF0D96"/>
    <w:rsid w:val="00CF0DBF"/>
    <w:rsid w:val="00CF0E96"/>
    <w:rsid w:val="00CF0E99"/>
    <w:rsid w:val="00CF0EDF"/>
    <w:rsid w:val="00CF0F33"/>
    <w:rsid w:val="00CF10C5"/>
    <w:rsid w:val="00CF10FF"/>
    <w:rsid w:val="00CF1117"/>
    <w:rsid w:val="00CF11A2"/>
    <w:rsid w:val="00CF1275"/>
    <w:rsid w:val="00CF1383"/>
    <w:rsid w:val="00CF1398"/>
    <w:rsid w:val="00CF13F6"/>
    <w:rsid w:val="00CF141D"/>
    <w:rsid w:val="00CF1436"/>
    <w:rsid w:val="00CF144D"/>
    <w:rsid w:val="00CF14A8"/>
    <w:rsid w:val="00CF14DD"/>
    <w:rsid w:val="00CF192C"/>
    <w:rsid w:val="00CF1AE3"/>
    <w:rsid w:val="00CF1B14"/>
    <w:rsid w:val="00CF1D13"/>
    <w:rsid w:val="00CF1D2B"/>
    <w:rsid w:val="00CF1DF4"/>
    <w:rsid w:val="00CF1EB1"/>
    <w:rsid w:val="00CF1F3E"/>
    <w:rsid w:val="00CF1F44"/>
    <w:rsid w:val="00CF1F94"/>
    <w:rsid w:val="00CF1FA2"/>
    <w:rsid w:val="00CF2010"/>
    <w:rsid w:val="00CF2170"/>
    <w:rsid w:val="00CF218D"/>
    <w:rsid w:val="00CF2208"/>
    <w:rsid w:val="00CF22EE"/>
    <w:rsid w:val="00CF2306"/>
    <w:rsid w:val="00CF2357"/>
    <w:rsid w:val="00CF236E"/>
    <w:rsid w:val="00CF23F7"/>
    <w:rsid w:val="00CF2491"/>
    <w:rsid w:val="00CF24BE"/>
    <w:rsid w:val="00CF2506"/>
    <w:rsid w:val="00CF258D"/>
    <w:rsid w:val="00CF263C"/>
    <w:rsid w:val="00CF27C0"/>
    <w:rsid w:val="00CF281D"/>
    <w:rsid w:val="00CF2941"/>
    <w:rsid w:val="00CF295C"/>
    <w:rsid w:val="00CF2A3B"/>
    <w:rsid w:val="00CF2C51"/>
    <w:rsid w:val="00CF2C7C"/>
    <w:rsid w:val="00CF2CC6"/>
    <w:rsid w:val="00CF2D11"/>
    <w:rsid w:val="00CF2DF2"/>
    <w:rsid w:val="00CF2E40"/>
    <w:rsid w:val="00CF2E71"/>
    <w:rsid w:val="00CF2EB4"/>
    <w:rsid w:val="00CF2F27"/>
    <w:rsid w:val="00CF2F29"/>
    <w:rsid w:val="00CF2FD0"/>
    <w:rsid w:val="00CF3099"/>
    <w:rsid w:val="00CF3153"/>
    <w:rsid w:val="00CF327D"/>
    <w:rsid w:val="00CF3318"/>
    <w:rsid w:val="00CF345D"/>
    <w:rsid w:val="00CF3486"/>
    <w:rsid w:val="00CF359B"/>
    <w:rsid w:val="00CF36CF"/>
    <w:rsid w:val="00CF3787"/>
    <w:rsid w:val="00CF378E"/>
    <w:rsid w:val="00CF379A"/>
    <w:rsid w:val="00CF37DE"/>
    <w:rsid w:val="00CF37E5"/>
    <w:rsid w:val="00CF385D"/>
    <w:rsid w:val="00CF3886"/>
    <w:rsid w:val="00CF38B6"/>
    <w:rsid w:val="00CF38FD"/>
    <w:rsid w:val="00CF391C"/>
    <w:rsid w:val="00CF3A72"/>
    <w:rsid w:val="00CF3AC4"/>
    <w:rsid w:val="00CF3B1B"/>
    <w:rsid w:val="00CF3B95"/>
    <w:rsid w:val="00CF3C07"/>
    <w:rsid w:val="00CF3C15"/>
    <w:rsid w:val="00CF3C69"/>
    <w:rsid w:val="00CF3CBD"/>
    <w:rsid w:val="00CF3D9C"/>
    <w:rsid w:val="00CF3E48"/>
    <w:rsid w:val="00CF4000"/>
    <w:rsid w:val="00CF4052"/>
    <w:rsid w:val="00CF4087"/>
    <w:rsid w:val="00CF414C"/>
    <w:rsid w:val="00CF41C4"/>
    <w:rsid w:val="00CF44BC"/>
    <w:rsid w:val="00CF458F"/>
    <w:rsid w:val="00CF45DF"/>
    <w:rsid w:val="00CF4694"/>
    <w:rsid w:val="00CF4874"/>
    <w:rsid w:val="00CF4880"/>
    <w:rsid w:val="00CF491E"/>
    <w:rsid w:val="00CF4930"/>
    <w:rsid w:val="00CF4A23"/>
    <w:rsid w:val="00CF4B63"/>
    <w:rsid w:val="00CF4BC9"/>
    <w:rsid w:val="00CF4C34"/>
    <w:rsid w:val="00CF4CDA"/>
    <w:rsid w:val="00CF50E3"/>
    <w:rsid w:val="00CF5206"/>
    <w:rsid w:val="00CF5271"/>
    <w:rsid w:val="00CF52BA"/>
    <w:rsid w:val="00CF54A4"/>
    <w:rsid w:val="00CF558C"/>
    <w:rsid w:val="00CF57D1"/>
    <w:rsid w:val="00CF587A"/>
    <w:rsid w:val="00CF5B64"/>
    <w:rsid w:val="00CF5C3D"/>
    <w:rsid w:val="00CF5C84"/>
    <w:rsid w:val="00CF5DDA"/>
    <w:rsid w:val="00CF5E1A"/>
    <w:rsid w:val="00CF5E29"/>
    <w:rsid w:val="00CF5EDF"/>
    <w:rsid w:val="00CF5EFA"/>
    <w:rsid w:val="00CF5F23"/>
    <w:rsid w:val="00CF5FAE"/>
    <w:rsid w:val="00CF5FBB"/>
    <w:rsid w:val="00CF6090"/>
    <w:rsid w:val="00CF611A"/>
    <w:rsid w:val="00CF616C"/>
    <w:rsid w:val="00CF647F"/>
    <w:rsid w:val="00CF64C0"/>
    <w:rsid w:val="00CF66A3"/>
    <w:rsid w:val="00CF6783"/>
    <w:rsid w:val="00CF6808"/>
    <w:rsid w:val="00CF688C"/>
    <w:rsid w:val="00CF68F2"/>
    <w:rsid w:val="00CF6935"/>
    <w:rsid w:val="00CF6ABB"/>
    <w:rsid w:val="00CF6AEB"/>
    <w:rsid w:val="00CF6B17"/>
    <w:rsid w:val="00CF6B50"/>
    <w:rsid w:val="00CF6B83"/>
    <w:rsid w:val="00CF6B88"/>
    <w:rsid w:val="00CF6D17"/>
    <w:rsid w:val="00CF6DC2"/>
    <w:rsid w:val="00CF6DCC"/>
    <w:rsid w:val="00CF6E36"/>
    <w:rsid w:val="00CF6E42"/>
    <w:rsid w:val="00CF6EF9"/>
    <w:rsid w:val="00CF6F31"/>
    <w:rsid w:val="00CF6FF5"/>
    <w:rsid w:val="00CF71F6"/>
    <w:rsid w:val="00CF72FC"/>
    <w:rsid w:val="00CF73C4"/>
    <w:rsid w:val="00CF73FF"/>
    <w:rsid w:val="00CF749C"/>
    <w:rsid w:val="00CF74E5"/>
    <w:rsid w:val="00CF74EE"/>
    <w:rsid w:val="00CF751F"/>
    <w:rsid w:val="00CF7542"/>
    <w:rsid w:val="00CF76B3"/>
    <w:rsid w:val="00CF76C2"/>
    <w:rsid w:val="00CF7721"/>
    <w:rsid w:val="00CF7852"/>
    <w:rsid w:val="00CF785D"/>
    <w:rsid w:val="00CF78F3"/>
    <w:rsid w:val="00CF7A8C"/>
    <w:rsid w:val="00CF7AFC"/>
    <w:rsid w:val="00CF7C3F"/>
    <w:rsid w:val="00CF7D14"/>
    <w:rsid w:val="00CF7D60"/>
    <w:rsid w:val="00CF7D98"/>
    <w:rsid w:val="00CF7DA6"/>
    <w:rsid w:val="00CF7E81"/>
    <w:rsid w:val="00CF7ED8"/>
    <w:rsid w:val="00CF7EE5"/>
    <w:rsid w:val="00CF7F66"/>
    <w:rsid w:val="00D002D1"/>
    <w:rsid w:val="00D003A5"/>
    <w:rsid w:val="00D003DC"/>
    <w:rsid w:val="00D003E1"/>
    <w:rsid w:val="00D003F0"/>
    <w:rsid w:val="00D0043E"/>
    <w:rsid w:val="00D00489"/>
    <w:rsid w:val="00D0056C"/>
    <w:rsid w:val="00D00595"/>
    <w:rsid w:val="00D0059C"/>
    <w:rsid w:val="00D00691"/>
    <w:rsid w:val="00D0069B"/>
    <w:rsid w:val="00D0084C"/>
    <w:rsid w:val="00D00891"/>
    <w:rsid w:val="00D008CE"/>
    <w:rsid w:val="00D00972"/>
    <w:rsid w:val="00D00A22"/>
    <w:rsid w:val="00D00ACB"/>
    <w:rsid w:val="00D00B29"/>
    <w:rsid w:val="00D00BA3"/>
    <w:rsid w:val="00D00BB6"/>
    <w:rsid w:val="00D00C85"/>
    <w:rsid w:val="00D00DDE"/>
    <w:rsid w:val="00D00E27"/>
    <w:rsid w:val="00D00EA2"/>
    <w:rsid w:val="00D00ED4"/>
    <w:rsid w:val="00D00F0F"/>
    <w:rsid w:val="00D01126"/>
    <w:rsid w:val="00D0116A"/>
    <w:rsid w:val="00D01242"/>
    <w:rsid w:val="00D012A0"/>
    <w:rsid w:val="00D012B5"/>
    <w:rsid w:val="00D012D8"/>
    <w:rsid w:val="00D01437"/>
    <w:rsid w:val="00D014BE"/>
    <w:rsid w:val="00D01664"/>
    <w:rsid w:val="00D017A6"/>
    <w:rsid w:val="00D01882"/>
    <w:rsid w:val="00D0195F"/>
    <w:rsid w:val="00D01979"/>
    <w:rsid w:val="00D0198A"/>
    <w:rsid w:val="00D019F6"/>
    <w:rsid w:val="00D01AB3"/>
    <w:rsid w:val="00D01AE6"/>
    <w:rsid w:val="00D01BDE"/>
    <w:rsid w:val="00D01C1B"/>
    <w:rsid w:val="00D01C2F"/>
    <w:rsid w:val="00D01CB4"/>
    <w:rsid w:val="00D01CD1"/>
    <w:rsid w:val="00D01D42"/>
    <w:rsid w:val="00D01D54"/>
    <w:rsid w:val="00D01EB9"/>
    <w:rsid w:val="00D01F07"/>
    <w:rsid w:val="00D01F72"/>
    <w:rsid w:val="00D01F90"/>
    <w:rsid w:val="00D01FF0"/>
    <w:rsid w:val="00D020FE"/>
    <w:rsid w:val="00D021BD"/>
    <w:rsid w:val="00D021EC"/>
    <w:rsid w:val="00D02325"/>
    <w:rsid w:val="00D02395"/>
    <w:rsid w:val="00D024E0"/>
    <w:rsid w:val="00D024E9"/>
    <w:rsid w:val="00D0258A"/>
    <w:rsid w:val="00D025A5"/>
    <w:rsid w:val="00D0265B"/>
    <w:rsid w:val="00D02711"/>
    <w:rsid w:val="00D02735"/>
    <w:rsid w:val="00D02786"/>
    <w:rsid w:val="00D02796"/>
    <w:rsid w:val="00D027E4"/>
    <w:rsid w:val="00D0280F"/>
    <w:rsid w:val="00D0293D"/>
    <w:rsid w:val="00D0295F"/>
    <w:rsid w:val="00D029CE"/>
    <w:rsid w:val="00D02AA3"/>
    <w:rsid w:val="00D02AA5"/>
    <w:rsid w:val="00D02AC6"/>
    <w:rsid w:val="00D02AFB"/>
    <w:rsid w:val="00D02B24"/>
    <w:rsid w:val="00D02BA3"/>
    <w:rsid w:val="00D02BFC"/>
    <w:rsid w:val="00D02C39"/>
    <w:rsid w:val="00D02C61"/>
    <w:rsid w:val="00D02C9C"/>
    <w:rsid w:val="00D02D5C"/>
    <w:rsid w:val="00D02F3A"/>
    <w:rsid w:val="00D0303E"/>
    <w:rsid w:val="00D03089"/>
    <w:rsid w:val="00D030A2"/>
    <w:rsid w:val="00D032FC"/>
    <w:rsid w:val="00D033A3"/>
    <w:rsid w:val="00D033CB"/>
    <w:rsid w:val="00D034C9"/>
    <w:rsid w:val="00D03548"/>
    <w:rsid w:val="00D03616"/>
    <w:rsid w:val="00D036FA"/>
    <w:rsid w:val="00D0374E"/>
    <w:rsid w:val="00D0379A"/>
    <w:rsid w:val="00D0379F"/>
    <w:rsid w:val="00D037D7"/>
    <w:rsid w:val="00D03803"/>
    <w:rsid w:val="00D0383D"/>
    <w:rsid w:val="00D0386F"/>
    <w:rsid w:val="00D03A36"/>
    <w:rsid w:val="00D03A7B"/>
    <w:rsid w:val="00D03C19"/>
    <w:rsid w:val="00D03DC4"/>
    <w:rsid w:val="00D03EBE"/>
    <w:rsid w:val="00D03F21"/>
    <w:rsid w:val="00D03F3E"/>
    <w:rsid w:val="00D04044"/>
    <w:rsid w:val="00D0408B"/>
    <w:rsid w:val="00D0423D"/>
    <w:rsid w:val="00D04352"/>
    <w:rsid w:val="00D04395"/>
    <w:rsid w:val="00D0454F"/>
    <w:rsid w:val="00D045E5"/>
    <w:rsid w:val="00D04619"/>
    <w:rsid w:val="00D046A0"/>
    <w:rsid w:val="00D0475E"/>
    <w:rsid w:val="00D048E3"/>
    <w:rsid w:val="00D048E7"/>
    <w:rsid w:val="00D048EC"/>
    <w:rsid w:val="00D04900"/>
    <w:rsid w:val="00D0496A"/>
    <w:rsid w:val="00D049C5"/>
    <w:rsid w:val="00D04A18"/>
    <w:rsid w:val="00D04A5E"/>
    <w:rsid w:val="00D04B0C"/>
    <w:rsid w:val="00D04C51"/>
    <w:rsid w:val="00D04C5F"/>
    <w:rsid w:val="00D04CBD"/>
    <w:rsid w:val="00D050CA"/>
    <w:rsid w:val="00D0515D"/>
    <w:rsid w:val="00D053CC"/>
    <w:rsid w:val="00D05509"/>
    <w:rsid w:val="00D0573E"/>
    <w:rsid w:val="00D0574F"/>
    <w:rsid w:val="00D05765"/>
    <w:rsid w:val="00D0588F"/>
    <w:rsid w:val="00D05943"/>
    <w:rsid w:val="00D059F1"/>
    <w:rsid w:val="00D05BE8"/>
    <w:rsid w:val="00D05CEC"/>
    <w:rsid w:val="00D05E10"/>
    <w:rsid w:val="00D05FC4"/>
    <w:rsid w:val="00D061A7"/>
    <w:rsid w:val="00D061E6"/>
    <w:rsid w:val="00D06202"/>
    <w:rsid w:val="00D06248"/>
    <w:rsid w:val="00D06280"/>
    <w:rsid w:val="00D064BD"/>
    <w:rsid w:val="00D0652C"/>
    <w:rsid w:val="00D06555"/>
    <w:rsid w:val="00D0659B"/>
    <w:rsid w:val="00D0669D"/>
    <w:rsid w:val="00D06832"/>
    <w:rsid w:val="00D06848"/>
    <w:rsid w:val="00D0686F"/>
    <w:rsid w:val="00D06925"/>
    <w:rsid w:val="00D06A1A"/>
    <w:rsid w:val="00D06A4F"/>
    <w:rsid w:val="00D06ABB"/>
    <w:rsid w:val="00D06BE9"/>
    <w:rsid w:val="00D06BF5"/>
    <w:rsid w:val="00D06DB4"/>
    <w:rsid w:val="00D0712C"/>
    <w:rsid w:val="00D0714C"/>
    <w:rsid w:val="00D071CC"/>
    <w:rsid w:val="00D07288"/>
    <w:rsid w:val="00D07653"/>
    <w:rsid w:val="00D07666"/>
    <w:rsid w:val="00D0782E"/>
    <w:rsid w:val="00D07868"/>
    <w:rsid w:val="00D078B6"/>
    <w:rsid w:val="00D078DA"/>
    <w:rsid w:val="00D07A1D"/>
    <w:rsid w:val="00D07A40"/>
    <w:rsid w:val="00D07C55"/>
    <w:rsid w:val="00D07CE8"/>
    <w:rsid w:val="00D07CEA"/>
    <w:rsid w:val="00D07D0B"/>
    <w:rsid w:val="00D07F1B"/>
    <w:rsid w:val="00D07F40"/>
    <w:rsid w:val="00D07FCC"/>
    <w:rsid w:val="00D1017E"/>
    <w:rsid w:val="00D101B1"/>
    <w:rsid w:val="00D10225"/>
    <w:rsid w:val="00D102BB"/>
    <w:rsid w:val="00D10322"/>
    <w:rsid w:val="00D103CD"/>
    <w:rsid w:val="00D10407"/>
    <w:rsid w:val="00D10452"/>
    <w:rsid w:val="00D1048B"/>
    <w:rsid w:val="00D1055F"/>
    <w:rsid w:val="00D1063D"/>
    <w:rsid w:val="00D106BD"/>
    <w:rsid w:val="00D1071B"/>
    <w:rsid w:val="00D10720"/>
    <w:rsid w:val="00D1082E"/>
    <w:rsid w:val="00D10855"/>
    <w:rsid w:val="00D10936"/>
    <w:rsid w:val="00D109DA"/>
    <w:rsid w:val="00D10A97"/>
    <w:rsid w:val="00D10ADC"/>
    <w:rsid w:val="00D10B27"/>
    <w:rsid w:val="00D10CF8"/>
    <w:rsid w:val="00D10D52"/>
    <w:rsid w:val="00D10E16"/>
    <w:rsid w:val="00D10EC2"/>
    <w:rsid w:val="00D10F13"/>
    <w:rsid w:val="00D11073"/>
    <w:rsid w:val="00D110A1"/>
    <w:rsid w:val="00D110F2"/>
    <w:rsid w:val="00D112A7"/>
    <w:rsid w:val="00D113AB"/>
    <w:rsid w:val="00D113B9"/>
    <w:rsid w:val="00D11404"/>
    <w:rsid w:val="00D11479"/>
    <w:rsid w:val="00D115F1"/>
    <w:rsid w:val="00D1162E"/>
    <w:rsid w:val="00D11758"/>
    <w:rsid w:val="00D1190C"/>
    <w:rsid w:val="00D119FE"/>
    <w:rsid w:val="00D11AFE"/>
    <w:rsid w:val="00D11BC4"/>
    <w:rsid w:val="00D11BFB"/>
    <w:rsid w:val="00D11CF1"/>
    <w:rsid w:val="00D11D84"/>
    <w:rsid w:val="00D11E47"/>
    <w:rsid w:val="00D12003"/>
    <w:rsid w:val="00D12057"/>
    <w:rsid w:val="00D12175"/>
    <w:rsid w:val="00D122D1"/>
    <w:rsid w:val="00D122FD"/>
    <w:rsid w:val="00D12524"/>
    <w:rsid w:val="00D1252B"/>
    <w:rsid w:val="00D12553"/>
    <w:rsid w:val="00D128EF"/>
    <w:rsid w:val="00D12921"/>
    <w:rsid w:val="00D129BF"/>
    <w:rsid w:val="00D129F5"/>
    <w:rsid w:val="00D12A18"/>
    <w:rsid w:val="00D12D08"/>
    <w:rsid w:val="00D12D7A"/>
    <w:rsid w:val="00D12E64"/>
    <w:rsid w:val="00D12E71"/>
    <w:rsid w:val="00D12ED2"/>
    <w:rsid w:val="00D12FBE"/>
    <w:rsid w:val="00D13251"/>
    <w:rsid w:val="00D132F0"/>
    <w:rsid w:val="00D1330B"/>
    <w:rsid w:val="00D13321"/>
    <w:rsid w:val="00D1337A"/>
    <w:rsid w:val="00D133A2"/>
    <w:rsid w:val="00D133AD"/>
    <w:rsid w:val="00D13405"/>
    <w:rsid w:val="00D13480"/>
    <w:rsid w:val="00D13503"/>
    <w:rsid w:val="00D13545"/>
    <w:rsid w:val="00D13590"/>
    <w:rsid w:val="00D1368E"/>
    <w:rsid w:val="00D13785"/>
    <w:rsid w:val="00D137FC"/>
    <w:rsid w:val="00D1394F"/>
    <w:rsid w:val="00D139F5"/>
    <w:rsid w:val="00D13A37"/>
    <w:rsid w:val="00D13A8C"/>
    <w:rsid w:val="00D13B7D"/>
    <w:rsid w:val="00D13BE5"/>
    <w:rsid w:val="00D13C67"/>
    <w:rsid w:val="00D13C71"/>
    <w:rsid w:val="00D13DA0"/>
    <w:rsid w:val="00D13EA3"/>
    <w:rsid w:val="00D13ED1"/>
    <w:rsid w:val="00D14060"/>
    <w:rsid w:val="00D140A5"/>
    <w:rsid w:val="00D14204"/>
    <w:rsid w:val="00D14240"/>
    <w:rsid w:val="00D145D1"/>
    <w:rsid w:val="00D1461D"/>
    <w:rsid w:val="00D1461E"/>
    <w:rsid w:val="00D1468F"/>
    <w:rsid w:val="00D147FF"/>
    <w:rsid w:val="00D14827"/>
    <w:rsid w:val="00D148E0"/>
    <w:rsid w:val="00D148EA"/>
    <w:rsid w:val="00D1496D"/>
    <w:rsid w:val="00D14A05"/>
    <w:rsid w:val="00D14A73"/>
    <w:rsid w:val="00D14AB1"/>
    <w:rsid w:val="00D14AB4"/>
    <w:rsid w:val="00D14AD9"/>
    <w:rsid w:val="00D14D8E"/>
    <w:rsid w:val="00D14DCF"/>
    <w:rsid w:val="00D14EAD"/>
    <w:rsid w:val="00D14EE6"/>
    <w:rsid w:val="00D15205"/>
    <w:rsid w:val="00D1521F"/>
    <w:rsid w:val="00D152A6"/>
    <w:rsid w:val="00D152E9"/>
    <w:rsid w:val="00D15392"/>
    <w:rsid w:val="00D1552B"/>
    <w:rsid w:val="00D1566D"/>
    <w:rsid w:val="00D15680"/>
    <w:rsid w:val="00D157EB"/>
    <w:rsid w:val="00D157FC"/>
    <w:rsid w:val="00D1589D"/>
    <w:rsid w:val="00D159CA"/>
    <w:rsid w:val="00D15AE4"/>
    <w:rsid w:val="00D15B44"/>
    <w:rsid w:val="00D15C23"/>
    <w:rsid w:val="00D15C34"/>
    <w:rsid w:val="00D15CEC"/>
    <w:rsid w:val="00D15D1D"/>
    <w:rsid w:val="00D15D89"/>
    <w:rsid w:val="00D15DA8"/>
    <w:rsid w:val="00D15F3F"/>
    <w:rsid w:val="00D16024"/>
    <w:rsid w:val="00D1602E"/>
    <w:rsid w:val="00D161E5"/>
    <w:rsid w:val="00D16206"/>
    <w:rsid w:val="00D16252"/>
    <w:rsid w:val="00D16295"/>
    <w:rsid w:val="00D16381"/>
    <w:rsid w:val="00D16428"/>
    <w:rsid w:val="00D16483"/>
    <w:rsid w:val="00D164E5"/>
    <w:rsid w:val="00D164F4"/>
    <w:rsid w:val="00D16528"/>
    <w:rsid w:val="00D165D6"/>
    <w:rsid w:val="00D166AE"/>
    <w:rsid w:val="00D166B4"/>
    <w:rsid w:val="00D16895"/>
    <w:rsid w:val="00D168D5"/>
    <w:rsid w:val="00D169CB"/>
    <w:rsid w:val="00D169F8"/>
    <w:rsid w:val="00D16A3C"/>
    <w:rsid w:val="00D16ACB"/>
    <w:rsid w:val="00D16B1A"/>
    <w:rsid w:val="00D16C79"/>
    <w:rsid w:val="00D16C8A"/>
    <w:rsid w:val="00D16D62"/>
    <w:rsid w:val="00D16D8E"/>
    <w:rsid w:val="00D16DC7"/>
    <w:rsid w:val="00D16DDF"/>
    <w:rsid w:val="00D16E64"/>
    <w:rsid w:val="00D16E74"/>
    <w:rsid w:val="00D16ED4"/>
    <w:rsid w:val="00D16F62"/>
    <w:rsid w:val="00D16F7E"/>
    <w:rsid w:val="00D16FC1"/>
    <w:rsid w:val="00D16FD3"/>
    <w:rsid w:val="00D17009"/>
    <w:rsid w:val="00D17031"/>
    <w:rsid w:val="00D171C4"/>
    <w:rsid w:val="00D17217"/>
    <w:rsid w:val="00D17268"/>
    <w:rsid w:val="00D1736F"/>
    <w:rsid w:val="00D17632"/>
    <w:rsid w:val="00D17644"/>
    <w:rsid w:val="00D17677"/>
    <w:rsid w:val="00D177A3"/>
    <w:rsid w:val="00D179DD"/>
    <w:rsid w:val="00D17A4D"/>
    <w:rsid w:val="00D17A6C"/>
    <w:rsid w:val="00D17B28"/>
    <w:rsid w:val="00D17CBD"/>
    <w:rsid w:val="00D17DEA"/>
    <w:rsid w:val="00D17EE9"/>
    <w:rsid w:val="00D2001D"/>
    <w:rsid w:val="00D201CC"/>
    <w:rsid w:val="00D202C8"/>
    <w:rsid w:val="00D20334"/>
    <w:rsid w:val="00D20344"/>
    <w:rsid w:val="00D2035F"/>
    <w:rsid w:val="00D20381"/>
    <w:rsid w:val="00D20414"/>
    <w:rsid w:val="00D20422"/>
    <w:rsid w:val="00D205F0"/>
    <w:rsid w:val="00D206C3"/>
    <w:rsid w:val="00D2071A"/>
    <w:rsid w:val="00D20946"/>
    <w:rsid w:val="00D20B8F"/>
    <w:rsid w:val="00D20C3E"/>
    <w:rsid w:val="00D20CE5"/>
    <w:rsid w:val="00D20D33"/>
    <w:rsid w:val="00D20E9D"/>
    <w:rsid w:val="00D20EEA"/>
    <w:rsid w:val="00D21000"/>
    <w:rsid w:val="00D21041"/>
    <w:rsid w:val="00D210D5"/>
    <w:rsid w:val="00D2114F"/>
    <w:rsid w:val="00D21303"/>
    <w:rsid w:val="00D2141C"/>
    <w:rsid w:val="00D21557"/>
    <w:rsid w:val="00D21636"/>
    <w:rsid w:val="00D21650"/>
    <w:rsid w:val="00D216C1"/>
    <w:rsid w:val="00D2170D"/>
    <w:rsid w:val="00D218E3"/>
    <w:rsid w:val="00D219C6"/>
    <w:rsid w:val="00D219F1"/>
    <w:rsid w:val="00D21A9C"/>
    <w:rsid w:val="00D21BBC"/>
    <w:rsid w:val="00D21C50"/>
    <w:rsid w:val="00D21C7F"/>
    <w:rsid w:val="00D21CCC"/>
    <w:rsid w:val="00D21CEF"/>
    <w:rsid w:val="00D21CF3"/>
    <w:rsid w:val="00D21DBD"/>
    <w:rsid w:val="00D21E8F"/>
    <w:rsid w:val="00D220CF"/>
    <w:rsid w:val="00D221C7"/>
    <w:rsid w:val="00D221F9"/>
    <w:rsid w:val="00D22236"/>
    <w:rsid w:val="00D22242"/>
    <w:rsid w:val="00D222D7"/>
    <w:rsid w:val="00D223D8"/>
    <w:rsid w:val="00D224C5"/>
    <w:rsid w:val="00D22580"/>
    <w:rsid w:val="00D2260E"/>
    <w:rsid w:val="00D226ED"/>
    <w:rsid w:val="00D22751"/>
    <w:rsid w:val="00D2283B"/>
    <w:rsid w:val="00D228BB"/>
    <w:rsid w:val="00D228DA"/>
    <w:rsid w:val="00D22A08"/>
    <w:rsid w:val="00D22A40"/>
    <w:rsid w:val="00D22AD1"/>
    <w:rsid w:val="00D22B58"/>
    <w:rsid w:val="00D22C50"/>
    <w:rsid w:val="00D22C5A"/>
    <w:rsid w:val="00D22D3E"/>
    <w:rsid w:val="00D22E0D"/>
    <w:rsid w:val="00D22EE6"/>
    <w:rsid w:val="00D22F45"/>
    <w:rsid w:val="00D22FFC"/>
    <w:rsid w:val="00D23035"/>
    <w:rsid w:val="00D2306D"/>
    <w:rsid w:val="00D230F7"/>
    <w:rsid w:val="00D23109"/>
    <w:rsid w:val="00D233DB"/>
    <w:rsid w:val="00D23452"/>
    <w:rsid w:val="00D23487"/>
    <w:rsid w:val="00D234A7"/>
    <w:rsid w:val="00D235FE"/>
    <w:rsid w:val="00D2362D"/>
    <w:rsid w:val="00D2376F"/>
    <w:rsid w:val="00D2378E"/>
    <w:rsid w:val="00D2392C"/>
    <w:rsid w:val="00D239C2"/>
    <w:rsid w:val="00D23A5E"/>
    <w:rsid w:val="00D23D94"/>
    <w:rsid w:val="00D23DB6"/>
    <w:rsid w:val="00D23E02"/>
    <w:rsid w:val="00D23E80"/>
    <w:rsid w:val="00D23EF5"/>
    <w:rsid w:val="00D241D7"/>
    <w:rsid w:val="00D2427E"/>
    <w:rsid w:val="00D24347"/>
    <w:rsid w:val="00D244BA"/>
    <w:rsid w:val="00D245DB"/>
    <w:rsid w:val="00D2464C"/>
    <w:rsid w:val="00D24714"/>
    <w:rsid w:val="00D2476E"/>
    <w:rsid w:val="00D24774"/>
    <w:rsid w:val="00D247E5"/>
    <w:rsid w:val="00D24925"/>
    <w:rsid w:val="00D24AF0"/>
    <w:rsid w:val="00D24B26"/>
    <w:rsid w:val="00D24CB6"/>
    <w:rsid w:val="00D24D3F"/>
    <w:rsid w:val="00D24E58"/>
    <w:rsid w:val="00D2501D"/>
    <w:rsid w:val="00D25063"/>
    <w:rsid w:val="00D25099"/>
    <w:rsid w:val="00D250A0"/>
    <w:rsid w:val="00D25157"/>
    <w:rsid w:val="00D251CA"/>
    <w:rsid w:val="00D2523B"/>
    <w:rsid w:val="00D252A0"/>
    <w:rsid w:val="00D25304"/>
    <w:rsid w:val="00D253AC"/>
    <w:rsid w:val="00D25440"/>
    <w:rsid w:val="00D25452"/>
    <w:rsid w:val="00D256E1"/>
    <w:rsid w:val="00D256F0"/>
    <w:rsid w:val="00D25751"/>
    <w:rsid w:val="00D25819"/>
    <w:rsid w:val="00D25926"/>
    <w:rsid w:val="00D25A13"/>
    <w:rsid w:val="00D25ABA"/>
    <w:rsid w:val="00D25B09"/>
    <w:rsid w:val="00D25B0B"/>
    <w:rsid w:val="00D25B4E"/>
    <w:rsid w:val="00D25BB3"/>
    <w:rsid w:val="00D25BC1"/>
    <w:rsid w:val="00D25C3D"/>
    <w:rsid w:val="00D25C3E"/>
    <w:rsid w:val="00D25D93"/>
    <w:rsid w:val="00D25E4E"/>
    <w:rsid w:val="00D25E9A"/>
    <w:rsid w:val="00D25EAB"/>
    <w:rsid w:val="00D25ECE"/>
    <w:rsid w:val="00D26148"/>
    <w:rsid w:val="00D2622A"/>
    <w:rsid w:val="00D262FB"/>
    <w:rsid w:val="00D26306"/>
    <w:rsid w:val="00D264B3"/>
    <w:rsid w:val="00D26615"/>
    <w:rsid w:val="00D2662C"/>
    <w:rsid w:val="00D26682"/>
    <w:rsid w:val="00D26716"/>
    <w:rsid w:val="00D2675D"/>
    <w:rsid w:val="00D268E8"/>
    <w:rsid w:val="00D2690D"/>
    <w:rsid w:val="00D2693C"/>
    <w:rsid w:val="00D26951"/>
    <w:rsid w:val="00D26976"/>
    <w:rsid w:val="00D269A4"/>
    <w:rsid w:val="00D269DD"/>
    <w:rsid w:val="00D269FC"/>
    <w:rsid w:val="00D26AE1"/>
    <w:rsid w:val="00D26B40"/>
    <w:rsid w:val="00D26CE3"/>
    <w:rsid w:val="00D26CEE"/>
    <w:rsid w:val="00D26D6F"/>
    <w:rsid w:val="00D26D99"/>
    <w:rsid w:val="00D26EC1"/>
    <w:rsid w:val="00D26F44"/>
    <w:rsid w:val="00D26FA0"/>
    <w:rsid w:val="00D27042"/>
    <w:rsid w:val="00D27062"/>
    <w:rsid w:val="00D270FA"/>
    <w:rsid w:val="00D27154"/>
    <w:rsid w:val="00D27167"/>
    <w:rsid w:val="00D271EE"/>
    <w:rsid w:val="00D273C6"/>
    <w:rsid w:val="00D2768F"/>
    <w:rsid w:val="00D27814"/>
    <w:rsid w:val="00D27892"/>
    <w:rsid w:val="00D2793B"/>
    <w:rsid w:val="00D27961"/>
    <w:rsid w:val="00D279EE"/>
    <w:rsid w:val="00D27A4A"/>
    <w:rsid w:val="00D27A51"/>
    <w:rsid w:val="00D27AD4"/>
    <w:rsid w:val="00D27D1E"/>
    <w:rsid w:val="00D27EC6"/>
    <w:rsid w:val="00D27F0E"/>
    <w:rsid w:val="00D27FA9"/>
    <w:rsid w:val="00D30046"/>
    <w:rsid w:val="00D3005F"/>
    <w:rsid w:val="00D300DF"/>
    <w:rsid w:val="00D301AC"/>
    <w:rsid w:val="00D30241"/>
    <w:rsid w:val="00D3038C"/>
    <w:rsid w:val="00D303A2"/>
    <w:rsid w:val="00D30518"/>
    <w:rsid w:val="00D3052E"/>
    <w:rsid w:val="00D305EA"/>
    <w:rsid w:val="00D3066B"/>
    <w:rsid w:val="00D30949"/>
    <w:rsid w:val="00D30A20"/>
    <w:rsid w:val="00D30A63"/>
    <w:rsid w:val="00D30A9C"/>
    <w:rsid w:val="00D30AE4"/>
    <w:rsid w:val="00D30C0D"/>
    <w:rsid w:val="00D30CAB"/>
    <w:rsid w:val="00D30D0B"/>
    <w:rsid w:val="00D30DC9"/>
    <w:rsid w:val="00D30E71"/>
    <w:rsid w:val="00D30EC0"/>
    <w:rsid w:val="00D30ECF"/>
    <w:rsid w:val="00D30ED7"/>
    <w:rsid w:val="00D31077"/>
    <w:rsid w:val="00D310B6"/>
    <w:rsid w:val="00D311D7"/>
    <w:rsid w:val="00D31270"/>
    <w:rsid w:val="00D3128A"/>
    <w:rsid w:val="00D312E4"/>
    <w:rsid w:val="00D31309"/>
    <w:rsid w:val="00D31380"/>
    <w:rsid w:val="00D313B1"/>
    <w:rsid w:val="00D3148E"/>
    <w:rsid w:val="00D314BB"/>
    <w:rsid w:val="00D314C9"/>
    <w:rsid w:val="00D31705"/>
    <w:rsid w:val="00D317B5"/>
    <w:rsid w:val="00D31859"/>
    <w:rsid w:val="00D31869"/>
    <w:rsid w:val="00D3190D"/>
    <w:rsid w:val="00D31B40"/>
    <w:rsid w:val="00D31B42"/>
    <w:rsid w:val="00D31D93"/>
    <w:rsid w:val="00D31E25"/>
    <w:rsid w:val="00D31EE3"/>
    <w:rsid w:val="00D31F09"/>
    <w:rsid w:val="00D31FF3"/>
    <w:rsid w:val="00D32010"/>
    <w:rsid w:val="00D32025"/>
    <w:rsid w:val="00D32039"/>
    <w:rsid w:val="00D32066"/>
    <w:rsid w:val="00D32240"/>
    <w:rsid w:val="00D322C1"/>
    <w:rsid w:val="00D32363"/>
    <w:rsid w:val="00D323F8"/>
    <w:rsid w:val="00D32508"/>
    <w:rsid w:val="00D32767"/>
    <w:rsid w:val="00D327CC"/>
    <w:rsid w:val="00D3288F"/>
    <w:rsid w:val="00D32899"/>
    <w:rsid w:val="00D328E9"/>
    <w:rsid w:val="00D3295F"/>
    <w:rsid w:val="00D32A16"/>
    <w:rsid w:val="00D32AB9"/>
    <w:rsid w:val="00D32B02"/>
    <w:rsid w:val="00D32C45"/>
    <w:rsid w:val="00D32D45"/>
    <w:rsid w:val="00D32D5D"/>
    <w:rsid w:val="00D32D9F"/>
    <w:rsid w:val="00D32ECB"/>
    <w:rsid w:val="00D32ECD"/>
    <w:rsid w:val="00D32F2E"/>
    <w:rsid w:val="00D32FBB"/>
    <w:rsid w:val="00D33096"/>
    <w:rsid w:val="00D331C7"/>
    <w:rsid w:val="00D331F0"/>
    <w:rsid w:val="00D331F9"/>
    <w:rsid w:val="00D33233"/>
    <w:rsid w:val="00D334A2"/>
    <w:rsid w:val="00D334B0"/>
    <w:rsid w:val="00D33554"/>
    <w:rsid w:val="00D335B5"/>
    <w:rsid w:val="00D33699"/>
    <w:rsid w:val="00D337E2"/>
    <w:rsid w:val="00D33830"/>
    <w:rsid w:val="00D33A96"/>
    <w:rsid w:val="00D33BD3"/>
    <w:rsid w:val="00D33C98"/>
    <w:rsid w:val="00D33D08"/>
    <w:rsid w:val="00D33D6C"/>
    <w:rsid w:val="00D33D80"/>
    <w:rsid w:val="00D33D88"/>
    <w:rsid w:val="00D33E5A"/>
    <w:rsid w:val="00D3401C"/>
    <w:rsid w:val="00D340CA"/>
    <w:rsid w:val="00D3422A"/>
    <w:rsid w:val="00D3433C"/>
    <w:rsid w:val="00D34367"/>
    <w:rsid w:val="00D34457"/>
    <w:rsid w:val="00D3448E"/>
    <w:rsid w:val="00D3457A"/>
    <w:rsid w:val="00D346BF"/>
    <w:rsid w:val="00D3482C"/>
    <w:rsid w:val="00D348A5"/>
    <w:rsid w:val="00D34907"/>
    <w:rsid w:val="00D34909"/>
    <w:rsid w:val="00D349CB"/>
    <w:rsid w:val="00D34AB0"/>
    <w:rsid w:val="00D34C89"/>
    <w:rsid w:val="00D34E67"/>
    <w:rsid w:val="00D34E97"/>
    <w:rsid w:val="00D35097"/>
    <w:rsid w:val="00D350A4"/>
    <w:rsid w:val="00D350B4"/>
    <w:rsid w:val="00D35100"/>
    <w:rsid w:val="00D35112"/>
    <w:rsid w:val="00D35170"/>
    <w:rsid w:val="00D35172"/>
    <w:rsid w:val="00D3517B"/>
    <w:rsid w:val="00D3523C"/>
    <w:rsid w:val="00D352C5"/>
    <w:rsid w:val="00D35361"/>
    <w:rsid w:val="00D35374"/>
    <w:rsid w:val="00D355E0"/>
    <w:rsid w:val="00D3562B"/>
    <w:rsid w:val="00D35643"/>
    <w:rsid w:val="00D356AB"/>
    <w:rsid w:val="00D356DA"/>
    <w:rsid w:val="00D357C0"/>
    <w:rsid w:val="00D357DC"/>
    <w:rsid w:val="00D357E1"/>
    <w:rsid w:val="00D357F6"/>
    <w:rsid w:val="00D35832"/>
    <w:rsid w:val="00D35863"/>
    <w:rsid w:val="00D35865"/>
    <w:rsid w:val="00D3595D"/>
    <w:rsid w:val="00D359C4"/>
    <w:rsid w:val="00D35A4F"/>
    <w:rsid w:val="00D35A58"/>
    <w:rsid w:val="00D35A81"/>
    <w:rsid w:val="00D35B73"/>
    <w:rsid w:val="00D35C0B"/>
    <w:rsid w:val="00D35D80"/>
    <w:rsid w:val="00D35DBE"/>
    <w:rsid w:val="00D3600B"/>
    <w:rsid w:val="00D3605C"/>
    <w:rsid w:val="00D36079"/>
    <w:rsid w:val="00D36142"/>
    <w:rsid w:val="00D36196"/>
    <w:rsid w:val="00D36221"/>
    <w:rsid w:val="00D36253"/>
    <w:rsid w:val="00D36254"/>
    <w:rsid w:val="00D36347"/>
    <w:rsid w:val="00D363B8"/>
    <w:rsid w:val="00D364F3"/>
    <w:rsid w:val="00D36744"/>
    <w:rsid w:val="00D36760"/>
    <w:rsid w:val="00D3676C"/>
    <w:rsid w:val="00D36781"/>
    <w:rsid w:val="00D3688A"/>
    <w:rsid w:val="00D36929"/>
    <w:rsid w:val="00D369D6"/>
    <w:rsid w:val="00D36ADD"/>
    <w:rsid w:val="00D36B43"/>
    <w:rsid w:val="00D36B4E"/>
    <w:rsid w:val="00D36BD1"/>
    <w:rsid w:val="00D36C34"/>
    <w:rsid w:val="00D36C70"/>
    <w:rsid w:val="00D36DFB"/>
    <w:rsid w:val="00D36E6C"/>
    <w:rsid w:val="00D36EAB"/>
    <w:rsid w:val="00D36ED4"/>
    <w:rsid w:val="00D36EED"/>
    <w:rsid w:val="00D36F84"/>
    <w:rsid w:val="00D36F93"/>
    <w:rsid w:val="00D37051"/>
    <w:rsid w:val="00D37088"/>
    <w:rsid w:val="00D37196"/>
    <w:rsid w:val="00D37200"/>
    <w:rsid w:val="00D37297"/>
    <w:rsid w:val="00D372CD"/>
    <w:rsid w:val="00D37439"/>
    <w:rsid w:val="00D3749E"/>
    <w:rsid w:val="00D3768F"/>
    <w:rsid w:val="00D37692"/>
    <w:rsid w:val="00D37719"/>
    <w:rsid w:val="00D37765"/>
    <w:rsid w:val="00D37883"/>
    <w:rsid w:val="00D379A4"/>
    <w:rsid w:val="00D37A2D"/>
    <w:rsid w:val="00D37A4D"/>
    <w:rsid w:val="00D37CCC"/>
    <w:rsid w:val="00D37E44"/>
    <w:rsid w:val="00D37FE0"/>
    <w:rsid w:val="00D37FEB"/>
    <w:rsid w:val="00D40015"/>
    <w:rsid w:val="00D4003C"/>
    <w:rsid w:val="00D40078"/>
    <w:rsid w:val="00D4007A"/>
    <w:rsid w:val="00D40088"/>
    <w:rsid w:val="00D4013D"/>
    <w:rsid w:val="00D401CE"/>
    <w:rsid w:val="00D401D6"/>
    <w:rsid w:val="00D40212"/>
    <w:rsid w:val="00D40650"/>
    <w:rsid w:val="00D40655"/>
    <w:rsid w:val="00D40691"/>
    <w:rsid w:val="00D4081A"/>
    <w:rsid w:val="00D40835"/>
    <w:rsid w:val="00D40860"/>
    <w:rsid w:val="00D408A6"/>
    <w:rsid w:val="00D409D5"/>
    <w:rsid w:val="00D409ED"/>
    <w:rsid w:val="00D40A09"/>
    <w:rsid w:val="00D40A43"/>
    <w:rsid w:val="00D40ADE"/>
    <w:rsid w:val="00D40AE2"/>
    <w:rsid w:val="00D40BB2"/>
    <w:rsid w:val="00D40C0A"/>
    <w:rsid w:val="00D40C3D"/>
    <w:rsid w:val="00D40C59"/>
    <w:rsid w:val="00D40D25"/>
    <w:rsid w:val="00D40F0E"/>
    <w:rsid w:val="00D40F20"/>
    <w:rsid w:val="00D41003"/>
    <w:rsid w:val="00D412E1"/>
    <w:rsid w:val="00D41352"/>
    <w:rsid w:val="00D4144C"/>
    <w:rsid w:val="00D414CF"/>
    <w:rsid w:val="00D4158C"/>
    <w:rsid w:val="00D4159F"/>
    <w:rsid w:val="00D415DB"/>
    <w:rsid w:val="00D4172A"/>
    <w:rsid w:val="00D41744"/>
    <w:rsid w:val="00D41745"/>
    <w:rsid w:val="00D41823"/>
    <w:rsid w:val="00D418B6"/>
    <w:rsid w:val="00D41B6D"/>
    <w:rsid w:val="00D41CDC"/>
    <w:rsid w:val="00D41CF7"/>
    <w:rsid w:val="00D41D30"/>
    <w:rsid w:val="00D41D33"/>
    <w:rsid w:val="00D41D43"/>
    <w:rsid w:val="00D41D62"/>
    <w:rsid w:val="00D41D6E"/>
    <w:rsid w:val="00D41EB0"/>
    <w:rsid w:val="00D41F64"/>
    <w:rsid w:val="00D41FE0"/>
    <w:rsid w:val="00D4200B"/>
    <w:rsid w:val="00D4209B"/>
    <w:rsid w:val="00D4231D"/>
    <w:rsid w:val="00D42604"/>
    <w:rsid w:val="00D4268A"/>
    <w:rsid w:val="00D426A1"/>
    <w:rsid w:val="00D42718"/>
    <w:rsid w:val="00D42937"/>
    <w:rsid w:val="00D42952"/>
    <w:rsid w:val="00D42AD4"/>
    <w:rsid w:val="00D42C87"/>
    <w:rsid w:val="00D42CB0"/>
    <w:rsid w:val="00D42CD0"/>
    <w:rsid w:val="00D42CE7"/>
    <w:rsid w:val="00D42D51"/>
    <w:rsid w:val="00D42D5D"/>
    <w:rsid w:val="00D42E16"/>
    <w:rsid w:val="00D42E2F"/>
    <w:rsid w:val="00D42F28"/>
    <w:rsid w:val="00D42F35"/>
    <w:rsid w:val="00D42F6C"/>
    <w:rsid w:val="00D42F84"/>
    <w:rsid w:val="00D42FBC"/>
    <w:rsid w:val="00D430EF"/>
    <w:rsid w:val="00D431DB"/>
    <w:rsid w:val="00D431F7"/>
    <w:rsid w:val="00D43215"/>
    <w:rsid w:val="00D4328E"/>
    <w:rsid w:val="00D432AB"/>
    <w:rsid w:val="00D433CA"/>
    <w:rsid w:val="00D434B3"/>
    <w:rsid w:val="00D43688"/>
    <w:rsid w:val="00D436AF"/>
    <w:rsid w:val="00D436D7"/>
    <w:rsid w:val="00D43705"/>
    <w:rsid w:val="00D43714"/>
    <w:rsid w:val="00D43882"/>
    <w:rsid w:val="00D43945"/>
    <w:rsid w:val="00D4395F"/>
    <w:rsid w:val="00D43966"/>
    <w:rsid w:val="00D43A1D"/>
    <w:rsid w:val="00D43B18"/>
    <w:rsid w:val="00D43B71"/>
    <w:rsid w:val="00D43B79"/>
    <w:rsid w:val="00D43C3E"/>
    <w:rsid w:val="00D43CA6"/>
    <w:rsid w:val="00D43CAF"/>
    <w:rsid w:val="00D43CC0"/>
    <w:rsid w:val="00D43D13"/>
    <w:rsid w:val="00D43D5C"/>
    <w:rsid w:val="00D43EA9"/>
    <w:rsid w:val="00D43F5D"/>
    <w:rsid w:val="00D4409E"/>
    <w:rsid w:val="00D440C2"/>
    <w:rsid w:val="00D44459"/>
    <w:rsid w:val="00D44468"/>
    <w:rsid w:val="00D444CA"/>
    <w:rsid w:val="00D444DB"/>
    <w:rsid w:val="00D44566"/>
    <w:rsid w:val="00D445B9"/>
    <w:rsid w:val="00D445EF"/>
    <w:rsid w:val="00D445FF"/>
    <w:rsid w:val="00D4467F"/>
    <w:rsid w:val="00D446C6"/>
    <w:rsid w:val="00D44786"/>
    <w:rsid w:val="00D447AD"/>
    <w:rsid w:val="00D44848"/>
    <w:rsid w:val="00D4497F"/>
    <w:rsid w:val="00D44A16"/>
    <w:rsid w:val="00D44A62"/>
    <w:rsid w:val="00D44A6D"/>
    <w:rsid w:val="00D44B66"/>
    <w:rsid w:val="00D44C65"/>
    <w:rsid w:val="00D44D7A"/>
    <w:rsid w:val="00D45034"/>
    <w:rsid w:val="00D451C1"/>
    <w:rsid w:val="00D452C8"/>
    <w:rsid w:val="00D453BC"/>
    <w:rsid w:val="00D45751"/>
    <w:rsid w:val="00D4582C"/>
    <w:rsid w:val="00D4582F"/>
    <w:rsid w:val="00D45884"/>
    <w:rsid w:val="00D458DE"/>
    <w:rsid w:val="00D4590C"/>
    <w:rsid w:val="00D45A07"/>
    <w:rsid w:val="00D45A5F"/>
    <w:rsid w:val="00D45B6B"/>
    <w:rsid w:val="00D45C0F"/>
    <w:rsid w:val="00D45CC1"/>
    <w:rsid w:val="00D45D4C"/>
    <w:rsid w:val="00D45DDC"/>
    <w:rsid w:val="00D45DF4"/>
    <w:rsid w:val="00D45E8A"/>
    <w:rsid w:val="00D460B2"/>
    <w:rsid w:val="00D461BC"/>
    <w:rsid w:val="00D461F7"/>
    <w:rsid w:val="00D4647A"/>
    <w:rsid w:val="00D46546"/>
    <w:rsid w:val="00D46620"/>
    <w:rsid w:val="00D467CD"/>
    <w:rsid w:val="00D467F7"/>
    <w:rsid w:val="00D46918"/>
    <w:rsid w:val="00D46CC9"/>
    <w:rsid w:val="00D46D88"/>
    <w:rsid w:val="00D46EFA"/>
    <w:rsid w:val="00D46F31"/>
    <w:rsid w:val="00D46F32"/>
    <w:rsid w:val="00D46F93"/>
    <w:rsid w:val="00D4709E"/>
    <w:rsid w:val="00D470B9"/>
    <w:rsid w:val="00D47147"/>
    <w:rsid w:val="00D47212"/>
    <w:rsid w:val="00D47218"/>
    <w:rsid w:val="00D47222"/>
    <w:rsid w:val="00D47281"/>
    <w:rsid w:val="00D472CC"/>
    <w:rsid w:val="00D47313"/>
    <w:rsid w:val="00D47525"/>
    <w:rsid w:val="00D475A7"/>
    <w:rsid w:val="00D4774C"/>
    <w:rsid w:val="00D47787"/>
    <w:rsid w:val="00D47802"/>
    <w:rsid w:val="00D47879"/>
    <w:rsid w:val="00D478D4"/>
    <w:rsid w:val="00D47927"/>
    <w:rsid w:val="00D479D5"/>
    <w:rsid w:val="00D479FF"/>
    <w:rsid w:val="00D47A2C"/>
    <w:rsid w:val="00D47B2A"/>
    <w:rsid w:val="00D47B30"/>
    <w:rsid w:val="00D47B98"/>
    <w:rsid w:val="00D47BF1"/>
    <w:rsid w:val="00D47C78"/>
    <w:rsid w:val="00D47CA3"/>
    <w:rsid w:val="00D47D60"/>
    <w:rsid w:val="00D47D88"/>
    <w:rsid w:val="00D47DB8"/>
    <w:rsid w:val="00D47ED1"/>
    <w:rsid w:val="00D47EDE"/>
    <w:rsid w:val="00D47EE6"/>
    <w:rsid w:val="00D47F53"/>
    <w:rsid w:val="00D47FCA"/>
    <w:rsid w:val="00D5017A"/>
    <w:rsid w:val="00D501A8"/>
    <w:rsid w:val="00D5036E"/>
    <w:rsid w:val="00D50443"/>
    <w:rsid w:val="00D50474"/>
    <w:rsid w:val="00D504AD"/>
    <w:rsid w:val="00D504C1"/>
    <w:rsid w:val="00D504F3"/>
    <w:rsid w:val="00D5054D"/>
    <w:rsid w:val="00D5056E"/>
    <w:rsid w:val="00D50689"/>
    <w:rsid w:val="00D50718"/>
    <w:rsid w:val="00D5078E"/>
    <w:rsid w:val="00D5080A"/>
    <w:rsid w:val="00D50843"/>
    <w:rsid w:val="00D50983"/>
    <w:rsid w:val="00D509B3"/>
    <w:rsid w:val="00D50A9C"/>
    <w:rsid w:val="00D50B60"/>
    <w:rsid w:val="00D50BE1"/>
    <w:rsid w:val="00D50CFE"/>
    <w:rsid w:val="00D50D54"/>
    <w:rsid w:val="00D50D5A"/>
    <w:rsid w:val="00D50E60"/>
    <w:rsid w:val="00D50EF0"/>
    <w:rsid w:val="00D50F01"/>
    <w:rsid w:val="00D50F0B"/>
    <w:rsid w:val="00D50F8C"/>
    <w:rsid w:val="00D510A0"/>
    <w:rsid w:val="00D510D9"/>
    <w:rsid w:val="00D5116E"/>
    <w:rsid w:val="00D51227"/>
    <w:rsid w:val="00D5122E"/>
    <w:rsid w:val="00D5124B"/>
    <w:rsid w:val="00D51305"/>
    <w:rsid w:val="00D51463"/>
    <w:rsid w:val="00D51475"/>
    <w:rsid w:val="00D51486"/>
    <w:rsid w:val="00D515AA"/>
    <w:rsid w:val="00D515F3"/>
    <w:rsid w:val="00D516B4"/>
    <w:rsid w:val="00D51761"/>
    <w:rsid w:val="00D51803"/>
    <w:rsid w:val="00D518FA"/>
    <w:rsid w:val="00D519F2"/>
    <w:rsid w:val="00D51B78"/>
    <w:rsid w:val="00D51C99"/>
    <w:rsid w:val="00D51D93"/>
    <w:rsid w:val="00D51DAE"/>
    <w:rsid w:val="00D51DEE"/>
    <w:rsid w:val="00D51DF2"/>
    <w:rsid w:val="00D51E3C"/>
    <w:rsid w:val="00D51E77"/>
    <w:rsid w:val="00D52017"/>
    <w:rsid w:val="00D52038"/>
    <w:rsid w:val="00D52189"/>
    <w:rsid w:val="00D5219B"/>
    <w:rsid w:val="00D52242"/>
    <w:rsid w:val="00D52279"/>
    <w:rsid w:val="00D5227B"/>
    <w:rsid w:val="00D52289"/>
    <w:rsid w:val="00D5242D"/>
    <w:rsid w:val="00D524B8"/>
    <w:rsid w:val="00D52529"/>
    <w:rsid w:val="00D525DF"/>
    <w:rsid w:val="00D525E7"/>
    <w:rsid w:val="00D5266A"/>
    <w:rsid w:val="00D526DD"/>
    <w:rsid w:val="00D52725"/>
    <w:rsid w:val="00D52837"/>
    <w:rsid w:val="00D528D4"/>
    <w:rsid w:val="00D5295F"/>
    <w:rsid w:val="00D5299B"/>
    <w:rsid w:val="00D52A1E"/>
    <w:rsid w:val="00D52A6F"/>
    <w:rsid w:val="00D52AA5"/>
    <w:rsid w:val="00D52AEC"/>
    <w:rsid w:val="00D52BDE"/>
    <w:rsid w:val="00D52C4A"/>
    <w:rsid w:val="00D52C87"/>
    <w:rsid w:val="00D52DA0"/>
    <w:rsid w:val="00D52E12"/>
    <w:rsid w:val="00D52E77"/>
    <w:rsid w:val="00D52E84"/>
    <w:rsid w:val="00D52EB6"/>
    <w:rsid w:val="00D52F29"/>
    <w:rsid w:val="00D53137"/>
    <w:rsid w:val="00D53465"/>
    <w:rsid w:val="00D5355E"/>
    <w:rsid w:val="00D53633"/>
    <w:rsid w:val="00D5371F"/>
    <w:rsid w:val="00D5374F"/>
    <w:rsid w:val="00D5377C"/>
    <w:rsid w:val="00D53825"/>
    <w:rsid w:val="00D5389B"/>
    <w:rsid w:val="00D53986"/>
    <w:rsid w:val="00D539BB"/>
    <w:rsid w:val="00D53A05"/>
    <w:rsid w:val="00D53A31"/>
    <w:rsid w:val="00D53A7E"/>
    <w:rsid w:val="00D53C1D"/>
    <w:rsid w:val="00D53C48"/>
    <w:rsid w:val="00D53CA7"/>
    <w:rsid w:val="00D53CAB"/>
    <w:rsid w:val="00D53CAE"/>
    <w:rsid w:val="00D53DA2"/>
    <w:rsid w:val="00D53E1C"/>
    <w:rsid w:val="00D53E23"/>
    <w:rsid w:val="00D53E3E"/>
    <w:rsid w:val="00D53EBB"/>
    <w:rsid w:val="00D53F8F"/>
    <w:rsid w:val="00D54071"/>
    <w:rsid w:val="00D54099"/>
    <w:rsid w:val="00D54104"/>
    <w:rsid w:val="00D54122"/>
    <w:rsid w:val="00D54182"/>
    <w:rsid w:val="00D54198"/>
    <w:rsid w:val="00D54254"/>
    <w:rsid w:val="00D54291"/>
    <w:rsid w:val="00D543F2"/>
    <w:rsid w:val="00D54488"/>
    <w:rsid w:val="00D54561"/>
    <w:rsid w:val="00D54583"/>
    <w:rsid w:val="00D5487C"/>
    <w:rsid w:val="00D5495B"/>
    <w:rsid w:val="00D549D3"/>
    <w:rsid w:val="00D549F6"/>
    <w:rsid w:val="00D54A83"/>
    <w:rsid w:val="00D54AB2"/>
    <w:rsid w:val="00D54C0E"/>
    <w:rsid w:val="00D54C1F"/>
    <w:rsid w:val="00D54C37"/>
    <w:rsid w:val="00D54CFE"/>
    <w:rsid w:val="00D54D51"/>
    <w:rsid w:val="00D54E5C"/>
    <w:rsid w:val="00D54E80"/>
    <w:rsid w:val="00D551C5"/>
    <w:rsid w:val="00D552DB"/>
    <w:rsid w:val="00D555ED"/>
    <w:rsid w:val="00D55663"/>
    <w:rsid w:val="00D5568E"/>
    <w:rsid w:val="00D5572C"/>
    <w:rsid w:val="00D55772"/>
    <w:rsid w:val="00D5586E"/>
    <w:rsid w:val="00D558D1"/>
    <w:rsid w:val="00D5592B"/>
    <w:rsid w:val="00D55A75"/>
    <w:rsid w:val="00D55AA6"/>
    <w:rsid w:val="00D55B58"/>
    <w:rsid w:val="00D55B9F"/>
    <w:rsid w:val="00D55E4A"/>
    <w:rsid w:val="00D55EC0"/>
    <w:rsid w:val="00D55EEC"/>
    <w:rsid w:val="00D5604A"/>
    <w:rsid w:val="00D560E6"/>
    <w:rsid w:val="00D5616D"/>
    <w:rsid w:val="00D56177"/>
    <w:rsid w:val="00D5620C"/>
    <w:rsid w:val="00D5620F"/>
    <w:rsid w:val="00D56289"/>
    <w:rsid w:val="00D562A2"/>
    <w:rsid w:val="00D5633F"/>
    <w:rsid w:val="00D56430"/>
    <w:rsid w:val="00D564CC"/>
    <w:rsid w:val="00D5650C"/>
    <w:rsid w:val="00D56683"/>
    <w:rsid w:val="00D567A2"/>
    <w:rsid w:val="00D5681A"/>
    <w:rsid w:val="00D56821"/>
    <w:rsid w:val="00D568E2"/>
    <w:rsid w:val="00D56BCB"/>
    <w:rsid w:val="00D56C57"/>
    <w:rsid w:val="00D56D1D"/>
    <w:rsid w:val="00D56D4F"/>
    <w:rsid w:val="00D56D52"/>
    <w:rsid w:val="00D56DE8"/>
    <w:rsid w:val="00D56DEC"/>
    <w:rsid w:val="00D56F21"/>
    <w:rsid w:val="00D56F2E"/>
    <w:rsid w:val="00D56F64"/>
    <w:rsid w:val="00D56FFE"/>
    <w:rsid w:val="00D570B7"/>
    <w:rsid w:val="00D570B8"/>
    <w:rsid w:val="00D57116"/>
    <w:rsid w:val="00D5727C"/>
    <w:rsid w:val="00D572C5"/>
    <w:rsid w:val="00D5736D"/>
    <w:rsid w:val="00D573D4"/>
    <w:rsid w:val="00D574BF"/>
    <w:rsid w:val="00D57503"/>
    <w:rsid w:val="00D57636"/>
    <w:rsid w:val="00D5767B"/>
    <w:rsid w:val="00D57686"/>
    <w:rsid w:val="00D576A6"/>
    <w:rsid w:val="00D576DC"/>
    <w:rsid w:val="00D577D2"/>
    <w:rsid w:val="00D57957"/>
    <w:rsid w:val="00D57A0F"/>
    <w:rsid w:val="00D57ADD"/>
    <w:rsid w:val="00D57B30"/>
    <w:rsid w:val="00D57C2F"/>
    <w:rsid w:val="00D57C86"/>
    <w:rsid w:val="00D57D28"/>
    <w:rsid w:val="00D57D6E"/>
    <w:rsid w:val="00D57F47"/>
    <w:rsid w:val="00D57F4E"/>
    <w:rsid w:val="00D57F50"/>
    <w:rsid w:val="00D57FAE"/>
    <w:rsid w:val="00D60069"/>
    <w:rsid w:val="00D6006F"/>
    <w:rsid w:val="00D6007C"/>
    <w:rsid w:val="00D6011C"/>
    <w:rsid w:val="00D60331"/>
    <w:rsid w:val="00D60585"/>
    <w:rsid w:val="00D605A1"/>
    <w:rsid w:val="00D60645"/>
    <w:rsid w:val="00D6064A"/>
    <w:rsid w:val="00D606D3"/>
    <w:rsid w:val="00D6080C"/>
    <w:rsid w:val="00D60866"/>
    <w:rsid w:val="00D609CB"/>
    <w:rsid w:val="00D60A2C"/>
    <w:rsid w:val="00D60A6E"/>
    <w:rsid w:val="00D60AA6"/>
    <w:rsid w:val="00D60B0A"/>
    <w:rsid w:val="00D60C8E"/>
    <w:rsid w:val="00D60D74"/>
    <w:rsid w:val="00D60F4E"/>
    <w:rsid w:val="00D60FE2"/>
    <w:rsid w:val="00D610E8"/>
    <w:rsid w:val="00D610EB"/>
    <w:rsid w:val="00D612B5"/>
    <w:rsid w:val="00D6131F"/>
    <w:rsid w:val="00D61392"/>
    <w:rsid w:val="00D613FF"/>
    <w:rsid w:val="00D61457"/>
    <w:rsid w:val="00D61483"/>
    <w:rsid w:val="00D61500"/>
    <w:rsid w:val="00D615E5"/>
    <w:rsid w:val="00D61860"/>
    <w:rsid w:val="00D61A1B"/>
    <w:rsid w:val="00D61A2F"/>
    <w:rsid w:val="00D61C2A"/>
    <w:rsid w:val="00D61D3D"/>
    <w:rsid w:val="00D61DA4"/>
    <w:rsid w:val="00D61E2D"/>
    <w:rsid w:val="00D61F72"/>
    <w:rsid w:val="00D61FC8"/>
    <w:rsid w:val="00D620B5"/>
    <w:rsid w:val="00D62100"/>
    <w:rsid w:val="00D6228B"/>
    <w:rsid w:val="00D62340"/>
    <w:rsid w:val="00D6245D"/>
    <w:rsid w:val="00D624FF"/>
    <w:rsid w:val="00D62575"/>
    <w:rsid w:val="00D6257F"/>
    <w:rsid w:val="00D625AE"/>
    <w:rsid w:val="00D625BB"/>
    <w:rsid w:val="00D62600"/>
    <w:rsid w:val="00D62624"/>
    <w:rsid w:val="00D6262F"/>
    <w:rsid w:val="00D6276A"/>
    <w:rsid w:val="00D627DF"/>
    <w:rsid w:val="00D6285C"/>
    <w:rsid w:val="00D628CC"/>
    <w:rsid w:val="00D6290B"/>
    <w:rsid w:val="00D629A0"/>
    <w:rsid w:val="00D62AAA"/>
    <w:rsid w:val="00D62B19"/>
    <w:rsid w:val="00D62B1F"/>
    <w:rsid w:val="00D62B35"/>
    <w:rsid w:val="00D62B85"/>
    <w:rsid w:val="00D62BA5"/>
    <w:rsid w:val="00D62CFF"/>
    <w:rsid w:val="00D62D37"/>
    <w:rsid w:val="00D62E10"/>
    <w:rsid w:val="00D62E16"/>
    <w:rsid w:val="00D62FA0"/>
    <w:rsid w:val="00D6301B"/>
    <w:rsid w:val="00D630F7"/>
    <w:rsid w:val="00D63157"/>
    <w:rsid w:val="00D631CA"/>
    <w:rsid w:val="00D631FC"/>
    <w:rsid w:val="00D632AB"/>
    <w:rsid w:val="00D63313"/>
    <w:rsid w:val="00D63315"/>
    <w:rsid w:val="00D6338B"/>
    <w:rsid w:val="00D63413"/>
    <w:rsid w:val="00D63587"/>
    <w:rsid w:val="00D635F7"/>
    <w:rsid w:val="00D63649"/>
    <w:rsid w:val="00D6380F"/>
    <w:rsid w:val="00D63833"/>
    <w:rsid w:val="00D63904"/>
    <w:rsid w:val="00D6391F"/>
    <w:rsid w:val="00D63992"/>
    <w:rsid w:val="00D63A13"/>
    <w:rsid w:val="00D63AA5"/>
    <w:rsid w:val="00D63AD7"/>
    <w:rsid w:val="00D63C2C"/>
    <w:rsid w:val="00D63C5D"/>
    <w:rsid w:val="00D63CEF"/>
    <w:rsid w:val="00D63D7C"/>
    <w:rsid w:val="00D63D9C"/>
    <w:rsid w:val="00D63DE3"/>
    <w:rsid w:val="00D63E51"/>
    <w:rsid w:val="00D64123"/>
    <w:rsid w:val="00D64224"/>
    <w:rsid w:val="00D6424B"/>
    <w:rsid w:val="00D642A9"/>
    <w:rsid w:val="00D643A9"/>
    <w:rsid w:val="00D64468"/>
    <w:rsid w:val="00D6446F"/>
    <w:rsid w:val="00D644E3"/>
    <w:rsid w:val="00D645CB"/>
    <w:rsid w:val="00D64673"/>
    <w:rsid w:val="00D646AE"/>
    <w:rsid w:val="00D64734"/>
    <w:rsid w:val="00D64739"/>
    <w:rsid w:val="00D64862"/>
    <w:rsid w:val="00D648E0"/>
    <w:rsid w:val="00D64989"/>
    <w:rsid w:val="00D64B64"/>
    <w:rsid w:val="00D64C41"/>
    <w:rsid w:val="00D64C84"/>
    <w:rsid w:val="00D64D79"/>
    <w:rsid w:val="00D64D7E"/>
    <w:rsid w:val="00D64DC8"/>
    <w:rsid w:val="00D64DDC"/>
    <w:rsid w:val="00D64DE3"/>
    <w:rsid w:val="00D64E01"/>
    <w:rsid w:val="00D64F63"/>
    <w:rsid w:val="00D64F77"/>
    <w:rsid w:val="00D64FC9"/>
    <w:rsid w:val="00D650B2"/>
    <w:rsid w:val="00D650BE"/>
    <w:rsid w:val="00D65170"/>
    <w:rsid w:val="00D651C9"/>
    <w:rsid w:val="00D6522B"/>
    <w:rsid w:val="00D65414"/>
    <w:rsid w:val="00D6552C"/>
    <w:rsid w:val="00D6558A"/>
    <w:rsid w:val="00D65681"/>
    <w:rsid w:val="00D6569D"/>
    <w:rsid w:val="00D656AF"/>
    <w:rsid w:val="00D656BF"/>
    <w:rsid w:val="00D65776"/>
    <w:rsid w:val="00D6593E"/>
    <w:rsid w:val="00D659B2"/>
    <w:rsid w:val="00D659F5"/>
    <w:rsid w:val="00D65A69"/>
    <w:rsid w:val="00D65AA2"/>
    <w:rsid w:val="00D65B92"/>
    <w:rsid w:val="00D65C2B"/>
    <w:rsid w:val="00D65C8A"/>
    <w:rsid w:val="00D65CA0"/>
    <w:rsid w:val="00D65CA4"/>
    <w:rsid w:val="00D65CB6"/>
    <w:rsid w:val="00D65CE3"/>
    <w:rsid w:val="00D65EDE"/>
    <w:rsid w:val="00D65F3A"/>
    <w:rsid w:val="00D65FEB"/>
    <w:rsid w:val="00D66072"/>
    <w:rsid w:val="00D660DB"/>
    <w:rsid w:val="00D660FE"/>
    <w:rsid w:val="00D66134"/>
    <w:rsid w:val="00D66154"/>
    <w:rsid w:val="00D66496"/>
    <w:rsid w:val="00D6679E"/>
    <w:rsid w:val="00D667D9"/>
    <w:rsid w:val="00D66829"/>
    <w:rsid w:val="00D66830"/>
    <w:rsid w:val="00D668D4"/>
    <w:rsid w:val="00D66937"/>
    <w:rsid w:val="00D66951"/>
    <w:rsid w:val="00D66990"/>
    <w:rsid w:val="00D66A33"/>
    <w:rsid w:val="00D66BEB"/>
    <w:rsid w:val="00D66CD2"/>
    <w:rsid w:val="00D66D14"/>
    <w:rsid w:val="00D66D3D"/>
    <w:rsid w:val="00D66DBB"/>
    <w:rsid w:val="00D66E31"/>
    <w:rsid w:val="00D66FA6"/>
    <w:rsid w:val="00D66FF0"/>
    <w:rsid w:val="00D67113"/>
    <w:rsid w:val="00D67125"/>
    <w:rsid w:val="00D672ED"/>
    <w:rsid w:val="00D675D8"/>
    <w:rsid w:val="00D67671"/>
    <w:rsid w:val="00D676F4"/>
    <w:rsid w:val="00D67872"/>
    <w:rsid w:val="00D6793C"/>
    <w:rsid w:val="00D67A42"/>
    <w:rsid w:val="00D67A45"/>
    <w:rsid w:val="00D67D89"/>
    <w:rsid w:val="00D67E36"/>
    <w:rsid w:val="00D67F06"/>
    <w:rsid w:val="00D67FC2"/>
    <w:rsid w:val="00D70019"/>
    <w:rsid w:val="00D7002F"/>
    <w:rsid w:val="00D700C6"/>
    <w:rsid w:val="00D700D4"/>
    <w:rsid w:val="00D70130"/>
    <w:rsid w:val="00D701F2"/>
    <w:rsid w:val="00D70310"/>
    <w:rsid w:val="00D703B9"/>
    <w:rsid w:val="00D704B3"/>
    <w:rsid w:val="00D704E5"/>
    <w:rsid w:val="00D70719"/>
    <w:rsid w:val="00D70960"/>
    <w:rsid w:val="00D70962"/>
    <w:rsid w:val="00D70A72"/>
    <w:rsid w:val="00D70A94"/>
    <w:rsid w:val="00D70AA8"/>
    <w:rsid w:val="00D70B1A"/>
    <w:rsid w:val="00D70B89"/>
    <w:rsid w:val="00D70C55"/>
    <w:rsid w:val="00D70C7C"/>
    <w:rsid w:val="00D70D0F"/>
    <w:rsid w:val="00D70D94"/>
    <w:rsid w:val="00D70F0E"/>
    <w:rsid w:val="00D7106E"/>
    <w:rsid w:val="00D710D0"/>
    <w:rsid w:val="00D711B2"/>
    <w:rsid w:val="00D71399"/>
    <w:rsid w:val="00D714C3"/>
    <w:rsid w:val="00D71510"/>
    <w:rsid w:val="00D71672"/>
    <w:rsid w:val="00D71702"/>
    <w:rsid w:val="00D718FF"/>
    <w:rsid w:val="00D7198B"/>
    <w:rsid w:val="00D71A21"/>
    <w:rsid w:val="00D71AD3"/>
    <w:rsid w:val="00D71B0C"/>
    <w:rsid w:val="00D71BF5"/>
    <w:rsid w:val="00D71C10"/>
    <w:rsid w:val="00D71FEC"/>
    <w:rsid w:val="00D720DA"/>
    <w:rsid w:val="00D721CE"/>
    <w:rsid w:val="00D72222"/>
    <w:rsid w:val="00D722B5"/>
    <w:rsid w:val="00D72499"/>
    <w:rsid w:val="00D72615"/>
    <w:rsid w:val="00D7270B"/>
    <w:rsid w:val="00D727C7"/>
    <w:rsid w:val="00D728AA"/>
    <w:rsid w:val="00D729CD"/>
    <w:rsid w:val="00D72A12"/>
    <w:rsid w:val="00D72A56"/>
    <w:rsid w:val="00D72A8E"/>
    <w:rsid w:val="00D72B90"/>
    <w:rsid w:val="00D72CAE"/>
    <w:rsid w:val="00D72DCB"/>
    <w:rsid w:val="00D72E28"/>
    <w:rsid w:val="00D72EF0"/>
    <w:rsid w:val="00D72F48"/>
    <w:rsid w:val="00D7306B"/>
    <w:rsid w:val="00D73349"/>
    <w:rsid w:val="00D7336E"/>
    <w:rsid w:val="00D734AC"/>
    <w:rsid w:val="00D73500"/>
    <w:rsid w:val="00D7350C"/>
    <w:rsid w:val="00D73548"/>
    <w:rsid w:val="00D7357E"/>
    <w:rsid w:val="00D736C9"/>
    <w:rsid w:val="00D736E1"/>
    <w:rsid w:val="00D73723"/>
    <w:rsid w:val="00D738F7"/>
    <w:rsid w:val="00D73949"/>
    <w:rsid w:val="00D73A32"/>
    <w:rsid w:val="00D73A80"/>
    <w:rsid w:val="00D73AF7"/>
    <w:rsid w:val="00D73AF8"/>
    <w:rsid w:val="00D73B47"/>
    <w:rsid w:val="00D73B50"/>
    <w:rsid w:val="00D73B59"/>
    <w:rsid w:val="00D73B98"/>
    <w:rsid w:val="00D73C3E"/>
    <w:rsid w:val="00D73D17"/>
    <w:rsid w:val="00D73D64"/>
    <w:rsid w:val="00D73DE0"/>
    <w:rsid w:val="00D73E26"/>
    <w:rsid w:val="00D73FCD"/>
    <w:rsid w:val="00D74029"/>
    <w:rsid w:val="00D7404C"/>
    <w:rsid w:val="00D7417B"/>
    <w:rsid w:val="00D74185"/>
    <w:rsid w:val="00D74190"/>
    <w:rsid w:val="00D7423B"/>
    <w:rsid w:val="00D7427D"/>
    <w:rsid w:val="00D742A5"/>
    <w:rsid w:val="00D742C8"/>
    <w:rsid w:val="00D742D0"/>
    <w:rsid w:val="00D74314"/>
    <w:rsid w:val="00D743E6"/>
    <w:rsid w:val="00D743F0"/>
    <w:rsid w:val="00D74560"/>
    <w:rsid w:val="00D74794"/>
    <w:rsid w:val="00D74995"/>
    <w:rsid w:val="00D74A3A"/>
    <w:rsid w:val="00D74ABB"/>
    <w:rsid w:val="00D74B95"/>
    <w:rsid w:val="00D74C0C"/>
    <w:rsid w:val="00D74CAC"/>
    <w:rsid w:val="00D74CE8"/>
    <w:rsid w:val="00D74DDB"/>
    <w:rsid w:val="00D74DEC"/>
    <w:rsid w:val="00D74EEF"/>
    <w:rsid w:val="00D75017"/>
    <w:rsid w:val="00D75045"/>
    <w:rsid w:val="00D750A5"/>
    <w:rsid w:val="00D751D5"/>
    <w:rsid w:val="00D7527D"/>
    <w:rsid w:val="00D752FF"/>
    <w:rsid w:val="00D75387"/>
    <w:rsid w:val="00D7538F"/>
    <w:rsid w:val="00D7540C"/>
    <w:rsid w:val="00D7540F"/>
    <w:rsid w:val="00D75528"/>
    <w:rsid w:val="00D755D7"/>
    <w:rsid w:val="00D75698"/>
    <w:rsid w:val="00D756D5"/>
    <w:rsid w:val="00D756F6"/>
    <w:rsid w:val="00D75738"/>
    <w:rsid w:val="00D7575E"/>
    <w:rsid w:val="00D757B3"/>
    <w:rsid w:val="00D757B6"/>
    <w:rsid w:val="00D75A73"/>
    <w:rsid w:val="00D75A9D"/>
    <w:rsid w:val="00D75ABD"/>
    <w:rsid w:val="00D75B31"/>
    <w:rsid w:val="00D75C2B"/>
    <w:rsid w:val="00D75C50"/>
    <w:rsid w:val="00D75C51"/>
    <w:rsid w:val="00D75CDC"/>
    <w:rsid w:val="00D75CE3"/>
    <w:rsid w:val="00D75D7D"/>
    <w:rsid w:val="00D75E77"/>
    <w:rsid w:val="00D75EC3"/>
    <w:rsid w:val="00D75FCE"/>
    <w:rsid w:val="00D76144"/>
    <w:rsid w:val="00D761DB"/>
    <w:rsid w:val="00D761F5"/>
    <w:rsid w:val="00D763DE"/>
    <w:rsid w:val="00D763FE"/>
    <w:rsid w:val="00D764A4"/>
    <w:rsid w:val="00D76601"/>
    <w:rsid w:val="00D76688"/>
    <w:rsid w:val="00D76861"/>
    <w:rsid w:val="00D76906"/>
    <w:rsid w:val="00D769CE"/>
    <w:rsid w:val="00D769FE"/>
    <w:rsid w:val="00D76AC4"/>
    <w:rsid w:val="00D76AF4"/>
    <w:rsid w:val="00D76B40"/>
    <w:rsid w:val="00D76B4D"/>
    <w:rsid w:val="00D76D2A"/>
    <w:rsid w:val="00D76E0F"/>
    <w:rsid w:val="00D76E8B"/>
    <w:rsid w:val="00D76E8E"/>
    <w:rsid w:val="00D76F0E"/>
    <w:rsid w:val="00D76F89"/>
    <w:rsid w:val="00D76FC2"/>
    <w:rsid w:val="00D77116"/>
    <w:rsid w:val="00D7713A"/>
    <w:rsid w:val="00D77191"/>
    <w:rsid w:val="00D7753D"/>
    <w:rsid w:val="00D77546"/>
    <w:rsid w:val="00D77616"/>
    <w:rsid w:val="00D7766A"/>
    <w:rsid w:val="00D77700"/>
    <w:rsid w:val="00D77772"/>
    <w:rsid w:val="00D77809"/>
    <w:rsid w:val="00D7788B"/>
    <w:rsid w:val="00D77969"/>
    <w:rsid w:val="00D77971"/>
    <w:rsid w:val="00D77A70"/>
    <w:rsid w:val="00D77A8E"/>
    <w:rsid w:val="00D77AD3"/>
    <w:rsid w:val="00D77AFE"/>
    <w:rsid w:val="00D77B51"/>
    <w:rsid w:val="00D77D3F"/>
    <w:rsid w:val="00D77DC2"/>
    <w:rsid w:val="00D77F8D"/>
    <w:rsid w:val="00D80009"/>
    <w:rsid w:val="00D8001F"/>
    <w:rsid w:val="00D80022"/>
    <w:rsid w:val="00D800CA"/>
    <w:rsid w:val="00D800EA"/>
    <w:rsid w:val="00D800F1"/>
    <w:rsid w:val="00D801DE"/>
    <w:rsid w:val="00D80221"/>
    <w:rsid w:val="00D80259"/>
    <w:rsid w:val="00D80271"/>
    <w:rsid w:val="00D8028E"/>
    <w:rsid w:val="00D8037A"/>
    <w:rsid w:val="00D803F3"/>
    <w:rsid w:val="00D804F8"/>
    <w:rsid w:val="00D80585"/>
    <w:rsid w:val="00D8067E"/>
    <w:rsid w:val="00D80702"/>
    <w:rsid w:val="00D807BB"/>
    <w:rsid w:val="00D807FF"/>
    <w:rsid w:val="00D80877"/>
    <w:rsid w:val="00D80904"/>
    <w:rsid w:val="00D80975"/>
    <w:rsid w:val="00D80997"/>
    <w:rsid w:val="00D809A1"/>
    <w:rsid w:val="00D80AEE"/>
    <w:rsid w:val="00D80B1D"/>
    <w:rsid w:val="00D80B3D"/>
    <w:rsid w:val="00D80B7B"/>
    <w:rsid w:val="00D80C8C"/>
    <w:rsid w:val="00D80D62"/>
    <w:rsid w:val="00D80EFB"/>
    <w:rsid w:val="00D80F19"/>
    <w:rsid w:val="00D80F4A"/>
    <w:rsid w:val="00D81043"/>
    <w:rsid w:val="00D81086"/>
    <w:rsid w:val="00D81094"/>
    <w:rsid w:val="00D81231"/>
    <w:rsid w:val="00D812A3"/>
    <w:rsid w:val="00D8130D"/>
    <w:rsid w:val="00D81375"/>
    <w:rsid w:val="00D81476"/>
    <w:rsid w:val="00D81485"/>
    <w:rsid w:val="00D81510"/>
    <w:rsid w:val="00D81550"/>
    <w:rsid w:val="00D815DD"/>
    <w:rsid w:val="00D81627"/>
    <w:rsid w:val="00D8177F"/>
    <w:rsid w:val="00D817B4"/>
    <w:rsid w:val="00D8182E"/>
    <w:rsid w:val="00D8198F"/>
    <w:rsid w:val="00D81B01"/>
    <w:rsid w:val="00D81C70"/>
    <w:rsid w:val="00D81DFB"/>
    <w:rsid w:val="00D81E36"/>
    <w:rsid w:val="00D820AB"/>
    <w:rsid w:val="00D82163"/>
    <w:rsid w:val="00D8225E"/>
    <w:rsid w:val="00D822C8"/>
    <w:rsid w:val="00D822E7"/>
    <w:rsid w:val="00D822FF"/>
    <w:rsid w:val="00D82317"/>
    <w:rsid w:val="00D82401"/>
    <w:rsid w:val="00D82445"/>
    <w:rsid w:val="00D824FF"/>
    <w:rsid w:val="00D825C6"/>
    <w:rsid w:val="00D825DF"/>
    <w:rsid w:val="00D8260B"/>
    <w:rsid w:val="00D82650"/>
    <w:rsid w:val="00D827A3"/>
    <w:rsid w:val="00D828C0"/>
    <w:rsid w:val="00D829D3"/>
    <w:rsid w:val="00D82A2F"/>
    <w:rsid w:val="00D82B8C"/>
    <w:rsid w:val="00D82C93"/>
    <w:rsid w:val="00D82CBB"/>
    <w:rsid w:val="00D82E65"/>
    <w:rsid w:val="00D8303C"/>
    <w:rsid w:val="00D83097"/>
    <w:rsid w:val="00D83154"/>
    <w:rsid w:val="00D832CF"/>
    <w:rsid w:val="00D832F1"/>
    <w:rsid w:val="00D8338A"/>
    <w:rsid w:val="00D834DF"/>
    <w:rsid w:val="00D836D0"/>
    <w:rsid w:val="00D83787"/>
    <w:rsid w:val="00D837D2"/>
    <w:rsid w:val="00D8383A"/>
    <w:rsid w:val="00D83882"/>
    <w:rsid w:val="00D8394D"/>
    <w:rsid w:val="00D83A2C"/>
    <w:rsid w:val="00D83AA0"/>
    <w:rsid w:val="00D83BBC"/>
    <w:rsid w:val="00D83C07"/>
    <w:rsid w:val="00D83F38"/>
    <w:rsid w:val="00D83F7E"/>
    <w:rsid w:val="00D8400E"/>
    <w:rsid w:val="00D8410A"/>
    <w:rsid w:val="00D8413B"/>
    <w:rsid w:val="00D8419E"/>
    <w:rsid w:val="00D84381"/>
    <w:rsid w:val="00D843AC"/>
    <w:rsid w:val="00D8451C"/>
    <w:rsid w:val="00D8460E"/>
    <w:rsid w:val="00D84695"/>
    <w:rsid w:val="00D846A1"/>
    <w:rsid w:val="00D84708"/>
    <w:rsid w:val="00D84709"/>
    <w:rsid w:val="00D847B9"/>
    <w:rsid w:val="00D847C1"/>
    <w:rsid w:val="00D84803"/>
    <w:rsid w:val="00D848B9"/>
    <w:rsid w:val="00D848C3"/>
    <w:rsid w:val="00D84A46"/>
    <w:rsid w:val="00D84BA6"/>
    <w:rsid w:val="00D84BBE"/>
    <w:rsid w:val="00D84C94"/>
    <w:rsid w:val="00D84D18"/>
    <w:rsid w:val="00D84DA2"/>
    <w:rsid w:val="00D84E32"/>
    <w:rsid w:val="00D85029"/>
    <w:rsid w:val="00D8508F"/>
    <w:rsid w:val="00D85123"/>
    <w:rsid w:val="00D85262"/>
    <w:rsid w:val="00D85281"/>
    <w:rsid w:val="00D852FF"/>
    <w:rsid w:val="00D853E4"/>
    <w:rsid w:val="00D8544A"/>
    <w:rsid w:val="00D8563F"/>
    <w:rsid w:val="00D8589B"/>
    <w:rsid w:val="00D858E6"/>
    <w:rsid w:val="00D8590B"/>
    <w:rsid w:val="00D859C5"/>
    <w:rsid w:val="00D859EF"/>
    <w:rsid w:val="00D85A15"/>
    <w:rsid w:val="00D85A56"/>
    <w:rsid w:val="00D85A78"/>
    <w:rsid w:val="00D85ADF"/>
    <w:rsid w:val="00D85B56"/>
    <w:rsid w:val="00D85BB2"/>
    <w:rsid w:val="00D85C76"/>
    <w:rsid w:val="00D85CE8"/>
    <w:rsid w:val="00D85D2C"/>
    <w:rsid w:val="00D85D2F"/>
    <w:rsid w:val="00D85D3A"/>
    <w:rsid w:val="00D85D83"/>
    <w:rsid w:val="00D85DA6"/>
    <w:rsid w:val="00D85E6B"/>
    <w:rsid w:val="00D85FA3"/>
    <w:rsid w:val="00D86100"/>
    <w:rsid w:val="00D8612F"/>
    <w:rsid w:val="00D861AB"/>
    <w:rsid w:val="00D86230"/>
    <w:rsid w:val="00D86244"/>
    <w:rsid w:val="00D862A4"/>
    <w:rsid w:val="00D862AE"/>
    <w:rsid w:val="00D862C4"/>
    <w:rsid w:val="00D863A5"/>
    <w:rsid w:val="00D8647F"/>
    <w:rsid w:val="00D864DF"/>
    <w:rsid w:val="00D86540"/>
    <w:rsid w:val="00D86560"/>
    <w:rsid w:val="00D86563"/>
    <w:rsid w:val="00D86653"/>
    <w:rsid w:val="00D86675"/>
    <w:rsid w:val="00D866D2"/>
    <w:rsid w:val="00D8671C"/>
    <w:rsid w:val="00D86784"/>
    <w:rsid w:val="00D86890"/>
    <w:rsid w:val="00D8693A"/>
    <w:rsid w:val="00D8697C"/>
    <w:rsid w:val="00D869DD"/>
    <w:rsid w:val="00D86B2E"/>
    <w:rsid w:val="00D86CBD"/>
    <w:rsid w:val="00D86CF0"/>
    <w:rsid w:val="00D86D5C"/>
    <w:rsid w:val="00D86EAF"/>
    <w:rsid w:val="00D87091"/>
    <w:rsid w:val="00D870E1"/>
    <w:rsid w:val="00D871E8"/>
    <w:rsid w:val="00D87238"/>
    <w:rsid w:val="00D874E4"/>
    <w:rsid w:val="00D8750A"/>
    <w:rsid w:val="00D87624"/>
    <w:rsid w:val="00D876A1"/>
    <w:rsid w:val="00D87725"/>
    <w:rsid w:val="00D87807"/>
    <w:rsid w:val="00D878A2"/>
    <w:rsid w:val="00D878AD"/>
    <w:rsid w:val="00D878C1"/>
    <w:rsid w:val="00D878F5"/>
    <w:rsid w:val="00D87AA1"/>
    <w:rsid w:val="00D87B27"/>
    <w:rsid w:val="00D87B95"/>
    <w:rsid w:val="00D87C6C"/>
    <w:rsid w:val="00D87D24"/>
    <w:rsid w:val="00D87D26"/>
    <w:rsid w:val="00D87E42"/>
    <w:rsid w:val="00D87E89"/>
    <w:rsid w:val="00D87F09"/>
    <w:rsid w:val="00D87FF7"/>
    <w:rsid w:val="00D9004E"/>
    <w:rsid w:val="00D900FA"/>
    <w:rsid w:val="00D9020E"/>
    <w:rsid w:val="00D9028D"/>
    <w:rsid w:val="00D902BF"/>
    <w:rsid w:val="00D90397"/>
    <w:rsid w:val="00D90496"/>
    <w:rsid w:val="00D904C5"/>
    <w:rsid w:val="00D905D0"/>
    <w:rsid w:val="00D9063A"/>
    <w:rsid w:val="00D906D6"/>
    <w:rsid w:val="00D907EC"/>
    <w:rsid w:val="00D908CA"/>
    <w:rsid w:val="00D9092C"/>
    <w:rsid w:val="00D90D16"/>
    <w:rsid w:val="00D90E80"/>
    <w:rsid w:val="00D90EAB"/>
    <w:rsid w:val="00D90F0F"/>
    <w:rsid w:val="00D90F44"/>
    <w:rsid w:val="00D91076"/>
    <w:rsid w:val="00D9115F"/>
    <w:rsid w:val="00D911C9"/>
    <w:rsid w:val="00D912FC"/>
    <w:rsid w:val="00D9130A"/>
    <w:rsid w:val="00D915A1"/>
    <w:rsid w:val="00D9160F"/>
    <w:rsid w:val="00D9171E"/>
    <w:rsid w:val="00D9176D"/>
    <w:rsid w:val="00D917AD"/>
    <w:rsid w:val="00D91896"/>
    <w:rsid w:val="00D918A0"/>
    <w:rsid w:val="00D918C2"/>
    <w:rsid w:val="00D918D4"/>
    <w:rsid w:val="00D919C6"/>
    <w:rsid w:val="00D91A34"/>
    <w:rsid w:val="00D91A37"/>
    <w:rsid w:val="00D91ADF"/>
    <w:rsid w:val="00D91B8F"/>
    <w:rsid w:val="00D91BAA"/>
    <w:rsid w:val="00D91D00"/>
    <w:rsid w:val="00D91D58"/>
    <w:rsid w:val="00D91D70"/>
    <w:rsid w:val="00D91DA4"/>
    <w:rsid w:val="00D91DE2"/>
    <w:rsid w:val="00D91E63"/>
    <w:rsid w:val="00D91E76"/>
    <w:rsid w:val="00D91F2C"/>
    <w:rsid w:val="00D920B9"/>
    <w:rsid w:val="00D921EF"/>
    <w:rsid w:val="00D923EC"/>
    <w:rsid w:val="00D92427"/>
    <w:rsid w:val="00D92463"/>
    <w:rsid w:val="00D92675"/>
    <w:rsid w:val="00D926FD"/>
    <w:rsid w:val="00D92708"/>
    <w:rsid w:val="00D92763"/>
    <w:rsid w:val="00D92774"/>
    <w:rsid w:val="00D928B6"/>
    <w:rsid w:val="00D92A2F"/>
    <w:rsid w:val="00D92A71"/>
    <w:rsid w:val="00D92A7F"/>
    <w:rsid w:val="00D92B9B"/>
    <w:rsid w:val="00D92BA2"/>
    <w:rsid w:val="00D92E35"/>
    <w:rsid w:val="00D92FF6"/>
    <w:rsid w:val="00D9301F"/>
    <w:rsid w:val="00D93036"/>
    <w:rsid w:val="00D93134"/>
    <w:rsid w:val="00D93247"/>
    <w:rsid w:val="00D93282"/>
    <w:rsid w:val="00D93331"/>
    <w:rsid w:val="00D93762"/>
    <w:rsid w:val="00D93778"/>
    <w:rsid w:val="00D938A2"/>
    <w:rsid w:val="00D9392C"/>
    <w:rsid w:val="00D939F2"/>
    <w:rsid w:val="00D93AF6"/>
    <w:rsid w:val="00D93B51"/>
    <w:rsid w:val="00D93C1F"/>
    <w:rsid w:val="00D93C48"/>
    <w:rsid w:val="00D93CF3"/>
    <w:rsid w:val="00D93E59"/>
    <w:rsid w:val="00D93EC8"/>
    <w:rsid w:val="00D93EF2"/>
    <w:rsid w:val="00D93FB8"/>
    <w:rsid w:val="00D9402E"/>
    <w:rsid w:val="00D9405D"/>
    <w:rsid w:val="00D9423D"/>
    <w:rsid w:val="00D94288"/>
    <w:rsid w:val="00D942E2"/>
    <w:rsid w:val="00D943A0"/>
    <w:rsid w:val="00D943A5"/>
    <w:rsid w:val="00D943CB"/>
    <w:rsid w:val="00D943D4"/>
    <w:rsid w:val="00D94429"/>
    <w:rsid w:val="00D944CE"/>
    <w:rsid w:val="00D945D1"/>
    <w:rsid w:val="00D94648"/>
    <w:rsid w:val="00D946C0"/>
    <w:rsid w:val="00D94723"/>
    <w:rsid w:val="00D94732"/>
    <w:rsid w:val="00D94807"/>
    <w:rsid w:val="00D9488A"/>
    <w:rsid w:val="00D94902"/>
    <w:rsid w:val="00D9496D"/>
    <w:rsid w:val="00D949E8"/>
    <w:rsid w:val="00D94B14"/>
    <w:rsid w:val="00D94C2C"/>
    <w:rsid w:val="00D94D07"/>
    <w:rsid w:val="00D94D83"/>
    <w:rsid w:val="00D94DCC"/>
    <w:rsid w:val="00D94E87"/>
    <w:rsid w:val="00D94E8B"/>
    <w:rsid w:val="00D94ED8"/>
    <w:rsid w:val="00D94EEE"/>
    <w:rsid w:val="00D94F17"/>
    <w:rsid w:val="00D9508E"/>
    <w:rsid w:val="00D951D4"/>
    <w:rsid w:val="00D95298"/>
    <w:rsid w:val="00D95437"/>
    <w:rsid w:val="00D954FF"/>
    <w:rsid w:val="00D9587D"/>
    <w:rsid w:val="00D95895"/>
    <w:rsid w:val="00D958DB"/>
    <w:rsid w:val="00D95D12"/>
    <w:rsid w:val="00D95D64"/>
    <w:rsid w:val="00D95E18"/>
    <w:rsid w:val="00D95E6A"/>
    <w:rsid w:val="00D95E7E"/>
    <w:rsid w:val="00D95EAE"/>
    <w:rsid w:val="00D96012"/>
    <w:rsid w:val="00D96208"/>
    <w:rsid w:val="00D9625A"/>
    <w:rsid w:val="00D9629E"/>
    <w:rsid w:val="00D962A4"/>
    <w:rsid w:val="00D962C2"/>
    <w:rsid w:val="00D963D9"/>
    <w:rsid w:val="00D9658D"/>
    <w:rsid w:val="00D96770"/>
    <w:rsid w:val="00D967AC"/>
    <w:rsid w:val="00D9690F"/>
    <w:rsid w:val="00D96928"/>
    <w:rsid w:val="00D969EE"/>
    <w:rsid w:val="00D96A4F"/>
    <w:rsid w:val="00D96A7F"/>
    <w:rsid w:val="00D96AA2"/>
    <w:rsid w:val="00D96B74"/>
    <w:rsid w:val="00D96B8C"/>
    <w:rsid w:val="00D96BA6"/>
    <w:rsid w:val="00D96C1F"/>
    <w:rsid w:val="00D96C72"/>
    <w:rsid w:val="00D96D24"/>
    <w:rsid w:val="00D96EBA"/>
    <w:rsid w:val="00D96FDB"/>
    <w:rsid w:val="00D9715B"/>
    <w:rsid w:val="00D97172"/>
    <w:rsid w:val="00D97243"/>
    <w:rsid w:val="00D972A2"/>
    <w:rsid w:val="00D9730F"/>
    <w:rsid w:val="00D97322"/>
    <w:rsid w:val="00D973E0"/>
    <w:rsid w:val="00D97452"/>
    <w:rsid w:val="00D974A6"/>
    <w:rsid w:val="00D974B8"/>
    <w:rsid w:val="00D97574"/>
    <w:rsid w:val="00D975E3"/>
    <w:rsid w:val="00D97662"/>
    <w:rsid w:val="00D976BB"/>
    <w:rsid w:val="00D977A1"/>
    <w:rsid w:val="00D977EC"/>
    <w:rsid w:val="00D9784B"/>
    <w:rsid w:val="00D979E6"/>
    <w:rsid w:val="00D97B03"/>
    <w:rsid w:val="00D97E06"/>
    <w:rsid w:val="00D97E1B"/>
    <w:rsid w:val="00D97E26"/>
    <w:rsid w:val="00D97E38"/>
    <w:rsid w:val="00D97E42"/>
    <w:rsid w:val="00D97E60"/>
    <w:rsid w:val="00D97FD4"/>
    <w:rsid w:val="00D97FF5"/>
    <w:rsid w:val="00DA0142"/>
    <w:rsid w:val="00DA017B"/>
    <w:rsid w:val="00DA019F"/>
    <w:rsid w:val="00DA01F9"/>
    <w:rsid w:val="00DA0292"/>
    <w:rsid w:val="00DA02DA"/>
    <w:rsid w:val="00DA0387"/>
    <w:rsid w:val="00DA0473"/>
    <w:rsid w:val="00DA0498"/>
    <w:rsid w:val="00DA04E5"/>
    <w:rsid w:val="00DA0577"/>
    <w:rsid w:val="00DA0678"/>
    <w:rsid w:val="00DA0718"/>
    <w:rsid w:val="00DA0821"/>
    <w:rsid w:val="00DA08DB"/>
    <w:rsid w:val="00DA08ED"/>
    <w:rsid w:val="00DA0A70"/>
    <w:rsid w:val="00DA0B79"/>
    <w:rsid w:val="00DA0C8B"/>
    <w:rsid w:val="00DA0CAF"/>
    <w:rsid w:val="00DA0CBE"/>
    <w:rsid w:val="00DA0D08"/>
    <w:rsid w:val="00DA0D1C"/>
    <w:rsid w:val="00DA0E64"/>
    <w:rsid w:val="00DA0EA3"/>
    <w:rsid w:val="00DA0EB4"/>
    <w:rsid w:val="00DA0F27"/>
    <w:rsid w:val="00DA0FFD"/>
    <w:rsid w:val="00DA119B"/>
    <w:rsid w:val="00DA11C9"/>
    <w:rsid w:val="00DA1389"/>
    <w:rsid w:val="00DA1486"/>
    <w:rsid w:val="00DA157C"/>
    <w:rsid w:val="00DA15DF"/>
    <w:rsid w:val="00DA16EA"/>
    <w:rsid w:val="00DA1877"/>
    <w:rsid w:val="00DA1900"/>
    <w:rsid w:val="00DA19F5"/>
    <w:rsid w:val="00DA1A5D"/>
    <w:rsid w:val="00DA1A8B"/>
    <w:rsid w:val="00DA1B5C"/>
    <w:rsid w:val="00DA1BD5"/>
    <w:rsid w:val="00DA1C17"/>
    <w:rsid w:val="00DA1C82"/>
    <w:rsid w:val="00DA1CB4"/>
    <w:rsid w:val="00DA1CCD"/>
    <w:rsid w:val="00DA1DAE"/>
    <w:rsid w:val="00DA1E40"/>
    <w:rsid w:val="00DA1E4F"/>
    <w:rsid w:val="00DA20F1"/>
    <w:rsid w:val="00DA21AF"/>
    <w:rsid w:val="00DA222D"/>
    <w:rsid w:val="00DA22A0"/>
    <w:rsid w:val="00DA2307"/>
    <w:rsid w:val="00DA231A"/>
    <w:rsid w:val="00DA2327"/>
    <w:rsid w:val="00DA23F4"/>
    <w:rsid w:val="00DA2461"/>
    <w:rsid w:val="00DA2823"/>
    <w:rsid w:val="00DA284D"/>
    <w:rsid w:val="00DA28E3"/>
    <w:rsid w:val="00DA2939"/>
    <w:rsid w:val="00DA2A5E"/>
    <w:rsid w:val="00DA2A73"/>
    <w:rsid w:val="00DA2B3B"/>
    <w:rsid w:val="00DA2BC8"/>
    <w:rsid w:val="00DA2CC4"/>
    <w:rsid w:val="00DA2DBA"/>
    <w:rsid w:val="00DA2E65"/>
    <w:rsid w:val="00DA2EA7"/>
    <w:rsid w:val="00DA2EF6"/>
    <w:rsid w:val="00DA2F06"/>
    <w:rsid w:val="00DA2F3F"/>
    <w:rsid w:val="00DA3134"/>
    <w:rsid w:val="00DA32C3"/>
    <w:rsid w:val="00DA330F"/>
    <w:rsid w:val="00DA33AE"/>
    <w:rsid w:val="00DA34FB"/>
    <w:rsid w:val="00DA3609"/>
    <w:rsid w:val="00DA367F"/>
    <w:rsid w:val="00DA36EA"/>
    <w:rsid w:val="00DA37B8"/>
    <w:rsid w:val="00DA396A"/>
    <w:rsid w:val="00DA396B"/>
    <w:rsid w:val="00DA39F4"/>
    <w:rsid w:val="00DA3AC9"/>
    <w:rsid w:val="00DA3BA2"/>
    <w:rsid w:val="00DA3CA5"/>
    <w:rsid w:val="00DA3D00"/>
    <w:rsid w:val="00DA3D06"/>
    <w:rsid w:val="00DA3DD5"/>
    <w:rsid w:val="00DA3E2F"/>
    <w:rsid w:val="00DA3F2F"/>
    <w:rsid w:val="00DA3FCF"/>
    <w:rsid w:val="00DA4021"/>
    <w:rsid w:val="00DA40EB"/>
    <w:rsid w:val="00DA41D5"/>
    <w:rsid w:val="00DA4264"/>
    <w:rsid w:val="00DA4313"/>
    <w:rsid w:val="00DA445A"/>
    <w:rsid w:val="00DA4569"/>
    <w:rsid w:val="00DA4581"/>
    <w:rsid w:val="00DA45FE"/>
    <w:rsid w:val="00DA4652"/>
    <w:rsid w:val="00DA46B0"/>
    <w:rsid w:val="00DA46CA"/>
    <w:rsid w:val="00DA470D"/>
    <w:rsid w:val="00DA47CD"/>
    <w:rsid w:val="00DA47E8"/>
    <w:rsid w:val="00DA4850"/>
    <w:rsid w:val="00DA487D"/>
    <w:rsid w:val="00DA4885"/>
    <w:rsid w:val="00DA48E9"/>
    <w:rsid w:val="00DA4996"/>
    <w:rsid w:val="00DA49E7"/>
    <w:rsid w:val="00DA4A8C"/>
    <w:rsid w:val="00DA4BB0"/>
    <w:rsid w:val="00DA4D13"/>
    <w:rsid w:val="00DA4D3F"/>
    <w:rsid w:val="00DA4D7D"/>
    <w:rsid w:val="00DA4DD8"/>
    <w:rsid w:val="00DA4E00"/>
    <w:rsid w:val="00DA4E44"/>
    <w:rsid w:val="00DA4EB8"/>
    <w:rsid w:val="00DA5017"/>
    <w:rsid w:val="00DA5023"/>
    <w:rsid w:val="00DA5046"/>
    <w:rsid w:val="00DA50DB"/>
    <w:rsid w:val="00DA5254"/>
    <w:rsid w:val="00DA5395"/>
    <w:rsid w:val="00DA54FE"/>
    <w:rsid w:val="00DA5528"/>
    <w:rsid w:val="00DA5559"/>
    <w:rsid w:val="00DA55BE"/>
    <w:rsid w:val="00DA5665"/>
    <w:rsid w:val="00DA569D"/>
    <w:rsid w:val="00DA58D0"/>
    <w:rsid w:val="00DA58E4"/>
    <w:rsid w:val="00DA59E1"/>
    <w:rsid w:val="00DA5A45"/>
    <w:rsid w:val="00DA5A61"/>
    <w:rsid w:val="00DA5C02"/>
    <w:rsid w:val="00DA5C25"/>
    <w:rsid w:val="00DA5C42"/>
    <w:rsid w:val="00DA5C7C"/>
    <w:rsid w:val="00DA5D10"/>
    <w:rsid w:val="00DA5D1A"/>
    <w:rsid w:val="00DA5D8A"/>
    <w:rsid w:val="00DA5D9F"/>
    <w:rsid w:val="00DA5DB1"/>
    <w:rsid w:val="00DA5DB5"/>
    <w:rsid w:val="00DA5E8C"/>
    <w:rsid w:val="00DA5F63"/>
    <w:rsid w:val="00DA5FC4"/>
    <w:rsid w:val="00DA5FE6"/>
    <w:rsid w:val="00DA6010"/>
    <w:rsid w:val="00DA6050"/>
    <w:rsid w:val="00DA6097"/>
    <w:rsid w:val="00DA6098"/>
    <w:rsid w:val="00DA60C0"/>
    <w:rsid w:val="00DA613F"/>
    <w:rsid w:val="00DA61B0"/>
    <w:rsid w:val="00DA6216"/>
    <w:rsid w:val="00DA622D"/>
    <w:rsid w:val="00DA6274"/>
    <w:rsid w:val="00DA62D4"/>
    <w:rsid w:val="00DA6368"/>
    <w:rsid w:val="00DA6432"/>
    <w:rsid w:val="00DA6477"/>
    <w:rsid w:val="00DA6487"/>
    <w:rsid w:val="00DA65B2"/>
    <w:rsid w:val="00DA665D"/>
    <w:rsid w:val="00DA6661"/>
    <w:rsid w:val="00DA6730"/>
    <w:rsid w:val="00DA6856"/>
    <w:rsid w:val="00DA68AF"/>
    <w:rsid w:val="00DA68F2"/>
    <w:rsid w:val="00DA6929"/>
    <w:rsid w:val="00DA694C"/>
    <w:rsid w:val="00DA6A66"/>
    <w:rsid w:val="00DA6AF9"/>
    <w:rsid w:val="00DA6B24"/>
    <w:rsid w:val="00DA6B65"/>
    <w:rsid w:val="00DA6B75"/>
    <w:rsid w:val="00DA6CBA"/>
    <w:rsid w:val="00DA6ED0"/>
    <w:rsid w:val="00DA6FCE"/>
    <w:rsid w:val="00DA70CC"/>
    <w:rsid w:val="00DA7172"/>
    <w:rsid w:val="00DA724F"/>
    <w:rsid w:val="00DA72FF"/>
    <w:rsid w:val="00DA745B"/>
    <w:rsid w:val="00DA745C"/>
    <w:rsid w:val="00DA7574"/>
    <w:rsid w:val="00DA7587"/>
    <w:rsid w:val="00DA7758"/>
    <w:rsid w:val="00DA782F"/>
    <w:rsid w:val="00DA787E"/>
    <w:rsid w:val="00DA788F"/>
    <w:rsid w:val="00DA7A05"/>
    <w:rsid w:val="00DA7BA4"/>
    <w:rsid w:val="00DA7CB8"/>
    <w:rsid w:val="00DA7DE0"/>
    <w:rsid w:val="00DA7E76"/>
    <w:rsid w:val="00DA7E97"/>
    <w:rsid w:val="00DA7E99"/>
    <w:rsid w:val="00DA7EE0"/>
    <w:rsid w:val="00DA7EF1"/>
    <w:rsid w:val="00DA7F86"/>
    <w:rsid w:val="00DB0057"/>
    <w:rsid w:val="00DB00FE"/>
    <w:rsid w:val="00DB0200"/>
    <w:rsid w:val="00DB0425"/>
    <w:rsid w:val="00DB0484"/>
    <w:rsid w:val="00DB04AE"/>
    <w:rsid w:val="00DB04CB"/>
    <w:rsid w:val="00DB0505"/>
    <w:rsid w:val="00DB0716"/>
    <w:rsid w:val="00DB0740"/>
    <w:rsid w:val="00DB07C2"/>
    <w:rsid w:val="00DB0816"/>
    <w:rsid w:val="00DB0869"/>
    <w:rsid w:val="00DB094E"/>
    <w:rsid w:val="00DB0A21"/>
    <w:rsid w:val="00DB0B08"/>
    <w:rsid w:val="00DB0B61"/>
    <w:rsid w:val="00DB0B78"/>
    <w:rsid w:val="00DB0C2E"/>
    <w:rsid w:val="00DB0C72"/>
    <w:rsid w:val="00DB0C77"/>
    <w:rsid w:val="00DB0C82"/>
    <w:rsid w:val="00DB0D2F"/>
    <w:rsid w:val="00DB0D70"/>
    <w:rsid w:val="00DB0E1F"/>
    <w:rsid w:val="00DB0FC8"/>
    <w:rsid w:val="00DB1008"/>
    <w:rsid w:val="00DB1090"/>
    <w:rsid w:val="00DB1275"/>
    <w:rsid w:val="00DB12D0"/>
    <w:rsid w:val="00DB1390"/>
    <w:rsid w:val="00DB13B1"/>
    <w:rsid w:val="00DB13E4"/>
    <w:rsid w:val="00DB14F2"/>
    <w:rsid w:val="00DB157E"/>
    <w:rsid w:val="00DB15EA"/>
    <w:rsid w:val="00DB16AC"/>
    <w:rsid w:val="00DB175D"/>
    <w:rsid w:val="00DB17DC"/>
    <w:rsid w:val="00DB1929"/>
    <w:rsid w:val="00DB1A50"/>
    <w:rsid w:val="00DB1A7B"/>
    <w:rsid w:val="00DB1AD6"/>
    <w:rsid w:val="00DB1AE0"/>
    <w:rsid w:val="00DB1B0A"/>
    <w:rsid w:val="00DB1B31"/>
    <w:rsid w:val="00DB1BB1"/>
    <w:rsid w:val="00DB1D17"/>
    <w:rsid w:val="00DB1D94"/>
    <w:rsid w:val="00DB1EB5"/>
    <w:rsid w:val="00DB1F2D"/>
    <w:rsid w:val="00DB203B"/>
    <w:rsid w:val="00DB2084"/>
    <w:rsid w:val="00DB2152"/>
    <w:rsid w:val="00DB216C"/>
    <w:rsid w:val="00DB2361"/>
    <w:rsid w:val="00DB2654"/>
    <w:rsid w:val="00DB2670"/>
    <w:rsid w:val="00DB276D"/>
    <w:rsid w:val="00DB2837"/>
    <w:rsid w:val="00DB2842"/>
    <w:rsid w:val="00DB2868"/>
    <w:rsid w:val="00DB2871"/>
    <w:rsid w:val="00DB2927"/>
    <w:rsid w:val="00DB2961"/>
    <w:rsid w:val="00DB2B44"/>
    <w:rsid w:val="00DB2CCB"/>
    <w:rsid w:val="00DB2DFD"/>
    <w:rsid w:val="00DB2E0A"/>
    <w:rsid w:val="00DB2E15"/>
    <w:rsid w:val="00DB2ED0"/>
    <w:rsid w:val="00DB2F5E"/>
    <w:rsid w:val="00DB308B"/>
    <w:rsid w:val="00DB3194"/>
    <w:rsid w:val="00DB3197"/>
    <w:rsid w:val="00DB31CD"/>
    <w:rsid w:val="00DB31E2"/>
    <w:rsid w:val="00DB329E"/>
    <w:rsid w:val="00DB338B"/>
    <w:rsid w:val="00DB33D7"/>
    <w:rsid w:val="00DB34B3"/>
    <w:rsid w:val="00DB352B"/>
    <w:rsid w:val="00DB3593"/>
    <w:rsid w:val="00DB35F6"/>
    <w:rsid w:val="00DB36E3"/>
    <w:rsid w:val="00DB384F"/>
    <w:rsid w:val="00DB389D"/>
    <w:rsid w:val="00DB3A15"/>
    <w:rsid w:val="00DB3A4C"/>
    <w:rsid w:val="00DB3BB6"/>
    <w:rsid w:val="00DB3C25"/>
    <w:rsid w:val="00DB3CA9"/>
    <w:rsid w:val="00DB3D8F"/>
    <w:rsid w:val="00DB3DBA"/>
    <w:rsid w:val="00DB3DDC"/>
    <w:rsid w:val="00DB3E1A"/>
    <w:rsid w:val="00DB3E68"/>
    <w:rsid w:val="00DB43E6"/>
    <w:rsid w:val="00DB442D"/>
    <w:rsid w:val="00DB4472"/>
    <w:rsid w:val="00DB4493"/>
    <w:rsid w:val="00DB44BF"/>
    <w:rsid w:val="00DB4515"/>
    <w:rsid w:val="00DB459D"/>
    <w:rsid w:val="00DB46B3"/>
    <w:rsid w:val="00DB46EF"/>
    <w:rsid w:val="00DB476E"/>
    <w:rsid w:val="00DB485D"/>
    <w:rsid w:val="00DB48A5"/>
    <w:rsid w:val="00DB4960"/>
    <w:rsid w:val="00DB4A05"/>
    <w:rsid w:val="00DB4A36"/>
    <w:rsid w:val="00DB4B59"/>
    <w:rsid w:val="00DB4B7B"/>
    <w:rsid w:val="00DB4DDD"/>
    <w:rsid w:val="00DB4DED"/>
    <w:rsid w:val="00DB4E09"/>
    <w:rsid w:val="00DB4F0E"/>
    <w:rsid w:val="00DB4FBD"/>
    <w:rsid w:val="00DB50D7"/>
    <w:rsid w:val="00DB5265"/>
    <w:rsid w:val="00DB52C6"/>
    <w:rsid w:val="00DB53A0"/>
    <w:rsid w:val="00DB54A0"/>
    <w:rsid w:val="00DB5548"/>
    <w:rsid w:val="00DB55C3"/>
    <w:rsid w:val="00DB5666"/>
    <w:rsid w:val="00DB56B3"/>
    <w:rsid w:val="00DB5723"/>
    <w:rsid w:val="00DB590A"/>
    <w:rsid w:val="00DB596C"/>
    <w:rsid w:val="00DB59B2"/>
    <w:rsid w:val="00DB59C0"/>
    <w:rsid w:val="00DB5AED"/>
    <w:rsid w:val="00DB5B12"/>
    <w:rsid w:val="00DB5BB4"/>
    <w:rsid w:val="00DB5E33"/>
    <w:rsid w:val="00DB5E3C"/>
    <w:rsid w:val="00DB5F60"/>
    <w:rsid w:val="00DB5F77"/>
    <w:rsid w:val="00DB6001"/>
    <w:rsid w:val="00DB6027"/>
    <w:rsid w:val="00DB6071"/>
    <w:rsid w:val="00DB61B2"/>
    <w:rsid w:val="00DB6336"/>
    <w:rsid w:val="00DB638C"/>
    <w:rsid w:val="00DB63B4"/>
    <w:rsid w:val="00DB63C5"/>
    <w:rsid w:val="00DB6433"/>
    <w:rsid w:val="00DB64E2"/>
    <w:rsid w:val="00DB64E5"/>
    <w:rsid w:val="00DB6598"/>
    <w:rsid w:val="00DB6613"/>
    <w:rsid w:val="00DB6888"/>
    <w:rsid w:val="00DB6A86"/>
    <w:rsid w:val="00DB6ABD"/>
    <w:rsid w:val="00DB6B31"/>
    <w:rsid w:val="00DB6B53"/>
    <w:rsid w:val="00DB6D4A"/>
    <w:rsid w:val="00DB6D89"/>
    <w:rsid w:val="00DB6E5F"/>
    <w:rsid w:val="00DB6EE9"/>
    <w:rsid w:val="00DB6F0A"/>
    <w:rsid w:val="00DB6FC0"/>
    <w:rsid w:val="00DB706E"/>
    <w:rsid w:val="00DB709E"/>
    <w:rsid w:val="00DB70F9"/>
    <w:rsid w:val="00DB71B0"/>
    <w:rsid w:val="00DB7274"/>
    <w:rsid w:val="00DB7315"/>
    <w:rsid w:val="00DB73B1"/>
    <w:rsid w:val="00DB73FE"/>
    <w:rsid w:val="00DB75B6"/>
    <w:rsid w:val="00DB76FC"/>
    <w:rsid w:val="00DB77AB"/>
    <w:rsid w:val="00DB792B"/>
    <w:rsid w:val="00DB7AAA"/>
    <w:rsid w:val="00DB7AE5"/>
    <w:rsid w:val="00DB7B30"/>
    <w:rsid w:val="00DB7BC5"/>
    <w:rsid w:val="00DB7C32"/>
    <w:rsid w:val="00DB7C92"/>
    <w:rsid w:val="00DB7DE6"/>
    <w:rsid w:val="00DB7E19"/>
    <w:rsid w:val="00DB7E75"/>
    <w:rsid w:val="00DB7F4A"/>
    <w:rsid w:val="00DB7F6F"/>
    <w:rsid w:val="00DB7F89"/>
    <w:rsid w:val="00DC0149"/>
    <w:rsid w:val="00DC01AC"/>
    <w:rsid w:val="00DC03DE"/>
    <w:rsid w:val="00DC043D"/>
    <w:rsid w:val="00DC04B5"/>
    <w:rsid w:val="00DC065D"/>
    <w:rsid w:val="00DC06B5"/>
    <w:rsid w:val="00DC0751"/>
    <w:rsid w:val="00DC0770"/>
    <w:rsid w:val="00DC0777"/>
    <w:rsid w:val="00DC07AE"/>
    <w:rsid w:val="00DC083F"/>
    <w:rsid w:val="00DC09A4"/>
    <w:rsid w:val="00DC0A06"/>
    <w:rsid w:val="00DC0A8F"/>
    <w:rsid w:val="00DC0AC7"/>
    <w:rsid w:val="00DC0CCB"/>
    <w:rsid w:val="00DC0D7B"/>
    <w:rsid w:val="00DC0F51"/>
    <w:rsid w:val="00DC0FEA"/>
    <w:rsid w:val="00DC110B"/>
    <w:rsid w:val="00DC11F5"/>
    <w:rsid w:val="00DC12FF"/>
    <w:rsid w:val="00DC15FA"/>
    <w:rsid w:val="00DC1798"/>
    <w:rsid w:val="00DC1924"/>
    <w:rsid w:val="00DC1A54"/>
    <w:rsid w:val="00DC1ACE"/>
    <w:rsid w:val="00DC1B60"/>
    <w:rsid w:val="00DC1BED"/>
    <w:rsid w:val="00DC1D28"/>
    <w:rsid w:val="00DC1D96"/>
    <w:rsid w:val="00DC1E32"/>
    <w:rsid w:val="00DC1E36"/>
    <w:rsid w:val="00DC1E5D"/>
    <w:rsid w:val="00DC1EDA"/>
    <w:rsid w:val="00DC1F09"/>
    <w:rsid w:val="00DC1F34"/>
    <w:rsid w:val="00DC203E"/>
    <w:rsid w:val="00DC2050"/>
    <w:rsid w:val="00DC2098"/>
    <w:rsid w:val="00DC20BD"/>
    <w:rsid w:val="00DC214D"/>
    <w:rsid w:val="00DC2222"/>
    <w:rsid w:val="00DC22AB"/>
    <w:rsid w:val="00DC22D2"/>
    <w:rsid w:val="00DC23D9"/>
    <w:rsid w:val="00DC25CC"/>
    <w:rsid w:val="00DC2656"/>
    <w:rsid w:val="00DC2744"/>
    <w:rsid w:val="00DC2863"/>
    <w:rsid w:val="00DC291A"/>
    <w:rsid w:val="00DC2A8F"/>
    <w:rsid w:val="00DC2AA2"/>
    <w:rsid w:val="00DC2B22"/>
    <w:rsid w:val="00DC2B37"/>
    <w:rsid w:val="00DC2CBF"/>
    <w:rsid w:val="00DC2E70"/>
    <w:rsid w:val="00DC2E86"/>
    <w:rsid w:val="00DC325C"/>
    <w:rsid w:val="00DC32A3"/>
    <w:rsid w:val="00DC3372"/>
    <w:rsid w:val="00DC3513"/>
    <w:rsid w:val="00DC352D"/>
    <w:rsid w:val="00DC3655"/>
    <w:rsid w:val="00DC377B"/>
    <w:rsid w:val="00DC3795"/>
    <w:rsid w:val="00DC3797"/>
    <w:rsid w:val="00DC37A4"/>
    <w:rsid w:val="00DC37BD"/>
    <w:rsid w:val="00DC3878"/>
    <w:rsid w:val="00DC38CF"/>
    <w:rsid w:val="00DC3ACF"/>
    <w:rsid w:val="00DC3B24"/>
    <w:rsid w:val="00DC3C77"/>
    <w:rsid w:val="00DC3CDC"/>
    <w:rsid w:val="00DC3FAE"/>
    <w:rsid w:val="00DC400E"/>
    <w:rsid w:val="00DC4058"/>
    <w:rsid w:val="00DC42A6"/>
    <w:rsid w:val="00DC43CF"/>
    <w:rsid w:val="00DC43D4"/>
    <w:rsid w:val="00DC4445"/>
    <w:rsid w:val="00DC4456"/>
    <w:rsid w:val="00DC4539"/>
    <w:rsid w:val="00DC45C3"/>
    <w:rsid w:val="00DC467A"/>
    <w:rsid w:val="00DC4683"/>
    <w:rsid w:val="00DC46D1"/>
    <w:rsid w:val="00DC4710"/>
    <w:rsid w:val="00DC47C0"/>
    <w:rsid w:val="00DC47EF"/>
    <w:rsid w:val="00DC485C"/>
    <w:rsid w:val="00DC48E3"/>
    <w:rsid w:val="00DC4925"/>
    <w:rsid w:val="00DC49F4"/>
    <w:rsid w:val="00DC4A6C"/>
    <w:rsid w:val="00DC4CF2"/>
    <w:rsid w:val="00DC4D56"/>
    <w:rsid w:val="00DC4D58"/>
    <w:rsid w:val="00DC4E0C"/>
    <w:rsid w:val="00DC4F34"/>
    <w:rsid w:val="00DC5118"/>
    <w:rsid w:val="00DC5174"/>
    <w:rsid w:val="00DC519A"/>
    <w:rsid w:val="00DC51CD"/>
    <w:rsid w:val="00DC5272"/>
    <w:rsid w:val="00DC52B1"/>
    <w:rsid w:val="00DC5340"/>
    <w:rsid w:val="00DC5342"/>
    <w:rsid w:val="00DC5488"/>
    <w:rsid w:val="00DC557A"/>
    <w:rsid w:val="00DC570B"/>
    <w:rsid w:val="00DC5753"/>
    <w:rsid w:val="00DC581B"/>
    <w:rsid w:val="00DC59BB"/>
    <w:rsid w:val="00DC5AED"/>
    <w:rsid w:val="00DC5B34"/>
    <w:rsid w:val="00DC5CD9"/>
    <w:rsid w:val="00DC5FAB"/>
    <w:rsid w:val="00DC61DB"/>
    <w:rsid w:val="00DC62A9"/>
    <w:rsid w:val="00DC62C6"/>
    <w:rsid w:val="00DC63D4"/>
    <w:rsid w:val="00DC643E"/>
    <w:rsid w:val="00DC64FA"/>
    <w:rsid w:val="00DC653B"/>
    <w:rsid w:val="00DC65B3"/>
    <w:rsid w:val="00DC65EA"/>
    <w:rsid w:val="00DC65F6"/>
    <w:rsid w:val="00DC66D3"/>
    <w:rsid w:val="00DC66EB"/>
    <w:rsid w:val="00DC678F"/>
    <w:rsid w:val="00DC69A8"/>
    <w:rsid w:val="00DC6A64"/>
    <w:rsid w:val="00DC6ABB"/>
    <w:rsid w:val="00DC6ADA"/>
    <w:rsid w:val="00DC6B7B"/>
    <w:rsid w:val="00DC6BDB"/>
    <w:rsid w:val="00DC6C50"/>
    <w:rsid w:val="00DC6C98"/>
    <w:rsid w:val="00DC6DAB"/>
    <w:rsid w:val="00DC6ECF"/>
    <w:rsid w:val="00DC6F98"/>
    <w:rsid w:val="00DC6FB6"/>
    <w:rsid w:val="00DC7020"/>
    <w:rsid w:val="00DC7074"/>
    <w:rsid w:val="00DC707A"/>
    <w:rsid w:val="00DC7178"/>
    <w:rsid w:val="00DC71D8"/>
    <w:rsid w:val="00DC7278"/>
    <w:rsid w:val="00DC72C6"/>
    <w:rsid w:val="00DC72D2"/>
    <w:rsid w:val="00DC7358"/>
    <w:rsid w:val="00DC7401"/>
    <w:rsid w:val="00DC7633"/>
    <w:rsid w:val="00DC7685"/>
    <w:rsid w:val="00DC7692"/>
    <w:rsid w:val="00DC7999"/>
    <w:rsid w:val="00DC79A2"/>
    <w:rsid w:val="00DC7A17"/>
    <w:rsid w:val="00DC7A72"/>
    <w:rsid w:val="00DC7B15"/>
    <w:rsid w:val="00DC7C09"/>
    <w:rsid w:val="00DC7C22"/>
    <w:rsid w:val="00DC7CBD"/>
    <w:rsid w:val="00DC7DD3"/>
    <w:rsid w:val="00DC7ED0"/>
    <w:rsid w:val="00DC7EFF"/>
    <w:rsid w:val="00DC7FF6"/>
    <w:rsid w:val="00DD00C2"/>
    <w:rsid w:val="00DD014B"/>
    <w:rsid w:val="00DD0171"/>
    <w:rsid w:val="00DD0213"/>
    <w:rsid w:val="00DD02C8"/>
    <w:rsid w:val="00DD02E1"/>
    <w:rsid w:val="00DD02ED"/>
    <w:rsid w:val="00DD036D"/>
    <w:rsid w:val="00DD04A6"/>
    <w:rsid w:val="00DD0565"/>
    <w:rsid w:val="00DD073B"/>
    <w:rsid w:val="00DD07A0"/>
    <w:rsid w:val="00DD07AA"/>
    <w:rsid w:val="00DD08D8"/>
    <w:rsid w:val="00DD08E0"/>
    <w:rsid w:val="00DD0936"/>
    <w:rsid w:val="00DD09F9"/>
    <w:rsid w:val="00DD0A34"/>
    <w:rsid w:val="00DD0A58"/>
    <w:rsid w:val="00DD0B0B"/>
    <w:rsid w:val="00DD0B52"/>
    <w:rsid w:val="00DD0BC4"/>
    <w:rsid w:val="00DD0DE2"/>
    <w:rsid w:val="00DD0E67"/>
    <w:rsid w:val="00DD0E7B"/>
    <w:rsid w:val="00DD0F26"/>
    <w:rsid w:val="00DD0FA3"/>
    <w:rsid w:val="00DD10B8"/>
    <w:rsid w:val="00DD147D"/>
    <w:rsid w:val="00DD14C5"/>
    <w:rsid w:val="00DD16A6"/>
    <w:rsid w:val="00DD16ED"/>
    <w:rsid w:val="00DD184C"/>
    <w:rsid w:val="00DD18C5"/>
    <w:rsid w:val="00DD1B2C"/>
    <w:rsid w:val="00DD1B4D"/>
    <w:rsid w:val="00DD1BB2"/>
    <w:rsid w:val="00DD1CC0"/>
    <w:rsid w:val="00DD1DAC"/>
    <w:rsid w:val="00DD22BA"/>
    <w:rsid w:val="00DD233A"/>
    <w:rsid w:val="00DD2525"/>
    <w:rsid w:val="00DD25A4"/>
    <w:rsid w:val="00DD25E1"/>
    <w:rsid w:val="00DD2642"/>
    <w:rsid w:val="00DD266F"/>
    <w:rsid w:val="00DD26CD"/>
    <w:rsid w:val="00DD271E"/>
    <w:rsid w:val="00DD274F"/>
    <w:rsid w:val="00DD2876"/>
    <w:rsid w:val="00DD2963"/>
    <w:rsid w:val="00DD29BD"/>
    <w:rsid w:val="00DD2BAF"/>
    <w:rsid w:val="00DD2BE5"/>
    <w:rsid w:val="00DD2BEC"/>
    <w:rsid w:val="00DD2D23"/>
    <w:rsid w:val="00DD2FC5"/>
    <w:rsid w:val="00DD30BE"/>
    <w:rsid w:val="00DD3242"/>
    <w:rsid w:val="00DD3260"/>
    <w:rsid w:val="00DD3262"/>
    <w:rsid w:val="00DD34A9"/>
    <w:rsid w:val="00DD386C"/>
    <w:rsid w:val="00DD38C2"/>
    <w:rsid w:val="00DD390C"/>
    <w:rsid w:val="00DD39E4"/>
    <w:rsid w:val="00DD3AAE"/>
    <w:rsid w:val="00DD3AC6"/>
    <w:rsid w:val="00DD3C01"/>
    <w:rsid w:val="00DD3C46"/>
    <w:rsid w:val="00DD3DB6"/>
    <w:rsid w:val="00DD3E52"/>
    <w:rsid w:val="00DD3E89"/>
    <w:rsid w:val="00DD3FB1"/>
    <w:rsid w:val="00DD3FB6"/>
    <w:rsid w:val="00DD4050"/>
    <w:rsid w:val="00DD4089"/>
    <w:rsid w:val="00DD409D"/>
    <w:rsid w:val="00DD40D0"/>
    <w:rsid w:val="00DD4156"/>
    <w:rsid w:val="00DD41D6"/>
    <w:rsid w:val="00DD4274"/>
    <w:rsid w:val="00DD42A0"/>
    <w:rsid w:val="00DD43A4"/>
    <w:rsid w:val="00DD43CC"/>
    <w:rsid w:val="00DD449A"/>
    <w:rsid w:val="00DD44DA"/>
    <w:rsid w:val="00DD4535"/>
    <w:rsid w:val="00DD4584"/>
    <w:rsid w:val="00DD45B7"/>
    <w:rsid w:val="00DD45FE"/>
    <w:rsid w:val="00DD4777"/>
    <w:rsid w:val="00DD477F"/>
    <w:rsid w:val="00DD4891"/>
    <w:rsid w:val="00DD4898"/>
    <w:rsid w:val="00DD4A1C"/>
    <w:rsid w:val="00DD4A5E"/>
    <w:rsid w:val="00DD4AAB"/>
    <w:rsid w:val="00DD4B16"/>
    <w:rsid w:val="00DD4C60"/>
    <w:rsid w:val="00DD4E2D"/>
    <w:rsid w:val="00DD4EA8"/>
    <w:rsid w:val="00DD4F09"/>
    <w:rsid w:val="00DD4F1D"/>
    <w:rsid w:val="00DD4FAE"/>
    <w:rsid w:val="00DD506B"/>
    <w:rsid w:val="00DD514B"/>
    <w:rsid w:val="00DD51B2"/>
    <w:rsid w:val="00DD51C2"/>
    <w:rsid w:val="00DD51D6"/>
    <w:rsid w:val="00DD51ED"/>
    <w:rsid w:val="00DD523C"/>
    <w:rsid w:val="00DD526D"/>
    <w:rsid w:val="00DD529C"/>
    <w:rsid w:val="00DD532A"/>
    <w:rsid w:val="00DD5372"/>
    <w:rsid w:val="00DD549D"/>
    <w:rsid w:val="00DD5554"/>
    <w:rsid w:val="00DD5561"/>
    <w:rsid w:val="00DD570D"/>
    <w:rsid w:val="00DD58A7"/>
    <w:rsid w:val="00DD58EE"/>
    <w:rsid w:val="00DD597F"/>
    <w:rsid w:val="00DD5A1E"/>
    <w:rsid w:val="00DD5B2B"/>
    <w:rsid w:val="00DD5BE0"/>
    <w:rsid w:val="00DD5D8B"/>
    <w:rsid w:val="00DD5E87"/>
    <w:rsid w:val="00DD5F3E"/>
    <w:rsid w:val="00DD5F67"/>
    <w:rsid w:val="00DD6046"/>
    <w:rsid w:val="00DD6049"/>
    <w:rsid w:val="00DD60AE"/>
    <w:rsid w:val="00DD60FE"/>
    <w:rsid w:val="00DD6314"/>
    <w:rsid w:val="00DD6411"/>
    <w:rsid w:val="00DD65C2"/>
    <w:rsid w:val="00DD6860"/>
    <w:rsid w:val="00DD691A"/>
    <w:rsid w:val="00DD69BA"/>
    <w:rsid w:val="00DD69E5"/>
    <w:rsid w:val="00DD6A12"/>
    <w:rsid w:val="00DD6AED"/>
    <w:rsid w:val="00DD6C88"/>
    <w:rsid w:val="00DD6CD6"/>
    <w:rsid w:val="00DD6D42"/>
    <w:rsid w:val="00DD6E84"/>
    <w:rsid w:val="00DD6EF0"/>
    <w:rsid w:val="00DD6F69"/>
    <w:rsid w:val="00DD70B0"/>
    <w:rsid w:val="00DD71E9"/>
    <w:rsid w:val="00DD7344"/>
    <w:rsid w:val="00DD749B"/>
    <w:rsid w:val="00DD74C4"/>
    <w:rsid w:val="00DD7572"/>
    <w:rsid w:val="00DD76DF"/>
    <w:rsid w:val="00DD770B"/>
    <w:rsid w:val="00DD7733"/>
    <w:rsid w:val="00DD77B5"/>
    <w:rsid w:val="00DD77F3"/>
    <w:rsid w:val="00DD77F7"/>
    <w:rsid w:val="00DD7856"/>
    <w:rsid w:val="00DD78C8"/>
    <w:rsid w:val="00DD7939"/>
    <w:rsid w:val="00DD798D"/>
    <w:rsid w:val="00DD7C0A"/>
    <w:rsid w:val="00DD7C10"/>
    <w:rsid w:val="00DD7C7A"/>
    <w:rsid w:val="00DD7DD7"/>
    <w:rsid w:val="00DD7E06"/>
    <w:rsid w:val="00DD7F76"/>
    <w:rsid w:val="00DD7F93"/>
    <w:rsid w:val="00DE0030"/>
    <w:rsid w:val="00DE0352"/>
    <w:rsid w:val="00DE047B"/>
    <w:rsid w:val="00DE061E"/>
    <w:rsid w:val="00DE0655"/>
    <w:rsid w:val="00DE077A"/>
    <w:rsid w:val="00DE079A"/>
    <w:rsid w:val="00DE07A9"/>
    <w:rsid w:val="00DE07B0"/>
    <w:rsid w:val="00DE0883"/>
    <w:rsid w:val="00DE0946"/>
    <w:rsid w:val="00DE0997"/>
    <w:rsid w:val="00DE0A3C"/>
    <w:rsid w:val="00DE0A69"/>
    <w:rsid w:val="00DE0A6C"/>
    <w:rsid w:val="00DE0A84"/>
    <w:rsid w:val="00DE0AB1"/>
    <w:rsid w:val="00DE0B03"/>
    <w:rsid w:val="00DE0C42"/>
    <w:rsid w:val="00DE0D78"/>
    <w:rsid w:val="00DE0E7C"/>
    <w:rsid w:val="00DE1027"/>
    <w:rsid w:val="00DE11B2"/>
    <w:rsid w:val="00DE11B3"/>
    <w:rsid w:val="00DE11C6"/>
    <w:rsid w:val="00DE1246"/>
    <w:rsid w:val="00DE12CE"/>
    <w:rsid w:val="00DE1350"/>
    <w:rsid w:val="00DE14AF"/>
    <w:rsid w:val="00DE14C6"/>
    <w:rsid w:val="00DE1603"/>
    <w:rsid w:val="00DE161B"/>
    <w:rsid w:val="00DE181C"/>
    <w:rsid w:val="00DE1A04"/>
    <w:rsid w:val="00DE1A3B"/>
    <w:rsid w:val="00DE1B18"/>
    <w:rsid w:val="00DE1BC0"/>
    <w:rsid w:val="00DE1C04"/>
    <w:rsid w:val="00DE1C5A"/>
    <w:rsid w:val="00DE1C86"/>
    <w:rsid w:val="00DE1D6B"/>
    <w:rsid w:val="00DE1E10"/>
    <w:rsid w:val="00DE1E78"/>
    <w:rsid w:val="00DE1EC5"/>
    <w:rsid w:val="00DE205F"/>
    <w:rsid w:val="00DE2106"/>
    <w:rsid w:val="00DE2212"/>
    <w:rsid w:val="00DE238F"/>
    <w:rsid w:val="00DE23CB"/>
    <w:rsid w:val="00DE2439"/>
    <w:rsid w:val="00DE2545"/>
    <w:rsid w:val="00DE26C8"/>
    <w:rsid w:val="00DE26D4"/>
    <w:rsid w:val="00DE270C"/>
    <w:rsid w:val="00DE27CF"/>
    <w:rsid w:val="00DE2843"/>
    <w:rsid w:val="00DE288D"/>
    <w:rsid w:val="00DE29AA"/>
    <w:rsid w:val="00DE29BB"/>
    <w:rsid w:val="00DE29CA"/>
    <w:rsid w:val="00DE29FB"/>
    <w:rsid w:val="00DE2B11"/>
    <w:rsid w:val="00DE2B38"/>
    <w:rsid w:val="00DE2BC2"/>
    <w:rsid w:val="00DE2BDE"/>
    <w:rsid w:val="00DE2BFC"/>
    <w:rsid w:val="00DE2C3D"/>
    <w:rsid w:val="00DE2CA0"/>
    <w:rsid w:val="00DE2CDF"/>
    <w:rsid w:val="00DE2DF7"/>
    <w:rsid w:val="00DE2F1E"/>
    <w:rsid w:val="00DE308C"/>
    <w:rsid w:val="00DE3114"/>
    <w:rsid w:val="00DE3143"/>
    <w:rsid w:val="00DE3396"/>
    <w:rsid w:val="00DE35D9"/>
    <w:rsid w:val="00DE3655"/>
    <w:rsid w:val="00DE37AC"/>
    <w:rsid w:val="00DE37CF"/>
    <w:rsid w:val="00DE3830"/>
    <w:rsid w:val="00DE38AB"/>
    <w:rsid w:val="00DE3B3C"/>
    <w:rsid w:val="00DE3B44"/>
    <w:rsid w:val="00DE3B7D"/>
    <w:rsid w:val="00DE3C7B"/>
    <w:rsid w:val="00DE3D31"/>
    <w:rsid w:val="00DE3D65"/>
    <w:rsid w:val="00DE3DBF"/>
    <w:rsid w:val="00DE3E8D"/>
    <w:rsid w:val="00DE3ED4"/>
    <w:rsid w:val="00DE3FEB"/>
    <w:rsid w:val="00DE4137"/>
    <w:rsid w:val="00DE41E1"/>
    <w:rsid w:val="00DE4206"/>
    <w:rsid w:val="00DE429C"/>
    <w:rsid w:val="00DE4399"/>
    <w:rsid w:val="00DE43E3"/>
    <w:rsid w:val="00DE4525"/>
    <w:rsid w:val="00DE465C"/>
    <w:rsid w:val="00DE4664"/>
    <w:rsid w:val="00DE46E1"/>
    <w:rsid w:val="00DE47DE"/>
    <w:rsid w:val="00DE481F"/>
    <w:rsid w:val="00DE4AC3"/>
    <w:rsid w:val="00DE4B1D"/>
    <w:rsid w:val="00DE4B3D"/>
    <w:rsid w:val="00DE4C4B"/>
    <w:rsid w:val="00DE4D77"/>
    <w:rsid w:val="00DE4E79"/>
    <w:rsid w:val="00DE4F58"/>
    <w:rsid w:val="00DE4F5F"/>
    <w:rsid w:val="00DE513D"/>
    <w:rsid w:val="00DE5387"/>
    <w:rsid w:val="00DE53FB"/>
    <w:rsid w:val="00DE54CE"/>
    <w:rsid w:val="00DE5707"/>
    <w:rsid w:val="00DE5711"/>
    <w:rsid w:val="00DE5779"/>
    <w:rsid w:val="00DE5960"/>
    <w:rsid w:val="00DE5AD1"/>
    <w:rsid w:val="00DE5B8C"/>
    <w:rsid w:val="00DE5D18"/>
    <w:rsid w:val="00DE5D70"/>
    <w:rsid w:val="00DE5E2A"/>
    <w:rsid w:val="00DE5F9D"/>
    <w:rsid w:val="00DE61BE"/>
    <w:rsid w:val="00DE61F3"/>
    <w:rsid w:val="00DE626E"/>
    <w:rsid w:val="00DE62EE"/>
    <w:rsid w:val="00DE62F3"/>
    <w:rsid w:val="00DE62F8"/>
    <w:rsid w:val="00DE649D"/>
    <w:rsid w:val="00DE64BF"/>
    <w:rsid w:val="00DE64E9"/>
    <w:rsid w:val="00DE65EF"/>
    <w:rsid w:val="00DE6623"/>
    <w:rsid w:val="00DE67DC"/>
    <w:rsid w:val="00DE6A37"/>
    <w:rsid w:val="00DE6A66"/>
    <w:rsid w:val="00DE6A74"/>
    <w:rsid w:val="00DE6AA8"/>
    <w:rsid w:val="00DE6CEA"/>
    <w:rsid w:val="00DE6D74"/>
    <w:rsid w:val="00DE6D7E"/>
    <w:rsid w:val="00DE6E24"/>
    <w:rsid w:val="00DE6E5D"/>
    <w:rsid w:val="00DE6F94"/>
    <w:rsid w:val="00DE70A6"/>
    <w:rsid w:val="00DE70DF"/>
    <w:rsid w:val="00DE70EE"/>
    <w:rsid w:val="00DE712F"/>
    <w:rsid w:val="00DE7206"/>
    <w:rsid w:val="00DE726B"/>
    <w:rsid w:val="00DE72C1"/>
    <w:rsid w:val="00DE7325"/>
    <w:rsid w:val="00DE7365"/>
    <w:rsid w:val="00DE7512"/>
    <w:rsid w:val="00DE77F9"/>
    <w:rsid w:val="00DE7823"/>
    <w:rsid w:val="00DE7867"/>
    <w:rsid w:val="00DE7875"/>
    <w:rsid w:val="00DE79BA"/>
    <w:rsid w:val="00DE79BD"/>
    <w:rsid w:val="00DE79DE"/>
    <w:rsid w:val="00DE79EF"/>
    <w:rsid w:val="00DE7A79"/>
    <w:rsid w:val="00DE7AB9"/>
    <w:rsid w:val="00DE7AF0"/>
    <w:rsid w:val="00DE7B7E"/>
    <w:rsid w:val="00DE7C9A"/>
    <w:rsid w:val="00DE7D56"/>
    <w:rsid w:val="00DE7DD1"/>
    <w:rsid w:val="00DE7F25"/>
    <w:rsid w:val="00DE7FB7"/>
    <w:rsid w:val="00DE7FC7"/>
    <w:rsid w:val="00DF00A6"/>
    <w:rsid w:val="00DF00FF"/>
    <w:rsid w:val="00DF0142"/>
    <w:rsid w:val="00DF0191"/>
    <w:rsid w:val="00DF027F"/>
    <w:rsid w:val="00DF02B2"/>
    <w:rsid w:val="00DF0337"/>
    <w:rsid w:val="00DF0537"/>
    <w:rsid w:val="00DF0685"/>
    <w:rsid w:val="00DF078C"/>
    <w:rsid w:val="00DF07A9"/>
    <w:rsid w:val="00DF0842"/>
    <w:rsid w:val="00DF0862"/>
    <w:rsid w:val="00DF08B4"/>
    <w:rsid w:val="00DF0907"/>
    <w:rsid w:val="00DF09B3"/>
    <w:rsid w:val="00DF0AFA"/>
    <w:rsid w:val="00DF0BAF"/>
    <w:rsid w:val="00DF0C6C"/>
    <w:rsid w:val="00DF0E1C"/>
    <w:rsid w:val="00DF0E9C"/>
    <w:rsid w:val="00DF0F76"/>
    <w:rsid w:val="00DF1015"/>
    <w:rsid w:val="00DF10CE"/>
    <w:rsid w:val="00DF11F0"/>
    <w:rsid w:val="00DF121B"/>
    <w:rsid w:val="00DF1290"/>
    <w:rsid w:val="00DF12CC"/>
    <w:rsid w:val="00DF14F0"/>
    <w:rsid w:val="00DF1599"/>
    <w:rsid w:val="00DF16B8"/>
    <w:rsid w:val="00DF18BC"/>
    <w:rsid w:val="00DF1969"/>
    <w:rsid w:val="00DF1A3C"/>
    <w:rsid w:val="00DF1AA9"/>
    <w:rsid w:val="00DF1BC1"/>
    <w:rsid w:val="00DF1C4C"/>
    <w:rsid w:val="00DF1D62"/>
    <w:rsid w:val="00DF1D6B"/>
    <w:rsid w:val="00DF1FD7"/>
    <w:rsid w:val="00DF209F"/>
    <w:rsid w:val="00DF2144"/>
    <w:rsid w:val="00DF21E1"/>
    <w:rsid w:val="00DF2224"/>
    <w:rsid w:val="00DF2298"/>
    <w:rsid w:val="00DF22F8"/>
    <w:rsid w:val="00DF2317"/>
    <w:rsid w:val="00DF249B"/>
    <w:rsid w:val="00DF2516"/>
    <w:rsid w:val="00DF256D"/>
    <w:rsid w:val="00DF258E"/>
    <w:rsid w:val="00DF267A"/>
    <w:rsid w:val="00DF26BD"/>
    <w:rsid w:val="00DF26C7"/>
    <w:rsid w:val="00DF27BB"/>
    <w:rsid w:val="00DF27DD"/>
    <w:rsid w:val="00DF2831"/>
    <w:rsid w:val="00DF294D"/>
    <w:rsid w:val="00DF29D2"/>
    <w:rsid w:val="00DF2AEE"/>
    <w:rsid w:val="00DF2B45"/>
    <w:rsid w:val="00DF2C0B"/>
    <w:rsid w:val="00DF2D3B"/>
    <w:rsid w:val="00DF2E4F"/>
    <w:rsid w:val="00DF2F29"/>
    <w:rsid w:val="00DF2F8F"/>
    <w:rsid w:val="00DF2FD5"/>
    <w:rsid w:val="00DF2FF8"/>
    <w:rsid w:val="00DF3051"/>
    <w:rsid w:val="00DF306A"/>
    <w:rsid w:val="00DF3093"/>
    <w:rsid w:val="00DF30A9"/>
    <w:rsid w:val="00DF31F4"/>
    <w:rsid w:val="00DF320C"/>
    <w:rsid w:val="00DF3388"/>
    <w:rsid w:val="00DF3617"/>
    <w:rsid w:val="00DF3655"/>
    <w:rsid w:val="00DF3742"/>
    <w:rsid w:val="00DF3747"/>
    <w:rsid w:val="00DF3865"/>
    <w:rsid w:val="00DF3894"/>
    <w:rsid w:val="00DF38F7"/>
    <w:rsid w:val="00DF3905"/>
    <w:rsid w:val="00DF3960"/>
    <w:rsid w:val="00DF39D8"/>
    <w:rsid w:val="00DF3AB7"/>
    <w:rsid w:val="00DF3DBD"/>
    <w:rsid w:val="00DF3DE5"/>
    <w:rsid w:val="00DF3E6F"/>
    <w:rsid w:val="00DF3F6E"/>
    <w:rsid w:val="00DF3FCE"/>
    <w:rsid w:val="00DF405E"/>
    <w:rsid w:val="00DF41CB"/>
    <w:rsid w:val="00DF42D0"/>
    <w:rsid w:val="00DF430F"/>
    <w:rsid w:val="00DF4352"/>
    <w:rsid w:val="00DF4396"/>
    <w:rsid w:val="00DF4409"/>
    <w:rsid w:val="00DF44CF"/>
    <w:rsid w:val="00DF45DF"/>
    <w:rsid w:val="00DF4676"/>
    <w:rsid w:val="00DF4710"/>
    <w:rsid w:val="00DF4766"/>
    <w:rsid w:val="00DF4990"/>
    <w:rsid w:val="00DF49B3"/>
    <w:rsid w:val="00DF4A48"/>
    <w:rsid w:val="00DF4B37"/>
    <w:rsid w:val="00DF4BFA"/>
    <w:rsid w:val="00DF4C60"/>
    <w:rsid w:val="00DF4C76"/>
    <w:rsid w:val="00DF4CCC"/>
    <w:rsid w:val="00DF4D4D"/>
    <w:rsid w:val="00DF4D97"/>
    <w:rsid w:val="00DF4DBD"/>
    <w:rsid w:val="00DF4E50"/>
    <w:rsid w:val="00DF4E7E"/>
    <w:rsid w:val="00DF508D"/>
    <w:rsid w:val="00DF509C"/>
    <w:rsid w:val="00DF50AC"/>
    <w:rsid w:val="00DF5103"/>
    <w:rsid w:val="00DF51B0"/>
    <w:rsid w:val="00DF5451"/>
    <w:rsid w:val="00DF557D"/>
    <w:rsid w:val="00DF55B1"/>
    <w:rsid w:val="00DF55EC"/>
    <w:rsid w:val="00DF5762"/>
    <w:rsid w:val="00DF57B8"/>
    <w:rsid w:val="00DF58DA"/>
    <w:rsid w:val="00DF597D"/>
    <w:rsid w:val="00DF5A09"/>
    <w:rsid w:val="00DF5B23"/>
    <w:rsid w:val="00DF5B3F"/>
    <w:rsid w:val="00DF5C15"/>
    <w:rsid w:val="00DF5CE8"/>
    <w:rsid w:val="00DF5E37"/>
    <w:rsid w:val="00DF5ECD"/>
    <w:rsid w:val="00DF5F42"/>
    <w:rsid w:val="00DF6145"/>
    <w:rsid w:val="00DF62B3"/>
    <w:rsid w:val="00DF63AE"/>
    <w:rsid w:val="00DF6419"/>
    <w:rsid w:val="00DF6436"/>
    <w:rsid w:val="00DF644E"/>
    <w:rsid w:val="00DF654B"/>
    <w:rsid w:val="00DF6641"/>
    <w:rsid w:val="00DF6750"/>
    <w:rsid w:val="00DF68F3"/>
    <w:rsid w:val="00DF69D5"/>
    <w:rsid w:val="00DF6A97"/>
    <w:rsid w:val="00DF6AAC"/>
    <w:rsid w:val="00DF6C67"/>
    <w:rsid w:val="00DF6E93"/>
    <w:rsid w:val="00DF6F6E"/>
    <w:rsid w:val="00DF6F95"/>
    <w:rsid w:val="00DF7232"/>
    <w:rsid w:val="00DF7272"/>
    <w:rsid w:val="00DF72C4"/>
    <w:rsid w:val="00DF7354"/>
    <w:rsid w:val="00DF7408"/>
    <w:rsid w:val="00DF7451"/>
    <w:rsid w:val="00DF74C9"/>
    <w:rsid w:val="00DF7554"/>
    <w:rsid w:val="00DF75C0"/>
    <w:rsid w:val="00DF75C6"/>
    <w:rsid w:val="00DF7626"/>
    <w:rsid w:val="00DF774D"/>
    <w:rsid w:val="00DF77CE"/>
    <w:rsid w:val="00DF77DA"/>
    <w:rsid w:val="00DF7864"/>
    <w:rsid w:val="00DF7955"/>
    <w:rsid w:val="00DF79CD"/>
    <w:rsid w:val="00DF7A2A"/>
    <w:rsid w:val="00DF7A82"/>
    <w:rsid w:val="00DF7A9D"/>
    <w:rsid w:val="00DF7CB7"/>
    <w:rsid w:val="00DF7CD8"/>
    <w:rsid w:val="00DF7D22"/>
    <w:rsid w:val="00DF7DC4"/>
    <w:rsid w:val="00DF7E11"/>
    <w:rsid w:val="00DF7E7E"/>
    <w:rsid w:val="00DF7EE5"/>
    <w:rsid w:val="00DF7F51"/>
    <w:rsid w:val="00DF7FC8"/>
    <w:rsid w:val="00E00087"/>
    <w:rsid w:val="00E00090"/>
    <w:rsid w:val="00E00246"/>
    <w:rsid w:val="00E00300"/>
    <w:rsid w:val="00E003EB"/>
    <w:rsid w:val="00E00412"/>
    <w:rsid w:val="00E0051C"/>
    <w:rsid w:val="00E0054B"/>
    <w:rsid w:val="00E005B5"/>
    <w:rsid w:val="00E0060E"/>
    <w:rsid w:val="00E00659"/>
    <w:rsid w:val="00E007A1"/>
    <w:rsid w:val="00E00877"/>
    <w:rsid w:val="00E00A44"/>
    <w:rsid w:val="00E00A9E"/>
    <w:rsid w:val="00E00AEF"/>
    <w:rsid w:val="00E00B96"/>
    <w:rsid w:val="00E00BFC"/>
    <w:rsid w:val="00E00DDC"/>
    <w:rsid w:val="00E00DED"/>
    <w:rsid w:val="00E00DF8"/>
    <w:rsid w:val="00E00E16"/>
    <w:rsid w:val="00E00E6C"/>
    <w:rsid w:val="00E00EE3"/>
    <w:rsid w:val="00E00F78"/>
    <w:rsid w:val="00E010A7"/>
    <w:rsid w:val="00E01132"/>
    <w:rsid w:val="00E01234"/>
    <w:rsid w:val="00E0148F"/>
    <w:rsid w:val="00E014CA"/>
    <w:rsid w:val="00E01675"/>
    <w:rsid w:val="00E016E6"/>
    <w:rsid w:val="00E018BF"/>
    <w:rsid w:val="00E019D7"/>
    <w:rsid w:val="00E01A6E"/>
    <w:rsid w:val="00E01AB1"/>
    <w:rsid w:val="00E01C15"/>
    <w:rsid w:val="00E01D0A"/>
    <w:rsid w:val="00E01D17"/>
    <w:rsid w:val="00E01DEA"/>
    <w:rsid w:val="00E01E59"/>
    <w:rsid w:val="00E01EA3"/>
    <w:rsid w:val="00E02084"/>
    <w:rsid w:val="00E021C5"/>
    <w:rsid w:val="00E02364"/>
    <w:rsid w:val="00E0238D"/>
    <w:rsid w:val="00E02463"/>
    <w:rsid w:val="00E02493"/>
    <w:rsid w:val="00E024B5"/>
    <w:rsid w:val="00E02704"/>
    <w:rsid w:val="00E02847"/>
    <w:rsid w:val="00E028CC"/>
    <w:rsid w:val="00E028D5"/>
    <w:rsid w:val="00E028E0"/>
    <w:rsid w:val="00E0291F"/>
    <w:rsid w:val="00E029A0"/>
    <w:rsid w:val="00E029FC"/>
    <w:rsid w:val="00E02A04"/>
    <w:rsid w:val="00E02B59"/>
    <w:rsid w:val="00E02BA2"/>
    <w:rsid w:val="00E02C58"/>
    <w:rsid w:val="00E02C92"/>
    <w:rsid w:val="00E02CF3"/>
    <w:rsid w:val="00E02D40"/>
    <w:rsid w:val="00E02E2A"/>
    <w:rsid w:val="00E031A6"/>
    <w:rsid w:val="00E031CF"/>
    <w:rsid w:val="00E0323B"/>
    <w:rsid w:val="00E032CA"/>
    <w:rsid w:val="00E032FA"/>
    <w:rsid w:val="00E03302"/>
    <w:rsid w:val="00E03354"/>
    <w:rsid w:val="00E03430"/>
    <w:rsid w:val="00E03483"/>
    <w:rsid w:val="00E036CB"/>
    <w:rsid w:val="00E03788"/>
    <w:rsid w:val="00E03990"/>
    <w:rsid w:val="00E03A7C"/>
    <w:rsid w:val="00E03B95"/>
    <w:rsid w:val="00E03BEC"/>
    <w:rsid w:val="00E03C61"/>
    <w:rsid w:val="00E03C7C"/>
    <w:rsid w:val="00E03C85"/>
    <w:rsid w:val="00E03C88"/>
    <w:rsid w:val="00E03CB6"/>
    <w:rsid w:val="00E03CCF"/>
    <w:rsid w:val="00E03EC0"/>
    <w:rsid w:val="00E03EC8"/>
    <w:rsid w:val="00E03F22"/>
    <w:rsid w:val="00E03F34"/>
    <w:rsid w:val="00E03F3F"/>
    <w:rsid w:val="00E04028"/>
    <w:rsid w:val="00E04075"/>
    <w:rsid w:val="00E04076"/>
    <w:rsid w:val="00E04101"/>
    <w:rsid w:val="00E041B7"/>
    <w:rsid w:val="00E04205"/>
    <w:rsid w:val="00E0420D"/>
    <w:rsid w:val="00E04350"/>
    <w:rsid w:val="00E04398"/>
    <w:rsid w:val="00E04425"/>
    <w:rsid w:val="00E0445C"/>
    <w:rsid w:val="00E0447C"/>
    <w:rsid w:val="00E04561"/>
    <w:rsid w:val="00E0456E"/>
    <w:rsid w:val="00E04640"/>
    <w:rsid w:val="00E04650"/>
    <w:rsid w:val="00E04846"/>
    <w:rsid w:val="00E048E9"/>
    <w:rsid w:val="00E0494A"/>
    <w:rsid w:val="00E04A54"/>
    <w:rsid w:val="00E04B12"/>
    <w:rsid w:val="00E04B21"/>
    <w:rsid w:val="00E04B61"/>
    <w:rsid w:val="00E04B71"/>
    <w:rsid w:val="00E04BCF"/>
    <w:rsid w:val="00E04CBB"/>
    <w:rsid w:val="00E04D96"/>
    <w:rsid w:val="00E04E3D"/>
    <w:rsid w:val="00E04E4F"/>
    <w:rsid w:val="00E04E96"/>
    <w:rsid w:val="00E04EC1"/>
    <w:rsid w:val="00E04F53"/>
    <w:rsid w:val="00E05074"/>
    <w:rsid w:val="00E05111"/>
    <w:rsid w:val="00E052EF"/>
    <w:rsid w:val="00E05327"/>
    <w:rsid w:val="00E0532C"/>
    <w:rsid w:val="00E053F9"/>
    <w:rsid w:val="00E05464"/>
    <w:rsid w:val="00E05497"/>
    <w:rsid w:val="00E05629"/>
    <w:rsid w:val="00E0562E"/>
    <w:rsid w:val="00E056AF"/>
    <w:rsid w:val="00E05826"/>
    <w:rsid w:val="00E05944"/>
    <w:rsid w:val="00E05A14"/>
    <w:rsid w:val="00E05B26"/>
    <w:rsid w:val="00E05B38"/>
    <w:rsid w:val="00E05B40"/>
    <w:rsid w:val="00E05B66"/>
    <w:rsid w:val="00E05BD2"/>
    <w:rsid w:val="00E05C29"/>
    <w:rsid w:val="00E05DDA"/>
    <w:rsid w:val="00E05E33"/>
    <w:rsid w:val="00E05F9D"/>
    <w:rsid w:val="00E060D7"/>
    <w:rsid w:val="00E06108"/>
    <w:rsid w:val="00E0621E"/>
    <w:rsid w:val="00E063FB"/>
    <w:rsid w:val="00E0646A"/>
    <w:rsid w:val="00E0649B"/>
    <w:rsid w:val="00E064BD"/>
    <w:rsid w:val="00E065C1"/>
    <w:rsid w:val="00E0661F"/>
    <w:rsid w:val="00E06731"/>
    <w:rsid w:val="00E0675B"/>
    <w:rsid w:val="00E06760"/>
    <w:rsid w:val="00E068D1"/>
    <w:rsid w:val="00E06B84"/>
    <w:rsid w:val="00E06BA9"/>
    <w:rsid w:val="00E06BD6"/>
    <w:rsid w:val="00E06CE4"/>
    <w:rsid w:val="00E06D2D"/>
    <w:rsid w:val="00E06E58"/>
    <w:rsid w:val="00E06E9C"/>
    <w:rsid w:val="00E06F22"/>
    <w:rsid w:val="00E06FC4"/>
    <w:rsid w:val="00E07093"/>
    <w:rsid w:val="00E070FA"/>
    <w:rsid w:val="00E0727F"/>
    <w:rsid w:val="00E0748D"/>
    <w:rsid w:val="00E0749A"/>
    <w:rsid w:val="00E074AF"/>
    <w:rsid w:val="00E074C2"/>
    <w:rsid w:val="00E0750E"/>
    <w:rsid w:val="00E0778D"/>
    <w:rsid w:val="00E07836"/>
    <w:rsid w:val="00E07A0B"/>
    <w:rsid w:val="00E07B16"/>
    <w:rsid w:val="00E07C45"/>
    <w:rsid w:val="00E07C59"/>
    <w:rsid w:val="00E07CE5"/>
    <w:rsid w:val="00E07E45"/>
    <w:rsid w:val="00E07EE7"/>
    <w:rsid w:val="00E07EF5"/>
    <w:rsid w:val="00E07F7B"/>
    <w:rsid w:val="00E07F91"/>
    <w:rsid w:val="00E07F99"/>
    <w:rsid w:val="00E1000C"/>
    <w:rsid w:val="00E1000D"/>
    <w:rsid w:val="00E10049"/>
    <w:rsid w:val="00E10057"/>
    <w:rsid w:val="00E10333"/>
    <w:rsid w:val="00E103B5"/>
    <w:rsid w:val="00E10468"/>
    <w:rsid w:val="00E10507"/>
    <w:rsid w:val="00E10537"/>
    <w:rsid w:val="00E10667"/>
    <w:rsid w:val="00E106C7"/>
    <w:rsid w:val="00E10781"/>
    <w:rsid w:val="00E107A9"/>
    <w:rsid w:val="00E10844"/>
    <w:rsid w:val="00E10939"/>
    <w:rsid w:val="00E10A23"/>
    <w:rsid w:val="00E10A49"/>
    <w:rsid w:val="00E10C48"/>
    <w:rsid w:val="00E10E8B"/>
    <w:rsid w:val="00E110A9"/>
    <w:rsid w:val="00E11154"/>
    <w:rsid w:val="00E1116B"/>
    <w:rsid w:val="00E111EA"/>
    <w:rsid w:val="00E11266"/>
    <w:rsid w:val="00E1127D"/>
    <w:rsid w:val="00E1131D"/>
    <w:rsid w:val="00E1134A"/>
    <w:rsid w:val="00E113FF"/>
    <w:rsid w:val="00E1149E"/>
    <w:rsid w:val="00E114EF"/>
    <w:rsid w:val="00E114F2"/>
    <w:rsid w:val="00E11536"/>
    <w:rsid w:val="00E115A0"/>
    <w:rsid w:val="00E115DC"/>
    <w:rsid w:val="00E1161B"/>
    <w:rsid w:val="00E116AF"/>
    <w:rsid w:val="00E11737"/>
    <w:rsid w:val="00E1197D"/>
    <w:rsid w:val="00E119B6"/>
    <w:rsid w:val="00E119F7"/>
    <w:rsid w:val="00E119FF"/>
    <w:rsid w:val="00E11A61"/>
    <w:rsid w:val="00E11AE5"/>
    <w:rsid w:val="00E11BA9"/>
    <w:rsid w:val="00E11DD0"/>
    <w:rsid w:val="00E11E17"/>
    <w:rsid w:val="00E11EE0"/>
    <w:rsid w:val="00E11F3B"/>
    <w:rsid w:val="00E11FF8"/>
    <w:rsid w:val="00E12073"/>
    <w:rsid w:val="00E1220B"/>
    <w:rsid w:val="00E1223D"/>
    <w:rsid w:val="00E122C0"/>
    <w:rsid w:val="00E122FB"/>
    <w:rsid w:val="00E1235D"/>
    <w:rsid w:val="00E12448"/>
    <w:rsid w:val="00E12469"/>
    <w:rsid w:val="00E1257D"/>
    <w:rsid w:val="00E125DA"/>
    <w:rsid w:val="00E126BD"/>
    <w:rsid w:val="00E1287B"/>
    <w:rsid w:val="00E12890"/>
    <w:rsid w:val="00E12938"/>
    <w:rsid w:val="00E1294C"/>
    <w:rsid w:val="00E12969"/>
    <w:rsid w:val="00E129D4"/>
    <w:rsid w:val="00E12BDC"/>
    <w:rsid w:val="00E12D02"/>
    <w:rsid w:val="00E12D34"/>
    <w:rsid w:val="00E12D3D"/>
    <w:rsid w:val="00E12DE0"/>
    <w:rsid w:val="00E12F35"/>
    <w:rsid w:val="00E12F3C"/>
    <w:rsid w:val="00E12F41"/>
    <w:rsid w:val="00E12F6C"/>
    <w:rsid w:val="00E12F97"/>
    <w:rsid w:val="00E12F9E"/>
    <w:rsid w:val="00E1310C"/>
    <w:rsid w:val="00E13351"/>
    <w:rsid w:val="00E1348D"/>
    <w:rsid w:val="00E13492"/>
    <w:rsid w:val="00E134E7"/>
    <w:rsid w:val="00E135D1"/>
    <w:rsid w:val="00E13609"/>
    <w:rsid w:val="00E136D7"/>
    <w:rsid w:val="00E1377E"/>
    <w:rsid w:val="00E1379A"/>
    <w:rsid w:val="00E137BE"/>
    <w:rsid w:val="00E137E5"/>
    <w:rsid w:val="00E13928"/>
    <w:rsid w:val="00E13A1A"/>
    <w:rsid w:val="00E13ABD"/>
    <w:rsid w:val="00E13B0D"/>
    <w:rsid w:val="00E13BF6"/>
    <w:rsid w:val="00E13C08"/>
    <w:rsid w:val="00E13E44"/>
    <w:rsid w:val="00E13E49"/>
    <w:rsid w:val="00E13E6F"/>
    <w:rsid w:val="00E13F4C"/>
    <w:rsid w:val="00E13FF2"/>
    <w:rsid w:val="00E140B6"/>
    <w:rsid w:val="00E14183"/>
    <w:rsid w:val="00E1421F"/>
    <w:rsid w:val="00E14252"/>
    <w:rsid w:val="00E14267"/>
    <w:rsid w:val="00E142B9"/>
    <w:rsid w:val="00E14398"/>
    <w:rsid w:val="00E14450"/>
    <w:rsid w:val="00E1450F"/>
    <w:rsid w:val="00E1452D"/>
    <w:rsid w:val="00E146E3"/>
    <w:rsid w:val="00E14775"/>
    <w:rsid w:val="00E14820"/>
    <w:rsid w:val="00E14878"/>
    <w:rsid w:val="00E1491A"/>
    <w:rsid w:val="00E14979"/>
    <w:rsid w:val="00E14DC0"/>
    <w:rsid w:val="00E14E9A"/>
    <w:rsid w:val="00E14EEE"/>
    <w:rsid w:val="00E15051"/>
    <w:rsid w:val="00E15127"/>
    <w:rsid w:val="00E15151"/>
    <w:rsid w:val="00E151B9"/>
    <w:rsid w:val="00E1529A"/>
    <w:rsid w:val="00E152A4"/>
    <w:rsid w:val="00E15342"/>
    <w:rsid w:val="00E153D4"/>
    <w:rsid w:val="00E15551"/>
    <w:rsid w:val="00E155A6"/>
    <w:rsid w:val="00E155D2"/>
    <w:rsid w:val="00E155EC"/>
    <w:rsid w:val="00E1568A"/>
    <w:rsid w:val="00E1577D"/>
    <w:rsid w:val="00E157BF"/>
    <w:rsid w:val="00E157FA"/>
    <w:rsid w:val="00E15858"/>
    <w:rsid w:val="00E1587E"/>
    <w:rsid w:val="00E158C8"/>
    <w:rsid w:val="00E15997"/>
    <w:rsid w:val="00E1599E"/>
    <w:rsid w:val="00E15B12"/>
    <w:rsid w:val="00E15B78"/>
    <w:rsid w:val="00E15D69"/>
    <w:rsid w:val="00E15E47"/>
    <w:rsid w:val="00E15F57"/>
    <w:rsid w:val="00E15FA0"/>
    <w:rsid w:val="00E15FC5"/>
    <w:rsid w:val="00E16091"/>
    <w:rsid w:val="00E16141"/>
    <w:rsid w:val="00E161C4"/>
    <w:rsid w:val="00E162E1"/>
    <w:rsid w:val="00E16315"/>
    <w:rsid w:val="00E16340"/>
    <w:rsid w:val="00E16348"/>
    <w:rsid w:val="00E163FC"/>
    <w:rsid w:val="00E16429"/>
    <w:rsid w:val="00E164A3"/>
    <w:rsid w:val="00E16575"/>
    <w:rsid w:val="00E165A4"/>
    <w:rsid w:val="00E16632"/>
    <w:rsid w:val="00E167B2"/>
    <w:rsid w:val="00E167C1"/>
    <w:rsid w:val="00E167C9"/>
    <w:rsid w:val="00E16872"/>
    <w:rsid w:val="00E16AC9"/>
    <w:rsid w:val="00E16BBD"/>
    <w:rsid w:val="00E16BF4"/>
    <w:rsid w:val="00E16D3D"/>
    <w:rsid w:val="00E16E64"/>
    <w:rsid w:val="00E16EF2"/>
    <w:rsid w:val="00E16F54"/>
    <w:rsid w:val="00E170C6"/>
    <w:rsid w:val="00E1713E"/>
    <w:rsid w:val="00E1716C"/>
    <w:rsid w:val="00E1717F"/>
    <w:rsid w:val="00E171B7"/>
    <w:rsid w:val="00E171E3"/>
    <w:rsid w:val="00E172A8"/>
    <w:rsid w:val="00E172CB"/>
    <w:rsid w:val="00E17362"/>
    <w:rsid w:val="00E174DD"/>
    <w:rsid w:val="00E1761D"/>
    <w:rsid w:val="00E1763C"/>
    <w:rsid w:val="00E17706"/>
    <w:rsid w:val="00E177D4"/>
    <w:rsid w:val="00E17802"/>
    <w:rsid w:val="00E17809"/>
    <w:rsid w:val="00E17823"/>
    <w:rsid w:val="00E1787A"/>
    <w:rsid w:val="00E178C0"/>
    <w:rsid w:val="00E178F5"/>
    <w:rsid w:val="00E17A7A"/>
    <w:rsid w:val="00E17A8F"/>
    <w:rsid w:val="00E17B0B"/>
    <w:rsid w:val="00E17B6C"/>
    <w:rsid w:val="00E17C00"/>
    <w:rsid w:val="00E17C83"/>
    <w:rsid w:val="00E17DAD"/>
    <w:rsid w:val="00E17DCF"/>
    <w:rsid w:val="00E17DF3"/>
    <w:rsid w:val="00E17ECE"/>
    <w:rsid w:val="00E17F77"/>
    <w:rsid w:val="00E17F7B"/>
    <w:rsid w:val="00E17FE2"/>
    <w:rsid w:val="00E20005"/>
    <w:rsid w:val="00E20041"/>
    <w:rsid w:val="00E2007A"/>
    <w:rsid w:val="00E2009B"/>
    <w:rsid w:val="00E200F8"/>
    <w:rsid w:val="00E200FF"/>
    <w:rsid w:val="00E201C5"/>
    <w:rsid w:val="00E2022A"/>
    <w:rsid w:val="00E2092E"/>
    <w:rsid w:val="00E209FD"/>
    <w:rsid w:val="00E20AB6"/>
    <w:rsid w:val="00E20B6E"/>
    <w:rsid w:val="00E20B98"/>
    <w:rsid w:val="00E20BB7"/>
    <w:rsid w:val="00E20BD1"/>
    <w:rsid w:val="00E20C7B"/>
    <w:rsid w:val="00E20D1D"/>
    <w:rsid w:val="00E20F48"/>
    <w:rsid w:val="00E21036"/>
    <w:rsid w:val="00E21076"/>
    <w:rsid w:val="00E211AA"/>
    <w:rsid w:val="00E2122D"/>
    <w:rsid w:val="00E2129D"/>
    <w:rsid w:val="00E2137C"/>
    <w:rsid w:val="00E2143E"/>
    <w:rsid w:val="00E214E1"/>
    <w:rsid w:val="00E2155D"/>
    <w:rsid w:val="00E2157E"/>
    <w:rsid w:val="00E2158D"/>
    <w:rsid w:val="00E216FA"/>
    <w:rsid w:val="00E21978"/>
    <w:rsid w:val="00E21A60"/>
    <w:rsid w:val="00E21BDB"/>
    <w:rsid w:val="00E21D62"/>
    <w:rsid w:val="00E21DCB"/>
    <w:rsid w:val="00E21E63"/>
    <w:rsid w:val="00E21F42"/>
    <w:rsid w:val="00E21F64"/>
    <w:rsid w:val="00E21FAF"/>
    <w:rsid w:val="00E22143"/>
    <w:rsid w:val="00E22148"/>
    <w:rsid w:val="00E22186"/>
    <w:rsid w:val="00E221DC"/>
    <w:rsid w:val="00E22247"/>
    <w:rsid w:val="00E22320"/>
    <w:rsid w:val="00E223C9"/>
    <w:rsid w:val="00E224BF"/>
    <w:rsid w:val="00E22577"/>
    <w:rsid w:val="00E22653"/>
    <w:rsid w:val="00E226AD"/>
    <w:rsid w:val="00E2285C"/>
    <w:rsid w:val="00E2299F"/>
    <w:rsid w:val="00E22A60"/>
    <w:rsid w:val="00E22DFF"/>
    <w:rsid w:val="00E22EC6"/>
    <w:rsid w:val="00E22ED1"/>
    <w:rsid w:val="00E22F0C"/>
    <w:rsid w:val="00E2300A"/>
    <w:rsid w:val="00E230E8"/>
    <w:rsid w:val="00E2329C"/>
    <w:rsid w:val="00E232D3"/>
    <w:rsid w:val="00E2330C"/>
    <w:rsid w:val="00E23512"/>
    <w:rsid w:val="00E235CA"/>
    <w:rsid w:val="00E236C8"/>
    <w:rsid w:val="00E237D3"/>
    <w:rsid w:val="00E23A51"/>
    <w:rsid w:val="00E23B21"/>
    <w:rsid w:val="00E23B34"/>
    <w:rsid w:val="00E23B48"/>
    <w:rsid w:val="00E23B7D"/>
    <w:rsid w:val="00E23C60"/>
    <w:rsid w:val="00E23D7B"/>
    <w:rsid w:val="00E23E5A"/>
    <w:rsid w:val="00E23EBB"/>
    <w:rsid w:val="00E23FDA"/>
    <w:rsid w:val="00E240E6"/>
    <w:rsid w:val="00E2415C"/>
    <w:rsid w:val="00E24187"/>
    <w:rsid w:val="00E241A8"/>
    <w:rsid w:val="00E24225"/>
    <w:rsid w:val="00E2434C"/>
    <w:rsid w:val="00E243CA"/>
    <w:rsid w:val="00E24523"/>
    <w:rsid w:val="00E24578"/>
    <w:rsid w:val="00E245BB"/>
    <w:rsid w:val="00E24613"/>
    <w:rsid w:val="00E2488A"/>
    <w:rsid w:val="00E24AAF"/>
    <w:rsid w:val="00E24C5C"/>
    <w:rsid w:val="00E24DB0"/>
    <w:rsid w:val="00E24DB1"/>
    <w:rsid w:val="00E24E4B"/>
    <w:rsid w:val="00E25029"/>
    <w:rsid w:val="00E250AD"/>
    <w:rsid w:val="00E251B7"/>
    <w:rsid w:val="00E2520A"/>
    <w:rsid w:val="00E25216"/>
    <w:rsid w:val="00E2523D"/>
    <w:rsid w:val="00E25284"/>
    <w:rsid w:val="00E25324"/>
    <w:rsid w:val="00E254CE"/>
    <w:rsid w:val="00E2557F"/>
    <w:rsid w:val="00E25593"/>
    <w:rsid w:val="00E25675"/>
    <w:rsid w:val="00E2571D"/>
    <w:rsid w:val="00E258B2"/>
    <w:rsid w:val="00E25904"/>
    <w:rsid w:val="00E259AC"/>
    <w:rsid w:val="00E25A09"/>
    <w:rsid w:val="00E25A59"/>
    <w:rsid w:val="00E25A9D"/>
    <w:rsid w:val="00E25AC5"/>
    <w:rsid w:val="00E25C75"/>
    <w:rsid w:val="00E25D07"/>
    <w:rsid w:val="00E25D72"/>
    <w:rsid w:val="00E25DA9"/>
    <w:rsid w:val="00E25F73"/>
    <w:rsid w:val="00E26135"/>
    <w:rsid w:val="00E261D1"/>
    <w:rsid w:val="00E2623F"/>
    <w:rsid w:val="00E262C5"/>
    <w:rsid w:val="00E2631C"/>
    <w:rsid w:val="00E26371"/>
    <w:rsid w:val="00E26412"/>
    <w:rsid w:val="00E2642A"/>
    <w:rsid w:val="00E2657D"/>
    <w:rsid w:val="00E267DF"/>
    <w:rsid w:val="00E26944"/>
    <w:rsid w:val="00E26986"/>
    <w:rsid w:val="00E269B3"/>
    <w:rsid w:val="00E269C1"/>
    <w:rsid w:val="00E26A20"/>
    <w:rsid w:val="00E26B7E"/>
    <w:rsid w:val="00E26B82"/>
    <w:rsid w:val="00E26C40"/>
    <w:rsid w:val="00E26C9B"/>
    <w:rsid w:val="00E26D7C"/>
    <w:rsid w:val="00E26F03"/>
    <w:rsid w:val="00E26FA3"/>
    <w:rsid w:val="00E2705A"/>
    <w:rsid w:val="00E272D3"/>
    <w:rsid w:val="00E273DE"/>
    <w:rsid w:val="00E2742A"/>
    <w:rsid w:val="00E27439"/>
    <w:rsid w:val="00E27583"/>
    <w:rsid w:val="00E27619"/>
    <w:rsid w:val="00E276B0"/>
    <w:rsid w:val="00E2770A"/>
    <w:rsid w:val="00E2772C"/>
    <w:rsid w:val="00E27785"/>
    <w:rsid w:val="00E27AD7"/>
    <w:rsid w:val="00E27B73"/>
    <w:rsid w:val="00E27BE1"/>
    <w:rsid w:val="00E27C4F"/>
    <w:rsid w:val="00E27C58"/>
    <w:rsid w:val="00E27CB8"/>
    <w:rsid w:val="00E27CEC"/>
    <w:rsid w:val="00E27D9E"/>
    <w:rsid w:val="00E27DA7"/>
    <w:rsid w:val="00E27E1E"/>
    <w:rsid w:val="00E27FFC"/>
    <w:rsid w:val="00E30032"/>
    <w:rsid w:val="00E30057"/>
    <w:rsid w:val="00E30058"/>
    <w:rsid w:val="00E301FA"/>
    <w:rsid w:val="00E3024B"/>
    <w:rsid w:val="00E3028B"/>
    <w:rsid w:val="00E303FD"/>
    <w:rsid w:val="00E30472"/>
    <w:rsid w:val="00E304D4"/>
    <w:rsid w:val="00E30520"/>
    <w:rsid w:val="00E305BF"/>
    <w:rsid w:val="00E305DB"/>
    <w:rsid w:val="00E3061E"/>
    <w:rsid w:val="00E3070D"/>
    <w:rsid w:val="00E309A7"/>
    <w:rsid w:val="00E30D11"/>
    <w:rsid w:val="00E30D4D"/>
    <w:rsid w:val="00E30F34"/>
    <w:rsid w:val="00E30FF0"/>
    <w:rsid w:val="00E310DF"/>
    <w:rsid w:val="00E311A5"/>
    <w:rsid w:val="00E3130D"/>
    <w:rsid w:val="00E31374"/>
    <w:rsid w:val="00E3138E"/>
    <w:rsid w:val="00E314BC"/>
    <w:rsid w:val="00E31523"/>
    <w:rsid w:val="00E31578"/>
    <w:rsid w:val="00E31661"/>
    <w:rsid w:val="00E316D0"/>
    <w:rsid w:val="00E3172A"/>
    <w:rsid w:val="00E31785"/>
    <w:rsid w:val="00E3180E"/>
    <w:rsid w:val="00E31A11"/>
    <w:rsid w:val="00E31C94"/>
    <w:rsid w:val="00E31CFD"/>
    <w:rsid w:val="00E31CFE"/>
    <w:rsid w:val="00E31DE5"/>
    <w:rsid w:val="00E31F50"/>
    <w:rsid w:val="00E3209B"/>
    <w:rsid w:val="00E320A8"/>
    <w:rsid w:val="00E32116"/>
    <w:rsid w:val="00E3218C"/>
    <w:rsid w:val="00E32380"/>
    <w:rsid w:val="00E32388"/>
    <w:rsid w:val="00E3243F"/>
    <w:rsid w:val="00E32450"/>
    <w:rsid w:val="00E32462"/>
    <w:rsid w:val="00E324EF"/>
    <w:rsid w:val="00E324F6"/>
    <w:rsid w:val="00E32555"/>
    <w:rsid w:val="00E32647"/>
    <w:rsid w:val="00E32669"/>
    <w:rsid w:val="00E326DC"/>
    <w:rsid w:val="00E3278E"/>
    <w:rsid w:val="00E327DE"/>
    <w:rsid w:val="00E32836"/>
    <w:rsid w:val="00E328F5"/>
    <w:rsid w:val="00E32979"/>
    <w:rsid w:val="00E32A3A"/>
    <w:rsid w:val="00E32A6B"/>
    <w:rsid w:val="00E32BAC"/>
    <w:rsid w:val="00E32CCC"/>
    <w:rsid w:val="00E32D2F"/>
    <w:rsid w:val="00E32D70"/>
    <w:rsid w:val="00E32D90"/>
    <w:rsid w:val="00E32EA1"/>
    <w:rsid w:val="00E32F75"/>
    <w:rsid w:val="00E32FEC"/>
    <w:rsid w:val="00E32FEE"/>
    <w:rsid w:val="00E33162"/>
    <w:rsid w:val="00E33216"/>
    <w:rsid w:val="00E3340F"/>
    <w:rsid w:val="00E3350B"/>
    <w:rsid w:val="00E335D4"/>
    <w:rsid w:val="00E336AA"/>
    <w:rsid w:val="00E338F4"/>
    <w:rsid w:val="00E3393D"/>
    <w:rsid w:val="00E339CD"/>
    <w:rsid w:val="00E33A4F"/>
    <w:rsid w:val="00E33BE7"/>
    <w:rsid w:val="00E33D08"/>
    <w:rsid w:val="00E33E66"/>
    <w:rsid w:val="00E33F6F"/>
    <w:rsid w:val="00E33FBE"/>
    <w:rsid w:val="00E3404D"/>
    <w:rsid w:val="00E34050"/>
    <w:rsid w:val="00E34069"/>
    <w:rsid w:val="00E340A6"/>
    <w:rsid w:val="00E343A0"/>
    <w:rsid w:val="00E343A9"/>
    <w:rsid w:val="00E343CA"/>
    <w:rsid w:val="00E3444F"/>
    <w:rsid w:val="00E344FB"/>
    <w:rsid w:val="00E344FD"/>
    <w:rsid w:val="00E34545"/>
    <w:rsid w:val="00E3455D"/>
    <w:rsid w:val="00E34604"/>
    <w:rsid w:val="00E34618"/>
    <w:rsid w:val="00E34738"/>
    <w:rsid w:val="00E347B2"/>
    <w:rsid w:val="00E347D2"/>
    <w:rsid w:val="00E347FF"/>
    <w:rsid w:val="00E34814"/>
    <w:rsid w:val="00E348DA"/>
    <w:rsid w:val="00E349E6"/>
    <w:rsid w:val="00E34AEE"/>
    <w:rsid w:val="00E34B09"/>
    <w:rsid w:val="00E34B4A"/>
    <w:rsid w:val="00E34C10"/>
    <w:rsid w:val="00E34D5E"/>
    <w:rsid w:val="00E34D95"/>
    <w:rsid w:val="00E34DAA"/>
    <w:rsid w:val="00E34F0C"/>
    <w:rsid w:val="00E34F3A"/>
    <w:rsid w:val="00E34F83"/>
    <w:rsid w:val="00E34FC7"/>
    <w:rsid w:val="00E35052"/>
    <w:rsid w:val="00E35218"/>
    <w:rsid w:val="00E3525A"/>
    <w:rsid w:val="00E3526B"/>
    <w:rsid w:val="00E352E5"/>
    <w:rsid w:val="00E35318"/>
    <w:rsid w:val="00E354C5"/>
    <w:rsid w:val="00E35505"/>
    <w:rsid w:val="00E355B9"/>
    <w:rsid w:val="00E35622"/>
    <w:rsid w:val="00E35648"/>
    <w:rsid w:val="00E35785"/>
    <w:rsid w:val="00E3578B"/>
    <w:rsid w:val="00E357B2"/>
    <w:rsid w:val="00E35806"/>
    <w:rsid w:val="00E3582E"/>
    <w:rsid w:val="00E35830"/>
    <w:rsid w:val="00E3588D"/>
    <w:rsid w:val="00E358AB"/>
    <w:rsid w:val="00E35948"/>
    <w:rsid w:val="00E35985"/>
    <w:rsid w:val="00E35B82"/>
    <w:rsid w:val="00E35BE7"/>
    <w:rsid w:val="00E35CBE"/>
    <w:rsid w:val="00E35CFE"/>
    <w:rsid w:val="00E35D77"/>
    <w:rsid w:val="00E35E7C"/>
    <w:rsid w:val="00E35F16"/>
    <w:rsid w:val="00E360B6"/>
    <w:rsid w:val="00E3611B"/>
    <w:rsid w:val="00E361FC"/>
    <w:rsid w:val="00E3626D"/>
    <w:rsid w:val="00E36294"/>
    <w:rsid w:val="00E363D5"/>
    <w:rsid w:val="00E3640B"/>
    <w:rsid w:val="00E36443"/>
    <w:rsid w:val="00E3644D"/>
    <w:rsid w:val="00E36627"/>
    <w:rsid w:val="00E36694"/>
    <w:rsid w:val="00E36867"/>
    <w:rsid w:val="00E36886"/>
    <w:rsid w:val="00E3688E"/>
    <w:rsid w:val="00E368EA"/>
    <w:rsid w:val="00E36902"/>
    <w:rsid w:val="00E36905"/>
    <w:rsid w:val="00E36B1D"/>
    <w:rsid w:val="00E36C61"/>
    <w:rsid w:val="00E36CF0"/>
    <w:rsid w:val="00E36D16"/>
    <w:rsid w:val="00E36D5B"/>
    <w:rsid w:val="00E36DDB"/>
    <w:rsid w:val="00E36E22"/>
    <w:rsid w:val="00E36EA0"/>
    <w:rsid w:val="00E36F19"/>
    <w:rsid w:val="00E36FB4"/>
    <w:rsid w:val="00E37041"/>
    <w:rsid w:val="00E37157"/>
    <w:rsid w:val="00E3716F"/>
    <w:rsid w:val="00E371DD"/>
    <w:rsid w:val="00E3721F"/>
    <w:rsid w:val="00E3725A"/>
    <w:rsid w:val="00E37432"/>
    <w:rsid w:val="00E37731"/>
    <w:rsid w:val="00E377A3"/>
    <w:rsid w:val="00E377C2"/>
    <w:rsid w:val="00E37805"/>
    <w:rsid w:val="00E3780C"/>
    <w:rsid w:val="00E37834"/>
    <w:rsid w:val="00E37840"/>
    <w:rsid w:val="00E378B7"/>
    <w:rsid w:val="00E3791C"/>
    <w:rsid w:val="00E37927"/>
    <w:rsid w:val="00E37AB4"/>
    <w:rsid w:val="00E37AD6"/>
    <w:rsid w:val="00E37AD7"/>
    <w:rsid w:val="00E37B9F"/>
    <w:rsid w:val="00E37C56"/>
    <w:rsid w:val="00E37D67"/>
    <w:rsid w:val="00E37E35"/>
    <w:rsid w:val="00E37F6E"/>
    <w:rsid w:val="00E40056"/>
    <w:rsid w:val="00E4017A"/>
    <w:rsid w:val="00E4024E"/>
    <w:rsid w:val="00E40263"/>
    <w:rsid w:val="00E402FD"/>
    <w:rsid w:val="00E40434"/>
    <w:rsid w:val="00E40442"/>
    <w:rsid w:val="00E40565"/>
    <w:rsid w:val="00E40680"/>
    <w:rsid w:val="00E4068C"/>
    <w:rsid w:val="00E4080D"/>
    <w:rsid w:val="00E4087D"/>
    <w:rsid w:val="00E40978"/>
    <w:rsid w:val="00E40AC1"/>
    <w:rsid w:val="00E40ADC"/>
    <w:rsid w:val="00E40BDA"/>
    <w:rsid w:val="00E40C15"/>
    <w:rsid w:val="00E40CE6"/>
    <w:rsid w:val="00E40E67"/>
    <w:rsid w:val="00E40E69"/>
    <w:rsid w:val="00E40FEF"/>
    <w:rsid w:val="00E41070"/>
    <w:rsid w:val="00E41124"/>
    <w:rsid w:val="00E41149"/>
    <w:rsid w:val="00E41171"/>
    <w:rsid w:val="00E411B8"/>
    <w:rsid w:val="00E41234"/>
    <w:rsid w:val="00E4129F"/>
    <w:rsid w:val="00E4130C"/>
    <w:rsid w:val="00E414EE"/>
    <w:rsid w:val="00E41531"/>
    <w:rsid w:val="00E415B7"/>
    <w:rsid w:val="00E41762"/>
    <w:rsid w:val="00E4180E"/>
    <w:rsid w:val="00E418F7"/>
    <w:rsid w:val="00E4198F"/>
    <w:rsid w:val="00E41A69"/>
    <w:rsid w:val="00E41AFA"/>
    <w:rsid w:val="00E41B50"/>
    <w:rsid w:val="00E41B56"/>
    <w:rsid w:val="00E41B7C"/>
    <w:rsid w:val="00E41C93"/>
    <w:rsid w:val="00E41CC2"/>
    <w:rsid w:val="00E41D24"/>
    <w:rsid w:val="00E41E90"/>
    <w:rsid w:val="00E41EBD"/>
    <w:rsid w:val="00E41F4E"/>
    <w:rsid w:val="00E41FD7"/>
    <w:rsid w:val="00E4201F"/>
    <w:rsid w:val="00E42020"/>
    <w:rsid w:val="00E4209B"/>
    <w:rsid w:val="00E423CD"/>
    <w:rsid w:val="00E423D1"/>
    <w:rsid w:val="00E42452"/>
    <w:rsid w:val="00E424EE"/>
    <w:rsid w:val="00E42596"/>
    <w:rsid w:val="00E42908"/>
    <w:rsid w:val="00E42A22"/>
    <w:rsid w:val="00E42A51"/>
    <w:rsid w:val="00E42A96"/>
    <w:rsid w:val="00E42AEF"/>
    <w:rsid w:val="00E42CEA"/>
    <w:rsid w:val="00E42DA8"/>
    <w:rsid w:val="00E42E34"/>
    <w:rsid w:val="00E42E88"/>
    <w:rsid w:val="00E42EB4"/>
    <w:rsid w:val="00E42FBB"/>
    <w:rsid w:val="00E42FBD"/>
    <w:rsid w:val="00E4308C"/>
    <w:rsid w:val="00E431A6"/>
    <w:rsid w:val="00E4336B"/>
    <w:rsid w:val="00E4337D"/>
    <w:rsid w:val="00E433EF"/>
    <w:rsid w:val="00E4340F"/>
    <w:rsid w:val="00E43516"/>
    <w:rsid w:val="00E4353A"/>
    <w:rsid w:val="00E43615"/>
    <w:rsid w:val="00E438DB"/>
    <w:rsid w:val="00E43B84"/>
    <w:rsid w:val="00E43BE5"/>
    <w:rsid w:val="00E43C70"/>
    <w:rsid w:val="00E43C8A"/>
    <w:rsid w:val="00E43CB3"/>
    <w:rsid w:val="00E43E35"/>
    <w:rsid w:val="00E43EE2"/>
    <w:rsid w:val="00E43F2B"/>
    <w:rsid w:val="00E43F6B"/>
    <w:rsid w:val="00E43FC8"/>
    <w:rsid w:val="00E440BA"/>
    <w:rsid w:val="00E440C1"/>
    <w:rsid w:val="00E441D1"/>
    <w:rsid w:val="00E441DA"/>
    <w:rsid w:val="00E4434C"/>
    <w:rsid w:val="00E443CC"/>
    <w:rsid w:val="00E4448B"/>
    <w:rsid w:val="00E4452D"/>
    <w:rsid w:val="00E44573"/>
    <w:rsid w:val="00E44587"/>
    <w:rsid w:val="00E445E7"/>
    <w:rsid w:val="00E44672"/>
    <w:rsid w:val="00E44687"/>
    <w:rsid w:val="00E4488D"/>
    <w:rsid w:val="00E448A3"/>
    <w:rsid w:val="00E448DE"/>
    <w:rsid w:val="00E44917"/>
    <w:rsid w:val="00E44961"/>
    <w:rsid w:val="00E44990"/>
    <w:rsid w:val="00E4499F"/>
    <w:rsid w:val="00E44B17"/>
    <w:rsid w:val="00E44B5B"/>
    <w:rsid w:val="00E44C54"/>
    <w:rsid w:val="00E44CAE"/>
    <w:rsid w:val="00E44CDF"/>
    <w:rsid w:val="00E44DE9"/>
    <w:rsid w:val="00E44EB6"/>
    <w:rsid w:val="00E44EBF"/>
    <w:rsid w:val="00E44F27"/>
    <w:rsid w:val="00E44F70"/>
    <w:rsid w:val="00E450B0"/>
    <w:rsid w:val="00E450F8"/>
    <w:rsid w:val="00E4513E"/>
    <w:rsid w:val="00E45179"/>
    <w:rsid w:val="00E451B5"/>
    <w:rsid w:val="00E451C7"/>
    <w:rsid w:val="00E451D8"/>
    <w:rsid w:val="00E4524B"/>
    <w:rsid w:val="00E453CD"/>
    <w:rsid w:val="00E453FC"/>
    <w:rsid w:val="00E454C4"/>
    <w:rsid w:val="00E45523"/>
    <w:rsid w:val="00E455E3"/>
    <w:rsid w:val="00E45620"/>
    <w:rsid w:val="00E45649"/>
    <w:rsid w:val="00E456A3"/>
    <w:rsid w:val="00E4576D"/>
    <w:rsid w:val="00E4583A"/>
    <w:rsid w:val="00E4585D"/>
    <w:rsid w:val="00E458E4"/>
    <w:rsid w:val="00E4594B"/>
    <w:rsid w:val="00E45961"/>
    <w:rsid w:val="00E45967"/>
    <w:rsid w:val="00E45A95"/>
    <w:rsid w:val="00E45AB2"/>
    <w:rsid w:val="00E45CB7"/>
    <w:rsid w:val="00E45DC7"/>
    <w:rsid w:val="00E45DD0"/>
    <w:rsid w:val="00E45EF8"/>
    <w:rsid w:val="00E45F32"/>
    <w:rsid w:val="00E45FBF"/>
    <w:rsid w:val="00E4619F"/>
    <w:rsid w:val="00E462ED"/>
    <w:rsid w:val="00E4645D"/>
    <w:rsid w:val="00E46508"/>
    <w:rsid w:val="00E46538"/>
    <w:rsid w:val="00E4676D"/>
    <w:rsid w:val="00E46820"/>
    <w:rsid w:val="00E46827"/>
    <w:rsid w:val="00E468E3"/>
    <w:rsid w:val="00E46925"/>
    <w:rsid w:val="00E46A03"/>
    <w:rsid w:val="00E46AFB"/>
    <w:rsid w:val="00E46BE1"/>
    <w:rsid w:val="00E46C12"/>
    <w:rsid w:val="00E46CD8"/>
    <w:rsid w:val="00E46DA9"/>
    <w:rsid w:val="00E46DFA"/>
    <w:rsid w:val="00E46E50"/>
    <w:rsid w:val="00E47008"/>
    <w:rsid w:val="00E47050"/>
    <w:rsid w:val="00E47167"/>
    <w:rsid w:val="00E47203"/>
    <w:rsid w:val="00E47246"/>
    <w:rsid w:val="00E4727A"/>
    <w:rsid w:val="00E472F1"/>
    <w:rsid w:val="00E47401"/>
    <w:rsid w:val="00E47467"/>
    <w:rsid w:val="00E47523"/>
    <w:rsid w:val="00E475E0"/>
    <w:rsid w:val="00E47679"/>
    <w:rsid w:val="00E476B7"/>
    <w:rsid w:val="00E47764"/>
    <w:rsid w:val="00E478C6"/>
    <w:rsid w:val="00E47AF2"/>
    <w:rsid w:val="00E47B24"/>
    <w:rsid w:val="00E47C46"/>
    <w:rsid w:val="00E47FEF"/>
    <w:rsid w:val="00E50058"/>
    <w:rsid w:val="00E50128"/>
    <w:rsid w:val="00E5015E"/>
    <w:rsid w:val="00E5016D"/>
    <w:rsid w:val="00E50290"/>
    <w:rsid w:val="00E502FA"/>
    <w:rsid w:val="00E503F1"/>
    <w:rsid w:val="00E50428"/>
    <w:rsid w:val="00E505C0"/>
    <w:rsid w:val="00E505F0"/>
    <w:rsid w:val="00E5064E"/>
    <w:rsid w:val="00E50798"/>
    <w:rsid w:val="00E507B5"/>
    <w:rsid w:val="00E507FE"/>
    <w:rsid w:val="00E5081A"/>
    <w:rsid w:val="00E508A5"/>
    <w:rsid w:val="00E509E3"/>
    <w:rsid w:val="00E50AB1"/>
    <w:rsid w:val="00E50D51"/>
    <w:rsid w:val="00E50D6B"/>
    <w:rsid w:val="00E50D92"/>
    <w:rsid w:val="00E50DE2"/>
    <w:rsid w:val="00E50E51"/>
    <w:rsid w:val="00E50F6B"/>
    <w:rsid w:val="00E50F97"/>
    <w:rsid w:val="00E50FB7"/>
    <w:rsid w:val="00E5108C"/>
    <w:rsid w:val="00E510B0"/>
    <w:rsid w:val="00E51156"/>
    <w:rsid w:val="00E512DC"/>
    <w:rsid w:val="00E5131E"/>
    <w:rsid w:val="00E51343"/>
    <w:rsid w:val="00E51382"/>
    <w:rsid w:val="00E515E6"/>
    <w:rsid w:val="00E51643"/>
    <w:rsid w:val="00E516C3"/>
    <w:rsid w:val="00E5189A"/>
    <w:rsid w:val="00E518A1"/>
    <w:rsid w:val="00E518D7"/>
    <w:rsid w:val="00E518EE"/>
    <w:rsid w:val="00E518F7"/>
    <w:rsid w:val="00E51967"/>
    <w:rsid w:val="00E519BE"/>
    <w:rsid w:val="00E51A5B"/>
    <w:rsid w:val="00E51ACC"/>
    <w:rsid w:val="00E51AF2"/>
    <w:rsid w:val="00E51B0E"/>
    <w:rsid w:val="00E51B3E"/>
    <w:rsid w:val="00E51BD8"/>
    <w:rsid w:val="00E51C36"/>
    <w:rsid w:val="00E51CEA"/>
    <w:rsid w:val="00E51CF9"/>
    <w:rsid w:val="00E51D77"/>
    <w:rsid w:val="00E51D94"/>
    <w:rsid w:val="00E51DBB"/>
    <w:rsid w:val="00E51DE8"/>
    <w:rsid w:val="00E51DF7"/>
    <w:rsid w:val="00E51DFA"/>
    <w:rsid w:val="00E51E1E"/>
    <w:rsid w:val="00E51E7F"/>
    <w:rsid w:val="00E51E80"/>
    <w:rsid w:val="00E51E98"/>
    <w:rsid w:val="00E51EFF"/>
    <w:rsid w:val="00E51F14"/>
    <w:rsid w:val="00E51F4C"/>
    <w:rsid w:val="00E51FB7"/>
    <w:rsid w:val="00E5204C"/>
    <w:rsid w:val="00E5206B"/>
    <w:rsid w:val="00E5220A"/>
    <w:rsid w:val="00E52270"/>
    <w:rsid w:val="00E5229D"/>
    <w:rsid w:val="00E52353"/>
    <w:rsid w:val="00E523D6"/>
    <w:rsid w:val="00E52430"/>
    <w:rsid w:val="00E52444"/>
    <w:rsid w:val="00E524B3"/>
    <w:rsid w:val="00E525A4"/>
    <w:rsid w:val="00E525E8"/>
    <w:rsid w:val="00E5260C"/>
    <w:rsid w:val="00E527A6"/>
    <w:rsid w:val="00E527D4"/>
    <w:rsid w:val="00E527F0"/>
    <w:rsid w:val="00E52942"/>
    <w:rsid w:val="00E5297E"/>
    <w:rsid w:val="00E5297F"/>
    <w:rsid w:val="00E529C1"/>
    <w:rsid w:val="00E52A39"/>
    <w:rsid w:val="00E52ABE"/>
    <w:rsid w:val="00E52BC1"/>
    <w:rsid w:val="00E52BE1"/>
    <w:rsid w:val="00E52DF7"/>
    <w:rsid w:val="00E52EF2"/>
    <w:rsid w:val="00E52FD3"/>
    <w:rsid w:val="00E5321D"/>
    <w:rsid w:val="00E53243"/>
    <w:rsid w:val="00E53262"/>
    <w:rsid w:val="00E53363"/>
    <w:rsid w:val="00E533DA"/>
    <w:rsid w:val="00E53459"/>
    <w:rsid w:val="00E5359A"/>
    <w:rsid w:val="00E53641"/>
    <w:rsid w:val="00E53683"/>
    <w:rsid w:val="00E5368F"/>
    <w:rsid w:val="00E53763"/>
    <w:rsid w:val="00E53878"/>
    <w:rsid w:val="00E538E8"/>
    <w:rsid w:val="00E539FF"/>
    <w:rsid w:val="00E53A1D"/>
    <w:rsid w:val="00E53A50"/>
    <w:rsid w:val="00E53A8F"/>
    <w:rsid w:val="00E53B23"/>
    <w:rsid w:val="00E53C35"/>
    <w:rsid w:val="00E53D44"/>
    <w:rsid w:val="00E53D95"/>
    <w:rsid w:val="00E53F00"/>
    <w:rsid w:val="00E53F50"/>
    <w:rsid w:val="00E540C1"/>
    <w:rsid w:val="00E5423A"/>
    <w:rsid w:val="00E54465"/>
    <w:rsid w:val="00E5455B"/>
    <w:rsid w:val="00E5455D"/>
    <w:rsid w:val="00E5456B"/>
    <w:rsid w:val="00E54573"/>
    <w:rsid w:val="00E54576"/>
    <w:rsid w:val="00E545A0"/>
    <w:rsid w:val="00E54651"/>
    <w:rsid w:val="00E54654"/>
    <w:rsid w:val="00E546AB"/>
    <w:rsid w:val="00E5470B"/>
    <w:rsid w:val="00E54731"/>
    <w:rsid w:val="00E54864"/>
    <w:rsid w:val="00E548B4"/>
    <w:rsid w:val="00E54902"/>
    <w:rsid w:val="00E5495B"/>
    <w:rsid w:val="00E549CF"/>
    <w:rsid w:val="00E54AC1"/>
    <w:rsid w:val="00E54B77"/>
    <w:rsid w:val="00E54B93"/>
    <w:rsid w:val="00E54C35"/>
    <w:rsid w:val="00E54C94"/>
    <w:rsid w:val="00E54CB9"/>
    <w:rsid w:val="00E54D97"/>
    <w:rsid w:val="00E54DDC"/>
    <w:rsid w:val="00E54E20"/>
    <w:rsid w:val="00E54EDE"/>
    <w:rsid w:val="00E54F1A"/>
    <w:rsid w:val="00E54FE6"/>
    <w:rsid w:val="00E5508A"/>
    <w:rsid w:val="00E550AC"/>
    <w:rsid w:val="00E550C7"/>
    <w:rsid w:val="00E55189"/>
    <w:rsid w:val="00E551B8"/>
    <w:rsid w:val="00E55211"/>
    <w:rsid w:val="00E55375"/>
    <w:rsid w:val="00E553AC"/>
    <w:rsid w:val="00E553C0"/>
    <w:rsid w:val="00E553EC"/>
    <w:rsid w:val="00E554FE"/>
    <w:rsid w:val="00E55535"/>
    <w:rsid w:val="00E555DA"/>
    <w:rsid w:val="00E55615"/>
    <w:rsid w:val="00E55741"/>
    <w:rsid w:val="00E557C5"/>
    <w:rsid w:val="00E55845"/>
    <w:rsid w:val="00E55856"/>
    <w:rsid w:val="00E5586D"/>
    <w:rsid w:val="00E55957"/>
    <w:rsid w:val="00E55A1E"/>
    <w:rsid w:val="00E55A31"/>
    <w:rsid w:val="00E55AC2"/>
    <w:rsid w:val="00E55C3F"/>
    <w:rsid w:val="00E55CC6"/>
    <w:rsid w:val="00E55D81"/>
    <w:rsid w:val="00E55DB7"/>
    <w:rsid w:val="00E55E42"/>
    <w:rsid w:val="00E55FE8"/>
    <w:rsid w:val="00E56066"/>
    <w:rsid w:val="00E561E7"/>
    <w:rsid w:val="00E561F7"/>
    <w:rsid w:val="00E56265"/>
    <w:rsid w:val="00E56278"/>
    <w:rsid w:val="00E562BA"/>
    <w:rsid w:val="00E56332"/>
    <w:rsid w:val="00E563B7"/>
    <w:rsid w:val="00E5665E"/>
    <w:rsid w:val="00E566A7"/>
    <w:rsid w:val="00E568B4"/>
    <w:rsid w:val="00E56953"/>
    <w:rsid w:val="00E56BA3"/>
    <w:rsid w:val="00E56BFC"/>
    <w:rsid w:val="00E56BFE"/>
    <w:rsid w:val="00E56CC9"/>
    <w:rsid w:val="00E56D0C"/>
    <w:rsid w:val="00E56DB4"/>
    <w:rsid w:val="00E56E34"/>
    <w:rsid w:val="00E56E42"/>
    <w:rsid w:val="00E56ED0"/>
    <w:rsid w:val="00E56F14"/>
    <w:rsid w:val="00E57061"/>
    <w:rsid w:val="00E5707A"/>
    <w:rsid w:val="00E57101"/>
    <w:rsid w:val="00E5717B"/>
    <w:rsid w:val="00E57181"/>
    <w:rsid w:val="00E571A3"/>
    <w:rsid w:val="00E571C3"/>
    <w:rsid w:val="00E571DB"/>
    <w:rsid w:val="00E572B7"/>
    <w:rsid w:val="00E5735C"/>
    <w:rsid w:val="00E57560"/>
    <w:rsid w:val="00E575D5"/>
    <w:rsid w:val="00E5768A"/>
    <w:rsid w:val="00E57770"/>
    <w:rsid w:val="00E5784B"/>
    <w:rsid w:val="00E57888"/>
    <w:rsid w:val="00E5790F"/>
    <w:rsid w:val="00E5799E"/>
    <w:rsid w:val="00E57B1D"/>
    <w:rsid w:val="00E57B93"/>
    <w:rsid w:val="00E57E20"/>
    <w:rsid w:val="00E57EAE"/>
    <w:rsid w:val="00E57FC3"/>
    <w:rsid w:val="00E60117"/>
    <w:rsid w:val="00E601BE"/>
    <w:rsid w:val="00E603AB"/>
    <w:rsid w:val="00E604DB"/>
    <w:rsid w:val="00E60500"/>
    <w:rsid w:val="00E60628"/>
    <w:rsid w:val="00E6063B"/>
    <w:rsid w:val="00E60734"/>
    <w:rsid w:val="00E6074E"/>
    <w:rsid w:val="00E60797"/>
    <w:rsid w:val="00E6079C"/>
    <w:rsid w:val="00E608E7"/>
    <w:rsid w:val="00E60948"/>
    <w:rsid w:val="00E60965"/>
    <w:rsid w:val="00E60A17"/>
    <w:rsid w:val="00E60B1A"/>
    <w:rsid w:val="00E60B69"/>
    <w:rsid w:val="00E60BF6"/>
    <w:rsid w:val="00E60CAB"/>
    <w:rsid w:val="00E60E05"/>
    <w:rsid w:val="00E60E82"/>
    <w:rsid w:val="00E60E9B"/>
    <w:rsid w:val="00E60F05"/>
    <w:rsid w:val="00E60F3D"/>
    <w:rsid w:val="00E60F62"/>
    <w:rsid w:val="00E610A5"/>
    <w:rsid w:val="00E6117F"/>
    <w:rsid w:val="00E61235"/>
    <w:rsid w:val="00E6128B"/>
    <w:rsid w:val="00E6129B"/>
    <w:rsid w:val="00E613C9"/>
    <w:rsid w:val="00E613F4"/>
    <w:rsid w:val="00E613FC"/>
    <w:rsid w:val="00E616FF"/>
    <w:rsid w:val="00E6189E"/>
    <w:rsid w:val="00E619CB"/>
    <w:rsid w:val="00E619D5"/>
    <w:rsid w:val="00E619E1"/>
    <w:rsid w:val="00E61AD8"/>
    <w:rsid w:val="00E61CE0"/>
    <w:rsid w:val="00E61D00"/>
    <w:rsid w:val="00E61D07"/>
    <w:rsid w:val="00E61D6A"/>
    <w:rsid w:val="00E61E9A"/>
    <w:rsid w:val="00E61F49"/>
    <w:rsid w:val="00E6201B"/>
    <w:rsid w:val="00E62093"/>
    <w:rsid w:val="00E620A3"/>
    <w:rsid w:val="00E6214E"/>
    <w:rsid w:val="00E62165"/>
    <w:rsid w:val="00E62182"/>
    <w:rsid w:val="00E62185"/>
    <w:rsid w:val="00E621B8"/>
    <w:rsid w:val="00E621D4"/>
    <w:rsid w:val="00E621EB"/>
    <w:rsid w:val="00E6227C"/>
    <w:rsid w:val="00E6227E"/>
    <w:rsid w:val="00E623EA"/>
    <w:rsid w:val="00E62461"/>
    <w:rsid w:val="00E62605"/>
    <w:rsid w:val="00E626A6"/>
    <w:rsid w:val="00E626E2"/>
    <w:rsid w:val="00E626F5"/>
    <w:rsid w:val="00E62737"/>
    <w:rsid w:val="00E627CA"/>
    <w:rsid w:val="00E62823"/>
    <w:rsid w:val="00E62827"/>
    <w:rsid w:val="00E629B0"/>
    <w:rsid w:val="00E62AF5"/>
    <w:rsid w:val="00E62C36"/>
    <w:rsid w:val="00E62C91"/>
    <w:rsid w:val="00E62CC3"/>
    <w:rsid w:val="00E62CDD"/>
    <w:rsid w:val="00E62CEB"/>
    <w:rsid w:val="00E62E2B"/>
    <w:rsid w:val="00E62E8E"/>
    <w:rsid w:val="00E62EFC"/>
    <w:rsid w:val="00E62F82"/>
    <w:rsid w:val="00E62FE6"/>
    <w:rsid w:val="00E62FF6"/>
    <w:rsid w:val="00E63014"/>
    <w:rsid w:val="00E63155"/>
    <w:rsid w:val="00E631F5"/>
    <w:rsid w:val="00E63209"/>
    <w:rsid w:val="00E6320F"/>
    <w:rsid w:val="00E63263"/>
    <w:rsid w:val="00E632F1"/>
    <w:rsid w:val="00E633AC"/>
    <w:rsid w:val="00E63533"/>
    <w:rsid w:val="00E6355B"/>
    <w:rsid w:val="00E635C8"/>
    <w:rsid w:val="00E63630"/>
    <w:rsid w:val="00E63783"/>
    <w:rsid w:val="00E637BE"/>
    <w:rsid w:val="00E638D0"/>
    <w:rsid w:val="00E6394A"/>
    <w:rsid w:val="00E63A25"/>
    <w:rsid w:val="00E63AD1"/>
    <w:rsid w:val="00E63BD3"/>
    <w:rsid w:val="00E63D42"/>
    <w:rsid w:val="00E63D95"/>
    <w:rsid w:val="00E63E4A"/>
    <w:rsid w:val="00E63E74"/>
    <w:rsid w:val="00E63FCD"/>
    <w:rsid w:val="00E640BE"/>
    <w:rsid w:val="00E64123"/>
    <w:rsid w:val="00E64262"/>
    <w:rsid w:val="00E6442F"/>
    <w:rsid w:val="00E64488"/>
    <w:rsid w:val="00E644A7"/>
    <w:rsid w:val="00E645E6"/>
    <w:rsid w:val="00E64601"/>
    <w:rsid w:val="00E64617"/>
    <w:rsid w:val="00E64712"/>
    <w:rsid w:val="00E647E9"/>
    <w:rsid w:val="00E64CB7"/>
    <w:rsid w:val="00E64CCE"/>
    <w:rsid w:val="00E64E57"/>
    <w:rsid w:val="00E64E59"/>
    <w:rsid w:val="00E64E5B"/>
    <w:rsid w:val="00E64F73"/>
    <w:rsid w:val="00E650F7"/>
    <w:rsid w:val="00E6519A"/>
    <w:rsid w:val="00E651B2"/>
    <w:rsid w:val="00E65203"/>
    <w:rsid w:val="00E6520D"/>
    <w:rsid w:val="00E65248"/>
    <w:rsid w:val="00E6526B"/>
    <w:rsid w:val="00E65336"/>
    <w:rsid w:val="00E654A0"/>
    <w:rsid w:val="00E6566A"/>
    <w:rsid w:val="00E65784"/>
    <w:rsid w:val="00E657E6"/>
    <w:rsid w:val="00E65811"/>
    <w:rsid w:val="00E65956"/>
    <w:rsid w:val="00E65A31"/>
    <w:rsid w:val="00E65AAF"/>
    <w:rsid w:val="00E65C8B"/>
    <w:rsid w:val="00E65CE1"/>
    <w:rsid w:val="00E65D7F"/>
    <w:rsid w:val="00E65D89"/>
    <w:rsid w:val="00E65E10"/>
    <w:rsid w:val="00E65E34"/>
    <w:rsid w:val="00E65FD6"/>
    <w:rsid w:val="00E660B9"/>
    <w:rsid w:val="00E6619E"/>
    <w:rsid w:val="00E661EA"/>
    <w:rsid w:val="00E6622E"/>
    <w:rsid w:val="00E66331"/>
    <w:rsid w:val="00E664ED"/>
    <w:rsid w:val="00E668DB"/>
    <w:rsid w:val="00E668F8"/>
    <w:rsid w:val="00E66932"/>
    <w:rsid w:val="00E669CA"/>
    <w:rsid w:val="00E66C90"/>
    <w:rsid w:val="00E66D1D"/>
    <w:rsid w:val="00E66D6A"/>
    <w:rsid w:val="00E66E64"/>
    <w:rsid w:val="00E66F03"/>
    <w:rsid w:val="00E66FD6"/>
    <w:rsid w:val="00E670DE"/>
    <w:rsid w:val="00E67100"/>
    <w:rsid w:val="00E67137"/>
    <w:rsid w:val="00E671D2"/>
    <w:rsid w:val="00E672FB"/>
    <w:rsid w:val="00E673D2"/>
    <w:rsid w:val="00E674A0"/>
    <w:rsid w:val="00E67927"/>
    <w:rsid w:val="00E6792C"/>
    <w:rsid w:val="00E67989"/>
    <w:rsid w:val="00E679F2"/>
    <w:rsid w:val="00E67A67"/>
    <w:rsid w:val="00E67A90"/>
    <w:rsid w:val="00E67A91"/>
    <w:rsid w:val="00E67AF4"/>
    <w:rsid w:val="00E67B2C"/>
    <w:rsid w:val="00E67BE6"/>
    <w:rsid w:val="00E67C2D"/>
    <w:rsid w:val="00E67CAD"/>
    <w:rsid w:val="00E67D80"/>
    <w:rsid w:val="00E67DB4"/>
    <w:rsid w:val="00E67E0A"/>
    <w:rsid w:val="00E67E7F"/>
    <w:rsid w:val="00E67F6C"/>
    <w:rsid w:val="00E700B3"/>
    <w:rsid w:val="00E70179"/>
    <w:rsid w:val="00E701BD"/>
    <w:rsid w:val="00E7028B"/>
    <w:rsid w:val="00E7028E"/>
    <w:rsid w:val="00E702D5"/>
    <w:rsid w:val="00E7032D"/>
    <w:rsid w:val="00E7034E"/>
    <w:rsid w:val="00E703DA"/>
    <w:rsid w:val="00E703E2"/>
    <w:rsid w:val="00E703F5"/>
    <w:rsid w:val="00E7040E"/>
    <w:rsid w:val="00E704C4"/>
    <w:rsid w:val="00E704FD"/>
    <w:rsid w:val="00E7055A"/>
    <w:rsid w:val="00E70627"/>
    <w:rsid w:val="00E7064F"/>
    <w:rsid w:val="00E7067D"/>
    <w:rsid w:val="00E706D9"/>
    <w:rsid w:val="00E70751"/>
    <w:rsid w:val="00E7089C"/>
    <w:rsid w:val="00E708E8"/>
    <w:rsid w:val="00E708F1"/>
    <w:rsid w:val="00E70991"/>
    <w:rsid w:val="00E70A7F"/>
    <w:rsid w:val="00E70C8D"/>
    <w:rsid w:val="00E70CD7"/>
    <w:rsid w:val="00E70CD8"/>
    <w:rsid w:val="00E70DC6"/>
    <w:rsid w:val="00E70DFE"/>
    <w:rsid w:val="00E70E2F"/>
    <w:rsid w:val="00E70F26"/>
    <w:rsid w:val="00E70FD6"/>
    <w:rsid w:val="00E711BA"/>
    <w:rsid w:val="00E7123F"/>
    <w:rsid w:val="00E71298"/>
    <w:rsid w:val="00E712DC"/>
    <w:rsid w:val="00E7138F"/>
    <w:rsid w:val="00E713F0"/>
    <w:rsid w:val="00E714A7"/>
    <w:rsid w:val="00E714F9"/>
    <w:rsid w:val="00E71633"/>
    <w:rsid w:val="00E716BF"/>
    <w:rsid w:val="00E716CE"/>
    <w:rsid w:val="00E71AB4"/>
    <w:rsid w:val="00E71ABA"/>
    <w:rsid w:val="00E71B4E"/>
    <w:rsid w:val="00E71BCF"/>
    <w:rsid w:val="00E71C97"/>
    <w:rsid w:val="00E71CD5"/>
    <w:rsid w:val="00E71EC1"/>
    <w:rsid w:val="00E71F6D"/>
    <w:rsid w:val="00E71F8B"/>
    <w:rsid w:val="00E71FB4"/>
    <w:rsid w:val="00E71FD1"/>
    <w:rsid w:val="00E72115"/>
    <w:rsid w:val="00E721D5"/>
    <w:rsid w:val="00E722F4"/>
    <w:rsid w:val="00E72370"/>
    <w:rsid w:val="00E723B3"/>
    <w:rsid w:val="00E724AA"/>
    <w:rsid w:val="00E724DF"/>
    <w:rsid w:val="00E724F7"/>
    <w:rsid w:val="00E72642"/>
    <w:rsid w:val="00E72657"/>
    <w:rsid w:val="00E72675"/>
    <w:rsid w:val="00E726D5"/>
    <w:rsid w:val="00E72832"/>
    <w:rsid w:val="00E72908"/>
    <w:rsid w:val="00E7296A"/>
    <w:rsid w:val="00E72A30"/>
    <w:rsid w:val="00E72B6C"/>
    <w:rsid w:val="00E72B72"/>
    <w:rsid w:val="00E72BB2"/>
    <w:rsid w:val="00E72DFF"/>
    <w:rsid w:val="00E72E10"/>
    <w:rsid w:val="00E72F1F"/>
    <w:rsid w:val="00E72FB2"/>
    <w:rsid w:val="00E730CA"/>
    <w:rsid w:val="00E73180"/>
    <w:rsid w:val="00E7331D"/>
    <w:rsid w:val="00E7333F"/>
    <w:rsid w:val="00E7345B"/>
    <w:rsid w:val="00E73494"/>
    <w:rsid w:val="00E73577"/>
    <w:rsid w:val="00E73642"/>
    <w:rsid w:val="00E736D4"/>
    <w:rsid w:val="00E7370D"/>
    <w:rsid w:val="00E738C0"/>
    <w:rsid w:val="00E73957"/>
    <w:rsid w:val="00E73977"/>
    <w:rsid w:val="00E73996"/>
    <w:rsid w:val="00E73A67"/>
    <w:rsid w:val="00E73AC8"/>
    <w:rsid w:val="00E73B1D"/>
    <w:rsid w:val="00E73C79"/>
    <w:rsid w:val="00E73CF9"/>
    <w:rsid w:val="00E73E19"/>
    <w:rsid w:val="00E73E38"/>
    <w:rsid w:val="00E73EF2"/>
    <w:rsid w:val="00E73FBE"/>
    <w:rsid w:val="00E74020"/>
    <w:rsid w:val="00E740AD"/>
    <w:rsid w:val="00E74125"/>
    <w:rsid w:val="00E74247"/>
    <w:rsid w:val="00E742A8"/>
    <w:rsid w:val="00E743BC"/>
    <w:rsid w:val="00E743D7"/>
    <w:rsid w:val="00E745F3"/>
    <w:rsid w:val="00E74630"/>
    <w:rsid w:val="00E74670"/>
    <w:rsid w:val="00E746C8"/>
    <w:rsid w:val="00E74749"/>
    <w:rsid w:val="00E74857"/>
    <w:rsid w:val="00E748DA"/>
    <w:rsid w:val="00E7496C"/>
    <w:rsid w:val="00E749D8"/>
    <w:rsid w:val="00E74ACA"/>
    <w:rsid w:val="00E74AD2"/>
    <w:rsid w:val="00E74B6E"/>
    <w:rsid w:val="00E74B87"/>
    <w:rsid w:val="00E74CA8"/>
    <w:rsid w:val="00E74D25"/>
    <w:rsid w:val="00E74DC5"/>
    <w:rsid w:val="00E74E75"/>
    <w:rsid w:val="00E74EA0"/>
    <w:rsid w:val="00E74F15"/>
    <w:rsid w:val="00E74F46"/>
    <w:rsid w:val="00E74F4C"/>
    <w:rsid w:val="00E74FDB"/>
    <w:rsid w:val="00E75190"/>
    <w:rsid w:val="00E751AB"/>
    <w:rsid w:val="00E754EE"/>
    <w:rsid w:val="00E75510"/>
    <w:rsid w:val="00E756A9"/>
    <w:rsid w:val="00E756BD"/>
    <w:rsid w:val="00E757D3"/>
    <w:rsid w:val="00E75861"/>
    <w:rsid w:val="00E75B0D"/>
    <w:rsid w:val="00E75B6C"/>
    <w:rsid w:val="00E75B9A"/>
    <w:rsid w:val="00E75BE6"/>
    <w:rsid w:val="00E75BF1"/>
    <w:rsid w:val="00E75D11"/>
    <w:rsid w:val="00E75F8D"/>
    <w:rsid w:val="00E76076"/>
    <w:rsid w:val="00E7607E"/>
    <w:rsid w:val="00E7607F"/>
    <w:rsid w:val="00E76174"/>
    <w:rsid w:val="00E76233"/>
    <w:rsid w:val="00E762D5"/>
    <w:rsid w:val="00E7632A"/>
    <w:rsid w:val="00E7636A"/>
    <w:rsid w:val="00E76388"/>
    <w:rsid w:val="00E7638A"/>
    <w:rsid w:val="00E7650F"/>
    <w:rsid w:val="00E766B4"/>
    <w:rsid w:val="00E766F4"/>
    <w:rsid w:val="00E7674A"/>
    <w:rsid w:val="00E76766"/>
    <w:rsid w:val="00E76790"/>
    <w:rsid w:val="00E767AB"/>
    <w:rsid w:val="00E767AC"/>
    <w:rsid w:val="00E767D5"/>
    <w:rsid w:val="00E76830"/>
    <w:rsid w:val="00E7685D"/>
    <w:rsid w:val="00E768C1"/>
    <w:rsid w:val="00E76914"/>
    <w:rsid w:val="00E769FE"/>
    <w:rsid w:val="00E76B5A"/>
    <w:rsid w:val="00E76B7D"/>
    <w:rsid w:val="00E76BDD"/>
    <w:rsid w:val="00E76C3E"/>
    <w:rsid w:val="00E76CBE"/>
    <w:rsid w:val="00E76DFD"/>
    <w:rsid w:val="00E76E93"/>
    <w:rsid w:val="00E76EBC"/>
    <w:rsid w:val="00E76F14"/>
    <w:rsid w:val="00E76F4D"/>
    <w:rsid w:val="00E76F85"/>
    <w:rsid w:val="00E76FDB"/>
    <w:rsid w:val="00E77283"/>
    <w:rsid w:val="00E772A2"/>
    <w:rsid w:val="00E7730A"/>
    <w:rsid w:val="00E7738A"/>
    <w:rsid w:val="00E7758A"/>
    <w:rsid w:val="00E77639"/>
    <w:rsid w:val="00E776A5"/>
    <w:rsid w:val="00E778EC"/>
    <w:rsid w:val="00E7792C"/>
    <w:rsid w:val="00E779E1"/>
    <w:rsid w:val="00E77A09"/>
    <w:rsid w:val="00E77A23"/>
    <w:rsid w:val="00E77B51"/>
    <w:rsid w:val="00E77B6F"/>
    <w:rsid w:val="00E77C17"/>
    <w:rsid w:val="00E77C88"/>
    <w:rsid w:val="00E77D92"/>
    <w:rsid w:val="00E77DE7"/>
    <w:rsid w:val="00E77DF9"/>
    <w:rsid w:val="00E77E0E"/>
    <w:rsid w:val="00E77F26"/>
    <w:rsid w:val="00E80040"/>
    <w:rsid w:val="00E800B4"/>
    <w:rsid w:val="00E80175"/>
    <w:rsid w:val="00E801B5"/>
    <w:rsid w:val="00E80284"/>
    <w:rsid w:val="00E802FD"/>
    <w:rsid w:val="00E8044A"/>
    <w:rsid w:val="00E8047F"/>
    <w:rsid w:val="00E804AB"/>
    <w:rsid w:val="00E80591"/>
    <w:rsid w:val="00E805A6"/>
    <w:rsid w:val="00E8065D"/>
    <w:rsid w:val="00E806EA"/>
    <w:rsid w:val="00E80750"/>
    <w:rsid w:val="00E80912"/>
    <w:rsid w:val="00E8092C"/>
    <w:rsid w:val="00E80976"/>
    <w:rsid w:val="00E80AE7"/>
    <w:rsid w:val="00E80DEF"/>
    <w:rsid w:val="00E80E9A"/>
    <w:rsid w:val="00E80EA0"/>
    <w:rsid w:val="00E80EA3"/>
    <w:rsid w:val="00E80EE7"/>
    <w:rsid w:val="00E81436"/>
    <w:rsid w:val="00E81473"/>
    <w:rsid w:val="00E81494"/>
    <w:rsid w:val="00E81567"/>
    <w:rsid w:val="00E81569"/>
    <w:rsid w:val="00E816D5"/>
    <w:rsid w:val="00E816EA"/>
    <w:rsid w:val="00E8171D"/>
    <w:rsid w:val="00E817DB"/>
    <w:rsid w:val="00E817F4"/>
    <w:rsid w:val="00E818D6"/>
    <w:rsid w:val="00E818D8"/>
    <w:rsid w:val="00E8196C"/>
    <w:rsid w:val="00E8197C"/>
    <w:rsid w:val="00E819D7"/>
    <w:rsid w:val="00E81A53"/>
    <w:rsid w:val="00E81A62"/>
    <w:rsid w:val="00E81B8A"/>
    <w:rsid w:val="00E81B8F"/>
    <w:rsid w:val="00E81BA0"/>
    <w:rsid w:val="00E81C17"/>
    <w:rsid w:val="00E81CA9"/>
    <w:rsid w:val="00E81CF8"/>
    <w:rsid w:val="00E81DDF"/>
    <w:rsid w:val="00E81FF1"/>
    <w:rsid w:val="00E8200C"/>
    <w:rsid w:val="00E820AB"/>
    <w:rsid w:val="00E820D6"/>
    <w:rsid w:val="00E82130"/>
    <w:rsid w:val="00E82275"/>
    <w:rsid w:val="00E82328"/>
    <w:rsid w:val="00E8233D"/>
    <w:rsid w:val="00E82408"/>
    <w:rsid w:val="00E82414"/>
    <w:rsid w:val="00E824AB"/>
    <w:rsid w:val="00E824F5"/>
    <w:rsid w:val="00E825D8"/>
    <w:rsid w:val="00E8263E"/>
    <w:rsid w:val="00E827AF"/>
    <w:rsid w:val="00E827C7"/>
    <w:rsid w:val="00E82855"/>
    <w:rsid w:val="00E82990"/>
    <w:rsid w:val="00E829FF"/>
    <w:rsid w:val="00E82A5C"/>
    <w:rsid w:val="00E82A87"/>
    <w:rsid w:val="00E82B22"/>
    <w:rsid w:val="00E82C31"/>
    <w:rsid w:val="00E82C4C"/>
    <w:rsid w:val="00E82C78"/>
    <w:rsid w:val="00E82C80"/>
    <w:rsid w:val="00E82D17"/>
    <w:rsid w:val="00E82D3D"/>
    <w:rsid w:val="00E82DB1"/>
    <w:rsid w:val="00E82E22"/>
    <w:rsid w:val="00E83063"/>
    <w:rsid w:val="00E83070"/>
    <w:rsid w:val="00E830AF"/>
    <w:rsid w:val="00E830E1"/>
    <w:rsid w:val="00E83415"/>
    <w:rsid w:val="00E834F1"/>
    <w:rsid w:val="00E83649"/>
    <w:rsid w:val="00E83691"/>
    <w:rsid w:val="00E836CA"/>
    <w:rsid w:val="00E8370F"/>
    <w:rsid w:val="00E8371A"/>
    <w:rsid w:val="00E8372A"/>
    <w:rsid w:val="00E8379B"/>
    <w:rsid w:val="00E83828"/>
    <w:rsid w:val="00E8387F"/>
    <w:rsid w:val="00E83933"/>
    <w:rsid w:val="00E83944"/>
    <w:rsid w:val="00E839FC"/>
    <w:rsid w:val="00E83A53"/>
    <w:rsid w:val="00E83A97"/>
    <w:rsid w:val="00E83ABB"/>
    <w:rsid w:val="00E83BD3"/>
    <w:rsid w:val="00E83BE4"/>
    <w:rsid w:val="00E83BED"/>
    <w:rsid w:val="00E83D4D"/>
    <w:rsid w:val="00E83D74"/>
    <w:rsid w:val="00E83DDA"/>
    <w:rsid w:val="00E83E9E"/>
    <w:rsid w:val="00E83F65"/>
    <w:rsid w:val="00E83FCA"/>
    <w:rsid w:val="00E841C5"/>
    <w:rsid w:val="00E84229"/>
    <w:rsid w:val="00E84261"/>
    <w:rsid w:val="00E84269"/>
    <w:rsid w:val="00E84299"/>
    <w:rsid w:val="00E8431B"/>
    <w:rsid w:val="00E8436D"/>
    <w:rsid w:val="00E8440C"/>
    <w:rsid w:val="00E84465"/>
    <w:rsid w:val="00E844C9"/>
    <w:rsid w:val="00E8453E"/>
    <w:rsid w:val="00E848EE"/>
    <w:rsid w:val="00E84917"/>
    <w:rsid w:val="00E84983"/>
    <w:rsid w:val="00E849AE"/>
    <w:rsid w:val="00E84A6A"/>
    <w:rsid w:val="00E84ACD"/>
    <w:rsid w:val="00E84AD4"/>
    <w:rsid w:val="00E84B7F"/>
    <w:rsid w:val="00E84BB9"/>
    <w:rsid w:val="00E84BCF"/>
    <w:rsid w:val="00E84C5E"/>
    <w:rsid w:val="00E84CEF"/>
    <w:rsid w:val="00E84DBF"/>
    <w:rsid w:val="00E84DCE"/>
    <w:rsid w:val="00E84EF9"/>
    <w:rsid w:val="00E84F01"/>
    <w:rsid w:val="00E84F81"/>
    <w:rsid w:val="00E85024"/>
    <w:rsid w:val="00E85047"/>
    <w:rsid w:val="00E850D3"/>
    <w:rsid w:val="00E85126"/>
    <w:rsid w:val="00E851EF"/>
    <w:rsid w:val="00E85659"/>
    <w:rsid w:val="00E8565C"/>
    <w:rsid w:val="00E856B7"/>
    <w:rsid w:val="00E856EB"/>
    <w:rsid w:val="00E857A2"/>
    <w:rsid w:val="00E857C9"/>
    <w:rsid w:val="00E857FC"/>
    <w:rsid w:val="00E8591D"/>
    <w:rsid w:val="00E8597F"/>
    <w:rsid w:val="00E859AB"/>
    <w:rsid w:val="00E85AC7"/>
    <w:rsid w:val="00E85B11"/>
    <w:rsid w:val="00E85B8F"/>
    <w:rsid w:val="00E85BB4"/>
    <w:rsid w:val="00E85BF6"/>
    <w:rsid w:val="00E85CAC"/>
    <w:rsid w:val="00E85D3F"/>
    <w:rsid w:val="00E85D99"/>
    <w:rsid w:val="00E85E13"/>
    <w:rsid w:val="00E85E5F"/>
    <w:rsid w:val="00E85EE9"/>
    <w:rsid w:val="00E86000"/>
    <w:rsid w:val="00E86126"/>
    <w:rsid w:val="00E8616A"/>
    <w:rsid w:val="00E86210"/>
    <w:rsid w:val="00E8621B"/>
    <w:rsid w:val="00E86284"/>
    <w:rsid w:val="00E86291"/>
    <w:rsid w:val="00E862BC"/>
    <w:rsid w:val="00E8631D"/>
    <w:rsid w:val="00E8633B"/>
    <w:rsid w:val="00E86347"/>
    <w:rsid w:val="00E86397"/>
    <w:rsid w:val="00E863B2"/>
    <w:rsid w:val="00E863FD"/>
    <w:rsid w:val="00E8640C"/>
    <w:rsid w:val="00E864AF"/>
    <w:rsid w:val="00E86580"/>
    <w:rsid w:val="00E865FE"/>
    <w:rsid w:val="00E8661F"/>
    <w:rsid w:val="00E8667F"/>
    <w:rsid w:val="00E866D6"/>
    <w:rsid w:val="00E86759"/>
    <w:rsid w:val="00E867C4"/>
    <w:rsid w:val="00E86854"/>
    <w:rsid w:val="00E86863"/>
    <w:rsid w:val="00E868D9"/>
    <w:rsid w:val="00E86924"/>
    <w:rsid w:val="00E86C29"/>
    <w:rsid w:val="00E86C47"/>
    <w:rsid w:val="00E86CDC"/>
    <w:rsid w:val="00E86E08"/>
    <w:rsid w:val="00E86E79"/>
    <w:rsid w:val="00E86F4C"/>
    <w:rsid w:val="00E86F50"/>
    <w:rsid w:val="00E86F88"/>
    <w:rsid w:val="00E86FD8"/>
    <w:rsid w:val="00E86FEB"/>
    <w:rsid w:val="00E8707B"/>
    <w:rsid w:val="00E870A9"/>
    <w:rsid w:val="00E870FD"/>
    <w:rsid w:val="00E871E1"/>
    <w:rsid w:val="00E87238"/>
    <w:rsid w:val="00E87275"/>
    <w:rsid w:val="00E872A8"/>
    <w:rsid w:val="00E87340"/>
    <w:rsid w:val="00E87368"/>
    <w:rsid w:val="00E8736F"/>
    <w:rsid w:val="00E873DB"/>
    <w:rsid w:val="00E874C2"/>
    <w:rsid w:val="00E8757A"/>
    <w:rsid w:val="00E87581"/>
    <w:rsid w:val="00E87589"/>
    <w:rsid w:val="00E875F1"/>
    <w:rsid w:val="00E8772A"/>
    <w:rsid w:val="00E8774E"/>
    <w:rsid w:val="00E878E1"/>
    <w:rsid w:val="00E878EE"/>
    <w:rsid w:val="00E878F2"/>
    <w:rsid w:val="00E8792F"/>
    <w:rsid w:val="00E87968"/>
    <w:rsid w:val="00E87A49"/>
    <w:rsid w:val="00E87A6B"/>
    <w:rsid w:val="00E87B29"/>
    <w:rsid w:val="00E87DE5"/>
    <w:rsid w:val="00E87E6A"/>
    <w:rsid w:val="00E87F33"/>
    <w:rsid w:val="00E9003A"/>
    <w:rsid w:val="00E900FF"/>
    <w:rsid w:val="00E90215"/>
    <w:rsid w:val="00E9023C"/>
    <w:rsid w:val="00E90258"/>
    <w:rsid w:val="00E9027B"/>
    <w:rsid w:val="00E90355"/>
    <w:rsid w:val="00E903AB"/>
    <w:rsid w:val="00E90480"/>
    <w:rsid w:val="00E904C0"/>
    <w:rsid w:val="00E904D6"/>
    <w:rsid w:val="00E9071F"/>
    <w:rsid w:val="00E9090A"/>
    <w:rsid w:val="00E90951"/>
    <w:rsid w:val="00E909ED"/>
    <w:rsid w:val="00E90A02"/>
    <w:rsid w:val="00E90A35"/>
    <w:rsid w:val="00E90B26"/>
    <w:rsid w:val="00E90BBA"/>
    <w:rsid w:val="00E90C43"/>
    <w:rsid w:val="00E90C68"/>
    <w:rsid w:val="00E90CEE"/>
    <w:rsid w:val="00E90DAD"/>
    <w:rsid w:val="00E90E26"/>
    <w:rsid w:val="00E90E29"/>
    <w:rsid w:val="00E90E4F"/>
    <w:rsid w:val="00E90E6C"/>
    <w:rsid w:val="00E90EC7"/>
    <w:rsid w:val="00E90FD2"/>
    <w:rsid w:val="00E91100"/>
    <w:rsid w:val="00E91114"/>
    <w:rsid w:val="00E91172"/>
    <w:rsid w:val="00E91173"/>
    <w:rsid w:val="00E91201"/>
    <w:rsid w:val="00E912A6"/>
    <w:rsid w:val="00E91314"/>
    <w:rsid w:val="00E91319"/>
    <w:rsid w:val="00E91399"/>
    <w:rsid w:val="00E914C8"/>
    <w:rsid w:val="00E91559"/>
    <w:rsid w:val="00E91569"/>
    <w:rsid w:val="00E91599"/>
    <w:rsid w:val="00E916AD"/>
    <w:rsid w:val="00E9178C"/>
    <w:rsid w:val="00E9180B"/>
    <w:rsid w:val="00E919A9"/>
    <w:rsid w:val="00E919C2"/>
    <w:rsid w:val="00E91A00"/>
    <w:rsid w:val="00E91B91"/>
    <w:rsid w:val="00E91BEF"/>
    <w:rsid w:val="00E91C50"/>
    <w:rsid w:val="00E91C9D"/>
    <w:rsid w:val="00E91CDB"/>
    <w:rsid w:val="00E91D3B"/>
    <w:rsid w:val="00E91DA3"/>
    <w:rsid w:val="00E91FC8"/>
    <w:rsid w:val="00E91FE7"/>
    <w:rsid w:val="00E92044"/>
    <w:rsid w:val="00E920EF"/>
    <w:rsid w:val="00E92139"/>
    <w:rsid w:val="00E9218B"/>
    <w:rsid w:val="00E92240"/>
    <w:rsid w:val="00E92285"/>
    <w:rsid w:val="00E92289"/>
    <w:rsid w:val="00E9234C"/>
    <w:rsid w:val="00E923C5"/>
    <w:rsid w:val="00E92486"/>
    <w:rsid w:val="00E92544"/>
    <w:rsid w:val="00E92701"/>
    <w:rsid w:val="00E927E9"/>
    <w:rsid w:val="00E92808"/>
    <w:rsid w:val="00E92930"/>
    <w:rsid w:val="00E92A2A"/>
    <w:rsid w:val="00E92B03"/>
    <w:rsid w:val="00E92B85"/>
    <w:rsid w:val="00E92B91"/>
    <w:rsid w:val="00E92C21"/>
    <w:rsid w:val="00E92CEC"/>
    <w:rsid w:val="00E92E04"/>
    <w:rsid w:val="00E92E0E"/>
    <w:rsid w:val="00E92E19"/>
    <w:rsid w:val="00E92E3D"/>
    <w:rsid w:val="00E92E6B"/>
    <w:rsid w:val="00E9304B"/>
    <w:rsid w:val="00E930A4"/>
    <w:rsid w:val="00E930D9"/>
    <w:rsid w:val="00E93192"/>
    <w:rsid w:val="00E93199"/>
    <w:rsid w:val="00E931A4"/>
    <w:rsid w:val="00E9347F"/>
    <w:rsid w:val="00E93560"/>
    <w:rsid w:val="00E93590"/>
    <w:rsid w:val="00E93624"/>
    <w:rsid w:val="00E93694"/>
    <w:rsid w:val="00E93741"/>
    <w:rsid w:val="00E93797"/>
    <w:rsid w:val="00E9387F"/>
    <w:rsid w:val="00E93935"/>
    <w:rsid w:val="00E93AB3"/>
    <w:rsid w:val="00E93AEA"/>
    <w:rsid w:val="00E93B37"/>
    <w:rsid w:val="00E93B89"/>
    <w:rsid w:val="00E93BBE"/>
    <w:rsid w:val="00E93C4E"/>
    <w:rsid w:val="00E93E2F"/>
    <w:rsid w:val="00E93E5B"/>
    <w:rsid w:val="00E93E83"/>
    <w:rsid w:val="00E93EEE"/>
    <w:rsid w:val="00E93F75"/>
    <w:rsid w:val="00E93F7E"/>
    <w:rsid w:val="00E93F88"/>
    <w:rsid w:val="00E94025"/>
    <w:rsid w:val="00E940D1"/>
    <w:rsid w:val="00E94103"/>
    <w:rsid w:val="00E9414C"/>
    <w:rsid w:val="00E94251"/>
    <w:rsid w:val="00E94369"/>
    <w:rsid w:val="00E945BB"/>
    <w:rsid w:val="00E945F3"/>
    <w:rsid w:val="00E94719"/>
    <w:rsid w:val="00E94823"/>
    <w:rsid w:val="00E9486E"/>
    <w:rsid w:val="00E94B25"/>
    <w:rsid w:val="00E94C20"/>
    <w:rsid w:val="00E94C2D"/>
    <w:rsid w:val="00E94C67"/>
    <w:rsid w:val="00E94C70"/>
    <w:rsid w:val="00E94E93"/>
    <w:rsid w:val="00E94EC1"/>
    <w:rsid w:val="00E94F73"/>
    <w:rsid w:val="00E952EE"/>
    <w:rsid w:val="00E953C3"/>
    <w:rsid w:val="00E954C1"/>
    <w:rsid w:val="00E95668"/>
    <w:rsid w:val="00E957A2"/>
    <w:rsid w:val="00E9583B"/>
    <w:rsid w:val="00E95894"/>
    <w:rsid w:val="00E958AC"/>
    <w:rsid w:val="00E958B0"/>
    <w:rsid w:val="00E958BA"/>
    <w:rsid w:val="00E95944"/>
    <w:rsid w:val="00E95958"/>
    <w:rsid w:val="00E95B39"/>
    <w:rsid w:val="00E95CAF"/>
    <w:rsid w:val="00E95CF6"/>
    <w:rsid w:val="00E95DA6"/>
    <w:rsid w:val="00E95DF0"/>
    <w:rsid w:val="00E95E18"/>
    <w:rsid w:val="00E95E3F"/>
    <w:rsid w:val="00E95F14"/>
    <w:rsid w:val="00E9604D"/>
    <w:rsid w:val="00E960B1"/>
    <w:rsid w:val="00E96118"/>
    <w:rsid w:val="00E96167"/>
    <w:rsid w:val="00E96190"/>
    <w:rsid w:val="00E9620C"/>
    <w:rsid w:val="00E96333"/>
    <w:rsid w:val="00E963A2"/>
    <w:rsid w:val="00E963AF"/>
    <w:rsid w:val="00E9644B"/>
    <w:rsid w:val="00E964C3"/>
    <w:rsid w:val="00E96544"/>
    <w:rsid w:val="00E966C9"/>
    <w:rsid w:val="00E966E4"/>
    <w:rsid w:val="00E967D4"/>
    <w:rsid w:val="00E9698B"/>
    <w:rsid w:val="00E969C5"/>
    <w:rsid w:val="00E96AB4"/>
    <w:rsid w:val="00E96B12"/>
    <w:rsid w:val="00E96BEC"/>
    <w:rsid w:val="00E96C16"/>
    <w:rsid w:val="00E96CEC"/>
    <w:rsid w:val="00E96DDB"/>
    <w:rsid w:val="00E96EF7"/>
    <w:rsid w:val="00E96FC7"/>
    <w:rsid w:val="00E96FEE"/>
    <w:rsid w:val="00E96FF6"/>
    <w:rsid w:val="00E96FFE"/>
    <w:rsid w:val="00E97132"/>
    <w:rsid w:val="00E97230"/>
    <w:rsid w:val="00E972ED"/>
    <w:rsid w:val="00E97354"/>
    <w:rsid w:val="00E97470"/>
    <w:rsid w:val="00E9752D"/>
    <w:rsid w:val="00E975BD"/>
    <w:rsid w:val="00E97652"/>
    <w:rsid w:val="00E97683"/>
    <w:rsid w:val="00E976AD"/>
    <w:rsid w:val="00E97801"/>
    <w:rsid w:val="00E9786E"/>
    <w:rsid w:val="00E978B0"/>
    <w:rsid w:val="00E978C6"/>
    <w:rsid w:val="00E978CB"/>
    <w:rsid w:val="00E978F5"/>
    <w:rsid w:val="00E97916"/>
    <w:rsid w:val="00E97979"/>
    <w:rsid w:val="00E97989"/>
    <w:rsid w:val="00E9798E"/>
    <w:rsid w:val="00E97A0E"/>
    <w:rsid w:val="00E97AD0"/>
    <w:rsid w:val="00E97ADD"/>
    <w:rsid w:val="00E97B9D"/>
    <w:rsid w:val="00E97BA9"/>
    <w:rsid w:val="00E97BB5"/>
    <w:rsid w:val="00E97BEC"/>
    <w:rsid w:val="00E97C17"/>
    <w:rsid w:val="00E97D3B"/>
    <w:rsid w:val="00E97F19"/>
    <w:rsid w:val="00EA0072"/>
    <w:rsid w:val="00EA00D5"/>
    <w:rsid w:val="00EA018C"/>
    <w:rsid w:val="00EA0255"/>
    <w:rsid w:val="00EA02AB"/>
    <w:rsid w:val="00EA02FE"/>
    <w:rsid w:val="00EA0333"/>
    <w:rsid w:val="00EA03E2"/>
    <w:rsid w:val="00EA0468"/>
    <w:rsid w:val="00EA0500"/>
    <w:rsid w:val="00EA0506"/>
    <w:rsid w:val="00EA057F"/>
    <w:rsid w:val="00EA058C"/>
    <w:rsid w:val="00EA05E8"/>
    <w:rsid w:val="00EA0616"/>
    <w:rsid w:val="00EA0639"/>
    <w:rsid w:val="00EA07B2"/>
    <w:rsid w:val="00EA0824"/>
    <w:rsid w:val="00EA08C3"/>
    <w:rsid w:val="00EA0B30"/>
    <w:rsid w:val="00EA0B5E"/>
    <w:rsid w:val="00EA0B8A"/>
    <w:rsid w:val="00EA0BEC"/>
    <w:rsid w:val="00EA0C7F"/>
    <w:rsid w:val="00EA0EB8"/>
    <w:rsid w:val="00EA0F61"/>
    <w:rsid w:val="00EA0FA0"/>
    <w:rsid w:val="00EA0FC0"/>
    <w:rsid w:val="00EA1090"/>
    <w:rsid w:val="00EA11C7"/>
    <w:rsid w:val="00EA11D4"/>
    <w:rsid w:val="00EA13A7"/>
    <w:rsid w:val="00EA14ED"/>
    <w:rsid w:val="00EA159F"/>
    <w:rsid w:val="00EA15B3"/>
    <w:rsid w:val="00EA16CF"/>
    <w:rsid w:val="00EA1716"/>
    <w:rsid w:val="00EA175E"/>
    <w:rsid w:val="00EA18E4"/>
    <w:rsid w:val="00EA18FF"/>
    <w:rsid w:val="00EA19E5"/>
    <w:rsid w:val="00EA1A32"/>
    <w:rsid w:val="00EA1B22"/>
    <w:rsid w:val="00EA1B97"/>
    <w:rsid w:val="00EA1BC2"/>
    <w:rsid w:val="00EA1D0A"/>
    <w:rsid w:val="00EA1DA3"/>
    <w:rsid w:val="00EA1F27"/>
    <w:rsid w:val="00EA1FAA"/>
    <w:rsid w:val="00EA210C"/>
    <w:rsid w:val="00EA2126"/>
    <w:rsid w:val="00EA21CF"/>
    <w:rsid w:val="00EA22FE"/>
    <w:rsid w:val="00EA2335"/>
    <w:rsid w:val="00EA23AD"/>
    <w:rsid w:val="00EA23EC"/>
    <w:rsid w:val="00EA241E"/>
    <w:rsid w:val="00EA2422"/>
    <w:rsid w:val="00EA24CF"/>
    <w:rsid w:val="00EA24F1"/>
    <w:rsid w:val="00EA2823"/>
    <w:rsid w:val="00EA2828"/>
    <w:rsid w:val="00EA2A20"/>
    <w:rsid w:val="00EA2A67"/>
    <w:rsid w:val="00EA2AAC"/>
    <w:rsid w:val="00EA2D16"/>
    <w:rsid w:val="00EA2E16"/>
    <w:rsid w:val="00EA2EA3"/>
    <w:rsid w:val="00EA2F17"/>
    <w:rsid w:val="00EA2F62"/>
    <w:rsid w:val="00EA2FA6"/>
    <w:rsid w:val="00EA2FF1"/>
    <w:rsid w:val="00EA3108"/>
    <w:rsid w:val="00EA3137"/>
    <w:rsid w:val="00EA31A8"/>
    <w:rsid w:val="00EA33CD"/>
    <w:rsid w:val="00EA358C"/>
    <w:rsid w:val="00EA36DE"/>
    <w:rsid w:val="00EA377B"/>
    <w:rsid w:val="00EA3911"/>
    <w:rsid w:val="00EA391B"/>
    <w:rsid w:val="00EA39B9"/>
    <w:rsid w:val="00EA3AB4"/>
    <w:rsid w:val="00EA3C08"/>
    <w:rsid w:val="00EA3D40"/>
    <w:rsid w:val="00EA3DDC"/>
    <w:rsid w:val="00EA3F5B"/>
    <w:rsid w:val="00EA3FFB"/>
    <w:rsid w:val="00EA4006"/>
    <w:rsid w:val="00EA42C8"/>
    <w:rsid w:val="00EA42EC"/>
    <w:rsid w:val="00EA436F"/>
    <w:rsid w:val="00EA4388"/>
    <w:rsid w:val="00EA43ED"/>
    <w:rsid w:val="00EA4456"/>
    <w:rsid w:val="00EA451F"/>
    <w:rsid w:val="00EA4564"/>
    <w:rsid w:val="00EA4581"/>
    <w:rsid w:val="00EA458B"/>
    <w:rsid w:val="00EA460C"/>
    <w:rsid w:val="00EA462B"/>
    <w:rsid w:val="00EA4669"/>
    <w:rsid w:val="00EA46B5"/>
    <w:rsid w:val="00EA46BD"/>
    <w:rsid w:val="00EA46D8"/>
    <w:rsid w:val="00EA4723"/>
    <w:rsid w:val="00EA476A"/>
    <w:rsid w:val="00EA4781"/>
    <w:rsid w:val="00EA490F"/>
    <w:rsid w:val="00EA49B8"/>
    <w:rsid w:val="00EA4A36"/>
    <w:rsid w:val="00EA4B02"/>
    <w:rsid w:val="00EA4B47"/>
    <w:rsid w:val="00EA4D4F"/>
    <w:rsid w:val="00EA4D8A"/>
    <w:rsid w:val="00EA4E48"/>
    <w:rsid w:val="00EA4EF8"/>
    <w:rsid w:val="00EA4F91"/>
    <w:rsid w:val="00EA509F"/>
    <w:rsid w:val="00EA50B8"/>
    <w:rsid w:val="00EA50C8"/>
    <w:rsid w:val="00EA511D"/>
    <w:rsid w:val="00EA5227"/>
    <w:rsid w:val="00EA5435"/>
    <w:rsid w:val="00EA550E"/>
    <w:rsid w:val="00EA555A"/>
    <w:rsid w:val="00EA555D"/>
    <w:rsid w:val="00EA556B"/>
    <w:rsid w:val="00EA55D3"/>
    <w:rsid w:val="00EA5648"/>
    <w:rsid w:val="00EA56E2"/>
    <w:rsid w:val="00EA57AC"/>
    <w:rsid w:val="00EA57CD"/>
    <w:rsid w:val="00EA5846"/>
    <w:rsid w:val="00EA5A6F"/>
    <w:rsid w:val="00EA5BE9"/>
    <w:rsid w:val="00EA5BF5"/>
    <w:rsid w:val="00EA5C41"/>
    <w:rsid w:val="00EA5D0A"/>
    <w:rsid w:val="00EA5D31"/>
    <w:rsid w:val="00EA5D78"/>
    <w:rsid w:val="00EA609B"/>
    <w:rsid w:val="00EA60AD"/>
    <w:rsid w:val="00EA6175"/>
    <w:rsid w:val="00EA6181"/>
    <w:rsid w:val="00EA6192"/>
    <w:rsid w:val="00EA62A9"/>
    <w:rsid w:val="00EA6374"/>
    <w:rsid w:val="00EA6377"/>
    <w:rsid w:val="00EA65C2"/>
    <w:rsid w:val="00EA67C0"/>
    <w:rsid w:val="00EA67D5"/>
    <w:rsid w:val="00EA67FF"/>
    <w:rsid w:val="00EA68DD"/>
    <w:rsid w:val="00EA69FD"/>
    <w:rsid w:val="00EA6A69"/>
    <w:rsid w:val="00EA6AF4"/>
    <w:rsid w:val="00EA6B8C"/>
    <w:rsid w:val="00EA6BB4"/>
    <w:rsid w:val="00EA6BD7"/>
    <w:rsid w:val="00EA6CEC"/>
    <w:rsid w:val="00EA6D18"/>
    <w:rsid w:val="00EA6DCC"/>
    <w:rsid w:val="00EA6DF9"/>
    <w:rsid w:val="00EA6FE7"/>
    <w:rsid w:val="00EA7040"/>
    <w:rsid w:val="00EA70E6"/>
    <w:rsid w:val="00EA711E"/>
    <w:rsid w:val="00EA7291"/>
    <w:rsid w:val="00EA734D"/>
    <w:rsid w:val="00EA73A9"/>
    <w:rsid w:val="00EA73F5"/>
    <w:rsid w:val="00EA740A"/>
    <w:rsid w:val="00EA747A"/>
    <w:rsid w:val="00EA747C"/>
    <w:rsid w:val="00EA758A"/>
    <w:rsid w:val="00EA78AC"/>
    <w:rsid w:val="00EA78DF"/>
    <w:rsid w:val="00EA7B16"/>
    <w:rsid w:val="00EA7BA8"/>
    <w:rsid w:val="00EA7C65"/>
    <w:rsid w:val="00EA7E00"/>
    <w:rsid w:val="00EA7E40"/>
    <w:rsid w:val="00EA7E96"/>
    <w:rsid w:val="00EA7F02"/>
    <w:rsid w:val="00EA7F40"/>
    <w:rsid w:val="00EB0148"/>
    <w:rsid w:val="00EB02DF"/>
    <w:rsid w:val="00EB0303"/>
    <w:rsid w:val="00EB03BC"/>
    <w:rsid w:val="00EB03CD"/>
    <w:rsid w:val="00EB0580"/>
    <w:rsid w:val="00EB0683"/>
    <w:rsid w:val="00EB07A8"/>
    <w:rsid w:val="00EB08FA"/>
    <w:rsid w:val="00EB0A89"/>
    <w:rsid w:val="00EB0AA5"/>
    <w:rsid w:val="00EB0BBC"/>
    <w:rsid w:val="00EB0C7C"/>
    <w:rsid w:val="00EB0DB9"/>
    <w:rsid w:val="00EB0DBF"/>
    <w:rsid w:val="00EB0DD3"/>
    <w:rsid w:val="00EB0E22"/>
    <w:rsid w:val="00EB1051"/>
    <w:rsid w:val="00EB1101"/>
    <w:rsid w:val="00EB11AD"/>
    <w:rsid w:val="00EB11DE"/>
    <w:rsid w:val="00EB121A"/>
    <w:rsid w:val="00EB12C6"/>
    <w:rsid w:val="00EB1340"/>
    <w:rsid w:val="00EB1381"/>
    <w:rsid w:val="00EB13FF"/>
    <w:rsid w:val="00EB1401"/>
    <w:rsid w:val="00EB14A9"/>
    <w:rsid w:val="00EB14C0"/>
    <w:rsid w:val="00EB14E6"/>
    <w:rsid w:val="00EB153E"/>
    <w:rsid w:val="00EB1542"/>
    <w:rsid w:val="00EB16D7"/>
    <w:rsid w:val="00EB1828"/>
    <w:rsid w:val="00EB1894"/>
    <w:rsid w:val="00EB189A"/>
    <w:rsid w:val="00EB193A"/>
    <w:rsid w:val="00EB1967"/>
    <w:rsid w:val="00EB1994"/>
    <w:rsid w:val="00EB1A6F"/>
    <w:rsid w:val="00EB1A9D"/>
    <w:rsid w:val="00EB1AE3"/>
    <w:rsid w:val="00EB1B04"/>
    <w:rsid w:val="00EB1C91"/>
    <w:rsid w:val="00EB1E77"/>
    <w:rsid w:val="00EB1E82"/>
    <w:rsid w:val="00EB1FF9"/>
    <w:rsid w:val="00EB20FC"/>
    <w:rsid w:val="00EB2150"/>
    <w:rsid w:val="00EB215A"/>
    <w:rsid w:val="00EB2327"/>
    <w:rsid w:val="00EB235F"/>
    <w:rsid w:val="00EB23BA"/>
    <w:rsid w:val="00EB23F2"/>
    <w:rsid w:val="00EB24E6"/>
    <w:rsid w:val="00EB25E9"/>
    <w:rsid w:val="00EB2658"/>
    <w:rsid w:val="00EB2697"/>
    <w:rsid w:val="00EB272E"/>
    <w:rsid w:val="00EB2874"/>
    <w:rsid w:val="00EB2A01"/>
    <w:rsid w:val="00EB2A90"/>
    <w:rsid w:val="00EB2C0C"/>
    <w:rsid w:val="00EB2DD3"/>
    <w:rsid w:val="00EB2E76"/>
    <w:rsid w:val="00EB2E78"/>
    <w:rsid w:val="00EB2F6A"/>
    <w:rsid w:val="00EB2F97"/>
    <w:rsid w:val="00EB3011"/>
    <w:rsid w:val="00EB3022"/>
    <w:rsid w:val="00EB3029"/>
    <w:rsid w:val="00EB32A3"/>
    <w:rsid w:val="00EB32AA"/>
    <w:rsid w:val="00EB32DC"/>
    <w:rsid w:val="00EB349B"/>
    <w:rsid w:val="00EB34E2"/>
    <w:rsid w:val="00EB3515"/>
    <w:rsid w:val="00EB36D3"/>
    <w:rsid w:val="00EB37A8"/>
    <w:rsid w:val="00EB385C"/>
    <w:rsid w:val="00EB38C7"/>
    <w:rsid w:val="00EB38ED"/>
    <w:rsid w:val="00EB3926"/>
    <w:rsid w:val="00EB3AEA"/>
    <w:rsid w:val="00EB3BDE"/>
    <w:rsid w:val="00EB3C6E"/>
    <w:rsid w:val="00EB3C7C"/>
    <w:rsid w:val="00EB3C8B"/>
    <w:rsid w:val="00EB3CB3"/>
    <w:rsid w:val="00EB3CE5"/>
    <w:rsid w:val="00EB3DF5"/>
    <w:rsid w:val="00EB3F53"/>
    <w:rsid w:val="00EB3FA9"/>
    <w:rsid w:val="00EB4086"/>
    <w:rsid w:val="00EB4095"/>
    <w:rsid w:val="00EB40AA"/>
    <w:rsid w:val="00EB4173"/>
    <w:rsid w:val="00EB4199"/>
    <w:rsid w:val="00EB41BB"/>
    <w:rsid w:val="00EB41DB"/>
    <w:rsid w:val="00EB41E2"/>
    <w:rsid w:val="00EB42A7"/>
    <w:rsid w:val="00EB42CF"/>
    <w:rsid w:val="00EB4412"/>
    <w:rsid w:val="00EB446B"/>
    <w:rsid w:val="00EB4493"/>
    <w:rsid w:val="00EB45CE"/>
    <w:rsid w:val="00EB45F8"/>
    <w:rsid w:val="00EB467F"/>
    <w:rsid w:val="00EB4700"/>
    <w:rsid w:val="00EB4742"/>
    <w:rsid w:val="00EB48AA"/>
    <w:rsid w:val="00EB4923"/>
    <w:rsid w:val="00EB4AD7"/>
    <w:rsid w:val="00EB4BB6"/>
    <w:rsid w:val="00EB4C34"/>
    <w:rsid w:val="00EB4D9B"/>
    <w:rsid w:val="00EB4DBE"/>
    <w:rsid w:val="00EB4DFD"/>
    <w:rsid w:val="00EB4E0C"/>
    <w:rsid w:val="00EB4FED"/>
    <w:rsid w:val="00EB506C"/>
    <w:rsid w:val="00EB5124"/>
    <w:rsid w:val="00EB520D"/>
    <w:rsid w:val="00EB530B"/>
    <w:rsid w:val="00EB536F"/>
    <w:rsid w:val="00EB5370"/>
    <w:rsid w:val="00EB53DF"/>
    <w:rsid w:val="00EB53E3"/>
    <w:rsid w:val="00EB5412"/>
    <w:rsid w:val="00EB5425"/>
    <w:rsid w:val="00EB56F3"/>
    <w:rsid w:val="00EB5722"/>
    <w:rsid w:val="00EB5871"/>
    <w:rsid w:val="00EB5A2F"/>
    <w:rsid w:val="00EB5A3F"/>
    <w:rsid w:val="00EB5A58"/>
    <w:rsid w:val="00EB5A65"/>
    <w:rsid w:val="00EB5AD8"/>
    <w:rsid w:val="00EB5B51"/>
    <w:rsid w:val="00EB5BE4"/>
    <w:rsid w:val="00EB5E04"/>
    <w:rsid w:val="00EB5E74"/>
    <w:rsid w:val="00EB5F38"/>
    <w:rsid w:val="00EB5FFF"/>
    <w:rsid w:val="00EB605B"/>
    <w:rsid w:val="00EB60F2"/>
    <w:rsid w:val="00EB63C8"/>
    <w:rsid w:val="00EB63EF"/>
    <w:rsid w:val="00EB6436"/>
    <w:rsid w:val="00EB643A"/>
    <w:rsid w:val="00EB670A"/>
    <w:rsid w:val="00EB694F"/>
    <w:rsid w:val="00EB6959"/>
    <w:rsid w:val="00EB69CC"/>
    <w:rsid w:val="00EB6AA8"/>
    <w:rsid w:val="00EB6AE2"/>
    <w:rsid w:val="00EB6B4A"/>
    <w:rsid w:val="00EB6C76"/>
    <w:rsid w:val="00EB6CE7"/>
    <w:rsid w:val="00EB6D33"/>
    <w:rsid w:val="00EB6E33"/>
    <w:rsid w:val="00EB6F49"/>
    <w:rsid w:val="00EB6F4B"/>
    <w:rsid w:val="00EB6FC1"/>
    <w:rsid w:val="00EB7345"/>
    <w:rsid w:val="00EB7587"/>
    <w:rsid w:val="00EB7618"/>
    <w:rsid w:val="00EB762F"/>
    <w:rsid w:val="00EB7704"/>
    <w:rsid w:val="00EB7720"/>
    <w:rsid w:val="00EB7732"/>
    <w:rsid w:val="00EB775E"/>
    <w:rsid w:val="00EB7838"/>
    <w:rsid w:val="00EB78A2"/>
    <w:rsid w:val="00EB7924"/>
    <w:rsid w:val="00EB793C"/>
    <w:rsid w:val="00EB7A23"/>
    <w:rsid w:val="00EB7AB2"/>
    <w:rsid w:val="00EB7BA1"/>
    <w:rsid w:val="00EB7BF5"/>
    <w:rsid w:val="00EB7C50"/>
    <w:rsid w:val="00EB7DD7"/>
    <w:rsid w:val="00EB7E40"/>
    <w:rsid w:val="00EB7E94"/>
    <w:rsid w:val="00EB7F77"/>
    <w:rsid w:val="00EB7F7A"/>
    <w:rsid w:val="00EC005F"/>
    <w:rsid w:val="00EC007C"/>
    <w:rsid w:val="00EC0081"/>
    <w:rsid w:val="00EC00AB"/>
    <w:rsid w:val="00EC00F3"/>
    <w:rsid w:val="00EC0100"/>
    <w:rsid w:val="00EC0223"/>
    <w:rsid w:val="00EC0317"/>
    <w:rsid w:val="00EC037A"/>
    <w:rsid w:val="00EC03E0"/>
    <w:rsid w:val="00EC040B"/>
    <w:rsid w:val="00EC0421"/>
    <w:rsid w:val="00EC043F"/>
    <w:rsid w:val="00EC0447"/>
    <w:rsid w:val="00EC068F"/>
    <w:rsid w:val="00EC06BC"/>
    <w:rsid w:val="00EC0720"/>
    <w:rsid w:val="00EC07D5"/>
    <w:rsid w:val="00EC08B9"/>
    <w:rsid w:val="00EC08E6"/>
    <w:rsid w:val="00EC09D6"/>
    <w:rsid w:val="00EC09FA"/>
    <w:rsid w:val="00EC0ACF"/>
    <w:rsid w:val="00EC0B15"/>
    <w:rsid w:val="00EC0B23"/>
    <w:rsid w:val="00EC0B8B"/>
    <w:rsid w:val="00EC0C20"/>
    <w:rsid w:val="00EC0C3B"/>
    <w:rsid w:val="00EC0DF4"/>
    <w:rsid w:val="00EC0F17"/>
    <w:rsid w:val="00EC0F2D"/>
    <w:rsid w:val="00EC0FF2"/>
    <w:rsid w:val="00EC10B1"/>
    <w:rsid w:val="00EC11E4"/>
    <w:rsid w:val="00EC12A5"/>
    <w:rsid w:val="00EC12B5"/>
    <w:rsid w:val="00EC12C8"/>
    <w:rsid w:val="00EC12DE"/>
    <w:rsid w:val="00EC136A"/>
    <w:rsid w:val="00EC136E"/>
    <w:rsid w:val="00EC13AD"/>
    <w:rsid w:val="00EC1425"/>
    <w:rsid w:val="00EC1593"/>
    <w:rsid w:val="00EC1612"/>
    <w:rsid w:val="00EC166E"/>
    <w:rsid w:val="00EC1754"/>
    <w:rsid w:val="00EC179B"/>
    <w:rsid w:val="00EC17B4"/>
    <w:rsid w:val="00EC1817"/>
    <w:rsid w:val="00EC18E9"/>
    <w:rsid w:val="00EC1A23"/>
    <w:rsid w:val="00EC1A59"/>
    <w:rsid w:val="00EC1B65"/>
    <w:rsid w:val="00EC1B96"/>
    <w:rsid w:val="00EC1BEE"/>
    <w:rsid w:val="00EC1C3F"/>
    <w:rsid w:val="00EC1CC3"/>
    <w:rsid w:val="00EC1CDC"/>
    <w:rsid w:val="00EC1E16"/>
    <w:rsid w:val="00EC1E2F"/>
    <w:rsid w:val="00EC1E8D"/>
    <w:rsid w:val="00EC1F6F"/>
    <w:rsid w:val="00EC1F75"/>
    <w:rsid w:val="00EC2015"/>
    <w:rsid w:val="00EC2016"/>
    <w:rsid w:val="00EC20C9"/>
    <w:rsid w:val="00EC20E6"/>
    <w:rsid w:val="00EC20F7"/>
    <w:rsid w:val="00EC21C3"/>
    <w:rsid w:val="00EC22A8"/>
    <w:rsid w:val="00EC23F8"/>
    <w:rsid w:val="00EC248A"/>
    <w:rsid w:val="00EC248D"/>
    <w:rsid w:val="00EC25D6"/>
    <w:rsid w:val="00EC2645"/>
    <w:rsid w:val="00EC26DD"/>
    <w:rsid w:val="00EC26DE"/>
    <w:rsid w:val="00EC26E7"/>
    <w:rsid w:val="00EC2893"/>
    <w:rsid w:val="00EC2989"/>
    <w:rsid w:val="00EC29D5"/>
    <w:rsid w:val="00EC29F4"/>
    <w:rsid w:val="00EC2ABD"/>
    <w:rsid w:val="00EC2B50"/>
    <w:rsid w:val="00EC2BCB"/>
    <w:rsid w:val="00EC2C3C"/>
    <w:rsid w:val="00EC2E1C"/>
    <w:rsid w:val="00EC2E50"/>
    <w:rsid w:val="00EC2E71"/>
    <w:rsid w:val="00EC2E7E"/>
    <w:rsid w:val="00EC2F66"/>
    <w:rsid w:val="00EC2F97"/>
    <w:rsid w:val="00EC3154"/>
    <w:rsid w:val="00EC31AC"/>
    <w:rsid w:val="00EC32F0"/>
    <w:rsid w:val="00EC33E7"/>
    <w:rsid w:val="00EC3400"/>
    <w:rsid w:val="00EC343F"/>
    <w:rsid w:val="00EC3453"/>
    <w:rsid w:val="00EC348A"/>
    <w:rsid w:val="00EC34B4"/>
    <w:rsid w:val="00EC34D0"/>
    <w:rsid w:val="00EC36A9"/>
    <w:rsid w:val="00EC3770"/>
    <w:rsid w:val="00EC3790"/>
    <w:rsid w:val="00EC37AE"/>
    <w:rsid w:val="00EC387B"/>
    <w:rsid w:val="00EC3A40"/>
    <w:rsid w:val="00EC3A87"/>
    <w:rsid w:val="00EC3AB7"/>
    <w:rsid w:val="00EC3AF0"/>
    <w:rsid w:val="00EC3B39"/>
    <w:rsid w:val="00EC3DBD"/>
    <w:rsid w:val="00EC3E41"/>
    <w:rsid w:val="00EC3EB0"/>
    <w:rsid w:val="00EC3FB9"/>
    <w:rsid w:val="00EC40C5"/>
    <w:rsid w:val="00EC4161"/>
    <w:rsid w:val="00EC4173"/>
    <w:rsid w:val="00EC4207"/>
    <w:rsid w:val="00EC4328"/>
    <w:rsid w:val="00EC4360"/>
    <w:rsid w:val="00EC43BA"/>
    <w:rsid w:val="00EC444A"/>
    <w:rsid w:val="00EC44A3"/>
    <w:rsid w:val="00EC44B5"/>
    <w:rsid w:val="00EC4665"/>
    <w:rsid w:val="00EC4667"/>
    <w:rsid w:val="00EC4797"/>
    <w:rsid w:val="00EC47E5"/>
    <w:rsid w:val="00EC480B"/>
    <w:rsid w:val="00EC482B"/>
    <w:rsid w:val="00EC4AA1"/>
    <w:rsid w:val="00EC4B4E"/>
    <w:rsid w:val="00EC4B6E"/>
    <w:rsid w:val="00EC4B93"/>
    <w:rsid w:val="00EC4C9D"/>
    <w:rsid w:val="00EC4DE8"/>
    <w:rsid w:val="00EC4E12"/>
    <w:rsid w:val="00EC4E82"/>
    <w:rsid w:val="00EC4F06"/>
    <w:rsid w:val="00EC4F5F"/>
    <w:rsid w:val="00EC4FE9"/>
    <w:rsid w:val="00EC503A"/>
    <w:rsid w:val="00EC505E"/>
    <w:rsid w:val="00EC5089"/>
    <w:rsid w:val="00EC512D"/>
    <w:rsid w:val="00EC5141"/>
    <w:rsid w:val="00EC531A"/>
    <w:rsid w:val="00EC546B"/>
    <w:rsid w:val="00EC548C"/>
    <w:rsid w:val="00EC5490"/>
    <w:rsid w:val="00EC54EF"/>
    <w:rsid w:val="00EC5520"/>
    <w:rsid w:val="00EC5676"/>
    <w:rsid w:val="00EC56FE"/>
    <w:rsid w:val="00EC570B"/>
    <w:rsid w:val="00EC58E5"/>
    <w:rsid w:val="00EC5BDB"/>
    <w:rsid w:val="00EC5C18"/>
    <w:rsid w:val="00EC5C76"/>
    <w:rsid w:val="00EC5D16"/>
    <w:rsid w:val="00EC6050"/>
    <w:rsid w:val="00EC60FD"/>
    <w:rsid w:val="00EC62BD"/>
    <w:rsid w:val="00EC630E"/>
    <w:rsid w:val="00EC631A"/>
    <w:rsid w:val="00EC653E"/>
    <w:rsid w:val="00EC654F"/>
    <w:rsid w:val="00EC65B5"/>
    <w:rsid w:val="00EC6601"/>
    <w:rsid w:val="00EC66C5"/>
    <w:rsid w:val="00EC671F"/>
    <w:rsid w:val="00EC6760"/>
    <w:rsid w:val="00EC68C6"/>
    <w:rsid w:val="00EC68D9"/>
    <w:rsid w:val="00EC6916"/>
    <w:rsid w:val="00EC6918"/>
    <w:rsid w:val="00EC69B2"/>
    <w:rsid w:val="00EC69F0"/>
    <w:rsid w:val="00EC6A6A"/>
    <w:rsid w:val="00EC6ABE"/>
    <w:rsid w:val="00EC6AD7"/>
    <w:rsid w:val="00EC6BBD"/>
    <w:rsid w:val="00EC6CCB"/>
    <w:rsid w:val="00EC6D12"/>
    <w:rsid w:val="00EC6D8B"/>
    <w:rsid w:val="00EC6DCB"/>
    <w:rsid w:val="00EC6DDF"/>
    <w:rsid w:val="00EC6E30"/>
    <w:rsid w:val="00EC6E76"/>
    <w:rsid w:val="00EC6ED3"/>
    <w:rsid w:val="00EC6EDC"/>
    <w:rsid w:val="00EC6F12"/>
    <w:rsid w:val="00EC6F40"/>
    <w:rsid w:val="00EC6F47"/>
    <w:rsid w:val="00EC6FC6"/>
    <w:rsid w:val="00EC6FEE"/>
    <w:rsid w:val="00EC7025"/>
    <w:rsid w:val="00EC70FE"/>
    <w:rsid w:val="00EC7103"/>
    <w:rsid w:val="00EC7156"/>
    <w:rsid w:val="00EC7180"/>
    <w:rsid w:val="00EC733D"/>
    <w:rsid w:val="00EC7489"/>
    <w:rsid w:val="00EC74EC"/>
    <w:rsid w:val="00EC7529"/>
    <w:rsid w:val="00EC753B"/>
    <w:rsid w:val="00EC75B5"/>
    <w:rsid w:val="00EC779D"/>
    <w:rsid w:val="00EC7800"/>
    <w:rsid w:val="00EC7940"/>
    <w:rsid w:val="00EC79C7"/>
    <w:rsid w:val="00EC79F2"/>
    <w:rsid w:val="00EC7A20"/>
    <w:rsid w:val="00EC7B10"/>
    <w:rsid w:val="00EC7B4A"/>
    <w:rsid w:val="00EC7BC3"/>
    <w:rsid w:val="00EC7BE0"/>
    <w:rsid w:val="00EC7BF8"/>
    <w:rsid w:val="00EC7CEC"/>
    <w:rsid w:val="00EC7D29"/>
    <w:rsid w:val="00EC7D38"/>
    <w:rsid w:val="00EC7DDC"/>
    <w:rsid w:val="00EC7E39"/>
    <w:rsid w:val="00EC7EA8"/>
    <w:rsid w:val="00EC7F38"/>
    <w:rsid w:val="00ED0008"/>
    <w:rsid w:val="00ED0229"/>
    <w:rsid w:val="00ED036A"/>
    <w:rsid w:val="00ED0427"/>
    <w:rsid w:val="00ED0453"/>
    <w:rsid w:val="00ED05DF"/>
    <w:rsid w:val="00ED061B"/>
    <w:rsid w:val="00ED0761"/>
    <w:rsid w:val="00ED077E"/>
    <w:rsid w:val="00ED07BA"/>
    <w:rsid w:val="00ED0816"/>
    <w:rsid w:val="00ED083A"/>
    <w:rsid w:val="00ED0840"/>
    <w:rsid w:val="00ED08D8"/>
    <w:rsid w:val="00ED08E1"/>
    <w:rsid w:val="00ED099C"/>
    <w:rsid w:val="00ED09C5"/>
    <w:rsid w:val="00ED0AE5"/>
    <w:rsid w:val="00ED0C4B"/>
    <w:rsid w:val="00ED0C86"/>
    <w:rsid w:val="00ED0D5C"/>
    <w:rsid w:val="00ED0E9C"/>
    <w:rsid w:val="00ED0EC7"/>
    <w:rsid w:val="00ED0FB0"/>
    <w:rsid w:val="00ED0FB4"/>
    <w:rsid w:val="00ED11B2"/>
    <w:rsid w:val="00ED12A0"/>
    <w:rsid w:val="00ED12E1"/>
    <w:rsid w:val="00ED1319"/>
    <w:rsid w:val="00ED140C"/>
    <w:rsid w:val="00ED14C6"/>
    <w:rsid w:val="00ED1585"/>
    <w:rsid w:val="00ED1764"/>
    <w:rsid w:val="00ED17A3"/>
    <w:rsid w:val="00ED1871"/>
    <w:rsid w:val="00ED19E6"/>
    <w:rsid w:val="00ED1A57"/>
    <w:rsid w:val="00ED1A5A"/>
    <w:rsid w:val="00ED1A9D"/>
    <w:rsid w:val="00ED1B42"/>
    <w:rsid w:val="00ED1BFE"/>
    <w:rsid w:val="00ED1D04"/>
    <w:rsid w:val="00ED1D7F"/>
    <w:rsid w:val="00ED1DE2"/>
    <w:rsid w:val="00ED1E42"/>
    <w:rsid w:val="00ED1ECA"/>
    <w:rsid w:val="00ED1F9E"/>
    <w:rsid w:val="00ED2091"/>
    <w:rsid w:val="00ED20E7"/>
    <w:rsid w:val="00ED224F"/>
    <w:rsid w:val="00ED22CB"/>
    <w:rsid w:val="00ED2432"/>
    <w:rsid w:val="00ED2475"/>
    <w:rsid w:val="00ED24C0"/>
    <w:rsid w:val="00ED24DE"/>
    <w:rsid w:val="00ED24EC"/>
    <w:rsid w:val="00ED2579"/>
    <w:rsid w:val="00ED264B"/>
    <w:rsid w:val="00ED279B"/>
    <w:rsid w:val="00ED292A"/>
    <w:rsid w:val="00ED2B00"/>
    <w:rsid w:val="00ED2C13"/>
    <w:rsid w:val="00ED2C57"/>
    <w:rsid w:val="00ED2CCB"/>
    <w:rsid w:val="00ED2F0E"/>
    <w:rsid w:val="00ED2F12"/>
    <w:rsid w:val="00ED2F4D"/>
    <w:rsid w:val="00ED3014"/>
    <w:rsid w:val="00ED30EA"/>
    <w:rsid w:val="00ED318D"/>
    <w:rsid w:val="00ED31FD"/>
    <w:rsid w:val="00ED32B9"/>
    <w:rsid w:val="00ED3364"/>
    <w:rsid w:val="00ED33C3"/>
    <w:rsid w:val="00ED33D0"/>
    <w:rsid w:val="00ED33D4"/>
    <w:rsid w:val="00ED33F1"/>
    <w:rsid w:val="00ED357F"/>
    <w:rsid w:val="00ED35B4"/>
    <w:rsid w:val="00ED3600"/>
    <w:rsid w:val="00ED3663"/>
    <w:rsid w:val="00ED3725"/>
    <w:rsid w:val="00ED3737"/>
    <w:rsid w:val="00ED3768"/>
    <w:rsid w:val="00ED3780"/>
    <w:rsid w:val="00ED3830"/>
    <w:rsid w:val="00ED38BB"/>
    <w:rsid w:val="00ED38D6"/>
    <w:rsid w:val="00ED398C"/>
    <w:rsid w:val="00ED3A92"/>
    <w:rsid w:val="00ED3BF5"/>
    <w:rsid w:val="00ED3BF9"/>
    <w:rsid w:val="00ED3C20"/>
    <w:rsid w:val="00ED3C2C"/>
    <w:rsid w:val="00ED3C9B"/>
    <w:rsid w:val="00ED3D69"/>
    <w:rsid w:val="00ED3DBF"/>
    <w:rsid w:val="00ED3E9E"/>
    <w:rsid w:val="00ED3EE8"/>
    <w:rsid w:val="00ED3F59"/>
    <w:rsid w:val="00ED3F9E"/>
    <w:rsid w:val="00ED3FD0"/>
    <w:rsid w:val="00ED3FF7"/>
    <w:rsid w:val="00ED4020"/>
    <w:rsid w:val="00ED4047"/>
    <w:rsid w:val="00ED437C"/>
    <w:rsid w:val="00ED44C7"/>
    <w:rsid w:val="00ED45FD"/>
    <w:rsid w:val="00ED471D"/>
    <w:rsid w:val="00ED4825"/>
    <w:rsid w:val="00ED4896"/>
    <w:rsid w:val="00ED491D"/>
    <w:rsid w:val="00ED49F4"/>
    <w:rsid w:val="00ED4B70"/>
    <w:rsid w:val="00ED4C07"/>
    <w:rsid w:val="00ED4C8B"/>
    <w:rsid w:val="00ED4CD1"/>
    <w:rsid w:val="00ED4EAF"/>
    <w:rsid w:val="00ED4F98"/>
    <w:rsid w:val="00ED5056"/>
    <w:rsid w:val="00ED50AF"/>
    <w:rsid w:val="00ED50C6"/>
    <w:rsid w:val="00ED518F"/>
    <w:rsid w:val="00ED519D"/>
    <w:rsid w:val="00ED51E4"/>
    <w:rsid w:val="00ED51E8"/>
    <w:rsid w:val="00ED524B"/>
    <w:rsid w:val="00ED529D"/>
    <w:rsid w:val="00ED5318"/>
    <w:rsid w:val="00ED53E2"/>
    <w:rsid w:val="00ED5518"/>
    <w:rsid w:val="00ED5539"/>
    <w:rsid w:val="00ED5650"/>
    <w:rsid w:val="00ED5670"/>
    <w:rsid w:val="00ED590F"/>
    <w:rsid w:val="00ED594C"/>
    <w:rsid w:val="00ED5A86"/>
    <w:rsid w:val="00ED5AB4"/>
    <w:rsid w:val="00ED5B97"/>
    <w:rsid w:val="00ED5C4B"/>
    <w:rsid w:val="00ED5C8C"/>
    <w:rsid w:val="00ED5D98"/>
    <w:rsid w:val="00ED5DC4"/>
    <w:rsid w:val="00ED5EED"/>
    <w:rsid w:val="00ED5EFA"/>
    <w:rsid w:val="00ED5F74"/>
    <w:rsid w:val="00ED6084"/>
    <w:rsid w:val="00ED608B"/>
    <w:rsid w:val="00ED609F"/>
    <w:rsid w:val="00ED61AF"/>
    <w:rsid w:val="00ED64B2"/>
    <w:rsid w:val="00ED64B4"/>
    <w:rsid w:val="00ED6571"/>
    <w:rsid w:val="00ED6864"/>
    <w:rsid w:val="00ED6869"/>
    <w:rsid w:val="00ED6946"/>
    <w:rsid w:val="00ED6A48"/>
    <w:rsid w:val="00ED6A5F"/>
    <w:rsid w:val="00ED6BE7"/>
    <w:rsid w:val="00ED6C69"/>
    <w:rsid w:val="00ED6D56"/>
    <w:rsid w:val="00ED6D64"/>
    <w:rsid w:val="00ED6E25"/>
    <w:rsid w:val="00ED6E6E"/>
    <w:rsid w:val="00ED6E88"/>
    <w:rsid w:val="00ED6EBE"/>
    <w:rsid w:val="00ED6EF2"/>
    <w:rsid w:val="00ED6F7A"/>
    <w:rsid w:val="00ED6FEF"/>
    <w:rsid w:val="00ED70AD"/>
    <w:rsid w:val="00ED70EF"/>
    <w:rsid w:val="00ED70FA"/>
    <w:rsid w:val="00ED715E"/>
    <w:rsid w:val="00ED71EB"/>
    <w:rsid w:val="00ED7253"/>
    <w:rsid w:val="00ED7297"/>
    <w:rsid w:val="00ED729A"/>
    <w:rsid w:val="00ED7376"/>
    <w:rsid w:val="00ED7396"/>
    <w:rsid w:val="00ED73AB"/>
    <w:rsid w:val="00ED73F4"/>
    <w:rsid w:val="00ED746C"/>
    <w:rsid w:val="00ED7470"/>
    <w:rsid w:val="00ED74F6"/>
    <w:rsid w:val="00ED751B"/>
    <w:rsid w:val="00ED7601"/>
    <w:rsid w:val="00ED7873"/>
    <w:rsid w:val="00ED789C"/>
    <w:rsid w:val="00ED78FD"/>
    <w:rsid w:val="00ED7929"/>
    <w:rsid w:val="00ED79E5"/>
    <w:rsid w:val="00ED7A44"/>
    <w:rsid w:val="00ED7AE0"/>
    <w:rsid w:val="00ED7B7F"/>
    <w:rsid w:val="00ED7C2A"/>
    <w:rsid w:val="00ED7C4C"/>
    <w:rsid w:val="00ED7D8B"/>
    <w:rsid w:val="00ED7EE1"/>
    <w:rsid w:val="00ED7F06"/>
    <w:rsid w:val="00ED7F6A"/>
    <w:rsid w:val="00EE004D"/>
    <w:rsid w:val="00EE0094"/>
    <w:rsid w:val="00EE019D"/>
    <w:rsid w:val="00EE027A"/>
    <w:rsid w:val="00EE0288"/>
    <w:rsid w:val="00EE0305"/>
    <w:rsid w:val="00EE032B"/>
    <w:rsid w:val="00EE04AB"/>
    <w:rsid w:val="00EE05CD"/>
    <w:rsid w:val="00EE0655"/>
    <w:rsid w:val="00EE0693"/>
    <w:rsid w:val="00EE06F7"/>
    <w:rsid w:val="00EE070C"/>
    <w:rsid w:val="00EE070E"/>
    <w:rsid w:val="00EE0782"/>
    <w:rsid w:val="00EE0A86"/>
    <w:rsid w:val="00EE0B7C"/>
    <w:rsid w:val="00EE0B7D"/>
    <w:rsid w:val="00EE0C60"/>
    <w:rsid w:val="00EE0C85"/>
    <w:rsid w:val="00EE0DAC"/>
    <w:rsid w:val="00EE0E19"/>
    <w:rsid w:val="00EE0F57"/>
    <w:rsid w:val="00EE0FF0"/>
    <w:rsid w:val="00EE10EE"/>
    <w:rsid w:val="00EE1244"/>
    <w:rsid w:val="00EE124B"/>
    <w:rsid w:val="00EE1299"/>
    <w:rsid w:val="00EE12F4"/>
    <w:rsid w:val="00EE12FE"/>
    <w:rsid w:val="00EE130F"/>
    <w:rsid w:val="00EE138E"/>
    <w:rsid w:val="00EE13A5"/>
    <w:rsid w:val="00EE147F"/>
    <w:rsid w:val="00EE150D"/>
    <w:rsid w:val="00EE15E4"/>
    <w:rsid w:val="00EE1647"/>
    <w:rsid w:val="00EE175A"/>
    <w:rsid w:val="00EE197E"/>
    <w:rsid w:val="00EE1983"/>
    <w:rsid w:val="00EE199D"/>
    <w:rsid w:val="00EE1B7D"/>
    <w:rsid w:val="00EE1C77"/>
    <w:rsid w:val="00EE1E23"/>
    <w:rsid w:val="00EE21E1"/>
    <w:rsid w:val="00EE2210"/>
    <w:rsid w:val="00EE2446"/>
    <w:rsid w:val="00EE2490"/>
    <w:rsid w:val="00EE25A8"/>
    <w:rsid w:val="00EE26F6"/>
    <w:rsid w:val="00EE2705"/>
    <w:rsid w:val="00EE27E4"/>
    <w:rsid w:val="00EE281C"/>
    <w:rsid w:val="00EE289F"/>
    <w:rsid w:val="00EE28A0"/>
    <w:rsid w:val="00EE2A7D"/>
    <w:rsid w:val="00EE2A7E"/>
    <w:rsid w:val="00EE2AA7"/>
    <w:rsid w:val="00EE2ACB"/>
    <w:rsid w:val="00EE2C99"/>
    <w:rsid w:val="00EE2C9A"/>
    <w:rsid w:val="00EE2E3D"/>
    <w:rsid w:val="00EE2E65"/>
    <w:rsid w:val="00EE2EA3"/>
    <w:rsid w:val="00EE2F1E"/>
    <w:rsid w:val="00EE2F44"/>
    <w:rsid w:val="00EE30E8"/>
    <w:rsid w:val="00EE3177"/>
    <w:rsid w:val="00EE3211"/>
    <w:rsid w:val="00EE332B"/>
    <w:rsid w:val="00EE3377"/>
    <w:rsid w:val="00EE345F"/>
    <w:rsid w:val="00EE34E3"/>
    <w:rsid w:val="00EE34EB"/>
    <w:rsid w:val="00EE3640"/>
    <w:rsid w:val="00EE36D6"/>
    <w:rsid w:val="00EE3745"/>
    <w:rsid w:val="00EE3834"/>
    <w:rsid w:val="00EE3A6D"/>
    <w:rsid w:val="00EE3AC5"/>
    <w:rsid w:val="00EE3B1A"/>
    <w:rsid w:val="00EE3B9C"/>
    <w:rsid w:val="00EE3C07"/>
    <w:rsid w:val="00EE3C75"/>
    <w:rsid w:val="00EE3D0C"/>
    <w:rsid w:val="00EE3E47"/>
    <w:rsid w:val="00EE3E9E"/>
    <w:rsid w:val="00EE3F89"/>
    <w:rsid w:val="00EE3FCD"/>
    <w:rsid w:val="00EE4041"/>
    <w:rsid w:val="00EE4081"/>
    <w:rsid w:val="00EE40D6"/>
    <w:rsid w:val="00EE40D7"/>
    <w:rsid w:val="00EE4310"/>
    <w:rsid w:val="00EE43A3"/>
    <w:rsid w:val="00EE43D6"/>
    <w:rsid w:val="00EE44AF"/>
    <w:rsid w:val="00EE45B7"/>
    <w:rsid w:val="00EE45F6"/>
    <w:rsid w:val="00EE463B"/>
    <w:rsid w:val="00EE4665"/>
    <w:rsid w:val="00EE47B4"/>
    <w:rsid w:val="00EE480E"/>
    <w:rsid w:val="00EE48C6"/>
    <w:rsid w:val="00EE48F6"/>
    <w:rsid w:val="00EE4960"/>
    <w:rsid w:val="00EE4A50"/>
    <w:rsid w:val="00EE4C4C"/>
    <w:rsid w:val="00EE4C70"/>
    <w:rsid w:val="00EE4CC7"/>
    <w:rsid w:val="00EE4D1C"/>
    <w:rsid w:val="00EE4D2F"/>
    <w:rsid w:val="00EE4E8D"/>
    <w:rsid w:val="00EE4F25"/>
    <w:rsid w:val="00EE4F71"/>
    <w:rsid w:val="00EE501A"/>
    <w:rsid w:val="00EE50B9"/>
    <w:rsid w:val="00EE5331"/>
    <w:rsid w:val="00EE5399"/>
    <w:rsid w:val="00EE539F"/>
    <w:rsid w:val="00EE540D"/>
    <w:rsid w:val="00EE54D8"/>
    <w:rsid w:val="00EE5540"/>
    <w:rsid w:val="00EE557B"/>
    <w:rsid w:val="00EE55C0"/>
    <w:rsid w:val="00EE55ED"/>
    <w:rsid w:val="00EE563D"/>
    <w:rsid w:val="00EE586E"/>
    <w:rsid w:val="00EE5ABE"/>
    <w:rsid w:val="00EE5AD9"/>
    <w:rsid w:val="00EE5BAF"/>
    <w:rsid w:val="00EE5DFB"/>
    <w:rsid w:val="00EE5E3C"/>
    <w:rsid w:val="00EE5E67"/>
    <w:rsid w:val="00EE5EC9"/>
    <w:rsid w:val="00EE5F57"/>
    <w:rsid w:val="00EE5F6F"/>
    <w:rsid w:val="00EE6029"/>
    <w:rsid w:val="00EE6036"/>
    <w:rsid w:val="00EE6209"/>
    <w:rsid w:val="00EE6276"/>
    <w:rsid w:val="00EE62ED"/>
    <w:rsid w:val="00EE6377"/>
    <w:rsid w:val="00EE6385"/>
    <w:rsid w:val="00EE6399"/>
    <w:rsid w:val="00EE6442"/>
    <w:rsid w:val="00EE652B"/>
    <w:rsid w:val="00EE654A"/>
    <w:rsid w:val="00EE65C0"/>
    <w:rsid w:val="00EE6696"/>
    <w:rsid w:val="00EE6764"/>
    <w:rsid w:val="00EE6776"/>
    <w:rsid w:val="00EE6832"/>
    <w:rsid w:val="00EE693D"/>
    <w:rsid w:val="00EE6A11"/>
    <w:rsid w:val="00EE6B84"/>
    <w:rsid w:val="00EE6B9C"/>
    <w:rsid w:val="00EE6D87"/>
    <w:rsid w:val="00EE6E7E"/>
    <w:rsid w:val="00EE6F69"/>
    <w:rsid w:val="00EE71E6"/>
    <w:rsid w:val="00EE730D"/>
    <w:rsid w:val="00EE7477"/>
    <w:rsid w:val="00EE74DA"/>
    <w:rsid w:val="00EE754B"/>
    <w:rsid w:val="00EE7597"/>
    <w:rsid w:val="00EE76A8"/>
    <w:rsid w:val="00EE7780"/>
    <w:rsid w:val="00EE77AB"/>
    <w:rsid w:val="00EE78B9"/>
    <w:rsid w:val="00EE78E3"/>
    <w:rsid w:val="00EE7978"/>
    <w:rsid w:val="00EE79E3"/>
    <w:rsid w:val="00EE7A6B"/>
    <w:rsid w:val="00EE7AE9"/>
    <w:rsid w:val="00EE7CFB"/>
    <w:rsid w:val="00EE7D8C"/>
    <w:rsid w:val="00EE7DFB"/>
    <w:rsid w:val="00EE7E98"/>
    <w:rsid w:val="00EE7FD2"/>
    <w:rsid w:val="00EE7FEA"/>
    <w:rsid w:val="00EF0011"/>
    <w:rsid w:val="00EF01FA"/>
    <w:rsid w:val="00EF0200"/>
    <w:rsid w:val="00EF027B"/>
    <w:rsid w:val="00EF0325"/>
    <w:rsid w:val="00EF039D"/>
    <w:rsid w:val="00EF05DD"/>
    <w:rsid w:val="00EF05FB"/>
    <w:rsid w:val="00EF0662"/>
    <w:rsid w:val="00EF0664"/>
    <w:rsid w:val="00EF0818"/>
    <w:rsid w:val="00EF08D0"/>
    <w:rsid w:val="00EF0942"/>
    <w:rsid w:val="00EF09C0"/>
    <w:rsid w:val="00EF0A44"/>
    <w:rsid w:val="00EF0BE3"/>
    <w:rsid w:val="00EF0BED"/>
    <w:rsid w:val="00EF0C37"/>
    <w:rsid w:val="00EF0C55"/>
    <w:rsid w:val="00EF0D2F"/>
    <w:rsid w:val="00EF0D32"/>
    <w:rsid w:val="00EF0D93"/>
    <w:rsid w:val="00EF0DB2"/>
    <w:rsid w:val="00EF0ED8"/>
    <w:rsid w:val="00EF0F83"/>
    <w:rsid w:val="00EF0F88"/>
    <w:rsid w:val="00EF0FE3"/>
    <w:rsid w:val="00EF114F"/>
    <w:rsid w:val="00EF115D"/>
    <w:rsid w:val="00EF119F"/>
    <w:rsid w:val="00EF11FC"/>
    <w:rsid w:val="00EF12F1"/>
    <w:rsid w:val="00EF136A"/>
    <w:rsid w:val="00EF13DB"/>
    <w:rsid w:val="00EF13E1"/>
    <w:rsid w:val="00EF1686"/>
    <w:rsid w:val="00EF1765"/>
    <w:rsid w:val="00EF1780"/>
    <w:rsid w:val="00EF17AB"/>
    <w:rsid w:val="00EF17E9"/>
    <w:rsid w:val="00EF182F"/>
    <w:rsid w:val="00EF1923"/>
    <w:rsid w:val="00EF1A34"/>
    <w:rsid w:val="00EF1A9F"/>
    <w:rsid w:val="00EF1AB5"/>
    <w:rsid w:val="00EF1AEF"/>
    <w:rsid w:val="00EF1C19"/>
    <w:rsid w:val="00EF1D55"/>
    <w:rsid w:val="00EF1D99"/>
    <w:rsid w:val="00EF1EC6"/>
    <w:rsid w:val="00EF1F86"/>
    <w:rsid w:val="00EF208D"/>
    <w:rsid w:val="00EF2138"/>
    <w:rsid w:val="00EF234C"/>
    <w:rsid w:val="00EF23E3"/>
    <w:rsid w:val="00EF245D"/>
    <w:rsid w:val="00EF2786"/>
    <w:rsid w:val="00EF27BD"/>
    <w:rsid w:val="00EF2832"/>
    <w:rsid w:val="00EF2840"/>
    <w:rsid w:val="00EF286C"/>
    <w:rsid w:val="00EF28D5"/>
    <w:rsid w:val="00EF2938"/>
    <w:rsid w:val="00EF296F"/>
    <w:rsid w:val="00EF299B"/>
    <w:rsid w:val="00EF29AB"/>
    <w:rsid w:val="00EF29AF"/>
    <w:rsid w:val="00EF2AA4"/>
    <w:rsid w:val="00EF2AF4"/>
    <w:rsid w:val="00EF2B6A"/>
    <w:rsid w:val="00EF2ED1"/>
    <w:rsid w:val="00EF2F4F"/>
    <w:rsid w:val="00EF2FE6"/>
    <w:rsid w:val="00EF30CB"/>
    <w:rsid w:val="00EF3130"/>
    <w:rsid w:val="00EF31EA"/>
    <w:rsid w:val="00EF327B"/>
    <w:rsid w:val="00EF34B4"/>
    <w:rsid w:val="00EF3572"/>
    <w:rsid w:val="00EF35D4"/>
    <w:rsid w:val="00EF364A"/>
    <w:rsid w:val="00EF3668"/>
    <w:rsid w:val="00EF3676"/>
    <w:rsid w:val="00EF36E2"/>
    <w:rsid w:val="00EF3868"/>
    <w:rsid w:val="00EF39E0"/>
    <w:rsid w:val="00EF3B9D"/>
    <w:rsid w:val="00EF3BF2"/>
    <w:rsid w:val="00EF3C06"/>
    <w:rsid w:val="00EF3CD7"/>
    <w:rsid w:val="00EF3D13"/>
    <w:rsid w:val="00EF3D28"/>
    <w:rsid w:val="00EF3D60"/>
    <w:rsid w:val="00EF3DEB"/>
    <w:rsid w:val="00EF3E3A"/>
    <w:rsid w:val="00EF3EA4"/>
    <w:rsid w:val="00EF3F1A"/>
    <w:rsid w:val="00EF4015"/>
    <w:rsid w:val="00EF4035"/>
    <w:rsid w:val="00EF4103"/>
    <w:rsid w:val="00EF4191"/>
    <w:rsid w:val="00EF4269"/>
    <w:rsid w:val="00EF4371"/>
    <w:rsid w:val="00EF4381"/>
    <w:rsid w:val="00EF44B1"/>
    <w:rsid w:val="00EF44EB"/>
    <w:rsid w:val="00EF45A8"/>
    <w:rsid w:val="00EF45EE"/>
    <w:rsid w:val="00EF45F7"/>
    <w:rsid w:val="00EF462B"/>
    <w:rsid w:val="00EF4728"/>
    <w:rsid w:val="00EF4995"/>
    <w:rsid w:val="00EF4997"/>
    <w:rsid w:val="00EF4A5D"/>
    <w:rsid w:val="00EF4A7F"/>
    <w:rsid w:val="00EF4ACE"/>
    <w:rsid w:val="00EF4B3F"/>
    <w:rsid w:val="00EF4B54"/>
    <w:rsid w:val="00EF4C14"/>
    <w:rsid w:val="00EF4D65"/>
    <w:rsid w:val="00EF4F01"/>
    <w:rsid w:val="00EF5018"/>
    <w:rsid w:val="00EF501C"/>
    <w:rsid w:val="00EF52CE"/>
    <w:rsid w:val="00EF5391"/>
    <w:rsid w:val="00EF539D"/>
    <w:rsid w:val="00EF54E2"/>
    <w:rsid w:val="00EF5521"/>
    <w:rsid w:val="00EF5581"/>
    <w:rsid w:val="00EF5611"/>
    <w:rsid w:val="00EF561A"/>
    <w:rsid w:val="00EF573F"/>
    <w:rsid w:val="00EF57D6"/>
    <w:rsid w:val="00EF5818"/>
    <w:rsid w:val="00EF5839"/>
    <w:rsid w:val="00EF58A9"/>
    <w:rsid w:val="00EF5A1A"/>
    <w:rsid w:val="00EF5CC2"/>
    <w:rsid w:val="00EF5CDA"/>
    <w:rsid w:val="00EF5CDD"/>
    <w:rsid w:val="00EF5D75"/>
    <w:rsid w:val="00EF5DBE"/>
    <w:rsid w:val="00EF5E95"/>
    <w:rsid w:val="00EF5F23"/>
    <w:rsid w:val="00EF6029"/>
    <w:rsid w:val="00EF6033"/>
    <w:rsid w:val="00EF604E"/>
    <w:rsid w:val="00EF60C7"/>
    <w:rsid w:val="00EF6196"/>
    <w:rsid w:val="00EF61BD"/>
    <w:rsid w:val="00EF628F"/>
    <w:rsid w:val="00EF6293"/>
    <w:rsid w:val="00EF62BF"/>
    <w:rsid w:val="00EF643E"/>
    <w:rsid w:val="00EF6499"/>
    <w:rsid w:val="00EF64D4"/>
    <w:rsid w:val="00EF64DC"/>
    <w:rsid w:val="00EF66C8"/>
    <w:rsid w:val="00EF6802"/>
    <w:rsid w:val="00EF689E"/>
    <w:rsid w:val="00EF68AA"/>
    <w:rsid w:val="00EF68DB"/>
    <w:rsid w:val="00EF698C"/>
    <w:rsid w:val="00EF69D9"/>
    <w:rsid w:val="00EF6A91"/>
    <w:rsid w:val="00EF6AFC"/>
    <w:rsid w:val="00EF6B04"/>
    <w:rsid w:val="00EF6BBC"/>
    <w:rsid w:val="00EF6BE8"/>
    <w:rsid w:val="00EF6BF6"/>
    <w:rsid w:val="00EF6CD4"/>
    <w:rsid w:val="00EF6D9F"/>
    <w:rsid w:val="00EF6E3D"/>
    <w:rsid w:val="00EF6F14"/>
    <w:rsid w:val="00EF7016"/>
    <w:rsid w:val="00EF717E"/>
    <w:rsid w:val="00EF731B"/>
    <w:rsid w:val="00EF7373"/>
    <w:rsid w:val="00EF73CA"/>
    <w:rsid w:val="00EF7404"/>
    <w:rsid w:val="00EF7595"/>
    <w:rsid w:val="00EF7696"/>
    <w:rsid w:val="00EF7750"/>
    <w:rsid w:val="00EF776E"/>
    <w:rsid w:val="00EF7781"/>
    <w:rsid w:val="00EF78E2"/>
    <w:rsid w:val="00EF791B"/>
    <w:rsid w:val="00EF79ED"/>
    <w:rsid w:val="00EF7A2B"/>
    <w:rsid w:val="00EF7AD9"/>
    <w:rsid w:val="00EF7B07"/>
    <w:rsid w:val="00EF7B0A"/>
    <w:rsid w:val="00EF7C58"/>
    <w:rsid w:val="00EF7CE5"/>
    <w:rsid w:val="00EF7D1C"/>
    <w:rsid w:val="00EF7D89"/>
    <w:rsid w:val="00EF7EC7"/>
    <w:rsid w:val="00EF7F6E"/>
    <w:rsid w:val="00EF7F73"/>
    <w:rsid w:val="00EF7FAE"/>
    <w:rsid w:val="00EF7FCF"/>
    <w:rsid w:val="00EF7FD1"/>
    <w:rsid w:val="00F0001A"/>
    <w:rsid w:val="00F000C9"/>
    <w:rsid w:val="00F001EB"/>
    <w:rsid w:val="00F001F1"/>
    <w:rsid w:val="00F0030A"/>
    <w:rsid w:val="00F00312"/>
    <w:rsid w:val="00F00363"/>
    <w:rsid w:val="00F0036B"/>
    <w:rsid w:val="00F005FD"/>
    <w:rsid w:val="00F00695"/>
    <w:rsid w:val="00F00701"/>
    <w:rsid w:val="00F00750"/>
    <w:rsid w:val="00F00889"/>
    <w:rsid w:val="00F00932"/>
    <w:rsid w:val="00F00A3F"/>
    <w:rsid w:val="00F00B92"/>
    <w:rsid w:val="00F00BA1"/>
    <w:rsid w:val="00F00BBD"/>
    <w:rsid w:val="00F00CC2"/>
    <w:rsid w:val="00F00E65"/>
    <w:rsid w:val="00F00F5D"/>
    <w:rsid w:val="00F00FA9"/>
    <w:rsid w:val="00F00FAA"/>
    <w:rsid w:val="00F00FE7"/>
    <w:rsid w:val="00F010AF"/>
    <w:rsid w:val="00F01111"/>
    <w:rsid w:val="00F0112E"/>
    <w:rsid w:val="00F01153"/>
    <w:rsid w:val="00F011A9"/>
    <w:rsid w:val="00F01207"/>
    <w:rsid w:val="00F01386"/>
    <w:rsid w:val="00F013BA"/>
    <w:rsid w:val="00F013C7"/>
    <w:rsid w:val="00F013D4"/>
    <w:rsid w:val="00F01409"/>
    <w:rsid w:val="00F0140E"/>
    <w:rsid w:val="00F01454"/>
    <w:rsid w:val="00F01487"/>
    <w:rsid w:val="00F0149E"/>
    <w:rsid w:val="00F014B5"/>
    <w:rsid w:val="00F014B9"/>
    <w:rsid w:val="00F0162A"/>
    <w:rsid w:val="00F01882"/>
    <w:rsid w:val="00F01A2A"/>
    <w:rsid w:val="00F01AEE"/>
    <w:rsid w:val="00F01C72"/>
    <w:rsid w:val="00F01E28"/>
    <w:rsid w:val="00F01E98"/>
    <w:rsid w:val="00F01FA6"/>
    <w:rsid w:val="00F02037"/>
    <w:rsid w:val="00F02189"/>
    <w:rsid w:val="00F02268"/>
    <w:rsid w:val="00F022DD"/>
    <w:rsid w:val="00F02370"/>
    <w:rsid w:val="00F02399"/>
    <w:rsid w:val="00F024F0"/>
    <w:rsid w:val="00F0252B"/>
    <w:rsid w:val="00F0253D"/>
    <w:rsid w:val="00F02562"/>
    <w:rsid w:val="00F02668"/>
    <w:rsid w:val="00F027DC"/>
    <w:rsid w:val="00F02A12"/>
    <w:rsid w:val="00F02A8A"/>
    <w:rsid w:val="00F02A94"/>
    <w:rsid w:val="00F02AEF"/>
    <w:rsid w:val="00F02BAA"/>
    <w:rsid w:val="00F02C22"/>
    <w:rsid w:val="00F02CAD"/>
    <w:rsid w:val="00F02CCA"/>
    <w:rsid w:val="00F02D64"/>
    <w:rsid w:val="00F02DBF"/>
    <w:rsid w:val="00F03071"/>
    <w:rsid w:val="00F03143"/>
    <w:rsid w:val="00F03282"/>
    <w:rsid w:val="00F03286"/>
    <w:rsid w:val="00F0329D"/>
    <w:rsid w:val="00F03387"/>
    <w:rsid w:val="00F03445"/>
    <w:rsid w:val="00F03497"/>
    <w:rsid w:val="00F034AA"/>
    <w:rsid w:val="00F034E3"/>
    <w:rsid w:val="00F03631"/>
    <w:rsid w:val="00F036A2"/>
    <w:rsid w:val="00F0377C"/>
    <w:rsid w:val="00F0385C"/>
    <w:rsid w:val="00F038FF"/>
    <w:rsid w:val="00F03917"/>
    <w:rsid w:val="00F039AB"/>
    <w:rsid w:val="00F03AFF"/>
    <w:rsid w:val="00F03C25"/>
    <w:rsid w:val="00F03C64"/>
    <w:rsid w:val="00F03C9D"/>
    <w:rsid w:val="00F03CEB"/>
    <w:rsid w:val="00F03D07"/>
    <w:rsid w:val="00F03D67"/>
    <w:rsid w:val="00F03D6A"/>
    <w:rsid w:val="00F03DC9"/>
    <w:rsid w:val="00F03DDB"/>
    <w:rsid w:val="00F03DE5"/>
    <w:rsid w:val="00F04009"/>
    <w:rsid w:val="00F04027"/>
    <w:rsid w:val="00F04117"/>
    <w:rsid w:val="00F0419A"/>
    <w:rsid w:val="00F041B9"/>
    <w:rsid w:val="00F0420B"/>
    <w:rsid w:val="00F04241"/>
    <w:rsid w:val="00F04251"/>
    <w:rsid w:val="00F04292"/>
    <w:rsid w:val="00F0435C"/>
    <w:rsid w:val="00F04453"/>
    <w:rsid w:val="00F04539"/>
    <w:rsid w:val="00F04541"/>
    <w:rsid w:val="00F04550"/>
    <w:rsid w:val="00F045FB"/>
    <w:rsid w:val="00F04638"/>
    <w:rsid w:val="00F046B4"/>
    <w:rsid w:val="00F047B6"/>
    <w:rsid w:val="00F04864"/>
    <w:rsid w:val="00F04886"/>
    <w:rsid w:val="00F04929"/>
    <w:rsid w:val="00F04960"/>
    <w:rsid w:val="00F04ADD"/>
    <w:rsid w:val="00F04AEE"/>
    <w:rsid w:val="00F04B4B"/>
    <w:rsid w:val="00F04D0A"/>
    <w:rsid w:val="00F04DE8"/>
    <w:rsid w:val="00F04EAA"/>
    <w:rsid w:val="00F04ED5"/>
    <w:rsid w:val="00F04F35"/>
    <w:rsid w:val="00F05025"/>
    <w:rsid w:val="00F0504F"/>
    <w:rsid w:val="00F05179"/>
    <w:rsid w:val="00F05266"/>
    <w:rsid w:val="00F0527C"/>
    <w:rsid w:val="00F052B1"/>
    <w:rsid w:val="00F05377"/>
    <w:rsid w:val="00F053C4"/>
    <w:rsid w:val="00F053E6"/>
    <w:rsid w:val="00F05406"/>
    <w:rsid w:val="00F05441"/>
    <w:rsid w:val="00F0550E"/>
    <w:rsid w:val="00F05609"/>
    <w:rsid w:val="00F05638"/>
    <w:rsid w:val="00F05653"/>
    <w:rsid w:val="00F05812"/>
    <w:rsid w:val="00F0586D"/>
    <w:rsid w:val="00F05910"/>
    <w:rsid w:val="00F05979"/>
    <w:rsid w:val="00F05A52"/>
    <w:rsid w:val="00F05AD7"/>
    <w:rsid w:val="00F05B56"/>
    <w:rsid w:val="00F05E0E"/>
    <w:rsid w:val="00F05ED1"/>
    <w:rsid w:val="00F05F37"/>
    <w:rsid w:val="00F05F5F"/>
    <w:rsid w:val="00F060EE"/>
    <w:rsid w:val="00F06100"/>
    <w:rsid w:val="00F061A9"/>
    <w:rsid w:val="00F063CE"/>
    <w:rsid w:val="00F06430"/>
    <w:rsid w:val="00F06449"/>
    <w:rsid w:val="00F06529"/>
    <w:rsid w:val="00F06695"/>
    <w:rsid w:val="00F0669D"/>
    <w:rsid w:val="00F06707"/>
    <w:rsid w:val="00F0674C"/>
    <w:rsid w:val="00F067E6"/>
    <w:rsid w:val="00F06902"/>
    <w:rsid w:val="00F069BD"/>
    <w:rsid w:val="00F069DB"/>
    <w:rsid w:val="00F069FE"/>
    <w:rsid w:val="00F06A36"/>
    <w:rsid w:val="00F06CAA"/>
    <w:rsid w:val="00F06CEA"/>
    <w:rsid w:val="00F06D6F"/>
    <w:rsid w:val="00F06D71"/>
    <w:rsid w:val="00F06DD5"/>
    <w:rsid w:val="00F06DD6"/>
    <w:rsid w:val="00F06DF5"/>
    <w:rsid w:val="00F06E1E"/>
    <w:rsid w:val="00F06EDD"/>
    <w:rsid w:val="00F06F9A"/>
    <w:rsid w:val="00F07085"/>
    <w:rsid w:val="00F07095"/>
    <w:rsid w:val="00F0710A"/>
    <w:rsid w:val="00F07198"/>
    <w:rsid w:val="00F074FC"/>
    <w:rsid w:val="00F075A2"/>
    <w:rsid w:val="00F0773C"/>
    <w:rsid w:val="00F07754"/>
    <w:rsid w:val="00F07763"/>
    <w:rsid w:val="00F0783A"/>
    <w:rsid w:val="00F07841"/>
    <w:rsid w:val="00F07845"/>
    <w:rsid w:val="00F078A3"/>
    <w:rsid w:val="00F078AB"/>
    <w:rsid w:val="00F07A10"/>
    <w:rsid w:val="00F07A92"/>
    <w:rsid w:val="00F07BDD"/>
    <w:rsid w:val="00F07CD5"/>
    <w:rsid w:val="00F07CE2"/>
    <w:rsid w:val="00F07D30"/>
    <w:rsid w:val="00F07D4E"/>
    <w:rsid w:val="00F07DD1"/>
    <w:rsid w:val="00F07DF8"/>
    <w:rsid w:val="00F07E07"/>
    <w:rsid w:val="00F07E20"/>
    <w:rsid w:val="00F07E9A"/>
    <w:rsid w:val="00F07F77"/>
    <w:rsid w:val="00F1001B"/>
    <w:rsid w:val="00F10103"/>
    <w:rsid w:val="00F10184"/>
    <w:rsid w:val="00F10186"/>
    <w:rsid w:val="00F101D7"/>
    <w:rsid w:val="00F1023E"/>
    <w:rsid w:val="00F102E3"/>
    <w:rsid w:val="00F10332"/>
    <w:rsid w:val="00F10383"/>
    <w:rsid w:val="00F10407"/>
    <w:rsid w:val="00F104F1"/>
    <w:rsid w:val="00F104F8"/>
    <w:rsid w:val="00F1050D"/>
    <w:rsid w:val="00F105C1"/>
    <w:rsid w:val="00F105F3"/>
    <w:rsid w:val="00F1064E"/>
    <w:rsid w:val="00F106EB"/>
    <w:rsid w:val="00F106F8"/>
    <w:rsid w:val="00F10701"/>
    <w:rsid w:val="00F1074F"/>
    <w:rsid w:val="00F108F1"/>
    <w:rsid w:val="00F10908"/>
    <w:rsid w:val="00F10A1A"/>
    <w:rsid w:val="00F10A46"/>
    <w:rsid w:val="00F10AD9"/>
    <w:rsid w:val="00F10B2F"/>
    <w:rsid w:val="00F10B79"/>
    <w:rsid w:val="00F10DA5"/>
    <w:rsid w:val="00F10DA9"/>
    <w:rsid w:val="00F10DB3"/>
    <w:rsid w:val="00F10E37"/>
    <w:rsid w:val="00F10F37"/>
    <w:rsid w:val="00F10FAF"/>
    <w:rsid w:val="00F10FD2"/>
    <w:rsid w:val="00F110D8"/>
    <w:rsid w:val="00F110FA"/>
    <w:rsid w:val="00F1113E"/>
    <w:rsid w:val="00F11210"/>
    <w:rsid w:val="00F11212"/>
    <w:rsid w:val="00F1126D"/>
    <w:rsid w:val="00F112DE"/>
    <w:rsid w:val="00F1151A"/>
    <w:rsid w:val="00F1156B"/>
    <w:rsid w:val="00F116D7"/>
    <w:rsid w:val="00F1174F"/>
    <w:rsid w:val="00F118E9"/>
    <w:rsid w:val="00F118FA"/>
    <w:rsid w:val="00F11A36"/>
    <w:rsid w:val="00F11ACD"/>
    <w:rsid w:val="00F11C00"/>
    <w:rsid w:val="00F11C0B"/>
    <w:rsid w:val="00F11C38"/>
    <w:rsid w:val="00F11CFB"/>
    <w:rsid w:val="00F11D1E"/>
    <w:rsid w:val="00F11D56"/>
    <w:rsid w:val="00F11E30"/>
    <w:rsid w:val="00F12039"/>
    <w:rsid w:val="00F1208C"/>
    <w:rsid w:val="00F120C9"/>
    <w:rsid w:val="00F12234"/>
    <w:rsid w:val="00F12275"/>
    <w:rsid w:val="00F122AD"/>
    <w:rsid w:val="00F12434"/>
    <w:rsid w:val="00F12454"/>
    <w:rsid w:val="00F12529"/>
    <w:rsid w:val="00F1274E"/>
    <w:rsid w:val="00F1275F"/>
    <w:rsid w:val="00F129A0"/>
    <w:rsid w:val="00F129AD"/>
    <w:rsid w:val="00F12A1C"/>
    <w:rsid w:val="00F12A9B"/>
    <w:rsid w:val="00F12AB0"/>
    <w:rsid w:val="00F12B07"/>
    <w:rsid w:val="00F12B38"/>
    <w:rsid w:val="00F12B5C"/>
    <w:rsid w:val="00F12CF7"/>
    <w:rsid w:val="00F12D17"/>
    <w:rsid w:val="00F12D5C"/>
    <w:rsid w:val="00F12E56"/>
    <w:rsid w:val="00F12EB1"/>
    <w:rsid w:val="00F12EFC"/>
    <w:rsid w:val="00F12F9F"/>
    <w:rsid w:val="00F13048"/>
    <w:rsid w:val="00F13084"/>
    <w:rsid w:val="00F130D8"/>
    <w:rsid w:val="00F130F7"/>
    <w:rsid w:val="00F132DE"/>
    <w:rsid w:val="00F1337E"/>
    <w:rsid w:val="00F133CD"/>
    <w:rsid w:val="00F133E6"/>
    <w:rsid w:val="00F1364F"/>
    <w:rsid w:val="00F136B2"/>
    <w:rsid w:val="00F137ED"/>
    <w:rsid w:val="00F137F7"/>
    <w:rsid w:val="00F1384F"/>
    <w:rsid w:val="00F13850"/>
    <w:rsid w:val="00F138CF"/>
    <w:rsid w:val="00F139A2"/>
    <w:rsid w:val="00F139E0"/>
    <w:rsid w:val="00F13A50"/>
    <w:rsid w:val="00F13AAC"/>
    <w:rsid w:val="00F13ACE"/>
    <w:rsid w:val="00F13AFE"/>
    <w:rsid w:val="00F13D46"/>
    <w:rsid w:val="00F13E68"/>
    <w:rsid w:val="00F13F3B"/>
    <w:rsid w:val="00F13FF7"/>
    <w:rsid w:val="00F140C9"/>
    <w:rsid w:val="00F140FE"/>
    <w:rsid w:val="00F1429D"/>
    <w:rsid w:val="00F142D7"/>
    <w:rsid w:val="00F142EC"/>
    <w:rsid w:val="00F14319"/>
    <w:rsid w:val="00F14353"/>
    <w:rsid w:val="00F1446E"/>
    <w:rsid w:val="00F1457C"/>
    <w:rsid w:val="00F1469B"/>
    <w:rsid w:val="00F14818"/>
    <w:rsid w:val="00F1483E"/>
    <w:rsid w:val="00F14859"/>
    <w:rsid w:val="00F1490C"/>
    <w:rsid w:val="00F14AB6"/>
    <w:rsid w:val="00F14B41"/>
    <w:rsid w:val="00F14B79"/>
    <w:rsid w:val="00F14CB9"/>
    <w:rsid w:val="00F14DD2"/>
    <w:rsid w:val="00F14DF1"/>
    <w:rsid w:val="00F14DFD"/>
    <w:rsid w:val="00F14FA7"/>
    <w:rsid w:val="00F1500C"/>
    <w:rsid w:val="00F150F4"/>
    <w:rsid w:val="00F1528B"/>
    <w:rsid w:val="00F15297"/>
    <w:rsid w:val="00F1536F"/>
    <w:rsid w:val="00F15387"/>
    <w:rsid w:val="00F1538B"/>
    <w:rsid w:val="00F153B1"/>
    <w:rsid w:val="00F153DB"/>
    <w:rsid w:val="00F1551E"/>
    <w:rsid w:val="00F155E2"/>
    <w:rsid w:val="00F15677"/>
    <w:rsid w:val="00F156B9"/>
    <w:rsid w:val="00F157C9"/>
    <w:rsid w:val="00F157DD"/>
    <w:rsid w:val="00F15859"/>
    <w:rsid w:val="00F15892"/>
    <w:rsid w:val="00F15ACA"/>
    <w:rsid w:val="00F15B0A"/>
    <w:rsid w:val="00F15B39"/>
    <w:rsid w:val="00F15B8A"/>
    <w:rsid w:val="00F15B97"/>
    <w:rsid w:val="00F15BEC"/>
    <w:rsid w:val="00F15C2B"/>
    <w:rsid w:val="00F15CFE"/>
    <w:rsid w:val="00F15E19"/>
    <w:rsid w:val="00F15EDB"/>
    <w:rsid w:val="00F15FB9"/>
    <w:rsid w:val="00F15FC7"/>
    <w:rsid w:val="00F1603C"/>
    <w:rsid w:val="00F160B0"/>
    <w:rsid w:val="00F160BE"/>
    <w:rsid w:val="00F160FF"/>
    <w:rsid w:val="00F16120"/>
    <w:rsid w:val="00F16192"/>
    <w:rsid w:val="00F16231"/>
    <w:rsid w:val="00F16286"/>
    <w:rsid w:val="00F1645D"/>
    <w:rsid w:val="00F16513"/>
    <w:rsid w:val="00F1671D"/>
    <w:rsid w:val="00F1673C"/>
    <w:rsid w:val="00F16766"/>
    <w:rsid w:val="00F1679A"/>
    <w:rsid w:val="00F16828"/>
    <w:rsid w:val="00F168D3"/>
    <w:rsid w:val="00F1694D"/>
    <w:rsid w:val="00F16967"/>
    <w:rsid w:val="00F169C5"/>
    <w:rsid w:val="00F169FE"/>
    <w:rsid w:val="00F16A5D"/>
    <w:rsid w:val="00F16B97"/>
    <w:rsid w:val="00F16BF8"/>
    <w:rsid w:val="00F16CD3"/>
    <w:rsid w:val="00F16D9A"/>
    <w:rsid w:val="00F16F90"/>
    <w:rsid w:val="00F170F4"/>
    <w:rsid w:val="00F1711D"/>
    <w:rsid w:val="00F17136"/>
    <w:rsid w:val="00F171DF"/>
    <w:rsid w:val="00F1721B"/>
    <w:rsid w:val="00F17227"/>
    <w:rsid w:val="00F1729D"/>
    <w:rsid w:val="00F17385"/>
    <w:rsid w:val="00F17473"/>
    <w:rsid w:val="00F17593"/>
    <w:rsid w:val="00F175AA"/>
    <w:rsid w:val="00F17633"/>
    <w:rsid w:val="00F1777D"/>
    <w:rsid w:val="00F17848"/>
    <w:rsid w:val="00F17889"/>
    <w:rsid w:val="00F17972"/>
    <w:rsid w:val="00F179F3"/>
    <w:rsid w:val="00F17A01"/>
    <w:rsid w:val="00F17A05"/>
    <w:rsid w:val="00F17A7D"/>
    <w:rsid w:val="00F17AA1"/>
    <w:rsid w:val="00F17AA3"/>
    <w:rsid w:val="00F17E15"/>
    <w:rsid w:val="00F17E88"/>
    <w:rsid w:val="00F200B4"/>
    <w:rsid w:val="00F200CC"/>
    <w:rsid w:val="00F201A4"/>
    <w:rsid w:val="00F202FF"/>
    <w:rsid w:val="00F2030D"/>
    <w:rsid w:val="00F20347"/>
    <w:rsid w:val="00F203F5"/>
    <w:rsid w:val="00F20507"/>
    <w:rsid w:val="00F206AA"/>
    <w:rsid w:val="00F20914"/>
    <w:rsid w:val="00F20B3A"/>
    <w:rsid w:val="00F20BB5"/>
    <w:rsid w:val="00F20BC2"/>
    <w:rsid w:val="00F20C8E"/>
    <w:rsid w:val="00F20CBD"/>
    <w:rsid w:val="00F20F4C"/>
    <w:rsid w:val="00F20FF7"/>
    <w:rsid w:val="00F21288"/>
    <w:rsid w:val="00F2133E"/>
    <w:rsid w:val="00F213A8"/>
    <w:rsid w:val="00F21417"/>
    <w:rsid w:val="00F21474"/>
    <w:rsid w:val="00F2151C"/>
    <w:rsid w:val="00F21522"/>
    <w:rsid w:val="00F218B3"/>
    <w:rsid w:val="00F21956"/>
    <w:rsid w:val="00F21964"/>
    <w:rsid w:val="00F21A74"/>
    <w:rsid w:val="00F21B0B"/>
    <w:rsid w:val="00F21B97"/>
    <w:rsid w:val="00F21BB5"/>
    <w:rsid w:val="00F21C0D"/>
    <w:rsid w:val="00F21C11"/>
    <w:rsid w:val="00F21E07"/>
    <w:rsid w:val="00F21E92"/>
    <w:rsid w:val="00F21E95"/>
    <w:rsid w:val="00F21F74"/>
    <w:rsid w:val="00F21FDA"/>
    <w:rsid w:val="00F220A6"/>
    <w:rsid w:val="00F22103"/>
    <w:rsid w:val="00F222ED"/>
    <w:rsid w:val="00F22312"/>
    <w:rsid w:val="00F2231B"/>
    <w:rsid w:val="00F22496"/>
    <w:rsid w:val="00F224D2"/>
    <w:rsid w:val="00F22567"/>
    <w:rsid w:val="00F22575"/>
    <w:rsid w:val="00F225A8"/>
    <w:rsid w:val="00F227FC"/>
    <w:rsid w:val="00F2298E"/>
    <w:rsid w:val="00F22ACC"/>
    <w:rsid w:val="00F22B4B"/>
    <w:rsid w:val="00F22B7C"/>
    <w:rsid w:val="00F22CD9"/>
    <w:rsid w:val="00F22D47"/>
    <w:rsid w:val="00F22EFC"/>
    <w:rsid w:val="00F22F28"/>
    <w:rsid w:val="00F22FE1"/>
    <w:rsid w:val="00F2302E"/>
    <w:rsid w:val="00F23065"/>
    <w:rsid w:val="00F230F9"/>
    <w:rsid w:val="00F23158"/>
    <w:rsid w:val="00F23215"/>
    <w:rsid w:val="00F2322D"/>
    <w:rsid w:val="00F2330F"/>
    <w:rsid w:val="00F233F6"/>
    <w:rsid w:val="00F23553"/>
    <w:rsid w:val="00F2367A"/>
    <w:rsid w:val="00F2383A"/>
    <w:rsid w:val="00F2386A"/>
    <w:rsid w:val="00F2391C"/>
    <w:rsid w:val="00F23947"/>
    <w:rsid w:val="00F23985"/>
    <w:rsid w:val="00F23A0E"/>
    <w:rsid w:val="00F23A10"/>
    <w:rsid w:val="00F23A21"/>
    <w:rsid w:val="00F23AAF"/>
    <w:rsid w:val="00F23ADB"/>
    <w:rsid w:val="00F23B3A"/>
    <w:rsid w:val="00F23CDD"/>
    <w:rsid w:val="00F23D75"/>
    <w:rsid w:val="00F23D7C"/>
    <w:rsid w:val="00F23E98"/>
    <w:rsid w:val="00F2400A"/>
    <w:rsid w:val="00F24186"/>
    <w:rsid w:val="00F2419C"/>
    <w:rsid w:val="00F241E6"/>
    <w:rsid w:val="00F24204"/>
    <w:rsid w:val="00F24298"/>
    <w:rsid w:val="00F24342"/>
    <w:rsid w:val="00F24399"/>
    <w:rsid w:val="00F243CE"/>
    <w:rsid w:val="00F24414"/>
    <w:rsid w:val="00F24449"/>
    <w:rsid w:val="00F244A8"/>
    <w:rsid w:val="00F24553"/>
    <w:rsid w:val="00F2471D"/>
    <w:rsid w:val="00F2485A"/>
    <w:rsid w:val="00F2490C"/>
    <w:rsid w:val="00F24BC2"/>
    <w:rsid w:val="00F24CDD"/>
    <w:rsid w:val="00F24D01"/>
    <w:rsid w:val="00F24D5E"/>
    <w:rsid w:val="00F24E69"/>
    <w:rsid w:val="00F24FC7"/>
    <w:rsid w:val="00F2501F"/>
    <w:rsid w:val="00F250DD"/>
    <w:rsid w:val="00F2520F"/>
    <w:rsid w:val="00F25310"/>
    <w:rsid w:val="00F2534D"/>
    <w:rsid w:val="00F25402"/>
    <w:rsid w:val="00F25508"/>
    <w:rsid w:val="00F2555E"/>
    <w:rsid w:val="00F255D8"/>
    <w:rsid w:val="00F2562A"/>
    <w:rsid w:val="00F256E1"/>
    <w:rsid w:val="00F25702"/>
    <w:rsid w:val="00F25727"/>
    <w:rsid w:val="00F258F8"/>
    <w:rsid w:val="00F2590D"/>
    <w:rsid w:val="00F259EF"/>
    <w:rsid w:val="00F25A95"/>
    <w:rsid w:val="00F25AFE"/>
    <w:rsid w:val="00F25B16"/>
    <w:rsid w:val="00F25C1A"/>
    <w:rsid w:val="00F25D69"/>
    <w:rsid w:val="00F25D80"/>
    <w:rsid w:val="00F261EC"/>
    <w:rsid w:val="00F2629C"/>
    <w:rsid w:val="00F262D6"/>
    <w:rsid w:val="00F263FA"/>
    <w:rsid w:val="00F264E4"/>
    <w:rsid w:val="00F26544"/>
    <w:rsid w:val="00F26604"/>
    <w:rsid w:val="00F266B4"/>
    <w:rsid w:val="00F26822"/>
    <w:rsid w:val="00F26944"/>
    <w:rsid w:val="00F2696A"/>
    <w:rsid w:val="00F26A2E"/>
    <w:rsid w:val="00F26A50"/>
    <w:rsid w:val="00F26ABB"/>
    <w:rsid w:val="00F26AE4"/>
    <w:rsid w:val="00F26C73"/>
    <w:rsid w:val="00F26C9D"/>
    <w:rsid w:val="00F26CA4"/>
    <w:rsid w:val="00F26CF5"/>
    <w:rsid w:val="00F26E1E"/>
    <w:rsid w:val="00F26E3C"/>
    <w:rsid w:val="00F26E69"/>
    <w:rsid w:val="00F26EE0"/>
    <w:rsid w:val="00F26F98"/>
    <w:rsid w:val="00F26FF5"/>
    <w:rsid w:val="00F27181"/>
    <w:rsid w:val="00F2722B"/>
    <w:rsid w:val="00F272A5"/>
    <w:rsid w:val="00F272AE"/>
    <w:rsid w:val="00F27381"/>
    <w:rsid w:val="00F2738D"/>
    <w:rsid w:val="00F273F9"/>
    <w:rsid w:val="00F27423"/>
    <w:rsid w:val="00F27459"/>
    <w:rsid w:val="00F274CA"/>
    <w:rsid w:val="00F2755C"/>
    <w:rsid w:val="00F27802"/>
    <w:rsid w:val="00F27810"/>
    <w:rsid w:val="00F27821"/>
    <w:rsid w:val="00F27837"/>
    <w:rsid w:val="00F27AAB"/>
    <w:rsid w:val="00F27B25"/>
    <w:rsid w:val="00F27BA0"/>
    <w:rsid w:val="00F27C50"/>
    <w:rsid w:val="00F27CFA"/>
    <w:rsid w:val="00F27DA1"/>
    <w:rsid w:val="00F27E00"/>
    <w:rsid w:val="00F27E59"/>
    <w:rsid w:val="00F27E94"/>
    <w:rsid w:val="00F27EA0"/>
    <w:rsid w:val="00F3001F"/>
    <w:rsid w:val="00F30157"/>
    <w:rsid w:val="00F30217"/>
    <w:rsid w:val="00F3025E"/>
    <w:rsid w:val="00F30392"/>
    <w:rsid w:val="00F3039D"/>
    <w:rsid w:val="00F303F4"/>
    <w:rsid w:val="00F30484"/>
    <w:rsid w:val="00F3057A"/>
    <w:rsid w:val="00F306F1"/>
    <w:rsid w:val="00F308C9"/>
    <w:rsid w:val="00F30996"/>
    <w:rsid w:val="00F309A3"/>
    <w:rsid w:val="00F30B30"/>
    <w:rsid w:val="00F30B70"/>
    <w:rsid w:val="00F30C09"/>
    <w:rsid w:val="00F30C31"/>
    <w:rsid w:val="00F30CDA"/>
    <w:rsid w:val="00F30CDE"/>
    <w:rsid w:val="00F30D70"/>
    <w:rsid w:val="00F30DB6"/>
    <w:rsid w:val="00F30E2B"/>
    <w:rsid w:val="00F30EA2"/>
    <w:rsid w:val="00F30F89"/>
    <w:rsid w:val="00F30FA0"/>
    <w:rsid w:val="00F3103A"/>
    <w:rsid w:val="00F31127"/>
    <w:rsid w:val="00F31155"/>
    <w:rsid w:val="00F312E0"/>
    <w:rsid w:val="00F3136C"/>
    <w:rsid w:val="00F314A5"/>
    <w:rsid w:val="00F314F8"/>
    <w:rsid w:val="00F31654"/>
    <w:rsid w:val="00F3167F"/>
    <w:rsid w:val="00F316F6"/>
    <w:rsid w:val="00F31868"/>
    <w:rsid w:val="00F318D5"/>
    <w:rsid w:val="00F31B4C"/>
    <w:rsid w:val="00F31C8D"/>
    <w:rsid w:val="00F31CB6"/>
    <w:rsid w:val="00F31CDE"/>
    <w:rsid w:val="00F31DC9"/>
    <w:rsid w:val="00F31EC9"/>
    <w:rsid w:val="00F31EF0"/>
    <w:rsid w:val="00F31FD6"/>
    <w:rsid w:val="00F3211A"/>
    <w:rsid w:val="00F321AE"/>
    <w:rsid w:val="00F322AF"/>
    <w:rsid w:val="00F3230B"/>
    <w:rsid w:val="00F32313"/>
    <w:rsid w:val="00F3236F"/>
    <w:rsid w:val="00F32444"/>
    <w:rsid w:val="00F32472"/>
    <w:rsid w:val="00F326E3"/>
    <w:rsid w:val="00F32734"/>
    <w:rsid w:val="00F3298E"/>
    <w:rsid w:val="00F32DB4"/>
    <w:rsid w:val="00F32DFC"/>
    <w:rsid w:val="00F32ED3"/>
    <w:rsid w:val="00F32F3E"/>
    <w:rsid w:val="00F32F76"/>
    <w:rsid w:val="00F32F85"/>
    <w:rsid w:val="00F3302E"/>
    <w:rsid w:val="00F3309C"/>
    <w:rsid w:val="00F33199"/>
    <w:rsid w:val="00F33230"/>
    <w:rsid w:val="00F332E2"/>
    <w:rsid w:val="00F333A1"/>
    <w:rsid w:val="00F33470"/>
    <w:rsid w:val="00F3349A"/>
    <w:rsid w:val="00F335C8"/>
    <w:rsid w:val="00F3370B"/>
    <w:rsid w:val="00F3374E"/>
    <w:rsid w:val="00F338C5"/>
    <w:rsid w:val="00F33AE5"/>
    <w:rsid w:val="00F33B59"/>
    <w:rsid w:val="00F33D63"/>
    <w:rsid w:val="00F33E95"/>
    <w:rsid w:val="00F33F3D"/>
    <w:rsid w:val="00F33F7E"/>
    <w:rsid w:val="00F33F8D"/>
    <w:rsid w:val="00F33FC3"/>
    <w:rsid w:val="00F34023"/>
    <w:rsid w:val="00F3407F"/>
    <w:rsid w:val="00F340F6"/>
    <w:rsid w:val="00F342FF"/>
    <w:rsid w:val="00F34408"/>
    <w:rsid w:val="00F345C0"/>
    <w:rsid w:val="00F345C7"/>
    <w:rsid w:val="00F3467B"/>
    <w:rsid w:val="00F34691"/>
    <w:rsid w:val="00F346B2"/>
    <w:rsid w:val="00F34710"/>
    <w:rsid w:val="00F34790"/>
    <w:rsid w:val="00F34818"/>
    <w:rsid w:val="00F34842"/>
    <w:rsid w:val="00F34A48"/>
    <w:rsid w:val="00F34B23"/>
    <w:rsid w:val="00F34C54"/>
    <w:rsid w:val="00F34C59"/>
    <w:rsid w:val="00F34DF0"/>
    <w:rsid w:val="00F3512A"/>
    <w:rsid w:val="00F35176"/>
    <w:rsid w:val="00F35268"/>
    <w:rsid w:val="00F352F2"/>
    <w:rsid w:val="00F3535A"/>
    <w:rsid w:val="00F35401"/>
    <w:rsid w:val="00F35483"/>
    <w:rsid w:val="00F3548A"/>
    <w:rsid w:val="00F3551F"/>
    <w:rsid w:val="00F3557D"/>
    <w:rsid w:val="00F35628"/>
    <w:rsid w:val="00F356C7"/>
    <w:rsid w:val="00F35719"/>
    <w:rsid w:val="00F357ED"/>
    <w:rsid w:val="00F35885"/>
    <w:rsid w:val="00F358DF"/>
    <w:rsid w:val="00F35925"/>
    <w:rsid w:val="00F35958"/>
    <w:rsid w:val="00F359AF"/>
    <w:rsid w:val="00F359BB"/>
    <w:rsid w:val="00F35CD8"/>
    <w:rsid w:val="00F35E4B"/>
    <w:rsid w:val="00F3602D"/>
    <w:rsid w:val="00F36054"/>
    <w:rsid w:val="00F360BC"/>
    <w:rsid w:val="00F3616F"/>
    <w:rsid w:val="00F361C5"/>
    <w:rsid w:val="00F361D3"/>
    <w:rsid w:val="00F361FC"/>
    <w:rsid w:val="00F36280"/>
    <w:rsid w:val="00F362AA"/>
    <w:rsid w:val="00F363B3"/>
    <w:rsid w:val="00F36432"/>
    <w:rsid w:val="00F364BC"/>
    <w:rsid w:val="00F3663C"/>
    <w:rsid w:val="00F366B8"/>
    <w:rsid w:val="00F3674B"/>
    <w:rsid w:val="00F36879"/>
    <w:rsid w:val="00F368DD"/>
    <w:rsid w:val="00F369B7"/>
    <w:rsid w:val="00F36A51"/>
    <w:rsid w:val="00F36AD6"/>
    <w:rsid w:val="00F36BF3"/>
    <w:rsid w:val="00F36C8D"/>
    <w:rsid w:val="00F36CA3"/>
    <w:rsid w:val="00F36CC1"/>
    <w:rsid w:val="00F36D22"/>
    <w:rsid w:val="00F36D2B"/>
    <w:rsid w:val="00F36D75"/>
    <w:rsid w:val="00F36D76"/>
    <w:rsid w:val="00F36F20"/>
    <w:rsid w:val="00F37070"/>
    <w:rsid w:val="00F37098"/>
    <w:rsid w:val="00F370D6"/>
    <w:rsid w:val="00F372CD"/>
    <w:rsid w:val="00F372F4"/>
    <w:rsid w:val="00F37456"/>
    <w:rsid w:val="00F37475"/>
    <w:rsid w:val="00F374DC"/>
    <w:rsid w:val="00F37668"/>
    <w:rsid w:val="00F37733"/>
    <w:rsid w:val="00F3785A"/>
    <w:rsid w:val="00F37886"/>
    <w:rsid w:val="00F3789E"/>
    <w:rsid w:val="00F378BD"/>
    <w:rsid w:val="00F37995"/>
    <w:rsid w:val="00F37A73"/>
    <w:rsid w:val="00F37AE3"/>
    <w:rsid w:val="00F37B5C"/>
    <w:rsid w:val="00F37DEE"/>
    <w:rsid w:val="00F37F0A"/>
    <w:rsid w:val="00F37FDF"/>
    <w:rsid w:val="00F40017"/>
    <w:rsid w:val="00F40042"/>
    <w:rsid w:val="00F40078"/>
    <w:rsid w:val="00F400B8"/>
    <w:rsid w:val="00F401A7"/>
    <w:rsid w:val="00F4032F"/>
    <w:rsid w:val="00F40330"/>
    <w:rsid w:val="00F40365"/>
    <w:rsid w:val="00F4038E"/>
    <w:rsid w:val="00F4045B"/>
    <w:rsid w:val="00F40550"/>
    <w:rsid w:val="00F405C9"/>
    <w:rsid w:val="00F4062B"/>
    <w:rsid w:val="00F40633"/>
    <w:rsid w:val="00F406DE"/>
    <w:rsid w:val="00F407D7"/>
    <w:rsid w:val="00F409E2"/>
    <w:rsid w:val="00F40B7B"/>
    <w:rsid w:val="00F40BE6"/>
    <w:rsid w:val="00F40BF2"/>
    <w:rsid w:val="00F40C1B"/>
    <w:rsid w:val="00F40D62"/>
    <w:rsid w:val="00F40DBE"/>
    <w:rsid w:val="00F40E67"/>
    <w:rsid w:val="00F40F50"/>
    <w:rsid w:val="00F41031"/>
    <w:rsid w:val="00F4118F"/>
    <w:rsid w:val="00F4126B"/>
    <w:rsid w:val="00F412A0"/>
    <w:rsid w:val="00F41359"/>
    <w:rsid w:val="00F41404"/>
    <w:rsid w:val="00F4148E"/>
    <w:rsid w:val="00F41521"/>
    <w:rsid w:val="00F4169A"/>
    <w:rsid w:val="00F416E3"/>
    <w:rsid w:val="00F41830"/>
    <w:rsid w:val="00F418B1"/>
    <w:rsid w:val="00F41924"/>
    <w:rsid w:val="00F4192B"/>
    <w:rsid w:val="00F41A1E"/>
    <w:rsid w:val="00F41B0C"/>
    <w:rsid w:val="00F41B22"/>
    <w:rsid w:val="00F41B8B"/>
    <w:rsid w:val="00F41C90"/>
    <w:rsid w:val="00F41DD2"/>
    <w:rsid w:val="00F41E3C"/>
    <w:rsid w:val="00F41F0F"/>
    <w:rsid w:val="00F41F64"/>
    <w:rsid w:val="00F41F90"/>
    <w:rsid w:val="00F4208F"/>
    <w:rsid w:val="00F4221D"/>
    <w:rsid w:val="00F422A5"/>
    <w:rsid w:val="00F423A1"/>
    <w:rsid w:val="00F423CF"/>
    <w:rsid w:val="00F42408"/>
    <w:rsid w:val="00F42496"/>
    <w:rsid w:val="00F425DE"/>
    <w:rsid w:val="00F42705"/>
    <w:rsid w:val="00F4281D"/>
    <w:rsid w:val="00F4282F"/>
    <w:rsid w:val="00F42840"/>
    <w:rsid w:val="00F4285F"/>
    <w:rsid w:val="00F4288A"/>
    <w:rsid w:val="00F42B4F"/>
    <w:rsid w:val="00F42C5D"/>
    <w:rsid w:val="00F42C82"/>
    <w:rsid w:val="00F42C84"/>
    <w:rsid w:val="00F42C98"/>
    <w:rsid w:val="00F42C99"/>
    <w:rsid w:val="00F42D41"/>
    <w:rsid w:val="00F42E4A"/>
    <w:rsid w:val="00F42F2A"/>
    <w:rsid w:val="00F42F2B"/>
    <w:rsid w:val="00F4326F"/>
    <w:rsid w:val="00F432FC"/>
    <w:rsid w:val="00F43391"/>
    <w:rsid w:val="00F43495"/>
    <w:rsid w:val="00F434B6"/>
    <w:rsid w:val="00F4355B"/>
    <w:rsid w:val="00F43608"/>
    <w:rsid w:val="00F43634"/>
    <w:rsid w:val="00F43750"/>
    <w:rsid w:val="00F43804"/>
    <w:rsid w:val="00F43973"/>
    <w:rsid w:val="00F43A78"/>
    <w:rsid w:val="00F43AA3"/>
    <w:rsid w:val="00F43C32"/>
    <w:rsid w:val="00F43D0D"/>
    <w:rsid w:val="00F43DFA"/>
    <w:rsid w:val="00F44022"/>
    <w:rsid w:val="00F44269"/>
    <w:rsid w:val="00F44309"/>
    <w:rsid w:val="00F44330"/>
    <w:rsid w:val="00F4441C"/>
    <w:rsid w:val="00F444AC"/>
    <w:rsid w:val="00F444D9"/>
    <w:rsid w:val="00F444ED"/>
    <w:rsid w:val="00F445BB"/>
    <w:rsid w:val="00F446B8"/>
    <w:rsid w:val="00F4472A"/>
    <w:rsid w:val="00F44799"/>
    <w:rsid w:val="00F447E0"/>
    <w:rsid w:val="00F4483E"/>
    <w:rsid w:val="00F4495E"/>
    <w:rsid w:val="00F44BE5"/>
    <w:rsid w:val="00F44C55"/>
    <w:rsid w:val="00F44C8D"/>
    <w:rsid w:val="00F44CBF"/>
    <w:rsid w:val="00F44EF4"/>
    <w:rsid w:val="00F44EF7"/>
    <w:rsid w:val="00F45002"/>
    <w:rsid w:val="00F45074"/>
    <w:rsid w:val="00F450AC"/>
    <w:rsid w:val="00F450E1"/>
    <w:rsid w:val="00F451A3"/>
    <w:rsid w:val="00F451C8"/>
    <w:rsid w:val="00F451EC"/>
    <w:rsid w:val="00F453E7"/>
    <w:rsid w:val="00F455D8"/>
    <w:rsid w:val="00F4568E"/>
    <w:rsid w:val="00F456EA"/>
    <w:rsid w:val="00F4575E"/>
    <w:rsid w:val="00F457AA"/>
    <w:rsid w:val="00F458A2"/>
    <w:rsid w:val="00F458B0"/>
    <w:rsid w:val="00F458BD"/>
    <w:rsid w:val="00F45946"/>
    <w:rsid w:val="00F459AD"/>
    <w:rsid w:val="00F45AFE"/>
    <w:rsid w:val="00F45B0C"/>
    <w:rsid w:val="00F45C00"/>
    <w:rsid w:val="00F45C42"/>
    <w:rsid w:val="00F45C59"/>
    <w:rsid w:val="00F45C5C"/>
    <w:rsid w:val="00F45C5D"/>
    <w:rsid w:val="00F45C65"/>
    <w:rsid w:val="00F45E1E"/>
    <w:rsid w:val="00F45EA3"/>
    <w:rsid w:val="00F45F67"/>
    <w:rsid w:val="00F45FE9"/>
    <w:rsid w:val="00F46029"/>
    <w:rsid w:val="00F460A2"/>
    <w:rsid w:val="00F461E3"/>
    <w:rsid w:val="00F46352"/>
    <w:rsid w:val="00F4636F"/>
    <w:rsid w:val="00F463D3"/>
    <w:rsid w:val="00F463F0"/>
    <w:rsid w:val="00F463F9"/>
    <w:rsid w:val="00F465A2"/>
    <w:rsid w:val="00F465C8"/>
    <w:rsid w:val="00F4660A"/>
    <w:rsid w:val="00F466D7"/>
    <w:rsid w:val="00F467B4"/>
    <w:rsid w:val="00F46817"/>
    <w:rsid w:val="00F468DD"/>
    <w:rsid w:val="00F46BAE"/>
    <w:rsid w:val="00F46BBE"/>
    <w:rsid w:val="00F46C1E"/>
    <w:rsid w:val="00F46EAA"/>
    <w:rsid w:val="00F46EAC"/>
    <w:rsid w:val="00F46F15"/>
    <w:rsid w:val="00F46F5B"/>
    <w:rsid w:val="00F4700F"/>
    <w:rsid w:val="00F47122"/>
    <w:rsid w:val="00F471CB"/>
    <w:rsid w:val="00F474AB"/>
    <w:rsid w:val="00F474FB"/>
    <w:rsid w:val="00F4751C"/>
    <w:rsid w:val="00F476B5"/>
    <w:rsid w:val="00F47798"/>
    <w:rsid w:val="00F477A4"/>
    <w:rsid w:val="00F47816"/>
    <w:rsid w:val="00F478CE"/>
    <w:rsid w:val="00F478D5"/>
    <w:rsid w:val="00F47967"/>
    <w:rsid w:val="00F479F6"/>
    <w:rsid w:val="00F47A06"/>
    <w:rsid w:val="00F47A1F"/>
    <w:rsid w:val="00F47A69"/>
    <w:rsid w:val="00F47AA5"/>
    <w:rsid w:val="00F47AA8"/>
    <w:rsid w:val="00F47AB5"/>
    <w:rsid w:val="00F47B2C"/>
    <w:rsid w:val="00F47B62"/>
    <w:rsid w:val="00F47B77"/>
    <w:rsid w:val="00F47BC3"/>
    <w:rsid w:val="00F47BD6"/>
    <w:rsid w:val="00F47CCD"/>
    <w:rsid w:val="00F47D7F"/>
    <w:rsid w:val="00F47E87"/>
    <w:rsid w:val="00F47EC1"/>
    <w:rsid w:val="00F50000"/>
    <w:rsid w:val="00F5038F"/>
    <w:rsid w:val="00F504C4"/>
    <w:rsid w:val="00F505EA"/>
    <w:rsid w:val="00F506CC"/>
    <w:rsid w:val="00F506CD"/>
    <w:rsid w:val="00F506D3"/>
    <w:rsid w:val="00F507EC"/>
    <w:rsid w:val="00F508B7"/>
    <w:rsid w:val="00F50B9A"/>
    <w:rsid w:val="00F50E62"/>
    <w:rsid w:val="00F50EAA"/>
    <w:rsid w:val="00F50F35"/>
    <w:rsid w:val="00F50F4E"/>
    <w:rsid w:val="00F51087"/>
    <w:rsid w:val="00F510AF"/>
    <w:rsid w:val="00F5111F"/>
    <w:rsid w:val="00F51123"/>
    <w:rsid w:val="00F5119C"/>
    <w:rsid w:val="00F5121B"/>
    <w:rsid w:val="00F51228"/>
    <w:rsid w:val="00F512A5"/>
    <w:rsid w:val="00F51307"/>
    <w:rsid w:val="00F513C8"/>
    <w:rsid w:val="00F513C9"/>
    <w:rsid w:val="00F514A3"/>
    <w:rsid w:val="00F514A4"/>
    <w:rsid w:val="00F515FA"/>
    <w:rsid w:val="00F51749"/>
    <w:rsid w:val="00F5186C"/>
    <w:rsid w:val="00F5187C"/>
    <w:rsid w:val="00F519EE"/>
    <w:rsid w:val="00F51A45"/>
    <w:rsid w:val="00F51BED"/>
    <w:rsid w:val="00F51C33"/>
    <w:rsid w:val="00F51CA6"/>
    <w:rsid w:val="00F51D06"/>
    <w:rsid w:val="00F51F72"/>
    <w:rsid w:val="00F51F76"/>
    <w:rsid w:val="00F51FF3"/>
    <w:rsid w:val="00F5211B"/>
    <w:rsid w:val="00F52238"/>
    <w:rsid w:val="00F5228C"/>
    <w:rsid w:val="00F522CA"/>
    <w:rsid w:val="00F5235C"/>
    <w:rsid w:val="00F52386"/>
    <w:rsid w:val="00F5239E"/>
    <w:rsid w:val="00F52437"/>
    <w:rsid w:val="00F52493"/>
    <w:rsid w:val="00F52698"/>
    <w:rsid w:val="00F52807"/>
    <w:rsid w:val="00F5284D"/>
    <w:rsid w:val="00F52A2F"/>
    <w:rsid w:val="00F52B98"/>
    <w:rsid w:val="00F52BF8"/>
    <w:rsid w:val="00F52C6E"/>
    <w:rsid w:val="00F52C77"/>
    <w:rsid w:val="00F52C9E"/>
    <w:rsid w:val="00F52CAC"/>
    <w:rsid w:val="00F52EE5"/>
    <w:rsid w:val="00F52EEC"/>
    <w:rsid w:val="00F52EFB"/>
    <w:rsid w:val="00F5302B"/>
    <w:rsid w:val="00F53132"/>
    <w:rsid w:val="00F532AB"/>
    <w:rsid w:val="00F532D3"/>
    <w:rsid w:val="00F532E2"/>
    <w:rsid w:val="00F53386"/>
    <w:rsid w:val="00F533E7"/>
    <w:rsid w:val="00F53500"/>
    <w:rsid w:val="00F53582"/>
    <w:rsid w:val="00F535FC"/>
    <w:rsid w:val="00F536F8"/>
    <w:rsid w:val="00F5372F"/>
    <w:rsid w:val="00F53775"/>
    <w:rsid w:val="00F539F0"/>
    <w:rsid w:val="00F53AF3"/>
    <w:rsid w:val="00F53BD8"/>
    <w:rsid w:val="00F53D3F"/>
    <w:rsid w:val="00F53D4B"/>
    <w:rsid w:val="00F54147"/>
    <w:rsid w:val="00F54172"/>
    <w:rsid w:val="00F5418B"/>
    <w:rsid w:val="00F54244"/>
    <w:rsid w:val="00F5442E"/>
    <w:rsid w:val="00F54501"/>
    <w:rsid w:val="00F545DD"/>
    <w:rsid w:val="00F545FE"/>
    <w:rsid w:val="00F546D7"/>
    <w:rsid w:val="00F547C8"/>
    <w:rsid w:val="00F5486F"/>
    <w:rsid w:val="00F5487C"/>
    <w:rsid w:val="00F54890"/>
    <w:rsid w:val="00F5493C"/>
    <w:rsid w:val="00F54AC4"/>
    <w:rsid w:val="00F54D22"/>
    <w:rsid w:val="00F54D68"/>
    <w:rsid w:val="00F54E5D"/>
    <w:rsid w:val="00F55102"/>
    <w:rsid w:val="00F551ED"/>
    <w:rsid w:val="00F552C4"/>
    <w:rsid w:val="00F552CB"/>
    <w:rsid w:val="00F552D6"/>
    <w:rsid w:val="00F553EC"/>
    <w:rsid w:val="00F55578"/>
    <w:rsid w:val="00F55655"/>
    <w:rsid w:val="00F55775"/>
    <w:rsid w:val="00F55864"/>
    <w:rsid w:val="00F55946"/>
    <w:rsid w:val="00F5599E"/>
    <w:rsid w:val="00F559A3"/>
    <w:rsid w:val="00F559F5"/>
    <w:rsid w:val="00F55A57"/>
    <w:rsid w:val="00F55ADB"/>
    <w:rsid w:val="00F55AFE"/>
    <w:rsid w:val="00F55B0B"/>
    <w:rsid w:val="00F55B48"/>
    <w:rsid w:val="00F55B6F"/>
    <w:rsid w:val="00F55C08"/>
    <w:rsid w:val="00F55C95"/>
    <w:rsid w:val="00F55DF4"/>
    <w:rsid w:val="00F55E1C"/>
    <w:rsid w:val="00F55E26"/>
    <w:rsid w:val="00F55ED6"/>
    <w:rsid w:val="00F55F85"/>
    <w:rsid w:val="00F55FC6"/>
    <w:rsid w:val="00F55FF2"/>
    <w:rsid w:val="00F5608E"/>
    <w:rsid w:val="00F561A5"/>
    <w:rsid w:val="00F561C3"/>
    <w:rsid w:val="00F561EB"/>
    <w:rsid w:val="00F561F1"/>
    <w:rsid w:val="00F5620A"/>
    <w:rsid w:val="00F5628E"/>
    <w:rsid w:val="00F564E2"/>
    <w:rsid w:val="00F56526"/>
    <w:rsid w:val="00F56541"/>
    <w:rsid w:val="00F5656F"/>
    <w:rsid w:val="00F567FA"/>
    <w:rsid w:val="00F5687C"/>
    <w:rsid w:val="00F56884"/>
    <w:rsid w:val="00F5693C"/>
    <w:rsid w:val="00F569E9"/>
    <w:rsid w:val="00F56A3D"/>
    <w:rsid w:val="00F56B12"/>
    <w:rsid w:val="00F56B28"/>
    <w:rsid w:val="00F56B2F"/>
    <w:rsid w:val="00F56B5F"/>
    <w:rsid w:val="00F56C31"/>
    <w:rsid w:val="00F56C58"/>
    <w:rsid w:val="00F56DB8"/>
    <w:rsid w:val="00F570AB"/>
    <w:rsid w:val="00F570FB"/>
    <w:rsid w:val="00F57146"/>
    <w:rsid w:val="00F572F3"/>
    <w:rsid w:val="00F573C3"/>
    <w:rsid w:val="00F573CF"/>
    <w:rsid w:val="00F57461"/>
    <w:rsid w:val="00F574D5"/>
    <w:rsid w:val="00F575AB"/>
    <w:rsid w:val="00F575F1"/>
    <w:rsid w:val="00F57917"/>
    <w:rsid w:val="00F5792E"/>
    <w:rsid w:val="00F57948"/>
    <w:rsid w:val="00F57972"/>
    <w:rsid w:val="00F579D2"/>
    <w:rsid w:val="00F579F3"/>
    <w:rsid w:val="00F57AE2"/>
    <w:rsid w:val="00F57AE5"/>
    <w:rsid w:val="00F57BDD"/>
    <w:rsid w:val="00F57D6D"/>
    <w:rsid w:val="00F57DC1"/>
    <w:rsid w:val="00F57F02"/>
    <w:rsid w:val="00F600B4"/>
    <w:rsid w:val="00F600C6"/>
    <w:rsid w:val="00F60214"/>
    <w:rsid w:val="00F6027E"/>
    <w:rsid w:val="00F60329"/>
    <w:rsid w:val="00F603A4"/>
    <w:rsid w:val="00F604CE"/>
    <w:rsid w:val="00F60512"/>
    <w:rsid w:val="00F6053F"/>
    <w:rsid w:val="00F605CD"/>
    <w:rsid w:val="00F608AE"/>
    <w:rsid w:val="00F60946"/>
    <w:rsid w:val="00F6095B"/>
    <w:rsid w:val="00F609AE"/>
    <w:rsid w:val="00F60A68"/>
    <w:rsid w:val="00F60B08"/>
    <w:rsid w:val="00F60BC5"/>
    <w:rsid w:val="00F60BE3"/>
    <w:rsid w:val="00F60BE4"/>
    <w:rsid w:val="00F60C52"/>
    <w:rsid w:val="00F60CE0"/>
    <w:rsid w:val="00F60CF9"/>
    <w:rsid w:val="00F60E0A"/>
    <w:rsid w:val="00F60E4C"/>
    <w:rsid w:val="00F60F85"/>
    <w:rsid w:val="00F60FA3"/>
    <w:rsid w:val="00F60FAA"/>
    <w:rsid w:val="00F60FB0"/>
    <w:rsid w:val="00F60FE9"/>
    <w:rsid w:val="00F61195"/>
    <w:rsid w:val="00F61260"/>
    <w:rsid w:val="00F61384"/>
    <w:rsid w:val="00F613B1"/>
    <w:rsid w:val="00F613F5"/>
    <w:rsid w:val="00F61401"/>
    <w:rsid w:val="00F61455"/>
    <w:rsid w:val="00F615C4"/>
    <w:rsid w:val="00F61679"/>
    <w:rsid w:val="00F6177B"/>
    <w:rsid w:val="00F617DF"/>
    <w:rsid w:val="00F617F4"/>
    <w:rsid w:val="00F61ABD"/>
    <w:rsid w:val="00F61B8D"/>
    <w:rsid w:val="00F61BF7"/>
    <w:rsid w:val="00F61C10"/>
    <w:rsid w:val="00F61C5F"/>
    <w:rsid w:val="00F61C61"/>
    <w:rsid w:val="00F61DF1"/>
    <w:rsid w:val="00F61E81"/>
    <w:rsid w:val="00F61F02"/>
    <w:rsid w:val="00F61F2D"/>
    <w:rsid w:val="00F62484"/>
    <w:rsid w:val="00F624AD"/>
    <w:rsid w:val="00F6256B"/>
    <w:rsid w:val="00F625A3"/>
    <w:rsid w:val="00F62600"/>
    <w:rsid w:val="00F6269A"/>
    <w:rsid w:val="00F62731"/>
    <w:rsid w:val="00F6281F"/>
    <w:rsid w:val="00F62850"/>
    <w:rsid w:val="00F62889"/>
    <w:rsid w:val="00F62938"/>
    <w:rsid w:val="00F62A00"/>
    <w:rsid w:val="00F62A69"/>
    <w:rsid w:val="00F62AE1"/>
    <w:rsid w:val="00F62C0B"/>
    <w:rsid w:val="00F62C1F"/>
    <w:rsid w:val="00F62D44"/>
    <w:rsid w:val="00F62E68"/>
    <w:rsid w:val="00F62F05"/>
    <w:rsid w:val="00F62F30"/>
    <w:rsid w:val="00F62F32"/>
    <w:rsid w:val="00F6311B"/>
    <w:rsid w:val="00F63138"/>
    <w:rsid w:val="00F63157"/>
    <w:rsid w:val="00F631C0"/>
    <w:rsid w:val="00F6328B"/>
    <w:rsid w:val="00F63292"/>
    <w:rsid w:val="00F632BB"/>
    <w:rsid w:val="00F63339"/>
    <w:rsid w:val="00F63364"/>
    <w:rsid w:val="00F633C5"/>
    <w:rsid w:val="00F63572"/>
    <w:rsid w:val="00F635EF"/>
    <w:rsid w:val="00F63700"/>
    <w:rsid w:val="00F637C3"/>
    <w:rsid w:val="00F63834"/>
    <w:rsid w:val="00F63852"/>
    <w:rsid w:val="00F63948"/>
    <w:rsid w:val="00F639DD"/>
    <w:rsid w:val="00F639EC"/>
    <w:rsid w:val="00F63B03"/>
    <w:rsid w:val="00F63B29"/>
    <w:rsid w:val="00F63B4B"/>
    <w:rsid w:val="00F63D03"/>
    <w:rsid w:val="00F63D24"/>
    <w:rsid w:val="00F63D48"/>
    <w:rsid w:val="00F63E0B"/>
    <w:rsid w:val="00F63E69"/>
    <w:rsid w:val="00F63EB2"/>
    <w:rsid w:val="00F63F05"/>
    <w:rsid w:val="00F63F9F"/>
    <w:rsid w:val="00F640F4"/>
    <w:rsid w:val="00F64159"/>
    <w:rsid w:val="00F6418A"/>
    <w:rsid w:val="00F6419B"/>
    <w:rsid w:val="00F642A0"/>
    <w:rsid w:val="00F6432E"/>
    <w:rsid w:val="00F6447C"/>
    <w:rsid w:val="00F64483"/>
    <w:rsid w:val="00F645A5"/>
    <w:rsid w:val="00F6471C"/>
    <w:rsid w:val="00F648C7"/>
    <w:rsid w:val="00F64955"/>
    <w:rsid w:val="00F64AA3"/>
    <w:rsid w:val="00F64AFC"/>
    <w:rsid w:val="00F64B7D"/>
    <w:rsid w:val="00F64B8B"/>
    <w:rsid w:val="00F64D2F"/>
    <w:rsid w:val="00F64D8A"/>
    <w:rsid w:val="00F64DD2"/>
    <w:rsid w:val="00F64E7F"/>
    <w:rsid w:val="00F64F19"/>
    <w:rsid w:val="00F64FA1"/>
    <w:rsid w:val="00F64FB5"/>
    <w:rsid w:val="00F6500E"/>
    <w:rsid w:val="00F65015"/>
    <w:rsid w:val="00F6504C"/>
    <w:rsid w:val="00F650B8"/>
    <w:rsid w:val="00F650C9"/>
    <w:rsid w:val="00F6510B"/>
    <w:rsid w:val="00F65123"/>
    <w:rsid w:val="00F651F1"/>
    <w:rsid w:val="00F65342"/>
    <w:rsid w:val="00F653EB"/>
    <w:rsid w:val="00F65433"/>
    <w:rsid w:val="00F654D0"/>
    <w:rsid w:val="00F65745"/>
    <w:rsid w:val="00F6578F"/>
    <w:rsid w:val="00F65790"/>
    <w:rsid w:val="00F658B6"/>
    <w:rsid w:val="00F6599E"/>
    <w:rsid w:val="00F659AB"/>
    <w:rsid w:val="00F65ABB"/>
    <w:rsid w:val="00F65B47"/>
    <w:rsid w:val="00F65BFA"/>
    <w:rsid w:val="00F65C50"/>
    <w:rsid w:val="00F65D93"/>
    <w:rsid w:val="00F65E63"/>
    <w:rsid w:val="00F65F23"/>
    <w:rsid w:val="00F65FAE"/>
    <w:rsid w:val="00F660CD"/>
    <w:rsid w:val="00F660CF"/>
    <w:rsid w:val="00F661C8"/>
    <w:rsid w:val="00F661FA"/>
    <w:rsid w:val="00F66501"/>
    <w:rsid w:val="00F6664E"/>
    <w:rsid w:val="00F666AC"/>
    <w:rsid w:val="00F666CD"/>
    <w:rsid w:val="00F666EA"/>
    <w:rsid w:val="00F6671E"/>
    <w:rsid w:val="00F66730"/>
    <w:rsid w:val="00F668E5"/>
    <w:rsid w:val="00F669D0"/>
    <w:rsid w:val="00F669D3"/>
    <w:rsid w:val="00F66BA4"/>
    <w:rsid w:val="00F66CB4"/>
    <w:rsid w:val="00F66D8C"/>
    <w:rsid w:val="00F66DE8"/>
    <w:rsid w:val="00F66ED6"/>
    <w:rsid w:val="00F66F04"/>
    <w:rsid w:val="00F66FC7"/>
    <w:rsid w:val="00F67021"/>
    <w:rsid w:val="00F67060"/>
    <w:rsid w:val="00F6706C"/>
    <w:rsid w:val="00F670E9"/>
    <w:rsid w:val="00F67249"/>
    <w:rsid w:val="00F6746F"/>
    <w:rsid w:val="00F67552"/>
    <w:rsid w:val="00F6758A"/>
    <w:rsid w:val="00F675B2"/>
    <w:rsid w:val="00F67621"/>
    <w:rsid w:val="00F67660"/>
    <w:rsid w:val="00F67745"/>
    <w:rsid w:val="00F6777F"/>
    <w:rsid w:val="00F678AE"/>
    <w:rsid w:val="00F67941"/>
    <w:rsid w:val="00F67B2D"/>
    <w:rsid w:val="00F67C3C"/>
    <w:rsid w:val="00F67C81"/>
    <w:rsid w:val="00F67DBC"/>
    <w:rsid w:val="00F67DE1"/>
    <w:rsid w:val="00F67EF3"/>
    <w:rsid w:val="00F700EC"/>
    <w:rsid w:val="00F7018E"/>
    <w:rsid w:val="00F70332"/>
    <w:rsid w:val="00F70363"/>
    <w:rsid w:val="00F70378"/>
    <w:rsid w:val="00F706D5"/>
    <w:rsid w:val="00F709D6"/>
    <w:rsid w:val="00F70A2C"/>
    <w:rsid w:val="00F70A8D"/>
    <w:rsid w:val="00F70AA2"/>
    <w:rsid w:val="00F70AC0"/>
    <w:rsid w:val="00F70AEA"/>
    <w:rsid w:val="00F70CFB"/>
    <w:rsid w:val="00F70D1B"/>
    <w:rsid w:val="00F70D90"/>
    <w:rsid w:val="00F70DC4"/>
    <w:rsid w:val="00F70FFB"/>
    <w:rsid w:val="00F71026"/>
    <w:rsid w:val="00F71136"/>
    <w:rsid w:val="00F7118E"/>
    <w:rsid w:val="00F711C5"/>
    <w:rsid w:val="00F711EF"/>
    <w:rsid w:val="00F71277"/>
    <w:rsid w:val="00F71357"/>
    <w:rsid w:val="00F7136F"/>
    <w:rsid w:val="00F71384"/>
    <w:rsid w:val="00F7143A"/>
    <w:rsid w:val="00F71517"/>
    <w:rsid w:val="00F71576"/>
    <w:rsid w:val="00F71647"/>
    <w:rsid w:val="00F7166E"/>
    <w:rsid w:val="00F7177E"/>
    <w:rsid w:val="00F71855"/>
    <w:rsid w:val="00F7188D"/>
    <w:rsid w:val="00F71A4D"/>
    <w:rsid w:val="00F71AAC"/>
    <w:rsid w:val="00F71B51"/>
    <w:rsid w:val="00F71C56"/>
    <w:rsid w:val="00F71CAC"/>
    <w:rsid w:val="00F71D04"/>
    <w:rsid w:val="00F71DC2"/>
    <w:rsid w:val="00F71F5E"/>
    <w:rsid w:val="00F72053"/>
    <w:rsid w:val="00F7212E"/>
    <w:rsid w:val="00F721CA"/>
    <w:rsid w:val="00F7225F"/>
    <w:rsid w:val="00F7226D"/>
    <w:rsid w:val="00F723E6"/>
    <w:rsid w:val="00F7248F"/>
    <w:rsid w:val="00F724BF"/>
    <w:rsid w:val="00F72512"/>
    <w:rsid w:val="00F7253B"/>
    <w:rsid w:val="00F72656"/>
    <w:rsid w:val="00F726ED"/>
    <w:rsid w:val="00F72756"/>
    <w:rsid w:val="00F72937"/>
    <w:rsid w:val="00F7294E"/>
    <w:rsid w:val="00F72BCE"/>
    <w:rsid w:val="00F72C83"/>
    <w:rsid w:val="00F72CB8"/>
    <w:rsid w:val="00F72DF1"/>
    <w:rsid w:val="00F72E57"/>
    <w:rsid w:val="00F72E7B"/>
    <w:rsid w:val="00F72E84"/>
    <w:rsid w:val="00F72EA6"/>
    <w:rsid w:val="00F72F6B"/>
    <w:rsid w:val="00F7334B"/>
    <w:rsid w:val="00F7347A"/>
    <w:rsid w:val="00F73481"/>
    <w:rsid w:val="00F73485"/>
    <w:rsid w:val="00F7354C"/>
    <w:rsid w:val="00F735C3"/>
    <w:rsid w:val="00F73685"/>
    <w:rsid w:val="00F73692"/>
    <w:rsid w:val="00F736AE"/>
    <w:rsid w:val="00F73720"/>
    <w:rsid w:val="00F737AE"/>
    <w:rsid w:val="00F73807"/>
    <w:rsid w:val="00F73811"/>
    <w:rsid w:val="00F73822"/>
    <w:rsid w:val="00F73893"/>
    <w:rsid w:val="00F738CF"/>
    <w:rsid w:val="00F73941"/>
    <w:rsid w:val="00F73A33"/>
    <w:rsid w:val="00F73A49"/>
    <w:rsid w:val="00F73B64"/>
    <w:rsid w:val="00F73B98"/>
    <w:rsid w:val="00F73BAA"/>
    <w:rsid w:val="00F73C88"/>
    <w:rsid w:val="00F73C91"/>
    <w:rsid w:val="00F73CB4"/>
    <w:rsid w:val="00F73CC0"/>
    <w:rsid w:val="00F73DE7"/>
    <w:rsid w:val="00F73E09"/>
    <w:rsid w:val="00F73E4E"/>
    <w:rsid w:val="00F73F53"/>
    <w:rsid w:val="00F73F6A"/>
    <w:rsid w:val="00F73FD3"/>
    <w:rsid w:val="00F74122"/>
    <w:rsid w:val="00F7442A"/>
    <w:rsid w:val="00F74451"/>
    <w:rsid w:val="00F7451B"/>
    <w:rsid w:val="00F74663"/>
    <w:rsid w:val="00F74733"/>
    <w:rsid w:val="00F74830"/>
    <w:rsid w:val="00F74A25"/>
    <w:rsid w:val="00F74AED"/>
    <w:rsid w:val="00F74B65"/>
    <w:rsid w:val="00F74C68"/>
    <w:rsid w:val="00F74CA0"/>
    <w:rsid w:val="00F74CAE"/>
    <w:rsid w:val="00F74CB1"/>
    <w:rsid w:val="00F74CFC"/>
    <w:rsid w:val="00F74DFB"/>
    <w:rsid w:val="00F74E28"/>
    <w:rsid w:val="00F74E36"/>
    <w:rsid w:val="00F74E94"/>
    <w:rsid w:val="00F74F76"/>
    <w:rsid w:val="00F74FEC"/>
    <w:rsid w:val="00F750F5"/>
    <w:rsid w:val="00F75207"/>
    <w:rsid w:val="00F75210"/>
    <w:rsid w:val="00F75236"/>
    <w:rsid w:val="00F75272"/>
    <w:rsid w:val="00F7529E"/>
    <w:rsid w:val="00F7539E"/>
    <w:rsid w:val="00F754B0"/>
    <w:rsid w:val="00F7563E"/>
    <w:rsid w:val="00F756EB"/>
    <w:rsid w:val="00F75A99"/>
    <w:rsid w:val="00F75B08"/>
    <w:rsid w:val="00F75BA7"/>
    <w:rsid w:val="00F75C6E"/>
    <w:rsid w:val="00F75D44"/>
    <w:rsid w:val="00F75D6B"/>
    <w:rsid w:val="00F75D9B"/>
    <w:rsid w:val="00F75E13"/>
    <w:rsid w:val="00F75E96"/>
    <w:rsid w:val="00F75F0E"/>
    <w:rsid w:val="00F76019"/>
    <w:rsid w:val="00F763C3"/>
    <w:rsid w:val="00F763E2"/>
    <w:rsid w:val="00F76419"/>
    <w:rsid w:val="00F764A6"/>
    <w:rsid w:val="00F765E9"/>
    <w:rsid w:val="00F767B0"/>
    <w:rsid w:val="00F767DB"/>
    <w:rsid w:val="00F76843"/>
    <w:rsid w:val="00F768F3"/>
    <w:rsid w:val="00F768F8"/>
    <w:rsid w:val="00F76A2D"/>
    <w:rsid w:val="00F76A32"/>
    <w:rsid w:val="00F76A6D"/>
    <w:rsid w:val="00F76A7B"/>
    <w:rsid w:val="00F76A87"/>
    <w:rsid w:val="00F76AD5"/>
    <w:rsid w:val="00F76BF3"/>
    <w:rsid w:val="00F76C27"/>
    <w:rsid w:val="00F76C7E"/>
    <w:rsid w:val="00F76D2B"/>
    <w:rsid w:val="00F76D5D"/>
    <w:rsid w:val="00F76D91"/>
    <w:rsid w:val="00F76E4F"/>
    <w:rsid w:val="00F76E86"/>
    <w:rsid w:val="00F76E9A"/>
    <w:rsid w:val="00F76F99"/>
    <w:rsid w:val="00F770BD"/>
    <w:rsid w:val="00F770E4"/>
    <w:rsid w:val="00F7712C"/>
    <w:rsid w:val="00F77155"/>
    <w:rsid w:val="00F771B6"/>
    <w:rsid w:val="00F772A8"/>
    <w:rsid w:val="00F772CA"/>
    <w:rsid w:val="00F77344"/>
    <w:rsid w:val="00F7738A"/>
    <w:rsid w:val="00F77392"/>
    <w:rsid w:val="00F774CC"/>
    <w:rsid w:val="00F77504"/>
    <w:rsid w:val="00F77506"/>
    <w:rsid w:val="00F7751E"/>
    <w:rsid w:val="00F7755D"/>
    <w:rsid w:val="00F7770B"/>
    <w:rsid w:val="00F77718"/>
    <w:rsid w:val="00F77775"/>
    <w:rsid w:val="00F77802"/>
    <w:rsid w:val="00F77859"/>
    <w:rsid w:val="00F77A11"/>
    <w:rsid w:val="00F77ADC"/>
    <w:rsid w:val="00F77B4D"/>
    <w:rsid w:val="00F77BF7"/>
    <w:rsid w:val="00F77C60"/>
    <w:rsid w:val="00F77CE9"/>
    <w:rsid w:val="00F77FC5"/>
    <w:rsid w:val="00F77FD6"/>
    <w:rsid w:val="00F8018A"/>
    <w:rsid w:val="00F801B2"/>
    <w:rsid w:val="00F80293"/>
    <w:rsid w:val="00F80305"/>
    <w:rsid w:val="00F80325"/>
    <w:rsid w:val="00F8035C"/>
    <w:rsid w:val="00F8036B"/>
    <w:rsid w:val="00F8041D"/>
    <w:rsid w:val="00F8066C"/>
    <w:rsid w:val="00F80740"/>
    <w:rsid w:val="00F80743"/>
    <w:rsid w:val="00F80818"/>
    <w:rsid w:val="00F808CE"/>
    <w:rsid w:val="00F80944"/>
    <w:rsid w:val="00F809D7"/>
    <w:rsid w:val="00F80B28"/>
    <w:rsid w:val="00F80C87"/>
    <w:rsid w:val="00F80DC0"/>
    <w:rsid w:val="00F80DD2"/>
    <w:rsid w:val="00F810BA"/>
    <w:rsid w:val="00F812A5"/>
    <w:rsid w:val="00F812A8"/>
    <w:rsid w:val="00F812D1"/>
    <w:rsid w:val="00F81510"/>
    <w:rsid w:val="00F8170E"/>
    <w:rsid w:val="00F81788"/>
    <w:rsid w:val="00F818FB"/>
    <w:rsid w:val="00F81A02"/>
    <w:rsid w:val="00F81B46"/>
    <w:rsid w:val="00F81B7D"/>
    <w:rsid w:val="00F81BE6"/>
    <w:rsid w:val="00F81BF0"/>
    <w:rsid w:val="00F81DBB"/>
    <w:rsid w:val="00F81F7C"/>
    <w:rsid w:val="00F82019"/>
    <w:rsid w:val="00F8209C"/>
    <w:rsid w:val="00F820B1"/>
    <w:rsid w:val="00F82104"/>
    <w:rsid w:val="00F823E0"/>
    <w:rsid w:val="00F823E2"/>
    <w:rsid w:val="00F82428"/>
    <w:rsid w:val="00F82501"/>
    <w:rsid w:val="00F8253F"/>
    <w:rsid w:val="00F8257C"/>
    <w:rsid w:val="00F827AF"/>
    <w:rsid w:val="00F8283A"/>
    <w:rsid w:val="00F82859"/>
    <w:rsid w:val="00F828A2"/>
    <w:rsid w:val="00F8294A"/>
    <w:rsid w:val="00F829F8"/>
    <w:rsid w:val="00F82B60"/>
    <w:rsid w:val="00F82BC7"/>
    <w:rsid w:val="00F82C90"/>
    <w:rsid w:val="00F82D07"/>
    <w:rsid w:val="00F82DE5"/>
    <w:rsid w:val="00F82F48"/>
    <w:rsid w:val="00F82FAB"/>
    <w:rsid w:val="00F832FD"/>
    <w:rsid w:val="00F83371"/>
    <w:rsid w:val="00F83597"/>
    <w:rsid w:val="00F835B3"/>
    <w:rsid w:val="00F836EE"/>
    <w:rsid w:val="00F836FE"/>
    <w:rsid w:val="00F837A8"/>
    <w:rsid w:val="00F83816"/>
    <w:rsid w:val="00F8385D"/>
    <w:rsid w:val="00F8392F"/>
    <w:rsid w:val="00F8396F"/>
    <w:rsid w:val="00F839CC"/>
    <w:rsid w:val="00F839D3"/>
    <w:rsid w:val="00F83A7D"/>
    <w:rsid w:val="00F83B00"/>
    <w:rsid w:val="00F83C1E"/>
    <w:rsid w:val="00F83C66"/>
    <w:rsid w:val="00F83C81"/>
    <w:rsid w:val="00F83DD8"/>
    <w:rsid w:val="00F83DE4"/>
    <w:rsid w:val="00F83E1C"/>
    <w:rsid w:val="00F83ED3"/>
    <w:rsid w:val="00F83EEF"/>
    <w:rsid w:val="00F84001"/>
    <w:rsid w:val="00F841DC"/>
    <w:rsid w:val="00F841EF"/>
    <w:rsid w:val="00F8428B"/>
    <w:rsid w:val="00F84365"/>
    <w:rsid w:val="00F8437E"/>
    <w:rsid w:val="00F843E9"/>
    <w:rsid w:val="00F84608"/>
    <w:rsid w:val="00F846B6"/>
    <w:rsid w:val="00F8476F"/>
    <w:rsid w:val="00F84A21"/>
    <w:rsid w:val="00F84A45"/>
    <w:rsid w:val="00F84AB1"/>
    <w:rsid w:val="00F84AF8"/>
    <w:rsid w:val="00F84B2E"/>
    <w:rsid w:val="00F84B85"/>
    <w:rsid w:val="00F84C30"/>
    <w:rsid w:val="00F84C89"/>
    <w:rsid w:val="00F84CF6"/>
    <w:rsid w:val="00F84D48"/>
    <w:rsid w:val="00F84D89"/>
    <w:rsid w:val="00F84DEE"/>
    <w:rsid w:val="00F84E05"/>
    <w:rsid w:val="00F84EFB"/>
    <w:rsid w:val="00F84F9E"/>
    <w:rsid w:val="00F84FB9"/>
    <w:rsid w:val="00F84FBB"/>
    <w:rsid w:val="00F84FC0"/>
    <w:rsid w:val="00F8527B"/>
    <w:rsid w:val="00F853DE"/>
    <w:rsid w:val="00F85412"/>
    <w:rsid w:val="00F85449"/>
    <w:rsid w:val="00F854E0"/>
    <w:rsid w:val="00F85503"/>
    <w:rsid w:val="00F8555A"/>
    <w:rsid w:val="00F855BE"/>
    <w:rsid w:val="00F8563A"/>
    <w:rsid w:val="00F85655"/>
    <w:rsid w:val="00F85752"/>
    <w:rsid w:val="00F857AE"/>
    <w:rsid w:val="00F85957"/>
    <w:rsid w:val="00F859A1"/>
    <w:rsid w:val="00F85A21"/>
    <w:rsid w:val="00F85AA1"/>
    <w:rsid w:val="00F85BA6"/>
    <w:rsid w:val="00F85C5A"/>
    <w:rsid w:val="00F85C62"/>
    <w:rsid w:val="00F85D7E"/>
    <w:rsid w:val="00F86122"/>
    <w:rsid w:val="00F86164"/>
    <w:rsid w:val="00F861B2"/>
    <w:rsid w:val="00F861D3"/>
    <w:rsid w:val="00F86344"/>
    <w:rsid w:val="00F864E0"/>
    <w:rsid w:val="00F8651B"/>
    <w:rsid w:val="00F86676"/>
    <w:rsid w:val="00F866CA"/>
    <w:rsid w:val="00F866F9"/>
    <w:rsid w:val="00F86789"/>
    <w:rsid w:val="00F869F7"/>
    <w:rsid w:val="00F869FC"/>
    <w:rsid w:val="00F869FF"/>
    <w:rsid w:val="00F86ADD"/>
    <w:rsid w:val="00F86B63"/>
    <w:rsid w:val="00F86BA5"/>
    <w:rsid w:val="00F86D49"/>
    <w:rsid w:val="00F86D85"/>
    <w:rsid w:val="00F86DA4"/>
    <w:rsid w:val="00F86DB3"/>
    <w:rsid w:val="00F86E08"/>
    <w:rsid w:val="00F86E53"/>
    <w:rsid w:val="00F87006"/>
    <w:rsid w:val="00F87050"/>
    <w:rsid w:val="00F870C8"/>
    <w:rsid w:val="00F8718C"/>
    <w:rsid w:val="00F8719E"/>
    <w:rsid w:val="00F871C7"/>
    <w:rsid w:val="00F871D7"/>
    <w:rsid w:val="00F87293"/>
    <w:rsid w:val="00F872EF"/>
    <w:rsid w:val="00F87519"/>
    <w:rsid w:val="00F8769A"/>
    <w:rsid w:val="00F876E6"/>
    <w:rsid w:val="00F87783"/>
    <w:rsid w:val="00F87784"/>
    <w:rsid w:val="00F877C5"/>
    <w:rsid w:val="00F878E8"/>
    <w:rsid w:val="00F87962"/>
    <w:rsid w:val="00F87BE0"/>
    <w:rsid w:val="00F87C79"/>
    <w:rsid w:val="00F87D33"/>
    <w:rsid w:val="00F87DD3"/>
    <w:rsid w:val="00F87F16"/>
    <w:rsid w:val="00F90089"/>
    <w:rsid w:val="00F900A4"/>
    <w:rsid w:val="00F900CD"/>
    <w:rsid w:val="00F9025F"/>
    <w:rsid w:val="00F902AA"/>
    <w:rsid w:val="00F902CC"/>
    <w:rsid w:val="00F90332"/>
    <w:rsid w:val="00F9035B"/>
    <w:rsid w:val="00F903AC"/>
    <w:rsid w:val="00F90522"/>
    <w:rsid w:val="00F90538"/>
    <w:rsid w:val="00F9057D"/>
    <w:rsid w:val="00F905FE"/>
    <w:rsid w:val="00F907C5"/>
    <w:rsid w:val="00F907E6"/>
    <w:rsid w:val="00F90A17"/>
    <w:rsid w:val="00F90B0A"/>
    <w:rsid w:val="00F90B68"/>
    <w:rsid w:val="00F90BB4"/>
    <w:rsid w:val="00F90BBB"/>
    <w:rsid w:val="00F90C27"/>
    <w:rsid w:val="00F90CB7"/>
    <w:rsid w:val="00F90D0B"/>
    <w:rsid w:val="00F90D32"/>
    <w:rsid w:val="00F90D4D"/>
    <w:rsid w:val="00F90DAA"/>
    <w:rsid w:val="00F90E06"/>
    <w:rsid w:val="00F90E4A"/>
    <w:rsid w:val="00F90E5B"/>
    <w:rsid w:val="00F90F81"/>
    <w:rsid w:val="00F90FC1"/>
    <w:rsid w:val="00F910A3"/>
    <w:rsid w:val="00F910FF"/>
    <w:rsid w:val="00F91117"/>
    <w:rsid w:val="00F91222"/>
    <w:rsid w:val="00F9125D"/>
    <w:rsid w:val="00F91293"/>
    <w:rsid w:val="00F912E7"/>
    <w:rsid w:val="00F914A1"/>
    <w:rsid w:val="00F914C3"/>
    <w:rsid w:val="00F9150B"/>
    <w:rsid w:val="00F916E6"/>
    <w:rsid w:val="00F91875"/>
    <w:rsid w:val="00F919BF"/>
    <w:rsid w:val="00F91A35"/>
    <w:rsid w:val="00F91AA5"/>
    <w:rsid w:val="00F91B04"/>
    <w:rsid w:val="00F91BB8"/>
    <w:rsid w:val="00F91C05"/>
    <w:rsid w:val="00F91CD5"/>
    <w:rsid w:val="00F91D4B"/>
    <w:rsid w:val="00F91DC9"/>
    <w:rsid w:val="00F91DCF"/>
    <w:rsid w:val="00F91DD8"/>
    <w:rsid w:val="00F91E57"/>
    <w:rsid w:val="00F91E8F"/>
    <w:rsid w:val="00F91F1C"/>
    <w:rsid w:val="00F91FCC"/>
    <w:rsid w:val="00F92127"/>
    <w:rsid w:val="00F92128"/>
    <w:rsid w:val="00F92164"/>
    <w:rsid w:val="00F921A3"/>
    <w:rsid w:val="00F9227C"/>
    <w:rsid w:val="00F923B8"/>
    <w:rsid w:val="00F92441"/>
    <w:rsid w:val="00F924C0"/>
    <w:rsid w:val="00F92662"/>
    <w:rsid w:val="00F92750"/>
    <w:rsid w:val="00F92756"/>
    <w:rsid w:val="00F92774"/>
    <w:rsid w:val="00F9279B"/>
    <w:rsid w:val="00F927E5"/>
    <w:rsid w:val="00F928D2"/>
    <w:rsid w:val="00F92A96"/>
    <w:rsid w:val="00F92B1C"/>
    <w:rsid w:val="00F92B43"/>
    <w:rsid w:val="00F92B75"/>
    <w:rsid w:val="00F92B9D"/>
    <w:rsid w:val="00F92C74"/>
    <w:rsid w:val="00F92D3C"/>
    <w:rsid w:val="00F92D44"/>
    <w:rsid w:val="00F92F1F"/>
    <w:rsid w:val="00F931DC"/>
    <w:rsid w:val="00F932B3"/>
    <w:rsid w:val="00F93300"/>
    <w:rsid w:val="00F93388"/>
    <w:rsid w:val="00F933C4"/>
    <w:rsid w:val="00F93576"/>
    <w:rsid w:val="00F935A0"/>
    <w:rsid w:val="00F93698"/>
    <w:rsid w:val="00F937A0"/>
    <w:rsid w:val="00F937D6"/>
    <w:rsid w:val="00F93814"/>
    <w:rsid w:val="00F93912"/>
    <w:rsid w:val="00F93919"/>
    <w:rsid w:val="00F9393D"/>
    <w:rsid w:val="00F93AA6"/>
    <w:rsid w:val="00F93ACE"/>
    <w:rsid w:val="00F93B46"/>
    <w:rsid w:val="00F93B4A"/>
    <w:rsid w:val="00F93B84"/>
    <w:rsid w:val="00F93CAE"/>
    <w:rsid w:val="00F93CE3"/>
    <w:rsid w:val="00F93DA0"/>
    <w:rsid w:val="00F93DBF"/>
    <w:rsid w:val="00F93F5E"/>
    <w:rsid w:val="00F93F80"/>
    <w:rsid w:val="00F93FB7"/>
    <w:rsid w:val="00F94012"/>
    <w:rsid w:val="00F941AC"/>
    <w:rsid w:val="00F941C6"/>
    <w:rsid w:val="00F9421D"/>
    <w:rsid w:val="00F94255"/>
    <w:rsid w:val="00F94292"/>
    <w:rsid w:val="00F94349"/>
    <w:rsid w:val="00F943BF"/>
    <w:rsid w:val="00F943D4"/>
    <w:rsid w:val="00F94467"/>
    <w:rsid w:val="00F94516"/>
    <w:rsid w:val="00F94532"/>
    <w:rsid w:val="00F94585"/>
    <w:rsid w:val="00F945DB"/>
    <w:rsid w:val="00F94623"/>
    <w:rsid w:val="00F9473D"/>
    <w:rsid w:val="00F94761"/>
    <w:rsid w:val="00F94786"/>
    <w:rsid w:val="00F94929"/>
    <w:rsid w:val="00F9493B"/>
    <w:rsid w:val="00F94C16"/>
    <w:rsid w:val="00F94C2F"/>
    <w:rsid w:val="00F94EAE"/>
    <w:rsid w:val="00F94F8C"/>
    <w:rsid w:val="00F94FAD"/>
    <w:rsid w:val="00F950C4"/>
    <w:rsid w:val="00F95225"/>
    <w:rsid w:val="00F95380"/>
    <w:rsid w:val="00F95406"/>
    <w:rsid w:val="00F95472"/>
    <w:rsid w:val="00F954EA"/>
    <w:rsid w:val="00F9554F"/>
    <w:rsid w:val="00F9571D"/>
    <w:rsid w:val="00F95730"/>
    <w:rsid w:val="00F95754"/>
    <w:rsid w:val="00F95869"/>
    <w:rsid w:val="00F958B3"/>
    <w:rsid w:val="00F958DF"/>
    <w:rsid w:val="00F9596B"/>
    <w:rsid w:val="00F959EA"/>
    <w:rsid w:val="00F959ED"/>
    <w:rsid w:val="00F95A2B"/>
    <w:rsid w:val="00F95A2C"/>
    <w:rsid w:val="00F95AB6"/>
    <w:rsid w:val="00F95AD9"/>
    <w:rsid w:val="00F95B12"/>
    <w:rsid w:val="00F95B61"/>
    <w:rsid w:val="00F95BF0"/>
    <w:rsid w:val="00F95C83"/>
    <w:rsid w:val="00F95D60"/>
    <w:rsid w:val="00F95F12"/>
    <w:rsid w:val="00F96012"/>
    <w:rsid w:val="00F960C7"/>
    <w:rsid w:val="00F960F4"/>
    <w:rsid w:val="00F96133"/>
    <w:rsid w:val="00F961D6"/>
    <w:rsid w:val="00F96248"/>
    <w:rsid w:val="00F96289"/>
    <w:rsid w:val="00F9628B"/>
    <w:rsid w:val="00F96319"/>
    <w:rsid w:val="00F96324"/>
    <w:rsid w:val="00F96335"/>
    <w:rsid w:val="00F96480"/>
    <w:rsid w:val="00F964E7"/>
    <w:rsid w:val="00F9654E"/>
    <w:rsid w:val="00F96716"/>
    <w:rsid w:val="00F9679D"/>
    <w:rsid w:val="00F96842"/>
    <w:rsid w:val="00F96849"/>
    <w:rsid w:val="00F96878"/>
    <w:rsid w:val="00F968AB"/>
    <w:rsid w:val="00F969C5"/>
    <w:rsid w:val="00F96A19"/>
    <w:rsid w:val="00F96A9C"/>
    <w:rsid w:val="00F96AAE"/>
    <w:rsid w:val="00F96B10"/>
    <w:rsid w:val="00F96B5D"/>
    <w:rsid w:val="00F96BA0"/>
    <w:rsid w:val="00F96BDB"/>
    <w:rsid w:val="00F96C04"/>
    <w:rsid w:val="00F96C5A"/>
    <w:rsid w:val="00F96CEA"/>
    <w:rsid w:val="00F96E8B"/>
    <w:rsid w:val="00F96F2C"/>
    <w:rsid w:val="00F9702C"/>
    <w:rsid w:val="00F9704D"/>
    <w:rsid w:val="00F970B1"/>
    <w:rsid w:val="00F970F6"/>
    <w:rsid w:val="00F97150"/>
    <w:rsid w:val="00F971DD"/>
    <w:rsid w:val="00F97226"/>
    <w:rsid w:val="00F972CC"/>
    <w:rsid w:val="00F97398"/>
    <w:rsid w:val="00F9745D"/>
    <w:rsid w:val="00F97465"/>
    <w:rsid w:val="00F97567"/>
    <w:rsid w:val="00F9756B"/>
    <w:rsid w:val="00F97573"/>
    <w:rsid w:val="00F975C7"/>
    <w:rsid w:val="00F9762E"/>
    <w:rsid w:val="00F9771A"/>
    <w:rsid w:val="00F97853"/>
    <w:rsid w:val="00F97894"/>
    <w:rsid w:val="00F979F8"/>
    <w:rsid w:val="00F97B01"/>
    <w:rsid w:val="00F97B29"/>
    <w:rsid w:val="00F97C8B"/>
    <w:rsid w:val="00F97D92"/>
    <w:rsid w:val="00F97EC1"/>
    <w:rsid w:val="00F97FB0"/>
    <w:rsid w:val="00FA0062"/>
    <w:rsid w:val="00FA0193"/>
    <w:rsid w:val="00FA0343"/>
    <w:rsid w:val="00FA03F1"/>
    <w:rsid w:val="00FA0468"/>
    <w:rsid w:val="00FA051A"/>
    <w:rsid w:val="00FA0750"/>
    <w:rsid w:val="00FA0834"/>
    <w:rsid w:val="00FA0913"/>
    <w:rsid w:val="00FA0928"/>
    <w:rsid w:val="00FA09F8"/>
    <w:rsid w:val="00FA0AB0"/>
    <w:rsid w:val="00FA0B40"/>
    <w:rsid w:val="00FA0BA7"/>
    <w:rsid w:val="00FA0BAE"/>
    <w:rsid w:val="00FA0C13"/>
    <w:rsid w:val="00FA0C86"/>
    <w:rsid w:val="00FA0E7E"/>
    <w:rsid w:val="00FA0E96"/>
    <w:rsid w:val="00FA0EB2"/>
    <w:rsid w:val="00FA0FCD"/>
    <w:rsid w:val="00FA0FFA"/>
    <w:rsid w:val="00FA1023"/>
    <w:rsid w:val="00FA10B8"/>
    <w:rsid w:val="00FA1220"/>
    <w:rsid w:val="00FA132B"/>
    <w:rsid w:val="00FA1372"/>
    <w:rsid w:val="00FA13EA"/>
    <w:rsid w:val="00FA13F7"/>
    <w:rsid w:val="00FA149A"/>
    <w:rsid w:val="00FA14CD"/>
    <w:rsid w:val="00FA1534"/>
    <w:rsid w:val="00FA165E"/>
    <w:rsid w:val="00FA1893"/>
    <w:rsid w:val="00FA18B1"/>
    <w:rsid w:val="00FA19A8"/>
    <w:rsid w:val="00FA19E4"/>
    <w:rsid w:val="00FA1BD3"/>
    <w:rsid w:val="00FA1D7B"/>
    <w:rsid w:val="00FA1EA9"/>
    <w:rsid w:val="00FA207F"/>
    <w:rsid w:val="00FA21DF"/>
    <w:rsid w:val="00FA226E"/>
    <w:rsid w:val="00FA22D6"/>
    <w:rsid w:val="00FA2307"/>
    <w:rsid w:val="00FA240C"/>
    <w:rsid w:val="00FA247A"/>
    <w:rsid w:val="00FA2483"/>
    <w:rsid w:val="00FA25BA"/>
    <w:rsid w:val="00FA2610"/>
    <w:rsid w:val="00FA2725"/>
    <w:rsid w:val="00FA27D2"/>
    <w:rsid w:val="00FA29C6"/>
    <w:rsid w:val="00FA2A2A"/>
    <w:rsid w:val="00FA2AB7"/>
    <w:rsid w:val="00FA2BBB"/>
    <w:rsid w:val="00FA2C86"/>
    <w:rsid w:val="00FA2D9E"/>
    <w:rsid w:val="00FA2DC5"/>
    <w:rsid w:val="00FA2F46"/>
    <w:rsid w:val="00FA2FBE"/>
    <w:rsid w:val="00FA3042"/>
    <w:rsid w:val="00FA3269"/>
    <w:rsid w:val="00FA3287"/>
    <w:rsid w:val="00FA32BF"/>
    <w:rsid w:val="00FA34E5"/>
    <w:rsid w:val="00FA3525"/>
    <w:rsid w:val="00FA355A"/>
    <w:rsid w:val="00FA35C6"/>
    <w:rsid w:val="00FA35D4"/>
    <w:rsid w:val="00FA365D"/>
    <w:rsid w:val="00FA37D4"/>
    <w:rsid w:val="00FA37DB"/>
    <w:rsid w:val="00FA3876"/>
    <w:rsid w:val="00FA3982"/>
    <w:rsid w:val="00FA3A90"/>
    <w:rsid w:val="00FA3B8F"/>
    <w:rsid w:val="00FA3CBE"/>
    <w:rsid w:val="00FA3EE3"/>
    <w:rsid w:val="00FA3FA2"/>
    <w:rsid w:val="00FA3FD6"/>
    <w:rsid w:val="00FA4004"/>
    <w:rsid w:val="00FA4196"/>
    <w:rsid w:val="00FA41D4"/>
    <w:rsid w:val="00FA422C"/>
    <w:rsid w:val="00FA4280"/>
    <w:rsid w:val="00FA434A"/>
    <w:rsid w:val="00FA4407"/>
    <w:rsid w:val="00FA456E"/>
    <w:rsid w:val="00FA4582"/>
    <w:rsid w:val="00FA45B8"/>
    <w:rsid w:val="00FA460B"/>
    <w:rsid w:val="00FA473E"/>
    <w:rsid w:val="00FA4908"/>
    <w:rsid w:val="00FA4B6C"/>
    <w:rsid w:val="00FA4C04"/>
    <w:rsid w:val="00FA4CE8"/>
    <w:rsid w:val="00FA4D14"/>
    <w:rsid w:val="00FA4EAC"/>
    <w:rsid w:val="00FA4F6B"/>
    <w:rsid w:val="00FA4F82"/>
    <w:rsid w:val="00FA5180"/>
    <w:rsid w:val="00FA5312"/>
    <w:rsid w:val="00FA5330"/>
    <w:rsid w:val="00FA5335"/>
    <w:rsid w:val="00FA53AC"/>
    <w:rsid w:val="00FA53CE"/>
    <w:rsid w:val="00FA542A"/>
    <w:rsid w:val="00FA5507"/>
    <w:rsid w:val="00FA56C0"/>
    <w:rsid w:val="00FA5735"/>
    <w:rsid w:val="00FA57F5"/>
    <w:rsid w:val="00FA5855"/>
    <w:rsid w:val="00FA5858"/>
    <w:rsid w:val="00FA586D"/>
    <w:rsid w:val="00FA58E9"/>
    <w:rsid w:val="00FA592F"/>
    <w:rsid w:val="00FA5A00"/>
    <w:rsid w:val="00FA5A62"/>
    <w:rsid w:val="00FA5A98"/>
    <w:rsid w:val="00FA5AF1"/>
    <w:rsid w:val="00FA5B46"/>
    <w:rsid w:val="00FA5BC8"/>
    <w:rsid w:val="00FA5C0C"/>
    <w:rsid w:val="00FA5C2B"/>
    <w:rsid w:val="00FA5FD2"/>
    <w:rsid w:val="00FA612A"/>
    <w:rsid w:val="00FA613A"/>
    <w:rsid w:val="00FA617D"/>
    <w:rsid w:val="00FA621B"/>
    <w:rsid w:val="00FA6428"/>
    <w:rsid w:val="00FA64CD"/>
    <w:rsid w:val="00FA65AE"/>
    <w:rsid w:val="00FA6642"/>
    <w:rsid w:val="00FA671B"/>
    <w:rsid w:val="00FA6723"/>
    <w:rsid w:val="00FA6724"/>
    <w:rsid w:val="00FA6791"/>
    <w:rsid w:val="00FA6825"/>
    <w:rsid w:val="00FA6846"/>
    <w:rsid w:val="00FA6870"/>
    <w:rsid w:val="00FA68A2"/>
    <w:rsid w:val="00FA69B1"/>
    <w:rsid w:val="00FA69E1"/>
    <w:rsid w:val="00FA6A6C"/>
    <w:rsid w:val="00FA6AA3"/>
    <w:rsid w:val="00FA6BD7"/>
    <w:rsid w:val="00FA6BDA"/>
    <w:rsid w:val="00FA6BEB"/>
    <w:rsid w:val="00FA6CC1"/>
    <w:rsid w:val="00FA6D08"/>
    <w:rsid w:val="00FA6D90"/>
    <w:rsid w:val="00FA6E01"/>
    <w:rsid w:val="00FA6F98"/>
    <w:rsid w:val="00FA6FDA"/>
    <w:rsid w:val="00FA7015"/>
    <w:rsid w:val="00FA70CC"/>
    <w:rsid w:val="00FA70D4"/>
    <w:rsid w:val="00FA70DE"/>
    <w:rsid w:val="00FA7218"/>
    <w:rsid w:val="00FA7264"/>
    <w:rsid w:val="00FA72FC"/>
    <w:rsid w:val="00FA7355"/>
    <w:rsid w:val="00FA735A"/>
    <w:rsid w:val="00FA73E8"/>
    <w:rsid w:val="00FA74F9"/>
    <w:rsid w:val="00FA754D"/>
    <w:rsid w:val="00FA75A3"/>
    <w:rsid w:val="00FA7640"/>
    <w:rsid w:val="00FA76A3"/>
    <w:rsid w:val="00FA76C7"/>
    <w:rsid w:val="00FA7748"/>
    <w:rsid w:val="00FA7844"/>
    <w:rsid w:val="00FA784B"/>
    <w:rsid w:val="00FA7A3B"/>
    <w:rsid w:val="00FA7B08"/>
    <w:rsid w:val="00FA7B29"/>
    <w:rsid w:val="00FA7C42"/>
    <w:rsid w:val="00FA7CB6"/>
    <w:rsid w:val="00FA7DB0"/>
    <w:rsid w:val="00FA7DD4"/>
    <w:rsid w:val="00FA7E3D"/>
    <w:rsid w:val="00FA7F66"/>
    <w:rsid w:val="00FA7FBA"/>
    <w:rsid w:val="00FA7FEA"/>
    <w:rsid w:val="00FA7FF7"/>
    <w:rsid w:val="00FB0121"/>
    <w:rsid w:val="00FB0188"/>
    <w:rsid w:val="00FB01A2"/>
    <w:rsid w:val="00FB0271"/>
    <w:rsid w:val="00FB0353"/>
    <w:rsid w:val="00FB03F0"/>
    <w:rsid w:val="00FB03F9"/>
    <w:rsid w:val="00FB0476"/>
    <w:rsid w:val="00FB0517"/>
    <w:rsid w:val="00FB0552"/>
    <w:rsid w:val="00FB05EC"/>
    <w:rsid w:val="00FB0605"/>
    <w:rsid w:val="00FB063D"/>
    <w:rsid w:val="00FB080D"/>
    <w:rsid w:val="00FB0902"/>
    <w:rsid w:val="00FB0910"/>
    <w:rsid w:val="00FB095D"/>
    <w:rsid w:val="00FB0ADA"/>
    <w:rsid w:val="00FB0BF7"/>
    <w:rsid w:val="00FB0BFF"/>
    <w:rsid w:val="00FB0C71"/>
    <w:rsid w:val="00FB0C7C"/>
    <w:rsid w:val="00FB0D5E"/>
    <w:rsid w:val="00FB0E30"/>
    <w:rsid w:val="00FB0E5F"/>
    <w:rsid w:val="00FB0EAC"/>
    <w:rsid w:val="00FB0EF4"/>
    <w:rsid w:val="00FB0F70"/>
    <w:rsid w:val="00FB101A"/>
    <w:rsid w:val="00FB1031"/>
    <w:rsid w:val="00FB1077"/>
    <w:rsid w:val="00FB11C6"/>
    <w:rsid w:val="00FB12A4"/>
    <w:rsid w:val="00FB12B4"/>
    <w:rsid w:val="00FB1315"/>
    <w:rsid w:val="00FB132D"/>
    <w:rsid w:val="00FB1356"/>
    <w:rsid w:val="00FB1405"/>
    <w:rsid w:val="00FB1455"/>
    <w:rsid w:val="00FB147E"/>
    <w:rsid w:val="00FB14C3"/>
    <w:rsid w:val="00FB1591"/>
    <w:rsid w:val="00FB161F"/>
    <w:rsid w:val="00FB167F"/>
    <w:rsid w:val="00FB16DC"/>
    <w:rsid w:val="00FB1829"/>
    <w:rsid w:val="00FB185F"/>
    <w:rsid w:val="00FB1A0D"/>
    <w:rsid w:val="00FB1AD4"/>
    <w:rsid w:val="00FB1C36"/>
    <w:rsid w:val="00FB1C64"/>
    <w:rsid w:val="00FB1D02"/>
    <w:rsid w:val="00FB1E04"/>
    <w:rsid w:val="00FB1F14"/>
    <w:rsid w:val="00FB1FF9"/>
    <w:rsid w:val="00FB20E2"/>
    <w:rsid w:val="00FB21BC"/>
    <w:rsid w:val="00FB21C5"/>
    <w:rsid w:val="00FB22BF"/>
    <w:rsid w:val="00FB233E"/>
    <w:rsid w:val="00FB23AE"/>
    <w:rsid w:val="00FB2453"/>
    <w:rsid w:val="00FB2496"/>
    <w:rsid w:val="00FB24C0"/>
    <w:rsid w:val="00FB24F5"/>
    <w:rsid w:val="00FB2522"/>
    <w:rsid w:val="00FB25D6"/>
    <w:rsid w:val="00FB263F"/>
    <w:rsid w:val="00FB26A7"/>
    <w:rsid w:val="00FB26F0"/>
    <w:rsid w:val="00FB2787"/>
    <w:rsid w:val="00FB27F1"/>
    <w:rsid w:val="00FB2822"/>
    <w:rsid w:val="00FB2919"/>
    <w:rsid w:val="00FB2A91"/>
    <w:rsid w:val="00FB2BA8"/>
    <w:rsid w:val="00FB2BC3"/>
    <w:rsid w:val="00FB2BE0"/>
    <w:rsid w:val="00FB2D36"/>
    <w:rsid w:val="00FB2F60"/>
    <w:rsid w:val="00FB30C0"/>
    <w:rsid w:val="00FB30E5"/>
    <w:rsid w:val="00FB30EB"/>
    <w:rsid w:val="00FB3171"/>
    <w:rsid w:val="00FB32B4"/>
    <w:rsid w:val="00FB32F4"/>
    <w:rsid w:val="00FB34C6"/>
    <w:rsid w:val="00FB357F"/>
    <w:rsid w:val="00FB3717"/>
    <w:rsid w:val="00FB375D"/>
    <w:rsid w:val="00FB3829"/>
    <w:rsid w:val="00FB3906"/>
    <w:rsid w:val="00FB3907"/>
    <w:rsid w:val="00FB391C"/>
    <w:rsid w:val="00FB3927"/>
    <w:rsid w:val="00FB3928"/>
    <w:rsid w:val="00FB3949"/>
    <w:rsid w:val="00FB3AD3"/>
    <w:rsid w:val="00FB3B65"/>
    <w:rsid w:val="00FB3B7D"/>
    <w:rsid w:val="00FB3C48"/>
    <w:rsid w:val="00FB3C61"/>
    <w:rsid w:val="00FB3C8D"/>
    <w:rsid w:val="00FB3CF3"/>
    <w:rsid w:val="00FB3D25"/>
    <w:rsid w:val="00FB3D3C"/>
    <w:rsid w:val="00FB3D4B"/>
    <w:rsid w:val="00FB3EAB"/>
    <w:rsid w:val="00FB3EE9"/>
    <w:rsid w:val="00FB3F69"/>
    <w:rsid w:val="00FB3FFF"/>
    <w:rsid w:val="00FB4058"/>
    <w:rsid w:val="00FB419F"/>
    <w:rsid w:val="00FB4260"/>
    <w:rsid w:val="00FB4278"/>
    <w:rsid w:val="00FB42B3"/>
    <w:rsid w:val="00FB4388"/>
    <w:rsid w:val="00FB4523"/>
    <w:rsid w:val="00FB4585"/>
    <w:rsid w:val="00FB45D4"/>
    <w:rsid w:val="00FB468D"/>
    <w:rsid w:val="00FB469F"/>
    <w:rsid w:val="00FB46DB"/>
    <w:rsid w:val="00FB4729"/>
    <w:rsid w:val="00FB472F"/>
    <w:rsid w:val="00FB4756"/>
    <w:rsid w:val="00FB480B"/>
    <w:rsid w:val="00FB4910"/>
    <w:rsid w:val="00FB49C2"/>
    <w:rsid w:val="00FB49DD"/>
    <w:rsid w:val="00FB4A88"/>
    <w:rsid w:val="00FB4B48"/>
    <w:rsid w:val="00FB4C4E"/>
    <w:rsid w:val="00FB4D1D"/>
    <w:rsid w:val="00FB4D52"/>
    <w:rsid w:val="00FB4D98"/>
    <w:rsid w:val="00FB4E4D"/>
    <w:rsid w:val="00FB4E7D"/>
    <w:rsid w:val="00FB4E8E"/>
    <w:rsid w:val="00FB4EC0"/>
    <w:rsid w:val="00FB4F10"/>
    <w:rsid w:val="00FB4F3D"/>
    <w:rsid w:val="00FB53B1"/>
    <w:rsid w:val="00FB53CA"/>
    <w:rsid w:val="00FB544D"/>
    <w:rsid w:val="00FB545D"/>
    <w:rsid w:val="00FB557E"/>
    <w:rsid w:val="00FB55E3"/>
    <w:rsid w:val="00FB5628"/>
    <w:rsid w:val="00FB5698"/>
    <w:rsid w:val="00FB56EE"/>
    <w:rsid w:val="00FB5847"/>
    <w:rsid w:val="00FB58EE"/>
    <w:rsid w:val="00FB59A6"/>
    <w:rsid w:val="00FB59D8"/>
    <w:rsid w:val="00FB5BEC"/>
    <w:rsid w:val="00FB5C10"/>
    <w:rsid w:val="00FB5E20"/>
    <w:rsid w:val="00FB5E99"/>
    <w:rsid w:val="00FB5EEF"/>
    <w:rsid w:val="00FB5F17"/>
    <w:rsid w:val="00FB5F56"/>
    <w:rsid w:val="00FB6029"/>
    <w:rsid w:val="00FB6170"/>
    <w:rsid w:val="00FB61A0"/>
    <w:rsid w:val="00FB626A"/>
    <w:rsid w:val="00FB631F"/>
    <w:rsid w:val="00FB6389"/>
    <w:rsid w:val="00FB638A"/>
    <w:rsid w:val="00FB6442"/>
    <w:rsid w:val="00FB6580"/>
    <w:rsid w:val="00FB670F"/>
    <w:rsid w:val="00FB6745"/>
    <w:rsid w:val="00FB68ED"/>
    <w:rsid w:val="00FB68F7"/>
    <w:rsid w:val="00FB68FA"/>
    <w:rsid w:val="00FB698F"/>
    <w:rsid w:val="00FB6A92"/>
    <w:rsid w:val="00FB6AEC"/>
    <w:rsid w:val="00FB6B58"/>
    <w:rsid w:val="00FB6C71"/>
    <w:rsid w:val="00FB6DA3"/>
    <w:rsid w:val="00FB6E8C"/>
    <w:rsid w:val="00FB6FDF"/>
    <w:rsid w:val="00FB7067"/>
    <w:rsid w:val="00FB70D3"/>
    <w:rsid w:val="00FB7104"/>
    <w:rsid w:val="00FB71AF"/>
    <w:rsid w:val="00FB71EC"/>
    <w:rsid w:val="00FB723B"/>
    <w:rsid w:val="00FB723F"/>
    <w:rsid w:val="00FB73F5"/>
    <w:rsid w:val="00FB73F8"/>
    <w:rsid w:val="00FB7432"/>
    <w:rsid w:val="00FB7741"/>
    <w:rsid w:val="00FB77A7"/>
    <w:rsid w:val="00FB7858"/>
    <w:rsid w:val="00FB787F"/>
    <w:rsid w:val="00FB78AA"/>
    <w:rsid w:val="00FB78E1"/>
    <w:rsid w:val="00FB7918"/>
    <w:rsid w:val="00FB7AD5"/>
    <w:rsid w:val="00FB7B1B"/>
    <w:rsid w:val="00FB7BA4"/>
    <w:rsid w:val="00FB7BE9"/>
    <w:rsid w:val="00FB7C4E"/>
    <w:rsid w:val="00FB7CE9"/>
    <w:rsid w:val="00FB7E08"/>
    <w:rsid w:val="00FB7E2E"/>
    <w:rsid w:val="00FB7F1A"/>
    <w:rsid w:val="00FB7F82"/>
    <w:rsid w:val="00FC002D"/>
    <w:rsid w:val="00FC00AA"/>
    <w:rsid w:val="00FC01BD"/>
    <w:rsid w:val="00FC02BE"/>
    <w:rsid w:val="00FC02C7"/>
    <w:rsid w:val="00FC0334"/>
    <w:rsid w:val="00FC033C"/>
    <w:rsid w:val="00FC047C"/>
    <w:rsid w:val="00FC06DD"/>
    <w:rsid w:val="00FC0751"/>
    <w:rsid w:val="00FC089D"/>
    <w:rsid w:val="00FC08AC"/>
    <w:rsid w:val="00FC0A70"/>
    <w:rsid w:val="00FC0A7D"/>
    <w:rsid w:val="00FC0B52"/>
    <w:rsid w:val="00FC0CBF"/>
    <w:rsid w:val="00FC0DB5"/>
    <w:rsid w:val="00FC0E2D"/>
    <w:rsid w:val="00FC0E33"/>
    <w:rsid w:val="00FC0EF0"/>
    <w:rsid w:val="00FC0F40"/>
    <w:rsid w:val="00FC11B1"/>
    <w:rsid w:val="00FC130B"/>
    <w:rsid w:val="00FC131B"/>
    <w:rsid w:val="00FC132B"/>
    <w:rsid w:val="00FC13F9"/>
    <w:rsid w:val="00FC144B"/>
    <w:rsid w:val="00FC14B9"/>
    <w:rsid w:val="00FC14C4"/>
    <w:rsid w:val="00FC1551"/>
    <w:rsid w:val="00FC1667"/>
    <w:rsid w:val="00FC1674"/>
    <w:rsid w:val="00FC187C"/>
    <w:rsid w:val="00FC1903"/>
    <w:rsid w:val="00FC1B12"/>
    <w:rsid w:val="00FC1B82"/>
    <w:rsid w:val="00FC1C70"/>
    <w:rsid w:val="00FC1D5A"/>
    <w:rsid w:val="00FC1D73"/>
    <w:rsid w:val="00FC1DAA"/>
    <w:rsid w:val="00FC1DBB"/>
    <w:rsid w:val="00FC1E0A"/>
    <w:rsid w:val="00FC201A"/>
    <w:rsid w:val="00FC20E5"/>
    <w:rsid w:val="00FC2290"/>
    <w:rsid w:val="00FC22E1"/>
    <w:rsid w:val="00FC242B"/>
    <w:rsid w:val="00FC2486"/>
    <w:rsid w:val="00FC2537"/>
    <w:rsid w:val="00FC265C"/>
    <w:rsid w:val="00FC2722"/>
    <w:rsid w:val="00FC272E"/>
    <w:rsid w:val="00FC2839"/>
    <w:rsid w:val="00FC2901"/>
    <w:rsid w:val="00FC2913"/>
    <w:rsid w:val="00FC29BA"/>
    <w:rsid w:val="00FC2A0C"/>
    <w:rsid w:val="00FC2A30"/>
    <w:rsid w:val="00FC2B3E"/>
    <w:rsid w:val="00FC2BE8"/>
    <w:rsid w:val="00FC2D43"/>
    <w:rsid w:val="00FC2F75"/>
    <w:rsid w:val="00FC2F8F"/>
    <w:rsid w:val="00FC30F3"/>
    <w:rsid w:val="00FC3140"/>
    <w:rsid w:val="00FC3268"/>
    <w:rsid w:val="00FC32B7"/>
    <w:rsid w:val="00FC3305"/>
    <w:rsid w:val="00FC3311"/>
    <w:rsid w:val="00FC333A"/>
    <w:rsid w:val="00FC33C4"/>
    <w:rsid w:val="00FC347F"/>
    <w:rsid w:val="00FC3492"/>
    <w:rsid w:val="00FC34A8"/>
    <w:rsid w:val="00FC34C8"/>
    <w:rsid w:val="00FC350A"/>
    <w:rsid w:val="00FC353C"/>
    <w:rsid w:val="00FC3670"/>
    <w:rsid w:val="00FC3680"/>
    <w:rsid w:val="00FC36FF"/>
    <w:rsid w:val="00FC38F8"/>
    <w:rsid w:val="00FC3ABB"/>
    <w:rsid w:val="00FC3B89"/>
    <w:rsid w:val="00FC3BCA"/>
    <w:rsid w:val="00FC3E01"/>
    <w:rsid w:val="00FC3EC6"/>
    <w:rsid w:val="00FC3F6B"/>
    <w:rsid w:val="00FC3F9B"/>
    <w:rsid w:val="00FC4038"/>
    <w:rsid w:val="00FC413C"/>
    <w:rsid w:val="00FC41C2"/>
    <w:rsid w:val="00FC41CB"/>
    <w:rsid w:val="00FC4209"/>
    <w:rsid w:val="00FC421E"/>
    <w:rsid w:val="00FC421F"/>
    <w:rsid w:val="00FC4233"/>
    <w:rsid w:val="00FC424A"/>
    <w:rsid w:val="00FC42BC"/>
    <w:rsid w:val="00FC4383"/>
    <w:rsid w:val="00FC44AE"/>
    <w:rsid w:val="00FC44BF"/>
    <w:rsid w:val="00FC44E2"/>
    <w:rsid w:val="00FC45F0"/>
    <w:rsid w:val="00FC4642"/>
    <w:rsid w:val="00FC464C"/>
    <w:rsid w:val="00FC466A"/>
    <w:rsid w:val="00FC4681"/>
    <w:rsid w:val="00FC476E"/>
    <w:rsid w:val="00FC483F"/>
    <w:rsid w:val="00FC48F8"/>
    <w:rsid w:val="00FC4A04"/>
    <w:rsid w:val="00FC4A08"/>
    <w:rsid w:val="00FC4A16"/>
    <w:rsid w:val="00FC4B8D"/>
    <w:rsid w:val="00FC4C89"/>
    <w:rsid w:val="00FC4CA0"/>
    <w:rsid w:val="00FC4DD4"/>
    <w:rsid w:val="00FC50A7"/>
    <w:rsid w:val="00FC510C"/>
    <w:rsid w:val="00FC5157"/>
    <w:rsid w:val="00FC53BE"/>
    <w:rsid w:val="00FC53F6"/>
    <w:rsid w:val="00FC5448"/>
    <w:rsid w:val="00FC54C2"/>
    <w:rsid w:val="00FC5585"/>
    <w:rsid w:val="00FC55A9"/>
    <w:rsid w:val="00FC568E"/>
    <w:rsid w:val="00FC57A5"/>
    <w:rsid w:val="00FC5869"/>
    <w:rsid w:val="00FC5945"/>
    <w:rsid w:val="00FC5993"/>
    <w:rsid w:val="00FC5A57"/>
    <w:rsid w:val="00FC5A63"/>
    <w:rsid w:val="00FC5AF5"/>
    <w:rsid w:val="00FC5B3D"/>
    <w:rsid w:val="00FC5E9A"/>
    <w:rsid w:val="00FC5FCF"/>
    <w:rsid w:val="00FC60DE"/>
    <w:rsid w:val="00FC60F9"/>
    <w:rsid w:val="00FC6220"/>
    <w:rsid w:val="00FC624F"/>
    <w:rsid w:val="00FC6263"/>
    <w:rsid w:val="00FC62F8"/>
    <w:rsid w:val="00FC635A"/>
    <w:rsid w:val="00FC640C"/>
    <w:rsid w:val="00FC6785"/>
    <w:rsid w:val="00FC67AE"/>
    <w:rsid w:val="00FC67B6"/>
    <w:rsid w:val="00FC69E6"/>
    <w:rsid w:val="00FC6A71"/>
    <w:rsid w:val="00FC6ABD"/>
    <w:rsid w:val="00FC6AD1"/>
    <w:rsid w:val="00FC6ADA"/>
    <w:rsid w:val="00FC6B3C"/>
    <w:rsid w:val="00FC6BDE"/>
    <w:rsid w:val="00FC6C4F"/>
    <w:rsid w:val="00FC6C65"/>
    <w:rsid w:val="00FC6C7B"/>
    <w:rsid w:val="00FC6CB7"/>
    <w:rsid w:val="00FC6DD6"/>
    <w:rsid w:val="00FC6E2A"/>
    <w:rsid w:val="00FC6ED4"/>
    <w:rsid w:val="00FC6FB6"/>
    <w:rsid w:val="00FC71B3"/>
    <w:rsid w:val="00FC72C0"/>
    <w:rsid w:val="00FC7419"/>
    <w:rsid w:val="00FC742C"/>
    <w:rsid w:val="00FC749F"/>
    <w:rsid w:val="00FC7505"/>
    <w:rsid w:val="00FC7514"/>
    <w:rsid w:val="00FC764E"/>
    <w:rsid w:val="00FC7733"/>
    <w:rsid w:val="00FC77E8"/>
    <w:rsid w:val="00FC7909"/>
    <w:rsid w:val="00FC7920"/>
    <w:rsid w:val="00FC7938"/>
    <w:rsid w:val="00FC79A4"/>
    <w:rsid w:val="00FC79E6"/>
    <w:rsid w:val="00FC7A24"/>
    <w:rsid w:val="00FC7AA6"/>
    <w:rsid w:val="00FC7CBA"/>
    <w:rsid w:val="00FC7CE3"/>
    <w:rsid w:val="00FC7CF8"/>
    <w:rsid w:val="00FC7D4E"/>
    <w:rsid w:val="00FC7D7A"/>
    <w:rsid w:val="00FC7E00"/>
    <w:rsid w:val="00FD0037"/>
    <w:rsid w:val="00FD009E"/>
    <w:rsid w:val="00FD01BA"/>
    <w:rsid w:val="00FD023B"/>
    <w:rsid w:val="00FD02BD"/>
    <w:rsid w:val="00FD03B2"/>
    <w:rsid w:val="00FD0453"/>
    <w:rsid w:val="00FD0458"/>
    <w:rsid w:val="00FD04AF"/>
    <w:rsid w:val="00FD0728"/>
    <w:rsid w:val="00FD0734"/>
    <w:rsid w:val="00FD079F"/>
    <w:rsid w:val="00FD07DE"/>
    <w:rsid w:val="00FD07FA"/>
    <w:rsid w:val="00FD0925"/>
    <w:rsid w:val="00FD09CF"/>
    <w:rsid w:val="00FD0A69"/>
    <w:rsid w:val="00FD0AB9"/>
    <w:rsid w:val="00FD0C04"/>
    <w:rsid w:val="00FD0D2E"/>
    <w:rsid w:val="00FD0D68"/>
    <w:rsid w:val="00FD0D9A"/>
    <w:rsid w:val="00FD0DB5"/>
    <w:rsid w:val="00FD0DF3"/>
    <w:rsid w:val="00FD0E23"/>
    <w:rsid w:val="00FD0ED0"/>
    <w:rsid w:val="00FD0EF7"/>
    <w:rsid w:val="00FD0F4F"/>
    <w:rsid w:val="00FD1003"/>
    <w:rsid w:val="00FD10BE"/>
    <w:rsid w:val="00FD1185"/>
    <w:rsid w:val="00FD11EA"/>
    <w:rsid w:val="00FD13CC"/>
    <w:rsid w:val="00FD1406"/>
    <w:rsid w:val="00FD1411"/>
    <w:rsid w:val="00FD14B4"/>
    <w:rsid w:val="00FD14D0"/>
    <w:rsid w:val="00FD14F4"/>
    <w:rsid w:val="00FD16DD"/>
    <w:rsid w:val="00FD1748"/>
    <w:rsid w:val="00FD175D"/>
    <w:rsid w:val="00FD18FD"/>
    <w:rsid w:val="00FD1993"/>
    <w:rsid w:val="00FD199E"/>
    <w:rsid w:val="00FD1A2B"/>
    <w:rsid w:val="00FD1A47"/>
    <w:rsid w:val="00FD1AF8"/>
    <w:rsid w:val="00FD1B0F"/>
    <w:rsid w:val="00FD1B61"/>
    <w:rsid w:val="00FD1BE7"/>
    <w:rsid w:val="00FD1C6C"/>
    <w:rsid w:val="00FD1CFB"/>
    <w:rsid w:val="00FD1D4C"/>
    <w:rsid w:val="00FD1DF4"/>
    <w:rsid w:val="00FD1E13"/>
    <w:rsid w:val="00FD1E9B"/>
    <w:rsid w:val="00FD1EEA"/>
    <w:rsid w:val="00FD1F08"/>
    <w:rsid w:val="00FD1F1E"/>
    <w:rsid w:val="00FD1F5B"/>
    <w:rsid w:val="00FD20AB"/>
    <w:rsid w:val="00FD21C3"/>
    <w:rsid w:val="00FD22C9"/>
    <w:rsid w:val="00FD22F6"/>
    <w:rsid w:val="00FD23A1"/>
    <w:rsid w:val="00FD252F"/>
    <w:rsid w:val="00FD269C"/>
    <w:rsid w:val="00FD26C2"/>
    <w:rsid w:val="00FD278C"/>
    <w:rsid w:val="00FD27E5"/>
    <w:rsid w:val="00FD27ED"/>
    <w:rsid w:val="00FD28D3"/>
    <w:rsid w:val="00FD2977"/>
    <w:rsid w:val="00FD2A4B"/>
    <w:rsid w:val="00FD2B60"/>
    <w:rsid w:val="00FD2CD1"/>
    <w:rsid w:val="00FD2D55"/>
    <w:rsid w:val="00FD2F14"/>
    <w:rsid w:val="00FD2FE9"/>
    <w:rsid w:val="00FD309F"/>
    <w:rsid w:val="00FD31C0"/>
    <w:rsid w:val="00FD31C5"/>
    <w:rsid w:val="00FD335E"/>
    <w:rsid w:val="00FD34B5"/>
    <w:rsid w:val="00FD34CB"/>
    <w:rsid w:val="00FD351F"/>
    <w:rsid w:val="00FD3554"/>
    <w:rsid w:val="00FD36D4"/>
    <w:rsid w:val="00FD380D"/>
    <w:rsid w:val="00FD394A"/>
    <w:rsid w:val="00FD394C"/>
    <w:rsid w:val="00FD3BC5"/>
    <w:rsid w:val="00FD3C3E"/>
    <w:rsid w:val="00FD3C94"/>
    <w:rsid w:val="00FD3CDC"/>
    <w:rsid w:val="00FD3D36"/>
    <w:rsid w:val="00FD3D74"/>
    <w:rsid w:val="00FD3D77"/>
    <w:rsid w:val="00FD422C"/>
    <w:rsid w:val="00FD4242"/>
    <w:rsid w:val="00FD4301"/>
    <w:rsid w:val="00FD4339"/>
    <w:rsid w:val="00FD43E3"/>
    <w:rsid w:val="00FD43E5"/>
    <w:rsid w:val="00FD44E2"/>
    <w:rsid w:val="00FD4566"/>
    <w:rsid w:val="00FD4610"/>
    <w:rsid w:val="00FD46DA"/>
    <w:rsid w:val="00FD4777"/>
    <w:rsid w:val="00FD47D3"/>
    <w:rsid w:val="00FD4879"/>
    <w:rsid w:val="00FD49DD"/>
    <w:rsid w:val="00FD49F0"/>
    <w:rsid w:val="00FD4A1C"/>
    <w:rsid w:val="00FD4ABF"/>
    <w:rsid w:val="00FD4AF7"/>
    <w:rsid w:val="00FD4BB1"/>
    <w:rsid w:val="00FD4BD7"/>
    <w:rsid w:val="00FD4C62"/>
    <w:rsid w:val="00FD4CAF"/>
    <w:rsid w:val="00FD4E07"/>
    <w:rsid w:val="00FD4E25"/>
    <w:rsid w:val="00FD4EB0"/>
    <w:rsid w:val="00FD50AF"/>
    <w:rsid w:val="00FD5125"/>
    <w:rsid w:val="00FD51D4"/>
    <w:rsid w:val="00FD524F"/>
    <w:rsid w:val="00FD531E"/>
    <w:rsid w:val="00FD5393"/>
    <w:rsid w:val="00FD53C8"/>
    <w:rsid w:val="00FD545D"/>
    <w:rsid w:val="00FD54F6"/>
    <w:rsid w:val="00FD555C"/>
    <w:rsid w:val="00FD55D6"/>
    <w:rsid w:val="00FD581D"/>
    <w:rsid w:val="00FD5892"/>
    <w:rsid w:val="00FD58DD"/>
    <w:rsid w:val="00FD59FD"/>
    <w:rsid w:val="00FD5A94"/>
    <w:rsid w:val="00FD5B0A"/>
    <w:rsid w:val="00FD5BD7"/>
    <w:rsid w:val="00FD5D02"/>
    <w:rsid w:val="00FD5DE8"/>
    <w:rsid w:val="00FD5EB4"/>
    <w:rsid w:val="00FD5EC6"/>
    <w:rsid w:val="00FD5EED"/>
    <w:rsid w:val="00FD5FB7"/>
    <w:rsid w:val="00FD616F"/>
    <w:rsid w:val="00FD61B2"/>
    <w:rsid w:val="00FD62B6"/>
    <w:rsid w:val="00FD63CD"/>
    <w:rsid w:val="00FD63DF"/>
    <w:rsid w:val="00FD64FE"/>
    <w:rsid w:val="00FD6509"/>
    <w:rsid w:val="00FD653D"/>
    <w:rsid w:val="00FD6549"/>
    <w:rsid w:val="00FD65AB"/>
    <w:rsid w:val="00FD6634"/>
    <w:rsid w:val="00FD6710"/>
    <w:rsid w:val="00FD6751"/>
    <w:rsid w:val="00FD6904"/>
    <w:rsid w:val="00FD6925"/>
    <w:rsid w:val="00FD6A11"/>
    <w:rsid w:val="00FD6A91"/>
    <w:rsid w:val="00FD6AF9"/>
    <w:rsid w:val="00FD6BD1"/>
    <w:rsid w:val="00FD6C8D"/>
    <w:rsid w:val="00FD6D16"/>
    <w:rsid w:val="00FD6D79"/>
    <w:rsid w:val="00FD6EB8"/>
    <w:rsid w:val="00FD6F5D"/>
    <w:rsid w:val="00FD6F93"/>
    <w:rsid w:val="00FD6FA4"/>
    <w:rsid w:val="00FD6FC4"/>
    <w:rsid w:val="00FD6FF4"/>
    <w:rsid w:val="00FD7030"/>
    <w:rsid w:val="00FD703A"/>
    <w:rsid w:val="00FD7048"/>
    <w:rsid w:val="00FD7125"/>
    <w:rsid w:val="00FD7137"/>
    <w:rsid w:val="00FD7154"/>
    <w:rsid w:val="00FD7159"/>
    <w:rsid w:val="00FD71B6"/>
    <w:rsid w:val="00FD7239"/>
    <w:rsid w:val="00FD728A"/>
    <w:rsid w:val="00FD728D"/>
    <w:rsid w:val="00FD72A7"/>
    <w:rsid w:val="00FD72BD"/>
    <w:rsid w:val="00FD72C6"/>
    <w:rsid w:val="00FD73B9"/>
    <w:rsid w:val="00FD73F4"/>
    <w:rsid w:val="00FD74DB"/>
    <w:rsid w:val="00FD7536"/>
    <w:rsid w:val="00FD76D4"/>
    <w:rsid w:val="00FD777A"/>
    <w:rsid w:val="00FD7876"/>
    <w:rsid w:val="00FD7B12"/>
    <w:rsid w:val="00FD7C16"/>
    <w:rsid w:val="00FD7C1D"/>
    <w:rsid w:val="00FD7C2C"/>
    <w:rsid w:val="00FD7C71"/>
    <w:rsid w:val="00FD7DD6"/>
    <w:rsid w:val="00FD7ED0"/>
    <w:rsid w:val="00FD7FA4"/>
    <w:rsid w:val="00FE0027"/>
    <w:rsid w:val="00FE013A"/>
    <w:rsid w:val="00FE02E9"/>
    <w:rsid w:val="00FE047F"/>
    <w:rsid w:val="00FE05D2"/>
    <w:rsid w:val="00FE06C8"/>
    <w:rsid w:val="00FE0727"/>
    <w:rsid w:val="00FE072D"/>
    <w:rsid w:val="00FE07CB"/>
    <w:rsid w:val="00FE080F"/>
    <w:rsid w:val="00FE082C"/>
    <w:rsid w:val="00FE0CD2"/>
    <w:rsid w:val="00FE0CDC"/>
    <w:rsid w:val="00FE0D04"/>
    <w:rsid w:val="00FE0E2E"/>
    <w:rsid w:val="00FE0E6D"/>
    <w:rsid w:val="00FE0F23"/>
    <w:rsid w:val="00FE0FC6"/>
    <w:rsid w:val="00FE1019"/>
    <w:rsid w:val="00FE121E"/>
    <w:rsid w:val="00FE1268"/>
    <w:rsid w:val="00FE1321"/>
    <w:rsid w:val="00FE142B"/>
    <w:rsid w:val="00FE1439"/>
    <w:rsid w:val="00FE14CD"/>
    <w:rsid w:val="00FE1519"/>
    <w:rsid w:val="00FE154E"/>
    <w:rsid w:val="00FE1613"/>
    <w:rsid w:val="00FE16AC"/>
    <w:rsid w:val="00FE175B"/>
    <w:rsid w:val="00FE19CD"/>
    <w:rsid w:val="00FE1A7D"/>
    <w:rsid w:val="00FE1D9F"/>
    <w:rsid w:val="00FE1DF2"/>
    <w:rsid w:val="00FE1DF9"/>
    <w:rsid w:val="00FE1E5F"/>
    <w:rsid w:val="00FE2127"/>
    <w:rsid w:val="00FE21E4"/>
    <w:rsid w:val="00FE2272"/>
    <w:rsid w:val="00FE22C3"/>
    <w:rsid w:val="00FE2387"/>
    <w:rsid w:val="00FE2441"/>
    <w:rsid w:val="00FE253E"/>
    <w:rsid w:val="00FE25A1"/>
    <w:rsid w:val="00FE2690"/>
    <w:rsid w:val="00FE26D2"/>
    <w:rsid w:val="00FE278C"/>
    <w:rsid w:val="00FE2883"/>
    <w:rsid w:val="00FE28E5"/>
    <w:rsid w:val="00FE29B9"/>
    <w:rsid w:val="00FE2B35"/>
    <w:rsid w:val="00FE2BD7"/>
    <w:rsid w:val="00FE2C7D"/>
    <w:rsid w:val="00FE2E8D"/>
    <w:rsid w:val="00FE2EB5"/>
    <w:rsid w:val="00FE2EBB"/>
    <w:rsid w:val="00FE2EC4"/>
    <w:rsid w:val="00FE2F73"/>
    <w:rsid w:val="00FE33E4"/>
    <w:rsid w:val="00FE33F3"/>
    <w:rsid w:val="00FE3429"/>
    <w:rsid w:val="00FE3620"/>
    <w:rsid w:val="00FE37D1"/>
    <w:rsid w:val="00FE38C3"/>
    <w:rsid w:val="00FE3904"/>
    <w:rsid w:val="00FE3964"/>
    <w:rsid w:val="00FE3AC8"/>
    <w:rsid w:val="00FE3BF3"/>
    <w:rsid w:val="00FE3C06"/>
    <w:rsid w:val="00FE3D82"/>
    <w:rsid w:val="00FE3E0B"/>
    <w:rsid w:val="00FE3EE2"/>
    <w:rsid w:val="00FE3F2C"/>
    <w:rsid w:val="00FE3F90"/>
    <w:rsid w:val="00FE3FEA"/>
    <w:rsid w:val="00FE40C5"/>
    <w:rsid w:val="00FE412D"/>
    <w:rsid w:val="00FE412E"/>
    <w:rsid w:val="00FE4174"/>
    <w:rsid w:val="00FE428C"/>
    <w:rsid w:val="00FE430D"/>
    <w:rsid w:val="00FE4324"/>
    <w:rsid w:val="00FE435F"/>
    <w:rsid w:val="00FE43C1"/>
    <w:rsid w:val="00FE43FC"/>
    <w:rsid w:val="00FE440C"/>
    <w:rsid w:val="00FE44A8"/>
    <w:rsid w:val="00FE44F8"/>
    <w:rsid w:val="00FE4622"/>
    <w:rsid w:val="00FE472B"/>
    <w:rsid w:val="00FE4774"/>
    <w:rsid w:val="00FE4802"/>
    <w:rsid w:val="00FE490C"/>
    <w:rsid w:val="00FE4961"/>
    <w:rsid w:val="00FE4971"/>
    <w:rsid w:val="00FE49E1"/>
    <w:rsid w:val="00FE4AFE"/>
    <w:rsid w:val="00FE4B67"/>
    <w:rsid w:val="00FE4B7B"/>
    <w:rsid w:val="00FE4B7E"/>
    <w:rsid w:val="00FE4B92"/>
    <w:rsid w:val="00FE4C00"/>
    <w:rsid w:val="00FE4C20"/>
    <w:rsid w:val="00FE4C31"/>
    <w:rsid w:val="00FE4C9B"/>
    <w:rsid w:val="00FE4D1C"/>
    <w:rsid w:val="00FE4E01"/>
    <w:rsid w:val="00FE4E1E"/>
    <w:rsid w:val="00FE4EAD"/>
    <w:rsid w:val="00FE4EF2"/>
    <w:rsid w:val="00FE4F31"/>
    <w:rsid w:val="00FE4FBD"/>
    <w:rsid w:val="00FE5042"/>
    <w:rsid w:val="00FE51EF"/>
    <w:rsid w:val="00FE51F2"/>
    <w:rsid w:val="00FE52DE"/>
    <w:rsid w:val="00FE536B"/>
    <w:rsid w:val="00FE5384"/>
    <w:rsid w:val="00FE542A"/>
    <w:rsid w:val="00FE5446"/>
    <w:rsid w:val="00FE545A"/>
    <w:rsid w:val="00FE5643"/>
    <w:rsid w:val="00FE5659"/>
    <w:rsid w:val="00FE5844"/>
    <w:rsid w:val="00FE5943"/>
    <w:rsid w:val="00FE59D8"/>
    <w:rsid w:val="00FE59E4"/>
    <w:rsid w:val="00FE59F8"/>
    <w:rsid w:val="00FE5B13"/>
    <w:rsid w:val="00FE5BA2"/>
    <w:rsid w:val="00FE5C10"/>
    <w:rsid w:val="00FE5CC7"/>
    <w:rsid w:val="00FE5D73"/>
    <w:rsid w:val="00FE5E03"/>
    <w:rsid w:val="00FE5E67"/>
    <w:rsid w:val="00FE5ED4"/>
    <w:rsid w:val="00FE5EFE"/>
    <w:rsid w:val="00FE5FD6"/>
    <w:rsid w:val="00FE603B"/>
    <w:rsid w:val="00FE6049"/>
    <w:rsid w:val="00FE62FA"/>
    <w:rsid w:val="00FE641E"/>
    <w:rsid w:val="00FE6468"/>
    <w:rsid w:val="00FE6480"/>
    <w:rsid w:val="00FE64B2"/>
    <w:rsid w:val="00FE6562"/>
    <w:rsid w:val="00FE66E6"/>
    <w:rsid w:val="00FE67E4"/>
    <w:rsid w:val="00FE687A"/>
    <w:rsid w:val="00FE699F"/>
    <w:rsid w:val="00FE69D3"/>
    <w:rsid w:val="00FE6A55"/>
    <w:rsid w:val="00FE6AAB"/>
    <w:rsid w:val="00FE6D07"/>
    <w:rsid w:val="00FE6D26"/>
    <w:rsid w:val="00FE6D2D"/>
    <w:rsid w:val="00FE6F4A"/>
    <w:rsid w:val="00FE700A"/>
    <w:rsid w:val="00FE701D"/>
    <w:rsid w:val="00FE70BD"/>
    <w:rsid w:val="00FE7144"/>
    <w:rsid w:val="00FE71D3"/>
    <w:rsid w:val="00FE7310"/>
    <w:rsid w:val="00FE7326"/>
    <w:rsid w:val="00FE7383"/>
    <w:rsid w:val="00FE76CE"/>
    <w:rsid w:val="00FE76D2"/>
    <w:rsid w:val="00FE7A5C"/>
    <w:rsid w:val="00FE7B27"/>
    <w:rsid w:val="00FE7BEC"/>
    <w:rsid w:val="00FE7C98"/>
    <w:rsid w:val="00FE7CCF"/>
    <w:rsid w:val="00FE7DB2"/>
    <w:rsid w:val="00FE7F14"/>
    <w:rsid w:val="00FE7F7C"/>
    <w:rsid w:val="00FE7F99"/>
    <w:rsid w:val="00FE7FBC"/>
    <w:rsid w:val="00FF00DD"/>
    <w:rsid w:val="00FF0136"/>
    <w:rsid w:val="00FF022F"/>
    <w:rsid w:val="00FF024E"/>
    <w:rsid w:val="00FF04EF"/>
    <w:rsid w:val="00FF0601"/>
    <w:rsid w:val="00FF07E0"/>
    <w:rsid w:val="00FF07E7"/>
    <w:rsid w:val="00FF0833"/>
    <w:rsid w:val="00FF0880"/>
    <w:rsid w:val="00FF08A2"/>
    <w:rsid w:val="00FF0980"/>
    <w:rsid w:val="00FF09CF"/>
    <w:rsid w:val="00FF09DD"/>
    <w:rsid w:val="00FF0B72"/>
    <w:rsid w:val="00FF0D1E"/>
    <w:rsid w:val="00FF0D1F"/>
    <w:rsid w:val="00FF0D21"/>
    <w:rsid w:val="00FF0D48"/>
    <w:rsid w:val="00FF0E54"/>
    <w:rsid w:val="00FF0E6F"/>
    <w:rsid w:val="00FF0EFE"/>
    <w:rsid w:val="00FF0FDF"/>
    <w:rsid w:val="00FF0FEA"/>
    <w:rsid w:val="00FF1112"/>
    <w:rsid w:val="00FF115F"/>
    <w:rsid w:val="00FF12C0"/>
    <w:rsid w:val="00FF1488"/>
    <w:rsid w:val="00FF14D0"/>
    <w:rsid w:val="00FF15B9"/>
    <w:rsid w:val="00FF1605"/>
    <w:rsid w:val="00FF1799"/>
    <w:rsid w:val="00FF17AC"/>
    <w:rsid w:val="00FF185E"/>
    <w:rsid w:val="00FF1912"/>
    <w:rsid w:val="00FF1986"/>
    <w:rsid w:val="00FF19FB"/>
    <w:rsid w:val="00FF1AAC"/>
    <w:rsid w:val="00FF1AFE"/>
    <w:rsid w:val="00FF1C90"/>
    <w:rsid w:val="00FF1C9F"/>
    <w:rsid w:val="00FF1E16"/>
    <w:rsid w:val="00FF1E1A"/>
    <w:rsid w:val="00FF1F22"/>
    <w:rsid w:val="00FF1F52"/>
    <w:rsid w:val="00FF1F9D"/>
    <w:rsid w:val="00FF200F"/>
    <w:rsid w:val="00FF209B"/>
    <w:rsid w:val="00FF209C"/>
    <w:rsid w:val="00FF20D2"/>
    <w:rsid w:val="00FF21BD"/>
    <w:rsid w:val="00FF21BF"/>
    <w:rsid w:val="00FF21CA"/>
    <w:rsid w:val="00FF2313"/>
    <w:rsid w:val="00FF24DE"/>
    <w:rsid w:val="00FF24DF"/>
    <w:rsid w:val="00FF2531"/>
    <w:rsid w:val="00FF2559"/>
    <w:rsid w:val="00FF2573"/>
    <w:rsid w:val="00FF2651"/>
    <w:rsid w:val="00FF276A"/>
    <w:rsid w:val="00FF28C3"/>
    <w:rsid w:val="00FF2954"/>
    <w:rsid w:val="00FF295D"/>
    <w:rsid w:val="00FF2B03"/>
    <w:rsid w:val="00FF2B40"/>
    <w:rsid w:val="00FF2BB7"/>
    <w:rsid w:val="00FF2CF9"/>
    <w:rsid w:val="00FF2E08"/>
    <w:rsid w:val="00FF2F02"/>
    <w:rsid w:val="00FF2FA5"/>
    <w:rsid w:val="00FF30AE"/>
    <w:rsid w:val="00FF3234"/>
    <w:rsid w:val="00FF323D"/>
    <w:rsid w:val="00FF3245"/>
    <w:rsid w:val="00FF3251"/>
    <w:rsid w:val="00FF3286"/>
    <w:rsid w:val="00FF33F3"/>
    <w:rsid w:val="00FF3424"/>
    <w:rsid w:val="00FF34C3"/>
    <w:rsid w:val="00FF3547"/>
    <w:rsid w:val="00FF36B1"/>
    <w:rsid w:val="00FF3874"/>
    <w:rsid w:val="00FF38E2"/>
    <w:rsid w:val="00FF38E6"/>
    <w:rsid w:val="00FF3967"/>
    <w:rsid w:val="00FF39D5"/>
    <w:rsid w:val="00FF3A2A"/>
    <w:rsid w:val="00FF3CAA"/>
    <w:rsid w:val="00FF3E98"/>
    <w:rsid w:val="00FF3FE3"/>
    <w:rsid w:val="00FF4013"/>
    <w:rsid w:val="00FF414C"/>
    <w:rsid w:val="00FF4223"/>
    <w:rsid w:val="00FF4231"/>
    <w:rsid w:val="00FF430F"/>
    <w:rsid w:val="00FF4369"/>
    <w:rsid w:val="00FF4518"/>
    <w:rsid w:val="00FF45B3"/>
    <w:rsid w:val="00FF4652"/>
    <w:rsid w:val="00FF47D2"/>
    <w:rsid w:val="00FF489C"/>
    <w:rsid w:val="00FF48FC"/>
    <w:rsid w:val="00FF491C"/>
    <w:rsid w:val="00FF49EC"/>
    <w:rsid w:val="00FF4C08"/>
    <w:rsid w:val="00FF4C35"/>
    <w:rsid w:val="00FF4C52"/>
    <w:rsid w:val="00FF4C78"/>
    <w:rsid w:val="00FF4C84"/>
    <w:rsid w:val="00FF4D20"/>
    <w:rsid w:val="00FF4E24"/>
    <w:rsid w:val="00FF4E3B"/>
    <w:rsid w:val="00FF4E3F"/>
    <w:rsid w:val="00FF507E"/>
    <w:rsid w:val="00FF527D"/>
    <w:rsid w:val="00FF5298"/>
    <w:rsid w:val="00FF52C6"/>
    <w:rsid w:val="00FF52DA"/>
    <w:rsid w:val="00FF536B"/>
    <w:rsid w:val="00FF53A9"/>
    <w:rsid w:val="00FF542F"/>
    <w:rsid w:val="00FF5533"/>
    <w:rsid w:val="00FF554A"/>
    <w:rsid w:val="00FF5561"/>
    <w:rsid w:val="00FF55E6"/>
    <w:rsid w:val="00FF56FD"/>
    <w:rsid w:val="00FF5799"/>
    <w:rsid w:val="00FF57A3"/>
    <w:rsid w:val="00FF57E9"/>
    <w:rsid w:val="00FF57FC"/>
    <w:rsid w:val="00FF58CC"/>
    <w:rsid w:val="00FF58F0"/>
    <w:rsid w:val="00FF5998"/>
    <w:rsid w:val="00FF5A28"/>
    <w:rsid w:val="00FF5AE4"/>
    <w:rsid w:val="00FF5B60"/>
    <w:rsid w:val="00FF5BF1"/>
    <w:rsid w:val="00FF5C06"/>
    <w:rsid w:val="00FF5D2A"/>
    <w:rsid w:val="00FF5D49"/>
    <w:rsid w:val="00FF5D5D"/>
    <w:rsid w:val="00FF5E4E"/>
    <w:rsid w:val="00FF5F7A"/>
    <w:rsid w:val="00FF6028"/>
    <w:rsid w:val="00FF6125"/>
    <w:rsid w:val="00FF612D"/>
    <w:rsid w:val="00FF614F"/>
    <w:rsid w:val="00FF6152"/>
    <w:rsid w:val="00FF62C8"/>
    <w:rsid w:val="00FF62DD"/>
    <w:rsid w:val="00FF62F1"/>
    <w:rsid w:val="00FF6340"/>
    <w:rsid w:val="00FF6373"/>
    <w:rsid w:val="00FF64D0"/>
    <w:rsid w:val="00FF6521"/>
    <w:rsid w:val="00FF65F9"/>
    <w:rsid w:val="00FF66A9"/>
    <w:rsid w:val="00FF6733"/>
    <w:rsid w:val="00FF693A"/>
    <w:rsid w:val="00FF6988"/>
    <w:rsid w:val="00FF6C29"/>
    <w:rsid w:val="00FF6CE1"/>
    <w:rsid w:val="00FF6DF2"/>
    <w:rsid w:val="00FF6E51"/>
    <w:rsid w:val="00FF6FF2"/>
    <w:rsid w:val="00FF701A"/>
    <w:rsid w:val="00FF7056"/>
    <w:rsid w:val="00FF7117"/>
    <w:rsid w:val="00FF7155"/>
    <w:rsid w:val="00FF72A3"/>
    <w:rsid w:val="00FF7438"/>
    <w:rsid w:val="00FF7445"/>
    <w:rsid w:val="00FF7488"/>
    <w:rsid w:val="00FF74D1"/>
    <w:rsid w:val="00FF75BC"/>
    <w:rsid w:val="00FF75CE"/>
    <w:rsid w:val="00FF765E"/>
    <w:rsid w:val="00FF7885"/>
    <w:rsid w:val="00FF79F4"/>
    <w:rsid w:val="00FF7A2D"/>
    <w:rsid w:val="00FF7BE3"/>
    <w:rsid w:val="00FF7C41"/>
    <w:rsid w:val="00FF7CED"/>
    <w:rsid w:val="00FF7D8C"/>
    <w:rsid w:val="00FF7DA5"/>
    <w:rsid w:val="00FF7DD1"/>
    <w:rsid w:val="00FF7EB4"/>
    <w:rsid w:val="00FF7FB4"/>
    <w:rsid w:val="00FF7FD2"/>
    <w:rsid w:val="0217FF03"/>
    <w:rsid w:val="0224854F"/>
    <w:rsid w:val="0353977B"/>
    <w:rsid w:val="03AEB85C"/>
    <w:rsid w:val="046D3E61"/>
    <w:rsid w:val="052F92F7"/>
    <w:rsid w:val="0912096F"/>
    <w:rsid w:val="0A2A252C"/>
    <w:rsid w:val="0A55AF04"/>
    <w:rsid w:val="0A7F611C"/>
    <w:rsid w:val="0B9D37E5"/>
    <w:rsid w:val="0D048521"/>
    <w:rsid w:val="0DA1F5D8"/>
    <w:rsid w:val="0E3CF255"/>
    <w:rsid w:val="0F39473C"/>
    <w:rsid w:val="0F5E406D"/>
    <w:rsid w:val="0FD76142"/>
    <w:rsid w:val="1158F9FE"/>
    <w:rsid w:val="116EEE13"/>
    <w:rsid w:val="11B5EA56"/>
    <w:rsid w:val="11FC2918"/>
    <w:rsid w:val="12B6ACCD"/>
    <w:rsid w:val="13AEAC4A"/>
    <w:rsid w:val="13C0D3F5"/>
    <w:rsid w:val="13CCFBAD"/>
    <w:rsid w:val="140B57C0"/>
    <w:rsid w:val="14F54AC3"/>
    <w:rsid w:val="157C43CA"/>
    <w:rsid w:val="164858B4"/>
    <w:rsid w:val="1669B173"/>
    <w:rsid w:val="167DD4E5"/>
    <w:rsid w:val="16F350C4"/>
    <w:rsid w:val="1750F263"/>
    <w:rsid w:val="18C388FD"/>
    <w:rsid w:val="1A86C1FA"/>
    <w:rsid w:val="1BC2AEF4"/>
    <w:rsid w:val="1C29FBFC"/>
    <w:rsid w:val="1CF06AAE"/>
    <w:rsid w:val="1D650981"/>
    <w:rsid w:val="1D7A50EB"/>
    <w:rsid w:val="1E364F4B"/>
    <w:rsid w:val="1EA28E98"/>
    <w:rsid w:val="1EC75672"/>
    <w:rsid w:val="1F5E20D4"/>
    <w:rsid w:val="2001CE0D"/>
    <w:rsid w:val="205A09BD"/>
    <w:rsid w:val="20971C44"/>
    <w:rsid w:val="21AAA949"/>
    <w:rsid w:val="21F7ACC0"/>
    <w:rsid w:val="2228396F"/>
    <w:rsid w:val="22880CA9"/>
    <w:rsid w:val="23EB2759"/>
    <w:rsid w:val="24BAFCD8"/>
    <w:rsid w:val="24C773C0"/>
    <w:rsid w:val="251F0135"/>
    <w:rsid w:val="28382DBD"/>
    <w:rsid w:val="28D1DC16"/>
    <w:rsid w:val="28DBA73C"/>
    <w:rsid w:val="2A1783F4"/>
    <w:rsid w:val="2A338016"/>
    <w:rsid w:val="2A42CA2A"/>
    <w:rsid w:val="2B776E4C"/>
    <w:rsid w:val="2BE3A730"/>
    <w:rsid w:val="2BE817B1"/>
    <w:rsid w:val="2C23CDEC"/>
    <w:rsid w:val="2E89B698"/>
    <w:rsid w:val="2F3EAE6F"/>
    <w:rsid w:val="303FDB35"/>
    <w:rsid w:val="309E952E"/>
    <w:rsid w:val="312A0CCF"/>
    <w:rsid w:val="3251F4C3"/>
    <w:rsid w:val="325473FB"/>
    <w:rsid w:val="3386DF94"/>
    <w:rsid w:val="34071E9C"/>
    <w:rsid w:val="35438ABC"/>
    <w:rsid w:val="359330ED"/>
    <w:rsid w:val="35A2FA62"/>
    <w:rsid w:val="3600ED0A"/>
    <w:rsid w:val="36279AEB"/>
    <w:rsid w:val="36BABAFC"/>
    <w:rsid w:val="36FE8C54"/>
    <w:rsid w:val="37FB81D4"/>
    <w:rsid w:val="3866F891"/>
    <w:rsid w:val="38F3CD04"/>
    <w:rsid w:val="39B71422"/>
    <w:rsid w:val="39F0F5FD"/>
    <w:rsid w:val="3B38FCF4"/>
    <w:rsid w:val="3B9B64F1"/>
    <w:rsid w:val="3BE36193"/>
    <w:rsid w:val="3C28925B"/>
    <w:rsid w:val="3E10B7F9"/>
    <w:rsid w:val="3F08DCFD"/>
    <w:rsid w:val="3F7417AB"/>
    <w:rsid w:val="40262C73"/>
    <w:rsid w:val="404E4F8D"/>
    <w:rsid w:val="40B436E7"/>
    <w:rsid w:val="42744724"/>
    <w:rsid w:val="42BF7AF2"/>
    <w:rsid w:val="42BFC802"/>
    <w:rsid w:val="432FAA81"/>
    <w:rsid w:val="43419499"/>
    <w:rsid w:val="436EFB9C"/>
    <w:rsid w:val="437DA528"/>
    <w:rsid w:val="43F013FC"/>
    <w:rsid w:val="44053AFE"/>
    <w:rsid w:val="451F37FF"/>
    <w:rsid w:val="45886CC6"/>
    <w:rsid w:val="45F7486B"/>
    <w:rsid w:val="470AF877"/>
    <w:rsid w:val="4735A7C6"/>
    <w:rsid w:val="48CF160E"/>
    <w:rsid w:val="4B287077"/>
    <w:rsid w:val="4C69583D"/>
    <w:rsid w:val="4D1F1C97"/>
    <w:rsid w:val="4D3E719E"/>
    <w:rsid w:val="4D4FF988"/>
    <w:rsid w:val="4EF8C5FF"/>
    <w:rsid w:val="4F38B2E0"/>
    <w:rsid w:val="4FA06AE6"/>
    <w:rsid w:val="51327EB7"/>
    <w:rsid w:val="52D73E61"/>
    <w:rsid w:val="52F82749"/>
    <w:rsid w:val="538CACC2"/>
    <w:rsid w:val="53CAE9D4"/>
    <w:rsid w:val="54146EC5"/>
    <w:rsid w:val="55935A80"/>
    <w:rsid w:val="55C28D68"/>
    <w:rsid w:val="56A9CB1B"/>
    <w:rsid w:val="5809707B"/>
    <w:rsid w:val="5989C549"/>
    <w:rsid w:val="59B37AEC"/>
    <w:rsid w:val="5A6F24DC"/>
    <w:rsid w:val="5B41C52D"/>
    <w:rsid w:val="5C332D70"/>
    <w:rsid w:val="5DEE4BCA"/>
    <w:rsid w:val="5E649ECC"/>
    <w:rsid w:val="5FB4BD76"/>
    <w:rsid w:val="5FBF7D87"/>
    <w:rsid w:val="6075E215"/>
    <w:rsid w:val="610463C1"/>
    <w:rsid w:val="633A8E82"/>
    <w:rsid w:val="637D7208"/>
    <w:rsid w:val="647ADEF4"/>
    <w:rsid w:val="6589DEB4"/>
    <w:rsid w:val="67147A65"/>
    <w:rsid w:val="685B0586"/>
    <w:rsid w:val="687C3EA6"/>
    <w:rsid w:val="689C54C7"/>
    <w:rsid w:val="68A9484F"/>
    <w:rsid w:val="6C21BB2D"/>
    <w:rsid w:val="6C268FD4"/>
    <w:rsid w:val="6C8A9AA5"/>
    <w:rsid w:val="6E8DC094"/>
    <w:rsid w:val="6FEE3FBB"/>
    <w:rsid w:val="70DDC812"/>
    <w:rsid w:val="731A8324"/>
    <w:rsid w:val="7345E8C5"/>
    <w:rsid w:val="73AAE0AE"/>
    <w:rsid w:val="750E981E"/>
    <w:rsid w:val="7845C5D7"/>
    <w:rsid w:val="78D21853"/>
    <w:rsid w:val="79372748"/>
    <w:rsid w:val="79E4C2F1"/>
    <w:rsid w:val="79F69E0F"/>
    <w:rsid w:val="7B9E39A8"/>
    <w:rsid w:val="7C1CB4A2"/>
    <w:rsid w:val="7C6305EB"/>
    <w:rsid w:val="7D97ED35"/>
    <w:rsid w:val="7EB302A4"/>
    <w:rsid w:val="7F65AA87"/>
    <w:rsid w:val="7F92ABAE"/>
    <w:rsid w:val="7F974A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777523F"/>
  <w15:docId w15:val="{F0665ED6-1C9D-4235-96F5-602CE524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1B6A"/>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11B6A"/>
    <w:pPr>
      <w:spacing w:after="160" w:line="240" w:lineRule="exact"/>
      <w:ind w:left="357"/>
    </w:pPr>
    <w:rPr>
      <w:rFonts w:asciiTheme="minorHAnsi" w:hAnsiTheme="minorHAnsi" w:cstheme="minorBidi"/>
      <w:sz w:val="22"/>
      <w:vertAlign w:val="superscript"/>
      <w:lang w:val="en-US"/>
    </w:rPr>
  </w:style>
  <w:style w:type="table" w:styleId="TableGrid">
    <w:name w:val="Table Grid"/>
    <w:basedOn w:val="TableNormal"/>
    <w:uiPriority w:val="39"/>
    <w:rsid w:val="00811B6A"/>
    <w:pPr>
      <w:widowControl w:val="0"/>
      <w:spacing w:before="120" w:after="0" w:line="240" w:lineRule="auto"/>
      <w:ind w:left="357"/>
      <w:jc w:val="both"/>
    </w:pPr>
    <w:rPr>
      <w:rFonts w:ascii="Times New Roman" w:hAnsi="Times New Roman" w:cs="Times New Roman"/>
      <w:sz w:val="20"/>
      <w:szCs w:val="20"/>
      <w:lang w:val="en-GB"/>
    </w:rPr>
    <w:tblPr/>
  </w:style>
  <w:style w:type="character" w:styleId="CommentReference">
    <w:name w:val="annotation reference"/>
    <w:basedOn w:val="DefaultParagraphFont"/>
    <w:uiPriority w:val="99"/>
    <w:semiHidden/>
    <w:unhideWhenUsed/>
    <w:rsid w:val="00D66134"/>
    <w:rPr>
      <w:sz w:val="16"/>
      <w:szCs w:val="16"/>
    </w:rPr>
  </w:style>
  <w:style w:type="paragraph" w:styleId="CommentText">
    <w:name w:val="annotation text"/>
    <w:basedOn w:val="Normal"/>
    <w:link w:val="CommentTextChar"/>
    <w:uiPriority w:val="99"/>
    <w:unhideWhenUsed/>
    <w:rsid w:val="00D66134"/>
    <w:rPr>
      <w:sz w:val="20"/>
      <w:szCs w:val="20"/>
    </w:rPr>
  </w:style>
  <w:style w:type="character" w:customStyle="1" w:styleId="CommentTextChar">
    <w:name w:val="Comment Text Char"/>
    <w:basedOn w:val="DefaultParagraphFont"/>
    <w:link w:val="CommentText"/>
    <w:uiPriority w:val="99"/>
    <w:rsid w:val="00D6613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66134"/>
    <w:rPr>
      <w:b/>
      <w:bCs/>
    </w:rPr>
  </w:style>
  <w:style w:type="character" w:customStyle="1" w:styleId="CommentSubjectChar">
    <w:name w:val="Comment Subject Char"/>
    <w:basedOn w:val="CommentTextChar"/>
    <w:link w:val="CommentSubject"/>
    <w:uiPriority w:val="99"/>
    <w:semiHidden/>
    <w:rsid w:val="00D66134"/>
    <w:rPr>
      <w:rFonts w:ascii="Times New Roman" w:hAnsi="Times New Roman" w:cs="Times New Roman"/>
      <w:b/>
      <w:bCs/>
      <w:sz w:val="20"/>
      <w:szCs w:val="20"/>
      <w:lang w:val="en-GB"/>
    </w:rPr>
  </w:style>
  <w:style w:type="paragraph" w:styleId="Revision">
    <w:name w:val="Revision"/>
    <w:hidden/>
    <w:uiPriority w:val="99"/>
    <w:semiHidden/>
    <w:rsid w:val="00881FC9"/>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555F61"/>
    <w:pPr>
      <w:numPr>
        <w:numId w:val="1"/>
      </w:numPr>
      <w:contextualSpacing/>
    </w:pPr>
  </w:style>
  <w:style w:type="paragraph" w:styleId="ListBullet2">
    <w:name w:val="List Bullet 2"/>
    <w:basedOn w:val="Normal"/>
    <w:uiPriority w:val="99"/>
    <w:semiHidden/>
    <w:unhideWhenUsed/>
    <w:rsid w:val="00555F61"/>
    <w:pPr>
      <w:numPr>
        <w:numId w:val="2"/>
      </w:numPr>
      <w:contextualSpacing/>
    </w:pPr>
  </w:style>
  <w:style w:type="paragraph" w:styleId="ListBullet3">
    <w:name w:val="List Bullet 3"/>
    <w:basedOn w:val="Normal"/>
    <w:uiPriority w:val="99"/>
    <w:semiHidden/>
    <w:unhideWhenUsed/>
    <w:rsid w:val="00555F61"/>
    <w:pPr>
      <w:numPr>
        <w:numId w:val="3"/>
      </w:numPr>
      <w:contextualSpacing/>
    </w:pPr>
  </w:style>
  <w:style w:type="paragraph" w:styleId="ListBullet4">
    <w:name w:val="List Bullet 4"/>
    <w:basedOn w:val="Normal"/>
    <w:uiPriority w:val="99"/>
    <w:semiHidden/>
    <w:unhideWhenUsed/>
    <w:rsid w:val="00555F61"/>
    <w:pPr>
      <w:numPr>
        <w:numId w:val="4"/>
      </w:numPr>
      <w:contextualSpacing/>
    </w:pPr>
  </w:style>
  <w:style w:type="character" w:customStyle="1" w:styleId="UnresolvedMention">
    <w:name w:val="Unresolved Mention"/>
    <w:basedOn w:val="DefaultParagraphFont"/>
    <w:uiPriority w:val="99"/>
    <w:semiHidden/>
    <w:unhideWhenUsed/>
    <w:rsid w:val="00017E05"/>
    <w:rPr>
      <w:color w:val="605E5C"/>
      <w:shd w:val="clear" w:color="auto" w:fill="E1DFDD"/>
    </w:rPr>
  </w:style>
  <w:style w:type="character" w:styleId="FollowedHyperlink">
    <w:name w:val="FollowedHyperlink"/>
    <w:basedOn w:val="DefaultParagraphFont"/>
    <w:uiPriority w:val="99"/>
    <w:semiHidden/>
    <w:unhideWhenUsed/>
    <w:rsid w:val="00017E05"/>
    <w:rPr>
      <w:color w:val="800080" w:themeColor="followedHyperlink"/>
      <w:u w:val="single"/>
    </w:rPr>
  </w:style>
  <w:style w:type="character" w:customStyle="1" w:styleId="Mention">
    <w:name w:val="Mention"/>
    <w:basedOn w:val="DefaultParagraphFont"/>
    <w:uiPriority w:val="99"/>
    <w:unhideWhenUsed/>
    <w:rsid w:val="0048790E"/>
    <w:rPr>
      <w:color w:val="2B579A"/>
      <w:shd w:val="clear" w:color="auto" w:fill="E1DFDD"/>
    </w:rPr>
  </w:style>
  <w:style w:type="character" w:customStyle="1" w:styleId="HeaderChar">
    <w:name w:val="Header Char"/>
    <w:basedOn w:val="DefaultParagraphFont"/>
    <w:link w:val="Header"/>
    <w:uiPriority w:val="99"/>
    <w:rsid w:val="00422AA6"/>
    <w:rPr>
      <w:rFonts w:ascii="Times New Roman" w:hAnsi="Times New Roman" w:cs="Times New Roman"/>
      <w:sz w:val="24"/>
      <w:lang w:val="en-GB"/>
    </w:rPr>
  </w:style>
  <w:style w:type="character" w:customStyle="1" w:styleId="FooterChar">
    <w:name w:val="Footer Char"/>
    <w:basedOn w:val="DefaultParagraphFont"/>
    <w:link w:val="Footer"/>
    <w:uiPriority w:val="99"/>
    <w:rsid w:val="00422AA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22AA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2AA6"/>
    <w:pPr>
      <w:spacing w:before="0"/>
      <w:jc w:val="right"/>
    </w:pPr>
    <w:rPr>
      <w:sz w:val="28"/>
    </w:rPr>
  </w:style>
  <w:style w:type="paragraph" w:customStyle="1" w:styleId="FooterSensitivity">
    <w:name w:val="Footer Sensitivity"/>
    <w:basedOn w:val="Normal"/>
    <w:rsid w:val="00422AA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2AA6"/>
    <w:pPr>
      <w:tabs>
        <w:tab w:val="center" w:pos="4535"/>
        <w:tab w:val="right" w:pos="9071"/>
      </w:tabs>
      <w:spacing w:before="0"/>
    </w:pPr>
  </w:style>
  <w:style w:type="paragraph" w:customStyle="1" w:styleId="HeaderLandscape">
    <w:name w:val="HeaderLandscape"/>
    <w:basedOn w:val="Normal"/>
    <w:rsid w:val="00422AA6"/>
    <w:pPr>
      <w:tabs>
        <w:tab w:val="center" w:pos="7285"/>
        <w:tab w:val="right" w:pos="14003"/>
      </w:tabs>
      <w:spacing w:before="0"/>
    </w:pPr>
  </w:style>
  <w:style w:type="paragraph" w:styleId="Footer">
    <w:name w:val="footer"/>
    <w:basedOn w:val="Normal"/>
    <w:link w:val="FooterChar"/>
    <w:uiPriority w:val="99"/>
    <w:unhideWhenUsed/>
    <w:rsid w:val="00422AA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2AA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5/3700/oj" TargetMode="External"/><Relationship Id="rId2" Type="http://schemas.openxmlformats.org/officeDocument/2006/relationships/hyperlink" Target="https://ec.europa.eu/eurostat/en/web/products-euro-indicators/w/2-22042026-ap" TargetMode="External"/><Relationship Id="rId1" Type="http://schemas.openxmlformats.org/officeDocument/2006/relationships/hyperlink" Target="http://data.europa.eu/eli/reg/1997/1467/2024-04-30" TargetMode="External"/><Relationship Id="rId6" Type="http://schemas.openxmlformats.org/officeDocument/2006/relationships/hyperlink" Target="http://data.europa.eu/eli/reg/2009/479/2014-09-01" TargetMode="External"/><Relationship Id="rId5" Type="http://schemas.openxmlformats.org/officeDocument/2006/relationships/hyperlink" Target="http://data.europa.eu/eli/reg/2013/473/oj" TargetMode="External"/><Relationship Id="rId4" Type="http://schemas.openxmlformats.org/officeDocument/2006/relationships/hyperlink" Target="https://eur-lex.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269E8-8E1C-41D9-A3A0-AC2EC4DAD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C6F78-2D11-4CB9-A8EA-E775C967A2E5}">
  <ds:schemaRefs>
    <ds:schemaRef ds:uri="http://schemas.microsoft.com/sharepoint/v3/contenttype/forms"/>
  </ds:schemaRefs>
</ds:datastoreItem>
</file>

<file path=customXml/itemProps3.xml><?xml version="1.0" encoding="utf-8"?>
<ds:datastoreItem xmlns:ds="http://schemas.openxmlformats.org/officeDocument/2006/customXml" ds:itemID="{F82B00A5-ABC5-4963-94C6-C96C8F8A1451}">
  <ds:schemaRefs>
    <ds:schemaRef ds:uri="http://schemas.microsoft.com/office/2006/metadata/properties"/>
    <ds:schemaRef ds:uri="http://schemas.microsoft.com/office/infopath/2007/PartnerControls"/>
    <ds:schemaRef ds:uri="248cd52f-b46b-4611-a611-1f804cc55ba9"/>
  </ds:schemaRefs>
</ds:datastoreItem>
</file>

<file path=customXml/itemProps4.xml><?xml version="1.0" encoding="utf-8"?>
<ds:datastoreItem xmlns:ds="http://schemas.openxmlformats.org/officeDocument/2006/customXml" ds:itemID="{C45C75E8-B4E7-4F3F-BD84-132DA2AAA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6</Pages>
  <Words>1731</Words>
  <Characters>9869</Characters>
  <Application>Microsoft Office Word</Application>
  <DocSecurity>0</DocSecurity>
  <Lines>82</Lines>
  <Paragraphs>23</Paragraphs>
  <ScaleCrop>false</ScaleCrop>
  <Manager/>
  <Company/>
  <LinksUpToDate>false</LinksUpToDate>
  <CharactersWithSpaces>11577</CharactersWithSpaces>
  <SharedDoc>false</SharedDoc>
  <HLinks>
    <vt:vector size="42" baseType="variant">
      <vt:variant>
        <vt:i4>917504</vt:i4>
      </vt:variant>
      <vt:variant>
        <vt:i4>15</vt:i4>
      </vt:variant>
      <vt:variant>
        <vt:i4>0</vt:i4>
      </vt:variant>
      <vt:variant>
        <vt:i4>5</vt:i4>
      </vt:variant>
      <vt:variant>
        <vt:lpwstr>http://data.europa.eu/eli/reg/2009/479/2014-09-01</vt:lpwstr>
      </vt:variant>
      <vt:variant>
        <vt:lpwstr/>
      </vt:variant>
      <vt:variant>
        <vt:i4>4587544</vt:i4>
      </vt:variant>
      <vt:variant>
        <vt:i4>12</vt:i4>
      </vt:variant>
      <vt:variant>
        <vt:i4>0</vt:i4>
      </vt:variant>
      <vt:variant>
        <vt:i4>5</vt:i4>
      </vt:variant>
      <vt:variant>
        <vt:lpwstr>http://data.europa.eu/eli/reg/2013/473/oj</vt:lpwstr>
      </vt:variant>
      <vt:variant>
        <vt:lpwstr/>
      </vt:variant>
      <vt:variant>
        <vt:i4>1704024</vt:i4>
      </vt:variant>
      <vt:variant>
        <vt:i4>9</vt:i4>
      </vt:variant>
      <vt:variant>
        <vt:i4>0</vt:i4>
      </vt:variant>
      <vt:variant>
        <vt:i4>5</vt:i4>
      </vt:variant>
      <vt:variant>
        <vt:lpwstr>https://eur-lex.europa.eu/eli/C/2025/3961/oj</vt:lpwstr>
      </vt:variant>
      <vt:variant>
        <vt:lpwstr/>
      </vt:variant>
      <vt:variant>
        <vt:i4>1835095</vt:i4>
      </vt:variant>
      <vt:variant>
        <vt:i4>6</vt:i4>
      </vt:variant>
      <vt:variant>
        <vt:i4>0</vt:i4>
      </vt:variant>
      <vt:variant>
        <vt:i4>5</vt:i4>
      </vt:variant>
      <vt:variant>
        <vt:lpwstr>https://eur-lex.europa.eu/eli/C/2025/3700/oj</vt:lpwstr>
      </vt:variant>
      <vt:variant>
        <vt:lpwstr/>
      </vt:variant>
      <vt:variant>
        <vt:i4>1179660</vt:i4>
      </vt:variant>
      <vt:variant>
        <vt:i4>3</vt:i4>
      </vt:variant>
      <vt:variant>
        <vt:i4>0</vt:i4>
      </vt:variant>
      <vt:variant>
        <vt:i4>5</vt:i4>
      </vt:variant>
      <vt:variant>
        <vt:lpwstr>https://ec.europa.eu/eurostat/en/web/products-euro-indicators/w/2-22042026-ap</vt:lpwstr>
      </vt:variant>
      <vt:variant>
        <vt:lpwstr/>
      </vt:variant>
      <vt:variant>
        <vt:i4>2228258</vt:i4>
      </vt:variant>
      <vt:variant>
        <vt:i4>0</vt:i4>
      </vt:variant>
      <vt:variant>
        <vt:i4>0</vt:i4>
      </vt:variant>
      <vt:variant>
        <vt:i4>5</vt:i4>
      </vt:variant>
      <vt:variant>
        <vt:lpwstr>http://data.europa.eu/eli/reg/1997/1467/2024-04-30</vt:lpwstr>
      </vt:variant>
      <vt:variant>
        <vt:lpwstr/>
      </vt:variant>
      <vt:variant>
        <vt:i4>3801198</vt:i4>
      </vt:variant>
      <vt:variant>
        <vt:i4>0</vt:i4>
      </vt:variant>
      <vt:variant>
        <vt:i4>0</vt:i4>
      </vt:variant>
      <vt:variant>
        <vt:i4>5</vt:i4>
      </vt:variant>
      <vt:variant>
        <vt:lpwstr>https://data.consilium.europa.eu/doc/document/ST-10166-2025-INIT/en/pdf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2026-06-18T14:24:00Z</dcterms:created>
  <dcterms:modified xsi:type="dcterms:W3CDTF">2026-06-23T05:47:00Z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2026-05-21T08:25:52Z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2601e151-4bdb-465c-ba72-9d1862030c95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