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102DE7" w14:textId="7BA5FF76" w:rsidR="0029533F" w:rsidRPr="00532218" w:rsidRDefault="00B0371F" w:rsidP="00B0371F">
      <w:pPr>
        <w:pStyle w:val="Pagedecouverture"/>
        <w:rPr>
          <w:noProof/>
        </w:rPr>
      </w:pPr>
      <w:r>
        <w:rPr>
          <w:noProof/>
        </w:rPr>
        <w:pict w14:anchorId="7B004D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DC6A930-9A1A-4B6A-B7FC-D19BF4788E0D" style="width:455.25pt;height:304.5pt">
            <v:imagedata r:id="rId11" o:title=""/>
          </v:shape>
        </w:pict>
      </w:r>
    </w:p>
    <w:p w14:paraId="05BDC153" w14:textId="77777777" w:rsidR="00577734" w:rsidRPr="00532218" w:rsidRDefault="00577734">
      <w:pPr>
        <w:rPr>
          <w:noProof/>
        </w:rPr>
        <w:sectPr w:rsidR="00577734" w:rsidRPr="00532218" w:rsidSect="00B0371F">
          <w:footerReference w:type="even" r:id="rId12"/>
          <w:footerReference w:type="default" r:id="rId13"/>
          <w:pgSz w:w="11907" w:h="16839"/>
          <w:pgMar w:top="1134" w:right="1417" w:bottom="1134" w:left="1417" w:header="709" w:footer="709" w:gutter="0"/>
          <w:pgNumType w:start="0"/>
          <w:cols w:space="720"/>
          <w:docGrid w:linePitch="360"/>
        </w:sectPr>
      </w:pPr>
    </w:p>
    <w:p w14:paraId="5BAE4ECA" w14:textId="033879AF" w:rsidR="00577734" w:rsidRPr="00532218" w:rsidRDefault="00532218" w:rsidP="00532218">
      <w:pPr>
        <w:pStyle w:val="Statut"/>
        <w:rPr>
          <w:noProof/>
        </w:rPr>
      </w:pPr>
      <w:bookmarkStart w:id="0" w:name="_GoBack"/>
      <w:bookmarkEnd w:id="0"/>
      <w:r w:rsidRPr="00532218">
        <w:rPr>
          <w:noProof/>
        </w:rPr>
        <w:lastRenderedPageBreak/>
        <w:t>Recommandation de</w:t>
      </w:r>
    </w:p>
    <w:p w14:paraId="491179B8" w14:textId="4106C7A3" w:rsidR="00577734" w:rsidRPr="00532218" w:rsidRDefault="00532218" w:rsidP="00532218">
      <w:pPr>
        <w:pStyle w:val="Typedudocument"/>
        <w:rPr>
          <w:noProof/>
        </w:rPr>
      </w:pPr>
      <w:r w:rsidRPr="00532218">
        <w:rPr>
          <w:noProof/>
        </w:rPr>
        <w:t>RECOMMANDATION DU CONSEIL</w:t>
      </w:r>
    </w:p>
    <w:p w14:paraId="3E77559F" w14:textId="068C69D7" w:rsidR="00577734" w:rsidRPr="00532218" w:rsidRDefault="00532218" w:rsidP="00532218">
      <w:pPr>
        <w:pStyle w:val="Titreobjet"/>
        <w:rPr>
          <w:noProof/>
        </w:rPr>
      </w:pPr>
      <w:r w:rsidRPr="00532218">
        <w:rPr>
          <w:noProof/>
        </w:rPr>
        <w:t>visant à ce qu’il soit mis un terme à la situation de déficit excessif en Bulgarie</w:t>
      </w:r>
    </w:p>
    <w:p w14:paraId="031C7D12" w14:textId="77777777" w:rsidR="00811B6A" w:rsidRPr="00532218" w:rsidRDefault="00811B6A" w:rsidP="00F26FF5">
      <w:pPr>
        <w:pStyle w:val="Institutionquiagit"/>
        <w:rPr>
          <w:noProof/>
        </w:rPr>
      </w:pPr>
      <w:bookmarkStart w:id="1" w:name="_CopyToNewDocument_"/>
      <w:bookmarkEnd w:id="1"/>
      <w:r w:rsidRPr="00532218">
        <w:rPr>
          <w:noProof/>
        </w:rPr>
        <w:t>LE CONSEIL DE L’UNION EUROPÉENNE,</w:t>
      </w:r>
    </w:p>
    <w:p w14:paraId="76F6D9E0" w14:textId="77777777" w:rsidR="00811B6A" w:rsidRPr="00532218" w:rsidRDefault="00811B6A" w:rsidP="00F26FF5">
      <w:pPr>
        <w:rPr>
          <w:noProof/>
        </w:rPr>
      </w:pPr>
      <w:r w:rsidRPr="00532218">
        <w:rPr>
          <w:noProof/>
        </w:rPr>
        <w:t>vu le traité sur le fonctionnement de l’Union européenne (TFUE), et notamment son article 126, paragraphe 7,</w:t>
      </w:r>
    </w:p>
    <w:p w14:paraId="77116B5F" w14:textId="77777777" w:rsidR="00811B6A" w:rsidRPr="00532218" w:rsidRDefault="00811B6A" w:rsidP="00F26FF5">
      <w:pPr>
        <w:rPr>
          <w:noProof/>
        </w:rPr>
      </w:pPr>
      <w:r w:rsidRPr="00532218">
        <w:rPr>
          <w:noProof/>
        </w:rPr>
        <w:t>vu la recommandation de la Commission européenne,</w:t>
      </w:r>
    </w:p>
    <w:p w14:paraId="72511C29" w14:textId="77777777" w:rsidR="00811B6A" w:rsidRPr="00532218" w:rsidRDefault="00811B6A" w:rsidP="00F26FF5">
      <w:pPr>
        <w:rPr>
          <w:noProof/>
        </w:rPr>
      </w:pPr>
      <w:r w:rsidRPr="00532218">
        <w:rPr>
          <w:noProof/>
        </w:rPr>
        <w:t>considérant ce qui suit:</w:t>
      </w:r>
    </w:p>
    <w:p w14:paraId="2CB24C74" w14:textId="77777777" w:rsidR="00811B6A" w:rsidRPr="00532218" w:rsidRDefault="00811B6A" w:rsidP="00F26FF5">
      <w:pPr>
        <w:rPr>
          <w:noProof/>
        </w:rPr>
      </w:pPr>
    </w:p>
    <w:p w14:paraId="4F2BC5D9" w14:textId="77777777" w:rsidR="00811B6A" w:rsidRPr="00532218" w:rsidRDefault="00811B6A" w:rsidP="00F04864">
      <w:pPr>
        <w:pStyle w:val="ManualConsidrant"/>
        <w:rPr>
          <w:noProof/>
        </w:rPr>
      </w:pPr>
      <w:r>
        <w:rPr>
          <w:noProof/>
        </w:rPr>
        <w:t>(1)</w:t>
      </w:r>
      <w:r>
        <w:rPr>
          <w:noProof/>
        </w:rPr>
        <w:tab/>
      </w:r>
      <w:r w:rsidRPr="00532218">
        <w:rPr>
          <w:noProof/>
        </w:rPr>
        <w:t>Conformément à l’article 126 du TFUE, les États membres évitent les déficits publics excessifs.</w:t>
      </w:r>
    </w:p>
    <w:p w14:paraId="5D51E927" w14:textId="77777777" w:rsidR="00811B6A" w:rsidRPr="00532218" w:rsidRDefault="00811B6A" w:rsidP="00F26FF5">
      <w:pPr>
        <w:pStyle w:val="ManualConsidrant"/>
        <w:rPr>
          <w:noProof/>
        </w:rPr>
      </w:pPr>
      <w:r>
        <w:rPr>
          <w:noProof/>
        </w:rPr>
        <w:t>(2)</w:t>
      </w:r>
      <w:r>
        <w:rPr>
          <w:noProof/>
        </w:rPr>
        <w:tab/>
      </w:r>
      <w:r w:rsidRPr="00532218">
        <w:rPr>
          <w:noProof/>
        </w:rPr>
        <w:t>Le pacte de stabilité et de croissance repose sur l’objectif de finances publiques saines et durables en tant que moyen de renforcer les conditions assurant la stabilité des prix et une croissance forte, durable et inclusive soutenue par la stabilité financière, et ainsi de favoriser la réalisation des objectifs de l’Union en matière de croissance durable et d’emplois.</w:t>
      </w:r>
    </w:p>
    <w:p w14:paraId="2A6A5669" w14:textId="3FD5AAD2" w:rsidR="00811B6A" w:rsidRPr="00532218" w:rsidRDefault="00811B6A" w:rsidP="00F26FF5">
      <w:pPr>
        <w:pStyle w:val="ManualConsidrant"/>
        <w:rPr>
          <w:noProof/>
        </w:rPr>
      </w:pPr>
      <w:r>
        <w:rPr>
          <w:noProof/>
        </w:rPr>
        <w:t>(3)</w:t>
      </w:r>
      <w:r>
        <w:rPr>
          <w:noProof/>
        </w:rPr>
        <w:tab/>
      </w:r>
      <w:r w:rsidRPr="00532218">
        <w:rPr>
          <w:noProof/>
        </w:rPr>
        <w:t xml:space="preserve">Le [date], le Conseil a décidé, conformément à l’article 126, paragraphe 6, du TFUE, </w:t>
      </w:r>
      <w:r w:rsidRPr="00532218">
        <w:rPr>
          <w:noProof/>
          <w:color w:val="000000" w:themeColor="text1"/>
        </w:rPr>
        <w:t>qu’il existait un déficit excessif en Bulgarie en raison du non-respect du critère du déficit</w:t>
      </w:r>
      <w:r w:rsidR="004A664D">
        <w:rPr>
          <w:noProof/>
          <w:color w:val="000000" w:themeColor="text1"/>
        </w:rPr>
        <w:t xml:space="preserve"> </w:t>
      </w:r>
      <w:r w:rsidRPr="00532218">
        <w:rPr>
          <w:noProof/>
        </w:rPr>
        <w:t>(</w:t>
      </w:r>
      <w:r w:rsidR="00171EF3" w:rsidRPr="00532218">
        <w:rPr>
          <w:rStyle w:val="FootnoteReference"/>
          <w:noProof/>
        </w:rPr>
        <w:footnoteReference w:id="1"/>
      </w:r>
      <w:r w:rsidRPr="00532218">
        <w:rPr>
          <w:noProof/>
        </w:rPr>
        <w:t>).</w:t>
      </w:r>
    </w:p>
    <w:p w14:paraId="4C81BA6F" w14:textId="1C6FC502" w:rsidR="00811B6A" w:rsidRPr="00532218" w:rsidRDefault="00811B6A" w:rsidP="00F26FF5">
      <w:pPr>
        <w:pStyle w:val="ManualConsidrant"/>
        <w:rPr>
          <w:noProof/>
        </w:rPr>
      </w:pPr>
      <w:r>
        <w:rPr>
          <w:noProof/>
        </w:rPr>
        <w:t>(4)</w:t>
      </w:r>
      <w:r>
        <w:rPr>
          <w:noProof/>
        </w:rPr>
        <w:tab/>
      </w:r>
      <w:r w:rsidRPr="00532218">
        <w:rPr>
          <w:noProof/>
        </w:rPr>
        <w:t>En vertu de l’article 126, paragraphe 7, du TFUE et de l’article 3, paragraphe 4, du règlement (CE) nº 1467/97 du Conseil (</w:t>
      </w:r>
      <w:r w:rsidR="00171EF3" w:rsidRPr="00532218">
        <w:rPr>
          <w:rStyle w:val="FootnoteReference"/>
          <w:noProof/>
        </w:rPr>
        <w:footnoteReference w:id="2"/>
      </w:r>
      <w:r w:rsidRPr="00532218">
        <w:rPr>
          <w:noProof/>
        </w:rPr>
        <w:t>), ce dernier est tenu d’adopter une recommandation adressée à l’État membre concerné afin que celui-ci mette un terme à la situation de déficit excessif dans un délai donné. Conformément à l’article 3, paragraphe 4, du règlement (CE) nº 1467/97 du Conseil, cette recommandation doit également prescrire à l’État membre concerné un délai de six mois au maximum pour engager une action suivie d’effets en vue de corriger le déficit excessif, délai qui peut être ramené à trois mois lorsque la gravité de la situation le justifie. En outre, le Conseil doit recommander que l’État membre mette en œuvre une trajectoire de correction des dépenses nettes (</w:t>
      </w:r>
      <w:r w:rsidR="00171EF3" w:rsidRPr="00532218">
        <w:rPr>
          <w:rStyle w:val="FootnoteReference"/>
          <w:noProof/>
        </w:rPr>
        <w:footnoteReference w:id="3"/>
      </w:r>
      <w:r w:rsidRPr="00532218">
        <w:rPr>
          <w:noProof/>
        </w:rPr>
        <w:t>) qui garantisse que le déficit public soit ramené et maintenu sous la valeur de référence de 3 % du produit intérieur brut (PIB) dans le délai fixé dans ladite recommandation. Lorsque la procédure concernant les déficits excessifs a été ouverte sur la base du critère du déficit, la trajectoire de correction des dépenses nettes doit, conformément à l’article 3, paragraphe 4, du règlement (CE) nº 1467/97 du Conseil, être compatible avec un ajustement structurel annuel minimal d’au moins 0,5 % du PIB à titre de référence pour les années où le déficit public devrait dépasser la valeur de référence. La Commission peut, durant une période transitoire couvrant les années 2025, 2026 et 2027, adapter cette référence pour tenir compte de l’augmentation des dépenses d’intérêts lors de la définition de la trajectoire de correction proposée des dépenses nettes pour ces années, compte tenu du considérant 23 du règlement (UE) 2024/1264 du Conseil. Si nécessaire, la trajectoire de correction doit être fondée sur des projections actualisées établies par la Commission à l’aide de la méthode d’analyse de la soutenabilité de la dette. L</w:t>
      </w:r>
      <w:r w:rsidR="00746F1D">
        <w:rPr>
          <w:noProof/>
        </w:rPr>
        <w:t>’</w:t>
      </w:r>
      <w:r w:rsidRPr="00532218">
        <w:rPr>
          <w:noProof/>
        </w:rPr>
        <w:t>État membre concerné peut signaler à la Commission des questions propres à sa situation qu</w:t>
      </w:r>
      <w:r w:rsidR="00746F1D">
        <w:rPr>
          <w:noProof/>
        </w:rPr>
        <w:t>’</w:t>
      </w:r>
      <w:r w:rsidRPr="00532218">
        <w:rPr>
          <w:noProof/>
        </w:rPr>
        <w:t>il juge pertinentes pour définir la trajectoire de correction.</w:t>
      </w:r>
    </w:p>
    <w:p w14:paraId="27DA0852" w14:textId="313F5B35" w:rsidR="005657E8" w:rsidRPr="00532218" w:rsidRDefault="005657E8" w:rsidP="00F26FF5">
      <w:pPr>
        <w:pStyle w:val="ManualConsidrant"/>
        <w:rPr>
          <w:rFonts w:eastAsia="Times New Roman"/>
          <w:noProof/>
          <w:color w:val="000000" w:themeColor="text1"/>
        </w:rPr>
      </w:pPr>
      <w:r>
        <w:rPr>
          <w:noProof/>
        </w:rPr>
        <w:t>(5)</w:t>
      </w:r>
      <w:r>
        <w:rPr>
          <w:noProof/>
        </w:rPr>
        <w:tab/>
      </w:r>
      <w:r w:rsidRPr="00532218">
        <w:rPr>
          <w:noProof/>
          <w:color w:val="000000" w:themeColor="text1"/>
        </w:rPr>
        <w:t>Le PIB</w:t>
      </w:r>
      <w:r w:rsidRPr="00532218">
        <w:rPr>
          <w:noProof/>
        </w:rPr>
        <w:t xml:space="preserve"> </w:t>
      </w:r>
      <w:r w:rsidRPr="00532218">
        <w:rPr>
          <w:noProof/>
          <w:color w:val="000000" w:themeColor="text1"/>
        </w:rPr>
        <w:t>réel de la Bulgarie a augmenté de 3,1 % en 2025. Selon les prévisions de la Commission du printemps 2026, l’économie devrait connaître une croissance de 2,5 % en 2026, sous l’effet d’une croissance continue des composantes de la demande intérieure. En 2027, les mêmes facteurs devraient soutenir la croissance du PIB réel de 2,2 %. Le taux de chômage devrait atteindre 3,7 % en 2026 et 3,9 % en 2027. L</w:t>
      </w:r>
      <w:r w:rsidR="00746F1D">
        <w:rPr>
          <w:noProof/>
          <w:color w:val="000000" w:themeColor="text1"/>
        </w:rPr>
        <w:t>’</w:t>
      </w:r>
      <w:r w:rsidRPr="00532218">
        <w:rPr>
          <w:noProof/>
          <w:color w:val="000000" w:themeColor="text1"/>
        </w:rPr>
        <w:t>inflation devrait augmenter, passant de 3,5 % en 2025 à 4,2 % en 2026, puis redescendre à 2,6 % en 2027.</w:t>
      </w:r>
    </w:p>
    <w:p w14:paraId="727DFD04" w14:textId="6489752E" w:rsidR="00811B6A" w:rsidRPr="00532218" w:rsidRDefault="00811B6A" w:rsidP="00F26FF5">
      <w:pPr>
        <w:pStyle w:val="ManualConsidrant"/>
        <w:rPr>
          <w:noProof/>
        </w:rPr>
      </w:pPr>
      <w:r>
        <w:rPr>
          <w:noProof/>
        </w:rPr>
        <w:t>(6)</w:t>
      </w:r>
      <w:r>
        <w:rPr>
          <w:noProof/>
        </w:rPr>
        <w:tab/>
      </w:r>
      <w:r w:rsidRPr="00532218">
        <w:rPr>
          <w:noProof/>
        </w:rPr>
        <w:t>D’après les données fournies par Eurostat le 22</w:t>
      </w:r>
      <w:r w:rsidR="00767015">
        <w:rPr>
          <w:noProof/>
        </w:rPr>
        <w:t> </w:t>
      </w:r>
      <w:r w:rsidRPr="00532218">
        <w:rPr>
          <w:noProof/>
        </w:rPr>
        <w:t>avril 2026 (</w:t>
      </w:r>
      <w:r w:rsidR="00171EF3" w:rsidRPr="00532218">
        <w:rPr>
          <w:rStyle w:val="FootnoteReference"/>
          <w:noProof/>
        </w:rPr>
        <w:footnoteReference w:id="4"/>
      </w:r>
      <w:r w:rsidRPr="00532218">
        <w:rPr>
          <w:noProof/>
        </w:rPr>
        <w:t xml:space="preserve">), </w:t>
      </w:r>
      <w:r w:rsidRPr="00532218">
        <w:rPr>
          <w:noProof/>
          <w:color w:val="000000" w:themeColor="text1"/>
        </w:rPr>
        <w:t>la Bulgarie a enregistré un déficit public de 3,5 % du PIB en 2025. Les prévisions du printemps 2026 de la Commission tablent sur un déficit public de 4,1 % du PIB en 2026 et de 4,3 % du PIB en 2027, donc toujours supérieur à la valeur de référence de 3</w:t>
      </w:r>
      <w:r w:rsidR="00767015">
        <w:rPr>
          <w:noProof/>
          <w:color w:val="000000" w:themeColor="text1"/>
        </w:rPr>
        <w:t> </w:t>
      </w:r>
      <w:r w:rsidRPr="00532218">
        <w:rPr>
          <w:noProof/>
          <w:color w:val="000000" w:themeColor="text1"/>
        </w:rPr>
        <w:t xml:space="preserve">% du PIB. Selon les calculs de la Commission </w:t>
      </w:r>
      <w:r w:rsidRPr="00532218">
        <w:rPr>
          <w:noProof/>
        </w:rPr>
        <w:t>(</w:t>
      </w:r>
      <w:r w:rsidR="00944E23" w:rsidRPr="00532218">
        <w:rPr>
          <w:rStyle w:val="FootnoteReference"/>
          <w:noProof/>
        </w:rPr>
        <w:footnoteReference w:id="5"/>
      </w:r>
      <w:r w:rsidRPr="00532218">
        <w:rPr>
          <w:noProof/>
        </w:rPr>
        <w:t xml:space="preserve">), </w:t>
      </w:r>
      <w:r w:rsidRPr="00532218">
        <w:rPr>
          <w:noProof/>
          <w:color w:val="000000" w:themeColor="text1"/>
        </w:rPr>
        <w:t>cette évolution correspond à un taux de croissance des dépenses nettes de 12,3 % en 2025 et de 5,5 % en 2026. Selon les projections, le déficit structurel s’établirait à 4,1 % en 2026 et devrait rester au même niveau en 2027.</w:t>
      </w:r>
    </w:p>
    <w:p w14:paraId="66606A60" w14:textId="5E0C781F" w:rsidR="00811B6A" w:rsidRPr="00532218" w:rsidRDefault="003525B1" w:rsidP="00F26FF5">
      <w:pPr>
        <w:pStyle w:val="ManualConsidrant"/>
        <w:rPr>
          <w:noProof/>
        </w:rPr>
      </w:pPr>
      <w:r>
        <w:rPr>
          <w:noProof/>
        </w:rPr>
        <w:t>(7)</w:t>
      </w:r>
      <w:r>
        <w:rPr>
          <w:noProof/>
        </w:rPr>
        <w:tab/>
      </w:r>
      <w:r w:rsidRPr="00532218">
        <w:rPr>
          <w:noProof/>
          <w:color w:val="000000" w:themeColor="text1"/>
        </w:rPr>
        <w:t>La dette publique s’établissait à 29,9 % du PIB à la fin 2025. D</w:t>
      </w:r>
      <w:r w:rsidR="00746F1D">
        <w:rPr>
          <w:noProof/>
          <w:color w:val="000000" w:themeColor="text1"/>
        </w:rPr>
        <w:t>’</w:t>
      </w:r>
      <w:r w:rsidRPr="00532218">
        <w:rPr>
          <w:noProof/>
          <w:color w:val="000000" w:themeColor="text1"/>
        </w:rPr>
        <w:t>après les prévisions du printemps 2026 de la Commission, elle devrait augmenter pour passer à 32,3 % du PIB à la fin 2026 puis à 35,5 % du PIB à la fin 2027, restant donc en deçà de la valeur de référence de 60 % du PIB</w:t>
      </w:r>
      <w:r w:rsidRPr="00532218">
        <w:rPr>
          <w:noProof/>
        </w:rPr>
        <w:t>.</w:t>
      </w:r>
    </w:p>
    <w:p w14:paraId="1BDDE2AF" w14:textId="77777777" w:rsidR="00811B6A" w:rsidRPr="00532218" w:rsidRDefault="1D650981" w:rsidP="00F26FF5">
      <w:pPr>
        <w:pStyle w:val="ManualConsidrant"/>
        <w:rPr>
          <w:noProof/>
        </w:rPr>
      </w:pPr>
      <w:r>
        <w:rPr>
          <w:noProof/>
        </w:rPr>
        <w:t>(8)</w:t>
      </w:r>
      <w:r>
        <w:rPr>
          <w:noProof/>
        </w:rPr>
        <w:tab/>
      </w:r>
      <w:r w:rsidRPr="00532218">
        <w:rPr>
          <w:noProof/>
        </w:rPr>
        <w:t>La trajectoire de correction des dépenses nettes définie dans la présente recommandation, qui détermine les taux de croissance maximaux des dépenses nettes, est compatible avec un ajustement structurel annuel minimal, ou un ajustement primaire structurel, d’au moins 0,5 % du PIB, conformément à l’article 3, paragraphe 4, du règlement (CE) nº 1467/97 du Conseil et au considérant 23 du règlement (UE) 2024/1264 du Conseil. Sur la base des hypothèses macroéconomiques figurant dans les prévisions du printemps 2026 de la Commission, la trajectoire de correction des dépenses nettes définie dans la présente recommandation correspond à un ajustement du solde primaire structurel de 0,3 point de pourcentage du PIB en 2026 et de 0,6 point de pourcentage du PIB en 2027. Pour 2028 et 2029, soit au-delà de la période pendant laquelle la Commission peut tenir compte de l’augmentation des dépenses d’intérêts, la trajectoire de correction correspond à un ajustement annuel du solde structurel de 0,5 et 0,6 point de pourcentage, respectivement. Si la trajectoire de correction des dépenses nettes en 2026 implique un ajustement structurel de moins de 0,5 point de pourcentage du PIB, compte tenu du fait que la formation tardive du gouvernement a retardé l’adoption d’un budget, cela est compensé par l’ajustement plus élevé au cours des années restantes.</w:t>
      </w:r>
    </w:p>
    <w:p w14:paraId="2A4E0614" w14:textId="16B5CB8D" w:rsidR="00811B6A" w:rsidRPr="00532218" w:rsidRDefault="00811B6A" w:rsidP="00F26FF5">
      <w:pPr>
        <w:pStyle w:val="ManualConsidrant"/>
        <w:rPr>
          <w:rFonts w:cstheme="minorHAnsi"/>
          <w:noProof/>
          <w:szCs w:val="24"/>
        </w:rPr>
      </w:pPr>
      <w:r>
        <w:rPr>
          <w:noProof/>
        </w:rPr>
        <w:t>(9)</w:t>
      </w:r>
      <w:r>
        <w:rPr>
          <w:noProof/>
        </w:rPr>
        <w:tab/>
      </w:r>
      <w:r w:rsidRPr="00532218">
        <w:rPr>
          <w:noProof/>
        </w:rPr>
        <w:t>La trajectoire de correction des dépenses nettes définie dans la présente recommandation remplace les taux de croissance maximaux des dépenses nettes fixés au point 1 de la recommandation du Conseil du 20</w:t>
      </w:r>
      <w:r w:rsidR="00767015">
        <w:rPr>
          <w:noProof/>
        </w:rPr>
        <w:t> </w:t>
      </w:r>
      <w:r w:rsidRPr="00532218">
        <w:rPr>
          <w:noProof/>
        </w:rPr>
        <w:t>juin 2025 approuvant le plan budgétaire et structurel national à moyen terme de la Bulgarie (</w:t>
      </w:r>
      <w:r w:rsidR="00171EF3" w:rsidRPr="00532218">
        <w:rPr>
          <w:rStyle w:val="FootnoteReference"/>
          <w:noProof/>
          <w:szCs w:val="24"/>
        </w:rPr>
        <w:footnoteReference w:id="6"/>
      </w:r>
      <w:r w:rsidRPr="00532218">
        <w:rPr>
          <w:noProof/>
        </w:rPr>
        <w:t xml:space="preserve">). </w:t>
      </w:r>
    </w:p>
    <w:p w14:paraId="0E4BF114" w14:textId="77777777" w:rsidR="00811B6A" w:rsidRPr="00532218" w:rsidRDefault="00811B6A" w:rsidP="00F26FF5">
      <w:pPr>
        <w:pStyle w:val="ManualConsidrant"/>
        <w:rPr>
          <w:noProof/>
        </w:rPr>
      </w:pPr>
      <w:r>
        <w:rPr>
          <w:noProof/>
        </w:rPr>
        <w:t>(10)</w:t>
      </w:r>
      <w:r>
        <w:rPr>
          <w:noProof/>
        </w:rPr>
        <w:tab/>
      </w:r>
      <w:r w:rsidRPr="00532218">
        <w:rPr>
          <w:noProof/>
        </w:rPr>
        <w:t xml:space="preserve">Selon la trajectoire de correction des dépenses nettes définie dans la présente recommandation et sur la base du cadre de projection de la dette publique à moyen terme établi par la Commission et des prévisions du printemps 2026 de la Commission, le déficit public devrait diminuer, retombant de 3,5 % du PIB en 2025 à 2,9 % d’ici à 2029. </w:t>
      </w:r>
    </w:p>
    <w:p w14:paraId="126C4E81" w14:textId="77777777" w:rsidR="00811B6A" w:rsidRPr="00532218" w:rsidRDefault="00811B6A" w:rsidP="00F26FF5">
      <w:pPr>
        <w:pStyle w:val="ManualConsidrant"/>
        <w:rPr>
          <w:noProof/>
        </w:rPr>
      </w:pPr>
      <w:r>
        <w:rPr>
          <w:noProof/>
        </w:rPr>
        <w:t>(11)</w:t>
      </w:r>
      <w:r>
        <w:rPr>
          <w:noProof/>
        </w:rPr>
        <w:tab/>
      </w:r>
      <w:r w:rsidRPr="00532218">
        <w:rPr>
          <w:noProof/>
        </w:rPr>
        <w:t xml:space="preserve">Sur la base de la trajectoire de correction des dépenses nettes fixée dans la présente recommandation, du cadre de projection de la dette publique à moyen terme établi par la Commission et de ses prévisions du printemps 2026, le ratio de la dette publique au PIB continuerait d’augmenter, passant de 29,9 % à la fin de 2025 à 38,3 % à la fin de 2029, </w:t>
      </w:r>
      <w:r w:rsidRPr="00532218">
        <w:rPr>
          <w:noProof/>
          <w:color w:val="000000" w:themeColor="text1"/>
        </w:rPr>
        <w:t>tout en restant nettement inférieur à la valeur de référence de 60 %</w:t>
      </w:r>
      <w:r w:rsidRPr="00532218">
        <w:rPr>
          <w:noProof/>
        </w:rPr>
        <w:t>.</w:t>
      </w:r>
    </w:p>
    <w:p w14:paraId="600C7437" w14:textId="77777777" w:rsidR="00811B6A" w:rsidRPr="00532218" w:rsidRDefault="00811B6A" w:rsidP="00F26FF5">
      <w:pPr>
        <w:pStyle w:val="ManualConsidrant"/>
        <w:rPr>
          <w:noProof/>
        </w:rPr>
      </w:pPr>
      <w:r>
        <w:rPr>
          <w:noProof/>
        </w:rPr>
        <w:t>(12)</w:t>
      </w:r>
      <w:r>
        <w:rPr>
          <w:noProof/>
        </w:rPr>
        <w:tab/>
      </w:r>
      <w:r w:rsidRPr="00532218">
        <w:rPr>
          <w:noProof/>
        </w:rPr>
        <w:t>Le respect de la trajectoire de correction des dépenses nettes fixée dans la présente recommandation devrait garantir une correction durable du déficit excessif; des mesures concrètes devraient viser à améliorer la qualité et la composition des finances publiques, à préserver les investissements et à renforcer le potentiel de croissance de l’économie. Des réformes de nature budgétaire et économique au sens plus large devraient améliorer le potentiel de croissance et de résilience de l’économie de manière durable et soutenir la viabilité budgétaire.</w:t>
      </w:r>
    </w:p>
    <w:p w14:paraId="58D35B83" w14:textId="7EC9B192" w:rsidR="00811B6A" w:rsidRPr="00532218" w:rsidRDefault="00811B6A" w:rsidP="00F26FF5">
      <w:pPr>
        <w:pStyle w:val="ManualConsidrant"/>
        <w:rPr>
          <w:rFonts w:cstheme="minorHAnsi"/>
          <w:noProof/>
          <w:szCs w:val="24"/>
        </w:rPr>
      </w:pPr>
      <w:r>
        <w:rPr>
          <w:noProof/>
        </w:rPr>
        <w:t>(13)</w:t>
      </w:r>
      <w:r>
        <w:rPr>
          <w:noProof/>
        </w:rPr>
        <w:tab/>
      </w:r>
      <w:r w:rsidRPr="00532218">
        <w:rPr>
          <w:noProof/>
        </w:rPr>
        <w:t>Le 8</w:t>
      </w:r>
      <w:r w:rsidR="00767015">
        <w:rPr>
          <w:noProof/>
        </w:rPr>
        <w:t> </w:t>
      </w:r>
      <w:r w:rsidRPr="00532218">
        <w:rPr>
          <w:noProof/>
        </w:rPr>
        <w:t>juillet 2025, le Conseil a adopté une recommandation (</w:t>
      </w:r>
      <w:r w:rsidR="00171EF3" w:rsidRPr="00532218">
        <w:rPr>
          <w:rStyle w:val="FootnoteReference"/>
          <w:noProof/>
          <w:szCs w:val="24"/>
          <w:lang w:eastAsia="ja-JP"/>
        </w:rPr>
        <w:footnoteReference w:id="7"/>
      </w:r>
      <w:r w:rsidRPr="00532218">
        <w:rPr>
          <w:noProof/>
        </w:rPr>
        <w:t>) autorisant la Bulgarie à s’écarter des taux de croissance maximaux des dépenses nettes recommandés par la recommandation C/</w:t>
      </w:r>
      <w:r w:rsidRPr="00532218">
        <w:rPr>
          <w:noProof/>
          <w:color w:val="000000" w:themeColor="text1"/>
        </w:rPr>
        <w:t>2025/3700</w:t>
      </w:r>
      <w:r w:rsidRPr="00532218">
        <w:rPr>
          <w:noProof/>
        </w:rPr>
        <w:t xml:space="preserve"> du Conseil pour la période 2025-2028. </w:t>
      </w:r>
    </w:p>
    <w:p w14:paraId="3F6AA242" w14:textId="4B335AB6" w:rsidR="00811B6A" w:rsidRPr="00532218" w:rsidRDefault="00811B6A" w:rsidP="00F26FF5">
      <w:pPr>
        <w:pStyle w:val="ManualConsidrant"/>
        <w:rPr>
          <w:rFonts w:cstheme="minorBidi"/>
          <w:noProof/>
        </w:rPr>
      </w:pPr>
      <w:r>
        <w:rPr>
          <w:noProof/>
        </w:rPr>
        <w:t>(14)</w:t>
      </w:r>
      <w:r>
        <w:rPr>
          <w:noProof/>
        </w:rPr>
        <w:tab/>
      </w:r>
      <w:r w:rsidRPr="00532218">
        <w:rPr>
          <w:noProof/>
        </w:rPr>
        <w:t>La flexibilité offerte par la clause dérogatoire nationale devrait également être prise en compte dans la mise en œuvre de la procédure concernant les déficits excessifs et lors de l’évaluation visant à déterminer si la Bulgarie a engagé une action suivie d’effets. Par conséquent, jusqu’en 2028, la trajectoire de correction des dépenses nettes définie dans la présente recommandation est complétée par la flexibilité autorisée par l’augmentation des dépenses de défense (</w:t>
      </w:r>
      <w:r w:rsidR="00171EF3" w:rsidRPr="00532218">
        <w:rPr>
          <w:rStyle w:val="FootnoteReference"/>
          <w:rFonts w:cstheme="minorBidi"/>
          <w:noProof/>
        </w:rPr>
        <w:footnoteReference w:id="8"/>
      </w:r>
      <w:r w:rsidRPr="00532218">
        <w:rPr>
          <w:noProof/>
        </w:rPr>
        <w:t>) au titre de la clause dérogatoire nationale. Afin que la viabilité budgétaire ne soit pas menacée, il conviendrait que la présente recommandation définisse la flexibilité maximale autorisée, conformément à la communication de la Commission du 19</w:t>
      </w:r>
      <w:r w:rsidR="00767015">
        <w:rPr>
          <w:noProof/>
        </w:rPr>
        <w:t> </w:t>
      </w:r>
      <w:r w:rsidRPr="00532218">
        <w:rPr>
          <w:noProof/>
        </w:rPr>
        <w:t>mars 2025 et à la recommandation du Conseil du 8</w:t>
      </w:r>
      <w:r w:rsidR="00767015">
        <w:rPr>
          <w:noProof/>
        </w:rPr>
        <w:t> </w:t>
      </w:r>
      <w:r w:rsidRPr="00532218">
        <w:rPr>
          <w:noProof/>
        </w:rPr>
        <w:t>juillet 2025. À cette fin, la flexibilité maximale globale dans le cadre de la procédure concernant les déficits excessifs devrait être limitée à la flexibilité qui n’a pas été utilisée au cours de la période ayant précédé la trajectoire des dépenses nettes définie dans la présente recommandation.</w:t>
      </w:r>
    </w:p>
    <w:p w14:paraId="78DF8681" w14:textId="37A3D344" w:rsidR="00811B6A" w:rsidRPr="00532218" w:rsidRDefault="00811B6A" w:rsidP="00F26FF5">
      <w:pPr>
        <w:pStyle w:val="ManualConsidrant"/>
        <w:rPr>
          <w:noProof/>
        </w:rPr>
      </w:pPr>
      <w:r>
        <w:rPr>
          <w:noProof/>
        </w:rPr>
        <w:t>(15)</w:t>
      </w:r>
      <w:r>
        <w:rPr>
          <w:noProof/>
        </w:rPr>
        <w:tab/>
      </w:r>
      <w:r w:rsidRPr="00532218">
        <w:rPr>
          <w:noProof/>
        </w:rPr>
        <w:t>D’après les calculs de la Commission (</w:t>
      </w:r>
      <w:r w:rsidR="00171EF3" w:rsidRPr="00532218">
        <w:rPr>
          <w:rStyle w:val="FootnoteReference"/>
          <w:noProof/>
        </w:rPr>
        <w:footnoteReference w:id="9"/>
      </w:r>
      <w:r w:rsidRPr="00532218">
        <w:rPr>
          <w:noProof/>
        </w:rPr>
        <w:t>), la Bulgarie a dépassé de 2,1 % du PIB le taux de croissance maximal cumulé des dépenses nettes pour 2025 recommandé par le Conseil le 20</w:t>
      </w:r>
      <w:r w:rsidR="00767015">
        <w:rPr>
          <w:noProof/>
        </w:rPr>
        <w:t> </w:t>
      </w:r>
      <w:r w:rsidRPr="00532218">
        <w:rPr>
          <w:noProof/>
        </w:rPr>
        <w:t>juin 2025. Cet écart est ramené à 1,4 % du PIB si l’on tient compte de la flexibilité autorisée par la recommandation du Conseil du 8</w:t>
      </w:r>
      <w:r w:rsidR="00767015">
        <w:rPr>
          <w:noProof/>
        </w:rPr>
        <w:t> </w:t>
      </w:r>
      <w:r w:rsidRPr="00532218">
        <w:rPr>
          <w:noProof/>
        </w:rPr>
        <w:t>juillet 2025, ce qui correspond à un recours à la flexibilité permise par la clause dérogatoire nationale équivalant à 0,6 % du PIB. Par conséquent, seule la partie de l’augmentation des dépenses de défense en pourcentage du PIB enregistrée depuis l’année de référence 2024 qui excède 0,6 point de pourcentage peut bénéficier de la flexibilité entre 2026 et 2028. En outre, la flexibilité maximale disponible au cours de cette période devrait être ramenée de 1,5 % du PIB à 0,9 % du PIB.</w:t>
      </w:r>
    </w:p>
    <w:p w14:paraId="3237FC79" w14:textId="62910B45" w:rsidR="00811B6A" w:rsidRPr="00532218" w:rsidRDefault="00811B6A" w:rsidP="00F26FF5">
      <w:pPr>
        <w:pStyle w:val="ManualConsidrant"/>
        <w:rPr>
          <w:noProof/>
        </w:rPr>
      </w:pPr>
      <w:r>
        <w:rPr>
          <w:noProof/>
        </w:rPr>
        <w:t>(16)</w:t>
      </w:r>
      <w:r>
        <w:rPr>
          <w:noProof/>
        </w:rPr>
        <w:tab/>
      </w:r>
      <w:r w:rsidRPr="00532218">
        <w:rPr>
          <w:noProof/>
        </w:rPr>
        <w:t>Conformément à l’article</w:t>
      </w:r>
      <w:r w:rsidR="00767015">
        <w:rPr>
          <w:noProof/>
        </w:rPr>
        <w:t> </w:t>
      </w:r>
      <w:r w:rsidRPr="00532218">
        <w:rPr>
          <w:noProof/>
        </w:rPr>
        <w:t>8, paragraphe</w:t>
      </w:r>
      <w:r w:rsidR="00767015">
        <w:rPr>
          <w:noProof/>
        </w:rPr>
        <w:t> </w:t>
      </w:r>
      <w:r w:rsidRPr="00532218">
        <w:rPr>
          <w:noProof/>
        </w:rPr>
        <w:t>3, du règlement (CE) nº 1467/97, une décision du Conseil d’abroger la procédure concernant les déficits excessifs n’est prise en vertu de l’article</w:t>
      </w:r>
      <w:r w:rsidR="00767015">
        <w:rPr>
          <w:noProof/>
        </w:rPr>
        <w:t> </w:t>
      </w:r>
      <w:r w:rsidRPr="00532218">
        <w:rPr>
          <w:noProof/>
        </w:rPr>
        <w:t>126, paragraphe</w:t>
      </w:r>
      <w:r w:rsidR="00767015">
        <w:rPr>
          <w:noProof/>
        </w:rPr>
        <w:t> </w:t>
      </w:r>
      <w:r w:rsidRPr="00532218">
        <w:rPr>
          <w:noProof/>
        </w:rPr>
        <w:t>12, du TFUE que lorsque le déficit a été ramené sous la valeur de référence de 3</w:t>
      </w:r>
      <w:r w:rsidR="00767015">
        <w:rPr>
          <w:noProof/>
        </w:rPr>
        <w:t> </w:t>
      </w:r>
      <w:r w:rsidRPr="00532218">
        <w:rPr>
          <w:noProof/>
        </w:rPr>
        <w:t>% du PIB et devrait s</w:t>
      </w:r>
      <w:r w:rsidR="00746F1D">
        <w:rPr>
          <w:noProof/>
        </w:rPr>
        <w:t>’</w:t>
      </w:r>
      <w:r w:rsidRPr="00532218">
        <w:rPr>
          <w:noProof/>
        </w:rPr>
        <w:t>y maintenir selon les prévisions de la Commission au cours de l</w:t>
      </w:r>
      <w:r w:rsidR="00746F1D">
        <w:rPr>
          <w:noProof/>
        </w:rPr>
        <w:t>’</w:t>
      </w:r>
      <w:r w:rsidRPr="00532218">
        <w:rPr>
          <w:noProof/>
        </w:rPr>
        <w:t>exercice en cours et de l</w:t>
      </w:r>
      <w:r w:rsidR="00746F1D">
        <w:rPr>
          <w:noProof/>
        </w:rPr>
        <w:t>’</w:t>
      </w:r>
      <w:r w:rsidRPr="00532218">
        <w:rPr>
          <w:noProof/>
        </w:rPr>
        <w:t>exercice suivant,</w:t>
      </w:r>
    </w:p>
    <w:p w14:paraId="28DD804E" w14:textId="77777777" w:rsidR="00811B6A" w:rsidRPr="00532218" w:rsidRDefault="00811B6A" w:rsidP="00811B6A">
      <w:pPr>
        <w:rPr>
          <w:noProof/>
        </w:rPr>
      </w:pPr>
    </w:p>
    <w:p w14:paraId="548FFBB6" w14:textId="77777777" w:rsidR="00811B6A" w:rsidRPr="00532218" w:rsidRDefault="00811B6A" w:rsidP="00F26FF5">
      <w:pPr>
        <w:pStyle w:val="Formuledadoption"/>
        <w:rPr>
          <w:noProof/>
        </w:rPr>
      </w:pPr>
      <w:r w:rsidRPr="00532218">
        <w:rPr>
          <w:noProof/>
        </w:rPr>
        <w:t>RECOMMANDE:</w:t>
      </w:r>
    </w:p>
    <w:p w14:paraId="32B86AFB" w14:textId="77777777" w:rsidR="00811B6A" w:rsidRPr="00532218" w:rsidRDefault="00B86239" w:rsidP="00F04864">
      <w:pPr>
        <w:pStyle w:val="Point0"/>
        <w:rPr>
          <w:noProof/>
        </w:rPr>
      </w:pPr>
      <w:r>
        <w:rPr>
          <w:noProof/>
        </w:rPr>
        <w:t>(1)</w:t>
      </w:r>
      <w:r>
        <w:rPr>
          <w:noProof/>
        </w:rPr>
        <w:tab/>
      </w:r>
      <w:r w:rsidRPr="00532218">
        <w:rPr>
          <w:noProof/>
        </w:rPr>
        <w:t xml:space="preserve">La Bulgarie devrait veiller à ce que les taux de croissance nominaux de ses dépenses nettes ne dépassent pas les maxima définis à l’annexe I. </w:t>
      </w:r>
    </w:p>
    <w:p w14:paraId="67ECEE4E" w14:textId="77777777" w:rsidR="00811B6A" w:rsidRPr="00532218" w:rsidRDefault="00B86239" w:rsidP="00F26FF5">
      <w:pPr>
        <w:pStyle w:val="Point0"/>
        <w:rPr>
          <w:noProof/>
        </w:rPr>
      </w:pPr>
      <w:r>
        <w:rPr>
          <w:noProof/>
        </w:rPr>
        <w:t>(2)</w:t>
      </w:r>
      <w:r>
        <w:rPr>
          <w:noProof/>
        </w:rPr>
        <w:tab/>
      </w:r>
      <w:r w:rsidRPr="00532218">
        <w:rPr>
          <w:noProof/>
        </w:rPr>
        <w:t>La Bulgarie devrait donc mettre un terme à la situation de déficit excessif d’ici 2029.</w:t>
      </w:r>
    </w:p>
    <w:p w14:paraId="077F1F59" w14:textId="1AE74EE0" w:rsidR="00811B6A" w:rsidRPr="00532218" w:rsidRDefault="00811B6A" w:rsidP="00F26FF5">
      <w:pPr>
        <w:pStyle w:val="Point0"/>
        <w:rPr>
          <w:noProof/>
        </w:rPr>
      </w:pPr>
      <w:r>
        <w:rPr>
          <w:noProof/>
        </w:rPr>
        <w:t>(3)</w:t>
      </w:r>
      <w:r>
        <w:rPr>
          <w:noProof/>
        </w:rPr>
        <w:tab/>
      </w:r>
      <w:r w:rsidRPr="00532218">
        <w:rPr>
          <w:noProof/>
        </w:rPr>
        <w:t>Le Conseil fixe au 15</w:t>
      </w:r>
      <w:r w:rsidR="00767015">
        <w:rPr>
          <w:noProof/>
        </w:rPr>
        <w:t> </w:t>
      </w:r>
      <w:r w:rsidRPr="00532218">
        <w:rPr>
          <w:noProof/>
        </w:rPr>
        <w:t>octobre 2026 la date limite pour que la Bulgarie engage une action suivie d’effets et présente les mesures nécessaires</w:t>
      </w:r>
      <w:r w:rsidRPr="00532218">
        <w:rPr>
          <w:noProof/>
          <w:color w:val="FFFFFF" w:themeColor="background1"/>
        </w:rPr>
        <w:t xml:space="preserve"> </w:t>
      </w:r>
      <w:r w:rsidRPr="00532218">
        <w:rPr>
          <w:noProof/>
        </w:rPr>
        <w:t>en même temps que son projet de plan budgétaire 2027, à soumettre à la Commission et à l’Eurogroupe conformément à l’article 6 du règlement (UE) 473/2013 (</w:t>
      </w:r>
      <w:r w:rsidR="00171EF3" w:rsidRPr="00532218">
        <w:rPr>
          <w:rStyle w:val="FootnoteReference"/>
          <w:noProof/>
          <w:szCs w:val="24"/>
          <w:lang w:eastAsia="ja-JP"/>
        </w:rPr>
        <w:footnoteReference w:id="10"/>
      </w:r>
      <w:r w:rsidRPr="00532218">
        <w:rPr>
          <w:noProof/>
        </w:rPr>
        <w:t>). Par la suite, la Bulgarie devrait rendre compte des progrès accomplis dans la mise en œuvre de la présente recommandation au moins tous les six mois, au printemps dans le cadre de son rapport annuel d’avancement, au plus tard le 30</w:t>
      </w:r>
      <w:r w:rsidR="00767015">
        <w:rPr>
          <w:noProof/>
        </w:rPr>
        <w:t> </w:t>
      </w:r>
      <w:r w:rsidRPr="00532218">
        <w:rPr>
          <w:noProof/>
        </w:rPr>
        <w:t>avril, et à l’automne dans son projet de plan budgétaire, au plus tard le 15</w:t>
      </w:r>
      <w:r w:rsidR="00767015">
        <w:rPr>
          <w:noProof/>
        </w:rPr>
        <w:t> </w:t>
      </w:r>
      <w:r w:rsidRPr="00532218">
        <w:rPr>
          <w:noProof/>
        </w:rPr>
        <w:t>octobre, jusqu’à ce que le déficit excessif soit corrigé.</w:t>
      </w:r>
    </w:p>
    <w:p w14:paraId="32E25A39" w14:textId="77777777" w:rsidR="00811B6A" w:rsidRPr="00532218" w:rsidRDefault="00811B6A" w:rsidP="00F26FF5">
      <w:pPr>
        <w:pStyle w:val="Point0"/>
        <w:rPr>
          <w:noProof/>
        </w:rPr>
      </w:pPr>
      <w:r>
        <w:rPr>
          <w:noProof/>
        </w:rPr>
        <w:t>(4)</w:t>
      </w:r>
      <w:r>
        <w:rPr>
          <w:noProof/>
        </w:rPr>
        <w:tab/>
      </w:r>
      <w:r w:rsidRPr="00532218">
        <w:rPr>
          <w:noProof/>
        </w:rPr>
        <w:t xml:space="preserve">Jusqu’en 2028, la Bulgarie est autorisée à dépasser les taux de croissance maximaux des dépenses nettes fixés au point 1 de la présente recommandation, pour autant que le surcroît de dépenses nettes par rapport à ces taux de croissance maximaux ne soit pas supérieur à la plus petite des valeurs suivantes: </w:t>
      </w:r>
    </w:p>
    <w:p w14:paraId="30ABFBB9" w14:textId="77777777" w:rsidR="00811B6A" w:rsidRPr="00532218" w:rsidRDefault="00811B6A" w:rsidP="00F26FF5">
      <w:pPr>
        <w:pStyle w:val="Point1"/>
        <w:rPr>
          <w:noProof/>
        </w:rPr>
      </w:pPr>
      <w:r>
        <w:rPr>
          <w:noProof/>
        </w:rPr>
        <w:t>(a)</w:t>
      </w:r>
      <w:r>
        <w:rPr>
          <w:noProof/>
        </w:rPr>
        <w:tab/>
      </w:r>
      <w:r w:rsidRPr="00532218">
        <w:rPr>
          <w:noProof/>
        </w:rPr>
        <w:t>la part de l’augmentation des dépenses de défense en pourcentage du PIB depuis 2024 qui est supérieure à 0,6 point de pourcentage du PIB; et</w:t>
      </w:r>
    </w:p>
    <w:p w14:paraId="50E4B8D4" w14:textId="77777777" w:rsidR="00811B6A" w:rsidRPr="00532218" w:rsidRDefault="00EF5CC2" w:rsidP="00F26FF5">
      <w:pPr>
        <w:pStyle w:val="Point1"/>
        <w:rPr>
          <w:noProof/>
        </w:rPr>
      </w:pPr>
      <w:r>
        <w:rPr>
          <w:noProof/>
        </w:rPr>
        <w:t>(b)</w:t>
      </w:r>
      <w:r>
        <w:rPr>
          <w:noProof/>
        </w:rPr>
        <w:tab/>
      </w:r>
      <w:r w:rsidRPr="00532218">
        <w:rPr>
          <w:noProof/>
        </w:rPr>
        <w:t>0,9 % du PIB.</w:t>
      </w:r>
    </w:p>
    <w:p w14:paraId="719387F0" w14:textId="0A6B756C" w:rsidR="00811B6A" w:rsidRPr="00532218" w:rsidRDefault="00811B6A" w:rsidP="00F26FF5">
      <w:pPr>
        <w:pStyle w:val="Point0"/>
        <w:rPr>
          <w:noProof/>
        </w:rPr>
      </w:pPr>
      <w:r>
        <w:rPr>
          <w:noProof/>
        </w:rPr>
        <w:t>(5)</w:t>
      </w:r>
      <w:r>
        <w:rPr>
          <w:noProof/>
        </w:rPr>
        <w:tab/>
      </w:r>
      <w:r w:rsidRPr="00532218">
        <w:rPr>
          <w:noProof/>
        </w:rPr>
        <w:t>Au cours des années suivant l</w:t>
      </w:r>
      <w:r w:rsidR="00746F1D">
        <w:rPr>
          <w:noProof/>
        </w:rPr>
        <w:t>’</w:t>
      </w:r>
      <w:r w:rsidRPr="00532218">
        <w:rPr>
          <w:noProof/>
        </w:rPr>
        <w:t>année 2028, la Bulgarie pourra encore dépasser les taux de croissance maximaux des dépenses nettes fixés au point</w:t>
      </w:r>
      <w:r w:rsidR="00767015">
        <w:rPr>
          <w:noProof/>
        </w:rPr>
        <w:t> </w:t>
      </w:r>
      <w:r w:rsidRPr="00532218">
        <w:rPr>
          <w:noProof/>
        </w:rPr>
        <w:t>1, pour autant que le surcroît de dépenses nettes par rapport à ces taux de croissance maximaux soit lié à des livraisons d’équipements militaires en vertu de contrats conclus avant la fin de l’année 2028 et n</w:t>
      </w:r>
      <w:r w:rsidR="00746F1D">
        <w:rPr>
          <w:noProof/>
        </w:rPr>
        <w:t>’</w:t>
      </w:r>
      <w:r w:rsidRPr="00532218">
        <w:rPr>
          <w:noProof/>
        </w:rPr>
        <w:t>entraîne pas de dépassement de la limite globale mentionnée au point</w:t>
      </w:r>
      <w:r w:rsidR="00767015">
        <w:rPr>
          <w:noProof/>
        </w:rPr>
        <w:t> </w:t>
      </w:r>
      <w:r w:rsidRPr="00532218">
        <w:rPr>
          <w:noProof/>
        </w:rPr>
        <w:t>4.</w:t>
      </w:r>
    </w:p>
    <w:p w14:paraId="43D2E3BF" w14:textId="77777777" w:rsidR="00811B6A" w:rsidRPr="00532218" w:rsidRDefault="00811B6A" w:rsidP="00F26FF5">
      <w:pPr>
        <w:pStyle w:val="Point0"/>
        <w:rPr>
          <w:noProof/>
        </w:rPr>
      </w:pPr>
      <w:r>
        <w:rPr>
          <w:noProof/>
        </w:rPr>
        <w:t>(6)</w:t>
      </w:r>
      <w:r>
        <w:rPr>
          <w:noProof/>
        </w:rPr>
        <w:tab/>
      </w:r>
      <w:r w:rsidRPr="00532218">
        <w:rPr>
          <w:noProof/>
        </w:rPr>
        <w:t>Afin de garantir un enregistrement correct des dépenses supplémentaires, la Bulgarie inclut les données effectives et prévisionnelles sur ses dépenses de défense totales (division 02 de la CFAP), y compris ses investissements dans le domaine de la défense (division 02 P.51 de la CFAP), ainsi que ses dépenses à financer par des prêts SAFE qui ne sont pas couvertes par la CFAP-02:</w:t>
      </w:r>
    </w:p>
    <w:p w14:paraId="0C77DD0C" w14:textId="77777777" w:rsidR="00811B6A" w:rsidRPr="00532218" w:rsidRDefault="00811B6A" w:rsidP="00F04864">
      <w:pPr>
        <w:pStyle w:val="Bullet1"/>
        <w:numPr>
          <w:ilvl w:val="0"/>
          <w:numId w:val="7"/>
        </w:numPr>
        <w:rPr>
          <w:noProof/>
        </w:rPr>
      </w:pPr>
      <w:r w:rsidRPr="00532218">
        <w:rPr>
          <w:noProof/>
        </w:rPr>
        <w:t>pour les années T-4, T-3, T-2 et T-1 (l’année T étant l’année en cours), dans la notification à la Commission (Eurostat) effectuée conformément au règlement (CE) nº 479/2009 du Conseil (</w:t>
      </w:r>
      <w:r w:rsidR="00171EF3" w:rsidRPr="00532218">
        <w:rPr>
          <w:rStyle w:val="FootnoteReference"/>
          <w:noProof/>
        </w:rPr>
        <w:footnoteReference w:id="11"/>
      </w:r>
      <w:r w:rsidRPr="00532218">
        <w:rPr>
          <w:noProof/>
        </w:rPr>
        <w:t>);</w:t>
      </w:r>
    </w:p>
    <w:p w14:paraId="6D67D3D9" w14:textId="77777777" w:rsidR="00811B6A" w:rsidRPr="00532218" w:rsidRDefault="00811B6A" w:rsidP="00F26FF5">
      <w:pPr>
        <w:pStyle w:val="Bullet1"/>
        <w:rPr>
          <w:noProof/>
        </w:rPr>
      </w:pPr>
      <w:r w:rsidRPr="00532218">
        <w:rPr>
          <w:noProof/>
        </w:rPr>
        <w:t>pour les années 2021 jusqu’à l’année T incluse (année en cours), dans les plans budgétaires et structurels nationaux à moyen terme et dans les rapports d’avancement annuels soumis conformément à l’article 11, paragraphe 1, à l’article 15 et à l’article 21, paragraphe 1, du règlement (UE) 2024/1263;</w:t>
      </w:r>
    </w:p>
    <w:p w14:paraId="43371867" w14:textId="77777777" w:rsidR="00811B6A" w:rsidRPr="00532218" w:rsidRDefault="00811B6A" w:rsidP="00F26FF5">
      <w:pPr>
        <w:pStyle w:val="Bullet1"/>
        <w:rPr>
          <w:noProof/>
        </w:rPr>
      </w:pPr>
      <w:r w:rsidRPr="00532218">
        <w:rPr>
          <w:noProof/>
        </w:rPr>
        <w:t>pour les années T (année en cours) et T+1, dans les projets de plans budgétaires présentés conformément au règlement (UE) nº 473/2013.</w:t>
      </w:r>
    </w:p>
    <w:p w14:paraId="33B008E7" w14:textId="77777777" w:rsidR="00811B6A" w:rsidRPr="00532218" w:rsidRDefault="00811B6A" w:rsidP="00F26FF5">
      <w:pPr>
        <w:rPr>
          <w:noProof/>
        </w:rPr>
      </w:pPr>
      <w:r w:rsidRPr="00532218">
        <w:rPr>
          <w:noProof/>
          <w:color w:val="000000"/>
        </w:rPr>
        <w:t>La République de Bulgarie</w:t>
      </w:r>
      <w:r w:rsidRPr="00532218">
        <w:rPr>
          <w:noProof/>
        </w:rPr>
        <w:t xml:space="preserve"> est destinataire de la présente décision. </w:t>
      </w:r>
    </w:p>
    <w:p w14:paraId="03524576" w14:textId="77777777" w:rsidR="00811B6A" w:rsidRPr="00532218" w:rsidRDefault="00811B6A" w:rsidP="00811B6A">
      <w:pPr>
        <w:contextualSpacing/>
        <w:jc w:val="center"/>
        <w:rPr>
          <w:b/>
          <w:bCs/>
          <w:noProof/>
          <w:szCs w:val="24"/>
        </w:rPr>
      </w:pPr>
      <w:r w:rsidRPr="00532218">
        <w:rPr>
          <w:b/>
          <w:noProof/>
        </w:rPr>
        <w:t>ANNEXE I</w:t>
      </w:r>
    </w:p>
    <w:p w14:paraId="063F748C" w14:textId="77777777" w:rsidR="00811B6A" w:rsidRPr="00532218" w:rsidRDefault="00811B6A" w:rsidP="00811B6A">
      <w:pPr>
        <w:contextualSpacing/>
        <w:jc w:val="center"/>
        <w:rPr>
          <w:noProof/>
          <w:szCs w:val="24"/>
        </w:rPr>
      </w:pPr>
      <w:r w:rsidRPr="00532218">
        <w:rPr>
          <w:noProof/>
        </w:rPr>
        <w:t>Taux de croissance maximaux des dépenses nettes</w:t>
      </w:r>
      <w:r w:rsidRPr="00532218">
        <w:rPr>
          <w:noProof/>
        </w:rPr>
        <w:br/>
        <w:t>(taux de croissance annuels et cumulés, en termes nominaux)</w:t>
      </w:r>
    </w:p>
    <w:p w14:paraId="4B66C693" w14:textId="77777777" w:rsidR="00811B6A" w:rsidRPr="00532218" w:rsidRDefault="00470B8D" w:rsidP="00811B6A">
      <w:pPr>
        <w:contextualSpacing/>
        <w:jc w:val="center"/>
        <w:rPr>
          <w:noProof/>
          <w:szCs w:val="24"/>
        </w:rPr>
      </w:pPr>
      <w:r w:rsidRPr="00532218">
        <w:rPr>
          <w:noProof/>
        </w:rPr>
        <w:t>Bulgarie</w:t>
      </w:r>
    </w:p>
    <w:p w14:paraId="40DCCA36" w14:textId="77777777" w:rsidR="00811B6A" w:rsidRPr="00532218" w:rsidRDefault="00811B6A" w:rsidP="00811B6A">
      <w:pPr>
        <w:contextualSpacing/>
        <w:jc w:val="center"/>
        <w:rPr>
          <w:noProof/>
          <w:szCs w:val="24"/>
        </w:rPr>
      </w:pPr>
    </w:p>
    <w:tbl>
      <w:tblPr>
        <w:tblStyle w:val="TableGrid"/>
        <w:tblW w:w="8332" w:type="dxa"/>
        <w:tblInd w:w="477"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08"/>
        <w:gridCol w:w="1797"/>
        <w:gridCol w:w="1293"/>
        <w:gridCol w:w="1213"/>
        <w:gridCol w:w="1196"/>
        <w:gridCol w:w="1325"/>
      </w:tblGrid>
      <w:tr w:rsidR="00120607" w:rsidRPr="00532218" w14:paraId="02A2C9FE" w14:textId="77777777" w:rsidTr="000131C7">
        <w:tc>
          <w:tcPr>
            <w:tcW w:w="3305" w:type="dxa"/>
            <w:gridSpan w:val="2"/>
          </w:tcPr>
          <w:p w14:paraId="71465BD8" w14:textId="77777777" w:rsidR="00D650BE" w:rsidRPr="00532218" w:rsidRDefault="00D650BE">
            <w:pPr>
              <w:jc w:val="center"/>
              <w:rPr>
                <w:noProof/>
                <w:szCs w:val="24"/>
              </w:rPr>
            </w:pPr>
            <w:r w:rsidRPr="00532218">
              <w:rPr>
                <w:noProof/>
              </w:rPr>
              <w:t>Années</w:t>
            </w:r>
          </w:p>
        </w:tc>
        <w:tc>
          <w:tcPr>
            <w:tcW w:w="1293" w:type="dxa"/>
            <w:vAlign w:val="center"/>
          </w:tcPr>
          <w:p w14:paraId="333E72B1" w14:textId="77777777" w:rsidR="00D650BE" w:rsidRPr="00532218" w:rsidRDefault="00D650BE" w:rsidP="00B1797F">
            <w:pPr>
              <w:keepNext/>
              <w:keepLines/>
              <w:rPr>
                <w:b/>
                <w:bCs/>
                <w:noProof/>
                <w:szCs w:val="24"/>
              </w:rPr>
            </w:pPr>
            <w:r w:rsidRPr="00532218">
              <w:rPr>
                <w:noProof/>
              </w:rPr>
              <w:t>2026</w:t>
            </w:r>
          </w:p>
        </w:tc>
        <w:tc>
          <w:tcPr>
            <w:tcW w:w="1213" w:type="dxa"/>
            <w:vAlign w:val="center"/>
          </w:tcPr>
          <w:p w14:paraId="7DC2C8A3" w14:textId="77777777" w:rsidR="00D650BE" w:rsidRPr="00532218" w:rsidRDefault="00D650BE" w:rsidP="00B1797F">
            <w:pPr>
              <w:keepNext/>
              <w:keepLines/>
              <w:rPr>
                <w:b/>
                <w:bCs/>
                <w:noProof/>
                <w:szCs w:val="24"/>
              </w:rPr>
            </w:pPr>
            <w:r w:rsidRPr="00532218">
              <w:rPr>
                <w:noProof/>
              </w:rPr>
              <w:t>2027</w:t>
            </w:r>
          </w:p>
        </w:tc>
        <w:tc>
          <w:tcPr>
            <w:tcW w:w="1196" w:type="dxa"/>
            <w:vAlign w:val="center"/>
          </w:tcPr>
          <w:p w14:paraId="34981B56" w14:textId="77777777" w:rsidR="00D650BE" w:rsidRPr="00532218" w:rsidRDefault="00D650BE" w:rsidP="00B1797F">
            <w:pPr>
              <w:keepNext/>
              <w:keepLines/>
              <w:rPr>
                <w:b/>
                <w:bCs/>
                <w:noProof/>
                <w:szCs w:val="24"/>
              </w:rPr>
            </w:pPr>
            <w:r w:rsidRPr="00532218">
              <w:rPr>
                <w:noProof/>
              </w:rPr>
              <w:t>2028</w:t>
            </w:r>
          </w:p>
        </w:tc>
        <w:tc>
          <w:tcPr>
            <w:tcW w:w="1325" w:type="dxa"/>
            <w:vAlign w:val="center"/>
          </w:tcPr>
          <w:p w14:paraId="4A5D917A" w14:textId="77777777" w:rsidR="00D650BE" w:rsidRPr="00532218" w:rsidRDefault="00D650BE" w:rsidP="00B1797F">
            <w:pPr>
              <w:rPr>
                <w:b/>
                <w:bCs/>
                <w:noProof/>
                <w:szCs w:val="24"/>
              </w:rPr>
            </w:pPr>
            <w:r w:rsidRPr="00532218">
              <w:rPr>
                <w:noProof/>
              </w:rPr>
              <w:t>2029</w:t>
            </w:r>
          </w:p>
        </w:tc>
      </w:tr>
      <w:tr w:rsidR="00120607" w:rsidRPr="00532218" w14:paraId="2C617D5C" w14:textId="77777777" w:rsidTr="000131C7">
        <w:tc>
          <w:tcPr>
            <w:tcW w:w="1508" w:type="dxa"/>
            <w:vMerge w:val="restart"/>
          </w:tcPr>
          <w:p w14:paraId="3A2BD27E" w14:textId="77777777" w:rsidR="00D650BE" w:rsidRPr="00532218" w:rsidRDefault="00D650BE" w:rsidP="00E1000C">
            <w:pPr>
              <w:ind w:left="-54"/>
              <w:jc w:val="center"/>
              <w:rPr>
                <w:b/>
                <w:bCs/>
                <w:noProof/>
                <w:szCs w:val="24"/>
              </w:rPr>
            </w:pPr>
            <w:r w:rsidRPr="00532218">
              <w:rPr>
                <w:noProof/>
              </w:rPr>
              <w:t>Taux de croissance</w:t>
            </w:r>
          </w:p>
        </w:tc>
        <w:tc>
          <w:tcPr>
            <w:tcW w:w="1797" w:type="dxa"/>
          </w:tcPr>
          <w:p w14:paraId="3E36EE9D" w14:textId="77777777" w:rsidR="00D650BE" w:rsidRPr="00532218" w:rsidRDefault="00D650BE" w:rsidP="00610280">
            <w:pPr>
              <w:ind w:left="-111"/>
              <w:jc w:val="center"/>
              <w:rPr>
                <w:noProof/>
                <w:szCs w:val="24"/>
              </w:rPr>
            </w:pPr>
            <w:r w:rsidRPr="00532218">
              <w:rPr>
                <w:noProof/>
              </w:rPr>
              <w:t>Annuels</w:t>
            </w:r>
          </w:p>
        </w:tc>
        <w:tc>
          <w:tcPr>
            <w:tcW w:w="1293" w:type="dxa"/>
          </w:tcPr>
          <w:p w14:paraId="5C6CC869" w14:textId="77777777" w:rsidR="00D650BE" w:rsidRPr="00532218" w:rsidRDefault="45F7486B" w:rsidP="00B1797F">
            <w:pPr>
              <w:rPr>
                <w:noProof/>
              </w:rPr>
            </w:pPr>
            <w:r w:rsidRPr="00532218">
              <w:rPr>
                <w:noProof/>
              </w:rPr>
              <w:t>4,2</w:t>
            </w:r>
          </w:p>
        </w:tc>
        <w:tc>
          <w:tcPr>
            <w:tcW w:w="1213" w:type="dxa"/>
          </w:tcPr>
          <w:p w14:paraId="54515A01" w14:textId="77777777" w:rsidR="00D650BE" w:rsidRPr="00532218" w:rsidRDefault="00D650BE" w:rsidP="00B1797F">
            <w:pPr>
              <w:rPr>
                <w:noProof/>
              </w:rPr>
            </w:pPr>
            <w:r w:rsidRPr="00532218">
              <w:rPr>
                <w:noProof/>
              </w:rPr>
              <w:t>3,4</w:t>
            </w:r>
          </w:p>
        </w:tc>
        <w:tc>
          <w:tcPr>
            <w:tcW w:w="1196" w:type="dxa"/>
          </w:tcPr>
          <w:p w14:paraId="4FF6CDDA" w14:textId="77777777" w:rsidR="00D650BE" w:rsidRPr="00532218" w:rsidRDefault="00D650BE" w:rsidP="00B1797F">
            <w:pPr>
              <w:rPr>
                <w:noProof/>
              </w:rPr>
            </w:pPr>
            <w:r w:rsidRPr="00532218">
              <w:rPr>
                <w:noProof/>
              </w:rPr>
              <w:t>3,4</w:t>
            </w:r>
          </w:p>
        </w:tc>
        <w:tc>
          <w:tcPr>
            <w:tcW w:w="1325" w:type="dxa"/>
          </w:tcPr>
          <w:p w14:paraId="4A43F6D7" w14:textId="77777777" w:rsidR="00D650BE" w:rsidRPr="00532218" w:rsidRDefault="00D650BE" w:rsidP="00B1797F">
            <w:pPr>
              <w:rPr>
                <w:noProof/>
              </w:rPr>
            </w:pPr>
            <w:r w:rsidRPr="00532218">
              <w:rPr>
                <w:noProof/>
              </w:rPr>
              <w:t>3,2</w:t>
            </w:r>
          </w:p>
        </w:tc>
      </w:tr>
      <w:tr w:rsidR="00120607" w:rsidRPr="00532218" w14:paraId="49BC43B2" w14:textId="77777777" w:rsidTr="000131C7">
        <w:tc>
          <w:tcPr>
            <w:tcW w:w="1508" w:type="dxa"/>
            <w:vMerge/>
          </w:tcPr>
          <w:p w14:paraId="3312F170" w14:textId="77777777" w:rsidR="00D650BE" w:rsidRPr="00532218" w:rsidRDefault="00D650BE">
            <w:pPr>
              <w:jc w:val="center"/>
              <w:rPr>
                <w:noProof/>
                <w:szCs w:val="24"/>
              </w:rPr>
            </w:pPr>
          </w:p>
        </w:tc>
        <w:tc>
          <w:tcPr>
            <w:tcW w:w="1797" w:type="dxa"/>
          </w:tcPr>
          <w:p w14:paraId="78C5264F" w14:textId="77777777" w:rsidR="00D650BE" w:rsidRPr="00532218" w:rsidRDefault="00D650BE">
            <w:pPr>
              <w:ind w:left="0"/>
              <w:jc w:val="center"/>
              <w:rPr>
                <w:noProof/>
                <w:szCs w:val="24"/>
              </w:rPr>
            </w:pPr>
            <w:r w:rsidRPr="00532218">
              <w:rPr>
                <w:noProof/>
              </w:rPr>
              <w:t>Cumulés (*)</w:t>
            </w:r>
          </w:p>
        </w:tc>
        <w:tc>
          <w:tcPr>
            <w:tcW w:w="1293" w:type="dxa"/>
          </w:tcPr>
          <w:p w14:paraId="3E5B8F9F" w14:textId="77777777" w:rsidR="00D650BE" w:rsidRPr="00532218" w:rsidRDefault="0F39473C" w:rsidP="00B1797F">
            <w:pPr>
              <w:rPr>
                <w:noProof/>
              </w:rPr>
            </w:pPr>
            <w:r w:rsidRPr="00532218">
              <w:rPr>
                <w:noProof/>
              </w:rPr>
              <w:t>4,2</w:t>
            </w:r>
          </w:p>
        </w:tc>
        <w:tc>
          <w:tcPr>
            <w:tcW w:w="1213" w:type="dxa"/>
          </w:tcPr>
          <w:p w14:paraId="59A1A864" w14:textId="77777777" w:rsidR="00D650BE" w:rsidRPr="00532218" w:rsidRDefault="00296682" w:rsidP="00B1797F">
            <w:pPr>
              <w:rPr>
                <w:noProof/>
              </w:rPr>
            </w:pPr>
            <w:r w:rsidRPr="00532218">
              <w:rPr>
                <w:noProof/>
              </w:rPr>
              <w:t>7,7</w:t>
            </w:r>
          </w:p>
        </w:tc>
        <w:tc>
          <w:tcPr>
            <w:tcW w:w="1196" w:type="dxa"/>
          </w:tcPr>
          <w:p w14:paraId="29C5F82B" w14:textId="77777777" w:rsidR="00D650BE" w:rsidRPr="00532218" w:rsidRDefault="00296682" w:rsidP="00B1797F">
            <w:pPr>
              <w:rPr>
                <w:noProof/>
              </w:rPr>
            </w:pPr>
            <w:r w:rsidRPr="00532218">
              <w:rPr>
                <w:noProof/>
              </w:rPr>
              <w:t>11,4</w:t>
            </w:r>
          </w:p>
        </w:tc>
        <w:tc>
          <w:tcPr>
            <w:tcW w:w="1325" w:type="dxa"/>
          </w:tcPr>
          <w:p w14:paraId="2ACE5C6B" w14:textId="77777777" w:rsidR="00D650BE" w:rsidRPr="00532218" w:rsidRDefault="00296682" w:rsidP="00B1797F">
            <w:pPr>
              <w:rPr>
                <w:noProof/>
              </w:rPr>
            </w:pPr>
            <w:r w:rsidRPr="00532218">
              <w:rPr>
                <w:noProof/>
              </w:rPr>
              <w:t>15,0</w:t>
            </w:r>
          </w:p>
        </w:tc>
      </w:tr>
      <w:tr w:rsidR="003121F8" w:rsidRPr="00532218" w14:paraId="3625E9D9" w14:textId="77777777" w:rsidTr="0040398E">
        <w:tc>
          <w:tcPr>
            <w:tcW w:w="1516" w:type="dxa"/>
            <w:gridSpan w:val="6"/>
          </w:tcPr>
          <w:p w14:paraId="567DE0CD" w14:textId="77777777" w:rsidR="003121F8" w:rsidRPr="00532218" w:rsidRDefault="00811B6A" w:rsidP="0040398E">
            <w:pPr>
              <w:spacing w:before="0" w:after="200" w:line="276" w:lineRule="auto"/>
              <w:ind w:left="-54"/>
              <w:jc w:val="left"/>
              <w:rPr>
                <w:noProof/>
              </w:rPr>
            </w:pPr>
            <w:r w:rsidRPr="00532218">
              <w:rPr>
                <w:noProof/>
              </w:rPr>
              <w:t>(*) Les taux de croissance cumulés sont calculés par référence à l’année de base 2025.</w:t>
            </w:r>
          </w:p>
        </w:tc>
      </w:tr>
    </w:tbl>
    <w:p w14:paraId="6788E759" w14:textId="77777777" w:rsidR="00577734" w:rsidRPr="00532218" w:rsidRDefault="00577734">
      <w:pPr>
        <w:rPr>
          <w:noProof/>
        </w:rPr>
      </w:pPr>
    </w:p>
    <w:p w14:paraId="0A20200C" w14:textId="6E2A4FB1" w:rsidR="00577734" w:rsidRPr="00532218" w:rsidRDefault="00532218" w:rsidP="00EE231A">
      <w:pPr>
        <w:pStyle w:val="Fait"/>
        <w:rPr>
          <w:noProof/>
        </w:rPr>
      </w:pPr>
      <w:r>
        <w:rPr>
          <w:noProof/>
        </w:rPr>
        <w:t>Fait à Bruxelles, le</w:t>
      </w:r>
    </w:p>
    <w:p w14:paraId="0D7A1041" w14:textId="77777777" w:rsidR="00577734" w:rsidRPr="00532218" w:rsidRDefault="00577734" w:rsidP="00EE231A">
      <w:pPr>
        <w:pStyle w:val="Institutionquisigne"/>
        <w:rPr>
          <w:noProof/>
        </w:rPr>
      </w:pPr>
      <w:r w:rsidRPr="00532218">
        <w:rPr>
          <w:noProof/>
        </w:rPr>
        <w:tab/>
        <w:t>Par le Conseil</w:t>
      </w:r>
    </w:p>
    <w:p w14:paraId="1ECE4151" w14:textId="77777777" w:rsidR="00577734" w:rsidRPr="00532218" w:rsidRDefault="00577734" w:rsidP="00577734">
      <w:pPr>
        <w:pStyle w:val="Personnequisigne"/>
        <w:rPr>
          <w:noProof/>
        </w:rPr>
      </w:pPr>
      <w:r w:rsidRPr="00532218">
        <w:rPr>
          <w:noProof/>
        </w:rPr>
        <w:tab/>
        <w:t>Le président/La présidente</w:t>
      </w:r>
    </w:p>
    <w:sectPr w:rsidR="00577734" w:rsidRPr="00532218" w:rsidSect="00B0371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B72A0" w14:textId="77777777" w:rsidR="00120607" w:rsidRDefault="00120607" w:rsidP="00577734">
      <w:pPr>
        <w:spacing w:before="0" w:after="0"/>
      </w:pPr>
      <w:r>
        <w:separator/>
      </w:r>
    </w:p>
  </w:endnote>
  <w:endnote w:type="continuationSeparator" w:id="0">
    <w:p w14:paraId="36868409" w14:textId="77777777" w:rsidR="00120607" w:rsidRDefault="00120607" w:rsidP="005777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310D3" w14:textId="1FC74AAA" w:rsidR="00B0371F" w:rsidRPr="00B0371F" w:rsidRDefault="00B0371F" w:rsidP="00B0371F">
    <w:pPr>
      <w:pStyle w:val="Footer"/>
      <w:rPr>
        <w:rFonts w:ascii="Arial" w:hAnsi="Arial" w:cs="Arial"/>
        <w:b/>
        <w:sz w:val="48"/>
      </w:rPr>
    </w:pPr>
    <w:r w:rsidRPr="00B0371F">
      <w:rPr>
        <w:rFonts w:ascii="Arial" w:hAnsi="Arial" w:cs="Arial"/>
        <w:b/>
        <w:sz w:val="48"/>
      </w:rPr>
      <w:t>FR</w:t>
    </w:r>
    <w:r w:rsidRPr="00B0371F">
      <w:rPr>
        <w:rFonts w:ascii="Arial" w:hAnsi="Arial" w:cs="Arial"/>
        <w:b/>
        <w:sz w:val="48"/>
      </w:rPr>
      <w:tab/>
    </w:r>
    <w:r w:rsidRPr="00B0371F">
      <w:rPr>
        <w:rFonts w:ascii="Arial" w:hAnsi="Arial" w:cs="Arial"/>
        <w:b/>
        <w:sz w:val="48"/>
      </w:rPr>
      <w:tab/>
    </w:r>
    <w:r w:rsidRPr="00B0371F">
      <w:tab/>
    </w:r>
    <w:r w:rsidRPr="00B0371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61AB9" w14:textId="04A20A0F" w:rsidR="00B0371F" w:rsidRPr="00B0371F" w:rsidRDefault="00B0371F" w:rsidP="00B0371F">
    <w:pPr>
      <w:pStyle w:val="Footer"/>
      <w:rPr>
        <w:rFonts w:ascii="Arial" w:hAnsi="Arial" w:cs="Arial"/>
        <w:b/>
        <w:sz w:val="48"/>
      </w:rPr>
    </w:pPr>
    <w:r w:rsidRPr="00B0371F">
      <w:rPr>
        <w:rFonts w:ascii="Arial" w:hAnsi="Arial" w:cs="Arial"/>
        <w:b/>
        <w:sz w:val="48"/>
      </w:rPr>
      <w:t>FR</w:t>
    </w:r>
    <w:r w:rsidRPr="00B0371F">
      <w:rPr>
        <w:rFonts w:ascii="Arial" w:hAnsi="Arial" w:cs="Arial"/>
        <w:b/>
        <w:sz w:val="48"/>
      </w:rPr>
      <w:tab/>
    </w:r>
    <w:r w:rsidRPr="00B0371F">
      <w:rPr>
        <w:rFonts w:ascii="Arial" w:hAnsi="Arial" w:cs="Arial"/>
        <w:b/>
        <w:sz w:val="48"/>
      </w:rPr>
      <w:tab/>
    </w:r>
    <w:r w:rsidRPr="00B0371F">
      <w:tab/>
    </w:r>
    <w:r w:rsidRPr="00B0371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99750" w14:textId="77777777" w:rsidR="00B0371F" w:rsidRDefault="00B037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4EAEC" w14:textId="3F2E7A46" w:rsidR="00B0371F" w:rsidRPr="00B0371F" w:rsidRDefault="00B0371F" w:rsidP="00B0371F">
    <w:pPr>
      <w:pStyle w:val="Footer"/>
      <w:rPr>
        <w:rFonts w:ascii="Arial" w:hAnsi="Arial" w:cs="Arial"/>
        <w:b/>
        <w:sz w:val="48"/>
      </w:rPr>
    </w:pPr>
    <w:r w:rsidRPr="00B0371F">
      <w:rPr>
        <w:rFonts w:ascii="Arial" w:hAnsi="Arial" w:cs="Arial"/>
        <w:b/>
        <w:sz w:val="48"/>
      </w:rPr>
      <w:t>FR</w:t>
    </w:r>
    <w:r w:rsidRPr="00B0371F">
      <w:rPr>
        <w:rFonts w:ascii="Arial" w:hAnsi="Arial" w:cs="Arial"/>
        <w:b/>
        <w:sz w:val="48"/>
      </w:rPr>
      <w:tab/>
    </w:r>
    <w:r>
      <w:fldChar w:fldCharType="begin"/>
    </w:r>
    <w:r>
      <w:instrText xml:space="preserve"> PAGE  \* MERGEFORMAT </w:instrText>
    </w:r>
    <w:r>
      <w:fldChar w:fldCharType="separate"/>
    </w:r>
    <w:r w:rsidR="009C17C9">
      <w:rPr>
        <w:noProof/>
      </w:rPr>
      <w:t>2</w:t>
    </w:r>
    <w:r>
      <w:fldChar w:fldCharType="end"/>
    </w:r>
    <w:r>
      <w:tab/>
    </w:r>
    <w:r w:rsidRPr="00B0371F">
      <w:tab/>
    </w:r>
    <w:r w:rsidRPr="00B0371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1D7A6" w14:textId="77777777" w:rsidR="00B0371F" w:rsidRDefault="00B0371F" w:rsidP="00B037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BD2D8E" w14:textId="77777777" w:rsidR="00120607" w:rsidRDefault="00120607" w:rsidP="00577734">
      <w:pPr>
        <w:spacing w:before="0" w:after="0"/>
      </w:pPr>
      <w:r>
        <w:separator/>
      </w:r>
    </w:p>
  </w:footnote>
  <w:footnote w:type="continuationSeparator" w:id="0">
    <w:p w14:paraId="551C70EF" w14:textId="77777777" w:rsidR="00120607" w:rsidRDefault="00120607" w:rsidP="00577734">
      <w:pPr>
        <w:spacing w:before="0" w:after="0"/>
      </w:pPr>
      <w:r>
        <w:continuationSeparator/>
      </w:r>
    </w:p>
  </w:footnote>
  <w:footnote w:id="1">
    <w:p w14:paraId="68D02830" w14:textId="6B071C2A" w:rsidR="00171EF3" w:rsidRPr="00532218" w:rsidRDefault="00685369" w:rsidP="006438E6">
      <w:pPr>
        <w:pStyle w:val="FootnoteText"/>
        <w:ind w:left="709" w:hanging="709"/>
        <w:rPr>
          <w:rStyle w:val="Hyperlink"/>
          <w:sz w:val="22"/>
          <w:szCs w:val="22"/>
          <w:lang w:val="fr-BE"/>
        </w:rPr>
      </w:pPr>
      <w:r w:rsidRPr="00532218">
        <w:rPr>
          <w:rStyle w:val="FootnoteReference"/>
          <w:lang w:val="fr-BE"/>
        </w:rPr>
        <w:t>(</w:t>
      </w:r>
      <w:r>
        <w:rPr>
          <w:rStyle w:val="FootnoteReference"/>
        </w:rPr>
        <w:footnoteRef/>
      </w:r>
      <w:r w:rsidRPr="00532218">
        <w:rPr>
          <w:rStyle w:val="FootnoteReference"/>
          <w:lang w:val="fr-BE"/>
        </w:rPr>
        <w:t>)</w:t>
      </w:r>
      <w:r w:rsidRPr="00532218">
        <w:rPr>
          <w:lang w:val="fr-BE"/>
        </w:rPr>
        <w:tab/>
        <w:t>Décision du Conseil du [DATE] sur l’existence d’un déficit excessif en Bulgarie (JO L, [JO:</w:t>
      </w:r>
      <w:r w:rsidR="00874F5F">
        <w:rPr>
          <w:lang w:val="fr-BE"/>
        </w:rPr>
        <w:t xml:space="preserve"> </w:t>
      </w:r>
      <w:r w:rsidRPr="00532218">
        <w:rPr>
          <w:lang w:val="fr-BE"/>
        </w:rPr>
        <w:t xml:space="preserve">veuillez insérer la référence dans la présente note de bas de page]). </w:t>
      </w:r>
    </w:p>
  </w:footnote>
  <w:footnote w:id="2">
    <w:p w14:paraId="14A2A0B1" w14:textId="286BD063" w:rsidR="00171EF3" w:rsidRPr="00532218" w:rsidRDefault="00685369" w:rsidP="006438E6">
      <w:pPr>
        <w:pStyle w:val="FootnoteText"/>
        <w:ind w:left="709" w:hanging="709"/>
        <w:rPr>
          <w:lang w:val="fr-BE"/>
        </w:rPr>
      </w:pPr>
      <w:r w:rsidRPr="00532218">
        <w:rPr>
          <w:rStyle w:val="FootnoteReference"/>
          <w:lang w:val="fr-BE"/>
        </w:rPr>
        <w:t>(</w:t>
      </w:r>
      <w:r>
        <w:rPr>
          <w:rStyle w:val="FootnoteReference"/>
        </w:rPr>
        <w:footnoteRef/>
      </w:r>
      <w:r w:rsidRPr="00532218">
        <w:rPr>
          <w:rStyle w:val="FootnoteReference"/>
          <w:lang w:val="fr-BE"/>
        </w:rPr>
        <w:t>)</w:t>
      </w:r>
      <w:r w:rsidRPr="00532218">
        <w:rPr>
          <w:lang w:val="fr-BE"/>
        </w:rPr>
        <w:tab/>
        <w:t xml:space="preserve">Règlement (CE) nº 1467/97 du Conseil visant à accélérer et à clarifier la mise en œuvre de la procédure concernant les déficits excessifs (JO L 209 du 2.8.1997, ELI: </w:t>
      </w:r>
      <w:hyperlink r:id="rId1" w:tooltip="Permet d’accéder à ce document par l’intermédiaire de son URI ELI." w:history="1">
        <w:r w:rsidRPr="00532218">
          <w:rPr>
            <w:rStyle w:val="Hyperlink"/>
            <w:lang w:val="fr-BE"/>
          </w:rPr>
          <w:t>http://data.europa.eu/eli/reg/1997/1467/2024-04-30</w:t>
        </w:r>
      </w:hyperlink>
      <w:r w:rsidRPr="00532218">
        <w:rPr>
          <w:lang w:val="fr-BE"/>
        </w:rPr>
        <w:t>), modifié en dernier lieu par le règlement (UE) 2024/1264 du Conseil du 29 avril 2024 (JO L, 2024/1264, 30.4.2024).</w:t>
      </w:r>
    </w:p>
  </w:footnote>
  <w:footnote w:id="3">
    <w:p w14:paraId="3DFB6551" w14:textId="70C683AC" w:rsidR="00171EF3" w:rsidRPr="00532218" w:rsidRDefault="00685369" w:rsidP="006438E6">
      <w:pPr>
        <w:pStyle w:val="FootnoteText"/>
        <w:ind w:left="709" w:hanging="709"/>
        <w:rPr>
          <w:lang w:val="fr-BE"/>
        </w:rPr>
      </w:pPr>
      <w:r w:rsidRPr="00532218">
        <w:rPr>
          <w:rStyle w:val="FootnoteReference"/>
          <w:lang w:val="fr-BE"/>
        </w:rPr>
        <w:t>(</w:t>
      </w:r>
      <w:r>
        <w:rPr>
          <w:rStyle w:val="FootnoteReference"/>
        </w:rPr>
        <w:footnoteRef/>
      </w:r>
      <w:r w:rsidRPr="00532218">
        <w:rPr>
          <w:rStyle w:val="FootnoteReference"/>
          <w:lang w:val="fr-BE"/>
        </w:rPr>
        <w:t>)</w:t>
      </w:r>
      <w:r w:rsidRPr="00532218">
        <w:rPr>
          <w:lang w:val="fr-BE"/>
        </w:rPr>
        <w:tab/>
        <w:t>Aux termes de l’article 2, point 2), du règlement (UE) 2024/1263, on entend par «dépenses nettes» les dépenses publiques, déduction faite des dépenses d’intérêts, des mesures discrétionnaires en matière de recettes, des dépenses relatives aux programmes de l’Union entièrement compensées par des recettes provenant de fonds de l’Union, des dépenses nationales de cofinancement des programmes financés par l’Union, des éléments cycliques des dépenses liées aux indemnités de chômage et des mesures ponctuelles et autres mesures temporaires.</w:t>
      </w:r>
    </w:p>
  </w:footnote>
  <w:footnote w:id="4">
    <w:p w14:paraId="706AA50C" w14:textId="3B7DC681" w:rsidR="00171EF3" w:rsidRPr="00532218" w:rsidRDefault="00685369" w:rsidP="006438E6">
      <w:pPr>
        <w:pStyle w:val="FootnoteText"/>
        <w:ind w:left="709" w:hanging="709"/>
        <w:rPr>
          <w:lang w:val="fr-BE"/>
        </w:rPr>
      </w:pPr>
      <w:r w:rsidRPr="00532218">
        <w:rPr>
          <w:rStyle w:val="FootnoteReference"/>
          <w:lang w:val="fr-BE"/>
        </w:rPr>
        <w:t>(</w:t>
      </w:r>
      <w:r>
        <w:rPr>
          <w:rStyle w:val="FootnoteReference"/>
        </w:rPr>
        <w:footnoteRef/>
      </w:r>
      <w:r w:rsidRPr="00532218">
        <w:rPr>
          <w:rStyle w:val="FootnoteReference"/>
          <w:lang w:val="fr-BE"/>
        </w:rPr>
        <w:t>)</w:t>
      </w:r>
      <w:r w:rsidRPr="00532218">
        <w:rPr>
          <w:lang w:val="fr-BE"/>
        </w:rPr>
        <w:tab/>
        <w:t>Euro-indicateurs d’Eurostat publiés le 22</w:t>
      </w:r>
      <w:r w:rsidR="00767015">
        <w:rPr>
          <w:lang w:val="fr-BE"/>
        </w:rPr>
        <w:t> </w:t>
      </w:r>
      <w:r w:rsidRPr="00532218">
        <w:rPr>
          <w:lang w:val="fr-BE"/>
        </w:rPr>
        <w:t>avril 2026. Voir:</w:t>
      </w:r>
      <w:hyperlink r:id="rId2" w:history="1">
        <w:r w:rsidR="00767015" w:rsidRPr="006C0D42">
          <w:rPr>
            <w:rStyle w:val="Hyperlink"/>
            <w:lang w:val="fr-BE"/>
          </w:rPr>
          <w:t xml:space="preserve"> https://ec.europa.eu/eurostat/en/web/products-euro-indicators/w/2-22042026-ap</w:t>
        </w:r>
      </w:hyperlink>
      <w:r w:rsidR="00F30956">
        <w:rPr>
          <w:lang w:val="fr-BE"/>
        </w:rPr>
        <w:t>.</w:t>
      </w:r>
    </w:p>
  </w:footnote>
  <w:footnote w:id="5">
    <w:p w14:paraId="464AA848" w14:textId="3F11CA8F" w:rsidR="00944E23" w:rsidRPr="00532218" w:rsidRDefault="00944E23" w:rsidP="00944E23">
      <w:pPr>
        <w:pStyle w:val="FootnoteText"/>
        <w:ind w:left="709" w:hanging="709"/>
        <w:rPr>
          <w:lang w:val="fr-BE"/>
        </w:rPr>
      </w:pPr>
      <w:r w:rsidRPr="00532218">
        <w:rPr>
          <w:rStyle w:val="FootnoteReference"/>
          <w:lang w:val="fr-BE"/>
        </w:rPr>
        <w:t>(</w:t>
      </w:r>
      <w:r>
        <w:rPr>
          <w:rStyle w:val="FootnoteReference"/>
        </w:rPr>
        <w:footnoteRef/>
      </w:r>
      <w:r w:rsidRPr="00532218">
        <w:rPr>
          <w:rStyle w:val="FootnoteReference"/>
          <w:lang w:val="fr-BE"/>
        </w:rPr>
        <w:t>)</w:t>
      </w:r>
      <w:r w:rsidRPr="00532218">
        <w:rPr>
          <w:lang w:val="fr-BE"/>
        </w:rPr>
        <w:tab/>
        <w:t>Fiscal Statistical Tables providing background data relevant for the assessment of the budgetary policies of the Member States [Tableaux statistiques budgétaires fournissant des données générales pertinentes pour l’évaluation des politiques budgétaires des États membres], SWD(2026) 200 final, Bruxelles, 3.6.2026.</w:t>
      </w:r>
    </w:p>
  </w:footnote>
  <w:footnote w:id="6">
    <w:p w14:paraId="3926B3CA" w14:textId="06105EA0" w:rsidR="00171EF3" w:rsidRPr="00532218" w:rsidRDefault="00685369" w:rsidP="0010633D">
      <w:pPr>
        <w:pStyle w:val="FootnoteText"/>
        <w:ind w:left="709" w:hanging="709"/>
        <w:rPr>
          <w:lang w:val="fr-BE"/>
        </w:rPr>
      </w:pPr>
      <w:r w:rsidRPr="00532218">
        <w:rPr>
          <w:rStyle w:val="FootnoteReference"/>
          <w:lang w:val="fr-BE"/>
        </w:rPr>
        <w:t>(</w:t>
      </w:r>
      <w:r>
        <w:rPr>
          <w:rStyle w:val="FootnoteReference"/>
        </w:rPr>
        <w:footnoteRef/>
      </w:r>
      <w:r w:rsidRPr="00532218">
        <w:rPr>
          <w:rStyle w:val="FootnoteReference"/>
          <w:lang w:val="fr-BE"/>
        </w:rPr>
        <w:t>)</w:t>
      </w:r>
      <w:r w:rsidRPr="00532218">
        <w:rPr>
          <w:lang w:val="fr-BE"/>
        </w:rPr>
        <w:tab/>
      </w:r>
      <w:r w:rsidRPr="00532218">
        <w:rPr>
          <w:color w:val="000000" w:themeColor="text1"/>
          <w:lang w:val="fr-BE"/>
        </w:rPr>
        <w:t>Recommandation du Conseil du 20</w:t>
      </w:r>
      <w:r w:rsidR="00767015">
        <w:rPr>
          <w:color w:val="000000" w:themeColor="text1"/>
          <w:lang w:val="fr-BE"/>
        </w:rPr>
        <w:t> </w:t>
      </w:r>
      <w:r w:rsidRPr="00532218">
        <w:rPr>
          <w:color w:val="000000" w:themeColor="text1"/>
          <w:lang w:val="fr-BE"/>
        </w:rPr>
        <w:t>juin 2025 approuvant le plan budgétaire et structurel national à moyen terme de la</w:t>
      </w:r>
      <w:r w:rsidRPr="00532218">
        <w:rPr>
          <w:lang w:val="fr-BE"/>
        </w:rPr>
        <w:t xml:space="preserve"> Bulgarie </w:t>
      </w:r>
      <w:r w:rsidRPr="00532218">
        <w:rPr>
          <w:color w:val="000000" w:themeColor="text1"/>
          <w:lang w:val="fr-BE"/>
        </w:rPr>
        <w:t xml:space="preserve">(JO C, C/2025/3700, 20.8.2025, ELI: </w:t>
      </w:r>
      <w:hyperlink r:id="rId3" w:history="1">
        <w:r w:rsidRPr="00532218">
          <w:rPr>
            <w:rStyle w:val="Hyperlink"/>
            <w:lang w:val="fr-BE"/>
          </w:rPr>
          <w:t>https://eur-lex.europa.eu/eli/C/2025/3700/oj</w:t>
        </w:r>
      </w:hyperlink>
      <w:r w:rsidRPr="00532218">
        <w:rPr>
          <w:color w:val="000000" w:themeColor="text1"/>
          <w:lang w:val="fr-BE"/>
        </w:rPr>
        <w:t>).</w:t>
      </w:r>
    </w:p>
  </w:footnote>
  <w:footnote w:id="7">
    <w:p w14:paraId="1CCC19DC" w14:textId="68639971" w:rsidR="00171EF3" w:rsidRPr="00532218" w:rsidRDefault="00685369" w:rsidP="0010633D">
      <w:pPr>
        <w:pStyle w:val="FootnoteText"/>
        <w:ind w:left="709" w:hanging="709"/>
        <w:rPr>
          <w:lang w:val="fr-BE"/>
        </w:rPr>
      </w:pPr>
      <w:r w:rsidRPr="00532218">
        <w:rPr>
          <w:rStyle w:val="FootnoteReference"/>
          <w:lang w:val="fr-BE"/>
        </w:rPr>
        <w:t>(</w:t>
      </w:r>
      <w:r>
        <w:rPr>
          <w:rStyle w:val="FootnoteReference"/>
        </w:rPr>
        <w:footnoteRef/>
      </w:r>
      <w:r w:rsidRPr="00532218">
        <w:rPr>
          <w:rStyle w:val="FootnoteReference"/>
          <w:lang w:val="fr-BE"/>
        </w:rPr>
        <w:t>)</w:t>
      </w:r>
      <w:r w:rsidRPr="00532218">
        <w:rPr>
          <w:lang w:val="fr-BE"/>
        </w:rPr>
        <w:tab/>
        <w:t>Recommandation du Conseil du 8 juillet 2025 autorisant la Bulgarie à s’écarter des taux de croissance maximaux des dépenses nettes fixés par le Conseil en application du règlement (UE) 2024/1263 (activation de la clause dérogatoire nationale) (JO C, C/2025</w:t>
      </w:r>
      <w:r w:rsidRPr="00532218">
        <w:rPr>
          <w:color w:val="000000" w:themeColor="text1"/>
          <w:lang w:val="fr-BE"/>
        </w:rPr>
        <w:t xml:space="preserve">/3961, 20.8.2025, ELI: </w:t>
      </w:r>
      <w:hyperlink r:id="rId4" w:history="1">
        <w:r w:rsidRPr="00532218">
          <w:rPr>
            <w:rStyle w:val="Hyperlink"/>
            <w:lang w:val="fr-BE"/>
          </w:rPr>
          <w:t>https://eur-lex.europa.eu/eli/C/2025/3961/oj</w:t>
        </w:r>
      </w:hyperlink>
      <w:r w:rsidRPr="00532218">
        <w:rPr>
          <w:lang w:val="fr-BE"/>
        </w:rPr>
        <w:t>).</w:t>
      </w:r>
    </w:p>
  </w:footnote>
  <w:footnote w:id="8">
    <w:p w14:paraId="5D08DFB7" w14:textId="3EE94A1F" w:rsidR="00171EF3" w:rsidRPr="00532218" w:rsidRDefault="00685369" w:rsidP="0010633D">
      <w:pPr>
        <w:pStyle w:val="FootnoteText"/>
        <w:ind w:left="709" w:hanging="709"/>
        <w:rPr>
          <w:lang w:val="fr-BE"/>
        </w:rPr>
      </w:pPr>
      <w:r w:rsidRPr="00532218">
        <w:rPr>
          <w:rStyle w:val="FootnoteReference"/>
          <w:lang w:val="fr-BE"/>
        </w:rPr>
        <w:t>(</w:t>
      </w:r>
      <w:r>
        <w:rPr>
          <w:rStyle w:val="FootnoteReference"/>
        </w:rPr>
        <w:footnoteRef/>
      </w:r>
      <w:r w:rsidRPr="00532218">
        <w:rPr>
          <w:rStyle w:val="FootnoteReference"/>
          <w:lang w:val="fr-BE"/>
        </w:rPr>
        <w:t>)</w:t>
      </w:r>
      <w:r w:rsidRPr="00532218">
        <w:rPr>
          <w:lang w:val="fr-BE"/>
        </w:rPr>
        <w:tab/>
        <w:t>Dépenses de défense financées au niveau national telles que définies dans la classification des fonctions des administrations publiques (CFAP 02).</w:t>
      </w:r>
    </w:p>
  </w:footnote>
  <w:footnote w:id="9">
    <w:p w14:paraId="387B64AB" w14:textId="77777777" w:rsidR="00171EF3" w:rsidRPr="004A664D" w:rsidRDefault="00685369" w:rsidP="0010633D">
      <w:pPr>
        <w:pStyle w:val="FootnoteText"/>
        <w:ind w:left="709" w:hanging="709"/>
        <w:rPr>
          <w:lang w:val="en-IE"/>
          <w14:ligatures w14:val="standardContextual"/>
        </w:rPr>
      </w:pPr>
      <w:r w:rsidRPr="00F30956">
        <w:rPr>
          <w:rStyle w:val="FootnoteReference"/>
          <w:lang w:val="en-IE"/>
        </w:rPr>
        <w:t>(</w:t>
      </w:r>
      <w:r>
        <w:rPr>
          <w:rStyle w:val="FootnoteReference"/>
        </w:rPr>
        <w:footnoteRef/>
      </w:r>
      <w:r w:rsidRPr="004A664D">
        <w:rPr>
          <w:rStyle w:val="FootnoteReference"/>
          <w:vertAlign w:val="baseline"/>
          <w:lang w:val="en-IE"/>
        </w:rPr>
        <w:t>)</w:t>
      </w:r>
      <w:r w:rsidRPr="004A664D">
        <w:rPr>
          <w:lang w:val="en-IE"/>
        </w:rPr>
        <w:tab/>
        <w:t>Document de travail des services de la Commission SWD(2026) 200 intitulé «Fiscal statistical tables providing background data relevant for the assessment of the budgetary policies of the Member States», 3.6.2026.</w:t>
      </w:r>
    </w:p>
  </w:footnote>
  <w:footnote w:id="10">
    <w:p w14:paraId="70D1D141" w14:textId="10F61FEF" w:rsidR="00171EF3" w:rsidRPr="00532218" w:rsidRDefault="00685369" w:rsidP="0010633D">
      <w:pPr>
        <w:pStyle w:val="FootnoteText"/>
        <w:ind w:left="709" w:hanging="709"/>
        <w:rPr>
          <w:lang w:val="fr-BE"/>
        </w:rPr>
      </w:pPr>
      <w:r w:rsidRPr="00532218">
        <w:rPr>
          <w:rStyle w:val="FootnoteReference"/>
          <w:lang w:val="fr-BE"/>
        </w:rPr>
        <w:t>(</w:t>
      </w:r>
      <w:r>
        <w:rPr>
          <w:rStyle w:val="FootnoteReference"/>
        </w:rPr>
        <w:footnoteRef/>
      </w:r>
      <w:r w:rsidRPr="00532218">
        <w:rPr>
          <w:rStyle w:val="FootnoteReference"/>
          <w:lang w:val="fr-BE"/>
        </w:rPr>
        <w:t>)</w:t>
      </w:r>
      <w:r w:rsidRPr="00532218">
        <w:rPr>
          <w:lang w:val="fr-BE"/>
        </w:rPr>
        <w:tab/>
        <w:t xml:space="preserve">Règlement (UE) nº 473/2013 du Parlement européen et du Conseil du 21 mai 2013 établissant des dispositions communes pour le suivi et l’évaluation des projets de plans budgétaires et pour la correction des déficits excessifs dans les États membres de la zone euro (JO L 140 du 27.5.2013, ELI: </w:t>
      </w:r>
      <w:hyperlink r:id="rId5" w:history="1">
        <w:r w:rsidRPr="00532218">
          <w:rPr>
            <w:rStyle w:val="Hyperlink"/>
            <w:lang w:val="fr-BE"/>
          </w:rPr>
          <w:t>http://data.europa.eu/eli/reg/2013/473/oj</w:t>
        </w:r>
      </w:hyperlink>
      <w:r w:rsidRPr="00532218">
        <w:rPr>
          <w:lang w:val="fr-BE"/>
        </w:rPr>
        <w:t>).</w:t>
      </w:r>
    </w:p>
  </w:footnote>
  <w:footnote w:id="11">
    <w:p w14:paraId="3C55A259" w14:textId="4663062B" w:rsidR="00171EF3" w:rsidRPr="00532218" w:rsidRDefault="00685369" w:rsidP="0010633D">
      <w:pPr>
        <w:pStyle w:val="FootnoteText"/>
        <w:ind w:left="709" w:hanging="709"/>
        <w:rPr>
          <w:lang w:val="fr-BE"/>
        </w:rPr>
      </w:pPr>
      <w:r w:rsidRPr="00532218">
        <w:rPr>
          <w:rStyle w:val="FootnoteReference"/>
          <w:lang w:val="fr-BE"/>
        </w:rPr>
        <w:t>(</w:t>
      </w:r>
      <w:r>
        <w:rPr>
          <w:rStyle w:val="FootnoteReference"/>
        </w:rPr>
        <w:footnoteRef/>
      </w:r>
      <w:r w:rsidRPr="00532218">
        <w:rPr>
          <w:rStyle w:val="FootnoteReference"/>
          <w:lang w:val="fr-BE"/>
        </w:rPr>
        <w:t>)</w:t>
      </w:r>
      <w:r w:rsidRPr="00532218">
        <w:rPr>
          <w:lang w:val="fr-BE"/>
        </w:rPr>
        <w:tab/>
        <w:t xml:space="preserve">Règlement (CE) nº 479/2009 du Conseil du 25 mai 2009 relatif à l’application du protocole sur la procédure concernant les déficits excessifs annexé au traité instituant la Communauté européenne (JO L 145 du 10.6.2009, p. 1, ELI: </w:t>
      </w:r>
      <w:hyperlink r:id="rId6" w:history="1">
        <w:r w:rsidRPr="00532218">
          <w:rPr>
            <w:rStyle w:val="Hyperlink"/>
            <w:lang w:val="fr-BE"/>
          </w:rPr>
          <w:t>http://data.europa.eu/eli/reg/2009/479/2014-09-01</w:t>
        </w:r>
      </w:hyperlink>
      <w:r w:rsidRPr="00532218">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A39AC" w14:textId="77777777" w:rsidR="00B0371F" w:rsidRDefault="00B037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456C1" w14:textId="77777777" w:rsidR="00B0371F" w:rsidRDefault="00B037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20E10D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05ACA0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74CD4B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27CBD1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30 18:33:4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FDC6A930-9A1A-4B6A-B7FC-D19BF4788E0D"/>
    <w:docVar w:name="LW_COVERPAGE_TYPE" w:val="1"/>
    <w:docVar w:name="LW_CreatedUtc" w:val="2026-05-21T08:24:48.5891943Z"/>
    <w:docVar w:name="LW_CROSSREFERENCE" w:val="&lt;UNUSED&gt;"/>
    <w:docVar w:name="LW_DocType" w:val="COM"/>
    <w:docVar w:name="LW_EMISSION" w:val="25.6.2026"/>
    <w:docVar w:name="LW_EMISSION_ISODATE" w:val="2026-06-25"/>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visant à ce qu\u8217?il soit mis un terme à la situation de déficit excessif en Bulgarie"/>
    <w:docVar w:name="LW_TYPE.DOC.CP" w:val="RECOMMANDATION DU CONSEIL"/>
    <w:docVar w:name="LwApiVersions" w:val="LW4CoDe 1.24.5.0; LW 9.2, Build 20251112"/>
  </w:docVars>
  <w:rsids>
    <w:rsidRoot w:val="00577734"/>
    <w:rsid w:val="00000018"/>
    <w:rsid w:val="00000058"/>
    <w:rsid w:val="000000CE"/>
    <w:rsid w:val="0000018A"/>
    <w:rsid w:val="0000024E"/>
    <w:rsid w:val="0000035D"/>
    <w:rsid w:val="000005AE"/>
    <w:rsid w:val="00000632"/>
    <w:rsid w:val="0000069B"/>
    <w:rsid w:val="0000076C"/>
    <w:rsid w:val="000007A0"/>
    <w:rsid w:val="000007D6"/>
    <w:rsid w:val="0000095E"/>
    <w:rsid w:val="00000AD4"/>
    <w:rsid w:val="00000BF7"/>
    <w:rsid w:val="00000C27"/>
    <w:rsid w:val="00000C45"/>
    <w:rsid w:val="00000D7B"/>
    <w:rsid w:val="00000DBE"/>
    <w:rsid w:val="00000E65"/>
    <w:rsid w:val="00000E75"/>
    <w:rsid w:val="00000EB0"/>
    <w:rsid w:val="00000EC0"/>
    <w:rsid w:val="00000F72"/>
    <w:rsid w:val="00000F84"/>
    <w:rsid w:val="00001083"/>
    <w:rsid w:val="0000108D"/>
    <w:rsid w:val="000010E4"/>
    <w:rsid w:val="000010F0"/>
    <w:rsid w:val="00001293"/>
    <w:rsid w:val="0000129C"/>
    <w:rsid w:val="0000138D"/>
    <w:rsid w:val="000014FD"/>
    <w:rsid w:val="00001598"/>
    <w:rsid w:val="000016C7"/>
    <w:rsid w:val="000016F6"/>
    <w:rsid w:val="00001758"/>
    <w:rsid w:val="0000179A"/>
    <w:rsid w:val="0000189F"/>
    <w:rsid w:val="00001A5A"/>
    <w:rsid w:val="00001B12"/>
    <w:rsid w:val="00001B3C"/>
    <w:rsid w:val="00001B60"/>
    <w:rsid w:val="00001CB7"/>
    <w:rsid w:val="00001CC5"/>
    <w:rsid w:val="00001E68"/>
    <w:rsid w:val="00002080"/>
    <w:rsid w:val="00002255"/>
    <w:rsid w:val="00002266"/>
    <w:rsid w:val="0000237D"/>
    <w:rsid w:val="000023C8"/>
    <w:rsid w:val="000023F0"/>
    <w:rsid w:val="0000241B"/>
    <w:rsid w:val="00002490"/>
    <w:rsid w:val="00002501"/>
    <w:rsid w:val="000025D7"/>
    <w:rsid w:val="000025F3"/>
    <w:rsid w:val="00002600"/>
    <w:rsid w:val="000026A0"/>
    <w:rsid w:val="000026E9"/>
    <w:rsid w:val="0000270D"/>
    <w:rsid w:val="00002747"/>
    <w:rsid w:val="000028B1"/>
    <w:rsid w:val="000028E9"/>
    <w:rsid w:val="00002932"/>
    <w:rsid w:val="00002A2A"/>
    <w:rsid w:val="00002B3E"/>
    <w:rsid w:val="00002B9C"/>
    <w:rsid w:val="00002DD1"/>
    <w:rsid w:val="00002E27"/>
    <w:rsid w:val="00002F74"/>
    <w:rsid w:val="00002F92"/>
    <w:rsid w:val="00003042"/>
    <w:rsid w:val="000030EE"/>
    <w:rsid w:val="00003212"/>
    <w:rsid w:val="00003409"/>
    <w:rsid w:val="00003477"/>
    <w:rsid w:val="0000369A"/>
    <w:rsid w:val="0000370F"/>
    <w:rsid w:val="00003715"/>
    <w:rsid w:val="000037CE"/>
    <w:rsid w:val="000038D4"/>
    <w:rsid w:val="000038D9"/>
    <w:rsid w:val="00003907"/>
    <w:rsid w:val="0000395D"/>
    <w:rsid w:val="00003971"/>
    <w:rsid w:val="00003979"/>
    <w:rsid w:val="000039AB"/>
    <w:rsid w:val="000039BA"/>
    <w:rsid w:val="00003B5B"/>
    <w:rsid w:val="00003B85"/>
    <w:rsid w:val="00003BDE"/>
    <w:rsid w:val="00003CA6"/>
    <w:rsid w:val="00003DC4"/>
    <w:rsid w:val="00003E02"/>
    <w:rsid w:val="00003E7C"/>
    <w:rsid w:val="00003EB0"/>
    <w:rsid w:val="00003F1A"/>
    <w:rsid w:val="00003FAC"/>
    <w:rsid w:val="00003FAE"/>
    <w:rsid w:val="00003FE8"/>
    <w:rsid w:val="00004076"/>
    <w:rsid w:val="000040A2"/>
    <w:rsid w:val="00004401"/>
    <w:rsid w:val="000045C7"/>
    <w:rsid w:val="000045D1"/>
    <w:rsid w:val="00004622"/>
    <w:rsid w:val="00004688"/>
    <w:rsid w:val="000046A3"/>
    <w:rsid w:val="000046E7"/>
    <w:rsid w:val="0000475B"/>
    <w:rsid w:val="00004811"/>
    <w:rsid w:val="00004829"/>
    <w:rsid w:val="000048B7"/>
    <w:rsid w:val="00004A0A"/>
    <w:rsid w:val="00004A35"/>
    <w:rsid w:val="00004A41"/>
    <w:rsid w:val="00004ABE"/>
    <w:rsid w:val="00004B41"/>
    <w:rsid w:val="00004C0F"/>
    <w:rsid w:val="00004D88"/>
    <w:rsid w:val="00004D92"/>
    <w:rsid w:val="00004ECA"/>
    <w:rsid w:val="00004F21"/>
    <w:rsid w:val="00005093"/>
    <w:rsid w:val="000050AB"/>
    <w:rsid w:val="00005216"/>
    <w:rsid w:val="00005328"/>
    <w:rsid w:val="000053A3"/>
    <w:rsid w:val="000053B7"/>
    <w:rsid w:val="00005406"/>
    <w:rsid w:val="00005414"/>
    <w:rsid w:val="000054CB"/>
    <w:rsid w:val="0000553A"/>
    <w:rsid w:val="00005594"/>
    <w:rsid w:val="000055D1"/>
    <w:rsid w:val="0000566B"/>
    <w:rsid w:val="00005678"/>
    <w:rsid w:val="000056AA"/>
    <w:rsid w:val="00005722"/>
    <w:rsid w:val="0000595C"/>
    <w:rsid w:val="00005960"/>
    <w:rsid w:val="000059CE"/>
    <w:rsid w:val="00005A7B"/>
    <w:rsid w:val="00005AFE"/>
    <w:rsid w:val="00005B7C"/>
    <w:rsid w:val="00005BBD"/>
    <w:rsid w:val="00005BE0"/>
    <w:rsid w:val="00005D06"/>
    <w:rsid w:val="00005FE5"/>
    <w:rsid w:val="0000603F"/>
    <w:rsid w:val="00006044"/>
    <w:rsid w:val="000061AE"/>
    <w:rsid w:val="00006205"/>
    <w:rsid w:val="000062BC"/>
    <w:rsid w:val="00006397"/>
    <w:rsid w:val="000063BD"/>
    <w:rsid w:val="000063E0"/>
    <w:rsid w:val="0000644A"/>
    <w:rsid w:val="00006473"/>
    <w:rsid w:val="00006809"/>
    <w:rsid w:val="00006828"/>
    <w:rsid w:val="00006863"/>
    <w:rsid w:val="000068D5"/>
    <w:rsid w:val="00006AB6"/>
    <w:rsid w:val="00006FB6"/>
    <w:rsid w:val="0000704C"/>
    <w:rsid w:val="00007346"/>
    <w:rsid w:val="0000736B"/>
    <w:rsid w:val="00007460"/>
    <w:rsid w:val="000075AC"/>
    <w:rsid w:val="000075E5"/>
    <w:rsid w:val="00007603"/>
    <w:rsid w:val="00007718"/>
    <w:rsid w:val="000077A9"/>
    <w:rsid w:val="0000798D"/>
    <w:rsid w:val="00007A07"/>
    <w:rsid w:val="00007A9E"/>
    <w:rsid w:val="00007B37"/>
    <w:rsid w:val="00007D77"/>
    <w:rsid w:val="00007DC3"/>
    <w:rsid w:val="00007E4B"/>
    <w:rsid w:val="00007EB5"/>
    <w:rsid w:val="00007EE3"/>
    <w:rsid w:val="00007F00"/>
    <w:rsid w:val="00007F8C"/>
    <w:rsid w:val="00010081"/>
    <w:rsid w:val="000100FD"/>
    <w:rsid w:val="0001012A"/>
    <w:rsid w:val="00010273"/>
    <w:rsid w:val="0001027C"/>
    <w:rsid w:val="0001029D"/>
    <w:rsid w:val="00010397"/>
    <w:rsid w:val="000103C7"/>
    <w:rsid w:val="000104A7"/>
    <w:rsid w:val="0001052F"/>
    <w:rsid w:val="00010538"/>
    <w:rsid w:val="00010579"/>
    <w:rsid w:val="000105E7"/>
    <w:rsid w:val="00010643"/>
    <w:rsid w:val="00010757"/>
    <w:rsid w:val="0001083F"/>
    <w:rsid w:val="000108B9"/>
    <w:rsid w:val="00010904"/>
    <w:rsid w:val="000109AF"/>
    <w:rsid w:val="00010B08"/>
    <w:rsid w:val="00010B38"/>
    <w:rsid w:val="00010BE6"/>
    <w:rsid w:val="00010CDA"/>
    <w:rsid w:val="00010CF3"/>
    <w:rsid w:val="00010E0B"/>
    <w:rsid w:val="00010F84"/>
    <w:rsid w:val="00010F9C"/>
    <w:rsid w:val="00010FCB"/>
    <w:rsid w:val="000110D5"/>
    <w:rsid w:val="000111E0"/>
    <w:rsid w:val="000112E7"/>
    <w:rsid w:val="0001130F"/>
    <w:rsid w:val="00011585"/>
    <w:rsid w:val="0001162F"/>
    <w:rsid w:val="000118D1"/>
    <w:rsid w:val="000119E9"/>
    <w:rsid w:val="00011B85"/>
    <w:rsid w:val="00011C79"/>
    <w:rsid w:val="00011CBF"/>
    <w:rsid w:val="00011D34"/>
    <w:rsid w:val="00011D61"/>
    <w:rsid w:val="00011D65"/>
    <w:rsid w:val="00011D92"/>
    <w:rsid w:val="00011DC2"/>
    <w:rsid w:val="00011DC6"/>
    <w:rsid w:val="00012018"/>
    <w:rsid w:val="00012062"/>
    <w:rsid w:val="000120C7"/>
    <w:rsid w:val="000120E5"/>
    <w:rsid w:val="000120EF"/>
    <w:rsid w:val="0001219F"/>
    <w:rsid w:val="00012220"/>
    <w:rsid w:val="00012317"/>
    <w:rsid w:val="00012337"/>
    <w:rsid w:val="000124EA"/>
    <w:rsid w:val="0001257C"/>
    <w:rsid w:val="00012593"/>
    <w:rsid w:val="000125FB"/>
    <w:rsid w:val="000126BE"/>
    <w:rsid w:val="000126CF"/>
    <w:rsid w:val="00012796"/>
    <w:rsid w:val="00012834"/>
    <w:rsid w:val="00012908"/>
    <w:rsid w:val="00012963"/>
    <w:rsid w:val="00012A9D"/>
    <w:rsid w:val="00012B4E"/>
    <w:rsid w:val="00012BDC"/>
    <w:rsid w:val="00012C7F"/>
    <w:rsid w:val="00012D64"/>
    <w:rsid w:val="00012D93"/>
    <w:rsid w:val="00012DFF"/>
    <w:rsid w:val="00012E3E"/>
    <w:rsid w:val="00012F51"/>
    <w:rsid w:val="00012FB9"/>
    <w:rsid w:val="00013046"/>
    <w:rsid w:val="0001315B"/>
    <w:rsid w:val="00013193"/>
    <w:rsid w:val="000131C7"/>
    <w:rsid w:val="000131EC"/>
    <w:rsid w:val="0001327F"/>
    <w:rsid w:val="00013339"/>
    <w:rsid w:val="00013406"/>
    <w:rsid w:val="00013424"/>
    <w:rsid w:val="00013458"/>
    <w:rsid w:val="00013622"/>
    <w:rsid w:val="00013627"/>
    <w:rsid w:val="0001382A"/>
    <w:rsid w:val="00013CC1"/>
    <w:rsid w:val="00013DC6"/>
    <w:rsid w:val="00013E37"/>
    <w:rsid w:val="00013E8D"/>
    <w:rsid w:val="00013E96"/>
    <w:rsid w:val="00013F49"/>
    <w:rsid w:val="00013F51"/>
    <w:rsid w:val="00014115"/>
    <w:rsid w:val="000141EA"/>
    <w:rsid w:val="000141FF"/>
    <w:rsid w:val="0001432F"/>
    <w:rsid w:val="00014353"/>
    <w:rsid w:val="0001439D"/>
    <w:rsid w:val="000144AD"/>
    <w:rsid w:val="000144B7"/>
    <w:rsid w:val="000145A7"/>
    <w:rsid w:val="000145F5"/>
    <w:rsid w:val="00014745"/>
    <w:rsid w:val="0001476A"/>
    <w:rsid w:val="0001483A"/>
    <w:rsid w:val="00014A76"/>
    <w:rsid w:val="00014AB9"/>
    <w:rsid w:val="00014AE4"/>
    <w:rsid w:val="00014B43"/>
    <w:rsid w:val="00014B66"/>
    <w:rsid w:val="00014BD7"/>
    <w:rsid w:val="00014C3C"/>
    <w:rsid w:val="00014C79"/>
    <w:rsid w:val="00014CA0"/>
    <w:rsid w:val="00014EEC"/>
    <w:rsid w:val="00014F41"/>
    <w:rsid w:val="00014FD6"/>
    <w:rsid w:val="0001503B"/>
    <w:rsid w:val="00015094"/>
    <w:rsid w:val="000150F2"/>
    <w:rsid w:val="00015118"/>
    <w:rsid w:val="000151B9"/>
    <w:rsid w:val="00015206"/>
    <w:rsid w:val="0001520B"/>
    <w:rsid w:val="0001522A"/>
    <w:rsid w:val="00015238"/>
    <w:rsid w:val="000152AE"/>
    <w:rsid w:val="0001548F"/>
    <w:rsid w:val="00015537"/>
    <w:rsid w:val="000155C9"/>
    <w:rsid w:val="000155F5"/>
    <w:rsid w:val="0001566A"/>
    <w:rsid w:val="000156BA"/>
    <w:rsid w:val="000156D8"/>
    <w:rsid w:val="000156F8"/>
    <w:rsid w:val="000156FE"/>
    <w:rsid w:val="0001570A"/>
    <w:rsid w:val="0001582A"/>
    <w:rsid w:val="0001589B"/>
    <w:rsid w:val="0001599A"/>
    <w:rsid w:val="00015A88"/>
    <w:rsid w:val="00015CE3"/>
    <w:rsid w:val="00015D1D"/>
    <w:rsid w:val="00015D37"/>
    <w:rsid w:val="00015D56"/>
    <w:rsid w:val="00015DDB"/>
    <w:rsid w:val="00015E66"/>
    <w:rsid w:val="00015E7A"/>
    <w:rsid w:val="00015F7A"/>
    <w:rsid w:val="00015FCD"/>
    <w:rsid w:val="00015FCE"/>
    <w:rsid w:val="00016010"/>
    <w:rsid w:val="0001601F"/>
    <w:rsid w:val="00016084"/>
    <w:rsid w:val="000161D5"/>
    <w:rsid w:val="0001620E"/>
    <w:rsid w:val="0001628E"/>
    <w:rsid w:val="0001635D"/>
    <w:rsid w:val="0001639C"/>
    <w:rsid w:val="000163DC"/>
    <w:rsid w:val="00016474"/>
    <w:rsid w:val="00016543"/>
    <w:rsid w:val="0001654E"/>
    <w:rsid w:val="0001655F"/>
    <w:rsid w:val="0001670B"/>
    <w:rsid w:val="0001675A"/>
    <w:rsid w:val="000168CD"/>
    <w:rsid w:val="00016A67"/>
    <w:rsid w:val="00016ABD"/>
    <w:rsid w:val="00016AFB"/>
    <w:rsid w:val="00016CD6"/>
    <w:rsid w:val="00016D2F"/>
    <w:rsid w:val="00016E6C"/>
    <w:rsid w:val="00016ED1"/>
    <w:rsid w:val="00017141"/>
    <w:rsid w:val="000171B8"/>
    <w:rsid w:val="00017311"/>
    <w:rsid w:val="0001731E"/>
    <w:rsid w:val="00017323"/>
    <w:rsid w:val="00017454"/>
    <w:rsid w:val="0001749E"/>
    <w:rsid w:val="000174A3"/>
    <w:rsid w:val="000174A5"/>
    <w:rsid w:val="00017567"/>
    <w:rsid w:val="000175A9"/>
    <w:rsid w:val="00017621"/>
    <w:rsid w:val="00017667"/>
    <w:rsid w:val="0001772B"/>
    <w:rsid w:val="00017731"/>
    <w:rsid w:val="000177A3"/>
    <w:rsid w:val="000177B2"/>
    <w:rsid w:val="00017809"/>
    <w:rsid w:val="00017908"/>
    <w:rsid w:val="00017998"/>
    <w:rsid w:val="00017A7F"/>
    <w:rsid w:val="00017B9C"/>
    <w:rsid w:val="00017C2F"/>
    <w:rsid w:val="00017C59"/>
    <w:rsid w:val="00017CFA"/>
    <w:rsid w:val="00017DE8"/>
    <w:rsid w:val="00017E05"/>
    <w:rsid w:val="00017F3C"/>
    <w:rsid w:val="00017FDB"/>
    <w:rsid w:val="00020147"/>
    <w:rsid w:val="000201BB"/>
    <w:rsid w:val="00020208"/>
    <w:rsid w:val="0002023A"/>
    <w:rsid w:val="00020312"/>
    <w:rsid w:val="00020449"/>
    <w:rsid w:val="000204D7"/>
    <w:rsid w:val="00020500"/>
    <w:rsid w:val="00020523"/>
    <w:rsid w:val="0002060E"/>
    <w:rsid w:val="000206BB"/>
    <w:rsid w:val="00020995"/>
    <w:rsid w:val="00020ADE"/>
    <w:rsid w:val="00020AE5"/>
    <w:rsid w:val="00020B16"/>
    <w:rsid w:val="00020B2A"/>
    <w:rsid w:val="00020B40"/>
    <w:rsid w:val="00020B8D"/>
    <w:rsid w:val="00020C94"/>
    <w:rsid w:val="00020D7B"/>
    <w:rsid w:val="00020DB9"/>
    <w:rsid w:val="00020DFC"/>
    <w:rsid w:val="00020EA3"/>
    <w:rsid w:val="00020EC9"/>
    <w:rsid w:val="00020F7C"/>
    <w:rsid w:val="00020FD6"/>
    <w:rsid w:val="00021058"/>
    <w:rsid w:val="00021094"/>
    <w:rsid w:val="00021184"/>
    <w:rsid w:val="000211B0"/>
    <w:rsid w:val="00021279"/>
    <w:rsid w:val="000212A5"/>
    <w:rsid w:val="0002130D"/>
    <w:rsid w:val="0002131E"/>
    <w:rsid w:val="00021412"/>
    <w:rsid w:val="0002145A"/>
    <w:rsid w:val="00021668"/>
    <w:rsid w:val="000216BB"/>
    <w:rsid w:val="00021729"/>
    <w:rsid w:val="00021816"/>
    <w:rsid w:val="0002184B"/>
    <w:rsid w:val="00021853"/>
    <w:rsid w:val="00021863"/>
    <w:rsid w:val="00021866"/>
    <w:rsid w:val="00021881"/>
    <w:rsid w:val="0002197B"/>
    <w:rsid w:val="000219F7"/>
    <w:rsid w:val="00021B88"/>
    <w:rsid w:val="00021C02"/>
    <w:rsid w:val="00021C5E"/>
    <w:rsid w:val="00021D34"/>
    <w:rsid w:val="00021D87"/>
    <w:rsid w:val="00021DCF"/>
    <w:rsid w:val="00021E68"/>
    <w:rsid w:val="00021EFF"/>
    <w:rsid w:val="00021F7B"/>
    <w:rsid w:val="0002205C"/>
    <w:rsid w:val="0002205F"/>
    <w:rsid w:val="0002211E"/>
    <w:rsid w:val="00022149"/>
    <w:rsid w:val="00022269"/>
    <w:rsid w:val="00022433"/>
    <w:rsid w:val="000224B0"/>
    <w:rsid w:val="000226A3"/>
    <w:rsid w:val="00022715"/>
    <w:rsid w:val="000227EF"/>
    <w:rsid w:val="000229BE"/>
    <w:rsid w:val="00022C2B"/>
    <w:rsid w:val="00022C3B"/>
    <w:rsid w:val="00022C4B"/>
    <w:rsid w:val="00022DD4"/>
    <w:rsid w:val="00022DDE"/>
    <w:rsid w:val="00022DF3"/>
    <w:rsid w:val="00022E00"/>
    <w:rsid w:val="00022E9A"/>
    <w:rsid w:val="00022EEE"/>
    <w:rsid w:val="00022FAB"/>
    <w:rsid w:val="00023015"/>
    <w:rsid w:val="00023023"/>
    <w:rsid w:val="00023068"/>
    <w:rsid w:val="0002311B"/>
    <w:rsid w:val="000231D9"/>
    <w:rsid w:val="000233D9"/>
    <w:rsid w:val="00023414"/>
    <w:rsid w:val="0002346C"/>
    <w:rsid w:val="00023476"/>
    <w:rsid w:val="000234DF"/>
    <w:rsid w:val="00023511"/>
    <w:rsid w:val="000236A3"/>
    <w:rsid w:val="000236C6"/>
    <w:rsid w:val="00023777"/>
    <w:rsid w:val="0002385E"/>
    <w:rsid w:val="0002396A"/>
    <w:rsid w:val="00023BA2"/>
    <w:rsid w:val="00023D4C"/>
    <w:rsid w:val="00023DEB"/>
    <w:rsid w:val="00023EBB"/>
    <w:rsid w:val="00023EE0"/>
    <w:rsid w:val="00023FEE"/>
    <w:rsid w:val="000241C3"/>
    <w:rsid w:val="00024239"/>
    <w:rsid w:val="000243B1"/>
    <w:rsid w:val="0002445F"/>
    <w:rsid w:val="00024471"/>
    <w:rsid w:val="00024482"/>
    <w:rsid w:val="000244DD"/>
    <w:rsid w:val="0002456F"/>
    <w:rsid w:val="0002464B"/>
    <w:rsid w:val="00024717"/>
    <w:rsid w:val="00024819"/>
    <w:rsid w:val="00024969"/>
    <w:rsid w:val="00024A23"/>
    <w:rsid w:val="00024A41"/>
    <w:rsid w:val="00024BA2"/>
    <w:rsid w:val="00024C5E"/>
    <w:rsid w:val="00024CFA"/>
    <w:rsid w:val="00024D4D"/>
    <w:rsid w:val="00024D52"/>
    <w:rsid w:val="00024D7C"/>
    <w:rsid w:val="00024E3E"/>
    <w:rsid w:val="00024FB2"/>
    <w:rsid w:val="00025080"/>
    <w:rsid w:val="0002509A"/>
    <w:rsid w:val="000250B7"/>
    <w:rsid w:val="00025133"/>
    <w:rsid w:val="00025160"/>
    <w:rsid w:val="000251AC"/>
    <w:rsid w:val="000251D1"/>
    <w:rsid w:val="000252C4"/>
    <w:rsid w:val="000252D2"/>
    <w:rsid w:val="0002535D"/>
    <w:rsid w:val="0002538D"/>
    <w:rsid w:val="000253BE"/>
    <w:rsid w:val="00025401"/>
    <w:rsid w:val="000256B0"/>
    <w:rsid w:val="000256BC"/>
    <w:rsid w:val="000256CD"/>
    <w:rsid w:val="0002572C"/>
    <w:rsid w:val="00025752"/>
    <w:rsid w:val="000257E0"/>
    <w:rsid w:val="0002586E"/>
    <w:rsid w:val="000258B1"/>
    <w:rsid w:val="0002593F"/>
    <w:rsid w:val="00025A04"/>
    <w:rsid w:val="00025A8A"/>
    <w:rsid w:val="00025AFC"/>
    <w:rsid w:val="00025B41"/>
    <w:rsid w:val="00025B74"/>
    <w:rsid w:val="00025C78"/>
    <w:rsid w:val="00025D58"/>
    <w:rsid w:val="00025FAC"/>
    <w:rsid w:val="00025FEE"/>
    <w:rsid w:val="00026052"/>
    <w:rsid w:val="000260DD"/>
    <w:rsid w:val="00026237"/>
    <w:rsid w:val="000264BB"/>
    <w:rsid w:val="00026515"/>
    <w:rsid w:val="000265E2"/>
    <w:rsid w:val="000265FE"/>
    <w:rsid w:val="000266F4"/>
    <w:rsid w:val="000267FC"/>
    <w:rsid w:val="00026809"/>
    <w:rsid w:val="00026A5E"/>
    <w:rsid w:val="00026A71"/>
    <w:rsid w:val="00026B05"/>
    <w:rsid w:val="00026BF0"/>
    <w:rsid w:val="00026D53"/>
    <w:rsid w:val="00027054"/>
    <w:rsid w:val="0002715E"/>
    <w:rsid w:val="000271A2"/>
    <w:rsid w:val="000272C8"/>
    <w:rsid w:val="00027376"/>
    <w:rsid w:val="0002737C"/>
    <w:rsid w:val="0002747A"/>
    <w:rsid w:val="000274DA"/>
    <w:rsid w:val="000275E2"/>
    <w:rsid w:val="00027614"/>
    <w:rsid w:val="0002765D"/>
    <w:rsid w:val="00027716"/>
    <w:rsid w:val="00027799"/>
    <w:rsid w:val="000278F2"/>
    <w:rsid w:val="00027914"/>
    <w:rsid w:val="00027AD3"/>
    <w:rsid w:val="00027DA7"/>
    <w:rsid w:val="00027E35"/>
    <w:rsid w:val="00027E3C"/>
    <w:rsid w:val="00027E4D"/>
    <w:rsid w:val="00027F22"/>
    <w:rsid w:val="0003000B"/>
    <w:rsid w:val="0003011E"/>
    <w:rsid w:val="000301BC"/>
    <w:rsid w:val="000301EA"/>
    <w:rsid w:val="000301FA"/>
    <w:rsid w:val="000302B2"/>
    <w:rsid w:val="000302D8"/>
    <w:rsid w:val="0003031D"/>
    <w:rsid w:val="000304D1"/>
    <w:rsid w:val="0003060F"/>
    <w:rsid w:val="000306FA"/>
    <w:rsid w:val="000308AD"/>
    <w:rsid w:val="000308BE"/>
    <w:rsid w:val="00030928"/>
    <w:rsid w:val="00030AD7"/>
    <w:rsid w:val="00030B36"/>
    <w:rsid w:val="00030BFA"/>
    <w:rsid w:val="00030C19"/>
    <w:rsid w:val="00030C6D"/>
    <w:rsid w:val="00030D50"/>
    <w:rsid w:val="00030D77"/>
    <w:rsid w:val="00030D83"/>
    <w:rsid w:val="0003115C"/>
    <w:rsid w:val="00031197"/>
    <w:rsid w:val="000311DF"/>
    <w:rsid w:val="00031252"/>
    <w:rsid w:val="0003139C"/>
    <w:rsid w:val="000313DB"/>
    <w:rsid w:val="00031432"/>
    <w:rsid w:val="000314ED"/>
    <w:rsid w:val="000315FD"/>
    <w:rsid w:val="000316BF"/>
    <w:rsid w:val="000316F0"/>
    <w:rsid w:val="000316F6"/>
    <w:rsid w:val="0003175C"/>
    <w:rsid w:val="000317A2"/>
    <w:rsid w:val="00031802"/>
    <w:rsid w:val="000318FB"/>
    <w:rsid w:val="00031978"/>
    <w:rsid w:val="00031BB9"/>
    <w:rsid w:val="00031BDC"/>
    <w:rsid w:val="00031C1B"/>
    <w:rsid w:val="00031C83"/>
    <w:rsid w:val="00031D61"/>
    <w:rsid w:val="00031DB5"/>
    <w:rsid w:val="00031DDB"/>
    <w:rsid w:val="00031E5D"/>
    <w:rsid w:val="00031EA5"/>
    <w:rsid w:val="00031F56"/>
    <w:rsid w:val="00031F5B"/>
    <w:rsid w:val="00031F89"/>
    <w:rsid w:val="00031F98"/>
    <w:rsid w:val="0003201B"/>
    <w:rsid w:val="000321EB"/>
    <w:rsid w:val="00032287"/>
    <w:rsid w:val="000322B4"/>
    <w:rsid w:val="000322B5"/>
    <w:rsid w:val="000322D8"/>
    <w:rsid w:val="000326C2"/>
    <w:rsid w:val="000326DA"/>
    <w:rsid w:val="00032741"/>
    <w:rsid w:val="00032873"/>
    <w:rsid w:val="0003289C"/>
    <w:rsid w:val="00032963"/>
    <w:rsid w:val="00032A26"/>
    <w:rsid w:val="00032AFF"/>
    <w:rsid w:val="00032B3B"/>
    <w:rsid w:val="00032B5B"/>
    <w:rsid w:val="00032B7A"/>
    <w:rsid w:val="00032B88"/>
    <w:rsid w:val="00032CD2"/>
    <w:rsid w:val="00032E6E"/>
    <w:rsid w:val="00032EEC"/>
    <w:rsid w:val="00032F3A"/>
    <w:rsid w:val="00032FA8"/>
    <w:rsid w:val="000330D4"/>
    <w:rsid w:val="00033100"/>
    <w:rsid w:val="000331A1"/>
    <w:rsid w:val="000331BB"/>
    <w:rsid w:val="000332F0"/>
    <w:rsid w:val="00033386"/>
    <w:rsid w:val="00033502"/>
    <w:rsid w:val="0003358E"/>
    <w:rsid w:val="000337A7"/>
    <w:rsid w:val="000338D7"/>
    <w:rsid w:val="00033929"/>
    <w:rsid w:val="0003399D"/>
    <w:rsid w:val="00033A45"/>
    <w:rsid w:val="00033A9E"/>
    <w:rsid w:val="00033AAE"/>
    <w:rsid w:val="00033C6E"/>
    <w:rsid w:val="00033CDF"/>
    <w:rsid w:val="00033DE2"/>
    <w:rsid w:val="00033EC3"/>
    <w:rsid w:val="00034013"/>
    <w:rsid w:val="000341CC"/>
    <w:rsid w:val="000343A1"/>
    <w:rsid w:val="000344F6"/>
    <w:rsid w:val="00034610"/>
    <w:rsid w:val="00034624"/>
    <w:rsid w:val="00034662"/>
    <w:rsid w:val="000346A7"/>
    <w:rsid w:val="00034727"/>
    <w:rsid w:val="0003485F"/>
    <w:rsid w:val="000349FF"/>
    <w:rsid w:val="00034A82"/>
    <w:rsid w:val="00034E88"/>
    <w:rsid w:val="00034E8B"/>
    <w:rsid w:val="00034E9E"/>
    <w:rsid w:val="00034EF3"/>
    <w:rsid w:val="00034F26"/>
    <w:rsid w:val="000350CD"/>
    <w:rsid w:val="00035201"/>
    <w:rsid w:val="00035291"/>
    <w:rsid w:val="000352C3"/>
    <w:rsid w:val="000355FD"/>
    <w:rsid w:val="0003565B"/>
    <w:rsid w:val="0003565E"/>
    <w:rsid w:val="000356BD"/>
    <w:rsid w:val="00035B50"/>
    <w:rsid w:val="00035BBA"/>
    <w:rsid w:val="00035C00"/>
    <w:rsid w:val="00035C22"/>
    <w:rsid w:val="00035C23"/>
    <w:rsid w:val="00035C42"/>
    <w:rsid w:val="00035CB6"/>
    <w:rsid w:val="00035DB3"/>
    <w:rsid w:val="00035E10"/>
    <w:rsid w:val="00035E48"/>
    <w:rsid w:val="00035F1C"/>
    <w:rsid w:val="0003601F"/>
    <w:rsid w:val="00036092"/>
    <w:rsid w:val="000360EF"/>
    <w:rsid w:val="00036108"/>
    <w:rsid w:val="0003621A"/>
    <w:rsid w:val="00036435"/>
    <w:rsid w:val="00036600"/>
    <w:rsid w:val="00036635"/>
    <w:rsid w:val="000366A2"/>
    <w:rsid w:val="000366ED"/>
    <w:rsid w:val="0003693A"/>
    <w:rsid w:val="00036A04"/>
    <w:rsid w:val="00036AE3"/>
    <w:rsid w:val="00036AEF"/>
    <w:rsid w:val="00036AF3"/>
    <w:rsid w:val="00036BBA"/>
    <w:rsid w:val="00036C34"/>
    <w:rsid w:val="00036C79"/>
    <w:rsid w:val="00036E41"/>
    <w:rsid w:val="00036E54"/>
    <w:rsid w:val="00036F86"/>
    <w:rsid w:val="0003706A"/>
    <w:rsid w:val="00037073"/>
    <w:rsid w:val="00037124"/>
    <w:rsid w:val="0003716A"/>
    <w:rsid w:val="000372DD"/>
    <w:rsid w:val="000373BA"/>
    <w:rsid w:val="0003740B"/>
    <w:rsid w:val="0003749C"/>
    <w:rsid w:val="000374F9"/>
    <w:rsid w:val="000375B4"/>
    <w:rsid w:val="00037652"/>
    <w:rsid w:val="00037765"/>
    <w:rsid w:val="000377A8"/>
    <w:rsid w:val="000377EF"/>
    <w:rsid w:val="00037806"/>
    <w:rsid w:val="00037832"/>
    <w:rsid w:val="000379C1"/>
    <w:rsid w:val="00037B02"/>
    <w:rsid w:val="00037B9C"/>
    <w:rsid w:val="00037BD4"/>
    <w:rsid w:val="00037C69"/>
    <w:rsid w:val="00037DA7"/>
    <w:rsid w:val="00040053"/>
    <w:rsid w:val="00040089"/>
    <w:rsid w:val="0004022F"/>
    <w:rsid w:val="00040248"/>
    <w:rsid w:val="0004031B"/>
    <w:rsid w:val="0004033E"/>
    <w:rsid w:val="00040456"/>
    <w:rsid w:val="00040488"/>
    <w:rsid w:val="000404A8"/>
    <w:rsid w:val="00040686"/>
    <w:rsid w:val="000406A8"/>
    <w:rsid w:val="000406AD"/>
    <w:rsid w:val="000406D5"/>
    <w:rsid w:val="00040716"/>
    <w:rsid w:val="0004074F"/>
    <w:rsid w:val="00040761"/>
    <w:rsid w:val="000407CF"/>
    <w:rsid w:val="0004085F"/>
    <w:rsid w:val="00040944"/>
    <w:rsid w:val="0004094A"/>
    <w:rsid w:val="00040965"/>
    <w:rsid w:val="0004096A"/>
    <w:rsid w:val="000409EF"/>
    <w:rsid w:val="00040AB2"/>
    <w:rsid w:val="00040B19"/>
    <w:rsid w:val="00040B99"/>
    <w:rsid w:val="00040C20"/>
    <w:rsid w:val="00040D44"/>
    <w:rsid w:val="00040EA9"/>
    <w:rsid w:val="00040FB1"/>
    <w:rsid w:val="0004113C"/>
    <w:rsid w:val="000411E3"/>
    <w:rsid w:val="00041207"/>
    <w:rsid w:val="00041210"/>
    <w:rsid w:val="000412A4"/>
    <w:rsid w:val="000412E3"/>
    <w:rsid w:val="00041317"/>
    <w:rsid w:val="000413E1"/>
    <w:rsid w:val="000413F6"/>
    <w:rsid w:val="0004151E"/>
    <w:rsid w:val="0004162A"/>
    <w:rsid w:val="00041691"/>
    <w:rsid w:val="000416D2"/>
    <w:rsid w:val="0004171D"/>
    <w:rsid w:val="00041724"/>
    <w:rsid w:val="00041754"/>
    <w:rsid w:val="000417D2"/>
    <w:rsid w:val="0004197F"/>
    <w:rsid w:val="000419DA"/>
    <w:rsid w:val="00041B6C"/>
    <w:rsid w:val="00041CE0"/>
    <w:rsid w:val="00041DFC"/>
    <w:rsid w:val="00041F95"/>
    <w:rsid w:val="00041FF7"/>
    <w:rsid w:val="00042057"/>
    <w:rsid w:val="00042082"/>
    <w:rsid w:val="00042162"/>
    <w:rsid w:val="0004216D"/>
    <w:rsid w:val="00042223"/>
    <w:rsid w:val="00042258"/>
    <w:rsid w:val="000422CE"/>
    <w:rsid w:val="00042371"/>
    <w:rsid w:val="00042570"/>
    <w:rsid w:val="0004259E"/>
    <w:rsid w:val="000425DA"/>
    <w:rsid w:val="00042687"/>
    <w:rsid w:val="000426A1"/>
    <w:rsid w:val="0004272B"/>
    <w:rsid w:val="0004273E"/>
    <w:rsid w:val="000427C4"/>
    <w:rsid w:val="0004283E"/>
    <w:rsid w:val="00042BC6"/>
    <w:rsid w:val="00042C17"/>
    <w:rsid w:val="00042CBF"/>
    <w:rsid w:val="00042CF2"/>
    <w:rsid w:val="00042E49"/>
    <w:rsid w:val="00043077"/>
    <w:rsid w:val="00043103"/>
    <w:rsid w:val="0004317B"/>
    <w:rsid w:val="000431DE"/>
    <w:rsid w:val="00043243"/>
    <w:rsid w:val="00043256"/>
    <w:rsid w:val="000433F8"/>
    <w:rsid w:val="00043478"/>
    <w:rsid w:val="0004355F"/>
    <w:rsid w:val="0004359B"/>
    <w:rsid w:val="000436DD"/>
    <w:rsid w:val="0004372C"/>
    <w:rsid w:val="000437B3"/>
    <w:rsid w:val="000437E0"/>
    <w:rsid w:val="0004385D"/>
    <w:rsid w:val="000438FA"/>
    <w:rsid w:val="00043903"/>
    <w:rsid w:val="00043945"/>
    <w:rsid w:val="00043B13"/>
    <w:rsid w:val="00044076"/>
    <w:rsid w:val="000440CE"/>
    <w:rsid w:val="00044163"/>
    <w:rsid w:val="00044174"/>
    <w:rsid w:val="00044318"/>
    <w:rsid w:val="00044427"/>
    <w:rsid w:val="000445A4"/>
    <w:rsid w:val="00044748"/>
    <w:rsid w:val="000447C2"/>
    <w:rsid w:val="00044896"/>
    <w:rsid w:val="00044906"/>
    <w:rsid w:val="0004493F"/>
    <w:rsid w:val="00044AE8"/>
    <w:rsid w:val="00044B4D"/>
    <w:rsid w:val="00044DFD"/>
    <w:rsid w:val="00044E14"/>
    <w:rsid w:val="00044E60"/>
    <w:rsid w:val="00044EB5"/>
    <w:rsid w:val="00044FEA"/>
    <w:rsid w:val="0004504F"/>
    <w:rsid w:val="00045090"/>
    <w:rsid w:val="00045386"/>
    <w:rsid w:val="000453DD"/>
    <w:rsid w:val="00045432"/>
    <w:rsid w:val="000455F8"/>
    <w:rsid w:val="000455FE"/>
    <w:rsid w:val="00045652"/>
    <w:rsid w:val="00045772"/>
    <w:rsid w:val="00045780"/>
    <w:rsid w:val="000457B4"/>
    <w:rsid w:val="00045867"/>
    <w:rsid w:val="000458D6"/>
    <w:rsid w:val="00045A95"/>
    <w:rsid w:val="00045BA8"/>
    <w:rsid w:val="00045C11"/>
    <w:rsid w:val="00045C52"/>
    <w:rsid w:val="00045C97"/>
    <w:rsid w:val="00045D47"/>
    <w:rsid w:val="00045D84"/>
    <w:rsid w:val="00045F5C"/>
    <w:rsid w:val="00045F98"/>
    <w:rsid w:val="00045F9E"/>
    <w:rsid w:val="00045FA6"/>
    <w:rsid w:val="0004618E"/>
    <w:rsid w:val="0004623A"/>
    <w:rsid w:val="00046248"/>
    <w:rsid w:val="000462B2"/>
    <w:rsid w:val="000465A8"/>
    <w:rsid w:val="0004671E"/>
    <w:rsid w:val="0004696B"/>
    <w:rsid w:val="00046970"/>
    <w:rsid w:val="00046A02"/>
    <w:rsid w:val="00046A52"/>
    <w:rsid w:val="00046C0C"/>
    <w:rsid w:val="00046CE9"/>
    <w:rsid w:val="00046DBC"/>
    <w:rsid w:val="00046DD2"/>
    <w:rsid w:val="00046F28"/>
    <w:rsid w:val="00046FA7"/>
    <w:rsid w:val="0004703A"/>
    <w:rsid w:val="00047237"/>
    <w:rsid w:val="00047258"/>
    <w:rsid w:val="000472AC"/>
    <w:rsid w:val="00047312"/>
    <w:rsid w:val="00047348"/>
    <w:rsid w:val="0004739D"/>
    <w:rsid w:val="00047551"/>
    <w:rsid w:val="0004758B"/>
    <w:rsid w:val="00047594"/>
    <w:rsid w:val="000475FB"/>
    <w:rsid w:val="00047606"/>
    <w:rsid w:val="000477D2"/>
    <w:rsid w:val="000477F6"/>
    <w:rsid w:val="000478C9"/>
    <w:rsid w:val="000479B7"/>
    <w:rsid w:val="00047BB6"/>
    <w:rsid w:val="00047D76"/>
    <w:rsid w:val="00047DE3"/>
    <w:rsid w:val="00047E4D"/>
    <w:rsid w:val="00047EC5"/>
    <w:rsid w:val="00047F3E"/>
    <w:rsid w:val="00047F4B"/>
    <w:rsid w:val="00047F68"/>
    <w:rsid w:val="0005015F"/>
    <w:rsid w:val="00050211"/>
    <w:rsid w:val="00050462"/>
    <w:rsid w:val="00050496"/>
    <w:rsid w:val="000507DC"/>
    <w:rsid w:val="000509DA"/>
    <w:rsid w:val="00050A8E"/>
    <w:rsid w:val="00050ACE"/>
    <w:rsid w:val="00050AF3"/>
    <w:rsid w:val="00050BA8"/>
    <w:rsid w:val="00050BAB"/>
    <w:rsid w:val="00050CA5"/>
    <w:rsid w:val="00050CF6"/>
    <w:rsid w:val="00050E29"/>
    <w:rsid w:val="00050E8D"/>
    <w:rsid w:val="00050F00"/>
    <w:rsid w:val="00051018"/>
    <w:rsid w:val="00051099"/>
    <w:rsid w:val="000510A8"/>
    <w:rsid w:val="000510DB"/>
    <w:rsid w:val="000511A1"/>
    <w:rsid w:val="0005124C"/>
    <w:rsid w:val="0005136E"/>
    <w:rsid w:val="0005147F"/>
    <w:rsid w:val="000514F7"/>
    <w:rsid w:val="0005158A"/>
    <w:rsid w:val="0005158D"/>
    <w:rsid w:val="00051648"/>
    <w:rsid w:val="000516E4"/>
    <w:rsid w:val="000516F2"/>
    <w:rsid w:val="00051764"/>
    <w:rsid w:val="00051768"/>
    <w:rsid w:val="0005182A"/>
    <w:rsid w:val="00051877"/>
    <w:rsid w:val="00051909"/>
    <w:rsid w:val="00051915"/>
    <w:rsid w:val="000519DB"/>
    <w:rsid w:val="00051ACE"/>
    <w:rsid w:val="00051AE0"/>
    <w:rsid w:val="00051B3A"/>
    <w:rsid w:val="00051B8A"/>
    <w:rsid w:val="00051C1A"/>
    <w:rsid w:val="00051E94"/>
    <w:rsid w:val="00051F2C"/>
    <w:rsid w:val="00051F36"/>
    <w:rsid w:val="00051F65"/>
    <w:rsid w:val="00051FBB"/>
    <w:rsid w:val="0005205F"/>
    <w:rsid w:val="00052065"/>
    <w:rsid w:val="00052077"/>
    <w:rsid w:val="000520DB"/>
    <w:rsid w:val="00052128"/>
    <w:rsid w:val="0005216D"/>
    <w:rsid w:val="00052190"/>
    <w:rsid w:val="0005220B"/>
    <w:rsid w:val="0005244C"/>
    <w:rsid w:val="000524AF"/>
    <w:rsid w:val="00052501"/>
    <w:rsid w:val="000526C2"/>
    <w:rsid w:val="000526EF"/>
    <w:rsid w:val="0005284D"/>
    <w:rsid w:val="00052AB8"/>
    <w:rsid w:val="00052ABD"/>
    <w:rsid w:val="00052AC0"/>
    <w:rsid w:val="00052AE2"/>
    <w:rsid w:val="00052B32"/>
    <w:rsid w:val="00052B81"/>
    <w:rsid w:val="00052B88"/>
    <w:rsid w:val="00052BE7"/>
    <w:rsid w:val="00052C4A"/>
    <w:rsid w:val="00052DBE"/>
    <w:rsid w:val="00052EC9"/>
    <w:rsid w:val="00053041"/>
    <w:rsid w:val="00053099"/>
    <w:rsid w:val="00053243"/>
    <w:rsid w:val="000532BC"/>
    <w:rsid w:val="00053426"/>
    <w:rsid w:val="0005363F"/>
    <w:rsid w:val="0005367E"/>
    <w:rsid w:val="000537CB"/>
    <w:rsid w:val="000537D5"/>
    <w:rsid w:val="0005381A"/>
    <w:rsid w:val="0005385A"/>
    <w:rsid w:val="00053866"/>
    <w:rsid w:val="000539C0"/>
    <w:rsid w:val="00053AC1"/>
    <w:rsid w:val="00053B03"/>
    <w:rsid w:val="00053B2F"/>
    <w:rsid w:val="00053BD1"/>
    <w:rsid w:val="00053BE5"/>
    <w:rsid w:val="00053C14"/>
    <w:rsid w:val="00053D29"/>
    <w:rsid w:val="0005402B"/>
    <w:rsid w:val="0005402E"/>
    <w:rsid w:val="000540E8"/>
    <w:rsid w:val="00054170"/>
    <w:rsid w:val="000541B0"/>
    <w:rsid w:val="00054498"/>
    <w:rsid w:val="000544F7"/>
    <w:rsid w:val="00054549"/>
    <w:rsid w:val="000545CE"/>
    <w:rsid w:val="00054681"/>
    <w:rsid w:val="000546A3"/>
    <w:rsid w:val="000546AC"/>
    <w:rsid w:val="000546E7"/>
    <w:rsid w:val="000547C5"/>
    <w:rsid w:val="000547DC"/>
    <w:rsid w:val="00054AEC"/>
    <w:rsid w:val="00054B21"/>
    <w:rsid w:val="00054B2D"/>
    <w:rsid w:val="00054C69"/>
    <w:rsid w:val="00054DE9"/>
    <w:rsid w:val="00054ED3"/>
    <w:rsid w:val="00054F0B"/>
    <w:rsid w:val="00054F9F"/>
    <w:rsid w:val="00055074"/>
    <w:rsid w:val="00055086"/>
    <w:rsid w:val="000552F3"/>
    <w:rsid w:val="000553D3"/>
    <w:rsid w:val="00055505"/>
    <w:rsid w:val="00055530"/>
    <w:rsid w:val="00055580"/>
    <w:rsid w:val="000555DF"/>
    <w:rsid w:val="00055666"/>
    <w:rsid w:val="00055699"/>
    <w:rsid w:val="0005574E"/>
    <w:rsid w:val="000557F2"/>
    <w:rsid w:val="00055A12"/>
    <w:rsid w:val="00055A18"/>
    <w:rsid w:val="00055A28"/>
    <w:rsid w:val="00055B72"/>
    <w:rsid w:val="00055BCC"/>
    <w:rsid w:val="00055BFB"/>
    <w:rsid w:val="00055CDD"/>
    <w:rsid w:val="00055D2B"/>
    <w:rsid w:val="00055D35"/>
    <w:rsid w:val="00055EC6"/>
    <w:rsid w:val="00055FE6"/>
    <w:rsid w:val="000560EB"/>
    <w:rsid w:val="00056193"/>
    <w:rsid w:val="0005626B"/>
    <w:rsid w:val="0005629A"/>
    <w:rsid w:val="000562AB"/>
    <w:rsid w:val="00056472"/>
    <w:rsid w:val="00056483"/>
    <w:rsid w:val="00056499"/>
    <w:rsid w:val="000564D9"/>
    <w:rsid w:val="00056614"/>
    <w:rsid w:val="00056626"/>
    <w:rsid w:val="000567B9"/>
    <w:rsid w:val="00056889"/>
    <w:rsid w:val="00056A8D"/>
    <w:rsid w:val="00056B78"/>
    <w:rsid w:val="00056D57"/>
    <w:rsid w:val="00056ED4"/>
    <w:rsid w:val="00056F12"/>
    <w:rsid w:val="00056F8A"/>
    <w:rsid w:val="00056FB8"/>
    <w:rsid w:val="0005700D"/>
    <w:rsid w:val="00057071"/>
    <w:rsid w:val="00057091"/>
    <w:rsid w:val="00057123"/>
    <w:rsid w:val="0005712B"/>
    <w:rsid w:val="000572DA"/>
    <w:rsid w:val="0005736A"/>
    <w:rsid w:val="00057793"/>
    <w:rsid w:val="000577B9"/>
    <w:rsid w:val="0005793A"/>
    <w:rsid w:val="00057A2A"/>
    <w:rsid w:val="00057A39"/>
    <w:rsid w:val="00057A5D"/>
    <w:rsid w:val="00057AAD"/>
    <w:rsid w:val="00057B38"/>
    <w:rsid w:val="00057BF2"/>
    <w:rsid w:val="00057C33"/>
    <w:rsid w:val="00057DAE"/>
    <w:rsid w:val="00057DEF"/>
    <w:rsid w:val="00057EBC"/>
    <w:rsid w:val="00057FD1"/>
    <w:rsid w:val="00060001"/>
    <w:rsid w:val="00060230"/>
    <w:rsid w:val="0006025C"/>
    <w:rsid w:val="00060261"/>
    <w:rsid w:val="000602C5"/>
    <w:rsid w:val="000602F1"/>
    <w:rsid w:val="00060398"/>
    <w:rsid w:val="0006041B"/>
    <w:rsid w:val="000604B7"/>
    <w:rsid w:val="00060699"/>
    <w:rsid w:val="0006078B"/>
    <w:rsid w:val="000607BD"/>
    <w:rsid w:val="00060AC3"/>
    <w:rsid w:val="00060C78"/>
    <w:rsid w:val="00060D1A"/>
    <w:rsid w:val="00060E23"/>
    <w:rsid w:val="00060F18"/>
    <w:rsid w:val="00060FB1"/>
    <w:rsid w:val="00060FDD"/>
    <w:rsid w:val="0006101B"/>
    <w:rsid w:val="00061048"/>
    <w:rsid w:val="000610F8"/>
    <w:rsid w:val="00061176"/>
    <w:rsid w:val="00061182"/>
    <w:rsid w:val="00061268"/>
    <w:rsid w:val="000612F7"/>
    <w:rsid w:val="0006136B"/>
    <w:rsid w:val="000613BC"/>
    <w:rsid w:val="00061432"/>
    <w:rsid w:val="000614C2"/>
    <w:rsid w:val="00061530"/>
    <w:rsid w:val="000615D3"/>
    <w:rsid w:val="00061674"/>
    <w:rsid w:val="000616C6"/>
    <w:rsid w:val="000617C7"/>
    <w:rsid w:val="0006180C"/>
    <w:rsid w:val="00061817"/>
    <w:rsid w:val="00061859"/>
    <w:rsid w:val="0006194E"/>
    <w:rsid w:val="000619D7"/>
    <w:rsid w:val="00061AB6"/>
    <w:rsid w:val="00061AEA"/>
    <w:rsid w:val="00061BB6"/>
    <w:rsid w:val="00061BE3"/>
    <w:rsid w:val="00061C18"/>
    <w:rsid w:val="00061CDB"/>
    <w:rsid w:val="00061E45"/>
    <w:rsid w:val="00061EC6"/>
    <w:rsid w:val="00061F36"/>
    <w:rsid w:val="0006207A"/>
    <w:rsid w:val="000620C6"/>
    <w:rsid w:val="000620DD"/>
    <w:rsid w:val="0006229B"/>
    <w:rsid w:val="000623FF"/>
    <w:rsid w:val="000624BF"/>
    <w:rsid w:val="00062596"/>
    <w:rsid w:val="000625FB"/>
    <w:rsid w:val="00062712"/>
    <w:rsid w:val="0006299A"/>
    <w:rsid w:val="00062A8D"/>
    <w:rsid w:val="00062ABB"/>
    <w:rsid w:val="00062AE9"/>
    <w:rsid w:val="00062BCC"/>
    <w:rsid w:val="00062CBE"/>
    <w:rsid w:val="00062CDA"/>
    <w:rsid w:val="00062D19"/>
    <w:rsid w:val="00062EAD"/>
    <w:rsid w:val="00062ED2"/>
    <w:rsid w:val="00062F7A"/>
    <w:rsid w:val="0006309B"/>
    <w:rsid w:val="000630BA"/>
    <w:rsid w:val="000630DA"/>
    <w:rsid w:val="0006310E"/>
    <w:rsid w:val="000633E0"/>
    <w:rsid w:val="0006353B"/>
    <w:rsid w:val="000635B0"/>
    <w:rsid w:val="000635DA"/>
    <w:rsid w:val="000635E8"/>
    <w:rsid w:val="000635EC"/>
    <w:rsid w:val="00063694"/>
    <w:rsid w:val="000636F8"/>
    <w:rsid w:val="000636FB"/>
    <w:rsid w:val="00063716"/>
    <w:rsid w:val="00063730"/>
    <w:rsid w:val="00063770"/>
    <w:rsid w:val="0006378D"/>
    <w:rsid w:val="000637C8"/>
    <w:rsid w:val="00063828"/>
    <w:rsid w:val="0006387B"/>
    <w:rsid w:val="000639A1"/>
    <w:rsid w:val="00063A7C"/>
    <w:rsid w:val="00063BA2"/>
    <w:rsid w:val="00063CB9"/>
    <w:rsid w:val="00063E73"/>
    <w:rsid w:val="00063EAA"/>
    <w:rsid w:val="00063EB2"/>
    <w:rsid w:val="00063EE4"/>
    <w:rsid w:val="00063EF1"/>
    <w:rsid w:val="00063F97"/>
    <w:rsid w:val="00064001"/>
    <w:rsid w:val="00064020"/>
    <w:rsid w:val="00064080"/>
    <w:rsid w:val="00064304"/>
    <w:rsid w:val="0006447B"/>
    <w:rsid w:val="000644D2"/>
    <w:rsid w:val="0006452C"/>
    <w:rsid w:val="0006457A"/>
    <w:rsid w:val="000645E4"/>
    <w:rsid w:val="00064645"/>
    <w:rsid w:val="000646AC"/>
    <w:rsid w:val="0006478A"/>
    <w:rsid w:val="00064935"/>
    <w:rsid w:val="000649F9"/>
    <w:rsid w:val="00064A9F"/>
    <w:rsid w:val="00064C29"/>
    <w:rsid w:val="00064C86"/>
    <w:rsid w:val="00064CD5"/>
    <w:rsid w:val="00064D93"/>
    <w:rsid w:val="00064DBA"/>
    <w:rsid w:val="00064DE8"/>
    <w:rsid w:val="00064E05"/>
    <w:rsid w:val="00064E28"/>
    <w:rsid w:val="00064E5E"/>
    <w:rsid w:val="00064E9A"/>
    <w:rsid w:val="00065086"/>
    <w:rsid w:val="000650BD"/>
    <w:rsid w:val="000651B9"/>
    <w:rsid w:val="00065227"/>
    <w:rsid w:val="00065257"/>
    <w:rsid w:val="000653A8"/>
    <w:rsid w:val="000653A9"/>
    <w:rsid w:val="000653D5"/>
    <w:rsid w:val="000654BB"/>
    <w:rsid w:val="0006567C"/>
    <w:rsid w:val="0006568F"/>
    <w:rsid w:val="000657DE"/>
    <w:rsid w:val="000658A7"/>
    <w:rsid w:val="00065945"/>
    <w:rsid w:val="00065B81"/>
    <w:rsid w:val="00065BB4"/>
    <w:rsid w:val="00065C0E"/>
    <w:rsid w:val="00065C88"/>
    <w:rsid w:val="00065C91"/>
    <w:rsid w:val="00065CFB"/>
    <w:rsid w:val="00065CFE"/>
    <w:rsid w:val="00065D99"/>
    <w:rsid w:val="00065E22"/>
    <w:rsid w:val="00065E89"/>
    <w:rsid w:val="00065E8B"/>
    <w:rsid w:val="00065F41"/>
    <w:rsid w:val="00065F44"/>
    <w:rsid w:val="00065FC1"/>
    <w:rsid w:val="000661CC"/>
    <w:rsid w:val="0006624F"/>
    <w:rsid w:val="0006625C"/>
    <w:rsid w:val="0006628B"/>
    <w:rsid w:val="000662E7"/>
    <w:rsid w:val="000663FC"/>
    <w:rsid w:val="000664DA"/>
    <w:rsid w:val="000666BB"/>
    <w:rsid w:val="0006675C"/>
    <w:rsid w:val="000667A4"/>
    <w:rsid w:val="000667C5"/>
    <w:rsid w:val="000667F2"/>
    <w:rsid w:val="00066837"/>
    <w:rsid w:val="00066948"/>
    <w:rsid w:val="00066984"/>
    <w:rsid w:val="00066A3C"/>
    <w:rsid w:val="00066A59"/>
    <w:rsid w:val="00066A84"/>
    <w:rsid w:val="00066AB9"/>
    <w:rsid w:val="00066AFB"/>
    <w:rsid w:val="00066B5C"/>
    <w:rsid w:val="00066B97"/>
    <w:rsid w:val="00066BBE"/>
    <w:rsid w:val="00066C8E"/>
    <w:rsid w:val="00066CF6"/>
    <w:rsid w:val="00066E18"/>
    <w:rsid w:val="00066F14"/>
    <w:rsid w:val="00067023"/>
    <w:rsid w:val="00067092"/>
    <w:rsid w:val="000672FF"/>
    <w:rsid w:val="00067537"/>
    <w:rsid w:val="000675C4"/>
    <w:rsid w:val="000675CE"/>
    <w:rsid w:val="0006765C"/>
    <w:rsid w:val="000676AE"/>
    <w:rsid w:val="000676B9"/>
    <w:rsid w:val="000677D0"/>
    <w:rsid w:val="00067829"/>
    <w:rsid w:val="00067A7B"/>
    <w:rsid w:val="00067AC7"/>
    <w:rsid w:val="00067AD3"/>
    <w:rsid w:val="00067B50"/>
    <w:rsid w:val="00067D29"/>
    <w:rsid w:val="00067DB9"/>
    <w:rsid w:val="00067DC3"/>
    <w:rsid w:val="00067FE1"/>
    <w:rsid w:val="000700CC"/>
    <w:rsid w:val="000700FE"/>
    <w:rsid w:val="00070118"/>
    <w:rsid w:val="000703BD"/>
    <w:rsid w:val="00070464"/>
    <w:rsid w:val="00070474"/>
    <w:rsid w:val="00070527"/>
    <w:rsid w:val="0007063F"/>
    <w:rsid w:val="0007069D"/>
    <w:rsid w:val="000707FF"/>
    <w:rsid w:val="00070940"/>
    <w:rsid w:val="000709D6"/>
    <w:rsid w:val="00070A16"/>
    <w:rsid w:val="00070BCE"/>
    <w:rsid w:val="00070C61"/>
    <w:rsid w:val="00070CD5"/>
    <w:rsid w:val="00070E52"/>
    <w:rsid w:val="00070EAB"/>
    <w:rsid w:val="00070EBE"/>
    <w:rsid w:val="00070F39"/>
    <w:rsid w:val="000711E0"/>
    <w:rsid w:val="00071232"/>
    <w:rsid w:val="00071242"/>
    <w:rsid w:val="00071251"/>
    <w:rsid w:val="00071261"/>
    <w:rsid w:val="00071278"/>
    <w:rsid w:val="000714F5"/>
    <w:rsid w:val="000716E4"/>
    <w:rsid w:val="000719BD"/>
    <w:rsid w:val="00071AB3"/>
    <w:rsid w:val="00071C01"/>
    <w:rsid w:val="00071CC6"/>
    <w:rsid w:val="00071EA5"/>
    <w:rsid w:val="00071EC3"/>
    <w:rsid w:val="00072022"/>
    <w:rsid w:val="00072254"/>
    <w:rsid w:val="0007226B"/>
    <w:rsid w:val="00072277"/>
    <w:rsid w:val="00072431"/>
    <w:rsid w:val="0007253A"/>
    <w:rsid w:val="000725DC"/>
    <w:rsid w:val="000726B1"/>
    <w:rsid w:val="000726E9"/>
    <w:rsid w:val="00072797"/>
    <w:rsid w:val="000727D3"/>
    <w:rsid w:val="00072841"/>
    <w:rsid w:val="000728DA"/>
    <w:rsid w:val="0007298D"/>
    <w:rsid w:val="00072AA2"/>
    <w:rsid w:val="00072ACD"/>
    <w:rsid w:val="00072B5C"/>
    <w:rsid w:val="00072D4F"/>
    <w:rsid w:val="00072DB7"/>
    <w:rsid w:val="00072E88"/>
    <w:rsid w:val="00072ECA"/>
    <w:rsid w:val="00072F22"/>
    <w:rsid w:val="00072F98"/>
    <w:rsid w:val="0007308E"/>
    <w:rsid w:val="00073151"/>
    <w:rsid w:val="00073200"/>
    <w:rsid w:val="00073223"/>
    <w:rsid w:val="0007323B"/>
    <w:rsid w:val="00073297"/>
    <w:rsid w:val="00073345"/>
    <w:rsid w:val="0007343F"/>
    <w:rsid w:val="000734B2"/>
    <w:rsid w:val="000734F9"/>
    <w:rsid w:val="000736CC"/>
    <w:rsid w:val="0007373A"/>
    <w:rsid w:val="0007381C"/>
    <w:rsid w:val="00073865"/>
    <w:rsid w:val="00073871"/>
    <w:rsid w:val="00073917"/>
    <w:rsid w:val="000739BE"/>
    <w:rsid w:val="00073A61"/>
    <w:rsid w:val="00073A7E"/>
    <w:rsid w:val="00073A82"/>
    <w:rsid w:val="00073B70"/>
    <w:rsid w:val="00073CDD"/>
    <w:rsid w:val="00073D6C"/>
    <w:rsid w:val="00073DEC"/>
    <w:rsid w:val="00073DF3"/>
    <w:rsid w:val="00073F1A"/>
    <w:rsid w:val="00073FA8"/>
    <w:rsid w:val="000740C6"/>
    <w:rsid w:val="000740C8"/>
    <w:rsid w:val="00074140"/>
    <w:rsid w:val="000741EC"/>
    <w:rsid w:val="0007423B"/>
    <w:rsid w:val="000745D6"/>
    <w:rsid w:val="0007470E"/>
    <w:rsid w:val="00074713"/>
    <w:rsid w:val="00074792"/>
    <w:rsid w:val="000748E2"/>
    <w:rsid w:val="0007495C"/>
    <w:rsid w:val="00074998"/>
    <w:rsid w:val="00074C02"/>
    <w:rsid w:val="00074D50"/>
    <w:rsid w:val="00074D8A"/>
    <w:rsid w:val="00074DB8"/>
    <w:rsid w:val="00074EC6"/>
    <w:rsid w:val="00074FA8"/>
    <w:rsid w:val="00074FBF"/>
    <w:rsid w:val="00075144"/>
    <w:rsid w:val="00075312"/>
    <w:rsid w:val="0007536B"/>
    <w:rsid w:val="0007551C"/>
    <w:rsid w:val="000755BB"/>
    <w:rsid w:val="00075663"/>
    <w:rsid w:val="000756C0"/>
    <w:rsid w:val="00075755"/>
    <w:rsid w:val="000757E1"/>
    <w:rsid w:val="0007581F"/>
    <w:rsid w:val="0007584D"/>
    <w:rsid w:val="00075A49"/>
    <w:rsid w:val="00075E5C"/>
    <w:rsid w:val="00076089"/>
    <w:rsid w:val="0007617F"/>
    <w:rsid w:val="000761C0"/>
    <w:rsid w:val="00076264"/>
    <w:rsid w:val="000762B1"/>
    <w:rsid w:val="00076717"/>
    <w:rsid w:val="000767B8"/>
    <w:rsid w:val="00076908"/>
    <w:rsid w:val="00076985"/>
    <w:rsid w:val="00076AA8"/>
    <w:rsid w:val="00076BC6"/>
    <w:rsid w:val="00076BF4"/>
    <w:rsid w:val="00076E5F"/>
    <w:rsid w:val="00076EDC"/>
    <w:rsid w:val="00076F24"/>
    <w:rsid w:val="0007721A"/>
    <w:rsid w:val="00077254"/>
    <w:rsid w:val="000772F6"/>
    <w:rsid w:val="0007735D"/>
    <w:rsid w:val="00077470"/>
    <w:rsid w:val="00077540"/>
    <w:rsid w:val="000776F9"/>
    <w:rsid w:val="00077722"/>
    <w:rsid w:val="00077810"/>
    <w:rsid w:val="0007782D"/>
    <w:rsid w:val="000778A2"/>
    <w:rsid w:val="000778E7"/>
    <w:rsid w:val="000779D6"/>
    <w:rsid w:val="00077A4D"/>
    <w:rsid w:val="00077B4A"/>
    <w:rsid w:val="00077B50"/>
    <w:rsid w:val="00077B85"/>
    <w:rsid w:val="00077BC8"/>
    <w:rsid w:val="00077BD8"/>
    <w:rsid w:val="00077E02"/>
    <w:rsid w:val="00077E59"/>
    <w:rsid w:val="00077FE0"/>
    <w:rsid w:val="0008000A"/>
    <w:rsid w:val="00080020"/>
    <w:rsid w:val="0008013E"/>
    <w:rsid w:val="000803F4"/>
    <w:rsid w:val="000804F5"/>
    <w:rsid w:val="00080751"/>
    <w:rsid w:val="00080BB3"/>
    <w:rsid w:val="00080C12"/>
    <w:rsid w:val="00080C4D"/>
    <w:rsid w:val="00080C61"/>
    <w:rsid w:val="00080E40"/>
    <w:rsid w:val="00080E69"/>
    <w:rsid w:val="00080EAF"/>
    <w:rsid w:val="00080F05"/>
    <w:rsid w:val="00080F94"/>
    <w:rsid w:val="00081211"/>
    <w:rsid w:val="00081251"/>
    <w:rsid w:val="000812BD"/>
    <w:rsid w:val="00081466"/>
    <w:rsid w:val="00081499"/>
    <w:rsid w:val="00081674"/>
    <w:rsid w:val="000816D1"/>
    <w:rsid w:val="000816E1"/>
    <w:rsid w:val="000817F6"/>
    <w:rsid w:val="00081891"/>
    <w:rsid w:val="0008191A"/>
    <w:rsid w:val="0008192B"/>
    <w:rsid w:val="00081964"/>
    <w:rsid w:val="00081B13"/>
    <w:rsid w:val="00081C0F"/>
    <w:rsid w:val="00081C50"/>
    <w:rsid w:val="00081D52"/>
    <w:rsid w:val="00081DB6"/>
    <w:rsid w:val="00081DBC"/>
    <w:rsid w:val="00081E41"/>
    <w:rsid w:val="00081E81"/>
    <w:rsid w:val="00081F23"/>
    <w:rsid w:val="00081FAB"/>
    <w:rsid w:val="0008207C"/>
    <w:rsid w:val="000820A1"/>
    <w:rsid w:val="0008210D"/>
    <w:rsid w:val="00082120"/>
    <w:rsid w:val="00082126"/>
    <w:rsid w:val="000821EA"/>
    <w:rsid w:val="0008241B"/>
    <w:rsid w:val="000824BA"/>
    <w:rsid w:val="000824FC"/>
    <w:rsid w:val="000825C6"/>
    <w:rsid w:val="0008263D"/>
    <w:rsid w:val="0008284F"/>
    <w:rsid w:val="00082861"/>
    <w:rsid w:val="00082912"/>
    <w:rsid w:val="00082923"/>
    <w:rsid w:val="000829B4"/>
    <w:rsid w:val="000829DB"/>
    <w:rsid w:val="000829DF"/>
    <w:rsid w:val="00082A85"/>
    <w:rsid w:val="00082B7F"/>
    <w:rsid w:val="00082BAB"/>
    <w:rsid w:val="00082CBC"/>
    <w:rsid w:val="00082DFB"/>
    <w:rsid w:val="00082E69"/>
    <w:rsid w:val="00082E73"/>
    <w:rsid w:val="00082E8A"/>
    <w:rsid w:val="00082E99"/>
    <w:rsid w:val="00082F75"/>
    <w:rsid w:val="00083009"/>
    <w:rsid w:val="00083073"/>
    <w:rsid w:val="000830D8"/>
    <w:rsid w:val="00083133"/>
    <w:rsid w:val="000831C0"/>
    <w:rsid w:val="00083222"/>
    <w:rsid w:val="00083370"/>
    <w:rsid w:val="000833EA"/>
    <w:rsid w:val="000835F7"/>
    <w:rsid w:val="00083698"/>
    <w:rsid w:val="000836F1"/>
    <w:rsid w:val="00083735"/>
    <w:rsid w:val="00083773"/>
    <w:rsid w:val="00083792"/>
    <w:rsid w:val="000837F7"/>
    <w:rsid w:val="0008385E"/>
    <w:rsid w:val="00083886"/>
    <w:rsid w:val="000838AD"/>
    <w:rsid w:val="000838C4"/>
    <w:rsid w:val="000839A9"/>
    <w:rsid w:val="00083ACF"/>
    <w:rsid w:val="00083C6A"/>
    <w:rsid w:val="00083CA4"/>
    <w:rsid w:val="00083E0E"/>
    <w:rsid w:val="00083E3B"/>
    <w:rsid w:val="00083E8E"/>
    <w:rsid w:val="000841A4"/>
    <w:rsid w:val="000842A2"/>
    <w:rsid w:val="00084303"/>
    <w:rsid w:val="00084349"/>
    <w:rsid w:val="000843E4"/>
    <w:rsid w:val="00084482"/>
    <w:rsid w:val="000846BE"/>
    <w:rsid w:val="00084736"/>
    <w:rsid w:val="000848CD"/>
    <w:rsid w:val="000848F1"/>
    <w:rsid w:val="00084912"/>
    <w:rsid w:val="00084937"/>
    <w:rsid w:val="00084B52"/>
    <w:rsid w:val="00084BB9"/>
    <w:rsid w:val="00084C77"/>
    <w:rsid w:val="00084D53"/>
    <w:rsid w:val="00084D96"/>
    <w:rsid w:val="00084DB4"/>
    <w:rsid w:val="00084DCE"/>
    <w:rsid w:val="00084EBC"/>
    <w:rsid w:val="00084EFD"/>
    <w:rsid w:val="00084F1C"/>
    <w:rsid w:val="00085096"/>
    <w:rsid w:val="00085177"/>
    <w:rsid w:val="00085184"/>
    <w:rsid w:val="0008518F"/>
    <w:rsid w:val="00085196"/>
    <w:rsid w:val="00085469"/>
    <w:rsid w:val="000854C4"/>
    <w:rsid w:val="00085571"/>
    <w:rsid w:val="00085579"/>
    <w:rsid w:val="000855B7"/>
    <w:rsid w:val="0008561E"/>
    <w:rsid w:val="000856BC"/>
    <w:rsid w:val="000856FA"/>
    <w:rsid w:val="00085782"/>
    <w:rsid w:val="000857D5"/>
    <w:rsid w:val="00085998"/>
    <w:rsid w:val="000859AD"/>
    <w:rsid w:val="00085A5E"/>
    <w:rsid w:val="00085AC8"/>
    <w:rsid w:val="00085BA7"/>
    <w:rsid w:val="00085BD8"/>
    <w:rsid w:val="00085CBF"/>
    <w:rsid w:val="00085DD6"/>
    <w:rsid w:val="00085E3E"/>
    <w:rsid w:val="00085EC2"/>
    <w:rsid w:val="00085EFF"/>
    <w:rsid w:val="00085FCE"/>
    <w:rsid w:val="00086041"/>
    <w:rsid w:val="000860FC"/>
    <w:rsid w:val="000861BC"/>
    <w:rsid w:val="000861C2"/>
    <w:rsid w:val="0008626D"/>
    <w:rsid w:val="0008626E"/>
    <w:rsid w:val="000862B2"/>
    <w:rsid w:val="000862CD"/>
    <w:rsid w:val="00086313"/>
    <w:rsid w:val="00086403"/>
    <w:rsid w:val="0008652C"/>
    <w:rsid w:val="00086669"/>
    <w:rsid w:val="00086800"/>
    <w:rsid w:val="00086842"/>
    <w:rsid w:val="0008694D"/>
    <w:rsid w:val="0008697C"/>
    <w:rsid w:val="00086990"/>
    <w:rsid w:val="00086A5B"/>
    <w:rsid w:val="00086AD5"/>
    <w:rsid w:val="00086CA0"/>
    <w:rsid w:val="00086CC9"/>
    <w:rsid w:val="00086CE8"/>
    <w:rsid w:val="00086E1C"/>
    <w:rsid w:val="00086E40"/>
    <w:rsid w:val="00086FB5"/>
    <w:rsid w:val="00087036"/>
    <w:rsid w:val="00087066"/>
    <w:rsid w:val="000870C2"/>
    <w:rsid w:val="000872A1"/>
    <w:rsid w:val="00087436"/>
    <w:rsid w:val="000874EA"/>
    <w:rsid w:val="0008758D"/>
    <w:rsid w:val="0008771A"/>
    <w:rsid w:val="00087835"/>
    <w:rsid w:val="000878AF"/>
    <w:rsid w:val="00087AE3"/>
    <w:rsid w:val="00087B21"/>
    <w:rsid w:val="00087E1F"/>
    <w:rsid w:val="00087F82"/>
    <w:rsid w:val="0009000E"/>
    <w:rsid w:val="00090201"/>
    <w:rsid w:val="0009028D"/>
    <w:rsid w:val="000902B0"/>
    <w:rsid w:val="000902E3"/>
    <w:rsid w:val="00090349"/>
    <w:rsid w:val="000903AA"/>
    <w:rsid w:val="000903B7"/>
    <w:rsid w:val="000903D7"/>
    <w:rsid w:val="000904DC"/>
    <w:rsid w:val="00090725"/>
    <w:rsid w:val="0009078B"/>
    <w:rsid w:val="00090A5F"/>
    <w:rsid w:val="00090AB9"/>
    <w:rsid w:val="00090B03"/>
    <w:rsid w:val="00090B22"/>
    <w:rsid w:val="00090BC2"/>
    <w:rsid w:val="00090DC5"/>
    <w:rsid w:val="00090E4E"/>
    <w:rsid w:val="00090F2D"/>
    <w:rsid w:val="00091051"/>
    <w:rsid w:val="000910C8"/>
    <w:rsid w:val="00091120"/>
    <w:rsid w:val="0009114F"/>
    <w:rsid w:val="00091170"/>
    <w:rsid w:val="000911B2"/>
    <w:rsid w:val="00091742"/>
    <w:rsid w:val="00091782"/>
    <w:rsid w:val="00091823"/>
    <w:rsid w:val="00091895"/>
    <w:rsid w:val="000918D4"/>
    <w:rsid w:val="000919A1"/>
    <w:rsid w:val="00091A71"/>
    <w:rsid w:val="00091BA1"/>
    <w:rsid w:val="00091D35"/>
    <w:rsid w:val="00091D82"/>
    <w:rsid w:val="00091DAB"/>
    <w:rsid w:val="00091E32"/>
    <w:rsid w:val="00091E6F"/>
    <w:rsid w:val="00091EF9"/>
    <w:rsid w:val="00091FB6"/>
    <w:rsid w:val="00092026"/>
    <w:rsid w:val="0009207F"/>
    <w:rsid w:val="00092104"/>
    <w:rsid w:val="0009218F"/>
    <w:rsid w:val="000921B6"/>
    <w:rsid w:val="0009224F"/>
    <w:rsid w:val="000922E7"/>
    <w:rsid w:val="000922EA"/>
    <w:rsid w:val="00092329"/>
    <w:rsid w:val="00092376"/>
    <w:rsid w:val="00092489"/>
    <w:rsid w:val="00092572"/>
    <w:rsid w:val="000926DE"/>
    <w:rsid w:val="000928B6"/>
    <w:rsid w:val="00092B87"/>
    <w:rsid w:val="00092B91"/>
    <w:rsid w:val="00092BA4"/>
    <w:rsid w:val="00092BAC"/>
    <w:rsid w:val="00092BDB"/>
    <w:rsid w:val="00092C39"/>
    <w:rsid w:val="00092EAB"/>
    <w:rsid w:val="00093019"/>
    <w:rsid w:val="0009302E"/>
    <w:rsid w:val="00093041"/>
    <w:rsid w:val="00093067"/>
    <w:rsid w:val="0009306D"/>
    <w:rsid w:val="0009319B"/>
    <w:rsid w:val="00093281"/>
    <w:rsid w:val="000932A9"/>
    <w:rsid w:val="0009338D"/>
    <w:rsid w:val="00093395"/>
    <w:rsid w:val="000933CB"/>
    <w:rsid w:val="000933FF"/>
    <w:rsid w:val="0009348C"/>
    <w:rsid w:val="0009359D"/>
    <w:rsid w:val="00093746"/>
    <w:rsid w:val="0009374B"/>
    <w:rsid w:val="0009380E"/>
    <w:rsid w:val="000938C5"/>
    <w:rsid w:val="0009391F"/>
    <w:rsid w:val="000939B2"/>
    <w:rsid w:val="00093A29"/>
    <w:rsid w:val="00093A42"/>
    <w:rsid w:val="00093C3C"/>
    <w:rsid w:val="00093C69"/>
    <w:rsid w:val="00093D54"/>
    <w:rsid w:val="00093D9D"/>
    <w:rsid w:val="00093E9B"/>
    <w:rsid w:val="00093EC5"/>
    <w:rsid w:val="00093FAD"/>
    <w:rsid w:val="0009413D"/>
    <w:rsid w:val="00094200"/>
    <w:rsid w:val="00094355"/>
    <w:rsid w:val="0009443D"/>
    <w:rsid w:val="00094579"/>
    <w:rsid w:val="000946F3"/>
    <w:rsid w:val="0009497E"/>
    <w:rsid w:val="0009498F"/>
    <w:rsid w:val="00094A6E"/>
    <w:rsid w:val="00094A93"/>
    <w:rsid w:val="00094B14"/>
    <w:rsid w:val="00094C3D"/>
    <w:rsid w:val="00094C5C"/>
    <w:rsid w:val="00094D3B"/>
    <w:rsid w:val="00094D68"/>
    <w:rsid w:val="00094EF7"/>
    <w:rsid w:val="00095033"/>
    <w:rsid w:val="00095048"/>
    <w:rsid w:val="0009508C"/>
    <w:rsid w:val="0009513E"/>
    <w:rsid w:val="00095266"/>
    <w:rsid w:val="000952A8"/>
    <w:rsid w:val="00095347"/>
    <w:rsid w:val="0009539A"/>
    <w:rsid w:val="00095425"/>
    <w:rsid w:val="0009544C"/>
    <w:rsid w:val="0009546D"/>
    <w:rsid w:val="0009568D"/>
    <w:rsid w:val="000957C2"/>
    <w:rsid w:val="0009581C"/>
    <w:rsid w:val="00095840"/>
    <w:rsid w:val="00095869"/>
    <w:rsid w:val="00095933"/>
    <w:rsid w:val="00095940"/>
    <w:rsid w:val="00095950"/>
    <w:rsid w:val="00095977"/>
    <w:rsid w:val="000959FC"/>
    <w:rsid w:val="00095A15"/>
    <w:rsid w:val="00095AA8"/>
    <w:rsid w:val="00095AAE"/>
    <w:rsid w:val="00095B5E"/>
    <w:rsid w:val="00095BDC"/>
    <w:rsid w:val="00095D23"/>
    <w:rsid w:val="00095D83"/>
    <w:rsid w:val="00095D90"/>
    <w:rsid w:val="00095E03"/>
    <w:rsid w:val="00095E23"/>
    <w:rsid w:val="00095EC3"/>
    <w:rsid w:val="00096051"/>
    <w:rsid w:val="000960A4"/>
    <w:rsid w:val="00096148"/>
    <w:rsid w:val="0009617A"/>
    <w:rsid w:val="00096260"/>
    <w:rsid w:val="0009637E"/>
    <w:rsid w:val="00096414"/>
    <w:rsid w:val="000964B7"/>
    <w:rsid w:val="0009650F"/>
    <w:rsid w:val="0009651A"/>
    <w:rsid w:val="00096598"/>
    <w:rsid w:val="000965BD"/>
    <w:rsid w:val="000965C0"/>
    <w:rsid w:val="0009667F"/>
    <w:rsid w:val="000966A9"/>
    <w:rsid w:val="000967A8"/>
    <w:rsid w:val="000968A1"/>
    <w:rsid w:val="000968E6"/>
    <w:rsid w:val="00096A65"/>
    <w:rsid w:val="00096AAC"/>
    <w:rsid w:val="00096B5A"/>
    <w:rsid w:val="00096C78"/>
    <w:rsid w:val="00096D48"/>
    <w:rsid w:val="00096D5E"/>
    <w:rsid w:val="00096D60"/>
    <w:rsid w:val="00096DB3"/>
    <w:rsid w:val="00096E99"/>
    <w:rsid w:val="00096F21"/>
    <w:rsid w:val="00096F26"/>
    <w:rsid w:val="00096F63"/>
    <w:rsid w:val="0009700A"/>
    <w:rsid w:val="000970D6"/>
    <w:rsid w:val="00097118"/>
    <w:rsid w:val="0009714C"/>
    <w:rsid w:val="00097186"/>
    <w:rsid w:val="000971B8"/>
    <w:rsid w:val="0009737E"/>
    <w:rsid w:val="00097393"/>
    <w:rsid w:val="0009739F"/>
    <w:rsid w:val="000973AF"/>
    <w:rsid w:val="000973FC"/>
    <w:rsid w:val="00097406"/>
    <w:rsid w:val="0009745C"/>
    <w:rsid w:val="000974D8"/>
    <w:rsid w:val="000974F2"/>
    <w:rsid w:val="00097507"/>
    <w:rsid w:val="0009752D"/>
    <w:rsid w:val="000975D4"/>
    <w:rsid w:val="00097691"/>
    <w:rsid w:val="000976B9"/>
    <w:rsid w:val="00097713"/>
    <w:rsid w:val="0009775D"/>
    <w:rsid w:val="000977F3"/>
    <w:rsid w:val="00097863"/>
    <w:rsid w:val="00097928"/>
    <w:rsid w:val="000979C0"/>
    <w:rsid w:val="00097BF5"/>
    <w:rsid w:val="00097C02"/>
    <w:rsid w:val="00097C23"/>
    <w:rsid w:val="00097E09"/>
    <w:rsid w:val="00097E30"/>
    <w:rsid w:val="00097EAA"/>
    <w:rsid w:val="00097F54"/>
    <w:rsid w:val="000A0034"/>
    <w:rsid w:val="000A006A"/>
    <w:rsid w:val="000A008F"/>
    <w:rsid w:val="000A0135"/>
    <w:rsid w:val="000A01D7"/>
    <w:rsid w:val="000A01FD"/>
    <w:rsid w:val="000A0250"/>
    <w:rsid w:val="000A0272"/>
    <w:rsid w:val="000A02C2"/>
    <w:rsid w:val="000A02DA"/>
    <w:rsid w:val="000A036A"/>
    <w:rsid w:val="000A0378"/>
    <w:rsid w:val="000A05D3"/>
    <w:rsid w:val="000A05DD"/>
    <w:rsid w:val="000A0701"/>
    <w:rsid w:val="000A076A"/>
    <w:rsid w:val="000A0774"/>
    <w:rsid w:val="000A07B1"/>
    <w:rsid w:val="000A07F0"/>
    <w:rsid w:val="000A082F"/>
    <w:rsid w:val="000A08C1"/>
    <w:rsid w:val="000A090A"/>
    <w:rsid w:val="000A0939"/>
    <w:rsid w:val="000A0996"/>
    <w:rsid w:val="000A09B7"/>
    <w:rsid w:val="000A09C2"/>
    <w:rsid w:val="000A0A51"/>
    <w:rsid w:val="000A0AA0"/>
    <w:rsid w:val="000A0AF4"/>
    <w:rsid w:val="000A0C5D"/>
    <w:rsid w:val="000A0C73"/>
    <w:rsid w:val="000A0C86"/>
    <w:rsid w:val="000A0C90"/>
    <w:rsid w:val="000A0CA2"/>
    <w:rsid w:val="000A0D19"/>
    <w:rsid w:val="000A0D51"/>
    <w:rsid w:val="000A0E2E"/>
    <w:rsid w:val="000A0E5C"/>
    <w:rsid w:val="000A0FA0"/>
    <w:rsid w:val="000A0FAA"/>
    <w:rsid w:val="000A0FB0"/>
    <w:rsid w:val="000A101E"/>
    <w:rsid w:val="000A1149"/>
    <w:rsid w:val="000A1184"/>
    <w:rsid w:val="000A11A9"/>
    <w:rsid w:val="000A121E"/>
    <w:rsid w:val="000A13FB"/>
    <w:rsid w:val="000A143E"/>
    <w:rsid w:val="000A145B"/>
    <w:rsid w:val="000A156A"/>
    <w:rsid w:val="000A15DB"/>
    <w:rsid w:val="000A162A"/>
    <w:rsid w:val="000A1637"/>
    <w:rsid w:val="000A16CD"/>
    <w:rsid w:val="000A174D"/>
    <w:rsid w:val="000A1843"/>
    <w:rsid w:val="000A18BE"/>
    <w:rsid w:val="000A1A2D"/>
    <w:rsid w:val="000A1A4D"/>
    <w:rsid w:val="000A1A56"/>
    <w:rsid w:val="000A1A66"/>
    <w:rsid w:val="000A1B77"/>
    <w:rsid w:val="000A1CBA"/>
    <w:rsid w:val="000A1E79"/>
    <w:rsid w:val="000A1F4A"/>
    <w:rsid w:val="000A2089"/>
    <w:rsid w:val="000A2113"/>
    <w:rsid w:val="000A2176"/>
    <w:rsid w:val="000A2212"/>
    <w:rsid w:val="000A22BA"/>
    <w:rsid w:val="000A2362"/>
    <w:rsid w:val="000A23EB"/>
    <w:rsid w:val="000A2439"/>
    <w:rsid w:val="000A2560"/>
    <w:rsid w:val="000A25D4"/>
    <w:rsid w:val="000A25EE"/>
    <w:rsid w:val="000A2768"/>
    <w:rsid w:val="000A27AE"/>
    <w:rsid w:val="000A27D3"/>
    <w:rsid w:val="000A2839"/>
    <w:rsid w:val="000A284C"/>
    <w:rsid w:val="000A284D"/>
    <w:rsid w:val="000A29A0"/>
    <w:rsid w:val="000A29A5"/>
    <w:rsid w:val="000A29C9"/>
    <w:rsid w:val="000A2A27"/>
    <w:rsid w:val="000A2BAF"/>
    <w:rsid w:val="000A2BBA"/>
    <w:rsid w:val="000A2CA4"/>
    <w:rsid w:val="000A2CE5"/>
    <w:rsid w:val="000A2D5A"/>
    <w:rsid w:val="000A2DEA"/>
    <w:rsid w:val="000A2E60"/>
    <w:rsid w:val="000A30C2"/>
    <w:rsid w:val="000A3128"/>
    <w:rsid w:val="000A31C1"/>
    <w:rsid w:val="000A3262"/>
    <w:rsid w:val="000A34A1"/>
    <w:rsid w:val="000A34D0"/>
    <w:rsid w:val="000A34DC"/>
    <w:rsid w:val="000A35CD"/>
    <w:rsid w:val="000A362E"/>
    <w:rsid w:val="000A378B"/>
    <w:rsid w:val="000A382F"/>
    <w:rsid w:val="000A389E"/>
    <w:rsid w:val="000A38F7"/>
    <w:rsid w:val="000A391C"/>
    <w:rsid w:val="000A39A5"/>
    <w:rsid w:val="000A39B1"/>
    <w:rsid w:val="000A39E6"/>
    <w:rsid w:val="000A3A58"/>
    <w:rsid w:val="000A3A7C"/>
    <w:rsid w:val="000A3B84"/>
    <w:rsid w:val="000A3C63"/>
    <w:rsid w:val="000A3D07"/>
    <w:rsid w:val="000A3E9C"/>
    <w:rsid w:val="000A3EF2"/>
    <w:rsid w:val="000A4036"/>
    <w:rsid w:val="000A4094"/>
    <w:rsid w:val="000A40A5"/>
    <w:rsid w:val="000A432F"/>
    <w:rsid w:val="000A4531"/>
    <w:rsid w:val="000A46E7"/>
    <w:rsid w:val="000A475D"/>
    <w:rsid w:val="000A47B8"/>
    <w:rsid w:val="000A47EC"/>
    <w:rsid w:val="000A488F"/>
    <w:rsid w:val="000A491A"/>
    <w:rsid w:val="000A4AC5"/>
    <w:rsid w:val="000A4D73"/>
    <w:rsid w:val="000A4E01"/>
    <w:rsid w:val="000A4FC6"/>
    <w:rsid w:val="000A50CD"/>
    <w:rsid w:val="000A50DB"/>
    <w:rsid w:val="000A515F"/>
    <w:rsid w:val="000A5303"/>
    <w:rsid w:val="000A553C"/>
    <w:rsid w:val="000A5645"/>
    <w:rsid w:val="000A56BC"/>
    <w:rsid w:val="000A572C"/>
    <w:rsid w:val="000A5870"/>
    <w:rsid w:val="000A5A82"/>
    <w:rsid w:val="000A5ADA"/>
    <w:rsid w:val="000A5AFE"/>
    <w:rsid w:val="000A5B14"/>
    <w:rsid w:val="000A5D30"/>
    <w:rsid w:val="000A5D38"/>
    <w:rsid w:val="000A5D49"/>
    <w:rsid w:val="000A5E75"/>
    <w:rsid w:val="000A6022"/>
    <w:rsid w:val="000A60F7"/>
    <w:rsid w:val="000A6115"/>
    <w:rsid w:val="000A6183"/>
    <w:rsid w:val="000A61D6"/>
    <w:rsid w:val="000A621A"/>
    <w:rsid w:val="000A6291"/>
    <w:rsid w:val="000A6367"/>
    <w:rsid w:val="000A6493"/>
    <w:rsid w:val="000A675E"/>
    <w:rsid w:val="000A6772"/>
    <w:rsid w:val="000A67E8"/>
    <w:rsid w:val="000A69A4"/>
    <w:rsid w:val="000A69F8"/>
    <w:rsid w:val="000A6A2B"/>
    <w:rsid w:val="000A6A5C"/>
    <w:rsid w:val="000A6A92"/>
    <w:rsid w:val="000A6AD2"/>
    <w:rsid w:val="000A6CD4"/>
    <w:rsid w:val="000A6D2F"/>
    <w:rsid w:val="000A6E3D"/>
    <w:rsid w:val="000A6EF4"/>
    <w:rsid w:val="000A6FEB"/>
    <w:rsid w:val="000A703B"/>
    <w:rsid w:val="000A70C3"/>
    <w:rsid w:val="000A718E"/>
    <w:rsid w:val="000A7207"/>
    <w:rsid w:val="000A72FE"/>
    <w:rsid w:val="000A7311"/>
    <w:rsid w:val="000A7327"/>
    <w:rsid w:val="000A738B"/>
    <w:rsid w:val="000A73A2"/>
    <w:rsid w:val="000A73AE"/>
    <w:rsid w:val="000A74B2"/>
    <w:rsid w:val="000A75A1"/>
    <w:rsid w:val="000A75C9"/>
    <w:rsid w:val="000A75ED"/>
    <w:rsid w:val="000A75F8"/>
    <w:rsid w:val="000A76BB"/>
    <w:rsid w:val="000A7742"/>
    <w:rsid w:val="000A789F"/>
    <w:rsid w:val="000A78BC"/>
    <w:rsid w:val="000A79C3"/>
    <w:rsid w:val="000A7A98"/>
    <w:rsid w:val="000A7A9C"/>
    <w:rsid w:val="000A7C11"/>
    <w:rsid w:val="000A7C20"/>
    <w:rsid w:val="000A7C3B"/>
    <w:rsid w:val="000A7CB3"/>
    <w:rsid w:val="000A7CE5"/>
    <w:rsid w:val="000A7D1A"/>
    <w:rsid w:val="000A7D41"/>
    <w:rsid w:val="000A7D48"/>
    <w:rsid w:val="000A7DB2"/>
    <w:rsid w:val="000A7E58"/>
    <w:rsid w:val="000A7EA8"/>
    <w:rsid w:val="000A7EE8"/>
    <w:rsid w:val="000A7F63"/>
    <w:rsid w:val="000B0025"/>
    <w:rsid w:val="000B0074"/>
    <w:rsid w:val="000B00B8"/>
    <w:rsid w:val="000B019C"/>
    <w:rsid w:val="000B043F"/>
    <w:rsid w:val="000B044B"/>
    <w:rsid w:val="000B0494"/>
    <w:rsid w:val="000B04BF"/>
    <w:rsid w:val="000B0508"/>
    <w:rsid w:val="000B051F"/>
    <w:rsid w:val="000B05EF"/>
    <w:rsid w:val="000B05F0"/>
    <w:rsid w:val="000B0706"/>
    <w:rsid w:val="000B07B3"/>
    <w:rsid w:val="000B07B8"/>
    <w:rsid w:val="000B082E"/>
    <w:rsid w:val="000B08C2"/>
    <w:rsid w:val="000B0AA2"/>
    <w:rsid w:val="000B0BBD"/>
    <w:rsid w:val="000B0BE5"/>
    <w:rsid w:val="000B0C44"/>
    <w:rsid w:val="000B0CAF"/>
    <w:rsid w:val="000B0D93"/>
    <w:rsid w:val="000B0DF4"/>
    <w:rsid w:val="000B0E78"/>
    <w:rsid w:val="000B0F4B"/>
    <w:rsid w:val="000B0FE6"/>
    <w:rsid w:val="000B1009"/>
    <w:rsid w:val="000B1102"/>
    <w:rsid w:val="000B1178"/>
    <w:rsid w:val="000B11B0"/>
    <w:rsid w:val="000B1203"/>
    <w:rsid w:val="000B1220"/>
    <w:rsid w:val="000B1259"/>
    <w:rsid w:val="000B125C"/>
    <w:rsid w:val="000B1398"/>
    <w:rsid w:val="000B13C7"/>
    <w:rsid w:val="000B1463"/>
    <w:rsid w:val="000B1507"/>
    <w:rsid w:val="000B152A"/>
    <w:rsid w:val="000B15B2"/>
    <w:rsid w:val="000B1620"/>
    <w:rsid w:val="000B16DC"/>
    <w:rsid w:val="000B171B"/>
    <w:rsid w:val="000B17C2"/>
    <w:rsid w:val="000B1897"/>
    <w:rsid w:val="000B1907"/>
    <w:rsid w:val="000B191A"/>
    <w:rsid w:val="000B1A6A"/>
    <w:rsid w:val="000B1B69"/>
    <w:rsid w:val="000B1BFC"/>
    <w:rsid w:val="000B1C25"/>
    <w:rsid w:val="000B1CF9"/>
    <w:rsid w:val="000B1DF3"/>
    <w:rsid w:val="000B1E8C"/>
    <w:rsid w:val="000B1E94"/>
    <w:rsid w:val="000B20EE"/>
    <w:rsid w:val="000B20F0"/>
    <w:rsid w:val="000B212A"/>
    <w:rsid w:val="000B2183"/>
    <w:rsid w:val="000B2318"/>
    <w:rsid w:val="000B23F9"/>
    <w:rsid w:val="000B243F"/>
    <w:rsid w:val="000B259C"/>
    <w:rsid w:val="000B26D7"/>
    <w:rsid w:val="000B27E9"/>
    <w:rsid w:val="000B2808"/>
    <w:rsid w:val="000B28AF"/>
    <w:rsid w:val="000B28DF"/>
    <w:rsid w:val="000B28F6"/>
    <w:rsid w:val="000B2913"/>
    <w:rsid w:val="000B29D3"/>
    <w:rsid w:val="000B2BC0"/>
    <w:rsid w:val="000B2CB7"/>
    <w:rsid w:val="000B2D03"/>
    <w:rsid w:val="000B2D38"/>
    <w:rsid w:val="000B2DB6"/>
    <w:rsid w:val="000B2DEB"/>
    <w:rsid w:val="000B2E44"/>
    <w:rsid w:val="000B2EB8"/>
    <w:rsid w:val="000B2F87"/>
    <w:rsid w:val="000B2FF1"/>
    <w:rsid w:val="000B300D"/>
    <w:rsid w:val="000B3027"/>
    <w:rsid w:val="000B3079"/>
    <w:rsid w:val="000B307F"/>
    <w:rsid w:val="000B30A5"/>
    <w:rsid w:val="000B337F"/>
    <w:rsid w:val="000B3384"/>
    <w:rsid w:val="000B34C7"/>
    <w:rsid w:val="000B3767"/>
    <w:rsid w:val="000B37AD"/>
    <w:rsid w:val="000B37B8"/>
    <w:rsid w:val="000B3853"/>
    <w:rsid w:val="000B38AB"/>
    <w:rsid w:val="000B3998"/>
    <w:rsid w:val="000B39BD"/>
    <w:rsid w:val="000B3B91"/>
    <w:rsid w:val="000B3BFE"/>
    <w:rsid w:val="000B3CC5"/>
    <w:rsid w:val="000B3D65"/>
    <w:rsid w:val="000B3DA0"/>
    <w:rsid w:val="000B3E3D"/>
    <w:rsid w:val="000B3E83"/>
    <w:rsid w:val="000B3FC3"/>
    <w:rsid w:val="000B412B"/>
    <w:rsid w:val="000B41C3"/>
    <w:rsid w:val="000B4205"/>
    <w:rsid w:val="000B429F"/>
    <w:rsid w:val="000B42D5"/>
    <w:rsid w:val="000B44AF"/>
    <w:rsid w:val="000B469D"/>
    <w:rsid w:val="000B4718"/>
    <w:rsid w:val="000B4744"/>
    <w:rsid w:val="000B474D"/>
    <w:rsid w:val="000B4784"/>
    <w:rsid w:val="000B47CE"/>
    <w:rsid w:val="000B4888"/>
    <w:rsid w:val="000B48F2"/>
    <w:rsid w:val="000B496D"/>
    <w:rsid w:val="000B497F"/>
    <w:rsid w:val="000B4A45"/>
    <w:rsid w:val="000B4AB0"/>
    <w:rsid w:val="000B4BFF"/>
    <w:rsid w:val="000B4D46"/>
    <w:rsid w:val="000B4DA2"/>
    <w:rsid w:val="000B4EE1"/>
    <w:rsid w:val="000B4EE7"/>
    <w:rsid w:val="000B510F"/>
    <w:rsid w:val="000B517A"/>
    <w:rsid w:val="000B517D"/>
    <w:rsid w:val="000B5213"/>
    <w:rsid w:val="000B5223"/>
    <w:rsid w:val="000B5230"/>
    <w:rsid w:val="000B53CC"/>
    <w:rsid w:val="000B53F2"/>
    <w:rsid w:val="000B5591"/>
    <w:rsid w:val="000B5775"/>
    <w:rsid w:val="000B57EA"/>
    <w:rsid w:val="000B57F9"/>
    <w:rsid w:val="000B5801"/>
    <w:rsid w:val="000B584C"/>
    <w:rsid w:val="000B5864"/>
    <w:rsid w:val="000B58FD"/>
    <w:rsid w:val="000B5A47"/>
    <w:rsid w:val="000B5BAD"/>
    <w:rsid w:val="000B5C1B"/>
    <w:rsid w:val="000B5C1F"/>
    <w:rsid w:val="000B5FD7"/>
    <w:rsid w:val="000B6000"/>
    <w:rsid w:val="000B6062"/>
    <w:rsid w:val="000B60B7"/>
    <w:rsid w:val="000B60CA"/>
    <w:rsid w:val="000B61A4"/>
    <w:rsid w:val="000B6289"/>
    <w:rsid w:val="000B63BE"/>
    <w:rsid w:val="000B6420"/>
    <w:rsid w:val="000B64A1"/>
    <w:rsid w:val="000B6557"/>
    <w:rsid w:val="000B6651"/>
    <w:rsid w:val="000B66AD"/>
    <w:rsid w:val="000B6796"/>
    <w:rsid w:val="000B680F"/>
    <w:rsid w:val="000B6B26"/>
    <w:rsid w:val="000B6C8F"/>
    <w:rsid w:val="000B6D18"/>
    <w:rsid w:val="000B6D4B"/>
    <w:rsid w:val="000B6D51"/>
    <w:rsid w:val="000B6DCC"/>
    <w:rsid w:val="000B6EA4"/>
    <w:rsid w:val="000B6F2D"/>
    <w:rsid w:val="000B6F41"/>
    <w:rsid w:val="000B6F5C"/>
    <w:rsid w:val="000B6F77"/>
    <w:rsid w:val="000B6FAC"/>
    <w:rsid w:val="000B705F"/>
    <w:rsid w:val="000B715E"/>
    <w:rsid w:val="000B727A"/>
    <w:rsid w:val="000B72CB"/>
    <w:rsid w:val="000B75FC"/>
    <w:rsid w:val="000B7625"/>
    <w:rsid w:val="000B76A5"/>
    <w:rsid w:val="000B76AE"/>
    <w:rsid w:val="000B7717"/>
    <w:rsid w:val="000B7732"/>
    <w:rsid w:val="000B7781"/>
    <w:rsid w:val="000B778A"/>
    <w:rsid w:val="000B77B3"/>
    <w:rsid w:val="000B77D0"/>
    <w:rsid w:val="000B78C6"/>
    <w:rsid w:val="000B78D7"/>
    <w:rsid w:val="000B794C"/>
    <w:rsid w:val="000B7AB0"/>
    <w:rsid w:val="000B7AF0"/>
    <w:rsid w:val="000B7B63"/>
    <w:rsid w:val="000B7C1C"/>
    <w:rsid w:val="000B7CE6"/>
    <w:rsid w:val="000B7D6C"/>
    <w:rsid w:val="000B7DB1"/>
    <w:rsid w:val="000B7DF0"/>
    <w:rsid w:val="000B7EAE"/>
    <w:rsid w:val="000C0002"/>
    <w:rsid w:val="000C0018"/>
    <w:rsid w:val="000C003D"/>
    <w:rsid w:val="000C0056"/>
    <w:rsid w:val="000C00F5"/>
    <w:rsid w:val="000C020C"/>
    <w:rsid w:val="000C0246"/>
    <w:rsid w:val="000C03E6"/>
    <w:rsid w:val="000C03FA"/>
    <w:rsid w:val="000C0428"/>
    <w:rsid w:val="000C050F"/>
    <w:rsid w:val="000C05AD"/>
    <w:rsid w:val="000C062E"/>
    <w:rsid w:val="000C0713"/>
    <w:rsid w:val="000C0844"/>
    <w:rsid w:val="000C08A0"/>
    <w:rsid w:val="000C08C2"/>
    <w:rsid w:val="000C0AF9"/>
    <w:rsid w:val="000C0B1D"/>
    <w:rsid w:val="000C0CFB"/>
    <w:rsid w:val="000C0DAB"/>
    <w:rsid w:val="000C0E0A"/>
    <w:rsid w:val="000C0E97"/>
    <w:rsid w:val="000C0F48"/>
    <w:rsid w:val="000C0FC6"/>
    <w:rsid w:val="000C1098"/>
    <w:rsid w:val="000C10D8"/>
    <w:rsid w:val="000C10F1"/>
    <w:rsid w:val="000C12B6"/>
    <w:rsid w:val="000C1434"/>
    <w:rsid w:val="000C1654"/>
    <w:rsid w:val="000C1888"/>
    <w:rsid w:val="000C1898"/>
    <w:rsid w:val="000C193B"/>
    <w:rsid w:val="000C19C7"/>
    <w:rsid w:val="000C1A31"/>
    <w:rsid w:val="000C1A70"/>
    <w:rsid w:val="000C1A77"/>
    <w:rsid w:val="000C1B44"/>
    <w:rsid w:val="000C1B50"/>
    <w:rsid w:val="000C1B94"/>
    <w:rsid w:val="000C1BD2"/>
    <w:rsid w:val="000C1BE9"/>
    <w:rsid w:val="000C1CBB"/>
    <w:rsid w:val="000C1EDF"/>
    <w:rsid w:val="000C1F0F"/>
    <w:rsid w:val="000C202D"/>
    <w:rsid w:val="000C24B5"/>
    <w:rsid w:val="000C2576"/>
    <w:rsid w:val="000C25F4"/>
    <w:rsid w:val="000C25F7"/>
    <w:rsid w:val="000C270E"/>
    <w:rsid w:val="000C27A4"/>
    <w:rsid w:val="000C291F"/>
    <w:rsid w:val="000C298B"/>
    <w:rsid w:val="000C2A23"/>
    <w:rsid w:val="000C2A48"/>
    <w:rsid w:val="000C2BDE"/>
    <w:rsid w:val="000C2C2B"/>
    <w:rsid w:val="000C2C5C"/>
    <w:rsid w:val="000C2D83"/>
    <w:rsid w:val="000C2D97"/>
    <w:rsid w:val="000C2ECC"/>
    <w:rsid w:val="000C2F75"/>
    <w:rsid w:val="000C315D"/>
    <w:rsid w:val="000C31CC"/>
    <w:rsid w:val="000C324A"/>
    <w:rsid w:val="000C3253"/>
    <w:rsid w:val="000C329A"/>
    <w:rsid w:val="000C34C3"/>
    <w:rsid w:val="000C358C"/>
    <w:rsid w:val="000C35DC"/>
    <w:rsid w:val="000C35E9"/>
    <w:rsid w:val="000C370E"/>
    <w:rsid w:val="000C379A"/>
    <w:rsid w:val="000C37FE"/>
    <w:rsid w:val="000C383A"/>
    <w:rsid w:val="000C3B27"/>
    <w:rsid w:val="000C3B65"/>
    <w:rsid w:val="000C3BDE"/>
    <w:rsid w:val="000C3CF6"/>
    <w:rsid w:val="000C3D15"/>
    <w:rsid w:val="000C3DE0"/>
    <w:rsid w:val="000C3DEB"/>
    <w:rsid w:val="000C3DFD"/>
    <w:rsid w:val="000C3E86"/>
    <w:rsid w:val="000C3FA5"/>
    <w:rsid w:val="000C3FC5"/>
    <w:rsid w:val="000C412B"/>
    <w:rsid w:val="000C419F"/>
    <w:rsid w:val="000C4209"/>
    <w:rsid w:val="000C4213"/>
    <w:rsid w:val="000C4342"/>
    <w:rsid w:val="000C4374"/>
    <w:rsid w:val="000C43F3"/>
    <w:rsid w:val="000C458F"/>
    <w:rsid w:val="000C45FC"/>
    <w:rsid w:val="000C4613"/>
    <w:rsid w:val="000C4735"/>
    <w:rsid w:val="000C4851"/>
    <w:rsid w:val="000C48DB"/>
    <w:rsid w:val="000C4913"/>
    <w:rsid w:val="000C499C"/>
    <w:rsid w:val="000C4A4C"/>
    <w:rsid w:val="000C4B4F"/>
    <w:rsid w:val="000C4D1F"/>
    <w:rsid w:val="000C4DDF"/>
    <w:rsid w:val="000C4E1B"/>
    <w:rsid w:val="000C4E1C"/>
    <w:rsid w:val="000C4EAD"/>
    <w:rsid w:val="000C502C"/>
    <w:rsid w:val="000C5055"/>
    <w:rsid w:val="000C5065"/>
    <w:rsid w:val="000C5111"/>
    <w:rsid w:val="000C51AD"/>
    <w:rsid w:val="000C526A"/>
    <w:rsid w:val="000C52F3"/>
    <w:rsid w:val="000C542D"/>
    <w:rsid w:val="000C5454"/>
    <w:rsid w:val="000C5489"/>
    <w:rsid w:val="000C54C2"/>
    <w:rsid w:val="000C5500"/>
    <w:rsid w:val="000C5530"/>
    <w:rsid w:val="000C5604"/>
    <w:rsid w:val="000C5717"/>
    <w:rsid w:val="000C5768"/>
    <w:rsid w:val="000C57DB"/>
    <w:rsid w:val="000C580D"/>
    <w:rsid w:val="000C5853"/>
    <w:rsid w:val="000C58BC"/>
    <w:rsid w:val="000C5945"/>
    <w:rsid w:val="000C5951"/>
    <w:rsid w:val="000C5A14"/>
    <w:rsid w:val="000C5A75"/>
    <w:rsid w:val="000C5AF8"/>
    <w:rsid w:val="000C5B92"/>
    <w:rsid w:val="000C5C72"/>
    <w:rsid w:val="000C5CEC"/>
    <w:rsid w:val="000C5D03"/>
    <w:rsid w:val="000C5DCE"/>
    <w:rsid w:val="000C606A"/>
    <w:rsid w:val="000C609B"/>
    <w:rsid w:val="000C6213"/>
    <w:rsid w:val="000C62FA"/>
    <w:rsid w:val="000C6442"/>
    <w:rsid w:val="000C64C4"/>
    <w:rsid w:val="000C650B"/>
    <w:rsid w:val="000C657B"/>
    <w:rsid w:val="000C65F3"/>
    <w:rsid w:val="000C6641"/>
    <w:rsid w:val="000C668E"/>
    <w:rsid w:val="000C670F"/>
    <w:rsid w:val="000C6796"/>
    <w:rsid w:val="000C6902"/>
    <w:rsid w:val="000C692E"/>
    <w:rsid w:val="000C6948"/>
    <w:rsid w:val="000C69C8"/>
    <w:rsid w:val="000C6A00"/>
    <w:rsid w:val="000C6B23"/>
    <w:rsid w:val="000C6C13"/>
    <w:rsid w:val="000C6C6F"/>
    <w:rsid w:val="000C6CE9"/>
    <w:rsid w:val="000C6DE5"/>
    <w:rsid w:val="000C6EF9"/>
    <w:rsid w:val="000C6F90"/>
    <w:rsid w:val="000C7040"/>
    <w:rsid w:val="000C7048"/>
    <w:rsid w:val="000C70CE"/>
    <w:rsid w:val="000C721D"/>
    <w:rsid w:val="000C7265"/>
    <w:rsid w:val="000C738D"/>
    <w:rsid w:val="000C7455"/>
    <w:rsid w:val="000C7466"/>
    <w:rsid w:val="000C74C1"/>
    <w:rsid w:val="000C74CB"/>
    <w:rsid w:val="000C74F4"/>
    <w:rsid w:val="000C7503"/>
    <w:rsid w:val="000C7598"/>
    <w:rsid w:val="000C75D7"/>
    <w:rsid w:val="000C763F"/>
    <w:rsid w:val="000C76DC"/>
    <w:rsid w:val="000C772F"/>
    <w:rsid w:val="000C7786"/>
    <w:rsid w:val="000C782E"/>
    <w:rsid w:val="000C7863"/>
    <w:rsid w:val="000C7881"/>
    <w:rsid w:val="000C7910"/>
    <w:rsid w:val="000C791D"/>
    <w:rsid w:val="000C7AAD"/>
    <w:rsid w:val="000C7CB9"/>
    <w:rsid w:val="000C7D42"/>
    <w:rsid w:val="000D0172"/>
    <w:rsid w:val="000D0192"/>
    <w:rsid w:val="000D024D"/>
    <w:rsid w:val="000D02D8"/>
    <w:rsid w:val="000D038F"/>
    <w:rsid w:val="000D03DD"/>
    <w:rsid w:val="000D03E1"/>
    <w:rsid w:val="000D0443"/>
    <w:rsid w:val="000D04CA"/>
    <w:rsid w:val="000D0560"/>
    <w:rsid w:val="000D05C9"/>
    <w:rsid w:val="000D0633"/>
    <w:rsid w:val="000D06BF"/>
    <w:rsid w:val="000D0821"/>
    <w:rsid w:val="000D083A"/>
    <w:rsid w:val="000D087A"/>
    <w:rsid w:val="000D0895"/>
    <w:rsid w:val="000D0922"/>
    <w:rsid w:val="000D0A71"/>
    <w:rsid w:val="000D0B62"/>
    <w:rsid w:val="000D0C13"/>
    <w:rsid w:val="000D0C26"/>
    <w:rsid w:val="000D0C75"/>
    <w:rsid w:val="000D0CDE"/>
    <w:rsid w:val="000D0F95"/>
    <w:rsid w:val="000D0FDB"/>
    <w:rsid w:val="000D1050"/>
    <w:rsid w:val="000D10B5"/>
    <w:rsid w:val="000D1299"/>
    <w:rsid w:val="000D13CF"/>
    <w:rsid w:val="000D141D"/>
    <w:rsid w:val="000D1446"/>
    <w:rsid w:val="000D1537"/>
    <w:rsid w:val="000D1745"/>
    <w:rsid w:val="000D178A"/>
    <w:rsid w:val="000D1A1A"/>
    <w:rsid w:val="000D1A2C"/>
    <w:rsid w:val="000D1AFF"/>
    <w:rsid w:val="000D1B04"/>
    <w:rsid w:val="000D1B2E"/>
    <w:rsid w:val="000D1C35"/>
    <w:rsid w:val="000D1C5A"/>
    <w:rsid w:val="000D1D0E"/>
    <w:rsid w:val="000D1FBF"/>
    <w:rsid w:val="000D1FCA"/>
    <w:rsid w:val="000D2073"/>
    <w:rsid w:val="000D2092"/>
    <w:rsid w:val="000D20B3"/>
    <w:rsid w:val="000D20C3"/>
    <w:rsid w:val="000D2174"/>
    <w:rsid w:val="000D2188"/>
    <w:rsid w:val="000D2189"/>
    <w:rsid w:val="000D224C"/>
    <w:rsid w:val="000D2266"/>
    <w:rsid w:val="000D22CF"/>
    <w:rsid w:val="000D2358"/>
    <w:rsid w:val="000D238B"/>
    <w:rsid w:val="000D246E"/>
    <w:rsid w:val="000D24D9"/>
    <w:rsid w:val="000D25A6"/>
    <w:rsid w:val="000D2678"/>
    <w:rsid w:val="000D269C"/>
    <w:rsid w:val="000D2798"/>
    <w:rsid w:val="000D27C5"/>
    <w:rsid w:val="000D287C"/>
    <w:rsid w:val="000D292C"/>
    <w:rsid w:val="000D293F"/>
    <w:rsid w:val="000D294A"/>
    <w:rsid w:val="000D29DF"/>
    <w:rsid w:val="000D2A29"/>
    <w:rsid w:val="000D2A55"/>
    <w:rsid w:val="000D2AB8"/>
    <w:rsid w:val="000D2AE6"/>
    <w:rsid w:val="000D2BB7"/>
    <w:rsid w:val="000D2BC4"/>
    <w:rsid w:val="000D2C1E"/>
    <w:rsid w:val="000D2C56"/>
    <w:rsid w:val="000D2D5C"/>
    <w:rsid w:val="000D2DA7"/>
    <w:rsid w:val="000D2E20"/>
    <w:rsid w:val="000D2E40"/>
    <w:rsid w:val="000D2E5C"/>
    <w:rsid w:val="000D2EA3"/>
    <w:rsid w:val="000D2F7D"/>
    <w:rsid w:val="000D3009"/>
    <w:rsid w:val="000D30C4"/>
    <w:rsid w:val="000D311F"/>
    <w:rsid w:val="000D315C"/>
    <w:rsid w:val="000D32B9"/>
    <w:rsid w:val="000D3354"/>
    <w:rsid w:val="000D3436"/>
    <w:rsid w:val="000D344B"/>
    <w:rsid w:val="000D3561"/>
    <w:rsid w:val="000D3732"/>
    <w:rsid w:val="000D378F"/>
    <w:rsid w:val="000D37E5"/>
    <w:rsid w:val="000D37EF"/>
    <w:rsid w:val="000D38BA"/>
    <w:rsid w:val="000D3948"/>
    <w:rsid w:val="000D39C7"/>
    <w:rsid w:val="000D3A0B"/>
    <w:rsid w:val="000D3A42"/>
    <w:rsid w:val="000D3A92"/>
    <w:rsid w:val="000D3AA0"/>
    <w:rsid w:val="000D3B2C"/>
    <w:rsid w:val="000D3B5C"/>
    <w:rsid w:val="000D3E65"/>
    <w:rsid w:val="000D3E7B"/>
    <w:rsid w:val="000D3F28"/>
    <w:rsid w:val="000D4115"/>
    <w:rsid w:val="000D42AF"/>
    <w:rsid w:val="000D43C2"/>
    <w:rsid w:val="000D4688"/>
    <w:rsid w:val="000D46BB"/>
    <w:rsid w:val="000D46F4"/>
    <w:rsid w:val="000D481A"/>
    <w:rsid w:val="000D4941"/>
    <w:rsid w:val="000D4A04"/>
    <w:rsid w:val="000D4C76"/>
    <w:rsid w:val="000D4CC9"/>
    <w:rsid w:val="000D4D0A"/>
    <w:rsid w:val="000D4EF8"/>
    <w:rsid w:val="000D4F18"/>
    <w:rsid w:val="000D4F81"/>
    <w:rsid w:val="000D507C"/>
    <w:rsid w:val="000D50F3"/>
    <w:rsid w:val="000D5172"/>
    <w:rsid w:val="000D5177"/>
    <w:rsid w:val="000D51DD"/>
    <w:rsid w:val="000D528F"/>
    <w:rsid w:val="000D52FE"/>
    <w:rsid w:val="000D53BA"/>
    <w:rsid w:val="000D53BC"/>
    <w:rsid w:val="000D53EC"/>
    <w:rsid w:val="000D549E"/>
    <w:rsid w:val="000D5668"/>
    <w:rsid w:val="000D56A5"/>
    <w:rsid w:val="000D5753"/>
    <w:rsid w:val="000D575B"/>
    <w:rsid w:val="000D576D"/>
    <w:rsid w:val="000D579B"/>
    <w:rsid w:val="000D57A9"/>
    <w:rsid w:val="000D5ADF"/>
    <w:rsid w:val="000D5AF0"/>
    <w:rsid w:val="000D5BD4"/>
    <w:rsid w:val="000D5CA6"/>
    <w:rsid w:val="000D5CF2"/>
    <w:rsid w:val="000D5D0D"/>
    <w:rsid w:val="000D5D5D"/>
    <w:rsid w:val="000D5F40"/>
    <w:rsid w:val="000D6108"/>
    <w:rsid w:val="000D6174"/>
    <w:rsid w:val="000D61C0"/>
    <w:rsid w:val="000D61EF"/>
    <w:rsid w:val="000D6293"/>
    <w:rsid w:val="000D6351"/>
    <w:rsid w:val="000D6377"/>
    <w:rsid w:val="000D65B2"/>
    <w:rsid w:val="000D65F7"/>
    <w:rsid w:val="000D668A"/>
    <w:rsid w:val="000D6708"/>
    <w:rsid w:val="000D6849"/>
    <w:rsid w:val="000D686C"/>
    <w:rsid w:val="000D68B7"/>
    <w:rsid w:val="000D69A6"/>
    <w:rsid w:val="000D6A89"/>
    <w:rsid w:val="000D6C19"/>
    <w:rsid w:val="000D6D1D"/>
    <w:rsid w:val="000D6D23"/>
    <w:rsid w:val="000D6DB1"/>
    <w:rsid w:val="000D6E06"/>
    <w:rsid w:val="000D6E34"/>
    <w:rsid w:val="000D6E9D"/>
    <w:rsid w:val="000D6F9C"/>
    <w:rsid w:val="000D7024"/>
    <w:rsid w:val="000D70CB"/>
    <w:rsid w:val="000D716C"/>
    <w:rsid w:val="000D72F5"/>
    <w:rsid w:val="000D72FA"/>
    <w:rsid w:val="000D73F9"/>
    <w:rsid w:val="000D749C"/>
    <w:rsid w:val="000D759E"/>
    <w:rsid w:val="000D75C9"/>
    <w:rsid w:val="000D764B"/>
    <w:rsid w:val="000D76AB"/>
    <w:rsid w:val="000D779C"/>
    <w:rsid w:val="000D7845"/>
    <w:rsid w:val="000D7ACC"/>
    <w:rsid w:val="000D7CA3"/>
    <w:rsid w:val="000D7D0C"/>
    <w:rsid w:val="000D7F31"/>
    <w:rsid w:val="000D7FED"/>
    <w:rsid w:val="000E0157"/>
    <w:rsid w:val="000E0292"/>
    <w:rsid w:val="000E0417"/>
    <w:rsid w:val="000E043A"/>
    <w:rsid w:val="000E0442"/>
    <w:rsid w:val="000E0563"/>
    <w:rsid w:val="000E0590"/>
    <w:rsid w:val="000E05BA"/>
    <w:rsid w:val="000E05CF"/>
    <w:rsid w:val="000E0627"/>
    <w:rsid w:val="000E080D"/>
    <w:rsid w:val="000E093C"/>
    <w:rsid w:val="000E095A"/>
    <w:rsid w:val="000E0A8C"/>
    <w:rsid w:val="000E0AAD"/>
    <w:rsid w:val="000E0AC6"/>
    <w:rsid w:val="000E0AE1"/>
    <w:rsid w:val="000E0B5A"/>
    <w:rsid w:val="000E0B82"/>
    <w:rsid w:val="000E0B8E"/>
    <w:rsid w:val="000E0C31"/>
    <w:rsid w:val="000E0FE0"/>
    <w:rsid w:val="000E106E"/>
    <w:rsid w:val="000E10C4"/>
    <w:rsid w:val="000E10E6"/>
    <w:rsid w:val="000E113F"/>
    <w:rsid w:val="000E1181"/>
    <w:rsid w:val="000E1199"/>
    <w:rsid w:val="000E1229"/>
    <w:rsid w:val="000E1352"/>
    <w:rsid w:val="000E1497"/>
    <w:rsid w:val="000E14A3"/>
    <w:rsid w:val="000E161F"/>
    <w:rsid w:val="000E178C"/>
    <w:rsid w:val="000E17E8"/>
    <w:rsid w:val="000E17EE"/>
    <w:rsid w:val="000E181F"/>
    <w:rsid w:val="000E189B"/>
    <w:rsid w:val="000E18C3"/>
    <w:rsid w:val="000E1931"/>
    <w:rsid w:val="000E199A"/>
    <w:rsid w:val="000E1A4C"/>
    <w:rsid w:val="000E1A6B"/>
    <w:rsid w:val="000E1ACB"/>
    <w:rsid w:val="000E1B48"/>
    <w:rsid w:val="000E1BC4"/>
    <w:rsid w:val="000E1C22"/>
    <w:rsid w:val="000E1C85"/>
    <w:rsid w:val="000E1C9E"/>
    <w:rsid w:val="000E1E25"/>
    <w:rsid w:val="000E2150"/>
    <w:rsid w:val="000E21B8"/>
    <w:rsid w:val="000E21D6"/>
    <w:rsid w:val="000E21E5"/>
    <w:rsid w:val="000E228B"/>
    <w:rsid w:val="000E2489"/>
    <w:rsid w:val="000E24AD"/>
    <w:rsid w:val="000E25DE"/>
    <w:rsid w:val="000E2687"/>
    <w:rsid w:val="000E2696"/>
    <w:rsid w:val="000E26AE"/>
    <w:rsid w:val="000E27B8"/>
    <w:rsid w:val="000E288F"/>
    <w:rsid w:val="000E28A2"/>
    <w:rsid w:val="000E28C0"/>
    <w:rsid w:val="000E28E1"/>
    <w:rsid w:val="000E2A21"/>
    <w:rsid w:val="000E2B5F"/>
    <w:rsid w:val="000E2BCA"/>
    <w:rsid w:val="000E2BDD"/>
    <w:rsid w:val="000E2CC0"/>
    <w:rsid w:val="000E2CCA"/>
    <w:rsid w:val="000E2D31"/>
    <w:rsid w:val="000E2E33"/>
    <w:rsid w:val="000E2F1F"/>
    <w:rsid w:val="000E3026"/>
    <w:rsid w:val="000E30E8"/>
    <w:rsid w:val="000E3251"/>
    <w:rsid w:val="000E325E"/>
    <w:rsid w:val="000E32A9"/>
    <w:rsid w:val="000E336F"/>
    <w:rsid w:val="000E3402"/>
    <w:rsid w:val="000E341F"/>
    <w:rsid w:val="000E34C2"/>
    <w:rsid w:val="000E34F4"/>
    <w:rsid w:val="000E359A"/>
    <w:rsid w:val="000E35F2"/>
    <w:rsid w:val="000E3606"/>
    <w:rsid w:val="000E36AB"/>
    <w:rsid w:val="000E36EF"/>
    <w:rsid w:val="000E36F1"/>
    <w:rsid w:val="000E3733"/>
    <w:rsid w:val="000E37A0"/>
    <w:rsid w:val="000E37F7"/>
    <w:rsid w:val="000E3822"/>
    <w:rsid w:val="000E385A"/>
    <w:rsid w:val="000E38A7"/>
    <w:rsid w:val="000E3917"/>
    <w:rsid w:val="000E396B"/>
    <w:rsid w:val="000E3977"/>
    <w:rsid w:val="000E3AFE"/>
    <w:rsid w:val="000E3B3D"/>
    <w:rsid w:val="000E3B85"/>
    <w:rsid w:val="000E3BE1"/>
    <w:rsid w:val="000E3C29"/>
    <w:rsid w:val="000E3C3C"/>
    <w:rsid w:val="000E3C62"/>
    <w:rsid w:val="000E3CF4"/>
    <w:rsid w:val="000E3D3F"/>
    <w:rsid w:val="000E3DCB"/>
    <w:rsid w:val="000E3DDF"/>
    <w:rsid w:val="000E3F1D"/>
    <w:rsid w:val="000E3F3F"/>
    <w:rsid w:val="000E41F3"/>
    <w:rsid w:val="000E41F9"/>
    <w:rsid w:val="000E429B"/>
    <w:rsid w:val="000E4606"/>
    <w:rsid w:val="000E46E6"/>
    <w:rsid w:val="000E4758"/>
    <w:rsid w:val="000E49FA"/>
    <w:rsid w:val="000E4A9D"/>
    <w:rsid w:val="000E4B1D"/>
    <w:rsid w:val="000E4B41"/>
    <w:rsid w:val="000E4B89"/>
    <w:rsid w:val="000E4C13"/>
    <w:rsid w:val="000E4C9C"/>
    <w:rsid w:val="000E4D3A"/>
    <w:rsid w:val="000E4D5B"/>
    <w:rsid w:val="000E4DA9"/>
    <w:rsid w:val="000E4EA9"/>
    <w:rsid w:val="000E4ECF"/>
    <w:rsid w:val="000E4EEA"/>
    <w:rsid w:val="000E4FA8"/>
    <w:rsid w:val="000E51DA"/>
    <w:rsid w:val="000E51FB"/>
    <w:rsid w:val="000E53D0"/>
    <w:rsid w:val="000E543C"/>
    <w:rsid w:val="000E54AB"/>
    <w:rsid w:val="000E564A"/>
    <w:rsid w:val="000E56A5"/>
    <w:rsid w:val="000E5700"/>
    <w:rsid w:val="000E58B7"/>
    <w:rsid w:val="000E58BE"/>
    <w:rsid w:val="000E59AE"/>
    <w:rsid w:val="000E59EA"/>
    <w:rsid w:val="000E5A01"/>
    <w:rsid w:val="000E5A3D"/>
    <w:rsid w:val="000E5B72"/>
    <w:rsid w:val="000E5B9E"/>
    <w:rsid w:val="000E5BBC"/>
    <w:rsid w:val="000E5C03"/>
    <w:rsid w:val="000E5EAD"/>
    <w:rsid w:val="000E5FEB"/>
    <w:rsid w:val="000E600E"/>
    <w:rsid w:val="000E6022"/>
    <w:rsid w:val="000E6042"/>
    <w:rsid w:val="000E6071"/>
    <w:rsid w:val="000E60B9"/>
    <w:rsid w:val="000E6282"/>
    <w:rsid w:val="000E6321"/>
    <w:rsid w:val="000E6342"/>
    <w:rsid w:val="000E6374"/>
    <w:rsid w:val="000E6467"/>
    <w:rsid w:val="000E647E"/>
    <w:rsid w:val="000E6492"/>
    <w:rsid w:val="000E650F"/>
    <w:rsid w:val="000E6697"/>
    <w:rsid w:val="000E67A0"/>
    <w:rsid w:val="000E6A35"/>
    <w:rsid w:val="000E6A7A"/>
    <w:rsid w:val="000E6CE1"/>
    <w:rsid w:val="000E6D3B"/>
    <w:rsid w:val="000E6DAD"/>
    <w:rsid w:val="000E6E2A"/>
    <w:rsid w:val="000E6E8C"/>
    <w:rsid w:val="000E6F74"/>
    <w:rsid w:val="000E700A"/>
    <w:rsid w:val="000E700D"/>
    <w:rsid w:val="000E704A"/>
    <w:rsid w:val="000E7081"/>
    <w:rsid w:val="000E7169"/>
    <w:rsid w:val="000E71F6"/>
    <w:rsid w:val="000E7226"/>
    <w:rsid w:val="000E72B6"/>
    <w:rsid w:val="000E72DF"/>
    <w:rsid w:val="000E72FB"/>
    <w:rsid w:val="000E73F1"/>
    <w:rsid w:val="000E75E7"/>
    <w:rsid w:val="000E7752"/>
    <w:rsid w:val="000E776E"/>
    <w:rsid w:val="000E786A"/>
    <w:rsid w:val="000E7878"/>
    <w:rsid w:val="000E78AB"/>
    <w:rsid w:val="000E790C"/>
    <w:rsid w:val="000E7B0B"/>
    <w:rsid w:val="000E7B28"/>
    <w:rsid w:val="000E7B84"/>
    <w:rsid w:val="000E7CAB"/>
    <w:rsid w:val="000E7D08"/>
    <w:rsid w:val="000E7D6F"/>
    <w:rsid w:val="000E7E5F"/>
    <w:rsid w:val="000E7EAF"/>
    <w:rsid w:val="000E7EF0"/>
    <w:rsid w:val="000F00F8"/>
    <w:rsid w:val="000F0211"/>
    <w:rsid w:val="000F042A"/>
    <w:rsid w:val="000F045E"/>
    <w:rsid w:val="000F04A3"/>
    <w:rsid w:val="000F065D"/>
    <w:rsid w:val="000F067C"/>
    <w:rsid w:val="000F07E5"/>
    <w:rsid w:val="000F080B"/>
    <w:rsid w:val="000F0873"/>
    <w:rsid w:val="000F098A"/>
    <w:rsid w:val="000F09CF"/>
    <w:rsid w:val="000F0C89"/>
    <w:rsid w:val="000F0CBD"/>
    <w:rsid w:val="000F0D73"/>
    <w:rsid w:val="000F0D8D"/>
    <w:rsid w:val="000F0DFF"/>
    <w:rsid w:val="000F0E68"/>
    <w:rsid w:val="000F1110"/>
    <w:rsid w:val="000F1139"/>
    <w:rsid w:val="000F1146"/>
    <w:rsid w:val="000F114D"/>
    <w:rsid w:val="000F121B"/>
    <w:rsid w:val="000F128A"/>
    <w:rsid w:val="000F1355"/>
    <w:rsid w:val="000F13A0"/>
    <w:rsid w:val="000F142E"/>
    <w:rsid w:val="000F1437"/>
    <w:rsid w:val="000F152D"/>
    <w:rsid w:val="000F16A5"/>
    <w:rsid w:val="000F17C8"/>
    <w:rsid w:val="000F18B9"/>
    <w:rsid w:val="000F1900"/>
    <w:rsid w:val="000F1902"/>
    <w:rsid w:val="000F1917"/>
    <w:rsid w:val="000F1C96"/>
    <w:rsid w:val="000F1D4D"/>
    <w:rsid w:val="000F1D6A"/>
    <w:rsid w:val="000F1DA9"/>
    <w:rsid w:val="000F1E26"/>
    <w:rsid w:val="000F1EE6"/>
    <w:rsid w:val="000F1FCA"/>
    <w:rsid w:val="000F2012"/>
    <w:rsid w:val="000F23B6"/>
    <w:rsid w:val="000F24A0"/>
    <w:rsid w:val="000F24A5"/>
    <w:rsid w:val="000F25E1"/>
    <w:rsid w:val="000F2668"/>
    <w:rsid w:val="000F278B"/>
    <w:rsid w:val="000F2817"/>
    <w:rsid w:val="000F28A5"/>
    <w:rsid w:val="000F28DD"/>
    <w:rsid w:val="000F2915"/>
    <w:rsid w:val="000F2927"/>
    <w:rsid w:val="000F29BF"/>
    <w:rsid w:val="000F29D7"/>
    <w:rsid w:val="000F2BC1"/>
    <w:rsid w:val="000F2E1D"/>
    <w:rsid w:val="000F2E2B"/>
    <w:rsid w:val="000F2F4B"/>
    <w:rsid w:val="000F2FE9"/>
    <w:rsid w:val="000F303E"/>
    <w:rsid w:val="000F306A"/>
    <w:rsid w:val="000F30DC"/>
    <w:rsid w:val="000F3359"/>
    <w:rsid w:val="000F3367"/>
    <w:rsid w:val="000F3369"/>
    <w:rsid w:val="000F3475"/>
    <w:rsid w:val="000F34EC"/>
    <w:rsid w:val="000F354A"/>
    <w:rsid w:val="000F36BD"/>
    <w:rsid w:val="000F378A"/>
    <w:rsid w:val="000F37B4"/>
    <w:rsid w:val="000F38FE"/>
    <w:rsid w:val="000F3921"/>
    <w:rsid w:val="000F3A70"/>
    <w:rsid w:val="000F3C14"/>
    <w:rsid w:val="000F3C8B"/>
    <w:rsid w:val="000F3D22"/>
    <w:rsid w:val="000F3D51"/>
    <w:rsid w:val="000F3D61"/>
    <w:rsid w:val="000F3E5F"/>
    <w:rsid w:val="000F408B"/>
    <w:rsid w:val="000F4095"/>
    <w:rsid w:val="000F410B"/>
    <w:rsid w:val="000F42A3"/>
    <w:rsid w:val="000F42B0"/>
    <w:rsid w:val="000F43A7"/>
    <w:rsid w:val="000F4411"/>
    <w:rsid w:val="000F4585"/>
    <w:rsid w:val="000F4589"/>
    <w:rsid w:val="000F459B"/>
    <w:rsid w:val="000F46EB"/>
    <w:rsid w:val="000F4A6C"/>
    <w:rsid w:val="000F4A93"/>
    <w:rsid w:val="000F4BBF"/>
    <w:rsid w:val="000F4BD2"/>
    <w:rsid w:val="000F4BFE"/>
    <w:rsid w:val="000F4C9A"/>
    <w:rsid w:val="000F4D5C"/>
    <w:rsid w:val="000F4D95"/>
    <w:rsid w:val="000F4DDB"/>
    <w:rsid w:val="000F4DDC"/>
    <w:rsid w:val="000F4EE5"/>
    <w:rsid w:val="000F5004"/>
    <w:rsid w:val="000F5079"/>
    <w:rsid w:val="000F5274"/>
    <w:rsid w:val="000F5354"/>
    <w:rsid w:val="000F5398"/>
    <w:rsid w:val="000F53B8"/>
    <w:rsid w:val="000F53EC"/>
    <w:rsid w:val="000F5490"/>
    <w:rsid w:val="000F54B6"/>
    <w:rsid w:val="000F55EF"/>
    <w:rsid w:val="000F5602"/>
    <w:rsid w:val="000F5634"/>
    <w:rsid w:val="000F578A"/>
    <w:rsid w:val="000F57C3"/>
    <w:rsid w:val="000F57F6"/>
    <w:rsid w:val="000F581F"/>
    <w:rsid w:val="000F5823"/>
    <w:rsid w:val="000F58EA"/>
    <w:rsid w:val="000F5A47"/>
    <w:rsid w:val="000F5BEF"/>
    <w:rsid w:val="000F5C00"/>
    <w:rsid w:val="000F5CC4"/>
    <w:rsid w:val="000F5EB5"/>
    <w:rsid w:val="000F5EF7"/>
    <w:rsid w:val="000F5F94"/>
    <w:rsid w:val="000F6014"/>
    <w:rsid w:val="000F612E"/>
    <w:rsid w:val="000F6192"/>
    <w:rsid w:val="000F61C5"/>
    <w:rsid w:val="000F61E0"/>
    <w:rsid w:val="000F62A5"/>
    <w:rsid w:val="000F62E7"/>
    <w:rsid w:val="000F6431"/>
    <w:rsid w:val="000F64EF"/>
    <w:rsid w:val="000F65EC"/>
    <w:rsid w:val="000F661F"/>
    <w:rsid w:val="000F67B6"/>
    <w:rsid w:val="000F67BD"/>
    <w:rsid w:val="000F67EE"/>
    <w:rsid w:val="000F67FA"/>
    <w:rsid w:val="000F6857"/>
    <w:rsid w:val="000F68D5"/>
    <w:rsid w:val="000F68E8"/>
    <w:rsid w:val="000F6A87"/>
    <w:rsid w:val="000F6AD3"/>
    <w:rsid w:val="000F6B9F"/>
    <w:rsid w:val="000F6BFB"/>
    <w:rsid w:val="000F6C6D"/>
    <w:rsid w:val="000F6D6C"/>
    <w:rsid w:val="000F6EA3"/>
    <w:rsid w:val="000F6F6E"/>
    <w:rsid w:val="000F6F96"/>
    <w:rsid w:val="000F709F"/>
    <w:rsid w:val="000F70AA"/>
    <w:rsid w:val="000F7251"/>
    <w:rsid w:val="000F7274"/>
    <w:rsid w:val="000F738F"/>
    <w:rsid w:val="000F7444"/>
    <w:rsid w:val="000F74CD"/>
    <w:rsid w:val="000F74D3"/>
    <w:rsid w:val="000F74D4"/>
    <w:rsid w:val="000F74EC"/>
    <w:rsid w:val="000F7683"/>
    <w:rsid w:val="000F76AF"/>
    <w:rsid w:val="000F77F7"/>
    <w:rsid w:val="000F7880"/>
    <w:rsid w:val="000F793B"/>
    <w:rsid w:val="000F7A28"/>
    <w:rsid w:val="000F7AE2"/>
    <w:rsid w:val="000F7AE7"/>
    <w:rsid w:val="000F7B70"/>
    <w:rsid w:val="000F7C7B"/>
    <w:rsid w:val="000F7DDF"/>
    <w:rsid w:val="000F7E72"/>
    <w:rsid w:val="000F7E7A"/>
    <w:rsid w:val="000F7EB6"/>
    <w:rsid w:val="000F7ED2"/>
    <w:rsid w:val="000F7F08"/>
    <w:rsid w:val="0010000A"/>
    <w:rsid w:val="00100061"/>
    <w:rsid w:val="00100063"/>
    <w:rsid w:val="00100067"/>
    <w:rsid w:val="0010022D"/>
    <w:rsid w:val="00100490"/>
    <w:rsid w:val="00100514"/>
    <w:rsid w:val="0010051A"/>
    <w:rsid w:val="00100539"/>
    <w:rsid w:val="0010053D"/>
    <w:rsid w:val="0010054C"/>
    <w:rsid w:val="001005C4"/>
    <w:rsid w:val="001005E1"/>
    <w:rsid w:val="00100603"/>
    <w:rsid w:val="0010077D"/>
    <w:rsid w:val="001009AF"/>
    <w:rsid w:val="001009D9"/>
    <w:rsid w:val="00100AB4"/>
    <w:rsid w:val="00100B64"/>
    <w:rsid w:val="00100BB9"/>
    <w:rsid w:val="00100C07"/>
    <w:rsid w:val="00100CEB"/>
    <w:rsid w:val="00100DC0"/>
    <w:rsid w:val="00100E60"/>
    <w:rsid w:val="00100F0A"/>
    <w:rsid w:val="00100F4A"/>
    <w:rsid w:val="00100FF1"/>
    <w:rsid w:val="001010B8"/>
    <w:rsid w:val="001010B9"/>
    <w:rsid w:val="00101137"/>
    <w:rsid w:val="0010122D"/>
    <w:rsid w:val="0010122E"/>
    <w:rsid w:val="001014FA"/>
    <w:rsid w:val="00101675"/>
    <w:rsid w:val="0010168E"/>
    <w:rsid w:val="001016B9"/>
    <w:rsid w:val="00101746"/>
    <w:rsid w:val="00101927"/>
    <w:rsid w:val="001019CA"/>
    <w:rsid w:val="00101A9B"/>
    <w:rsid w:val="00101AAB"/>
    <w:rsid w:val="00101B3F"/>
    <w:rsid w:val="00101BAA"/>
    <w:rsid w:val="00101BE8"/>
    <w:rsid w:val="00101D37"/>
    <w:rsid w:val="00101E49"/>
    <w:rsid w:val="00101E99"/>
    <w:rsid w:val="00101F59"/>
    <w:rsid w:val="00101F72"/>
    <w:rsid w:val="001020F1"/>
    <w:rsid w:val="00102290"/>
    <w:rsid w:val="001022A7"/>
    <w:rsid w:val="001022FB"/>
    <w:rsid w:val="00102700"/>
    <w:rsid w:val="0010278D"/>
    <w:rsid w:val="0010285D"/>
    <w:rsid w:val="00102862"/>
    <w:rsid w:val="00102950"/>
    <w:rsid w:val="0010298F"/>
    <w:rsid w:val="001029A3"/>
    <w:rsid w:val="001029E8"/>
    <w:rsid w:val="00102A77"/>
    <w:rsid w:val="00102AC8"/>
    <w:rsid w:val="00102BFE"/>
    <w:rsid w:val="00102C15"/>
    <w:rsid w:val="00102C16"/>
    <w:rsid w:val="00102D96"/>
    <w:rsid w:val="00102E94"/>
    <w:rsid w:val="00102EE5"/>
    <w:rsid w:val="00102FED"/>
    <w:rsid w:val="00103093"/>
    <w:rsid w:val="001030C4"/>
    <w:rsid w:val="00103379"/>
    <w:rsid w:val="001033FE"/>
    <w:rsid w:val="00103462"/>
    <w:rsid w:val="00103468"/>
    <w:rsid w:val="0010357D"/>
    <w:rsid w:val="00103731"/>
    <w:rsid w:val="00103852"/>
    <w:rsid w:val="00103957"/>
    <w:rsid w:val="001039B9"/>
    <w:rsid w:val="001039C0"/>
    <w:rsid w:val="00103B2E"/>
    <w:rsid w:val="00103B3D"/>
    <w:rsid w:val="00103B91"/>
    <w:rsid w:val="00103B93"/>
    <w:rsid w:val="00103BCB"/>
    <w:rsid w:val="00103BFA"/>
    <w:rsid w:val="00103C02"/>
    <w:rsid w:val="00103C29"/>
    <w:rsid w:val="00103CE2"/>
    <w:rsid w:val="00103D05"/>
    <w:rsid w:val="00103D0F"/>
    <w:rsid w:val="00103D30"/>
    <w:rsid w:val="00103D31"/>
    <w:rsid w:val="00103E29"/>
    <w:rsid w:val="00103E63"/>
    <w:rsid w:val="00103F7E"/>
    <w:rsid w:val="00103FAE"/>
    <w:rsid w:val="00103FC9"/>
    <w:rsid w:val="00103FD9"/>
    <w:rsid w:val="001040CF"/>
    <w:rsid w:val="0010418E"/>
    <w:rsid w:val="001041B7"/>
    <w:rsid w:val="001041D2"/>
    <w:rsid w:val="00104246"/>
    <w:rsid w:val="0010429D"/>
    <w:rsid w:val="00104311"/>
    <w:rsid w:val="0010434F"/>
    <w:rsid w:val="001043F0"/>
    <w:rsid w:val="00104626"/>
    <w:rsid w:val="00104644"/>
    <w:rsid w:val="0010467D"/>
    <w:rsid w:val="001046A1"/>
    <w:rsid w:val="001047BA"/>
    <w:rsid w:val="00104926"/>
    <w:rsid w:val="00104942"/>
    <w:rsid w:val="0010495C"/>
    <w:rsid w:val="00104B48"/>
    <w:rsid w:val="00104B85"/>
    <w:rsid w:val="00104B9D"/>
    <w:rsid w:val="00104C41"/>
    <w:rsid w:val="00104CDF"/>
    <w:rsid w:val="00104D4C"/>
    <w:rsid w:val="00104E30"/>
    <w:rsid w:val="00104E92"/>
    <w:rsid w:val="00104FB1"/>
    <w:rsid w:val="001052F2"/>
    <w:rsid w:val="00105592"/>
    <w:rsid w:val="00105644"/>
    <w:rsid w:val="001057ED"/>
    <w:rsid w:val="00105832"/>
    <w:rsid w:val="00105843"/>
    <w:rsid w:val="0010585F"/>
    <w:rsid w:val="001059AA"/>
    <w:rsid w:val="00105AD7"/>
    <w:rsid w:val="00105B03"/>
    <w:rsid w:val="00105BED"/>
    <w:rsid w:val="00105C68"/>
    <w:rsid w:val="00105E24"/>
    <w:rsid w:val="00105E54"/>
    <w:rsid w:val="00105E95"/>
    <w:rsid w:val="00105FA6"/>
    <w:rsid w:val="00105FD9"/>
    <w:rsid w:val="00106068"/>
    <w:rsid w:val="00106093"/>
    <w:rsid w:val="001060A2"/>
    <w:rsid w:val="0010626F"/>
    <w:rsid w:val="0010633D"/>
    <w:rsid w:val="00106484"/>
    <w:rsid w:val="001065F4"/>
    <w:rsid w:val="001065F5"/>
    <w:rsid w:val="001065F6"/>
    <w:rsid w:val="0010661F"/>
    <w:rsid w:val="0010676E"/>
    <w:rsid w:val="00106827"/>
    <w:rsid w:val="00106853"/>
    <w:rsid w:val="00106890"/>
    <w:rsid w:val="0010693B"/>
    <w:rsid w:val="00106B5F"/>
    <w:rsid w:val="00106C15"/>
    <w:rsid w:val="00106C1A"/>
    <w:rsid w:val="00106C7E"/>
    <w:rsid w:val="00106C92"/>
    <w:rsid w:val="00106FA3"/>
    <w:rsid w:val="00107071"/>
    <w:rsid w:val="001070AA"/>
    <w:rsid w:val="0010731E"/>
    <w:rsid w:val="0010738F"/>
    <w:rsid w:val="0010739E"/>
    <w:rsid w:val="001073FA"/>
    <w:rsid w:val="001074A9"/>
    <w:rsid w:val="001075B4"/>
    <w:rsid w:val="001075C8"/>
    <w:rsid w:val="00107619"/>
    <w:rsid w:val="0010767E"/>
    <w:rsid w:val="0010767F"/>
    <w:rsid w:val="001076A5"/>
    <w:rsid w:val="0010770D"/>
    <w:rsid w:val="00107744"/>
    <w:rsid w:val="00107995"/>
    <w:rsid w:val="00107AC6"/>
    <w:rsid w:val="00107AF1"/>
    <w:rsid w:val="00107BDE"/>
    <w:rsid w:val="00107CD4"/>
    <w:rsid w:val="00107DA7"/>
    <w:rsid w:val="00107DFB"/>
    <w:rsid w:val="00107EFF"/>
    <w:rsid w:val="0011000B"/>
    <w:rsid w:val="00110017"/>
    <w:rsid w:val="001100DC"/>
    <w:rsid w:val="001102C5"/>
    <w:rsid w:val="001102D7"/>
    <w:rsid w:val="001103E3"/>
    <w:rsid w:val="00110404"/>
    <w:rsid w:val="0011050F"/>
    <w:rsid w:val="0011059D"/>
    <w:rsid w:val="00110614"/>
    <w:rsid w:val="00110635"/>
    <w:rsid w:val="001107F3"/>
    <w:rsid w:val="00110861"/>
    <w:rsid w:val="00110925"/>
    <w:rsid w:val="001109AD"/>
    <w:rsid w:val="001109C4"/>
    <w:rsid w:val="00110A2C"/>
    <w:rsid w:val="00110A9F"/>
    <w:rsid w:val="00110AAE"/>
    <w:rsid w:val="00110CC1"/>
    <w:rsid w:val="00110D3A"/>
    <w:rsid w:val="00110EF1"/>
    <w:rsid w:val="00110F7D"/>
    <w:rsid w:val="00110F8C"/>
    <w:rsid w:val="00110FB0"/>
    <w:rsid w:val="00111053"/>
    <w:rsid w:val="0011135C"/>
    <w:rsid w:val="001114DE"/>
    <w:rsid w:val="00111503"/>
    <w:rsid w:val="00111526"/>
    <w:rsid w:val="00111557"/>
    <w:rsid w:val="001116BA"/>
    <w:rsid w:val="001116FF"/>
    <w:rsid w:val="00111835"/>
    <w:rsid w:val="0011183B"/>
    <w:rsid w:val="00111840"/>
    <w:rsid w:val="001119C1"/>
    <w:rsid w:val="00111A2B"/>
    <w:rsid w:val="00111ABA"/>
    <w:rsid w:val="00111ACF"/>
    <w:rsid w:val="00111B43"/>
    <w:rsid w:val="00111BFA"/>
    <w:rsid w:val="00111C7F"/>
    <w:rsid w:val="00111D4C"/>
    <w:rsid w:val="00111E3A"/>
    <w:rsid w:val="00111E46"/>
    <w:rsid w:val="00111F36"/>
    <w:rsid w:val="001120A2"/>
    <w:rsid w:val="0011219A"/>
    <w:rsid w:val="00112233"/>
    <w:rsid w:val="0011238C"/>
    <w:rsid w:val="00112495"/>
    <w:rsid w:val="001125A6"/>
    <w:rsid w:val="00112633"/>
    <w:rsid w:val="0011279D"/>
    <w:rsid w:val="00112831"/>
    <w:rsid w:val="0011288F"/>
    <w:rsid w:val="00112904"/>
    <w:rsid w:val="0011290E"/>
    <w:rsid w:val="0011297D"/>
    <w:rsid w:val="001129A1"/>
    <w:rsid w:val="00112B44"/>
    <w:rsid w:val="00112CE8"/>
    <w:rsid w:val="00112D90"/>
    <w:rsid w:val="00112E78"/>
    <w:rsid w:val="00112F20"/>
    <w:rsid w:val="00112F26"/>
    <w:rsid w:val="00112FB2"/>
    <w:rsid w:val="00113127"/>
    <w:rsid w:val="001131EB"/>
    <w:rsid w:val="00113307"/>
    <w:rsid w:val="001133AF"/>
    <w:rsid w:val="00113439"/>
    <w:rsid w:val="001134C1"/>
    <w:rsid w:val="00113537"/>
    <w:rsid w:val="00113677"/>
    <w:rsid w:val="0011376C"/>
    <w:rsid w:val="00113814"/>
    <w:rsid w:val="001138B4"/>
    <w:rsid w:val="001138D7"/>
    <w:rsid w:val="0011395D"/>
    <w:rsid w:val="00113A36"/>
    <w:rsid w:val="00113A67"/>
    <w:rsid w:val="00113A71"/>
    <w:rsid w:val="00113A7E"/>
    <w:rsid w:val="00113B28"/>
    <w:rsid w:val="00113B55"/>
    <w:rsid w:val="00113BAA"/>
    <w:rsid w:val="00113C7E"/>
    <w:rsid w:val="00113D05"/>
    <w:rsid w:val="00113D43"/>
    <w:rsid w:val="00113E00"/>
    <w:rsid w:val="00113E2D"/>
    <w:rsid w:val="00113EA6"/>
    <w:rsid w:val="00113F44"/>
    <w:rsid w:val="0011422E"/>
    <w:rsid w:val="0011429E"/>
    <w:rsid w:val="0011431C"/>
    <w:rsid w:val="00114383"/>
    <w:rsid w:val="001144DE"/>
    <w:rsid w:val="001144EC"/>
    <w:rsid w:val="0011464B"/>
    <w:rsid w:val="00114674"/>
    <w:rsid w:val="00114695"/>
    <w:rsid w:val="00114700"/>
    <w:rsid w:val="00114769"/>
    <w:rsid w:val="0011483F"/>
    <w:rsid w:val="00114840"/>
    <w:rsid w:val="00114ADC"/>
    <w:rsid w:val="00114AEB"/>
    <w:rsid w:val="00114BAE"/>
    <w:rsid w:val="00114BE5"/>
    <w:rsid w:val="00114E4E"/>
    <w:rsid w:val="00114E54"/>
    <w:rsid w:val="00114F1C"/>
    <w:rsid w:val="00114F5A"/>
    <w:rsid w:val="00114F6E"/>
    <w:rsid w:val="0011506B"/>
    <w:rsid w:val="0011508B"/>
    <w:rsid w:val="00115133"/>
    <w:rsid w:val="001151BB"/>
    <w:rsid w:val="0011537F"/>
    <w:rsid w:val="00115456"/>
    <w:rsid w:val="0011546A"/>
    <w:rsid w:val="001155BA"/>
    <w:rsid w:val="001155FE"/>
    <w:rsid w:val="0011561A"/>
    <w:rsid w:val="0011587B"/>
    <w:rsid w:val="0011589A"/>
    <w:rsid w:val="00115971"/>
    <w:rsid w:val="001159AB"/>
    <w:rsid w:val="001159CE"/>
    <w:rsid w:val="00115AD1"/>
    <w:rsid w:val="00115BEE"/>
    <w:rsid w:val="00115C5A"/>
    <w:rsid w:val="00115C85"/>
    <w:rsid w:val="00115D9D"/>
    <w:rsid w:val="00115FB2"/>
    <w:rsid w:val="001160B4"/>
    <w:rsid w:val="001162A5"/>
    <w:rsid w:val="00116323"/>
    <w:rsid w:val="0011636E"/>
    <w:rsid w:val="0011636F"/>
    <w:rsid w:val="0011655D"/>
    <w:rsid w:val="001165AC"/>
    <w:rsid w:val="00116603"/>
    <w:rsid w:val="00116623"/>
    <w:rsid w:val="001166D0"/>
    <w:rsid w:val="00116736"/>
    <w:rsid w:val="00116959"/>
    <w:rsid w:val="00116996"/>
    <w:rsid w:val="001169D6"/>
    <w:rsid w:val="00116A08"/>
    <w:rsid w:val="00116A6D"/>
    <w:rsid w:val="00116A76"/>
    <w:rsid w:val="00116AA2"/>
    <w:rsid w:val="00116AD9"/>
    <w:rsid w:val="00116B77"/>
    <w:rsid w:val="00116B92"/>
    <w:rsid w:val="00116D9D"/>
    <w:rsid w:val="00116DDF"/>
    <w:rsid w:val="00116E0B"/>
    <w:rsid w:val="00116E32"/>
    <w:rsid w:val="00116EE0"/>
    <w:rsid w:val="00116F1F"/>
    <w:rsid w:val="0011706C"/>
    <w:rsid w:val="001170AB"/>
    <w:rsid w:val="00117154"/>
    <w:rsid w:val="001171AA"/>
    <w:rsid w:val="001171C3"/>
    <w:rsid w:val="001171D6"/>
    <w:rsid w:val="001172A5"/>
    <w:rsid w:val="001172B4"/>
    <w:rsid w:val="00117377"/>
    <w:rsid w:val="001174EE"/>
    <w:rsid w:val="00117517"/>
    <w:rsid w:val="0011769D"/>
    <w:rsid w:val="001177DD"/>
    <w:rsid w:val="0011780D"/>
    <w:rsid w:val="00117D71"/>
    <w:rsid w:val="00117E60"/>
    <w:rsid w:val="00117E77"/>
    <w:rsid w:val="00117EE2"/>
    <w:rsid w:val="00117FEF"/>
    <w:rsid w:val="001200BF"/>
    <w:rsid w:val="00120217"/>
    <w:rsid w:val="00120503"/>
    <w:rsid w:val="001205C5"/>
    <w:rsid w:val="00120607"/>
    <w:rsid w:val="0012077E"/>
    <w:rsid w:val="001207BA"/>
    <w:rsid w:val="001208A9"/>
    <w:rsid w:val="001209A2"/>
    <w:rsid w:val="001209B3"/>
    <w:rsid w:val="001209EC"/>
    <w:rsid w:val="00120BB4"/>
    <w:rsid w:val="00120C32"/>
    <w:rsid w:val="00120C62"/>
    <w:rsid w:val="00120D0E"/>
    <w:rsid w:val="00120DDA"/>
    <w:rsid w:val="00120F07"/>
    <w:rsid w:val="00120F9A"/>
    <w:rsid w:val="0012105C"/>
    <w:rsid w:val="00121075"/>
    <w:rsid w:val="0012110B"/>
    <w:rsid w:val="001211C5"/>
    <w:rsid w:val="00121227"/>
    <w:rsid w:val="00121284"/>
    <w:rsid w:val="001213AF"/>
    <w:rsid w:val="001213C5"/>
    <w:rsid w:val="00121454"/>
    <w:rsid w:val="001214A5"/>
    <w:rsid w:val="00121547"/>
    <w:rsid w:val="001215D4"/>
    <w:rsid w:val="001216EB"/>
    <w:rsid w:val="00121711"/>
    <w:rsid w:val="001217DC"/>
    <w:rsid w:val="001218A9"/>
    <w:rsid w:val="00121ACA"/>
    <w:rsid w:val="00121AD6"/>
    <w:rsid w:val="00121C72"/>
    <w:rsid w:val="00121C89"/>
    <w:rsid w:val="00121CAD"/>
    <w:rsid w:val="00121EEB"/>
    <w:rsid w:val="00121FB8"/>
    <w:rsid w:val="0012206A"/>
    <w:rsid w:val="00122083"/>
    <w:rsid w:val="0012215A"/>
    <w:rsid w:val="00122165"/>
    <w:rsid w:val="001221C8"/>
    <w:rsid w:val="00122365"/>
    <w:rsid w:val="001223A0"/>
    <w:rsid w:val="00122419"/>
    <w:rsid w:val="0012244E"/>
    <w:rsid w:val="001224B0"/>
    <w:rsid w:val="001224D9"/>
    <w:rsid w:val="00122579"/>
    <w:rsid w:val="0012258B"/>
    <w:rsid w:val="0012258F"/>
    <w:rsid w:val="001226A7"/>
    <w:rsid w:val="001226D7"/>
    <w:rsid w:val="00122772"/>
    <w:rsid w:val="001227EC"/>
    <w:rsid w:val="001228D4"/>
    <w:rsid w:val="00122B84"/>
    <w:rsid w:val="00122BC5"/>
    <w:rsid w:val="00122D5C"/>
    <w:rsid w:val="00122DD5"/>
    <w:rsid w:val="00122E16"/>
    <w:rsid w:val="00122E90"/>
    <w:rsid w:val="00122F51"/>
    <w:rsid w:val="00122FE6"/>
    <w:rsid w:val="0012309D"/>
    <w:rsid w:val="001230E2"/>
    <w:rsid w:val="00123143"/>
    <w:rsid w:val="00123227"/>
    <w:rsid w:val="00123320"/>
    <w:rsid w:val="00123430"/>
    <w:rsid w:val="00123486"/>
    <w:rsid w:val="001234E0"/>
    <w:rsid w:val="001234FD"/>
    <w:rsid w:val="0012364D"/>
    <w:rsid w:val="0012366A"/>
    <w:rsid w:val="00123741"/>
    <w:rsid w:val="00123773"/>
    <w:rsid w:val="001237B5"/>
    <w:rsid w:val="001238E6"/>
    <w:rsid w:val="001238EF"/>
    <w:rsid w:val="00123918"/>
    <w:rsid w:val="00123939"/>
    <w:rsid w:val="001239BA"/>
    <w:rsid w:val="00123A04"/>
    <w:rsid w:val="00123A1D"/>
    <w:rsid w:val="00123AE4"/>
    <w:rsid w:val="00123C11"/>
    <w:rsid w:val="00123C14"/>
    <w:rsid w:val="00123D26"/>
    <w:rsid w:val="00123DCF"/>
    <w:rsid w:val="00123DDF"/>
    <w:rsid w:val="00123F72"/>
    <w:rsid w:val="00123F93"/>
    <w:rsid w:val="001240BF"/>
    <w:rsid w:val="00124101"/>
    <w:rsid w:val="00124155"/>
    <w:rsid w:val="00124191"/>
    <w:rsid w:val="001241BB"/>
    <w:rsid w:val="00124200"/>
    <w:rsid w:val="00124264"/>
    <w:rsid w:val="001242F5"/>
    <w:rsid w:val="0012436D"/>
    <w:rsid w:val="00124413"/>
    <w:rsid w:val="00124486"/>
    <w:rsid w:val="00124496"/>
    <w:rsid w:val="0012450D"/>
    <w:rsid w:val="001245C9"/>
    <w:rsid w:val="0012461E"/>
    <w:rsid w:val="001246BE"/>
    <w:rsid w:val="001246F4"/>
    <w:rsid w:val="0012477D"/>
    <w:rsid w:val="001247BF"/>
    <w:rsid w:val="001247C1"/>
    <w:rsid w:val="001247FF"/>
    <w:rsid w:val="0012481B"/>
    <w:rsid w:val="00124B54"/>
    <w:rsid w:val="00124C76"/>
    <w:rsid w:val="00124D9E"/>
    <w:rsid w:val="00124D9F"/>
    <w:rsid w:val="00124DD0"/>
    <w:rsid w:val="00124ECA"/>
    <w:rsid w:val="00124FD0"/>
    <w:rsid w:val="00124FE5"/>
    <w:rsid w:val="00125038"/>
    <w:rsid w:val="0012505F"/>
    <w:rsid w:val="00125098"/>
    <w:rsid w:val="00125121"/>
    <w:rsid w:val="0012512E"/>
    <w:rsid w:val="0012515E"/>
    <w:rsid w:val="001252D6"/>
    <w:rsid w:val="00125458"/>
    <w:rsid w:val="001254D3"/>
    <w:rsid w:val="00125531"/>
    <w:rsid w:val="001255BE"/>
    <w:rsid w:val="0012562A"/>
    <w:rsid w:val="00125645"/>
    <w:rsid w:val="00125709"/>
    <w:rsid w:val="0012575F"/>
    <w:rsid w:val="0012579B"/>
    <w:rsid w:val="00125904"/>
    <w:rsid w:val="00125AA2"/>
    <w:rsid w:val="00125AD2"/>
    <w:rsid w:val="00125B7F"/>
    <w:rsid w:val="00125C83"/>
    <w:rsid w:val="00125CBE"/>
    <w:rsid w:val="00125D45"/>
    <w:rsid w:val="00125D98"/>
    <w:rsid w:val="00125E87"/>
    <w:rsid w:val="00125F44"/>
    <w:rsid w:val="00126010"/>
    <w:rsid w:val="001260C4"/>
    <w:rsid w:val="001260C9"/>
    <w:rsid w:val="001261BB"/>
    <w:rsid w:val="00126209"/>
    <w:rsid w:val="0012621A"/>
    <w:rsid w:val="00126344"/>
    <w:rsid w:val="001265C1"/>
    <w:rsid w:val="0012666E"/>
    <w:rsid w:val="001266C2"/>
    <w:rsid w:val="00126776"/>
    <w:rsid w:val="0012680C"/>
    <w:rsid w:val="001268FF"/>
    <w:rsid w:val="00126AFA"/>
    <w:rsid w:val="00126F36"/>
    <w:rsid w:val="00126F3A"/>
    <w:rsid w:val="0012703F"/>
    <w:rsid w:val="00127168"/>
    <w:rsid w:val="00127196"/>
    <w:rsid w:val="0012729E"/>
    <w:rsid w:val="001272B1"/>
    <w:rsid w:val="00127313"/>
    <w:rsid w:val="001273B2"/>
    <w:rsid w:val="00127547"/>
    <w:rsid w:val="0012771D"/>
    <w:rsid w:val="001277A9"/>
    <w:rsid w:val="001277E0"/>
    <w:rsid w:val="00127B2E"/>
    <w:rsid w:val="00127BBF"/>
    <w:rsid w:val="00127C2D"/>
    <w:rsid w:val="00127CAC"/>
    <w:rsid w:val="00127D17"/>
    <w:rsid w:val="001300C5"/>
    <w:rsid w:val="00130179"/>
    <w:rsid w:val="001301BA"/>
    <w:rsid w:val="0013022F"/>
    <w:rsid w:val="00130267"/>
    <w:rsid w:val="001302A2"/>
    <w:rsid w:val="001302C2"/>
    <w:rsid w:val="001303AF"/>
    <w:rsid w:val="001303D4"/>
    <w:rsid w:val="00130572"/>
    <w:rsid w:val="00130674"/>
    <w:rsid w:val="0013078D"/>
    <w:rsid w:val="001307DC"/>
    <w:rsid w:val="0013093A"/>
    <w:rsid w:val="00130947"/>
    <w:rsid w:val="00130C9F"/>
    <w:rsid w:val="00130CBE"/>
    <w:rsid w:val="00130CD8"/>
    <w:rsid w:val="00130E82"/>
    <w:rsid w:val="00130FD7"/>
    <w:rsid w:val="00131005"/>
    <w:rsid w:val="00131033"/>
    <w:rsid w:val="00131097"/>
    <w:rsid w:val="00131340"/>
    <w:rsid w:val="00131343"/>
    <w:rsid w:val="0013134A"/>
    <w:rsid w:val="00131474"/>
    <w:rsid w:val="0013154B"/>
    <w:rsid w:val="00131554"/>
    <w:rsid w:val="00131669"/>
    <w:rsid w:val="00131806"/>
    <w:rsid w:val="00131945"/>
    <w:rsid w:val="0013199F"/>
    <w:rsid w:val="001319B5"/>
    <w:rsid w:val="001319CF"/>
    <w:rsid w:val="001319D4"/>
    <w:rsid w:val="00131B18"/>
    <w:rsid w:val="00131E46"/>
    <w:rsid w:val="00131E69"/>
    <w:rsid w:val="00131F14"/>
    <w:rsid w:val="00131F7A"/>
    <w:rsid w:val="00131FAF"/>
    <w:rsid w:val="00132037"/>
    <w:rsid w:val="00132074"/>
    <w:rsid w:val="00132093"/>
    <w:rsid w:val="00132227"/>
    <w:rsid w:val="0013223F"/>
    <w:rsid w:val="00132240"/>
    <w:rsid w:val="001323E6"/>
    <w:rsid w:val="001323FF"/>
    <w:rsid w:val="00132532"/>
    <w:rsid w:val="00132533"/>
    <w:rsid w:val="00132548"/>
    <w:rsid w:val="0013267B"/>
    <w:rsid w:val="001326CA"/>
    <w:rsid w:val="00132702"/>
    <w:rsid w:val="0013276E"/>
    <w:rsid w:val="001327A5"/>
    <w:rsid w:val="0013286B"/>
    <w:rsid w:val="00132953"/>
    <w:rsid w:val="001329B0"/>
    <w:rsid w:val="00132A17"/>
    <w:rsid w:val="00132B8E"/>
    <w:rsid w:val="00132C8A"/>
    <w:rsid w:val="00132CE7"/>
    <w:rsid w:val="00132D32"/>
    <w:rsid w:val="00132DD9"/>
    <w:rsid w:val="00132E15"/>
    <w:rsid w:val="00132E26"/>
    <w:rsid w:val="00132E3C"/>
    <w:rsid w:val="00132E53"/>
    <w:rsid w:val="00132E55"/>
    <w:rsid w:val="00132E61"/>
    <w:rsid w:val="00132EC9"/>
    <w:rsid w:val="00132FCA"/>
    <w:rsid w:val="00132FFE"/>
    <w:rsid w:val="001330D5"/>
    <w:rsid w:val="001331FF"/>
    <w:rsid w:val="001332C1"/>
    <w:rsid w:val="001332FB"/>
    <w:rsid w:val="001335B0"/>
    <w:rsid w:val="001335B5"/>
    <w:rsid w:val="001336D2"/>
    <w:rsid w:val="00133704"/>
    <w:rsid w:val="0013371D"/>
    <w:rsid w:val="001338E7"/>
    <w:rsid w:val="001338F8"/>
    <w:rsid w:val="001339DA"/>
    <w:rsid w:val="001339F2"/>
    <w:rsid w:val="00133A95"/>
    <w:rsid w:val="00133AAE"/>
    <w:rsid w:val="00133AF3"/>
    <w:rsid w:val="00133BFF"/>
    <w:rsid w:val="00133C4F"/>
    <w:rsid w:val="00133C61"/>
    <w:rsid w:val="00133CB0"/>
    <w:rsid w:val="00133D7E"/>
    <w:rsid w:val="00133EE8"/>
    <w:rsid w:val="001340E6"/>
    <w:rsid w:val="0013418E"/>
    <w:rsid w:val="001341A0"/>
    <w:rsid w:val="00134232"/>
    <w:rsid w:val="00134234"/>
    <w:rsid w:val="00134283"/>
    <w:rsid w:val="00134304"/>
    <w:rsid w:val="0013430C"/>
    <w:rsid w:val="00134321"/>
    <w:rsid w:val="00134413"/>
    <w:rsid w:val="001344BF"/>
    <w:rsid w:val="001344F6"/>
    <w:rsid w:val="0013465C"/>
    <w:rsid w:val="001346A9"/>
    <w:rsid w:val="001346F3"/>
    <w:rsid w:val="0013470B"/>
    <w:rsid w:val="0013477B"/>
    <w:rsid w:val="001347AE"/>
    <w:rsid w:val="00134879"/>
    <w:rsid w:val="00134963"/>
    <w:rsid w:val="001349C1"/>
    <w:rsid w:val="00134AD3"/>
    <w:rsid w:val="00134AEB"/>
    <w:rsid w:val="00134C2D"/>
    <w:rsid w:val="00134CB3"/>
    <w:rsid w:val="00134D78"/>
    <w:rsid w:val="00134FA3"/>
    <w:rsid w:val="00135038"/>
    <w:rsid w:val="00135155"/>
    <w:rsid w:val="00135214"/>
    <w:rsid w:val="001352B9"/>
    <w:rsid w:val="001352FE"/>
    <w:rsid w:val="001353EF"/>
    <w:rsid w:val="00135476"/>
    <w:rsid w:val="001354CC"/>
    <w:rsid w:val="001356A3"/>
    <w:rsid w:val="00135A58"/>
    <w:rsid w:val="00135A7C"/>
    <w:rsid w:val="00135C07"/>
    <w:rsid w:val="00135C2C"/>
    <w:rsid w:val="00135DB4"/>
    <w:rsid w:val="00135F65"/>
    <w:rsid w:val="00135F8C"/>
    <w:rsid w:val="00135FFE"/>
    <w:rsid w:val="00136051"/>
    <w:rsid w:val="00136185"/>
    <w:rsid w:val="0013619F"/>
    <w:rsid w:val="001361A6"/>
    <w:rsid w:val="001361DB"/>
    <w:rsid w:val="0013623D"/>
    <w:rsid w:val="00136396"/>
    <w:rsid w:val="001363B9"/>
    <w:rsid w:val="00136451"/>
    <w:rsid w:val="001364E0"/>
    <w:rsid w:val="001364EC"/>
    <w:rsid w:val="001364F5"/>
    <w:rsid w:val="00136652"/>
    <w:rsid w:val="0013674B"/>
    <w:rsid w:val="00136761"/>
    <w:rsid w:val="00136771"/>
    <w:rsid w:val="00136A90"/>
    <w:rsid w:val="00136AEE"/>
    <w:rsid w:val="00136C87"/>
    <w:rsid w:val="00136CAD"/>
    <w:rsid w:val="00136DB8"/>
    <w:rsid w:val="00136E80"/>
    <w:rsid w:val="00136F99"/>
    <w:rsid w:val="00137021"/>
    <w:rsid w:val="00137141"/>
    <w:rsid w:val="00137157"/>
    <w:rsid w:val="0013720F"/>
    <w:rsid w:val="001372EE"/>
    <w:rsid w:val="00137335"/>
    <w:rsid w:val="001374A5"/>
    <w:rsid w:val="0013756C"/>
    <w:rsid w:val="00137644"/>
    <w:rsid w:val="00137699"/>
    <w:rsid w:val="001377AE"/>
    <w:rsid w:val="001377F6"/>
    <w:rsid w:val="00137923"/>
    <w:rsid w:val="00137930"/>
    <w:rsid w:val="00137975"/>
    <w:rsid w:val="00137A7C"/>
    <w:rsid w:val="00137AE7"/>
    <w:rsid w:val="00137B93"/>
    <w:rsid w:val="00137BC3"/>
    <w:rsid w:val="00137D96"/>
    <w:rsid w:val="00137E0A"/>
    <w:rsid w:val="00137E79"/>
    <w:rsid w:val="00137FD3"/>
    <w:rsid w:val="00137FD5"/>
    <w:rsid w:val="0014008B"/>
    <w:rsid w:val="0014014A"/>
    <w:rsid w:val="00140352"/>
    <w:rsid w:val="00140388"/>
    <w:rsid w:val="001403AA"/>
    <w:rsid w:val="001403D8"/>
    <w:rsid w:val="00140467"/>
    <w:rsid w:val="00140534"/>
    <w:rsid w:val="00140560"/>
    <w:rsid w:val="00140572"/>
    <w:rsid w:val="001405AA"/>
    <w:rsid w:val="001405EF"/>
    <w:rsid w:val="0014070E"/>
    <w:rsid w:val="0014085A"/>
    <w:rsid w:val="0014088B"/>
    <w:rsid w:val="001408D1"/>
    <w:rsid w:val="001409B1"/>
    <w:rsid w:val="001409B6"/>
    <w:rsid w:val="001409F1"/>
    <w:rsid w:val="001409F2"/>
    <w:rsid w:val="00140A72"/>
    <w:rsid w:val="00140A76"/>
    <w:rsid w:val="00140A79"/>
    <w:rsid w:val="00140AA4"/>
    <w:rsid w:val="00140C0B"/>
    <w:rsid w:val="00140CB8"/>
    <w:rsid w:val="00140CCF"/>
    <w:rsid w:val="00140CF5"/>
    <w:rsid w:val="00140D01"/>
    <w:rsid w:val="00140E2E"/>
    <w:rsid w:val="00140E3E"/>
    <w:rsid w:val="00140E68"/>
    <w:rsid w:val="00140F79"/>
    <w:rsid w:val="00140FD7"/>
    <w:rsid w:val="0014100A"/>
    <w:rsid w:val="00141065"/>
    <w:rsid w:val="0014112C"/>
    <w:rsid w:val="0014113A"/>
    <w:rsid w:val="001411A4"/>
    <w:rsid w:val="001411B7"/>
    <w:rsid w:val="00141255"/>
    <w:rsid w:val="001412D3"/>
    <w:rsid w:val="0014151B"/>
    <w:rsid w:val="00141521"/>
    <w:rsid w:val="001415A8"/>
    <w:rsid w:val="001415BA"/>
    <w:rsid w:val="001416B2"/>
    <w:rsid w:val="001416B3"/>
    <w:rsid w:val="001416F9"/>
    <w:rsid w:val="00141744"/>
    <w:rsid w:val="001417C8"/>
    <w:rsid w:val="00141827"/>
    <w:rsid w:val="00141842"/>
    <w:rsid w:val="00141943"/>
    <w:rsid w:val="0014198D"/>
    <w:rsid w:val="00141A65"/>
    <w:rsid w:val="00141ACE"/>
    <w:rsid w:val="00141CB4"/>
    <w:rsid w:val="00141CD8"/>
    <w:rsid w:val="00141EC6"/>
    <w:rsid w:val="00141EE0"/>
    <w:rsid w:val="00141F07"/>
    <w:rsid w:val="00141F3B"/>
    <w:rsid w:val="00141F80"/>
    <w:rsid w:val="00141FAD"/>
    <w:rsid w:val="0014205D"/>
    <w:rsid w:val="00142083"/>
    <w:rsid w:val="0014218E"/>
    <w:rsid w:val="001421A2"/>
    <w:rsid w:val="00142237"/>
    <w:rsid w:val="0014226E"/>
    <w:rsid w:val="0014229E"/>
    <w:rsid w:val="001422B9"/>
    <w:rsid w:val="00142403"/>
    <w:rsid w:val="001424A9"/>
    <w:rsid w:val="00142568"/>
    <w:rsid w:val="0014259F"/>
    <w:rsid w:val="001425E7"/>
    <w:rsid w:val="00142717"/>
    <w:rsid w:val="001427BF"/>
    <w:rsid w:val="00142821"/>
    <w:rsid w:val="0014298E"/>
    <w:rsid w:val="00142B2B"/>
    <w:rsid w:val="00142B4D"/>
    <w:rsid w:val="00142B62"/>
    <w:rsid w:val="00142B72"/>
    <w:rsid w:val="00142C64"/>
    <w:rsid w:val="00142C8D"/>
    <w:rsid w:val="00142D26"/>
    <w:rsid w:val="00142D84"/>
    <w:rsid w:val="00142E5B"/>
    <w:rsid w:val="00142F63"/>
    <w:rsid w:val="00142F9B"/>
    <w:rsid w:val="00142FF6"/>
    <w:rsid w:val="00143071"/>
    <w:rsid w:val="0014307B"/>
    <w:rsid w:val="0014325F"/>
    <w:rsid w:val="00143282"/>
    <w:rsid w:val="0014328D"/>
    <w:rsid w:val="001434EF"/>
    <w:rsid w:val="00143519"/>
    <w:rsid w:val="00143549"/>
    <w:rsid w:val="00143625"/>
    <w:rsid w:val="001436EC"/>
    <w:rsid w:val="0014371F"/>
    <w:rsid w:val="00143906"/>
    <w:rsid w:val="0014392F"/>
    <w:rsid w:val="00143A31"/>
    <w:rsid w:val="00143A62"/>
    <w:rsid w:val="00143A8A"/>
    <w:rsid w:val="00143B89"/>
    <w:rsid w:val="00143CEC"/>
    <w:rsid w:val="00143D41"/>
    <w:rsid w:val="00143D72"/>
    <w:rsid w:val="00143D8C"/>
    <w:rsid w:val="00143DC7"/>
    <w:rsid w:val="00143DDA"/>
    <w:rsid w:val="00143DEA"/>
    <w:rsid w:val="00143E7E"/>
    <w:rsid w:val="00143E9D"/>
    <w:rsid w:val="00143EFF"/>
    <w:rsid w:val="00143F11"/>
    <w:rsid w:val="00143F18"/>
    <w:rsid w:val="00143F2E"/>
    <w:rsid w:val="00144014"/>
    <w:rsid w:val="0014405A"/>
    <w:rsid w:val="00144086"/>
    <w:rsid w:val="0014409D"/>
    <w:rsid w:val="001440B6"/>
    <w:rsid w:val="00144465"/>
    <w:rsid w:val="00144504"/>
    <w:rsid w:val="0014451F"/>
    <w:rsid w:val="0014462E"/>
    <w:rsid w:val="00144759"/>
    <w:rsid w:val="001447FE"/>
    <w:rsid w:val="0014488A"/>
    <w:rsid w:val="00144949"/>
    <w:rsid w:val="00144957"/>
    <w:rsid w:val="001449DB"/>
    <w:rsid w:val="001449E2"/>
    <w:rsid w:val="00144ACD"/>
    <w:rsid w:val="00144AFE"/>
    <w:rsid w:val="00144B4D"/>
    <w:rsid w:val="00144C1B"/>
    <w:rsid w:val="00144CBF"/>
    <w:rsid w:val="00144CC8"/>
    <w:rsid w:val="00144DED"/>
    <w:rsid w:val="00144E65"/>
    <w:rsid w:val="00144F6C"/>
    <w:rsid w:val="00145016"/>
    <w:rsid w:val="00145040"/>
    <w:rsid w:val="00145126"/>
    <w:rsid w:val="00145283"/>
    <w:rsid w:val="001452AE"/>
    <w:rsid w:val="001453A5"/>
    <w:rsid w:val="001454C6"/>
    <w:rsid w:val="00145502"/>
    <w:rsid w:val="0014550B"/>
    <w:rsid w:val="00145601"/>
    <w:rsid w:val="001456D6"/>
    <w:rsid w:val="00145716"/>
    <w:rsid w:val="00145750"/>
    <w:rsid w:val="0014583F"/>
    <w:rsid w:val="0014595A"/>
    <w:rsid w:val="00145A24"/>
    <w:rsid w:val="00145A95"/>
    <w:rsid w:val="00145AD8"/>
    <w:rsid w:val="00145B8E"/>
    <w:rsid w:val="00145C1F"/>
    <w:rsid w:val="00145C61"/>
    <w:rsid w:val="00145CC5"/>
    <w:rsid w:val="00145F79"/>
    <w:rsid w:val="00145FEB"/>
    <w:rsid w:val="00145FEE"/>
    <w:rsid w:val="00146001"/>
    <w:rsid w:val="001460BE"/>
    <w:rsid w:val="001460CC"/>
    <w:rsid w:val="001460D4"/>
    <w:rsid w:val="00146163"/>
    <w:rsid w:val="001461D1"/>
    <w:rsid w:val="00146297"/>
    <w:rsid w:val="00146300"/>
    <w:rsid w:val="00146346"/>
    <w:rsid w:val="001463BE"/>
    <w:rsid w:val="00146496"/>
    <w:rsid w:val="0014654C"/>
    <w:rsid w:val="0014657E"/>
    <w:rsid w:val="001466B8"/>
    <w:rsid w:val="001466C0"/>
    <w:rsid w:val="0014680F"/>
    <w:rsid w:val="00146851"/>
    <w:rsid w:val="00146875"/>
    <w:rsid w:val="0014687A"/>
    <w:rsid w:val="00146898"/>
    <w:rsid w:val="00146929"/>
    <w:rsid w:val="00146B22"/>
    <w:rsid w:val="00146B2B"/>
    <w:rsid w:val="00146C6B"/>
    <w:rsid w:val="00146CCF"/>
    <w:rsid w:val="00146E34"/>
    <w:rsid w:val="00146F35"/>
    <w:rsid w:val="00146F8B"/>
    <w:rsid w:val="0014717F"/>
    <w:rsid w:val="001471A4"/>
    <w:rsid w:val="001472E7"/>
    <w:rsid w:val="001475AE"/>
    <w:rsid w:val="001475E3"/>
    <w:rsid w:val="0014764F"/>
    <w:rsid w:val="001477B6"/>
    <w:rsid w:val="001477C4"/>
    <w:rsid w:val="001478F9"/>
    <w:rsid w:val="00147AF7"/>
    <w:rsid w:val="00147B11"/>
    <w:rsid w:val="00147B38"/>
    <w:rsid w:val="00147B51"/>
    <w:rsid w:val="00147E27"/>
    <w:rsid w:val="00147F0A"/>
    <w:rsid w:val="00147F55"/>
    <w:rsid w:val="00147F5D"/>
    <w:rsid w:val="00147F6B"/>
    <w:rsid w:val="00150183"/>
    <w:rsid w:val="001501C7"/>
    <w:rsid w:val="00150253"/>
    <w:rsid w:val="00150293"/>
    <w:rsid w:val="0015039E"/>
    <w:rsid w:val="0015052C"/>
    <w:rsid w:val="00150566"/>
    <w:rsid w:val="00150633"/>
    <w:rsid w:val="001508C8"/>
    <w:rsid w:val="00150991"/>
    <w:rsid w:val="00150A4D"/>
    <w:rsid w:val="00150A6B"/>
    <w:rsid w:val="00150D2F"/>
    <w:rsid w:val="00150F47"/>
    <w:rsid w:val="00151054"/>
    <w:rsid w:val="001511FB"/>
    <w:rsid w:val="00151228"/>
    <w:rsid w:val="00151268"/>
    <w:rsid w:val="0015128A"/>
    <w:rsid w:val="00151294"/>
    <w:rsid w:val="001512A4"/>
    <w:rsid w:val="00151317"/>
    <w:rsid w:val="0015132C"/>
    <w:rsid w:val="001513EC"/>
    <w:rsid w:val="00151411"/>
    <w:rsid w:val="001514CC"/>
    <w:rsid w:val="0015150F"/>
    <w:rsid w:val="00151585"/>
    <w:rsid w:val="0015160E"/>
    <w:rsid w:val="00151636"/>
    <w:rsid w:val="0015166C"/>
    <w:rsid w:val="00151812"/>
    <w:rsid w:val="00151860"/>
    <w:rsid w:val="00151869"/>
    <w:rsid w:val="001518AE"/>
    <w:rsid w:val="001519D5"/>
    <w:rsid w:val="00151A49"/>
    <w:rsid w:val="00151B09"/>
    <w:rsid w:val="00151B19"/>
    <w:rsid w:val="00151B34"/>
    <w:rsid w:val="00151C3E"/>
    <w:rsid w:val="00151CA4"/>
    <w:rsid w:val="00151CAD"/>
    <w:rsid w:val="00151CC9"/>
    <w:rsid w:val="00151D5C"/>
    <w:rsid w:val="00151F0F"/>
    <w:rsid w:val="00151F3A"/>
    <w:rsid w:val="00151FA0"/>
    <w:rsid w:val="001520A2"/>
    <w:rsid w:val="001522D3"/>
    <w:rsid w:val="00152381"/>
    <w:rsid w:val="0015249C"/>
    <w:rsid w:val="00152702"/>
    <w:rsid w:val="0015272F"/>
    <w:rsid w:val="00152841"/>
    <w:rsid w:val="00152860"/>
    <w:rsid w:val="00152947"/>
    <w:rsid w:val="001529C2"/>
    <w:rsid w:val="00152A1F"/>
    <w:rsid w:val="00152B9C"/>
    <w:rsid w:val="00152C97"/>
    <w:rsid w:val="00152E1D"/>
    <w:rsid w:val="00152FEC"/>
    <w:rsid w:val="00153040"/>
    <w:rsid w:val="00153079"/>
    <w:rsid w:val="0015311A"/>
    <w:rsid w:val="0015323D"/>
    <w:rsid w:val="0015324D"/>
    <w:rsid w:val="00153554"/>
    <w:rsid w:val="001535EB"/>
    <w:rsid w:val="0015362F"/>
    <w:rsid w:val="0015364E"/>
    <w:rsid w:val="00153739"/>
    <w:rsid w:val="00153743"/>
    <w:rsid w:val="00153746"/>
    <w:rsid w:val="00153812"/>
    <w:rsid w:val="001538DB"/>
    <w:rsid w:val="0015390D"/>
    <w:rsid w:val="00153956"/>
    <w:rsid w:val="00153A04"/>
    <w:rsid w:val="00153AED"/>
    <w:rsid w:val="00153B74"/>
    <w:rsid w:val="00153B82"/>
    <w:rsid w:val="00153B99"/>
    <w:rsid w:val="00153BBB"/>
    <w:rsid w:val="00153BF5"/>
    <w:rsid w:val="00153C75"/>
    <w:rsid w:val="00153D92"/>
    <w:rsid w:val="00153F47"/>
    <w:rsid w:val="00153F4C"/>
    <w:rsid w:val="00153F73"/>
    <w:rsid w:val="0015405C"/>
    <w:rsid w:val="001540E4"/>
    <w:rsid w:val="001540F3"/>
    <w:rsid w:val="00154163"/>
    <w:rsid w:val="001542F0"/>
    <w:rsid w:val="00154350"/>
    <w:rsid w:val="001544D6"/>
    <w:rsid w:val="0015456D"/>
    <w:rsid w:val="0015456E"/>
    <w:rsid w:val="00154574"/>
    <w:rsid w:val="0015457A"/>
    <w:rsid w:val="001545F4"/>
    <w:rsid w:val="001546C7"/>
    <w:rsid w:val="0015470C"/>
    <w:rsid w:val="0015476B"/>
    <w:rsid w:val="00154830"/>
    <w:rsid w:val="00154851"/>
    <w:rsid w:val="0015485D"/>
    <w:rsid w:val="00154931"/>
    <w:rsid w:val="0015498B"/>
    <w:rsid w:val="00154A6E"/>
    <w:rsid w:val="00154B86"/>
    <w:rsid w:val="00154C0E"/>
    <w:rsid w:val="00154C6B"/>
    <w:rsid w:val="00154D50"/>
    <w:rsid w:val="00154DEB"/>
    <w:rsid w:val="00154FD6"/>
    <w:rsid w:val="0015507D"/>
    <w:rsid w:val="0015513D"/>
    <w:rsid w:val="001551B0"/>
    <w:rsid w:val="00155349"/>
    <w:rsid w:val="0015537A"/>
    <w:rsid w:val="00155398"/>
    <w:rsid w:val="001553D8"/>
    <w:rsid w:val="00155465"/>
    <w:rsid w:val="00155473"/>
    <w:rsid w:val="00155617"/>
    <w:rsid w:val="001557AD"/>
    <w:rsid w:val="0015590A"/>
    <w:rsid w:val="001559E6"/>
    <w:rsid w:val="001559F0"/>
    <w:rsid w:val="00155A35"/>
    <w:rsid w:val="00155B7C"/>
    <w:rsid w:val="00155C37"/>
    <w:rsid w:val="00155C51"/>
    <w:rsid w:val="00155D37"/>
    <w:rsid w:val="00155D8A"/>
    <w:rsid w:val="00155D97"/>
    <w:rsid w:val="00155DF8"/>
    <w:rsid w:val="00155ECF"/>
    <w:rsid w:val="00155F60"/>
    <w:rsid w:val="00155F8E"/>
    <w:rsid w:val="00156004"/>
    <w:rsid w:val="00156009"/>
    <w:rsid w:val="00156018"/>
    <w:rsid w:val="001560C0"/>
    <w:rsid w:val="0015612D"/>
    <w:rsid w:val="001563D8"/>
    <w:rsid w:val="0015651D"/>
    <w:rsid w:val="001568A2"/>
    <w:rsid w:val="001568C3"/>
    <w:rsid w:val="00156904"/>
    <w:rsid w:val="001569ED"/>
    <w:rsid w:val="00156AAE"/>
    <w:rsid w:val="00156B57"/>
    <w:rsid w:val="00156C1A"/>
    <w:rsid w:val="00156C24"/>
    <w:rsid w:val="00156D98"/>
    <w:rsid w:val="00156DDD"/>
    <w:rsid w:val="00156E2D"/>
    <w:rsid w:val="00156F0F"/>
    <w:rsid w:val="00156F8B"/>
    <w:rsid w:val="00156FFC"/>
    <w:rsid w:val="0015708E"/>
    <w:rsid w:val="001570EC"/>
    <w:rsid w:val="00157142"/>
    <w:rsid w:val="0015715D"/>
    <w:rsid w:val="001573E6"/>
    <w:rsid w:val="00157432"/>
    <w:rsid w:val="0015748C"/>
    <w:rsid w:val="00157597"/>
    <w:rsid w:val="001575A1"/>
    <w:rsid w:val="00157685"/>
    <w:rsid w:val="0015768F"/>
    <w:rsid w:val="00157790"/>
    <w:rsid w:val="001577B3"/>
    <w:rsid w:val="0015780D"/>
    <w:rsid w:val="00157813"/>
    <w:rsid w:val="00157822"/>
    <w:rsid w:val="0015787B"/>
    <w:rsid w:val="001578E3"/>
    <w:rsid w:val="001578FA"/>
    <w:rsid w:val="00157962"/>
    <w:rsid w:val="00157A12"/>
    <w:rsid w:val="00157A56"/>
    <w:rsid w:val="00157AFD"/>
    <w:rsid w:val="00157B4D"/>
    <w:rsid w:val="00157BB2"/>
    <w:rsid w:val="00157C14"/>
    <w:rsid w:val="00157CE5"/>
    <w:rsid w:val="00157D1D"/>
    <w:rsid w:val="00157DD0"/>
    <w:rsid w:val="00157EB1"/>
    <w:rsid w:val="00157F26"/>
    <w:rsid w:val="00157F7B"/>
    <w:rsid w:val="00157FE5"/>
    <w:rsid w:val="0016007D"/>
    <w:rsid w:val="001600BD"/>
    <w:rsid w:val="001600D9"/>
    <w:rsid w:val="00160223"/>
    <w:rsid w:val="00160227"/>
    <w:rsid w:val="001602ED"/>
    <w:rsid w:val="00160387"/>
    <w:rsid w:val="0016047A"/>
    <w:rsid w:val="001605D0"/>
    <w:rsid w:val="0016062B"/>
    <w:rsid w:val="00160913"/>
    <w:rsid w:val="00160937"/>
    <w:rsid w:val="0016097C"/>
    <w:rsid w:val="00160A78"/>
    <w:rsid w:val="00160B30"/>
    <w:rsid w:val="00160BB4"/>
    <w:rsid w:val="00160C82"/>
    <w:rsid w:val="00160D86"/>
    <w:rsid w:val="00160E07"/>
    <w:rsid w:val="00160E70"/>
    <w:rsid w:val="00160EC2"/>
    <w:rsid w:val="00161038"/>
    <w:rsid w:val="001610D4"/>
    <w:rsid w:val="001613A6"/>
    <w:rsid w:val="0016144F"/>
    <w:rsid w:val="00161469"/>
    <w:rsid w:val="0016148D"/>
    <w:rsid w:val="00161638"/>
    <w:rsid w:val="00161686"/>
    <w:rsid w:val="001616E0"/>
    <w:rsid w:val="001616F4"/>
    <w:rsid w:val="001617DB"/>
    <w:rsid w:val="001618E3"/>
    <w:rsid w:val="001619E0"/>
    <w:rsid w:val="00161C33"/>
    <w:rsid w:val="00161C92"/>
    <w:rsid w:val="00161D13"/>
    <w:rsid w:val="00161D3C"/>
    <w:rsid w:val="00161D53"/>
    <w:rsid w:val="00161D67"/>
    <w:rsid w:val="00161EB1"/>
    <w:rsid w:val="00161EFC"/>
    <w:rsid w:val="00161F63"/>
    <w:rsid w:val="00161F6C"/>
    <w:rsid w:val="0016202A"/>
    <w:rsid w:val="0016203B"/>
    <w:rsid w:val="00162072"/>
    <w:rsid w:val="0016214B"/>
    <w:rsid w:val="0016237E"/>
    <w:rsid w:val="001623C5"/>
    <w:rsid w:val="00162504"/>
    <w:rsid w:val="00162517"/>
    <w:rsid w:val="001626B1"/>
    <w:rsid w:val="00162713"/>
    <w:rsid w:val="00162777"/>
    <w:rsid w:val="00162816"/>
    <w:rsid w:val="0016287D"/>
    <w:rsid w:val="001628BB"/>
    <w:rsid w:val="001628F6"/>
    <w:rsid w:val="001629A7"/>
    <w:rsid w:val="00162C59"/>
    <w:rsid w:val="00162DA8"/>
    <w:rsid w:val="00162DC4"/>
    <w:rsid w:val="00162E72"/>
    <w:rsid w:val="00162E81"/>
    <w:rsid w:val="00162F7A"/>
    <w:rsid w:val="00163098"/>
    <w:rsid w:val="001632D7"/>
    <w:rsid w:val="0016351A"/>
    <w:rsid w:val="0016355B"/>
    <w:rsid w:val="001635AA"/>
    <w:rsid w:val="0016367F"/>
    <w:rsid w:val="001636FD"/>
    <w:rsid w:val="001639C2"/>
    <w:rsid w:val="00163A50"/>
    <w:rsid w:val="00163B1B"/>
    <w:rsid w:val="00163C41"/>
    <w:rsid w:val="00163CC4"/>
    <w:rsid w:val="00163D86"/>
    <w:rsid w:val="00163EAB"/>
    <w:rsid w:val="00163F2D"/>
    <w:rsid w:val="00163FD9"/>
    <w:rsid w:val="00163FE7"/>
    <w:rsid w:val="00163FEB"/>
    <w:rsid w:val="00163FEC"/>
    <w:rsid w:val="00164247"/>
    <w:rsid w:val="001643A9"/>
    <w:rsid w:val="001643EF"/>
    <w:rsid w:val="0016441F"/>
    <w:rsid w:val="001645D9"/>
    <w:rsid w:val="001647B8"/>
    <w:rsid w:val="00164891"/>
    <w:rsid w:val="001648B3"/>
    <w:rsid w:val="0016494B"/>
    <w:rsid w:val="00164A52"/>
    <w:rsid w:val="00164ABC"/>
    <w:rsid w:val="00164B97"/>
    <w:rsid w:val="00164C7A"/>
    <w:rsid w:val="00164C8D"/>
    <w:rsid w:val="00164CDA"/>
    <w:rsid w:val="00164CFE"/>
    <w:rsid w:val="00164DA0"/>
    <w:rsid w:val="00164DD9"/>
    <w:rsid w:val="00164FCF"/>
    <w:rsid w:val="00165051"/>
    <w:rsid w:val="0016506F"/>
    <w:rsid w:val="001650BA"/>
    <w:rsid w:val="001650D1"/>
    <w:rsid w:val="001651DA"/>
    <w:rsid w:val="00165367"/>
    <w:rsid w:val="001654A2"/>
    <w:rsid w:val="0016551B"/>
    <w:rsid w:val="001655C3"/>
    <w:rsid w:val="001655C8"/>
    <w:rsid w:val="001655F1"/>
    <w:rsid w:val="0016561A"/>
    <w:rsid w:val="00165669"/>
    <w:rsid w:val="001656B6"/>
    <w:rsid w:val="0016570B"/>
    <w:rsid w:val="00165750"/>
    <w:rsid w:val="00165A5C"/>
    <w:rsid w:val="00165A74"/>
    <w:rsid w:val="00165A82"/>
    <w:rsid w:val="00165B05"/>
    <w:rsid w:val="00165B26"/>
    <w:rsid w:val="00165D51"/>
    <w:rsid w:val="00165F8F"/>
    <w:rsid w:val="0016609B"/>
    <w:rsid w:val="00166106"/>
    <w:rsid w:val="00166153"/>
    <w:rsid w:val="0016627B"/>
    <w:rsid w:val="001662C4"/>
    <w:rsid w:val="00166309"/>
    <w:rsid w:val="001663A0"/>
    <w:rsid w:val="001663B4"/>
    <w:rsid w:val="0016641C"/>
    <w:rsid w:val="001664F9"/>
    <w:rsid w:val="00166556"/>
    <w:rsid w:val="0016655D"/>
    <w:rsid w:val="00166875"/>
    <w:rsid w:val="001668BC"/>
    <w:rsid w:val="00166A4F"/>
    <w:rsid w:val="00166A7A"/>
    <w:rsid w:val="00166A8F"/>
    <w:rsid w:val="00166BA2"/>
    <w:rsid w:val="00166BEB"/>
    <w:rsid w:val="00166C5F"/>
    <w:rsid w:val="00166C78"/>
    <w:rsid w:val="00166CB7"/>
    <w:rsid w:val="00166D9D"/>
    <w:rsid w:val="00166DFA"/>
    <w:rsid w:val="00166E0B"/>
    <w:rsid w:val="001670E1"/>
    <w:rsid w:val="00167316"/>
    <w:rsid w:val="001673E1"/>
    <w:rsid w:val="0016749E"/>
    <w:rsid w:val="00167579"/>
    <w:rsid w:val="001675CF"/>
    <w:rsid w:val="00167645"/>
    <w:rsid w:val="001676A4"/>
    <w:rsid w:val="001676CF"/>
    <w:rsid w:val="001676D9"/>
    <w:rsid w:val="00167927"/>
    <w:rsid w:val="0016795B"/>
    <w:rsid w:val="001679A5"/>
    <w:rsid w:val="001679E0"/>
    <w:rsid w:val="00167A60"/>
    <w:rsid w:val="00167BE0"/>
    <w:rsid w:val="00167C35"/>
    <w:rsid w:val="00167D0B"/>
    <w:rsid w:val="00167D17"/>
    <w:rsid w:val="00167D44"/>
    <w:rsid w:val="00167D7B"/>
    <w:rsid w:val="00167E29"/>
    <w:rsid w:val="00167E9D"/>
    <w:rsid w:val="00167EBF"/>
    <w:rsid w:val="00167EFB"/>
    <w:rsid w:val="00167F32"/>
    <w:rsid w:val="00167F7F"/>
    <w:rsid w:val="00170010"/>
    <w:rsid w:val="00170077"/>
    <w:rsid w:val="0017016D"/>
    <w:rsid w:val="00170180"/>
    <w:rsid w:val="001701D3"/>
    <w:rsid w:val="001702EF"/>
    <w:rsid w:val="0017032F"/>
    <w:rsid w:val="0017041F"/>
    <w:rsid w:val="001704A9"/>
    <w:rsid w:val="001704C5"/>
    <w:rsid w:val="001705E7"/>
    <w:rsid w:val="0017068C"/>
    <w:rsid w:val="0017073C"/>
    <w:rsid w:val="00170749"/>
    <w:rsid w:val="00170773"/>
    <w:rsid w:val="00170881"/>
    <w:rsid w:val="001708D0"/>
    <w:rsid w:val="0017090B"/>
    <w:rsid w:val="00170AE9"/>
    <w:rsid w:val="00170D69"/>
    <w:rsid w:val="00170E24"/>
    <w:rsid w:val="00170E3A"/>
    <w:rsid w:val="00170E6E"/>
    <w:rsid w:val="00170EAC"/>
    <w:rsid w:val="001711D6"/>
    <w:rsid w:val="00171246"/>
    <w:rsid w:val="001712BC"/>
    <w:rsid w:val="00171327"/>
    <w:rsid w:val="00171354"/>
    <w:rsid w:val="001713C8"/>
    <w:rsid w:val="00171529"/>
    <w:rsid w:val="00171540"/>
    <w:rsid w:val="00171549"/>
    <w:rsid w:val="001717C8"/>
    <w:rsid w:val="00171873"/>
    <w:rsid w:val="0017189E"/>
    <w:rsid w:val="0017197B"/>
    <w:rsid w:val="00171A5D"/>
    <w:rsid w:val="00171A5E"/>
    <w:rsid w:val="00171AAC"/>
    <w:rsid w:val="00171AFE"/>
    <w:rsid w:val="00171B40"/>
    <w:rsid w:val="00171BA1"/>
    <w:rsid w:val="00171BD9"/>
    <w:rsid w:val="00171BE1"/>
    <w:rsid w:val="00171C43"/>
    <w:rsid w:val="00171C67"/>
    <w:rsid w:val="00171CC1"/>
    <w:rsid w:val="00171EF3"/>
    <w:rsid w:val="00171F93"/>
    <w:rsid w:val="00172129"/>
    <w:rsid w:val="00172189"/>
    <w:rsid w:val="001721CB"/>
    <w:rsid w:val="00172388"/>
    <w:rsid w:val="00172577"/>
    <w:rsid w:val="00172598"/>
    <w:rsid w:val="001725EF"/>
    <w:rsid w:val="001725FF"/>
    <w:rsid w:val="001726EB"/>
    <w:rsid w:val="001727C7"/>
    <w:rsid w:val="00172806"/>
    <w:rsid w:val="00172838"/>
    <w:rsid w:val="001728E1"/>
    <w:rsid w:val="001729C9"/>
    <w:rsid w:val="001729CE"/>
    <w:rsid w:val="001729FB"/>
    <w:rsid w:val="00172A78"/>
    <w:rsid w:val="00172D94"/>
    <w:rsid w:val="00172DB6"/>
    <w:rsid w:val="00172E29"/>
    <w:rsid w:val="00172E36"/>
    <w:rsid w:val="00172EEE"/>
    <w:rsid w:val="00172F2E"/>
    <w:rsid w:val="00172F4B"/>
    <w:rsid w:val="00172F92"/>
    <w:rsid w:val="00173026"/>
    <w:rsid w:val="00173048"/>
    <w:rsid w:val="00173056"/>
    <w:rsid w:val="001730EE"/>
    <w:rsid w:val="00173226"/>
    <w:rsid w:val="001732D0"/>
    <w:rsid w:val="001733CC"/>
    <w:rsid w:val="001733E6"/>
    <w:rsid w:val="00173474"/>
    <w:rsid w:val="0017357A"/>
    <w:rsid w:val="00173604"/>
    <w:rsid w:val="001736D8"/>
    <w:rsid w:val="001737A5"/>
    <w:rsid w:val="001737B4"/>
    <w:rsid w:val="00173986"/>
    <w:rsid w:val="001739C0"/>
    <w:rsid w:val="00173A32"/>
    <w:rsid w:val="00173AD7"/>
    <w:rsid w:val="00173B35"/>
    <w:rsid w:val="00173D5F"/>
    <w:rsid w:val="00173E77"/>
    <w:rsid w:val="00173E97"/>
    <w:rsid w:val="00173EAA"/>
    <w:rsid w:val="00173EF8"/>
    <w:rsid w:val="00173F2D"/>
    <w:rsid w:val="00173FAA"/>
    <w:rsid w:val="00173FF1"/>
    <w:rsid w:val="001741EA"/>
    <w:rsid w:val="00174262"/>
    <w:rsid w:val="001742D3"/>
    <w:rsid w:val="001744DC"/>
    <w:rsid w:val="001746BF"/>
    <w:rsid w:val="00174789"/>
    <w:rsid w:val="0017482B"/>
    <w:rsid w:val="001748C5"/>
    <w:rsid w:val="00174A1A"/>
    <w:rsid w:val="00174A36"/>
    <w:rsid w:val="00174A67"/>
    <w:rsid w:val="00174ABA"/>
    <w:rsid w:val="00174B32"/>
    <w:rsid w:val="00174BD3"/>
    <w:rsid w:val="00174C32"/>
    <w:rsid w:val="00174C68"/>
    <w:rsid w:val="00174C9B"/>
    <w:rsid w:val="00174CA3"/>
    <w:rsid w:val="00174DE1"/>
    <w:rsid w:val="00174EA2"/>
    <w:rsid w:val="00174ED8"/>
    <w:rsid w:val="00174F1F"/>
    <w:rsid w:val="00175008"/>
    <w:rsid w:val="0017508C"/>
    <w:rsid w:val="001750A3"/>
    <w:rsid w:val="00175107"/>
    <w:rsid w:val="00175108"/>
    <w:rsid w:val="00175299"/>
    <w:rsid w:val="00175341"/>
    <w:rsid w:val="001753D8"/>
    <w:rsid w:val="00175503"/>
    <w:rsid w:val="00175572"/>
    <w:rsid w:val="0017558E"/>
    <w:rsid w:val="001756F8"/>
    <w:rsid w:val="00175711"/>
    <w:rsid w:val="00175738"/>
    <w:rsid w:val="00175780"/>
    <w:rsid w:val="0017585C"/>
    <w:rsid w:val="00175884"/>
    <w:rsid w:val="001758B4"/>
    <w:rsid w:val="00175931"/>
    <w:rsid w:val="00175A94"/>
    <w:rsid w:val="00175AB1"/>
    <w:rsid w:val="00175B6B"/>
    <w:rsid w:val="00175D37"/>
    <w:rsid w:val="00175D6A"/>
    <w:rsid w:val="00175F01"/>
    <w:rsid w:val="00175F2D"/>
    <w:rsid w:val="00175FE5"/>
    <w:rsid w:val="00176017"/>
    <w:rsid w:val="00176072"/>
    <w:rsid w:val="00176193"/>
    <w:rsid w:val="00176243"/>
    <w:rsid w:val="00176280"/>
    <w:rsid w:val="001762A7"/>
    <w:rsid w:val="001763CF"/>
    <w:rsid w:val="001763E8"/>
    <w:rsid w:val="0017645C"/>
    <w:rsid w:val="001764CC"/>
    <w:rsid w:val="0017651B"/>
    <w:rsid w:val="00176549"/>
    <w:rsid w:val="00176684"/>
    <w:rsid w:val="00176685"/>
    <w:rsid w:val="0017675B"/>
    <w:rsid w:val="001767DD"/>
    <w:rsid w:val="00176802"/>
    <w:rsid w:val="00176906"/>
    <w:rsid w:val="0017698A"/>
    <w:rsid w:val="0017698C"/>
    <w:rsid w:val="00176992"/>
    <w:rsid w:val="00176A11"/>
    <w:rsid w:val="00176B4B"/>
    <w:rsid w:val="00176B91"/>
    <w:rsid w:val="00176CBB"/>
    <w:rsid w:val="00176D06"/>
    <w:rsid w:val="00176DB4"/>
    <w:rsid w:val="00176E0E"/>
    <w:rsid w:val="00176E73"/>
    <w:rsid w:val="00176E86"/>
    <w:rsid w:val="00176FB8"/>
    <w:rsid w:val="00176FC5"/>
    <w:rsid w:val="00176FDE"/>
    <w:rsid w:val="001770D1"/>
    <w:rsid w:val="00177101"/>
    <w:rsid w:val="001771B5"/>
    <w:rsid w:val="001772BE"/>
    <w:rsid w:val="001772CE"/>
    <w:rsid w:val="001773EC"/>
    <w:rsid w:val="001774C4"/>
    <w:rsid w:val="0017753E"/>
    <w:rsid w:val="00177543"/>
    <w:rsid w:val="0017757F"/>
    <w:rsid w:val="001775CA"/>
    <w:rsid w:val="0017764A"/>
    <w:rsid w:val="00177684"/>
    <w:rsid w:val="00177713"/>
    <w:rsid w:val="00177716"/>
    <w:rsid w:val="00177798"/>
    <w:rsid w:val="001778A1"/>
    <w:rsid w:val="001778E2"/>
    <w:rsid w:val="001779B6"/>
    <w:rsid w:val="00177A99"/>
    <w:rsid w:val="00177BD7"/>
    <w:rsid w:val="00177CDA"/>
    <w:rsid w:val="00177DB1"/>
    <w:rsid w:val="00177DB4"/>
    <w:rsid w:val="00177E55"/>
    <w:rsid w:val="00177EE9"/>
    <w:rsid w:val="00177F51"/>
    <w:rsid w:val="00177F80"/>
    <w:rsid w:val="00177FDC"/>
    <w:rsid w:val="00180025"/>
    <w:rsid w:val="0018007B"/>
    <w:rsid w:val="0018009B"/>
    <w:rsid w:val="00180161"/>
    <w:rsid w:val="00180190"/>
    <w:rsid w:val="001801AE"/>
    <w:rsid w:val="001801C4"/>
    <w:rsid w:val="0018020B"/>
    <w:rsid w:val="00180314"/>
    <w:rsid w:val="00180461"/>
    <w:rsid w:val="001805CF"/>
    <w:rsid w:val="00180743"/>
    <w:rsid w:val="00180756"/>
    <w:rsid w:val="001808C8"/>
    <w:rsid w:val="001808DC"/>
    <w:rsid w:val="001808FA"/>
    <w:rsid w:val="00180928"/>
    <w:rsid w:val="00180AEB"/>
    <w:rsid w:val="00180B51"/>
    <w:rsid w:val="00180CC0"/>
    <w:rsid w:val="00180CC1"/>
    <w:rsid w:val="00180D73"/>
    <w:rsid w:val="00180E27"/>
    <w:rsid w:val="00180E30"/>
    <w:rsid w:val="00180E6E"/>
    <w:rsid w:val="00180E87"/>
    <w:rsid w:val="00180F93"/>
    <w:rsid w:val="00180FA9"/>
    <w:rsid w:val="00181028"/>
    <w:rsid w:val="001810A2"/>
    <w:rsid w:val="0018133E"/>
    <w:rsid w:val="00181351"/>
    <w:rsid w:val="00181391"/>
    <w:rsid w:val="001814B3"/>
    <w:rsid w:val="001814F6"/>
    <w:rsid w:val="00181516"/>
    <w:rsid w:val="0018156D"/>
    <w:rsid w:val="00181639"/>
    <w:rsid w:val="001816D2"/>
    <w:rsid w:val="00181721"/>
    <w:rsid w:val="00181797"/>
    <w:rsid w:val="0018186B"/>
    <w:rsid w:val="00181882"/>
    <w:rsid w:val="00181A48"/>
    <w:rsid w:val="00181A4D"/>
    <w:rsid w:val="00181A71"/>
    <w:rsid w:val="00181B14"/>
    <w:rsid w:val="00181B20"/>
    <w:rsid w:val="00181DD3"/>
    <w:rsid w:val="00181E29"/>
    <w:rsid w:val="00181E34"/>
    <w:rsid w:val="00181E52"/>
    <w:rsid w:val="00181EB6"/>
    <w:rsid w:val="00181F3B"/>
    <w:rsid w:val="00181F46"/>
    <w:rsid w:val="00181F85"/>
    <w:rsid w:val="00182027"/>
    <w:rsid w:val="00182146"/>
    <w:rsid w:val="00182162"/>
    <w:rsid w:val="001821BF"/>
    <w:rsid w:val="0018221F"/>
    <w:rsid w:val="00182269"/>
    <w:rsid w:val="00182384"/>
    <w:rsid w:val="001823E1"/>
    <w:rsid w:val="00182421"/>
    <w:rsid w:val="0018246B"/>
    <w:rsid w:val="001827D4"/>
    <w:rsid w:val="00182812"/>
    <w:rsid w:val="0018286A"/>
    <w:rsid w:val="0018287D"/>
    <w:rsid w:val="00182C6E"/>
    <w:rsid w:val="00182C6F"/>
    <w:rsid w:val="00182CBF"/>
    <w:rsid w:val="00182CDA"/>
    <w:rsid w:val="00182D5B"/>
    <w:rsid w:val="00182E64"/>
    <w:rsid w:val="00182EEA"/>
    <w:rsid w:val="00182F10"/>
    <w:rsid w:val="00182F6E"/>
    <w:rsid w:val="00183139"/>
    <w:rsid w:val="00183313"/>
    <w:rsid w:val="00183334"/>
    <w:rsid w:val="0018334E"/>
    <w:rsid w:val="00183355"/>
    <w:rsid w:val="00183389"/>
    <w:rsid w:val="0018365F"/>
    <w:rsid w:val="001836CD"/>
    <w:rsid w:val="001836ED"/>
    <w:rsid w:val="00183754"/>
    <w:rsid w:val="00183780"/>
    <w:rsid w:val="0018393C"/>
    <w:rsid w:val="00183A02"/>
    <w:rsid w:val="00183AAB"/>
    <w:rsid w:val="00183C26"/>
    <w:rsid w:val="00183C7A"/>
    <w:rsid w:val="00183C85"/>
    <w:rsid w:val="00183CCE"/>
    <w:rsid w:val="00183CF1"/>
    <w:rsid w:val="00183DCF"/>
    <w:rsid w:val="00183E0B"/>
    <w:rsid w:val="00183E58"/>
    <w:rsid w:val="00183EB4"/>
    <w:rsid w:val="00183F9F"/>
    <w:rsid w:val="00183FE9"/>
    <w:rsid w:val="0018406C"/>
    <w:rsid w:val="0018407C"/>
    <w:rsid w:val="00184200"/>
    <w:rsid w:val="0018427D"/>
    <w:rsid w:val="001843D0"/>
    <w:rsid w:val="00184404"/>
    <w:rsid w:val="0018441B"/>
    <w:rsid w:val="00184599"/>
    <w:rsid w:val="00184672"/>
    <w:rsid w:val="00184814"/>
    <w:rsid w:val="001849B0"/>
    <w:rsid w:val="001849CB"/>
    <w:rsid w:val="00184A1A"/>
    <w:rsid w:val="00184A8E"/>
    <w:rsid w:val="00184AB7"/>
    <w:rsid w:val="00184BCF"/>
    <w:rsid w:val="00184D94"/>
    <w:rsid w:val="00184ECF"/>
    <w:rsid w:val="00184F98"/>
    <w:rsid w:val="00184FD7"/>
    <w:rsid w:val="00185078"/>
    <w:rsid w:val="001850B8"/>
    <w:rsid w:val="0018513F"/>
    <w:rsid w:val="001852B8"/>
    <w:rsid w:val="001853BB"/>
    <w:rsid w:val="001853C8"/>
    <w:rsid w:val="001853CB"/>
    <w:rsid w:val="00185451"/>
    <w:rsid w:val="001854EF"/>
    <w:rsid w:val="00185504"/>
    <w:rsid w:val="00185AE5"/>
    <w:rsid w:val="00185B03"/>
    <w:rsid w:val="00185BCF"/>
    <w:rsid w:val="00185C14"/>
    <w:rsid w:val="00185C15"/>
    <w:rsid w:val="00185C4A"/>
    <w:rsid w:val="00185C62"/>
    <w:rsid w:val="00185D0B"/>
    <w:rsid w:val="00185DDE"/>
    <w:rsid w:val="00185E68"/>
    <w:rsid w:val="00185F71"/>
    <w:rsid w:val="00185F89"/>
    <w:rsid w:val="00186193"/>
    <w:rsid w:val="001861EC"/>
    <w:rsid w:val="00186345"/>
    <w:rsid w:val="001864E3"/>
    <w:rsid w:val="001866E5"/>
    <w:rsid w:val="00186754"/>
    <w:rsid w:val="0018676E"/>
    <w:rsid w:val="0018678A"/>
    <w:rsid w:val="00186833"/>
    <w:rsid w:val="001868BF"/>
    <w:rsid w:val="00186A0B"/>
    <w:rsid w:val="00186A3F"/>
    <w:rsid w:val="00186BA2"/>
    <w:rsid w:val="00186C50"/>
    <w:rsid w:val="00186C68"/>
    <w:rsid w:val="00186D37"/>
    <w:rsid w:val="00186D3A"/>
    <w:rsid w:val="00186E0C"/>
    <w:rsid w:val="00186ED3"/>
    <w:rsid w:val="00186F2C"/>
    <w:rsid w:val="00186F63"/>
    <w:rsid w:val="00186FF8"/>
    <w:rsid w:val="0018707D"/>
    <w:rsid w:val="00187148"/>
    <w:rsid w:val="0018714B"/>
    <w:rsid w:val="001872C0"/>
    <w:rsid w:val="001872D3"/>
    <w:rsid w:val="00187444"/>
    <w:rsid w:val="00187512"/>
    <w:rsid w:val="001876EF"/>
    <w:rsid w:val="0018775A"/>
    <w:rsid w:val="00187785"/>
    <w:rsid w:val="00187866"/>
    <w:rsid w:val="00187A77"/>
    <w:rsid w:val="00187AD5"/>
    <w:rsid w:val="00187B05"/>
    <w:rsid w:val="00187B3C"/>
    <w:rsid w:val="00187B3E"/>
    <w:rsid w:val="00187B78"/>
    <w:rsid w:val="00187BA2"/>
    <w:rsid w:val="00187BFB"/>
    <w:rsid w:val="00187C1C"/>
    <w:rsid w:val="00187C22"/>
    <w:rsid w:val="00187C92"/>
    <w:rsid w:val="00187CAD"/>
    <w:rsid w:val="00187CB7"/>
    <w:rsid w:val="00187CBA"/>
    <w:rsid w:val="00187CD0"/>
    <w:rsid w:val="00187CE1"/>
    <w:rsid w:val="00187D71"/>
    <w:rsid w:val="00187F6A"/>
    <w:rsid w:val="00190041"/>
    <w:rsid w:val="00190045"/>
    <w:rsid w:val="00190163"/>
    <w:rsid w:val="00190197"/>
    <w:rsid w:val="0019025A"/>
    <w:rsid w:val="001902CD"/>
    <w:rsid w:val="0019034C"/>
    <w:rsid w:val="001903AD"/>
    <w:rsid w:val="0019047A"/>
    <w:rsid w:val="001904FC"/>
    <w:rsid w:val="00190599"/>
    <w:rsid w:val="00190682"/>
    <w:rsid w:val="00190685"/>
    <w:rsid w:val="001906B9"/>
    <w:rsid w:val="00190702"/>
    <w:rsid w:val="001907A4"/>
    <w:rsid w:val="001907B0"/>
    <w:rsid w:val="001908F4"/>
    <w:rsid w:val="00190907"/>
    <w:rsid w:val="001909D7"/>
    <w:rsid w:val="00190A21"/>
    <w:rsid w:val="00190AC1"/>
    <w:rsid w:val="00190AC2"/>
    <w:rsid w:val="00190B47"/>
    <w:rsid w:val="00190C17"/>
    <w:rsid w:val="00191327"/>
    <w:rsid w:val="0019134B"/>
    <w:rsid w:val="00191409"/>
    <w:rsid w:val="00191495"/>
    <w:rsid w:val="00191680"/>
    <w:rsid w:val="001916D9"/>
    <w:rsid w:val="001916DE"/>
    <w:rsid w:val="001916E8"/>
    <w:rsid w:val="001917FD"/>
    <w:rsid w:val="00191906"/>
    <w:rsid w:val="00191A08"/>
    <w:rsid w:val="00191A77"/>
    <w:rsid w:val="00191B22"/>
    <w:rsid w:val="00191B44"/>
    <w:rsid w:val="00191B92"/>
    <w:rsid w:val="00191CC2"/>
    <w:rsid w:val="00191D65"/>
    <w:rsid w:val="00191E0A"/>
    <w:rsid w:val="00191EB1"/>
    <w:rsid w:val="00191ED1"/>
    <w:rsid w:val="0019206C"/>
    <w:rsid w:val="001920A5"/>
    <w:rsid w:val="001920BE"/>
    <w:rsid w:val="001920FB"/>
    <w:rsid w:val="00192124"/>
    <w:rsid w:val="001921C6"/>
    <w:rsid w:val="00192269"/>
    <w:rsid w:val="001922B3"/>
    <w:rsid w:val="00192508"/>
    <w:rsid w:val="001926AA"/>
    <w:rsid w:val="00192928"/>
    <w:rsid w:val="00192A88"/>
    <w:rsid w:val="00192C88"/>
    <w:rsid w:val="00192C9D"/>
    <w:rsid w:val="00192D3F"/>
    <w:rsid w:val="00192D62"/>
    <w:rsid w:val="00192DEB"/>
    <w:rsid w:val="00192ED2"/>
    <w:rsid w:val="00192F85"/>
    <w:rsid w:val="00192FC3"/>
    <w:rsid w:val="00193155"/>
    <w:rsid w:val="001931C2"/>
    <w:rsid w:val="00193244"/>
    <w:rsid w:val="00193370"/>
    <w:rsid w:val="0019342E"/>
    <w:rsid w:val="0019354C"/>
    <w:rsid w:val="0019355D"/>
    <w:rsid w:val="00193587"/>
    <w:rsid w:val="001936AA"/>
    <w:rsid w:val="0019377A"/>
    <w:rsid w:val="00193887"/>
    <w:rsid w:val="00193893"/>
    <w:rsid w:val="00193939"/>
    <w:rsid w:val="00193A8D"/>
    <w:rsid w:val="00193AB1"/>
    <w:rsid w:val="00193B42"/>
    <w:rsid w:val="00193C07"/>
    <w:rsid w:val="00193C47"/>
    <w:rsid w:val="00193CA5"/>
    <w:rsid w:val="00193D05"/>
    <w:rsid w:val="00193E08"/>
    <w:rsid w:val="00193E10"/>
    <w:rsid w:val="00193FAF"/>
    <w:rsid w:val="00194054"/>
    <w:rsid w:val="00194114"/>
    <w:rsid w:val="001941F5"/>
    <w:rsid w:val="001942AF"/>
    <w:rsid w:val="001942C0"/>
    <w:rsid w:val="00194312"/>
    <w:rsid w:val="001943F8"/>
    <w:rsid w:val="00194508"/>
    <w:rsid w:val="00194559"/>
    <w:rsid w:val="0019457A"/>
    <w:rsid w:val="0019457B"/>
    <w:rsid w:val="00194624"/>
    <w:rsid w:val="001946F6"/>
    <w:rsid w:val="00194736"/>
    <w:rsid w:val="001947A2"/>
    <w:rsid w:val="001947F9"/>
    <w:rsid w:val="00194801"/>
    <w:rsid w:val="0019481E"/>
    <w:rsid w:val="00194836"/>
    <w:rsid w:val="00194B41"/>
    <w:rsid w:val="00194BAD"/>
    <w:rsid w:val="00194BFC"/>
    <w:rsid w:val="00194C0C"/>
    <w:rsid w:val="00194C13"/>
    <w:rsid w:val="00194DC8"/>
    <w:rsid w:val="00194EA8"/>
    <w:rsid w:val="0019502A"/>
    <w:rsid w:val="0019502E"/>
    <w:rsid w:val="001951FE"/>
    <w:rsid w:val="001952A7"/>
    <w:rsid w:val="00195366"/>
    <w:rsid w:val="001953A2"/>
    <w:rsid w:val="00195428"/>
    <w:rsid w:val="00195610"/>
    <w:rsid w:val="00195617"/>
    <w:rsid w:val="00195738"/>
    <w:rsid w:val="00195750"/>
    <w:rsid w:val="001957F3"/>
    <w:rsid w:val="001957FE"/>
    <w:rsid w:val="00195A23"/>
    <w:rsid w:val="00195B28"/>
    <w:rsid w:val="00195B62"/>
    <w:rsid w:val="00195C71"/>
    <w:rsid w:val="00195C9A"/>
    <w:rsid w:val="00195D15"/>
    <w:rsid w:val="00195D81"/>
    <w:rsid w:val="00195E5B"/>
    <w:rsid w:val="00195E6D"/>
    <w:rsid w:val="00195FBC"/>
    <w:rsid w:val="00196091"/>
    <w:rsid w:val="001960AB"/>
    <w:rsid w:val="001960D8"/>
    <w:rsid w:val="001961F4"/>
    <w:rsid w:val="00196535"/>
    <w:rsid w:val="001965A5"/>
    <w:rsid w:val="00196658"/>
    <w:rsid w:val="001966AD"/>
    <w:rsid w:val="00196798"/>
    <w:rsid w:val="001967C0"/>
    <w:rsid w:val="00196816"/>
    <w:rsid w:val="00196960"/>
    <w:rsid w:val="001969D1"/>
    <w:rsid w:val="001969FC"/>
    <w:rsid w:val="00196A7F"/>
    <w:rsid w:val="00196ABD"/>
    <w:rsid w:val="00196B0C"/>
    <w:rsid w:val="00196C3C"/>
    <w:rsid w:val="00196EEB"/>
    <w:rsid w:val="00196FDE"/>
    <w:rsid w:val="00197068"/>
    <w:rsid w:val="00197197"/>
    <w:rsid w:val="001971AD"/>
    <w:rsid w:val="00197261"/>
    <w:rsid w:val="00197315"/>
    <w:rsid w:val="00197358"/>
    <w:rsid w:val="00197413"/>
    <w:rsid w:val="00197526"/>
    <w:rsid w:val="00197573"/>
    <w:rsid w:val="0019758F"/>
    <w:rsid w:val="001975AC"/>
    <w:rsid w:val="00197613"/>
    <w:rsid w:val="00197629"/>
    <w:rsid w:val="0019767C"/>
    <w:rsid w:val="00197741"/>
    <w:rsid w:val="0019783C"/>
    <w:rsid w:val="00197950"/>
    <w:rsid w:val="00197956"/>
    <w:rsid w:val="001979E3"/>
    <w:rsid w:val="00197B12"/>
    <w:rsid w:val="00197BE7"/>
    <w:rsid w:val="00197D4E"/>
    <w:rsid w:val="00197D9C"/>
    <w:rsid w:val="00197EF4"/>
    <w:rsid w:val="00197F5B"/>
    <w:rsid w:val="00197F64"/>
    <w:rsid w:val="001A005B"/>
    <w:rsid w:val="001A010F"/>
    <w:rsid w:val="001A01EB"/>
    <w:rsid w:val="001A0250"/>
    <w:rsid w:val="001A02A0"/>
    <w:rsid w:val="001A037F"/>
    <w:rsid w:val="001A055D"/>
    <w:rsid w:val="001A05A1"/>
    <w:rsid w:val="001A05AD"/>
    <w:rsid w:val="001A05E6"/>
    <w:rsid w:val="001A0672"/>
    <w:rsid w:val="001A0919"/>
    <w:rsid w:val="001A095B"/>
    <w:rsid w:val="001A09CD"/>
    <w:rsid w:val="001A0ADB"/>
    <w:rsid w:val="001A0B39"/>
    <w:rsid w:val="001A0B5A"/>
    <w:rsid w:val="001A0BBF"/>
    <w:rsid w:val="001A0C18"/>
    <w:rsid w:val="001A0E7A"/>
    <w:rsid w:val="001A1112"/>
    <w:rsid w:val="001A1145"/>
    <w:rsid w:val="001A1170"/>
    <w:rsid w:val="001A1246"/>
    <w:rsid w:val="001A1316"/>
    <w:rsid w:val="001A156A"/>
    <w:rsid w:val="001A16F9"/>
    <w:rsid w:val="001A17C4"/>
    <w:rsid w:val="001A18C5"/>
    <w:rsid w:val="001A18FD"/>
    <w:rsid w:val="001A1B1E"/>
    <w:rsid w:val="001A1C23"/>
    <w:rsid w:val="001A1C50"/>
    <w:rsid w:val="001A1CED"/>
    <w:rsid w:val="001A1F0D"/>
    <w:rsid w:val="001A1F62"/>
    <w:rsid w:val="001A1FF6"/>
    <w:rsid w:val="001A209B"/>
    <w:rsid w:val="001A210B"/>
    <w:rsid w:val="001A2199"/>
    <w:rsid w:val="001A2233"/>
    <w:rsid w:val="001A22E3"/>
    <w:rsid w:val="001A23E6"/>
    <w:rsid w:val="001A2417"/>
    <w:rsid w:val="001A249E"/>
    <w:rsid w:val="001A251E"/>
    <w:rsid w:val="001A253F"/>
    <w:rsid w:val="001A2876"/>
    <w:rsid w:val="001A287E"/>
    <w:rsid w:val="001A2CAB"/>
    <w:rsid w:val="001A2D44"/>
    <w:rsid w:val="001A2E58"/>
    <w:rsid w:val="001A2EBE"/>
    <w:rsid w:val="001A2F96"/>
    <w:rsid w:val="001A2FE5"/>
    <w:rsid w:val="001A3011"/>
    <w:rsid w:val="001A3087"/>
    <w:rsid w:val="001A30AF"/>
    <w:rsid w:val="001A31DF"/>
    <w:rsid w:val="001A32F0"/>
    <w:rsid w:val="001A34E8"/>
    <w:rsid w:val="001A3541"/>
    <w:rsid w:val="001A3724"/>
    <w:rsid w:val="001A3783"/>
    <w:rsid w:val="001A37C9"/>
    <w:rsid w:val="001A3855"/>
    <w:rsid w:val="001A3878"/>
    <w:rsid w:val="001A391F"/>
    <w:rsid w:val="001A392B"/>
    <w:rsid w:val="001A39A0"/>
    <w:rsid w:val="001A39DB"/>
    <w:rsid w:val="001A3A3D"/>
    <w:rsid w:val="001A3AA6"/>
    <w:rsid w:val="001A3B44"/>
    <w:rsid w:val="001A3B4D"/>
    <w:rsid w:val="001A3C04"/>
    <w:rsid w:val="001A3C64"/>
    <w:rsid w:val="001A3CBE"/>
    <w:rsid w:val="001A3CDB"/>
    <w:rsid w:val="001A3D99"/>
    <w:rsid w:val="001A3DBF"/>
    <w:rsid w:val="001A4223"/>
    <w:rsid w:val="001A424F"/>
    <w:rsid w:val="001A427D"/>
    <w:rsid w:val="001A432C"/>
    <w:rsid w:val="001A4563"/>
    <w:rsid w:val="001A4613"/>
    <w:rsid w:val="001A465E"/>
    <w:rsid w:val="001A4944"/>
    <w:rsid w:val="001A4973"/>
    <w:rsid w:val="001A49B9"/>
    <w:rsid w:val="001A49BA"/>
    <w:rsid w:val="001A4B06"/>
    <w:rsid w:val="001A4B1C"/>
    <w:rsid w:val="001A4B37"/>
    <w:rsid w:val="001A4B43"/>
    <w:rsid w:val="001A4B5C"/>
    <w:rsid w:val="001A4BB5"/>
    <w:rsid w:val="001A4C79"/>
    <w:rsid w:val="001A4D7C"/>
    <w:rsid w:val="001A4F13"/>
    <w:rsid w:val="001A511B"/>
    <w:rsid w:val="001A512B"/>
    <w:rsid w:val="001A5219"/>
    <w:rsid w:val="001A5230"/>
    <w:rsid w:val="001A52E3"/>
    <w:rsid w:val="001A5327"/>
    <w:rsid w:val="001A546B"/>
    <w:rsid w:val="001A5507"/>
    <w:rsid w:val="001A55F7"/>
    <w:rsid w:val="001A5647"/>
    <w:rsid w:val="001A56A7"/>
    <w:rsid w:val="001A56E4"/>
    <w:rsid w:val="001A5757"/>
    <w:rsid w:val="001A5990"/>
    <w:rsid w:val="001A5991"/>
    <w:rsid w:val="001A5BA8"/>
    <w:rsid w:val="001A5CAF"/>
    <w:rsid w:val="001A5D67"/>
    <w:rsid w:val="001A5DEF"/>
    <w:rsid w:val="001A5E41"/>
    <w:rsid w:val="001A5E97"/>
    <w:rsid w:val="001A5EC4"/>
    <w:rsid w:val="001A5FF4"/>
    <w:rsid w:val="001A5FFF"/>
    <w:rsid w:val="001A6037"/>
    <w:rsid w:val="001A6074"/>
    <w:rsid w:val="001A6144"/>
    <w:rsid w:val="001A62C2"/>
    <w:rsid w:val="001A6393"/>
    <w:rsid w:val="001A63A1"/>
    <w:rsid w:val="001A63C9"/>
    <w:rsid w:val="001A64CF"/>
    <w:rsid w:val="001A6521"/>
    <w:rsid w:val="001A6653"/>
    <w:rsid w:val="001A66AF"/>
    <w:rsid w:val="001A66DA"/>
    <w:rsid w:val="001A6718"/>
    <w:rsid w:val="001A6766"/>
    <w:rsid w:val="001A6806"/>
    <w:rsid w:val="001A6813"/>
    <w:rsid w:val="001A681A"/>
    <w:rsid w:val="001A69ED"/>
    <w:rsid w:val="001A6AD5"/>
    <w:rsid w:val="001A6AF8"/>
    <w:rsid w:val="001A6B8F"/>
    <w:rsid w:val="001A6BDD"/>
    <w:rsid w:val="001A6F99"/>
    <w:rsid w:val="001A702D"/>
    <w:rsid w:val="001A7092"/>
    <w:rsid w:val="001A70EE"/>
    <w:rsid w:val="001A7158"/>
    <w:rsid w:val="001A72C6"/>
    <w:rsid w:val="001A737A"/>
    <w:rsid w:val="001A7404"/>
    <w:rsid w:val="001A746E"/>
    <w:rsid w:val="001A74CB"/>
    <w:rsid w:val="001A75AD"/>
    <w:rsid w:val="001A7634"/>
    <w:rsid w:val="001A7727"/>
    <w:rsid w:val="001A785B"/>
    <w:rsid w:val="001A78BC"/>
    <w:rsid w:val="001A7AB6"/>
    <w:rsid w:val="001A7B7B"/>
    <w:rsid w:val="001A7C5B"/>
    <w:rsid w:val="001A7CD6"/>
    <w:rsid w:val="001A7D22"/>
    <w:rsid w:val="001A7EC3"/>
    <w:rsid w:val="001A7F00"/>
    <w:rsid w:val="001B00F3"/>
    <w:rsid w:val="001B0217"/>
    <w:rsid w:val="001B0273"/>
    <w:rsid w:val="001B03D8"/>
    <w:rsid w:val="001B03F7"/>
    <w:rsid w:val="001B0730"/>
    <w:rsid w:val="001B0799"/>
    <w:rsid w:val="001B07C2"/>
    <w:rsid w:val="001B07C5"/>
    <w:rsid w:val="001B0838"/>
    <w:rsid w:val="001B0853"/>
    <w:rsid w:val="001B0899"/>
    <w:rsid w:val="001B0982"/>
    <w:rsid w:val="001B0A18"/>
    <w:rsid w:val="001B0A8F"/>
    <w:rsid w:val="001B0B58"/>
    <w:rsid w:val="001B0B77"/>
    <w:rsid w:val="001B0BD7"/>
    <w:rsid w:val="001B0CA7"/>
    <w:rsid w:val="001B0CAB"/>
    <w:rsid w:val="001B0D17"/>
    <w:rsid w:val="001B0D57"/>
    <w:rsid w:val="001B0E4D"/>
    <w:rsid w:val="001B0F5F"/>
    <w:rsid w:val="001B0F99"/>
    <w:rsid w:val="001B1006"/>
    <w:rsid w:val="001B1016"/>
    <w:rsid w:val="001B103D"/>
    <w:rsid w:val="001B10D2"/>
    <w:rsid w:val="001B1110"/>
    <w:rsid w:val="001B11D4"/>
    <w:rsid w:val="001B120B"/>
    <w:rsid w:val="001B12FB"/>
    <w:rsid w:val="001B1359"/>
    <w:rsid w:val="001B1434"/>
    <w:rsid w:val="001B144E"/>
    <w:rsid w:val="001B1453"/>
    <w:rsid w:val="001B1635"/>
    <w:rsid w:val="001B16D5"/>
    <w:rsid w:val="001B18F4"/>
    <w:rsid w:val="001B1993"/>
    <w:rsid w:val="001B19DF"/>
    <w:rsid w:val="001B1A5A"/>
    <w:rsid w:val="001B1AA0"/>
    <w:rsid w:val="001B1AE6"/>
    <w:rsid w:val="001B1B27"/>
    <w:rsid w:val="001B1BCF"/>
    <w:rsid w:val="001B1C13"/>
    <w:rsid w:val="001B1C40"/>
    <w:rsid w:val="001B1CAE"/>
    <w:rsid w:val="001B1CBD"/>
    <w:rsid w:val="001B1CEE"/>
    <w:rsid w:val="001B1CF0"/>
    <w:rsid w:val="001B1CF7"/>
    <w:rsid w:val="001B1D29"/>
    <w:rsid w:val="001B1D67"/>
    <w:rsid w:val="001B1DDA"/>
    <w:rsid w:val="001B1E71"/>
    <w:rsid w:val="001B1EAC"/>
    <w:rsid w:val="001B1EBD"/>
    <w:rsid w:val="001B1FE5"/>
    <w:rsid w:val="001B210C"/>
    <w:rsid w:val="001B22BB"/>
    <w:rsid w:val="001B231A"/>
    <w:rsid w:val="001B2353"/>
    <w:rsid w:val="001B237E"/>
    <w:rsid w:val="001B243E"/>
    <w:rsid w:val="001B2497"/>
    <w:rsid w:val="001B251F"/>
    <w:rsid w:val="001B26AD"/>
    <w:rsid w:val="001B280F"/>
    <w:rsid w:val="001B2DB7"/>
    <w:rsid w:val="001B2E95"/>
    <w:rsid w:val="001B2F82"/>
    <w:rsid w:val="001B2F9E"/>
    <w:rsid w:val="001B2FBD"/>
    <w:rsid w:val="001B302B"/>
    <w:rsid w:val="001B30F1"/>
    <w:rsid w:val="001B32B1"/>
    <w:rsid w:val="001B32F8"/>
    <w:rsid w:val="001B3340"/>
    <w:rsid w:val="001B33DC"/>
    <w:rsid w:val="001B3523"/>
    <w:rsid w:val="001B3712"/>
    <w:rsid w:val="001B3734"/>
    <w:rsid w:val="001B375F"/>
    <w:rsid w:val="001B3794"/>
    <w:rsid w:val="001B380D"/>
    <w:rsid w:val="001B3813"/>
    <w:rsid w:val="001B38D0"/>
    <w:rsid w:val="001B38ED"/>
    <w:rsid w:val="001B3A73"/>
    <w:rsid w:val="001B3B9F"/>
    <w:rsid w:val="001B3C65"/>
    <w:rsid w:val="001B3CAC"/>
    <w:rsid w:val="001B3D33"/>
    <w:rsid w:val="001B3E1D"/>
    <w:rsid w:val="001B3E86"/>
    <w:rsid w:val="001B3F33"/>
    <w:rsid w:val="001B3F77"/>
    <w:rsid w:val="001B4011"/>
    <w:rsid w:val="001B4061"/>
    <w:rsid w:val="001B40A0"/>
    <w:rsid w:val="001B4205"/>
    <w:rsid w:val="001B4285"/>
    <w:rsid w:val="001B42B4"/>
    <w:rsid w:val="001B4359"/>
    <w:rsid w:val="001B4413"/>
    <w:rsid w:val="001B442B"/>
    <w:rsid w:val="001B44E1"/>
    <w:rsid w:val="001B45CB"/>
    <w:rsid w:val="001B45D5"/>
    <w:rsid w:val="001B46BA"/>
    <w:rsid w:val="001B46DE"/>
    <w:rsid w:val="001B48FB"/>
    <w:rsid w:val="001B4910"/>
    <w:rsid w:val="001B491E"/>
    <w:rsid w:val="001B4A92"/>
    <w:rsid w:val="001B4B84"/>
    <w:rsid w:val="001B4C29"/>
    <w:rsid w:val="001B4CB0"/>
    <w:rsid w:val="001B4D05"/>
    <w:rsid w:val="001B4DC5"/>
    <w:rsid w:val="001B4DFC"/>
    <w:rsid w:val="001B4E08"/>
    <w:rsid w:val="001B4E18"/>
    <w:rsid w:val="001B4F74"/>
    <w:rsid w:val="001B4F83"/>
    <w:rsid w:val="001B4FD4"/>
    <w:rsid w:val="001B502F"/>
    <w:rsid w:val="001B5040"/>
    <w:rsid w:val="001B506C"/>
    <w:rsid w:val="001B5363"/>
    <w:rsid w:val="001B53B6"/>
    <w:rsid w:val="001B53E9"/>
    <w:rsid w:val="001B5437"/>
    <w:rsid w:val="001B5449"/>
    <w:rsid w:val="001B5608"/>
    <w:rsid w:val="001B5626"/>
    <w:rsid w:val="001B5701"/>
    <w:rsid w:val="001B5718"/>
    <w:rsid w:val="001B581D"/>
    <w:rsid w:val="001B5888"/>
    <w:rsid w:val="001B59DB"/>
    <w:rsid w:val="001B5AEA"/>
    <w:rsid w:val="001B5B08"/>
    <w:rsid w:val="001B5B37"/>
    <w:rsid w:val="001B5CDA"/>
    <w:rsid w:val="001B5D36"/>
    <w:rsid w:val="001B5F41"/>
    <w:rsid w:val="001B5FDD"/>
    <w:rsid w:val="001B60F5"/>
    <w:rsid w:val="001B61D0"/>
    <w:rsid w:val="001B6219"/>
    <w:rsid w:val="001B62A5"/>
    <w:rsid w:val="001B64CC"/>
    <w:rsid w:val="001B6548"/>
    <w:rsid w:val="001B654B"/>
    <w:rsid w:val="001B6665"/>
    <w:rsid w:val="001B666B"/>
    <w:rsid w:val="001B6695"/>
    <w:rsid w:val="001B66FB"/>
    <w:rsid w:val="001B6C4A"/>
    <w:rsid w:val="001B6C6B"/>
    <w:rsid w:val="001B6D28"/>
    <w:rsid w:val="001B6D2E"/>
    <w:rsid w:val="001B6D3A"/>
    <w:rsid w:val="001B6D75"/>
    <w:rsid w:val="001B6EA6"/>
    <w:rsid w:val="001B6F4A"/>
    <w:rsid w:val="001B70E9"/>
    <w:rsid w:val="001B70F2"/>
    <w:rsid w:val="001B70F8"/>
    <w:rsid w:val="001B7150"/>
    <w:rsid w:val="001B71F9"/>
    <w:rsid w:val="001B7276"/>
    <w:rsid w:val="001B7277"/>
    <w:rsid w:val="001B72BB"/>
    <w:rsid w:val="001B73D8"/>
    <w:rsid w:val="001B7511"/>
    <w:rsid w:val="001B7585"/>
    <w:rsid w:val="001B772F"/>
    <w:rsid w:val="001B782F"/>
    <w:rsid w:val="001B7995"/>
    <w:rsid w:val="001B79BC"/>
    <w:rsid w:val="001B79BD"/>
    <w:rsid w:val="001B7C4A"/>
    <w:rsid w:val="001B7D2E"/>
    <w:rsid w:val="001B7DBF"/>
    <w:rsid w:val="001B7F8F"/>
    <w:rsid w:val="001C00E0"/>
    <w:rsid w:val="001C00F9"/>
    <w:rsid w:val="001C0115"/>
    <w:rsid w:val="001C011F"/>
    <w:rsid w:val="001C01E5"/>
    <w:rsid w:val="001C0261"/>
    <w:rsid w:val="001C027E"/>
    <w:rsid w:val="001C02B5"/>
    <w:rsid w:val="001C02E2"/>
    <w:rsid w:val="001C0396"/>
    <w:rsid w:val="001C03E8"/>
    <w:rsid w:val="001C0415"/>
    <w:rsid w:val="001C0429"/>
    <w:rsid w:val="001C064B"/>
    <w:rsid w:val="001C06F6"/>
    <w:rsid w:val="001C0767"/>
    <w:rsid w:val="001C086F"/>
    <w:rsid w:val="001C08B6"/>
    <w:rsid w:val="001C08EC"/>
    <w:rsid w:val="001C0963"/>
    <w:rsid w:val="001C0966"/>
    <w:rsid w:val="001C09A1"/>
    <w:rsid w:val="001C09B4"/>
    <w:rsid w:val="001C09DC"/>
    <w:rsid w:val="001C0D05"/>
    <w:rsid w:val="001C0DE5"/>
    <w:rsid w:val="001C0EDC"/>
    <w:rsid w:val="001C0F48"/>
    <w:rsid w:val="001C0F7A"/>
    <w:rsid w:val="001C0FD0"/>
    <w:rsid w:val="001C105E"/>
    <w:rsid w:val="001C10A5"/>
    <w:rsid w:val="001C118E"/>
    <w:rsid w:val="001C14A2"/>
    <w:rsid w:val="001C156B"/>
    <w:rsid w:val="001C15D7"/>
    <w:rsid w:val="001C1676"/>
    <w:rsid w:val="001C16F9"/>
    <w:rsid w:val="001C1755"/>
    <w:rsid w:val="001C17B5"/>
    <w:rsid w:val="001C1854"/>
    <w:rsid w:val="001C18B1"/>
    <w:rsid w:val="001C1934"/>
    <w:rsid w:val="001C197D"/>
    <w:rsid w:val="001C1A51"/>
    <w:rsid w:val="001C1BC9"/>
    <w:rsid w:val="001C1BCF"/>
    <w:rsid w:val="001C1D66"/>
    <w:rsid w:val="001C1D8A"/>
    <w:rsid w:val="001C1F22"/>
    <w:rsid w:val="001C1FB4"/>
    <w:rsid w:val="001C2037"/>
    <w:rsid w:val="001C20E9"/>
    <w:rsid w:val="001C2223"/>
    <w:rsid w:val="001C227D"/>
    <w:rsid w:val="001C2299"/>
    <w:rsid w:val="001C22EB"/>
    <w:rsid w:val="001C2381"/>
    <w:rsid w:val="001C239D"/>
    <w:rsid w:val="001C2614"/>
    <w:rsid w:val="001C2618"/>
    <w:rsid w:val="001C265A"/>
    <w:rsid w:val="001C26A5"/>
    <w:rsid w:val="001C26BD"/>
    <w:rsid w:val="001C26FB"/>
    <w:rsid w:val="001C2755"/>
    <w:rsid w:val="001C2763"/>
    <w:rsid w:val="001C276C"/>
    <w:rsid w:val="001C27BB"/>
    <w:rsid w:val="001C280E"/>
    <w:rsid w:val="001C28A5"/>
    <w:rsid w:val="001C28D6"/>
    <w:rsid w:val="001C29E6"/>
    <w:rsid w:val="001C29F7"/>
    <w:rsid w:val="001C2BBC"/>
    <w:rsid w:val="001C2C17"/>
    <w:rsid w:val="001C2C24"/>
    <w:rsid w:val="001C2DE5"/>
    <w:rsid w:val="001C2E08"/>
    <w:rsid w:val="001C2F28"/>
    <w:rsid w:val="001C2F34"/>
    <w:rsid w:val="001C2F58"/>
    <w:rsid w:val="001C3142"/>
    <w:rsid w:val="001C315E"/>
    <w:rsid w:val="001C327E"/>
    <w:rsid w:val="001C3317"/>
    <w:rsid w:val="001C3491"/>
    <w:rsid w:val="001C34A5"/>
    <w:rsid w:val="001C34F4"/>
    <w:rsid w:val="001C34F9"/>
    <w:rsid w:val="001C3532"/>
    <w:rsid w:val="001C3548"/>
    <w:rsid w:val="001C357F"/>
    <w:rsid w:val="001C3663"/>
    <w:rsid w:val="001C368D"/>
    <w:rsid w:val="001C36B2"/>
    <w:rsid w:val="001C37D2"/>
    <w:rsid w:val="001C38D1"/>
    <w:rsid w:val="001C39FC"/>
    <w:rsid w:val="001C3B9C"/>
    <w:rsid w:val="001C3BB9"/>
    <w:rsid w:val="001C3C38"/>
    <w:rsid w:val="001C3D0D"/>
    <w:rsid w:val="001C3D7D"/>
    <w:rsid w:val="001C3D96"/>
    <w:rsid w:val="001C3DF4"/>
    <w:rsid w:val="001C3E8B"/>
    <w:rsid w:val="001C3F99"/>
    <w:rsid w:val="001C4058"/>
    <w:rsid w:val="001C415D"/>
    <w:rsid w:val="001C4164"/>
    <w:rsid w:val="001C41D1"/>
    <w:rsid w:val="001C41E9"/>
    <w:rsid w:val="001C4202"/>
    <w:rsid w:val="001C4294"/>
    <w:rsid w:val="001C43DD"/>
    <w:rsid w:val="001C46BB"/>
    <w:rsid w:val="001C486E"/>
    <w:rsid w:val="001C48E6"/>
    <w:rsid w:val="001C48FC"/>
    <w:rsid w:val="001C495F"/>
    <w:rsid w:val="001C496D"/>
    <w:rsid w:val="001C49AE"/>
    <w:rsid w:val="001C4ACC"/>
    <w:rsid w:val="001C4ACF"/>
    <w:rsid w:val="001C4B50"/>
    <w:rsid w:val="001C4B6A"/>
    <w:rsid w:val="001C4B6D"/>
    <w:rsid w:val="001C4C14"/>
    <w:rsid w:val="001C4C5A"/>
    <w:rsid w:val="001C4C79"/>
    <w:rsid w:val="001C4CAD"/>
    <w:rsid w:val="001C4CF4"/>
    <w:rsid w:val="001C4DDD"/>
    <w:rsid w:val="001C4F83"/>
    <w:rsid w:val="001C4FAE"/>
    <w:rsid w:val="001C4FB3"/>
    <w:rsid w:val="001C4FE8"/>
    <w:rsid w:val="001C5068"/>
    <w:rsid w:val="001C5184"/>
    <w:rsid w:val="001C522C"/>
    <w:rsid w:val="001C52AD"/>
    <w:rsid w:val="001C52D6"/>
    <w:rsid w:val="001C5337"/>
    <w:rsid w:val="001C547E"/>
    <w:rsid w:val="001C54AE"/>
    <w:rsid w:val="001C5532"/>
    <w:rsid w:val="001C55AB"/>
    <w:rsid w:val="001C55C1"/>
    <w:rsid w:val="001C56FA"/>
    <w:rsid w:val="001C5723"/>
    <w:rsid w:val="001C573E"/>
    <w:rsid w:val="001C583E"/>
    <w:rsid w:val="001C5868"/>
    <w:rsid w:val="001C5AB2"/>
    <w:rsid w:val="001C5B4A"/>
    <w:rsid w:val="001C5B97"/>
    <w:rsid w:val="001C5B9C"/>
    <w:rsid w:val="001C5BCA"/>
    <w:rsid w:val="001C5BDD"/>
    <w:rsid w:val="001C5C44"/>
    <w:rsid w:val="001C5C52"/>
    <w:rsid w:val="001C5CBA"/>
    <w:rsid w:val="001C5D5F"/>
    <w:rsid w:val="001C5D6B"/>
    <w:rsid w:val="001C5D82"/>
    <w:rsid w:val="001C5DC3"/>
    <w:rsid w:val="001C5E1E"/>
    <w:rsid w:val="001C5E7B"/>
    <w:rsid w:val="001C5EDE"/>
    <w:rsid w:val="001C5F55"/>
    <w:rsid w:val="001C5F7B"/>
    <w:rsid w:val="001C5FC2"/>
    <w:rsid w:val="001C60D3"/>
    <w:rsid w:val="001C613E"/>
    <w:rsid w:val="001C61B1"/>
    <w:rsid w:val="001C624C"/>
    <w:rsid w:val="001C66E5"/>
    <w:rsid w:val="001C6795"/>
    <w:rsid w:val="001C67BD"/>
    <w:rsid w:val="001C67DA"/>
    <w:rsid w:val="001C688F"/>
    <w:rsid w:val="001C69C9"/>
    <w:rsid w:val="001C69F1"/>
    <w:rsid w:val="001C6A5F"/>
    <w:rsid w:val="001C6AC6"/>
    <w:rsid w:val="001C6B01"/>
    <w:rsid w:val="001C6BB4"/>
    <w:rsid w:val="001C6BB6"/>
    <w:rsid w:val="001C6C14"/>
    <w:rsid w:val="001C6CAC"/>
    <w:rsid w:val="001C6CC8"/>
    <w:rsid w:val="001C6DF0"/>
    <w:rsid w:val="001C6E0E"/>
    <w:rsid w:val="001C6E3B"/>
    <w:rsid w:val="001C6F64"/>
    <w:rsid w:val="001C7072"/>
    <w:rsid w:val="001C70C2"/>
    <w:rsid w:val="001C70DA"/>
    <w:rsid w:val="001C7128"/>
    <w:rsid w:val="001C723E"/>
    <w:rsid w:val="001C7363"/>
    <w:rsid w:val="001C736A"/>
    <w:rsid w:val="001C73F1"/>
    <w:rsid w:val="001C7446"/>
    <w:rsid w:val="001C74C1"/>
    <w:rsid w:val="001C7601"/>
    <w:rsid w:val="001C7697"/>
    <w:rsid w:val="001C7713"/>
    <w:rsid w:val="001C7763"/>
    <w:rsid w:val="001C7764"/>
    <w:rsid w:val="001C77A1"/>
    <w:rsid w:val="001C77A7"/>
    <w:rsid w:val="001C7843"/>
    <w:rsid w:val="001C7868"/>
    <w:rsid w:val="001C7886"/>
    <w:rsid w:val="001C78D1"/>
    <w:rsid w:val="001C78D9"/>
    <w:rsid w:val="001C7995"/>
    <w:rsid w:val="001C7A04"/>
    <w:rsid w:val="001C7A66"/>
    <w:rsid w:val="001C7C14"/>
    <w:rsid w:val="001C7C71"/>
    <w:rsid w:val="001C7CA3"/>
    <w:rsid w:val="001C7E7D"/>
    <w:rsid w:val="001C7EBB"/>
    <w:rsid w:val="001C7F0D"/>
    <w:rsid w:val="001D0054"/>
    <w:rsid w:val="001D005A"/>
    <w:rsid w:val="001D005C"/>
    <w:rsid w:val="001D0240"/>
    <w:rsid w:val="001D03B5"/>
    <w:rsid w:val="001D060E"/>
    <w:rsid w:val="001D06C4"/>
    <w:rsid w:val="001D0764"/>
    <w:rsid w:val="001D076C"/>
    <w:rsid w:val="001D07C0"/>
    <w:rsid w:val="001D083F"/>
    <w:rsid w:val="001D0880"/>
    <w:rsid w:val="001D09BB"/>
    <w:rsid w:val="001D09CB"/>
    <w:rsid w:val="001D0B09"/>
    <w:rsid w:val="001D0BF5"/>
    <w:rsid w:val="001D0CE0"/>
    <w:rsid w:val="001D0D53"/>
    <w:rsid w:val="001D0D8E"/>
    <w:rsid w:val="001D0E0C"/>
    <w:rsid w:val="001D0E22"/>
    <w:rsid w:val="001D0E2E"/>
    <w:rsid w:val="001D0E32"/>
    <w:rsid w:val="001D0E43"/>
    <w:rsid w:val="001D0FBF"/>
    <w:rsid w:val="001D10D1"/>
    <w:rsid w:val="001D1119"/>
    <w:rsid w:val="001D1140"/>
    <w:rsid w:val="001D1175"/>
    <w:rsid w:val="001D1189"/>
    <w:rsid w:val="001D11E4"/>
    <w:rsid w:val="001D1228"/>
    <w:rsid w:val="001D1294"/>
    <w:rsid w:val="001D1439"/>
    <w:rsid w:val="001D152A"/>
    <w:rsid w:val="001D1701"/>
    <w:rsid w:val="001D1770"/>
    <w:rsid w:val="001D1834"/>
    <w:rsid w:val="001D19C4"/>
    <w:rsid w:val="001D1B91"/>
    <w:rsid w:val="001D1C23"/>
    <w:rsid w:val="001D1CC5"/>
    <w:rsid w:val="001D1CED"/>
    <w:rsid w:val="001D1E8E"/>
    <w:rsid w:val="001D1FC3"/>
    <w:rsid w:val="001D2133"/>
    <w:rsid w:val="001D2137"/>
    <w:rsid w:val="001D2182"/>
    <w:rsid w:val="001D218D"/>
    <w:rsid w:val="001D2223"/>
    <w:rsid w:val="001D22F4"/>
    <w:rsid w:val="001D23A6"/>
    <w:rsid w:val="001D24EF"/>
    <w:rsid w:val="001D26DD"/>
    <w:rsid w:val="001D28A1"/>
    <w:rsid w:val="001D2922"/>
    <w:rsid w:val="001D2947"/>
    <w:rsid w:val="001D29AE"/>
    <w:rsid w:val="001D2C4B"/>
    <w:rsid w:val="001D2CFE"/>
    <w:rsid w:val="001D2D8F"/>
    <w:rsid w:val="001D2F30"/>
    <w:rsid w:val="001D2F45"/>
    <w:rsid w:val="001D3000"/>
    <w:rsid w:val="001D31C7"/>
    <w:rsid w:val="001D320C"/>
    <w:rsid w:val="001D363D"/>
    <w:rsid w:val="001D36E0"/>
    <w:rsid w:val="001D381B"/>
    <w:rsid w:val="001D3852"/>
    <w:rsid w:val="001D3B05"/>
    <w:rsid w:val="001D3B0E"/>
    <w:rsid w:val="001D3C0B"/>
    <w:rsid w:val="001D3C7F"/>
    <w:rsid w:val="001D3D5F"/>
    <w:rsid w:val="001D3DDF"/>
    <w:rsid w:val="001D3E3F"/>
    <w:rsid w:val="001D3E55"/>
    <w:rsid w:val="001D3E5C"/>
    <w:rsid w:val="001D3E8B"/>
    <w:rsid w:val="001D3FE6"/>
    <w:rsid w:val="001D3FF2"/>
    <w:rsid w:val="001D4116"/>
    <w:rsid w:val="001D42A2"/>
    <w:rsid w:val="001D42A9"/>
    <w:rsid w:val="001D42E7"/>
    <w:rsid w:val="001D4503"/>
    <w:rsid w:val="001D4535"/>
    <w:rsid w:val="001D4590"/>
    <w:rsid w:val="001D45D1"/>
    <w:rsid w:val="001D45D7"/>
    <w:rsid w:val="001D468A"/>
    <w:rsid w:val="001D46B8"/>
    <w:rsid w:val="001D46E6"/>
    <w:rsid w:val="001D473F"/>
    <w:rsid w:val="001D479E"/>
    <w:rsid w:val="001D47F2"/>
    <w:rsid w:val="001D4896"/>
    <w:rsid w:val="001D48D8"/>
    <w:rsid w:val="001D48EC"/>
    <w:rsid w:val="001D4945"/>
    <w:rsid w:val="001D499A"/>
    <w:rsid w:val="001D4A33"/>
    <w:rsid w:val="001D4F2E"/>
    <w:rsid w:val="001D4FD1"/>
    <w:rsid w:val="001D50BC"/>
    <w:rsid w:val="001D515B"/>
    <w:rsid w:val="001D5400"/>
    <w:rsid w:val="001D5418"/>
    <w:rsid w:val="001D5485"/>
    <w:rsid w:val="001D554F"/>
    <w:rsid w:val="001D5615"/>
    <w:rsid w:val="001D57AF"/>
    <w:rsid w:val="001D5833"/>
    <w:rsid w:val="001D5864"/>
    <w:rsid w:val="001D5870"/>
    <w:rsid w:val="001D58D9"/>
    <w:rsid w:val="001D591B"/>
    <w:rsid w:val="001D5A48"/>
    <w:rsid w:val="001D5AB0"/>
    <w:rsid w:val="001D5AD5"/>
    <w:rsid w:val="001D5B24"/>
    <w:rsid w:val="001D5B2D"/>
    <w:rsid w:val="001D5B73"/>
    <w:rsid w:val="001D5C11"/>
    <w:rsid w:val="001D5C70"/>
    <w:rsid w:val="001D5CE4"/>
    <w:rsid w:val="001D5E1D"/>
    <w:rsid w:val="001D5ECD"/>
    <w:rsid w:val="001D5F3B"/>
    <w:rsid w:val="001D5FA8"/>
    <w:rsid w:val="001D6079"/>
    <w:rsid w:val="001D60B4"/>
    <w:rsid w:val="001D60DE"/>
    <w:rsid w:val="001D60E2"/>
    <w:rsid w:val="001D6114"/>
    <w:rsid w:val="001D616E"/>
    <w:rsid w:val="001D61CE"/>
    <w:rsid w:val="001D6401"/>
    <w:rsid w:val="001D6638"/>
    <w:rsid w:val="001D6661"/>
    <w:rsid w:val="001D67A9"/>
    <w:rsid w:val="001D6C84"/>
    <w:rsid w:val="001D6CCB"/>
    <w:rsid w:val="001D6D2C"/>
    <w:rsid w:val="001D6D48"/>
    <w:rsid w:val="001D6DDE"/>
    <w:rsid w:val="001D6E47"/>
    <w:rsid w:val="001D6EB0"/>
    <w:rsid w:val="001D6FA2"/>
    <w:rsid w:val="001D6FCF"/>
    <w:rsid w:val="001D704A"/>
    <w:rsid w:val="001D717D"/>
    <w:rsid w:val="001D71AF"/>
    <w:rsid w:val="001D71C8"/>
    <w:rsid w:val="001D7281"/>
    <w:rsid w:val="001D72FF"/>
    <w:rsid w:val="001D738F"/>
    <w:rsid w:val="001D74D8"/>
    <w:rsid w:val="001D74E3"/>
    <w:rsid w:val="001D7688"/>
    <w:rsid w:val="001D77DD"/>
    <w:rsid w:val="001D789B"/>
    <w:rsid w:val="001D78A0"/>
    <w:rsid w:val="001D78E2"/>
    <w:rsid w:val="001D7A07"/>
    <w:rsid w:val="001D7A0A"/>
    <w:rsid w:val="001D7A22"/>
    <w:rsid w:val="001D7A23"/>
    <w:rsid w:val="001D7B4B"/>
    <w:rsid w:val="001D7BDD"/>
    <w:rsid w:val="001D7C0E"/>
    <w:rsid w:val="001D7C2E"/>
    <w:rsid w:val="001D7C6B"/>
    <w:rsid w:val="001D7D74"/>
    <w:rsid w:val="001D7D84"/>
    <w:rsid w:val="001D7DAF"/>
    <w:rsid w:val="001D7DFC"/>
    <w:rsid w:val="001D7F52"/>
    <w:rsid w:val="001E0036"/>
    <w:rsid w:val="001E01EE"/>
    <w:rsid w:val="001E02C6"/>
    <w:rsid w:val="001E0310"/>
    <w:rsid w:val="001E0378"/>
    <w:rsid w:val="001E03C1"/>
    <w:rsid w:val="001E03FA"/>
    <w:rsid w:val="001E043B"/>
    <w:rsid w:val="001E0475"/>
    <w:rsid w:val="001E06A5"/>
    <w:rsid w:val="001E074B"/>
    <w:rsid w:val="001E07EC"/>
    <w:rsid w:val="001E082E"/>
    <w:rsid w:val="001E0948"/>
    <w:rsid w:val="001E09E8"/>
    <w:rsid w:val="001E0A2C"/>
    <w:rsid w:val="001E0A40"/>
    <w:rsid w:val="001E0E59"/>
    <w:rsid w:val="001E0EB7"/>
    <w:rsid w:val="001E0F14"/>
    <w:rsid w:val="001E0FC1"/>
    <w:rsid w:val="001E0FDF"/>
    <w:rsid w:val="001E107B"/>
    <w:rsid w:val="001E11A9"/>
    <w:rsid w:val="001E141D"/>
    <w:rsid w:val="001E14EC"/>
    <w:rsid w:val="001E1514"/>
    <w:rsid w:val="001E1602"/>
    <w:rsid w:val="001E1671"/>
    <w:rsid w:val="001E174D"/>
    <w:rsid w:val="001E177E"/>
    <w:rsid w:val="001E1864"/>
    <w:rsid w:val="001E1911"/>
    <w:rsid w:val="001E196C"/>
    <w:rsid w:val="001E1A06"/>
    <w:rsid w:val="001E1A9C"/>
    <w:rsid w:val="001E1ABD"/>
    <w:rsid w:val="001E1B46"/>
    <w:rsid w:val="001E1C8D"/>
    <w:rsid w:val="001E1CC4"/>
    <w:rsid w:val="001E1D49"/>
    <w:rsid w:val="001E1E7B"/>
    <w:rsid w:val="001E1EE7"/>
    <w:rsid w:val="001E1FCD"/>
    <w:rsid w:val="001E2072"/>
    <w:rsid w:val="001E20E2"/>
    <w:rsid w:val="001E21D0"/>
    <w:rsid w:val="001E22FD"/>
    <w:rsid w:val="001E23D6"/>
    <w:rsid w:val="001E24A4"/>
    <w:rsid w:val="001E2510"/>
    <w:rsid w:val="001E2574"/>
    <w:rsid w:val="001E25EC"/>
    <w:rsid w:val="001E25F7"/>
    <w:rsid w:val="001E25FA"/>
    <w:rsid w:val="001E2626"/>
    <w:rsid w:val="001E2634"/>
    <w:rsid w:val="001E2664"/>
    <w:rsid w:val="001E26C7"/>
    <w:rsid w:val="001E281C"/>
    <w:rsid w:val="001E285D"/>
    <w:rsid w:val="001E29AF"/>
    <w:rsid w:val="001E29C7"/>
    <w:rsid w:val="001E29E6"/>
    <w:rsid w:val="001E2A46"/>
    <w:rsid w:val="001E2CE6"/>
    <w:rsid w:val="001E2D07"/>
    <w:rsid w:val="001E2D0B"/>
    <w:rsid w:val="001E2D86"/>
    <w:rsid w:val="001E2D9C"/>
    <w:rsid w:val="001E2ED9"/>
    <w:rsid w:val="001E2F25"/>
    <w:rsid w:val="001E2F3A"/>
    <w:rsid w:val="001E2F5E"/>
    <w:rsid w:val="001E2FD5"/>
    <w:rsid w:val="001E3057"/>
    <w:rsid w:val="001E316D"/>
    <w:rsid w:val="001E3300"/>
    <w:rsid w:val="001E3363"/>
    <w:rsid w:val="001E341D"/>
    <w:rsid w:val="001E348B"/>
    <w:rsid w:val="001E34B6"/>
    <w:rsid w:val="001E35AC"/>
    <w:rsid w:val="001E3610"/>
    <w:rsid w:val="001E36AC"/>
    <w:rsid w:val="001E3771"/>
    <w:rsid w:val="001E381B"/>
    <w:rsid w:val="001E38DF"/>
    <w:rsid w:val="001E38F5"/>
    <w:rsid w:val="001E3988"/>
    <w:rsid w:val="001E39E9"/>
    <w:rsid w:val="001E3A72"/>
    <w:rsid w:val="001E3AD0"/>
    <w:rsid w:val="001E3BB9"/>
    <w:rsid w:val="001E3CAF"/>
    <w:rsid w:val="001E3CB6"/>
    <w:rsid w:val="001E3D69"/>
    <w:rsid w:val="001E3D8B"/>
    <w:rsid w:val="001E401E"/>
    <w:rsid w:val="001E4024"/>
    <w:rsid w:val="001E40DC"/>
    <w:rsid w:val="001E4224"/>
    <w:rsid w:val="001E424C"/>
    <w:rsid w:val="001E42DA"/>
    <w:rsid w:val="001E435A"/>
    <w:rsid w:val="001E43B2"/>
    <w:rsid w:val="001E43CD"/>
    <w:rsid w:val="001E43EC"/>
    <w:rsid w:val="001E4480"/>
    <w:rsid w:val="001E45BF"/>
    <w:rsid w:val="001E4639"/>
    <w:rsid w:val="001E4755"/>
    <w:rsid w:val="001E47E8"/>
    <w:rsid w:val="001E488C"/>
    <w:rsid w:val="001E4896"/>
    <w:rsid w:val="001E4933"/>
    <w:rsid w:val="001E49D5"/>
    <w:rsid w:val="001E4A12"/>
    <w:rsid w:val="001E4ABB"/>
    <w:rsid w:val="001E4AD2"/>
    <w:rsid w:val="001E4AE6"/>
    <w:rsid w:val="001E4B06"/>
    <w:rsid w:val="001E4CB4"/>
    <w:rsid w:val="001E4D00"/>
    <w:rsid w:val="001E4D5F"/>
    <w:rsid w:val="001E4E68"/>
    <w:rsid w:val="001E4F5B"/>
    <w:rsid w:val="001E4F91"/>
    <w:rsid w:val="001E503D"/>
    <w:rsid w:val="001E5149"/>
    <w:rsid w:val="001E5196"/>
    <w:rsid w:val="001E535D"/>
    <w:rsid w:val="001E5427"/>
    <w:rsid w:val="001E553B"/>
    <w:rsid w:val="001E5561"/>
    <w:rsid w:val="001E5735"/>
    <w:rsid w:val="001E5905"/>
    <w:rsid w:val="001E591D"/>
    <w:rsid w:val="001E59E8"/>
    <w:rsid w:val="001E5B39"/>
    <w:rsid w:val="001E5C35"/>
    <w:rsid w:val="001E5D87"/>
    <w:rsid w:val="001E5DB5"/>
    <w:rsid w:val="001E5DDC"/>
    <w:rsid w:val="001E5EC7"/>
    <w:rsid w:val="001E5EE3"/>
    <w:rsid w:val="001E5EE6"/>
    <w:rsid w:val="001E6029"/>
    <w:rsid w:val="001E608B"/>
    <w:rsid w:val="001E60ED"/>
    <w:rsid w:val="001E6110"/>
    <w:rsid w:val="001E61D4"/>
    <w:rsid w:val="001E623F"/>
    <w:rsid w:val="001E633E"/>
    <w:rsid w:val="001E656C"/>
    <w:rsid w:val="001E6614"/>
    <w:rsid w:val="001E67B7"/>
    <w:rsid w:val="001E6C80"/>
    <w:rsid w:val="001E6CB8"/>
    <w:rsid w:val="001E6E44"/>
    <w:rsid w:val="001E6F6D"/>
    <w:rsid w:val="001E6FB2"/>
    <w:rsid w:val="001E716E"/>
    <w:rsid w:val="001E71DC"/>
    <w:rsid w:val="001E7286"/>
    <w:rsid w:val="001E72F6"/>
    <w:rsid w:val="001E7316"/>
    <w:rsid w:val="001E746B"/>
    <w:rsid w:val="001E747E"/>
    <w:rsid w:val="001E74E9"/>
    <w:rsid w:val="001E75A1"/>
    <w:rsid w:val="001E75B7"/>
    <w:rsid w:val="001E75DD"/>
    <w:rsid w:val="001E76F1"/>
    <w:rsid w:val="001E7929"/>
    <w:rsid w:val="001E79E6"/>
    <w:rsid w:val="001E7A2C"/>
    <w:rsid w:val="001E7AAB"/>
    <w:rsid w:val="001E7AD6"/>
    <w:rsid w:val="001E7C40"/>
    <w:rsid w:val="001E7C6A"/>
    <w:rsid w:val="001E7CAE"/>
    <w:rsid w:val="001E7D09"/>
    <w:rsid w:val="001E7EEB"/>
    <w:rsid w:val="001E7F52"/>
    <w:rsid w:val="001F0042"/>
    <w:rsid w:val="001F0099"/>
    <w:rsid w:val="001F00CD"/>
    <w:rsid w:val="001F01AF"/>
    <w:rsid w:val="001F0250"/>
    <w:rsid w:val="001F02F5"/>
    <w:rsid w:val="001F0326"/>
    <w:rsid w:val="001F032E"/>
    <w:rsid w:val="001F0446"/>
    <w:rsid w:val="001F04F3"/>
    <w:rsid w:val="001F055E"/>
    <w:rsid w:val="001F05C4"/>
    <w:rsid w:val="001F0687"/>
    <w:rsid w:val="001F071A"/>
    <w:rsid w:val="001F08DC"/>
    <w:rsid w:val="001F0A7A"/>
    <w:rsid w:val="001F0AA9"/>
    <w:rsid w:val="001F0BEC"/>
    <w:rsid w:val="001F0C37"/>
    <w:rsid w:val="001F0CB6"/>
    <w:rsid w:val="001F0D40"/>
    <w:rsid w:val="001F0D4F"/>
    <w:rsid w:val="001F0DBB"/>
    <w:rsid w:val="001F1015"/>
    <w:rsid w:val="001F10AD"/>
    <w:rsid w:val="001F10EF"/>
    <w:rsid w:val="001F11DC"/>
    <w:rsid w:val="001F11EC"/>
    <w:rsid w:val="001F12D4"/>
    <w:rsid w:val="001F148E"/>
    <w:rsid w:val="001F1657"/>
    <w:rsid w:val="001F1784"/>
    <w:rsid w:val="001F17A7"/>
    <w:rsid w:val="001F184E"/>
    <w:rsid w:val="001F1989"/>
    <w:rsid w:val="001F19D2"/>
    <w:rsid w:val="001F1AC7"/>
    <w:rsid w:val="001F1BDC"/>
    <w:rsid w:val="001F1EB2"/>
    <w:rsid w:val="001F1F04"/>
    <w:rsid w:val="001F1FF4"/>
    <w:rsid w:val="001F20CB"/>
    <w:rsid w:val="001F21EF"/>
    <w:rsid w:val="001F22B2"/>
    <w:rsid w:val="001F2301"/>
    <w:rsid w:val="001F23B7"/>
    <w:rsid w:val="001F2494"/>
    <w:rsid w:val="001F2543"/>
    <w:rsid w:val="001F2652"/>
    <w:rsid w:val="001F2691"/>
    <w:rsid w:val="001F2705"/>
    <w:rsid w:val="001F2768"/>
    <w:rsid w:val="001F29CB"/>
    <w:rsid w:val="001F2AE8"/>
    <w:rsid w:val="001F2B9E"/>
    <w:rsid w:val="001F2C0D"/>
    <w:rsid w:val="001F2D7A"/>
    <w:rsid w:val="001F2E2E"/>
    <w:rsid w:val="001F2E55"/>
    <w:rsid w:val="001F3165"/>
    <w:rsid w:val="001F31D9"/>
    <w:rsid w:val="001F321F"/>
    <w:rsid w:val="001F3347"/>
    <w:rsid w:val="001F3475"/>
    <w:rsid w:val="001F3677"/>
    <w:rsid w:val="001F36E1"/>
    <w:rsid w:val="001F372F"/>
    <w:rsid w:val="001F377F"/>
    <w:rsid w:val="001F3873"/>
    <w:rsid w:val="001F38C8"/>
    <w:rsid w:val="001F3964"/>
    <w:rsid w:val="001F39B9"/>
    <w:rsid w:val="001F3AAE"/>
    <w:rsid w:val="001F3BB0"/>
    <w:rsid w:val="001F3BD4"/>
    <w:rsid w:val="001F3BD5"/>
    <w:rsid w:val="001F3C92"/>
    <w:rsid w:val="001F3CF3"/>
    <w:rsid w:val="001F3D81"/>
    <w:rsid w:val="001F3D95"/>
    <w:rsid w:val="001F3DE3"/>
    <w:rsid w:val="001F3DFF"/>
    <w:rsid w:val="001F3ED8"/>
    <w:rsid w:val="001F3F15"/>
    <w:rsid w:val="001F3F1E"/>
    <w:rsid w:val="001F3F79"/>
    <w:rsid w:val="001F4078"/>
    <w:rsid w:val="001F40D4"/>
    <w:rsid w:val="001F4112"/>
    <w:rsid w:val="001F44AB"/>
    <w:rsid w:val="001F45FE"/>
    <w:rsid w:val="001F47F9"/>
    <w:rsid w:val="001F4808"/>
    <w:rsid w:val="001F4985"/>
    <w:rsid w:val="001F4B10"/>
    <w:rsid w:val="001F4BA7"/>
    <w:rsid w:val="001F4C42"/>
    <w:rsid w:val="001F4C4B"/>
    <w:rsid w:val="001F4CBD"/>
    <w:rsid w:val="001F4CBE"/>
    <w:rsid w:val="001F4D09"/>
    <w:rsid w:val="001F4D0D"/>
    <w:rsid w:val="001F4E00"/>
    <w:rsid w:val="001F4E88"/>
    <w:rsid w:val="001F4EAF"/>
    <w:rsid w:val="001F4F39"/>
    <w:rsid w:val="001F5054"/>
    <w:rsid w:val="001F5175"/>
    <w:rsid w:val="001F5190"/>
    <w:rsid w:val="001F5324"/>
    <w:rsid w:val="001F5335"/>
    <w:rsid w:val="001F5478"/>
    <w:rsid w:val="001F54B7"/>
    <w:rsid w:val="001F5657"/>
    <w:rsid w:val="001F569E"/>
    <w:rsid w:val="001F56F7"/>
    <w:rsid w:val="001F576D"/>
    <w:rsid w:val="001F576F"/>
    <w:rsid w:val="001F57B0"/>
    <w:rsid w:val="001F5805"/>
    <w:rsid w:val="001F5898"/>
    <w:rsid w:val="001F5927"/>
    <w:rsid w:val="001F5A51"/>
    <w:rsid w:val="001F5A6B"/>
    <w:rsid w:val="001F5AFC"/>
    <w:rsid w:val="001F5B0F"/>
    <w:rsid w:val="001F5B9C"/>
    <w:rsid w:val="001F5BDD"/>
    <w:rsid w:val="001F5C20"/>
    <w:rsid w:val="001F5CE9"/>
    <w:rsid w:val="001F5D08"/>
    <w:rsid w:val="001F5DCF"/>
    <w:rsid w:val="001F5DFB"/>
    <w:rsid w:val="001F5E50"/>
    <w:rsid w:val="001F5EF4"/>
    <w:rsid w:val="001F5F57"/>
    <w:rsid w:val="001F5FC2"/>
    <w:rsid w:val="001F60AE"/>
    <w:rsid w:val="001F61C9"/>
    <w:rsid w:val="001F6267"/>
    <w:rsid w:val="001F6291"/>
    <w:rsid w:val="001F639D"/>
    <w:rsid w:val="001F6547"/>
    <w:rsid w:val="001F65A5"/>
    <w:rsid w:val="001F6619"/>
    <w:rsid w:val="001F662D"/>
    <w:rsid w:val="001F6684"/>
    <w:rsid w:val="001F685B"/>
    <w:rsid w:val="001F6A47"/>
    <w:rsid w:val="001F6A74"/>
    <w:rsid w:val="001F6BAF"/>
    <w:rsid w:val="001F6DCE"/>
    <w:rsid w:val="001F6E6C"/>
    <w:rsid w:val="001F7081"/>
    <w:rsid w:val="001F708A"/>
    <w:rsid w:val="001F70DA"/>
    <w:rsid w:val="001F70DC"/>
    <w:rsid w:val="001F7132"/>
    <w:rsid w:val="001F71E8"/>
    <w:rsid w:val="001F7241"/>
    <w:rsid w:val="001F7260"/>
    <w:rsid w:val="001F7366"/>
    <w:rsid w:val="001F73C1"/>
    <w:rsid w:val="001F7401"/>
    <w:rsid w:val="001F74CF"/>
    <w:rsid w:val="001F7536"/>
    <w:rsid w:val="001F763F"/>
    <w:rsid w:val="001F76CD"/>
    <w:rsid w:val="001F7834"/>
    <w:rsid w:val="001F7901"/>
    <w:rsid w:val="001F7AB6"/>
    <w:rsid w:val="001F7AD1"/>
    <w:rsid w:val="001F7C47"/>
    <w:rsid w:val="001F7D02"/>
    <w:rsid w:val="001F7DA8"/>
    <w:rsid w:val="001F7EA6"/>
    <w:rsid w:val="001F7F93"/>
    <w:rsid w:val="0020001C"/>
    <w:rsid w:val="00200046"/>
    <w:rsid w:val="0020017A"/>
    <w:rsid w:val="00200224"/>
    <w:rsid w:val="00200270"/>
    <w:rsid w:val="00200407"/>
    <w:rsid w:val="00200444"/>
    <w:rsid w:val="002004D3"/>
    <w:rsid w:val="00200509"/>
    <w:rsid w:val="002006A7"/>
    <w:rsid w:val="002006C9"/>
    <w:rsid w:val="002007E0"/>
    <w:rsid w:val="00200803"/>
    <w:rsid w:val="00200833"/>
    <w:rsid w:val="0020084C"/>
    <w:rsid w:val="00200881"/>
    <w:rsid w:val="00200890"/>
    <w:rsid w:val="00200966"/>
    <w:rsid w:val="00200974"/>
    <w:rsid w:val="00200A50"/>
    <w:rsid w:val="00200A7D"/>
    <w:rsid w:val="00200AE2"/>
    <w:rsid w:val="00200B43"/>
    <w:rsid w:val="00200C4C"/>
    <w:rsid w:val="00200CB4"/>
    <w:rsid w:val="00200DEA"/>
    <w:rsid w:val="00200EB6"/>
    <w:rsid w:val="00200ED6"/>
    <w:rsid w:val="00200F3D"/>
    <w:rsid w:val="00200FB2"/>
    <w:rsid w:val="00201145"/>
    <w:rsid w:val="0020120B"/>
    <w:rsid w:val="00201212"/>
    <w:rsid w:val="0020124A"/>
    <w:rsid w:val="00201260"/>
    <w:rsid w:val="002012D5"/>
    <w:rsid w:val="0020132B"/>
    <w:rsid w:val="00201338"/>
    <w:rsid w:val="002013A2"/>
    <w:rsid w:val="00201461"/>
    <w:rsid w:val="002014E9"/>
    <w:rsid w:val="00201523"/>
    <w:rsid w:val="00201650"/>
    <w:rsid w:val="0020175D"/>
    <w:rsid w:val="002017BB"/>
    <w:rsid w:val="002017DA"/>
    <w:rsid w:val="0020183A"/>
    <w:rsid w:val="00201844"/>
    <w:rsid w:val="002018BE"/>
    <w:rsid w:val="002018C2"/>
    <w:rsid w:val="002018EC"/>
    <w:rsid w:val="0020197E"/>
    <w:rsid w:val="00201991"/>
    <w:rsid w:val="00201A22"/>
    <w:rsid w:val="00201A5C"/>
    <w:rsid w:val="00201A7A"/>
    <w:rsid w:val="00201B19"/>
    <w:rsid w:val="00201C3A"/>
    <w:rsid w:val="00201E80"/>
    <w:rsid w:val="00201F0C"/>
    <w:rsid w:val="00202104"/>
    <w:rsid w:val="002021FF"/>
    <w:rsid w:val="0020223D"/>
    <w:rsid w:val="002022E0"/>
    <w:rsid w:val="0020244D"/>
    <w:rsid w:val="00202520"/>
    <w:rsid w:val="0020264E"/>
    <w:rsid w:val="0020272E"/>
    <w:rsid w:val="0020276A"/>
    <w:rsid w:val="0020276E"/>
    <w:rsid w:val="0020284F"/>
    <w:rsid w:val="00202970"/>
    <w:rsid w:val="00202AF1"/>
    <w:rsid w:val="00202B1B"/>
    <w:rsid w:val="00202B8F"/>
    <w:rsid w:val="00202C3B"/>
    <w:rsid w:val="00202CE0"/>
    <w:rsid w:val="00202E87"/>
    <w:rsid w:val="00202FD6"/>
    <w:rsid w:val="00202FF8"/>
    <w:rsid w:val="00203074"/>
    <w:rsid w:val="002030D1"/>
    <w:rsid w:val="0020312E"/>
    <w:rsid w:val="002033BD"/>
    <w:rsid w:val="002035C8"/>
    <w:rsid w:val="002035E8"/>
    <w:rsid w:val="002035EF"/>
    <w:rsid w:val="002036E5"/>
    <w:rsid w:val="00203727"/>
    <w:rsid w:val="00203801"/>
    <w:rsid w:val="00203839"/>
    <w:rsid w:val="0020394D"/>
    <w:rsid w:val="00203997"/>
    <w:rsid w:val="002039A3"/>
    <w:rsid w:val="00203A15"/>
    <w:rsid w:val="00203A46"/>
    <w:rsid w:val="00203C23"/>
    <w:rsid w:val="00203CB4"/>
    <w:rsid w:val="00203D15"/>
    <w:rsid w:val="00203D9D"/>
    <w:rsid w:val="00203DD5"/>
    <w:rsid w:val="00203DD8"/>
    <w:rsid w:val="00203EF6"/>
    <w:rsid w:val="00203F1C"/>
    <w:rsid w:val="002040B0"/>
    <w:rsid w:val="0020418F"/>
    <w:rsid w:val="00204280"/>
    <w:rsid w:val="002042E7"/>
    <w:rsid w:val="00204520"/>
    <w:rsid w:val="00204612"/>
    <w:rsid w:val="00204860"/>
    <w:rsid w:val="00204873"/>
    <w:rsid w:val="00204900"/>
    <w:rsid w:val="0020491C"/>
    <w:rsid w:val="00204951"/>
    <w:rsid w:val="002049C4"/>
    <w:rsid w:val="00204A44"/>
    <w:rsid w:val="00204AF9"/>
    <w:rsid w:val="00204B16"/>
    <w:rsid w:val="00204B62"/>
    <w:rsid w:val="00204BB0"/>
    <w:rsid w:val="00204D6F"/>
    <w:rsid w:val="00204DDC"/>
    <w:rsid w:val="00204E08"/>
    <w:rsid w:val="00204EB0"/>
    <w:rsid w:val="00204F72"/>
    <w:rsid w:val="00204FED"/>
    <w:rsid w:val="0020506C"/>
    <w:rsid w:val="00205090"/>
    <w:rsid w:val="002050DB"/>
    <w:rsid w:val="00205109"/>
    <w:rsid w:val="0020517C"/>
    <w:rsid w:val="002051AA"/>
    <w:rsid w:val="0020527A"/>
    <w:rsid w:val="0020532E"/>
    <w:rsid w:val="00205342"/>
    <w:rsid w:val="0020541D"/>
    <w:rsid w:val="00205436"/>
    <w:rsid w:val="0020549C"/>
    <w:rsid w:val="00205502"/>
    <w:rsid w:val="0020559E"/>
    <w:rsid w:val="002055A6"/>
    <w:rsid w:val="002055D6"/>
    <w:rsid w:val="002055F4"/>
    <w:rsid w:val="0020563B"/>
    <w:rsid w:val="0020566F"/>
    <w:rsid w:val="00205689"/>
    <w:rsid w:val="00205703"/>
    <w:rsid w:val="002057FE"/>
    <w:rsid w:val="00205832"/>
    <w:rsid w:val="00205886"/>
    <w:rsid w:val="002058E4"/>
    <w:rsid w:val="00205912"/>
    <w:rsid w:val="002059C7"/>
    <w:rsid w:val="002059ED"/>
    <w:rsid w:val="00205A6B"/>
    <w:rsid w:val="00205B22"/>
    <w:rsid w:val="00205C2B"/>
    <w:rsid w:val="00205CE0"/>
    <w:rsid w:val="00205D09"/>
    <w:rsid w:val="00205D23"/>
    <w:rsid w:val="00205DB5"/>
    <w:rsid w:val="00205FE8"/>
    <w:rsid w:val="002061C6"/>
    <w:rsid w:val="00206226"/>
    <w:rsid w:val="0020627C"/>
    <w:rsid w:val="002062E8"/>
    <w:rsid w:val="00206397"/>
    <w:rsid w:val="0020646B"/>
    <w:rsid w:val="002064CA"/>
    <w:rsid w:val="00206527"/>
    <w:rsid w:val="00206557"/>
    <w:rsid w:val="00206638"/>
    <w:rsid w:val="0020670C"/>
    <w:rsid w:val="00206725"/>
    <w:rsid w:val="00206940"/>
    <w:rsid w:val="002069E3"/>
    <w:rsid w:val="00206C58"/>
    <w:rsid w:val="00206D22"/>
    <w:rsid w:val="00206E34"/>
    <w:rsid w:val="00206E4C"/>
    <w:rsid w:val="002070A7"/>
    <w:rsid w:val="00207113"/>
    <w:rsid w:val="0020712A"/>
    <w:rsid w:val="0020714C"/>
    <w:rsid w:val="002071D4"/>
    <w:rsid w:val="00207226"/>
    <w:rsid w:val="00207267"/>
    <w:rsid w:val="0020728B"/>
    <w:rsid w:val="00207349"/>
    <w:rsid w:val="00207388"/>
    <w:rsid w:val="002073F5"/>
    <w:rsid w:val="00207487"/>
    <w:rsid w:val="002074E7"/>
    <w:rsid w:val="00207533"/>
    <w:rsid w:val="0020754C"/>
    <w:rsid w:val="002076AC"/>
    <w:rsid w:val="00207885"/>
    <w:rsid w:val="0020790F"/>
    <w:rsid w:val="0020793E"/>
    <w:rsid w:val="0020794C"/>
    <w:rsid w:val="002079E5"/>
    <w:rsid w:val="002079F0"/>
    <w:rsid w:val="00207B73"/>
    <w:rsid w:val="00207BFB"/>
    <w:rsid w:val="00207D4E"/>
    <w:rsid w:val="00207D6C"/>
    <w:rsid w:val="00207DDC"/>
    <w:rsid w:val="00207E2E"/>
    <w:rsid w:val="00207E60"/>
    <w:rsid w:val="00207E7C"/>
    <w:rsid w:val="00207EC3"/>
    <w:rsid w:val="00207EFD"/>
    <w:rsid w:val="00207F2D"/>
    <w:rsid w:val="00207FA5"/>
    <w:rsid w:val="0021002F"/>
    <w:rsid w:val="00210169"/>
    <w:rsid w:val="00210173"/>
    <w:rsid w:val="00210226"/>
    <w:rsid w:val="00210321"/>
    <w:rsid w:val="00210345"/>
    <w:rsid w:val="00210367"/>
    <w:rsid w:val="002103B5"/>
    <w:rsid w:val="002104A8"/>
    <w:rsid w:val="002105D8"/>
    <w:rsid w:val="002106E9"/>
    <w:rsid w:val="0021074E"/>
    <w:rsid w:val="002107F6"/>
    <w:rsid w:val="00210878"/>
    <w:rsid w:val="00210906"/>
    <w:rsid w:val="0021098F"/>
    <w:rsid w:val="002109A7"/>
    <w:rsid w:val="002109BD"/>
    <w:rsid w:val="002109CE"/>
    <w:rsid w:val="002109E9"/>
    <w:rsid w:val="00210A17"/>
    <w:rsid w:val="00210ACA"/>
    <w:rsid w:val="00210BDA"/>
    <w:rsid w:val="00210CA8"/>
    <w:rsid w:val="00210E0E"/>
    <w:rsid w:val="00210E5E"/>
    <w:rsid w:val="00210EDB"/>
    <w:rsid w:val="00210FD5"/>
    <w:rsid w:val="00211110"/>
    <w:rsid w:val="00211167"/>
    <w:rsid w:val="0021116F"/>
    <w:rsid w:val="002111B8"/>
    <w:rsid w:val="002111FE"/>
    <w:rsid w:val="0021129B"/>
    <w:rsid w:val="002113B0"/>
    <w:rsid w:val="002113DE"/>
    <w:rsid w:val="00211446"/>
    <w:rsid w:val="00211645"/>
    <w:rsid w:val="0021171A"/>
    <w:rsid w:val="0021183C"/>
    <w:rsid w:val="002118CA"/>
    <w:rsid w:val="002119C5"/>
    <w:rsid w:val="00211A1F"/>
    <w:rsid w:val="00211A73"/>
    <w:rsid w:val="00211B93"/>
    <w:rsid w:val="00211BB4"/>
    <w:rsid w:val="00211BFF"/>
    <w:rsid w:val="00211C83"/>
    <w:rsid w:val="00211D1C"/>
    <w:rsid w:val="00211D43"/>
    <w:rsid w:val="00211E73"/>
    <w:rsid w:val="00211E74"/>
    <w:rsid w:val="00211E84"/>
    <w:rsid w:val="00211EE5"/>
    <w:rsid w:val="00211FD1"/>
    <w:rsid w:val="002120D8"/>
    <w:rsid w:val="0021213F"/>
    <w:rsid w:val="00212157"/>
    <w:rsid w:val="0021215A"/>
    <w:rsid w:val="002121B7"/>
    <w:rsid w:val="00212367"/>
    <w:rsid w:val="00212400"/>
    <w:rsid w:val="002124ED"/>
    <w:rsid w:val="002125AA"/>
    <w:rsid w:val="002127AC"/>
    <w:rsid w:val="0021282B"/>
    <w:rsid w:val="00212883"/>
    <w:rsid w:val="00212901"/>
    <w:rsid w:val="00212A5D"/>
    <w:rsid w:val="00212B8E"/>
    <w:rsid w:val="00212CDA"/>
    <w:rsid w:val="00212DE6"/>
    <w:rsid w:val="00212F17"/>
    <w:rsid w:val="0021316E"/>
    <w:rsid w:val="002133C3"/>
    <w:rsid w:val="00213594"/>
    <w:rsid w:val="002138C7"/>
    <w:rsid w:val="00213975"/>
    <w:rsid w:val="00213994"/>
    <w:rsid w:val="002139A6"/>
    <w:rsid w:val="00213A9C"/>
    <w:rsid w:val="00213ABC"/>
    <w:rsid w:val="00213C03"/>
    <w:rsid w:val="00213C29"/>
    <w:rsid w:val="00213EB7"/>
    <w:rsid w:val="00213FEB"/>
    <w:rsid w:val="002140DB"/>
    <w:rsid w:val="00214191"/>
    <w:rsid w:val="00214197"/>
    <w:rsid w:val="002141EB"/>
    <w:rsid w:val="00214202"/>
    <w:rsid w:val="00214212"/>
    <w:rsid w:val="00214217"/>
    <w:rsid w:val="00214289"/>
    <w:rsid w:val="00214310"/>
    <w:rsid w:val="00214312"/>
    <w:rsid w:val="002143AF"/>
    <w:rsid w:val="0021440A"/>
    <w:rsid w:val="002144A4"/>
    <w:rsid w:val="002144F3"/>
    <w:rsid w:val="00214579"/>
    <w:rsid w:val="00214677"/>
    <w:rsid w:val="0021485E"/>
    <w:rsid w:val="0021485F"/>
    <w:rsid w:val="0021487C"/>
    <w:rsid w:val="002148D9"/>
    <w:rsid w:val="0021492A"/>
    <w:rsid w:val="002149AD"/>
    <w:rsid w:val="00214B42"/>
    <w:rsid w:val="00214B44"/>
    <w:rsid w:val="00214BA7"/>
    <w:rsid w:val="00214C43"/>
    <w:rsid w:val="00214D5E"/>
    <w:rsid w:val="00214E1A"/>
    <w:rsid w:val="00214E7C"/>
    <w:rsid w:val="00214EA0"/>
    <w:rsid w:val="00214EEE"/>
    <w:rsid w:val="00214FB6"/>
    <w:rsid w:val="00214FC9"/>
    <w:rsid w:val="00214FF5"/>
    <w:rsid w:val="0021505C"/>
    <w:rsid w:val="002152E4"/>
    <w:rsid w:val="0021539F"/>
    <w:rsid w:val="0021549F"/>
    <w:rsid w:val="002154D7"/>
    <w:rsid w:val="00215536"/>
    <w:rsid w:val="0021563E"/>
    <w:rsid w:val="0021568A"/>
    <w:rsid w:val="00215798"/>
    <w:rsid w:val="0021585A"/>
    <w:rsid w:val="00215909"/>
    <w:rsid w:val="00215ADA"/>
    <w:rsid w:val="00215AE1"/>
    <w:rsid w:val="00215B4A"/>
    <w:rsid w:val="00215BD6"/>
    <w:rsid w:val="00215CF5"/>
    <w:rsid w:val="00215D5B"/>
    <w:rsid w:val="00216012"/>
    <w:rsid w:val="00216042"/>
    <w:rsid w:val="0021606C"/>
    <w:rsid w:val="0021608D"/>
    <w:rsid w:val="00216091"/>
    <w:rsid w:val="002162AD"/>
    <w:rsid w:val="002162CD"/>
    <w:rsid w:val="002162E8"/>
    <w:rsid w:val="00216311"/>
    <w:rsid w:val="002164AE"/>
    <w:rsid w:val="002165C6"/>
    <w:rsid w:val="00216660"/>
    <w:rsid w:val="00216675"/>
    <w:rsid w:val="002166CD"/>
    <w:rsid w:val="002167A3"/>
    <w:rsid w:val="002169A1"/>
    <w:rsid w:val="002169AE"/>
    <w:rsid w:val="002169F8"/>
    <w:rsid w:val="00216C13"/>
    <w:rsid w:val="00216CA3"/>
    <w:rsid w:val="00216D6D"/>
    <w:rsid w:val="00216D86"/>
    <w:rsid w:val="00216E46"/>
    <w:rsid w:val="00216E57"/>
    <w:rsid w:val="00216E59"/>
    <w:rsid w:val="00216E92"/>
    <w:rsid w:val="00216F9B"/>
    <w:rsid w:val="002170C1"/>
    <w:rsid w:val="00217388"/>
    <w:rsid w:val="002174AA"/>
    <w:rsid w:val="00217529"/>
    <w:rsid w:val="00217631"/>
    <w:rsid w:val="002176B8"/>
    <w:rsid w:val="00217736"/>
    <w:rsid w:val="002177C6"/>
    <w:rsid w:val="0021785F"/>
    <w:rsid w:val="00217888"/>
    <w:rsid w:val="0021798D"/>
    <w:rsid w:val="00217A09"/>
    <w:rsid w:val="00217A42"/>
    <w:rsid w:val="00217A8A"/>
    <w:rsid w:val="00217A8C"/>
    <w:rsid w:val="00217A96"/>
    <w:rsid w:val="00217AAA"/>
    <w:rsid w:val="00217AB7"/>
    <w:rsid w:val="00217B76"/>
    <w:rsid w:val="00217C12"/>
    <w:rsid w:val="00217C4F"/>
    <w:rsid w:val="00217D8D"/>
    <w:rsid w:val="00217DE1"/>
    <w:rsid w:val="00220022"/>
    <w:rsid w:val="00220032"/>
    <w:rsid w:val="00220045"/>
    <w:rsid w:val="0022014F"/>
    <w:rsid w:val="00220460"/>
    <w:rsid w:val="0022046F"/>
    <w:rsid w:val="002204B2"/>
    <w:rsid w:val="002205B1"/>
    <w:rsid w:val="00220853"/>
    <w:rsid w:val="00220860"/>
    <w:rsid w:val="002209D3"/>
    <w:rsid w:val="002209F2"/>
    <w:rsid w:val="00220A0D"/>
    <w:rsid w:val="00220A76"/>
    <w:rsid w:val="00220AD1"/>
    <w:rsid w:val="00220C44"/>
    <w:rsid w:val="00220CAC"/>
    <w:rsid w:val="00220CBE"/>
    <w:rsid w:val="00220CE0"/>
    <w:rsid w:val="00220E72"/>
    <w:rsid w:val="00220F5B"/>
    <w:rsid w:val="00221018"/>
    <w:rsid w:val="00221054"/>
    <w:rsid w:val="002210A2"/>
    <w:rsid w:val="002210A4"/>
    <w:rsid w:val="002211F0"/>
    <w:rsid w:val="002212F6"/>
    <w:rsid w:val="0022133E"/>
    <w:rsid w:val="00221353"/>
    <w:rsid w:val="00221497"/>
    <w:rsid w:val="002214BC"/>
    <w:rsid w:val="002214C3"/>
    <w:rsid w:val="0022156B"/>
    <w:rsid w:val="00221664"/>
    <w:rsid w:val="002216C4"/>
    <w:rsid w:val="0022171C"/>
    <w:rsid w:val="00221721"/>
    <w:rsid w:val="00221786"/>
    <w:rsid w:val="002217C4"/>
    <w:rsid w:val="0022185F"/>
    <w:rsid w:val="00221864"/>
    <w:rsid w:val="0022194B"/>
    <w:rsid w:val="002219CD"/>
    <w:rsid w:val="00221A27"/>
    <w:rsid w:val="00221ADE"/>
    <w:rsid w:val="00221B0F"/>
    <w:rsid w:val="00221B68"/>
    <w:rsid w:val="00221BBA"/>
    <w:rsid w:val="00221BF9"/>
    <w:rsid w:val="00221C50"/>
    <w:rsid w:val="00221C7B"/>
    <w:rsid w:val="00221CD7"/>
    <w:rsid w:val="00221DB7"/>
    <w:rsid w:val="00221E47"/>
    <w:rsid w:val="00221E76"/>
    <w:rsid w:val="00221EC0"/>
    <w:rsid w:val="00221ED1"/>
    <w:rsid w:val="00221F62"/>
    <w:rsid w:val="00221FE0"/>
    <w:rsid w:val="00221FEE"/>
    <w:rsid w:val="0022200F"/>
    <w:rsid w:val="002220AA"/>
    <w:rsid w:val="002220D8"/>
    <w:rsid w:val="002220D9"/>
    <w:rsid w:val="002220FE"/>
    <w:rsid w:val="002221F2"/>
    <w:rsid w:val="002221F4"/>
    <w:rsid w:val="0022222D"/>
    <w:rsid w:val="0022227E"/>
    <w:rsid w:val="002222B9"/>
    <w:rsid w:val="00222462"/>
    <w:rsid w:val="002224D7"/>
    <w:rsid w:val="00222572"/>
    <w:rsid w:val="00222689"/>
    <w:rsid w:val="00222785"/>
    <w:rsid w:val="002227BF"/>
    <w:rsid w:val="002228A4"/>
    <w:rsid w:val="002228FF"/>
    <w:rsid w:val="00222961"/>
    <w:rsid w:val="002229BD"/>
    <w:rsid w:val="00222A3E"/>
    <w:rsid w:val="00222A9B"/>
    <w:rsid w:val="00222AD7"/>
    <w:rsid w:val="00222B87"/>
    <w:rsid w:val="00222BAA"/>
    <w:rsid w:val="00222CA6"/>
    <w:rsid w:val="00222CB2"/>
    <w:rsid w:val="00222D32"/>
    <w:rsid w:val="00222D5B"/>
    <w:rsid w:val="00222D83"/>
    <w:rsid w:val="00222E3C"/>
    <w:rsid w:val="00222EE8"/>
    <w:rsid w:val="00222F67"/>
    <w:rsid w:val="0022302D"/>
    <w:rsid w:val="00223172"/>
    <w:rsid w:val="002231D2"/>
    <w:rsid w:val="00223274"/>
    <w:rsid w:val="002232BF"/>
    <w:rsid w:val="002233DC"/>
    <w:rsid w:val="0022347F"/>
    <w:rsid w:val="0022351D"/>
    <w:rsid w:val="00223680"/>
    <w:rsid w:val="002236A6"/>
    <w:rsid w:val="0022380C"/>
    <w:rsid w:val="002238DC"/>
    <w:rsid w:val="00223A21"/>
    <w:rsid w:val="00223AAA"/>
    <w:rsid w:val="00223AF0"/>
    <w:rsid w:val="00223C1C"/>
    <w:rsid w:val="00223C91"/>
    <w:rsid w:val="00223D55"/>
    <w:rsid w:val="00223D90"/>
    <w:rsid w:val="00223FBA"/>
    <w:rsid w:val="00224005"/>
    <w:rsid w:val="00224036"/>
    <w:rsid w:val="002240B1"/>
    <w:rsid w:val="00224164"/>
    <w:rsid w:val="00224166"/>
    <w:rsid w:val="00224231"/>
    <w:rsid w:val="002242EB"/>
    <w:rsid w:val="002242EC"/>
    <w:rsid w:val="00224345"/>
    <w:rsid w:val="0022438D"/>
    <w:rsid w:val="00224500"/>
    <w:rsid w:val="0022460F"/>
    <w:rsid w:val="0022472E"/>
    <w:rsid w:val="00224A68"/>
    <w:rsid w:val="00224A97"/>
    <w:rsid w:val="00224AF8"/>
    <w:rsid w:val="00224B6F"/>
    <w:rsid w:val="00224C0C"/>
    <w:rsid w:val="00224C3E"/>
    <w:rsid w:val="00224CF0"/>
    <w:rsid w:val="00224E9B"/>
    <w:rsid w:val="00225275"/>
    <w:rsid w:val="0022527D"/>
    <w:rsid w:val="002252C2"/>
    <w:rsid w:val="0022535C"/>
    <w:rsid w:val="00225458"/>
    <w:rsid w:val="0022547D"/>
    <w:rsid w:val="00225574"/>
    <w:rsid w:val="002255B1"/>
    <w:rsid w:val="002255E7"/>
    <w:rsid w:val="002256B3"/>
    <w:rsid w:val="0022573D"/>
    <w:rsid w:val="002258C3"/>
    <w:rsid w:val="00225936"/>
    <w:rsid w:val="00225A28"/>
    <w:rsid w:val="00225AB6"/>
    <w:rsid w:val="00225B2A"/>
    <w:rsid w:val="00225DC2"/>
    <w:rsid w:val="00225FAA"/>
    <w:rsid w:val="00225FF7"/>
    <w:rsid w:val="00226073"/>
    <w:rsid w:val="002260BB"/>
    <w:rsid w:val="002260DB"/>
    <w:rsid w:val="0022616B"/>
    <w:rsid w:val="0022627E"/>
    <w:rsid w:val="002262DB"/>
    <w:rsid w:val="0022632F"/>
    <w:rsid w:val="00226361"/>
    <w:rsid w:val="002263BA"/>
    <w:rsid w:val="002263D0"/>
    <w:rsid w:val="002265A7"/>
    <w:rsid w:val="002265EE"/>
    <w:rsid w:val="002266E3"/>
    <w:rsid w:val="00226754"/>
    <w:rsid w:val="00226793"/>
    <w:rsid w:val="002267AB"/>
    <w:rsid w:val="002267FD"/>
    <w:rsid w:val="00226849"/>
    <w:rsid w:val="0022689F"/>
    <w:rsid w:val="002268D2"/>
    <w:rsid w:val="00226936"/>
    <w:rsid w:val="00226AA3"/>
    <w:rsid w:val="00226B90"/>
    <w:rsid w:val="00226C15"/>
    <w:rsid w:val="00226CF7"/>
    <w:rsid w:val="00226D6A"/>
    <w:rsid w:val="00226DB3"/>
    <w:rsid w:val="00226DF5"/>
    <w:rsid w:val="00226E05"/>
    <w:rsid w:val="00226EAC"/>
    <w:rsid w:val="00226ED9"/>
    <w:rsid w:val="00226FAF"/>
    <w:rsid w:val="00226FBC"/>
    <w:rsid w:val="0022704D"/>
    <w:rsid w:val="002271A6"/>
    <w:rsid w:val="002271CC"/>
    <w:rsid w:val="002271D2"/>
    <w:rsid w:val="0022721B"/>
    <w:rsid w:val="00227258"/>
    <w:rsid w:val="00227563"/>
    <w:rsid w:val="0022765A"/>
    <w:rsid w:val="002276A1"/>
    <w:rsid w:val="002278A5"/>
    <w:rsid w:val="00227909"/>
    <w:rsid w:val="002279F2"/>
    <w:rsid w:val="00227A70"/>
    <w:rsid w:val="00227BB0"/>
    <w:rsid w:val="00227D6A"/>
    <w:rsid w:val="00227F3D"/>
    <w:rsid w:val="00227F5F"/>
    <w:rsid w:val="0023001A"/>
    <w:rsid w:val="00230041"/>
    <w:rsid w:val="0023005B"/>
    <w:rsid w:val="002300FB"/>
    <w:rsid w:val="00230251"/>
    <w:rsid w:val="0023029A"/>
    <w:rsid w:val="002303F4"/>
    <w:rsid w:val="002304A8"/>
    <w:rsid w:val="002305C0"/>
    <w:rsid w:val="002305EF"/>
    <w:rsid w:val="00230635"/>
    <w:rsid w:val="0023067A"/>
    <w:rsid w:val="002306D8"/>
    <w:rsid w:val="0023075C"/>
    <w:rsid w:val="002307AB"/>
    <w:rsid w:val="00230828"/>
    <w:rsid w:val="002308C9"/>
    <w:rsid w:val="00230953"/>
    <w:rsid w:val="00230990"/>
    <w:rsid w:val="0023099B"/>
    <w:rsid w:val="00230B4C"/>
    <w:rsid w:val="00230CFF"/>
    <w:rsid w:val="00230DD5"/>
    <w:rsid w:val="00230E0A"/>
    <w:rsid w:val="00230E94"/>
    <w:rsid w:val="00230FD4"/>
    <w:rsid w:val="0023101F"/>
    <w:rsid w:val="00231184"/>
    <w:rsid w:val="00231185"/>
    <w:rsid w:val="00231203"/>
    <w:rsid w:val="002312A6"/>
    <w:rsid w:val="0023135D"/>
    <w:rsid w:val="00231554"/>
    <w:rsid w:val="002315C4"/>
    <w:rsid w:val="002317AF"/>
    <w:rsid w:val="002317F4"/>
    <w:rsid w:val="002318B2"/>
    <w:rsid w:val="002318C3"/>
    <w:rsid w:val="002318EA"/>
    <w:rsid w:val="0023196E"/>
    <w:rsid w:val="002319B4"/>
    <w:rsid w:val="00231B03"/>
    <w:rsid w:val="00231B2C"/>
    <w:rsid w:val="00231B6E"/>
    <w:rsid w:val="00231BC7"/>
    <w:rsid w:val="00231C40"/>
    <w:rsid w:val="00231DA7"/>
    <w:rsid w:val="00231E21"/>
    <w:rsid w:val="00231E38"/>
    <w:rsid w:val="00231ED1"/>
    <w:rsid w:val="00232014"/>
    <w:rsid w:val="002320CA"/>
    <w:rsid w:val="002321A3"/>
    <w:rsid w:val="002321D6"/>
    <w:rsid w:val="002322AE"/>
    <w:rsid w:val="0023238F"/>
    <w:rsid w:val="002323D9"/>
    <w:rsid w:val="002323F1"/>
    <w:rsid w:val="00232433"/>
    <w:rsid w:val="002324AB"/>
    <w:rsid w:val="00232551"/>
    <w:rsid w:val="002325CD"/>
    <w:rsid w:val="00232617"/>
    <w:rsid w:val="00232638"/>
    <w:rsid w:val="002326CC"/>
    <w:rsid w:val="002327AC"/>
    <w:rsid w:val="002327C3"/>
    <w:rsid w:val="0023284B"/>
    <w:rsid w:val="002328E2"/>
    <w:rsid w:val="002329A8"/>
    <w:rsid w:val="00232A00"/>
    <w:rsid w:val="00232A67"/>
    <w:rsid w:val="00232AF1"/>
    <w:rsid w:val="00232B0B"/>
    <w:rsid w:val="00232B95"/>
    <w:rsid w:val="00232BBF"/>
    <w:rsid w:val="00232BE4"/>
    <w:rsid w:val="00232C66"/>
    <w:rsid w:val="00232CE3"/>
    <w:rsid w:val="00232DBC"/>
    <w:rsid w:val="00232EC4"/>
    <w:rsid w:val="00232F0E"/>
    <w:rsid w:val="00232F11"/>
    <w:rsid w:val="00232FEE"/>
    <w:rsid w:val="00233083"/>
    <w:rsid w:val="0023308C"/>
    <w:rsid w:val="00233099"/>
    <w:rsid w:val="0023316B"/>
    <w:rsid w:val="00233190"/>
    <w:rsid w:val="002332F5"/>
    <w:rsid w:val="0023330E"/>
    <w:rsid w:val="0023333C"/>
    <w:rsid w:val="00233400"/>
    <w:rsid w:val="002334C6"/>
    <w:rsid w:val="0023351F"/>
    <w:rsid w:val="0023354C"/>
    <w:rsid w:val="0023367F"/>
    <w:rsid w:val="002336DC"/>
    <w:rsid w:val="00233900"/>
    <w:rsid w:val="00233BA8"/>
    <w:rsid w:val="00233BBB"/>
    <w:rsid w:val="00233BDE"/>
    <w:rsid w:val="00233C19"/>
    <w:rsid w:val="00233C41"/>
    <w:rsid w:val="00233D6B"/>
    <w:rsid w:val="00233DC7"/>
    <w:rsid w:val="00233DF2"/>
    <w:rsid w:val="00233E9F"/>
    <w:rsid w:val="00233F26"/>
    <w:rsid w:val="0023400D"/>
    <w:rsid w:val="002341CC"/>
    <w:rsid w:val="00234251"/>
    <w:rsid w:val="0023429C"/>
    <w:rsid w:val="00234309"/>
    <w:rsid w:val="00234370"/>
    <w:rsid w:val="002343AA"/>
    <w:rsid w:val="00234510"/>
    <w:rsid w:val="0023451B"/>
    <w:rsid w:val="002345C8"/>
    <w:rsid w:val="002347AC"/>
    <w:rsid w:val="002348A5"/>
    <w:rsid w:val="00234AAF"/>
    <w:rsid w:val="00234B65"/>
    <w:rsid w:val="00234C06"/>
    <w:rsid w:val="00234DF2"/>
    <w:rsid w:val="00234E37"/>
    <w:rsid w:val="00234EE3"/>
    <w:rsid w:val="00234F7D"/>
    <w:rsid w:val="00235099"/>
    <w:rsid w:val="00235275"/>
    <w:rsid w:val="00235288"/>
    <w:rsid w:val="00235302"/>
    <w:rsid w:val="00235335"/>
    <w:rsid w:val="00235451"/>
    <w:rsid w:val="00235495"/>
    <w:rsid w:val="00235556"/>
    <w:rsid w:val="00235672"/>
    <w:rsid w:val="00235860"/>
    <w:rsid w:val="00235945"/>
    <w:rsid w:val="00235BE3"/>
    <w:rsid w:val="00235BFC"/>
    <w:rsid w:val="00235C30"/>
    <w:rsid w:val="00235C38"/>
    <w:rsid w:val="00235D9D"/>
    <w:rsid w:val="0023606C"/>
    <w:rsid w:val="002360D7"/>
    <w:rsid w:val="002361FA"/>
    <w:rsid w:val="002362A9"/>
    <w:rsid w:val="0023633E"/>
    <w:rsid w:val="00236347"/>
    <w:rsid w:val="002363CC"/>
    <w:rsid w:val="002365F8"/>
    <w:rsid w:val="00236629"/>
    <w:rsid w:val="00236754"/>
    <w:rsid w:val="00236932"/>
    <w:rsid w:val="00236A41"/>
    <w:rsid w:val="00236B1B"/>
    <w:rsid w:val="00236C40"/>
    <w:rsid w:val="00236C83"/>
    <w:rsid w:val="00236CC6"/>
    <w:rsid w:val="00236DE5"/>
    <w:rsid w:val="00236F78"/>
    <w:rsid w:val="00236FD5"/>
    <w:rsid w:val="00237076"/>
    <w:rsid w:val="00237093"/>
    <w:rsid w:val="002370E0"/>
    <w:rsid w:val="002371D2"/>
    <w:rsid w:val="0023742C"/>
    <w:rsid w:val="00237464"/>
    <w:rsid w:val="00237494"/>
    <w:rsid w:val="0023769F"/>
    <w:rsid w:val="00237820"/>
    <w:rsid w:val="00237862"/>
    <w:rsid w:val="00237874"/>
    <w:rsid w:val="002378AD"/>
    <w:rsid w:val="002378DB"/>
    <w:rsid w:val="002378EB"/>
    <w:rsid w:val="0023798B"/>
    <w:rsid w:val="00237B36"/>
    <w:rsid w:val="00237BA4"/>
    <w:rsid w:val="00237C04"/>
    <w:rsid w:val="00237C6D"/>
    <w:rsid w:val="00237D50"/>
    <w:rsid w:val="00237DBC"/>
    <w:rsid w:val="00237DDC"/>
    <w:rsid w:val="00237F58"/>
    <w:rsid w:val="00237F80"/>
    <w:rsid w:val="002401D3"/>
    <w:rsid w:val="002402A2"/>
    <w:rsid w:val="002403C6"/>
    <w:rsid w:val="002406B0"/>
    <w:rsid w:val="002406C8"/>
    <w:rsid w:val="002406F0"/>
    <w:rsid w:val="002406FE"/>
    <w:rsid w:val="00240703"/>
    <w:rsid w:val="00240752"/>
    <w:rsid w:val="002407CE"/>
    <w:rsid w:val="002407D4"/>
    <w:rsid w:val="0024091F"/>
    <w:rsid w:val="00240944"/>
    <w:rsid w:val="002409A9"/>
    <w:rsid w:val="002409FA"/>
    <w:rsid w:val="00240AD5"/>
    <w:rsid w:val="00240B36"/>
    <w:rsid w:val="00240BA2"/>
    <w:rsid w:val="00240BD5"/>
    <w:rsid w:val="00240C7B"/>
    <w:rsid w:val="00240D77"/>
    <w:rsid w:val="00240DCC"/>
    <w:rsid w:val="00240DF4"/>
    <w:rsid w:val="00240E11"/>
    <w:rsid w:val="00240E7B"/>
    <w:rsid w:val="00240F37"/>
    <w:rsid w:val="00240F51"/>
    <w:rsid w:val="00240FF7"/>
    <w:rsid w:val="002410B2"/>
    <w:rsid w:val="0024116A"/>
    <w:rsid w:val="002412AC"/>
    <w:rsid w:val="002413E4"/>
    <w:rsid w:val="0024144A"/>
    <w:rsid w:val="0024154A"/>
    <w:rsid w:val="0024154C"/>
    <w:rsid w:val="00241636"/>
    <w:rsid w:val="0024175E"/>
    <w:rsid w:val="00241803"/>
    <w:rsid w:val="00241835"/>
    <w:rsid w:val="00241899"/>
    <w:rsid w:val="002418BD"/>
    <w:rsid w:val="0024191D"/>
    <w:rsid w:val="002419CA"/>
    <w:rsid w:val="002419FA"/>
    <w:rsid w:val="00241A25"/>
    <w:rsid w:val="00241B00"/>
    <w:rsid w:val="00241B40"/>
    <w:rsid w:val="00241B53"/>
    <w:rsid w:val="00241C00"/>
    <w:rsid w:val="00241C04"/>
    <w:rsid w:val="00241C8B"/>
    <w:rsid w:val="00241D04"/>
    <w:rsid w:val="00241D85"/>
    <w:rsid w:val="00241EE6"/>
    <w:rsid w:val="00241F82"/>
    <w:rsid w:val="00242040"/>
    <w:rsid w:val="00242098"/>
    <w:rsid w:val="00242170"/>
    <w:rsid w:val="002421BE"/>
    <w:rsid w:val="002421E4"/>
    <w:rsid w:val="00242267"/>
    <w:rsid w:val="0024229D"/>
    <w:rsid w:val="0024230A"/>
    <w:rsid w:val="002423E8"/>
    <w:rsid w:val="00242495"/>
    <w:rsid w:val="002424B7"/>
    <w:rsid w:val="002424D2"/>
    <w:rsid w:val="00242792"/>
    <w:rsid w:val="002428D7"/>
    <w:rsid w:val="002428EF"/>
    <w:rsid w:val="002428F7"/>
    <w:rsid w:val="0024299B"/>
    <w:rsid w:val="00242C78"/>
    <w:rsid w:val="00242D43"/>
    <w:rsid w:val="00242D63"/>
    <w:rsid w:val="00242D6A"/>
    <w:rsid w:val="00242DDC"/>
    <w:rsid w:val="00242EA5"/>
    <w:rsid w:val="00242F94"/>
    <w:rsid w:val="00243021"/>
    <w:rsid w:val="0024304D"/>
    <w:rsid w:val="00243066"/>
    <w:rsid w:val="002430E0"/>
    <w:rsid w:val="00243199"/>
    <w:rsid w:val="0024322E"/>
    <w:rsid w:val="00243264"/>
    <w:rsid w:val="002432AD"/>
    <w:rsid w:val="002434DA"/>
    <w:rsid w:val="002434FA"/>
    <w:rsid w:val="00243514"/>
    <w:rsid w:val="0024356C"/>
    <w:rsid w:val="00243643"/>
    <w:rsid w:val="00243681"/>
    <w:rsid w:val="00243699"/>
    <w:rsid w:val="002436EB"/>
    <w:rsid w:val="0024372A"/>
    <w:rsid w:val="00243778"/>
    <w:rsid w:val="002437B3"/>
    <w:rsid w:val="00243895"/>
    <w:rsid w:val="0024392C"/>
    <w:rsid w:val="00243A30"/>
    <w:rsid w:val="00243D82"/>
    <w:rsid w:val="00243D84"/>
    <w:rsid w:val="00243E42"/>
    <w:rsid w:val="00243EE3"/>
    <w:rsid w:val="00243F1D"/>
    <w:rsid w:val="00243F8C"/>
    <w:rsid w:val="00243FB8"/>
    <w:rsid w:val="00243FDD"/>
    <w:rsid w:val="00243FFE"/>
    <w:rsid w:val="00244058"/>
    <w:rsid w:val="00244077"/>
    <w:rsid w:val="0024418E"/>
    <w:rsid w:val="002441E6"/>
    <w:rsid w:val="0024421B"/>
    <w:rsid w:val="00244295"/>
    <w:rsid w:val="002443F6"/>
    <w:rsid w:val="00244472"/>
    <w:rsid w:val="00244482"/>
    <w:rsid w:val="00244524"/>
    <w:rsid w:val="00244612"/>
    <w:rsid w:val="00244632"/>
    <w:rsid w:val="0024469D"/>
    <w:rsid w:val="00244724"/>
    <w:rsid w:val="00244884"/>
    <w:rsid w:val="002448AB"/>
    <w:rsid w:val="0024496A"/>
    <w:rsid w:val="002449CA"/>
    <w:rsid w:val="00244A51"/>
    <w:rsid w:val="00244A8A"/>
    <w:rsid w:val="00244BD7"/>
    <w:rsid w:val="00244CC2"/>
    <w:rsid w:val="00244D29"/>
    <w:rsid w:val="00244DD2"/>
    <w:rsid w:val="00244DEA"/>
    <w:rsid w:val="00244E68"/>
    <w:rsid w:val="00244FDF"/>
    <w:rsid w:val="0024512D"/>
    <w:rsid w:val="0024514B"/>
    <w:rsid w:val="002451C4"/>
    <w:rsid w:val="002452E6"/>
    <w:rsid w:val="002453BC"/>
    <w:rsid w:val="002454E1"/>
    <w:rsid w:val="00245623"/>
    <w:rsid w:val="002456B2"/>
    <w:rsid w:val="00245879"/>
    <w:rsid w:val="00245A14"/>
    <w:rsid w:val="00245A3A"/>
    <w:rsid w:val="00245BDC"/>
    <w:rsid w:val="00245C0A"/>
    <w:rsid w:val="00245C84"/>
    <w:rsid w:val="00245EAD"/>
    <w:rsid w:val="00245F54"/>
    <w:rsid w:val="00245F84"/>
    <w:rsid w:val="0024611E"/>
    <w:rsid w:val="002461D0"/>
    <w:rsid w:val="002461F1"/>
    <w:rsid w:val="00246328"/>
    <w:rsid w:val="00246497"/>
    <w:rsid w:val="0024659C"/>
    <w:rsid w:val="002466D6"/>
    <w:rsid w:val="00246704"/>
    <w:rsid w:val="00246908"/>
    <w:rsid w:val="00246A26"/>
    <w:rsid w:val="00246A7F"/>
    <w:rsid w:val="00246B19"/>
    <w:rsid w:val="00246B81"/>
    <w:rsid w:val="00246D18"/>
    <w:rsid w:val="00246DBA"/>
    <w:rsid w:val="00246F33"/>
    <w:rsid w:val="00246F5F"/>
    <w:rsid w:val="00247054"/>
    <w:rsid w:val="002471A9"/>
    <w:rsid w:val="0024723B"/>
    <w:rsid w:val="00247314"/>
    <w:rsid w:val="00247345"/>
    <w:rsid w:val="00247428"/>
    <w:rsid w:val="002474B1"/>
    <w:rsid w:val="00247707"/>
    <w:rsid w:val="00247779"/>
    <w:rsid w:val="00247981"/>
    <w:rsid w:val="002479B4"/>
    <w:rsid w:val="00247A3E"/>
    <w:rsid w:val="00247A70"/>
    <w:rsid w:val="00247AB1"/>
    <w:rsid w:val="00247DA9"/>
    <w:rsid w:val="00247E7A"/>
    <w:rsid w:val="00247FCF"/>
    <w:rsid w:val="00247FF5"/>
    <w:rsid w:val="0025011E"/>
    <w:rsid w:val="002501C2"/>
    <w:rsid w:val="0025036E"/>
    <w:rsid w:val="00250399"/>
    <w:rsid w:val="002503D9"/>
    <w:rsid w:val="0025044E"/>
    <w:rsid w:val="0025045A"/>
    <w:rsid w:val="00250505"/>
    <w:rsid w:val="00250784"/>
    <w:rsid w:val="0025079D"/>
    <w:rsid w:val="002507AA"/>
    <w:rsid w:val="00250882"/>
    <w:rsid w:val="002508CE"/>
    <w:rsid w:val="00250920"/>
    <w:rsid w:val="00250AF0"/>
    <w:rsid w:val="00250B3F"/>
    <w:rsid w:val="00250B7D"/>
    <w:rsid w:val="00250B90"/>
    <w:rsid w:val="00250BA3"/>
    <w:rsid w:val="00250CE0"/>
    <w:rsid w:val="00250DAB"/>
    <w:rsid w:val="00250E44"/>
    <w:rsid w:val="00250E7D"/>
    <w:rsid w:val="00250F52"/>
    <w:rsid w:val="002510E1"/>
    <w:rsid w:val="0025117E"/>
    <w:rsid w:val="00251227"/>
    <w:rsid w:val="0025144E"/>
    <w:rsid w:val="0025145B"/>
    <w:rsid w:val="002514AF"/>
    <w:rsid w:val="002514E6"/>
    <w:rsid w:val="0025151F"/>
    <w:rsid w:val="00251598"/>
    <w:rsid w:val="00251657"/>
    <w:rsid w:val="00251692"/>
    <w:rsid w:val="00251780"/>
    <w:rsid w:val="0025184E"/>
    <w:rsid w:val="0025184F"/>
    <w:rsid w:val="002519BD"/>
    <w:rsid w:val="002519CA"/>
    <w:rsid w:val="002519CB"/>
    <w:rsid w:val="00251A33"/>
    <w:rsid w:val="00251BDE"/>
    <w:rsid w:val="00251CFB"/>
    <w:rsid w:val="00251D40"/>
    <w:rsid w:val="00251D64"/>
    <w:rsid w:val="00251DFC"/>
    <w:rsid w:val="00251E53"/>
    <w:rsid w:val="00251EAE"/>
    <w:rsid w:val="00251EAF"/>
    <w:rsid w:val="00251FD8"/>
    <w:rsid w:val="00252013"/>
    <w:rsid w:val="0025204F"/>
    <w:rsid w:val="00252080"/>
    <w:rsid w:val="002520A1"/>
    <w:rsid w:val="002520AB"/>
    <w:rsid w:val="00252137"/>
    <w:rsid w:val="00252224"/>
    <w:rsid w:val="002523CA"/>
    <w:rsid w:val="002523F4"/>
    <w:rsid w:val="002525D7"/>
    <w:rsid w:val="002526BC"/>
    <w:rsid w:val="002526CF"/>
    <w:rsid w:val="002526E8"/>
    <w:rsid w:val="002526FF"/>
    <w:rsid w:val="00252727"/>
    <w:rsid w:val="002527B0"/>
    <w:rsid w:val="00252804"/>
    <w:rsid w:val="0025281F"/>
    <w:rsid w:val="0025299F"/>
    <w:rsid w:val="00252A18"/>
    <w:rsid w:val="00252A45"/>
    <w:rsid w:val="00252A4C"/>
    <w:rsid w:val="00252ADB"/>
    <w:rsid w:val="00252BC2"/>
    <w:rsid w:val="00252C04"/>
    <w:rsid w:val="00252DB6"/>
    <w:rsid w:val="00252E59"/>
    <w:rsid w:val="00252F9D"/>
    <w:rsid w:val="0025327B"/>
    <w:rsid w:val="002533CB"/>
    <w:rsid w:val="002533E1"/>
    <w:rsid w:val="002534FC"/>
    <w:rsid w:val="0025356A"/>
    <w:rsid w:val="00253704"/>
    <w:rsid w:val="0025373C"/>
    <w:rsid w:val="0025380C"/>
    <w:rsid w:val="002538FD"/>
    <w:rsid w:val="00253966"/>
    <w:rsid w:val="002539A5"/>
    <w:rsid w:val="00253A84"/>
    <w:rsid w:val="00253B0D"/>
    <w:rsid w:val="00253BB1"/>
    <w:rsid w:val="00253BD8"/>
    <w:rsid w:val="00253D88"/>
    <w:rsid w:val="00253DB3"/>
    <w:rsid w:val="00253DEF"/>
    <w:rsid w:val="00253E3D"/>
    <w:rsid w:val="00253E5F"/>
    <w:rsid w:val="00253F20"/>
    <w:rsid w:val="0025411F"/>
    <w:rsid w:val="00254162"/>
    <w:rsid w:val="0025427B"/>
    <w:rsid w:val="00254295"/>
    <w:rsid w:val="00254352"/>
    <w:rsid w:val="0025435E"/>
    <w:rsid w:val="002543E9"/>
    <w:rsid w:val="00254422"/>
    <w:rsid w:val="0025444A"/>
    <w:rsid w:val="002544CE"/>
    <w:rsid w:val="00254534"/>
    <w:rsid w:val="00254584"/>
    <w:rsid w:val="0025462C"/>
    <w:rsid w:val="00254662"/>
    <w:rsid w:val="00254705"/>
    <w:rsid w:val="00254830"/>
    <w:rsid w:val="00254901"/>
    <w:rsid w:val="002549E2"/>
    <w:rsid w:val="00254AC2"/>
    <w:rsid w:val="00254AF4"/>
    <w:rsid w:val="00254B15"/>
    <w:rsid w:val="00254B34"/>
    <w:rsid w:val="00254C1F"/>
    <w:rsid w:val="00254CDE"/>
    <w:rsid w:val="00254D09"/>
    <w:rsid w:val="00254D83"/>
    <w:rsid w:val="00254E0E"/>
    <w:rsid w:val="00254E15"/>
    <w:rsid w:val="00254EC2"/>
    <w:rsid w:val="00254ECB"/>
    <w:rsid w:val="00254EDD"/>
    <w:rsid w:val="00254F35"/>
    <w:rsid w:val="00255174"/>
    <w:rsid w:val="002551B0"/>
    <w:rsid w:val="002551FA"/>
    <w:rsid w:val="0025520B"/>
    <w:rsid w:val="00255296"/>
    <w:rsid w:val="002554D6"/>
    <w:rsid w:val="002554EC"/>
    <w:rsid w:val="00255615"/>
    <w:rsid w:val="00255721"/>
    <w:rsid w:val="002557B8"/>
    <w:rsid w:val="002557E6"/>
    <w:rsid w:val="00255849"/>
    <w:rsid w:val="0025588C"/>
    <w:rsid w:val="00255939"/>
    <w:rsid w:val="002559C0"/>
    <w:rsid w:val="00255B8C"/>
    <w:rsid w:val="00255BEA"/>
    <w:rsid w:val="00255C5E"/>
    <w:rsid w:val="00255CDE"/>
    <w:rsid w:val="00255D27"/>
    <w:rsid w:val="00255D7C"/>
    <w:rsid w:val="00255E95"/>
    <w:rsid w:val="00255EBB"/>
    <w:rsid w:val="00255F6B"/>
    <w:rsid w:val="00255F72"/>
    <w:rsid w:val="00255F90"/>
    <w:rsid w:val="002560E7"/>
    <w:rsid w:val="002560F6"/>
    <w:rsid w:val="00256154"/>
    <w:rsid w:val="002561D6"/>
    <w:rsid w:val="00256236"/>
    <w:rsid w:val="0025624A"/>
    <w:rsid w:val="0025630A"/>
    <w:rsid w:val="002563C6"/>
    <w:rsid w:val="00256407"/>
    <w:rsid w:val="00256568"/>
    <w:rsid w:val="0025682A"/>
    <w:rsid w:val="0025694E"/>
    <w:rsid w:val="0025695F"/>
    <w:rsid w:val="002569E6"/>
    <w:rsid w:val="00256A4A"/>
    <w:rsid w:val="00256AA1"/>
    <w:rsid w:val="00256B2A"/>
    <w:rsid w:val="00256B98"/>
    <w:rsid w:val="00256BD9"/>
    <w:rsid w:val="00256C57"/>
    <w:rsid w:val="00256E14"/>
    <w:rsid w:val="00256E29"/>
    <w:rsid w:val="0025700D"/>
    <w:rsid w:val="0025708E"/>
    <w:rsid w:val="00257115"/>
    <w:rsid w:val="00257142"/>
    <w:rsid w:val="0025714B"/>
    <w:rsid w:val="0025726F"/>
    <w:rsid w:val="002572C6"/>
    <w:rsid w:val="002572E8"/>
    <w:rsid w:val="002574DD"/>
    <w:rsid w:val="0025757C"/>
    <w:rsid w:val="0025757F"/>
    <w:rsid w:val="0025764D"/>
    <w:rsid w:val="002576D7"/>
    <w:rsid w:val="002576ED"/>
    <w:rsid w:val="00257735"/>
    <w:rsid w:val="0025778D"/>
    <w:rsid w:val="00257794"/>
    <w:rsid w:val="0025792B"/>
    <w:rsid w:val="00257957"/>
    <w:rsid w:val="00257A69"/>
    <w:rsid w:val="00257AB1"/>
    <w:rsid w:val="00257B50"/>
    <w:rsid w:val="00257B97"/>
    <w:rsid w:val="00257BD9"/>
    <w:rsid w:val="00257C68"/>
    <w:rsid w:val="00257EC5"/>
    <w:rsid w:val="00257EEB"/>
    <w:rsid w:val="00257F35"/>
    <w:rsid w:val="00257F76"/>
    <w:rsid w:val="00257F80"/>
    <w:rsid w:val="00257FA7"/>
    <w:rsid w:val="00257FC1"/>
    <w:rsid w:val="002600EE"/>
    <w:rsid w:val="00260137"/>
    <w:rsid w:val="00260156"/>
    <w:rsid w:val="00260157"/>
    <w:rsid w:val="0026015C"/>
    <w:rsid w:val="002601F9"/>
    <w:rsid w:val="0026022E"/>
    <w:rsid w:val="0026027F"/>
    <w:rsid w:val="002602D0"/>
    <w:rsid w:val="002602D6"/>
    <w:rsid w:val="00260331"/>
    <w:rsid w:val="002603E7"/>
    <w:rsid w:val="00260574"/>
    <w:rsid w:val="002605BC"/>
    <w:rsid w:val="00260629"/>
    <w:rsid w:val="00260964"/>
    <w:rsid w:val="0026099A"/>
    <w:rsid w:val="00260AAC"/>
    <w:rsid w:val="00260B4A"/>
    <w:rsid w:val="00260CD7"/>
    <w:rsid w:val="00260D21"/>
    <w:rsid w:val="00260DA1"/>
    <w:rsid w:val="00260F58"/>
    <w:rsid w:val="00260FA4"/>
    <w:rsid w:val="0026104D"/>
    <w:rsid w:val="002610AC"/>
    <w:rsid w:val="002611A4"/>
    <w:rsid w:val="002611FF"/>
    <w:rsid w:val="0026129C"/>
    <w:rsid w:val="002613C0"/>
    <w:rsid w:val="002613F6"/>
    <w:rsid w:val="00261464"/>
    <w:rsid w:val="0026147E"/>
    <w:rsid w:val="00261489"/>
    <w:rsid w:val="002615DB"/>
    <w:rsid w:val="00261650"/>
    <w:rsid w:val="002616FD"/>
    <w:rsid w:val="002617FF"/>
    <w:rsid w:val="002618B5"/>
    <w:rsid w:val="002618DC"/>
    <w:rsid w:val="002618F9"/>
    <w:rsid w:val="002619C0"/>
    <w:rsid w:val="00261CB4"/>
    <w:rsid w:val="00261E10"/>
    <w:rsid w:val="00261F38"/>
    <w:rsid w:val="00261F73"/>
    <w:rsid w:val="00262086"/>
    <w:rsid w:val="002621C8"/>
    <w:rsid w:val="00262206"/>
    <w:rsid w:val="00262284"/>
    <w:rsid w:val="002622A7"/>
    <w:rsid w:val="00262446"/>
    <w:rsid w:val="0026247B"/>
    <w:rsid w:val="00262497"/>
    <w:rsid w:val="002624F2"/>
    <w:rsid w:val="002626FF"/>
    <w:rsid w:val="0026277F"/>
    <w:rsid w:val="002627B9"/>
    <w:rsid w:val="002628CC"/>
    <w:rsid w:val="002628E1"/>
    <w:rsid w:val="002628E7"/>
    <w:rsid w:val="002628F1"/>
    <w:rsid w:val="00262928"/>
    <w:rsid w:val="0026292A"/>
    <w:rsid w:val="002629BE"/>
    <w:rsid w:val="00262A83"/>
    <w:rsid w:val="00262ABA"/>
    <w:rsid w:val="00262AE2"/>
    <w:rsid w:val="00262B49"/>
    <w:rsid w:val="00262B52"/>
    <w:rsid w:val="00262B90"/>
    <w:rsid w:val="00262E44"/>
    <w:rsid w:val="00262E8F"/>
    <w:rsid w:val="00262F92"/>
    <w:rsid w:val="0026313B"/>
    <w:rsid w:val="002633F8"/>
    <w:rsid w:val="0026357E"/>
    <w:rsid w:val="002635AF"/>
    <w:rsid w:val="002635B2"/>
    <w:rsid w:val="00263606"/>
    <w:rsid w:val="00263A0D"/>
    <w:rsid w:val="00263A63"/>
    <w:rsid w:val="00263AC3"/>
    <w:rsid w:val="00263AED"/>
    <w:rsid w:val="00263B34"/>
    <w:rsid w:val="00263B98"/>
    <w:rsid w:val="00263D27"/>
    <w:rsid w:val="00263D84"/>
    <w:rsid w:val="00263DA0"/>
    <w:rsid w:val="00263E95"/>
    <w:rsid w:val="00263F0C"/>
    <w:rsid w:val="00263F21"/>
    <w:rsid w:val="00263F6D"/>
    <w:rsid w:val="00263F6F"/>
    <w:rsid w:val="00263FA4"/>
    <w:rsid w:val="00263FDC"/>
    <w:rsid w:val="00264031"/>
    <w:rsid w:val="00264069"/>
    <w:rsid w:val="002640D6"/>
    <w:rsid w:val="002641F3"/>
    <w:rsid w:val="00264213"/>
    <w:rsid w:val="00264326"/>
    <w:rsid w:val="002643CB"/>
    <w:rsid w:val="002643D4"/>
    <w:rsid w:val="002643F5"/>
    <w:rsid w:val="0026442E"/>
    <w:rsid w:val="00264450"/>
    <w:rsid w:val="002644B0"/>
    <w:rsid w:val="0026450C"/>
    <w:rsid w:val="00264632"/>
    <w:rsid w:val="002646AB"/>
    <w:rsid w:val="0026478F"/>
    <w:rsid w:val="00264805"/>
    <w:rsid w:val="00264857"/>
    <w:rsid w:val="002648FC"/>
    <w:rsid w:val="00264946"/>
    <w:rsid w:val="00264988"/>
    <w:rsid w:val="00264B91"/>
    <w:rsid w:val="00264BD4"/>
    <w:rsid w:val="00264C1B"/>
    <w:rsid w:val="00264E32"/>
    <w:rsid w:val="00264E61"/>
    <w:rsid w:val="0026503F"/>
    <w:rsid w:val="00265336"/>
    <w:rsid w:val="00265347"/>
    <w:rsid w:val="00265448"/>
    <w:rsid w:val="002655A9"/>
    <w:rsid w:val="0026561F"/>
    <w:rsid w:val="00265730"/>
    <w:rsid w:val="002657E2"/>
    <w:rsid w:val="002658D8"/>
    <w:rsid w:val="00265957"/>
    <w:rsid w:val="00265964"/>
    <w:rsid w:val="00265B17"/>
    <w:rsid w:val="00265B58"/>
    <w:rsid w:val="00265B66"/>
    <w:rsid w:val="00265BF9"/>
    <w:rsid w:val="00265C01"/>
    <w:rsid w:val="00265C66"/>
    <w:rsid w:val="00265CDB"/>
    <w:rsid w:val="00265D1F"/>
    <w:rsid w:val="00265DD6"/>
    <w:rsid w:val="00265E1F"/>
    <w:rsid w:val="00265E21"/>
    <w:rsid w:val="00265EAE"/>
    <w:rsid w:val="00265EDF"/>
    <w:rsid w:val="0026606A"/>
    <w:rsid w:val="002660B6"/>
    <w:rsid w:val="002660F5"/>
    <w:rsid w:val="00266145"/>
    <w:rsid w:val="002662E3"/>
    <w:rsid w:val="00266309"/>
    <w:rsid w:val="0026639F"/>
    <w:rsid w:val="002663FC"/>
    <w:rsid w:val="002664D3"/>
    <w:rsid w:val="00266592"/>
    <w:rsid w:val="0026664B"/>
    <w:rsid w:val="00266690"/>
    <w:rsid w:val="0026672E"/>
    <w:rsid w:val="00266757"/>
    <w:rsid w:val="0026681A"/>
    <w:rsid w:val="00266824"/>
    <w:rsid w:val="0026684D"/>
    <w:rsid w:val="002668AC"/>
    <w:rsid w:val="00266957"/>
    <w:rsid w:val="0026695C"/>
    <w:rsid w:val="00266974"/>
    <w:rsid w:val="002669B9"/>
    <w:rsid w:val="002669CE"/>
    <w:rsid w:val="00266AA6"/>
    <w:rsid w:val="00266D05"/>
    <w:rsid w:val="00266DC6"/>
    <w:rsid w:val="00266DCB"/>
    <w:rsid w:val="00266DE2"/>
    <w:rsid w:val="00266EF4"/>
    <w:rsid w:val="00266F6A"/>
    <w:rsid w:val="00267041"/>
    <w:rsid w:val="00267087"/>
    <w:rsid w:val="0026710C"/>
    <w:rsid w:val="00267120"/>
    <w:rsid w:val="0026715C"/>
    <w:rsid w:val="002671A8"/>
    <w:rsid w:val="002671FF"/>
    <w:rsid w:val="002672AD"/>
    <w:rsid w:val="0026734D"/>
    <w:rsid w:val="0026737D"/>
    <w:rsid w:val="0026739D"/>
    <w:rsid w:val="002673C2"/>
    <w:rsid w:val="00267434"/>
    <w:rsid w:val="00267506"/>
    <w:rsid w:val="00267585"/>
    <w:rsid w:val="002675E2"/>
    <w:rsid w:val="00267698"/>
    <w:rsid w:val="0026769D"/>
    <w:rsid w:val="0026772E"/>
    <w:rsid w:val="002678D2"/>
    <w:rsid w:val="00267911"/>
    <w:rsid w:val="002679EE"/>
    <w:rsid w:val="002679EF"/>
    <w:rsid w:val="00267B30"/>
    <w:rsid w:val="00267B75"/>
    <w:rsid w:val="00267BF8"/>
    <w:rsid w:val="00267D83"/>
    <w:rsid w:val="00267E6C"/>
    <w:rsid w:val="00267F3B"/>
    <w:rsid w:val="00270019"/>
    <w:rsid w:val="0027001C"/>
    <w:rsid w:val="0027022C"/>
    <w:rsid w:val="0027025B"/>
    <w:rsid w:val="002702DD"/>
    <w:rsid w:val="0027039A"/>
    <w:rsid w:val="00270413"/>
    <w:rsid w:val="00270579"/>
    <w:rsid w:val="002706AD"/>
    <w:rsid w:val="00270927"/>
    <w:rsid w:val="0027093E"/>
    <w:rsid w:val="00270A3F"/>
    <w:rsid w:val="00270A51"/>
    <w:rsid w:val="00270BBD"/>
    <w:rsid w:val="00270D36"/>
    <w:rsid w:val="00270D5F"/>
    <w:rsid w:val="00270DD6"/>
    <w:rsid w:val="00270E50"/>
    <w:rsid w:val="00270E62"/>
    <w:rsid w:val="00270F14"/>
    <w:rsid w:val="00270F64"/>
    <w:rsid w:val="00271059"/>
    <w:rsid w:val="002712B1"/>
    <w:rsid w:val="00271513"/>
    <w:rsid w:val="0027155C"/>
    <w:rsid w:val="00271593"/>
    <w:rsid w:val="0027168F"/>
    <w:rsid w:val="00271712"/>
    <w:rsid w:val="002718B7"/>
    <w:rsid w:val="002719A6"/>
    <w:rsid w:val="002719DE"/>
    <w:rsid w:val="00271A24"/>
    <w:rsid w:val="00271A62"/>
    <w:rsid w:val="00271AAF"/>
    <w:rsid w:val="00271B00"/>
    <w:rsid w:val="00271B53"/>
    <w:rsid w:val="00271B6A"/>
    <w:rsid w:val="00271C2E"/>
    <w:rsid w:val="00271C42"/>
    <w:rsid w:val="00271CBD"/>
    <w:rsid w:val="00271D2D"/>
    <w:rsid w:val="00271D74"/>
    <w:rsid w:val="00271D7B"/>
    <w:rsid w:val="00271D85"/>
    <w:rsid w:val="00271E1C"/>
    <w:rsid w:val="00271E20"/>
    <w:rsid w:val="00271E5E"/>
    <w:rsid w:val="002720A1"/>
    <w:rsid w:val="00272182"/>
    <w:rsid w:val="0027223F"/>
    <w:rsid w:val="002722CD"/>
    <w:rsid w:val="0027240C"/>
    <w:rsid w:val="00272738"/>
    <w:rsid w:val="0027277F"/>
    <w:rsid w:val="00272790"/>
    <w:rsid w:val="0027280A"/>
    <w:rsid w:val="00272976"/>
    <w:rsid w:val="002729B8"/>
    <w:rsid w:val="00272B9D"/>
    <w:rsid w:val="00272BAA"/>
    <w:rsid w:val="00272CCE"/>
    <w:rsid w:val="00272CEF"/>
    <w:rsid w:val="00272DAD"/>
    <w:rsid w:val="00272E33"/>
    <w:rsid w:val="00272F58"/>
    <w:rsid w:val="002730D9"/>
    <w:rsid w:val="00273108"/>
    <w:rsid w:val="002731C7"/>
    <w:rsid w:val="002731CD"/>
    <w:rsid w:val="002732A5"/>
    <w:rsid w:val="002732D4"/>
    <w:rsid w:val="00273440"/>
    <w:rsid w:val="00273555"/>
    <w:rsid w:val="0027376C"/>
    <w:rsid w:val="00273973"/>
    <w:rsid w:val="00273A13"/>
    <w:rsid w:val="00273A4B"/>
    <w:rsid w:val="00273B5C"/>
    <w:rsid w:val="00273BED"/>
    <w:rsid w:val="00273C26"/>
    <w:rsid w:val="00273C33"/>
    <w:rsid w:val="00273CF2"/>
    <w:rsid w:val="00273D65"/>
    <w:rsid w:val="00273D69"/>
    <w:rsid w:val="00273D82"/>
    <w:rsid w:val="00273DEB"/>
    <w:rsid w:val="00273DFE"/>
    <w:rsid w:val="00273EFD"/>
    <w:rsid w:val="00273F55"/>
    <w:rsid w:val="00273FB1"/>
    <w:rsid w:val="00273FB9"/>
    <w:rsid w:val="00274006"/>
    <w:rsid w:val="00274066"/>
    <w:rsid w:val="0027407C"/>
    <w:rsid w:val="002740FD"/>
    <w:rsid w:val="00274121"/>
    <w:rsid w:val="0027418C"/>
    <w:rsid w:val="002741E9"/>
    <w:rsid w:val="002742D6"/>
    <w:rsid w:val="00274365"/>
    <w:rsid w:val="00274403"/>
    <w:rsid w:val="00274626"/>
    <w:rsid w:val="0027476D"/>
    <w:rsid w:val="002747A5"/>
    <w:rsid w:val="002747D6"/>
    <w:rsid w:val="0027481D"/>
    <w:rsid w:val="00274824"/>
    <w:rsid w:val="00274948"/>
    <w:rsid w:val="002749E0"/>
    <w:rsid w:val="00274C02"/>
    <w:rsid w:val="00274C16"/>
    <w:rsid w:val="00274C7B"/>
    <w:rsid w:val="00274D41"/>
    <w:rsid w:val="00274D4C"/>
    <w:rsid w:val="00274D83"/>
    <w:rsid w:val="00274E1C"/>
    <w:rsid w:val="00274E86"/>
    <w:rsid w:val="00274E89"/>
    <w:rsid w:val="00274E96"/>
    <w:rsid w:val="00274F66"/>
    <w:rsid w:val="00274F77"/>
    <w:rsid w:val="00275183"/>
    <w:rsid w:val="002751BD"/>
    <w:rsid w:val="00275227"/>
    <w:rsid w:val="0027522F"/>
    <w:rsid w:val="0027524D"/>
    <w:rsid w:val="00275298"/>
    <w:rsid w:val="002752D3"/>
    <w:rsid w:val="0027532A"/>
    <w:rsid w:val="00275430"/>
    <w:rsid w:val="0027545E"/>
    <w:rsid w:val="0027555D"/>
    <w:rsid w:val="002755E8"/>
    <w:rsid w:val="0027560F"/>
    <w:rsid w:val="00275695"/>
    <w:rsid w:val="002757AC"/>
    <w:rsid w:val="002758C8"/>
    <w:rsid w:val="00275982"/>
    <w:rsid w:val="002759DB"/>
    <w:rsid w:val="00275A06"/>
    <w:rsid w:val="00275A11"/>
    <w:rsid w:val="00275AC1"/>
    <w:rsid w:val="00275AD5"/>
    <w:rsid w:val="00275C3A"/>
    <w:rsid w:val="00275C4A"/>
    <w:rsid w:val="00275C92"/>
    <w:rsid w:val="00275D64"/>
    <w:rsid w:val="00275E28"/>
    <w:rsid w:val="00275E7A"/>
    <w:rsid w:val="00275F65"/>
    <w:rsid w:val="00275FBC"/>
    <w:rsid w:val="00275FF6"/>
    <w:rsid w:val="002760A0"/>
    <w:rsid w:val="002760B1"/>
    <w:rsid w:val="00276140"/>
    <w:rsid w:val="002761AE"/>
    <w:rsid w:val="0027621B"/>
    <w:rsid w:val="002764D6"/>
    <w:rsid w:val="002766A7"/>
    <w:rsid w:val="0027675F"/>
    <w:rsid w:val="002767C3"/>
    <w:rsid w:val="00276810"/>
    <w:rsid w:val="0027686F"/>
    <w:rsid w:val="00276934"/>
    <w:rsid w:val="00276A4D"/>
    <w:rsid w:val="00276AD1"/>
    <w:rsid w:val="00276B7F"/>
    <w:rsid w:val="00276BA4"/>
    <w:rsid w:val="00276BA7"/>
    <w:rsid w:val="00276BE5"/>
    <w:rsid w:val="00276C54"/>
    <w:rsid w:val="00276D80"/>
    <w:rsid w:val="00276EA9"/>
    <w:rsid w:val="00277123"/>
    <w:rsid w:val="002771C6"/>
    <w:rsid w:val="0027724F"/>
    <w:rsid w:val="00277393"/>
    <w:rsid w:val="002773C2"/>
    <w:rsid w:val="0027749C"/>
    <w:rsid w:val="0027759B"/>
    <w:rsid w:val="00277611"/>
    <w:rsid w:val="00277820"/>
    <w:rsid w:val="002778CB"/>
    <w:rsid w:val="0027794F"/>
    <w:rsid w:val="002779BF"/>
    <w:rsid w:val="00277B7E"/>
    <w:rsid w:val="00277BA4"/>
    <w:rsid w:val="00277BF1"/>
    <w:rsid w:val="00277C1E"/>
    <w:rsid w:val="00277DA6"/>
    <w:rsid w:val="00277DB8"/>
    <w:rsid w:val="00277DBD"/>
    <w:rsid w:val="00277E5B"/>
    <w:rsid w:val="00277F1F"/>
    <w:rsid w:val="00280170"/>
    <w:rsid w:val="002803CD"/>
    <w:rsid w:val="00280423"/>
    <w:rsid w:val="00280471"/>
    <w:rsid w:val="00280490"/>
    <w:rsid w:val="0028050F"/>
    <w:rsid w:val="0028058D"/>
    <w:rsid w:val="00280591"/>
    <w:rsid w:val="00280669"/>
    <w:rsid w:val="002806B1"/>
    <w:rsid w:val="002808BD"/>
    <w:rsid w:val="002808BE"/>
    <w:rsid w:val="00280AE4"/>
    <w:rsid w:val="00280B47"/>
    <w:rsid w:val="00280BB8"/>
    <w:rsid w:val="00280BC0"/>
    <w:rsid w:val="00280C45"/>
    <w:rsid w:val="00280CEE"/>
    <w:rsid w:val="00280E39"/>
    <w:rsid w:val="00280EE3"/>
    <w:rsid w:val="00280FCF"/>
    <w:rsid w:val="00280FED"/>
    <w:rsid w:val="002811D2"/>
    <w:rsid w:val="002811F4"/>
    <w:rsid w:val="00281202"/>
    <w:rsid w:val="00281274"/>
    <w:rsid w:val="002812E1"/>
    <w:rsid w:val="002812F3"/>
    <w:rsid w:val="002813C5"/>
    <w:rsid w:val="002813D7"/>
    <w:rsid w:val="002814D1"/>
    <w:rsid w:val="002814E4"/>
    <w:rsid w:val="00281545"/>
    <w:rsid w:val="0028154A"/>
    <w:rsid w:val="002815A5"/>
    <w:rsid w:val="002816BF"/>
    <w:rsid w:val="0028189F"/>
    <w:rsid w:val="0028190F"/>
    <w:rsid w:val="0028195A"/>
    <w:rsid w:val="002819C8"/>
    <w:rsid w:val="00281B0E"/>
    <w:rsid w:val="00281B92"/>
    <w:rsid w:val="00281BAD"/>
    <w:rsid w:val="00281CCF"/>
    <w:rsid w:val="00281CF8"/>
    <w:rsid w:val="00281D4C"/>
    <w:rsid w:val="00281EBC"/>
    <w:rsid w:val="00281F36"/>
    <w:rsid w:val="00281FB3"/>
    <w:rsid w:val="00282076"/>
    <w:rsid w:val="0028208F"/>
    <w:rsid w:val="0028209C"/>
    <w:rsid w:val="002823DB"/>
    <w:rsid w:val="00282441"/>
    <w:rsid w:val="0028248D"/>
    <w:rsid w:val="002825F5"/>
    <w:rsid w:val="00282662"/>
    <w:rsid w:val="00282682"/>
    <w:rsid w:val="002826A6"/>
    <w:rsid w:val="002828F7"/>
    <w:rsid w:val="00282915"/>
    <w:rsid w:val="0028292C"/>
    <w:rsid w:val="00282939"/>
    <w:rsid w:val="002829DA"/>
    <w:rsid w:val="002829FA"/>
    <w:rsid w:val="00282C70"/>
    <w:rsid w:val="00282D24"/>
    <w:rsid w:val="00282D64"/>
    <w:rsid w:val="00282FD1"/>
    <w:rsid w:val="00282FEE"/>
    <w:rsid w:val="0028307C"/>
    <w:rsid w:val="00283082"/>
    <w:rsid w:val="00283135"/>
    <w:rsid w:val="00283137"/>
    <w:rsid w:val="0028314E"/>
    <w:rsid w:val="0028330A"/>
    <w:rsid w:val="00283381"/>
    <w:rsid w:val="002833F6"/>
    <w:rsid w:val="002834C8"/>
    <w:rsid w:val="002834F3"/>
    <w:rsid w:val="0028355B"/>
    <w:rsid w:val="00283568"/>
    <w:rsid w:val="00283665"/>
    <w:rsid w:val="00283696"/>
    <w:rsid w:val="00283757"/>
    <w:rsid w:val="0028380A"/>
    <w:rsid w:val="00283845"/>
    <w:rsid w:val="002838C8"/>
    <w:rsid w:val="002838EB"/>
    <w:rsid w:val="00283AB1"/>
    <w:rsid w:val="00283AB2"/>
    <w:rsid w:val="00283C21"/>
    <w:rsid w:val="00283C97"/>
    <w:rsid w:val="00283D6A"/>
    <w:rsid w:val="00283E2B"/>
    <w:rsid w:val="00283F0E"/>
    <w:rsid w:val="00283F3D"/>
    <w:rsid w:val="00283F71"/>
    <w:rsid w:val="002841E0"/>
    <w:rsid w:val="00284357"/>
    <w:rsid w:val="00284375"/>
    <w:rsid w:val="0028437A"/>
    <w:rsid w:val="002843E5"/>
    <w:rsid w:val="0028441C"/>
    <w:rsid w:val="002844B0"/>
    <w:rsid w:val="00284545"/>
    <w:rsid w:val="002845C1"/>
    <w:rsid w:val="00284638"/>
    <w:rsid w:val="00284647"/>
    <w:rsid w:val="00284680"/>
    <w:rsid w:val="002846C9"/>
    <w:rsid w:val="00284720"/>
    <w:rsid w:val="002847B3"/>
    <w:rsid w:val="00284815"/>
    <w:rsid w:val="00284850"/>
    <w:rsid w:val="002848FF"/>
    <w:rsid w:val="0028493A"/>
    <w:rsid w:val="00284953"/>
    <w:rsid w:val="00284ABD"/>
    <w:rsid w:val="00284BCB"/>
    <w:rsid w:val="00284BED"/>
    <w:rsid w:val="00284C5B"/>
    <w:rsid w:val="00284D98"/>
    <w:rsid w:val="00284DA0"/>
    <w:rsid w:val="00284DE7"/>
    <w:rsid w:val="00284E15"/>
    <w:rsid w:val="00284F13"/>
    <w:rsid w:val="00284F15"/>
    <w:rsid w:val="0028521D"/>
    <w:rsid w:val="0028529D"/>
    <w:rsid w:val="00285311"/>
    <w:rsid w:val="00285318"/>
    <w:rsid w:val="00285520"/>
    <w:rsid w:val="00285534"/>
    <w:rsid w:val="002855AA"/>
    <w:rsid w:val="00285648"/>
    <w:rsid w:val="00285659"/>
    <w:rsid w:val="0028565C"/>
    <w:rsid w:val="00285693"/>
    <w:rsid w:val="0028570C"/>
    <w:rsid w:val="00285766"/>
    <w:rsid w:val="00285795"/>
    <w:rsid w:val="0028580B"/>
    <w:rsid w:val="00285A18"/>
    <w:rsid w:val="00285A42"/>
    <w:rsid w:val="00285B3C"/>
    <w:rsid w:val="00285BEE"/>
    <w:rsid w:val="00285C3A"/>
    <w:rsid w:val="00285E39"/>
    <w:rsid w:val="00285EB8"/>
    <w:rsid w:val="00285F5A"/>
    <w:rsid w:val="00285FEA"/>
    <w:rsid w:val="00286045"/>
    <w:rsid w:val="00286113"/>
    <w:rsid w:val="00286137"/>
    <w:rsid w:val="002861E7"/>
    <w:rsid w:val="00286320"/>
    <w:rsid w:val="00286383"/>
    <w:rsid w:val="00286562"/>
    <w:rsid w:val="002865A5"/>
    <w:rsid w:val="00286612"/>
    <w:rsid w:val="00286626"/>
    <w:rsid w:val="00286747"/>
    <w:rsid w:val="00286793"/>
    <w:rsid w:val="0028681E"/>
    <w:rsid w:val="00286891"/>
    <w:rsid w:val="002868CE"/>
    <w:rsid w:val="00286980"/>
    <w:rsid w:val="00286995"/>
    <w:rsid w:val="002869A1"/>
    <w:rsid w:val="002869C4"/>
    <w:rsid w:val="002869DA"/>
    <w:rsid w:val="00286B73"/>
    <w:rsid w:val="00286B7A"/>
    <w:rsid w:val="00286BA6"/>
    <w:rsid w:val="00286BB9"/>
    <w:rsid w:val="00286BCA"/>
    <w:rsid w:val="00286BE7"/>
    <w:rsid w:val="00286C35"/>
    <w:rsid w:val="00286C93"/>
    <w:rsid w:val="00286D2F"/>
    <w:rsid w:val="00286D99"/>
    <w:rsid w:val="00286E5B"/>
    <w:rsid w:val="00286ED6"/>
    <w:rsid w:val="00286F41"/>
    <w:rsid w:val="002870AA"/>
    <w:rsid w:val="0028718E"/>
    <w:rsid w:val="002871E9"/>
    <w:rsid w:val="002872D8"/>
    <w:rsid w:val="002872E0"/>
    <w:rsid w:val="002873EC"/>
    <w:rsid w:val="00287470"/>
    <w:rsid w:val="002874B2"/>
    <w:rsid w:val="002874E6"/>
    <w:rsid w:val="00287503"/>
    <w:rsid w:val="0028754C"/>
    <w:rsid w:val="00287553"/>
    <w:rsid w:val="00287666"/>
    <w:rsid w:val="002876CB"/>
    <w:rsid w:val="00287727"/>
    <w:rsid w:val="002877B1"/>
    <w:rsid w:val="0028784C"/>
    <w:rsid w:val="002878A0"/>
    <w:rsid w:val="002878EA"/>
    <w:rsid w:val="00287921"/>
    <w:rsid w:val="00287971"/>
    <w:rsid w:val="002879E6"/>
    <w:rsid w:val="00287A21"/>
    <w:rsid w:val="00287A53"/>
    <w:rsid w:val="00287AA1"/>
    <w:rsid w:val="00287ABF"/>
    <w:rsid w:val="00287B15"/>
    <w:rsid w:val="00287B7D"/>
    <w:rsid w:val="00287C62"/>
    <w:rsid w:val="00287CF8"/>
    <w:rsid w:val="00287D22"/>
    <w:rsid w:val="00287E60"/>
    <w:rsid w:val="00287F24"/>
    <w:rsid w:val="00287F33"/>
    <w:rsid w:val="002900C8"/>
    <w:rsid w:val="002900E4"/>
    <w:rsid w:val="002901CD"/>
    <w:rsid w:val="0029033A"/>
    <w:rsid w:val="002903E3"/>
    <w:rsid w:val="0029048F"/>
    <w:rsid w:val="002907E8"/>
    <w:rsid w:val="00290902"/>
    <w:rsid w:val="00290953"/>
    <w:rsid w:val="002909F9"/>
    <w:rsid w:val="00290A54"/>
    <w:rsid w:val="00290A61"/>
    <w:rsid w:val="00290ABC"/>
    <w:rsid w:val="00290B28"/>
    <w:rsid w:val="00290B81"/>
    <w:rsid w:val="00290C0B"/>
    <w:rsid w:val="00290C6F"/>
    <w:rsid w:val="00290CB4"/>
    <w:rsid w:val="00290D51"/>
    <w:rsid w:val="00290EC0"/>
    <w:rsid w:val="00290EF0"/>
    <w:rsid w:val="002910D9"/>
    <w:rsid w:val="002910FC"/>
    <w:rsid w:val="00291138"/>
    <w:rsid w:val="002912BC"/>
    <w:rsid w:val="00291387"/>
    <w:rsid w:val="002913D2"/>
    <w:rsid w:val="002913F8"/>
    <w:rsid w:val="00291504"/>
    <w:rsid w:val="00291626"/>
    <w:rsid w:val="00291662"/>
    <w:rsid w:val="00291681"/>
    <w:rsid w:val="002916ED"/>
    <w:rsid w:val="002917AD"/>
    <w:rsid w:val="002917BA"/>
    <w:rsid w:val="002917F1"/>
    <w:rsid w:val="00291921"/>
    <w:rsid w:val="0029198B"/>
    <w:rsid w:val="00291CC9"/>
    <w:rsid w:val="00291CE2"/>
    <w:rsid w:val="00291CE5"/>
    <w:rsid w:val="00291D85"/>
    <w:rsid w:val="00291DA7"/>
    <w:rsid w:val="00291DB6"/>
    <w:rsid w:val="00291E60"/>
    <w:rsid w:val="00291E95"/>
    <w:rsid w:val="00291FAB"/>
    <w:rsid w:val="00291FD5"/>
    <w:rsid w:val="0029201A"/>
    <w:rsid w:val="002920B4"/>
    <w:rsid w:val="002920BA"/>
    <w:rsid w:val="0029210A"/>
    <w:rsid w:val="002921AC"/>
    <w:rsid w:val="002921EA"/>
    <w:rsid w:val="002921FD"/>
    <w:rsid w:val="0029234D"/>
    <w:rsid w:val="0029236C"/>
    <w:rsid w:val="00292535"/>
    <w:rsid w:val="00292571"/>
    <w:rsid w:val="002927B9"/>
    <w:rsid w:val="002927C9"/>
    <w:rsid w:val="00292802"/>
    <w:rsid w:val="0029285F"/>
    <w:rsid w:val="0029298D"/>
    <w:rsid w:val="002929D8"/>
    <w:rsid w:val="00292A13"/>
    <w:rsid w:val="00292A26"/>
    <w:rsid w:val="00292AA8"/>
    <w:rsid w:val="00292C5C"/>
    <w:rsid w:val="00292D1A"/>
    <w:rsid w:val="00292D8F"/>
    <w:rsid w:val="00292EAA"/>
    <w:rsid w:val="00292F0A"/>
    <w:rsid w:val="002931C9"/>
    <w:rsid w:val="002931EB"/>
    <w:rsid w:val="002931F3"/>
    <w:rsid w:val="00293636"/>
    <w:rsid w:val="00293639"/>
    <w:rsid w:val="00293817"/>
    <w:rsid w:val="0029390A"/>
    <w:rsid w:val="0029391C"/>
    <w:rsid w:val="00293929"/>
    <w:rsid w:val="00293A35"/>
    <w:rsid w:val="00293AD0"/>
    <w:rsid w:val="00293BAF"/>
    <w:rsid w:val="00293C4C"/>
    <w:rsid w:val="00293C7A"/>
    <w:rsid w:val="00293D77"/>
    <w:rsid w:val="00293D80"/>
    <w:rsid w:val="00293D96"/>
    <w:rsid w:val="00293DAE"/>
    <w:rsid w:val="00293E5A"/>
    <w:rsid w:val="00293EDC"/>
    <w:rsid w:val="00293F0A"/>
    <w:rsid w:val="00293F2E"/>
    <w:rsid w:val="00293FC2"/>
    <w:rsid w:val="002941C0"/>
    <w:rsid w:val="0029428F"/>
    <w:rsid w:val="002942A0"/>
    <w:rsid w:val="002942BB"/>
    <w:rsid w:val="002942E1"/>
    <w:rsid w:val="002943EA"/>
    <w:rsid w:val="00294503"/>
    <w:rsid w:val="002946C3"/>
    <w:rsid w:val="002946E2"/>
    <w:rsid w:val="0029475D"/>
    <w:rsid w:val="0029482D"/>
    <w:rsid w:val="00294AD1"/>
    <w:rsid w:val="00294AF0"/>
    <w:rsid w:val="00294B18"/>
    <w:rsid w:val="00294BC1"/>
    <w:rsid w:val="00294C44"/>
    <w:rsid w:val="00294C52"/>
    <w:rsid w:val="00294CEA"/>
    <w:rsid w:val="00294D1F"/>
    <w:rsid w:val="00294DBE"/>
    <w:rsid w:val="00294DDE"/>
    <w:rsid w:val="00294E97"/>
    <w:rsid w:val="00294FFA"/>
    <w:rsid w:val="0029514D"/>
    <w:rsid w:val="002951AC"/>
    <w:rsid w:val="002951E8"/>
    <w:rsid w:val="0029533F"/>
    <w:rsid w:val="0029536F"/>
    <w:rsid w:val="00295394"/>
    <w:rsid w:val="002953AE"/>
    <w:rsid w:val="00295461"/>
    <w:rsid w:val="002954F2"/>
    <w:rsid w:val="002955D3"/>
    <w:rsid w:val="002955DE"/>
    <w:rsid w:val="002955EA"/>
    <w:rsid w:val="002955F9"/>
    <w:rsid w:val="0029575E"/>
    <w:rsid w:val="0029581E"/>
    <w:rsid w:val="002958E8"/>
    <w:rsid w:val="00295962"/>
    <w:rsid w:val="002959C7"/>
    <w:rsid w:val="00295A42"/>
    <w:rsid w:val="00295B0C"/>
    <w:rsid w:val="00295B83"/>
    <w:rsid w:val="00295CD1"/>
    <w:rsid w:val="00295E52"/>
    <w:rsid w:val="00295F34"/>
    <w:rsid w:val="00295F5C"/>
    <w:rsid w:val="00295FA5"/>
    <w:rsid w:val="0029608C"/>
    <w:rsid w:val="002960CA"/>
    <w:rsid w:val="002960F4"/>
    <w:rsid w:val="002961A1"/>
    <w:rsid w:val="0029623D"/>
    <w:rsid w:val="00296254"/>
    <w:rsid w:val="00296312"/>
    <w:rsid w:val="00296449"/>
    <w:rsid w:val="0029646E"/>
    <w:rsid w:val="00296558"/>
    <w:rsid w:val="0029667F"/>
    <w:rsid w:val="00296682"/>
    <w:rsid w:val="002966FF"/>
    <w:rsid w:val="00296704"/>
    <w:rsid w:val="0029675B"/>
    <w:rsid w:val="00296779"/>
    <w:rsid w:val="00296846"/>
    <w:rsid w:val="0029689B"/>
    <w:rsid w:val="00296907"/>
    <w:rsid w:val="002969C5"/>
    <w:rsid w:val="00296AF8"/>
    <w:rsid w:val="00296C77"/>
    <w:rsid w:val="00296C78"/>
    <w:rsid w:val="00296D5E"/>
    <w:rsid w:val="00296DDE"/>
    <w:rsid w:val="00296E0A"/>
    <w:rsid w:val="00296EA9"/>
    <w:rsid w:val="00296F44"/>
    <w:rsid w:val="00296F71"/>
    <w:rsid w:val="00296FF9"/>
    <w:rsid w:val="0029702A"/>
    <w:rsid w:val="002971B3"/>
    <w:rsid w:val="002971F6"/>
    <w:rsid w:val="0029722A"/>
    <w:rsid w:val="002973D7"/>
    <w:rsid w:val="002973E5"/>
    <w:rsid w:val="002974D7"/>
    <w:rsid w:val="00297522"/>
    <w:rsid w:val="0029752B"/>
    <w:rsid w:val="002975B4"/>
    <w:rsid w:val="0029760C"/>
    <w:rsid w:val="00297632"/>
    <w:rsid w:val="00297664"/>
    <w:rsid w:val="002976B7"/>
    <w:rsid w:val="00297792"/>
    <w:rsid w:val="002978F7"/>
    <w:rsid w:val="00297920"/>
    <w:rsid w:val="00297936"/>
    <w:rsid w:val="0029793C"/>
    <w:rsid w:val="00297A20"/>
    <w:rsid w:val="00297ABA"/>
    <w:rsid w:val="00297B57"/>
    <w:rsid w:val="00297B76"/>
    <w:rsid w:val="00297BB2"/>
    <w:rsid w:val="00297C82"/>
    <w:rsid w:val="00297D16"/>
    <w:rsid w:val="00297D67"/>
    <w:rsid w:val="00297DFE"/>
    <w:rsid w:val="00297F5A"/>
    <w:rsid w:val="00297FF7"/>
    <w:rsid w:val="002A0050"/>
    <w:rsid w:val="002A005D"/>
    <w:rsid w:val="002A0071"/>
    <w:rsid w:val="002A00EF"/>
    <w:rsid w:val="002A0191"/>
    <w:rsid w:val="002A01A8"/>
    <w:rsid w:val="002A023B"/>
    <w:rsid w:val="002A036F"/>
    <w:rsid w:val="002A0503"/>
    <w:rsid w:val="002A05A8"/>
    <w:rsid w:val="002A06CA"/>
    <w:rsid w:val="002A07A4"/>
    <w:rsid w:val="002A082E"/>
    <w:rsid w:val="002A0874"/>
    <w:rsid w:val="002A08C7"/>
    <w:rsid w:val="002A0940"/>
    <w:rsid w:val="002A0A19"/>
    <w:rsid w:val="002A0A25"/>
    <w:rsid w:val="002A0A2C"/>
    <w:rsid w:val="002A0A73"/>
    <w:rsid w:val="002A0B85"/>
    <w:rsid w:val="002A0BCF"/>
    <w:rsid w:val="002A0BE6"/>
    <w:rsid w:val="002A0C2D"/>
    <w:rsid w:val="002A0CF3"/>
    <w:rsid w:val="002A0DEB"/>
    <w:rsid w:val="002A0E56"/>
    <w:rsid w:val="002A0F61"/>
    <w:rsid w:val="002A0FC9"/>
    <w:rsid w:val="002A10C5"/>
    <w:rsid w:val="002A116F"/>
    <w:rsid w:val="002A1184"/>
    <w:rsid w:val="002A1258"/>
    <w:rsid w:val="002A125C"/>
    <w:rsid w:val="002A1266"/>
    <w:rsid w:val="002A130E"/>
    <w:rsid w:val="002A1385"/>
    <w:rsid w:val="002A13DA"/>
    <w:rsid w:val="002A169C"/>
    <w:rsid w:val="002A181D"/>
    <w:rsid w:val="002A1843"/>
    <w:rsid w:val="002A187F"/>
    <w:rsid w:val="002A194F"/>
    <w:rsid w:val="002A19A6"/>
    <w:rsid w:val="002A19CB"/>
    <w:rsid w:val="002A19FD"/>
    <w:rsid w:val="002A1A80"/>
    <w:rsid w:val="002A1B64"/>
    <w:rsid w:val="002A1BAB"/>
    <w:rsid w:val="002A1BED"/>
    <w:rsid w:val="002A1C8A"/>
    <w:rsid w:val="002A1E4A"/>
    <w:rsid w:val="002A1EE2"/>
    <w:rsid w:val="002A1F79"/>
    <w:rsid w:val="002A205F"/>
    <w:rsid w:val="002A21BC"/>
    <w:rsid w:val="002A21ED"/>
    <w:rsid w:val="002A2306"/>
    <w:rsid w:val="002A2458"/>
    <w:rsid w:val="002A24CF"/>
    <w:rsid w:val="002A24DE"/>
    <w:rsid w:val="002A2587"/>
    <w:rsid w:val="002A262D"/>
    <w:rsid w:val="002A2726"/>
    <w:rsid w:val="002A278F"/>
    <w:rsid w:val="002A279D"/>
    <w:rsid w:val="002A27D7"/>
    <w:rsid w:val="002A282B"/>
    <w:rsid w:val="002A28B2"/>
    <w:rsid w:val="002A2947"/>
    <w:rsid w:val="002A295A"/>
    <w:rsid w:val="002A2985"/>
    <w:rsid w:val="002A2A79"/>
    <w:rsid w:val="002A2B79"/>
    <w:rsid w:val="002A2CBB"/>
    <w:rsid w:val="002A2CE5"/>
    <w:rsid w:val="002A2F06"/>
    <w:rsid w:val="002A2FA6"/>
    <w:rsid w:val="002A310F"/>
    <w:rsid w:val="002A32EA"/>
    <w:rsid w:val="002A3314"/>
    <w:rsid w:val="002A3322"/>
    <w:rsid w:val="002A3413"/>
    <w:rsid w:val="002A3450"/>
    <w:rsid w:val="002A361C"/>
    <w:rsid w:val="002A366E"/>
    <w:rsid w:val="002A36A2"/>
    <w:rsid w:val="002A3C54"/>
    <w:rsid w:val="002A3D35"/>
    <w:rsid w:val="002A3D56"/>
    <w:rsid w:val="002A3D57"/>
    <w:rsid w:val="002A3E05"/>
    <w:rsid w:val="002A3E0E"/>
    <w:rsid w:val="002A3E4E"/>
    <w:rsid w:val="002A3FB5"/>
    <w:rsid w:val="002A3FB8"/>
    <w:rsid w:val="002A3FD2"/>
    <w:rsid w:val="002A3FE2"/>
    <w:rsid w:val="002A40B1"/>
    <w:rsid w:val="002A4185"/>
    <w:rsid w:val="002A42E5"/>
    <w:rsid w:val="002A43EF"/>
    <w:rsid w:val="002A45F4"/>
    <w:rsid w:val="002A45F9"/>
    <w:rsid w:val="002A4642"/>
    <w:rsid w:val="002A46C2"/>
    <w:rsid w:val="002A46E6"/>
    <w:rsid w:val="002A4834"/>
    <w:rsid w:val="002A4855"/>
    <w:rsid w:val="002A4941"/>
    <w:rsid w:val="002A49E7"/>
    <w:rsid w:val="002A49EC"/>
    <w:rsid w:val="002A4B4D"/>
    <w:rsid w:val="002A4E04"/>
    <w:rsid w:val="002A4E0D"/>
    <w:rsid w:val="002A4E57"/>
    <w:rsid w:val="002A4EEE"/>
    <w:rsid w:val="002A4F88"/>
    <w:rsid w:val="002A4FCB"/>
    <w:rsid w:val="002A501D"/>
    <w:rsid w:val="002A50D5"/>
    <w:rsid w:val="002A51EA"/>
    <w:rsid w:val="002A5262"/>
    <w:rsid w:val="002A5401"/>
    <w:rsid w:val="002A555C"/>
    <w:rsid w:val="002A5574"/>
    <w:rsid w:val="002A5613"/>
    <w:rsid w:val="002A57AD"/>
    <w:rsid w:val="002A57BA"/>
    <w:rsid w:val="002A58E8"/>
    <w:rsid w:val="002A5A32"/>
    <w:rsid w:val="002A5A91"/>
    <w:rsid w:val="002A5A9F"/>
    <w:rsid w:val="002A5ABE"/>
    <w:rsid w:val="002A5CBE"/>
    <w:rsid w:val="002A5D6E"/>
    <w:rsid w:val="002A5E19"/>
    <w:rsid w:val="002A5E4C"/>
    <w:rsid w:val="002A5E6F"/>
    <w:rsid w:val="002A5EE8"/>
    <w:rsid w:val="002A5F04"/>
    <w:rsid w:val="002A5FFB"/>
    <w:rsid w:val="002A602C"/>
    <w:rsid w:val="002A60DC"/>
    <w:rsid w:val="002A6394"/>
    <w:rsid w:val="002A6592"/>
    <w:rsid w:val="002A65CB"/>
    <w:rsid w:val="002A6696"/>
    <w:rsid w:val="002A66D8"/>
    <w:rsid w:val="002A67DB"/>
    <w:rsid w:val="002A6965"/>
    <w:rsid w:val="002A6966"/>
    <w:rsid w:val="002A6BD2"/>
    <w:rsid w:val="002A6C4B"/>
    <w:rsid w:val="002A6CD1"/>
    <w:rsid w:val="002A6D4C"/>
    <w:rsid w:val="002A6E97"/>
    <w:rsid w:val="002A7211"/>
    <w:rsid w:val="002A7387"/>
    <w:rsid w:val="002A74D6"/>
    <w:rsid w:val="002A752A"/>
    <w:rsid w:val="002A765E"/>
    <w:rsid w:val="002A76DB"/>
    <w:rsid w:val="002A771F"/>
    <w:rsid w:val="002A7775"/>
    <w:rsid w:val="002A77AD"/>
    <w:rsid w:val="002A7A73"/>
    <w:rsid w:val="002A7A79"/>
    <w:rsid w:val="002A7AB3"/>
    <w:rsid w:val="002A7BCA"/>
    <w:rsid w:val="002A7E51"/>
    <w:rsid w:val="002A7E81"/>
    <w:rsid w:val="002A7E9F"/>
    <w:rsid w:val="002A7EE3"/>
    <w:rsid w:val="002A7F7F"/>
    <w:rsid w:val="002B00A5"/>
    <w:rsid w:val="002B00FB"/>
    <w:rsid w:val="002B0149"/>
    <w:rsid w:val="002B017C"/>
    <w:rsid w:val="002B019B"/>
    <w:rsid w:val="002B0295"/>
    <w:rsid w:val="002B02C7"/>
    <w:rsid w:val="002B0302"/>
    <w:rsid w:val="002B073D"/>
    <w:rsid w:val="002B074E"/>
    <w:rsid w:val="002B0772"/>
    <w:rsid w:val="002B079D"/>
    <w:rsid w:val="002B08D0"/>
    <w:rsid w:val="002B0905"/>
    <w:rsid w:val="002B097E"/>
    <w:rsid w:val="002B099F"/>
    <w:rsid w:val="002B09A3"/>
    <w:rsid w:val="002B0B3E"/>
    <w:rsid w:val="002B0BCE"/>
    <w:rsid w:val="002B0C52"/>
    <w:rsid w:val="002B0CDF"/>
    <w:rsid w:val="002B0D9D"/>
    <w:rsid w:val="002B0E7F"/>
    <w:rsid w:val="002B1064"/>
    <w:rsid w:val="002B1071"/>
    <w:rsid w:val="002B1181"/>
    <w:rsid w:val="002B11E4"/>
    <w:rsid w:val="002B11F7"/>
    <w:rsid w:val="002B1304"/>
    <w:rsid w:val="002B1392"/>
    <w:rsid w:val="002B13BF"/>
    <w:rsid w:val="002B13F3"/>
    <w:rsid w:val="002B13FA"/>
    <w:rsid w:val="002B143A"/>
    <w:rsid w:val="002B1450"/>
    <w:rsid w:val="002B14B0"/>
    <w:rsid w:val="002B14D4"/>
    <w:rsid w:val="002B158D"/>
    <w:rsid w:val="002B15AB"/>
    <w:rsid w:val="002B164B"/>
    <w:rsid w:val="002B16B6"/>
    <w:rsid w:val="002B184A"/>
    <w:rsid w:val="002B1852"/>
    <w:rsid w:val="002B1908"/>
    <w:rsid w:val="002B1920"/>
    <w:rsid w:val="002B1957"/>
    <w:rsid w:val="002B1C2E"/>
    <w:rsid w:val="002B1CFB"/>
    <w:rsid w:val="002B1D90"/>
    <w:rsid w:val="002B1E41"/>
    <w:rsid w:val="002B1E8E"/>
    <w:rsid w:val="002B1F28"/>
    <w:rsid w:val="002B1F2B"/>
    <w:rsid w:val="002B20B8"/>
    <w:rsid w:val="002B22FB"/>
    <w:rsid w:val="002B234A"/>
    <w:rsid w:val="002B2434"/>
    <w:rsid w:val="002B247D"/>
    <w:rsid w:val="002B2774"/>
    <w:rsid w:val="002B277C"/>
    <w:rsid w:val="002B27C4"/>
    <w:rsid w:val="002B280B"/>
    <w:rsid w:val="002B2825"/>
    <w:rsid w:val="002B2B18"/>
    <w:rsid w:val="002B2B3E"/>
    <w:rsid w:val="002B2C9D"/>
    <w:rsid w:val="002B2CE5"/>
    <w:rsid w:val="002B2D19"/>
    <w:rsid w:val="002B2D2B"/>
    <w:rsid w:val="002B2D47"/>
    <w:rsid w:val="002B2D87"/>
    <w:rsid w:val="002B2D96"/>
    <w:rsid w:val="002B2F37"/>
    <w:rsid w:val="002B303C"/>
    <w:rsid w:val="002B3058"/>
    <w:rsid w:val="002B308A"/>
    <w:rsid w:val="002B30AF"/>
    <w:rsid w:val="002B3112"/>
    <w:rsid w:val="002B31ED"/>
    <w:rsid w:val="002B3281"/>
    <w:rsid w:val="002B32F8"/>
    <w:rsid w:val="002B339B"/>
    <w:rsid w:val="002B33F0"/>
    <w:rsid w:val="002B3445"/>
    <w:rsid w:val="002B346E"/>
    <w:rsid w:val="002B3500"/>
    <w:rsid w:val="002B3552"/>
    <w:rsid w:val="002B355F"/>
    <w:rsid w:val="002B3593"/>
    <w:rsid w:val="002B3638"/>
    <w:rsid w:val="002B3782"/>
    <w:rsid w:val="002B3868"/>
    <w:rsid w:val="002B3969"/>
    <w:rsid w:val="002B3976"/>
    <w:rsid w:val="002B39F4"/>
    <w:rsid w:val="002B3A50"/>
    <w:rsid w:val="002B3A74"/>
    <w:rsid w:val="002B3A8D"/>
    <w:rsid w:val="002B3AD8"/>
    <w:rsid w:val="002B3B50"/>
    <w:rsid w:val="002B3BB9"/>
    <w:rsid w:val="002B3BCD"/>
    <w:rsid w:val="002B3C10"/>
    <w:rsid w:val="002B3CBE"/>
    <w:rsid w:val="002B3CC1"/>
    <w:rsid w:val="002B3D30"/>
    <w:rsid w:val="002B3ECE"/>
    <w:rsid w:val="002B3EEF"/>
    <w:rsid w:val="002B3EF7"/>
    <w:rsid w:val="002B40F4"/>
    <w:rsid w:val="002B4206"/>
    <w:rsid w:val="002B4229"/>
    <w:rsid w:val="002B4266"/>
    <w:rsid w:val="002B434E"/>
    <w:rsid w:val="002B4357"/>
    <w:rsid w:val="002B4440"/>
    <w:rsid w:val="002B4464"/>
    <w:rsid w:val="002B4474"/>
    <w:rsid w:val="002B4543"/>
    <w:rsid w:val="002B478F"/>
    <w:rsid w:val="002B47A9"/>
    <w:rsid w:val="002B4821"/>
    <w:rsid w:val="002B487F"/>
    <w:rsid w:val="002B4896"/>
    <w:rsid w:val="002B48DE"/>
    <w:rsid w:val="002B4940"/>
    <w:rsid w:val="002B4990"/>
    <w:rsid w:val="002B4A9D"/>
    <w:rsid w:val="002B4C90"/>
    <w:rsid w:val="002B4CFF"/>
    <w:rsid w:val="002B4D46"/>
    <w:rsid w:val="002B4DA1"/>
    <w:rsid w:val="002B4E81"/>
    <w:rsid w:val="002B4E82"/>
    <w:rsid w:val="002B4F5C"/>
    <w:rsid w:val="002B4F6E"/>
    <w:rsid w:val="002B505B"/>
    <w:rsid w:val="002B51EC"/>
    <w:rsid w:val="002B5219"/>
    <w:rsid w:val="002B52B2"/>
    <w:rsid w:val="002B5422"/>
    <w:rsid w:val="002B5432"/>
    <w:rsid w:val="002B5558"/>
    <w:rsid w:val="002B556B"/>
    <w:rsid w:val="002B55C1"/>
    <w:rsid w:val="002B572A"/>
    <w:rsid w:val="002B5732"/>
    <w:rsid w:val="002B5825"/>
    <w:rsid w:val="002B5A5E"/>
    <w:rsid w:val="002B5B21"/>
    <w:rsid w:val="002B5C0E"/>
    <w:rsid w:val="002B5D33"/>
    <w:rsid w:val="002B5DD9"/>
    <w:rsid w:val="002B5E47"/>
    <w:rsid w:val="002B5E58"/>
    <w:rsid w:val="002B5FD8"/>
    <w:rsid w:val="002B5FDD"/>
    <w:rsid w:val="002B5FE3"/>
    <w:rsid w:val="002B5FEB"/>
    <w:rsid w:val="002B607A"/>
    <w:rsid w:val="002B60CC"/>
    <w:rsid w:val="002B6117"/>
    <w:rsid w:val="002B6159"/>
    <w:rsid w:val="002B617E"/>
    <w:rsid w:val="002B6197"/>
    <w:rsid w:val="002B61E5"/>
    <w:rsid w:val="002B625F"/>
    <w:rsid w:val="002B6358"/>
    <w:rsid w:val="002B63A1"/>
    <w:rsid w:val="002B642D"/>
    <w:rsid w:val="002B65AF"/>
    <w:rsid w:val="002B6626"/>
    <w:rsid w:val="002B662C"/>
    <w:rsid w:val="002B6638"/>
    <w:rsid w:val="002B669D"/>
    <w:rsid w:val="002B68B0"/>
    <w:rsid w:val="002B6913"/>
    <w:rsid w:val="002B69DE"/>
    <w:rsid w:val="002B6A74"/>
    <w:rsid w:val="002B6B45"/>
    <w:rsid w:val="002B6BDD"/>
    <w:rsid w:val="002B6C5F"/>
    <w:rsid w:val="002B6C87"/>
    <w:rsid w:val="002B6C99"/>
    <w:rsid w:val="002B6CA8"/>
    <w:rsid w:val="002B6DD6"/>
    <w:rsid w:val="002B6FAF"/>
    <w:rsid w:val="002B6FBE"/>
    <w:rsid w:val="002B7198"/>
    <w:rsid w:val="002B71A5"/>
    <w:rsid w:val="002B71A8"/>
    <w:rsid w:val="002B71C2"/>
    <w:rsid w:val="002B71CE"/>
    <w:rsid w:val="002B7218"/>
    <w:rsid w:val="002B73C1"/>
    <w:rsid w:val="002B73EC"/>
    <w:rsid w:val="002B7465"/>
    <w:rsid w:val="002B752B"/>
    <w:rsid w:val="002B7541"/>
    <w:rsid w:val="002B767D"/>
    <w:rsid w:val="002B76BB"/>
    <w:rsid w:val="002B76C8"/>
    <w:rsid w:val="002B7767"/>
    <w:rsid w:val="002B7771"/>
    <w:rsid w:val="002B77B7"/>
    <w:rsid w:val="002B77FE"/>
    <w:rsid w:val="002B7872"/>
    <w:rsid w:val="002B787C"/>
    <w:rsid w:val="002B7BBC"/>
    <w:rsid w:val="002B7BEC"/>
    <w:rsid w:val="002B7C32"/>
    <w:rsid w:val="002B7C68"/>
    <w:rsid w:val="002B7C7D"/>
    <w:rsid w:val="002B7CC6"/>
    <w:rsid w:val="002B7D81"/>
    <w:rsid w:val="002B7E7D"/>
    <w:rsid w:val="002B7EE9"/>
    <w:rsid w:val="002B7F15"/>
    <w:rsid w:val="002B7F1E"/>
    <w:rsid w:val="002C0045"/>
    <w:rsid w:val="002C00A8"/>
    <w:rsid w:val="002C01FB"/>
    <w:rsid w:val="002C0249"/>
    <w:rsid w:val="002C037F"/>
    <w:rsid w:val="002C03B4"/>
    <w:rsid w:val="002C04C8"/>
    <w:rsid w:val="002C055F"/>
    <w:rsid w:val="002C060D"/>
    <w:rsid w:val="002C060F"/>
    <w:rsid w:val="002C062A"/>
    <w:rsid w:val="002C068F"/>
    <w:rsid w:val="002C07B9"/>
    <w:rsid w:val="002C081C"/>
    <w:rsid w:val="002C08E3"/>
    <w:rsid w:val="002C09BE"/>
    <w:rsid w:val="002C0A25"/>
    <w:rsid w:val="002C0A5F"/>
    <w:rsid w:val="002C0A6B"/>
    <w:rsid w:val="002C0B15"/>
    <w:rsid w:val="002C0B95"/>
    <w:rsid w:val="002C0D9F"/>
    <w:rsid w:val="002C0E2E"/>
    <w:rsid w:val="002C0E95"/>
    <w:rsid w:val="002C0EC5"/>
    <w:rsid w:val="002C0EC7"/>
    <w:rsid w:val="002C0EF5"/>
    <w:rsid w:val="002C104C"/>
    <w:rsid w:val="002C110E"/>
    <w:rsid w:val="002C1110"/>
    <w:rsid w:val="002C1193"/>
    <w:rsid w:val="002C11A4"/>
    <w:rsid w:val="002C1291"/>
    <w:rsid w:val="002C12A6"/>
    <w:rsid w:val="002C12E0"/>
    <w:rsid w:val="002C131D"/>
    <w:rsid w:val="002C1332"/>
    <w:rsid w:val="002C13AF"/>
    <w:rsid w:val="002C153A"/>
    <w:rsid w:val="002C159C"/>
    <w:rsid w:val="002C15A2"/>
    <w:rsid w:val="002C1636"/>
    <w:rsid w:val="002C176F"/>
    <w:rsid w:val="002C1830"/>
    <w:rsid w:val="002C1902"/>
    <w:rsid w:val="002C1976"/>
    <w:rsid w:val="002C1B0A"/>
    <w:rsid w:val="002C1B21"/>
    <w:rsid w:val="002C1D10"/>
    <w:rsid w:val="002C1E11"/>
    <w:rsid w:val="002C1E91"/>
    <w:rsid w:val="002C1ED3"/>
    <w:rsid w:val="002C2167"/>
    <w:rsid w:val="002C217B"/>
    <w:rsid w:val="002C218C"/>
    <w:rsid w:val="002C21CC"/>
    <w:rsid w:val="002C22CE"/>
    <w:rsid w:val="002C2366"/>
    <w:rsid w:val="002C2504"/>
    <w:rsid w:val="002C253F"/>
    <w:rsid w:val="002C2590"/>
    <w:rsid w:val="002C25DF"/>
    <w:rsid w:val="002C2677"/>
    <w:rsid w:val="002C26D4"/>
    <w:rsid w:val="002C276A"/>
    <w:rsid w:val="002C2927"/>
    <w:rsid w:val="002C292A"/>
    <w:rsid w:val="002C2971"/>
    <w:rsid w:val="002C29B7"/>
    <w:rsid w:val="002C2AAC"/>
    <w:rsid w:val="002C2AB9"/>
    <w:rsid w:val="002C2AE0"/>
    <w:rsid w:val="002C2B29"/>
    <w:rsid w:val="002C2B33"/>
    <w:rsid w:val="002C2C25"/>
    <w:rsid w:val="002C2C5B"/>
    <w:rsid w:val="002C2CDE"/>
    <w:rsid w:val="002C2D38"/>
    <w:rsid w:val="002C2E18"/>
    <w:rsid w:val="002C2F45"/>
    <w:rsid w:val="002C2F65"/>
    <w:rsid w:val="002C31BE"/>
    <w:rsid w:val="002C31E0"/>
    <w:rsid w:val="002C322F"/>
    <w:rsid w:val="002C32DA"/>
    <w:rsid w:val="002C3497"/>
    <w:rsid w:val="002C3534"/>
    <w:rsid w:val="002C366F"/>
    <w:rsid w:val="002C3714"/>
    <w:rsid w:val="002C37FE"/>
    <w:rsid w:val="002C383F"/>
    <w:rsid w:val="002C38C9"/>
    <w:rsid w:val="002C390F"/>
    <w:rsid w:val="002C3A2A"/>
    <w:rsid w:val="002C3A33"/>
    <w:rsid w:val="002C3A7F"/>
    <w:rsid w:val="002C3A92"/>
    <w:rsid w:val="002C3AF1"/>
    <w:rsid w:val="002C3C40"/>
    <w:rsid w:val="002C3D3C"/>
    <w:rsid w:val="002C3D4F"/>
    <w:rsid w:val="002C3D92"/>
    <w:rsid w:val="002C3DE9"/>
    <w:rsid w:val="002C3E65"/>
    <w:rsid w:val="002C4057"/>
    <w:rsid w:val="002C40E7"/>
    <w:rsid w:val="002C411F"/>
    <w:rsid w:val="002C4151"/>
    <w:rsid w:val="002C4154"/>
    <w:rsid w:val="002C418A"/>
    <w:rsid w:val="002C41BA"/>
    <w:rsid w:val="002C4226"/>
    <w:rsid w:val="002C4297"/>
    <w:rsid w:val="002C4389"/>
    <w:rsid w:val="002C4413"/>
    <w:rsid w:val="002C4433"/>
    <w:rsid w:val="002C462E"/>
    <w:rsid w:val="002C4770"/>
    <w:rsid w:val="002C477A"/>
    <w:rsid w:val="002C4949"/>
    <w:rsid w:val="002C4A2C"/>
    <w:rsid w:val="002C4AF7"/>
    <w:rsid w:val="002C4B42"/>
    <w:rsid w:val="002C4C56"/>
    <w:rsid w:val="002C4C78"/>
    <w:rsid w:val="002C4D3A"/>
    <w:rsid w:val="002C4DAA"/>
    <w:rsid w:val="002C4F30"/>
    <w:rsid w:val="002C508C"/>
    <w:rsid w:val="002C523B"/>
    <w:rsid w:val="002C5346"/>
    <w:rsid w:val="002C5369"/>
    <w:rsid w:val="002C541B"/>
    <w:rsid w:val="002C54F1"/>
    <w:rsid w:val="002C551A"/>
    <w:rsid w:val="002C551F"/>
    <w:rsid w:val="002C5530"/>
    <w:rsid w:val="002C568B"/>
    <w:rsid w:val="002C575D"/>
    <w:rsid w:val="002C57B6"/>
    <w:rsid w:val="002C57D5"/>
    <w:rsid w:val="002C5849"/>
    <w:rsid w:val="002C58C9"/>
    <w:rsid w:val="002C5952"/>
    <w:rsid w:val="002C5A13"/>
    <w:rsid w:val="002C5AD8"/>
    <w:rsid w:val="002C5AE9"/>
    <w:rsid w:val="002C5B24"/>
    <w:rsid w:val="002C5BFF"/>
    <w:rsid w:val="002C5CC4"/>
    <w:rsid w:val="002C5CD1"/>
    <w:rsid w:val="002C5D2C"/>
    <w:rsid w:val="002C5D55"/>
    <w:rsid w:val="002C5F22"/>
    <w:rsid w:val="002C5F57"/>
    <w:rsid w:val="002C5F6E"/>
    <w:rsid w:val="002C5FBF"/>
    <w:rsid w:val="002C5FE8"/>
    <w:rsid w:val="002C602B"/>
    <w:rsid w:val="002C6187"/>
    <w:rsid w:val="002C6311"/>
    <w:rsid w:val="002C6314"/>
    <w:rsid w:val="002C6589"/>
    <w:rsid w:val="002C65D6"/>
    <w:rsid w:val="002C6699"/>
    <w:rsid w:val="002C6860"/>
    <w:rsid w:val="002C6911"/>
    <w:rsid w:val="002C6B71"/>
    <w:rsid w:val="002C6CF9"/>
    <w:rsid w:val="002C6D4F"/>
    <w:rsid w:val="002C6D88"/>
    <w:rsid w:val="002C6F2D"/>
    <w:rsid w:val="002C6F41"/>
    <w:rsid w:val="002C6F52"/>
    <w:rsid w:val="002C701B"/>
    <w:rsid w:val="002C70C0"/>
    <w:rsid w:val="002C70D3"/>
    <w:rsid w:val="002C7125"/>
    <w:rsid w:val="002C71C1"/>
    <w:rsid w:val="002C7206"/>
    <w:rsid w:val="002C7260"/>
    <w:rsid w:val="002C72C6"/>
    <w:rsid w:val="002C72EB"/>
    <w:rsid w:val="002C72F6"/>
    <w:rsid w:val="002C730D"/>
    <w:rsid w:val="002C7379"/>
    <w:rsid w:val="002C73ED"/>
    <w:rsid w:val="002C7426"/>
    <w:rsid w:val="002C7478"/>
    <w:rsid w:val="002C75DE"/>
    <w:rsid w:val="002C75FB"/>
    <w:rsid w:val="002C7661"/>
    <w:rsid w:val="002C77B0"/>
    <w:rsid w:val="002C78FF"/>
    <w:rsid w:val="002C792C"/>
    <w:rsid w:val="002C7B31"/>
    <w:rsid w:val="002C7B5C"/>
    <w:rsid w:val="002C7B63"/>
    <w:rsid w:val="002C7C6B"/>
    <w:rsid w:val="002C7CE6"/>
    <w:rsid w:val="002C7D01"/>
    <w:rsid w:val="002C7D27"/>
    <w:rsid w:val="002C7DC4"/>
    <w:rsid w:val="002C7E41"/>
    <w:rsid w:val="002C7ECC"/>
    <w:rsid w:val="002D00BC"/>
    <w:rsid w:val="002D012B"/>
    <w:rsid w:val="002D0258"/>
    <w:rsid w:val="002D0278"/>
    <w:rsid w:val="002D029E"/>
    <w:rsid w:val="002D0327"/>
    <w:rsid w:val="002D0350"/>
    <w:rsid w:val="002D0476"/>
    <w:rsid w:val="002D047B"/>
    <w:rsid w:val="002D0576"/>
    <w:rsid w:val="002D07CB"/>
    <w:rsid w:val="002D09CA"/>
    <w:rsid w:val="002D0A27"/>
    <w:rsid w:val="002D0A38"/>
    <w:rsid w:val="002D0AB5"/>
    <w:rsid w:val="002D0B3E"/>
    <w:rsid w:val="002D0B44"/>
    <w:rsid w:val="002D0BA4"/>
    <w:rsid w:val="002D0C14"/>
    <w:rsid w:val="002D0C2B"/>
    <w:rsid w:val="002D0C30"/>
    <w:rsid w:val="002D0C71"/>
    <w:rsid w:val="002D0CCF"/>
    <w:rsid w:val="002D0CE3"/>
    <w:rsid w:val="002D0DA4"/>
    <w:rsid w:val="002D0DB6"/>
    <w:rsid w:val="002D0EA4"/>
    <w:rsid w:val="002D0F12"/>
    <w:rsid w:val="002D0F3B"/>
    <w:rsid w:val="002D110D"/>
    <w:rsid w:val="002D1128"/>
    <w:rsid w:val="002D114C"/>
    <w:rsid w:val="002D11E2"/>
    <w:rsid w:val="002D12A3"/>
    <w:rsid w:val="002D1334"/>
    <w:rsid w:val="002D1359"/>
    <w:rsid w:val="002D1465"/>
    <w:rsid w:val="002D14C0"/>
    <w:rsid w:val="002D14FD"/>
    <w:rsid w:val="002D159D"/>
    <w:rsid w:val="002D16F9"/>
    <w:rsid w:val="002D1725"/>
    <w:rsid w:val="002D1858"/>
    <w:rsid w:val="002D19E4"/>
    <w:rsid w:val="002D19EB"/>
    <w:rsid w:val="002D1A76"/>
    <w:rsid w:val="002D1AA6"/>
    <w:rsid w:val="002D1B56"/>
    <w:rsid w:val="002D1C07"/>
    <w:rsid w:val="002D1C40"/>
    <w:rsid w:val="002D1C8B"/>
    <w:rsid w:val="002D1D3C"/>
    <w:rsid w:val="002D1E30"/>
    <w:rsid w:val="002D1EB3"/>
    <w:rsid w:val="002D1F02"/>
    <w:rsid w:val="002D1F3A"/>
    <w:rsid w:val="002D2007"/>
    <w:rsid w:val="002D2106"/>
    <w:rsid w:val="002D21AC"/>
    <w:rsid w:val="002D2220"/>
    <w:rsid w:val="002D22E1"/>
    <w:rsid w:val="002D2364"/>
    <w:rsid w:val="002D23B8"/>
    <w:rsid w:val="002D23E4"/>
    <w:rsid w:val="002D2432"/>
    <w:rsid w:val="002D24B2"/>
    <w:rsid w:val="002D24FC"/>
    <w:rsid w:val="002D2599"/>
    <w:rsid w:val="002D25C0"/>
    <w:rsid w:val="002D26A8"/>
    <w:rsid w:val="002D278D"/>
    <w:rsid w:val="002D2887"/>
    <w:rsid w:val="002D2B12"/>
    <w:rsid w:val="002D2BA5"/>
    <w:rsid w:val="002D2C8E"/>
    <w:rsid w:val="002D2CAE"/>
    <w:rsid w:val="002D2DF2"/>
    <w:rsid w:val="002D2E83"/>
    <w:rsid w:val="002D2F93"/>
    <w:rsid w:val="002D2FB1"/>
    <w:rsid w:val="002D2FC8"/>
    <w:rsid w:val="002D3002"/>
    <w:rsid w:val="002D309E"/>
    <w:rsid w:val="002D3245"/>
    <w:rsid w:val="002D32C2"/>
    <w:rsid w:val="002D341E"/>
    <w:rsid w:val="002D34BF"/>
    <w:rsid w:val="002D34ED"/>
    <w:rsid w:val="002D378D"/>
    <w:rsid w:val="002D37B0"/>
    <w:rsid w:val="002D37DB"/>
    <w:rsid w:val="002D3986"/>
    <w:rsid w:val="002D39D5"/>
    <w:rsid w:val="002D3AF9"/>
    <w:rsid w:val="002D3B18"/>
    <w:rsid w:val="002D3B8E"/>
    <w:rsid w:val="002D3C4C"/>
    <w:rsid w:val="002D3C54"/>
    <w:rsid w:val="002D3CE1"/>
    <w:rsid w:val="002D3CF7"/>
    <w:rsid w:val="002D3D34"/>
    <w:rsid w:val="002D3E01"/>
    <w:rsid w:val="002D3E56"/>
    <w:rsid w:val="002D405D"/>
    <w:rsid w:val="002D41E0"/>
    <w:rsid w:val="002D42AA"/>
    <w:rsid w:val="002D43FE"/>
    <w:rsid w:val="002D4583"/>
    <w:rsid w:val="002D466C"/>
    <w:rsid w:val="002D46D6"/>
    <w:rsid w:val="002D4748"/>
    <w:rsid w:val="002D47CE"/>
    <w:rsid w:val="002D4832"/>
    <w:rsid w:val="002D4945"/>
    <w:rsid w:val="002D4ACF"/>
    <w:rsid w:val="002D4B69"/>
    <w:rsid w:val="002D4BDD"/>
    <w:rsid w:val="002D4C78"/>
    <w:rsid w:val="002D4D03"/>
    <w:rsid w:val="002D4E69"/>
    <w:rsid w:val="002D4F00"/>
    <w:rsid w:val="002D5050"/>
    <w:rsid w:val="002D50B0"/>
    <w:rsid w:val="002D529E"/>
    <w:rsid w:val="002D534A"/>
    <w:rsid w:val="002D540B"/>
    <w:rsid w:val="002D54A8"/>
    <w:rsid w:val="002D5556"/>
    <w:rsid w:val="002D5786"/>
    <w:rsid w:val="002D5809"/>
    <w:rsid w:val="002D594E"/>
    <w:rsid w:val="002D59A8"/>
    <w:rsid w:val="002D59DA"/>
    <w:rsid w:val="002D5A3D"/>
    <w:rsid w:val="002D5A3E"/>
    <w:rsid w:val="002D5A5E"/>
    <w:rsid w:val="002D5B21"/>
    <w:rsid w:val="002D5D06"/>
    <w:rsid w:val="002D5D61"/>
    <w:rsid w:val="002D5E76"/>
    <w:rsid w:val="002D5EE4"/>
    <w:rsid w:val="002D5F32"/>
    <w:rsid w:val="002D6032"/>
    <w:rsid w:val="002D60E9"/>
    <w:rsid w:val="002D6195"/>
    <w:rsid w:val="002D61E6"/>
    <w:rsid w:val="002D6347"/>
    <w:rsid w:val="002D6489"/>
    <w:rsid w:val="002D6490"/>
    <w:rsid w:val="002D6525"/>
    <w:rsid w:val="002D654E"/>
    <w:rsid w:val="002D660F"/>
    <w:rsid w:val="002D68A5"/>
    <w:rsid w:val="002D68C1"/>
    <w:rsid w:val="002D693C"/>
    <w:rsid w:val="002D69CA"/>
    <w:rsid w:val="002D6A78"/>
    <w:rsid w:val="002D6ACE"/>
    <w:rsid w:val="002D6C8D"/>
    <w:rsid w:val="002D6C8F"/>
    <w:rsid w:val="002D6DDC"/>
    <w:rsid w:val="002D6E56"/>
    <w:rsid w:val="002D6F39"/>
    <w:rsid w:val="002D70E9"/>
    <w:rsid w:val="002D71CF"/>
    <w:rsid w:val="002D73A4"/>
    <w:rsid w:val="002D7470"/>
    <w:rsid w:val="002D7541"/>
    <w:rsid w:val="002D7609"/>
    <w:rsid w:val="002D761F"/>
    <w:rsid w:val="002D7757"/>
    <w:rsid w:val="002D7926"/>
    <w:rsid w:val="002D7932"/>
    <w:rsid w:val="002D7952"/>
    <w:rsid w:val="002D7996"/>
    <w:rsid w:val="002D7A00"/>
    <w:rsid w:val="002D7A0B"/>
    <w:rsid w:val="002D7A15"/>
    <w:rsid w:val="002D7A5E"/>
    <w:rsid w:val="002D7ADE"/>
    <w:rsid w:val="002D7E2F"/>
    <w:rsid w:val="002D7E71"/>
    <w:rsid w:val="002E0154"/>
    <w:rsid w:val="002E0202"/>
    <w:rsid w:val="002E029B"/>
    <w:rsid w:val="002E0326"/>
    <w:rsid w:val="002E039A"/>
    <w:rsid w:val="002E044A"/>
    <w:rsid w:val="002E04B7"/>
    <w:rsid w:val="002E0537"/>
    <w:rsid w:val="002E0557"/>
    <w:rsid w:val="002E0568"/>
    <w:rsid w:val="002E056A"/>
    <w:rsid w:val="002E05E3"/>
    <w:rsid w:val="002E06CF"/>
    <w:rsid w:val="002E07A1"/>
    <w:rsid w:val="002E08BB"/>
    <w:rsid w:val="002E0916"/>
    <w:rsid w:val="002E0927"/>
    <w:rsid w:val="002E09D9"/>
    <w:rsid w:val="002E0A2E"/>
    <w:rsid w:val="002E0A84"/>
    <w:rsid w:val="002E0B72"/>
    <w:rsid w:val="002E0B92"/>
    <w:rsid w:val="002E0E41"/>
    <w:rsid w:val="002E1193"/>
    <w:rsid w:val="002E12FC"/>
    <w:rsid w:val="002E134D"/>
    <w:rsid w:val="002E14AB"/>
    <w:rsid w:val="002E1611"/>
    <w:rsid w:val="002E16D3"/>
    <w:rsid w:val="002E170E"/>
    <w:rsid w:val="002E186C"/>
    <w:rsid w:val="002E18CA"/>
    <w:rsid w:val="002E18E5"/>
    <w:rsid w:val="002E19F9"/>
    <w:rsid w:val="002E1A01"/>
    <w:rsid w:val="002E1A33"/>
    <w:rsid w:val="002E1A49"/>
    <w:rsid w:val="002E1AAA"/>
    <w:rsid w:val="002E1C6F"/>
    <w:rsid w:val="002E1DD2"/>
    <w:rsid w:val="002E1FF7"/>
    <w:rsid w:val="002E203D"/>
    <w:rsid w:val="002E2046"/>
    <w:rsid w:val="002E208B"/>
    <w:rsid w:val="002E21D5"/>
    <w:rsid w:val="002E2263"/>
    <w:rsid w:val="002E22DC"/>
    <w:rsid w:val="002E22DD"/>
    <w:rsid w:val="002E23AE"/>
    <w:rsid w:val="002E23CE"/>
    <w:rsid w:val="002E253F"/>
    <w:rsid w:val="002E2719"/>
    <w:rsid w:val="002E2959"/>
    <w:rsid w:val="002E2A64"/>
    <w:rsid w:val="002E2AD6"/>
    <w:rsid w:val="002E2B22"/>
    <w:rsid w:val="002E2B63"/>
    <w:rsid w:val="002E2BB8"/>
    <w:rsid w:val="002E2BF4"/>
    <w:rsid w:val="002E2D16"/>
    <w:rsid w:val="002E2DD7"/>
    <w:rsid w:val="002E2E9F"/>
    <w:rsid w:val="002E2F78"/>
    <w:rsid w:val="002E2F7F"/>
    <w:rsid w:val="002E2FC9"/>
    <w:rsid w:val="002E3001"/>
    <w:rsid w:val="002E306F"/>
    <w:rsid w:val="002E3086"/>
    <w:rsid w:val="002E310C"/>
    <w:rsid w:val="002E3114"/>
    <w:rsid w:val="002E31A9"/>
    <w:rsid w:val="002E31BD"/>
    <w:rsid w:val="002E3285"/>
    <w:rsid w:val="002E35C3"/>
    <w:rsid w:val="002E366F"/>
    <w:rsid w:val="002E3698"/>
    <w:rsid w:val="002E3761"/>
    <w:rsid w:val="002E38AA"/>
    <w:rsid w:val="002E397B"/>
    <w:rsid w:val="002E39E0"/>
    <w:rsid w:val="002E3A49"/>
    <w:rsid w:val="002E3CD0"/>
    <w:rsid w:val="002E3CEF"/>
    <w:rsid w:val="002E3D9A"/>
    <w:rsid w:val="002E3DED"/>
    <w:rsid w:val="002E3F82"/>
    <w:rsid w:val="002E41D1"/>
    <w:rsid w:val="002E41DE"/>
    <w:rsid w:val="002E4260"/>
    <w:rsid w:val="002E4288"/>
    <w:rsid w:val="002E4367"/>
    <w:rsid w:val="002E4437"/>
    <w:rsid w:val="002E444F"/>
    <w:rsid w:val="002E45B0"/>
    <w:rsid w:val="002E467C"/>
    <w:rsid w:val="002E4703"/>
    <w:rsid w:val="002E4781"/>
    <w:rsid w:val="002E479D"/>
    <w:rsid w:val="002E47F9"/>
    <w:rsid w:val="002E4B0C"/>
    <w:rsid w:val="002E4B23"/>
    <w:rsid w:val="002E4BCA"/>
    <w:rsid w:val="002E4E58"/>
    <w:rsid w:val="002E50AE"/>
    <w:rsid w:val="002E51E3"/>
    <w:rsid w:val="002E5279"/>
    <w:rsid w:val="002E52BA"/>
    <w:rsid w:val="002E5323"/>
    <w:rsid w:val="002E5452"/>
    <w:rsid w:val="002E545B"/>
    <w:rsid w:val="002E54BD"/>
    <w:rsid w:val="002E551B"/>
    <w:rsid w:val="002E5531"/>
    <w:rsid w:val="002E56DF"/>
    <w:rsid w:val="002E572F"/>
    <w:rsid w:val="002E5776"/>
    <w:rsid w:val="002E578B"/>
    <w:rsid w:val="002E580E"/>
    <w:rsid w:val="002E581A"/>
    <w:rsid w:val="002E5925"/>
    <w:rsid w:val="002E5ADF"/>
    <w:rsid w:val="002E5B2B"/>
    <w:rsid w:val="002E5B97"/>
    <w:rsid w:val="002E5D35"/>
    <w:rsid w:val="002E5D3A"/>
    <w:rsid w:val="002E5EC5"/>
    <w:rsid w:val="002E5ECC"/>
    <w:rsid w:val="002E5FFB"/>
    <w:rsid w:val="002E60C3"/>
    <w:rsid w:val="002E60EF"/>
    <w:rsid w:val="002E61E7"/>
    <w:rsid w:val="002E61ED"/>
    <w:rsid w:val="002E6224"/>
    <w:rsid w:val="002E628C"/>
    <w:rsid w:val="002E62C2"/>
    <w:rsid w:val="002E6433"/>
    <w:rsid w:val="002E652B"/>
    <w:rsid w:val="002E65E0"/>
    <w:rsid w:val="002E6600"/>
    <w:rsid w:val="002E6648"/>
    <w:rsid w:val="002E6701"/>
    <w:rsid w:val="002E6896"/>
    <w:rsid w:val="002E68A3"/>
    <w:rsid w:val="002E6A72"/>
    <w:rsid w:val="002E6AE6"/>
    <w:rsid w:val="002E6B79"/>
    <w:rsid w:val="002E6C4B"/>
    <w:rsid w:val="002E6CAB"/>
    <w:rsid w:val="002E6CF1"/>
    <w:rsid w:val="002E6D86"/>
    <w:rsid w:val="002E6DB6"/>
    <w:rsid w:val="002E6EFF"/>
    <w:rsid w:val="002E6F61"/>
    <w:rsid w:val="002E6FD3"/>
    <w:rsid w:val="002E6FD9"/>
    <w:rsid w:val="002E70C6"/>
    <w:rsid w:val="002E711C"/>
    <w:rsid w:val="002E732A"/>
    <w:rsid w:val="002E735F"/>
    <w:rsid w:val="002E7395"/>
    <w:rsid w:val="002E73DF"/>
    <w:rsid w:val="002E73FB"/>
    <w:rsid w:val="002E7433"/>
    <w:rsid w:val="002E7464"/>
    <w:rsid w:val="002E74ED"/>
    <w:rsid w:val="002E760C"/>
    <w:rsid w:val="002E767B"/>
    <w:rsid w:val="002E76D1"/>
    <w:rsid w:val="002E76FE"/>
    <w:rsid w:val="002E771C"/>
    <w:rsid w:val="002E7808"/>
    <w:rsid w:val="002E784E"/>
    <w:rsid w:val="002E78AC"/>
    <w:rsid w:val="002E78C0"/>
    <w:rsid w:val="002E78EE"/>
    <w:rsid w:val="002E79FC"/>
    <w:rsid w:val="002E7ACA"/>
    <w:rsid w:val="002E7BD7"/>
    <w:rsid w:val="002E7BDA"/>
    <w:rsid w:val="002E7C64"/>
    <w:rsid w:val="002E7C89"/>
    <w:rsid w:val="002E7CA2"/>
    <w:rsid w:val="002E7D89"/>
    <w:rsid w:val="002E7E47"/>
    <w:rsid w:val="002E7E9A"/>
    <w:rsid w:val="002E7ECC"/>
    <w:rsid w:val="002E7F55"/>
    <w:rsid w:val="002E7F82"/>
    <w:rsid w:val="002E7FE6"/>
    <w:rsid w:val="002F00A8"/>
    <w:rsid w:val="002F0176"/>
    <w:rsid w:val="002F02CC"/>
    <w:rsid w:val="002F0312"/>
    <w:rsid w:val="002F048C"/>
    <w:rsid w:val="002F058B"/>
    <w:rsid w:val="002F074E"/>
    <w:rsid w:val="002F0826"/>
    <w:rsid w:val="002F08A4"/>
    <w:rsid w:val="002F092D"/>
    <w:rsid w:val="002F0931"/>
    <w:rsid w:val="002F09B6"/>
    <w:rsid w:val="002F0A13"/>
    <w:rsid w:val="002F0A21"/>
    <w:rsid w:val="002F0ACD"/>
    <w:rsid w:val="002F0B07"/>
    <w:rsid w:val="002F0B9E"/>
    <w:rsid w:val="002F0C83"/>
    <w:rsid w:val="002F0D29"/>
    <w:rsid w:val="002F0DA0"/>
    <w:rsid w:val="002F0DF1"/>
    <w:rsid w:val="002F0E38"/>
    <w:rsid w:val="002F0EEA"/>
    <w:rsid w:val="002F1025"/>
    <w:rsid w:val="002F106F"/>
    <w:rsid w:val="002F1084"/>
    <w:rsid w:val="002F10DF"/>
    <w:rsid w:val="002F1133"/>
    <w:rsid w:val="002F1154"/>
    <w:rsid w:val="002F1170"/>
    <w:rsid w:val="002F1172"/>
    <w:rsid w:val="002F1203"/>
    <w:rsid w:val="002F1243"/>
    <w:rsid w:val="002F124F"/>
    <w:rsid w:val="002F128C"/>
    <w:rsid w:val="002F1396"/>
    <w:rsid w:val="002F13C2"/>
    <w:rsid w:val="002F13CE"/>
    <w:rsid w:val="002F13EB"/>
    <w:rsid w:val="002F13F2"/>
    <w:rsid w:val="002F1425"/>
    <w:rsid w:val="002F148B"/>
    <w:rsid w:val="002F14C3"/>
    <w:rsid w:val="002F1548"/>
    <w:rsid w:val="002F1557"/>
    <w:rsid w:val="002F15D9"/>
    <w:rsid w:val="002F163D"/>
    <w:rsid w:val="002F1746"/>
    <w:rsid w:val="002F17B7"/>
    <w:rsid w:val="002F1845"/>
    <w:rsid w:val="002F1938"/>
    <w:rsid w:val="002F1B19"/>
    <w:rsid w:val="002F1BA0"/>
    <w:rsid w:val="002F1CA7"/>
    <w:rsid w:val="002F1CCC"/>
    <w:rsid w:val="002F1CED"/>
    <w:rsid w:val="002F1E20"/>
    <w:rsid w:val="002F1F77"/>
    <w:rsid w:val="002F1F8B"/>
    <w:rsid w:val="002F1FE7"/>
    <w:rsid w:val="002F20C1"/>
    <w:rsid w:val="002F2179"/>
    <w:rsid w:val="002F217F"/>
    <w:rsid w:val="002F2315"/>
    <w:rsid w:val="002F2377"/>
    <w:rsid w:val="002F239D"/>
    <w:rsid w:val="002F24BF"/>
    <w:rsid w:val="002F256C"/>
    <w:rsid w:val="002F2738"/>
    <w:rsid w:val="002F2757"/>
    <w:rsid w:val="002F27A7"/>
    <w:rsid w:val="002F2814"/>
    <w:rsid w:val="002F2877"/>
    <w:rsid w:val="002F28E6"/>
    <w:rsid w:val="002F2A2E"/>
    <w:rsid w:val="002F2CD1"/>
    <w:rsid w:val="002F2D46"/>
    <w:rsid w:val="002F3243"/>
    <w:rsid w:val="002F32AE"/>
    <w:rsid w:val="002F32EF"/>
    <w:rsid w:val="002F36B9"/>
    <w:rsid w:val="002F38E4"/>
    <w:rsid w:val="002F3979"/>
    <w:rsid w:val="002F39DA"/>
    <w:rsid w:val="002F3AA3"/>
    <w:rsid w:val="002F3AF3"/>
    <w:rsid w:val="002F3D19"/>
    <w:rsid w:val="002F3D74"/>
    <w:rsid w:val="002F3E68"/>
    <w:rsid w:val="002F3E75"/>
    <w:rsid w:val="002F3F05"/>
    <w:rsid w:val="002F3F47"/>
    <w:rsid w:val="002F3F8D"/>
    <w:rsid w:val="002F3FC8"/>
    <w:rsid w:val="002F4096"/>
    <w:rsid w:val="002F4225"/>
    <w:rsid w:val="002F4267"/>
    <w:rsid w:val="002F42B5"/>
    <w:rsid w:val="002F44A9"/>
    <w:rsid w:val="002F450B"/>
    <w:rsid w:val="002F47B5"/>
    <w:rsid w:val="002F48D3"/>
    <w:rsid w:val="002F4986"/>
    <w:rsid w:val="002F49AC"/>
    <w:rsid w:val="002F49FF"/>
    <w:rsid w:val="002F4B06"/>
    <w:rsid w:val="002F4BDB"/>
    <w:rsid w:val="002F4D8A"/>
    <w:rsid w:val="002F4DAE"/>
    <w:rsid w:val="002F4DF5"/>
    <w:rsid w:val="002F4F49"/>
    <w:rsid w:val="002F4FF0"/>
    <w:rsid w:val="002F5065"/>
    <w:rsid w:val="002F5140"/>
    <w:rsid w:val="002F533E"/>
    <w:rsid w:val="002F535C"/>
    <w:rsid w:val="002F5386"/>
    <w:rsid w:val="002F54A7"/>
    <w:rsid w:val="002F55E9"/>
    <w:rsid w:val="002F5635"/>
    <w:rsid w:val="002F56A0"/>
    <w:rsid w:val="002F5725"/>
    <w:rsid w:val="002F58D7"/>
    <w:rsid w:val="002F58FF"/>
    <w:rsid w:val="002F5910"/>
    <w:rsid w:val="002F59D4"/>
    <w:rsid w:val="002F5BB0"/>
    <w:rsid w:val="002F5BF6"/>
    <w:rsid w:val="002F5C95"/>
    <w:rsid w:val="002F5CB6"/>
    <w:rsid w:val="002F5CD4"/>
    <w:rsid w:val="002F5D2E"/>
    <w:rsid w:val="002F5D93"/>
    <w:rsid w:val="002F60BC"/>
    <w:rsid w:val="002F6109"/>
    <w:rsid w:val="002F6191"/>
    <w:rsid w:val="002F61CB"/>
    <w:rsid w:val="002F6223"/>
    <w:rsid w:val="002F627D"/>
    <w:rsid w:val="002F634C"/>
    <w:rsid w:val="002F63AE"/>
    <w:rsid w:val="002F641B"/>
    <w:rsid w:val="002F6446"/>
    <w:rsid w:val="002F64C3"/>
    <w:rsid w:val="002F66B8"/>
    <w:rsid w:val="002F66C6"/>
    <w:rsid w:val="002F6733"/>
    <w:rsid w:val="002F6765"/>
    <w:rsid w:val="002F6857"/>
    <w:rsid w:val="002F687C"/>
    <w:rsid w:val="002F68E8"/>
    <w:rsid w:val="002F698B"/>
    <w:rsid w:val="002F69D7"/>
    <w:rsid w:val="002F6A39"/>
    <w:rsid w:val="002F6BB5"/>
    <w:rsid w:val="002F6CF8"/>
    <w:rsid w:val="002F6D3B"/>
    <w:rsid w:val="002F6DD0"/>
    <w:rsid w:val="002F6E01"/>
    <w:rsid w:val="002F6E1B"/>
    <w:rsid w:val="002F6E48"/>
    <w:rsid w:val="002F6E58"/>
    <w:rsid w:val="002F6EC1"/>
    <w:rsid w:val="002F722D"/>
    <w:rsid w:val="002F723C"/>
    <w:rsid w:val="002F7292"/>
    <w:rsid w:val="002F72CF"/>
    <w:rsid w:val="002F72E2"/>
    <w:rsid w:val="002F7309"/>
    <w:rsid w:val="002F7326"/>
    <w:rsid w:val="002F737B"/>
    <w:rsid w:val="002F738D"/>
    <w:rsid w:val="002F75C6"/>
    <w:rsid w:val="002F75C8"/>
    <w:rsid w:val="002F766C"/>
    <w:rsid w:val="002F7732"/>
    <w:rsid w:val="002F779C"/>
    <w:rsid w:val="002F77BF"/>
    <w:rsid w:val="002F77CF"/>
    <w:rsid w:val="002F792D"/>
    <w:rsid w:val="002F7B24"/>
    <w:rsid w:val="002F7BBC"/>
    <w:rsid w:val="002F7BFE"/>
    <w:rsid w:val="002F7C6C"/>
    <w:rsid w:val="002F7C79"/>
    <w:rsid w:val="002F7CB4"/>
    <w:rsid w:val="002F7CC6"/>
    <w:rsid w:val="002F7D53"/>
    <w:rsid w:val="002F7EC9"/>
    <w:rsid w:val="002F7EDA"/>
    <w:rsid w:val="002F7F04"/>
    <w:rsid w:val="00300032"/>
    <w:rsid w:val="0030011D"/>
    <w:rsid w:val="0030022C"/>
    <w:rsid w:val="00300255"/>
    <w:rsid w:val="0030025A"/>
    <w:rsid w:val="0030039B"/>
    <w:rsid w:val="0030050A"/>
    <w:rsid w:val="00300563"/>
    <w:rsid w:val="003007E8"/>
    <w:rsid w:val="003007F6"/>
    <w:rsid w:val="0030098C"/>
    <w:rsid w:val="00300B06"/>
    <w:rsid w:val="00300C3B"/>
    <w:rsid w:val="00300C8F"/>
    <w:rsid w:val="00300CEE"/>
    <w:rsid w:val="00300EC5"/>
    <w:rsid w:val="00300F59"/>
    <w:rsid w:val="00301136"/>
    <w:rsid w:val="003011AA"/>
    <w:rsid w:val="0030127F"/>
    <w:rsid w:val="003012C0"/>
    <w:rsid w:val="003012ED"/>
    <w:rsid w:val="003013A8"/>
    <w:rsid w:val="003013C5"/>
    <w:rsid w:val="00301442"/>
    <w:rsid w:val="003014A2"/>
    <w:rsid w:val="00301576"/>
    <w:rsid w:val="00301625"/>
    <w:rsid w:val="00301643"/>
    <w:rsid w:val="0030164C"/>
    <w:rsid w:val="00301677"/>
    <w:rsid w:val="00301758"/>
    <w:rsid w:val="00301779"/>
    <w:rsid w:val="003017C2"/>
    <w:rsid w:val="00301833"/>
    <w:rsid w:val="003018E7"/>
    <w:rsid w:val="00301993"/>
    <w:rsid w:val="003019C5"/>
    <w:rsid w:val="003019CF"/>
    <w:rsid w:val="003019D9"/>
    <w:rsid w:val="00301A09"/>
    <w:rsid w:val="00301A18"/>
    <w:rsid w:val="00301AAB"/>
    <w:rsid w:val="00301B13"/>
    <w:rsid w:val="00301D3C"/>
    <w:rsid w:val="00301D7B"/>
    <w:rsid w:val="00301E80"/>
    <w:rsid w:val="00301FE2"/>
    <w:rsid w:val="00302093"/>
    <w:rsid w:val="00302125"/>
    <w:rsid w:val="003022DA"/>
    <w:rsid w:val="00302416"/>
    <w:rsid w:val="00302431"/>
    <w:rsid w:val="003024B1"/>
    <w:rsid w:val="003026D1"/>
    <w:rsid w:val="0030276B"/>
    <w:rsid w:val="003027EC"/>
    <w:rsid w:val="00302945"/>
    <w:rsid w:val="00302A47"/>
    <w:rsid w:val="00302B94"/>
    <w:rsid w:val="00302CB7"/>
    <w:rsid w:val="00302DAE"/>
    <w:rsid w:val="00302E2C"/>
    <w:rsid w:val="00302E87"/>
    <w:rsid w:val="00303015"/>
    <w:rsid w:val="00303025"/>
    <w:rsid w:val="003030B6"/>
    <w:rsid w:val="003030BF"/>
    <w:rsid w:val="0030311A"/>
    <w:rsid w:val="00303216"/>
    <w:rsid w:val="003032A4"/>
    <w:rsid w:val="00303315"/>
    <w:rsid w:val="003033A6"/>
    <w:rsid w:val="00303407"/>
    <w:rsid w:val="003035CA"/>
    <w:rsid w:val="00303724"/>
    <w:rsid w:val="00303767"/>
    <w:rsid w:val="00303769"/>
    <w:rsid w:val="00303794"/>
    <w:rsid w:val="003037A9"/>
    <w:rsid w:val="003037DC"/>
    <w:rsid w:val="003038DC"/>
    <w:rsid w:val="00303913"/>
    <w:rsid w:val="0030397A"/>
    <w:rsid w:val="0030398D"/>
    <w:rsid w:val="00303A2E"/>
    <w:rsid w:val="00303AB1"/>
    <w:rsid w:val="00303ABD"/>
    <w:rsid w:val="00303B4F"/>
    <w:rsid w:val="00303B58"/>
    <w:rsid w:val="00303B86"/>
    <w:rsid w:val="00303C29"/>
    <w:rsid w:val="00303C4C"/>
    <w:rsid w:val="00303C6D"/>
    <w:rsid w:val="00303C86"/>
    <w:rsid w:val="00303D8C"/>
    <w:rsid w:val="00303DDB"/>
    <w:rsid w:val="00303DEA"/>
    <w:rsid w:val="00303E54"/>
    <w:rsid w:val="00304265"/>
    <w:rsid w:val="00304399"/>
    <w:rsid w:val="003043DD"/>
    <w:rsid w:val="00304467"/>
    <w:rsid w:val="00304472"/>
    <w:rsid w:val="003044BF"/>
    <w:rsid w:val="00304524"/>
    <w:rsid w:val="00304533"/>
    <w:rsid w:val="003045B7"/>
    <w:rsid w:val="003045C0"/>
    <w:rsid w:val="00304B42"/>
    <w:rsid w:val="00304BC1"/>
    <w:rsid w:val="00304C59"/>
    <w:rsid w:val="00304C7E"/>
    <w:rsid w:val="00304CA9"/>
    <w:rsid w:val="00304D79"/>
    <w:rsid w:val="00304DA7"/>
    <w:rsid w:val="00304E33"/>
    <w:rsid w:val="00305105"/>
    <w:rsid w:val="00305144"/>
    <w:rsid w:val="00305251"/>
    <w:rsid w:val="00305256"/>
    <w:rsid w:val="003052D2"/>
    <w:rsid w:val="0030554D"/>
    <w:rsid w:val="003055C5"/>
    <w:rsid w:val="003056AE"/>
    <w:rsid w:val="003056CA"/>
    <w:rsid w:val="00305867"/>
    <w:rsid w:val="003058FD"/>
    <w:rsid w:val="00305978"/>
    <w:rsid w:val="003059C1"/>
    <w:rsid w:val="00305AB9"/>
    <w:rsid w:val="00305B3A"/>
    <w:rsid w:val="00305C01"/>
    <w:rsid w:val="00305C1A"/>
    <w:rsid w:val="00305D1A"/>
    <w:rsid w:val="00305D22"/>
    <w:rsid w:val="00305E3D"/>
    <w:rsid w:val="00305F8F"/>
    <w:rsid w:val="00306229"/>
    <w:rsid w:val="003062C6"/>
    <w:rsid w:val="003063C3"/>
    <w:rsid w:val="00306425"/>
    <w:rsid w:val="00306617"/>
    <w:rsid w:val="00306802"/>
    <w:rsid w:val="00306938"/>
    <w:rsid w:val="0030695D"/>
    <w:rsid w:val="003069A1"/>
    <w:rsid w:val="003069AE"/>
    <w:rsid w:val="00306A77"/>
    <w:rsid w:val="00306A84"/>
    <w:rsid w:val="00306ADD"/>
    <w:rsid w:val="00306C68"/>
    <w:rsid w:val="00306D0A"/>
    <w:rsid w:val="00306DFA"/>
    <w:rsid w:val="00306F69"/>
    <w:rsid w:val="00306F9B"/>
    <w:rsid w:val="00306FA4"/>
    <w:rsid w:val="00307032"/>
    <w:rsid w:val="003071A1"/>
    <w:rsid w:val="0030723C"/>
    <w:rsid w:val="0030732A"/>
    <w:rsid w:val="0030732B"/>
    <w:rsid w:val="003074E5"/>
    <w:rsid w:val="00307535"/>
    <w:rsid w:val="003076EF"/>
    <w:rsid w:val="003076F9"/>
    <w:rsid w:val="0030770A"/>
    <w:rsid w:val="003077FF"/>
    <w:rsid w:val="00307802"/>
    <w:rsid w:val="003078E0"/>
    <w:rsid w:val="003079B0"/>
    <w:rsid w:val="00307BDF"/>
    <w:rsid w:val="00307C22"/>
    <w:rsid w:val="00307CA3"/>
    <w:rsid w:val="00307CA6"/>
    <w:rsid w:val="00307EB9"/>
    <w:rsid w:val="00307F1F"/>
    <w:rsid w:val="003101A6"/>
    <w:rsid w:val="003101BE"/>
    <w:rsid w:val="00310328"/>
    <w:rsid w:val="00310555"/>
    <w:rsid w:val="003105B8"/>
    <w:rsid w:val="003105DD"/>
    <w:rsid w:val="0031067C"/>
    <w:rsid w:val="003106BA"/>
    <w:rsid w:val="003106D1"/>
    <w:rsid w:val="003106F7"/>
    <w:rsid w:val="0031072D"/>
    <w:rsid w:val="003107B0"/>
    <w:rsid w:val="00310929"/>
    <w:rsid w:val="00310955"/>
    <w:rsid w:val="00310A7D"/>
    <w:rsid w:val="00310B48"/>
    <w:rsid w:val="00310B80"/>
    <w:rsid w:val="00310B82"/>
    <w:rsid w:val="00310BA5"/>
    <w:rsid w:val="00310BBC"/>
    <w:rsid w:val="00310C25"/>
    <w:rsid w:val="00310C68"/>
    <w:rsid w:val="00310CC7"/>
    <w:rsid w:val="00310DF8"/>
    <w:rsid w:val="00310E26"/>
    <w:rsid w:val="00310E97"/>
    <w:rsid w:val="00310E99"/>
    <w:rsid w:val="00310F2E"/>
    <w:rsid w:val="00310F4C"/>
    <w:rsid w:val="00310F87"/>
    <w:rsid w:val="00310FF4"/>
    <w:rsid w:val="00311062"/>
    <w:rsid w:val="00311222"/>
    <w:rsid w:val="0031129E"/>
    <w:rsid w:val="0031141F"/>
    <w:rsid w:val="003115FE"/>
    <w:rsid w:val="003116F7"/>
    <w:rsid w:val="00311795"/>
    <w:rsid w:val="0031182F"/>
    <w:rsid w:val="00311A56"/>
    <w:rsid w:val="00311A8D"/>
    <w:rsid w:val="00311BA2"/>
    <w:rsid w:val="00311CF4"/>
    <w:rsid w:val="00311DD8"/>
    <w:rsid w:val="00311DF5"/>
    <w:rsid w:val="00311E82"/>
    <w:rsid w:val="00311F76"/>
    <w:rsid w:val="00311FCB"/>
    <w:rsid w:val="00312144"/>
    <w:rsid w:val="00312174"/>
    <w:rsid w:val="003121F8"/>
    <w:rsid w:val="003121F9"/>
    <w:rsid w:val="00312343"/>
    <w:rsid w:val="00312370"/>
    <w:rsid w:val="0031241D"/>
    <w:rsid w:val="00312485"/>
    <w:rsid w:val="003124BB"/>
    <w:rsid w:val="00312538"/>
    <w:rsid w:val="00312551"/>
    <w:rsid w:val="003125C7"/>
    <w:rsid w:val="00312707"/>
    <w:rsid w:val="00312807"/>
    <w:rsid w:val="00312843"/>
    <w:rsid w:val="00312876"/>
    <w:rsid w:val="0031288A"/>
    <w:rsid w:val="00312904"/>
    <w:rsid w:val="00312A83"/>
    <w:rsid w:val="00312B11"/>
    <w:rsid w:val="00312B4B"/>
    <w:rsid w:val="00312BBA"/>
    <w:rsid w:val="00312C5D"/>
    <w:rsid w:val="00312C61"/>
    <w:rsid w:val="00312C91"/>
    <w:rsid w:val="00312D6F"/>
    <w:rsid w:val="00312DDB"/>
    <w:rsid w:val="00312EE7"/>
    <w:rsid w:val="00312FE1"/>
    <w:rsid w:val="00313070"/>
    <w:rsid w:val="0031313A"/>
    <w:rsid w:val="00313170"/>
    <w:rsid w:val="0031326D"/>
    <w:rsid w:val="0031329F"/>
    <w:rsid w:val="003132A1"/>
    <w:rsid w:val="003134AB"/>
    <w:rsid w:val="003134B8"/>
    <w:rsid w:val="003134D7"/>
    <w:rsid w:val="003135F0"/>
    <w:rsid w:val="00313629"/>
    <w:rsid w:val="00313759"/>
    <w:rsid w:val="003137D6"/>
    <w:rsid w:val="0031385F"/>
    <w:rsid w:val="003138AA"/>
    <w:rsid w:val="003139C9"/>
    <w:rsid w:val="00313A86"/>
    <w:rsid w:val="00313D83"/>
    <w:rsid w:val="00313D87"/>
    <w:rsid w:val="00313D99"/>
    <w:rsid w:val="00313EF8"/>
    <w:rsid w:val="00313FD2"/>
    <w:rsid w:val="0031419D"/>
    <w:rsid w:val="00314200"/>
    <w:rsid w:val="00314246"/>
    <w:rsid w:val="00314428"/>
    <w:rsid w:val="00314466"/>
    <w:rsid w:val="00314587"/>
    <w:rsid w:val="00314606"/>
    <w:rsid w:val="003146E1"/>
    <w:rsid w:val="00314704"/>
    <w:rsid w:val="0031470E"/>
    <w:rsid w:val="00314793"/>
    <w:rsid w:val="0031483B"/>
    <w:rsid w:val="003149E4"/>
    <w:rsid w:val="00314A1B"/>
    <w:rsid w:val="00314B8D"/>
    <w:rsid w:val="00314B96"/>
    <w:rsid w:val="00314BC9"/>
    <w:rsid w:val="00314C03"/>
    <w:rsid w:val="00314C24"/>
    <w:rsid w:val="00314D13"/>
    <w:rsid w:val="00314F53"/>
    <w:rsid w:val="00314F9A"/>
    <w:rsid w:val="00314FF6"/>
    <w:rsid w:val="0031501D"/>
    <w:rsid w:val="003150A1"/>
    <w:rsid w:val="003150A4"/>
    <w:rsid w:val="0031516F"/>
    <w:rsid w:val="003152EF"/>
    <w:rsid w:val="00315316"/>
    <w:rsid w:val="0031552A"/>
    <w:rsid w:val="003155B1"/>
    <w:rsid w:val="003155C8"/>
    <w:rsid w:val="003156AD"/>
    <w:rsid w:val="003157BD"/>
    <w:rsid w:val="003157EC"/>
    <w:rsid w:val="0031580E"/>
    <w:rsid w:val="003158F1"/>
    <w:rsid w:val="003159C2"/>
    <w:rsid w:val="00315A5D"/>
    <w:rsid w:val="00315AE0"/>
    <w:rsid w:val="00315AF5"/>
    <w:rsid w:val="00315B4B"/>
    <w:rsid w:val="00315BDA"/>
    <w:rsid w:val="00315BDE"/>
    <w:rsid w:val="00315BF8"/>
    <w:rsid w:val="00315C73"/>
    <w:rsid w:val="00315D94"/>
    <w:rsid w:val="00315E10"/>
    <w:rsid w:val="00315E21"/>
    <w:rsid w:val="00315ED5"/>
    <w:rsid w:val="00315EEF"/>
    <w:rsid w:val="00315F2C"/>
    <w:rsid w:val="00315F60"/>
    <w:rsid w:val="00316012"/>
    <w:rsid w:val="0031609D"/>
    <w:rsid w:val="0031615C"/>
    <w:rsid w:val="003161C1"/>
    <w:rsid w:val="003161D5"/>
    <w:rsid w:val="0031631A"/>
    <w:rsid w:val="00316384"/>
    <w:rsid w:val="00316582"/>
    <w:rsid w:val="003165A9"/>
    <w:rsid w:val="00316660"/>
    <w:rsid w:val="00316663"/>
    <w:rsid w:val="0031673E"/>
    <w:rsid w:val="003167DA"/>
    <w:rsid w:val="003167E5"/>
    <w:rsid w:val="0031680E"/>
    <w:rsid w:val="003169FF"/>
    <w:rsid w:val="00316A09"/>
    <w:rsid w:val="00316A4F"/>
    <w:rsid w:val="00316AFA"/>
    <w:rsid w:val="00316B52"/>
    <w:rsid w:val="00316CE0"/>
    <w:rsid w:val="00316D03"/>
    <w:rsid w:val="00316D19"/>
    <w:rsid w:val="00316FB9"/>
    <w:rsid w:val="00316FC4"/>
    <w:rsid w:val="00317078"/>
    <w:rsid w:val="00317175"/>
    <w:rsid w:val="003171FF"/>
    <w:rsid w:val="0031720A"/>
    <w:rsid w:val="00317236"/>
    <w:rsid w:val="0031725F"/>
    <w:rsid w:val="00317460"/>
    <w:rsid w:val="003175CA"/>
    <w:rsid w:val="0031760E"/>
    <w:rsid w:val="00317689"/>
    <w:rsid w:val="0031769E"/>
    <w:rsid w:val="003176A5"/>
    <w:rsid w:val="003177FF"/>
    <w:rsid w:val="003178FA"/>
    <w:rsid w:val="003179D6"/>
    <w:rsid w:val="00317A60"/>
    <w:rsid w:val="00317B28"/>
    <w:rsid w:val="00317C35"/>
    <w:rsid w:val="00317CD3"/>
    <w:rsid w:val="00317CE7"/>
    <w:rsid w:val="00317E09"/>
    <w:rsid w:val="00317E84"/>
    <w:rsid w:val="00317F06"/>
    <w:rsid w:val="00317F1E"/>
    <w:rsid w:val="0032014B"/>
    <w:rsid w:val="003201B3"/>
    <w:rsid w:val="0032020F"/>
    <w:rsid w:val="00320255"/>
    <w:rsid w:val="00320280"/>
    <w:rsid w:val="0032028A"/>
    <w:rsid w:val="0032038D"/>
    <w:rsid w:val="003204B3"/>
    <w:rsid w:val="00320657"/>
    <w:rsid w:val="003206CF"/>
    <w:rsid w:val="003207FF"/>
    <w:rsid w:val="0032081C"/>
    <w:rsid w:val="0032095B"/>
    <w:rsid w:val="0032095D"/>
    <w:rsid w:val="00320B73"/>
    <w:rsid w:val="00320B8B"/>
    <w:rsid w:val="00320B8F"/>
    <w:rsid w:val="00320BC3"/>
    <w:rsid w:val="00320C37"/>
    <w:rsid w:val="00320CDF"/>
    <w:rsid w:val="00320D17"/>
    <w:rsid w:val="00320E77"/>
    <w:rsid w:val="00320F57"/>
    <w:rsid w:val="00320F6B"/>
    <w:rsid w:val="00321148"/>
    <w:rsid w:val="0032120D"/>
    <w:rsid w:val="00321229"/>
    <w:rsid w:val="00321250"/>
    <w:rsid w:val="0032128F"/>
    <w:rsid w:val="00321306"/>
    <w:rsid w:val="0032136B"/>
    <w:rsid w:val="0032136C"/>
    <w:rsid w:val="003215F1"/>
    <w:rsid w:val="00321631"/>
    <w:rsid w:val="00321691"/>
    <w:rsid w:val="0032179A"/>
    <w:rsid w:val="00321838"/>
    <w:rsid w:val="0032187C"/>
    <w:rsid w:val="00321978"/>
    <w:rsid w:val="003219D9"/>
    <w:rsid w:val="00321AC6"/>
    <w:rsid w:val="00321BA5"/>
    <w:rsid w:val="00321C63"/>
    <w:rsid w:val="00321DC0"/>
    <w:rsid w:val="00321E29"/>
    <w:rsid w:val="00321E4A"/>
    <w:rsid w:val="00321FB3"/>
    <w:rsid w:val="0032201E"/>
    <w:rsid w:val="00322594"/>
    <w:rsid w:val="00322720"/>
    <w:rsid w:val="0032281A"/>
    <w:rsid w:val="00322962"/>
    <w:rsid w:val="003229A2"/>
    <w:rsid w:val="00322A81"/>
    <w:rsid w:val="00322AF6"/>
    <w:rsid w:val="00322B10"/>
    <w:rsid w:val="00322C0F"/>
    <w:rsid w:val="00322D56"/>
    <w:rsid w:val="00322E84"/>
    <w:rsid w:val="00322F49"/>
    <w:rsid w:val="00322FFC"/>
    <w:rsid w:val="0032303E"/>
    <w:rsid w:val="00323089"/>
    <w:rsid w:val="00323168"/>
    <w:rsid w:val="00323234"/>
    <w:rsid w:val="00323376"/>
    <w:rsid w:val="0032340A"/>
    <w:rsid w:val="0032345B"/>
    <w:rsid w:val="0032352B"/>
    <w:rsid w:val="00323724"/>
    <w:rsid w:val="00323732"/>
    <w:rsid w:val="00323817"/>
    <w:rsid w:val="003239F7"/>
    <w:rsid w:val="00323A83"/>
    <w:rsid w:val="00323A97"/>
    <w:rsid w:val="00323B9F"/>
    <w:rsid w:val="00323BF3"/>
    <w:rsid w:val="00323C40"/>
    <w:rsid w:val="00323CA5"/>
    <w:rsid w:val="00323D1D"/>
    <w:rsid w:val="00323F08"/>
    <w:rsid w:val="00323F23"/>
    <w:rsid w:val="00323F5A"/>
    <w:rsid w:val="00323FD6"/>
    <w:rsid w:val="00323FF2"/>
    <w:rsid w:val="0032404C"/>
    <w:rsid w:val="00324051"/>
    <w:rsid w:val="0032409E"/>
    <w:rsid w:val="00324125"/>
    <w:rsid w:val="00324293"/>
    <w:rsid w:val="00324337"/>
    <w:rsid w:val="00324515"/>
    <w:rsid w:val="00324626"/>
    <w:rsid w:val="003246D8"/>
    <w:rsid w:val="00324786"/>
    <w:rsid w:val="0032478A"/>
    <w:rsid w:val="0032486E"/>
    <w:rsid w:val="00324878"/>
    <w:rsid w:val="00324895"/>
    <w:rsid w:val="003248DE"/>
    <w:rsid w:val="00324C26"/>
    <w:rsid w:val="00324C3B"/>
    <w:rsid w:val="00324D6B"/>
    <w:rsid w:val="00324E1D"/>
    <w:rsid w:val="00324ECF"/>
    <w:rsid w:val="00325046"/>
    <w:rsid w:val="00325071"/>
    <w:rsid w:val="00325148"/>
    <w:rsid w:val="0032515F"/>
    <w:rsid w:val="003253EE"/>
    <w:rsid w:val="00325443"/>
    <w:rsid w:val="003254F1"/>
    <w:rsid w:val="00325516"/>
    <w:rsid w:val="00325750"/>
    <w:rsid w:val="00325795"/>
    <w:rsid w:val="0032584E"/>
    <w:rsid w:val="00325864"/>
    <w:rsid w:val="00325A1D"/>
    <w:rsid w:val="00325ACC"/>
    <w:rsid w:val="00325AFA"/>
    <w:rsid w:val="00325BBE"/>
    <w:rsid w:val="00325C5B"/>
    <w:rsid w:val="00325D65"/>
    <w:rsid w:val="00325E0D"/>
    <w:rsid w:val="00325E2E"/>
    <w:rsid w:val="00325E32"/>
    <w:rsid w:val="00325E3A"/>
    <w:rsid w:val="00325E3C"/>
    <w:rsid w:val="00325E8C"/>
    <w:rsid w:val="0032608A"/>
    <w:rsid w:val="003260CC"/>
    <w:rsid w:val="0032611D"/>
    <w:rsid w:val="003261E6"/>
    <w:rsid w:val="0032623A"/>
    <w:rsid w:val="003262AF"/>
    <w:rsid w:val="003262F3"/>
    <w:rsid w:val="00326357"/>
    <w:rsid w:val="003263B2"/>
    <w:rsid w:val="0032649B"/>
    <w:rsid w:val="003264C3"/>
    <w:rsid w:val="003267FC"/>
    <w:rsid w:val="00326868"/>
    <w:rsid w:val="0032687B"/>
    <w:rsid w:val="00326904"/>
    <w:rsid w:val="0032693C"/>
    <w:rsid w:val="0032694D"/>
    <w:rsid w:val="00326B02"/>
    <w:rsid w:val="00326B22"/>
    <w:rsid w:val="00326B5D"/>
    <w:rsid w:val="00326BAA"/>
    <w:rsid w:val="00326BCA"/>
    <w:rsid w:val="00326BF8"/>
    <w:rsid w:val="00326CEC"/>
    <w:rsid w:val="00326D30"/>
    <w:rsid w:val="00326D88"/>
    <w:rsid w:val="00326E4D"/>
    <w:rsid w:val="00326EA6"/>
    <w:rsid w:val="00326EBB"/>
    <w:rsid w:val="00326EF4"/>
    <w:rsid w:val="00326F80"/>
    <w:rsid w:val="00326F9D"/>
    <w:rsid w:val="00326FCF"/>
    <w:rsid w:val="003270D9"/>
    <w:rsid w:val="0032717E"/>
    <w:rsid w:val="003271BC"/>
    <w:rsid w:val="003272E2"/>
    <w:rsid w:val="003273B6"/>
    <w:rsid w:val="003276A9"/>
    <w:rsid w:val="00327764"/>
    <w:rsid w:val="00327766"/>
    <w:rsid w:val="00327834"/>
    <w:rsid w:val="00327856"/>
    <w:rsid w:val="003279F5"/>
    <w:rsid w:val="00327A16"/>
    <w:rsid w:val="00327A2F"/>
    <w:rsid w:val="00327A96"/>
    <w:rsid w:val="00327B31"/>
    <w:rsid w:val="00327B51"/>
    <w:rsid w:val="00327B72"/>
    <w:rsid w:val="00327BFB"/>
    <w:rsid w:val="00327D14"/>
    <w:rsid w:val="00327D4B"/>
    <w:rsid w:val="00330012"/>
    <w:rsid w:val="0033014B"/>
    <w:rsid w:val="0033036B"/>
    <w:rsid w:val="003303A0"/>
    <w:rsid w:val="00330412"/>
    <w:rsid w:val="0033042F"/>
    <w:rsid w:val="0033044A"/>
    <w:rsid w:val="003304AB"/>
    <w:rsid w:val="003304EA"/>
    <w:rsid w:val="00330619"/>
    <w:rsid w:val="0033065D"/>
    <w:rsid w:val="0033075F"/>
    <w:rsid w:val="0033078F"/>
    <w:rsid w:val="003307F2"/>
    <w:rsid w:val="003307FF"/>
    <w:rsid w:val="00330935"/>
    <w:rsid w:val="00330988"/>
    <w:rsid w:val="00330997"/>
    <w:rsid w:val="00330A15"/>
    <w:rsid w:val="00330A19"/>
    <w:rsid w:val="00330A44"/>
    <w:rsid w:val="00330A5D"/>
    <w:rsid w:val="00330A84"/>
    <w:rsid w:val="00330AA9"/>
    <w:rsid w:val="00330C9E"/>
    <w:rsid w:val="00330E0D"/>
    <w:rsid w:val="00330E26"/>
    <w:rsid w:val="00330EAC"/>
    <w:rsid w:val="00330EC4"/>
    <w:rsid w:val="00330EC8"/>
    <w:rsid w:val="00330F69"/>
    <w:rsid w:val="00330FBC"/>
    <w:rsid w:val="0033108C"/>
    <w:rsid w:val="00331160"/>
    <w:rsid w:val="0033119A"/>
    <w:rsid w:val="00331224"/>
    <w:rsid w:val="00331250"/>
    <w:rsid w:val="00331267"/>
    <w:rsid w:val="00331275"/>
    <w:rsid w:val="003312AD"/>
    <w:rsid w:val="0033131E"/>
    <w:rsid w:val="003313A5"/>
    <w:rsid w:val="003313C3"/>
    <w:rsid w:val="00331415"/>
    <w:rsid w:val="003314DF"/>
    <w:rsid w:val="00331593"/>
    <w:rsid w:val="0033160F"/>
    <w:rsid w:val="0033161B"/>
    <w:rsid w:val="0033164A"/>
    <w:rsid w:val="003316CC"/>
    <w:rsid w:val="00331788"/>
    <w:rsid w:val="003317B9"/>
    <w:rsid w:val="003317E2"/>
    <w:rsid w:val="00331884"/>
    <w:rsid w:val="003318A0"/>
    <w:rsid w:val="00331914"/>
    <w:rsid w:val="00331929"/>
    <w:rsid w:val="00331946"/>
    <w:rsid w:val="003319B7"/>
    <w:rsid w:val="00331A22"/>
    <w:rsid w:val="00331A31"/>
    <w:rsid w:val="00331AD2"/>
    <w:rsid w:val="00331AF2"/>
    <w:rsid w:val="00331BA1"/>
    <w:rsid w:val="00331BF1"/>
    <w:rsid w:val="00331C2E"/>
    <w:rsid w:val="00331CCA"/>
    <w:rsid w:val="00331CF9"/>
    <w:rsid w:val="00331D15"/>
    <w:rsid w:val="00331E21"/>
    <w:rsid w:val="00331FB0"/>
    <w:rsid w:val="00332050"/>
    <w:rsid w:val="003321BC"/>
    <w:rsid w:val="003321EA"/>
    <w:rsid w:val="00332232"/>
    <w:rsid w:val="0033231D"/>
    <w:rsid w:val="00332343"/>
    <w:rsid w:val="0033239B"/>
    <w:rsid w:val="003324FD"/>
    <w:rsid w:val="003325BA"/>
    <w:rsid w:val="003325EF"/>
    <w:rsid w:val="00332601"/>
    <w:rsid w:val="0033269B"/>
    <w:rsid w:val="00332733"/>
    <w:rsid w:val="0033288C"/>
    <w:rsid w:val="00332901"/>
    <w:rsid w:val="003329D5"/>
    <w:rsid w:val="00332A5E"/>
    <w:rsid w:val="00332AA0"/>
    <w:rsid w:val="00332C27"/>
    <w:rsid w:val="00332D9F"/>
    <w:rsid w:val="00332E2F"/>
    <w:rsid w:val="00332EE0"/>
    <w:rsid w:val="00332FC7"/>
    <w:rsid w:val="00332FE8"/>
    <w:rsid w:val="00333162"/>
    <w:rsid w:val="003331CC"/>
    <w:rsid w:val="00333246"/>
    <w:rsid w:val="003332BF"/>
    <w:rsid w:val="0033344A"/>
    <w:rsid w:val="00333460"/>
    <w:rsid w:val="0033346F"/>
    <w:rsid w:val="00333479"/>
    <w:rsid w:val="0033357B"/>
    <w:rsid w:val="0033362E"/>
    <w:rsid w:val="0033366C"/>
    <w:rsid w:val="003336A8"/>
    <w:rsid w:val="00333AE3"/>
    <w:rsid w:val="00333BBF"/>
    <w:rsid w:val="00333DEA"/>
    <w:rsid w:val="00333DFC"/>
    <w:rsid w:val="00333EDE"/>
    <w:rsid w:val="00333F0B"/>
    <w:rsid w:val="00333F53"/>
    <w:rsid w:val="00333FCF"/>
    <w:rsid w:val="0033403C"/>
    <w:rsid w:val="003341A8"/>
    <w:rsid w:val="00334312"/>
    <w:rsid w:val="003343AC"/>
    <w:rsid w:val="00334519"/>
    <w:rsid w:val="0033455C"/>
    <w:rsid w:val="00334594"/>
    <w:rsid w:val="003346F4"/>
    <w:rsid w:val="0033470F"/>
    <w:rsid w:val="003347C6"/>
    <w:rsid w:val="0033484E"/>
    <w:rsid w:val="003348FA"/>
    <w:rsid w:val="00334913"/>
    <w:rsid w:val="00334A05"/>
    <w:rsid w:val="00334A7F"/>
    <w:rsid w:val="00334B28"/>
    <w:rsid w:val="00334B82"/>
    <w:rsid w:val="00334C7A"/>
    <w:rsid w:val="00334C95"/>
    <w:rsid w:val="00334D33"/>
    <w:rsid w:val="00334D4D"/>
    <w:rsid w:val="00334E39"/>
    <w:rsid w:val="00334F19"/>
    <w:rsid w:val="00335055"/>
    <w:rsid w:val="003350B9"/>
    <w:rsid w:val="003350BF"/>
    <w:rsid w:val="003350F4"/>
    <w:rsid w:val="003351C4"/>
    <w:rsid w:val="00335306"/>
    <w:rsid w:val="00335336"/>
    <w:rsid w:val="0033536E"/>
    <w:rsid w:val="0033538A"/>
    <w:rsid w:val="00335455"/>
    <w:rsid w:val="00335575"/>
    <w:rsid w:val="003355F6"/>
    <w:rsid w:val="0033576B"/>
    <w:rsid w:val="0033588B"/>
    <w:rsid w:val="003359E6"/>
    <w:rsid w:val="00335AD6"/>
    <w:rsid w:val="00335B42"/>
    <w:rsid w:val="00335B7F"/>
    <w:rsid w:val="00335BE0"/>
    <w:rsid w:val="00335C30"/>
    <w:rsid w:val="00335C73"/>
    <w:rsid w:val="00335D71"/>
    <w:rsid w:val="00335D78"/>
    <w:rsid w:val="00335DDA"/>
    <w:rsid w:val="00335EA2"/>
    <w:rsid w:val="00335EB3"/>
    <w:rsid w:val="00335EBD"/>
    <w:rsid w:val="00335EDD"/>
    <w:rsid w:val="00335EF6"/>
    <w:rsid w:val="00335F63"/>
    <w:rsid w:val="00335FAD"/>
    <w:rsid w:val="00336129"/>
    <w:rsid w:val="003364A1"/>
    <w:rsid w:val="0033652E"/>
    <w:rsid w:val="003365AB"/>
    <w:rsid w:val="003366C6"/>
    <w:rsid w:val="003366D7"/>
    <w:rsid w:val="00336841"/>
    <w:rsid w:val="003368C0"/>
    <w:rsid w:val="003369D5"/>
    <w:rsid w:val="00336A57"/>
    <w:rsid w:val="00336A93"/>
    <w:rsid w:val="00336CB4"/>
    <w:rsid w:val="00336D50"/>
    <w:rsid w:val="00336DA9"/>
    <w:rsid w:val="00336DF1"/>
    <w:rsid w:val="00336F38"/>
    <w:rsid w:val="00336F5A"/>
    <w:rsid w:val="00337011"/>
    <w:rsid w:val="003370DE"/>
    <w:rsid w:val="0033713E"/>
    <w:rsid w:val="003372A2"/>
    <w:rsid w:val="0033737B"/>
    <w:rsid w:val="003373DB"/>
    <w:rsid w:val="0033745D"/>
    <w:rsid w:val="0033746F"/>
    <w:rsid w:val="00337483"/>
    <w:rsid w:val="003374AD"/>
    <w:rsid w:val="003374D5"/>
    <w:rsid w:val="003374D8"/>
    <w:rsid w:val="0033757A"/>
    <w:rsid w:val="003375D6"/>
    <w:rsid w:val="00337610"/>
    <w:rsid w:val="003376E8"/>
    <w:rsid w:val="0033775B"/>
    <w:rsid w:val="0033776D"/>
    <w:rsid w:val="00337789"/>
    <w:rsid w:val="00337854"/>
    <w:rsid w:val="003379A5"/>
    <w:rsid w:val="00337A30"/>
    <w:rsid w:val="00337C9D"/>
    <w:rsid w:val="00337D0F"/>
    <w:rsid w:val="00337D92"/>
    <w:rsid w:val="00337EB9"/>
    <w:rsid w:val="00337EC4"/>
    <w:rsid w:val="00337F23"/>
    <w:rsid w:val="00340149"/>
    <w:rsid w:val="0034017E"/>
    <w:rsid w:val="00340228"/>
    <w:rsid w:val="00340414"/>
    <w:rsid w:val="00340480"/>
    <w:rsid w:val="003404A1"/>
    <w:rsid w:val="003404FD"/>
    <w:rsid w:val="0034057B"/>
    <w:rsid w:val="003405B6"/>
    <w:rsid w:val="00340612"/>
    <w:rsid w:val="00340644"/>
    <w:rsid w:val="00340652"/>
    <w:rsid w:val="00340662"/>
    <w:rsid w:val="003406DB"/>
    <w:rsid w:val="003407C1"/>
    <w:rsid w:val="00340815"/>
    <w:rsid w:val="003408DF"/>
    <w:rsid w:val="0034097E"/>
    <w:rsid w:val="00340AE3"/>
    <w:rsid w:val="00340B2D"/>
    <w:rsid w:val="00340B69"/>
    <w:rsid w:val="00340BDB"/>
    <w:rsid w:val="00340C73"/>
    <w:rsid w:val="00340E50"/>
    <w:rsid w:val="00340E52"/>
    <w:rsid w:val="00340F61"/>
    <w:rsid w:val="00340F83"/>
    <w:rsid w:val="00340FE9"/>
    <w:rsid w:val="00341007"/>
    <w:rsid w:val="003410F0"/>
    <w:rsid w:val="00341168"/>
    <w:rsid w:val="0034125C"/>
    <w:rsid w:val="00341339"/>
    <w:rsid w:val="0034136D"/>
    <w:rsid w:val="00341544"/>
    <w:rsid w:val="00341561"/>
    <w:rsid w:val="003415F3"/>
    <w:rsid w:val="00341614"/>
    <w:rsid w:val="00341652"/>
    <w:rsid w:val="003417A7"/>
    <w:rsid w:val="003417ED"/>
    <w:rsid w:val="00341908"/>
    <w:rsid w:val="00341914"/>
    <w:rsid w:val="00341A49"/>
    <w:rsid w:val="00341B17"/>
    <w:rsid w:val="00341B4E"/>
    <w:rsid w:val="00341B5B"/>
    <w:rsid w:val="00341C53"/>
    <w:rsid w:val="00341CCB"/>
    <w:rsid w:val="00341D58"/>
    <w:rsid w:val="00341F82"/>
    <w:rsid w:val="00342011"/>
    <w:rsid w:val="003420F7"/>
    <w:rsid w:val="00342143"/>
    <w:rsid w:val="003421F1"/>
    <w:rsid w:val="00342299"/>
    <w:rsid w:val="0034243A"/>
    <w:rsid w:val="003424E1"/>
    <w:rsid w:val="003424F0"/>
    <w:rsid w:val="003425FF"/>
    <w:rsid w:val="003426DE"/>
    <w:rsid w:val="003427B1"/>
    <w:rsid w:val="00342B9B"/>
    <w:rsid w:val="00342BA6"/>
    <w:rsid w:val="00342C24"/>
    <w:rsid w:val="00342C6A"/>
    <w:rsid w:val="00342CD5"/>
    <w:rsid w:val="00342F54"/>
    <w:rsid w:val="00342F56"/>
    <w:rsid w:val="003430C4"/>
    <w:rsid w:val="0034317E"/>
    <w:rsid w:val="00343362"/>
    <w:rsid w:val="0034336B"/>
    <w:rsid w:val="00343376"/>
    <w:rsid w:val="00343397"/>
    <w:rsid w:val="003433B0"/>
    <w:rsid w:val="00343400"/>
    <w:rsid w:val="0034347D"/>
    <w:rsid w:val="00343551"/>
    <w:rsid w:val="00343564"/>
    <w:rsid w:val="003436A4"/>
    <w:rsid w:val="003436DB"/>
    <w:rsid w:val="00343742"/>
    <w:rsid w:val="003437E0"/>
    <w:rsid w:val="003437FA"/>
    <w:rsid w:val="003438B4"/>
    <w:rsid w:val="00343942"/>
    <w:rsid w:val="00343963"/>
    <w:rsid w:val="00343973"/>
    <w:rsid w:val="00343B26"/>
    <w:rsid w:val="00343C26"/>
    <w:rsid w:val="00343CC9"/>
    <w:rsid w:val="00343D84"/>
    <w:rsid w:val="00343EF6"/>
    <w:rsid w:val="0034406D"/>
    <w:rsid w:val="0034414D"/>
    <w:rsid w:val="003441F3"/>
    <w:rsid w:val="00344345"/>
    <w:rsid w:val="003443D0"/>
    <w:rsid w:val="003444AE"/>
    <w:rsid w:val="00344559"/>
    <w:rsid w:val="0034459B"/>
    <w:rsid w:val="003445B7"/>
    <w:rsid w:val="003445D0"/>
    <w:rsid w:val="003446F8"/>
    <w:rsid w:val="00344719"/>
    <w:rsid w:val="00344864"/>
    <w:rsid w:val="0034487E"/>
    <w:rsid w:val="003448D3"/>
    <w:rsid w:val="00344922"/>
    <w:rsid w:val="0034495E"/>
    <w:rsid w:val="00344BCE"/>
    <w:rsid w:val="00344BFB"/>
    <w:rsid w:val="00344D91"/>
    <w:rsid w:val="00344DAF"/>
    <w:rsid w:val="00344DBE"/>
    <w:rsid w:val="00344FCD"/>
    <w:rsid w:val="003450C2"/>
    <w:rsid w:val="00345121"/>
    <w:rsid w:val="00345160"/>
    <w:rsid w:val="0034516A"/>
    <w:rsid w:val="00345357"/>
    <w:rsid w:val="0034540B"/>
    <w:rsid w:val="003454B0"/>
    <w:rsid w:val="003454FC"/>
    <w:rsid w:val="00345710"/>
    <w:rsid w:val="003457C1"/>
    <w:rsid w:val="00345864"/>
    <w:rsid w:val="003459AC"/>
    <w:rsid w:val="003459E9"/>
    <w:rsid w:val="00345A6F"/>
    <w:rsid w:val="00345ABE"/>
    <w:rsid w:val="00345B65"/>
    <w:rsid w:val="00345BAE"/>
    <w:rsid w:val="00345C39"/>
    <w:rsid w:val="00345C85"/>
    <w:rsid w:val="00345CFB"/>
    <w:rsid w:val="00345D79"/>
    <w:rsid w:val="00345DCB"/>
    <w:rsid w:val="00345E64"/>
    <w:rsid w:val="00345EC8"/>
    <w:rsid w:val="00345F64"/>
    <w:rsid w:val="00345F9B"/>
    <w:rsid w:val="00346030"/>
    <w:rsid w:val="0034605A"/>
    <w:rsid w:val="00346092"/>
    <w:rsid w:val="00346251"/>
    <w:rsid w:val="00346407"/>
    <w:rsid w:val="00346472"/>
    <w:rsid w:val="0034651C"/>
    <w:rsid w:val="0034664B"/>
    <w:rsid w:val="00346735"/>
    <w:rsid w:val="0034689C"/>
    <w:rsid w:val="00346A68"/>
    <w:rsid w:val="00346B05"/>
    <w:rsid w:val="00346BC0"/>
    <w:rsid w:val="00346CFF"/>
    <w:rsid w:val="00346D21"/>
    <w:rsid w:val="00346D80"/>
    <w:rsid w:val="00346ECE"/>
    <w:rsid w:val="00346F16"/>
    <w:rsid w:val="00346F5A"/>
    <w:rsid w:val="003470E2"/>
    <w:rsid w:val="003470EB"/>
    <w:rsid w:val="003472CC"/>
    <w:rsid w:val="00347328"/>
    <w:rsid w:val="00347342"/>
    <w:rsid w:val="003473C0"/>
    <w:rsid w:val="003473D9"/>
    <w:rsid w:val="00347404"/>
    <w:rsid w:val="0034758D"/>
    <w:rsid w:val="003475E9"/>
    <w:rsid w:val="003478E0"/>
    <w:rsid w:val="0034790B"/>
    <w:rsid w:val="00347B16"/>
    <w:rsid w:val="00347B31"/>
    <w:rsid w:val="00347DB5"/>
    <w:rsid w:val="00347DD2"/>
    <w:rsid w:val="00347F94"/>
    <w:rsid w:val="00347FDB"/>
    <w:rsid w:val="003500C5"/>
    <w:rsid w:val="00350171"/>
    <w:rsid w:val="0035024E"/>
    <w:rsid w:val="0035027E"/>
    <w:rsid w:val="00350315"/>
    <w:rsid w:val="00350374"/>
    <w:rsid w:val="00350573"/>
    <w:rsid w:val="003505DE"/>
    <w:rsid w:val="0035095B"/>
    <w:rsid w:val="00350AA1"/>
    <w:rsid w:val="00350B96"/>
    <w:rsid w:val="00350D19"/>
    <w:rsid w:val="00350D2B"/>
    <w:rsid w:val="00350D61"/>
    <w:rsid w:val="00350DAF"/>
    <w:rsid w:val="00350DFB"/>
    <w:rsid w:val="00350E32"/>
    <w:rsid w:val="00351057"/>
    <w:rsid w:val="003511B1"/>
    <w:rsid w:val="003511ED"/>
    <w:rsid w:val="003512D9"/>
    <w:rsid w:val="00351362"/>
    <w:rsid w:val="0035139A"/>
    <w:rsid w:val="00351406"/>
    <w:rsid w:val="003516FD"/>
    <w:rsid w:val="0035170B"/>
    <w:rsid w:val="00351784"/>
    <w:rsid w:val="00351791"/>
    <w:rsid w:val="003517A2"/>
    <w:rsid w:val="00351835"/>
    <w:rsid w:val="00351989"/>
    <w:rsid w:val="0035199B"/>
    <w:rsid w:val="00351BBE"/>
    <w:rsid w:val="00351C20"/>
    <w:rsid w:val="00351C2F"/>
    <w:rsid w:val="00351C97"/>
    <w:rsid w:val="00351D46"/>
    <w:rsid w:val="00351E73"/>
    <w:rsid w:val="00351FCC"/>
    <w:rsid w:val="00352052"/>
    <w:rsid w:val="00352097"/>
    <w:rsid w:val="003521F5"/>
    <w:rsid w:val="00352259"/>
    <w:rsid w:val="003523D8"/>
    <w:rsid w:val="00352484"/>
    <w:rsid w:val="00352540"/>
    <w:rsid w:val="003525B1"/>
    <w:rsid w:val="003525B4"/>
    <w:rsid w:val="003525D4"/>
    <w:rsid w:val="00352621"/>
    <w:rsid w:val="00352700"/>
    <w:rsid w:val="00352792"/>
    <w:rsid w:val="003527C8"/>
    <w:rsid w:val="00352816"/>
    <w:rsid w:val="00352820"/>
    <w:rsid w:val="00352979"/>
    <w:rsid w:val="0035298B"/>
    <w:rsid w:val="003529EA"/>
    <w:rsid w:val="00352A02"/>
    <w:rsid w:val="00352A4D"/>
    <w:rsid w:val="00352BFA"/>
    <w:rsid w:val="00352BFC"/>
    <w:rsid w:val="00352D53"/>
    <w:rsid w:val="00352D61"/>
    <w:rsid w:val="00352DA5"/>
    <w:rsid w:val="00352DB6"/>
    <w:rsid w:val="00352EA4"/>
    <w:rsid w:val="00352FC2"/>
    <w:rsid w:val="00353007"/>
    <w:rsid w:val="00353365"/>
    <w:rsid w:val="00353465"/>
    <w:rsid w:val="00353520"/>
    <w:rsid w:val="0035358C"/>
    <w:rsid w:val="003539E2"/>
    <w:rsid w:val="00353AA8"/>
    <w:rsid w:val="00353AE6"/>
    <w:rsid w:val="00353B69"/>
    <w:rsid w:val="00353C1B"/>
    <w:rsid w:val="00353C23"/>
    <w:rsid w:val="00353CE9"/>
    <w:rsid w:val="00353D66"/>
    <w:rsid w:val="00353DF8"/>
    <w:rsid w:val="00353E78"/>
    <w:rsid w:val="00353FDC"/>
    <w:rsid w:val="00354035"/>
    <w:rsid w:val="003540A3"/>
    <w:rsid w:val="00354110"/>
    <w:rsid w:val="00354175"/>
    <w:rsid w:val="00354235"/>
    <w:rsid w:val="00354357"/>
    <w:rsid w:val="003543FB"/>
    <w:rsid w:val="00354490"/>
    <w:rsid w:val="003544A1"/>
    <w:rsid w:val="003544F0"/>
    <w:rsid w:val="00354576"/>
    <w:rsid w:val="00354711"/>
    <w:rsid w:val="003547EC"/>
    <w:rsid w:val="003548A4"/>
    <w:rsid w:val="00354987"/>
    <w:rsid w:val="00354A01"/>
    <w:rsid w:val="00354A0D"/>
    <w:rsid w:val="00354A3B"/>
    <w:rsid w:val="00354A8D"/>
    <w:rsid w:val="00354ADC"/>
    <w:rsid w:val="00354AE8"/>
    <w:rsid w:val="00354B5B"/>
    <w:rsid w:val="00354B79"/>
    <w:rsid w:val="00354BC4"/>
    <w:rsid w:val="00354BF1"/>
    <w:rsid w:val="00354C69"/>
    <w:rsid w:val="00354D05"/>
    <w:rsid w:val="00354D16"/>
    <w:rsid w:val="00354D34"/>
    <w:rsid w:val="00354E4D"/>
    <w:rsid w:val="00354EEA"/>
    <w:rsid w:val="003550F0"/>
    <w:rsid w:val="003551FA"/>
    <w:rsid w:val="0035520F"/>
    <w:rsid w:val="003552C3"/>
    <w:rsid w:val="003553ED"/>
    <w:rsid w:val="00355425"/>
    <w:rsid w:val="0035548C"/>
    <w:rsid w:val="00355562"/>
    <w:rsid w:val="003557FA"/>
    <w:rsid w:val="0035583A"/>
    <w:rsid w:val="003558CE"/>
    <w:rsid w:val="00355A97"/>
    <w:rsid w:val="00355B99"/>
    <w:rsid w:val="00355BA1"/>
    <w:rsid w:val="00355BD8"/>
    <w:rsid w:val="00355CA4"/>
    <w:rsid w:val="00355CB2"/>
    <w:rsid w:val="00355CFF"/>
    <w:rsid w:val="00355DBC"/>
    <w:rsid w:val="00355DE2"/>
    <w:rsid w:val="00355F67"/>
    <w:rsid w:val="00356056"/>
    <w:rsid w:val="00356125"/>
    <w:rsid w:val="003562F6"/>
    <w:rsid w:val="00356524"/>
    <w:rsid w:val="003565C6"/>
    <w:rsid w:val="0035672F"/>
    <w:rsid w:val="00356797"/>
    <w:rsid w:val="003567C4"/>
    <w:rsid w:val="0035692D"/>
    <w:rsid w:val="00356945"/>
    <w:rsid w:val="00356956"/>
    <w:rsid w:val="003569B2"/>
    <w:rsid w:val="003569FA"/>
    <w:rsid w:val="00356BB8"/>
    <w:rsid w:val="00356BE7"/>
    <w:rsid w:val="00356C57"/>
    <w:rsid w:val="00356E29"/>
    <w:rsid w:val="00356E89"/>
    <w:rsid w:val="00356EB6"/>
    <w:rsid w:val="00356ED7"/>
    <w:rsid w:val="00356FF9"/>
    <w:rsid w:val="00357041"/>
    <w:rsid w:val="00357049"/>
    <w:rsid w:val="003570AA"/>
    <w:rsid w:val="003570CE"/>
    <w:rsid w:val="00357173"/>
    <w:rsid w:val="00357200"/>
    <w:rsid w:val="003572AE"/>
    <w:rsid w:val="003572B4"/>
    <w:rsid w:val="0035737A"/>
    <w:rsid w:val="003573C2"/>
    <w:rsid w:val="0035744F"/>
    <w:rsid w:val="00357452"/>
    <w:rsid w:val="00357682"/>
    <w:rsid w:val="003576B3"/>
    <w:rsid w:val="003576CD"/>
    <w:rsid w:val="00357711"/>
    <w:rsid w:val="00357727"/>
    <w:rsid w:val="0035782B"/>
    <w:rsid w:val="0035784E"/>
    <w:rsid w:val="00357859"/>
    <w:rsid w:val="003578C6"/>
    <w:rsid w:val="003579C8"/>
    <w:rsid w:val="003579E2"/>
    <w:rsid w:val="00357A27"/>
    <w:rsid w:val="00357B4A"/>
    <w:rsid w:val="00357C23"/>
    <w:rsid w:val="00357C53"/>
    <w:rsid w:val="00357CDC"/>
    <w:rsid w:val="00357E98"/>
    <w:rsid w:val="00360044"/>
    <w:rsid w:val="00360097"/>
    <w:rsid w:val="003600D2"/>
    <w:rsid w:val="00360116"/>
    <w:rsid w:val="00360384"/>
    <w:rsid w:val="0036038D"/>
    <w:rsid w:val="003604A1"/>
    <w:rsid w:val="003604FE"/>
    <w:rsid w:val="0036058F"/>
    <w:rsid w:val="00360642"/>
    <w:rsid w:val="0036068D"/>
    <w:rsid w:val="003606FC"/>
    <w:rsid w:val="0036075F"/>
    <w:rsid w:val="003607AE"/>
    <w:rsid w:val="0036085D"/>
    <w:rsid w:val="003608A8"/>
    <w:rsid w:val="00360AC4"/>
    <w:rsid w:val="00360ACB"/>
    <w:rsid w:val="00360C13"/>
    <w:rsid w:val="00360C32"/>
    <w:rsid w:val="00360D37"/>
    <w:rsid w:val="00360E5A"/>
    <w:rsid w:val="00360F7A"/>
    <w:rsid w:val="00360FCB"/>
    <w:rsid w:val="00360FE9"/>
    <w:rsid w:val="003610A3"/>
    <w:rsid w:val="00361116"/>
    <w:rsid w:val="003611A6"/>
    <w:rsid w:val="003611E1"/>
    <w:rsid w:val="0036123F"/>
    <w:rsid w:val="003612C5"/>
    <w:rsid w:val="003612F4"/>
    <w:rsid w:val="00361399"/>
    <w:rsid w:val="003613E7"/>
    <w:rsid w:val="003614BB"/>
    <w:rsid w:val="00361593"/>
    <w:rsid w:val="003615D3"/>
    <w:rsid w:val="003615EA"/>
    <w:rsid w:val="003616C6"/>
    <w:rsid w:val="0036171F"/>
    <w:rsid w:val="00361735"/>
    <w:rsid w:val="00361838"/>
    <w:rsid w:val="0036184E"/>
    <w:rsid w:val="00361869"/>
    <w:rsid w:val="003619EB"/>
    <w:rsid w:val="00361ACE"/>
    <w:rsid w:val="00361ADE"/>
    <w:rsid w:val="00361AE2"/>
    <w:rsid w:val="00361BC1"/>
    <w:rsid w:val="00361CA2"/>
    <w:rsid w:val="00361D36"/>
    <w:rsid w:val="00361D4A"/>
    <w:rsid w:val="00361D85"/>
    <w:rsid w:val="00361D91"/>
    <w:rsid w:val="00361DB1"/>
    <w:rsid w:val="00361DCF"/>
    <w:rsid w:val="00361DE0"/>
    <w:rsid w:val="00361DFB"/>
    <w:rsid w:val="00361E57"/>
    <w:rsid w:val="00361F9D"/>
    <w:rsid w:val="00361FDD"/>
    <w:rsid w:val="00362007"/>
    <w:rsid w:val="00362023"/>
    <w:rsid w:val="00362057"/>
    <w:rsid w:val="003620CE"/>
    <w:rsid w:val="003620F8"/>
    <w:rsid w:val="00362111"/>
    <w:rsid w:val="003621C2"/>
    <w:rsid w:val="0036224E"/>
    <w:rsid w:val="00362362"/>
    <w:rsid w:val="0036248D"/>
    <w:rsid w:val="00362499"/>
    <w:rsid w:val="00362594"/>
    <w:rsid w:val="003625DA"/>
    <w:rsid w:val="003626A8"/>
    <w:rsid w:val="00362765"/>
    <w:rsid w:val="00362898"/>
    <w:rsid w:val="003629FC"/>
    <w:rsid w:val="00362A21"/>
    <w:rsid w:val="00362A8B"/>
    <w:rsid w:val="00362ACD"/>
    <w:rsid w:val="00362B05"/>
    <w:rsid w:val="00362C21"/>
    <w:rsid w:val="0036300D"/>
    <w:rsid w:val="003630C7"/>
    <w:rsid w:val="00363248"/>
    <w:rsid w:val="0036326A"/>
    <w:rsid w:val="0036329D"/>
    <w:rsid w:val="003633B2"/>
    <w:rsid w:val="0036341C"/>
    <w:rsid w:val="0036344E"/>
    <w:rsid w:val="00363469"/>
    <w:rsid w:val="00363470"/>
    <w:rsid w:val="003634C8"/>
    <w:rsid w:val="00363509"/>
    <w:rsid w:val="0036357E"/>
    <w:rsid w:val="00363698"/>
    <w:rsid w:val="003636E5"/>
    <w:rsid w:val="00363760"/>
    <w:rsid w:val="0036382B"/>
    <w:rsid w:val="003638FE"/>
    <w:rsid w:val="003639F7"/>
    <w:rsid w:val="00363AA9"/>
    <w:rsid w:val="00363ADF"/>
    <w:rsid w:val="00363B49"/>
    <w:rsid w:val="00363C40"/>
    <w:rsid w:val="00363DD8"/>
    <w:rsid w:val="00363FAE"/>
    <w:rsid w:val="003640A2"/>
    <w:rsid w:val="003641BB"/>
    <w:rsid w:val="00364270"/>
    <w:rsid w:val="0036427D"/>
    <w:rsid w:val="003642DD"/>
    <w:rsid w:val="00364320"/>
    <w:rsid w:val="0036437D"/>
    <w:rsid w:val="003643F7"/>
    <w:rsid w:val="0036446B"/>
    <w:rsid w:val="003645F2"/>
    <w:rsid w:val="003646C7"/>
    <w:rsid w:val="00364769"/>
    <w:rsid w:val="003647A3"/>
    <w:rsid w:val="00364A5E"/>
    <w:rsid w:val="00364A81"/>
    <w:rsid w:val="00364A91"/>
    <w:rsid w:val="00364B2C"/>
    <w:rsid w:val="00364B89"/>
    <w:rsid w:val="00364C8D"/>
    <w:rsid w:val="00364CA7"/>
    <w:rsid w:val="00364CFE"/>
    <w:rsid w:val="00364E88"/>
    <w:rsid w:val="00364EE3"/>
    <w:rsid w:val="00364FB9"/>
    <w:rsid w:val="0036502A"/>
    <w:rsid w:val="00365092"/>
    <w:rsid w:val="003650A5"/>
    <w:rsid w:val="00365224"/>
    <w:rsid w:val="0036523F"/>
    <w:rsid w:val="00365266"/>
    <w:rsid w:val="0036527C"/>
    <w:rsid w:val="003652D7"/>
    <w:rsid w:val="00365317"/>
    <w:rsid w:val="00365342"/>
    <w:rsid w:val="0036535E"/>
    <w:rsid w:val="0036540F"/>
    <w:rsid w:val="0036541D"/>
    <w:rsid w:val="00365420"/>
    <w:rsid w:val="00365477"/>
    <w:rsid w:val="003654E9"/>
    <w:rsid w:val="00365621"/>
    <w:rsid w:val="00365631"/>
    <w:rsid w:val="00365709"/>
    <w:rsid w:val="0036587B"/>
    <w:rsid w:val="003659A0"/>
    <w:rsid w:val="003659B7"/>
    <w:rsid w:val="00365A11"/>
    <w:rsid w:val="00365A37"/>
    <w:rsid w:val="00365B29"/>
    <w:rsid w:val="00365B8C"/>
    <w:rsid w:val="00365C7C"/>
    <w:rsid w:val="00365D2F"/>
    <w:rsid w:val="00365DB1"/>
    <w:rsid w:val="00365E5F"/>
    <w:rsid w:val="00365F3F"/>
    <w:rsid w:val="00366008"/>
    <w:rsid w:val="003661D7"/>
    <w:rsid w:val="00366303"/>
    <w:rsid w:val="00366357"/>
    <w:rsid w:val="003663DA"/>
    <w:rsid w:val="00366505"/>
    <w:rsid w:val="00366514"/>
    <w:rsid w:val="003665B5"/>
    <w:rsid w:val="003665F9"/>
    <w:rsid w:val="003667C5"/>
    <w:rsid w:val="003667D5"/>
    <w:rsid w:val="003668A3"/>
    <w:rsid w:val="003668B2"/>
    <w:rsid w:val="0036692E"/>
    <w:rsid w:val="00366BA1"/>
    <w:rsid w:val="00366C0C"/>
    <w:rsid w:val="00366C50"/>
    <w:rsid w:val="00366CF1"/>
    <w:rsid w:val="00366EBD"/>
    <w:rsid w:val="00366ED5"/>
    <w:rsid w:val="00367065"/>
    <w:rsid w:val="003670DB"/>
    <w:rsid w:val="003670DD"/>
    <w:rsid w:val="003671B5"/>
    <w:rsid w:val="003671D5"/>
    <w:rsid w:val="00367559"/>
    <w:rsid w:val="00367575"/>
    <w:rsid w:val="003677D0"/>
    <w:rsid w:val="00367802"/>
    <w:rsid w:val="0036786C"/>
    <w:rsid w:val="003679AB"/>
    <w:rsid w:val="00367A3C"/>
    <w:rsid w:val="00367B68"/>
    <w:rsid w:val="00367CB1"/>
    <w:rsid w:val="00367D30"/>
    <w:rsid w:val="00367D6E"/>
    <w:rsid w:val="00367E7D"/>
    <w:rsid w:val="00367F84"/>
    <w:rsid w:val="00370016"/>
    <w:rsid w:val="0037026A"/>
    <w:rsid w:val="00370291"/>
    <w:rsid w:val="003704FF"/>
    <w:rsid w:val="003705DD"/>
    <w:rsid w:val="0037060C"/>
    <w:rsid w:val="0037062D"/>
    <w:rsid w:val="00370738"/>
    <w:rsid w:val="0037081C"/>
    <w:rsid w:val="003708E5"/>
    <w:rsid w:val="003708EA"/>
    <w:rsid w:val="00370906"/>
    <w:rsid w:val="00370957"/>
    <w:rsid w:val="00370A0A"/>
    <w:rsid w:val="00370A11"/>
    <w:rsid w:val="00370A65"/>
    <w:rsid w:val="00370A76"/>
    <w:rsid w:val="00370B63"/>
    <w:rsid w:val="00370C1D"/>
    <w:rsid w:val="00370DC4"/>
    <w:rsid w:val="00370E81"/>
    <w:rsid w:val="003711C8"/>
    <w:rsid w:val="003711F2"/>
    <w:rsid w:val="00371261"/>
    <w:rsid w:val="003712BD"/>
    <w:rsid w:val="003712F2"/>
    <w:rsid w:val="0037136F"/>
    <w:rsid w:val="003713F4"/>
    <w:rsid w:val="00371408"/>
    <w:rsid w:val="00371535"/>
    <w:rsid w:val="0037158A"/>
    <w:rsid w:val="003715CB"/>
    <w:rsid w:val="0037166B"/>
    <w:rsid w:val="003716B3"/>
    <w:rsid w:val="00371817"/>
    <w:rsid w:val="00371842"/>
    <w:rsid w:val="0037192F"/>
    <w:rsid w:val="00371A05"/>
    <w:rsid w:val="00371A23"/>
    <w:rsid w:val="00371AC4"/>
    <w:rsid w:val="00371B58"/>
    <w:rsid w:val="00371BDE"/>
    <w:rsid w:val="00371C02"/>
    <w:rsid w:val="00371CD4"/>
    <w:rsid w:val="00371D83"/>
    <w:rsid w:val="00371DB6"/>
    <w:rsid w:val="00371EBE"/>
    <w:rsid w:val="00371F48"/>
    <w:rsid w:val="00372011"/>
    <w:rsid w:val="00372030"/>
    <w:rsid w:val="003720BD"/>
    <w:rsid w:val="003720CD"/>
    <w:rsid w:val="003720D3"/>
    <w:rsid w:val="0037214B"/>
    <w:rsid w:val="003721FC"/>
    <w:rsid w:val="003722DC"/>
    <w:rsid w:val="0037233F"/>
    <w:rsid w:val="003723F7"/>
    <w:rsid w:val="00372438"/>
    <w:rsid w:val="00372581"/>
    <w:rsid w:val="00372602"/>
    <w:rsid w:val="003727DE"/>
    <w:rsid w:val="003727F8"/>
    <w:rsid w:val="003728FE"/>
    <w:rsid w:val="00372934"/>
    <w:rsid w:val="003729BD"/>
    <w:rsid w:val="00372ABC"/>
    <w:rsid w:val="00372B20"/>
    <w:rsid w:val="00372B66"/>
    <w:rsid w:val="00372B7E"/>
    <w:rsid w:val="00372BDB"/>
    <w:rsid w:val="00372C27"/>
    <w:rsid w:val="00372C42"/>
    <w:rsid w:val="00372C94"/>
    <w:rsid w:val="00372CA6"/>
    <w:rsid w:val="00372DBE"/>
    <w:rsid w:val="00372E41"/>
    <w:rsid w:val="00372E9C"/>
    <w:rsid w:val="00372F0A"/>
    <w:rsid w:val="00372F79"/>
    <w:rsid w:val="00372FC8"/>
    <w:rsid w:val="003730CF"/>
    <w:rsid w:val="003731E9"/>
    <w:rsid w:val="00373257"/>
    <w:rsid w:val="003732B0"/>
    <w:rsid w:val="00373354"/>
    <w:rsid w:val="003734DC"/>
    <w:rsid w:val="00373645"/>
    <w:rsid w:val="00373653"/>
    <w:rsid w:val="003736A1"/>
    <w:rsid w:val="00373754"/>
    <w:rsid w:val="00373781"/>
    <w:rsid w:val="003737B4"/>
    <w:rsid w:val="003737C9"/>
    <w:rsid w:val="003737F5"/>
    <w:rsid w:val="0037380F"/>
    <w:rsid w:val="0037390D"/>
    <w:rsid w:val="00373925"/>
    <w:rsid w:val="00373B53"/>
    <w:rsid w:val="00373BD5"/>
    <w:rsid w:val="00373D71"/>
    <w:rsid w:val="00373E39"/>
    <w:rsid w:val="00373E63"/>
    <w:rsid w:val="00373EC8"/>
    <w:rsid w:val="00373F3B"/>
    <w:rsid w:val="00373FC9"/>
    <w:rsid w:val="00374055"/>
    <w:rsid w:val="003740C0"/>
    <w:rsid w:val="00374118"/>
    <w:rsid w:val="00374213"/>
    <w:rsid w:val="00374253"/>
    <w:rsid w:val="00374325"/>
    <w:rsid w:val="00374343"/>
    <w:rsid w:val="0037436F"/>
    <w:rsid w:val="00374532"/>
    <w:rsid w:val="0037457B"/>
    <w:rsid w:val="003745C0"/>
    <w:rsid w:val="003745CF"/>
    <w:rsid w:val="003746D6"/>
    <w:rsid w:val="00374730"/>
    <w:rsid w:val="0037482C"/>
    <w:rsid w:val="0037482F"/>
    <w:rsid w:val="00374880"/>
    <w:rsid w:val="003748ED"/>
    <w:rsid w:val="00374C05"/>
    <w:rsid w:val="00374CDF"/>
    <w:rsid w:val="00374E03"/>
    <w:rsid w:val="00374E55"/>
    <w:rsid w:val="00374F63"/>
    <w:rsid w:val="00374FE1"/>
    <w:rsid w:val="00374FE2"/>
    <w:rsid w:val="00375008"/>
    <w:rsid w:val="003750C2"/>
    <w:rsid w:val="0037514F"/>
    <w:rsid w:val="003752AD"/>
    <w:rsid w:val="003753F5"/>
    <w:rsid w:val="003754D1"/>
    <w:rsid w:val="00375557"/>
    <w:rsid w:val="00375571"/>
    <w:rsid w:val="003755E4"/>
    <w:rsid w:val="0037565A"/>
    <w:rsid w:val="00375716"/>
    <w:rsid w:val="00375735"/>
    <w:rsid w:val="00375742"/>
    <w:rsid w:val="00375796"/>
    <w:rsid w:val="003758FB"/>
    <w:rsid w:val="003759C5"/>
    <w:rsid w:val="00375A66"/>
    <w:rsid w:val="00375BC4"/>
    <w:rsid w:val="00375CE9"/>
    <w:rsid w:val="00375D5A"/>
    <w:rsid w:val="00375E02"/>
    <w:rsid w:val="00375F72"/>
    <w:rsid w:val="00375FA7"/>
    <w:rsid w:val="00375FDB"/>
    <w:rsid w:val="00376052"/>
    <w:rsid w:val="003760C5"/>
    <w:rsid w:val="00376118"/>
    <w:rsid w:val="00376138"/>
    <w:rsid w:val="0037613D"/>
    <w:rsid w:val="00376265"/>
    <w:rsid w:val="0037627B"/>
    <w:rsid w:val="003762ED"/>
    <w:rsid w:val="00376305"/>
    <w:rsid w:val="0037631A"/>
    <w:rsid w:val="003763E6"/>
    <w:rsid w:val="00376423"/>
    <w:rsid w:val="003765C6"/>
    <w:rsid w:val="0037670C"/>
    <w:rsid w:val="0037672F"/>
    <w:rsid w:val="0037679C"/>
    <w:rsid w:val="00376821"/>
    <w:rsid w:val="0037683A"/>
    <w:rsid w:val="003768D2"/>
    <w:rsid w:val="00376A1F"/>
    <w:rsid w:val="00376A7B"/>
    <w:rsid w:val="00376B57"/>
    <w:rsid w:val="00376B99"/>
    <w:rsid w:val="00376BFA"/>
    <w:rsid w:val="00376F7B"/>
    <w:rsid w:val="00376FAE"/>
    <w:rsid w:val="00376FC7"/>
    <w:rsid w:val="00376FCD"/>
    <w:rsid w:val="0037705B"/>
    <w:rsid w:val="0037707D"/>
    <w:rsid w:val="0037715F"/>
    <w:rsid w:val="003772B9"/>
    <w:rsid w:val="003772CD"/>
    <w:rsid w:val="00377425"/>
    <w:rsid w:val="003775B6"/>
    <w:rsid w:val="003775CD"/>
    <w:rsid w:val="0037767D"/>
    <w:rsid w:val="00377681"/>
    <w:rsid w:val="0037769B"/>
    <w:rsid w:val="003778A1"/>
    <w:rsid w:val="00377919"/>
    <w:rsid w:val="0037799D"/>
    <w:rsid w:val="00377A52"/>
    <w:rsid w:val="00377A75"/>
    <w:rsid w:val="00377A98"/>
    <w:rsid w:val="00377C14"/>
    <w:rsid w:val="00377C6C"/>
    <w:rsid w:val="00377CD1"/>
    <w:rsid w:val="00377E6D"/>
    <w:rsid w:val="00377E84"/>
    <w:rsid w:val="00377E9D"/>
    <w:rsid w:val="00377F0D"/>
    <w:rsid w:val="00377F2F"/>
    <w:rsid w:val="00377F70"/>
    <w:rsid w:val="003800A3"/>
    <w:rsid w:val="003800DC"/>
    <w:rsid w:val="003802E0"/>
    <w:rsid w:val="003802EA"/>
    <w:rsid w:val="00380542"/>
    <w:rsid w:val="00380610"/>
    <w:rsid w:val="0038067A"/>
    <w:rsid w:val="0038069B"/>
    <w:rsid w:val="00380747"/>
    <w:rsid w:val="00380749"/>
    <w:rsid w:val="003807E9"/>
    <w:rsid w:val="00380804"/>
    <w:rsid w:val="00380807"/>
    <w:rsid w:val="0038087B"/>
    <w:rsid w:val="00380920"/>
    <w:rsid w:val="00380968"/>
    <w:rsid w:val="00380A54"/>
    <w:rsid w:val="00380AF2"/>
    <w:rsid w:val="00380C8A"/>
    <w:rsid w:val="00380DF5"/>
    <w:rsid w:val="00380F39"/>
    <w:rsid w:val="0038106E"/>
    <w:rsid w:val="00381176"/>
    <w:rsid w:val="00381266"/>
    <w:rsid w:val="003812E1"/>
    <w:rsid w:val="00381391"/>
    <w:rsid w:val="003813BB"/>
    <w:rsid w:val="003813DA"/>
    <w:rsid w:val="003813EA"/>
    <w:rsid w:val="00381570"/>
    <w:rsid w:val="00381583"/>
    <w:rsid w:val="003815CE"/>
    <w:rsid w:val="0038165D"/>
    <w:rsid w:val="0038176D"/>
    <w:rsid w:val="0038185E"/>
    <w:rsid w:val="0038186D"/>
    <w:rsid w:val="00381909"/>
    <w:rsid w:val="00381958"/>
    <w:rsid w:val="0038198A"/>
    <w:rsid w:val="00381A06"/>
    <w:rsid w:val="00381A1F"/>
    <w:rsid w:val="00381BA4"/>
    <w:rsid w:val="00381C2A"/>
    <w:rsid w:val="00381C38"/>
    <w:rsid w:val="00381D00"/>
    <w:rsid w:val="00381D41"/>
    <w:rsid w:val="00381E25"/>
    <w:rsid w:val="00381E32"/>
    <w:rsid w:val="00381EE3"/>
    <w:rsid w:val="00381EED"/>
    <w:rsid w:val="00381F20"/>
    <w:rsid w:val="00381FBE"/>
    <w:rsid w:val="0038207E"/>
    <w:rsid w:val="003820E2"/>
    <w:rsid w:val="0038211B"/>
    <w:rsid w:val="00382209"/>
    <w:rsid w:val="0038224C"/>
    <w:rsid w:val="003822A5"/>
    <w:rsid w:val="003822F1"/>
    <w:rsid w:val="003823F8"/>
    <w:rsid w:val="0038245F"/>
    <w:rsid w:val="00382487"/>
    <w:rsid w:val="003824F4"/>
    <w:rsid w:val="00382541"/>
    <w:rsid w:val="003826AD"/>
    <w:rsid w:val="003828CB"/>
    <w:rsid w:val="0038293B"/>
    <w:rsid w:val="00382A41"/>
    <w:rsid w:val="00382A62"/>
    <w:rsid w:val="00382AB5"/>
    <w:rsid w:val="00382B83"/>
    <w:rsid w:val="00382C02"/>
    <w:rsid w:val="00382CC7"/>
    <w:rsid w:val="00382CD8"/>
    <w:rsid w:val="00382D3B"/>
    <w:rsid w:val="00382DB3"/>
    <w:rsid w:val="00382E3B"/>
    <w:rsid w:val="00382E3F"/>
    <w:rsid w:val="00382EE7"/>
    <w:rsid w:val="00382F13"/>
    <w:rsid w:val="00382F38"/>
    <w:rsid w:val="00383063"/>
    <w:rsid w:val="0038306C"/>
    <w:rsid w:val="0038306E"/>
    <w:rsid w:val="003830C5"/>
    <w:rsid w:val="0038310C"/>
    <w:rsid w:val="00383143"/>
    <w:rsid w:val="003831B3"/>
    <w:rsid w:val="00383496"/>
    <w:rsid w:val="00383A12"/>
    <w:rsid w:val="00383BC1"/>
    <w:rsid w:val="00383BE1"/>
    <w:rsid w:val="00383BEF"/>
    <w:rsid w:val="00383C2A"/>
    <w:rsid w:val="00383E02"/>
    <w:rsid w:val="00383E5B"/>
    <w:rsid w:val="00383E74"/>
    <w:rsid w:val="00383E78"/>
    <w:rsid w:val="00383E92"/>
    <w:rsid w:val="00383FE9"/>
    <w:rsid w:val="00384037"/>
    <w:rsid w:val="00384048"/>
    <w:rsid w:val="003840D5"/>
    <w:rsid w:val="0038410F"/>
    <w:rsid w:val="00384111"/>
    <w:rsid w:val="00384134"/>
    <w:rsid w:val="0038415B"/>
    <w:rsid w:val="003841DA"/>
    <w:rsid w:val="003842B4"/>
    <w:rsid w:val="003844F7"/>
    <w:rsid w:val="00384513"/>
    <w:rsid w:val="0038466A"/>
    <w:rsid w:val="003846CA"/>
    <w:rsid w:val="003846DF"/>
    <w:rsid w:val="0038471F"/>
    <w:rsid w:val="00384752"/>
    <w:rsid w:val="00384759"/>
    <w:rsid w:val="0038489C"/>
    <w:rsid w:val="003848B1"/>
    <w:rsid w:val="0038498D"/>
    <w:rsid w:val="003849F7"/>
    <w:rsid w:val="00384A5F"/>
    <w:rsid w:val="00384AB9"/>
    <w:rsid w:val="00384B66"/>
    <w:rsid w:val="00384B9E"/>
    <w:rsid w:val="00384BD7"/>
    <w:rsid w:val="00384BDA"/>
    <w:rsid w:val="00384CE5"/>
    <w:rsid w:val="00384D7F"/>
    <w:rsid w:val="00384E0D"/>
    <w:rsid w:val="00384E2A"/>
    <w:rsid w:val="00384EE5"/>
    <w:rsid w:val="00384FAC"/>
    <w:rsid w:val="00384FF1"/>
    <w:rsid w:val="00385016"/>
    <w:rsid w:val="00385060"/>
    <w:rsid w:val="003851B2"/>
    <w:rsid w:val="003851F8"/>
    <w:rsid w:val="003852BE"/>
    <w:rsid w:val="00385308"/>
    <w:rsid w:val="003853C6"/>
    <w:rsid w:val="0038547C"/>
    <w:rsid w:val="00385652"/>
    <w:rsid w:val="00385744"/>
    <w:rsid w:val="0038574E"/>
    <w:rsid w:val="0038577D"/>
    <w:rsid w:val="003857B5"/>
    <w:rsid w:val="003859FA"/>
    <w:rsid w:val="00385A3B"/>
    <w:rsid w:val="00385AAD"/>
    <w:rsid w:val="00385AEA"/>
    <w:rsid w:val="00385BB0"/>
    <w:rsid w:val="00385BFA"/>
    <w:rsid w:val="00385C2E"/>
    <w:rsid w:val="00385CCB"/>
    <w:rsid w:val="00385D32"/>
    <w:rsid w:val="00385DF5"/>
    <w:rsid w:val="00386084"/>
    <w:rsid w:val="00386093"/>
    <w:rsid w:val="003860BE"/>
    <w:rsid w:val="003860D3"/>
    <w:rsid w:val="0038611F"/>
    <w:rsid w:val="0038617B"/>
    <w:rsid w:val="00386188"/>
    <w:rsid w:val="003861D8"/>
    <w:rsid w:val="0038628B"/>
    <w:rsid w:val="0038628C"/>
    <w:rsid w:val="003862D1"/>
    <w:rsid w:val="0038632D"/>
    <w:rsid w:val="0038643F"/>
    <w:rsid w:val="00386444"/>
    <w:rsid w:val="003865A0"/>
    <w:rsid w:val="003865D7"/>
    <w:rsid w:val="0038664D"/>
    <w:rsid w:val="00386683"/>
    <w:rsid w:val="00386718"/>
    <w:rsid w:val="003867FF"/>
    <w:rsid w:val="00386860"/>
    <w:rsid w:val="00386DA1"/>
    <w:rsid w:val="00386E53"/>
    <w:rsid w:val="00386E7E"/>
    <w:rsid w:val="00386F3B"/>
    <w:rsid w:val="00387183"/>
    <w:rsid w:val="003871D2"/>
    <w:rsid w:val="003872F5"/>
    <w:rsid w:val="0038738C"/>
    <w:rsid w:val="003873CF"/>
    <w:rsid w:val="00387428"/>
    <w:rsid w:val="00387443"/>
    <w:rsid w:val="0038768A"/>
    <w:rsid w:val="00387698"/>
    <w:rsid w:val="0038773E"/>
    <w:rsid w:val="003877D1"/>
    <w:rsid w:val="00387814"/>
    <w:rsid w:val="00387882"/>
    <w:rsid w:val="00387939"/>
    <w:rsid w:val="00387A72"/>
    <w:rsid w:val="00387AAE"/>
    <w:rsid w:val="00387CBE"/>
    <w:rsid w:val="00387D55"/>
    <w:rsid w:val="00387FE8"/>
    <w:rsid w:val="00390051"/>
    <w:rsid w:val="00390281"/>
    <w:rsid w:val="00390374"/>
    <w:rsid w:val="0039043A"/>
    <w:rsid w:val="0039059A"/>
    <w:rsid w:val="0039065B"/>
    <w:rsid w:val="0039067F"/>
    <w:rsid w:val="00390697"/>
    <w:rsid w:val="00390702"/>
    <w:rsid w:val="00390876"/>
    <w:rsid w:val="003908B4"/>
    <w:rsid w:val="00390B14"/>
    <w:rsid w:val="00390B1F"/>
    <w:rsid w:val="00390B2A"/>
    <w:rsid w:val="00390BC2"/>
    <w:rsid w:val="00390BDA"/>
    <w:rsid w:val="00390C75"/>
    <w:rsid w:val="00390DB8"/>
    <w:rsid w:val="00390EA4"/>
    <w:rsid w:val="00390F64"/>
    <w:rsid w:val="00391041"/>
    <w:rsid w:val="0039115A"/>
    <w:rsid w:val="00391210"/>
    <w:rsid w:val="0039125A"/>
    <w:rsid w:val="003912B1"/>
    <w:rsid w:val="00391322"/>
    <w:rsid w:val="003913C2"/>
    <w:rsid w:val="003914F4"/>
    <w:rsid w:val="003915A6"/>
    <w:rsid w:val="003915CF"/>
    <w:rsid w:val="003915D0"/>
    <w:rsid w:val="003916C0"/>
    <w:rsid w:val="003916D5"/>
    <w:rsid w:val="0039171F"/>
    <w:rsid w:val="003919EC"/>
    <w:rsid w:val="00391B4A"/>
    <w:rsid w:val="00391B98"/>
    <w:rsid w:val="00391BAF"/>
    <w:rsid w:val="00391BCE"/>
    <w:rsid w:val="00391C12"/>
    <w:rsid w:val="00391C25"/>
    <w:rsid w:val="00391D11"/>
    <w:rsid w:val="00391DC8"/>
    <w:rsid w:val="00391F5C"/>
    <w:rsid w:val="0039207C"/>
    <w:rsid w:val="0039209C"/>
    <w:rsid w:val="003920C7"/>
    <w:rsid w:val="003920D3"/>
    <w:rsid w:val="003920FC"/>
    <w:rsid w:val="00392148"/>
    <w:rsid w:val="003921A6"/>
    <w:rsid w:val="0039226C"/>
    <w:rsid w:val="0039226F"/>
    <w:rsid w:val="003922BA"/>
    <w:rsid w:val="003922F2"/>
    <w:rsid w:val="00392393"/>
    <w:rsid w:val="003924E7"/>
    <w:rsid w:val="0039252D"/>
    <w:rsid w:val="003926FC"/>
    <w:rsid w:val="0039275F"/>
    <w:rsid w:val="00392A01"/>
    <w:rsid w:val="00392A5A"/>
    <w:rsid w:val="00392A89"/>
    <w:rsid w:val="00392B32"/>
    <w:rsid w:val="00392B5C"/>
    <w:rsid w:val="00392B6E"/>
    <w:rsid w:val="00392BD4"/>
    <w:rsid w:val="00392C33"/>
    <w:rsid w:val="00392C50"/>
    <w:rsid w:val="00392CA3"/>
    <w:rsid w:val="00392CFF"/>
    <w:rsid w:val="00392E19"/>
    <w:rsid w:val="00392ED8"/>
    <w:rsid w:val="00392F46"/>
    <w:rsid w:val="00393044"/>
    <w:rsid w:val="003930CE"/>
    <w:rsid w:val="003930EA"/>
    <w:rsid w:val="003931A4"/>
    <w:rsid w:val="003931C7"/>
    <w:rsid w:val="00393264"/>
    <w:rsid w:val="003934C1"/>
    <w:rsid w:val="003934E6"/>
    <w:rsid w:val="0039350A"/>
    <w:rsid w:val="003935C0"/>
    <w:rsid w:val="003936A1"/>
    <w:rsid w:val="003936FE"/>
    <w:rsid w:val="003937AD"/>
    <w:rsid w:val="00393A1B"/>
    <w:rsid w:val="00393A8C"/>
    <w:rsid w:val="00393A97"/>
    <w:rsid w:val="00393AEE"/>
    <w:rsid w:val="00393B18"/>
    <w:rsid w:val="00393E2D"/>
    <w:rsid w:val="0039417D"/>
    <w:rsid w:val="003941C4"/>
    <w:rsid w:val="003941D6"/>
    <w:rsid w:val="00394264"/>
    <w:rsid w:val="003942A0"/>
    <w:rsid w:val="003943F3"/>
    <w:rsid w:val="00394521"/>
    <w:rsid w:val="003945FB"/>
    <w:rsid w:val="003946A3"/>
    <w:rsid w:val="003946DA"/>
    <w:rsid w:val="00394816"/>
    <w:rsid w:val="00394835"/>
    <w:rsid w:val="003948BA"/>
    <w:rsid w:val="003949AC"/>
    <w:rsid w:val="00394A0A"/>
    <w:rsid w:val="00394C5B"/>
    <w:rsid w:val="00394CDF"/>
    <w:rsid w:val="00394DC4"/>
    <w:rsid w:val="00394F34"/>
    <w:rsid w:val="00394F39"/>
    <w:rsid w:val="00394FA4"/>
    <w:rsid w:val="00394FC2"/>
    <w:rsid w:val="00394FD0"/>
    <w:rsid w:val="003951FF"/>
    <w:rsid w:val="00395278"/>
    <w:rsid w:val="0039528A"/>
    <w:rsid w:val="00395306"/>
    <w:rsid w:val="0039531B"/>
    <w:rsid w:val="00395335"/>
    <w:rsid w:val="003953D9"/>
    <w:rsid w:val="00395466"/>
    <w:rsid w:val="00395492"/>
    <w:rsid w:val="003955D1"/>
    <w:rsid w:val="003956B6"/>
    <w:rsid w:val="003956F5"/>
    <w:rsid w:val="00395901"/>
    <w:rsid w:val="00395933"/>
    <w:rsid w:val="0039598F"/>
    <w:rsid w:val="003959B0"/>
    <w:rsid w:val="003959B6"/>
    <w:rsid w:val="00395A6F"/>
    <w:rsid w:val="00395C90"/>
    <w:rsid w:val="00395D4A"/>
    <w:rsid w:val="00395EBD"/>
    <w:rsid w:val="00395FD9"/>
    <w:rsid w:val="00396089"/>
    <w:rsid w:val="003963F4"/>
    <w:rsid w:val="00396492"/>
    <w:rsid w:val="003964AF"/>
    <w:rsid w:val="0039664F"/>
    <w:rsid w:val="003966B5"/>
    <w:rsid w:val="003966DE"/>
    <w:rsid w:val="003967B7"/>
    <w:rsid w:val="003967CC"/>
    <w:rsid w:val="003968E2"/>
    <w:rsid w:val="00396A1E"/>
    <w:rsid w:val="00396A64"/>
    <w:rsid w:val="00396B6B"/>
    <w:rsid w:val="00396CD8"/>
    <w:rsid w:val="00396CDA"/>
    <w:rsid w:val="00396D14"/>
    <w:rsid w:val="00396DF0"/>
    <w:rsid w:val="00396E1F"/>
    <w:rsid w:val="00396E20"/>
    <w:rsid w:val="00396E55"/>
    <w:rsid w:val="00396ED0"/>
    <w:rsid w:val="00396F10"/>
    <w:rsid w:val="00396F7A"/>
    <w:rsid w:val="00396FC9"/>
    <w:rsid w:val="0039702F"/>
    <w:rsid w:val="00397091"/>
    <w:rsid w:val="003970A4"/>
    <w:rsid w:val="003970BE"/>
    <w:rsid w:val="00397150"/>
    <w:rsid w:val="003971F5"/>
    <w:rsid w:val="00397216"/>
    <w:rsid w:val="0039723F"/>
    <w:rsid w:val="00397292"/>
    <w:rsid w:val="0039731E"/>
    <w:rsid w:val="00397324"/>
    <w:rsid w:val="0039737C"/>
    <w:rsid w:val="00397498"/>
    <w:rsid w:val="00397533"/>
    <w:rsid w:val="003975CB"/>
    <w:rsid w:val="003975EB"/>
    <w:rsid w:val="0039761F"/>
    <w:rsid w:val="003976A6"/>
    <w:rsid w:val="003976D6"/>
    <w:rsid w:val="00397720"/>
    <w:rsid w:val="003977F9"/>
    <w:rsid w:val="003978D4"/>
    <w:rsid w:val="00397A86"/>
    <w:rsid w:val="00397A8D"/>
    <w:rsid w:val="00397AFE"/>
    <w:rsid w:val="00397B72"/>
    <w:rsid w:val="00397D20"/>
    <w:rsid w:val="00397DC0"/>
    <w:rsid w:val="00397DE9"/>
    <w:rsid w:val="00397E74"/>
    <w:rsid w:val="003A0066"/>
    <w:rsid w:val="003A00F9"/>
    <w:rsid w:val="003A0152"/>
    <w:rsid w:val="003A017F"/>
    <w:rsid w:val="003A01A9"/>
    <w:rsid w:val="003A0210"/>
    <w:rsid w:val="003A028A"/>
    <w:rsid w:val="003A0326"/>
    <w:rsid w:val="003A03F8"/>
    <w:rsid w:val="003A048B"/>
    <w:rsid w:val="003A05E4"/>
    <w:rsid w:val="003A05F5"/>
    <w:rsid w:val="003A0749"/>
    <w:rsid w:val="003A0794"/>
    <w:rsid w:val="003A07EC"/>
    <w:rsid w:val="003A0877"/>
    <w:rsid w:val="003A0AC9"/>
    <w:rsid w:val="003A0AE1"/>
    <w:rsid w:val="003A0B3B"/>
    <w:rsid w:val="003A0C6A"/>
    <w:rsid w:val="003A0CB0"/>
    <w:rsid w:val="003A0D2E"/>
    <w:rsid w:val="003A0D8A"/>
    <w:rsid w:val="003A0DEA"/>
    <w:rsid w:val="003A0FD1"/>
    <w:rsid w:val="003A0FDF"/>
    <w:rsid w:val="003A101C"/>
    <w:rsid w:val="003A10BA"/>
    <w:rsid w:val="003A1103"/>
    <w:rsid w:val="003A1124"/>
    <w:rsid w:val="003A113D"/>
    <w:rsid w:val="003A11AE"/>
    <w:rsid w:val="003A129F"/>
    <w:rsid w:val="003A133A"/>
    <w:rsid w:val="003A148A"/>
    <w:rsid w:val="003A16CC"/>
    <w:rsid w:val="003A1747"/>
    <w:rsid w:val="003A17C3"/>
    <w:rsid w:val="003A188E"/>
    <w:rsid w:val="003A18A1"/>
    <w:rsid w:val="003A196B"/>
    <w:rsid w:val="003A19DB"/>
    <w:rsid w:val="003A1A2A"/>
    <w:rsid w:val="003A1A48"/>
    <w:rsid w:val="003A1ADD"/>
    <w:rsid w:val="003A1B8E"/>
    <w:rsid w:val="003A1BF8"/>
    <w:rsid w:val="003A1C0C"/>
    <w:rsid w:val="003A1C31"/>
    <w:rsid w:val="003A1CDA"/>
    <w:rsid w:val="003A1E20"/>
    <w:rsid w:val="003A1E6A"/>
    <w:rsid w:val="003A201F"/>
    <w:rsid w:val="003A20A3"/>
    <w:rsid w:val="003A20A5"/>
    <w:rsid w:val="003A215A"/>
    <w:rsid w:val="003A2178"/>
    <w:rsid w:val="003A221A"/>
    <w:rsid w:val="003A22AF"/>
    <w:rsid w:val="003A2306"/>
    <w:rsid w:val="003A23BD"/>
    <w:rsid w:val="003A23FB"/>
    <w:rsid w:val="003A2434"/>
    <w:rsid w:val="003A2592"/>
    <w:rsid w:val="003A2603"/>
    <w:rsid w:val="003A2625"/>
    <w:rsid w:val="003A26F3"/>
    <w:rsid w:val="003A2A20"/>
    <w:rsid w:val="003A2A24"/>
    <w:rsid w:val="003A2AFD"/>
    <w:rsid w:val="003A2BA2"/>
    <w:rsid w:val="003A2CA6"/>
    <w:rsid w:val="003A2CFC"/>
    <w:rsid w:val="003A2D98"/>
    <w:rsid w:val="003A2D99"/>
    <w:rsid w:val="003A2DCF"/>
    <w:rsid w:val="003A2EBD"/>
    <w:rsid w:val="003A2F17"/>
    <w:rsid w:val="003A2FEE"/>
    <w:rsid w:val="003A30ED"/>
    <w:rsid w:val="003A31BF"/>
    <w:rsid w:val="003A31DD"/>
    <w:rsid w:val="003A31EA"/>
    <w:rsid w:val="003A32BB"/>
    <w:rsid w:val="003A32ED"/>
    <w:rsid w:val="003A3373"/>
    <w:rsid w:val="003A33C9"/>
    <w:rsid w:val="003A3550"/>
    <w:rsid w:val="003A3680"/>
    <w:rsid w:val="003A3681"/>
    <w:rsid w:val="003A36DC"/>
    <w:rsid w:val="003A392C"/>
    <w:rsid w:val="003A399D"/>
    <w:rsid w:val="003A39CE"/>
    <w:rsid w:val="003A3ACC"/>
    <w:rsid w:val="003A3AEA"/>
    <w:rsid w:val="003A3B0C"/>
    <w:rsid w:val="003A3B8F"/>
    <w:rsid w:val="003A3C9E"/>
    <w:rsid w:val="003A3DD9"/>
    <w:rsid w:val="003A3E7D"/>
    <w:rsid w:val="003A3E7E"/>
    <w:rsid w:val="003A3EC7"/>
    <w:rsid w:val="003A3F8A"/>
    <w:rsid w:val="003A3FF0"/>
    <w:rsid w:val="003A400E"/>
    <w:rsid w:val="003A4154"/>
    <w:rsid w:val="003A4194"/>
    <w:rsid w:val="003A4343"/>
    <w:rsid w:val="003A4467"/>
    <w:rsid w:val="003A4473"/>
    <w:rsid w:val="003A44B3"/>
    <w:rsid w:val="003A459D"/>
    <w:rsid w:val="003A45C3"/>
    <w:rsid w:val="003A4617"/>
    <w:rsid w:val="003A475A"/>
    <w:rsid w:val="003A4760"/>
    <w:rsid w:val="003A4859"/>
    <w:rsid w:val="003A48BA"/>
    <w:rsid w:val="003A49A2"/>
    <w:rsid w:val="003A49E4"/>
    <w:rsid w:val="003A4A14"/>
    <w:rsid w:val="003A4AED"/>
    <w:rsid w:val="003A4B94"/>
    <w:rsid w:val="003A4BF7"/>
    <w:rsid w:val="003A4C8A"/>
    <w:rsid w:val="003A4E49"/>
    <w:rsid w:val="003A4E50"/>
    <w:rsid w:val="003A4E7D"/>
    <w:rsid w:val="003A503F"/>
    <w:rsid w:val="003A50B0"/>
    <w:rsid w:val="003A5196"/>
    <w:rsid w:val="003A5332"/>
    <w:rsid w:val="003A53F0"/>
    <w:rsid w:val="003A546B"/>
    <w:rsid w:val="003A548A"/>
    <w:rsid w:val="003A56A4"/>
    <w:rsid w:val="003A5709"/>
    <w:rsid w:val="003A5755"/>
    <w:rsid w:val="003A575B"/>
    <w:rsid w:val="003A5774"/>
    <w:rsid w:val="003A5816"/>
    <w:rsid w:val="003A581F"/>
    <w:rsid w:val="003A589E"/>
    <w:rsid w:val="003A59A8"/>
    <w:rsid w:val="003A59E9"/>
    <w:rsid w:val="003A59EF"/>
    <w:rsid w:val="003A5A52"/>
    <w:rsid w:val="003A5AAF"/>
    <w:rsid w:val="003A5B68"/>
    <w:rsid w:val="003A5CE7"/>
    <w:rsid w:val="003A5D71"/>
    <w:rsid w:val="003A5D93"/>
    <w:rsid w:val="003A5DE9"/>
    <w:rsid w:val="003A5DFE"/>
    <w:rsid w:val="003A5E3F"/>
    <w:rsid w:val="003A5E85"/>
    <w:rsid w:val="003A5EC1"/>
    <w:rsid w:val="003A5EFC"/>
    <w:rsid w:val="003A60FC"/>
    <w:rsid w:val="003A612B"/>
    <w:rsid w:val="003A613D"/>
    <w:rsid w:val="003A6141"/>
    <w:rsid w:val="003A641D"/>
    <w:rsid w:val="003A64DE"/>
    <w:rsid w:val="003A64FA"/>
    <w:rsid w:val="003A65CC"/>
    <w:rsid w:val="003A662A"/>
    <w:rsid w:val="003A6763"/>
    <w:rsid w:val="003A67FF"/>
    <w:rsid w:val="003A686A"/>
    <w:rsid w:val="003A6906"/>
    <w:rsid w:val="003A6991"/>
    <w:rsid w:val="003A69AA"/>
    <w:rsid w:val="003A69B5"/>
    <w:rsid w:val="003A6A98"/>
    <w:rsid w:val="003A6AF2"/>
    <w:rsid w:val="003A6B25"/>
    <w:rsid w:val="003A6BA2"/>
    <w:rsid w:val="003A6BF3"/>
    <w:rsid w:val="003A6CBA"/>
    <w:rsid w:val="003A6D43"/>
    <w:rsid w:val="003A6E4D"/>
    <w:rsid w:val="003A6E5E"/>
    <w:rsid w:val="003A6F84"/>
    <w:rsid w:val="003A701D"/>
    <w:rsid w:val="003A70B6"/>
    <w:rsid w:val="003A719A"/>
    <w:rsid w:val="003A71CF"/>
    <w:rsid w:val="003A74D9"/>
    <w:rsid w:val="003A754B"/>
    <w:rsid w:val="003A7671"/>
    <w:rsid w:val="003A7881"/>
    <w:rsid w:val="003A794F"/>
    <w:rsid w:val="003A79A7"/>
    <w:rsid w:val="003A7A63"/>
    <w:rsid w:val="003A7AC4"/>
    <w:rsid w:val="003A7B0B"/>
    <w:rsid w:val="003A7B1F"/>
    <w:rsid w:val="003A7B44"/>
    <w:rsid w:val="003A7BC7"/>
    <w:rsid w:val="003A7C84"/>
    <w:rsid w:val="003A7D9A"/>
    <w:rsid w:val="003A7E36"/>
    <w:rsid w:val="003A7E5F"/>
    <w:rsid w:val="003A7E60"/>
    <w:rsid w:val="003B003A"/>
    <w:rsid w:val="003B015F"/>
    <w:rsid w:val="003B0174"/>
    <w:rsid w:val="003B01E9"/>
    <w:rsid w:val="003B0210"/>
    <w:rsid w:val="003B0250"/>
    <w:rsid w:val="003B02E0"/>
    <w:rsid w:val="003B033C"/>
    <w:rsid w:val="003B036F"/>
    <w:rsid w:val="003B0449"/>
    <w:rsid w:val="003B0458"/>
    <w:rsid w:val="003B045D"/>
    <w:rsid w:val="003B04C7"/>
    <w:rsid w:val="003B04DA"/>
    <w:rsid w:val="003B0565"/>
    <w:rsid w:val="003B058D"/>
    <w:rsid w:val="003B0602"/>
    <w:rsid w:val="003B0606"/>
    <w:rsid w:val="003B0610"/>
    <w:rsid w:val="003B06E8"/>
    <w:rsid w:val="003B0780"/>
    <w:rsid w:val="003B078C"/>
    <w:rsid w:val="003B0AF3"/>
    <w:rsid w:val="003B0C5B"/>
    <w:rsid w:val="003B0CEF"/>
    <w:rsid w:val="003B0D23"/>
    <w:rsid w:val="003B0DEE"/>
    <w:rsid w:val="003B0E54"/>
    <w:rsid w:val="003B0E5C"/>
    <w:rsid w:val="003B0EB4"/>
    <w:rsid w:val="003B0FB0"/>
    <w:rsid w:val="003B118F"/>
    <w:rsid w:val="003B14C3"/>
    <w:rsid w:val="003B1586"/>
    <w:rsid w:val="003B15E0"/>
    <w:rsid w:val="003B1653"/>
    <w:rsid w:val="003B1752"/>
    <w:rsid w:val="003B179A"/>
    <w:rsid w:val="003B17E7"/>
    <w:rsid w:val="003B17F0"/>
    <w:rsid w:val="003B1834"/>
    <w:rsid w:val="003B18BF"/>
    <w:rsid w:val="003B193C"/>
    <w:rsid w:val="003B1A99"/>
    <w:rsid w:val="003B1AC7"/>
    <w:rsid w:val="003B1B22"/>
    <w:rsid w:val="003B1B39"/>
    <w:rsid w:val="003B1BB0"/>
    <w:rsid w:val="003B1C59"/>
    <w:rsid w:val="003B1CDD"/>
    <w:rsid w:val="003B1DB3"/>
    <w:rsid w:val="003B1DB8"/>
    <w:rsid w:val="003B1E1B"/>
    <w:rsid w:val="003B1E39"/>
    <w:rsid w:val="003B1EFD"/>
    <w:rsid w:val="003B1F69"/>
    <w:rsid w:val="003B1F7B"/>
    <w:rsid w:val="003B215D"/>
    <w:rsid w:val="003B236B"/>
    <w:rsid w:val="003B238D"/>
    <w:rsid w:val="003B25C2"/>
    <w:rsid w:val="003B27A0"/>
    <w:rsid w:val="003B27A7"/>
    <w:rsid w:val="003B2956"/>
    <w:rsid w:val="003B2BB3"/>
    <w:rsid w:val="003B2BC3"/>
    <w:rsid w:val="003B2BC5"/>
    <w:rsid w:val="003B2C6E"/>
    <w:rsid w:val="003B2C7F"/>
    <w:rsid w:val="003B2C8A"/>
    <w:rsid w:val="003B2D25"/>
    <w:rsid w:val="003B2D40"/>
    <w:rsid w:val="003B2DDD"/>
    <w:rsid w:val="003B2FB0"/>
    <w:rsid w:val="003B2FBE"/>
    <w:rsid w:val="003B31B3"/>
    <w:rsid w:val="003B32B9"/>
    <w:rsid w:val="003B3302"/>
    <w:rsid w:val="003B3569"/>
    <w:rsid w:val="003B3751"/>
    <w:rsid w:val="003B37DC"/>
    <w:rsid w:val="003B37FE"/>
    <w:rsid w:val="003B3829"/>
    <w:rsid w:val="003B390E"/>
    <w:rsid w:val="003B399B"/>
    <w:rsid w:val="003B39A5"/>
    <w:rsid w:val="003B3A29"/>
    <w:rsid w:val="003B3BED"/>
    <w:rsid w:val="003B3C29"/>
    <w:rsid w:val="003B3E11"/>
    <w:rsid w:val="003B3E88"/>
    <w:rsid w:val="003B3ED6"/>
    <w:rsid w:val="003B3FC7"/>
    <w:rsid w:val="003B4165"/>
    <w:rsid w:val="003B41FD"/>
    <w:rsid w:val="003B4283"/>
    <w:rsid w:val="003B4352"/>
    <w:rsid w:val="003B4514"/>
    <w:rsid w:val="003B453D"/>
    <w:rsid w:val="003B4646"/>
    <w:rsid w:val="003B46A0"/>
    <w:rsid w:val="003B46B3"/>
    <w:rsid w:val="003B46F6"/>
    <w:rsid w:val="003B4712"/>
    <w:rsid w:val="003B4822"/>
    <w:rsid w:val="003B4AB2"/>
    <w:rsid w:val="003B4C8A"/>
    <w:rsid w:val="003B4D55"/>
    <w:rsid w:val="003B4DAE"/>
    <w:rsid w:val="003B4EBF"/>
    <w:rsid w:val="003B4F30"/>
    <w:rsid w:val="003B4FEF"/>
    <w:rsid w:val="003B500C"/>
    <w:rsid w:val="003B505E"/>
    <w:rsid w:val="003B525E"/>
    <w:rsid w:val="003B52D8"/>
    <w:rsid w:val="003B5538"/>
    <w:rsid w:val="003B57F9"/>
    <w:rsid w:val="003B59D9"/>
    <w:rsid w:val="003B59E1"/>
    <w:rsid w:val="003B59FE"/>
    <w:rsid w:val="003B5C16"/>
    <w:rsid w:val="003B5D27"/>
    <w:rsid w:val="003B5D6F"/>
    <w:rsid w:val="003B5E92"/>
    <w:rsid w:val="003B5FC1"/>
    <w:rsid w:val="003B61C0"/>
    <w:rsid w:val="003B61D1"/>
    <w:rsid w:val="003B629C"/>
    <w:rsid w:val="003B62E1"/>
    <w:rsid w:val="003B633F"/>
    <w:rsid w:val="003B63D3"/>
    <w:rsid w:val="003B65CE"/>
    <w:rsid w:val="003B66D2"/>
    <w:rsid w:val="003B66E0"/>
    <w:rsid w:val="003B66F5"/>
    <w:rsid w:val="003B671F"/>
    <w:rsid w:val="003B67AE"/>
    <w:rsid w:val="003B681F"/>
    <w:rsid w:val="003B68F8"/>
    <w:rsid w:val="003B6BCF"/>
    <w:rsid w:val="003B6BFC"/>
    <w:rsid w:val="003B6C65"/>
    <w:rsid w:val="003B6CA8"/>
    <w:rsid w:val="003B6D34"/>
    <w:rsid w:val="003B6E47"/>
    <w:rsid w:val="003B6F61"/>
    <w:rsid w:val="003B6FB1"/>
    <w:rsid w:val="003B6FC1"/>
    <w:rsid w:val="003B7142"/>
    <w:rsid w:val="003B7149"/>
    <w:rsid w:val="003B7210"/>
    <w:rsid w:val="003B730E"/>
    <w:rsid w:val="003B73B2"/>
    <w:rsid w:val="003B73DC"/>
    <w:rsid w:val="003B7542"/>
    <w:rsid w:val="003B7704"/>
    <w:rsid w:val="003B7767"/>
    <w:rsid w:val="003B7769"/>
    <w:rsid w:val="003B7827"/>
    <w:rsid w:val="003B7861"/>
    <w:rsid w:val="003B7926"/>
    <w:rsid w:val="003B795C"/>
    <w:rsid w:val="003B79F0"/>
    <w:rsid w:val="003B7ACD"/>
    <w:rsid w:val="003B7AD3"/>
    <w:rsid w:val="003B7B06"/>
    <w:rsid w:val="003B7C3E"/>
    <w:rsid w:val="003B7C4C"/>
    <w:rsid w:val="003B7D65"/>
    <w:rsid w:val="003B7DF8"/>
    <w:rsid w:val="003B7EC9"/>
    <w:rsid w:val="003B7EDF"/>
    <w:rsid w:val="003B7F2E"/>
    <w:rsid w:val="003C0037"/>
    <w:rsid w:val="003C0057"/>
    <w:rsid w:val="003C006E"/>
    <w:rsid w:val="003C00FD"/>
    <w:rsid w:val="003C01EB"/>
    <w:rsid w:val="003C021B"/>
    <w:rsid w:val="003C0478"/>
    <w:rsid w:val="003C0547"/>
    <w:rsid w:val="003C06C5"/>
    <w:rsid w:val="003C07D2"/>
    <w:rsid w:val="003C089C"/>
    <w:rsid w:val="003C08C1"/>
    <w:rsid w:val="003C08CE"/>
    <w:rsid w:val="003C0C53"/>
    <w:rsid w:val="003C0D10"/>
    <w:rsid w:val="003C0D15"/>
    <w:rsid w:val="003C0D9F"/>
    <w:rsid w:val="003C0FC9"/>
    <w:rsid w:val="003C113F"/>
    <w:rsid w:val="003C1161"/>
    <w:rsid w:val="003C11BE"/>
    <w:rsid w:val="003C11EE"/>
    <w:rsid w:val="003C1287"/>
    <w:rsid w:val="003C1347"/>
    <w:rsid w:val="003C13C2"/>
    <w:rsid w:val="003C1486"/>
    <w:rsid w:val="003C14A8"/>
    <w:rsid w:val="003C14D1"/>
    <w:rsid w:val="003C14D8"/>
    <w:rsid w:val="003C1538"/>
    <w:rsid w:val="003C1720"/>
    <w:rsid w:val="003C173A"/>
    <w:rsid w:val="003C1784"/>
    <w:rsid w:val="003C17CA"/>
    <w:rsid w:val="003C1976"/>
    <w:rsid w:val="003C1A32"/>
    <w:rsid w:val="003C1AF1"/>
    <w:rsid w:val="003C1B68"/>
    <w:rsid w:val="003C1CAE"/>
    <w:rsid w:val="003C1D79"/>
    <w:rsid w:val="003C1E41"/>
    <w:rsid w:val="003C1F9B"/>
    <w:rsid w:val="003C2032"/>
    <w:rsid w:val="003C2054"/>
    <w:rsid w:val="003C20EF"/>
    <w:rsid w:val="003C211E"/>
    <w:rsid w:val="003C22DD"/>
    <w:rsid w:val="003C24C9"/>
    <w:rsid w:val="003C25BC"/>
    <w:rsid w:val="003C2682"/>
    <w:rsid w:val="003C27E0"/>
    <w:rsid w:val="003C2803"/>
    <w:rsid w:val="003C2823"/>
    <w:rsid w:val="003C282E"/>
    <w:rsid w:val="003C2886"/>
    <w:rsid w:val="003C2A33"/>
    <w:rsid w:val="003C2A85"/>
    <w:rsid w:val="003C2C11"/>
    <w:rsid w:val="003C2C9D"/>
    <w:rsid w:val="003C2D78"/>
    <w:rsid w:val="003C2E60"/>
    <w:rsid w:val="003C2E97"/>
    <w:rsid w:val="003C2F46"/>
    <w:rsid w:val="003C2FFF"/>
    <w:rsid w:val="003C318D"/>
    <w:rsid w:val="003C341C"/>
    <w:rsid w:val="003C344F"/>
    <w:rsid w:val="003C35EB"/>
    <w:rsid w:val="003C3964"/>
    <w:rsid w:val="003C399D"/>
    <w:rsid w:val="003C3A16"/>
    <w:rsid w:val="003C3B43"/>
    <w:rsid w:val="003C3D54"/>
    <w:rsid w:val="003C3E41"/>
    <w:rsid w:val="003C3E75"/>
    <w:rsid w:val="003C3EFF"/>
    <w:rsid w:val="003C409C"/>
    <w:rsid w:val="003C4213"/>
    <w:rsid w:val="003C427D"/>
    <w:rsid w:val="003C4282"/>
    <w:rsid w:val="003C435A"/>
    <w:rsid w:val="003C4379"/>
    <w:rsid w:val="003C43C8"/>
    <w:rsid w:val="003C43CA"/>
    <w:rsid w:val="003C4402"/>
    <w:rsid w:val="003C4425"/>
    <w:rsid w:val="003C442D"/>
    <w:rsid w:val="003C44DE"/>
    <w:rsid w:val="003C45B0"/>
    <w:rsid w:val="003C45E7"/>
    <w:rsid w:val="003C4669"/>
    <w:rsid w:val="003C48C9"/>
    <w:rsid w:val="003C48F0"/>
    <w:rsid w:val="003C4926"/>
    <w:rsid w:val="003C49A2"/>
    <w:rsid w:val="003C4B66"/>
    <w:rsid w:val="003C4B79"/>
    <w:rsid w:val="003C4E7E"/>
    <w:rsid w:val="003C4E88"/>
    <w:rsid w:val="003C4F2D"/>
    <w:rsid w:val="003C4FD4"/>
    <w:rsid w:val="003C50DB"/>
    <w:rsid w:val="003C518A"/>
    <w:rsid w:val="003C51D2"/>
    <w:rsid w:val="003C51D6"/>
    <w:rsid w:val="003C51FD"/>
    <w:rsid w:val="003C520D"/>
    <w:rsid w:val="003C5365"/>
    <w:rsid w:val="003C53CA"/>
    <w:rsid w:val="003C53EE"/>
    <w:rsid w:val="003C5406"/>
    <w:rsid w:val="003C541B"/>
    <w:rsid w:val="003C54C3"/>
    <w:rsid w:val="003C55A8"/>
    <w:rsid w:val="003C56AF"/>
    <w:rsid w:val="003C577B"/>
    <w:rsid w:val="003C57D1"/>
    <w:rsid w:val="003C5A7D"/>
    <w:rsid w:val="003C5B5E"/>
    <w:rsid w:val="003C5C3B"/>
    <w:rsid w:val="003C5D63"/>
    <w:rsid w:val="003C5E75"/>
    <w:rsid w:val="003C5E7A"/>
    <w:rsid w:val="003C5ED8"/>
    <w:rsid w:val="003C5FD4"/>
    <w:rsid w:val="003C601C"/>
    <w:rsid w:val="003C6029"/>
    <w:rsid w:val="003C60F5"/>
    <w:rsid w:val="003C60FC"/>
    <w:rsid w:val="003C621A"/>
    <w:rsid w:val="003C629F"/>
    <w:rsid w:val="003C62B9"/>
    <w:rsid w:val="003C62D3"/>
    <w:rsid w:val="003C62E5"/>
    <w:rsid w:val="003C6373"/>
    <w:rsid w:val="003C639D"/>
    <w:rsid w:val="003C6448"/>
    <w:rsid w:val="003C6512"/>
    <w:rsid w:val="003C6545"/>
    <w:rsid w:val="003C65AE"/>
    <w:rsid w:val="003C663F"/>
    <w:rsid w:val="003C66EF"/>
    <w:rsid w:val="003C67BE"/>
    <w:rsid w:val="003C68C4"/>
    <w:rsid w:val="003C68DC"/>
    <w:rsid w:val="003C691A"/>
    <w:rsid w:val="003C694E"/>
    <w:rsid w:val="003C69AD"/>
    <w:rsid w:val="003C6B1B"/>
    <w:rsid w:val="003C6B30"/>
    <w:rsid w:val="003C6BB6"/>
    <w:rsid w:val="003C6C78"/>
    <w:rsid w:val="003C6CF1"/>
    <w:rsid w:val="003C6CFB"/>
    <w:rsid w:val="003C6D38"/>
    <w:rsid w:val="003C6D82"/>
    <w:rsid w:val="003C6E0E"/>
    <w:rsid w:val="003C6E2B"/>
    <w:rsid w:val="003C6EA3"/>
    <w:rsid w:val="003C70BE"/>
    <w:rsid w:val="003C71B7"/>
    <w:rsid w:val="003C7266"/>
    <w:rsid w:val="003C7359"/>
    <w:rsid w:val="003C7436"/>
    <w:rsid w:val="003C7453"/>
    <w:rsid w:val="003C7465"/>
    <w:rsid w:val="003C76C4"/>
    <w:rsid w:val="003C7735"/>
    <w:rsid w:val="003C775D"/>
    <w:rsid w:val="003C778F"/>
    <w:rsid w:val="003C7854"/>
    <w:rsid w:val="003C79C8"/>
    <w:rsid w:val="003C7B34"/>
    <w:rsid w:val="003C7B9F"/>
    <w:rsid w:val="003C7D22"/>
    <w:rsid w:val="003C7D58"/>
    <w:rsid w:val="003C7D65"/>
    <w:rsid w:val="003C7D8B"/>
    <w:rsid w:val="003C7DD4"/>
    <w:rsid w:val="003C7F39"/>
    <w:rsid w:val="003C7FA5"/>
    <w:rsid w:val="003C7FFB"/>
    <w:rsid w:val="003D002A"/>
    <w:rsid w:val="003D006A"/>
    <w:rsid w:val="003D00E3"/>
    <w:rsid w:val="003D01DF"/>
    <w:rsid w:val="003D02BF"/>
    <w:rsid w:val="003D0324"/>
    <w:rsid w:val="003D0426"/>
    <w:rsid w:val="003D0536"/>
    <w:rsid w:val="003D06AE"/>
    <w:rsid w:val="003D0770"/>
    <w:rsid w:val="003D0838"/>
    <w:rsid w:val="003D08E9"/>
    <w:rsid w:val="003D0B60"/>
    <w:rsid w:val="003D0BF8"/>
    <w:rsid w:val="003D0C95"/>
    <w:rsid w:val="003D0CFD"/>
    <w:rsid w:val="003D0D51"/>
    <w:rsid w:val="003D0E22"/>
    <w:rsid w:val="003D0E29"/>
    <w:rsid w:val="003D0E2D"/>
    <w:rsid w:val="003D0EB9"/>
    <w:rsid w:val="003D1021"/>
    <w:rsid w:val="003D10CE"/>
    <w:rsid w:val="003D1121"/>
    <w:rsid w:val="003D11AE"/>
    <w:rsid w:val="003D11F2"/>
    <w:rsid w:val="003D1294"/>
    <w:rsid w:val="003D134F"/>
    <w:rsid w:val="003D13B9"/>
    <w:rsid w:val="003D13BE"/>
    <w:rsid w:val="003D13D1"/>
    <w:rsid w:val="003D1522"/>
    <w:rsid w:val="003D153D"/>
    <w:rsid w:val="003D1555"/>
    <w:rsid w:val="003D155E"/>
    <w:rsid w:val="003D1789"/>
    <w:rsid w:val="003D17A6"/>
    <w:rsid w:val="003D18E4"/>
    <w:rsid w:val="003D193E"/>
    <w:rsid w:val="003D1A38"/>
    <w:rsid w:val="003D1A5C"/>
    <w:rsid w:val="003D1A5D"/>
    <w:rsid w:val="003D1C1E"/>
    <w:rsid w:val="003D1C55"/>
    <w:rsid w:val="003D1F33"/>
    <w:rsid w:val="003D2071"/>
    <w:rsid w:val="003D20F8"/>
    <w:rsid w:val="003D213A"/>
    <w:rsid w:val="003D21AF"/>
    <w:rsid w:val="003D2201"/>
    <w:rsid w:val="003D2283"/>
    <w:rsid w:val="003D240F"/>
    <w:rsid w:val="003D2445"/>
    <w:rsid w:val="003D2493"/>
    <w:rsid w:val="003D24AB"/>
    <w:rsid w:val="003D26FD"/>
    <w:rsid w:val="003D27F0"/>
    <w:rsid w:val="003D2831"/>
    <w:rsid w:val="003D2901"/>
    <w:rsid w:val="003D297D"/>
    <w:rsid w:val="003D2AB7"/>
    <w:rsid w:val="003D2AD4"/>
    <w:rsid w:val="003D2AFA"/>
    <w:rsid w:val="003D2BB8"/>
    <w:rsid w:val="003D2BE9"/>
    <w:rsid w:val="003D2DFC"/>
    <w:rsid w:val="003D2FD1"/>
    <w:rsid w:val="003D2FD6"/>
    <w:rsid w:val="003D2FDB"/>
    <w:rsid w:val="003D306E"/>
    <w:rsid w:val="003D308B"/>
    <w:rsid w:val="003D30D3"/>
    <w:rsid w:val="003D3160"/>
    <w:rsid w:val="003D31F1"/>
    <w:rsid w:val="003D344C"/>
    <w:rsid w:val="003D344E"/>
    <w:rsid w:val="003D3481"/>
    <w:rsid w:val="003D363E"/>
    <w:rsid w:val="003D3650"/>
    <w:rsid w:val="003D3680"/>
    <w:rsid w:val="003D36A0"/>
    <w:rsid w:val="003D37AB"/>
    <w:rsid w:val="003D390A"/>
    <w:rsid w:val="003D3930"/>
    <w:rsid w:val="003D3999"/>
    <w:rsid w:val="003D3A9F"/>
    <w:rsid w:val="003D3BF2"/>
    <w:rsid w:val="003D3C2B"/>
    <w:rsid w:val="003D3D5C"/>
    <w:rsid w:val="003D3DD6"/>
    <w:rsid w:val="003D3E6F"/>
    <w:rsid w:val="003D3F18"/>
    <w:rsid w:val="003D3F86"/>
    <w:rsid w:val="003D3F9F"/>
    <w:rsid w:val="003D4012"/>
    <w:rsid w:val="003D4042"/>
    <w:rsid w:val="003D40C0"/>
    <w:rsid w:val="003D4181"/>
    <w:rsid w:val="003D428B"/>
    <w:rsid w:val="003D4350"/>
    <w:rsid w:val="003D4568"/>
    <w:rsid w:val="003D4570"/>
    <w:rsid w:val="003D4666"/>
    <w:rsid w:val="003D488A"/>
    <w:rsid w:val="003D48AF"/>
    <w:rsid w:val="003D4931"/>
    <w:rsid w:val="003D4AC6"/>
    <w:rsid w:val="003D4C6A"/>
    <w:rsid w:val="003D4C84"/>
    <w:rsid w:val="003D4CE4"/>
    <w:rsid w:val="003D4D7B"/>
    <w:rsid w:val="003D4DB7"/>
    <w:rsid w:val="003D4EBA"/>
    <w:rsid w:val="003D4F38"/>
    <w:rsid w:val="003D50C5"/>
    <w:rsid w:val="003D50C9"/>
    <w:rsid w:val="003D5106"/>
    <w:rsid w:val="003D512E"/>
    <w:rsid w:val="003D51C1"/>
    <w:rsid w:val="003D522E"/>
    <w:rsid w:val="003D53A6"/>
    <w:rsid w:val="003D5514"/>
    <w:rsid w:val="003D554E"/>
    <w:rsid w:val="003D55E9"/>
    <w:rsid w:val="003D5645"/>
    <w:rsid w:val="003D56E2"/>
    <w:rsid w:val="003D5727"/>
    <w:rsid w:val="003D57B5"/>
    <w:rsid w:val="003D586F"/>
    <w:rsid w:val="003D587C"/>
    <w:rsid w:val="003D58EA"/>
    <w:rsid w:val="003D5A5B"/>
    <w:rsid w:val="003D5BC4"/>
    <w:rsid w:val="003D5C5C"/>
    <w:rsid w:val="003D5E1A"/>
    <w:rsid w:val="003D5E31"/>
    <w:rsid w:val="003D6151"/>
    <w:rsid w:val="003D622C"/>
    <w:rsid w:val="003D6336"/>
    <w:rsid w:val="003D633A"/>
    <w:rsid w:val="003D6755"/>
    <w:rsid w:val="003D6917"/>
    <w:rsid w:val="003D6A10"/>
    <w:rsid w:val="003D6B15"/>
    <w:rsid w:val="003D6C4F"/>
    <w:rsid w:val="003D6C5D"/>
    <w:rsid w:val="003D6CFD"/>
    <w:rsid w:val="003D6E82"/>
    <w:rsid w:val="003D6F40"/>
    <w:rsid w:val="003D6F80"/>
    <w:rsid w:val="003D6F8C"/>
    <w:rsid w:val="003D71B5"/>
    <w:rsid w:val="003D722C"/>
    <w:rsid w:val="003D7449"/>
    <w:rsid w:val="003D7499"/>
    <w:rsid w:val="003D759A"/>
    <w:rsid w:val="003D78C7"/>
    <w:rsid w:val="003D7902"/>
    <w:rsid w:val="003D7969"/>
    <w:rsid w:val="003D797F"/>
    <w:rsid w:val="003D7A37"/>
    <w:rsid w:val="003D7ADD"/>
    <w:rsid w:val="003D7B59"/>
    <w:rsid w:val="003D7BAA"/>
    <w:rsid w:val="003D7BF1"/>
    <w:rsid w:val="003D7C96"/>
    <w:rsid w:val="003E0034"/>
    <w:rsid w:val="003E0162"/>
    <w:rsid w:val="003E0311"/>
    <w:rsid w:val="003E0347"/>
    <w:rsid w:val="003E04D0"/>
    <w:rsid w:val="003E05EE"/>
    <w:rsid w:val="003E0658"/>
    <w:rsid w:val="003E0720"/>
    <w:rsid w:val="003E07C6"/>
    <w:rsid w:val="003E085E"/>
    <w:rsid w:val="003E091E"/>
    <w:rsid w:val="003E0AC5"/>
    <w:rsid w:val="003E0AEA"/>
    <w:rsid w:val="003E0B40"/>
    <w:rsid w:val="003E0C4B"/>
    <w:rsid w:val="003E0CDB"/>
    <w:rsid w:val="003E0DAA"/>
    <w:rsid w:val="003E0E0E"/>
    <w:rsid w:val="003E0E40"/>
    <w:rsid w:val="003E0EFE"/>
    <w:rsid w:val="003E0FF0"/>
    <w:rsid w:val="003E10D7"/>
    <w:rsid w:val="003E1149"/>
    <w:rsid w:val="003E1163"/>
    <w:rsid w:val="003E11C3"/>
    <w:rsid w:val="003E12EE"/>
    <w:rsid w:val="003E135F"/>
    <w:rsid w:val="003E13BD"/>
    <w:rsid w:val="003E13E4"/>
    <w:rsid w:val="003E15BA"/>
    <w:rsid w:val="003E1817"/>
    <w:rsid w:val="003E187E"/>
    <w:rsid w:val="003E19F3"/>
    <w:rsid w:val="003E1B7F"/>
    <w:rsid w:val="003E1CB8"/>
    <w:rsid w:val="003E2134"/>
    <w:rsid w:val="003E2146"/>
    <w:rsid w:val="003E21EA"/>
    <w:rsid w:val="003E2269"/>
    <w:rsid w:val="003E22DD"/>
    <w:rsid w:val="003E230B"/>
    <w:rsid w:val="003E2632"/>
    <w:rsid w:val="003E2657"/>
    <w:rsid w:val="003E2693"/>
    <w:rsid w:val="003E26CA"/>
    <w:rsid w:val="003E2820"/>
    <w:rsid w:val="003E282C"/>
    <w:rsid w:val="003E2832"/>
    <w:rsid w:val="003E298C"/>
    <w:rsid w:val="003E29DC"/>
    <w:rsid w:val="003E2B10"/>
    <w:rsid w:val="003E2B26"/>
    <w:rsid w:val="003E2B4F"/>
    <w:rsid w:val="003E2C87"/>
    <w:rsid w:val="003E2D40"/>
    <w:rsid w:val="003E2E21"/>
    <w:rsid w:val="003E2E5A"/>
    <w:rsid w:val="003E30E5"/>
    <w:rsid w:val="003E3205"/>
    <w:rsid w:val="003E32B1"/>
    <w:rsid w:val="003E3446"/>
    <w:rsid w:val="003E3468"/>
    <w:rsid w:val="003E3669"/>
    <w:rsid w:val="003E368B"/>
    <w:rsid w:val="003E37CB"/>
    <w:rsid w:val="003E3893"/>
    <w:rsid w:val="003E3894"/>
    <w:rsid w:val="003E38D0"/>
    <w:rsid w:val="003E38E4"/>
    <w:rsid w:val="003E393F"/>
    <w:rsid w:val="003E3A4C"/>
    <w:rsid w:val="003E3BA8"/>
    <w:rsid w:val="003E3BE8"/>
    <w:rsid w:val="003E3BEC"/>
    <w:rsid w:val="003E3BF6"/>
    <w:rsid w:val="003E3CD2"/>
    <w:rsid w:val="003E3DE0"/>
    <w:rsid w:val="003E3F2C"/>
    <w:rsid w:val="003E3F99"/>
    <w:rsid w:val="003E40C8"/>
    <w:rsid w:val="003E4150"/>
    <w:rsid w:val="003E41F3"/>
    <w:rsid w:val="003E429E"/>
    <w:rsid w:val="003E42BE"/>
    <w:rsid w:val="003E42F7"/>
    <w:rsid w:val="003E43C8"/>
    <w:rsid w:val="003E43EB"/>
    <w:rsid w:val="003E441F"/>
    <w:rsid w:val="003E44A6"/>
    <w:rsid w:val="003E44FC"/>
    <w:rsid w:val="003E47B6"/>
    <w:rsid w:val="003E4860"/>
    <w:rsid w:val="003E4872"/>
    <w:rsid w:val="003E48A7"/>
    <w:rsid w:val="003E48AD"/>
    <w:rsid w:val="003E49A2"/>
    <w:rsid w:val="003E49C1"/>
    <w:rsid w:val="003E4A28"/>
    <w:rsid w:val="003E4A47"/>
    <w:rsid w:val="003E4DE5"/>
    <w:rsid w:val="003E4EEF"/>
    <w:rsid w:val="003E4F4C"/>
    <w:rsid w:val="003E5065"/>
    <w:rsid w:val="003E50BC"/>
    <w:rsid w:val="003E51A6"/>
    <w:rsid w:val="003E51B2"/>
    <w:rsid w:val="003E51C4"/>
    <w:rsid w:val="003E51EE"/>
    <w:rsid w:val="003E52D4"/>
    <w:rsid w:val="003E54B2"/>
    <w:rsid w:val="003E563E"/>
    <w:rsid w:val="003E58C8"/>
    <w:rsid w:val="003E59B3"/>
    <w:rsid w:val="003E5A3A"/>
    <w:rsid w:val="003E5ACD"/>
    <w:rsid w:val="003E5AD1"/>
    <w:rsid w:val="003E5B80"/>
    <w:rsid w:val="003E5BA9"/>
    <w:rsid w:val="003E5BD7"/>
    <w:rsid w:val="003E5C1B"/>
    <w:rsid w:val="003E5D54"/>
    <w:rsid w:val="003E5DD5"/>
    <w:rsid w:val="003E5DE7"/>
    <w:rsid w:val="003E5DF1"/>
    <w:rsid w:val="003E5F4B"/>
    <w:rsid w:val="003E5FE0"/>
    <w:rsid w:val="003E6084"/>
    <w:rsid w:val="003E6254"/>
    <w:rsid w:val="003E6268"/>
    <w:rsid w:val="003E6277"/>
    <w:rsid w:val="003E63AB"/>
    <w:rsid w:val="003E651A"/>
    <w:rsid w:val="003E658D"/>
    <w:rsid w:val="003E6722"/>
    <w:rsid w:val="003E6732"/>
    <w:rsid w:val="003E6796"/>
    <w:rsid w:val="003E6814"/>
    <w:rsid w:val="003E682B"/>
    <w:rsid w:val="003E68D7"/>
    <w:rsid w:val="003E68F2"/>
    <w:rsid w:val="003E698F"/>
    <w:rsid w:val="003E6B5F"/>
    <w:rsid w:val="003E6BFB"/>
    <w:rsid w:val="003E6C02"/>
    <w:rsid w:val="003E6C97"/>
    <w:rsid w:val="003E6DDD"/>
    <w:rsid w:val="003E6E5C"/>
    <w:rsid w:val="003E6F9A"/>
    <w:rsid w:val="003E70D9"/>
    <w:rsid w:val="003E7376"/>
    <w:rsid w:val="003E743A"/>
    <w:rsid w:val="003E7449"/>
    <w:rsid w:val="003E7563"/>
    <w:rsid w:val="003E76E3"/>
    <w:rsid w:val="003E76F1"/>
    <w:rsid w:val="003E775B"/>
    <w:rsid w:val="003E77AB"/>
    <w:rsid w:val="003E77E1"/>
    <w:rsid w:val="003E7AA9"/>
    <w:rsid w:val="003E7BF3"/>
    <w:rsid w:val="003E7C33"/>
    <w:rsid w:val="003E7C35"/>
    <w:rsid w:val="003E7E79"/>
    <w:rsid w:val="003E7E93"/>
    <w:rsid w:val="003E7E9E"/>
    <w:rsid w:val="003E7EB4"/>
    <w:rsid w:val="003E7EB7"/>
    <w:rsid w:val="003E7EE7"/>
    <w:rsid w:val="003E7F6A"/>
    <w:rsid w:val="003F0056"/>
    <w:rsid w:val="003F0175"/>
    <w:rsid w:val="003F0189"/>
    <w:rsid w:val="003F01A9"/>
    <w:rsid w:val="003F01AA"/>
    <w:rsid w:val="003F01DE"/>
    <w:rsid w:val="003F025E"/>
    <w:rsid w:val="003F0317"/>
    <w:rsid w:val="003F038F"/>
    <w:rsid w:val="003F0393"/>
    <w:rsid w:val="003F03B9"/>
    <w:rsid w:val="003F03D4"/>
    <w:rsid w:val="003F03D8"/>
    <w:rsid w:val="003F04E9"/>
    <w:rsid w:val="003F0529"/>
    <w:rsid w:val="003F054B"/>
    <w:rsid w:val="003F05D0"/>
    <w:rsid w:val="003F0646"/>
    <w:rsid w:val="003F06AE"/>
    <w:rsid w:val="003F06B0"/>
    <w:rsid w:val="003F06F9"/>
    <w:rsid w:val="003F0755"/>
    <w:rsid w:val="003F087B"/>
    <w:rsid w:val="003F0AFC"/>
    <w:rsid w:val="003F0CB1"/>
    <w:rsid w:val="003F0D9B"/>
    <w:rsid w:val="003F0DDF"/>
    <w:rsid w:val="003F0EE9"/>
    <w:rsid w:val="003F1095"/>
    <w:rsid w:val="003F10AF"/>
    <w:rsid w:val="003F10BB"/>
    <w:rsid w:val="003F11D2"/>
    <w:rsid w:val="003F13F5"/>
    <w:rsid w:val="003F15FB"/>
    <w:rsid w:val="003F162F"/>
    <w:rsid w:val="003F1796"/>
    <w:rsid w:val="003F17A7"/>
    <w:rsid w:val="003F17F3"/>
    <w:rsid w:val="003F17F8"/>
    <w:rsid w:val="003F1833"/>
    <w:rsid w:val="003F1867"/>
    <w:rsid w:val="003F1941"/>
    <w:rsid w:val="003F1AFA"/>
    <w:rsid w:val="003F1C5E"/>
    <w:rsid w:val="003F1E12"/>
    <w:rsid w:val="003F1E35"/>
    <w:rsid w:val="003F1E86"/>
    <w:rsid w:val="003F1EC5"/>
    <w:rsid w:val="003F1F66"/>
    <w:rsid w:val="003F1F7B"/>
    <w:rsid w:val="003F1F85"/>
    <w:rsid w:val="003F1FCA"/>
    <w:rsid w:val="003F209A"/>
    <w:rsid w:val="003F20A7"/>
    <w:rsid w:val="003F21BF"/>
    <w:rsid w:val="003F223A"/>
    <w:rsid w:val="003F226B"/>
    <w:rsid w:val="003F235B"/>
    <w:rsid w:val="003F23A9"/>
    <w:rsid w:val="003F24DD"/>
    <w:rsid w:val="003F24E8"/>
    <w:rsid w:val="003F2516"/>
    <w:rsid w:val="003F25DD"/>
    <w:rsid w:val="003F26CD"/>
    <w:rsid w:val="003F2793"/>
    <w:rsid w:val="003F282B"/>
    <w:rsid w:val="003F287F"/>
    <w:rsid w:val="003F28DD"/>
    <w:rsid w:val="003F299C"/>
    <w:rsid w:val="003F2B5C"/>
    <w:rsid w:val="003F2C45"/>
    <w:rsid w:val="003F2CBC"/>
    <w:rsid w:val="003F2D64"/>
    <w:rsid w:val="003F2D71"/>
    <w:rsid w:val="003F2E99"/>
    <w:rsid w:val="003F2FDE"/>
    <w:rsid w:val="003F305B"/>
    <w:rsid w:val="003F3064"/>
    <w:rsid w:val="003F3069"/>
    <w:rsid w:val="003F307A"/>
    <w:rsid w:val="003F30F1"/>
    <w:rsid w:val="003F3117"/>
    <w:rsid w:val="003F3134"/>
    <w:rsid w:val="003F31A8"/>
    <w:rsid w:val="003F3213"/>
    <w:rsid w:val="003F32EA"/>
    <w:rsid w:val="003F331A"/>
    <w:rsid w:val="003F3438"/>
    <w:rsid w:val="003F344F"/>
    <w:rsid w:val="003F34A4"/>
    <w:rsid w:val="003F34D0"/>
    <w:rsid w:val="003F3505"/>
    <w:rsid w:val="003F35AF"/>
    <w:rsid w:val="003F3648"/>
    <w:rsid w:val="003F3680"/>
    <w:rsid w:val="003F38AE"/>
    <w:rsid w:val="003F396B"/>
    <w:rsid w:val="003F3A90"/>
    <w:rsid w:val="003F3B0D"/>
    <w:rsid w:val="003F3B13"/>
    <w:rsid w:val="003F3B18"/>
    <w:rsid w:val="003F3BF7"/>
    <w:rsid w:val="003F3CC4"/>
    <w:rsid w:val="003F3CDD"/>
    <w:rsid w:val="003F3DB0"/>
    <w:rsid w:val="003F3DCB"/>
    <w:rsid w:val="003F3DF6"/>
    <w:rsid w:val="003F3E7C"/>
    <w:rsid w:val="003F3FC1"/>
    <w:rsid w:val="003F4014"/>
    <w:rsid w:val="003F40AC"/>
    <w:rsid w:val="003F40B5"/>
    <w:rsid w:val="003F40DE"/>
    <w:rsid w:val="003F4124"/>
    <w:rsid w:val="003F4297"/>
    <w:rsid w:val="003F4305"/>
    <w:rsid w:val="003F441F"/>
    <w:rsid w:val="003F4441"/>
    <w:rsid w:val="003F445C"/>
    <w:rsid w:val="003F44D7"/>
    <w:rsid w:val="003F450E"/>
    <w:rsid w:val="003F4770"/>
    <w:rsid w:val="003F48CF"/>
    <w:rsid w:val="003F4978"/>
    <w:rsid w:val="003F49D7"/>
    <w:rsid w:val="003F4C20"/>
    <w:rsid w:val="003F4DA1"/>
    <w:rsid w:val="003F4E0B"/>
    <w:rsid w:val="003F4F5A"/>
    <w:rsid w:val="003F4F70"/>
    <w:rsid w:val="003F503D"/>
    <w:rsid w:val="003F50AD"/>
    <w:rsid w:val="003F510D"/>
    <w:rsid w:val="003F5147"/>
    <w:rsid w:val="003F514F"/>
    <w:rsid w:val="003F52F3"/>
    <w:rsid w:val="003F5327"/>
    <w:rsid w:val="003F5347"/>
    <w:rsid w:val="003F53E0"/>
    <w:rsid w:val="003F543B"/>
    <w:rsid w:val="003F548E"/>
    <w:rsid w:val="003F57EF"/>
    <w:rsid w:val="003F58E0"/>
    <w:rsid w:val="003F59F4"/>
    <w:rsid w:val="003F5AC4"/>
    <w:rsid w:val="003F5B60"/>
    <w:rsid w:val="003F5C40"/>
    <w:rsid w:val="003F5CDE"/>
    <w:rsid w:val="003F5E0D"/>
    <w:rsid w:val="003F5F69"/>
    <w:rsid w:val="003F5F75"/>
    <w:rsid w:val="003F60F7"/>
    <w:rsid w:val="003F61EA"/>
    <w:rsid w:val="003F62B1"/>
    <w:rsid w:val="003F6313"/>
    <w:rsid w:val="003F63D8"/>
    <w:rsid w:val="003F64D7"/>
    <w:rsid w:val="003F6527"/>
    <w:rsid w:val="003F6535"/>
    <w:rsid w:val="003F65D1"/>
    <w:rsid w:val="003F660F"/>
    <w:rsid w:val="003F66D9"/>
    <w:rsid w:val="003F674E"/>
    <w:rsid w:val="003F678C"/>
    <w:rsid w:val="003F6A10"/>
    <w:rsid w:val="003F6A4D"/>
    <w:rsid w:val="003F6A63"/>
    <w:rsid w:val="003F6A73"/>
    <w:rsid w:val="003F6AA8"/>
    <w:rsid w:val="003F6B70"/>
    <w:rsid w:val="003F6B72"/>
    <w:rsid w:val="003F6BAD"/>
    <w:rsid w:val="003F6BCB"/>
    <w:rsid w:val="003F6C09"/>
    <w:rsid w:val="003F6C16"/>
    <w:rsid w:val="003F6CA5"/>
    <w:rsid w:val="003F6D10"/>
    <w:rsid w:val="003F6D8D"/>
    <w:rsid w:val="003F6E14"/>
    <w:rsid w:val="003F6FBA"/>
    <w:rsid w:val="003F713D"/>
    <w:rsid w:val="003F71AE"/>
    <w:rsid w:val="003F71CB"/>
    <w:rsid w:val="003F7231"/>
    <w:rsid w:val="003F7252"/>
    <w:rsid w:val="003F72F4"/>
    <w:rsid w:val="003F7307"/>
    <w:rsid w:val="003F7309"/>
    <w:rsid w:val="003F7315"/>
    <w:rsid w:val="003F7323"/>
    <w:rsid w:val="003F7580"/>
    <w:rsid w:val="003F759B"/>
    <w:rsid w:val="003F7678"/>
    <w:rsid w:val="003F767B"/>
    <w:rsid w:val="003F7811"/>
    <w:rsid w:val="003F796A"/>
    <w:rsid w:val="003F7A14"/>
    <w:rsid w:val="003F7A24"/>
    <w:rsid w:val="003F7A4B"/>
    <w:rsid w:val="003F7AC4"/>
    <w:rsid w:val="003F7B44"/>
    <w:rsid w:val="003F7B49"/>
    <w:rsid w:val="003F7B5A"/>
    <w:rsid w:val="003F7B68"/>
    <w:rsid w:val="003F7C48"/>
    <w:rsid w:val="003F7C7C"/>
    <w:rsid w:val="003F7D17"/>
    <w:rsid w:val="00400076"/>
    <w:rsid w:val="0040010A"/>
    <w:rsid w:val="00400395"/>
    <w:rsid w:val="004003DA"/>
    <w:rsid w:val="0040041F"/>
    <w:rsid w:val="004004E4"/>
    <w:rsid w:val="004004FC"/>
    <w:rsid w:val="004005ED"/>
    <w:rsid w:val="00400626"/>
    <w:rsid w:val="00400851"/>
    <w:rsid w:val="00400863"/>
    <w:rsid w:val="00400876"/>
    <w:rsid w:val="00400880"/>
    <w:rsid w:val="00400896"/>
    <w:rsid w:val="004008C7"/>
    <w:rsid w:val="004008F7"/>
    <w:rsid w:val="00400921"/>
    <w:rsid w:val="004009D3"/>
    <w:rsid w:val="00400A1F"/>
    <w:rsid w:val="00400A66"/>
    <w:rsid w:val="00400A6E"/>
    <w:rsid w:val="00400AF8"/>
    <w:rsid w:val="00400B2A"/>
    <w:rsid w:val="00400C4B"/>
    <w:rsid w:val="00400C76"/>
    <w:rsid w:val="00400F22"/>
    <w:rsid w:val="00400F30"/>
    <w:rsid w:val="00400FA1"/>
    <w:rsid w:val="00400FCD"/>
    <w:rsid w:val="00401260"/>
    <w:rsid w:val="0040133D"/>
    <w:rsid w:val="00401580"/>
    <w:rsid w:val="00401731"/>
    <w:rsid w:val="00401A27"/>
    <w:rsid w:val="00401A70"/>
    <w:rsid w:val="00401B62"/>
    <w:rsid w:val="00401B80"/>
    <w:rsid w:val="00401C61"/>
    <w:rsid w:val="00401CA2"/>
    <w:rsid w:val="00401CFE"/>
    <w:rsid w:val="00401D69"/>
    <w:rsid w:val="00401F50"/>
    <w:rsid w:val="00401F96"/>
    <w:rsid w:val="0040200D"/>
    <w:rsid w:val="0040212F"/>
    <w:rsid w:val="0040222A"/>
    <w:rsid w:val="004022AF"/>
    <w:rsid w:val="00402356"/>
    <w:rsid w:val="00402359"/>
    <w:rsid w:val="0040252A"/>
    <w:rsid w:val="0040263C"/>
    <w:rsid w:val="0040269E"/>
    <w:rsid w:val="0040276D"/>
    <w:rsid w:val="00402775"/>
    <w:rsid w:val="00402792"/>
    <w:rsid w:val="00402794"/>
    <w:rsid w:val="004027EC"/>
    <w:rsid w:val="00402830"/>
    <w:rsid w:val="004028BE"/>
    <w:rsid w:val="00402983"/>
    <w:rsid w:val="00402A53"/>
    <w:rsid w:val="00402B61"/>
    <w:rsid w:val="00402C17"/>
    <w:rsid w:val="00402CEB"/>
    <w:rsid w:val="00402CFC"/>
    <w:rsid w:val="00402DB0"/>
    <w:rsid w:val="00402DC1"/>
    <w:rsid w:val="00402E77"/>
    <w:rsid w:val="00402EBB"/>
    <w:rsid w:val="00402ECB"/>
    <w:rsid w:val="0040302C"/>
    <w:rsid w:val="00403030"/>
    <w:rsid w:val="0040304B"/>
    <w:rsid w:val="0040306B"/>
    <w:rsid w:val="0040313B"/>
    <w:rsid w:val="00403167"/>
    <w:rsid w:val="00403169"/>
    <w:rsid w:val="004031A2"/>
    <w:rsid w:val="004032E1"/>
    <w:rsid w:val="00403396"/>
    <w:rsid w:val="0040341C"/>
    <w:rsid w:val="00403446"/>
    <w:rsid w:val="00403490"/>
    <w:rsid w:val="00403534"/>
    <w:rsid w:val="0040354B"/>
    <w:rsid w:val="004035BD"/>
    <w:rsid w:val="00403687"/>
    <w:rsid w:val="00403728"/>
    <w:rsid w:val="00403771"/>
    <w:rsid w:val="00403794"/>
    <w:rsid w:val="0040398E"/>
    <w:rsid w:val="00403B46"/>
    <w:rsid w:val="00403B61"/>
    <w:rsid w:val="00403B70"/>
    <w:rsid w:val="00403B84"/>
    <w:rsid w:val="00403C62"/>
    <w:rsid w:val="00403C99"/>
    <w:rsid w:val="00403D8B"/>
    <w:rsid w:val="00403DB0"/>
    <w:rsid w:val="00403DD6"/>
    <w:rsid w:val="00403DE4"/>
    <w:rsid w:val="00403E13"/>
    <w:rsid w:val="00403E52"/>
    <w:rsid w:val="00403EC0"/>
    <w:rsid w:val="0040407E"/>
    <w:rsid w:val="00404141"/>
    <w:rsid w:val="0040417A"/>
    <w:rsid w:val="00404183"/>
    <w:rsid w:val="004041AE"/>
    <w:rsid w:val="004041E0"/>
    <w:rsid w:val="00404258"/>
    <w:rsid w:val="00404291"/>
    <w:rsid w:val="004042FF"/>
    <w:rsid w:val="004043C0"/>
    <w:rsid w:val="00404411"/>
    <w:rsid w:val="00404466"/>
    <w:rsid w:val="004044E2"/>
    <w:rsid w:val="004044E7"/>
    <w:rsid w:val="00404569"/>
    <w:rsid w:val="0040457A"/>
    <w:rsid w:val="00404625"/>
    <w:rsid w:val="00404703"/>
    <w:rsid w:val="00404835"/>
    <w:rsid w:val="004048D2"/>
    <w:rsid w:val="004048D5"/>
    <w:rsid w:val="00404A04"/>
    <w:rsid w:val="00404A0A"/>
    <w:rsid w:val="00404B48"/>
    <w:rsid w:val="00404BD2"/>
    <w:rsid w:val="00404BE6"/>
    <w:rsid w:val="00404BE9"/>
    <w:rsid w:val="00404C2A"/>
    <w:rsid w:val="00404C85"/>
    <w:rsid w:val="00404D31"/>
    <w:rsid w:val="00404DC2"/>
    <w:rsid w:val="00404E44"/>
    <w:rsid w:val="00404EA5"/>
    <w:rsid w:val="00404F55"/>
    <w:rsid w:val="00404F99"/>
    <w:rsid w:val="00405008"/>
    <w:rsid w:val="0040512E"/>
    <w:rsid w:val="004052A8"/>
    <w:rsid w:val="004052AC"/>
    <w:rsid w:val="00405425"/>
    <w:rsid w:val="00405441"/>
    <w:rsid w:val="004054BA"/>
    <w:rsid w:val="004054DE"/>
    <w:rsid w:val="0040554B"/>
    <w:rsid w:val="0040554F"/>
    <w:rsid w:val="004055AF"/>
    <w:rsid w:val="004055CF"/>
    <w:rsid w:val="004055EF"/>
    <w:rsid w:val="0040574C"/>
    <w:rsid w:val="00405826"/>
    <w:rsid w:val="0040582B"/>
    <w:rsid w:val="004058A3"/>
    <w:rsid w:val="004058AA"/>
    <w:rsid w:val="004059BF"/>
    <w:rsid w:val="004059F9"/>
    <w:rsid w:val="00405A14"/>
    <w:rsid w:val="00405AFA"/>
    <w:rsid w:val="00405B2E"/>
    <w:rsid w:val="00405B34"/>
    <w:rsid w:val="00405BBA"/>
    <w:rsid w:val="00405C5E"/>
    <w:rsid w:val="00405C99"/>
    <w:rsid w:val="00405CA2"/>
    <w:rsid w:val="00405D0E"/>
    <w:rsid w:val="00405D33"/>
    <w:rsid w:val="00405DFE"/>
    <w:rsid w:val="00405E09"/>
    <w:rsid w:val="00405E6D"/>
    <w:rsid w:val="00405F38"/>
    <w:rsid w:val="00405FAD"/>
    <w:rsid w:val="0040635A"/>
    <w:rsid w:val="004064CF"/>
    <w:rsid w:val="004064F3"/>
    <w:rsid w:val="0040673A"/>
    <w:rsid w:val="004068A9"/>
    <w:rsid w:val="00406975"/>
    <w:rsid w:val="00406A8B"/>
    <w:rsid w:val="00406DB0"/>
    <w:rsid w:val="00406DC1"/>
    <w:rsid w:val="00406FAE"/>
    <w:rsid w:val="00407056"/>
    <w:rsid w:val="00407084"/>
    <w:rsid w:val="00407137"/>
    <w:rsid w:val="00407182"/>
    <w:rsid w:val="00407227"/>
    <w:rsid w:val="004073FF"/>
    <w:rsid w:val="004074F1"/>
    <w:rsid w:val="0040751E"/>
    <w:rsid w:val="00407573"/>
    <w:rsid w:val="0040786E"/>
    <w:rsid w:val="00407A89"/>
    <w:rsid w:val="00407AD6"/>
    <w:rsid w:val="00407ADB"/>
    <w:rsid w:val="00407AE9"/>
    <w:rsid w:val="00407BFD"/>
    <w:rsid w:val="00407ECE"/>
    <w:rsid w:val="00407F6D"/>
    <w:rsid w:val="00407F84"/>
    <w:rsid w:val="00410175"/>
    <w:rsid w:val="004101BD"/>
    <w:rsid w:val="004101CE"/>
    <w:rsid w:val="00410394"/>
    <w:rsid w:val="004103E4"/>
    <w:rsid w:val="0041051F"/>
    <w:rsid w:val="00410528"/>
    <w:rsid w:val="004106C4"/>
    <w:rsid w:val="0041070F"/>
    <w:rsid w:val="004107E8"/>
    <w:rsid w:val="004108FE"/>
    <w:rsid w:val="00410943"/>
    <w:rsid w:val="00410970"/>
    <w:rsid w:val="00410997"/>
    <w:rsid w:val="004109DE"/>
    <w:rsid w:val="00410AC5"/>
    <w:rsid w:val="00410B6F"/>
    <w:rsid w:val="00410BC9"/>
    <w:rsid w:val="00410E03"/>
    <w:rsid w:val="00410E3D"/>
    <w:rsid w:val="00410E6F"/>
    <w:rsid w:val="00410ECB"/>
    <w:rsid w:val="00410F78"/>
    <w:rsid w:val="0041116D"/>
    <w:rsid w:val="004111C4"/>
    <w:rsid w:val="00411345"/>
    <w:rsid w:val="00411364"/>
    <w:rsid w:val="004113B5"/>
    <w:rsid w:val="004113D7"/>
    <w:rsid w:val="0041144F"/>
    <w:rsid w:val="00411472"/>
    <w:rsid w:val="004114CA"/>
    <w:rsid w:val="0041164C"/>
    <w:rsid w:val="004117A6"/>
    <w:rsid w:val="004118EC"/>
    <w:rsid w:val="0041190C"/>
    <w:rsid w:val="00411925"/>
    <w:rsid w:val="0041194C"/>
    <w:rsid w:val="0041195F"/>
    <w:rsid w:val="00411974"/>
    <w:rsid w:val="004119FE"/>
    <w:rsid w:val="00411A76"/>
    <w:rsid w:val="00411ABB"/>
    <w:rsid w:val="00411B21"/>
    <w:rsid w:val="00411C27"/>
    <w:rsid w:val="00411D8D"/>
    <w:rsid w:val="004120F5"/>
    <w:rsid w:val="00412130"/>
    <w:rsid w:val="00412163"/>
    <w:rsid w:val="00412171"/>
    <w:rsid w:val="004121DA"/>
    <w:rsid w:val="00412393"/>
    <w:rsid w:val="004123EC"/>
    <w:rsid w:val="0041242C"/>
    <w:rsid w:val="00412496"/>
    <w:rsid w:val="004124A3"/>
    <w:rsid w:val="004124DF"/>
    <w:rsid w:val="0041252B"/>
    <w:rsid w:val="004125A5"/>
    <w:rsid w:val="004125C2"/>
    <w:rsid w:val="004126E2"/>
    <w:rsid w:val="0041271A"/>
    <w:rsid w:val="0041273E"/>
    <w:rsid w:val="00412821"/>
    <w:rsid w:val="004128B6"/>
    <w:rsid w:val="004128E8"/>
    <w:rsid w:val="00412978"/>
    <w:rsid w:val="00412A33"/>
    <w:rsid w:val="00412B85"/>
    <w:rsid w:val="00412C24"/>
    <w:rsid w:val="00412C95"/>
    <w:rsid w:val="00412DCE"/>
    <w:rsid w:val="00413281"/>
    <w:rsid w:val="004132FB"/>
    <w:rsid w:val="004133E0"/>
    <w:rsid w:val="00413466"/>
    <w:rsid w:val="0041346F"/>
    <w:rsid w:val="00413685"/>
    <w:rsid w:val="004136B6"/>
    <w:rsid w:val="004137E6"/>
    <w:rsid w:val="0041392C"/>
    <w:rsid w:val="0041392F"/>
    <w:rsid w:val="00413BF0"/>
    <w:rsid w:val="00413C4A"/>
    <w:rsid w:val="00413C77"/>
    <w:rsid w:val="00413C9B"/>
    <w:rsid w:val="00413CDD"/>
    <w:rsid w:val="00413D15"/>
    <w:rsid w:val="00413E82"/>
    <w:rsid w:val="00413E9D"/>
    <w:rsid w:val="00413E9F"/>
    <w:rsid w:val="004141A3"/>
    <w:rsid w:val="0041427E"/>
    <w:rsid w:val="004143DA"/>
    <w:rsid w:val="00414415"/>
    <w:rsid w:val="0041447A"/>
    <w:rsid w:val="004145DB"/>
    <w:rsid w:val="004146EF"/>
    <w:rsid w:val="0041471A"/>
    <w:rsid w:val="00414792"/>
    <w:rsid w:val="004147D1"/>
    <w:rsid w:val="00414847"/>
    <w:rsid w:val="00414884"/>
    <w:rsid w:val="004148A7"/>
    <w:rsid w:val="004148B7"/>
    <w:rsid w:val="0041497E"/>
    <w:rsid w:val="00414A24"/>
    <w:rsid w:val="00414A3F"/>
    <w:rsid w:val="00414A69"/>
    <w:rsid w:val="00414BD5"/>
    <w:rsid w:val="00414C24"/>
    <w:rsid w:val="00414C8B"/>
    <w:rsid w:val="00414DD5"/>
    <w:rsid w:val="00414EA6"/>
    <w:rsid w:val="00414F56"/>
    <w:rsid w:val="00414F77"/>
    <w:rsid w:val="00414FD2"/>
    <w:rsid w:val="0041503F"/>
    <w:rsid w:val="004151C6"/>
    <w:rsid w:val="00415361"/>
    <w:rsid w:val="00415363"/>
    <w:rsid w:val="004153F0"/>
    <w:rsid w:val="0041543B"/>
    <w:rsid w:val="00415602"/>
    <w:rsid w:val="004157AF"/>
    <w:rsid w:val="0041581F"/>
    <w:rsid w:val="004159CF"/>
    <w:rsid w:val="00415AB7"/>
    <w:rsid w:val="00415B66"/>
    <w:rsid w:val="00415CD4"/>
    <w:rsid w:val="00415D93"/>
    <w:rsid w:val="00415F60"/>
    <w:rsid w:val="00416004"/>
    <w:rsid w:val="00416036"/>
    <w:rsid w:val="004160AE"/>
    <w:rsid w:val="00416256"/>
    <w:rsid w:val="00416267"/>
    <w:rsid w:val="00416281"/>
    <w:rsid w:val="00416304"/>
    <w:rsid w:val="0041637E"/>
    <w:rsid w:val="00416455"/>
    <w:rsid w:val="004164DE"/>
    <w:rsid w:val="004164E6"/>
    <w:rsid w:val="004165FF"/>
    <w:rsid w:val="004167AA"/>
    <w:rsid w:val="00416842"/>
    <w:rsid w:val="00416902"/>
    <w:rsid w:val="00416942"/>
    <w:rsid w:val="00416948"/>
    <w:rsid w:val="004169C8"/>
    <w:rsid w:val="00416A1B"/>
    <w:rsid w:val="00416B56"/>
    <w:rsid w:val="00416B5B"/>
    <w:rsid w:val="00416D4A"/>
    <w:rsid w:val="00416E22"/>
    <w:rsid w:val="00416FB1"/>
    <w:rsid w:val="00417191"/>
    <w:rsid w:val="004171BC"/>
    <w:rsid w:val="00417235"/>
    <w:rsid w:val="0041726E"/>
    <w:rsid w:val="004172D7"/>
    <w:rsid w:val="004173A4"/>
    <w:rsid w:val="00417736"/>
    <w:rsid w:val="004177B4"/>
    <w:rsid w:val="004177B9"/>
    <w:rsid w:val="004177C5"/>
    <w:rsid w:val="00417AA4"/>
    <w:rsid w:val="00417BC1"/>
    <w:rsid w:val="00417C5F"/>
    <w:rsid w:val="00417D50"/>
    <w:rsid w:val="00417DB3"/>
    <w:rsid w:val="00417F5B"/>
    <w:rsid w:val="004200F4"/>
    <w:rsid w:val="00420176"/>
    <w:rsid w:val="00420209"/>
    <w:rsid w:val="0042022B"/>
    <w:rsid w:val="004202C5"/>
    <w:rsid w:val="0042032B"/>
    <w:rsid w:val="004203B0"/>
    <w:rsid w:val="0042044E"/>
    <w:rsid w:val="00420453"/>
    <w:rsid w:val="0042052E"/>
    <w:rsid w:val="0042053B"/>
    <w:rsid w:val="00420566"/>
    <w:rsid w:val="0042060A"/>
    <w:rsid w:val="0042064C"/>
    <w:rsid w:val="00420779"/>
    <w:rsid w:val="00420869"/>
    <w:rsid w:val="00420884"/>
    <w:rsid w:val="004209C6"/>
    <w:rsid w:val="004209F9"/>
    <w:rsid w:val="00420A23"/>
    <w:rsid w:val="00420BE8"/>
    <w:rsid w:val="00420C17"/>
    <w:rsid w:val="00420C51"/>
    <w:rsid w:val="00420E12"/>
    <w:rsid w:val="00420E92"/>
    <w:rsid w:val="00420F6D"/>
    <w:rsid w:val="00420F7C"/>
    <w:rsid w:val="0042103A"/>
    <w:rsid w:val="004210BD"/>
    <w:rsid w:val="00421190"/>
    <w:rsid w:val="00421295"/>
    <w:rsid w:val="004212C6"/>
    <w:rsid w:val="004215D4"/>
    <w:rsid w:val="004215DE"/>
    <w:rsid w:val="00421625"/>
    <w:rsid w:val="00421674"/>
    <w:rsid w:val="00421716"/>
    <w:rsid w:val="004217C2"/>
    <w:rsid w:val="00421840"/>
    <w:rsid w:val="004218F9"/>
    <w:rsid w:val="004219DF"/>
    <w:rsid w:val="00421A4E"/>
    <w:rsid w:val="00421A6B"/>
    <w:rsid w:val="00421B1A"/>
    <w:rsid w:val="00421C9B"/>
    <w:rsid w:val="00421D3F"/>
    <w:rsid w:val="00421DCE"/>
    <w:rsid w:val="00421E37"/>
    <w:rsid w:val="00421EE0"/>
    <w:rsid w:val="00421EE3"/>
    <w:rsid w:val="00421EE6"/>
    <w:rsid w:val="00421EFB"/>
    <w:rsid w:val="00421F9F"/>
    <w:rsid w:val="00422010"/>
    <w:rsid w:val="0042204B"/>
    <w:rsid w:val="0042207B"/>
    <w:rsid w:val="00422094"/>
    <w:rsid w:val="004220CC"/>
    <w:rsid w:val="00422120"/>
    <w:rsid w:val="00422162"/>
    <w:rsid w:val="00422193"/>
    <w:rsid w:val="004221C2"/>
    <w:rsid w:val="0042221D"/>
    <w:rsid w:val="00422225"/>
    <w:rsid w:val="004222F9"/>
    <w:rsid w:val="004222FA"/>
    <w:rsid w:val="004223C2"/>
    <w:rsid w:val="00422473"/>
    <w:rsid w:val="004224F1"/>
    <w:rsid w:val="00422579"/>
    <w:rsid w:val="004225C1"/>
    <w:rsid w:val="004226AD"/>
    <w:rsid w:val="0042272B"/>
    <w:rsid w:val="00422817"/>
    <w:rsid w:val="004228A9"/>
    <w:rsid w:val="004228F2"/>
    <w:rsid w:val="00422977"/>
    <w:rsid w:val="0042299E"/>
    <w:rsid w:val="00422B1C"/>
    <w:rsid w:val="00422B80"/>
    <w:rsid w:val="00422BEF"/>
    <w:rsid w:val="00422D38"/>
    <w:rsid w:val="00422D4A"/>
    <w:rsid w:val="00422D8A"/>
    <w:rsid w:val="00422DC7"/>
    <w:rsid w:val="00422ED6"/>
    <w:rsid w:val="00422EEA"/>
    <w:rsid w:val="00422EEB"/>
    <w:rsid w:val="00422F7A"/>
    <w:rsid w:val="00423121"/>
    <w:rsid w:val="0042319A"/>
    <w:rsid w:val="004231D1"/>
    <w:rsid w:val="004233FB"/>
    <w:rsid w:val="00423409"/>
    <w:rsid w:val="0042341F"/>
    <w:rsid w:val="00423467"/>
    <w:rsid w:val="0042375E"/>
    <w:rsid w:val="004238B7"/>
    <w:rsid w:val="004238E7"/>
    <w:rsid w:val="004238F1"/>
    <w:rsid w:val="004238FA"/>
    <w:rsid w:val="00423910"/>
    <w:rsid w:val="004239A6"/>
    <w:rsid w:val="00423BCD"/>
    <w:rsid w:val="00423D0C"/>
    <w:rsid w:val="00423E9B"/>
    <w:rsid w:val="00423EB3"/>
    <w:rsid w:val="00423EDC"/>
    <w:rsid w:val="00423F5A"/>
    <w:rsid w:val="004240CA"/>
    <w:rsid w:val="00424201"/>
    <w:rsid w:val="00424219"/>
    <w:rsid w:val="00424286"/>
    <w:rsid w:val="004242F6"/>
    <w:rsid w:val="00424379"/>
    <w:rsid w:val="00424458"/>
    <w:rsid w:val="004244E3"/>
    <w:rsid w:val="00424614"/>
    <w:rsid w:val="004246FC"/>
    <w:rsid w:val="00424701"/>
    <w:rsid w:val="0042476F"/>
    <w:rsid w:val="00424858"/>
    <w:rsid w:val="004248A4"/>
    <w:rsid w:val="004249D7"/>
    <w:rsid w:val="00424A0F"/>
    <w:rsid w:val="00424A8C"/>
    <w:rsid w:val="00424B2B"/>
    <w:rsid w:val="00424B97"/>
    <w:rsid w:val="00424C00"/>
    <w:rsid w:val="00424C9C"/>
    <w:rsid w:val="00424E99"/>
    <w:rsid w:val="00424EA7"/>
    <w:rsid w:val="00424F6C"/>
    <w:rsid w:val="00424FFD"/>
    <w:rsid w:val="0042503A"/>
    <w:rsid w:val="0042504C"/>
    <w:rsid w:val="004250FB"/>
    <w:rsid w:val="00425132"/>
    <w:rsid w:val="00425253"/>
    <w:rsid w:val="00425286"/>
    <w:rsid w:val="004252A0"/>
    <w:rsid w:val="0042535C"/>
    <w:rsid w:val="004254C0"/>
    <w:rsid w:val="004254CB"/>
    <w:rsid w:val="00425558"/>
    <w:rsid w:val="00425620"/>
    <w:rsid w:val="004256F4"/>
    <w:rsid w:val="0042572E"/>
    <w:rsid w:val="00425791"/>
    <w:rsid w:val="004257C3"/>
    <w:rsid w:val="0042586F"/>
    <w:rsid w:val="00425926"/>
    <w:rsid w:val="00425950"/>
    <w:rsid w:val="00425996"/>
    <w:rsid w:val="004259A7"/>
    <w:rsid w:val="00425A9F"/>
    <w:rsid w:val="00425B45"/>
    <w:rsid w:val="00425C69"/>
    <w:rsid w:val="00425D73"/>
    <w:rsid w:val="00425DA2"/>
    <w:rsid w:val="0042600C"/>
    <w:rsid w:val="00426025"/>
    <w:rsid w:val="004260C1"/>
    <w:rsid w:val="00426143"/>
    <w:rsid w:val="004261CA"/>
    <w:rsid w:val="0042627B"/>
    <w:rsid w:val="004263FF"/>
    <w:rsid w:val="0042648E"/>
    <w:rsid w:val="00426635"/>
    <w:rsid w:val="00426711"/>
    <w:rsid w:val="0042679E"/>
    <w:rsid w:val="0042687C"/>
    <w:rsid w:val="00426A80"/>
    <w:rsid w:val="00426A9D"/>
    <w:rsid w:val="00426B24"/>
    <w:rsid w:val="00426B2B"/>
    <w:rsid w:val="00426B9F"/>
    <w:rsid w:val="00426CA4"/>
    <w:rsid w:val="00426CC3"/>
    <w:rsid w:val="00426CD3"/>
    <w:rsid w:val="00426E76"/>
    <w:rsid w:val="00426EC5"/>
    <w:rsid w:val="00426F28"/>
    <w:rsid w:val="0042708E"/>
    <w:rsid w:val="00427158"/>
    <w:rsid w:val="00427188"/>
    <w:rsid w:val="004273CF"/>
    <w:rsid w:val="004273D8"/>
    <w:rsid w:val="004273FC"/>
    <w:rsid w:val="00427512"/>
    <w:rsid w:val="00427525"/>
    <w:rsid w:val="00427541"/>
    <w:rsid w:val="00427624"/>
    <w:rsid w:val="0042765D"/>
    <w:rsid w:val="004276DD"/>
    <w:rsid w:val="0042772F"/>
    <w:rsid w:val="004277C3"/>
    <w:rsid w:val="0042788D"/>
    <w:rsid w:val="0042789B"/>
    <w:rsid w:val="004278F2"/>
    <w:rsid w:val="00427959"/>
    <w:rsid w:val="00427977"/>
    <w:rsid w:val="004279B4"/>
    <w:rsid w:val="00427AEB"/>
    <w:rsid w:val="00427C66"/>
    <w:rsid w:val="00427D4D"/>
    <w:rsid w:val="00427DAD"/>
    <w:rsid w:val="00427DFE"/>
    <w:rsid w:val="00427E5B"/>
    <w:rsid w:val="00427F1D"/>
    <w:rsid w:val="00430055"/>
    <w:rsid w:val="004300DB"/>
    <w:rsid w:val="0043016C"/>
    <w:rsid w:val="004302D3"/>
    <w:rsid w:val="004303B2"/>
    <w:rsid w:val="004304C1"/>
    <w:rsid w:val="004304E3"/>
    <w:rsid w:val="004304F8"/>
    <w:rsid w:val="0043071F"/>
    <w:rsid w:val="004307A7"/>
    <w:rsid w:val="00430859"/>
    <w:rsid w:val="004308F1"/>
    <w:rsid w:val="00430920"/>
    <w:rsid w:val="00430968"/>
    <w:rsid w:val="004309AD"/>
    <w:rsid w:val="00430A25"/>
    <w:rsid w:val="00430B57"/>
    <w:rsid w:val="00430B7F"/>
    <w:rsid w:val="00430BA5"/>
    <w:rsid w:val="00430D77"/>
    <w:rsid w:val="00431005"/>
    <w:rsid w:val="0043114D"/>
    <w:rsid w:val="00431184"/>
    <w:rsid w:val="004311AB"/>
    <w:rsid w:val="004311EC"/>
    <w:rsid w:val="004311F8"/>
    <w:rsid w:val="00431209"/>
    <w:rsid w:val="004312CC"/>
    <w:rsid w:val="0043136C"/>
    <w:rsid w:val="004313AA"/>
    <w:rsid w:val="004313F4"/>
    <w:rsid w:val="004314F5"/>
    <w:rsid w:val="00431518"/>
    <w:rsid w:val="0043152B"/>
    <w:rsid w:val="00431606"/>
    <w:rsid w:val="00431776"/>
    <w:rsid w:val="004317D0"/>
    <w:rsid w:val="004319AA"/>
    <w:rsid w:val="00431A6A"/>
    <w:rsid w:val="00431A99"/>
    <w:rsid w:val="00431AB7"/>
    <w:rsid w:val="00431B02"/>
    <w:rsid w:val="00431C80"/>
    <w:rsid w:val="00431F70"/>
    <w:rsid w:val="00431F99"/>
    <w:rsid w:val="0043204C"/>
    <w:rsid w:val="004320FD"/>
    <w:rsid w:val="0043212F"/>
    <w:rsid w:val="004322C6"/>
    <w:rsid w:val="00432302"/>
    <w:rsid w:val="004323A5"/>
    <w:rsid w:val="00432422"/>
    <w:rsid w:val="00432449"/>
    <w:rsid w:val="0043245A"/>
    <w:rsid w:val="004324FA"/>
    <w:rsid w:val="00432638"/>
    <w:rsid w:val="00432746"/>
    <w:rsid w:val="00432955"/>
    <w:rsid w:val="004329E6"/>
    <w:rsid w:val="00432AC5"/>
    <w:rsid w:val="00432C56"/>
    <w:rsid w:val="00432C7D"/>
    <w:rsid w:val="00432CFA"/>
    <w:rsid w:val="00432D21"/>
    <w:rsid w:val="00432D6A"/>
    <w:rsid w:val="00432DA0"/>
    <w:rsid w:val="00432F8F"/>
    <w:rsid w:val="00432FCB"/>
    <w:rsid w:val="0043305B"/>
    <w:rsid w:val="00433103"/>
    <w:rsid w:val="00433119"/>
    <w:rsid w:val="0043321C"/>
    <w:rsid w:val="0043335A"/>
    <w:rsid w:val="00433453"/>
    <w:rsid w:val="0043371F"/>
    <w:rsid w:val="004338EB"/>
    <w:rsid w:val="004339A9"/>
    <w:rsid w:val="004339AD"/>
    <w:rsid w:val="004339BC"/>
    <w:rsid w:val="004339C2"/>
    <w:rsid w:val="004339DE"/>
    <w:rsid w:val="00433A8A"/>
    <w:rsid w:val="00433AA4"/>
    <w:rsid w:val="00433AFA"/>
    <w:rsid w:val="00433B75"/>
    <w:rsid w:val="00433B8A"/>
    <w:rsid w:val="00433B9E"/>
    <w:rsid w:val="00433CF1"/>
    <w:rsid w:val="00433DB1"/>
    <w:rsid w:val="00433E7B"/>
    <w:rsid w:val="00433EED"/>
    <w:rsid w:val="00434001"/>
    <w:rsid w:val="0043402B"/>
    <w:rsid w:val="00434091"/>
    <w:rsid w:val="004340C0"/>
    <w:rsid w:val="004340F1"/>
    <w:rsid w:val="004341F3"/>
    <w:rsid w:val="00434358"/>
    <w:rsid w:val="004344C2"/>
    <w:rsid w:val="0043473B"/>
    <w:rsid w:val="0043478E"/>
    <w:rsid w:val="004348FC"/>
    <w:rsid w:val="00434977"/>
    <w:rsid w:val="004349AA"/>
    <w:rsid w:val="00434A8A"/>
    <w:rsid w:val="00434BC9"/>
    <w:rsid w:val="00434C25"/>
    <w:rsid w:val="00434E5E"/>
    <w:rsid w:val="00434E79"/>
    <w:rsid w:val="00434E7A"/>
    <w:rsid w:val="00434EFB"/>
    <w:rsid w:val="00434F02"/>
    <w:rsid w:val="00434F9A"/>
    <w:rsid w:val="00435062"/>
    <w:rsid w:val="004354B9"/>
    <w:rsid w:val="00435710"/>
    <w:rsid w:val="00435741"/>
    <w:rsid w:val="0043596B"/>
    <w:rsid w:val="0043599C"/>
    <w:rsid w:val="004359DD"/>
    <w:rsid w:val="004359E9"/>
    <w:rsid w:val="00435A97"/>
    <w:rsid w:val="00435AA4"/>
    <w:rsid w:val="00435B78"/>
    <w:rsid w:val="00435BC5"/>
    <w:rsid w:val="00435C3D"/>
    <w:rsid w:val="00435D7E"/>
    <w:rsid w:val="00435E3B"/>
    <w:rsid w:val="00435EB8"/>
    <w:rsid w:val="00435FB2"/>
    <w:rsid w:val="0043601E"/>
    <w:rsid w:val="00436139"/>
    <w:rsid w:val="0043616F"/>
    <w:rsid w:val="00436204"/>
    <w:rsid w:val="0043648A"/>
    <w:rsid w:val="00436493"/>
    <w:rsid w:val="004364D8"/>
    <w:rsid w:val="0043671A"/>
    <w:rsid w:val="0043674F"/>
    <w:rsid w:val="00436977"/>
    <w:rsid w:val="00436992"/>
    <w:rsid w:val="004369A1"/>
    <w:rsid w:val="00436A42"/>
    <w:rsid w:val="00436A9B"/>
    <w:rsid w:val="00436AC0"/>
    <w:rsid w:val="00436AC6"/>
    <w:rsid w:val="00436ADB"/>
    <w:rsid w:val="00436AE3"/>
    <w:rsid w:val="00436B57"/>
    <w:rsid w:val="00436B7A"/>
    <w:rsid w:val="00436C09"/>
    <w:rsid w:val="00436C3F"/>
    <w:rsid w:val="00436C43"/>
    <w:rsid w:val="00436CF6"/>
    <w:rsid w:val="0043717A"/>
    <w:rsid w:val="00437288"/>
    <w:rsid w:val="00437452"/>
    <w:rsid w:val="0043745F"/>
    <w:rsid w:val="0043767E"/>
    <w:rsid w:val="00437684"/>
    <w:rsid w:val="00437765"/>
    <w:rsid w:val="004377FA"/>
    <w:rsid w:val="004378D5"/>
    <w:rsid w:val="00437915"/>
    <w:rsid w:val="00437A26"/>
    <w:rsid w:val="00437A86"/>
    <w:rsid w:val="00437B1F"/>
    <w:rsid w:val="00437E54"/>
    <w:rsid w:val="0044005D"/>
    <w:rsid w:val="00440090"/>
    <w:rsid w:val="0044009A"/>
    <w:rsid w:val="004401D8"/>
    <w:rsid w:val="004401E3"/>
    <w:rsid w:val="0044027D"/>
    <w:rsid w:val="00440282"/>
    <w:rsid w:val="004403EE"/>
    <w:rsid w:val="004404CC"/>
    <w:rsid w:val="004405FE"/>
    <w:rsid w:val="004406B9"/>
    <w:rsid w:val="00440732"/>
    <w:rsid w:val="004407D5"/>
    <w:rsid w:val="004408D8"/>
    <w:rsid w:val="00440953"/>
    <w:rsid w:val="0044095F"/>
    <w:rsid w:val="00440987"/>
    <w:rsid w:val="00440998"/>
    <w:rsid w:val="004409AE"/>
    <w:rsid w:val="00440B5B"/>
    <w:rsid w:val="00440B7D"/>
    <w:rsid w:val="00440E97"/>
    <w:rsid w:val="004411EF"/>
    <w:rsid w:val="0044124B"/>
    <w:rsid w:val="004412C0"/>
    <w:rsid w:val="0044134E"/>
    <w:rsid w:val="004414EC"/>
    <w:rsid w:val="00441571"/>
    <w:rsid w:val="004416C4"/>
    <w:rsid w:val="004416D4"/>
    <w:rsid w:val="0044172A"/>
    <w:rsid w:val="00441765"/>
    <w:rsid w:val="004417D1"/>
    <w:rsid w:val="004418BA"/>
    <w:rsid w:val="004418E2"/>
    <w:rsid w:val="004418EE"/>
    <w:rsid w:val="00441989"/>
    <w:rsid w:val="00441B21"/>
    <w:rsid w:val="00441D03"/>
    <w:rsid w:val="00441DE8"/>
    <w:rsid w:val="00441DF8"/>
    <w:rsid w:val="00441FDF"/>
    <w:rsid w:val="0044201C"/>
    <w:rsid w:val="0044207E"/>
    <w:rsid w:val="0044210B"/>
    <w:rsid w:val="00442126"/>
    <w:rsid w:val="004421B3"/>
    <w:rsid w:val="00442392"/>
    <w:rsid w:val="004423B7"/>
    <w:rsid w:val="004423DF"/>
    <w:rsid w:val="004423E5"/>
    <w:rsid w:val="00442494"/>
    <w:rsid w:val="0044261B"/>
    <w:rsid w:val="00442627"/>
    <w:rsid w:val="00442647"/>
    <w:rsid w:val="00442682"/>
    <w:rsid w:val="00442734"/>
    <w:rsid w:val="004427B5"/>
    <w:rsid w:val="00442856"/>
    <w:rsid w:val="00442A28"/>
    <w:rsid w:val="00442AB8"/>
    <w:rsid w:val="00442AD5"/>
    <w:rsid w:val="00442BAA"/>
    <w:rsid w:val="00442BC5"/>
    <w:rsid w:val="00442C39"/>
    <w:rsid w:val="00442CC4"/>
    <w:rsid w:val="00442D31"/>
    <w:rsid w:val="00442D3A"/>
    <w:rsid w:val="00442DFD"/>
    <w:rsid w:val="00442E80"/>
    <w:rsid w:val="00442EAF"/>
    <w:rsid w:val="00442F5C"/>
    <w:rsid w:val="00442FF1"/>
    <w:rsid w:val="0044309A"/>
    <w:rsid w:val="004430A7"/>
    <w:rsid w:val="004430E0"/>
    <w:rsid w:val="004431C8"/>
    <w:rsid w:val="00443320"/>
    <w:rsid w:val="004433DC"/>
    <w:rsid w:val="0044346A"/>
    <w:rsid w:val="00443554"/>
    <w:rsid w:val="00443596"/>
    <w:rsid w:val="004436AB"/>
    <w:rsid w:val="00443795"/>
    <w:rsid w:val="00443822"/>
    <w:rsid w:val="004439F0"/>
    <w:rsid w:val="004439F4"/>
    <w:rsid w:val="00443AA3"/>
    <w:rsid w:val="00443B91"/>
    <w:rsid w:val="00443C29"/>
    <w:rsid w:val="00443C62"/>
    <w:rsid w:val="00443C79"/>
    <w:rsid w:val="00443DF3"/>
    <w:rsid w:val="00443DF4"/>
    <w:rsid w:val="00443EA4"/>
    <w:rsid w:val="00443EF7"/>
    <w:rsid w:val="00443F90"/>
    <w:rsid w:val="00443FB2"/>
    <w:rsid w:val="00444116"/>
    <w:rsid w:val="0044420B"/>
    <w:rsid w:val="004442C6"/>
    <w:rsid w:val="0044432F"/>
    <w:rsid w:val="00444343"/>
    <w:rsid w:val="0044435C"/>
    <w:rsid w:val="00444394"/>
    <w:rsid w:val="004443D2"/>
    <w:rsid w:val="00444423"/>
    <w:rsid w:val="00444451"/>
    <w:rsid w:val="00444498"/>
    <w:rsid w:val="004446D4"/>
    <w:rsid w:val="004448FB"/>
    <w:rsid w:val="00444932"/>
    <w:rsid w:val="00444A96"/>
    <w:rsid w:val="00444B5F"/>
    <w:rsid w:val="00444BD4"/>
    <w:rsid w:val="00444BE1"/>
    <w:rsid w:val="00444C05"/>
    <w:rsid w:val="00444C7B"/>
    <w:rsid w:val="00444E9F"/>
    <w:rsid w:val="00444EF3"/>
    <w:rsid w:val="00444F85"/>
    <w:rsid w:val="00445023"/>
    <w:rsid w:val="0044506B"/>
    <w:rsid w:val="00445095"/>
    <w:rsid w:val="004451C2"/>
    <w:rsid w:val="004452A8"/>
    <w:rsid w:val="00445404"/>
    <w:rsid w:val="00445428"/>
    <w:rsid w:val="00445487"/>
    <w:rsid w:val="00445696"/>
    <w:rsid w:val="00445735"/>
    <w:rsid w:val="004457D3"/>
    <w:rsid w:val="0044589F"/>
    <w:rsid w:val="00445A14"/>
    <w:rsid w:val="00445AC2"/>
    <w:rsid w:val="00445AF0"/>
    <w:rsid w:val="00445BE7"/>
    <w:rsid w:val="00445BF2"/>
    <w:rsid w:val="00445C02"/>
    <w:rsid w:val="00445D85"/>
    <w:rsid w:val="00445DC9"/>
    <w:rsid w:val="00445E45"/>
    <w:rsid w:val="00445E80"/>
    <w:rsid w:val="00445FC4"/>
    <w:rsid w:val="0044600D"/>
    <w:rsid w:val="0044615A"/>
    <w:rsid w:val="0044619C"/>
    <w:rsid w:val="004463F4"/>
    <w:rsid w:val="004464A3"/>
    <w:rsid w:val="004464C3"/>
    <w:rsid w:val="0044657E"/>
    <w:rsid w:val="004465B9"/>
    <w:rsid w:val="004465ED"/>
    <w:rsid w:val="0044669A"/>
    <w:rsid w:val="004469EF"/>
    <w:rsid w:val="00446A64"/>
    <w:rsid w:val="00446A7C"/>
    <w:rsid w:val="00446A99"/>
    <w:rsid w:val="00446ADB"/>
    <w:rsid w:val="00446B72"/>
    <w:rsid w:val="00446B99"/>
    <w:rsid w:val="00446C34"/>
    <w:rsid w:val="00446DC6"/>
    <w:rsid w:val="00446E76"/>
    <w:rsid w:val="00446FC2"/>
    <w:rsid w:val="0044709D"/>
    <w:rsid w:val="0044715B"/>
    <w:rsid w:val="004472BF"/>
    <w:rsid w:val="0044732E"/>
    <w:rsid w:val="00447336"/>
    <w:rsid w:val="00447351"/>
    <w:rsid w:val="00447366"/>
    <w:rsid w:val="0044740D"/>
    <w:rsid w:val="00447412"/>
    <w:rsid w:val="00447422"/>
    <w:rsid w:val="004474FC"/>
    <w:rsid w:val="00447509"/>
    <w:rsid w:val="004475EB"/>
    <w:rsid w:val="004476D7"/>
    <w:rsid w:val="00447755"/>
    <w:rsid w:val="004477AD"/>
    <w:rsid w:val="0044784A"/>
    <w:rsid w:val="00447861"/>
    <w:rsid w:val="0044789F"/>
    <w:rsid w:val="004478D8"/>
    <w:rsid w:val="00447912"/>
    <w:rsid w:val="00447B7E"/>
    <w:rsid w:val="00447C55"/>
    <w:rsid w:val="00447C67"/>
    <w:rsid w:val="00447D74"/>
    <w:rsid w:val="00447DA0"/>
    <w:rsid w:val="00447DC4"/>
    <w:rsid w:val="00447E54"/>
    <w:rsid w:val="00450049"/>
    <w:rsid w:val="004500EF"/>
    <w:rsid w:val="004500F6"/>
    <w:rsid w:val="004501D6"/>
    <w:rsid w:val="004503E3"/>
    <w:rsid w:val="004504BB"/>
    <w:rsid w:val="00450703"/>
    <w:rsid w:val="00450725"/>
    <w:rsid w:val="004508C2"/>
    <w:rsid w:val="0045095F"/>
    <w:rsid w:val="00450B01"/>
    <w:rsid w:val="00450BAA"/>
    <w:rsid w:val="00450C06"/>
    <w:rsid w:val="00450C29"/>
    <w:rsid w:val="00450CE3"/>
    <w:rsid w:val="00450E28"/>
    <w:rsid w:val="00450EF1"/>
    <w:rsid w:val="00450F0D"/>
    <w:rsid w:val="0045106B"/>
    <w:rsid w:val="004510DE"/>
    <w:rsid w:val="004510E6"/>
    <w:rsid w:val="00451365"/>
    <w:rsid w:val="004513C2"/>
    <w:rsid w:val="00451419"/>
    <w:rsid w:val="00451525"/>
    <w:rsid w:val="004515FC"/>
    <w:rsid w:val="00451623"/>
    <w:rsid w:val="0045165F"/>
    <w:rsid w:val="004517FE"/>
    <w:rsid w:val="00451807"/>
    <w:rsid w:val="00451A42"/>
    <w:rsid w:val="00451A7B"/>
    <w:rsid w:val="00451B70"/>
    <w:rsid w:val="00451CAE"/>
    <w:rsid w:val="00451D1D"/>
    <w:rsid w:val="00451E65"/>
    <w:rsid w:val="00451EE8"/>
    <w:rsid w:val="00451F05"/>
    <w:rsid w:val="00451F41"/>
    <w:rsid w:val="00451F6E"/>
    <w:rsid w:val="00452088"/>
    <w:rsid w:val="004522C0"/>
    <w:rsid w:val="004522DD"/>
    <w:rsid w:val="004523BB"/>
    <w:rsid w:val="00452412"/>
    <w:rsid w:val="00452503"/>
    <w:rsid w:val="0045251A"/>
    <w:rsid w:val="0045251B"/>
    <w:rsid w:val="00452658"/>
    <w:rsid w:val="00452788"/>
    <w:rsid w:val="004528A4"/>
    <w:rsid w:val="00452982"/>
    <w:rsid w:val="00452984"/>
    <w:rsid w:val="004529E7"/>
    <w:rsid w:val="00452A20"/>
    <w:rsid w:val="00452AD1"/>
    <w:rsid w:val="00452B13"/>
    <w:rsid w:val="00452BF9"/>
    <w:rsid w:val="00452CCF"/>
    <w:rsid w:val="00452D3F"/>
    <w:rsid w:val="00452DBB"/>
    <w:rsid w:val="00452DCC"/>
    <w:rsid w:val="00452E31"/>
    <w:rsid w:val="00452F06"/>
    <w:rsid w:val="00452FA9"/>
    <w:rsid w:val="00453115"/>
    <w:rsid w:val="0045318F"/>
    <w:rsid w:val="00453254"/>
    <w:rsid w:val="0045328B"/>
    <w:rsid w:val="004533BF"/>
    <w:rsid w:val="004534BF"/>
    <w:rsid w:val="004535E0"/>
    <w:rsid w:val="0045369D"/>
    <w:rsid w:val="0045375E"/>
    <w:rsid w:val="004537CB"/>
    <w:rsid w:val="004538EC"/>
    <w:rsid w:val="00453935"/>
    <w:rsid w:val="00453A7C"/>
    <w:rsid w:val="00453B6F"/>
    <w:rsid w:val="00453D9C"/>
    <w:rsid w:val="00453E66"/>
    <w:rsid w:val="00453EBD"/>
    <w:rsid w:val="00453FB1"/>
    <w:rsid w:val="00454096"/>
    <w:rsid w:val="00454169"/>
    <w:rsid w:val="0045416D"/>
    <w:rsid w:val="004541A4"/>
    <w:rsid w:val="0045429B"/>
    <w:rsid w:val="004542AB"/>
    <w:rsid w:val="0045430A"/>
    <w:rsid w:val="004543E1"/>
    <w:rsid w:val="004543F1"/>
    <w:rsid w:val="0045470D"/>
    <w:rsid w:val="00454733"/>
    <w:rsid w:val="004549F6"/>
    <w:rsid w:val="00454A09"/>
    <w:rsid w:val="00454A0A"/>
    <w:rsid w:val="00454A34"/>
    <w:rsid w:val="00454B39"/>
    <w:rsid w:val="00454BD3"/>
    <w:rsid w:val="00454BF5"/>
    <w:rsid w:val="00454CE4"/>
    <w:rsid w:val="00454D0A"/>
    <w:rsid w:val="00454D3B"/>
    <w:rsid w:val="00454D64"/>
    <w:rsid w:val="00454DDC"/>
    <w:rsid w:val="00454DE1"/>
    <w:rsid w:val="00454E88"/>
    <w:rsid w:val="00454ED4"/>
    <w:rsid w:val="00454EEB"/>
    <w:rsid w:val="00454F34"/>
    <w:rsid w:val="0045502E"/>
    <w:rsid w:val="0045504B"/>
    <w:rsid w:val="00455065"/>
    <w:rsid w:val="004550B6"/>
    <w:rsid w:val="004550CF"/>
    <w:rsid w:val="004550EF"/>
    <w:rsid w:val="00455115"/>
    <w:rsid w:val="004553BC"/>
    <w:rsid w:val="0045540D"/>
    <w:rsid w:val="004555AB"/>
    <w:rsid w:val="0045572B"/>
    <w:rsid w:val="00455788"/>
    <w:rsid w:val="00455816"/>
    <w:rsid w:val="004558B4"/>
    <w:rsid w:val="00455967"/>
    <w:rsid w:val="004559C5"/>
    <w:rsid w:val="00455A0B"/>
    <w:rsid w:val="00455C33"/>
    <w:rsid w:val="00455C97"/>
    <w:rsid w:val="00455D1E"/>
    <w:rsid w:val="00455D22"/>
    <w:rsid w:val="00455D9E"/>
    <w:rsid w:val="00455DAD"/>
    <w:rsid w:val="00455E67"/>
    <w:rsid w:val="00455F4C"/>
    <w:rsid w:val="00455F7D"/>
    <w:rsid w:val="00455FAF"/>
    <w:rsid w:val="00455FB4"/>
    <w:rsid w:val="00456046"/>
    <w:rsid w:val="00456146"/>
    <w:rsid w:val="00456159"/>
    <w:rsid w:val="00456187"/>
    <w:rsid w:val="00456244"/>
    <w:rsid w:val="00456268"/>
    <w:rsid w:val="0045633D"/>
    <w:rsid w:val="0045639A"/>
    <w:rsid w:val="00456421"/>
    <w:rsid w:val="00456425"/>
    <w:rsid w:val="00456431"/>
    <w:rsid w:val="004564E7"/>
    <w:rsid w:val="0045651D"/>
    <w:rsid w:val="0045660B"/>
    <w:rsid w:val="00456712"/>
    <w:rsid w:val="004567D1"/>
    <w:rsid w:val="004567F3"/>
    <w:rsid w:val="0045697B"/>
    <w:rsid w:val="00456AFC"/>
    <w:rsid w:val="00456B61"/>
    <w:rsid w:val="00456C43"/>
    <w:rsid w:val="00456DF4"/>
    <w:rsid w:val="00456E33"/>
    <w:rsid w:val="00456E76"/>
    <w:rsid w:val="00456EE4"/>
    <w:rsid w:val="00456FC1"/>
    <w:rsid w:val="004570D1"/>
    <w:rsid w:val="00457220"/>
    <w:rsid w:val="00457340"/>
    <w:rsid w:val="0045735F"/>
    <w:rsid w:val="004574D4"/>
    <w:rsid w:val="0045758B"/>
    <w:rsid w:val="004575B9"/>
    <w:rsid w:val="00457750"/>
    <w:rsid w:val="0045788E"/>
    <w:rsid w:val="0045793E"/>
    <w:rsid w:val="0045794E"/>
    <w:rsid w:val="004579FA"/>
    <w:rsid w:val="00457AC0"/>
    <w:rsid w:val="00457BED"/>
    <w:rsid w:val="00457D57"/>
    <w:rsid w:val="00457E35"/>
    <w:rsid w:val="00457F15"/>
    <w:rsid w:val="00457F38"/>
    <w:rsid w:val="00457F51"/>
    <w:rsid w:val="00457F87"/>
    <w:rsid w:val="00457F89"/>
    <w:rsid w:val="00460044"/>
    <w:rsid w:val="00460093"/>
    <w:rsid w:val="004600D0"/>
    <w:rsid w:val="0046016B"/>
    <w:rsid w:val="0046019D"/>
    <w:rsid w:val="0046034B"/>
    <w:rsid w:val="004603D0"/>
    <w:rsid w:val="00460472"/>
    <w:rsid w:val="00460479"/>
    <w:rsid w:val="004604BD"/>
    <w:rsid w:val="004604E5"/>
    <w:rsid w:val="0046057A"/>
    <w:rsid w:val="00460738"/>
    <w:rsid w:val="00460756"/>
    <w:rsid w:val="00460874"/>
    <w:rsid w:val="00460915"/>
    <w:rsid w:val="00460A5E"/>
    <w:rsid w:val="00460BEB"/>
    <w:rsid w:val="00460BF0"/>
    <w:rsid w:val="00460C9E"/>
    <w:rsid w:val="00460DF5"/>
    <w:rsid w:val="00460FC8"/>
    <w:rsid w:val="004610FD"/>
    <w:rsid w:val="0046113C"/>
    <w:rsid w:val="0046114B"/>
    <w:rsid w:val="00461192"/>
    <w:rsid w:val="004611BA"/>
    <w:rsid w:val="0046132B"/>
    <w:rsid w:val="00461339"/>
    <w:rsid w:val="004613C7"/>
    <w:rsid w:val="00461457"/>
    <w:rsid w:val="00461478"/>
    <w:rsid w:val="00461479"/>
    <w:rsid w:val="004614C3"/>
    <w:rsid w:val="00461561"/>
    <w:rsid w:val="00461611"/>
    <w:rsid w:val="004616BD"/>
    <w:rsid w:val="0046172D"/>
    <w:rsid w:val="00461785"/>
    <w:rsid w:val="004618AE"/>
    <w:rsid w:val="004618E1"/>
    <w:rsid w:val="00461A72"/>
    <w:rsid w:val="00461AAB"/>
    <w:rsid w:val="00461AB5"/>
    <w:rsid w:val="00461B3A"/>
    <w:rsid w:val="00461C4F"/>
    <w:rsid w:val="00461C77"/>
    <w:rsid w:val="00461E37"/>
    <w:rsid w:val="00461EF4"/>
    <w:rsid w:val="00461F3B"/>
    <w:rsid w:val="00461FFA"/>
    <w:rsid w:val="00462076"/>
    <w:rsid w:val="004620A4"/>
    <w:rsid w:val="004620F9"/>
    <w:rsid w:val="0046216A"/>
    <w:rsid w:val="00462183"/>
    <w:rsid w:val="004621D7"/>
    <w:rsid w:val="00462290"/>
    <w:rsid w:val="004622BC"/>
    <w:rsid w:val="004623D3"/>
    <w:rsid w:val="00462411"/>
    <w:rsid w:val="004624D2"/>
    <w:rsid w:val="0046274B"/>
    <w:rsid w:val="00462756"/>
    <w:rsid w:val="00462757"/>
    <w:rsid w:val="004627A3"/>
    <w:rsid w:val="004627D4"/>
    <w:rsid w:val="004627F7"/>
    <w:rsid w:val="00462844"/>
    <w:rsid w:val="00462970"/>
    <w:rsid w:val="004629E8"/>
    <w:rsid w:val="00462A51"/>
    <w:rsid w:val="00462A9D"/>
    <w:rsid w:val="00462B59"/>
    <w:rsid w:val="00462C0B"/>
    <w:rsid w:val="00462D3C"/>
    <w:rsid w:val="00462D5A"/>
    <w:rsid w:val="00462D91"/>
    <w:rsid w:val="00462DE1"/>
    <w:rsid w:val="00462DF3"/>
    <w:rsid w:val="00462E26"/>
    <w:rsid w:val="00462F8F"/>
    <w:rsid w:val="0046308C"/>
    <w:rsid w:val="004630F3"/>
    <w:rsid w:val="004631B7"/>
    <w:rsid w:val="00463383"/>
    <w:rsid w:val="0046338C"/>
    <w:rsid w:val="004633DC"/>
    <w:rsid w:val="00463482"/>
    <w:rsid w:val="00463500"/>
    <w:rsid w:val="0046354F"/>
    <w:rsid w:val="0046390B"/>
    <w:rsid w:val="00463A03"/>
    <w:rsid w:val="00463A7A"/>
    <w:rsid w:val="00463B55"/>
    <w:rsid w:val="00463B96"/>
    <w:rsid w:val="00463BCC"/>
    <w:rsid w:val="00463BDF"/>
    <w:rsid w:val="00463C43"/>
    <w:rsid w:val="00463C5F"/>
    <w:rsid w:val="00463C88"/>
    <w:rsid w:val="00463DD9"/>
    <w:rsid w:val="00463E8D"/>
    <w:rsid w:val="00463E9F"/>
    <w:rsid w:val="00463EA2"/>
    <w:rsid w:val="00463F43"/>
    <w:rsid w:val="00464049"/>
    <w:rsid w:val="004640AF"/>
    <w:rsid w:val="00464144"/>
    <w:rsid w:val="004641D3"/>
    <w:rsid w:val="004641E8"/>
    <w:rsid w:val="00464274"/>
    <w:rsid w:val="0046431D"/>
    <w:rsid w:val="00464328"/>
    <w:rsid w:val="00464441"/>
    <w:rsid w:val="00464467"/>
    <w:rsid w:val="0046473F"/>
    <w:rsid w:val="00464764"/>
    <w:rsid w:val="00464784"/>
    <w:rsid w:val="0046487D"/>
    <w:rsid w:val="004648A4"/>
    <w:rsid w:val="00464930"/>
    <w:rsid w:val="00464ADC"/>
    <w:rsid w:val="00464C0B"/>
    <w:rsid w:val="00464CAB"/>
    <w:rsid w:val="00464D29"/>
    <w:rsid w:val="00464EA1"/>
    <w:rsid w:val="00464EA5"/>
    <w:rsid w:val="00464EDF"/>
    <w:rsid w:val="00464F20"/>
    <w:rsid w:val="0046519B"/>
    <w:rsid w:val="004651A7"/>
    <w:rsid w:val="004651D5"/>
    <w:rsid w:val="0046540F"/>
    <w:rsid w:val="0046554E"/>
    <w:rsid w:val="0046564C"/>
    <w:rsid w:val="00465755"/>
    <w:rsid w:val="00465802"/>
    <w:rsid w:val="00465859"/>
    <w:rsid w:val="00465891"/>
    <w:rsid w:val="00465916"/>
    <w:rsid w:val="00465A7C"/>
    <w:rsid w:val="00465BD2"/>
    <w:rsid w:val="00465CC2"/>
    <w:rsid w:val="00465CF9"/>
    <w:rsid w:val="00465D3F"/>
    <w:rsid w:val="00465D95"/>
    <w:rsid w:val="00465DBD"/>
    <w:rsid w:val="00465EA2"/>
    <w:rsid w:val="00465F97"/>
    <w:rsid w:val="004661C8"/>
    <w:rsid w:val="004663AB"/>
    <w:rsid w:val="00466475"/>
    <w:rsid w:val="0046647D"/>
    <w:rsid w:val="004665B2"/>
    <w:rsid w:val="00466658"/>
    <w:rsid w:val="00466836"/>
    <w:rsid w:val="0046691F"/>
    <w:rsid w:val="004669E0"/>
    <w:rsid w:val="00466A8D"/>
    <w:rsid w:val="00466AEC"/>
    <w:rsid w:val="00466B12"/>
    <w:rsid w:val="00466C49"/>
    <w:rsid w:val="00466D72"/>
    <w:rsid w:val="00466F1D"/>
    <w:rsid w:val="00466F5A"/>
    <w:rsid w:val="00466F71"/>
    <w:rsid w:val="0046703B"/>
    <w:rsid w:val="004670A5"/>
    <w:rsid w:val="004670DD"/>
    <w:rsid w:val="0046726A"/>
    <w:rsid w:val="0046727F"/>
    <w:rsid w:val="00467307"/>
    <w:rsid w:val="004673DA"/>
    <w:rsid w:val="00467455"/>
    <w:rsid w:val="004674CD"/>
    <w:rsid w:val="00467551"/>
    <w:rsid w:val="00467566"/>
    <w:rsid w:val="00467657"/>
    <w:rsid w:val="004676CC"/>
    <w:rsid w:val="0046778B"/>
    <w:rsid w:val="0046785C"/>
    <w:rsid w:val="00467936"/>
    <w:rsid w:val="00467ACD"/>
    <w:rsid w:val="00467AE0"/>
    <w:rsid w:val="00467AF7"/>
    <w:rsid w:val="00467B06"/>
    <w:rsid w:val="00467BBA"/>
    <w:rsid w:val="00467D28"/>
    <w:rsid w:val="00467D3E"/>
    <w:rsid w:val="00467DFF"/>
    <w:rsid w:val="00467E1D"/>
    <w:rsid w:val="0047018E"/>
    <w:rsid w:val="004701A3"/>
    <w:rsid w:val="004702B9"/>
    <w:rsid w:val="00470322"/>
    <w:rsid w:val="00470336"/>
    <w:rsid w:val="004703EA"/>
    <w:rsid w:val="00470491"/>
    <w:rsid w:val="004704EF"/>
    <w:rsid w:val="004704F3"/>
    <w:rsid w:val="00470557"/>
    <w:rsid w:val="004705DA"/>
    <w:rsid w:val="004706EF"/>
    <w:rsid w:val="0047072A"/>
    <w:rsid w:val="00470778"/>
    <w:rsid w:val="00470A2A"/>
    <w:rsid w:val="00470A4F"/>
    <w:rsid w:val="00470A6F"/>
    <w:rsid w:val="00470B62"/>
    <w:rsid w:val="00470B8D"/>
    <w:rsid w:val="00470BA7"/>
    <w:rsid w:val="00470BD0"/>
    <w:rsid w:val="00470C57"/>
    <w:rsid w:val="00470D56"/>
    <w:rsid w:val="00471079"/>
    <w:rsid w:val="004710E8"/>
    <w:rsid w:val="004711EE"/>
    <w:rsid w:val="0047122E"/>
    <w:rsid w:val="0047129E"/>
    <w:rsid w:val="004712A3"/>
    <w:rsid w:val="0047148C"/>
    <w:rsid w:val="00471498"/>
    <w:rsid w:val="00471512"/>
    <w:rsid w:val="004716E4"/>
    <w:rsid w:val="004716FF"/>
    <w:rsid w:val="00471921"/>
    <w:rsid w:val="00471929"/>
    <w:rsid w:val="00471A19"/>
    <w:rsid w:val="00471BE8"/>
    <w:rsid w:val="00471C00"/>
    <w:rsid w:val="00471C7F"/>
    <w:rsid w:val="00471CF0"/>
    <w:rsid w:val="00471E16"/>
    <w:rsid w:val="00471E4E"/>
    <w:rsid w:val="00471E5A"/>
    <w:rsid w:val="00471EF4"/>
    <w:rsid w:val="00471F80"/>
    <w:rsid w:val="00471F90"/>
    <w:rsid w:val="0047204F"/>
    <w:rsid w:val="004720C9"/>
    <w:rsid w:val="004720CB"/>
    <w:rsid w:val="0047225F"/>
    <w:rsid w:val="004723D7"/>
    <w:rsid w:val="0047244D"/>
    <w:rsid w:val="00472490"/>
    <w:rsid w:val="004725B8"/>
    <w:rsid w:val="00472680"/>
    <w:rsid w:val="0047269B"/>
    <w:rsid w:val="004726CD"/>
    <w:rsid w:val="00472805"/>
    <w:rsid w:val="004728C6"/>
    <w:rsid w:val="00472931"/>
    <w:rsid w:val="00472951"/>
    <w:rsid w:val="004729EB"/>
    <w:rsid w:val="00472AA9"/>
    <w:rsid w:val="00472BE9"/>
    <w:rsid w:val="00472C7F"/>
    <w:rsid w:val="00472F0C"/>
    <w:rsid w:val="00472FB5"/>
    <w:rsid w:val="00472FEB"/>
    <w:rsid w:val="00472FFF"/>
    <w:rsid w:val="00473019"/>
    <w:rsid w:val="00473040"/>
    <w:rsid w:val="0047304F"/>
    <w:rsid w:val="00473096"/>
    <w:rsid w:val="00473132"/>
    <w:rsid w:val="00473161"/>
    <w:rsid w:val="00473211"/>
    <w:rsid w:val="0047338B"/>
    <w:rsid w:val="00473405"/>
    <w:rsid w:val="00473466"/>
    <w:rsid w:val="004734FA"/>
    <w:rsid w:val="004735D4"/>
    <w:rsid w:val="00473660"/>
    <w:rsid w:val="004737E1"/>
    <w:rsid w:val="0047382D"/>
    <w:rsid w:val="00473830"/>
    <w:rsid w:val="00473840"/>
    <w:rsid w:val="0047392D"/>
    <w:rsid w:val="00473A2D"/>
    <w:rsid w:val="00473AE0"/>
    <w:rsid w:val="00473B70"/>
    <w:rsid w:val="00473E64"/>
    <w:rsid w:val="00473F1B"/>
    <w:rsid w:val="00473F65"/>
    <w:rsid w:val="00473F9C"/>
    <w:rsid w:val="00473FB6"/>
    <w:rsid w:val="00474076"/>
    <w:rsid w:val="004740AC"/>
    <w:rsid w:val="00474161"/>
    <w:rsid w:val="00474172"/>
    <w:rsid w:val="004741CA"/>
    <w:rsid w:val="004742AF"/>
    <w:rsid w:val="004743E6"/>
    <w:rsid w:val="0047449E"/>
    <w:rsid w:val="004744F4"/>
    <w:rsid w:val="00474541"/>
    <w:rsid w:val="0047461D"/>
    <w:rsid w:val="004746A7"/>
    <w:rsid w:val="0047471D"/>
    <w:rsid w:val="00474757"/>
    <w:rsid w:val="00474784"/>
    <w:rsid w:val="004747C0"/>
    <w:rsid w:val="0047482A"/>
    <w:rsid w:val="00474848"/>
    <w:rsid w:val="00474922"/>
    <w:rsid w:val="00474927"/>
    <w:rsid w:val="0047493B"/>
    <w:rsid w:val="004749D9"/>
    <w:rsid w:val="00474A0D"/>
    <w:rsid w:val="00474ADA"/>
    <w:rsid w:val="00474BAF"/>
    <w:rsid w:val="00474C40"/>
    <w:rsid w:val="00474D44"/>
    <w:rsid w:val="00474DB3"/>
    <w:rsid w:val="00474E31"/>
    <w:rsid w:val="00474EAF"/>
    <w:rsid w:val="00474EF0"/>
    <w:rsid w:val="004750B1"/>
    <w:rsid w:val="004750CD"/>
    <w:rsid w:val="0047522A"/>
    <w:rsid w:val="004752C5"/>
    <w:rsid w:val="004752E3"/>
    <w:rsid w:val="00475393"/>
    <w:rsid w:val="00475492"/>
    <w:rsid w:val="004755E7"/>
    <w:rsid w:val="0047565B"/>
    <w:rsid w:val="004756D1"/>
    <w:rsid w:val="004756D4"/>
    <w:rsid w:val="0047576C"/>
    <w:rsid w:val="0047580F"/>
    <w:rsid w:val="00475921"/>
    <w:rsid w:val="004759C8"/>
    <w:rsid w:val="00475AC2"/>
    <w:rsid w:val="00475ADA"/>
    <w:rsid w:val="00475AE1"/>
    <w:rsid w:val="00475C48"/>
    <w:rsid w:val="00475CD8"/>
    <w:rsid w:val="00475D29"/>
    <w:rsid w:val="00475E1A"/>
    <w:rsid w:val="00475E92"/>
    <w:rsid w:val="00475FD5"/>
    <w:rsid w:val="00476055"/>
    <w:rsid w:val="004760BB"/>
    <w:rsid w:val="0047610F"/>
    <w:rsid w:val="0047614A"/>
    <w:rsid w:val="00476157"/>
    <w:rsid w:val="0047615F"/>
    <w:rsid w:val="0047617E"/>
    <w:rsid w:val="00476223"/>
    <w:rsid w:val="004762D0"/>
    <w:rsid w:val="00476382"/>
    <w:rsid w:val="00476446"/>
    <w:rsid w:val="00476523"/>
    <w:rsid w:val="004766B2"/>
    <w:rsid w:val="00476903"/>
    <w:rsid w:val="0047692B"/>
    <w:rsid w:val="004769C9"/>
    <w:rsid w:val="00476B24"/>
    <w:rsid w:val="00476D42"/>
    <w:rsid w:val="00476EF4"/>
    <w:rsid w:val="00476F48"/>
    <w:rsid w:val="0047700A"/>
    <w:rsid w:val="00477165"/>
    <w:rsid w:val="004771DC"/>
    <w:rsid w:val="0047721C"/>
    <w:rsid w:val="0047747D"/>
    <w:rsid w:val="0047759D"/>
    <w:rsid w:val="004775B5"/>
    <w:rsid w:val="0047764D"/>
    <w:rsid w:val="0047778D"/>
    <w:rsid w:val="004777DE"/>
    <w:rsid w:val="00477833"/>
    <w:rsid w:val="00477887"/>
    <w:rsid w:val="0047797D"/>
    <w:rsid w:val="00477AC2"/>
    <w:rsid w:val="00477AF1"/>
    <w:rsid w:val="00477B63"/>
    <w:rsid w:val="00477BE0"/>
    <w:rsid w:val="00477BEA"/>
    <w:rsid w:val="00477E08"/>
    <w:rsid w:val="00477FF1"/>
    <w:rsid w:val="00480198"/>
    <w:rsid w:val="00480293"/>
    <w:rsid w:val="004802C1"/>
    <w:rsid w:val="00480335"/>
    <w:rsid w:val="00480338"/>
    <w:rsid w:val="004803D7"/>
    <w:rsid w:val="00480501"/>
    <w:rsid w:val="004805B0"/>
    <w:rsid w:val="00480660"/>
    <w:rsid w:val="0048072B"/>
    <w:rsid w:val="00480748"/>
    <w:rsid w:val="004807E2"/>
    <w:rsid w:val="00480814"/>
    <w:rsid w:val="004809DF"/>
    <w:rsid w:val="004809F6"/>
    <w:rsid w:val="00480A4A"/>
    <w:rsid w:val="00480ACA"/>
    <w:rsid w:val="00480B72"/>
    <w:rsid w:val="00480CF5"/>
    <w:rsid w:val="00480DBE"/>
    <w:rsid w:val="00480E0F"/>
    <w:rsid w:val="00480F41"/>
    <w:rsid w:val="00480F58"/>
    <w:rsid w:val="0048108B"/>
    <w:rsid w:val="004810C3"/>
    <w:rsid w:val="004810C9"/>
    <w:rsid w:val="00481250"/>
    <w:rsid w:val="00481256"/>
    <w:rsid w:val="00481274"/>
    <w:rsid w:val="00481296"/>
    <w:rsid w:val="0048139B"/>
    <w:rsid w:val="00481476"/>
    <w:rsid w:val="004814D8"/>
    <w:rsid w:val="0048157F"/>
    <w:rsid w:val="00481582"/>
    <w:rsid w:val="00481585"/>
    <w:rsid w:val="00481738"/>
    <w:rsid w:val="004818CE"/>
    <w:rsid w:val="00481913"/>
    <w:rsid w:val="0048191A"/>
    <w:rsid w:val="004819C4"/>
    <w:rsid w:val="004819C8"/>
    <w:rsid w:val="00481AAB"/>
    <w:rsid w:val="00481AD4"/>
    <w:rsid w:val="00481AFE"/>
    <w:rsid w:val="00481B5C"/>
    <w:rsid w:val="00481B68"/>
    <w:rsid w:val="00481C3B"/>
    <w:rsid w:val="00481C4F"/>
    <w:rsid w:val="00481C9A"/>
    <w:rsid w:val="00481CE7"/>
    <w:rsid w:val="00481D29"/>
    <w:rsid w:val="00481D37"/>
    <w:rsid w:val="00481D91"/>
    <w:rsid w:val="00481E2B"/>
    <w:rsid w:val="00481F75"/>
    <w:rsid w:val="0048200F"/>
    <w:rsid w:val="00482029"/>
    <w:rsid w:val="004820C6"/>
    <w:rsid w:val="00482181"/>
    <w:rsid w:val="004821D6"/>
    <w:rsid w:val="0048224C"/>
    <w:rsid w:val="0048228D"/>
    <w:rsid w:val="004822A2"/>
    <w:rsid w:val="004823C1"/>
    <w:rsid w:val="004824EE"/>
    <w:rsid w:val="004825BD"/>
    <w:rsid w:val="004825F8"/>
    <w:rsid w:val="00482623"/>
    <w:rsid w:val="0048270E"/>
    <w:rsid w:val="00482747"/>
    <w:rsid w:val="0048285C"/>
    <w:rsid w:val="004828F8"/>
    <w:rsid w:val="00482929"/>
    <w:rsid w:val="00482A63"/>
    <w:rsid w:val="00482A84"/>
    <w:rsid w:val="00482B78"/>
    <w:rsid w:val="00482D16"/>
    <w:rsid w:val="00482E6C"/>
    <w:rsid w:val="00482ED3"/>
    <w:rsid w:val="00482F20"/>
    <w:rsid w:val="00483174"/>
    <w:rsid w:val="00483184"/>
    <w:rsid w:val="00483252"/>
    <w:rsid w:val="004832CE"/>
    <w:rsid w:val="00483361"/>
    <w:rsid w:val="00483431"/>
    <w:rsid w:val="0048346F"/>
    <w:rsid w:val="00483479"/>
    <w:rsid w:val="004835B7"/>
    <w:rsid w:val="00483606"/>
    <w:rsid w:val="00483650"/>
    <w:rsid w:val="00483665"/>
    <w:rsid w:val="004836D9"/>
    <w:rsid w:val="004838A2"/>
    <w:rsid w:val="00483A64"/>
    <w:rsid w:val="00483ACE"/>
    <w:rsid w:val="00483C26"/>
    <w:rsid w:val="00483D0D"/>
    <w:rsid w:val="00483DC9"/>
    <w:rsid w:val="00483E08"/>
    <w:rsid w:val="00483EEE"/>
    <w:rsid w:val="00483F13"/>
    <w:rsid w:val="004841BE"/>
    <w:rsid w:val="004841C6"/>
    <w:rsid w:val="00484211"/>
    <w:rsid w:val="0048423E"/>
    <w:rsid w:val="0048426B"/>
    <w:rsid w:val="00484445"/>
    <w:rsid w:val="004844C9"/>
    <w:rsid w:val="0048455E"/>
    <w:rsid w:val="0048459C"/>
    <w:rsid w:val="00484622"/>
    <w:rsid w:val="004847BD"/>
    <w:rsid w:val="004848FA"/>
    <w:rsid w:val="00484ACF"/>
    <w:rsid w:val="00484AF4"/>
    <w:rsid w:val="00484BC0"/>
    <w:rsid w:val="00484BE7"/>
    <w:rsid w:val="00484BFF"/>
    <w:rsid w:val="00484C8F"/>
    <w:rsid w:val="00485050"/>
    <w:rsid w:val="00485073"/>
    <w:rsid w:val="00485091"/>
    <w:rsid w:val="0048511B"/>
    <w:rsid w:val="0048523D"/>
    <w:rsid w:val="00485245"/>
    <w:rsid w:val="004852BB"/>
    <w:rsid w:val="004852CC"/>
    <w:rsid w:val="00485317"/>
    <w:rsid w:val="004853E1"/>
    <w:rsid w:val="00485464"/>
    <w:rsid w:val="004854F8"/>
    <w:rsid w:val="00485504"/>
    <w:rsid w:val="0048554D"/>
    <w:rsid w:val="004855E5"/>
    <w:rsid w:val="0048563B"/>
    <w:rsid w:val="004856C5"/>
    <w:rsid w:val="004856F2"/>
    <w:rsid w:val="00485770"/>
    <w:rsid w:val="004857C0"/>
    <w:rsid w:val="004857E2"/>
    <w:rsid w:val="0048587B"/>
    <w:rsid w:val="0048591A"/>
    <w:rsid w:val="00485A78"/>
    <w:rsid w:val="00485AA3"/>
    <w:rsid w:val="00485AF9"/>
    <w:rsid w:val="00485B82"/>
    <w:rsid w:val="00485BFE"/>
    <w:rsid w:val="00485C2C"/>
    <w:rsid w:val="00485D0A"/>
    <w:rsid w:val="00485E42"/>
    <w:rsid w:val="00485E45"/>
    <w:rsid w:val="00485EB7"/>
    <w:rsid w:val="00485FF3"/>
    <w:rsid w:val="004862BF"/>
    <w:rsid w:val="004862F3"/>
    <w:rsid w:val="004863B0"/>
    <w:rsid w:val="00486524"/>
    <w:rsid w:val="00486613"/>
    <w:rsid w:val="00486699"/>
    <w:rsid w:val="00486798"/>
    <w:rsid w:val="004869CE"/>
    <w:rsid w:val="00486A49"/>
    <w:rsid w:val="00486ADA"/>
    <w:rsid w:val="00486B48"/>
    <w:rsid w:val="00486D8A"/>
    <w:rsid w:val="00486E38"/>
    <w:rsid w:val="00486E4A"/>
    <w:rsid w:val="00486E9D"/>
    <w:rsid w:val="00486EA1"/>
    <w:rsid w:val="00486EC0"/>
    <w:rsid w:val="00486F43"/>
    <w:rsid w:val="00487084"/>
    <w:rsid w:val="004870DF"/>
    <w:rsid w:val="0048710B"/>
    <w:rsid w:val="00487111"/>
    <w:rsid w:val="0048718C"/>
    <w:rsid w:val="0048722F"/>
    <w:rsid w:val="00487246"/>
    <w:rsid w:val="00487300"/>
    <w:rsid w:val="00487373"/>
    <w:rsid w:val="0048741A"/>
    <w:rsid w:val="00487426"/>
    <w:rsid w:val="004875B9"/>
    <w:rsid w:val="004875E6"/>
    <w:rsid w:val="004875F4"/>
    <w:rsid w:val="00487639"/>
    <w:rsid w:val="004876A9"/>
    <w:rsid w:val="00487754"/>
    <w:rsid w:val="0048790E"/>
    <w:rsid w:val="004879BF"/>
    <w:rsid w:val="00487A63"/>
    <w:rsid w:val="00487C69"/>
    <w:rsid w:val="00487D50"/>
    <w:rsid w:val="00487D53"/>
    <w:rsid w:val="00490078"/>
    <w:rsid w:val="00490189"/>
    <w:rsid w:val="004901C4"/>
    <w:rsid w:val="00490214"/>
    <w:rsid w:val="0049038A"/>
    <w:rsid w:val="00490421"/>
    <w:rsid w:val="00490456"/>
    <w:rsid w:val="004904FB"/>
    <w:rsid w:val="00490500"/>
    <w:rsid w:val="0049061D"/>
    <w:rsid w:val="0049063F"/>
    <w:rsid w:val="00490731"/>
    <w:rsid w:val="00490801"/>
    <w:rsid w:val="004908D7"/>
    <w:rsid w:val="004908FD"/>
    <w:rsid w:val="00490AA1"/>
    <w:rsid w:val="00490AA7"/>
    <w:rsid w:val="00490BC3"/>
    <w:rsid w:val="00490FC8"/>
    <w:rsid w:val="00490FFB"/>
    <w:rsid w:val="0049120E"/>
    <w:rsid w:val="00491216"/>
    <w:rsid w:val="00491232"/>
    <w:rsid w:val="004913F1"/>
    <w:rsid w:val="00491469"/>
    <w:rsid w:val="004914E8"/>
    <w:rsid w:val="00491561"/>
    <w:rsid w:val="004915F4"/>
    <w:rsid w:val="00491A6E"/>
    <w:rsid w:val="00491A81"/>
    <w:rsid w:val="00491B57"/>
    <w:rsid w:val="00491BB6"/>
    <w:rsid w:val="00491C34"/>
    <w:rsid w:val="00491CE5"/>
    <w:rsid w:val="00491D12"/>
    <w:rsid w:val="00491F43"/>
    <w:rsid w:val="00491FC7"/>
    <w:rsid w:val="00492105"/>
    <w:rsid w:val="0049218C"/>
    <w:rsid w:val="00492195"/>
    <w:rsid w:val="004922DA"/>
    <w:rsid w:val="004922ED"/>
    <w:rsid w:val="0049257B"/>
    <w:rsid w:val="004926BE"/>
    <w:rsid w:val="0049281C"/>
    <w:rsid w:val="00492966"/>
    <w:rsid w:val="00492A12"/>
    <w:rsid w:val="00492A8E"/>
    <w:rsid w:val="00492A91"/>
    <w:rsid w:val="00492AD8"/>
    <w:rsid w:val="00492BA3"/>
    <w:rsid w:val="00492C8E"/>
    <w:rsid w:val="00492CBA"/>
    <w:rsid w:val="00492CEE"/>
    <w:rsid w:val="00492ED3"/>
    <w:rsid w:val="00492F94"/>
    <w:rsid w:val="00493057"/>
    <w:rsid w:val="00493258"/>
    <w:rsid w:val="00493335"/>
    <w:rsid w:val="004933C3"/>
    <w:rsid w:val="0049342F"/>
    <w:rsid w:val="00493438"/>
    <w:rsid w:val="004934C7"/>
    <w:rsid w:val="00493698"/>
    <w:rsid w:val="004936D2"/>
    <w:rsid w:val="004936F3"/>
    <w:rsid w:val="00493751"/>
    <w:rsid w:val="004937A0"/>
    <w:rsid w:val="00493820"/>
    <w:rsid w:val="00493A11"/>
    <w:rsid w:val="00493A2A"/>
    <w:rsid w:val="00493AC2"/>
    <w:rsid w:val="00493D37"/>
    <w:rsid w:val="00493E62"/>
    <w:rsid w:val="00493E66"/>
    <w:rsid w:val="00493E83"/>
    <w:rsid w:val="00493F34"/>
    <w:rsid w:val="00494032"/>
    <w:rsid w:val="00494272"/>
    <w:rsid w:val="004942A6"/>
    <w:rsid w:val="004943E8"/>
    <w:rsid w:val="00494434"/>
    <w:rsid w:val="0049456F"/>
    <w:rsid w:val="004946FA"/>
    <w:rsid w:val="00494747"/>
    <w:rsid w:val="0049475F"/>
    <w:rsid w:val="00494777"/>
    <w:rsid w:val="0049479D"/>
    <w:rsid w:val="004947AA"/>
    <w:rsid w:val="004948CB"/>
    <w:rsid w:val="00494A10"/>
    <w:rsid w:val="00494A75"/>
    <w:rsid w:val="00494ABC"/>
    <w:rsid w:val="00494C79"/>
    <w:rsid w:val="00494CA4"/>
    <w:rsid w:val="00494CEE"/>
    <w:rsid w:val="00494D8F"/>
    <w:rsid w:val="00494DA3"/>
    <w:rsid w:val="00494DA4"/>
    <w:rsid w:val="00494DB9"/>
    <w:rsid w:val="00494E3E"/>
    <w:rsid w:val="00494EFB"/>
    <w:rsid w:val="00495026"/>
    <w:rsid w:val="0049503C"/>
    <w:rsid w:val="004951E5"/>
    <w:rsid w:val="0049529E"/>
    <w:rsid w:val="004953BE"/>
    <w:rsid w:val="004953F2"/>
    <w:rsid w:val="004954B7"/>
    <w:rsid w:val="004954CA"/>
    <w:rsid w:val="00495528"/>
    <w:rsid w:val="0049562E"/>
    <w:rsid w:val="00495658"/>
    <w:rsid w:val="00495753"/>
    <w:rsid w:val="00495762"/>
    <w:rsid w:val="00495860"/>
    <w:rsid w:val="00495992"/>
    <w:rsid w:val="00495B63"/>
    <w:rsid w:val="00495C3B"/>
    <w:rsid w:val="00495D22"/>
    <w:rsid w:val="00495DE0"/>
    <w:rsid w:val="00495ED7"/>
    <w:rsid w:val="00495F75"/>
    <w:rsid w:val="00495FDA"/>
    <w:rsid w:val="00496029"/>
    <w:rsid w:val="004960EC"/>
    <w:rsid w:val="004960FC"/>
    <w:rsid w:val="004961EE"/>
    <w:rsid w:val="00496284"/>
    <w:rsid w:val="004963E0"/>
    <w:rsid w:val="00496400"/>
    <w:rsid w:val="004964D9"/>
    <w:rsid w:val="0049654E"/>
    <w:rsid w:val="00496561"/>
    <w:rsid w:val="00496665"/>
    <w:rsid w:val="0049666A"/>
    <w:rsid w:val="00496843"/>
    <w:rsid w:val="004968A9"/>
    <w:rsid w:val="004968AA"/>
    <w:rsid w:val="0049693B"/>
    <w:rsid w:val="00496B7E"/>
    <w:rsid w:val="00496C5B"/>
    <w:rsid w:val="00496C7E"/>
    <w:rsid w:val="00496C8F"/>
    <w:rsid w:val="00496CE4"/>
    <w:rsid w:val="00496E1B"/>
    <w:rsid w:val="00496E21"/>
    <w:rsid w:val="00496E25"/>
    <w:rsid w:val="00496FB6"/>
    <w:rsid w:val="00497086"/>
    <w:rsid w:val="004972C5"/>
    <w:rsid w:val="004972FD"/>
    <w:rsid w:val="0049736B"/>
    <w:rsid w:val="00497372"/>
    <w:rsid w:val="004973D2"/>
    <w:rsid w:val="00497414"/>
    <w:rsid w:val="004974A9"/>
    <w:rsid w:val="004974E7"/>
    <w:rsid w:val="004974F2"/>
    <w:rsid w:val="004975EB"/>
    <w:rsid w:val="00497720"/>
    <w:rsid w:val="00497770"/>
    <w:rsid w:val="004977C5"/>
    <w:rsid w:val="00497979"/>
    <w:rsid w:val="00497A02"/>
    <w:rsid w:val="00497A80"/>
    <w:rsid w:val="00497A85"/>
    <w:rsid w:val="00497C02"/>
    <w:rsid w:val="00497C44"/>
    <w:rsid w:val="00497C49"/>
    <w:rsid w:val="00497CFE"/>
    <w:rsid w:val="00497D57"/>
    <w:rsid w:val="00497DE6"/>
    <w:rsid w:val="00497E74"/>
    <w:rsid w:val="00497F3E"/>
    <w:rsid w:val="004A003F"/>
    <w:rsid w:val="004A016F"/>
    <w:rsid w:val="004A019C"/>
    <w:rsid w:val="004A02A6"/>
    <w:rsid w:val="004A0343"/>
    <w:rsid w:val="004A03E1"/>
    <w:rsid w:val="004A0462"/>
    <w:rsid w:val="004A053A"/>
    <w:rsid w:val="004A0665"/>
    <w:rsid w:val="004A06BB"/>
    <w:rsid w:val="004A074C"/>
    <w:rsid w:val="004A074E"/>
    <w:rsid w:val="004A07E9"/>
    <w:rsid w:val="004A08AE"/>
    <w:rsid w:val="004A097C"/>
    <w:rsid w:val="004A0996"/>
    <w:rsid w:val="004A09DF"/>
    <w:rsid w:val="004A0BEE"/>
    <w:rsid w:val="004A0CC7"/>
    <w:rsid w:val="004A0E64"/>
    <w:rsid w:val="004A0F90"/>
    <w:rsid w:val="004A0FCB"/>
    <w:rsid w:val="004A0FE5"/>
    <w:rsid w:val="004A1072"/>
    <w:rsid w:val="004A11B1"/>
    <w:rsid w:val="004A1210"/>
    <w:rsid w:val="004A12D3"/>
    <w:rsid w:val="004A1308"/>
    <w:rsid w:val="004A1325"/>
    <w:rsid w:val="004A1475"/>
    <w:rsid w:val="004A1540"/>
    <w:rsid w:val="004A1541"/>
    <w:rsid w:val="004A15C5"/>
    <w:rsid w:val="004A15E7"/>
    <w:rsid w:val="004A1622"/>
    <w:rsid w:val="004A1640"/>
    <w:rsid w:val="004A185D"/>
    <w:rsid w:val="004A18BD"/>
    <w:rsid w:val="004A192C"/>
    <w:rsid w:val="004A19CC"/>
    <w:rsid w:val="004A1B09"/>
    <w:rsid w:val="004A1BBB"/>
    <w:rsid w:val="004A1D0C"/>
    <w:rsid w:val="004A1E45"/>
    <w:rsid w:val="004A1EF4"/>
    <w:rsid w:val="004A1F2B"/>
    <w:rsid w:val="004A203B"/>
    <w:rsid w:val="004A20BD"/>
    <w:rsid w:val="004A20D3"/>
    <w:rsid w:val="004A20D8"/>
    <w:rsid w:val="004A214B"/>
    <w:rsid w:val="004A21AE"/>
    <w:rsid w:val="004A2221"/>
    <w:rsid w:val="004A2232"/>
    <w:rsid w:val="004A227C"/>
    <w:rsid w:val="004A229B"/>
    <w:rsid w:val="004A23E1"/>
    <w:rsid w:val="004A2446"/>
    <w:rsid w:val="004A25A2"/>
    <w:rsid w:val="004A2660"/>
    <w:rsid w:val="004A2682"/>
    <w:rsid w:val="004A268C"/>
    <w:rsid w:val="004A26C4"/>
    <w:rsid w:val="004A2742"/>
    <w:rsid w:val="004A27F2"/>
    <w:rsid w:val="004A2AAD"/>
    <w:rsid w:val="004A2CD0"/>
    <w:rsid w:val="004A2D05"/>
    <w:rsid w:val="004A2D12"/>
    <w:rsid w:val="004A2D59"/>
    <w:rsid w:val="004A2DA3"/>
    <w:rsid w:val="004A2E87"/>
    <w:rsid w:val="004A2FC0"/>
    <w:rsid w:val="004A2FCD"/>
    <w:rsid w:val="004A3175"/>
    <w:rsid w:val="004A31B4"/>
    <w:rsid w:val="004A3261"/>
    <w:rsid w:val="004A32B3"/>
    <w:rsid w:val="004A3348"/>
    <w:rsid w:val="004A3391"/>
    <w:rsid w:val="004A33B4"/>
    <w:rsid w:val="004A3440"/>
    <w:rsid w:val="004A34A5"/>
    <w:rsid w:val="004A354F"/>
    <w:rsid w:val="004A35FD"/>
    <w:rsid w:val="004A3606"/>
    <w:rsid w:val="004A36F0"/>
    <w:rsid w:val="004A3812"/>
    <w:rsid w:val="004A3831"/>
    <w:rsid w:val="004A38A7"/>
    <w:rsid w:val="004A39DB"/>
    <w:rsid w:val="004A39E5"/>
    <w:rsid w:val="004A3A13"/>
    <w:rsid w:val="004A3A47"/>
    <w:rsid w:val="004A3A5E"/>
    <w:rsid w:val="004A3AD2"/>
    <w:rsid w:val="004A3B51"/>
    <w:rsid w:val="004A3B55"/>
    <w:rsid w:val="004A3B76"/>
    <w:rsid w:val="004A3C7B"/>
    <w:rsid w:val="004A3CDA"/>
    <w:rsid w:val="004A3DE1"/>
    <w:rsid w:val="004A3E91"/>
    <w:rsid w:val="004A3F81"/>
    <w:rsid w:val="004A3FCF"/>
    <w:rsid w:val="004A41C3"/>
    <w:rsid w:val="004A4355"/>
    <w:rsid w:val="004A43AE"/>
    <w:rsid w:val="004A45CA"/>
    <w:rsid w:val="004A463E"/>
    <w:rsid w:val="004A468F"/>
    <w:rsid w:val="004A46DB"/>
    <w:rsid w:val="004A46F1"/>
    <w:rsid w:val="004A4880"/>
    <w:rsid w:val="004A4926"/>
    <w:rsid w:val="004A49CE"/>
    <w:rsid w:val="004A4C06"/>
    <w:rsid w:val="004A4C0C"/>
    <w:rsid w:val="004A4DF1"/>
    <w:rsid w:val="004A4E31"/>
    <w:rsid w:val="004A4FA9"/>
    <w:rsid w:val="004A569F"/>
    <w:rsid w:val="004A582F"/>
    <w:rsid w:val="004A58B3"/>
    <w:rsid w:val="004A58BB"/>
    <w:rsid w:val="004A5918"/>
    <w:rsid w:val="004A5957"/>
    <w:rsid w:val="004A5A47"/>
    <w:rsid w:val="004A5A99"/>
    <w:rsid w:val="004A5B2F"/>
    <w:rsid w:val="004A5B6C"/>
    <w:rsid w:val="004A5C41"/>
    <w:rsid w:val="004A5D08"/>
    <w:rsid w:val="004A5D20"/>
    <w:rsid w:val="004A5D55"/>
    <w:rsid w:val="004A5D8A"/>
    <w:rsid w:val="004A5DC3"/>
    <w:rsid w:val="004A5DD0"/>
    <w:rsid w:val="004A5DFC"/>
    <w:rsid w:val="004A5E68"/>
    <w:rsid w:val="004A5F43"/>
    <w:rsid w:val="004A6025"/>
    <w:rsid w:val="004A607A"/>
    <w:rsid w:val="004A6137"/>
    <w:rsid w:val="004A61A9"/>
    <w:rsid w:val="004A624C"/>
    <w:rsid w:val="004A624E"/>
    <w:rsid w:val="004A62D1"/>
    <w:rsid w:val="004A645A"/>
    <w:rsid w:val="004A645F"/>
    <w:rsid w:val="004A64A6"/>
    <w:rsid w:val="004A64AC"/>
    <w:rsid w:val="004A6548"/>
    <w:rsid w:val="004A65B7"/>
    <w:rsid w:val="004A6608"/>
    <w:rsid w:val="004A664D"/>
    <w:rsid w:val="004A66D5"/>
    <w:rsid w:val="004A67B1"/>
    <w:rsid w:val="004A67BA"/>
    <w:rsid w:val="004A67FB"/>
    <w:rsid w:val="004A6899"/>
    <w:rsid w:val="004A6982"/>
    <w:rsid w:val="004A6C8A"/>
    <w:rsid w:val="004A6E4B"/>
    <w:rsid w:val="004A6E62"/>
    <w:rsid w:val="004A6F03"/>
    <w:rsid w:val="004A6F04"/>
    <w:rsid w:val="004A6FD7"/>
    <w:rsid w:val="004A70F5"/>
    <w:rsid w:val="004A72C0"/>
    <w:rsid w:val="004A734D"/>
    <w:rsid w:val="004A7435"/>
    <w:rsid w:val="004A749A"/>
    <w:rsid w:val="004A74A2"/>
    <w:rsid w:val="004A7694"/>
    <w:rsid w:val="004A777E"/>
    <w:rsid w:val="004A78A5"/>
    <w:rsid w:val="004A798D"/>
    <w:rsid w:val="004A799D"/>
    <w:rsid w:val="004A79BA"/>
    <w:rsid w:val="004A7A22"/>
    <w:rsid w:val="004A7A63"/>
    <w:rsid w:val="004A7C14"/>
    <w:rsid w:val="004A7F30"/>
    <w:rsid w:val="004A7F38"/>
    <w:rsid w:val="004B0048"/>
    <w:rsid w:val="004B023B"/>
    <w:rsid w:val="004B023C"/>
    <w:rsid w:val="004B033F"/>
    <w:rsid w:val="004B0430"/>
    <w:rsid w:val="004B0589"/>
    <w:rsid w:val="004B05F8"/>
    <w:rsid w:val="004B06AD"/>
    <w:rsid w:val="004B0825"/>
    <w:rsid w:val="004B08A5"/>
    <w:rsid w:val="004B08AF"/>
    <w:rsid w:val="004B095D"/>
    <w:rsid w:val="004B09BB"/>
    <w:rsid w:val="004B09C7"/>
    <w:rsid w:val="004B0A14"/>
    <w:rsid w:val="004B0AB6"/>
    <w:rsid w:val="004B0DBD"/>
    <w:rsid w:val="004B0F5D"/>
    <w:rsid w:val="004B0FA9"/>
    <w:rsid w:val="004B0FE8"/>
    <w:rsid w:val="004B1142"/>
    <w:rsid w:val="004B11BD"/>
    <w:rsid w:val="004B120F"/>
    <w:rsid w:val="004B1212"/>
    <w:rsid w:val="004B12DE"/>
    <w:rsid w:val="004B152B"/>
    <w:rsid w:val="004B156F"/>
    <w:rsid w:val="004B159E"/>
    <w:rsid w:val="004B1602"/>
    <w:rsid w:val="004B161D"/>
    <w:rsid w:val="004B168D"/>
    <w:rsid w:val="004B180C"/>
    <w:rsid w:val="004B185F"/>
    <w:rsid w:val="004B18A4"/>
    <w:rsid w:val="004B195B"/>
    <w:rsid w:val="004B1A9E"/>
    <w:rsid w:val="004B1B0C"/>
    <w:rsid w:val="004B1CDF"/>
    <w:rsid w:val="004B1D07"/>
    <w:rsid w:val="004B1D28"/>
    <w:rsid w:val="004B1DB6"/>
    <w:rsid w:val="004B1E2D"/>
    <w:rsid w:val="004B1E7F"/>
    <w:rsid w:val="004B1EA3"/>
    <w:rsid w:val="004B2009"/>
    <w:rsid w:val="004B2029"/>
    <w:rsid w:val="004B20F3"/>
    <w:rsid w:val="004B2191"/>
    <w:rsid w:val="004B2216"/>
    <w:rsid w:val="004B2220"/>
    <w:rsid w:val="004B2243"/>
    <w:rsid w:val="004B2310"/>
    <w:rsid w:val="004B2393"/>
    <w:rsid w:val="004B23D9"/>
    <w:rsid w:val="004B23F6"/>
    <w:rsid w:val="004B244C"/>
    <w:rsid w:val="004B24DF"/>
    <w:rsid w:val="004B254D"/>
    <w:rsid w:val="004B2641"/>
    <w:rsid w:val="004B268F"/>
    <w:rsid w:val="004B2742"/>
    <w:rsid w:val="004B27BA"/>
    <w:rsid w:val="004B2829"/>
    <w:rsid w:val="004B2856"/>
    <w:rsid w:val="004B29AD"/>
    <w:rsid w:val="004B29BE"/>
    <w:rsid w:val="004B29FB"/>
    <w:rsid w:val="004B2A36"/>
    <w:rsid w:val="004B2A39"/>
    <w:rsid w:val="004B2AC1"/>
    <w:rsid w:val="004B2AD9"/>
    <w:rsid w:val="004B2B0B"/>
    <w:rsid w:val="004B2B97"/>
    <w:rsid w:val="004B2BD8"/>
    <w:rsid w:val="004B2C19"/>
    <w:rsid w:val="004B2C74"/>
    <w:rsid w:val="004B2CD6"/>
    <w:rsid w:val="004B2D65"/>
    <w:rsid w:val="004B2D76"/>
    <w:rsid w:val="004B2D97"/>
    <w:rsid w:val="004B2E47"/>
    <w:rsid w:val="004B2FBB"/>
    <w:rsid w:val="004B3123"/>
    <w:rsid w:val="004B3258"/>
    <w:rsid w:val="004B3441"/>
    <w:rsid w:val="004B3497"/>
    <w:rsid w:val="004B3506"/>
    <w:rsid w:val="004B356D"/>
    <w:rsid w:val="004B35B5"/>
    <w:rsid w:val="004B3618"/>
    <w:rsid w:val="004B3768"/>
    <w:rsid w:val="004B3A7E"/>
    <w:rsid w:val="004B3B41"/>
    <w:rsid w:val="004B3C28"/>
    <w:rsid w:val="004B3C7C"/>
    <w:rsid w:val="004B3CB0"/>
    <w:rsid w:val="004B3DD3"/>
    <w:rsid w:val="004B3EEA"/>
    <w:rsid w:val="004B3F2D"/>
    <w:rsid w:val="004B3F39"/>
    <w:rsid w:val="004B4145"/>
    <w:rsid w:val="004B4353"/>
    <w:rsid w:val="004B437B"/>
    <w:rsid w:val="004B43AC"/>
    <w:rsid w:val="004B43E7"/>
    <w:rsid w:val="004B446C"/>
    <w:rsid w:val="004B44C4"/>
    <w:rsid w:val="004B45E8"/>
    <w:rsid w:val="004B45FC"/>
    <w:rsid w:val="004B4629"/>
    <w:rsid w:val="004B47EB"/>
    <w:rsid w:val="004B480D"/>
    <w:rsid w:val="004B4988"/>
    <w:rsid w:val="004B49C8"/>
    <w:rsid w:val="004B4AF0"/>
    <w:rsid w:val="004B4C39"/>
    <w:rsid w:val="004B4C77"/>
    <w:rsid w:val="004B4CC3"/>
    <w:rsid w:val="004B4D5A"/>
    <w:rsid w:val="004B4D68"/>
    <w:rsid w:val="004B4E3C"/>
    <w:rsid w:val="004B4E83"/>
    <w:rsid w:val="004B4EE4"/>
    <w:rsid w:val="004B5019"/>
    <w:rsid w:val="004B51A6"/>
    <w:rsid w:val="004B51B5"/>
    <w:rsid w:val="004B51F4"/>
    <w:rsid w:val="004B53C1"/>
    <w:rsid w:val="004B5412"/>
    <w:rsid w:val="004B546A"/>
    <w:rsid w:val="004B547B"/>
    <w:rsid w:val="004B54AC"/>
    <w:rsid w:val="004B5567"/>
    <w:rsid w:val="004B5635"/>
    <w:rsid w:val="004B56F5"/>
    <w:rsid w:val="004B5737"/>
    <w:rsid w:val="004B5759"/>
    <w:rsid w:val="004B580B"/>
    <w:rsid w:val="004B586E"/>
    <w:rsid w:val="004B5885"/>
    <w:rsid w:val="004B5918"/>
    <w:rsid w:val="004B5A67"/>
    <w:rsid w:val="004B5B94"/>
    <w:rsid w:val="004B5C16"/>
    <w:rsid w:val="004B5C4F"/>
    <w:rsid w:val="004B5D06"/>
    <w:rsid w:val="004B5D37"/>
    <w:rsid w:val="004B5D71"/>
    <w:rsid w:val="004B5EF8"/>
    <w:rsid w:val="004B6052"/>
    <w:rsid w:val="004B6058"/>
    <w:rsid w:val="004B60A1"/>
    <w:rsid w:val="004B61B2"/>
    <w:rsid w:val="004B624C"/>
    <w:rsid w:val="004B63E7"/>
    <w:rsid w:val="004B6452"/>
    <w:rsid w:val="004B645B"/>
    <w:rsid w:val="004B654D"/>
    <w:rsid w:val="004B656F"/>
    <w:rsid w:val="004B67D8"/>
    <w:rsid w:val="004B685D"/>
    <w:rsid w:val="004B6903"/>
    <w:rsid w:val="004B6911"/>
    <w:rsid w:val="004B69BA"/>
    <w:rsid w:val="004B6A0A"/>
    <w:rsid w:val="004B6A15"/>
    <w:rsid w:val="004B6B2E"/>
    <w:rsid w:val="004B6B8E"/>
    <w:rsid w:val="004B6C07"/>
    <w:rsid w:val="004B6C85"/>
    <w:rsid w:val="004B6C9B"/>
    <w:rsid w:val="004B6D81"/>
    <w:rsid w:val="004B6D87"/>
    <w:rsid w:val="004B6DA8"/>
    <w:rsid w:val="004B6E92"/>
    <w:rsid w:val="004B6FED"/>
    <w:rsid w:val="004B6FFE"/>
    <w:rsid w:val="004B700F"/>
    <w:rsid w:val="004B7163"/>
    <w:rsid w:val="004B71D5"/>
    <w:rsid w:val="004B71DF"/>
    <w:rsid w:val="004B7307"/>
    <w:rsid w:val="004B73D4"/>
    <w:rsid w:val="004B7444"/>
    <w:rsid w:val="004B7466"/>
    <w:rsid w:val="004B7497"/>
    <w:rsid w:val="004B753F"/>
    <w:rsid w:val="004B755B"/>
    <w:rsid w:val="004B757E"/>
    <w:rsid w:val="004B7586"/>
    <w:rsid w:val="004B77C9"/>
    <w:rsid w:val="004B79B8"/>
    <w:rsid w:val="004B7A5C"/>
    <w:rsid w:val="004B7AB7"/>
    <w:rsid w:val="004B7E2A"/>
    <w:rsid w:val="004B7E37"/>
    <w:rsid w:val="004B7E67"/>
    <w:rsid w:val="004B7F12"/>
    <w:rsid w:val="004B7FA2"/>
    <w:rsid w:val="004C0097"/>
    <w:rsid w:val="004C0244"/>
    <w:rsid w:val="004C04FF"/>
    <w:rsid w:val="004C0513"/>
    <w:rsid w:val="004C0580"/>
    <w:rsid w:val="004C05D7"/>
    <w:rsid w:val="004C05E1"/>
    <w:rsid w:val="004C05FF"/>
    <w:rsid w:val="004C0738"/>
    <w:rsid w:val="004C085C"/>
    <w:rsid w:val="004C08DE"/>
    <w:rsid w:val="004C0956"/>
    <w:rsid w:val="004C096B"/>
    <w:rsid w:val="004C09B8"/>
    <w:rsid w:val="004C09CC"/>
    <w:rsid w:val="004C0B57"/>
    <w:rsid w:val="004C0C3B"/>
    <w:rsid w:val="004C0CA8"/>
    <w:rsid w:val="004C0CF1"/>
    <w:rsid w:val="004C0D74"/>
    <w:rsid w:val="004C0D76"/>
    <w:rsid w:val="004C0E1A"/>
    <w:rsid w:val="004C0E73"/>
    <w:rsid w:val="004C0FEA"/>
    <w:rsid w:val="004C10B5"/>
    <w:rsid w:val="004C1151"/>
    <w:rsid w:val="004C11BB"/>
    <w:rsid w:val="004C1294"/>
    <w:rsid w:val="004C129F"/>
    <w:rsid w:val="004C12A4"/>
    <w:rsid w:val="004C12D9"/>
    <w:rsid w:val="004C14A9"/>
    <w:rsid w:val="004C14B6"/>
    <w:rsid w:val="004C1517"/>
    <w:rsid w:val="004C1681"/>
    <w:rsid w:val="004C16C5"/>
    <w:rsid w:val="004C16E8"/>
    <w:rsid w:val="004C175C"/>
    <w:rsid w:val="004C17AD"/>
    <w:rsid w:val="004C18E8"/>
    <w:rsid w:val="004C192E"/>
    <w:rsid w:val="004C19C2"/>
    <w:rsid w:val="004C1A67"/>
    <w:rsid w:val="004C1AFB"/>
    <w:rsid w:val="004C1B7C"/>
    <w:rsid w:val="004C1C1D"/>
    <w:rsid w:val="004C1C64"/>
    <w:rsid w:val="004C1C72"/>
    <w:rsid w:val="004C1CEC"/>
    <w:rsid w:val="004C1DDB"/>
    <w:rsid w:val="004C1DDF"/>
    <w:rsid w:val="004C1ECD"/>
    <w:rsid w:val="004C1FBD"/>
    <w:rsid w:val="004C1FD4"/>
    <w:rsid w:val="004C20BC"/>
    <w:rsid w:val="004C242F"/>
    <w:rsid w:val="004C2434"/>
    <w:rsid w:val="004C249B"/>
    <w:rsid w:val="004C25B1"/>
    <w:rsid w:val="004C26A1"/>
    <w:rsid w:val="004C26C4"/>
    <w:rsid w:val="004C28CA"/>
    <w:rsid w:val="004C2957"/>
    <w:rsid w:val="004C29AE"/>
    <w:rsid w:val="004C29D6"/>
    <w:rsid w:val="004C2AA4"/>
    <w:rsid w:val="004C2AAD"/>
    <w:rsid w:val="004C2B00"/>
    <w:rsid w:val="004C2B69"/>
    <w:rsid w:val="004C2B6D"/>
    <w:rsid w:val="004C2BFC"/>
    <w:rsid w:val="004C2C42"/>
    <w:rsid w:val="004C2CA6"/>
    <w:rsid w:val="004C2D40"/>
    <w:rsid w:val="004C2D5D"/>
    <w:rsid w:val="004C2F56"/>
    <w:rsid w:val="004C2FB9"/>
    <w:rsid w:val="004C3013"/>
    <w:rsid w:val="004C306C"/>
    <w:rsid w:val="004C3151"/>
    <w:rsid w:val="004C31D5"/>
    <w:rsid w:val="004C3230"/>
    <w:rsid w:val="004C3292"/>
    <w:rsid w:val="004C32EF"/>
    <w:rsid w:val="004C3367"/>
    <w:rsid w:val="004C34DD"/>
    <w:rsid w:val="004C356D"/>
    <w:rsid w:val="004C35B7"/>
    <w:rsid w:val="004C3672"/>
    <w:rsid w:val="004C3684"/>
    <w:rsid w:val="004C3713"/>
    <w:rsid w:val="004C3831"/>
    <w:rsid w:val="004C38E7"/>
    <w:rsid w:val="004C38F7"/>
    <w:rsid w:val="004C38FB"/>
    <w:rsid w:val="004C391D"/>
    <w:rsid w:val="004C3A9E"/>
    <w:rsid w:val="004C3B0A"/>
    <w:rsid w:val="004C3B83"/>
    <w:rsid w:val="004C3BE5"/>
    <w:rsid w:val="004C3C72"/>
    <w:rsid w:val="004C3D38"/>
    <w:rsid w:val="004C3E28"/>
    <w:rsid w:val="004C3E29"/>
    <w:rsid w:val="004C3E45"/>
    <w:rsid w:val="004C40CE"/>
    <w:rsid w:val="004C40D6"/>
    <w:rsid w:val="004C411A"/>
    <w:rsid w:val="004C41A4"/>
    <w:rsid w:val="004C4209"/>
    <w:rsid w:val="004C4279"/>
    <w:rsid w:val="004C42F5"/>
    <w:rsid w:val="004C43EB"/>
    <w:rsid w:val="004C44CA"/>
    <w:rsid w:val="004C450E"/>
    <w:rsid w:val="004C458D"/>
    <w:rsid w:val="004C47A5"/>
    <w:rsid w:val="004C4815"/>
    <w:rsid w:val="004C4866"/>
    <w:rsid w:val="004C48EC"/>
    <w:rsid w:val="004C49B5"/>
    <w:rsid w:val="004C4A15"/>
    <w:rsid w:val="004C4A43"/>
    <w:rsid w:val="004C4AE3"/>
    <w:rsid w:val="004C4BED"/>
    <w:rsid w:val="004C4C04"/>
    <w:rsid w:val="004C5186"/>
    <w:rsid w:val="004C5293"/>
    <w:rsid w:val="004C52CB"/>
    <w:rsid w:val="004C5340"/>
    <w:rsid w:val="004C538A"/>
    <w:rsid w:val="004C54B6"/>
    <w:rsid w:val="004C55AF"/>
    <w:rsid w:val="004C5636"/>
    <w:rsid w:val="004C5815"/>
    <w:rsid w:val="004C58BE"/>
    <w:rsid w:val="004C59E6"/>
    <w:rsid w:val="004C5AA6"/>
    <w:rsid w:val="004C5AAB"/>
    <w:rsid w:val="004C5B16"/>
    <w:rsid w:val="004C5B43"/>
    <w:rsid w:val="004C5BF9"/>
    <w:rsid w:val="004C5DB0"/>
    <w:rsid w:val="004C5F87"/>
    <w:rsid w:val="004C6096"/>
    <w:rsid w:val="004C60BB"/>
    <w:rsid w:val="004C60EB"/>
    <w:rsid w:val="004C61F2"/>
    <w:rsid w:val="004C61F9"/>
    <w:rsid w:val="004C626F"/>
    <w:rsid w:val="004C6543"/>
    <w:rsid w:val="004C6697"/>
    <w:rsid w:val="004C67C7"/>
    <w:rsid w:val="004C6965"/>
    <w:rsid w:val="004C6A7A"/>
    <w:rsid w:val="004C6A86"/>
    <w:rsid w:val="004C6AAA"/>
    <w:rsid w:val="004C6AD6"/>
    <w:rsid w:val="004C6ADB"/>
    <w:rsid w:val="004C6BA3"/>
    <w:rsid w:val="004C6C00"/>
    <w:rsid w:val="004C6C17"/>
    <w:rsid w:val="004C6D53"/>
    <w:rsid w:val="004C6D6C"/>
    <w:rsid w:val="004C6E0D"/>
    <w:rsid w:val="004C6E63"/>
    <w:rsid w:val="004C6F40"/>
    <w:rsid w:val="004C6FA0"/>
    <w:rsid w:val="004C7019"/>
    <w:rsid w:val="004C70F0"/>
    <w:rsid w:val="004C713F"/>
    <w:rsid w:val="004C72A7"/>
    <w:rsid w:val="004C73C6"/>
    <w:rsid w:val="004C73C7"/>
    <w:rsid w:val="004C74B9"/>
    <w:rsid w:val="004C7523"/>
    <w:rsid w:val="004C7633"/>
    <w:rsid w:val="004C763B"/>
    <w:rsid w:val="004C7770"/>
    <w:rsid w:val="004C77AB"/>
    <w:rsid w:val="004C782B"/>
    <w:rsid w:val="004C7853"/>
    <w:rsid w:val="004C78B4"/>
    <w:rsid w:val="004C796D"/>
    <w:rsid w:val="004C7C6A"/>
    <w:rsid w:val="004C7D20"/>
    <w:rsid w:val="004C7D50"/>
    <w:rsid w:val="004C7DC8"/>
    <w:rsid w:val="004C7DD9"/>
    <w:rsid w:val="004C7E7D"/>
    <w:rsid w:val="004C7EBE"/>
    <w:rsid w:val="004C7FAD"/>
    <w:rsid w:val="004D0035"/>
    <w:rsid w:val="004D006B"/>
    <w:rsid w:val="004D012C"/>
    <w:rsid w:val="004D01C0"/>
    <w:rsid w:val="004D0371"/>
    <w:rsid w:val="004D03A4"/>
    <w:rsid w:val="004D03C8"/>
    <w:rsid w:val="004D03DF"/>
    <w:rsid w:val="004D0581"/>
    <w:rsid w:val="004D0701"/>
    <w:rsid w:val="004D08DD"/>
    <w:rsid w:val="004D08FF"/>
    <w:rsid w:val="004D094C"/>
    <w:rsid w:val="004D09B0"/>
    <w:rsid w:val="004D09BB"/>
    <w:rsid w:val="004D09F3"/>
    <w:rsid w:val="004D0AAE"/>
    <w:rsid w:val="004D0B09"/>
    <w:rsid w:val="004D0BAB"/>
    <w:rsid w:val="004D0BEE"/>
    <w:rsid w:val="004D0C88"/>
    <w:rsid w:val="004D0D4F"/>
    <w:rsid w:val="004D0D5C"/>
    <w:rsid w:val="004D0EEE"/>
    <w:rsid w:val="004D10F5"/>
    <w:rsid w:val="004D11BC"/>
    <w:rsid w:val="004D1212"/>
    <w:rsid w:val="004D1320"/>
    <w:rsid w:val="004D1393"/>
    <w:rsid w:val="004D14A4"/>
    <w:rsid w:val="004D1514"/>
    <w:rsid w:val="004D1520"/>
    <w:rsid w:val="004D1545"/>
    <w:rsid w:val="004D1689"/>
    <w:rsid w:val="004D1983"/>
    <w:rsid w:val="004D198B"/>
    <w:rsid w:val="004D19BF"/>
    <w:rsid w:val="004D1A45"/>
    <w:rsid w:val="004D1A98"/>
    <w:rsid w:val="004D1B0B"/>
    <w:rsid w:val="004D1BAA"/>
    <w:rsid w:val="004D1D08"/>
    <w:rsid w:val="004D1D51"/>
    <w:rsid w:val="004D1D84"/>
    <w:rsid w:val="004D1EFA"/>
    <w:rsid w:val="004D1F9C"/>
    <w:rsid w:val="004D1FEA"/>
    <w:rsid w:val="004D1FF5"/>
    <w:rsid w:val="004D2054"/>
    <w:rsid w:val="004D209F"/>
    <w:rsid w:val="004D20EC"/>
    <w:rsid w:val="004D21D8"/>
    <w:rsid w:val="004D220E"/>
    <w:rsid w:val="004D2299"/>
    <w:rsid w:val="004D2434"/>
    <w:rsid w:val="004D2443"/>
    <w:rsid w:val="004D2479"/>
    <w:rsid w:val="004D24C3"/>
    <w:rsid w:val="004D2587"/>
    <w:rsid w:val="004D25A7"/>
    <w:rsid w:val="004D25FE"/>
    <w:rsid w:val="004D2728"/>
    <w:rsid w:val="004D27B5"/>
    <w:rsid w:val="004D2800"/>
    <w:rsid w:val="004D2882"/>
    <w:rsid w:val="004D2889"/>
    <w:rsid w:val="004D2A21"/>
    <w:rsid w:val="004D2C28"/>
    <w:rsid w:val="004D2D8B"/>
    <w:rsid w:val="004D2E26"/>
    <w:rsid w:val="004D325F"/>
    <w:rsid w:val="004D3261"/>
    <w:rsid w:val="004D327C"/>
    <w:rsid w:val="004D3280"/>
    <w:rsid w:val="004D3286"/>
    <w:rsid w:val="004D3308"/>
    <w:rsid w:val="004D335F"/>
    <w:rsid w:val="004D33FB"/>
    <w:rsid w:val="004D342B"/>
    <w:rsid w:val="004D34D7"/>
    <w:rsid w:val="004D36B8"/>
    <w:rsid w:val="004D36C0"/>
    <w:rsid w:val="004D371B"/>
    <w:rsid w:val="004D39FC"/>
    <w:rsid w:val="004D3A01"/>
    <w:rsid w:val="004D3B09"/>
    <w:rsid w:val="004D3B19"/>
    <w:rsid w:val="004D3C01"/>
    <w:rsid w:val="004D3C2F"/>
    <w:rsid w:val="004D3C33"/>
    <w:rsid w:val="004D3D56"/>
    <w:rsid w:val="004D3D96"/>
    <w:rsid w:val="004D3E10"/>
    <w:rsid w:val="004D3EA7"/>
    <w:rsid w:val="004D3F38"/>
    <w:rsid w:val="004D4016"/>
    <w:rsid w:val="004D41B6"/>
    <w:rsid w:val="004D41E9"/>
    <w:rsid w:val="004D41F8"/>
    <w:rsid w:val="004D443E"/>
    <w:rsid w:val="004D44C8"/>
    <w:rsid w:val="004D450E"/>
    <w:rsid w:val="004D463A"/>
    <w:rsid w:val="004D480D"/>
    <w:rsid w:val="004D4833"/>
    <w:rsid w:val="004D48C1"/>
    <w:rsid w:val="004D48FF"/>
    <w:rsid w:val="004D492C"/>
    <w:rsid w:val="004D4DC6"/>
    <w:rsid w:val="004D4E51"/>
    <w:rsid w:val="004D4ED6"/>
    <w:rsid w:val="004D4EFB"/>
    <w:rsid w:val="004D4F04"/>
    <w:rsid w:val="004D4F78"/>
    <w:rsid w:val="004D5002"/>
    <w:rsid w:val="004D5087"/>
    <w:rsid w:val="004D50B6"/>
    <w:rsid w:val="004D520D"/>
    <w:rsid w:val="004D5294"/>
    <w:rsid w:val="004D52AE"/>
    <w:rsid w:val="004D540D"/>
    <w:rsid w:val="004D545D"/>
    <w:rsid w:val="004D5543"/>
    <w:rsid w:val="004D559F"/>
    <w:rsid w:val="004D5735"/>
    <w:rsid w:val="004D5797"/>
    <w:rsid w:val="004D58A2"/>
    <w:rsid w:val="004D58B9"/>
    <w:rsid w:val="004D5993"/>
    <w:rsid w:val="004D59AB"/>
    <w:rsid w:val="004D59DD"/>
    <w:rsid w:val="004D59F2"/>
    <w:rsid w:val="004D5E31"/>
    <w:rsid w:val="004D5ED4"/>
    <w:rsid w:val="004D5EE4"/>
    <w:rsid w:val="004D6081"/>
    <w:rsid w:val="004D61AD"/>
    <w:rsid w:val="004D6291"/>
    <w:rsid w:val="004D631A"/>
    <w:rsid w:val="004D6396"/>
    <w:rsid w:val="004D6438"/>
    <w:rsid w:val="004D646E"/>
    <w:rsid w:val="004D6550"/>
    <w:rsid w:val="004D6563"/>
    <w:rsid w:val="004D6702"/>
    <w:rsid w:val="004D69FF"/>
    <w:rsid w:val="004D6A4D"/>
    <w:rsid w:val="004D6A7C"/>
    <w:rsid w:val="004D6B36"/>
    <w:rsid w:val="004D6C29"/>
    <w:rsid w:val="004D6CE7"/>
    <w:rsid w:val="004D6D7D"/>
    <w:rsid w:val="004D6EC0"/>
    <w:rsid w:val="004D6FE0"/>
    <w:rsid w:val="004D6FE1"/>
    <w:rsid w:val="004D701B"/>
    <w:rsid w:val="004D7041"/>
    <w:rsid w:val="004D7136"/>
    <w:rsid w:val="004D7170"/>
    <w:rsid w:val="004D725B"/>
    <w:rsid w:val="004D73A8"/>
    <w:rsid w:val="004D7548"/>
    <w:rsid w:val="004D7558"/>
    <w:rsid w:val="004D76B9"/>
    <w:rsid w:val="004D7736"/>
    <w:rsid w:val="004D795F"/>
    <w:rsid w:val="004D7A7D"/>
    <w:rsid w:val="004D7AC2"/>
    <w:rsid w:val="004D7B95"/>
    <w:rsid w:val="004D7BC5"/>
    <w:rsid w:val="004D7C58"/>
    <w:rsid w:val="004D7CA1"/>
    <w:rsid w:val="004D7D57"/>
    <w:rsid w:val="004D7E39"/>
    <w:rsid w:val="004D7E8E"/>
    <w:rsid w:val="004D7F81"/>
    <w:rsid w:val="004D7FE8"/>
    <w:rsid w:val="004E003C"/>
    <w:rsid w:val="004E0195"/>
    <w:rsid w:val="004E019E"/>
    <w:rsid w:val="004E0276"/>
    <w:rsid w:val="004E02E7"/>
    <w:rsid w:val="004E031B"/>
    <w:rsid w:val="004E0352"/>
    <w:rsid w:val="004E03A3"/>
    <w:rsid w:val="004E0435"/>
    <w:rsid w:val="004E055E"/>
    <w:rsid w:val="004E0694"/>
    <w:rsid w:val="004E07D5"/>
    <w:rsid w:val="004E082F"/>
    <w:rsid w:val="004E0839"/>
    <w:rsid w:val="004E08B7"/>
    <w:rsid w:val="004E08E3"/>
    <w:rsid w:val="004E090E"/>
    <w:rsid w:val="004E0981"/>
    <w:rsid w:val="004E09A5"/>
    <w:rsid w:val="004E0B56"/>
    <w:rsid w:val="004E0B7F"/>
    <w:rsid w:val="004E0BA1"/>
    <w:rsid w:val="004E0C42"/>
    <w:rsid w:val="004E0E33"/>
    <w:rsid w:val="004E0F14"/>
    <w:rsid w:val="004E0FB1"/>
    <w:rsid w:val="004E102E"/>
    <w:rsid w:val="004E107C"/>
    <w:rsid w:val="004E107F"/>
    <w:rsid w:val="004E10E2"/>
    <w:rsid w:val="004E111C"/>
    <w:rsid w:val="004E1386"/>
    <w:rsid w:val="004E13FB"/>
    <w:rsid w:val="004E15AC"/>
    <w:rsid w:val="004E15FB"/>
    <w:rsid w:val="004E187C"/>
    <w:rsid w:val="004E18AB"/>
    <w:rsid w:val="004E18D5"/>
    <w:rsid w:val="004E1925"/>
    <w:rsid w:val="004E1A20"/>
    <w:rsid w:val="004E1A24"/>
    <w:rsid w:val="004E1AC8"/>
    <w:rsid w:val="004E1B5D"/>
    <w:rsid w:val="004E1C3D"/>
    <w:rsid w:val="004E1C5E"/>
    <w:rsid w:val="004E1C74"/>
    <w:rsid w:val="004E1FA4"/>
    <w:rsid w:val="004E1FB3"/>
    <w:rsid w:val="004E1FEA"/>
    <w:rsid w:val="004E20CB"/>
    <w:rsid w:val="004E2126"/>
    <w:rsid w:val="004E212D"/>
    <w:rsid w:val="004E2139"/>
    <w:rsid w:val="004E213B"/>
    <w:rsid w:val="004E21E3"/>
    <w:rsid w:val="004E228D"/>
    <w:rsid w:val="004E2293"/>
    <w:rsid w:val="004E2298"/>
    <w:rsid w:val="004E2324"/>
    <w:rsid w:val="004E235C"/>
    <w:rsid w:val="004E24AE"/>
    <w:rsid w:val="004E2584"/>
    <w:rsid w:val="004E2687"/>
    <w:rsid w:val="004E26F9"/>
    <w:rsid w:val="004E279D"/>
    <w:rsid w:val="004E27DF"/>
    <w:rsid w:val="004E27FA"/>
    <w:rsid w:val="004E2830"/>
    <w:rsid w:val="004E28AA"/>
    <w:rsid w:val="004E2935"/>
    <w:rsid w:val="004E2969"/>
    <w:rsid w:val="004E296D"/>
    <w:rsid w:val="004E2997"/>
    <w:rsid w:val="004E2A1D"/>
    <w:rsid w:val="004E2A58"/>
    <w:rsid w:val="004E2B6F"/>
    <w:rsid w:val="004E2D28"/>
    <w:rsid w:val="004E2D32"/>
    <w:rsid w:val="004E2DD3"/>
    <w:rsid w:val="004E2DE4"/>
    <w:rsid w:val="004E2E33"/>
    <w:rsid w:val="004E2E5C"/>
    <w:rsid w:val="004E2F68"/>
    <w:rsid w:val="004E2F95"/>
    <w:rsid w:val="004E2FE3"/>
    <w:rsid w:val="004E30BB"/>
    <w:rsid w:val="004E30C9"/>
    <w:rsid w:val="004E31A4"/>
    <w:rsid w:val="004E31D2"/>
    <w:rsid w:val="004E327C"/>
    <w:rsid w:val="004E3303"/>
    <w:rsid w:val="004E3313"/>
    <w:rsid w:val="004E33CF"/>
    <w:rsid w:val="004E341B"/>
    <w:rsid w:val="004E34BE"/>
    <w:rsid w:val="004E3632"/>
    <w:rsid w:val="004E36B8"/>
    <w:rsid w:val="004E36EC"/>
    <w:rsid w:val="004E3700"/>
    <w:rsid w:val="004E3753"/>
    <w:rsid w:val="004E377E"/>
    <w:rsid w:val="004E37CB"/>
    <w:rsid w:val="004E37D7"/>
    <w:rsid w:val="004E38D4"/>
    <w:rsid w:val="004E39F3"/>
    <w:rsid w:val="004E3B14"/>
    <w:rsid w:val="004E3C13"/>
    <w:rsid w:val="004E3D61"/>
    <w:rsid w:val="004E3EE8"/>
    <w:rsid w:val="004E3FAF"/>
    <w:rsid w:val="004E3FB2"/>
    <w:rsid w:val="004E3FB8"/>
    <w:rsid w:val="004E4053"/>
    <w:rsid w:val="004E415F"/>
    <w:rsid w:val="004E4161"/>
    <w:rsid w:val="004E41A6"/>
    <w:rsid w:val="004E4243"/>
    <w:rsid w:val="004E4259"/>
    <w:rsid w:val="004E432D"/>
    <w:rsid w:val="004E4410"/>
    <w:rsid w:val="004E44AD"/>
    <w:rsid w:val="004E44E4"/>
    <w:rsid w:val="004E4599"/>
    <w:rsid w:val="004E45E7"/>
    <w:rsid w:val="004E46E5"/>
    <w:rsid w:val="004E4765"/>
    <w:rsid w:val="004E47B1"/>
    <w:rsid w:val="004E48B1"/>
    <w:rsid w:val="004E4A02"/>
    <w:rsid w:val="004E4A89"/>
    <w:rsid w:val="004E4B23"/>
    <w:rsid w:val="004E4B4F"/>
    <w:rsid w:val="004E4BF0"/>
    <w:rsid w:val="004E4C30"/>
    <w:rsid w:val="004E4C33"/>
    <w:rsid w:val="004E4CC2"/>
    <w:rsid w:val="004E4CD8"/>
    <w:rsid w:val="004E4D51"/>
    <w:rsid w:val="004E4D9B"/>
    <w:rsid w:val="004E4E85"/>
    <w:rsid w:val="004E4EAB"/>
    <w:rsid w:val="004E4F68"/>
    <w:rsid w:val="004E4FB7"/>
    <w:rsid w:val="004E4FC1"/>
    <w:rsid w:val="004E519A"/>
    <w:rsid w:val="004E52A3"/>
    <w:rsid w:val="004E53C2"/>
    <w:rsid w:val="004E5449"/>
    <w:rsid w:val="004E54C8"/>
    <w:rsid w:val="004E54CA"/>
    <w:rsid w:val="004E5611"/>
    <w:rsid w:val="004E5663"/>
    <w:rsid w:val="004E5795"/>
    <w:rsid w:val="004E57D9"/>
    <w:rsid w:val="004E5813"/>
    <w:rsid w:val="004E5864"/>
    <w:rsid w:val="004E58A8"/>
    <w:rsid w:val="004E58AC"/>
    <w:rsid w:val="004E5968"/>
    <w:rsid w:val="004E59C5"/>
    <w:rsid w:val="004E5A28"/>
    <w:rsid w:val="004E5A78"/>
    <w:rsid w:val="004E5D45"/>
    <w:rsid w:val="004E5DAF"/>
    <w:rsid w:val="004E5E4B"/>
    <w:rsid w:val="004E5E7C"/>
    <w:rsid w:val="004E6011"/>
    <w:rsid w:val="004E609F"/>
    <w:rsid w:val="004E62EB"/>
    <w:rsid w:val="004E637A"/>
    <w:rsid w:val="004E63B9"/>
    <w:rsid w:val="004E6411"/>
    <w:rsid w:val="004E646B"/>
    <w:rsid w:val="004E64E9"/>
    <w:rsid w:val="004E654B"/>
    <w:rsid w:val="004E6567"/>
    <w:rsid w:val="004E65B2"/>
    <w:rsid w:val="004E66B1"/>
    <w:rsid w:val="004E671F"/>
    <w:rsid w:val="004E6786"/>
    <w:rsid w:val="004E67B4"/>
    <w:rsid w:val="004E6949"/>
    <w:rsid w:val="004E6B13"/>
    <w:rsid w:val="004E6B2A"/>
    <w:rsid w:val="004E6BB9"/>
    <w:rsid w:val="004E6E44"/>
    <w:rsid w:val="004E6E9F"/>
    <w:rsid w:val="004E6EF3"/>
    <w:rsid w:val="004E6FF1"/>
    <w:rsid w:val="004E704A"/>
    <w:rsid w:val="004E70E9"/>
    <w:rsid w:val="004E71C2"/>
    <w:rsid w:val="004E71CE"/>
    <w:rsid w:val="004E731B"/>
    <w:rsid w:val="004E7343"/>
    <w:rsid w:val="004E7353"/>
    <w:rsid w:val="004E7359"/>
    <w:rsid w:val="004E73E8"/>
    <w:rsid w:val="004E7413"/>
    <w:rsid w:val="004E75EE"/>
    <w:rsid w:val="004E75F6"/>
    <w:rsid w:val="004E76D5"/>
    <w:rsid w:val="004E774D"/>
    <w:rsid w:val="004E780A"/>
    <w:rsid w:val="004E7812"/>
    <w:rsid w:val="004E784C"/>
    <w:rsid w:val="004E786D"/>
    <w:rsid w:val="004E7B77"/>
    <w:rsid w:val="004E7BE2"/>
    <w:rsid w:val="004E7C9E"/>
    <w:rsid w:val="004E7CA1"/>
    <w:rsid w:val="004E7CF0"/>
    <w:rsid w:val="004E7E5E"/>
    <w:rsid w:val="004E7E76"/>
    <w:rsid w:val="004E7EB3"/>
    <w:rsid w:val="004E7F48"/>
    <w:rsid w:val="004E7F60"/>
    <w:rsid w:val="004E7FCD"/>
    <w:rsid w:val="004F0035"/>
    <w:rsid w:val="004F00B2"/>
    <w:rsid w:val="004F00F3"/>
    <w:rsid w:val="004F011B"/>
    <w:rsid w:val="004F0214"/>
    <w:rsid w:val="004F02FC"/>
    <w:rsid w:val="004F0460"/>
    <w:rsid w:val="004F04D2"/>
    <w:rsid w:val="004F0544"/>
    <w:rsid w:val="004F0670"/>
    <w:rsid w:val="004F06A6"/>
    <w:rsid w:val="004F075C"/>
    <w:rsid w:val="004F07D3"/>
    <w:rsid w:val="004F087C"/>
    <w:rsid w:val="004F0987"/>
    <w:rsid w:val="004F0B02"/>
    <w:rsid w:val="004F0B42"/>
    <w:rsid w:val="004F0B6C"/>
    <w:rsid w:val="004F0B93"/>
    <w:rsid w:val="004F0BAA"/>
    <w:rsid w:val="004F0C39"/>
    <w:rsid w:val="004F0D8E"/>
    <w:rsid w:val="004F1006"/>
    <w:rsid w:val="004F1014"/>
    <w:rsid w:val="004F122E"/>
    <w:rsid w:val="004F1308"/>
    <w:rsid w:val="004F1348"/>
    <w:rsid w:val="004F13D0"/>
    <w:rsid w:val="004F1487"/>
    <w:rsid w:val="004F160D"/>
    <w:rsid w:val="004F1647"/>
    <w:rsid w:val="004F16E9"/>
    <w:rsid w:val="004F173F"/>
    <w:rsid w:val="004F17DC"/>
    <w:rsid w:val="004F1877"/>
    <w:rsid w:val="004F18BA"/>
    <w:rsid w:val="004F18CD"/>
    <w:rsid w:val="004F19AB"/>
    <w:rsid w:val="004F1B8C"/>
    <w:rsid w:val="004F1C9E"/>
    <w:rsid w:val="004F1CFE"/>
    <w:rsid w:val="004F1D49"/>
    <w:rsid w:val="004F1EAC"/>
    <w:rsid w:val="004F1EB7"/>
    <w:rsid w:val="004F1EBA"/>
    <w:rsid w:val="004F1FD7"/>
    <w:rsid w:val="004F2045"/>
    <w:rsid w:val="004F21FA"/>
    <w:rsid w:val="004F254B"/>
    <w:rsid w:val="004F2587"/>
    <w:rsid w:val="004F25EA"/>
    <w:rsid w:val="004F266E"/>
    <w:rsid w:val="004F2688"/>
    <w:rsid w:val="004F2692"/>
    <w:rsid w:val="004F26C4"/>
    <w:rsid w:val="004F275E"/>
    <w:rsid w:val="004F27CF"/>
    <w:rsid w:val="004F29AD"/>
    <w:rsid w:val="004F29F0"/>
    <w:rsid w:val="004F2D09"/>
    <w:rsid w:val="004F2D75"/>
    <w:rsid w:val="004F2DCA"/>
    <w:rsid w:val="004F2DCB"/>
    <w:rsid w:val="004F2DE8"/>
    <w:rsid w:val="004F2E2F"/>
    <w:rsid w:val="004F2E96"/>
    <w:rsid w:val="004F2EF4"/>
    <w:rsid w:val="004F2F82"/>
    <w:rsid w:val="004F2FD1"/>
    <w:rsid w:val="004F3217"/>
    <w:rsid w:val="004F323F"/>
    <w:rsid w:val="004F327D"/>
    <w:rsid w:val="004F33C2"/>
    <w:rsid w:val="004F3429"/>
    <w:rsid w:val="004F343E"/>
    <w:rsid w:val="004F345D"/>
    <w:rsid w:val="004F345E"/>
    <w:rsid w:val="004F348B"/>
    <w:rsid w:val="004F3507"/>
    <w:rsid w:val="004F36F5"/>
    <w:rsid w:val="004F398D"/>
    <w:rsid w:val="004F39BE"/>
    <w:rsid w:val="004F3A4E"/>
    <w:rsid w:val="004F3B63"/>
    <w:rsid w:val="004F3E2F"/>
    <w:rsid w:val="004F3F13"/>
    <w:rsid w:val="004F3FAD"/>
    <w:rsid w:val="004F4075"/>
    <w:rsid w:val="004F40BC"/>
    <w:rsid w:val="004F4156"/>
    <w:rsid w:val="004F4174"/>
    <w:rsid w:val="004F4218"/>
    <w:rsid w:val="004F4464"/>
    <w:rsid w:val="004F447E"/>
    <w:rsid w:val="004F4594"/>
    <w:rsid w:val="004F45C4"/>
    <w:rsid w:val="004F464B"/>
    <w:rsid w:val="004F46C8"/>
    <w:rsid w:val="004F46DF"/>
    <w:rsid w:val="004F477A"/>
    <w:rsid w:val="004F4954"/>
    <w:rsid w:val="004F4996"/>
    <w:rsid w:val="004F4A0E"/>
    <w:rsid w:val="004F4BA8"/>
    <w:rsid w:val="004F4BC2"/>
    <w:rsid w:val="004F4BD2"/>
    <w:rsid w:val="004F4C01"/>
    <w:rsid w:val="004F4C4C"/>
    <w:rsid w:val="004F4E2C"/>
    <w:rsid w:val="004F4ECB"/>
    <w:rsid w:val="004F4F0F"/>
    <w:rsid w:val="004F4FEC"/>
    <w:rsid w:val="004F5027"/>
    <w:rsid w:val="004F502B"/>
    <w:rsid w:val="004F503F"/>
    <w:rsid w:val="004F5050"/>
    <w:rsid w:val="004F5078"/>
    <w:rsid w:val="004F514B"/>
    <w:rsid w:val="004F522A"/>
    <w:rsid w:val="004F523E"/>
    <w:rsid w:val="004F5294"/>
    <w:rsid w:val="004F531B"/>
    <w:rsid w:val="004F5439"/>
    <w:rsid w:val="004F5459"/>
    <w:rsid w:val="004F54C0"/>
    <w:rsid w:val="004F571B"/>
    <w:rsid w:val="004F5833"/>
    <w:rsid w:val="004F5841"/>
    <w:rsid w:val="004F591B"/>
    <w:rsid w:val="004F594B"/>
    <w:rsid w:val="004F59A7"/>
    <w:rsid w:val="004F5A96"/>
    <w:rsid w:val="004F5AE8"/>
    <w:rsid w:val="004F5BD6"/>
    <w:rsid w:val="004F5C15"/>
    <w:rsid w:val="004F5C6B"/>
    <w:rsid w:val="004F5C7B"/>
    <w:rsid w:val="004F5D6D"/>
    <w:rsid w:val="004F5DFF"/>
    <w:rsid w:val="004F5F3B"/>
    <w:rsid w:val="004F5F70"/>
    <w:rsid w:val="004F6073"/>
    <w:rsid w:val="004F6193"/>
    <w:rsid w:val="004F625F"/>
    <w:rsid w:val="004F62EE"/>
    <w:rsid w:val="004F632A"/>
    <w:rsid w:val="004F63C5"/>
    <w:rsid w:val="004F648A"/>
    <w:rsid w:val="004F6667"/>
    <w:rsid w:val="004F685C"/>
    <w:rsid w:val="004F6913"/>
    <w:rsid w:val="004F6930"/>
    <w:rsid w:val="004F6982"/>
    <w:rsid w:val="004F6C0B"/>
    <w:rsid w:val="004F6CA1"/>
    <w:rsid w:val="004F6CC7"/>
    <w:rsid w:val="004F6D37"/>
    <w:rsid w:val="004F6D71"/>
    <w:rsid w:val="004F6EFB"/>
    <w:rsid w:val="004F6F50"/>
    <w:rsid w:val="004F6FD9"/>
    <w:rsid w:val="004F6FEF"/>
    <w:rsid w:val="004F7002"/>
    <w:rsid w:val="004F7058"/>
    <w:rsid w:val="004F7133"/>
    <w:rsid w:val="004F7213"/>
    <w:rsid w:val="004F724E"/>
    <w:rsid w:val="004F732B"/>
    <w:rsid w:val="004F76F1"/>
    <w:rsid w:val="004F775C"/>
    <w:rsid w:val="004F794A"/>
    <w:rsid w:val="004F7A8A"/>
    <w:rsid w:val="004F7A8D"/>
    <w:rsid w:val="004F7AD3"/>
    <w:rsid w:val="004F7AE0"/>
    <w:rsid w:val="004F7B62"/>
    <w:rsid w:val="004F7C77"/>
    <w:rsid w:val="004F7C97"/>
    <w:rsid w:val="004F7CC3"/>
    <w:rsid w:val="004F7CFD"/>
    <w:rsid w:val="004F7E5B"/>
    <w:rsid w:val="004F7EF0"/>
    <w:rsid w:val="004F7F48"/>
    <w:rsid w:val="004F7F91"/>
    <w:rsid w:val="004F7FF6"/>
    <w:rsid w:val="0050003C"/>
    <w:rsid w:val="0050013C"/>
    <w:rsid w:val="00500186"/>
    <w:rsid w:val="0050019B"/>
    <w:rsid w:val="005003E3"/>
    <w:rsid w:val="0050043C"/>
    <w:rsid w:val="00500604"/>
    <w:rsid w:val="005006D5"/>
    <w:rsid w:val="005006F8"/>
    <w:rsid w:val="00500704"/>
    <w:rsid w:val="00500820"/>
    <w:rsid w:val="00500864"/>
    <w:rsid w:val="00500894"/>
    <w:rsid w:val="005008BC"/>
    <w:rsid w:val="00500ABE"/>
    <w:rsid w:val="00500ACE"/>
    <w:rsid w:val="00500AE3"/>
    <w:rsid w:val="00500C31"/>
    <w:rsid w:val="00500CBC"/>
    <w:rsid w:val="00500D56"/>
    <w:rsid w:val="00500D61"/>
    <w:rsid w:val="00500E73"/>
    <w:rsid w:val="00500E9C"/>
    <w:rsid w:val="00500EDE"/>
    <w:rsid w:val="00500F02"/>
    <w:rsid w:val="00501086"/>
    <w:rsid w:val="005010EC"/>
    <w:rsid w:val="00501286"/>
    <w:rsid w:val="00501549"/>
    <w:rsid w:val="0050171D"/>
    <w:rsid w:val="0050176E"/>
    <w:rsid w:val="005017D4"/>
    <w:rsid w:val="00501829"/>
    <w:rsid w:val="00501996"/>
    <w:rsid w:val="005019F6"/>
    <w:rsid w:val="00501A28"/>
    <w:rsid w:val="00501A4B"/>
    <w:rsid w:val="00501A65"/>
    <w:rsid w:val="00501A96"/>
    <w:rsid w:val="00501BDE"/>
    <w:rsid w:val="00501C78"/>
    <w:rsid w:val="00501C9B"/>
    <w:rsid w:val="00501D60"/>
    <w:rsid w:val="00501D77"/>
    <w:rsid w:val="00501F4A"/>
    <w:rsid w:val="00501FEA"/>
    <w:rsid w:val="00502041"/>
    <w:rsid w:val="0050213F"/>
    <w:rsid w:val="00502159"/>
    <w:rsid w:val="00502260"/>
    <w:rsid w:val="00502429"/>
    <w:rsid w:val="00502515"/>
    <w:rsid w:val="00502536"/>
    <w:rsid w:val="00502572"/>
    <w:rsid w:val="0050263E"/>
    <w:rsid w:val="0050264F"/>
    <w:rsid w:val="0050266D"/>
    <w:rsid w:val="00502689"/>
    <w:rsid w:val="00502694"/>
    <w:rsid w:val="005026DB"/>
    <w:rsid w:val="005027E4"/>
    <w:rsid w:val="0050280B"/>
    <w:rsid w:val="00502830"/>
    <w:rsid w:val="00502857"/>
    <w:rsid w:val="00502978"/>
    <w:rsid w:val="005029A4"/>
    <w:rsid w:val="00502A2A"/>
    <w:rsid w:val="00502B07"/>
    <w:rsid w:val="00502C73"/>
    <w:rsid w:val="00502CD4"/>
    <w:rsid w:val="00502CF4"/>
    <w:rsid w:val="00502D20"/>
    <w:rsid w:val="00502DE7"/>
    <w:rsid w:val="00502F0F"/>
    <w:rsid w:val="00503176"/>
    <w:rsid w:val="0050326D"/>
    <w:rsid w:val="0050334B"/>
    <w:rsid w:val="00503403"/>
    <w:rsid w:val="0050341C"/>
    <w:rsid w:val="00503504"/>
    <w:rsid w:val="005036BD"/>
    <w:rsid w:val="00503AE6"/>
    <w:rsid w:val="00503B29"/>
    <w:rsid w:val="00503B3C"/>
    <w:rsid w:val="00503C51"/>
    <w:rsid w:val="00503CC5"/>
    <w:rsid w:val="00503D3B"/>
    <w:rsid w:val="00503D83"/>
    <w:rsid w:val="00503DD9"/>
    <w:rsid w:val="00503E42"/>
    <w:rsid w:val="00503E69"/>
    <w:rsid w:val="00503E7D"/>
    <w:rsid w:val="00503FC4"/>
    <w:rsid w:val="00503FEE"/>
    <w:rsid w:val="0050400C"/>
    <w:rsid w:val="00504085"/>
    <w:rsid w:val="005040C8"/>
    <w:rsid w:val="00504215"/>
    <w:rsid w:val="0050431B"/>
    <w:rsid w:val="00504433"/>
    <w:rsid w:val="00504498"/>
    <w:rsid w:val="00504550"/>
    <w:rsid w:val="005045A6"/>
    <w:rsid w:val="005045F8"/>
    <w:rsid w:val="005046EB"/>
    <w:rsid w:val="005046FF"/>
    <w:rsid w:val="00504762"/>
    <w:rsid w:val="005047CF"/>
    <w:rsid w:val="00504802"/>
    <w:rsid w:val="00504813"/>
    <w:rsid w:val="005048B4"/>
    <w:rsid w:val="00504957"/>
    <w:rsid w:val="00504A95"/>
    <w:rsid w:val="00504AE1"/>
    <w:rsid w:val="00504B58"/>
    <w:rsid w:val="00504B99"/>
    <w:rsid w:val="00504C5F"/>
    <w:rsid w:val="00504E01"/>
    <w:rsid w:val="00504E3E"/>
    <w:rsid w:val="00505144"/>
    <w:rsid w:val="00505216"/>
    <w:rsid w:val="00505262"/>
    <w:rsid w:val="005053C3"/>
    <w:rsid w:val="00505460"/>
    <w:rsid w:val="0050552E"/>
    <w:rsid w:val="0050553A"/>
    <w:rsid w:val="0050554F"/>
    <w:rsid w:val="005055BB"/>
    <w:rsid w:val="0050572F"/>
    <w:rsid w:val="0050578E"/>
    <w:rsid w:val="0050588B"/>
    <w:rsid w:val="00505918"/>
    <w:rsid w:val="005059F8"/>
    <w:rsid w:val="00505A87"/>
    <w:rsid w:val="00505B44"/>
    <w:rsid w:val="00505C0F"/>
    <w:rsid w:val="00505C51"/>
    <w:rsid w:val="00505D07"/>
    <w:rsid w:val="00505D48"/>
    <w:rsid w:val="00505D8B"/>
    <w:rsid w:val="00505DB8"/>
    <w:rsid w:val="00505DD1"/>
    <w:rsid w:val="00505E29"/>
    <w:rsid w:val="00505FE2"/>
    <w:rsid w:val="00506108"/>
    <w:rsid w:val="0050611D"/>
    <w:rsid w:val="00506167"/>
    <w:rsid w:val="00506173"/>
    <w:rsid w:val="00506303"/>
    <w:rsid w:val="005063C1"/>
    <w:rsid w:val="005063E4"/>
    <w:rsid w:val="00506431"/>
    <w:rsid w:val="0050656E"/>
    <w:rsid w:val="005065F2"/>
    <w:rsid w:val="00506658"/>
    <w:rsid w:val="00506669"/>
    <w:rsid w:val="0050672F"/>
    <w:rsid w:val="00506778"/>
    <w:rsid w:val="00506797"/>
    <w:rsid w:val="00506907"/>
    <w:rsid w:val="0050697D"/>
    <w:rsid w:val="00506BAA"/>
    <w:rsid w:val="00506BE9"/>
    <w:rsid w:val="00506D5A"/>
    <w:rsid w:val="00506D9E"/>
    <w:rsid w:val="00506E35"/>
    <w:rsid w:val="00506E65"/>
    <w:rsid w:val="00506E6B"/>
    <w:rsid w:val="00506EF3"/>
    <w:rsid w:val="00506F75"/>
    <w:rsid w:val="00506F88"/>
    <w:rsid w:val="00506FE5"/>
    <w:rsid w:val="005070F9"/>
    <w:rsid w:val="00507165"/>
    <w:rsid w:val="005072BD"/>
    <w:rsid w:val="00507325"/>
    <w:rsid w:val="00507444"/>
    <w:rsid w:val="0050762D"/>
    <w:rsid w:val="0050763C"/>
    <w:rsid w:val="00507681"/>
    <w:rsid w:val="005078C0"/>
    <w:rsid w:val="00507A43"/>
    <w:rsid w:val="00507A48"/>
    <w:rsid w:val="00507ABB"/>
    <w:rsid w:val="00507AC2"/>
    <w:rsid w:val="00507B5D"/>
    <w:rsid w:val="00507C15"/>
    <w:rsid w:val="00507C75"/>
    <w:rsid w:val="00507D23"/>
    <w:rsid w:val="00507DBF"/>
    <w:rsid w:val="00507E37"/>
    <w:rsid w:val="00507E41"/>
    <w:rsid w:val="00507ECF"/>
    <w:rsid w:val="00507EDE"/>
    <w:rsid w:val="00507EF2"/>
    <w:rsid w:val="00507F6C"/>
    <w:rsid w:val="00507FB0"/>
    <w:rsid w:val="0051006C"/>
    <w:rsid w:val="00510071"/>
    <w:rsid w:val="005100F3"/>
    <w:rsid w:val="005103A8"/>
    <w:rsid w:val="005103B7"/>
    <w:rsid w:val="005103D2"/>
    <w:rsid w:val="00510448"/>
    <w:rsid w:val="00510464"/>
    <w:rsid w:val="00510585"/>
    <w:rsid w:val="005107CF"/>
    <w:rsid w:val="00510803"/>
    <w:rsid w:val="005108BF"/>
    <w:rsid w:val="0051098B"/>
    <w:rsid w:val="005109D4"/>
    <w:rsid w:val="00510B8C"/>
    <w:rsid w:val="00510C1E"/>
    <w:rsid w:val="00510CD6"/>
    <w:rsid w:val="00510D6A"/>
    <w:rsid w:val="00510DBF"/>
    <w:rsid w:val="00510E3D"/>
    <w:rsid w:val="00510E57"/>
    <w:rsid w:val="00510E5C"/>
    <w:rsid w:val="00510F2B"/>
    <w:rsid w:val="005110CF"/>
    <w:rsid w:val="00511581"/>
    <w:rsid w:val="00511625"/>
    <w:rsid w:val="0051165E"/>
    <w:rsid w:val="00511695"/>
    <w:rsid w:val="00511720"/>
    <w:rsid w:val="0051175A"/>
    <w:rsid w:val="005117C4"/>
    <w:rsid w:val="005118A1"/>
    <w:rsid w:val="005118B0"/>
    <w:rsid w:val="005118F4"/>
    <w:rsid w:val="00511911"/>
    <w:rsid w:val="005119B4"/>
    <w:rsid w:val="00511C10"/>
    <w:rsid w:val="00511C7C"/>
    <w:rsid w:val="00511CBE"/>
    <w:rsid w:val="00511E8A"/>
    <w:rsid w:val="00511EBF"/>
    <w:rsid w:val="00511F58"/>
    <w:rsid w:val="00511F5A"/>
    <w:rsid w:val="00511FA7"/>
    <w:rsid w:val="0051209A"/>
    <w:rsid w:val="005120A6"/>
    <w:rsid w:val="005120BE"/>
    <w:rsid w:val="0051211C"/>
    <w:rsid w:val="00512195"/>
    <w:rsid w:val="005121F3"/>
    <w:rsid w:val="005122FE"/>
    <w:rsid w:val="00512346"/>
    <w:rsid w:val="005123E1"/>
    <w:rsid w:val="00512414"/>
    <w:rsid w:val="005124E1"/>
    <w:rsid w:val="00512520"/>
    <w:rsid w:val="00512589"/>
    <w:rsid w:val="0051260F"/>
    <w:rsid w:val="0051264E"/>
    <w:rsid w:val="00512663"/>
    <w:rsid w:val="00512700"/>
    <w:rsid w:val="005127D5"/>
    <w:rsid w:val="0051294B"/>
    <w:rsid w:val="005129E6"/>
    <w:rsid w:val="00512A73"/>
    <w:rsid w:val="00512C2C"/>
    <w:rsid w:val="00512E08"/>
    <w:rsid w:val="00512E60"/>
    <w:rsid w:val="00512FAA"/>
    <w:rsid w:val="00513030"/>
    <w:rsid w:val="00513040"/>
    <w:rsid w:val="00513098"/>
    <w:rsid w:val="005130F8"/>
    <w:rsid w:val="00513104"/>
    <w:rsid w:val="005132E1"/>
    <w:rsid w:val="005132F3"/>
    <w:rsid w:val="005133EC"/>
    <w:rsid w:val="005134A7"/>
    <w:rsid w:val="005134CD"/>
    <w:rsid w:val="00513530"/>
    <w:rsid w:val="0051355A"/>
    <w:rsid w:val="00513579"/>
    <w:rsid w:val="005135F8"/>
    <w:rsid w:val="00513638"/>
    <w:rsid w:val="005136B7"/>
    <w:rsid w:val="00513732"/>
    <w:rsid w:val="00513768"/>
    <w:rsid w:val="0051388D"/>
    <w:rsid w:val="005138C3"/>
    <w:rsid w:val="005139A5"/>
    <w:rsid w:val="005139FB"/>
    <w:rsid w:val="00513A44"/>
    <w:rsid w:val="00513AB0"/>
    <w:rsid w:val="00513D8B"/>
    <w:rsid w:val="00513DF4"/>
    <w:rsid w:val="00513E1E"/>
    <w:rsid w:val="00513EBF"/>
    <w:rsid w:val="00513F9E"/>
    <w:rsid w:val="0051414A"/>
    <w:rsid w:val="005141F2"/>
    <w:rsid w:val="005141F3"/>
    <w:rsid w:val="00514221"/>
    <w:rsid w:val="005144FE"/>
    <w:rsid w:val="005146A8"/>
    <w:rsid w:val="00514709"/>
    <w:rsid w:val="0051478B"/>
    <w:rsid w:val="00514797"/>
    <w:rsid w:val="005148EB"/>
    <w:rsid w:val="00514C44"/>
    <w:rsid w:val="00514C51"/>
    <w:rsid w:val="00514C62"/>
    <w:rsid w:val="00514D52"/>
    <w:rsid w:val="00514E5B"/>
    <w:rsid w:val="00514EF4"/>
    <w:rsid w:val="00515000"/>
    <w:rsid w:val="00515334"/>
    <w:rsid w:val="00515342"/>
    <w:rsid w:val="00515477"/>
    <w:rsid w:val="005154AA"/>
    <w:rsid w:val="0051556B"/>
    <w:rsid w:val="00515589"/>
    <w:rsid w:val="00515590"/>
    <w:rsid w:val="0051573E"/>
    <w:rsid w:val="0051584F"/>
    <w:rsid w:val="0051592A"/>
    <w:rsid w:val="00515952"/>
    <w:rsid w:val="00515998"/>
    <w:rsid w:val="0051599D"/>
    <w:rsid w:val="005159E2"/>
    <w:rsid w:val="005159F0"/>
    <w:rsid w:val="00515C1C"/>
    <w:rsid w:val="00515EBD"/>
    <w:rsid w:val="00515F75"/>
    <w:rsid w:val="00515FB3"/>
    <w:rsid w:val="00515FBC"/>
    <w:rsid w:val="00515FDA"/>
    <w:rsid w:val="00515FE8"/>
    <w:rsid w:val="0051607B"/>
    <w:rsid w:val="0051609C"/>
    <w:rsid w:val="00516129"/>
    <w:rsid w:val="00516131"/>
    <w:rsid w:val="00516153"/>
    <w:rsid w:val="00516359"/>
    <w:rsid w:val="0051650C"/>
    <w:rsid w:val="0051667C"/>
    <w:rsid w:val="0051668F"/>
    <w:rsid w:val="005166D9"/>
    <w:rsid w:val="00516771"/>
    <w:rsid w:val="00516784"/>
    <w:rsid w:val="00516843"/>
    <w:rsid w:val="005168B5"/>
    <w:rsid w:val="00516955"/>
    <w:rsid w:val="00516966"/>
    <w:rsid w:val="00516A74"/>
    <w:rsid w:val="00516AAD"/>
    <w:rsid w:val="00516BB2"/>
    <w:rsid w:val="00516C63"/>
    <w:rsid w:val="00516E02"/>
    <w:rsid w:val="00516EBA"/>
    <w:rsid w:val="00516F23"/>
    <w:rsid w:val="00516F86"/>
    <w:rsid w:val="005170C1"/>
    <w:rsid w:val="005170F5"/>
    <w:rsid w:val="00517205"/>
    <w:rsid w:val="00517219"/>
    <w:rsid w:val="0051722C"/>
    <w:rsid w:val="005173C7"/>
    <w:rsid w:val="00517491"/>
    <w:rsid w:val="005175C3"/>
    <w:rsid w:val="00517616"/>
    <w:rsid w:val="005176A6"/>
    <w:rsid w:val="005177F7"/>
    <w:rsid w:val="00517ADF"/>
    <w:rsid w:val="00517B7A"/>
    <w:rsid w:val="00517B8D"/>
    <w:rsid w:val="00517D15"/>
    <w:rsid w:val="00517D43"/>
    <w:rsid w:val="00517DE9"/>
    <w:rsid w:val="00517EFB"/>
    <w:rsid w:val="00517FD6"/>
    <w:rsid w:val="00520196"/>
    <w:rsid w:val="00520254"/>
    <w:rsid w:val="005202ED"/>
    <w:rsid w:val="0052034B"/>
    <w:rsid w:val="00520452"/>
    <w:rsid w:val="005204B5"/>
    <w:rsid w:val="005204D2"/>
    <w:rsid w:val="005204E4"/>
    <w:rsid w:val="00520533"/>
    <w:rsid w:val="005205C9"/>
    <w:rsid w:val="005207E8"/>
    <w:rsid w:val="0052080E"/>
    <w:rsid w:val="005208C2"/>
    <w:rsid w:val="00520A2C"/>
    <w:rsid w:val="00520C8D"/>
    <w:rsid w:val="00520CC3"/>
    <w:rsid w:val="00520D02"/>
    <w:rsid w:val="00520DE1"/>
    <w:rsid w:val="00520E92"/>
    <w:rsid w:val="00520F11"/>
    <w:rsid w:val="00520F1A"/>
    <w:rsid w:val="00521110"/>
    <w:rsid w:val="00521190"/>
    <w:rsid w:val="0052119E"/>
    <w:rsid w:val="005212A3"/>
    <w:rsid w:val="00521393"/>
    <w:rsid w:val="00521461"/>
    <w:rsid w:val="0052148D"/>
    <w:rsid w:val="0052159D"/>
    <w:rsid w:val="005215D7"/>
    <w:rsid w:val="005215F5"/>
    <w:rsid w:val="0052167D"/>
    <w:rsid w:val="00521782"/>
    <w:rsid w:val="005217B5"/>
    <w:rsid w:val="0052185E"/>
    <w:rsid w:val="00521909"/>
    <w:rsid w:val="0052190C"/>
    <w:rsid w:val="00521A4E"/>
    <w:rsid w:val="00521A5E"/>
    <w:rsid w:val="00521AE3"/>
    <w:rsid w:val="00521B49"/>
    <w:rsid w:val="00521BFB"/>
    <w:rsid w:val="00521C1F"/>
    <w:rsid w:val="00521D38"/>
    <w:rsid w:val="00521D82"/>
    <w:rsid w:val="00521D91"/>
    <w:rsid w:val="00521DEE"/>
    <w:rsid w:val="00521EFD"/>
    <w:rsid w:val="00521F21"/>
    <w:rsid w:val="00521F45"/>
    <w:rsid w:val="00521F4F"/>
    <w:rsid w:val="00521F94"/>
    <w:rsid w:val="00521FF6"/>
    <w:rsid w:val="00522134"/>
    <w:rsid w:val="0052215E"/>
    <w:rsid w:val="0052218C"/>
    <w:rsid w:val="005221AA"/>
    <w:rsid w:val="005223F6"/>
    <w:rsid w:val="0052242F"/>
    <w:rsid w:val="0052249B"/>
    <w:rsid w:val="00522510"/>
    <w:rsid w:val="00522535"/>
    <w:rsid w:val="00522832"/>
    <w:rsid w:val="005228CF"/>
    <w:rsid w:val="0052296D"/>
    <w:rsid w:val="00522ABC"/>
    <w:rsid w:val="00522B3C"/>
    <w:rsid w:val="00522B64"/>
    <w:rsid w:val="00522CB6"/>
    <w:rsid w:val="00522E1B"/>
    <w:rsid w:val="00522E37"/>
    <w:rsid w:val="00522EE9"/>
    <w:rsid w:val="00522F34"/>
    <w:rsid w:val="00523033"/>
    <w:rsid w:val="00523067"/>
    <w:rsid w:val="00523080"/>
    <w:rsid w:val="0052317B"/>
    <w:rsid w:val="00523213"/>
    <w:rsid w:val="0052322E"/>
    <w:rsid w:val="00523320"/>
    <w:rsid w:val="0052334B"/>
    <w:rsid w:val="005233E8"/>
    <w:rsid w:val="00523403"/>
    <w:rsid w:val="0052347E"/>
    <w:rsid w:val="00523497"/>
    <w:rsid w:val="00523529"/>
    <w:rsid w:val="00523656"/>
    <w:rsid w:val="005236BF"/>
    <w:rsid w:val="005237BB"/>
    <w:rsid w:val="005237D8"/>
    <w:rsid w:val="00523829"/>
    <w:rsid w:val="00523859"/>
    <w:rsid w:val="00523958"/>
    <w:rsid w:val="00523C4C"/>
    <w:rsid w:val="00523CBD"/>
    <w:rsid w:val="00523DCB"/>
    <w:rsid w:val="00523F5D"/>
    <w:rsid w:val="00524003"/>
    <w:rsid w:val="0052406A"/>
    <w:rsid w:val="00524080"/>
    <w:rsid w:val="00524114"/>
    <w:rsid w:val="0052413D"/>
    <w:rsid w:val="00524151"/>
    <w:rsid w:val="0052428D"/>
    <w:rsid w:val="0052432B"/>
    <w:rsid w:val="0052438B"/>
    <w:rsid w:val="00524480"/>
    <w:rsid w:val="00524549"/>
    <w:rsid w:val="0052477B"/>
    <w:rsid w:val="005247A1"/>
    <w:rsid w:val="005248A1"/>
    <w:rsid w:val="0052492E"/>
    <w:rsid w:val="0052496B"/>
    <w:rsid w:val="00524971"/>
    <w:rsid w:val="00524A54"/>
    <w:rsid w:val="00524B02"/>
    <w:rsid w:val="00524B30"/>
    <w:rsid w:val="00524B56"/>
    <w:rsid w:val="00524B79"/>
    <w:rsid w:val="00524C35"/>
    <w:rsid w:val="00524C53"/>
    <w:rsid w:val="00524C81"/>
    <w:rsid w:val="00524E0B"/>
    <w:rsid w:val="00524F05"/>
    <w:rsid w:val="00524FBF"/>
    <w:rsid w:val="00525089"/>
    <w:rsid w:val="00525116"/>
    <w:rsid w:val="00525287"/>
    <w:rsid w:val="00525347"/>
    <w:rsid w:val="005253AC"/>
    <w:rsid w:val="0052554F"/>
    <w:rsid w:val="0052568B"/>
    <w:rsid w:val="005257B1"/>
    <w:rsid w:val="00525899"/>
    <w:rsid w:val="0052590A"/>
    <w:rsid w:val="0052590B"/>
    <w:rsid w:val="00525917"/>
    <w:rsid w:val="00525943"/>
    <w:rsid w:val="00525B50"/>
    <w:rsid w:val="00525B9A"/>
    <w:rsid w:val="00525BEE"/>
    <w:rsid w:val="00525D0C"/>
    <w:rsid w:val="00525EC8"/>
    <w:rsid w:val="00525F38"/>
    <w:rsid w:val="00525FD2"/>
    <w:rsid w:val="0052600D"/>
    <w:rsid w:val="005261E6"/>
    <w:rsid w:val="005261F5"/>
    <w:rsid w:val="0052620B"/>
    <w:rsid w:val="005265E0"/>
    <w:rsid w:val="005265F1"/>
    <w:rsid w:val="0052668C"/>
    <w:rsid w:val="00526788"/>
    <w:rsid w:val="0052678B"/>
    <w:rsid w:val="0052681C"/>
    <w:rsid w:val="00526827"/>
    <w:rsid w:val="00526867"/>
    <w:rsid w:val="00526873"/>
    <w:rsid w:val="005268D7"/>
    <w:rsid w:val="00526934"/>
    <w:rsid w:val="005269BE"/>
    <w:rsid w:val="005269C4"/>
    <w:rsid w:val="005269F7"/>
    <w:rsid w:val="00526A27"/>
    <w:rsid w:val="00526B63"/>
    <w:rsid w:val="00526B78"/>
    <w:rsid w:val="00526DFF"/>
    <w:rsid w:val="00526E99"/>
    <w:rsid w:val="0052707A"/>
    <w:rsid w:val="00527258"/>
    <w:rsid w:val="005273DC"/>
    <w:rsid w:val="0052743D"/>
    <w:rsid w:val="00527496"/>
    <w:rsid w:val="005274F2"/>
    <w:rsid w:val="0052753C"/>
    <w:rsid w:val="00527598"/>
    <w:rsid w:val="005275AF"/>
    <w:rsid w:val="0052768A"/>
    <w:rsid w:val="005276BD"/>
    <w:rsid w:val="005276FB"/>
    <w:rsid w:val="00527970"/>
    <w:rsid w:val="00527995"/>
    <w:rsid w:val="00527A00"/>
    <w:rsid w:val="00527AF5"/>
    <w:rsid w:val="00527B39"/>
    <w:rsid w:val="00527D64"/>
    <w:rsid w:val="00527D76"/>
    <w:rsid w:val="00527E6E"/>
    <w:rsid w:val="00527EA9"/>
    <w:rsid w:val="00527F72"/>
    <w:rsid w:val="00530049"/>
    <w:rsid w:val="0053009F"/>
    <w:rsid w:val="005301AD"/>
    <w:rsid w:val="00530224"/>
    <w:rsid w:val="00530247"/>
    <w:rsid w:val="00530275"/>
    <w:rsid w:val="00530326"/>
    <w:rsid w:val="00530372"/>
    <w:rsid w:val="005304B0"/>
    <w:rsid w:val="00530569"/>
    <w:rsid w:val="005305F4"/>
    <w:rsid w:val="00530632"/>
    <w:rsid w:val="00530880"/>
    <w:rsid w:val="00530B09"/>
    <w:rsid w:val="00530B7A"/>
    <w:rsid w:val="00530BF3"/>
    <w:rsid w:val="00530C3F"/>
    <w:rsid w:val="00530C78"/>
    <w:rsid w:val="00530C9F"/>
    <w:rsid w:val="00530D39"/>
    <w:rsid w:val="00530D4C"/>
    <w:rsid w:val="00530DA7"/>
    <w:rsid w:val="00530DFD"/>
    <w:rsid w:val="00530F2A"/>
    <w:rsid w:val="00530F68"/>
    <w:rsid w:val="00531096"/>
    <w:rsid w:val="005310B7"/>
    <w:rsid w:val="005310BD"/>
    <w:rsid w:val="005310DF"/>
    <w:rsid w:val="005312FD"/>
    <w:rsid w:val="00531302"/>
    <w:rsid w:val="005313B5"/>
    <w:rsid w:val="00531596"/>
    <w:rsid w:val="005316FD"/>
    <w:rsid w:val="0053170F"/>
    <w:rsid w:val="00531810"/>
    <w:rsid w:val="00531834"/>
    <w:rsid w:val="00531845"/>
    <w:rsid w:val="00531897"/>
    <w:rsid w:val="005318A0"/>
    <w:rsid w:val="005319EA"/>
    <w:rsid w:val="00531A8A"/>
    <w:rsid w:val="00531B3B"/>
    <w:rsid w:val="00531CBD"/>
    <w:rsid w:val="00531DFA"/>
    <w:rsid w:val="00531EA0"/>
    <w:rsid w:val="00531F7A"/>
    <w:rsid w:val="00531FCF"/>
    <w:rsid w:val="00531FFA"/>
    <w:rsid w:val="0053203D"/>
    <w:rsid w:val="00532218"/>
    <w:rsid w:val="00532246"/>
    <w:rsid w:val="005322A9"/>
    <w:rsid w:val="00532342"/>
    <w:rsid w:val="005323A9"/>
    <w:rsid w:val="005323C5"/>
    <w:rsid w:val="005323E4"/>
    <w:rsid w:val="0053244E"/>
    <w:rsid w:val="005324F2"/>
    <w:rsid w:val="0053254B"/>
    <w:rsid w:val="005325C2"/>
    <w:rsid w:val="00532604"/>
    <w:rsid w:val="0053265E"/>
    <w:rsid w:val="0053270F"/>
    <w:rsid w:val="00532726"/>
    <w:rsid w:val="00532883"/>
    <w:rsid w:val="00532B39"/>
    <w:rsid w:val="00532B57"/>
    <w:rsid w:val="00532B8D"/>
    <w:rsid w:val="00532BF8"/>
    <w:rsid w:val="00532C42"/>
    <w:rsid w:val="00532C43"/>
    <w:rsid w:val="00532CB9"/>
    <w:rsid w:val="00532D36"/>
    <w:rsid w:val="00532D7C"/>
    <w:rsid w:val="00532D95"/>
    <w:rsid w:val="00532DA6"/>
    <w:rsid w:val="00532DCA"/>
    <w:rsid w:val="00532F16"/>
    <w:rsid w:val="00532F8E"/>
    <w:rsid w:val="00532F92"/>
    <w:rsid w:val="00532FEF"/>
    <w:rsid w:val="00533054"/>
    <w:rsid w:val="00533069"/>
    <w:rsid w:val="005330B1"/>
    <w:rsid w:val="0053311C"/>
    <w:rsid w:val="00533173"/>
    <w:rsid w:val="005331A1"/>
    <w:rsid w:val="0053323A"/>
    <w:rsid w:val="00533355"/>
    <w:rsid w:val="00533448"/>
    <w:rsid w:val="0053367A"/>
    <w:rsid w:val="005336F1"/>
    <w:rsid w:val="00533815"/>
    <w:rsid w:val="00533898"/>
    <w:rsid w:val="0053392B"/>
    <w:rsid w:val="00533936"/>
    <w:rsid w:val="0053399C"/>
    <w:rsid w:val="00533B12"/>
    <w:rsid w:val="00533B87"/>
    <w:rsid w:val="00533BB8"/>
    <w:rsid w:val="00533C6D"/>
    <w:rsid w:val="00533C77"/>
    <w:rsid w:val="00533CBD"/>
    <w:rsid w:val="00533CC0"/>
    <w:rsid w:val="00533D60"/>
    <w:rsid w:val="00533D66"/>
    <w:rsid w:val="00533D7B"/>
    <w:rsid w:val="00533D87"/>
    <w:rsid w:val="00533E63"/>
    <w:rsid w:val="00533EAC"/>
    <w:rsid w:val="00533FCB"/>
    <w:rsid w:val="00534060"/>
    <w:rsid w:val="005340D6"/>
    <w:rsid w:val="00534145"/>
    <w:rsid w:val="0053417D"/>
    <w:rsid w:val="00534239"/>
    <w:rsid w:val="00534249"/>
    <w:rsid w:val="00534265"/>
    <w:rsid w:val="00534344"/>
    <w:rsid w:val="00534496"/>
    <w:rsid w:val="00534534"/>
    <w:rsid w:val="00534598"/>
    <w:rsid w:val="00534736"/>
    <w:rsid w:val="005347A2"/>
    <w:rsid w:val="0053492E"/>
    <w:rsid w:val="00534957"/>
    <w:rsid w:val="00534A0F"/>
    <w:rsid w:val="00534AA3"/>
    <w:rsid w:val="00534B05"/>
    <w:rsid w:val="00534B6E"/>
    <w:rsid w:val="00534BA7"/>
    <w:rsid w:val="00534C43"/>
    <w:rsid w:val="00534CCE"/>
    <w:rsid w:val="00534CE6"/>
    <w:rsid w:val="00534E24"/>
    <w:rsid w:val="00534E6A"/>
    <w:rsid w:val="00534EED"/>
    <w:rsid w:val="00534F93"/>
    <w:rsid w:val="00535141"/>
    <w:rsid w:val="005351EF"/>
    <w:rsid w:val="005351F9"/>
    <w:rsid w:val="00535307"/>
    <w:rsid w:val="005353F4"/>
    <w:rsid w:val="0053546F"/>
    <w:rsid w:val="005355DC"/>
    <w:rsid w:val="0053564F"/>
    <w:rsid w:val="005356C4"/>
    <w:rsid w:val="005356FB"/>
    <w:rsid w:val="00535716"/>
    <w:rsid w:val="00535832"/>
    <w:rsid w:val="00535864"/>
    <w:rsid w:val="00535922"/>
    <w:rsid w:val="00535939"/>
    <w:rsid w:val="0053594D"/>
    <w:rsid w:val="005359B8"/>
    <w:rsid w:val="005359C0"/>
    <w:rsid w:val="00535A74"/>
    <w:rsid w:val="00535BBA"/>
    <w:rsid w:val="00535CDC"/>
    <w:rsid w:val="00535CE9"/>
    <w:rsid w:val="00535CF8"/>
    <w:rsid w:val="00535E58"/>
    <w:rsid w:val="00535E5B"/>
    <w:rsid w:val="00535E7E"/>
    <w:rsid w:val="00535EF2"/>
    <w:rsid w:val="00535F42"/>
    <w:rsid w:val="00536169"/>
    <w:rsid w:val="00536301"/>
    <w:rsid w:val="0053633E"/>
    <w:rsid w:val="005363CC"/>
    <w:rsid w:val="00536435"/>
    <w:rsid w:val="005364C8"/>
    <w:rsid w:val="00536523"/>
    <w:rsid w:val="00536538"/>
    <w:rsid w:val="00536556"/>
    <w:rsid w:val="00536673"/>
    <w:rsid w:val="005366E0"/>
    <w:rsid w:val="0053674F"/>
    <w:rsid w:val="0053681E"/>
    <w:rsid w:val="00536B1A"/>
    <w:rsid w:val="00536B34"/>
    <w:rsid w:val="00536B7D"/>
    <w:rsid w:val="00536C31"/>
    <w:rsid w:val="00536C4A"/>
    <w:rsid w:val="00536DDE"/>
    <w:rsid w:val="00536DE9"/>
    <w:rsid w:val="00536E76"/>
    <w:rsid w:val="00536E89"/>
    <w:rsid w:val="00536ED7"/>
    <w:rsid w:val="00536F4C"/>
    <w:rsid w:val="00536FEE"/>
    <w:rsid w:val="00537002"/>
    <w:rsid w:val="00537108"/>
    <w:rsid w:val="00537171"/>
    <w:rsid w:val="005371DA"/>
    <w:rsid w:val="00537224"/>
    <w:rsid w:val="00537280"/>
    <w:rsid w:val="005372C4"/>
    <w:rsid w:val="00537411"/>
    <w:rsid w:val="00537446"/>
    <w:rsid w:val="00537489"/>
    <w:rsid w:val="005374DB"/>
    <w:rsid w:val="005374F3"/>
    <w:rsid w:val="00537534"/>
    <w:rsid w:val="00537608"/>
    <w:rsid w:val="00537705"/>
    <w:rsid w:val="005377CC"/>
    <w:rsid w:val="005377EA"/>
    <w:rsid w:val="0053780B"/>
    <w:rsid w:val="005378B5"/>
    <w:rsid w:val="00537914"/>
    <w:rsid w:val="00537AB9"/>
    <w:rsid w:val="00537AD9"/>
    <w:rsid w:val="00537AF5"/>
    <w:rsid w:val="00537B09"/>
    <w:rsid w:val="00537BAE"/>
    <w:rsid w:val="00537C22"/>
    <w:rsid w:val="00537DAE"/>
    <w:rsid w:val="00537E80"/>
    <w:rsid w:val="00537F73"/>
    <w:rsid w:val="00540014"/>
    <w:rsid w:val="0054003B"/>
    <w:rsid w:val="005400FA"/>
    <w:rsid w:val="00540343"/>
    <w:rsid w:val="00540510"/>
    <w:rsid w:val="00540595"/>
    <w:rsid w:val="00540657"/>
    <w:rsid w:val="005406CB"/>
    <w:rsid w:val="00540709"/>
    <w:rsid w:val="00540818"/>
    <w:rsid w:val="0054089A"/>
    <w:rsid w:val="005408A8"/>
    <w:rsid w:val="005408B5"/>
    <w:rsid w:val="0054091D"/>
    <w:rsid w:val="005409A8"/>
    <w:rsid w:val="00540AC2"/>
    <w:rsid w:val="00540B40"/>
    <w:rsid w:val="00540BC8"/>
    <w:rsid w:val="00540C8D"/>
    <w:rsid w:val="00540CD7"/>
    <w:rsid w:val="0054110D"/>
    <w:rsid w:val="00541359"/>
    <w:rsid w:val="00541419"/>
    <w:rsid w:val="00541503"/>
    <w:rsid w:val="00541531"/>
    <w:rsid w:val="005415F5"/>
    <w:rsid w:val="005416DE"/>
    <w:rsid w:val="0054174D"/>
    <w:rsid w:val="00541753"/>
    <w:rsid w:val="005418C1"/>
    <w:rsid w:val="005418D9"/>
    <w:rsid w:val="005418DF"/>
    <w:rsid w:val="00541AA2"/>
    <w:rsid w:val="00541AC1"/>
    <w:rsid w:val="00541D83"/>
    <w:rsid w:val="00541FBA"/>
    <w:rsid w:val="00542046"/>
    <w:rsid w:val="00542174"/>
    <w:rsid w:val="005422FA"/>
    <w:rsid w:val="005423C0"/>
    <w:rsid w:val="005423E2"/>
    <w:rsid w:val="0054244E"/>
    <w:rsid w:val="0054248C"/>
    <w:rsid w:val="0054253E"/>
    <w:rsid w:val="0054260F"/>
    <w:rsid w:val="005426BA"/>
    <w:rsid w:val="005426C9"/>
    <w:rsid w:val="005427E8"/>
    <w:rsid w:val="00542A49"/>
    <w:rsid w:val="00542A86"/>
    <w:rsid w:val="00542A88"/>
    <w:rsid w:val="00542BD6"/>
    <w:rsid w:val="00542C76"/>
    <w:rsid w:val="00542CC4"/>
    <w:rsid w:val="00542D7D"/>
    <w:rsid w:val="00542D82"/>
    <w:rsid w:val="00542DB8"/>
    <w:rsid w:val="00542EDE"/>
    <w:rsid w:val="00542FF1"/>
    <w:rsid w:val="0054304F"/>
    <w:rsid w:val="00543057"/>
    <w:rsid w:val="00543227"/>
    <w:rsid w:val="0054324B"/>
    <w:rsid w:val="0054328E"/>
    <w:rsid w:val="005432ED"/>
    <w:rsid w:val="00543311"/>
    <w:rsid w:val="00543321"/>
    <w:rsid w:val="005433F5"/>
    <w:rsid w:val="00543565"/>
    <w:rsid w:val="00543618"/>
    <w:rsid w:val="0054363D"/>
    <w:rsid w:val="00543872"/>
    <w:rsid w:val="005438CD"/>
    <w:rsid w:val="0054392B"/>
    <w:rsid w:val="00543951"/>
    <w:rsid w:val="00543A84"/>
    <w:rsid w:val="00543B34"/>
    <w:rsid w:val="00543C30"/>
    <w:rsid w:val="00543D12"/>
    <w:rsid w:val="00543E31"/>
    <w:rsid w:val="00543F12"/>
    <w:rsid w:val="0054411C"/>
    <w:rsid w:val="0054415D"/>
    <w:rsid w:val="00544191"/>
    <w:rsid w:val="0054424B"/>
    <w:rsid w:val="005442B5"/>
    <w:rsid w:val="005443F6"/>
    <w:rsid w:val="00544411"/>
    <w:rsid w:val="0054441E"/>
    <w:rsid w:val="00544421"/>
    <w:rsid w:val="00544438"/>
    <w:rsid w:val="005444F8"/>
    <w:rsid w:val="0054451F"/>
    <w:rsid w:val="0054454A"/>
    <w:rsid w:val="005445C4"/>
    <w:rsid w:val="005446E3"/>
    <w:rsid w:val="00544970"/>
    <w:rsid w:val="005449FD"/>
    <w:rsid w:val="00544C06"/>
    <w:rsid w:val="00544CED"/>
    <w:rsid w:val="00544D3E"/>
    <w:rsid w:val="00544D8C"/>
    <w:rsid w:val="00544E6F"/>
    <w:rsid w:val="00544EAF"/>
    <w:rsid w:val="00544F3B"/>
    <w:rsid w:val="00545119"/>
    <w:rsid w:val="0054534E"/>
    <w:rsid w:val="00545389"/>
    <w:rsid w:val="00545415"/>
    <w:rsid w:val="00545579"/>
    <w:rsid w:val="005456BC"/>
    <w:rsid w:val="005457D9"/>
    <w:rsid w:val="005457F4"/>
    <w:rsid w:val="0054584D"/>
    <w:rsid w:val="005458DC"/>
    <w:rsid w:val="005458EF"/>
    <w:rsid w:val="005458F6"/>
    <w:rsid w:val="00545A1D"/>
    <w:rsid w:val="00545AA9"/>
    <w:rsid w:val="00545AB2"/>
    <w:rsid w:val="00545AC4"/>
    <w:rsid w:val="00545B7A"/>
    <w:rsid w:val="00545C11"/>
    <w:rsid w:val="00545CC7"/>
    <w:rsid w:val="00545CDF"/>
    <w:rsid w:val="00545D10"/>
    <w:rsid w:val="00545E4A"/>
    <w:rsid w:val="00545F30"/>
    <w:rsid w:val="00545F6D"/>
    <w:rsid w:val="0054600D"/>
    <w:rsid w:val="0054614A"/>
    <w:rsid w:val="00546198"/>
    <w:rsid w:val="005462A4"/>
    <w:rsid w:val="00546302"/>
    <w:rsid w:val="005463FE"/>
    <w:rsid w:val="0054649A"/>
    <w:rsid w:val="00546584"/>
    <w:rsid w:val="0054680B"/>
    <w:rsid w:val="00546AC9"/>
    <w:rsid w:val="00546B0E"/>
    <w:rsid w:val="00546B4B"/>
    <w:rsid w:val="00546B56"/>
    <w:rsid w:val="00546BCA"/>
    <w:rsid w:val="00546D9D"/>
    <w:rsid w:val="00546DAA"/>
    <w:rsid w:val="00546EDD"/>
    <w:rsid w:val="00546F97"/>
    <w:rsid w:val="0054704F"/>
    <w:rsid w:val="00547162"/>
    <w:rsid w:val="00547165"/>
    <w:rsid w:val="005471A1"/>
    <w:rsid w:val="0054760A"/>
    <w:rsid w:val="00547709"/>
    <w:rsid w:val="00547987"/>
    <w:rsid w:val="00547D12"/>
    <w:rsid w:val="00550049"/>
    <w:rsid w:val="0055011E"/>
    <w:rsid w:val="00550181"/>
    <w:rsid w:val="00550283"/>
    <w:rsid w:val="0055038E"/>
    <w:rsid w:val="005505A6"/>
    <w:rsid w:val="005505D7"/>
    <w:rsid w:val="0055064D"/>
    <w:rsid w:val="0055085A"/>
    <w:rsid w:val="00550908"/>
    <w:rsid w:val="00550947"/>
    <w:rsid w:val="005509E0"/>
    <w:rsid w:val="00550A17"/>
    <w:rsid w:val="00550A8C"/>
    <w:rsid w:val="00550BC7"/>
    <w:rsid w:val="00550D15"/>
    <w:rsid w:val="00550FAE"/>
    <w:rsid w:val="00551055"/>
    <w:rsid w:val="00551075"/>
    <w:rsid w:val="00551124"/>
    <w:rsid w:val="0055115B"/>
    <w:rsid w:val="005511E9"/>
    <w:rsid w:val="0055127B"/>
    <w:rsid w:val="005512FE"/>
    <w:rsid w:val="00551395"/>
    <w:rsid w:val="00551429"/>
    <w:rsid w:val="0055149E"/>
    <w:rsid w:val="0055157E"/>
    <w:rsid w:val="0055158B"/>
    <w:rsid w:val="005516D0"/>
    <w:rsid w:val="005518C3"/>
    <w:rsid w:val="005518DA"/>
    <w:rsid w:val="0055190D"/>
    <w:rsid w:val="0055192C"/>
    <w:rsid w:val="0055192D"/>
    <w:rsid w:val="00551949"/>
    <w:rsid w:val="00551A15"/>
    <w:rsid w:val="00551A7B"/>
    <w:rsid w:val="00551AB6"/>
    <w:rsid w:val="00551AE7"/>
    <w:rsid w:val="00551BB1"/>
    <w:rsid w:val="00551C57"/>
    <w:rsid w:val="00551D6C"/>
    <w:rsid w:val="00551D85"/>
    <w:rsid w:val="00551E44"/>
    <w:rsid w:val="00551F98"/>
    <w:rsid w:val="00552104"/>
    <w:rsid w:val="0055211F"/>
    <w:rsid w:val="00552233"/>
    <w:rsid w:val="005522CF"/>
    <w:rsid w:val="00552475"/>
    <w:rsid w:val="005524D5"/>
    <w:rsid w:val="0055252F"/>
    <w:rsid w:val="0055297E"/>
    <w:rsid w:val="00552C44"/>
    <w:rsid w:val="00552C67"/>
    <w:rsid w:val="00552D55"/>
    <w:rsid w:val="00552DC7"/>
    <w:rsid w:val="00552F66"/>
    <w:rsid w:val="00552F97"/>
    <w:rsid w:val="00553040"/>
    <w:rsid w:val="00553090"/>
    <w:rsid w:val="005530AE"/>
    <w:rsid w:val="0055318A"/>
    <w:rsid w:val="00553231"/>
    <w:rsid w:val="00553239"/>
    <w:rsid w:val="00553272"/>
    <w:rsid w:val="005532BA"/>
    <w:rsid w:val="005532DA"/>
    <w:rsid w:val="00553384"/>
    <w:rsid w:val="005533F2"/>
    <w:rsid w:val="00553400"/>
    <w:rsid w:val="00553458"/>
    <w:rsid w:val="0055347B"/>
    <w:rsid w:val="005534A5"/>
    <w:rsid w:val="005534B4"/>
    <w:rsid w:val="00553615"/>
    <w:rsid w:val="0055366E"/>
    <w:rsid w:val="0055368B"/>
    <w:rsid w:val="0055372B"/>
    <w:rsid w:val="005537B5"/>
    <w:rsid w:val="00553832"/>
    <w:rsid w:val="0055387D"/>
    <w:rsid w:val="005539C3"/>
    <w:rsid w:val="00553B7B"/>
    <w:rsid w:val="00553C63"/>
    <w:rsid w:val="00553CC2"/>
    <w:rsid w:val="00553DF0"/>
    <w:rsid w:val="00553E3B"/>
    <w:rsid w:val="00553E53"/>
    <w:rsid w:val="00553EC1"/>
    <w:rsid w:val="00553FB4"/>
    <w:rsid w:val="00554034"/>
    <w:rsid w:val="00554120"/>
    <w:rsid w:val="005541E6"/>
    <w:rsid w:val="005542F2"/>
    <w:rsid w:val="0055433D"/>
    <w:rsid w:val="005543C4"/>
    <w:rsid w:val="005544BA"/>
    <w:rsid w:val="00554630"/>
    <w:rsid w:val="00554673"/>
    <w:rsid w:val="0055477A"/>
    <w:rsid w:val="005547A5"/>
    <w:rsid w:val="005547EE"/>
    <w:rsid w:val="005547FA"/>
    <w:rsid w:val="005548FC"/>
    <w:rsid w:val="00554A26"/>
    <w:rsid w:val="00554A55"/>
    <w:rsid w:val="00554AD0"/>
    <w:rsid w:val="00554B0B"/>
    <w:rsid w:val="00554B8C"/>
    <w:rsid w:val="00554BA9"/>
    <w:rsid w:val="00554C19"/>
    <w:rsid w:val="00554C4F"/>
    <w:rsid w:val="00554CCD"/>
    <w:rsid w:val="00554CFB"/>
    <w:rsid w:val="00554E0D"/>
    <w:rsid w:val="00554E30"/>
    <w:rsid w:val="00554EF8"/>
    <w:rsid w:val="00554F16"/>
    <w:rsid w:val="00554F46"/>
    <w:rsid w:val="00555042"/>
    <w:rsid w:val="00555142"/>
    <w:rsid w:val="00555214"/>
    <w:rsid w:val="0055525D"/>
    <w:rsid w:val="0055529C"/>
    <w:rsid w:val="0055531C"/>
    <w:rsid w:val="00555358"/>
    <w:rsid w:val="00555421"/>
    <w:rsid w:val="00555593"/>
    <w:rsid w:val="00555596"/>
    <w:rsid w:val="00555701"/>
    <w:rsid w:val="00555920"/>
    <w:rsid w:val="005559E4"/>
    <w:rsid w:val="00555A13"/>
    <w:rsid w:val="00555A4C"/>
    <w:rsid w:val="00555AB1"/>
    <w:rsid w:val="00555B1C"/>
    <w:rsid w:val="00555B8B"/>
    <w:rsid w:val="00555BA1"/>
    <w:rsid w:val="00555D91"/>
    <w:rsid w:val="00555DC4"/>
    <w:rsid w:val="00555E9D"/>
    <w:rsid w:val="00555F3B"/>
    <w:rsid w:val="00555F61"/>
    <w:rsid w:val="00555FF1"/>
    <w:rsid w:val="00556047"/>
    <w:rsid w:val="005561C5"/>
    <w:rsid w:val="005561F6"/>
    <w:rsid w:val="0055634E"/>
    <w:rsid w:val="00556367"/>
    <w:rsid w:val="0055644C"/>
    <w:rsid w:val="005564B6"/>
    <w:rsid w:val="005565FB"/>
    <w:rsid w:val="00556629"/>
    <w:rsid w:val="0055691A"/>
    <w:rsid w:val="0055694E"/>
    <w:rsid w:val="005569AB"/>
    <w:rsid w:val="00556A87"/>
    <w:rsid w:val="00556B1C"/>
    <w:rsid w:val="00556C10"/>
    <w:rsid w:val="00556CA9"/>
    <w:rsid w:val="00556D11"/>
    <w:rsid w:val="00556D44"/>
    <w:rsid w:val="00556D81"/>
    <w:rsid w:val="00556E40"/>
    <w:rsid w:val="00556F06"/>
    <w:rsid w:val="00556F32"/>
    <w:rsid w:val="00557037"/>
    <w:rsid w:val="00557191"/>
    <w:rsid w:val="0055723B"/>
    <w:rsid w:val="005572AA"/>
    <w:rsid w:val="005572B7"/>
    <w:rsid w:val="005572C8"/>
    <w:rsid w:val="00557355"/>
    <w:rsid w:val="005573ED"/>
    <w:rsid w:val="00557413"/>
    <w:rsid w:val="00557526"/>
    <w:rsid w:val="005575A5"/>
    <w:rsid w:val="005575FA"/>
    <w:rsid w:val="00557603"/>
    <w:rsid w:val="00557609"/>
    <w:rsid w:val="00557623"/>
    <w:rsid w:val="0055768F"/>
    <w:rsid w:val="00557755"/>
    <w:rsid w:val="005577A0"/>
    <w:rsid w:val="0055782C"/>
    <w:rsid w:val="00557BDF"/>
    <w:rsid w:val="00557BF3"/>
    <w:rsid w:val="00557C58"/>
    <w:rsid w:val="00557C8A"/>
    <w:rsid w:val="00557D2C"/>
    <w:rsid w:val="00557DBC"/>
    <w:rsid w:val="00557FE8"/>
    <w:rsid w:val="00557FF5"/>
    <w:rsid w:val="0056000E"/>
    <w:rsid w:val="005601C3"/>
    <w:rsid w:val="005601DD"/>
    <w:rsid w:val="005601E0"/>
    <w:rsid w:val="005602E3"/>
    <w:rsid w:val="005602F0"/>
    <w:rsid w:val="005602F8"/>
    <w:rsid w:val="005603B4"/>
    <w:rsid w:val="0056041E"/>
    <w:rsid w:val="00560538"/>
    <w:rsid w:val="0056060E"/>
    <w:rsid w:val="00560634"/>
    <w:rsid w:val="00560680"/>
    <w:rsid w:val="00560733"/>
    <w:rsid w:val="00560747"/>
    <w:rsid w:val="0056076C"/>
    <w:rsid w:val="005608AD"/>
    <w:rsid w:val="005608CE"/>
    <w:rsid w:val="00560987"/>
    <w:rsid w:val="00560A4C"/>
    <w:rsid w:val="00560AE0"/>
    <w:rsid w:val="00560B18"/>
    <w:rsid w:val="00560B55"/>
    <w:rsid w:val="00560B56"/>
    <w:rsid w:val="00560D33"/>
    <w:rsid w:val="00560D35"/>
    <w:rsid w:val="00560E4B"/>
    <w:rsid w:val="00560E5A"/>
    <w:rsid w:val="00560E7C"/>
    <w:rsid w:val="00560EB1"/>
    <w:rsid w:val="00560F53"/>
    <w:rsid w:val="00560F60"/>
    <w:rsid w:val="00560FAE"/>
    <w:rsid w:val="0056114D"/>
    <w:rsid w:val="00561174"/>
    <w:rsid w:val="0056128C"/>
    <w:rsid w:val="00561312"/>
    <w:rsid w:val="00561401"/>
    <w:rsid w:val="00561404"/>
    <w:rsid w:val="00561432"/>
    <w:rsid w:val="0056145D"/>
    <w:rsid w:val="005615AB"/>
    <w:rsid w:val="005615CC"/>
    <w:rsid w:val="005615DB"/>
    <w:rsid w:val="005615F8"/>
    <w:rsid w:val="005616B8"/>
    <w:rsid w:val="00561736"/>
    <w:rsid w:val="0056173B"/>
    <w:rsid w:val="005617AC"/>
    <w:rsid w:val="005617C3"/>
    <w:rsid w:val="00561912"/>
    <w:rsid w:val="00561AAC"/>
    <w:rsid w:val="00561AC2"/>
    <w:rsid w:val="00561B42"/>
    <w:rsid w:val="00561B89"/>
    <w:rsid w:val="00561DD7"/>
    <w:rsid w:val="00561E9B"/>
    <w:rsid w:val="00561F78"/>
    <w:rsid w:val="00561F92"/>
    <w:rsid w:val="00562032"/>
    <w:rsid w:val="005620C2"/>
    <w:rsid w:val="005620E8"/>
    <w:rsid w:val="005621F6"/>
    <w:rsid w:val="00562255"/>
    <w:rsid w:val="005622DC"/>
    <w:rsid w:val="00562460"/>
    <w:rsid w:val="00562492"/>
    <w:rsid w:val="005624CC"/>
    <w:rsid w:val="0056251B"/>
    <w:rsid w:val="005625F3"/>
    <w:rsid w:val="00562626"/>
    <w:rsid w:val="005626B5"/>
    <w:rsid w:val="005626C0"/>
    <w:rsid w:val="00562843"/>
    <w:rsid w:val="005628F9"/>
    <w:rsid w:val="0056297B"/>
    <w:rsid w:val="00562B5D"/>
    <w:rsid w:val="00562B93"/>
    <w:rsid w:val="00562BC8"/>
    <w:rsid w:val="00562C06"/>
    <w:rsid w:val="00562CDE"/>
    <w:rsid w:val="00562D4F"/>
    <w:rsid w:val="00562E8F"/>
    <w:rsid w:val="00562F7B"/>
    <w:rsid w:val="00563015"/>
    <w:rsid w:val="005630B1"/>
    <w:rsid w:val="005630E1"/>
    <w:rsid w:val="0056310B"/>
    <w:rsid w:val="005631BD"/>
    <w:rsid w:val="00563251"/>
    <w:rsid w:val="0056343E"/>
    <w:rsid w:val="005635A3"/>
    <w:rsid w:val="0056361C"/>
    <w:rsid w:val="005636C7"/>
    <w:rsid w:val="0056395D"/>
    <w:rsid w:val="00563AF9"/>
    <w:rsid w:val="00563C49"/>
    <w:rsid w:val="00563D2C"/>
    <w:rsid w:val="00563D41"/>
    <w:rsid w:val="00563EC4"/>
    <w:rsid w:val="00563EDF"/>
    <w:rsid w:val="00563F17"/>
    <w:rsid w:val="00563F7C"/>
    <w:rsid w:val="00564005"/>
    <w:rsid w:val="00564088"/>
    <w:rsid w:val="00564093"/>
    <w:rsid w:val="00564127"/>
    <w:rsid w:val="005642EC"/>
    <w:rsid w:val="00564371"/>
    <w:rsid w:val="00564537"/>
    <w:rsid w:val="00564584"/>
    <w:rsid w:val="005645AC"/>
    <w:rsid w:val="00564706"/>
    <w:rsid w:val="0056472A"/>
    <w:rsid w:val="00564749"/>
    <w:rsid w:val="00564836"/>
    <w:rsid w:val="0056483D"/>
    <w:rsid w:val="00564896"/>
    <w:rsid w:val="0056497D"/>
    <w:rsid w:val="005649A0"/>
    <w:rsid w:val="00564B5E"/>
    <w:rsid w:val="00564BBE"/>
    <w:rsid w:val="00564CE5"/>
    <w:rsid w:val="00564D24"/>
    <w:rsid w:val="00564E57"/>
    <w:rsid w:val="00565099"/>
    <w:rsid w:val="00565130"/>
    <w:rsid w:val="005651E5"/>
    <w:rsid w:val="005651EA"/>
    <w:rsid w:val="005651F4"/>
    <w:rsid w:val="00565202"/>
    <w:rsid w:val="00565237"/>
    <w:rsid w:val="00565292"/>
    <w:rsid w:val="005652A5"/>
    <w:rsid w:val="00565406"/>
    <w:rsid w:val="00565433"/>
    <w:rsid w:val="00565461"/>
    <w:rsid w:val="005654BF"/>
    <w:rsid w:val="005654E1"/>
    <w:rsid w:val="005655C3"/>
    <w:rsid w:val="00565610"/>
    <w:rsid w:val="005656D2"/>
    <w:rsid w:val="005657E8"/>
    <w:rsid w:val="00565860"/>
    <w:rsid w:val="00565871"/>
    <w:rsid w:val="0056595C"/>
    <w:rsid w:val="005659DB"/>
    <w:rsid w:val="00565ADC"/>
    <w:rsid w:val="00565AFD"/>
    <w:rsid w:val="00565B1F"/>
    <w:rsid w:val="00565BA9"/>
    <w:rsid w:val="00565E3F"/>
    <w:rsid w:val="00565F05"/>
    <w:rsid w:val="00566028"/>
    <w:rsid w:val="005660A2"/>
    <w:rsid w:val="0056612B"/>
    <w:rsid w:val="00566167"/>
    <w:rsid w:val="005661C7"/>
    <w:rsid w:val="00566310"/>
    <w:rsid w:val="00566342"/>
    <w:rsid w:val="005663B5"/>
    <w:rsid w:val="005663D2"/>
    <w:rsid w:val="005663D8"/>
    <w:rsid w:val="00566424"/>
    <w:rsid w:val="005664BE"/>
    <w:rsid w:val="00566565"/>
    <w:rsid w:val="00566574"/>
    <w:rsid w:val="0056658F"/>
    <w:rsid w:val="005668D6"/>
    <w:rsid w:val="00566972"/>
    <w:rsid w:val="00566991"/>
    <w:rsid w:val="005669E2"/>
    <w:rsid w:val="00566AAC"/>
    <w:rsid w:val="00566AD2"/>
    <w:rsid w:val="00566BBD"/>
    <w:rsid w:val="00566D0A"/>
    <w:rsid w:val="00566E08"/>
    <w:rsid w:val="00566E21"/>
    <w:rsid w:val="00567068"/>
    <w:rsid w:val="005670CB"/>
    <w:rsid w:val="005671CC"/>
    <w:rsid w:val="00567235"/>
    <w:rsid w:val="00567305"/>
    <w:rsid w:val="00567387"/>
    <w:rsid w:val="005673FD"/>
    <w:rsid w:val="0056744C"/>
    <w:rsid w:val="00567467"/>
    <w:rsid w:val="005674C1"/>
    <w:rsid w:val="005674C2"/>
    <w:rsid w:val="0056750E"/>
    <w:rsid w:val="00567632"/>
    <w:rsid w:val="0056766D"/>
    <w:rsid w:val="005676A1"/>
    <w:rsid w:val="005676D0"/>
    <w:rsid w:val="005676F4"/>
    <w:rsid w:val="00567704"/>
    <w:rsid w:val="0056784D"/>
    <w:rsid w:val="0056795F"/>
    <w:rsid w:val="005679DC"/>
    <w:rsid w:val="005679EF"/>
    <w:rsid w:val="00567B3D"/>
    <w:rsid w:val="00567B5E"/>
    <w:rsid w:val="00567B88"/>
    <w:rsid w:val="00567B8C"/>
    <w:rsid w:val="00567B9C"/>
    <w:rsid w:val="00567C85"/>
    <w:rsid w:val="00567EA2"/>
    <w:rsid w:val="00567FE7"/>
    <w:rsid w:val="0057006F"/>
    <w:rsid w:val="0057007F"/>
    <w:rsid w:val="005700FA"/>
    <w:rsid w:val="0057019E"/>
    <w:rsid w:val="00570240"/>
    <w:rsid w:val="00570354"/>
    <w:rsid w:val="00570359"/>
    <w:rsid w:val="0057037D"/>
    <w:rsid w:val="005703C1"/>
    <w:rsid w:val="005704C9"/>
    <w:rsid w:val="00570573"/>
    <w:rsid w:val="0057057E"/>
    <w:rsid w:val="005705BF"/>
    <w:rsid w:val="0057061D"/>
    <w:rsid w:val="00570649"/>
    <w:rsid w:val="0057065E"/>
    <w:rsid w:val="00570777"/>
    <w:rsid w:val="0057088D"/>
    <w:rsid w:val="005708C8"/>
    <w:rsid w:val="00570AE2"/>
    <w:rsid w:val="00570AF4"/>
    <w:rsid w:val="00570B2A"/>
    <w:rsid w:val="00570B50"/>
    <w:rsid w:val="00570C62"/>
    <w:rsid w:val="00570C8F"/>
    <w:rsid w:val="00570D2E"/>
    <w:rsid w:val="00570D9C"/>
    <w:rsid w:val="00570E19"/>
    <w:rsid w:val="00570F1B"/>
    <w:rsid w:val="005710A0"/>
    <w:rsid w:val="00571107"/>
    <w:rsid w:val="00571218"/>
    <w:rsid w:val="0057121F"/>
    <w:rsid w:val="005716BA"/>
    <w:rsid w:val="00571761"/>
    <w:rsid w:val="00571784"/>
    <w:rsid w:val="0057189A"/>
    <w:rsid w:val="005719D8"/>
    <w:rsid w:val="00571AF2"/>
    <w:rsid w:val="00571B51"/>
    <w:rsid w:val="00571B75"/>
    <w:rsid w:val="00571C7A"/>
    <w:rsid w:val="00571EB1"/>
    <w:rsid w:val="005720E9"/>
    <w:rsid w:val="00572153"/>
    <w:rsid w:val="005722D6"/>
    <w:rsid w:val="0057237D"/>
    <w:rsid w:val="005723A6"/>
    <w:rsid w:val="005724EC"/>
    <w:rsid w:val="0057268E"/>
    <w:rsid w:val="00572709"/>
    <w:rsid w:val="00572718"/>
    <w:rsid w:val="0057284C"/>
    <w:rsid w:val="00572890"/>
    <w:rsid w:val="00572A48"/>
    <w:rsid w:val="00572A76"/>
    <w:rsid w:val="00572AAE"/>
    <w:rsid w:val="00572C64"/>
    <w:rsid w:val="00572D6A"/>
    <w:rsid w:val="00572DA9"/>
    <w:rsid w:val="00572DD8"/>
    <w:rsid w:val="00572E03"/>
    <w:rsid w:val="00572E4B"/>
    <w:rsid w:val="00572EBE"/>
    <w:rsid w:val="00572F68"/>
    <w:rsid w:val="005730D9"/>
    <w:rsid w:val="005730F5"/>
    <w:rsid w:val="0057314E"/>
    <w:rsid w:val="005731C4"/>
    <w:rsid w:val="00573315"/>
    <w:rsid w:val="00573317"/>
    <w:rsid w:val="00573364"/>
    <w:rsid w:val="005733C9"/>
    <w:rsid w:val="00573604"/>
    <w:rsid w:val="0057377F"/>
    <w:rsid w:val="005738D1"/>
    <w:rsid w:val="0057393F"/>
    <w:rsid w:val="00573A38"/>
    <w:rsid w:val="00573AF2"/>
    <w:rsid w:val="00573B46"/>
    <w:rsid w:val="00573B82"/>
    <w:rsid w:val="00573C25"/>
    <w:rsid w:val="00573C33"/>
    <w:rsid w:val="00573C61"/>
    <w:rsid w:val="00573C7A"/>
    <w:rsid w:val="00573CAA"/>
    <w:rsid w:val="00573CF1"/>
    <w:rsid w:val="00573D16"/>
    <w:rsid w:val="00573D8F"/>
    <w:rsid w:val="00573DCC"/>
    <w:rsid w:val="00573EBE"/>
    <w:rsid w:val="00573FBA"/>
    <w:rsid w:val="00573FF1"/>
    <w:rsid w:val="00574058"/>
    <w:rsid w:val="00574123"/>
    <w:rsid w:val="005741BD"/>
    <w:rsid w:val="005743B4"/>
    <w:rsid w:val="00574468"/>
    <w:rsid w:val="005744C9"/>
    <w:rsid w:val="0057455D"/>
    <w:rsid w:val="005745E6"/>
    <w:rsid w:val="00574624"/>
    <w:rsid w:val="0057469D"/>
    <w:rsid w:val="00574763"/>
    <w:rsid w:val="005748FA"/>
    <w:rsid w:val="0057497A"/>
    <w:rsid w:val="00574A69"/>
    <w:rsid w:val="00574B30"/>
    <w:rsid w:val="00574BD9"/>
    <w:rsid w:val="00574C9C"/>
    <w:rsid w:val="00574D12"/>
    <w:rsid w:val="00574E17"/>
    <w:rsid w:val="00574E97"/>
    <w:rsid w:val="0057508B"/>
    <w:rsid w:val="00575175"/>
    <w:rsid w:val="0057530B"/>
    <w:rsid w:val="00575398"/>
    <w:rsid w:val="005753BC"/>
    <w:rsid w:val="005754CA"/>
    <w:rsid w:val="00575533"/>
    <w:rsid w:val="00575579"/>
    <w:rsid w:val="00575588"/>
    <w:rsid w:val="005755DA"/>
    <w:rsid w:val="005755E5"/>
    <w:rsid w:val="00575601"/>
    <w:rsid w:val="00575673"/>
    <w:rsid w:val="00575696"/>
    <w:rsid w:val="005756B0"/>
    <w:rsid w:val="0057587A"/>
    <w:rsid w:val="005758AB"/>
    <w:rsid w:val="00575988"/>
    <w:rsid w:val="00575AA4"/>
    <w:rsid w:val="00575B11"/>
    <w:rsid w:val="00575CC7"/>
    <w:rsid w:val="00575CE3"/>
    <w:rsid w:val="00575D9E"/>
    <w:rsid w:val="00575DAD"/>
    <w:rsid w:val="00575E97"/>
    <w:rsid w:val="00575EF1"/>
    <w:rsid w:val="0057602C"/>
    <w:rsid w:val="0057606C"/>
    <w:rsid w:val="005760DA"/>
    <w:rsid w:val="00576100"/>
    <w:rsid w:val="0057613C"/>
    <w:rsid w:val="005761BF"/>
    <w:rsid w:val="005761CF"/>
    <w:rsid w:val="00576225"/>
    <w:rsid w:val="00576269"/>
    <w:rsid w:val="0057637D"/>
    <w:rsid w:val="00576422"/>
    <w:rsid w:val="005764CF"/>
    <w:rsid w:val="00576562"/>
    <w:rsid w:val="005765A7"/>
    <w:rsid w:val="005765CB"/>
    <w:rsid w:val="005765F9"/>
    <w:rsid w:val="005766AA"/>
    <w:rsid w:val="005767EE"/>
    <w:rsid w:val="0057690D"/>
    <w:rsid w:val="00576916"/>
    <w:rsid w:val="00576AB5"/>
    <w:rsid w:val="00576B8E"/>
    <w:rsid w:val="00576BAA"/>
    <w:rsid w:val="00576BCD"/>
    <w:rsid w:val="00576C81"/>
    <w:rsid w:val="00576DAF"/>
    <w:rsid w:val="00576DD1"/>
    <w:rsid w:val="00576F72"/>
    <w:rsid w:val="0057701E"/>
    <w:rsid w:val="0057704F"/>
    <w:rsid w:val="005771F3"/>
    <w:rsid w:val="005773D2"/>
    <w:rsid w:val="005773DA"/>
    <w:rsid w:val="00577579"/>
    <w:rsid w:val="005776FC"/>
    <w:rsid w:val="005776FF"/>
    <w:rsid w:val="00577715"/>
    <w:rsid w:val="00577734"/>
    <w:rsid w:val="005777E7"/>
    <w:rsid w:val="0057788C"/>
    <w:rsid w:val="005778A6"/>
    <w:rsid w:val="005779BA"/>
    <w:rsid w:val="00577BBD"/>
    <w:rsid w:val="00577BF8"/>
    <w:rsid w:val="00577CA8"/>
    <w:rsid w:val="00577D03"/>
    <w:rsid w:val="00577D8C"/>
    <w:rsid w:val="00577DBE"/>
    <w:rsid w:val="00577E8B"/>
    <w:rsid w:val="00577EB0"/>
    <w:rsid w:val="00577F65"/>
    <w:rsid w:val="00577FB2"/>
    <w:rsid w:val="00580023"/>
    <w:rsid w:val="00580245"/>
    <w:rsid w:val="005802E2"/>
    <w:rsid w:val="00580368"/>
    <w:rsid w:val="005803AD"/>
    <w:rsid w:val="00580493"/>
    <w:rsid w:val="00580504"/>
    <w:rsid w:val="00580520"/>
    <w:rsid w:val="00580540"/>
    <w:rsid w:val="005805A8"/>
    <w:rsid w:val="00580722"/>
    <w:rsid w:val="0058079F"/>
    <w:rsid w:val="005807AE"/>
    <w:rsid w:val="00580862"/>
    <w:rsid w:val="00580879"/>
    <w:rsid w:val="005808E5"/>
    <w:rsid w:val="00580913"/>
    <w:rsid w:val="0058095B"/>
    <w:rsid w:val="00580998"/>
    <w:rsid w:val="005809A3"/>
    <w:rsid w:val="005809B9"/>
    <w:rsid w:val="00580A26"/>
    <w:rsid w:val="00580A50"/>
    <w:rsid w:val="00580AAF"/>
    <w:rsid w:val="00580AD6"/>
    <w:rsid w:val="00580AFB"/>
    <w:rsid w:val="00580C40"/>
    <w:rsid w:val="00580C85"/>
    <w:rsid w:val="00580CBF"/>
    <w:rsid w:val="00580D38"/>
    <w:rsid w:val="00580D91"/>
    <w:rsid w:val="00580E16"/>
    <w:rsid w:val="00580E2F"/>
    <w:rsid w:val="00580ECF"/>
    <w:rsid w:val="00580F6B"/>
    <w:rsid w:val="00581065"/>
    <w:rsid w:val="0058123D"/>
    <w:rsid w:val="005812CD"/>
    <w:rsid w:val="005812F5"/>
    <w:rsid w:val="005813F8"/>
    <w:rsid w:val="00581467"/>
    <w:rsid w:val="00581575"/>
    <w:rsid w:val="0058157E"/>
    <w:rsid w:val="005815C6"/>
    <w:rsid w:val="005815E7"/>
    <w:rsid w:val="005815E9"/>
    <w:rsid w:val="005816A0"/>
    <w:rsid w:val="005816FA"/>
    <w:rsid w:val="00581721"/>
    <w:rsid w:val="00581782"/>
    <w:rsid w:val="005817E1"/>
    <w:rsid w:val="00581832"/>
    <w:rsid w:val="005818CD"/>
    <w:rsid w:val="00581906"/>
    <w:rsid w:val="00581976"/>
    <w:rsid w:val="0058199F"/>
    <w:rsid w:val="00581B05"/>
    <w:rsid w:val="00581C20"/>
    <w:rsid w:val="00581C3A"/>
    <w:rsid w:val="00581C47"/>
    <w:rsid w:val="00581CAA"/>
    <w:rsid w:val="00581EE8"/>
    <w:rsid w:val="00581FB3"/>
    <w:rsid w:val="005821D3"/>
    <w:rsid w:val="0058228A"/>
    <w:rsid w:val="005822DB"/>
    <w:rsid w:val="00582344"/>
    <w:rsid w:val="00582422"/>
    <w:rsid w:val="005824D9"/>
    <w:rsid w:val="00582526"/>
    <w:rsid w:val="005825BA"/>
    <w:rsid w:val="005825FE"/>
    <w:rsid w:val="00582604"/>
    <w:rsid w:val="005826BD"/>
    <w:rsid w:val="005826DB"/>
    <w:rsid w:val="005826E4"/>
    <w:rsid w:val="0058278F"/>
    <w:rsid w:val="00582860"/>
    <w:rsid w:val="005828A4"/>
    <w:rsid w:val="00582A31"/>
    <w:rsid w:val="00582AF0"/>
    <w:rsid w:val="00582AFC"/>
    <w:rsid w:val="00582B0F"/>
    <w:rsid w:val="00582BA9"/>
    <w:rsid w:val="00582BC3"/>
    <w:rsid w:val="00582C25"/>
    <w:rsid w:val="00582C53"/>
    <w:rsid w:val="00582C55"/>
    <w:rsid w:val="00582C7A"/>
    <w:rsid w:val="00582CBB"/>
    <w:rsid w:val="00582D0C"/>
    <w:rsid w:val="00582DF0"/>
    <w:rsid w:val="00582E9F"/>
    <w:rsid w:val="00582F6F"/>
    <w:rsid w:val="00582FC5"/>
    <w:rsid w:val="0058306B"/>
    <w:rsid w:val="00583230"/>
    <w:rsid w:val="00583403"/>
    <w:rsid w:val="005834C4"/>
    <w:rsid w:val="0058350F"/>
    <w:rsid w:val="005835D0"/>
    <w:rsid w:val="00583624"/>
    <w:rsid w:val="00583625"/>
    <w:rsid w:val="00583649"/>
    <w:rsid w:val="00583685"/>
    <w:rsid w:val="00583704"/>
    <w:rsid w:val="00583926"/>
    <w:rsid w:val="0058393F"/>
    <w:rsid w:val="00583965"/>
    <w:rsid w:val="00583B63"/>
    <w:rsid w:val="00583B79"/>
    <w:rsid w:val="00583B86"/>
    <w:rsid w:val="00583C10"/>
    <w:rsid w:val="00583E52"/>
    <w:rsid w:val="00583EF5"/>
    <w:rsid w:val="00583F5D"/>
    <w:rsid w:val="00584280"/>
    <w:rsid w:val="005843E9"/>
    <w:rsid w:val="005843FA"/>
    <w:rsid w:val="005844C7"/>
    <w:rsid w:val="0058466F"/>
    <w:rsid w:val="00584704"/>
    <w:rsid w:val="005847FF"/>
    <w:rsid w:val="0058481E"/>
    <w:rsid w:val="00584890"/>
    <w:rsid w:val="00584914"/>
    <w:rsid w:val="00584A43"/>
    <w:rsid w:val="00584B6C"/>
    <w:rsid w:val="00584C8F"/>
    <w:rsid w:val="00584D5B"/>
    <w:rsid w:val="00584DCC"/>
    <w:rsid w:val="00584DFA"/>
    <w:rsid w:val="00584ED4"/>
    <w:rsid w:val="00584F9F"/>
    <w:rsid w:val="00584FC9"/>
    <w:rsid w:val="0058509A"/>
    <w:rsid w:val="005850A5"/>
    <w:rsid w:val="00585208"/>
    <w:rsid w:val="00585263"/>
    <w:rsid w:val="00585335"/>
    <w:rsid w:val="0058533F"/>
    <w:rsid w:val="0058541E"/>
    <w:rsid w:val="005855A3"/>
    <w:rsid w:val="0058565C"/>
    <w:rsid w:val="005857D2"/>
    <w:rsid w:val="00585895"/>
    <w:rsid w:val="00585946"/>
    <w:rsid w:val="0058599F"/>
    <w:rsid w:val="00585AD4"/>
    <w:rsid w:val="00585B15"/>
    <w:rsid w:val="00585B9F"/>
    <w:rsid w:val="00585BA3"/>
    <w:rsid w:val="00585BA4"/>
    <w:rsid w:val="00585CC4"/>
    <w:rsid w:val="00585DF6"/>
    <w:rsid w:val="00585E1C"/>
    <w:rsid w:val="00585E27"/>
    <w:rsid w:val="00585F37"/>
    <w:rsid w:val="00585F5C"/>
    <w:rsid w:val="00585F62"/>
    <w:rsid w:val="00585FA6"/>
    <w:rsid w:val="00586137"/>
    <w:rsid w:val="0058617A"/>
    <w:rsid w:val="005862A8"/>
    <w:rsid w:val="005862E0"/>
    <w:rsid w:val="005863EA"/>
    <w:rsid w:val="00586465"/>
    <w:rsid w:val="005864AB"/>
    <w:rsid w:val="005864DC"/>
    <w:rsid w:val="005864DE"/>
    <w:rsid w:val="00586520"/>
    <w:rsid w:val="0058656E"/>
    <w:rsid w:val="005865CA"/>
    <w:rsid w:val="005865E8"/>
    <w:rsid w:val="00586610"/>
    <w:rsid w:val="0058667E"/>
    <w:rsid w:val="005867DF"/>
    <w:rsid w:val="00586811"/>
    <w:rsid w:val="00586865"/>
    <w:rsid w:val="00586871"/>
    <w:rsid w:val="00586A4C"/>
    <w:rsid w:val="00586AEC"/>
    <w:rsid w:val="00586B07"/>
    <w:rsid w:val="00586B3C"/>
    <w:rsid w:val="00586CA8"/>
    <w:rsid w:val="00586EA1"/>
    <w:rsid w:val="00586EFD"/>
    <w:rsid w:val="00586FA0"/>
    <w:rsid w:val="00587034"/>
    <w:rsid w:val="00587058"/>
    <w:rsid w:val="0058715B"/>
    <w:rsid w:val="00587261"/>
    <w:rsid w:val="00587281"/>
    <w:rsid w:val="0058738C"/>
    <w:rsid w:val="005873E9"/>
    <w:rsid w:val="00587426"/>
    <w:rsid w:val="0058754F"/>
    <w:rsid w:val="005875C4"/>
    <w:rsid w:val="005877AE"/>
    <w:rsid w:val="0058784D"/>
    <w:rsid w:val="0058787C"/>
    <w:rsid w:val="00587925"/>
    <w:rsid w:val="005879A3"/>
    <w:rsid w:val="00587A0E"/>
    <w:rsid w:val="00587D95"/>
    <w:rsid w:val="00587E20"/>
    <w:rsid w:val="00590002"/>
    <w:rsid w:val="00590122"/>
    <w:rsid w:val="005901E8"/>
    <w:rsid w:val="00590226"/>
    <w:rsid w:val="00590274"/>
    <w:rsid w:val="005902E5"/>
    <w:rsid w:val="005903B5"/>
    <w:rsid w:val="005904AD"/>
    <w:rsid w:val="00590556"/>
    <w:rsid w:val="00590595"/>
    <w:rsid w:val="005905A5"/>
    <w:rsid w:val="00590607"/>
    <w:rsid w:val="0059062D"/>
    <w:rsid w:val="0059066D"/>
    <w:rsid w:val="005906BC"/>
    <w:rsid w:val="005908AC"/>
    <w:rsid w:val="005908F9"/>
    <w:rsid w:val="00590906"/>
    <w:rsid w:val="00590A1C"/>
    <w:rsid w:val="00590A88"/>
    <w:rsid w:val="00590ABA"/>
    <w:rsid w:val="00590B79"/>
    <w:rsid w:val="00590B84"/>
    <w:rsid w:val="00590BBE"/>
    <w:rsid w:val="00590BC1"/>
    <w:rsid w:val="00590C07"/>
    <w:rsid w:val="00590C24"/>
    <w:rsid w:val="00590CC5"/>
    <w:rsid w:val="00590CE0"/>
    <w:rsid w:val="00590D63"/>
    <w:rsid w:val="00590E88"/>
    <w:rsid w:val="00590F9D"/>
    <w:rsid w:val="00591029"/>
    <w:rsid w:val="0059113D"/>
    <w:rsid w:val="005913A5"/>
    <w:rsid w:val="00591452"/>
    <w:rsid w:val="005914FA"/>
    <w:rsid w:val="0059163B"/>
    <w:rsid w:val="0059172B"/>
    <w:rsid w:val="00591765"/>
    <w:rsid w:val="0059177D"/>
    <w:rsid w:val="00591A0F"/>
    <w:rsid w:val="00591A1E"/>
    <w:rsid w:val="00591A35"/>
    <w:rsid w:val="00591A92"/>
    <w:rsid w:val="00591B0B"/>
    <w:rsid w:val="00591C09"/>
    <w:rsid w:val="00591C0B"/>
    <w:rsid w:val="00591D1F"/>
    <w:rsid w:val="00591ECC"/>
    <w:rsid w:val="00591F4C"/>
    <w:rsid w:val="00591F60"/>
    <w:rsid w:val="00591FCF"/>
    <w:rsid w:val="00591FEA"/>
    <w:rsid w:val="00592230"/>
    <w:rsid w:val="005923BE"/>
    <w:rsid w:val="00592432"/>
    <w:rsid w:val="00592488"/>
    <w:rsid w:val="0059248D"/>
    <w:rsid w:val="00592509"/>
    <w:rsid w:val="00592557"/>
    <w:rsid w:val="00592643"/>
    <w:rsid w:val="00592695"/>
    <w:rsid w:val="005927FB"/>
    <w:rsid w:val="0059286A"/>
    <w:rsid w:val="005928EF"/>
    <w:rsid w:val="005929E7"/>
    <w:rsid w:val="00592A6C"/>
    <w:rsid w:val="00592A98"/>
    <w:rsid w:val="00592ACF"/>
    <w:rsid w:val="00592AF6"/>
    <w:rsid w:val="00592BF7"/>
    <w:rsid w:val="00592C9E"/>
    <w:rsid w:val="00592DAF"/>
    <w:rsid w:val="00592DE6"/>
    <w:rsid w:val="00592E25"/>
    <w:rsid w:val="00592FD8"/>
    <w:rsid w:val="0059311A"/>
    <w:rsid w:val="005931E8"/>
    <w:rsid w:val="0059341B"/>
    <w:rsid w:val="005934EB"/>
    <w:rsid w:val="00593501"/>
    <w:rsid w:val="00593515"/>
    <w:rsid w:val="00593583"/>
    <w:rsid w:val="005935DA"/>
    <w:rsid w:val="005937BD"/>
    <w:rsid w:val="005937DC"/>
    <w:rsid w:val="00593A86"/>
    <w:rsid w:val="00593C97"/>
    <w:rsid w:val="00593FCA"/>
    <w:rsid w:val="00593FD2"/>
    <w:rsid w:val="00594011"/>
    <w:rsid w:val="00594050"/>
    <w:rsid w:val="00594204"/>
    <w:rsid w:val="0059425D"/>
    <w:rsid w:val="005942D3"/>
    <w:rsid w:val="00594406"/>
    <w:rsid w:val="00594453"/>
    <w:rsid w:val="005944BD"/>
    <w:rsid w:val="005944C9"/>
    <w:rsid w:val="005944CC"/>
    <w:rsid w:val="0059467D"/>
    <w:rsid w:val="005946FB"/>
    <w:rsid w:val="0059474F"/>
    <w:rsid w:val="005948B2"/>
    <w:rsid w:val="005948DD"/>
    <w:rsid w:val="00594909"/>
    <w:rsid w:val="00594A35"/>
    <w:rsid w:val="00594ADC"/>
    <w:rsid w:val="00594BD7"/>
    <w:rsid w:val="00594C1B"/>
    <w:rsid w:val="00594C43"/>
    <w:rsid w:val="00594C69"/>
    <w:rsid w:val="00594CBB"/>
    <w:rsid w:val="00594CCE"/>
    <w:rsid w:val="00594D05"/>
    <w:rsid w:val="00594D0A"/>
    <w:rsid w:val="00594D5F"/>
    <w:rsid w:val="00594DB0"/>
    <w:rsid w:val="00594DCD"/>
    <w:rsid w:val="00594F4C"/>
    <w:rsid w:val="00594FBE"/>
    <w:rsid w:val="00595085"/>
    <w:rsid w:val="0059523F"/>
    <w:rsid w:val="005952D0"/>
    <w:rsid w:val="005954A4"/>
    <w:rsid w:val="0059555D"/>
    <w:rsid w:val="005955CE"/>
    <w:rsid w:val="0059569D"/>
    <w:rsid w:val="005956E2"/>
    <w:rsid w:val="00595779"/>
    <w:rsid w:val="005957BA"/>
    <w:rsid w:val="00595908"/>
    <w:rsid w:val="00595B10"/>
    <w:rsid w:val="00595B17"/>
    <w:rsid w:val="00595B4C"/>
    <w:rsid w:val="00595B6C"/>
    <w:rsid w:val="00595CA9"/>
    <w:rsid w:val="00595D48"/>
    <w:rsid w:val="00595DAC"/>
    <w:rsid w:val="00595E3E"/>
    <w:rsid w:val="00595F7C"/>
    <w:rsid w:val="00595FA5"/>
    <w:rsid w:val="00596016"/>
    <w:rsid w:val="00596103"/>
    <w:rsid w:val="005961FE"/>
    <w:rsid w:val="00596388"/>
    <w:rsid w:val="005963B5"/>
    <w:rsid w:val="005963D0"/>
    <w:rsid w:val="0059640D"/>
    <w:rsid w:val="00596898"/>
    <w:rsid w:val="005968C3"/>
    <w:rsid w:val="005968CC"/>
    <w:rsid w:val="0059691D"/>
    <w:rsid w:val="00596A2B"/>
    <w:rsid w:val="00596A8C"/>
    <w:rsid w:val="00596B22"/>
    <w:rsid w:val="00596BBD"/>
    <w:rsid w:val="00596C9C"/>
    <w:rsid w:val="00596D48"/>
    <w:rsid w:val="00596DD6"/>
    <w:rsid w:val="00596E96"/>
    <w:rsid w:val="00596F4B"/>
    <w:rsid w:val="00597060"/>
    <w:rsid w:val="00597097"/>
    <w:rsid w:val="00597107"/>
    <w:rsid w:val="00597301"/>
    <w:rsid w:val="00597329"/>
    <w:rsid w:val="00597361"/>
    <w:rsid w:val="00597572"/>
    <w:rsid w:val="0059760E"/>
    <w:rsid w:val="00597616"/>
    <w:rsid w:val="0059762C"/>
    <w:rsid w:val="00597658"/>
    <w:rsid w:val="00597715"/>
    <w:rsid w:val="00597728"/>
    <w:rsid w:val="00597764"/>
    <w:rsid w:val="0059776F"/>
    <w:rsid w:val="00597836"/>
    <w:rsid w:val="00597837"/>
    <w:rsid w:val="0059796C"/>
    <w:rsid w:val="005979A0"/>
    <w:rsid w:val="005979C1"/>
    <w:rsid w:val="00597A35"/>
    <w:rsid w:val="00597BE7"/>
    <w:rsid w:val="00597C85"/>
    <w:rsid w:val="00597C87"/>
    <w:rsid w:val="00597D3F"/>
    <w:rsid w:val="00597ECF"/>
    <w:rsid w:val="005A0136"/>
    <w:rsid w:val="005A0202"/>
    <w:rsid w:val="005A0255"/>
    <w:rsid w:val="005A02C7"/>
    <w:rsid w:val="005A0675"/>
    <w:rsid w:val="005A079D"/>
    <w:rsid w:val="005A07A3"/>
    <w:rsid w:val="005A08A7"/>
    <w:rsid w:val="005A097D"/>
    <w:rsid w:val="005A09B5"/>
    <w:rsid w:val="005A09D3"/>
    <w:rsid w:val="005A09F0"/>
    <w:rsid w:val="005A0B1C"/>
    <w:rsid w:val="005A0C42"/>
    <w:rsid w:val="005A0C98"/>
    <w:rsid w:val="005A0D09"/>
    <w:rsid w:val="005A0D0D"/>
    <w:rsid w:val="005A0D94"/>
    <w:rsid w:val="005A0DF9"/>
    <w:rsid w:val="005A0E35"/>
    <w:rsid w:val="005A0E93"/>
    <w:rsid w:val="005A1195"/>
    <w:rsid w:val="005A11EB"/>
    <w:rsid w:val="005A11F2"/>
    <w:rsid w:val="005A12DF"/>
    <w:rsid w:val="005A1387"/>
    <w:rsid w:val="005A1397"/>
    <w:rsid w:val="005A13FB"/>
    <w:rsid w:val="005A14F0"/>
    <w:rsid w:val="005A1519"/>
    <w:rsid w:val="005A164F"/>
    <w:rsid w:val="005A1728"/>
    <w:rsid w:val="005A182A"/>
    <w:rsid w:val="005A1830"/>
    <w:rsid w:val="005A1834"/>
    <w:rsid w:val="005A192D"/>
    <w:rsid w:val="005A196F"/>
    <w:rsid w:val="005A1AF2"/>
    <w:rsid w:val="005A1B7C"/>
    <w:rsid w:val="005A1BCF"/>
    <w:rsid w:val="005A1D4F"/>
    <w:rsid w:val="005A1D64"/>
    <w:rsid w:val="005A1E15"/>
    <w:rsid w:val="005A2222"/>
    <w:rsid w:val="005A229D"/>
    <w:rsid w:val="005A22C3"/>
    <w:rsid w:val="005A23B6"/>
    <w:rsid w:val="005A241D"/>
    <w:rsid w:val="005A2422"/>
    <w:rsid w:val="005A24EB"/>
    <w:rsid w:val="005A2551"/>
    <w:rsid w:val="005A25A8"/>
    <w:rsid w:val="005A25BB"/>
    <w:rsid w:val="005A262D"/>
    <w:rsid w:val="005A2648"/>
    <w:rsid w:val="005A26E8"/>
    <w:rsid w:val="005A2763"/>
    <w:rsid w:val="005A27C0"/>
    <w:rsid w:val="005A27C1"/>
    <w:rsid w:val="005A27F0"/>
    <w:rsid w:val="005A2848"/>
    <w:rsid w:val="005A28D6"/>
    <w:rsid w:val="005A2965"/>
    <w:rsid w:val="005A296A"/>
    <w:rsid w:val="005A29E0"/>
    <w:rsid w:val="005A2A47"/>
    <w:rsid w:val="005A2AD6"/>
    <w:rsid w:val="005A2B3D"/>
    <w:rsid w:val="005A2B9F"/>
    <w:rsid w:val="005A2BF0"/>
    <w:rsid w:val="005A2C3C"/>
    <w:rsid w:val="005A2CBF"/>
    <w:rsid w:val="005A2CF6"/>
    <w:rsid w:val="005A2D05"/>
    <w:rsid w:val="005A2D41"/>
    <w:rsid w:val="005A2DB9"/>
    <w:rsid w:val="005A2E5E"/>
    <w:rsid w:val="005A2E94"/>
    <w:rsid w:val="005A2F5A"/>
    <w:rsid w:val="005A2FB5"/>
    <w:rsid w:val="005A3086"/>
    <w:rsid w:val="005A3211"/>
    <w:rsid w:val="005A337D"/>
    <w:rsid w:val="005A3414"/>
    <w:rsid w:val="005A34D1"/>
    <w:rsid w:val="005A365E"/>
    <w:rsid w:val="005A36A6"/>
    <w:rsid w:val="005A36F9"/>
    <w:rsid w:val="005A3704"/>
    <w:rsid w:val="005A3730"/>
    <w:rsid w:val="005A37E1"/>
    <w:rsid w:val="005A3853"/>
    <w:rsid w:val="005A3862"/>
    <w:rsid w:val="005A387F"/>
    <w:rsid w:val="005A38A8"/>
    <w:rsid w:val="005A38BB"/>
    <w:rsid w:val="005A391B"/>
    <w:rsid w:val="005A3975"/>
    <w:rsid w:val="005A3995"/>
    <w:rsid w:val="005A3B8B"/>
    <w:rsid w:val="005A3CA1"/>
    <w:rsid w:val="005A3D32"/>
    <w:rsid w:val="005A3DA9"/>
    <w:rsid w:val="005A3EEB"/>
    <w:rsid w:val="005A4051"/>
    <w:rsid w:val="005A41D8"/>
    <w:rsid w:val="005A43BF"/>
    <w:rsid w:val="005A43EE"/>
    <w:rsid w:val="005A440D"/>
    <w:rsid w:val="005A4527"/>
    <w:rsid w:val="005A4676"/>
    <w:rsid w:val="005A47D3"/>
    <w:rsid w:val="005A481A"/>
    <w:rsid w:val="005A496F"/>
    <w:rsid w:val="005A49BC"/>
    <w:rsid w:val="005A4A07"/>
    <w:rsid w:val="005A4AEE"/>
    <w:rsid w:val="005A4C5E"/>
    <w:rsid w:val="005A4D22"/>
    <w:rsid w:val="005A4F21"/>
    <w:rsid w:val="005A4F2A"/>
    <w:rsid w:val="005A4F7C"/>
    <w:rsid w:val="005A4FFB"/>
    <w:rsid w:val="005A511F"/>
    <w:rsid w:val="005A520D"/>
    <w:rsid w:val="005A5300"/>
    <w:rsid w:val="005A5349"/>
    <w:rsid w:val="005A53F7"/>
    <w:rsid w:val="005A54E0"/>
    <w:rsid w:val="005A5606"/>
    <w:rsid w:val="005A572C"/>
    <w:rsid w:val="005A575D"/>
    <w:rsid w:val="005A579A"/>
    <w:rsid w:val="005A5892"/>
    <w:rsid w:val="005A58BC"/>
    <w:rsid w:val="005A596C"/>
    <w:rsid w:val="005A5AC7"/>
    <w:rsid w:val="005A5B26"/>
    <w:rsid w:val="005A5B9C"/>
    <w:rsid w:val="005A5CFE"/>
    <w:rsid w:val="005A5D3E"/>
    <w:rsid w:val="005A5D84"/>
    <w:rsid w:val="005A5D8E"/>
    <w:rsid w:val="005A5DD2"/>
    <w:rsid w:val="005A5E24"/>
    <w:rsid w:val="005A5E36"/>
    <w:rsid w:val="005A5E59"/>
    <w:rsid w:val="005A5E79"/>
    <w:rsid w:val="005A5F4D"/>
    <w:rsid w:val="005A6167"/>
    <w:rsid w:val="005A61BF"/>
    <w:rsid w:val="005A61C9"/>
    <w:rsid w:val="005A61D0"/>
    <w:rsid w:val="005A621B"/>
    <w:rsid w:val="005A621F"/>
    <w:rsid w:val="005A62EE"/>
    <w:rsid w:val="005A631F"/>
    <w:rsid w:val="005A633F"/>
    <w:rsid w:val="005A6341"/>
    <w:rsid w:val="005A63CD"/>
    <w:rsid w:val="005A6539"/>
    <w:rsid w:val="005A661C"/>
    <w:rsid w:val="005A6717"/>
    <w:rsid w:val="005A674B"/>
    <w:rsid w:val="005A677F"/>
    <w:rsid w:val="005A6781"/>
    <w:rsid w:val="005A6992"/>
    <w:rsid w:val="005A6A19"/>
    <w:rsid w:val="005A6AAF"/>
    <w:rsid w:val="005A6B12"/>
    <w:rsid w:val="005A6C3F"/>
    <w:rsid w:val="005A6D4A"/>
    <w:rsid w:val="005A6E74"/>
    <w:rsid w:val="005A6EF4"/>
    <w:rsid w:val="005A6F07"/>
    <w:rsid w:val="005A7320"/>
    <w:rsid w:val="005A734C"/>
    <w:rsid w:val="005A7374"/>
    <w:rsid w:val="005A73F9"/>
    <w:rsid w:val="005A73FC"/>
    <w:rsid w:val="005A748C"/>
    <w:rsid w:val="005A7492"/>
    <w:rsid w:val="005A7494"/>
    <w:rsid w:val="005A7522"/>
    <w:rsid w:val="005A752A"/>
    <w:rsid w:val="005A75D0"/>
    <w:rsid w:val="005A77AA"/>
    <w:rsid w:val="005A78CB"/>
    <w:rsid w:val="005A79E8"/>
    <w:rsid w:val="005A7A27"/>
    <w:rsid w:val="005A7A5A"/>
    <w:rsid w:val="005A7B08"/>
    <w:rsid w:val="005A7BF6"/>
    <w:rsid w:val="005A7CED"/>
    <w:rsid w:val="005A7D2D"/>
    <w:rsid w:val="005A7E49"/>
    <w:rsid w:val="005A7F43"/>
    <w:rsid w:val="005B0062"/>
    <w:rsid w:val="005B00A6"/>
    <w:rsid w:val="005B00D5"/>
    <w:rsid w:val="005B00DF"/>
    <w:rsid w:val="005B01BA"/>
    <w:rsid w:val="005B0266"/>
    <w:rsid w:val="005B037A"/>
    <w:rsid w:val="005B0636"/>
    <w:rsid w:val="005B06F0"/>
    <w:rsid w:val="005B075A"/>
    <w:rsid w:val="005B082C"/>
    <w:rsid w:val="005B0866"/>
    <w:rsid w:val="005B0A11"/>
    <w:rsid w:val="005B0B4F"/>
    <w:rsid w:val="005B0C3A"/>
    <w:rsid w:val="005B0DC4"/>
    <w:rsid w:val="005B0F1F"/>
    <w:rsid w:val="005B106D"/>
    <w:rsid w:val="005B10D6"/>
    <w:rsid w:val="005B1147"/>
    <w:rsid w:val="005B118C"/>
    <w:rsid w:val="005B11C8"/>
    <w:rsid w:val="005B123B"/>
    <w:rsid w:val="005B1255"/>
    <w:rsid w:val="005B1300"/>
    <w:rsid w:val="005B1367"/>
    <w:rsid w:val="005B13A5"/>
    <w:rsid w:val="005B13F0"/>
    <w:rsid w:val="005B141E"/>
    <w:rsid w:val="005B149C"/>
    <w:rsid w:val="005B1512"/>
    <w:rsid w:val="005B1836"/>
    <w:rsid w:val="005B18AA"/>
    <w:rsid w:val="005B191F"/>
    <w:rsid w:val="005B1A5A"/>
    <w:rsid w:val="005B1B04"/>
    <w:rsid w:val="005B1C64"/>
    <w:rsid w:val="005B1CD9"/>
    <w:rsid w:val="005B1D67"/>
    <w:rsid w:val="005B1E23"/>
    <w:rsid w:val="005B1EB6"/>
    <w:rsid w:val="005B1ED7"/>
    <w:rsid w:val="005B206D"/>
    <w:rsid w:val="005B22E7"/>
    <w:rsid w:val="005B2390"/>
    <w:rsid w:val="005B2503"/>
    <w:rsid w:val="005B265C"/>
    <w:rsid w:val="005B2666"/>
    <w:rsid w:val="005B26B3"/>
    <w:rsid w:val="005B26B9"/>
    <w:rsid w:val="005B29C1"/>
    <w:rsid w:val="005B2A44"/>
    <w:rsid w:val="005B2A49"/>
    <w:rsid w:val="005B2A7F"/>
    <w:rsid w:val="005B2AA1"/>
    <w:rsid w:val="005B2AA9"/>
    <w:rsid w:val="005B2C11"/>
    <w:rsid w:val="005B2CDB"/>
    <w:rsid w:val="005B2D47"/>
    <w:rsid w:val="005B2D79"/>
    <w:rsid w:val="005B2DD9"/>
    <w:rsid w:val="005B2DEE"/>
    <w:rsid w:val="005B2E5A"/>
    <w:rsid w:val="005B2F43"/>
    <w:rsid w:val="005B2FBA"/>
    <w:rsid w:val="005B2FCD"/>
    <w:rsid w:val="005B30CA"/>
    <w:rsid w:val="005B31A4"/>
    <w:rsid w:val="005B31CC"/>
    <w:rsid w:val="005B320B"/>
    <w:rsid w:val="005B3376"/>
    <w:rsid w:val="005B34A4"/>
    <w:rsid w:val="005B34D0"/>
    <w:rsid w:val="005B350A"/>
    <w:rsid w:val="005B35B3"/>
    <w:rsid w:val="005B369E"/>
    <w:rsid w:val="005B3758"/>
    <w:rsid w:val="005B380A"/>
    <w:rsid w:val="005B38D9"/>
    <w:rsid w:val="005B39DB"/>
    <w:rsid w:val="005B3A7E"/>
    <w:rsid w:val="005B3A7F"/>
    <w:rsid w:val="005B3AD9"/>
    <w:rsid w:val="005B3CB9"/>
    <w:rsid w:val="005B3CFC"/>
    <w:rsid w:val="005B3D55"/>
    <w:rsid w:val="005B3D89"/>
    <w:rsid w:val="005B3E35"/>
    <w:rsid w:val="005B3F1E"/>
    <w:rsid w:val="005B4002"/>
    <w:rsid w:val="005B401F"/>
    <w:rsid w:val="005B4055"/>
    <w:rsid w:val="005B40FB"/>
    <w:rsid w:val="005B4238"/>
    <w:rsid w:val="005B4252"/>
    <w:rsid w:val="005B43A7"/>
    <w:rsid w:val="005B4444"/>
    <w:rsid w:val="005B4449"/>
    <w:rsid w:val="005B4465"/>
    <w:rsid w:val="005B44C2"/>
    <w:rsid w:val="005B457D"/>
    <w:rsid w:val="005B465F"/>
    <w:rsid w:val="005B46A8"/>
    <w:rsid w:val="005B471D"/>
    <w:rsid w:val="005B4803"/>
    <w:rsid w:val="005B4915"/>
    <w:rsid w:val="005B491A"/>
    <w:rsid w:val="005B4922"/>
    <w:rsid w:val="005B4995"/>
    <w:rsid w:val="005B4A14"/>
    <w:rsid w:val="005B4B4D"/>
    <w:rsid w:val="005B4BEB"/>
    <w:rsid w:val="005B4CC4"/>
    <w:rsid w:val="005B4E92"/>
    <w:rsid w:val="005B4ED4"/>
    <w:rsid w:val="005B4F30"/>
    <w:rsid w:val="005B5126"/>
    <w:rsid w:val="005B5193"/>
    <w:rsid w:val="005B5237"/>
    <w:rsid w:val="005B5365"/>
    <w:rsid w:val="005B538B"/>
    <w:rsid w:val="005B5422"/>
    <w:rsid w:val="005B54C1"/>
    <w:rsid w:val="005B5507"/>
    <w:rsid w:val="005B5559"/>
    <w:rsid w:val="005B55CE"/>
    <w:rsid w:val="005B56DE"/>
    <w:rsid w:val="005B590F"/>
    <w:rsid w:val="005B5AB1"/>
    <w:rsid w:val="005B5BC1"/>
    <w:rsid w:val="005B5C4B"/>
    <w:rsid w:val="005B5DF4"/>
    <w:rsid w:val="005B5E2B"/>
    <w:rsid w:val="005B5E75"/>
    <w:rsid w:val="005B5F63"/>
    <w:rsid w:val="005B60B3"/>
    <w:rsid w:val="005B614E"/>
    <w:rsid w:val="005B61CC"/>
    <w:rsid w:val="005B6361"/>
    <w:rsid w:val="005B66E3"/>
    <w:rsid w:val="005B671D"/>
    <w:rsid w:val="005B67A6"/>
    <w:rsid w:val="005B67DA"/>
    <w:rsid w:val="005B6B4C"/>
    <w:rsid w:val="005B6BD8"/>
    <w:rsid w:val="005B6C9C"/>
    <w:rsid w:val="005B6E9A"/>
    <w:rsid w:val="005B6F06"/>
    <w:rsid w:val="005B6F27"/>
    <w:rsid w:val="005B6F79"/>
    <w:rsid w:val="005B701E"/>
    <w:rsid w:val="005B7084"/>
    <w:rsid w:val="005B7108"/>
    <w:rsid w:val="005B7110"/>
    <w:rsid w:val="005B7123"/>
    <w:rsid w:val="005B713C"/>
    <w:rsid w:val="005B7334"/>
    <w:rsid w:val="005B7335"/>
    <w:rsid w:val="005B7470"/>
    <w:rsid w:val="005B74A5"/>
    <w:rsid w:val="005B74CD"/>
    <w:rsid w:val="005B775E"/>
    <w:rsid w:val="005B77BD"/>
    <w:rsid w:val="005B799E"/>
    <w:rsid w:val="005B79E4"/>
    <w:rsid w:val="005B7A4E"/>
    <w:rsid w:val="005B7B7E"/>
    <w:rsid w:val="005B7C5D"/>
    <w:rsid w:val="005B7C81"/>
    <w:rsid w:val="005B7C88"/>
    <w:rsid w:val="005B7C9D"/>
    <w:rsid w:val="005B7D5E"/>
    <w:rsid w:val="005B7ED2"/>
    <w:rsid w:val="005B7F08"/>
    <w:rsid w:val="005B7F30"/>
    <w:rsid w:val="005C0101"/>
    <w:rsid w:val="005C03B9"/>
    <w:rsid w:val="005C03C2"/>
    <w:rsid w:val="005C043F"/>
    <w:rsid w:val="005C04AC"/>
    <w:rsid w:val="005C0590"/>
    <w:rsid w:val="005C05A3"/>
    <w:rsid w:val="005C05C6"/>
    <w:rsid w:val="005C06FC"/>
    <w:rsid w:val="005C072B"/>
    <w:rsid w:val="005C09F1"/>
    <w:rsid w:val="005C09F5"/>
    <w:rsid w:val="005C0B7A"/>
    <w:rsid w:val="005C0CC2"/>
    <w:rsid w:val="005C0CD0"/>
    <w:rsid w:val="005C0D4C"/>
    <w:rsid w:val="005C0E44"/>
    <w:rsid w:val="005C0E7F"/>
    <w:rsid w:val="005C0F87"/>
    <w:rsid w:val="005C0FAC"/>
    <w:rsid w:val="005C1031"/>
    <w:rsid w:val="005C10AC"/>
    <w:rsid w:val="005C10EA"/>
    <w:rsid w:val="005C112E"/>
    <w:rsid w:val="005C11F1"/>
    <w:rsid w:val="005C121F"/>
    <w:rsid w:val="005C12EA"/>
    <w:rsid w:val="005C130C"/>
    <w:rsid w:val="005C1390"/>
    <w:rsid w:val="005C13DD"/>
    <w:rsid w:val="005C1582"/>
    <w:rsid w:val="005C1602"/>
    <w:rsid w:val="005C167E"/>
    <w:rsid w:val="005C1687"/>
    <w:rsid w:val="005C16CB"/>
    <w:rsid w:val="005C17E2"/>
    <w:rsid w:val="005C1876"/>
    <w:rsid w:val="005C195E"/>
    <w:rsid w:val="005C1961"/>
    <w:rsid w:val="005C1A2B"/>
    <w:rsid w:val="005C1A42"/>
    <w:rsid w:val="005C1B11"/>
    <w:rsid w:val="005C1C6E"/>
    <w:rsid w:val="005C1C9D"/>
    <w:rsid w:val="005C1CBB"/>
    <w:rsid w:val="005C1D47"/>
    <w:rsid w:val="005C1D64"/>
    <w:rsid w:val="005C1DAD"/>
    <w:rsid w:val="005C1DC1"/>
    <w:rsid w:val="005C1F50"/>
    <w:rsid w:val="005C1F85"/>
    <w:rsid w:val="005C209D"/>
    <w:rsid w:val="005C20DB"/>
    <w:rsid w:val="005C211B"/>
    <w:rsid w:val="005C216D"/>
    <w:rsid w:val="005C236C"/>
    <w:rsid w:val="005C23C8"/>
    <w:rsid w:val="005C247C"/>
    <w:rsid w:val="005C2507"/>
    <w:rsid w:val="005C256E"/>
    <w:rsid w:val="005C2616"/>
    <w:rsid w:val="005C264B"/>
    <w:rsid w:val="005C268F"/>
    <w:rsid w:val="005C26D1"/>
    <w:rsid w:val="005C270B"/>
    <w:rsid w:val="005C294D"/>
    <w:rsid w:val="005C296D"/>
    <w:rsid w:val="005C2A95"/>
    <w:rsid w:val="005C2ACC"/>
    <w:rsid w:val="005C2B83"/>
    <w:rsid w:val="005C2C0A"/>
    <w:rsid w:val="005C2C51"/>
    <w:rsid w:val="005C2E92"/>
    <w:rsid w:val="005C2EAB"/>
    <w:rsid w:val="005C2ED6"/>
    <w:rsid w:val="005C318B"/>
    <w:rsid w:val="005C31E8"/>
    <w:rsid w:val="005C3253"/>
    <w:rsid w:val="005C327F"/>
    <w:rsid w:val="005C329F"/>
    <w:rsid w:val="005C32F5"/>
    <w:rsid w:val="005C3310"/>
    <w:rsid w:val="005C341F"/>
    <w:rsid w:val="005C3428"/>
    <w:rsid w:val="005C3464"/>
    <w:rsid w:val="005C347F"/>
    <w:rsid w:val="005C34A9"/>
    <w:rsid w:val="005C34AB"/>
    <w:rsid w:val="005C34CD"/>
    <w:rsid w:val="005C34EE"/>
    <w:rsid w:val="005C36D3"/>
    <w:rsid w:val="005C3B8F"/>
    <w:rsid w:val="005C3D03"/>
    <w:rsid w:val="005C3E2F"/>
    <w:rsid w:val="005C3E34"/>
    <w:rsid w:val="005C3E82"/>
    <w:rsid w:val="005C3EEE"/>
    <w:rsid w:val="005C3EFA"/>
    <w:rsid w:val="005C3FA7"/>
    <w:rsid w:val="005C3FBD"/>
    <w:rsid w:val="005C4036"/>
    <w:rsid w:val="005C416F"/>
    <w:rsid w:val="005C41A0"/>
    <w:rsid w:val="005C41E1"/>
    <w:rsid w:val="005C41F3"/>
    <w:rsid w:val="005C425E"/>
    <w:rsid w:val="005C427C"/>
    <w:rsid w:val="005C42C6"/>
    <w:rsid w:val="005C42F4"/>
    <w:rsid w:val="005C4312"/>
    <w:rsid w:val="005C437D"/>
    <w:rsid w:val="005C439C"/>
    <w:rsid w:val="005C43B5"/>
    <w:rsid w:val="005C4502"/>
    <w:rsid w:val="005C4509"/>
    <w:rsid w:val="005C45B4"/>
    <w:rsid w:val="005C45F6"/>
    <w:rsid w:val="005C46E7"/>
    <w:rsid w:val="005C474A"/>
    <w:rsid w:val="005C485F"/>
    <w:rsid w:val="005C4904"/>
    <w:rsid w:val="005C494C"/>
    <w:rsid w:val="005C4A40"/>
    <w:rsid w:val="005C4A73"/>
    <w:rsid w:val="005C4A98"/>
    <w:rsid w:val="005C4AE7"/>
    <w:rsid w:val="005C4C8B"/>
    <w:rsid w:val="005C4D94"/>
    <w:rsid w:val="005C4DC3"/>
    <w:rsid w:val="005C4EDC"/>
    <w:rsid w:val="005C4EF3"/>
    <w:rsid w:val="005C50F3"/>
    <w:rsid w:val="005C5183"/>
    <w:rsid w:val="005C528F"/>
    <w:rsid w:val="005C52AC"/>
    <w:rsid w:val="005C52DD"/>
    <w:rsid w:val="005C5306"/>
    <w:rsid w:val="005C535D"/>
    <w:rsid w:val="005C549C"/>
    <w:rsid w:val="005C5674"/>
    <w:rsid w:val="005C56B6"/>
    <w:rsid w:val="005C56D9"/>
    <w:rsid w:val="005C570F"/>
    <w:rsid w:val="005C5763"/>
    <w:rsid w:val="005C585D"/>
    <w:rsid w:val="005C5865"/>
    <w:rsid w:val="005C59F7"/>
    <w:rsid w:val="005C59FA"/>
    <w:rsid w:val="005C5A08"/>
    <w:rsid w:val="005C5A54"/>
    <w:rsid w:val="005C5CA5"/>
    <w:rsid w:val="005C5D03"/>
    <w:rsid w:val="005C5DE6"/>
    <w:rsid w:val="005C5F19"/>
    <w:rsid w:val="005C5F8C"/>
    <w:rsid w:val="005C6049"/>
    <w:rsid w:val="005C6137"/>
    <w:rsid w:val="005C6198"/>
    <w:rsid w:val="005C63B4"/>
    <w:rsid w:val="005C6470"/>
    <w:rsid w:val="005C6516"/>
    <w:rsid w:val="005C65DB"/>
    <w:rsid w:val="005C661F"/>
    <w:rsid w:val="005C6634"/>
    <w:rsid w:val="005C66DF"/>
    <w:rsid w:val="005C6727"/>
    <w:rsid w:val="005C69BE"/>
    <w:rsid w:val="005C69EA"/>
    <w:rsid w:val="005C6A8C"/>
    <w:rsid w:val="005C6ABF"/>
    <w:rsid w:val="005C6AE9"/>
    <w:rsid w:val="005C6B08"/>
    <w:rsid w:val="005C6B1A"/>
    <w:rsid w:val="005C6E02"/>
    <w:rsid w:val="005C6E3A"/>
    <w:rsid w:val="005C6EA2"/>
    <w:rsid w:val="005C6F41"/>
    <w:rsid w:val="005C6FB0"/>
    <w:rsid w:val="005C7028"/>
    <w:rsid w:val="005C706D"/>
    <w:rsid w:val="005C707E"/>
    <w:rsid w:val="005C71AB"/>
    <w:rsid w:val="005C725D"/>
    <w:rsid w:val="005C7296"/>
    <w:rsid w:val="005C72C8"/>
    <w:rsid w:val="005C72E9"/>
    <w:rsid w:val="005C73CD"/>
    <w:rsid w:val="005C73E8"/>
    <w:rsid w:val="005C7495"/>
    <w:rsid w:val="005C75DE"/>
    <w:rsid w:val="005C764F"/>
    <w:rsid w:val="005C768B"/>
    <w:rsid w:val="005C76BD"/>
    <w:rsid w:val="005C77A8"/>
    <w:rsid w:val="005C77DD"/>
    <w:rsid w:val="005C785F"/>
    <w:rsid w:val="005C79F7"/>
    <w:rsid w:val="005C7AAA"/>
    <w:rsid w:val="005C7BA5"/>
    <w:rsid w:val="005C7F94"/>
    <w:rsid w:val="005C7FA3"/>
    <w:rsid w:val="005C7FF3"/>
    <w:rsid w:val="005D0044"/>
    <w:rsid w:val="005D00E1"/>
    <w:rsid w:val="005D0128"/>
    <w:rsid w:val="005D01A4"/>
    <w:rsid w:val="005D01CF"/>
    <w:rsid w:val="005D021A"/>
    <w:rsid w:val="005D0429"/>
    <w:rsid w:val="005D04BC"/>
    <w:rsid w:val="005D0699"/>
    <w:rsid w:val="005D07F0"/>
    <w:rsid w:val="005D099D"/>
    <w:rsid w:val="005D09D6"/>
    <w:rsid w:val="005D0B26"/>
    <w:rsid w:val="005D0BA3"/>
    <w:rsid w:val="005D0C8F"/>
    <w:rsid w:val="005D0D14"/>
    <w:rsid w:val="005D0E69"/>
    <w:rsid w:val="005D0ECB"/>
    <w:rsid w:val="005D0EE4"/>
    <w:rsid w:val="005D0F46"/>
    <w:rsid w:val="005D0F5A"/>
    <w:rsid w:val="005D0F6C"/>
    <w:rsid w:val="005D0F95"/>
    <w:rsid w:val="005D0FE8"/>
    <w:rsid w:val="005D1255"/>
    <w:rsid w:val="005D12C7"/>
    <w:rsid w:val="005D12FC"/>
    <w:rsid w:val="005D1359"/>
    <w:rsid w:val="005D1470"/>
    <w:rsid w:val="005D14B9"/>
    <w:rsid w:val="005D155D"/>
    <w:rsid w:val="005D155E"/>
    <w:rsid w:val="005D1560"/>
    <w:rsid w:val="005D15A2"/>
    <w:rsid w:val="005D1609"/>
    <w:rsid w:val="005D1620"/>
    <w:rsid w:val="005D1676"/>
    <w:rsid w:val="005D1796"/>
    <w:rsid w:val="005D1800"/>
    <w:rsid w:val="005D1801"/>
    <w:rsid w:val="005D1911"/>
    <w:rsid w:val="005D1932"/>
    <w:rsid w:val="005D194D"/>
    <w:rsid w:val="005D1979"/>
    <w:rsid w:val="005D1AB8"/>
    <w:rsid w:val="005D1ABC"/>
    <w:rsid w:val="005D1B1C"/>
    <w:rsid w:val="005D1C5D"/>
    <w:rsid w:val="005D1CE6"/>
    <w:rsid w:val="005D1D3B"/>
    <w:rsid w:val="005D1E55"/>
    <w:rsid w:val="005D1E78"/>
    <w:rsid w:val="005D1F5B"/>
    <w:rsid w:val="005D1F62"/>
    <w:rsid w:val="005D1F90"/>
    <w:rsid w:val="005D1FD3"/>
    <w:rsid w:val="005D2010"/>
    <w:rsid w:val="005D2013"/>
    <w:rsid w:val="005D2051"/>
    <w:rsid w:val="005D2053"/>
    <w:rsid w:val="005D20A5"/>
    <w:rsid w:val="005D217B"/>
    <w:rsid w:val="005D2180"/>
    <w:rsid w:val="005D21A3"/>
    <w:rsid w:val="005D2212"/>
    <w:rsid w:val="005D2221"/>
    <w:rsid w:val="005D2254"/>
    <w:rsid w:val="005D2278"/>
    <w:rsid w:val="005D22BB"/>
    <w:rsid w:val="005D23C1"/>
    <w:rsid w:val="005D2692"/>
    <w:rsid w:val="005D2748"/>
    <w:rsid w:val="005D27F4"/>
    <w:rsid w:val="005D2872"/>
    <w:rsid w:val="005D295F"/>
    <w:rsid w:val="005D29AE"/>
    <w:rsid w:val="005D2A43"/>
    <w:rsid w:val="005D2B5A"/>
    <w:rsid w:val="005D2C0C"/>
    <w:rsid w:val="005D2CE0"/>
    <w:rsid w:val="005D2CE4"/>
    <w:rsid w:val="005D2DE8"/>
    <w:rsid w:val="005D2E96"/>
    <w:rsid w:val="005D2F18"/>
    <w:rsid w:val="005D2F5E"/>
    <w:rsid w:val="005D2F70"/>
    <w:rsid w:val="005D2FB0"/>
    <w:rsid w:val="005D2FFE"/>
    <w:rsid w:val="005D3054"/>
    <w:rsid w:val="005D3091"/>
    <w:rsid w:val="005D31B1"/>
    <w:rsid w:val="005D325E"/>
    <w:rsid w:val="005D3264"/>
    <w:rsid w:val="005D3434"/>
    <w:rsid w:val="005D3447"/>
    <w:rsid w:val="005D34AB"/>
    <w:rsid w:val="005D34F3"/>
    <w:rsid w:val="005D3799"/>
    <w:rsid w:val="005D37EE"/>
    <w:rsid w:val="005D38A2"/>
    <w:rsid w:val="005D39B7"/>
    <w:rsid w:val="005D3A37"/>
    <w:rsid w:val="005D3AB1"/>
    <w:rsid w:val="005D3AB2"/>
    <w:rsid w:val="005D3B74"/>
    <w:rsid w:val="005D3B80"/>
    <w:rsid w:val="005D3B87"/>
    <w:rsid w:val="005D3FE8"/>
    <w:rsid w:val="005D409A"/>
    <w:rsid w:val="005D41B1"/>
    <w:rsid w:val="005D422D"/>
    <w:rsid w:val="005D43CF"/>
    <w:rsid w:val="005D43ED"/>
    <w:rsid w:val="005D44AF"/>
    <w:rsid w:val="005D44E5"/>
    <w:rsid w:val="005D46BF"/>
    <w:rsid w:val="005D4780"/>
    <w:rsid w:val="005D47C1"/>
    <w:rsid w:val="005D47F5"/>
    <w:rsid w:val="005D4819"/>
    <w:rsid w:val="005D4881"/>
    <w:rsid w:val="005D488D"/>
    <w:rsid w:val="005D49B0"/>
    <w:rsid w:val="005D49C5"/>
    <w:rsid w:val="005D4A27"/>
    <w:rsid w:val="005D4A42"/>
    <w:rsid w:val="005D4A82"/>
    <w:rsid w:val="005D4BCD"/>
    <w:rsid w:val="005D4C14"/>
    <w:rsid w:val="005D4C5D"/>
    <w:rsid w:val="005D4CAE"/>
    <w:rsid w:val="005D4D81"/>
    <w:rsid w:val="005D4E62"/>
    <w:rsid w:val="005D4E98"/>
    <w:rsid w:val="005D4F37"/>
    <w:rsid w:val="005D5077"/>
    <w:rsid w:val="005D5097"/>
    <w:rsid w:val="005D529F"/>
    <w:rsid w:val="005D5334"/>
    <w:rsid w:val="005D535A"/>
    <w:rsid w:val="005D53FD"/>
    <w:rsid w:val="005D5400"/>
    <w:rsid w:val="005D550E"/>
    <w:rsid w:val="005D55F9"/>
    <w:rsid w:val="005D5A04"/>
    <w:rsid w:val="005D5A84"/>
    <w:rsid w:val="005D5A90"/>
    <w:rsid w:val="005D5AA6"/>
    <w:rsid w:val="005D5AD2"/>
    <w:rsid w:val="005D5AF3"/>
    <w:rsid w:val="005D5B1C"/>
    <w:rsid w:val="005D5B49"/>
    <w:rsid w:val="005D5C08"/>
    <w:rsid w:val="005D5C70"/>
    <w:rsid w:val="005D5C8A"/>
    <w:rsid w:val="005D5CA4"/>
    <w:rsid w:val="005D5CF8"/>
    <w:rsid w:val="005D5D16"/>
    <w:rsid w:val="005D5DED"/>
    <w:rsid w:val="005D5DF7"/>
    <w:rsid w:val="005D5ECB"/>
    <w:rsid w:val="005D5EFE"/>
    <w:rsid w:val="005D5F20"/>
    <w:rsid w:val="005D5F44"/>
    <w:rsid w:val="005D5FFA"/>
    <w:rsid w:val="005D60D8"/>
    <w:rsid w:val="005D6149"/>
    <w:rsid w:val="005D6250"/>
    <w:rsid w:val="005D628C"/>
    <w:rsid w:val="005D633F"/>
    <w:rsid w:val="005D63B5"/>
    <w:rsid w:val="005D63EF"/>
    <w:rsid w:val="005D63F3"/>
    <w:rsid w:val="005D64C4"/>
    <w:rsid w:val="005D653F"/>
    <w:rsid w:val="005D65AB"/>
    <w:rsid w:val="005D66AD"/>
    <w:rsid w:val="005D66CC"/>
    <w:rsid w:val="005D66F2"/>
    <w:rsid w:val="005D6707"/>
    <w:rsid w:val="005D687B"/>
    <w:rsid w:val="005D68A0"/>
    <w:rsid w:val="005D6951"/>
    <w:rsid w:val="005D69ED"/>
    <w:rsid w:val="005D6B6B"/>
    <w:rsid w:val="005D6D1A"/>
    <w:rsid w:val="005D6E4C"/>
    <w:rsid w:val="005D6F46"/>
    <w:rsid w:val="005D707F"/>
    <w:rsid w:val="005D7088"/>
    <w:rsid w:val="005D715E"/>
    <w:rsid w:val="005D7277"/>
    <w:rsid w:val="005D7323"/>
    <w:rsid w:val="005D7345"/>
    <w:rsid w:val="005D74A1"/>
    <w:rsid w:val="005D74A4"/>
    <w:rsid w:val="005D750F"/>
    <w:rsid w:val="005D7593"/>
    <w:rsid w:val="005D7804"/>
    <w:rsid w:val="005D78C7"/>
    <w:rsid w:val="005D78EF"/>
    <w:rsid w:val="005D7908"/>
    <w:rsid w:val="005D79B3"/>
    <w:rsid w:val="005D79F8"/>
    <w:rsid w:val="005D7AD4"/>
    <w:rsid w:val="005D7B17"/>
    <w:rsid w:val="005D7B7E"/>
    <w:rsid w:val="005D7B9D"/>
    <w:rsid w:val="005D7C73"/>
    <w:rsid w:val="005D7C7C"/>
    <w:rsid w:val="005D7DB6"/>
    <w:rsid w:val="005D7DB8"/>
    <w:rsid w:val="005D7DD7"/>
    <w:rsid w:val="005D7FEF"/>
    <w:rsid w:val="005E0076"/>
    <w:rsid w:val="005E0087"/>
    <w:rsid w:val="005E00F9"/>
    <w:rsid w:val="005E011E"/>
    <w:rsid w:val="005E01A7"/>
    <w:rsid w:val="005E02DD"/>
    <w:rsid w:val="005E0508"/>
    <w:rsid w:val="005E058F"/>
    <w:rsid w:val="005E0618"/>
    <w:rsid w:val="005E0677"/>
    <w:rsid w:val="005E079B"/>
    <w:rsid w:val="005E07CB"/>
    <w:rsid w:val="005E0929"/>
    <w:rsid w:val="005E096A"/>
    <w:rsid w:val="005E0A56"/>
    <w:rsid w:val="005E0ACF"/>
    <w:rsid w:val="005E0B2B"/>
    <w:rsid w:val="005E0B44"/>
    <w:rsid w:val="005E0B67"/>
    <w:rsid w:val="005E0BB0"/>
    <w:rsid w:val="005E0CD6"/>
    <w:rsid w:val="005E0D88"/>
    <w:rsid w:val="005E0DEC"/>
    <w:rsid w:val="005E0EE6"/>
    <w:rsid w:val="005E0F08"/>
    <w:rsid w:val="005E0F86"/>
    <w:rsid w:val="005E102D"/>
    <w:rsid w:val="005E10A0"/>
    <w:rsid w:val="005E115F"/>
    <w:rsid w:val="005E11CC"/>
    <w:rsid w:val="005E12FD"/>
    <w:rsid w:val="005E1311"/>
    <w:rsid w:val="005E13FA"/>
    <w:rsid w:val="005E1476"/>
    <w:rsid w:val="005E147A"/>
    <w:rsid w:val="005E1810"/>
    <w:rsid w:val="005E189A"/>
    <w:rsid w:val="005E1A1F"/>
    <w:rsid w:val="005E1AAD"/>
    <w:rsid w:val="005E1C17"/>
    <w:rsid w:val="005E1C7A"/>
    <w:rsid w:val="005E1CDD"/>
    <w:rsid w:val="005E1D48"/>
    <w:rsid w:val="005E1D92"/>
    <w:rsid w:val="005E1DFC"/>
    <w:rsid w:val="005E1F3E"/>
    <w:rsid w:val="005E20A7"/>
    <w:rsid w:val="005E2122"/>
    <w:rsid w:val="005E2141"/>
    <w:rsid w:val="005E21A5"/>
    <w:rsid w:val="005E228F"/>
    <w:rsid w:val="005E22A0"/>
    <w:rsid w:val="005E2336"/>
    <w:rsid w:val="005E23CF"/>
    <w:rsid w:val="005E2550"/>
    <w:rsid w:val="005E2730"/>
    <w:rsid w:val="005E2810"/>
    <w:rsid w:val="005E2844"/>
    <w:rsid w:val="005E28E3"/>
    <w:rsid w:val="005E2AE8"/>
    <w:rsid w:val="005E2B9B"/>
    <w:rsid w:val="005E2BC9"/>
    <w:rsid w:val="005E2BEC"/>
    <w:rsid w:val="005E2D8E"/>
    <w:rsid w:val="005E2E28"/>
    <w:rsid w:val="005E2E6C"/>
    <w:rsid w:val="005E2F0B"/>
    <w:rsid w:val="005E3051"/>
    <w:rsid w:val="005E306B"/>
    <w:rsid w:val="005E308D"/>
    <w:rsid w:val="005E30B2"/>
    <w:rsid w:val="005E31AB"/>
    <w:rsid w:val="005E3203"/>
    <w:rsid w:val="005E3311"/>
    <w:rsid w:val="005E3322"/>
    <w:rsid w:val="005E3326"/>
    <w:rsid w:val="005E337F"/>
    <w:rsid w:val="005E34AC"/>
    <w:rsid w:val="005E34B0"/>
    <w:rsid w:val="005E34B2"/>
    <w:rsid w:val="005E3557"/>
    <w:rsid w:val="005E376C"/>
    <w:rsid w:val="005E37ED"/>
    <w:rsid w:val="005E387C"/>
    <w:rsid w:val="005E38D5"/>
    <w:rsid w:val="005E3946"/>
    <w:rsid w:val="005E3A79"/>
    <w:rsid w:val="005E3AA5"/>
    <w:rsid w:val="005E3AF1"/>
    <w:rsid w:val="005E3B1A"/>
    <w:rsid w:val="005E3C5E"/>
    <w:rsid w:val="005E3C92"/>
    <w:rsid w:val="005E3D48"/>
    <w:rsid w:val="005E3D84"/>
    <w:rsid w:val="005E3E7A"/>
    <w:rsid w:val="005E3F8A"/>
    <w:rsid w:val="005E400F"/>
    <w:rsid w:val="005E402B"/>
    <w:rsid w:val="005E40F7"/>
    <w:rsid w:val="005E411B"/>
    <w:rsid w:val="005E4184"/>
    <w:rsid w:val="005E42EF"/>
    <w:rsid w:val="005E4467"/>
    <w:rsid w:val="005E44FA"/>
    <w:rsid w:val="005E455A"/>
    <w:rsid w:val="005E455F"/>
    <w:rsid w:val="005E45DB"/>
    <w:rsid w:val="005E475C"/>
    <w:rsid w:val="005E4799"/>
    <w:rsid w:val="005E47BE"/>
    <w:rsid w:val="005E4872"/>
    <w:rsid w:val="005E492B"/>
    <w:rsid w:val="005E49B8"/>
    <w:rsid w:val="005E4A3C"/>
    <w:rsid w:val="005E4A44"/>
    <w:rsid w:val="005E4A84"/>
    <w:rsid w:val="005E4ABC"/>
    <w:rsid w:val="005E4B15"/>
    <w:rsid w:val="005E4B6C"/>
    <w:rsid w:val="005E4B6D"/>
    <w:rsid w:val="005E4B9B"/>
    <w:rsid w:val="005E4BFF"/>
    <w:rsid w:val="005E4D08"/>
    <w:rsid w:val="005E514D"/>
    <w:rsid w:val="005E51E4"/>
    <w:rsid w:val="005E5388"/>
    <w:rsid w:val="005E538E"/>
    <w:rsid w:val="005E53BC"/>
    <w:rsid w:val="005E53D2"/>
    <w:rsid w:val="005E56EA"/>
    <w:rsid w:val="005E5B90"/>
    <w:rsid w:val="005E5C3D"/>
    <w:rsid w:val="005E5D6E"/>
    <w:rsid w:val="005E5E42"/>
    <w:rsid w:val="005E5E4E"/>
    <w:rsid w:val="005E5EE8"/>
    <w:rsid w:val="005E5EF8"/>
    <w:rsid w:val="005E5F29"/>
    <w:rsid w:val="005E5FC1"/>
    <w:rsid w:val="005E633D"/>
    <w:rsid w:val="005E642F"/>
    <w:rsid w:val="005E644D"/>
    <w:rsid w:val="005E64BF"/>
    <w:rsid w:val="005E64C7"/>
    <w:rsid w:val="005E6519"/>
    <w:rsid w:val="005E654B"/>
    <w:rsid w:val="005E65C1"/>
    <w:rsid w:val="005E665B"/>
    <w:rsid w:val="005E666E"/>
    <w:rsid w:val="005E674E"/>
    <w:rsid w:val="005E6751"/>
    <w:rsid w:val="005E6756"/>
    <w:rsid w:val="005E67F5"/>
    <w:rsid w:val="005E6809"/>
    <w:rsid w:val="005E68E1"/>
    <w:rsid w:val="005E6A20"/>
    <w:rsid w:val="005E6A36"/>
    <w:rsid w:val="005E6A76"/>
    <w:rsid w:val="005E6AC8"/>
    <w:rsid w:val="005E6BE9"/>
    <w:rsid w:val="005E6D3D"/>
    <w:rsid w:val="005E6E6F"/>
    <w:rsid w:val="005E6E8F"/>
    <w:rsid w:val="005E6FD9"/>
    <w:rsid w:val="005E704D"/>
    <w:rsid w:val="005E70A2"/>
    <w:rsid w:val="005E7118"/>
    <w:rsid w:val="005E72B6"/>
    <w:rsid w:val="005E7329"/>
    <w:rsid w:val="005E7553"/>
    <w:rsid w:val="005E76FD"/>
    <w:rsid w:val="005E77C9"/>
    <w:rsid w:val="005E783D"/>
    <w:rsid w:val="005E7862"/>
    <w:rsid w:val="005E7912"/>
    <w:rsid w:val="005E7A58"/>
    <w:rsid w:val="005E7AD0"/>
    <w:rsid w:val="005E7B5E"/>
    <w:rsid w:val="005E7B9F"/>
    <w:rsid w:val="005E7CA3"/>
    <w:rsid w:val="005E7D82"/>
    <w:rsid w:val="005E7EC7"/>
    <w:rsid w:val="005E7F30"/>
    <w:rsid w:val="005F0011"/>
    <w:rsid w:val="005F00E6"/>
    <w:rsid w:val="005F01B2"/>
    <w:rsid w:val="005F0267"/>
    <w:rsid w:val="005F0284"/>
    <w:rsid w:val="005F029A"/>
    <w:rsid w:val="005F029E"/>
    <w:rsid w:val="005F0495"/>
    <w:rsid w:val="005F04BA"/>
    <w:rsid w:val="005F04D7"/>
    <w:rsid w:val="005F04E9"/>
    <w:rsid w:val="005F05D8"/>
    <w:rsid w:val="005F073E"/>
    <w:rsid w:val="005F0784"/>
    <w:rsid w:val="005F0820"/>
    <w:rsid w:val="005F085D"/>
    <w:rsid w:val="005F094D"/>
    <w:rsid w:val="005F0953"/>
    <w:rsid w:val="005F0987"/>
    <w:rsid w:val="005F0A28"/>
    <w:rsid w:val="005F0BE2"/>
    <w:rsid w:val="005F0C05"/>
    <w:rsid w:val="005F0CFE"/>
    <w:rsid w:val="005F0D98"/>
    <w:rsid w:val="005F0DAF"/>
    <w:rsid w:val="005F0E35"/>
    <w:rsid w:val="005F0FAB"/>
    <w:rsid w:val="005F11DB"/>
    <w:rsid w:val="005F1264"/>
    <w:rsid w:val="005F127B"/>
    <w:rsid w:val="005F12C1"/>
    <w:rsid w:val="005F1329"/>
    <w:rsid w:val="005F14B4"/>
    <w:rsid w:val="005F1516"/>
    <w:rsid w:val="005F157A"/>
    <w:rsid w:val="005F1599"/>
    <w:rsid w:val="005F15A3"/>
    <w:rsid w:val="005F15C3"/>
    <w:rsid w:val="005F1610"/>
    <w:rsid w:val="005F1651"/>
    <w:rsid w:val="005F1652"/>
    <w:rsid w:val="005F1681"/>
    <w:rsid w:val="005F16D3"/>
    <w:rsid w:val="005F16E6"/>
    <w:rsid w:val="005F16F6"/>
    <w:rsid w:val="005F17E0"/>
    <w:rsid w:val="005F1874"/>
    <w:rsid w:val="005F1B73"/>
    <w:rsid w:val="005F1DEB"/>
    <w:rsid w:val="005F1F27"/>
    <w:rsid w:val="005F20EA"/>
    <w:rsid w:val="005F2154"/>
    <w:rsid w:val="005F22EA"/>
    <w:rsid w:val="005F2340"/>
    <w:rsid w:val="005F23A9"/>
    <w:rsid w:val="005F250B"/>
    <w:rsid w:val="005F2763"/>
    <w:rsid w:val="005F282F"/>
    <w:rsid w:val="005F28AC"/>
    <w:rsid w:val="005F28C1"/>
    <w:rsid w:val="005F29E0"/>
    <w:rsid w:val="005F2A08"/>
    <w:rsid w:val="005F2A0D"/>
    <w:rsid w:val="005F2A63"/>
    <w:rsid w:val="005F2A82"/>
    <w:rsid w:val="005F2B3B"/>
    <w:rsid w:val="005F2B71"/>
    <w:rsid w:val="005F2C2A"/>
    <w:rsid w:val="005F2C36"/>
    <w:rsid w:val="005F2CED"/>
    <w:rsid w:val="005F2D32"/>
    <w:rsid w:val="005F2DDE"/>
    <w:rsid w:val="005F2E77"/>
    <w:rsid w:val="005F2F28"/>
    <w:rsid w:val="005F2FB7"/>
    <w:rsid w:val="005F3053"/>
    <w:rsid w:val="005F3061"/>
    <w:rsid w:val="005F30E8"/>
    <w:rsid w:val="005F3258"/>
    <w:rsid w:val="005F328D"/>
    <w:rsid w:val="005F32A7"/>
    <w:rsid w:val="005F3407"/>
    <w:rsid w:val="005F3430"/>
    <w:rsid w:val="005F34B4"/>
    <w:rsid w:val="005F353C"/>
    <w:rsid w:val="005F3608"/>
    <w:rsid w:val="005F36EF"/>
    <w:rsid w:val="005F3751"/>
    <w:rsid w:val="005F37EE"/>
    <w:rsid w:val="005F3940"/>
    <w:rsid w:val="005F39F7"/>
    <w:rsid w:val="005F3A96"/>
    <w:rsid w:val="005F3B7C"/>
    <w:rsid w:val="005F3BEC"/>
    <w:rsid w:val="005F3C74"/>
    <w:rsid w:val="005F3CC7"/>
    <w:rsid w:val="005F3DA2"/>
    <w:rsid w:val="005F3E1F"/>
    <w:rsid w:val="005F3F05"/>
    <w:rsid w:val="005F4047"/>
    <w:rsid w:val="005F4197"/>
    <w:rsid w:val="005F41D2"/>
    <w:rsid w:val="005F4225"/>
    <w:rsid w:val="005F4261"/>
    <w:rsid w:val="005F42F0"/>
    <w:rsid w:val="005F4385"/>
    <w:rsid w:val="005F43DE"/>
    <w:rsid w:val="005F4447"/>
    <w:rsid w:val="005F4479"/>
    <w:rsid w:val="005F458F"/>
    <w:rsid w:val="005F45A3"/>
    <w:rsid w:val="005F4626"/>
    <w:rsid w:val="005F4678"/>
    <w:rsid w:val="005F470A"/>
    <w:rsid w:val="005F4760"/>
    <w:rsid w:val="005F4788"/>
    <w:rsid w:val="005F47CE"/>
    <w:rsid w:val="005F48EE"/>
    <w:rsid w:val="005F4A45"/>
    <w:rsid w:val="005F4A59"/>
    <w:rsid w:val="005F4B4A"/>
    <w:rsid w:val="005F4CCC"/>
    <w:rsid w:val="005F4D2F"/>
    <w:rsid w:val="005F4E5F"/>
    <w:rsid w:val="005F50A2"/>
    <w:rsid w:val="005F50CF"/>
    <w:rsid w:val="005F51F9"/>
    <w:rsid w:val="005F5294"/>
    <w:rsid w:val="005F5382"/>
    <w:rsid w:val="005F5481"/>
    <w:rsid w:val="005F54E9"/>
    <w:rsid w:val="005F5542"/>
    <w:rsid w:val="005F5543"/>
    <w:rsid w:val="005F55F4"/>
    <w:rsid w:val="005F562C"/>
    <w:rsid w:val="005F56B4"/>
    <w:rsid w:val="005F5723"/>
    <w:rsid w:val="005F572E"/>
    <w:rsid w:val="005F5741"/>
    <w:rsid w:val="005F5757"/>
    <w:rsid w:val="005F58F6"/>
    <w:rsid w:val="005F592C"/>
    <w:rsid w:val="005F59BF"/>
    <w:rsid w:val="005F59C9"/>
    <w:rsid w:val="005F5A36"/>
    <w:rsid w:val="005F5A6E"/>
    <w:rsid w:val="005F5BB0"/>
    <w:rsid w:val="005F5BC3"/>
    <w:rsid w:val="005F5C64"/>
    <w:rsid w:val="005F5CFB"/>
    <w:rsid w:val="005F5D41"/>
    <w:rsid w:val="005F5D61"/>
    <w:rsid w:val="005F5E19"/>
    <w:rsid w:val="005F5F30"/>
    <w:rsid w:val="005F6012"/>
    <w:rsid w:val="005F606F"/>
    <w:rsid w:val="005F609A"/>
    <w:rsid w:val="005F6136"/>
    <w:rsid w:val="005F6210"/>
    <w:rsid w:val="005F621C"/>
    <w:rsid w:val="005F63DC"/>
    <w:rsid w:val="005F645B"/>
    <w:rsid w:val="005F6574"/>
    <w:rsid w:val="005F6699"/>
    <w:rsid w:val="005F672D"/>
    <w:rsid w:val="005F67D3"/>
    <w:rsid w:val="005F6877"/>
    <w:rsid w:val="005F68EA"/>
    <w:rsid w:val="005F6907"/>
    <w:rsid w:val="005F6998"/>
    <w:rsid w:val="005F69AE"/>
    <w:rsid w:val="005F6B0A"/>
    <w:rsid w:val="005F6B56"/>
    <w:rsid w:val="005F6C2B"/>
    <w:rsid w:val="005F6C5B"/>
    <w:rsid w:val="005F6C73"/>
    <w:rsid w:val="005F6CB9"/>
    <w:rsid w:val="005F6CC2"/>
    <w:rsid w:val="005F6EFE"/>
    <w:rsid w:val="005F701F"/>
    <w:rsid w:val="005F7039"/>
    <w:rsid w:val="005F7094"/>
    <w:rsid w:val="005F70C6"/>
    <w:rsid w:val="005F716B"/>
    <w:rsid w:val="005F716F"/>
    <w:rsid w:val="005F71DC"/>
    <w:rsid w:val="005F7385"/>
    <w:rsid w:val="005F73D8"/>
    <w:rsid w:val="005F73E8"/>
    <w:rsid w:val="005F73FB"/>
    <w:rsid w:val="005F744A"/>
    <w:rsid w:val="005F74E8"/>
    <w:rsid w:val="005F750B"/>
    <w:rsid w:val="005F7691"/>
    <w:rsid w:val="005F7741"/>
    <w:rsid w:val="005F7789"/>
    <w:rsid w:val="005F77DF"/>
    <w:rsid w:val="005F77FE"/>
    <w:rsid w:val="005F7859"/>
    <w:rsid w:val="005F78A9"/>
    <w:rsid w:val="005F7968"/>
    <w:rsid w:val="005F7A00"/>
    <w:rsid w:val="005F7A04"/>
    <w:rsid w:val="005F7A59"/>
    <w:rsid w:val="005F7B94"/>
    <w:rsid w:val="005F7D93"/>
    <w:rsid w:val="005F7DC4"/>
    <w:rsid w:val="005F7F0D"/>
    <w:rsid w:val="005F7F1B"/>
    <w:rsid w:val="00600010"/>
    <w:rsid w:val="00600147"/>
    <w:rsid w:val="006001AE"/>
    <w:rsid w:val="0060024A"/>
    <w:rsid w:val="0060026E"/>
    <w:rsid w:val="00600282"/>
    <w:rsid w:val="0060035F"/>
    <w:rsid w:val="006003F7"/>
    <w:rsid w:val="006004DA"/>
    <w:rsid w:val="006004E8"/>
    <w:rsid w:val="00600504"/>
    <w:rsid w:val="00600516"/>
    <w:rsid w:val="006005F5"/>
    <w:rsid w:val="00600699"/>
    <w:rsid w:val="006006F7"/>
    <w:rsid w:val="00600714"/>
    <w:rsid w:val="00600805"/>
    <w:rsid w:val="00600864"/>
    <w:rsid w:val="00600906"/>
    <w:rsid w:val="00600AB3"/>
    <w:rsid w:val="00600D28"/>
    <w:rsid w:val="00600D46"/>
    <w:rsid w:val="00600F9B"/>
    <w:rsid w:val="00600FD1"/>
    <w:rsid w:val="00601214"/>
    <w:rsid w:val="0060128A"/>
    <w:rsid w:val="006012CA"/>
    <w:rsid w:val="006012D3"/>
    <w:rsid w:val="0060133F"/>
    <w:rsid w:val="00601390"/>
    <w:rsid w:val="0060148C"/>
    <w:rsid w:val="006014D2"/>
    <w:rsid w:val="00601580"/>
    <w:rsid w:val="0060174C"/>
    <w:rsid w:val="006017DC"/>
    <w:rsid w:val="0060194A"/>
    <w:rsid w:val="0060195F"/>
    <w:rsid w:val="0060199A"/>
    <w:rsid w:val="006019A9"/>
    <w:rsid w:val="00601AE3"/>
    <w:rsid w:val="00601B26"/>
    <w:rsid w:val="00601BE9"/>
    <w:rsid w:val="00601C02"/>
    <w:rsid w:val="00601CC5"/>
    <w:rsid w:val="00601D80"/>
    <w:rsid w:val="00601E03"/>
    <w:rsid w:val="00601E0B"/>
    <w:rsid w:val="00601ECB"/>
    <w:rsid w:val="006020E0"/>
    <w:rsid w:val="00602149"/>
    <w:rsid w:val="00602219"/>
    <w:rsid w:val="00602399"/>
    <w:rsid w:val="00602518"/>
    <w:rsid w:val="0060251A"/>
    <w:rsid w:val="00602567"/>
    <w:rsid w:val="00602744"/>
    <w:rsid w:val="00602778"/>
    <w:rsid w:val="006027A6"/>
    <w:rsid w:val="00602859"/>
    <w:rsid w:val="00602B85"/>
    <w:rsid w:val="00602B8D"/>
    <w:rsid w:val="00602BD8"/>
    <w:rsid w:val="00602D92"/>
    <w:rsid w:val="00602DD9"/>
    <w:rsid w:val="00602DF4"/>
    <w:rsid w:val="00602DFF"/>
    <w:rsid w:val="00602E43"/>
    <w:rsid w:val="00602E60"/>
    <w:rsid w:val="00602EFC"/>
    <w:rsid w:val="00602F3A"/>
    <w:rsid w:val="00602F4A"/>
    <w:rsid w:val="006030EA"/>
    <w:rsid w:val="00603128"/>
    <w:rsid w:val="0060325B"/>
    <w:rsid w:val="0060326B"/>
    <w:rsid w:val="0060334F"/>
    <w:rsid w:val="0060342B"/>
    <w:rsid w:val="00603503"/>
    <w:rsid w:val="006036EA"/>
    <w:rsid w:val="0060371E"/>
    <w:rsid w:val="0060387D"/>
    <w:rsid w:val="006039F6"/>
    <w:rsid w:val="00603B5D"/>
    <w:rsid w:val="00603C04"/>
    <w:rsid w:val="00603C4B"/>
    <w:rsid w:val="00603C82"/>
    <w:rsid w:val="00603CF4"/>
    <w:rsid w:val="00603D28"/>
    <w:rsid w:val="00603DF9"/>
    <w:rsid w:val="00603E13"/>
    <w:rsid w:val="00603E15"/>
    <w:rsid w:val="00603E93"/>
    <w:rsid w:val="00603E9D"/>
    <w:rsid w:val="00603F10"/>
    <w:rsid w:val="00603FBE"/>
    <w:rsid w:val="00604056"/>
    <w:rsid w:val="00604127"/>
    <w:rsid w:val="0060437E"/>
    <w:rsid w:val="0060446A"/>
    <w:rsid w:val="0060447D"/>
    <w:rsid w:val="006044DD"/>
    <w:rsid w:val="00604522"/>
    <w:rsid w:val="00604615"/>
    <w:rsid w:val="006046E1"/>
    <w:rsid w:val="006046FA"/>
    <w:rsid w:val="0060479E"/>
    <w:rsid w:val="006047B9"/>
    <w:rsid w:val="006047E7"/>
    <w:rsid w:val="006048CA"/>
    <w:rsid w:val="0060497A"/>
    <w:rsid w:val="0060498B"/>
    <w:rsid w:val="006049E4"/>
    <w:rsid w:val="006049F8"/>
    <w:rsid w:val="00604A7C"/>
    <w:rsid w:val="00604C89"/>
    <w:rsid w:val="00604EA6"/>
    <w:rsid w:val="00604ED2"/>
    <w:rsid w:val="00604F6E"/>
    <w:rsid w:val="00604F8E"/>
    <w:rsid w:val="00604F94"/>
    <w:rsid w:val="00604FAE"/>
    <w:rsid w:val="00605275"/>
    <w:rsid w:val="00605421"/>
    <w:rsid w:val="00605434"/>
    <w:rsid w:val="00605492"/>
    <w:rsid w:val="006054F9"/>
    <w:rsid w:val="0060550A"/>
    <w:rsid w:val="0060557E"/>
    <w:rsid w:val="006056AF"/>
    <w:rsid w:val="006056B6"/>
    <w:rsid w:val="006056BE"/>
    <w:rsid w:val="0060570D"/>
    <w:rsid w:val="0060571F"/>
    <w:rsid w:val="006057F7"/>
    <w:rsid w:val="006058A8"/>
    <w:rsid w:val="0060597D"/>
    <w:rsid w:val="006059F4"/>
    <w:rsid w:val="00605BA9"/>
    <w:rsid w:val="00605C43"/>
    <w:rsid w:val="00605C76"/>
    <w:rsid w:val="00605C99"/>
    <w:rsid w:val="00605CC0"/>
    <w:rsid w:val="00605EA3"/>
    <w:rsid w:val="00605EE7"/>
    <w:rsid w:val="00605F05"/>
    <w:rsid w:val="006060E3"/>
    <w:rsid w:val="00606149"/>
    <w:rsid w:val="006061DA"/>
    <w:rsid w:val="00606221"/>
    <w:rsid w:val="00606256"/>
    <w:rsid w:val="00606283"/>
    <w:rsid w:val="00606318"/>
    <w:rsid w:val="00606367"/>
    <w:rsid w:val="006063BA"/>
    <w:rsid w:val="006064A2"/>
    <w:rsid w:val="00606595"/>
    <w:rsid w:val="0060660F"/>
    <w:rsid w:val="006066D1"/>
    <w:rsid w:val="006067F0"/>
    <w:rsid w:val="0060687D"/>
    <w:rsid w:val="006068E2"/>
    <w:rsid w:val="00606958"/>
    <w:rsid w:val="00606ABF"/>
    <w:rsid w:val="00606B5F"/>
    <w:rsid w:val="00606BBC"/>
    <w:rsid w:val="00606D15"/>
    <w:rsid w:val="00606D32"/>
    <w:rsid w:val="00606D6B"/>
    <w:rsid w:val="00606EAD"/>
    <w:rsid w:val="00606F74"/>
    <w:rsid w:val="00607023"/>
    <w:rsid w:val="00607046"/>
    <w:rsid w:val="006070E8"/>
    <w:rsid w:val="00607135"/>
    <w:rsid w:val="006072F6"/>
    <w:rsid w:val="006073E5"/>
    <w:rsid w:val="006074B3"/>
    <w:rsid w:val="006074C2"/>
    <w:rsid w:val="0060751F"/>
    <w:rsid w:val="00607521"/>
    <w:rsid w:val="006075FC"/>
    <w:rsid w:val="00607628"/>
    <w:rsid w:val="0060782B"/>
    <w:rsid w:val="00607842"/>
    <w:rsid w:val="006078D4"/>
    <w:rsid w:val="0060792F"/>
    <w:rsid w:val="00607A26"/>
    <w:rsid w:val="00607A66"/>
    <w:rsid w:val="00607A77"/>
    <w:rsid w:val="00607AC5"/>
    <w:rsid w:val="00607BB9"/>
    <w:rsid w:val="00607BFF"/>
    <w:rsid w:val="00607C53"/>
    <w:rsid w:val="00607CFA"/>
    <w:rsid w:val="00607F33"/>
    <w:rsid w:val="00607F70"/>
    <w:rsid w:val="006100A2"/>
    <w:rsid w:val="00610280"/>
    <w:rsid w:val="006102F8"/>
    <w:rsid w:val="00610336"/>
    <w:rsid w:val="006103C3"/>
    <w:rsid w:val="006103F6"/>
    <w:rsid w:val="00610591"/>
    <w:rsid w:val="006105F6"/>
    <w:rsid w:val="00610657"/>
    <w:rsid w:val="006107B4"/>
    <w:rsid w:val="0061087E"/>
    <w:rsid w:val="006108C0"/>
    <w:rsid w:val="00610921"/>
    <w:rsid w:val="0061094C"/>
    <w:rsid w:val="006109F8"/>
    <w:rsid w:val="00610A43"/>
    <w:rsid w:val="00610AFC"/>
    <w:rsid w:val="00610C81"/>
    <w:rsid w:val="00610C85"/>
    <w:rsid w:val="00610D99"/>
    <w:rsid w:val="00610DDC"/>
    <w:rsid w:val="00610DE9"/>
    <w:rsid w:val="00610E38"/>
    <w:rsid w:val="00610F12"/>
    <w:rsid w:val="00610FAE"/>
    <w:rsid w:val="00611029"/>
    <w:rsid w:val="00611170"/>
    <w:rsid w:val="0061123B"/>
    <w:rsid w:val="006113B5"/>
    <w:rsid w:val="00611447"/>
    <w:rsid w:val="006114AC"/>
    <w:rsid w:val="006114E1"/>
    <w:rsid w:val="00611689"/>
    <w:rsid w:val="006116E6"/>
    <w:rsid w:val="00611984"/>
    <w:rsid w:val="00611F4A"/>
    <w:rsid w:val="00612049"/>
    <w:rsid w:val="006120B9"/>
    <w:rsid w:val="00612158"/>
    <w:rsid w:val="0061218A"/>
    <w:rsid w:val="00612243"/>
    <w:rsid w:val="00612321"/>
    <w:rsid w:val="0061239E"/>
    <w:rsid w:val="0061241E"/>
    <w:rsid w:val="00612444"/>
    <w:rsid w:val="0061248D"/>
    <w:rsid w:val="0061253E"/>
    <w:rsid w:val="006125BC"/>
    <w:rsid w:val="006125F6"/>
    <w:rsid w:val="00612625"/>
    <w:rsid w:val="006128D1"/>
    <w:rsid w:val="006128FF"/>
    <w:rsid w:val="00612914"/>
    <w:rsid w:val="00612930"/>
    <w:rsid w:val="0061296C"/>
    <w:rsid w:val="00612C40"/>
    <w:rsid w:val="00612D62"/>
    <w:rsid w:val="00612D7B"/>
    <w:rsid w:val="00612D9B"/>
    <w:rsid w:val="00612E6D"/>
    <w:rsid w:val="00612F07"/>
    <w:rsid w:val="00612F37"/>
    <w:rsid w:val="00613016"/>
    <w:rsid w:val="0061301F"/>
    <w:rsid w:val="00613028"/>
    <w:rsid w:val="00613045"/>
    <w:rsid w:val="0061308B"/>
    <w:rsid w:val="006130C0"/>
    <w:rsid w:val="006130EB"/>
    <w:rsid w:val="0061324B"/>
    <w:rsid w:val="00613287"/>
    <w:rsid w:val="006132B2"/>
    <w:rsid w:val="006132E5"/>
    <w:rsid w:val="006133FC"/>
    <w:rsid w:val="00613434"/>
    <w:rsid w:val="006134B9"/>
    <w:rsid w:val="00613519"/>
    <w:rsid w:val="0061355F"/>
    <w:rsid w:val="0061361D"/>
    <w:rsid w:val="00613666"/>
    <w:rsid w:val="0061368D"/>
    <w:rsid w:val="006136EA"/>
    <w:rsid w:val="006137C4"/>
    <w:rsid w:val="00613903"/>
    <w:rsid w:val="00613955"/>
    <w:rsid w:val="00613AF3"/>
    <w:rsid w:val="00613B1F"/>
    <w:rsid w:val="00613D74"/>
    <w:rsid w:val="00613DF0"/>
    <w:rsid w:val="00613E5C"/>
    <w:rsid w:val="00613EA3"/>
    <w:rsid w:val="00613EAB"/>
    <w:rsid w:val="00614021"/>
    <w:rsid w:val="006140CC"/>
    <w:rsid w:val="006141EC"/>
    <w:rsid w:val="00614277"/>
    <w:rsid w:val="006142F9"/>
    <w:rsid w:val="006143F4"/>
    <w:rsid w:val="0061445E"/>
    <w:rsid w:val="00614468"/>
    <w:rsid w:val="0061447F"/>
    <w:rsid w:val="00614485"/>
    <w:rsid w:val="00614522"/>
    <w:rsid w:val="0061452A"/>
    <w:rsid w:val="006145DC"/>
    <w:rsid w:val="00614741"/>
    <w:rsid w:val="006147D2"/>
    <w:rsid w:val="006148F9"/>
    <w:rsid w:val="006149C8"/>
    <w:rsid w:val="00614B1C"/>
    <w:rsid w:val="00614C41"/>
    <w:rsid w:val="00614C5B"/>
    <w:rsid w:val="00614CA1"/>
    <w:rsid w:val="00614E23"/>
    <w:rsid w:val="006150FB"/>
    <w:rsid w:val="0061519C"/>
    <w:rsid w:val="006151CB"/>
    <w:rsid w:val="0061520E"/>
    <w:rsid w:val="0061521F"/>
    <w:rsid w:val="0061524C"/>
    <w:rsid w:val="00615297"/>
    <w:rsid w:val="00615370"/>
    <w:rsid w:val="00615452"/>
    <w:rsid w:val="0061554B"/>
    <w:rsid w:val="00615568"/>
    <w:rsid w:val="00615584"/>
    <w:rsid w:val="00615818"/>
    <w:rsid w:val="00615845"/>
    <w:rsid w:val="00615A34"/>
    <w:rsid w:val="00615BB0"/>
    <w:rsid w:val="00615D16"/>
    <w:rsid w:val="00615E80"/>
    <w:rsid w:val="00615FC4"/>
    <w:rsid w:val="00615FCF"/>
    <w:rsid w:val="00616082"/>
    <w:rsid w:val="006160C5"/>
    <w:rsid w:val="00616115"/>
    <w:rsid w:val="0061612A"/>
    <w:rsid w:val="0061621C"/>
    <w:rsid w:val="006163BB"/>
    <w:rsid w:val="00616403"/>
    <w:rsid w:val="0061643F"/>
    <w:rsid w:val="0061651C"/>
    <w:rsid w:val="006165A5"/>
    <w:rsid w:val="006165F3"/>
    <w:rsid w:val="00616662"/>
    <w:rsid w:val="0061676D"/>
    <w:rsid w:val="0061685F"/>
    <w:rsid w:val="00616908"/>
    <w:rsid w:val="00616911"/>
    <w:rsid w:val="00616979"/>
    <w:rsid w:val="006169C4"/>
    <w:rsid w:val="00616A57"/>
    <w:rsid w:val="00616AF3"/>
    <w:rsid w:val="00616B07"/>
    <w:rsid w:val="00616C3D"/>
    <w:rsid w:val="00616CE7"/>
    <w:rsid w:val="00616D9E"/>
    <w:rsid w:val="00616EAC"/>
    <w:rsid w:val="00616ECC"/>
    <w:rsid w:val="00616FE5"/>
    <w:rsid w:val="006171A2"/>
    <w:rsid w:val="006172FA"/>
    <w:rsid w:val="006173FF"/>
    <w:rsid w:val="0061749E"/>
    <w:rsid w:val="006174B5"/>
    <w:rsid w:val="00617753"/>
    <w:rsid w:val="006177A5"/>
    <w:rsid w:val="006177AC"/>
    <w:rsid w:val="006177CC"/>
    <w:rsid w:val="0061781D"/>
    <w:rsid w:val="006178A1"/>
    <w:rsid w:val="0061799D"/>
    <w:rsid w:val="00617A6A"/>
    <w:rsid w:val="00617BAC"/>
    <w:rsid w:val="00617C31"/>
    <w:rsid w:val="00617C3A"/>
    <w:rsid w:val="00617C5C"/>
    <w:rsid w:val="00617CA0"/>
    <w:rsid w:val="00617E36"/>
    <w:rsid w:val="00617F04"/>
    <w:rsid w:val="00617F34"/>
    <w:rsid w:val="00617FF3"/>
    <w:rsid w:val="00617FFD"/>
    <w:rsid w:val="00620144"/>
    <w:rsid w:val="00620185"/>
    <w:rsid w:val="0062018F"/>
    <w:rsid w:val="00620273"/>
    <w:rsid w:val="00620529"/>
    <w:rsid w:val="006205D5"/>
    <w:rsid w:val="0062060A"/>
    <w:rsid w:val="00620677"/>
    <w:rsid w:val="0062076D"/>
    <w:rsid w:val="0062082B"/>
    <w:rsid w:val="00620A1B"/>
    <w:rsid w:val="00620A29"/>
    <w:rsid w:val="00620A3C"/>
    <w:rsid w:val="00620B66"/>
    <w:rsid w:val="00620B6D"/>
    <w:rsid w:val="00620B8B"/>
    <w:rsid w:val="00620BBA"/>
    <w:rsid w:val="00620C67"/>
    <w:rsid w:val="00620D53"/>
    <w:rsid w:val="00620E86"/>
    <w:rsid w:val="00620F82"/>
    <w:rsid w:val="00620FCB"/>
    <w:rsid w:val="0062102C"/>
    <w:rsid w:val="0062104D"/>
    <w:rsid w:val="0062105F"/>
    <w:rsid w:val="0062110E"/>
    <w:rsid w:val="00621293"/>
    <w:rsid w:val="006212A1"/>
    <w:rsid w:val="0062158B"/>
    <w:rsid w:val="0062172E"/>
    <w:rsid w:val="0062174C"/>
    <w:rsid w:val="00621773"/>
    <w:rsid w:val="0062191E"/>
    <w:rsid w:val="00621970"/>
    <w:rsid w:val="00621AFA"/>
    <w:rsid w:val="00621B0B"/>
    <w:rsid w:val="00621C01"/>
    <w:rsid w:val="00621C1C"/>
    <w:rsid w:val="00621CF4"/>
    <w:rsid w:val="00621F81"/>
    <w:rsid w:val="00621F89"/>
    <w:rsid w:val="00622005"/>
    <w:rsid w:val="0062201D"/>
    <w:rsid w:val="00622128"/>
    <w:rsid w:val="0062213F"/>
    <w:rsid w:val="00622172"/>
    <w:rsid w:val="006222CB"/>
    <w:rsid w:val="006223AC"/>
    <w:rsid w:val="006224A0"/>
    <w:rsid w:val="006224E4"/>
    <w:rsid w:val="00622554"/>
    <w:rsid w:val="006225D6"/>
    <w:rsid w:val="00622635"/>
    <w:rsid w:val="0062264D"/>
    <w:rsid w:val="0062268B"/>
    <w:rsid w:val="0062275D"/>
    <w:rsid w:val="00622813"/>
    <w:rsid w:val="006228BA"/>
    <w:rsid w:val="006228EC"/>
    <w:rsid w:val="0062293F"/>
    <w:rsid w:val="00622999"/>
    <w:rsid w:val="00622A50"/>
    <w:rsid w:val="00622C6E"/>
    <w:rsid w:val="00622CAC"/>
    <w:rsid w:val="00622CD7"/>
    <w:rsid w:val="00622CDF"/>
    <w:rsid w:val="00622CEA"/>
    <w:rsid w:val="00622D03"/>
    <w:rsid w:val="00622D6E"/>
    <w:rsid w:val="00622DD9"/>
    <w:rsid w:val="00622DE0"/>
    <w:rsid w:val="00622FBB"/>
    <w:rsid w:val="0062301B"/>
    <w:rsid w:val="0062304D"/>
    <w:rsid w:val="00623183"/>
    <w:rsid w:val="006232AF"/>
    <w:rsid w:val="00623427"/>
    <w:rsid w:val="00623437"/>
    <w:rsid w:val="0062345B"/>
    <w:rsid w:val="00623515"/>
    <w:rsid w:val="00623535"/>
    <w:rsid w:val="00623817"/>
    <w:rsid w:val="00623828"/>
    <w:rsid w:val="00623B2D"/>
    <w:rsid w:val="00623BE7"/>
    <w:rsid w:val="00623BED"/>
    <w:rsid w:val="00623C72"/>
    <w:rsid w:val="00623D0D"/>
    <w:rsid w:val="00623E8C"/>
    <w:rsid w:val="00623F49"/>
    <w:rsid w:val="00623F63"/>
    <w:rsid w:val="00624008"/>
    <w:rsid w:val="00624012"/>
    <w:rsid w:val="006240C7"/>
    <w:rsid w:val="006240FB"/>
    <w:rsid w:val="0062413E"/>
    <w:rsid w:val="00624219"/>
    <w:rsid w:val="0062424E"/>
    <w:rsid w:val="00624299"/>
    <w:rsid w:val="006242CF"/>
    <w:rsid w:val="0062431E"/>
    <w:rsid w:val="006243A3"/>
    <w:rsid w:val="006243D5"/>
    <w:rsid w:val="006243E1"/>
    <w:rsid w:val="006245BA"/>
    <w:rsid w:val="006246CE"/>
    <w:rsid w:val="00624A03"/>
    <w:rsid w:val="00624A7F"/>
    <w:rsid w:val="00624A9C"/>
    <w:rsid w:val="00624AB9"/>
    <w:rsid w:val="00624B44"/>
    <w:rsid w:val="00624B70"/>
    <w:rsid w:val="00624BB9"/>
    <w:rsid w:val="00624D77"/>
    <w:rsid w:val="00624E0F"/>
    <w:rsid w:val="00624FAE"/>
    <w:rsid w:val="00624FFC"/>
    <w:rsid w:val="00625068"/>
    <w:rsid w:val="006250A0"/>
    <w:rsid w:val="00625158"/>
    <w:rsid w:val="00625165"/>
    <w:rsid w:val="006251C6"/>
    <w:rsid w:val="00625379"/>
    <w:rsid w:val="006254E0"/>
    <w:rsid w:val="006255F0"/>
    <w:rsid w:val="00625603"/>
    <w:rsid w:val="00625635"/>
    <w:rsid w:val="0062570F"/>
    <w:rsid w:val="0062571F"/>
    <w:rsid w:val="0062577F"/>
    <w:rsid w:val="00625797"/>
    <w:rsid w:val="00625ABD"/>
    <w:rsid w:val="00625BEA"/>
    <w:rsid w:val="00625C12"/>
    <w:rsid w:val="00625C5F"/>
    <w:rsid w:val="00625CB9"/>
    <w:rsid w:val="00625D35"/>
    <w:rsid w:val="00625D81"/>
    <w:rsid w:val="00625E2E"/>
    <w:rsid w:val="00625F09"/>
    <w:rsid w:val="00625F10"/>
    <w:rsid w:val="00626071"/>
    <w:rsid w:val="006263BA"/>
    <w:rsid w:val="0062643C"/>
    <w:rsid w:val="00626589"/>
    <w:rsid w:val="00626608"/>
    <w:rsid w:val="0062666F"/>
    <w:rsid w:val="00626692"/>
    <w:rsid w:val="006266D3"/>
    <w:rsid w:val="0062672D"/>
    <w:rsid w:val="0062680F"/>
    <w:rsid w:val="006268D4"/>
    <w:rsid w:val="0062694E"/>
    <w:rsid w:val="00626A52"/>
    <w:rsid w:val="00626B20"/>
    <w:rsid w:val="00626B2E"/>
    <w:rsid w:val="00626B61"/>
    <w:rsid w:val="00626D55"/>
    <w:rsid w:val="00626DE6"/>
    <w:rsid w:val="00626FBA"/>
    <w:rsid w:val="00626FF4"/>
    <w:rsid w:val="00627035"/>
    <w:rsid w:val="006271E2"/>
    <w:rsid w:val="0062731A"/>
    <w:rsid w:val="00627433"/>
    <w:rsid w:val="0062777F"/>
    <w:rsid w:val="0062781E"/>
    <w:rsid w:val="00627832"/>
    <w:rsid w:val="006278D1"/>
    <w:rsid w:val="006279E8"/>
    <w:rsid w:val="00627A71"/>
    <w:rsid w:val="00627BE7"/>
    <w:rsid w:val="00627E11"/>
    <w:rsid w:val="00627F8B"/>
    <w:rsid w:val="006300C8"/>
    <w:rsid w:val="00630104"/>
    <w:rsid w:val="0063015D"/>
    <w:rsid w:val="006302B7"/>
    <w:rsid w:val="00630302"/>
    <w:rsid w:val="0063032C"/>
    <w:rsid w:val="00630365"/>
    <w:rsid w:val="00630443"/>
    <w:rsid w:val="006304F2"/>
    <w:rsid w:val="006305F6"/>
    <w:rsid w:val="00630600"/>
    <w:rsid w:val="0063064E"/>
    <w:rsid w:val="006306A5"/>
    <w:rsid w:val="00630758"/>
    <w:rsid w:val="006307B2"/>
    <w:rsid w:val="006307DC"/>
    <w:rsid w:val="0063081F"/>
    <w:rsid w:val="00630837"/>
    <w:rsid w:val="006308EE"/>
    <w:rsid w:val="00630960"/>
    <w:rsid w:val="006309CA"/>
    <w:rsid w:val="00630A3F"/>
    <w:rsid w:val="00630A8A"/>
    <w:rsid w:val="00630AD4"/>
    <w:rsid w:val="00630B25"/>
    <w:rsid w:val="00630C15"/>
    <w:rsid w:val="00630F16"/>
    <w:rsid w:val="00630F3E"/>
    <w:rsid w:val="006310A4"/>
    <w:rsid w:val="00631112"/>
    <w:rsid w:val="006311A3"/>
    <w:rsid w:val="00631292"/>
    <w:rsid w:val="006314E0"/>
    <w:rsid w:val="006315AF"/>
    <w:rsid w:val="006316E8"/>
    <w:rsid w:val="00631876"/>
    <w:rsid w:val="0063188A"/>
    <w:rsid w:val="006318C0"/>
    <w:rsid w:val="0063192B"/>
    <w:rsid w:val="00631979"/>
    <w:rsid w:val="00631B7D"/>
    <w:rsid w:val="00631B82"/>
    <w:rsid w:val="00631BD6"/>
    <w:rsid w:val="00631C12"/>
    <w:rsid w:val="00631C68"/>
    <w:rsid w:val="00631C9F"/>
    <w:rsid w:val="00631CCD"/>
    <w:rsid w:val="00631CE1"/>
    <w:rsid w:val="00631D76"/>
    <w:rsid w:val="00631D92"/>
    <w:rsid w:val="00631E31"/>
    <w:rsid w:val="0063200C"/>
    <w:rsid w:val="00632079"/>
    <w:rsid w:val="00632197"/>
    <w:rsid w:val="00632221"/>
    <w:rsid w:val="00632256"/>
    <w:rsid w:val="00632257"/>
    <w:rsid w:val="00632349"/>
    <w:rsid w:val="00632443"/>
    <w:rsid w:val="0063249F"/>
    <w:rsid w:val="006324E3"/>
    <w:rsid w:val="00632781"/>
    <w:rsid w:val="00632808"/>
    <w:rsid w:val="0063292B"/>
    <w:rsid w:val="00632C2B"/>
    <w:rsid w:val="00632C49"/>
    <w:rsid w:val="00632CE4"/>
    <w:rsid w:val="00633167"/>
    <w:rsid w:val="006332FD"/>
    <w:rsid w:val="006335A0"/>
    <w:rsid w:val="006335E0"/>
    <w:rsid w:val="006335F9"/>
    <w:rsid w:val="00633608"/>
    <w:rsid w:val="0063364A"/>
    <w:rsid w:val="00633677"/>
    <w:rsid w:val="00633689"/>
    <w:rsid w:val="006336EC"/>
    <w:rsid w:val="006336F9"/>
    <w:rsid w:val="00633753"/>
    <w:rsid w:val="006337FF"/>
    <w:rsid w:val="00633805"/>
    <w:rsid w:val="00633B5E"/>
    <w:rsid w:val="00633B96"/>
    <w:rsid w:val="00633C36"/>
    <w:rsid w:val="00633C84"/>
    <w:rsid w:val="00633DA9"/>
    <w:rsid w:val="00633DEE"/>
    <w:rsid w:val="00633ECD"/>
    <w:rsid w:val="00633F0E"/>
    <w:rsid w:val="00633F1B"/>
    <w:rsid w:val="006340E9"/>
    <w:rsid w:val="006340EF"/>
    <w:rsid w:val="006341ED"/>
    <w:rsid w:val="006341FC"/>
    <w:rsid w:val="00634268"/>
    <w:rsid w:val="006342BA"/>
    <w:rsid w:val="0063438B"/>
    <w:rsid w:val="006343E1"/>
    <w:rsid w:val="006343E9"/>
    <w:rsid w:val="006344A2"/>
    <w:rsid w:val="006344D9"/>
    <w:rsid w:val="006345E2"/>
    <w:rsid w:val="00634647"/>
    <w:rsid w:val="006346A9"/>
    <w:rsid w:val="00634824"/>
    <w:rsid w:val="0063496E"/>
    <w:rsid w:val="006349B9"/>
    <w:rsid w:val="00634A3E"/>
    <w:rsid w:val="00634AC8"/>
    <w:rsid w:val="00634C6B"/>
    <w:rsid w:val="00634CD4"/>
    <w:rsid w:val="00634E30"/>
    <w:rsid w:val="00634EA5"/>
    <w:rsid w:val="00634F1C"/>
    <w:rsid w:val="00634F6A"/>
    <w:rsid w:val="006350EC"/>
    <w:rsid w:val="006350F5"/>
    <w:rsid w:val="006352B7"/>
    <w:rsid w:val="0063562C"/>
    <w:rsid w:val="00635673"/>
    <w:rsid w:val="006356E6"/>
    <w:rsid w:val="006356F9"/>
    <w:rsid w:val="006357CE"/>
    <w:rsid w:val="006357F5"/>
    <w:rsid w:val="00635820"/>
    <w:rsid w:val="00635919"/>
    <w:rsid w:val="00635986"/>
    <w:rsid w:val="00635CB1"/>
    <w:rsid w:val="00635D13"/>
    <w:rsid w:val="00635DF8"/>
    <w:rsid w:val="00635E66"/>
    <w:rsid w:val="00635E95"/>
    <w:rsid w:val="00635F08"/>
    <w:rsid w:val="00635F09"/>
    <w:rsid w:val="00636105"/>
    <w:rsid w:val="006361CC"/>
    <w:rsid w:val="006362D5"/>
    <w:rsid w:val="00636555"/>
    <w:rsid w:val="00636627"/>
    <w:rsid w:val="0063669E"/>
    <w:rsid w:val="006366CE"/>
    <w:rsid w:val="0063677A"/>
    <w:rsid w:val="006367F2"/>
    <w:rsid w:val="006367FB"/>
    <w:rsid w:val="0063687C"/>
    <w:rsid w:val="006368B5"/>
    <w:rsid w:val="00636935"/>
    <w:rsid w:val="00636A3D"/>
    <w:rsid w:val="00636A8C"/>
    <w:rsid w:val="00636B0B"/>
    <w:rsid w:val="00636C74"/>
    <w:rsid w:val="00636C79"/>
    <w:rsid w:val="00636C8A"/>
    <w:rsid w:val="00636CFE"/>
    <w:rsid w:val="00636D0F"/>
    <w:rsid w:val="00636ECE"/>
    <w:rsid w:val="00636F07"/>
    <w:rsid w:val="00637182"/>
    <w:rsid w:val="00637250"/>
    <w:rsid w:val="00637267"/>
    <w:rsid w:val="006372A9"/>
    <w:rsid w:val="0063740C"/>
    <w:rsid w:val="00637441"/>
    <w:rsid w:val="00637480"/>
    <w:rsid w:val="006374F2"/>
    <w:rsid w:val="006374F4"/>
    <w:rsid w:val="0063757C"/>
    <w:rsid w:val="006375A7"/>
    <w:rsid w:val="00637899"/>
    <w:rsid w:val="0063796A"/>
    <w:rsid w:val="0063796D"/>
    <w:rsid w:val="00637973"/>
    <w:rsid w:val="00637A04"/>
    <w:rsid w:val="00637A7F"/>
    <w:rsid w:val="00637A9E"/>
    <w:rsid w:val="00637FBE"/>
    <w:rsid w:val="006401B0"/>
    <w:rsid w:val="0064052A"/>
    <w:rsid w:val="0064053D"/>
    <w:rsid w:val="00640545"/>
    <w:rsid w:val="006405DC"/>
    <w:rsid w:val="006406F4"/>
    <w:rsid w:val="0064070E"/>
    <w:rsid w:val="00640748"/>
    <w:rsid w:val="006407C3"/>
    <w:rsid w:val="00640830"/>
    <w:rsid w:val="0064083E"/>
    <w:rsid w:val="00640928"/>
    <w:rsid w:val="00640958"/>
    <w:rsid w:val="00640997"/>
    <w:rsid w:val="006409D6"/>
    <w:rsid w:val="00640AB0"/>
    <w:rsid w:val="00640C67"/>
    <w:rsid w:val="00640CD4"/>
    <w:rsid w:val="00640CE8"/>
    <w:rsid w:val="00640D23"/>
    <w:rsid w:val="00640D3B"/>
    <w:rsid w:val="00640DE9"/>
    <w:rsid w:val="00640ECC"/>
    <w:rsid w:val="00641012"/>
    <w:rsid w:val="00641041"/>
    <w:rsid w:val="00641142"/>
    <w:rsid w:val="00641331"/>
    <w:rsid w:val="00641390"/>
    <w:rsid w:val="00641401"/>
    <w:rsid w:val="0064140B"/>
    <w:rsid w:val="006414F1"/>
    <w:rsid w:val="00641551"/>
    <w:rsid w:val="00641609"/>
    <w:rsid w:val="00641712"/>
    <w:rsid w:val="0064175A"/>
    <w:rsid w:val="00641773"/>
    <w:rsid w:val="00641859"/>
    <w:rsid w:val="00641935"/>
    <w:rsid w:val="0064195E"/>
    <w:rsid w:val="00641966"/>
    <w:rsid w:val="00641981"/>
    <w:rsid w:val="00641AD9"/>
    <w:rsid w:val="00641B6D"/>
    <w:rsid w:val="00641D3B"/>
    <w:rsid w:val="00641D5A"/>
    <w:rsid w:val="00641D63"/>
    <w:rsid w:val="00641D9B"/>
    <w:rsid w:val="00641E8F"/>
    <w:rsid w:val="00641F55"/>
    <w:rsid w:val="00641F83"/>
    <w:rsid w:val="00641FDB"/>
    <w:rsid w:val="00642068"/>
    <w:rsid w:val="00642100"/>
    <w:rsid w:val="00642146"/>
    <w:rsid w:val="0064217E"/>
    <w:rsid w:val="006421AC"/>
    <w:rsid w:val="006421D0"/>
    <w:rsid w:val="00642258"/>
    <w:rsid w:val="006422B1"/>
    <w:rsid w:val="006423F8"/>
    <w:rsid w:val="00642430"/>
    <w:rsid w:val="00642472"/>
    <w:rsid w:val="006424B5"/>
    <w:rsid w:val="00642635"/>
    <w:rsid w:val="00642670"/>
    <w:rsid w:val="0064267B"/>
    <w:rsid w:val="006427FA"/>
    <w:rsid w:val="00642805"/>
    <w:rsid w:val="0064280E"/>
    <w:rsid w:val="0064290C"/>
    <w:rsid w:val="00642911"/>
    <w:rsid w:val="00642B36"/>
    <w:rsid w:val="00642CA3"/>
    <w:rsid w:val="00642CC0"/>
    <w:rsid w:val="00642F03"/>
    <w:rsid w:val="00642F3B"/>
    <w:rsid w:val="00642FB8"/>
    <w:rsid w:val="00643018"/>
    <w:rsid w:val="00643036"/>
    <w:rsid w:val="0064318D"/>
    <w:rsid w:val="006432A1"/>
    <w:rsid w:val="006433DC"/>
    <w:rsid w:val="006434B9"/>
    <w:rsid w:val="0064351C"/>
    <w:rsid w:val="00643568"/>
    <w:rsid w:val="006436FA"/>
    <w:rsid w:val="006437D0"/>
    <w:rsid w:val="006437EE"/>
    <w:rsid w:val="00643896"/>
    <w:rsid w:val="006438E6"/>
    <w:rsid w:val="00643C07"/>
    <w:rsid w:val="00643C23"/>
    <w:rsid w:val="00643E1A"/>
    <w:rsid w:val="00643F11"/>
    <w:rsid w:val="00643FE9"/>
    <w:rsid w:val="00644061"/>
    <w:rsid w:val="00644089"/>
    <w:rsid w:val="006440AB"/>
    <w:rsid w:val="006440F0"/>
    <w:rsid w:val="00644154"/>
    <w:rsid w:val="006441A3"/>
    <w:rsid w:val="006441E5"/>
    <w:rsid w:val="006442F1"/>
    <w:rsid w:val="00644393"/>
    <w:rsid w:val="006443E0"/>
    <w:rsid w:val="006444AB"/>
    <w:rsid w:val="00644510"/>
    <w:rsid w:val="00644522"/>
    <w:rsid w:val="00644579"/>
    <w:rsid w:val="0064476A"/>
    <w:rsid w:val="00644848"/>
    <w:rsid w:val="0064486C"/>
    <w:rsid w:val="00644886"/>
    <w:rsid w:val="00644989"/>
    <w:rsid w:val="0064499A"/>
    <w:rsid w:val="00644A29"/>
    <w:rsid w:val="00644AD2"/>
    <w:rsid w:val="00644B6B"/>
    <w:rsid w:val="00644BED"/>
    <w:rsid w:val="00644CC0"/>
    <w:rsid w:val="00644CC9"/>
    <w:rsid w:val="00644CE1"/>
    <w:rsid w:val="00644D22"/>
    <w:rsid w:val="00644D62"/>
    <w:rsid w:val="00644E27"/>
    <w:rsid w:val="00645079"/>
    <w:rsid w:val="006452DB"/>
    <w:rsid w:val="006452F3"/>
    <w:rsid w:val="00645398"/>
    <w:rsid w:val="006453C2"/>
    <w:rsid w:val="0064540F"/>
    <w:rsid w:val="006454E7"/>
    <w:rsid w:val="00645542"/>
    <w:rsid w:val="00645610"/>
    <w:rsid w:val="00645626"/>
    <w:rsid w:val="0064562A"/>
    <w:rsid w:val="006457D2"/>
    <w:rsid w:val="00645807"/>
    <w:rsid w:val="0064583E"/>
    <w:rsid w:val="00645869"/>
    <w:rsid w:val="0064591D"/>
    <w:rsid w:val="00645A08"/>
    <w:rsid w:val="00645A6E"/>
    <w:rsid w:val="00645B8D"/>
    <w:rsid w:val="00645C5E"/>
    <w:rsid w:val="00645D43"/>
    <w:rsid w:val="00645E63"/>
    <w:rsid w:val="00645E94"/>
    <w:rsid w:val="00645FB5"/>
    <w:rsid w:val="00646080"/>
    <w:rsid w:val="006461F1"/>
    <w:rsid w:val="006461FA"/>
    <w:rsid w:val="00646352"/>
    <w:rsid w:val="0064641E"/>
    <w:rsid w:val="00646669"/>
    <w:rsid w:val="00646687"/>
    <w:rsid w:val="006466DB"/>
    <w:rsid w:val="006467FC"/>
    <w:rsid w:val="006468E7"/>
    <w:rsid w:val="00646919"/>
    <w:rsid w:val="00646AE5"/>
    <w:rsid w:val="00646B4C"/>
    <w:rsid w:val="00646BEE"/>
    <w:rsid w:val="00646C7A"/>
    <w:rsid w:val="00646DAE"/>
    <w:rsid w:val="00646DDF"/>
    <w:rsid w:val="00646E8E"/>
    <w:rsid w:val="00646F41"/>
    <w:rsid w:val="00647003"/>
    <w:rsid w:val="0064702C"/>
    <w:rsid w:val="0064702E"/>
    <w:rsid w:val="00647110"/>
    <w:rsid w:val="00647156"/>
    <w:rsid w:val="0064716F"/>
    <w:rsid w:val="0064718C"/>
    <w:rsid w:val="006471A5"/>
    <w:rsid w:val="006471C2"/>
    <w:rsid w:val="006471C4"/>
    <w:rsid w:val="00647239"/>
    <w:rsid w:val="0064736B"/>
    <w:rsid w:val="0064742D"/>
    <w:rsid w:val="006474F6"/>
    <w:rsid w:val="006475FA"/>
    <w:rsid w:val="00647680"/>
    <w:rsid w:val="0064768F"/>
    <w:rsid w:val="006476E8"/>
    <w:rsid w:val="0064780E"/>
    <w:rsid w:val="006478E0"/>
    <w:rsid w:val="006479D7"/>
    <w:rsid w:val="00647A67"/>
    <w:rsid w:val="00647AB8"/>
    <w:rsid w:val="00647AF9"/>
    <w:rsid w:val="00647B0D"/>
    <w:rsid w:val="00647BBD"/>
    <w:rsid w:val="00647C46"/>
    <w:rsid w:val="00647ECA"/>
    <w:rsid w:val="00647F62"/>
    <w:rsid w:val="00650117"/>
    <w:rsid w:val="00650189"/>
    <w:rsid w:val="00650367"/>
    <w:rsid w:val="0065048D"/>
    <w:rsid w:val="00650631"/>
    <w:rsid w:val="00650661"/>
    <w:rsid w:val="00650799"/>
    <w:rsid w:val="006507CE"/>
    <w:rsid w:val="00650811"/>
    <w:rsid w:val="006509E6"/>
    <w:rsid w:val="00650A89"/>
    <w:rsid w:val="00650B75"/>
    <w:rsid w:val="00650B87"/>
    <w:rsid w:val="00650B8B"/>
    <w:rsid w:val="00650CCE"/>
    <w:rsid w:val="00650F17"/>
    <w:rsid w:val="00650F4D"/>
    <w:rsid w:val="00651089"/>
    <w:rsid w:val="00651173"/>
    <w:rsid w:val="0065119B"/>
    <w:rsid w:val="006511A9"/>
    <w:rsid w:val="00651223"/>
    <w:rsid w:val="00651314"/>
    <w:rsid w:val="00651493"/>
    <w:rsid w:val="0065160D"/>
    <w:rsid w:val="006516C3"/>
    <w:rsid w:val="006518A6"/>
    <w:rsid w:val="006518D6"/>
    <w:rsid w:val="006519EB"/>
    <w:rsid w:val="00651ABE"/>
    <w:rsid w:val="00651B0D"/>
    <w:rsid w:val="00651B66"/>
    <w:rsid w:val="00651BCA"/>
    <w:rsid w:val="00651E62"/>
    <w:rsid w:val="00651F18"/>
    <w:rsid w:val="00651F82"/>
    <w:rsid w:val="00651FEB"/>
    <w:rsid w:val="0065201D"/>
    <w:rsid w:val="00652254"/>
    <w:rsid w:val="00652266"/>
    <w:rsid w:val="006522C2"/>
    <w:rsid w:val="006523BA"/>
    <w:rsid w:val="006523FC"/>
    <w:rsid w:val="00652453"/>
    <w:rsid w:val="0065245E"/>
    <w:rsid w:val="00652469"/>
    <w:rsid w:val="006525C2"/>
    <w:rsid w:val="0065264E"/>
    <w:rsid w:val="006526B1"/>
    <w:rsid w:val="00652803"/>
    <w:rsid w:val="00652812"/>
    <w:rsid w:val="00652847"/>
    <w:rsid w:val="00652873"/>
    <w:rsid w:val="006528E3"/>
    <w:rsid w:val="006529A7"/>
    <w:rsid w:val="00652A5A"/>
    <w:rsid w:val="00652A95"/>
    <w:rsid w:val="00652AD6"/>
    <w:rsid w:val="00652AD9"/>
    <w:rsid w:val="00652BB0"/>
    <w:rsid w:val="00652DFC"/>
    <w:rsid w:val="00652E8C"/>
    <w:rsid w:val="00652EA0"/>
    <w:rsid w:val="00652ED4"/>
    <w:rsid w:val="00652ED6"/>
    <w:rsid w:val="00652F4A"/>
    <w:rsid w:val="00652FD2"/>
    <w:rsid w:val="00652FEB"/>
    <w:rsid w:val="00653095"/>
    <w:rsid w:val="0065319E"/>
    <w:rsid w:val="006531A4"/>
    <w:rsid w:val="006532E0"/>
    <w:rsid w:val="006534DD"/>
    <w:rsid w:val="00653697"/>
    <w:rsid w:val="00653704"/>
    <w:rsid w:val="00653774"/>
    <w:rsid w:val="00653776"/>
    <w:rsid w:val="006537DA"/>
    <w:rsid w:val="0065385B"/>
    <w:rsid w:val="00653880"/>
    <w:rsid w:val="00653895"/>
    <w:rsid w:val="0065389B"/>
    <w:rsid w:val="00653A6F"/>
    <w:rsid w:val="00653A86"/>
    <w:rsid w:val="00653AD9"/>
    <w:rsid w:val="00653B15"/>
    <w:rsid w:val="00653B82"/>
    <w:rsid w:val="00653C52"/>
    <w:rsid w:val="00653E20"/>
    <w:rsid w:val="00653E3E"/>
    <w:rsid w:val="00653EA8"/>
    <w:rsid w:val="00653EEE"/>
    <w:rsid w:val="00653F56"/>
    <w:rsid w:val="00653FB7"/>
    <w:rsid w:val="00653FD2"/>
    <w:rsid w:val="006542C3"/>
    <w:rsid w:val="006542C6"/>
    <w:rsid w:val="0065430F"/>
    <w:rsid w:val="006543B5"/>
    <w:rsid w:val="006544B9"/>
    <w:rsid w:val="006544E8"/>
    <w:rsid w:val="0065454C"/>
    <w:rsid w:val="00654593"/>
    <w:rsid w:val="00654742"/>
    <w:rsid w:val="0065483E"/>
    <w:rsid w:val="0065491B"/>
    <w:rsid w:val="00654965"/>
    <w:rsid w:val="006549FF"/>
    <w:rsid w:val="00654A4E"/>
    <w:rsid w:val="00654A69"/>
    <w:rsid w:val="00654ACC"/>
    <w:rsid w:val="00654BF0"/>
    <w:rsid w:val="00654BFC"/>
    <w:rsid w:val="00654C76"/>
    <w:rsid w:val="00654CAC"/>
    <w:rsid w:val="00654CDF"/>
    <w:rsid w:val="00654CFF"/>
    <w:rsid w:val="00654D84"/>
    <w:rsid w:val="00654F4C"/>
    <w:rsid w:val="0065510F"/>
    <w:rsid w:val="00655203"/>
    <w:rsid w:val="006552E6"/>
    <w:rsid w:val="006553F6"/>
    <w:rsid w:val="00655476"/>
    <w:rsid w:val="00655544"/>
    <w:rsid w:val="00655552"/>
    <w:rsid w:val="006555E5"/>
    <w:rsid w:val="0065569E"/>
    <w:rsid w:val="0065573E"/>
    <w:rsid w:val="006557BC"/>
    <w:rsid w:val="006558D8"/>
    <w:rsid w:val="0065593C"/>
    <w:rsid w:val="0065594D"/>
    <w:rsid w:val="006559D2"/>
    <w:rsid w:val="006559DD"/>
    <w:rsid w:val="006559E5"/>
    <w:rsid w:val="00655A32"/>
    <w:rsid w:val="00655A43"/>
    <w:rsid w:val="00655BD3"/>
    <w:rsid w:val="00655D39"/>
    <w:rsid w:val="00655D42"/>
    <w:rsid w:val="00655E28"/>
    <w:rsid w:val="00655F1C"/>
    <w:rsid w:val="00655F45"/>
    <w:rsid w:val="00655F56"/>
    <w:rsid w:val="006561F2"/>
    <w:rsid w:val="00656241"/>
    <w:rsid w:val="00656351"/>
    <w:rsid w:val="006563D6"/>
    <w:rsid w:val="006564A2"/>
    <w:rsid w:val="0065652F"/>
    <w:rsid w:val="00656622"/>
    <w:rsid w:val="0065696B"/>
    <w:rsid w:val="006569ED"/>
    <w:rsid w:val="00656A58"/>
    <w:rsid w:val="00656CCA"/>
    <w:rsid w:val="00656CE7"/>
    <w:rsid w:val="00656E05"/>
    <w:rsid w:val="00656E24"/>
    <w:rsid w:val="00656F2A"/>
    <w:rsid w:val="00656F47"/>
    <w:rsid w:val="00657101"/>
    <w:rsid w:val="006571EF"/>
    <w:rsid w:val="0065725E"/>
    <w:rsid w:val="006577AD"/>
    <w:rsid w:val="0065785E"/>
    <w:rsid w:val="00657865"/>
    <w:rsid w:val="00657956"/>
    <w:rsid w:val="00657AF9"/>
    <w:rsid w:val="00657CB3"/>
    <w:rsid w:val="00657CD7"/>
    <w:rsid w:val="00657E15"/>
    <w:rsid w:val="00657E33"/>
    <w:rsid w:val="00657E73"/>
    <w:rsid w:val="0066002D"/>
    <w:rsid w:val="0066002E"/>
    <w:rsid w:val="0066004E"/>
    <w:rsid w:val="00660298"/>
    <w:rsid w:val="006602F2"/>
    <w:rsid w:val="0066048D"/>
    <w:rsid w:val="006604F8"/>
    <w:rsid w:val="00660540"/>
    <w:rsid w:val="006605B3"/>
    <w:rsid w:val="006605EB"/>
    <w:rsid w:val="006605F1"/>
    <w:rsid w:val="00660736"/>
    <w:rsid w:val="00660817"/>
    <w:rsid w:val="00660861"/>
    <w:rsid w:val="0066093B"/>
    <w:rsid w:val="006609A6"/>
    <w:rsid w:val="006609B7"/>
    <w:rsid w:val="006609E5"/>
    <w:rsid w:val="00660BE4"/>
    <w:rsid w:val="00660C9E"/>
    <w:rsid w:val="00660F57"/>
    <w:rsid w:val="00660F67"/>
    <w:rsid w:val="00661012"/>
    <w:rsid w:val="006611BD"/>
    <w:rsid w:val="00661226"/>
    <w:rsid w:val="00661599"/>
    <w:rsid w:val="006615D6"/>
    <w:rsid w:val="00661610"/>
    <w:rsid w:val="00661685"/>
    <w:rsid w:val="006618EE"/>
    <w:rsid w:val="00661AFC"/>
    <w:rsid w:val="00661B38"/>
    <w:rsid w:val="00661BE1"/>
    <w:rsid w:val="00661CB6"/>
    <w:rsid w:val="00661D11"/>
    <w:rsid w:val="00661E17"/>
    <w:rsid w:val="00661E3C"/>
    <w:rsid w:val="00661E7F"/>
    <w:rsid w:val="00661F60"/>
    <w:rsid w:val="00662031"/>
    <w:rsid w:val="0066207C"/>
    <w:rsid w:val="00662098"/>
    <w:rsid w:val="00662121"/>
    <w:rsid w:val="00662128"/>
    <w:rsid w:val="0066216C"/>
    <w:rsid w:val="006621C8"/>
    <w:rsid w:val="00662262"/>
    <w:rsid w:val="006622E2"/>
    <w:rsid w:val="006623A7"/>
    <w:rsid w:val="006623D2"/>
    <w:rsid w:val="006623DA"/>
    <w:rsid w:val="006624B3"/>
    <w:rsid w:val="006624C6"/>
    <w:rsid w:val="006624FB"/>
    <w:rsid w:val="006625F3"/>
    <w:rsid w:val="0066276C"/>
    <w:rsid w:val="0066279A"/>
    <w:rsid w:val="006627A8"/>
    <w:rsid w:val="00662807"/>
    <w:rsid w:val="00662A1C"/>
    <w:rsid w:val="00662A3C"/>
    <w:rsid w:val="00662A89"/>
    <w:rsid w:val="00662ABA"/>
    <w:rsid w:val="00662B3E"/>
    <w:rsid w:val="00662B9F"/>
    <w:rsid w:val="00662BCE"/>
    <w:rsid w:val="00662D12"/>
    <w:rsid w:val="00662D9B"/>
    <w:rsid w:val="00662E5F"/>
    <w:rsid w:val="00662F26"/>
    <w:rsid w:val="0066302B"/>
    <w:rsid w:val="00663154"/>
    <w:rsid w:val="006631D0"/>
    <w:rsid w:val="006631E7"/>
    <w:rsid w:val="006632DD"/>
    <w:rsid w:val="0066341D"/>
    <w:rsid w:val="0066345C"/>
    <w:rsid w:val="006634E2"/>
    <w:rsid w:val="006636F4"/>
    <w:rsid w:val="00663868"/>
    <w:rsid w:val="006638E4"/>
    <w:rsid w:val="006638EC"/>
    <w:rsid w:val="00663955"/>
    <w:rsid w:val="00663A56"/>
    <w:rsid w:val="00663ADC"/>
    <w:rsid w:val="00663B2F"/>
    <w:rsid w:val="00663BAE"/>
    <w:rsid w:val="00663BD7"/>
    <w:rsid w:val="00663C5C"/>
    <w:rsid w:val="00663CD0"/>
    <w:rsid w:val="00663D49"/>
    <w:rsid w:val="00663D85"/>
    <w:rsid w:val="00663DE2"/>
    <w:rsid w:val="00663E3C"/>
    <w:rsid w:val="0066421A"/>
    <w:rsid w:val="0066425E"/>
    <w:rsid w:val="006642CC"/>
    <w:rsid w:val="006642D1"/>
    <w:rsid w:val="006642D7"/>
    <w:rsid w:val="00664301"/>
    <w:rsid w:val="00664351"/>
    <w:rsid w:val="0066435A"/>
    <w:rsid w:val="0066439B"/>
    <w:rsid w:val="0066443C"/>
    <w:rsid w:val="006644CC"/>
    <w:rsid w:val="00664847"/>
    <w:rsid w:val="00664930"/>
    <w:rsid w:val="00664959"/>
    <w:rsid w:val="006649CD"/>
    <w:rsid w:val="006649DE"/>
    <w:rsid w:val="00664BF9"/>
    <w:rsid w:val="00664D05"/>
    <w:rsid w:val="00664D3B"/>
    <w:rsid w:val="00664D45"/>
    <w:rsid w:val="00664E10"/>
    <w:rsid w:val="00664E59"/>
    <w:rsid w:val="00664F48"/>
    <w:rsid w:val="00664FBE"/>
    <w:rsid w:val="00665033"/>
    <w:rsid w:val="006650E7"/>
    <w:rsid w:val="00665168"/>
    <w:rsid w:val="006651E6"/>
    <w:rsid w:val="006651FD"/>
    <w:rsid w:val="00665213"/>
    <w:rsid w:val="00665286"/>
    <w:rsid w:val="006652E5"/>
    <w:rsid w:val="00665318"/>
    <w:rsid w:val="0066540A"/>
    <w:rsid w:val="0066545B"/>
    <w:rsid w:val="00665534"/>
    <w:rsid w:val="0066553B"/>
    <w:rsid w:val="00665588"/>
    <w:rsid w:val="00665642"/>
    <w:rsid w:val="00665711"/>
    <w:rsid w:val="0066586C"/>
    <w:rsid w:val="00665888"/>
    <w:rsid w:val="006659C2"/>
    <w:rsid w:val="00665A99"/>
    <w:rsid w:val="00665B2C"/>
    <w:rsid w:val="00665B71"/>
    <w:rsid w:val="00665BDA"/>
    <w:rsid w:val="00665C28"/>
    <w:rsid w:val="00665C47"/>
    <w:rsid w:val="00665C6E"/>
    <w:rsid w:val="00665CB5"/>
    <w:rsid w:val="00665D41"/>
    <w:rsid w:val="00665E1E"/>
    <w:rsid w:val="00665E57"/>
    <w:rsid w:val="00665E8D"/>
    <w:rsid w:val="00665E9B"/>
    <w:rsid w:val="00665F1B"/>
    <w:rsid w:val="00665F23"/>
    <w:rsid w:val="00665FB9"/>
    <w:rsid w:val="00666043"/>
    <w:rsid w:val="0066622F"/>
    <w:rsid w:val="00666240"/>
    <w:rsid w:val="0066629B"/>
    <w:rsid w:val="006662FF"/>
    <w:rsid w:val="006663CC"/>
    <w:rsid w:val="00666404"/>
    <w:rsid w:val="0066643A"/>
    <w:rsid w:val="0066643C"/>
    <w:rsid w:val="006664BD"/>
    <w:rsid w:val="00666572"/>
    <w:rsid w:val="00666597"/>
    <w:rsid w:val="00666628"/>
    <w:rsid w:val="0066673A"/>
    <w:rsid w:val="0066685F"/>
    <w:rsid w:val="006668C3"/>
    <w:rsid w:val="00666907"/>
    <w:rsid w:val="00666932"/>
    <w:rsid w:val="0066693C"/>
    <w:rsid w:val="00666A22"/>
    <w:rsid w:val="00666A64"/>
    <w:rsid w:val="00666B38"/>
    <w:rsid w:val="00666B87"/>
    <w:rsid w:val="00666BF3"/>
    <w:rsid w:val="00666C51"/>
    <w:rsid w:val="00666D7F"/>
    <w:rsid w:val="00666E1A"/>
    <w:rsid w:val="00666E87"/>
    <w:rsid w:val="006671FC"/>
    <w:rsid w:val="0066723C"/>
    <w:rsid w:val="006672D8"/>
    <w:rsid w:val="0066734C"/>
    <w:rsid w:val="006673EF"/>
    <w:rsid w:val="006674E5"/>
    <w:rsid w:val="0066765B"/>
    <w:rsid w:val="00667807"/>
    <w:rsid w:val="006679A8"/>
    <w:rsid w:val="006679D4"/>
    <w:rsid w:val="00667B03"/>
    <w:rsid w:val="00667B15"/>
    <w:rsid w:val="00667B51"/>
    <w:rsid w:val="00667B5F"/>
    <w:rsid w:val="00667D05"/>
    <w:rsid w:val="00667DD8"/>
    <w:rsid w:val="00667E51"/>
    <w:rsid w:val="00667EC5"/>
    <w:rsid w:val="00667F6C"/>
    <w:rsid w:val="0067006C"/>
    <w:rsid w:val="006700FF"/>
    <w:rsid w:val="0067030F"/>
    <w:rsid w:val="00670337"/>
    <w:rsid w:val="00670347"/>
    <w:rsid w:val="00670353"/>
    <w:rsid w:val="00670416"/>
    <w:rsid w:val="00670484"/>
    <w:rsid w:val="0067069B"/>
    <w:rsid w:val="006706EE"/>
    <w:rsid w:val="00670814"/>
    <w:rsid w:val="00670860"/>
    <w:rsid w:val="006709E8"/>
    <w:rsid w:val="00670A20"/>
    <w:rsid w:val="00670AF7"/>
    <w:rsid w:val="00670B0B"/>
    <w:rsid w:val="00670CF0"/>
    <w:rsid w:val="00670CFB"/>
    <w:rsid w:val="00670D85"/>
    <w:rsid w:val="00670D90"/>
    <w:rsid w:val="00670D9A"/>
    <w:rsid w:val="00670E1B"/>
    <w:rsid w:val="00670E56"/>
    <w:rsid w:val="00670EDA"/>
    <w:rsid w:val="00670EFD"/>
    <w:rsid w:val="00670F3B"/>
    <w:rsid w:val="00670FBD"/>
    <w:rsid w:val="00670FF3"/>
    <w:rsid w:val="00671068"/>
    <w:rsid w:val="00671097"/>
    <w:rsid w:val="006710A6"/>
    <w:rsid w:val="00671130"/>
    <w:rsid w:val="00671139"/>
    <w:rsid w:val="006711C6"/>
    <w:rsid w:val="00671263"/>
    <w:rsid w:val="00671358"/>
    <w:rsid w:val="00671457"/>
    <w:rsid w:val="00671469"/>
    <w:rsid w:val="0067149E"/>
    <w:rsid w:val="0067150F"/>
    <w:rsid w:val="006715A4"/>
    <w:rsid w:val="006715A7"/>
    <w:rsid w:val="006715FE"/>
    <w:rsid w:val="006716B4"/>
    <w:rsid w:val="0067177A"/>
    <w:rsid w:val="00671834"/>
    <w:rsid w:val="00671899"/>
    <w:rsid w:val="0067195B"/>
    <w:rsid w:val="00671A48"/>
    <w:rsid w:val="00671B13"/>
    <w:rsid w:val="00671B8B"/>
    <w:rsid w:val="00671C5E"/>
    <w:rsid w:val="00671D3B"/>
    <w:rsid w:val="00671DAF"/>
    <w:rsid w:val="00671E09"/>
    <w:rsid w:val="00671E0A"/>
    <w:rsid w:val="00671E52"/>
    <w:rsid w:val="00671E98"/>
    <w:rsid w:val="00671F0F"/>
    <w:rsid w:val="00672099"/>
    <w:rsid w:val="00672367"/>
    <w:rsid w:val="006724E0"/>
    <w:rsid w:val="00672502"/>
    <w:rsid w:val="006725E3"/>
    <w:rsid w:val="0067269F"/>
    <w:rsid w:val="006726FB"/>
    <w:rsid w:val="00672750"/>
    <w:rsid w:val="00672780"/>
    <w:rsid w:val="006727CF"/>
    <w:rsid w:val="006728C3"/>
    <w:rsid w:val="00672C4A"/>
    <w:rsid w:val="00672CA3"/>
    <w:rsid w:val="00672DB5"/>
    <w:rsid w:val="00672E0D"/>
    <w:rsid w:val="00672EA3"/>
    <w:rsid w:val="00673002"/>
    <w:rsid w:val="0067300E"/>
    <w:rsid w:val="006732E4"/>
    <w:rsid w:val="00673317"/>
    <w:rsid w:val="006733C4"/>
    <w:rsid w:val="006733E7"/>
    <w:rsid w:val="006733EA"/>
    <w:rsid w:val="00673423"/>
    <w:rsid w:val="00673437"/>
    <w:rsid w:val="00673504"/>
    <w:rsid w:val="006736F5"/>
    <w:rsid w:val="0067399F"/>
    <w:rsid w:val="006739C4"/>
    <w:rsid w:val="00673AF7"/>
    <w:rsid w:val="00673BDC"/>
    <w:rsid w:val="00673C04"/>
    <w:rsid w:val="00673C25"/>
    <w:rsid w:val="00673C7B"/>
    <w:rsid w:val="00673C95"/>
    <w:rsid w:val="00673C9B"/>
    <w:rsid w:val="00673E48"/>
    <w:rsid w:val="00673E61"/>
    <w:rsid w:val="00673EF4"/>
    <w:rsid w:val="00674157"/>
    <w:rsid w:val="006741B5"/>
    <w:rsid w:val="006743C5"/>
    <w:rsid w:val="00674461"/>
    <w:rsid w:val="006744A4"/>
    <w:rsid w:val="006744CE"/>
    <w:rsid w:val="00674618"/>
    <w:rsid w:val="00674622"/>
    <w:rsid w:val="006746C6"/>
    <w:rsid w:val="006747A9"/>
    <w:rsid w:val="006748B3"/>
    <w:rsid w:val="006748EE"/>
    <w:rsid w:val="0067490A"/>
    <w:rsid w:val="00674925"/>
    <w:rsid w:val="006749C0"/>
    <w:rsid w:val="00674A26"/>
    <w:rsid w:val="00674B3F"/>
    <w:rsid w:val="00674BAF"/>
    <w:rsid w:val="00674C8E"/>
    <w:rsid w:val="00674DD4"/>
    <w:rsid w:val="00674E56"/>
    <w:rsid w:val="00674F48"/>
    <w:rsid w:val="00674FCF"/>
    <w:rsid w:val="0067505B"/>
    <w:rsid w:val="0067506F"/>
    <w:rsid w:val="00675216"/>
    <w:rsid w:val="006752D2"/>
    <w:rsid w:val="006754C0"/>
    <w:rsid w:val="00675650"/>
    <w:rsid w:val="0067567F"/>
    <w:rsid w:val="00675684"/>
    <w:rsid w:val="0067568C"/>
    <w:rsid w:val="006756BC"/>
    <w:rsid w:val="00675728"/>
    <w:rsid w:val="006757FB"/>
    <w:rsid w:val="0067581C"/>
    <w:rsid w:val="006758C3"/>
    <w:rsid w:val="0067595D"/>
    <w:rsid w:val="00675B0D"/>
    <w:rsid w:val="00675C12"/>
    <w:rsid w:val="00675DDB"/>
    <w:rsid w:val="00675DFD"/>
    <w:rsid w:val="00675EBD"/>
    <w:rsid w:val="00676007"/>
    <w:rsid w:val="00676289"/>
    <w:rsid w:val="00676374"/>
    <w:rsid w:val="00676380"/>
    <w:rsid w:val="006763C5"/>
    <w:rsid w:val="00676440"/>
    <w:rsid w:val="00676487"/>
    <w:rsid w:val="00676532"/>
    <w:rsid w:val="00676555"/>
    <w:rsid w:val="006765D7"/>
    <w:rsid w:val="00676705"/>
    <w:rsid w:val="0067694A"/>
    <w:rsid w:val="006769DD"/>
    <w:rsid w:val="00676A94"/>
    <w:rsid w:val="00676B0B"/>
    <w:rsid w:val="00676B4B"/>
    <w:rsid w:val="00676C41"/>
    <w:rsid w:val="00676D02"/>
    <w:rsid w:val="00676DBB"/>
    <w:rsid w:val="00676DC4"/>
    <w:rsid w:val="00676DE3"/>
    <w:rsid w:val="00676ECF"/>
    <w:rsid w:val="00676FD4"/>
    <w:rsid w:val="0067702F"/>
    <w:rsid w:val="00677192"/>
    <w:rsid w:val="006771F6"/>
    <w:rsid w:val="0067725C"/>
    <w:rsid w:val="00677299"/>
    <w:rsid w:val="00677495"/>
    <w:rsid w:val="006774BC"/>
    <w:rsid w:val="0067754A"/>
    <w:rsid w:val="00677597"/>
    <w:rsid w:val="006775CF"/>
    <w:rsid w:val="00677631"/>
    <w:rsid w:val="0067772E"/>
    <w:rsid w:val="00677741"/>
    <w:rsid w:val="00677760"/>
    <w:rsid w:val="00677810"/>
    <w:rsid w:val="0067783B"/>
    <w:rsid w:val="006778ED"/>
    <w:rsid w:val="0067790A"/>
    <w:rsid w:val="0067798B"/>
    <w:rsid w:val="00677A0A"/>
    <w:rsid w:val="00677A76"/>
    <w:rsid w:val="00677C08"/>
    <w:rsid w:val="00677C2F"/>
    <w:rsid w:val="00677D54"/>
    <w:rsid w:val="00677E94"/>
    <w:rsid w:val="00677F73"/>
    <w:rsid w:val="00680044"/>
    <w:rsid w:val="0068011F"/>
    <w:rsid w:val="00680158"/>
    <w:rsid w:val="0068020C"/>
    <w:rsid w:val="00680330"/>
    <w:rsid w:val="0068033B"/>
    <w:rsid w:val="0068034F"/>
    <w:rsid w:val="006804FA"/>
    <w:rsid w:val="006805B2"/>
    <w:rsid w:val="006805D6"/>
    <w:rsid w:val="006806BC"/>
    <w:rsid w:val="006807CE"/>
    <w:rsid w:val="006807D8"/>
    <w:rsid w:val="00680813"/>
    <w:rsid w:val="0068082B"/>
    <w:rsid w:val="00680910"/>
    <w:rsid w:val="00680928"/>
    <w:rsid w:val="00680931"/>
    <w:rsid w:val="00680A8F"/>
    <w:rsid w:val="00680AB0"/>
    <w:rsid w:val="00680ABA"/>
    <w:rsid w:val="00680B21"/>
    <w:rsid w:val="00680CE2"/>
    <w:rsid w:val="00680D12"/>
    <w:rsid w:val="00680F4E"/>
    <w:rsid w:val="0068101F"/>
    <w:rsid w:val="00681276"/>
    <w:rsid w:val="006813DE"/>
    <w:rsid w:val="006813F6"/>
    <w:rsid w:val="006814CC"/>
    <w:rsid w:val="00681676"/>
    <w:rsid w:val="00681770"/>
    <w:rsid w:val="00681888"/>
    <w:rsid w:val="006819CA"/>
    <w:rsid w:val="00681C32"/>
    <w:rsid w:val="00681C78"/>
    <w:rsid w:val="00681C9B"/>
    <w:rsid w:val="00681CF4"/>
    <w:rsid w:val="00681D7A"/>
    <w:rsid w:val="00681DF5"/>
    <w:rsid w:val="00681EF6"/>
    <w:rsid w:val="0068219A"/>
    <w:rsid w:val="006821DC"/>
    <w:rsid w:val="00682214"/>
    <w:rsid w:val="006822DA"/>
    <w:rsid w:val="00682351"/>
    <w:rsid w:val="006823E9"/>
    <w:rsid w:val="006823F4"/>
    <w:rsid w:val="0068249F"/>
    <w:rsid w:val="006824C6"/>
    <w:rsid w:val="00682583"/>
    <w:rsid w:val="006825D2"/>
    <w:rsid w:val="00682788"/>
    <w:rsid w:val="00682926"/>
    <w:rsid w:val="006829A3"/>
    <w:rsid w:val="006829D5"/>
    <w:rsid w:val="00682A94"/>
    <w:rsid w:val="00682AF5"/>
    <w:rsid w:val="00682BF8"/>
    <w:rsid w:val="00682DDF"/>
    <w:rsid w:val="00682F01"/>
    <w:rsid w:val="00682F4F"/>
    <w:rsid w:val="0068302F"/>
    <w:rsid w:val="00683032"/>
    <w:rsid w:val="0068311F"/>
    <w:rsid w:val="00683133"/>
    <w:rsid w:val="00683171"/>
    <w:rsid w:val="00683191"/>
    <w:rsid w:val="00683265"/>
    <w:rsid w:val="006832DA"/>
    <w:rsid w:val="006833B4"/>
    <w:rsid w:val="006833BA"/>
    <w:rsid w:val="00683419"/>
    <w:rsid w:val="0068371D"/>
    <w:rsid w:val="00683728"/>
    <w:rsid w:val="00683747"/>
    <w:rsid w:val="0068377E"/>
    <w:rsid w:val="006838F9"/>
    <w:rsid w:val="00683932"/>
    <w:rsid w:val="00683950"/>
    <w:rsid w:val="006839CF"/>
    <w:rsid w:val="00683A47"/>
    <w:rsid w:val="00683AC9"/>
    <w:rsid w:val="00683B9C"/>
    <w:rsid w:val="00683BCE"/>
    <w:rsid w:val="00683C5B"/>
    <w:rsid w:val="00683D1B"/>
    <w:rsid w:val="00683D4B"/>
    <w:rsid w:val="00683E93"/>
    <w:rsid w:val="00683F17"/>
    <w:rsid w:val="00683F4D"/>
    <w:rsid w:val="00683FE9"/>
    <w:rsid w:val="0068404A"/>
    <w:rsid w:val="0068405E"/>
    <w:rsid w:val="0068415B"/>
    <w:rsid w:val="0068422A"/>
    <w:rsid w:val="0068429A"/>
    <w:rsid w:val="00684556"/>
    <w:rsid w:val="006845E4"/>
    <w:rsid w:val="0068475D"/>
    <w:rsid w:val="006847E4"/>
    <w:rsid w:val="00684864"/>
    <w:rsid w:val="00684880"/>
    <w:rsid w:val="00684974"/>
    <w:rsid w:val="006849CD"/>
    <w:rsid w:val="00684A14"/>
    <w:rsid w:val="00684C35"/>
    <w:rsid w:val="00684C39"/>
    <w:rsid w:val="00684E77"/>
    <w:rsid w:val="00684F28"/>
    <w:rsid w:val="00684F5D"/>
    <w:rsid w:val="00684FBE"/>
    <w:rsid w:val="00685004"/>
    <w:rsid w:val="006850DF"/>
    <w:rsid w:val="00685152"/>
    <w:rsid w:val="006851CC"/>
    <w:rsid w:val="006851E0"/>
    <w:rsid w:val="00685257"/>
    <w:rsid w:val="00685296"/>
    <w:rsid w:val="00685369"/>
    <w:rsid w:val="0068549C"/>
    <w:rsid w:val="006854F5"/>
    <w:rsid w:val="00685511"/>
    <w:rsid w:val="006855CD"/>
    <w:rsid w:val="0068589F"/>
    <w:rsid w:val="00685917"/>
    <w:rsid w:val="00685ABC"/>
    <w:rsid w:val="00685ADF"/>
    <w:rsid w:val="00685B42"/>
    <w:rsid w:val="00685D57"/>
    <w:rsid w:val="00685F00"/>
    <w:rsid w:val="00685F2D"/>
    <w:rsid w:val="00686117"/>
    <w:rsid w:val="00686186"/>
    <w:rsid w:val="0068623F"/>
    <w:rsid w:val="00686284"/>
    <w:rsid w:val="006862C8"/>
    <w:rsid w:val="006862DE"/>
    <w:rsid w:val="006864FE"/>
    <w:rsid w:val="00686579"/>
    <w:rsid w:val="0068660A"/>
    <w:rsid w:val="006866D8"/>
    <w:rsid w:val="006866D9"/>
    <w:rsid w:val="0068677C"/>
    <w:rsid w:val="006867A8"/>
    <w:rsid w:val="006867C9"/>
    <w:rsid w:val="006867EA"/>
    <w:rsid w:val="00686965"/>
    <w:rsid w:val="00686A51"/>
    <w:rsid w:val="00686A60"/>
    <w:rsid w:val="00686B12"/>
    <w:rsid w:val="00686BD2"/>
    <w:rsid w:val="00686C80"/>
    <w:rsid w:val="00686CA0"/>
    <w:rsid w:val="00686D2C"/>
    <w:rsid w:val="00686D70"/>
    <w:rsid w:val="00686DAF"/>
    <w:rsid w:val="00686E4D"/>
    <w:rsid w:val="00686EFA"/>
    <w:rsid w:val="00686F61"/>
    <w:rsid w:val="00686F8F"/>
    <w:rsid w:val="0068701C"/>
    <w:rsid w:val="0068709D"/>
    <w:rsid w:val="006870A7"/>
    <w:rsid w:val="006870AA"/>
    <w:rsid w:val="00687124"/>
    <w:rsid w:val="00687157"/>
    <w:rsid w:val="00687169"/>
    <w:rsid w:val="006871AE"/>
    <w:rsid w:val="0068725D"/>
    <w:rsid w:val="006872D9"/>
    <w:rsid w:val="00687311"/>
    <w:rsid w:val="00687444"/>
    <w:rsid w:val="00687672"/>
    <w:rsid w:val="006876A2"/>
    <w:rsid w:val="0068782F"/>
    <w:rsid w:val="0068793D"/>
    <w:rsid w:val="00687A43"/>
    <w:rsid w:val="00687A65"/>
    <w:rsid w:val="00687A6C"/>
    <w:rsid w:val="00687A92"/>
    <w:rsid w:val="00687B19"/>
    <w:rsid w:val="00687D0E"/>
    <w:rsid w:val="00687D74"/>
    <w:rsid w:val="00687DA7"/>
    <w:rsid w:val="00687E9A"/>
    <w:rsid w:val="00687ED0"/>
    <w:rsid w:val="00687EEB"/>
    <w:rsid w:val="00687FBB"/>
    <w:rsid w:val="00690057"/>
    <w:rsid w:val="00690103"/>
    <w:rsid w:val="006901E9"/>
    <w:rsid w:val="006901F7"/>
    <w:rsid w:val="0069020C"/>
    <w:rsid w:val="0069022D"/>
    <w:rsid w:val="0069036C"/>
    <w:rsid w:val="00690372"/>
    <w:rsid w:val="0069040E"/>
    <w:rsid w:val="0069041B"/>
    <w:rsid w:val="006904FB"/>
    <w:rsid w:val="006905A1"/>
    <w:rsid w:val="00690732"/>
    <w:rsid w:val="00690790"/>
    <w:rsid w:val="006908DE"/>
    <w:rsid w:val="00690950"/>
    <w:rsid w:val="006909B2"/>
    <w:rsid w:val="00690AD4"/>
    <w:rsid w:val="00690AE0"/>
    <w:rsid w:val="00690B0C"/>
    <w:rsid w:val="00690B1B"/>
    <w:rsid w:val="00690B37"/>
    <w:rsid w:val="00690B7D"/>
    <w:rsid w:val="00690B9A"/>
    <w:rsid w:val="00690BBF"/>
    <w:rsid w:val="00690E86"/>
    <w:rsid w:val="00690ECC"/>
    <w:rsid w:val="00690ECD"/>
    <w:rsid w:val="00690F29"/>
    <w:rsid w:val="00690F74"/>
    <w:rsid w:val="0069109E"/>
    <w:rsid w:val="00691102"/>
    <w:rsid w:val="00691135"/>
    <w:rsid w:val="00691300"/>
    <w:rsid w:val="006913DF"/>
    <w:rsid w:val="00691592"/>
    <w:rsid w:val="00691640"/>
    <w:rsid w:val="00691662"/>
    <w:rsid w:val="00691684"/>
    <w:rsid w:val="0069172D"/>
    <w:rsid w:val="00691734"/>
    <w:rsid w:val="006917B9"/>
    <w:rsid w:val="006917D1"/>
    <w:rsid w:val="00691940"/>
    <w:rsid w:val="006919CD"/>
    <w:rsid w:val="00691C14"/>
    <w:rsid w:val="00691E3F"/>
    <w:rsid w:val="00691EB0"/>
    <w:rsid w:val="00691EC9"/>
    <w:rsid w:val="0069225F"/>
    <w:rsid w:val="00692338"/>
    <w:rsid w:val="0069233A"/>
    <w:rsid w:val="006923DA"/>
    <w:rsid w:val="0069242B"/>
    <w:rsid w:val="0069244B"/>
    <w:rsid w:val="0069256C"/>
    <w:rsid w:val="0069259D"/>
    <w:rsid w:val="00692664"/>
    <w:rsid w:val="006926D9"/>
    <w:rsid w:val="0069279F"/>
    <w:rsid w:val="00692807"/>
    <w:rsid w:val="0069284A"/>
    <w:rsid w:val="006928C4"/>
    <w:rsid w:val="006928D6"/>
    <w:rsid w:val="00692A72"/>
    <w:rsid w:val="00692C32"/>
    <w:rsid w:val="00692C68"/>
    <w:rsid w:val="00692CC5"/>
    <w:rsid w:val="00692CFB"/>
    <w:rsid w:val="00692D2F"/>
    <w:rsid w:val="00692D73"/>
    <w:rsid w:val="00692DEE"/>
    <w:rsid w:val="00692E24"/>
    <w:rsid w:val="00692E86"/>
    <w:rsid w:val="00693045"/>
    <w:rsid w:val="006931B4"/>
    <w:rsid w:val="006931FF"/>
    <w:rsid w:val="006932EF"/>
    <w:rsid w:val="006933B3"/>
    <w:rsid w:val="00693590"/>
    <w:rsid w:val="006935D7"/>
    <w:rsid w:val="0069377A"/>
    <w:rsid w:val="00693AB6"/>
    <w:rsid w:val="00693B2E"/>
    <w:rsid w:val="00693B61"/>
    <w:rsid w:val="00693C08"/>
    <w:rsid w:val="00693CA8"/>
    <w:rsid w:val="00693D1D"/>
    <w:rsid w:val="00693DDF"/>
    <w:rsid w:val="00693E73"/>
    <w:rsid w:val="00693F1B"/>
    <w:rsid w:val="00693F62"/>
    <w:rsid w:val="00693FA2"/>
    <w:rsid w:val="0069406D"/>
    <w:rsid w:val="006940AF"/>
    <w:rsid w:val="0069419C"/>
    <w:rsid w:val="00694269"/>
    <w:rsid w:val="0069431D"/>
    <w:rsid w:val="00694396"/>
    <w:rsid w:val="0069439B"/>
    <w:rsid w:val="00694547"/>
    <w:rsid w:val="00694556"/>
    <w:rsid w:val="00694580"/>
    <w:rsid w:val="00694787"/>
    <w:rsid w:val="006948C6"/>
    <w:rsid w:val="006948EB"/>
    <w:rsid w:val="00694993"/>
    <w:rsid w:val="006949BB"/>
    <w:rsid w:val="00694A39"/>
    <w:rsid w:val="00694A47"/>
    <w:rsid w:val="00694A61"/>
    <w:rsid w:val="00694A83"/>
    <w:rsid w:val="00694AA2"/>
    <w:rsid w:val="00694AC8"/>
    <w:rsid w:val="00694B80"/>
    <w:rsid w:val="00694D25"/>
    <w:rsid w:val="00694D2E"/>
    <w:rsid w:val="00694D7A"/>
    <w:rsid w:val="00694E4F"/>
    <w:rsid w:val="00694E6E"/>
    <w:rsid w:val="00695057"/>
    <w:rsid w:val="0069509B"/>
    <w:rsid w:val="006951C9"/>
    <w:rsid w:val="006951E2"/>
    <w:rsid w:val="0069523B"/>
    <w:rsid w:val="006952D1"/>
    <w:rsid w:val="006952E9"/>
    <w:rsid w:val="006953D5"/>
    <w:rsid w:val="00695493"/>
    <w:rsid w:val="006954E3"/>
    <w:rsid w:val="00695541"/>
    <w:rsid w:val="00695661"/>
    <w:rsid w:val="00695828"/>
    <w:rsid w:val="0069583C"/>
    <w:rsid w:val="006958D2"/>
    <w:rsid w:val="00695AD6"/>
    <w:rsid w:val="00695C09"/>
    <w:rsid w:val="00695C7C"/>
    <w:rsid w:val="00695CB5"/>
    <w:rsid w:val="00695CDA"/>
    <w:rsid w:val="00695D63"/>
    <w:rsid w:val="00695DF5"/>
    <w:rsid w:val="00695FD3"/>
    <w:rsid w:val="006960F8"/>
    <w:rsid w:val="00696243"/>
    <w:rsid w:val="006963BA"/>
    <w:rsid w:val="00696410"/>
    <w:rsid w:val="006964CA"/>
    <w:rsid w:val="006965BA"/>
    <w:rsid w:val="006966DD"/>
    <w:rsid w:val="0069679F"/>
    <w:rsid w:val="0069683C"/>
    <w:rsid w:val="00696A3D"/>
    <w:rsid w:val="00696A99"/>
    <w:rsid w:val="00696D3E"/>
    <w:rsid w:val="00696DAA"/>
    <w:rsid w:val="00696E9C"/>
    <w:rsid w:val="00696EEE"/>
    <w:rsid w:val="00696F4D"/>
    <w:rsid w:val="00697048"/>
    <w:rsid w:val="0069713A"/>
    <w:rsid w:val="00697140"/>
    <w:rsid w:val="0069722A"/>
    <w:rsid w:val="006973C8"/>
    <w:rsid w:val="006973E6"/>
    <w:rsid w:val="00697507"/>
    <w:rsid w:val="006977BA"/>
    <w:rsid w:val="006977FC"/>
    <w:rsid w:val="006978EE"/>
    <w:rsid w:val="00697958"/>
    <w:rsid w:val="006979A6"/>
    <w:rsid w:val="00697BCD"/>
    <w:rsid w:val="00697C71"/>
    <w:rsid w:val="00697C96"/>
    <w:rsid w:val="00697CE8"/>
    <w:rsid w:val="00697E42"/>
    <w:rsid w:val="00697ED9"/>
    <w:rsid w:val="00697F6D"/>
    <w:rsid w:val="006A0046"/>
    <w:rsid w:val="006A00C9"/>
    <w:rsid w:val="006A0137"/>
    <w:rsid w:val="006A01BE"/>
    <w:rsid w:val="006A01D4"/>
    <w:rsid w:val="006A0257"/>
    <w:rsid w:val="006A0263"/>
    <w:rsid w:val="006A02E7"/>
    <w:rsid w:val="006A0328"/>
    <w:rsid w:val="006A03D2"/>
    <w:rsid w:val="006A03D4"/>
    <w:rsid w:val="006A0432"/>
    <w:rsid w:val="006A0479"/>
    <w:rsid w:val="006A05A8"/>
    <w:rsid w:val="006A0601"/>
    <w:rsid w:val="006A0741"/>
    <w:rsid w:val="006A07C0"/>
    <w:rsid w:val="006A08EE"/>
    <w:rsid w:val="006A0978"/>
    <w:rsid w:val="006A09C1"/>
    <w:rsid w:val="006A09FE"/>
    <w:rsid w:val="006A0A96"/>
    <w:rsid w:val="006A0B5F"/>
    <w:rsid w:val="006A0BB9"/>
    <w:rsid w:val="006A0BBA"/>
    <w:rsid w:val="006A0BD4"/>
    <w:rsid w:val="006A0C82"/>
    <w:rsid w:val="006A0C9E"/>
    <w:rsid w:val="006A0D2A"/>
    <w:rsid w:val="006A0DB8"/>
    <w:rsid w:val="006A0DF2"/>
    <w:rsid w:val="006A0E3A"/>
    <w:rsid w:val="006A0E8F"/>
    <w:rsid w:val="006A0EBB"/>
    <w:rsid w:val="006A0ECE"/>
    <w:rsid w:val="006A0F23"/>
    <w:rsid w:val="006A0F8D"/>
    <w:rsid w:val="006A0F9B"/>
    <w:rsid w:val="006A10D0"/>
    <w:rsid w:val="006A110A"/>
    <w:rsid w:val="006A1258"/>
    <w:rsid w:val="006A1260"/>
    <w:rsid w:val="006A1285"/>
    <w:rsid w:val="006A13AC"/>
    <w:rsid w:val="006A13B1"/>
    <w:rsid w:val="006A147B"/>
    <w:rsid w:val="006A158E"/>
    <w:rsid w:val="006A159C"/>
    <w:rsid w:val="006A163B"/>
    <w:rsid w:val="006A1775"/>
    <w:rsid w:val="006A17C2"/>
    <w:rsid w:val="006A17D0"/>
    <w:rsid w:val="006A17E1"/>
    <w:rsid w:val="006A17EB"/>
    <w:rsid w:val="006A187B"/>
    <w:rsid w:val="006A1978"/>
    <w:rsid w:val="006A19F5"/>
    <w:rsid w:val="006A1A1D"/>
    <w:rsid w:val="006A1A70"/>
    <w:rsid w:val="006A1B00"/>
    <w:rsid w:val="006A1B1E"/>
    <w:rsid w:val="006A1B72"/>
    <w:rsid w:val="006A1B9B"/>
    <w:rsid w:val="006A1C12"/>
    <w:rsid w:val="006A1EF4"/>
    <w:rsid w:val="006A2138"/>
    <w:rsid w:val="006A23C1"/>
    <w:rsid w:val="006A23D4"/>
    <w:rsid w:val="006A26D7"/>
    <w:rsid w:val="006A26DD"/>
    <w:rsid w:val="006A280A"/>
    <w:rsid w:val="006A2836"/>
    <w:rsid w:val="006A28A2"/>
    <w:rsid w:val="006A28FE"/>
    <w:rsid w:val="006A2B9B"/>
    <w:rsid w:val="006A2C04"/>
    <w:rsid w:val="006A2D4B"/>
    <w:rsid w:val="006A2E9C"/>
    <w:rsid w:val="006A2F6A"/>
    <w:rsid w:val="006A2FAE"/>
    <w:rsid w:val="006A2FB4"/>
    <w:rsid w:val="006A301B"/>
    <w:rsid w:val="006A3086"/>
    <w:rsid w:val="006A310C"/>
    <w:rsid w:val="006A3144"/>
    <w:rsid w:val="006A3186"/>
    <w:rsid w:val="006A319C"/>
    <w:rsid w:val="006A3228"/>
    <w:rsid w:val="006A3248"/>
    <w:rsid w:val="006A3274"/>
    <w:rsid w:val="006A3294"/>
    <w:rsid w:val="006A32A8"/>
    <w:rsid w:val="006A330F"/>
    <w:rsid w:val="006A331C"/>
    <w:rsid w:val="006A3397"/>
    <w:rsid w:val="006A3433"/>
    <w:rsid w:val="006A3568"/>
    <w:rsid w:val="006A3594"/>
    <w:rsid w:val="006A3730"/>
    <w:rsid w:val="006A382F"/>
    <w:rsid w:val="006A387C"/>
    <w:rsid w:val="006A3886"/>
    <w:rsid w:val="006A39C7"/>
    <w:rsid w:val="006A39E2"/>
    <w:rsid w:val="006A3A1C"/>
    <w:rsid w:val="006A3A69"/>
    <w:rsid w:val="006A3A87"/>
    <w:rsid w:val="006A3C56"/>
    <w:rsid w:val="006A3C74"/>
    <w:rsid w:val="006A3D0E"/>
    <w:rsid w:val="006A3D30"/>
    <w:rsid w:val="006A3DC7"/>
    <w:rsid w:val="006A3E42"/>
    <w:rsid w:val="006A3E5A"/>
    <w:rsid w:val="006A3EDC"/>
    <w:rsid w:val="006A3F66"/>
    <w:rsid w:val="006A3FB1"/>
    <w:rsid w:val="006A41DB"/>
    <w:rsid w:val="006A4269"/>
    <w:rsid w:val="006A4366"/>
    <w:rsid w:val="006A4556"/>
    <w:rsid w:val="006A45E9"/>
    <w:rsid w:val="006A46DE"/>
    <w:rsid w:val="006A4744"/>
    <w:rsid w:val="006A476A"/>
    <w:rsid w:val="006A47CE"/>
    <w:rsid w:val="006A4891"/>
    <w:rsid w:val="006A48D9"/>
    <w:rsid w:val="006A493E"/>
    <w:rsid w:val="006A49C5"/>
    <w:rsid w:val="006A4BBD"/>
    <w:rsid w:val="006A4BE0"/>
    <w:rsid w:val="006A4CE6"/>
    <w:rsid w:val="006A4F39"/>
    <w:rsid w:val="006A4F3E"/>
    <w:rsid w:val="006A5075"/>
    <w:rsid w:val="006A50C2"/>
    <w:rsid w:val="006A50E3"/>
    <w:rsid w:val="006A51F5"/>
    <w:rsid w:val="006A5289"/>
    <w:rsid w:val="006A5311"/>
    <w:rsid w:val="006A536F"/>
    <w:rsid w:val="006A5467"/>
    <w:rsid w:val="006A54C4"/>
    <w:rsid w:val="006A554F"/>
    <w:rsid w:val="006A55D8"/>
    <w:rsid w:val="006A55F1"/>
    <w:rsid w:val="006A5624"/>
    <w:rsid w:val="006A56A2"/>
    <w:rsid w:val="006A56EA"/>
    <w:rsid w:val="006A57F1"/>
    <w:rsid w:val="006A5802"/>
    <w:rsid w:val="006A58A4"/>
    <w:rsid w:val="006A5919"/>
    <w:rsid w:val="006A59B7"/>
    <w:rsid w:val="006A5A02"/>
    <w:rsid w:val="006A5B4A"/>
    <w:rsid w:val="006A5BA1"/>
    <w:rsid w:val="006A5BD9"/>
    <w:rsid w:val="006A5BF7"/>
    <w:rsid w:val="006A5BF8"/>
    <w:rsid w:val="006A5C21"/>
    <w:rsid w:val="006A5C69"/>
    <w:rsid w:val="006A5E1F"/>
    <w:rsid w:val="006A5EDC"/>
    <w:rsid w:val="006A5F98"/>
    <w:rsid w:val="006A5FC2"/>
    <w:rsid w:val="006A605A"/>
    <w:rsid w:val="006A615E"/>
    <w:rsid w:val="006A61D6"/>
    <w:rsid w:val="006A622C"/>
    <w:rsid w:val="006A6244"/>
    <w:rsid w:val="006A6371"/>
    <w:rsid w:val="006A63AD"/>
    <w:rsid w:val="006A6421"/>
    <w:rsid w:val="006A6491"/>
    <w:rsid w:val="006A64AC"/>
    <w:rsid w:val="006A64EC"/>
    <w:rsid w:val="006A65D3"/>
    <w:rsid w:val="006A65D6"/>
    <w:rsid w:val="006A66E7"/>
    <w:rsid w:val="006A676C"/>
    <w:rsid w:val="006A6787"/>
    <w:rsid w:val="006A6792"/>
    <w:rsid w:val="006A67F5"/>
    <w:rsid w:val="006A683F"/>
    <w:rsid w:val="006A686D"/>
    <w:rsid w:val="006A689E"/>
    <w:rsid w:val="006A68B3"/>
    <w:rsid w:val="006A68BE"/>
    <w:rsid w:val="006A691D"/>
    <w:rsid w:val="006A69E3"/>
    <w:rsid w:val="006A69FE"/>
    <w:rsid w:val="006A6A41"/>
    <w:rsid w:val="006A6A5C"/>
    <w:rsid w:val="006A6BDB"/>
    <w:rsid w:val="006A6CD6"/>
    <w:rsid w:val="006A6CFE"/>
    <w:rsid w:val="006A6DA1"/>
    <w:rsid w:val="006A6DDF"/>
    <w:rsid w:val="006A6E4C"/>
    <w:rsid w:val="006A6E66"/>
    <w:rsid w:val="006A6F4F"/>
    <w:rsid w:val="006A6F6F"/>
    <w:rsid w:val="006A6F8C"/>
    <w:rsid w:val="006A6FB7"/>
    <w:rsid w:val="006A6FD7"/>
    <w:rsid w:val="006A70AB"/>
    <w:rsid w:val="006A71DD"/>
    <w:rsid w:val="006A71EC"/>
    <w:rsid w:val="006A7228"/>
    <w:rsid w:val="006A7238"/>
    <w:rsid w:val="006A7263"/>
    <w:rsid w:val="006A72EF"/>
    <w:rsid w:val="006A731F"/>
    <w:rsid w:val="006A7403"/>
    <w:rsid w:val="006A7521"/>
    <w:rsid w:val="006A75D9"/>
    <w:rsid w:val="006A75FD"/>
    <w:rsid w:val="006A764A"/>
    <w:rsid w:val="006A7682"/>
    <w:rsid w:val="006A7690"/>
    <w:rsid w:val="006A76FB"/>
    <w:rsid w:val="006A789A"/>
    <w:rsid w:val="006A796B"/>
    <w:rsid w:val="006A7A4B"/>
    <w:rsid w:val="006A7ADB"/>
    <w:rsid w:val="006A7CDA"/>
    <w:rsid w:val="006A7CE3"/>
    <w:rsid w:val="006A7DE5"/>
    <w:rsid w:val="006A7EB8"/>
    <w:rsid w:val="006A7EBC"/>
    <w:rsid w:val="006A7F20"/>
    <w:rsid w:val="006A7F8A"/>
    <w:rsid w:val="006A7FCC"/>
    <w:rsid w:val="006B00C2"/>
    <w:rsid w:val="006B016F"/>
    <w:rsid w:val="006B01AD"/>
    <w:rsid w:val="006B01C3"/>
    <w:rsid w:val="006B0323"/>
    <w:rsid w:val="006B033E"/>
    <w:rsid w:val="006B03CD"/>
    <w:rsid w:val="006B0499"/>
    <w:rsid w:val="006B04BB"/>
    <w:rsid w:val="006B055D"/>
    <w:rsid w:val="006B05A3"/>
    <w:rsid w:val="006B062F"/>
    <w:rsid w:val="006B06C0"/>
    <w:rsid w:val="006B0713"/>
    <w:rsid w:val="006B07FE"/>
    <w:rsid w:val="006B0867"/>
    <w:rsid w:val="006B08F1"/>
    <w:rsid w:val="006B0985"/>
    <w:rsid w:val="006B09D0"/>
    <w:rsid w:val="006B0A17"/>
    <w:rsid w:val="006B0A26"/>
    <w:rsid w:val="006B0A3D"/>
    <w:rsid w:val="006B0AEA"/>
    <w:rsid w:val="006B0CA8"/>
    <w:rsid w:val="006B0CF2"/>
    <w:rsid w:val="006B0DE3"/>
    <w:rsid w:val="006B0E07"/>
    <w:rsid w:val="006B0EA7"/>
    <w:rsid w:val="006B0FFA"/>
    <w:rsid w:val="006B100B"/>
    <w:rsid w:val="006B104F"/>
    <w:rsid w:val="006B10B2"/>
    <w:rsid w:val="006B1167"/>
    <w:rsid w:val="006B1218"/>
    <w:rsid w:val="006B12D4"/>
    <w:rsid w:val="006B1303"/>
    <w:rsid w:val="006B14A8"/>
    <w:rsid w:val="006B14F4"/>
    <w:rsid w:val="006B1510"/>
    <w:rsid w:val="006B1517"/>
    <w:rsid w:val="006B1542"/>
    <w:rsid w:val="006B167F"/>
    <w:rsid w:val="006B1683"/>
    <w:rsid w:val="006B1697"/>
    <w:rsid w:val="006B16B4"/>
    <w:rsid w:val="006B1772"/>
    <w:rsid w:val="006B17D3"/>
    <w:rsid w:val="006B17E4"/>
    <w:rsid w:val="006B187B"/>
    <w:rsid w:val="006B187E"/>
    <w:rsid w:val="006B18E7"/>
    <w:rsid w:val="006B1941"/>
    <w:rsid w:val="006B1952"/>
    <w:rsid w:val="006B1979"/>
    <w:rsid w:val="006B1AF2"/>
    <w:rsid w:val="006B1AF8"/>
    <w:rsid w:val="006B1BAD"/>
    <w:rsid w:val="006B1C90"/>
    <w:rsid w:val="006B1D44"/>
    <w:rsid w:val="006B1DE5"/>
    <w:rsid w:val="006B1F0F"/>
    <w:rsid w:val="006B2048"/>
    <w:rsid w:val="006B2083"/>
    <w:rsid w:val="006B232E"/>
    <w:rsid w:val="006B234F"/>
    <w:rsid w:val="006B2404"/>
    <w:rsid w:val="006B241F"/>
    <w:rsid w:val="006B24AE"/>
    <w:rsid w:val="006B2675"/>
    <w:rsid w:val="006B28AF"/>
    <w:rsid w:val="006B28C4"/>
    <w:rsid w:val="006B294C"/>
    <w:rsid w:val="006B297A"/>
    <w:rsid w:val="006B29B2"/>
    <w:rsid w:val="006B2A2F"/>
    <w:rsid w:val="006B2A38"/>
    <w:rsid w:val="006B2A5C"/>
    <w:rsid w:val="006B2B69"/>
    <w:rsid w:val="006B2C13"/>
    <w:rsid w:val="006B2C43"/>
    <w:rsid w:val="006B2CA8"/>
    <w:rsid w:val="006B2D13"/>
    <w:rsid w:val="006B2D84"/>
    <w:rsid w:val="006B2DD6"/>
    <w:rsid w:val="006B2EA9"/>
    <w:rsid w:val="006B2F4A"/>
    <w:rsid w:val="006B2FF5"/>
    <w:rsid w:val="006B30B5"/>
    <w:rsid w:val="006B30E5"/>
    <w:rsid w:val="006B317F"/>
    <w:rsid w:val="006B31A0"/>
    <w:rsid w:val="006B31F3"/>
    <w:rsid w:val="006B33BF"/>
    <w:rsid w:val="006B33CA"/>
    <w:rsid w:val="006B3454"/>
    <w:rsid w:val="006B3555"/>
    <w:rsid w:val="006B35DF"/>
    <w:rsid w:val="006B35EF"/>
    <w:rsid w:val="006B35F6"/>
    <w:rsid w:val="006B3682"/>
    <w:rsid w:val="006B3715"/>
    <w:rsid w:val="006B38B9"/>
    <w:rsid w:val="006B38FA"/>
    <w:rsid w:val="006B3903"/>
    <w:rsid w:val="006B39DC"/>
    <w:rsid w:val="006B39F9"/>
    <w:rsid w:val="006B3B05"/>
    <w:rsid w:val="006B3BEC"/>
    <w:rsid w:val="006B3C01"/>
    <w:rsid w:val="006B3C80"/>
    <w:rsid w:val="006B3CD4"/>
    <w:rsid w:val="006B3D73"/>
    <w:rsid w:val="006B3E69"/>
    <w:rsid w:val="006B3F09"/>
    <w:rsid w:val="006B416D"/>
    <w:rsid w:val="006B41D7"/>
    <w:rsid w:val="006B43FB"/>
    <w:rsid w:val="006B441F"/>
    <w:rsid w:val="006B44DD"/>
    <w:rsid w:val="006B45F7"/>
    <w:rsid w:val="006B46AB"/>
    <w:rsid w:val="006B4723"/>
    <w:rsid w:val="006B4737"/>
    <w:rsid w:val="006B478C"/>
    <w:rsid w:val="006B47E5"/>
    <w:rsid w:val="006B484B"/>
    <w:rsid w:val="006B48EA"/>
    <w:rsid w:val="006B4903"/>
    <w:rsid w:val="006B4937"/>
    <w:rsid w:val="006B49E1"/>
    <w:rsid w:val="006B4A60"/>
    <w:rsid w:val="006B4A8C"/>
    <w:rsid w:val="006B4CE5"/>
    <w:rsid w:val="006B4D09"/>
    <w:rsid w:val="006B4D96"/>
    <w:rsid w:val="006B4D9D"/>
    <w:rsid w:val="006B4E40"/>
    <w:rsid w:val="006B4F67"/>
    <w:rsid w:val="006B5006"/>
    <w:rsid w:val="006B5243"/>
    <w:rsid w:val="006B5324"/>
    <w:rsid w:val="006B5356"/>
    <w:rsid w:val="006B537B"/>
    <w:rsid w:val="006B538D"/>
    <w:rsid w:val="006B53DC"/>
    <w:rsid w:val="006B5588"/>
    <w:rsid w:val="006B56BC"/>
    <w:rsid w:val="006B5707"/>
    <w:rsid w:val="006B5737"/>
    <w:rsid w:val="006B5827"/>
    <w:rsid w:val="006B589C"/>
    <w:rsid w:val="006B59E4"/>
    <w:rsid w:val="006B59E9"/>
    <w:rsid w:val="006B5AF0"/>
    <w:rsid w:val="006B5AF3"/>
    <w:rsid w:val="006B5B23"/>
    <w:rsid w:val="006B5BF4"/>
    <w:rsid w:val="006B5DAE"/>
    <w:rsid w:val="006B5E09"/>
    <w:rsid w:val="006B5E7E"/>
    <w:rsid w:val="006B5E9B"/>
    <w:rsid w:val="006B5F92"/>
    <w:rsid w:val="006B606B"/>
    <w:rsid w:val="006B6090"/>
    <w:rsid w:val="006B6100"/>
    <w:rsid w:val="006B6118"/>
    <w:rsid w:val="006B62BA"/>
    <w:rsid w:val="006B632D"/>
    <w:rsid w:val="006B65E7"/>
    <w:rsid w:val="006B668E"/>
    <w:rsid w:val="006B66F9"/>
    <w:rsid w:val="006B67A7"/>
    <w:rsid w:val="006B6819"/>
    <w:rsid w:val="006B685C"/>
    <w:rsid w:val="006B690F"/>
    <w:rsid w:val="006B6914"/>
    <w:rsid w:val="006B6953"/>
    <w:rsid w:val="006B695F"/>
    <w:rsid w:val="006B6A46"/>
    <w:rsid w:val="006B6AF4"/>
    <w:rsid w:val="006B6B08"/>
    <w:rsid w:val="006B6B25"/>
    <w:rsid w:val="006B6B26"/>
    <w:rsid w:val="006B6B81"/>
    <w:rsid w:val="006B6CCD"/>
    <w:rsid w:val="006B6E4D"/>
    <w:rsid w:val="006B6EDE"/>
    <w:rsid w:val="006B6F0A"/>
    <w:rsid w:val="006B6F0C"/>
    <w:rsid w:val="006B6FB4"/>
    <w:rsid w:val="006B702D"/>
    <w:rsid w:val="006B70D0"/>
    <w:rsid w:val="006B70D5"/>
    <w:rsid w:val="006B7190"/>
    <w:rsid w:val="006B72C7"/>
    <w:rsid w:val="006B72EA"/>
    <w:rsid w:val="006B7318"/>
    <w:rsid w:val="006B73F7"/>
    <w:rsid w:val="006B7959"/>
    <w:rsid w:val="006B79B2"/>
    <w:rsid w:val="006B79E1"/>
    <w:rsid w:val="006B7AEF"/>
    <w:rsid w:val="006B7BD1"/>
    <w:rsid w:val="006B7C3A"/>
    <w:rsid w:val="006B7D28"/>
    <w:rsid w:val="006B7D88"/>
    <w:rsid w:val="006B7DFB"/>
    <w:rsid w:val="006C0033"/>
    <w:rsid w:val="006C00C3"/>
    <w:rsid w:val="006C024F"/>
    <w:rsid w:val="006C0278"/>
    <w:rsid w:val="006C0292"/>
    <w:rsid w:val="006C02C1"/>
    <w:rsid w:val="006C02C2"/>
    <w:rsid w:val="006C02C4"/>
    <w:rsid w:val="006C033F"/>
    <w:rsid w:val="006C03D5"/>
    <w:rsid w:val="006C0487"/>
    <w:rsid w:val="006C05F2"/>
    <w:rsid w:val="006C0686"/>
    <w:rsid w:val="006C0712"/>
    <w:rsid w:val="006C078A"/>
    <w:rsid w:val="006C083A"/>
    <w:rsid w:val="006C0876"/>
    <w:rsid w:val="006C0889"/>
    <w:rsid w:val="006C08AE"/>
    <w:rsid w:val="006C0917"/>
    <w:rsid w:val="006C0956"/>
    <w:rsid w:val="006C0AC0"/>
    <w:rsid w:val="006C0AFD"/>
    <w:rsid w:val="006C0BB0"/>
    <w:rsid w:val="006C0C5B"/>
    <w:rsid w:val="006C0CBA"/>
    <w:rsid w:val="006C0D4C"/>
    <w:rsid w:val="006C0D63"/>
    <w:rsid w:val="006C0E29"/>
    <w:rsid w:val="006C0FA1"/>
    <w:rsid w:val="006C1054"/>
    <w:rsid w:val="006C10BB"/>
    <w:rsid w:val="006C116A"/>
    <w:rsid w:val="006C132F"/>
    <w:rsid w:val="006C1580"/>
    <w:rsid w:val="006C1600"/>
    <w:rsid w:val="006C1655"/>
    <w:rsid w:val="006C165D"/>
    <w:rsid w:val="006C16E1"/>
    <w:rsid w:val="006C16E6"/>
    <w:rsid w:val="006C1744"/>
    <w:rsid w:val="006C17F8"/>
    <w:rsid w:val="006C1B4D"/>
    <w:rsid w:val="006C1BE9"/>
    <w:rsid w:val="006C1D2A"/>
    <w:rsid w:val="006C1D2B"/>
    <w:rsid w:val="006C1E9D"/>
    <w:rsid w:val="006C2065"/>
    <w:rsid w:val="006C20B6"/>
    <w:rsid w:val="006C2342"/>
    <w:rsid w:val="006C2412"/>
    <w:rsid w:val="006C2415"/>
    <w:rsid w:val="006C24A5"/>
    <w:rsid w:val="006C261F"/>
    <w:rsid w:val="006C2776"/>
    <w:rsid w:val="006C27CE"/>
    <w:rsid w:val="006C28E9"/>
    <w:rsid w:val="006C2A08"/>
    <w:rsid w:val="006C2A5B"/>
    <w:rsid w:val="006C2A69"/>
    <w:rsid w:val="006C2B0E"/>
    <w:rsid w:val="006C2B9B"/>
    <w:rsid w:val="006C2C83"/>
    <w:rsid w:val="006C2CF8"/>
    <w:rsid w:val="006C2D07"/>
    <w:rsid w:val="006C2D09"/>
    <w:rsid w:val="006C2D10"/>
    <w:rsid w:val="006C3038"/>
    <w:rsid w:val="006C315E"/>
    <w:rsid w:val="006C319F"/>
    <w:rsid w:val="006C3379"/>
    <w:rsid w:val="006C3472"/>
    <w:rsid w:val="006C3520"/>
    <w:rsid w:val="006C358A"/>
    <w:rsid w:val="006C35BB"/>
    <w:rsid w:val="006C3666"/>
    <w:rsid w:val="006C3748"/>
    <w:rsid w:val="006C37E7"/>
    <w:rsid w:val="006C38B2"/>
    <w:rsid w:val="006C3C32"/>
    <w:rsid w:val="006C3C87"/>
    <w:rsid w:val="006C3CAF"/>
    <w:rsid w:val="006C3CB3"/>
    <w:rsid w:val="006C3CCA"/>
    <w:rsid w:val="006C3E37"/>
    <w:rsid w:val="006C3EAD"/>
    <w:rsid w:val="006C4003"/>
    <w:rsid w:val="006C4008"/>
    <w:rsid w:val="006C406E"/>
    <w:rsid w:val="006C40C8"/>
    <w:rsid w:val="006C413D"/>
    <w:rsid w:val="006C4167"/>
    <w:rsid w:val="006C41D1"/>
    <w:rsid w:val="006C4302"/>
    <w:rsid w:val="006C4461"/>
    <w:rsid w:val="006C4468"/>
    <w:rsid w:val="006C4497"/>
    <w:rsid w:val="006C4535"/>
    <w:rsid w:val="006C454A"/>
    <w:rsid w:val="006C45DD"/>
    <w:rsid w:val="006C46B4"/>
    <w:rsid w:val="006C46BE"/>
    <w:rsid w:val="006C4753"/>
    <w:rsid w:val="006C47C8"/>
    <w:rsid w:val="006C4802"/>
    <w:rsid w:val="006C48C4"/>
    <w:rsid w:val="006C48F1"/>
    <w:rsid w:val="006C4A71"/>
    <w:rsid w:val="006C4B3D"/>
    <w:rsid w:val="006C4BC4"/>
    <w:rsid w:val="006C4BFE"/>
    <w:rsid w:val="006C4C27"/>
    <w:rsid w:val="006C4C8B"/>
    <w:rsid w:val="006C4DCA"/>
    <w:rsid w:val="006C4E9A"/>
    <w:rsid w:val="006C5002"/>
    <w:rsid w:val="006C5079"/>
    <w:rsid w:val="006C50EB"/>
    <w:rsid w:val="006C510F"/>
    <w:rsid w:val="006C51CB"/>
    <w:rsid w:val="006C51D5"/>
    <w:rsid w:val="006C524D"/>
    <w:rsid w:val="006C5266"/>
    <w:rsid w:val="006C52BC"/>
    <w:rsid w:val="006C5350"/>
    <w:rsid w:val="006C53EE"/>
    <w:rsid w:val="006C5445"/>
    <w:rsid w:val="006C552A"/>
    <w:rsid w:val="006C55BC"/>
    <w:rsid w:val="006C5627"/>
    <w:rsid w:val="006C564B"/>
    <w:rsid w:val="006C5680"/>
    <w:rsid w:val="006C56DE"/>
    <w:rsid w:val="006C56F0"/>
    <w:rsid w:val="006C5746"/>
    <w:rsid w:val="006C5763"/>
    <w:rsid w:val="006C57FF"/>
    <w:rsid w:val="006C587A"/>
    <w:rsid w:val="006C58A8"/>
    <w:rsid w:val="006C5A3C"/>
    <w:rsid w:val="006C5B5F"/>
    <w:rsid w:val="006C5B8C"/>
    <w:rsid w:val="006C5BDA"/>
    <w:rsid w:val="006C5C7D"/>
    <w:rsid w:val="006C5D93"/>
    <w:rsid w:val="006C5E51"/>
    <w:rsid w:val="006C5E81"/>
    <w:rsid w:val="006C5F51"/>
    <w:rsid w:val="006C6162"/>
    <w:rsid w:val="006C61F3"/>
    <w:rsid w:val="006C636C"/>
    <w:rsid w:val="006C648C"/>
    <w:rsid w:val="006C6515"/>
    <w:rsid w:val="006C6596"/>
    <w:rsid w:val="006C670D"/>
    <w:rsid w:val="006C6A26"/>
    <w:rsid w:val="006C6AA5"/>
    <w:rsid w:val="006C6B7B"/>
    <w:rsid w:val="006C6B9B"/>
    <w:rsid w:val="006C6BAB"/>
    <w:rsid w:val="006C6BEA"/>
    <w:rsid w:val="006C6BF8"/>
    <w:rsid w:val="006C6CF1"/>
    <w:rsid w:val="006C6D10"/>
    <w:rsid w:val="006C6E7D"/>
    <w:rsid w:val="006C6EBB"/>
    <w:rsid w:val="006C6FDD"/>
    <w:rsid w:val="006C708E"/>
    <w:rsid w:val="006C70FA"/>
    <w:rsid w:val="006C7141"/>
    <w:rsid w:val="006C71CF"/>
    <w:rsid w:val="006C72C5"/>
    <w:rsid w:val="006C74B4"/>
    <w:rsid w:val="006C756A"/>
    <w:rsid w:val="006C765F"/>
    <w:rsid w:val="006C76AC"/>
    <w:rsid w:val="006C76D1"/>
    <w:rsid w:val="006C77A1"/>
    <w:rsid w:val="006C7867"/>
    <w:rsid w:val="006C7891"/>
    <w:rsid w:val="006C78A4"/>
    <w:rsid w:val="006C78DE"/>
    <w:rsid w:val="006C7978"/>
    <w:rsid w:val="006C79CD"/>
    <w:rsid w:val="006C7A60"/>
    <w:rsid w:val="006C7ADB"/>
    <w:rsid w:val="006C7B8D"/>
    <w:rsid w:val="006C7B92"/>
    <w:rsid w:val="006C7C28"/>
    <w:rsid w:val="006C7DD7"/>
    <w:rsid w:val="006C7DE6"/>
    <w:rsid w:val="006C7EDA"/>
    <w:rsid w:val="006D000B"/>
    <w:rsid w:val="006D00EC"/>
    <w:rsid w:val="006D011A"/>
    <w:rsid w:val="006D014A"/>
    <w:rsid w:val="006D016C"/>
    <w:rsid w:val="006D039D"/>
    <w:rsid w:val="006D0664"/>
    <w:rsid w:val="006D070B"/>
    <w:rsid w:val="006D0799"/>
    <w:rsid w:val="006D07AF"/>
    <w:rsid w:val="006D08B9"/>
    <w:rsid w:val="006D0985"/>
    <w:rsid w:val="006D0A27"/>
    <w:rsid w:val="006D0A2E"/>
    <w:rsid w:val="006D0A46"/>
    <w:rsid w:val="006D0D69"/>
    <w:rsid w:val="006D0DB5"/>
    <w:rsid w:val="006D0E72"/>
    <w:rsid w:val="006D0ED6"/>
    <w:rsid w:val="006D0F90"/>
    <w:rsid w:val="006D105A"/>
    <w:rsid w:val="006D124B"/>
    <w:rsid w:val="006D128B"/>
    <w:rsid w:val="006D12CD"/>
    <w:rsid w:val="006D1348"/>
    <w:rsid w:val="006D1393"/>
    <w:rsid w:val="006D13B0"/>
    <w:rsid w:val="006D13BF"/>
    <w:rsid w:val="006D1573"/>
    <w:rsid w:val="006D17F8"/>
    <w:rsid w:val="006D1822"/>
    <w:rsid w:val="006D18D9"/>
    <w:rsid w:val="006D190F"/>
    <w:rsid w:val="006D19B2"/>
    <w:rsid w:val="006D1A7D"/>
    <w:rsid w:val="006D1B4B"/>
    <w:rsid w:val="006D1D33"/>
    <w:rsid w:val="006D1D48"/>
    <w:rsid w:val="006D1D5B"/>
    <w:rsid w:val="006D1D63"/>
    <w:rsid w:val="006D1F47"/>
    <w:rsid w:val="006D1F75"/>
    <w:rsid w:val="006D1F95"/>
    <w:rsid w:val="006D2180"/>
    <w:rsid w:val="006D21B9"/>
    <w:rsid w:val="006D2367"/>
    <w:rsid w:val="006D23BD"/>
    <w:rsid w:val="006D2409"/>
    <w:rsid w:val="006D24BB"/>
    <w:rsid w:val="006D25AF"/>
    <w:rsid w:val="006D2658"/>
    <w:rsid w:val="006D2A41"/>
    <w:rsid w:val="006D2A5E"/>
    <w:rsid w:val="006D2ABF"/>
    <w:rsid w:val="006D2AD9"/>
    <w:rsid w:val="006D2BB0"/>
    <w:rsid w:val="006D2C01"/>
    <w:rsid w:val="006D2CCA"/>
    <w:rsid w:val="006D2D19"/>
    <w:rsid w:val="006D2D2A"/>
    <w:rsid w:val="006D2DCA"/>
    <w:rsid w:val="006D2E44"/>
    <w:rsid w:val="006D2EF7"/>
    <w:rsid w:val="006D3042"/>
    <w:rsid w:val="006D30A7"/>
    <w:rsid w:val="006D316D"/>
    <w:rsid w:val="006D3286"/>
    <w:rsid w:val="006D3293"/>
    <w:rsid w:val="006D32C3"/>
    <w:rsid w:val="006D32ED"/>
    <w:rsid w:val="006D32FB"/>
    <w:rsid w:val="006D33D4"/>
    <w:rsid w:val="006D3445"/>
    <w:rsid w:val="006D3455"/>
    <w:rsid w:val="006D34DD"/>
    <w:rsid w:val="006D35B0"/>
    <w:rsid w:val="006D360D"/>
    <w:rsid w:val="006D360F"/>
    <w:rsid w:val="006D3663"/>
    <w:rsid w:val="006D3819"/>
    <w:rsid w:val="006D39AB"/>
    <w:rsid w:val="006D3A82"/>
    <w:rsid w:val="006D3C5E"/>
    <w:rsid w:val="006D3C6E"/>
    <w:rsid w:val="006D3CC6"/>
    <w:rsid w:val="006D3DA4"/>
    <w:rsid w:val="006D3E04"/>
    <w:rsid w:val="006D3E11"/>
    <w:rsid w:val="006D3F78"/>
    <w:rsid w:val="006D3FBB"/>
    <w:rsid w:val="006D3FF0"/>
    <w:rsid w:val="006D40C0"/>
    <w:rsid w:val="006D411D"/>
    <w:rsid w:val="006D4156"/>
    <w:rsid w:val="006D41C3"/>
    <w:rsid w:val="006D42DC"/>
    <w:rsid w:val="006D42E0"/>
    <w:rsid w:val="006D434C"/>
    <w:rsid w:val="006D43E4"/>
    <w:rsid w:val="006D445F"/>
    <w:rsid w:val="006D451E"/>
    <w:rsid w:val="006D4558"/>
    <w:rsid w:val="006D4622"/>
    <w:rsid w:val="006D4757"/>
    <w:rsid w:val="006D479A"/>
    <w:rsid w:val="006D484F"/>
    <w:rsid w:val="006D48D4"/>
    <w:rsid w:val="006D490B"/>
    <w:rsid w:val="006D4965"/>
    <w:rsid w:val="006D4AC2"/>
    <w:rsid w:val="006D4AF3"/>
    <w:rsid w:val="006D4AF8"/>
    <w:rsid w:val="006D4AFB"/>
    <w:rsid w:val="006D4B2B"/>
    <w:rsid w:val="006D4CD7"/>
    <w:rsid w:val="006D4D0F"/>
    <w:rsid w:val="006D4EC8"/>
    <w:rsid w:val="006D4F1E"/>
    <w:rsid w:val="006D51A9"/>
    <w:rsid w:val="006D5231"/>
    <w:rsid w:val="006D52B7"/>
    <w:rsid w:val="006D5518"/>
    <w:rsid w:val="006D55AA"/>
    <w:rsid w:val="006D560F"/>
    <w:rsid w:val="006D5657"/>
    <w:rsid w:val="006D567B"/>
    <w:rsid w:val="006D5723"/>
    <w:rsid w:val="006D57BB"/>
    <w:rsid w:val="006D584D"/>
    <w:rsid w:val="006D59E6"/>
    <w:rsid w:val="006D5A98"/>
    <w:rsid w:val="006D5AC2"/>
    <w:rsid w:val="006D5B4E"/>
    <w:rsid w:val="006D5BEF"/>
    <w:rsid w:val="006D5C95"/>
    <w:rsid w:val="006D5D33"/>
    <w:rsid w:val="006D5D34"/>
    <w:rsid w:val="006D5D49"/>
    <w:rsid w:val="006D5DD3"/>
    <w:rsid w:val="006D5FB5"/>
    <w:rsid w:val="006D60DF"/>
    <w:rsid w:val="006D60FD"/>
    <w:rsid w:val="006D6146"/>
    <w:rsid w:val="006D6149"/>
    <w:rsid w:val="006D6212"/>
    <w:rsid w:val="006D63EA"/>
    <w:rsid w:val="006D6455"/>
    <w:rsid w:val="006D6489"/>
    <w:rsid w:val="006D66E6"/>
    <w:rsid w:val="006D673B"/>
    <w:rsid w:val="006D673E"/>
    <w:rsid w:val="006D67BF"/>
    <w:rsid w:val="006D68E8"/>
    <w:rsid w:val="006D695A"/>
    <w:rsid w:val="006D69BA"/>
    <w:rsid w:val="006D69BB"/>
    <w:rsid w:val="006D6A7E"/>
    <w:rsid w:val="006D6AA7"/>
    <w:rsid w:val="006D6AAF"/>
    <w:rsid w:val="006D6ACB"/>
    <w:rsid w:val="006D6CE2"/>
    <w:rsid w:val="006D6D29"/>
    <w:rsid w:val="006D6D8C"/>
    <w:rsid w:val="006D6E4E"/>
    <w:rsid w:val="006D6E60"/>
    <w:rsid w:val="006D6E68"/>
    <w:rsid w:val="006D70AE"/>
    <w:rsid w:val="006D7193"/>
    <w:rsid w:val="006D7246"/>
    <w:rsid w:val="006D72F4"/>
    <w:rsid w:val="006D7344"/>
    <w:rsid w:val="006D7355"/>
    <w:rsid w:val="006D7371"/>
    <w:rsid w:val="006D7449"/>
    <w:rsid w:val="006D7499"/>
    <w:rsid w:val="006D75D1"/>
    <w:rsid w:val="006D76F3"/>
    <w:rsid w:val="006D785D"/>
    <w:rsid w:val="006D791D"/>
    <w:rsid w:val="006D7974"/>
    <w:rsid w:val="006D798A"/>
    <w:rsid w:val="006D7A97"/>
    <w:rsid w:val="006D7CF0"/>
    <w:rsid w:val="006D7D39"/>
    <w:rsid w:val="006D7D6B"/>
    <w:rsid w:val="006D7D90"/>
    <w:rsid w:val="006D7E8B"/>
    <w:rsid w:val="006D7ECC"/>
    <w:rsid w:val="006D7EEA"/>
    <w:rsid w:val="006D7FC1"/>
    <w:rsid w:val="006D7FFD"/>
    <w:rsid w:val="006E0095"/>
    <w:rsid w:val="006E015F"/>
    <w:rsid w:val="006E0194"/>
    <w:rsid w:val="006E0310"/>
    <w:rsid w:val="006E0462"/>
    <w:rsid w:val="006E050D"/>
    <w:rsid w:val="006E0804"/>
    <w:rsid w:val="006E08B5"/>
    <w:rsid w:val="006E0C19"/>
    <w:rsid w:val="006E0D42"/>
    <w:rsid w:val="006E0E24"/>
    <w:rsid w:val="006E0FBC"/>
    <w:rsid w:val="006E0FD1"/>
    <w:rsid w:val="006E0FD8"/>
    <w:rsid w:val="006E113A"/>
    <w:rsid w:val="006E11BB"/>
    <w:rsid w:val="006E1411"/>
    <w:rsid w:val="006E1425"/>
    <w:rsid w:val="006E1482"/>
    <w:rsid w:val="006E1523"/>
    <w:rsid w:val="006E15E3"/>
    <w:rsid w:val="006E15FB"/>
    <w:rsid w:val="006E166F"/>
    <w:rsid w:val="006E171A"/>
    <w:rsid w:val="006E18AC"/>
    <w:rsid w:val="006E19D5"/>
    <w:rsid w:val="006E1AF7"/>
    <w:rsid w:val="006E1C94"/>
    <w:rsid w:val="006E1CF5"/>
    <w:rsid w:val="006E1D0D"/>
    <w:rsid w:val="006E1D6F"/>
    <w:rsid w:val="006E1D9F"/>
    <w:rsid w:val="006E1DD3"/>
    <w:rsid w:val="006E1DDB"/>
    <w:rsid w:val="006E1DDF"/>
    <w:rsid w:val="006E1E0B"/>
    <w:rsid w:val="006E1F07"/>
    <w:rsid w:val="006E1FE8"/>
    <w:rsid w:val="006E2055"/>
    <w:rsid w:val="006E20A5"/>
    <w:rsid w:val="006E20B8"/>
    <w:rsid w:val="006E20C1"/>
    <w:rsid w:val="006E20FD"/>
    <w:rsid w:val="006E212F"/>
    <w:rsid w:val="006E215A"/>
    <w:rsid w:val="006E21F1"/>
    <w:rsid w:val="006E22B6"/>
    <w:rsid w:val="006E2373"/>
    <w:rsid w:val="006E2414"/>
    <w:rsid w:val="006E24B2"/>
    <w:rsid w:val="006E2512"/>
    <w:rsid w:val="006E25C7"/>
    <w:rsid w:val="006E26E2"/>
    <w:rsid w:val="006E2712"/>
    <w:rsid w:val="006E29A4"/>
    <w:rsid w:val="006E2ACE"/>
    <w:rsid w:val="006E2B19"/>
    <w:rsid w:val="006E2BC8"/>
    <w:rsid w:val="006E2C02"/>
    <w:rsid w:val="006E2D26"/>
    <w:rsid w:val="006E2E13"/>
    <w:rsid w:val="006E2E47"/>
    <w:rsid w:val="006E2F07"/>
    <w:rsid w:val="006E2F7A"/>
    <w:rsid w:val="006E302D"/>
    <w:rsid w:val="006E30C2"/>
    <w:rsid w:val="006E311E"/>
    <w:rsid w:val="006E3174"/>
    <w:rsid w:val="006E3207"/>
    <w:rsid w:val="006E3213"/>
    <w:rsid w:val="006E328E"/>
    <w:rsid w:val="006E3355"/>
    <w:rsid w:val="006E336E"/>
    <w:rsid w:val="006E33FF"/>
    <w:rsid w:val="006E34A5"/>
    <w:rsid w:val="006E34FE"/>
    <w:rsid w:val="006E3639"/>
    <w:rsid w:val="006E37D9"/>
    <w:rsid w:val="006E3844"/>
    <w:rsid w:val="006E38E1"/>
    <w:rsid w:val="006E38E7"/>
    <w:rsid w:val="006E39F8"/>
    <w:rsid w:val="006E3B48"/>
    <w:rsid w:val="006E3D30"/>
    <w:rsid w:val="006E3D77"/>
    <w:rsid w:val="006E3E28"/>
    <w:rsid w:val="006E3E3B"/>
    <w:rsid w:val="006E3EDE"/>
    <w:rsid w:val="006E3F2F"/>
    <w:rsid w:val="006E4079"/>
    <w:rsid w:val="006E40D2"/>
    <w:rsid w:val="006E410A"/>
    <w:rsid w:val="006E4225"/>
    <w:rsid w:val="006E426D"/>
    <w:rsid w:val="006E42FA"/>
    <w:rsid w:val="006E4332"/>
    <w:rsid w:val="006E4421"/>
    <w:rsid w:val="006E4478"/>
    <w:rsid w:val="006E4505"/>
    <w:rsid w:val="006E4612"/>
    <w:rsid w:val="006E47E8"/>
    <w:rsid w:val="006E4A7E"/>
    <w:rsid w:val="006E4A81"/>
    <w:rsid w:val="006E4AA4"/>
    <w:rsid w:val="006E4ACE"/>
    <w:rsid w:val="006E4B01"/>
    <w:rsid w:val="006E4B21"/>
    <w:rsid w:val="006E4B22"/>
    <w:rsid w:val="006E4B3C"/>
    <w:rsid w:val="006E4B9C"/>
    <w:rsid w:val="006E4D99"/>
    <w:rsid w:val="006E4E40"/>
    <w:rsid w:val="006E4E5C"/>
    <w:rsid w:val="006E4EEF"/>
    <w:rsid w:val="006E4F3D"/>
    <w:rsid w:val="006E4FD4"/>
    <w:rsid w:val="006E4FE1"/>
    <w:rsid w:val="006E5342"/>
    <w:rsid w:val="006E5502"/>
    <w:rsid w:val="006E5510"/>
    <w:rsid w:val="006E565C"/>
    <w:rsid w:val="006E56A5"/>
    <w:rsid w:val="006E56DD"/>
    <w:rsid w:val="006E57C5"/>
    <w:rsid w:val="006E580B"/>
    <w:rsid w:val="006E5854"/>
    <w:rsid w:val="006E585D"/>
    <w:rsid w:val="006E59DB"/>
    <w:rsid w:val="006E5A09"/>
    <w:rsid w:val="006E5A4F"/>
    <w:rsid w:val="006E5A83"/>
    <w:rsid w:val="006E5AD3"/>
    <w:rsid w:val="006E5B17"/>
    <w:rsid w:val="006E5C9B"/>
    <w:rsid w:val="006E5D64"/>
    <w:rsid w:val="006E5E92"/>
    <w:rsid w:val="006E5FA1"/>
    <w:rsid w:val="006E6009"/>
    <w:rsid w:val="006E6050"/>
    <w:rsid w:val="006E60B1"/>
    <w:rsid w:val="006E60CE"/>
    <w:rsid w:val="006E60D2"/>
    <w:rsid w:val="006E6116"/>
    <w:rsid w:val="006E6121"/>
    <w:rsid w:val="006E612C"/>
    <w:rsid w:val="006E61C5"/>
    <w:rsid w:val="006E61C6"/>
    <w:rsid w:val="006E61E6"/>
    <w:rsid w:val="006E61F4"/>
    <w:rsid w:val="006E62C1"/>
    <w:rsid w:val="006E62CF"/>
    <w:rsid w:val="006E62EC"/>
    <w:rsid w:val="006E6363"/>
    <w:rsid w:val="006E6404"/>
    <w:rsid w:val="006E6446"/>
    <w:rsid w:val="006E669D"/>
    <w:rsid w:val="006E6846"/>
    <w:rsid w:val="006E6903"/>
    <w:rsid w:val="006E6998"/>
    <w:rsid w:val="006E6A90"/>
    <w:rsid w:val="006E6AE6"/>
    <w:rsid w:val="006E6AFE"/>
    <w:rsid w:val="006E6B18"/>
    <w:rsid w:val="006E6B39"/>
    <w:rsid w:val="006E6B85"/>
    <w:rsid w:val="006E6BBB"/>
    <w:rsid w:val="006E6CCC"/>
    <w:rsid w:val="006E6D30"/>
    <w:rsid w:val="006E6DB5"/>
    <w:rsid w:val="006E6E28"/>
    <w:rsid w:val="006E6E59"/>
    <w:rsid w:val="006E6E6B"/>
    <w:rsid w:val="006E700D"/>
    <w:rsid w:val="006E708C"/>
    <w:rsid w:val="006E70AB"/>
    <w:rsid w:val="006E7157"/>
    <w:rsid w:val="006E71AB"/>
    <w:rsid w:val="006E71B3"/>
    <w:rsid w:val="006E71C2"/>
    <w:rsid w:val="006E7212"/>
    <w:rsid w:val="006E7292"/>
    <w:rsid w:val="006E72B6"/>
    <w:rsid w:val="006E7347"/>
    <w:rsid w:val="006E737B"/>
    <w:rsid w:val="006E73B0"/>
    <w:rsid w:val="006E73B5"/>
    <w:rsid w:val="006E7480"/>
    <w:rsid w:val="006E74BB"/>
    <w:rsid w:val="006E74DD"/>
    <w:rsid w:val="006E7545"/>
    <w:rsid w:val="006E763E"/>
    <w:rsid w:val="006E765C"/>
    <w:rsid w:val="006E77A0"/>
    <w:rsid w:val="006E781A"/>
    <w:rsid w:val="006E791D"/>
    <w:rsid w:val="006E7975"/>
    <w:rsid w:val="006E79C2"/>
    <w:rsid w:val="006E79E0"/>
    <w:rsid w:val="006E79E3"/>
    <w:rsid w:val="006E7B15"/>
    <w:rsid w:val="006E7B62"/>
    <w:rsid w:val="006E7D2F"/>
    <w:rsid w:val="006E7D93"/>
    <w:rsid w:val="006E7E42"/>
    <w:rsid w:val="006E7FD3"/>
    <w:rsid w:val="006F004A"/>
    <w:rsid w:val="006F00CE"/>
    <w:rsid w:val="006F0112"/>
    <w:rsid w:val="006F017D"/>
    <w:rsid w:val="006F0259"/>
    <w:rsid w:val="006F0282"/>
    <w:rsid w:val="006F028A"/>
    <w:rsid w:val="006F0292"/>
    <w:rsid w:val="006F0322"/>
    <w:rsid w:val="006F038A"/>
    <w:rsid w:val="006F0497"/>
    <w:rsid w:val="006F0573"/>
    <w:rsid w:val="006F0578"/>
    <w:rsid w:val="006F05D8"/>
    <w:rsid w:val="006F0686"/>
    <w:rsid w:val="006F06A9"/>
    <w:rsid w:val="006F06CD"/>
    <w:rsid w:val="006F072C"/>
    <w:rsid w:val="006F0862"/>
    <w:rsid w:val="006F0B28"/>
    <w:rsid w:val="006F0BA4"/>
    <w:rsid w:val="006F0BC6"/>
    <w:rsid w:val="006F0CC4"/>
    <w:rsid w:val="006F0DAF"/>
    <w:rsid w:val="006F0DEB"/>
    <w:rsid w:val="006F0DFA"/>
    <w:rsid w:val="006F0ED9"/>
    <w:rsid w:val="006F0F82"/>
    <w:rsid w:val="006F0FE0"/>
    <w:rsid w:val="006F10B3"/>
    <w:rsid w:val="006F1135"/>
    <w:rsid w:val="006F11AE"/>
    <w:rsid w:val="006F11B7"/>
    <w:rsid w:val="006F1249"/>
    <w:rsid w:val="006F12FC"/>
    <w:rsid w:val="006F14A6"/>
    <w:rsid w:val="006F14DD"/>
    <w:rsid w:val="006F1532"/>
    <w:rsid w:val="006F154D"/>
    <w:rsid w:val="006F15EB"/>
    <w:rsid w:val="006F1620"/>
    <w:rsid w:val="006F1630"/>
    <w:rsid w:val="006F169D"/>
    <w:rsid w:val="006F190B"/>
    <w:rsid w:val="006F19B9"/>
    <w:rsid w:val="006F1A31"/>
    <w:rsid w:val="006F1A5D"/>
    <w:rsid w:val="006F1B7D"/>
    <w:rsid w:val="006F1BCA"/>
    <w:rsid w:val="006F1BCC"/>
    <w:rsid w:val="006F1C06"/>
    <w:rsid w:val="006F1C0E"/>
    <w:rsid w:val="006F1CF2"/>
    <w:rsid w:val="006F1E6B"/>
    <w:rsid w:val="006F1EB2"/>
    <w:rsid w:val="006F1EC4"/>
    <w:rsid w:val="006F1EE4"/>
    <w:rsid w:val="006F1F49"/>
    <w:rsid w:val="006F2006"/>
    <w:rsid w:val="006F2107"/>
    <w:rsid w:val="006F2130"/>
    <w:rsid w:val="006F2196"/>
    <w:rsid w:val="006F21F4"/>
    <w:rsid w:val="006F222B"/>
    <w:rsid w:val="006F22EA"/>
    <w:rsid w:val="006F234C"/>
    <w:rsid w:val="006F2362"/>
    <w:rsid w:val="006F246E"/>
    <w:rsid w:val="006F24C3"/>
    <w:rsid w:val="006F2501"/>
    <w:rsid w:val="006F259D"/>
    <w:rsid w:val="006F25DD"/>
    <w:rsid w:val="006F25F6"/>
    <w:rsid w:val="006F271B"/>
    <w:rsid w:val="006F2733"/>
    <w:rsid w:val="006F277E"/>
    <w:rsid w:val="006F27AA"/>
    <w:rsid w:val="006F284A"/>
    <w:rsid w:val="006F2872"/>
    <w:rsid w:val="006F29C3"/>
    <w:rsid w:val="006F2A03"/>
    <w:rsid w:val="006F2AB3"/>
    <w:rsid w:val="006F2BB9"/>
    <w:rsid w:val="006F2C1C"/>
    <w:rsid w:val="006F2CAD"/>
    <w:rsid w:val="006F2DB0"/>
    <w:rsid w:val="006F2E38"/>
    <w:rsid w:val="006F2F0F"/>
    <w:rsid w:val="006F2F10"/>
    <w:rsid w:val="006F2FC8"/>
    <w:rsid w:val="006F3093"/>
    <w:rsid w:val="006F3191"/>
    <w:rsid w:val="006F3194"/>
    <w:rsid w:val="006F31D7"/>
    <w:rsid w:val="006F3239"/>
    <w:rsid w:val="006F3272"/>
    <w:rsid w:val="006F32D2"/>
    <w:rsid w:val="006F3306"/>
    <w:rsid w:val="006F3404"/>
    <w:rsid w:val="006F3816"/>
    <w:rsid w:val="006F38BE"/>
    <w:rsid w:val="006F38BF"/>
    <w:rsid w:val="006F3980"/>
    <w:rsid w:val="006F3A31"/>
    <w:rsid w:val="006F3AE4"/>
    <w:rsid w:val="006F3B21"/>
    <w:rsid w:val="006F3B7B"/>
    <w:rsid w:val="006F3C59"/>
    <w:rsid w:val="006F3C73"/>
    <w:rsid w:val="006F3E2F"/>
    <w:rsid w:val="006F3FE2"/>
    <w:rsid w:val="006F404B"/>
    <w:rsid w:val="006F41B8"/>
    <w:rsid w:val="006F4233"/>
    <w:rsid w:val="006F4652"/>
    <w:rsid w:val="006F4882"/>
    <w:rsid w:val="006F4886"/>
    <w:rsid w:val="006F49B2"/>
    <w:rsid w:val="006F49D5"/>
    <w:rsid w:val="006F4D3A"/>
    <w:rsid w:val="006F4DA5"/>
    <w:rsid w:val="006F4DAF"/>
    <w:rsid w:val="006F4DB5"/>
    <w:rsid w:val="006F4DCA"/>
    <w:rsid w:val="006F4DE3"/>
    <w:rsid w:val="006F4E35"/>
    <w:rsid w:val="006F509D"/>
    <w:rsid w:val="006F5227"/>
    <w:rsid w:val="006F5339"/>
    <w:rsid w:val="006F5362"/>
    <w:rsid w:val="006F541E"/>
    <w:rsid w:val="006F54E6"/>
    <w:rsid w:val="006F5541"/>
    <w:rsid w:val="006F5565"/>
    <w:rsid w:val="006F564D"/>
    <w:rsid w:val="006F591C"/>
    <w:rsid w:val="006F593C"/>
    <w:rsid w:val="006F5971"/>
    <w:rsid w:val="006F5AC9"/>
    <w:rsid w:val="006F5AF7"/>
    <w:rsid w:val="006F5BA2"/>
    <w:rsid w:val="006F5C4D"/>
    <w:rsid w:val="006F5CF5"/>
    <w:rsid w:val="006F5CF9"/>
    <w:rsid w:val="006F5D3A"/>
    <w:rsid w:val="006F5D5F"/>
    <w:rsid w:val="006F5D65"/>
    <w:rsid w:val="006F5E1D"/>
    <w:rsid w:val="006F5E32"/>
    <w:rsid w:val="006F5FCF"/>
    <w:rsid w:val="006F60D7"/>
    <w:rsid w:val="006F610D"/>
    <w:rsid w:val="006F634C"/>
    <w:rsid w:val="006F63F5"/>
    <w:rsid w:val="006F647B"/>
    <w:rsid w:val="006F6489"/>
    <w:rsid w:val="006F64CC"/>
    <w:rsid w:val="006F65D5"/>
    <w:rsid w:val="006F65E1"/>
    <w:rsid w:val="006F666B"/>
    <w:rsid w:val="006F66B2"/>
    <w:rsid w:val="006F6711"/>
    <w:rsid w:val="006F6752"/>
    <w:rsid w:val="006F681F"/>
    <w:rsid w:val="006F68BB"/>
    <w:rsid w:val="006F68D9"/>
    <w:rsid w:val="006F69AF"/>
    <w:rsid w:val="006F6BD7"/>
    <w:rsid w:val="006F6BFF"/>
    <w:rsid w:val="006F6C19"/>
    <w:rsid w:val="006F6D63"/>
    <w:rsid w:val="006F6D87"/>
    <w:rsid w:val="006F6DA9"/>
    <w:rsid w:val="006F6E15"/>
    <w:rsid w:val="006F6F5B"/>
    <w:rsid w:val="006F6F98"/>
    <w:rsid w:val="006F7310"/>
    <w:rsid w:val="006F73A0"/>
    <w:rsid w:val="006F742A"/>
    <w:rsid w:val="006F74D5"/>
    <w:rsid w:val="006F74D7"/>
    <w:rsid w:val="006F7562"/>
    <w:rsid w:val="006F761C"/>
    <w:rsid w:val="006F792D"/>
    <w:rsid w:val="006F79D2"/>
    <w:rsid w:val="006F7AC4"/>
    <w:rsid w:val="006F7B12"/>
    <w:rsid w:val="006F7C27"/>
    <w:rsid w:val="006F7C8E"/>
    <w:rsid w:val="006F7D2F"/>
    <w:rsid w:val="006F7D68"/>
    <w:rsid w:val="006F7E1A"/>
    <w:rsid w:val="006F7FFA"/>
    <w:rsid w:val="00700129"/>
    <w:rsid w:val="00700271"/>
    <w:rsid w:val="00700274"/>
    <w:rsid w:val="007002A7"/>
    <w:rsid w:val="007002AC"/>
    <w:rsid w:val="00700440"/>
    <w:rsid w:val="007004D1"/>
    <w:rsid w:val="00700724"/>
    <w:rsid w:val="0070079A"/>
    <w:rsid w:val="007007B8"/>
    <w:rsid w:val="007007CC"/>
    <w:rsid w:val="00700884"/>
    <w:rsid w:val="0070093C"/>
    <w:rsid w:val="0070096D"/>
    <w:rsid w:val="0070097E"/>
    <w:rsid w:val="00700987"/>
    <w:rsid w:val="00700A12"/>
    <w:rsid w:val="00700C3C"/>
    <w:rsid w:val="00700C52"/>
    <w:rsid w:val="00700DA0"/>
    <w:rsid w:val="00700E19"/>
    <w:rsid w:val="00700E7E"/>
    <w:rsid w:val="00700EA2"/>
    <w:rsid w:val="00701342"/>
    <w:rsid w:val="007014F1"/>
    <w:rsid w:val="007014FB"/>
    <w:rsid w:val="00701542"/>
    <w:rsid w:val="0070154F"/>
    <w:rsid w:val="007015B9"/>
    <w:rsid w:val="00701669"/>
    <w:rsid w:val="00701787"/>
    <w:rsid w:val="00701797"/>
    <w:rsid w:val="007017C3"/>
    <w:rsid w:val="007017FC"/>
    <w:rsid w:val="00701825"/>
    <w:rsid w:val="00701845"/>
    <w:rsid w:val="007019E7"/>
    <w:rsid w:val="00701A3B"/>
    <w:rsid w:val="00701AE2"/>
    <w:rsid w:val="00701B33"/>
    <w:rsid w:val="00701B36"/>
    <w:rsid w:val="00701C36"/>
    <w:rsid w:val="00701C6C"/>
    <w:rsid w:val="00701CE8"/>
    <w:rsid w:val="00701DB1"/>
    <w:rsid w:val="00701F77"/>
    <w:rsid w:val="00702025"/>
    <w:rsid w:val="007020C7"/>
    <w:rsid w:val="007020FE"/>
    <w:rsid w:val="0070214D"/>
    <w:rsid w:val="00702261"/>
    <w:rsid w:val="007022AE"/>
    <w:rsid w:val="007022FE"/>
    <w:rsid w:val="00702374"/>
    <w:rsid w:val="007023C7"/>
    <w:rsid w:val="0070249B"/>
    <w:rsid w:val="007024E0"/>
    <w:rsid w:val="00702776"/>
    <w:rsid w:val="0070277D"/>
    <w:rsid w:val="0070282D"/>
    <w:rsid w:val="007028E2"/>
    <w:rsid w:val="0070297C"/>
    <w:rsid w:val="00702A17"/>
    <w:rsid w:val="00702A8C"/>
    <w:rsid w:val="00702B13"/>
    <w:rsid w:val="00702BC2"/>
    <w:rsid w:val="00702C1B"/>
    <w:rsid w:val="00702D2E"/>
    <w:rsid w:val="00702DE6"/>
    <w:rsid w:val="00702E9D"/>
    <w:rsid w:val="00702F59"/>
    <w:rsid w:val="00702F7D"/>
    <w:rsid w:val="007031C1"/>
    <w:rsid w:val="00703341"/>
    <w:rsid w:val="007033B4"/>
    <w:rsid w:val="00703411"/>
    <w:rsid w:val="0070357F"/>
    <w:rsid w:val="007035AE"/>
    <w:rsid w:val="007036BA"/>
    <w:rsid w:val="00703803"/>
    <w:rsid w:val="0070385A"/>
    <w:rsid w:val="0070393A"/>
    <w:rsid w:val="00703A17"/>
    <w:rsid w:val="00703ADC"/>
    <w:rsid w:val="00703BB2"/>
    <w:rsid w:val="00703BDE"/>
    <w:rsid w:val="00703CAD"/>
    <w:rsid w:val="00703CDB"/>
    <w:rsid w:val="00703D8D"/>
    <w:rsid w:val="00703F5F"/>
    <w:rsid w:val="00703F90"/>
    <w:rsid w:val="00704031"/>
    <w:rsid w:val="00704045"/>
    <w:rsid w:val="00704178"/>
    <w:rsid w:val="00704184"/>
    <w:rsid w:val="00704277"/>
    <w:rsid w:val="00704381"/>
    <w:rsid w:val="007043EC"/>
    <w:rsid w:val="0070441B"/>
    <w:rsid w:val="007044F4"/>
    <w:rsid w:val="00704557"/>
    <w:rsid w:val="0070465F"/>
    <w:rsid w:val="007046EF"/>
    <w:rsid w:val="00704707"/>
    <w:rsid w:val="007047AD"/>
    <w:rsid w:val="007047BA"/>
    <w:rsid w:val="00704820"/>
    <w:rsid w:val="007048E4"/>
    <w:rsid w:val="00704B62"/>
    <w:rsid w:val="00704B6C"/>
    <w:rsid w:val="00704BBB"/>
    <w:rsid w:val="00704BFD"/>
    <w:rsid w:val="00704C2D"/>
    <w:rsid w:val="00704CC3"/>
    <w:rsid w:val="00704CF1"/>
    <w:rsid w:val="00704D8B"/>
    <w:rsid w:val="00704DA2"/>
    <w:rsid w:val="00704E59"/>
    <w:rsid w:val="00704E9A"/>
    <w:rsid w:val="00705018"/>
    <w:rsid w:val="007051AB"/>
    <w:rsid w:val="007051D4"/>
    <w:rsid w:val="0070521B"/>
    <w:rsid w:val="00705240"/>
    <w:rsid w:val="007053B0"/>
    <w:rsid w:val="007053EB"/>
    <w:rsid w:val="0070540B"/>
    <w:rsid w:val="00705477"/>
    <w:rsid w:val="0070558F"/>
    <w:rsid w:val="00705673"/>
    <w:rsid w:val="00705767"/>
    <w:rsid w:val="0070586E"/>
    <w:rsid w:val="0070594E"/>
    <w:rsid w:val="007059B0"/>
    <w:rsid w:val="00705A1E"/>
    <w:rsid w:val="00705A58"/>
    <w:rsid w:val="00705AA7"/>
    <w:rsid w:val="00705AD6"/>
    <w:rsid w:val="00705B1A"/>
    <w:rsid w:val="00705B1B"/>
    <w:rsid w:val="00705BBD"/>
    <w:rsid w:val="00705D03"/>
    <w:rsid w:val="00705DB7"/>
    <w:rsid w:val="00705EA3"/>
    <w:rsid w:val="00705F40"/>
    <w:rsid w:val="00705F68"/>
    <w:rsid w:val="00705FC4"/>
    <w:rsid w:val="0070604B"/>
    <w:rsid w:val="007060D5"/>
    <w:rsid w:val="007060E1"/>
    <w:rsid w:val="007062E2"/>
    <w:rsid w:val="00706313"/>
    <w:rsid w:val="0070637A"/>
    <w:rsid w:val="00706394"/>
    <w:rsid w:val="007063E7"/>
    <w:rsid w:val="00706410"/>
    <w:rsid w:val="007065A1"/>
    <w:rsid w:val="0070682F"/>
    <w:rsid w:val="00706AE7"/>
    <w:rsid w:val="00706B2C"/>
    <w:rsid w:val="00706C76"/>
    <w:rsid w:val="00706D72"/>
    <w:rsid w:val="00706E42"/>
    <w:rsid w:val="00706F62"/>
    <w:rsid w:val="00706FC5"/>
    <w:rsid w:val="00707056"/>
    <w:rsid w:val="007071FA"/>
    <w:rsid w:val="00707270"/>
    <w:rsid w:val="0070732C"/>
    <w:rsid w:val="00707333"/>
    <w:rsid w:val="0070759F"/>
    <w:rsid w:val="0070760A"/>
    <w:rsid w:val="007076FD"/>
    <w:rsid w:val="00707711"/>
    <w:rsid w:val="007077E6"/>
    <w:rsid w:val="00707888"/>
    <w:rsid w:val="007078C3"/>
    <w:rsid w:val="007079F4"/>
    <w:rsid w:val="00707A4F"/>
    <w:rsid w:val="00707A60"/>
    <w:rsid w:val="00707A97"/>
    <w:rsid w:val="00707B3E"/>
    <w:rsid w:val="00707C06"/>
    <w:rsid w:val="00707DA2"/>
    <w:rsid w:val="00707EBA"/>
    <w:rsid w:val="00707EFE"/>
    <w:rsid w:val="0071002E"/>
    <w:rsid w:val="00710075"/>
    <w:rsid w:val="007100E6"/>
    <w:rsid w:val="007101C5"/>
    <w:rsid w:val="00710201"/>
    <w:rsid w:val="0071023C"/>
    <w:rsid w:val="00710249"/>
    <w:rsid w:val="00710286"/>
    <w:rsid w:val="007102E2"/>
    <w:rsid w:val="007103C8"/>
    <w:rsid w:val="00710423"/>
    <w:rsid w:val="0071054F"/>
    <w:rsid w:val="0071055D"/>
    <w:rsid w:val="0071061C"/>
    <w:rsid w:val="00710672"/>
    <w:rsid w:val="007106CB"/>
    <w:rsid w:val="007106FA"/>
    <w:rsid w:val="00710708"/>
    <w:rsid w:val="00710729"/>
    <w:rsid w:val="00710777"/>
    <w:rsid w:val="00710814"/>
    <w:rsid w:val="007109F4"/>
    <w:rsid w:val="00710AB5"/>
    <w:rsid w:val="00710B4F"/>
    <w:rsid w:val="00710B6E"/>
    <w:rsid w:val="00710C21"/>
    <w:rsid w:val="00710D62"/>
    <w:rsid w:val="00710D7F"/>
    <w:rsid w:val="00710D84"/>
    <w:rsid w:val="00710D8F"/>
    <w:rsid w:val="00710DFE"/>
    <w:rsid w:val="00710E56"/>
    <w:rsid w:val="00710ED6"/>
    <w:rsid w:val="00710EF7"/>
    <w:rsid w:val="00710F29"/>
    <w:rsid w:val="00710F44"/>
    <w:rsid w:val="00710FFF"/>
    <w:rsid w:val="00711082"/>
    <w:rsid w:val="00711176"/>
    <w:rsid w:val="00711225"/>
    <w:rsid w:val="0071136F"/>
    <w:rsid w:val="007113AC"/>
    <w:rsid w:val="007113B5"/>
    <w:rsid w:val="00711464"/>
    <w:rsid w:val="007114FA"/>
    <w:rsid w:val="00711547"/>
    <w:rsid w:val="0071158C"/>
    <w:rsid w:val="007115E3"/>
    <w:rsid w:val="007116B7"/>
    <w:rsid w:val="0071183A"/>
    <w:rsid w:val="0071188C"/>
    <w:rsid w:val="007118D0"/>
    <w:rsid w:val="0071191A"/>
    <w:rsid w:val="007119CF"/>
    <w:rsid w:val="00711A1E"/>
    <w:rsid w:val="00711A9F"/>
    <w:rsid w:val="00711B0D"/>
    <w:rsid w:val="00711CD1"/>
    <w:rsid w:val="00711CE4"/>
    <w:rsid w:val="00711CF9"/>
    <w:rsid w:val="00711D40"/>
    <w:rsid w:val="00711D82"/>
    <w:rsid w:val="00711D93"/>
    <w:rsid w:val="00711E11"/>
    <w:rsid w:val="00711E27"/>
    <w:rsid w:val="00711E80"/>
    <w:rsid w:val="00711FBB"/>
    <w:rsid w:val="0071203A"/>
    <w:rsid w:val="00712161"/>
    <w:rsid w:val="007121CF"/>
    <w:rsid w:val="00712200"/>
    <w:rsid w:val="00712270"/>
    <w:rsid w:val="007122BD"/>
    <w:rsid w:val="007122E2"/>
    <w:rsid w:val="007124A5"/>
    <w:rsid w:val="00712541"/>
    <w:rsid w:val="00712656"/>
    <w:rsid w:val="007127AC"/>
    <w:rsid w:val="0071284B"/>
    <w:rsid w:val="007128E2"/>
    <w:rsid w:val="00712BAD"/>
    <w:rsid w:val="00712D03"/>
    <w:rsid w:val="00712D56"/>
    <w:rsid w:val="00712EE8"/>
    <w:rsid w:val="00713016"/>
    <w:rsid w:val="00713158"/>
    <w:rsid w:val="00713507"/>
    <w:rsid w:val="007135C0"/>
    <w:rsid w:val="00713707"/>
    <w:rsid w:val="00713761"/>
    <w:rsid w:val="007138E4"/>
    <w:rsid w:val="00713964"/>
    <w:rsid w:val="00713995"/>
    <w:rsid w:val="00713AAD"/>
    <w:rsid w:val="00713AD1"/>
    <w:rsid w:val="00713C07"/>
    <w:rsid w:val="00713C4C"/>
    <w:rsid w:val="00713E9F"/>
    <w:rsid w:val="00713ED2"/>
    <w:rsid w:val="00713EF7"/>
    <w:rsid w:val="00713F10"/>
    <w:rsid w:val="00713FF3"/>
    <w:rsid w:val="00714016"/>
    <w:rsid w:val="00714097"/>
    <w:rsid w:val="00714123"/>
    <w:rsid w:val="00714444"/>
    <w:rsid w:val="00714465"/>
    <w:rsid w:val="00714479"/>
    <w:rsid w:val="0071451A"/>
    <w:rsid w:val="00714521"/>
    <w:rsid w:val="007145BD"/>
    <w:rsid w:val="007146FF"/>
    <w:rsid w:val="00714793"/>
    <w:rsid w:val="007148D5"/>
    <w:rsid w:val="00714B45"/>
    <w:rsid w:val="00714B47"/>
    <w:rsid w:val="00714BA0"/>
    <w:rsid w:val="00714BCC"/>
    <w:rsid w:val="00714D66"/>
    <w:rsid w:val="00714DAE"/>
    <w:rsid w:val="00714E9D"/>
    <w:rsid w:val="00714EA0"/>
    <w:rsid w:val="00715002"/>
    <w:rsid w:val="00715019"/>
    <w:rsid w:val="007150EE"/>
    <w:rsid w:val="0071511A"/>
    <w:rsid w:val="0071517A"/>
    <w:rsid w:val="00715219"/>
    <w:rsid w:val="0071542A"/>
    <w:rsid w:val="0071542E"/>
    <w:rsid w:val="00715441"/>
    <w:rsid w:val="00715555"/>
    <w:rsid w:val="0071556D"/>
    <w:rsid w:val="00715575"/>
    <w:rsid w:val="007155C4"/>
    <w:rsid w:val="0071562D"/>
    <w:rsid w:val="0071565E"/>
    <w:rsid w:val="007157DD"/>
    <w:rsid w:val="007158AB"/>
    <w:rsid w:val="00715973"/>
    <w:rsid w:val="0071597F"/>
    <w:rsid w:val="007159BE"/>
    <w:rsid w:val="007159E7"/>
    <w:rsid w:val="00715ACA"/>
    <w:rsid w:val="00715AD4"/>
    <w:rsid w:val="00715AE7"/>
    <w:rsid w:val="00715AF7"/>
    <w:rsid w:val="00715C04"/>
    <w:rsid w:val="00715C2E"/>
    <w:rsid w:val="00715C66"/>
    <w:rsid w:val="00715E27"/>
    <w:rsid w:val="00715E86"/>
    <w:rsid w:val="00715EB1"/>
    <w:rsid w:val="00715FE3"/>
    <w:rsid w:val="007160A5"/>
    <w:rsid w:val="007160DB"/>
    <w:rsid w:val="00716127"/>
    <w:rsid w:val="00716215"/>
    <w:rsid w:val="00716374"/>
    <w:rsid w:val="00716470"/>
    <w:rsid w:val="007164C0"/>
    <w:rsid w:val="00716506"/>
    <w:rsid w:val="0071678F"/>
    <w:rsid w:val="007167E7"/>
    <w:rsid w:val="00716846"/>
    <w:rsid w:val="00716884"/>
    <w:rsid w:val="00716924"/>
    <w:rsid w:val="007169B9"/>
    <w:rsid w:val="00716A13"/>
    <w:rsid w:val="00716A14"/>
    <w:rsid w:val="00716A59"/>
    <w:rsid w:val="00716A7C"/>
    <w:rsid w:val="00716AC9"/>
    <w:rsid w:val="00716ADD"/>
    <w:rsid w:val="00716BAC"/>
    <w:rsid w:val="00716BF9"/>
    <w:rsid w:val="00716CEE"/>
    <w:rsid w:val="00716D4D"/>
    <w:rsid w:val="00716D57"/>
    <w:rsid w:val="00716D9E"/>
    <w:rsid w:val="00716EA9"/>
    <w:rsid w:val="00716EE3"/>
    <w:rsid w:val="00716F55"/>
    <w:rsid w:val="00716FA1"/>
    <w:rsid w:val="007171D5"/>
    <w:rsid w:val="007172CD"/>
    <w:rsid w:val="0071736B"/>
    <w:rsid w:val="00717370"/>
    <w:rsid w:val="007173E7"/>
    <w:rsid w:val="00717491"/>
    <w:rsid w:val="007175B5"/>
    <w:rsid w:val="00717622"/>
    <w:rsid w:val="007176E5"/>
    <w:rsid w:val="00717719"/>
    <w:rsid w:val="0071775A"/>
    <w:rsid w:val="0071778F"/>
    <w:rsid w:val="007178FB"/>
    <w:rsid w:val="0071792F"/>
    <w:rsid w:val="00717A94"/>
    <w:rsid w:val="00717AB6"/>
    <w:rsid w:val="00717AE8"/>
    <w:rsid w:val="00717AF6"/>
    <w:rsid w:val="00717C01"/>
    <w:rsid w:val="00717C20"/>
    <w:rsid w:val="00717C77"/>
    <w:rsid w:val="00717CEC"/>
    <w:rsid w:val="00717E06"/>
    <w:rsid w:val="00717E35"/>
    <w:rsid w:val="00717F19"/>
    <w:rsid w:val="0072007F"/>
    <w:rsid w:val="007201AD"/>
    <w:rsid w:val="007204CB"/>
    <w:rsid w:val="00720518"/>
    <w:rsid w:val="0072059A"/>
    <w:rsid w:val="00720600"/>
    <w:rsid w:val="00720642"/>
    <w:rsid w:val="00720658"/>
    <w:rsid w:val="007206E3"/>
    <w:rsid w:val="0072071E"/>
    <w:rsid w:val="0072077B"/>
    <w:rsid w:val="00720915"/>
    <w:rsid w:val="00720A1F"/>
    <w:rsid w:val="00720A3B"/>
    <w:rsid w:val="00720A63"/>
    <w:rsid w:val="00720A70"/>
    <w:rsid w:val="00720AD5"/>
    <w:rsid w:val="00720B9E"/>
    <w:rsid w:val="00720C2D"/>
    <w:rsid w:val="00720C5E"/>
    <w:rsid w:val="00720CA8"/>
    <w:rsid w:val="00720D06"/>
    <w:rsid w:val="00720D52"/>
    <w:rsid w:val="00720DB0"/>
    <w:rsid w:val="00720E2B"/>
    <w:rsid w:val="00720ED7"/>
    <w:rsid w:val="00720F8A"/>
    <w:rsid w:val="007210B9"/>
    <w:rsid w:val="0072114B"/>
    <w:rsid w:val="00721166"/>
    <w:rsid w:val="0072122E"/>
    <w:rsid w:val="00721238"/>
    <w:rsid w:val="0072126A"/>
    <w:rsid w:val="00721298"/>
    <w:rsid w:val="00721561"/>
    <w:rsid w:val="007215A9"/>
    <w:rsid w:val="0072167D"/>
    <w:rsid w:val="0072175B"/>
    <w:rsid w:val="0072183A"/>
    <w:rsid w:val="00721A30"/>
    <w:rsid w:val="00721AA0"/>
    <w:rsid w:val="00721B27"/>
    <w:rsid w:val="00721BAD"/>
    <w:rsid w:val="00721BC6"/>
    <w:rsid w:val="00721C29"/>
    <w:rsid w:val="00721DDB"/>
    <w:rsid w:val="00721DDF"/>
    <w:rsid w:val="00721E38"/>
    <w:rsid w:val="00721E56"/>
    <w:rsid w:val="00721EB7"/>
    <w:rsid w:val="00721F42"/>
    <w:rsid w:val="0072201B"/>
    <w:rsid w:val="007220FF"/>
    <w:rsid w:val="00722100"/>
    <w:rsid w:val="0072256A"/>
    <w:rsid w:val="0072268D"/>
    <w:rsid w:val="0072270A"/>
    <w:rsid w:val="00722767"/>
    <w:rsid w:val="00722889"/>
    <w:rsid w:val="0072299A"/>
    <w:rsid w:val="00722A7C"/>
    <w:rsid w:val="00722ADA"/>
    <w:rsid w:val="00722ADD"/>
    <w:rsid w:val="00722C30"/>
    <w:rsid w:val="00722C63"/>
    <w:rsid w:val="00722D1B"/>
    <w:rsid w:val="00722E65"/>
    <w:rsid w:val="00722EC0"/>
    <w:rsid w:val="00722EDB"/>
    <w:rsid w:val="00722F17"/>
    <w:rsid w:val="00722F7B"/>
    <w:rsid w:val="007230E8"/>
    <w:rsid w:val="0072317F"/>
    <w:rsid w:val="00723196"/>
    <w:rsid w:val="007231C5"/>
    <w:rsid w:val="007231D4"/>
    <w:rsid w:val="007231EB"/>
    <w:rsid w:val="00723357"/>
    <w:rsid w:val="00723399"/>
    <w:rsid w:val="007233FA"/>
    <w:rsid w:val="007234C1"/>
    <w:rsid w:val="0072358D"/>
    <w:rsid w:val="007235E8"/>
    <w:rsid w:val="007235F2"/>
    <w:rsid w:val="00723789"/>
    <w:rsid w:val="007237A3"/>
    <w:rsid w:val="00723863"/>
    <w:rsid w:val="007238A8"/>
    <w:rsid w:val="00723A0C"/>
    <w:rsid w:val="00723A89"/>
    <w:rsid w:val="00723B00"/>
    <w:rsid w:val="00723B1E"/>
    <w:rsid w:val="00723BB7"/>
    <w:rsid w:val="00723BE6"/>
    <w:rsid w:val="00723C10"/>
    <w:rsid w:val="00723CAC"/>
    <w:rsid w:val="00723D7B"/>
    <w:rsid w:val="00723DC9"/>
    <w:rsid w:val="00723ED6"/>
    <w:rsid w:val="00724351"/>
    <w:rsid w:val="007244BD"/>
    <w:rsid w:val="007244F0"/>
    <w:rsid w:val="0072473F"/>
    <w:rsid w:val="00724848"/>
    <w:rsid w:val="0072487B"/>
    <w:rsid w:val="00724922"/>
    <w:rsid w:val="00724A34"/>
    <w:rsid w:val="00724B45"/>
    <w:rsid w:val="00724B87"/>
    <w:rsid w:val="00724C83"/>
    <w:rsid w:val="00724D54"/>
    <w:rsid w:val="00724D85"/>
    <w:rsid w:val="00724D86"/>
    <w:rsid w:val="00724FA7"/>
    <w:rsid w:val="007250AD"/>
    <w:rsid w:val="007250B2"/>
    <w:rsid w:val="007251FD"/>
    <w:rsid w:val="0072521C"/>
    <w:rsid w:val="00725225"/>
    <w:rsid w:val="0072530C"/>
    <w:rsid w:val="00725349"/>
    <w:rsid w:val="007253E9"/>
    <w:rsid w:val="0072544B"/>
    <w:rsid w:val="00725522"/>
    <w:rsid w:val="00725749"/>
    <w:rsid w:val="007257F3"/>
    <w:rsid w:val="00725852"/>
    <w:rsid w:val="00725A65"/>
    <w:rsid w:val="00725AB4"/>
    <w:rsid w:val="00725B0E"/>
    <w:rsid w:val="00725BDC"/>
    <w:rsid w:val="00725C55"/>
    <w:rsid w:val="00725D08"/>
    <w:rsid w:val="00725DBC"/>
    <w:rsid w:val="00725EE0"/>
    <w:rsid w:val="00726027"/>
    <w:rsid w:val="00726115"/>
    <w:rsid w:val="00726121"/>
    <w:rsid w:val="0072617F"/>
    <w:rsid w:val="007261CE"/>
    <w:rsid w:val="0072621C"/>
    <w:rsid w:val="0072633F"/>
    <w:rsid w:val="00726463"/>
    <w:rsid w:val="007264E7"/>
    <w:rsid w:val="00726523"/>
    <w:rsid w:val="0072653F"/>
    <w:rsid w:val="0072654C"/>
    <w:rsid w:val="007265C3"/>
    <w:rsid w:val="00726612"/>
    <w:rsid w:val="007267C2"/>
    <w:rsid w:val="0072680B"/>
    <w:rsid w:val="0072690C"/>
    <w:rsid w:val="00726ACC"/>
    <w:rsid w:val="00726B15"/>
    <w:rsid w:val="00726B18"/>
    <w:rsid w:val="00726B4B"/>
    <w:rsid w:val="00726C64"/>
    <w:rsid w:val="00726C70"/>
    <w:rsid w:val="00726CC9"/>
    <w:rsid w:val="00726CD6"/>
    <w:rsid w:val="00726D02"/>
    <w:rsid w:val="00726D1F"/>
    <w:rsid w:val="0072706D"/>
    <w:rsid w:val="00727101"/>
    <w:rsid w:val="00727130"/>
    <w:rsid w:val="007271B1"/>
    <w:rsid w:val="00727243"/>
    <w:rsid w:val="00727347"/>
    <w:rsid w:val="007275CF"/>
    <w:rsid w:val="007275FA"/>
    <w:rsid w:val="00727654"/>
    <w:rsid w:val="0072774E"/>
    <w:rsid w:val="007277DE"/>
    <w:rsid w:val="00727848"/>
    <w:rsid w:val="007279E1"/>
    <w:rsid w:val="00727A2E"/>
    <w:rsid w:val="00727A78"/>
    <w:rsid w:val="00727AA4"/>
    <w:rsid w:val="00727B1E"/>
    <w:rsid w:val="00727BC3"/>
    <w:rsid w:val="00727C03"/>
    <w:rsid w:val="00727DD7"/>
    <w:rsid w:val="00727DEB"/>
    <w:rsid w:val="00727E98"/>
    <w:rsid w:val="00727F02"/>
    <w:rsid w:val="007300FC"/>
    <w:rsid w:val="00730213"/>
    <w:rsid w:val="00730275"/>
    <w:rsid w:val="00730350"/>
    <w:rsid w:val="007303BC"/>
    <w:rsid w:val="007303FC"/>
    <w:rsid w:val="007304E9"/>
    <w:rsid w:val="00730564"/>
    <w:rsid w:val="00730576"/>
    <w:rsid w:val="007305A6"/>
    <w:rsid w:val="0073068D"/>
    <w:rsid w:val="007306F1"/>
    <w:rsid w:val="00730716"/>
    <w:rsid w:val="007307EE"/>
    <w:rsid w:val="00730867"/>
    <w:rsid w:val="007308EE"/>
    <w:rsid w:val="0073092C"/>
    <w:rsid w:val="00730BB4"/>
    <w:rsid w:val="00730BBD"/>
    <w:rsid w:val="00730F18"/>
    <w:rsid w:val="00731087"/>
    <w:rsid w:val="007311BA"/>
    <w:rsid w:val="0073127B"/>
    <w:rsid w:val="00731314"/>
    <w:rsid w:val="0073131C"/>
    <w:rsid w:val="00731349"/>
    <w:rsid w:val="00731369"/>
    <w:rsid w:val="0073145D"/>
    <w:rsid w:val="0073150A"/>
    <w:rsid w:val="0073176B"/>
    <w:rsid w:val="0073177D"/>
    <w:rsid w:val="007318F1"/>
    <w:rsid w:val="007319FD"/>
    <w:rsid w:val="00731A0A"/>
    <w:rsid w:val="00731A3C"/>
    <w:rsid w:val="00731A76"/>
    <w:rsid w:val="00731BD6"/>
    <w:rsid w:val="00731BEB"/>
    <w:rsid w:val="00731C88"/>
    <w:rsid w:val="00731D01"/>
    <w:rsid w:val="00731D5F"/>
    <w:rsid w:val="00731E82"/>
    <w:rsid w:val="00732088"/>
    <w:rsid w:val="007320FF"/>
    <w:rsid w:val="00732159"/>
    <w:rsid w:val="0073222F"/>
    <w:rsid w:val="00732257"/>
    <w:rsid w:val="00732299"/>
    <w:rsid w:val="007322DD"/>
    <w:rsid w:val="007322F5"/>
    <w:rsid w:val="007323A0"/>
    <w:rsid w:val="007323B0"/>
    <w:rsid w:val="007323DA"/>
    <w:rsid w:val="00732408"/>
    <w:rsid w:val="00732418"/>
    <w:rsid w:val="00732574"/>
    <w:rsid w:val="0073258A"/>
    <w:rsid w:val="00732691"/>
    <w:rsid w:val="007326A9"/>
    <w:rsid w:val="007326D7"/>
    <w:rsid w:val="00732720"/>
    <w:rsid w:val="007327FC"/>
    <w:rsid w:val="00732825"/>
    <w:rsid w:val="007328A6"/>
    <w:rsid w:val="007328B5"/>
    <w:rsid w:val="0073294E"/>
    <w:rsid w:val="00732A1D"/>
    <w:rsid w:val="00732A45"/>
    <w:rsid w:val="00732A70"/>
    <w:rsid w:val="00732BCB"/>
    <w:rsid w:val="00732D44"/>
    <w:rsid w:val="00732E21"/>
    <w:rsid w:val="00732E69"/>
    <w:rsid w:val="00732FCD"/>
    <w:rsid w:val="0073300E"/>
    <w:rsid w:val="00733084"/>
    <w:rsid w:val="007330A4"/>
    <w:rsid w:val="00733111"/>
    <w:rsid w:val="00733137"/>
    <w:rsid w:val="0073323B"/>
    <w:rsid w:val="0073330A"/>
    <w:rsid w:val="007333A6"/>
    <w:rsid w:val="00733505"/>
    <w:rsid w:val="00733526"/>
    <w:rsid w:val="0073356F"/>
    <w:rsid w:val="00733599"/>
    <w:rsid w:val="007335F1"/>
    <w:rsid w:val="00733658"/>
    <w:rsid w:val="007337CA"/>
    <w:rsid w:val="007338DF"/>
    <w:rsid w:val="0073392B"/>
    <w:rsid w:val="00733937"/>
    <w:rsid w:val="00733A19"/>
    <w:rsid w:val="00733A67"/>
    <w:rsid w:val="00733B73"/>
    <w:rsid w:val="00733B8E"/>
    <w:rsid w:val="00733C08"/>
    <w:rsid w:val="00733CE3"/>
    <w:rsid w:val="00733FA4"/>
    <w:rsid w:val="00733FD1"/>
    <w:rsid w:val="00734004"/>
    <w:rsid w:val="00734140"/>
    <w:rsid w:val="00734154"/>
    <w:rsid w:val="00734198"/>
    <w:rsid w:val="007341E5"/>
    <w:rsid w:val="007343A8"/>
    <w:rsid w:val="00734530"/>
    <w:rsid w:val="007345E3"/>
    <w:rsid w:val="00734655"/>
    <w:rsid w:val="00734744"/>
    <w:rsid w:val="007347C8"/>
    <w:rsid w:val="00734831"/>
    <w:rsid w:val="00734925"/>
    <w:rsid w:val="00734951"/>
    <w:rsid w:val="00734A4A"/>
    <w:rsid w:val="00734ACE"/>
    <w:rsid w:val="00734AE5"/>
    <w:rsid w:val="00734B16"/>
    <w:rsid w:val="00734B2F"/>
    <w:rsid w:val="00734B3D"/>
    <w:rsid w:val="00734C2B"/>
    <w:rsid w:val="00734CC1"/>
    <w:rsid w:val="00734D83"/>
    <w:rsid w:val="00734E7D"/>
    <w:rsid w:val="00734E88"/>
    <w:rsid w:val="00734EFB"/>
    <w:rsid w:val="00734F21"/>
    <w:rsid w:val="00734F33"/>
    <w:rsid w:val="00735001"/>
    <w:rsid w:val="0073509C"/>
    <w:rsid w:val="007350AF"/>
    <w:rsid w:val="00735110"/>
    <w:rsid w:val="007354DF"/>
    <w:rsid w:val="0073563A"/>
    <w:rsid w:val="00735724"/>
    <w:rsid w:val="00735749"/>
    <w:rsid w:val="007358BE"/>
    <w:rsid w:val="0073598D"/>
    <w:rsid w:val="00735A0B"/>
    <w:rsid w:val="00735A2B"/>
    <w:rsid w:val="00735AD8"/>
    <w:rsid w:val="00735AF8"/>
    <w:rsid w:val="00735B5C"/>
    <w:rsid w:val="00735B66"/>
    <w:rsid w:val="00735BB5"/>
    <w:rsid w:val="00735BEA"/>
    <w:rsid w:val="00735CEE"/>
    <w:rsid w:val="00735D30"/>
    <w:rsid w:val="00735DF7"/>
    <w:rsid w:val="007360A0"/>
    <w:rsid w:val="007360F5"/>
    <w:rsid w:val="0073620A"/>
    <w:rsid w:val="00736266"/>
    <w:rsid w:val="007362DC"/>
    <w:rsid w:val="007363E4"/>
    <w:rsid w:val="00736413"/>
    <w:rsid w:val="00736594"/>
    <w:rsid w:val="00736652"/>
    <w:rsid w:val="00736660"/>
    <w:rsid w:val="007367E7"/>
    <w:rsid w:val="00736826"/>
    <w:rsid w:val="007368A2"/>
    <w:rsid w:val="007368DD"/>
    <w:rsid w:val="007368F2"/>
    <w:rsid w:val="00736AAE"/>
    <w:rsid w:val="00736ACD"/>
    <w:rsid w:val="00736C96"/>
    <w:rsid w:val="00736CC3"/>
    <w:rsid w:val="00736CDA"/>
    <w:rsid w:val="00736D2E"/>
    <w:rsid w:val="00736D5A"/>
    <w:rsid w:val="00736DEA"/>
    <w:rsid w:val="00736E51"/>
    <w:rsid w:val="00736EC0"/>
    <w:rsid w:val="00736F07"/>
    <w:rsid w:val="00736F14"/>
    <w:rsid w:val="00736F84"/>
    <w:rsid w:val="00736F96"/>
    <w:rsid w:val="00737033"/>
    <w:rsid w:val="0073704E"/>
    <w:rsid w:val="007372FE"/>
    <w:rsid w:val="00737396"/>
    <w:rsid w:val="007373C1"/>
    <w:rsid w:val="007373FD"/>
    <w:rsid w:val="0073745B"/>
    <w:rsid w:val="007374D3"/>
    <w:rsid w:val="007374ED"/>
    <w:rsid w:val="00737571"/>
    <w:rsid w:val="0073759C"/>
    <w:rsid w:val="007375E6"/>
    <w:rsid w:val="007376F4"/>
    <w:rsid w:val="0073777F"/>
    <w:rsid w:val="007377AA"/>
    <w:rsid w:val="00737890"/>
    <w:rsid w:val="007378AB"/>
    <w:rsid w:val="00737970"/>
    <w:rsid w:val="00737AA4"/>
    <w:rsid w:val="00737B10"/>
    <w:rsid w:val="00737B13"/>
    <w:rsid w:val="00737B1C"/>
    <w:rsid w:val="00737B84"/>
    <w:rsid w:val="00737B8E"/>
    <w:rsid w:val="00737BD5"/>
    <w:rsid w:val="00737DDC"/>
    <w:rsid w:val="00737EB4"/>
    <w:rsid w:val="00737F1A"/>
    <w:rsid w:val="00737F24"/>
    <w:rsid w:val="00737F65"/>
    <w:rsid w:val="00737F75"/>
    <w:rsid w:val="00740397"/>
    <w:rsid w:val="0074044C"/>
    <w:rsid w:val="007404EA"/>
    <w:rsid w:val="00740565"/>
    <w:rsid w:val="00740625"/>
    <w:rsid w:val="00740753"/>
    <w:rsid w:val="0074090D"/>
    <w:rsid w:val="00740952"/>
    <w:rsid w:val="00740B69"/>
    <w:rsid w:val="00740BB0"/>
    <w:rsid w:val="00740CB2"/>
    <w:rsid w:val="00740CFE"/>
    <w:rsid w:val="00740D98"/>
    <w:rsid w:val="00740DD0"/>
    <w:rsid w:val="00740DF7"/>
    <w:rsid w:val="00740E34"/>
    <w:rsid w:val="00740E4E"/>
    <w:rsid w:val="00740E75"/>
    <w:rsid w:val="00740FBD"/>
    <w:rsid w:val="00740FC7"/>
    <w:rsid w:val="00741001"/>
    <w:rsid w:val="0074114D"/>
    <w:rsid w:val="007412E7"/>
    <w:rsid w:val="00741319"/>
    <w:rsid w:val="0074141E"/>
    <w:rsid w:val="0074153D"/>
    <w:rsid w:val="00741680"/>
    <w:rsid w:val="00741705"/>
    <w:rsid w:val="00741727"/>
    <w:rsid w:val="00741742"/>
    <w:rsid w:val="00741788"/>
    <w:rsid w:val="00741818"/>
    <w:rsid w:val="00741836"/>
    <w:rsid w:val="007418CF"/>
    <w:rsid w:val="00741A52"/>
    <w:rsid w:val="00741AA1"/>
    <w:rsid w:val="00741ABD"/>
    <w:rsid w:val="00741AC2"/>
    <w:rsid w:val="00741C87"/>
    <w:rsid w:val="00741E1F"/>
    <w:rsid w:val="00741F03"/>
    <w:rsid w:val="00741F45"/>
    <w:rsid w:val="00742206"/>
    <w:rsid w:val="007422EE"/>
    <w:rsid w:val="0074240F"/>
    <w:rsid w:val="00742456"/>
    <w:rsid w:val="00742462"/>
    <w:rsid w:val="00742631"/>
    <w:rsid w:val="007426AF"/>
    <w:rsid w:val="007427C8"/>
    <w:rsid w:val="00742819"/>
    <w:rsid w:val="007428C8"/>
    <w:rsid w:val="007428D8"/>
    <w:rsid w:val="00742900"/>
    <w:rsid w:val="0074293C"/>
    <w:rsid w:val="007429CC"/>
    <w:rsid w:val="007429D3"/>
    <w:rsid w:val="00742A74"/>
    <w:rsid w:val="00742B81"/>
    <w:rsid w:val="00742B84"/>
    <w:rsid w:val="00742BC1"/>
    <w:rsid w:val="00742BFC"/>
    <w:rsid w:val="00742C85"/>
    <w:rsid w:val="00742DC1"/>
    <w:rsid w:val="00742FB1"/>
    <w:rsid w:val="00742FD8"/>
    <w:rsid w:val="00743035"/>
    <w:rsid w:val="00743049"/>
    <w:rsid w:val="00743238"/>
    <w:rsid w:val="00743358"/>
    <w:rsid w:val="00743540"/>
    <w:rsid w:val="0074367D"/>
    <w:rsid w:val="007436BE"/>
    <w:rsid w:val="0074372B"/>
    <w:rsid w:val="0074373B"/>
    <w:rsid w:val="007437AB"/>
    <w:rsid w:val="00743926"/>
    <w:rsid w:val="007439C1"/>
    <w:rsid w:val="00743AA2"/>
    <w:rsid w:val="00743B42"/>
    <w:rsid w:val="00743C31"/>
    <w:rsid w:val="00743C3E"/>
    <w:rsid w:val="00743CD0"/>
    <w:rsid w:val="00743CD6"/>
    <w:rsid w:val="00743E07"/>
    <w:rsid w:val="00743E09"/>
    <w:rsid w:val="00743E1E"/>
    <w:rsid w:val="00743EC7"/>
    <w:rsid w:val="00743EEE"/>
    <w:rsid w:val="00743F15"/>
    <w:rsid w:val="00743F4C"/>
    <w:rsid w:val="00743F50"/>
    <w:rsid w:val="00743F51"/>
    <w:rsid w:val="00743F8F"/>
    <w:rsid w:val="00743FB0"/>
    <w:rsid w:val="00743FC4"/>
    <w:rsid w:val="007440FF"/>
    <w:rsid w:val="00744169"/>
    <w:rsid w:val="007442B1"/>
    <w:rsid w:val="007442C3"/>
    <w:rsid w:val="0074432B"/>
    <w:rsid w:val="007443F5"/>
    <w:rsid w:val="007444DD"/>
    <w:rsid w:val="0074453C"/>
    <w:rsid w:val="0074456F"/>
    <w:rsid w:val="007446C1"/>
    <w:rsid w:val="007446D9"/>
    <w:rsid w:val="0074484A"/>
    <w:rsid w:val="00744895"/>
    <w:rsid w:val="0074494D"/>
    <w:rsid w:val="00744970"/>
    <w:rsid w:val="00744B43"/>
    <w:rsid w:val="00744D0F"/>
    <w:rsid w:val="00744D91"/>
    <w:rsid w:val="00744DD7"/>
    <w:rsid w:val="00744DFA"/>
    <w:rsid w:val="00744F36"/>
    <w:rsid w:val="00744F63"/>
    <w:rsid w:val="00744F8D"/>
    <w:rsid w:val="00745087"/>
    <w:rsid w:val="007451D7"/>
    <w:rsid w:val="00745229"/>
    <w:rsid w:val="00745356"/>
    <w:rsid w:val="0074539B"/>
    <w:rsid w:val="007453D1"/>
    <w:rsid w:val="007454FA"/>
    <w:rsid w:val="0074562F"/>
    <w:rsid w:val="007456C6"/>
    <w:rsid w:val="007456DD"/>
    <w:rsid w:val="007457B3"/>
    <w:rsid w:val="00745850"/>
    <w:rsid w:val="007458A2"/>
    <w:rsid w:val="0074599F"/>
    <w:rsid w:val="00745A32"/>
    <w:rsid w:val="00745B06"/>
    <w:rsid w:val="00745B07"/>
    <w:rsid w:val="00745B52"/>
    <w:rsid w:val="00745B93"/>
    <w:rsid w:val="00745C34"/>
    <w:rsid w:val="00745C35"/>
    <w:rsid w:val="00745C4C"/>
    <w:rsid w:val="00745C59"/>
    <w:rsid w:val="00745DD1"/>
    <w:rsid w:val="00745E9E"/>
    <w:rsid w:val="00745EF3"/>
    <w:rsid w:val="00745F32"/>
    <w:rsid w:val="0074609E"/>
    <w:rsid w:val="007460B4"/>
    <w:rsid w:val="007461E7"/>
    <w:rsid w:val="00746207"/>
    <w:rsid w:val="007462BB"/>
    <w:rsid w:val="007463C7"/>
    <w:rsid w:val="007463E6"/>
    <w:rsid w:val="00746519"/>
    <w:rsid w:val="00746662"/>
    <w:rsid w:val="007467C4"/>
    <w:rsid w:val="00746825"/>
    <w:rsid w:val="00746880"/>
    <w:rsid w:val="00746A04"/>
    <w:rsid w:val="00746A11"/>
    <w:rsid w:val="00746B0B"/>
    <w:rsid w:val="00746B7C"/>
    <w:rsid w:val="00746B88"/>
    <w:rsid w:val="00746BB7"/>
    <w:rsid w:val="00746C6B"/>
    <w:rsid w:val="00746D3D"/>
    <w:rsid w:val="00746E6E"/>
    <w:rsid w:val="00746F1D"/>
    <w:rsid w:val="00746F28"/>
    <w:rsid w:val="00746F9D"/>
    <w:rsid w:val="00746FFF"/>
    <w:rsid w:val="00747107"/>
    <w:rsid w:val="0074715E"/>
    <w:rsid w:val="0074726B"/>
    <w:rsid w:val="0074728D"/>
    <w:rsid w:val="00747331"/>
    <w:rsid w:val="007474E9"/>
    <w:rsid w:val="007474FE"/>
    <w:rsid w:val="00747593"/>
    <w:rsid w:val="0074768D"/>
    <w:rsid w:val="007476E6"/>
    <w:rsid w:val="00747751"/>
    <w:rsid w:val="00747790"/>
    <w:rsid w:val="0074782B"/>
    <w:rsid w:val="00747946"/>
    <w:rsid w:val="007479BE"/>
    <w:rsid w:val="00747A32"/>
    <w:rsid w:val="00747ACF"/>
    <w:rsid w:val="00747B76"/>
    <w:rsid w:val="00747B98"/>
    <w:rsid w:val="00747BA1"/>
    <w:rsid w:val="00747DA9"/>
    <w:rsid w:val="00747DD6"/>
    <w:rsid w:val="00747EF5"/>
    <w:rsid w:val="00747F1B"/>
    <w:rsid w:val="00747FF8"/>
    <w:rsid w:val="007500E2"/>
    <w:rsid w:val="0075010B"/>
    <w:rsid w:val="00750158"/>
    <w:rsid w:val="007501C2"/>
    <w:rsid w:val="007501C7"/>
    <w:rsid w:val="007502A4"/>
    <w:rsid w:val="00750544"/>
    <w:rsid w:val="007505B6"/>
    <w:rsid w:val="007505E2"/>
    <w:rsid w:val="007506AF"/>
    <w:rsid w:val="0075077D"/>
    <w:rsid w:val="007507BD"/>
    <w:rsid w:val="007507C4"/>
    <w:rsid w:val="007508D8"/>
    <w:rsid w:val="007508F3"/>
    <w:rsid w:val="007509C6"/>
    <w:rsid w:val="00750A65"/>
    <w:rsid w:val="00750C28"/>
    <w:rsid w:val="00750CC0"/>
    <w:rsid w:val="00750DB4"/>
    <w:rsid w:val="00750E81"/>
    <w:rsid w:val="00750F77"/>
    <w:rsid w:val="00750F9A"/>
    <w:rsid w:val="007510E3"/>
    <w:rsid w:val="00751151"/>
    <w:rsid w:val="00751272"/>
    <w:rsid w:val="007512EC"/>
    <w:rsid w:val="0075131D"/>
    <w:rsid w:val="00751337"/>
    <w:rsid w:val="00751344"/>
    <w:rsid w:val="0075139D"/>
    <w:rsid w:val="0075139E"/>
    <w:rsid w:val="00751457"/>
    <w:rsid w:val="007514AF"/>
    <w:rsid w:val="007514B9"/>
    <w:rsid w:val="00751576"/>
    <w:rsid w:val="00751624"/>
    <w:rsid w:val="0075162C"/>
    <w:rsid w:val="00751644"/>
    <w:rsid w:val="007518C3"/>
    <w:rsid w:val="007519A8"/>
    <w:rsid w:val="00751ABA"/>
    <w:rsid w:val="00751C52"/>
    <w:rsid w:val="00751C85"/>
    <w:rsid w:val="00751D90"/>
    <w:rsid w:val="00751E85"/>
    <w:rsid w:val="00751E96"/>
    <w:rsid w:val="00751F7B"/>
    <w:rsid w:val="00752091"/>
    <w:rsid w:val="00752094"/>
    <w:rsid w:val="007520D1"/>
    <w:rsid w:val="0075216A"/>
    <w:rsid w:val="007521EB"/>
    <w:rsid w:val="0075225B"/>
    <w:rsid w:val="007522C0"/>
    <w:rsid w:val="00752315"/>
    <w:rsid w:val="00752411"/>
    <w:rsid w:val="0075245E"/>
    <w:rsid w:val="007524B9"/>
    <w:rsid w:val="00752524"/>
    <w:rsid w:val="0075255A"/>
    <w:rsid w:val="007525F7"/>
    <w:rsid w:val="00752696"/>
    <w:rsid w:val="007526EE"/>
    <w:rsid w:val="007528FE"/>
    <w:rsid w:val="00752A3D"/>
    <w:rsid w:val="00752A71"/>
    <w:rsid w:val="00752B1C"/>
    <w:rsid w:val="00752CB7"/>
    <w:rsid w:val="00752E19"/>
    <w:rsid w:val="00752E4C"/>
    <w:rsid w:val="0075301D"/>
    <w:rsid w:val="0075310D"/>
    <w:rsid w:val="0075312B"/>
    <w:rsid w:val="00753177"/>
    <w:rsid w:val="0075323F"/>
    <w:rsid w:val="007532A0"/>
    <w:rsid w:val="007533A7"/>
    <w:rsid w:val="00753483"/>
    <w:rsid w:val="00753652"/>
    <w:rsid w:val="007536E2"/>
    <w:rsid w:val="0075377B"/>
    <w:rsid w:val="007537AD"/>
    <w:rsid w:val="007537B4"/>
    <w:rsid w:val="007537EF"/>
    <w:rsid w:val="00753979"/>
    <w:rsid w:val="00753A85"/>
    <w:rsid w:val="00753B2F"/>
    <w:rsid w:val="00753D8C"/>
    <w:rsid w:val="00753E9C"/>
    <w:rsid w:val="00753F56"/>
    <w:rsid w:val="00753FF9"/>
    <w:rsid w:val="0075400A"/>
    <w:rsid w:val="007540C9"/>
    <w:rsid w:val="0075416D"/>
    <w:rsid w:val="007541B5"/>
    <w:rsid w:val="0075420E"/>
    <w:rsid w:val="0075423F"/>
    <w:rsid w:val="00754422"/>
    <w:rsid w:val="0075444F"/>
    <w:rsid w:val="007544E6"/>
    <w:rsid w:val="00754589"/>
    <w:rsid w:val="0075475A"/>
    <w:rsid w:val="00754962"/>
    <w:rsid w:val="00754A0D"/>
    <w:rsid w:val="00754AD3"/>
    <w:rsid w:val="00754BBB"/>
    <w:rsid w:val="00754C1E"/>
    <w:rsid w:val="00754C79"/>
    <w:rsid w:val="00754CDD"/>
    <w:rsid w:val="00754D68"/>
    <w:rsid w:val="00754DC5"/>
    <w:rsid w:val="00754E13"/>
    <w:rsid w:val="00755038"/>
    <w:rsid w:val="00755204"/>
    <w:rsid w:val="00755368"/>
    <w:rsid w:val="007553B7"/>
    <w:rsid w:val="007553D3"/>
    <w:rsid w:val="00755420"/>
    <w:rsid w:val="007554B4"/>
    <w:rsid w:val="0075564D"/>
    <w:rsid w:val="0075574B"/>
    <w:rsid w:val="00755753"/>
    <w:rsid w:val="0075576F"/>
    <w:rsid w:val="007557C5"/>
    <w:rsid w:val="007557D5"/>
    <w:rsid w:val="007559F0"/>
    <w:rsid w:val="00755B84"/>
    <w:rsid w:val="00755BDC"/>
    <w:rsid w:val="00755D89"/>
    <w:rsid w:val="00755DC0"/>
    <w:rsid w:val="00755DE7"/>
    <w:rsid w:val="00755F41"/>
    <w:rsid w:val="00755FD5"/>
    <w:rsid w:val="0075607B"/>
    <w:rsid w:val="0075628D"/>
    <w:rsid w:val="00756369"/>
    <w:rsid w:val="007563A5"/>
    <w:rsid w:val="00756458"/>
    <w:rsid w:val="0075656F"/>
    <w:rsid w:val="00756590"/>
    <w:rsid w:val="0075676E"/>
    <w:rsid w:val="007567BE"/>
    <w:rsid w:val="00756826"/>
    <w:rsid w:val="00756AE7"/>
    <w:rsid w:val="00756C42"/>
    <w:rsid w:val="00756D7B"/>
    <w:rsid w:val="00756E6D"/>
    <w:rsid w:val="00756F26"/>
    <w:rsid w:val="0075704E"/>
    <w:rsid w:val="00757051"/>
    <w:rsid w:val="0075714D"/>
    <w:rsid w:val="007571A4"/>
    <w:rsid w:val="0075734B"/>
    <w:rsid w:val="0075736C"/>
    <w:rsid w:val="007573DA"/>
    <w:rsid w:val="00757428"/>
    <w:rsid w:val="00757439"/>
    <w:rsid w:val="00757477"/>
    <w:rsid w:val="007574DB"/>
    <w:rsid w:val="00757673"/>
    <w:rsid w:val="0075769C"/>
    <w:rsid w:val="00757713"/>
    <w:rsid w:val="0075771B"/>
    <w:rsid w:val="0075775C"/>
    <w:rsid w:val="00757782"/>
    <w:rsid w:val="0075795D"/>
    <w:rsid w:val="007579D4"/>
    <w:rsid w:val="007579F3"/>
    <w:rsid w:val="00757A22"/>
    <w:rsid w:val="00757AF0"/>
    <w:rsid w:val="00757B99"/>
    <w:rsid w:val="00757CDC"/>
    <w:rsid w:val="00757D0B"/>
    <w:rsid w:val="00757D4D"/>
    <w:rsid w:val="00757DE4"/>
    <w:rsid w:val="00757E41"/>
    <w:rsid w:val="00757ED6"/>
    <w:rsid w:val="00757F17"/>
    <w:rsid w:val="00757F56"/>
    <w:rsid w:val="00757FAC"/>
    <w:rsid w:val="00757FB8"/>
    <w:rsid w:val="00757FD5"/>
    <w:rsid w:val="007602C6"/>
    <w:rsid w:val="0076037B"/>
    <w:rsid w:val="00760664"/>
    <w:rsid w:val="007606A9"/>
    <w:rsid w:val="007606B2"/>
    <w:rsid w:val="00760708"/>
    <w:rsid w:val="0076073E"/>
    <w:rsid w:val="007608EC"/>
    <w:rsid w:val="0076092F"/>
    <w:rsid w:val="00760932"/>
    <w:rsid w:val="00760A5E"/>
    <w:rsid w:val="00760A96"/>
    <w:rsid w:val="00760AB6"/>
    <w:rsid w:val="00760BA1"/>
    <w:rsid w:val="00760BBE"/>
    <w:rsid w:val="00760BF5"/>
    <w:rsid w:val="00760C35"/>
    <w:rsid w:val="00760C55"/>
    <w:rsid w:val="00760C71"/>
    <w:rsid w:val="00760D53"/>
    <w:rsid w:val="00760D99"/>
    <w:rsid w:val="00760EDB"/>
    <w:rsid w:val="00761151"/>
    <w:rsid w:val="0076117A"/>
    <w:rsid w:val="007611EA"/>
    <w:rsid w:val="0076120F"/>
    <w:rsid w:val="00761246"/>
    <w:rsid w:val="00761351"/>
    <w:rsid w:val="00761416"/>
    <w:rsid w:val="0076142D"/>
    <w:rsid w:val="007614BE"/>
    <w:rsid w:val="00761531"/>
    <w:rsid w:val="00761694"/>
    <w:rsid w:val="00761696"/>
    <w:rsid w:val="00761777"/>
    <w:rsid w:val="0076180A"/>
    <w:rsid w:val="00761941"/>
    <w:rsid w:val="007619B7"/>
    <w:rsid w:val="00761A5C"/>
    <w:rsid w:val="00761A9D"/>
    <w:rsid w:val="00761B6A"/>
    <w:rsid w:val="00761BA7"/>
    <w:rsid w:val="00761BFC"/>
    <w:rsid w:val="00761C20"/>
    <w:rsid w:val="00761C93"/>
    <w:rsid w:val="00761EA6"/>
    <w:rsid w:val="00761F15"/>
    <w:rsid w:val="007621B7"/>
    <w:rsid w:val="00762253"/>
    <w:rsid w:val="0076225C"/>
    <w:rsid w:val="0076227B"/>
    <w:rsid w:val="007622A9"/>
    <w:rsid w:val="007623C3"/>
    <w:rsid w:val="007623DD"/>
    <w:rsid w:val="00762409"/>
    <w:rsid w:val="00762421"/>
    <w:rsid w:val="007625BB"/>
    <w:rsid w:val="007626CF"/>
    <w:rsid w:val="007628D4"/>
    <w:rsid w:val="007628E2"/>
    <w:rsid w:val="0076297E"/>
    <w:rsid w:val="00762ABD"/>
    <w:rsid w:val="00762B51"/>
    <w:rsid w:val="00762BCD"/>
    <w:rsid w:val="00762D49"/>
    <w:rsid w:val="00762F9B"/>
    <w:rsid w:val="00762FBA"/>
    <w:rsid w:val="00763057"/>
    <w:rsid w:val="007631DA"/>
    <w:rsid w:val="007632C7"/>
    <w:rsid w:val="007633D6"/>
    <w:rsid w:val="0076343E"/>
    <w:rsid w:val="0076345D"/>
    <w:rsid w:val="007634E4"/>
    <w:rsid w:val="007635AA"/>
    <w:rsid w:val="0076363E"/>
    <w:rsid w:val="00763651"/>
    <w:rsid w:val="0076365B"/>
    <w:rsid w:val="0076376C"/>
    <w:rsid w:val="00763824"/>
    <w:rsid w:val="00763825"/>
    <w:rsid w:val="00763840"/>
    <w:rsid w:val="00763870"/>
    <w:rsid w:val="007638AD"/>
    <w:rsid w:val="007638EE"/>
    <w:rsid w:val="007639DC"/>
    <w:rsid w:val="00763A15"/>
    <w:rsid w:val="00763A18"/>
    <w:rsid w:val="00763C2F"/>
    <w:rsid w:val="00763C4D"/>
    <w:rsid w:val="00763C5C"/>
    <w:rsid w:val="00763C6A"/>
    <w:rsid w:val="00763D3A"/>
    <w:rsid w:val="00763D7E"/>
    <w:rsid w:val="00763E1B"/>
    <w:rsid w:val="00763E50"/>
    <w:rsid w:val="00763E70"/>
    <w:rsid w:val="00763E96"/>
    <w:rsid w:val="00763F4C"/>
    <w:rsid w:val="00763FA2"/>
    <w:rsid w:val="0076405A"/>
    <w:rsid w:val="00764151"/>
    <w:rsid w:val="00764189"/>
    <w:rsid w:val="007641D6"/>
    <w:rsid w:val="0076426E"/>
    <w:rsid w:val="007642A4"/>
    <w:rsid w:val="00764364"/>
    <w:rsid w:val="0076449D"/>
    <w:rsid w:val="007644CA"/>
    <w:rsid w:val="00764657"/>
    <w:rsid w:val="007646BC"/>
    <w:rsid w:val="007648D9"/>
    <w:rsid w:val="007648EB"/>
    <w:rsid w:val="0076494C"/>
    <w:rsid w:val="00764951"/>
    <w:rsid w:val="00764A04"/>
    <w:rsid w:val="00764B43"/>
    <w:rsid w:val="00764BD7"/>
    <w:rsid w:val="00764C00"/>
    <w:rsid w:val="00764C87"/>
    <w:rsid w:val="00764C92"/>
    <w:rsid w:val="00764D9F"/>
    <w:rsid w:val="00764E94"/>
    <w:rsid w:val="00764EF4"/>
    <w:rsid w:val="00764F48"/>
    <w:rsid w:val="00765045"/>
    <w:rsid w:val="00765123"/>
    <w:rsid w:val="007651AE"/>
    <w:rsid w:val="007651EA"/>
    <w:rsid w:val="007652B0"/>
    <w:rsid w:val="00765329"/>
    <w:rsid w:val="00765335"/>
    <w:rsid w:val="007653D8"/>
    <w:rsid w:val="00765446"/>
    <w:rsid w:val="0076544C"/>
    <w:rsid w:val="007655DA"/>
    <w:rsid w:val="007655E2"/>
    <w:rsid w:val="00765608"/>
    <w:rsid w:val="007657D6"/>
    <w:rsid w:val="007658F8"/>
    <w:rsid w:val="00765979"/>
    <w:rsid w:val="00765A06"/>
    <w:rsid w:val="00765A2D"/>
    <w:rsid w:val="00765A63"/>
    <w:rsid w:val="00765B44"/>
    <w:rsid w:val="00765BA0"/>
    <w:rsid w:val="00765BB1"/>
    <w:rsid w:val="00765CAC"/>
    <w:rsid w:val="00765D6F"/>
    <w:rsid w:val="00765D9A"/>
    <w:rsid w:val="00765DEC"/>
    <w:rsid w:val="00765E21"/>
    <w:rsid w:val="00765E8A"/>
    <w:rsid w:val="00765F45"/>
    <w:rsid w:val="0076602F"/>
    <w:rsid w:val="00766049"/>
    <w:rsid w:val="007661D9"/>
    <w:rsid w:val="00766229"/>
    <w:rsid w:val="007662C0"/>
    <w:rsid w:val="007662C5"/>
    <w:rsid w:val="0076637D"/>
    <w:rsid w:val="00766437"/>
    <w:rsid w:val="007664B7"/>
    <w:rsid w:val="007664E7"/>
    <w:rsid w:val="00766518"/>
    <w:rsid w:val="00766567"/>
    <w:rsid w:val="007665AE"/>
    <w:rsid w:val="007665FF"/>
    <w:rsid w:val="00766B10"/>
    <w:rsid w:val="00766B52"/>
    <w:rsid w:val="00766BC6"/>
    <w:rsid w:val="00766C37"/>
    <w:rsid w:val="00766CDD"/>
    <w:rsid w:val="00766CE3"/>
    <w:rsid w:val="00766DB5"/>
    <w:rsid w:val="00766DFF"/>
    <w:rsid w:val="00766E07"/>
    <w:rsid w:val="00766E8F"/>
    <w:rsid w:val="00766ECE"/>
    <w:rsid w:val="00766F20"/>
    <w:rsid w:val="00766FD1"/>
    <w:rsid w:val="00767015"/>
    <w:rsid w:val="0076713A"/>
    <w:rsid w:val="007671E5"/>
    <w:rsid w:val="00767393"/>
    <w:rsid w:val="00767440"/>
    <w:rsid w:val="0076749F"/>
    <w:rsid w:val="0076751C"/>
    <w:rsid w:val="0076755F"/>
    <w:rsid w:val="0076761E"/>
    <w:rsid w:val="00767678"/>
    <w:rsid w:val="0076768F"/>
    <w:rsid w:val="00767707"/>
    <w:rsid w:val="00767717"/>
    <w:rsid w:val="007678BC"/>
    <w:rsid w:val="00767924"/>
    <w:rsid w:val="00767959"/>
    <w:rsid w:val="007679B1"/>
    <w:rsid w:val="00767B14"/>
    <w:rsid w:val="00767B68"/>
    <w:rsid w:val="00767B90"/>
    <w:rsid w:val="00767BFA"/>
    <w:rsid w:val="00767C96"/>
    <w:rsid w:val="00767D03"/>
    <w:rsid w:val="00767EEC"/>
    <w:rsid w:val="00767F9E"/>
    <w:rsid w:val="00767FCF"/>
    <w:rsid w:val="00767FFC"/>
    <w:rsid w:val="0077004E"/>
    <w:rsid w:val="007700D2"/>
    <w:rsid w:val="007700F4"/>
    <w:rsid w:val="00770122"/>
    <w:rsid w:val="007701F6"/>
    <w:rsid w:val="0077021A"/>
    <w:rsid w:val="0077026E"/>
    <w:rsid w:val="007702FC"/>
    <w:rsid w:val="0077031D"/>
    <w:rsid w:val="007703C0"/>
    <w:rsid w:val="0077053D"/>
    <w:rsid w:val="007705A0"/>
    <w:rsid w:val="007705A9"/>
    <w:rsid w:val="0077061D"/>
    <w:rsid w:val="00770728"/>
    <w:rsid w:val="00770760"/>
    <w:rsid w:val="007707F0"/>
    <w:rsid w:val="00770A69"/>
    <w:rsid w:val="00770A77"/>
    <w:rsid w:val="00770B6C"/>
    <w:rsid w:val="00770C27"/>
    <w:rsid w:val="00770D6E"/>
    <w:rsid w:val="00770DC2"/>
    <w:rsid w:val="00770DE8"/>
    <w:rsid w:val="00770E79"/>
    <w:rsid w:val="00770EA9"/>
    <w:rsid w:val="00770F5D"/>
    <w:rsid w:val="00771042"/>
    <w:rsid w:val="0077108D"/>
    <w:rsid w:val="00771167"/>
    <w:rsid w:val="00771240"/>
    <w:rsid w:val="007713D8"/>
    <w:rsid w:val="007714AF"/>
    <w:rsid w:val="0077150F"/>
    <w:rsid w:val="00771606"/>
    <w:rsid w:val="00771665"/>
    <w:rsid w:val="0077169B"/>
    <w:rsid w:val="00771747"/>
    <w:rsid w:val="0077187F"/>
    <w:rsid w:val="007718A7"/>
    <w:rsid w:val="00771B5C"/>
    <w:rsid w:val="00771C4B"/>
    <w:rsid w:val="00771D03"/>
    <w:rsid w:val="00771E74"/>
    <w:rsid w:val="00771EE5"/>
    <w:rsid w:val="00771EE7"/>
    <w:rsid w:val="00771F35"/>
    <w:rsid w:val="00771FEC"/>
    <w:rsid w:val="0077203D"/>
    <w:rsid w:val="007720AD"/>
    <w:rsid w:val="00772252"/>
    <w:rsid w:val="0077230A"/>
    <w:rsid w:val="007723F1"/>
    <w:rsid w:val="007724AD"/>
    <w:rsid w:val="007724ED"/>
    <w:rsid w:val="007725DC"/>
    <w:rsid w:val="007725F3"/>
    <w:rsid w:val="0077262E"/>
    <w:rsid w:val="0077271C"/>
    <w:rsid w:val="007729CB"/>
    <w:rsid w:val="00772AAC"/>
    <w:rsid w:val="00772BDE"/>
    <w:rsid w:val="00772C34"/>
    <w:rsid w:val="00772C88"/>
    <w:rsid w:val="00772D29"/>
    <w:rsid w:val="00772E23"/>
    <w:rsid w:val="00772E2C"/>
    <w:rsid w:val="00772F2C"/>
    <w:rsid w:val="00772F7F"/>
    <w:rsid w:val="007731E6"/>
    <w:rsid w:val="007732A8"/>
    <w:rsid w:val="0077332D"/>
    <w:rsid w:val="00773331"/>
    <w:rsid w:val="00773344"/>
    <w:rsid w:val="007733B7"/>
    <w:rsid w:val="007733E3"/>
    <w:rsid w:val="00773520"/>
    <w:rsid w:val="0077352E"/>
    <w:rsid w:val="0077352F"/>
    <w:rsid w:val="00773599"/>
    <w:rsid w:val="007735ED"/>
    <w:rsid w:val="00773628"/>
    <w:rsid w:val="007737E6"/>
    <w:rsid w:val="0077395C"/>
    <w:rsid w:val="00773A65"/>
    <w:rsid w:val="00773A99"/>
    <w:rsid w:val="00773A9C"/>
    <w:rsid w:val="00773AB3"/>
    <w:rsid w:val="00773AD9"/>
    <w:rsid w:val="00773CAA"/>
    <w:rsid w:val="00773CBB"/>
    <w:rsid w:val="00773D78"/>
    <w:rsid w:val="00773DE8"/>
    <w:rsid w:val="00773ECB"/>
    <w:rsid w:val="00773EEB"/>
    <w:rsid w:val="00773FDB"/>
    <w:rsid w:val="00774078"/>
    <w:rsid w:val="0077408C"/>
    <w:rsid w:val="007740CF"/>
    <w:rsid w:val="0077414B"/>
    <w:rsid w:val="007741FA"/>
    <w:rsid w:val="00774250"/>
    <w:rsid w:val="00774376"/>
    <w:rsid w:val="00774540"/>
    <w:rsid w:val="00774581"/>
    <w:rsid w:val="007746D4"/>
    <w:rsid w:val="007746D7"/>
    <w:rsid w:val="00774864"/>
    <w:rsid w:val="007748D4"/>
    <w:rsid w:val="0077491B"/>
    <w:rsid w:val="00774AAD"/>
    <w:rsid w:val="00774ADD"/>
    <w:rsid w:val="00774C41"/>
    <w:rsid w:val="00774C89"/>
    <w:rsid w:val="00774CB8"/>
    <w:rsid w:val="00774CE9"/>
    <w:rsid w:val="00774D24"/>
    <w:rsid w:val="00774DA5"/>
    <w:rsid w:val="00774EE0"/>
    <w:rsid w:val="00774EFA"/>
    <w:rsid w:val="00774FC1"/>
    <w:rsid w:val="0077519C"/>
    <w:rsid w:val="00775201"/>
    <w:rsid w:val="007753A9"/>
    <w:rsid w:val="00775435"/>
    <w:rsid w:val="00775441"/>
    <w:rsid w:val="007754CA"/>
    <w:rsid w:val="007754F6"/>
    <w:rsid w:val="0077554C"/>
    <w:rsid w:val="00775597"/>
    <w:rsid w:val="0077565B"/>
    <w:rsid w:val="007756E9"/>
    <w:rsid w:val="00775843"/>
    <w:rsid w:val="0077592D"/>
    <w:rsid w:val="0077595A"/>
    <w:rsid w:val="00775A67"/>
    <w:rsid w:val="00775A72"/>
    <w:rsid w:val="00775A8C"/>
    <w:rsid w:val="00775AFA"/>
    <w:rsid w:val="00775B23"/>
    <w:rsid w:val="00775C84"/>
    <w:rsid w:val="00775CB5"/>
    <w:rsid w:val="00775CB6"/>
    <w:rsid w:val="00775D22"/>
    <w:rsid w:val="00775D89"/>
    <w:rsid w:val="00775D93"/>
    <w:rsid w:val="00775F22"/>
    <w:rsid w:val="00775F78"/>
    <w:rsid w:val="00776118"/>
    <w:rsid w:val="007761CE"/>
    <w:rsid w:val="00776264"/>
    <w:rsid w:val="00776377"/>
    <w:rsid w:val="00776382"/>
    <w:rsid w:val="00776576"/>
    <w:rsid w:val="00776733"/>
    <w:rsid w:val="00776787"/>
    <w:rsid w:val="007767A0"/>
    <w:rsid w:val="007767A4"/>
    <w:rsid w:val="007767AB"/>
    <w:rsid w:val="0077683F"/>
    <w:rsid w:val="00776A62"/>
    <w:rsid w:val="00776A80"/>
    <w:rsid w:val="00776AE9"/>
    <w:rsid w:val="00776AF4"/>
    <w:rsid w:val="00776BCA"/>
    <w:rsid w:val="00776C7E"/>
    <w:rsid w:val="00776D48"/>
    <w:rsid w:val="00776EEB"/>
    <w:rsid w:val="00777098"/>
    <w:rsid w:val="0077713F"/>
    <w:rsid w:val="0077718C"/>
    <w:rsid w:val="0077728C"/>
    <w:rsid w:val="00777306"/>
    <w:rsid w:val="00777360"/>
    <w:rsid w:val="007774D3"/>
    <w:rsid w:val="007775C2"/>
    <w:rsid w:val="007775EC"/>
    <w:rsid w:val="0077764A"/>
    <w:rsid w:val="0077765D"/>
    <w:rsid w:val="0077769B"/>
    <w:rsid w:val="0077776C"/>
    <w:rsid w:val="0077790A"/>
    <w:rsid w:val="00777964"/>
    <w:rsid w:val="00777995"/>
    <w:rsid w:val="00777ADC"/>
    <w:rsid w:val="00777BAF"/>
    <w:rsid w:val="00777BFC"/>
    <w:rsid w:val="00777D36"/>
    <w:rsid w:val="00777D8A"/>
    <w:rsid w:val="00777F48"/>
    <w:rsid w:val="00777FD2"/>
    <w:rsid w:val="0078004D"/>
    <w:rsid w:val="007800DA"/>
    <w:rsid w:val="007800DC"/>
    <w:rsid w:val="00780198"/>
    <w:rsid w:val="00780300"/>
    <w:rsid w:val="00780641"/>
    <w:rsid w:val="00780683"/>
    <w:rsid w:val="007806D9"/>
    <w:rsid w:val="00780717"/>
    <w:rsid w:val="00780730"/>
    <w:rsid w:val="00780889"/>
    <w:rsid w:val="007808B8"/>
    <w:rsid w:val="00780914"/>
    <w:rsid w:val="00780A3F"/>
    <w:rsid w:val="00780A51"/>
    <w:rsid w:val="00780A6E"/>
    <w:rsid w:val="00780C17"/>
    <w:rsid w:val="00780C34"/>
    <w:rsid w:val="00780C90"/>
    <w:rsid w:val="00780CAD"/>
    <w:rsid w:val="00780DD4"/>
    <w:rsid w:val="00780DD5"/>
    <w:rsid w:val="00780E7E"/>
    <w:rsid w:val="00780F69"/>
    <w:rsid w:val="00780F8E"/>
    <w:rsid w:val="00780FCC"/>
    <w:rsid w:val="0078101F"/>
    <w:rsid w:val="00781159"/>
    <w:rsid w:val="0078121D"/>
    <w:rsid w:val="00781240"/>
    <w:rsid w:val="0078125D"/>
    <w:rsid w:val="007813D5"/>
    <w:rsid w:val="007815C5"/>
    <w:rsid w:val="00781693"/>
    <w:rsid w:val="00781699"/>
    <w:rsid w:val="007817CF"/>
    <w:rsid w:val="0078185E"/>
    <w:rsid w:val="00781A12"/>
    <w:rsid w:val="00781A1B"/>
    <w:rsid w:val="00781A98"/>
    <w:rsid w:val="00781AD8"/>
    <w:rsid w:val="00781AF8"/>
    <w:rsid w:val="00781D84"/>
    <w:rsid w:val="00781EC7"/>
    <w:rsid w:val="00782067"/>
    <w:rsid w:val="007820B0"/>
    <w:rsid w:val="007820EF"/>
    <w:rsid w:val="00782153"/>
    <w:rsid w:val="0078237F"/>
    <w:rsid w:val="007825BF"/>
    <w:rsid w:val="007825CE"/>
    <w:rsid w:val="00782603"/>
    <w:rsid w:val="0078264D"/>
    <w:rsid w:val="00782657"/>
    <w:rsid w:val="0078265A"/>
    <w:rsid w:val="007826A3"/>
    <w:rsid w:val="0078275E"/>
    <w:rsid w:val="007827C8"/>
    <w:rsid w:val="00782804"/>
    <w:rsid w:val="0078289E"/>
    <w:rsid w:val="00782922"/>
    <w:rsid w:val="00782A66"/>
    <w:rsid w:val="00782AAB"/>
    <w:rsid w:val="00782AFD"/>
    <w:rsid w:val="00782B22"/>
    <w:rsid w:val="00782B3F"/>
    <w:rsid w:val="00782C63"/>
    <w:rsid w:val="00782C6D"/>
    <w:rsid w:val="00782C78"/>
    <w:rsid w:val="00782D1B"/>
    <w:rsid w:val="00782E83"/>
    <w:rsid w:val="0078306B"/>
    <w:rsid w:val="00783071"/>
    <w:rsid w:val="007830A3"/>
    <w:rsid w:val="007831F5"/>
    <w:rsid w:val="00783234"/>
    <w:rsid w:val="00783314"/>
    <w:rsid w:val="00783472"/>
    <w:rsid w:val="00783478"/>
    <w:rsid w:val="007834A5"/>
    <w:rsid w:val="0078353B"/>
    <w:rsid w:val="0078359E"/>
    <w:rsid w:val="007835AF"/>
    <w:rsid w:val="007835B4"/>
    <w:rsid w:val="007835F9"/>
    <w:rsid w:val="0078385E"/>
    <w:rsid w:val="007839CB"/>
    <w:rsid w:val="00783A36"/>
    <w:rsid w:val="00783BB6"/>
    <w:rsid w:val="00783DD8"/>
    <w:rsid w:val="00783DEA"/>
    <w:rsid w:val="00783E9D"/>
    <w:rsid w:val="00783EC6"/>
    <w:rsid w:val="00783EFF"/>
    <w:rsid w:val="00783FA0"/>
    <w:rsid w:val="00783FB2"/>
    <w:rsid w:val="00784004"/>
    <w:rsid w:val="00784072"/>
    <w:rsid w:val="007840C4"/>
    <w:rsid w:val="00784237"/>
    <w:rsid w:val="00784252"/>
    <w:rsid w:val="0078432C"/>
    <w:rsid w:val="00784371"/>
    <w:rsid w:val="00784388"/>
    <w:rsid w:val="0078447B"/>
    <w:rsid w:val="0078449B"/>
    <w:rsid w:val="00784503"/>
    <w:rsid w:val="00784507"/>
    <w:rsid w:val="00784615"/>
    <w:rsid w:val="007846A9"/>
    <w:rsid w:val="007846AD"/>
    <w:rsid w:val="0078479F"/>
    <w:rsid w:val="007847C7"/>
    <w:rsid w:val="007847D8"/>
    <w:rsid w:val="007848A9"/>
    <w:rsid w:val="00784B27"/>
    <w:rsid w:val="00784C95"/>
    <w:rsid w:val="00784DC5"/>
    <w:rsid w:val="00784E4B"/>
    <w:rsid w:val="00784EB0"/>
    <w:rsid w:val="0078500D"/>
    <w:rsid w:val="00785084"/>
    <w:rsid w:val="007851B7"/>
    <w:rsid w:val="00785261"/>
    <w:rsid w:val="0078534A"/>
    <w:rsid w:val="007853DD"/>
    <w:rsid w:val="00785592"/>
    <w:rsid w:val="0078582E"/>
    <w:rsid w:val="00785834"/>
    <w:rsid w:val="0078587D"/>
    <w:rsid w:val="00785914"/>
    <w:rsid w:val="00785991"/>
    <w:rsid w:val="007859B3"/>
    <w:rsid w:val="00785A2F"/>
    <w:rsid w:val="00785AA2"/>
    <w:rsid w:val="00785C15"/>
    <w:rsid w:val="00785C82"/>
    <w:rsid w:val="00785CA2"/>
    <w:rsid w:val="00785CAF"/>
    <w:rsid w:val="00785CB6"/>
    <w:rsid w:val="00785DDB"/>
    <w:rsid w:val="00785E54"/>
    <w:rsid w:val="00785EB0"/>
    <w:rsid w:val="00786126"/>
    <w:rsid w:val="0078622B"/>
    <w:rsid w:val="0078625A"/>
    <w:rsid w:val="0078626A"/>
    <w:rsid w:val="0078630F"/>
    <w:rsid w:val="0078635D"/>
    <w:rsid w:val="0078641B"/>
    <w:rsid w:val="0078643D"/>
    <w:rsid w:val="00786512"/>
    <w:rsid w:val="0078654E"/>
    <w:rsid w:val="007865B9"/>
    <w:rsid w:val="00786622"/>
    <w:rsid w:val="007866C1"/>
    <w:rsid w:val="007866F6"/>
    <w:rsid w:val="00786735"/>
    <w:rsid w:val="007867B8"/>
    <w:rsid w:val="007868E7"/>
    <w:rsid w:val="00786902"/>
    <w:rsid w:val="00786A5D"/>
    <w:rsid w:val="00786ADF"/>
    <w:rsid w:val="00786B0C"/>
    <w:rsid w:val="00786B7B"/>
    <w:rsid w:val="00786BC0"/>
    <w:rsid w:val="00786C68"/>
    <w:rsid w:val="00786CA9"/>
    <w:rsid w:val="00786CFB"/>
    <w:rsid w:val="00786EE3"/>
    <w:rsid w:val="00787053"/>
    <w:rsid w:val="0078708F"/>
    <w:rsid w:val="0078724C"/>
    <w:rsid w:val="007872BB"/>
    <w:rsid w:val="007872C2"/>
    <w:rsid w:val="00787322"/>
    <w:rsid w:val="00787433"/>
    <w:rsid w:val="00787436"/>
    <w:rsid w:val="007874A5"/>
    <w:rsid w:val="007874A7"/>
    <w:rsid w:val="007875AC"/>
    <w:rsid w:val="00787759"/>
    <w:rsid w:val="007878E3"/>
    <w:rsid w:val="00787913"/>
    <w:rsid w:val="00787A36"/>
    <w:rsid w:val="00787B4B"/>
    <w:rsid w:val="00787BF6"/>
    <w:rsid w:val="00787C50"/>
    <w:rsid w:val="00787CB2"/>
    <w:rsid w:val="00787D04"/>
    <w:rsid w:val="00787DB9"/>
    <w:rsid w:val="00787DED"/>
    <w:rsid w:val="00787FC6"/>
    <w:rsid w:val="00787FE4"/>
    <w:rsid w:val="00787FFC"/>
    <w:rsid w:val="007900C6"/>
    <w:rsid w:val="007900F3"/>
    <w:rsid w:val="00790102"/>
    <w:rsid w:val="0079022A"/>
    <w:rsid w:val="00790233"/>
    <w:rsid w:val="007903F3"/>
    <w:rsid w:val="00790517"/>
    <w:rsid w:val="007905EC"/>
    <w:rsid w:val="007907FC"/>
    <w:rsid w:val="00790898"/>
    <w:rsid w:val="007908D9"/>
    <w:rsid w:val="00790B03"/>
    <w:rsid w:val="00790B49"/>
    <w:rsid w:val="00790C24"/>
    <w:rsid w:val="00790D1A"/>
    <w:rsid w:val="00790D2D"/>
    <w:rsid w:val="00790E32"/>
    <w:rsid w:val="0079102A"/>
    <w:rsid w:val="0079109F"/>
    <w:rsid w:val="00791149"/>
    <w:rsid w:val="007911F8"/>
    <w:rsid w:val="0079123F"/>
    <w:rsid w:val="0079125C"/>
    <w:rsid w:val="007912A4"/>
    <w:rsid w:val="007912AC"/>
    <w:rsid w:val="0079136D"/>
    <w:rsid w:val="0079149C"/>
    <w:rsid w:val="00791720"/>
    <w:rsid w:val="00791899"/>
    <w:rsid w:val="00791982"/>
    <w:rsid w:val="007919CA"/>
    <w:rsid w:val="00791A82"/>
    <w:rsid w:val="00791AA8"/>
    <w:rsid w:val="00791AE8"/>
    <w:rsid w:val="00791B96"/>
    <w:rsid w:val="00791CA5"/>
    <w:rsid w:val="00791CDE"/>
    <w:rsid w:val="00791D71"/>
    <w:rsid w:val="00791ECA"/>
    <w:rsid w:val="0079209C"/>
    <w:rsid w:val="007922BE"/>
    <w:rsid w:val="007922CE"/>
    <w:rsid w:val="007923B0"/>
    <w:rsid w:val="007923CA"/>
    <w:rsid w:val="0079248C"/>
    <w:rsid w:val="00792590"/>
    <w:rsid w:val="0079259A"/>
    <w:rsid w:val="00792618"/>
    <w:rsid w:val="00792671"/>
    <w:rsid w:val="00792709"/>
    <w:rsid w:val="00792778"/>
    <w:rsid w:val="00792843"/>
    <w:rsid w:val="0079285B"/>
    <w:rsid w:val="0079295E"/>
    <w:rsid w:val="00792A6D"/>
    <w:rsid w:val="00792A8C"/>
    <w:rsid w:val="00792AA4"/>
    <w:rsid w:val="00792B4B"/>
    <w:rsid w:val="00792C0E"/>
    <w:rsid w:val="00792C78"/>
    <w:rsid w:val="00792DA0"/>
    <w:rsid w:val="00792DCC"/>
    <w:rsid w:val="00792DE4"/>
    <w:rsid w:val="00792E17"/>
    <w:rsid w:val="00792E74"/>
    <w:rsid w:val="00792E75"/>
    <w:rsid w:val="00792E9A"/>
    <w:rsid w:val="007932E9"/>
    <w:rsid w:val="007932EF"/>
    <w:rsid w:val="007933CC"/>
    <w:rsid w:val="0079365B"/>
    <w:rsid w:val="00793B47"/>
    <w:rsid w:val="00793C8A"/>
    <w:rsid w:val="00793EB5"/>
    <w:rsid w:val="00793F25"/>
    <w:rsid w:val="007940C8"/>
    <w:rsid w:val="00794116"/>
    <w:rsid w:val="0079428E"/>
    <w:rsid w:val="00794344"/>
    <w:rsid w:val="00794452"/>
    <w:rsid w:val="007944B4"/>
    <w:rsid w:val="007944FF"/>
    <w:rsid w:val="00794500"/>
    <w:rsid w:val="0079455E"/>
    <w:rsid w:val="00794568"/>
    <w:rsid w:val="007945A2"/>
    <w:rsid w:val="007946B3"/>
    <w:rsid w:val="007946DF"/>
    <w:rsid w:val="007946F2"/>
    <w:rsid w:val="007946FA"/>
    <w:rsid w:val="00794714"/>
    <w:rsid w:val="00794745"/>
    <w:rsid w:val="00794827"/>
    <w:rsid w:val="0079490B"/>
    <w:rsid w:val="00794935"/>
    <w:rsid w:val="00794961"/>
    <w:rsid w:val="00794B45"/>
    <w:rsid w:val="00794B6C"/>
    <w:rsid w:val="00794BEC"/>
    <w:rsid w:val="00794C87"/>
    <w:rsid w:val="00794CE1"/>
    <w:rsid w:val="00794DBE"/>
    <w:rsid w:val="00794F8C"/>
    <w:rsid w:val="00794FF8"/>
    <w:rsid w:val="007950C2"/>
    <w:rsid w:val="007950DB"/>
    <w:rsid w:val="00795116"/>
    <w:rsid w:val="007951D2"/>
    <w:rsid w:val="007951E7"/>
    <w:rsid w:val="007953BA"/>
    <w:rsid w:val="007954DC"/>
    <w:rsid w:val="007954E3"/>
    <w:rsid w:val="00795638"/>
    <w:rsid w:val="00795651"/>
    <w:rsid w:val="007959A0"/>
    <w:rsid w:val="007959E4"/>
    <w:rsid w:val="007959EE"/>
    <w:rsid w:val="00795A74"/>
    <w:rsid w:val="00795B90"/>
    <w:rsid w:val="00795C01"/>
    <w:rsid w:val="00795E76"/>
    <w:rsid w:val="00795F3D"/>
    <w:rsid w:val="00796111"/>
    <w:rsid w:val="00796126"/>
    <w:rsid w:val="0079616A"/>
    <w:rsid w:val="007961DB"/>
    <w:rsid w:val="007962B4"/>
    <w:rsid w:val="00796308"/>
    <w:rsid w:val="0079636A"/>
    <w:rsid w:val="007963A3"/>
    <w:rsid w:val="0079658E"/>
    <w:rsid w:val="0079668D"/>
    <w:rsid w:val="0079669C"/>
    <w:rsid w:val="007966E4"/>
    <w:rsid w:val="00796827"/>
    <w:rsid w:val="00796841"/>
    <w:rsid w:val="0079686D"/>
    <w:rsid w:val="007968D8"/>
    <w:rsid w:val="007968FA"/>
    <w:rsid w:val="00796943"/>
    <w:rsid w:val="00796948"/>
    <w:rsid w:val="0079696B"/>
    <w:rsid w:val="007969EF"/>
    <w:rsid w:val="00796A6D"/>
    <w:rsid w:val="00796AFE"/>
    <w:rsid w:val="00796B7E"/>
    <w:rsid w:val="00796BEE"/>
    <w:rsid w:val="00796CE1"/>
    <w:rsid w:val="00796FD3"/>
    <w:rsid w:val="00797006"/>
    <w:rsid w:val="00797090"/>
    <w:rsid w:val="0079719B"/>
    <w:rsid w:val="007972E3"/>
    <w:rsid w:val="00797328"/>
    <w:rsid w:val="00797596"/>
    <w:rsid w:val="007975F8"/>
    <w:rsid w:val="007976E7"/>
    <w:rsid w:val="007977C8"/>
    <w:rsid w:val="00797898"/>
    <w:rsid w:val="00797996"/>
    <w:rsid w:val="00797B77"/>
    <w:rsid w:val="00797BE2"/>
    <w:rsid w:val="00797D08"/>
    <w:rsid w:val="00797DA2"/>
    <w:rsid w:val="00797E9B"/>
    <w:rsid w:val="00797EF1"/>
    <w:rsid w:val="00797F1F"/>
    <w:rsid w:val="00797F32"/>
    <w:rsid w:val="00797F7F"/>
    <w:rsid w:val="007A011F"/>
    <w:rsid w:val="007A01F2"/>
    <w:rsid w:val="007A026F"/>
    <w:rsid w:val="007A04B8"/>
    <w:rsid w:val="007A05CF"/>
    <w:rsid w:val="007A076D"/>
    <w:rsid w:val="007A0796"/>
    <w:rsid w:val="007A085F"/>
    <w:rsid w:val="007A0955"/>
    <w:rsid w:val="007A0A7C"/>
    <w:rsid w:val="007A0AA7"/>
    <w:rsid w:val="007A0AE6"/>
    <w:rsid w:val="007A0B7C"/>
    <w:rsid w:val="007A0D35"/>
    <w:rsid w:val="007A0E7A"/>
    <w:rsid w:val="007A0EDB"/>
    <w:rsid w:val="007A1000"/>
    <w:rsid w:val="007A1063"/>
    <w:rsid w:val="007A10B7"/>
    <w:rsid w:val="007A10D0"/>
    <w:rsid w:val="007A10DE"/>
    <w:rsid w:val="007A1151"/>
    <w:rsid w:val="007A11C3"/>
    <w:rsid w:val="007A1332"/>
    <w:rsid w:val="007A1364"/>
    <w:rsid w:val="007A1449"/>
    <w:rsid w:val="007A14BC"/>
    <w:rsid w:val="007A14EF"/>
    <w:rsid w:val="007A162F"/>
    <w:rsid w:val="007A1630"/>
    <w:rsid w:val="007A1713"/>
    <w:rsid w:val="007A1735"/>
    <w:rsid w:val="007A173E"/>
    <w:rsid w:val="007A17AA"/>
    <w:rsid w:val="007A181D"/>
    <w:rsid w:val="007A1842"/>
    <w:rsid w:val="007A1866"/>
    <w:rsid w:val="007A187A"/>
    <w:rsid w:val="007A1935"/>
    <w:rsid w:val="007A19B4"/>
    <w:rsid w:val="007A19B8"/>
    <w:rsid w:val="007A1A0F"/>
    <w:rsid w:val="007A1AE4"/>
    <w:rsid w:val="007A1B05"/>
    <w:rsid w:val="007A1BBE"/>
    <w:rsid w:val="007A1BCF"/>
    <w:rsid w:val="007A1D10"/>
    <w:rsid w:val="007A1D51"/>
    <w:rsid w:val="007A1DBA"/>
    <w:rsid w:val="007A1F64"/>
    <w:rsid w:val="007A1FC2"/>
    <w:rsid w:val="007A201A"/>
    <w:rsid w:val="007A2152"/>
    <w:rsid w:val="007A21D7"/>
    <w:rsid w:val="007A2250"/>
    <w:rsid w:val="007A23B5"/>
    <w:rsid w:val="007A2435"/>
    <w:rsid w:val="007A24CD"/>
    <w:rsid w:val="007A27DD"/>
    <w:rsid w:val="007A2AB3"/>
    <w:rsid w:val="007A2F03"/>
    <w:rsid w:val="007A2F2D"/>
    <w:rsid w:val="007A2FE8"/>
    <w:rsid w:val="007A3015"/>
    <w:rsid w:val="007A305B"/>
    <w:rsid w:val="007A318A"/>
    <w:rsid w:val="007A3271"/>
    <w:rsid w:val="007A32A0"/>
    <w:rsid w:val="007A33A9"/>
    <w:rsid w:val="007A33D3"/>
    <w:rsid w:val="007A3462"/>
    <w:rsid w:val="007A346A"/>
    <w:rsid w:val="007A35BA"/>
    <w:rsid w:val="007A3622"/>
    <w:rsid w:val="007A36D9"/>
    <w:rsid w:val="007A37D7"/>
    <w:rsid w:val="007A37F1"/>
    <w:rsid w:val="007A38A1"/>
    <w:rsid w:val="007A395E"/>
    <w:rsid w:val="007A39F5"/>
    <w:rsid w:val="007A3A2E"/>
    <w:rsid w:val="007A3A6B"/>
    <w:rsid w:val="007A3ADA"/>
    <w:rsid w:val="007A3AFC"/>
    <w:rsid w:val="007A3C75"/>
    <w:rsid w:val="007A3CDB"/>
    <w:rsid w:val="007A3D76"/>
    <w:rsid w:val="007A3DB9"/>
    <w:rsid w:val="007A3DC7"/>
    <w:rsid w:val="007A3E1F"/>
    <w:rsid w:val="007A3E36"/>
    <w:rsid w:val="007A3F37"/>
    <w:rsid w:val="007A3F5E"/>
    <w:rsid w:val="007A407F"/>
    <w:rsid w:val="007A417B"/>
    <w:rsid w:val="007A4254"/>
    <w:rsid w:val="007A42B5"/>
    <w:rsid w:val="007A438B"/>
    <w:rsid w:val="007A4434"/>
    <w:rsid w:val="007A44FC"/>
    <w:rsid w:val="007A47F4"/>
    <w:rsid w:val="007A4891"/>
    <w:rsid w:val="007A4989"/>
    <w:rsid w:val="007A499E"/>
    <w:rsid w:val="007A49FC"/>
    <w:rsid w:val="007A4C35"/>
    <w:rsid w:val="007A4C50"/>
    <w:rsid w:val="007A4D0B"/>
    <w:rsid w:val="007A4E3C"/>
    <w:rsid w:val="007A4EA4"/>
    <w:rsid w:val="007A4ED5"/>
    <w:rsid w:val="007A50F8"/>
    <w:rsid w:val="007A5189"/>
    <w:rsid w:val="007A5194"/>
    <w:rsid w:val="007A5198"/>
    <w:rsid w:val="007A527C"/>
    <w:rsid w:val="007A530B"/>
    <w:rsid w:val="007A5391"/>
    <w:rsid w:val="007A5448"/>
    <w:rsid w:val="007A54AE"/>
    <w:rsid w:val="007A55ED"/>
    <w:rsid w:val="007A560D"/>
    <w:rsid w:val="007A5610"/>
    <w:rsid w:val="007A56AE"/>
    <w:rsid w:val="007A56B3"/>
    <w:rsid w:val="007A579C"/>
    <w:rsid w:val="007A57FD"/>
    <w:rsid w:val="007A583C"/>
    <w:rsid w:val="007A58A4"/>
    <w:rsid w:val="007A58CE"/>
    <w:rsid w:val="007A58EB"/>
    <w:rsid w:val="007A596A"/>
    <w:rsid w:val="007A59DA"/>
    <w:rsid w:val="007A5A82"/>
    <w:rsid w:val="007A5A8B"/>
    <w:rsid w:val="007A5A91"/>
    <w:rsid w:val="007A5BDB"/>
    <w:rsid w:val="007A5D01"/>
    <w:rsid w:val="007A5D6D"/>
    <w:rsid w:val="007A5F17"/>
    <w:rsid w:val="007A6018"/>
    <w:rsid w:val="007A606E"/>
    <w:rsid w:val="007A60C8"/>
    <w:rsid w:val="007A6121"/>
    <w:rsid w:val="007A6183"/>
    <w:rsid w:val="007A61D6"/>
    <w:rsid w:val="007A6228"/>
    <w:rsid w:val="007A622A"/>
    <w:rsid w:val="007A6324"/>
    <w:rsid w:val="007A651A"/>
    <w:rsid w:val="007A65B8"/>
    <w:rsid w:val="007A665D"/>
    <w:rsid w:val="007A671D"/>
    <w:rsid w:val="007A67B9"/>
    <w:rsid w:val="007A68B4"/>
    <w:rsid w:val="007A69B7"/>
    <w:rsid w:val="007A6BC1"/>
    <w:rsid w:val="007A6C19"/>
    <w:rsid w:val="007A6C99"/>
    <w:rsid w:val="007A6D5D"/>
    <w:rsid w:val="007A6E77"/>
    <w:rsid w:val="007A6ECA"/>
    <w:rsid w:val="007A70B4"/>
    <w:rsid w:val="007A70E2"/>
    <w:rsid w:val="007A711C"/>
    <w:rsid w:val="007A7135"/>
    <w:rsid w:val="007A7162"/>
    <w:rsid w:val="007A717D"/>
    <w:rsid w:val="007A7244"/>
    <w:rsid w:val="007A7248"/>
    <w:rsid w:val="007A725B"/>
    <w:rsid w:val="007A72CC"/>
    <w:rsid w:val="007A732F"/>
    <w:rsid w:val="007A733D"/>
    <w:rsid w:val="007A747C"/>
    <w:rsid w:val="007A74C0"/>
    <w:rsid w:val="007A7514"/>
    <w:rsid w:val="007A7671"/>
    <w:rsid w:val="007A77A5"/>
    <w:rsid w:val="007A77C0"/>
    <w:rsid w:val="007A77E0"/>
    <w:rsid w:val="007A7842"/>
    <w:rsid w:val="007A78B9"/>
    <w:rsid w:val="007A7917"/>
    <w:rsid w:val="007A7968"/>
    <w:rsid w:val="007A7AC4"/>
    <w:rsid w:val="007A7BE1"/>
    <w:rsid w:val="007A7CCC"/>
    <w:rsid w:val="007A7E4A"/>
    <w:rsid w:val="007A7E6B"/>
    <w:rsid w:val="007A7E88"/>
    <w:rsid w:val="007B004B"/>
    <w:rsid w:val="007B0057"/>
    <w:rsid w:val="007B007D"/>
    <w:rsid w:val="007B00E0"/>
    <w:rsid w:val="007B012B"/>
    <w:rsid w:val="007B013A"/>
    <w:rsid w:val="007B01F3"/>
    <w:rsid w:val="007B021E"/>
    <w:rsid w:val="007B027A"/>
    <w:rsid w:val="007B02AD"/>
    <w:rsid w:val="007B02D9"/>
    <w:rsid w:val="007B02F9"/>
    <w:rsid w:val="007B0364"/>
    <w:rsid w:val="007B0421"/>
    <w:rsid w:val="007B047B"/>
    <w:rsid w:val="007B0690"/>
    <w:rsid w:val="007B06FA"/>
    <w:rsid w:val="007B0727"/>
    <w:rsid w:val="007B076F"/>
    <w:rsid w:val="007B0792"/>
    <w:rsid w:val="007B0960"/>
    <w:rsid w:val="007B09DA"/>
    <w:rsid w:val="007B0B42"/>
    <w:rsid w:val="007B0B65"/>
    <w:rsid w:val="007B0CFD"/>
    <w:rsid w:val="007B0D04"/>
    <w:rsid w:val="007B0D28"/>
    <w:rsid w:val="007B0D5D"/>
    <w:rsid w:val="007B0D74"/>
    <w:rsid w:val="007B0DD4"/>
    <w:rsid w:val="007B0DDC"/>
    <w:rsid w:val="007B0E79"/>
    <w:rsid w:val="007B0EFB"/>
    <w:rsid w:val="007B0FD4"/>
    <w:rsid w:val="007B1021"/>
    <w:rsid w:val="007B10AE"/>
    <w:rsid w:val="007B11F3"/>
    <w:rsid w:val="007B11FE"/>
    <w:rsid w:val="007B120D"/>
    <w:rsid w:val="007B12F0"/>
    <w:rsid w:val="007B133A"/>
    <w:rsid w:val="007B13D3"/>
    <w:rsid w:val="007B1462"/>
    <w:rsid w:val="007B1463"/>
    <w:rsid w:val="007B1592"/>
    <w:rsid w:val="007B15FF"/>
    <w:rsid w:val="007B161A"/>
    <w:rsid w:val="007B16A5"/>
    <w:rsid w:val="007B17CE"/>
    <w:rsid w:val="007B1A32"/>
    <w:rsid w:val="007B1A93"/>
    <w:rsid w:val="007B1AA8"/>
    <w:rsid w:val="007B1B01"/>
    <w:rsid w:val="007B1B76"/>
    <w:rsid w:val="007B1BF8"/>
    <w:rsid w:val="007B1D0B"/>
    <w:rsid w:val="007B1D4F"/>
    <w:rsid w:val="007B1D73"/>
    <w:rsid w:val="007B1E30"/>
    <w:rsid w:val="007B1E5D"/>
    <w:rsid w:val="007B1E84"/>
    <w:rsid w:val="007B202F"/>
    <w:rsid w:val="007B2063"/>
    <w:rsid w:val="007B2125"/>
    <w:rsid w:val="007B2146"/>
    <w:rsid w:val="007B21CD"/>
    <w:rsid w:val="007B22A3"/>
    <w:rsid w:val="007B22CE"/>
    <w:rsid w:val="007B237E"/>
    <w:rsid w:val="007B23DB"/>
    <w:rsid w:val="007B2471"/>
    <w:rsid w:val="007B2477"/>
    <w:rsid w:val="007B2562"/>
    <w:rsid w:val="007B25A7"/>
    <w:rsid w:val="007B26CC"/>
    <w:rsid w:val="007B2730"/>
    <w:rsid w:val="007B274C"/>
    <w:rsid w:val="007B279A"/>
    <w:rsid w:val="007B27FA"/>
    <w:rsid w:val="007B2839"/>
    <w:rsid w:val="007B2894"/>
    <w:rsid w:val="007B2937"/>
    <w:rsid w:val="007B2950"/>
    <w:rsid w:val="007B29DB"/>
    <w:rsid w:val="007B2BBA"/>
    <w:rsid w:val="007B2C4C"/>
    <w:rsid w:val="007B2CAA"/>
    <w:rsid w:val="007B2D83"/>
    <w:rsid w:val="007B2F35"/>
    <w:rsid w:val="007B2F64"/>
    <w:rsid w:val="007B3144"/>
    <w:rsid w:val="007B31E5"/>
    <w:rsid w:val="007B3219"/>
    <w:rsid w:val="007B33B5"/>
    <w:rsid w:val="007B33B6"/>
    <w:rsid w:val="007B3456"/>
    <w:rsid w:val="007B345E"/>
    <w:rsid w:val="007B3489"/>
    <w:rsid w:val="007B3495"/>
    <w:rsid w:val="007B34FC"/>
    <w:rsid w:val="007B3556"/>
    <w:rsid w:val="007B356F"/>
    <w:rsid w:val="007B35A8"/>
    <w:rsid w:val="007B36F1"/>
    <w:rsid w:val="007B374D"/>
    <w:rsid w:val="007B3752"/>
    <w:rsid w:val="007B37D7"/>
    <w:rsid w:val="007B384A"/>
    <w:rsid w:val="007B386D"/>
    <w:rsid w:val="007B3881"/>
    <w:rsid w:val="007B392A"/>
    <w:rsid w:val="007B3975"/>
    <w:rsid w:val="007B39D9"/>
    <w:rsid w:val="007B3A97"/>
    <w:rsid w:val="007B3AAC"/>
    <w:rsid w:val="007B3ABD"/>
    <w:rsid w:val="007B3B10"/>
    <w:rsid w:val="007B3B37"/>
    <w:rsid w:val="007B3B8C"/>
    <w:rsid w:val="007B3BE6"/>
    <w:rsid w:val="007B3C9A"/>
    <w:rsid w:val="007B3CFB"/>
    <w:rsid w:val="007B3D34"/>
    <w:rsid w:val="007B3D68"/>
    <w:rsid w:val="007B3EAB"/>
    <w:rsid w:val="007B3F44"/>
    <w:rsid w:val="007B3F72"/>
    <w:rsid w:val="007B3FFA"/>
    <w:rsid w:val="007B4032"/>
    <w:rsid w:val="007B4076"/>
    <w:rsid w:val="007B40D5"/>
    <w:rsid w:val="007B41D7"/>
    <w:rsid w:val="007B426B"/>
    <w:rsid w:val="007B42C3"/>
    <w:rsid w:val="007B432D"/>
    <w:rsid w:val="007B44C0"/>
    <w:rsid w:val="007B459A"/>
    <w:rsid w:val="007B45AC"/>
    <w:rsid w:val="007B467A"/>
    <w:rsid w:val="007B4713"/>
    <w:rsid w:val="007B4722"/>
    <w:rsid w:val="007B492B"/>
    <w:rsid w:val="007B49D9"/>
    <w:rsid w:val="007B4B20"/>
    <w:rsid w:val="007B4C33"/>
    <w:rsid w:val="007B4D60"/>
    <w:rsid w:val="007B4D74"/>
    <w:rsid w:val="007B4DB2"/>
    <w:rsid w:val="007B4EEE"/>
    <w:rsid w:val="007B4F06"/>
    <w:rsid w:val="007B4FA9"/>
    <w:rsid w:val="007B5174"/>
    <w:rsid w:val="007B51A2"/>
    <w:rsid w:val="007B51BB"/>
    <w:rsid w:val="007B5207"/>
    <w:rsid w:val="007B52BA"/>
    <w:rsid w:val="007B52E7"/>
    <w:rsid w:val="007B5361"/>
    <w:rsid w:val="007B539B"/>
    <w:rsid w:val="007B5469"/>
    <w:rsid w:val="007B54A4"/>
    <w:rsid w:val="007B54CB"/>
    <w:rsid w:val="007B56B4"/>
    <w:rsid w:val="007B5700"/>
    <w:rsid w:val="007B5748"/>
    <w:rsid w:val="007B5770"/>
    <w:rsid w:val="007B5819"/>
    <w:rsid w:val="007B5A3B"/>
    <w:rsid w:val="007B5C5B"/>
    <w:rsid w:val="007B5D54"/>
    <w:rsid w:val="007B5D66"/>
    <w:rsid w:val="007B5E0B"/>
    <w:rsid w:val="007B5E42"/>
    <w:rsid w:val="007B5FFD"/>
    <w:rsid w:val="007B608B"/>
    <w:rsid w:val="007B60E2"/>
    <w:rsid w:val="007B6103"/>
    <w:rsid w:val="007B6112"/>
    <w:rsid w:val="007B62EB"/>
    <w:rsid w:val="007B6434"/>
    <w:rsid w:val="007B6445"/>
    <w:rsid w:val="007B656F"/>
    <w:rsid w:val="007B66F6"/>
    <w:rsid w:val="007B6736"/>
    <w:rsid w:val="007B673E"/>
    <w:rsid w:val="007B6884"/>
    <w:rsid w:val="007B6930"/>
    <w:rsid w:val="007B6B3E"/>
    <w:rsid w:val="007B6B50"/>
    <w:rsid w:val="007B6B8E"/>
    <w:rsid w:val="007B6C2E"/>
    <w:rsid w:val="007B6D49"/>
    <w:rsid w:val="007B6E0E"/>
    <w:rsid w:val="007B6E91"/>
    <w:rsid w:val="007B6EF8"/>
    <w:rsid w:val="007B6F47"/>
    <w:rsid w:val="007B6F63"/>
    <w:rsid w:val="007B6FE6"/>
    <w:rsid w:val="007B7012"/>
    <w:rsid w:val="007B7123"/>
    <w:rsid w:val="007B736E"/>
    <w:rsid w:val="007B7385"/>
    <w:rsid w:val="007B73E2"/>
    <w:rsid w:val="007B748B"/>
    <w:rsid w:val="007B7523"/>
    <w:rsid w:val="007B760B"/>
    <w:rsid w:val="007B761B"/>
    <w:rsid w:val="007B779C"/>
    <w:rsid w:val="007B7825"/>
    <w:rsid w:val="007B7832"/>
    <w:rsid w:val="007B786C"/>
    <w:rsid w:val="007B7915"/>
    <w:rsid w:val="007B7924"/>
    <w:rsid w:val="007B7954"/>
    <w:rsid w:val="007B797D"/>
    <w:rsid w:val="007B7A47"/>
    <w:rsid w:val="007B7BBE"/>
    <w:rsid w:val="007B7C4B"/>
    <w:rsid w:val="007B7C7A"/>
    <w:rsid w:val="007B7CD5"/>
    <w:rsid w:val="007B7E0B"/>
    <w:rsid w:val="007B7E25"/>
    <w:rsid w:val="007B7E51"/>
    <w:rsid w:val="007B7E90"/>
    <w:rsid w:val="007B7ECF"/>
    <w:rsid w:val="007C0046"/>
    <w:rsid w:val="007C0060"/>
    <w:rsid w:val="007C02B9"/>
    <w:rsid w:val="007C0403"/>
    <w:rsid w:val="007C04CF"/>
    <w:rsid w:val="007C050D"/>
    <w:rsid w:val="007C0520"/>
    <w:rsid w:val="007C06D6"/>
    <w:rsid w:val="007C06E0"/>
    <w:rsid w:val="007C0724"/>
    <w:rsid w:val="007C0733"/>
    <w:rsid w:val="007C0741"/>
    <w:rsid w:val="007C07FB"/>
    <w:rsid w:val="007C084C"/>
    <w:rsid w:val="007C084D"/>
    <w:rsid w:val="007C08EC"/>
    <w:rsid w:val="007C0A04"/>
    <w:rsid w:val="007C0A24"/>
    <w:rsid w:val="007C0A32"/>
    <w:rsid w:val="007C0ADC"/>
    <w:rsid w:val="007C0B0B"/>
    <w:rsid w:val="007C0B37"/>
    <w:rsid w:val="007C0B83"/>
    <w:rsid w:val="007C0C1F"/>
    <w:rsid w:val="007C0D45"/>
    <w:rsid w:val="007C0D7F"/>
    <w:rsid w:val="007C0DC7"/>
    <w:rsid w:val="007C0DE2"/>
    <w:rsid w:val="007C0FB2"/>
    <w:rsid w:val="007C0FC8"/>
    <w:rsid w:val="007C107D"/>
    <w:rsid w:val="007C109F"/>
    <w:rsid w:val="007C10C2"/>
    <w:rsid w:val="007C10C5"/>
    <w:rsid w:val="007C110C"/>
    <w:rsid w:val="007C1137"/>
    <w:rsid w:val="007C11C1"/>
    <w:rsid w:val="007C11E9"/>
    <w:rsid w:val="007C1334"/>
    <w:rsid w:val="007C1343"/>
    <w:rsid w:val="007C135F"/>
    <w:rsid w:val="007C139E"/>
    <w:rsid w:val="007C143D"/>
    <w:rsid w:val="007C14E2"/>
    <w:rsid w:val="007C157B"/>
    <w:rsid w:val="007C1624"/>
    <w:rsid w:val="007C1656"/>
    <w:rsid w:val="007C16B8"/>
    <w:rsid w:val="007C1701"/>
    <w:rsid w:val="007C170A"/>
    <w:rsid w:val="007C1799"/>
    <w:rsid w:val="007C17C2"/>
    <w:rsid w:val="007C17CD"/>
    <w:rsid w:val="007C185D"/>
    <w:rsid w:val="007C18AD"/>
    <w:rsid w:val="007C18EB"/>
    <w:rsid w:val="007C193E"/>
    <w:rsid w:val="007C19E6"/>
    <w:rsid w:val="007C1B8A"/>
    <w:rsid w:val="007C1B93"/>
    <w:rsid w:val="007C1C27"/>
    <w:rsid w:val="007C1C41"/>
    <w:rsid w:val="007C1D21"/>
    <w:rsid w:val="007C1D61"/>
    <w:rsid w:val="007C1EA4"/>
    <w:rsid w:val="007C1F83"/>
    <w:rsid w:val="007C20CB"/>
    <w:rsid w:val="007C214B"/>
    <w:rsid w:val="007C219F"/>
    <w:rsid w:val="007C21CE"/>
    <w:rsid w:val="007C2281"/>
    <w:rsid w:val="007C2371"/>
    <w:rsid w:val="007C23C9"/>
    <w:rsid w:val="007C24A8"/>
    <w:rsid w:val="007C24B9"/>
    <w:rsid w:val="007C24C0"/>
    <w:rsid w:val="007C2539"/>
    <w:rsid w:val="007C255B"/>
    <w:rsid w:val="007C259B"/>
    <w:rsid w:val="007C25E3"/>
    <w:rsid w:val="007C25EA"/>
    <w:rsid w:val="007C2660"/>
    <w:rsid w:val="007C2681"/>
    <w:rsid w:val="007C2696"/>
    <w:rsid w:val="007C2771"/>
    <w:rsid w:val="007C2920"/>
    <w:rsid w:val="007C297B"/>
    <w:rsid w:val="007C29A8"/>
    <w:rsid w:val="007C29DA"/>
    <w:rsid w:val="007C2B12"/>
    <w:rsid w:val="007C2BAB"/>
    <w:rsid w:val="007C2BAC"/>
    <w:rsid w:val="007C2D23"/>
    <w:rsid w:val="007C2DDB"/>
    <w:rsid w:val="007C2DFC"/>
    <w:rsid w:val="007C31A6"/>
    <w:rsid w:val="007C348D"/>
    <w:rsid w:val="007C3590"/>
    <w:rsid w:val="007C3697"/>
    <w:rsid w:val="007C36EA"/>
    <w:rsid w:val="007C376B"/>
    <w:rsid w:val="007C381B"/>
    <w:rsid w:val="007C38F9"/>
    <w:rsid w:val="007C3979"/>
    <w:rsid w:val="007C39BF"/>
    <w:rsid w:val="007C3C88"/>
    <w:rsid w:val="007C3CFF"/>
    <w:rsid w:val="007C3D33"/>
    <w:rsid w:val="007C3D3E"/>
    <w:rsid w:val="007C3EB2"/>
    <w:rsid w:val="007C3F56"/>
    <w:rsid w:val="007C4286"/>
    <w:rsid w:val="007C42AE"/>
    <w:rsid w:val="007C42C8"/>
    <w:rsid w:val="007C431E"/>
    <w:rsid w:val="007C449A"/>
    <w:rsid w:val="007C44A9"/>
    <w:rsid w:val="007C4543"/>
    <w:rsid w:val="007C45F3"/>
    <w:rsid w:val="007C4635"/>
    <w:rsid w:val="007C46F2"/>
    <w:rsid w:val="007C47C0"/>
    <w:rsid w:val="007C488B"/>
    <w:rsid w:val="007C495E"/>
    <w:rsid w:val="007C4B65"/>
    <w:rsid w:val="007C4B87"/>
    <w:rsid w:val="007C4BB3"/>
    <w:rsid w:val="007C4BC4"/>
    <w:rsid w:val="007C4C14"/>
    <w:rsid w:val="007C4E2F"/>
    <w:rsid w:val="007C4E3B"/>
    <w:rsid w:val="007C4EBC"/>
    <w:rsid w:val="007C4EC2"/>
    <w:rsid w:val="007C4F31"/>
    <w:rsid w:val="007C51E8"/>
    <w:rsid w:val="007C51F4"/>
    <w:rsid w:val="007C5202"/>
    <w:rsid w:val="007C5219"/>
    <w:rsid w:val="007C521F"/>
    <w:rsid w:val="007C53DB"/>
    <w:rsid w:val="007C544F"/>
    <w:rsid w:val="007C54B9"/>
    <w:rsid w:val="007C55D0"/>
    <w:rsid w:val="007C5937"/>
    <w:rsid w:val="007C59BC"/>
    <w:rsid w:val="007C59CF"/>
    <w:rsid w:val="007C5A76"/>
    <w:rsid w:val="007C5AEF"/>
    <w:rsid w:val="007C5B63"/>
    <w:rsid w:val="007C5BAD"/>
    <w:rsid w:val="007C5C4A"/>
    <w:rsid w:val="007C5C73"/>
    <w:rsid w:val="007C5D5F"/>
    <w:rsid w:val="007C5D77"/>
    <w:rsid w:val="007C5D9A"/>
    <w:rsid w:val="007C5E08"/>
    <w:rsid w:val="007C5E86"/>
    <w:rsid w:val="007C5EFF"/>
    <w:rsid w:val="007C60A6"/>
    <w:rsid w:val="007C60D9"/>
    <w:rsid w:val="007C6140"/>
    <w:rsid w:val="007C61EB"/>
    <w:rsid w:val="007C6274"/>
    <w:rsid w:val="007C6281"/>
    <w:rsid w:val="007C62A1"/>
    <w:rsid w:val="007C639F"/>
    <w:rsid w:val="007C6478"/>
    <w:rsid w:val="007C647E"/>
    <w:rsid w:val="007C64B9"/>
    <w:rsid w:val="007C64BC"/>
    <w:rsid w:val="007C6551"/>
    <w:rsid w:val="007C65E0"/>
    <w:rsid w:val="007C66CA"/>
    <w:rsid w:val="007C6826"/>
    <w:rsid w:val="007C6B98"/>
    <w:rsid w:val="007C6C0E"/>
    <w:rsid w:val="007C6C3D"/>
    <w:rsid w:val="007C6CCB"/>
    <w:rsid w:val="007C6CD8"/>
    <w:rsid w:val="007C6DA6"/>
    <w:rsid w:val="007C6DDD"/>
    <w:rsid w:val="007C6EE1"/>
    <w:rsid w:val="007C6F69"/>
    <w:rsid w:val="007C6FF9"/>
    <w:rsid w:val="007C708B"/>
    <w:rsid w:val="007C70BD"/>
    <w:rsid w:val="007C7280"/>
    <w:rsid w:val="007C7363"/>
    <w:rsid w:val="007C7445"/>
    <w:rsid w:val="007C74AF"/>
    <w:rsid w:val="007C74D2"/>
    <w:rsid w:val="007C7504"/>
    <w:rsid w:val="007C751F"/>
    <w:rsid w:val="007C75E6"/>
    <w:rsid w:val="007C7678"/>
    <w:rsid w:val="007C768B"/>
    <w:rsid w:val="007C7732"/>
    <w:rsid w:val="007C78E6"/>
    <w:rsid w:val="007C7A19"/>
    <w:rsid w:val="007C7A2C"/>
    <w:rsid w:val="007C7B79"/>
    <w:rsid w:val="007C7E33"/>
    <w:rsid w:val="007C7EE4"/>
    <w:rsid w:val="007C7FE9"/>
    <w:rsid w:val="007D0056"/>
    <w:rsid w:val="007D00C4"/>
    <w:rsid w:val="007D0298"/>
    <w:rsid w:val="007D02A5"/>
    <w:rsid w:val="007D02CA"/>
    <w:rsid w:val="007D040D"/>
    <w:rsid w:val="007D075A"/>
    <w:rsid w:val="007D076A"/>
    <w:rsid w:val="007D081A"/>
    <w:rsid w:val="007D0859"/>
    <w:rsid w:val="007D0A52"/>
    <w:rsid w:val="007D0A9E"/>
    <w:rsid w:val="007D0DEF"/>
    <w:rsid w:val="007D0EDC"/>
    <w:rsid w:val="007D0FA6"/>
    <w:rsid w:val="007D0FC2"/>
    <w:rsid w:val="007D0FCD"/>
    <w:rsid w:val="007D114E"/>
    <w:rsid w:val="007D1187"/>
    <w:rsid w:val="007D11B6"/>
    <w:rsid w:val="007D11B9"/>
    <w:rsid w:val="007D120F"/>
    <w:rsid w:val="007D1366"/>
    <w:rsid w:val="007D13DB"/>
    <w:rsid w:val="007D146A"/>
    <w:rsid w:val="007D1551"/>
    <w:rsid w:val="007D1753"/>
    <w:rsid w:val="007D18BC"/>
    <w:rsid w:val="007D18EA"/>
    <w:rsid w:val="007D19C7"/>
    <w:rsid w:val="007D1B6A"/>
    <w:rsid w:val="007D1B96"/>
    <w:rsid w:val="007D1CD5"/>
    <w:rsid w:val="007D1D35"/>
    <w:rsid w:val="007D1E1C"/>
    <w:rsid w:val="007D1ED1"/>
    <w:rsid w:val="007D1F49"/>
    <w:rsid w:val="007D1F5A"/>
    <w:rsid w:val="007D1F89"/>
    <w:rsid w:val="007D1FEB"/>
    <w:rsid w:val="007D2132"/>
    <w:rsid w:val="007D215A"/>
    <w:rsid w:val="007D23E4"/>
    <w:rsid w:val="007D23FB"/>
    <w:rsid w:val="007D247C"/>
    <w:rsid w:val="007D24BF"/>
    <w:rsid w:val="007D2524"/>
    <w:rsid w:val="007D2656"/>
    <w:rsid w:val="007D2745"/>
    <w:rsid w:val="007D278D"/>
    <w:rsid w:val="007D28C7"/>
    <w:rsid w:val="007D28E1"/>
    <w:rsid w:val="007D29AD"/>
    <w:rsid w:val="007D2A73"/>
    <w:rsid w:val="007D2AD8"/>
    <w:rsid w:val="007D2B12"/>
    <w:rsid w:val="007D2E69"/>
    <w:rsid w:val="007D2E93"/>
    <w:rsid w:val="007D2F3E"/>
    <w:rsid w:val="007D3000"/>
    <w:rsid w:val="007D3063"/>
    <w:rsid w:val="007D315D"/>
    <w:rsid w:val="007D323B"/>
    <w:rsid w:val="007D336D"/>
    <w:rsid w:val="007D33B8"/>
    <w:rsid w:val="007D33D8"/>
    <w:rsid w:val="007D340E"/>
    <w:rsid w:val="007D346F"/>
    <w:rsid w:val="007D3563"/>
    <w:rsid w:val="007D35C9"/>
    <w:rsid w:val="007D36B3"/>
    <w:rsid w:val="007D37AC"/>
    <w:rsid w:val="007D37BE"/>
    <w:rsid w:val="007D37C8"/>
    <w:rsid w:val="007D380E"/>
    <w:rsid w:val="007D38E0"/>
    <w:rsid w:val="007D393E"/>
    <w:rsid w:val="007D3BD1"/>
    <w:rsid w:val="007D3C28"/>
    <w:rsid w:val="007D3CE3"/>
    <w:rsid w:val="007D3EBB"/>
    <w:rsid w:val="007D3FB3"/>
    <w:rsid w:val="007D403C"/>
    <w:rsid w:val="007D4080"/>
    <w:rsid w:val="007D41AB"/>
    <w:rsid w:val="007D41BD"/>
    <w:rsid w:val="007D4281"/>
    <w:rsid w:val="007D42B3"/>
    <w:rsid w:val="007D4482"/>
    <w:rsid w:val="007D45DD"/>
    <w:rsid w:val="007D45F7"/>
    <w:rsid w:val="007D470E"/>
    <w:rsid w:val="007D47FF"/>
    <w:rsid w:val="007D4A6D"/>
    <w:rsid w:val="007D4B06"/>
    <w:rsid w:val="007D4B0F"/>
    <w:rsid w:val="007D4B41"/>
    <w:rsid w:val="007D4B87"/>
    <w:rsid w:val="007D4C3A"/>
    <w:rsid w:val="007D4C51"/>
    <w:rsid w:val="007D4D1F"/>
    <w:rsid w:val="007D4DEB"/>
    <w:rsid w:val="007D4FED"/>
    <w:rsid w:val="007D5067"/>
    <w:rsid w:val="007D50B5"/>
    <w:rsid w:val="007D5408"/>
    <w:rsid w:val="007D5437"/>
    <w:rsid w:val="007D5563"/>
    <w:rsid w:val="007D57F3"/>
    <w:rsid w:val="007D585A"/>
    <w:rsid w:val="007D5912"/>
    <w:rsid w:val="007D5939"/>
    <w:rsid w:val="007D5941"/>
    <w:rsid w:val="007D59C7"/>
    <w:rsid w:val="007D59DA"/>
    <w:rsid w:val="007D5B16"/>
    <w:rsid w:val="007D5B5D"/>
    <w:rsid w:val="007D5B7B"/>
    <w:rsid w:val="007D5BCF"/>
    <w:rsid w:val="007D5D71"/>
    <w:rsid w:val="007D5D90"/>
    <w:rsid w:val="007D5DE7"/>
    <w:rsid w:val="007D5F0B"/>
    <w:rsid w:val="007D5FB5"/>
    <w:rsid w:val="007D6085"/>
    <w:rsid w:val="007D61C4"/>
    <w:rsid w:val="007D62AF"/>
    <w:rsid w:val="007D62C1"/>
    <w:rsid w:val="007D6396"/>
    <w:rsid w:val="007D63C4"/>
    <w:rsid w:val="007D6456"/>
    <w:rsid w:val="007D65C7"/>
    <w:rsid w:val="007D6605"/>
    <w:rsid w:val="007D674A"/>
    <w:rsid w:val="007D69AD"/>
    <w:rsid w:val="007D6A43"/>
    <w:rsid w:val="007D6A54"/>
    <w:rsid w:val="007D6AEA"/>
    <w:rsid w:val="007D6B7C"/>
    <w:rsid w:val="007D6B91"/>
    <w:rsid w:val="007D6BF6"/>
    <w:rsid w:val="007D6CD8"/>
    <w:rsid w:val="007D6D78"/>
    <w:rsid w:val="007D6DC1"/>
    <w:rsid w:val="007D7023"/>
    <w:rsid w:val="007D707E"/>
    <w:rsid w:val="007D70C4"/>
    <w:rsid w:val="007D70EF"/>
    <w:rsid w:val="007D711B"/>
    <w:rsid w:val="007D71C7"/>
    <w:rsid w:val="007D7295"/>
    <w:rsid w:val="007D7360"/>
    <w:rsid w:val="007D73DB"/>
    <w:rsid w:val="007D73E1"/>
    <w:rsid w:val="007D74FA"/>
    <w:rsid w:val="007D751D"/>
    <w:rsid w:val="007D7663"/>
    <w:rsid w:val="007D769C"/>
    <w:rsid w:val="007D76FE"/>
    <w:rsid w:val="007D78C3"/>
    <w:rsid w:val="007D794A"/>
    <w:rsid w:val="007D798E"/>
    <w:rsid w:val="007D7A28"/>
    <w:rsid w:val="007D7A6D"/>
    <w:rsid w:val="007D7B4D"/>
    <w:rsid w:val="007D7B54"/>
    <w:rsid w:val="007D7C05"/>
    <w:rsid w:val="007D7D3E"/>
    <w:rsid w:val="007D7D4E"/>
    <w:rsid w:val="007D7DB0"/>
    <w:rsid w:val="007D7EB8"/>
    <w:rsid w:val="007D7EC8"/>
    <w:rsid w:val="007E009E"/>
    <w:rsid w:val="007E014C"/>
    <w:rsid w:val="007E01B0"/>
    <w:rsid w:val="007E034F"/>
    <w:rsid w:val="007E0420"/>
    <w:rsid w:val="007E0442"/>
    <w:rsid w:val="007E0505"/>
    <w:rsid w:val="007E05B0"/>
    <w:rsid w:val="007E06DC"/>
    <w:rsid w:val="007E077B"/>
    <w:rsid w:val="007E07E0"/>
    <w:rsid w:val="007E0824"/>
    <w:rsid w:val="007E09FE"/>
    <w:rsid w:val="007E0AD1"/>
    <w:rsid w:val="007E0AE4"/>
    <w:rsid w:val="007E0C61"/>
    <w:rsid w:val="007E0C80"/>
    <w:rsid w:val="007E0C98"/>
    <w:rsid w:val="007E0FA5"/>
    <w:rsid w:val="007E1134"/>
    <w:rsid w:val="007E1166"/>
    <w:rsid w:val="007E11F8"/>
    <w:rsid w:val="007E1219"/>
    <w:rsid w:val="007E12FE"/>
    <w:rsid w:val="007E138C"/>
    <w:rsid w:val="007E1469"/>
    <w:rsid w:val="007E16C1"/>
    <w:rsid w:val="007E18D7"/>
    <w:rsid w:val="007E18E5"/>
    <w:rsid w:val="007E1918"/>
    <w:rsid w:val="007E1947"/>
    <w:rsid w:val="007E197D"/>
    <w:rsid w:val="007E19B1"/>
    <w:rsid w:val="007E1A74"/>
    <w:rsid w:val="007E1B5A"/>
    <w:rsid w:val="007E1BAD"/>
    <w:rsid w:val="007E1BB9"/>
    <w:rsid w:val="007E1BFB"/>
    <w:rsid w:val="007E1CB5"/>
    <w:rsid w:val="007E1DC1"/>
    <w:rsid w:val="007E1DC9"/>
    <w:rsid w:val="007E1E99"/>
    <w:rsid w:val="007E1F22"/>
    <w:rsid w:val="007E1F25"/>
    <w:rsid w:val="007E1F94"/>
    <w:rsid w:val="007E20B4"/>
    <w:rsid w:val="007E210B"/>
    <w:rsid w:val="007E2235"/>
    <w:rsid w:val="007E23AA"/>
    <w:rsid w:val="007E2576"/>
    <w:rsid w:val="007E2595"/>
    <w:rsid w:val="007E25BF"/>
    <w:rsid w:val="007E25D5"/>
    <w:rsid w:val="007E2633"/>
    <w:rsid w:val="007E2708"/>
    <w:rsid w:val="007E2773"/>
    <w:rsid w:val="007E27E1"/>
    <w:rsid w:val="007E28ED"/>
    <w:rsid w:val="007E29D0"/>
    <w:rsid w:val="007E29FF"/>
    <w:rsid w:val="007E2A13"/>
    <w:rsid w:val="007E2A76"/>
    <w:rsid w:val="007E2B4B"/>
    <w:rsid w:val="007E2B51"/>
    <w:rsid w:val="007E2B94"/>
    <w:rsid w:val="007E2BD0"/>
    <w:rsid w:val="007E2BF7"/>
    <w:rsid w:val="007E2F30"/>
    <w:rsid w:val="007E2FB4"/>
    <w:rsid w:val="007E304C"/>
    <w:rsid w:val="007E3052"/>
    <w:rsid w:val="007E3131"/>
    <w:rsid w:val="007E314B"/>
    <w:rsid w:val="007E31B7"/>
    <w:rsid w:val="007E31E8"/>
    <w:rsid w:val="007E334A"/>
    <w:rsid w:val="007E3460"/>
    <w:rsid w:val="007E34F2"/>
    <w:rsid w:val="007E3516"/>
    <w:rsid w:val="007E35C8"/>
    <w:rsid w:val="007E38F9"/>
    <w:rsid w:val="007E3947"/>
    <w:rsid w:val="007E3998"/>
    <w:rsid w:val="007E39A5"/>
    <w:rsid w:val="007E39C5"/>
    <w:rsid w:val="007E3A26"/>
    <w:rsid w:val="007E3A79"/>
    <w:rsid w:val="007E3B47"/>
    <w:rsid w:val="007E3C43"/>
    <w:rsid w:val="007E3C4F"/>
    <w:rsid w:val="007E3DA9"/>
    <w:rsid w:val="007E3E14"/>
    <w:rsid w:val="007E3E9A"/>
    <w:rsid w:val="007E3FBB"/>
    <w:rsid w:val="007E40AA"/>
    <w:rsid w:val="007E40D5"/>
    <w:rsid w:val="007E4367"/>
    <w:rsid w:val="007E4402"/>
    <w:rsid w:val="007E4403"/>
    <w:rsid w:val="007E4500"/>
    <w:rsid w:val="007E469E"/>
    <w:rsid w:val="007E48BF"/>
    <w:rsid w:val="007E4978"/>
    <w:rsid w:val="007E4A78"/>
    <w:rsid w:val="007E4A7B"/>
    <w:rsid w:val="007E4AA5"/>
    <w:rsid w:val="007E4B81"/>
    <w:rsid w:val="007E4BF5"/>
    <w:rsid w:val="007E4D26"/>
    <w:rsid w:val="007E4DC5"/>
    <w:rsid w:val="007E4F55"/>
    <w:rsid w:val="007E4F7F"/>
    <w:rsid w:val="007E50A8"/>
    <w:rsid w:val="007E50E2"/>
    <w:rsid w:val="007E5109"/>
    <w:rsid w:val="007E51A5"/>
    <w:rsid w:val="007E51F1"/>
    <w:rsid w:val="007E52EC"/>
    <w:rsid w:val="007E55D1"/>
    <w:rsid w:val="007E5703"/>
    <w:rsid w:val="007E57BF"/>
    <w:rsid w:val="007E58E4"/>
    <w:rsid w:val="007E5927"/>
    <w:rsid w:val="007E5947"/>
    <w:rsid w:val="007E5A40"/>
    <w:rsid w:val="007E5A9C"/>
    <w:rsid w:val="007E5ACD"/>
    <w:rsid w:val="007E5BA5"/>
    <w:rsid w:val="007E5C75"/>
    <w:rsid w:val="007E5C84"/>
    <w:rsid w:val="007E5CF2"/>
    <w:rsid w:val="007E5CF9"/>
    <w:rsid w:val="007E5D73"/>
    <w:rsid w:val="007E5DA3"/>
    <w:rsid w:val="007E5DCE"/>
    <w:rsid w:val="007E5F61"/>
    <w:rsid w:val="007E6093"/>
    <w:rsid w:val="007E6100"/>
    <w:rsid w:val="007E6103"/>
    <w:rsid w:val="007E6241"/>
    <w:rsid w:val="007E6265"/>
    <w:rsid w:val="007E631C"/>
    <w:rsid w:val="007E6355"/>
    <w:rsid w:val="007E6362"/>
    <w:rsid w:val="007E642D"/>
    <w:rsid w:val="007E6475"/>
    <w:rsid w:val="007E64E5"/>
    <w:rsid w:val="007E6506"/>
    <w:rsid w:val="007E658B"/>
    <w:rsid w:val="007E65E1"/>
    <w:rsid w:val="007E661B"/>
    <w:rsid w:val="007E676E"/>
    <w:rsid w:val="007E678C"/>
    <w:rsid w:val="007E67D7"/>
    <w:rsid w:val="007E68EB"/>
    <w:rsid w:val="007E6998"/>
    <w:rsid w:val="007E6A73"/>
    <w:rsid w:val="007E6AD8"/>
    <w:rsid w:val="007E6C07"/>
    <w:rsid w:val="007E6E98"/>
    <w:rsid w:val="007E6F40"/>
    <w:rsid w:val="007E711A"/>
    <w:rsid w:val="007E7137"/>
    <w:rsid w:val="007E718E"/>
    <w:rsid w:val="007E71B1"/>
    <w:rsid w:val="007E71F6"/>
    <w:rsid w:val="007E72E7"/>
    <w:rsid w:val="007E74A7"/>
    <w:rsid w:val="007E758C"/>
    <w:rsid w:val="007E76AB"/>
    <w:rsid w:val="007E76CF"/>
    <w:rsid w:val="007E778C"/>
    <w:rsid w:val="007E77A7"/>
    <w:rsid w:val="007E78DE"/>
    <w:rsid w:val="007E7A23"/>
    <w:rsid w:val="007E7A26"/>
    <w:rsid w:val="007E7BA5"/>
    <w:rsid w:val="007E7C30"/>
    <w:rsid w:val="007E7C5A"/>
    <w:rsid w:val="007E7C7E"/>
    <w:rsid w:val="007E7CAD"/>
    <w:rsid w:val="007E7DB6"/>
    <w:rsid w:val="007E7DC7"/>
    <w:rsid w:val="007E7F02"/>
    <w:rsid w:val="007E7F7F"/>
    <w:rsid w:val="007E7F9E"/>
    <w:rsid w:val="007F0079"/>
    <w:rsid w:val="007F0092"/>
    <w:rsid w:val="007F0223"/>
    <w:rsid w:val="007F023F"/>
    <w:rsid w:val="007F0257"/>
    <w:rsid w:val="007F034A"/>
    <w:rsid w:val="007F0467"/>
    <w:rsid w:val="007F046F"/>
    <w:rsid w:val="007F0501"/>
    <w:rsid w:val="007F0578"/>
    <w:rsid w:val="007F06A1"/>
    <w:rsid w:val="007F0704"/>
    <w:rsid w:val="007F0772"/>
    <w:rsid w:val="007F077F"/>
    <w:rsid w:val="007F0876"/>
    <w:rsid w:val="007F0B36"/>
    <w:rsid w:val="007F0B85"/>
    <w:rsid w:val="007F0C75"/>
    <w:rsid w:val="007F0C9A"/>
    <w:rsid w:val="007F0D92"/>
    <w:rsid w:val="007F0ECF"/>
    <w:rsid w:val="007F0F63"/>
    <w:rsid w:val="007F0F86"/>
    <w:rsid w:val="007F1071"/>
    <w:rsid w:val="007F112A"/>
    <w:rsid w:val="007F14DD"/>
    <w:rsid w:val="007F1576"/>
    <w:rsid w:val="007F159F"/>
    <w:rsid w:val="007F1618"/>
    <w:rsid w:val="007F186E"/>
    <w:rsid w:val="007F1A10"/>
    <w:rsid w:val="007F1A46"/>
    <w:rsid w:val="007F1AA0"/>
    <w:rsid w:val="007F1AEE"/>
    <w:rsid w:val="007F1B57"/>
    <w:rsid w:val="007F1C05"/>
    <w:rsid w:val="007F1CFF"/>
    <w:rsid w:val="007F1D23"/>
    <w:rsid w:val="007F1D8D"/>
    <w:rsid w:val="007F1DC1"/>
    <w:rsid w:val="007F1F54"/>
    <w:rsid w:val="007F1F81"/>
    <w:rsid w:val="007F203E"/>
    <w:rsid w:val="007F204C"/>
    <w:rsid w:val="007F2129"/>
    <w:rsid w:val="007F2380"/>
    <w:rsid w:val="007F23C9"/>
    <w:rsid w:val="007F24E3"/>
    <w:rsid w:val="007F253B"/>
    <w:rsid w:val="007F2620"/>
    <w:rsid w:val="007F2666"/>
    <w:rsid w:val="007F267A"/>
    <w:rsid w:val="007F27C2"/>
    <w:rsid w:val="007F29CE"/>
    <w:rsid w:val="007F2B83"/>
    <w:rsid w:val="007F2C53"/>
    <w:rsid w:val="007F2DBB"/>
    <w:rsid w:val="007F2E14"/>
    <w:rsid w:val="007F2E83"/>
    <w:rsid w:val="007F2ED1"/>
    <w:rsid w:val="007F307F"/>
    <w:rsid w:val="007F30EA"/>
    <w:rsid w:val="007F319C"/>
    <w:rsid w:val="007F31AD"/>
    <w:rsid w:val="007F323A"/>
    <w:rsid w:val="007F3282"/>
    <w:rsid w:val="007F344B"/>
    <w:rsid w:val="007F3464"/>
    <w:rsid w:val="007F3499"/>
    <w:rsid w:val="007F3552"/>
    <w:rsid w:val="007F35FB"/>
    <w:rsid w:val="007F361A"/>
    <w:rsid w:val="007F368C"/>
    <w:rsid w:val="007F374D"/>
    <w:rsid w:val="007F38BE"/>
    <w:rsid w:val="007F3A01"/>
    <w:rsid w:val="007F3C74"/>
    <w:rsid w:val="007F3D76"/>
    <w:rsid w:val="007F3EB0"/>
    <w:rsid w:val="007F3EEF"/>
    <w:rsid w:val="007F3F96"/>
    <w:rsid w:val="007F3FF6"/>
    <w:rsid w:val="007F43C9"/>
    <w:rsid w:val="007F43ED"/>
    <w:rsid w:val="007F4426"/>
    <w:rsid w:val="007F448B"/>
    <w:rsid w:val="007F4670"/>
    <w:rsid w:val="007F4688"/>
    <w:rsid w:val="007F46A0"/>
    <w:rsid w:val="007F46AB"/>
    <w:rsid w:val="007F4700"/>
    <w:rsid w:val="007F485A"/>
    <w:rsid w:val="007F4987"/>
    <w:rsid w:val="007F4B27"/>
    <w:rsid w:val="007F4C4D"/>
    <w:rsid w:val="007F4CE3"/>
    <w:rsid w:val="007F4DE8"/>
    <w:rsid w:val="007F4E47"/>
    <w:rsid w:val="007F4ECD"/>
    <w:rsid w:val="007F4F7F"/>
    <w:rsid w:val="007F4F93"/>
    <w:rsid w:val="007F5043"/>
    <w:rsid w:val="007F5185"/>
    <w:rsid w:val="007F51A2"/>
    <w:rsid w:val="007F51A4"/>
    <w:rsid w:val="007F5233"/>
    <w:rsid w:val="007F5277"/>
    <w:rsid w:val="007F5357"/>
    <w:rsid w:val="007F53DF"/>
    <w:rsid w:val="007F53E1"/>
    <w:rsid w:val="007F5409"/>
    <w:rsid w:val="007F5420"/>
    <w:rsid w:val="007F54B5"/>
    <w:rsid w:val="007F5578"/>
    <w:rsid w:val="007F5609"/>
    <w:rsid w:val="007F5634"/>
    <w:rsid w:val="007F56D0"/>
    <w:rsid w:val="007F5826"/>
    <w:rsid w:val="007F586A"/>
    <w:rsid w:val="007F58BB"/>
    <w:rsid w:val="007F5945"/>
    <w:rsid w:val="007F59DA"/>
    <w:rsid w:val="007F5A09"/>
    <w:rsid w:val="007F5A57"/>
    <w:rsid w:val="007F5AB6"/>
    <w:rsid w:val="007F5AF3"/>
    <w:rsid w:val="007F5B85"/>
    <w:rsid w:val="007F5BDF"/>
    <w:rsid w:val="007F5CA8"/>
    <w:rsid w:val="007F5D39"/>
    <w:rsid w:val="007F5D62"/>
    <w:rsid w:val="007F5DE1"/>
    <w:rsid w:val="007F5ED0"/>
    <w:rsid w:val="007F5EFA"/>
    <w:rsid w:val="007F5F8B"/>
    <w:rsid w:val="007F5F95"/>
    <w:rsid w:val="007F5FB9"/>
    <w:rsid w:val="007F5FDC"/>
    <w:rsid w:val="007F6004"/>
    <w:rsid w:val="007F60FC"/>
    <w:rsid w:val="007F6149"/>
    <w:rsid w:val="007F62BB"/>
    <w:rsid w:val="007F62D4"/>
    <w:rsid w:val="007F630D"/>
    <w:rsid w:val="007F6330"/>
    <w:rsid w:val="007F6596"/>
    <w:rsid w:val="007F65AC"/>
    <w:rsid w:val="007F65D4"/>
    <w:rsid w:val="007F6617"/>
    <w:rsid w:val="007F6675"/>
    <w:rsid w:val="007F6730"/>
    <w:rsid w:val="007F68CA"/>
    <w:rsid w:val="007F68E0"/>
    <w:rsid w:val="007F695B"/>
    <w:rsid w:val="007F69C7"/>
    <w:rsid w:val="007F6B9C"/>
    <w:rsid w:val="007F6C5D"/>
    <w:rsid w:val="007F6CE5"/>
    <w:rsid w:val="007F6D58"/>
    <w:rsid w:val="007F6F62"/>
    <w:rsid w:val="007F6FF1"/>
    <w:rsid w:val="007F7025"/>
    <w:rsid w:val="007F71DD"/>
    <w:rsid w:val="007F729A"/>
    <w:rsid w:val="007F7634"/>
    <w:rsid w:val="007F76C9"/>
    <w:rsid w:val="007F78BE"/>
    <w:rsid w:val="007F797E"/>
    <w:rsid w:val="007F7A50"/>
    <w:rsid w:val="007F7A7B"/>
    <w:rsid w:val="007F7B9B"/>
    <w:rsid w:val="007F7CD5"/>
    <w:rsid w:val="007F7CEA"/>
    <w:rsid w:val="007F7DF6"/>
    <w:rsid w:val="007F7E25"/>
    <w:rsid w:val="007F7F25"/>
    <w:rsid w:val="00800033"/>
    <w:rsid w:val="008000EA"/>
    <w:rsid w:val="0080011F"/>
    <w:rsid w:val="00800146"/>
    <w:rsid w:val="00800148"/>
    <w:rsid w:val="00800238"/>
    <w:rsid w:val="008003E1"/>
    <w:rsid w:val="00800476"/>
    <w:rsid w:val="00800590"/>
    <w:rsid w:val="008005C1"/>
    <w:rsid w:val="00800629"/>
    <w:rsid w:val="0080062B"/>
    <w:rsid w:val="00800691"/>
    <w:rsid w:val="008007B9"/>
    <w:rsid w:val="0080091E"/>
    <w:rsid w:val="008009AC"/>
    <w:rsid w:val="008009CD"/>
    <w:rsid w:val="00800A56"/>
    <w:rsid w:val="00800AB0"/>
    <w:rsid w:val="00800B37"/>
    <w:rsid w:val="00800BAE"/>
    <w:rsid w:val="00800D01"/>
    <w:rsid w:val="00800D43"/>
    <w:rsid w:val="00800E3F"/>
    <w:rsid w:val="00800EA8"/>
    <w:rsid w:val="008010DA"/>
    <w:rsid w:val="008011C2"/>
    <w:rsid w:val="0080129A"/>
    <w:rsid w:val="0080139F"/>
    <w:rsid w:val="008014C3"/>
    <w:rsid w:val="008014DA"/>
    <w:rsid w:val="00801614"/>
    <w:rsid w:val="00801655"/>
    <w:rsid w:val="008016BD"/>
    <w:rsid w:val="00801740"/>
    <w:rsid w:val="00801813"/>
    <w:rsid w:val="00801925"/>
    <w:rsid w:val="008019C3"/>
    <w:rsid w:val="00801AE4"/>
    <w:rsid w:val="00801B0D"/>
    <w:rsid w:val="00801BA3"/>
    <w:rsid w:val="00801BFC"/>
    <w:rsid w:val="00801C44"/>
    <w:rsid w:val="00801DC6"/>
    <w:rsid w:val="00801E3D"/>
    <w:rsid w:val="00801EFA"/>
    <w:rsid w:val="0080208D"/>
    <w:rsid w:val="00802147"/>
    <w:rsid w:val="008021DA"/>
    <w:rsid w:val="008021EB"/>
    <w:rsid w:val="0080227F"/>
    <w:rsid w:val="00802352"/>
    <w:rsid w:val="0080236C"/>
    <w:rsid w:val="008023C5"/>
    <w:rsid w:val="00802417"/>
    <w:rsid w:val="008024F3"/>
    <w:rsid w:val="008025AB"/>
    <w:rsid w:val="008025B4"/>
    <w:rsid w:val="008025EE"/>
    <w:rsid w:val="008025FB"/>
    <w:rsid w:val="00802675"/>
    <w:rsid w:val="008026BB"/>
    <w:rsid w:val="0080270C"/>
    <w:rsid w:val="008027B0"/>
    <w:rsid w:val="00802916"/>
    <w:rsid w:val="00802A06"/>
    <w:rsid w:val="00802ADF"/>
    <w:rsid w:val="00802AE6"/>
    <w:rsid w:val="00802C12"/>
    <w:rsid w:val="00802D1C"/>
    <w:rsid w:val="00802D55"/>
    <w:rsid w:val="00802DC7"/>
    <w:rsid w:val="00802E13"/>
    <w:rsid w:val="00802E3F"/>
    <w:rsid w:val="00802E69"/>
    <w:rsid w:val="00802E82"/>
    <w:rsid w:val="00802F3C"/>
    <w:rsid w:val="0080308F"/>
    <w:rsid w:val="008030BB"/>
    <w:rsid w:val="00803111"/>
    <w:rsid w:val="0080311D"/>
    <w:rsid w:val="0080311E"/>
    <w:rsid w:val="00803126"/>
    <w:rsid w:val="008031BD"/>
    <w:rsid w:val="008033A8"/>
    <w:rsid w:val="008033B3"/>
    <w:rsid w:val="008033E6"/>
    <w:rsid w:val="008034A4"/>
    <w:rsid w:val="008035B0"/>
    <w:rsid w:val="008035CF"/>
    <w:rsid w:val="0080362E"/>
    <w:rsid w:val="00803643"/>
    <w:rsid w:val="008037B8"/>
    <w:rsid w:val="00803824"/>
    <w:rsid w:val="008038E0"/>
    <w:rsid w:val="00803953"/>
    <w:rsid w:val="00803A25"/>
    <w:rsid w:val="00803A7A"/>
    <w:rsid w:val="00803A99"/>
    <w:rsid w:val="00803B0D"/>
    <w:rsid w:val="00803B52"/>
    <w:rsid w:val="00803C97"/>
    <w:rsid w:val="00803DDC"/>
    <w:rsid w:val="00803E00"/>
    <w:rsid w:val="00803E2B"/>
    <w:rsid w:val="00803EDE"/>
    <w:rsid w:val="00804070"/>
    <w:rsid w:val="008040C8"/>
    <w:rsid w:val="008040DC"/>
    <w:rsid w:val="008040F2"/>
    <w:rsid w:val="008041A1"/>
    <w:rsid w:val="008041C4"/>
    <w:rsid w:val="0080430F"/>
    <w:rsid w:val="008043D1"/>
    <w:rsid w:val="008043E6"/>
    <w:rsid w:val="008045F1"/>
    <w:rsid w:val="0080473C"/>
    <w:rsid w:val="008047DB"/>
    <w:rsid w:val="008048CE"/>
    <w:rsid w:val="0080498C"/>
    <w:rsid w:val="00804A8C"/>
    <w:rsid w:val="00804A9F"/>
    <w:rsid w:val="00804B42"/>
    <w:rsid w:val="00804B72"/>
    <w:rsid w:val="00804B91"/>
    <w:rsid w:val="00804CE6"/>
    <w:rsid w:val="00804D63"/>
    <w:rsid w:val="00804E59"/>
    <w:rsid w:val="00804EB4"/>
    <w:rsid w:val="00805110"/>
    <w:rsid w:val="00805136"/>
    <w:rsid w:val="00805146"/>
    <w:rsid w:val="00805251"/>
    <w:rsid w:val="008052CF"/>
    <w:rsid w:val="00805325"/>
    <w:rsid w:val="00805492"/>
    <w:rsid w:val="0080550A"/>
    <w:rsid w:val="0080550B"/>
    <w:rsid w:val="0080553A"/>
    <w:rsid w:val="0080555A"/>
    <w:rsid w:val="00805615"/>
    <w:rsid w:val="0080562E"/>
    <w:rsid w:val="0080564B"/>
    <w:rsid w:val="008056C4"/>
    <w:rsid w:val="0080570A"/>
    <w:rsid w:val="008057A9"/>
    <w:rsid w:val="008058A1"/>
    <w:rsid w:val="00805A4D"/>
    <w:rsid w:val="00805BC6"/>
    <w:rsid w:val="00805C0C"/>
    <w:rsid w:val="00805CBF"/>
    <w:rsid w:val="00805CD0"/>
    <w:rsid w:val="00805D13"/>
    <w:rsid w:val="00805D48"/>
    <w:rsid w:val="00805DB0"/>
    <w:rsid w:val="00805DF9"/>
    <w:rsid w:val="00805EE2"/>
    <w:rsid w:val="00806001"/>
    <w:rsid w:val="00806085"/>
    <w:rsid w:val="008060E5"/>
    <w:rsid w:val="00806111"/>
    <w:rsid w:val="0080618A"/>
    <w:rsid w:val="00806383"/>
    <w:rsid w:val="008063A2"/>
    <w:rsid w:val="008063AD"/>
    <w:rsid w:val="008063BC"/>
    <w:rsid w:val="008063BD"/>
    <w:rsid w:val="0080649D"/>
    <w:rsid w:val="008064CD"/>
    <w:rsid w:val="00806611"/>
    <w:rsid w:val="0080676F"/>
    <w:rsid w:val="008067A1"/>
    <w:rsid w:val="008067A7"/>
    <w:rsid w:val="008067E0"/>
    <w:rsid w:val="00806888"/>
    <w:rsid w:val="008069EC"/>
    <w:rsid w:val="00806A12"/>
    <w:rsid w:val="00806A6F"/>
    <w:rsid w:val="00806BE4"/>
    <w:rsid w:val="00806C74"/>
    <w:rsid w:val="00806C92"/>
    <w:rsid w:val="00806CB8"/>
    <w:rsid w:val="00806CF0"/>
    <w:rsid w:val="00806D31"/>
    <w:rsid w:val="00806D41"/>
    <w:rsid w:val="00806F3C"/>
    <w:rsid w:val="00807007"/>
    <w:rsid w:val="008070EE"/>
    <w:rsid w:val="008071F1"/>
    <w:rsid w:val="008073E9"/>
    <w:rsid w:val="008074B5"/>
    <w:rsid w:val="0080752B"/>
    <w:rsid w:val="008075A9"/>
    <w:rsid w:val="00807680"/>
    <w:rsid w:val="008078BA"/>
    <w:rsid w:val="008078BE"/>
    <w:rsid w:val="00807924"/>
    <w:rsid w:val="00807A87"/>
    <w:rsid w:val="00807B22"/>
    <w:rsid w:val="00807B26"/>
    <w:rsid w:val="00807B5B"/>
    <w:rsid w:val="00807C27"/>
    <w:rsid w:val="00807CE7"/>
    <w:rsid w:val="00807D6A"/>
    <w:rsid w:val="00807E16"/>
    <w:rsid w:val="00807E30"/>
    <w:rsid w:val="00807E35"/>
    <w:rsid w:val="00810170"/>
    <w:rsid w:val="008101D3"/>
    <w:rsid w:val="00810290"/>
    <w:rsid w:val="00810339"/>
    <w:rsid w:val="0081038B"/>
    <w:rsid w:val="00810401"/>
    <w:rsid w:val="008104C3"/>
    <w:rsid w:val="008104D5"/>
    <w:rsid w:val="00810524"/>
    <w:rsid w:val="00810698"/>
    <w:rsid w:val="00810780"/>
    <w:rsid w:val="00810781"/>
    <w:rsid w:val="0081078D"/>
    <w:rsid w:val="0081082E"/>
    <w:rsid w:val="00810854"/>
    <w:rsid w:val="00810928"/>
    <w:rsid w:val="0081097B"/>
    <w:rsid w:val="00810988"/>
    <w:rsid w:val="00810B9C"/>
    <w:rsid w:val="00810BBF"/>
    <w:rsid w:val="00810CCF"/>
    <w:rsid w:val="00810D74"/>
    <w:rsid w:val="00810E4A"/>
    <w:rsid w:val="00810E6C"/>
    <w:rsid w:val="00810FC3"/>
    <w:rsid w:val="0081109A"/>
    <w:rsid w:val="00811205"/>
    <w:rsid w:val="008113AE"/>
    <w:rsid w:val="00811412"/>
    <w:rsid w:val="0081147D"/>
    <w:rsid w:val="0081148C"/>
    <w:rsid w:val="008118BC"/>
    <w:rsid w:val="00811A60"/>
    <w:rsid w:val="00811ABC"/>
    <w:rsid w:val="00811ABE"/>
    <w:rsid w:val="00811B26"/>
    <w:rsid w:val="00811B6A"/>
    <w:rsid w:val="00811BDD"/>
    <w:rsid w:val="00811C64"/>
    <w:rsid w:val="00811C72"/>
    <w:rsid w:val="00811DC4"/>
    <w:rsid w:val="00811FBB"/>
    <w:rsid w:val="008121BE"/>
    <w:rsid w:val="008121E3"/>
    <w:rsid w:val="008122F4"/>
    <w:rsid w:val="00812304"/>
    <w:rsid w:val="00812359"/>
    <w:rsid w:val="00812360"/>
    <w:rsid w:val="00812440"/>
    <w:rsid w:val="0081247C"/>
    <w:rsid w:val="00812522"/>
    <w:rsid w:val="00812525"/>
    <w:rsid w:val="0081255E"/>
    <w:rsid w:val="008125AE"/>
    <w:rsid w:val="008126C4"/>
    <w:rsid w:val="0081278C"/>
    <w:rsid w:val="008127EB"/>
    <w:rsid w:val="0081284D"/>
    <w:rsid w:val="008128A2"/>
    <w:rsid w:val="00812978"/>
    <w:rsid w:val="008129B4"/>
    <w:rsid w:val="00812A4D"/>
    <w:rsid w:val="00812AAC"/>
    <w:rsid w:val="00812C8E"/>
    <w:rsid w:val="00812CDA"/>
    <w:rsid w:val="00812D00"/>
    <w:rsid w:val="00812D60"/>
    <w:rsid w:val="00812EB5"/>
    <w:rsid w:val="00812EF0"/>
    <w:rsid w:val="00812F36"/>
    <w:rsid w:val="00812F4B"/>
    <w:rsid w:val="00812F50"/>
    <w:rsid w:val="0081300A"/>
    <w:rsid w:val="0081319C"/>
    <w:rsid w:val="008131B9"/>
    <w:rsid w:val="008132CC"/>
    <w:rsid w:val="0081364D"/>
    <w:rsid w:val="00813834"/>
    <w:rsid w:val="008138F2"/>
    <w:rsid w:val="00813ADF"/>
    <w:rsid w:val="00813C0F"/>
    <w:rsid w:val="00813D40"/>
    <w:rsid w:val="00813E56"/>
    <w:rsid w:val="00813E68"/>
    <w:rsid w:val="00813EBF"/>
    <w:rsid w:val="00813EDA"/>
    <w:rsid w:val="00813F21"/>
    <w:rsid w:val="00813F92"/>
    <w:rsid w:val="00813FF9"/>
    <w:rsid w:val="00814025"/>
    <w:rsid w:val="008141D3"/>
    <w:rsid w:val="00814209"/>
    <w:rsid w:val="00814227"/>
    <w:rsid w:val="0081422D"/>
    <w:rsid w:val="008142B7"/>
    <w:rsid w:val="008143A6"/>
    <w:rsid w:val="008144EC"/>
    <w:rsid w:val="00814518"/>
    <w:rsid w:val="00814557"/>
    <w:rsid w:val="008145A9"/>
    <w:rsid w:val="00814621"/>
    <w:rsid w:val="00814798"/>
    <w:rsid w:val="00814A6C"/>
    <w:rsid w:val="00814D81"/>
    <w:rsid w:val="00814E92"/>
    <w:rsid w:val="00815008"/>
    <w:rsid w:val="008150B4"/>
    <w:rsid w:val="00815173"/>
    <w:rsid w:val="008151BA"/>
    <w:rsid w:val="008151C0"/>
    <w:rsid w:val="00815218"/>
    <w:rsid w:val="0081526B"/>
    <w:rsid w:val="0081527F"/>
    <w:rsid w:val="00815289"/>
    <w:rsid w:val="008152A9"/>
    <w:rsid w:val="008152B9"/>
    <w:rsid w:val="00815378"/>
    <w:rsid w:val="008153E8"/>
    <w:rsid w:val="008154AC"/>
    <w:rsid w:val="008154C4"/>
    <w:rsid w:val="0081553D"/>
    <w:rsid w:val="00815647"/>
    <w:rsid w:val="008156CB"/>
    <w:rsid w:val="00815702"/>
    <w:rsid w:val="008157B3"/>
    <w:rsid w:val="008157DD"/>
    <w:rsid w:val="008158E7"/>
    <w:rsid w:val="00815C99"/>
    <w:rsid w:val="00815CB3"/>
    <w:rsid w:val="00815CC7"/>
    <w:rsid w:val="00815DCD"/>
    <w:rsid w:val="00815DD8"/>
    <w:rsid w:val="00815E50"/>
    <w:rsid w:val="00815EDA"/>
    <w:rsid w:val="00815EF3"/>
    <w:rsid w:val="00815F89"/>
    <w:rsid w:val="00815FCA"/>
    <w:rsid w:val="008160EC"/>
    <w:rsid w:val="00816178"/>
    <w:rsid w:val="008161BD"/>
    <w:rsid w:val="008162BE"/>
    <w:rsid w:val="00816431"/>
    <w:rsid w:val="0081653E"/>
    <w:rsid w:val="00816579"/>
    <w:rsid w:val="0081671F"/>
    <w:rsid w:val="00816A7B"/>
    <w:rsid w:val="00816B12"/>
    <w:rsid w:val="00816B66"/>
    <w:rsid w:val="00816BDD"/>
    <w:rsid w:val="00816C8D"/>
    <w:rsid w:val="00816D14"/>
    <w:rsid w:val="00816EB6"/>
    <w:rsid w:val="00816EF2"/>
    <w:rsid w:val="00816F6C"/>
    <w:rsid w:val="008170F0"/>
    <w:rsid w:val="008170F4"/>
    <w:rsid w:val="008171C3"/>
    <w:rsid w:val="0081736C"/>
    <w:rsid w:val="0081738A"/>
    <w:rsid w:val="008174EC"/>
    <w:rsid w:val="008175D0"/>
    <w:rsid w:val="00817616"/>
    <w:rsid w:val="008178CD"/>
    <w:rsid w:val="008179FE"/>
    <w:rsid w:val="00817BB7"/>
    <w:rsid w:val="00817C78"/>
    <w:rsid w:val="00817E94"/>
    <w:rsid w:val="00817EBA"/>
    <w:rsid w:val="00820215"/>
    <w:rsid w:val="00820446"/>
    <w:rsid w:val="0082047F"/>
    <w:rsid w:val="00820538"/>
    <w:rsid w:val="008205AD"/>
    <w:rsid w:val="0082076A"/>
    <w:rsid w:val="00820857"/>
    <w:rsid w:val="0082086F"/>
    <w:rsid w:val="0082087B"/>
    <w:rsid w:val="008208BA"/>
    <w:rsid w:val="00820914"/>
    <w:rsid w:val="00820BAA"/>
    <w:rsid w:val="00820C12"/>
    <w:rsid w:val="00820C78"/>
    <w:rsid w:val="00820D09"/>
    <w:rsid w:val="00820D79"/>
    <w:rsid w:val="00820DA7"/>
    <w:rsid w:val="00820DAF"/>
    <w:rsid w:val="00820DD6"/>
    <w:rsid w:val="00820E2A"/>
    <w:rsid w:val="00820F38"/>
    <w:rsid w:val="00820F4A"/>
    <w:rsid w:val="0082106B"/>
    <w:rsid w:val="0082109B"/>
    <w:rsid w:val="0082112E"/>
    <w:rsid w:val="00821137"/>
    <w:rsid w:val="0082127B"/>
    <w:rsid w:val="008212BB"/>
    <w:rsid w:val="008212E8"/>
    <w:rsid w:val="008213FA"/>
    <w:rsid w:val="008215F4"/>
    <w:rsid w:val="00821606"/>
    <w:rsid w:val="0082163F"/>
    <w:rsid w:val="00821655"/>
    <w:rsid w:val="00821806"/>
    <w:rsid w:val="008218E1"/>
    <w:rsid w:val="008219B0"/>
    <w:rsid w:val="00821AD4"/>
    <w:rsid w:val="00821BC3"/>
    <w:rsid w:val="00821BF9"/>
    <w:rsid w:val="00821C22"/>
    <w:rsid w:val="00821C31"/>
    <w:rsid w:val="00821C60"/>
    <w:rsid w:val="00821D54"/>
    <w:rsid w:val="00821E54"/>
    <w:rsid w:val="00821E5A"/>
    <w:rsid w:val="00821E6F"/>
    <w:rsid w:val="00821ECD"/>
    <w:rsid w:val="00821F3E"/>
    <w:rsid w:val="008220A5"/>
    <w:rsid w:val="00822104"/>
    <w:rsid w:val="00822238"/>
    <w:rsid w:val="00822264"/>
    <w:rsid w:val="008222EC"/>
    <w:rsid w:val="00822366"/>
    <w:rsid w:val="008223F8"/>
    <w:rsid w:val="00822402"/>
    <w:rsid w:val="0082246B"/>
    <w:rsid w:val="008224C2"/>
    <w:rsid w:val="008224D9"/>
    <w:rsid w:val="00822654"/>
    <w:rsid w:val="0082266E"/>
    <w:rsid w:val="008227D1"/>
    <w:rsid w:val="00822958"/>
    <w:rsid w:val="00822ADC"/>
    <w:rsid w:val="00822B51"/>
    <w:rsid w:val="00822BF7"/>
    <w:rsid w:val="00822C9B"/>
    <w:rsid w:val="00822CB5"/>
    <w:rsid w:val="00822D85"/>
    <w:rsid w:val="00822DCD"/>
    <w:rsid w:val="00822DD5"/>
    <w:rsid w:val="00822DF0"/>
    <w:rsid w:val="00822FD4"/>
    <w:rsid w:val="00823027"/>
    <w:rsid w:val="00823041"/>
    <w:rsid w:val="0082306E"/>
    <w:rsid w:val="00823183"/>
    <w:rsid w:val="0082319E"/>
    <w:rsid w:val="008234AE"/>
    <w:rsid w:val="008234D2"/>
    <w:rsid w:val="0082363F"/>
    <w:rsid w:val="0082369A"/>
    <w:rsid w:val="0082385C"/>
    <w:rsid w:val="0082392F"/>
    <w:rsid w:val="0082397F"/>
    <w:rsid w:val="00823A1F"/>
    <w:rsid w:val="00823A9B"/>
    <w:rsid w:val="00823AFE"/>
    <w:rsid w:val="00823B50"/>
    <w:rsid w:val="00823B71"/>
    <w:rsid w:val="00823BC5"/>
    <w:rsid w:val="00823C31"/>
    <w:rsid w:val="00823CBC"/>
    <w:rsid w:val="00823D69"/>
    <w:rsid w:val="00823E1C"/>
    <w:rsid w:val="00823F9C"/>
    <w:rsid w:val="00823FC2"/>
    <w:rsid w:val="008240E1"/>
    <w:rsid w:val="00824170"/>
    <w:rsid w:val="0082420F"/>
    <w:rsid w:val="00824660"/>
    <w:rsid w:val="008247EE"/>
    <w:rsid w:val="00824831"/>
    <w:rsid w:val="0082493A"/>
    <w:rsid w:val="00824A48"/>
    <w:rsid w:val="00824AB1"/>
    <w:rsid w:val="00824E1A"/>
    <w:rsid w:val="00824F43"/>
    <w:rsid w:val="00824F51"/>
    <w:rsid w:val="00824F8D"/>
    <w:rsid w:val="00825115"/>
    <w:rsid w:val="0082514D"/>
    <w:rsid w:val="008251EF"/>
    <w:rsid w:val="008251F1"/>
    <w:rsid w:val="008252C5"/>
    <w:rsid w:val="008253A1"/>
    <w:rsid w:val="008253A3"/>
    <w:rsid w:val="008253EB"/>
    <w:rsid w:val="00825590"/>
    <w:rsid w:val="008257ED"/>
    <w:rsid w:val="00825944"/>
    <w:rsid w:val="008259F9"/>
    <w:rsid w:val="00825B6B"/>
    <w:rsid w:val="00825C29"/>
    <w:rsid w:val="00825C43"/>
    <w:rsid w:val="00825CC9"/>
    <w:rsid w:val="00825DFC"/>
    <w:rsid w:val="00825E1E"/>
    <w:rsid w:val="00825E74"/>
    <w:rsid w:val="00825F3D"/>
    <w:rsid w:val="00825F58"/>
    <w:rsid w:val="0082603B"/>
    <w:rsid w:val="00826043"/>
    <w:rsid w:val="00826108"/>
    <w:rsid w:val="0082614C"/>
    <w:rsid w:val="00826187"/>
    <w:rsid w:val="008261A1"/>
    <w:rsid w:val="00826410"/>
    <w:rsid w:val="008264D2"/>
    <w:rsid w:val="008264D8"/>
    <w:rsid w:val="0082652F"/>
    <w:rsid w:val="008265D0"/>
    <w:rsid w:val="008265D3"/>
    <w:rsid w:val="00826685"/>
    <w:rsid w:val="0082668D"/>
    <w:rsid w:val="00826713"/>
    <w:rsid w:val="008268B9"/>
    <w:rsid w:val="008268C8"/>
    <w:rsid w:val="0082692A"/>
    <w:rsid w:val="00826ACD"/>
    <w:rsid w:val="00826BFD"/>
    <w:rsid w:val="00826C5D"/>
    <w:rsid w:val="00826C7E"/>
    <w:rsid w:val="00826C86"/>
    <w:rsid w:val="00826E10"/>
    <w:rsid w:val="00826F12"/>
    <w:rsid w:val="00826F38"/>
    <w:rsid w:val="00826FDA"/>
    <w:rsid w:val="00827078"/>
    <w:rsid w:val="0082713E"/>
    <w:rsid w:val="0082718D"/>
    <w:rsid w:val="008271B9"/>
    <w:rsid w:val="008271DA"/>
    <w:rsid w:val="00827399"/>
    <w:rsid w:val="008273DE"/>
    <w:rsid w:val="008273E5"/>
    <w:rsid w:val="00827459"/>
    <w:rsid w:val="008274A3"/>
    <w:rsid w:val="00827575"/>
    <w:rsid w:val="008275CA"/>
    <w:rsid w:val="0082761E"/>
    <w:rsid w:val="0082762E"/>
    <w:rsid w:val="008276F1"/>
    <w:rsid w:val="00827869"/>
    <w:rsid w:val="00827880"/>
    <w:rsid w:val="008278C7"/>
    <w:rsid w:val="00827903"/>
    <w:rsid w:val="0082796B"/>
    <w:rsid w:val="00827A5A"/>
    <w:rsid w:val="00827B42"/>
    <w:rsid w:val="00827B55"/>
    <w:rsid w:val="00827B7E"/>
    <w:rsid w:val="00827BEF"/>
    <w:rsid w:val="00827C08"/>
    <w:rsid w:val="00827CD0"/>
    <w:rsid w:val="00827D59"/>
    <w:rsid w:val="00827E9F"/>
    <w:rsid w:val="00827ED3"/>
    <w:rsid w:val="00827EF8"/>
    <w:rsid w:val="00827FB6"/>
    <w:rsid w:val="00827FEA"/>
    <w:rsid w:val="00830071"/>
    <w:rsid w:val="008300FC"/>
    <w:rsid w:val="00830172"/>
    <w:rsid w:val="0083018D"/>
    <w:rsid w:val="008301CD"/>
    <w:rsid w:val="008301D7"/>
    <w:rsid w:val="008302A8"/>
    <w:rsid w:val="00830319"/>
    <w:rsid w:val="00830325"/>
    <w:rsid w:val="00830331"/>
    <w:rsid w:val="0083033D"/>
    <w:rsid w:val="00830468"/>
    <w:rsid w:val="008304C9"/>
    <w:rsid w:val="00830508"/>
    <w:rsid w:val="0083062F"/>
    <w:rsid w:val="00830640"/>
    <w:rsid w:val="0083066D"/>
    <w:rsid w:val="00830695"/>
    <w:rsid w:val="008306D9"/>
    <w:rsid w:val="00830736"/>
    <w:rsid w:val="0083086C"/>
    <w:rsid w:val="00830963"/>
    <w:rsid w:val="0083097E"/>
    <w:rsid w:val="00830A32"/>
    <w:rsid w:val="00830C49"/>
    <w:rsid w:val="00830CF5"/>
    <w:rsid w:val="00830D22"/>
    <w:rsid w:val="00830FDA"/>
    <w:rsid w:val="008310FA"/>
    <w:rsid w:val="00831225"/>
    <w:rsid w:val="00831250"/>
    <w:rsid w:val="00831332"/>
    <w:rsid w:val="0083147C"/>
    <w:rsid w:val="0083153A"/>
    <w:rsid w:val="00831599"/>
    <w:rsid w:val="00831604"/>
    <w:rsid w:val="0083163C"/>
    <w:rsid w:val="008316CB"/>
    <w:rsid w:val="00831758"/>
    <w:rsid w:val="008317D9"/>
    <w:rsid w:val="0083184F"/>
    <w:rsid w:val="008318C3"/>
    <w:rsid w:val="00831906"/>
    <w:rsid w:val="008319BA"/>
    <w:rsid w:val="008319D6"/>
    <w:rsid w:val="00831AC8"/>
    <w:rsid w:val="00831B01"/>
    <w:rsid w:val="00831B2E"/>
    <w:rsid w:val="00831F11"/>
    <w:rsid w:val="00831FBD"/>
    <w:rsid w:val="00831FE8"/>
    <w:rsid w:val="0083205B"/>
    <w:rsid w:val="008320B5"/>
    <w:rsid w:val="0083212D"/>
    <w:rsid w:val="00832176"/>
    <w:rsid w:val="008321EE"/>
    <w:rsid w:val="0083226A"/>
    <w:rsid w:val="008322B3"/>
    <w:rsid w:val="008322EA"/>
    <w:rsid w:val="008323B7"/>
    <w:rsid w:val="00832447"/>
    <w:rsid w:val="008324F1"/>
    <w:rsid w:val="0083256A"/>
    <w:rsid w:val="00832611"/>
    <w:rsid w:val="008326AC"/>
    <w:rsid w:val="008326EC"/>
    <w:rsid w:val="00832883"/>
    <w:rsid w:val="008328A8"/>
    <w:rsid w:val="008328B8"/>
    <w:rsid w:val="008328FE"/>
    <w:rsid w:val="00832985"/>
    <w:rsid w:val="00832A17"/>
    <w:rsid w:val="00832CB9"/>
    <w:rsid w:val="00832DAD"/>
    <w:rsid w:val="00832F51"/>
    <w:rsid w:val="00832FFC"/>
    <w:rsid w:val="0083317C"/>
    <w:rsid w:val="00833257"/>
    <w:rsid w:val="00833276"/>
    <w:rsid w:val="00833277"/>
    <w:rsid w:val="008332B1"/>
    <w:rsid w:val="00833457"/>
    <w:rsid w:val="00833531"/>
    <w:rsid w:val="008335DA"/>
    <w:rsid w:val="0083378A"/>
    <w:rsid w:val="008337B6"/>
    <w:rsid w:val="00833887"/>
    <w:rsid w:val="008338E2"/>
    <w:rsid w:val="00833920"/>
    <w:rsid w:val="008339DF"/>
    <w:rsid w:val="00833A21"/>
    <w:rsid w:val="00833AC6"/>
    <w:rsid w:val="00833AF9"/>
    <w:rsid w:val="00833B02"/>
    <w:rsid w:val="00833B1A"/>
    <w:rsid w:val="00833B41"/>
    <w:rsid w:val="00833BB7"/>
    <w:rsid w:val="00833C35"/>
    <w:rsid w:val="00833C4A"/>
    <w:rsid w:val="00833CE4"/>
    <w:rsid w:val="00833E39"/>
    <w:rsid w:val="00833E42"/>
    <w:rsid w:val="00833F20"/>
    <w:rsid w:val="00833FC3"/>
    <w:rsid w:val="00834048"/>
    <w:rsid w:val="0083411E"/>
    <w:rsid w:val="00834136"/>
    <w:rsid w:val="00834167"/>
    <w:rsid w:val="0083418B"/>
    <w:rsid w:val="00834218"/>
    <w:rsid w:val="00834368"/>
    <w:rsid w:val="008344CD"/>
    <w:rsid w:val="008344D1"/>
    <w:rsid w:val="00834544"/>
    <w:rsid w:val="00834570"/>
    <w:rsid w:val="0083461B"/>
    <w:rsid w:val="0083467F"/>
    <w:rsid w:val="008346F8"/>
    <w:rsid w:val="00834842"/>
    <w:rsid w:val="00834869"/>
    <w:rsid w:val="00834928"/>
    <w:rsid w:val="00834963"/>
    <w:rsid w:val="00834A19"/>
    <w:rsid w:val="00834A6F"/>
    <w:rsid w:val="00834AA3"/>
    <w:rsid w:val="00834AD3"/>
    <w:rsid w:val="00834BC1"/>
    <w:rsid w:val="00834BD6"/>
    <w:rsid w:val="00834BE1"/>
    <w:rsid w:val="00834C10"/>
    <w:rsid w:val="00834D61"/>
    <w:rsid w:val="00834D72"/>
    <w:rsid w:val="00834E6C"/>
    <w:rsid w:val="00834FE7"/>
    <w:rsid w:val="0083506A"/>
    <w:rsid w:val="0083506F"/>
    <w:rsid w:val="008350AE"/>
    <w:rsid w:val="00835197"/>
    <w:rsid w:val="0083527B"/>
    <w:rsid w:val="008352B7"/>
    <w:rsid w:val="0083537B"/>
    <w:rsid w:val="008353AC"/>
    <w:rsid w:val="0083540B"/>
    <w:rsid w:val="0083549D"/>
    <w:rsid w:val="00835613"/>
    <w:rsid w:val="0083564C"/>
    <w:rsid w:val="0083568E"/>
    <w:rsid w:val="0083569F"/>
    <w:rsid w:val="00835776"/>
    <w:rsid w:val="00835805"/>
    <w:rsid w:val="00835809"/>
    <w:rsid w:val="0083586E"/>
    <w:rsid w:val="0083588E"/>
    <w:rsid w:val="00835930"/>
    <w:rsid w:val="008359BE"/>
    <w:rsid w:val="00835AAD"/>
    <w:rsid w:val="00835BE2"/>
    <w:rsid w:val="00835BE5"/>
    <w:rsid w:val="00835C9B"/>
    <w:rsid w:val="00835CA5"/>
    <w:rsid w:val="00835CB8"/>
    <w:rsid w:val="00835D22"/>
    <w:rsid w:val="00835DBE"/>
    <w:rsid w:val="00835E04"/>
    <w:rsid w:val="00835F00"/>
    <w:rsid w:val="00836030"/>
    <w:rsid w:val="00836094"/>
    <w:rsid w:val="008360A3"/>
    <w:rsid w:val="008360AB"/>
    <w:rsid w:val="008360D9"/>
    <w:rsid w:val="008360FA"/>
    <w:rsid w:val="00836106"/>
    <w:rsid w:val="00836193"/>
    <w:rsid w:val="0083619A"/>
    <w:rsid w:val="008361D8"/>
    <w:rsid w:val="0083622E"/>
    <w:rsid w:val="0083628E"/>
    <w:rsid w:val="00836433"/>
    <w:rsid w:val="0083645D"/>
    <w:rsid w:val="008365AF"/>
    <w:rsid w:val="00836603"/>
    <w:rsid w:val="008367F4"/>
    <w:rsid w:val="0083680B"/>
    <w:rsid w:val="0083682B"/>
    <w:rsid w:val="0083686F"/>
    <w:rsid w:val="00836875"/>
    <w:rsid w:val="00836910"/>
    <w:rsid w:val="008369C2"/>
    <w:rsid w:val="00836A00"/>
    <w:rsid w:val="00836A21"/>
    <w:rsid w:val="00836C1B"/>
    <w:rsid w:val="00836CF6"/>
    <w:rsid w:val="00836D07"/>
    <w:rsid w:val="00836DFA"/>
    <w:rsid w:val="00836E1E"/>
    <w:rsid w:val="00836E80"/>
    <w:rsid w:val="00836ECD"/>
    <w:rsid w:val="00836EF3"/>
    <w:rsid w:val="0083701A"/>
    <w:rsid w:val="008370CB"/>
    <w:rsid w:val="008372FE"/>
    <w:rsid w:val="0083743F"/>
    <w:rsid w:val="0083746B"/>
    <w:rsid w:val="008374FB"/>
    <w:rsid w:val="0083764F"/>
    <w:rsid w:val="008377B6"/>
    <w:rsid w:val="0083782B"/>
    <w:rsid w:val="00837954"/>
    <w:rsid w:val="00837A43"/>
    <w:rsid w:val="00837DB8"/>
    <w:rsid w:val="00837EA9"/>
    <w:rsid w:val="00837FB0"/>
    <w:rsid w:val="00837FDF"/>
    <w:rsid w:val="00840006"/>
    <w:rsid w:val="008401D7"/>
    <w:rsid w:val="008401F3"/>
    <w:rsid w:val="00840247"/>
    <w:rsid w:val="00840274"/>
    <w:rsid w:val="00840349"/>
    <w:rsid w:val="008403D3"/>
    <w:rsid w:val="00840455"/>
    <w:rsid w:val="0084046C"/>
    <w:rsid w:val="008404B3"/>
    <w:rsid w:val="008404CC"/>
    <w:rsid w:val="008404D1"/>
    <w:rsid w:val="00840506"/>
    <w:rsid w:val="0084056E"/>
    <w:rsid w:val="0084058D"/>
    <w:rsid w:val="00840684"/>
    <w:rsid w:val="008406BA"/>
    <w:rsid w:val="008406CD"/>
    <w:rsid w:val="00840791"/>
    <w:rsid w:val="00840886"/>
    <w:rsid w:val="008408B0"/>
    <w:rsid w:val="008408DA"/>
    <w:rsid w:val="008408DD"/>
    <w:rsid w:val="00840917"/>
    <w:rsid w:val="00840967"/>
    <w:rsid w:val="00840A03"/>
    <w:rsid w:val="00840A64"/>
    <w:rsid w:val="00840A99"/>
    <w:rsid w:val="00840CC1"/>
    <w:rsid w:val="00840D5F"/>
    <w:rsid w:val="00840E51"/>
    <w:rsid w:val="00840F24"/>
    <w:rsid w:val="00840F92"/>
    <w:rsid w:val="00841159"/>
    <w:rsid w:val="008411DF"/>
    <w:rsid w:val="0084131C"/>
    <w:rsid w:val="00841368"/>
    <w:rsid w:val="008413DE"/>
    <w:rsid w:val="00841430"/>
    <w:rsid w:val="0084150F"/>
    <w:rsid w:val="00841538"/>
    <w:rsid w:val="008415A4"/>
    <w:rsid w:val="008415E9"/>
    <w:rsid w:val="0084170B"/>
    <w:rsid w:val="008417BE"/>
    <w:rsid w:val="008417D3"/>
    <w:rsid w:val="008417FE"/>
    <w:rsid w:val="00841824"/>
    <w:rsid w:val="00841833"/>
    <w:rsid w:val="00841843"/>
    <w:rsid w:val="008418A3"/>
    <w:rsid w:val="008418B1"/>
    <w:rsid w:val="008418C4"/>
    <w:rsid w:val="008418CB"/>
    <w:rsid w:val="008418F6"/>
    <w:rsid w:val="0084195B"/>
    <w:rsid w:val="00841B9A"/>
    <w:rsid w:val="00841BF3"/>
    <w:rsid w:val="00841C40"/>
    <w:rsid w:val="00841D00"/>
    <w:rsid w:val="00841D2D"/>
    <w:rsid w:val="00841E7F"/>
    <w:rsid w:val="00841EAB"/>
    <w:rsid w:val="00841F03"/>
    <w:rsid w:val="00841FE7"/>
    <w:rsid w:val="00842055"/>
    <w:rsid w:val="0084205D"/>
    <w:rsid w:val="008420A0"/>
    <w:rsid w:val="00842100"/>
    <w:rsid w:val="0084215B"/>
    <w:rsid w:val="008422AB"/>
    <w:rsid w:val="00842350"/>
    <w:rsid w:val="00842393"/>
    <w:rsid w:val="008428BC"/>
    <w:rsid w:val="008428EB"/>
    <w:rsid w:val="0084299E"/>
    <w:rsid w:val="00842A2B"/>
    <w:rsid w:val="00842A61"/>
    <w:rsid w:val="00842AC2"/>
    <w:rsid w:val="00842AD2"/>
    <w:rsid w:val="00842B10"/>
    <w:rsid w:val="00842CA4"/>
    <w:rsid w:val="00842D25"/>
    <w:rsid w:val="00842F33"/>
    <w:rsid w:val="00843057"/>
    <w:rsid w:val="008430D0"/>
    <w:rsid w:val="008430F7"/>
    <w:rsid w:val="00843164"/>
    <w:rsid w:val="00843187"/>
    <w:rsid w:val="008431D3"/>
    <w:rsid w:val="008431FE"/>
    <w:rsid w:val="00843203"/>
    <w:rsid w:val="008432D3"/>
    <w:rsid w:val="0084331F"/>
    <w:rsid w:val="008433C2"/>
    <w:rsid w:val="0084343F"/>
    <w:rsid w:val="008434BE"/>
    <w:rsid w:val="00843665"/>
    <w:rsid w:val="0084379A"/>
    <w:rsid w:val="0084381C"/>
    <w:rsid w:val="00843897"/>
    <w:rsid w:val="00843898"/>
    <w:rsid w:val="008439F9"/>
    <w:rsid w:val="00843A58"/>
    <w:rsid w:val="00843A78"/>
    <w:rsid w:val="00843AE0"/>
    <w:rsid w:val="00843BBF"/>
    <w:rsid w:val="00843C34"/>
    <w:rsid w:val="00843E52"/>
    <w:rsid w:val="00843E75"/>
    <w:rsid w:val="00843E8D"/>
    <w:rsid w:val="008442EC"/>
    <w:rsid w:val="0084432D"/>
    <w:rsid w:val="008443D8"/>
    <w:rsid w:val="008443FF"/>
    <w:rsid w:val="00844400"/>
    <w:rsid w:val="0084440D"/>
    <w:rsid w:val="00844426"/>
    <w:rsid w:val="0084443B"/>
    <w:rsid w:val="0084446B"/>
    <w:rsid w:val="008444AA"/>
    <w:rsid w:val="00844568"/>
    <w:rsid w:val="008446E0"/>
    <w:rsid w:val="008448AB"/>
    <w:rsid w:val="008448BF"/>
    <w:rsid w:val="008448EF"/>
    <w:rsid w:val="008448F5"/>
    <w:rsid w:val="00844AA7"/>
    <w:rsid w:val="00844C2A"/>
    <w:rsid w:val="00844CA3"/>
    <w:rsid w:val="00844DC7"/>
    <w:rsid w:val="00844DFD"/>
    <w:rsid w:val="00844EC9"/>
    <w:rsid w:val="00844F44"/>
    <w:rsid w:val="00844F51"/>
    <w:rsid w:val="008450E7"/>
    <w:rsid w:val="00845174"/>
    <w:rsid w:val="0084519E"/>
    <w:rsid w:val="0084520A"/>
    <w:rsid w:val="00845285"/>
    <w:rsid w:val="008452B2"/>
    <w:rsid w:val="008453E6"/>
    <w:rsid w:val="008455C4"/>
    <w:rsid w:val="008456C6"/>
    <w:rsid w:val="0084573A"/>
    <w:rsid w:val="0084582F"/>
    <w:rsid w:val="008458A4"/>
    <w:rsid w:val="00845A3D"/>
    <w:rsid w:val="00845AE6"/>
    <w:rsid w:val="00845C06"/>
    <w:rsid w:val="00845CCA"/>
    <w:rsid w:val="00845CDB"/>
    <w:rsid w:val="00845DFE"/>
    <w:rsid w:val="00845E83"/>
    <w:rsid w:val="00846105"/>
    <w:rsid w:val="008461D5"/>
    <w:rsid w:val="008462F1"/>
    <w:rsid w:val="0084642D"/>
    <w:rsid w:val="008464CB"/>
    <w:rsid w:val="00846556"/>
    <w:rsid w:val="00846636"/>
    <w:rsid w:val="0084663A"/>
    <w:rsid w:val="00846700"/>
    <w:rsid w:val="008468C2"/>
    <w:rsid w:val="008468E8"/>
    <w:rsid w:val="008469C3"/>
    <w:rsid w:val="00846B6B"/>
    <w:rsid w:val="00846BF3"/>
    <w:rsid w:val="00846D30"/>
    <w:rsid w:val="00846D4F"/>
    <w:rsid w:val="00846D58"/>
    <w:rsid w:val="00846D98"/>
    <w:rsid w:val="00846FA8"/>
    <w:rsid w:val="0084705B"/>
    <w:rsid w:val="00847082"/>
    <w:rsid w:val="00847118"/>
    <w:rsid w:val="00847185"/>
    <w:rsid w:val="008471E3"/>
    <w:rsid w:val="00847375"/>
    <w:rsid w:val="0084761F"/>
    <w:rsid w:val="00847677"/>
    <w:rsid w:val="00847718"/>
    <w:rsid w:val="00847883"/>
    <w:rsid w:val="00847948"/>
    <w:rsid w:val="008479FF"/>
    <w:rsid w:val="00847ACA"/>
    <w:rsid w:val="00847AF7"/>
    <w:rsid w:val="00847B63"/>
    <w:rsid w:val="00847DF7"/>
    <w:rsid w:val="00847E91"/>
    <w:rsid w:val="00847ECC"/>
    <w:rsid w:val="00850009"/>
    <w:rsid w:val="00850060"/>
    <w:rsid w:val="00850069"/>
    <w:rsid w:val="008500AA"/>
    <w:rsid w:val="008500EB"/>
    <w:rsid w:val="00850129"/>
    <w:rsid w:val="008501DB"/>
    <w:rsid w:val="008501F1"/>
    <w:rsid w:val="00850327"/>
    <w:rsid w:val="00850330"/>
    <w:rsid w:val="00850467"/>
    <w:rsid w:val="00850485"/>
    <w:rsid w:val="00850501"/>
    <w:rsid w:val="00850512"/>
    <w:rsid w:val="008506EA"/>
    <w:rsid w:val="0085083E"/>
    <w:rsid w:val="008508B7"/>
    <w:rsid w:val="008509EC"/>
    <w:rsid w:val="00850ABC"/>
    <w:rsid w:val="00850AD3"/>
    <w:rsid w:val="00850B47"/>
    <w:rsid w:val="00850C31"/>
    <w:rsid w:val="00850C61"/>
    <w:rsid w:val="00851007"/>
    <w:rsid w:val="00851261"/>
    <w:rsid w:val="00851278"/>
    <w:rsid w:val="00851309"/>
    <w:rsid w:val="0085132A"/>
    <w:rsid w:val="0085138B"/>
    <w:rsid w:val="008513B0"/>
    <w:rsid w:val="00851409"/>
    <w:rsid w:val="008514A5"/>
    <w:rsid w:val="00851502"/>
    <w:rsid w:val="00851589"/>
    <w:rsid w:val="008515F2"/>
    <w:rsid w:val="00851613"/>
    <w:rsid w:val="0085162F"/>
    <w:rsid w:val="00851643"/>
    <w:rsid w:val="00851783"/>
    <w:rsid w:val="00851826"/>
    <w:rsid w:val="008518B4"/>
    <w:rsid w:val="0085197E"/>
    <w:rsid w:val="00851AC9"/>
    <w:rsid w:val="00851B2F"/>
    <w:rsid w:val="00851C13"/>
    <w:rsid w:val="00851D21"/>
    <w:rsid w:val="00851D3C"/>
    <w:rsid w:val="00851E7D"/>
    <w:rsid w:val="00851FF6"/>
    <w:rsid w:val="0085202A"/>
    <w:rsid w:val="00852042"/>
    <w:rsid w:val="0085207E"/>
    <w:rsid w:val="008521A2"/>
    <w:rsid w:val="0085222C"/>
    <w:rsid w:val="008522EC"/>
    <w:rsid w:val="008522F8"/>
    <w:rsid w:val="008523C0"/>
    <w:rsid w:val="008523CA"/>
    <w:rsid w:val="008523E9"/>
    <w:rsid w:val="00852472"/>
    <w:rsid w:val="008524CF"/>
    <w:rsid w:val="00852699"/>
    <w:rsid w:val="008526DF"/>
    <w:rsid w:val="0085276B"/>
    <w:rsid w:val="008528A9"/>
    <w:rsid w:val="008529C8"/>
    <w:rsid w:val="008529EA"/>
    <w:rsid w:val="00852A4F"/>
    <w:rsid w:val="00852A6F"/>
    <w:rsid w:val="00852B3B"/>
    <w:rsid w:val="00852BAA"/>
    <w:rsid w:val="00852C06"/>
    <w:rsid w:val="00852E51"/>
    <w:rsid w:val="00852F20"/>
    <w:rsid w:val="00852F83"/>
    <w:rsid w:val="008530B9"/>
    <w:rsid w:val="008531FB"/>
    <w:rsid w:val="00853234"/>
    <w:rsid w:val="00853246"/>
    <w:rsid w:val="008532AD"/>
    <w:rsid w:val="008534E6"/>
    <w:rsid w:val="00853559"/>
    <w:rsid w:val="008535D0"/>
    <w:rsid w:val="008537FE"/>
    <w:rsid w:val="0085383E"/>
    <w:rsid w:val="00853952"/>
    <w:rsid w:val="0085398F"/>
    <w:rsid w:val="00853A16"/>
    <w:rsid w:val="00853A2C"/>
    <w:rsid w:val="00853AC3"/>
    <w:rsid w:val="00853C09"/>
    <w:rsid w:val="00853C84"/>
    <w:rsid w:val="00853D75"/>
    <w:rsid w:val="00853DC0"/>
    <w:rsid w:val="00853DD1"/>
    <w:rsid w:val="00853DE9"/>
    <w:rsid w:val="00853EF4"/>
    <w:rsid w:val="00853F90"/>
    <w:rsid w:val="008541FC"/>
    <w:rsid w:val="0085428F"/>
    <w:rsid w:val="00854350"/>
    <w:rsid w:val="0085438C"/>
    <w:rsid w:val="00854437"/>
    <w:rsid w:val="00854477"/>
    <w:rsid w:val="0085456A"/>
    <w:rsid w:val="00854599"/>
    <w:rsid w:val="00854747"/>
    <w:rsid w:val="0085475C"/>
    <w:rsid w:val="008547E8"/>
    <w:rsid w:val="00854925"/>
    <w:rsid w:val="00854A6A"/>
    <w:rsid w:val="00854AE3"/>
    <w:rsid w:val="00854AF9"/>
    <w:rsid w:val="00854B7C"/>
    <w:rsid w:val="00854BCE"/>
    <w:rsid w:val="00854BE5"/>
    <w:rsid w:val="00854C9D"/>
    <w:rsid w:val="00854CB6"/>
    <w:rsid w:val="00854D19"/>
    <w:rsid w:val="00854DE1"/>
    <w:rsid w:val="00854E85"/>
    <w:rsid w:val="00854ED8"/>
    <w:rsid w:val="0085505D"/>
    <w:rsid w:val="00855086"/>
    <w:rsid w:val="008551A1"/>
    <w:rsid w:val="00855246"/>
    <w:rsid w:val="008552D5"/>
    <w:rsid w:val="0085537B"/>
    <w:rsid w:val="0085538F"/>
    <w:rsid w:val="0085542B"/>
    <w:rsid w:val="00855441"/>
    <w:rsid w:val="0085544C"/>
    <w:rsid w:val="0085548F"/>
    <w:rsid w:val="00855564"/>
    <w:rsid w:val="008555EA"/>
    <w:rsid w:val="0085561D"/>
    <w:rsid w:val="0085569D"/>
    <w:rsid w:val="00855A5F"/>
    <w:rsid w:val="00855B2E"/>
    <w:rsid w:val="00855CAA"/>
    <w:rsid w:val="00855DCF"/>
    <w:rsid w:val="00855E70"/>
    <w:rsid w:val="00855EF3"/>
    <w:rsid w:val="00855FCB"/>
    <w:rsid w:val="008560CB"/>
    <w:rsid w:val="008560DE"/>
    <w:rsid w:val="00856162"/>
    <w:rsid w:val="0085651D"/>
    <w:rsid w:val="00856634"/>
    <w:rsid w:val="0085671E"/>
    <w:rsid w:val="00856727"/>
    <w:rsid w:val="008567A1"/>
    <w:rsid w:val="008567B9"/>
    <w:rsid w:val="00856829"/>
    <w:rsid w:val="0085691A"/>
    <w:rsid w:val="00856937"/>
    <w:rsid w:val="00856947"/>
    <w:rsid w:val="008569FC"/>
    <w:rsid w:val="00856A57"/>
    <w:rsid w:val="00856BC7"/>
    <w:rsid w:val="00856BC8"/>
    <w:rsid w:val="00856BE6"/>
    <w:rsid w:val="00856C70"/>
    <w:rsid w:val="00856CA2"/>
    <w:rsid w:val="00856CAF"/>
    <w:rsid w:val="00856D43"/>
    <w:rsid w:val="00856DF5"/>
    <w:rsid w:val="00856F5F"/>
    <w:rsid w:val="008570E4"/>
    <w:rsid w:val="0085718D"/>
    <w:rsid w:val="008571B6"/>
    <w:rsid w:val="0085725E"/>
    <w:rsid w:val="008572FF"/>
    <w:rsid w:val="00857312"/>
    <w:rsid w:val="00857392"/>
    <w:rsid w:val="008573B9"/>
    <w:rsid w:val="008573C9"/>
    <w:rsid w:val="008573F2"/>
    <w:rsid w:val="008573FB"/>
    <w:rsid w:val="008575D9"/>
    <w:rsid w:val="008575E9"/>
    <w:rsid w:val="008575FC"/>
    <w:rsid w:val="0085761C"/>
    <w:rsid w:val="0085774D"/>
    <w:rsid w:val="00857891"/>
    <w:rsid w:val="008578D9"/>
    <w:rsid w:val="008579FC"/>
    <w:rsid w:val="00857A9C"/>
    <w:rsid w:val="00857CC2"/>
    <w:rsid w:val="00857D92"/>
    <w:rsid w:val="00857E0C"/>
    <w:rsid w:val="00857E94"/>
    <w:rsid w:val="00857F2E"/>
    <w:rsid w:val="00857FEF"/>
    <w:rsid w:val="00860065"/>
    <w:rsid w:val="0086006B"/>
    <w:rsid w:val="00860114"/>
    <w:rsid w:val="008602A5"/>
    <w:rsid w:val="008602D6"/>
    <w:rsid w:val="00860340"/>
    <w:rsid w:val="008603AA"/>
    <w:rsid w:val="008605CA"/>
    <w:rsid w:val="0086062B"/>
    <w:rsid w:val="008606C9"/>
    <w:rsid w:val="00860744"/>
    <w:rsid w:val="00860766"/>
    <w:rsid w:val="008607A3"/>
    <w:rsid w:val="00860805"/>
    <w:rsid w:val="00860924"/>
    <w:rsid w:val="0086092C"/>
    <w:rsid w:val="0086093B"/>
    <w:rsid w:val="0086096C"/>
    <w:rsid w:val="008609BD"/>
    <w:rsid w:val="008609C2"/>
    <w:rsid w:val="00860A5A"/>
    <w:rsid w:val="00860A5F"/>
    <w:rsid w:val="00860C84"/>
    <w:rsid w:val="00860CD5"/>
    <w:rsid w:val="00860DC5"/>
    <w:rsid w:val="00860DD8"/>
    <w:rsid w:val="00860F33"/>
    <w:rsid w:val="00860F76"/>
    <w:rsid w:val="008610FA"/>
    <w:rsid w:val="00861390"/>
    <w:rsid w:val="008613ED"/>
    <w:rsid w:val="0086143D"/>
    <w:rsid w:val="00861570"/>
    <w:rsid w:val="008615CB"/>
    <w:rsid w:val="008615D4"/>
    <w:rsid w:val="00861696"/>
    <w:rsid w:val="00861755"/>
    <w:rsid w:val="008618DF"/>
    <w:rsid w:val="00861ACF"/>
    <w:rsid w:val="00861C56"/>
    <w:rsid w:val="00861D03"/>
    <w:rsid w:val="00861ECD"/>
    <w:rsid w:val="00861F3D"/>
    <w:rsid w:val="00861F58"/>
    <w:rsid w:val="00861F6E"/>
    <w:rsid w:val="0086203A"/>
    <w:rsid w:val="008620AC"/>
    <w:rsid w:val="0086224B"/>
    <w:rsid w:val="00862331"/>
    <w:rsid w:val="008623C7"/>
    <w:rsid w:val="008623E7"/>
    <w:rsid w:val="00862463"/>
    <w:rsid w:val="0086248A"/>
    <w:rsid w:val="00862511"/>
    <w:rsid w:val="008625A2"/>
    <w:rsid w:val="00862696"/>
    <w:rsid w:val="00862A03"/>
    <w:rsid w:val="00862A56"/>
    <w:rsid w:val="00862C91"/>
    <w:rsid w:val="00862CB8"/>
    <w:rsid w:val="00862D39"/>
    <w:rsid w:val="00862DD3"/>
    <w:rsid w:val="00862E04"/>
    <w:rsid w:val="00862EDC"/>
    <w:rsid w:val="00863025"/>
    <w:rsid w:val="00863060"/>
    <w:rsid w:val="00863069"/>
    <w:rsid w:val="00863151"/>
    <w:rsid w:val="00863199"/>
    <w:rsid w:val="00863215"/>
    <w:rsid w:val="008632D7"/>
    <w:rsid w:val="008632F7"/>
    <w:rsid w:val="00863300"/>
    <w:rsid w:val="008633FB"/>
    <w:rsid w:val="008635A5"/>
    <w:rsid w:val="008635A7"/>
    <w:rsid w:val="008635B3"/>
    <w:rsid w:val="008635EA"/>
    <w:rsid w:val="00863626"/>
    <w:rsid w:val="00863673"/>
    <w:rsid w:val="008636F1"/>
    <w:rsid w:val="00863741"/>
    <w:rsid w:val="0086390E"/>
    <w:rsid w:val="00863917"/>
    <w:rsid w:val="00863918"/>
    <w:rsid w:val="00863992"/>
    <w:rsid w:val="00863996"/>
    <w:rsid w:val="008639B4"/>
    <w:rsid w:val="008639ED"/>
    <w:rsid w:val="00863A94"/>
    <w:rsid w:val="00863B5E"/>
    <w:rsid w:val="00863C46"/>
    <w:rsid w:val="00863CEE"/>
    <w:rsid w:val="00863DA9"/>
    <w:rsid w:val="00863DFF"/>
    <w:rsid w:val="00863E10"/>
    <w:rsid w:val="00863ECF"/>
    <w:rsid w:val="00863F2F"/>
    <w:rsid w:val="00863F46"/>
    <w:rsid w:val="00863FE1"/>
    <w:rsid w:val="00864138"/>
    <w:rsid w:val="0086413A"/>
    <w:rsid w:val="00864318"/>
    <w:rsid w:val="0086432C"/>
    <w:rsid w:val="00864398"/>
    <w:rsid w:val="008643F3"/>
    <w:rsid w:val="00864416"/>
    <w:rsid w:val="008644EB"/>
    <w:rsid w:val="00864516"/>
    <w:rsid w:val="008645CA"/>
    <w:rsid w:val="0086467B"/>
    <w:rsid w:val="008646B0"/>
    <w:rsid w:val="00864806"/>
    <w:rsid w:val="00864960"/>
    <w:rsid w:val="008649CD"/>
    <w:rsid w:val="00864A1C"/>
    <w:rsid w:val="00864B9B"/>
    <w:rsid w:val="00864D0C"/>
    <w:rsid w:val="00864D51"/>
    <w:rsid w:val="00864DA5"/>
    <w:rsid w:val="00864E28"/>
    <w:rsid w:val="00865018"/>
    <w:rsid w:val="0086506E"/>
    <w:rsid w:val="008650E8"/>
    <w:rsid w:val="008650F8"/>
    <w:rsid w:val="00865346"/>
    <w:rsid w:val="0086534D"/>
    <w:rsid w:val="00865434"/>
    <w:rsid w:val="00865470"/>
    <w:rsid w:val="008656A1"/>
    <w:rsid w:val="00865743"/>
    <w:rsid w:val="0086587E"/>
    <w:rsid w:val="00865956"/>
    <w:rsid w:val="008659C7"/>
    <w:rsid w:val="00865B21"/>
    <w:rsid w:val="00865B4F"/>
    <w:rsid w:val="00865B75"/>
    <w:rsid w:val="00865BB0"/>
    <w:rsid w:val="00865D5D"/>
    <w:rsid w:val="00865E3E"/>
    <w:rsid w:val="00865F83"/>
    <w:rsid w:val="00865FBC"/>
    <w:rsid w:val="0086601C"/>
    <w:rsid w:val="00866072"/>
    <w:rsid w:val="008660AF"/>
    <w:rsid w:val="008660DC"/>
    <w:rsid w:val="00866291"/>
    <w:rsid w:val="00866293"/>
    <w:rsid w:val="00866461"/>
    <w:rsid w:val="0086646D"/>
    <w:rsid w:val="00866884"/>
    <w:rsid w:val="008668B3"/>
    <w:rsid w:val="0086693D"/>
    <w:rsid w:val="0086699B"/>
    <w:rsid w:val="00866AA7"/>
    <w:rsid w:val="00866AD9"/>
    <w:rsid w:val="00866B13"/>
    <w:rsid w:val="00866BA7"/>
    <w:rsid w:val="00866BCF"/>
    <w:rsid w:val="00866C0C"/>
    <w:rsid w:val="00866C2D"/>
    <w:rsid w:val="00866D2B"/>
    <w:rsid w:val="00866EED"/>
    <w:rsid w:val="0086707B"/>
    <w:rsid w:val="00867092"/>
    <w:rsid w:val="008670AC"/>
    <w:rsid w:val="008670CF"/>
    <w:rsid w:val="00867118"/>
    <w:rsid w:val="00867120"/>
    <w:rsid w:val="0086720F"/>
    <w:rsid w:val="00867248"/>
    <w:rsid w:val="00867301"/>
    <w:rsid w:val="008673F4"/>
    <w:rsid w:val="008673F5"/>
    <w:rsid w:val="00867427"/>
    <w:rsid w:val="008674BD"/>
    <w:rsid w:val="008674D6"/>
    <w:rsid w:val="008675A6"/>
    <w:rsid w:val="008675D6"/>
    <w:rsid w:val="0086761A"/>
    <w:rsid w:val="00867667"/>
    <w:rsid w:val="008677A0"/>
    <w:rsid w:val="008677B1"/>
    <w:rsid w:val="00867855"/>
    <w:rsid w:val="0086785E"/>
    <w:rsid w:val="008679DF"/>
    <w:rsid w:val="00867A54"/>
    <w:rsid w:val="00867AF4"/>
    <w:rsid w:val="00867C03"/>
    <w:rsid w:val="00867CBF"/>
    <w:rsid w:val="00867DFF"/>
    <w:rsid w:val="00867E24"/>
    <w:rsid w:val="00867E26"/>
    <w:rsid w:val="00867EB1"/>
    <w:rsid w:val="00867EC0"/>
    <w:rsid w:val="00867F11"/>
    <w:rsid w:val="008700BC"/>
    <w:rsid w:val="0087029B"/>
    <w:rsid w:val="008702F6"/>
    <w:rsid w:val="0087044F"/>
    <w:rsid w:val="00870459"/>
    <w:rsid w:val="0087061D"/>
    <w:rsid w:val="0087066A"/>
    <w:rsid w:val="0087071C"/>
    <w:rsid w:val="008707F8"/>
    <w:rsid w:val="0087088A"/>
    <w:rsid w:val="008708BE"/>
    <w:rsid w:val="0087095C"/>
    <w:rsid w:val="00870C8B"/>
    <w:rsid w:val="00870D14"/>
    <w:rsid w:val="00870D70"/>
    <w:rsid w:val="00870DEA"/>
    <w:rsid w:val="00870E11"/>
    <w:rsid w:val="00870EC8"/>
    <w:rsid w:val="00870F0F"/>
    <w:rsid w:val="00870FF0"/>
    <w:rsid w:val="00871160"/>
    <w:rsid w:val="008711D5"/>
    <w:rsid w:val="008711DB"/>
    <w:rsid w:val="008711E7"/>
    <w:rsid w:val="0087154A"/>
    <w:rsid w:val="008715B5"/>
    <w:rsid w:val="00871601"/>
    <w:rsid w:val="008716F4"/>
    <w:rsid w:val="00871716"/>
    <w:rsid w:val="00871769"/>
    <w:rsid w:val="0087196B"/>
    <w:rsid w:val="0087197F"/>
    <w:rsid w:val="008719C2"/>
    <w:rsid w:val="00871A34"/>
    <w:rsid w:val="00871AD2"/>
    <w:rsid w:val="00871BC9"/>
    <w:rsid w:val="00871C37"/>
    <w:rsid w:val="00871C50"/>
    <w:rsid w:val="00871C90"/>
    <w:rsid w:val="00871CB6"/>
    <w:rsid w:val="00871DF6"/>
    <w:rsid w:val="00871EA4"/>
    <w:rsid w:val="00871F90"/>
    <w:rsid w:val="00871FD5"/>
    <w:rsid w:val="0087214C"/>
    <w:rsid w:val="00872173"/>
    <w:rsid w:val="008721CC"/>
    <w:rsid w:val="0087226B"/>
    <w:rsid w:val="008722DB"/>
    <w:rsid w:val="00872354"/>
    <w:rsid w:val="0087235A"/>
    <w:rsid w:val="0087245D"/>
    <w:rsid w:val="00872520"/>
    <w:rsid w:val="0087257E"/>
    <w:rsid w:val="008725C9"/>
    <w:rsid w:val="008725E9"/>
    <w:rsid w:val="00872622"/>
    <w:rsid w:val="00872669"/>
    <w:rsid w:val="008726A5"/>
    <w:rsid w:val="00872709"/>
    <w:rsid w:val="0087272A"/>
    <w:rsid w:val="008728CA"/>
    <w:rsid w:val="00872946"/>
    <w:rsid w:val="008729AA"/>
    <w:rsid w:val="008729E6"/>
    <w:rsid w:val="00872A64"/>
    <w:rsid w:val="00872A84"/>
    <w:rsid w:val="00872B5B"/>
    <w:rsid w:val="00872C8F"/>
    <w:rsid w:val="00872D79"/>
    <w:rsid w:val="00872E83"/>
    <w:rsid w:val="00872EEB"/>
    <w:rsid w:val="00872F09"/>
    <w:rsid w:val="00872F16"/>
    <w:rsid w:val="00872F40"/>
    <w:rsid w:val="0087303C"/>
    <w:rsid w:val="00873040"/>
    <w:rsid w:val="008730EE"/>
    <w:rsid w:val="00873268"/>
    <w:rsid w:val="00873341"/>
    <w:rsid w:val="00873353"/>
    <w:rsid w:val="00873491"/>
    <w:rsid w:val="00873584"/>
    <w:rsid w:val="008736F1"/>
    <w:rsid w:val="00873807"/>
    <w:rsid w:val="008738F5"/>
    <w:rsid w:val="00873913"/>
    <w:rsid w:val="0087391E"/>
    <w:rsid w:val="00873928"/>
    <w:rsid w:val="00873957"/>
    <w:rsid w:val="008739F0"/>
    <w:rsid w:val="00873A32"/>
    <w:rsid w:val="00873C24"/>
    <w:rsid w:val="00873C55"/>
    <w:rsid w:val="00873DA1"/>
    <w:rsid w:val="00873E40"/>
    <w:rsid w:val="00873E65"/>
    <w:rsid w:val="00873F26"/>
    <w:rsid w:val="00873F5A"/>
    <w:rsid w:val="00873FF2"/>
    <w:rsid w:val="00874088"/>
    <w:rsid w:val="008740B1"/>
    <w:rsid w:val="0087425C"/>
    <w:rsid w:val="00874442"/>
    <w:rsid w:val="008744D8"/>
    <w:rsid w:val="0087451D"/>
    <w:rsid w:val="008745DC"/>
    <w:rsid w:val="008747C5"/>
    <w:rsid w:val="008747F0"/>
    <w:rsid w:val="008749B7"/>
    <w:rsid w:val="00874A74"/>
    <w:rsid w:val="00874C1A"/>
    <w:rsid w:val="00874D08"/>
    <w:rsid w:val="00874D22"/>
    <w:rsid w:val="00874DA6"/>
    <w:rsid w:val="00874E69"/>
    <w:rsid w:val="00874F16"/>
    <w:rsid w:val="00874F5F"/>
    <w:rsid w:val="00874F87"/>
    <w:rsid w:val="00874F9D"/>
    <w:rsid w:val="00875070"/>
    <w:rsid w:val="0087511A"/>
    <w:rsid w:val="0087518D"/>
    <w:rsid w:val="008751C4"/>
    <w:rsid w:val="0087526D"/>
    <w:rsid w:val="00875387"/>
    <w:rsid w:val="00875441"/>
    <w:rsid w:val="008754A8"/>
    <w:rsid w:val="0087552A"/>
    <w:rsid w:val="00875569"/>
    <w:rsid w:val="00875888"/>
    <w:rsid w:val="00875A3D"/>
    <w:rsid w:val="00875A8D"/>
    <w:rsid w:val="00875B55"/>
    <w:rsid w:val="00875BB9"/>
    <w:rsid w:val="00875C96"/>
    <w:rsid w:val="00875E2C"/>
    <w:rsid w:val="00875E32"/>
    <w:rsid w:val="00875F21"/>
    <w:rsid w:val="00875F34"/>
    <w:rsid w:val="00875F41"/>
    <w:rsid w:val="008760B2"/>
    <w:rsid w:val="00876199"/>
    <w:rsid w:val="00876331"/>
    <w:rsid w:val="0087634A"/>
    <w:rsid w:val="0087639A"/>
    <w:rsid w:val="008763D6"/>
    <w:rsid w:val="0087651D"/>
    <w:rsid w:val="008765E5"/>
    <w:rsid w:val="00876603"/>
    <w:rsid w:val="0087661F"/>
    <w:rsid w:val="00876775"/>
    <w:rsid w:val="0087681E"/>
    <w:rsid w:val="008768AF"/>
    <w:rsid w:val="008768FA"/>
    <w:rsid w:val="00876A16"/>
    <w:rsid w:val="00876A48"/>
    <w:rsid w:val="00876ABC"/>
    <w:rsid w:val="00876B9C"/>
    <w:rsid w:val="00876C06"/>
    <w:rsid w:val="00876C39"/>
    <w:rsid w:val="00876D5B"/>
    <w:rsid w:val="00876EF1"/>
    <w:rsid w:val="00876F9A"/>
    <w:rsid w:val="0087700A"/>
    <w:rsid w:val="00877062"/>
    <w:rsid w:val="0087712F"/>
    <w:rsid w:val="0087715F"/>
    <w:rsid w:val="00877162"/>
    <w:rsid w:val="00877164"/>
    <w:rsid w:val="00877317"/>
    <w:rsid w:val="0087733E"/>
    <w:rsid w:val="0087735F"/>
    <w:rsid w:val="00877412"/>
    <w:rsid w:val="0087756B"/>
    <w:rsid w:val="008775A2"/>
    <w:rsid w:val="008775C4"/>
    <w:rsid w:val="00877631"/>
    <w:rsid w:val="0087769B"/>
    <w:rsid w:val="008776D7"/>
    <w:rsid w:val="0087778C"/>
    <w:rsid w:val="008777E8"/>
    <w:rsid w:val="00877835"/>
    <w:rsid w:val="00877861"/>
    <w:rsid w:val="00877875"/>
    <w:rsid w:val="00877A34"/>
    <w:rsid w:val="00877AEA"/>
    <w:rsid w:val="00877B1D"/>
    <w:rsid w:val="00877B3B"/>
    <w:rsid w:val="00877B3C"/>
    <w:rsid w:val="00877BD4"/>
    <w:rsid w:val="00877C29"/>
    <w:rsid w:val="00877CD6"/>
    <w:rsid w:val="00877E17"/>
    <w:rsid w:val="00877E6C"/>
    <w:rsid w:val="00877EB9"/>
    <w:rsid w:val="00877F04"/>
    <w:rsid w:val="0088006F"/>
    <w:rsid w:val="00880216"/>
    <w:rsid w:val="0088029E"/>
    <w:rsid w:val="008802B1"/>
    <w:rsid w:val="008803CE"/>
    <w:rsid w:val="008803EC"/>
    <w:rsid w:val="00880445"/>
    <w:rsid w:val="00880477"/>
    <w:rsid w:val="00880548"/>
    <w:rsid w:val="008805C5"/>
    <w:rsid w:val="008805CD"/>
    <w:rsid w:val="00880604"/>
    <w:rsid w:val="0088065B"/>
    <w:rsid w:val="008807F3"/>
    <w:rsid w:val="00880898"/>
    <w:rsid w:val="008808FF"/>
    <w:rsid w:val="00880933"/>
    <w:rsid w:val="00880996"/>
    <w:rsid w:val="008809BE"/>
    <w:rsid w:val="00880A39"/>
    <w:rsid w:val="00880B3E"/>
    <w:rsid w:val="00880C0A"/>
    <w:rsid w:val="00880C33"/>
    <w:rsid w:val="00880C5A"/>
    <w:rsid w:val="00880CA5"/>
    <w:rsid w:val="00880CE5"/>
    <w:rsid w:val="00880D6F"/>
    <w:rsid w:val="00880E15"/>
    <w:rsid w:val="00880E81"/>
    <w:rsid w:val="00880EE2"/>
    <w:rsid w:val="00880F36"/>
    <w:rsid w:val="00880F85"/>
    <w:rsid w:val="00880F8D"/>
    <w:rsid w:val="00881048"/>
    <w:rsid w:val="0088110A"/>
    <w:rsid w:val="008811C5"/>
    <w:rsid w:val="00881217"/>
    <w:rsid w:val="008812E7"/>
    <w:rsid w:val="008812F4"/>
    <w:rsid w:val="0088149C"/>
    <w:rsid w:val="008814AA"/>
    <w:rsid w:val="008815BA"/>
    <w:rsid w:val="0088186D"/>
    <w:rsid w:val="008818E2"/>
    <w:rsid w:val="00881A2D"/>
    <w:rsid w:val="00881AA1"/>
    <w:rsid w:val="00881B77"/>
    <w:rsid w:val="00881B84"/>
    <w:rsid w:val="00881BC7"/>
    <w:rsid w:val="00881C0F"/>
    <w:rsid w:val="00881C2D"/>
    <w:rsid w:val="00881C5A"/>
    <w:rsid w:val="00881C97"/>
    <w:rsid w:val="00881D1B"/>
    <w:rsid w:val="00881D85"/>
    <w:rsid w:val="00881D94"/>
    <w:rsid w:val="00881DF1"/>
    <w:rsid w:val="00881E07"/>
    <w:rsid w:val="00881ED2"/>
    <w:rsid w:val="00881FC9"/>
    <w:rsid w:val="00881FCF"/>
    <w:rsid w:val="00882043"/>
    <w:rsid w:val="008820E2"/>
    <w:rsid w:val="00882204"/>
    <w:rsid w:val="008823A6"/>
    <w:rsid w:val="00882421"/>
    <w:rsid w:val="00882496"/>
    <w:rsid w:val="008824D7"/>
    <w:rsid w:val="0088253B"/>
    <w:rsid w:val="008825B7"/>
    <w:rsid w:val="008826B5"/>
    <w:rsid w:val="00882738"/>
    <w:rsid w:val="00882782"/>
    <w:rsid w:val="00882809"/>
    <w:rsid w:val="008828A9"/>
    <w:rsid w:val="008828D4"/>
    <w:rsid w:val="0088290E"/>
    <w:rsid w:val="00882A02"/>
    <w:rsid w:val="00882A6B"/>
    <w:rsid w:val="00882C54"/>
    <w:rsid w:val="00882DF4"/>
    <w:rsid w:val="00882FA6"/>
    <w:rsid w:val="00883031"/>
    <w:rsid w:val="0088303E"/>
    <w:rsid w:val="008831AA"/>
    <w:rsid w:val="0088320C"/>
    <w:rsid w:val="0088327D"/>
    <w:rsid w:val="008832CD"/>
    <w:rsid w:val="00883382"/>
    <w:rsid w:val="0088345C"/>
    <w:rsid w:val="008834A6"/>
    <w:rsid w:val="008834B3"/>
    <w:rsid w:val="008835F0"/>
    <w:rsid w:val="0088370D"/>
    <w:rsid w:val="00883714"/>
    <w:rsid w:val="00883772"/>
    <w:rsid w:val="0088392F"/>
    <w:rsid w:val="00883A52"/>
    <w:rsid w:val="00883A90"/>
    <w:rsid w:val="00883BE7"/>
    <w:rsid w:val="00883D6B"/>
    <w:rsid w:val="00883E10"/>
    <w:rsid w:val="00883F7A"/>
    <w:rsid w:val="00884020"/>
    <w:rsid w:val="008841D5"/>
    <w:rsid w:val="008843BB"/>
    <w:rsid w:val="008844E4"/>
    <w:rsid w:val="008845C7"/>
    <w:rsid w:val="0088464C"/>
    <w:rsid w:val="00884686"/>
    <w:rsid w:val="00884782"/>
    <w:rsid w:val="00884800"/>
    <w:rsid w:val="00884A11"/>
    <w:rsid w:val="00884A18"/>
    <w:rsid w:val="00884BA3"/>
    <w:rsid w:val="00884C58"/>
    <w:rsid w:val="00884C71"/>
    <w:rsid w:val="00884CDF"/>
    <w:rsid w:val="00884E52"/>
    <w:rsid w:val="00884E75"/>
    <w:rsid w:val="00884E79"/>
    <w:rsid w:val="00885091"/>
    <w:rsid w:val="008850A1"/>
    <w:rsid w:val="0088516A"/>
    <w:rsid w:val="00885186"/>
    <w:rsid w:val="008851FD"/>
    <w:rsid w:val="008852F1"/>
    <w:rsid w:val="0088536B"/>
    <w:rsid w:val="008854A1"/>
    <w:rsid w:val="00885503"/>
    <w:rsid w:val="00885748"/>
    <w:rsid w:val="008857BA"/>
    <w:rsid w:val="008859AC"/>
    <w:rsid w:val="00885A9D"/>
    <w:rsid w:val="00885AC2"/>
    <w:rsid w:val="00885B98"/>
    <w:rsid w:val="00885C91"/>
    <w:rsid w:val="00885DA8"/>
    <w:rsid w:val="00885DB4"/>
    <w:rsid w:val="00885EB9"/>
    <w:rsid w:val="00885EEF"/>
    <w:rsid w:val="00885EFE"/>
    <w:rsid w:val="00885F59"/>
    <w:rsid w:val="00885F9D"/>
    <w:rsid w:val="00885FBC"/>
    <w:rsid w:val="0088606D"/>
    <w:rsid w:val="0088610C"/>
    <w:rsid w:val="008861CD"/>
    <w:rsid w:val="008862AB"/>
    <w:rsid w:val="008862B9"/>
    <w:rsid w:val="008862CF"/>
    <w:rsid w:val="00886353"/>
    <w:rsid w:val="0088640E"/>
    <w:rsid w:val="00886418"/>
    <w:rsid w:val="0088642B"/>
    <w:rsid w:val="00886533"/>
    <w:rsid w:val="008866AA"/>
    <w:rsid w:val="008866B3"/>
    <w:rsid w:val="008866C2"/>
    <w:rsid w:val="00886760"/>
    <w:rsid w:val="00886788"/>
    <w:rsid w:val="008867DF"/>
    <w:rsid w:val="0088690A"/>
    <w:rsid w:val="00886945"/>
    <w:rsid w:val="0088695E"/>
    <w:rsid w:val="00886A01"/>
    <w:rsid w:val="00886AEF"/>
    <w:rsid w:val="00886B06"/>
    <w:rsid w:val="00886B33"/>
    <w:rsid w:val="00886B4C"/>
    <w:rsid w:val="00886B66"/>
    <w:rsid w:val="00886B97"/>
    <w:rsid w:val="00886CFD"/>
    <w:rsid w:val="00886D09"/>
    <w:rsid w:val="00886D5B"/>
    <w:rsid w:val="00886EC5"/>
    <w:rsid w:val="00886F71"/>
    <w:rsid w:val="00886F94"/>
    <w:rsid w:val="0088712D"/>
    <w:rsid w:val="00887176"/>
    <w:rsid w:val="00887255"/>
    <w:rsid w:val="00887266"/>
    <w:rsid w:val="008873D0"/>
    <w:rsid w:val="00887421"/>
    <w:rsid w:val="00887450"/>
    <w:rsid w:val="008874B1"/>
    <w:rsid w:val="00887619"/>
    <w:rsid w:val="00887625"/>
    <w:rsid w:val="00887838"/>
    <w:rsid w:val="008878A3"/>
    <w:rsid w:val="0088796F"/>
    <w:rsid w:val="0088798F"/>
    <w:rsid w:val="00887ABD"/>
    <w:rsid w:val="00887B39"/>
    <w:rsid w:val="00887BF9"/>
    <w:rsid w:val="00887C46"/>
    <w:rsid w:val="00887CA0"/>
    <w:rsid w:val="00887CEA"/>
    <w:rsid w:val="00887D0B"/>
    <w:rsid w:val="00887D22"/>
    <w:rsid w:val="00887D5A"/>
    <w:rsid w:val="00887D8A"/>
    <w:rsid w:val="00887DD4"/>
    <w:rsid w:val="00887E19"/>
    <w:rsid w:val="00887E21"/>
    <w:rsid w:val="008900DB"/>
    <w:rsid w:val="00890106"/>
    <w:rsid w:val="008902F7"/>
    <w:rsid w:val="00890397"/>
    <w:rsid w:val="00890628"/>
    <w:rsid w:val="008908BD"/>
    <w:rsid w:val="008908F6"/>
    <w:rsid w:val="00890996"/>
    <w:rsid w:val="008909FE"/>
    <w:rsid w:val="00890AB5"/>
    <w:rsid w:val="00890B0B"/>
    <w:rsid w:val="00890B3A"/>
    <w:rsid w:val="00890C05"/>
    <w:rsid w:val="00890D95"/>
    <w:rsid w:val="00890DF8"/>
    <w:rsid w:val="00890E7B"/>
    <w:rsid w:val="00890E86"/>
    <w:rsid w:val="00890F3C"/>
    <w:rsid w:val="00890F83"/>
    <w:rsid w:val="00890FDD"/>
    <w:rsid w:val="00891077"/>
    <w:rsid w:val="0089116E"/>
    <w:rsid w:val="0089130B"/>
    <w:rsid w:val="0089140C"/>
    <w:rsid w:val="0089146C"/>
    <w:rsid w:val="008914D0"/>
    <w:rsid w:val="00891509"/>
    <w:rsid w:val="0089151D"/>
    <w:rsid w:val="0089158F"/>
    <w:rsid w:val="008915D8"/>
    <w:rsid w:val="00891616"/>
    <w:rsid w:val="008916BA"/>
    <w:rsid w:val="00891777"/>
    <w:rsid w:val="00891924"/>
    <w:rsid w:val="0089194F"/>
    <w:rsid w:val="008919FD"/>
    <w:rsid w:val="00891AA8"/>
    <w:rsid w:val="00891ADE"/>
    <w:rsid w:val="00891B6F"/>
    <w:rsid w:val="00891B7D"/>
    <w:rsid w:val="00891B95"/>
    <w:rsid w:val="00891B9B"/>
    <w:rsid w:val="00891BD0"/>
    <w:rsid w:val="00891BD5"/>
    <w:rsid w:val="00891C22"/>
    <w:rsid w:val="00891CF9"/>
    <w:rsid w:val="00891E0A"/>
    <w:rsid w:val="00891E23"/>
    <w:rsid w:val="00891E71"/>
    <w:rsid w:val="00891E79"/>
    <w:rsid w:val="00891EB7"/>
    <w:rsid w:val="0089209E"/>
    <w:rsid w:val="008920A7"/>
    <w:rsid w:val="008921E7"/>
    <w:rsid w:val="00892201"/>
    <w:rsid w:val="008923A1"/>
    <w:rsid w:val="008924E6"/>
    <w:rsid w:val="0089257D"/>
    <w:rsid w:val="0089258F"/>
    <w:rsid w:val="00892616"/>
    <w:rsid w:val="0089263B"/>
    <w:rsid w:val="008926BC"/>
    <w:rsid w:val="008926DF"/>
    <w:rsid w:val="008927E5"/>
    <w:rsid w:val="00892844"/>
    <w:rsid w:val="00892B37"/>
    <w:rsid w:val="00892B6C"/>
    <w:rsid w:val="00892BB9"/>
    <w:rsid w:val="00892C5D"/>
    <w:rsid w:val="00892CD3"/>
    <w:rsid w:val="00892CF3"/>
    <w:rsid w:val="00892D28"/>
    <w:rsid w:val="00892F6A"/>
    <w:rsid w:val="00892F83"/>
    <w:rsid w:val="00892FDB"/>
    <w:rsid w:val="0089307F"/>
    <w:rsid w:val="008931BF"/>
    <w:rsid w:val="00893233"/>
    <w:rsid w:val="00893269"/>
    <w:rsid w:val="008933AE"/>
    <w:rsid w:val="008933C3"/>
    <w:rsid w:val="00893444"/>
    <w:rsid w:val="008934F9"/>
    <w:rsid w:val="008935FC"/>
    <w:rsid w:val="008936F3"/>
    <w:rsid w:val="0089378A"/>
    <w:rsid w:val="008937EB"/>
    <w:rsid w:val="008937EF"/>
    <w:rsid w:val="008938E9"/>
    <w:rsid w:val="00893969"/>
    <w:rsid w:val="008939FC"/>
    <w:rsid w:val="00893A03"/>
    <w:rsid w:val="00893B10"/>
    <w:rsid w:val="00893BC4"/>
    <w:rsid w:val="00893BE5"/>
    <w:rsid w:val="00893C3D"/>
    <w:rsid w:val="00893D88"/>
    <w:rsid w:val="00893E47"/>
    <w:rsid w:val="00893FE0"/>
    <w:rsid w:val="00894036"/>
    <w:rsid w:val="0089416B"/>
    <w:rsid w:val="00894181"/>
    <w:rsid w:val="00894242"/>
    <w:rsid w:val="00894385"/>
    <w:rsid w:val="00894395"/>
    <w:rsid w:val="0089439F"/>
    <w:rsid w:val="008943F4"/>
    <w:rsid w:val="00894569"/>
    <w:rsid w:val="008945F5"/>
    <w:rsid w:val="0089462C"/>
    <w:rsid w:val="0089473A"/>
    <w:rsid w:val="00894798"/>
    <w:rsid w:val="00894860"/>
    <w:rsid w:val="008949EE"/>
    <w:rsid w:val="00894A76"/>
    <w:rsid w:val="00894A82"/>
    <w:rsid w:val="00894C2C"/>
    <w:rsid w:val="00894E1B"/>
    <w:rsid w:val="00894F72"/>
    <w:rsid w:val="00894F79"/>
    <w:rsid w:val="00894F8D"/>
    <w:rsid w:val="00894F93"/>
    <w:rsid w:val="00895023"/>
    <w:rsid w:val="0089507C"/>
    <w:rsid w:val="008950AB"/>
    <w:rsid w:val="00895292"/>
    <w:rsid w:val="008953F3"/>
    <w:rsid w:val="008954EC"/>
    <w:rsid w:val="00895520"/>
    <w:rsid w:val="00895633"/>
    <w:rsid w:val="00895703"/>
    <w:rsid w:val="0089570F"/>
    <w:rsid w:val="00895722"/>
    <w:rsid w:val="008957AB"/>
    <w:rsid w:val="008957C3"/>
    <w:rsid w:val="00895833"/>
    <w:rsid w:val="0089592D"/>
    <w:rsid w:val="00895944"/>
    <w:rsid w:val="00895950"/>
    <w:rsid w:val="0089597D"/>
    <w:rsid w:val="008959CC"/>
    <w:rsid w:val="00895A2C"/>
    <w:rsid w:val="00895AEB"/>
    <w:rsid w:val="00895C90"/>
    <w:rsid w:val="00895D67"/>
    <w:rsid w:val="00895E50"/>
    <w:rsid w:val="00895E84"/>
    <w:rsid w:val="008960E5"/>
    <w:rsid w:val="00896103"/>
    <w:rsid w:val="008961E3"/>
    <w:rsid w:val="0089629D"/>
    <w:rsid w:val="008962AE"/>
    <w:rsid w:val="0089638D"/>
    <w:rsid w:val="008963BA"/>
    <w:rsid w:val="008963DA"/>
    <w:rsid w:val="00896444"/>
    <w:rsid w:val="0089646E"/>
    <w:rsid w:val="00896511"/>
    <w:rsid w:val="00896534"/>
    <w:rsid w:val="00896608"/>
    <w:rsid w:val="0089661F"/>
    <w:rsid w:val="00896772"/>
    <w:rsid w:val="008967A0"/>
    <w:rsid w:val="008968B2"/>
    <w:rsid w:val="00896901"/>
    <w:rsid w:val="0089695C"/>
    <w:rsid w:val="00896A6B"/>
    <w:rsid w:val="00896AD3"/>
    <w:rsid w:val="00896AF8"/>
    <w:rsid w:val="00896BE3"/>
    <w:rsid w:val="00896C6F"/>
    <w:rsid w:val="00896CE5"/>
    <w:rsid w:val="00896D0D"/>
    <w:rsid w:val="00896D33"/>
    <w:rsid w:val="00896DD4"/>
    <w:rsid w:val="00896E1B"/>
    <w:rsid w:val="00896E74"/>
    <w:rsid w:val="00896E8D"/>
    <w:rsid w:val="00896ED7"/>
    <w:rsid w:val="00896FD0"/>
    <w:rsid w:val="008972A8"/>
    <w:rsid w:val="00897396"/>
    <w:rsid w:val="008974A4"/>
    <w:rsid w:val="008974CC"/>
    <w:rsid w:val="008976B6"/>
    <w:rsid w:val="00897779"/>
    <w:rsid w:val="0089779B"/>
    <w:rsid w:val="0089795E"/>
    <w:rsid w:val="008979D3"/>
    <w:rsid w:val="00897A36"/>
    <w:rsid w:val="00897A43"/>
    <w:rsid w:val="00897ADD"/>
    <w:rsid w:val="00897ADE"/>
    <w:rsid w:val="00897C11"/>
    <w:rsid w:val="00897CA1"/>
    <w:rsid w:val="00897D37"/>
    <w:rsid w:val="00897D9B"/>
    <w:rsid w:val="00897E1F"/>
    <w:rsid w:val="00897F50"/>
    <w:rsid w:val="00897FA3"/>
    <w:rsid w:val="00897FB5"/>
    <w:rsid w:val="008A00E8"/>
    <w:rsid w:val="008A0122"/>
    <w:rsid w:val="008A02F8"/>
    <w:rsid w:val="008A037B"/>
    <w:rsid w:val="008A056C"/>
    <w:rsid w:val="008A05A2"/>
    <w:rsid w:val="008A0616"/>
    <w:rsid w:val="008A06CC"/>
    <w:rsid w:val="008A06E1"/>
    <w:rsid w:val="008A0724"/>
    <w:rsid w:val="008A0817"/>
    <w:rsid w:val="008A08E9"/>
    <w:rsid w:val="008A09D5"/>
    <w:rsid w:val="008A09E5"/>
    <w:rsid w:val="008A0B0C"/>
    <w:rsid w:val="008A0B11"/>
    <w:rsid w:val="008A0BA1"/>
    <w:rsid w:val="008A0E48"/>
    <w:rsid w:val="008A0ED9"/>
    <w:rsid w:val="008A0EFB"/>
    <w:rsid w:val="008A0F13"/>
    <w:rsid w:val="008A1100"/>
    <w:rsid w:val="008A1116"/>
    <w:rsid w:val="008A124E"/>
    <w:rsid w:val="008A139A"/>
    <w:rsid w:val="008A139B"/>
    <w:rsid w:val="008A13CD"/>
    <w:rsid w:val="008A155F"/>
    <w:rsid w:val="008A159D"/>
    <w:rsid w:val="008A1631"/>
    <w:rsid w:val="008A1662"/>
    <w:rsid w:val="008A1795"/>
    <w:rsid w:val="008A1834"/>
    <w:rsid w:val="008A187E"/>
    <w:rsid w:val="008A1957"/>
    <w:rsid w:val="008A19D6"/>
    <w:rsid w:val="008A1BE2"/>
    <w:rsid w:val="008A1C19"/>
    <w:rsid w:val="008A1C1B"/>
    <w:rsid w:val="008A1C86"/>
    <w:rsid w:val="008A1D3E"/>
    <w:rsid w:val="008A1D6E"/>
    <w:rsid w:val="008A1DE1"/>
    <w:rsid w:val="008A1EF9"/>
    <w:rsid w:val="008A1F24"/>
    <w:rsid w:val="008A1F2B"/>
    <w:rsid w:val="008A1F3D"/>
    <w:rsid w:val="008A1FB1"/>
    <w:rsid w:val="008A2034"/>
    <w:rsid w:val="008A21BB"/>
    <w:rsid w:val="008A21EF"/>
    <w:rsid w:val="008A22DC"/>
    <w:rsid w:val="008A230C"/>
    <w:rsid w:val="008A236B"/>
    <w:rsid w:val="008A238F"/>
    <w:rsid w:val="008A23E3"/>
    <w:rsid w:val="008A2424"/>
    <w:rsid w:val="008A2493"/>
    <w:rsid w:val="008A24A6"/>
    <w:rsid w:val="008A2550"/>
    <w:rsid w:val="008A255C"/>
    <w:rsid w:val="008A259E"/>
    <w:rsid w:val="008A26F3"/>
    <w:rsid w:val="008A26F8"/>
    <w:rsid w:val="008A2847"/>
    <w:rsid w:val="008A2905"/>
    <w:rsid w:val="008A2914"/>
    <w:rsid w:val="008A293E"/>
    <w:rsid w:val="008A294D"/>
    <w:rsid w:val="008A2A0F"/>
    <w:rsid w:val="008A2A93"/>
    <w:rsid w:val="008A2C43"/>
    <w:rsid w:val="008A2DEF"/>
    <w:rsid w:val="008A2ECD"/>
    <w:rsid w:val="008A2EE5"/>
    <w:rsid w:val="008A2F8B"/>
    <w:rsid w:val="008A3050"/>
    <w:rsid w:val="008A307D"/>
    <w:rsid w:val="008A313B"/>
    <w:rsid w:val="008A3164"/>
    <w:rsid w:val="008A3231"/>
    <w:rsid w:val="008A325C"/>
    <w:rsid w:val="008A32F7"/>
    <w:rsid w:val="008A3370"/>
    <w:rsid w:val="008A33E6"/>
    <w:rsid w:val="008A349D"/>
    <w:rsid w:val="008A351E"/>
    <w:rsid w:val="008A3680"/>
    <w:rsid w:val="008A369F"/>
    <w:rsid w:val="008A37AC"/>
    <w:rsid w:val="008A3897"/>
    <w:rsid w:val="008A395D"/>
    <w:rsid w:val="008A39DF"/>
    <w:rsid w:val="008A3ABA"/>
    <w:rsid w:val="008A3B1C"/>
    <w:rsid w:val="008A3D86"/>
    <w:rsid w:val="008A3F67"/>
    <w:rsid w:val="008A3FB7"/>
    <w:rsid w:val="008A4106"/>
    <w:rsid w:val="008A4115"/>
    <w:rsid w:val="008A413C"/>
    <w:rsid w:val="008A41C3"/>
    <w:rsid w:val="008A41DB"/>
    <w:rsid w:val="008A42A8"/>
    <w:rsid w:val="008A447E"/>
    <w:rsid w:val="008A44E1"/>
    <w:rsid w:val="008A45B1"/>
    <w:rsid w:val="008A46B6"/>
    <w:rsid w:val="008A477E"/>
    <w:rsid w:val="008A4791"/>
    <w:rsid w:val="008A48B7"/>
    <w:rsid w:val="008A4A14"/>
    <w:rsid w:val="008A4AB2"/>
    <w:rsid w:val="008A4AFC"/>
    <w:rsid w:val="008A4B36"/>
    <w:rsid w:val="008A4BDE"/>
    <w:rsid w:val="008A4CB3"/>
    <w:rsid w:val="008A4DD1"/>
    <w:rsid w:val="008A4E27"/>
    <w:rsid w:val="008A4E2E"/>
    <w:rsid w:val="008A4F60"/>
    <w:rsid w:val="008A52C7"/>
    <w:rsid w:val="008A52C8"/>
    <w:rsid w:val="008A52F0"/>
    <w:rsid w:val="008A5341"/>
    <w:rsid w:val="008A5443"/>
    <w:rsid w:val="008A55B5"/>
    <w:rsid w:val="008A55DA"/>
    <w:rsid w:val="008A5622"/>
    <w:rsid w:val="008A563A"/>
    <w:rsid w:val="008A564A"/>
    <w:rsid w:val="008A5694"/>
    <w:rsid w:val="008A56B9"/>
    <w:rsid w:val="008A56E5"/>
    <w:rsid w:val="008A56EC"/>
    <w:rsid w:val="008A5738"/>
    <w:rsid w:val="008A573B"/>
    <w:rsid w:val="008A578B"/>
    <w:rsid w:val="008A583C"/>
    <w:rsid w:val="008A5B03"/>
    <w:rsid w:val="008A5C59"/>
    <w:rsid w:val="008A5C64"/>
    <w:rsid w:val="008A5D1B"/>
    <w:rsid w:val="008A5D48"/>
    <w:rsid w:val="008A5F3B"/>
    <w:rsid w:val="008A5F4C"/>
    <w:rsid w:val="008A60E3"/>
    <w:rsid w:val="008A6107"/>
    <w:rsid w:val="008A6155"/>
    <w:rsid w:val="008A6294"/>
    <w:rsid w:val="008A6311"/>
    <w:rsid w:val="008A63F8"/>
    <w:rsid w:val="008A6430"/>
    <w:rsid w:val="008A654A"/>
    <w:rsid w:val="008A65AE"/>
    <w:rsid w:val="008A661D"/>
    <w:rsid w:val="008A66A8"/>
    <w:rsid w:val="008A66DE"/>
    <w:rsid w:val="008A6953"/>
    <w:rsid w:val="008A6C73"/>
    <w:rsid w:val="008A6CF9"/>
    <w:rsid w:val="008A6E70"/>
    <w:rsid w:val="008A6EDD"/>
    <w:rsid w:val="008A6F1A"/>
    <w:rsid w:val="008A6F27"/>
    <w:rsid w:val="008A6F4A"/>
    <w:rsid w:val="008A7097"/>
    <w:rsid w:val="008A7188"/>
    <w:rsid w:val="008A72C2"/>
    <w:rsid w:val="008A72D7"/>
    <w:rsid w:val="008A7372"/>
    <w:rsid w:val="008A73CA"/>
    <w:rsid w:val="008A73ED"/>
    <w:rsid w:val="008A73F4"/>
    <w:rsid w:val="008A7416"/>
    <w:rsid w:val="008A74D8"/>
    <w:rsid w:val="008A74DF"/>
    <w:rsid w:val="008A766D"/>
    <w:rsid w:val="008A76E6"/>
    <w:rsid w:val="008A76F3"/>
    <w:rsid w:val="008A7739"/>
    <w:rsid w:val="008A77EC"/>
    <w:rsid w:val="008A799E"/>
    <w:rsid w:val="008A7B78"/>
    <w:rsid w:val="008A7BB4"/>
    <w:rsid w:val="008A7FB7"/>
    <w:rsid w:val="008B00D6"/>
    <w:rsid w:val="008B0156"/>
    <w:rsid w:val="008B015A"/>
    <w:rsid w:val="008B0197"/>
    <w:rsid w:val="008B01ED"/>
    <w:rsid w:val="008B021B"/>
    <w:rsid w:val="008B0244"/>
    <w:rsid w:val="008B02B6"/>
    <w:rsid w:val="008B03B5"/>
    <w:rsid w:val="008B0406"/>
    <w:rsid w:val="008B05B7"/>
    <w:rsid w:val="008B05BA"/>
    <w:rsid w:val="008B06E4"/>
    <w:rsid w:val="008B07C6"/>
    <w:rsid w:val="008B082E"/>
    <w:rsid w:val="008B092B"/>
    <w:rsid w:val="008B0938"/>
    <w:rsid w:val="008B09B8"/>
    <w:rsid w:val="008B0A5C"/>
    <w:rsid w:val="008B0A69"/>
    <w:rsid w:val="008B0B94"/>
    <w:rsid w:val="008B0EEF"/>
    <w:rsid w:val="008B0FA2"/>
    <w:rsid w:val="008B0FF8"/>
    <w:rsid w:val="008B109A"/>
    <w:rsid w:val="008B117F"/>
    <w:rsid w:val="008B1325"/>
    <w:rsid w:val="008B13E1"/>
    <w:rsid w:val="008B1472"/>
    <w:rsid w:val="008B14EA"/>
    <w:rsid w:val="008B1517"/>
    <w:rsid w:val="008B1521"/>
    <w:rsid w:val="008B153F"/>
    <w:rsid w:val="008B16D5"/>
    <w:rsid w:val="008B1747"/>
    <w:rsid w:val="008B17C6"/>
    <w:rsid w:val="008B1888"/>
    <w:rsid w:val="008B18D2"/>
    <w:rsid w:val="008B1C84"/>
    <w:rsid w:val="008B1CCD"/>
    <w:rsid w:val="008B1D11"/>
    <w:rsid w:val="008B1E19"/>
    <w:rsid w:val="008B1E5A"/>
    <w:rsid w:val="008B20C6"/>
    <w:rsid w:val="008B2345"/>
    <w:rsid w:val="008B238F"/>
    <w:rsid w:val="008B2392"/>
    <w:rsid w:val="008B23DC"/>
    <w:rsid w:val="008B2480"/>
    <w:rsid w:val="008B24A3"/>
    <w:rsid w:val="008B2570"/>
    <w:rsid w:val="008B25D0"/>
    <w:rsid w:val="008B2614"/>
    <w:rsid w:val="008B2643"/>
    <w:rsid w:val="008B2697"/>
    <w:rsid w:val="008B27CB"/>
    <w:rsid w:val="008B27FD"/>
    <w:rsid w:val="008B2815"/>
    <w:rsid w:val="008B28A3"/>
    <w:rsid w:val="008B2921"/>
    <w:rsid w:val="008B2BB1"/>
    <w:rsid w:val="008B2C70"/>
    <w:rsid w:val="008B2DC9"/>
    <w:rsid w:val="008B2DE9"/>
    <w:rsid w:val="008B2F2C"/>
    <w:rsid w:val="008B3042"/>
    <w:rsid w:val="008B3111"/>
    <w:rsid w:val="008B3161"/>
    <w:rsid w:val="008B31FA"/>
    <w:rsid w:val="008B32BD"/>
    <w:rsid w:val="008B3308"/>
    <w:rsid w:val="008B33A8"/>
    <w:rsid w:val="008B33BB"/>
    <w:rsid w:val="008B33DE"/>
    <w:rsid w:val="008B3476"/>
    <w:rsid w:val="008B3555"/>
    <w:rsid w:val="008B359C"/>
    <w:rsid w:val="008B35C6"/>
    <w:rsid w:val="008B36D2"/>
    <w:rsid w:val="008B3703"/>
    <w:rsid w:val="008B370F"/>
    <w:rsid w:val="008B3793"/>
    <w:rsid w:val="008B3801"/>
    <w:rsid w:val="008B38C5"/>
    <w:rsid w:val="008B3965"/>
    <w:rsid w:val="008B3978"/>
    <w:rsid w:val="008B39F8"/>
    <w:rsid w:val="008B3C00"/>
    <w:rsid w:val="008B3C79"/>
    <w:rsid w:val="008B3D11"/>
    <w:rsid w:val="008B3D87"/>
    <w:rsid w:val="008B3DDC"/>
    <w:rsid w:val="008B3F02"/>
    <w:rsid w:val="008B3F0A"/>
    <w:rsid w:val="008B3F4A"/>
    <w:rsid w:val="008B401A"/>
    <w:rsid w:val="008B406D"/>
    <w:rsid w:val="008B406F"/>
    <w:rsid w:val="008B4083"/>
    <w:rsid w:val="008B4375"/>
    <w:rsid w:val="008B43DF"/>
    <w:rsid w:val="008B4425"/>
    <w:rsid w:val="008B448D"/>
    <w:rsid w:val="008B44E1"/>
    <w:rsid w:val="008B4513"/>
    <w:rsid w:val="008B45F8"/>
    <w:rsid w:val="008B4691"/>
    <w:rsid w:val="008B471B"/>
    <w:rsid w:val="008B4813"/>
    <w:rsid w:val="008B4823"/>
    <w:rsid w:val="008B48B2"/>
    <w:rsid w:val="008B493D"/>
    <w:rsid w:val="008B4A92"/>
    <w:rsid w:val="008B4AF6"/>
    <w:rsid w:val="008B4BAA"/>
    <w:rsid w:val="008B4BAC"/>
    <w:rsid w:val="008B4BAD"/>
    <w:rsid w:val="008B4BBC"/>
    <w:rsid w:val="008B4BF2"/>
    <w:rsid w:val="008B4C62"/>
    <w:rsid w:val="008B4CC1"/>
    <w:rsid w:val="008B4D62"/>
    <w:rsid w:val="008B4E61"/>
    <w:rsid w:val="008B4ED6"/>
    <w:rsid w:val="008B50EA"/>
    <w:rsid w:val="008B5124"/>
    <w:rsid w:val="008B5162"/>
    <w:rsid w:val="008B51F4"/>
    <w:rsid w:val="008B521E"/>
    <w:rsid w:val="008B5281"/>
    <w:rsid w:val="008B52AD"/>
    <w:rsid w:val="008B538B"/>
    <w:rsid w:val="008B5426"/>
    <w:rsid w:val="008B54AB"/>
    <w:rsid w:val="008B54EB"/>
    <w:rsid w:val="008B5507"/>
    <w:rsid w:val="008B56FF"/>
    <w:rsid w:val="008B581A"/>
    <w:rsid w:val="008B58C0"/>
    <w:rsid w:val="008B5957"/>
    <w:rsid w:val="008B5A4D"/>
    <w:rsid w:val="008B5A98"/>
    <w:rsid w:val="008B5A9F"/>
    <w:rsid w:val="008B5B6A"/>
    <w:rsid w:val="008B5BC0"/>
    <w:rsid w:val="008B5BE1"/>
    <w:rsid w:val="008B5D28"/>
    <w:rsid w:val="008B5EEA"/>
    <w:rsid w:val="008B6063"/>
    <w:rsid w:val="008B60FA"/>
    <w:rsid w:val="008B612D"/>
    <w:rsid w:val="008B616F"/>
    <w:rsid w:val="008B6264"/>
    <w:rsid w:val="008B635F"/>
    <w:rsid w:val="008B63BD"/>
    <w:rsid w:val="008B63BE"/>
    <w:rsid w:val="008B649F"/>
    <w:rsid w:val="008B650F"/>
    <w:rsid w:val="008B6649"/>
    <w:rsid w:val="008B68A3"/>
    <w:rsid w:val="008B68E7"/>
    <w:rsid w:val="008B68F3"/>
    <w:rsid w:val="008B6920"/>
    <w:rsid w:val="008B699E"/>
    <w:rsid w:val="008B69C5"/>
    <w:rsid w:val="008B6B25"/>
    <w:rsid w:val="008B6DB7"/>
    <w:rsid w:val="008B6DF1"/>
    <w:rsid w:val="008B6E27"/>
    <w:rsid w:val="008B6E37"/>
    <w:rsid w:val="008B6EB4"/>
    <w:rsid w:val="008B6EDE"/>
    <w:rsid w:val="008B6EF1"/>
    <w:rsid w:val="008B7029"/>
    <w:rsid w:val="008B7086"/>
    <w:rsid w:val="008B70CC"/>
    <w:rsid w:val="008B7329"/>
    <w:rsid w:val="008B7393"/>
    <w:rsid w:val="008B7429"/>
    <w:rsid w:val="008B75E6"/>
    <w:rsid w:val="008B77F0"/>
    <w:rsid w:val="008B7827"/>
    <w:rsid w:val="008B7856"/>
    <w:rsid w:val="008B7861"/>
    <w:rsid w:val="008B7877"/>
    <w:rsid w:val="008B7B02"/>
    <w:rsid w:val="008B7BA0"/>
    <w:rsid w:val="008B7BF8"/>
    <w:rsid w:val="008B7CB8"/>
    <w:rsid w:val="008B7D0C"/>
    <w:rsid w:val="008B7DB1"/>
    <w:rsid w:val="008B7DBA"/>
    <w:rsid w:val="008B7E04"/>
    <w:rsid w:val="008B7F90"/>
    <w:rsid w:val="008B7FA4"/>
    <w:rsid w:val="008B7FB4"/>
    <w:rsid w:val="008C01B1"/>
    <w:rsid w:val="008C0222"/>
    <w:rsid w:val="008C02C3"/>
    <w:rsid w:val="008C0332"/>
    <w:rsid w:val="008C0448"/>
    <w:rsid w:val="008C04D8"/>
    <w:rsid w:val="008C0787"/>
    <w:rsid w:val="008C079F"/>
    <w:rsid w:val="008C07C0"/>
    <w:rsid w:val="008C07CD"/>
    <w:rsid w:val="008C0814"/>
    <w:rsid w:val="008C0822"/>
    <w:rsid w:val="008C0831"/>
    <w:rsid w:val="008C0888"/>
    <w:rsid w:val="008C096A"/>
    <w:rsid w:val="008C0979"/>
    <w:rsid w:val="008C0AD3"/>
    <w:rsid w:val="008C0B54"/>
    <w:rsid w:val="008C0BF0"/>
    <w:rsid w:val="008C0BFF"/>
    <w:rsid w:val="008C0DA5"/>
    <w:rsid w:val="008C0DDD"/>
    <w:rsid w:val="008C0E78"/>
    <w:rsid w:val="008C0F68"/>
    <w:rsid w:val="008C0FB8"/>
    <w:rsid w:val="008C0FCC"/>
    <w:rsid w:val="008C10C9"/>
    <w:rsid w:val="008C10EE"/>
    <w:rsid w:val="008C1104"/>
    <w:rsid w:val="008C1256"/>
    <w:rsid w:val="008C128D"/>
    <w:rsid w:val="008C1481"/>
    <w:rsid w:val="008C15BF"/>
    <w:rsid w:val="008C1600"/>
    <w:rsid w:val="008C161E"/>
    <w:rsid w:val="008C1679"/>
    <w:rsid w:val="008C17BD"/>
    <w:rsid w:val="008C17CF"/>
    <w:rsid w:val="008C1819"/>
    <w:rsid w:val="008C18D0"/>
    <w:rsid w:val="008C18E5"/>
    <w:rsid w:val="008C1A09"/>
    <w:rsid w:val="008C1A13"/>
    <w:rsid w:val="008C1A24"/>
    <w:rsid w:val="008C1A42"/>
    <w:rsid w:val="008C1BB7"/>
    <w:rsid w:val="008C1C2B"/>
    <w:rsid w:val="008C1D68"/>
    <w:rsid w:val="008C1E7C"/>
    <w:rsid w:val="008C1F47"/>
    <w:rsid w:val="008C2198"/>
    <w:rsid w:val="008C219F"/>
    <w:rsid w:val="008C2260"/>
    <w:rsid w:val="008C2296"/>
    <w:rsid w:val="008C238A"/>
    <w:rsid w:val="008C2447"/>
    <w:rsid w:val="008C24E8"/>
    <w:rsid w:val="008C2549"/>
    <w:rsid w:val="008C2550"/>
    <w:rsid w:val="008C25FD"/>
    <w:rsid w:val="008C26D1"/>
    <w:rsid w:val="008C26DA"/>
    <w:rsid w:val="008C2836"/>
    <w:rsid w:val="008C28D5"/>
    <w:rsid w:val="008C2966"/>
    <w:rsid w:val="008C29C6"/>
    <w:rsid w:val="008C2C4F"/>
    <w:rsid w:val="008C2C95"/>
    <w:rsid w:val="008C2DB3"/>
    <w:rsid w:val="008C2E41"/>
    <w:rsid w:val="008C2E56"/>
    <w:rsid w:val="008C2E7A"/>
    <w:rsid w:val="008C2EC8"/>
    <w:rsid w:val="008C2EF2"/>
    <w:rsid w:val="008C3065"/>
    <w:rsid w:val="008C3193"/>
    <w:rsid w:val="008C31A6"/>
    <w:rsid w:val="008C31FA"/>
    <w:rsid w:val="008C337E"/>
    <w:rsid w:val="008C33D7"/>
    <w:rsid w:val="008C33E1"/>
    <w:rsid w:val="008C34E5"/>
    <w:rsid w:val="008C35E6"/>
    <w:rsid w:val="008C3600"/>
    <w:rsid w:val="008C3636"/>
    <w:rsid w:val="008C36C8"/>
    <w:rsid w:val="008C37DB"/>
    <w:rsid w:val="008C3843"/>
    <w:rsid w:val="008C384F"/>
    <w:rsid w:val="008C3A3B"/>
    <w:rsid w:val="008C3A96"/>
    <w:rsid w:val="008C3BF5"/>
    <w:rsid w:val="008C3C22"/>
    <w:rsid w:val="008C3D48"/>
    <w:rsid w:val="008C3DCA"/>
    <w:rsid w:val="008C3E1F"/>
    <w:rsid w:val="008C3F6C"/>
    <w:rsid w:val="008C401E"/>
    <w:rsid w:val="008C412E"/>
    <w:rsid w:val="008C41E0"/>
    <w:rsid w:val="008C422C"/>
    <w:rsid w:val="008C42E3"/>
    <w:rsid w:val="008C42F2"/>
    <w:rsid w:val="008C4394"/>
    <w:rsid w:val="008C43F9"/>
    <w:rsid w:val="008C448C"/>
    <w:rsid w:val="008C44F8"/>
    <w:rsid w:val="008C458A"/>
    <w:rsid w:val="008C45AF"/>
    <w:rsid w:val="008C4680"/>
    <w:rsid w:val="008C46CC"/>
    <w:rsid w:val="008C4705"/>
    <w:rsid w:val="008C481A"/>
    <w:rsid w:val="008C4875"/>
    <w:rsid w:val="008C493F"/>
    <w:rsid w:val="008C4967"/>
    <w:rsid w:val="008C4C21"/>
    <w:rsid w:val="008C4CF5"/>
    <w:rsid w:val="008C4D18"/>
    <w:rsid w:val="008C4E01"/>
    <w:rsid w:val="008C4EE3"/>
    <w:rsid w:val="008C4F01"/>
    <w:rsid w:val="008C50B5"/>
    <w:rsid w:val="008C50BF"/>
    <w:rsid w:val="008C5237"/>
    <w:rsid w:val="008C5348"/>
    <w:rsid w:val="008C5382"/>
    <w:rsid w:val="008C53BF"/>
    <w:rsid w:val="008C5434"/>
    <w:rsid w:val="008C5470"/>
    <w:rsid w:val="008C5487"/>
    <w:rsid w:val="008C54BE"/>
    <w:rsid w:val="008C54D9"/>
    <w:rsid w:val="008C550C"/>
    <w:rsid w:val="008C5557"/>
    <w:rsid w:val="008C5572"/>
    <w:rsid w:val="008C55E5"/>
    <w:rsid w:val="008C5638"/>
    <w:rsid w:val="008C566C"/>
    <w:rsid w:val="008C574C"/>
    <w:rsid w:val="008C57E4"/>
    <w:rsid w:val="008C5854"/>
    <w:rsid w:val="008C59D0"/>
    <w:rsid w:val="008C5B94"/>
    <w:rsid w:val="008C5BA7"/>
    <w:rsid w:val="008C5BAD"/>
    <w:rsid w:val="008C5BC7"/>
    <w:rsid w:val="008C5BE7"/>
    <w:rsid w:val="008C5D5E"/>
    <w:rsid w:val="008C612B"/>
    <w:rsid w:val="008C6159"/>
    <w:rsid w:val="008C6325"/>
    <w:rsid w:val="008C63D7"/>
    <w:rsid w:val="008C640A"/>
    <w:rsid w:val="008C6417"/>
    <w:rsid w:val="008C648D"/>
    <w:rsid w:val="008C6546"/>
    <w:rsid w:val="008C6560"/>
    <w:rsid w:val="008C656F"/>
    <w:rsid w:val="008C664A"/>
    <w:rsid w:val="008C66DB"/>
    <w:rsid w:val="008C66E0"/>
    <w:rsid w:val="008C67AB"/>
    <w:rsid w:val="008C683C"/>
    <w:rsid w:val="008C68F4"/>
    <w:rsid w:val="008C6930"/>
    <w:rsid w:val="008C6936"/>
    <w:rsid w:val="008C696E"/>
    <w:rsid w:val="008C69B0"/>
    <w:rsid w:val="008C6A26"/>
    <w:rsid w:val="008C6A49"/>
    <w:rsid w:val="008C6B21"/>
    <w:rsid w:val="008C6B27"/>
    <w:rsid w:val="008C6C16"/>
    <w:rsid w:val="008C6C39"/>
    <w:rsid w:val="008C6C6C"/>
    <w:rsid w:val="008C6D8D"/>
    <w:rsid w:val="008C6D93"/>
    <w:rsid w:val="008C6DD1"/>
    <w:rsid w:val="008C6E1C"/>
    <w:rsid w:val="008C6E3E"/>
    <w:rsid w:val="008C6E48"/>
    <w:rsid w:val="008C6F0B"/>
    <w:rsid w:val="008C6F28"/>
    <w:rsid w:val="008C7073"/>
    <w:rsid w:val="008C7156"/>
    <w:rsid w:val="008C71DF"/>
    <w:rsid w:val="008C71E4"/>
    <w:rsid w:val="008C71EA"/>
    <w:rsid w:val="008C71EC"/>
    <w:rsid w:val="008C7225"/>
    <w:rsid w:val="008C7248"/>
    <w:rsid w:val="008C73D4"/>
    <w:rsid w:val="008C741A"/>
    <w:rsid w:val="008C74DD"/>
    <w:rsid w:val="008C7561"/>
    <w:rsid w:val="008C7571"/>
    <w:rsid w:val="008C75F7"/>
    <w:rsid w:val="008C76B2"/>
    <w:rsid w:val="008C76DD"/>
    <w:rsid w:val="008C76E8"/>
    <w:rsid w:val="008C76F8"/>
    <w:rsid w:val="008C7723"/>
    <w:rsid w:val="008C7730"/>
    <w:rsid w:val="008C7732"/>
    <w:rsid w:val="008C77DD"/>
    <w:rsid w:val="008C7845"/>
    <w:rsid w:val="008C78A4"/>
    <w:rsid w:val="008C7916"/>
    <w:rsid w:val="008C7982"/>
    <w:rsid w:val="008C7A20"/>
    <w:rsid w:val="008C7BAA"/>
    <w:rsid w:val="008C7C19"/>
    <w:rsid w:val="008C7CF6"/>
    <w:rsid w:val="008C7DE2"/>
    <w:rsid w:val="008C7EEC"/>
    <w:rsid w:val="008C7FA2"/>
    <w:rsid w:val="008D000E"/>
    <w:rsid w:val="008D0053"/>
    <w:rsid w:val="008D00AB"/>
    <w:rsid w:val="008D00C7"/>
    <w:rsid w:val="008D0170"/>
    <w:rsid w:val="008D0208"/>
    <w:rsid w:val="008D0458"/>
    <w:rsid w:val="008D04B5"/>
    <w:rsid w:val="008D04EA"/>
    <w:rsid w:val="008D060B"/>
    <w:rsid w:val="008D066D"/>
    <w:rsid w:val="008D0712"/>
    <w:rsid w:val="008D08F8"/>
    <w:rsid w:val="008D095A"/>
    <w:rsid w:val="008D0980"/>
    <w:rsid w:val="008D0A28"/>
    <w:rsid w:val="008D0A5F"/>
    <w:rsid w:val="008D0AB8"/>
    <w:rsid w:val="008D0AB9"/>
    <w:rsid w:val="008D0E76"/>
    <w:rsid w:val="008D0E88"/>
    <w:rsid w:val="008D0F27"/>
    <w:rsid w:val="008D0FBD"/>
    <w:rsid w:val="008D11EB"/>
    <w:rsid w:val="008D12A7"/>
    <w:rsid w:val="008D12B0"/>
    <w:rsid w:val="008D12E9"/>
    <w:rsid w:val="008D1326"/>
    <w:rsid w:val="008D14D2"/>
    <w:rsid w:val="008D1517"/>
    <w:rsid w:val="008D168D"/>
    <w:rsid w:val="008D17C3"/>
    <w:rsid w:val="008D1A4D"/>
    <w:rsid w:val="008D1A64"/>
    <w:rsid w:val="008D1BB2"/>
    <w:rsid w:val="008D1BB4"/>
    <w:rsid w:val="008D1BDE"/>
    <w:rsid w:val="008D1D14"/>
    <w:rsid w:val="008D1DD0"/>
    <w:rsid w:val="008D1E48"/>
    <w:rsid w:val="008D1E88"/>
    <w:rsid w:val="008D1EA6"/>
    <w:rsid w:val="008D1EAE"/>
    <w:rsid w:val="008D1F8F"/>
    <w:rsid w:val="008D1F9B"/>
    <w:rsid w:val="008D2249"/>
    <w:rsid w:val="008D22B1"/>
    <w:rsid w:val="008D22E1"/>
    <w:rsid w:val="008D23E6"/>
    <w:rsid w:val="008D24E9"/>
    <w:rsid w:val="008D25CE"/>
    <w:rsid w:val="008D27DD"/>
    <w:rsid w:val="008D2858"/>
    <w:rsid w:val="008D29EC"/>
    <w:rsid w:val="008D2A5F"/>
    <w:rsid w:val="008D2AAC"/>
    <w:rsid w:val="008D2BB3"/>
    <w:rsid w:val="008D2C73"/>
    <w:rsid w:val="008D2CA7"/>
    <w:rsid w:val="008D2CD0"/>
    <w:rsid w:val="008D2D16"/>
    <w:rsid w:val="008D2D3F"/>
    <w:rsid w:val="008D2D7C"/>
    <w:rsid w:val="008D2D98"/>
    <w:rsid w:val="008D2E32"/>
    <w:rsid w:val="008D2E44"/>
    <w:rsid w:val="008D30C7"/>
    <w:rsid w:val="008D30FD"/>
    <w:rsid w:val="008D315D"/>
    <w:rsid w:val="008D31B6"/>
    <w:rsid w:val="008D32C4"/>
    <w:rsid w:val="008D33AE"/>
    <w:rsid w:val="008D33AF"/>
    <w:rsid w:val="008D340D"/>
    <w:rsid w:val="008D347C"/>
    <w:rsid w:val="008D352D"/>
    <w:rsid w:val="008D35CC"/>
    <w:rsid w:val="008D3787"/>
    <w:rsid w:val="008D38A9"/>
    <w:rsid w:val="008D38D8"/>
    <w:rsid w:val="008D3954"/>
    <w:rsid w:val="008D3A82"/>
    <w:rsid w:val="008D3BBF"/>
    <w:rsid w:val="008D3C06"/>
    <w:rsid w:val="008D3DEB"/>
    <w:rsid w:val="008D3E1A"/>
    <w:rsid w:val="008D3E76"/>
    <w:rsid w:val="008D3EC5"/>
    <w:rsid w:val="008D3F81"/>
    <w:rsid w:val="008D3FA2"/>
    <w:rsid w:val="008D4005"/>
    <w:rsid w:val="008D4019"/>
    <w:rsid w:val="008D407E"/>
    <w:rsid w:val="008D40ED"/>
    <w:rsid w:val="008D41CA"/>
    <w:rsid w:val="008D41CB"/>
    <w:rsid w:val="008D41F1"/>
    <w:rsid w:val="008D4253"/>
    <w:rsid w:val="008D42CD"/>
    <w:rsid w:val="008D42D2"/>
    <w:rsid w:val="008D43BC"/>
    <w:rsid w:val="008D4427"/>
    <w:rsid w:val="008D4445"/>
    <w:rsid w:val="008D447A"/>
    <w:rsid w:val="008D44A9"/>
    <w:rsid w:val="008D44AD"/>
    <w:rsid w:val="008D44E7"/>
    <w:rsid w:val="008D4692"/>
    <w:rsid w:val="008D46CB"/>
    <w:rsid w:val="008D4789"/>
    <w:rsid w:val="008D47CC"/>
    <w:rsid w:val="008D47D6"/>
    <w:rsid w:val="008D49E7"/>
    <w:rsid w:val="008D4AB5"/>
    <w:rsid w:val="008D4C54"/>
    <w:rsid w:val="008D4D68"/>
    <w:rsid w:val="008D4EBE"/>
    <w:rsid w:val="008D4FDB"/>
    <w:rsid w:val="008D510B"/>
    <w:rsid w:val="008D527F"/>
    <w:rsid w:val="008D5426"/>
    <w:rsid w:val="008D55FA"/>
    <w:rsid w:val="008D5668"/>
    <w:rsid w:val="008D56D2"/>
    <w:rsid w:val="008D57A3"/>
    <w:rsid w:val="008D58C5"/>
    <w:rsid w:val="008D5A94"/>
    <w:rsid w:val="008D5B89"/>
    <w:rsid w:val="008D5C20"/>
    <w:rsid w:val="008D5C33"/>
    <w:rsid w:val="008D5CA3"/>
    <w:rsid w:val="008D5DA1"/>
    <w:rsid w:val="008D5DA4"/>
    <w:rsid w:val="008D5E25"/>
    <w:rsid w:val="008D5E9D"/>
    <w:rsid w:val="008D5ED0"/>
    <w:rsid w:val="008D5F29"/>
    <w:rsid w:val="008D5F42"/>
    <w:rsid w:val="008D5F90"/>
    <w:rsid w:val="008D5FF6"/>
    <w:rsid w:val="008D603B"/>
    <w:rsid w:val="008D614E"/>
    <w:rsid w:val="008D62FF"/>
    <w:rsid w:val="008D6344"/>
    <w:rsid w:val="008D6373"/>
    <w:rsid w:val="008D64E4"/>
    <w:rsid w:val="008D653D"/>
    <w:rsid w:val="008D6554"/>
    <w:rsid w:val="008D65EA"/>
    <w:rsid w:val="008D65F2"/>
    <w:rsid w:val="008D6668"/>
    <w:rsid w:val="008D66F4"/>
    <w:rsid w:val="008D6725"/>
    <w:rsid w:val="008D688D"/>
    <w:rsid w:val="008D694F"/>
    <w:rsid w:val="008D698B"/>
    <w:rsid w:val="008D6AFB"/>
    <w:rsid w:val="008D6C1A"/>
    <w:rsid w:val="008D6C66"/>
    <w:rsid w:val="008D6E0D"/>
    <w:rsid w:val="008D6E20"/>
    <w:rsid w:val="008D6E9C"/>
    <w:rsid w:val="008D6F84"/>
    <w:rsid w:val="008D6FA6"/>
    <w:rsid w:val="008D703E"/>
    <w:rsid w:val="008D7057"/>
    <w:rsid w:val="008D70CB"/>
    <w:rsid w:val="008D7164"/>
    <w:rsid w:val="008D71E4"/>
    <w:rsid w:val="008D7209"/>
    <w:rsid w:val="008D72B3"/>
    <w:rsid w:val="008D7317"/>
    <w:rsid w:val="008D736B"/>
    <w:rsid w:val="008D73AD"/>
    <w:rsid w:val="008D750C"/>
    <w:rsid w:val="008D750D"/>
    <w:rsid w:val="008D77E5"/>
    <w:rsid w:val="008D783F"/>
    <w:rsid w:val="008D7857"/>
    <w:rsid w:val="008D78F0"/>
    <w:rsid w:val="008D7901"/>
    <w:rsid w:val="008D795D"/>
    <w:rsid w:val="008D7A75"/>
    <w:rsid w:val="008D7A86"/>
    <w:rsid w:val="008D7B43"/>
    <w:rsid w:val="008D7C8F"/>
    <w:rsid w:val="008D7DA6"/>
    <w:rsid w:val="008D7E90"/>
    <w:rsid w:val="008D7F33"/>
    <w:rsid w:val="008D7F69"/>
    <w:rsid w:val="008D7FA7"/>
    <w:rsid w:val="008E005B"/>
    <w:rsid w:val="008E00D1"/>
    <w:rsid w:val="008E016F"/>
    <w:rsid w:val="008E02EE"/>
    <w:rsid w:val="008E0333"/>
    <w:rsid w:val="008E041F"/>
    <w:rsid w:val="008E0433"/>
    <w:rsid w:val="008E047E"/>
    <w:rsid w:val="008E079B"/>
    <w:rsid w:val="008E085C"/>
    <w:rsid w:val="008E0888"/>
    <w:rsid w:val="008E08A1"/>
    <w:rsid w:val="008E08E9"/>
    <w:rsid w:val="008E0981"/>
    <w:rsid w:val="008E0AF8"/>
    <w:rsid w:val="008E0C33"/>
    <w:rsid w:val="008E0C76"/>
    <w:rsid w:val="008E0C9C"/>
    <w:rsid w:val="008E0CEB"/>
    <w:rsid w:val="008E0EF1"/>
    <w:rsid w:val="008E0F9D"/>
    <w:rsid w:val="008E101B"/>
    <w:rsid w:val="008E106C"/>
    <w:rsid w:val="008E10C9"/>
    <w:rsid w:val="008E1115"/>
    <w:rsid w:val="008E11B3"/>
    <w:rsid w:val="008E11E9"/>
    <w:rsid w:val="008E121C"/>
    <w:rsid w:val="008E13D8"/>
    <w:rsid w:val="008E13F7"/>
    <w:rsid w:val="008E1400"/>
    <w:rsid w:val="008E142A"/>
    <w:rsid w:val="008E149F"/>
    <w:rsid w:val="008E14CC"/>
    <w:rsid w:val="008E15AE"/>
    <w:rsid w:val="008E160F"/>
    <w:rsid w:val="008E162A"/>
    <w:rsid w:val="008E183F"/>
    <w:rsid w:val="008E1844"/>
    <w:rsid w:val="008E18AD"/>
    <w:rsid w:val="008E1A00"/>
    <w:rsid w:val="008E1A79"/>
    <w:rsid w:val="008E1ACC"/>
    <w:rsid w:val="008E1CE7"/>
    <w:rsid w:val="008E1E06"/>
    <w:rsid w:val="008E1E41"/>
    <w:rsid w:val="008E20CB"/>
    <w:rsid w:val="008E218C"/>
    <w:rsid w:val="008E2286"/>
    <w:rsid w:val="008E22C1"/>
    <w:rsid w:val="008E22F6"/>
    <w:rsid w:val="008E235E"/>
    <w:rsid w:val="008E247D"/>
    <w:rsid w:val="008E24E1"/>
    <w:rsid w:val="008E25D7"/>
    <w:rsid w:val="008E2816"/>
    <w:rsid w:val="008E28D7"/>
    <w:rsid w:val="008E2A64"/>
    <w:rsid w:val="008E2B40"/>
    <w:rsid w:val="008E2B63"/>
    <w:rsid w:val="008E2B96"/>
    <w:rsid w:val="008E2BF6"/>
    <w:rsid w:val="008E2C25"/>
    <w:rsid w:val="008E2C39"/>
    <w:rsid w:val="008E2D28"/>
    <w:rsid w:val="008E2D5A"/>
    <w:rsid w:val="008E2DAD"/>
    <w:rsid w:val="008E2DCD"/>
    <w:rsid w:val="008E2E5D"/>
    <w:rsid w:val="008E2E8B"/>
    <w:rsid w:val="008E2F79"/>
    <w:rsid w:val="008E30C5"/>
    <w:rsid w:val="008E317D"/>
    <w:rsid w:val="008E328A"/>
    <w:rsid w:val="008E3317"/>
    <w:rsid w:val="008E3382"/>
    <w:rsid w:val="008E3499"/>
    <w:rsid w:val="008E349B"/>
    <w:rsid w:val="008E355C"/>
    <w:rsid w:val="008E3594"/>
    <w:rsid w:val="008E3692"/>
    <w:rsid w:val="008E36AA"/>
    <w:rsid w:val="008E371F"/>
    <w:rsid w:val="008E3755"/>
    <w:rsid w:val="008E377E"/>
    <w:rsid w:val="008E3782"/>
    <w:rsid w:val="008E383E"/>
    <w:rsid w:val="008E3982"/>
    <w:rsid w:val="008E3A21"/>
    <w:rsid w:val="008E3A8A"/>
    <w:rsid w:val="008E3A9E"/>
    <w:rsid w:val="008E3AE8"/>
    <w:rsid w:val="008E3BCB"/>
    <w:rsid w:val="008E3BEE"/>
    <w:rsid w:val="008E3BFD"/>
    <w:rsid w:val="008E3C20"/>
    <w:rsid w:val="008E3C82"/>
    <w:rsid w:val="008E3D24"/>
    <w:rsid w:val="008E3D4E"/>
    <w:rsid w:val="008E3DA5"/>
    <w:rsid w:val="008E3E38"/>
    <w:rsid w:val="008E3E39"/>
    <w:rsid w:val="008E3F17"/>
    <w:rsid w:val="008E3F20"/>
    <w:rsid w:val="008E4008"/>
    <w:rsid w:val="008E4055"/>
    <w:rsid w:val="008E407B"/>
    <w:rsid w:val="008E4141"/>
    <w:rsid w:val="008E4196"/>
    <w:rsid w:val="008E4233"/>
    <w:rsid w:val="008E42E3"/>
    <w:rsid w:val="008E4361"/>
    <w:rsid w:val="008E440D"/>
    <w:rsid w:val="008E4432"/>
    <w:rsid w:val="008E44EA"/>
    <w:rsid w:val="008E477D"/>
    <w:rsid w:val="008E47C2"/>
    <w:rsid w:val="008E482F"/>
    <w:rsid w:val="008E48D9"/>
    <w:rsid w:val="008E4963"/>
    <w:rsid w:val="008E4CC5"/>
    <w:rsid w:val="008E4D12"/>
    <w:rsid w:val="008E4D8E"/>
    <w:rsid w:val="008E4DD3"/>
    <w:rsid w:val="008E4DFA"/>
    <w:rsid w:val="008E4E3C"/>
    <w:rsid w:val="008E4E91"/>
    <w:rsid w:val="008E4EBA"/>
    <w:rsid w:val="008E4FA6"/>
    <w:rsid w:val="008E5004"/>
    <w:rsid w:val="008E502A"/>
    <w:rsid w:val="008E5182"/>
    <w:rsid w:val="008E5183"/>
    <w:rsid w:val="008E51A5"/>
    <w:rsid w:val="008E51C4"/>
    <w:rsid w:val="008E5213"/>
    <w:rsid w:val="008E5341"/>
    <w:rsid w:val="008E53BC"/>
    <w:rsid w:val="008E53CD"/>
    <w:rsid w:val="008E53D0"/>
    <w:rsid w:val="008E5761"/>
    <w:rsid w:val="008E5903"/>
    <w:rsid w:val="008E5AC5"/>
    <w:rsid w:val="008E5ACC"/>
    <w:rsid w:val="008E5ADD"/>
    <w:rsid w:val="008E5CBF"/>
    <w:rsid w:val="008E5CE7"/>
    <w:rsid w:val="008E5D61"/>
    <w:rsid w:val="008E5D6C"/>
    <w:rsid w:val="008E5D75"/>
    <w:rsid w:val="008E5EFB"/>
    <w:rsid w:val="008E5F16"/>
    <w:rsid w:val="008E5F83"/>
    <w:rsid w:val="008E5FC4"/>
    <w:rsid w:val="008E6120"/>
    <w:rsid w:val="008E619F"/>
    <w:rsid w:val="008E6306"/>
    <w:rsid w:val="008E630B"/>
    <w:rsid w:val="008E631B"/>
    <w:rsid w:val="008E6436"/>
    <w:rsid w:val="008E647D"/>
    <w:rsid w:val="008E64B6"/>
    <w:rsid w:val="008E64E0"/>
    <w:rsid w:val="008E650F"/>
    <w:rsid w:val="008E65C2"/>
    <w:rsid w:val="008E65D8"/>
    <w:rsid w:val="008E6637"/>
    <w:rsid w:val="008E66E8"/>
    <w:rsid w:val="008E6712"/>
    <w:rsid w:val="008E67DB"/>
    <w:rsid w:val="008E6807"/>
    <w:rsid w:val="008E6819"/>
    <w:rsid w:val="008E6823"/>
    <w:rsid w:val="008E6BFE"/>
    <w:rsid w:val="008E6CAF"/>
    <w:rsid w:val="008E6D6E"/>
    <w:rsid w:val="008E6E05"/>
    <w:rsid w:val="008E6F11"/>
    <w:rsid w:val="008E6F80"/>
    <w:rsid w:val="008E701B"/>
    <w:rsid w:val="008E7043"/>
    <w:rsid w:val="008E709A"/>
    <w:rsid w:val="008E717F"/>
    <w:rsid w:val="008E71F6"/>
    <w:rsid w:val="008E725C"/>
    <w:rsid w:val="008E7337"/>
    <w:rsid w:val="008E7360"/>
    <w:rsid w:val="008E73C2"/>
    <w:rsid w:val="008E746C"/>
    <w:rsid w:val="008E74E1"/>
    <w:rsid w:val="008E7522"/>
    <w:rsid w:val="008E7550"/>
    <w:rsid w:val="008E7607"/>
    <w:rsid w:val="008E7608"/>
    <w:rsid w:val="008E779C"/>
    <w:rsid w:val="008E7922"/>
    <w:rsid w:val="008E797F"/>
    <w:rsid w:val="008E79A4"/>
    <w:rsid w:val="008E7A0B"/>
    <w:rsid w:val="008E7A7B"/>
    <w:rsid w:val="008E7AED"/>
    <w:rsid w:val="008E7B1B"/>
    <w:rsid w:val="008E7C44"/>
    <w:rsid w:val="008E7C52"/>
    <w:rsid w:val="008E7C85"/>
    <w:rsid w:val="008E7CEE"/>
    <w:rsid w:val="008E7D64"/>
    <w:rsid w:val="008E7F24"/>
    <w:rsid w:val="008E7F32"/>
    <w:rsid w:val="008E7FB2"/>
    <w:rsid w:val="008F0099"/>
    <w:rsid w:val="008F010C"/>
    <w:rsid w:val="008F0112"/>
    <w:rsid w:val="008F011D"/>
    <w:rsid w:val="008F0274"/>
    <w:rsid w:val="008F0368"/>
    <w:rsid w:val="008F05EC"/>
    <w:rsid w:val="008F0605"/>
    <w:rsid w:val="008F0676"/>
    <w:rsid w:val="008F0706"/>
    <w:rsid w:val="008F0837"/>
    <w:rsid w:val="008F084E"/>
    <w:rsid w:val="008F0924"/>
    <w:rsid w:val="008F0B0F"/>
    <w:rsid w:val="008F0BD8"/>
    <w:rsid w:val="008F0C1F"/>
    <w:rsid w:val="008F0C57"/>
    <w:rsid w:val="008F0CE9"/>
    <w:rsid w:val="008F0D17"/>
    <w:rsid w:val="008F0D7C"/>
    <w:rsid w:val="008F0DF7"/>
    <w:rsid w:val="008F0EA8"/>
    <w:rsid w:val="008F0F7A"/>
    <w:rsid w:val="008F0F88"/>
    <w:rsid w:val="008F1116"/>
    <w:rsid w:val="008F1151"/>
    <w:rsid w:val="008F115D"/>
    <w:rsid w:val="008F1259"/>
    <w:rsid w:val="008F133D"/>
    <w:rsid w:val="008F1356"/>
    <w:rsid w:val="008F1375"/>
    <w:rsid w:val="008F14B2"/>
    <w:rsid w:val="008F151E"/>
    <w:rsid w:val="008F1552"/>
    <w:rsid w:val="008F172D"/>
    <w:rsid w:val="008F1A9F"/>
    <w:rsid w:val="008F1C00"/>
    <w:rsid w:val="008F1C85"/>
    <w:rsid w:val="008F1C8A"/>
    <w:rsid w:val="008F1D41"/>
    <w:rsid w:val="008F2085"/>
    <w:rsid w:val="008F2088"/>
    <w:rsid w:val="008F20D8"/>
    <w:rsid w:val="008F219D"/>
    <w:rsid w:val="008F2261"/>
    <w:rsid w:val="008F2263"/>
    <w:rsid w:val="008F2286"/>
    <w:rsid w:val="008F22C6"/>
    <w:rsid w:val="008F234A"/>
    <w:rsid w:val="008F2416"/>
    <w:rsid w:val="008F2456"/>
    <w:rsid w:val="008F2612"/>
    <w:rsid w:val="008F2615"/>
    <w:rsid w:val="008F269A"/>
    <w:rsid w:val="008F2778"/>
    <w:rsid w:val="008F2782"/>
    <w:rsid w:val="008F2834"/>
    <w:rsid w:val="008F2871"/>
    <w:rsid w:val="008F28A9"/>
    <w:rsid w:val="008F28F8"/>
    <w:rsid w:val="008F2909"/>
    <w:rsid w:val="008F29AD"/>
    <w:rsid w:val="008F29CC"/>
    <w:rsid w:val="008F2D16"/>
    <w:rsid w:val="008F2DF2"/>
    <w:rsid w:val="008F2F85"/>
    <w:rsid w:val="008F306E"/>
    <w:rsid w:val="008F30F7"/>
    <w:rsid w:val="008F3254"/>
    <w:rsid w:val="008F33B9"/>
    <w:rsid w:val="008F33F0"/>
    <w:rsid w:val="008F354F"/>
    <w:rsid w:val="008F3562"/>
    <w:rsid w:val="008F36A5"/>
    <w:rsid w:val="008F3731"/>
    <w:rsid w:val="008F37C9"/>
    <w:rsid w:val="008F3999"/>
    <w:rsid w:val="008F3A9E"/>
    <w:rsid w:val="008F3B48"/>
    <w:rsid w:val="008F3C4C"/>
    <w:rsid w:val="008F3C4F"/>
    <w:rsid w:val="008F3D2F"/>
    <w:rsid w:val="008F3D7E"/>
    <w:rsid w:val="008F3DA9"/>
    <w:rsid w:val="008F3E7D"/>
    <w:rsid w:val="008F3EAE"/>
    <w:rsid w:val="008F3EE3"/>
    <w:rsid w:val="008F3F37"/>
    <w:rsid w:val="008F3F91"/>
    <w:rsid w:val="008F3F92"/>
    <w:rsid w:val="008F40F0"/>
    <w:rsid w:val="008F40FF"/>
    <w:rsid w:val="008F4106"/>
    <w:rsid w:val="008F44EE"/>
    <w:rsid w:val="008F477C"/>
    <w:rsid w:val="008F484E"/>
    <w:rsid w:val="008F489A"/>
    <w:rsid w:val="008F48A0"/>
    <w:rsid w:val="008F48D6"/>
    <w:rsid w:val="008F4939"/>
    <w:rsid w:val="008F4B13"/>
    <w:rsid w:val="008F4B27"/>
    <w:rsid w:val="008F4B4E"/>
    <w:rsid w:val="008F4B5E"/>
    <w:rsid w:val="008F4BFD"/>
    <w:rsid w:val="008F4C83"/>
    <w:rsid w:val="008F4D21"/>
    <w:rsid w:val="008F4D7D"/>
    <w:rsid w:val="008F4D9D"/>
    <w:rsid w:val="008F4DFE"/>
    <w:rsid w:val="008F4E4A"/>
    <w:rsid w:val="008F4E92"/>
    <w:rsid w:val="008F4F5F"/>
    <w:rsid w:val="008F5084"/>
    <w:rsid w:val="008F50AC"/>
    <w:rsid w:val="008F50C5"/>
    <w:rsid w:val="008F50E5"/>
    <w:rsid w:val="008F529F"/>
    <w:rsid w:val="008F52AD"/>
    <w:rsid w:val="008F54B8"/>
    <w:rsid w:val="008F54C4"/>
    <w:rsid w:val="008F54E3"/>
    <w:rsid w:val="008F5544"/>
    <w:rsid w:val="008F555D"/>
    <w:rsid w:val="008F56F6"/>
    <w:rsid w:val="008F5787"/>
    <w:rsid w:val="008F5821"/>
    <w:rsid w:val="008F5904"/>
    <w:rsid w:val="008F5A74"/>
    <w:rsid w:val="008F5A79"/>
    <w:rsid w:val="008F5A80"/>
    <w:rsid w:val="008F5A8F"/>
    <w:rsid w:val="008F5AC7"/>
    <w:rsid w:val="008F5AE8"/>
    <w:rsid w:val="008F5AFC"/>
    <w:rsid w:val="008F5C4F"/>
    <w:rsid w:val="008F5EBC"/>
    <w:rsid w:val="008F5F4D"/>
    <w:rsid w:val="008F6105"/>
    <w:rsid w:val="008F611C"/>
    <w:rsid w:val="008F61F9"/>
    <w:rsid w:val="008F6262"/>
    <w:rsid w:val="008F62A4"/>
    <w:rsid w:val="008F64ED"/>
    <w:rsid w:val="008F65BE"/>
    <w:rsid w:val="008F6645"/>
    <w:rsid w:val="008F666E"/>
    <w:rsid w:val="008F676B"/>
    <w:rsid w:val="008F67B7"/>
    <w:rsid w:val="008F67F0"/>
    <w:rsid w:val="008F6872"/>
    <w:rsid w:val="008F68AA"/>
    <w:rsid w:val="008F68AD"/>
    <w:rsid w:val="008F6B73"/>
    <w:rsid w:val="008F6C15"/>
    <w:rsid w:val="008F6C1D"/>
    <w:rsid w:val="008F6C49"/>
    <w:rsid w:val="008F6C82"/>
    <w:rsid w:val="008F6CA0"/>
    <w:rsid w:val="008F6CBB"/>
    <w:rsid w:val="008F6D9D"/>
    <w:rsid w:val="008F6E1B"/>
    <w:rsid w:val="008F6E97"/>
    <w:rsid w:val="008F6F0F"/>
    <w:rsid w:val="008F7267"/>
    <w:rsid w:val="008F72D3"/>
    <w:rsid w:val="008F7302"/>
    <w:rsid w:val="008F73E4"/>
    <w:rsid w:val="008F7472"/>
    <w:rsid w:val="008F74F9"/>
    <w:rsid w:val="008F7576"/>
    <w:rsid w:val="008F7615"/>
    <w:rsid w:val="008F770C"/>
    <w:rsid w:val="008F7735"/>
    <w:rsid w:val="008F7745"/>
    <w:rsid w:val="008F77AA"/>
    <w:rsid w:val="008F7A64"/>
    <w:rsid w:val="008F7A86"/>
    <w:rsid w:val="008F7C42"/>
    <w:rsid w:val="008F7D54"/>
    <w:rsid w:val="008F7E30"/>
    <w:rsid w:val="008F7EFB"/>
    <w:rsid w:val="0090006F"/>
    <w:rsid w:val="009001D1"/>
    <w:rsid w:val="00900315"/>
    <w:rsid w:val="009003F5"/>
    <w:rsid w:val="0090048F"/>
    <w:rsid w:val="0090052A"/>
    <w:rsid w:val="00900583"/>
    <w:rsid w:val="009006E6"/>
    <w:rsid w:val="00900794"/>
    <w:rsid w:val="009008BC"/>
    <w:rsid w:val="009008D9"/>
    <w:rsid w:val="00900903"/>
    <w:rsid w:val="0090091F"/>
    <w:rsid w:val="00900931"/>
    <w:rsid w:val="00900962"/>
    <w:rsid w:val="00900B0C"/>
    <w:rsid w:val="00900B0F"/>
    <w:rsid w:val="00900B26"/>
    <w:rsid w:val="00900C3D"/>
    <w:rsid w:val="00900CA3"/>
    <w:rsid w:val="00900CD5"/>
    <w:rsid w:val="00900D27"/>
    <w:rsid w:val="00900E6C"/>
    <w:rsid w:val="00900E96"/>
    <w:rsid w:val="00900F5B"/>
    <w:rsid w:val="00900FF4"/>
    <w:rsid w:val="00901032"/>
    <w:rsid w:val="00901073"/>
    <w:rsid w:val="00901101"/>
    <w:rsid w:val="00901127"/>
    <w:rsid w:val="00901170"/>
    <w:rsid w:val="009011DA"/>
    <w:rsid w:val="0090143E"/>
    <w:rsid w:val="00901513"/>
    <w:rsid w:val="00901548"/>
    <w:rsid w:val="00901671"/>
    <w:rsid w:val="00901672"/>
    <w:rsid w:val="00901681"/>
    <w:rsid w:val="0090169B"/>
    <w:rsid w:val="009016A4"/>
    <w:rsid w:val="0090174E"/>
    <w:rsid w:val="00901871"/>
    <w:rsid w:val="00901950"/>
    <w:rsid w:val="00901BBB"/>
    <w:rsid w:val="00901C2E"/>
    <w:rsid w:val="00901C50"/>
    <w:rsid w:val="00901DB9"/>
    <w:rsid w:val="00901E67"/>
    <w:rsid w:val="00901E93"/>
    <w:rsid w:val="00901EAA"/>
    <w:rsid w:val="00901F06"/>
    <w:rsid w:val="00901F56"/>
    <w:rsid w:val="0090202E"/>
    <w:rsid w:val="009020D9"/>
    <w:rsid w:val="00902166"/>
    <w:rsid w:val="009021C8"/>
    <w:rsid w:val="009021CB"/>
    <w:rsid w:val="009021F5"/>
    <w:rsid w:val="0090222A"/>
    <w:rsid w:val="009023A0"/>
    <w:rsid w:val="009023B2"/>
    <w:rsid w:val="009024B4"/>
    <w:rsid w:val="009024DD"/>
    <w:rsid w:val="0090259E"/>
    <w:rsid w:val="009025AD"/>
    <w:rsid w:val="009026DD"/>
    <w:rsid w:val="00902865"/>
    <w:rsid w:val="0090288D"/>
    <w:rsid w:val="009028B9"/>
    <w:rsid w:val="009029AA"/>
    <w:rsid w:val="009029F8"/>
    <w:rsid w:val="00902A50"/>
    <w:rsid w:val="00902AEB"/>
    <w:rsid w:val="00902B0C"/>
    <w:rsid w:val="00902B68"/>
    <w:rsid w:val="00902CA3"/>
    <w:rsid w:val="00902D89"/>
    <w:rsid w:val="00902EE3"/>
    <w:rsid w:val="00902F4C"/>
    <w:rsid w:val="00903015"/>
    <w:rsid w:val="00903166"/>
    <w:rsid w:val="0090318A"/>
    <w:rsid w:val="009031B4"/>
    <w:rsid w:val="009031F1"/>
    <w:rsid w:val="009032C1"/>
    <w:rsid w:val="0090335F"/>
    <w:rsid w:val="009035B5"/>
    <w:rsid w:val="009035F5"/>
    <w:rsid w:val="00903622"/>
    <w:rsid w:val="009036CE"/>
    <w:rsid w:val="009037EC"/>
    <w:rsid w:val="00903A1E"/>
    <w:rsid w:val="00903ABB"/>
    <w:rsid w:val="00903BB4"/>
    <w:rsid w:val="00903CFD"/>
    <w:rsid w:val="00903DA2"/>
    <w:rsid w:val="00903E2E"/>
    <w:rsid w:val="00903EEF"/>
    <w:rsid w:val="00903F29"/>
    <w:rsid w:val="00903F4D"/>
    <w:rsid w:val="00903FA9"/>
    <w:rsid w:val="00904009"/>
    <w:rsid w:val="0090401A"/>
    <w:rsid w:val="00904058"/>
    <w:rsid w:val="00904287"/>
    <w:rsid w:val="009042BA"/>
    <w:rsid w:val="00904309"/>
    <w:rsid w:val="00904336"/>
    <w:rsid w:val="00904405"/>
    <w:rsid w:val="00904411"/>
    <w:rsid w:val="00904486"/>
    <w:rsid w:val="00904611"/>
    <w:rsid w:val="00904653"/>
    <w:rsid w:val="00904697"/>
    <w:rsid w:val="009046C1"/>
    <w:rsid w:val="0090473D"/>
    <w:rsid w:val="00904743"/>
    <w:rsid w:val="009047B0"/>
    <w:rsid w:val="009048D9"/>
    <w:rsid w:val="0090494D"/>
    <w:rsid w:val="00904A39"/>
    <w:rsid w:val="00904A8E"/>
    <w:rsid w:val="00904B68"/>
    <w:rsid w:val="00904BA1"/>
    <w:rsid w:val="00904E8D"/>
    <w:rsid w:val="00904ED8"/>
    <w:rsid w:val="00904EEF"/>
    <w:rsid w:val="0090508A"/>
    <w:rsid w:val="009050A0"/>
    <w:rsid w:val="00905190"/>
    <w:rsid w:val="009051A0"/>
    <w:rsid w:val="009051DE"/>
    <w:rsid w:val="009051E3"/>
    <w:rsid w:val="00905265"/>
    <w:rsid w:val="00905275"/>
    <w:rsid w:val="009054E9"/>
    <w:rsid w:val="00905643"/>
    <w:rsid w:val="0090572E"/>
    <w:rsid w:val="00905A03"/>
    <w:rsid w:val="00905C3C"/>
    <w:rsid w:val="00905CBB"/>
    <w:rsid w:val="00905D24"/>
    <w:rsid w:val="00905D7F"/>
    <w:rsid w:val="00905E97"/>
    <w:rsid w:val="00905F3D"/>
    <w:rsid w:val="009060B3"/>
    <w:rsid w:val="0090615D"/>
    <w:rsid w:val="0090617D"/>
    <w:rsid w:val="009063ED"/>
    <w:rsid w:val="009065C3"/>
    <w:rsid w:val="00906633"/>
    <w:rsid w:val="0090669F"/>
    <w:rsid w:val="0090673B"/>
    <w:rsid w:val="00906755"/>
    <w:rsid w:val="00906845"/>
    <w:rsid w:val="009069E8"/>
    <w:rsid w:val="00906CEA"/>
    <w:rsid w:val="00906DE4"/>
    <w:rsid w:val="00906E05"/>
    <w:rsid w:val="00906E0C"/>
    <w:rsid w:val="00906EAB"/>
    <w:rsid w:val="00906F3E"/>
    <w:rsid w:val="00906FDF"/>
    <w:rsid w:val="0090706A"/>
    <w:rsid w:val="0090712F"/>
    <w:rsid w:val="0090718E"/>
    <w:rsid w:val="009071B1"/>
    <w:rsid w:val="009071D3"/>
    <w:rsid w:val="009071F9"/>
    <w:rsid w:val="00907271"/>
    <w:rsid w:val="0090742E"/>
    <w:rsid w:val="009075BA"/>
    <w:rsid w:val="0090768A"/>
    <w:rsid w:val="00907739"/>
    <w:rsid w:val="00907859"/>
    <w:rsid w:val="0090786F"/>
    <w:rsid w:val="009079CF"/>
    <w:rsid w:val="00907A1B"/>
    <w:rsid w:val="00907B24"/>
    <w:rsid w:val="00907B71"/>
    <w:rsid w:val="00907BBA"/>
    <w:rsid w:val="00907BEB"/>
    <w:rsid w:val="00907BEE"/>
    <w:rsid w:val="00907BFF"/>
    <w:rsid w:val="00907DBC"/>
    <w:rsid w:val="00907E00"/>
    <w:rsid w:val="00907E61"/>
    <w:rsid w:val="00907E81"/>
    <w:rsid w:val="0091006A"/>
    <w:rsid w:val="0091009D"/>
    <w:rsid w:val="009100E9"/>
    <w:rsid w:val="009100FD"/>
    <w:rsid w:val="00910253"/>
    <w:rsid w:val="00910381"/>
    <w:rsid w:val="009103D9"/>
    <w:rsid w:val="009103DF"/>
    <w:rsid w:val="00910464"/>
    <w:rsid w:val="009104AD"/>
    <w:rsid w:val="00910576"/>
    <w:rsid w:val="009106EF"/>
    <w:rsid w:val="0091084E"/>
    <w:rsid w:val="0091099A"/>
    <w:rsid w:val="009109D2"/>
    <w:rsid w:val="00910A17"/>
    <w:rsid w:val="00910A55"/>
    <w:rsid w:val="00910BF7"/>
    <w:rsid w:val="00910CAE"/>
    <w:rsid w:val="00910CE7"/>
    <w:rsid w:val="00910D57"/>
    <w:rsid w:val="00910DFC"/>
    <w:rsid w:val="00910E02"/>
    <w:rsid w:val="00910EF1"/>
    <w:rsid w:val="00910F62"/>
    <w:rsid w:val="00911034"/>
    <w:rsid w:val="0091113D"/>
    <w:rsid w:val="009111A2"/>
    <w:rsid w:val="0091129E"/>
    <w:rsid w:val="0091137B"/>
    <w:rsid w:val="009113BE"/>
    <w:rsid w:val="009113CD"/>
    <w:rsid w:val="009113DF"/>
    <w:rsid w:val="009113FD"/>
    <w:rsid w:val="00911533"/>
    <w:rsid w:val="0091159A"/>
    <w:rsid w:val="009115D3"/>
    <w:rsid w:val="009115EC"/>
    <w:rsid w:val="009116BB"/>
    <w:rsid w:val="009119C3"/>
    <w:rsid w:val="00911AF5"/>
    <w:rsid w:val="00911B5A"/>
    <w:rsid w:val="00911BBB"/>
    <w:rsid w:val="00911BF0"/>
    <w:rsid w:val="00911CE1"/>
    <w:rsid w:val="00911D89"/>
    <w:rsid w:val="00911D9A"/>
    <w:rsid w:val="00911EDF"/>
    <w:rsid w:val="00911F8C"/>
    <w:rsid w:val="00911FEC"/>
    <w:rsid w:val="0091203A"/>
    <w:rsid w:val="0091208A"/>
    <w:rsid w:val="009120F2"/>
    <w:rsid w:val="0091218C"/>
    <w:rsid w:val="009121E9"/>
    <w:rsid w:val="009121EC"/>
    <w:rsid w:val="00912277"/>
    <w:rsid w:val="009122B2"/>
    <w:rsid w:val="0091235A"/>
    <w:rsid w:val="00912371"/>
    <w:rsid w:val="009123BF"/>
    <w:rsid w:val="009124D8"/>
    <w:rsid w:val="00912523"/>
    <w:rsid w:val="009125D2"/>
    <w:rsid w:val="0091262C"/>
    <w:rsid w:val="009126CE"/>
    <w:rsid w:val="00912744"/>
    <w:rsid w:val="00912828"/>
    <w:rsid w:val="009128F9"/>
    <w:rsid w:val="00912A20"/>
    <w:rsid w:val="00912A57"/>
    <w:rsid w:val="00912ABF"/>
    <w:rsid w:val="00912ADB"/>
    <w:rsid w:val="00912B45"/>
    <w:rsid w:val="00912DAE"/>
    <w:rsid w:val="00912E73"/>
    <w:rsid w:val="00912EC5"/>
    <w:rsid w:val="00912EF1"/>
    <w:rsid w:val="00912F80"/>
    <w:rsid w:val="00912F99"/>
    <w:rsid w:val="00912FCB"/>
    <w:rsid w:val="00912FD7"/>
    <w:rsid w:val="00913135"/>
    <w:rsid w:val="0091314B"/>
    <w:rsid w:val="009131BD"/>
    <w:rsid w:val="00913250"/>
    <w:rsid w:val="00913296"/>
    <w:rsid w:val="00913385"/>
    <w:rsid w:val="009133E1"/>
    <w:rsid w:val="0091342D"/>
    <w:rsid w:val="0091343A"/>
    <w:rsid w:val="0091347C"/>
    <w:rsid w:val="009134BC"/>
    <w:rsid w:val="00913510"/>
    <w:rsid w:val="0091353F"/>
    <w:rsid w:val="009136AB"/>
    <w:rsid w:val="00913833"/>
    <w:rsid w:val="009138A0"/>
    <w:rsid w:val="00913951"/>
    <w:rsid w:val="00913A90"/>
    <w:rsid w:val="00913B12"/>
    <w:rsid w:val="00913B52"/>
    <w:rsid w:val="00913DE9"/>
    <w:rsid w:val="00913E68"/>
    <w:rsid w:val="00913EF9"/>
    <w:rsid w:val="00913EFF"/>
    <w:rsid w:val="00913F63"/>
    <w:rsid w:val="00914000"/>
    <w:rsid w:val="00914184"/>
    <w:rsid w:val="009142B8"/>
    <w:rsid w:val="0091435D"/>
    <w:rsid w:val="009143C5"/>
    <w:rsid w:val="009143E4"/>
    <w:rsid w:val="00914442"/>
    <w:rsid w:val="00914474"/>
    <w:rsid w:val="00914674"/>
    <w:rsid w:val="009146D9"/>
    <w:rsid w:val="0091481D"/>
    <w:rsid w:val="0091485A"/>
    <w:rsid w:val="0091486F"/>
    <w:rsid w:val="009148B8"/>
    <w:rsid w:val="009149C4"/>
    <w:rsid w:val="00914A49"/>
    <w:rsid w:val="00914B13"/>
    <w:rsid w:val="00914C6E"/>
    <w:rsid w:val="00914D03"/>
    <w:rsid w:val="00914EBE"/>
    <w:rsid w:val="00914EF3"/>
    <w:rsid w:val="00914EF8"/>
    <w:rsid w:val="00914F29"/>
    <w:rsid w:val="00914F4F"/>
    <w:rsid w:val="00914F76"/>
    <w:rsid w:val="00914FE3"/>
    <w:rsid w:val="00915041"/>
    <w:rsid w:val="0091506E"/>
    <w:rsid w:val="00915194"/>
    <w:rsid w:val="009151BE"/>
    <w:rsid w:val="00915293"/>
    <w:rsid w:val="009152BB"/>
    <w:rsid w:val="00915389"/>
    <w:rsid w:val="0091543C"/>
    <w:rsid w:val="00915581"/>
    <w:rsid w:val="00915590"/>
    <w:rsid w:val="0091563A"/>
    <w:rsid w:val="00915723"/>
    <w:rsid w:val="00915815"/>
    <w:rsid w:val="0091586F"/>
    <w:rsid w:val="009158EE"/>
    <w:rsid w:val="00915923"/>
    <w:rsid w:val="00915957"/>
    <w:rsid w:val="0091598C"/>
    <w:rsid w:val="009159B9"/>
    <w:rsid w:val="00915A60"/>
    <w:rsid w:val="00915A91"/>
    <w:rsid w:val="00915A95"/>
    <w:rsid w:val="00915ABA"/>
    <w:rsid w:val="00915BFF"/>
    <w:rsid w:val="00915C12"/>
    <w:rsid w:val="00915E87"/>
    <w:rsid w:val="00915F86"/>
    <w:rsid w:val="009162DE"/>
    <w:rsid w:val="009162E3"/>
    <w:rsid w:val="00916499"/>
    <w:rsid w:val="00916611"/>
    <w:rsid w:val="0091666D"/>
    <w:rsid w:val="00916672"/>
    <w:rsid w:val="009166DA"/>
    <w:rsid w:val="009166E8"/>
    <w:rsid w:val="009168F4"/>
    <w:rsid w:val="009169DA"/>
    <w:rsid w:val="00916A90"/>
    <w:rsid w:val="00916ADE"/>
    <w:rsid w:val="00916C02"/>
    <w:rsid w:val="00916CDD"/>
    <w:rsid w:val="00916EAF"/>
    <w:rsid w:val="00916F5E"/>
    <w:rsid w:val="0091704A"/>
    <w:rsid w:val="00917058"/>
    <w:rsid w:val="009170A9"/>
    <w:rsid w:val="009170F4"/>
    <w:rsid w:val="009171B3"/>
    <w:rsid w:val="009172BD"/>
    <w:rsid w:val="00917315"/>
    <w:rsid w:val="00917508"/>
    <w:rsid w:val="00917514"/>
    <w:rsid w:val="009177DF"/>
    <w:rsid w:val="00917804"/>
    <w:rsid w:val="009179AF"/>
    <w:rsid w:val="00917A21"/>
    <w:rsid w:val="00917A79"/>
    <w:rsid w:val="00917B25"/>
    <w:rsid w:val="00917B5B"/>
    <w:rsid w:val="00917B62"/>
    <w:rsid w:val="00917B8C"/>
    <w:rsid w:val="00917BED"/>
    <w:rsid w:val="00917C0F"/>
    <w:rsid w:val="00917C3E"/>
    <w:rsid w:val="00917E6A"/>
    <w:rsid w:val="00917EEE"/>
    <w:rsid w:val="00917F86"/>
    <w:rsid w:val="00917FA9"/>
    <w:rsid w:val="00917FAC"/>
    <w:rsid w:val="00920097"/>
    <w:rsid w:val="0092029D"/>
    <w:rsid w:val="009202EC"/>
    <w:rsid w:val="009202ED"/>
    <w:rsid w:val="00920301"/>
    <w:rsid w:val="00920394"/>
    <w:rsid w:val="009203FF"/>
    <w:rsid w:val="00920527"/>
    <w:rsid w:val="00920568"/>
    <w:rsid w:val="009205F4"/>
    <w:rsid w:val="00920665"/>
    <w:rsid w:val="00920679"/>
    <w:rsid w:val="009206E0"/>
    <w:rsid w:val="009207B0"/>
    <w:rsid w:val="009207CA"/>
    <w:rsid w:val="009209A9"/>
    <w:rsid w:val="00920AF6"/>
    <w:rsid w:val="00920C09"/>
    <w:rsid w:val="00920CAF"/>
    <w:rsid w:val="00920CFA"/>
    <w:rsid w:val="00920E4C"/>
    <w:rsid w:val="00920E86"/>
    <w:rsid w:val="00920E94"/>
    <w:rsid w:val="00920F55"/>
    <w:rsid w:val="00921047"/>
    <w:rsid w:val="00921187"/>
    <w:rsid w:val="0092124A"/>
    <w:rsid w:val="009212D1"/>
    <w:rsid w:val="009214E3"/>
    <w:rsid w:val="009214EA"/>
    <w:rsid w:val="0092155E"/>
    <w:rsid w:val="009215D7"/>
    <w:rsid w:val="009216A6"/>
    <w:rsid w:val="009216E1"/>
    <w:rsid w:val="009217AA"/>
    <w:rsid w:val="009217C0"/>
    <w:rsid w:val="009217D2"/>
    <w:rsid w:val="009217EA"/>
    <w:rsid w:val="00921827"/>
    <w:rsid w:val="009218E8"/>
    <w:rsid w:val="0092193D"/>
    <w:rsid w:val="00921956"/>
    <w:rsid w:val="0092198F"/>
    <w:rsid w:val="00921A56"/>
    <w:rsid w:val="00921B4C"/>
    <w:rsid w:val="00921B69"/>
    <w:rsid w:val="00921B8B"/>
    <w:rsid w:val="00921D18"/>
    <w:rsid w:val="00921D1C"/>
    <w:rsid w:val="00921DAE"/>
    <w:rsid w:val="00921DD1"/>
    <w:rsid w:val="00921E18"/>
    <w:rsid w:val="00921EAC"/>
    <w:rsid w:val="00921F53"/>
    <w:rsid w:val="00921F86"/>
    <w:rsid w:val="00921FB7"/>
    <w:rsid w:val="00921FBD"/>
    <w:rsid w:val="00921FE9"/>
    <w:rsid w:val="00922166"/>
    <w:rsid w:val="0092220F"/>
    <w:rsid w:val="009222C7"/>
    <w:rsid w:val="0092231A"/>
    <w:rsid w:val="00922383"/>
    <w:rsid w:val="009223AA"/>
    <w:rsid w:val="00922458"/>
    <w:rsid w:val="009224F9"/>
    <w:rsid w:val="00922514"/>
    <w:rsid w:val="00922536"/>
    <w:rsid w:val="00922593"/>
    <w:rsid w:val="009225C4"/>
    <w:rsid w:val="009226D6"/>
    <w:rsid w:val="009226F4"/>
    <w:rsid w:val="009227C8"/>
    <w:rsid w:val="00922821"/>
    <w:rsid w:val="00922958"/>
    <w:rsid w:val="00922996"/>
    <w:rsid w:val="00922A07"/>
    <w:rsid w:val="00922B59"/>
    <w:rsid w:val="00922C0A"/>
    <w:rsid w:val="00922CBD"/>
    <w:rsid w:val="00922CE5"/>
    <w:rsid w:val="00922D87"/>
    <w:rsid w:val="00922DEE"/>
    <w:rsid w:val="00922EB8"/>
    <w:rsid w:val="0092309D"/>
    <w:rsid w:val="0092319A"/>
    <w:rsid w:val="009233D0"/>
    <w:rsid w:val="0092347D"/>
    <w:rsid w:val="00923604"/>
    <w:rsid w:val="00923636"/>
    <w:rsid w:val="00923667"/>
    <w:rsid w:val="00923675"/>
    <w:rsid w:val="009236C1"/>
    <w:rsid w:val="009236D7"/>
    <w:rsid w:val="00923796"/>
    <w:rsid w:val="009237CC"/>
    <w:rsid w:val="009237E2"/>
    <w:rsid w:val="00923827"/>
    <w:rsid w:val="00923829"/>
    <w:rsid w:val="009238E9"/>
    <w:rsid w:val="00923A99"/>
    <w:rsid w:val="00923B22"/>
    <w:rsid w:val="00923B29"/>
    <w:rsid w:val="00923B69"/>
    <w:rsid w:val="00923B90"/>
    <w:rsid w:val="00923D1B"/>
    <w:rsid w:val="00923F99"/>
    <w:rsid w:val="00924086"/>
    <w:rsid w:val="00924138"/>
    <w:rsid w:val="0092415A"/>
    <w:rsid w:val="009241B7"/>
    <w:rsid w:val="00924201"/>
    <w:rsid w:val="00924217"/>
    <w:rsid w:val="009243D9"/>
    <w:rsid w:val="009243F7"/>
    <w:rsid w:val="0092455B"/>
    <w:rsid w:val="00924675"/>
    <w:rsid w:val="00924750"/>
    <w:rsid w:val="009248B3"/>
    <w:rsid w:val="00924944"/>
    <w:rsid w:val="00924B93"/>
    <w:rsid w:val="00924BEB"/>
    <w:rsid w:val="00924CB7"/>
    <w:rsid w:val="00924D59"/>
    <w:rsid w:val="00924DB2"/>
    <w:rsid w:val="00924E55"/>
    <w:rsid w:val="00924E58"/>
    <w:rsid w:val="00924EEE"/>
    <w:rsid w:val="00924F20"/>
    <w:rsid w:val="00924FEE"/>
    <w:rsid w:val="0092501A"/>
    <w:rsid w:val="00925097"/>
    <w:rsid w:val="00925098"/>
    <w:rsid w:val="0092509B"/>
    <w:rsid w:val="009252EC"/>
    <w:rsid w:val="00925330"/>
    <w:rsid w:val="00925342"/>
    <w:rsid w:val="009254D7"/>
    <w:rsid w:val="009255CA"/>
    <w:rsid w:val="0092562D"/>
    <w:rsid w:val="0092563C"/>
    <w:rsid w:val="009256DA"/>
    <w:rsid w:val="00925908"/>
    <w:rsid w:val="00925A7D"/>
    <w:rsid w:val="00925BA6"/>
    <w:rsid w:val="00925BA9"/>
    <w:rsid w:val="00925BAF"/>
    <w:rsid w:val="00925D09"/>
    <w:rsid w:val="00925E19"/>
    <w:rsid w:val="00925E96"/>
    <w:rsid w:val="00925EC3"/>
    <w:rsid w:val="00925FE5"/>
    <w:rsid w:val="0092604F"/>
    <w:rsid w:val="009260E7"/>
    <w:rsid w:val="00926208"/>
    <w:rsid w:val="00926336"/>
    <w:rsid w:val="0092634C"/>
    <w:rsid w:val="00926353"/>
    <w:rsid w:val="009263D1"/>
    <w:rsid w:val="009265A1"/>
    <w:rsid w:val="009265A3"/>
    <w:rsid w:val="00926602"/>
    <w:rsid w:val="0092676D"/>
    <w:rsid w:val="009267BC"/>
    <w:rsid w:val="009267C0"/>
    <w:rsid w:val="00926868"/>
    <w:rsid w:val="00926938"/>
    <w:rsid w:val="00926949"/>
    <w:rsid w:val="00926996"/>
    <w:rsid w:val="00926A77"/>
    <w:rsid w:val="00926B15"/>
    <w:rsid w:val="00926B19"/>
    <w:rsid w:val="00926B38"/>
    <w:rsid w:val="00926DA8"/>
    <w:rsid w:val="00926E56"/>
    <w:rsid w:val="0092735D"/>
    <w:rsid w:val="009273D6"/>
    <w:rsid w:val="00927405"/>
    <w:rsid w:val="009274B1"/>
    <w:rsid w:val="0092755B"/>
    <w:rsid w:val="009275BD"/>
    <w:rsid w:val="00927691"/>
    <w:rsid w:val="009276A5"/>
    <w:rsid w:val="0092786D"/>
    <w:rsid w:val="0092788B"/>
    <w:rsid w:val="00927A55"/>
    <w:rsid w:val="00927B6F"/>
    <w:rsid w:val="00927BB0"/>
    <w:rsid w:val="00927D0E"/>
    <w:rsid w:val="00927E33"/>
    <w:rsid w:val="00927E84"/>
    <w:rsid w:val="00927F52"/>
    <w:rsid w:val="00927FC7"/>
    <w:rsid w:val="00930053"/>
    <w:rsid w:val="00930098"/>
    <w:rsid w:val="009300CB"/>
    <w:rsid w:val="0093015A"/>
    <w:rsid w:val="00930390"/>
    <w:rsid w:val="009303A2"/>
    <w:rsid w:val="009303E8"/>
    <w:rsid w:val="0093048A"/>
    <w:rsid w:val="0093048F"/>
    <w:rsid w:val="009306CF"/>
    <w:rsid w:val="00930723"/>
    <w:rsid w:val="009308B3"/>
    <w:rsid w:val="009309B5"/>
    <w:rsid w:val="009309C6"/>
    <w:rsid w:val="00930A2E"/>
    <w:rsid w:val="00930B0F"/>
    <w:rsid w:val="00930BA0"/>
    <w:rsid w:val="00930CB9"/>
    <w:rsid w:val="00930DC2"/>
    <w:rsid w:val="00930F07"/>
    <w:rsid w:val="00931006"/>
    <w:rsid w:val="0093114A"/>
    <w:rsid w:val="0093116F"/>
    <w:rsid w:val="009312C5"/>
    <w:rsid w:val="009312D2"/>
    <w:rsid w:val="009312D7"/>
    <w:rsid w:val="0093131C"/>
    <w:rsid w:val="009313E4"/>
    <w:rsid w:val="0093158C"/>
    <w:rsid w:val="009315DF"/>
    <w:rsid w:val="00931653"/>
    <w:rsid w:val="009317F7"/>
    <w:rsid w:val="00931863"/>
    <w:rsid w:val="009318CF"/>
    <w:rsid w:val="009318DB"/>
    <w:rsid w:val="00931A3E"/>
    <w:rsid w:val="00931AD2"/>
    <w:rsid w:val="00931B7C"/>
    <w:rsid w:val="00931C15"/>
    <w:rsid w:val="00931C39"/>
    <w:rsid w:val="00931D48"/>
    <w:rsid w:val="00931D4A"/>
    <w:rsid w:val="00931D4B"/>
    <w:rsid w:val="00931EE0"/>
    <w:rsid w:val="00931F4C"/>
    <w:rsid w:val="00931F79"/>
    <w:rsid w:val="00931F81"/>
    <w:rsid w:val="00932219"/>
    <w:rsid w:val="009323AA"/>
    <w:rsid w:val="00932507"/>
    <w:rsid w:val="0093254A"/>
    <w:rsid w:val="009326C5"/>
    <w:rsid w:val="0093287A"/>
    <w:rsid w:val="0093289C"/>
    <w:rsid w:val="009329B7"/>
    <w:rsid w:val="009329D5"/>
    <w:rsid w:val="00932ADD"/>
    <w:rsid w:val="00932CA0"/>
    <w:rsid w:val="00932D2C"/>
    <w:rsid w:val="00932DB3"/>
    <w:rsid w:val="00932E55"/>
    <w:rsid w:val="00932EB7"/>
    <w:rsid w:val="00932EFB"/>
    <w:rsid w:val="00932F19"/>
    <w:rsid w:val="00932FDC"/>
    <w:rsid w:val="00933011"/>
    <w:rsid w:val="00933199"/>
    <w:rsid w:val="009331EC"/>
    <w:rsid w:val="00933213"/>
    <w:rsid w:val="0093329D"/>
    <w:rsid w:val="0093335E"/>
    <w:rsid w:val="0093337A"/>
    <w:rsid w:val="009333A0"/>
    <w:rsid w:val="009333D2"/>
    <w:rsid w:val="00933486"/>
    <w:rsid w:val="009335B3"/>
    <w:rsid w:val="009335B6"/>
    <w:rsid w:val="009335EC"/>
    <w:rsid w:val="00933605"/>
    <w:rsid w:val="0093379D"/>
    <w:rsid w:val="009339C0"/>
    <w:rsid w:val="00933A45"/>
    <w:rsid w:val="00933AE2"/>
    <w:rsid w:val="00933B36"/>
    <w:rsid w:val="00933B8C"/>
    <w:rsid w:val="00933C6A"/>
    <w:rsid w:val="00933DA7"/>
    <w:rsid w:val="00933ECA"/>
    <w:rsid w:val="00933EDA"/>
    <w:rsid w:val="00934118"/>
    <w:rsid w:val="009341F3"/>
    <w:rsid w:val="00934248"/>
    <w:rsid w:val="009343AD"/>
    <w:rsid w:val="0093451E"/>
    <w:rsid w:val="0093452E"/>
    <w:rsid w:val="0093460D"/>
    <w:rsid w:val="00934658"/>
    <w:rsid w:val="009346B6"/>
    <w:rsid w:val="0093473C"/>
    <w:rsid w:val="009347EC"/>
    <w:rsid w:val="00934828"/>
    <w:rsid w:val="00934851"/>
    <w:rsid w:val="009348C1"/>
    <w:rsid w:val="009349E4"/>
    <w:rsid w:val="00934B52"/>
    <w:rsid w:val="00934C86"/>
    <w:rsid w:val="00934D1D"/>
    <w:rsid w:val="00934E4E"/>
    <w:rsid w:val="00934E98"/>
    <w:rsid w:val="00934F1B"/>
    <w:rsid w:val="00934FCA"/>
    <w:rsid w:val="009350A8"/>
    <w:rsid w:val="009350C7"/>
    <w:rsid w:val="0093514A"/>
    <w:rsid w:val="00935202"/>
    <w:rsid w:val="00935230"/>
    <w:rsid w:val="00935503"/>
    <w:rsid w:val="00935517"/>
    <w:rsid w:val="009357AE"/>
    <w:rsid w:val="009358CA"/>
    <w:rsid w:val="009358D2"/>
    <w:rsid w:val="00935AB3"/>
    <w:rsid w:val="00935AE3"/>
    <w:rsid w:val="00935AF5"/>
    <w:rsid w:val="00935CDA"/>
    <w:rsid w:val="00935D03"/>
    <w:rsid w:val="00935E18"/>
    <w:rsid w:val="00935ECF"/>
    <w:rsid w:val="00935FA7"/>
    <w:rsid w:val="00935FB7"/>
    <w:rsid w:val="00935FC1"/>
    <w:rsid w:val="00935FDE"/>
    <w:rsid w:val="00935FE1"/>
    <w:rsid w:val="009360A0"/>
    <w:rsid w:val="009360D2"/>
    <w:rsid w:val="00936145"/>
    <w:rsid w:val="00936289"/>
    <w:rsid w:val="0093629A"/>
    <w:rsid w:val="009362AE"/>
    <w:rsid w:val="009362EF"/>
    <w:rsid w:val="0093630E"/>
    <w:rsid w:val="00936323"/>
    <w:rsid w:val="00936392"/>
    <w:rsid w:val="009363B5"/>
    <w:rsid w:val="009363ED"/>
    <w:rsid w:val="009364A1"/>
    <w:rsid w:val="009364E4"/>
    <w:rsid w:val="009364E5"/>
    <w:rsid w:val="009365C0"/>
    <w:rsid w:val="009365CF"/>
    <w:rsid w:val="00936819"/>
    <w:rsid w:val="009368AF"/>
    <w:rsid w:val="00936A67"/>
    <w:rsid w:val="00936A6A"/>
    <w:rsid w:val="00936B16"/>
    <w:rsid w:val="00936B74"/>
    <w:rsid w:val="00936B7A"/>
    <w:rsid w:val="00936BAD"/>
    <w:rsid w:val="00936BD6"/>
    <w:rsid w:val="00936DF5"/>
    <w:rsid w:val="00936EB9"/>
    <w:rsid w:val="00936F94"/>
    <w:rsid w:val="009370E1"/>
    <w:rsid w:val="009371B1"/>
    <w:rsid w:val="0093720A"/>
    <w:rsid w:val="009372D1"/>
    <w:rsid w:val="0093731C"/>
    <w:rsid w:val="0093743B"/>
    <w:rsid w:val="00937468"/>
    <w:rsid w:val="009374F8"/>
    <w:rsid w:val="00937547"/>
    <w:rsid w:val="0093758B"/>
    <w:rsid w:val="0093759E"/>
    <w:rsid w:val="009375C3"/>
    <w:rsid w:val="009375D1"/>
    <w:rsid w:val="00937717"/>
    <w:rsid w:val="00937742"/>
    <w:rsid w:val="00937761"/>
    <w:rsid w:val="00937819"/>
    <w:rsid w:val="009378E6"/>
    <w:rsid w:val="00937930"/>
    <w:rsid w:val="00937997"/>
    <w:rsid w:val="009379AD"/>
    <w:rsid w:val="00937A49"/>
    <w:rsid w:val="00937AF6"/>
    <w:rsid w:val="00937B1F"/>
    <w:rsid w:val="00937B2D"/>
    <w:rsid w:val="00937B2F"/>
    <w:rsid w:val="00937BB3"/>
    <w:rsid w:val="00937D70"/>
    <w:rsid w:val="00937E01"/>
    <w:rsid w:val="00937F18"/>
    <w:rsid w:val="00937F3D"/>
    <w:rsid w:val="0094011C"/>
    <w:rsid w:val="00940391"/>
    <w:rsid w:val="00940418"/>
    <w:rsid w:val="00940511"/>
    <w:rsid w:val="009406BA"/>
    <w:rsid w:val="0094075A"/>
    <w:rsid w:val="0094075B"/>
    <w:rsid w:val="009407D8"/>
    <w:rsid w:val="0094092A"/>
    <w:rsid w:val="009409F2"/>
    <w:rsid w:val="00940A5E"/>
    <w:rsid w:val="00940AE0"/>
    <w:rsid w:val="00940CC9"/>
    <w:rsid w:val="00940D85"/>
    <w:rsid w:val="00940F17"/>
    <w:rsid w:val="00940FFA"/>
    <w:rsid w:val="00941086"/>
    <w:rsid w:val="009410CA"/>
    <w:rsid w:val="00941170"/>
    <w:rsid w:val="009411EA"/>
    <w:rsid w:val="00941223"/>
    <w:rsid w:val="00941454"/>
    <w:rsid w:val="0094158B"/>
    <w:rsid w:val="009415B1"/>
    <w:rsid w:val="00941678"/>
    <w:rsid w:val="0094169B"/>
    <w:rsid w:val="0094176B"/>
    <w:rsid w:val="009417E7"/>
    <w:rsid w:val="0094188F"/>
    <w:rsid w:val="009419DE"/>
    <w:rsid w:val="00941C79"/>
    <w:rsid w:val="00941D8E"/>
    <w:rsid w:val="00941DFC"/>
    <w:rsid w:val="00941ECC"/>
    <w:rsid w:val="00941F2A"/>
    <w:rsid w:val="00942050"/>
    <w:rsid w:val="00942065"/>
    <w:rsid w:val="00942090"/>
    <w:rsid w:val="009421D8"/>
    <w:rsid w:val="009422B9"/>
    <w:rsid w:val="00942312"/>
    <w:rsid w:val="0094240E"/>
    <w:rsid w:val="0094241B"/>
    <w:rsid w:val="009424BA"/>
    <w:rsid w:val="009424CB"/>
    <w:rsid w:val="0094258D"/>
    <w:rsid w:val="0094268E"/>
    <w:rsid w:val="009426FA"/>
    <w:rsid w:val="009427EA"/>
    <w:rsid w:val="00942831"/>
    <w:rsid w:val="00942836"/>
    <w:rsid w:val="00942AD5"/>
    <w:rsid w:val="00942C31"/>
    <w:rsid w:val="00942C36"/>
    <w:rsid w:val="00942C4F"/>
    <w:rsid w:val="00942C79"/>
    <w:rsid w:val="00942D84"/>
    <w:rsid w:val="00942E97"/>
    <w:rsid w:val="00942FC2"/>
    <w:rsid w:val="0094305E"/>
    <w:rsid w:val="0094306A"/>
    <w:rsid w:val="009430BE"/>
    <w:rsid w:val="0094322E"/>
    <w:rsid w:val="0094325B"/>
    <w:rsid w:val="009433B1"/>
    <w:rsid w:val="00943424"/>
    <w:rsid w:val="0094346B"/>
    <w:rsid w:val="00943480"/>
    <w:rsid w:val="009434BE"/>
    <w:rsid w:val="009436D5"/>
    <w:rsid w:val="00943740"/>
    <w:rsid w:val="00943809"/>
    <w:rsid w:val="00943850"/>
    <w:rsid w:val="00943876"/>
    <w:rsid w:val="009438E8"/>
    <w:rsid w:val="00943950"/>
    <w:rsid w:val="0094395A"/>
    <w:rsid w:val="009439B8"/>
    <w:rsid w:val="009439BF"/>
    <w:rsid w:val="00943A70"/>
    <w:rsid w:val="00943BE3"/>
    <w:rsid w:val="00943C18"/>
    <w:rsid w:val="00943C1B"/>
    <w:rsid w:val="00943C23"/>
    <w:rsid w:val="00943C4A"/>
    <w:rsid w:val="00943D25"/>
    <w:rsid w:val="00943D43"/>
    <w:rsid w:val="0094420F"/>
    <w:rsid w:val="009442A9"/>
    <w:rsid w:val="009443D3"/>
    <w:rsid w:val="009445C1"/>
    <w:rsid w:val="00944699"/>
    <w:rsid w:val="009446AE"/>
    <w:rsid w:val="009446F5"/>
    <w:rsid w:val="00944861"/>
    <w:rsid w:val="00944926"/>
    <w:rsid w:val="0094498A"/>
    <w:rsid w:val="00944A24"/>
    <w:rsid w:val="00944AC8"/>
    <w:rsid w:val="00944BB8"/>
    <w:rsid w:val="00944C7A"/>
    <w:rsid w:val="00944D0D"/>
    <w:rsid w:val="00944D12"/>
    <w:rsid w:val="00944E23"/>
    <w:rsid w:val="00944EA7"/>
    <w:rsid w:val="00944ED4"/>
    <w:rsid w:val="00944F45"/>
    <w:rsid w:val="0094505C"/>
    <w:rsid w:val="0094513E"/>
    <w:rsid w:val="009451B5"/>
    <w:rsid w:val="00945334"/>
    <w:rsid w:val="0094533B"/>
    <w:rsid w:val="00945379"/>
    <w:rsid w:val="00945380"/>
    <w:rsid w:val="009453DB"/>
    <w:rsid w:val="00945411"/>
    <w:rsid w:val="0094553E"/>
    <w:rsid w:val="00945625"/>
    <w:rsid w:val="009456E9"/>
    <w:rsid w:val="009457F5"/>
    <w:rsid w:val="00945823"/>
    <w:rsid w:val="00945825"/>
    <w:rsid w:val="0094583A"/>
    <w:rsid w:val="009458E6"/>
    <w:rsid w:val="00945B6E"/>
    <w:rsid w:val="00945BF2"/>
    <w:rsid w:val="00945C10"/>
    <w:rsid w:val="00945C9C"/>
    <w:rsid w:val="00945D8F"/>
    <w:rsid w:val="00945D98"/>
    <w:rsid w:val="00946002"/>
    <w:rsid w:val="00946066"/>
    <w:rsid w:val="00946146"/>
    <w:rsid w:val="009461A4"/>
    <w:rsid w:val="0094635E"/>
    <w:rsid w:val="00946385"/>
    <w:rsid w:val="0094650F"/>
    <w:rsid w:val="0094655B"/>
    <w:rsid w:val="00946619"/>
    <w:rsid w:val="009466A1"/>
    <w:rsid w:val="00946710"/>
    <w:rsid w:val="0094679A"/>
    <w:rsid w:val="009467DD"/>
    <w:rsid w:val="00946810"/>
    <w:rsid w:val="009469B8"/>
    <w:rsid w:val="00946A0F"/>
    <w:rsid w:val="00946A16"/>
    <w:rsid w:val="00946A3B"/>
    <w:rsid w:val="00946B03"/>
    <w:rsid w:val="00946D33"/>
    <w:rsid w:val="00946D56"/>
    <w:rsid w:val="00946D68"/>
    <w:rsid w:val="00946ED6"/>
    <w:rsid w:val="00947022"/>
    <w:rsid w:val="009470B8"/>
    <w:rsid w:val="0094716A"/>
    <w:rsid w:val="009471C8"/>
    <w:rsid w:val="009471D6"/>
    <w:rsid w:val="00947236"/>
    <w:rsid w:val="00947301"/>
    <w:rsid w:val="0094735B"/>
    <w:rsid w:val="009473A3"/>
    <w:rsid w:val="009476FB"/>
    <w:rsid w:val="0094773D"/>
    <w:rsid w:val="00947756"/>
    <w:rsid w:val="009479AD"/>
    <w:rsid w:val="00947A1E"/>
    <w:rsid w:val="00947AC4"/>
    <w:rsid w:val="00947AED"/>
    <w:rsid w:val="00947AEE"/>
    <w:rsid w:val="00947BA8"/>
    <w:rsid w:val="00947BB3"/>
    <w:rsid w:val="00947C50"/>
    <w:rsid w:val="00947CB7"/>
    <w:rsid w:val="00947CBA"/>
    <w:rsid w:val="00947D8A"/>
    <w:rsid w:val="00947E69"/>
    <w:rsid w:val="00947EAC"/>
    <w:rsid w:val="00947EFC"/>
    <w:rsid w:val="00947FBD"/>
    <w:rsid w:val="00947FCE"/>
    <w:rsid w:val="00950226"/>
    <w:rsid w:val="00950375"/>
    <w:rsid w:val="00950430"/>
    <w:rsid w:val="009504CF"/>
    <w:rsid w:val="009504E2"/>
    <w:rsid w:val="00950559"/>
    <w:rsid w:val="00950599"/>
    <w:rsid w:val="00950769"/>
    <w:rsid w:val="0095076F"/>
    <w:rsid w:val="009507A6"/>
    <w:rsid w:val="009508A0"/>
    <w:rsid w:val="0095094C"/>
    <w:rsid w:val="00950951"/>
    <w:rsid w:val="00950966"/>
    <w:rsid w:val="00950B05"/>
    <w:rsid w:val="00950B11"/>
    <w:rsid w:val="00950B34"/>
    <w:rsid w:val="00950BF1"/>
    <w:rsid w:val="00950C1F"/>
    <w:rsid w:val="00950C34"/>
    <w:rsid w:val="00950D19"/>
    <w:rsid w:val="00950D72"/>
    <w:rsid w:val="00951001"/>
    <w:rsid w:val="00951084"/>
    <w:rsid w:val="009510CC"/>
    <w:rsid w:val="0095113A"/>
    <w:rsid w:val="00951146"/>
    <w:rsid w:val="0095114D"/>
    <w:rsid w:val="009513B6"/>
    <w:rsid w:val="009513E0"/>
    <w:rsid w:val="009513F3"/>
    <w:rsid w:val="0095142A"/>
    <w:rsid w:val="00951470"/>
    <w:rsid w:val="009514CB"/>
    <w:rsid w:val="00951564"/>
    <w:rsid w:val="00951636"/>
    <w:rsid w:val="00951651"/>
    <w:rsid w:val="009516C0"/>
    <w:rsid w:val="009516E7"/>
    <w:rsid w:val="0095183E"/>
    <w:rsid w:val="00951939"/>
    <w:rsid w:val="0095199D"/>
    <w:rsid w:val="00951A43"/>
    <w:rsid w:val="00951D20"/>
    <w:rsid w:val="00951D2E"/>
    <w:rsid w:val="00951D88"/>
    <w:rsid w:val="00951E45"/>
    <w:rsid w:val="00951E48"/>
    <w:rsid w:val="00951EB1"/>
    <w:rsid w:val="00951F2D"/>
    <w:rsid w:val="00951F59"/>
    <w:rsid w:val="00951FE6"/>
    <w:rsid w:val="009521E4"/>
    <w:rsid w:val="00952380"/>
    <w:rsid w:val="0095240C"/>
    <w:rsid w:val="00952432"/>
    <w:rsid w:val="009524DB"/>
    <w:rsid w:val="0095258C"/>
    <w:rsid w:val="00952714"/>
    <w:rsid w:val="009527B3"/>
    <w:rsid w:val="009527BB"/>
    <w:rsid w:val="009527F4"/>
    <w:rsid w:val="00952899"/>
    <w:rsid w:val="009529FE"/>
    <w:rsid w:val="00952A99"/>
    <w:rsid w:val="00952AAE"/>
    <w:rsid w:val="00952B75"/>
    <w:rsid w:val="00952BB5"/>
    <w:rsid w:val="00952C02"/>
    <w:rsid w:val="00952C66"/>
    <w:rsid w:val="00952CA4"/>
    <w:rsid w:val="00952CFB"/>
    <w:rsid w:val="00952D64"/>
    <w:rsid w:val="00952D88"/>
    <w:rsid w:val="00952E06"/>
    <w:rsid w:val="00952E62"/>
    <w:rsid w:val="00952F59"/>
    <w:rsid w:val="00952F6D"/>
    <w:rsid w:val="00952FEF"/>
    <w:rsid w:val="00953045"/>
    <w:rsid w:val="009531F4"/>
    <w:rsid w:val="00953264"/>
    <w:rsid w:val="0095327E"/>
    <w:rsid w:val="009532A5"/>
    <w:rsid w:val="00953306"/>
    <w:rsid w:val="00953309"/>
    <w:rsid w:val="00953313"/>
    <w:rsid w:val="0095334F"/>
    <w:rsid w:val="00953479"/>
    <w:rsid w:val="00953494"/>
    <w:rsid w:val="009534B9"/>
    <w:rsid w:val="00953694"/>
    <w:rsid w:val="009536D6"/>
    <w:rsid w:val="00953738"/>
    <w:rsid w:val="00953870"/>
    <w:rsid w:val="0095388C"/>
    <w:rsid w:val="009539E0"/>
    <w:rsid w:val="00953A03"/>
    <w:rsid w:val="00953B1B"/>
    <w:rsid w:val="00953BA1"/>
    <w:rsid w:val="00953BCD"/>
    <w:rsid w:val="00953C02"/>
    <w:rsid w:val="00953C0B"/>
    <w:rsid w:val="00953D16"/>
    <w:rsid w:val="00953D1B"/>
    <w:rsid w:val="00953D3E"/>
    <w:rsid w:val="00953E96"/>
    <w:rsid w:val="00954047"/>
    <w:rsid w:val="0095410F"/>
    <w:rsid w:val="00954140"/>
    <w:rsid w:val="0095423B"/>
    <w:rsid w:val="00954246"/>
    <w:rsid w:val="0095432B"/>
    <w:rsid w:val="009543F6"/>
    <w:rsid w:val="0095443D"/>
    <w:rsid w:val="009545E7"/>
    <w:rsid w:val="0095462B"/>
    <w:rsid w:val="0095470C"/>
    <w:rsid w:val="00954802"/>
    <w:rsid w:val="00954846"/>
    <w:rsid w:val="0095488D"/>
    <w:rsid w:val="009548D9"/>
    <w:rsid w:val="009548F0"/>
    <w:rsid w:val="00954A6C"/>
    <w:rsid w:val="00954BCD"/>
    <w:rsid w:val="00954C51"/>
    <w:rsid w:val="00954E69"/>
    <w:rsid w:val="00954EA4"/>
    <w:rsid w:val="00954F2D"/>
    <w:rsid w:val="00954FC6"/>
    <w:rsid w:val="00955030"/>
    <w:rsid w:val="00955093"/>
    <w:rsid w:val="0095510A"/>
    <w:rsid w:val="009551A2"/>
    <w:rsid w:val="00955205"/>
    <w:rsid w:val="00955274"/>
    <w:rsid w:val="009553FB"/>
    <w:rsid w:val="00955528"/>
    <w:rsid w:val="0095553E"/>
    <w:rsid w:val="009555E1"/>
    <w:rsid w:val="009556DE"/>
    <w:rsid w:val="0095572E"/>
    <w:rsid w:val="00955734"/>
    <w:rsid w:val="0095578E"/>
    <w:rsid w:val="009557B8"/>
    <w:rsid w:val="0095586A"/>
    <w:rsid w:val="00955874"/>
    <w:rsid w:val="009558B3"/>
    <w:rsid w:val="00955A1B"/>
    <w:rsid w:val="00955B50"/>
    <w:rsid w:val="00955CD7"/>
    <w:rsid w:val="00955D25"/>
    <w:rsid w:val="00955D81"/>
    <w:rsid w:val="00955E51"/>
    <w:rsid w:val="00955E67"/>
    <w:rsid w:val="00955F3B"/>
    <w:rsid w:val="009560FB"/>
    <w:rsid w:val="00956260"/>
    <w:rsid w:val="009562CC"/>
    <w:rsid w:val="00956304"/>
    <w:rsid w:val="00956334"/>
    <w:rsid w:val="00956403"/>
    <w:rsid w:val="00956548"/>
    <w:rsid w:val="009565CC"/>
    <w:rsid w:val="00956679"/>
    <w:rsid w:val="0095681F"/>
    <w:rsid w:val="0095690D"/>
    <w:rsid w:val="00956968"/>
    <w:rsid w:val="00956A45"/>
    <w:rsid w:val="00956A70"/>
    <w:rsid w:val="00956B7C"/>
    <w:rsid w:val="00956C99"/>
    <w:rsid w:val="00956D54"/>
    <w:rsid w:val="00956EB5"/>
    <w:rsid w:val="00956EF2"/>
    <w:rsid w:val="00956EFD"/>
    <w:rsid w:val="00956F20"/>
    <w:rsid w:val="00956F28"/>
    <w:rsid w:val="00957060"/>
    <w:rsid w:val="00957069"/>
    <w:rsid w:val="00957093"/>
    <w:rsid w:val="009570CB"/>
    <w:rsid w:val="00957152"/>
    <w:rsid w:val="00957233"/>
    <w:rsid w:val="0095723B"/>
    <w:rsid w:val="009573E1"/>
    <w:rsid w:val="00957454"/>
    <w:rsid w:val="0095749E"/>
    <w:rsid w:val="0095774D"/>
    <w:rsid w:val="009577A4"/>
    <w:rsid w:val="009577CA"/>
    <w:rsid w:val="009577F5"/>
    <w:rsid w:val="00957845"/>
    <w:rsid w:val="009579F3"/>
    <w:rsid w:val="00957A9D"/>
    <w:rsid w:val="00957AA5"/>
    <w:rsid w:val="00957BED"/>
    <w:rsid w:val="00957C60"/>
    <w:rsid w:val="00957CAC"/>
    <w:rsid w:val="00957CDD"/>
    <w:rsid w:val="00957CDE"/>
    <w:rsid w:val="00957D53"/>
    <w:rsid w:val="00957EE2"/>
    <w:rsid w:val="00957EF6"/>
    <w:rsid w:val="00957FA5"/>
    <w:rsid w:val="009600B5"/>
    <w:rsid w:val="0096010C"/>
    <w:rsid w:val="00960174"/>
    <w:rsid w:val="00960222"/>
    <w:rsid w:val="009602D3"/>
    <w:rsid w:val="009602E4"/>
    <w:rsid w:val="009603BE"/>
    <w:rsid w:val="009603DF"/>
    <w:rsid w:val="009604D1"/>
    <w:rsid w:val="00960564"/>
    <w:rsid w:val="00960592"/>
    <w:rsid w:val="009605B6"/>
    <w:rsid w:val="009606F8"/>
    <w:rsid w:val="009607F0"/>
    <w:rsid w:val="00960873"/>
    <w:rsid w:val="00960886"/>
    <w:rsid w:val="00960934"/>
    <w:rsid w:val="009609DB"/>
    <w:rsid w:val="00960A1C"/>
    <w:rsid w:val="00960ABF"/>
    <w:rsid w:val="00960B3D"/>
    <w:rsid w:val="00960BEA"/>
    <w:rsid w:val="00960D30"/>
    <w:rsid w:val="00960D31"/>
    <w:rsid w:val="00960D9C"/>
    <w:rsid w:val="00960DE5"/>
    <w:rsid w:val="00960ED2"/>
    <w:rsid w:val="00960F65"/>
    <w:rsid w:val="00960FA5"/>
    <w:rsid w:val="00961035"/>
    <w:rsid w:val="009610D7"/>
    <w:rsid w:val="009610DA"/>
    <w:rsid w:val="00961135"/>
    <w:rsid w:val="009611F0"/>
    <w:rsid w:val="009611F4"/>
    <w:rsid w:val="0096127E"/>
    <w:rsid w:val="009612D5"/>
    <w:rsid w:val="009613F5"/>
    <w:rsid w:val="009614DA"/>
    <w:rsid w:val="00961638"/>
    <w:rsid w:val="00961653"/>
    <w:rsid w:val="00961664"/>
    <w:rsid w:val="0096166B"/>
    <w:rsid w:val="009617C3"/>
    <w:rsid w:val="009617D0"/>
    <w:rsid w:val="009619F5"/>
    <w:rsid w:val="00961A40"/>
    <w:rsid w:val="00961A52"/>
    <w:rsid w:val="00961A65"/>
    <w:rsid w:val="00961B90"/>
    <w:rsid w:val="00961BFB"/>
    <w:rsid w:val="00961DAE"/>
    <w:rsid w:val="00961E26"/>
    <w:rsid w:val="00961E70"/>
    <w:rsid w:val="00961EB9"/>
    <w:rsid w:val="00961FE8"/>
    <w:rsid w:val="00961FFA"/>
    <w:rsid w:val="00962224"/>
    <w:rsid w:val="00962431"/>
    <w:rsid w:val="0096243E"/>
    <w:rsid w:val="0096247E"/>
    <w:rsid w:val="00962484"/>
    <w:rsid w:val="00962491"/>
    <w:rsid w:val="0096259C"/>
    <w:rsid w:val="00962634"/>
    <w:rsid w:val="0096268F"/>
    <w:rsid w:val="009627D8"/>
    <w:rsid w:val="0096291A"/>
    <w:rsid w:val="00962972"/>
    <w:rsid w:val="00962995"/>
    <w:rsid w:val="00962A3B"/>
    <w:rsid w:val="00962AA8"/>
    <w:rsid w:val="00962AD8"/>
    <w:rsid w:val="00962C61"/>
    <w:rsid w:val="00962DE2"/>
    <w:rsid w:val="00962DED"/>
    <w:rsid w:val="00963067"/>
    <w:rsid w:val="00963092"/>
    <w:rsid w:val="00963097"/>
    <w:rsid w:val="009630BB"/>
    <w:rsid w:val="009630DD"/>
    <w:rsid w:val="00963117"/>
    <w:rsid w:val="0096315A"/>
    <w:rsid w:val="00963271"/>
    <w:rsid w:val="0096332C"/>
    <w:rsid w:val="0096335E"/>
    <w:rsid w:val="0096342E"/>
    <w:rsid w:val="00963475"/>
    <w:rsid w:val="009635D2"/>
    <w:rsid w:val="0096373A"/>
    <w:rsid w:val="00963800"/>
    <w:rsid w:val="009638D9"/>
    <w:rsid w:val="00963937"/>
    <w:rsid w:val="009639C5"/>
    <w:rsid w:val="00963A60"/>
    <w:rsid w:val="00963B30"/>
    <w:rsid w:val="00963C3F"/>
    <w:rsid w:val="00963DD9"/>
    <w:rsid w:val="00963EB7"/>
    <w:rsid w:val="00963F51"/>
    <w:rsid w:val="00963FAE"/>
    <w:rsid w:val="00963FBF"/>
    <w:rsid w:val="0096402C"/>
    <w:rsid w:val="00964068"/>
    <w:rsid w:val="00964075"/>
    <w:rsid w:val="00964098"/>
    <w:rsid w:val="009640DC"/>
    <w:rsid w:val="00964102"/>
    <w:rsid w:val="0096419D"/>
    <w:rsid w:val="0096425A"/>
    <w:rsid w:val="00964316"/>
    <w:rsid w:val="00964346"/>
    <w:rsid w:val="009643BD"/>
    <w:rsid w:val="009643E8"/>
    <w:rsid w:val="00964435"/>
    <w:rsid w:val="00964982"/>
    <w:rsid w:val="00964AA9"/>
    <w:rsid w:val="00964BED"/>
    <w:rsid w:val="00964C48"/>
    <w:rsid w:val="00964E3C"/>
    <w:rsid w:val="00964E58"/>
    <w:rsid w:val="00964E81"/>
    <w:rsid w:val="0096503A"/>
    <w:rsid w:val="0096507A"/>
    <w:rsid w:val="00965186"/>
    <w:rsid w:val="00965294"/>
    <w:rsid w:val="0096533E"/>
    <w:rsid w:val="00965371"/>
    <w:rsid w:val="00965463"/>
    <w:rsid w:val="009655A2"/>
    <w:rsid w:val="009655A8"/>
    <w:rsid w:val="009656A2"/>
    <w:rsid w:val="009656F0"/>
    <w:rsid w:val="00965701"/>
    <w:rsid w:val="00965765"/>
    <w:rsid w:val="0096579D"/>
    <w:rsid w:val="009657CB"/>
    <w:rsid w:val="009657F1"/>
    <w:rsid w:val="009657FA"/>
    <w:rsid w:val="0096587A"/>
    <w:rsid w:val="009658DA"/>
    <w:rsid w:val="00965907"/>
    <w:rsid w:val="00965976"/>
    <w:rsid w:val="009659A9"/>
    <w:rsid w:val="00965B5B"/>
    <w:rsid w:val="00965BA9"/>
    <w:rsid w:val="00965F1B"/>
    <w:rsid w:val="00966034"/>
    <w:rsid w:val="00966055"/>
    <w:rsid w:val="0096605F"/>
    <w:rsid w:val="009660BE"/>
    <w:rsid w:val="009660C5"/>
    <w:rsid w:val="009660DB"/>
    <w:rsid w:val="00966225"/>
    <w:rsid w:val="00966383"/>
    <w:rsid w:val="00966440"/>
    <w:rsid w:val="00966444"/>
    <w:rsid w:val="009667F2"/>
    <w:rsid w:val="009667FB"/>
    <w:rsid w:val="00966805"/>
    <w:rsid w:val="0096681B"/>
    <w:rsid w:val="0096695C"/>
    <w:rsid w:val="009669BA"/>
    <w:rsid w:val="00966A91"/>
    <w:rsid w:val="00966B3B"/>
    <w:rsid w:val="00966B73"/>
    <w:rsid w:val="00966B97"/>
    <w:rsid w:val="00966C84"/>
    <w:rsid w:val="00966CC8"/>
    <w:rsid w:val="00966E6D"/>
    <w:rsid w:val="00966EFA"/>
    <w:rsid w:val="00966F39"/>
    <w:rsid w:val="00966FCF"/>
    <w:rsid w:val="009670C6"/>
    <w:rsid w:val="00967145"/>
    <w:rsid w:val="009672ED"/>
    <w:rsid w:val="00967528"/>
    <w:rsid w:val="00967575"/>
    <w:rsid w:val="009675F9"/>
    <w:rsid w:val="0096761E"/>
    <w:rsid w:val="009676C5"/>
    <w:rsid w:val="009676FC"/>
    <w:rsid w:val="00967782"/>
    <w:rsid w:val="009677F2"/>
    <w:rsid w:val="0096788A"/>
    <w:rsid w:val="00967941"/>
    <w:rsid w:val="0096798A"/>
    <w:rsid w:val="0096799C"/>
    <w:rsid w:val="00967A39"/>
    <w:rsid w:val="00967AAD"/>
    <w:rsid w:val="00967B51"/>
    <w:rsid w:val="00967B9A"/>
    <w:rsid w:val="00967CEC"/>
    <w:rsid w:val="00967D06"/>
    <w:rsid w:val="00967D7C"/>
    <w:rsid w:val="00967EAA"/>
    <w:rsid w:val="00967FD5"/>
    <w:rsid w:val="00967FED"/>
    <w:rsid w:val="0097016B"/>
    <w:rsid w:val="00970405"/>
    <w:rsid w:val="00970518"/>
    <w:rsid w:val="00970588"/>
    <w:rsid w:val="0097064D"/>
    <w:rsid w:val="0097077F"/>
    <w:rsid w:val="00970795"/>
    <w:rsid w:val="00970BDA"/>
    <w:rsid w:val="00970C13"/>
    <w:rsid w:val="00970C8A"/>
    <w:rsid w:val="00970CBD"/>
    <w:rsid w:val="00970D00"/>
    <w:rsid w:val="00970F82"/>
    <w:rsid w:val="00971045"/>
    <w:rsid w:val="0097106D"/>
    <w:rsid w:val="0097107D"/>
    <w:rsid w:val="009710FF"/>
    <w:rsid w:val="0097113A"/>
    <w:rsid w:val="009711CE"/>
    <w:rsid w:val="00971213"/>
    <w:rsid w:val="00971372"/>
    <w:rsid w:val="009713F7"/>
    <w:rsid w:val="00971413"/>
    <w:rsid w:val="00971498"/>
    <w:rsid w:val="009715AB"/>
    <w:rsid w:val="009715AD"/>
    <w:rsid w:val="00971632"/>
    <w:rsid w:val="00971676"/>
    <w:rsid w:val="009716FB"/>
    <w:rsid w:val="009717BA"/>
    <w:rsid w:val="009717F5"/>
    <w:rsid w:val="00971848"/>
    <w:rsid w:val="009718CC"/>
    <w:rsid w:val="00971A7E"/>
    <w:rsid w:val="00971CCF"/>
    <w:rsid w:val="00971D00"/>
    <w:rsid w:val="00971D4C"/>
    <w:rsid w:val="00971E58"/>
    <w:rsid w:val="00971EA8"/>
    <w:rsid w:val="00971EEC"/>
    <w:rsid w:val="0097200B"/>
    <w:rsid w:val="00972309"/>
    <w:rsid w:val="009723EB"/>
    <w:rsid w:val="009724E4"/>
    <w:rsid w:val="0097250B"/>
    <w:rsid w:val="00972513"/>
    <w:rsid w:val="00972584"/>
    <w:rsid w:val="00972594"/>
    <w:rsid w:val="009726AF"/>
    <w:rsid w:val="00972785"/>
    <w:rsid w:val="0097280E"/>
    <w:rsid w:val="00972816"/>
    <w:rsid w:val="0097282C"/>
    <w:rsid w:val="00972837"/>
    <w:rsid w:val="00972A7A"/>
    <w:rsid w:val="00972B02"/>
    <w:rsid w:val="00972BFB"/>
    <w:rsid w:val="00972CB6"/>
    <w:rsid w:val="00972D19"/>
    <w:rsid w:val="00972D43"/>
    <w:rsid w:val="00972D52"/>
    <w:rsid w:val="00972D58"/>
    <w:rsid w:val="00972DC0"/>
    <w:rsid w:val="00972DDC"/>
    <w:rsid w:val="00972E28"/>
    <w:rsid w:val="00972E6D"/>
    <w:rsid w:val="0097300B"/>
    <w:rsid w:val="009730EF"/>
    <w:rsid w:val="009731D8"/>
    <w:rsid w:val="009731E0"/>
    <w:rsid w:val="00973273"/>
    <w:rsid w:val="009732B0"/>
    <w:rsid w:val="009732D4"/>
    <w:rsid w:val="0097332D"/>
    <w:rsid w:val="0097334D"/>
    <w:rsid w:val="009733BF"/>
    <w:rsid w:val="009733E4"/>
    <w:rsid w:val="00973407"/>
    <w:rsid w:val="009734CF"/>
    <w:rsid w:val="00973518"/>
    <w:rsid w:val="009735F6"/>
    <w:rsid w:val="0097362D"/>
    <w:rsid w:val="009737BA"/>
    <w:rsid w:val="00973827"/>
    <w:rsid w:val="009738C7"/>
    <w:rsid w:val="0097391C"/>
    <w:rsid w:val="009739C8"/>
    <w:rsid w:val="00973B66"/>
    <w:rsid w:val="00973C87"/>
    <w:rsid w:val="00973E05"/>
    <w:rsid w:val="00973E46"/>
    <w:rsid w:val="00973F26"/>
    <w:rsid w:val="00973FEB"/>
    <w:rsid w:val="00974012"/>
    <w:rsid w:val="009740EC"/>
    <w:rsid w:val="009740F8"/>
    <w:rsid w:val="009741BA"/>
    <w:rsid w:val="009742AB"/>
    <w:rsid w:val="009742CB"/>
    <w:rsid w:val="00974368"/>
    <w:rsid w:val="009744A4"/>
    <w:rsid w:val="009744E1"/>
    <w:rsid w:val="00974536"/>
    <w:rsid w:val="00974553"/>
    <w:rsid w:val="009746D4"/>
    <w:rsid w:val="00974738"/>
    <w:rsid w:val="009747D6"/>
    <w:rsid w:val="00974981"/>
    <w:rsid w:val="00974AAF"/>
    <w:rsid w:val="00974AE3"/>
    <w:rsid w:val="00974B07"/>
    <w:rsid w:val="00974B14"/>
    <w:rsid w:val="00974B24"/>
    <w:rsid w:val="00974B47"/>
    <w:rsid w:val="00974B4F"/>
    <w:rsid w:val="00974B98"/>
    <w:rsid w:val="00974BCE"/>
    <w:rsid w:val="00974DF8"/>
    <w:rsid w:val="00974EA3"/>
    <w:rsid w:val="00974ED9"/>
    <w:rsid w:val="00974FE3"/>
    <w:rsid w:val="00974FF5"/>
    <w:rsid w:val="00975012"/>
    <w:rsid w:val="009750A8"/>
    <w:rsid w:val="00975159"/>
    <w:rsid w:val="009751FE"/>
    <w:rsid w:val="0097521E"/>
    <w:rsid w:val="009753A6"/>
    <w:rsid w:val="00975423"/>
    <w:rsid w:val="00975465"/>
    <w:rsid w:val="009754E5"/>
    <w:rsid w:val="00975546"/>
    <w:rsid w:val="0097555B"/>
    <w:rsid w:val="0097557D"/>
    <w:rsid w:val="009755AB"/>
    <w:rsid w:val="009755FB"/>
    <w:rsid w:val="009756E1"/>
    <w:rsid w:val="00975730"/>
    <w:rsid w:val="00975763"/>
    <w:rsid w:val="00975950"/>
    <w:rsid w:val="0097597D"/>
    <w:rsid w:val="0097599A"/>
    <w:rsid w:val="009759B5"/>
    <w:rsid w:val="00975AA2"/>
    <w:rsid w:val="00975D3B"/>
    <w:rsid w:val="00975D3D"/>
    <w:rsid w:val="00975DCA"/>
    <w:rsid w:val="00975DEB"/>
    <w:rsid w:val="00975E8A"/>
    <w:rsid w:val="00975EB8"/>
    <w:rsid w:val="00975EE0"/>
    <w:rsid w:val="00975EE4"/>
    <w:rsid w:val="00975EF2"/>
    <w:rsid w:val="00975FFF"/>
    <w:rsid w:val="00976057"/>
    <w:rsid w:val="0097608E"/>
    <w:rsid w:val="009760BB"/>
    <w:rsid w:val="009760EB"/>
    <w:rsid w:val="00976109"/>
    <w:rsid w:val="0097626D"/>
    <w:rsid w:val="009762C8"/>
    <w:rsid w:val="00976370"/>
    <w:rsid w:val="00976396"/>
    <w:rsid w:val="009763D6"/>
    <w:rsid w:val="009764DE"/>
    <w:rsid w:val="00976542"/>
    <w:rsid w:val="00976619"/>
    <w:rsid w:val="00976700"/>
    <w:rsid w:val="009767CF"/>
    <w:rsid w:val="00976958"/>
    <w:rsid w:val="009769C6"/>
    <w:rsid w:val="00976A8E"/>
    <w:rsid w:val="00976AA2"/>
    <w:rsid w:val="00976B24"/>
    <w:rsid w:val="00976B46"/>
    <w:rsid w:val="00976CAC"/>
    <w:rsid w:val="00976D0B"/>
    <w:rsid w:val="00976D67"/>
    <w:rsid w:val="00976EFD"/>
    <w:rsid w:val="00976F86"/>
    <w:rsid w:val="00977031"/>
    <w:rsid w:val="0097712A"/>
    <w:rsid w:val="00977159"/>
    <w:rsid w:val="009771AC"/>
    <w:rsid w:val="009771FF"/>
    <w:rsid w:val="00977249"/>
    <w:rsid w:val="0097730E"/>
    <w:rsid w:val="00977341"/>
    <w:rsid w:val="0097737B"/>
    <w:rsid w:val="00977499"/>
    <w:rsid w:val="00977595"/>
    <w:rsid w:val="009776AD"/>
    <w:rsid w:val="009776E9"/>
    <w:rsid w:val="0097772A"/>
    <w:rsid w:val="0097776D"/>
    <w:rsid w:val="009777DD"/>
    <w:rsid w:val="00977808"/>
    <w:rsid w:val="0097781D"/>
    <w:rsid w:val="00977830"/>
    <w:rsid w:val="0097784C"/>
    <w:rsid w:val="0097784E"/>
    <w:rsid w:val="0097785C"/>
    <w:rsid w:val="009779C5"/>
    <w:rsid w:val="00977B19"/>
    <w:rsid w:val="00977CDD"/>
    <w:rsid w:val="00977D5B"/>
    <w:rsid w:val="00977D8B"/>
    <w:rsid w:val="00977E04"/>
    <w:rsid w:val="00977E09"/>
    <w:rsid w:val="00977E50"/>
    <w:rsid w:val="00977F6C"/>
    <w:rsid w:val="00980058"/>
    <w:rsid w:val="00980062"/>
    <w:rsid w:val="00980110"/>
    <w:rsid w:val="00980155"/>
    <w:rsid w:val="009801AD"/>
    <w:rsid w:val="009801D2"/>
    <w:rsid w:val="009801E4"/>
    <w:rsid w:val="00980369"/>
    <w:rsid w:val="00980436"/>
    <w:rsid w:val="009804CB"/>
    <w:rsid w:val="009805C7"/>
    <w:rsid w:val="009806CE"/>
    <w:rsid w:val="00980755"/>
    <w:rsid w:val="009807BC"/>
    <w:rsid w:val="0098081E"/>
    <w:rsid w:val="00980824"/>
    <w:rsid w:val="00980835"/>
    <w:rsid w:val="009809BE"/>
    <w:rsid w:val="00980A4E"/>
    <w:rsid w:val="00980B52"/>
    <w:rsid w:val="00980D40"/>
    <w:rsid w:val="00980D7D"/>
    <w:rsid w:val="00980DC7"/>
    <w:rsid w:val="00980E09"/>
    <w:rsid w:val="00980E35"/>
    <w:rsid w:val="00980EA8"/>
    <w:rsid w:val="00980F2B"/>
    <w:rsid w:val="0098105C"/>
    <w:rsid w:val="009811E7"/>
    <w:rsid w:val="009812B2"/>
    <w:rsid w:val="009812C4"/>
    <w:rsid w:val="00981405"/>
    <w:rsid w:val="00981466"/>
    <w:rsid w:val="009815FC"/>
    <w:rsid w:val="00981702"/>
    <w:rsid w:val="00981824"/>
    <w:rsid w:val="00981826"/>
    <w:rsid w:val="0098186E"/>
    <w:rsid w:val="00981916"/>
    <w:rsid w:val="009819C3"/>
    <w:rsid w:val="00981A15"/>
    <w:rsid w:val="00981A18"/>
    <w:rsid w:val="00981A3B"/>
    <w:rsid w:val="00981A60"/>
    <w:rsid w:val="00981AA9"/>
    <w:rsid w:val="00981ADE"/>
    <w:rsid w:val="00981B05"/>
    <w:rsid w:val="00981B9E"/>
    <w:rsid w:val="00981C26"/>
    <w:rsid w:val="00981C34"/>
    <w:rsid w:val="00981DDB"/>
    <w:rsid w:val="00981F19"/>
    <w:rsid w:val="00981F44"/>
    <w:rsid w:val="00981F84"/>
    <w:rsid w:val="00982016"/>
    <w:rsid w:val="0098213A"/>
    <w:rsid w:val="00982279"/>
    <w:rsid w:val="009823EE"/>
    <w:rsid w:val="00982499"/>
    <w:rsid w:val="0098258F"/>
    <w:rsid w:val="00982658"/>
    <w:rsid w:val="009826FB"/>
    <w:rsid w:val="00982739"/>
    <w:rsid w:val="00982761"/>
    <w:rsid w:val="009827E6"/>
    <w:rsid w:val="00982997"/>
    <w:rsid w:val="00982A05"/>
    <w:rsid w:val="00982A17"/>
    <w:rsid w:val="00982C28"/>
    <w:rsid w:val="00982C7D"/>
    <w:rsid w:val="00982D58"/>
    <w:rsid w:val="00982D70"/>
    <w:rsid w:val="00982DD3"/>
    <w:rsid w:val="00983026"/>
    <w:rsid w:val="00983046"/>
    <w:rsid w:val="00983271"/>
    <w:rsid w:val="00983349"/>
    <w:rsid w:val="00983400"/>
    <w:rsid w:val="00983439"/>
    <w:rsid w:val="00983461"/>
    <w:rsid w:val="00983499"/>
    <w:rsid w:val="00983514"/>
    <w:rsid w:val="00983686"/>
    <w:rsid w:val="009837E5"/>
    <w:rsid w:val="009837FC"/>
    <w:rsid w:val="0098398C"/>
    <w:rsid w:val="0098399B"/>
    <w:rsid w:val="009839B6"/>
    <w:rsid w:val="00983A8D"/>
    <w:rsid w:val="00983BDB"/>
    <w:rsid w:val="00983C9A"/>
    <w:rsid w:val="00983DC4"/>
    <w:rsid w:val="00983DE8"/>
    <w:rsid w:val="00983E6D"/>
    <w:rsid w:val="00983EB6"/>
    <w:rsid w:val="00983F58"/>
    <w:rsid w:val="00983F68"/>
    <w:rsid w:val="00983FD9"/>
    <w:rsid w:val="00984031"/>
    <w:rsid w:val="00984089"/>
    <w:rsid w:val="009840B9"/>
    <w:rsid w:val="009842A8"/>
    <w:rsid w:val="009842FC"/>
    <w:rsid w:val="00984391"/>
    <w:rsid w:val="009843CC"/>
    <w:rsid w:val="0098447F"/>
    <w:rsid w:val="0098448E"/>
    <w:rsid w:val="009844AE"/>
    <w:rsid w:val="00984511"/>
    <w:rsid w:val="009845D9"/>
    <w:rsid w:val="0098477E"/>
    <w:rsid w:val="0098496C"/>
    <w:rsid w:val="009849AC"/>
    <w:rsid w:val="00984ACA"/>
    <w:rsid w:val="00984AD0"/>
    <w:rsid w:val="00984ADB"/>
    <w:rsid w:val="00984B7B"/>
    <w:rsid w:val="00984B80"/>
    <w:rsid w:val="00984C05"/>
    <w:rsid w:val="00984D46"/>
    <w:rsid w:val="00984E4D"/>
    <w:rsid w:val="00984E52"/>
    <w:rsid w:val="00984E9F"/>
    <w:rsid w:val="00984EDE"/>
    <w:rsid w:val="00984F6E"/>
    <w:rsid w:val="0098506B"/>
    <w:rsid w:val="00985140"/>
    <w:rsid w:val="00985259"/>
    <w:rsid w:val="0098532E"/>
    <w:rsid w:val="009854D7"/>
    <w:rsid w:val="0098554C"/>
    <w:rsid w:val="009855A1"/>
    <w:rsid w:val="009856C5"/>
    <w:rsid w:val="009856C8"/>
    <w:rsid w:val="009856FF"/>
    <w:rsid w:val="00985764"/>
    <w:rsid w:val="009857AF"/>
    <w:rsid w:val="00985827"/>
    <w:rsid w:val="0098585E"/>
    <w:rsid w:val="009858A3"/>
    <w:rsid w:val="00985AB0"/>
    <w:rsid w:val="00985B21"/>
    <w:rsid w:val="00985BD3"/>
    <w:rsid w:val="00985C65"/>
    <w:rsid w:val="00985D7C"/>
    <w:rsid w:val="00985F14"/>
    <w:rsid w:val="00985FDE"/>
    <w:rsid w:val="00986150"/>
    <w:rsid w:val="009861AA"/>
    <w:rsid w:val="00986296"/>
    <w:rsid w:val="00986514"/>
    <w:rsid w:val="0098686A"/>
    <w:rsid w:val="00986892"/>
    <w:rsid w:val="00986A47"/>
    <w:rsid w:val="00986B1C"/>
    <w:rsid w:val="00986B31"/>
    <w:rsid w:val="00986B69"/>
    <w:rsid w:val="00986BBF"/>
    <w:rsid w:val="00986C7C"/>
    <w:rsid w:val="00986CF2"/>
    <w:rsid w:val="00986EC5"/>
    <w:rsid w:val="00986F59"/>
    <w:rsid w:val="00986F5A"/>
    <w:rsid w:val="00986F5E"/>
    <w:rsid w:val="00986F68"/>
    <w:rsid w:val="00986FAD"/>
    <w:rsid w:val="00986FB0"/>
    <w:rsid w:val="0098701B"/>
    <w:rsid w:val="0098704A"/>
    <w:rsid w:val="009870B0"/>
    <w:rsid w:val="00987182"/>
    <w:rsid w:val="009871E2"/>
    <w:rsid w:val="00987227"/>
    <w:rsid w:val="0098722E"/>
    <w:rsid w:val="00987259"/>
    <w:rsid w:val="0098725A"/>
    <w:rsid w:val="00987354"/>
    <w:rsid w:val="0098744B"/>
    <w:rsid w:val="009875E5"/>
    <w:rsid w:val="0098766C"/>
    <w:rsid w:val="00987697"/>
    <w:rsid w:val="009877A9"/>
    <w:rsid w:val="0098789F"/>
    <w:rsid w:val="009879ED"/>
    <w:rsid w:val="00987A9C"/>
    <w:rsid w:val="00987B37"/>
    <w:rsid w:val="00987B78"/>
    <w:rsid w:val="00987C7D"/>
    <w:rsid w:val="00987C99"/>
    <w:rsid w:val="00987E9F"/>
    <w:rsid w:val="00990100"/>
    <w:rsid w:val="00990124"/>
    <w:rsid w:val="00990221"/>
    <w:rsid w:val="009902D8"/>
    <w:rsid w:val="009902DB"/>
    <w:rsid w:val="00990316"/>
    <w:rsid w:val="00990396"/>
    <w:rsid w:val="009903F1"/>
    <w:rsid w:val="00990416"/>
    <w:rsid w:val="0099042A"/>
    <w:rsid w:val="00990613"/>
    <w:rsid w:val="0099062E"/>
    <w:rsid w:val="0099064B"/>
    <w:rsid w:val="00990762"/>
    <w:rsid w:val="009907A6"/>
    <w:rsid w:val="009908B2"/>
    <w:rsid w:val="009909AE"/>
    <w:rsid w:val="00990AA5"/>
    <w:rsid w:val="00990AA8"/>
    <w:rsid w:val="00990BA9"/>
    <w:rsid w:val="00990D0C"/>
    <w:rsid w:val="00990F5B"/>
    <w:rsid w:val="00991130"/>
    <w:rsid w:val="009911EE"/>
    <w:rsid w:val="009911F6"/>
    <w:rsid w:val="00991269"/>
    <w:rsid w:val="0099129F"/>
    <w:rsid w:val="00991393"/>
    <w:rsid w:val="009913CE"/>
    <w:rsid w:val="00991409"/>
    <w:rsid w:val="009914AA"/>
    <w:rsid w:val="009914D3"/>
    <w:rsid w:val="00991528"/>
    <w:rsid w:val="009916E0"/>
    <w:rsid w:val="009918FE"/>
    <w:rsid w:val="0099198A"/>
    <w:rsid w:val="00991A40"/>
    <w:rsid w:val="00991A49"/>
    <w:rsid w:val="00991A4A"/>
    <w:rsid w:val="00991B57"/>
    <w:rsid w:val="00991B70"/>
    <w:rsid w:val="00991BE3"/>
    <w:rsid w:val="00991D57"/>
    <w:rsid w:val="00991E27"/>
    <w:rsid w:val="00991F55"/>
    <w:rsid w:val="00992077"/>
    <w:rsid w:val="00992133"/>
    <w:rsid w:val="0099216C"/>
    <w:rsid w:val="009921EB"/>
    <w:rsid w:val="00992305"/>
    <w:rsid w:val="00992477"/>
    <w:rsid w:val="00992497"/>
    <w:rsid w:val="009924B2"/>
    <w:rsid w:val="009925D9"/>
    <w:rsid w:val="00992620"/>
    <w:rsid w:val="00992677"/>
    <w:rsid w:val="009926A4"/>
    <w:rsid w:val="009926C1"/>
    <w:rsid w:val="009926E7"/>
    <w:rsid w:val="009927F8"/>
    <w:rsid w:val="00992818"/>
    <w:rsid w:val="0099286F"/>
    <w:rsid w:val="009928F4"/>
    <w:rsid w:val="009929D0"/>
    <w:rsid w:val="00992BD8"/>
    <w:rsid w:val="00992CAB"/>
    <w:rsid w:val="00992CAE"/>
    <w:rsid w:val="00992D2F"/>
    <w:rsid w:val="00992FD6"/>
    <w:rsid w:val="009930EE"/>
    <w:rsid w:val="009930F3"/>
    <w:rsid w:val="0099322E"/>
    <w:rsid w:val="00993230"/>
    <w:rsid w:val="00993289"/>
    <w:rsid w:val="00993302"/>
    <w:rsid w:val="009934D0"/>
    <w:rsid w:val="0099356A"/>
    <w:rsid w:val="009935A4"/>
    <w:rsid w:val="0099379F"/>
    <w:rsid w:val="00993840"/>
    <w:rsid w:val="009938BC"/>
    <w:rsid w:val="0099390B"/>
    <w:rsid w:val="0099392C"/>
    <w:rsid w:val="009939B8"/>
    <w:rsid w:val="00993B20"/>
    <w:rsid w:val="00993B25"/>
    <w:rsid w:val="00993B44"/>
    <w:rsid w:val="00993D83"/>
    <w:rsid w:val="00993E55"/>
    <w:rsid w:val="00993E63"/>
    <w:rsid w:val="00993EA6"/>
    <w:rsid w:val="00993EB7"/>
    <w:rsid w:val="00993F1C"/>
    <w:rsid w:val="00993F1E"/>
    <w:rsid w:val="00993F35"/>
    <w:rsid w:val="00994093"/>
    <w:rsid w:val="00994112"/>
    <w:rsid w:val="0099424C"/>
    <w:rsid w:val="009943CB"/>
    <w:rsid w:val="009943E8"/>
    <w:rsid w:val="009943FB"/>
    <w:rsid w:val="00994402"/>
    <w:rsid w:val="009944A4"/>
    <w:rsid w:val="009944C9"/>
    <w:rsid w:val="009944E8"/>
    <w:rsid w:val="00994611"/>
    <w:rsid w:val="0099464C"/>
    <w:rsid w:val="00994790"/>
    <w:rsid w:val="00994797"/>
    <w:rsid w:val="009947B0"/>
    <w:rsid w:val="00994863"/>
    <w:rsid w:val="009948A7"/>
    <w:rsid w:val="009948FE"/>
    <w:rsid w:val="0099494F"/>
    <w:rsid w:val="00994954"/>
    <w:rsid w:val="0099497F"/>
    <w:rsid w:val="00994983"/>
    <w:rsid w:val="009949B6"/>
    <w:rsid w:val="00994B57"/>
    <w:rsid w:val="00994B93"/>
    <w:rsid w:val="00994B96"/>
    <w:rsid w:val="00994BFC"/>
    <w:rsid w:val="00994C42"/>
    <w:rsid w:val="00994C73"/>
    <w:rsid w:val="00994C98"/>
    <w:rsid w:val="00994F84"/>
    <w:rsid w:val="00994F8F"/>
    <w:rsid w:val="00995029"/>
    <w:rsid w:val="00995038"/>
    <w:rsid w:val="00995074"/>
    <w:rsid w:val="009950FC"/>
    <w:rsid w:val="00995100"/>
    <w:rsid w:val="0099516F"/>
    <w:rsid w:val="00995180"/>
    <w:rsid w:val="0099562D"/>
    <w:rsid w:val="0099564F"/>
    <w:rsid w:val="0099566C"/>
    <w:rsid w:val="009956B6"/>
    <w:rsid w:val="009956C8"/>
    <w:rsid w:val="00995794"/>
    <w:rsid w:val="009957CB"/>
    <w:rsid w:val="009959E7"/>
    <w:rsid w:val="00995AB4"/>
    <w:rsid w:val="00995B3B"/>
    <w:rsid w:val="00995BF4"/>
    <w:rsid w:val="00995CE0"/>
    <w:rsid w:val="00995E40"/>
    <w:rsid w:val="00995F5E"/>
    <w:rsid w:val="00996093"/>
    <w:rsid w:val="0099609A"/>
    <w:rsid w:val="00996201"/>
    <w:rsid w:val="009962CA"/>
    <w:rsid w:val="009962CD"/>
    <w:rsid w:val="009962E7"/>
    <w:rsid w:val="009964C6"/>
    <w:rsid w:val="0099650B"/>
    <w:rsid w:val="00996784"/>
    <w:rsid w:val="009967BF"/>
    <w:rsid w:val="009967FA"/>
    <w:rsid w:val="00996807"/>
    <w:rsid w:val="00996843"/>
    <w:rsid w:val="009968AE"/>
    <w:rsid w:val="00996A72"/>
    <w:rsid w:val="00996AB8"/>
    <w:rsid w:val="00996B48"/>
    <w:rsid w:val="00996C20"/>
    <w:rsid w:val="00996CEC"/>
    <w:rsid w:val="00996D5D"/>
    <w:rsid w:val="00996D96"/>
    <w:rsid w:val="00996DF3"/>
    <w:rsid w:val="00996E7E"/>
    <w:rsid w:val="00997112"/>
    <w:rsid w:val="00997271"/>
    <w:rsid w:val="00997398"/>
    <w:rsid w:val="00997419"/>
    <w:rsid w:val="00997450"/>
    <w:rsid w:val="009976E9"/>
    <w:rsid w:val="00997869"/>
    <w:rsid w:val="00997AFA"/>
    <w:rsid w:val="00997B8E"/>
    <w:rsid w:val="00997B9C"/>
    <w:rsid w:val="00997C6A"/>
    <w:rsid w:val="00997E1A"/>
    <w:rsid w:val="00997E25"/>
    <w:rsid w:val="00997E7D"/>
    <w:rsid w:val="00997EED"/>
    <w:rsid w:val="00997F13"/>
    <w:rsid w:val="00997F31"/>
    <w:rsid w:val="00997FF7"/>
    <w:rsid w:val="009A0057"/>
    <w:rsid w:val="009A00BB"/>
    <w:rsid w:val="009A0231"/>
    <w:rsid w:val="009A0274"/>
    <w:rsid w:val="009A02FD"/>
    <w:rsid w:val="009A0529"/>
    <w:rsid w:val="009A056D"/>
    <w:rsid w:val="009A059A"/>
    <w:rsid w:val="009A05C7"/>
    <w:rsid w:val="009A0649"/>
    <w:rsid w:val="009A06F3"/>
    <w:rsid w:val="009A07A0"/>
    <w:rsid w:val="009A0906"/>
    <w:rsid w:val="009A094A"/>
    <w:rsid w:val="009A0964"/>
    <w:rsid w:val="009A098A"/>
    <w:rsid w:val="009A0A0D"/>
    <w:rsid w:val="009A0A17"/>
    <w:rsid w:val="009A0A26"/>
    <w:rsid w:val="009A0B17"/>
    <w:rsid w:val="009A0B9A"/>
    <w:rsid w:val="009A0C67"/>
    <w:rsid w:val="009A0D1A"/>
    <w:rsid w:val="009A0D4A"/>
    <w:rsid w:val="009A0D70"/>
    <w:rsid w:val="009A0E37"/>
    <w:rsid w:val="009A0EE1"/>
    <w:rsid w:val="009A0F00"/>
    <w:rsid w:val="009A0F79"/>
    <w:rsid w:val="009A0FB2"/>
    <w:rsid w:val="009A1002"/>
    <w:rsid w:val="009A106D"/>
    <w:rsid w:val="009A1080"/>
    <w:rsid w:val="009A1114"/>
    <w:rsid w:val="009A111D"/>
    <w:rsid w:val="009A1318"/>
    <w:rsid w:val="009A15C3"/>
    <w:rsid w:val="009A1623"/>
    <w:rsid w:val="009A16AF"/>
    <w:rsid w:val="009A171E"/>
    <w:rsid w:val="009A1753"/>
    <w:rsid w:val="009A1796"/>
    <w:rsid w:val="009A17A2"/>
    <w:rsid w:val="009A18CF"/>
    <w:rsid w:val="009A1985"/>
    <w:rsid w:val="009A199D"/>
    <w:rsid w:val="009A1A44"/>
    <w:rsid w:val="009A1BAA"/>
    <w:rsid w:val="009A1BC7"/>
    <w:rsid w:val="009A1E6C"/>
    <w:rsid w:val="009A1F18"/>
    <w:rsid w:val="009A1FC4"/>
    <w:rsid w:val="009A2012"/>
    <w:rsid w:val="009A209C"/>
    <w:rsid w:val="009A20AE"/>
    <w:rsid w:val="009A2136"/>
    <w:rsid w:val="009A217C"/>
    <w:rsid w:val="009A218F"/>
    <w:rsid w:val="009A2210"/>
    <w:rsid w:val="009A226D"/>
    <w:rsid w:val="009A230A"/>
    <w:rsid w:val="009A24A6"/>
    <w:rsid w:val="009A24E2"/>
    <w:rsid w:val="009A2509"/>
    <w:rsid w:val="009A2589"/>
    <w:rsid w:val="009A25D7"/>
    <w:rsid w:val="009A25E8"/>
    <w:rsid w:val="009A2749"/>
    <w:rsid w:val="009A2781"/>
    <w:rsid w:val="009A27A7"/>
    <w:rsid w:val="009A2859"/>
    <w:rsid w:val="009A298E"/>
    <w:rsid w:val="009A29AB"/>
    <w:rsid w:val="009A2A79"/>
    <w:rsid w:val="009A2C05"/>
    <w:rsid w:val="009A2CAA"/>
    <w:rsid w:val="009A2CE1"/>
    <w:rsid w:val="009A2D34"/>
    <w:rsid w:val="009A2E23"/>
    <w:rsid w:val="009A2F03"/>
    <w:rsid w:val="009A30EA"/>
    <w:rsid w:val="009A321A"/>
    <w:rsid w:val="009A321C"/>
    <w:rsid w:val="009A334E"/>
    <w:rsid w:val="009A3394"/>
    <w:rsid w:val="009A348B"/>
    <w:rsid w:val="009A34F1"/>
    <w:rsid w:val="009A3571"/>
    <w:rsid w:val="009A35A8"/>
    <w:rsid w:val="009A35C4"/>
    <w:rsid w:val="009A36E9"/>
    <w:rsid w:val="009A375D"/>
    <w:rsid w:val="009A377E"/>
    <w:rsid w:val="009A37D3"/>
    <w:rsid w:val="009A3905"/>
    <w:rsid w:val="009A3A3B"/>
    <w:rsid w:val="009A3A44"/>
    <w:rsid w:val="009A3B3F"/>
    <w:rsid w:val="009A3B90"/>
    <w:rsid w:val="009A3BAD"/>
    <w:rsid w:val="009A3C6B"/>
    <w:rsid w:val="009A3C6E"/>
    <w:rsid w:val="009A3F3C"/>
    <w:rsid w:val="009A3F98"/>
    <w:rsid w:val="009A3FA4"/>
    <w:rsid w:val="009A3FCD"/>
    <w:rsid w:val="009A4060"/>
    <w:rsid w:val="009A40F1"/>
    <w:rsid w:val="009A4212"/>
    <w:rsid w:val="009A4216"/>
    <w:rsid w:val="009A4219"/>
    <w:rsid w:val="009A4231"/>
    <w:rsid w:val="009A42BF"/>
    <w:rsid w:val="009A42FF"/>
    <w:rsid w:val="009A444A"/>
    <w:rsid w:val="009A45E3"/>
    <w:rsid w:val="009A46BB"/>
    <w:rsid w:val="009A46F5"/>
    <w:rsid w:val="009A4791"/>
    <w:rsid w:val="009A47AE"/>
    <w:rsid w:val="009A47B2"/>
    <w:rsid w:val="009A47BC"/>
    <w:rsid w:val="009A499B"/>
    <w:rsid w:val="009A49B9"/>
    <w:rsid w:val="009A49FA"/>
    <w:rsid w:val="009A4AE1"/>
    <w:rsid w:val="009A4DB5"/>
    <w:rsid w:val="009A4DBE"/>
    <w:rsid w:val="009A4E89"/>
    <w:rsid w:val="009A4ED9"/>
    <w:rsid w:val="009A4FC2"/>
    <w:rsid w:val="009A4FD6"/>
    <w:rsid w:val="009A5029"/>
    <w:rsid w:val="009A51CE"/>
    <w:rsid w:val="009A51DC"/>
    <w:rsid w:val="009A5282"/>
    <w:rsid w:val="009A531C"/>
    <w:rsid w:val="009A53C1"/>
    <w:rsid w:val="009A5403"/>
    <w:rsid w:val="009A544F"/>
    <w:rsid w:val="009A5462"/>
    <w:rsid w:val="009A546A"/>
    <w:rsid w:val="009A5471"/>
    <w:rsid w:val="009A570B"/>
    <w:rsid w:val="009A582B"/>
    <w:rsid w:val="009A5A43"/>
    <w:rsid w:val="009A5CF0"/>
    <w:rsid w:val="009A5F31"/>
    <w:rsid w:val="009A60D3"/>
    <w:rsid w:val="009A613D"/>
    <w:rsid w:val="009A61A7"/>
    <w:rsid w:val="009A61AA"/>
    <w:rsid w:val="009A626C"/>
    <w:rsid w:val="009A6369"/>
    <w:rsid w:val="009A6565"/>
    <w:rsid w:val="009A657F"/>
    <w:rsid w:val="009A658C"/>
    <w:rsid w:val="009A6651"/>
    <w:rsid w:val="009A6694"/>
    <w:rsid w:val="009A684A"/>
    <w:rsid w:val="009A68B6"/>
    <w:rsid w:val="009A6913"/>
    <w:rsid w:val="009A6947"/>
    <w:rsid w:val="009A6A2E"/>
    <w:rsid w:val="009A6B02"/>
    <w:rsid w:val="009A6B18"/>
    <w:rsid w:val="009A6B7A"/>
    <w:rsid w:val="009A6C81"/>
    <w:rsid w:val="009A6CF3"/>
    <w:rsid w:val="009A6D5C"/>
    <w:rsid w:val="009A6D81"/>
    <w:rsid w:val="009A6DF3"/>
    <w:rsid w:val="009A6F97"/>
    <w:rsid w:val="009A7007"/>
    <w:rsid w:val="009A7045"/>
    <w:rsid w:val="009A70D4"/>
    <w:rsid w:val="009A7116"/>
    <w:rsid w:val="009A7271"/>
    <w:rsid w:val="009A72B3"/>
    <w:rsid w:val="009A734C"/>
    <w:rsid w:val="009A7392"/>
    <w:rsid w:val="009A7639"/>
    <w:rsid w:val="009A76A4"/>
    <w:rsid w:val="009A7706"/>
    <w:rsid w:val="009A7748"/>
    <w:rsid w:val="009A7890"/>
    <w:rsid w:val="009A79AE"/>
    <w:rsid w:val="009A79D2"/>
    <w:rsid w:val="009A7AC0"/>
    <w:rsid w:val="009A7BDC"/>
    <w:rsid w:val="009A7D61"/>
    <w:rsid w:val="009A7D6B"/>
    <w:rsid w:val="009A7DF7"/>
    <w:rsid w:val="009A7E12"/>
    <w:rsid w:val="009A7E3C"/>
    <w:rsid w:val="009A7EC2"/>
    <w:rsid w:val="009A7F7D"/>
    <w:rsid w:val="009A7F8D"/>
    <w:rsid w:val="009A7F9A"/>
    <w:rsid w:val="009B0046"/>
    <w:rsid w:val="009B0276"/>
    <w:rsid w:val="009B032F"/>
    <w:rsid w:val="009B036A"/>
    <w:rsid w:val="009B0376"/>
    <w:rsid w:val="009B0606"/>
    <w:rsid w:val="009B07CC"/>
    <w:rsid w:val="009B098F"/>
    <w:rsid w:val="009B0BBA"/>
    <w:rsid w:val="009B0D33"/>
    <w:rsid w:val="009B0D5D"/>
    <w:rsid w:val="009B0E09"/>
    <w:rsid w:val="009B0E2D"/>
    <w:rsid w:val="009B0EAC"/>
    <w:rsid w:val="009B0F3D"/>
    <w:rsid w:val="009B0FEF"/>
    <w:rsid w:val="009B11FE"/>
    <w:rsid w:val="009B1262"/>
    <w:rsid w:val="009B1285"/>
    <w:rsid w:val="009B12C6"/>
    <w:rsid w:val="009B12FB"/>
    <w:rsid w:val="009B1320"/>
    <w:rsid w:val="009B1370"/>
    <w:rsid w:val="009B1372"/>
    <w:rsid w:val="009B13F5"/>
    <w:rsid w:val="009B1459"/>
    <w:rsid w:val="009B146D"/>
    <w:rsid w:val="009B1541"/>
    <w:rsid w:val="009B1597"/>
    <w:rsid w:val="009B15A6"/>
    <w:rsid w:val="009B16D7"/>
    <w:rsid w:val="009B189D"/>
    <w:rsid w:val="009B1B1C"/>
    <w:rsid w:val="009B1D90"/>
    <w:rsid w:val="009B1F0F"/>
    <w:rsid w:val="009B1F17"/>
    <w:rsid w:val="009B2078"/>
    <w:rsid w:val="009B21D9"/>
    <w:rsid w:val="009B21E7"/>
    <w:rsid w:val="009B2230"/>
    <w:rsid w:val="009B223C"/>
    <w:rsid w:val="009B2291"/>
    <w:rsid w:val="009B237F"/>
    <w:rsid w:val="009B247C"/>
    <w:rsid w:val="009B247E"/>
    <w:rsid w:val="009B253D"/>
    <w:rsid w:val="009B259A"/>
    <w:rsid w:val="009B259D"/>
    <w:rsid w:val="009B2697"/>
    <w:rsid w:val="009B28F6"/>
    <w:rsid w:val="009B2958"/>
    <w:rsid w:val="009B2ACD"/>
    <w:rsid w:val="009B2B59"/>
    <w:rsid w:val="009B2BB4"/>
    <w:rsid w:val="009B2C11"/>
    <w:rsid w:val="009B2C3F"/>
    <w:rsid w:val="009B2C96"/>
    <w:rsid w:val="009B2CE7"/>
    <w:rsid w:val="009B2ED5"/>
    <w:rsid w:val="009B308C"/>
    <w:rsid w:val="009B30C5"/>
    <w:rsid w:val="009B31C0"/>
    <w:rsid w:val="009B3248"/>
    <w:rsid w:val="009B3334"/>
    <w:rsid w:val="009B335B"/>
    <w:rsid w:val="009B3387"/>
    <w:rsid w:val="009B34A0"/>
    <w:rsid w:val="009B35BB"/>
    <w:rsid w:val="009B35CC"/>
    <w:rsid w:val="009B35E0"/>
    <w:rsid w:val="009B364B"/>
    <w:rsid w:val="009B3693"/>
    <w:rsid w:val="009B36E6"/>
    <w:rsid w:val="009B3766"/>
    <w:rsid w:val="009B3781"/>
    <w:rsid w:val="009B3783"/>
    <w:rsid w:val="009B37D4"/>
    <w:rsid w:val="009B389C"/>
    <w:rsid w:val="009B3B46"/>
    <w:rsid w:val="009B3B55"/>
    <w:rsid w:val="009B3C29"/>
    <w:rsid w:val="009B3C74"/>
    <w:rsid w:val="009B3C7D"/>
    <w:rsid w:val="009B3D0C"/>
    <w:rsid w:val="009B3E3B"/>
    <w:rsid w:val="009B3F09"/>
    <w:rsid w:val="009B3F25"/>
    <w:rsid w:val="009B3FBE"/>
    <w:rsid w:val="009B3FF9"/>
    <w:rsid w:val="009B4028"/>
    <w:rsid w:val="009B4125"/>
    <w:rsid w:val="009B433F"/>
    <w:rsid w:val="009B442B"/>
    <w:rsid w:val="009B449E"/>
    <w:rsid w:val="009B44D5"/>
    <w:rsid w:val="009B469D"/>
    <w:rsid w:val="009B470E"/>
    <w:rsid w:val="009B4822"/>
    <w:rsid w:val="009B48AE"/>
    <w:rsid w:val="009B4979"/>
    <w:rsid w:val="009B49CD"/>
    <w:rsid w:val="009B49F5"/>
    <w:rsid w:val="009B4B37"/>
    <w:rsid w:val="009B4B56"/>
    <w:rsid w:val="009B4C0E"/>
    <w:rsid w:val="009B4C19"/>
    <w:rsid w:val="009B4C54"/>
    <w:rsid w:val="009B4CBE"/>
    <w:rsid w:val="009B4CF9"/>
    <w:rsid w:val="009B4F0B"/>
    <w:rsid w:val="009B50BD"/>
    <w:rsid w:val="009B511A"/>
    <w:rsid w:val="009B512F"/>
    <w:rsid w:val="009B5137"/>
    <w:rsid w:val="009B51CB"/>
    <w:rsid w:val="009B5245"/>
    <w:rsid w:val="009B54A0"/>
    <w:rsid w:val="009B558D"/>
    <w:rsid w:val="009B5823"/>
    <w:rsid w:val="009B58CA"/>
    <w:rsid w:val="009B5991"/>
    <w:rsid w:val="009B59B6"/>
    <w:rsid w:val="009B5A09"/>
    <w:rsid w:val="009B5A8D"/>
    <w:rsid w:val="009B5C26"/>
    <w:rsid w:val="009B5C3A"/>
    <w:rsid w:val="009B5C53"/>
    <w:rsid w:val="009B5CE0"/>
    <w:rsid w:val="009B5DAD"/>
    <w:rsid w:val="009B5DC8"/>
    <w:rsid w:val="009B5E12"/>
    <w:rsid w:val="009B601F"/>
    <w:rsid w:val="009B608A"/>
    <w:rsid w:val="009B609C"/>
    <w:rsid w:val="009B6387"/>
    <w:rsid w:val="009B638A"/>
    <w:rsid w:val="009B63E6"/>
    <w:rsid w:val="009B6457"/>
    <w:rsid w:val="009B64E0"/>
    <w:rsid w:val="009B6572"/>
    <w:rsid w:val="009B6673"/>
    <w:rsid w:val="009B6676"/>
    <w:rsid w:val="009B66E7"/>
    <w:rsid w:val="009B673C"/>
    <w:rsid w:val="009B676D"/>
    <w:rsid w:val="009B67F3"/>
    <w:rsid w:val="009B6854"/>
    <w:rsid w:val="009B6906"/>
    <w:rsid w:val="009B690C"/>
    <w:rsid w:val="009B6A9C"/>
    <w:rsid w:val="009B6AD3"/>
    <w:rsid w:val="009B6B0E"/>
    <w:rsid w:val="009B6BF3"/>
    <w:rsid w:val="009B6C0E"/>
    <w:rsid w:val="009B6CA9"/>
    <w:rsid w:val="009B6E79"/>
    <w:rsid w:val="009B7136"/>
    <w:rsid w:val="009B7150"/>
    <w:rsid w:val="009B735A"/>
    <w:rsid w:val="009B7387"/>
    <w:rsid w:val="009B73C9"/>
    <w:rsid w:val="009B756D"/>
    <w:rsid w:val="009B7595"/>
    <w:rsid w:val="009B75DF"/>
    <w:rsid w:val="009B7651"/>
    <w:rsid w:val="009B769A"/>
    <w:rsid w:val="009B76C4"/>
    <w:rsid w:val="009B77BB"/>
    <w:rsid w:val="009B7A13"/>
    <w:rsid w:val="009B7B40"/>
    <w:rsid w:val="009B7ECD"/>
    <w:rsid w:val="009B7F9A"/>
    <w:rsid w:val="009B7FD6"/>
    <w:rsid w:val="009C006F"/>
    <w:rsid w:val="009C00B5"/>
    <w:rsid w:val="009C00B6"/>
    <w:rsid w:val="009C00D9"/>
    <w:rsid w:val="009C0251"/>
    <w:rsid w:val="009C0259"/>
    <w:rsid w:val="009C02E5"/>
    <w:rsid w:val="009C0315"/>
    <w:rsid w:val="009C039B"/>
    <w:rsid w:val="009C03B2"/>
    <w:rsid w:val="009C06B0"/>
    <w:rsid w:val="009C0724"/>
    <w:rsid w:val="009C083C"/>
    <w:rsid w:val="009C094A"/>
    <w:rsid w:val="009C0A90"/>
    <w:rsid w:val="009C0BA6"/>
    <w:rsid w:val="009C0BCB"/>
    <w:rsid w:val="009C0C04"/>
    <w:rsid w:val="009C0C8E"/>
    <w:rsid w:val="009C0CB4"/>
    <w:rsid w:val="009C0E18"/>
    <w:rsid w:val="009C0E48"/>
    <w:rsid w:val="009C0F5A"/>
    <w:rsid w:val="009C0F8F"/>
    <w:rsid w:val="009C1030"/>
    <w:rsid w:val="009C1186"/>
    <w:rsid w:val="009C1192"/>
    <w:rsid w:val="009C1214"/>
    <w:rsid w:val="009C124C"/>
    <w:rsid w:val="009C137F"/>
    <w:rsid w:val="009C153B"/>
    <w:rsid w:val="009C1622"/>
    <w:rsid w:val="009C1744"/>
    <w:rsid w:val="009C1792"/>
    <w:rsid w:val="009C17B0"/>
    <w:rsid w:val="009C17C9"/>
    <w:rsid w:val="009C192B"/>
    <w:rsid w:val="009C1A2A"/>
    <w:rsid w:val="009C1A2C"/>
    <w:rsid w:val="009C1B08"/>
    <w:rsid w:val="009C1B1E"/>
    <w:rsid w:val="009C1BAE"/>
    <w:rsid w:val="009C1C1F"/>
    <w:rsid w:val="009C1D5E"/>
    <w:rsid w:val="009C1DE1"/>
    <w:rsid w:val="009C1E28"/>
    <w:rsid w:val="009C1E4E"/>
    <w:rsid w:val="009C1FFF"/>
    <w:rsid w:val="009C20FF"/>
    <w:rsid w:val="009C2180"/>
    <w:rsid w:val="009C2200"/>
    <w:rsid w:val="009C22E0"/>
    <w:rsid w:val="009C2385"/>
    <w:rsid w:val="009C239A"/>
    <w:rsid w:val="009C23CE"/>
    <w:rsid w:val="009C244C"/>
    <w:rsid w:val="009C24A6"/>
    <w:rsid w:val="009C2522"/>
    <w:rsid w:val="009C2566"/>
    <w:rsid w:val="009C25CF"/>
    <w:rsid w:val="009C263E"/>
    <w:rsid w:val="009C2649"/>
    <w:rsid w:val="009C2787"/>
    <w:rsid w:val="009C27CA"/>
    <w:rsid w:val="009C2823"/>
    <w:rsid w:val="009C2935"/>
    <w:rsid w:val="009C29B0"/>
    <w:rsid w:val="009C29C6"/>
    <w:rsid w:val="009C29E5"/>
    <w:rsid w:val="009C2A51"/>
    <w:rsid w:val="009C2AB3"/>
    <w:rsid w:val="009C2B89"/>
    <w:rsid w:val="009C2BC1"/>
    <w:rsid w:val="009C2C20"/>
    <w:rsid w:val="009C2C2F"/>
    <w:rsid w:val="009C2D9A"/>
    <w:rsid w:val="009C2DAE"/>
    <w:rsid w:val="009C2DDC"/>
    <w:rsid w:val="009C2F5A"/>
    <w:rsid w:val="009C2F82"/>
    <w:rsid w:val="009C3049"/>
    <w:rsid w:val="009C308F"/>
    <w:rsid w:val="009C3239"/>
    <w:rsid w:val="009C32AD"/>
    <w:rsid w:val="009C3314"/>
    <w:rsid w:val="009C3343"/>
    <w:rsid w:val="009C33BD"/>
    <w:rsid w:val="009C343C"/>
    <w:rsid w:val="009C356D"/>
    <w:rsid w:val="009C37D0"/>
    <w:rsid w:val="009C3923"/>
    <w:rsid w:val="009C3A6C"/>
    <w:rsid w:val="009C3C2A"/>
    <w:rsid w:val="009C3C70"/>
    <w:rsid w:val="009C3D05"/>
    <w:rsid w:val="009C3DE0"/>
    <w:rsid w:val="009C3E0F"/>
    <w:rsid w:val="009C3EE3"/>
    <w:rsid w:val="009C4071"/>
    <w:rsid w:val="009C4087"/>
    <w:rsid w:val="009C40B6"/>
    <w:rsid w:val="009C40E9"/>
    <w:rsid w:val="009C411C"/>
    <w:rsid w:val="009C4198"/>
    <w:rsid w:val="009C423F"/>
    <w:rsid w:val="009C42AC"/>
    <w:rsid w:val="009C4360"/>
    <w:rsid w:val="009C439B"/>
    <w:rsid w:val="009C443C"/>
    <w:rsid w:val="009C4498"/>
    <w:rsid w:val="009C4568"/>
    <w:rsid w:val="009C45CC"/>
    <w:rsid w:val="009C47D1"/>
    <w:rsid w:val="009C47DE"/>
    <w:rsid w:val="009C483F"/>
    <w:rsid w:val="009C487F"/>
    <w:rsid w:val="009C488D"/>
    <w:rsid w:val="009C48DE"/>
    <w:rsid w:val="009C490F"/>
    <w:rsid w:val="009C49BF"/>
    <w:rsid w:val="009C49DF"/>
    <w:rsid w:val="009C4A43"/>
    <w:rsid w:val="009C4A82"/>
    <w:rsid w:val="009C4A8B"/>
    <w:rsid w:val="009C4B25"/>
    <w:rsid w:val="009C4B29"/>
    <w:rsid w:val="009C4C15"/>
    <w:rsid w:val="009C4C84"/>
    <w:rsid w:val="009C4C92"/>
    <w:rsid w:val="009C4D59"/>
    <w:rsid w:val="009C4DD0"/>
    <w:rsid w:val="009C4E68"/>
    <w:rsid w:val="009C4EB8"/>
    <w:rsid w:val="009C4F61"/>
    <w:rsid w:val="009C5073"/>
    <w:rsid w:val="009C50DA"/>
    <w:rsid w:val="009C51B2"/>
    <w:rsid w:val="009C5256"/>
    <w:rsid w:val="009C52B7"/>
    <w:rsid w:val="009C5365"/>
    <w:rsid w:val="009C547F"/>
    <w:rsid w:val="009C54C0"/>
    <w:rsid w:val="009C55B8"/>
    <w:rsid w:val="009C56A1"/>
    <w:rsid w:val="009C56BF"/>
    <w:rsid w:val="009C5832"/>
    <w:rsid w:val="009C585B"/>
    <w:rsid w:val="009C5953"/>
    <w:rsid w:val="009C59D3"/>
    <w:rsid w:val="009C5B30"/>
    <w:rsid w:val="009C5BAB"/>
    <w:rsid w:val="009C5BF2"/>
    <w:rsid w:val="009C5C9D"/>
    <w:rsid w:val="009C5E09"/>
    <w:rsid w:val="009C5F14"/>
    <w:rsid w:val="009C5F3C"/>
    <w:rsid w:val="009C5FF6"/>
    <w:rsid w:val="009C61B9"/>
    <w:rsid w:val="009C61D6"/>
    <w:rsid w:val="009C61E7"/>
    <w:rsid w:val="009C6245"/>
    <w:rsid w:val="009C6251"/>
    <w:rsid w:val="009C6507"/>
    <w:rsid w:val="009C6511"/>
    <w:rsid w:val="009C669F"/>
    <w:rsid w:val="009C66AD"/>
    <w:rsid w:val="009C678E"/>
    <w:rsid w:val="009C67DC"/>
    <w:rsid w:val="009C6828"/>
    <w:rsid w:val="009C693B"/>
    <w:rsid w:val="009C6987"/>
    <w:rsid w:val="009C6990"/>
    <w:rsid w:val="009C6A25"/>
    <w:rsid w:val="009C6AD1"/>
    <w:rsid w:val="009C6B02"/>
    <w:rsid w:val="009C6B7B"/>
    <w:rsid w:val="009C6BBE"/>
    <w:rsid w:val="009C6BCF"/>
    <w:rsid w:val="009C6C87"/>
    <w:rsid w:val="009C6C9F"/>
    <w:rsid w:val="009C6CC8"/>
    <w:rsid w:val="009C6D63"/>
    <w:rsid w:val="009C6DD0"/>
    <w:rsid w:val="009C6E0E"/>
    <w:rsid w:val="009C6F1F"/>
    <w:rsid w:val="009C7027"/>
    <w:rsid w:val="009C7069"/>
    <w:rsid w:val="009C70A5"/>
    <w:rsid w:val="009C7102"/>
    <w:rsid w:val="009C71A5"/>
    <w:rsid w:val="009C7284"/>
    <w:rsid w:val="009C7370"/>
    <w:rsid w:val="009C738A"/>
    <w:rsid w:val="009C73A2"/>
    <w:rsid w:val="009C741F"/>
    <w:rsid w:val="009C7462"/>
    <w:rsid w:val="009C74AC"/>
    <w:rsid w:val="009C74FD"/>
    <w:rsid w:val="009C7635"/>
    <w:rsid w:val="009C7689"/>
    <w:rsid w:val="009C76A3"/>
    <w:rsid w:val="009C7753"/>
    <w:rsid w:val="009C7793"/>
    <w:rsid w:val="009C785B"/>
    <w:rsid w:val="009C7907"/>
    <w:rsid w:val="009C7923"/>
    <w:rsid w:val="009C79B7"/>
    <w:rsid w:val="009C7A57"/>
    <w:rsid w:val="009C7D4A"/>
    <w:rsid w:val="009C7E8E"/>
    <w:rsid w:val="009C7EAD"/>
    <w:rsid w:val="009C7ECD"/>
    <w:rsid w:val="009C7F10"/>
    <w:rsid w:val="009C7F19"/>
    <w:rsid w:val="009C7FBE"/>
    <w:rsid w:val="009C7FD1"/>
    <w:rsid w:val="009D017E"/>
    <w:rsid w:val="009D02D2"/>
    <w:rsid w:val="009D0387"/>
    <w:rsid w:val="009D0438"/>
    <w:rsid w:val="009D0440"/>
    <w:rsid w:val="009D0461"/>
    <w:rsid w:val="009D0487"/>
    <w:rsid w:val="009D0496"/>
    <w:rsid w:val="009D05FB"/>
    <w:rsid w:val="009D07D6"/>
    <w:rsid w:val="009D0903"/>
    <w:rsid w:val="009D098B"/>
    <w:rsid w:val="009D0A6C"/>
    <w:rsid w:val="009D0ADA"/>
    <w:rsid w:val="009D0AEB"/>
    <w:rsid w:val="009D0B02"/>
    <w:rsid w:val="009D0B5E"/>
    <w:rsid w:val="009D0C69"/>
    <w:rsid w:val="009D0E6F"/>
    <w:rsid w:val="009D0EA0"/>
    <w:rsid w:val="009D0EFE"/>
    <w:rsid w:val="009D0F6C"/>
    <w:rsid w:val="009D1182"/>
    <w:rsid w:val="009D119A"/>
    <w:rsid w:val="009D1244"/>
    <w:rsid w:val="009D14C3"/>
    <w:rsid w:val="009D14ED"/>
    <w:rsid w:val="009D1552"/>
    <w:rsid w:val="009D15C4"/>
    <w:rsid w:val="009D1632"/>
    <w:rsid w:val="009D16D4"/>
    <w:rsid w:val="009D17D5"/>
    <w:rsid w:val="009D18BC"/>
    <w:rsid w:val="009D1B48"/>
    <w:rsid w:val="009D1B66"/>
    <w:rsid w:val="009D1C16"/>
    <w:rsid w:val="009D1C35"/>
    <w:rsid w:val="009D1DE8"/>
    <w:rsid w:val="009D1E7C"/>
    <w:rsid w:val="009D1FD2"/>
    <w:rsid w:val="009D1FE0"/>
    <w:rsid w:val="009D2013"/>
    <w:rsid w:val="009D2017"/>
    <w:rsid w:val="009D20AF"/>
    <w:rsid w:val="009D20BE"/>
    <w:rsid w:val="009D20D1"/>
    <w:rsid w:val="009D215B"/>
    <w:rsid w:val="009D219A"/>
    <w:rsid w:val="009D2244"/>
    <w:rsid w:val="009D23E7"/>
    <w:rsid w:val="009D24C2"/>
    <w:rsid w:val="009D253B"/>
    <w:rsid w:val="009D257E"/>
    <w:rsid w:val="009D2581"/>
    <w:rsid w:val="009D25D6"/>
    <w:rsid w:val="009D2667"/>
    <w:rsid w:val="009D27B1"/>
    <w:rsid w:val="009D29D2"/>
    <w:rsid w:val="009D29DB"/>
    <w:rsid w:val="009D2A31"/>
    <w:rsid w:val="009D2AA9"/>
    <w:rsid w:val="009D2C5C"/>
    <w:rsid w:val="009D2D55"/>
    <w:rsid w:val="009D2D60"/>
    <w:rsid w:val="009D2DC9"/>
    <w:rsid w:val="009D309B"/>
    <w:rsid w:val="009D314B"/>
    <w:rsid w:val="009D318A"/>
    <w:rsid w:val="009D338D"/>
    <w:rsid w:val="009D33E0"/>
    <w:rsid w:val="009D33F6"/>
    <w:rsid w:val="009D34DB"/>
    <w:rsid w:val="009D3518"/>
    <w:rsid w:val="009D361E"/>
    <w:rsid w:val="009D3634"/>
    <w:rsid w:val="009D3678"/>
    <w:rsid w:val="009D39BA"/>
    <w:rsid w:val="009D3A54"/>
    <w:rsid w:val="009D3B8F"/>
    <w:rsid w:val="009D3BEE"/>
    <w:rsid w:val="009D3D52"/>
    <w:rsid w:val="009D3D8B"/>
    <w:rsid w:val="009D3DD3"/>
    <w:rsid w:val="009D3E0F"/>
    <w:rsid w:val="009D3E26"/>
    <w:rsid w:val="009D3EE3"/>
    <w:rsid w:val="009D3EF1"/>
    <w:rsid w:val="009D3F66"/>
    <w:rsid w:val="009D40FD"/>
    <w:rsid w:val="009D4225"/>
    <w:rsid w:val="009D4233"/>
    <w:rsid w:val="009D4367"/>
    <w:rsid w:val="009D43C1"/>
    <w:rsid w:val="009D43E1"/>
    <w:rsid w:val="009D443E"/>
    <w:rsid w:val="009D4533"/>
    <w:rsid w:val="009D4643"/>
    <w:rsid w:val="009D49E9"/>
    <w:rsid w:val="009D4B46"/>
    <w:rsid w:val="009D4B6F"/>
    <w:rsid w:val="009D4C43"/>
    <w:rsid w:val="009D4CA9"/>
    <w:rsid w:val="009D4D9A"/>
    <w:rsid w:val="009D4DFC"/>
    <w:rsid w:val="009D4E8D"/>
    <w:rsid w:val="009D4F03"/>
    <w:rsid w:val="009D4FBF"/>
    <w:rsid w:val="009D50F9"/>
    <w:rsid w:val="009D5167"/>
    <w:rsid w:val="009D5305"/>
    <w:rsid w:val="009D5309"/>
    <w:rsid w:val="009D5505"/>
    <w:rsid w:val="009D5535"/>
    <w:rsid w:val="009D55A5"/>
    <w:rsid w:val="009D57C9"/>
    <w:rsid w:val="009D57FF"/>
    <w:rsid w:val="009D59BF"/>
    <w:rsid w:val="009D5ABD"/>
    <w:rsid w:val="009D5B0B"/>
    <w:rsid w:val="009D5B29"/>
    <w:rsid w:val="009D5B4E"/>
    <w:rsid w:val="009D5C25"/>
    <w:rsid w:val="009D5D13"/>
    <w:rsid w:val="009D5EAA"/>
    <w:rsid w:val="009D5EF9"/>
    <w:rsid w:val="009D5F6C"/>
    <w:rsid w:val="009D5F79"/>
    <w:rsid w:val="009D61FE"/>
    <w:rsid w:val="009D620C"/>
    <w:rsid w:val="009D6402"/>
    <w:rsid w:val="009D65F4"/>
    <w:rsid w:val="009D6A96"/>
    <w:rsid w:val="009D6C33"/>
    <w:rsid w:val="009D6C5D"/>
    <w:rsid w:val="009D6CFF"/>
    <w:rsid w:val="009D6D19"/>
    <w:rsid w:val="009D6E0B"/>
    <w:rsid w:val="009D6E20"/>
    <w:rsid w:val="009D6EF4"/>
    <w:rsid w:val="009D6F04"/>
    <w:rsid w:val="009D6F08"/>
    <w:rsid w:val="009D6F78"/>
    <w:rsid w:val="009D6FDA"/>
    <w:rsid w:val="009D71D5"/>
    <w:rsid w:val="009D74E8"/>
    <w:rsid w:val="009D75DE"/>
    <w:rsid w:val="009D76EE"/>
    <w:rsid w:val="009D776F"/>
    <w:rsid w:val="009D77CF"/>
    <w:rsid w:val="009D78F9"/>
    <w:rsid w:val="009D7926"/>
    <w:rsid w:val="009D7992"/>
    <w:rsid w:val="009D79D7"/>
    <w:rsid w:val="009D7A54"/>
    <w:rsid w:val="009D7AB5"/>
    <w:rsid w:val="009D7B07"/>
    <w:rsid w:val="009D7BAF"/>
    <w:rsid w:val="009D7BD7"/>
    <w:rsid w:val="009D7D11"/>
    <w:rsid w:val="009D7D34"/>
    <w:rsid w:val="009D7D3E"/>
    <w:rsid w:val="009D7DED"/>
    <w:rsid w:val="009D7E37"/>
    <w:rsid w:val="009D7FCE"/>
    <w:rsid w:val="009E00B1"/>
    <w:rsid w:val="009E01B1"/>
    <w:rsid w:val="009E0214"/>
    <w:rsid w:val="009E037F"/>
    <w:rsid w:val="009E03C7"/>
    <w:rsid w:val="009E0429"/>
    <w:rsid w:val="009E042B"/>
    <w:rsid w:val="009E0494"/>
    <w:rsid w:val="009E04BE"/>
    <w:rsid w:val="009E051F"/>
    <w:rsid w:val="009E0608"/>
    <w:rsid w:val="009E06DE"/>
    <w:rsid w:val="009E0824"/>
    <w:rsid w:val="009E08FD"/>
    <w:rsid w:val="009E09C7"/>
    <w:rsid w:val="009E0A2D"/>
    <w:rsid w:val="009E0B6B"/>
    <w:rsid w:val="009E0D21"/>
    <w:rsid w:val="009E0D8C"/>
    <w:rsid w:val="009E0E3F"/>
    <w:rsid w:val="009E0F75"/>
    <w:rsid w:val="009E0FE0"/>
    <w:rsid w:val="009E10B9"/>
    <w:rsid w:val="009E10EC"/>
    <w:rsid w:val="009E1253"/>
    <w:rsid w:val="009E1268"/>
    <w:rsid w:val="009E12B9"/>
    <w:rsid w:val="009E1321"/>
    <w:rsid w:val="009E14AD"/>
    <w:rsid w:val="009E14D7"/>
    <w:rsid w:val="009E152B"/>
    <w:rsid w:val="009E159F"/>
    <w:rsid w:val="009E15C9"/>
    <w:rsid w:val="009E15F2"/>
    <w:rsid w:val="009E1643"/>
    <w:rsid w:val="009E165A"/>
    <w:rsid w:val="009E1A04"/>
    <w:rsid w:val="009E1ADF"/>
    <w:rsid w:val="009E1AE0"/>
    <w:rsid w:val="009E1B4B"/>
    <w:rsid w:val="009E1B89"/>
    <w:rsid w:val="009E1C34"/>
    <w:rsid w:val="009E1D02"/>
    <w:rsid w:val="009E1D3D"/>
    <w:rsid w:val="009E1D53"/>
    <w:rsid w:val="009E1EAE"/>
    <w:rsid w:val="009E1F3D"/>
    <w:rsid w:val="009E1F73"/>
    <w:rsid w:val="009E1FE5"/>
    <w:rsid w:val="009E2140"/>
    <w:rsid w:val="009E2177"/>
    <w:rsid w:val="009E219C"/>
    <w:rsid w:val="009E2212"/>
    <w:rsid w:val="009E23BE"/>
    <w:rsid w:val="009E23EC"/>
    <w:rsid w:val="009E24BC"/>
    <w:rsid w:val="009E2554"/>
    <w:rsid w:val="009E2595"/>
    <w:rsid w:val="009E25F6"/>
    <w:rsid w:val="009E27F9"/>
    <w:rsid w:val="009E2873"/>
    <w:rsid w:val="009E2978"/>
    <w:rsid w:val="009E29FB"/>
    <w:rsid w:val="009E2B90"/>
    <w:rsid w:val="009E2BB9"/>
    <w:rsid w:val="009E2C81"/>
    <w:rsid w:val="009E2D96"/>
    <w:rsid w:val="009E2E90"/>
    <w:rsid w:val="009E2EAE"/>
    <w:rsid w:val="009E2EB9"/>
    <w:rsid w:val="009E2F00"/>
    <w:rsid w:val="009E300B"/>
    <w:rsid w:val="009E3051"/>
    <w:rsid w:val="009E30A5"/>
    <w:rsid w:val="009E311C"/>
    <w:rsid w:val="009E3133"/>
    <w:rsid w:val="009E3194"/>
    <w:rsid w:val="009E31DA"/>
    <w:rsid w:val="009E3258"/>
    <w:rsid w:val="009E3364"/>
    <w:rsid w:val="009E33C9"/>
    <w:rsid w:val="009E3479"/>
    <w:rsid w:val="009E34E2"/>
    <w:rsid w:val="009E362F"/>
    <w:rsid w:val="009E3656"/>
    <w:rsid w:val="009E3691"/>
    <w:rsid w:val="009E36A0"/>
    <w:rsid w:val="009E36E7"/>
    <w:rsid w:val="009E36EF"/>
    <w:rsid w:val="009E36FF"/>
    <w:rsid w:val="009E3808"/>
    <w:rsid w:val="009E380A"/>
    <w:rsid w:val="009E385F"/>
    <w:rsid w:val="009E3897"/>
    <w:rsid w:val="009E389A"/>
    <w:rsid w:val="009E38B5"/>
    <w:rsid w:val="009E3929"/>
    <w:rsid w:val="009E3944"/>
    <w:rsid w:val="009E39B6"/>
    <w:rsid w:val="009E3AC7"/>
    <w:rsid w:val="009E3BB7"/>
    <w:rsid w:val="009E3C29"/>
    <w:rsid w:val="009E3C9D"/>
    <w:rsid w:val="009E3CF4"/>
    <w:rsid w:val="009E3CFC"/>
    <w:rsid w:val="009E3D0D"/>
    <w:rsid w:val="009E3D1F"/>
    <w:rsid w:val="009E3D24"/>
    <w:rsid w:val="009E3D5A"/>
    <w:rsid w:val="009E3D8F"/>
    <w:rsid w:val="009E3EF9"/>
    <w:rsid w:val="009E3EFC"/>
    <w:rsid w:val="009E3F28"/>
    <w:rsid w:val="009E3FA6"/>
    <w:rsid w:val="009E413C"/>
    <w:rsid w:val="009E41FF"/>
    <w:rsid w:val="009E4409"/>
    <w:rsid w:val="009E462B"/>
    <w:rsid w:val="009E472D"/>
    <w:rsid w:val="009E473E"/>
    <w:rsid w:val="009E4836"/>
    <w:rsid w:val="009E4867"/>
    <w:rsid w:val="009E48C7"/>
    <w:rsid w:val="009E491C"/>
    <w:rsid w:val="009E499A"/>
    <w:rsid w:val="009E4A40"/>
    <w:rsid w:val="009E4A6B"/>
    <w:rsid w:val="009E4AC2"/>
    <w:rsid w:val="009E4B43"/>
    <w:rsid w:val="009E4BB5"/>
    <w:rsid w:val="009E4CD8"/>
    <w:rsid w:val="009E4CDD"/>
    <w:rsid w:val="009E5050"/>
    <w:rsid w:val="009E5093"/>
    <w:rsid w:val="009E50AB"/>
    <w:rsid w:val="009E5113"/>
    <w:rsid w:val="009E5140"/>
    <w:rsid w:val="009E5234"/>
    <w:rsid w:val="009E526C"/>
    <w:rsid w:val="009E529D"/>
    <w:rsid w:val="009E5366"/>
    <w:rsid w:val="009E53F8"/>
    <w:rsid w:val="009E543E"/>
    <w:rsid w:val="009E5526"/>
    <w:rsid w:val="009E55EF"/>
    <w:rsid w:val="009E5668"/>
    <w:rsid w:val="009E56EC"/>
    <w:rsid w:val="009E570A"/>
    <w:rsid w:val="009E5731"/>
    <w:rsid w:val="009E5768"/>
    <w:rsid w:val="009E57B6"/>
    <w:rsid w:val="009E58EC"/>
    <w:rsid w:val="009E5950"/>
    <w:rsid w:val="009E5987"/>
    <w:rsid w:val="009E5A35"/>
    <w:rsid w:val="009E5A80"/>
    <w:rsid w:val="009E5A8B"/>
    <w:rsid w:val="009E5B78"/>
    <w:rsid w:val="009E5B9B"/>
    <w:rsid w:val="009E5C7B"/>
    <w:rsid w:val="009E5D04"/>
    <w:rsid w:val="009E5D31"/>
    <w:rsid w:val="009E5D51"/>
    <w:rsid w:val="009E5D77"/>
    <w:rsid w:val="009E5EA8"/>
    <w:rsid w:val="009E6014"/>
    <w:rsid w:val="009E61A0"/>
    <w:rsid w:val="009E61CA"/>
    <w:rsid w:val="009E63D4"/>
    <w:rsid w:val="009E64BE"/>
    <w:rsid w:val="009E64D2"/>
    <w:rsid w:val="009E65D7"/>
    <w:rsid w:val="009E66E5"/>
    <w:rsid w:val="009E6876"/>
    <w:rsid w:val="009E6913"/>
    <w:rsid w:val="009E69D3"/>
    <w:rsid w:val="009E6A2E"/>
    <w:rsid w:val="009E6AAE"/>
    <w:rsid w:val="009E6B6E"/>
    <w:rsid w:val="009E6C23"/>
    <w:rsid w:val="009E6C76"/>
    <w:rsid w:val="009E6CAE"/>
    <w:rsid w:val="009E6DA6"/>
    <w:rsid w:val="009E6F46"/>
    <w:rsid w:val="009E6FAC"/>
    <w:rsid w:val="009E6FF3"/>
    <w:rsid w:val="009E6FFB"/>
    <w:rsid w:val="009E7318"/>
    <w:rsid w:val="009E7347"/>
    <w:rsid w:val="009E73CC"/>
    <w:rsid w:val="009E7434"/>
    <w:rsid w:val="009E74F4"/>
    <w:rsid w:val="009E75A1"/>
    <w:rsid w:val="009E7682"/>
    <w:rsid w:val="009E7748"/>
    <w:rsid w:val="009E7845"/>
    <w:rsid w:val="009E785E"/>
    <w:rsid w:val="009E7860"/>
    <w:rsid w:val="009E78E5"/>
    <w:rsid w:val="009E7991"/>
    <w:rsid w:val="009E79B6"/>
    <w:rsid w:val="009E7A13"/>
    <w:rsid w:val="009E7AE9"/>
    <w:rsid w:val="009E7B5A"/>
    <w:rsid w:val="009E7D41"/>
    <w:rsid w:val="009E7D4F"/>
    <w:rsid w:val="009E7D95"/>
    <w:rsid w:val="009E7E93"/>
    <w:rsid w:val="009E7F00"/>
    <w:rsid w:val="009F0001"/>
    <w:rsid w:val="009F0024"/>
    <w:rsid w:val="009F005A"/>
    <w:rsid w:val="009F019D"/>
    <w:rsid w:val="009F032E"/>
    <w:rsid w:val="009F03EA"/>
    <w:rsid w:val="009F0488"/>
    <w:rsid w:val="009F04D2"/>
    <w:rsid w:val="009F05EF"/>
    <w:rsid w:val="009F0647"/>
    <w:rsid w:val="009F066B"/>
    <w:rsid w:val="009F07B5"/>
    <w:rsid w:val="009F081E"/>
    <w:rsid w:val="009F0831"/>
    <w:rsid w:val="009F09DC"/>
    <w:rsid w:val="009F0BB1"/>
    <w:rsid w:val="009F0CC2"/>
    <w:rsid w:val="009F0DB5"/>
    <w:rsid w:val="009F0E22"/>
    <w:rsid w:val="009F0E2F"/>
    <w:rsid w:val="009F0E65"/>
    <w:rsid w:val="009F0E99"/>
    <w:rsid w:val="009F112C"/>
    <w:rsid w:val="009F118C"/>
    <w:rsid w:val="009F1219"/>
    <w:rsid w:val="009F1231"/>
    <w:rsid w:val="009F124E"/>
    <w:rsid w:val="009F144B"/>
    <w:rsid w:val="009F1659"/>
    <w:rsid w:val="009F1792"/>
    <w:rsid w:val="009F1AAB"/>
    <w:rsid w:val="009F1AB1"/>
    <w:rsid w:val="009F1B8B"/>
    <w:rsid w:val="009F1BE2"/>
    <w:rsid w:val="009F1BEB"/>
    <w:rsid w:val="009F1C7A"/>
    <w:rsid w:val="009F1E8C"/>
    <w:rsid w:val="009F1EFA"/>
    <w:rsid w:val="009F1F4F"/>
    <w:rsid w:val="009F1F6C"/>
    <w:rsid w:val="009F2154"/>
    <w:rsid w:val="009F221F"/>
    <w:rsid w:val="009F230E"/>
    <w:rsid w:val="009F2346"/>
    <w:rsid w:val="009F23C0"/>
    <w:rsid w:val="009F240A"/>
    <w:rsid w:val="009F2439"/>
    <w:rsid w:val="009F24CE"/>
    <w:rsid w:val="009F2529"/>
    <w:rsid w:val="009F2546"/>
    <w:rsid w:val="009F2689"/>
    <w:rsid w:val="009F2751"/>
    <w:rsid w:val="009F2854"/>
    <w:rsid w:val="009F28AD"/>
    <w:rsid w:val="009F29D8"/>
    <w:rsid w:val="009F2A25"/>
    <w:rsid w:val="009F2A26"/>
    <w:rsid w:val="009F2AF5"/>
    <w:rsid w:val="009F2B6C"/>
    <w:rsid w:val="009F2B95"/>
    <w:rsid w:val="009F2C65"/>
    <w:rsid w:val="009F2C74"/>
    <w:rsid w:val="009F2C7A"/>
    <w:rsid w:val="009F2C7B"/>
    <w:rsid w:val="009F2CEE"/>
    <w:rsid w:val="009F2CF9"/>
    <w:rsid w:val="009F2EBD"/>
    <w:rsid w:val="009F2EF9"/>
    <w:rsid w:val="009F2F44"/>
    <w:rsid w:val="009F2F4A"/>
    <w:rsid w:val="009F2FEF"/>
    <w:rsid w:val="009F30B1"/>
    <w:rsid w:val="009F31C7"/>
    <w:rsid w:val="009F31E4"/>
    <w:rsid w:val="009F324F"/>
    <w:rsid w:val="009F32DA"/>
    <w:rsid w:val="009F3310"/>
    <w:rsid w:val="009F331D"/>
    <w:rsid w:val="009F33F8"/>
    <w:rsid w:val="009F3477"/>
    <w:rsid w:val="009F351D"/>
    <w:rsid w:val="009F3630"/>
    <w:rsid w:val="009F36AF"/>
    <w:rsid w:val="009F38B5"/>
    <w:rsid w:val="009F38B7"/>
    <w:rsid w:val="009F38CB"/>
    <w:rsid w:val="009F3939"/>
    <w:rsid w:val="009F39BA"/>
    <w:rsid w:val="009F39C2"/>
    <w:rsid w:val="009F3A7B"/>
    <w:rsid w:val="009F3B26"/>
    <w:rsid w:val="009F3B90"/>
    <w:rsid w:val="009F3B97"/>
    <w:rsid w:val="009F3C17"/>
    <w:rsid w:val="009F3CC1"/>
    <w:rsid w:val="009F3DAB"/>
    <w:rsid w:val="009F3E16"/>
    <w:rsid w:val="009F3E59"/>
    <w:rsid w:val="009F3F27"/>
    <w:rsid w:val="009F3F42"/>
    <w:rsid w:val="009F3FEA"/>
    <w:rsid w:val="009F40F0"/>
    <w:rsid w:val="009F4147"/>
    <w:rsid w:val="009F414F"/>
    <w:rsid w:val="009F4341"/>
    <w:rsid w:val="009F4347"/>
    <w:rsid w:val="009F436C"/>
    <w:rsid w:val="009F4476"/>
    <w:rsid w:val="009F4481"/>
    <w:rsid w:val="009F44BC"/>
    <w:rsid w:val="009F44BE"/>
    <w:rsid w:val="009F44C7"/>
    <w:rsid w:val="009F4874"/>
    <w:rsid w:val="009F4907"/>
    <w:rsid w:val="009F4A12"/>
    <w:rsid w:val="009F4A66"/>
    <w:rsid w:val="009F4B35"/>
    <w:rsid w:val="009F4BDC"/>
    <w:rsid w:val="009F4BFE"/>
    <w:rsid w:val="009F4C1F"/>
    <w:rsid w:val="009F4C80"/>
    <w:rsid w:val="009F4CF4"/>
    <w:rsid w:val="009F4D3C"/>
    <w:rsid w:val="009F4D3D"/>
    <w:rsid w:val="009F4ECB"/>
    <w:rsid w:val="009F4ED3"/>
    <w:rsid w:val="009F4F6E"/>
    <w:rsid w:val="009F504C"/>
    <w:rsid w:val="009F50BC"/>
    <w:rsid w:val="009F512E"/>
    <w:rsid w:val="009F516C"/>
    <w:rsid w:val="009F51AD"/>
    <w:rsid w:val="009F51CD"/>
    <w:rsid w:val="009F51F3"/>
    <w:rsid w:val="009F529E"/>
    <w:rsid w:val="009F52F3"/>
    <w:rsid w:val="009F538F"/>
    <w:rsid w:val="009F53AB"/>
    <w:rsid w:val="009F546F"/>
    <w:rsid w:val="009F549A"/>
    <w:rsid w:val="009F5549"/>
    <w:rsid w:val="009F55B2"/>
    <w:rsid w:val="009F569D"/>
    <w:rsid w:val="009F56D9"/>
    <w:rsid w:val="009F57E6"/>
    <w:rsid w:val="009F5860"/>
    <w:rsid w:val="009F587A"/>
    <w:rsid w:val="009F5893"/>
    <w:rsid w:val="009F58CC"/>
    <w:rsid w:val="009F592B"/>
    <w:rsid w:val="009F5963"/>
    <w:rsid w:val="009F59B3"/>
    <w:rsid w:val="009F59C5"/>
    <w:rsid w:val="009F59DB"/>
    <w:rsid w:val="009F5B84"/>
    <w:rsid w:val="009F5BC4"/>
    <w:rsid w:val="009F5BFA"/>
    <w:rsid w:val="009F5CD6"/>
    <w:rsid w:val="009F5D2A"/>
    <w:rsid w:val="009F5D9E"/>
    <w:rsid w:val="009F5EBB"/>
    <w:rsid w:val="009F60BC"/>
    <w:rsid w:val="009F6172"/>
    <w:rsid w:val="009F6207"/>
    <w:rsid w:val="009F62CC"/>
    <w:rsid w:val="009F63D0"/>
    <w:rsid w:val="009F63DF"/>
    <w:rsid w:val="009F6408"/>
    <w:rsid w:val="009F6458"/>
    <w:rsid w:val="009F6460"/>
    <w:rsid w:val="009F65A6"/>
    <w:rsid w:val="009F65E0"/>
    <w:rsid w:val="009F665A"/>
    <w:rsid w:val="009F6679"/>
    <w:rsid w:val="009F669C"/>
    <w:rsid w:val="009F66EF"/>
    <w:rsid w:val="009F67AE"/>
    <w:rsid w:val="009F680E"/>
    <w:rsid w:val="009F6813"/>
    <w:rsid w:val="009F684D"/>
    <w:rsid w:val="009F6965"/>
    <w:rsid w:val="009F6A52"/>
    <w:rsid w:val="009F6AAB"/>
    <w:rsid w:val="009F6B94"/>
    <w:rsid w:val="009F6C47"/>
    <w:rsid w:val="009F6CED"/>
    <w:rsid w:val="009F6D60"/>
    <w:rsid w:val="009F6D8E"/>
    <w:rsid w:val="009F6E0D"/>
    <w:rsid w:val="009F6FB2"/>
    <w:rsid w:val="009F6FC4"/>
    <w:rsid w:val="009F7036"/>
    <w:rsid w:val="009F727F"/>
    <w:rsid w:val="009F7327"/>
    <w:rsid w:val="009F732B"/>
    <w:rsid w:val="009F73C9"/>
    <w:rsid w:val="009F740C"/>
    <w:rsid w:val="009F746B"/>
    <w:rsid w:val="009F7508"/>
    <w:rsid w:val="009F758A"/>
    <w:rsid w:val="009F778C"/>
    <w:rsid w:val="009F77DD"/>
    <w:rsid w:val="009F78AB"/>
    <w:rsid w:val="009F78BC"/>
    <w:rsid w:val="009F7968"/>
    <w:rsid w:val="009F7AB7"/>
    <w:rsid w:val="009F7C08"/>
    <w:rsid w:val="009F7CD5"/>
    <w:rsid w:val="009F7E02"/>
    <w:rsid w:val="009F7E79"/>
    <w:rsid w:val="00A00119"/>
    <w:rsid w:val="00A00129"/>
    <w:rsid w:val="00A00137"/>
    <w:rsid w:val="00A0038E"/>
    <w:rsid w:val="00A003AC"/>
    <w:rsid w:val="00A00406"/>
    <w:rsid w:val="00A0040E"/>
    <w:rsid w:val="00A00410"/>
    <w:rsid w:val="00A00420"/>
    <w:rsid w:val="00A004D6"/>
    <w:rsid w:val="00A00584"/>
    <w:rsid w:val="00A005EF"/>
    <w:rsid w:val="00A005F3"/>
    <w:rsid w:val="00A00665"/>
    <w:rsid w:val="00A00688"/>
    <w:rsid w:val="00A0068A"/>
    <w:rsid w:val="00A0072D"/>
    <w:rsid w:val="00A00792"/>
    <w:rsid w:val="00A00797"/>
    <w:rsid w:val="00A00885"/>
    <w:rsid w:val="00A00952"/>
    <w:rsid w:val="00A009DB"/>
    <w:rsid w:val="00A00A61"/>
    <w:rsid w:val="00A00A74"/>
    <w:rsid w:val="00A00B53"/>
    <w:rsid w:val="00A00C2F"/>
    <w:rsid w:val="00A00E3E"/>
    <w:rsid w:val="00A00E43"/>
    <w:rsid w:val="00A00E9B"/>
    <w:rsid w:val="00A00ED6"/>
    <w:rsid w:val="00A00F9B"/>
    <w:rsid w:val="00A01010"/>
    <w:rsid w:val="00A01167"/>
    <w:rsid w:val="00A011BF"/>
    <w:rsid w:val="00A01260"/>
    <w:rsid w:val="00A0127F"/>
    <w:rsid w:val="00A012E2"/>
    <w:rsid w:val="00A01317"/>
    <w:rsid w:val="00A013CF"/>
    <w:rsid w:val="00A014B4"/>
    <w:rsid w:val="00A01536"/>
    <w:rsid w:val="00A0163F"/>
    <w:rsid w:val="00A0169D"/>
    <w:rsid w:val="00A016D9"/>
    <w:rsid w:val="00A01732"/>
    <w:rsid w:val="00A01737"/>
    <w:rsid w:val="00A01752"/>
    <w:rsid w:val="00A01824"/>
    <w:rsid w:val="00A01829"/>
    <w:rsid w:val="00A01857"/>
    <w:rsid w:val="00A01865"/>
    <w:rsid w:val="00A01921"/>
    <w:rsid w:val="00A01952"/>
    <w:rsid w:val="00A01A9E"/>
    <w:rsid w:val="00A01C15"/>
    <w:rsid w:val="00A01C65"/>
    <w:rsid w:val="00A01CFE"/>
    <w:rsid w:val="00A01D48"/>
    <w:rsid w:val="00A01DA5"/>
    <w:rsid w:val="00A01E54"/>
    <w:rsid w:val="00A01E73"/>
    <w:rsid w:val="00A01E76"/>
    <w:rsid w:val="00A01ECE"/>
    <w:rsid w:val="00A01F03"/>
    <w:rsid w:val="00A01FC2"/>
    <w:rsid w:val="00A020A5"/>
    <w:rsid w:val="00A02175"/>
    <w:rsid w:val="00A02204"/>
    <w:rsid w:val="00A0235B"/>
    <w:rsid w:val="00A024C9"/>
    <w:rsid w:val="00A0263D"/>
    <w:rsid w:val="00A027EF"/>
    <w:rsid w:val="00A0286E"/>
    <w:rsid w:val="00A028D8"/>
    <w:rsid w:val="00A02941"/>
    <w:rsid w:val="00A0295B"/>
    <w:rsid w:val="00A02ABC"/>
    <w:rsid w:val="00A02AC6"/>
    <w:rsid w:val="00A02ADA"/>
    <w:rsid w:val="00A02B54"/>
    <w:rsid w:val="00A02B7C"/>
    <w:rsid w:val="00A02C95"/>
    <w:rsid w:val="00A02E1C"/>
    <w:rsid w:val="00A02E87"/>
    <w:rsid w:val="00A02F8A"/>
    <w:rsid w:val="00A0300C"/>
    <w:rsid w:val="00A0304B"/>
    <w:rsid w:val="00A0306C"/>
    <w:rsid w:val="00A0309C"/>
    <w:rsid w:val="00A030EC"/>
    <w:rsid w:val="00A03105"/>
    <w:rsid w:val="00A03199"/>
    <w:rsid w:val="00A032AA"/>
    <w:rsid w:val="00A03387"/>
    <w:rsid w:val="00A033F8"/>
    <w:rsid w:val="00A035F5"/>
    <w:rsid w:val="00A03674"/>
    <w:rsid w:val="00A03754"/>
    <w:rsid w:val="00A038F7"/>
    <w:rsid w:val="00A03977"/>
    <w:rsid w:val="00A03AFB"/>
    <w:rsid w:val="00A03B02"/>
    <w:rsid w:val="00A03B97"/>
    <w:rsid w:val="00A03BB8"/>
    <w:rsid w:val="00A03C33"/>
    <w:rsid w:val="00A03C6F"/>
    <w:rsid w:val="00A03DEE"/>
    <w:rsid w:val="00A03E0F"/>
    <w:rsid w:val="00A03F53"/>
    <w:rsid w:val="00A03F6E"/>
    <w:rsid w:val="00A04130"/>
    <w:rsid w:val="00A04216"/>
    <w:rsid w:val="00A0424C"/>
    <w:rsid w:val="00A04339"/>
    <w:rsid w:val="00A04444"/>
    <w:rsid w:val="00A044F5"/>
    <w:rsid w:val="00A04684"/>
    <w:rsid w:val="00A046AD"/>
    <w:rsid w:val="00A04A0E"/>
    <w:rsid w:val="00A04A68"/>
    <w:rsid w:val="00A04CA6"/>
    <w:rsid w:val="00A04D60"/>
    <w:rsid w:val="00A04D73"/>
    <w:rsid w:val="00A04D94"/>
    <w:rsid w:val="00A04D96"/>
    <w:rsid w:val="00A04F3F"/>
    <w:rsid w:val="00A05008"/>
    <w:rsid w:val="00A05012"/>
    <w:rsid w:val="00A05183"/>
    <w:rsid w:val="00A052BB"/>
    <w:rsid w:val="00A052C3"/>
    <w:rsid w:val="00A0531B"/>
    <w:rsid w:val="00A05330"/>
    <w:rsid w:val="00A05347"/>
    <w:rsid w:val="00A053AA"/>
    <w:rsid w:val="00A05474"/>
    <w:rsid w:val="00A055D5"/>
    <w:rsid w:val="00A056D6"/>
    <w:rsid w:val="00A05984"/>
    <w:rsid w:val="00A05994"/>
    <w:rsid w:val="00A05A09"/>
    <w:rsid w:val="00A05A7D"/>
    <w:rsid w:val="00A05B3C"/>
    <w:rsid w:val="00A05E18"/>
    <w:rsid w:val="00A05E61"/>
    <w:rsid w:val="00A05E76"/>
    <w:rsid w:val="00A05FEF"/>
    <w:rsid w:val="00A06059"/>
    <w:rsid w:val="00A06098"/>
    <w:rsid w:val="00A062CB"/>
    <w:rsid w:val="00A063EC"/>
    <w:rsid w:val="00A0647B"/>
    <w:rsid w:val="00A064CE"/>
    <w:rsid w:val="00A0665A"/>
    <w:rsid w:val="00A066A3"/>
    <w:rsid w:val="00A0674E"/>
    <w:rsid w:val="00A0675F"/>
    <w:rsid w:val="00A0686E"/>
    <w:rsid w:val="00A068B2"/>
    <w:rsid w:val="00A06979"/>
    <w:rsid w:val="00A069F2"/>
    <w:rsid w:val="00A06A62"/>
    <w:rsid w:val="00A06A68"/>
    <w:rsid w:val="00A06C22"/>
    <w:rsid w:val="00A06DA8"/>
    <w:rsid w:val="00A06DD1"/>
    <w:rsid w:val="00A06FC5"/>
    <w:rsid w:val="00A070C3"/>
    <w:rsid w:val="00A070D3"/>
    <w:rsid w:val="00A071FD"/>
    <w:rsid w:val="00A0726B"/>
    <w:rsid w:val="00A072C0"/>
    <w:rsid w:val="00A07313"/>
    <w:rsid w:val="00A07396"/>
    <w:rsid w:val="00A073C4"/>
    <w:rsid w:val="00A073DC"/>
    <w:rsid w:val="00A07503"/>
    <w:rsid w:val="00A07522"/>
    <w:rsid w:val="00A07613"/>
    <w:rsid w:val="00A0763C"/>
    <w:rsid w:val="00A0767F"/>
    <w:rsid w:val="00A07688"/>
    <w:rsid w:val="00A077C7"/>
    <w:rsid w:val="00A07818"/>
    <w:rsid w:val="00A078B6"/>
    <w:rsid w:val="00A078D5"/>
    <w:rsid w:val="00A0799C"/>
    <w:rsid w:val="00A07A3E"/>
    <w:rsid w:val="00A07A7B"/>
    <w:rsid w:val="00A07B35"/>
    <w:rsid w:val="00A07B57"/>
    <w:rsid w:val="00A07CCA"/>
    <w:rsid w:val="00A07E90"/>
    <w:rsid w:val="00A07F18"/>
    <w:rsid w:val="00A07F62"/>
    <w:rsid w:val="00A102CA"/>
    <w:rsid w:val="00A1030C"/>
    <w:rsid w:val="00A10342"/>
    <w:rsid w:val="00A103DD"/>
    <w:rsid w:val="00A103ED"/>
    <w:rsid w:val="00A10401"/>
    <w:rsid w:val="00A10433"/>
    <w:rsid w:val="00A104C9"/>
    <w:rsid w:val="00A1050D"/>
    <w:rsid w:val="00A1053D"/>
    <w:rsid w:val="00A1056E"/>
    <w:rsid w:val="00A1058F"/>
    <w:rsid w:val="00A1065F"/>
    <w:rsid w:val="00A106CF"/>
    <w:rsid w:val="00A107FF"/>
    <w:rsid w:val="00A10884"/>
    <w:rsid w:val="00A10975"/>
    <w:rsid w:val="00A10987"/>
    <w:rsid w:val="00A109E8"/>
    <w:rsid w:val="00A10AF5"/>
    <w:rsid w:val="00A10C91"/>
    <w:rsid w:val="00A10C95"/>
    <w:rsid w:val="00A10CCD"/>
    <w:rsid w:val="00A10CE2"/>
    <w:rsid w:val="00A10DAA"/>
    <w:rsid w:val="00A10E3A"/>
    <w:rsid w:val="00A10EFD"/>
    <w:rsid w:val="00A10F75"/>
    <w:rsid w:val="00A1104F"/>
    <w:rsid w:val="00A11272"/>
    <w:rsid w:val="00A1127F"/>
    <w:rsid w:val="00A11327"/>
    <w:rsid w:val="00A11338"/>
    <w:rsid w:val="00A113F2"/>
    <w:rsid w:val="00A11407"/>
    <w:rsid w:val="00A11462"/>
    <w:rsid w:val="00A114DF"/>
    <w:rsid w:val="00A1154C"/>
    <w:rsid w:val="00A115E1"/>
    <w:rsid w:val="00A116D5"/>
    <w:rsid w:val="00A116E6"/>
    <w:rsid w:val="00A11757"/>
    <w:rsid w:val="00A118E8"/>
    <w:rsid w:val="00A1193E"/>
    <w:rsid w:val="00A1199E"/>
    <w:rsid w:val="00A119CA"/>
    <w:rsid w:val="00A11AD0"/>
    <w:rsid w:val="00A11B54"/>
    <w:rsid w:val="00A11B7D"/>
    <w:rsid w:val="00A11C41"/>
    <w:rsid w:val="00A11D92"/>
    <w:rsid w:val="00A11E10"/>
    <w:rsid w:val="00A11F0A"/>
    <w:rsid w:val="00A11F8A"/>
    <w:rsid w:val="00A11FD6"/>
    <w:rsid w:val="00A122A4"/>
    <w:rsid w:val="00A12313"/>
    <w:rsid w:val="00A1237D"/>
    <w:rsid w:val="00A12411"/>
    <w:rsid w:val="00A12593"/>
    <w:rsid w:val="00A125E8"/>
    <w:rsid w:val="00A1265D"/>
    <w:rsid w:val="00A12674"/>
    <w:rsid w:val="00A126D7"/>
    <w:rsid w:val="00A126E7"/>
    <w:rsid w:val="00A127C7"/>
    <w:rsid w:val="00A1285A"/>
    <w:rsid w:val="00A12943"/>
    <w:rsid w:val="00A129A2"/>
    <w:rsid w:val="00A129E1"/>
    <w:rsid w:val="00A12A21"/>
    <w:rsid w:val="00A12A2F"/>
    <w:rsid w:val="00A12A5F"/>
    <w:rsid w:val="00A12A76"/>
    <w:rsid w:val="00A12AB1"/>
    <w:rsid w:val="00A12BF0"/>
    <w:rsid w:val="00A12C70"/>
    <w:rsid w:val="00A12C77"/>
    <w:rsid w:val="00A12C8C"/>
    <w:rsid w:val="00A12E75"/>
    <w:rsid w:val="00A12EB8"/>
    <w:rsid w:val="00A12F34"/>
    <w:rsid w:val="00A12F66"/>
    <w:rsid w:val="00A12FBB"/>
    <w:rsid w:val="00A1311A"/>
    <w:rsid w:val="00A133C6"/>
    <w:rsid w:val="00A133EC"/>
    <w:rsid w:val="00A1350C"/>
    <w:rsid w:val="00A13685"/>
    <w:rsid w:val="00A136CA"/>
    <w:rsid w:val="00A137EA"/>
    <w:rsid w:val="00A137FC"/>
    <w:rsid w:val="00A13919"/>
    <w:rsid w:val="00A13AAD"/>
    <w:rsid w:val="00A13ACC"/>
    <w:rsid w:val="00A13B2B"/>
    <w:rsid w:val="00A13C6D"/>
    <w:rsid w:val="00A13D71"/>
    <w:rsid w:val="00A13D7E"/>
    <w:rsid w:val="00A13DD6"/>
    <w:rsid w:val="00A13E0C"/>
    <w:rsid w:val="00A13F0D"/>
    <w:rsid w:val="00A13FEE"/>
    <w:rsid w:val="00A1400D"/>
    <w:rsid w:val="00A14049"/>
    <w:rsid w:val="00A140B0"/>
    <w:rsid w:val="00A140DF"/>
    <w:rsid w:val="00A141E2"/>
    <w:rsid w:val="00A1435D"/>
    <w:rsid w:val="00A1438B"/>
    <w:rsid w:val="00A143B4"/>
    <w:rsid w:val="00A14411"/>
    <w:rsid w:val="00A144DD"/>
    <w:rsid w:val="00A1460A"/>
    <w:rsid w:val="00A14621"/>
    <w:rsid w:val="00A14678"/>
    <w:rsid w:val="00A14764"/>
    <w:rsid w:val="00A147A1"/>
    <w:rsid w:val="00A147B9"/>
    <w:rsid w:val="00A147EF"/>
    <w:rsid w:val="00A1481F"/>
    <w:rsid w:val="00A14838"/>
    <w:rsid w:val="00A14866"/>
    <w:rsid w:val="00A148B6"/>
    <w:rsid w:val="00A14925"/>
    <w:rsid w:val="00A14A29"/>
    <w:rsid w:val="00A14A44"/>
    <w:rsid w:val="00A14A57"/>
    <w:rsid w:val="00A14A5F"/>
    <w:rsid w:val="00A14ADB"/>
    <w:rsid w:val="00A14AF3"/>
    <w:rsid w:val="00A14B47"/>
    <w:rsid w:val="00A14B49"/>
    <w:rsid w:val="00A14BB7"/>
    <w:rsid w:val="00A14D20"/>
    <w:rsid w:val="00A14E64"/>
    <w:rsid w:val="00A14ED0"/>
    <w:rsid w:val="00A14FD1"/>
    <w:rsid w:val="00A1501C"/>
    <w:rsid w:val="00A15086"/>
    <w:rsid w:val="00A15358"/>
    <w:rsid w:val="00A154CF"/>
    <w:rsid w:val="00A155F3"/>
    <w:rsid w:val="00A15632"/>
    <w:rsid w:val="00A15778"/>
    <w:rsid w:val="00A158A6"/>
    <w:rsid w:val="00A158B4"/>
    <w:rsid w:val="00A15955"/>
    <w:rsid w:val="00A1595E"/>
    <w:rsid w:val="00A159B6"/>
    <w:rsid w:val="00A15AE0"/>
    <w:rsid w:val="00A15BB4"/>
    <w:rsid w:val="00A15C0E"/>
    <w:rsid w:val="00A15C77"/>
    <w:rsid w:val="00A15EAE"/>
    <w:rsid w:val="00A15EC5"/>
    <w:rsid w:val="00A15ED1"/>
    <w:rsid w:val="00A15FF6"/>
    <w:rsid w:val="00A16071"/>
    <w:rsid w:val="00A1624E"/>
    <w:rsid w:val="00A163A7"/>
    <w:rsid w:val="00A163C8"/>
    <w:rsid w:val="00A1653A"/>
    <w:rsid w:val="00A16546"/>
    <w:rsid w:val="00A16608"/>
    <w:rsid w:val="00A167AA"/>
    <w:rsid w:val="00A167F9"/>
    <w:rsid w:val="00A16807"/>
    <w:rsid w:val="00A1686F"/>
    <w:rsid w:val="00A16985"/>
    <w:rsid w:val="00A16B40"/>
    <w:rsid w:val="00A16B5B"/>
    <w:rsid w:val="00A16E2F"/>
    <w:rsid w:val="00A16E96"/>
    <w:rsid w:val="00A16EF2"/>
    <w:rsid w:val="00A17045"/>
    <w:rsid w:val="00A1718E"/>
    <w:rsid w:val="00A17223"/>
    <w:rsid w:val="00A1725C"/>
    <w:rsid w:val="00A17328"/>
    <w:rsid w:val="00A173AC"/>
    <w:rsid w:val="00A173D1"/>
    <w:rsid w:val="00A173DD"/>
    <w:rsid w:val="00A174D8"/>
    <w:rsid w:val="00A174E7"/>
    <w:rsid w:val="00A175BF"/>
    <w:rsid w:val="00A175C6"/>
    <w:rsid w:val="00A177AD"/>
    <w:rsid w:val="00A1780F"/>
    <w:rsid w:val="00A178E7"/>
    <w:rsid w:val="00A17904"/>
    <w:rsid w:val="00A179CE"/>
    <w:rsid w:val="00A17ABB"/>
    <w:rsid w:val="00A17C4B"/>
    <w:rsid w:val="00A17C9A"/>
    <w:rsid w:val="00A17CD6"/>
    <w:rsid w:val="00A17D00"/>
    <w:rsid w:val="00A17D25"/>
    <w:rsid w:val="00A17D65"/>
    <w:rsid w:val="00A17D89"/>
    <w:rsid w:val="00A17E0F"/>
    <w:rsid w:val="00A17E53"/>
    <w:rsid w:val="00A17E7C"/>
    <w:rsid w:val="00A17EB3"/>
    <w:rsid w:val="00A17F47"/>
    <w:rsid w:val="00A20086"/>
    <w:rsid w:val="00A200E4"/>
    <w:rsid w:val="00A20114"/>
    <w:rsid w:val="00A20131"/>
    <w:rsid w:val="00A20202"/>
    <w:rsid w:val="00A20281"/>
    <w:rsid w:val="00A205F8"/>
    <w:rsid w:val="00A2060F"/>
    <w:rsid w:val="00A20696"/>
    <w:rsid w:val="00A20780"/>
    <w:rsid w:val="00A208A6"/>
    <w:rsid w:val="00A208F6"/>
    <w:rsid w:val="00A2096C"/>
    <w:rsid w:val="00A209A4"/>
    <w:rsid w:val="00A209DC"/>
    <w:rsid w:val="00A20A05"/>
    <w:rsid w:val="00A20A34"/>
    <w:rsid w:val="00A20A54"/>
    <w:rsid w:val="00A20AB9"/>
    <w:rsid w:val="00A20B14"/>
    <w:rsid w:val="00A20BAA"/>
    <w:rsid w:val="00A20C04"/>
    <w:rsid w:val="00A20C34"/>
    <w:rsid w:val="00A20C43"/>
    <w:rsid w:val="00A20D9C"/>
    <w:rsid w:val="00A20E20"/>
    <w:rsid w:val="00A20E45"/>
    <w:rsid w:val="00A20F14"/>
    <w:rsid w:val="00A20FC8"/>
    <w:rsid w:val="00A210C9"/>
    <w:rsid w:val="00A21123"/>
    <w:rsid w:val="00A2113C"/>
    <w:rsid w:val="00A211D8"/>
    <w:rsid w:val="00A21296"/>
    <w:rsid w:val="00A212DF"/>
    <w:rsid w:val="00A213C4"/>
    <w:rsid w:val="00A21541"/>
    <w:rsid w:val="00A21553"/>
    <w:rsid w:val="00A215BD"/>
    <w:rsid w:val="00A21690"/>
    <w:rsid w:val="00A2175F"/>
    <w:rsid w:val="00A2185A"/>
    <w:rsid w:val="00A21A26"/>
    <w:rsid w:val="00A21AA7"/>
    <w:rsid w:val="00A21AD5"/>
    <w:rsid w:val="00A21AE1"/>
    <w:rsid w:val="00A21B51"/>
    <w:rsid w:val="00A21CF3"/>
    <w:rsid w:val="00A21D2B"/>
    <w:rsid w:val="00A21E0D"/>
    <w:rsid w:val="00A21E2B"/>
    <w:rsid w:val="00A21E9A"/>
    <w:rsid w:val="00A21EC0"/>
    <w:rsid w:val="00A21FCC"/>
    <w:rsid w:val="00A22220"/>
    <w:rsid w:val="00A223F3"/>
    <w:rsid w:val="00A22428"/>
    <w:rsid w:val="00A22439"/>
    <w:rsid w:val="00A22457"/>
    <w:rsid w:val="00A2252D"/>
    <w:rsid w:val="00A225C9"/>
    <w:rsid w:val="00A225F8"/>
    <w:rsid w:val="00A2263F"/>
    <w:rsid w:val="00A226C8"/>
    <w:rsid w:val="00A22702"/>
    <w:rsid w:val="00A22711"/>
    <w:rsid w:val="00A227CD"/>
    <w:rsid w:val="00A228E2"/>
    <w:rsid w:val="00A22933"/>
    <w:rsid w:val="00A229D6"/>
    <w:rsid w:val="00A229F8"/>
    <w:rsid w:val="00A229FB"/>
    <w:rsid w:val="00A22C86"/>
    <w:rsid w:val="00A22C97"/>
    <w:rsid w:val="00A22CBB"/>
    <w:rsid w:val="00A22D37"/>
    <w:rsid w:val="00A22E45"/>
    <w:rsid w:val="00A22E5E"/>
    <w:rsid w:val="00A22F68"/>
    <w:rsid w:val="00A22FBD"/>
    <w:rsid w:val="00A2316D"/>
    <w:rsid w:val="00A23202"/>
    <w:rsid w:val="00A233CB"/>
    <w:rsid w:val="00A2345F"/>
    <w:rsid w:val="00A23468"/>
    <w:rsid w:val="00A235B2"/>
    <w:rsid w:val="00A23642"/>
    <w:rsid w:val="00A237AF"/>
    <w:rsid w:val="00A237C8"/>
    <w:rsid w:val="00A237D1"/>
    <w:rsid w:val="00A2383B"/>
    <w:rsid w:val="00A239CB"/>
    <w:rsid w:val="00A239FF"/>
    <w:rsid w:val="00A23BDC"/>
    <w:rsid w:val="00A23C57"/>
    <w:rsid w:val="00A23CDF"/>
    <w:rsid w:val="00A23D1D"/>
    <w:rsid w:val="00A23DB3"/>
    <w:rsid w:val="00A23DF7"/>
    <w:rsid w:val="00A23E43"/>
    <w:rsid w:val="00A23F39"/>
    <w:rsid w:val="00A23F8F"/>
    <w:rsid w:val="00A2409E"/>
    <w:rsid w:val="00A2420D"/>
    <w:rsid w:val="00A24262"/>
    <w:rsid w:val="00A24321"/>
    <w:rsid w:val="00A24333"/>
    <w:rsid w:val="00A243F4"/>
    <w:rsid w:val="00A24425"/>
    <w:rsid w:val="00A24460"/>
    <w:rsid w:val="00A2451E"/>
    <w:rsid w:val="00A24544"/>
    <w:rsid w:val="00A245C5"/>
    <w:rsid w:val="00A2461D"/>
    <w:rsid w:val="00A24622"/>
    <w:rsid w:val="00A24624"/>
    <w:rsid w:val="00A246C7"/>
    <w:rsid w:val="00A247E4"/>
    <w:rsid w:val="00A247FE"/>
    <w:rsid w:val="00A248A9"/>
    <w:rsid w:val="00A24932"/>
    <w:rsid w:val="00A249AD"/>
    <w:rsid w:val="00A249D0"/>
    <w:rsid w:val="00A24B27"/>
    <w:rsid w:val="00A24BA3"/>
    <w:rsid w:val="00A24C2E"/>
    <w:rsid w:val="00A24D50"/>
    <w:rsid w:val="00A24DA1"/>
    <w:rsid w:val="00A24DAC"/>
    <w:rsid w:val="00A24DF8"/>
    <w:rsid w:val="00A24E41"/>
    <w:rsid w:val="00A24ECE"/>
    <w:rsid w:val="00A24ED9"/>
    <w:rsid w:val="00A2501B"/>
    <w:rsid w:val="00A250F1"/>
    <w:rsid w:val="00A25145"/>
    <w:rsid w:val="00A253A4"/>
    <w:rsid w:val="00A253FF"/>
    <w:rsid w:val="00A2558A"/>
    <w:rsid w:val="00A256D6"/>
    <w:rsid w:val="00A25767"/>
    <w:rsid w:val="00A257B3"/>
    <w:rsid w:val="00A257D5"/>
    <w:rsid w:val="00A25989"/>
    <w:rsid w:val="00A259B5"/>
    <w:rsid w:val="00A25A0B"/>
    <w:rsid w:val="00A25A82"/>
    <w:rsid w:val="00A25B79"/>
    <w:rsid w:val="00A25B80"/>
    <w:rsid w:val="00A25BBA"/>
    <w:rsid w:val="00A25C84"/>
    <w:rsid w:val="00A25CA7"/>
    <w:rsid w:val="00A25CE7"/>
    <w:rsid w:val="00A25CF4"/>
    <w:rsid w:val="00A25D29"/>
    <w:rsid w:val="00A25D9B"/>
    <w:rsid w:val="00A25E2A"/>
    <w:rsid w:val="00A26360"/>
    <w:rsid w:val="00A263B4"/>
    <w:rsid w:val="00A2642A"/>
    <w:rsid w:val="00A2651C"/>
    <w:rsid w:val="00A266EB"/>
    <w:rsid w:val="00A26826"/>
    <w:rsid w:val="00A268D4"/>
    <w:rsid w:val="00A26944"/>
    <w:rsid w:val="00A2694E"/>
    <w:rsid w:val="00A269AA"/>
    <w:rsid w:val="00A269D9"/>
    <w:rsid w:val="00A26B0C"/>
    <w:rsid w:val="00A26B39"/>
    <w:rsid w:val="00A26B52"/>
    <w:rsid w:val="00A26C05"/>
    <w:rsid w:val="00A26C30"/>
    <w:rsid w:val="00A26CA6"/>
    <w:rsid w:val="00A26EBF"/>
    <w:rsid w:val="00A26F7D"/>
    <w:rsid w:val="00A26FC0"/>
    <w:rsid w:val="00A2700F"/>
    <w:rsid w:val="00A27023"/>
    <w:rsid w:val="00A27054"/>
    <w:rsid w:val="00A27085"/>
    <w:rsid w:val="00A270CC"/>
    <w:rsid w:val="00A271C6"/>
    <w:rsid w:val="00A2726E"/>
    <w:rsid w:val="00A273CE"/>
    <w:rsid w:val="00A27457"/>
    <w:rsid w:val="00A27493"/>
    <w:rsid w:val="00A274B4"/>
    <w:rsid w:val="00A277F3"/>
    <w:rsid w:val="00A2781A"/>
    <w:rsid w:val="00A2785E"/>
    <w:rsid w:val="00A278A7"/>
    <w:rsid w:val="00A27A1C"/>
    <w:rsid w:val="00A27BC8"/>
    <w:rsid w:val="00A27C9A"/>
    <w:rsid w:val="00A27E23"/>
    <w:rsid w:val="00A27E9E"/>
    <w:rsid w:val="00A27F99"/>
    <w:rsid w:val="00A27FBB"/>
    <w:rsid w:val="00A30012"/>
    <w:rsid w:val="00A30041"/>
    <w:rsid w:val="00A30083"/>
    <w:rsid w:val="00A30171"/>
    <w:rsid w:val="00A301D2"/>
    <w:rsid w:val="00A3023D"/>
    <w:rsid w:val="00A3024F"/>
    <w:rsid w:val="00A30380"/>
    <w:rsid w:val="00A3058B"/>
    <w:rsid w:val="00A305C2"/>
    <w:rsid w:val="00A305DB"/>
    <w:rsid w:val="00A3064A"/>
    <w:rsid w:val="00A30659"/>
    <w:rsid w:val="00A306C9"/>
    <w:rsid w:val="00A306FD"/>
    <w:rsid w:val="00A30792"/>
    <w:rsid w:val="00A307D0"/>
    <w:rsid w:val="00A3085C"/>
    <w:rsid w:val="00A30AAB"/>
    <w:rsid w:val="00A30ABD"/>
    <w:rsid w:val="00A30B67"/>
    <w:rsid w:val="00A30C91"/>
    <w:rsid w:val="00A30CE2"/>
    <w:rsid w:val="00A30CF8"/>
    <w:rsid w:val="00A30E39"/>
    <w:rsid w:val="00A30FBA"/>
    <w:rsid w:val="00A30FD4"/>
    <w:rsid w:val="00A31056"/>
    <w:rsid w:val="00A3108C"/>
    <w:rsid w:val="00A31261"/>
    <w:rsid w:val="00A312A3"/>
    <w:rsid w:val="00A312DB"/>
    <w:rsid w:val="00A31325"/>
    <w:rsid w:val="00A313BD"/>
    <w:rsid w:val="00A313E5"/>
    <w:rsid w:val="00A31433"/>
    <w:rsid w:val="00A3151D"/>
    <w:rsid w:val="00A3160E"/>
    <w:rsid w:val="00A3162A"/>
    <w:rsid w:val="00A31691"/>
    <w:rsid w:val="00A316B3"/>
    <w:rsid w:val="00A316BF"/>
    <w:rsid w:val="00A3175D"/>
    <w:rsid w:val="00A31906"/>
    <w:rsid w:val="00A31925"/>
    <w:rsid w:val="00A31A76"/>
    <w:rsid w:val="00A31AB7"/>
    <w:rsid w:val="00A31C16"/>
    <w:rsid w:val="00A31C3E"/>
    <w:rsid w:val="00A31C59"/>
    <w:rsid w:val="00A31E76"/>
    <w:rsid w:val="00A31F61"/>
    <w:rsid w:val="00A31F66"/>
    <w:rsid w:val="00A31F71"/>
    <w:rsid w:val="00A31FA0"/>
    <w:rsid w:val="00A31FAD"/>
    <w:rsid w:val="00A3204F"/>
    <w:rsid w:val="00A320BC"/>
    <w:rsid w:val="00A322A3"/>
    <w:rsid w:val="00A32354"/>
    <w:rsid w:val="00A32373"/>
    <w:rsid w:val="00A32526"/>
    <w:rsid w:val="00A3252C"/>
    <w:rsid w:val="00A325CC"/>
    <w:rsid w:val="00A329F9"/>
    <w:rsid w:val="00A32A60"/>
    <w:rsid w:val="00A32AE3"/>
    <w:rsid w:val="00A32B42"/>
    <w:rsid w:val="00A32B6E"/>
    <w:rsid w:val="00A32B8B"/>
    <w:rsid w:val="00A32BD7"/>
    <w:rsid w:val="00A32CF9"/>
    <w:rsid w:val="00A32EF0"/>
    <w:rsid w:val="00A3306C"/>
    <w:rsid w:val="00A33159"/>
    <w:rsid w:val="00A332AA"/>
    <w:rsid w:val="00A332DF"/>
    <w:rsid w:val="00A33311"/>
    <w:rsid w:val="00A333B8"/>
    <w:rsid w:val="00A33447"/>
    <w:rsid w:val="00A334C2"/>
    <w:rsid w:val="00A33729"/>
    <w:rsid w:val="00A337D2"/>
    <w:rsid w:val="00A33826"/>
    <w:rsid w:val="00A33827"/>
    <w:rsid w:val="00A33920"/>
    <w:rsid w:val="00A33A7A"/>
    <w:rsid w:val="00A33A89"/>
    <w:rsid w:val="00A33AEF"/>
    <w:rsid w:val="00A33DB7"/>
    <w:rsid w:val="00A33DD3"/>
    <w:rsid w:val="00A33E28"/>
    <w:rsid w:val="00A33E5A"/>
    <w:rsid w:val="00A33EB9"/>
    <w:rsid w:val="00A33F0E"/>
    <w:rsid w:val="00A33F4D"/>
    <w:rsid w:val="00A33FBF"/>
    <w:rsid w:val="00A341E0"/>
    <w:rsid w:val="00A3425E"/>
    <w:rsid w:val="00A34265"/>
    <w:rsid w:val="00A343BB"/>
    <w:rsid w:val="00A34449"/>
    <w:rsid w:val="00A344BD"/>
    <w:rsid w:val="00A345B8"/>
    <w:rsid w:val="00A346A7"/>
    <w:rsid w:val="00A34798"/>
    <w:rsid w:val="00A347FA"/>
    <w:rsid w:val="00A3490A"/>
    <w:rsid w:val="00A34928"/>
    <w:rsid w:val="00A34947"/>
    <w:rsid w:val="00A34A79"/>
    <w:rsid w:val="00A34A93"/>
    <w:rsid w:val="00A34B5D"/>
    <w:rsid w:val="00A34C34"/>
    <w:rsid w:val="00A34C4C"/>
    <w:rsid w:val="00A34C60"/>
    <w:rsid w:val="00A34E53"/>
    <w:rsid w:val="00A34EAD"/>
    <w:rsid w:val="00A35012"/>
    <w:rsid w:val="00A3506A"/>
    <w:rsid w:val="00A352A2"/>
    <w:rsid w:val="00A35361"/>
    <w:rsid w:val="00A354CF"/>
    <w:rsid w:val="00A3550E"/>
    <w:rsid w:val="00A355B6"/>
    <w:rsid w:val="00A355BA"/>
    <w:rsid w:val="00A35655"/>
    <w:rsid w:val="00A3566A"/>
    <w:rsid w:val="00A356CC"/>
    <w:rsid w:val="00A357C3"/>
    <w:rsid w:val="00A358CD"/>
    <w:rsid w:val="00A358E8"/>
    <w:rsid w:val="00A35974"/>
    <w:rsid w:val="00A35A6E"/>
    <w:rsid w:val="00A35AED"/>
    <w:rsid w:val="00A35D68"/>
    <w:rsid w:val="00A35D73"/>
    <w:rsid w:val="00A35D74"/>
    <w:rsid w:val="00A35DA8"/>
    <w:rsid w:val="00A35EF6"/>
    <w:rsid w:val="00A35FC4"/>
    <w:rsid w:val="00A36079"/>
    <w:rsid w:val="00A36080"/>
    <w:rsid w:val="00A360B3"/>
    <w:rsid w:val="00A36145"/>
    <w:rsid w:val="00A36346"/>
    <w:rsid w:val="00A363CC"/>
    <w:rsid w:val="00A36447"/>
    <w:rsid w:val="00A364C5"/>
    <w:rsid w:val="00A3658A"/>
    <w:rsid w:val="00A36720"/>
    <w:rsid w:val="00A3676D"/>
    <w:rsid w:val="00A3680A"/>
    <w:rsid w:val="00A3683E"/>
    <w:rsid w:val="00A36883"/>
    <w:rsid w:val="00A368D7"/>
    <w:rsid w:val="00A36B17"/>
    <w:rsid w:val="00A36B75"/>
    <w:rsid w:val="00A36BA9"/>
    <w:rsid w:val="00A36BBB"/>
    <w:rsid w:val="00A36CF2"/>
    <w:rsid w:val="00A36D97"/>
    <w:rsid w:val="00A36DA5"/>
    <w:rsid w:val="00A36DB5"/>
    <w:rsid w:val="00A36DC5"/>
    <w:rsid w:val="00A36E5F"/>
    <w:rsid w:val="00A36EAA"/>
    <w:rsid w:val="00A370B4"/>
    <w:rsid w:val="00A37165"/>
    <w:rsid w:val="00A37173"/>
    <w:rsid w:val="00A3719D"/>
    <w:rsid w:val="00A37319"/>
    <w:rsid w:val="00A3735B"/>
    <w:rsid w:val="00A3737B"/>
    <w:rsid w:val="00A37394"/>
    <w:rsid w:val="00A3745B"/>
    <w:rsid w:val="00A37536"/>
    <w:rsid w:val="00A37594"/>
    <w:rsid w:val="00A37613"/>
    <w:rsid w:val="00A37617"/>
    <w:rsid w:val="00A37653"/>
    <w:rsid w:val="00A376F9"/>
    <w:rsid w:val="00A376FA"/>
    <w:rsid w:val="00A37734"/>
    <w:rsid w:val="00A37743"/>
    <w:rsid w:val="00A37792"/>
    <w:rsid w:val="00A37A38"/>
    <w:rsid w:val="00A37A8E"/>
    <w:rsid w:val="00A37A9B"/>
    <w:rsid w:val="00A37BAA"/>
    <w:rsid w:val="00A37CE8"/>
    <w:rsid w:val="00A37D03"/>
    <w:rsid w:val="00A37DC8"/>
    <w:rsid w:val="00A37E21"/>
    <w:rsid w:val="00A37EEA"/>
    <w:rsid w:val="00A37F21"/>
    <w:rsid w:val="00A40021"/>
    <w:rsid w:val="00A40034"/>
    <w:rsid w:val="00A40048"/>
    <w:rsid w:val="00A40070"/>
    <w:rsid w:val="00A400B7"/>
    <w:rsid w:val="00A40100"/>
    <w:rsid w:val="00A40221"/>
    <w:rsid w:val="00A402F1"/>
    <w:rsid w:val="00A40316"/>
    <w:rsid w:val="00A4032D"/>
    <w:rsid w:val="00A4037E"/>
    <w:rsid w:val="00A40383"/>
    <w:rsid w:val="00A40408"/>
    <w:rsid w:val="00A40415"/>
    <w:rsid w:val="00A40472"/>
    <w:rsid w:val="00A404ED"/>
    <w:rsid w:val="00A405FE"/>
    <w:rsid w:val="00A4073D"/>
    <w:rsid w:val="00A40795"/>
    <w:rsid w:val="00A4081F"/>
    <w:rsid w:val="00A40927"/>
    <w:rsid w:val="00A40938"/>
    <w:rsid w:val="00A40B72"/>
    <w:rsid w:val="00A40BD5"/>
    <w:rsid w:val="00A40D77"/>
    <w:rsid w:val="00A40E9D"/>
    <w:rsid w:val="00A40F73"/>
    <w:rsid w:val="00A41101"/>
    <w:rsid w:val="00A41219"/>
    <w:rsid w:val="00A41479"/>
    <w:rsid w:val="00A415A9"/>
    <w:rsid w:val="00A415CD"/>
    <w:rsid w:val="00A415E6"/>
    <w:rsid w:val="00A4167A"/>
    <w:rsid w:val="00A4177A"/>
    <w:rsid w:val="00A41844"/>
    <w:rsid w:val="00A4186D"/>
    <w:rsid w:val="00A41934"/>
    <w:rsid w:val="00A4195F"/>
    <w:rsid w:val="00A41A3C"/>
    <w:rsid w:val="00A41A9C"/>
    <w:rsid w:val="00A41AD8"/>
    <w:rsid w:val="00A41AF7"/>
    <w:rsid w:val="00A41BB4"/>
    <w:rsid w:val="00A41BC1"/>
    <w:rsid w:val="00A41C67"/>
    <w:rsid w:val="00A41CF2"/>
    <w:rsid w:val="00A41D04"/>
    <w:rsid w:val="00A41D51"/>
    <w:rsid w:val="00A41F88"/>
    <w:rsid w:val="00A4208C"/>
    <w:rsid w:val="00A420D3"/>
    <w:rsid w:val="00A4211D"/>
    <w:rsid w:val="00A42289"/>
    <w:rsid w:val="00A42324"/>
    <w:rsid w:val="00A42499"/>
    <w:rsid w:val="00A4251F"/>
    <w:rsid w:val="00A42547"/>
    <w:rsid w:val="00A4255F"/>
    <w:rsid w:val="00A42781"/>
    <w:rsid w:val="00A427C2"/>
    <w:rsid w:val="00A427C9"/>
    <w:rsid w:val="00A42850"/>
    <w:rsid w:val="00A42944"/>
    <w:rsid w:val="00A429BB"/>
    <w:rsid w:val="00A42A35"/>
    <w:rsid w:val="00A42A4D"/>
    <w:rsid w:val="00A42DFA"/>
    <w:rsid w:val="00A42E35"/>
    <w:rsid w:val="00A42E44"/>
    <w:rsid w:val="00A42F42"/>
    <w:rsid w:val="00A4305E"/>
    <w:rsid w:val="00A430D3"/>
    <w:rsid w:val="00A43147"/>
    <w:rsid w:val="00A432E8"/>
    <w:rsid w:val="00A4333D"/>
    <w:rsid w:val="00A4340C"/>
    <w:rsid w:val="00A4343C"/>
    <w:rsid w:val="00A434AD"/>
    <w:rsid w:val="00A434B2"/>
    <w:rsid w:val="00A43531"/>
    <w:rsid w:val="00A436E0"/>
    <w:rsid w:val="00A4372C"/>
    <w:rsid w:val="00A43791"/>
    <w:rsid w:val="00A437A4"/>
    <w:rsid w:val="00A437C9"/>
    <w:rsid w:val="00A43848"/>
    <w:rsid w:val="00A43908"/>
    <w:rsid w:val="00A4392E"/>
    <w:rsid w:val="00A43953"/>
    <w:rsid w:val="00A43A46"/>
    <w:rsid w:val="00A43DAB"/>
    <w:rsid w:val="00A43DB9"/>
    <w:rsid w:val="00A43EAA"/>
    <w:rsid w:val="00A43F59"/>
    <w:rsid w:val="00A43FA0"/>
    <w:rsid w:val="00A43FBF"/>
    <w:rsid w:val="00A44071"/>
    <w:rsid w:val="00A44220"/>
    <w:rsid w:val="00A44340"/>
    <w:rsid w:val="00A44373"/>
    <w:rsid w:val="00A44492"/>
    <w:rsid w:val="00A44512"/>
    <w:rsid w:val="00A4451B"/>
    <w:rsid w:val="00A445BA"/>
    <w:rsid w:val="00A446A6"/>
    <w:rsid w:val="00A44771"/>
    <w:rsid w:val="00A44795"/>
    <w:rsid w:val="00A44822"/>
    <w:rsid w:val="00A44883"/>
    <w:rsid w:val="00A4488D"/>
    <w:rsid w:val="00A448D8"/>
    <w:rsid w:val="00A448F3"/>
    <w:rsid w:val="00A449AA"/>
    <w:rsid w:val="00A44A90"/>
    <w:rsid w:val="00A44AB2"/>
    <w:rsid w:val="00A44AC8"/>
    <w:rsid w:val="00A44BD4"/>
    <w:rsid w:val="00A44C64"/>
    <w:rsid w:val="00A44CCD"/>
    <w:rsid w:val="00A44DBA"/>
    <w:rsid w:val="00A44E73"/>
    <w:rsid w:val="00A44E9C"/>
    <w:rsid w:val="00A44EF3"/>
    <w:rsid w:val="00A44F52"/>
    <w:rsid w:val="00A4510A"/>
    <w:rsid w:val="00A45122"/>
    <w:rsid w:val="00A45416"/>
    <w:rsid w:val="00A45434"/>
    <w:rsid w:val="00A45530"/>
    <w:rsid w:val="00A45577"/>
    <w:rsid w:val="00A456A3"/>
    <w:rsid w:val="00A45727"/>
    <w:rsid w:val="00A45783"/>
    <w:rsid w:val="00A459FD"/>
    <w:rsid w:val="00A45A5F"/>
    <w:rsid w:val="00A45A97"/>
    <w:rsid w:val="00A45AAC"/>
    <w:rsid w:val="00A45AB2"/>
    <w:rsid w:val="00A45BE2"/>
    <w:rsid w:val="00A45CA0"/>
    <w:rsid w:val="00A45CBB"/>
    <w:rsid w:val="00A45D26"/>
    <w:rsid w:val="00A45D58"/>
    <w:rsid w:val="00A45ECF"/>
    <w:rsid w:val="00A45F76"/>
    <w:rsid w:val="00A4606E"/>
    <w:rsid w:val="00A46071"/>
    <w:rsid w:val="00A46149"/>
    <w:rsid w:val="00A462D4"/>
    <w:rsid w:val="00A4650C"/>
    <w:rsid w:val="00A4674C"/>
    <w:rsid w:val="00A4680D"/>
    <w:rsid w:val="00A468C2"/>
    <w:rsid w:val="00A46951"/>
    <w:rsid w:val="00A46A97"/>
    <w:rsid w:val="00A46C82"/>
    <w:rsid w:val="00A46C8D"/>
    <w:rsid w:val="00A46CAE"/>
    <w:rsid w:val="00A46DA3"/>
    <w:rsid w:val="00A46F25"/>
    <w:rsid w:val="00A46F92"/>
    <w:rsid w:val="00A46FBD"/>
    <w:rsid w:val="00A46FD2"/>
    <w:rsid w:val="00A47004"/>
    <w:rsid w:val="00A47013"/>
    <w:rsid w:val="00A4706D"/>
    <w:rsid w:val="00A4731E"/>
    <w:rsid w:val="00A4731F"/>
    <w:rsid w:val="00A4740A"/>
    <w:rsid w:val="00A474E2"/>
    <w:rsid w:val="00A4755C"/>
    <w:rsid w:val="00A4762F"/>
    <w:rsid w:val="00A476D9"/>
    <w:rsid w:val="00A47881"/>
    <w:rsid w:val="00A4788C"/>
    <w:rsid w:val="00A47895"/>
    <w:rsid w:val="00A478C7"/>
    <w:rsid w:val="00A47905"/>
    <w:rsid w:val="00A47971"/>
    <w:rsid w:val="00A479D1"/>
    <w:rsid w:val="00A47A57"/>
    <w:rsid w:val="00A47A5E"/>
    <w:rsid w:val="00A47ACF"/>
    <w:rsid w:val="00A47B08"/>
    <w:rsid w:val="00A47B2E"/>
    <w:rsid w:val="00A47B5D"/>
    <w:rsid w:val="00A47B9B"/>
    <w:rsid w:val="00A47CB2"/>
    <w:rsid w:val="00A47CE8"/>
    <w:rsid w:val="00A47D61"/>
    <w:rsid w:val="00A47DB9"/>
    <w:rsid w:val="00A47E71"/>
    <w:rsid w:val="00A500EB"/>
    <w:rsid w:val="00A5022E"/>
    <w:rsid w:val="00A502A1"/>
    <w:rsid w:val="00A50319"/>
    <w:rsid w:val="00A5032D"/>
    <w:rsid w:val="00A503AC"/>
    <w:rsid w:val="00A50484"/>
    <w:rsid w:val="00A5048A"/>
    <w:rsid w:val="00A504A6"/>
    <w:rsid w:val="00A504E5"/>
    <w:rsid w:val="00A50619"/>
    <w:rsid w:val="00A50711"/>
    <w:rsid w:val="00A508E9"/>
    <w:rsid w:val="00A509E4"/>
    <w:rsid w:val="00A509F2"/>
    <w:rsid w:val="00A50A32"/>
    <w:rsid w:val="00A50AD0"/>
    <w:rsid w:val="00A50B09"/>
    <w:rsid w:val="00A50BE7"/>
    <w:rsid w:val="00A50C21"/>
    <w:rsid w:val="00A50C78"/>
    <w:rsid w:val="00A50C99"/>
    <w:rsid w:val="00A50D9F"/>
    <w:rsid w:val="00A50DEB"/>
    <w:rsid w:val="00A50F05"/>
    <w:rsid w:val="00A50FC3"/>
    <w:rsid w:val="00A50FDF"/>
    <w:rsid w:val="00A5119B"/>
    <w:rsid w:val="00A51290"/>
    <w:rsid w:val="00A513A4"/>
    <w:rsid w:val="00A51408"/>
    <w:rsid w:val="00A51494"/>
    <w:rsid w:val="00A51568"/>
    <w:rsid w:val="00A5156C"/>
    <w:rsid w:val="00A5159A"/>
    <w:rsid w:val="00A516C0"/>
    <w:rsid w:val="00A51756"/>
    <w:rsid w:val="00A51848"/>
    <w:rsid w:val="00A518C9"/>
    <w:rsid w:val="00A51C08"/>
    <w:rsid w:val="00A51C82"/>
    <w:rsid w:val="00A51DDB"/>
    <w:rsid w:val="00A51E5A"/>
    <w:rsid w:val="00A51EE2"/>
    <w:rsid w:val="00A51EEE"/>
    <w:rsid w:val="00A51FBC"/>
    <w:rsid w:val="00A51FE4"/>
    <w:rsid w:val="00A5203B"/>
    <w:rsid w:val="00A520A2"/>
    <w:rsid w:val="00A52140"/>
    <w:rsid w:val="00A522E2"/>
    <w:rsid w:val="00A5233E"/>
    <w:rsid w:val="00A52402"/>
    <w:rsid w:val="00A52496"/>
    <w:rsid w:val="00A52505"/>
    <w:rsid w:val="00A5254E"/>
    <w:rsid w:val="00A5256F"/>
    <w:rsid w:val="00A525DC"/>
    <w:rsid w:val="00A52603"/>
    <w:rsid w:val="00A52806"/>
    <w:rsid w:val="00A52966"/>
    <w:rsid w:val="00A52AD5"/>
    <w:rsid w:val="00A52B65"/>
    <w:rsid w:val="00A52CA5"/>
    <w:rsid w:val="00A52D0C"/>
    <w:rsid w:val="00A52D6F"/>
    <w:rsid w:val="00A52EB9"/>
    <w:rsid w:val="00A5305C"/>
    <w:rsid w:val="00A5309B"/>
    <w:rsid w:val="00A530E4"/>
    <w:rsid w:val="00A53160"/>
    <w:rsid w:val="00A53180"/>
    <w:rsid w:val="00A53200"/>
    <w:rsid w:val="00A534F6"/>
    <w:rsid w:val="00A5362F"/>
    <w:rsid w:val="00A536A4"/>
    <w:rsid w:val="00A536F5"/>
    <w:rsid w:val="00A53749"/>
    <w:rsid w:val="00A537BF"/>
    <w:rsid w:val="00A537EA"/>
    <w:rsid w:val="00A5384C"/>
    <w:rsid w:val="00A5396C"/>
    <w:rsid w:val="00A53AF9"/>
    <w:rsid w:val="00A53AFD"/>
    <w:rsid w:val="00A53B8B"/>
    <w:rsid w:val="00A53C11"/>
    <w:rsid w:val="00A53C30"/>
    <w:rsid w:val="00A53C9E"/>
    <w:rsid w:val="00A53CA3"/>
    <w:rsid w:val="00A53E43"/>
    <w:rsid w:val="00A53F20"/>
    <w:rsid w:val="00A53F3B"/>
    <w:rsid w:val="00A54018"/>
    <w:rsid w:val="00A54062"/>
    <w:rsid w:val="00A5414A"/>
    <w:rsid w:val="00A541EE"/>
    <w:rsid w:val="00A542D5"/>
    <w:rsid w:val="00A54373"/>
    <w:rsid w:val="00A54386"/>
    <w:rsid w:val="00A54517"/>
    <w:rsid w:val="00A54680"/>
    <w:rsid w:val="00A54776"/>
    <w:rsid w:val="00A547CE"/>
    <w:rsid w:val="00A54836"/>
    <w:rsid w:val="00A548D3"/>
    <w:rsid w:val="00A5496E"/>
    <w:rsid w:val="00A54A95"/>
    <w:rsid w:val="00A54BA5"/>
    <w:rsid w:val="00A54BBC"/>
    <w:rsid w:val="00A54C7D"/>
    <w:rsid w:val="00A54CBA"/>
    <w:rsid w:val="00A54E27"/>
    <w:rsid w:val="00A54EFC"/>
    <w:rsid w:val="00A54FBC"/>
    <w:rsid w:val="00A55065"/>
    <w:rsid w:val="00A550F5"/>
    <w:rsid w:val="00A55102"/>
    <w:rsid w:val="00A5519B"/>
    <w:rsid w:val="00A551C7"/>
    <w:rsid w:val="00A55223"/>
    <w:rsid w:val="00A55238"/>
    <w:rsid w:val="00A553B3"/>
    <w:rsid w:val="00A55457"/>
    <w:rsid w:val="00A55459"/>
    <w:rsid w:val="00A554EB"/>
    <w:rsid w:val="00A5562D"/>
    <w:rsid w:val="00A55688"/>
    <w:rsid w:val="00A556D1"/>
    <w:rsid w:val="00A556EB"/>
    <w:rsid w:val="00A5582A"/>
    <w:rsid w:val="00A558EE"/>
    <w:rsid w:val="00A55922"/>
    <w:rsid w:val="00A55AD3"/>
    <w:rsid w:val="00A55B43"/>
    <w:rsid w:val="00A55BF9"/>
    <w:rsid w:val="00A55CFD"/>
    <w:rsid w:val="00A55D34"/>
    <w:rsid w:val="00A55EC4"/>
    <w:rsid w:val="00A55F72"/>
    <w:rsid w:val="00A55FE2"/>
    <w:rsid w:val="00A56108"/>
    <w:rsid w:val="00A561CF"/>
    <w:rsid w:val="00A56272"/>
    <w:rsid w:val="00A56330"/>
    <w:rsid w:val="00A56415"/>
    <w:rsid w:val="00A566DD"/>
    <w:rsid w:val="00A566F4"/>
    <w:rsid w:val="00A56720"/>
    <w:rsid w:val="00A56769"/>
    <w:rsid w:val="00A56942"/>
    <w:rsid w:val="00A56987"/>
    <w:rsid w:val="00A569B1"/>
    <w:rsid w:val="00A56E76"/>
    <w:rsid w:val="00A56F11"/>
    <w:rsid w:val="00A56F97"/>
    <w:rsid w:val="00A570B5"/>
    <w:rsid w:val="00A571E4"/>
    <w:rsid w:val="00A5720B"/>
    <w:rsid w:val="00A57242"/>
    <w:rsid w:val="00A5726C"/>
    <w:rsid w:val="00A5753E"/>
    <w:rsid w:val="00A5763E"/>
    <w:rsid w:val="00A576F1"/>
    <w:rsid w:val="00A57754"/>
    <w:rsid w:val="00A577DF"/>
    <w:rsid w:val="00A57827"/>
    <w:rsid w:val="00A57869"/>
    <w:rsid w:val="00A578AD"/>
    <w:rsid w:val="00A57A7F"/>
    <w:rsid w:val="00A57BFF"/>
    <w:rsid w:val="00A57C19"/>
    <w:rsid w:val="00A57C35"/>
    <w:rsid w:val="00A57D74"/>
    <w:rsid w:val="00A57D76"/>
    <w:rsid w:val="00A57E29"/>
    <w:rsid w:val="00A57ED5"/>
    <w:rsid w:val="00A60084"/>
    <w:rsid w:val="00A60090"/>
    <w:rsid w:val="00A60113"/>
    <w:rsid w:val="00A601F1"/>
    <w:rsid w:val="00A6026B"/>
    <w:rsid w:val="00A60281"/>
    <w:rsid w:val="00A6028E"/>
    <w:rsid w:val="00A60358"/>
    <w:rsid w:val="00A6039C"/>
    <w:rsid w:val="00A603AE"/>
    <w:rsid w:val="00A606C2"/>
    <w:rsid w:val="00A60775"/>
    <w:rsid w:val="00A607FC"/>
    <w:rsid w:val="00A6085A"/>
    <w:rsid w:val="00A608E2"/>
    <w:rsid w:val="00A6090C"/>
    <w:rsid w:val="00A6094B"/>
    <w:rsid w:val="00A60951"/>
    <w:rsid w:val="00A60A4B"/>
    <w:rsid w:val="00A60A83"/>
    <w:rsid w:val="00A60AD3"/>
    <w:rsid w:val="00A60C5B"/>
    <w:rsid w:val="00A60C64"/>
    <w:rsid w:val="00A60C6E"/>
    <w:rsid w:val="00A60CBC"/>
    <w:rsid w:val="00A60E5B"/>
    <w:rsid w:val="00A60EB7"/>
    <w:rsid w:val="00A6107D"/>
    <w:rsid w:val="00A610DD"/>
    <w:rsid w:val="00A610EE"/>
    <w:rsid w:val="00A61150"/>
    <w:rsid w:val="00A612E8"/>
    <w:rsid w:val="00A61333"/>
    <w:rsid w:val="00A613A0"/>
    <w:rsid w:val="00A613CC"/>
    <w:rsid w:val="00A613D7"/>
    <w:rsid w:val="00A6146B"/>
    <w:rsid w:val="00A61488"/>
    <w:rsid w:val="00A616A4"/>
    <w:rsid w:val="00A616FC"/>
    <w:rsid w:val="00A61734"/>
    <w:rsid w:val="00A61735"/>
    <w:rsid w:val="00A619E0"/>
    <w:rsid w:val="00A61A01"/>
    <w:rsid w:val="00A61A1B"/>
    <w:rsid w:val="00A61A7B"/>
    <w:rsid w:val="00A61BE9"/>
    <w:rsid w:val="00A61C15"/>
    <w:rsid w:val="00A61D7F"/>
    <w:rsid w:val="00A61E24"/>
    <w:rsid w:val="00A61F78"/>
    <w:rsid w:val="00A62197"/>
    <w:rsid w:val="00A624BD"/>
    <w:rsid w:val="00A6259F"/>
    <w:rsid w:val="00A625A4"/>
    <w:rsid w:val="00A62740"/>
    <w:rsid w:val="00A627B7"/>
    <w:rsid w:val="00A62869"/>
    <w:rsid w:val="00A62939"/>
    <w:rsid w:val="00A629D6"/>
    <w:rsid w:val="00A62A5D"/>
    <w:rsid w:val="00A62BB6"/>
    <w:rsid w:val="00A62C88"/>
    <w:rsid w:val="00A62CC4"/>
    <w:rsid w:val="00A62D1F"/>
    <w:rsid w:val="00A62D66"/>
    <w:rsid w:val="00A63038"/>
    <w:rsid w:val="00A63086"/>
    <w:rsid w:val="00A630B2"/>
    <w:rsid w:val="00A631B8"/>
    <w:rsid w:val="00A631DA"/>
    <w:rsid w:val="00A633FD"/>
    <w:rsid w:val="00A63409"/>
    <w:rsid w:val="00A63422"/>
    <w:rsid w:val="00A634CF"/>
    <w:rsid w:val="00A63500"/>
    <w:rsid w:val="00A635DC"/>
    <w:rsid w:val="00A63778"/>
    <w:rsid w:val="00A63788"/>
    <w:rsid w:val="00A63AD1"/>
    <w:rsid w:val="00A63ADA"/>
    <w:rsid w:val="00A63C36"/>
    <w:rsid w:val="00A63D9B"/>
    <w:rsid w:val="00A63E28"/>
    <w:rsid w:val="00A63E53"/>
    <w:rsid w:val="00A63EAB"/>
    <w:rsid w:val="00A63F93"/>
    <w:rsid w:val="00A63FC8"/>
    <w:rsid w:val="00A6402A"/>
    <w:rsid w:val="00A64100"/>
    <w:rsid w:val="00A64126"/>
    <w:rsid w:val="00A64137"/>
    <w:rsid w:val="00A6423C"/>
    <w:rsid w:val="00A64274"/>
    <w:rsid w:val="00A642A8"/>
    <w:rsid w:val="00A642B2"/>
    <w:rsid w:val="00A64301"/>
    <w:rsid w:val="00A64429"/>
    <w:rsid w:val="00A6448B"/>
    <w:rsid w:val="00A645D4"/>
    <w:rsid w:val="00A64691"/>
    <w:rsid w:val="00A646BE"/>
    <w:rsid w:val="00A64821"/>
    <w:rsid w:val="00A64942"/>
    <w:rsid w:val="00A64AAF"/>
    <w:rsid w:val="00A64B5F"/>
    <w:rsid w:val="00A64BDD"/>
    <w:rsid w:val="00A64C3D"/>
    <w:rsid w:val="00A64C83"/>
    <w:rsid w:val="00A64CB0"/>
    <w:rsid w:val="00A64CD0"/>
    <w:rsid w:val="00A64CE4"/>
    <w:rsid w:val="00A64D1F"/>
    <w:rsid w:val="00A64D83"/>
    <w:rsid w:val="00A64DD1"/>
    <w:rsid w:val="00A64EBD"/>
    <w:rsid w:val="00A64ED4"/>
    <w:rsid w:val="00A64F08"/>
    <w:rsid w:val="00A64F0A"/>
    <w:rsid w:val="00A64F24"/>
    <w:rsid w:val="00A64FBA"/>
    <w:rsid w:val="00A6510D"/>
    <w:rsid w:val="00A6519A"/>
    <w:rsid w:val="00A652B6"/>
    <w:rsid w:val="00A652C2"/>
    <w:rsid w:val="00A653B9"/>
    <w:rsid w:val="00A65783"/>
    <w:rsid w:val="00A657A2"/>
    <w:rsid w:val="00A657C7"/>
    <w:rsid w:val="00A65823"/>
    <w:rsid w:val="00A65910"/>
    <w:rsid w:val="00A659F4"/>
    <w:rsid w:val="00A65AC9"/>
    <w:rsid w:val="00A65ADC"/>
    <w:rsid w:val="00A65C5C"/>
    <w:rsid w:val="00A65C7F"/>
    <w:rsid w:val="00A65D95"/>
    <w:rsid w:val="00A65DF3"/>
    <w:rsid w:val="00A65E2C"/>
    <w:rsid w:val="00A65E71"/>
    <w:rsid w:val="00A65EEA"/>
    <w:rsid w:val="00A662C0"/>
    <w:rsid w:val="00A66394"/>
    <w:rsid w:val="00A663CC"/>
    <w:rsid w:val="00A66420"/>
    <w:rsid w:val="00A66496"/>
    <w:rsid w:val="00A6664B"/>
    <w:rsid w:val="00A666BC"/>
    <w:rsid w:val="00A66767"/>
    <w:rsid w:val="00A667F4"/>
    <w:rsid w:val="00A669B1"/>
    <w:rsid w:val="00A66A85"/>
    <w:rsid w:val="00A66B44"/>
    <w:rsid w:val="00A66BCA"/>
    <w:rsid w:val="00A66C40"/>
    <w:rsid w:val="00A66D2C"/>
    <w:rsid w:val="00A66DD1"/>
    <w:rsid w:val="00A66E88"/>
    <w:rsid w:val="00A66EDB"/>
    <w:rsid w:val="00A66EE7"/>
    <w:rsid w:val="00A66F83"/>
    <w:rsid w:val="00A67019"/>
    <w:rsid w:val="00A670B2"/>
    <w:rsid w:val="00A6711B"/>
    <w:rsid w:val="00A671CE"/>
    <w:rsid w:val="00A67336"/>
    <w:rsid w:val="00A67368"/>
    <w:rsid w:val="00A673E9"/>
    <w:rsid w:val="00A67415"/>
    <w:rsid w:val="00A67489"/>
    <w:rsid w:val="00A674FF"/>
    <w:rsid w:val="00A675B3"/>
    <w:rsid w:val="00A6776D"/>
    <w:rsid w:val="00A677BA"/>
    <w:rsid w:val="00A678E5"/>
    <w:rsid w:val="00A678FB"/>
    <w:rsid w:val="00A67A38"/>
    <w:rsid w:val="00A67A9B"/>
    <w:rsid w:val="00A67AB0"/>
    <w:rsid w:val="00A67C20"/>
    <w:rsid w:val="00A67C5B"/>
    <w:rsid w:val="00A67D04"/>
    <w:rsid w:val="00A67D81"/>
    <w:rsid w:val="00A67DD1"/>
    <w:rsid w:val="00A67F50"/>
    <w:rsid w:val="00A67F80"/>
    <w:rsid w:val="00A67FE7"/>
    <w:rsid w:val="00A70018"/>
    <w:rsid w:val="00A7004A"/>
    <w:rsid w:val="00A700E0"/>
    <w:rsid w:val="00A70335"/>
    <w:rsid w:val="00A70387"/>
    <w:rsid w:val="00A70423"/>
    <w:rsid w:val="00A7065A"/>
    <w:rsid w:val="00A70776"/>
    <w:rsid w:val="00A707EB"/>
    <w:rsid w:val="00A7087D"/>
    <w:rsid w:val="00A70996"/>
    <w:rsid w:val="00A70AAE"/>
    <w:rsid w:val="00A70CA1"/>
    <w:rsid w:val="00A70CE6"/>
    <w:rsid w:val="00A70E87"/>
    <w:rsid w:val="00A70EB0"/>
    <w:rsid w:val="00A71485"/>
    <w:rsid w:val="00A7151E"/>
    <w:rsid w:val="00A71790"/>
    <w:rsid w:val="00A71809"/>
    <w:rsid w:val="00A7184B"/>
    <w:rsid w:val="00A71894"/>
    <w:rsid w:val="00A71926"/>
    <w:rsid w:val="00A71A90"/>
    <w:rsid w:val="00A71AE3"/>
    <w:rsid w:val="00A71B45"/>
    <w:rsid w:val="00A71CBC"/>
    <w:rsid w:val="00A71D33"/>
    <w:rsid w:val="00A71D73"/>
    <w:rsid w:val="00A71DE9"/>
    <w:rsid w:val="00A71DF1"/>
    <w:rsid w:val="00A71E65"/>
    <w:rsid w:val="00A71EB2"/>
    <w:rsid w:val="00A71F0E"/>
    <w:rsid w:val="00A721C7"/>
    <w:rsid w:val="00A7224E"/>
    <w:rsid w:val="00A722B4"/>
    <w:rsid w:val="00A722EA"/>
    <w:rsid w:val="00A72397"/>
    <w:rsid w:val="00A72424"/>
    <w:rsid w:val="00A72479"/>
    <w:rsid w:val="00A7247B"/>
    <w:rsid w:val="00A7252A"/>
    <w:rsid w:val="00A7253B"/>
    <w:rsid w:val="00A725A2"/>
    <w:rsid w:val="00A725A7"/>
    <w:rsid w:val="00A725AD"/>
    <w:rsid w:val="00A72761"/>
    <w:rsid w:val="00A7278B"/>
    <w:rsid w:val="00A727A5"/>
    <w:rsid w:val="00A727AA"/>
    <w:rsid w:val="00A727AB"/>
    <w:rsid w:val="00A7281E"/>
    <w:rsid w:val="00A72889"/>
    <w:rsid w:val="00A728A8"/>
    <w:rsid w:val="00A728B6"/>
    <w:rsid w:val="00A728E6"/>
    <w:rsid w:val="00A729FC"/>
    <w:rsid w:val="00A72A01"/>
    <w:rsid w:val="00A72AA7"/>
    <w:rsid w:val="00A72B72"/>
    <w:rsid w:val="00A72B83"/>
    <w:rsid w:val="00A72C58"/>
    <w:rsid w:val="00A72CB0"/>
    <w:rsid w:val="00A72CFF"/>
    <w:rsid w:val="00A72D1B"/>
    <w:rsid w:val="00A72DBA"/>
    <w:rsid w:val="00A72E1C"/>
    <w:rsid w:val="00A72F1A"/>
    <w:rsid w:val="00A73084"/>
    <w:rsid w:val="00A730AA"/>
    <w:rsid w:val="00A73125"/>
    <w:rsid w:val="00A73140"/>
    <w:rsid w:val="00A7314E"/>
    <w:rsid w:val="00A732F8"/>
    <w:rsid w:val="00A7342F"/>
    <w:rsid w:val="00A734AC"/>
    <w:rsid w:val="00A7351E"/>
    <w:rsid w:val="00A73532"/>
    <w:rsid w:val="00A73586"/>
    <w:rsid w:val="00A736E5"/>
    <w:rsid w:val="00A73742"/>
    <w:rsid w:val="00A7377E"/>
    <w:rsid w:val="00A73868"/>
    <w:rsid w:val="00A73879"/>
    <w:rsid w:val="00A738F7"/>
    <w:rsid w:val="00A739AC"/>
    <w:rsid w:val="00A73AE8"/>
    <w:rsid w:val="00A73B17"/>
    <w:rsid w:val="00A73B48"/>
    <w:rsid w:val="00A73C37"/>
    <w:rsid w:val="00A73C38"/>
    <w:rsid w:val="00A73E04"/>
    <w:rsid w:val="00A73F1D"/>
    <w:rsid w:val="00A73F6D"/>
    <w:rsid w:val="00A73F89"/>
    <w:rsid w:val="00A73FEF"/>
    <w:rsid w:val="00A74313"/>
    <w:rsid w:val="00A74427"/>
    <w:rsid w:val="00A744A9"/>
    <w:rsid w:val="00A744F1"/>
    <w:rsid w:val="00A74523"/>
    <w:rsid w:val="00A7452B"/>
    <w:rsid w:val="00A7454B"/>
    <w:rsid w:val="00A7462D"/>
    <w:rsid w:val="00A74767"/>
    <w:rsid w:val="00A747CF"/>
    <w:rsid w:val="00A74838"/>
    <w:rsid w:val="00A7488A"/>
    <w:rsid w:val="00A749B5"/>
    <w:rsid w:val="00A74AAE"/>
    <w:rsid w:val="00A74B34"/>
    <w:rsid w:val="00A74BA4"/>
    <w:rsid w:val="00A74CB9"/>
    <w:rsid w:val="00A74CE0"/>
    <w:rsid w:val="00A74D91"/>
    <w:rsid w:val="00A74E17"/>
    <w:rsid w:val="00A74E3C"/>
    <w:rsid w:val="00A74F1D"/>
    <w:rsid w:val="00A74FCD"/>
    <w:rsid w:val="00A7504D"/>
    <w:rsid w:val="00A750B0"/>
    <w:rsid w:val="00A75134"/>
    <w:rsid w:val="00A75240"/>
    <w:rsid w:val="00A75282"/>
    <w:rsid w:val="00A75283"/>
    <w:rsid w:val="00A752CC"/>
    <w:rsid w:val="00A75312"/>
    <w:rsid w:val="00A753BA"/>
    <w:rsid w:val="00A75432"/>
    <w:rsid w:val="00A75536"/>
    <w:rsid w:val="00A75954"/>
    <w:rsid w:val="00A75A3B"/>
    <w:rsid w:val="00A75A61"/>
    <w:rsid w:val="00A75B59"/>
    <w:rsid w:val="00A75B80"/>
    <w:rsid w:val="00A75B9F"/>
    <w:rsid w:val="00A75C53"/>
    <w:rsid w:val="00A75C9C"/>
    <w:rsid w:val="00A75CB5"/>
    <w:rsid w:val="00A75D75"/>
    <w:rsid w:val="00A75E11"/>
    <w:rsid w:val="00A75ED9"/>
    <w:rsid w:val="00A75EF7"/>
    <w:rsid w:val="00A75F78"/>
    <w:rsid w:val="00A76076"/>
    <w:rsid w:val="00A7608F"/>
    <w:rsid w:val="00A7614F"/>
    <w:rsid w:val="00A76206"/>
    <w:rsid w:val="00A76244"/>
    <w:rsid w:val="00A7630A"/>
    <w:rsid w:val="00A76329"/>
    <w:rsid w:val="00A76433"/>
    <w:rsid w:val="00A76523"/>
    <w:rsid w:val="00A7657A"/>
    <w:rsid w:val="00A76585"/>
    <w:rsid w:val="00A76599"/>
    <w:rsid w:val="00A766E2"/>
    <w:rsid w:val="00A768CE"/>
    <w:rsid w:val="00A769A1"/>
    <w:rsid w:val="00A769AB"/>
    <w:rsid w:val="00A769CE"/>
    <w:rsid w:val="00A76B0A"/>
    <w:rsid w:val="00A76B87"/>
    <w:rsid w:val="00A76CAE"/>
    <w:rsid w:val="00A76CCA"/>
    <w:rsid w:val="00A76DAB"/>
    <w:rsid w:val="00A76DC1"/>
    <w:rsid w:val="00A76DFC"/>
    <w:rsid w:val="00A76E3E"/>
    <w:rsid w:val="00A76F81"/>
    <w:rsid w:val="00A76F86"/>
    <w:rsid w:val="00A76F93"/>
    <w:rsid w:val="00A770FB"/>
    <w:rsid w:val="00A77198"/>
    <w:rsid w:val="00A771FA"/>
    <w:rsid w:val="00A772B1"/>
    <w:rsid w:val="00A772DF"/>
    <w:rsid w:val="00A77612"/>
    <w:rsid w:val="00A777FD"/>
    <w:rsid w:val="00A779C4"/>
    <w:rsid w:val="00A77B73"/>
    <w:rsid w:val="00A77B75"/>
    <w:rsid w:val="00A77BA7"/>
    <w:rsid w:val="00A77C3A"/>
    <w:rsid w:val="00A77C73"/>
    <w:rsid w:val="00A77D8D"/>
    <w:rsid w:val="00A77DC8"/>
    <w:rsid w:val="00A77DD2"/>
    <w:rsid w:val="00A77E1A"/>
    <w:rsid w:val="00A77F51"/>
    <w:rsid w:val="00A800EA"/>
    <w:rsid w:val="00A8024B"/>
    <w:rsid w:val="00A8033F"/>
    <w:rsid w:val="00A80357"/>
    <w:rsid w:val="00A8036F"/>
    <w:rsid w:val="00A80417"/>
    <w:rsid w:val="00A805B2"/>
    <w:rsid w:val="00A806AB"/>
    <w:rsid w:val="00A80721"/>
    <w:rsid w:val="00A8079D"/>
    <w:rsid w:val="00A807A1"/>
    <w:rsid w:val="00A807E1"/>
    <w:rsid w:val="00A80937"/>
    <w:rsid w:val="00A80B2A"/>
    <w:rsid w:val="00A80B51"/>
    <w:rsid w:val="00A80B78"/>
    <w:rsid w:val="00A80D08"/>
    <w:rsid w:val="00A80EAE"/>
    <w:rsid w:val="00A81018"/>
    <w:rsid w:val="00A810AF"/>
    <w:rsid w:val="00A81148"/>
    <w:rsid w:val="00A811B9"/>
    <w:rsid w:val="00A81211"/>
    <w:rsid w:val="00A8121A"/>
    <w:rsid w:val="00A812D6"/>
    <w:rsid w:val="00A8131F"/>
    <w:rsid w:val="00A813CA"/>
    <w:rsid w:val="00A8143D"/>
    <w:rsid w:val="00A8148B"/>
    <w:rsid w:val="00A814CA"/>
    <w:rsid w:val="00A814F1"/>
    <w:rsid w:val="00A8150E"/>
    <w:rsid w:val="00A8162B"/>
    <w:rsid w:val="00A8164F"/>
    <w:rsid w:val="00A81694"/>
    <w:rsid w:val="00A816ED"/>
    <w:rsid w:val="00A81737"/>
    <w:rsid w:val="00A817E8"/>
    <w:rsid w:val="00A818F8"/>
    <w:rsid w:val="00A81984"/>
    <w:rsid w:val="00A81A58"/>
    <w:rsid w:val="00A81BF7"/>
    <w:rsid w:val="00A81C92"/>
    <w:rsid w:val="00A81E16"/>
    <w:rsid w:val="00A81E3D"/>
    <w:rsid w:val="00A81E61"/>
    <w:rsid w:val="00A81EDB"/>
    <w:rsid w:val="00A81F98"/>
    <w:rsid w:val="00A821D5"/>
    <w:rsid w:val="00A822E1"/>
    <w:rsid w:val="00A8235F"/>
    <w:rsid w:val="00A82397"/>
    <w:rsid w:val="00A82433"/>
    <w:rsid w:val="00A82477"/>
    <w:rsid w:val="00A824CA"/>
    <w:rsid w:val="00A8250A"/>
    <w:rsid w:val="00A825EE"/>
    <w:rsid w:val="00A82623"/>
    <w:rsid w:val="00A826A3"/>
    <w:rsid w:val="00A826D7"/>
    <w:rsid w:val="00A8274B"/>
    <w:rsid w:val="00A82754"/>
    <w:rsid w:val="00A8275B"/>
    <w:rsid w:val="00A82783"/>
    <w:rsid w:val="00A82810"/>
    <w:rsid w:val="00A828FC"/>
    <w:rsid w:val="00A82B11"/>
    <w:rsid w:val="00A82C5C"/>
    <w:rsid w:val="00A82C86"/>
    <w:rsid w:val="00A82E13"/>
    <w:rsid w:val="00A82E5D"/>
    <w:rsid w:val="00A82E79"/>
    <w:rsid w:val="00A82ECF"/>
    <w:rsid w:val="00A82F67"/>
    <w:rsid w:val="00A82F87"/>
    <w:rsid w:val="00A82FE9"/>
    <w:rsid w:val="00A830A6"/>
    <w:rsid w:val="00A8313F"/>
    <w:rsid w:val="00A83245"/>
    <w:rsid w:val="00A8324F"/>
    <w:rsid w:val="00A8339A"/>
    <w:rsid w:val="00A833AA"/>
    <w:rsid w:val="00A835BE"/>
    <w:rsid w:val="00A835D9"/>
    <w:rsid w:val="00A836EF"/>
    <w:rsid w:val="00A83707"/>
    <w:rsid w:val="00A837FF"/>
    <w:rsid w:val="00A838BD"/>
    <w:rsid w:val="00A838D1"/>
    <w:rsid w:val="00A83986"/>
    <w:rsid w:val="00A839CA"/>
    <w:rsid w:val="00A83B13"/>
    <w:rsid w:val="00A83C2A"/>
    <w:rsid w:val="00A83C43"/>
    <w:rsid w:val="00A83C58"/>
    <w:rsid w:val="00A83ED5"/>
    <w:rsid w:val="00A83F20"/>
    <w:rsid w:val="00A83F2A"/>
    <w:rsid w:val="00A83FB1"/>
    <w:rsid w:val="00A83FD9"/>
    <w:rsid w:val="00A8409D"/>
    <w:rsid w:val="00A843D6"/>
    <w:rsid w:val="00A843DC"/>
    <w:rsid w:val="00A843EC"/>
    <w:rsid w:val="00A8441A"/>
    <w:rsid w:val="00A844C1"/>
    <w:rsid w:val="00A84558"/>
    <w:rsid w:val="00A84656"/>
    <w:rsid w:val="00A84698"/>
    <w:rsid w:val="00A846EC"/>
    <w:rsid w:val="00A8477E"/>
    <w:rsid w:val="00A84845"/>
    <w:rsid w:val="00A8484E"/>
    <w:rsid w:val="00A8497F"/>
    <w:rsid w:val="00A849B3"/>
    <w:rsid w:val="00A84A03"/>
    <w:rsid w:val="00A84AD0"/>
    <w:rsid w:val="00A84B16"/>
    <w:rsid w:val="00A84B8D"/>
    <w:rsid w:val="00A84BFF"/>
    <w:rsid w:val="00A84C54"/>
    <w:rsid w:val="00A84E50"/>
    <w:rsid w:val="00A84E72"/>
    <w:rsid w:val="00A8510A"/>
    <w:rsid w:val="00A85204"/>
    <w:rsid w:val="00A85314"/>
    <w:rsid w:val="00A85465"/>
    <w:rsid w:val="00A8552B"/>
    <w:rsid w:val="00A85547"/>
    <w:rsid w:val="00A85782"/>
    <w:rsid w:val="00A857ED"/>
    <w:rsid w:val="00A8597E"/>
    <w:rsid w:val="00A85A22"/>
    <w:rsid w:val="00A85A9C"/>
    <w:rsid w:val="00A85C1B"/>
    <w:rsid w:val="00A85CB8"/>
    <w:rsid w:val="00A85D2B"/>
    <w:rsid w:val="00A85D3B"/>
    <w:rsid w:val="00A85D40"/>
    <w:rsid w:val="00A85D68"/>
    <w:rsid w:val="00A85E69"/>
    <w:rsid w:val="00A86011"/>
    <w:rsid w:val="00A860BB"/>
    <w:rsid w:val="00A86192"/>
    <w:rsid w:val="00A861B2"/>
    <w:rsid w:val="00A862DA"/>
    <w:rsid w:val="00A8630D"/>
    <w:rsid w:val="00A86315"/>
    <w:rsid w:val="00A86324"/>
    <w:rsid w:val="00A863E7"/>
    <w:rsid w:val="00A863E9"/>
    <w:rsid w:val="00A86413"/>
    <w:rsid w:val="00A86474"/>
    <w:rsid w:val="00A86714"/>
    <w:rsid w:val="00A86793"/>
    <w:rsid w:val="00A8687E"/>
    <w:rsid w:val="00A86989"/>
    <w:rsid w:val="00A869C2"/>
    <w:rsid w:val="00A86A46"/>
    <w:rsid w:val="00A86BCE"/>
    <w:rsid w:val="00A86BDC"/>
    <w:rsid w:val="00A86C1B"/>
    <w:rsid w:val="00A86E69"/>
    <w:rsid w:val="00A86F26"/>
    <w:rsid w:val="00A87003"/>
    <w:rsid w:val="00A8702F"/>
    <w:rsid w:val="00A870AD"/>
    <w:rsid w:val="00A870C9"/>
    <w:rsid w:val="00A871CB"/>
    <w:rsid w:val="00A871D7"/>
    <w:rsid w:val="00A8735A"/>
    <w:rsid w:val="00A87432"/>
    <w:rsid w:val="00A8747B"/>
    <w:rsid w:val="00A87584"/>
    <w:rsid w:val="00A875A8"/>
    <w:rsid w:val="00A87652"/>
    <w:rsid w:val="00A876EF"/>
    <w:rsid w:val="00A87944"/>
    <w:rsid w:val="00A87AD0"/>
    <w:rsid w:val="00A87B08"/>
    <w:rsid w:val="00A87B97"/>
    <w:rsid w:val="00A87C22"/>
    <w:rsid w:val="00A87C66"/>
    <w:rsid w:val="00A87CB5"/>
    <w:rsid w:val="00A87CED"/>
    <w:rsid w:val="00A87DE9"/>
    <w:rsid w:val="00A87DF2"/>
    <w:rsid w:val="00A87E05"/>
    <w:rsid w:val="00A87EB7"/>
    <w:rsid w:val="00A87F80"/>
    <w:rsid w:val="00A90013"/>
    <w:rsid w:val="00A900EB"/>
    <w:rsid w:val="00A90155"/>
    <w:rsid w:val="00A901AB"/>
    <w:rsid w:val="00A9022E"/>
    <w:rsid w:val="00A90299"/>
    <w:rsid w:val="00A902FD"/>
    <w:rsid w:val="00A9030D"/>
    <w:rsid w:val="00A90334"/>
    <w:rsid w:val="00A90398"/>
    <w:rsid w:val="00A90475"/>
    <w:rsid w:val="00A9073C"/>
    <w:rsid w:val="00A907F7"/>
    <w:rsid w:val="00A90B1E"/>
    <w:rsid w:val="00A90B76"/>
    <w:rsid w:val="00A90BB6"/>
    <w:rsid w:val="00A90DA4"/>
    <w:rsid w:val="00A90DEE"/>
    <w:rsid w:val="00A90DF7"/>
    <w:rsid w:val="00A90EA7"/>
    <w:rsid w:val="00A90F22"/>
    <w:rsid w:val="00A90F3E"/>
    <w:rsid w:val="00A90F48"/>
    <w:rsid w:val="00A9104B"/>
    <w:rsid w:val="00A91061"/>
    <w:rsid w:val="00A9111E"/>
    <w:rsid w:val="00A9114C"/>
    <w:rsid w:val="00A911D8"/>
    <w:rsid w:val="00A9129E"/>
    <w:rsid w:val="00A9135D"/>
    <w:rsid w:val="00A9142F"/>
    <w:rsid w:val="00A9146E"/>
    <w:rsid w:val="00A91472"/>
    <w:rsid w:val="00A914AF"/>
    <w:rsid w:val="00A91575"/>
    <w:rsid w:val="00A916E0"/>
    <w:rsid w:val="00A919D6"/>
    <w:rsid w:val="00A91B55"/>
    <w:rsid w:val="00A91C61"/>
    <w:rsid w:val="00A91C74"/>
    <w:rsid w:val="00A91E56"/>
    <w:rsid w:val="00A91EEC"/>
    <w:rsid w:val="00A91F27"/>
    <w:rsid w:val="00A92001"/>
    <w:rsid w:val="00A92006"/>
    <w:rsid w:val="00A92070"/>
    <w:rsid w:val="00A920F2"/>
    <w:rsid w:val="00A92119"/>
    <w:rsid w:val="00A92122"/>
    <w:rsid w:val="00A922C4"/>
    <w:rsid w:val="00A92314"/>
    <w:rsid w:val="00A924D5"/>
    <w:rsid w:val="00A9258B"/>
    <w:rsid w:val="00A925B7"/>
    <w:rsid w:val="00A9263F"/>
    <w:rsid w:val="00A926B0"/>
    <w:rsid w:val="00A92822"/>
    <w:rsid w:val="00A929B2"/>
    <w:rsid w:val="00A929FE"/>
    <w:rsid w:val="00A92A2D"/>
    <w:rsid w:val="00A92A61"/>
    <w:rsid w:val="00A92AFB"/>
    <w:rsid w:val="00A92C10"/>
    <w:rsid w:val="00A92DA5"/>
    <w:rsid w:val="00A92DF4"/>
    <w:rsid w:val="00A92E68"/>
    <w:rsid w:val="00A92E70"/>
    <w:rsid w:val="00A92E74"/>
    <w:rsid w:val="00A930C5"/>
    <w:rsid w:val="00A930F3"/>
    <w:rsid w:val="00A930FA"/>
    <w:rsid w:val="00A93180"/>
    <w:rsid w:val="00A931D6"/>
    <w:rsid w:val="00A932C0"/>
    <w:rsid w:val="00A932C2"/>
    <w:rsid w:val="00A93336"/>
    <w:rsid w:val="00A93570"/>
    <w:rsid w:val="00A9357D"/>
    <w:rsid w:val="00A9367D"/>
    <w:rsid w:val="00A9378C"/>
    <w:rsid w:val="00A937E9"/>
    <w:rsid w:val="00A939BD"/>
    <w:rsid w:val="00A93B2D"/>
    <w:rsid w:val="00A93BB5"/>
    <w:rsid w:val="00A93C0B"/>
    <w:rsid w:val="00A93F26"/>
    <w:rsid w:val="00A9406B"/>
    <w:rsid w:val="00A94114"/>
    <w:rsid w:val="00A9412F"/>
    <w:rsid w:val="00A941C4"/>
    <w:rsid w:val="00A942AA"/>
    <w:rsid w:val="00A943AB"/>
    <w:rsid w:val="00A945DE"/>
    <w:rsid w:val="00A94774"/>
    <w:rsid w:val="00A9479A"/>
    <w:rsid w:val="00A947A3"/>
    <w:rsid w:val="00A9482B"/>
    <w:rsid w:val="00A9485F"/>
    <w:rsid w:val="00A948EE"/>
    <w:rsid w:val="00A94903"/>
    <w:rsid w:val="00A94B11"/>
    <w:rsid w:val="00A94B9F"/>
    <w:rsid w:val="00A94D81"/>
    <w:rsid w:val="00A94D8B"/>
    <w:rsid w:val="00A94F66"/>
    <w:rsid w:val="00A94F78"/>
    <w:rsid w:val="00A94FC0"/>
    <w:rsid w:val="00A95030"/>
    <w:rsid w:val="00A95101"/>
    <w:rsid w:val="00A95130"/>
    <w:rsid w:val="00A951E2"/>
    <w:rsid w:val="00A9524A"/>
    <w:rsid w:val="00A9526B"/>
    <w:rsid w:val="00A95281"/>
    <w:rsid w:val="00A952BD"/>
    <w:rsid w:val="00A95301"/>
    <w:rsid w:val="00A9573E"/>
    <w:rsid w:val="00A95741"/>
    <w:rsid w:val="00A9579D"/>
    <w:rsid w:val="00A957FA"/>
    <w:rsid w:val="00A95836"/>
    <w:rsid w:val="00A95934"/>
    <w:rsid w:val="00A959A9"/>
    <w:rsid w:val="00A959C7"/>
    <w:rsid w:val="00A95CD3"/>
    <w:rsid w:val="00A95DFE"/>
    <w:rsid w:val="00A95E03"/>
    <w:rsid w:val="00A95F95"/>
    <w:rsid w:val="00A96047"/>
    <w:rsid w:val="00A960C8"/>
    <w:rsid w:val="00A96117"/>
    <w:rsid w:val="00A96274"/>
    <w:rsid w:val="00A962EC"/>
    <w:rsid w:val="00A964BE"/>
    <w:rsid w:val="00A964D5"/>
    <w:rsid w:val="00A964DA"/>
    <w:rsid w:val="00A965AE"/>
    <w:rsid w:val="00A96648"/>
    <w:rsid w:val="00A9669F"/>
    <w:rsid w:val="00A96709"/>
    <w:rsid w:val="00A967B9"/>
    <w:rsid w:val="00A967BD"/>
    <w:rsid w:val="00A967C6"/>
    <w:rsid w:val="00A967FA"/>
    <w:rsid w:val="00A96865"/>
    <w:rsid w:val="00A96882"/>
    <w:rsid w:val="00A96A26"/>
    <w:rsid w:val="00A96A58"/>
    <w:rsid w:val="00A96AED"/>
    <w:rsid w:val="00A96B58"/>
    <w:rsid w:val="00A96B7C"/>
    <w:rsid w:val="00A96C27"/>
    <w:rsid w:val="00A96CDC"/>
    <w:rsid w:val="00A96D85"/>
    <w:rsid w:val="00A96EF4"/>
    <w:rsid w:val="00A96F72"/>
    <w:rsid w:val="00A96F88"/>
    <w:rsid w:val="00A96FEB"/>
    <w:rsid w:val="00A96FF9"/>
    <w:rsid w:val="00A97165"/>
    <w:rsid w:val="00A97182"/>
    <w:rsid w:val="00A97197"/>
    <w:rsid w:val="00A97355"/>
    <w:rsid w:val="00A97414"/>
    <w:rsid w:val="00A9765F"/>
    <w:rsid w:val="00A97773"/>
    <w:rsid w:val="00A97873"/>
    <w:rsid w:val="00A9789F"/>
    <w:rsid w:val="00A97962"/>
    <w:rsid w:val="00A979F5"/>
    <w:rsid w:val="00A97A0E"/>
    <w:rsid w:val="00A97ABF"/>
    <w:rsid w:val="00A97C5C"/>
    <w:rsid w:val="00A97CD7"/>
    <w:rsid w:val="00A97E24"/>
    <w:rsid w:val="00A97E5F"/>
    <w:rsid w:val="00A97E95"/>
    <w:rsid w:val="00A97EE5"/>
    <w:rsid w:val="00A97F2B"/>
    <w:rsid w:val="00AA00C8"/>
    <w:rsid w:val="00AA01D8"/>
    <w:rsid w:val="00AA01EE"/>
    <w:rsid w:val="00AA01FD"/>
    <w:rsid w:val="00AA0226"/>
    <w:rsid w:val="00AA0263"/>
    <w:rsid w:val="00AA026E"/>
    <w:rsid w:val="00AA0373"/>
    <w:rsid w:val="00AA03DA"/>
    <w:rsid w:val="00AA062F"/>
    <w:rsid w:val="00AA0684"/>
    <w:rsid w:val="00AA07DF"/>
    <w:rsid w:val="00AA0AAC"/>
    <w:rsid w:val="00AA0C56"/>
    <w:rsid w:val="00AA0CEE"/>
    <w:rsid w:val="00AA0D69"/>
    <w:rsid w:val="00AA0DBB"/>
    <w:rsid w:val="00AA0E63"/>
    <w:rsid w:val="00AA0EB7"/>
    <w:rsid w:val="00AA0FA8"/>
    <w:rsid w:val="00AA100F"/>
    <w:rsid w:val="00AA1050"/>
    <w:rsid w:val="00AA114E"/>
    <w:rsid w:val="00AA1172"/>
    <w:rsid w:val="00AA1275"/>
    <w:rsid w:val="00AA151D"/>
    <w:rsid w:val="00AA16C3"/>
    <w:rsid w:val="00AA16F7"/>
    <w:rsid w:val="00AA176E"/>
    <w:rsid w:val="00AA18BF"/>
    <w:rsid w:val="00AA193A"/>
    <w:rsid w:val="00AA197D"/>
    <w:rsid w:val="00AA1A18"/>
    <w:rsid w:val="00AA1A24"/>
    <w:rsid w:val="00AA1AF7"/>
    <w:rsid w:val="00AA1BAF"/>
    <w:rsid w:val="00AA1BE7"/>
    <w:rsid w:val="00AA1C56"/>
    <w:rsid w:val="00AA1C9E"/>
    <w:rsid w:val="00AA1DFC"/>
    <w:rsid w:val="00AA1E72"/>
    <w:rsid w:val="00AA1F7B"/>
    <w:rsid w:val="00AA1F8F"/>
    <w:rsid w:val="00AA202D"/>
    <w:rsid w:val="00AA203D"/>
    <w:rsid w:val="00AA20C5"/>
    <w:rsid w:val="00AA20E9"/>
    <w:rsid w:val="00AA219B"/>
    <w:rsid w:val="00AA2245"/>
    <w:rsid w:val="00AA2419"/>
    <w:rsid w:val="00AA241C"/>
    <w:rsid w:val="00AA24AC"/>
    <w:rsid w:val="00AA257F"/>
    <w:rsid w:val="00AA2594"/>
    <w:rsid w:val="00AA26EA"/>
    <w:rsid w:val="00AA2725"/>
    <w:rsid w:val="00AA2863"/>
    <w:rsid w:val="00AA2877"/>
    <w:rsid w:val="00AA2939"/>
    <w:rsid w:val="00AA2993"/>
    <w:rsid w:val="00AA2AA5"/>
    <w:rsid w:val="00AA2B6F"/>
    <w:rsid w:val="00AA2BF6"/>
    <w:rsid w:val="00AA2CD9"/>
    <w:rsid w:val="00AA2D8B"/>
    <w:rsid w:val="00AA2DAD"/>
    <w:rsid w:val="00AA2E29"/>
    <w:rsid w:val="00AA3019"/>
    <w:rsid w:val="00AA325E"/>
    <w:rsid w:val="00AA3291"/>
    <w:rsid w:val="00AA3382"/>
    <w:rsid w:val="00AA34EC"/>
    <w:rsid w:val="00AA35AF"/>
    <w:rsid w:val="00AA36D5"/>
    <w:rsid w:val="00AA378F"/>
    <w:rsid w:val="00AA37FF"/>
    <w:rsid w:val="00AA3828"/>
    <w:rsid w:val="00AA3861"/>
    <w:rsid w:val="00AA39CF"/>
    <w:rsid w:val="00AA3A96"/>
    <w:rsid w:val="00AA3BE1"/>
    <w:rsid w:val="00AA3C01"/>
    <w:rsid w:val="00AA3DBF"/>
    <w:rsid w:val="00AA3E9A"/>
    <w:rsid w:val="00AA3E9E"/>
    <w:rsid w:val="00AA4037"/>
    <w:rsid w:val="00AA41B8"/>
    <w:rsid w:val="00AA41F3"/>
    <w:rsid w:val="00AA426F"/>
    <w:rsid w:val="00AA4297"/>
    <w:rsid w:val="00AA42CE"/>
    <w:rsid w:val="00AA4498"/>
    <w:rsid w:val="00AA44DF"/>
    <w:rsid w:val="00AA4529"/>
    <w:rsid w:val="00AA45C2"/>
    <w:rsid w:val="00AA4620"/>
    <w:rsid w:val="00AA4793"/>
    <w:rsid w:val="00AA47CE"/>
    <w:rsid w:val="00AA4895"/>
    <w:rsid w:val="00AA4B2E"/>
    <w:rsid w:val="00AA4C46"/>
    <w:rsid w:val="00AA4ED7"/>
    <w:rsid w:val="00AA4F54"/>
    <w:rsid w:val="00AA5087"/>
    <w:rsid w:val="00AA50F5"/>
    <w:rsid w:val="00AA5124"/>
    <w:rsid w:val="00AA5295"/>
    <w:rsid w:val="00AA5404"/>
    <w:rsid w:val="00AA5446"/>
    <w:rsid w:val="00AA54B7"/>
    <w:rsid w:val="00AA5516"/>
    <w:rsid w:val="00AA5534"/>
    <w:rsid w:val="00AA561A"/>
    <w:rsid w:val="00AA5630"/>
    <w:rsid w:val="00AA5700"/>
    <w:rsid w:val="00AA57F5"/>
    <w:rsid w:val="00AA58A6"/>
    <w:rsid w:val="00AA5A01"/>
    <w:rsid w:val="00AA5A2B"/>
    <w:rsid w:val="00AA5B2C"/>
    <w:rsid w:val="00AA5B9E"/>
    <w:rsid w:val="00AA5BB6"/>
    <w:rsid w:val="00AA5C7F"/>
    <w:rsid w:val="00AA5DC0"/>
    <w:rsid w:val="00AA5DFD"/>
    <w:rsid w:val="00AA5EAE"/>
    <w:rsid w:val="00AA5ED0"/>
    <w:rsid w:val="00AA5FA6"/>
    <w:rsid w:val="00AA6014"/>
    <w:rsid w:val="00AA60DB"/>
    <w:rsid w:val="00AA620B"/>
    <w:rsid w:val="00AA6244"/>
    <w:rsid w:val="00AA62DD"/>
    <w:rsid w:val="00AA63D0"/>
    <w:rsid w:val="00AA63D3"/>
    <w:rsid w:val="00AA63EF"/>
    <w:rsid w:val="00AA63FC"/>
    <w:rsid w:val="00AA6480"/>
    <w:rsid w:val="00AA64C5"/>
    <w:rsid w:val="00AA6537"/>
    <w:rsid w:val="00AA654C"/>
    <w:rsid w:val="00AA6678"/>
    <w:rsid w:val="00AA66AA"/>
    <w:rsid w:val="00AA67F2"/>
    <w:rsid w:val="00AA685B"/>
    <w:rsid w:val="00AA688E"/>
    <w:rsid w:val="00AA68E9"/>
    <w:rsid w:val="00AA6AFE"/>
    <w:rsid w:val="00AA6BC0"/>
    <w:rsid w:val="00AA6D2B"/>
    <w:rsid w:val="00AA6E0D"/>
    <w:rsid w:val="00AA6E7C"/>
    <w:rsid w:val="00AA6E95"/>
    <w:rsid w:val="00AA6EA2"/>
    <w:rsid w:val="00AA6F51"/>
    <w:rsid w:val="00AA6F81"/>
    <w:rsid w:val="00AA704A"/>
    <w:rsid w:val="00AA704C"/>
    <w:rsid w:val="00AA7086"/>
    <w:rsid w:val="00AA70C1"/>
    <w:rsid w:val="00AA70C4"/>
    <w:rsid w:val="00AA7193"/>
    <w:rsid w:val="00AA7209"/>
    <w:rsid w:val="00AA7213"/>
    <w:rsid w:val="00AA721B"/>
    <w:rsid w:val="00AA7250"/>
    <w:rsid w:val="00AA73C2"/>
    <w:rsid w:val="00AA73F4"/>
    <w:rsid w:val="00AA75A8"/>
    <w:rsid w:val="00AA75CA"/>
    <w:rsid w:val="00AA7622"/>
    <w:rsid w:val="00AA781B"/>
    <w:rsid w:val="00AA783B"/>
    <w:rsid w:val="00AA78B7"/>
    <w:rsid w:val="00AA793E"/>
    <w:rsid w:val="00AA7971"/>
    <w:rsid w:val="00AA79AC"/>
    <w:rsid w:val="00AA79E1"/>
    <w:rsid w:val="00AA7A0A"/>
    <w:rsid w:val="00AA7A37"/>
    <w:rsid w:val="00AA7A8B"/>
    <w:rsid w:val="00AA7C9D"/>
    <w:rsid w:val="00AA7E13"/>
    <w:rsid w:val="00AA7E14"/>
    <w:rsid w:val="00AA7E31"/>
    <w:rsid w:val="00AA7ED0"/>
    <w:rsid w:val="00AB0056"/>
    <w:rsid w:val="00AB0058"/>
    <w:rsid w:val="00AB0093"/>
    <w:rsid w:val="00AB00A8"/>
    <w:rsid w:val="00AB00B9"/>
    <w:rsid w:val="00AB00E6"/>
    <w:rsid w:val="00AB014D"/>
    <w:rsid w:val="00AB0215"/>
    <w:rsid w:val="00AB03B8"/>
    <w:rsid w:val="00AB0410"/>
    <w:rsid w:val="00AB043A"/>
    <w:rsid w:val="00AB044E"/>
    <w:rsid w:val="00AB0461"/>
    <w:rsid w:val="00AB04C7"/>
    <w:rsid w:val="00AB05CF"/>
    <w:rsid w:val="00AB0615"/>
    <w:rsid w:val="00AB0687"/>
    <w:rsid w:val="00AB08CD"/>
    <w:rsid w:val="00AB0A5E"/>
    <w:rsid w:val="00AB0AF3"/>
    <w:rsid w:val="00AB0BFC"/>
    <w:rsid w:val="00AB0C26"/>
    <w:rsid w:val="00AB0C50"/>
    <w:rsid w:val="00AB0C71"/>
    <w:rsid w:val="00AB0D11"/>
    <w:rsid w:val="00AB0D57"/>
    <w:rsid w:val="00AB0DF1"/>
    <w:rsid w:val="00AB0E5D"/>
    <w:rsid w:val="00AB0F74"/>
    <w:rsid w:val="00AB0FE0"/>
    <w:rsid w:val="00AB1101"/>
    <w:rsid w:val="00AB115A"/>
    <w:rsid w:val="00AB123F"/>
    <w:rsid w:val="00AB128E"/>
    <w:rsid w:val="00AB1413"/>
    <w:rsid w:val="00AB1445"/>
    <w:rsid w:val="00AB14A5"/>
    <w:rsid w:val="00AB1577"/>
    <w:rsid w:val="00AB157C"/>
    <w:rsid w:val="00AB169E"/>
    <w:rsid w:val="00AB1731"/>
    <w:rsid w:val="00AB1741"/>
    <w:rsid w:val="00AB1776"/>
    <w:rsid w:val="00AB177F"/>
    <w:rsid w:val="00AB17C6"/>
    <w:rsid w:val="00AB18C3"/>
    <w:rsid w:val="00AB192C"/>
    <w:rsid w:val="00AB1989"/>
    <w:rsid w:val="00AB19BE"/>
    <w:rsid w:val="00AB1AAD"/>
    <w:rsid w:val="00AB1AC0"/>
    <w:rsid w:val="00AB1B67"/>
    <w:rsid w:val="00AB1BA2"/>
    <w:rsid w:val="00AB1BE4"/>
    <w:rsid w:val="00AB1DC0"/>
    <w:rsid w:val="00AB1DC5"/>
    <w:rsid w:val="00AB1E2C"/>
    <w:rsid w:val="00AB1F5B"/>
    <w:rsid w:val="00AB2072"/>
    <w:rsid w:val="00AB20C8"/>
    <w:rsid w:val="00AB218C"/>
    <w:rsid w:val="00AB21AC"/>
    <w:rsid w:val="00AB21CE"/>
    <w:rsid w:val="00AB2232"/>
    <w:rsid w:val="00AB22C5"/>
    <w:rsid w:val="00AB22CA"/>
    <w:rsid w:val="00AB2329"/>
    <w:rsid w:val="00AB2361"/>
    <w:rsid w:val="00AB2367"/>
    <w:rsid w:val="00AB262E"/>
    <w:rsid w:val="00AB268D"/>
    <w:rsid w:val="00AB2690"/>
    <w:rsid w:val="00AB26F4"/>
    <w:rsid w:val="00AB2700"/>
    <w:rsid w:val="00AB2762"/>
    <w:rsid w:val="00AB286E"/>
    <w:rsid w:val="00AB28ED"/>
    <w:rsid w:val="00AB29A3"/>
    <w:rsid w:val="00AB2A30"/>
    <w:rsid w:val="00AB2AF0"/>
    <w:rsid w:val="00AB2B17"/>
    <w:rsid w:val="00AB2B8D"/>
    <w:rsid w:val="00AB2C48"/>
    <w:rsid w:val="00AB2C83"/>
    <w:rsid w:val="00AB2CE9"/>
    <w:rsid w:val="00AB2CF5"/>
    <w:rsid w:val="00AB2D09"/>
    <w:rsid w:val="00AB2EFE"/>
    <w:rsid w:val="00AB2F07"/>
    <w:rsid w:val="00AB2FBE"/>
    <w:rsid w:val="00AB3073"/>
    <w:rsid w:val="00AB31D0"/>
    <w:rsid w:val="00AB327A"/>
    <w:rsid w:val="00AB32F3"/>
    <w:rsid w:val="00AB334B"/>
    <w:rsid w:val="00AB3470"/>
    <w:rsid w:val="00AB34E8"/>
    <w:rsid w:val="00AB35EE"/>
    <w:rsid w:val="00AB3618"/>
    <w:rsid w:val="00AB3849"/>
    <w:rsid w:val="00AB394A"/>
    <w:rsid w:val="00AB3A1C"/>
    <w:rsid w:val="00AB3AAE"/>
    <w:rsid w:val="00AB3ABC"/>
    <w:rsid w:val="00AB3B12"/>
    <w:rsid w:val="00AB3C3E"/>
    <w:rsid w:val="00AB3C9C"/>
    <w:rsid w:val="00AB3E0D"/>
    <w:rsid w:val="00AB3EC6"/>
    <w:rsid w:val="00AB3F85"/>
    <w:rsid w:val="00AB4001"/>
    <w:rsid w:val="00AB408E"/>
    <w:rsid w:val="00AB42C5"/>
    <w:rsid w:val="00AB43D6"/>
    <w:rsid w:val="00AB43FE"/>
    <w:rsid w:val="00AB441E"/>
    <w:rsid w:val="00AB4472"/>
    <w:rsid w:val="00AB44CE"/>
    <w:rsid w:val="00AB45F1"/>
    <w:rsid w:val="00AB46EA"/>
    <w:rsid w:val="00AB470B"/>
    <w:rsid w:val="00AB48EB"/>
    <w:rsid w:val="00AB4994"/>
    <w:rsid w:val="00AB4998"/>
    <w:rsid w:val="00AB4A46"/>
    <w:rsid w:val="00AB4ABA"/>
    <w:rsid w:val="00AB4BCE"/>
    <w:rsid w:val="00AB4CB4"/>
    <w:rsid w:val="00AB4D76"/>
    <w:rsid w:val="00AB4E50"/>
    <w:rsid w:val="00AB4ED8"/>
    <w:rsid w:val="00AB4FA7"/>
    <w:rsid w:val="00AB5055"/>
    <w:rsid w:val="00AB50F5"/>
    <w:rsid w:val="00AB51EC"/>
    <w:rsid w:val="00AB5238"/>
    <w:rsid w:val="00AB53E5"/>
    <w:rsid w:val="00AB54E9"/>
    <w:rsid w:val="00AB54EE"/>
    <w:rsid w:val="00AB5562"/>
    <w:rsid w:val="00AB564F"/>
    <w:rsid w:val="00AB56C4"/>
    <w:rsid w:val="00AB56C9"/>
    <w:rsid w:val="00AB56D8"/>
    <w:rsid w:val="00AB56FB"/>
    <w:rsid w:val="00AB5744"/>
    <w:rsid w:val="00AB583F"/>
    <w:rsid w:val="00AB5850"/>
    <w:rsid w:val="00AB5880"/>
    <w:rsid w:val="00AB58C9"/>
    <w:rsid w:val="00AB5951"/>
    <w:rsid w:val="00AB5A3A"/>
    <w:rsid w:val="00AB5A42"/>
    <w:rsid w:val="00AB5A9C"/>
    <w:rsid w:val="00AB5A9D"/>
    <w:rsid w:val="00AB5AA0"/>
    <w:rsid w:val="00AB5C3E"/>
    <w:rsid w:val="00AB5CF3"/>
    <w:rsid w:val="00AB5D2F"/>
    <w:rsid w:val="00AB5E44"/>
    <w:rsid w:val="00AB5FFD"/>
    <w:rsid w:val="00AB6047"/>
    <w:rsid w:val="00AB609E"/>
    <w:rsid w:val="00AB60D9"/>
    <w:rsid w:val="00AB619D"/>
    <w:rsid w:val="00AB61E4"/>
    <w:rsid w:val="00AB6248"/>
    <w:rsid w:val="00AB62B5"/>
    <w:rsid w:val="00AB62F6"/>
    <w:rsid w:val="00AB6320"/>
    <w:rsid w:val="00AB634B"/>
    <w:rsid w:val="00AB643B"/>
    <w:rsid w:val="00AB6503"/>
    <w:rsid w:val="00AB6551"/>
    <w:rsid w:val="00AB65B2"/>
    <w:rsid w:val="00AB65D5"/>
    <w:rsid w:val="00AB65E7"/>
    <w:rsid w:val="00AB6741"/>
    <w:rsid w:val="00AB67B1"/>
    <w:rsid w:val="00AB6A21"/>
    <w:rsid w:val="00AB6AC6"/>
    <w:rsid w:val="00AB6AC9"/>
    <w:rsid w:val="00AB6B20"/>
    <w:rsid w:val="00AB6B28"/>
    <w:rsid w:val="00AB6BE5"/>
    <w:rsid w:val="00AB6D78"/>
    <w:rsid w:val="00AB6D8F"/>
    <w:rsid w:val="00AB6E16"/>
    <w:rsid w:val="00AB6E55"/>
    <w:rsid w:val="00AB6E85"/>
    <w:rsid w:val="00AB6EF5"/>
    <w:rsid w:val="00AB6F47"/>
    <w:rsid w:val="00AB6F4D"/>
    <w:rsid w:val="00AB6F9C"/>
    <w:rsid w:val="00AB70C7"/>
    <w:rsid w:val="00AB70E3"/>
    <w:rsid w:val="00AB7205"/>
    <w:rsid w:val="00AB733F"/>
    <w:rsid w:val="00AB7661"/>
    <w:rsid w:val="00AB76D4"/>
    <w:rsid w:val="00AB7704"/>
    <w:rsid w:val="00AB7710"/>
    <w:rsid w:val="00AB7823"/>
    <w:rsid w:val="00AB7841"/>
    <w:rsid w:val="00AB78D8"/>
    <w:rsid w:val="00AB7AAE"/>
    <w:rsid w:val="00AB7B49"/>
    <w:rsid w:val="00AB7BAE"/>
    <w:rsid w:val="00AB7E76"/>
    <w:rsid w:val="00AB7EDC"/>
    <w:rsid w:val="00AC004A"/>
    <w:rsid w:val="00AC02CE"/>
    <w:rsid w:val="00AC03CE"/>
    <w:rsid w:val="00AC047C"/>
    <w:rsid w:val="00AC04A2"/>
    <w:rsid w:val="00AC05A7"/>
    <w:rsid w:val="00AC0680"/>
    <w:rsid w:val="00AC076D"/>
    <w:rsid w:val="00AC07D7"/>
    <w:rsid w:val="00AC086A"/>
    <w:rsid w:val="00AC0972"/>
    <w:rsid w:val="00AC0AA9"/>
    <w:rsid w:val="00AC0B66"/>
    <w:rsid w:val="00AC0BDF"/>
    <w:rsid w:val="00AC0C11"/>
    <w:rsid w:val="00AC0DCE"/>
    <w:rsid w:val="00AC0E21"/>
    <w:rsid w:val="00AC0E5F"/>
    <w:rsid w:val="00AC0E83"/>
    <w:rsid w:val="00AC0F4F"/>
    <w:rsid w:val="00AC0F6D"/>
    <w:rsid w:val="00AC0FE8"/>
    <w:rsid w:val="00AC1010"/>
    <w:rsid w:val="00AC109F"/>
    <w:rsid w:val="00AC10EE"/>
    <w:rsid w:val="00AC1189"/>
    <w:rsid w:val="00AC1193"/>
    <w:rsid w:val="00AC11EA"/>
    <w:rsid w:val="00AC126F"/>
    <w:rsid w:val="00AC12A8"/>
    <w:rsid w:val="00AC13E5"/>
    <w:rsid w:val="00AC1401"/>
    <w:rsid w:val="00AC1449"/>
    <w:rsid w:val="00AC155F"/>
    <w:rsid w:val="00AC16DD"/>
    <w:rsid w:val="00AC16F0"/>
    <w:rsid w:val="00AC170B"/>
    <w:rsid w:val="00AC173C"/>
    <w:rsid w:val="00AC17A1"/>
    <w:rsid w:val="00AC1808"/>
    <w:rsid w:val="00AC18AB"/>
    <w:rsid w:val="00AC18FF"/>
    <w:rsid w:val="00AC1919"/>
    <w:rsid w:val="00AC1A93"/>
    <w:rsid w:val="00AC1B2A"/>
    <w:rsid w:val="00AC1C51"/>
    <w:rsid w:val="00AC1CA8"/>
    <w:rsid w:val="00AC1D01"/>
    <w:rsid w:val="00AC1D0C"/>
    <w:rsid w:val="00AC1DCF"/>
    <w:rsid w:val="00AC1DD6"/>
    <w:rsid w:val="00AC1DF7"/>
    <w:rsid w:val="00AC1E93"/>
    <w:rsid w:val="00AC1F64"/>
    <w:rsid w:val="00AC1F91"/>
    <w:rsid w:val="00AC1FB8"/>
    <w:rsid w:val="00AC205C"/>
    <w:rsid w:val="00AC2076"/>
    <w:rsid w:val="00AC20C6"/>
    <w:rsid w:val="00AC20CD"/>
    <w:rsid w:val="00AC23C7"/>
    <w:rsid w:val="00AC2422"/>
    <w:rsid w:val="00AC2427"/>
    <w:rsid w:val="00AC242A"/>
    <w:rsid w:val="00AC252A"/>
    <w:rsid w:val="00AC2540"/>
    <w:rsid w:val="00AC263D"/>
    <w:rsid w:val="00AC2644"/>
    <w:rsid w:val="00AC265E"/>
    <w:rsid w:val="00AC2680"/>
    <w:rsid w:val="00AC26A2"/>
    <w:rsid w:val="00AC278B"/>
    <w:rsid w:val="00AC281B"/>
    <w:rsid w:val="00AC2853"/>
    <w:rsid w:val="00AC28C8"/>
    <w:rsid w:val="00AC2A62"/>
    <w:rsid w:val="00AC2A6B"/>
    <w:rsid w:val="00AC2B3E"/>
    <w:rsid w:val="00AC2BE6"/>
    <w:rsid w:val="00AC2C32"/>
    <w:rsid w:val="00AC2DAA"/>
    <w:rsid w:val="00AC2E43"/>
    <w:rsid w:val="00AC30AB"/>
    <w:rsid w:val="00AC30BE"/>
    <w:rsid w:val="00AC30C1"/>
    <w:rsid w:val="00AC3143"/>
    <w:rsid w:val="00AC314C"/>
    <w:rsid w:val="00AC316C"/>
    <w:rsid w:val="00AC34D2"/>
    <w:rsid w:val="00AC350C"/>
    <w:rsid w:val="00AC3560"/>
    <w:rsid w:val="00AC35CB"/>
    <w:rsid w:val="00AC3738"/>
    <w:rsid w:val="00AC38C8"/>
    <w:rsid w:val="00AC38CD"/>
    <w:rsid w:val="00AC394B"/>
    <w:rsid w:val="00AC39A7"/>
    <w:rsid w:val="00AC39DE"/>
    <w:rsid w:val="00AC3B16"/>
    <w:rsid w:val="00AC3B43"/>
    <w:rsid w:val="00AC3B80"/>
    <w:rsid w:val="00AC3C39"/>
    <w:rsid w:val="00AC3C3D"/>
    <w:rsid w:val="00AC3C6D"/>
    <w:rsid w:val="00AC3CD6"/>
    <w:rsid w:val="00AC3D62"/>
    <w:rsid w:val="00AC3D66"/>
    <w:rsid w:val="00AC3DF0"/>
    <w:rsid w:val="00AC3E30"/>
    <w:rsid w:val="00AC3ED6"/>
    <w:rsid w:val="00AC3F78"/>
    <w:rsid w:val="00AC406C"/>
    <w:rsid w:val="00AC4082"/>
    <w:rsid w:val="00AC408F"/>
    <w:rsid w:val="00AC40D4"/>
    <w:rsid w:val="00AC40D5"/>
    <w:rsid w:val="00AC40E1"/>
    <w:rsid w:val="00AC4201"/>
    <w:rsid w:val="00AC423A"/>
    <w:rsid w:val="00AC42AF"/>
    <w:rsid w:val="00AC42DB"/>
    <w:rsid w:val="00AC435B"/>
    <w:rsid w:val="00AC438B"/>
    <w:rsid w:val="00AC43AC"/>
    <w:rsid w:val="00AC442B"/>
    <w:rsid w:val="00AC463C"/>
    <w:rsid w:val="00AC4655"/>
    <w:rsid w:val="00AC46F8"/>
    <w:rsid w:val="00AC47DD"/>
    <w:rsid w:val="00AC4812"/>
    <w:rsid w:val="00AC4923"/>
    <w:rsid w:val="00AC4B01"/>
    <w:rsid w:val="00AC4B6D"/>
    <w:rsid w:val="00AC4D7B"/>
    <w:rsid w:val="00AC4DC5"/>
    <w:rsid w:val="00AC4DDD"/>
    <w:rsid w:val="00AC4E9D"/>
    <w:rsid w:val="00AC4EBC"/>
    <w:rsid w:val="00AC4ED8"/>
    <w:rsid w:val="00AC4F11"/>
    <w:rsid w:val="00AC4F38"/>
    <w:rsid w:val="00AC50A3"/>
    <w:rsid w:val="00AC50B4"/>
    <w:rsid w:val="00AC51CF"/>
    <w:rsid w:val="00AC5355"/>
    <w:rsid w:val="00AC535C"/>
    <w:rsid w:val="00AC5386"/>
    <w:rsid w:val="00AC553F"/>
    <w:rsid w:val="00AC557B"/>
    <w:rsid w:val="00AC56FE"/>
    <w:rsid w:val="00AC57A0"/>
    <w:rsid w:val="00AC57E8"/>
    <w:rsid w:val="00AC585B"/>
    <w:rsid w:val="00AC588D"/>
    <w:rsid w:val="00AC594E"/>
    <w:rsid w:val="00AC5A61"/>
    <w:rsid w:val="00AC5A81"/>
    <w:rsid w:val="00AC5BB9"/>
    <w:rsid w:val="00AC5C09"/>
    <w:rsid w:val="00AC5D59"/>
    <w:rsid w:val="00AC5EA0"/>
    <w:rsid w:val="00AC5F42"/>
    <w:rsid w:val="00AC5F99"/>
    <w:rsid w:val="00AC5FD9"/>
    <w:rsid w:val="00AC6033"/>
    <w:rsid w:val="00AC6079"/>
    <w:rsid w:val="00AC6180"/>
    <w:rsid w:val="00AC627C"/>
    <w:rsid w:val="00AC6284"/>
    <w:rsid w:val="00AC62B7"/>
    <w:rsid w:val="00AC62DD"/>
    <w:rsid w:val="00AC647E"/>
    <w:rsid w:val="00AC649A"/>
    <w:rsid w:val="00AC66A9"/>
    <w:rsid w:val="00AC670A"/>
    <w:rsid w:val="00AC675A"/>
    <w:rsid w:val="00AC67D8"/>
    <w:rsid w:val="00AC6905"/>
    <w:rsid w:val="00AC6943"/>
    <w:rsid w:val="00AC6948"/>
    <w:rsid w:val="00AC69A8"/>
    <w:rsid w:val="00AC69AE"/>
    <w:rsid w:val="00AC6A79"/>
    <w:rsid w:val="00AC6AE7"/>
    <w:rsid w:val="00AC6BEB"/>
    <w:rsid w:val="00AC6BF8"/>
    <w:rsid w:val="00AC6E6F"/>
    <w:rsid w:val="00AC6E9A"/>
    <w:rsid w:val="00AC6EFA"/>
    <w:rsid w:val="00AC7154"/>
    <w:rsid w:val="00AC717A"/>
    <w:rsid w:val="00AC718A"/>
    <w:rsid w:val="00AC7204"/>
    <w:rsid w:val="00AC720E"/>
    <w:rsid w:val="00AC724F"/>
    <w:rsid w:val="00AC72E4"/>
    <w:rsid w:val="00AC739A"/>
    <w:rsid w:val="00AC73C5"/>
    <w:rsid w:val="00AC73D6"/>
    <w:rsid w:val="00AC7417"/>
    <w:rsid w:val="00AC74FB"/>
    <w:rsid w:val="00AC7598"/>
    <w:rsid w:val="00AC75EA"/>
    <w:rsid w:val="00AC7621"/>
    <w:rsid w:val="00AC76CE"/>
    <w:rsid w:val="00AC76D5"/>
    <w:rsid w:val="00AC7771"/>
    <w:rsid w:val="00AC77F0"/>
    <w:rsid w:val="00AC7848"/>
    <w:rsid w:val="00AC78A6"/>
    <w:rsid w:val="00AC79FB"/>
    <w:rsid w:val="00AC7A0F"/>
    <w:rsid w:val="00AC7CB9"/>
    <w:rsid w:val="00AC7ED2"/>
    <w:rsid w:val="00AC7F08"/>
    <w:rsid w:val="00AC7FE6"/>
    <w:rsid w:val="00AD006B"/>
    <w:rsid w:val="00AD02E0"/>
    <w:rsid w:val="00AD0311"/>
    <w:rsid w:val="00AD0397"/>
    <w:rsid w:val="00AD03E8"/>
    <w:rsid w:val="00AD0545"/>
    <w:rsid w:val="00AD0726"/>
    <w:rsid w:val="00AD072E"/>
    <w:rsid w:val="00AD0749"/>
    <w:rsid w:val="00AD08BB"/>
    <w:rsid w:val="00AD08F6"/>
    <w:rsid w:val="00AD0ABE"/>
    <w:rsid w:val="00AD0AE4"/>
    <w:rsid w:val="00AD0B4D"/>
    <w:rsid w:val="00AD0B90"/>
    <w:rsid w:val="00AD0BC2"/>
    <w:rsid w:val="00AD0BE3"/>
    <w:rsid w:val="00AD0C85"/>
    <w:rsid w:val="00AD0C89"/>
    <w:rsid w:val="00AD0E07"/>
    <w:rsid w:val="00AD0E31"/>
    <w:rsid w:val="00AD0F35"/>
    <w:rsid w:val="00AD1199"/>
    <w:rsid w:val="00AD126A"/>
    <w:rsid w:val="00AD12AA"/>
    <w:rsid w:val="00AD12DB"/>
    <w:rsid w:val="00AD1341"/>
    <w:rsid w:val="00AD134E"/>
    <w:rsid w:val="00AD1382"/>
    <w:rsid w:val="00AD13D4"/>
    <w:rsid w:val="00AD13F6"/>
    <w:rsid w:val="00AD140F"/>
    <w:rsid w:val="00AD14D1"/>
    <w:rsid w:val="00AD15F0"/>
    <w:rsid w:val="00AD161F"/>
    <w:rsid w:val="00AD16DA"/>
    <w:rsid w:val="00AD174C"/>
    <w:rsid w:val="00AD1763"/>
    <w:rsid w:val="00AD1783"/>
    <w:rsid w:val="00AD189C"/>
    <w:rsid w:val="00AD18F5"/>
    <w:rsid w:val="00AD1A8F"/>
    <w:rsid w:val="00AD1AA3"/>
    <w:rsid w:val="00AD1B58"/>
    <w:rsid w:val="00AD1BEE"/>
    <w:rsid w:val="00AD1CC7"/>
    <w:rsid w:val="00AD1FEA"/>
    <w:rsid w:val="00AD219C"/>
    <w:rsid w:val="00AD225A"/>
    <w:rsid w:val="00AD22EF"/>
    <w:rsid w:val="00AD2321"/>
    <w:rsid w:val="00AD240E"/>
    <w:rsid w:val="00AD2484"/>
    <w:rsid w:val="00AD2644"/>
    <w:rsid w:val="00AD2664"/>
    <w:rsid w:val="00AD271B"/>
    <w:rsid w:val="00AD272F"/>
    <w:rsid w:val="00AD27C0"/>
    <w:rsid w:val="00AD27FA"/>
    <w:rsid w:val="00AD28A7"/>
    <w:rsid w:val="00AD2988"/>
    <w:rsid w:val="00AD29CD"/>
    <w:rsid w:val="00AD2A37"/>
    <w:rsid w:val="00AD2A79"/>
    <w:rsid w:val="00AD2AF4"/>
    <w:rsid w:val="00AD2BE2"/>
    <w:rsid w:val="00AD2C66"/>
    <w:rsid w:val="00AD2CB8"/>
    <w:rsid w:val="00AD2D35"/>
    <w:rsid w:val="00AD2E4E"/>
    <w:rsid w:val="00AD2E86"/>
    <w:rsid w:val="00AD3092"/>
    <w:rsid w:val="00AD3093"/>
    <w:rsid w:val="00AD31DD"/>
    <w:rsid w:val="00AD31DE"/>
    <w:rsid w:val="00AD3239"/>
    <w:rsid w:val="00AD3372"/>
    <w:rsid w:val="00AD34AE"/>
    <w:rsid w:val="00AD366F"/>
    <w:rsid w:val="00AD36E4"/>
    <w:rsid w:val="00AD370E"/>
    <w:rsid w:val="00AD38A7"/>
    <w:rsid w:val="00AD38D2"/>
    <w:rsid w:val="00AD39B6"/>
    <w:rsid w:val="00AD3B63"/>
    <w:rsid w:val="00AD3D02"/>
    <w:rsid w:val="00AD3D34"/>
    <w:rsid w:val="00AD3D75"/>
    <w:rsid w:val="00AD3DFC"/>
    <w:rsid w:val="00AD3E1C"/>
    <w:rsid w:val="00AD3E78"/>
    <w:rsid w:val="00AD3FB9"/>
    <w:rsid w:val="00AD40B4"/>
    <w:rsid w:val="00AD4133"/>
    <w:rsid w:val="00AD418F"/>
    <w:rsid w:val="00AD41B7"/>
    <w:rsid w:val="00AD41B8"/>
    <w:rsid w:val="00AD426B"/>
    <w:rsid w:val="00AD4314"/>
    <w:rsid w:val="00AD43BE"/>
    <w:rsid w:val="00AD43D2"/>
    <w:rsid w:val="00AD445F"/>
    <w:rsid w:val="00AD44E2"/>
    <w:rsid w:val="00AD461F"/>
    <w:rsid w:val="00AD46F8"/>
    <w:rsid w:val="00AD486C"/>
    <w:rsid w:val="00AD48AE"/>
    <w:rsid w:val="00AD4918"/>
    <w:rsid w:val="00AD491B"/>
    <w:rsid w:val="00AD4944"/>
    <w:rsid w:val="00AD4969"/>
    <w:rsid w:val="00AD4A56"/>
    <w:rsid w:val="00AD4AD0"/>
    <w:rsid w:val="00AD4B06"/>
    <w:rsid w:val="00AD4B6C"/>
    <w:rsid w:val="00AD4BC2"/>
    <w:rsid w:val="00AD4D32"/>
    <w:rsid w:val="00AD4D42"/>
    <w:rsid w:val="00AD4D68"/>
    <w:rsid w:val="00AD4D78"/>
    <w:rsid w:val="00AD4E39"/>
    <w:rsid w:val="00AD4E65"/>
    <w:rsid w:val="00AD4F2B"/>
    <w:rsid w:val="00AD4F4B"/>
    <w:rsid w:val="00AD50AD"/>
    <w:rsid w:val="00AD50E6"/>
    <w:rsid w:val="00AD5107"/>
    <w:rsid w:val="00AD5114"/>
    <w:rsid w:val="00AD522C"/>
    <w:rsid w:val="00AD53C2"/>
    <w:rsid w:val="00AD542A"/>
    <w:rsid w:val="00AD557D"/>
    <w:rsid w:val="00AD5594"/>
    <w:rsid w:val="00AD5627"/>
    <w:rsid w:val="00AD5AE4"/>
    <w:rsid w:val="00AD5B50"/>
    <w:rsid w:val="00AD5CE6"/>
    <w:rsid w:val="00AD5D3A"/>
    <w:rsid w:val="00AD5D49"/>
    <w:rsid w:val="00AD5E06"/>
    <w:rsid w:val="00AD5E40"/>
    <w:rsid w:val="00AD5F52"/>
    <w:rsid w:val="00AD5F9A"/>
    <w:rsid w:val="00AD6029"/>
    <w:rsid w:val="00AD607A"/>
    <w:rsid w:val="00AD60D9"/>
    <w:rsid w:val="00AD60FA"/>
    <w:rsid w:val="00AD6239"/>
    <w:rsid w:val="00AD623B"/>
    <w:rsid w:val="00AD624C"/>
    <w:rsid w:val="00AD6364"/>
    <w:rsid w:val="00AD63B5"/>
    <w:rsid w:val="00AD640C"/>
    <w:rsid w:val="00AD6687"/>
    <w:rsid w:val="00AD66BA"/>
    <w:rsid w:val="00AD677A"/>
    <w:rsid w:val="00AD68A9"/>
    <w:rsid w:val="00AD693D"/>
    <w:rsid w:val="00AD697C"/>
    <w:rsid w:val="00AD69EA"/>
    <w:rsid w:val="00AD6A84"/>
    <w:rsid w:val="00AD6B3D"/>
    <w:rsid w:val="00AD6B82"/>
    <w:rsid w:val="00AD6C14"/>
    <w:rsid w:val="00AD6C18"/>
    <w:rsid w:val="00AD6E99"/>
    <w:rsid w:val="00AD70F0"/>
    <w:rsid w:val="00AD7112"/>
    <w:rsid w:val="00AD7125"/>
    <w:rsid w:val="00AD71B0"/>
    <w:rsid w:val="00AD7280"/>
    <w:rsid w:val="00AD72D8"/>
    <w:rsid w:val="00AD730A"/>
    <w:rsid w:val="00AD7389"/>
    <w:rsid w:val="00AD73BB"/>
    <w:rsid w:val="00AD7476"/>
    <w:rsid w:val="00AD74A2"/>
    <w:rsid w:val="00AD7559"/>
    <w:rsid w:val="00AD75F5"/>
    <w:rsid w:val="00AD7616"/>
    <w:rsid w:val="00AD7684"/>
    <w:rsid w:val="00AD77FE"/>
    <w:rsid w:val="00AD7873"/>
    <w:rsid w:val="00AD78AB"/>
    <w:rsid w:val="00AD78B0"/>
    <w:rsid w:val="00AD78E9"/>
    <w:rsid w:val="00AD7933"/>
    <w:rsid w:val="00AD7955"/>
    <w:rsid w:val="00AD7A28"/>
    <w:rsid w:val="00AD7A6A"/>
    <w:rsid w:val="00AD7B2E"/>
    <w:rsid w:val="00AD7C88"/>
    <w:rsid w:val="00AD7C92"/>
    <w:rsid w:val="00AD7DA2"/>
    <w:rsid w:val="00AD7DD5"/>
    <w:rsid w:val="00AD7E9B"/>
    <w:rsid w:val="00AD7F16"/>
    <w:rsid w:val="00AD7FAF"/>
    <w:rsid w:val="00AD7FD7"/>
    <w:rsid w:val="00AE00B6"/>
    <w:rsid w:val="00AE00CD"/>
    <w:rsid w:val="00AE00FD"/>
    <w:rsid w:val="00AE0107"/>
    <w:rsid w:val="00AE0145"/>
    <w:rsid w:val="00AE0162"/>
    <w:rsid w:val="00AE017D"/>
    <w:rsid w:val="00AE0185"/>
    <w:rsid w:val="00AE0261"/>
    <w:rsid w:val="00AE0393"/>
    <w:rsid w:val="00AE047B"/>
    <w:rsid w:val="00AE04DC"/>
    <w:rsid w:val="00AE05DA"/>
    <w:rsid w:val="00AE0869"/>
    <w:rsid w:val="00AE0998"/>
    <w:rsid w:val="00AE099E"/>
    <w:rsid w:val="00AE09C6"/>
    <w:rsid w:val="00AE0A2E"/>
    <w:rsid w:val="00AE0A67"/>
    <w:rsid w:val="00AE0C6D"/>
    <w:rsid w:val="00AE0E43"/>
    <w:rsid w:val="00AE0F23"/>
    <w:rsid w:val="00AE0F71"/>
    <w:rsid w:val="00AE1040"/>
    <w:rsid w:val="00AE10A2"/>
    <w:rsid w:val="00AE10C2"/>
    <w:rsid w:val="00AE141A"/>
    <w:rsid w:val="00AE1475"/>
    <w:rsid w:val="00AE14D9"/>
    <w:rsid w:val="00AE14E3"/>
    <w:rsid w:val="00AE14EF"/>
    <w:rsid w:val="00AE1614"/>
    <w:rsid w:val="00AE1660"/>
    <w:rsid w:val="00AE1663"/>
    <w:rsid w:val="00AE173B"/>
    <w:rsid w:val="00AE17D1"/>
    <w:rsid w:val="00AE1840"/>
    <w:rsid w:val="00AE18E5"/>
    <w:rsid w:val="00AE1BCA"/>
    <w:rsid w:val="00AE1CED"/>
    <w:rsid w:val="00AE1D47"/>
    <w:rsid w:val="00AE1D69"/>
    <w:rsid w:val="00AE1DAC"/>
    <w:rsid w:val="00AE1E47"/>
    <w:rsid w:val="00AE1E4F"/>
    <w:rsid w:val="00AE1E61"/>
    <w:rsid w:val="00AE1EC2"/>
    <w:rsid w:val="00AE1EEA"/>
    <w:rsid w:val="00AE1FE4"/>
    <w:rsid w:val="00AE2010"/>
    <w:rsid w:val="00AE20EA"/>
    <w:rsid w:val="00AE219F"/>
    <w:rsid w:val="00AE21A8"/>
    <w:rsid w:val="00AE2264"/>
    <w:rsid w:val="00AE2273"/>
    <w:rsid w:val="00AE22D4"/>
    <w:rsid w:val="00AE2306"/>
    <w:rsid w:val="00AE243B"/>
    <w:rsid w:val="00AE24B1"/>
    <w:rsid w:val="00AE24D9"/>
    <w:rsid w:val="00AE2624"/>
    <w:rsid w:val="00AE26D2"/>
    <w:rsid w:val="00AE2937"/>
    <w:rsid w:val="00AE299D"/>
    <w:rsid w:val="00AE29AE"/>
    <w:rsid w:val="00AE29F6"/>
    <w:rsid w:val="00AE2AF9"/>
    <w:rsid w:val="00AE2B45"/>
    <w:rsid w:val="00AE2B83"/>
    <w:rsid w:val="00AE2BD6"/>
    <w:rsid w:val="00AE2C36"/>
    <w:rsid w:val="00AE2CE1"/>
    <w:rsid w:val="00AE2D5A"/>
    <w:rsid w:val="00AE2DE2"/>
    <w:rsid w:val="00AE3012"/>
    <w:rsid w:val="00AE31A3"/>
    <w:rsid w:val="00AE32CF"/>
    <w:rsid w:val="00AE3365"/>
    <w:rsid w:val="00AE3474"/>
    <w:rsid w:val="00AE347B"/>
    <w:rsid w:val="00AE3576"/>
    <w:rsid w:val="00AE3599"/>
    <w:rsid w:val="00AE35D5"/>
    <w:rsid w:val="00AE35F8"/>
    <w:rsid w:val="00AE3636"/>
    <w:rsid w:val="00AE3652"/>
    <w:rsid w:val="00AE368D"/>
    <w:rsid w:val="00AE3728"/>
    <w:rsid w:val="00AE376A"/>
    <w:rsid w:val="00AE3792"/>
    <w:rsid w:val="00AE37CF"/>
    <w:rsid w:val="00AE386F"/>
    <w:rsid w:val="00AE3885"/>
    <w:rsid w:val="00AE38E7"/>
    <w:rsid w:val="00AE3930"/>
    <w:rsid w:val="00AE39A2"/>
    <w:rsid w:val="00AE39AF"/>
    <w:rsid w:val="00AE3BFF"/>
    <w:rsid w:val="00AE3CF8"/>
    <w:rsid w:val="00AE3D45"/>
    <w:rsid w:val="00AE3DE3"/>
    <w:rsid w:val="00AE3E02"/>
    <w:rsid w:val="00AE3EB0"/>
    <w:rsid w:val="00AE3F1F"/>
    <w:rsid w:val="00AE3F36"/>
    <w:rsid w:val="00AE3F3F"/>
    <w:rsid w:val="00AE4108"/>
    <w:rsid w:val="00AE4142"/>
    <w:rsid w:val="00AE426C"/>
    <w:rsid w:val="00AE42C4"/>
    <w:rsid w:val="00AE4329"/>
    <w:rsid w:val="00AE43A1"/>
    <w:rsid w:val="00AE43A8"/>
    <w:rsid w:val="00AE44C3"/>
    <w:rsid w:val="00AE4523"/>
    <w:rsid w:val="00AE46E3"/>
    <w:rsid w:val="00AE4752"/>
    <w:rsid w:val="00AE476A"/>
    <w:rsid w:val="00AE4797"/>
    <w:rsid w:val="00AE47D8"/>
    <w:rsid w:val="00AE49CC"/>
    <w:rsid w:val="00AE4B49"/>
    <w:rsid w:val="00AE4B4A"/>
    <w:rsid w:val="00AE4B6A"/>
    <w:rsid w:val="00AE4C83"/>
    <w:rsid w:val="00AE4CBB"/>
    <w:rsid w:val="00AE4D19"/>
    <w:rsid w:val="00AE4DF3"/>
    <w:rsid w:val="00AE4E3C"/>
    <w:rsid w:val="00AE4E4C"/>
    <w:rsid w:val="00AE4FC0"/>
    <w:rsid w:val="00AE4FE4"/>
    <w:rsid w:val="00AE502F"/>
    <w:rsid w:val="00AE5086"/>
    <w:rsid w:val="00AE50E1"/>
    <w:rsid w:val="00AE5163"/>
    <w:rsid w:val="00AE51AC"/>
    <w:rsid w:val="00AE52B0"/>
    <w:rsid w:val="00AE52EB"/>
    <w:rsid w:val="00AE5365"/>
    <w:rsid w:val="00AE537D"/>
    <w:rsid w:val="00AE53F6"/>
    <w:rsid w:val="00AE5475"/>
    <w:rsid w:val="00AE54CD"/>
    <w:rsid w:val="00AE562A"/>
    <w:rsid w:val="00AE56AB"/>
    <w:rsid w:val="00AE5746"/>
    <w:rsid w:val="00AE5988"/>
    <w:rsid w:val="00AE5BE4"/>
    <w:rsid w:val="00AE5BE8"/>
    <w:rsid w:val="00AE5D69"/>
    <w:rsid w:val="00AE5D8D"/>
    <w:rsid w:val="00AE5DEA"/>
    <w:rsid w:val="00AE5F98"/>
    <w:rsid w:val="00AE5FAF"/>
    <w:rsid w:val="00AE5FC3"/>
    <w:rsid w:val="00AE614C"/>
    <w:rsid w:val="00AE631F"/>
    <w:rsid w:val="00AE64B4"/>
    <w:rsid w:val="00AE6554"/>
    <w:rsid w:val="00AE66A9"/>
    <w:rsid w:val="00AE6785"/>
    <w:rsid w:val="00AE67B2"/>
    <w:rsid w:val="00AE686C"/>
    <w:rsid w:val="00AE6888"/>
    <w:rsid w:val="00AE691B"/>
    <w:rsid w:val="00AE6937"/>
    <w:rsid w:val="00AE6958"/>
    <w:rsid w:val="00AE695B"/>
    <w:rsid w:val="00AE69AE"/>
    <w:rsid w:val="00AE69B2"/>
    <w:rsid w:val="00AE69FD"/>
    <w:rsid w:val="00AE6AA8"/>
    <w:rsid w:val="00AE6AD4"/>
    <w:rsid w:val="00AE6C29"/>
    <w:rsid w:val="00AE6E23"/>
    <w:rsid w:val="00AE6F0F"/>
    <w:rsid w:val="00AE6F2B"/>
    <w:rsid w:val="00AE6F4D"/>
    <w:rsid w:val="00AE6F6C"/>
    <w:rsid w:val="00AE6F84"/>
    <w:rsid w:val="00AE6F8C"/>
    <w:rsid w:val="00AE7046"/>
    <w:rsid w:val="00AE7064"/>
    <w:rsid w:val="00AE70D1"/>
    <w:rsid w:val="00AE7151"/>
    <w:rsid w:val="00AE7198"/>
    <w:rsid w:val="00AE7213"/>
    <w:rsid w:val="00AE726A"/>
    <w:rsid w:val="00AE72DE"/>
    <w:rsid w:val="00AE730E"/>
    <w:rsid w:val="00AE7369"/>
    <w:rsid w:val="00AE743C"/>
    <w:rsid w:val="00AE7587"/>
    <w:rsid w:val="00AE75FA"/>
    <w:rsid w:val="00AE7668"/>
    <w:rsid w:val="00AE77BE"/>
    <w:rsid w:val="00AE7967"/>
    <w:rsid w:val="00AE79A7"/>
    <w:rsid w:val="00AE7AB9"/>
    <w:rsid w:val="00AE7AD9"/>
    <w:rsid w:val="00AE7B0A"/>
    <w:rsid w:val="00AE7E76"/>
    <w:rsid w:val="00AE7EDD"/>
    <w:rsid w:val="00AE7F91"/>
    <w:rsid w:val="00AE7FD8"/>
    <w:rsid w:val="00AF002F"/>
    <w:rsid w:val="00AF0053"/>
    <w:rsid w:val="00AF00BC"/>
    <w:rsid w:val="00AF0264"/>
    <w:rsid w:val="00AF0391"/>
    <w:rsid w:val="00AF0627"/>
    <w:rsid w:val="00AF06B5"/>
    <w:rsid w:val="00AF06B7"/>
    <w:rsid w:val="00AF06CD"/>
    <w:rsid w:val="00AF0764"/>
    <w:rsid w:val="00AF0895"/>
    <w:rsid w:val="00AF0A76"/>
    <w:rsid w:val="00AF0B08"/>
    <w:rsid w:val="00AF0B77"/>
    <w:rsid w:val="00AF0CE8"/>
    <w:rsid w:val="00AF0D5E"/>
    <w:rsid w:val="00AF0E90"/>
    <w:rsid w:val="00AF0EC5"/>
    <w:rsid w:val="00AF0EDA"/>
    <w:rsid w:val="00AF0F0F"/>
    <w:rsid w:val="00AF0F34"/>
    <w:rsid w:val="00AF1098"/>
    <w:rsid w:val="00AF1145"/>
    <w:rsid w:val="00AF115A"/>
    <w:rsid w:val="00AF127B"/>
    <w:rsid w:val="00AF1283"/>
    <w:rsid w:val="00AF12AB"/>
    <w:rsid w:val="00AF12B7"/>
    <w:rsid w:val="00AF12E3"/>
    <w:rsid w:val="00AF13E9"/>
    <w:rsid w:val="00AF13F9"/>
    <w:rsid w:val="00AF154C"/>
    <w:rsid w:val="00AF156A"/>
    <w:rsid w:val="00AF15C9"/>
    <w:rsid w:val="00AF1635"/>
    <w:rsid w:val="00AF16BB"/>
    <w:rsid w:val="00AF16DF"/>
    <w:rsid w:val="00AF176E"/>
    <w:rsid w:val="00AF177D"/>
    <w:rsid w:val="00AF1832"/>
    <w:rsid w:val="00AF19B3"/>
    <w:rsid w:val="00AF1AC5"/>
    <w:rsid w:val="00AF1B7F"/>
    <w:rsid w:val="00AF1BAC"/>
    <w:rsid w:val="00AF1BAE"/>
    <w:rsid w:val="00AF1BE8"/>
    <w:rsid w:val="00AF1E1B"/>
    <w:rsid w:val="00AF1E4F"/>
    <w:rsid w:val="00AF1EAC"/>
    <w:rsid w:val="00AF1EFA"/>
    <w:rsid w:val="00AF1F6D"/>
    <w:rsid w:val="00AF20CD"/>
    <w:rsid w:val="00AF2113"/>
    <w:rsid w:val="00AF2153"/>
    <w:rsid w:val="00AF21B8"/>
    <w:rsid w:val="00AF21BD"/>
    <w:rsid w:val="00AF2396"/>
    <w:rsid w:val="00AF242E"/>
    <w:rsid w:val="00AF2510"/>
    <w:rsid w:val="00AF25CA"/>
    <w:rsid w:val="00AF261F"/>
    <w:rsid w:val="00AF2649"/>
    <w:rsid w:val="00AF273A"/>
    <w:rsid w:val="00AF2748"/>
    <w:rsid w:val="00AF2858"/>
    <w:rsid w:val="00AF294A"/>
    <w:rsid w:val="00AF2A53"/>
    <w:rsid w:val="00AF2A6C"/>
    <w:rsid w:val="00AF2AB1"/>
    <w:rsid w:val="00AF2B8F"/>
    <w:rsid w:val="00AF2D5F"/>
    <w:rsid w:val="00AF2DC5"/>
    <w:rsid w:val="00AF2E38"/>
    <w:rsid w:val="00AF2F25"/>
    <w:rsid w:val="00AF2F6D"/>
    <w:rsid w:val="00AF3011"/>
    <w:rsid w:val="00AF307C"/>
    <w:rsid w:val="00AF31C8"/>
    <w:rsid w:val="00AF325B"/>
    <w:rsid w:val="00AF32DB"/>
    <w:rsid w:val="00AF332E"/>
    <w:rsid w:val="00AF3338"/>
    <w:rsid w:val="00AF3346"/>
    <w:rsid w:val="00AF33D4"/>
    <w:rsid w:val="00AF37A6"/>
    <w:rsid w:val="00AF398E"/>
    <w:rsid w:val="00AF3993"/>
    <w:rsid w:val="00AF3AE4"/>
    <w:rsid w:val="00AF3B48"/>
    <w:rsid w:val="00AF3CAD"/>
    <w:rsid w:val="00AF3D14"/>
    <w:rsid w:val="00AF3D6D"/>
    <w:rsid w:val="00AF3DAD"/>
    <w:rsid w:val="00AF3E14"/>
    <w:rsid w:val="00AF3E79"/>
    <w:rsid w:val="00AF3E8E"/>
    <w:rsid w:val="00AF3F83"/>
    <w:rsid w:val="00AF3FE4"/>
    <w:rsid w:val="00AF4128"/>
    <w:rsid w:val="00AF41CE"/>
    <w:rsid w:val="00AF41D8"/>
    <w:rsid w:val="00AF41DA"/>
    <w:rsid w:val="00AF431F"/>
    <w:rsid w:val="00AF4483"/>
    <w:rsid w:val="00AF449A"/>
    <w:rsid w:val="00AF44AC"/>
    <w:rsid w:val="00AF44B7"/>
    <w:rsid w:val="00AF453C"/>
    <w:rsid w:val="00AF460A"/>
    <w:rsid w:val="00AF4796"/>
    <w:rsid w:val="00AF48C6"/>
    <w:rsid w:val="00AF490A"/>
    <w:rsid w:val="00AF4A68"/>
    <w:rsid w:val="00AF4AC4"/>
    <w:rsid w:val="00AF4B1D"/>
    <w:rsid w:val="00AF4B2D"/>
    <w:rsid w:val="00AF4B5D"/>
    <w:rsid w:val="00AF4B65"/>
    <w:rsid w:val="00AF4B6C"/>
    <w:rsid w:val="00AF4C0D"/>
    <w:rsid w:val="00AF4C3F"/>
    <w:rsid w:val="00AF4C78"/>
    <w:rsid w:val="00AF4C97"/>
    <w:rsid w:val="00AF4CBF"/>
    <w:rsid w:val="00AF4DE1"/>
    <w:rsid w:val="00AF5031"/>
    <w:rsid w:val="00AF50A6"/>
    <w:rsid w:val="00AF53AD"/>
    <w:rsid w:val="00AF545E"/>
    <w:rsid w:val="00AF5560"/>
    <w:rsid w:val="00AF5568"/>
    <w:rsid w:val="00AF56BF"/>
    <w:rsid w:val="00AF5707"/>
    <w:rsid w:val="00AF5751"/>
    <w:rsid w:val="00AF578F"/>
    <w:rsid w:val="00AF57B0"/>
    <w:rsid w:val="00AF5802"/>
    <w:rsid w:val="00AF5823"/>
    <w:rsid w:val="00AF586E"/>
    <w:rsid w:val="00AF58FD"/>
    <w:rsid w:val="00AF5A59"/>
    <w:rsid w:val="00AF5AB3"/>
    <w:rsid w:val="00AF5AB9"/>
    <w:rsid w:val="00AF5AE7"/>
    <w:rsid w:val="00AF5AEA"/>
    <w:rsid w:val="00AF5BE2"/>
    <w:rsid w:val="00AF5BF1"/>
    <w:rsid w:val="00AF5CE1"/>
    <w:rsid w:val="00AF5D35"/>
    <w:rsid w:val="00AF5F95"/>
    <w:rsid w:val="00AF5FD2"/>
    <w:rsid w:val="00AF5FF3"/>
    <w:rsid w:val="00AF6062"/>
    <w:rsid w:val="00AF6069"/>
    <w:rsid w:val="00AF60F4"/>
    <w:rsid w:val="00AF6162"/>
    <w:rsid w:val="00AF61BA"/>
    <w:rsid w:val="00AF61E7"/>
    <w:rsid w:val="00AF62C7"/>
    <w:rsid w:val="00AF630B"/>
    <w:rsid w:val="00AF637C"/>
    <w:rsid w:val="00AF65AB"/>
    <w:rsid w:val="00AF65E5"/>
    <w:rsid w:val="00AF65FD"/>
    <w:rsid w:val="00AF6678"/>
    <w:rsid w:val="00AF66AE"/>
    <w:rsid w:val="00AF6716"/>
    <w:rsid w:val="00AF6792"/>
    <w:rsid w:val="00AF6815"/>
    <w:rsid w:val="00AF695C"/>
    <w:rsid w:val="00AF69A8"/>
    <w:rsid w:val="00AF6ABF"/>
    <w:rsid w:val="00AF6AE0"/>
    <w:rsid w:val="00AF6B37"/>
    <w:rsid w:val="00AF6D24"/>
    <w:rsid w:val="00AF6DC6"/>
    <w:rsid w:val="00AF6EDC"/>
    <w:rsid w:val="00AF6F29"/>
    <w:rsid w:val="00AF70C9"/>
    <w:rsid w:val="00AF70D0"/>
    <w:rsid w:val="00AF70E1"/>
    <w:rsid w:val="00AF71AF"/>
    <w:rsid w:val="00AF72F7"/>
    <w:rsid w:val="00AF733F"/>
    <w:rsid w:val="00AF7379"/>
    <w:rsid w:val="00AF7394"/>
    <w:rsid w:val="00AF73B3"/>
    <w:rsid w:val="00AF73FA"/>
    <w:rsid w:val="00AF742C"/>
    <w:rsid w:val="00AF7497"/>
    <w:rsid w:val="00AF74B0"/>
    <w:rsid w:val="00AF74C0"/>
    <w:rsid w:val="00AF74F6"/>
    <w:rsid w:val="00AF75D6"/>
    <w:rsid w:val="00AF7614"/>
    <w:rsid w:val="00AF772B"/>
    <w:rsid w:val="00AF772E"/>
    <w:rsid w:val="00AF7791"/>
    <w:rsid w:val="00AF77DB"/>
    <w:rsid w:val="00AF7834"/>
    <w:rsid w:val="00AF7891"/>
    <w:rsid w:val="00AF7895"/>
    <w:rsid w:val="00AF79CB"/>
    <w:rsid w:val="00AF79E1"/>
    <w:rsid w:val="00AF7CE6"/>
    <w:rsid w:val="00AF7D1B"/>
    <w:rsid w:val="00AF7D1D"/>
    <w:rsid w:val="00AF7E3A"/>
    <w:rsid w:val="00AF7E42"/>
    <w:rsid w:val="00AF7EA0"/>
    <w:rsid w:val="00AF7F8F"/>
    <w:rsid w:val="00AF7FBE"/>
    <w:rsid w:val="00AF7FF2"/>
    <w:rsid w:val="00B0009E"/>
    <w:rsid w:val="00B00200"/>
    <w:rsid w:val="00B00267"/>
    <w:rsid w:val="00B00378"/>
    <w:rsid w:val="00B00394"/>
    <w:rsid w:val="00B00422"/>
    <w:rsid w:val="00B00437"/>
    <w:rsid w:val="00B0049D"/>
    <w:rsid w:val="00B004AA"/>
    <w:rsid w:val="00B00594"/>
    <w:rsid w:val="00B006FD"/>
    <w:rsid w:val="00B0076A"/>
    <w:rsid w:val="00B00792"/>
    <w:rsid w:val="00B008E6"/>
    <w:rsid w:val="00B008EC"/>
    <w:rsid w:val="00B00902"/>
    <w:rsid w:val="00B009D3"/>
    <w:rsid w:val="00B00AEB"/>
    <w:rsid w:val="00B00B6B"/>
    <w:rsid w:val="00B00CC9"/>
    <w:rsid w:val="00B00EB6"/>
    <w:rsid w:val="00B00EC2"/>
    <w:rsid w:val="00B00F4C"/>
    <w:rsid w:val="00B01021"/>
    <w:rsid w:val="00B010A1"/>
    <w:rsid w:val="00B011AE"/>
    <w:rsid w:val="00B0160F"/>
    <w:rsid w:val="00B01686"/>
    <w:rsid w:val="00B017E4"/>
    <w:rsid w:val="00B0183F"/>
    <w:rsid w:val="00B01990"/>
    <w:rsid w:val="00B01AC2"/>
    <w:rsid w:val="00B01D2F"/>
    <w:rsid w:val="00B01D32"/>
    <w:rsid w:val="00B01D4A"/>
    <w:rsid w:val="00B01DBA"/>
    <w:rsid w:val="00B01DD2"/>
    <w:rsid w:val="00B01DE7"/>
    <w:rsid w:val="00B01E9C"/>
    <w:rsid w:val="00B01FCE"/>
    <w:rsid w:val="00B01FCF"/>
    <w:rsid w:val="00B01FFD"/>
    <w:rsid w:val="00B02079"/>
    <w:rsid w:val="00B02184"/>
    <w:rsid w:val="00B02197"/>
    <w:rsid w:val="00B021EB"/>
    <w:rsid w:val="00B021F3"/>
    <w:rsid w:val="00B022CC"/>
    <w:rsid w:val="00B02303"/>
    <w:rsid w:val="00B0241E"/>
    <w:rsid w:val="00B0242C"/>
    <w:rsid w:val="00B025B5"/>
    <w:rsid w:val="00B025BD"/>
    <w:rsid w:val="00B02648"/>
    <w:rsid w:val="00B02732"/>
    <w:rsid w:val="00B027DF"/>
    <w:rsid w:val="00B02870"/>
    <w:rsid w:val="00B028BB"/>
    <w:rsid w:val="00B028E0"/>
    <w:rsid w:val="00B0294E"/>
    <w:rsid w:val="00B0296A"/>
    <w:rsid w:val="00B0296C"/>
    <w:rsid w:val="00B029ED"/>
    <w:rsid w:val="00B02B24"/>
    <w:rsid w:val="00B02C05"/>
    <w:rsid w:val="00B02C4F"/>
    <w:rsid w:val="00B02D77"/>
    <w:rsid w:val="00B02D9C"/>
    <w:rsid w:val="00B02DB1"/>
    <w:rsid w:val="00B02E01"/>
    <w:rsid w:val="00B02E49"/>
    <w:rsid w:val="00B02FB9"/>
    <w:rsid w:val="00B02FD0"/>
    <w:rsid w:val="00B0306E"/>
    <w:rsid w:val="00B030A8"/>
    <w:rsid w:val="00B030B5"/>
    <w:rsid w:val="00B0312F"/>
    <w:rsid w:val="00B0319E"/>
    <w:rsid w:val="00B03358"/>
    <w:rsid w:val="00B0371F"/>
    <w:rsid w:val="00B03840"/>
    <w:rsid w:val="00B038B7"/>
    <w:rsid w:val="00B03A17"/>
    <w:rsid w:val="00B03A52"/>
    <w:rsid w:val="00B03AA2"/>
    <w:rsid w:val="00B03B58"/>
    <w:rsid w:val="00B03C2D"/>
    <w:rsid w:val="00B03CB9"/>
    <w:rsid w:val="00B03D18"/>
    <w:rsid w:val="00B040D3"/>
    <w:rsid w:val="00B0433F"/>
    <w:rsid w:val="00B0434D"/>
    <w:rsid w:val="00B04394"/>
    <w:rsid w:val="00B04397"/>
    <w:rsid w:val="00B0442A"/>
    <w:rsid w:val="00B04501"/>
    <w:rsid w:val="00B0454C"/>
    <w:rsid w:val="00B04578"/>
    <w:rsid w:val="00B0459A"/>
    <w:rsid w:val="00B046F8"/>
    <w:rsid w:val="00B04711"/>
    <w:rsid w:val="00B047B2"/>
    <w:rsid w:val="00B048DE"/>
    <w:rsid w:val="00B04997"/>
    <w:rsid w:val="00B04A3A"/>
    <w:rsid w:val="00B04A4F"/>
    <w:rsid w:val="00B04A5F"/>
    <w:rsid w:val="00B04DFA"/>
    <w:rsid w:val="00B04E25"/>
    <w:rsid w:val="00B04E62"/>
    <w:rsid w:val="00B04E93"/>
    <w:rsid w:val="00B04F91"/>
    <w:rsid w:val="00B05045"/>
    <w:rsid w:val="00B05057"/>
    <w:rsid w:val="00B050B6"/>
    <w:rsid w:val="00B05170"/>
    <w:rsid w:val="00B052A1"/>
    <w:rsid w:val="00B05311"/>
    <w:rsid w:val="00B05390"/>
    <w:rsid w:val="00B0561E"/>
    <w:rsid w:val="00B05661"/>
    <w:rsid w:val="00B056B9"/>
    <w:rsid w:val="00B05847"/>
    <w:rsid w:val="00B05850"/>
    <w:rsid w:val="00B05865"/>
    <w:rsid w:val="00B05B76"/>
    <w:rsid w:val="00B05C50"/>
    <w:rsid w:val="00B05C5D"/>
    <w:rsid w:val="00B05CA0"/>
    <w:rsid w:val="00B05D65"/>
    <w:rsid w:val="00B05E09"/>
    <w:rsid w:val="00B05E76"/>
    <w:rsid w:val="00B05FFB"/>
    <w:rsid w:val="00B0605F"/>
    <w:rsid w:val="00B060C9"/>
    <w:rsid w:val="00B060CB"/>
    <w:rsid w:val="00B060D5"/>
    <w:rsid w:val="00B060ED"/>
    <w:rsid w:val="00B0612F"/>
    <w:rsid w:val="00B06159"/>
    <w:rsid w:val="00B06381"/>
    <w:rsid w:val="00B0638C"/>
    <w:rsid w:val="00B06515"/>
    <w:rsid w:val="00B0655F"/>
    <w:rsid w:val="00B0660C"/>
    <w:rsid w:val="00B0679A"/>
    <w:rsid w:val="00B06881"/>
    <w:rsid w:val="00B06886"/>
    <w:rsid w:val="00B068FF"/>
    <w:rsid w:val="00B06927"/>
    <w:rsid w:val="00B06DBA"/>
    <w:rsid w:val="00B06EC4"/>
    <w:rsid w:val="00B0709F"/>
    <w:rsid w:val="00B072D1"/>
    <w:rsid w:val="00B07368"/>
    <w:rsid w:val="00B0739D"/>
    <w:rsid w:val="00B073C2"/>
    <w:rsid w:val="00B0745C"/>
    <w:rsid w:val="00B07478"/>
    <w:rsid w:val="00B074A8"/>
    <w:rsid w:val="00B07513"/>
    <w:rsid w:val="00B07563"/>
    <w:rsid w:val="00B075C9"/>
    <w:rsid w:val="00B075CE"/>
    <w:rsid w:val="00B0768B"/>
    <w:rsid w:val="00B0769E"/>
    <w:rsid w:val="00B076B0"/>
    <w:rsid w:val="00B07727"/>
    <w:rsid w:val="00B0775F"/>
    <w:rsid w:val="00B0799C"/>
    <w:rsid w:val="00B07ABC"/>
    <w:rsid w:val="00B07AC3"/>
    <w:rsid w:val="00B07C23"/>
    <w:rsid w:val="00B07D70"/>
    <w:rsid w:val="00B07DF3"/>
    <w:rsid w:val="00B07E96"/>
    <w:rsid w:val="00B07EB4"/>
    <w:rsid w:val="00B07EBF"/>
    <w:rsid w:val="00B07EDB"/>
    <w:rsid w:val="00B07F43"/>
    <w:rsid w:val="00B07FD5"/>
    <w:rsid w:val="00B10030"/>
    <w:rsid w:val="00B100C7"/>
    <w:rsid w:val="00B100E2"/>
    <w:rsid w:val="00B1015C"/>
    <w:rsid w:val="00B102EA"/>
    <w:rsid w:val="00B103ED"/>
    <w:rsid w:val="00B1040A"/>
    <w:rsid w:val="00B1062F"/>
    <w:rsid w:val="00B10632"/>
    <w:rsid w:val="00B106A3"/>
    <w:rsid w:val="00B107FE"/>
    <w:rsid w:val="00B10885"/>
    <w:rsid w:val="00B1092A"/>
    <w:rsid w:val="00B10951"/>
    <w:rsid w:val="00B10BCA"/>
    <w:rsid w:val="00B10D10"/>
    <w:rsid w:val="00B10D63"/>
    <w:rsid w:val="00B10E9C"/>
    <w:rsid w:val="00B10F26"/>
    <w:rsid w:val="00B10FD9"/>
    <w:rsid w:val="00B10FF8"/>
    <w:rsid w:val="00B11043"/>
    <w:rsid w:val="00B11230"/>
    <w:rsid w:val="00B1133E"/>
    <w:rsid w:val="00B1135A"/>
    <w:rsid w:val="00B11432"/>
    <w:rsid w:val="00B115BC"/>
    <w:rsid w:val="00B1164D"/>
    <w:rsid w:val="00B11747"/>
    <w:rsid w:val="00B1178A"/>
    <w:rsid w:val="00B1178F"/>
    <w:rsid w:val="00B11797"/>
    <w:rsid w:val="00B117B4"/>
    <w:rsid w:val="00B117D1"/>
    <w:rsid w:val="00B118C9"/>
    <w:rsid w:val="00B11B38"/>
    <w:rsid w:val="00B11B52"/>
    <w:rsid w:val="00B11CBF"/>
    <w:rsid w:val="00B1212D"/>
    <w:rsid w:val="00B12143"/>
    <w:rsid w:val="00B121B4"/>
    <w:rsid w:val="00B121F2"/>
    <w:rsid w:val="00B1228F"/>
    <w:rsid w:val="00B122AA"/>
    <w:rsid w:val="00B122E2"/>
    <w:rsid w:val="00B12331"/>
    <w:rsid w:val="00B123B9"/>
    <w:rsid w:val="00B1244A"/>
    <w:rsid w:val="00B124F1"/>
    <w:rsid w:val="00B12569"/>
    <w:rsid w:val="00B127DD"/>
    <w:rsid w:val="00B12836"/>
    <w:rsid w:val="00B128CF"/>
    <w:rsid w:val="00B128FD"/>
    <w:rsid w:val="00B1295F"/>
    <w:rsid w:val="00B1298A"/>
    <w:rsid w:val="00B129E8"/>
    <w:rsid w:val="00B12AB2"/>
    <w:rsid w:val="00B12B86"/>
    <w:rsid w:val="00B12BF3"/>
    <w:rsid w:val="00B12CCB"/>
    <w:rsid w:val="00B12D1C"/>
    <w:rsid w:val="00B12FB9"/>
    <w:rsid w:val="00B12FED"/>
    <w:rsid w:val="00B13121"/>
    <w:rsid w:val="00B13254"/>
    <w:rsid w:val="00B13255"/>
    <w:rsid w:val="00B13263"/>
    <w:rsid w:val="00B13447"/>
    <w:rsid w:val="00B13462"/>
    <w:rsid w:val="00B13510"/>
    <w:rsid w:val="00B13585"/>
    <w:rsid w:val="00B135A1"/>
    <w:rsid w:val="00B136C6"/>
    <w:rsid w:val="00B13777"/>
    <w:rsid w:val="00B13852"/>
    <w:rsid w:val="00B13896"/>
    <w:rsid w:val="00B13C67"/>
    <w:rsid w:val="00B13D1E"/>
    <w:rsid w:val="00B13D40"/>
    <w:rsid w:val="00B13DA6"/>
    <w:rsid w:val="00B13E58"/>
    <w:rsid w:val="00B13EDE"/>
    <w:rsid w:val="00B13F77"/>
    <w:rsid w:val="00B13FB9"/>
    <w:rsid w:val="00B13FD8"/>
    <w:rsid w:val="00B13FDA"/>
    <w:rsid w:val="00B14122"/>
    <w:rsid w:val="00B1412C"/>
    <w:rsid w:val="00B141BD"/>
    <w:rsid w:val="00B141FA"/>
    <w:rsid w:val="00B14216"/>
    <w:rsid w:val="00B14236"/>
    <w:rsid w:val="00B14312"/>
    <w:rsid w:val="00B14370"/>
    <w:rsid w:val="00B14375"/>
    <w:rsid w:val="00B14424"/>
    <w:rsid w:val="00B1460B"/>
    <w:rsid w:val="00B14683"/>
    <w:rsid w:val="00B147DF"/>
    <w:rsid w:val="00B14839"/>
    <w:rsid w:val="00B148B1"/>
    <w:rsid w:val="00B14ADD"/>
    <w:rsid w:val="00B14B15"/>
    <w:rsid w:val="00B14C17"/>
    <w:rsid w:val="00B14D91"/>
    <w:rsid w:val="00B14E7B"/>
    <w:rsid w:val="00B14EE4"/>
    <w:rsid w:val="00B14F94"/>
    <w:rsid w:val="00B1512E"/>
    <w:rsid w:val="00B15150"/>
    <w:rsid w:val="00B151D1"/>
    <w:rsid w:val="00B15293"/>
    <w:rsid w:val="00B152EF"/>
    <w:rsid w:val="00B15387"/>
    <w:rsid w:val="00B1541D"/>
    <w:rsid w:val="00B15556"/>
    <w:rsid w:val="00B15610"/>
    <w:rsid w:val="00B15696"/>
    <w:rsid w:val="00B156B1"/>
    <w:rsid w:val="00B156D6"/>
    <w:rsid w:val="00B156DC"/>
    <w:rsid w:val="00B156E8"/>
    <w:rsid w:val="00B15779"/>
    <w:rsid w:val="00B15A5B"/>
    <w:rsid w:val="00B15B0B"/>
    <w:rsid w:val="00B15CCA"/>
    <w:rsid w:val="00B15DEE"/>
    <w:rsid w:val="00B15EB0"/>
    <w:rsid w:val="00B16061"/>
    <w:rsid w:val="00B160BA"/>
    <w:rsid w:val="00B16114"/>
    <w:rsid w:val="00B161EA"/>
    <w:rsid w:val="00B16255"/>
    <w:rsid w:val="00B16292"/>
    <w:rsid w:val="00B1638F"/>
    <w:rsid w:val="00B16404"/>
    <w:rsid w:val="00B1640A"/>
    <w:rsid w:val="00B164AC"/>
    <w:rsid w:val="00B16571"/>
    <w:rsid w:val="00B16625"/>
    <w:rsid w:val="00B1662A"/>
    <w:rsid w:val="00B1668A"/>
    <w:rsid w:val="00B16748"/>
    <w:rsid w:val="00B1678C"/>
    <w:rsid w:val="00B16817"/>
    <w:rsid w:val="00B168CF"/>
    <w:rsid w:val="00B1692A"/>
    <w:rsid w:val="00B169DA"/>
    <w:rsid w:val="00B16A79"/>
    <w:rsid w:val="00B16AD7"/>
    <w:rsid w:val="00B16AF2"/>
    <w:rsid w:val="00B16B23"/>
    <w:rsid w:val="00B16D02"/>
    <w:rsid w:val="00B16D9A"/>
    <w:rsid w:val="00B16DBB"/>
    <w:rsid w:val="00B16E11"/>
    <w:rsid w:val="00B16E2E"/>
    <w:rsid w:val="00B16E87"/>
    <w:rsid w:val="00B16F76"/>
    <w:rsid w:val="00B16FD8"/>
    <w:rsid w:val="00B1709B"/>
    <w:rsid w:val="00B1712B"/>
    <w:rsid w:val="00B1719A"/>
    <w:rsid w:val="00B1723A"/>
    <w:rsid w:val="00B173CE"/>
    <w:rsid w:val="00B17497"/>
    <w:rsid w:val="00B17592"/>
    <w:rsid w:val="00B17666"/>
    <w:rsid w:val="00B1779B"/>
    <w:rsid w:val="00B17864"/>
    <w:rsid w:val="00B178C5"/>
    <w:rsid w:val="00B1797F"/>
    <w:rsid w:val="00B17AD3"/>
    <w:rsid w:val="00B17B39"/>
    <w:rsid w:val="00B17BCA"/>
    <w:rsid w:val="00B17BF6"/>
    <w:rsid w:val="00B17CE6"/>
    <w:rsid w:val="00B17CFE"/>
    <w:rsid w:val="00B17E0A"/>
    <w:rsid w:val="00B17E45"/>
    <w:rsid w:val="00B17E57"/>
    <w:rsid w:val="00B17ED9"/>
    <w:rsid w:val="00B17FC5"/>
    <w:rsid w:val="00B200B7"/>
    <w:rsid w:val="00B200EE"/>
    <w:rsid w:val="00B20338"/>
    <w:rsid w:val="00B20357"/>
    <w:rsid w:val="00B204E1"/>
    <w:rsid w:val="00B205E3"/>
    <w:rsid w:val="00B206D4"/>
    <w:rsid w:val="00B20750"/>
    <w:rsid w:val="00B20771"/>
    <w:rsid w:val="00B20809"/>
    <w:rsid w:val="00B20858"/>
    <w:rsid w:val="00B20892"/>
    <w:rsid w:val="00B208B2"/>
    <w:rsid w:val="00B20A0D"/>
    <w:rsid w:val="00B20A59"/>
    <w:rsid w:val="00B20B66"/>
    <w:rsid w:val="00B20BAD"/>
    <w:rsid w:val="00B20BCE"/>
    <w:rsid w:val="00B20BE4"/>
    <w:rsid w:val="00B20BF5"/>
    <w:rsid w:val="00B20C01"/>
    <w:rsid w:val="00B20C23"/>
    <w:rsid w:val="00B20CAB"/>
    <w:rsid w:val="00B20D6D"/>
    <w:rsid w:val="00B20EF0"/>
    <w:rsid w:val="00B21032"/>
    <w:rsid w:val="00B2109B"/>
    <w:rsid w:val="00B2131D"/>
    <w:rsid w:val="00B213CE"/>
    <w:rsid w:val="00B21578"/>
    <w:rsid w:val="00B215AE"/>
    <w:rsid w:val="00B216B1"/>
    <w:rsid w:val="00B219C2"/>
    <w:rsid w:val="00B21A60"/>
    <w:rsid w:val="00B21A81"/>
    <w:rsid w:val="00B21BC7"/>
    <w:rsid w:val="00B21BCB"/>
    <w:rsid w:val="00B21EAA"/>
    <w:rsid w:val="00B21F2C"/>
    <w:rsid w:val="00B2203F"/>
    <w:rsid w:val="00B22110"/>
    <w:rsid w:val="00B22314"/>
    <w:rsid w:val="00B22339"/>
    <w:rsid w:val="00B223FC"/>
    <w:rsid w:val="00B2243C"/>
    <w:rsid w:val="00B2246D"/>
    <w:rsid w:val="00B2251C"/>
    <w:rsid w:val="00B22521"/>
    <w:rsid w:val="00B225D7"/>
    <w:rsid w:val="00B22676"/>
    <w:rsid w:val="00B227DA"/>
    <w:rsid w:val="00B22852"/>
    <w:rsid w:val="00B228D9"/>
    <w:rsid w:val="00B228ED"/>
    <w:rsid w:val="00B2299D"/>
    <w:rsid w:val="00B229B2"/>
    <w:rsid w:val="00B22BD6"/>
    <w:rsid w:val="00B22C7B"/>
    <w:rsid w:val="00B22D15"/>
    <w:rsid w:val="00B22DA6"/>
    <w:rsid w:val="00B22DCD"/>
    <w:rsid w:val="00B22E39"/>
    <w:rsid w:val="00B22E61"/>
    <w:rsid w:val="00B22F79"/>
    <w:rsid w:val="00B22F8A"/>
    <w:rsid w:val="00B22FC8"/>
    <w:rsid w:val="00B232A8"/>
    <w:rsid w:val="00B232CE"/>
    <w:rsid w:val="00B232D2"/>
    <w:rsid w:val="00B2332E"/>
    <w:rsid w:val="00B23332"/>
    <w:rsid w:val="00B233E2"/>
    <w:rsid w:val="00B23464"/>
    <w:rsid w:val="00B2349D"/>
    <w:rsid w:val="00B2359D"/>
    <w:rsid w:val="00B235D1"/>
    <w:rsid w:val="00B2363E"/>
    <w:rsid w:val="00B236E1"/>
    <w:rsid w:val="00B23745"/>
    <w:rsid w:val="00B2377B"/>
    <w:rsid w:val="00B23780"/>
    <w:rsid w:val="00B237A7"/>
    <w:rsid w:val="00B23884"/>
    <w:rsid w:val="00B23A4E"/>
    <w:rsid w:val="00B23AA1"/>
    <w:rsid w:val="00B23B12"/>
    <w:rsid w:val="00B23CD6"/>
    <w:rsid w:val="00B23CDF"/>
    <w:rsid w:val="00B23D6F"/>
    <w:rsid w:val="00B23ED5"/>
    <w:rsid w:val="00B240E8"/>
    <w:rsid w:val="00B24156"/>
    <w:rsid w:val="00B241E2"/>
    <w:rsid w:val="00B24203"/>
    <w:rsid w:val="00B24222"/>
    <w:rsid w:val="00B24269"/>
    <w:rsid w:val="00B24297"/>
    <w:rsid w:val="00B242CC"/>
    <w:rsid w:val="00B24360"/>
    <w:rsid w:val="00B2438C"/>
    <w:rsid w:val="00B24453"/>
    <w:rsid w:val="00B24528"/>
    <w:rsid w:val="00B24654"/>
    <w:rsid w:val="00B24670"/>
    <w:rsid w:val="00B24783"/>
    <w:rsid w:val="00B24830"/>
    <w:rsid w:val="00B24896"/>
    <w:rsid w:val="00B24900"/>
    <w:rsid w:val="00B24974"/>
    <w:rsid w:val="00B24A1A"/>
    <w:rsid w:val="00B24A9A"/>
    <w:rsid w:val="00B24AD9"/>
    <w:rsid w:val="00B24C27"/>
    <w:rsid w:val="00B24C31"/>
    <w:rsid w:val="00B24E1E"/>
    <w:rsid w:val="00B25000"/>
    <w:rsid w:val="00B25136"/>
    <w:rsid w:val="00B25151"/>
    <w:rsid w:val="00B2516E"/>
    <w:rsid w:val="00B25197"/>
    <w:rsid w:val="00B251F2"/>
    <w:rsid w:val="00B253BF"/>
    <w:rsid w:val="00B253D6"/>
    <w:rsid w:val="00B253F7"/>
    <w:rsid w:val="00B254BC"/>
    <w:rsid w:val="00B254EB"/>
    <w:rsid w:val="00B25557"/>
    <w:rsid w:val="00B255A1"/>
    <w:rsid w:val="00B256E3"/>
    <w:rsid w:val="00B258F8"/>
    <w:rsid w:val="00B25A17"/>
    <w:rsid w:val="00B25B03"/>
    <w:rsid w:val="00B25B04"/>
    <w:rsid w:val="00B25B2B"/>
    <w:rsid w:val="00B25B48"/>
    <w:rsid w:val="00B25BD8"/>
    <w:rsid w:val="00B25DB0"/>
    <w:rsid w:val="00B25DC0"/>
    <w:rsid w:val="00B25E93"/>
    <w:rsid w:val="00B25F10"/>
    <w:rsid w:val="00B25FF3"/>
    <w:rsid w:val="00B2603A"/>
    <w:rsid w:val="00B2605E"/>
    <w:rsid w:val="00B260F1"/>
    <w:rsid w:val="00B26119"/>
    <w:rsid w:val="00B26135"/>
    <w:rsid w:val="00B26162"/>
    <w:rsid w:val="00B26187"/>
    <w:rsid w:val="00B261C1"/>
    <w:rsid w:val="00B261C4"/>
    <w:rsid w:val="00B26219"/>
    <w:rsid w:val="00B2625A"/>
    <w:rsid w:val="00B26327"/>
    <w:rsid w:val="00B26523"/>
    <w:rsid w:val="00B2652F"/>
    <w:rsid w:val="00B26567"/>
    <w:rsid w:val="00B2665A"/>
    <w:rsid w:val="00B26681"/>
    <w:rsid w:val="00B266B0"/>
    <w:rsid w:val="00B2677B"/>
    <w:rsid w:val="00B26838"/>
    <w:rsid w:val="00B26844"/>
    <w:rsid w:val="00B268DE"/>
    <w:rsid w:val="00B26977"/>
    <w:rsid w:val="00B269D9"/>
    <w:rsid w:val="00B26BBC"/>
    <w:rsid w:val="00B26BBD"/>
    <w:rsid w:val="00B26BF5"/>
    <w:rsid w:val="00B26CD2"/>
    <w:rsid w:val="00B26D06"/>
    <w:rsid w:val="00B26D33"/>
    <w:rsid w:val="00B26DEC"/>
    <w:rsid w:val="00B26E2E"/>
    <w:rsid w:val="00B26E52"/>
    <w:rsid w:val="00B26E64"/>
    <w:rsid w:val="00B2729D"/>
    <w:rsid w:val="00B27320"/>
    <w:rsid w:val="00B27342"/>
    <w:rsid w:val="00B274F7"/>
    <w:rsid w:val="00B276E2"/>
    <w:rsid w:val="00B27763"/>
    <w:rsid w:val="00B277D3"/>
    <w:rsid w:val="00B277F0"/>
    <w:rsid w:val="00B278AE"/>
    <w:rsid w:val="00B27A88"/>
    <w:rsid w:val="00B27D23"/>
    <w:rsid w:val="00B27D25"/>
    <w:rsid w:val="00B27D8B"/>
    <w:rsid w:val="00B27E6C"/>
    <w:rsid w:val="00B27E7A"/>
    <w:rsid w:val="00B300D8"/>
    <w:rsid w:val="00B30316"/>
    <w:rsid w:val="00B303C3"/>
    <w:rsid w:val="00B3044E"/>
    <w:rsid w:val="00B30450"/>
    <w:rsid w:val="00B3070B"/>
    <w:rsid w:val="00B30750"/>
    <w:rsid w:val="00B3078B"/>
    <w:rsid w:val="00B30800"/>
    <w:rsid w:val="00B30812"/>
    <w:rsid w:val="00B30839"/>
    <w:rsid w:val="00B308C9"/>
    <w:rsid w:val="00B30CE0"/>
    <w:rsid w:val="00B30D02"/>
    <w:rsid w:val="00B30D0B"/>
    <w:rsid w:val="00B30D20"/>
    <w:rsid w:val="00B30E24"/>
    <w:rsid w:val="00B30F17"/>
    <w:rsid w:val="00B310E5"/>
    <w:rsid w:val="00B3110A"/>
    <w:rsid w:val="00B312CE"/>
    <w:rsid w:val="00B31313"/>
    <w:rsid w:val="00B31345"/>
    <w:rsid w:val="00B3144C"/>
    <w:rsid w:val="00B31527"/>
    <w:rsid w:val="00B31620"/>
    <w:rsid w:val="00B3168B"/>
    <w:rsid w:val="00B318E5"/>
    <w:rsid w:val="00B319BD"/>
    <w:rsid w:val="00B319C9"/>
    <w:rsid w:val="00B31A22"/>
    <w:rsid w:val="00B31AA9"/>
    <w:rsid w:val="00B31D24"/>
    <w:rsid w:val="00B31EB4"/>
    <w:rsid w:val="00B31F76"/>
    <w:rsid w:val="00B32037"/>
    <w:rsid w:val="00B32043"/>
    <w:rsid w:val="00B3207D"/>
    <w:rsid w:val="00B320CA"/>
    <w:rsid w:val="00B320D4"/>
    <w:rsid w:val="00B3210B"/>
    <w:rsid w:val="00B321D1"/>
    <w:rsid w:val="00B3226B"/>
    <w:rsid w:val="00B3248B"/>
    <w:rsid w:val="00B3257A"/>
    <w:rsid w:val="00B325BE"/>
    <w:rsid w:val="00B325FE"/>
    <w:rsid w:val="00B32782"/>
    <w:rsid w:val="00B328DA"/>
    <w:rsid w:val="00B329A4"/>
    <w:rsid w:val="00B32A3E"/>
    <w:rsid w:val="00B32B6C"/>
    <w:rsid w:val="00B32BB9"/>
    <w:rsid w:val="00B32C05"/>
    <w:rsid w:val="00B32C33"/>
    <w:rsid w:val="00B32CB9"/>
    <w:rsid w:val="00B32CEF"/>
    <w:rsid w:val="00B32D21"/>
    <w:rsid w:val="00B32D4B"/>
    <w:rsid w:val="00B32DCB"/>
    <w:rsid w:val="00B32E56"/>
    <w:rsid w:val="00B32F27"/>
    <w:rsid w:val="00B32F67"/>
    <w:rsid w:val="00B32F71"/>
    <w:rsid w:val="00B32F87"/>
    <w:rsid w:val="00B3305D"/>
    <w:rsid w:val="00B332AB"/>
    <w:rsid w:val="00B332E9"/>
    <w:rsid w:val="00B333CF"/>
    <w:rsid w:val="00B33557"/>
    <w:rsid w:val="00B33785"/>
    <w:rsid w:val="00B338FF"/>
    <w:rsid w:val="00B33972"/>
    <w:rsid w:val="00B33AEF"/>
    <w:rsid w:val="00B33C26"/>
    <w:rsid w:val="00B33C6B"/>
    <w:rsid w:val="00B33C6E"/>
    <w:rsid w:val="00B33C7C"/>
    <w:rsid w:val="00B33DC5"/>
    <w:rsid w:val="00B33E35"/>
    <w:rsid w:val="00B33F61"/>
    <w:rsid w:val="00B3401B"/>
    <w:rsid w:val="00B3408D"/>
    <w:rsid w:val="00B340A7"/>
    <w:rsid w:val="00B340B6"/>
    <w:rsid w:val="00B34171"/>
    <w:rsid w:val="00B341CC"/>
    <w:rsid w:val="00B34235"/>
    <w:rsid w:val="00B34388"/>
    <w:rsid w:val="00B34431"/>
    <w:rsid w:val="00B34525"/>
    <w:rsid w:val="00B34601"/>
    <w:rsid w:val="00B3462C"/>
    <w:rsid w:val="00B34693"/>
    <w:rsid w:val="00B347AA"/>
    <w:rsid w:val="00B348A6"/>
    <w:rsid w:val="00B349DA"/>
    <w:rsid w:val="00B34A45"/>
    <w:rsid w:val="00B34A59"/>
    <w:rsid w:val="00B34AB5"/>
    <w:rsid w:val="00B34ACD"/>
    <w:rsid w:val="00B34BC4"/>
    <w:rsid w:val="00B34D21"/>
    <w:rsid w:val="00B34E3D"/>
    <w:rsid w:val="00B34E7B"/>
    <w:rsid w:val="00B34EC7"/>
    <w:rsid w:val="00B34F82"/>
    <w:rsid w:val="00B35126"/>
    <w:rsid w:val="00B35186"/>
    <w:rsid w:val="00B35291"/>
    <w:rsid w:val="00B353DF"/>
    <w:rsid w:val="00B35626"/>
    <w:rsid w:val="00B35753"/>
    <w:rsid w:val="00B35797"/>
    <w:rsid w:val="00B35843"/>
    <w:rsid w:val="00B35A97"/>
    <w:rsid w:val="00B35AB9"/>
    <w:rsid w:val="00B35B07"/>
    <w:rsid w:val="00B35C7E"/>
    <w:rsid w:val="00B35CBD"/>
    <w:rsid w:val="00B35CCB"/>
    <w:rsid w:val="00B35CDA"/>
    <w:rsid w:val="00B35DB4"/>
    <w:rsid w:val="00B35EAD"/>
    <w:rsid w:val="00B35F50"/>
    <w:rsid w:val="00B35FB6"/>
    <w:rsid w:val="00B36041"/>
    <w:rsid w:val="00B36210"/>
    <w:rsid w:val="00B363A1"/>
    <w:rsid w:val="00B364D6"/>
    <w:rsid w:val="00B36666"/>
    <w:rsid w:val="00B3666A"/>
    <w:rsid w:val="00B367AD"/>
    <w:rsid w:val="00B36975"/>
    <w:rsid w:val="00B36982"/>
    <w:rsid w:val="00B369AD"/>
    <w:rsid w:val="00B36A3B"/>
    <w:rsid w:val="00B36AB8"/>
    <w:rsid w:val="00B36ADA"/>
    <w:rsid w:val="00B36B39"/>
    <w:rsid w:val="00B36D3A"/>
    <w:rsid w:val="00B36D58"/>
    <w:rsid w:val="00B36D70"/>
    <w:rsid w:val="00B36D8A"/>
    <w:rsid w:val="00B36DC3"/>
    <w:rsid w:val="00B36E02"/>
    <w:rsid w:val="00B36E85"/>
    <w:rsid w:val="00B36EDC"/>
    <w:rsid w:val="00B36F48"/>
    <w:rsid w:val="00B36FA2"/>
    <w:rsid w:val="00B3701E"/>
    <w:rsid w:val="00B370BE"/>
    <w:rsid w:val="00B370EE"/>
    <w:rsid w:val="00B37273"/>
    <w:rsid w:val="00B3747E"/>
    <w:rsid w:val="00B3752E"/>
    <w:rsid w:val="00B37699"/>
    <w:rsid w:val="00B378B8"/>
    <w:rsid w:val="00B378D5"/>
    <w:rsid w:val="00B37906"/>
    <w:rsid w:val="00B37972"/>
    <w:rsid w:val="00B37AE4"/>
    <w:rsid w:val="00B37B82"/>
    <w:rsid w:val="00B37B9B"/>
    <w:rsid w:val="00B37CA8"/>
    <w:rsid w:val="00B37CCB"/>
    <w:rsid w:val="00B37CFD"/>
    <w:rsid w:val="00B37D71"/>
    <w:rsid w:val="00B37DB8"/>
    <w:rsid w:val="00B37DC3"/>
    <w:rsid w:val="00B37E14"/>
    <w:rsid w:val="00B37E3D"/>
    <w:rsid w:val="00B37EE4"/>
    <w:rsid w:val="00B37F97"/>
    <w:rsid w:val="00B37FF8"/>
    <w:rsid w:val="00B40016"/>
    <w:rsid w:val="00B4004A"/>
    <w:rsid w:val="00B400B8"/>
    <w:rsid w:val="00B40343"/>
    <w:rsid w:val="00B404FD"/>
    <w:rsid w:val="00B406C4"/>
    <w:rsid w:val="00B407B1"/>
    <w:rsid w:val="00B407CB"/>
    <w:rsid w:val="00B4089C"/>
    <w:rsid w:val="00B4094A"/>
    <w:rsid w:val="00B40999"/>
    <w:rsid w:val="00B409B5"/>
    <w:rsid w:val="00B40AFE"/>
    <w:rsid w:val="00B40B20"/>
    <w:rsid w:val="00B40B37"/>
    <w:rsid w:val="00B40B69"/>
    <w:rsid w:val="00B40BB1"/>
    <w:rsid w:val="00B40C06"/>
    <w:rsid w:val="00B40D2A"/>
    <w:rsid w:val="00B40F79"/>
    <w:rsid w:val="00B40FAD"/>
    <w:rsid w:val="00B40FBE"/>
    <w:rsid w:val="00B4104D"/>
    <w:rsid w:val="00B41060"/>
    <w:rsid w:val="00B410FE"/>
    <w:rsid w:val="00B4113D"/>
    <w:rsid w:val="00B41164"/>
    <w:rsid w:val="00B412B9"/>
    <w:rsid w:val="00B413A7"/>
    <w:rsid w:val="00B414D5"/>
    <w:rsid w:val="00B41571"/>
    <w:rsid w:val="00B4168A"/>
    <w:rsid w:val="00B41772"/>
    <w:rsid w:val="00B417C3"/>
    <w:rsid w:val="00B41839"/>
    <w:rsid w:val="00B418A6"/>
    <w:rsid w:val="00B41964"/>
    <w:rsid w:val="00B4196D"/>
    <w:rsid w:val="00B41991"/>
    <w:rsid w:val="00B41ACB"/>
    <w:rsid w:val="00B41AFF"/>
    <w:rsid w:val="00B41BBE"/>
    <w:rsid w:val="00B41BE7"/>
    <w:rsid w:val="00B41C8D"/>
    <w:rsid w:val="00B41CD0"/>
    <w:rsid w:val="00B41D80"/>
    <w:rsid w:val="00B41E31"/>
    <w:rsid w:val="00B41FF8"/>
    <w:rsid w:val="00B42041"/>
    <w:rsid w:val="00B42061"/>
    <w:rsid w:val="00B420EC"/>
    <w:rsid w:val="00B420F3"/>
    <w:rsid w:val="00B420FB"/>
    <w:rsid w:val="00B42105"/>
    <w:rsid w:val="00B421CC"/>
    <w:rsid w:val="00B42242"/>
    <w:rsid w:val="00B423AA"/>
    <w:rsid w:val="00B423D3"/>
    <w:rsid w:val="00B423FF"/>
    <w:rsid w:val="00B4249C"/>
    <w:rsid w:val="00B424B5"/>
    <w:rsid w:val="00B42678"/>
    <w:rsid w:val="00B426D1"/>
    <w:rsid w:val="00B42700"/>
    <w:rsid w:val="00B427CA"/>
    <w:rsid w:val="00B427D1"/>
    <w:rsid w:val="00B42AB1"/>
    <w:rsid w:val="00B42C4A"/>
    <w:rsid w:val="00B42C9D"/>
    <w:rsid w:val="00B42D2E"/>
    <w:rsid w:val="00B42D84"/>
    <w:rsid w:val="00B42D95"/>
    <w:rsid w:val="00B42DA6"/>
    <w:rsid w:val="00B42E24"/>
    <w:rsid w:val="00B42E98"/>
    <w:rsid w:val="00B42ECB"/>
    <w:rsid w:val="00B42F99"/>
    <w:rsid w:val="00B42FE1"/>
    <w:rsid w:val="00B43139"/>
    <w:rsid w:val="00B4338A"/>
    <w:rsid w:val="00B43477"/>
    <w:rsid w:val="00B43485"/>
    <w:rsid w:val="00B4356F"/>
    <w:rsid w:val="00B43679"/>
    <w:rsid w:val="00B436FD"/>
    <w:rsid w:val="00B43719"/>
    <w:rsid w:val="00B4382D"/>
    <w:rsid w:val="00B438D3"/>
    <w:rsid w:val="00B439EE"/>
    <w:rsid w:val="00B43B9E"/>
    <w:rsid w:val="00B43BDB"/>
    <w:rsid w:val="00B43D37"/>
    <w:rsid w:val="00B43E66"/>
    <w:rsid w:val="00B43E97"/>
    <w:rsid w:val="00B43EB9"/>
    <w:rsid w:val="00B43F0A"/>
    <w:rsid w:val="00B43F74"/>
    <w:rsid w:val="00B44106"/>
    <w:rsid w:val="00B4412D"/>
    <w:rsid w:val="00B44255"/>
    <w:rsid w:val="00B442C0"/>
    <w:rsid w:val="00B443F5"/>
    <w:rsid w:val="00B44416"/>
    <w:rsid w:val="00B4450A"/>
    <w:rsid w:val="00B44546"/>
    <w:rsid w:val="00B445A0"/>
    <w:rsid w:val="00B44601"/>
    <w:rsid w:val="00B44671"/>
    <w:rsid w:val="00B44692"/>
    <w:rsid w:val="00B44897"/>
    <w:rsid w:val="00B449C4"/>
    <w:rsid w:val="00B44A05"/>
    <w:rsid w:val="00B44B2C"/>
    <w:rsid w:val="00B44BE6"/>
    <w:rsid w:val="00B44DAE"/>
    <w:rsid w:val="00B44DE4"/>
    <w:rsid w:val="00B45016"/>
    <w:rsid w:val="00B45101"/>
    <w:rsid w:val="00B45296"/>
    <w:rsid w:val="00B45297"/>
    <w:rsid w:val="00B45314"/>
    <w:rsid w:val="00B45384"/>
    <w:rsid w:val="00B45435"/>
    <w:rsid w:val="00B45457"/>
    <w:rsid w:val="00B4547E"/>
    <w:rsid w:val="00B454B4"/>
    <w:rsid w:val="00B454D0"/>
    <w:rsid w:val="00B45514"/>
    <w:rsid w:val="00B45592"/>
    <w:rsid w:val="00B455D8"/>
    <w:rsid w:val="00B455DB"/>
    <w:rsid w:val="00B45654"/>
    <w:rsid w:val="00B4580B"/>
    <w:rsid w:val="00B45886"/>
    <w:rsid w:val="00B4593C"/>
    <w:rsid w:val="00B45954"/>
    <w:rsid w:val="00B45C0E"/>
    <w:rsid w:val="00B45D5F"/>
    <w:rsid w:val="00B45DF5"/>
    <w:rsid w:val="00B45E7A"/>
    <w:rsid w:val="00B45EE3"/>
    <w:rsid w:val="00B45F4D"/>
    <w:rsid w:val="00B45FA8"/>
    <w:rsid w:val="00B46054"/>
    <w:rsid w:val="00B4629D"/>
    <w:rsid w:val="00B4636F"/>
    <w:rsid w:val="00B4646F"/>
    <w:rsid w:val="00B46509"/>
    <w:rsid w:val="00B465E7"/>
    <w:rsid w:val="00B465FE"/>
    <w:rsid w:val="00B46665"/>
    <w:rsid w:val="00B46711"/>
    <w:rsid w:val="00B4674D"/>
    <w:rsid w:val="00B467DB"/>
    <w:rsid w:val="00B467E1"/>
    <w:rsid w:val="00B4685F"/>
    <w:rsid w:val="00B46963"/>
    <w:rsid w:val="00B4699D"/>
    <w:rsid w:val="00B469D2"/>
    <w:rsid w:val="00B469DA"/>
    <w:rsid w:val="00B46A04"/>
    <w:rsid w:val="00B46B42"/>
    <w:rsid w:val="00B46C2C"/>
    <w:rsid w:val="00B46C6A"/>
    <w:rsid w:val="00B46EB1"/>
    <w:rsid w:val="00B46FD0"/>
    <w:rsid w:val="00B470F4"/>
    <w:rsid w:val="00B4711E"/>
    <w:rsid w:val="00B471C4"/>
    <w:rsid w:val="00B4721B"/>
    <w:rsid w:val="00B473BB"/>
    <w:rsid w:val="00B473FF"/>
    <w:rsid w:val="00B47499"/>
    <w:rsid w:val="00B474CA"/>
    <w:rsid w:val="00B47750"/>
    <w:rsid w:val="00B4786A"/>
    <w:rsid w:val="00B47928"/>
    <w:rsid w:val="00B4794F"/>
    <w:rsid w:val="00B47A0B"/>
    <w:rsid w:val="00B47A22"/>
    <w:rsid w:val="00B47BD1"/>
    <w:rsid w:val="00B47C11"/>
    <w:rsid w:val="00B47CB0"/>
    <w:rsid w:val="00B47D4F"/>
    <w:rsid w:val="00B47E15"/>
    <w:rsid w:val="00B47E16"/>
    <w:rsid w:val="00B47EE1"/>
    <w:rsid w:val="00B47EEE"/>
    <w:rsid w:val="00B47F3E"/>
    <w:rsid w:val="00B47F54"/>
    <w:rsid w:val="00B47F96"/>
    <w:rsid w:val="00B50020"/>
    <w:rsid w:val="00B50162"/>
    <w:rsid w:val="00B50182"/>
    <w:rsid w:val="00B5037A"/>
    <w:rsid w:val="00B50380"/>
    <w:rsid w:val="00B503D2"/>
    <w:rsid w:val="00B503DF"/>
    <w:rsid w:val="00B503F2"/>
    <w:rsid w:val="00B50420"/>
    <w:rsid w:val="00B5042E"/>
    <w:rsid w:val="00B50478"/>
    <w:rsid w:val="00B50606"/>
    <w:rsid w:val="00B50621"/>
    <w:rsid w:val="00B5064A"/>
    <w:rsid w:val="00B50664"/>
    <w:rsid w:val="00B506E6"/>
    <w:rsid w:val="00B50850"/>
    <w:rsid w:val="00B50897"/>
    <w:rsid w:val="00B5097E"/>
    <w:rsid w:val="00B509CF"/>
    <w:rsid w:val="00B50B15"/>
    <w:rsid w:val="00B50B75"/>
    <w:rsid w:val="00B50D27"/>
    <w:rsid w:val="00B50D61"/>
    <w:rsid w:val="00B50DF0"/>
    <w:rsid w:val="00B50E28"/>
    <w:rsid w:val="00B50EC5"/>
    <w:rsid w:val="00B50F27"/>
    <w:rsid w:val="00B50F7A"/>
    <w:rsid w:val="00B51067"/>
    <w:rsid w:val="00B510C6"/>
    <w:rsid w:val="00B512A4"/>
    <w:rsid w:val="00B5131B"/>
    <w:rsid w:val="00B5134E"/>
    <w:rsid w:val="00B51382"/>
    <w:rsid w:val="00B515FD"/>
    <w:rsid w:val="00B51658"/>
    <w:rsid w:val="00B51695"/>
    <w:rsid w:val="00B517B6"/>
    <w:rsid w:val="00B51846"/>
    <w:rsid w:val="00B51882"/>
    <w:rsid w:val="00B51917"/>
    <w:rsid w:val="00B51949"/>
    <w:rsid w:val="00B51AF3"/>
    <w:rsid w:val="00B51C80"/>
    <w:rsid w:val="00B51D2C"/>
    <w:rsid w:val="00B51DE0"/>
    <w:rsid w:val="00B51F18"/>
    <w:rsid w:val="00B51F71"/>
    <w:rsid w:val="00B51F81"/>
    <w:rsid w:val="00B5200D"/>
    <w:rsid w:val="00B52070"/>
    <w:rsid w:val="00B520A0"/>
    <w:rsid w:val="00B52263"/>
    <w:rsid w:val="00B522F8"/>
    <w:rsid w:val="00B52567"/>
    <w:rsid w:val="00B52591"/>
    <w:rsid w:val="00B52598"/>
    <w:rsid w:val="00B5269F"/>
    <w:rsid w:val="00B526AF"/>
    <w:rsid w:val="00B5287E"/>
    <w:rsid w:val="00B5290E"/>
    <w:rsid w:val="00B52AC5"/>
    <w:rsid w:val="00B52B7A"/>
    <w:rsid w:val="00B52B97"/>
    <w:rsid w:val="00B52BC4"/>
    <w:rsid w:val="00B52BE5"/>
    <w:rsid w:val="00B52C7B"/>
    <w:rsid w:val="00B52E85"/>
    <w:rsid w:val="00B52F88"/>
    <w:rsid w:val="00B5306D"/>
    <w:rsid w:val="00B5311C"/>
    <w:rsid w:val="00B53137"/>
    <w:rsid w:val="00B533B3"/>
    <w:rsid w:val="00B534A8"/>
    <w:rsid w:val="00B534C2"/>
    <w:rsid w:val="00B53504"/>
    <w:rsid w:val="00B535BD"/>
    <w:rsid w:val="00B53657"/>
    <w:rsid w:val="00B5371D"/>
    <w:rsid w:val="00B5382E"/>
    <w:rsid w:val="00B53861"/>
    <w:rsid w:val="00B5395F"/>
    <w:rsid w:val="00B539E6"/>
    <w:rsid w:val="00B539EC"/>
    <w:rsid w:val="00B53CA8"/>
    <w:rsid w:val="00B53CAA"/>
    <w:rsid w:val="00B53CE4"/>
    <w:rsid w:val="00B53D15"/>
    <w:rsid w:val="00B53D37"/>
    <w:rsid w:val="00B53D82"/>
    <w:rsid w:val="00B53D9B"/>
    <w:rsid w:val="00B53E47"/>
    <w:rsid w:val="00B53FCA"/>
    <w:rsid w:val="00B53FE7"/>
    <w:rsid w:val="00B54179"/>
    <w:rsid w:val="00B541D9"/>
    <w:rsid w:val="00B5426B"/>
    <w:rsid w:val="00B542FF"/>
    <w:rsid w:val="00B54391"/>
    <w:rsid w:val="00B543C7"/>
    <w:rsid w:val="00B54508"/>
    <w:rsid w:val="00B54799"/>
    <w:rsid w:val="00B54818"/>
    <w:rsid w:val="00B54870"/>
    <w:rsid w:val="00B548D1"/>
    <w:rsid w:val="00B54949"/>
    <w:rsid w:val="00B54968"/>
    <w:rsid w:val="00B54A52"/>
    <w:rsid w:val="00B54AD1"/>
    <w:rsid w:val="00B54B37"/>
    <w:rsid w:val="00B54C8F"/>
    <w:rsid w:val="00B54CCB"/>
    <w:rsid w:val="00B54DC3"/>
    <w:rsid w:val="00B54E58"/>
    <w:rsid w:val="00B54FAD"/>
    <w:rsid w:val="00B55064"/>
    <w:rsid w:val="00B5506A"/>
    <w:rsid w:val="00B551C0"/>
    <w:rsid w:val="00B552CC"/>
    <w:rsid w:val="00B5536B"/>
    <w:rsid w:val="00B55438"/>
    <w:rsid w:val="00B554B9"/>
    <w:rsid w:val="00B5554C"/>
    <w:rsid w:val="00B556CE"/>
    <w:rsid w:val="00B55720"/>
    <w:rsid w:val="00B557CA"/>
    <w:rsid w:val="00B55842"/>
    <w:rsid w:val="00B55B06"/>
    <w:rsid w:val="00B55BD9"/>
    <w:rsid w:val="00B55D10"/>
    <w:rsid w:val="00B55D1C"/>
    <w:rsid w:val="00B55D2E"/>
    <w:rsid w:val="00B55DB7"/>
    <w:rsid w:val="00B55DFA"/>
    <w:rsid w:val="00B55E10"/>
    <w:rsid w:val="00B55E52"/>
    <w:rsid w:val="00B55EAE"/>
    <w:rsid w:val="00B55FC9"/>
    <w:rsid w:val="00B5601A"/>
    <w:rsid w:val="00B5622C"/>
    <w:rsid w:val="00B5629A"/>
    <w:rsid w:val="00B562AA"/>
    <w:rsid w:val="00B56300"/>
    <w:rsid w:val="00B56403"/>
    <w:rsid w:val="00B5640A"/>
    <w:rsid w:val="00B5648E"/>
    <w:rsid w:val="00B564A9"/>
    <w:rsid w:val="00B5669F"/>
    <w:rsid w:val="00B566D5"/>
    <w:rsid w:val="00B56872"/>
    <w:rsid w:val="00B5691F"/>
    <w:rsid w:val="00B56A3A"/>
    <w:rsid w:val="00B56C04"/>
    <w:rsid w:val="00B56CF9"/>
    <w:rsid w:val="00B56E34"/>
    <w:rsid w:val="00B56EC9"/>
    <w:rsid w:val="00B56F5A"/>
    <w:rsid w:val="00B5705C"/>
    <w:rsid w:val="00B57098"/>
    <w:rsid w:val="00B57118"/>
    <w:rsid w:val="00B5716F"/>
    <w:rsid w:val="00B571C5"/>
    <w:rsid w:val="00B571EF"/>
    <w:rsid w:val="00B5725C"/>
    <w:rsid w:val="00B572AC"/>
    <w:rsid w:val="00B57345"/>
    <w:rsid w:val="00B5736D"/>
    <w:rsid w:val="00B57683"/>
    <w:rsid w:val="00B576E8"/>
    <w:rsid w:val="00B57749"/>
    <w:rsid w:val="00B57767"/>
    <w:rsid w:val="00B57786"/>
    <w:rsid w:val="00B57809"/>
    <w:rsid w:val="00B578C3"/>
    <w:rsid w:val="00B578E3"/>
    <w:rsid w:val="00B579B8"/>
    <w:rsid w:val="00B579D7"/>
    <w:rsid w:val="00B57A52"/>
    <w:rsid w:val="00B57B14"/>
    <w:rsid w:val="00B57BFF"/>
    <w:rsid w:val="00B57D34"/>
    <w:rsid w:val="00B57DD8"/>
    <w:rsid w:val="00B57EE6"/>
    <w:rsid w:val="00B57F1E"/>
    <w:rsid w:val="00B57FA6"/>
    <w:rsid w:val="00B60003"/>
    <w:rsid w:val="00B600D6"/>
    <w:rsid w:val="00B600EF"/>
    <w:rsid w:val="00B60154"/>
    <w:rsid w:val="00B602BD"/>
    <w:rsid w:val="00B6034E"/>
    <w:rsid w:val="00B60390"/>
    <w:rsid w:val="00B60551"/>
    <w:rsid w:val="00B60569"/>
    <w:rsid w:val="00B60615"/>
    <w:rsid w:val="00B60628"/>
    <w:rsid w:val="00B60666"/>
    <w:rsid w:val="00B606E1"/>
    <w:rsid w:val="00B6071B"/>
    <w:rsid w:val="00B60759"/>
    <w:rsid w:val="00B6077E"/>
    <w:rsid w:val="00B6080F"/>
    <w:rsid w:val="00B6094E"/>
    <w:rsid w:val="00B60967"/>
    <w:rsid w:val="00B609F5"/>
    <w:rsid w:val="00B60D06"/>
    <w:rsid w:val="00B60DE4"/>
    <w:rsid w:val="00B60E1E"/>
    <w:rsid w:val="00B61091"/>
    <w:rsid w:val="00B6124B"/>
    <w:rsid w:val="00B6142B"/>
    <w:rsid w:val="00B61432"/>
    <w:rsid w:val="00B61495"/>
    <w:rsid w:val="00B614AC"/>
    <w:rsid w:val="00B6161B"/>
    <w:rsid w:val="00B6174D"/>
    <w:rsid w:val="00B61750"/>
    <w:rsid w:val="00B61775"/>
    <w:rsid w:val="00B6184F"/>
    <w:rsid w:val="00B61897"/>
    <w:rsid w:val="00B6191B"/>
    <w:rsid w:val="00B61923"/>
    <w:rsid w:val="00B61C82"/>
    <w:rsid w:val="00B61CEA"/>
    <w:rsid w:val="00B61D44"/>
    <w:rsid w:val="00B61D4D"/>
    <w:rsid w:val="00B61DAE"/>
    <w:rsid w:val="00B61DDD"/>
    <w:rsid w:val="00B61F7C"/>
    <w:rsid w:val="00B61FE6"/>
    <w:rsid w:val="00B61FE9"/>
    <w:rsid w:val="00B61FF7"/>
    <w:rsid w:val="00B62089"/>
    <w:rsid w:val="00B620E6"/>
    <w:rsid w:val="00B620F4"/>
    <w:rsid w:val="00B62127"/>
    <w:rsid w:val="00B62157"/>
    <w:rsid w:val="00B623AB"/>
    <w:rsid w:val="00B6246C"/>
    <w:rsid w:val="00B624BF"/>
    <w:rsid w:val="00B625BC"/>
    <w:rsid w:val="00B626C6"/>
    <w:rsid w:val="00B62744"/>
    <w:rsid w:val="00B6296C"/>
    <w:rsid w:val="00B6298A"/>
    <w:rsid w:val="00B62A55"/>
    <w:rsid w:val="00B62AF0"/>
    <w:rsid w:val="00B62B7E"/>
    <w:rsid w:val="00B62BF2"/>
    <w:rsid w:val="00B62CD5"/>
    <w:rsid w:val="00B62D64"/>
    <w:rsid w:val="00B62D7B"/>
    <w:rsid w:val="00B62DAD"/>
    <w:rsid w:val="00B62DB6"/>
    <w:rsid w:val="00B62E1F"/>
    <w:rsid w:val="00B62E82"/>
    <w:rsid w:val="00B62EA3"/>
    <w:rsid w:val="00B62F81"/>
    <w:rsid w:val="00B62FCF"/>
    <w:rsid w:val="00B62FD1"/>
    <w:rsid w:val="00B63203"/>
    <w:rsid w:val="00B63284"/>
    <w:rsid w:val="00B632F0"/>
    <w:rsid w:val="00B6339B"/>
    <w:rsid w:val="00B633ED"/>
    <w:rsid w:val="00B635C2"/>
    <w:rsid w:val="00B636D1"/>
    <w:rsid w:val="00B6372F"/>
    <w:rsid w:val="00B63745"/>
    <w:rsid w:val="00B6389F"/>
    <w:rsid w:val="00B63908"/>
    <w:rsid w:val="00B6394D"/>
    <w:rsid w:val="00B63997"/>
    <w:rsid w:val="00B639F4"/>
    <w:rsid w:val="00B639F7"/>
    <w:rsid w:val="00B63BD6"/>
    <w:rsid w:val="00B63C9E"/>
    <w:rsid w:val="00B63DD8"/>
    <w:rsid w:val="00B63E66"/>
    <w:rsid w:val="00B63FC4"/>
    <w:rsid w:val="00B640B4"/>
    <w:rsid w:val="00B6415B"/>
    <w:rsid w:val="00B6433F"/>
    <w:rsid w:val="00B64340"/>
    <w:rsid w:val="00B64377"/>
    <w:rsid w:val="00B64379"/>
    <w:rsid w:val="00B64536"/>
    <w:rsid w:val="00B645B1"/>
    <w:rsid w:val="00B645CD"/>
    <w:rsid w:val="00B6473D"/>
    <w:rsid w:val="00B64889"/>
    <w:rsid w:val="00B64936"/>
    <w:rsid w:val="00B64A64"/>
    <w:rsid w:val="00B64B19"/>
    <w:rsid w:val="00B64C58"/>
    <w:rsid w:val="00B64CF3"/>
    <w:rsid w:val="00B64D4F"/>
    <w:rsid w:val="00B64D85"/>
    <w:rsid w:val="00B64DB1"/>
    <w:rsid w:val="00B64E02"/>
    <w:rsid w:val="00B64ECB"/>
    <w:rsid w:val="00B64F0A"/>
    <w:rsid w:val="00B6509D"/>
    <w:rsid w:val="00B65268"/>
    <w:rsid w:val="00B652A5"/>
    <w:rsid w:val="00B652C4"/>
    <w:rsid w:val="00B6531D"/>
    <w:rsid w:val="00B653A2"/>
    <w:rsid w:val="00B6556B"/>
    <w:rsid w:val="00B65615"/>
    <w:rsid w:val="00B657F2"/>
    <w:rsid w:val="00B65881"/>
    <w:rsid w:val="00B65A55"/>
    <w:rsid w:val="00B65A6A"/>
    <w:rsid w:val="00B65B28"/>
    <w:rsid w:val="00B65C4A"/>
    <w:rsid w:val="00B65CD8"/>
    <w:rsid w:val="00B65D36"/>
    <w:rsid w:val="00B65D91"/>
    <w:rsid w:val="00B65ED8"/>
    <w:rsid w:val="00B65F16"/>
    <w:rsid w:val="00B66302"/>
    <w:rsid w:val="00B66322"/>
    <w:rsid w:val="00B66350"/>
    <w:rsid w:val="00B66507"/>
    <w:rsid w:val="00B66538"/>
    <w:rsid w:val="00B66569"/>
    <w:rsid w:val="00B665DE"/>
    <w:rsid w:val="00B66669"/>
    <w:rsid w:val="00B6670E"/>
    <w:rsid w:val="00B66730"/>
    <w:rsid w:val="00B66783"/>
    <w:rsid w:val="00B66856"/>
    <w:rsid w:val="00B66AC9"/>
    <w:rsid w:val="00B66D9D"/>
    <w:rsid w:val="00B66DC1"/>
    <w:rsid w:val="00B66F54"/>
    <w:rsid w:val="00B670B7"/>
    <w:rsid w:val="00B670F4"/>
    <w:rsid w:val="00B67314"/>
    <w:rsid w:val="00B67373"/>
    <w:rsid w:val="00B67724"/>
    <w:rsid w:val="00B678F8"/>
    <w:rsid w:val="00B6799C"/>
    <w:rsid w:val="00B679DD"/>
    <w:rsid w:val="00B679F7"/>
    <w:rsid w:val="00B67AEF"/>
    <w:rsid w:val="00B67B0E"/>
    <w:rsid w:val="00B67B2E"/>
    <w:rsid w:val="00B67C11"/>
    <w:rsid w:val="00B67CAF"/>
    <w:rsid w:val="00B67CD5"/>
    <w:rsid w:val="00B67D07"/>
    <w:rsid w:val="00B67D14"/>
    <w:rsid w:val="00B67EF6"/>
    <w:rsid w:val="00B67F4F"/>
    <w:rsid w:val="00B67FF7"/>
    <w:rsid w:val="00B70075"/>
    <w:rsid w:val="00B7022C"/>
    <w:rsid w:val="00B70288"/>
    <w:rsid w:val="00B703E8"/>
    <w:rsid w:val="00B70441"/>
    <w:rsid w:val="00B704CD"/>
    <w:rsid w:val="00B7059E"/>
    <w:rsid w:val="00B705CA"/>
    <w:rsid w:val="00B706D1"/>
    <w:rsid w:val="00B70766"/>
    <w:rsid w:val="00B707A7"/>
    <w:rsid w:val="00B707C3"/>
    <w:rsid w:val="00B70801"/>
    <w:rsid w:val="00B70922"/>
    <w:rsid w:val="00B709EF"/>
    <w:rsid w:val="00B70A18"/>
    <w:rsid w:val="00B70A60"/>
    <w:rsid w:val="00B70B59"/>
    <w:rsid w:val="00B70C86"/>
    <w:rsid w:val="00B70D4F"/>
    <w:rsid w:val="00B70DC0"/>
    <w:rsid w:val="00B70E05"/>
    <w:rsid w:val="00B70E93"/>
    <w:rsid w:val="00B70EDE"/>
    <w:rsid w:val="00B70F54"/>
    <w:rsid w:val="00B70FEF"/>
    <w:rsid w:val="00B71012"/>
    <w:rsid w:val="00B710C9"/>
    <w:rsid w:val="00B710DE"/>
    <w:rsid w:val="00B710EE"/>
    <w:rsid w:val="00B7115F"/>
    <w:rsid w:val="00B711E5"/>
    <w:rsid w:val="00B71202"/>
    <w:rsid w:val="00B71221"/>
    <w:rsid w:val="00B71303"/>
    <w:rsid w:val="00B713E1"/>
    <w:rsid w:val="00B71420"/>
    <w:rsid w:val="00B71471"/>
    <w:rsid w:val="00B7164F"/>
    <w:rsid w:val="00B717F3"/>
    <w:rsid w:val="00B7195C"/>
    <w:rsid w:val="00B71A16"/>
    <w:rsid w:val="00B71B0E"/>
    <w:rsid w:val="00B71C41"/>
    <w:rsid w:val="00B71C4D"/>
    <w:rsid w:val="00B71D5E"/>
    <w:rsid w:val="00B71D61"/>
    <w:rsid w:val="00B71DA5"/>
    <w:rsid w:val="00B71DEF"/>
    <w:rsid w:val="00B71E18"/>
    <w:rsid w:val="00B71E8F"/>
    <w:rsid w:val="00B71E9E"/>
    <w:rsid w:val="00B71F17"/>
    <w:rsid w:val="00B7202F"/>
    <w:rsid w:val="00B7217B"/>
    <w:rsid w:val="00B72184"/>
    <w:rsid w:val="00B7232E"/>
    <w:rsid w:val="00B72429"/>
    <w:rsid w:val="00B724FD"/>
    <w:rsid w:val="00B72540"/>
    <w:rsid w:val="00B72688"/>
    <w:rsid w:val="00B726C4"/>
    <w:rsid w:val="00B726F3"/>
    <w:rsid w:val="00B72720"/>
    <w:rsid w:val="00B7286B"/>
    <w:rsid w:val="00B72977"/>
    <w:rsid w:val="00B729AE"/>
    <w:rsid w:val="00B729FE"/>
    <w:rsid w:val="00B72A93"/>
    <w:rsid w:val="00B72AA3"/>
    <w:rsid w:val="00B72ABD"/>
    <w:rsid w:val="00B72B02"/>
    <w:rsid w:val="00B72CE0"/>
    <w:rsid w:val="00B72DD9"/>
    <w:rsid w:val="00B72EAD"/>
    <w:rsid w:val="00B72FF2"/>
    <w:rsid w:val="00B730DB"/>
    <w:rsid w:val="00B73126"/>
    <w:rsid w:val="00B7314D"/>
    <w:rsid w:val="00B73238"/>
    <w:rsid w:val="00B732CD"/>
    <w:rsid w:val="00B73445"/>
    <w:rsid w:val="00B73452"/>
    <w:rsid w:val="00B734E8"/>
    <w:rsid w:val="00B736BB"/>
    <w:rsid w:val="00B73747"/>
    <w:rsid w:val="00B737A6"/>
    <w:rsid w:val="00B73872"/>
    <w:rsid w:val="00B7396B"/>
    <w:rsid w:val="00B73989"/>
    <w:rsid w:val="00B739B0"/>
    <w:rsid w:val="00B73AB6"/>
    <w:rsid w:val="00B73E1C"/>
    <w:rsid w:val="00B73E6E"/>
    <w:rsid w:val="00B73EE9"/>
    <w:rsid w:val="00B73EEA"/>
    <w:rsid w:val="00B73FC6"/>
    <w:rsid w:val="00B74004"/>
    <w:rsid w:val="00B74034"/>
    <w:rsid w:val="00B74195"/>
    <w:rsid w:val="00B741F1"/>
    <w:rsid w:val="00B74201"/>
    <w:rsid w:val="00B74222"/>
    <w:rsid w:val="00B74234"/>
    <w:rsid w:val="00B74245"/>
    <w:rsid w:val="00B74367"/>
    <w:rsid w:val="00B743D1"/>
    <w:rsid w:val="00B74545"/>
    <w:rsid w:val="00B74565"/>
    <w:rsid w:val="00B7476F"/>
    <w:rsid w:val="00B748B1"/>
    <w:rsid w:val="00B74A27"/>
    <w:rsid w:val="00B74AFC"/>
    <w:rsid w:val="00B74BAE"/>
    <w:rsid w:val="00B74BF3"/>
    <w:rsid w:val="00B74C3B"/>
    <w:rsid w:val="00B74C46"/>
    <w:rsid w:val="00B74C6C"/>
    <w:rsid w:val="00B74D32"/>
    <w:rsid w:val="00B74D3B"/>
    <w:rsid w:val="00B74D73"/>
    <w:rsid w:val="00B74DCE"/>
    <w:rsid w:val="00B74E6C"/>
    <w:rsid w:val="00B74F51"/>
    <w:rsid w:val="00B74FFB"/>
    <w:rsid w:val="00B75020"/>
    <w:rsid w:val="00B750B0"/>
    <w:rsid w:val="00B750F1"/>
    <w:rsid w:val="00B75134"/>
    <w:rsid w:val="00B75179"/>
    <w:rsid w:val="00B75204"/>
    <w:rsid w:val="00B75268"/>
    <w:rsid w:val="00B75307"/>
    <w:rsid w:val="00B7535C"/>
    <w:rsid w:val="00B75514"/>
    <w:rsid w:val="00B75579"/>
    <w:rsid w:val="00B7565C"/>
    <w:rsid w:val="00B75685"/>
    <w:rsid w:val="00B75694"/>
    <w:rsid w:val="00B7569A"/>
    <w:rsid w:val="00B757B8"/>
    <w:rsid w:val="00B7588E"/>
    <w:rsid w:val="00B758EA"/>
    <w:rsid w:val="00B75A11"/>
    <w:rsid w:val="00B75A5C"/>
    <w:rsid w:val="00B75B27"/>
    <w:rsid w:val="00B75B6C"/>
    <w:rsid w:val="00B75BFD"/>
    <w:rsid w:val="00B75C8B"/>
    <w:rsid w:val="00B75CDF"/>
    <w:rsid w:val="00B75F4D"/>
    <w:rsid w:val="00B75FAA"/>
    <w:rsid w:val="00B76025"/>
    <w:rsid w:val="00B7604F"/>
    <w:rsid w:val="00B76080"/>
    <w:rsid w:val="00B760A1"/>
    <w:rsid w:val="00B760E9"/>
    <w:rsid w:val="00B76130"/>
    <w:rsid w:val="00B7613C"/>
    <w:rsid w:val="00B761BF"/>
    <w:rsid w:val="00B761EA"/>
    <w:rsid w:val="00B7627F"/>
    <w:rsid w:val="00B76314"/>
    <w:rsid w:val="00B76327"/>
    <w:rsid w:val="00B76446"/>
    <w:rsid w:val="00B765A3"/>
    <w:rsid w:val="00B765F3"/>
    <w:rsid w:val="00B76612"/>
    <w:rsid w:val="00B766E0"/>
    <w:rsid w:val="00B76704"/>
    <w:rsid w:val="00B767B2"/>
    <w:rsid w:val="00B76A4A"/>
    <w:rsid w:val="00B76A84"/>
    <w:rsid w:val="00B76AD6"/>
    <w:rsid w:val="00B76CA2"/>
    <w:rsid w:val="00B76E63"/>
    <w:rsid w:val="00B76F94"/>
    <w:rsid w:val="00B77015"/>
    <w:rsid w:val="00B770FF"/>
    <w:rsid w:val="00B77196"/>
    <w:rsid w:val="00B77303"/>
    <w:rsid w:val="00B77388"/>
    <w:rsid w:val="00B77581"/>
    <w:rsid w:val="00B7770A"/>
    <w:rsid w:val="00B777A3"/>
    <w:rsid w:val="00B777AE"/>
    <w:rsid w:val="00B77A0F"/>
    <w:rsid w:val="00B77AB4"/>
    <w:rsid w:val="00B77B10"/>
    <w:rsid w:val="00B77B2B"/>
    <w:rsid w:val="00B77B35"/>
    <w:rsid w:val="00B77B5A"/>
    <w:rsid w:val="00B77B78"/>
    <w:rsid w:val="00B77C11"/>
    <w:rsid w:val="00B77C4A"/>
    <w:rsid w:val="00B77CD5"/>
    <w:rsid w:val="00B77D91"/>
    <w:rsid w:val="00B77DC4"/>
    <w:rsid w:val="00B77E63"/>
    <w:rsid w:val="00B77F74"/>
    <w:rsid w:val="00B80043"/>
    <w:rsid w:val="00B80077"/>
    <w:rsid w:val="00B800C5"/>
    <w:rsid w:val="00B800F9"/>
    <w:rsid w:val="00B80399"/>
    <w:rsid w:val="00B803AD"/>
    <w:rsid w:val="00B803B3"/>
    <w:rsid w:val="00B805B8"/>
    <w:rsid w:val="00B8070D"/>
    <w:rsid w:val="00B80743"/>
    <w:rsid w:val="00B8078E"/>
    <w:rsid w:val="00B8084A"/>
    <w:rsid w:val="00B808B4"/>
    <w:rsid w:val="00B808CE"/>
    <w:rsid w:val="00B80A7C"/>
    <w:rsid w:val="00B80B60"/>
    <w:rsid w:val="00B80B72"/>
    <w:rsid w:val="00B80C68"/>
    <w:rsid w:val="00B80CED"/>
    <w:rsid w:val="00B80D1D"/>
    <w:rsid w:val="00B80E6E"/>
    <w:rsid w:val="00B80F3C"/>
    <w:rsid w:val="00B8110E"/>
    <w:rsid w:val="00B811C6"/>
    <w:rsid w:val="00B811D5"/>
    <w:rsid w:val="00B811FF"/>
    <w:rsid w:val="00B8125D"/>
    <w:rsid w:val="00B812E4"/>
    <w:rsid w:val="00B8139F"/>
    <w:rsid w:val="00B8144C"/>
    <w:rsid w:val="00B81466"/>
    <w:rsid w:val="00B81499"/>
    <w:rsid w:val="00B8183F"/>
    <w:rsid w:val="00B8195A"/>
    <w:rsid w:val="00B8197B"/>
    <w:rsid w:val="00B819AD"/>
    <w:rsid w:val="00B81A98"/>
    <w:rsid w:val="00B81AC0"/>
    <w:rsid w:val="00B81AE1"/>
    <w:rsid w:val="00B81B71"/>
    <w:rsid w:val="00B81C3A"/>
    <w:rsid w:val="00B81E48"/>
    <w:rsid w:val="00B81FA1"/>
    <w:rsid w:val="00B81FD8"/>
    <w:rsid w:val="00B8202A"/>
    <w:rsid w:val="00B82043"/>
    <w:rsid w:val="00B820DB"/>
    <w:rsid w:val="00B82248"/>
    <w:rsid w:val="00B8230C"/>
    <w:rsid w:val="00B824F4"/>
    <w:rsid w:val="00B8254E"/>
    <w:rsid w:val="00B8269C"/>
    <w:rsid w:val="00B826F4"/>
    <w:rsid w:val="00B82701"/>
    <w:rsid w:val="00B828D1"/>
    <w:rsid w:val="00B8296C"/>
    <w:rsid w:val="00B82A5E"/>
    <w:rsid w:val="00B82BB3"/>
    <w:rsid w:val="00B82BB6"/>
    <w:rsid w:val="00B82C5E"/>
    <w:rsid w:val="00B82C79"/>
    <w:rsid w:val="00B82CC4"/>
    <w:rsid w:val="00B82CDB"/>
    <w:rsid w:val="00B82D01"/>
    <w:rsid w:val="00B82D17"/>
    <w:rsid w:val="00B82DB3"/>
    <w:rsid w:val="00B82DC2"/>
    <w:rsid w:val="00B82F22"/>
    <w:rsid w:val="00B830FF"/>
    <w:rsid w:val="00B83113"/>
    <w:rsid w:val="00B8318D"/>
    <w:rsid w:val="00B831D4"/>
    <w:rsid w:val="00B8328A"/>
    <w:rsid w:val="00B832D4"/>
    <w:rsid w:val="00B833C8"/>
    <w:rsid w:val="00B834CF"/>
    <w:rsid w:val="00B834F0"/>
    <w:rsid w:val="00B8350A"/>
    <w:rsid w:val="00B83535"/>
    <w:rsid w:val="00B835B5"/>
    <w:rsid w:val="00B83718"/>
    <w:rsid w:val="00B8388B"/>
    <w:rsid w:val="00B838B5"/>
    <w:rsid w:val="00B839E2"/>
    <w:rsid w:val="00B839EF"/>
    <w:rsid w:val="00B839F6"/>
    <w:rsid w:val="00B83AD3"/>
    <w:rsid w:val="00B83B0F"/>
    <w:rsid w:val="00B83B33"/>
    <w:rsid w:val="00B83C78"/>
    <w:rsid w:val="00B83D28"/>
    <w:rsid w:val="00B83EDE"/>
    <w:rsid w:val="00B83EEB"/>
    <w:rsid w:val="00B83F87"/>
    <w:rsid w:val="00B842C2"/>
    <w:rsid w:val="00B84428"/>
    <w:rsid w:val="00B8446C"/>
    <w:rsid w:val="00B844B9"/>
    <w:rsid w:val="00B8478A"/>
    <w:rsid w:val="00B847D6"/>
    <w:rsid w:val="00B848C9"/>
    <w:rsid w:val="00B848F1"/>
    <w:rsid w:val="00B8493B"/>
    <w:rsid w:val="00B84990"/>
    <w:rsid w:val="00B84C35"/>
    <w:rsid w:val="00B84D6D"/>
    <w:rsid w:val="00B84DB6"/>
    <w:rsid w:val="00B84DB8"/>
    <w:rsid w:val="00B84EBF"/>
    <w:rsid w:val="00B84F05"/>
    <w:rsid w:val="00B84F12"/>
    <w:rsid w:val="00B84FA2"/>
    <w:rsid w:val="00B84FC3"/>
    <w:rsid w:val="00B85026"/>
    <w:rsid w:val="00B85058"/>
    <w:rsid w:val="00B85108"/>
    <w:rsid w:val="00B85148"/>
    <w:rsid w:val="00B85195"/>
    <w:rsid w:val="00B853F1"/>
    <w:rsid w:val="00B854D3"/>
    <w:rsid w:val="00B85617"/>
    <w:rsid w:val="00B8562B"/>
    <w:rsid w:val="00B8564F"/>
    <w:rsid w:val="00B856BD"/>
    <w:rsid w:val="00B85701"/>
    <w:rsid w:val="00B85727"/>
    <w:rsid w:val="00B857D0"/>
    <w:rsid w:val="00B85905"/>
    <w:rsid w:val="00B85913"/>
    <w:rsid w:val="00B859AE"/>
    <w:rsid w:val="00B85AAD"/>
    <w:rsid w:val="00B85AD5"/>
    <w:rsid w:val="00B85B89"/>
    <w:rsid w:val="00B85C1E"/>
    <w:rsid w:val="00B85C2D"/>
    <w:rsid w:val="00B85CF2"/>
    <w:rsid w:val="00B85D56"/>
    <w:rsid w:val="00B85E7C"/>
    <w:rsid w:val="00B85F58"/>
    <w:rsid w:val="00B85FC9"/>
    <w:rsid w:val="00B85FCF"/>
    <w:rsid w:val="00B860D0"/>
    <w:rsid w:val="00B860F7"/>
    <w:rsid w:val="00B8619A"/>
    <w:rsid w:val="00B86211"/>
    <w:rsid w:val="00B86239"/>
    <w:rsid w:val="00B862C7"/>
    <w:rsid w:val="00B86325"/>
    <w:rsid w:val="00B8646B"/>
    <w:rsid w:val="00B864C1"/>
    <w:rsid w:val="00B86718"/>
    <w:rsid w:val="00B8675E"/>
    <w:rsid w:val="00B867AD"/>
    <w:rsid w:val="00B869E2"/>
    <w:rsid w:val="00B86A3C"/>
    <w:rsid w:val="00B86AC1"/>
    <w:rsid w:val="00B86C09"/>
    <w:rsid w:val="00B86CE4"/>
    <w:rsid w:val="00B86DAA"/>
    <w:rsid w:val="00B86DAC"/>
    <w:rsid w:val="00B86FC5"/>
    <w:rsid w:val="00B86FE9"/>
    <w:rsid w:val="00B870F0"/>
    <w:rsid w:val="00B872AC"/>
    <w:rsid w:val="00B8739F"/>
    <w:rsid w:val="00B873A3"/>
    <w:rsid w:val="00B87406"/>
    <w:rsid w:val="00B87409"/>
    <w:rsid w:val="00B87452"/>
    <w:rsid w:val="00B874D8"/>
    <w:rsid w:val="00B875C9"/>
    <w:rsid w:val="00B87699"/>
    <w:rsid w:val="00B876B3"/>
    <w:rsid w:val="00B87743"/>
    <w:rsid w:val="00B878BE"/>
    <w:rsid w:val="00B87B07"/>
    <w:rsid w:val="00B87B7B"/>
    <w:rsid w:val="00B87D54"/>
    <w:rsid w:val="00B87D57"/>
    <w:rsid w:val="00B87EFD"/>
    <w:rsid w:val="00B900D9"/>
    <w:rsid w:val="00B90107"/>
    <w:rsid w:val="00B90112"/>
    <w:rsid w:val="00B901B6"/>
    <w:rsid w:val="00B90229"/>
    <w:rsid w:val="00B90293"/>
    <w:rsid w:val="00B904BA"/>
    <w:rsid w:val="00B904C6"/>
    <w:rsid w:val="00B90538"/>
    <w:rsid w:val="00B905B7"/>
    <w:rsid w:val="00B905FF"/>
    <w:rsid w:val="00B9063F"/>
    <w:rsid w:val="00B90653"/>
    <w:rsid w:val="00B906C1"/>
    <w:rsid w:val="00B906CB"/>
    <w:rsid w:val="00B9080B"/>
    <w:rsid w:val="00B90911"/>
    <w:rsid w:val="00B90979"/>
    <w:rsid w:val="00B90AF0"/>
    <w:rsid w:val="00B90B1A"/>
    <w:rsid w:val="00B90C1B"/>
    <w:rsid w:val="00B90C6D"/>
    <w:rsid w:val="00B90C7E"/>
    <w:rsid w:val="00B90CD6"/>
    <w:rsid w:val="00B90D1C"/>
    <w:rsid w:val="00B90DE2"/>
    <w:rsid w:val="00B90E0F"/>
    <w:rsid w:val="00B90EF7"/>
    <w:rsid w:val="00B90F84"/>
    <w:rsid w:val="00B90FB2"/>
    <w:rsid w:val="00B9105F"/>
    <w:rsid w:val="00B910FB"/>
    <w:rsid w:val="00B912BB"/>
    <w:rsid w:val="00B912C5"/>
    <w:rsid w:val="00B912E1"/>
    <w:rsid w:val="00B912F5"/>
    <w:rsid w:val="00B91354"/>
    <w:rsid w:val="00B913A3"/>
    <w:rsid w:val="00B915C0"/>
    <w:rsid w:val="00B915FE"/>
    <w:rsid w:val="00B9166D"/>
    <w:rsid w:val="00B9169C"/>
    <w:rsid w:val="00B9189E"/>
    <w:rsid w:val="00B918CA"/>
    <w:rsid w:val="00B91995"/>
    <w:rsid w:val="00B91B52"/>
    <w:rsid w:val="00B91C00"/>
    <w:rsid w:val="00B91C4C"/>
    <w:rsid w:val="00B91D31"/>
    <w:rsid w:val="00B91E9D"/>
    <w:rsid w:val="00B91EC2"/>
    <w:rsid w:val="00B91EE3"/>
    <w:rsid w:val="00B9202B"/>
    <w:rsid w:val="00B921CF"/>
    <w:rsid w:val="00B9221A"/>
    <w:rsid w:val="00B922F4"/>
    <w:rsid w:val="00B923BC"/>
    <w:rsid w:val="00B92455"/>
    <w:rsid w:val="00B9248B"/>
    <w:rsid w:val="00B924C2"/>
    <w:rsid w:val="00B924C5"/>
    <w:rsid w:val="00B9257D"/>
    <w:rsid w:val="00B925C9"/>
    <w:rsid w:val="00B92772"/>
    <w:rsid w:val="00B927A3"/>
    <w:rsid w:val="00B927D7"/>
    <w:rsid w:val="00B9280A"/>
    <w:rsid w:val="00B92839"/>
    <w:rsid w:val="00B929A2"/>
    <w:rsid w:val="00B929E5"/>
    <w:rsid w:val="00B92A05"/>
    <w:rsid w:val="00B92B0E"/>
    <w:rsid w:val="00B92B6C"/>
    <w:rsid w:val="00B92B90"/>
    <w:rsid w:val="00B92BB3"/>
    <w:rsid w:val="00B92C76"/>
    <w:rsid w:val="00B92CFC"/>
    <w:rsid w:val="00B92D58"/>
    <w:rsid w:val="00B92DCE"/>
    <w:rsid w:val="00B92E67"/>
    <w:rsid w:val="00B92E9A"/>
    <w:rsid w:val="00B92F1C"/>
    <w:rsid w:val="00B92FF5"/>
    <w:rsid w:val="00B9303A"/>
    <w:rsid w:val="00B93211"/>
    <w:rsid w:val="00B9325A"/>
    <w:rsid w:val="00B9326B"/>
    <w:rsid w:val="00B93305"/>
    <w:rsid w:val="00B9330C"/>
    <w:rsid w:val="00B9332D"/>
    <w:rsid w:val="00B93379"/>
    <w:rsid w:val="00B93479"/>
    <w:rsid w:val="00B934CC"/>
    <w:rsid w:val="00B93546"/>
    <w:rsid w:val="00B93625"/>
    <w:rsid w:val="00B9369F"/>
    <w:rsid w:val="00B93914"/>
    <w:rsid w:val="00B9398E"/>
    <w:rsid w:val="00B93AFA"/>
    <w:rsid w:val="00B93B17"/>
    <w:rsid w:val="00B93C0D"/>
    <w:rsid w:val="00B93CF7"/>
    <w:rsid w:val="00B93D0B"/>
    <w:rsid w:val="00B93D64"/>
    <w:rsid w:val="00B93DBE"/>
    <w:rsid w:val="00B93E0F"/>
    <w:rsid w:val="00B93E2C"/>
    <w:rsid w:val="00B93EA3"/>
    <w:rsid w:val="00B93F16"/>
    <w:rsid w:val="00B93F58"/>
    <w:rsid w:val="00B93FD0"/>
    <w:rsid w:val="00B940E7"/>
    <w:rsid w:val="00B94131"/>
    <w:rsid w:val="00B941FE"/>
    <w:rsid w:val="00B94252"/>
    <w:rsid w:val="00B942A4"/>
    <w:rsid w:val="00B94422"/>
    <w:rsid w:val="00B944AA"/>
    <w:rsid w:val="00B944E2"/>
    <w:rsid w:val="00B94572"/>
    <w:rsid w:val="00B946BB"/>
    <w:rsid w:val="00B9470A"/>
    <w:rsid w:val="00B947C2"/>
    <w:rsid w:val="00B948E2"/>
    <w:rsid w:val="00B948FE"/>
    <w:rsid w:val="00B94965"/>
    <w:rsid w:val="00B94981"/>
    <w:rsid w:val="00B94A03"/>
    <w:rsid w:val="00B94A53"/>
    <w:rsid w:val="00B94A6E"/>
    <w:rsid w:val="00B94C67"/>
    <w:rsid w:val="00B94C6B"/>
    <w:rsid w:val="00B94D28"/>
    <w:rsid w:val="00B94D69"/>
    <w:rsid w:val="00B94E6E"/>
    <w:rsid w:val="00B94EEA"/>
    <w:rsid w:val="00B94F40"/>
    <w:rsid w:val="00B94FD4"/>
    <w:rsid w:val="00B950AD"/>
    <w:rsid w:val="00B950AE"/>
    <w:rsid w:val="00B95143"/>
    <w:rsid w:val="00B952EA"/>
    <w:rsid w:val="00B953B9"/>
    <w:rsid w:val="00B95402"/>
    <w:rsid w:val="00B95526"/>
    <w:rsid w:val="00B95561"/>
    <w:rsid w:val="00B9561A"/>
    <w:rsid w:val="00B957BF"/>
    <w:rsid w:val="00B95A74"/>
    <w:rsid w:val="00B95B4F"/>
    <w:rsid w:val="00B95CFB"/>
    <w:rsid w:val="00B95D55"/>
    <w:rsid w:val="00B95D70"/>
    <w:rsid w:val="00B95D84"/>
    <w:rsid w:val="00B95DB3"/>
    <w:rsid w:val="00B95E65"/>
    <w:rsid w:val="00B95E76"/>
    <w:rsid w:val="00B95F37"/>
    <w:rsid w:val="00B95F64"/>
    <w:rsid w:val="00B95F8D"/>
    <w:rsid w:val="00B95FA8"/>
    <w:rsid w:val="00B96015"/>
    <w:rsid w:val="00B9601C"/>
    <w:rsid w:val="00B96021"/>
    <w:rsid w:val="00B960A4"/>
    <w:rsid w:val="00B9619E"/>
    <w:rsid w:val="00B96206"/>
    <w:rsid w:val="00B96279"/>
    <w:rsid w:val="00B962E8"/>
    <w:rsid w:val="00B963A9"/>
    <w:rsid w:val="00B9644F"/>
    <w:rsid w:val="00B96475"/>
    <w:rsid w:val="00B964FA"/>
    <w:rsid w:val="00B96533"/>
    <w:rsid w:val="00B9658F"/>
    <w:rsid w:val="00B9659B"/>
    <w:rsid w:val="00B96669"/>
    <w:rsid w:val="00B96823"/>
    <w:rsid w:val="00B968BE"/>
    <w:rsid w:val="00B968F2"/>
    <w:rsid w:val="00B96941"/>
    <w:rsid w:val="00B9695D"/>
    <w:rsid w:val="00B96A39"/>
    <w:rsid w:val="00B96C1B"/>
    <w:rsid w:val="00B96C98"/>
    <w:rsid w:val="00B96CC6"/>
    <w:rsid w:val="00B96CE9"/>
    <w:rsid w:val="00B96DF5"/>
    <w:rsid w:val="00B96E1C"/>
    <w:rsid w:val="00B96E72"/>
    <w:rsid w:val="00B970B7"/>
    <w:rsid w:val="00B97100"/>
    <w:rsid w:val="00B97153"/>
    <w:rsid w:val="00B9718D"/>
    <w:rsid w:val="00B971CC"/>
    <w:rsid w:val="00B9720B"/>
    <w:rsid w:val="00B9727D"/>
    <w:rsid w:val="00B97299"/>
    <w:rsid w:val="00B972A8"/>
    <w:rsid w:val="00B9731D"/>
    <w:rsid w:val="00B9733D"/>
    <w:rsid w:val="00B97474"/>
    <w:rsid w:val="00B975C3"/>
    <w:rsid w:val="00B97735"/>
    <w:rsid w:val="00B9776E"/>
    <w:rsid w:val="00B97786"/>
    <w:rsid w:val="00B977F6"/>
    <w:rsid w:val="00B97856"/>
    <w:rsid w:val="00B97984"/>
    <w:rsid w:val="00B97A05"/>
    <w:rsid w:val="00B97A0A"/>
    <w:rsid w:val="00B97A45"/>
    <w:rsid w:val="00B97B80"/>
    <w:rsid w:val="00B97D37"/>
    <w:rsid w:val="00B97D87"/>
    <w:rsid w:val="00B97F28"/>
    <w:rsid w:val="00BA008B"/>
    <w:rsid w:val="00BA0102"/>
    <w:rsid w:val="00BA0132"/>
    <w:rsid w:val="00BA01B0"/>
    <w:rsid w:val="00BA01CF"/>
    <w:rsid w:val="00BA01FD"/>
    <w:rsid w:val="00BA0224"/>
    <w:rsid w:val="00BA0315"/>
    <w:rsid w:val="00BA0359"/>
    <w:rsid w:val="00BA0369"/>
    <w:rsid w:val="00BA042C"/>
    <w:rsid w:val="00BA0454"/>
    <w:rsid w:val="00BA0487"/>
    <w:rsid w:val="00BA050C"/>
    <w:rsid w:val="00BA051F"/>
    <w:rsid w:val="00BA0520"/>
    <w:rsid w:val="00BA05DF"/>
    <w:rsid w:val="00BA06EB"/>
    <w:rsid w:val="00BA0884"/>
    <w:rsid w:val="00BA08F8"/>
    <w:rsid w:val="00BA098C"/>
    <w:rsid w:val="00BA0A6A"/>
    <w:rsid w:val="00BA0AF7"/>
    <w:rsid w:val="00BA0B14"/>
    <w:rsid w:val="00BA0B6E"/>
    <w:rsid w:val="00BA0BBC"/>
    <w:rsid w:val="00BA0BE2"/>
    <w:rsid w:val="00BA0D29"/>
    <w:rsid w:val="00BA0D91"/>
    <w:rsid w:val="00BA0EA3"/>
    <w:rsid w:val="00BA0F5F"/>
    <w:rsid w:val="00BA0FC2"/>
    <w:rsid w:val="00BA1028"/>
    <w:rsid w:val="00BA10B8"/>
    <w:rsid w:val="00BA10F5"/>
    <w:rsid w:val="00BA132E"/>
    <w:rsid w:val="00BA136D"/>
    <w:rsid w:val="00BA153F"/>
    <w:rsid w:val="00BA1717"/>
    <w:rsid w:val="00BA1873"/>
    <w:rsid w:val="00BA1874"/>
    <w:rsid w:val="00BA194F"/>
    <w:rsid w:val="00BA197E"/>
    <w:rsid w:val="00BA1A0F"/>
    <w:rsid w:val="00BA1BB2"/>
    <w:rsid w:val="00BA1C40"/>
    <w:rsid w:val="00BA1CC5"/>
    <w:rsid w:val="00BA1CCD"/>
    <w:rsid w:val="00BA1CFC"/>
    <w:rsid w:val="00BA1CFE"/>
    <w:rsid w:val="00BA1D8A"/>
    <w:rsid w:val="00BA1E70"/>
    <w:rsid w:val="00BA1E90"/>
    <w:rsid w:val="00BA1F03"/>
    <w:rsid w:val="00BA1F55"/>
    <w:rsid w:val="00BA1FB9"/>
    <w:rsid w:val="00BA2044"/>
    <w:rsid w:val="00BA208E"/>
    <w:rsid w:val="00BA209A"/>
    <w:rsid w:val="00BA20D4"/>
    <w:rsid w:val="00BA2120"/>
    <w:rsid w:val="00BA21EC"/>
    <w:rsid w:val="00BA2223"/>
    <w:rsid w:val="00BA23EB"/>
    <w:rsid w:val="00BA24C3"/>
    <w:rsid w:val="00BA254E"/>
    <w:rsid w:val="00BA2785"/>
    <w:rsid w:val="00BA2914"/>
    <w:rsid w:val="00BA294E"/>
    <w:rsid w:val="00BA29B9"/>
    <w:rsid w:val="00BA29E5"/>
    <w:rsid w:val="00BA2A33"/>
    <w:rsid w:val="00BA2A65"/>
    <w:rsid w:val="00BA2AD7"/>
    <w:rsid w:val="00BA2B79"/>
    <w:rsid w:val="00BA2B9B"/>
    <w:rsid w:val="00BA2C25"/>
    <w:rsid w:val="00BA2CB5"/>
    <w:rsid w:val="00BA2D63"/>
    <w:rsid w:val="00BA2EC2"/>
    <w:rsid w:val="00BA2ECD"/>
    <w:rsid w:val="00BA2EF5"/>
    <w:rsid w:val="00BA2F1C"/>
    <w:rsid w:val="00BA2F87"/>
    <w:rsid w:val="00BA2FA3"/>
    <w:rsid w:val="00BA2FDB"/>
    <w:rsid w:val="00BA3001"/>
    <w:rsid w:val="00BA309B"/>
    <w:rsid w:val="00BA30CB"/>
    <w:rsid w:val="00BA311A"/>
    <w:rsid w:val="00BA329C"/>
    <w:rsid w:val="00BA3326"/>
    <w:rsid w:val="00BA35FD"/>
    <w:rsid w:val="00BA36D9"/>
    <w:rsid w:val="00BA36E5"/>
    <w:rsid w:val="00BA36FD"/>
    <w:rsid w:val="00BA3809"/>
    <w:rsid w:val="00BA38A3"/>
    <w:rsid w:val="00BA38F0"/>
    <w:rsid w:val="00BA3944"/>
    <w:rsid w:val="00BA3995"/>
    <w:rsid w:val="00BA3A3A"/>
    <w:rsid w:val="00BA3A5D"/>
    <w:rsid w:val="00BA3A9A"/>
    <w:rsid w:val="00BA3C3A"/>
    <w:rsid w:val="00BA3CA1"/>
    <w:rsid w:val="00BA3E18"/>
    <w:rsid w:val="00BA3E3B"/>
    <w:rsid w:val="00BA3E9E"/>
    <w:rsid w:val="00BA3EBD"/>
    <w:rsid w:val="00BA3F01"/>
    <w:rsid w:val="00BA3FE7"/>
    <w:rsid w:val="00BA4060"/>
    <w:rsid w:val="00BA4103"/>
    <w:rsid w:val="00BA4147"/>
    <w:rsid w:val="00BA41CD"/>
    <w:rsid w:val="00BA4303"/>
    <w:rsid w:val="00BA441E"/>
    <w:rsid w:val="00BA4499"/>
    <w:rsid w:val="00BA44E4"/>
    <w:rsid w:val="00BA45A9"/>
    <w:rsid w:val="00BA465E"/>
    <w:rsid w:val="00BA473E"/>
    <w:rsid w:val="00BA476A"/>
    <w:rsid w:val="00BA47F1"/>
    <w:rsid w:val="00BA498C"/>
    <w:rsid w:val="00BA4990"/>
    <w:rsid w:val="00BA4A08"/>
    <w:rsid w:val="00BA4C7F"/>
    <w:rsid w:val="00BA4D24"/>
    <w:rsid w:val="00BA4D31"/>
    <w:rsid w:val="00BA4DC5"/>
    <w:rsid w:val="00BA4DE8"/>
    <w:rsid w:val="00BA4DF5"/>
    <w:rsid w:val="00BA4E37"/>
    <w:rsid w:val="00BA4FEA"/>
    <w:rsid w:val="00BA5040"/>
    <w:rsid w:val="00BA51B3"/>
    <w:rsid w:val="00BA5216"/>
    <w:rsid w:val="00BA52C8"/>
    <w:rsid w:val="00BA531B"/>
    <w:rsid w:val="00BA5340"/>
    <w:rsid w:val="00BA54D1"/>
    <w:rsid w:val="00BA5536"/>
    <w:rsid w:val="00BA5540"/>
    <w:rsid w:val="00BA55F8"/>
    <w:rsid w:val="00BA5613"/>
    <w:rsid w:val="00BA5695"/>
    <w:rsid w:val="00BA56CC"/>
    <w:rsid w:val="00BA5707"/>
    <w:rsid w:val="00BA5782"/>
    <w:rsid w:val="00BA5831"/>
    <w:rsid w:val="00BA584C"/>
    <w:rsid w:val="00BA587A"/>
    <w:rsid w:val="00BA588D"/>
    <w:rsid w:val="00BA595A"/>
    <w:rsid w:val="00BA59B8"/>
    <w:rsid w:val="00BA59E2"/>
    <w:rsid w:val="00BA5B01"/>
    <w:rsid w:val="00BA5C2C"/>
    <w:rsid w:val="00BA5D9C"/>
    <w:rsid w:val="00BA5E67"/>
    <w:rsid w:val="00BA5F0E"/>
    <w:rsid w:val="00BA5FD3"/>
    <w:rsid w:val="00BA6103"/>
    <w:rsid w:val="00BA638B"/>
    <w:rsid w:val="00BA6421"/>
    <w:rsid w:val="00BA6623"/>
    <w:rsid w:val="00BA6634"/>
    <w:rsid w:val="00BA664D"/>
    <w:rsid w:val="00BA67BC"/>
    <w:rsid w:val="00BA67C4"/>
    <w:rsid w:val="00BA684A"/>
    <w:rsid w:val="00BA698A"/>
    <w:rsid w:val="00BA69DE"/>
    <w:rsid w:val="00BA6A13"/>
    <w:rsid w:val="00BA6A66"/>
    <w:rsid w:val="00BA6BF4"/>
    <w:rsid w:val="00BA6C8A"/>
    <w:rsid w:val="00BA6DE1"/>
    <w:rsid w:val="00BA6F1B"/>
    <w:rsid w:val="00BA6F98"/>
    <w:rsid w:val="00BA708F"/>
    <w:rsid w:val="00BA7147"/>
    <w:rsid w:val="00BA717F"/>
    <w:rsid w:val="00BA7205"/>
    <w:rsid w:val="00BA723E"/>
    <w:rsid w:val="00BA7331"/>
    <w:rsid w:val="00BA73B8"/>
    <w:rsid w:val="00BA73C3"/>
    <w:rsid w:val="00BA755E"/>
    <w:rsid w:val="00BA767C"/>
    <w:rsid w:val="00BA768A"/>
    <w:rsid w:val="00BA76A9"/>
    <w:rsid w:val="00BA7738"/>
    <w:rsid w:val="00BA78CD"/>
    <w:rsid w:val="00BA78F4"/>
    <w:rsid w:val="00BA7918"/>
    <w:rsid w:val="00BA791D"/>
    <w:rsid w:val="00BA796A"/>
    <w:rsid w:val="00BA7AD5"/>
    <w:rsid w:val="00BA7B25"/>
    <w:rsid w:val="00BA7B5D"/>
    <w:rsid w:val="00BA7B82"/>
    <w:rsid w:val="00BA7C6E"/>
    <w:rsid w:val="00BA7C83"/>
    <w:rsid w:val="00BA7CCC"/>
    <w:rsid w:val="00BA7D6E"/>
    <w:rsid w:val="00BA7E71"/>
    <w:rsid w:val="00BA7EFC"/>
    <w:rsid w:val="00BB000C"/>
    <w:rsid w:val="00BB0034"/>
    <w:rsid w:val="00BB008A"/>
    <w:rsid w:val="00BB00AD"/>
    <w:rsid w:val="00BB01BD"/>
    <w:rsid w:val="00BB0246"/>
    <w:rsid w:val="00BB02B4"/>
    <w:rsid w:val="00BB035E"/>
    <w:rsid w:val="00BB0395"/>
    <w:rsid w:val="00BB03AF"/>
    <w:rsid w:val="00BB03DA"/>
    <w:rsid w:val="00BB0415"/>
    <w:rsid w:val="00BB04C2"/>
    <w:rsid w:val="00BB0517"/>
    <w:rsid w:val="00BB05BF"/>
    <w:rsid w:val="00BB06EA"/>
    <w:rsid w:val="00BB0733"/>
    <w:rsid w:val="00BB08AC"/>
    <w:rsid w:val="00BB08BE"/>
    <w:rsid w:val="00BB08ED"/>
    <w:rsid w:val="00BB0940"/>
    <w:rsid w:val="00BB094B"/>
    <w:rsid w:val="00BB0999"/>
    <w:rsid w:val="00BB0A07"/>
    <w:rsid w:val="00BB0A6C"/>
    <w:rsid w:val="00BB0AED"/>
    <w:rsid w:val="00BB0B22"/>
    <w:rsid w:val="00BB0C11"/>
    <w:rsid w:val="00BB0C88"/>
    <w:rsid w:val="00BB0CF4"/>
    <w:rsid w:val="00BB0D7B"/>
    <w:rsid w:val="00BB0E25"/>
    <w:rsid w:val="00BB0E4F"/>
    <w:rsid w:val="00BB0EC2"/>
    <w:rsid w:val="00BB0F64"/>
    <w:rsid w:val="00BB108B"/>
    <w:rsid w:val="00BB11C5"/>
    <w:rsid w:val="00BB1272"/>
    <w:rsid w:val="00BB138C"/>
    <w:rsid w:val="00BB1459"/>
    <w:rsid w:val="00BB14A7"/>
    <w:rsid w:val="00BB1696"/>
    <w:rsid w:val="00BB1812"/>
    <w:rsid w:val="00BB185F"/>
    <w:rsid w:val="00BB1915"/>
    <w:rsid w:val="00BB192E"/>
    <w:rsid w:val="00BB1984"/>
    <w:rsid w:val="00BB1AA8"/>
    <w:rsid w:val="00BB1B2F"/>
    <w:rsid w:val="00BB1B37"/>
    <w:rsid w:val="00BB1B48"/>
    <w:rsid w:val="00BB1B90"/>
    <w:rsid w:val="00BB1BE9"/>
    <w:rsid w:val="00BB1C9C"/>
    <w:rsid w:val="00BB1CE0"/>
    <w:rsid w:val="00BB1D03"/>
    <w:rsid w:val="00BB1E74"/>
    <w:rsid w:val="00BB1F88"/>
    <w:rsid w:val="00BB2014"/>
    <w:rsid w:val="00BB2070"/>
    <w:rsid w:val="00BB218A"/>
    <w:rsid w:val="00BB221A"/>
    <w:rsid w:val="00BB2272"/>
    <w:rsid w:val="00BB244D"/>
    <w:rsid w:val="00BB2518"/>
    <w:rsid w:val="00BB257B"/>
    <w:rsid w:val="00BB26A8"/>
    <w:rsid w:val="00BB27CD"/>
    <w:rsid w:val="00BB27D8"/>
    <w:rsid w:val="00BB28CE"/>
    <w:rsid w:val="00BB29A7"/>
    <w:rsid w:val="00BB2BCB"/>
    <w:rsid w:val="00BB2C17"/>
    <w:rsid w:val="00BB2D35"/>
    <w:rsid w:val="00BB2D64"/>
    <w:rsid w:val="00BB2DE5"/>
    <w:rsid w:val="00BB2E60"/>
    <w:rsid w:val="00BB2EF7"/>
    <w:rsid w:val="00BB3143"/>
    <w:rsid w:val="00BB31CE"/>
    <w:rsid w:val="00BB326F"/>
    <w:rsid w:val="00BB3287"/>
    <w:rsid w:val="00BB32E8"/>
    <w:rsid w:val="00BB33B3"/>
    <w:rsid w:val="00BB33DD"/>
    <w:rsid w:val="00BB3444"/>
    <w:rsid w:val="00BB3872"/>
    <w:rsid w:val="00BB393C"/>
    <w:rsid w:val="00BB398E"/>
    <w:rsid w:val="00BB3A4D"/>
    <w:rsid w:val="00BB3A58"/>
    <w:rsid w:val="00BB3AB0"/>
    <w:rsid w:val="00BB3ACB"/>
    <w:rsid w:val="00BB3AE4"/>
    <w:rsid w:val="00BB3B35"/>
    <w:rsid w:val="00BB3B86"/>
    <w:rsid w:val="00BB3C5B"/>
    <w:rsid w:val="00BB3D25"/>
    <w:rsid w:val="00BB3D8F"/>
    <w:rsid w:val="00BB3F3E"/>
    <w:rsid w:val="00BB3F6F"/>
    <w:rsid w:val="00BB4130"/>
    <w:rsid w:val="00BB41B4"/>
    <w:rsid w:val="00BB420B"/>
    <w:rsid w:val="00BB4295"/>
    <w:rsid w:val="00BB42D6"/>
    <w:rsid w:val="00BB4399"/>
    <w:rsid w:val="00BB43C1"/>
    <w:rsid w:val="00BB4450"/>
    <w:rsid w:val="00BB45EB"/>
    <w:rsid w:val="00BB4644"/>
    <w:rsid w:val="00BB46B6"/>
    <w:rsid w:val="00BB46FE"/>
    <w:rsid w:val="00BB4704"/>
    <w:rsid w:val="00BB4801"/>
    <w:rsid w:val="00BB4820"/>
    <w:rsid w:val="00BB4842"/>
    <w:rsid w:val="00BB4935"/>
    <w:rsid w:val="00BB49A1"/>
    <w:rsid w:val="00BB4AF6"/>
    <w:rsid w:val="00BB4BA5"/>
    <w:rsid w:val="00BB4BF3"/>
    <w:rsid w:val="00BB4D29"/>
    <w:rsid w:val="00BB4EB5"/>
    <w:rsid w:val="00BB4EEF"/>
    <w:rsid w:val="00BB4F14"/>
    <w:rsid w:val="00BB4FC2"/>
    <w:rsid w:val="00BB5049"/>
    <w:rsid w:val="00BB5053"/>
    <w:rsid w:val="00BB50DC"/>
    <w:rsid w:val="00BB514B"/>
    <w:rsid w:val="00BB515E"/>
    <w:rsid w:val="00BB51E8"/>
    <w:rsid w:val="00BB52D2"/>
    <w:rsid w:val="00BB53C0"/>
    <w:rsid w:val="00BB53D9"/>
    <w:rsid w:val="00BB5460"/>
    <w:rsid w:val="00BB56AC"/>
    <w:rsid w:val="00BB56B8"/>
    <w:rsid w:val="00BB571A"/>
    <w:rsid w:val="00BB5781"/>
    <w:rsid w:val="00BB581A"/>
    <w:rsid w:val="00BB5883"/>
    <w:rsid w:val="00BB58E3"/>
    <w:rsid w:val="00BB58FA"/>
    <w:rsid w:val="00BB5934"/>
    <w:rsid w:val="00BB599E"/>
    <w:rsid w:val="00BB59AA"/>
    <w:rsid w:val="00BB5E08"/>
    <w:rsid w:val="00BB5E80"/>
    <w:rsid w:val="00BB5E9F"/>
    <w:rsid w:val="00BB5EA4"/>
    <w:rsid w:val="00BB6045"/>
    <w:rsid w:val="00BB60E0"/>
    <w:rsid w:val="00BB6133"/>
    <w:rsid w:val="00BB63B8"/>
    <w:rsid w:val="00BB6498"/>
    <w:rsid w:val="00BB66AA"/>
    <w:rsid w:val="00BB6874"/>
    <w:rsid w:val="00BB68C7"/>
    <w:rsid w:val="00BB696A"/>
    <w:rsid w:val="00BB69F0"/>
    <w:rsid w:val="00BB6A9B"/>
    <w:rsid w:val="00BB6AF6"/>
    <w:rsid w:val="00BB6B95"/>
    <w:rsid w:val="00BB6BB1"/>
    <w:rsid w:val="00BB6D49"/>
    <w:rsid w:val="00BB6D88"/>
    <w:rsid w:val="00BB6DF6"/>
    <w:rsid w:val="00BB6E31"/>
    <w:rsid w:val="00BB6ED9"/>
    <w:rsid w:val="00BB6FE1"/>
    <w:rsid w:val="00BB70BB"/>
    <w:rsid w:val="00BB70FD"/>
    <w:rsid w:val="00BB713C"/>
    <w:rsid w:val="00BB71EC"/>
    <w:rsid w:val="00BB72B4"/>
    <w:rsid w:val="00BB7316"/>
    <w:rsid w:val="00BB731C"/>
    <w:rsid w:val="00BB738F"/>
    <w:rsid w:val="00BB73ED"/>
    <w:rsid w:val="00BB7549"/>
    <w:rsid w:val="00BB75D1"/>
    <w:rsid w:val="00BB7665"/>
    <w:rsid w:val="00BB7667"/>
    <w:rsid w:val="00BB77E1"/>
    <w:rsid w:val="00BB77EE"/>
    <w:rsid w:val="00BB7864"/>
    <w:rsid w:val="00BB7A78"/>
    <w:rsid w:val="00BB7BCD"/>
    <w:rsid w:val="00BB7BFE"/>
    <w:rsid w:val="00BB7DEE"/>
    <w:rsid w:val="00BB7E64"/>
    <w:rsid w:val="00BB7EFF"/>
    <w:rsid w:val="00BB7F4C"/>
    <w:rsid w:val="00BB7FD7"/>
    <w:rsid w:val="00BC0218"/>
    <w:rsid w:val="00BC02DA"/>
    <w:rsid w:val="00BC042C"/>
    <w:rsid w:val="00BC047D"/>
    <w:rsid w:val="00BC04C6"/>
    <w:rsid w:val="00BC0511"/>
    <w:rsid w:val="00BC07EF"/>
    <w:rsid w:val="00BC0847"/>
    <w:rsid w:val="00BC0921"/>
    <w:rsid w:val="00BC0929"/>
    <w:rsid w:val="00BC096B"/>
    <w:rsid w:val="00BC0974"/>
    <w:rsid w:val="00BC097A"/>
    <w:rsid w:val="00BC097F"/>
    <w:rsid w:val="00BC09A7"/>
    <w:rsid w:val="00BC09B7"/>
    <w:rsid w:val="00BC0AB4"/>
    <w:rsid w:val="00BC0C81"/>
    <w:rsid w:val="00BC0C8C"/>
    <w:rsid w:val="00BC0C94"/>
    <w:rsid w:val="00BC0D03"/>
    <w:rsid w:val="00BC0D98"/>
    <w:rsid w:val="00BC0E15"/>
    <w:rsid w:val="00BC0F09"/>
    <w:rsid w:val="00BC0F4B"/>
    <w:rsid w:val="00BC0FD1"/>
    <w:rsid w:val="00BC1032"/>
    <w:rsid w:val="00BC10DF"/>
    <w:rsid w:val="00BC115C"/>
    <w:rsid w:val="00BC11DC"/>
    <w:rsid w:val="00BC1210"/>
    <w:rsid w:val="00BC1221"/>
    <w:rsid w:val="00BC12DF"/>
    <w:rsid w:val="00BC1354"/>
    <w:rsid w:val="00BC13D2"/>
    <w:rsid w:val="00BC149A"/>
    <w:rsid w:val="00BC14C7"/>
    <w:rsid w:val="00BC164D"/>
    <w:rsid w:val="00BC16E3"/>
    <w:rsid w:val="00BC1734"/>
    <w:rsid w:val="00BC1795"/>
    <w:rsid w:val="00BC181F"/>
    <w:rsid w:val="00BC1882"/>
    <w:rsid w:val="00BC1B05"/>
    <w:rsid w:val="00BC1B9E"/>
    <w:rsid w:val="00BC1B9F"/>
    <w:rsid w:val="00BC1C8A"/>
    <w:rsid w:val="00BC1D2D"/>
    <w:rsid w:val="00BC1D71"/>
    <w:rsid w:val="00BC1E5F"/>
    <w:rsid w:val="00BC1EB9"/>
    <w:rsid w:val="00BC1F1A"/>
    <w:rsid w:val="00BC1F35"/>
    <w:rsid w:val="00BC207B"/>
    <w:rsid w:val="00BC21BF"/>
    <w:rsid w:val="00BC21D1"/>
    <w:rsid w:val="00BC2206"/>
    <w:rsid w:val="00BC22C6"/>
    <w:rsid w:val="00BC22F1"/>
    <w:rsid w:val="00BC2329"/>
    <w:rsid w:val="00BC2577"/>
    <w:rsid w:val="00BC25EA"/>
    <w:rsid w:val="00BC2675"/>
    <w:rsid w:val="00BC269E"/>
    <w:rsid w:val="00BC26EC"/>
    <w:rsid w:val="00BC275F"/>
    <w:rsid w:val="00BC286A"/>
    <w:rsid w:val="00BC2A50"/>
    <w:rsid w:val="00BC2AA6"/>
    <w:rsid w:val="00BC2B5D"/>
    <w:rsid w:val="00BC2BFA"/>
    <w:rsid w:val="00BC2C03"/>
    <w:rsid w:val="00BC2C2E"/>
    <w:rsid w:val="00BC2D14"/>
    <w:rsid w:val="00BC2EA5"/>
    <w:rsid w:val="00BC2F3C"/>
    <w:rsid w:val="00BC2FDE"/>
    <w:rsid w:val="00BC3229"/>
    <w:rsid w:val="00BC326B"/>
    <w:rsid w:val="00BC32BB"/>
    <w:rsid w:val="00BC32BF"/>
    <w:rsid w:val="00BC32D1"/>
    <w:rsid w:val="00BC33C3"/>
    <w:rsid w:val="00BC343E"/>
    <w:rsid w:val="00BC3555"/>
    <w:rsid w:val="00BC35F0"/>
    <w:rsid w:val="00BC363E"/>
    <w:rsid w:val="00BC36B2"/>
    <w:rsid w:val="00BC3737"/>
    <w:rsid w:val="00BC3778"/>
    <w:rsid w:val="00BC3BF5"/>
    <w:rsid w:val="00BC3C10"/>
    <w:rsid w:val="00BC3EFD"/>
    <w:rsid w:val="00BC3FDA"/>
    <w:rsid w:val="00BC40E4"/>
    <w:rsid w:val="00BC425A"/>
    <w:rsid w:val="00BC4264"/>
    <w:rsid w:val="00BC42A6"/>
    <w:rsid w:val="00BC42F6"/>
    <w:rsid w:val="00BC43C0"/>
    <w:rsid w:val="00BC4824"/>
    <w:rsid w:val="00BC4860"/>
    <w:rsid w:val="00BC48DD"/>
    <w:rsid w:val="00BC4915"/>
    <w:rsid w:val="00BC49C7"/>
    <w:rsid w:val="00BC49C9"/>
    <w:rsid w:val="00BC49F1"/>
    <w:rsid w:val="00BC4A08"/>
    <w:rsid w:val="00BC4A9C"/>
    <w:rsid w:val="00BC4ACD"/>
    <w:rsid w:val="00BC4AD4"/>
    <w:rsid w:val="00BC4AD7"/>
    <w:rsid w:val="00BC4C00"/>
    <w:rsid w:val="00BC4C44"/>
    <w:rsid w:val="00BC4E79"/>
    <w:rsid w:val="00BC4F65"/>
    <w:rsid w:val="00BC4F92"/>
    <w:rsid w:val="00BC4F93"/>
    <w:rsid w:val="00BC4FA9"/>
    <w:rsid w:val="00BC4FAD"/>
    <w:rsid w:val="00BC50C6"/>
    <w:rsid w:val="00BC5107"/>
    <w:rsid w:val="00BC51E1"/>
    <w:rsid w:val="00BC52B2"/>
    <w:rsid w:val="00BC539C"/>
    <w:rsid w:val="00BC53B8"/>
    <w:rsid w:val="00BC54EA"/>
    <w:rsid w:val="00BC5524"/>
    <w:rsid w:val="00BC565B"/>
    <w:rsid w:val="00BC565E"/>
    <w:rsid w:val="00BC56B0"/>
    <w:rsid w:val="00BC56CE"/>
    <w:rsid w:val="00BC56F7"/>
    <w:rsid w:val="00BC5778"/>
    <w:rsid w:val="00BC57EC"/>
    <w:rsid w:val="00BC583C"/>
    <w:rsid w:val="00BC5871"/>
    <w:rsid w:val="00BC588B"/>
    <w:rsid w:val="00BC58C9"/>
    <w:rsid w:val="00BC597B"/>
    <w:rsid w:val="00BC5BAB"/>
    <w:rsid w:val="00BC5C4B"/>
    <w:rsid w:val="00BC5CA8"/>
    <w:rsid w:val="00BC5D2B"/>
    <w:rsid w:val="00BC5DD8"/>
    <w:rsid w:val="00BC5E61"/>
    <w:rsid w:val="00BC5EF2"/>
    <w:rsid w:val="00BC5F31"/>
    <w:rsid w:val="00BC5F46"/>
    <w:rsid w:val="00BC5FD6"/>
    <w:rsid w:val="00BC60AC"/>
    <w:rsid w:val="00BC6126"/>
    <w:rsid w:val="00BC618E"/>
    <w:rsid w:val="00BC620F"/>
    <w:rsid w:val="00BC6297"/>
    <w:rsid w:val="00BC633B"/>
    <w:rsid w:val="00BC63A4"/>
    <w:rsid w:val="00BC63AD"/>
    <w:rsid w:val="00BC6792"/>
    <w:rsid w:val="00BC679A"/>
    <w:rsid w:val="00BC6828"/>
    <w:rsid w:val="00BC691D"/>
    <w:rsid w:val="00BC6947"/>
    <w:rsid w:val="00BC697C"/>
    <w:rsid w:val="00BC6A17"/>
    <w:rsid w:val="00BC6A30"/>
    <w:rsid w:val="00BC6AC9"/>
    <w:rsid w:val="00BC6B70"/>
    <w:rsid w:val="00BC6C40"/>
    <w:rsid w:val="00BC6C47"/>
    <w:rsid w:val="00BC6E6A"/>
    <w:rsid w:val="00BC6EB3"/>
    <w:rsid w:val="00BC6ECB"/>
    <w:rsid w:val="00BC6FC2"/>
    <w:rsid w:val="00BC7097"/>
    <w:rsid w:val="00BC709A"/>
    <w:rsid w:val="00BC709E"/>
    <w:rsid w:val="00BC712A"/>
    <w:rsid w:val="00BC72B6"/>
    <w:rsid w:val="00BC73D1"/>
    <w:rsid w:val="00BC7521"/>
    <w:rsid w:val="00BC75A9"/>
    <w:rsid w:val="00BC766E"/>
    <w:rsid w:val="00BC76B7"/>
    <w:rsid w:val="00BC76D0"/>
    <w:rsid w:val="00BC7811"/>
    <w:rsid w:val="00BC7813"/>
    <w:rsid w:val="00BC78A7"/>
    <w:rsid w:val="00BC78D5"/>
    <w:rsid w:val="00BC79A6"/>
    <w:rsid w:val="00BC7A1F"/>
    <w:rsid w:val="00BC7A44"/>
    <w:rsid w:val="00BC7A6F"/>
    <w:rsid w:val="00BC7A89"/>
    <w:rsid w:val="00BC7B4F"/>
    <w:rsid w:val="00BC7B50"/>
    <w:rsid w:val="00BC7B76"/>
    <w:rsid w:val="00BC7B79"/>
    <w:rsid w:val="00BC7CBB"/>
    <w:rsid w:val="00BC7CBD"/>
    <w:rsid w:val="00BC7D78"/>
    <w:rsid w:val="00BC7E6C"/>
    <w:rsid w:val="00BC7E8A"/>
    <w:rsid w:val="00BC7ED6"/>
    <w:rsid w:val="00BC7EFC"/>
    <w:rsid w:val="00BC7FA3"/>
    <w:rsid w:val="00BC7FD9"/>
    <w:rsid w:val="00BD0268"/>
    <w:rsid w:val="00BD029B"/>
    <w:rsid w:val="00BD031F"/>
    <w:rsid w:val="00BD0322"/>
    <w:rsid w:val="00BD03EC"/>
    <w:rsid w:val="00BD044E"/>
    <w:rsid w:val="00BD04A1"/>
    <w:rsid w:val="00BD0564"/>
    <w:rsid w:val="00BD05B2"/>
    <w:rsid w:val="00BD0671"/>
    <w:rsid w:val="00BD0702"/>
    <w:rsid w:val="00BD0743"/>
    <w:rsid w:val="00BD080F"/>
    <w:rsid w:val="00BD0814"/>
    <w:rsid w:val="00BD08EF"/>
    <w:rsid w:val="00BD0B37"/>
    <w:rsid w:val="00BD0BBD"/>
    <w:rsid w:val="00BD0CD3"/>
    <w:rsid w:val="00BD0E14"/>
    <w:rsid w:val="00BD10B6"/>
    <w:rsid w:val="00BD11AD"/>
    <w:rsid w:val="00BD11F0"/>
    <w:rsid w:val="00BD11F4"/>
    <w:rsid w:val="00BD122B"/>
    <w:rsid w:val="00BD14C6"/>
    <w:rsid w:val="00BD14F1"/>
    <w:rsid w:val="00BD1531"/>
    <w:rsid w:val="00BD1785"/>
    <w:rsid w:val="00BD1838"/>
    <w:rsid w:val="00BD18BC"/>
    <w:rsid w:val="00BD1927"/>
    <w:rsid w:val="00BD19DB"/>
    <w:rsid w:val="00BD1CC3"/>
    <w:rsid w:val="00BD1E36"/>
    <w:rsid w:val="00BD1E73"/>
    <w:rsid w:val="00BD1EAC"/>
    <w:rsid w:val="00BD1EDB"/>
    <w:rsid w:val="00BD1EE6"/>
    <w:rsid w:val="00BD1EFE"/>
    <w:rsid w:val="00BD1F2E"/>
    <w:rsid w:val="00BD1FC3"/>
    <w:rsid w:val="00BD2033"/>
    <w:rsid w:val="00BD20A7"/>
    <w:rsid w:val="00BD20DE"/>
    <w:rsid w:val="00BD20EF"/>
    <w:rsid w:val="00BD20FD"/>
    <w:rsid w:val="00BD213C"/>
    <w:rsid w:val="00BD2190"/>
    <w:rsid w:val="00BD2224"/>
    <w:rsid w:val="00BD2245"/>
    <w:rsid w:val="00BD22A9"/>
    <w:rsid w:val="00BD22EC"/>
    <w:rsid w:val="00BD2304"/>
    <w:rsid w:val="00BD231D"/>
    <w:rsid w:val="00BD243A"/>
    <w:rsid w:val="00BD249D"/>
    <w:rsid w:val="00BD24FA"/>
    <w:rsid w:val="00BD2618"/>
    <w:rsid w:val="00BD278F"/>
    <w:rsid w:val="00BD2791"/>
    <w:rsid w:val="00BD280C"/>
    <w:rsid w:val="00BD291A"/>
    <w:rsid w:val="00BD297A"/>
    <w:rsid w:val="00BD29AE"/>
    <w:rsid w:val="00BD29DF"/>
    <w:rsid w:val="00BD2A45"/>
    <w:rsid w:val="00BD2A65"/>
    <w:rsid w:val="00BD2B36"/>
    <w:rsid w:val="00BD2CB3"/>
    <w:rsid w:val="00BD2CB5"/>
    <w:rsid w:val="00BD2CCD"/>
    <w:rsid w:val="00BD2D48"/>
    <w:rsid w:val="00BD2F53"/>
    <w:rsid w:val="00BD3003"/>
    <w:rsid w:val="00BD3012"/>
    <w:rsid w:val="00BD3024"/>
    <w:rsid w:val="00BD31E2"/>
    <w:rsid w:val="00BD324F"/>
    <w:rsid w:val="00BD327B"/>
    <w:rsid w:val="00BD34BC"/>
    <w:rsid w:val="00BD35D8"/>
    <w:rsid w:val="00BD3611"/>
    <w:rsid w:val="00BD3659"/>
    <w:rsid w:val="00BD3869"/>
    <w:rsid w:val="00BD389F"/>
    <w:rsid w:val="00BD3929"/>
    <w:rsid w:val="00BD39A0"/>
    <w:rsid w:val="00BD3A5C"/>
    <w:rsid w:val="00BD3AD8"/>
    <w:rsid w:val="00BD3B1B"/>
    <w:rsid w:val="00BD3B8A"/>
    <w:rsid w:val="00BD3BAD"/>
    <w:rsid w:val="00BD3D1C"/>
    <w:rsid w:val="00BD3D5B"/>
    <w:rsid w:val="00BD3D66"/>
    <w:rsid w:val="00BD3E3D"/>
    <w:rsid w:val="00BD3EB1"/>
    <w:rsid w:val="00BD3FE2"/>
    <w:rsid w:val="00BD4087"/>
    <w:rsid w:val="00BD4415"/>
    <w:rsid w:val="00BD44AE"/>
    <w:rsid w:val="00BD4581"/>
    <w:rsid w:val="00BD45E9"/>
    <w:rsid w:val="00BD4710"/>
    <w:rsid w:val="00BD4868"/>
    <w:rsid w:val="00BD48CF"/>
    <w:rsid w:val="00BD49C4"/>
    <w:rsid w:val="00BD4B63"/>
    <w:rsid w:val="00BD4B9A"/>
    <w:rsid w:val="00BD4C4A"/>
    <w:rsid w:val="00BD4CFE"/>
    <w:rsid w:val="00BD4DC5"/>
    <w:rsid w:val="00BD4DE3"/>
    <w:rsid w:val="00BD4DF2"/>
    <w:rsid w:val="00BD4DF7"/>
    <w:rsid w:val="00BD5068"/>
    <w:rsid w:val="00BD52F8"/>
    <w:rsid w:val="00BD530B"/>
    <w:rsid w:val="00BD539A"/>
    <w:rsid w:val="00BD545C"/>
    <w:rsid w:val="00BD5648"/>
    <w:rsid w:val="00BD56B5"/>
    <w:rsid w:val="00BD5723"/>
    <w:rsid w:val="00BD57C1"/>
    <w:rsid w:val="00BD57E1"/>
    <w:rsid w:val="00BD5867"/>
    <w:rsid w:val="00BD5880"/>
    <w:rsid w:val="00BD58E2"/>
    <w:rsid w:val="00BD58F4"/>
    <w:rsid w:val="00BD59ED"/>
    <w:rsid w:val="00BD5AEC"/>
    <w:rsid w:val="00BD5B19"/>
    <w:rsid w:val="00BD5D13"/>
    <w:rsid w:val="00BD5D3B"/>
    <w:rsid w:val="00BD5D5B"/>
    <w:rsid w:val="00BD5E23"/>
    <w:rsid w:val="00BD5E69"/>
    <w:rsid w:val="00BD5F2E"/>
    <w:rsid w:val="00BD602B"/>
    <w:rsid w:val="00BD607A"/>
    <w:rsid w:val="00BD624A"/>
    <w:rsid w:val="00BD6278"/>
    <w:rsid w:val="00BD6409"/>
    <w:rsid w:val="00BD6442"/>
    <w:rsid w:val="00BD652D"/>
    <w:rsid w:val="00BD6589"/>
    <w:rsid w:val="00BD65D2"/>
    <w:rsid w:val="00BD661A"/>
    <w:rsid w:val="00BD66B1"/>
    <w:rsid w:val="00BD67FD"/>
    <w:rsid w:val="00BD6876"/>
    <w:rsid w:val="00BD68A9"/>
    <w:rsid w:val="00BD68CA"/>
    <w:rsid w:val="00BD69CE"/>
    <w:rsid w:val="00BD69DB"/>
    <w:rsid w:val="00BD6AFE"/>
    <w:rsid w:val="00BD6B69"/>
    <w:rsid w:val="00BD6B76"/>
    <w:rsid w:val="00BD6B9F"/>
    <w:rsid w:val="00BD6C38"/>
    <w:rsid w:val="00BD6CE4"/>
    <w:rsid w:val="00BD6E46"/>
    <w:rsid w:val="00BD6F31"/>
    <w:rsid w:val="00BD6F50"/>
    <w:rsid w:val="00BD6FDE"/>
    <w:rsid w:val="00BD7217"/>
    <w:rsid w:val="00BD7334"/>
    <w:rsid w:val="00BD738C"/>
    <w:rsid w:val="00BD73B4"/>
    <w:rsid w:val="00BD73D0"/>
    <w:rsid w:val="00BD7438"/>
    <w:rsid w:val="00BD746A"/>
    <w:rsid w:val="00BD74BE"/>
    <w:rsid w:val="00BD7569"/>
    <w:rsid w:val="00BD757E"/>
    <w:rsid w:val="00BD7638"/>
    <w:rsid w:val="00BD777A"/>
    <w:rsid w:val="00BD78E8"/>
    <w:rsid w:val="00BD799D"/>
    <w:rsid w:val="00BD7ABF"/>
    <w:rsid w:val="00BD7AF8"/>
    <w:rsid w:val="00BD7B57"/>
    <w:rsid w:val="00BD7D3A"/>
    <w:rsid w:val="00BD7E65"/>
    <w:rsid w:val="00BD7FA6"/>
    <w:rsid w:val="00BE0037"/>
    <w:rsid w:val="00BE0057"/>
    <w:rsid w:val="00BE00E0"/>
    <w:rsid w:val="00BE01D2"/>
    <w:rsid w:val="00BE0374"/>
    <w:rsid w:val="00BE044F"/>
    <w:rsid w:val="00BE04B5"/>
    <w:rsid w:val="00BE0576"/>
    <w:rsid w:val="00BE0676"/>
    <w:rsid w:val="00BE06EA"/>
    <w:rsid w:val="00BE06F1"/>
    <w:rsid w:val="00BE07DF"/>
    <w:rsid w:val="00BE07EF"/>
    <w:rsid w:val="00BE0835"/>
    <w:rsid w:val="00BE09CD"/>
    <w:rsid w:val="00BE0A3C"/>
    <w:rsid w:val="00BE0A43"/>
    <w:rsid w:val="00BE0A80"/>
    <w:rsid w:val="00BE0ACC"/>
    <w:rsid w:val="00BE0AD2"/>
    <w:rsid w:val="00BE0AFA"/>
    <w:rsid w:val="00BE0B4D"/>
    <w:rsid w:val="00BE0BAD"/>
    <w:rsid w:val="00BE0BE3"/>
    <w:rsid w:val="00BE0C59"/>
    <w:rsid w:val="00BE0C8D"/>
    <w:rsid w:val="00BE0D2C"/>
    <w:rsid w:val="00BE0D41"/>
    <w:rsid w:val="00BE0DBE"/>
    <w:rsid w:val="00BE0EA5"/>
    <w:rsid w:val="00BE0EB7"/>
    <w:rsid w:val="00BE0F40"/>
    <w:rsid w:val="00BE0F44"/>
    <w:rsid w:val="00BE10F2"/>
    <w:rsid w:val="00BE1111"/>
    <w:rsid w:val="00BE116D"/>
    <w:rsid w:val="00BE123A"/>
    <w:rsid w:val="00BE1338"/>
    <w:rsid w:val="00BE14AD"/>
    <w:rsid w:val="00BE14C4"/>
    <w:rsid w:val="00BE1852"/>
    <w:rsid w:val="00BE19F2"/>
    <w:rsid w:val="00BE1A2E"/>
    <w:rsid w:val="00BE1A5D"/>
    <w:rsid w:val="00BE1BE0"/>
    <w:rsid w:val="00BE1BE1"/>
    <w:rsid w:val="00BE1BE2"/>
    <w:rsid w:val="00BE1C25"/>
    <w:rsid w:val="00BE1C80"/>
    <w:rsid w:val="00BE1E00"/>
    <w:rsid w:val="00BE1E38"/>
    <w:rsid w:val="00BE1E43"/>
    <w:rsid w:val="00BE1F9E"/>
    <w:rsid w:val="00BE1FDE"/>
    <w:rsid w:val="00BE207F"/>
    <w:rsid w:val="00BE20D2"/>
    <w:rsid w:val="00BE2170"/>
    <w:rsid w:val="00BE22D3"/>
    <w:rsid w:val="00BE22DC"/>
    <w:rsid w:val="00BE233E"/>
    <w:rsid w:val="00BE23C8"/>
    <w:rsid w:val="00BE2430"/>
    <w:rsid w:val="00BE2569"/>
    <w:rsid w:val="00BE2630"/>
    <w:rsid w:val="00BE266B"/>
    <w:rsid w:val="00BE2698"/>
    <w:rsid w:val="00BE26FE"/>
    <w:rsid w:val="00BE27B0"/>
    <w:rsid w:val="00BE27E6"/>
    <w:rsid w:val="00BE27F3"/>
    <w:rsid w:val="00BE2AE8"/>
    <w:rsid w:val="00BE2D85"/>
    <w:rsid w:val="00BE2F3E"/>
    <w:rsid w:val="00BE2F4D"/>
    <w:rsid w:val="00BE2FE7"/>
    <w:rsid w:val="00BE30A9"/>
    <w:rsid w:val="00BE30B2"/>
    <w:rsid w:val="00BE30B5"/>
    <w:rsid w:val="00BE30C5"/>
    <w:rsid w:val="00BE30CE"/>
    <w:rsid w:val="00BE3181"/>
    <w:rsid w:val="00BE3263"/>
    <w:rsid w:val="00BE33A3"/>
    <w:rsid w:val="00BE3480"/>
    <w:rsid w:val="00BE356A"/>
    <w:rsid w:val="00BE37CD"/>
    <w:rsid w:val="00BE390F"/>
    <w:rsid w:val="00BE39B0"/>
    <w:rsid w:val="00BE39B3"/>
    <w:rsid w:val="00BE39CF"/>
    <w:rsid w:val="00BE3A32"/>
    <w:rsid w:val="00BE3A7E"/>
    <w:rsid w:val="00BE3AE2"/>
    <w:rsid w:val="00BE3B06"/>
    <w:rsid w:val="00BE3B0F"/>
    <w:rsid w:val="00BE3B98"/>
    <w:rsid w:val="00BE3CF1"/>
    <w:rsid w:val="00BE3D31"/>
    <w:rsid w:val="00BE3D32"/>
    <w:rsid w:val="00BE3DA6"/>
    <w:rsid w:val="00BE3E23"/>
    <w:rsid w:val="00BE3E61"/>
    <w:rsid w:val="00BE3F5A"/>
    <w:rsid w:val="00BE401E"/>
    <w:rsid w:val="00BE412D"/>
    <w:rsid w:val="00BE41B6"/>
    <w:rsid w:val="00BE41E5"/>
    <w:rsid w:val="00BE41F5"/>
    <w:rsid w:val="00BE4367"/>
    <w:rsid w:val="00BE4389"/>
    <w:rsid w:val="00BE45D0"/>
    <w:rsid w:val="00BE45E6"/>
    <w:rsid w:val="00BE488B"/>
    <w:rsid w:val="00BE4961"/>
    <w:rsid w:val="00BE4B48"/>
    <w:rsid w:val="00BE4B83"/>
    <w:rsid w:val="00BE4C60"/>
    <w:rsid w:val="00BE4D2E"/>
    <w:rsid w:val="00BE4DA9"/>
    <w:rsid w:val="00BE4EFF"/>
    <w:rsid w:val="00BE4FCB"/>
    <w:rsid w:val="00BE4FCE"/>
    <w:rsid w:val="00BE5017"/>
    <w:rsid w:val="00BE507D"/>
    <w:rsid w:val="00BE50F9"/>
    <w:rsid w:val="00BE51A6"/>
    <w:rsid w:val="00BE52B3"/>
    <w:rsid w:val="00BE52F5"/>
    <w:rsid w:val="00BE53D6"/>
    <w:rsid w:val="00BE5405"/>
    <w:rsid w:val="00BE544D"/>
    <w:rsid w:val="00BE54E6"/>
    <w:rsid w:val="00BE565D"/>
    <w:rsid w:val="00BE56D0"/>
    <w:rsid w:val="00BE56D3"/>
    <w:rsid w:val="00BE5791"/>
    <w:rsid w:val="00BE57A7"/>
    <w:rsid w:val="00BE5916"/>
    <w:rsid w:val="00BE593B"/>
    <w:rsid w:val="00BE59CE"/>
    <w:rsid w:val="00BE59F2"/>
    <w:rsid w:val="00BE5AA0"/>
    <w:rsid w:val="00BE5ACD"/>
    <w:rsid w:val="00BE5D53"/>
    <w:rsid w:val="00BE5E9F"/>
    <w:rsid w:val="00BE5F34"/>
    <w:rsid w:val="00BE5FBB"/>
    <w:rsid w:val="00BE602D"/>
    <w:rsid w:val="00BE615C"/>
    <w:rsid w:val="00BE6246"/>
    <w:rsid w:val="00BE626B"/>
    <w:rsid w:val="00BE6574"/>
    <w:rsid w:val="00BE6590"/>
    <w:rsid w:val="00BE65F0"/>
    <w:rsid w:val="00BE66EE"/>
    <w:rsid w:val="00BE6707"/>
    <w:rsid w:val="00BE6718"/>
    <w:rsid w:val="00BE678B"/>
    <w:rsid w:val="00BE67EB"/>
    <w:rsid w:val="00BE6900"/>
    <w:rsid w:val="00BE690E"/>
    <w:rsid w:val="00BE6928"/>
    <w:rsid w:val="00BE6A6B"/>
    <w:rsid w:val="00BE6C38"/>
    <w:rsid w:val="00BE6DC9"/>
    <w:rsid w:val="00BE6DE5"/>
    <w:rsid w:val="00BE6ED6"/>
    <w:rsid w:val="00BE6EEB"/>
    <w:rsid w:val="00BE6F06"/>
    <w:rsid w:val="00BE6F46"/>
    <w:rsid w:val="00BE7051"/>
    <w:rsid w:val="00BE70C9"/>
    <w:rsid w:val="00BE70E7"/>
    <w:rsid w:val="00BE710C"/>
    <w:rsid w:val="00BE7145"/>
    <w:rsid w:val="00BE7165"/>
    <w:rsid w:val="00BE72FE"/>
    <w:rsid w:val="00BE740A"/>
    <w:rsid w:val="00BE74D0"/>
    <w:rsid w:val="00BE7550"/>
    <w:rsid w:val="00BE763C"/>
    <w:rsid w:val="00BE766E"/>
    <w:rsid w:val="00BE769F"/>
    <w:rsid w:val="00BE76B5"/>
    <w:rsid w:val="00BE76D6"/>
    <w:rsid w:val="00BE76EF"/>
    <w:rsid w:val="00BE7790"/>
    <w:rsid w:val="00BE78DD"/>
    <w:rsid w:val="00BE7A43"/>
    <w:rsid w:val="00BE7A7A"/>
    <w:rsid w:val="00BE7B2C"/>
    <w:rsid w:val="00BE7BC8"/>
    <w:rsid w:val="00BE7C65"/>
    <w:rsid w:val="00BE7CCE"/>
    <w:rsid w:val="00BE7D53"/>
    <w:rsid w:val="00BE7D54"/>
    <w:rsid w:val="00BE7D65"/>
    <w:rsid w:val="00BE7E0F"/>
    <w:rsid w:val="00BF0057"/>
    <w:rsid w:val="00BF00BA"/>
    <w:rsid w:val="00BF00E5"/>
    <w:rsid w:val="00BF0130"/>
    <w:rsid w:val="00BF0174"/>
    <w:rsid w:val="00BF0224"/>
    <w:rsid w:val="00BF0225"/>
    <w:rsid w:val="00BF0241"/>
    <w:rsid w:val="00BF0268"/>
    <w:rsid w:val="00BF0303"/>
    <w:rsid w:val="00BF0322"/>
    <w:rsid w:val="00BF0394"/>
    <w:rsid w:val="00BF0488"/>
    <w:rsid w:val="00BF04AA"/>
    <w:rsid w:val="00BF0582"/>
    <w:rsid w:val="00BF0711"/>
    <w:rsid w:val="00BF076D"/>
    <w:rsid w:val="00BF0782"/>
    <w:rsid w:val="00BF07C3"/>
    <w:rsid w:val="00BF07CC"/>
    <w:rsid w:val="00BF08CE"/>
    <w:rsid w:val="00BF0968"/>
    <w:rsid w:val="00BF0AD4"/>
    <w:rsid w:val="00BF0B5F"/>
    <w:rsid w:val="00BF0BF8"/>
    <w:rsid w:val="00BF0C90"/>
    <w:rsid w:val="00BF0CB0"/>
    <w:rsid w:val="00BF0D19"/>
    <w:rsid w:val="00BF0D52"/>
    <w:rsid w:val="00BF0D64"/>
    <w:rsid w:val="00BF0E32"/>
    <w:rsid w:val="00BF0E52"/>
    <w:rsid w:val="00BF0E6A"/>
    <w:rsid w:val="00BF0F49"/>
    <w:rsid w:val="00BF0FE7"/>
    <w:rsid w:val="00BF1024"/>
    <w:rsid w:val="00BF10BE"/>
    <w:rsid w:val="00BF1106"/>
    <w:rsid w:val="00BF110C"/>
    <w:rsid w:val="00BF1200"/>
    <w:rsid w:val="00BF1216"/>
    <w:rsid w:val="00BF130E"/>
    <w:rsid w:val="00BF1362"/>
    <w:rsid w:val="00BF1380"/>
    <w:rsid w:val="00BF15C7"/>
    <w:rsid w:val="00BF160F"/>
    <w:rsid w:val="00BF1640"/>
    <w:rsid w:val="00BF1739"/>
    <w:rsid w:val="00BF17D4"/>
    <w:rsid w:val="00BF18BF"/>
    <w:rsid w:val="00BF18D6"/>
    <w:rsid w:val="00BF18E2"/>
    <w:rsid w:val="00BF190B"/>
    <w:rsid w:val="00BF1A4E"/>
    <w:rsid w:val="00BF1B46"/>
    <w:rsid w:val="00BF1C36"/>
    <w:rsid w:val="00BF1CA3"/>
    <w:rsid w:val="00BF1D8C"/>
    <w:rsid w:val="00BF1DBE"/>
    <w:rsid w:val="00BF1E63"/>
    <w:rsid w:val="00BF1F07"/>
    <w:rsid w:val="00BF1F73"/>
    <w:rsid w:val="00BF20FB"/>
    <w:rsid w:val="00BF216C"/>
    <w:rsid w:val="00BF2215"/>
    <w:rsid w:val="00BF23C3"/>
    <w:rsid w:val="00BF2489"/>
    <w:rsid w:val="00BF24B2"/>
    <w:rsid w:val="00BF2534"/>
    <w:rsid w:val="00BF2627"/>
    <w:rsid w:val="00BF27F8"/>
    <w:rsid w:val="00BF2851"/>
    <w:rsid w:val="00BF2878"/>
    <w:rsid w:val="00BF29DF"/>
    <w:rsid w:val="00BF2A59"/>
    <w:rsid w:val="00BF2ABD"/>
    <w:rsid w:val="00BF2AD9"/>
    <w:rsid w:val="00BF2B5C"/>
    <w:rsid w:val="00BF2B77"/>
    <w:rsid w:val="00BF2C2F"/>
    <w:rsid w:val="00BF2C45"/>
    <w:rsid w:val="00BF2D7B"/>
    <w:rsid w:val="00BF2DE4"/>
    <w:rsid w:val="00BF2E15"/>
    <w:rsid w:val="00BF2E26"/>
    <w:rsid w:val="00BF2E5A"/>
    <w:rsid w:val="00BF2EF6"/>
    <w:rsid w:val="00BF3011"/>
    <w:rsid w:val="00BF3086"/>
    <w:rsid w:val="00BF309F"/>
    <w:rsid w:val="00BF30BE"/>
    <w:rsid w:val="00BF3199"/>
    <w:rsid w:val="00BF31BB"/>
    <w:rsid w:val="00BF3355"/>
    <w:rsid w:val="00BF33B8"/>
    <w:rsid w:val="00BF349B"/>
    <w:rsid w:val="00BF34DC"/>
    <w:rsid w:val="00BF36B2"/>
    <w:rsid w:val="00BF38AF"/>
    <w:rsid w:val="00BF38BD"/>
    <w:rsid w:val="00BF39EE"/>
    <w:rsid w:val="00BF3B1D"/>
    <w:rsid w:val="00BF3B31"/>
    <w:rsid w:val="00BF3C43"/>
    <w:rsid w:val="00BF3C72"/>
    <w:rsid w:val="00BF3CEC"/>
    <w:rsid w:val="00BF3D0C"/>
    <w:rsid w:val="00BF3D2E"/>
    <w:rsid w:val="00BF3D74"/>
    <w:rsid w:val="00BF3D93"/>
    <w:rsid w:val="00BF3DF7"/>
    <w:rsid w:val="00BF3F05"/>
    <w:rsid w:val="00BF402E"/>
    <w:rsid w:val="00BF4151"/>
    <w:rsid w:val="00BF4178"/>
    <w:rsid w:val="00BF428B"/>
    <w:rsid w:val="00BF4298"/>
    <w:rsid w:val="00BF42DB"/>
    <w:rsid w:val="00BF437C"/>
    <w:rsid w:val="00BF43B8"/>
    <w:rsid w:val="00BF4632"/>
    <w:rsid w:val="00BF4684"/>
    <w:rsid w:val="00BF46D7"/>
    <w:rsid w:val="00BF470A"/>
    <w:rsid w:val="00BF4769"/>
    <w:rsid w:val="00BF47D3"/>
    <w:rsid w:val="00BF4981"/>
    <w:rsid w:val="00BF4B94"/>
    <w:rsid w:val="00BF4C83"/>
    <w:rsid w:val="00BF4CEE"/>
    <w:rsid w:val="00BF4D45"/>
    <w:rsid w:val="00BF4D4A"/>
    <w:rsid w:val="00BF4D59"/>
    <w:rsid w:val="00BF4E38"/>
    <w:rsid w:val="00BF4F84"/>
    <w:rsid w:val="00BF5131"/>
    <w:rsid w:val="00BF527B"/>
    <w:rsid w:val="00BF5290"/>
    <w:rsid w:val="00BF52B0"/>
    <w:rsid w:val="00BF53D9"/>
    <w:rsid w:val="00BF5415"/>
    <w:rsid w:val="00BF5445"/>
    <w:rsid w:val="00BF549D"/>
    <w:rsid w:val="00BF55C7"/>
    <w:rsid w:val="00BF563A"/>
    <w:rsid w:val="00BF5743"/>
    <w:rsid w:val="00BF5798"/>
    <w:rsid w:val="00BF5A1E"/>
    <w:rsid w:val="00BF5A27"/>
    <w:rsid w:val="00BF5A5D"/>
    <w:rsid w:val="00BF5AEA"/>
    <w:rsid w:val="00BF5B17"/>
    <w:rsid w:val="00BF5C18"/>
    <w:rsid w:val="00BF5ECA"/>
    <w:rsid w:val="00BF5F46"/>
    <w:rsid w:val="00BF5F4A"/>
    <w:rsid w:val="00BF6006"/>
    <w:rsid w:val="00BF605C"/>
    <w:rsid w:val="00BF6129"/>
    <w:rsid w:val="00BF623B"/>
    <w:rsid w:val="00BF6265"/>
    <w:rsid w:val="00BF626A"/>
    <w:rsid w:val="00BF62BE"/>
    <w:rsid w:val="00BF630F"/>
    <w:rsid w:val="00BF6419"/>
    <w:rsid w:val="00BF649E"/>
    <w:rsid w:val="00BF64F7"/>
    <w:rsid w:val="00BF6521"/>
    <w:rsid w:val="00BF6567"/>
    <w:rsid w:val="00BF664B"/>
    <w:rsid w:val="00BF665C"/>
    <w:rsid w:val="00BF6746"/>
    <w:rsid w:val="00BF6AAC"/>
    <w:rsid w:val="00BF6B4D"/>
    <w:rsid w:val="00BF6E11"/>
    <w:rsid w:val="00BF7159"/>
    <w:rsid w:val="00BF71E8"/>
    <w:rsid w:val="00BF7240"/>
    <w:rsid w:val="00BF7256"/>
    <w:rsid w:val="00BF72D7"/>
    <w:rsid w:val="00BF74AF"/>
    <w:rsid w:val="00BF756A"/>
    <w:rsid w:val="00BF7750"/>
    <w:rsid w:val="00BF77A5"/>
    <w:rsid w:val="00BF78B9"/>
    <w:rsid w:val="00BF79B6"/>
    <w:rsid w:val="00BF7A2A"/>
    <w:rsid w:val="00BF7B6A"/>
    <w:rsid w:val="00BF7B7D"/>
    <w:rsid w:val="00BF7BEA"/>
    <w:rsid w:val="00BF7C10"/>
    <w:rsid w:val="00BF7C76"/>
    <w:rsid w:val="00BF7D67"/>
    <w:rsid w:val="00BF7D8A"/>
    <w:rsid w:val="00BF7F2A"/>
    <w:rsid w:val="00BF7F3A"/>
    <w:rsid w:val="00BF7F67"/>
    <w:rsid w:val="00BF7FE6"/>
    <w:rsid w:val="00BF7FF6"/>
    <w:rsid w:val="00C0000F"/>
    <w:rsid w:val="00C00025"/>
    <w:rsid w:val="00C00093"/>
    <w:rsid w:val="00C001D6"/>
    <w:rsid w:val="00C00288"/>
    <w:rsid w:val="00C0028F"/>
    <w:rsid w:val="00C00338"/>
    <w:rsid w:val="00C00374"/>
    <w:rsid w:val="00C004F7"/>
    <w:rsid w:val="00C00634"/>
    <w:rsid w:val="00C0067F"/>
    <w:rsid w:val="00C006A5"/>
    <w:rsid w:val="00C00725"/>
    <w:rsid w:val="00C00735"/>
    <w:rsid w:val="00C007B8"/>
    <w:rsid w:val="00C0094B"/>
    <w:rsid w:val="00C009F8"/>
    <w:rsid w:val="00C00A25"/>
    <w:rsid w:val="00C00A77"/>
    <w:rsid w:val="00C00B70"/>
    <w:rsid w:val="00C00C38"/>
    <w:rsid w:val="00C00C7E"/>
    <w:rsid w:val="00C00D07"/>
    <w:rsid w:val="00C00D5D"/>
    <w:rsid w:val="00C00DE5"/>
    <w:rsid w:val="00C00F70"/>
    <w:rsid w:val="00C00FD3"/>
    <w:rsid w:val="00C010C1"/>
    <w:rsid w:val="00C01105"/>
    <w:rsid w:val="00C011A2"/>
    <w:rsid w:val="00C01247"/>
    <w:rsid w:val="00C01274"/>
    <w:rsid w:val="00C01278"/>
    <w:rsid w:val="00C01289"/>
    <w:rsid w:val="00C012A6"/>
    <w:rsid w:val="00C012A8"/>
    <w:rsid w:val="00C012D1"/>
    <w:rsid w:val="00C0137A"/>
    <w:rsid w:val="00C0139D"/>
    <w:rsid w:val="00C01404"/>
    <w:rsid w:val="00C015BA"/>
    <w:rsid w:val="00C0162A"/>
    <w:rsid w:val="00C018D1"/>
    <w:rsid w:val="00C01959"/>
    <w:rsid w:val="00C01A83"/>
    <w:rsid w:val="00C01A91"/>
    <w:rsid w:val="00C01B50"/>
    <w:rsid w:val="00C01CD0"/>
    <w:rsid w:val="00C01D2C"/>
    <w:rsid w:val="00C01D32"/>
    <w:rsid w:val="00C01D63"/>
    <w:rsid w:val="00C01F1E"/>
    <w:rsid w:val="00C01FC1"/>
    <w:rsid w:val="00C01FDF"/>
    <w:rsid w:val="00C02009"/>
    <w:rsid w:val="00C02017"/>
    <w:rsid w:val="00C02074"/>
    <w:rsid w:val="00C02128"/>
    <w:rsid w:val="00C02190"/>
    <w:rsid w:val="00C021CB"/>
    <w:rsid w:val="00C0223D"/>
    <w:rsid w:val="00C0229F"/>
    <w:rsid w:val="00C022EE"/>
    <w:rsid w:val="00C023E9"/>
    <w:rsid w:val="00C0240D"/>
    <w:rsid w:val="00C024FD"/>
    <w:rsid w:val="00C02511"/>
    <w:rsid w:val="00C02529"/>
    <w:rsid w:val="00C025B4"/>
    <w:rsid w:val="00C0264D"/>
    <w:rsid w:val="00C026D9"/>
    <w:rsid w:val="00C02841"/>
    <w:rsid w:val="00C028BE"/>
    <w:rsid w:val="00C0296F"/>
    <w:rsid w:val="00C029FB"/>
    <w:rsid w:val="00C02A97"/>
    <w:rsid w:val="00C02ABB"/>
    <w:rsid w:val="00C02C98"/>
    <w:rsid w:val="00C02D06"/>
    <w:rsid w:val="00C02D1C"/>
    <w:rsid w:val="00C02D56"/>
    <w:rsid w:val="00C02D66"/>
    <w:rsid w:val="00C02EA5"/>
    <w:rsid w:val="00C02EC4"/>
    <w:rsid w:val="00C02F2C"/>
    <w:rsid w:val="00C02F5E"/>
    <w:rsid w:val="00C02F97"/>
    <w:rsid w:val="00C03039"/>
    <w:rsid w:val="00C0307B"/>
    <w:rsid w:val="00C030EE"/>
    <w:rsid w:val="00C033BD"/>
    <w:rsid w:val="00C03453"/>
    <w:rsid w:val="00C03454"/>
    <w:rsid w:val="00C035C5"/>
    <w:rsid w:val="00C0366E"/>
    <w:rsid w:val="00C037DE"/>
    <w:rsid w:val="00C03809"/>
    <w:rsid w:val="00C03846"/>
    <w:rsid w:val="00C03991"/>
    <w:rsid w:val="00C03A73"/>
    <w:rsid w:val="00C03B92"/>
    <w:rsid w:val="00C03CAD"/>
    <w:rsid w:val="00C03CC7"/>
    <w:rsid w:val="00C03E19"/>
    <w:rsid w:val="00C03EF4"/>
    <w:rsid w:val="00C03FD7"/>
    <w:rsid w:val="00C04054"/>
    <w:rsid w:val="00C041D5"/>
    <w:rsid w:val="00C041ED"/>
    <w:rsid w:val="00C041FE"/>
    <w:rsid w:val="00C04257"/>
    <w:rsid w:val="00C043B2"/>
    <w:rsid w:val="00C04440"/>
    <w:rsid w:val="00C04586"/>
    <w:rsid w:val="00C0459D"/>
    <w:rsid w:val="00C0467C"/>
    <w:rsid w:val="00C04736"/>
    <w:rsid w:val="00C04776"/>
    <w:rsid w:val="00C0478A"/>
    <w:rsid w:val="00C04814"/>
    <w:rsid w:val="00C04997"/>
    <w:rsid w:val="00C049ED"/>
    <w:rsid w:val="00C04A95"/>
    <w:rsid w:val="00C04B6A"/>
    <w:rsid w:val="00C04C10"/>
    <w:rsid w:val="00C04CDD"/>
    <w:rsid w:val="00C04D60"/>
    <w:rsid w:val="00C04DA0"/>
    <w:rsid w:val="00C04E68"/>
    <w:rsid w:val="00C04E7E"/>
    <w:rsid w:val="00C04EC5"/>
    <w:rsid w:val="00C04FFB"/>
    <w:rsid w:val="00C0528E"/>
    <w:rsid w:val="00C05383"/>
    <w:rsid w:val="00C05499"/>
    <w:rsid w:val="00C054D5"/>
    <w:rsid w:val="00C05526"/>
    <w:rsid w:val="00C05543"/>
    <w:rsid w:val="00C055CF"/>
    <w:rsid w:val="00C0566A"/>
    <w:rsid w:val="00C0567A"/>
    <w:rsid w:val="00C056AD"/>
    <w:rsid w:val="00C057B1"/>
    <w:rsid w:val="00C057B2"/>
    <w:rsid w:val="00C057BF"/>
    <w:rsid w:val="00C0589C"/>
    <w:rsid w:val="00C0590D"/>
    <w:rsid w:val="00C05939"/>
    <w:rsid w:val="00C05971"/>
    <w:rsid w:val="00C05A1D"/>
    <w:rsid w:val="00C05A86"/>
    <w:rsid w:val="00C05C24"/>
    <w:rsid w:val="00C05C85"/>
    <w:rsid w:val="00C05D2F"/>
    <w:rsid w:val="00C05D3B"/>
    <w:rsid w:val="00C05D4D"/>
    <w:rsid w:val="00C05E8B"/>
    <w:rsid w:val="00C05F82"/>
    <w:rsid w:val="00C06017"/>
    <w:rsid w:val="00C060DF"/>
    <w:rsid w:val="00C0614C"/>
    <w:rsid w:val="00C06182"/>
    <w:rsid w:val="00C06186"/>
    <w:rsid w:val="00C06414"/>
    <w:rsid w:val="00C0646D"/>
    <w:rsid w:val="00C064A9"/>
    <w:rsid w:val="00C06535"/>
    <w:rsid w:val="00C06541"/>
    <w:rsid w:val="00C06651"/>
    <w:rsid w:val="00C0669C"/>
    <w:rsid w:val="00C066D1"/>
    <w:rsid w:val="00C06824"/>
    <w:rsid w:val="00C06874"/>
    <w:rsid w:val="00C06B4F"/>
    <w:rsid w:val="00C06BB8"/>
    <w:rsid w:val="00C06C14"/>
    <w:rsid w:val="00C06E1B"/>
    <w:rsid w:val="00C06EC8"/>
    <w:rsid w:val="00C07062"/>
    <w:rsid w:val="00C07189"/>
    <w:rsid w:val="00C0722B"/>
    <w:rsid w:val="00C07254"/>
    <w:rsid w:val="00C072C7"/>
    <w:rsid w:val="00C07388"/>
    <w:rsid w:val="00C0739C"/>
    <w:rsid w:val="00C07416"/>
    <w:rsid w:val="00C07446"/>
    <w:rsid w:val="00C07498"/>
    <w:rsid w:val="00C07636"/>
    <w:rsid w:val="00C077D9"/>
    <w:rsid w:val="00C0781E"/>
    <w:rsid w:val="00C07828"/>
    <w:rsid w:val="00C0792D"/>
    <w:rsid w:val="00C079BD"/>
    <w:rsid w:val="00C079E0"/>
    <w:rsid w:val="00C07A20"/>
    <w:rsid w:val="00C07A8F"/>
    <w:rsid w:val="00C07ADE"/>
    <w:rsid w:val="00C07C2E"/>
    <w:rsid w:val="00C07C6E"/>
    <w:rsid w:val="00C07C7B"/>
    <w:rsid w:val="00C07CF4"/>
    <w:rsid w:val="00C07D21"/>
    <w:rsid w:val="00C07DFF"/>
    <w:rsid w:val="00C07E5F"/>
    <w:rsid w:val="00C07E98"/>
    <w:rsid w:val="00C07ECB"/>
    <w:rsid w:val="00C07F6B"/>
    <w:rsid w:val="00C100DD"/>
    <w:rsid w:val="00C101DB"/>
    <w:rsid w:val="00C102FA"/>
    <w:rsid w:val="00C103ED"/>
    <w:rsid w:val="00C10443"/>
    <w:rsid w:val="00C104EB"/>
    <w:rsid w:val="00C10571"/>
    <w:rsid w:val="00C1057C"/>
    <w:rsid w:val="00C105E0"/>
    <w:rsid w:val="00C10649"/>
    <w:rsid w:val="00C106C3"/>
    <w:rsid w:val="00C108F2"/>
    <w:rsid w:val="00C109B2"/>
    <w:rsid w:val="00C109F9"/>
    <w:rsid w:val="00C10A86"/>
    <w:rsid w:val="00C10A91"/>
    <w:rsid w:val="00C10B6C"/>
    <w:rsid w:val="00C10B98"/>
    <w:rsid w:val="00C10C7F"/>
    <w:rsid w:val="00C10C94"/>
    <w:rsid w:val="00C10DCC"/>
    <w:rsid w:val="00C10EBF"/>
    <w:rsid w:val="00C10F1F"/>
    <w:rsid w:val="00C10FD1"/>
    <w:rsid w:val="00C1105D"/>
    <w:rsid w:val="00C11091"/>
    <w:rsid w:val="00C110CB"/>
    <w:rsid w:val="00C11135"/>
    <w:rsid w:val="00C1118B"/>
    <w:rsid w:val="00C11267"/>
    <w:rsid w:val="00C112DA"/>
    <w:rsid w:val="00C11331"/>
    <w:rsid w:val="00C114EE"/>
    <w:rsid w:val="00C11524"/>
    <w:rsid w:val="00C11552"/>
    <w:rsid w:val="00C1160B"/>
    <w:rsid w:val="00C11680"/>
    <w:rsid w:val="00C116A0"/>
    <w:rsid w:val="00C117A9"/>
    <w:rsid w:val="00C117C8"/>
    <w:rsid w:val="00C117F8"/>
    <w:rsid w:val="00C117FD"/>
    <w:rsid w:val="00C11828"/>
    <w:rsid w:val="00C11849"/>
    <w:rsid w:val="00C1190E"/>
    <w:rsid w:val="00C119E2"/>
    <w:rsid w:val="00C11A09"/>
    <w:rsid w:val="00C11A15"/>
    <w:rsid w:val="00C11A6E"/>
    <w:rsid w:val="00C11AD3"/>
    <w:rsid w:val="00C11BD9"/>
    <w:rsid w:val="00C11CB0"/>
    <w:rsid w:val="00C11D7F"/>
    <w:rsid w:val="00C11D9B"/>
    <w:rsid w:val="00C11DD4"/>
    <w:rsid w:val="00C11E83"/>
    <w:rsid w:val="00C11F75"/>
    <w:rsid w:val="00C12003"/>
    <w:rsid w:val="00C12031"/>
    <w:rsid w:val="00C120EA"/>
    <w:rsid w:val="00C121C4"/>
    <w:rsid w:val="00C122D3"/>
    <w:rsid w:val="00C12301"/>
    <w:rsid w:val="00C12306"/>
    <w:rsid w:val="00C123EE"/>
    <w:rsid w:val="00C12477"/>
    <w:rsid w:val="00C125D0"/>
    <w:rsid w:val="00C127B1"/>
    <w:rsid w:val="00C1281E"/>
    <w:rsid w:val="00C12863"/>
    <w:rsid w:val="00C12983"/>
    <w:rsid w:val="00C12A0F"/>
    <w:rsid w:val="00C12A81"/>
    <w:rsid w:val="00C12C21"/>
    <w:rsid w:val="00C12C8D"/>
    <w:rsid w:val="00C12EAB"/>
    <w:rsid w:val="00C13005"/>
    <w:rsid w:val="00C130AA"/>
    <w:rsid w:val="00C130EF"/>
    <w:rsid w:val="00C131AB"/>
    <w:rsid w:val="00C131CF"/>
    <w:rsid w:val="00C132C3"/>
    <w:rsid w:val="00C132C6"/>
    <w:rsid w:val="00C1332B"/>
    <w:rsid w:val="00C13357"/>
    <w:rsid w:val="00C13537"/>
    <w:rsid w:val="00C135C2"/>
    <w:rsid w:val="00C13603"/>
    <w:rsid w:val="00C1365F"/>
    <w:rsid w:val="00C13747"/>
    <w:rsid w:val="00C13793"/>
    <w:rsid w:val="00C137A4"/>
    <w:rsid w:val="00C137E5"/>
    <w:rsid w:val="00C137FF"/>
    <w:rsid w:val="00C139B4"/>
    <w:rsid w:val="00C13A48"/>
    <w:rsid w:val="00C13A94"/>
    <w:rsid w:val="00C13B1A"/>
    <w:rsid w:val="00C13B32"/>
    <w:rsid w:val="00C13BBC"/>
    <w:rsid w:val="00C13C4E"/>
    <w:rsid w:val="00C13CE4"/>
    <w:rsid w:val="00C13DAD"/>
    <w:rsid w:val="00C13DDB"/>
    <w:rsid w:val="00C13DEF"/>
    <w:rsid w:val="00C13EC6"/>
    <w:rsid w:val="00C13FDE"/>
    <w:rsid w:val="00C141C8"/>
    <w:rsid w:val="00C14239"/>
    <w:rsid w:val="00C14320"/>
    <w:rsid w:val="00C1436D"/>
    <w:rsid w:val="00C14372"/>
    <w:rsid w:val="00C143A7"/>
    <w:rsid w:val="00C143ED"/>
    <w:rsid w:val="00C1443B"/>
    <w:rsid w:val="00C1452B"/>
    <w:rsid w:val="00C145A4"/>
    <w:rsid w:val="00C14694"/>
    <w:rsid w:val="00C14761"/>
    <w:rsid w:val="00C14892"/>
    <w:rsid w:val="00C14951"/>
    <w:rsid w:val="00C14B66"/>
    <w:rsid w:val="00C14CB9"/>
    <w:rsid w:val="00C14CEA"/>
    <w:rsid w:val="00C14E00"/>
    <w:rsid w:val="00C14E1C"/>
    <w:rsid w:val="00C14E99"/>
    <w:rsid w:val="00C14EEE"/>
    <w:rsid w:val="00C14F0B"/>
    <w:rsid w:val="00C15022"/>
    <w:rsid w:val="00C15162"/>
    <w:rsid w:val="00C151BE"/>
    <w:rsid w:val="00C151F6"/>
    <w:rsid w:val="00C1544E"/>
    <w:rsid w:val="00C15483"/>
    <w:rsid w:val="00C1556C"/>
    <w:rsid w:val="00C1566D"/>
    <w:rsid w:val="00C156AD"/>
    <w:rsid w:val="00C157A2"/>
    <w:rsid w:val="00C157E9"/>
    <w:rsid w:val="00C15B1D"/>
    <w:rsid w:val="00C15C07"/>
    <w:rsid w:val="00C15C2D"/>
    <w:rsid w:val="00C15C3E"/>
    <w:rsid w:val="00C15C7B"/>
    <w:rsid w:val="00C15CE3"/>
    <w:rsid w:val="00C15DCD"/>
    <w:rsid w:val="00C15E65"/>
    <w:rsid w:val="00C15EB4"/>
    <w:rsid w:val="00C15EC0"/>
    <w:rsid w:val="00C15F03"/>
    <w:rsid w:val="00C15FA4"/>
    <w:rsid w:val="00C15FE9"/>
    <w:rsid w:val="00C1602B"/>
    <w:rsid w:val="00C16135"/>
    <w:rsid w:val="00C16191"/>
    <w:rsid w:val="00C162A3"/>
    <w:rsid w:val="00C16308"/>
    <w:rsid w:val="00C16423"/>
    <w:rsid w:val="00C16462"/>
    <w:rsid w:val="00C1648A"/>
    <w:rsid w:val="00C16531"/>
    <w:rsid w:val="00C165BF"/>
    <w:rsid w:val="00C165EC"/>
    <w:rsid w:val="00C165F7"/>
    <w:rsid w:val="00C1666E"/>
    <w:rsid w:val="00C16724"/>
    <w:rsid w:val="00C16754"/>
    <w:rsid w:val="00C167F1"/>
    <w:rsid w:val="00C16906"/>
    <w:rsid w:val="00C169D1"/>
    <w:rsid w:val="00C169F7"/>
    <w:rsid w:val="00C16A1A"/>
    <w:rsid w:val="00C16A66"/>
    <w:rsid w:val="00C16A7C"/>
    <w:rsid w:val="00C16AE0"/>
    <w:rsid w:val="00C16B68"/>
    <w:rsid w:val="00C16B70"/>
    <w:rsid w:val="00C16B7A"/>
    <w:rsid w:val="00C16B89"/>
    <w:rsid w:val="00C16C6C"/>
    <w:rsid w:val="00C16C78"/>
    <w:rsid w:val="00C16D52"/>
    <w:rsid w:val="00C16DF2"/>
    <w:rsid w:val="00C16EE2"/>
    <w:rsid w:val="00C16F36"/>
    <w:rsid w:val="00C16F9E"/>
    <w:rsid w:val="00C16FA3"/>
    <w:rsid w:val="00C17041"/>
    <w:rsid w:val="00C170AA"/>
    <w:rsid w:val="00C1728C"/>
    <w:rsid w:val="00C17340"/>
    <w:rsid w:val="00C1735B"/>
    <w:rsid w:val="00C17376"/>
    <w:rsid w:val="00C1738C"/>
    <w:rsid w:val="00C17468"/>
    <w:rsid w:val="00C174F9"/>
    <w:rsid w:val="00C17551"/>
    <w:rsid w:val="00C17557"/>
    <w:rsid w:val="00C17686"/>
    <w:rsid w:val="00C176DE"/>
    <w:rsid w:val="00C17795"/>
    <w:rsid w:val="00C177C1"/>
    <w:rsid w:val="00C1786F"/>
    <w:rsid w:val="00C178B3"/>
    <w:rsid w:val="00C17948"/>
    <w:rsid w:val="00C17975"/>
    <w:rsid w:val="00C17A50"/>
    <w:rsid w:val="00C17B17"/>
    <w:rsid w:val="00C17B6F"/>
    <w:rsid w:val="00C20070"/>
    <w:rsid w:val="00C2019E"/>
    <w:rsid w:val="00C201AC"/>
    <w:rsid w:val="00C203C7"/>
    <w:rsid w:val="00C20416"/>
    <w:rsid w:val="00C2041D"/>
    <w:rsid w:val="00C20486"/>
    <w:rsid w:val="00C204CD"/>
    <w:rsid w:val="00C2058B"/>
    <w:rsid w:val="00C205E3"/>
    <w:rsid w:val="00C205EE"/>
    <w:rsid w:val="00C205F6"/>
    <w:rsid w:val="00C206EF"/>
    <w:rsid w:val="00C207FB"/>
    <w:rsid w:val="00C208C2"/>
    <w:rsid w:val="00C208D9"/>
    <w:rsid w:val="00C20937"/>
    <w:rsid w:val="00C20A22"/>
    <w:rsid w:val="00C20BD9"/>
    <w:rsid w:val="00C20C3D"/>
    <w:rsid w:val="00C20D3E"/>
    <w:rsid w:val="00C20EA2"/>
    <w:rsid w:val="00C20F65"/>
    <w:rsid w:val="00C20F7D"/>
    <w:rsid w:val="00C21005"/>
    <w:rsid w:val="00C210EF"/>
    <w:rsid w:val="00C211A7"/>
    <w:rsid w:val="00C21315"/>
    <w:rsid w:val="00C21579"/>
    <w:rsid w:val="00C21734"/>
    <w:rsid w:val="00C217D9"/>
    <w:rsid w:val="00C217DC"/>
    <w:rsid w:val="00C217ED"/>
    <w:rsid w:val="00C21858"/>
    <w:rsid w:val="00C2187B"/>
    <w:rsid w:val="00C218B1"/>
    <w:rsid w:val="00C21923"/>
    <w:rsid w:val="00C2198F"/>
    <w:rsid w:val="00C21A7E"/>
    <w:rsid w:val="00C21AA3"/>
    <w:rsid w:val="00C21B7C"/>
    <w:rsid w:val="00C21B92"/>
    <w:rsid w:val="00C21C5A"/>
    <w:rsid w:val="00C21C96"/>
    <w:rsid w:val="00C21CE0"/>
    <w:rsid w:val="00C21D97"/>
    <w:rsid w:val="00C21E13"/>
    <w:rsid w:val="00C21E4A"/>
    <w:rsid w:val="00C2207C"/>
    <w:rsid w:val="00C22116"/>
    <w:rsid w:val="00C2213E"/>
    <w:rsid w:val="00C22382"/>
    <w:rsid w:val="00C22384"/>
    <w:rsid w:val="00C224C9"/>
    <w:rsid w:val="00C22690"/>
    <w:rsid w:val="00C226D6"/>
    <w:rsid w:val="00C22774"/>
    <w:rsid w:val="00C22803"/>
    <w:rsid w:val="00C2287B"/>
    <w:rsid w:val="00C22AB2"/>
    <w:rsid w:val="00C22B1F"/>
    <w:rsid w:val="00C22B4B"/>
    <w:rsid w:val="00C22BA9"/>
    <w:rsid w:val="00C22BC7"/>
    <w:rsid w:val="00C22BC9"/>
    <w:rsid w:val="00C22BD4"/>
    <w:rsid w:val="00C22BF2"/>
    <w:rsid w:val="00C22C77"/>
    <w:rsid w:val="00C22CCA"/>
    <w:rsid w:val="00C22D37"/>
    <w:rsid w:val="00C22D59"/>
    <w:rsid w:val="00C22EB0"/>
    <w:rsid w:val="00C22EC8"/>
    <w:rsid w:val="00C23023"/>
    <w:rsid w:val="00C230AC"/>
    <w:rsid w:val="00C2312B"/>
    <w:rsid w:val="00C231B6"/>
    <w:rsid w:val="00C23392"/>
    <w:rsid w:val="00C233E4"/>
    <w:rsid w:val="00C23500"/>
    <w:rsid w:val="00C23550"/>
    <w:rsid w:val="00C2356A"/>
    <w:rsid w:val="00C235E5"/>
    <w:rsid w:val="00C235F0"/>
    <w:rsid w:val="00C235FA"/>
    <w:rsid w:val="00C23721"/>
    <w:rsid w:val="00C23768"/>
    <w:rsid w:val="00C23829"/>
    <w:rsid w:val="00C238A8"/>
    <w:rsid w:val="00C238B6"/>
    <w:rsid w:val="00C23970"/>
    <w:rsid w:val="00C23A9D"/>
    <w:rsid w:val="00C23B2F"/>
    <w:rsid w:val="00C23B87"/>
    <w:rsid w:val="00C23BBB"/>
    <w:rsid w:val="00C23C0B"/>
    <w:rsid w:val="00C23C31"/>
    <w:rsid w:val="00C23C4D"/>
    <w:rsid w:val="00C23CB8"/>
    <w:rsid w:val="00C23D51"/>
    <w:rsid w:val="00C23D5D"/>
    <w:rsid w:val="00C23E6D"/>
    <w:rsid w:val="00C23E81"/>
    <w:rsid w:val="00C23F04"/>
    <w:rsid w:val="00C24278"/>
    <w:rsid w:val="00C242B2"/>
    <w:rsid w:val="00C24517"/>
    <w:rsid w:val="00C24529"/>
    <w:rsid w:val="00C245BC"/>
    <w:rsid w:val="00C245C0"/>
    <w:rsid w:val="00C24634"/>
    <w:rsid w:val="00C2469C"/>
    <w:rsid w:val="00C246CA"/>
    <w:rsid w:val="00C24798"/>
    <w:rsid w:val="00C247B4"/>
    <w:rsid w:val="00C24872"/>
    <w:rsid w:val="00C248BD"/>
    <w:rsid w:val="00C248EC"/>
    <w:rsid w:val="00C24904"/>
    <w:rsid w:val="00C24905"/>
    <w:rsid w:val="00C24926"/>
    <w:rsid w:val="00C24953"/>
    <w:rsid w:val="00C249A5"/>
    <w:rsid w:val="00C24A4C"/>
    <w:rsid w:val="00C24BC0"/>
    <w:rsid w:val="00C24BCD"/>
    <w:rsid w:val="00C24BF6"/>
    <w:rsid w:val="00C24D39"/>
    <w:rsid w:val="00C24DD1"/>
    <w:rsid w:val="00C24E9F"/>
    <w:rsid w:val="00C24F18"/>
    <w:rsid w:val="00C25000"/>
    <w:rsid w:val="00C25192"/>
    <w:rsid w:val="00C251C6"/>
    <w:rsid w:val="00C251F8"/>
    <w:rsid w:val="00C252CF"/>
    <w:rsid w:val="00C253D1"/>
    <w:rsid w:val="00C253FB"/>
    <w:rsid w:val="00C254BE"/>
    <w:rsid w:val="00C255D0"/>
    <w:rsid w:val="00C25661"/>
    <w:rsid w:val="00C25699"/>
    <w:rsid w:val="00C256EE"/>
    <w:rsid w:val="00C258DB"/>
    <w:rsid w:val="00C25908"/>
    <w:rsid w:val="00C25988"/>
    <w:rsid w:val="00C25B74"/>
    <w:rsid w:val="00C25C06"/>
    <w:rsid w:val="00C25CE4"/>
    <w:rsid w:val="00C25D03"/>
    <w:rsid w:val="00C25D18"/>
    <w:rsid w:val="00C25DA4"/>
    <w:rsid w:val="00C25FCD"/>
    <w:rsid w:val="00C2618B"/>
    <w:rsid w:val="00C26293"/>
    <w:rsid w:val="00C262F3"/>
    <w:rsid w:val="00C26374"/>
    <w:rsid w:val="00C26396"/>
    <w:rsid w:val="00C26517"/>
    <w:rsid w:val="00C2653B"/>
    <w:rsid w:val="00C2654E"/>
    <w:rsid w:val="00C265E0"/>
    <w:rsid w:val="00C26621"/>
    <w:rsid w:val="00C2669F"/>
    <w:rsid w:val="00C266EC"/>
    <w:rsid w:val="00C267DC"/>
    <w:rsid w:val="00C2691D"/>
    <w:rsid w:val="00C26997"/>
    <w:rsid w:val="00C269DE"/>
    <w:rsid w:val="00C26AAA"/>
    <w:rsid w:val="00C26BDB"/>
    <w:rsid w:val="00C26C83"/>
    <w:rsid w:val="00C26C9D"/>
    <w:rsid w:val="00C26CA2"/>
    <w:rsid w:val="00C26E13"/>
    <w:rsid w:val="00C27000"/>
    <w:rsid w:val="00C27196"/>
    <w:rsid w:val="00C27215"/>
    <w:rsid w:val="00C272FE"/>
    <w:rsid w:val="00C2744B"/>
    <w:rsid w:val="00C27580"/>
    <w:rsid w:val="00C275C5"/>
    <w:rsid w:val="00C276D6"/>
    <w:rsid w:val="00C2777C"/>
    <w:rsid w:val="00C27923"/>
    <w:rsid w:val="00C27959"/>
    <w:rsid w:val="00C2798D"/>
    <w:rsid w:val="00C279C2"/>
    <w:rsid w:val="00C27A00"/>
    <w:rsid w:val="00C27B76"/>
    <w:rsid w:val="00C27F6E"/>
    <w:rsid w:val="00C3007F"/>
    <w:rsid w:val="00C300DC"/>
    <w:rsid w:val="00C30195"/>
    <w:rsid w:val="00C30326"/>
    <w:rsid w:val="00C3038F"/>
    <w:rsid w:val="00C303F4"/>
    <w:rsid w:val="00C304C1"/>
    <w:rsid w:val="00C30543"/>
    <w:rsid w:val="00C30693"/>
    <w:rsid w:val="00C306F4"/>
    <w:rsid w:val="00C3081B"/>
    <w:rsid w:val="00C30822"/>
    <w:rsid w:val="00C30840"/>
    <w:rsid w:val="00C308BE"/>
    <w:rsid w:val="00C30911"/>
    <w:rsid w:val="00C309A1"/>
    <w:rsid w:val="00C309AF"/>
    <w:rsid w:val="00C30A4F"/>
    <w:rsid w:val="00C30B05"/>
    <w:rsid w:val="00C30CF2"/>
    <w:rsid w:val="00C30DB1"/>
    <w:rsid w:val="00C30DCF"/>
    <w:rsid w:val="00C30DD4"/>
    <w:rsid w:val="00C30E03"/>
    <w:rsid w:val="00C30F37"/>
    <w:rsid w:val="00C31020"/>
    <w:rsid w:val="00C31098"/>
    <w:rsid w:val="00C310E4"/>
    <w:rsid w:val="00C31151"/>
    <w:rsid w:val="00C311C7"/>
    <w:rsid w:val="00C31252"/>
    <w:rsid w:val="00C314C4"/>
    <w:rsid w:val="00C314C6"/>
    <w:rsid w:val="00C314D2"/>
    <w:rsid w:val="00C3166F"/>
    <w:rsid w:val="00C316D5"/>
    <w:rsid w:val="00C316F9"/>
    <w:rsid w:val="00C3171D"/>
    <w:rsid w:val="00C3179B"/>
    <w:rsid w:val="00C3179E"/>
    <w:rsid w:val="00C31906"/>
    <w:rsid w:val="00C3191C"/>
    <w:rsid w:val="00C31992"/>
    <w:rsid w:val="00C31D08"/>
    <w:rsid w:val="00C31D9C"/>
    <w:rsid w:val="00C31DBA"/>
    <w:rsid w:val="00C31DDF"/>
    <w:rsid w:val="00C31DE1"/>
    <w:rsid w:val="00C31F74"/>
    <w:rsid w:val="00C31F8A"/>
    <w:rsid w:val="00C3200F"/>
    <w:rsid w:val="00C32073"/>
    <w:rsid w:val="00C32076"/>
    <w:rsid w:val="00C320CF"/>
    <w:rsid w:val="00C321FE"/>
    <w:rsid w:val="00C32223"/>
    <w:rsid w:val="00C3222F"/>
    <w:rsid w:val="00C322F5"/>
    <w:rsid w:val="00C3239E"/>
    <w:rsid w:val="00C32554"/>
    <w:rsid w:val="00C325B0"/>
    <w:rsid w:val="00C325C7"/>
    <w:rsid w:val="00C325E0"/>
    <w:rsid w:val="00C32676"/>
    <w:rsid w:val="00C32704"/>
    <w:rsid w:val="00C327E0"/>
    <w:rsid w:val="00C32828"/>
    <w:rsid w:val="00C3292B"/>
    <w:rsid w:val="00C32A11"/>
    <w:rsid w:val="00C32A15"/>
    <w:rsid w:val="00C32C4D"/>
    <w:rsid w:val="00C32D39"/>
    <w:rsid w:val="00C32D58"/>
    <w:rsid w:val="00C32E1D"/>
    <w:rsid w:val="00C32E3D"/>
    <w:rsid w:val="00C32E8F"/>
    <w:rsid w:val="00C32FEE"/>
    <w:rsid w:val="00C33066"/>
    <w:rsid w:val="00C330AC"/>
    <w:rsid w:val="00C331DA"/>
    <w:rsid w:val="00C33229"/>
    <w:rsid w:val="00C33483"/>
    <w:rsid w:val="00C3349B"/>
    <w:rsid w:val="00C334AC"/>
    <w:rsid w:val="00C334BA"/>
    <w:rsid w:val="00C334D8"/>
    <w:rsid w:val="00C33504"/>
    <w:rsid w:val="00C335D5"/>
    <w:rsid w:val="00C33618"/>
    <w:rsid w:val="00C336CF"/>
    <w:rsid w:val="00C337F4"/>
    <w:rsid w:val="00C338BB"/>
    <w:rsid w:val="00C338D4"/>
    <w:rsid w:val="00C33939"/>
    <w:rsid w:val="00C33AAF"/>
    <w:rsid w:val="00C33B55"/>
    <w:rsid w:val="00C33B75"/>
    <w:rsid w:val="00C33BD4"/>
    <w:rsid w:val="00C33D4B"/>
    <w:rsid w:val="00C33D9B"/>
    <w:rsid w:val="00C33E10"/>
    <w:rsid w:val="00C33E11"/>
    <w:rsid w:val="00C33E2E"/>
    <w:rsid w:val="00C33E4B"/>
    <w:rsid w:val="00C33E51"/>
    <w:rsid w:val="00C33F5C"/>
    <w:rsid w:val="00C33FB1"/>
    <w:rsid w:val="00C340B2"/>
    <w:rsid w:val="00C340C9"/>
    <w:rsid w:val="00C340EE"/>
    <w:rsid w:val="00C3410F"/>
    <w:rsid w:val="00C34226"/>
    <w:rsid w:val="00C34297"/>
    <w:rsid w:val="00C34387"/>
    <w:rsid w:val="00C34457"/>
    <w:rsid w:val="00C34538"/>
    <w:rsid w:val="00C34600"/>
    <w:rsid w:val="00C347DC"/>
    <w:rsid w:val="00C347E6"/>
    <w:rsid w:val="00C34A39"/>
    <w:rsid w:val="00C34A77"/>
    <w:rsid w:val="00C34B84"/>
    <w:rsid w:val="00C34BFA"/>
    <w:rsid w:val="00C34C1B"/>
    <w:rsid w:val="00C34CEE"/>
    <w:rsid w:val="00C34D60"/>
    <w:rsid w:val="00C34D90"/>
    <w:rsid w:val="00C34E5C"/>
    <w:rsid w:val="00C34E9C"/>
    <w:rsid w:val="00C3502C"/>
    <w:rsid w:val="00C350D1"/>
    <w:rsid w:val="00C350D4"/>
    <w:rsid w:val="00C350F1"/>
    <w:rsid w:val="00C3514C"/>
    <w:rsid w:val="00C351A6"/>
    <w:rsid w:val="00C352D0"/>
    <w:rsid w:val="00C352EB"/>
    <w:rsid w:val="00C35312"/>
    <w:rsid w:val="00C353EA"/>
    <w:rsid w:val="00C353F8"/>
    <w:rsid w:val="00C35498"/>
    <w:rsid w:val="00C3557E"/>
    <w:rsid w:val="00C355C7"/>
    <w:rsid w:val="00C355DD"/>
    <w:rsid w:val="00C355EE"/>
    <w:rsid w:val="00C35610"/>
    <w:rsid w:val="00C3564D"/>
    <w:rsid w:val="00C356B3"/>
    <w:rsid w:val="00C35B2A"/>
    <w:rsid w:val="00C35B4A"/>
    <w:rsid w:val="00C35BCB"/>
    <w:rsid w:val="00C35CF3"/>
    <w:rsid w:val="00C35D3E"/>
    <w:rsid w:val="00C35D87"/>
    <w:rsid w:val="00C35DEE"/>
    <w:rsid w:val="00C35EA6"/>
    <w:rsid w:val="00C35EB5"/>
    <w:rsid w:val="00C36060"/>
    <w:rsid w:val="00C36061"/>
    <w:rsid w:val="00C3607B"/>
    <w:rsid w:val="00C3613E"/>
    <w:rsid w:val="00C361FF"/>
    <w:rsid w:val="00C3621B"/>
    <w:rsid w:val="00C3623D"/>
    <w:rsid w:val="00C36374"/>
    <w:rsid w:val="00C363FE"/>
    <w:rsid w:val="00C36481"/>
    <w:rsid w:val="00C364D5"/>
    <w:rsid w:val="00C364E6"/>
    <w:rsid w:val="00C36525"/>
    <w:rsid w:val="00C3657F"/>
    <w:rsid w:val="00C3658F"/>
    <w:rsid w:val="00C36723"/>
    <w:rsid w:val="00C367EA"/>
    <w:rsid w:val="00C36830"/>
    <w:rsid w:val="00C36832"/>
    <w:rsid w:val="00C368FD"/>
    <w:rsid w:val="00C36934"/>
    <w:rsid w:val="00C3693F"/>
    <w:rsid w:val="00C36A89"/>
    <w:rsid w:val="00C36AE5"/>
    <w:rsid w:val="00C36C8E"/>
    <w:rsid w:val="00C36C92"/>
    <w:rsid w:val="00C36DB8"/>
    <w:rsid w:val="00C36E53"/>
    <w:rsid w:val="00C36E68"/>
    <w:rsid w:val="00C36E7F"/>
    <w:rsid w:val="00C36EA8"/>
    <w:rsid w:val="00C36F3F"/>
    <w:rsid w:val="00C36FDB"/>
    <w:rsid w:val="00C37036"/>
    <w:rsid w:val="00C370AF"/>
    <w:rsid w:val="00C37163"/>
    <w:rsid w:val="00C37188"/>
    <w:rsid w:val="00C371C5"/>
    <w:rsid w:val="00C371E3"/>
    <w:rsid w:val="00C37216"/>
    <w:rsid w:val="00C372CE"/>
    <w:rsid w:val="00C3738F"/>
    <w:rsid w:val="00C37452"/>
    <w:rsid w:val="00C37550"/>
    <w:rsid w:val="00C376A6"/>
    <w:rsid w:val="00C376FD"/>
    <w:rsid w:val="00C37873"/>
    <w:rsid w:val="00C37887"/>
    <w:rsid w:val="00C378AD"/>
    <w:rsid w:val="00C378C1"/>
    <w:rsid w:val="00C378CA"/>
    <w:rsid w:val="00C3790F"/>
    <w:rsid w:val="00C37997"/>
    <w:rsid w:val="00C37C88"/>
    <w:rsid w:val="00C37CB2"/>
    <w:rsid w:val="00C37D19"/>
    <w:rsid w:val="00C37DA5"/>
    <w:rsid w:val="00C37F38"/>
    <w:rsid w:val="00C37F45"/>
    <w:rsid w:val="00C37F94"/>
    <w:rsid w:val="00C4007D"/>
    <w:rsid w:val="00C40461"/>
    <w:rsid w:val="00C4059E"/>
    <w:rsid w:val="00C40656"/>
    <w:rsid w:val="00C406FD"/>
    <w:rsid w:val="00C407CD"/>
    <w:rsid w:val="00C409D4"/>
    <w:rsid w:val="00C409F7"/>
    <w:rsid w:val="00C40A86"/>
    <w:rsid w:val="00C40C28"/>
    <w:rsid w:val="00C40C92"/>
    <w:rsid w:val="00C40D20"/>
    <w:rsid w:val="00C40DDD"/>
    <w:rsid w:val="00C40E15"/>
    <w:rsid w:val="00C40F06"/>
    <w:rsid w:val="00C40F39"/>
    <w:rsid w:val="00C40F7A"/>
    <w:rsid w:val="00C410FE"/>
    <w:rsid w:val="00C41134"/>
    <w:rsid w:val="00C412F9"/>
    <w:rsid w:val="00C4131C"/>
    <w:rsid w:val="00C4138F"/>
    <w:rsid w:val="00C414F1"/>
    <w:rsid w:val="00C41596"/>
    <w:rsid w:val="00C4165F"/>
    <w:rsid w:val="00C41841"/>
    <w:rsid w:val="00C418CB"/>
    <w:rsid w:val="00C419C2"/>
    <w:rsid w:val="00C41A4F"/>
    <w:rsid w:val="00C41BDD"/>
    <w:rsid w:val="00C41C31"/>
    <w:rsid w:val="00C41CB7"/>
    <w:rsid w:val="00C41CD9"/>
    <w:rsid w:val="00C41E1D"/>
    <w:rsid w:val="00C41E38"/>
    <w:rsid w:val="00C41E79"/>
    <w:rsid w:val="00C41F4A"/>
    <w:rsid w:val="00C42032"/>
    <w:rsid w:val="00C42095"/>
    <w:rsid w:val="00C4214F"/>
    <w:rsid w:val="00C4224B"/>
    <w:rsid w:val="00C4235B"/>
    <w:rsid w:val="00C423E4"/>
    <w:rsid w:val="00C424F6"/>
    <w:rsid w:val="00C42522"/>
    <w:rsid w:val="00C425AB"/>
    <w:rsid w:val="00C425EE"/>
    <w:rsid w:val="00C42643"/>
    <w:rsid w:val="00C426FA"/>
    <w:rsid w:val="00C428C8"/>
    <w:rsid w:val="00C42ADC"/>
    <w:rsid w:val="00C42AF1"/>
    <w:rsid w:val="00C42AFB"/>
    <w:rsid w:val="00C42B28"/>
    <w:rsid w:val="00C42BEA"/>
    <w:rsid w:val="00C42E6F"/>
    <w:rsid w:val="00C42F3F"/>
    <w:rsid w:val="00C4307B"/>
    <w:rsid w:val="00C43099"/>
    <w:rsid w:val="00C43138"/>
    <w:rsid w:val="00C431E1"/>
    <w:rsid w:val="00C43254"/>
    <w:rsid w:val="00C43276"/>
    <w:rsid w:val="00C4340C"/>
    <w:rsid w:val="00C434EE"/>
    <w:rsid w:val="00C43511"/>
    <w:rsid w:val="00C43699"/>
    <w:rsid w:val="00C437FD"/>
    <w:rsid w:val="00C43822"/>
    <w:rsid w:val="00C43926"/>
    <w:rsid w:val="00C439AF"/>
    <w:rsid w:val="00C43B11"/>
    <w:rsid w:val="00C43B21"/>
    <w:rsid w:val="00C43B4B"/>
    <w:rsid w:val="00C43C2A"/>
    <w:rsid w:val="00C43C83"/>
    <w:rsid w:val="00C43C8D"/>
    <w:rsid w:val="00C44155"/>
    <w:rsid w:val="00C44242"/>
    <w:rsid w:val="00C4433F"/>
    <w:rsid w:val="00C4440E"/>
    <w:rsid w:val="00C445B1"/>
    <w:rsid w:val="00C446F2"/>
    <w:rsid w:val="00C4477B"/>
    <w:rsid w:val="00C44911"/>
    <w:rsid w:val="00C4494A"/>
    <w:rsid w:val="00C44994"/>
    <w:rsid w:val="00C44AA8"/>
    <w:rsid w:val="00C44AE1"/>
    <w:rsid w:val="00C44B4D"/>
    <w:rsid w:val="00C44BF8"/>
    <w:rsid w:val="00C44C28"/>
    <w:rsid w:val="00C44D0A"/>
    <w:rsid w:val="00C44D1E"/>
    <w:rsid w:val="00C45100"/>
    <w:rsid w:val="00C45194"/>
    <w:rsid w:val="00C45529"/>
    <w:rsid w:val="00C45625"/>
    <w:rsid w:val="00C45732"/>
    <w:rsid w:val="00C45830"/>
    <w:rsid w:val="00C458C0"/>
    <w:rsid w:val="00C45947"/>
    <w:rsid w:val="00C45956"/>
    <w:rsid w:val="00C4599A"/>
    <w:rsid w:val="00C459D2"/>
    <w:rsid w:val="00C45A27"/>
    <w:rsid w:val="00C45A48"/>
    <w:rsid w:val="00C45B29"/>
    <w:rsid w:val="00C45D61"/>
    <w:rsid w:val="00C45DE8"/>
    <w:rsid w:val="00C45DF8"/>
    <w:rsid w:val="00C45DFF"/>
    <w:rsid w:val="00C45E55"/>
    <w:rsid w:val="00C45E8C"/>
    <w:rsid w:val="00C45EB8"/>
    <w:rsid w:val="00C45EE9"/>
    <w:rsid w:val="00C45F11"/>
    <w:rsid w:val="00C4606B"/>
    <w:rsid w:val="00C460AB"/>
    <w:rsid w:val="00C46150"/>
    <w:rsid w:val="00C461E0"/>
    <w:rsid w:val="00C46269"/>
    <w:rsid w:val="00C46319"/>
    <w:rsid w:val="00C463AC"/>
    <w:rsid w:val="00C46439"/>
    <w:rsid w:val="00C4643A"/>
    <w:rsid w:val="00C4650F"/>
    <w:rsid w:val="00C4673B"/>
    <w:rsid w:val="00C4674A"/>
    <w:rsid w:val="00C4686D"/>
    <w:rsid w:val="00C46877"/>
    <w:rsid w:val="00C469F9"/>
    <w:rsid w:val="00C46A66"/>
    <w:rsid w:val="00C46A69"/>
    <w:rsid w:val="00C46B08"/>
    <w:rsid w:val="00C46BD9"/>
    <w:rsid w:val="00C46F56"/>
    <w:rsid w:val="00C46FA1"/>
    <w:rsid w:val="00C46FCB"/>
    <w:rsid w:val="00C47168"/>
    <w:rsid w:val="00C471AF"/>
    <w:rsid w:val="00C472D0"/>
    <w:rsid w:val="00C4757B"/>
    <w:rsid w:val="00C4776D"/>
    <w:rsid w:val="00C477AA"/>
    <w:rsid w:val="00C4786A"/>
    <w:rsid w:val="00C47A65"/>
    <w:rsid w:val="00C47A7B"/>
    <w:rsid w:val="00C47AA1"/>
    <w:rsid w:val="00C47AE4"/>
    <w:rsid w:val="00C47C2D"/>
    <w:rsid w:val="00C47D51"/>
    <w:rsid w:val="00C47E5C"/>
    <w:rsid w:val="00C47F18"/>
    <w:rsid w:val="00C50019"/>
    <w:rsid w:val="00C50050"/>
    <w:rsid w:val="00C500EE"/>
    <w:rsid w:val="00C501FF"/>
    <w:rsid w:val="00C5020D"/>
    <w:rsid w:val="00C502CC"/>
    <w:rsid w:val="00C5032A"/>
    <w:rsid w:val="00C50377"/>
    <w:rsid w:val="00C503C6"/>
    <w:rsid w:val="00C503D6"/>
    <w:rsid w:val="00C503FD"/>
    <w:rsid w:val="00C50467"/>
    <w:rsid w:val="00C50545"/>
    <w:rsid w:val="00C5055B"/>
    <w:rsid w:val="00C5059E"/>
    <w:rsid w:val="00C5064C"/>
    <w:rsid w:val="00C5068D"/>
    <w:rsid w:val="00C506A8"/>
    <w:rsid w:val="00C506C6"/>
    <w:rsid w:val="00C506F3"/>
    <w:rsid w:val="00C5075E"/>
    <w:rsid w:val="00C50787"/>
    <w:rsid w:val="00C507A8"/>
    <w:rsid w:val="00C50A16"/>
    <w:rsid w:val="00C50A8B"/>
    <w:rsid w:val="00C50CAF"/>
    <w:rsid w:val="00C50CF0"/>
    <w:rsid w:val="00C50DF7"/>
    <w:rsid w:val="00C50F92"/>
    <w:rsid w:val="00C51091"/>
    <w:rsid w:val="00C51238"/>
    <w:rsid w:val="00C5140F"/>
    <w:rsid w:val="00C5152F"/>
    <w:rsid w:val="00C516F1"/>
    <w:rsid w:val="00C5170A"/>
    <w:rsid w:val="00C51A47"/>
    <w:rsid w:val="00C51C73"/>
    <w:rsid w:val="00C51C9B"/>
    <w:rsid w:val="00C51D10"/>
    <w:rsid w:val="00C51D40"/>
    <w:rsid w:val="00C51DF0"/>
    <w:rsid w:val="00C51E2A"/>
    <w:rsid w:val="00C51E54"/>
    <w:rsid w:val="00C51EFA"/>
    <w:rsid w:val="00C52097"/>
    <w:rsid w:val="00C520AE"/>
    <w:rsid w:val="00C520E2"/>
    <w:rsid w:val="00C52210"/>
    <w:rsid w:val="00C5242E"/>
    <w:rsid w:val="00C52759"/>
    <w:rsid w:val="00C52926"/>
    <w:rsid w:val="00C5296F"/>
    <w:rsid w:val="00C52A94"/>
    <w:rsid w:val="00C52ABE"/>
    <w:rsid w:val="00C52B1E"/>
    <w:rsid w:val="00C52B2A"/>
    <w:rsid w:val="00C52BB3"/>
    <w:rsid w:val="00C52C69"/>
    <w:rsid w:val="00C52CA1"/>
    <w:rsid w:val="00C52CBE"/>
    <w:rsid w:val="00C52CFB"/>
    <w:rsid w:val="00C52D16"/>
    <w:rsid w:val="00C52DCF"/>
    <w:rsid w:val="00C52E32"/>
    <w:rsid w:val="00C52E81"/>
    <w:rsid w:val="00C52EA9"/>
    <w:rsid w:val="00C52F97"/>
    <w:rsid w:val="00C52FE9"/>
    <w:rsid w:val="00C53011"/>
    <w:rsid w:val="00C53093"/>
    <w:rsid w:val="00C531BA"/>
    <w:rsid w:val="00C531FC"/>
    <w:rsid w:val="00C5331B"/>
    <w:rsid w:val="00C53326"/>
    <w:rsid w:val="00C5343B"/>
    <w:rsid w:val="00C53445"/>
    <w:rsid w:val="00C53482"/>
    <w:rsid w:val="00C53522"/>
    <w:rsid w:val="00C53526"/>
    <w:rsid w:val="00C53618"/>
    <w:rsid w:val="00C536E8"/>
    <w:rsid w:val="00C53731"/>
    <w:rsid w:val="00C53854"/>
    <w:rsid w:val="00C5386A"/>
    <w:rsid w:val="00C538D4"/>
    <w:rsid w:val="00C538D9"/>
    <w:rsid w:val="00C5393D"/>
    <w:rsid w:val="00C53952"/>
    <w:rsid w:val="00C53A10"/>
    <w:rsid w:val="00C53A70"/>
    <w:rsid w:val="00C53C69"/>
    <w:rsid w:val="00C53D30"/>
    <w:rsid w:val="00C53DD5"/>
    <w:rsid w:val="00C53E26"/>
    <w:rsid w:val="00C53E7C"/>
    <w:rsid w:val="00C53ECC"/>
    <w:rsid w:val="00C53EEA"/>
    <w:rsid w:val="00C53FD0"/>
    <w:rsid w:val="00C53FE0"/>
    <w:rsid w:val="00C53FFC"/>
    <w:rsid w:val="00C5403E"/>
    <w:rsid w:val="00C54071"/>
    <w:rsid w:val="00C540AC"/>
    <w:rsid w:val="00C5410D"/>
    <w:rsid w:val="00C542A1"/>
    <w:rsid w:val="00C54467"/>
    <w:rsid w:val="00C544C1"/>
    <w:rsid w:val="00C54533"/>
    <w:rsid w:val="00C546B5"/>
    <w:rsid w:val="00C5470D"/>
    <w:rsid w:val="00C54836"/>
    <w:rsid w:val="00C54B17"/>
    <w:rsid w:val="00C54B25"/>
    <w:rsid w:val="00C54B5E"/>
    <w:rsid w:val="00C54BAE"/>
    <w:rsid w:val="00C54D91"/>
    <w:rsid w:val="00C54DE3"/>
    <w:rsid w:val="00C54E38"/>
    <w:rsid w:val="00C54E3E"/>
    <w:rsid w:val="00C54E8C"/>
    <w:rsid w:val="00C54EB4"/>
    <w:rsid w:val="00C54ED0"/>
    <w:rsid w:val="00C54F20"/>
    <w:rsid w:val="00C54F5F"/>
    <w:rsid w:val="00C55011"/>
    <w:rsid w:val="00C550BF"/>
    <w:rsid w:val="00C550E2"/>
    <w:rsid w:val="00C5514F"/>
    <w:rsid w:val="00C551F9"/>
    <w:rsid w:val="00C5521E"/>
    <w:rsid w:val="00C55326"/>
    <w:rsid w:val="00C55416"/>
    <w:rsid w:val="00C55463"/>
    <w:rsid w:val="00C5552C"/>
    <w:rsid w:val="00C55532"/>
    <w:rsid w:val="00C55589"/>
    <w:rsid w:val="00C55758"/>
    <w:rsid w:val="00C55781"/>
    <w:rsid w:val="00C5584D"/>
    <w:rsid w:val="00C558CD"/>
    <w:rsid w:val="00C55960"/>
    <w:rsid w:val="00C559D7"/>
    <w:rsid w:val="00C559DA"/>
    <w:rsid w:val="00C55B0B"/>
    <w:rsid w:val="00C55B1D"/>
    <w:rsid w:val="00C55BA3"/>
    <w:rsid w:val="00C55C3A"/>
    <w:rsid w:val="00C55C4A"/>
    <w:rsid w:val="00C55C7E"/>
    <w:rsid w:val="00C55D3A"/>
    <w:rsid w:val="00C55D73"/>
    <w:rsid w:val="00C55D92"/>
    <w:rsid w:val="00C55EE3"/>
    <w:rsid w:val="00C55EEF"/>
    <w:rsid w:val="00C55F02"/>
    <w:rsid w:val="00C55F4A"/>
    <w:rsid w:val="00C55F72"/>
    <w:rsid w:val="00C55F84"/>
    <w:rsid w:val="00C55FBC"/>
    <w:rsid w:val="00C5606E"/>
    <w:rsid w:val="00C56132"/>
    <w:rsid w:val="00C5616B"/>
    <w:rsid w:val="00C561EF"/>
    <w:rsid w:val="00C56249"/>
    <w:rsid w:val="00C5624C"/>
    <w:rsid w:val="00C56254"/>
    <w:rsid w:val="00C56327"/>
    <w:rsid w:val="00C56331"/>
    <w:rsid w:val="00C563BA"/>
    <w:rsid w:val="00C56581"/>
    <w:rsid w:val="00C566DD"/>
    <w:rsid w:val="00C56721"/>
    <w:rsid w:val="00C567F1"/>
    <w:rsid w:val="00C5692B"/>
    <w:rsid w:val="00C569EE"/>
    <w:rsid w:val="00C56A31"/>
    <w:rsid w:val="00C56A87"/>
    <w:rsid w:val="00C56AC9"/>
    <w:rsid w:val="00C56BF4"/>
    <w:rsid w:val="00C56C74"/>
    <w:rsid w:val="00C56CCC"/>
    <w:rsid w:val="00C56DAF"/>
    <w:rsid w:val="00C570C2"/>
    <w:rsid w:val="00C5710A"/>
    <w:rsid w:val="00C571B6"/>
    <w:rsid w:val="00C57245"/>
    <w:rsid w:val="00C57569"/>
    <w:rsid w:val="00C575D7"/>
    <w:rsid w:val="00C575EF"/>
    <w:rsid w:val="00C57692"/>
    <w:rsid w:val="00C576D0"/>
    <w:rsid w:val="00C576F6"/>
    <w:rsid w:val="00C5771A"/>
    <w:rsid w:val="00C577A8"/>
    <w:rsid w:val="00C57861"/>
    <w:rsid w:val="00C578B4"/>
    <w:rsid w:val="00C57911"/>
    <w:rsid w:val="00C57AA5"/>
    <w:rsid w:val="00C57C28"/>
    <w:rsid w:val="00C57DE9"/>
    <w:rsid w:val="00C57EC6"/>
    <w:rsid w:val="00C57EEA"/>
    <w:rsid w:val="00C57EF8"/>
    <w:rsid w:val="00C57F1A"/>
    <w:rsid w:val="00C57F81"/>
    <w:rsid w:val="00C57FC8"/>
    <w:rsid w:val="00C57FDA"/>
    <w:rsid w:val="00C602C6"/>
    <w:rsid w:val="00C6035F"/>
    <w:rsid w:val="00C60485"/>
    <w:rsid w:val="00C604CE"/>
    <w:rsid w:val="00C60504"/>
    <w:rsid w:val="00C60514"/>
    <w:rsid w:val="00C60542"/>
    <w:rsid w:val="00C60599"/>
    <w:rsid w:val="00C6061F"/>
    <w:rsid w:val="00C6063A"/>
    <w:rsid w:val="00C607BF"/>
    <w:rsid w:val="00C60AE2"/>
    <w:rsid w:val="00C60B3C"/>
    <w:rsid w:val="00C60BCC"/>
    <w:rsid w:val="00C60C84"/>
    <w:rsid w:val="00C60CFF"/>
    <w:rsid w:val="00C60D0D"/>
    <w:rsid w:val="00C60D41"/>
    <w:rsid w:val="00C60DA0"/>
    <w:rsid w:val="00C60EA4"/>
    <w:rsid w:val="00C60F9D"/>
    <w:rsid w:val="00C60FF6"/>
    <w:rsid w:val="00C61021"/>
    <w:rsid w:val="00C6103C"/>
    <w:rsid w:val="00C6112B"/>
    <w:rsid w:val="00C6114C"/>
    <w:rsid w:val="00C611E4"/>
    <w:rsid w:val="00C612E5"/>
    <w:rsid w:val="00C614DC"/>
    <w:rsid w:val="00C615A3"/>
    <w:rsid w:val="00C616E9"/>
    <w:rsid w:val="00C617B5"/>
    <w:rsid w:val="00C618E7"/>
    <w:rsid w:val="00C61903"/>
    <w:rsid w:val="00C61A74"/>
    <w:rsid w:val="00C61AF6"/>
    <w:rsid w:val="00C61B65"/>
    <w:rsid w:val="00C61B87"/>
    <w:rsid w:val="00C61BF4"/>
    <w:rsid w:val="00C61C7F"/>
    <w:rsid w:val="00C61D41"/>
    <w:rsid w:val="00C61D8B"/>
    <w:rsid w:val="00C61DA5"/>
    <w:rsid w:val="00C61DC9"/>
    <w:rsid w:val="00C61DFB"/>
    <w:rsid w:val="00C61EBC"/>
    <w:rsid w:val="00C61EDE"/>
    <w:rsid w:val="00C61FFE"/>
    <w:rsid w:val="00C62039"/>
    <w:rsid w:val="00C620C4"/>
    <w:rsid w:val="00C62144"/>
    <w:rsid w:val="00C622AD"/>
    <w:rsid w:val="00C62401"/>
    <w:rsid w:val="00C62404"/>
    <w:rsid w:val="00C6240B"/>
    <w:rsid w:val="00C6252E"/>
    <w:rsid w:val="00C62572"/>
    <w:rsid w:val="00C625CF"/>
    <w:rsid w:val="00C626BF"/>
    <w:rsid w:val="00C626ED"/>
    <w:rsid w:val="00C62800"/>
    <w:rsid w:val="00C6280A"/>
    <w:rsid w:val="00C62820"/>
    <w:rsid w:val="00C62843"/>
    <w:rsid w:val="00C6286D"/>
    <w:rsid w:val="00C628E8"/>
    <w:rsid w:val="00C62920"/>
    <w:rsid w:val="00C62A41"/>
    <w:rsid w:val="00C62AAF"/>
    <w:rsid w:val="00C62EB3"/>
    <w:rsid w:val="00C62EE3"/>
    <w:rsid w:val="00C62F45"/>
    <w:rsid w:val="00C63068"/>
    <w:rsid w:val="00C63091"/>
    <w:rsid w:val="00C631F8"/>
    <w:rsid w:val="00C63255"/>
    <w:rsid w:val="00C63332"/>
    <w:rsid w:val="00C6334F"/>
    <w:rsid w:val="00C63381"/>
    <w:rsid w:val="00C6346D"/>
    <w:rsid w:val="00C63485"/>
    <w:rsid w:val="00C63538"/>
    <w:rsid w:val="00C63685"/>
    <w:rsid w:val="00C6368E"/>
    <w:rsid w:val="00C636C3"/>
    <w:rsid w:val="00C63795"/>
    <w:rsid w:val="00C637D4"/>
    <w:rsid w:val="00C63945"/>
    <w:rsid w:val="00C639C2"/>
    <w:rsid w:val="00C63A96"/>
    <w:rsid w:val="00C63ABC"/>
    <w:rsid w:val="00C63B1F"/>
    <w:rsid w:val="00C63B43"/>
    <w:rsid w:val="00C63BE0"/>
    <w:rsid w:val="00C63CC6"/>
    <w:rsid w:val="00C63CE4"/>
    <w:rsid w:val="00C63D1D"/>
    <w:rsid w:val="00C63D88"/>
    <w:rsid w:val="00C63DCD"/>
    <w:rsid w:val="00C63DD8"/>
    <w:rsid w:val="00C63DFE"/>
    <w:rsid w:val="00C63EDC"/>
    <w:rsid w:val="00C640A0"/>
    <w:rsid w:val="00C641F1"/>
    <w:rsid w:val="00C64285"/>
    <w:rsid w:val="00C64325"/>
    <w:rsid w:val="00C643CA"/>
    <w:rsid w:val="00C6442D"/>
    <w:rsid w:val="00C64438"/>
    <w:rsid w:val="00C644A2"/>
    <w:rsid w:val="00C644EB"/>
    <w:rsid w:val="00C64566"/>
    <w:rsid w:val="00C64662"/>
    <w:rsid w:val="00C64708"/>
    <w:rsid w:val="00C6491E"/>
    <w:rsid w:val="00C6496C"/>
    <w:rsid w:val="00C64A4D"/>
    <w:rsid w:val="00C64A82"/>
    <w:rsid w:val="00C64AFA"/>
    <w:rsid w:val="00C64B3A"/>
    <w:rsid w:val="00C64B85"/>
    <w:rsid w:val="00C64CC9"/>
    <w:rsid w:val="00C64D2F"/>
    <w:rsid w:val="00C64E8E"/>
    <w:rsid w:val="00C64EF9"/>
    <w:rsid w:val="00C64FD9"/>
    <w:rsid w:val="00C64FE2"/>
    <w:rsid w:val="00C64FFE"/>
    <w:rsid w:val="00C65066"/>
    <w:rsid w:val="00C65094"/>
    <w:rsid w:val="00C65130"/>
    <w:rsid w:val="00C6513F"/>
    <w:rsid w:val="00C652C3"/>
    <w:rsid w:val="00C6535E"/>
    <w:rsid w:val="00C655CA"/>
    <w:rsid w:val="00C655D8"/>
    <w:rsid w:val="00C6570B"/>
    <w:rsid w:val="00C657E4"/>
    <w:rsid w:val="00C65838"/>
    <w:rsid w:val="00C65935"/>
    <w:rsid w:val="00C65975"/>
    <w:rsid w:val="00C659AA"/>
    <w:rsid w:val="00C65A02"/>
    <w:rsid w:val="00C65A43"/>
    <w:rsid w:val="00C65AB6"/>
    <w:rsid w:val="00C65CEA"/>
    <w:rsid w:val="00C65DAA"/>
    <w:rsid w:val="00C66089"/>
    <w:rsid w:val="00C6619F"/>
    <w:rsid w:val="00C661A8"/>
    <w:rsid w:val="00C66240"/>
    <w:rsid w:val="00C66252"/>
    <w:rsid w:val="00C662AD"/>
    <w:rsid w:val="00C662B1"/>
    <w:rsid w:val="00C66363"/>
    <w:rsid w:val="00C66388"/>
    <w:rsid w:val="00C663F1"/>
    <w:rsid w:val="00C6640D"/>
    <w:rsid w:val="00C664E0"/>
    <w:rsid w:val="00C6652B"/>
    <w:rsid w:val="00C667F0"/>
    <w:rsid w:val="00C6694F"/>
    <w:rsid w:val="00C669F1"/>
    <w:rsid w:val="00C66A5F"/>
    <w:rsid w:val="00C66B35"/>
    <w:rsid w:val="00C66C1D"/>
    <w:rsid w:val="00C66D60"/>
    <w:rsid w:val="00C66DCE"/>
    <w:rsid w:val="00C66E58"/>
    <w:rsid w:val="00C66F83"/>
    <w:rsid w:val="00C670DA"/>
    <w:rsid w:val="00C670E0"/>
    <w:rsid w:val="00C67135"/>
    <w:rsid w:val="00C67149"/>
    <w:rsid w:val="00C671A0"/>
    <w:rsid w:val="00C671BD"/>
    <w:rsid w:val="00C67268"/>
    <w:rsid w:val="00C673FD"/>
    <w:rsid w:val="00C6740A"/>
    <w:rsid w:val="00C678B2"/>
    <w:rsid w:val="00C678E5"/>
    <w:rsid w:val="00C67933"/>
    <w:rsid w:val="00C67960"/>
    <w:rsid w:val="00C67A30"/>
    <w:rsid w:val="00C67A52"/>
    <w:rsid w:val="00C67B14"/>
    <w:rsid w:val="00C67B8A"/>
    <w:rsid w:val="00C67B90"/>
    <w:rsid w:val="00C67C0B"/>
    <w:rsid w:val="00C67EB8"/>
    <w:rsid w:val="00C67F20"/>
    <w:rsid w:val="00C700B1"/>
    <w:rsid w:val="00C70134"/>
    <w:rsid w:val="00C70167"/>
    <w:rsid w:val="00C7032E"/>
    <w:rsid w:val="00C704BA"/>
    <w:rsid w:val="00C7057F"/>
    <w:rsid w:val="00C70583"/>
    <w:rsid w:val="00C70715"/>
    <w:rsid w:val="00C7091C"/>
    <w:rsid w:val="00C709B8"/>
    <w:rsid w:val="00C70A59"/>
    <w:rsid w:val="00C70AAF"/>
    <w:rsid w:val="00C70B20"/>
    <w:rsid w:val="00C70C55"/>
    <w:rsid w:val="00C70D0A"/>
    <w:rsid w:val="00C70D97"/>
    <w:rsid w:val="00C70EBC"/>
    <w:rsid w:val="00C70F11"/>
    <w:rsid w:val="00C70F6B"/>
    <w:rsid w:val="00C70FF5"/>
    <w:rsid w:val="00C710E5"/>
    <w:rsid w:val="00C71103"/>
    <w:rsid w:val="00C7123E"/>
    <w:rsid w:val="00C7125E"/>
    <w:rsid w:val="00C712CA"/>
    <w:rsid w:val="00C712F9"/>
    <w:rsid w:val="00C71322"/>
    <w:rsid w:val="00C713F2"/>
    <w:rsid w:val="00C713FB"/>
    <w:rsid w:val="00C71608"/>
    <w:rsid w:val="00C716F2"/>
    <w:rsid w:val="00C717E7"/>
    <w:rsid w:val="00C71A71"/>
    <w:rsid w:val="00C71A99"/>
    <w:rsid w:val="00C71B12"/>
    <w:rsid w:val="00C71BE6"/>
    <w:rsid w:val="00C71C1F"/>
    <w:rsid w:val="00C71C36"/>
    <w:rsid w:val="00C71CC8"/>
    <w:rsid w:val="00C71E46"/>
    <w:rsid w:val="00C71FD0"/>
    <w:rsid w:val="00C72114"/>
    <w:rsid w:val="00C72140"/>
    <w:rsid w:val="00C721E2"/>
    <w:rsid w:val="00C72230"/>
    <w:rsid w:val="00C7225F"/>
    <w:rsid w:val="00C722E6"/>
    <w:rsid w:val="00C72377"/>
    <w:rsid w:val="00C72379"/>
    <w:rsid w:val="00C723B9"/>
    <w:rsid w:val="00C725CA"/>
    <w:rsid w:val="00C7269E"/>
    <w:rsid w:val="00C72762"/>
    <w:rsid w:val="00C7279C"/>
    <w:rsid w:val="00C727A1"/>
    <w:rsid w:val="00C72808"/>
    <w:rsid w:val="00C72A19"/>
    <w:rsid w:val="00C72BA5"/>
    <w:rsid w:val="00C72D3F"/>
    <w:rsid w:val="00C72D49"/>
    <w:rsid w:val="00C72EB0"/>
    <w:rsid w:val="00C72EE3"/>
    <w:rsid w:val="00C73257"/>
    <w:rsid w:val="00C7332C"/>
    <w:rsid w:val="00C7366E"/>
    <w:rsid w:val="00C736E7"/>
    <w:rsid w:val="00C7382B"/>
    <w:rsid w:val="00C73833"/>
    <w:rsid w:val="00C73859"/>
    <w:rsid w:val="00C73906"/>
    <w:rsid w:val="00C73DEA"/>
    <w:rsid w:val="00C73E1D"/>
    <w:rsid w:val="00C73F07"/>
    <w:rsid w:val="00C73F0A"/>
    <w:rsid w:val="00C73F82"/>
    <w:rsid w:val="00C73F90"/>
    <w:rsid w:val="00C74064"/>
    <w:rsid w:val="00C7415A"/>
    <w:rsid w:val="00C74211"/>
    <w:rsid w:val="00C742A5"/>
    <w:rsid w:val="00C742F5"/>
    <w:rsid w:val="00C742FB"/>
    <w:rsid w:val="00C7430D"/>
    <w:rsid w:val="00C74384"/>
    <w:rsid w:val="00C743C5"/>
    <w:rsid w:val="00C743F9"/>
    <w:rsid w:val="00C74495"/>
    <w:rsid w:val="00C745D9"/>
    <w:rsid w:val="00C7469E"/>
    <w:rsid w:val="00C747EE"/>
    <w:rsid w:val="00C748E8"/>
    <w:rsid w:val="00C749C3"/>
    <w:rsid w:val="00C74ADD"/>
    <w:rsid w:val="00C74B2B"/>
    <w:rsid w:val="00C74BF8"/>
    <w:rsid w:val="00C74CEB"/>
    <w:rsid w:val="00C74D7B"/>
    <w:rsid w:val="00C74D90"/>
    <w:rsid w:val="00C74E66"/>
    <w:rsid w:val="00C74EAF"/>
    <w:rsid w:val="00C74F91"/>
    <w:rsid w:val="00C74F92"/>
    <w:rsid w:val="00C75035"/>
    <w:rsid w:val="00C750A0"/>
    <w:rsid w:val="00C750D0"/>
    <w:rsid w:val="00C750EB"/>
    <w:rsid w:val="00C7515F"/>
    <w:rsid w:val="00C752D0"/>
    <w:rsid w:val="00C75398"/>
    <w:rsid w:val="00C7539E"/>
    <w:rsid w:val="00C7542A"/>
    <w:rsid w:val="00C7554E"/>
    <w:rsid w:val="00C7556D"/>
    <w:rsid w:val="00C7558F"/>
    <w:rsid w:val="00C7577C"/>
    <w:rsid w:val="00C758A2"/>
    <w:rsid w:val="00C7597A"/>
    <w:rsid w:val="00C759B2"/>
    <w:rsid w:val="00C759EB"/>
    <w:rsid w:val="00C75A13"/>
    <w:rsid w:val="00C75A2B"/>
    <w:rsid w:val="00C75A68"/>
    <w:rsid w:val="00C75D8C"/>
    <w:rsid w:val="00C75F05"/>
    <w:rsid w:val="00C75F1A"/>
    <w:rsid w:val="00C75F26"/>
    <w:rsid w:val="00C75F36"/>
    <w:rsid w:val="00C75F3B"/>
    <w:rsid w:val="00C75F88"/>
    <w:rsid w:val="00C75FDF"/>
    <w:rsid w:val="00C760B0"/>
    <w:rsid w:val="00C760C9"/>
    <w:rsid w:val="00C76150"/>
    <w:rsid w:val="00C7623F"/>
    <w:rsid w:val="00C762F3"/>
    <w:rsid w:val="00C763BC"/>
    <w:rsid w:val="00C763F7"/>
    <w:rsid w:val="00C76462"/>
    <w:rsid w:val="00C76532"/>
    <w:rsid w:val="00C7669E"/>
    <w:rsid w:val="00C766CD"/>
    <w:rsid w:val="00C766E8"/>
    <w:rsid w:val="00C7686C"/>
    <w:rsid w:val="00C768FD"/>
    <w:rsid w:val="00C7697C"/>
    <w:rsid w:val="00C76A35"/>
    <w:rsid w:val="00C76A6A"/>
    <w:rsid w:val="00C76AB0"/>
    <w:rsid w:val="00C76B27"/>
    <w:rsid w:val="00C76B32"/>
    <w:rsid w:val="00C76BFD"/>
    <w:rsid w:val="00C76C84"/>
    <w:rsid w:val="00C76CDA"/>
    <w:rsid w:val="00C76E13"/>
    <w:rsid w:val="00C76F36"/>
    <w:rsid w:val="00C76F8F"/>
    <w:rsid w:val="00C77054"/>
    <w:rsid w:val="00C7709A"/>
    <w:rsid w:val="00C770E8"/>
    <w:rsid w:val="00C77188"/>
    <w:rsid w:val="00C77264"/>
    <w:rsid w:val="00C7726C"/>
    <w:rsid w:val="00C7728E"/>
    <w:rsid w:val="00C773B3"/>
    <w:rsid w:val="00C773DE"/>
    <w:rsid w:val="00C774D9"/>
    <w:rsid w:val="00C77589"/>
    <w:rsid w:val="00C7763D"/>
    <w:rsid w:val="00C7781C"/>
    <w:rsid w:val="00C779F7"/>
    <w:rsid w:val="00C77AC5"/>
    <w:rsid w:val="00C77B14"/>
    <w:rsid w:val="00C77B24"/>
    <w:rsid w:val="00C77C10"/>
    <w:rsid w:val="00C77C18"/>
    <w:rsid w:val="00C77CCD"/>
    <w:rsid w:val="00C77D11"/>
    <w:rsid w:val="00C77E03"/>
    <w:rsid w:val="00C80050"/>
    <w:rsid w:val="00C800DF"/>
    <w:rsid w:val="00C80144"/>
    <w:rsid w:val="00C801B3"/>
    <w:rsid w:val="00C80204"/>
    <w:rsid w:val="00C8026A"/>
    <w:rsid w:val="00C802F6"/>
    <w:rsid w:val="00C8030C"/>
    <w:rsid w:val="00C80320"/>
    <w:rsid w:val="00C803CF"/>
    <w:rsid w:val="00C80515"/>
    <w:rsid w:val="00C805F3"/>
    <w:rsid w:val="00C8061A"/>
    <w:rsid w:val="00C80847"/>
    <w:rsid w:val="00C80891"/>
    <w:rsid w:val="00C80A65"/>
    <w:rsid w:val="00C80A84"/>
    <w:rsid w:val="00C80B25"/>
    <w:rsid w:val="00C80BF0"/>
    <w:rsid w:val="00C80D80"/>
    <w:rsid w:val="00C80DFA"/>
    <w:rsid w:val="00C80E65"/>
    <w:rsid w:val="00C81115"/>
    <w:rsid w:val="00C8115D"/>
    <w:rsid w:val="00C811D6"/>
    <w:rsid w:val="00C81213"/>
    <w:rsid w:val="00C81285"/>
    <w:rsid w:val="00C81350"/>
    <w:rsid w:val="00C8135A"/>
    <w:rsid w:val="00C8136B"/>
    <w:rsid w:val="00C815DC"/>
    <w:rsid w:val="00C81660"/>
    <w:rsid w:val="00C81672"/>
    <w:rsid w:val="00C816CE"/>
    <w:rsid w:val="00C81707"/>
    <w:rsid w:val="00C8174E"/>
    <w:rsid w:val="00C8186C"/>
    <w:rsid w:val="00C818B3"/>
    <w:rsid w:val="00C818D9"/>
    <w:rsid w:val="00C819D7"/>
    <w:rsid w:val="00C81A0D"/>
    <w:rsid w:val="00C81A83"/>
    <w:rsid w:val="00C81C02"/>
    <w:rsid w:val="00C81C0E"/>
    <w:rsid w:val="00C81DA6"/>
    <w:rsid w:val="00C81DD8"/>
    <w:rsid w:val="00C81E1B"/>
    <w:rsid w:val="00C81F60"/>
    <w:rsid w:val="00C81FEA"/>
    <w:rsid w:val="00C81FF9"/>
    <w:rsid w:val="00C820EA"/>
    <w:rsid w:val="00C82186"/>
    <w:rsid w:val="00C8224D"/>
    <w:rsid w:val="00C823E3"/>
    <w:rsid w:val="00C8249E"/>
    <w:rsid w:val="00C82517"/>
    <w:rsid w:val="00C8259B"/>
    <w:rsid w:val="00C82651"/>
    <w:rsid w:val="00C82750"/>
    <w:rsid w:val="00C827F9"/>
    <w:rsid w:val="00C82855"/>
    <w:rsid w:val="00C82990"/>
    <w:rsid w:val="00C829D2"/>
    <w:rsid w:val="00C82A4A"/>
    <w:rsid w:val="00C82AA6"/>
    <w:rsid w:val="00C82AE5"/>
    <w:rsid w:val="00C82B56"/>
    <w:rsid w:val="00C82B5E"/>
    <w:rsid w:val="00C82BBA"/>
    <w:rsid w:val="00C82C4A"/>
    <w:rsid w:val="00C82E16"/>
    <w:rsid w:val="00C82E6D"/>
    <w:rsid w:val="00C82EB5"/>
    <w:rsid w:val="00C83074"/>
    <w:rsid w:val="00C8322A"/>
    <w:rsid w:val="00C83310"/>
    <w:rsid w:val="00C83344"/>
    <w:rsid w:val="00C83371"/>
    <w:rsid w:val="00C834CC"/>
    <w:rsid w:val="00C837FF"/>
    <w:rsid w:val="00C8381D"/>
    <w:rsid w:val="00C83897"/>
    <w:rsid w:val="00C83945"/>
    <w:rsid w:val="00C8394B"/>
    <w:rsid w:val="00C83992"/>
    <w:rsid w:val="00C839F1"/>
    <w:rsid w:val="00C83BB9"/>
    <w:rsid w:val="00C83C72"/>
    <w:rsid w:val="00C83CB3"/>
    <w:rsid w:val="00C83CE7"/>
    <w:rsid w:val="00C83D05"/>
    <w:rsid w:val="00C83D94"/>
    <w:rsid w:val="00C83F3C"/>
    <w:rsid w:val="00C83FB7"/>
    <w:rsid w:val="00C840BA"/>
    <w:rsid w:val="00C840F1"/>
    <w:rsid w:val="00C8414D"/>
    <w:rsid w:val="00C8417B"/>
    <w:rsid w:val="00C84212"/>
    <w:rsid w:val="00C842A6"/>
    <w:rsid w:val="00C842DD"/>
    <w:rsid w:val="00C8436F"/>
    <w:rsid w:val="00C84408"/>
    <w:rsid w:val="00C84483"/>
    <w:rsid w:val="00C845C0"/>
    <w:rsid w:val="00C845C4"/>
    <w:rsid w:val="00C8469D"/>
    <w:rsid w:val="00C846C3"/>
    <w:rsid w:val="00C8471B"/>
    <w:rsid w:val="00C8477C"/>
    <w:rsid w:val="00C84852"/>
    <w:rsid w:val="00C8489C"/>
    <w:rsid w:val="00C848B2"/>
    <w:rsid w:val="00C848F6"/>
    <w:rsid w:val="00C8496E"/>
    <w:rsid w:val="00C84AED"/>
    <w:rsid w:val="00C84AF2"/>
    <w:rsid w:val="00C84BD0"/>
    <w:rsid w:val="00C84E25"/>
    <w:rsid w:val="00C84EA7"/>
    <w:rsid w:val="00C84EB5"/>
    <w:rsid w:val="00C84FD5"/>
    <w:rsid w:val="00C850B9"/>
    <w:rsid w:val="00C85136"/>
    <w:rsid w:val="00C85194"/>
    <w:rsid w:val="00C851F8"/>
    <w:rsid w:val="00C8535E"/>
    <w:rsid w:val="00C853C8"/>
    <w:rsid w:val="00C85406"/>
    <w:rsid w:val="00C854D3"/>
    <w:rsid w:val="00C85644"/>
    <w:rsid w:val="00C85749"/>
    <w:rsid w:val="00C85778"/>
    <w:rsid w:val="00C8582E"/>
    <w:rsid w:val="00C85830"/>
    <w:rsid w:val="00C85871"/>
    <w:rsid w:val="00C85A83"/>
    <w:rsid w:val="00C85B62"/>
    <w:rsid w:val="00C85B85"/>
    <w:rsid w:val="00C85D87"/>
    <w:rsid w:val="00C85EE7"/>
    <w:rsid w:val="00C85EE8"/>
    <w:rsid w:val="00C85F28"/>
    <w:rsid w:val="00C85F47"/>
    <w:rsid w:val="00C85F49"/>
    <w:rsid w:val="00C86052"/>
    <w:rsid w:val="00C860A7"/>
    <w:rsid w:val="00C860B3"/>
    <w:rsid w:val="00C86115"/>
    <w:rsid w:val="00C86386"/>
    <w:rsid w:val="00C863BC"/>
    <w:rsid w:val="00C863D2"/>
    <w:rsid w:val="00C86415"/>
    <w:rsid w:val="00C8646B"/>
    <w:rsid w:val="00C86553"/>
    <w:rsid w:val="00C86615"/>
    <w:rsid w:val="00C86644"/>
    <w:rsid w:val="00C8676F"/>
    <w:rsid w:val="00C86793"/>
    <w:rsid w:val="00C867B0"/>
    <w:rsid w:val="00C8683B"/>
    <w:rsid w:val="00C868DD"/>
    <w:rsid w:val="00C86982"/>
    <w:rsid w:val="00C86B91"/>
    <w:rsid w:val="00C86C5A"/>
    <w:rsid w:val="00C86D47"/>
    <w:rsid w:val="00C86D6B"/>
    <w:rsid w:val="00C86F0A"/>
    <w:rsid w:val="00C86F5E"/>
    <w:rsid w:val="00C86F76"/>
    <w:rsid w:val="00C86FAE"/>
    <w:rsid w:val="00C87012"/>
    <w:rsid w:val="00C8704B"/>
    <w:rsid w:val="00C872BF"/>
    <w:rsid w:val="00C87400"/>
    <w:rsid w:val="00C87535"/>
    <w:rsid w:val="00C875CE"/>
    <w:rsid w:val="00C8760B"/>
    <w:rsid w:val="00C8766A"/>
    <w:rsid w:val="00C876EB"/>
    <w:rsid w:val="00C876F7"/>
    <w:rsid w:val="00C87725"/>
    <w:rsid w:val="00C877A1"/>
    <w:rsid w:val="00C87810"/>
    <w:rsid w:val="00C87954"/>
    <w:rsid w:val="00C87A2B"/>
    <w:rsid w:val="00C87A78"/>
    <w:rsid w:val="00C87A8B"/>
    <w:rsid w:val="00C87CD5"/>
    <w:rsid w:val="00C87D04"/>
    <w:rsid w:val="00C87D10"/>
    <w:rsid w:val="00C87D62"/>
    <w:rsid w:val="00C87E47"/>
    <w:rsid w:val="00C87E8B"/>
    <w:rsid w:val="00C87F1F"/>
    <w:rsid w:val="00C90021"/>
    <w:rsid w:val="00C90044"/>
    <w:rsid w:val="00C900E1"/>
    <w:rsid w:val="00C90185"/>
    <w:rsid w:val="00C90466"/>
    <w:rsid w:val="00C90529"/>
    <w:rsid w:val="00C90577"/>
    <w:rsid w:val="00C90590"/>
    <w:rsid w:val="00C906B9"/>
    <w:rsid w:val="00C90702"/>
    <w:rsid w:val="00C90731"/>
    <w:rsid w:val="00C907D6"/>
    <w:rsid w:val="00C9080C"/>
    <w:rsid w:val="00C90888"/>
    <w:rsid w:val="00C9095F"/>
    <w:rsid w:val="00C90A50"/>
    <w:rsid w:val="00C90A5B"/>
    <w:rsid w:val="00C90A5E"/>
    <w:rsid w:val="00C90ACE"/>
    <w:rsid w:val="00C90B0E"/>
    <w:rsid w:val="00C90D6C"/>
    <w:rsid w:val="00C90D7D"/>
    <w:rsid w:val="00C90D9C"/>
    <w:rsid w:val="00C90EA0"/>
    <w:rsid w:val="00C90EA3"/>
    <w:rsid w:val="00C90F67"/>
    <w:rsid w:val="00C9101B"/>
    <w:rsid w:val="00C91043"/>
    <w:rsid w:val="00C91165"/>
    <w:rsid w:val="00C911CD"/>
    <w:rsid w:val="00C91353"/>
    <w:rsid w:val="00C91498"/>
    <w:rsid w:val="00C9155D"/>
    <w:rsid w:val="00C915A0"/>
    <w:rsid w:val="00C915C5"/>
    <w:rsid w:val="00C916E5"/>
    <w:rsid w:val="00C9173D"/>
    <w:rsid w:val="00C917BE"/>
    <w:rsid w:val="00C918B1"/>
    <w:rsid w:val="00C918E2"/>
    <w:rsid w:val="00C9194C"/>
    <w:rsid w:val="00C91952"/>
    <w:rsid w:val="00C919D4"/>
    <w:rsid w:val="00C91A8A"/>
    <w:rsid w:val="00C91B00"/>
    <w:rsid w:val="00C91B04"/>
    <w:rsid w:val="00C91E57"/>
    <w:rsid w:val="00C91FBC"/>
    <w:rsid w:val="00C92006"/>
    <w:rsid w:val="00C92221"/>
    <w:rsid w:val="00C92266"/>
    <w:rsid w:val="00C922FC"/>
    <w:rsid w:val="00C925A0"/>
    <w:rsid w:val="00C92622"/>
    <w:rsid w:val="00C92624"/>
    <w:rsid w:val="00C9265D"/>
    <w:rsid w:val="00C926E9"/>
    <w:rsid w:val="00C92782"/>
    <w:rsid w:val="00C927B0"/>
    <w:rsid w:val="00C92846"/>
    <w:rsid w:val="00C929C6"/>
    <w:rsid w:val="00C92A4C"/>
    <w:rsid w:val="00C92A7D"/>
    <w:rsid w:val="00C92B1B"/>
    <w:rsid w:val="00C92B97"/>
    <w:rsid w:val="00C92BAC"/>
    <w:rsid w:val="00C92D55"/>
    <w:rsid w:val="00C92DA3"/>
    <w:rsid w:val="00C92DC0"/>
    <w:rsid w:val="00C92DF2"/>
    <w:rsid w:val="00C92E3B"/>
    <w:rsid w:val="00C92E59"/>
    <w:rsid w:val="00C92EFF"/>
    <w:rsid w:val="00C92FA8"/>
    <w:rsid w:val="00C93077"/>
    <w:rsid w:val="00C931C9"/>
    <w:rsid w:val="00C93215"/>
    <w:rsid w:val="00C93271"/>
    <w:rsid w:val="00C933E7"/>
    <w:rsid w:val="00C93465"/>
    <w:rsid w:val="00C93506"/>
    <w:rsid w:val="00C9366C"/>
    <w:rsid w:val="00C93818"/>
    <w:rsid w:val="00C93874"/>
    <w:rsid w:val="00C93875"/>
    <w:rsid w:val="00C939D8"/>
    <w:rsid w:val="00C939FD"/>
    <w:rsid w:val="00C93A21"/>
    <w:rsid w:val="00C93A30"/>
    <w:rsid w:val="00C93A6D"/>
    <w:rsid w:val="00C93ADD"/>
    <w:rsid w:val="00C93AFF"/>
    <w:rsid w:val="00C93B04"/>
    <w:rsid w:val="00C93D28"/>
    <w:rsid w:val="00C93DD6"/>
    <w:rsid w:val="00C93E07"/>
    <w:rsid w:val="00C93EFD"/>
    <w:rsid w:val="00C94178"/>
    <w:rsid w:val="00C9421F"/>
    <w:rsid w:val="00C943CB"/>
    <w:rsid w:val="00C94402"/>
    <w:rsid w:val="00C94404"/>
    <w:rsid w:val="00C94432"/>
    <w:rsid w:val="00C94434"/>
    <w:rsid w:val="00C9447D"/>
    <w:rsid w:val="00C944AF"/>
    <w:rsid w:val="00C944D3"/>
    <w:rsid w:val="00C94579"/>
    <w:rsid w:val="00C945A8"/>
    <w:rsid w:val="00C9462D"/>
    <w:rsid w:val="00C94666"/>
    <w:rsid w:val="00C94681"/>
    <w:rsid w:val="00C94739"/>
    <w:rsid w:val="00C9479B"/>
    <w:rsid w:val="00C9484D"/>
    <w:rsid w:val="00C948A7"/>
    <w:rsid w:val="00C948C0"/>
    <w:rsid w:val="00C94912"/>
    <w:rsid w:val="00C9496D"/>
    <w:rsid w:val="00C94A43"/>
    <w:rsid w:val="00C94B1F"/>
    <w:rsid w:val="00C94CC7"/>
    <w:rsid w:val="00C94D0A"/>
    <w:rsid w:val="00C94DDD"/>
    <w:rsid w:val="00C94EA5"/>
    <w:rsid w:val="00C94F5E"/>
    <w:rsid w:val="00C94FBF"/>
    <w:rsid w:val="00C95141"/>
    <w:rsid w:val="00C9514B"/>
    <w:rsid w:val="00C95159"/>
    <w:rsid w:val="00C95198"/>
    <w:rsid w:val="00C951F6"/>
    <w:rsid w:val="00C95439"/>
    <w:rsid w:val="00C9556C"/>
    <w:rsid w:val="00C95576"/>
    <w:rsid w:val="00C95619"/>
    <w:rsid w:val="00C95622"/>
    <w:rsid w:val="00C9565D"/>
    <w:rsid w:val="00C95673"/>
    <w:rsid w:val="00C9573C"/>
    <w:rsid w:val="00C95759"/>
    <w:rsid w:val="00C95777"/>
    <w:rsid w:val="00C9578F"/>
    <w:rsid w:val="00C95790"/>
    <w:rsid w:val="00C957AE"/>
    <w:rsid w:val="00C95940"/>
    <w:rsid w:val="00C95A8F"/>
    <w:rsid w:val="00C95AC6"/>
    <w:rsid w:val="00C95B87"/>
    <w:rsid w:val="00C95C5E"/>
    <w:rsid w:val="00C95CFB"/>
    <w:rsid w:val="00C95D3C"/>
    <w:rsid w:val="00C95D83"/>
    <w:rsid w:val="00C95DBB"/>
    <w:rsid w:val="00C95DDD"/>
    <w:rsid w:val="00C95E9C"/>
    <w:rsid w:val="00C95ED3"/>
    <w:rsid w:val="00C95F5A"/>
    <w:rsid w:val="00C95FCA"/>
    <w:rsid w:val="00C960D2"/>
    <w:rsid w:val="00C96116"/>
    <w:rsid w:val="00C96170"/>
    <w:rsid w:val="00C9619B"/>
    <w:rsid w:val="00C961A7"/>
    <w:rsid w:val="00C961F0"/>
    <w:rsid w:val="00C962A4"/>
    <w:rsid w:val="00C962B1"/>
    <w:rsid w:val="00C963BC"/>
    <w:rsid w:val="00C96675"/>
    <w:rsid w:val="00C9667D"/>
    <w:rsid w:val="00C966D7"/>
    <w:rsid w:val="00C96717"/>
    <w:rsid w:val="00C96734"/>
    <w:rsid w:val="00C967D3"/>
    <w:rsid w:val="00C96812"/>
    <w:rsid w:val="00C968B2"/>
    <w:rsid w:val="00C968CB"/>
    <w:rsid w:val="00C9693A"/>
    <w:rsid w:val="00C96981"/>
    <w:rsid w:val="00C969DC"/>
    <w:rsid w:val="00C96A06"/>
    <w:rsid w:val="00C96AA9"/>
    <w:rsid w:val="00C96AAD"/>
    <w:rsid w:val="00C96AC4"/>
    <w:rsid w:val="00C96C3E"/>
    <w:rsid w:val="00C96C4F"/>
    <w:rsid w:val="00C96D15"/>
    <w:rsid w:val="00C96D39"/>
    <w:rsid w:val="00C96DE8"/>
    <w:rsid w:val="00C96E1B"/>
    <w:rsid w:val="00C96E2A"/>
    <w:rsid w:val="00C96E81"/>
    <w:rsid w:val="00C96F55"/>
    <w:rsid w:val="00C96F9D"/>
    <w:rsid w:val="00C96FDD"/>
    <w:rsid w:val="00C9702A"/>
    <w:rsid w:val="00C97096"/>
    <w:rsid w:val="00C97099"/>
    <w:rsid w:val="00C970D4"/>
    <w:rsid w:val="00C970E8"/>
    <w:rsid w:val="00C971FF"/>
    <w:rsid w:val="00C9733E"/>
    <w:rsid w:val="00C9736D"/>
    <w:rsid w:val="00C973E1"/>
    <w:rsid w:val="00C976AB"/>
    <w:rsid w:val="00C977E7"/>
    <w:rsid w:val="00C9787D"/>
    <w:rsid w:val="00C97A49"/>
    <w:rsid w:val="00C97A9A"/>
    <w:rsid w:val="00C97A9C"/>
    <w:rsid w:val="00C97B1B"/>
    <w:rsid w:val="00C97BBD"/>
    <w:rsid w:val="00C97C21"/>
    <w:rsid w:val="00C97C9F"/>
    <w:rsid w:val="00C97CFC"/>
    <w:rsid w:val="00C97DCF"/>
    <w:rsid w:val="00CA0013"/>
    <w:rsid w:val="00CA00A1"/>
    <w:rsid w:val="00CA00C4"/>
    <w:rsid w:val="00CA012E"/>
    <w:rsid w:val="00CA0134"/>
    <w:rsid w:val="00CA023B"/>
    <w:rsid w:val="00CA02AF"/>
    <w:rsid w:val="00CA0338"/>
    <w:rsid w:val="00CA045F"/>
    <w:rsid w:val="00CA0657"/>
    <w:rsid w:val="00CA0717"/>
    <w:rsid w:val="00CA08B2"/>
    <w:rsid w:val="00CA08ED"/>
    <w:rsid w:val="00CA094E"/>
    <w:rsid w:val="00CA09E2"/>
    <w:rsid w:val="00CA0B7E"/>
    <w:rsid w:val="00CA0BC9"/>
    <w:rsid w:val="00CA0CEB"/>
    <w:rsid w:val="00CA0D41"/>
    <w:rsid w:val="00CA0DA1"/>
    <w:rsid w:val="00CA0F41"/>
    <w:rsid w:val="00CA0F54"/>
    <w:rsid w:val="00CA0FE2"/>
    <w:rsid w:val="00CA1075"/>
    <w:rsid w:val="00CA1136"/>
    <w:rsid w:val="00CA1140"/>
    <w:rsid w:val="00CA11CB"/>
    <w:rsid w:val="00CA12AB"/>
    <w:rsid w:val="00CA131E"/>
    <w:rsid w:val="00CA13BA"/>
    <w:rsid w:val="00CA13D4"/>
    <w:rsid w:val="00CA1459"/>
    <w:rsid w:val="00CA1663"/>
    <w:rsid w:val="00CA16A7"/>
    <w:rsid w:val="00CA1795"/>
    <w:rsid w:val="00CA17AA"/>
    <w:rsid w:val="00CA1953"/>
    <w:rsid w:val="00CA1A1A"/>
    <w:rsid w:val="00CA1B8A"/>
    <w:rsid w:val="00CA1D28"/>
    <w:rsid w:val="00CA1F02"/>
    <w:rsid w:val="00CA1F33"/>
    <w:rsid w:val="00CA1FC0"/>
    <w:rsid w:val="00CA210A"/>
    <w:rsid w:val="00CA2123"/>
    <w:rsid w:val="00CA218A"/>
    <w:rsid w:val="00CA2223"/>
    <w:rsid w:val="00CA2320"/>
    <w:rsid w:val="00CA258C"/>
    <w:rsid w:val="00CA259F"/>
    <w:rsid w:val="00CA2755"/>
    <w:rsid w:val="00CA2800"/>
    <w:rsid w:val="00CA29F3"/>
    <w:rsid w:val="00CA2BC0"/>
    <w:rsid w:val="00CA2BD8"/>
    <w:rsid w:val="00CA2BE3"/>
    <w:rsid w:val="00CA2C11"/>
    <w:rsid w:val="00CA2E14"/>
    <w:rsid w:val="00CA2E24"/>
    <w:rsid w:val="00CA2F02"/>
    <w:rsid w:val="00CA30E0"/>
    <w:rsid w:val="00CA317B"/>
    <w:rsid w:val="00CA3184"/>
    <w:rsid w:val="00CA3187"/>
    <w:rsid w:val="00CA325D"/>
    <w:rsid w:val="00CA32FF"/>
    <w:rsid w:val="00CA333A"/>
    <w:rsid w:val="00CA3371"/>
    <w:rsid w:val="00CA338A"/>
    <w:rsid w:val="00CA34D5"/>
    <w:rsid w:val="00CA362D"/>
    <w:rsid w:val="00CA3637"/>
    <w:rsid w:val="00CA36C7"/>
    <w:rsid w:val="00CA36C8"/>
    <w:rsid w:val="00CA372A"/>
    <w:rsid w:val="00CA374A"/>
    <w:rsid w:val="00CA374B"/>
    <w:rsid w:val="00CA37DF"/>
    <w:rsid w:val="00CA3803"/>
    <w:rsid w:val="00CA398E"/>
    <w:rsid w:val="00CA39AC"/>
    <w:rsid w:val="00CA3A9D"/>
    <w:rsid w:val="00CA3ABB"/>
    <w:rsid w:val="00CA3B15"/>
    <w:rsid w:val="00CA3B73"/>
    <w:rsid w:val="00CA3BB9"/>
    <w:rsid w:val="00CA3C85"/>
    <w:rsid w:val="00CA3CB8"/>
    <w:rsid w:val="00CA3D12"/>
    <w:rsid w:val="00CA3F4E"/>
    <w:rsid w:val="00CA3F8D"/>
    <w:rsid w:val="00CA4130"/>
    <w:rsid w:val="00CA41D1"/>
    <w:rsid w:val="00CA41F7"/>
    <w:rsid w:val="00CA423A"/>
    <w:rsid w:val="00CA4271"/>
    <w:rsid w:val="00CA42AF"/>
    <w:rsid w:val="00CA42FB"/>
    <w:rsid w:val="00CA432F"/>
    <w:rsid w:val="00CA4358"/>
    <w:rsid w:val="00CA4374"/>
    <w:rsid w:val="00CA443F"/>
    <w:rsid w:val="00CA453A"/>
    <w:rsid w:val="00CA4556"/>
    <w:rsid w:val="00CA46AF"/>
    <w:rsid w:val="00CA4764"/>
    <w:rsid w:val="00CA47A6"/>
    <w:rsid w:val="00CA484A"/>
    <w:rsid w:val="00CA48BE"/>
    <w:rsid w:val="00CA49C8"/>
    <w:rsid w:val="00CA4A3F"/>
    <w:rsid w:val="00CA4B00"/>
    <w:rsid w:val="00CA4B90"/>
    <w:rsid w:val="00CA4C0E"/>
    <w:rsid w:val="00CA4C1E"/>
    <w:rsid w:val="00CA4C3F"/>
    <w:rsid w:val="00CA4CF9"/>
    <w:rsid w:val="00CA4D3D"/>
    <w:rsid w:val="00CA4DA1"/>
    <w:rsid w:val="00CA4EB6"/>
    <w:rsid w:val="00CA4FD2"/>
    <w:rsid w:val="00CA4FF0"/>
    <w:rsid w:val="00CA5040"/>
    <w:rsid w:val="00CA506E"/>
    <w:rsid w:val="00CA518F"/>
    <w:rsid w:val="00CA527B"/>
    <w:rsid w:val="00CA5323"/>
    <w:rsid w:val="00CA53AD"/>
    <w:rsid w:val="00CA560B"/>
    <w:rsid w:val="00CA5718"/>
    <w:rsid w:val="00CA5750"/>
    <w:rsid w:val="00CA5766"/>
    <w:rsid w:val="00CA579A"/>
    <w:rsid w:val="00CA58BA"/>
    <w:rsid w:val="00CA58DE"/>
    <w:rsid w:val="00CA5A4B"/>
    <w:rsid w:val="00CA5A64"/>
    <w:rsid w:val="00CA5A99"/>
    <w:rsid w:val="00CA5B1C"/>
    <w:rsid w:val="00CA5B6C"/>
    <w:rsid w:val="00CA5DBF"/>
    <w:rsid w:val="00CA5E59"/>
    <w:rsid w:val="00CA5E69"/>
    <w:rsid w:val="00CA5EEE"/>
    <w:rsid w:val="00CA5F2F"/>
    <w:rsid w:val="00CA611B"/>
    <w:rsid w:val="00CA6268"/>
    <w:rsid w:val="00CA633A"/>
    <w:rsid w:val="00CA63D4"/>
    <w:rsid w:val="00CA6491"/>
    <w:rsid w:val="00CA64E7"/>
    <w:rsid w:val="00CA6529"/>
    <w:rsid w:val="00CA6747"/>
    <w:rsid w:val="00CA678E"/>
    <w:rsid w:val="00CA689A"/>
    <w:rsid w:val="00CA6B4C"/>
    <w:rsid w:val="00CA6C28"/>
    <w:rsid w:val="00CA6C3A"/>
    <w:rsid w:val="00CA6C50"/>
    <w:rsid w:val="00CA6C59"/>
    <w:rsid w:val="00CA6C99"/>
    <w:rsid w:val="00CA6F24"/>
    <w:rsid w:val="00CA6F35"/>
    <w:rsid w:val="00CA716A"/>
    <w:rsid w:val="00CA720A"/>
    <w:rsid w:val="00CA738A"/>
    <w:rsid w:val="00CA7396"/>
    <w:rsid w:val="00CA7399"/>
    <w:rsid w:val="00CA73F8"/>
    <w:rsid w:val="00CA74A3"/>
    <w:rsid w:val="00CA74D7"/>
    <w:rsid w:val="00CA74F1"/>
    <w:rsid w:val="00CA75B9"/>
    <w:rsid w:val="00CA7607"/>
    <w:rsid w:val="00CA7627"/>
    <w:rsid w:val="00CA7776"/>
    <w:rsid w:val="00CA781B"/>
    <w:rsid w:val="00CA787A"/>
    <w:rsid w:val="00CA78CC"/>
    <w:rsid w:val="00CA78E2"/>
    <w:rsid w:val="00CA79A9"/>
    <w:rsid w:val="00CA7A91"/>
    <w:rsid w:val="00CA7AD9"/>
    <w:rsid w:val="00CA7B2D"/>
    <w:rsid w:val="00CA7B57"/>
    <w:rsid w:val="00CA7B94"/>
    <w:rsid w:val="00CA7CF9"/>
    <w:rsid w:val="00CA7D5B"/>
    <w:rsid w:val="00CA7D6D"/>
    <w:rsid w:val="00CA7D95"/>
    <w:rsid w:val="00CA7E86"/>
    <w:rsid w:val="00CA7E97"/>
    <w:rsid w:val="00CA7EC7"/>
    <w:rsid w:val="00CA7F04"/>
    <w:rsid w:val="00CA7F40"/>
    <w:rsid w:val="00CB001D"/>
    <w:rsid w:val="00CB008B"/>
    <w:rsid w:val="00CB00E6"/>
    <w:rsid w:val="00CB0147"/>
    <w:rsid w:val="00CB019D"/>
    <w:rsid w:val="00CB01C9"/>
    <w:rsid w:val="00CB02C3"/>
    <w:rsid w:val="00CB02FF"/>
    <w:rsid w:val="00CB0417"/>
    <w:rsid w:val="00CB047B"/>
    <w:rsid w:val="00CB04A5"/>
    <w:rsid w:val="00CB0580"/>
    <w:rsid w:val="00CB0677"/>
    <w:rsid w:val="00CB06B4"/>
    <w:rsid w:val="00CB06C6"/>
    <w:rsid w:val="00CB076D"/>
    <w:rsid w:val="00CB07D1"/>
    <w:rsid w:val="00CB08CC"/>
    <w:rsid w:val="00CB08D9"/>
    <w:rsid w:val="00CB0921"/>
    <w:rsid w:val="00CB0987"/>
    <w:rsid w:val="00CB0AC8"/>
    <w:rsid w:val="00CB0AD4"/>
    <w:rsid w:val="00CB0D20"/>
    <w:rsid w:val="00CB0DD9"/>
    <w:rsid w:val="00CB0E64"/>
    <w:rsid w:val="00CB0E71"/>
    <w:rsid w:val="00CB0FBA"/>
    <w:rsid w:val="00CB134E"/>
    <w:rsid w:val="00CB139B"/>
    <w:rsid w:val="00CB15AA"/>
    <w:rsid w:val="00CB15BE"/>
    <w:rsid w:val="00CB1602"/>
    <w:rsid w:val="00CB1640"/>
    <w:rsid w:val="00CB16AB"/>
    <w:rsid w:val="00CB16D4"/>
    <w:rsid w:val="00CB17F1"/>
    <w:rsid w:val="00CB1A3C"/>
    <w:rsid w:val="00CB1A97"/>
    <w:rsid w:val="00CB1C4D"/>
    <w:rsid w:val="00CB1D7D"/>
    <w:rsid w:val="00CB1DFC"/>
    <w:rsid w:val="00CB1E34"/>
    <w:rsid w:val="00CB1F1A"/>
    <w:rsid w:val="00CB1F3D"/>
    <w:rsid w:val="00CB1F5A"/>
    <w:rsid w:val="00CB1F64"/>
    <w:rsid w:val="00CB1FBE"/>
    <w:rsid w:val="00CB201D"/>
    <w:rsid w:val="00CB2201"/>
    <w:rsid w:val="00CB222E"/>
    <w:rsid w:val="00CB2255"/>
    <w:rsid w:val="00CB22BF"/>
    <w:rsid w:val="00CB2394"/>
    <w:rsid w:val="00CB242E"/>
    <w:rsid w:val="00CB2491"/>
    <w:rsid w:val="00CB24DE"/>
    <w:rsid w:val="00CB24E1"/>
    <w:rsid w:val="00CB24FE"/>
    <w:rsid w:val="00CB2531"/>
    <w:rsid w:val="00CB253C"/>
    <w:rsid w:val="00CB279A"/>
    <w:rsid w:val="00CB279D"/>
    <w:rsid w:val="00CB286C"/>
    <w:rsid w:val="00CB28C4"/>
    <w:rsid w:val="00CB2A1D"/>
    <w:rsid w:val="00CB2AD3"/>
    <w:rsid w:val="00CB2B7E"/>
    <w:rsid w:val="00CB2C0A"/>
    <w:rsid w:val="00CB2C25"/>
    <w:rsid w:val="00CB2C58"/>
    <w:rsid w:val="00CB2D10"/>
    <w:rsid w:val="00CB2DE8"/>
    <w:rsid w:val="00CB2E86"/>
    <w:rsid w:val="00CB2FF4"/>
    <w:rsid w:val="00CB311C"/>
    <w:rsid w:val="00CB31AD"/>
    <w:rsid w:val="00CB327E"/>
    <w:rsid w:val="00CB34EF"/>
    <w:rsid w:val="00CB3574"/>
    <w:rsid w:val="00CB3793"/>
    <w:rsid w:val="00CB37D2"/>
    <w:rsid w:val="00CB388F"/>
    <w:rsid w:val="00CB3963"/>
    <w:rsid w:val="00CB3B6D"/>
    <w:rsid w:val="00CB3BB0"/>
    <w:rsid w:val="00CB3C8B"/>
    <w:rsid w:val="00CB3DEA"/>
    <w:rsid w:val="00CB3E1D"/>
    <w:rsid w:val="00CB3E23"/>
    <w:rsid w:val="00CB3F8E"/>
    <w:rsid w:val="00CB3FBE"/>
    <w:rsid w:val="00CB4087"/>
    <w:rsid w:val="00CB40DA"/>
    <w:rsid w:val="00CB41D1"/>
    <w:rsid w:val="00CB428A"/>
    <w:rsid w:val="00CB42B7"/>
    <w:rsid w:val="00CB42F0"/>
    <w:rsid w:val="00CB4309"/>
    <w:rsid w:val="00CB433C"/>
    <w:rsid w:val="00CB4364"/>
    <w:rsid w:val="00CB44F2"/>
    <w:rsid w:val="00CB4537"/>
    <w:rsid w:val="00CB4562"/>
    <w:rsid w:val="00CB45D0"/>
    <w:rsid w:val="00CB45D5"/>
    <w:rsid w:val="00CB4642"/>
    <w:rsid w:val="00CB4652"/>
    <w:rsid w:val="00CB4665"/>
    <w:rsid w:val="00CB4775"/>
    <w:rsid w:val="00CB48B8"/>
    <w:rsid w:val="00CB48F0"/>
    <w:rsid w:val="00CB498C"/>
    <w:rsid w:val="00CB4AA6"/>
    <w:rsid w:val="00CB4B7D"/>
    <w:rsid w:val="00CB4DF0"/>
    <w:rsid w:val="00CB5154"/>
    <w:rsid w:val="00CB5252"/>
    <w:rsid w:val="00CB532C"/>
    <w:rsid w:val="00CB537F"/>
    <w:rsid w:val="00CB5449"/>
    <w:rsid w:val="00CB54DB"/>
    <w:rsid w:val="00CB550D"/>
    <w:rsid w:val="00CB5538"/>
    <w:rsid w:val="00CB55FB"/>
    <w:rsid w:val="00CB5649"/>
    <w:rsid w:val="00CB56A2"/>
    <w:rsid w:val="00CB577A"/>
    <w:rsid w:val="00CB581B"/>
    <w:rsid w:val="00CB5833"/>
    <w:rsid w:val="00CB59D5"/>
    <w:rsid w:val="00CB5A4B"/>
    <w:rsid w:val="00CB5A69"/>
    <w:rsid w:val="00CB5BF7"/>
    <w:rsid w:val="00CB5CEF"/>
    <w:rsid w:val="00CB5E4C"/>
    <w:rsid w:val="00CB629D"/>
    <w:rsid w:val="00CB6339"/>
    <w:rsid w:val="00CB6373"/>
    <w:rsid w:val="00CB6388"/>
    <w:rsid w:val="00CB63A3"/>
    <w:rsid w:val="00CB6462"/>
    <w:rsid w:val="00CB6629"/>
    <w:rsid w:val="00CB664A"/>
    <w:rsid w:val="00CB66F9"/>
    <w:rsid w:val="00CB6743"/>
    <w:rsid w:val="00CB68AD"/>
    <w:rsid w:val="00CB68C8"/>
    <w:rsid w:val="00CB690F"/>
    <w:rsid w:val="00CB692A"/>
    <w:rsid w:val="00CB6940"/>
    <w:rsid w:val="00CB698A"/>
    <w:rsid w:val="00CB69E5"/>
    <w:rsid w:val="00CB6A97"/>
    <w:rsid w:val="00CB6ACA"/>
    <w:rsid w:val="00CB6AEE"/>
    <w:rsid w:val="00CB6B8C"/>
    <w:rsid w:val="00CB6BC0"/>
    <w:rsid w:val="00CB6CC4"/>
    <w:rsid w:val="00CB6D8B"/>
    <w:rsid w:val="00CB6DDD"/>
    <w:rsid w:val="00CB6EA6"/>
    <w:rsid w:val="00CB6EC0"/>
    <w:rsid w:val="00CB6F4E"/>
    <w:rsid w:val="00CB6F68"/>
    <w:rsid w:val="00CB6FD3"/>
    <w:rsid w:val="00CB706C"/>
    <w:rsid w:val="00CB70CE"/>
    <w:rsid w:val="00CB7121"/>
    <w:rsid w:val="00CB7136"/>
    <w:rsid w:val="00CB71A5"/>
    <w:rsid w:val="00CB72DD"/>
    <w:rsid w:val="00CB7323"/>
    <w:rsid w:val="00CB7373"/>
    <w:rsid w:val="00CB7394"/>
    <w:rsid w:val="00CB7592"/>
    <w:rsid w:val="00CB7671"/>
    <w:rsid w:val="00CB7697"/>
    <w:rsid w:val="00CB7754"/>
    <w:rsid w:val="00CB7805"/>
    <w:rsid w:val="00CB78F9"/>
    <w:rsid w:val="00CB7925"/>
    <w:rsid w:val="00CB79B2"/>
    <w:rsid w:val="00CB7A18"/>
    <w:rsid w:val="00CB7A49"/>
    <w:rsid w:val="00CB7C89"/>
    <w:rsid w:val="00CB7CD4"/>
    <w:rsid w:val="00CB7CDB"/>
    <w:rsid w:val="00CB7F63"/>
    <w:rsid w:val="00CC006C"/>
    <w:rsid w:val="00CC00FC"/>
    <w:rsid w:val="00CC0268"/>
    <w:rsid w:val="00CC0390"/>
    <w:rsid w:val="00CC03B8"/>
    <w:rsid w:val="00CC0436"/>
    <w:rsid w:val="00CC0452"/>
    <w:rsid w:val="00CC060B"/>
    <w:rsid w:val="00CC062A"/>
    <w:rsid w:val="00CC07C5"/>
    <w:rsid w:val="00CC0891"/>
    <w:rsid w:val="00CC09B2"/>
    <w:rsid w:val="00CC09DE"/>
    <w:rsid w:val="00CC0AE3"/>
    <w:rsid w:val="00CC0B98"/>
    <w:rsid w:val="00CC0C81"/>
    <w:rsid w:val="00CC0D08"/>
    <w:rsid w:val="00CC0E8C"/>
    <w:rsid w:val="00CC0F30"/>
    <w:rsid w:val="00CC0F52"/>
    <w:rsid w:val="00CC0FEC"/>
    <w:rsid w:val="00CC0FEE"/>
    <w:rsid w:val="00CC10F3"/>
    <w:rsid w:val="00CC1203"/>
    <w:rsid w:val="00CC12BB"/>
    <w:rsid w:val="00CC1346"/>
    <w:rsid w:val="00CC14C8"/>
    <w:rsid w:val="00CC155F"/>
    <w:rsid w:val="00CC15A3"/>
    <w:rsid w:val="00CC174E"/>
    <w:rsid w:val="00CC1774"/>
    <w:rsid w:val="00CC177F"/>
    <w:rsid w:val="00CC19DA"/>
    <w:rsid w:val="00CC1ADA"/>
    <w:rsid w:val="00CC1BC3"/>
    <w:rsid w:val="00CC1CBC"/>
    <w:rsid w:val="00CC1D39"/>
    <w:rsid w:val="00CC1D3C"/>
    <w:rsid w:val="00CC1D4A"/>
    <w:rsid w:val="00CC1DDA"/>
    <w:rsid w:val="00CC1DFE"/>
    <w:rsid w:val="00CC1F8C"/>
    <w:rsid w:val="00CC1FA8"/>
    <w:rsid w:val="00CC20AB"/>
    <w:rsid w:val="00CC216D"/>
    <w:rsid w:val="00CC2190"/>
    <w:rsid w:val="00CC21CA"/>
    <w:rsid w:val="00CC2205"/>
    <w:rsid w:val="00CC2520"/>
    <w:rsid w:val="00CC268A"/>
    <w:rsid w:val="00CC271E"/>
    <w:rsid w:val="00CC2A7D"/>
    <w:rsid w:val="00CC2B68"/>
    <w:rsid w:val="00CC2C46"/>
    <w:rsid w:val="00CC2D52"/>
    <w:rsid w:val="00CC2DA9"/>
    <w:rsid w:val="00CC2DC2"/>
    <w:rsid w:val="00CC2E34"/>
    <w:rsid w:val="00CC2E3A"/>
    <w:rsid w:val="00CC2EC4"/>
    <w:rsid w:val="00CC2F96"/>
    <w:rsid w:val="00CC2FC3"/>
    <w:rsid w:val="00CC2FC9"/>
    <w:rsid w:val="00CC2FCB"/>
    <w:rsid w:val="00CC3156"/>
    <w:rsid w:val="00CC3294"/>
    <w:rsid w:val="00CC3374"/>
    <w:rsid w:val="00CC3460"/>
    <w:rsid w:val="00CC350B"/>
    <w:rsid w:val="00CC38B2"/>
    <w:rsid w:val="00CC3933"/>
    <w:rsid w:val="00CC3972"/>
    <w:rsid w:val="00CC39C3"/>
    <w:rsid w:val="00CC39D8"/>
    <w:rsid w:val="00CC3A5B"/>
    <w:rsid w:val="00CC3B71"/>
    <w:rsid w:val="00CC3BCA"/>
    <w:rsid w:val="00CC3BFC"/>
    <w:rsid w:val="00CC3CCD"/>
    <w:rsid w:val="00CC3D6C"/>
    <w:rsid w:val="00CC3D86"/>
    <w:rsid w:val="00CC401F"/>
    <w:rsid w:val="00CC414D"/>
    <w:rsid w:val="00CC44C2"/>
    <w:rsid w:val="00CC4555"/>
    <w:rsid w:val="00CC4678"/>
    <w:rsid w:val="00CC478A"/>
    <w:rsid w:val="00CC47D9"/>
    <w:rsid w:val="00CC484B"/>
    <w:rsid w:val="00CC48AC"/>
    <w:rsid w:val="00CC48DB"/>
    <w:rsid w:val="00CC4905"/>
    <w:rsid w:val="00CC4A4B"/>
    <w:rsid w:val="00CC4AAC"/>
    <w:rsid w:val="00CC4B07"/>
    <w:rsid w:val="00CC4B6C"/>
    <w:rsid w:val="00CC4B89"/>
    <w:rsid w:val="00CC4D18"/>
    <w:rsid w:val="00CC4E54"/>
    <w:rsid w:val="00CC4F54"/>
    <w:rsid w:val="00CC4FA7"/>
    <w:rsid w:val="00CC50ED"/>
    <w:rsid w:val="00CC51CB"/>
    <w:rsid w:val="00CC5382"/>
    <w:rsid w:val="00CC543D"/>
    <w:rsid w:val="00CC5446"/>
    <w:rsid w:val="00CC5462"/>
    <w:rsid w:val="00CC5538"/>
    <w:rsid w:val="00CC5725"/>
    <w:rsid w:val="00CC576D"/>
    <w:rsid w:val="00CC57BC"/>
    <w:rsid w:val="00CC58BF"/>
    <w:rsid w:val="00CC58DB"/>
    <w:rsid w:val="00CC59A8"/>
    <w:rsid w:val="00CC5AA5"/>
    <w:rsid w:val="00CC5ACD"/>
    <w:rsid w:val="00CC5B65"/>
    <w:rsid w:val="00CC5B6E"/>
    <w:rsid w:val="00CC5C71"/>
    <w:rsid w:val="00CC5E61"/>
    <w:rsid w:val="00CC5FC5"/>
    <w:rsid w:val="00CC60D0"/>
    <w:rsid w:val="00CC62A4"/>
    <w:rsid w:val="00CC62D1"/>
    <w:rsid w:val="00CC62DF"/>
    <w:rsid w:val="00CC6543"/>
    <w:rsid w:val="00CC67A0"/>
    <w:rsid w:val="00CC67F2"/>
    <w:rsid w:val="00CC684B"/>
    <w:rsid w:val="00CC6850"/>
    <w:rsid w:val="00CC685D"/>
    <w:rsid w:val="00CC686C"/>
    <w:rsid w:val="00CC68B9"/>
    <w:rsid w:val="00CC6B56"/>
    <w:rsid w:val="00CC6C69"/>
    <w:rsid w:val="00CC6E48"/>
    <w:rsid w:val="00CC6FFC"/>
    <w:rsid w:val="00CC7060"/>
    <w:rsid w:val="00CC7086"/>
    <w:rsid w:val="00CC7116"/>
    <w:rsid w:val="00CC71B7"/>
    <w:rsid w:val="00CC71B8"/>
    <w:rsid w:val="00CC71EB"/>
    <w:rsid w:val="00CC72E3"/>
    <w:rsid w:val="00CC732C"/>
    <w:rsid w:val="00CC7377"/>
    <w:rsid w:val="00CC73A6"/>
    <w:rsid w:val="00CC742F"/>
    <w:rsid w:val="00CC74D4"/>
    <w:rsid w:val="00CC74F4"/>
    <w:rsid w:val="00CC7528"/>
    <w:rsid w:val="00CC753E"/>
    <w:rsid w:val="00CC760B"/>
    <w:rsid w:val="00CC773E"/>
    <w:rsid w:val="00CC774B"/>
    <w:rsid w:val="00CC7797"/>
    <w:rsid w:val="00CC7894"/>
    <w:rsid w:val="00CC78AA"/>
    <w:rsid w:val="00CC78C6"/>
    <w:rsid w:val="00CC7A4C"/>
    <w:rsid w:val="00CC7AB1"/>
    <w:rsid w:val="00CC7C13"/>
    <w:rsid w:val="00CC7CD9"/>
    <w:rsid w:val="00CC7F18"/>
    <w:rsid w:val="00CD0118"/>
    <w:rsid w:val="00CD016D"/>
    <w:rsid w:val="00CD0296"/>
    <w:rsid w:val="00CD03A3"/>
    <w:rsid w:val="00CD056B"/>
    <w:rsid w:val="00CD05CA"/>
    <w:rsid w:val="00CD05DF"/>
    <w:rsid w:val="00CD06D8"/>
    <w:rsid w:val="00CD0775"/>
    <w:rsid w:val="00CD07D6"/>
    <w:rsid w:val="00CD08EA"/>
    <w:rsid w:val="00CD096D"/>
    <w:rsid w:val="00CD0C26"/>
    <w:rsid w:val="00CD0D6A"/>
    <w:rsid w:val="00CD0F53"/>
    <w:rsid w:val="00CD0FA8"/>
    <w:rsid w:val="00CD10B0"/>
    <w:rsid w:val="00CD110F"/>
    <w:rsid w:val="00CD1302"/>
    <w:rsid w:val="00CD13D5"/>
    <w:rsid w:val="00CD13F6"/>
    <w:rsid w:val="00CD140A"/>
    <w:rsid w:val="00CD141C"/>
    <w:rsid w:val="00CD143F"/>
    <w:rsid w:val="00CD14BC"/>
    <w:rsid w:val="00CD14FE"/>
    <w:rsid w:val="00CD15E3"/>
    <w:rsid w:val="00CD1665"/>
    <w:rsid w:val="00CD1699"/>
    <w:rsid w:val="00CD16FC"/>
    <w:rsid w:val="00CD186A"/>
    <w:rsid w:val="00CD190E"/>
    <w:rsid w:val="00CD19D5"/>
    <w:rsid w:val="00CD1A12"/>
    <w:rsid w:val="00CD1ADB"/>
    <w:rsid w:val="00CD1B1A"/>
    <w:rsid w:val="00CD1B9D"/>
    <w:rsid w:val="00CD1E41"/>
    <w:rsid w:val="00CD1EDB"/>
    <w:rsid w:val="00CD204B"/>
    <w:rsid w:val="00CD217C"/>
    <w:rsid w:val="00CD217E"/>
    <w:rsid w:val="00CD233A"/>
    <w:rsid w:val="00CD2404"/>
    <w:rsid w:val="00CD2419"/>
    <w:rsid w:val="00CD243C"/>
    <w:rsid w:val="00CD246E"/>
    <w:rsid w:val="00CD24D8"/>
    <w:rsid w:val="00CD256F"/>
    <w:rsid w:val="00CD25B6"/>
    <w:rsid w:val="00CD2775"/>
    <w:rsid w:val="00CD278D"/>
    <w:rsid w:val="00CD278E"/>
    <w:rsid w:val="00CD27DD"/>
    <w:rsid w:val="00CD2808"/>
    <w:rsid w:val="00CD2839"/>
    <w:rsid w:val="00CD2A78"/>
    <w:rsid w:val="00CD307D"/>
    <w:rsid w:val="00CD308C"/>
    <w:rsid w:val="00CD30BF"/>
    <w:rsid w:val="00CD312C"/>
    <w:rsid w:val="00CD3151"/>
    <w:rsid w:val="00CD316B"/>
    <w:rsid w:val="00CD317A"/>
    <w:rsid w:val="00CD31C8"/>
    <w:rsid w:val="00CD3497"/>
    <w:rsid w:val="00CD34ED"/>
    <w:rsid w:val="00CD34F7"/>
    <w:rsid w:val="00CD35EB"/>
    <w:rsid w:val="00CD37FC"/>
    <w:rsid w:val="00CD3898"/>
    <w:rsid w:val="00CD3912"/>
    <w:rsid w:val="00CD39C7"/>
    <w:rsid w:val="00CD3A15"/>
    <w:rsid w:val="00CD3A8F"/>
    <w:rsid w:val="00CD3ADA"/>
    <w:rsid w:val="00CD3B18"/>
    <w:rsid w:val="00CD3B40"/>
    <w:rsid w:val="00CD3C4E"/>
    <w:rsid w:val="00CD3C86"/>
    <w:rsid w:val="00CD3C93"/>
    <w:rsid w:val="00CD3EBB"/>
    <w:rsid w:val="00CD3F21"/>
    <w:rsid w:val="00CD3F2E"/>
    <w:rsid w:val="00CD3F6B"/>
    <w:rsid w:val="00CD40BE"/>
    <w:rsid w:val="00CD41C6"/>
    <w:rsid w:val="00CD42AA"/>
    <w:rsid w:val="00CD42E8"/>
    <w:rsid w:val="00CD4354"/>
    <w:rsid w:val="00CD43D5"/>
    <w:rsid w:val="00CD4441"/>
    <w:rsid w:val="00CD45BB"/>
    <w:rsid w:val="00CD470C"/>
    <w:rsid w:val="00CD4804"/>
    <w:rsid w:val="00CD4836"/>
    <w:rsid w:val="00CD493C"/>
    <w:rsid w:val="00CD496B"/>
    <w:rsid w:val="00CD4A12"/>
    <w:rsid w:val="00CD4B1D"/>
    <w:rsid w:val="00CD4B62"/>
    <w:rsid w:val="00CD4C89"/>
    <w:rsid w:val="00CD4D58"/>
    <w:rsid w:val="00CD4E16"/>
    <w:rsid w:val="00CD4E45"/>
    <w:rsid w:val="00CD4EE1"/>
    <w:rsid w:val="00CD4F41"/>
    <w:rsid w:val="00CD4FF4"/>
    <w:rsid w:val="00CD516A"/>
    <w:rsid w:val="00CD519D"/>
    <w:rsid w:val="00CD521A"/>
    <w:rsid w:val="00CD5244"/>
    <w:rsid w:val="00CD52A7"/>
    <w:rsid w:val="00CD52D1"/>
    <w:rsid w:val="00CD534E"/>
    <w:rsid w:val="00CD53C0"/>
    <w:rsid w:val="00CD53C9"/>
    <w:rsid w:val="00CD540F"/>
    <w:rsid w:val="00CD54A5"/>
    <w:rsid w:val="00CD558B"/>
    <w:rsid w:val="00CD56FE"/>
    <w:rsid w:val="00CD574A"/>
    <w:rsid w:val="00CD578B"/>
    <w:rsid w:val="00CD589E"/>
    <w:rsid w:val="00CD5992"/>
    <w:rsid w:val="00CD59F0"/>
    <w:rsid w:val="00CD5A83"/>
    <w:rsid w:val="00CD5B95"/>
    <w:rsid w:val="00CD5BEE"/>
    <w:rsid w:val="00CD5E79"/>
    <w:rsid w:val="00CD5E7A"/>
    <w:rsid w:val="00CD5F1B"/>
    <w:rsid w:val="00CD605D"/>
    <w:rsid w:val="00CD608D"/>
    <w:rsid w:val="00CD62A1"/>
    <w:rsid w:val="00CD62A9"/>
    <w:rsid w:val="00CD62B2"/>
    <w:rsid w:val="00CD62B5"/>
    <w:rsid w:val="00CD63D6"/>
    <w:rsid w:val="00CD6428"/>
    <w:rsid w:val="00CD6568"/>
    <w:rsid w:val="00CD65D7"/>
    <w:rsid w:val="00CD6785"/>
    <w:rsid w:val="00CD68E1"/>
    <w:rsid w:val="00CD6937"/>
    <w:rsid w:val="00CD6B01"/>
    <w:rsid w:val="00CD6B5C"/>
    <w:rsid w:val="00CD6BBD"/>
    <w:rsid w:val="00CD6C78"/>
    <w:rsid w:val="00CD6C8B"/>
    <w:rsid w:val="00CD6D02"/>
    <w:rsid w:val="00CD6D1C"/>
    <w:rsid w:val="00CD6D1E"/>
    <w:rsid w:val="00CD6DEB"/>
    <w:rsid w:val="00CD6E3B"/>
    <w:rsid w:val="00CD6EF8"/>
    <w:rsid w:val="00CD6FB5"/>
    <w:rsid w:val="00CD7001"/>
    <w:rsid w:val="00CD7022"/>
    <w:rsid w:val="00CD715E"/>
    <w:rsid w:val="00CD71AC"/>
    <w:rsid w:val="00CD71D1"/>
    <w:rsid w:val="00CD723A"/>
    <w:rsid w:val="00CD7338"/>
    <w:rsid w:val="00CD73E7"/>
    <w:rsid w:val="00CD74EA"/>
    <w:rsid w:val="00CD757B"/>
    <w:rsid w:val="00CD75FE"/>
    <w:rsid w:val="00CD7770"/>
    <w:rsid w:val="00CD781C"/>
    <w:rsid w:val="00CD78FA"/>
    <w:rsid w:val="00CD7959"/>
    <w:rsid w:val="00CD7A5E"/>
    <w:rsid w:val="00CD7AD4"/>
    <w:rsid w:val="00CD7B14"/>
    <w:rsid w:val="00CD7BE4"/>
    <w:rsid w:val="00CD7EC4"/>
    <w:rsid w:val="00CD7FF9"/>
    <w:rsid w:val="00CE0015"/>
    <w:rsid w:val="00CE027A"/>
    <w:rsid w:val="00CE02BE"/>
    <w:rsid w:val="00CE0352"/>
    <w:rsid w:val="00CE059E"/>
    <w:rsid w:val="00CE05E2"/>
    <w:rsid w:val="00CE0623"/>
    <w:rsid w:val="00CE062F"/>
    <w:rsid w:val="00CE068E"/>
    <w:rsid w:val="00CE06BD"/>
    <w:rsid w:val="00CE0709"/>
    <w:rsid w:val="00CE07D7"/>
    <w:rsid w:val="00CE07F2"/>
    <w:rsid w:val="00CE09F8"/>
    <w:rsid w:val="00CE0A2D"/>
    <w:rsid w:val="00CE0A44"/>
    <w:rsid w:val="00CE0BFC"/>
    <w:rsid w:val="00CE0C22"/>
    <w:rsid w:val="00CE0D40"/>
    <w:rsid w:val="00CE0DD1"/>
    <w:rsid w:val="00CE0F2C"/>
    <w:rsid w:val="00CE0FE5"/>
    <w:rsid w:val="00CE10EE"/>
    <w:rsid w:val="00CE1115"/>
    <w:rsid w:val="00CE11BB"/>
    <w:rsid w:val="00CE120A"/>
    <w:rsid w:val="00CE1244"/>
    <w:rsid w:val="00CE151C"/>
    <w:rsid w:val="00CE15A7"/>
    <w:rsid w:val="00CE15E8"/>
    <w:rsid w:val="00CE16BD"/>
    <w:rsid w:val="00CE170F"/>
    <w:rsid w:val="00CE178F"/>
    <w:rsid w:val="00CE17F1"/>
    <w:rsid w:val="00CE1815"/>
    <w:rsid w:val="00CE18BB"/>
    <w:rsid w:val="00CE190D"/>
    <w:rsid w:val="00CE1956"/>
    <w:rsid w:val="00CE1A54"/>
    <w:rsid w:val="00CE1B3E"/>
    <w:rsid w:val="00CE1B69"/>
    <w:rsid w:val="00CE1D5C"/>
    <w:rsid w:val="00CE1E90"/>
    <w:rsid w:val="00CE2115"/>
    <w:rsid w:val="00CE2370"/>
    <w:rsid w:val="00CE24C6"/>
    <w:rsid w:val="00CE257F"/>
    <w:rsid w:val="00CE25A5"/>
    <w:rsid w:val="00CE26ED"/>
    <w:rsid w:val="00CE2757"/>
    <w:rsid w:val="00CE27CD"/>
    <w:rsid w:val="00CE27F9"/>
    <w:rsid w:val="00CE29CA"/>
    <w:rsid w:val="00CE2A0B"/>
    <w:rsid w:val="00CE2AD7"/>
    <w:rsid w:val="00CE2B75"/>
    <w:rsid w:val="00CE2C50"/>
    <w:rsid w:val="00CE2C71"/>
    <w:rsid w:val="00CE2CE5"/>
    <w:rsid w:val="00CE2D68"/>
    <w:rsid w:val="00CE2ECD"/>
    <w:rsid w:val="00CE2FBE"/>
    <w:rsid w:val="00CE304F"/>
    <w:rsid w:val="00CE31C9"/>
    <w:rsid w:val="00CE3202"/>
    <w:rsid w:val="00CE336E"/>
    <w:rsid w:val="00CE3392"/>
    <w:rsid w:val="00CE339A"/>
    <w:rsid w:val="00CE343D"/>
    <w:rsid w:val="00CE3471"/>
    <w:rsid w:val="00CE349A"/>
    <w:rsid w:val="00CE36EA"/>
    <w:rsid w:val="00CE37E6"/>
    <w:rsid w:val="00CE38A0"/>
    <w:rsid w:val="00CE38AE"/>
    <w:rsid w:val="00CE3AD9"/>
    <w:rsid w:val="00CE3AE9"/>
    <w:rsid w:val="00CE3AF7"/>
    <w:rsid w:val="00CE3B0C"/>
    <w:rsid w:val="00CE3B3A"/>
    <w:rsid w:val="00CE3B52"/>
    <w:rsid w:val="00CE3C42"/>
    <w:rsid w:val="00CE3CEF"/>
    <w:rsid w:val="00CE3D5B"/>
    <w:rsid w:val="00CE3F0F"/>
    <w:rsid w:val="00CE3F27"/>
    <w:rsid w:val="00CE3F92"/>
    <w:rsid w:val="00CE409B"/>
    <w:rsid w:val="00CE4204"/>
    <w:rsid w:val="00CE4225"/>
    <w:rsid w:val="00CE432C"/>
    <w:rsid w:val="00CE4504"/>
    <w:rsid w:val="00CE4535"/>
    <w:rsid w:val="00CE4596"/>
    <w:rsid w:val="00CE4611"/>
    <w:rsid w:val="00CE464A"/>
    <w:rsid w:val="00CE46EA"/>
    <w:rsid w:val="00CE480E"/>
    <w:rsid w:val="00CE4912"/>
    <w:rsid w:val="00CE4AD6"/>
    <w:rsid w:val="00CE4BBF"/>
    <w:rsid w:val="00CE4C06"/>
    <w:rsid w:val="00CE4C0C"/>
    <w:rsid w:val="00CE4D61"/>
    <w:rsid w:val="00CE4DC2"/>
    <w:rsid w:val="00CE4DED"/>
    <w:rsid w:val="00CE4FC4"/>
    <w:rsid w:val="00CE50C5"/>
    <w:rsid w:val="00CE50D3"/>
    <w:rsid w:val="00CE50FD"/>
    <w:rsid w:val="00CE51A7"/>
    <w:rsid w:val="00CE52BE"/>
    <w:rsid w:val="00CE53C4"/>
    <w:rsid w:val="00CE54E5"/>
    <w:rsid w:val="00CE563F"/>
    <w:rsid w:val="00CE56EF"/>
    <w:rsid w:val="00CE5747"/>
    <w:rsid w:val="00CE5856"/>
    <w:rsid w:val="00CE592D"/>
    <w:rsid w:val="00CE5A9A"/>
    <w:rsid w:val="00CE5B37"/>
    <w:rsid w:val="00CE5C0C"/>
    <w:rsid w:val="00CE5D0E"/>
    <w:rsid w:val="00CE5E31"/>
    <w:rsid w:val="00CE5F44"/>
    <w:rsid w:val="00CE5F7F"/>
    <w:rsid w:val="00CE5FC7"/>
    <w:rsid w:val="00CE60A5"/>
    <w:rsid w:val="00CE60A9"/>
    <w:rsid w:val="00CE60C4"/>
    <w:rsid w:val="00CE60D9"/>
    <w:rsid w:val="00CE633C"/>
    <w:rsid w:val="00CE6389"/>
    <w:rsid w:val="00CE6458"/>
    <w:rsid w:val="00CE66B4"/>
    <w:rsid w:val="00CE67C4"/>
    <w:rsid w:val="00CE680A"/>
    <w:rsid w:val="00CE6A76"/>
    <w:rsid w:val="00CE6B55"/>
    <w:rsid w:val="00CE6C74"/>
    <w:rsid w:val="00CE6CD0"/>
    <w:rsid w:val="00CE6E54"/>
    <w:rsid w:val="00CE6EFC"/>
    <w:rsid w:val="00CE6F2A"/>
    <w:rsid w:val="00CE6F58"/>
    <w:rsid w:val="00CE6FCA"/>
    <w:rsid w:val="00CE73A7"/>
    <w:rsid w:val="00CE750A"/>
    <w:rsid w:val="00CE75D4"/>
    <w:rsid w:val="00CE768F"/>
    <w:rsid w:val="00CE76FB"/>
    <w:rsid w:val="00CE770D"/>
    <w:rsid w:val="00CE7743"/>
    <w:rsid w:val="00CE7916"/>
    <w:rsid w:val="00CE796A"/>
    <w:rsid w:val="00CE7A77"/>
    <w:rsid w:val="00CE7B19"/>
    <w:rsid w:val="00CE7B31"/>
    <w:rsid w:val="00CE7B69"/>
    <w:rsid w:val="00CE7D13"/>
    <w:rsid w:val="00CE7D98"/>
    <w:rsid w:val="00CE7E45"/>
    <w:rsid w:val="00CE7E5E"/>
    <w:rsid w:val="00CE7ED5"/>
    <w:rsid w:val="00CE7F44"/>
    <w:rsid w:val="00CE7F75"/>
    <w:rsid w:val="00CE7FB7"/>
    <w:rsid w:val="00CE7FD1"/>
    <w:rsid w:val="00CF01A3"/>
    <w:rsid w:val="00CF01DA"/>
    <w:rsid w:val="00CF0231"/>
    <w:rsid w:val="00CF0466"/>
    <w:rsid w:val="00CF0489"/>
    <w:rsid w:val="00CF05E3"/>
    <w:rsid w:val="00CF0647"/>
    <w:rsid w:val="00CF0658"/>
    <w:rsid w:val="00CF0688"/>
    <w:rsid w:val="00CF069B"/>
    <w:rsid w:val="00CF06C7"/>
    <w:rsid w:val="00CF073B"/>
    <w:rsid w:val="00CF0782"/>
    <w:rsid w:val="00CF096A"/>
    <w:rsid w:val="00CF09F3"/>
    <w:rsid w:val="00CF0A44"/>
    <w:rsid w:val="00CF0A9C"/>
    <w:rsid w:val="00CF0AC6"/>
    <w:rsid w:val="00CF0C04"/>
    <w:rsid w:val="00CF0C90"/>
    <w:rsid w:val="00CF0CEE"/>
    <w:rsid w:val="00CF0D96"/>
    <w:rsid w:val="00CF0DBF"/>
    <w:rsid w:val="00CF0E96"/>
    <w:rsid w:val="00CF0E99"/>
    <w:rsid w:val="00CF0EDF"/>
    <w:rsid w:val="00CF0F33"/>
    <w:rsid w:val="00CF10C5"/>
    <w:rsid w:val="00CF10FF"/>
    <w:rsid w:val="00CF1117"/>
    <w:rsid w:val="00CF11A2"/>
    <w:rsid w:val="00CF1275"/>
    <w:rsid w:val="00CF1383"/>
    <w:rsid w:val="00CF1398"/>
    <w:rsid w:val="00CF13F6"/>
    <w:rsid w:val="00CF141D"/>
    <w:rsid w:val="00CF1436"/>
    <w:rsid w:val="00CF144D"/>
    <w:rsid w:val="00CF14A8"/>
    <w:rsid w:val="00CF14DD"/>
    <w:rsid w:val="00CF192C"/>
    <w:rsid w:val="00CF1AE3"/>
    <w:rsid w:val="00CF1B14"/>
    <w:rsid w:val="00CF1D13"/>
    <w:rsid w:val="00CF1D2B"/>
    <w:rsid w:val="00CF1DF4"/>
    <w:rsid w:val="00CF1EB1"/>
    <w:rsid w:val="00CF1F3E"/>
    <w:rsid w:val="00CF1F44"/>
    <w:rsid w:val="00CF1F94"/>
    <w:rsid w:val="00CF1FA2"/>
    <w:rsid w:val="00CF2010"/>
    <w:rsid w:val="00CF2170"/>
    <w:rsid w:val="00CF218D"/>
    <w:rsid w:val="00CF2208"/>
    <w:rsid w:val="00CF22EE"/>
    <w:rsid w:val="00CF2306"/>
    <w:rsid w:val="00CF2357"/>
    <w:rsid w:val="00CF236E"/>
    <w:rsid w:val="00CF23F7"/>
    <w:rsid w:val="00CF2491"/>
    <w:rsid w:val="00CF24BE"/>
    <w:rsid w:val="00CF2506"/>
    <w:rsid w:val="00CF258D"/>
    <w:rsid w:val="00CF263C"/>
    <w:rsid w:val="00CF27C0"/>
    <w:rsid w:val="00CF281D"/>
    <w:rsid w:val="00CF2941"/>
    <w:rsid w:val="00CF295C"/>
    <w:rsid w:val="00CF2A3B"/>
    <w:rsid w:val="00CF2C51"/>
    <w:rsid w:val="00CF2C7C"/>
    <w:rsid w:val="00CF2CC6"/>
    <w:rsid w:val="00CF2D11"/>
    <w:rsid w:val="00CF2DF2"/>
    <w:rsid w:val="00CF2E40"/>
    <w:rsid w:val="00CF2E71"/>
    <w:rsid w:val="00CF2EB4"/>
    <w:rsid w:val="00CF2F27"/>
    <w:rsid w:val="00CF2F29"/>
    <w:rsid w:val="00CF2FD0"/>
    <w:rsid w:val="00CF3099"/>
    <w:rsid w:val="00CF3153"/>
    <w:rsid w:val="00CF327D"/>
    <w:rsid w:val="00CF3318"/>
    <w:rsid w:val="00CF345D"/>
    <w:rsid w:val="00CF3486"/>
    <w:rsid w:val="00CF359B"/>
    <w:rsid w:val="00CF36CF"/>
    <w:rsid w:val="00CF3787"/>
    <w:rsid w:val="00CF378E"/>
    <w:rsid w:val="00CF379A"/>
    <w:rsid w:val="00CF37DE"/>
    <w:rsid w:val="00CF37E5"/>
    <w:rsid w:val="00CF385D"/>
    <w:rsid w:val="00CF3886"/>
    <w:rsid w:val="00CF38B6"/>
    <w:rsid w:val="00CF38FD"/>
    <w:rsid w:val="00CF391C"/>
    <w:rsid w:val="00CF3A72"/>
    <w:rsid w:val="00CF3AC4"/>
    <w:rsid w:val="00CF3B1B"/>
    <w:rsid w:val="00CF3B95"/>
    <w:rsid w:val="00CF3C07"/>
    <w:rsid w:val="00CF3C15"/>
    <w:rsid w:val="00CF3C69"/>
    <w:rsid w:val="00CF3CBD"/>
    <w:rsid w:val="00CF3D9C"/>
    <w:rsid w:val="00CF3E48"/>
    <w:rsid w:val="00CF4000"/>
    <w:rsid w:val="00CF4052"/>
    <w:rsid w:val="00CF4087"/>
    <w:rsid w:val="00CF414C"/>
    <w:rsid w:val="00CF41C4"/>
    <w:rsid w:val="00CF44BC"/>
    <w:rsid w:val="00CF458F"/>
    <w:rsid w:val="00CF45DF"/>
    <w:rsid w:val="00CF4694"/>
    <w:rsid w:val="00CF4874"/>
    <w:rsid w:val="00CF4880"/>
    <w:rsid w:val="00CF491E"/>
    <w:rsid w:val="00CF4930"/>
    <w:rsid w:val="00CF4A23"/>
    <w:rsid w:val="00CF4B63"/>
    <w:rsid w:val="00CF4BC9"/>
    <w:rsid w:val="00CF4C34"/>
    <w:rsid w:val="00CF4CDA"/>
    <w:rsid w:val="00CF50E3"/>
    <w:rsid w:val="00CF5206"/>
    <w:rsid w:val="00CF5271"/>
    <w:rsid w:val="00CF52BA"/>
    <w:rsid w:val="00CF54A4"/>
    <w:rsid w:val="00CF558C"/>
    <w:rsid w:val="00CF57D1"/>
    <w:rsid w:val="00CF587A"/>
    <w:rsid w:val="00CF5B64"/>
    <w:rsid w:val="00CF5C3D"/>
    <w:rsid w:val="00CF5C84"/>
    <w:rsid w:val="00CF5DDA"/>
    <w:rsid w:val="00CF5E1A"/>
    <w:rsid w:val="00CF5E29"/>
    <w:rsid w:val="00CF5EDF"/>
    <w:rsid w:val="00CF5EFA"/>
    <w:rsid w:val="00CF5F23"/>
    <w:rsid w:val="00CF5FAE"/>
    <w:rsid w:val="00CF5FBB"/>
    <w:rsid w:val="00CF6090"/>
    <w:rsid w:val="00CF611A"/>
    <w:rsid w:val="00CF616C"/>
    <w:rsid w:val="00CF647F"/>
    <w:rsid w:val="00CF64C0"/>
    <w:rsid w:val="00CF66A3"/>
    <w:rsid w:val="00CF6783"/>
    <w:rsid w:val="00CF6808"/>
    <w:rsid w:val="00CF688C"/>
    <w:rsid w:val="00CF68F2"/>
    <w:rsid w:val="00CF6935"/>
    <w:rsid w:val="00CF6ABB"/>
    <w:rsid w:val="00CF6AEB"/>
    <w:rsid w:val="00CF6B17"/>
    <w:rsid w:val="00CF6B50"/>
    <w:rsid w:val="00CF6B83"/>
    <w:rsid w:val="00CF6B88"/>
    <w:rsid w:val="00CF6D17"/>
    <w:rsid w:val="00CF6DC2"/>
    <w:rsid w:val="00CF6DCC"/>
    <w:rsid w:val="00CF6E36"/>
    <w:rsid w:val="00CF6E42"/>
    <w:rsid w:val="00CF6EF9"/>
    <w:rsid w:val="00CF6F31"/>
    <w:rsid w:val="00CF6FF5"/>
    <w:rsid w:val="00CF71F6"/>
    <w:rsid w:val="00CF72FC"/>
    <w:rsid w:val="00CF73C4"/>
    <w:rsid w:val="00CF73FF"/>
    <w:rsid w:val="00CF749C"/>
    <w:rsid w:val="00CF74E5"/>
    <w:rsid w:val="00CF74EE"/>
    <w:rsid w:val="00CF751F"/>
    <w:rsid w:val="00CF7542"/>
    <w:rsid w:val="00CF76B3"/>
    <w:rsid w:val="00CF76C2"/>
    <w:rsid w:val="00CF7721"/>
    <w:rsid w:val="00CF7852"/>
    <w:rsid w:val="00CF785D"/>
    <w:rsid w:val="00CF78F3"/>
    <w:rsid w:val="00CF7A8C"/>
    <w:rsid w:val="00CF7AFC"/>
    <w:rsid w:val="00CF7C3F"/>
    <w:rsid w:val="00CF7D14"/>
    <w:rsid w:val="00CF7D60"/>
    <w:rsid w:val="00CF7D98"/>
    <w:rsid w:val="00CF7DA6"/>
    <w:rsid w:val="00CF7E81"/>
    <w:rsid w:val="00CF7ED8"/>
    <w:rsid w:val="00CF7EE5"/>
    <w:rsid w:val="00CF7F66"/>
    <w:rsid w:val="00D002D1"/>
    <w:rsid w:val="00D003A5"/>
    <w:rsid w:val="00D003DC"/>
    <w:rsid w:val="00D003E1"/>
    <w:rsid w:val="00D003F0"/>
    <w:rsid w:val="00D0043E"/>
    <w:rsid w:val="00D00489"/>
    <w:rsid w:val="00D0056C"/>
    <w:rsid w:val="00D00595"/>
    <w:rsid w:val="00D0059C"/>
    <w:rsid w:val="00D00691"/>
    <w:rsid w:val="00D0069B"/>
    <w:rsid w:val="00D0084C"/>
    <w:rsid w:val="00D00891"/>
    <w:rsid w:val="00D008CE"/>
    <w:rsid w:val="00D00972"/>
    <w:rsid w:val="00D00A22"/>
    <w:rsid w:val="00D00ACB"/>
    <w:rsid w:val="00D00B29"/>
    <w:rsid w:val="00D00BA3"/>
    <w:rsid w:val="00D00BB6"/>
    <w:rsid w:val="00D00C85"/>
    <w:rsid w:val="00D00DDE"/>
    <w:rsid w:val="00D00E27"/>
    <w:rsid w:val="00D00EA2"/>
    <w:rsid w:val="00D00ED4"/>
    <w:rsid w:val="00D00F0F"/>
    <w:rsid w:val="00D01126"/>
    <w:rsid w:val="00D0116A"/>
    <w:rsid w:val="00D01242"/>
    <w:rsid w:val="00D012A0"/>
    <w:rsid w:val="00D012B5"/>
    <w:rsid w:val="00D012D8"/>
    <w:rsid w:val="00D01437"/>
    <w:rsid w:val="00D014BE"/>
    <w:rsid w:val="00D01664"/>
    <w:rsid w:val="00D017A6"/>
    <w:rsid w:val="00D01882"/>
    <w:rsid w:val="00D0195F"/>
    <w:rsid w:val="00D01979"/>
    <w:rsid w:val="00D0198A"/>
    <w:rsid w:val="00D019F6"/>
    <w:rsid w:val="00D01AB3"/>
    <w:rsid w:val="00D01AE6"/>
    <w:rsid w:val="00D01BDE"/>
    <w:rsid w:val="00D01C1B"/>
    <w:rsid w:val="00D01C2F"/>
    <w:rsid w:val="00D01CB4"/>
    <w:rsid w:val="00D01CD1"/>
    <w:rsid w:val="00D01D42"/>
    <w:rsid w:val="00D01D54"/>
    <w:rsid w:val="00D01EB9"/>
    <w:rsid w:val="00D01F07"/>
    <w:rsid w:val="00D01F72"/>
    <w:rsid w:val="00D01F90"/>
    <w:rsid w:val="00D01FF0"/>
    <w:rsid w:val="00D020FE"/>
    <w:rsid w:val="00D021BD"/>
    <w:rsid w:val="00D021EC"/>
    <w:rsid w:val="00D02325"/>
    <w:rsid w:val="00D02395"/>
    <w:rsid w:val="00D024E0"/>
    <w:rsid w:val="00D024E9"/>
    <w:rsid w:val="00D0258A"/>
    <w:rsid w:val="00D025A5"/>
    <w:rsid w:val="00D0265B"/>
    <w:rsid w:val="00D02711"/>
    <w:rsid w:val="00D02735"/>
    <w:rsid w:val="00D02786"/>
    <w:rsid w:val="00D02796"/>
    <w:rsid w:val="00D027E4"/>
    <w:rsid w:val="00D0280F"/>
    <w:rsid w:val="00D0293D"/>
    <w:rsid w:val="00D0295F"/>
    <w:rsid w:val="00D029CE"/>
    <w:rsid w:val="00D02AA3"/>
    <w:rsid w:val="00D02AA5"/>
    <w:rsid w:val="00D02AC6"/>
    <w:rsid w:val="00D02AFB"/>
    <w:rsid w:val="00D02B24"/>
    <w:rsid w:val="00D02BA3"/>
    <w:rsid w:val="00D02BFC"/>
    <w:rsid w:val="00D02C39"/>
    <w:rsid w:val="00D02C61"/>
    <w:rsid w:val="00D02C9C"/>
    <w:rsid w:val="00D02D5C"/>
    <w:rsid w:val="00D02F3A"/>
    <w:rsid w:val="00D0303E"/>
    <w:rsid w:val="00D03089"/>
    <w:rsid w:val="00D030A2"/>
    <w:rsid w:val="00D032FC"/>
    <w:rsid w:val="00D033A3"/>
    <w:rsid w:val="00D033CB"/>
    <w:rsid w:val="00D034C9"/>
    <w:rsid w:val="00D03548"/>
    <w:rsid w:val="00D03616"/>
    <w:rsid w:val="00D036FA"/>
    <w:rsid w:val="00D0374E"/>
    <w:rsid w:val="00D0379A"/>
    <w:rsid w:val="00D0379F"/>
    <w:rsid w:val="00D037D7"/>
    <w:rsid w:val="00D03803"/>
    <w:rsid w:val="00D0383D"/>
    <w:rsid w:val="00D0386F"/>
    <w:rsid w:val="00D03A36"/>
    <w:rsid w:val="00D03A7B"/>
    <w:rsid w:val="00D03C19"/>
    <w:rsid w:val="00D03DC4"/>
    <w:rsid w:val="00D03EBE"/>
    <w:rsid w:val="00D03F21"/>
    <w:rsid w:val="00D03F3E"/>
    <w:rsid w:val="00D04044"/>
    <w:rsid w:val="00D0408B"/>
    <w:rsid w:val="00D0423D"/>
    <w:rsid w:val="00D04352"/>
    <w:rsid w:val="00D04395"/>
    <w:rsid w:val="00D0454F"/>
    <w:rsid w:val="00D045E5"/>
    <w:rsid w:val="00D04619"/>
    <w:rsid w:val="00D046A0"/>
    <w:rsid w:val="00D0475E"/>
    <w:rsid w:val="00D048E3"/>
    <w:rsid w:val="00D048E7"/>
    <w:rsid w:val="00D048EC"/>
    <w:rsid w:val="00D04900"/>
    <w:rsid w:val="00D0496A"/>
    <w:rsid w:val="00D049C5"/>
    <w:rsid w:val="00D04A18"/>
    <w:rsid w:val="00D04A5E"/>
    <w:rsid w:val="00D04B0C"/>
    <w:rsid w:val="00D04C51"/>
    <w:rsid w:val="00D04C5F"/>
    <w:rsid w:val="00D04CBD"/>
    <w:rsid w:val="00D050CA"/>
    <w:rsid w:val="00D0515D"/>
    <w:rsid w:val="00D053CC"/>
    <w:rsid w:val="00D05509"/>
    <w:rsid w:val="00D0573E"/>
    <w:rsid w:val="00D0574F"/>
    <w:rsid w:val="00D05765"/>
    <w:rsid w:val="00D0588F"/>
    <w:rsid w:val="00D05943"/>
    <w:rsid w:val="00D059F1"/>
    <w:rsid w:val="00D05BE8"/>
    <w:rsid w:val="00D05CEC"/>
    <w:rsid w:val="00D05E10"/>
    <w:rsid w:val="00D05FC4"/>
    <w:rsid w:val="00D061A7"/>
    <w:rsid w:val="00D061E6"/>
    <w:rsid w:val="00D06202"/>
    <w:rsid w:val="00D06248"/>
    <w:rsid w:val="00D06280"/>
    <w:rsid w:val="00D064BD"/>
    <w:rsid w:val="00D0652C"/>
    <w:rsid w:val="00D06555"/>
    <w:rsid w:val="00D0659B"/>
    <w:rsid w:val="00D0669D"/>
    <w:rsid w:val="00D06832"/>
    <w:rsid w:val="00D06848"/>
    <w:rsid w:val="00D0686F"/>
    <w:rsid w:val="00D06925"/>
    <w:rsid w:val="00D06A1A"/>
    <w:rsid w:val="00D06A4F"/>
    <w:rsid w:val="00D06ABB"/>
    <w:rsid w:val="00D06BE9"/>
    <w:rsid w:val="00D06BF5"/>
    <w:rsid w:val="00D06DB4"/>
    <w:rsid w:val="00D0712C"/>
    <w:rsid w:val="00D0714C"/>
    <w:rsid w:val="00D071CC"/>
    <w:rsid w:val="00D07288"/>
    <w:rsid w:val="00D07653"/>
    <w:rsid w:val="00D07666"/>
    <w:rsid w:val="00D0782E"/>
    <w:rsid w:val="00D07868"/>
    <w:rsid w:val="00D078B6"/>
    <w:rsid w:val="00D078DA"/>
    <w:rsid w:val="00D07A1D"/>
    <w:rsid w:val="00D07A40"/>
    <w:rsid w:val="00D07C55"/>
    <w:rsid w:val="00D07CE8"/>
    <w:rsid w:val="00D07CEA"/>
    <w:rsid w:val="00D07D0B"/>
    <w:rsid w:val="00D07F1B"/>
    <w:rsid w:val="00D07F40"/>
    <w:rsid w:val="00D07FCC"/>
    <w:rsid w:val="00D1017E"/>
    <w:rsid w:val="00D101B1"/>
    <w:rsid w:val="00D10225"/>
    <w:rsid w:val="00D102BB"/>
    <w:rsid w:val="00D10322"/>
    <w:rsid w:val="00D103CD"/>
    <w:rsid w:val="00D10407"/>
    <w:rsid w:val="00D10452"/>
    <w:rsid w:val="00D1048B"/>
    <w:rsid w:val="00D1055F"/>
    <w:rsid w:val="00D1063D"/>
    <w:rsid w:val="00D106BD"/>
    <w:rsid w:val="00D1071B"/>
    <w:rsid w:val="00D10720"/>
    <w:rsid w:val="00D1082E"/>
    <w:rsid w:val="00D10855"/>
    <w:rsid w:val="00D10936"/>
    <w:rsid w:val="00D109DA"/>
    <w:rsid w:val="00D10A97"/>
    <w:rsid w:val="00D10ADC"/>
    <w:rsid w:val="00D10B27"/>
    <w:rsid w:val="00D10CF8"/>
    <w:rsid w:val="00D10D52"/>
    <w:rsid w:val="00D10E16"/>
    <w:rsid w:val="00D10EC2"/>
    <w:rsid w:val="00D10F13"/>
    <w:rsid w:val="00D11073"/>
    <w:rsid w:val="00D110A1"/>
    <w:rsid w:val="00D110F2"/>
    <w:rsid w:val="00D112A7"/>
    <w:rsid w:val="00D113AB"/>
    <w:rsid w:val="00D113B9"/>
    <w:rsid w:val="00D11404"/>
    <w:rsid w:val="00D11479"/>
    <w:rsid w:val="00D115F1"/>
    <w:rsid w:val="00D1162E"/>
    <w:rsid w:val="00D11758"/>
    <w:rsid w:val="00D1190C"/>
    <w:rsid w:val="00D119FE"/>
    <w:rsid w:val="00D11AFE"/>
    <w:rsid w:val="00D11BC4"/>
    <w:rsid w:val="00D11BFB"/>
    <w:rsid w:val="00D11CF1"/>
    <w:rsid w:val="00D11D84"/>
    <w:rsid w:val="00D11E47"/>
    <w:rsid w:val="00D12003"/>
    <w:rsid w:val="00D12057"/>
    <w:rsid w:val="00D12175"/>
    <w:rsid w:val="00D122D1"/>
    <w:rsid w:val="00D122FD"/>
    <w:rsid w:val="00D12524"/>
    <w:rsid w:val="00D1252B"/>
    <w:rsid w:val="00D12553"/>
    <w:rsid w:val="00D128EF"/>
    <w:rsid w:val="00D12921"/>
    <w:rsid w:val="00D129BF"/>
    <w:rsid w:val="00D129F5"/>
    <w:rsid w:val="00D12A18"/>
    <w:rsid w:val="00D12D08"/>
    <w:rsid w:val="00D12D7A"/>
    <w:rsid w:val="00D12E64"/>
    <w:rsid w:val="00D12E71"/>
    <w:rsid w:val="00D12ED2"/>
    <w:rsid w:val="00D12FBE"/>
    <w:rsid w:val="00D13251"/>
    <w:rsid w:val="00D132F0"/>
    <w:rsid w:val="00D1330B"/>
    <w:rsid w:val="00D13321"/>
    <w:rsid w:val="00D1337A"/>
    <w:rsid w:val="00D133A2"/>
    <w:rsid w:val="00D133AD"/>
    <w:rsid w:val="00D13405"/>
    <w:rsid w:val="00D13480"/>
    <w:rsid w:val="00D13503"/>
    <w:rsid w:val="00D13545"/>
    <w:rsid w:val="00D13590"/>
    <w:rsid w:val="00D1368E"/>
    <w:rsid w:val="00D13785"/>
    <w:rsid w:val="00D137FC"/>
    <w:rsid w:val="00D1394F"/>
    <w:rsid w:val="00D139F5"/>
    <w:rsid w:val="00D13A37"/>
    <w:rsid w:val="00D13A8C"/>
    <w:rsid w:val="00D13B7D"/>
    <w:rsid w:val="00D13BE5"/>
    <w:rsid w:val="00D13C67"/>
    <w:rsid w:val="00D13C71"/>
    <w:rsid w:val="00D13DA0"/>
    <w:rsid w:val="00D13EA3"/>
    <w:rsid w:val="00D13ED1"/>
    <w:rsid w:val="00D14060"/>
    <w:rsid w:val="00D140A5"/>
    <w:rsid w:val="00D14204"/>
    <w:rsid w:val="00D14240"/>
    <w:rsid w:val="00D145D1"/>
    <w:rsid w:val="00D1461D"/>
    <w:rsid w:val="00D1461E"/>
    <w:rsid w:val="00D1468F"/>
    <w:rsid w:val="00D147FF"/>
    <w:rsid w:val="00D14827"/>
    <w:rsid w:val="00D148E0"/>
    <w:rsid w:val="00D148EA"/>
    <w:rsid w:val="00D1496D"/>
    <w:rsid w:val="00D14A05"/>
    <w:rsid w:val="00D14A73"/>
    <w:rsid w:val="00D14AB1"/>
    <w:rsid w:val="00D14AB4"/>
    <w:rsid w:val="00D14AD9"/>
    <w:rsid w:val="00D14D8E"/>
    <w:rsid w:val="00D14DCF"/>
    <w:rsid w:val="00D14EAD"/>
    <w:rsid w:val="00D14EE6"/>
    <w:rsid w:val="00D15205"/>
    <w:rsid w:val="00D1521F"/>
    <w:rsid w:val="00D152A6"/>
    <w:rsid w:val="00D152E9"/>
    <w:rsid w:val="00D15392"/>
    <w:rsid w:val="00D1552B"/>
    <w:rsid w:val="00D1566D"/>
    <w:rsid w:val="00D15680"/>
    <w:rsid w:val="00D157EB"/>
    <w:rsid w:val="00D157FC"/>
    <w:rsid w:val="00D1589D"/>
    <w:rsid w:val="00D159CA"/>
    <w:rsid w:val="00D15AE4"/>
    <w:rsid w:val="00D15B44"/>
    <w:rsid w:val="00D15C23"/>
    <w:rsid w:val="00D15C34"/>
    <w:rsid w:val="00D15CEC"/>
    <w:rsid w:val="00D15D1D"/>
    <w:rsid w:val="00D15D89"/>
    <w:rsid w:val="00D15DA8"/>
    <w:rsid w:val="00D15F3F"/>
    <w:rsid w:val="00D16024"/>
    <w:rsid w:val="00D1602E"/>
    <w:rsid w:val="00D161E5"/>
    <w:rsid w:val="00D16206"/>
    <w:rsid w:val="00D16252"/>
    <w:rsid w:val="00D16295"/>
    <w:rsid w:val="00D16381"/>
    <w:rsid w:val="00D16428"/>
    <w:rsid w:val="00D16483"/>
    <w:rsid w:val="00D164E5"/>
    <w:rsid w:val="00D164F4"/>
    <w:rsid w:val="00D16528"/>
    <w:rsid w:val="00D165D6"/>
    <w:rsid w:val="00D166AE"/>
    <w:rsid w:val="00D166B4"/>
    <w:rsid w:val="00D16895"/>
    <w:rsid w:val="00D168D5"/>
    <w:rsid w:val="00D169CB"/>
    <w:rsid w:val="00D169F8"/>
    <w:rsid w:val="00D16A3C"/>
    <w:rsid w:val="00D16ACB"/>
    <w:rsid w:val="00D16B1A"/>
    <w:rsid w:val="00D16C79"/>
    <w:rsid w:val="00D16C8A"/>
    <w:rsid w:val="00D16D62"/>
    <w:rsid w:val="00D16D8E"/>
    <w:rsid w:val="00D16DC7"/>
    <w:rsid w:val="00D16DDF"/>
    <w:rsid w:val="00D16E64"/>
    <w:rsid w:val="00D16E74"/>
    <w:rsid w:val="00D16ED4"/>
    <w:rsid w:val="00D16F62"/>
    <w:rsid w:val="00D16F7E"/>
    <w:rsid w:val="00D16FC1"/>
    <w:rsid w:val="00D16FD3"/>
    <w:rsid w:val="00D17009"/>
    <w:rsid w:val="00D17031"/>
    <w:rsid w:val="00D171C4"/>
    <w:rsid w:val="00D17217"/>
    <w:rsid w:val="00D17268"/>
    <w:rsid w:val="00D1736F"/>
    <w:rsid w:val="00D17632"/>
    <w:rsid w:val="00D17644"/>
    <w:rsid w:val="00D17677"/>
    <w:rsid w:val="00D177A3"/>
    <w:rsid w:val="00D179DD"/>
    <w:rsid w:val="00D17A4D"/>
    <w:rsid w:val="00D17A6C"/>
    <w:rsid w:val="00D17B28"/>
    <w:rsid w:val="00D17CBD"/>
    <w:rsid w:val="00D17DEA"/>
    <w:rsid w:val="00D17EE9"/>
    <w:rsid w:val="00D2001D"/>
    <w:rsid w:val="00D201CC"/>
    <w:rsid w:val="00D202C8"/>
    <w:rsid w:val="00D20334"/>
    <w:rsid w:val="00D20344"/>
    <w:rsid w:val="00D2035F"/>
    <w:rsid w:val="00D20381"/>
    <w:rsid w:val="00D20414"/>
    <w:rsid w:val="00D20422"/>
    <w:rsid w:val="00D205F0"/>
    <w:rsid w:val="00D206C3"/>
    <w:rsid w:val="00D2071A"/>
    <w:rsid w:val="00D20946"/>
    <w:rsid w:val="00D20B8F"/>
    <w:rsid w:val="00D20C3E"/>
    <w:rsid w:val="00D20CE5"/>
    <w:rsid w:val="00D20D33"/>
    <w:rsid w:val="00D20E9D"/>
    <w:rsid w:val="00D20EEA"/>
    <w:rsid w:val="00D21000"/>
    <w:rsid w:val="00D21041"/>
    <w:rsid w:val="00D210D5"/>
    <w:rsid w:val="00D2114F"/>
    <w:rsid w:val="00D21303"/>
    <w:rsid w:val="00D2141C"/>
    <w:rsid w:val="00D21557"/>
    <w:rsid w:val="00D21636"/>
    <w:rsid w:val="00D21650"/>
    <w:rsid w:val="00D216C1"/>
    <w:rsid w:val="00D2170D"/>
    <w:rsid w:val="00D218E3"/>
    <w:rsid w:val="00D219C6"/>
    <w:rsid w:val="00D219F1"/>
    <w:rsid w:val="00D21A9C"/>
    <w:rsid w:val="00D21BBC"/>
    <w:rsid w:val="00D21C50"/>
    <w:rsid w:val="00D21C7F"/>
    <w:rsid w:val="00D21CCC"/>
    <w:rsid w:val="00D21CEF"/>
    <w:rsid w:val="00D21CF3"/>
    <w:rsid w:val="00D21DBD"/>
    <w:rsid w:val="00D21E8F"/>
    <w:rsid w:val="00D220CF"/>
    <w:rsid w:val="00D221C7"/>
    <w:rsid w:val="00D221F9"/>
    <w:rsid w:val="00D22236"/>
    <w:rsid w:val="00D22242"/>
    <w:rsid w:val="00D222D7"/>
    <w:rsid w:val="00D223D8"/>
    <w:rsid w:val="00D224C5"/>
    <w:rsid w:val="00D22580"/>
    <w:rsid w:val="00D2260E"/>
    <w:rsid w:val="00D226ED"/>
    <w:rsid w:val="00D22751"/>
    <w:rsid w:val="00D2283B"/>
    <w:rsid w:val="00D228BB"/>
    <w:rsid w:val="00D228DA"/>
    <w:rsid w:val="00D22A08"/>
    <w:rsid w:val="00D22A40"/>
    <w:rsid w:val="00D22AD1"/>
    <w:rsid w:val="00D22B58"/>
    <w:rsid w:val="00D22C50"/>
    <w:rsid w:val="00D22C5A"/>
    <w:rsid w:val="00D22D3E"/>
    <w:rsid w:val="00D22E0D"/>
    <w:rsid w:val="00D22EE6"/>
    <w:rsid w:val="00D22F45"/>
    <w:rsid w:val="00D22FFC"/>
    <w:rsid w:val="00D23035"/>
    <w:rsid w:val="00D2306D"/>
    <w:rsid w:val="00D230F7"/>
    <w:rsid w:val="00D23109"/>
    <w:rsid w:val="00D233DB"/>
    <w:rsid w:val="00D23452"/>
    <w:rsid w:val="00D23487"/>
    <w:rsid w:val="00D234A7"/>
    <w:rsid w:val="00D235FE"/>
    <w:rsid w:val="00D2362D"/>
    <w:rsid w:val="00D2376F"/>
    <w:rsid w:val="00D2378E"/>
    <w:rsid w:val="00D2392C"/>
    <w:rsid w:val="00D239C2"/>
    <w:rsid w:val="00D23A5E"/>
    <w:rsid w:val="00D23D94"/>
    <w:rsid w:val="00D23DB6"/>
    <w:rsid w:val="00D23E02"/>
    <w:rsid w:val="00D23E80"/>
    <w:rsid w:val="00D23EF5"/>
    <w:rsid w:val="00D241D7"/>
    <w:rsid w:val="00D2427E"/>
    <w:rsid w:val="00D24347"/>
    <w:rsid w:val="00D244BA"/>
    <w:rsid w:val="00D245DB"/>
    <w:rsid w:val="00D2464C"/>
    <w:rsid w:val="00D24714"/>
    <w:rsid w:val="00D2476E"/>
    <w:rsid w:val="00D24774"/>
    <w:rsid w:val="00D247E5"/>
    <w:rsid w:val="00D24925"/>
    <w:rsid w:val="00D24AF0"/>
    <w:rsid w:val="00D24B26"/>
    <w:rsid w:val="00D24CB6"/>
    <w:rsid w:val="00D24D3F"/>
    <w:rsid w:val="00D24E58"/>
    <w:rsid w:val="00D2501D"/>
    <w:rsid w:val="00D25063"/>
    <w:rsid w:val="00D25099"/>
    <w:rsid w:val="00D250A0"/>
    <w:rsid w:val="00D25157"/>
    <w:rsid w:val="00D251CA"/>
    <w:rsid w:val="00D2523B"/>
    <w:rsid w:val="00D252A0"/>
    <w:rsid w:val="00D25304"/>
    <w:rsid w:val="00D253AC"/>
    <w:rsid w:val="00D25440"/>
    <w:rsid w:val="00D25452"/>
    <w:rsid w:val="00D256E1"/>
    <w:rsid w:val="00D256F0"/>
    <w:rsid w:val="00D25751"/>
    <w:rsid w:val="00D25819"/>
    <w:rsid w:val="00D25926"/>
    <w:rsid w:val="00D25A13"/>
    <w:rsid w:val="00D25ABA"/>
    <w:rsid w:val="00D25B09"/>
    <w:rsid w:val="00D25B0B"/>
    <w:rsid w:val="00D25B4E"/>
    <w:rsid w:val="00D25BB3"/>
    <w:rsid w:val="00D25BC1"/>
    <w:rsid w:val="00D25C3D"/>
    <w:rsid w:val="00D25C3E"/>
    <w:rsid w:val="00D25D93"/>
    <w:rsid w:val="00D25E4E"/>
    <w:rsid w:val="00D25E9A"/>
    <w:rsid w:val="00D25EAB"/>
    <w:rsid w:val="00D25ECE"/>
    <w:rsid w:val="00D26148"/>
    <w:rsid w:val="00D2622A"/>
    <w:rsid w:val="00D262FB"/>
    <w:rsid w:val="00D26306"/>
    <w:rsid w:val="00D264B3"/>
    <w:rsid w:val="00D26615"/>
    <w:rsid w:val="00D2662C"/>
    <w:rsid w:val="00D26682"/>
    <w:rsid w:val="00D26716"/>
    <w:rsid w:val="00D2675D"/>
    <w:rsid w:val="00D268E8"/>
    <w:rsid w:val="00D2690D"/>
    <w:rsid w:val="00D2693C"/>
    <w:rsid w:val="00D26951"/>
    <w:rsid w:val="00D26976"/>
    <w:rsid w:val="00D269A4"/>
    <w:rsid w:val="00D269DD"/>
    <w:rsid w:val="00D269FC"/>
    <w:rsid w:val="00D26AE1"/>
    <w:rsid w:val="00D26B40"/>
    <w:rsid w:val="00D26CE3"/>
    <w:rsid w:val="00D26CEE"/>
    <w:rsid w:val="00D26D6F"/>
    <w:rsid w:val="00D26D99"/>
    <w:rsid w:val="00D26EC1"/>
    <w:rsid w:val="00D26F44"/>
    <w:rsid w:val="00D26FA0"/>
    <w:rsid w:val="00D27042"/>
    <w:rsid w:val="00D27062"/>
    <w:rsid w:val="00D270FA"/>
    <w:rsid w:val="00D27154"/>
    <w:rsid w:val="00D27167"/>
    <w:rsid w:val="00D271EE"/>
    <w:rsid w:val="00D273C6"/>
    <w:rsid w:val="00D2768F"/>
    <w:rsid w:val="00D27814"/>
    <w:rsid w:val="00D27892"/>
    <w:rsid w:val="00D2793B"/>
    <w:rsid w:val="00D27961"/>
    <w:rsid w:val="00D279EE"/>
    <w:rsid w:val="00D27A4A"/>
    <w:rsid w:val="00D27A51"/>
    <w:rsid w:val="00D27AD4"/>
    <w:rsid w:val="00D27D1E"/>
    <w:rsid w:val="00D27EC6"/>
    <w:rsid w:val="00D27F0E"/>
    <w:rsid w:val="00D27FA9"/>
    <w:rsid w:val="00D30046"/>
    <w:rsid w:val="00D3005F"/>
    <w:rsid w:val="00D300DF"/>
    <w:rsid w:val="00D301AC"/>
    <w:rsid w:val="00D30241"/>
    <w:rsid w:val="00D3038C"/>
    <w:rsid w:val="00D303A2"/>
    <w:rsid w:val="00D30518"/>
    <w:rsid w:val="00D3052E"/>
    <w:rsid w:val="00D305EA"/>
    <w:rsid w:val="00D3066B"/>
    <w:rsid w:val="00D30949"/>
    <w:rsid w:val="00D30A20"/>
    <w:rsid w:val="00D30A63"/>
    <w:rsid w:val="00D30A9C"/>
    <w:rsid w:val="00D30AE4"/>
    <w:rsid w:val="00D30C0D"/>
    <w:rsid w:val="00D30CAB"/>
    <w:rsid w:val="00D30D0B"/>
    <w:rsid w:val="00D30DC9"/>
    <w:rsid w:val="00D30E71"/>
    <w:rsid w:val="00D30EC0"/>
    <w:rsid w:val="00D30ECF"/>
    <w:rsid w:val="00D30ED7"/>
    <w:rsid w:val="00D31077"/>
    <w:rsid w:val="00D310B6"/>
    <w:rsid w:val="00D311D7"/>
    <w:rsid w:val="00D31270"/>
    <w:rsid w:val="00D3128A"/>
    <w:rsid w:val="00D312E4"/>
    <w:rsid w:val="00D31309"/>
    <w:rsid w:val="00D31380"/>
    <w:rsid w:val="00D313B1"/>
    <w:rsid w:val="00D3148E"/>
    <w:rsid w:val="00D314BB"/>
    <w:rsid w:val="00D314C9"/>
    <w:rsid w:val="00D31705"/>
    <w:rsid w:val="00D317B5"/>
    <w:rsid w:val="00D31859"/>
    <w:rsid w:val="00D31869"/>
    <w:rsid w:val="00D3190D"/>
    <w:rsid w:val="00D31B40"/>
    <w:rsid w:val="00D31B42"/>
    <w:rsid w:val="00D31D93"/>
    <w:rsid w:val="00D31E25"/>
    <w:rsid w:val="00D31EE3"/>
    <w:rsid w:val="00D31F09"/>
    <w:rsid w:val="00D31FF3"/>
    <w:rsid w:val="00D32010"/>
    <w:rsid w:val="00D32025"/>
    <w:rsid w:val="00D32039"/>
    <w:rsid w:val="00D32066"/>
    <w:rsid w:val="00D32240"/>
    <w:rsid w:val="00D322C1"/>
    <w:rsid w:val="00D32363"/>
    <w:rsid w:val="00D323F8"/>
    <w:rsid w:val="00D32508"/>
    <w:rsid w:val="00D32767"/>
    <w:rsid w:val="00D327CC"/>
    <w:rsid w:val="00D3288F"/>
    <w:rsid w:val="00D32899"/>
    <w:rsid w:val="00D328E9"/>
    <w:rsid w:val="00D3295F"/>
    <w:rsid w:val="00D32A16"/>
    <w:rsid w:val="00D32AB9"/>
    <w:rsid w:val="00D32B02"/>
    <w:rsid w:val="00D32C45"/>
    <w:rsid w:val="00D32D45"/>
    <w:rsid w:val="00D32D5D"/>
    <w:rsid w:val="00D32D9F"/>
    <w:rsid w:val="00D32ECB"/>
    <w:rsid w:val="00D32ECD"/>
    <w:rsid w:val="00D32F2E"/>
    <w:rsid w:val="00D32FBB"/>
    <w:rsid w:val="00D33096"/>
    <w:rsid w:val="00D331C7"/>
    <w:rsid w:val="00D331F0"/>
    <w:rsid w:val="00D331F9"/>
    <w:rsid w:val="00D33233"/>
    <w:rsid w:val="00D334A2"/>
    <w:rsid w:val="00D334B0"/>
    <w:rsid w:val="00D33554"/>
    <w:rsid w:val="00D335B5"/>
    <w:rsid w:val="00D33699"/>
    <w:rsid w:val="00D337E2"/>
    <w:rsid w:val="00D33830"/>
    <w:rsid w:val="00D33A96"/>
    <w:rsid w:val="00D33BD3"/>
    <w:rsid w:val="00D33C98"/>
    <w:rsid w:val="00D33D08"/>
    <w:rsid w:val="00D33D6C"/>
    <w:rsid w:val="00D33D80"/>
    <w:rsid w:val="00D33D88"/>
    <w:rsid w:val="00D33E5A"/>
    <w:rsid w:val="00D3401C"/>
    <w:rsid w:val="00D340CA"/>
    <w:rsid w:val="00D3422A"/>
    <w:rsid w:val="00D3433C"/>
    <w:rsid w:val="00D34367"/>
    <w:rsid w:val="00D34457"/>
    <w:rsid w:val="00D3448E"/>
    <w:rsid w:val="00D3457A"/>
    <w:rsid w:val="00D346BF"/>
    <w:rsid w:val="00D3482C"/>
    <w:rsid w:val="00D348A5"/>
    <w:rsid w:val="00D34907"/>
    <w:rsid w:val="00D34909"/>
    <w:rsid w:val="00D349CB"/>
    <w:rsid w:val="00D34AB0"/>
    <w:rsid w:val="00D34C89"/>
    <w:rsid w:val="00D34E67"/>
    <w:rsid w:val="00D34E97"/>
    <w:rsid w:val="00D35097"/>
    <w:rsid w:val="00D350A4"/>
    <w:rsid w:val="00D350B4"/>
    <w:rsid w:val="00D35100"/>
    <w:rsid w:val="00D35112"/>
    <w:rsid w:val="00D35170"/>
    <w:rsid w:val="00D35172"/>
    <w:rsid w:val="00D3517B"/>
    <w:rsid w:val="00D3523C"/>
    <w:rsid w:val="00D352C5"/>
    <w:rsid w:val="00D35361"/>
    <w:rsid w:val="00D35374"/>
    <w:rsid w:val="00D355E0"/>
    <w:rsid w:val="00D3562B"/>
    <w:rsid w:val="00D35643"/>
    <w:rsid w:val="00D356AB"/>
    <w:rsid w:val="00D356DA"/>
    <w:rsid w:val="00D357C0"/>
    <w:rsid w:val="00D357DC"/>
    <w:rsid w:val="00D357E1"/>
    <w:rsid w:val="00D357F6"/>
    <w:rsid w:val="00D35832"/>
    <w:rsid w:val="00D35863"/>
    <w:rsid w:val="00D35865"/>
    <w:rsid w:val="00D3595D"/>
    <w:rsid w:val="00D359C4"/>
    <w:rsid w:val="00D35A4F"/>
    <w:rsid w:val="00D35A58"/>
    <w:rsid w:val="00D35A81"/>
    <w:rsid w:val="00D35B73"/>
    <w:rsid w:val="00D35C0B"/>
    <w:rsid w:val="00D35D80"/>
    <w:rsid w:val="00D35DBE"/>
    <w:rsid w:val="00D3600B"/>
    <w:rsid w:val="00D3605C"/>
    <w:rsid w:val="00D36079"/>
    <w:rsid w:val="00D36142"/>
    <w:rsid w:val="00D36196"/>
    <w:rsid w:val="00D36221"/>
    <w:rsid w:val="00D36253"/>
    <w:rsid w:val="00D36254"/>
    <w:rsid w:val="00D36347"/>
    <w:rsid w:val="00D363B8"/>
    <w:rsid w:val="00D364F3"/>
    <w:rsid w:val="00D36744"/>
    <w:rsid w:val="00D36760"/>
    <w:rsid w:val="00D3676C"/>
    <w:rsid w:val="00D36781"/>
    <w:rsid w:val="00D3688A"/>
    <w:rsid w:val="00D36929"/>
    <w:rsid w:val="00D369D6"/>
    <w:rsid w:val="00D36ADD"/>
    <w:rsid w:val="00D36B43"/>
    <w:rsid w:val="00D36B4E"/>
    <w:rsid w:val="00D36BD1"/>
    <w:rsid w:val="00D36C34"/>
    <w:rsid w:val="00D36C70"/>
    <w:rsid w:val="00D36DFB"/>
    <w:rsid w:val="00D36E6C"/>
    <w:rsid w:val="00D36EAB"/>
    <w:rsid w:val="00D36ED4"/>
    <w:rsid w:val="00D36EED"/>
    <w:rsid w:val="00D36F84"/>
    <w:rsid w:val="00D36F93"/>
    <w:rsid w:val="00D37051"/>
    <w:rsid w:val="00D37088"/>
    <w:rsid w:val="00D37196"/>
    <w:rsid w:val="00D37200"/>
    <w:rsid w:val="00D37297"/>
    <w:rsid w:val="00D372CD"/>
    <w:rsid w:val="00D37439"/>
    <w:rsid w:val="00D3749E"/>
    <w:rsid w:val="00D3768F"/>
    <w:rsid w:val="00D37692"/>
    <w:rsid w:val="00D37719"/>
    <w:rsid w:val="00D37765"/>
    <w:rsid w:val="00D37883"/>
    <w:rsid w:val="00D379A4"/>
    <w:rsid w:val="00D37A2D"/>
    <w:rsid w:val="00D37A4D"/>
    <w:rsid w:val="00D37CCC"/>
    <w:rsid w:val="00D37E44"/>
    <w:rsid w:val="00D37FE0"/>
    <w:rsid w:val="00D37FEB"/>
    <w:rsid w:val="00D40015"/>
    <w:rsid w:val="00D4003C"/>
    <w:rsid w:val="00D40078"/>
    <w:rsid w:val="00D4007A"/>
    <w:rsid w:val="00D40088"/>
    <w:rsid w:val="00D4013D"/>
    <w:rsid w:val="00D401CE"/>
    <w:rsid w:val="00D401D6"/>
    <w:rsid w:val="00D40212"/>
    <w:rsid w:val="00D40650"/>
    <w:rsid w:val="00D40655"/>
    <w:rsid w:val="00D40691"/>
    <w:rsid w:val="00D4081A"/>
    <w:rsid w:val="00D40835"/>
    <w:rsid w:val="00D40860"/>
    <w:rsid w:val="00D408A6"/>
    <w:rsid w:val="00D409D5"/>
    <w:rsid w:val="00D409ED"/>
    <w:rsid w:val="00D40A09"/>
    <w:rsid w:val="00D40A43"/>
    <w:rsid w:val="00D40ADE"/>
    <w:rsid w:val="00D40AE2"/>
    <w:rsid w:val="00D40BB2"/>
    <w:rsid w:val="00D40C0A"/>
    <w:rsid w:val="00D40C3D"/>
    <w:rsid w:val="00D40C59"/>
    <w:rsid w:val="00D40D25"/>
    <w:rsid w:val="00D40F0E"/>
    <w:rsid w:val="00D40F20"/>
    <w:rsid w:val="00D41003"/>
    <w:rsid w:val="00D412E1"/>
    <w:rsid w:val="00D41352"/>
    <w:rsid w:val="00D4144C"/>
    <w:rsid w:val="00D414CF"/>
    <w:rsid w:val="00D4158C"/>
    <w:rsid w:val="00D4159F"/>
    <w:rsid w:val="00D415DB"/>
    <w:rsid w:val="00D4172A"/>
    <w:rsid w:val="00D41744"/>
    <w:rsid w:val="00D41745"/>
    <w:rsid w:val="00D41823"/>
    <w:rsid w:val="00D418B6"/>
    <w:rsid w:val="00D41B6D"/>
    <w:rsid w:val="00D41CDC"/>
    <w:rsid w:val="00D41CF7"/>
    <w:rsid w:val="00D41D30"/>
    <w:rsid w:val="00D41D33"/>
    <w:rsid w:val="00D41D43"/>
    <w:rsid w:val="00D41D62"/>
    <w:rsid w:val="00D41D6E"/>
    <w:rsid w:val="00D41EB0"/>
    <w:rsid w:val="00D41F64"/>
    <w:rsid w:val="00D41FE0"/>
    <w:rsid w:val="00D4200B"/>
    <w:rsid w:val="00D4209B"/>
    <w:rsid w:val="00D4231D"/>
    <w:rsid w:val="00D42604"/>
    <w:rsid w:val="00D4268A"/>
    <w:rsid w:val="00D426A1"/>
    <w:rsid w:val="00D42718"/>
    <w:rsid w:val="00D42937"/>
    <w:rsid w:val="00D42952"/>
    <w:rsid w:val="00D42AD4"/>
    <w:rsid w:val="00D42C87"/>
    <w:rsid w:val="00D42CB0"/>
    <w:rsid w:val="00D42CD0"/>
    <w:rsid w:val="00D42CE7"/>
    <w:rsid w:val="00D42D51"/>
    <w:rsid w:val="00D42D5D"/>
    <w:rsid w:val="00D42E16"/>
    <w:rsid w:val="00D42E2F"/>
    <w:rsid w:val="00D42F28"/>
    <w:rsid w:val="00D42F35"/>
    <w:rsid w:val="00D42F6C"/>
    <w:rsid w:val="00D42F84"/>
    <w:rsid w:val="00D42FBC"/>
    <w:rsid w:val="00D430EF"/>
    <w:rsid w:val="00D431DB"/>
    <w:rsid w:val="00D431F7"/>
    <w:rsid w:val="00D43215"/>
    <w:rsid w:val="00D4328E"/>
    <w:rsid w:val="00D432AB"/>
    <w:rsid w:val="00D433CA"/>
    <w:rsid w:val="00D434B3"/>
    <w:rsid w:val="00D43688"/>
    <w:rsid w:val="00D436AF"/>
    <w:rsid w:val="00D436D7"/>
    <w:rsid w:val="00D43705"/>
    <w:rsid w:val="00D43714"/>
    <w:rsid w:val="00D43882"/>
    <w:rsid w:val="00D43945"/>
    <w:rsid w:val="00D4395F"/>
    <w:rsid w:val="00D43966"/>
    <w:rsid w:val="00D43A1D"/>
    <w:rsid w:val="00D43B18"/>
    <w:rsid w:val="00D43B71"/>
    <w:rsid w:val="00D43B79"/>
    <w:rsid w:val="00D43C3E"/>
    <w:rsid w:val="00D43CA6"/>
    <w:rsid w:val="00D43CAF"/>
    <w:rsid w:val="00D43CC0"/>
    <w:rsid w:val="00D43D13"/>
    <w:rsid w:val="00D43D5C"/>
    <w:rsid w:val="00D43EA9"/>
    <w:rsid w:val="00D43F5D"/>
    <w:rsid w:val="00D4409E"/>
    <w:rsid w:val="00D440C2"/>
    <w:rsid w:val="00D44459"/>
    <w:rsid w:val="00D44468"/>
    <w:rsid w:val="00D444CA"/>
    <w:rsid w:val="00D444DB"/>
    <w:rsid w:val="00D44566"/>
    <w:rsid w:val="00D445B9"/>
    <w:rsid w:val="00D445EF"/>
    <w:rsid w:val="00D445FF"/>
    <w:rsid w:val="00D4467F"/>
    <w:rsid w:val="00D446C6"/>
    <w:rsid w:val="00D44786"/>
    <w:rsid w:val="00D447AD"/>
    <w:rsid w:val="00D44848"/>
    <w:rsid w:val="00D4497F"/>
    <w:rsid w:val="00D44A16"/>
    <w:rsid w:val="00D44A62"/>
    <w:rsid w:val="00D44A6D"/>
    <w:rsid w:val="00D44B66"/>
    <w:rsid w:val="00D44C65"/>
    <w:rsid w:val="00D44D7A"/>
    <w:rsid w:val="00D45034"/>
    <w:rsid w:val="00D451C1"/>
    <w:rsid w:val="00D452C8"/>
    <w:rsid w:val="00D453BC"/>
    <w:rsid w:val="00D45751"/>
    <w:rsid w:val="00D4582C"/>
    <w:rsid w:val="00D4582F"/>
    <w:rsid w:val="00D45884"/>
    <w:rsid w:val="00D458DE"/>
    <w:rsid w:val="00D4590C"/>
    <w:rsid w:val="00D45A07"/>
    <w:rsid w:val="00D45A5F"/>
    <w:rsid w:val="00D45B6B"/>
    <w:rsid w:val="00D45C0F"/>
    <w:rsid w:val="00D45CC1"/>
    <w:rsid w:val="00D45D4C"/>
    <w:rsid w:val="00D45DDC"/>
    <w:rsid w:val="00D45DF4"/>
    <w:rsid w:val="00D45E8A"/>
    <w:rsid w:val="00D460B2"/>
    <w:rsid w:val="00D461BC"/>
    <w:rsid w:val="00D461F7"/>
    <w:rsid w:val="00D4647A"/>
    <w:rsid w:val="00D46546"/>
    <w:rsid w:val="00D46620"/>
    <w:rsid w:val="00D467CD"/>
    <w:rsid w:val="00D467F7"/>
    <w:rsid w:val="00D46918"/>
    <w:rsid w:val="00D46CC9"/>
    <w:rsid w:val="00D46D88"/>
    <w:rsid w:val="00D46EFA"/>
    <w:rsid w:val="00D46F31"/>
    <w:rsid w:val="00D46F32"/>
    <w:rsid w:val="00D46F93"/>
    <w:rsid w:val="00D4709E"/>
    <w:rsid w:val="00D470B9"/>
    <w:rsid w:val="00D47147"/>
    <w:rsid w:val="00D47212"/>
    <w:rsid w:val="00D47218"/>
    <w:rsid w:val="00D47222"/>
    <w:rsid w:val="00D47281"/>
    <w:rsid w:val="00D472CC"/>
    <w:rsid w:val="00D47313"/>
    <w:rsid w:val="00D47525"/>
    <w:rsid w:val="00D475A7"/>
    <w:rsid w:val="00D4774C"/>
    <w:rsid w:val="00D47787"/>
    <w:rsid w:val="00D47802"/>
    <w:rsid w:val="00D47879"/>
    <w:rsid w:val="00D478D4"/>
    <w:rsid w:val="00D47927"/>
    <w:rsid w:val="00D479D5"/>
    <w:rsid w:val="00D479FF"/>
    <w:rsid w:val="00D47A2C"/>
    <w:rsid w:val="00D47B2A"/>
    <w:rsid w:val="00D47B30"/>
    <w:rsid w:val="00D47B98"/>
    <w:rsid w:val="00D47BF1"/>
    <w:rsid w:val="00D47C78"/>
    <w:rsid w:val="00D47CA3"/>
    <w:rsid w:val="00D47D60"/>
    <w:rsid w:val="00D47D88"/>
    <w:rsid w:val="00D47DB8"/>
    <w:rsid w:val="00D47ED1"/>
    <w:rsid w:val="00D47EDE"/>
    <w:rsid w:val="00D47EE6"/>
    <w:rsid w:val="00D47F53"/>
    <w:rsid w:val="00D47FCA"/>
    <w:rsid w:val="00D5017A"/>
    <w:rsid w:val="00D501A8"/>
    <w:rsid w:val="00D5036E"/>
    <w:rsid w:val="00D50443"/>
    <w:rsid w:val="00D50474"/>
    <w:rsid w:val="00D504AD"/>
    <w:rsid w:val="00D504C1"/>
    <w:rsid w:val="00D504F3"/>
    <w:rsid w:val="00D5054D"/>
    <w:rsid w:val="00D5056E"/>
    <w:rsid w:val="00D50689"/>
    <w:rsid w:val="00D50718"/>
    <w:rsid w:val="00D5078E"/>
    <w:rsid w:val="00D5080A"/>
    <w:rsid w:val="00D50843"/>
    <w:rsid w:val="00D50983"/>
    <w:rsid w:val="00D509B3"/>
    <w:rsid w:val="00D50A9C"/>
    <w:rsid w:val="00D50B60"/>
    <w:rsid w:val="00D50BE1"/>
    <w:rsid w:val="00D50CFE"/>
    <w:rsid w:val="00D50D54"/>
    <w:rsid w:val="00D50D5A"/>
    <w:rsid w:val="00D50E60"/>
    <w:rsid w:val="00D50EF0"/>
    <w:rsid w:val="00D50F01"/>
    <w:rsid w:val="00D50F0B"/>
    <w:rsid w:val="00D50F8C"/>
    <w:rsid w:val="00D510A0"/>
    <w:rsid w:val="00D510D9"/>
    <w:rsid w:val="00D5116E"/>
    <w:rsid w:val="00D51227"/>
    <w:rsid w:val="00D5122E"/>
    <w:rsid w:val="00D5124B"/>
    <w:rsid w:val="00D51305"/>
    <w:rsid w:val="00D51463"/>
    <w:rsid w:val="00D51475"/>
    <w:rsid w:val="00D51486"/>
    <w:rsid w:val="00D515AA"/>
    <w:rsid w:val="00D515F3"/>
    <w:rsid w:val="00D516B4"/>
    <w:rsid w:val="00D51761"/>
    <w:rsid w:val="00D51803"/>
    <w:rsid w:val="00D518FA"/>
    <w:rsid w:val="00D519F2"/>
    <w:rsid w:val="00D51B78"/>
    <w:rsid w:val="00D51C99"/>
    <w:rsid w:val="00D51D93"/>
    <w:rsid w:val="00D51DAE"/>
    <w:rsid w:val="00D51DEE"/>
    <w:rsid w:val="00D51DF2"/>
    <w:rsid w:val="00D51E3C"/>
    <w:rsid w:val="00D51E77"/>
    <w:rsid w:val="00D52017"/>
    <w:rsid w:val="00D52038"/>
    <w:rsid w:val="00D52189"/>
    <w:rsid w:val="00D5219B"/>
    <w:rsid w:val="00D52242"/>
    <w:rsid w:val="00D52279"/>
    <w:rsid w:val="00D5227B"/>
    <w:rsid w:val="00D52289"/>
    <w:rsid w:val="00D5242D"/>
    <w:rsid w:val="00D52529"/>
    <w:rsid w:val="00D525DF"/>
    <w:rsid w:val="00D525E7"/>
    <w:rsid w:val="00D5266A"/>
    <w:rsid w:val="00D526DD"/>
    <w:rsid w:val="00D52725"/>
    <w:rsid w:val="00D52837"/>
    <w:rsid w:val="00D528D4"/>
    <w:rsid w:val="00D5295F"/>
    <w:rsid w:val="00D5299B"/>
    <w:rsid w:val="00D52A1E"/>
    <w:rsid w:val="00D52A6F"/>
    <w:rsid w:val="00D52AA5"/>
    <w:rsid w:val="00D52AEC"/>
    <w:rsid w:val="00D52BDE"/>
    <w:rsid w:val="00D52C4A"/>
    <w:rsid w:val="00D52C87"/>
    <w:rsid w:val="00D52DA0"/>
    <w:rsid w:val="00D52E12"/>
    <w:rsid w:val="00D52E77"/>
    <w:rsid w:val="00D52E84"/>
    <w:rsid w:val="00D52EB6"/>
    <w:rsid w:val="00D52F29"/>
    <w:rsid w:val="00D53137"/>
    <w:rsid w:val="00D53465"/>
    <w:rsid w:val="00D5355E"/>
    <w:rsid w:val="00D53633"/>
    <w:rsid w:val="00D5371F"/>
    <w:rsid w:val="00D5374F"/>
    <w:rsid w:val="00D5377C"/>
    <w:rsid w:val="00D53825"/>
    <w:rsid w:val="00D5389B"/>
    <w:rsid w:val="00D53986"/>
    <w:rsid w:val="00D539BB"/>
    <w:rsid w:val="00D53A05"/>
    <w:rsid w:val="00D53A31"/>
    <w:rsid w:val="00D53A7E"/>
    <w:rsid w:val="00D53C1D"/>
    <w:rsid w:val="00D53C48"/>
    <w:rsid w:val="00D53CA7"/>
    <w:rsid w:val="00D53CAB"/>
    <w:rsid w:val="00D53CAE"/>
    <w:rsid w:val="00D53DA2"/>
    <w:rsid w:val="00D53E1C"/>
    <w:rsid w:val="00D53E23"/>
    <w:rsid w:val="00D53E3E"/>
    <w:rsid w:val="00D53EBB"/>
    <w:rsid w:val="00D53F8F"/>
    <w:rsid w:val="00D54071"/>
    <w:rsid w:val="00D54099"/>
    <w:rsid w:val="00D54104"/>
    <w:rsid w:val="00D54122"/>
    <w:rsid w:val="00D54182"/>
    <w:rsid w:val="00D54198"/>
    <w:rsid w:val="00D54254"/>
    <w:rsid w:val="00D54291"/>
    <w:rsid w:val="00D543F2"/>
    <w:rsid w:val="00D54488"/>
    <w:rsid w:val="00D54561"/>
    <w:rsid w:val="00D54583"/>
    <w:rsid w:val="00D5487C"/>
    <w:rsid w:val="00D5495B"/>
    <w:rsid w:val="00D549D3"/>
    <w:rsid w:val="00D549F6"/>
    <w:rsid w:val="00D54A83"/>
    <w:rsid w:val="00D54AB2"/>
    <w:rsid w:val="00D54C0E"/>
    <w:rsid w:val="00D54C1F"/>
    <w:rsid w:val="00D54C37"/>
    <w:rsid w:val="00D54CFE"/>
    <w:rsid w:val="00D54D51"/>
    <w:rsid w:val="00D54E5C"/>
    <w:rsid w:val="00D54E80"/>
    <w:rsid w:val="00D551C5"/>
    <w:rsid w:val="00D552DB"/>
    <w:rsid w:val="00D555ED"/>
    <w:rsid w:val="00D55663"/>
    <w:rsid w:val="00D5568E"/>
    <w:rsid w:val="00D5572C"/>
    <w:rsid w:val="00D55772"/>
    <w:rsid w:val="00D5586E"/>
    <w:rsid w:val="00D558D1"/>
    <w:rsid w:val="00D5592B"/>
    <w:rsid w:val="00D55A75"/>
    <w:rsid w:val="00D55AA6"/>
    <w:rsid w:val="00D55B58"/>
    <w:rsid w:val="00D55B9F"/>
    <w:rsid w:val="00D55E4A"/>
    <w:rsid w:val="00D55EC0"/>
    <w:rsid w:val="00D55EEC"/>
    <w:rsid w:val="00D5604A"/>
    <w:rsid w:val="00D560E6"/>
    <w:rsid w:val="00D5616D"/>
    <w:rsid w:val="00D56177"/>
    <w:rsid w:val="00D5620C"/>
    <w:rsid w:val="00D5620F"/>
    <w:rsid w:val="00D56289"/>
    <w:rsid w:val="00D562A2"/>
    <w:rsid w:val="00D5633F"/>
    <w:rsid w:val="00D56430"/>
    <w:rsid w:val="00D564CC"/>
    <w:rsid w:val="00D5650C"/>
    <w:rsid w:val="00D56683"/>
    <w:rsid w:val="00D567A2"/>
    <w:rsid w:val="00D5681A"/>
    <w:rsid w:val="00D56821"/>
    <w:rsid w:val="00D568E2"/>
    <w:rsid w:val="00D56BCB"/>
    <w:rsid w:val="00D56C57"/>
    <w:rsid w:val="00D56D1D"/>
    <w:rsid w:val="00D56D4F"/>
    <w:rsid w:val="00D56D52"/>
    <w:rsid w:val="00D56DE8"/>
    <w:rsid w:val="00D56DEC"/>
    <w:rsid w:val="00D56F21"/>
    <w:rsid w:val="00D56F2E"/>
    <w:rsid w:val="00D56F64"/>
    <w:rsid w:val="00D56FFE"/>
    <w:rsid w:val="00D570B7"/>
    <w:rsid w:val="00D570B8"/>
    <w:rsid w:val="00D57116"/>
    <w:rsid w:val="00D5727C"/>
    <w:rsid w:val="00D572C5"/>
    <w:rsid w:val="00D5736D"/>
    <w:rsid w:val="00D573D4"/>
    <w:rsid w:val="00D574BF"/>
    <w:rsid w:val="00D57503"/>
    <w:rsid w:val="00D57636"/>
    <w:rsid w:val="00D5767B"/>
    <w:rsid w:val="00D57686"/>
    <w:rsid w:val="00D576A6"/>
    <w:rsid w:val="00D576DC"/>
    <w:rsid w:val="00D577D2"/>
    <w:rsid w:val="00D57957"/>
    <w:rsid w:val="00D57A0F"/>
    <w:rsid w:val="00D57ADD"/>
    <w:rsid w:val="00D57B30"/>
    <w:rsid w:val="00D57C2F"/>
    <w:rsid w:val="00D57C86"/>
    <w:rsid w:val="00D57D28"/>
    <w:rsid w:val="00D57D6E"/>
    <w:rsid w:val="00D57F47"/>
    <w:rsid w:val="00D57F4E"/>
    <w:rsid w:val="00D57F50"/>
    <w:rsid w:val="00D57FAE"/>
    <w:rsid w:val="00D60069"/>
    <w:rsid w:val="00D6006F"/>
    <w:rsid w:val="00D6007C"/>
    <w:rsid w:val="00D6011C"/>
    <w:rsid w:val="00D60331"/>
    <w:rsid w:val="00D60585"/>
    <w:rsid w:val="00D605A1"/>
    <w:rsid w:val="00D60645"/>
    <w:rsid w:val="00D6064A"/>
    <w:rsid w:val="00D606D3"/>
    <w:rsid w:val="00D6080C"/>
    <w:rsid w:val="00D60866"/>
    <w:rsid w:val="00D609CB"/>
    <w:rsid w:val="00D60A2C"/>
    <w:rsid w:val="00D60A6E"/>
    <w:rsid w:val="00D60AA6"/>
    <w:rsid w:val="00D60B0A"/>
    <w:rsid w:val="00D60C8E"/>
    <w:rsid w:val="00D60D74"/>
    <w:rsid w:val="00D60F4E"/>
    <w:rsid w:val="00D60FE2"/>
    <w:rsid w:val="00D610E8"/>
    <w:rsid w:val="00D610EB"/>
    <w:rsid w:val="00D612B5"/>
    <w:rsid w:val="00D6131F"/>
    <w:rsid w:val="00D61392"/>
    <w:rsid w:val="00D613FF"/>
    <w:rsid w:val="00D61457"/>
    <w:rsid w:val="00D61483"/>
    <w:rsid w:val="00D61500"/>
    <w:rsid w:val="00D615E5"/>
    <w:rsid w:val="00D61860"/>
    <w:rsid w:val="00D61A1B"/>
    <w:rsid w:val="00D61A2F"/>
    <w:rsid w:val="00D61C2A"/>
    <w:rsid w:val="00D61D3D"/>
    <w:rsid w:val="00D61DA4"/>
    <w:rsid w:val="00D61E2D"/>
    <w:rsid w:val="00D61F72"/>
    <w:rsid w:val="00D61FC8"/>
    <w:rsid w:val="00D620B5"/>
    <w:rsid w:val="00D62100"/>
    <w:rsid w:val="00D6228B"/>
    <w:rsid w:val="00D62340"/>
    <w:rsid w:val="00D6245D"/>
    <w:rsid w:val="00D624FF"/>
    <w:rsid w:val="00D62575"/>
    <w:rsid w:val="00D6257F"/>
    <w:rsid w:val="00D625AE"/>
    <w:rsid w:val="00D625BB"/>
    <w:rsid w:val="00D62600"/>
    <w:rsid w:val="00D62624"/>
    <w:rsid w:val="00D6262F"/>
    <w:rsid w:val="00D6276A"/>
    <w:rsid w:val="00D627DF"/>
    <w:rsid w:val="00D6285C"/>
    <w:rsid w:val="00D628CC"/>
    <w:rsid w:val="00D6290B"/>
    <w:rsid w:val="00D629A0"/>
    <w:rsid w:val="00D62AAA"/>
    <w:rsid w:val="00D62B19"/>
    <w:rsid w:val="00D62B1F"/>
    <w:rsid w:val="00D62B35"/>
    <w:rsid w:val="00D62B85"/>
    <w:rsid w:val="00D62BA5"/>
    <w:rsid w:val="00D62CFF"/>
    <w:rsid w:val="00D62D37"/>
    <w:rsid w:val="00D62E10"/>
    <w:rsid w:val="00D62E16"/>
    <w:rsid w:val="00D62FA0"/>
    <w:rsid w:val="00D6301B"/>
    <w:rsid w:val="00D630F7"/>
    <w:rsid w:val="00D63157"/>
    <w:rsid w:val="00D631CA"/>
    <w:rsid w:val="00D631FC"/>
    <w:rsid w:val="00D632AB"/>
    <w:rsid w:val="00D63313"/>
    <w:rsid w:val="00D63315"/>
    <w:rsid w:val="00D6338B"/>
    <w:rsid w:val="00D63413"/>
    <w:rsid w:val="00D63587"/>
    <w:rsid w:val="00D635F7"/>
    <w:rsid w:val="00D63649"/>
    <w:rsid w:val="00D6380F"/>
    <w:rsid w:val="00D63833"/>
    <w:rsid w:val="00D63904"/>
    <w:rsid w:val="00D6391F"/>
    <w:rsid w:val="00D63992"/>
    <w:rsid w:val="00D63A13"/>
    <w:rsid w:val="00D63AA5"/>
    <w:rsid w:val="00D63AD7"/>
    <w:rsid w:val="00D63C2C"/>
    <w:rsid w:val="00D63C5D"/>
    <w:rsid w:val="00D63CEF"/>
    <w:rsid w:val="00D63D7C"/>
    <w:rsid w:val="00D63D9C"/>
    <w:rsid w:val="00D63DE3"/>
    <w:rsid w:val="00D63E51"/>
    <w:rsid w:val="00D64123"/>
    <w:rsid w:val="00D64224"/>
    <w:rsid w:val="00D6424B"/>
    <w:rsid w:val="00D642A9"/>
    <w:rsid w:val="00D643A9"/>
    <w:rsid w:val="00D64468"/>
    <w:rsid w:val="00D6446F"/>
    <w:rsid w:val="00D644E3"/>
    <w:rsid w:val="00D645CB"/>
    <w:rsid w:val="00D64673"/>
    <w:rsid w:val="00D646AE"/>
    <w:rsid w:val="00D64734"/>
    <w:rsid w:val="00D64739"/>
    <w:rsid w:val="00D64862"/>
    <w:rsid w:val="00D648E0"/>
    <w:rsid w:val="00D64989"/>
    <w:rsid w:val="00D64B64"/>
    <w:rsid w:val="00D64C41"/>
    <w:rsid w:val="00D64C84"/>
    <w:rsid w:val="00D64D79"/>
    <w:rsid w:val="00D64D7E"/>
    <w:rsid w:val="00D64DC8"/>
    <w:rsid w:val="00D64DDC"/>
    <w:rsid w:val="00D64DE3"/>
    <w:rsid w:val="00D64E01"/>
    <w:rsid w:val="00D64F63"/>
    <w:rsid w:val="00D64F77"/>
    <w:rsid w:val="00D64FC9"/>
    <w:rsid w:val="00D650B2"/>
    <w:rsid w:val="00D650BE"/>
    <w:rsid w:val="00D65170"/>
    <w:rsid w:val="00D651C9"/>
    <w:rsid w:val="00D6522B"/>
    <w:rsid w:val="00D65414"/>
    <w:rsid w:val="00D6552C"/>
    <w:rsid w:val="00D6558A"/>
    <w:rsid w:val="00D65681"/>
    <w:rsid w:val="00D6569D"/>
    <w:rsid w:val="00D656AF"/>
    <w:rsid w:val="00D656BF"/>
    <w:rsid w:val="00D65776"/>
    <w:rsid w:val="00D6593E"/>
    <w:rsid w:val="00D659B2"/>
    <w:rsid w:val="00D659F5"/>
    <w:rsid w:val="00D65A69"/>
    <w:rsid w:val="00D65AA2"/>
    <w:rsid w:val="00D65B92"/>
    <w:rsid w:val="00D65C2B"/>
    <w:rsid w:val="00D65C8A"/>
    <w:rsid w:val="00D65CA0"/>
    <w:rsid w:val="00D65CA4"/>
    <w:rsid w:val="00D65CB6"/>
    <w:rsid w:val="00D65CE3"/>
    <w:rsid w:val="00D65EDE"/>
    <w:rsid w:val="00D65F3A"/>
    <w:rsid w:val="00D65FEB"/>
    <w:rsid w:val="00D66072"/>
    <w:rsid w:val="00D660DB"/>
    <w:rsid w:val="00D660FE"/>
    <w:rsid w:val="00D66134"/>
    <w:rsid w:val="00D66154"/>
    <w:rsid w:val="00D66496"/>
    <w:rsid w:val="00D6679E"/>
    <w:rsid w:val="00D667D9"/>
    <w:rsid w:val="00D66829"/>
    <w:rsid w:val="00D66830"/>
    <w:rsid w:val="00D668D4"/>
    <w:rsid w:val="00D66937"/>
    <w:rsid w:val="00D66951"/>
    <w:rsid w:val="00D66990"/>
    <w:rsid w:val="00D66A33"/>
    <w:rsid w:val="00D66BEB"/>
    <w:rsid w:val="00D66CD2"/>
    <w:rsid w:val="00D66D14"/>
    <w:rsid w:val="00D66D3D"/>
    <w:rsid w:val="00D66DBB"/>
    <w:rsid w:val="00D66E31"/>
    <w:rsid w:val="00D66FA6"/>
    <w:rsid w:val="00D66FF0"/>
    <w:rsid w:val="00D67113"/>
    <w:rsid w:val="00D67125"/>
    <w:rsid w:val="00D672ED"/>
    <w:rsid w:val="00D675D8"/>
    <w:rsid w:val="00D67671"/>
    <w:rsid w:val="00D676F4"/>
    <w:rsid w:val="00D67872"/>
    <w:rsid w:val="00D6793C"/>
    <w:rsid w:val="00D67A42"/>
    <w:rsid w:val="00D67A45"/>
    <w:rsid w:val="00D67D89"/>
    <w:rsid w:val="00D67E36"/>
    <w:rsid w:val="00D67F06"/>
    <w:rsid w:val="00D67FC2"/>
    <w:rsid w:val="00D70019"/>
    <w:rsid w:val="00D7002F"/>
    <w:rsid w:val="00D700C6"/>
    <w:rsid w:val="00D700D4"/>
    <w:rsid w:val="00D70130"/>
    <w:rsid w:val="00D701F2"/>
    <w:rsid w:val="00D70310"/>
    <w:rsid w:val="00D703B9"/>
    <w:rsid w:val="00D704B3"/>
    <w:rsid w:val="00D704E5"/>
    <w:rsid w:val="00D70719"/>
    <w:rsid w:val="00D70960"/>
    <w:rsid w:val="00D70962"/>
    <w:rsid w:val="00D70A72"/>
    <w:rsid w:val="00D70A94"/>
    <w:rsid w:val="00D70AA8"/>
    <w:rsid w:val="00D70B1A"/>
    <w:rsid w:val="00D70B89"/>
    <w:rsid w:val="00D70C55"/>
    <w:rsid w:val="00D70C7C"/>
    <w:rsid w:val="00D70D0F"/>
    <w:rsid w:val="00D70D94"/>
    <w:rsid w:val="00D70F0E"/>
    <w:rsid w:val="00D7106E"/>
    <w:rsid w:val="00D710D0"/>
    <w:rsid w:val="00D711B2"/>
    <w:rsid w:val="00D71399"/>
    <w:rsid w:val="00D714C3"/>
    <w:rsid w:val="00D71510"/>
    <w:rsid w:val="00D71672"/>
    <w:rsid w:val="00D71702"/>
    <w:rsid w:val="00D718FF"/>
    <w:rsid w:val="00D7198B"/>
    <w:rsid w:val="00D71A21"/>
    <w:rsid w:val="00D71AD3"/>
    <w:rsid w:val="00D71B0C"/>
    <w:rsid w:val="00D71BF5"/>
    <w:rsid w:val="00D71C10"/>
    <w:rsid w:val="00D71FEC"/>
    <w:rsid w:val="00D720DA"/>
    <w:rsid w:val="00D721CE"/>
    <w:rsid w:val="00D72222"/>
    <w:rsid w:val="00D722B5"/>
    <w:rsid w:val="00D72499"/>
    <w:rsid w:val="00D72615"/>
    <w:rsid w:val="00D7270B"/>
    <w:rsid w:val="00D727C7"/>
    <w:rsid w:val="00D728AA"/>
    <w:rsid w:val="00D729CD"/>
    <w:rsid w:val="00D72A12"/>
    <w:rsid w:val="00D72A56"/>
    <w:rsid w:val="00D72A8E"/>
    <w:rsid w:val="00D72B90"/>
    <w:rsid w:val="00D72CAE"/>
    <w:rsid w:val="00D72DCB"/>
    <w:rsid w:val="00D72E28"/>
    <w:rsid w:val="00D72EF0"/>
    <w:rsid w:val="00D72F48"/>
    <w:rsid w:val="00D7306B"/>
    <w:rsid w:val="00D73349"/>
    <w:rsid w:val="00D7336E"/>
    <w:rsid w:val="00D734AC"/>
    <w:rsid w:val="00D73500"/>
    <w:rsid w:val="00D7350C"/>
    <w:rsid w:val="00D73548"/>
    <w:rsid w:val="00D7357E"/>
    <w:rsid w:val="00D736C9"/>
    <w:rsid w:val="00D736E1"/>
    <w:rsid w:val="00D73723"/>
    <w:rsid w:val="00D738F7"/>
    <w:rsid w:val="00D73949"/>
    <w:rsid w:val="00D73A32"/>
    <w:rsid w:val="00D73A80"/>
    <w:rsid w:val="00D73AF7"/>
    <w:rsid w:val="00D73AF8"/>
    <w:rsid w:val="00D73B47"/>
    <w:rsid w:val="00D73B50"/>
    <w:rsid w:val="00D73B59"/>
    <w:rsid w:val="00D73B98"/>
    <w:rsid w:val="00D73C3E"/>
    <w:rsid w:val="00D73D17"/>
    <w:rsid w:val="00D73D64"/>
    <w:rsid w:val="00D73DE0"/>
    <w:rsid w:val="00D73E26"/>
    <w:rsid w:val="00D73FCD"/>
    <w:rsid w:val="00D74029"/>
    <w:rsid w:val="00D7404C"/>
    <w:rsid w:val="00D7417B"/>
    <w:rsid w:val="00D74185"/>
    <w:rsid w:val="00D74190"/>
    <w:rsid w:val="00D7423B"/>
    <w:rsid w:val="00D7427D"/>
    <w:rsid w:val="00D742A5"/>
    <w:rsid w:val="00D742C8"/>
    <w:rsid w:val="00D742D0"/>
    <w:rsid w:val="00D74314"/>
    <w:rsid w:val="00D743E6"/>
    <w:rsid w:val="00D743F0"/>
    <w:rsid w:val="00D74560"/>
    <w:rsid w:val="00D74794"/>
    <w:rsid w:val="00D74995"/>
    <w:rsid w:val="00D74A3A"/>
    <w:rsid w:val="00D74ABB"/>
    <w:rsid w:val="00D74B95"/>
    <w:rsid w:val="00D74C0C"/>
    <w:rsid w:val="00D74CAC"/>
    <w:rsid w:val="00D74CE8"/>
    <w:rsid w:val="00D74DDB"/>
    <w:rsid w:val="00D74DEC"/>
    <w:rsid w:val="00D74EEF"/>
    <w:rsid w:val="00D75017"/>
    <w:rsid w:val="00D75045"/>
    <w:rsid w:val="00D750A5"/>
    <w:rsid w:val="00D751D5"/>
    <w:rsid w:val="00D7527D"/>
    <w:rsid w:val="00D752FF"/>
    <w:rsid w:val="00D75387"/>
    <w:rsid w:val="00D7538F"/>
    <w:rsid w:val="00D7540C"/>
    <w:rsid w:val="00D7540F"/>
    <w:rsid w:val="00D75528"/>
    <w:rsid w:val="00D755D7"/>
    <w:rsid w:val="00D75698"/>
    <w:rsid w:val="00D756D5"/>
    <w:rsid w:val="00D756F6"/>
    <w:rsid w:val="00D75738"/>
    <w:rsid w:val="00D7575E"/>
    <w:rsid w:val="00D757B3"/>
    <w:rsid w:val="00D757B6"/>
    <w:rsid w:val="00D75A73"/>
    <w:rsid w:val="00D75A9D"/>
    <w:rsid w:val="00D75ABD"/>
    <w:rsid w:val="00D75B31"/>
    <w:rsid w:val="00D75C2B"/>
    <w:rsid w:val="00D75C50"/>
    <w:rsid w:val="00D75C51"/>
    <w:rsid w:val="00D75CDC"/>
    <w:rsid w:val="00D75CE3"/>
    <w:rsid w:val="00D75D7D"/>
    <w:rsid w:val="00D75E77"/>
    <w:rsid w:val="00D75EC3"/>
    <w:rsid w:val="00D75FCE"/>
    <w:rsid w:val="00D76144"/>
    <w:rsid w:val="00D761DB"/>
    <w:rsid w:val="00D761F5"/>
    <w:rsid w:val="00D763DE"/>
    <w:rsid w:val="00D763FE"/>
    <w:rsid w:val="00D764A4"/>
    <w:rsid w:val="00D76601"/>
    <w:rsid w:val="00D76688"/>
    <w:rsid w:val="00D76861"/>
    <w:rsid w:val="00D76906"/>
    <w:rsid w:val="00D769CE"/>
    <w:rsid w:val="00D769FE"/>
    <w:rsid w:val="00D76AC4"/>
    <w:rsid w:val="00D76AF4"/>
    <w:rsid w:val="00D76B40"/>
    <w:rsid w:val="00D76B4D"/>
    <w:rsid w:val="00D76D2A"/>
    <w:rsid w:val="00D76E0F"/>
    <w:rsid w:val="00D76E8B"/>
    <w:rsid w:val="00D76E8E"/>
    <w:rsid w:val="00D76F0E"/>
    <w:rsid w:val="00D76F89"/>
    <w:rsid w:val="00D76FC2"/>
    <w:rsid w:val="00D77116"/>
    <w:rsid w:val="00D7713A"/>
    <w:rsid w:val="00D77191"/>
    <w:rsid w:val="00D7753D"/>
    <w:rsid w:val="00D77546"/>
    <w:rsid w:val="00D77616"/>
    <w:rsid w:val="00D7766A"/>
    <w:rsid w:val="00D77700"/>
    <w:rsid w:val="00D77772"/>
    <w:rsid w:val="00D77809"/>
    <w:rsid w:val="00D7788B"/>
    <w:rsid w:val="00D77969"/>
    <w:rsid w:val="00D77971"/>
    <w:rsid w:val="00D77A70"/>
    <w:rsid w:val="00D77A8E"/>
    <w:rsid w:val="00D77AD3"/>
    <w:rsid w:val="00D77AFE"/>
    <w:rsid w:val="00D77B51"/>
    <w:rsid w:val="00D77D3F"/>
    <w:rsid w:val="00D77DC2"/>
    <w:rsid w:val="00D77F8D"/>
    <w:rsid w:val="00D80009"/>
    <w:rsid w:val="00D8001F"/>
    <w:rsid w:val="00D80022"/>
    <w:rsid w:val="00D800CA"/>
    <w:rsid w:val="00D800EA"/>
    <w:rsid w:val="00D800F1"/>
    <w:rsid w:val="00D801DE"/>
    <w:rsid w:val="00D80221"/>
    <w:rsid w:val="00D80259"/>
    <w:rsid w:val="00D80271"/>
    <w:rsid w:val="00D8028E"/>
    <w:rsid w:val="00D8037A"/>
    <w:rsid w:val="00D803F3"/>
    <w:rsid w:val="00D804F8"/>
    <w:rsid w:val="00D80585"/>
    <w:rsid w:val="00D8067E"/>
    <w:rsid w:val="00D80702"/>
    <w:rsid w:val="00D807BB"/>
    <w:rsid w:val="00D807FF"/>
    <w:rsid w:val="00D80877"/>
    <w:rsid w:val="00D80904"/>
    <w:rsid w:val="00D80975"/>
    <w:rsid w:val="00D80997"/>
    <w:rsid w:val="00D809A1"/>
    <w:rsid w:val="00D80AEE"/>
    <w:rsid w:val="00D80B1D"/>
    <w:rsid w:val="00D80B3D"/>
    <w:rsid w:val="00D80B7B"/>
    <w:rsid w:val="00D80C8C"/>
    <w:rsid w:val="00D80D62"/>
    <w:rsid w:val="00D80EFB"/>
    <w:rsid w:val="00D80F19"/>
    <w:rsid w:val="00D80F4A"/>
    <w:rsid w:val="00D81043"/>
    <w:rsid w:val="00D81086"/>
    <w:rsid w:val="00D81094"/>
    <w:rsid w:val="00D81231"/>
    <w:rsid w:val="00D812A3"/>
    <w:rsid w:val="00D8130D"/>
    <w:rsid w:val="00D81375"/>
    <w:rsid w:val="00D81476"/>
    <w:rsid w:val="00D81485"/>
    <w:rsid w:val="00D81510"/>
    <w:rsid w:val="00D81550"/>
    <w:rsid w:val="00D815DD"/>
    <w:rsid w:val="00D81627"/>
    <w:rsid w:val="00D8177F"/>
    <w:rsid w:val="00D817B4"/>
    <w:rsid w:val="00D8182E"/>
    <w:rsid w:val="00D8198F"/>
    <w:rsid w:val="00D81B01"/>
    <w:rsid w:val="00D81C70"/>
    <w:rsid w:val="00D81DFB"/>
    <w:rsid w:val="00D81E36"/>
    <w:rsid w:val="00D820AB"/>
    <w:rsid w:val="00D82163"/>
    <w:rsid w:val="00D8225E"/>
    <w:rsid w:val="00D822C8"/>
    <w:rsid w:val="00D822E7"/>
    <w:rsid w:val="00D822FF"/>
    <w:rsid w:val="00D82317"/>
    <w:rsid w:val="00D82401"/>
    <w:rsid w:val="00D82445"/>
    <w:rsid w:val="00D824FF"/>
    <w:rsid w:val="00D825C6"/>
    <w:rsid w:val="00D825DF"/>
    <w:rsid w:val="00D8260B"/>
    <w:rsid w:val="00D82650"/>
    <w:rsid w:val="00D827A3"/>
    <w:rsid w:val="00D828C0"/>
    <w:rsid w:val="00D829D3"/>
    <w:rsid w:val="00D82A2F"/>
    <w:rsid w:val="00D82B8C"/>
    <w:rsid w:val="00D82C93"/>
    <w:rsid w:val="00D82CBB"/>
    <w:rsid w:val="00D82E65"/>
    <w:rsid w:val="00D8303C"/>
    <w:rsid w:val="00D83097"/>
    <w:rsid w:val="00D83154"/>
    <w:rsid w:val="00D832CF"/>
    <w:rsid w:val="00D832F1"/>
    <w:rsid w:val="00D8338A"/>
    <w:rsid w:val="00D834DF"/>
    <w:rsid w:val="00D836D0"/>
    <w:rsid w:val="00D83787"/>
    <w:rsid w:val="00D837D2"/>
    <w:rsid w:val="00D8383A"/>
    <w:rsid w:val="00D83882"/>
    <w:rsid w:val="00D8394D"/>
    <w:rsid w:val="00D83A2C"/>
    <w:rsid w:val="00D83AA0"/>
    <w:rsid w:val="00D83BBC"/>
    <w:rsid w:val="00D83C07"/>
    <w:rsid w:val="00D83F38"/>
    <w:rsid w:val="00D83F7E"/>
    <w:rsid w:val="00D8400E"/>
    <w:rsid w:val="00D8410A"/>
    <w:rsid w:val="00D8413B"/>
    <w:rsid w:val="00D8419E"/>
    <w:rsid w:val="00D84381"/>
    <w:rsid w:val="00D843AC"/>
    <w:rsid w:val="00D8451C"/>
    <w:rsid w:val="00D8460E"/>
    <w:rsid w:val="00D84695"/>
    <w:rsid w:val="00D846A1"/>
    <w:rsid w:val="00D84708"/>
    <w:rsid w:val="00D84709"/>
    <w:rsid w:val="00D847B9"/>
    <w:rsid w:val="00D847C1"/>
    <w:rsid w:val="00D84803"/>
    <w:rsid w:val="00D848B9"/>
    <w:rsid w:val="00D848C3"/>
    <w:rsid w:val="00D84A46"/>
    <w:rsid w:val="00D84BA6"/>
    <w:rsid w:val="00D84BBE"/>
    <w:rsid w:val="00D84C94"/>
    <w:rsid w:val="00D84D18"/>
    <w:rsid w:val="00D84DA2"/>
    <w:rsid w:val="00D84E32"/>
    <w:rsid w:val="00D85029"/>
    <w:rsid w:val="00D8508F"/>
    <w:rsid w:val="00D85123"/>
    <w:rsid w:val="00D85262"/>
    <w:rsid w:val="00D85281"/>
    <w:rsid w:val="00D852FF"/>
    <w:rsid w:val="00D853E4"/>
    <w:rsid w:val="00D8544A"/>
    <w:rsid w:val="00D8563F"/>
    <w:rsid w:val="00D8589B"/>
    <w:rsid w:val="00D858E6"/>
    <w:rsid w:val="00D8590B"/>
    <w:rsid w:val="00D859C5"/>
    <w:rsid w:val="00D859EF"/>
    <w:rsid w:val="00D85A15"/>
    <w:rsid w:val="00D85A56"/>
    <w:rsid w:val="00D85A78"/>
    <w:rsid w:val="00D85ADF"/>
    <w:rsid w:val="00D85B56"/>
    <w:rsid w:val="00D85BB2"/>
    <w:rsid w:val="00D85C76"/>
    <w:rsid w:val="00D85CE8"/>
    <w:rsid w:val="00D85D2C"/>
    <w:rsid w:val="00D85D2F"/>
    <w:rsid w:val="00D85D3A"/>
    <w:rsid w:val="00D85D83"/>
    <w:rsid w:val="00D85DA6"/>
    <w:rsid w:val="00D85E6B"/>
    <w:rsid w:val="00D85FA3"/>
    <w:rsid w:val="00D86100"/>
    <w:rsid w:val="00D8612F"/>
    <w:rsid w:val="00D861AB"/>
    <w:rsid w:val="00D86230"/>
    <w:rsid w:val="00D86244"/>
    <w:rsid w:val="00D862A4"/>
    <w:rsid w:val="00D862AE"/>
    <w:rsid w:val="00D862C4"/>
    <w:rsid w:val="00D863A5"/>
    <w:rsid w:val="00D8647F"/>
    <w:rsid w:val="00D864DF"/>
    <w:rsid w:val="00D86540"/>
    <w:rsid w:val="00D86560"/>
    <w:rsid w:val="00D86563"/>
    <w:rsid w:val="00D86653"/>
    <w:rsid w:val="00D86675"/>
    <w:rsid w:val="00D866D2"/>
    <w:rsid w:val="00D8671C"/>
    <w:rsid w:val="00D86784"/>
    <w:rsid w:val="00D86890"/>
    <w:rsid w:val="00D8693A"/>
    <w:rsid w:val="00D8697C"/>
    <w:rsid w:val="00D869DD"/>
    <w:rsid w:val="00D86B2E"/>
    <w:rsid w:val="00D86CBD"/>
    <w:rsid w:val="00D86CF0"/>
    <w:rsid w:val="00D86D5C"/>
    <w:rsid w:val="00D86EAF"/>
    <w:rsid w:val="00D87091"/>
    <w:rsid w:val="00D870E1"/>
    <w:rsid w:val="00D871E8"/>
    <w:rsid w:val="00D87238"/>
    <w:rsid w:val="00D874E4"/>
    <w:rsid w:val="00D8750A"/>
    <w:rsid w:val="00D87624"/>
    <w:rsid w:val="00D876A1"/>
    <w:rsid w:val="00D87725"/>
    <w:rsid w:val="00D87807"/>
    <w:rsid w:val="00D878A2"/>
    <w:rsid w:val="00D878AD"/>
    <w:rsid w:val="00D878C1"/>
    <w:rsid w:val="00D878F5"/>
    <w:rsid w:val="00D87AA1"/>
    <w:rsid w:val="00D87B27"/>
    <w:rsid w:val="00D87B95"/>
    <w:rsid w:val="00D87C6C"/>
    <w:rsid w:val="00D87D24"/>
    <w:rsid w:val="00D87D26"/>
    <w:rsid w:val="00D87E42"/>
    <w:rsid w:val="00D87E89"/>
    <w:rsid w:val="00D87F09"/>
    <w:rsid w:val="00D87FF7"/>
    <w:rsid w:val="00D9004E"/>
    <w:rsid w:val="00D900FA"/>
    <w:rsid w:val="00D9020E"/>
    <w:rsid w:val="00D9028D"/>
    <w:rsid w:val="00D902BF"/>
    <w:rsid w:val="00D90397"/>
    <w:rsid w:val="00D90496"/>
    <w:rsid w:val="00D904C5"/>
    <w:rsid w:val="00D905D0"/>
    <w:rsid w:val="00D9063A"/>
    <w:rsid w:val="00D906D6"/>
    <w:rsid w:val="00D907EC"/>
    <w:rsid w:val="00D908CA"/>
    <w:rsid w:val="00D9092C"/>
    <w:rsid w:val="00D90D16"/>
    <w:rsid w:val="00D90E80"/>
    <w:rsid w:val="00D90EAB"/>
    <w:rsid w:val="00D90F0F"/>
    <w:rsid w:val="00D90F44"/>
    <w:rsid w:val="00D91076"/>
    <w:rsid w:val="00D9115F"/>
    <w:rsid w:val="00D911C9"/>
    <w:rsid w:val="00D912FC"/>
    <w:rsid w:val="00D9130A"/>
    <w:rsid w:val="00D915A1"/>
    <w:rsid w:val="00D9160F"/>
    <w:rsid w:val="00D9171E"/>
    <w:rsid w:val="00D9176D"/>
    <w:rsid w:val="00D917AD"/>
    <w:rsid w:val="00D91896"/>
    <w:rsid w:val="00D918A0"/>
    <w:rsid w:val="00D918C2"/>
    <w:rsid w:val="00D918D4"/>
    <w:rsid w:val="00D919C6"/>
    <w:rsid w:val="00D91A34"/>
    <w:rsid w:val="00D91A37"/>
    <w:rsid w:val="00D91ADF"/>
    <w:rsid w:val="00D91B8F"/>
    <w:rsid w:val="00D91BAA"/>
    <w:rsid w:val="00D91D00"/>
    <w:rsid w:val="00D91D58"/>
    <w:rsid w:val="00D91D70"/>
    <w:rsid w:val="00D91DA4"/>
    <w:rsid w:val="00D91DE2"/>
    <w:rsid w:val="00D91E63"/>
    <w:rsid w:val="00D91E76"/>
    <w:rsid w:val="00D91F2C"/>
    <w:rsid w:val="00D920B9"/>
    <w:rsid w:val="00D921EF"/>
    <w:rsid w:val="00D923EC"/>
    <w:rsid w:val="00D92427"/>
    <w:rsid w:val="00D92463"/>
    <w:rsid w:val="00D92675"/>
    <w:rsid w:val="00D926FD"/>
    <w:rsid w:val="00D92708"/>
    <w:rsid w:val="00D92763"/>
    <w:rsid w:val="00D92774"/>
    <w:rsid w:val="00D928B6"/>
    <w:rsid w:val="00D92A2F"/>
    <w:rsid w:val="00D92A71"/>
    <w:rsid w:val="00D92A7F"/>
    <w:rsid w:val="00D92B9B"/>
    <w:rsid w:val="00D92BA2"/>
    <w:rsid w:val="00D92E35"/>
    <w:rsid w:val="00D92FF6"/>
    <w:rsid w:val="00D9301F"/>
    <w:rsid w:val="00D93036"/>
    <w:rsid w:val="00D93134"/>
    <w:rsid w:val="00D93247"/>
    <w:rsid w:val="00D93282"/>
    <w:rsid w:val="00D93331"/>
    <w:rsid w:val="00D93762"/>
    <w:rsid w:val="00D93778"/>
    <w:rsid w:val="00D938A2"/>
    <w:rsid w:val="00D9392C"/>
    <w:rsid w:val="00D939F2"/>
    <w:rsid w:val="00D93AF6"/>
    <w:rsid w:val="00D93B51"/>
    <w:rsid w:val="00D93C1F"/>
    <w:rsid w:val="00D93C48"/>
    <w:rsid w:val="00D93CF3"/>
    <w:rsid w:val="00D93E59"/>
    <w:rsid w:val="00D93EC8"/>
    <w:rsid w:val="00D93EF2"/>
    <w:rsid w:val="00D93FB8"/>
    <w:rsid w:val="00D9402E"/>
    <w:rsid w:val="00D9405D"/>
    <w:rsid w:val="00D9423D"/>
    <w:rsid w:val="00D94288"/>
    <w:rsid w:val="00D942E2"/>
    <w:rsid w:val="00D943A0"/>
    <w:rsid w:val="00D943A5"/>
    <w:rsid w:val="00D943CB"/>
    <w:rsid w:val="00D943D4"/>
    <w:rsid w:val="00D94429"/>
    <w:rsid w:val="00D944CE"/>
    <w:rsid w:val="00D945D1"/>
    <w:rsid w:val="00D94648"/>
    <w:rsid w:val="00D946C0"/>
    <w:rsid w:val="00D94723"/>
    <w:rsid w:val="00D94732"/>
    <w:rsid w:val="00D94807"/>
    <w:rsid w:val="00D9488A"/>
    <w:rsid w:val="00D94902"/>
    <w:rsid w:val="00D9496D"/>
    <w:rsid w:val="00D949E8"/>
    <w:rsid w:val="00D94B14"/>
    <w:rsid w:val="00D94C2C"/>
    <w:rsid w:val="00D94D07"/>
    <w:rsid w:val="00D94D83"/>
    <w:rsid w:val="00D94DCC"/>
    <w:rsid w:val="00D94E87"/>
    <w:rsid w:val="00D94E8B"/>
    <w:rsid w:val="00D94ED8"/>
    <w:rsid w:val="00D94EEE"/>
    <w:rsid w:val="00D94F17"/>
    <w:rsid w:val="00D9508E"/>
    <w:rsid w:val="00D951D4"/>
    <w:rsid w:val="00D95298"/>
    <w:rsid w:val="00D95437"/>
    <w:rsid w:val="00D954FF"/>
    <w:rsid w:val="00D9587D"/>
    <w:rsid w:val="00D95895"/>
    <w:rsid w:val="00D958DB"/>
    <w:rsid w:val="00D95D12"/>
    <w:rsid w:val="00D95D64"/>
    <w:rsid w:val="00D95E18"/>
    <w:rsid w:val="00D95E6A"/>
    <w:rsid w:val="00D95E7E"/>
    <w:rsid w:val="00D95EAE"/>
    <w:rsid w:val="00D96012"/>
    <w:rsid w:val="00D96208"/>
    <w:rsid w:val="00D9625A"/>
    <w:rsid w:val="00D9629E"/>
    <w:rsid w:val="00D962A4"/>
    <w:rsid w:val="00D962C2"/>
    <w:rsid w:val="00D963D9"/>
    <w:rsid w:val="00D9658D"/>
    <w:rsid w:val="00D96770"/>
    <w:rsid w:val="00D967AC"/>
    <w:rsid w:val="00D9690F"/>
    <w:rsid w:val="00D96928"/>
    <w:rsid w:val="00D969EE"/>
    <w:rsid w:val="00D96A4F"/>
    <w:rsid w:val="00D96A7F"/>
    <w:rsid w:val="00D96AA2"/>
    <w:rsid w:val="00D96B74"/>
    <w:rsid w:val="00D96B8C"/>
    <w:rsid w:val="00D96BA6"/>
    <w:rsid w:val="00D96C1F"/>
    <w:rsid w:val="00D96C72"/>
    <w:rsid w:val="00D96D24"/>
    <w:rsid w:val="00D96EBA"/>
    <w:rsid w:val="00D96FDB"/>
    <w:rsid w:val="00D9715B"/>
    <w:rsid w:val="00D97172"/>
    <w:rsid w:val="00D97243"/>
    <w:rsid w:val="00D972A2"/>
    <w:rsid w:val="00D9730F"/>
    <w:rsid w:val="00D97322"/>
    <w:rsid w:val="00D973E0"/>
    <w:rsid w:val="00D97452"/>
    <w:rsid w:val="00D974A6"/>
    <w:rsid w:val="00D974B8"/>
    <w:rsid w:val="00D97574"/>
    <w:rsid w:val="00D975E3"/>
    <w:rsid w:val="00D97662"/>
    <w:rsid w:val="00D976BB"/>
    <w:rsid w:val="00D977A1"/>
    <w:rsid w:val="00D977EC"/>
    <w:rsid w:val="00D9784B"/>
    <w:rsid w:val="00D979E6"/>
    <w:rsid w:val="00D97B03"/>
    <w:rsid w:val="00D97E06"/>
    <w:rsid w:val="00D97E1B"/>
    <w:rsid w:val="00D97E26"/>
    <w:rsid w:val="00D97E38"/>
    <w:rsid w:val="00D97E42"/>
    <w:rsid w:val="00D97E60"/>
    <w:rsid w:val="00D97FD4"/>
    <w:rsid w:val="00D97FF5"/>
    <w:rsid w:val="00DA0142"/>
    <w:rsid w:val="00DA017B"/>
    <w:rsid w:val="00DA019F"/>
    <w:rsid w:val="00DA01F9"/>
    <w:rsid w:val="00DA0292"/>
    <w:rsid w:val="00DA02DA"/>
    <w:rsid w:val="00DA0387"/>
    <w:rsid w:val="00DA0473"/>
    <w:rsid w:val="00DA0498"/>
    <w:rsid w:val="00DA04E5"/>
    <w:rsid w:val="00DA0577"/>
    <w:rsid w:val="00DA0678"/>
    <w:rsid w:val="00DA0718"/>
    <w:rsid w:val="00DA0821"/>
    <w:rsid w:val="00DA08DB"/>
    <w:rsid w:val="00DA08ED"/>
    <w:rsid w:val="00DA0A70"/>
    <w:rsid w:val="00DA0B79"/>
    <w:rsid w:val="00DA0C8B"/>
    <w:rsid w:val="00DA0CAF"/>
    <w:rsid w:val="00DA0CBE"/>
    <w:rsid w:val="00DA0D08"/>
    <w:rsid w:val="00DA0D1C"/>
    <w:rsid w:val="00DA0E64"/>
    <w:rsid w:val="00DA0EA3"/>
    <w:rsid w:val="00DA0EB4"/>
    <w:rsid w:val="00DA0F27"/>
    <w:rsid w:val="00DA0FFD"/>
    <w:rsid w:val="00DA119B"/>
    <w:rsid w:val="00DA11C9"/>
    <w:rsid w:val="00DA1389"/>
    <w:rsid w:val="00DA1486"/>
    <w:rsid w:val="00DA157C"/>
    <w:rsid w:val="00DA15DF"/>
    <w:rsid w:val="00DA16EA"/>
    <w:rsid w:val="00DA1877"/>
    <w:rsid w:val="00DA1900"/>
    <w:rsid w:val="00DA19F5"/>
    <w:rsid w:val="00DA1A5D"/>
    <w:rsid w:val="00DA1A8B"/>
    <w:rsid w:val="00DA1B5C"/>
    <w:rsid w:val="00DA1BD5"/>
    <w:rsid w:val="00DA1C17"/>
    <w:rsid w:val="00DA1C82"/>
    <w:rsid w:val="00DA1CB4"/>
    <w:rsid w:val="00DA1CCD"/>
    <w:rsid w:val="00DA1DAE"/>
    <w:rsid w:val="00DA1E40"/>
    <w:rsid w:val="00DA1E4F"/>
    <w:rsid w:val="00DA20F1"/>
    <w:rsid w:val="00DA21AF"/>
    <w:rsid w:val="00DA222D"/>
    <w:rsid w:val="00DA22A0"/>
    <w:rsid w:val="00DA2307"/>
    <w:rsid w:val="00DA231A"/>
    <w:rsid w:val="00DA2327"/>
    <w:rsid w:val="00DA23F4"/>
    <w:rsid w:val="00DA2461"/>
    <w:rsid w:val="00DA2823"/>
    <w:rsid w:val="00DA284D"/>
    <w:rsid w:val="00DA28E3"/>
    <w:rsid w:val="00DA2939"/>
    <w:rsid w:val="00DA2A5E"/>
    <w:rsid w:val="00DA2A73"/>
    <w:rsid w:val="00DA2B3B"/>
    <w:rsid w:val="00DA2BC8"/>
    <w:rsid w:val="00DA2CC4"/>
    <w:rsid w:val="00DA2DBA"/>
    <w:rsid w:val="00DA2E65"/>
    <w:rsid w:val="00DA2EA7"/>
    <w:rsid w:val="00DA2EF6"/>
    <w:rsid w:val="00DA2F06"/>
    <w:rsid w:val="00DA2F3F"/>
    <w:rsid w:val="00DA3134"/>
    <w:rsid w:val="00DA32C3"/>
    <w:rsid w:val="00DA330F"/>
    <w:rsid w:val="00DA33AE"/>
    <w:rsid w:val="00DA34FB"/>
    <w:rsid w:val="00DA3609"/>
    <w:rsid w:val="00DA367F"/>
    <w:rsid w:val="00DA36EA"/>
    <w:rsid w:val="00DA37B8"/>
    <w:rsid w:val="00DA396A"/>
    <w:rsid w:val="00DA396B"/>
    <w:rsid w:val="00DA39F4"/>
    <w:rsid w:val="00DA3AC9"/>
    <w:rsid w:val="00DA3BA2"/>
    <w:rsid w:val="00DA3CA5"/>
    <w:rsid w:val="00DA3D00"/>
    <w:rsid w:val="00DA3D06"/>
    <w:rsid w:val="00DA3DD5"/>
    <w:rsid w:val="00DA3E2F"/>
    <w:rsid w:val="00DA3F2F"/>
    <w:rsid w:val="00DA3FCF"/>
    <w:rsid w:val="00DA4021"/>
    <w:rsid w:val="00DA40EB"/>
    <w:rsid w:val="00DA41D5"/>
    <w:rsid w:val="00DA4264"/>
    <w:rsid w:val="00DA4313"/>
    <w:rsid w:val="00DA445A"/>
    <w:rsid w:val="00DA4569"/>
    <w:rsid w:val="00DA4581"/>
    <w:rsid w:val="00DA45FE"/>
    <w:rsid w:val="00DA4652"/>
    <w:rsid w:val="00DA46B0"/>
    <w:rsid w:val="00DA46CA"/>
    <w:rsid w:val="00DA470D"/>
    <w:rsid w:val="00DA47CD"/>
    <w:rsid w:val="00DA47E8"/>
    <w:rsid w:val="00DA4850"/>
    <w:rsid w:val="00DA487D"/>
    <w:rsid w:val="00DA4885"/>
    <w:rsid w:val="00DA48E9"/>
    <w:rsid w:val="00DA4996"/>
    <w:rsid w:val="00DA49E7"/>
    <w:rsid w:val="00DA4A8C"/>
    <w:rsid w:val="00DA4BB0"/>
    <w:rsid w:val="00DA4D13"/>
    <w:rsid w:val="00DA4D3F"/>
    <w:rsid w:val="00DA4D7D"/>
    <w:rsid w:val="00DA4DD8"/>
    <w:rsid w:val="00DA4E00"/>
    <w:rsid w:val="00DA4E44"/>
    <w:rsid w:val="00DA4EB8"/>
    <w:rsid w:val="00DA5017"/>
    <w:rsid w:val="00DA5023"/>
    <w:rsid w:val="00DA5046"/>
    <w:rsid w:val="00DA50DB"/>
    <w:rsid w:val="00DA5254"/>
    <w:rsid w:val="00DA5395"/>
    <w:rsid w:val="00DA54FE"/>
    <w:rsid w:val="00DA5528"/>
    <w:rsid w:val="00DA5559"/>
    <w:rsid w:val="00DA55BE"/>
    <w:rsid w:val="00DA5665"/>
    <w:rsid w:val="00DA569D"/>
    <w:rsid w:val="00DA58D0"/>
    <w:rsid w:val="00DA58E4"/>
    <w:rsid w:val="00DA59E1"/>
    <w:rsid w:val="00DA5A45"/>
    <w:rsid w:val="00DA5A61"/>
    <w:rsid w:val="00DA5C02"/>
    <w:rsid w:val="00DA5C25"/>
    <w:rsid w:val="00DA5C42"/>
    <w:rsid w:val="00DA5C7C"/>
    <w:rsid w:val="00DA5D10"/>
    <w:rsid w:val="00DA5D1A"/>
    <w:rsid w:val="00DA5D8A"/>
    <w:rsid w:val="00DA5D9F"/>
    <w:rsid w:val="00DA5DB1"/>
    <w:rsid w:val="00DA5DB5"/>
    <w:rsid w:val="00DA5E8C"/>
    <w:rsid w:val="00DA5F63"/>
    <w:rsid w:val="00DA5FC4"/>
    <w:rsid w:val="00DA5FE6"/>
    <w:rsid w:val="00DA6010"/>
    <w:rsid w:val="00DA6050"/>
    <w:rsid w:val="00DA6097"/>
    <w:rsid w:val="00DA6098"/>
    <w:rsid w:val="00DA60C0"/>
    <w:rsid w:val="00DA613F"/>
    <w:rsid w:val="00DA61B0"/>
    <w:rsid w:val="00DA6216"/>
    <w:rsid w:val="00DA622D"/>
    <w:rsid w:val="00DA6274"/>
    <w:rsid w:val="00DA62D4"/>
    <w:rsid w:val="00DA6368"/>
    <w:rsid w:val="00DA6432"/>
    <w:rsid w:val="00DA6477"/>
    <w:rsid w:val="00DA6487"/>
    <w:rsid w:val="00DA65B2"/>
    <w:rsid w:val="00DA665D"/>
    <w:rsid w:val="00DA6661"/>
    <w:rsid w:val="00DA6730"/>
    <w:rsid w:val="00DA6856"/>
    <w:rsid w:val="00DA68AF"/>
    <w:rsid w:val="00DA68F2"/>
    <w:rsid w:val="00DA6929"/>
    <w:rsid w:val="00DA694C"/>
    <w:rsid w:val="00DA6A66"/>
    <w:rsid w:val="00DA6AF9"/>
    <w:rsid w:val="00DA6B24"/>
    <w:rsid w:val="00DA6B65"/>
    <w:rsid w:val="00DA6B75"/>
    <w:rsid w:val="00DA6CBA"/>
    <w:rsid w:val="00DA6ED0"/>
    <w:rsid w:val="00DA6FCE"/>
    <w:rsid w:val="00DA70CC"/>
    <w:rsid w:val="00DA7172"/>
    <w:rsid w:val="00DA724F"/>
    <w:rsid w:val="00DA72FF"/>
    <w:rsid w:val="00DA745B"/>
    <w:rsid w:val="00DA745C"/>
    <w:rsid w:val="00DA7574"/>
    <w:rsid w:val="00DA7587"/>
    <w:rsid w:val="00DA7758"/>
    <w:rsid w:val="00DA782F"/>
    <w:rsid w:val="00DA787E"/>
    <w:rsid w:val="00DA788F"/>
    <w:rsid w:val="00DA7A05"/>
    <w:rsid w:val="00DA7BA4"/>
    <w:rsid w:val="00DA7CB8"/>
    <w:rsid w:val="00DA7DE0"/>
    <w:rsid w:val="00DA7E76"/>
    <w:rsid w:val="00DA7E97"/>
    <w:rsid w:val="00DA7E99"/>
    <w:rsid w:val="00DA7EE0"/>
    <w:rsid w:val="00DA7EF1"/>
    <w:rsid w:val="00DA7F86"/>
    <w:rsid w:val="00DB0057"/>
    <w:rsid w:val="00DB00FE"/>
    <w:rsid w:val="00DB0200"/>
    <w:rsid w:val="00DB0425"/>
    <w:rsid w:val="00DB0484"/>
    <w:rsid w:val="00DB04AE"/>
    <w:rsid w:val="00DB04CB"/>
    <w:rsid w:val="00DB0505"/>
    <w:rsid w:val="00DB0716"/>
    <w:rsid w:val="00DB0740"/>
    <w:rsid w:val="00DB07C2"/>
    <w:rsid w:val="00DB0816"/>
    <w:rsid w:val="00DB0869"/>
    <w:rsid w:val="00DB094E"/>
    <w:rsid w:val="00DB0A21"/>
    <w:rsid w:val="00DB0B08"/>
    <w:rsid w:val="00DB0B61"/>
    <w:rsid w:val="00DB0B78"/>
    <w:rsid w:val="00DB0C2E"/>
    <w:rsid w:val="00DB0C72"/>
    <w:rsid w:val="00DB0C77"/>
    <w:rsid w:val="00DB0C82"/>
    <w:rsid w:val="00DB0D2F"/>
    <w:rsid w:val="00DB0D70"/>
    <w:rsid w:val="00DB0E1F"/>
    <w:rsid w:val="00DB0FC8"/>
    <w:rsid w:val="00DB1008"/>
    <w:rsid w:val="00DB1090"/>
    <w:rsid w:val="00DB1275"/>
    <w:rsid w:val="00DB12D0"/>
    <w:rsid w:val="00DB1390"/>
    <w:rsid w:val="00DB13B1"/>
    <w:rsid w:val="00DB13E4"/>
    <w:rsid w:val="00DB14F2"/>
    <w:rsid w:val="00DB157E"/>
    <w:rsid w:val="00DB15EA"/>
    <w:rsid w:val="00DB16AC"/>
    <w:rsid w:val="00DB175D"/>
    <w:rsid w:val="00DB17DC"/>
    <w:rsid w:val="00DB1929"/>
    <w:rsid w:val="00DB1A50"/>
    <w:rsid w:val="00DB1A7B"/>
    <w:rsid w:val="00DB1AD6"/>
    <w:rsid w:val="00DB1AE0"/>
    <w:rsid w:val="00DB1B0A"/>
    <w:rsid w:val="00DB1B31"/>
    <w:rsid w:val="00DB1BB1"/>
    <w:rsid w:val="00DB1D17"/>
    <w:rsid w:val="00DB1D94"/>
    <w:rsid w:val="00DB1EB5"/>
    <w:rsid w:val="00DB1F2D"/>
    <w:rsid w:val="00DB203B"/>
    <w:rsid w:val="00DB2084"/>
    <w:rsid w:val="00DB2152"/>
    <w:rsid w:val="00DB216C"/>
    <w:rsid w:val="00DB2361"/>
    <w:rsid w:val="00DB2654"/>
    <w:rsid w:val="00DB2670"/>
    <w:rsid w:val="00DB276D"/>
    <w:rsid w:val="00DB2837"/>
    <w:rsid w:val="00DB2842"/>
    <w:rsid w:val="00DB2868"/>
    <w:rsid w:val="00DB2871"/>
    <w:rsid w:val="00DB2927"/>
    <w:rsid w:val="00DB2961"/>
    <w:rsid w:val="00DB2B44"/>
    <w:rsid w:val="00DB2CCB"/>
    <w:rsid w:val="00DB2DFD"/>
    <w:rsid w:val="00DB2E0A"/>
    <w:rsid w:val="00DB2E15"/>
    <w:rsid w:val="00DB2ED0"/>
    <w:rsid w:val="00DB2F5E"/>
    <w:rsid w:val="00DB308B"/>
    <w:rsid w:val="00DB3194"/>
    <w:rsid w:val="00DB3197"/>
    <w:rsid w:val="00DB31CD"/>
    <w:rsid w:val="00DB31E2"/>
    <w:rsid w:val="00DB329E"/>
    <w:rsid w:val="00DB338B"/>
    <w:rsid w:val="00DB33D7"/>
    <w:rsid w:val="00DB34B3"/>
    <w:rsid w:val="00DB352B"/>
    <w:rsid w:val="00DB3593"/>
    <w:rsid w:val="00DB35F6"/>
    <w:rsid w:val="00DB36E3"/>
    <w:rsid w:val="00DB384F"/>
    <w:rsid w:val="00DB389D"/>
    <w:rsid w:val="00DB3A15"/>
    <w:rsid w:val="00DB3A4C"/>
    <w:rsid w:val="00DB3BB6"/>
    <w:rsid w:val="00DB3C25"/>
    <w:rsid w:val="00DB3CA9"/>
    <w:rsid w:val="00DB3D8F"/>
    <w:rsid w:val="00DB3DBA"/>
    <w:rsid w:val="00DB3DDC"/>
    <w:rsid w:val="00DB3E1A"/>
    <w:rsid w:val="00DB3E68"/>
    <w:rsid w:val="00DB43E6"/>
    <w:rsid w:val="00DB442D"/>
    <w:rsid w:val="00DB4472"/>
    <w:rsid w:val="00DB4493"/>
    <w:rsid w:val="00DB44BF"/>
    <w:rsid w:val="00DB4515"/>
    <w:rsid w:val="00DB459D"/>
    <w:rsid w:val="00DB46B3"/>
    <w:rsid w:val="00DB46EF"/>
    <w:rsid w:val="00DB476E"/>
    <w:rsid w:val="00DB485D"/>
    <w:rsid w:val="00DB48A5"/>
    <w:rsid w:val="00DB4960"/>
    <w:rsid w:val="00DB4A05"/>
    <w:rsid w:val="00DB4A36"/>
    <w:rsid w:val="00DB4B59"/>
    <w:rsid w:val="00DB4B7B"/>
    <w:rsid w:val="00DB4DDD"/>
    <w:rsid w:val="00DB4DED"/>
    <w:rsid w:val="00DB4E09"/>
    <w:rsid w:val="00DB4F0E"/>
    <w:rsid w:val="00DB4FBD"/>
    <w:rsid w:val="00DB50D7"/>
    <w:rsid w:val="00DB5265"/>
    <w:rsid w:val="00DB52C6"/>
    <w:rsid w:val="00DB53A0"/>
    <w:rsid w:val="00DB54A0"/>
    <w:rsid w:val="00DB5548"/>
    <w:rsid w:val="00DB55C3"/>
    <w:rsid w:val="00DB5666"/>
    <w:rsid w:val="00DB56B3"/>
    <w:rsid w:val="00DB5723"/>
    <w:rsid w:val="00DB590A"/>
    <w:rsid w:val="00DB596C"/>
    <w:rsid w:val="00DB59B2"/>
    <w:rsid w:val="00DB59C0"/>
    <w:rsid w:val="00DB5AED"/>
    <w:rsid w:val="00DB5B12"/>
    <w:rsid w:val="00DB5BB4"/>
    <w:rsid w:val="00DB5E33"/>
    <w:rsid w:val="00DB5E3C"/>
    <w:rsid w:val="00DB5F60"/>
    <w:rsid w:val="00DB5F77"/>
    <w:rsid w:val="00DB6001"/>
    <w:rsid w:val="00DB6027"/>
    <w:rsid w:val="00DB6071"/>
    <w:rsid w:val="00DB61B2"/>
    <w:rsid w:val="00DB6336"/>
    <w:rsid w:val="00DB638C"/>
    <w:rsid w:val="00DB63B4"/>
    <w:rsid w:val="00DB63C5"/>
    <w:rsid w:val="00DB6433"/>
    <w:rsid w:val="00DB64E2"/>
    <w:rsid w:val="00DB64E5"/>
    <w:rsid w:val="00DB6598"/>
    <w:rsid w:val="00DB6613"/>
    <w:rsid w:val="00DB6888"/>
    <w:rsid w:val="00DB6A86"/>
    <w:rsid w:val="00DB6ABD"/>
    <w:rsid w:val="00DB6B31"/>
    <w:rsid w:val="00DB6B53"/>
    <w:rsid w:val="00DB6D4A"/>
    <w:rsid w:val="00DB6D89"/>
    <w:rsid w:val="00DB6E5F"/>
    <w:rsid w:val="00DB6EE9"/>
    <w:rsid w:val="00DB6F0A"/>
    <w:rsid w:val="00DB6FC0"/>
    <w:rsid w:val="00DB706E"/>
    <w:rsid w:val="00DB709E"/>
    <w:rsid w:val="00DB70F9"/>
    <w:rsid w:val="00DB71B0"/>
    <w:rsid w:val="00DB7274"/>
    <w:rsid w:val="00DB7315"/>
    <w:rsid w:val="00DB73B1"/>
    <w:rsid w:val="00DB73FE"/>
    <w:rsid w:val="00DB75B6"/>
    <w:rsid w:val="00DB76FC"/>
    <w:rsid w:val="00DB77AB"/>
    <w:rsid w:val="00DB792B"/>
    <w:rsid w:val="00DB7AAA"/>
    <w:rsid w:val="00DB7AE5"/>
    <w:rsid w:val="00DB7B30"/>
    <w:rsid w:val="00DB7BC5"/>
    <w:rsid w:val="00DB7C32"/>
    <w:rsid w:val="00DB7C92"/>
    <w:rsid w:val="00DB7DE6"/>
    <w:rsid w:val="00DB7E19"/>
    <w:rsid w:val="00DB7E75"/>
    <w:rsid w:val="00DB7F4A"/>
    <w:rsid w:val="00DB7F6F"/>
    <w:rsid w:val="00DB7F89"/>
    <w:rsid w:val="00DC0149"/>
    <w:rsid w:val="00DC01AC"/>
    <w:rsid w:val="00DC03DE"/>
    <w:rsid w:val="00DC043D"/>
    <w:rsid w:val="00DC04B5"/>
    <w:rsid w:val="00DC065D"/>
    <w:rsid w:val="00DC06B5"/>
    <w:rsid w:val="00DC0751"/>
    <w:rsid w:val="00DC0770"/>
    <w:rsid w:val="00DC0777"/>
    <w:rsid w:val="00DC07AE"/>
    <w:rsid w:val="00DC083F"/>
    <w:rsid w:val="00DC09A4"/>
    <w:rsid w:val="00DC0A06"/>
    <w:rsid w:val="00DC0A8F"/>
    <w:rsid w:val="00DC0AC7"/>
    <w:rsid w:val="00DC0CCB"/>
    <w:rsid w:val="00DC0D7B"/>
    <w:rsid w:val="00DC0F51"/>
    <w:rsid w:val="00DC0FEA"/>
    <w:rsid w:val="00DC110B"/>
    <w:rsid w:val="00DC11F5"/>
    <w:rsid w:val="00DC12FF"/>
    <w:rsid w:val="00DC15FA"/>
    <w:rsid w:val="00DC1798"/>
    <w:rsid w:val="00DC1924"/>
    <w:rsid w:val="00DC1A54"/>
    <w:rsid w:val="00DC1ACE"/>
    <w:rsid w:val="00DC1B60"/>
    <w:rsid w:val="00DC1BED"/>
    <w:rsid w:val="00DC1D28"/>
    <w:rsid w:val="00DC1D96"/>
    <w:rsid w:val="00DC1E32"/>
    <w:rsid w:val="00DC1E36"/>
    <w:rsid w:val="00DC1E5D"/>
    <w:rsid w:val="00DC1EDA"/>
    <w:rsid w:val="00DC1F09"/>
    <w:rsid w:val="00DC1F34"/>
    <w:rsid w:val="00DC203E"/>
    <w:rsid w:val="00DC2050"/>
    <w:rsid w:val="00DC2098"/>
    <w:rsid w:val="00DC20BD"/>
    <w:rsid w:val="00DC214D"/>
    <w:rsid w:val="00DC2222"/>
    <w:rsid w:val="00DC22AB"/>
    <w:rsid w:val="00DC22D2"/>
    <w:rsid w:val="00DC23D9"/>
    <w:rsid w:val="00DC25CC"/>
    <w:rsid w:val="00DC2656"/>
    <w:rsid w:val="00DC2744"/>
    <w:rsid w:val="00DC2863"/>
    <w:rsid w:val="00DC291A"/>
    <w:rsid w:val="00DC2A8F"/>
    <w:rsid w:val="00DC2AA2"/>
    <w:rsid w:val="00DC2B22"/>
    <w:rsid w:val="00DC2B37"/>
    <w:rsid w:val="00DC2CBF"/>
    <w:rsid w:val="00DC2E70"/>
    <w:rsid w:val="00DC2E86"/>
    <w:rsid w:val="00DC325C"/>
    <w:rsid w:val="00DC32A3"/>
    <w:rsid w:val="00DC3372"/>
    <w:rsid w:val="00DC3513"/>
    <w:rsid w:val="00DC352D"/>
    <w:rsid w:val="00DC3655"/>
    <w:rsid w:val="00DC377B"/>
    <w:rsid w:val="00DC3795"/>
    <w:rsid w:val="00DC3797"/>
    <w:rsid w:val="00DC37A4"/>
    <w:rsid w:val="00DC37BD"/>
    <w:rsid w:val="00DC3878"/>
    <w:rsid w:val="00DC38CF"/>
    <w:rsid w:val="00DC3ACF"/>
    <w:rsid w:val="00DC3B24"/>
    <w:rsid w:val="00DC3C77"/>
    <w:rsid w:val="00DC3FAE"/>
    <w:rsid w:val="00DC400E"/>
    <w:rsid w:val="00DC4058"/>
    <w:rsid w:val="00DC42A6"/>
    <w:rsid w:val="00DC43CF"/>
    <w:rsid w:val="00DC43D4"/>
    <w:rsid w:val="00DC4445"/>
    <w:rsid w:val="00DC4456"/>
    <w:rsid w:val="00DC4539"/>
    <w:rsid w:val="00DC45C3"/>
    <w:rsid w:val="00DC467A"/>
    <w:rsid w:val="00DC4683"/>
    <w:rsid w:val="00DC46D1"/>
    <w:rsid w:val="00DC4710"/>
    <w:rsid w:val="00DC47C0"/>
    <w:rsid w:val="00DC47EF"/>
    <w:rsid w:val="00DC485C"/>
    <w:rsid w:val="00DC48E3"/>
    <w:rsid w:val="00DC4925"/>
    <w:rsid w:val="00DC49F4"/>
    <w:rsid w:val="00DC4A6C"/>
    <w:rsid w:val="00DC4CF2"/>
    <w:rsid w:val="00DC4D56"/>
    <w:rsid w:val="00DC4D58"/>
    <w:rsid w:val="00DC4E0C"/>
    <w:rsid w:val="00DC4F34"/>
    <w:rsid w:val="00DC5118"/>
    <w:rsid w:val="00DC5174"/>
    <w:rsid w:val="00DC519A"/>
    <w:rsid w:val="00DC51CD"/>
    <w:rsid w:val="00DC5272"/>
    <w:rsid w:val="00DC52B1"/>
    <w:rsid w:val="00DC5340"/>
    <w:rsid w:val="00DC5342"/>
    <w:rsid w:val="00DC5488"/>
    <w:rsid w:val="00DC557A"/>
    <w:rsid w:val="00DC570B"/>
    <w:rsid w:val="00DC5753"/>
    <w:rsid w:val="00DC581B"/>
    <w:rsid w:val="00DC59BB"/>
    <w:rsid w:val="00DC5AED"/>
    <w:rsid w:val="00DC5B34"/>
    <w:rsid w:val="00DC5CD9"/>
    <w:rsid w:val="00DC5FAB"/>
    <w:rsid w:val="00DC61DB"/>
    <w:rsid w:val="00DC62A9"/>
    <w:rsid w:val="00DC62C6"/>
    <w:rsid w:val="00DC63D4"/>
    <w:rsid w:val="00DC643E"/>
    <w:rsid w:val="00DC64FA"/>
    <w:rsid w:val="00DC653B"/>
    <w:rsid w:val="00DC65B3"/>
    <w:rsid w:val="00DC65EA"/>
    <w:rsid w:val="00DC65F6"/>
    <w:rsid w:val="00DC66D3"/>
    <w:rsid w:val="00DC66EB"/>
    <w:rsid w:val="00DC678F"/>
    <w:rsid w:val="00DC69A8"/>
    <w:rsid w:val="00DC6A64"/>
    <w:rsid w:val="00DC6ABB"/>
    <w:rsid w:val="00DC6ADA"/>
    <w:rsid w:val="00DC6B7B"/>
    <w:rsid w:val="00DC6BDB"/>
    <w:rsid w:val="00DC6C50"/>
    <w:rsid w:val="00DC6C98"/>
    <w:rsid w:val="00DC6DAB"/>
    <w:rsid w:val="00DC6ECF"/>
    <w:rsid w:val="00DC6F98"/>
    <w:rsid w:val="00DC6FB6"/>
    <w:rsid w:val="00DC7020"/>
    <w:rsid w:val="00DC7074"/>
    <w:rsid w:val="00DC707A"/>
    <w:rsid w:val="00DC7178"/>
    <w:rsid w:val="00DC71D8"/>
    <w:rsid w:val="00DC7278"/>
    <w:rsid w:val="00DC72C6"/>
    <w:rsid w:val="00DC72D2"/>
    <w:rsid w:val="00DC7358"/>
    <w:rsid w:val="00DC7401"/>
    <w:rsid w:val="00DC7633"/>
    <w:rsid w:val="00DC7685"/>
    <w:rsid w:val="00DC7692"/>
    <w:rsid w:val="00DC7999"/>
    <w:rsid w:val="00DC79A2"/>
    <w:rsid w:val="00DC7A17"/>
    <w:rsid w:val="00DC7A72"/>
    <w:rsid w:val="00DC7B15"/>
    <w:rsid w:val="00DC7C09"/>
    <w:rsid w:val="00DC7C22"/>
    <w:rsid w:val="00DC7CBD"/>
    <w:rsid w:val="00DC7DD3"/>
    <w:rsid w:val="00DC7ED0"/>
    <w:rsid w:val="00DC7EFF"/>
    <w:rsid w:val="00DC7FF6"/>
    <w:rsid w:val="00DD00C2"/>
    <w:rsid w:val="00DD014B"/>
    <w:rsid w:val="00DD0171"/>
    <w:rsid w:val="00DD0213"/>
    <w:rsid w:val="00DD02C8"/>
    <w:rsid w:val="00DD02E1"/>
    <w:rsid w:val="00DD02ED"/>
    <w:rsid w:val="00DD036D"/>
    <w:rsid w:val="00DD04A6"/>
    <w:rsid w:val="00DD0565"/>
    <w:rsid w:val="00DD073B"/>
    <w:rsid w:val="00DD07A0"/>
    <w:rsid w:val="00DD07AA"/>
    <w:rsid w:val="00DD08D8"/>
    <w:rsid w:val="00DD08E0"/>
    <w:rsid w:val="00DD0936"/>
    <w:rsid w:val="00DD09F9"/>
    <w:rsid w:val="00DD0A34"/>
    <w:rsid w:val="00DD0A58"/>
    <w:rsid w:val="00DD0B0B"/>
    <w:rsid w:val="00DD0B52"/>
    <w:rsid w:val="00DD0BC4"/>
    <w:rsid w:val="00DD0DE2"/>
    <w:rsid w:val="00DD0E67"/>
    <w:rsid w:val="00DD0E7B"/>
    <w:rsid w:val="00DD0F26"/>
    <w:rsid w:val="00DD0FA3"/>
    <w:rsid w:val="00DD10B8"/>
    <w:rsid w:val="00DD147D"/>
    <w:rsid w:val="00DD14C5"/>
    <w:rsid w:val="00DD16A6"/>
    <w:rsid w:val="00DD16ED"/>
    <w:rsid w:val="00DD184C"/>
    <w:rsid w:val="00DD18C5"/>
    <w:rsid w:val="00DD1B2C"/>
    <w:rsid w:val="00DD1B4D"/>
    <w:rsid w:val="00DD1BB2"/>
    <w:rsid w:val="00DD1CC0"/>
    <w:rsid w:val="00DD1DAC"/>
    <w:rsid w:val="00DD22BA"/>
    <w:rsid w:val="00DD233A"/>
    <w:rsid w:val="00DD2525"/>
    <w:rsid w:val="00DD25A4"/>
    <w:rsid w:val="00DD25E1"/>
    <w:rsid w:val="00DD2642"/>
    <w:rsid w:val="00DD266F"/>
    <w:rsid w:val="00DD26CD"/>
    <w:rsid w:val="00DD271E"/>
    <w:rsid w:val="00DD274F"/>
    <w:rsid w:val="00DD2876"/>
    <w:rsid w:val="00DD2963"/>
    <w:rsid w:val="00DD29BD"/>
    <w:rsid w:val="00DD2BAF"/>
    <w:rsid w:val="00DD2BE5"/>
    <w:rsid w:val="00DD2BEC"/>
    <w:rsid w:val="00DD2D23"/>
    <w:rsid w:val="00DD2FC5"/>
    <w:rsid w:val="00DD30BE"/>
    <w:rsid w:val="00DD3242"/>
    <w:rsid w:val="00DD3260"/>
    <w:rsid w:val="00DD3262"/>
    <w:rsid w:val="00DD34A9"/>
    <w:rsid w:val="00DD386C"/>
    <w:rsid w:val="00DD38C2"/>
    <w:rsid w:val="00DD390C"/>
    <w:rsid w:val="00DD39E4"/>
    <w:rsid w:val="00DD3AAE"/>
    <w:rsid w:val="00DD3AC6"/>
    <w:rsid w:val="00DD3C01"/>
    <w:rsid w:val="00DD3C46"/>
    <w:rsid w:val="00DD3DB6"/>
    <w:rsid w:val="00DD3E52"/>
    <w:rsid w:val="00DD3E89"/>
    <w:rsid w:val="00DD3FB1"/>
    <w:rsid w:val="00DD3FB6"/>
    <w:rsid w:val="00DD4050"/>
    <w:rsid w:val="00DD4089"/>
    <w:rsid w:val="00DD409D"/>
    <w:rsid w:val="00DD40D0"/>
    <w:rsid w:val="00DD4156"/>
    <w:rsid w:val="00DD41D6"/>
    <w:rsid w:val="00DD4274"/>
    <w:rsid w:val="00DD42A0"/>
    <w:rsid w:val="00DD43A4"/>
    <w:rsid w:val="00DD43CC"/>
    <w:rsid w:val="00DD449A"/>
    <w:rsid w:val="00DD44DA"/>
    <w:rsid w:val="00DD4535"/>
    <w:rsid w:val="00DD4584"/>
    <w:rsid w:val="00DD45B7"/>
    <w:rsid w:val="00DD45FE"/>
    <w:rsid w:val="00DD4777"/>
    <w:rsid w:val="00DD477F"/>
    <w:rsid w:val="00DD4891"/>
    <w:rsid w:val="00DD4898"/>
    <w:rsid w:val="00DD4A1C"/>
    <w:rsid w:val="00DD4A5E"/>
    <w:rsid w:val="00DD4AAB"/>
    <w:rsid w:val="00DD4B16"/>
    <w:rsid w:val="00DD4C60"/>
    <w:rsid w:val="00DD4E2D"/>
    <w:rsid w:val="00DD4EA8"/>
    <w:rsid w:val="00DD4F09"/>
    <w:rsid w:val="00DD4F1D"/>
    <w:rsid w:val="00DD4FAE"/>
    <w:rsid w:val="00DD506B"/>
    <w:rsid w:val="00DD514B"/>
    <w:rsid w:val="00DD51B2"/>
    <w:rsid w:val="00DD51C2"/>
    <w:rsid w:val="00DD51D6"/>
    <w:rsid w:val="00DD51ED"/>
    <w:rsid w:val="00DD523C"/>
    <w:rsid w:val="00DD526D"/>
    <w:rsid w:val="00DD529C"/>
    <w:rsid w:val="00DD532A"/>
    <w:rsid w:val="00DD5372"/>
    <w:rsid w:val="00DD549D"/>
    <w:rsid w:val="00DD5554"/>
    <w:rsid w:val="00DD5561"/>
    <w:rsid w:val="00DD570D"/>
    <w:rsid w:val="00DD58A7"/>
    <w:rsid w:val="00DD58EE"/>
    <w:rsid w:val="00DD597F"/>
    <w:rsid w:val="00DD5A1E"/>
    <w:rsid w:val="00DD5B2B"/>
    <w:rsid w:val="00DD5BE0"/>
    <w:rsid w:val="00DD5D8B"/>
    <w:rsid w:val="00DD5E87"/>
    <w:rsid w:val="00DD5F3E"/>
    <w:rsid w:val="00DD5F67"/>
    <w:rsid w:val="00DD6046"/>
    <w:rsid w:val="00DD6049"/>
    <w:rsid w:val="00DD60AE"/>
    <w:rsid w:val="00DD60FE"/>
    <w:rsid w:val="00DD6314"/>
    <w:rsid w:val="00DD6411"/>
    <w:rsid w:val="00DD65C2"/>
    <w:rsid w:val="00DD6860"/>
    <w:rsid w:val="00DD691A"/>
    <w:rsid w:val="00DD69BA"/>
    <w:rsid w:val="00DD69E5"/>
    <w:rsid w:val="00DD6A12"/>
    <w:rsid w:val="00DD6AED"/>
    <w:rsid w:val="00DD6C88"/>
    <w:rsid w:val="00DD6CD6"/>
    <w:rsid w:val="00DD6D42"/>
    <w:rsid w:val="00DD6E84"/>
    <w:rsid w:val="00DD6EF0"/>
    <w:rsid w:val="00DD6F69"/>
    <w:rsid w:val="00DD70B0"/>
    <w:rsid w:val="00DD71E9"/>
    <w:rsid w:val="00DD7344"/>
    <w:rsid w:val="00DD749B"/>
    <w:rsid w:val="00DD74C4"/>
    <w:rsid w:val="00DD7572"/>
    <w:rsid w:val="00DD76DF"/>
    <w:rsid w:val="00DD770B"/>
    <w:rsid w:val="00DD7733"/>
    <w:rsid w:val="00DD77B5"/>
    <w:rsid w:val="00DD77F3"/>
    <w:rsid w:val="00DD77F7"/>
    <w:rsid w:val="00DD7856"/>
    <w:rsid w:val="00DD78C8"/>
    <w:rsid w:val="00DD7939"/>
    <w:rsid w:val="00DD798D"/>
    <w:rsid w:val="00DD7C0A"/>
    <w:rsid w:val="00DD7C10"/>
    <w:rsid w:val="00DD7C7A"/>
    <w:rsid w:val="00DD7DD7"/>
    <w:rsid w:val="00DD7E06"/>
    <w:rsid w:val="00DD7F76"/>
    <w:rsid w:val="00DD7F93"/>
    <w:rsid w:val="00DE0030"/>
    <w:rsid w:val="00DE0352"/>
    <w:rsid w:val="00DE047B"/>
    <w:rsid w:val="00DE061E"/>
    <w:rsid w:val="00DE0655"/>
    <w:rsid w:val="00DE077A"/>
    <w:rsid w:val="00DE079A"/>
    <w:rsid w:val="00DE07A9"/>
    <w:rsid w:val="00DE07B0"/>
    <w:rsid w:val="00DE0883"/>
    <w:rsid w:val="00DE0946"/>
    <w:rsid w:val="00DE0997"/>
    <w:rsid w:val="00DE0A3C"/>
    <w:rsid w:val="00DE0A69"/>
    <w:rsid w:val="00DE0A6C"/>
    <w:rsid w:val="00DE0A84"/>
    <w:rsid w:val="00DE0AB1"/>
    <w:rsid w:val="00DE0B03"/>
    <w:rsid w:val="00DE0C42"/>
    <w:rsid w:val="00DE0D78"/>
    <w:rsid w:val="00DE0E7C"/>
    <w:rsid w:val="00DE1027"/>
    <w:rsid w:val="00DE11B2"/>
    <w:rsid w:val="00DE11B3"/>
    <w:rsid w:val="00DE11C6"/>
    <w:rsid w:val="00DE1246"/>
    <w:rsid w:val="00DE12CE"/>
    <w:rsid w:val="00DE1350"/>
    <w:rsid w:val="00DE14AF"/>
    <w:rsid w:val="00DE14C6"/>
    <w:rsid w:val="00DE1603"/>
    <w:rsid w:val="00DE161B"/>
    <w:rsid w:val="00DE181C"/>
    <w:rsid w:val="00DE1A04"/>
    <w:rsid w:val="00DE1A3B"/>
    <w:rsid w:val="00DE1B18"/>
    <w:rsid w:val="00DE1BC0"/>
    <w:rsid w:val="00DE1C04"/>
    <w:rsid w:val="00DE1C5A"/>
    <w:rsid w:val="00DE1C86"/>
    <w:rsid w:val="00DE1D6B"/>
    <w:rsid w:val="00DE1E10"/>
    <w:rsid w:val="00DE1E78"/>
    <w:rsid w:val="00DE1EC5"/>
    <w:rsid w:val="00DE205F"/>
    <w:rsid w:val="00DE2106"/>
    <w:rsid w:val="00DE2212"/>
    <w:rsid w:val="00DE238F"/>
    <w:rsid w:val="00DE23CB"/>
    <w:rsid w:val="00DE2439"/>
    <w:rsid w:val="00DE2545"/>
    <w:rsid w:val="00DE26C8"/>
    <w:rsid w:val="00DE26D4"/>
    <w:rsid w:val="00DE270C"/>
    <w:rsid w:val="00DE27CF"/>
    <w:rsid w:val="00DE2843"/>
    <w:rsid w:val="00DE288D"/>
    <w:rsid w:val="00DE29AA"/>
    <w:rsid w:val="00DE29BB"/>
    <w:rsid w:val="00DE29CA"/>
    <w:rsid w:val="00DE29FB"/>
    <w:rsid w:val="00DE2B11"/>
    <w:rsid w:val="00DE2B38"/>
    <w:rsid w:val="00DE2BC2"/>
    <w:rsid w:val="00DE2BDE"/>
    <w:rsid w:val="00DE2BFC"/>
    <w:rsid w:val="00DE2C3D"/>
    <w:rsid w:val="00DE2CA0"/>
    <w:rsid w:val="00DE2CDF"/>
    <w:rsid w:val="00DE2DF7"/>
    <w:rsid w:val="00DE2F1E"/>
    <w:rsid w:val="00DE308C"/>
    <w:rsid w:val="00DE3114"/>
    <w:rsid w:val="00DE3143"/>
    <w:rsid w:val="00DE3396"/>
    <w:rsid w:val="00DE35D9"/>
    <w:rsid w:val="00DE3655"/>
    <w:rsid w:val="00DE37AC"/>
    <w:rsid w:val="00DE37CF"/>
    <w:rsid w:val="00DE3830"/>
    <w:rsid w:val="00DE38AB"/>
    <w:rsid w:val="00DE3B3C"/>
    <w:rsid w:val="00DE3B44"/>
    <w:rsid w:val="00DE3B7D"/>
    <w:rsid w:val="00DE3C7B"/>
    <w:rsid w:val="00DE3D31"/>
    <w:rsid w:val="00DE3D65"/>
    <w:rsid w:val="00DE3DBF"/>
    <w:rsid w:val="00DE3E8D"/>
    <w:rsid w:val="00DE3ED4"/>
    <w:rsid w:val="00DE3FEB"/>
    <w:rsid w:val="00DE4137"/>
    <w:rsid w:val="00DE41E1"/>
    <w:rsid w:val="00DE4206"/>
    <w:rsid w:val="00DE429C"/>
    <w:rsid w:val="00DE4399"/>
    <w:rsid w:val="00DE43E3"/>
    <w:rsid w:val="00DE4525"/>
    <w:rsid w:val="00DE465C"/>
    <w:rsid w:val="00DE4664"/>
    <w:rsid w:val="00DE46E1"/>
    <w:rsid w:val="00DE47DE"/>
    <w:rsid w:val="00DE481F"/>
    <w:rsid w:val="00DE4AC3"/>
    <w:rsid w:val="00DE4B1D"/>
    <w:rsid w:val="00DE4B3D"/>
    <w:rsid w:val="00DE4C4B"/>
    <w:rsid w:val="00DE4D77"/>
    <w:rsid w:val="00DE4E79"/>
    <w:rsid w:val="00DE4F58"/>
    <w:rsid w:val="00DE4F5F"/>
    <w:rsid w:val="00DE513D"/>
    <w:rsid w:val="00DE5387"/>
    <w:rsid w:val="00DE53FB"/>
    <w:rsid w:val="00DE54CE"/>
    <w:rsid w:val="00DE5707"/>
    <w:rsid w:val="00DE5711"/>
    <w:rsid w:val="00DE5779"/>
    <w:rsid w:val="00DE5960"/>
    <w:rsid w:val="00DE5AD1"/>
    <w:rsid w:val="00DE5B8C"/>
    <w:rsid w:val="00DE5D18"/>
    <w:rsid w:val="00DE5D70"/>
    <w:rsid w:val="00DE5E2A"/>
    <w:rsid w:val="00DE5F9D"/>
    <w:rsid w:val="00DE61BE"/>
    <w:rsid w:val="00DE61F3"/>
    <w:rsid w:val="00DE626E"/>
    <w:rsid w:val="00DE62EE"/>
    <w:rsid w:val="00DE62F3"/>
    <w:rsid w:val="00DE62F8"/>
    <w:rsid w:val="00DE649D"/>
    <w:rsid w:val="00DE64BF"/>
    <w:rsid w:val="00DE64E9"/>
    <w:rsid w:val="00DE65EF"/>
    <w:rsid w:val="00DE6623"/>
    <w:rsid w:val="00DE67DC"/>
    <w:rsid w:val="00DE6A37"/>
    <w:rsid w:val="00DE6A66"/>
    <w:rsid w:val="00DE6A74"/>
    <w:rsid w:val="00DE6AA8"/>
    <w:rsid w:val="00DE6CEA"/>
    <w:rsid w:val="00DE6D74"/>
    <w:rsid w:val="00DE6D7E"/>
    <w:rsid w:val="00DE6E24"/>
    <w:rsid w:val="00DE6E5D"/>
    <w:rsid w:val="00DE6F94"/>
    <w:rsid w:val="00DE70A6"/>
    <w:rsid w:val="00DE70DF"/>
    <w:rsid w:val="00DE70EE"/>
    <w:rsid w:val="00DE712F"/>
    <w:rsid w:val="00DE7206"/>
    <w:rsid w:val="00DE726B"/>
    <w:rsid w:val="00DE72C1"/>
    <w:rsid w:val="00DE7325"/>
    <w:rsid w:val="00DE7365"/>
    <w:rsid w:val="00DE7512"/>
    <w:rsid w:val="00DE77F9"/>
    <w:rsid w:val="00DE7823"/>
    <w:rsid w:val="00DE7867"/>
    <w:rsid w:val="00DE7875"/>
    <w:rsid w:val="00DE79BA"/>
    <w:rsid w:val="00DE79BD"/>
    <w:rsid w:val="00DE79DE"/>
    <w:rsid w:val="00DE79EF"/>
    <w:rsid w:val="00DE7A79"/>
    <w:rsid w:val="00DE7AB9"/>
    <w:rsid w:val="00DE7AF0"/>
    <w:rsid w:val="00DE7B7E"/>
    <w:rsid w:val="00DE7C9A"/>
    <w:rsid w:val="00DE7D56"/>
    <w:rsid w:val="00DE7DD1"/>
    <w:rsid w:val="00DE7F25"/>
    <w:rsid w:val="00DE7FB7"/>
    <w:rsid w:val="00DE7FC7"/>
    <w:rsid w:val="00DF00A6"/>
    <w:rsid w:val="00DF00FF"/>
    <w:rsid w:val="00DF0142"/>
    <w:rsid w:val="00DF0191"/>
    <w:rsid w:val="00DF027F"/>
    <w:rsid w:val="00DF02B2"/>
    <w:rsid w:val="00DF0337"/>
    <w:rsid w:val="00DF0537"/>
    <w:rsid w:val="00DF0685"/>
    <w:rsid w:val="00DF078C"/>
    <w:rsid w:val="00DF07A9"/>
    <w:rsid w:val="00DF0842"/>
    <w:rsid w:val="00DF0862"/>
    <w:rsid w:val="00DF08B4"/>
    <w:rsid w:val="00DF0907"/>
    <w:rsid w:val="00DF09B3"/>
    <w:rsid w:val="00DF0AFA"/>
    <w:rsid w:val="00DF0BAF"/>
    <w:rsid w:val="00DF0C6C"/>
    <w:rsid w:val="00DF0E1C"/>
    <w:rsid w:val="00DF0E9C"/>
    <w:rsid w:val="00DF0F76"/>
    <w:rsid w:val="00DF1015"/>
    <w:rsid w:val="00DF10CE"/>
    <w:rsid w:val="00DF11F0"/>
    <w:rsid w:val="00DF121B"/>
    <w:rsid w:val="00DF1290"/>
    <w:rsid w:val="00DF12CC"/>
    <w:rsid w:val="00DF14F0"/>
    <w:rsid w:val="00DF1599"/>
    <w:rsid w:val="00DF16B8"/>
    <w:rsid w:val="00DF18BC"/>
    <w:rsid w:val="00DF1969"/>
    <w:rsid w:val="00DF1A3C"/>
    <w:rsid w:val="00DF1AA9"/>
    <w:rsid w:val="00DF1BC1"/>
    <w:rsid w:val="00DF1C4C"/>
    <w:rsid w:val="00DF1D62"/>
    <w:rsid w:val="00DF1D6B"/>
    <w:rsid w:val="00DF1FD7"/>
    <w:rsid w:val="00DF209F"/>
    <w:rsid w:val="00DF2144"/>
    <w:rsid w:val="00DF21E1"/>
    <w:rsid w:val="00DF2224"/>
    <w:rsid w:val="00DF2298"/>
    <w:rsid w:val="00DF22F8"/>
    <w:rsid w:val="00DF2317"/>
    <w:rsid w:val="00DF249B"/>
    <w:rsid w:val="00DF2516"/>
    <w:rsid w:val="00DF256D"/>
    <w:rsid w:val="00DF258E"/>
    <w:rsid w:val="00DF267A"/>
    <w:rsid w:val="00DF26BD"/>
    <w:rsid w:val="00DF26C7"/>
    <w:rsid w:val="00DF27BB"/>
    <w:rsid w:val="00DF27DD"/>
    <w:rsid w:val="00DF2831"/>
    <w:rsid w:val="00DF294D"/>
    <w:rsid w:val="00DF29D2"/>
    <w:rsid w:val="00DF2AEE"/>
    <w:rsid w:val="00DF2B45"/>
    <w:rsid w:val="00DF2C0B"/>
    <w:rsid w:val="00DF2D3B"/>
    <w:rsid w:val="00DF2E4F"/>
    <w:rsid w:val="00DF2F29"/>
    <w:rsid w:val="00DF2F8F"/>
    <w:rsid w:val="00DF2FD5"/>
    <w:rsid w:val="00DF2FF8"/>
    <w:rsid w:val="00DF3051"/>
    <w:rsid w:val="00DF306A"/>
    <w:rsid w:val="00DF3093"/>
    <w:rsid w:val="00DF30A9"/>
    <w:rsid w:val="00DF31F4"/>
    <w:rsid w:val="00DF320C"/>
    <w:rsid w:val="00DF3388"/>
    <w:rsid w:val="00DF3617"/>
    <w:rsid w:val="00DF3655"/>
    <w:rsid w:val="00DF3742"/>
    <w:rsid w:val="00DF3747"/>
    <w:rsid w:val="00DF3865"/>
    <w:rsid w:val="00DF3894"/>
    <w:rsid w:val="00DF38F7"/>
    <w:rsid w:val="00DF3905"/>
    <w:rsid w:val="00DF3960"/>
    <w:rsid w:val="00DF39D8"/>
    <w:rsid w:val="00DF3AB7"/>
    <w:rsid w:val="00DF3DBD"/>
    <w:rsid w:val="00DF3DE5"/>
    <w:rsid w:val="00DF3E6F"/>
    <w:rsid w:val="00DF3F6E"/>
    <w:rsid w:val="00DF3FCE"/>
    <w:rsid w:val="00DF405E"/>
    <w:rsid w:val="00DF41CB"/>
    <w:rsid w:val="00DF42D0"/>
    <w:rsid w:val="00DF430F"/>
    <w:rsid w:val="00DF4352"/>
    <w:rsid w:val="00DF4396"/>
    <w:rsid w:val="00DF4409"/>
    <w:rsid w:val="00DF44CF"/>
    <w:rsid w:val="00DF45DF"/>
    <w:rsid w:val="00DF4676"/>
    <w:rsid w:val="00DF4710"/>
    <w:rsid w:val="00DF4766"/>
    <w:rsid w:val="00DF4990"/>
    <w:rsid w:val="00DF49B3"/>
    <w:rsid w:val="00DF4A48"/>
    <w:rsid w:val="00DF4B37"/>
    <w:rsid w:val="00DF4BFA"/>
    <w:rsid w:val="00DF4C60"/>
    <w:rsid w:val="00DF4C76"/>
    <w:rsid w:val="00DF4CCC"/>
    <w:rsid w:val="00DF4D4D"/>
    <w:rsid w:val="00DF4D97"/>
    <w:rsid w:val="00DF4DBD"/>
    <w:rsid w:val="00DF4E50"/>
    <w:rsid w:val="00DF4E7E"/>
    <w:rsid w:val="00DF508D"/>
    <w:rsid w:val="00DF509C"/>
    <w:rsid w:val="00DF50AC"/>
    <w:rsid w:val="00DF5103"/>
    <w:rsid w:val="00DF51B0"/>
    <w:rsid w:val="00DF5451"/>
    <w:rsid w:val="00DF557D"/>
    <w:rsid w:val="00DF55B1"/>
    <w:rsid w:val="00DF55EC"/>
    <w:rsid w:val="00DF5762"/>
    <w:rsid w:val="00DF57B8"/>
    <w:rsid w:val="00DF58DA"/>
    <w:rsid w:val="00DF597D"/>
    <w:rsid w:val="00DF5A09"/>
    <w:rsid w:val="00DF5B23"/>
    <w:rsid w:val="00DF5B3F"/>
    <w:rsid w:val="00DF5C15"/>
    <w:rsid w:val="00DF5CE8"/>
    <w:rsid w:val="00DF5E37"/>
    <w:rsid w:val="00DF5ECD"/>
    <w:rsid w:val="00DF5F42"/>
    <w:rsid w:val="00DF6145"/>
    <w:rsid w:val="00DF62B3"/>
    <w:rsid w:val="00DF63AE"/>
    <w:rsid w:val="00DF6419"/>
    <w:rsid w:val="00DF6436"/>
    <w:rsid w:val="00DF644E"/>
    <w:rsid w:val="00DF654B"/>
    <w:rsid w:val="00DF6641"/>
    <w:rsid w:val="00DF6750"/>
    <w:rsid w:val="00DF68F3"/>
    <w:rsid w:val="00DF69D5"/>
    <w:rsid w:val="00DF6A97"/>
    <w:rsid w:val="00DF6AAC"/>
    <w:rsid w:val="00DF6C67"/>
    <w:rsid w:val="00DF6E93"/>
    <w:rsid w:val="00DF6F6E"/>
    <w:rsid w:val="00DF6F95"/>
    <w:rsid w:val="00DF7232"/>
    <w:rsid w:val="00DF7272"/>
    <w:rsid w:val="00DF72C4"/>
    <w:rsid w:val="00DF7354"/>
    <w:rsid w:val="00DF7408"/>
    <w:rsid w:val="00DF7451"/>
    <w:rsid w:val="00DF74C9"/>
    <w:rsid w:val="00DF7554"/>
    <w:rsid w:val="00DF75C0"/>
    <w:rsid w:val="00DF75C6"/>
    <w:rsid w:val="00DF7626"/>
    <w:rsid w:val="00DF774D"/>
    <w:rsid w:val="00DF77CE"/>
    <w:rsid w:val="00DF77DA"/>
    <w:rsid w:val="00DF7864"/>
    <w:rsid w:val="00DF7955"/>
    <w:rsid w:val="00DF79CD"/>
    <w:rsid w:val="00DF7A2A"/>
    <w:rsid w:val="00DF7A82"/>
    <w:rsid w:val="00DF7A9D"/>
    <w:rsid w:val="00DF7CB7"/>
    <w:rsid w:val="00DF7CD8"/>
    <w:rsid w:val="00DF7D22"/>
    <w:rsid w:val="00DF7DC4"/>
    <w:rsid w:val="00DF7E11"/>
    <w:rsid w:val="00DF7E7E"/>
    <w:rsid w:val="00DF7EE5"/>
    <w:rsid w:val="00DF7F51"/>
    <w:rsid w:val="00DF7FC8"/>
    <w:rsid w:val="00E00087"/>
    <w:rsid w:val="00E00090"/>
    <w:rsid w:val="00E00246"/>
    <w:rsid w:val="00E00300"/>
    <w:rsid w:val="00E003EB"/>
    <w:rsid w:val="00E00412"/>
    <w:rsid w:val="00E0051C"/>
    <w:rsid w:val="00E0054B"/>
    <w:rsid w:val="00E005B5"/>
    <w:rsid w:val="00E0060E"/>
    <w:rsid w:val="00E00659"/>
    <w:rsid w:val="00E007A1"/>
    <w:rsid w:val="00E00877"/>
    <w:rsid w:val="00E00A44"/>
    <w:rsid w:val="00E00A9E"/>
    <w:rsid w:val="00E00AEF"/>
    <w:rsid w:val="00E00B96"/>
    <w:rsid w:val="00E00BFC"/>
    <w:rsid w:val="00E00DDC"/>
    <w:rsid w:val="00E00DED"/>
    <w:rsid w:val="00E00DF8"/>
    <w:rsid w:val="00E00E16"/>
    <w:rsid w:val="00E00E6C"/>
    <w:rsid w:val="00E00EE3"/>
    <w:rsid w:val="00E00F78"/>
    <w:rsid w:val="00E010A7"/>
    <w:rsid w:val="00E01132"/>
    <w:rsid w:val="00E01234"/>
    <w:rsid w:val="00E0148F"/>
    <w:rsid w:val="00E014CA"/>
    <w:rsid w:val="00E01675"/>
    <w:rsid w:val="00E016E6"/>
    <w:rsid w:val="00E018BF"/>
    <w:rsid w:val="00E019D7"/>
    <w:rsid w:val="00E01A6E"/>
    <w:rsid w:val="00E01AB1"/>
    <w:rsid w:val="00E01C15"/>
    <w:rsid w:val="00E01D0A"/>
    <w:rsid w:val="00E01D17"/>
    <w:rsid w:val="00E01DEA"/>
    <w:rsid w:val="00E01E59"/>
    <w:rsid w:val="00E01EA3"/>
    <w:rsid w:val="00E02084"/>
    <w:rsid w:val="00E021C5"/>
    <w:rsid w:val="00E02364"/>
    <w:rsid w:val="00E0238D"/>
    <w:rsid w:val="00E02463"/>
    <w:rsid w:val="00E02493"/>
    <w:rsid w:val="00E024B5"/>
    <w:rsid w:val="00E02704"/>
    <w:rsid w:val="00E02847"/>
    <w:rsid w:val="00E028CC"/>
    <w:rsid w:val="00E028D5"/>
    <w:rsid w:val="00E028E0"/>
    <w:rsid w:val="00E0291F"/>
    <w:rsid w:val="00E029A0"/>
    <w:rsid w:val="00E029FC"/>
    <w:rsid w:val="00E02A04"/>
    <w:rsid w:val="00E02B59"/>
    <w:rsid w:val="00E02BA2"/>
    <w:rsid w:val="00E02C58"/>
    <w:rsid w:val="00E02C92"/>
    <w:rsid w:val="00E02CF3"/>
    <w:rsid w:val="00E02D40"/>
    <w:rsid w:val="00E02E2A"/>
    <w:rsid w:val="00E031A6"/>
    <w:rsid w:val="00E031CF"/>
    <w:rsid w:val="00E0323B"/>
    <w:rsid w:val="00E032CA"/>
    <w:rsid w:val="00E032FA"/>
    <w:rsid w:val="00E03302"/>
    <w:rsid w:val="00E03354"/>
    <w:rsid w:val="00E03430"/>
    <w:rsid w:val="00E03483"/>
    <w:rsid w:val="00E036CB"/>
    <w:rsid w:val="00E03788"/>
    <w:rsid w:val="00E03990"/>
    <w:rsid w:val="00E03A7C"/>
    <w:rsid w:val="00E03B95"/>
    <w:rsid w:val="00E03BEC"/>
    <w:rsid w:val="00E03C61"/>
    <w:rsid w:val="00E03C7C"/>
    <w:rsid w:val="00E03C85"/>
    <w:rsid w:val="00E03C88"/>
    <w:rsid w:val="00E03CB6"/>
    <w:rsid w:val="00E03CCF"/>
    <w:rsid w:val="00E03EC0"/>
    <w:rsid w:val="00E03EC8"/>
    <w:rsid w:val="00E03F22"/>
    <w:rsid w:val="00E03F34"/>
    <w:rsid w:val="00E03F3F"/>
    <w:rsid w:val="00E04028"/>
    <w:rsid w:val="00E04075"/>
    <w:rsid w:val="00E04076"/>
    <w:rsid w:val="00E04101"/>
    <w:rsid w:val="00E041B7"/>
    <w:rsid w:val="00E04205"/>
    <w:rsid w:val="00E0420D"/>
    <w:rsid w:val="00E04350"/>
    <w:rsid w:val="00E04398"/>
    <w:rsid w:val="00E04425"/>
    <w:rsid w:val="00E0445C"/>
    <w:rsid w:val="00E0447C"/>
    <w:rsid w:val="00E04561"/>
    <w:rsid w:val="00E0456E"/>
    <w:rsid w:val="00E04640"/>
    <w:rsid w:val="00E04650"/>
    <w:rsid w:val="00E04846"/>
    <w:rsid w:val="00E048E9"/>
    <w:rsid w:val="00E0494A"/>
    <w:rsid w:val="00E04A54"/>
    <w:rsid w:val="00E04B12"/>
    <w:rsid w:val="00E04B21"/>
    <w:rsid w:val="00E04B61"/>
    <w:rsid w:val="00E04B71"/>
    <w:rsid w:val="00E04BCF"/>
    <w:rsid w:val="00E04CBB"/>
    <w:rsid w:val="00E04D96"/>
    <w:rsid w:val="00E04E3D"/>
    <w:rsid w:val="00E04E4F"/>
    <w:rsid w:val="00E04E96"/>
    <w:rsid w:val="00E04EC1"/>
    <w:rsid w:val="00E04F53"/>
    <w:rsid w:val="00E05074"/>
    <w:rsid w:val="00E05111"/>
    <w:rsid w:val="00E052EF"/>
    <w:rsid w:val="00E05327"/>
    <w:rsid w:val="00E0532C"/>
    <w:rsid w:val="00E053F9"/>
    <w:rsid w:val="00E05464"/>
    <w:rsid w:val="00E05497"/>
    <w:rsid w:val="00E05629"/>
    <w:rsid w:val="00E0562E"/>
    <w:rsid w:val="00E056AF"/>
    <w:rsid w:val="00E05826"/>
    <w:rsid w:val="00E05944"/>
    <w:rsid w:val="00E05A14"/>
    <w:rsid w:val="00E05B26"/>
    <w:rsid w:val="00E05B38"/>
    <w:rsid w:val="00E05B40"/>
    <w:rsid w:val="00E05B66"/>
    <w:rsid w:val="00E05BD2"/>
    <w:rsid w:val="00E05C29"/>
    <w:rsid w:val="00E05DDA"/>
    <w:rsid w:val="00E05E33"/>
    <w:rsid w:val="00E05F9D"/>
    <w:rsid w:val="00E060D7"/>
    <w:rsid w:val="00E06108"/>
    <w:rsid w:val="00E0621E"/>
    <w:rsid w:val="00E063FB"/>
    <w:rsid w:val="00E0646A"/>
    <w:rsid w:val="00E0649B"/>
    <w:rsid w:val="00E064BD"/>
    <w:rsid w:val="00E065C1"/>
    <w:rsid w:val="00E0661F"/>
    <w:rsid w:val="00E06731"/>
    <w:rsid w:val="00E0675B"/>
    <w:rsid w:val="00E06760"/>
    <w:rsid w:val="00E068D1"/>
    <w:rsid w:val="00E06B84"/>
    <w:rsid w:val="00E06BA9"/>
    <w:rsid w:val="00E06BD6"/>
    <w:rsid w:val="00E06CE4"/>
    <w:rsid w:val="00E06D2D"/>
    <w:rsid w:val="00E06E58"/>
    <w:rsid w:val="00E06E9C"/>
    <w:rsid w:val="00E06F22"/>
    <w:rsid w:val="00E06FC4"/>
    <w:rsid w:val="00E07093"/>
    <w:rsid w:val="00E070FA"/>
    <w:rsid w:val="00E0727F"/>
    <w:rsid w:val="00E0748D"/>
    <w:rsid w:val="00E0749A"/>
    <w:rsid w:val="00E074AF"/>
    <w:rsid w:val="00E074C2"/>
    <w:rsid w:val="00E0750E"/>
    <w:rsid w:val="00E0778D"/>
    <w:rsid w:val="00E07836"/>
    <w:rsid w:val="00E07A0B"/>
    <w:rsid w:val="00E07B16"/>
    <w:rsid w:val="00E07C45"/>
    <w:rsid w:val="00E07C59"/>
    <w:rsid w:val="00E07CE5"/>
    <w:rsid w:val="00E07E45"/>
    <w:rsid w:val="00E07EE7"/>
    <w:rsid w:val="00E07EF5"/>
    <w:rsid w:val="00E07F7B"/>
    <w:rsid w:val="00E07F91"/>
    <w:rsid w:val="00E07F99"/>
    <w:rsid w:val="00E1000C"/>
    <w:rsid w:val="00E1000D"/>
    <w:rsid w:val="00E10049"/>
    <w:rsid w:val="00E10057"/>
    <w:rsid w:val="00E10333"/>
    <w:rsid w:val="00E103B5"/>
    <w:rsid w:val="00E10468"/>
    <w:rsid w:val="00E10507"/>
    <w:rsid w:val="00E10537"/>
    <w:rsid w:val="00E10667"/>
    <w:rsid w:val="00E106C7"/>
    <w:rsid w:val="00E10781"/>
    <w:rsid w:val="00E107A9"/>
    <w:rsid w:val="00E10844"/>
    <w:rsid w:val="00E10939"/>
    <w:rsid w:val="00E10A23"/>
    <w:rsid w:val="00E10A49"/>
    <w:rsid w:val="00E10C48"/>
    <w:rsid w:val="00E10E8B"/>
    <w:rsid w:val="00E110A9"/>
    <w:rsid w:val="00E11154"/>
    <w:rsid w:val="00E1116B"/>
    <w:rsid w:val="00E111EA"/>
    <w:rsid w:val="00E11266"/>
    <w:rsid w:val="00E1127D"/>
    <w:rsid w:val="00E1131D"/>
    <w:rsid w:val="00E1134A"/>
    <w:rsid w:val="00E113FF"/>
    <w:rsid w:val="00E1149E"/>
    <w:rsid w:val="00E114EF"/>
    <w:rsid w:val="00E114F2"/>
    <w:rsid w:val="00E11536"/>
    <w:rsid w:val="00E115A0"/>
    <w:rsid w:val="00E115DC"/>
    <w:rsid w:val="00E1161B"/>
    <w:rsid w:val="00E116AF"/>
    <w:rsid w:val="00E11737"/>
    <w:rsid w:val="00E1197D"/>
    <w:rsid w:val="00E119B6"/>
    <w:rsid w:val="00E119F7"/>
    <w:rsid w:val="00E119FF"/>
    <w:rsid w:val="00E11A61"/>
    <w:rsid w:val="00E11AE5"/>
    <w:rsid w:val="00E11BA9"/>
    <w:rsid w:val="00E11DD0"/>
    <w:rsid w:val="00E11E17"/>
    <w:rsid w:val="00E11EE0"/>
    <w:rsid w:val="00E11F3B"/>
    <w:rsid w:val="00E11FF8"/>
    <w:rsid w:val="00E12073"/>
    <w:rsid w:val="00E1220B"/>
    <w:rsid w:val="00E1223D"/>
    <w:rsid w:val="00E122C0"/>
    <w:rsid w:val="00E122FB"/>
    <w:rsid w:val="00E1235D"/>
    <w:rsid w:val="00E12448"/>
    <w:rsid w:val="00E12469"/>
    <w:rsid w:val="00E1257D"/>
    <w:rsid w:val="00E125DA"/>
    <w:rsid w:val="00E126BD"/>
    <w:rsid w:val="00E1287B"/>
    <w:rsid w:val="00E12890"/>
    <w:rsid w:val="00E12938"/>
    <w:rsid w:val="00E1294C"/>
    <w:rsid w:val="00E12969"/>
    <w:rsid w:val="00E129D4"/>
    <w:rsid w:val="00E12BDC"/>
    <w:rsid w:val="00E12D02"/>
    <w:rsid w:val="00E12D34"/>
    <w:rsid w:val="00E12D3D"/>
    <w:rsid w:val="00E12DE0"/>
    <w:rsid w:val="00E12F35"/>
    <w:rsid w:val="00E12F3C"/>
    <w:rsid w:val="00E12F41"/>
    <w:rsid w:val="00E12F6C"/>
    <w:rsid w:val="00E12F97"/>
    <w:rsid w:val="00E12F9E"/>
    <w:rsid w:val="00E1310C"/>
    <w:rsid w:val="00E13351"/>
    <w:rsid w:val="00E1348D"/>
    <w:rsid w:val="00E13492"/>
    <w:rsid w:val="00E134E7"/>
    <w:rsid w:val="00E135D1"/>
    <w:rsid w:val="00E13609"/>
    <w:rsid w:val="00E136D7"/>
    <w:rsid w:val="00E1377E"/>
    <w:rsid w:val="00E1379A"/>
    <w:rsid w:val="00E137BE"/>
    <w:rsid w:val="00E137E5"/>
    <w:rsid w:val="00E13928"/>
    <w:rsid w:val="00E13A1A"/>
    <w:rsid w:val="00E13ABD"/>
    <w:rsid w:val="00E13B0D"/>
    <w:rsid w:val="00E13BF6"/>
    <w:rsid w:val="00E13C08"/>
    <w:rsid w:val="00E13E44"/>
    <w:rsid w:val="00E13E49"/>
    <w:rsid w:val="00E13E6F"/>
    <w:rsid w:val="00E13F4C"/>
    <w:rsid w:val="00E13FF2"/>
    <w:rsid w:val="00E140B6"/>
    <w:rsid w:val="00E14183"/>
    <w:rsid w:val="00E1421F"/>
    <w:rsid w:val="00E14252"/>
    <w:rsid w:val="00E14267"/>
    <w:rsid w:val="00E142B9"/>
    <w:rsid w:val="00E14398"/>
    <w:rsid w:val="00E14450"/>
    <w:rsid w:val="00E1450F"/>
    <w:rsid w:val="00E1452D"/>
    <w:rsid w:val="00E146E3"/>
    <w:rsid w:val="00E14775"/>
    <w:rsid w:val="00E14820"/>
    <w:rsid w:val="00E14878"/>
    <w:rsid w:val="00E1491A"/>
    <w:rsid w:val="00E14979"/>
    <w:rsid w:val="00E14DC0"/>
    <w:rsid w:val="00E14E9A"/>
    <w:rsid w:val="00E14EEE"/>
    <w:rsid w:val="00E15051"/>
    <w:rsid w:val="00E15127"/>
    <w:rsid w:val="00E15151"/>
    <w:rsid w:val="00E151B9"/>
    <w:rsid w:val="00E1529A"/>
    <w:rsid w:val="00E152A4"/>
    <w:rsid w:val="00E15342"/>
    <w:rsid w:val="00E153D4"/>
    <w:rsid w:val="00E15551"/>
    <w:rsid w:val="00E155A6"/>
    <w:rsid w:val="00E155D2"/>
    <w:rsid w:val="00E155EC"/>
    <w:rsid w:val="00E1568A"/>
    <w:rsid w:val="00E1577D"/>
    <w:rsid w:val="00E157BF"/>
    <w:rsid w:val="00E157FA"/>
    <w:rsid w:val="00E15858"/>
    <w:rsid w:val="00E1587E"/>
    <w:rsid w:val="00E158C8"/>
    <w:rsid w:val="00E15997"/>
    <w:rsid w:val="00E1599E"/>
    <w:rsid w:val="00E15B12"/>
    <w:rsid w:val="00E15B78"/>
    <w:rsid w:val="00E15D69"/>
    <w:rsid w:val="00E15E47"/>
    <w:rsid w:val="00E15F57"/>
    <w:rsid w:val="00E15FA0"/>
    <w:rsid w:val="00E15FC5"/>
    <w:rsid w:val="00E16091"/>
    <w:rsid w:val="00E16141"/>
    <w:rsid w:val="00E161C4"/>
    <w:rsid w:val="00E162E1"/>
    <w:rsid w:val="00E16315"/>
    <w:rsid w:val="00E16340"/>
    <w:rsid w:val="00E16348"/>
    <w:rsid w:val="00E163FC"/>
    <w:rsid w:val="00E16429"/>
    <w:rsid w:val="00E164A3"/>
    <w:rsid w:val="00E16575"/>
    <w:rsid w:val="00E165A4"/>
    <w:rsid w:val="00E16632"/>
    <w:rsid w:val="00E167B2"/>
    <w:rsid w:val="00E167C1"/>
    <w:rsid w:val="00E167C9"/>
    <w:rsid w:val="00E16872"/>
    <w:rsid w:val="00E16AC9"/>
    <w:rsid w:val="00E16BBD"/>
    <w:rsid w:val="00E16BF4"/>
    <w:rsid w:val="00E16D3D"/>
    <w:rsid w:val="00E16E64"/>
    <w:rsid w:val="00E16EF2"/>
    <w:rsid w:val="00E16F54"/>
    <w:rsid w:val="00E170C6"/>
    <w:rsid w:val="00E1713E"/>
    <w:rsid w:val="00E1716C"/>
    <w:rsid w:val="00E1717F"/>
    <w:rsid w:val="00E171B7"/>
    <w:rsid w:val="00E171E3"/>
    <w:rsid w:val="00E172A8"/>
    <w:rsid w:val="00E172CB"/>
    <w:rsid w:val="00E17362"/>
    <w:rsid w:val="00E174DD"/>
    <w:rsid w:val="00E1761D"/>
    <w:rsid w:val="00E1763C"/>
    <w:rsid w:val="00E17706"/>
    <w:rsid w:val="00E177D4"/>
    <w:rsid w:val="00E17802"/>
    <w:rsid w:val="00E17809"/>
    <w:rsid w:val="00E17823"/>
    <w:rsid w:val="00E1787A"/>
    <w:rsid w:val="00E178C0"/>
    <w:rsid w:val="00E178F5"/>
    <w:rsid w:val="00E17A7A"/>
    <w:rsid w:val="00E17A8F"/>
    <w:rsid w:val="00E17B0B"/>
    <w:rsid w:val="00E17B6C"/>
    <w:rsid w:val="00E17C00"/>
    <w:rsid w:val="00E17C83"/>
    <w:rsid w:val="00E17DAD"/>
    <w:rsid w:val="00E17DCF"/>
    <w:rsid w:val="00E17DF3"/>
    <w:rsid w:val="00E17ECE"/>
    <w:rsid w:val="00E17F77"/>
    <w:rsid w:val="00E17F7B"/>
    <w:rsid w:val="00E17FE2"/>
    <w:rsid w:val="00E20005"/>
    <w:rsid w:val="00E20041"/>
    <w:rsid w:val="00E2007A"/>
    <w:rsid w:val="00E2009B"/>
    <w:rsid w:val="00E200F8"/>
    <w:rsid w:val="00E200FF"/>
    <w:rsid w:val="00E201C5"/>
    <w:rsid w:val="00E2022A"/>
    <w:rsid w:val="00E2092E"/>
    <w:rsid w:val="00E209FD"/>
    <w:rsid w:val="00E20AB6"/>
    <w:rsid w:val="00E20B6E"/>
    <w:rsid w:val="00E20B98"/>
    <w:rsid w:val="00E20BB7"/>
    <w:rsid w:val="00E20BD1"/>
    <w:rsid w:val="00E20C7B"/>
    <w:rsid w:val="00E20D1D"/>
    <w:rsid w:val="00E20F48"/>
    <w:rsid w:val="00E21036"/>
    <w:rsid w:val="00E21076"/>
    <w:rsid w:val="00E211AA"/>
    <w:rsid w:val="00E2122D"/>
    <w:rsid w:val="00E2129D"/>
    <w:rsid w:val="00E2137C"/>
    <w:rsid w:val="00E2143E"/>
    <w:rsid w:val="00E214E1"/>
    <w:rsid w:val="00E2155D"/>
    <w:rsid w:val="00E2157E"/>
    <w:rsid w:val="00E2158D"/>
    <w:rsid w:val="00E216FA"/>
    <w:rsid w:val="00E21978"/>
    <w:rsid w:val="00E21A60"/>
    <w:rsid w:val="00E21BDB"/>
    <w:rsid w:val="00E21D62"/>
    <w:rsid w:val="00E21DCB"/>
    <w:rsid w:val="00E21E63"/>
    <w:rsid w:val="00E21F42"/>
    <w:rsid w:val="00E21F64"/>
    <w:rsid w:val="00E21FAF"/>
    <w:rsid w:val="00E22143"/>
    <w:rsid w:val="00E22148"/>
    <w:rsid w:val="00E22186"/>
    <w:rsid w:val="00E221DC"/>
    <w:rsid w:val="00E22247"/>
    <w:rsid w:val="00E22320"/>
    <w:rsid w:val="00E223C9"/>
    <w:rsid w:val="00E224BF"/>
    <w:rsid w:val="00E22577"/>
    <w:rsid w:val="00E22653"/>
    <w:rsid w:val="00E226AD"/>
    <w:rsid w:val="00E2285C"/>
    <w:rsid w:val="00E2299F"/>
    <w:rsid w:val="00E22A60"/>
    <w:rsid w:val="00E22DFF"/>
    <w:rsid w:val="00E22EC6"/>
    <w:rsid w:val="00E22ED1"/>
    <w:rsid w:val="00E22F0C"/>
    <w:rsid w:val="00E2300A"/>
    <w:rsid w:val="00E230E8"/>
    <w:rsid w:val="00E2329C"/>
    <w:rsid w:val="00E232D3"/>
    <w:rsid w:val="00E2330C"/>
    <w:rsid w:val="00E23512"/>
    <w:rsid w:val="00E235CA"/>
    <w:rsid w:val="00E236C8"/>
    <w:rsid w:val="00E237D3"/>
    <w:rsid w:val="00E23A51"/>
    <w:rsid w:val="00E23B21"/>
    <w:rsid w:val="00E23B34"/>
    <w:rsid w:val="00E23B48"/>
    <w:rsid w:val="00E23B7D"/>
    <w:rsid w:val="00E23C60"/>
    <w:rsid w:val="00E23D7B"/>
    <w:rsid w:val="00E23E5A"/>
    <w:rsid w:val="00E23EBB"/>
    <w:rsid w:val="00E23FDA"/>
    <w:rsid w:val="00E240E6"/>
    <w:rsid w:val="00E2415C"/>
    <w:rsid w:val="00E24187"/>
    <w:rsid w:val="00E241A8"/>
    <w:rsid w:val="00E24225"/>
    <w:rsid w:val="00E2434C"/>
    <w:rsid w:val="00E243CA"/>
    <w:rsid w:val="00E24523"/>
    <w:rsid w:val="00E24578"/>
    <w:rsid w:val="00E245BB"/>
    <w:rsid w:val="00E24613"/>
    <w:rsid w:val="00E2488A"/>
    <w:rsid w:val="00E24AAF"/>
    <w:rsid w:val="00E24C5C"/>
    <w:rsid w:val="00E24DB0"/>
    <w:rsid w:val="00E24DB1"/>
    <w:rsid w:val="00E24E4B"/>
    <w:rsid w:val="00E25029"/>
    <w:rsid w:val="00E250AD"/>
    <w:rsid w:val="00E251B7"/>
    <w:rsid w:val="00E2520A"/>
    <w:rsid w:val="00E25216"/>
    <w:rsid w:val="00E2523D"/>
    <w:rsid w:val="00E25284"/>
    <w:rsid w:val="00E25324"/>
    <w:rsid w:val="00E254CE"/>
    <w:rsid w:val="00E2557F"/>
    <w:rsid w:val="00E25593"/>
    <w:rsid w:val="00E25675"/>
    <w:rsid w:val="00E2571D"/>
    <w:rsid w:val="00E258B2"/>
    <w:rsid w:val="00E25904"/>
    <w:rsid w:val="00E259AC"/>
    <w:rsid w:val="00E25A09"/>
    <w:rsid w:val="00E25A59"/>
    <w:rsid w:val="00E25A9D"/>
    <w:rsid w:val="00E25AC5"/>
    <w:rsid w:val="00E25C75"/>
    <w:rsid w:val="00E25D07"/>
    <w:rsid w:val="00E25D72"/>
    <w:rsid w:val="00E25DA9"/>
    <w:rsid w:val="00E25F73"/>
    <w:rsid w:val="00E26135"/>
    <w:rsid w:val="00E261D1"/>
    <w:rsid w:val="00E2623F"/>
    <w:rsid w:val="00E262C5"/>
    <w:rsid w:val="00E2631C"/>
    <w:rsid w:val="00E26371"/>
    <w:rsid w:val="00E26412"/>
    <w:rsid w:val="00E2642A"/>
    <w:rsid w:val="00E2657D"/>
    <w:rsid w:val="00E267DF"/>
    <w:rsid w:val="00E26944"/>
    <w:rsid w:val="00E26986"/>
    <w:rsid w:val="00E269B3"/>
    <w:rsid w:val="00E269C1"/>
    <w:rsid w:val="00E26A20"/>
    <w:rsid w:val="00E26B7E"/>
    <w:rsid w:val="00E26B82"/>
    <w:rsid w:val="00E26C40"/>
    <w:rsid w:val="00E26C9B"/>
    <w:rsid w:val="00E26D7C"/>
    <w:rsid w:val="00E26F03"/>
    <w:rsid w:val="00E26FA3"/>
    <w:rsid w:val="00E2705A"/>
    <w:rsid w:val="00E272D3"/>
    <w:rsid w:val="00E273DE"/>
    <w:rsid w:val="00E2742A"/>
    <w:rsid w:val="00E27439"/>
    <w:rsid w:val="00E27583"/>
    <w:rsid w:val="00E27619"/>
    <w:rsid w:val="00E276B0"/>
    <w:rsid w:val="00E2770A"/>
    <w:rsid w:val="00E2772C"/>
    <w:rsid w:val="00E27785"/>
    <w:rsid w:val="00E27AD7"/>
    <w:rsid w:val="00E27B73"/>
    <w:rsid w:val="00E27BE1"/>
    <w:rsid w:val="00E27C4F"/>
    <w:rsid w:val="00E27C58"/>
    <w:rsid w:val="00E27CB8"/>
    <w:rsid w:val="00E27CEC"/>
    <w:rsid w:val="00E27D9E"/>
    <w:rsid w:val="00E27DA7"/>
    <w:rsid w:val="00E27E1E"/>
    <w:rsid w:val="00E27FFC"/>
    <w:rsid w:val="00E30032"/>
    <w:rsid w:val="00E30057"/>
    <w:rsid w:val="00E30058"/>
    <w:rsid w:val="00E301FA"/>
    <w:rsid w:val="00E3024B"/>
    <w:rsid w:val="00E3028B"/>
    <w:rsid w:val="00E303FD"/>
    <w:rsid w:val="00E30472"/>
    <w:rsid w:val="00E304D4"/>
    <w:rsid w:val="00E30520"/>
    <w:rsid w:val="00E305BF"/>
    <w:rsid w:val="00E305DB"/>
    <w:rsid w:val="00E3061E"/>
    <w:rsid w:val="00E3070D"/>
    <w:rsid w:val="00E309A7"/>
    <w:rsid w:val="00E30D11"/>
    <w:rsid w:val="00E30D4D"/>
    <w:rsid w:val="00E30F34"/>
    <w:rsid w:val="00E30FF0"/>
    <w:rsid w:val="00E310DF"/>
    <w:rsid w:val="00E311A5"/>
    <w:rsid w:val="00E3130D"/>
    <w:rsid w:val="00E31374"/>
    <w:rsid w:val="00E3138E"/>
    <w:rsid w:val="00E314BC"/>
    <w:rsid w:val="00E31523"/>
    <w:rsid w:val="00E31578"/>
    <w:rsid w:val="00E31661"/>
    <w:rsid w:val="00E316D0"/>
    <w:rsid w:val="00E3172A"/>
    <w:rsid w:val="00E31785"/>
    <w:rsid w:val="00E3180E"/>
    <w:rsid w:val="00E31A11"/>
    <w:rsid w:val="00E31C94"/>
    <w:rsid w:val="00E31CFD"/>
    <w:rsid w:val="00E31CFE"/>
    <w:rsid w:val="00E31DE5"/>
    <w:rsid w:val="00E31F50"/>
    <w:rsid w:val="00E3209B"/>
    <w:rsid w:val="00E320A8"/>
    <w:rsid w:val="00E32116"/>
    <w:rsid w:val="00E3218C"/>
    <w:rsid w:val="00E32380"/>
    <w:rsid w:val="00E32388"/>
    <w:rsid w:val="00E3243F"/>
    <w:rsid w:val="00E32450"/>
    <w:rsid w:val="00E32462"/>
    <w:rsid w:val="00E324EF"/>
    <w:rsid w:val="00E324F6"/>
    <w:rsid w:val="00E32555"/>
    <w:rsid w:val="00E32647"/>
    <w:rsid w:val="00E32669"/>
    <w:rsid w:val="00E326DC"/>
    <w:rsid w:val="00E3278E"/>
    <w:rsid w:val="00E327DE"/>
    <w:rsid w:val="00E32836"/>
    <w:rsid w:val="00E328F5"/>
    <w:rsid w:val="00E32979"/>
    <w:rsid w:val="00E32A3A"/>
    <w:rsid w:val="00E32A6B"/>
    <w:rsid w:val="00E32BAC"/>
    <w:rsid w:val="00E32CCC"/>
    <w:rsid w:val="00E32D2F"/>
    <w:rsid w:val="00E32D70"/>
    <w:rsid w:val="00E32D90"/>
    <w:rsid w:val="00E32EA1"/>
    <w:rsid w:val="00E32F75"/>
    <w:rsid w:val="00E32FEC"/>
    <w:rsid w:val="00E32FEE"/>
    <w:rsid w:val="00E33162"/>
    <w:rsid w:val="00E33216"/>
    <w:rsid w:val="00E3340F"/>
    <w:rsid w:val="00E3350B"/>
    <w:rsid w:val="00E335D4"/>
    <w:rsid w:val="00E336AA"/>
    <w:rsid w:val="00E338F4"/>
    <w:rsid w:val="00E3393D"/>
    <w:rsid w:val="00E339CD"/>
    <w:rsid w:val="00E33A4F"/>
    <w:rsid w:val="00E33BE7"/>
    <w:rsid w:val="00E33D08"/>
    <w:rsid w:val="00E33E66"/>
    <w:rsid w:val="00E33F6F"/>
    <w:rsid w:val="00E33FBE"/>
    <w:rsid w:val="00E3404D"/>
    <w:rsid w:val="00E34050"/>
    <w:rsid w:val="00E34069"/>
    <w:rsid w:val="00E340A6"/>
    <w:rsid w:val="00E343A0"/>
    <w:rsid w:val="00E343A9"/>
    <w:rsid w:val="00E343CA"/>
    <w:rsid w:val="00E3444F"/>
    <w:rsid w:val="00E344FB"/>
    <w:rsid w:val="00E344FD"/>
    <w:rsid w:val="00E34545"/>
    <w:rsid w:val="00E3455D"/>
    <w:rsid w:val="00E34604"/>
    <w:rsid w:val="00E34618"/>
    <w:rsid w:val="00E34738"/>
    <w:rsid w:val="00E347B2"/>
    <w:rsid w:val="00E347D2"/>
    <w:rsid w:val="00E347FF"/>
    <w:rsid w:val="00E34814"/>
    <w:rsid w:val="00E348DA"/>
    <w:rsid w:val="00E349E6"/>
    <w:rsid w:val="00E34AEE"/>
    <w:rsid w:val="00E34B09"/>
    <w:rsid w:val="00E34B4A"/>
    <w:rsid w:val="00E34C10"/>
    <w:rsid w:val="00E34D5E"/>
    <w:rsid w:val="00E34D95"/>
    <w:rsid w:val="00E34DAA"/>
    <w:rsid w:val="00E34F0C"/>
    <w:rsid w:val="00E34F3A"/>
    <w:rsid w:val="00E34F83"/>
    <w:rsid w:val="00E34FC7"/>
    <w:rsid w:val="00E35052"/>
    <w:rsid w:val="00E35218"/>
    <w:rsid w:val="00E3525A"/>
    <w:rsid w:val="00E3526B"/>
    <w:rsid w:val="00E352E5"/>
    <w:rsid w:val="00E35318"/>
    <w:rsid w:val="00E354C5"/>
    <w:rsid w:val="00E35505"/>
    <w:rsid w:val="00E355B9"/>
    <w:rsid w:val="00E35622"/>
    <w:rsid w:val="00E35648"/>
    <w:rsid w:val="00E35785"/>
    <w:rsid w:val="00E3578B"/>
    <w:rsid w:val="00E357B2"/>
    <w:rsid w:val="00E35806"/>
    <w:rsid w:val="00E3582E"/>
    <w:rsid w:val="00E35830"/>
    <w:rsid w:val="00E3588D"/>
    <w:rsid w:val="00E358AB"/>
    <w:rsid w:val="00E35948"/>
    <w:rsid w:val="00E35985"/>
    <w:rsid w:val="00E35B82"/>
    <w:rsid w:val="00E35BE7"/>
    <w:rsid w:val="00E35CBE"/>
    <w:rsid w:val="00E35CFE"/>
    <w:rsid w:val="00E35D77"/>
    <w:rsid w:val="00E35E7C"/>
    <w:rsid w:val="00E35F16"/>
    <w:rsid w:val="00E360B6"/>
    <w:rsid w:val="00E3611B"/>
    <w:rsid w:val="00E361FC"/>
    <w:rsid w:val="00E3626D"/>
    <w:rsid w:val="00E36294"/>
    <w:rsid w:val="00E363D5"/>
    <w:rsid w:val="00E3640B"/>
    <w:rsid w:val="00E36443"/>
    <w:rsid w:val="00E3644D"/>
    <w:rsid w:val="00E36627"/>
    <w:rsid w:val="00E36694"/>
    <w:rsid w:val="00E36867"/>
    <w:rsid w:val="00E36886"/>
    <w:rsid w:val="00E3688E"/>
    <w:rsid w:val="00E368EA"/>
    <w:rsid w:val="00E36902"/>
    <w:rsid w:val="00E36905"/>
    <w:rsid w:val="00E36B1D"/>
    <w:rsid w:val="00E36C61"/>
    <w:rsid w:val="00E36CF0"/>
    <w:rsid w:val="00E36D16"/>
    <w:rsid w:val="00E36D5B"/>
    <w:rsid w:val="00E36DDB"/>
    <w:rsid w:val="00E36E22"/>
    <w:rsid w:val="00E36EA0"/>
    <w:rsid w:val="00E36F19"/>
    <w:rsid w:val="00E36FB4"/>
    <w:rsid w:val="00E37041"/>
    <w:rsid w:val="00E37157"/>
    <w:rsid w:val="00E3716F"/>
    <w:rsid w:val="00E371DD"/>
    <w:rsid w:val="00E3721F"/>
    <w:rsid w:val="00E3725A"/>
    <w:rsid w:val="00E37432"/>
    <w:rsid w:val="00E37731"/>
    <w:rsid w:val="00E377A3"/>
    <w:rsid w:val="00E377C2"/>
    <w:rsid w:val="00E37805"/>
    <w:rsid w:val="00E3780C"/>
    <w:rsid w:val="00E37834"/>
    <w:rsid w:val="00E37840"/>
    <w:rsid w:val="00E378B7"/>
    <w:rsid w:val="00E3791C"/>
    <w:rsid w:val="00E37927"/>
    <w:rsid w:val="00E37AB4"/>
    <w:rsid w:val="00E37AD6"/>
    <w:rsid w:val="00E37AD7"/>
    <w:rsid w:val="00E37B9F"/>
    <w:rsid w:val="00E37C56"/>
    <w:rsid w:val="00E37D67"/>
    <w:rsid w:val="00E37E35"/>
    <w:rsid w:val="00E37F6E"/>
    <w:rsid w:val="00E40056"/>
    <w:rsid w:val="00E4017A"/>
    <w:rsid w:val="00E4024E"/>
    <w:rsid w:val="00E40263"/>
    <w:rsid w:val="00E402FD"/>
    <w:rsid w:val="00E40434"/>
    <w:rsid w:val="00E40442"/>
    <w:rsid w:val="00E40565"/>
    <w:rsid w:val="00E40680"/>
    <w:rsid w:val="00E4068C"/>
    <w:rsid w:val="00E4080D"/>
    <w:rsid w:val="00E4087D"/>
    <w:rsid w:val="00E40978"/>
    <w:rsid w:val="00E40AC1"/>
    <w:rsid w:val="00E40ADC"/>
    <w:rsid w:val="00E40BDA"/>
    <w:rsid w:val="00E40C15"/>
    <w:rsid w:val="00E40CE6"/>
    <w:rsid w:val="00E40E67"/>
    <w:rsid w:val="00E40E69"/>
    <w:rsid w:val="00E40FEF"/>
    <w:rsid w:val="00E41070"/>
    <w:rsid w:val="00E41124"/>
    <w:rsid w:val="00E41149"/>
    <w:rsid w:val="00E41171"/>
    <w:rsid w:val="00E411B8"/>
    <w:rsid w:val="00E41234"/>
    <w:rsid w:val="00E4129F"/>
    <w:rsid w:val="00E4130C"/>
    <w:rsid w:val="00E414EE"/>
    <w:rsid w:val="00E41531"/>
    <w:rsid w:val="00E415B7"/>
    <w:rsid w:val="00E41762"/>
    <w:rsid w:val="00E4180E"/>
    <w:rsid w:val="00E418F7"/>
    <w:rsid w:val="00E4198F"/>
    <w:rsid w:val="00E41A69"/>
    <w:rsid w:val="00E41AFA"/>
    <w:rsid w:val="00E41B50"/>
    <w:rsid w:val="00E41B56"/>
    <w:rsid w:val="00E41B7C"/>
    <w:rsid w:val="00E41C93"/>
    <w:rsid w:val="00E41CC2"/>
    <w:rsid w:val="00E41D24"/>
    <w:rsid w:val="00E41E90"/>
    <w:rsid w:val="00E41EBD"/>
    <w:rsid w:val="00E41F4E"/>
    <w:rsid w:val="00E41FD7"/>
    <w:rsid w:val="00E4201F"/>
    <w:rsid w:val="00E42020"/>
    <w:rsid w:val="00E4209B"/>
    <w:rsid w:val="00E423CD"/>
    <w:rsid w:val="00E423D1"/>
    <w:rsid w:val="00E42452"/>
    <w:rsid w:val="00E424EE"/>
    <w:rsid w:val="00E42596"/>
    <w:rsid w:val="00E42908"/>
    <w:rsid w:val="00E42A22"/>
    <w:rsid w:val="00E42A51"/>
    <w:rsid w:val="00E42A96"/>
    <w:rsid w:val="00E42AEF"/>
    <w:rsid w:val="00E42CEA"/>
    <w:rsid w:val="00E42DA8"/>
    <w:rsid w:val="00E42E34"/>
    <w:rsid w:val="00E42E88"/>
    <w:rsid w:val="00E42EB4"/>
    <w:rsid w:val="00E42FBB"/>
    <w:rsid w:val="00E42FBD"/>
    <w:rsid w:val="00E4308C"/>
    <w:rsid w:val="00E431A6"/>
    <w:rsid w:val="00E4336B"/>
    <w:rsid w:val="00E4337D"/>
    <w:rsid w:val="00E433EF"/>
    <w:rsid w:val="00E4340F"/>
    <w:rsid w:val="00E43516"/>
    <w:rsid w:val="00E4353A"/>
    <w:rsid w:val="00E43615"/>
    <w:rsid w:val="00E438DB"/>
    <w:rsid w:val="00E43B84"/>
    <w:rsid w:val="00E43BE5"/>
    <w:rsid w:val="00E43C70"/>
    <w:rsid w:val="00E43C8A"/>
    <w:rsid w:val="00E43CB3"/>
    <w:rsid w:val="00E43E35"/>
    <w:rsid w:val="00E43EE2"/>
    <w:rsid w:val="00E43F2B"/>
    <w:rsid w:val="00E43F6B"/>
    <w:rsid w:val="00E43FC8"/>
    <w:rsid w:val="00E440BA"/>
    <w:rsid w:val="00E440C1"/>
    <w:rsid w:val="00E441D1"/>
    <w:rsid w:val="00E441DA"/>
    <w:rsid w:val="00E4434C"/>
    <w:rsid w:val="00E443CC"/>
    <w:rsid w:val="00E4448B"/>
    <w:rsid w:val="00E4452D"/>
    <w:rsid w:val="00E44573"/>
    <w:rsid w:val="00E44587"/>
    <w:rsid w:val="00E445E7"/>
    <w:rsid w:val="00E44672"/>
    <w:rsid w:val="00E44687"/>
    <w:rsid w:val="00E4488D"/>
    <w:rsid w:val="00E448A3"/>
    <w:rsid w:val="00E448DE"/>
    <w:rsid w:val="00E44917"/>
    <w:rsid w:val="00E44961"/>
    <w:rsid w:val="00E44990"/>
    <w:rsid w:val="00E4499F"/>
    <w:rsid w:val="00E44B17"/>
    <w:rsid w:val="00E44B5B"/>
    <w:rsid w:val="00E44C54"/>
    <w:rsid w:val="00E44CAE"/>
    <w:rsid w:val="00E44CDF"/>
    <w:rsid w:val="00E44DE9"/>
    <w:rsid w:val="00E44EB6"/>
    <w:rsid w:val="00E44EBF"/>
    <w:rsid w:val="00E44F27"/>
    <w:rsid w:val="00E44F70"/>
    <w:rsid w:val="00E450B0"/>
    <w:rsid w:val="00E450F8"/>
    <w:rsid w:val="00E4513E"/>
    <w:rsid w:val="00E45179"/>
    <w:rsid w:val="00E451B5"/>
    <w:rsid w:val="00E451C7"/>
    <w:rsid w:val="00E451D8"/>
    <w:rsid w:val="00E4524B"/>
    <w:rsid w:val="00E453CD"/>
    <w:rsid w:val="00E453FC"/>
    <w:rsid w:val="00E454C4"/>
    <w:rsid w:val="00E45523"/>
    <w:rsid w:val="00E455E3"/>
    <w:rsid w:val="00E45620"/>
    <w:rsid w:val="00E45649"/>
    <w:rsid w:val="00E456A3"/>
    <w:rsid w:val="00E4576D"/>
    <w:rsid w:val="00E4583A"/>
    <w:rsid w:val="00E4585D"/>
    <w:rsid w:val="00E458E4"/>
    <w:rsid w:val="00E4594B"/>
    <w:rsid w:val="00E45961"/>
    <w:rsid w:val="00E45967"/>
    <w:rsid w:val="00E45A95"/>
    <w:rsid w:val="00E45AB2"/>
    <w:rsid w:val="00E45CB7"/>
    <w:rsid w:val="00E45DC7"/>
    <w:rsid w:val="00E45DD0"/>
    <w:rsid w:val="00E45EF8"/>
    <w:rsid w:val="00E45F32"/>
    <w:rsid w:val="00E45FBF"/>
    <w:rsid w:val="00E4619F"/>
    <w:rsid w:val="00E462ED"/>
    <w:rsid w:val="00E4645D"/>
    <w:rsid w:val="00E46508"/>
    <w:rsid w:val="00E46538"/>
    <w:rsid w:val="00E4676D"/>
    <w:rsid w:val="00E46820"/>
    <w:rsid w:val="00E46827"/>
    <w:rsid w:val="00E468E3"/>
    <w:rsid w:val="00E46925"/>
    <w:rsid w:val="00E46A03"/>
    <w:rsid w:val="00E46AFB"/>
    <w:rsid w:val="00E46BE1"/>
    <w:rsid w:val="00E46C12"/>
    <w:rsid w:val="00E46CD8"/>
    <w:rsid w:val="00E46DA9"/>
    <w:rsid w:val="00E46DFA"/>
    <w:rsid w:val="00E46E50"/>
    <w:rsid w:val="00E47008"/>
    <w:rsid w:val="00E47050"/>
    <w:rsid w:val="00E47167"/>
    <w:rsid w:val="00E47203"/>
    <w:rsid w:val="00E47246"/>
    <w:rsid w:val="00E4727A"/>
    <w:rsid w:val="00E472F1"/>
    <w:rsid w:val="00E47401"/>
    <w:rsid w:val="00E47467"/>
    <w:rsid w:val="00E47523"/>
    <w:rsid w:val="00E475E0"/>
    <w:rsid w:val="00E47679"/>
    <w:rsid w:val="00E476B7"/>
    <w:rsid w:val="00E47764"/>
    <w:rsid w:val="00E478C6"/>
    <w:rsid w:val="00E47AF2"/>
    <w:rsid w:val="00E47B24"/>
    <w:rsid w:val="00E47C46"/>
    <w:rsid w:val="00E47FEF"/>
    <w:rsid w:val="00E50058"/>
    <w:rsid w:val="00E50128"/>
    <w:rsid w:val="00E5015E"/>
    <w:rsid w:val="00E5016D"/>
    <w:rsid w:val="00E50290"/>
    <w:rsid w:val="00E502FA"/>
    <w:rsid w:val="00E503F1"/>
    <w:rsid w:val="00E50428"/>
    <w:rsid w:val="00E505C0"/>
    <w:rsid w:val="00E505F0"/>
    <w:rsid w:val="00E5064E"/>
    <w:rsid w:val="00E50798"/>
    <w:rsid w:val="00E507B5"/>
    <w:rsid w:val="00E507FE"/>
    <w:rsid w:val="00E5081A"/>
    <w:rsid w:val="00E508A5"/>
    <w:rsid w:val="00E509E3"/>
    <w:rsid w:val="00E50AB1"/>
    <w:rsid w:val="00E50D51"/>
    <w:rsid w:val="00E50D6B"/>
    <w:rsid w:val="00E50D92"/>
    <w:rsid w:val="00E50DE2"/>
    <w:rsid w:val="00E50E51"/>
    <w:rsid w:val="00E50F6B"/>
    <w:rsid w:val="00E50F97"/>
    <w:rsid w:val="00E50FB7"/>
    <w:rsid w:val="00E5108C"/>
    <w:rsid w:val="00E510B0"/>
    <w:rsid w:val="00E51156"/>
    <w:rsid w:val="00E512DC"/>
    <w:rsid w:val="00E5131E"/>
    <w:rsid w:val="00E51343"/>
    <w:rsid w:val="00E51382"/>
    <w:rsid w:val="00E515E6"/>
    <w:rsid w:val="00E51643"/>
    <w:rsid w:val="00E516C3"/>
    <w:rsid w:val="00E5189A"/>
    <w:rsid w:val="00E518A1"/>
    <w:rsid w:val="00E518D7"/>
    <w:rsid w:val="00E518EE"/>
    <w:rsid w:val="00E518F7"/>
    <w:rsid w:val="00E51967"/>
    <w:rsid w:val="00E519BE"/>
    <w:rsid w:val="00E51A5B"/>
    <w:rsid w:val="00E51ACC"/>
    <w:rsid w:val="00E51AF2"/>
    <w:rsid w:val="00E51B0E"/>
    <w:rsid w:val="00E51B3E"/>
    <w:rsid w:val="00E51BD8"/>
    <w:rsid w:val="00E51C36"/>
    <w:rsid w:val="00E51CEA"/>
    <w:rsid w:val="00E51CF9"/>
    <w:rsid w:val="00E51D77"/>
    <w:rsid w:val="00E51D94"/>
    <w:rsid w:val="00E51DBB"/>
    <w:rsid w:val="00E51DE8"/>
    <w:rsid w:val="00E51DF7"/>
    <w:rsid w:val="00E51DFA"/>
    <w:rsid w:val="00E51E1E"/>
    <w:rsid w:val="00E51E7F"/>
    <w:rsid w:val="00E51E80"/>
    <w:rsid w:val="00E51E98"/>
    <w:rsid w:val="00E51EFF"/>
    <w:rsid w:val="00E51F14"/>
    <w:rsid w:val="00E51F4C"/>
    <w:rsid w:val="00E51FB7"/>
    <w:rsid w:val="00E5204C"/>
    <w:rsid w:val="00E5206B"/>
    <w:rsid w:val="00E5220A"/>
    <w:rsid w:val="00E52270"/>
    <w:rsid w:val="00E5229D"/>
    <w:rsid w:val="00E52353"/>
    <w:rsid w:val="00E523D6"/>
    <w:rsid w:val="00E52430"/>
    <w:rsid w:val="00E52444"/>
    <w:rsid w:val="00E524B3"/>
    <w:rsid w:val="00E525A4"/>
    <w:rsid w:val="00E525E8"/>
    <w:rsid w:val="00E5260C"/>
    <w:rsid w:val="00E527A6"/>
    <w:rsid w:val="00E527D4"/>
    <w:rsid w:val="00E527F0"/>
    <w:rsid w:val="00E52942"/>
    <w:rsid w:val="00E5297E"/>
    <w:rsid w:val="00E5297F"/>
    <w:rsid w:val="00E529C1"/>
    <w:rsid w:val="00E52A39"/>
    <w:rsid w:val="00E52ABE"/>
    <w:rsid w:val="00E52BC1"/>
    <w:rsid w:val="00E52BE1"/>
    <w:rsid w:val="00E52DF7"/>
    <w:rsid w:val="00E52EF2"/>
    <w:rsid w:val="00E52FD3"/>
    <w:rsid w:val="00E5321D"/>
    <w:rsid w:val="00E53243"/>
    <w:rsid w:val="00E53262"/>
    <w:rsid w:val="00E53363"/>
    <w:rsid w:val="00E533DA"/>
    <w:rsid w:val="00E53459"/>
    <w:rsid w:val="00E5359A"/>
    <w:rsid w:val="00E53641"/>
    <w:rsid w:val="00E53683"/>
    <w:rsid w:val="00E5368F"/>
    <w:rsid w:val="00E53763"/>
    <w:rsid w:val="00E53878"/>
    <w:rsid w:val="00E538E8"/>
    <w:rsid w:val="00E539FF"/>
    <w:rsid w:val="00E53A1D"/>
    <w:rsid w:val="00E53A50"/>
    <w:rsid w:val="00E53A8F"/>
    <w:rsid w:val="00E53B23"/>
    <w:rsid w:val="00E53C35"/>
    <w:rsid w:val="00E53D44"/>
    <w:rsid w:val="00E53D95"/>
    <w:rsid w:val="00E53F00"/>
    <w:rsid w:val="00E53F50"/>
    <w:rsid w:val="00E540C1"/>
    <w:rsid w:val="00E5423A"/>
    <w:rsid w:val="00E54465"/>
    <w:rsid w:val="00E5455B"/>
    <w:rsid w:val="00E5455D"/>
    <w:rsid w:val="00E5456B"/>
    <w:rsid w:val="00E54573"/>
    <w:rsid w:val="00E54576"/>
    <w:rsid w:val="00E545A0"/>
    <w:rsid w:val="00E54651"/>
    <w:rsid w:val="00E54654"/>
    <w:rsid w:val="00E546AB"/>
    <w:rsid w:val="00E5470B"/>
    <w:rsid w:val="00E54731"/>
    <w:rsid w:val="00E54864"/>
    <w:rsid w:val="00E548B4"/>
    <w:rsid w:val="00E54902"/>
    <w:rsid w:val="00E5495B"/>
    <w:rsid w:val="00E549CF"/>
    <w:rsid w:val="00E54AC1"/>
    <w:rsid w:val="00E54B77"/>
    <w:rsid w:val="00E54B93"/>
    <w:rsid w:val="00E54C35"/>
    <w:rsid w:val="00E54C94"/>
    <w:rsid w:val="00E54CB9"/>
    <w:rsid w:val="00E54D97"/>
    <w:rsid w:val="00E54DDC"/>
    <w:rsid w:val="00E54E20"/>
    <w:rsid w:val="00E54EDE"/>
    <w:rsid w:val="00E54F1A"/>
    <w:rsid w:val="00E54FE6"/>
    <w:rsid w:val="00E5508A"/>
    <w:rsid w:val="00E550AC"/>
    <w:rsid w:val="00E550C7"/>
    <w:rsid w:val="00E55189"/>
    <w:rsid w:val="00E551B8"/>
    <w:rsid w:val="00E55211"/>
    <w:rsid w:val="00E55375"/>
    <w:rsid w:val="00E553AC"/>
    <w:rsid w:val="00E553C0"/>
    <w:rsid w:val="00E553EC"/>
    <w:rsid w:val="00E554FE"/>
    <w:rsid w:val="00E55535"/>
    <w:rsid w:val="00E555DA"/>
    <w:rsid w:val="00E55615"/>
    <w:rsid w:val="00E55741"/>
    <w:rsid w:val="00E557C5"/>
    <w:rsid w:val="00E55845"/>
    <w:rsid w:val="00E55856"/>
    <w:rsid w:val="00E5586D"/>
    <w:rsid w:val="00E55957"/>
    <w:rsid w:val="00E55A1E"/>
    <w:rsid w:val="00E55A31"/>
    <w:rsid w:val="00E55AC2"/>
    <w:rsid w:val="00E55C3F"/>
    <w:rsid w:val="00E55CC6"/>
    <w:rsid w:val="00E55D81"/>
    <w:rsid w:val="00E55DB7"/>
    <w:rsid w:val="00E55E42"/>
    <w:rsid w:val="00E55FE8"/>
    <w:rsid w:val="00E56066"/>
    <w:rsid w:val="00E561E7"/>
    <w:rsid w:val="00E561F7"/>
    <w:rsid w:val="00E56265"/>
    <w:rsid w:val="00E56278"/>
    <w:rsid w:val="00E562BA"/>
    <w:rsid w:val="00E56332"/>
    <w:rsid w:val="00E563B7"/>
    <w:rsid w:val="00E5665E"/>
    <w:rsid w:val="00E566A7"/>
    <w:rsid w:val="00E568B4"/>
    <w:rsid w:val="00E56953"/>
    <w:rsid w:val="00E56BA3"/>
    <w:rsid w:val="00E56BFC"/>
    <w:rsid w:val="00E56BFE"/>
    <w:rsid w:val="00E56CC9"/>
    <w:rsid w:val="00E56D0C"/>
    <w:rsid w:val="00E56DB4"/>
    <w:rsid w:val="00E56E34"/>
    <w:rsid w:val="00E56E42"/>
    <w:rsid w:val="00E56ED0"/>
    <w:rsid w:val="00E56F14"/>
    <w:rsid w:val="00E57061"/>
    <w:rsid w:val="00E5707A"/>
    <w:rsid w:val="00E57101"/>
    <w:rsid w:val="00E5717B"/>
    <w:rsid w:val="00E57181"/>
    <w:rsid w:val="00E571A3"/>
    <w:rsid w:val="00E571C3"/>
    <w:rsid w:val="00E571DB"/>
    <w:rsid w:val="00E572B7"/>
    <w:rsid w:val="00E5735C"/>
    <w:rsid w:val="00E57560"/>
    <w:rsid w:val="00E575D5"/>
    <w:rsid w:val="00E5768A"/>
    <w:rsid w:val="00E57770"/>
    <w:rsid w:val="00E5784B"/>
    <w:rsid w:val="00E57888"/>
    <w:rsid w:val="00E5790F"/>
    <w:rsid w:val="00E5799E"/>
    <w:rsid w:val="00E57B1D"/>
    <w:rsid w:val="00E57B93"/>
    <w:rsid w:val="00E57E20"/>
    <w:rsid w:val="00E57EAE"/>
    <w:rsid w:val="00E57FC3"/>
    <w:rsid w:val="00E60117"/>
    <w:rsid w:val="00E601BE"/>
    <w:rsid w:val="00E603AB"/>
    <w:rsid w:val="00E604DB"/>
    <w:rsid w:val="00E60500"/>
    <w:rsid w:val="00E60628"/>
    <w:rsid w:val="00E6063B"/>
    <w:rsid w:val="00E60734"/>
    <w:rsid w:val="00E6074E"/>
    <w:rsid w:val="00E60797"/>
    <w:rsid w:val="00E6079C"/>
    <w:rsid w:val="00E608E7"/>
    <w:rsid w:val="00E60948"/>
    <w:rsid w:val="00E60965"/>
    <w:rsid w:val="00E60A17"/>
    <w:rsid w:val="00E60B1A"/>
    <w:rsid w:val="00E60B69"/>
    <w:rsid w:val="00E60BF6"/>
    <w:rsid w:val="00E60CAB"/>
    <w:rsid w:val="00E60E05"/>
    <w:rsid w:val="00E60E82"/>
    <w:rsid w:val="00E60E9B"/>
    <w:rsid w:val="00E60F05"/>
    <w:rsid w:val="00E60F3D"/>
    <w:rsid w:val="00E60F62"/>
    <w:rsid w:val="00E610A5"/>
    <w:rsid w:val="00E6117F"/>
    <w:rsid w:val="00E61235"/>
    <w:rsid w:val="00E6128B"/>
    <w:rsid w:val="00E6129B"/>
    <w:rsid w:val="00E613C9"/>
    <w:rsid w:val="00E613F4"/>
    <w:rsid w:val="00E613FC"/>
    <w:rsid w:val="00E616FF"/>
    <w:rsid w:val="00E6189E"/>
    <w:rsid w:val="00E619CB"/>
    <w:rsid w:val="00E619D5"/>
    <w:rsid w:val="00E619E1"/>
    <w:rsid w:val="00E61AD8"/>
    <w:rsid w:val="00E61CE0"/>
    <w:rsid w:val="00E61D00"/>
    <w:rsid w:val="00E61D07"/>
    <w:rsid w:val="00E61D6A"/>
    <w:rsid w:val="00E61E9A"/>
    <w:rsid w:val="00E61F49"/>
    <w:rsid w:val="00E6201B"/>
    <w:rsid w:val="00E62093"/>
    <w:rsid w:val="00E620A3"/>
    <w:rsid w:val="00E6214E"/>
    <w:rsid w:val="00E62165"/>
    <w:rsid w:val="00E62182"/>
    <w:rsid w:val="00E62185"/>
    <w:rsid w:val="00E621B8"/>
    <w:rsid w:val="00E621D4"/>
    <w:rsid w:val="00E621EB"/>
    <w:rsid w:val="00E6227C"/>
    <w:rsid w:val="00E6227E"/>
    <w:rsid w:val="00E623EA"/>
    <w:rsid w:val="00E62461"/>
    <w:rsid w:val="00E62605"/>
    <w:rsid w:val="00E626A6"/>
    <w:rsid w:val="00E626E2"/>
    <w:rsid w:val="00E626F5"/>
    <w:rsid w:val="00E62737"/>
    <w:rsid w:val="00E627CA"/>
    <w:rsid w:val="00E62823"/>
    <w:rsid w:val="00E62827"/>
    <w:rsid w:val="00E629B0"/>
    <w:rsid w:val="00E62AF5"/>
    <w:rsid w:val="00E62C36"/>
    <w:rsid w:val="00E62C91"/>
    <w:rsid w:val="00E62CC3"/>
    <w:rsid w:val="00E62CDD"/>
    <w:rsid w:val="00E62CEB"/>
    <w:rsid w:val="00E62E2B"/>
    <w:rsid w:val="00E62E8E"/>
    <w:rsid w:val="00E62EFC"/>
    <w:rsid w:val="00E62F82"/>
    <w:rsid w:val="00E62FE6"/>
    <w:rsid w:val="00E62FF6"/>
    <w:rsid w:val="00E63014"/>
    <w:rsid w:val="00E63155"/>
    <w:rsid w:val="00E631F5"/>
    <w:rsid w:val="00E63209"/>
    <w:rsid w:val="00E6320F"/>
    <w:rsid w:val="00E63263"/>
    <w:rsid w:val="00E632F1"/>
    <w:rsid w:val="00E633AC"/>
    <w:rsid w:val="00E63533"/>
    <w:rsid w:val="00E6355B"/>
    <w:rsid w:val="00E635C8"/>
    <w:rsid w:val="00E63630"/>
    <w:rsid w:val="00E63783"/>
    <w:rsid w:val="00E637BE"/>
    <w:rsid w:val="00E638D0"/>
    <w:rsid w:val="00E6394A"/>
    <w:rsid w:val="00E63A25"/>
    <w:rsid w:val="00E63AD1"/>
    <w:rsid w:val="00E63BD3"/>
    <w:rsid w:val="00E63D42"/>
    <w:rsid w:val="00E63D95"/>
    <w:rsid w:val="00E63E4A"/>
    <w:rsid w:val="00E63E74"/>
    <w:rsid w:val="00E63FCD"/>
    <w:rsid w:val="00E640BE"/>
    <w:rsid w:val="00E64123"/>
    <w:rsid w:val="00E64262"/>
    <w:rsid w:val="00E6442F"/>
    <w:rsid w:val="00E64488"/>
    <w:rsid w:val="00E644A7"/>
    <w:rsid w:val="00E645E6"/>
    <w:rsid w:val="00E64601"/>
    <w:rsid w:val="00E64617"/>
    <w:rsid w:val="00E64712"/>
    <w:rsid w:val="00E647E9"/>
    <w:rsid w:val="00E64CB7"/>
    <w:rsid w:val="00E64CCE"/>
    <w:rsid w:val="00E64E57"/>
    <w:rsid w:val="00E64E59"/>
    <w:rsid w:val="00E64E5B"/>
    <w:rsid w:val="00E64F73"/>
    <w:rsid w:val="00E650F7"/>
    <w:rsid w:val="00E6519A"/>
    <w:rsid w:val="00E651B2"/>
    <w:rsid w:val="00E65203"/>
    <w:rsid w:val="00E6520D"/>
    <w:rsid w:val="00E65248"/>
    <w:rsid w:val="00E6526B"/>
    <w:rsid w:val="00E65336"/>
    <w:rsid w:val="00E654A0"/>
    <w:rsid w:val="00E6566A"/>
    <w:rsid w:val="00E65784"/>
    <w:rsid w:val="00E657E6"/>
    <w:rsid w:val="00E65811"/>
    <w:rsid w:val="00E65956"/>
    <w:rsid w:val="00E65A31"/>
    <w:rsid w:val="00E65AAF"/>
    <w:rsid w:val="00E65C8B"/>
    <w:rsid w:val="00E65CE1"/>
    <w:rsid w:val="00E65D7F"/>
    <w:rsid w:val="00E65D89"/>
    <w:rsid w:val="00E65E10"/>
    <w:rsid w:val="00E65E34"/>
    <w:rsid w:val="00E65FD6"/>
    <w:rsid w:val="00E660B9"/>
    <w:rsid w:val="00E6619E"/>
    <w:rsid w:val="00E661EA"/>
    <w:rsid w:val="00E6622E"/>
    <w:rsid w:val="00E66331"/>
    <w:rsid w:val="00E664ED"/>
    <w:rsid w:val="00E668DB"/>
    <w:rsid w:val="00E668F8"/>
    <w:rsid w:val="00E66932"/>
    <w:rsid w:val="00E669CA"/>
    <w:rsid w:val="00E66C90"/>
    <w:rsid w:val="00E66D1D"/>
    <w:rsid w:val="00E66D6A"/>
    <w:rsid w:val="00E66E64"/>
    <w:rsid w:val="00E66F03"/>
    <w:rsid w:val="00E66FD6"/>
    <w:rsid w:val="00E670DE"/>
    <w:rsid w:val="00E67100"/>
    <w:rsid w:val="00E67137"/>
    <w:rsid w:val="00E671D2"/>
    <w:rsid w:val="00E672FB"/>
    <w:rsid w:val="00E673D2"/>
    <w:rsid w:val="00E674A0"/>
    <w:rsid w:val="00E67927"/>
    <w:rsid w:val="00E6792C"/>
    <w:rsid w:val="00E67989"/>
    <w:rsid w:val="00E679F2"/>
    <w:rsid w:val="00E67A67"/>
    <w:rsid w:val="00E67A90"/>
    <w:rsid w:val="00E67A91"/>
    <w:rsid w:val="00E67AF4"/>
    <w:rsid w:val="00E67B2C"/>
    <w:rsid w:val="00E67BE6"/>
    <w:rsid w:val="00E67C2D"/>
    <w:rsid w:val="00E67CAD"/>
    <w:rsid w:val="00E67D80"/>
    <w:rsid w:val="00E67DB4"/>
    <w:rsid w:val="00E67E0A"/>
    <w:rsid w:val="00E67E7F"/>
    <w:rsid w:val="00E67F6C"/>
    <w:rsid w:val="00E700B3"/>
    <w:rsid w:val="00E70179"/>
    <w:rsid w:val="00E701BD"/>
    <w:rsid w:val="00E7028B"/>
    <w:rsid w:val="00E7028E"/>
    <w:rsid w:val="00E702D5"/>
    <w:rsid w:val="00E7032D"/>
    <w:rsid w:val="00E7034E"/>
    <w:rsid w:val="00E703DA"/>
    <w:rsid w:val="00E703E2"/>
    <w:rsid w:val="00E703F5"/>
    <w:rsid w:val="00E7040E"/>
    <w:rsid w:val="00E704C4"/>
    <w:rsid w:val="00E704FD"/>
    <w:rsid w:val="00E7055A"/>
    <w:rsid w:val="00E70627"/>
    <w:rsid w:val="00E7064F"/>
    <w:rsid w:val="00E7067D"/>
    <w:rsid w:val="00E706D9"/>
    <w:rsid w:val="00E70751"/>
    <w:rsid w:val="00E7089C"/>
    <w:rsid w:val="00E708E8"/>
    <w:rsid w:val="00E708F1"/>
    <w:rsid w:val="00E70991"/>
    <w:rsid w:val="00E70A7F"/>
    <w:rsid w:val="00E70C8D"/>
    <w:rsid w:val="00E70CD7"/>
    <w:rsid w:val="00E70CD8"/>
    <w:rsid w:val="00E70DC6"/>
    <w:rsid w:val="00E70DFE"/>
    <w:rsid w:val="00E70E2F"/>
    <w:rsid w:val="00E70F26"/>
    <w:rsid w:val="00E70FD6"/>
    <w:rsid w:val="00E711BA"/>
    <w:rsid w:val="00E7123F"/>
    <w:rsid w:val="00E71298"/>
    <w:rsid w:val="00E712DC"/>
    <w:rsid w:val="00E7138F"/>
    <w:rsid w:val="00E713F0"/>
    <w:rsid w:val="00E714A7"/>
    <w:rsid w:val="00E714F9"/>
    <w:rsid w:val="00E71633"/>
    <w:rsid w:val="00E716BF"/>
    <w:rsid w:val="00E716CE"/>
    <w:rsid w:val="00E71AB4"/>
    <w:rsid w:val="00E71ABA"/>
    <w:rsid w:val="00E71B4E"/>
    <w:rsid w:val="00E71BCF"/>
    <w:rsid w:val="00E71C97"/>
    <w:rsid w:val="00E71CD5"/>
    <w:rsid w:val="00E71EC1"/>
    <w:rsid w:val="00E71F6D"/>
    <w:rsid w:val="00E71F8B"/>
    <w:rsid w:val="00E71FB4"/>
    <w:rsid w:val="00E71FD1"/>
    <w:rsid w:val="00E72115"/>
    <w:rsid w:val="00E721D5"/>
    <w:rsid w:val="00E722F4"/>
    <w:rsid w:val="00E72370"/>
    <w:rsid w:val="00E723B3"/>
    <w:rsid w:val="00E724AA"/>
    <w:rsid w:val="00E724DF"/>
    <w:rsid w:val="00E724F7"/>
    <w:rsid w:val="00E72642"/>
    <w:rsid w:val="00E72657"/>
    <w:rsid w:val="00E72675"/>
    <w:rsid w:val="00E726D5"/>
    <w:rsid w:val="00E72832"/>
    <w:rsid w:val="00E72908"/>
    <w:rsid w:val="00E7296A"/>
    <w:rsid w:val="00E72A30"/>
    <w:rsid w:val="00E72B6C"/>
    <w:rsid w:val="00E72B72"/>
    <w:rsid w:val="00E72BB2"/>
    <w:rsid w:val="00E72DFF"/>
    <w:rsid w:val="00E72E10"/>
    <w:rsid w:val="00E72F1F"/>
    <w:rsid w:val="00E72FB2"/>
    <w:rsid w:val="00E730CA"/>
    <w:rsid w:val="00E73180"/>
    <w:rsid w:val="00E7331D"/>
    <w:rsid w:val="00E7333F"/>
    <w:rsid w:val="00E7345B"/>
    <w:rsid w:val="00E73494"/>
    <w:rsid w:val="00E73577"/>
    <w:rsid w:val="00E73642"/>
    <w:rsid w:val="00E736D4"/>
    <w:rsid w:val="00E7370D"/>
    <w:rsid w:val="00E738C0"/>
    <w:rsid w:val="00E73957"/>
    <w:rsid w:val="00E73977"/>
    <w:rsid w:val="00E73996"/>
    <w:rsid w:val="00E73A67"/>
    <w:rsid w:val="00E73AC8"/>
    <w:rsid w:val="00E73B1D"/>
    <w:rsid w:val="00E73C79"/>
    <w:rsid w:val="00E73CF9"/>
    <w:rsid w:val="00E73E19"/>
    <w:rsid w:val="00E73E38"/>
    <w:rsid w:val="00E73EF2"/>
    <w:rsid w:val="00E73FBE"/>
    <w:rsid w:val="00E74020"/>
    <w:rsid w:val="00E740AD"/>
    <w:rsid w:val="00E74125"/>
    <w:rsid w:val="00E74247"/>
    <w:rsid w:val="00E742A8"/>
    <w:rsid w:val="00E743BC"/>
    <w:rsid w:val="00E743D7"/>
    <w:rsid w:val="00E745F3"/>
    <w:rsid w:val="00E74630"/>
    <w:rsid w:val="00E74670"/>
    <w:rsid w:val="00E746C8"/>
    <w:rsid w:val="00E74749"/>
    <w:rsid w:val="00E74857"/>
    <w:rsid w:val="00E748DA"/>
    <w:rsid w:val="00E7496C"/>
    <w:rsid w:val="00E749D8"/>
    <w:rsid w:val="00E74ACA"/>
    <w:rsid w:val="00E74AD2"/>
    <w:rsid w:val="00E74B6E"/>
    <w:rsid w:val="00E74B87"/>
    <w:rsid w:val="00E74CA8"/>
    <w:rsid w:val="00E74D25"/>
    <w:rsid w:val="00E74DC5"/>
    <w:rsid w:val="00E74E75"/>
    <w:rsid w:val="00E74EA0"/>
    <w:rsid w:val="00E74F15"/>
    <w:rsid w:val="00E74F46"/>
    <w:rsid w:val="00E74F4C"/>
    <w:rsid w:val="00E74FDB"/>
    <w:rsid w:val="00E75190"/>
    <w:rsid w:val="00E751AB"/>
    <w:rsid w:val="00E754EE"/>
    <w:rsid w:val="00E75510"/>
    <w:rsid w:val="00E756A9"/>
    <w:rsid w:val="00E756BD"/>
    <w:rsid w:val="00E757D3"/>
    <w:rsid w:val="00E75861"/>
    <w:rsid w:val="00E75B0D"/>
    <w:rsid w:val="00E75B6C"/>
    <w:rsid w:val="00E75B9A"/>
    <w:rsid w:val="00E75BE6"/>
    <w:rsid w:val="00E75BF1"/>
    <w:rsid w:val="00E75D11"/>
    <w:rsid w:val="00E75F8D"/>
    <w:rsid w:val="00E76076"/>
    <w:rsid w:val="00E7607E"/>
    <w:rsid w:val="00E7607F"/>
    <w:rsid w:val="00E76174"/>
    <w:rsid w:val="00E76233"/>
    <w:rsid w:val="00E762D5"/>
    <w:rsid w:val="00E7632A"/>
    <w:rsid w:val="00E7636A"/>
    <w:rsid w:val="00E76388"/>
    <w:rsid w:val="00E7638A"/>
    <w:rsid w:val="00E7650F"/>
    <w:rsid w:val="00E766B4"/>
    <w:rsid w:val="00E766F4"/>
    <w:rsid w:val="00E7674A"/>
    <w:rsid w:val="00E76766"/>
    <w:rsid w:val="00E76790"/>
    <w:rsid w:val="00E767AB"/>
    <w:rsid w:val="00E767AC"/>
    <w:rsid w:val="00E767D5"/>
    <w:rsid w:val="00E76830"/>
    <w:rsid w:val="00E7685D"/>
    <w:rsid w:val="00E768C1"/>
    <w:rsid w:val="00E76914"/>
    <w:rsid w:val="00E769FE"/>
    <w:rsid w:val="00E76B5A"/>
    <w:rsid w:val="00E76B7D"/>
    <w:rsid w:val="00E76BDD"/>
    <w:rsid w:val="00E76C3E"/>
    <w:rsid w:val="00E76CBE"/>
    <w:rsid w:val="00E76DFD"/>
    <w:rsid w:val="00E76E93"/>
    <w:rsid w:val="00E76EBC"/>
    <w:rsid w:val="00E76F14"/>
    <w:rsid w:val="00E76F4D"/>
    <w:rsid w:val="00E76F85"/>
    <w:rsid w:val="00E76FDB"/>
    <w:rsid w:val="00E77283"/>
    <w:rsid w:val="00E772A2"/>
    <w:rsid w:val="00E7730A"/>
    <w:rsid w:val="00E7738A"/>
    <w:rsid w:val="00E7758A"/>
    <w:rsid w:val="00E77639"/>
    <w:rsid w:val="00E776A5"/>
    <w:rsid w:val="00E778EC"/>
    <w:rsid w:val="00E7792C"/>
    <w:rsid w:val="00E779E1"/>
    <w:rsid w:val="00E77A09"/>
    <w:rsid w:val="00E77A23"/>
    <w:rsid w:val="00E77B51"/>
    <w:rsid w:val="00E77B6F"/>
    <w:rsid w:val="00E77C17"/>
    <w:rsid w:val="00E77C88"/>
    <w:rsid w:val="00E77D92"/>
    <w:rsid w:val="00E77DE7"/>
    <w:rsid w:val="00E77DF9"/>
    <w:rsid w:val="00E77E0E"/>
    <w:rsid w:val="00E77F26"/>
    <w:rsid w:val="00E80040"/>
    <w:rsid w:val="00E800B4"/>
    <w:rsid w:val="00E80175"/>
    <w:rsid w:val="00E801B5"/>
    <w:rsid w:val="00E80284"/>
    <w:rsid w:val="00E802FD"/>
    <w:rsid w:val="00E8044A"/>
    <w:rsid w:val="00E8047F"/>
    <w:rsid w:val="00E804AB"/>
    <w:rsid w:val="00E80591"/>
    <w:rsid w:val="00E805A6"/>
    <w:rsid w:val="00E8065D"/>
    <w:rsid w:val="00E806EA"/>
    <w:rsid w:val="00E80750"/>
    <w:rsid w:val="00E80912"/>
    <w:rsid w:val="00E8092C"/>
    <w:rsid w:val="00E80976"/>
    <w:rsid w:val="00E80AE7"/>
    <w:rsid w:val="00E80DEF"/>
    <w:rsid w:val="00E80E9A"/>
    <w:rsid w:val="00E80EA0"/>
    <w:rsid w:val="00E80EA3"/>
    <w:rsid w:val="00E80EE7"/>
    <w:rsid w:val="00E81436"/>
    <w:rsid w:val="00E81473"/>
    <w:rsid w:val="00E81494"/>
    <w:rsid w:val="00E81567"/>
    <w:rsid w:val="00E81569"/>
    <w:rsid w:val="00E816D5"/>
    <w:rsid w:val="00E816EA"/>
    <w:rsid w:val="00E8171D"/>
    <w:rsid w:val="00E817DB"/>
    <w:rsid w:val="00E817F4"/>
    <w:rsid w:val="00E818D6"/>
    <w:rsid w:val="00E818D8"/>
    <w:rsid w:val="00E8196C"/>
    <w:rsid w:val="00E8197C"/>
    <w:rsid w:val="00E819D7"/>
    <w:rsid w:val="00E81A53"/>
    <w:rsid w:val="00E81A62"/>
    <w:rsid w:val="00E81B8A"/>
    <w:rsid w:val="00E81B8F"/>
    <w:rsid w:val="00E81BA0"/>
    <w:rsid w:val="00E81C17"/>
    <w:rsid w:val="00E81CA9"/>
    <w:rsid w:val="00E81CF8"/>
    <w:rsid w:val="00E81DDF"/>
    <w:rsid w:val="00E81FF1"/>
    <w:rsid w:val="00E8200C"/>
    <w:rsid w:val="00E820AB"/>
    <w:rsid w:val="00E820D6"/>
    <w:rsid w:val="00E82130"/>
    <w:rsid w:val="00E82275"/>
    <w:rsid w:val="00E82328"/>
    <w:rsid w:val="00E8233D"/>
    <w:rsid w:val="00E82408"/>
    <w:rsid w:val="00E82414"/>
    <w:rsid w:val="00E824AB"/>
    <w:rsid w:val="00E824F5"/>
    <w:rsid w:val="00E825D8"/>
    <w:rsid w:val="00E8263E"/>
    <w:rsid w:val="00E827AF"/>
    <w:rsid w:val="00E827C7"/>
    <w:rsid w:val="00E82855"/>
    <w:rsid w:val="00E82990"/>
    <w:rsid w:val="00E829FF"/>
    <w:rsid w:val="00E82A5C"/>
    <w:rsid w:val="00E82A87"/>
    <w:rsid w:val="00E82B22"/>
    <w:rsid w:val="00E82C31"/>
    <w:rsid w:val="00E82C4C"/>
    <w:rsid w:val="00E82C78"/>
    <w:rsid w:val="00E82C80"/>
    <w:rsid w:val="00E82D17"/>
    <w:rsid w:val="00E82D3D"/>
    <w:rsid w:val="00E82DB1"/>
    <w:rsid w:val="00E82E22"/>
    <w:rsid w:val="00E83063"/>
    <w:rsid w:val="00E83070"/>
    <w:rsid w:val="00E830AF"/>
    <w:rsid w:val="00E830E1"/>
    <w:rsid w:val="00E83415"/>
    <w:rsid w:val="00E834F1"/>
    <w:rsid w:val="00E83649"/>
    <w:rsid w:val="00E83691"/>
    <w:rsid w:val="00E836CA"/>
    <w:rsid w:val="00E8370F"/>
    <w:rsid w:val="00E8371A"/>
    <w:rsid w:val="00E8372A"/>
    <w:rsid w:val="00E8379B"/>
    <w:rsid w:val="00E83828"/>
    <w:rsid w:val="00E8387F"/>
    <w:rsid w:val="00E83933"/>
    <w:rsid w:val="00E83944"/>
    <w:rsid w:val="00E839FC"/>
    <w:rsid w:val="00E83A53"/>
    <w:rsid w:val="00E83A97"/>
    <w:rsid w:val="00E83ABB"/>
    <w:rsid w:val="00E83BD3"/>
    <w:rsid w:val="00E83BE4"/>
    <w:rsid w:val="00E83BED"/>
    <w:rsid w:val="00E83D4D"/>
    <w:rsid w:val="00E83D74"/>
    <w:rsid w:val="00E83DDA"/>
    <w:rsid w:val="00E83E9E"/>
    <w:rsid w:val="00E83F65"/>
    <w:rsid w:val="00E83FCA"/>
    <w:rsid w:val="00E841C5"/>
    <w:rsid w:val="00E84229"/>
    <w:rsid w:val="00E84261"/>
    <w:rsid w:val="00E84269"/>
    <w:rsid w:val="00E84299"/>
    <w:rsid w:val="00E8431B"/>
    <w:rsid w:val="00E8436D"/>
    <w:rsid w:val="00E8440C"/>
    <w:rsid w:val="00E84465"/>
    <w:rsid w:val="00E844C9"/>
    <w:rsid w:val="00E8453E"/>
    <w:rsid w:val="00E848EE"/>
    <w:rsid w:val="00E84917"/>
    <w:rsid w:val="00E84983"/>
    <w:rsid w:val="00E849AE"/>
    <w:rsid w:val="00E84A6A"/>
    <w:rsid w:val="00E84ACD"/>
    <w:rsid w:val="00E84AD4"/>
    <w:rsid w:val="00E84B7F"/>
    <w:rsid w:val="00E84BB9"/>
    <w:rsid w:val="00E84BCF"/>
    <w:rsid w:val="00E84C5E"/>
    <w:rsid w:val="00E84CEF"/>
    <w:rsid w:val="00E84DBF"/>
    <w:rsid w:val="00E84DCE"/>
    <w:rsid w:val="00E84EF9"/>
    <w:rsid w:val="00E84F01"/>
    <w:rsid w:val="00E84F81"/>
    <w:rsid w:val="00E85024"/>
    <w:rsid w:val="00E85047"/>
    <w:rsid w:val="00E850D3"/>
    <w:rsid w:val="00E85126"/>
    <w:rsid w:val="00E851EF"/>
    <w:rsid w:val="00E85659"/>
    <w:rsid w:val="00E8565C"/>
    <w:rsid w:val="00E856B7"/>
    <w:rsid w:val="00E856EB"/>
    <w:rsid w:val="00E857A2"/>
    <w:rsid w:val="00E857C9"/>
    <w:rsid w:val="00E857FC"/>
    <w:rsid w:val="00E8591D"/>
    <w:rsid w:val="00E8597F"/>
    <w:rsid w:val="00E859AB"/>
    <w:rsid w:val="00E85AC7"/>
    <w:rsid w:val="00E85B11"/>
    <w:rsid w:val="00E85B8F"/>
    <w:rsid w:val="00E85BB4"/>
    <w:rsid w:val="00E85BF6"/>
    <w:rsid w:val="00E85CAC"/>
    <w:rsid w:val="00E85D3F"/>
    <w:rsid w:val="00E85D99"/>
    <w:rsid w:val="00E85E13"/>
    <w:rsid w:val="00E85E5F"/>
    <w:rsid w:val="00E85EE9"/>
    <w:rsid w:val="00E86000"/>
    <w:rsid w:val="00E86126"/>
    <w:rsid w:val="00E8616A"/>
    <w:rsid w:val="00E86210"/>
    <w:rsid w:val="00E8621B"/>
    <w:rsid w:val="00E86284"/>
    <w:rsid w:val="00E86291"/>
    <w:rsid w:val="00E862BC"/>
    <w:rsid w:val="00E8631D"/>
    <w:rsid w:val="00E8633B"/>
    <w:rsid w:val="00E86347"/>
    <w:rsid w:val="00E86397"/>
    <w:rsid w:val="00E863B2"/>
    <w:rsid w:val="00E863FD"/>
    <w:rsid w:val="00E8640C"/>
    <w:rsid w:val="00E864AF"/>
    <w:rsid w:val="00E86580"/>
    <w:rsid w:val="00E865FE"/>
    <w:rsid w:val="00E8661F"/>
    <w:rsid w:val="00E8667F"/>
    <w:rsid w:val="00E866D6"/>
    <w:rsid w:val="00E86759"/>
    <w:rsid w:val="00E867C4"/>
    <w:rsid w:val="00E86854"/>
    <w:rsid w:val="00E86863"/>
    <w:rsid w:val="00E868D9"/>
    <w:rsid w:val="00E86924"/>
    <w:rsid w:val="00E86C29"/>
    <w:rsid w:val="00E86C47"/>
    <w:rsid w:val="00E86CDC"/>
    <w:rsid w:val="00E86E08"/>
    <w:rsid w:val="00E86E79"/>
    <w:rsid w:val="00E86F4C"/>
    <w:rsid w:val="00E86F50"/>
    <w:rsid w:val="00E86F88"/>
    <w:rsid w:val="00E86FD8"/>
    <w:rsid w:val="00E86FEB"/>
    <w:rsid w:val="00E8707B"/>
    <w:rsid w:val="00E870A9"/>
    <w:rsid w:val="00E870FD"/>
    <w:rsid w:val="00E871E1"/>
    <w:rsid w:val="00E87238"/>
    <w:rsid w:val="00E87275"/>
    <w:rsid w:val="00E872A8"/>
    <w:rsid w:val="00E87340"/>
    <w:rsid w:val="00E87368"/>
    <w:rsid w:val="00E8736F"/>
    <w:rsid w:val="00E873DB"/>
    <w:rsid w:val="00E874C2"/>
    <w:rsid w:val="00E8757A"/>
    <w:rsid w:val="00E87581"/>
    <w:rsid w:val="00E87589"/>
    <w:rsid w:val="00E875F1"/>
    <w:rsid w:val="00E8772A"/>
    <w:rsid w:val="00E8774E"/>
    <w:rsid w:val="00E878E1"/>
    <w:rsid w:val="00E878EE"/>
    <w:rsid w:val="00E878F2"/>
    <w:rsid w:val="00E8792F"/>
    <w:rsid w:val="00E87968"/>
    <w:rsid w:val="00E87A49"/>
    <w:rsid w:val="00E87A6B"/>
    <w:rsid w:val="00E87B29"/>
    <w:rsid w:val="00E87DE5"/>
    <w:rsid w:val="00E87E6A"/>
    <w:rsid w:val="00E87F33"/>
    <w:rsid w:val="00E9003A"/>
    <w:rsid w:val="00E900FF"/>
    <w:rsid w:val="00E90215"/>
    <w:rsid w:val="00E9023C"/>
    <w:rsid w:val="00E90258"/>
    <w:rsid w:val="00E9027B"/>
    <w:rsid w:val="00E90355"/>
    <w:rsid w:val="00E903AB"/>
    <w:rsid w:val="00E90480"/>
    <w:rsid w:val="00E904C0"/>
    <w:rsid w:val="00E904D6"/>
    <w:rsid w:val="00E9071F"/>
    <w:rsid w:val="00E9090A"/>
    <w:rsid w:val="00E90951"/>
    <w:rsid w:val="00E909ED"/>
    <w:rsid w:val="00E90A02"/>
    <w:rsid w:val="00E90A35"/>
    <w:rsid w:val="00E90B26"/>
    <w:rsid w:val="00E90BBA"/>
    <w:rsid w:val="00E90C43"/>
    <w:rsid w:val="00E90C68"/>
    <w:rsid w:val="00E90CCD"/>
    <w:rsid w:val="00E90CEE"/>
    <w:rsid w:val="00E90DAD"/>
    <w:rsid w:val="00E90E26"/>
    <w:rsid w:val="00E90E29"/>
    <w:rsid w:val="00E90E4F"/>
    <w:rsid w:val="00E90E6C"/>
    <w:rsid w:val="00E90EC7"/>
    <w:rsid w:val="00E90FD2"/>
    <w:rsid w:val="00E91100"/>
    <w:rsid w:val="00E91114"/>
    <w:rsid w:val="00E91172"/>
    <w:rsid w:val="00E91173"/>
    <w:rsid w:val="00E91201"/>
    <w:rsid w:val="00E912A6"/>
    <w:rsid w:val="00E91314"/>
    <w:rsid w:val="00E91319"/>
    <w:rsid w:val="00E91399"/>
    <w:rsid w:val="00E914C8"/>
    <w:rsid w:val="00E91559"/>
    <w:rsid w:val="00E91569"/>
    <w:rsid w:val="00E91599"/>
    <w:rsid w:val="00E916AD"/>
    <w:rsid w:val="00E9178C"/>
    <w:rsid w:val="00E9180B"/>
    <w:rsid w:val="00E919A9"/>
    <w:rsid w:val="00E919C2"/>
    <w:rsid w:val="00E91A00"/>
    <w:rsid w:val="00E91B91"/>
    <w:rsid w:val="00E91BEF"/>
    <w:rsid w:val="00E91C50"/>
    <w:rsid w:val="00E91C9D"/>
    <w:rsid w:val="00E91CDB"/>
    <w:rsid w:val="00E91D3B"/>
    <w:rsid w:val="00E91DA3"/>
    <w:rsid w:val="00E91FC8"/>
    <w:rsid w:val="00E91FE7"/>
    <w:rsid w:val="00E92044"/>
    <w:rsid w:val="00E920EF"/>
    <w:rsid w:val="00E92139"/>
    <w:rsid w:val="00E9218B"/>
    <w:rsid w:val="00E92240"/>
    <w:rsid w:val="00E92285"/>
    <w:rsid w:val="00E92289"/>
    <w:rsid w:val="00E9234C"/>
    <w:rsid w:val="00E923C5"/>
    <w:rsid w:val="00E92486"/>
    <w:rsid w:val="00E92544"/>
    <w:rsid w:val="00E92701"/>
    <w:rsid w:val="00E927E9"/>
    <w:rsid w:val="00E92808"/>
    <w:rsid w:val="00E92930"/>
    <w:rsid w:val="00E92A2A"/>
    <w:rsid w:val="00E92B03"/>
    <w:rsid w:val="00E92B85"/>
    <w:rsid w:val="00E92B91"/>
    <w:rsid w:val="00E92C21"/>
    <w:rsid w:val="00E92CEC"/>
    <w:rsid w:val="00E92E04"/>
    <w:rsid w:val="00E92E0E"/>
    <w:rsid w:val="00E92E19"/>
    <w:rsid w:val="00E92E3D"/>
    <w:rsid w:val="00E92E6B"/>
    <w:rsid w:val="00E9304B"/>
    <w:rsid w:val="00E930A4"/>
    <w:rsid w:val="00E930D9"/>
    <w:rsid w:val="00E93192"/>
    <w:rsid w:val="00E93199"/>
    <w:rsid w:val="00E931A4"/>
    <w:rsid w:val="00E9347F"/>
    <w:rsid w:val="00E93560"/>
    <w:rsid w:val="00E93590"/>
    <w:rsid w:val="00E93624"/>
    <w:rsid w:val="00E93694"/>
    <w:rsid w:val="00E93741"/>
    <w:rsid w:val="00E93797"/>
    <w:rsid w:val="00E9387F"/>
    <w:rsid w:val="00E93935"/>
    <w:rsid w:val="00E93AB3"/>
    <w:rsid w:val="00E93AEA"/>
    <w:rsid w:val="00E93B37"/>
    <w:rsid w:val="00E93B89"/>
    <w:rsid w:val="00E93BBE"/>
    <w:rsid w:val="00E93C4E"/>
    <w:rsid w:val="00E93E2F"/>
    <w:rsid w:val="00E93E5B"/>
    <w:rsid w:val="00E93E83"/>
    <w:rsid w:val="00E93EEE"/>
    <w:rsid w:val="00E93F75"/>
    <w:rsid w:val="00E93F7E"/>
    <w:rsid w:val="00E93F88"/>
    <w:rsid w:val="00E94025"/>
    <w:rsid w:val="00E940D1"/>
    <w:rsid w:val="00E94103"/>
    <w:rsid w:val="00E9414C"/>
    <w:rsid w:val="00E94251"/>
    <w:rsid w:val="00E94369"/>
    <w:rsid w:val="00E945BB"/>
    <w:rsid w:val="00E945F3"/>
    <w:rsid w:val="00E94719"/>
    <w:rsid w:val="00E94823"/>
    <w:rsid w:val="00E9486E"/>
    <w:rsid w:val="00E94B25"/>
    <w:rsid w:val="00E94C20"/>
    <w:rsid w:val="00E94C2D"/>
    <w:rsid w:val="00E94C67"/>
    <w:rsid w:val="00E94C70"/>
    <w:rsid w:val="00E94E93"/>
    <w:rsid w:val="00E94EC1"/>
    <w:rsid w:val="00E94F73"/>
    <w:rsid w:val="00E952EE"/>
    <w:rsid w:val="00E953C3"/>
    <w:rsid w:val="00E954C1"/>
    <w:rsid w:val="00E95668"/>
    <w:rsid w:val="00E957A2"/>
    <w:rsid w:val="00E9583B"/>
    <w:rsid w:val="00E95894"/>
    <w:rsid w:val="00E958AC"/>
    <w:rsid w:val="00E958B0"/>
    <w:rsid w:val="00E958BA"/>
    <w:rsid w:val="00E95944"/>
    <w:rsid w:val="00E95958"/>
    <w:rsid w:val="00E95B39"/>
    <w:rsid w:val="00E95CAF"/>
    <w:rsid w:val="00E95CF6"/>
    <w:rsid w:val="00E95DA6"/>
    <w:rsid w:val="00E95DF0"/>
    <w:rsid w:val="00E95E18"/>
    <w:rsid w:val="00E95E3F"/>
    <w:rsid w:val="00E95F14"/>
    <w:rsid w:val="00E9604D"/>
    <w:rsid w:val="00E960B1"/>
    <w:rsid w:val="00E96118"/>
    <w:rsid w:val="00E96167"/>
    <w:rsid w:val="00E96190"/>
    <w:rsid w:val="00E9620C"/>
    <w:rsid w:val="00E96333"/>
    <w:rsid w:val="00E963A2"/>
    <w:rsid w:val="00E963AF"/>
    <w:rsid w:val="00E9644B"/>
    <w:rsid w:val="00E964C3"/>
    <w:rsid w:val="00E96544"/>
    <w:rsid w:val="00E966C9"/>
    <w:rsid w:val="00E966E4"/>
    <w:rsid w:val="00E967D4"/>
    <w:rsid w:val="00E9698B"/>
    <w:rsid w:val="00E969C5"/>
    <w:rsid w:val="00E96AB4"/>
    <w:rsid w:val="00E96B12"/>
    <w:rsid w:val="00E96BEC"/>
    <w:rsid w:val="00E96C16"/>
    <w:rsid w:val="00E96CEC"/>
    <w:rsid w:val="00E96DDB"/>
    <w:rsid w:val="00E96EF7"/>
    <w:rsid w:val="00E96FC7"/>
    <w:rsid w:val="00E96FEE"/>
    <w:rsid w:val="00E96FF6"/>
    <w:rsid w:val="00E96FFE"/>
    <w:rsid w:val="00E97132"/>
    <w:rsid w:val="00E97230"/>
    <w:rsid w:val="00E972ED"/>
    <w:rsid w:val="00E97354"/>
    <w:rsid w:val="00E97470"/>
    <w:rsid w:val="00E9752D"/>
    <w:rsid w:val="00E975BD"/>
    <w:rsid w:val="00E97652"/>
    <w:rsid w:val="00E97683"/>
    <w:rsid w:val="00E976AD"/>
    <w:rsid w:val="00E97801"/>
    <w:rsid w:val="00E9786E"/>
    <w:rsid w:val="00E978B0"/>
    <w:rsid w:val="00E978C6"/>
    <w:rsid w:val="00E978CB"/>
    <w:rsid w:val="00E978F5"/>
    <w:rsid w:val="00E97916"/>
    <w:rsid w:val="00E97979"/>
    <w:rsid w:val="00E97989"/>
    <w:rsid w:val="00E9798E"/>
    <w:rsid w:val="00E97A0E"/>
    <w:rsid w:val="00E97AD0"/>
    <w:rsid w:val="00E97ADD"/>
    <w:rsid w:val="00E97B9D"/>
    <w:rsid w:val="00E97BA9"/>
    <w:rsid w:val="00E97BB5"/>
    <w:rsid w:val="00E97BEC"/>
    <w:rsid w:val="00E97C17"/>
    <w:rsid w:val="00E97D3B"/>
    <w:rsid w:val="00E97F19"/>
    <w:rsid w:val="00EA0072"/>
    <w:rsid w:val="00EA00D5"/>
    <w:rsid w:val="00EA018C"/>
    <w:rsid w:val="00EA0255"/>
    <w:rsid w:val="00EA02AB"/>
    <w:rsid w:val="00EA02FE"/>
    <w:rsid w:val="00EA0333"/>
    <w:rsid w:val="00EA03E2"/>
    <w:rsid w:val="00EA0468"/>
    <w:rsid w:val="00EA0500"/>
    <w:rsid w:val="00EA0506"/>
    <w:rsid w:val="00EA057F"/>
    <w:rsid w:val="00EA058C"/>
    <w:rsid w:val="00EA05E8"/>
    <w:rsid w:val="00EA0616"/>
    <w:rsid w:val="00EA0639"/>
    <w:rsid w:val="00EA07B2"/>
    <w:rsid w:val="00EA0824"/>
    <w:rsid w:val="00EA08C3"/>
    <w:rsid w:val="00EA0B30"/>
    <w:rsid w:val="00EA0B5E"/>
    <w:rsid w:val="00EA0B8A"/>
    <w:rsid w:val="00EA0BEC"/>
    <w:rsid w:val="00EA0C7F"/>
    <w:rsid w:val="00EA0EB8"/>
    <w:rsid w:val="00EA0F61"/>
    <w:rsid w:val="00EA0FA0"/>
    <w:rsid w:val="00EA0FC0"/>
    <w:rsid w:val="00EA1090"/>
    <w:rsid w:val="00EA11C7"/>
    <w:rsid w:val="00EA11D4"/>
    <w:rsid w:val="00EA13A7"/>
    <w:rsid w:val="00EA14ED"/>
    <w:rsid w:val="00EA159F"/>
    <w:rsid w:val="00EA15B3"/>
    <w:rsid w:val="00EA16CF"/>
    <w:rsid w:val="00EA1716"/>
    <w:rsid w:val="00EA175E"/>
    <w:rsid w:val="00EA18E4"/>
    <w:rsid w:val="00EA18FF"/>
    <w:rsid w:val="00EA19E5"/>
    <w:rsid w:val="00EA1A32"/>
    <w:rsid w:val="00EA1B22"/>
    <w:rsid w:val="00EA1B97"/>
    <w:rsid w:val="00EA1BC2"/>
    <w:rsid w:val="00EA1D0A"/>
    <w:rsid w:val="00EA1DA3"/>
    <w:rsid w:val="00EA1F27"/>
    <w:rsid w:val="00EA1FAA"/>
    <w:rsid w:val="00EA210C"/>
    <w:rsid w:val="00EA2126"/>
    <w:rsid w:val="00EA21CF"/>
    <w:rsid w:val="00EA22FE"/>
    <w:rsid w:val="00EA2335"/>
    <w:rsid w:val="00EA23AD"/>
    <w:rsid w:val="00EA23EC"/>
    <w:rsid w:val="00EA241E"/>
    <w:rsid w:val="00EA2422"/>
    <w:rsid w:val="00EA24CF"/>
    <w:rsid w:val="00EA24F1"/>
    <w:rsid w:val="00EA2823"/>
    <w:rsid w:val="00EA2828"/>
    <w:rsid w:val="00EA2A20"/>
    <w:rsid w:val="00EA2A67"/>
    <w:rsid w:val="00EA2AAC"/>
    <w:rsid w:val="00EA2D16"/>
    <w:rsid w:val="00EA2E16"/>
    <w:rsid w:val="00EA2EA3"/>
    <w:rsid w:val="00EA2F17"/>
    <w:rsid w:val="00EA2F62"/>
    <w:rsid w:val="00EA2FA6"/>
    <w:rsid w:val="00EA2FF1"/>
    <w:rsid w:val="00EA3108"/>
    <w:rsid w:val="00EA3137"/>
    <w:rsid w:val="00EA31A8"/>
    <w:rsid w:val="00EA33CD"/>
    <w:rsid w:val="00EA358C"/>
    <w:rsid w:val="00EA36DE"/>
    <w:rsid w:val="00EA377B"/>
    <w:rsid w:val="00EA3911"/>
    <w:rsid w:val="00EA391B"/>
    <w:rsid w:val="00EA39B9"/>
    <w:rsid w:val="00EA3AB4"/>
    <w:rsid w:val="00EA3C08"/>
    <w:rsid w:val="00EA3D40"/>
    <w:rsid w:val="00EA3DDC"/>
    <w:rsid w:val="00EA3F5B"/>
    <w:rsid w:val="00EA3FFB"/>
    <w:rsid w:val="00EA4006"/>
    <w:rsid w:val="00EA42C8"/>
    <w:rsid w:val="00EA42EC"/>
    <w:rsid w:val="00EA436F"/>
    <w:rsid w:val="00EA4388"/>
    <w:rsid w:val="00EA43ED"/>
    <w:rsid w:val="00EA4456"/>
    <w:rsid w:val="00EA451F"/>
    <w:rsid w:val="00EA4564"/>
    <w:rsid w:val="00EA4581"/>
    <w:rsid w:val="00EA458B"/>
    <w:rsid w:val="00EA460C"/>
    <w:rsid w:val="00EA462B"/>
    <w:rsid w:val="00EA4669"/>
    <w:rsid w:val="00EA46B5"/>
    <w:rsid w:val="00EA46BD"/>
    <w:rsid w:val="00EA46D8"/>
    <w:rsid w:val="00EA4723"/>
    <w:rsid w:val="00EA476A"/>
    <w:rsid w:val="00EA4781"/>
    <w:rsid w:val="00EA490F"/>
    <w:rsid w:val="00EA49B8"/>
    <w:rsid w:val="00EA4A36"/>
    <w:rsid w:val="00EA4B02"/>
    <w:rsid w:val="00EA4B47"/>
    <w:rsid w:val="00EA4D4F"/>
    <w:rsid w:val="00EA4D8A"/>
    <w:rsid w:val="00EA4E48"/>
    <w:rsid w:val="00EA4EF8"/>
    <w:rsid w:val="00EA4F91"/>
    <w:rsid w:val="00EA509F"/>
    <w:rsid w:val="00EA50B8"/>
    <w:rsid w:val="00EA50C8"/>
    <w:rsid w:val="00EA511D"/>
    <w:rsid w:val="00EA5227"/>
    <w:rsid w:val="00EA5435"/>
    <w:rsid w:val="00EA550E"/>
    <w:rsid w:val="00EA555A"/>
    <w:rsid w:val="00EA555D"/>
    <w:rsid w:val="00EA556B"/>
    <w:rsid w:val="00EA55D3"/>
    <w:rsid w:val="00EA5648"/>
    <w:rsid w:val="00EA56E2"/>
    <w:rsid w:val="00EA57AC"/>
    <w:rsid w:val="00EA57CD"/>
    <w:rsid w:val="00EA5846"/>
    <w:rsid w:val="00EA5A6F"/>
    <w:rsid w:val="00EA5BE9"/>
    <w:rsid w:val="00EA5BF5"/>
    <w:rsid w:val="00EA5C41"/>
    <w:rsid w:val="00EA5D0A"/>
    <w:rsid w:val="00EA5D31"/>
    <w:rsid w:val="00EA5D78"/>
    <w:rsid w:val="00EA609B"/>
    <w:rsid w:val="00EA60AD"/>
    <w:rsid w:val="00EA6175"/>
    <w:rsid w:val="00EA6181"/>
    <w:rsid w:val="00EA6192"/>
    <w:rsid w:val="00EA62A9"/>
    <w:rsid w:val="00EA6374"/>
    <w:rsid w:val="00EA6377"/>
    <w:rsid w:val="00EA65C2"/>
    <w:rsid w:val="00EA67C0"/>
    <w:rsid w:val="00EA67D5"/>
    <w:rsid w:val="00EA67FF"/>
    <w:rsid w:val="00EA68DD"/>
    <w:rsid w:val="00EA69FD"/>
    <w:rsid w:val="00EA6A69"/>
    <w:rsid w:val="00EA6AF4"/>
    <w:rsid w:val="00EA6B8C"/>
    <w:rsid w:val="00EA6BB4"/>
    <w:rsid w:val="00EA6BD7"/>
    <w:rsid w:val="00EA6CEC"/>
    <w:rsid w:val="00EA6D18"/>
    <w:rsid w:val="00EA6DCC"/>
    <w:rsid w:val="00EA6DF9"/>
    <w:rsid w:val="00EA6FE7"/>
    <w:rsid w:val="00EA7040"/>
    <w:rsid w:val="00EA70E6"/>
    <w:rsid w:val="00EA711E"/>
    <w:rsid w:val="00EA7291"/>
    <w:rsid w:val="00EA734D"/>
    <w:rsid w:val="00EA73A9"/>
    <w:rsid w:val="00EA73F5"/>
    <w:rsid w:val="00EA740A"/>
    <w:rsid w:val="00EA747A"/>
    <w:rsid w:val="00EA747C"/>
    <w:rsid w:val="00EA758A"/>
    <w:rsid w:val="00EA78AC"/>
    <w:rsid w:val="00EA78DF"/>
    <w:rsid w:val="00EA7B16"/>
    <w:rsid w:val="00EA7BA8"/>
    <w:rsid w:val="00EA7C65"/>
    <w:rsid w:val="00EA7E00"/>
    <w:rsid w:val="00EA7E40"/>
    <w:rsid w:val="00EA7E96"/>
    <w:rsid w:val="00EA7F02"/>
    <w:rsid w:val="00EA7F40"/>
    <w:rsid w:val="00EB0148"/>
    <w:rsid w:val="00EB02DF"/>
    <w:rsid w:val="00EB0303"/>
    <w:rsid w:val="00EB03BC"/>
    <w:rsid w:val="00EB03CD"/>
    <w:rsid w:val="00EB0580"/>
    <w:rsid w:val="00EB0683"/>
    <w:rsid w:val="00EB07A8"/>
    <w:rsid w:val="00EB08FA"/>
    <w:rsid w:val="00EB0A89"/>
    <w:rsid w:val="00EB0AA5"/>
    <w:rsid w:val="00EB0BBC"/>
    <w:rsid w:val="00EB0C7C"/>
    <w:rsid w:val="00EB0DB9"/>
    <w:rsid w:val="00EB0DBF"/>
    <w:rsid w:val="00EB0DD3"/>
    <w:rsid w:val="00EB0E22"/>
    <w:rsid w:val="00EB1051"/>
    <w:rsid w:val="00EB1101"/>
    <w:rsid w:val="00EB11AD"/>
    <w:rsid w:val="00EB11DE"/>
    <w:rsid w:val="00EB121A"/>
    <w:rsid w:val="00EB12C6"/>
    <w:rsid w:val="00EB1340"/>
    <w:rsid w:val="00EB1381"/>
    <w:rsid w:val="00EB13FF"/>
    <w:rsid w:val="00EB1401"/>
    <w:rsid w:val="00EB14A9"/>
    <w:rsid w:val="00EB14C0"/>
    <w:rsid w:val="00EB14E6"/>
    <w:rsid w:val="00EB153E"/>
    <w:rsid w:val="00EB1542"/>
    <w:rsid w:val="00EB16D7"/>
    <w:rsid w:val="00EB1828"/>
    <w:rsid w:val="00EB1894"/>
    <w:rsid w:val="00EB189A"/>
    <w:rsid w:val="00EB193A"/>
    <w:rsid w:val="00EB1967"/>
    <w:rsid w:val="00EB1994"/>
    <w:rsid w:val="00EB1A6F"/>
    <w:rsid w:val="00EB1A9D"/>
    <w:rsid w:val="00EB1AE3"/>
    <w:rsid w:val="00EB1B04"/>
    <w:rsid w:val="00EB1C91"/>
    <w:rsid w:val="00EB1E77"/>
    <w:rsid w:val="00EB1E82"/>
    <w:rsid w:val="00EB1FF9"/>
    <w:rsid w:val="00EB20FC"/>
    <w:rsid w:val="00EB2150"/>
    <w:rsid w:val="00EB215A"/>
    <w:rsid w:val="00EB2327"/>
    <w:rsid w:val="00EB235F"/>
    <w:rsid w:val="00EB23BA"/>
    <w:rsid w:val="00EB23F2"/>
    <w:rsid w:val="00EB24E6"/>
    <w:rsid w:val="00EB25E9"/>
    <w:rsid w:val="00EB2658"/>
    <w:rsid w:val="00EB2697"/>
    <w:rsid w:val="00EB272E"/>
    <w:rsid w:val="00EB2874"/>
    <w:rsid w:val="00EB2A01"/>
    <w:rsid w:val="00EB2A90"/>
    <w:rsid w:val="00EB2C0C"/>
    <w:rsid w:val="00EB2DD3"/>
    <w:rsid w:val="00EB2E76"/>
    <w:rsid w:val="00EB2E78"/>
    <w:rsid w:val="00EB2F6A"/>
    <w:rsid w:val="00EB2F97"/>
    <w:rsid w:val="00EB3011"/>
    <w:rsid w:val="00EB3022"/>
    <w:rsid w:val="00EB3029"/>
    <w:rsid w:val="00EB32A3"/>
    <w:rsid w:val="00EB32AA"/>
    <w:rsid w:val="00EB32DC"/>
    <w:rsid w:val="00EB349B"/>
    <w:rsid w:val="00EB34E2"/>
    <w:rsid w:val="00EB3515"/>
    <w:rsid w:val="00EB36D3"/>
    <w:rsid w:val="00EB37A8"/>
    <w:rsid w:val="00EB385C"/>
    <w:rsid w:val="00EB38C7"/>
    <w:rsid w:val="00EB38ED"/>
    <w:rsid w:val="00EB3926"/>
    <w:rsid w:val="00EB3AEA"/>
    <w:rsid w:val="00EB3BDE"/>
    <w:rsid w:val="00EB3C6E"/>
    <w:rsid w:val="00EB3C7C"/>
    <w:rsid w:val="00EB3C8B"/>
    <w:rsid w:val="00EB3CB3"/>
    <w:rsid w:val="00EB3CE5"/>
    <w:rsid w:val="00EB3DF5"/>
    <w:rsid w:val="00EB3F53"/>
    <w:rsid w:val="00EB3FA9"/>
    <w:rsid w:val="00EB4086"/>
    <w:rsid w:val="00EB4095"/>
    <w:rsid w:val="00EB40AA"/>
    <w:rsid w:val="00EB4173"/>
    <w:rsid w:val="00EB4199"/>
    <w:rsid w:val="00EB41BB"/>
    <w:rsid w:val="00EB41DB"/>
    <w:rsid w:val="00EB41E2"/>
    <w:rsid w:val="00EB42A7"/>
    <w:rsid w:val="00EB42CF"/>
    <w:rsid w:val="00EB4412"/>
    <w:rsid w:val="00EB446B"/>
    <w:rsid w:val="00EB4493"/>
    <w:rsid w:val="00EB45CE"/>
    <w:rsid w:val="00EB45F8"/>
    <w:rsid w:val="00EB467F"/>
    <w:rsid w:val="00EB4700"/>
    <w:rsid w:val="00EB4742"/>
    <w:rsid w:val="00EB48AA"/>
    <w:rsid w:val="00EB4923"/>
    <w:rsid w:val="00EB4AD7"/>
    <w:rsid w:val="00EB4BB6"/>
    <w:rsid w:val="00EB4C34"/>
    <w:rsid w:val="00EB4D9B"/>
    <w:rsid w:val="00EB4DBE"/>
    <w:rsid w:val="00EB4DFD"/>
    <w:rsid w:val="00EB4E0C"/>
    <w:rsid w:val="00EB4FED"/>
    <w:rsid w:val="00EB506C"/>
    <w:rsid w:val="00EB5124"/>
    <w:rsid w:val="00EB520D"/>
    <w:rsid w:val="00EB530B"/>
    <w:rsid w:val="00EB536F"/>
    <w:rsid w:val="00EB5370"/>
    <w:rsid w:val="00EB53DF"/>
    <w:rsid w:val="00EB53E3"/>
    <w:rsid w:val="00EB5412"/>
    <w:rsid w:val="00EB5425"/>
    <w:rsid w:val="00EB56F3"/>
    <w:rsid w:val="00EB5722"/>
    <w:rsid w:val="00EB5871"/>
    <w:rsid w:val="00EB5A2F"/>
    <w:rsid w:val="00EB5A3F"/>
    <w:rsid w:val="00EB5A58"/>
    <w:rsid w:val="00EB5A65"/>
    <w:rsid w:val="00EB5AD8"/>
    <w:rsid w:val="00EB5B51"/>
    <w:rsid w:val="00EB5BE4"/>
    <w:rsid w:val="00EB5E04"/>
    <w:rsid w:val="00EB5E74"/>
    <w:rsid w:val="00EB5F38"/>
    <w:rsid w:val="00EB5FFF"/>
    <w:rsid w:val="00EB605B"/>
    <w:rsid w:val="00EB60F2"/>
    <w:rsid w:val="00EB63C8"/>
    <w:rsid w:val="00EB63EF"/>
    <w:rsid w:val="00EB6436"/>
    <w:rsid w:val="00EB643A"/>
    <w:rsid w:val="00EB670A"/>
    <w:rsid w:val="00EB694F"/>
    <w:rsid w:val="00EB6959"/>
    <w:rsid w:val="00EB69CC"/>
    <w:rsid w:val="00EB6AA8"/>
    <w:rsid w:val="00EB6AE2"/>
    <w:rsid w:val="00EB6B4A"/>
    <w:rsid w:val="00EB6C76"/>
    <w:rsid w:val="00EB6CE7"/>
    <w:rsid w:val="00EB6D33"/>
    <w:rsid w:val="00EB6E33"/>
    <w:rsid w:val="00EB6F49"/>
    <w:rsid w:val="00EB6F4B"/>
    <w:rsid w:val="00EB6FC1"/>
    <w:rsid w:val="00EB7345"/>
    <w:rsid w:val="00EB7587"/>
    <w:rsid w:val="00EB7618"/>
    <w:rsid w:val="00EB762F"/>
    <w:rsid w:val="00EB7704"/>
    <w:rsid w:val="00EB7720"/>
    <w:rsid w:val="00EB7732"/>
    <w:rsid w:val="00EB775E"/>
    <w:rsid w:val="00EB7838"/>
    <w:rsid w:val="00EB78A2"/>
    <w:rsid w:val="00EB7924"/>
    <w:rsid w:val="00EB793C"/>
    <w:rsid w:val="00EB7A23"/>
    <w:rsid w:val="00EB7AB2"/>
    <w:rsid w:val="00EB7BA1"/>
    <w:rsid w:val="00EB7BF5"/>
    <w:rsid w:val="00EB7C50"/>
    <w:rsid w:val="00EB7DD7"/>
    <w:rsid w:val="00EB7E40"/>
    <w:rsid w:val="00EB7E94"/>
    <w:rsid w:val="00EB7F77"/>
    <w:rsid w:val="00EB7F7A"/>
    <w:rsid w:val="00EC005F"/>
    <w:rsid w:val="00EC007C"/>
    <w:rsid w:val="00EC0081"/>
    <w:rsid w:val="00EC00AB"/>
    <w:rsid w:val="00EC00F3"/>
    <w:rsid w:val="00EC0100"/>
    <w:rsid w:val="00EC0223"/>
    <w:rsid w:val="00EC0317"/>
    <w:rsid w:val="00EC037A"/>
    <w:rsid w:val="00EC03E0"/>
    <w:rsid w:val="00EC040B"/>
    <w:rsid w:val="00EC0421"/>
    <w:rsid w:val="00EC043F"/>
    <w:rsid w:val="00EC0447"/>
    <w:rsid w:val="00EC068F"/>
    <w:rsid w:val="00EC06BC"/>
    <w:rsid w:val="00EC0720"/>
    <w:rsid w:val="00EC07D5"/>
    <w:rsid w:val="00EC08B9"/>
    <w:rsid w:val="00EC08E6"/>
    <w:rsid w:val="00EC09D6"/>
    <w:rsid w:val="00EC09FA"/>
    <w:rsid w:val="00EC0ACF"/>
    <w:rsid w:val="00EC0B15"/>
    <w:rsid w:val="00EC0B23"/>
    <w:rsid w:val="00EC0B8B"/>
    <w:rsid w:val="00EC0C20"/>
    <w:rsid w:val="00EC0C3B"/>
    <w:rsid w:val="00EC0DF4"/>
    <w:rsid w:val="00EC0F17"/>
    <w:rsid w:val="00EC0F2D"/>
    <w:rsid w:val="00EC0FF2"/>
    <w:rsid w:val="00EC10B1"/>
    <w:rsid w:val="00EC11E4"/>
    <w:rsid w:val="00EC12A5"/>
    <w:rsid w:val="00EC12B5"/>
    <w:rsid w:val="00EC12C8"/>
    <w:rsid w:val="00EC12DE"/>
    <w:rsid w:val="00EC136A"/>
    <w:rsid w:val="00EC136E"/>
    <w:rsid w:val="00EC13AD"/>
    <w:rsid w:val="00EC1425"/>
    <w:rsid w:val="00EC1593"/>
    <w:rsid w:val="00EC1612"/>
    <w:rsid w:val="00EC166E"/>
    <w:rsid w:val="00EC1754"/>
    <w:rsid w:val="00EC179B"/>
    <w:rsid w:val="00EC17B4"/>
    <w:rsid w:val="00EC1817"/>
    <w:rsid w:val="00EC18E9"/>
    <w:rsid w:val="00EC1A23"/>
    <w:rsid w:val="00EC1A59"/>
    <w:rsid w:val="00EC1B65"/>
    <w:rsid w:val="00EC1B96"/>
    <w:rsid w:val="00EC1BEE"/>
    <w:rsid w:val="00EC1C3F"/>
    <w:rsid w:val="00EC1CC3"/>
    <w:rsid w:val="00EC1CDC"/>
    <w:rsid w:val="00EC1E16"/>
    <w:rsid w:val="00EC1E2F"/>
    <w:rsid w:val="00EC1E8D"/>
    <w:rsid w:val="00EC1F6F"/>
    <w:rsid w:val="00EC1F75"/>
    <w:rsid w:val="00EC2015"/>
    <w:rsid w:val="00EC2016"/>
    <w:rsid w:val="00EC20C9"/>
    <w:rsid w:val="00EC20E6"/>
    <w:rsid w:val="00EC20F7"/>
    <w:rsid w:val="00EC21C3"/>
    <w:rsid w:val="00EC22A8"/>
    <w:rsid w:val="00EC23F8"/>
    <w:rsid w:val="00EC248A"/>
    <w:rsid w:val="00EC248D"/>
    <w:rsid w:val="00EC25D6"/>
    <w:rsid w:val="00EC2645"/>
    <w:rsid w:val="00EC26DD"/>
    <w:rsid w:val="00EC26DE"/>
    <w:rsid w:val="00EC26E7"/>
    <w:rsid w:val="00EC2893"/>
    <w:rsid w:val="00EC2989"/>
    <w:rsid w:val="00EC29D5"/>
    <w:rsid w:val="00EC29F4"/>
    <w:rsid w:val="00EC2ABD"/>
    <w:rsid w:val="00EC2B50"/>
    <w:rsid w:val="00EC2BCB"/>
    <w:rsid w:val="00EC2C3C"/>
    <w:rsid w:val="00EC2E1C"/>
    <w:rsid w:val="00EC2E50"/>
    <w:rsid w:val="00EC2E71"/>
    <w:rsid w:val="00EC2E7E"/>
    <w:rsid w:val="00EC2F66"/>
    <w:rsid w:val="00EC2F97"/>
    <w:rsid w:val="00EC3154"/>
    <w:rsid w:val="00EC31AC"/>
    <w:rsid w:val="00EC32F0"/>
    <w:rsid w:val="00EC33E7"/>
    <w:rsid w:val="00EC3400"/>
    <w:rsid w:val="00EC343F"/>
    <w:rsid w:val="00EC3453"/>
    <w:rsid w:val="00EC348A"/>
    <w:rsid w:val="00EC34B4"/>
    <w:rsid w:val="00EC34D0"/>
    <w:rsid w:val="00EC36A9"/>
    <w:rsid w:val="00EC3770"/>
    <w:rsid w:val="00EC3790"/>
    <w:rsid w:val="00EC37AE"/>
    <w:rsid w:val="00EC387B"/>
    <w:rsid w:val="00EC3A40"/>
    <w:rsid w:val="00EC3A87"/>
    <w:rsid w:val="00EC3AB7"/>
    <w:rsid w:val="00EC3AF0"/>
    <w:rsid w:val="00EC3B39"/>
    <w:rsid w:val="00EC3DBD"/>
    <w:rsid w:val="00EC3E41"/>
    <w:rsid w:val="00EC3EB0"/>
    <w:rsid w:val="00EC3FB9"/>
    <w:rsid w:val="00EC40C5"/>
    <w:rsid w:val="00EC4161"/>
    <w:rsid w:val="00EC4173"/>
    <w:rsid w:val="00EC4207"/>
    <w:rsid w:val="00EC4328"/>
    <w:rsid w:val="00EC4360"/>
    <w:rsid w:val="00EC43BA"/>
    <w:rsid w:val="00EC444A"/>
    <w:rsid w:val="00EC44A3"/>
    <w:rsid w:val="00EC44B5"/>
    <w:rsid w:val="00EC4665"/>
    <w:rsid w:val="00EC4667"/>
    <w:rsid w:val="00EC4797"/>
    <w:rsid w:val="00EC47E5"/>
    <w:rsid w:val="00EC480B"/>
    <w:rsid w:val="00EC482B"/>
    <w:rsid w:val="00EC4AA1"/>
    <w:rsid w:val="00EC4B4E"/>
    <w:rsid w:val="00EC4B6E"/>
    <w:rsid w:val="00EC4B93"/>
    <w:rsid w:val="00EC4C9D"/>
    <w:rsid w:val="00EC4DE8"/>
    <w:rsid w:val="00EC4E12"/>
    <w:rsid w:val="00EC4E82"/>
    <w:rsid w:val="00EC4F06"/>
    <w:rsid w:val="00EC4F5F"/>
    <w:rsid w:val="00EC4FE9"/>
    <w:rsid w:val="00EC503A"/>
    <w:rsid w:val="00EC505E"/>
    <w:rsid w:val="00EC5089"/>
    <w:rsid w:val="00EC512D"/>
    <w:rsid w:val="00EC5141"/>
    <w:rsid w:val="00EC531A"/>
    <w:rsid w:val="00EC546B"/>
    <w:rsid w:val="00EC548C"/>
    <w:rsid w:val="00EC5490"/>
    <w:rsid w:val="00EC54EF"/>
    <w:rsid w:val="00EC5520"/>
    <w:rsid w:val="00EC5676"/>
    <w:rsid w:val="00EC56FE"/>
    <w:rsid w:val="00EC570B"/>
    <w:rsid w:val="00EC58E5"/>
    <w:rsid w:val="00EC5BDB"/>
    <w:rsid w:val="00EC5C18"/>
    <w:rsid w:val="00EC5C76"/>
    <w:rsid w:val="00EC5D16"/>
    <w:rsid w:val="00EC6050"/>
    <w:rsid w:val="00EC60FD"/>
    <w:rsid w:val="00EC62BD"/>
    <w:rsid w:val="00EC630E"/>
    <w:rsid w:val="00EC631A"/>
    <w:rsid w:val="00EC653E"/>
    <w:rsid w:val="00EC654F"/>
    <w:rsid w:val="00EC65B5"/>
    <w:rsid w:val="00EC6601"/>
    <w:rsid w:val="00EC66C5"/>
    <w:rsid w:val="00EC671F"/>
    <w:rsid w:val="00EC6760"/>
    <w:rsid w:val="00EC68C6"/>
    <w:rsid w:val="00EC68D9"/>
    <w:rsid w:val="00EC6916"/>
    <w:rsid w:val="00EC6918"/>
    <w:rsid w:val="00EC69B2"/>
    <w:rsid w:val="00EC69F0"/>
    <w:rsid w:val="00EC6A6A"/>
    <w:rsid w:val="00EC6ABE"/>
    <w:rsid w:val="00EC6AD7"/>
    <w:rsid w:val="00EC6BB6"/>
    <w:rsid w:val="00EC6BBD"/>
    <w:rsid w:val="00EC6CCB"/>
    <w:rsid w:val="00EC6D12"/>
    <w:rsid w:val="00EC6D8B"/>
    <w:rsid w:val="00EC6DCB"/>
    <w:rsid w:val="00EC6DDF"/>
    <w:rsid w:val="00EC6E30"/>
    <w:rsid w:val="00EC6E76"/>
    <w:rsid w:val="00EC6ED3"/>
    <w:rsid w:val="00EC6EDC"/>
    <w:rsid w:val="00EC6F12"/>
    <w:rsid w:val="00EC6F40"/>
    <w:rsid w:val="00EC6F47"/>
    <w:rsid w:val="00EC6FC6"/>
    <w:rsid w:val="00EC6FEE"/>
    <w:rsid w:val="00EC7025"/>
    <w:rsid w:val="00EC70FE"/>
    <w:rsid w:val="00EC7103"/>
    <w:rsid w:val="00EC7156"/>
    <w:rsid w:val="00EC7180"/>
    <w:rsid w:val="00EC733D"/>
    <w:rsid w:val="00EC7489"/>
    <w:rsid w:val="00EC74EC"/>
    <w:rsid w:val="00EC7529"/>
    <w:rsid w:val="00EC753B"/>
    <w:rsid w:val="00EC75B5"/>
    <w:rsid w:val="00EC779D"/>
    <w:rsid w:val="00EC7800"/>
    <w:rsid w:val="00EC7940"/>
    <w:rsid w:val="00EC79C7"/>
    <w:rsid w:val="00EC79F2"/>
    <w:rsid w:val="00EC7A20"/>
    <w:rsid w:val="00EC7B10"/>
    <w:rsid w:val="00EC7B4A"/>
    <w:rsid w:val="00EC7BC3"/>
    <w:rsid w:val="00EC7BE0"/>
    <w:rsid w:val="00EC7BF8"/>
    <w:rsid w:val="00EC7CEC"/>
    <w:rsid w:val="00EC7D29"/>
    <w:rsid w:val="00EC7D38"/>
    <w:rsid w:val="00EC7DDC"/>
    <w:rsid w:val="00EC7E39"/>
    <w:rsid w:val="00EC7EA8"/>
    <w:rsid w:val="00EC7F38"/>
    <w:rsid w:val="00ED0008"/>
    <w:rsid w:val="00ED0229"/>
    <w:rsid w:val="00ED036A"/>
    <w:rsid w:val="00ED0427"/>
    <w:rsid w:val="00ED0453"/>
    <w:rsid w:val="00ED05DF"/>
    <w:rsid w:val="00ED061B"/>
    <w:rsid w:val="00ED0761"/>
    <w:rsid w:val="00ED077E"/>
    <w:rsid w:val="00ED07BA"/>
    <w:rsid w:val="00ED0816"/>
    <w:rsid w:val="00ED083A"/>
    <w:rsid w:val="00ED0840"/>
    <w:rsid w:val="00ED08D8"/>
    <w:rsid w:val="00ED08E1"/>
    <w:rsid w:val="00ED099C"/>
    <w:rsid w:val="00ED09C5"/>
    <w:rsid w:val="00ED0AE5"/>
    <w:rsid w:val="00ED0C4B"/>
    <w:rsid w:val="00ED0C86"/>
    <w:rsid w:val="00ED0D5C"/>
    <w:rsid w:val="00ED0E9C"/>
    <w:rsid w:val="00ED0EC7"/>
    <w:rsid w:val="00ED0FB0"/>
    <w:rsid w:val="00ED0FB4"/>
    <w:rsid w:val="00ED11B2"/>
    <w:rsid w:val="00ED12A0"/>
    <w:rsid w:val="00ED12E1"/>
    <w:rsid w:val="00ED1319"/>
    <w:rsid w:val="00ED140C"/>
    <w:rsid w:val="00ED14C6"/>
    <w:rsid w:val="00ED1585"/>
    <w:rsid w:val="00ED1764"/>
    <w:rsid w:val="00ED17A3"/>
    <w:rsid w:val="00ED1871"/>
    <w:rsid w:val="00ED19E6"/>
    <w:rsid w:val="00ED1A57"/>
    <w:rsid w:val="00ED1A5A"/>
    <w:rsid w:val="00ED1A9D"/>
    <w:rsid w:val="00ED1B42"/>
    <w:rsid w:val="00ED1BFE"/>
    <w:rsid w:val="00ED1D04"/>
    <w:rsid w:val="00ED1D7F"/>
    <w:rsid w:val="00ED1DAF"/>
    <w:rsid w:val="00ED1DE2"/>
    <w:rsid w:val="00ED1E42"/>
    <w:rsid w:val="00ED1ECA"/>
    <w:rsid w:val="00ED1F9E"/>
    <w:rsid w:val="00ED2091"/>
    <w:rsid w:val="00ED20E7"/>
    <w:rsid w:val="00ED224F"/>
    <w:rsid w:val="00ED22CB"/>
    <w:rsid w:val="00ED2432"/>
    <w:rsid w:val="00ED2475"/>
    <w:rsid w:val="00ED24C0"/>
    <w:rsid w:val="00ED24DE"/>
    <w:rsid w:val="00ED24EC"/>
    <w:rsid w:val="00ED2579"/>
    <w:rsid w:val="00ED264B"/>
    <w:rsid w:val="00ED279B"/>
    <w:rsid w:val="00ED292A"/>
    <w:rsid w:val="00ED2B00"/>
    <w:rsid w:val="00ED2C13"/>
    <w:rsid w:val="00ED2C57"/>
    <w:rsid w:val="00ED2CCB"/>
    <w:rsid w:val="00ED2F0E"/>
    <w:rsid w:val="00ED2F12"/>
    <w:rsid w:val="00ED2F4D"/>
    <w:rsid w:val="00ED3014"/>
    <w:rsid w:val="00ED30EA"/>
    <w:rsid w:val="00ED318D"/>
    <w:rsid w:val="00ED31FD"/>
    <w:rsid w:val="00ED32B9"/>
    <w:rsid w:val="00ED3364"/>
    <w:rsid w:val="00ED33C3"/>
    <w:rsid w:val="00ED33D0"/>
    <w:rsid w:val="00ED33D4"/>
    <w:rsid w:val="00ED33F1"/>
    <w:rsid w:val="00ED357F"/>
    <w:rsid w:val="00ED35B4"/>
    <w:rsid w:val="00ED3600"/>
    <w:rsid w:val="00ED3663"/>
    <w:rsid w:val="00ED3725"/>
    <w:rsid w:val="00ED3737"/>
    <w:rsid w:val="00ED3768"/>
    <w:rsid w:val="00ED3780"/>
    <w:rsid w:val="00ED3830"/>
    <w:rsid w:val="00ED38BB"/>
    <w:rsid w:val="00ED38D6"/>
    <w:rsid w:val="00ED398C"/>
    <w:rsid w:val="00ED3A92"/>
    <w:rsid w:val="00ED3BF5"/>
    <w:rsid w:val="00ED3BF9"/>
    <w:rsid w:val="00ED3C20"/>
    <w:rsid w:val="00ED3C2C"/>
    <w:rsid w:val="00ED3C9B"/>
    <w:rsid w:val="00ED3D69"/>
    <w:rsid w:val="00ED3DBF"/>
    <w:rsid w:val="00ED3E9E"/>
    <w:rsid w:val="00ED3EE8"/>
    <w:rsid w:val="00ED3F59"/>
    <w:rsid w:val="00ED3F9E"/>
    <w:rsid w:val="00ED3FD0"/>
    <w:rsid w:val="00ED3FF7"/>
    <w:rsid w:val="00ED4020"/>
    <w:rsid w:val="00ED4047"/>
    <w:rsid w:val="00ED437C"/>
    <w:rsid w:val="00ED44C7"/>
    <w:rsid w:val="00ED45FD"/>
    <w:rsid w:val="00ED471D"/>
    <w:rsid w:val="00ED4825"/>
    <w:rsid w:val="00ED4896"/>
    <w:rsid w:val="00ED491D"/>
    <w:rsid w:val="00ED49F4"/>
    <w:rsid w:val="00ED4B70"/>
    <w:rsid w:val="00ED4C07"/>
    <w:rsid w:val="00ED4C8B"/>
    <w:rsid w:val="00ED4CD1"/>
    <w:rsid w:val="00ED4EAF"/>
    <w:rsid w:val="00ED4F98"/>
    <w:rsid w:val="00ED5056"/>
    <w:rsid w:val="00ED50AF"/>
    <w:rsid w:val="00ED50C6"/>
    <w:rsid w:val="00ED518F"/>
    <w:rsid w:val="00ED519D"/>
    <w:rsid w:val="00ED51E4"/>
    <w:rsid w:val="00ED51E8"/>
    <w:rsid w:val="00ED524B"/>
    <w:rsid w:val="00ED529D"/>
    <w:rsid w:val="00ED5318"/>
    <w:rsid w:val="00ED53E2"/>
    <w:rsid w:val="00ED5518"/>
    <w:rsid w:val="00ED5539"/>
    <w:rsid w:val="00ED5650"/>
    <w:rsid w:val="00ED5670"/>
    <w:rsid w:val="00ED590F"/>
    <w:rsid w:val="00ED594C"/>
    <w:rsid w:val="00ED5A86"/>
    <w:rsid w:val="00ED5AB4"/>
    <w:rsid w:val="00ED5B97"/>
    <w:rsid w:val="00ED5C4B"/>
    <w:rsid w:val="00ED5C8C"/>
    <w:rsid w:val="00ED5D98"/>
    <w:rsid w:val="00ED5DC4"/>
    <w:rsid w:val="00ED5EED"/>
    <w:rsid w:val="00ED5EFA"/>
    <w:rsid w:val="00ED5F74"/>
    <w:rsid w:val="00ED6084"/>
    <w:rsid w:val="00ED608B"/>
    <w:rsid w:val="00ED609F"/>
    <w:rsid w:val="00ED61AF"/>
    <w:rsid w:val="00ED64B2"/>
    <w:rsid w:val="00ED64B4"/>
    <w:rsid w:val="00ED6571"/>
    <w:rsid w:val="00ED6864"/>
    <w:rsid w:val="00ED6869"/>
    <w:rsid w:val="00ED6946"/>
    <w:rsid w:val="00ED6A48"/>
    <w:rsid w:val="00ED6A5F"/>
    <w:rsid w:val="00ED6BE7"/>
    <w:rsid w:val="00ED6C69"/>
    <w:rsid w:val="00ED6D56"/>
    <w:rsid w:val="00ED6D64"/>
    <w:rsid w:val="00ED6E25"/>
    <w:rsid w:val="00ED6E6E"/>
    <w:rsid w:val="00ED6E88"/>
    <w:rsid w:val="00ED6EBE"/>
    <w:rsid w:val="00ED6EF2"/>
    <w:rsid w:val="00ED6F7A"/>
    <w:rsid w:val="00ED6FEF"/>
    <w:rsid w:val="00ED70AD"/>
    <w:rsid w:val="00ED70EF"/>
    <w:rsid w:val="00ED70FA"/>
    <w:rsid w:val="00ED715E"/>
    <w:rsid w:val="00ED71EB"/>
    <w:rsid w:val="00ED7253"/>
    <w:rsid w:val="00ED7297"/>
    <w:rsid w:val="00ED729A"/>
    <w:rsid w:val="00ED7376"/>
    <w:rsid w:val="00ED7396"/>
    <w:rsid w:val="00ED73AB"/>
    <w:rsid w:val="00ED73F4"/>
    <w:rsid w:val="00ED746C"/>
    <w:rsid w:val="00ED7470"/>
    <w:rsid w:val="00ED74F6"/>
    <w:rsid w:val="00ED751B"/>
    <w:rsid w:val="00ED7601"/>
    <w:rsid w:val="00ED7873"/>
    <w:rsid w:val="00ED789C"/>
    <w:rsid w:val="00ED78FD"/>
    <w:rsid w:val="00ED7929"/>
    <w:rsid w:val="00ED79E5"/>
    <w:rsid w:val="00ED7A44"/>
    <w:rsid w:val="00ED7AE0"/>
    <w:rsid w:val="00ED7B7F"/>
    <w:rsid w:val="00ED7C2A"/>
    <w:rsid w:val="00ED7C4C"/>
    <w:rsid w:val="00ED7D8B"/>
    <w:rsid w:val="00ED7EE1"/>
    <w:rsid w:val="00ED7F06"/>
    <w:rsid w:val="00ED7F6A"/>
    <w:rsid w:val="00EE004D"/>
    <w:rsid w:val="00EE0094"/>
    <w:rsid w:val="00EE019D"/>
    <w:rsid w:val="00EE027A"/>
    <w:rsid w:val="00EE0288"/>
    <w:rsid w:val="00EE0305"/>
    <w:rsid w:val="00EE032B"/>
    <w:rsid w:val="00EE04AB"/>
    <w:rsid w:val="00EE05CD"/>
    <w:rsid w:val="00EE0655"/>
    <w:rsid w:val="00EE0693"/>
    <w:rsid w:val="00EE06F7"/>
    <w:rsid w:val="00EE070C"/>
    <w:rsid w:val="00EE070E"/>
    <w:rsid w:val="00EE0782"/>
    <w:rsid w:val="00EE0A86"/>
    <w:rsid w:val="00EE0B7C"/>
    <w:rsid w:val="00EE0B7D"/>
    <w:rsid w:val="00EE0C60"/>
    <w:rsid w:val="00EE0C85"/>
    <w:rsid w:val="00EE0DAC"/>
    <w:rsid w:val="00EE0E19"/>
    <w:rsid w:val="00EE0F57"/>
    <w:rsid w:val="00EE0FF0"/>
    <w:rsid w:val="00EE10EE"/>
    <w:rsid w:val="00EE1244"/>
    <w:rsid w:val="00EE124B"/>
    <w:rsid w:val="00EE1299"/>
    <w:rsid w:val="00EE12F4"/>
    <w:rsid w:val="00EE12FE"/>
    <w:rsid w:val="00EE130F"/>
    <w:rsid w:val="00EE138E"/>
    <w:rsid w:val="00EE13A5"/>
    <w:rsid w:val="00EE147F"/>
    <w:rsid w:val="00EE150D"/>
    <w:rsid w:val="00EE15E4"/>
    <w:rsid w:val="00EE1647"/>
    <w:rsid w:val="00EE175A"/>
    <w:rsid w:val="00EE197E"/>
    <w:rsid w:val="00EE1983"/>
    <w:rsid w:val="00EE199D"/>
    <w:rsid w:val="00EE1B7D"/>
    <w:rsid w:val="00EE1C77"/>
    <w:rsid w:val="00EE1E23"/>
    <w:rsid w:val="00EE21E1"/>
    <w:rsid w:val="00EE2210"/>
    <w:rsid w:val="00EE231A"/>
    <w:rsid w:val="00EE2446"/>
    <w:rsid w:val="00EE2490"/>
    <w:rsid w:val="00EE25A8"/>
    <w:rsid w:val="00EE26F6"/>
    <w:rsid w:val="00EE2705"/>
    <w:rsid w:val="00EE27E4"/>
    <w:rsid w:val="00EE281C"/>
    <w:rsid w:val="00EE289F"/>
    <w:rsid w:val="00EE28A0"/>
    <w:rsid w:val="00EE2A7D"/>
    <w:rsid w:val="00EE2A7E"/>
    <w:rsid w:val="00EE2AA7"/>
    <w:rsid w:val="00EE2ACB"/>
    <w:rsid w:val="00EE2C99"/>
    <w:rsid w:val="00EE2C9A"/>
    <w:rsid w:val="00EE2E3D"/>
    <w:rsid w:val="00EE2E65"/>
    <w:rsid w:val="00EE2EA3"/>
    <w:rsid w:val="00EE2F1E"/>
    <w:rsid w:val="00EE2F44"/>
    <w:rsid w:val="00EE30E8"/>
    <w:rsid w:val="00EE3177"/>
    <w:rsid w:val="00EE3211"/>
    <w:rsid w:val="00EE332B"/>
    <w:rsid w:val="00EE3377"/>
    <w:rsid w:val="00EE345F"/>
    <w:rsid w:val="00EE34E3"/>
    <w:rsid w:val="00EE34EB"/>
    <w:rsid w:val="00EE3640"/>
    <w:rsid w:val="00EE36D6"/>
    <w:rsid w:val="00EE3745"/>
    <w:rsid w:val="00EE3834"/>
    <w:rsid w:val="00EE3A6D"/>
    <w:rsid w:val="00EE3AC5"/>
    <w:rsid w:val="00EE3B1A"/>
    <w:rsid w:val="00EE3B9C"/>
    <w:rsid w:val="00EE3C07"/>
    <w:rsid w:val="00EE3C75"/>
    <w:rsid w:val="00EE3D0C"/>
    <w:rsid w:val="00EE3E47"/>
    <w:rsid w:val="00EE3E9E"/>
    <w:rsid w:val="00EE3F89"/>
    <w:rsid w:val="00EE3FCD"/>
    <w:rsid w:val="00EE4041"/>
    <w:rsid w:val="00EE4081"/>
    <w:rsid w:val="00EE40D6"/>
    <w:rsid w:val="00EE40D7"/>
    <w:rsid w:val="00EE4310"/>
    <w:rsid w:val="00EE43A3"/>
    <w:rsid w:val="00EE43D6"/>
    <w:rsid w:val="00EE44AF"/>
    <w:rsid w:val="00EE45B7"/>
    <w:rsid w:val="00EE45F6"/>
    <w:rsid w:val="00EE463B"/>
    <w:rsid w:val="00EE4665"/>
    <w:rsid w:val="00EE47B4"/>
    <w:rsid w:val="00EE480E"/>
    <w:rsid w:val="00EE48C6"/>
    <w:rsid w:val="00EE48F6"/>
    <w:rsid w:val="00EE4960"/>
    <w:rsid w:val="00EE4A50"/>
    <w:rsid w:val="00EE4C4C"/>
    <w:rsid w:val="00EE4C70"/>
    <w:rsid w:val="00EE4CC7"/>
    <w:rsid w:val="00EE4D1C"/>
    <w:rsid w:val="00EE4D2F"/>
    <w:rsid w:val="00EE4E8D"/>
    <w:rsid w:val="00EE4F25"/>
    <w:rsid w:val="00EE4F71"/>
    <w:rsid w:val="00EE501A"/>
    <w:rsid w:val="00EE50B9"/>
    <w:rsid w:val="00EE5331"/>
    <w:rsid w:val="00EE5399"/>
    <w:rsid w:val="00EE539F"/>
    <w:rsid w:val="00EE540D"/>
    <w:rsid w:val="00EE54D8"/>
    <w:rsid w:val="00EE5540"/>
    <w:rsid w:val="00EE557B"/>
    <w:rsid w:val="00EE55C0"/>
    <w:rsid w:val="00EE55ED"/>
    <w:rsid w:val="00EE563D"/>
    <w:rsid w:val="00EE586E"/>
    <w:rsid w:val="00EE5ABE"/>
    <w:rsid w:val="00EE5AD9"/>
    <w:rsid w:val="00EE5BAF"/>
    <w:rsid w:val="00EE5DFB"/>
    <w:rsid w:val="00EE5E3C"/>
    <w:rsid w:val="00EE5E67"/>
    <w:rsid w:val="00EE5EC9"/>
    <w:rsid w:val="00EE5F57"/>
    <w:rsid w:val="00EE5F6F"/>
    <w:rsid w:val="00EE6029"/>
    <w:rsid w:val="00EE6036"/>
    <w:rsid w:val="00EE6209"/>
    <w:rsid w:val="00EE6276"/>
    <w:rsid w:val="00EE62ED"/>
    <w:rsid w:val="00EE6377"/>
    <w:rsid w:val="00EE6385"/>
    <w:rsid w:val="00EE6399"/>
    <w:rsid w:val="00EE6442"/>
    <w:rsid w:val="00EE652B"/>
    <w:rsid w:val="00EE654A"/>
    <w:rsid w:val="00EE65C0"/>
    <w:rsid w:val="00EE6696"/>
    <w:rsid w:val="00EE6764"/>
    <w:rsid w:val="00EE6776"/>
    <w:rsid w:val="00EE6832"/>
    <w:rsid w:val="00EE693D"/>
    <w:rsid w:val="00EE6A11"/>
    <w:rsid w:val="00EE6B84"/>
    <w:rsid w:val="00EE6B9C"/>
    <w:rsid w:val="00EE6D87"/>
    <w:rsid w:val="00EE6E7E"/>
    <w:rsid w:val="00EE6F69"/>
    <w:rsid w:val="00EE71E6"/>
    <w:rsid w:val="00EE730D"/>
    <w:rsid w:val="00EE7477"/>
    <w:rsid w:val="00EE74DA"/>
    <w:rsid w:val="00EE754B"/>
    <w:rsid w:val="00EE7597"/>
    <w:rsid w:val="00EE76A8"/>
    <w:rsid w:val="00EE7780"/>
    <w:rsid w:val="00EE77AB"/>
    <w:rsid w:val="00EE78B9"/>
    <w:rsid w:val="00EE78E3"/>
    <w:rsid w:val="00EE7978"/>
    <w:rsid w:val="00EE79E3"/>
    <w:rsid w:val="00EE7A6B"/>
    <w:rsid w:val="00EE7AE9"/>
    <w:rsid w:val="00EE7CFB"/>
    <w:rsid w:val="00EE7D8C"/>
    <w:rsid w:val="00EE7DFB"/>
    <w:rsid w:val="00EE7E98"/>
    <w:rsid w:val="00EE7FD2"/>
    <w:rsid w:val="00EE7FEA"/>
    <w:rsid w:val="00EF0011"/>
    <w:rsid w:val="00EF01FA"/>
    <w:rsid w:val="00EF0200"/>
    <w:rsid w:val="00EF027B"/>
    <w:rsid w:val="00EF0325"/>
    <w:rsid w:val="00EF039D"/>
    <w:rsid w:val="00EF05DD"/>
    <w:rsid w:val="00EF05FB"/>
    <w:rsid w:val="00EF0662"/>
    <w:rsid w:val="00EF0664"/>
    <w:rsid w:val="00EF0818"/>
    <w:rsid w:val="00EF08D0"/>
    <w:rsid w:val="00EF0942"/>
    <w:rsid w:val="00EF09C0"/>
    <w:rsid w:val="00EF0A44"/>
    <w:rsid w:val="00EF0BE3"/>
    <w:rsid w:val="00EF0BED"/>
    <w:rsid w:val="00EF0C37"/>
    <w:rsid w:val="00EF0C55"/>
    <w:rsid w:val="00EF0D2F"/>
    <w:rsid w:val="00EF0D32"/>
    <w:rsid w:val="00EF0D93"/>
    <w:rsid w:val="00EF0DB2"/>
    <w:rsid w:val="00EF0ED8"/>
    <w:rsid w:val="00EF0F83"/>
    <w:rsid w:val="00EF0F88"/>
    <w:rsid w:val="00EF0FE3"/>
    <w:rsid w:val="00EF114F"/>
    <w:rsid w:val="00EF115D"/>
    <w:rsid w:val="00EF119F"/>
    <w:rsid w:val="00EF11FC"/>
    <w:rsid w:val="00EF12F1"/>
    <w:rsid w:val="00EF136A"/>
    <w:rsid w:val="00EF13DB"/>
    <w:rsid w:val="00EF13E1"/>
    <w:rsid w:val="00EF1686"/>
    <w:rsid w:val="00EF1765"/>
    <w:rsid w:val="00EF1780"/>
    <w:rsid w:val="00EF17AB"/>
    <w:rsid w:val="00EF17E9"/>
    <w:rsid w:val="00EF182F"/>
    <w:rsid w:val="00EF1923"/>
    <w:rsid w:val="00EF1A34"/>
    <w:rsid w:val="00EF1A9F"/>
    <w:rsid w:val="00EF1AB5"/>
    <w:rsid w:val="00EF1AEF"/>
    <w:rsid w:val="00EF1C19"/>
    <w:rsid w:val="00EF1D55"/>
    <w:rsid w:val="00EF1D99"/>
    <w:rsid w:val="00EF1EC6"/>
    <w:rsid w:val="00EF1F86"/>
    <w:rsid w:val="00EF208D"/>
    <w:rsid w:val="00EF2138"/>
    <w:rsid w:val="00EF234C"/>
    <w:rsid w:val="00EF23E3"/>
    <w:rsid w:val="00EF245D"/>
    <w:rsid w:val="00EF2786"/>
    <w:rsid w:val="00EF27BD"/>
    <w:rsid w:val="00EF2832"/>
    <w:rsid w:val="00EF2840"/>
    <w:rsid w:val="00EF286C"/>
    <w:rsid w:val="00EF28D5"/>
    <w:rsid w:val="00EF2938"/>
    <w:rsid w:val="00EF296F"/>
    <w:rsid w:val="00EF299B"/>
    <w:rsid w:val="00EF29AB"/>
    <w:rsid w:val="00EF29AF"/>
    <w:rsid w:val="00EF2AA4"/>
    <w:rsid w:val="00EF2AF4"/>
    <w:rsid w:val="00EF2B6A"/>
    <w:rsid w:val="00EF2ED1"/>
    <w:rsid w:val="00EF2F4F"/>
    <w:rsid w:val="00EF2FE6"/>
    <w:rsid w:val="00EF30CB"/>
    <w:rsid w:val="00EF3130"/>
    <w:rsid w:val="00EF31EA"/>
    <w:rsid w:val="00EF327B"/>
    <w:rsid w:val="00EF34B4"/>
    <w:rsid w:val="00EF3572"/>
    <w:rsid w:val="00EF35D4"/>
    <w:rsid w:val="00EF364A"/>
    <w:rsid w:val="00EF3668"/>
    <w:rsid w:val="00EF3676"/>
    <w:rsid w:val="00EF36E2"/>
    <w:rsid w:val="00EF3868"/>
    <w:rsid w:val="00EF39E0"/>
    <w:rsid w:val="00EF3B9D"/>
    <w:rsid w:val="00EF3BF2"/>
    <w:rsid w:val="00EF3C06"/>
    <w:rsid w:val="00EF3CD7"/>
    <w:rsid w:val="00EF3D13"/>
    <w:rsid w:val="00EF3D28"/>
    <w:rsid w:val="00EF3D60"/>
    <w:rsid w:val="00EF3DEB"/>
    <w:rsid w:val="00EF3E3A"/>
    <w:rsid w:val="00EF3EA4"/>
    <w:rsid w:val="00EF3F1A"/>
    <w:rsid w:val="00EF4015"/>
    <w:rsid w:val="00EF4035"/>
    <w:rsid w:val="00EF4103"/>
    <w:rsid w:val="00EF4191"/>
    <w:rsid w:val="00EF4269"/>
    <w:rsid w:val="00EF4371"/>
    <w:rsid w:val="00EF4381"/>
    <w:rsid w:val="00EF44B1"/>
    <w:rsid w:val="00EF44EB"/>
    <w:rsid w:val="00EF45A8"/>
    <w:rsid w:val="00EF45EE"/>
    <w:rsid w:val="00EF45F7"/>
    <w:rsid w:val="00EF462B"/>
    <w:rsid w:val="00EF4728"/>
    <w:rsid w:val="00EF4995"/>
    <w:rsid w:val="00EF4997"/>
    <w:rsid w:val="00EF4A5D"/>
    <w:rsid w:val="00EF4A7F"/>
    <w:rsid w:val="00EF4ACE"/>
    <w:rsid w:val="00EF4B3F"/>
    <w:rsid w:val="00EF4B54"/>
    <w:rsid w:val="00EF4C14"/>
    <w:rsid w:val="00EF4D65"/>
    <w:rsid w:val="00EF4F01"/>
    <w:rsid w:val="00EF5018"/>
    <w:rsid w:val="00EF501C"/>
    <w:rsid w:val="00EF52CE"/>
    <w:rsid w:val="00EF5391"/>
    <w:rsid w:val="00EF539D"/>
    <w:rsid w:val="00EF54E2"/>
    <w:rsid w:val="00EF5521"/>
    <w:rsid w:val="00EF5581"/>
    <w:rsid w:val="00EF5611"/>
    <w:rsid w:val="00EF561A"/>
    <w:rsid w:val="00EF573F"/>
    <w:rsid w:val="00EF57D6"/>
    <w:rsid w:val="00EF5818"/>
    <w:rsid w:val="00EF5839"/>
    <w:rsid w:val="00EF58A9"/>
    <w:rsid w:val="00EF5A1A"/>
    <w:rsid w:val="00EF5CC2"/>
    <w:rsid w:val="00EF5CDA"/>
    <w:rsid w:val="00EF5CDD"/>
    <w:rsid w:val="00EF5D75"/>
    <w:rsid w:val="00EF5DBE"/>
    <w:rsid w:val="00EF5E95"/>
    <w:rsid w:val="00EF5F23"/>
    <w:rsid w:val="00EF6029"/>
    <w:rsid w:val="00EF6033"/>
    <w:rsid w:val="00EF604E"/>
    <w:rsid w:val="00EF60C7"/>
    <w:rsid w:val="00EF6196"/>
    <w:rsid w:val="00EF61BD"/>
    <w:rsid w:val="00EF628F"/>
    <w:rsid w:val="00EF6293"/>
    <w:rsid w:val="00EF62BF"/>
    <w:rsid w:val="00EF643E"/>
    <w:rsid w:val="00EF6499"/>
    <w:rsid w:val="00EF64D4"/>
    <w:rsid w:val="00EF64DC"/>
    <w:rsid w:val="00EF66C8"/>
    <w:rsid w:val="00EF6802"/>
    <w:rsid w:val="00EF689E"/>
    <w:rsid w:val="00EF68AA"/>
    <w:rsid w:val="00EF68DB"/>
    <w:rsid w:val="00EF698C"/>
    <w:rsid w:val="00EF69D9"/>
    <w:rsid w:val="00EF6A91"/>
    <w:rsid w:val="00EF6AFC"/>
    <w:rsid w:val="00EF6B04"/>
    <w:rsid w:val="00EF6BBC"/>
    <w:rsid w:val="00EF6BE8"/>
    <w:rsid w:val="00EF6BF6"/>
    <w:rsid w:val="00EF6CD4"/>
    <w:rsid w:val="00EF6D9F"/>
    <w:rsid w:val="00EF6E3D"/>
    <w:rsid w:val="00EF6F14"/>
    <w:rsid w:val="00EF7016"/>
    <w:rsid w:val="00EF717E"/>
    <w:rsid w:val="00EF731B"/>
    <w:rsid w:val="00EF7373"/>
    <w:rsid w:val="00EF73CA"/>
    <w:rsid w:val="00EF7404"/>
    <w:rsid w:val="00EF7595"/>
    <w:rsid w:val="00EF7696"/>
    <w:rsid w:val="00EF7750"/>
    <w:rsid w:val="00EF776E"/>
    <w:rsid w:val="00EF7781"/>
    <w:rsid w:val="00EF78E2"/>
    <w:rsid w:val="00EF791B"/>
    <w:rsid w:val="00EF79ED"/>
    <w:rsid w:val="00EF7A2B"/>
    <w:rsid w:val="00EF7AD9"/>
    <w:rsid w:val="00EF7B07"/>
    <w:rsid w:val="00EF7B0A"/>
    <w:rsid w:val="00EF7C58"/>
    <w:rsid w:val="00EF7CE5"/>
    <w:rsid w:val="00EF7D1C"/>
    <w:rsid w:val="00EF7D89"/>
    <w:rsid w:val="00EF7EC7"/>
    <w:rsid w:val="00EF7F6E"/>
    <w:rsid w:val="00EF7F73"/>
    <w:rsid w:val="00EF7FAE"/>
    <w:rsid w:val="00EF7FCF"/>
    <w:rsid w:val="00EF7FD1"/>
    <w:rsid w:val="00F0001A"/>
    <w:rsid w:val="00F000C9"/>
    <w:rsid w:val="00F001EB"/>
    <w:rsid w:val="00F001F1"/>
    <w:rsid w:val="00F0030A"/>
    <w:rsid w:val="00F00312"/>
    <w:rsid w:val="00F00363"/>
    <w:rsid w:val="00F0036B"/>
    <w:rsid w:val="00F005FD"/>
    <w:rsid w:val="00F00695"/>
    <w:rsid w:val="00F00701"/>
    <w:rsid w:val="00F00750"/>
    <w:rsid w:val="00F00889"/>
    <w:rsid w:val="00F00932"/>
    <w:rsid w:val="00F00A3F"/>
    <w:rsid w:val="00F00B92"/>
    <w:rsid w:val="00F00BA1"/>
    <w:rsid w:val="00F00BBD"/>
    <w:rsid w:val="00F00CC2"/>
    <w:rsid w:val="00F00E65"/>
    <w:rsid w:val="00F00F5D"/>
    <w:rsid w:val="00F00FA9"/>
    <w:rsid w:val="00F00FAA"/>
    <w:rsid w:val="00F00FE7"/>
    <w:rsid w:val="00F010AF"/>
    <w:rsid w:val="00F01111"/>
    <w:rsid w:val="00F0112E"/>
    <w:rsid w:val="00F01153"/>
    <w:rsid w:val="00F011A9"/>
    <w:rsid w:val="00F01207"/>
    <w:rsid w:val="00F01386"/>
    <w:rsid w:val="00F013BA"/>
    <w:rsid w:val="00F013C7"/>
    <w:rsid w:val="00F013D4"/>
    <w:rsid w:val="00F01409"/>
    <w:rsid w:val="00F0140E"/>
    <w:rsid w:val="00F01454"/>
    <w:rsid w:val="00F01487"/>
    <w:rsid w:val="00F0149E"/>
    <w:rsid w:val="00F014B5"/>
    <w:rsid w:val="00F014B9"/>
    <w:rsid w:val="00F0162A"/>
    <w:rsid w:val="00F01882"/>
    <w:rsid w:val="00F01A2A"/>
    <w:rsid w:val="00F01AEE"/>
    <w:rsid w:val="00F01C72"/>
    <w:rsid w:val="00F01E28"/>
    <w:rsid w:val="00F01E98"/>
    <w:rsid w:val="00F01FA6"/>
    <w:rsid w:val="00F02037"/>
    <w:rsid w:val="00F02189"/>
    <w:rsid w:val="00F02268"/>
    <w:rsid w:val="00F022DD"/>
    <w:rsid w:val="00F02370"/>
    <w:rsid w:val="00F02399"/>
    <w:rsid w:val="00F024F0"/>
    <w:rsid w:val="00F0252B"/>
    <w:rsid w:val="00F0253D"/>
    <w:rsid w:val="00F02562"/>
    <w:rsid w:val="00F02668"/>
    <w:rsid w:val="00F027DC"/>
    <w:rsid w:val="00F02A12"/>
    <w:rsid w:val="00F02A8A"/>
    <w:rsid w:val="00F02A94"/>
    <w:rsid w:val="00F02AEF"/>
    <w:rsid w:val="00F02BAA"/>
    <w:rsid w:val="00F02C22"/>
    <w:rsid w:val="00F02CAD"/>
    <w:rsid w:val="00F02CCA"/>
    <w:rsid w:val="00F02D64"/>
    <w:rsid w:val="00F02DBF"/>
    <w:rsid w:val="00F03071"/>
    <w:rsid w:val="00F03143"/>
    <w:rsid w:val="00F03282"/>
    <w:rsid w:val="00F03286"/>
    <w:rsid w:val="00F0329D"/>
    <w:rsid w:val="00F03387"/>
    <w:rsid w:val="00F03445"/>
    <w:rsid w:val="00F03497"/>
    <w:rsid w:val="00F034AA"/>
    <w:rsid w:val="00F034E3"/>
    <w:rsid w:val="00F03631"/>
    <w:rsid w:val="00F036A2"/>
    <w:rsid w:val="00F0377C"/>
    <w:rsid w:val="00F0385C"/>
    <w:rsid w:val="00F038FF"/>
    <w:rsid w:val="00F03917"/>
    <w:rsid w:val="00F039AB"/>
    <w:rsid w:val="00F03AFF"/>
    <w:rsid w:val="00F03C25"/>
    <w:rsid w:val="00F03C64"/>
    <w:rsid w:val="00F03C9D"/>
    <w:rsid w:val="00F03CEB"/>
    <w:rsid w:val="00F03D07"/>
    <w:rsid w:val="00F03D67"/>
    <w:rsid w:val="00F03D6A"/>
    <w:rsid w:val="00F03DC9"/>
    <w:rsid w:val="00F03DDB"/>
    <w:rsid w:val="00F03DE5"/>
    <w:rsid w:val="00F04009"/>
    <w:rsid w:val="00F04027"/>
    <w:rsid w:val="00F04117"/>
    <w:rsid w:val="00F0419A"/>
    <w:rsid w:val="00F041B9"/>
    <w:rsid w:val="00F0420B"/>
    <w:rsid w:val="00F04241"/>
    <w:rsid w:val="00F04251"/>
    <w:rsid w:val="00F04292"/>
    <w:rsid w:val="00F0435C"/>
    <w:rsid w:val="00F04453"/>
    <w:rsid w:val="00F04539"/>
    <w:rsid w:val="00F04541"/>
    <w:rsid w:val="00F04550"/>
    <w:rsid w:val="00F045FB"/>
    <w:rsid w:val="00F04638"/>
    <w:rsid w:val="00F046B4"/>
    <w:rsid w:val="00F047B6"/>
    <w:rsid w:val="00F04864"/>
    <w:rsid w:val="00F04886"/>
    <w:rsid w:val="00F04929"/>
    <w:rsid w:val="00F04960"/>
    <w:rsid w:val="00F04ADD"/>
    <w:rsid w:val="00F04AEE"/>
    <w:rsid w:val="00F04B4B"/>
    <w:rsid w:val="00F04D0A"/>
    <w:rsid w:val="00F04DE8"/>
    <w:rsid w:val="00F04EAA"/>
    <w:rsid w:val="00F04ED5"/>
    <w:rsid w:val="00F04F35"/>
    <w:rsid w:val="00F05025"/>
    <w:rsid w:val="00F0504F"/>
    <w:rsid w:val="00F05179"/>
    <w:rsid w:val="00F05266"/>
    <w:rsid w:val="00F0527C"/>
    <w:rsid w:val="00F052B1"/>
    <w:rsid w:val="00F05377"/>
    <w:rsid w:val="00F053C4"/>
    <w:rsid w:val="00F053E6"/>
    <w:rsid w:val="00F05406"/>
    <w:rsid w:val="00F05441"/>
    <w:rsid w:val="00F0550E"/>
    <w:rsid w:val="00F05609"/>
    <w:rsid w:val="00F05638"/>
    <w:rsid w:val="00F05653"/>
    <w:rsid w:val="00F05812"/>
    <w:rsid w:val="00F0586D"/>
    <w:rsid w:val="00F05910"/>
    <w:rsid w:val="00F05979"/>
    <w:rsid w:val="00F05A52"/>
    <w:rsid w:val="00F05AD7"/>
    <w:rsid w:val="00F05B56"/>
    <w:rsid w:val="00F05E0E"/>
    <w:rsid w:val="00F05ED1"/>
    <w:rsid w:val="00F05F37"/>
    <w:rsid w:val="00F05F5F"/>
    <w:rsid w:val="00F060EE"/>
    <w:rsid w:val="00F06100"/>
    <w:rsid w:val="00F061A9"/>
    <w:rsid w:val="00F063CE"/>
    <w:rsid w:val="00F06430"/>
    <w:rsid w:val="00F06449"/>
    <w:rsid w:val="00F06529"/>
    <w:rsid w:val="00F06695"/>
    <w:rsid w:val="00F0669D"/>
    <w:rsid w:val="00F06707"/>
    <w:rsid w:val="00F0674C"/>
    <w:rsid w:val="00F067E6"/>
    <w:rsid w:val="00F06902"/>
    <w:rsid w:val="00F069BD"/>
    <w:rsid w:val="00F069DB"/>
    <w:rsid w:val="00F069FE"/>
    <w:rsid w:val="00F06A36"/>
    <w:rsid w:val="00F06CAA"/>
    <w:rsid w:val="00F06CEA"/>
    <w:rsid w:val="00F06D6F"/>
    <w:rsid w:val="00F06D71"/>
    <w:rsid w:val="00F06DD5"/>
    <w:rsid w:val="00F06DD6"/>
    <w:rsid w:val="00F06DF5"/>
    <w:rsid w:val="00F06E1E"/>
    <w:rsid w:val="00F06EDD"/>
    <w:rsid w:val="00F06F9A"/>
    <w:rsid w:val="00F07085"/>
    <w:rsid w:val="00F07095"/>
    <w:rsid w:val="00F0710A"/>
    <w:rsid w:val="00F07198"/>
    <w:rsid w:val="00F074FC"/>
    <w:rsid w:val="00F075A2"/>
    <w:rsid w:val="00F0773C"/>
    <w:rsid w:val="00F07754"/>
    <w:rsid w:val="00F07763"/>
    <w:rsid w:val="00F0783A"/>
    <w:rsid w:val="00F07841"/>
    <w:rsid w:val="00F07845"/>
    <w:rsid w:val="00F078A3"/>
    <w:rsid w:val="00F078AB"/>
    <w:rsid w:val="00F07A10"/>
    <w:rsid w:val="00F07A92"/>
    <w:rsid w:val="00F07BDD"/>
    <w:rsid w:val="00F07CD5"/>
    <w:rsid w:val="00F07CE2"/>
    <w:rsid w:val="00F07D30"/>
    <w:rsid w:val="00F07D4E"/>
    <w:rsid w:val="00F07DD1"/>
    <w:rsid w:val="00F07DF8"/>
    <w:rsid w:val="00F07E07"/>
    <w:rsid w:val="00F07E20"/>
    <w:rsid w:val="00F07E9A"/>
    <w:rsid w:val="00F07F77"/>
    <w:rsid w:val="00F1001B"/>
    <w:rsid w:val="00F10103"/>
    <w:rsid w:val="00F10184"/>
    <w:rsid w:val="00F10186"/>
    <w:rsid w:val="00F101D7"/>
    <w:rsid w:val="00F1023E"/>
    <w:rsid w:val="00F102E3"/>
    <w:rsid w:val="00F10332"/>
    <w:rsid w:val="00F10383"/>
    <w:rsid w:val="00F10407"/>
    <w:rsid w:val="00F104F1"/>
    <w:rsid w:val="00F104F8"/>
    <w:rsid w:val="00F1050D"/>
    <w:rsid w:val="00F105C1"/>
    <w:rsid w:val="00F105F3"/>
    <w:rsid w:val="00F1064E"/>
    <w:rsid w:val="00F106EB"/>
    <w:rsid w:val="00F106F8"/>
    <w:rsid w:val="00F10701"/>
    <w:rsid w:val="00F1074F"/>
    <w:rsid w:val="00F108F1"/>
    <w:rsid w:val="00F10908"/>
    <w:rsid w:val="00F10A1A"/>
    <w:rsid w:val="00F10A46"/>
    <w:rsid w:val="00F10AD9"/>
    <w:rsid w:val="00F10B2F"/>
    <w:rsid w:val="00F10B79"/>
    <w:rsid w:val="00F10DA5"/>
    <w:rsid w:val="00F10DA9"/>
    <w:rsid w:val="00F10DB3"/>
    <w:rsid w:val="00F10E37"/>
    <w:rsid w:val="00F10F37"/>
    <w:rsid w:val="00F10FAF"/>
    <w:rsid w:val="00F10FD2"/>
    <w:rsid w:val="00F110D8"/>
    <w:rsid w:val="00F110FA"/>
    <w:rsid w:val="00F1113E"/>
    <w:rsid w:val="00F11210"/>
    <w:rsid w:val="00F11212"/>
    <w:rsid w:val="00F1126D"/>
    <w:rsid w:val="00F112DE"/>
    <w:rsid w:val="00F1151A"/>
    <w:rsid w:val="00F1156B"/>
    <w:rsid w:val="00F116D7"/>
    <w:rsid w:val="00F1174F"/>
    <w:rsid w:val="00F118E9"/>
    <w:rsid w:val="00F118FA"/>
    <w:rsid w:val="00F11A36"/>
    <w:rsid w:val="00F11ACD"/>
    <w:rsid w:val="00F11C00"/>
    <w:rsid w:val="00F11C0B"/>
    <w:rsid w:val="00F11C38"/>
    <w:rsid w:val="00F11CFB"/>
    <w:rsid w:val="00F11D1E"/>
    <w:rsid w:val="00F11D56"/>
    <w:rsid w:val="00F11E30"/>
    <w:rsid w:val="00F12039"/>
    <w:rsid w:val="00F1208C"/>
    <w:rsid w:val="00F120C9"/>
    <w:rsid w:val="00F12234"/>
    <w:rsid w:val="00F12275"/>
    <w:rsid w:val="00F122AD"/>
    <w:rsid w:val="00F12434"/>
    <w:rsid w:val="00F12454"/>
    <w:rsid w:val="00F12529"/>
    <w:rsid w:val="00F1274E"/>
    <w:rsid w:val="00F1275F"/>
    <w:rsid w:val="00F129A0"/>
    <w:rsid w:val="00F129AD"/>
    <w:rsid w:val="00F12A1C"/>
    <w:rsid w:val="00F12A9B"/>
    <w:rsid w:val="00F12AB0"/>
    <w:rsid w:val="00F12B07"/>
    <w:rsid w:val="00F12B38"/>
    <w:rsid w:val="00F12B5C"/>
    <w:rsid w:val="00F12CF7"/>
    <w:rsid w:val="00F12D17"/>
    <w:rsid w:val="00F12D5C"/>
    <w:rsid w:val="00F12E56"/>
    <w:rsid w:val="00F12EB1"/>
    <w:rsid w:val="00F12EFC"/>
    <w:rsid w:val="00F12F9F"/>
    <w:rsid w:val="00F13048"/>
    <w:rsid w:val="00F13084"/>
    <w:rsid w:val="00F130D8"/>
    <w:rsid w:val="00F130F7"/>
    <w:rsid w:val="00F132DE"/>
    <w:rsid w:val="00F1337E"/>
    <w:rsid w:val="00F133CD"/>
    <w:rsid w:val="00F133E6"/>
    <w:rsid w:val="00F1364F"/>
    <w:rsid w:val="00F136B2"/>
    <w:rsid w:val="00F137ED"/>
    <w:rsid w:val="00F137F7"/>
    <w:rsid w:val="00F1384F"/>
    <w:rsid w:val="00F13850"/>
    <w:rsid w:val="00F138CF"/>
    <w:rsid w:val="00F139A2"/>
    <w:rsid w:val="00F139E0"/>
    <w:rsid w:val="00F13A50"/>
    <w:rsid w:val="00F13AAC"/>
    <w:rsid w:val="00F13ACE"/>
    <w:rsid w:val="00F13AFE"/>
    <w:rsid w:val="00F13D46"/>
    <w:rsid w:val="00F13E68"/>
    <w:rsid w:val="00F13F3B"/>
    <w:rsid w:val="00F13FF7"/>
    <w:rsid w:val="00F140C9"/>
    <w:rsid w:val="00F140FE"/>
    <w:rsid w:val="00F1429D"/>
    <w:rsid w:val="00F142D7"/>
    <w:rsid w:val="00F142EC"/>
    <w:rsid w:val="00F14319"/>
    <w:rsid w:val="00F14353"/>
    <w:rsid w:val="00F1446E"/>
    <w:rsid w:val="00F1457C"/>
    <w:rsid w:val="00F1469B"/>
    <w:rsid w:val="00F14818"/>
    <w:rsid w:val="00F1483E"/>
    <w:rsid w:val="00F14859"/>
    <w:rsid w:val="00F1490C"/>
    <w:rsid w:val="00F14AB6"/>
    <w:rsid w:val="00F14B41"/>
    <w:rsid w:val="00F14B79"/>
    <w:rsid w:val="00F14CB9"/>
    <w:rsid w:val="00F14DD2"/>
    <w:rsid w:val="00F14DF1"/>
    <w:rsid w:val="00F14DFD"/>
    <w:rsid w:val="00F14FA7"/>
    <w:rsid w:val="00F1500C"/>
    <w:rsid w:val="00F150F4"/>
    <w:rsid w:val="00F1528B"/>
    <w:rsid w:val="00F15297"/>
    <w:rsid w:val="00F1536F"/>
    <w:rsid w:val="00F15387"/>
    <w:rsid w:val="00F1538B"/>
    <w:rsid w:val="00F153B1"/>
    <w:rsid w:val="00F153DB"/>
    <w:rsid w:val="00F1551E"/>
    <w:rsid w:val="00F155E2"/>
    <w:rsid w:val="00F15677"/>
    <w:rsid w:val="00F156B9"/>
    <w:rsid w:val="00F157C9"/>
    <w:rsid w:val="00F157DD"/>
    <w:rsid w:val="00F15859"/>
    <w:rsid w:val="00F15892"/>
    <w:rsid w:val="00F15ACA"/>
    <w:rsid w:val="00F15B0A"/>
    <w:rsid w:val="00F15B39"/>
    <w:rsid w:val="00F15B8A"/>
    <w:rsid w:val="00F15B97"/>
    <w:rsid w:val="00F15BEC"/>
    <w:rsid w:val="00F15C2B"/>
    <w:rsid w:val="00F15CFE"/>
    <w:rsid w:val="00F15E19"/>
    <w:rsid w:val="00F15EDB"/>
    <w:rsid w:val="00F15FB9"/>
    <w:rsid w:val="00F15FC7"/>
    <w:rsid w:val="00F1603C"/>
    <w:rsid w:val="00F160B0"/>
    <w:rsid w:val="00F160BE"/>
    <w:rsid w:val="00F160FF"/>
    <w:rsid w:val="00F16120"/>
    <w:rsid w:val="00F16192"/>
    <w:rsid w:val="00F16231"/>
    <w:rsid w:val="00F16286"/>
    <w:rsid w:val="00F1645D"/>
    <w:rsid w:val="00F16513"/>
    <w:rsid w:val="00F1671D"/>
    <w:rsid w:val="00F1673C"/>
    <w:rsid w:val="00F16766"/>
    <w:rsid w:val="00F1679A"/>
    <w:rsid w:val="00F16828"/>
    <w:rsid w:val="00F168D3"/>
    <w:rsid w:val="00F1694D"/>
    <w:rsid w:val="00F16967"/>
    <w:rsid w:val="00F169C5"/>
    <w:rsid w:val="00F169FE"/>
    <w:rsid w:val="00F16A5D"/>
    <w:rsid w:val="00F16B97"/>
    <w:rsid w:val="00F16BF8"/>
    <w:rsid w:val="00F16CD3"/>
    <w:rsid w:val="00F16D9A"/>
    <w:rsid w:val="00F16F90"/>
    <w:rsid w:val="00F170F4"/>
    <w:rsid w:val="00F1711D"/>
    <w:rsid w:val="00F17136"/>
    <w:rsid w:val="00F171DF"/>
    <w:rsid w:val="00F1721B"/>
    <w:rsid w:val="00F17227"/>
    <w:rsid w:val="00F1729D"/>
    <w:rsid w:val="00F17385"/>
    <w:rsid w:val="00F17473"/>
    <w:rsid w:val="00F17593"/>
    <w:rsid w:val="00F175AA"/>
    <w:rsid w:val="00F17633"/>
    <w:rsid w:val="00F1777D"/>
    <w:rsid w:val="00F17848"/>
    <w:rsid w:val="00F17889"/>
    <w:rsid w:val="00F17972"/>
    <w:rsid w:val="00F179F3"/>
    <w:rsid w:val="00F17A01"/>
    <w:rsid w:val="00F17A05"/>
    <w:rsid w:val="00F17A7D"/>
    <w:rsid w:val="00F17AA1"/>
    <w:rsid w:val="00F17AA3"/>
    <w:rsid w:val="00F17E15"/>
    <w:rsid w:val="00F17E88"/>
    <w:rsid w:val="00F200B4"/>
    <w:rsid w:val="00F200CC"/>
    <w:rsid w:val="00F201A4"/>
    <w:rsid w:val="00F202FF"/>
    <w:rsid w:val="00F2030D"/>
    <w:rsid w:val="00F20347"/>
    <w:rsid w:val="00F203F5"/>
    <w:rsid w:val="00F20507"/>
    <w:rsid w:val="00F206AA"/>
    <w:rsid w:val="00F20914"/>
    <w:rsid w:val="00F20B3A"/>
    <w:rsid w:val="00F20BB5"/>
    <w:rsid w:val="00F20BC2"/>
    <w:rsid w:val="00F20C8E"/>
    <w:rsid w:val="00F20CBD"/>
    <w:rsid w:val="00F20F4C"/>
    <w:rsid w:val="00F20FF7"/>
    <w:rsid w:val="00F21288"/>
    <w:rsid w:val="00F2133E"/>
    <w:rsid w:val="00F213A8"/>
    <w:rsid w:val="00F21417"/>
    <w:rsid w:val="00F21474"/>
    <w:rsid w:val="00F2151C"/>
    <w:rsid w:val="00F21522"/>
    <w:rsid w:val="00F218B3"/>
    <w:rsid w:val="00F21956"/>
    <w:rsid w:val="00F21964"/>
    <w:rsid w:val="00F21A74"/>
    <w:rsid w:val="00F21B0B"/>
    <w:rsid w:val="00F21B97"/>
    <w:rsid w:val="00F21BB5"/>
    <w:rsid w:val="00F21C0D"/>
    <w:rsid w:val="00F21C11"/>
    <w:rsid w:val="00F21E07"/>
    <w:rsid w:val="00F21E92"/>
    <w:rsid w:val="00F21E95"/>
    <w:rsid w:val="00F21F74"/>
    <w:rsid w:val="00F21FDA"/>
    <w:rsid w:val="00F220A6"/>
    <w:rsid w:val="00F22103"/>
    <w:rsid w:val="00F222ED"/>
    <w:rsid w:val="00F22312"/>
    <w:rsid w:val="00F2231B"/>
    <w:rsid w:val="00F22496"/>
    <w:rsid w:val="00F224D2"/>
    <w:rsid w:val="00F22567"/>
    <w:rsid w:val="00F22575"/>
    <w:rsid w:val="00F225A8"/>
    <w:rsid w:val="00F227FC"/>
    <w:rsid w:val="00F2298E"/>
    <w:rsid w:val="00F22ACC"/>
    <w:rsid w:val="00F22B4B"/>
    <w:rsid w:val="00F22B7C"/>
    <w:rsid w:val="00F22CD9"/>
    <w:rsid w:val="00F22D47"/>
    <w:rsid w:val="00F22EFC"/>
    <w:rsid w:val="00F22F28"/>
    <w:rsid w:val="00F22FE1"/>
    <w:rsid w:val="00F2302E"/>
    <w:rsid w:val="00F23065"/>
    <w:rsid w:val="00F230F9"/>
    <w:rsid w:val="00F23158"/>
    <w:rsid w:val="00F23215"/>
    <w:rsid w:val="00F2322D"/>
    <w:rsid w:val="00F2330F"/>
    <w:rsid w:val="00F233F6"/>
    <w:rsid w:val="00F23553"/>
    <w:rsid w:val="00F2367A"/>
    <w:rsid w:val="00F2383A"/>
    <w:rsid w:val="00F2386A"/>
    <w:rsid w:val="00F2391C"/>
    <w:rsid w:val="00F23947"/>
    <w:rsid w:val="00F23985"/>
    <w:rsid w:val="00F23A0E"/>
    <w:rsid w:val="00F23A10"/>
    <w:rsid w:val="00F23A21"/>
    <w:rsid w:val="00F23AAF"/>
    <w:rsid w:val="00F23ADB"/>
    <w:rsid w:val="00F23B3A"/>
    <w:rsid w:val="00F23CDD"/>
    <w:rsid w:val="00F23D75"/>
    <w:rsid w:val="00F23D7C"/>
    <w:rsid w:val="00F23E98"/>
    <w:rsid w:val="00F2400A"/>
    <w:rsid w:val="00F24186"/>
    <w:rsid w:val="00F2419C"/>
    <w:rsid w:val="00F241E6"/>
    <w:rsid w:val="00F24204"/>
    <w:rsid w:val="00F24298"/>
    <w:rsid w:val="00F24342"/>
    <w:rsid w:val="00F24399"/>
    <w:rsid w:val="00F243CE"/>
    <w:rsid w:val="00F24414"/>
    <w:rsid w:val="00F24449"/>
    <w:rsid w:val="00F244A8"/>
    <w:rsid w:val="00F24553"/>
    <w:rsid w:val="00F2471D"/>
    <w:rsid w:val="00F2485A"/>
    <w:rsid w:val="00F2490C"/>
    <w:rsid w:val="00F24BC2"/>
    <w:rsid w:val="00F24CDD"/>
    <w:rsid w:val="00F24D01"/>
    <w:rsid w:val="00F24D5E"/>
    <w:rsid w:val="00F24E69"/>
    <w:rsid w:val="00F24FC7"/>
    <w:rsid w:val="00F2501F"/>
    <w:rsid w:val="00F250DD"/>
    <w:rsid w:val="00F2520F"/>
    <w:rsid w:val="00F25310"/>
    <w:rsid w:val="00F2534D"/>
    <w:rsid w:val="00F25402"/>
    <w:rsid w:val="00F25508"/>
    <w:rsid w:val="00F2555E"/>
    <w:rsid w:val="00F255D8"/>
    <w:rsid w:val="00F2562A"/>
    <w:rsid w:val="00F256E1"/>
    <w:rsid w:val="00F25702"/>
    <w:rsid w:val="00F25727"/>
    <w:rsid w:val="00F258F8"/>
    <w:rsid w:val="00F2590D"/>
    <w:rsid w:val="00F259EF"/>
    <w:rsid w:val="00F25A95"/>
    <w:rsid w:val="00F25AFE"/>
    <w:rsid w:val="00F25B16"/>
    <w:rsid w:val="00F25C1A"/>
    <w:rsid w:val="00F25D69"/>
    <w:rsid w:val="00F25D80"/>
    <w:rsid w:val="00F261EC"/>
    <w:rsid w:val="00F2629C"/>
    <w:rsid w:val="00F262D6"/>
    <w:rsid w:val="00F263FA"/>
    <w:rsid w:val="00F264E4"/>
    <w:rsid w:val="00F26544"/>
    <w:rsid w:val="00F26604"/>
    <w:rsid w:val="00F266B4"/>
    <w:rsid w:val="00F26822"/>
    <w:rsid w:val="00F26944"/>
    <w:rsid w:val="00F2696A"/>
    <w:rsid w:val="00F26A2E"/>
    <w:rsid w:val="00F26A50"/>
    <w:rsid w:val="00F26ABB"/>
    <w:rsid w:val="00F26AE4"/>
    <w:rsid w:val="00F26C73"/>
    <w:rsid w:val="00F26C9D"/>
    <w:rsid w:val="00F26CA4"/>
    <w:rsid w:val="00F26CF5"/>
    <w:rsid w:val="00F26E1E"/>
    <w:rsid w:val="00F26E3C"/>
    <w:rsid w:val="00F26E69"/>
    <w:rsid w:val="00F26EE0"/>
    <w:rsid w:val="00F26F98"/>
    <w:rsid w:val="00F26FF5"/>
    <w:rsid w:val="00F27181"/>
    <w:rsid w:val="00F2722B"/>
    <w:rsid w:val="00F272A5"/>
    <w:rsid w:val="00F272AE"/>
    <w:rsid w:val="00F27381"/>
    <w:rsid w:val="00F2738D"/>
    <w:rsid w:val="00F273F9"/>
    <w:rsid w:val="00F27423"/>
    <w:rsid w:val="00F27459"/>
    <w:rsid w:val="00F274CA"/>
    <w:rsid w:val="00F2755C"/>
    <w:rsid w:val="00F27802"/>
    <w:rsid w:val="00F27810"/>
    <w:rsid w:val="00F27821"/>
    <w:rsid w:val="00F27837"/>
    <w:rsid w:val="00F27AAB"/>
    <w:rsid w:val="00F27B25"/>
    <w:rsid w:val="00F27BA0"/>
    <w:rsid w:val="00F27C50"/>
    <w:rsid w:val="00F27CFA"/>
    <w:rsid w:val="00F27DA1"/>
    <w:rsid w:val="00F27E00"/>
    <w:rsid w:val="00F27E59"/>
    <w:rsid w:val="00F27E94"/>
    <w:rsid w:val="00F27EA0"/>
    <w:rsid w:val="00F3001F"/>
    <w:rsid w:val="00F30157"/>
    <w:rsid w:val="00F30217"/>
    <w:rsid w:val="00F3025E"/>
    <w:rsid w:val="00F30392"/>
    <w:rsid w:val="00F3039D"/>
    <w:rsid w:val="00F303F4"/>
    <w:rsid w:val="00F30484"/>
    <w:rsid w:val="00F3057A"/>
    <w:rsid w:val="00F306F1"/>
    <w:rsid w:val="00F308C9"/>
    <w:rsid w:val="00F30956"/>
    <w:rsid w:val="00F30996"/>
    <w:rsid w:val="00F309A3"/>
    <w:rsid w:val="00F30B30"/>
    <w:rsid w:val="00F30B70"/>
    <w:rsid w:val="00F30C09"/>
    <w:rsid w:val="00F30C31"/>
    <w:rsid w:val="00F30CDA"/>
    <w:rsid w:val="00F30CDE"/>
    <w:rsid w:val="00F30D70"/>
    <w:rsid w:val="00F30DB6"/>
    <w:rsid w:val="00F30E2B"/>
    <w:rsid w:val="00F30EA2"/>
    <w:rsid w:val="00F30F89"/>
    <w:rsid w:val="00F30FA0"/>
    <w:rsid w:val="00F3103A"/>
    <w:rsid w:val="00F31127"/>
    <w:rsid w:val="00F31155"/>
    <w:rsid w:val="00F312E0"/>
    <w:rsid w:val="00F3136C"/>
    <w:rsid w:val="00F314A5"/>
    <w:rsid w:val="00F314F8"/>
    <w:rsid w:val="00F31654"/>
    <w:rsid w:val="00F3167F"/>
    <w:rsid w:val="00F316F6"/>
    <w:rsid w:val="00F31868"/>
    <w:rsid w:val="00F318D5"/>
    <w:rsid w:val="00F31B4C"/>
    <w:rsid w:val="00F31C8D"/>
    <w:rsid w:val="00F31CB6"/>
    <w:rsid w:val="00F31CDE"/>
    <w:rsid w:val="00F31DC9"/>
    <w:rsid w:val="00F31EC9"/>
    <w:rsid w:val="00F31EF0"/>
    <w:rsid w:val="00F31FD6"/>
    <w:rsid w:val="00F3211A"/>
    <w:rsid w:val="00F321AE"/>
    <w:rsid w:val="00F322AF"/>
    <w:rsid w:val="00F3230B"/>
    <w:rsid w:val="00F32313"/>
    <w:rsid w:val="00F3236F"/>
    <w:rsid w:val="00F32444"/>
    <w:rsid w:val="00F32472"/>
    <w:rsid w:val="00F326E3"/>
    <w:rsid w:val="00F32734"/>
    <w:rsid w:val="00F3298E"/>
    <w:rsid w:val="00F32DB4"/>
    <w:rsid w:val="00F32DFC"/>
    <w:rsid w:val="00F32ED3"/>
    <w:rsid w:val="00F32F3E"/>
    <w:rsid w:val="00F32F76"/>
    <w:rsid w:val="00F32F85"/>
    <w:rsid w:val="00F3302E"/>
    <w:rsid w:val="00F3309C"/>
    <w:rsid w:val="00F33199"/>
    <w:rsid w:val="00F33230"/>
    <w:rsid w:val="00F332E2"/>
    <w:rsid w:val="00F333A1"/>
    <w:rsid w:val="00F33470"/>
    <w:rsid w:val="00F3349A"/>
    <w:rsid w:val="00F335C8"/>
    <w:rsid w:val="00F3370B"/>
    <w:rsid w:val="00F3374E"/>
    <w:rsid w:val="00F338C5"/>
    <w:rsid w:val="00F33AE5"/>
    <w:rsid w:val="00F33B59"/>
    <w:rsid w:val="00F33D63"/>
    <w:rsid w:val="00F33E95"/>
    <w:rsid w:val="00F33F3D"/>
    <w:rsid w:val="00F33F7E"/>
    <w:rsid w:val="00F33F8D"/>
    <w:rsid w:val="00F33FC3"/>
    <w:rsid w:val="00F34023"/>
    <w:rsid w:val="00F3407F"/>
    <w:rsid w:val="00F340F6"/>
    <w:rsid w:val="00F342FF"/>
    <w:rsid w:val="00F34408"/>
    <w:rsid w:val="00F345C0"/>
    <w:rsid w:val="00F345C7"/>
    <w:rsid w:val="00F3467B"/>
    <w:rsid w:val="00F34691"/>
    <w:rsid w:val="00F346B2"/>
    <w:rsid w:val="00F34710"/>
    <w:rsid w:val="00F34790"/>
    <w:rsid w:val="00F34818"/>
    <w:rsid w:val="00F34842"/>
    <w:rsid w:val="00F34A48"/>
    <w:rsid w:val="00F34B23"/>
    <w:rsid w:val="00F34C54"/>
    <w:rsid w:val="00F34C59"/>
    <w:rsid w:val="00F34DF0"/>
    <w:rsid w:val="00F3512A"/>
    <w:rsid w:val="00F35176"/>
    <w:rsid w:val="00F35268"/>
    <w:rsid w:val="00F352F2"/>
    <w:rsid w:val="00F3535A"/>
    <w:rsid w:val="00F35401"/>
    <w:rsid w:val="00F35483"/>
    <w:rsid w:val="00F3548A"/>
    <w:rsid w:val="00F3551F"/>
    <w:rsid w:val="00F3557D"/>
    <w:rsid w:val="00F35628"/>
    <w:rsid w:val="00F356C7"/>
    <w:rsid w:val="00F35719"/>
    <w:rsid w:val="00F357ED"/>
    <w:rsid w:val="00F35885"/>
    <w:rsid w:val="00F358DF"/>
    <w:rsid w:val="00F35925"/>
    <w:rsid w:val="00F35958"/>
    <w:rsid w:val="00F359AF"/>
    <w:rsid w:val="00F359BB"/>
    <w:rsid w:val="00F35CD8"/>
    <w:rsid w:val="00F35E4B"/>
    <w:rsid w:val="00F3602D"/>
    <w:rsid w:val="00F36054"/>
    <w:rsid w:val="00F360BC"/>
    <w:rsid w:val="00F3616F"/>
    <w:rsid w:val="00F361C5"/>
    <w:rsid w:val="00F361D3"/>
    <w:rsid w:val="00F361FC"/>
    <w:rsid w:val="00F36280"/>
    <w:rsid w:val="00F362AA"/>
    <w:rsid w:val="00F363B3"/>
    <w:rsid w:val="00F36432"/>
    <w:rsid w:val="00F364BC"/>
    <w:rsid w:val="00F3663C"/>
    <w:rsid w:val="00F366B8"/>
    <w:rsid w:val="00F3674B"/>
    <w:rsid w:val="00F36879"/>
    <w:rsid w:val="00F368DD"/>
    <w:rsid w:val="00F369B7"/>
    <w:rsid w:val="00F36A51"/>
    <w:rsid w:val="00F36AD6"/>
    <w:rsid w:val="00F36BF3"/>
    <w:rsid w:val="00F36C8D"/>
    <w:rsid w:val="00F36CA3"/>
    <w:rsid w:val="00F36CC1"/>
    <w:rsid w:val="00F36D22"/>
    <w:rsid w:val="00F36D2B"/>
    <w:rsid w:val="00F36D75"/>
    <w:rsid w:val="00F36D76"/>
    <w:rsid w:val="00F36F20"/>
    <w:rsid w:val="00F37070"/>
    <w:rsid w:val="00F37098"/>
    <w:rsid w:val="00F370D6"/>
    <w:rsid w:val="00F372CD"/>
    <w:rsid w:val="00F372F4"/>
    <w:rsid w:val="00F37456"/>
    <w:rsid w:val="00F37475"/>
    <w:rsid w:val="00F374DC"/>
    <w:rsid w:val="00F37668"/>
    <w:rsid w:val="00F37733"/>
    <w:rsid w:val="00F3785A"/>
    <w:rsid w:val="00F37886"/>
    <w:rsid w:val="00F3789E"/>
    <w:rsid w:val="00F378BD"/>
    <w:rsid w:val="00F37995"/>
    <w:rsid w:val="00F37A73"/>
    <w:rsid w:val="00F37AE3"/>
    <w:rsid w:val="00F37B5C"/>
    <w:rsid w:val="00F37DEE"/>
    <w:rsid w:val="00F37F0A"/>
    <w:rsid w:val="00F37FDF"/>
    <w:rsid w:val="00F40017"/>
    <w:rsid w:val="00F40042"/>
    <w:rsid w:val="00F40078"/>
    <w:rsid w:val="00F400B8"/>
    <w:rsid w:val="00F401A7"/>
    <w:rsid w:val="00F4032F"/>
    <w:rsid w:val="00F40330"/>
    <w:rsid w:val="00F40365"/>
    <w:rsid w:val="00F4038E"/>
    <w:rsid w:val="00F4045B"/>
    <w:rsid w:val="00F40550"/>
    <w:rsid w:val="00F405C9"/>
    <w:rsid w:val="00F4062B"/>
    <w:rsid w:val="00F40633"/>
    <w:rsid w:val="00F406DE"/>
    <w:rsid w:val="00F407D7"/>
    <w:rsid w:val="00F409E2"/>
    <w:rsid w:val="00F40B7B"/>
    <w:rsid w:val="00F40BE6"/>
    <w:rsid w:val="00F40BF2"/>
    <w:rsid w:val="00F40C1B"/>
    <w:rsid w:val="00F40D62"/>
    <w:rsid w:val="00F40DBE"/>
    <w:rsid w:val="00F40E67"/>
    <w:rsid w:val="00F40F50"/>
    <w:rsid w:val="00F41031"/>
    <w:rsid w:val="00F4118F"/>
    <w:rsid w:val="00F4126B"/>
    <w:rsid w:val="00F412A0"/>
    <w:rsid w:val="00F41359"/>
    <w:rsid w:val="00F41404"/>
    <w:rsid w:val="00F4148E"/>
    <w:rsid w:val="00F41521"/>
    <w:rsid w:val="00F4169A"/>
    <w:rsid w:val="00F416E3"/>
    <w:rsid w:val="00F41830"/>
    <w:rsid w:val="00F418B1"/>
    <w:rsid w:val="00F41924"/>
    <w:rsid w:val="00F4192B"/>
    <w:rsid w:val="00F41A1E"/>
    <w:rsid w:val="00F41B0C"/>
    <w:rsid w:val="00F41B22"/>
    <w:rsid w:val="00F41B8B"/>
    <w:rsid w:val="00F41C90"/>
    <w:rsid w:val="00F41DD2"/>
    <w:rsid w:val="00F41E3C"/>
    <w:rsid w:val="00F41F0F"/>
    <w:rsid w:val="00F41F64"/>
    <w:rsid w:val="00F41F90"/>
    <w:rsid w:val="00F4208F"/>
    <w:rsid w:val="00F4221D"/>
    <w:rsid w:val="00F422A5"/>
    <w:rsid w:val="00F423A1"/>
    <w:rsid w:val="00F423CF"/>
    <w:rsid w:val="00F42408"/>
    <w:rsid w:val="00F42496"/>
    <w:rsid w:val="00F425DE"/>
    <w:rsid w:val="00F42705"/>
    <w:rsid w:val="00F4281D"/>
    <w:rsid w:val="00F4282F"/>
    <w:rsid w:val="00F42840"/>
    <w:rsid w:val="00F4285F"/>
    <w:rsid w:val="00F4288A"/>
    <w:rsid w:val="00F42B4F"/>
    <w:rsid w:val="00F42C5D"/>
    <w:rsid w:val="00F42C82"/>
    <w:rsid w:val="00F42C84"/>
    <w:rsid w:val="00F42C98"/>
    <w:rsid w:val="00F42C99"/>
    <w:rsid w:val="00F42D41"/>
    <w:rsid w:val="00F42E4A"/>
    <w:rsid w:val="00F42F2A"/>
    <w:rsid w:val="00F42F2B"/>
    <w:rsid w:val="00F4326F"/>
    <w:rsid w:val="00F432FC"/>
    <w:rsid w:val="00F43391"/>
    <w:rsid w:val="00F43495"/>
    <w:rsid w:val="00F434B6"/>
    <w:rsid w:val="00F4355B"/>
    <w:rsid w:val="00F43608"/>
    <w:rsid w:val="00F43634"/>
    <w:rsid w:val="00F43750"/>
    <w:rsid w:val="00F43804"/>
    <w:rsid w:val="00F43973"/>
    <w:rsid w:val="00F43A78"/>
    <w:rsid w:val="00F43AA3"/>
    <w:rsid w:val="00F43C32"/>
    <w:rsid w:val="00F43D0D"/>
    <w:rsid w:val="00F43DFA"/>
    <w:rsid w:val="00F44022"/>
    <w:rsid w:val="00F44269"/>
    <w:rsid w:val="00F44309"/>
    <w:rsid w:val="00F44330"/>
    <w:rsid w:val="00F4441C"/>
    <w:rsid w:val="00F444AC"/>
    <w:rsid w:val="00F444D9"/>
    <w:rsid w:val="00F444ED"/>
    <w:rsid w:val="00F445BB"/>
    <w:rsid w:val="00F446B8"/>
    <w:rsid w:val="00F4472A"/>
    <w:rsid w:val="00F44799"/>
    <w:rsid w:val="00F447E0"/>
    <w:rsid w:val="00F4483E"/>
    <w:rsid w:val="00F4495E"/>
    <w:rsid w:val="00F44BE5"/>
    <w:rsid w:val="00F44C55"/>
    <w:rsid w:val="00F44C8D"/>
    <w:rsid w:val="00F44CBF"/>
    <w:rsid w:val="00F44EF4"/>
    <w:rsid w:val="00F44EF7"/>
    <w:rsid w:val="00F45002"/>
    <w:rsid w:val="00F45074"/>
    <w:rsid w:val="00F450AC"/>
    <w:rsid w:val="00F450E1"/>
    <w:rsid w:val="00F451A3"/>
    <w:rsid w:val="00F451C8"/>
    <w:rsid w:val="00F451EC"/>
    <w:rsid w:val="00F453E7"/>
    <w:rsid w:val="00F455D8"/>
    <w:rsid w:val="00F4568E"/>
    <w:rsid w:val="00F456EA"/>
    <w:rsid w:val="00F4575E"/>
    <w:rsid w:val="00F457AA"/>
    <w:rsid w:val="00F458A2"/>
    <w:rsid w:val="00F458B0"/>
    <w:rsid w:val="00F458BD"/>
    <w:rsid w:val="00F45946"/>
    <w:rsid w:val="00F459AD"/>
    <w:rsid w:val="00F45AFE"/>
    <w:rsid w:val="00F45B0C"/>
    <w:rsid w:val="00F45C00"/>
    <w:rsid w:val="00F45C42"/>
    <w:rsid w:val="00F45C59"/>
    <w:rsid w:val="00F45C5C"/>
    <w:rsid w:val="00F45C5D"/>
    <w:rsid w:val="00F45C65"/>
    <w:rsid w:val="00F45E1E"/>
    <w:rsid w:val="00F45EA3"/>
    <w:rsid w:val="00F45F67"/>
    <w:rsid w:val="00F45FE9"/>
    <w:rsid w:val="00F46029"/>
    <w:rsid w:val="00F460A2"/>
    <w:rsid w:val="00F461E3"/>
    <w:rsid w:val="00F46352"/>
    <w:rsid w:val="00F4636F"/>
    <w:rsid w:val="00F463D3"/>
    <w:rsid w:val="00F463F0"/>
    <w:rsid w:val="00F463F9"/>
    <w:rsid w:val="00F465A2"/>
    <w:rsid w:val="00F465C8"/>
    <w:rsid w:val="00F4660A"/>
    <w:rsid w:val="00F466D7"/>
    <w:rsid w:val="00F467B4"/>
    <w:rsid w:val="00F46817"/>
    <w:rsid w:val="00F468DD"/>
    <w:rsid w:val="00F46BAE"/>
    <w:rsid w:val="00F46BBE"/>
    <w:rsid w:val="00F46C1E"/>
    <w:rsid w:val="00F46EAA"/>
    <w:rsid w:val="00F46EAC"/>
    <w:rsid w:val="00F46F15"/>
    <w:rsid w:val="00F46F5B"/>
    <w:rsid w:val="00F4700F"/>
    <w:rsid w:val="00F47122"/>
    <w:rsid w:val="00F471CB"/>
    <w:rsid w:val="00F474AB"/>
    <w:rsid w:val="00F474FB"/>
    <w:rsid w:val="00F4751C"/>
    <w:rsid w:val="00F476B5"/>
    <w:rsid w:val="00F47798"/>
    <w:rsid w:val="00F477A4"/>
    <w:rsid w:val="00F47816"/>
    <w:rsid w:val="00F478CE"/>
    <w:rsid w:val="00F478D5"/>
    <w:rsid w:val="00F47967"/>
    <w:rsid w:val="00F479F6"/>
    <w:rsid w:val="00F47A06"/>
    <w:rsid w:val="00F47A1F"/>
    <w:rsid w:val="00F47A69"/>
    <w:rsid w:val="00F47AA5"/>
    <w:rsid w:val="00F47AA8"/>
    <w:rsid w:val="00F47AB5"/>
    <w:rsid w:val="00F47B2C"/>
    <w:rsid w:val="00F47B62"/>
    <w:rsid w:val="00F47B77"/>
    <w:rsid w:val="00F47BC3"/>
    <w:rsid w:val="00F47BD6"/>
    <w:rsid w:val="00F47CCD"/>
    <w:rsid w:val="00F47D7F"/>
    <w:rsid w:val="00F47E87"/>
    <w:rsid w:val="00F47EC1"/>
    <w:rsid w:val="00F50000"/>
    <w:rsid w:val="00F5038F"/>
    <w:rsid w:val="00F504C4"/>
    <w:rsid w:val="00F505EA"/>
    <w:rsid w:val="00F506CC"/>
    <w:rsid w:val="00F506CD"/>
    <w:rsid w:val="00F506D3"/>
    <w:rsid w:val="00F507EC"/>
    <w:rsid w:val="00F508B7"/>
    <w:rsid w:val="00F50B9A"/>
    <w:rsid w:val="00F50E62"/>
    <w:rsid w:val="00F50EAA"/>
    <w:rsid w:val="00F50F35"/>
    <w:rsid w:val="00F50F4E"/>
    <w:rsid w:val="00F51087"/>
    <w:rsid w:val="00F510AF"/>
    <w:rsid w:val="00F5111F"/>
    <w:rsid w:val="00F51123"/>
    <w:rsid w:val="00F5119C"/>
    <w:rsid w:val="00F5121B"/>
    <w:rsid w:val="00F51228"/>
    <w:rsid w:val="00F512A5"/>
    <w:rsid w:val="00F51307"/>
    <w:rsid w:val="00F513C8"/>
    <w:rsid w:val="00F513C9"/>
    <w:rsid w:val="00F514A3"/>
    <w:rsid w:val="00F514A4"/>
    <w:rsid w:val="00F515FA"/>
    <w:rsid w:val="00F51749"/>
    <w:rsid w:val="00F5186C"/>
    <w:rsid w:val="00F5187C"/>
    <w:rsid w:val="00F519EE"/>
    <w:rsid w:val="00F51A45"/>
    <w:rsid w:val="00F51BED"/>
    <w:rsid w:val="00F51C33"/>
    <w:rsid w:val="00F51CA6"/>
    <w:rsid w:val="00F51D06"/>
    <w:rsid w:val="00F51F72"/>
    <w:rsid w:val="00F51F76"/>
    <w:rsid w:val="00F51FF3"/>
    <w:rsid w:val="00F5211B"/>
    <w:rsid w:val="00F52238"/>
    <w:rsid w:val="00F5228C"/>
    <w:rsid w:val="00F522CA"/>
    <w:rsid w:val="00F5235C"/>
    <w:rsid w:val="00F52386"/>
    <w:rsid w:val="00F5239E"/>
    <w:rsid w:val="00F52437"/>
    <w:rsid w:val="00F52493"/>
    <w:rsid w:val="00F52698"/>
    <w:rsid w:val="00F52807"/>
    <w:rsid w:val="00F5284D"/>
    <w:rsid w:val="00F52A2F"/>
    <w:rsid w:val="00F52B98"/>
    <w:rsid w:val="00F52BF8"/>
    <w:rsid w:val="00F52C6E"/>
    <w:rsid w:val="00F52C77"/>
    <w:rsid w:val="00F52C9E"/>
    <w:rsid w:val="00F52CAC"/>
    <w:rsid w:val="00F52EE5"/>
    <w:rsid w:val="00F52EEC"/>
    <w:rsid w:val="00F52EFB"/>
    <w:rsid w:val="00F5302B"/>
    <w:rsid w:val="00F53132"/>
    <w:rsid w:val="00F532AB"/>
    <w:rsid w:val="00F532D3"/>
    <w:rsid w:val="00F532E2"/>
    <w:rsid w:val="00F53386"/>
    <w:rsid w:val="00F533E7"/>
    <w:rsid w:val="00F53500"/>
    <w:rsid w:val="00F53582"/>
    <w:rsid w:val="00F535FC"/>
    <w:rsid w:val="00F536F8"/>
    <w:rsid w:val="00F5372F"/>
    <w:rsid w:val="00F53775"/>
    <w:rsid w:val="00F539F0"/>
    <w:rsid w:val="00F53AF3"/>
    <w:rsid w:val="00F53BD8"/>
    <w:rsid w:val="00F53D3F"/>
    <w:rsid w:val="00F53D4B"/>
    <w:rsid w:val="00F54147"/>
    <w:rsid w:val="00F54172"/>
    <w:rsid w:val="00F5418B"/>
    <w:rsid w:val="00F54244"/>
    <w:rsid w:val="00F5442E"/>
    <w:rsid w:val="00F54501"/>
    <w:rsid w:val="00F545DD"/>
    <w:rsid w:val="00F545FE"/>
    <w:rsid w:val="00F546D7"/>
    <w:rsid w:val="00F547C8"/>
    <w:rsid w:val="00F5486F"/>
    <w:rsid w:val="00F5487C"/>
    <w:rsid w:val="00F54890"/>
    <w:rsid w:val="00F5493C"/>
    <w:rsid w:val="00F54AC4"/>
    <w:rsid w:val="00F54D22"/>
    <w:rsid w:val="00F54D68"/>
    <w:rsid w:val="00F54E5D"/>
    <w:rsid w:val="00F55102"/>
    <w:rsid w:val="00F551ED"/>
    <w:rsid w:val="00F552C4"/>
    <w:rsid w:val="00F552CB"/>
    <w:rsid w:val="00F552D6"/>
    <w:rsid w:val="00F553EC"/>
    <w:rsid w:val="00F55578"/>
    <w:rsid w:val="00F55655"/>
    <w:rsid w:val="00F55775"/>
    <w:rsid w:val="00F55864"/>
    <w:rsid w:val="00F55946"/>
    <w:rsid w:val="00F5599E"/>
    <w:rsid w:val="00F559A3"/>
    <w:rsid w:val="00F559F5"/>
    <w:rsid w:val="00F55A57"/>
    <w:rsid w:val="00F55ADB"/>
    <w:rsid w:val="00F55AFE"/>
    <w:rsid w:val="00F55B0B"/>
    <w:rsid w:val="00F55B48"/>
    <w:rsid w:val="00F55B6F"/>
    <w:rsid w:val="00F55C08"/>
    <w:rsid w:val="00F55C95"/>
    <w:rsid w:val="00F55DF4"/>
    <w:rsid w:val="00F55E1C"/>
    <w:rsid w:val="00F55E26"/>
    <w:rsid w:val="00F55ED6"/>
    <w:rsid w:val="00F55F85"/>
    <w:rsid w:val="00F55FC6"/>
    <w:rsid w:val="00F55FF2"/>
    <w:rsid w:val="00F5608E"/>
    <w:rsid w:val="00F561A5"/>
    <w:rsid w:val="00F561C3"/>
    <w:rsid w:val="00F561EB"/>
    <w:rsid w:val="00F561F1"/>
    <w:rsid w:val="00F5620A"/>
    <w:rsid w:val="00F5628E"/>
    <w:rsid w:val="00F564E2"/>
    <w:rsid w:val="00F56526"/>
    <w:rsid w:val="00F56541"/>
    <w:rsid w:val="00F5656F"/>
    <w:rsid w:val="00F567FA"/>
    <w:rsid w:val="00F5687C"/>
    <w:rsid w:val="00F56884"/>
    <w:rsid w:val="00F5693C"/>
    <w:rsid w:val="00F569E9"/>
    <w:rsid w:val="00F56A3D"/>
    <w:rsid w:val="00F56B12"/>
    <w:rsid w:val="00F56B28"/>
    <w:rsid w:val="00F56B2F"/>
    <w:rsid w:val="00F56B5F"/>
    <w:rsid w:val="00F56C31"/>
    <w:rsid w:val="00F56C58"/>
    <w:rsid w:val="00F56DB8"/>
    <w:rsid w:val="00F570AB"/>
    <w:rsid w:val="00F570FB"/>
    <w:rsid w:val="00F57146"/>
    <w:rsid w:val="00F572F3"/>
    <w:rsid w:val="00F573C3"/>
    <w:rsid w:val="00F573CF"/>
    <w:rsid w:val="00F57461"/>
    <w:rsid w:val="00F574D5"/>
    <w:rsid w:val="00F575AB"/>
    <w:rsid w:val="00F575F1"/>
    <w:rsid w:val="00F57917"/>
    <w:rsid w:val="00F5792E"/>
    <w:rsid w:val="00F57948"/>
    <w:rsid w:val="00F57972"/>
    <w:rsid w:val="00F579D2"/>
    <w:rsid w:val="00F579F3"/>
    <w:rsid w:val="00F57AE2"/>
    <w:rsid w:val="00F57AE5"/>
    <w:rsid w:val="00F57BDD"/>
    <w:rsid w:val="00F57D6D"/>
    <w:rsid w:val="00F57DC1"/>
    <w:rsid w:val="00F57F02"/>
    <w:rsid w:val="00F600B4"/>
    <w:rsid w:val="00F600C6"/>
    <w:rsid w:val="00F60214"/>
    <w:rsid w:val="00F6027E"/>
    <w:rsid w:val="00F60329"/>
    <w:rsid w:val="00F603A4"/>
    <w:rsid w:val="00F604CE"/>
    <w:rsid w:val="00F60512"/>
    <w:rsid w:val="00F6053F"/>
    <w:rsid w:val="00F605CD"/>
    <w:rsid w:val="00F608AE"/>
    <w:rsid w:val="00F60946"/>
    <w:rsid w:val="00F6095B"/>
    <w:rsid w:val="00F609AE"/>
    <w:rsid w:val="00F60A68"/>
    <w:rsid w:val="00F60B08"/>
    <w:rsid w:val="00F60BC5"/>
    <w:rsid w:val="00F60BE3"/>
    <w:rsid w:val="00F60BE4"/>
    <w:rsid w:val="00F60C52"/>
    <w:rsid w:val="00F60CE0"/>
    <w:rsid w:val="00F60CF9"/>
    <w:rsid w:val="00F60E0A"/>
    <w:rsid w:val="00F60E4C"/>
    <w:rsid w:val="00F60F85"/>
    <w:rsid w:val="00F60FA3"/>
    <w:rsid w:val="00F60FAA"/>
    <w:rsid w:val="00F60FB0"/>
    <w:rsid w:val="00F60FE9"/>
    <w:rsid w:val="00F61195"/>
    <w:rsid w:val="00F61260"/>
    <w:rsid w:val="00F61384"/>
    <w:rsid w:val="00F613B1"/>
    <w:rsid w:val="00F613F5"/>
    <w:rsid w:val="00F61401"/>
    <w:rsid w:val="00F61455"/>
    <w:rsid w:val="00F615C4"/>
    <w:rsid w:val="00F61679"/>
    <w:rsid w:val="00F6177B"/>
    <w:rsid w:val="00F617DF"/>
    <w:rsid w:val="00F617F4"/>
    <w:rsid w:val="00F61ABD"/>
    <w:rsid w:val="00F61B8D"/>
    <w:rsid w:val="00F61BF7"/>
    <w:rsid w:val="00F61C10"/>
    <w:rsid w:val="00F61C5F"/>
    <w:rsid w:val="00F61C61"/>
    <w:rsid w:val="00F61DF1"/>
    <w:rsid w:val="00F61E81"/>
    <w:rsid w:val="00F61F02"/>
    <w:rsid w:val="00F61F2D"/>
    <w:rsid w:val="00F62484"/>
    <w:rsid w:val="00F624AD"/>
    <w:rsid w:val="00F6256B"/>
    <w:rsid w:val="00F625A3"/>
    <w:rsid w:val="00F62600"/>
    <w:rsid w:val="00F6269A"/>
    <w:rsid w:val="00F62731"/>
    <w:rsid w:val="00F6281F"/>
    <w:rsid w:val="00F62850"/>
    <w:rsid w:val="00F62889"/>
    <w:rsid w:val="00F62938"/>
    <w:rsid w:val="00F62A00"/>
    <w:rsid w:val="00F62A69"/>
    <w:rsid w:val="00F62AE1"/>
    <w:rsid w:val="00F62C0B"/>
    <w:rsid w:val="00F62C1F"/>
    <w:rsid w:val="00F62D44"/>
    <w:rsid w:val="00F62E68"/>
    <w:rsid w:val="00F62F05"/>
    <w:rsid w:val="00F62F30"/>
    <w:rsid w:val="00F62F32"/>
    <w:rsid w:val="00F6311B"/>
    <w:rsid w:val="00F63138"/>
    <w:rsid w:val="00F63157"/>
    <w:rsid w:val="00F631C0"/>
    <w:rsid w:val="00F6328B"/>
    <w:rsid w:val="00F63292"/>
    <w:rsid w:val="00F632BB"/>
    <w:rsid w:val="00F63339"/>
    <w:rsid w:val="00F63364"/>
    <w:rsid w:val="00F633C5"/>
    <w:rsid w:val="00F63572"/>
    <w:rsid w:val="00F635EF"/>
    <w:rsid w:val="00F63700"/>
    <w:rsid w:val="00F637C3"/>
    <w:rsid w:val="00F63834"/>
    <w:rsid w:val="00F63852"/>
    <w:rsid w:val="00F63948"/>
    <w:rsid w:val="00F639DD"/>
    <w:rsid w:val="00F639EC"/>
    <w:rsid w:val="00F63B03"/>
    <w:rsid w:val="00F63B29"/>
    <w:rsid w:val="00F63B4B"/>
    <w:rsid w:val="00F63D03"/>
    <w:rsid w:val="00F63D24"/>
    <w:rsid w:val="00F63D48"/>
    <w:rsid w:val="00F63E0B"/>
    <w:rsid w:val="00F63E69"/>
    <w:rsid w:val="00F63EB2"/>
    <w:rsid w:val="00F63F05"/>
    <w:rsid w:val="00F63F9F"/>
    <w:rsid w:val="00F640F4"/>
    <w:rsid w:val="00F64159"/>
    <w:rsid w:val="00F6418A"/>
    <w:rsid w:val="00F6419B"/>
    <w:rsid w:val="00F642A0"/>
    <w:rsid w:val="00F6432E"/>
    <w:rsid w:val="00F6447C"/>
    <w:rsid w:val="00F64483"/>
    <w:rsid w:val="00F645A5"/>
    <w:rsid w:val="00F6471C"/>
    <w:rsid w:val="00F648C7"/>
    <w:rsid w:val="00F64955"/>
    <w:rsid w:val="00F64AA3"/>
    <w:rsid w:val="00F64AFC"/>
    <w:rsid w:val="00F64B7D"/>
    <w:rsid w:val="00F64B8B"/>
    <w:rsid w:val="00F64D2F"/>
    <w:rsid w:val="00F64D8A"/>
    <w:rsid w:val="00F64DD2"/>
    <w:rsid w:val="00F64E7F"/>
    <w:rsid w:val="00F64F19"/>
    <w:rsid w:val="00F64FA1"/>
    <w:rsid w:val="00F64FB5"/>
    <w:rsid w:val="00F6500E"/>
    <w:rsid w:val="00F65015"/>
    <w:rsid w:val="00F6504C"/>
    <w:rsid w:val="00F650B8"/>
    <w:rsid w:val="00F650C9"/>
    <w:rsid w:val="00F6510B"/>
    <w:rsid w:val="00F65123"/>
    <w:rsid w:val="00F651F1"/>
    <w:rsid w:val="00F65342"/>
    <w:rsid w:val="00F653EB"/>
    <w:rsid w:val="00F65433"/>
    <w:rsid w:val="00F654D0"/>
    <w:rsid w:val="00F65745"/>
    <w:rsid w:val="00F6578F"/>
    <w:rsid w:val="00F65790"/>
    <w:rsid w:val="00F658B6"/>
    <w:rsid w:val="00F6599E"/>
    <w:rsid w:val="00F659AB"/>
    <w:rsid w:val="00F65ABB"/>
    <w:rsid w:val="00F65B47"/>
    <w:rsid w:val="00F65BFA"/>
    <w:rsid w:val="00F65C50"/>
    <w:rsid w:val="00F65D93"/>
    <w:rsid w:val="00F65E63"/>
    <w:rsid w:val="00F65F23"/>
    <w:rsid w:val="00F65FAE"/>
    <w:rsid w:val="00F660CD"/>
    <w:rsid w:val="00F660CF"/>
    <w:rsid w:val="00F661C8"/>
    <w:rsid w:val="00F661FA"/>
    <w:rsid w:val="00F66501"/>
    <w:rsid w:val="00F6664E"/>
    <w:rsid w:val="00F666AC"/>
    <w:rsid w:val="00F666CD"/>
    <w:rsid w:val="00F666EA"/>
    <w:rsid w:val="00F6671E"/>
    <w:rsid w:val="00F66730"/>
    <w:rsid w:val="00F668E5"/>
    <w:rsid w:val="00F669D0"/>
    <w:rsid w:val="00F669D3"/>
    <w:rsid w:val="00F66BA4"/>
    <w:rsid w:val="00F66CB4"/>
    <w:rsid w:val="00F66D8C"/>
    <w:rsid w:val="00F66DE8"/>
    <w:rsid w:val="00F66ED6"/>
    <w:rsid w:val="00F66F04"/>
    <w:rsid w:val="00F66FC7"/>
    <w:rsid w:val="00F67021"/>
    <w:rsid w:val="00F67060"/>
    <w:rsid w:val="00F6706C"/>
    <w:rsid w:val="00F670E9"/>
    <w:rsid w:val="00F67249"/>
    <w:rsid w:val="00F6746F"/>
    <w:rsid w:val="00F67552"/>
    <w:rsid w:val="00F6758A"/>
    <w:rsid w:val="00F675B2"/>
    <w:rsid w:val="00F67621"/>
    <w:rsid w:val="00F67660"/>
    <w:rsid w:val="00F67745"/>
    <w:rsid w:val="00F6777F"/>
    <w:rsid w:val="00F678AE"/>
    <w:rsid w:val="00F67941"/>
    <w:rsid w:val="00F67B2D"/>
    <w:rsid w:val="00F67C3C"/>
    <w:rsid w:val="00F67C81"/>
    <w:rsid w:val="00F67DBC"/>
    <w:rsid w:val="00F67DE1"/>
    <w:rsid w:val="00F67EF3"/>
    <w:rsid w:val="00F700EC"/>
    <w:rsid w:val="00F7018E"/>
    <w:rsid w:val="00F70332"/>
    <w:rsid w:val="00F70363"/>
    <w:rsid w:val="00F70378"/>
    <w:rsid w:val="00F706D5"/>
    <w:rsid w:val="00F709D6"/>
    <w:rsid w:val="00F70A2C"/>
    <w:rsid w:val="00F70A8D"/>
    <w:rsid w:val="00F70AA2"/>
    <w:rsid w:val="00F70AC0"/>
    <w:rsid w:val="00F70AEA"/>
    <w:rsid w:val="00F70CFB"/>
    <w:rsid w:val="00F70D1B"/>
    <w:rsid w:val="00F70D90"/>
    <w:rsid w:val="00F70DC4"/>
    <w:rsid w:val="00F70FFB"/>
    <w:rsid w:val="00F71026"/>
    <w:rsid w:val="00F71136"/>
    <w:rsid w:val="00F7118E"/>
    <w:rsid w:val="00F711C5"/>
    <w:rsid w:val="00F711EF"/>
    <w:rsid w:val="00F71277"/>
    <w:rsid w:val="00F71357"/>
    <w:rsid w:val="00F7136F"/>
    <w:rsid w:val="00F71384"/>
    <w:rsid w:val="00F7143A"/>
    <w:rsid w:val="00F71517"/>
    <w:rsid w:val="00F71576"/>
    <w:rsid w:val="00F71647"/>
    <w:rsid w:val="00F7166E"/>
    <w:rsid w:val="00F7177E"/>
    <w:rsid w:val="00F71855"/>
    <w:rsid w:val="00F7188D"/>
    <w:rsid w:val="00F71A4D"/>
    <w:rsid w:val="00F71AAC"/>
    <w:rsid w:val="00F71B51"/>
    <w:rsid w:val="00F71C56"/>
    <w:rsid w:val="00F71CAC"/>
    <w:rsid w:val="00F71D04"/>
    <w:rsid w:val="00F71DC2"/>
    <w:rsid w:val="00F71F5E"/>
    <w:rsid w:val="00F72053"/>
    <w:rsid w:val="00F7212E"/>
    <w:rsid w:val="00F721CA"/>
    <w:rsid w:val="00F7225F"/>
    <w:rsid w:val="00F7226D"/>
    <w:rsid w:val="00F723E6"/>
    <w:rsid w:val="00F7248F"/>
    <w:rsid w:val="00F724BF"/>
    <w:rsid w:val="00F72512"/>
    <w:rsid w:val="00F7253B"/>
    <w:rsid w:val="00F72656"/>
    <w:rsid w:val="00F726ED"/>
    <w:rsid w:val="00F72756"/>
    <w:rsid w:val="00F72937"/>
    <w:rsid w:val="00F7294E"/>
    <w:rsid w:val="00F72BCE"/>
    <w:rsid w:val="00F72C83"/>
    <w:rsid w:val="00F72CB8"/>
    <w:rsid w:val="00F72DF1"/>
    <w:rsid w:val="00F72E57"/>
    <w:rsid w:val="00F72E7B"/>
    <w:rsid w:val="00F72E84"/>
    <w:rsid w:val="00F72EA6"/>
    <w:rsid w:val="00F72F6B"/>
    <w:rsid w:val="00F7334B"/>
    <w:rsid w:val="00F7347A"/>
    <w:rsid w:val="00F73481"/>
    <w:rsid w:val="00F73485"/>
    <w:rsid w:val="00F7354C"/>
    <w:rsid w:val="00F735C3"/>
    <w:rsid w:val="00F73685"/>
    <w:rsid w:val="00F73692"/>
    <w:rsid w:val="00F736AE"/>
    <w:rsid w:val="00F73720"/>
    <w:rsid w:val="00F737AE"/>
    <w:rsid w:val="00F73807"/>
    <w:rsid w:val="00F73811"/>
    <w:rsid w:val="00F73822"/>
    <w:rsid w:val="00F73893"/>
    <w:rsid w:val="00F738CF"/>
    <w:rsid w:val="00F73941"/>
    <w:rsid w:val="00F73A33"/>
    <w:rsid w:val="00F73A49"/>
    <w:rsid w:val="00F73B64"/>
    <w:rsid w:val="00F73B98"/>
    <w:rsid w:val="00F73BAA"/>
    <w:rsid w:val="00F73C88"/>
    <w:rsid w:val="00F73C91"/>
    <w:rsid w:val="00F73CB4"/>
    <w:rsid w:val="00F73CC0"/>
    <w:rsid w:val="00F73DE7"/>
    <w:rsid w:val="00F73E09"/>
    <w:rsid w:val="00F73E4E"/>
    <w:rsid w:val="00F73F53"/>
    <w:rsid w:val="00F73F6A"/>
    <w:rsid w:val="00F73FD3"/>
    <w:rsid w:val="00F74122"/>
    <w:rsid w:val="00F7442A"/>
    <w:rsid w:val="00F74451"/>
    <w:rsid w:val="00F7451B"/>
    <w:rsid w:val="00F74663"/>
    <w:rsid w:val="00F74733"/>
    <w:rsid w:val="00F74830"/>
    <w:rsid w:val="00F74A25"/>
    <w:rsid w:val="00F74AED"/>
    <w:rsid w:val="00F74B65"/>
    <w:rsid w:val="00F74C68"/>
    <w:rsid w:val="00F74CA0"/>
    <w:rsid w:val="00F74CAE"/>
    <w:rsid w:val="00F74CB1"/>
    <w:rsid w:val="00F74CFC"/>
    <w:rsid w:val="00F74DFB"/>
    <w:rsid w:val="00F74E28"/>
    <w:rsid w:val="00F74E36"/>
    <w:rsid w:val="00F74E94"/>
    <w:rsid w:val="00F74F76"/>
    <w:rsid w:val="00F74FEC"/>
    <w:rsid w:val="00F750F5"/>
    <w:rsid w:val="00F75207"/>
    <w:rsid w:val="00F75210"/>
    <w:rsid w:val="00F75236"/>
    <w:rsid w:val="00F75272"/>
    <w:rsid w:val="00F7529E"/>
    <w:rsid w:val="00F7539E"/>
    <w:rsid w:val="00F754B0"/>
    <w:rsid w:val="00F7563E"/>
    <w:rsid w:val="00F756EB"/>
    <w:rsid w:val="00F75A99"/>
    <w:rsid w:val="00F75B08"/>
    <w:rsid w:val="00F75BA7"/>
    <w:rsid w:val="00F75C6E"/>
    <w:rsid w:val="00F75D44"/>
    <w:rsid w:val="00F75D6B"/>
    <w:rsid w:val="00F75D9B"/>
    <w:rsid w:val="00F75E13"/>
    <w:rsid w:val="00F75E96"/>
    <w:rsid w:val="00F75F0E"/>
    <w:rsid w:val="00F76019"/>
    <w:rsid w:val="00F763C3"/>
    <w:rsid w:val="00F763E2"/>
    <w:rsid w:val="00F76419"/>
    <w:rsid w:val="00F764A6"/>
    <w:rsid w:val="00F765E9"/>
    <w:rsid w:val="00F767B0"/>
    <w:rsid w:val="00F767DB"/>
    <w:rsid w:val="00F76843"/>
    <w:rsid w:val="00F768F3"/>
    <w:rsid w:val="00F768F8"/>
    <w:rsid w:val="00F76A2D"/>
    <w:rsid w:val="00F76A32"/>
    <w:rsid w:val="00F76A6D"/>
    <w:rsid w:val="00F76A7B"/>
    <w:rsid w:val="00F76A87"/>
    <w:rsid w:val="00F76AD5"/>
    <w:rsid w:val="00F76BF3"/>
    <w:rsid w:val="00F76C27"/>
    <w:rsid w:val="00F76C7E"/>
    <w:rsid w:val="00F76D2B"/>
    <w:rsid w:val="00F76D5D"/>
    <w:rsid w:val="00F76D91"/>
    <w:rsid w:val="00F76E4F"/>
    <w:rsid w:val="00F76E86"/>
    <w:rsid w:val="00F76E9A"/>
    <w:rsid w:val="00F76F99"/>
    <w:rsid w:val="00F770BD"/>
    <w:rsid w:val="00F770E4"/>
    <w:rsid w:val="00F7712C"/>
    <w:rsid w:val="00F77155"/>
    <w:rsid w:val="00F771B6"/>
    <w:rsid w:val="00F772A8"/>
    <w:rsid w:val="00F772CA"/>
    <w:rsid w:val="00F77344"/>
    <w:rsid w:val="00F7738A"/>
    <w:rsid w:val="00F77392"/>
    <w:rsid w:val="00F774CC"/>
    <w:rsid w:val="00F77504"/>
    <w:rsid w:val="00F77506"/>
    <w:rsid w:val="00F7751E"/>
    <w:rsid w:val="00F7755D"/>
    <w:rsid w:val="00F7770B"/>
    <w:rsid w:val="00F77718"/>
    <w:rsid w:val="00F77775"/>
    <w:rsid w:val="00F77802"/>
    <w:rsid w:val="00F77859"/>
    <w:rsid w:val="00F77A11"/>
    <w:rsid w:val="00F77ADC"/>
    <w:rsid w:val="00F77B4D"/>
    <w:rsid w:val="00F77BF7"/>
    <w:rsid w:val="00F77C60"/>
    <w:rsid w:val="00F77CE9"/>
    <w:rsid w:val="00F77FC5"/>
    <w:rsid w:val="00F77FD6"/>
    <w:rsid w:val="00F8018A"/>
    <w:rsid w:val="00F801B2"/>
    <w:rsid w:val="00F80293"/>
    <w:rsid w:val="00F80305"/>
    <w:rsid w:val="00F80325"/>
    <w:rsid w:val="00F8035C"/>
    <w:rsid w:val="00F8036B"/>
    <w:rsid w:val="00F8041D"/>
    <w:rsid w:val="00F8066C"/>
    <w:rsid w:val="00F80740"/>
    <w:rsid w:val="00F80743"/>
    <w:rsid w:val="00F80818"/>
    <w:rsid w:val="00F808CE"/>
    <w:rsid w:val="00F80944"/>
    <w:rsid w:val="00F809D7"/>
    <w:rsid w:val="00F80B28"/>
    <w:rsid w:val="00F80C87"/>
    <w:rsid w:val="00F80DC0"/>
    <w:rsid w:val="00F80DD2"/>
    <w:rsid w:val="00F810BA"/>
    <w:rsid w:val="00F812A5"/>
    <w:rsid w:val="00F812A8"/>
    <w:rsid w:val="00F812D1"/>
    <w:rsid w:val="00F81510"/>
    <w:rsid w:val="00F8170E"/>
    <w:rsid w:val="00F81788"/>
    <w:rsid w:val="00F818FB"/>
    <w:rsid w:val="00F81A02"/>
    <w:rsid w:val="00F81B46"/>
    <w:rsid w:val="00F81B7D"/>
    <w:rsid w:val="00F81BE6"/>
    <w:rsid w:val="00F81BF0"/>
    <w:rsid w:val="00F81DBB"/>
    <w:rsid w:val="00F81F7C"/>
    <w:rsid w:val="00F82019"/>
    <w:rsid w:val="00F8209C"/>
    <w:rsid w:val="00F820B1"/>
    <w:rsid w:val="00F82104"/>
    <w:rsid w:val="00F823E0"/>
    <w:rsid w:val="00F823E2"/>
    <w:rsid w:val="00F82428"/>
    <w:rsid w:val="00F82501"/>
    <w:rsid w:val="00F8253F"/>
    <w:rsid w:val="00F8257C"/>
    <w:rsid w:val="00F827AF"/>
    <w:rsid w:val="00F8283A"/>
    <w:rsid w:val="00F82859"/>
    <w:rsid w:val="00F828A2"/>
    <w:rsid w:val="00F8294A"/>
    <w:rsid w:val="00F829F8"/>
    <w:rsid w:val="00F82B60"/>
    <w:rsid w:val="00F82BC7"/>
    <w:rsid w:val="00F82C90"/>
    <w:rsid w:val="00F82D07"/>
    <w:rsid w:val="00F82DE5"/>
    <w:rsid w:val="00F82F48"/>
    <w:rsid w:val="00F82FAB"/>
    <w:rsid w:val="00F832FD"/>
    <w:rsid w:val="00F83371"/>
    <w:rsid w:val="00F83597"/>
    <w:rsid w:val="00F835B3"/>
    <w:rsid w:val="00F836EE"/>
    <w:rsid w:val="00F836FE"/>
    <w:rsid w:val="00F837A8"/>
    <w:rsid w:val="00F83816"/>
    <w:rsid w:val="00F8385D"/>
    <w:rsid w:val="00F8392F"/>
    <w:rsid w:val="00F8396F"/>
    <w:rsid w:val="00F839CC"/>
    <w:rsid w:val="00F839D3"/>
    <w:rsid w:val="00F83A7D"/>
    <w:rsid w:val="00F83B00"/>
    <w:rsid w:val="00F83C1E"/>
    <w:rsid w:val="00F83C66"/>
    <w:rsid w:val="00F83C81"/>
    <w:rsid w:val="00F83DD8"/>
    <w:rsid w:val="00F83DE4"/>
    <w:rsid w:val="00F83E1C"/>
    <w:rsid w:val="00F83ED3"/>
    <w:rsid w:val="00F83EEF"/>
    <w:rsid w:val="00F84001"/>
    <w:rsid w:val="00F841DC"/>
    <w:rsid w:val="00F841EF"/>
    <w:rsid w:val="00F8428B"/>
    <w:rsid w:val="00F84365"/>
    <w:rsid w:val="00F8437E"/>
    <w:rsid w:val="00F843E9"/>
    <w:rsid w:val="00F84608"/>
    <w:rsid w:val="00F846B6"/>
    <w:rsid w:val="00F8476F"/>
    <w:rsid w:val="00F84A21"/>
    <w:rsid w:val="00F84A45"/>
    <w:rsid w:val="00F84AB1"/>
    <w:rsid w:val="00F84AF8"/>
    <w:rsid w:val="00F84B2E"/>
    <w:rsid w:val="00F84B85"/>
    <w:rsid w:val="00F84C30"/>
    <w:rsid w:val="00F84C89"/>
    <w:rsid w:val="00F84CF6"/>
    <w:rsid w:val="00F84D48"/>
    <w:rsid w:val="00F84D89"/>
    <w:rsid w:val="00F84DEE"/>
    <w:rsid w:val="00F84E05"/>
    <w:rsid w:val="00F84EFB"/>
    <w:rsid w:val="00F84F9E"/>
    <w:rsid w:val="00F84FB9"/>
    <w:rsid w:val="00F84FBB"/>
    <w:rsid w:val="00F84FC0"/>
    <w:rsid w:val="00F8527B"/>
    <w:rsid w:val="00F853DE"/>
    <w:rsid w:val="00F85412"/>
    <w:rsid w:val="00F85449"/>
    <w:rsid w:val="00F854E0"/>
    <w:rsid w:val="00F85503"/>
    <w:rsid w:val="00F8555A"/>
    <w:rsid w:val="00F855BE"/>
    <w:rsid w:val="00F8563A"/>
    <w:rsid w:val="00F85655"/>
    <w:rsid w:val="00F85752"/>
    <w:rsid w:val="00F857AE"/>
    <w:rsid w:val="00F85957"/>
    <w:rsid w:val="00F859A1"/>
    <w:rsid w:val="00F85A21"/>
    <w:rsid w:val="00F85AA1"/>
    <w:rsid w:val="00F85BA6"/>
    <w:rsid w:val="00F85C5A"/>
    <w:rsid w:val="00F85C62"/>
    <w:rsid w:val="00F85D7E"/>
    <w:rsid w:val="00F86122"/>
    <w:rsid w:val="00F86164"/>
    <w:rsid w:val="00F861B2"/>
    <w:rsid w:val="00F861D3"/>
    <w:rsid w:val="00F86344"/>
    <w:rsid w:val="00F864E0"/>
    <w:rsid w:val="00F8651B"/>
    <w:rsid w:val="00F86676"/>
    <w:rsid w:val="00F866CA"/>
    <w:rsid w:val="00F866F9"/>
    <w:rsid w:val="00F86789"/>
    <w:rsid w:val="00F869F7"/>
    <w:rsid w:val="00F869FC"/>
    <w:rsid w:val="00F869FF"/>
    <w:rsid w:val="00F86ADD"/>
    <w:rsid w:val="00F86B63"/>
    <w:rsid w:val="00F86BA5"/>
    <w:rsid w:val="00F86D49"/>
    <w:rsid w:val="00F86D85"/>
    <w:rsid w:val="00F86DA4"/>
    <w:rsid w:val="00F86DB3"/>
    <w:rsid w:val="00F86E08"/>
    <w:rsid w:val="00F86E53"/>
    <w:rsid w:val="00F87006"/>
    <w:rsid w:val="00F87050"/>
    <w:rsid w:val="00F870C8"/>
    <w:rsid w:val="00F8718C"/>
    <w:rsid w:val="00F8719E"/>
    <w:rsid w:val="00F871C7"/>
    <w:rsid w:val="00F871D7"/>
    <w:rsid w:val="00F87293"/>
    <w:rsid w:val="00F872EF"/>
    <w:rsid w:val="00F87519"/>
    <w:rsid w:val="00F8769A"/>
    <w:rsid w:val="00F876E6"/>
    <w:rsid w:val="00F87783"/>
    <w:rsid w:val="00F87784"/>
    <w:rsid w:val="00F877C5"/>
    <w:rsid w:val="00F878E8"/>
    <w:rsid w:val="00F87962"/>
    <w:rsid w:val="00F87BE0"/>
    <w:rsid w:val="00F87C79"/>
    <w:rsid w:val="00F87D33"/>
    <w:rsid w:val="00F87DD3"/>
    <w:rsid w:val="00F87F16"/>
    <w:rsid w:val="00F90089"/>
    <w:rsid w:val="00F900A4"/>
    <w:rsid w:val="00F900CD"/>
    <w:rsid w:val="00F9025F"/>
    <w:rsid w:val="00F902AA"/>
    <w:rsid w:val="00F902CC"/>
    <w:rsid w:val="00F90332"/>
    <w:rsid w:val="00F9035B"/>
    <w:rsid w:val="00F903AC"/>
    <w:rsid w:val="00F90522"/>
    <w:rsid w:val="00F90538"/>
    <w:rsid w:val="00F9057D"/>
    <w:rsid w:val="00F905FE"/>
    <w:rsid w:val="00F907C5"/>
    <w:rsid w:val="00F907E6"/>
    <w:rsid w:val="00F90A17"/>
    <w:rsid w:val="00F90B0A"/>
    <w:rsid w:val="00F90B68"/>
    <w:rsid w:val="00F90BB4"/>
    <w:rsid w:val="00F90BBB"/>
    <w:rsid w:val="00F90C27"/>
    <w:rsid w:val="00F90CB7"/>
    <w:rsid w:val="00F90D0B"/>
    <w:rsid w:val="00F90D32"/>
    <w:rsid w:val="00F90D4D"/>
    <w:rsid w:val="00F90DAA"/>
    <w:rsid w:val="00F90E06"/>
    <w:rsid w:val="00F90E4A"/>
    <w:rsid w:val="00F90E5B"/>
    <w:rsid w:val="00F90F81"/>
    <w:rsid w:val="00F90FC1"/>
    <w:rsid w:val="00F910A3"/>
    <w:rsid w:val="00F910FF"/>
    <w:rsid w:val="00F91117"/>
    <w:rsid w:val="00F91222"/>
    <w:rsid w:val="00F9125D"/>
    <w:rsid w:val="00F91293"/>
    <w:rsid w:val="00F912E7"/>
    <w:rsid w:val="00F914A1"/>
    <w:rsid w:val="00F914C3"/>
    <w:rsid w:val="00F9150B"/>
    <w:rsid w:val="00F916E6"/>
    <w:rsid w:val="00F91875"/>
    <w:rsid w:val="00F919BF"/>
    <w:rsid w:val="00F91A35"/>
    <w:rsid w:val="00F91AA5"/>
    <w:rsid w:val="00F91B04"/>
    <w:rsid w:val="00F91BB8"/>
    <w:rsid w:val="00F91C05"/>
    <w:rsid w:val="00F91CD5"/>
    <w:rsid w:val="00F91D4B"/>
    <w:rsid w:val="00F91DC9"/>
    <w:rsid w:val="00F91DCF"/>
    <w:rsid w:val="00F91DD8"/>
    <w:rsid w:val="00F91E57"/>
    <w:rsid w:val="00F91E8F"/>
    <w:rsid w:val="00F91F1C"/>
    <w:rsid w:val="00F91FCC"/>
    <w:rsid w:val="00F92127"/>
    <w:rsid w:val="00F92128"/>
    <w:rsid w:val="00F92164"/>
    <w:rsid w:val="00F921A3"/>
    <w:rsid w:val="00F9227C"/>
    <w:rsid w:val="00F923B8"/>
    <w:rsid w:val="00F92441"/>
    <w:rsid w:val="00F924C0"/>
    <w:rsid w:val="00F92662"/>
    <w:rsid w:val="00F92750"/>
    <w:rsid w:val="00F92756"/>
    <w:rsid w:val="00F92774"/>
    <w:rsid w:val="00F9279B"/>
    <w:rsid w:val="00F927E5"/>
    <w:rsid w:val="00F928D2"/>
    <w:rsid w:val="00F92A96"/>
    <w:rsid w:val="00F92B1C"/>
    <w:rsid w:val="00F92B43"/>
    <w:rsid w:val="00F92B75"/>
    <w:rsid w:val="00F92B9D"/>
    <w:rsid w:val="00F92C74"/>
    <w:rsid w:val="00F92D3C"/>
    <w:rsid w:val="00F92D44"/>
    <w:rsid w:val="00F92F1F"/>
    <w:rsid w:val="00F931DC"/>
    <w:rsid w:val="00F932B3"/>
    <w:rsid w:val="00F93300"/>
    <w:rsid w:val="00F93388"/>
    <w:rsid w:val="00F933C4"/>
    <w:rsid w:val="00F93576"/>
    <w:rsid w:val="00F935A0"/>
    <w:rsid w:val="00F93698"/>
    <w:rsid w:val="00F937A0"/>
    <w:rsid w:val="00F937D6"/>
    <w:rsid w:val="00F93814"/>
    <w:rsid w:val="00F93912"/>
    <w:rsid w:val="00F93919"/>
    <w:rsid w:val="00F9393D"/>
    <w:rsid w:val="00F93AA6"/>
    <w:rsid w:val="00F93ACE"/>
    <w:rsid w:val="00F93B46"/>
    <w:rsid w:val="00F93B4A"/>
    <w:rsid w:val="00F93B84"/>
    <w:rsid w:val="00F93CAE"/>
    <w:rsid w:val="00F93CE3"/>
    <w:rsid w:val="00F93DA0"/>
    <w:rsid w:val="00F93DBF"/>
    <w:rsid w:val="00F93F5E"/>
    <w:rsid w:val="00F93F80"/>
    <w:rsid w:val="00F93FB7"/>
    <w:rsid w:val="00F94012"/>
    <w:rsid w:val="00F941AC"/>
    <w:rsid w:val="00F941C6"/>
    <w:rsid w:val="00F9421D"/>
    <w:rsid w:val="00F94255"/>
    <w:rsid w:val="00F94292"/>
    <w:rsid w:val="00F94349"/>
    <w:rsid w:val="00F943BF"/>
    <w:rsid w:val="00F943D4"/>
    <w:rsid w:val="00F94467"/>
    <w:rsid w:val="00F94516"/>
    <w:rsid w:val="00F94532"/>
    <w:rsid w:val="00F94585"/>
    <w:rsid w:val="00F945DB"/>
    <w:rsid w:val="00F94623"/>
    <w:rsid w:val="00F9473D"/>
    <w:rsid w:val="00F94761"/>
    <w:rsid w:val="00F94786"/>
    <w:rsid w:val="00F94929"/>
    <w:rsid w:val="00F9493B"/>
    <w:rsid w:val="00F94C16"/>
    <w:rsid w:val="00F94C2F"/>
    <w:rsid w:val="00F94EAE"/>
    <w:rsid w:val="00F94F8C"/>
    <w:rsid w:val="00F94FAD"/>
    <w:rsid w:val="00F950C4"/>
    <w:rsid w:val="00F95225"/>
    <w:rsid w:val="00F95380"/>
    <w:rsid w:val="00F95406"/>
    <w:rsid w:val="00F95472"/>
    <w:rsid w:val="00F954EA"/>
    <w:rsid w:val="00F9554F"/>
    <w:rsid w:val="00F9571D"/>
    <w:rsid w:val="00F95730"/>
    <w:rsid w:val="00F95754"/>
    <w:rsid w:val="00F95869"/>
    <w:rsid w:val="00F958B3"/>
    <w:rsid w:val="00F958DF"/>
    <w:rsid w:val="00F9596B"/>
    <w:rsid w:val="00F959EA"/>
    <w:rsid w:val="00F959ED"/>
    <w:rsid w:val="00F95A2B"/>
    <w:rsid w:val="00F95A2C"/>
    <w:rsid w:val="00F95AB6"/>
    <w:rsid w:val="00F95AD9"/>
    <w:rsid w:val="00F95B12"/>
    <w:rsid w:val="00F95B61"/>
    <w:rsid w:val="00F95BF0"/>
    <w:rsid w:val="00F95C83"/>
    <w:rsid w:val="00F95D60"/>
    <w:rsid w:val="00F95F12"/>
    <w:rsid w:val="00F96012"/>
    <w:rsid w:val="00F960C7"/>
    <w:rsid w:val="00F960F4"/>
    <w:rsid w:val="00F96133"/>
    <w:rsid w:val="00F961D6"/>
    <w:rsid w:val="00F96248"/>
    <w:rsid w:val="00F96289"/>
    <w:rsid w:val="00F9628B"/>
    <w:rsid w:val="00F96319"/>
    <w:rsid w:val="00F96324"/>
    <w:rsid w:val="00F96335"/>
    <w:rsid w:val="00F96480"/>
    <w:rsid w:val="00F964E7"/>
    <w:rsid w:val="00F9654E"/>
    <w:rsid w:val="00F96716"/>
    <w:rsid w:val="00F9679D"/>
    <w:rsid w:val="00F96842"/>
    <w:rsid w:val="00F96849"/>
    <w:rsid w:val="00F96878"/>
    <w:rsid w:val="00F968AB"/>
    <w:rsid w:val="00F969C5"/>
    <w:rsid w:val="00F96A19"/>
    <w:rsid w:val="00F96A9C"/>
    <w:rsid w:val="00F96AAE"/>
    <w:rsid w:val="00F96B10"/>
    <w:rsid w:val="00F96B5D"/>
    <w:rsid w:val="00F96BA0"/>
    <w:rsid w:val="00F96BDB"/>
    <w:rsid w:val="00F96C04"/>
    <w:rsid w:val="00F96C5A"/>
    <w:rsid w:val="00F96CEA"/>
    <w:rsid w:val="00F96E8B"/>
    <w:rsid w:val="00F96F2C"/>
    <w:rsid w:val="00F9702C"/>
    <w:rsid w:val="00F9704D"/>
    <w:rsid w:val="00F970B1"/>
    <w:rsid w:val="00F970F6"/>
    <w:rsid w:val="00F97150"/>
    <w:rsid w:val="00F971DD"/>
    <w:rsid w:val="00F97226"/>
    <w:rsid w:val="00F972CC"/>
    <w:rsid w:val="00F97398"/>
    <w:rsid w:val="00F9745D"/>
    <w:rsid w:val="00F97465"/>
    <w:rsid w:val="00F97567"/>
    <w:rsid w:val="00F9756B"/>
    <w:rsid w:val="00F97573"/>
    <w:rsid w:val="00F975C7"/>
    <w:rsid w:val="00F9762E"/>
    <w:rsid w:val="00F9771A"/>
    <w:rsid w:val="00F97853"/>
    <w:rsid w:val="00F97894"/>
    <w:rsid w:val="00F979F8"/>
    <w:rsid w:val="00F97B01"/>
    <w:rsid w:val="00F97B29"/>
    <w:rsid w:val="00F97C8B"/>
    <w:rsid w:val="00F97D92"/>
    <w:rsid w:val="00F97EC1"/>
    <w:rsid w:val="00F97FB0"/>
    <w:rsid w:val="00FA0062"/>
    <w:rsid w:val="00FA0193"/>
    <w:rsid w:val="00FA0343"/>
    <w:rsid w:val="00FA03F1"/>
    <w:rsid w:val="00FA0468"/>
    <w:rsid w:val="00FA051A"/>
    <w:rsid w:val="00FA0750"/>
    <w:rsid w:val="00FA0834"/>
    <w:rsid w:val="00FA0913"/>
    <w:rsid w:val="00FA0928"/>
    <w:rsid w:val="00FA09F8"/>
    <w:rsid w:val="00FA0AB0"/>
    <w:rsid w:val="00FA0B40"/>
    <w:rsid w:val="00FA0BA7"/>
    <w:rsid w:val="00FA0BAE"/>
    <w:rsid w:val="00FA0C13"/>
    <w:rsid w:val="00FA0C86"/>
    <w:rsid w:val="00FA0E7E"/>
    <w:rsid w:val="00FA0E96"/>
    <w:rsid w:val="00FA0EB2"/>
    <w:rsid w:val="00FA0FCD"/>
    <w:rsid w:val="00FA0FFA"/>
    <w:rsid w:val="00FA1023"/>
    <w:rsid w:val="00FA10B8"/>
    <w:rsid w:val="00FA1220"/>
    <w:rsid w:val="00FA132B"/>
    <w:rsid w:val="00FA1372"/>
    <w:rsid w:val="00FA13EA"/>
    <w:rsid w:val="00FA13F7"/>
    <w:rsid w:val="00FA149A"/>
    <w:rsid w:val="00FA14CD"/>
    <w:rsid w:val="00FA1534"/>
    <w:rsid w:val="00FA165E"/>
    <w:rsid w:val="00FA1893"/>
    <w:rsid w:val="00FA18B1"/>
    <w:rsid w:val="00FA19A8"/>
    <w:rsid w:val="00FA19E4"/>
    <w:rsid w:val="00FA1BD3"/>
    <w:rsid w:val="00FA1D7B"/>
    <w:rsid w:val="00FA1EA9"/>
    <w:rsid w:val="00FA207F"/>
    <w:rsid w:val="00FA21DF"/>
    <w:rsid w:val="00FA226E"/>
    <w:rsid w:val="00FA22D6"/>
    <w:rsid w:val="00FA2307"/>
    <w:rsid w:val="00FA240C"/>
    <w:rsid w:val="00FA247A"/>
    <w:rsid w:val="00FA2483"/>
    <w:rsid w:val="00FA25BA"/>
    <w:rsid w:val="00FA2610"/>
    <w:rsid w:val="00FA2725"/>
    <w:rsid w:val="00FA27D2"/>
    <w:rsid w:val="00FA29C6"/>
    <w:rsid w:val="00FA2A2A"/>
    <w:rsid w:val="00FA2AB7"/>
    <w:rsid w:val="00FA2BBB"/>
    <w:rsid w:val="00FA2C86"/>
    <w:rsid w:val="00FA2D9E"/>
    <w:rsid w:val="00FA2DC5"/>
    <w:rsid w:val="00FA2F46"/>
    <w:rsid w:val="00FA2FBE"/>
    <w:rsid w:val="00FA3042"/>
    <w:rsid w:val="00FA3269"/>
    <w:rsid w:val="00FA3287"/>
    <w:rsid w:val="00FA32BF"/>
    <w:rsid w:val="00FA34E5"/>
    <w:rsid w:val="00FA3525"/>
    <w:rsid w:val="00FA355A"/>
    <w:rsid w:val="00FA35C6"/>
    <w:rsid w:val="00FA35D4"/>
    <w:rsid w:val="00FA365D"/>
    <w:rsid w:val="00FA37D4"/>
    <w:rsid w:val="00FA37DB"/>
    <w:rsid w:val="00FA3876"/>
    <w:rsid w:val="00FA3982"/>
    <w:rsid w:val="00FA3A90"/>
    <w:rsid w:val="00FA3B8F"/>
    <w:rsid w:val="00FA3CBE"/>
    <w:rsid w:val="00FA3EE3"/>
    <w:rsid w:val="00FA3FA2"/>
    <w:rsid w:val="00FA3FD6"/>
    <w:rsid w:val="00FA4004"/>
    <w:rsid w:val="00FA4196"/>
    <w:rsid w:val="00FA41D4"/>
    <w:rsid w:val="00FA422C"/>
    <w:rsid w:val="00FA4280"/>
    <w:rsid w:val="00FA434A"/>
    <w:rsid w:val="00FA4407"/>
    <w:rsid w:val="00FA456E"/>
    <w:rsid w:val="00FA4582"/>
    <w:rsid w:val="00FA45B8"/>
    <w:rsid w:val="00FA460B"/>
    <w:rsid w:val="00FA473E"/>
    <w:rsid w:val="00FA4908"/>
    <w:rsid w:val="00FA4B6C"/>
    <w:rsid w:val="00FA4C04"/>
    <w:rsid w:val="00FA4CE8"/>
    <w:rsid w:val="00FA4D14"/>
    <w:rsid w:val="00FA4EAC"/>
    <w:rsid w:val="00FA4F6B"/>
    <w:rsid w:val="00FA4F82"/>
    <w:rsid w:val="00FA5180"/>
    <w:rsid w:val="00FA5312"/>
    <w:rsid w:val="00FA5330"/>
    <w:rsid w:val="00FA5335"/>
    <w:rsid w:val="00FA53AC"/>
    <w:rsid w:val="00FA53CE"/>
    <w:rsid w:val="00FA542A"/>
    <w:rsid w:val="00FA5507"/>
    <w:rsid w:val="00FA56C0"/>
    <w:rsid w:val="00FA5735"/>
    <w:rsid w:val="00FA57F5"/>
    <w:rsid w:val="00FA5855"/>
    <w:rsid w:val="00FA5858"/>
    <w:rsid w:val="00FA586D"/>
    <w:rsid w:val="00FA58E9"/>
    <w:rsid w:val="00FA592F"/>
    <w:rsid w:val="00FA5A00"/>
    <w:rsid w:val="00FA5A62"/>
    <w:rsid w:val="00FA5A98"/>
    <w:rsid w:val="00FA5AF1"/>
    <w:rsid w:val="00FA5B46"/>
    <w:rsid w:val="00FA5BC8"/>
    <w:rsid w:val="00FA5C0C"/>
    <w:rsid w:val="00FA5C2B"/>
    <w:rsid w:val="00FA5FD2"/>
    <w:rsid w:val="00FA612A"/>
    <w:rsid w:val="00FA613A"/>
    <w:rsid w:val="00FA617D"/>
    <w:rsid w:val="00FA621B"/>
    <w:rsid w:val="00FA6428"/>
    <w:rsid w:val="00FA64CD"/>
    <w:rsid w:val="00FA65AE"/>
    <w:rsid w:val="00FA6642"/>
    <w:rsid w:val="00FA671B"/>
    <w:rsid w:val="00FA6723"/>
    <w:rsid w:val="00FA6724"/>
    <w:rsid w:val="00FA6791"/>
    <w:rsid w:val="00FA6825"/>
    <w:rsid w:val="00FA6846"/>
    <w:rsid w:val="00FA6870"/>
    <w:rsid w:val="00FA68A2"/>
    <w:rsid w:val="00FA69B1"/>
    <w:rsid w:val="00FA69E1"/>
    <w:rsid w:val="00FA6A6C"/>
    <w:rsid w:val="00FA6AA3"/>
    <w:rsid w:val="00FA6BD7"/>
    <w:rsid w:val="00FA6BDA"/>
    <w:rsid w:val="00FA6BEB"/>
    <w:rsid w:val="00FA6CC1"/>
    <w:rsid w:val="00FA6D08"/>
    <w:rsid w:val="00FA6D90"/>
    <w:rsid w:val="00FA6E01"/>
    <w:rsid w:val="00FA6F98"/>
    <w:rsid w:val="00FA6FDA"/>
    <w:rsid w:val="00FA7015"/>
    <w:rsid w:val="00FA70CC"/>
    <w:rsid w:val="00FA70D4"/>
    <w:rsid w:val="00FA70DE"/>
    <w:rsid w:val="00FA7218"/>
    <w:rsid w:val="00FA7264"/>
    <w:rsid w:val="00FA72FC"/>
    <w:rsid w:val="00FA7355"/>
    <w:rsid w:val="00FA735A"/>
    <w:rsid w:val="00FA73E8"/>
    <w:rsid w:val="00FA74F9"/>
    <w:rsid w:val="00FA754D"/>
    <w:rsid w:val="00FA75A3"/>
    <w:rsid w:val="00FA7640"/>
    <w:rsid w:val="00FA76A3"/>
    <w:rsid w:val="00FA76C7"/>
    <w:rsid w:val="00FA7748"/>
    <w:rsid w:val="00FA7844"/>
    <w:rsid w:val="00FA784B"/>
    <w:rsid w:val="00FA7A3B"/>
    <w:rsid w:val="00FA7B08"/>
    <w:rsid w:val="00FA7B29"/>
    <w:rsid w:val="00FA7C42"/>
    <w:rsid w:val="00FA7CB6"/>
    <w:rsid w:val="00FA7DB0"/>
    <w:rsid w:val="00FA7DD4"/>
    <w:rsid w:val="00FA7E3D"/>
    <w:rsid w:val="00FA7F66"/>
    <w:rsid w:val="00FA7FBA"/>
    <w:rsid w:val="00FA7FEA"/>
    <w:rsid w:val="00FA7FF7"/>
    <w:rsid w:val="00FB0121"/>
    <w:rsid w:val="00FB0188"/>
    <w:rsid w:val="00FB01A2"/>
    <w:rsid w:val="00FB0271"/>
    <w:rsid w:val="00FB0353"/>
    <w:rsid w:val="00FB03F0"/>
    <w:rsid w:val="00FB03F9"/>
    <w:rsid w:val="00FB0476"/>
    <w:rsid w:val="00FB0517"/>
    <w:rsid w:val="00FB0552"/>
    <w:rsid w:val="00FB05EC"/>
    <w:rsid w:val="00FB0605"/>
    <w:rsid w:val="00FB063D"/>
    <w:rsid w:val="00FB080D"/>
    <w:rsid w:val="00FB0902"/>
    <w:rsid w:val="00FB0910"/>
    <w:rsid w:val="00FB095D"/>
    <w:rsid w:val="00FB0ADA"/>
    <w:rsid w:val="00FB0BF7"/>
    <w:rsid w:val="00FB0BFF"/>
    <w:rsid w:val="00FB0C71"/>
    <w:rsid w:val="00FB0C7C"/>
    <w:rsid w:val="00FB0D5E"/>
    <w:rsid w:val="00FB0E30"/>
    <w:rsid w:val="00FB0E5F"/>
    <w:rsid w:val="00FB0EAC"/>
    <w:rsid w:val="00FB0EF4"/>
    <w:rsid w:val="00FB0F70"/>
    <w:rsid w:val="00FB101A"/>
    <w:rsid w:val="00FB1031"/>
    <w:rsid w:val="00FB1077"/>
    <w:rsid w:val="00FB11C6"/>
    <w:rsid w:val="00FB12A4"/>
    <w:rsid w:val="00FB12B4"/>
    <w:rsid w:val="00FB1315"/>
    <w:rsid w:val="00FB132D"/>
    <w:rsid w:val="00FB1356"/>
    <w:rsid w:val="00FB1405"/>
    <w:rsid w:val="00FB1455"/>
    <w:rsid w:val="00FB147E"/>
    <w:rsid w:val="00FB14C3"/>
    <w:rsid w:val="00FB1591"/>
    <w:rsid w:val="00FB161F"/>
    <w:rsid w:val="00FB167F"/>
    <w:rsid w:val="00FB16DC"/>
    <w:rsid w:val="00FB1829"/>
    <w:rsid w:val="00FB185F"/>
    <w:rsid w:val="00FB1A0D"/>
    <w:rsid w:val="00FB1AD4"/>
    <w:rsid w:val="00FB1C36"/>
    <w:rsid w:val="00FB1C64"/>
    <w:rsid w:val="00FB1D02"/>
    <w:rsid w:val="00FB1E04"/>
    <w:rsid w:val="00FB1F14"/>
    <w:rsid w:val="00FB1FF9"/>
    <w:rsid w:val="00FB20E2"/>
    <w:rsid w:val="00FB21BC"/>
    <w:rsid w:val="00FB21C5"/>
    <w:rsid w:val="00FB22BF"/>
    <w:rsid w:val="00FB233E"/>
    <w:rsid w:val="00FB23AE"/>
    <w:rsid w:val="00FB2453"/>
    <w:rsid w:val="00FB2496"/>
    <w:rsid w:val="00FB24C0"/>
    <w:rsid w:val="00FB24F5"/>
    <w:rsid w:val="00FB2522"/>
    <w:rsid w:val="00FB25D6"/>
    <w:rsid w:val="00FB263F"/>
    <w:rsid w:val="00FB26A7"/>
    <w:rsid w:val="00FB26F0"/>
    <w:rsid w:val="00FB2787"/>
    <w:rsid w:val="00FB27F1"/>
    <w:rsid w:val="00FB2822"/>
    <w:rsid w:val="00FB2919"/>
    <w:rsid w:val="00FB2A91"/>
    <w:rsid w:val="00FB2BA8"/>
    <w:rsid w:val="00FB2BC3"/>
    <w:rsid w:val="00FB2BE0"/>
    <w:rsid w:val="00FB2D36"/>
    <w:rsid w:val="00FB2F60"/>
    <w:rsid w:val="00FB30C0"/>
    <w:rsid w:val="00FB30E5"/>
    <w:rsid w:val="00FB30EB"/>
    <w:rsid w:val="00FB3171"/>
    <w:rsid w:val="00FB32B4"/>
    <w:rsid w:val="00FB32F4"/>
    <w:rsid w:val="00FB34C6"/>
    <w:rsid w:val="00FB357F"/>
    <w:rsid w:val="00FB3717"/>
    <w:rsid w:val="00FB375D"/>
    <w:rsid w:val="00FB3829"/>
    <w:rsid w:val="00FB3906"/>
    <w:rsid w:val="00FB3907"/>
    <w:rsid w:val="00FB391C"/>
    <w:rsid w:val="00FB3927"/>
    <w:rsid w:val="00FB3928"/>
    <w:rsid w:val="00FB3949"/>
    <w:rsid w:val="00FB3AD3"/>
    <w:rsid w:val="00FB3B65"/>
    <w:rsid w:val="00FB3B7D"/>
    <w:rsid w:val="00FB3C48"/>
    <w:rsid w:val="00FB3C61"/>
    <w:rsid w:val="00FB3C8D"/>
    <w:rsid w:val="00FB3CF3"/>
    <w:rsid w:val="00FB3D25"/>
    <w:rsid w:val="00FB3D3C"/>
    <w:rsid w:val="00FB3D4B"/>
    <w:rsid w:val="00FB3EAB"/>
    <w:rsid w:val="00FB3EE9"/>
    <w:rsid w:val="00FB3F69"/>
    <w:rsid w:val="00FB3FFF"/>
    <w:rsid w:val="00FB4058"/>
    <w:rsid w:val="00FB419F"/>
    <w:rsid w:val="00FB4260"/>
    <w:rsid w:val="00FB4278"/>
    <w:rsid w:val="00FB42B3"/>
    <w:rsid w:val="00FB4388"/>
    <w:rsid w:val="00FB4523"/>
    <w:rsid w:val="00FB4585"/>
    <w:rsid w:val="00FB45D4"/>
    <w:rsid w:val="00FB468D"/>
    <w:rsid w:val="00FB469F"/>
    <w:rsid w:val="00FB46DB"/>
    <w:rsid w:val="00FB4729"/>
    <w:rsid w:val="00FB472F"/>
    <w:rsid w:val="00FB4756"/>
    <w:rsid w:val="00FB480B"/>
    <w:rsid w:val="00FB4910"/>
    <w:rsid w:val="00FB49C2"/>
    <w:rsid w:val="00FB49DD"/>
    <w:rsid w:val="00FB4A88"/>
    <w:rsid w:val="00FB4B48"/>
    <w:rsid w:val="00FB4C4E"/>
    <w:rsid w:val="00FB4D1D"/>
    <w:rsid w:val="00FB4D52"/>
    <w:rsid w:val="00FB4D98"/>
    <w:rsid w:val="00FB4E4D"/>
    <w:rsid w:val="00FB4E7D"/>
    <w:rsid w:val="00FB4E8E"/>
    <w:rsid w:val="00FB4EC0"/>
    <w:rsid w:val="00FB4F10"/>
    <w:rsid w:val="00FB4F3D"/>
    <w:rsid w:val="00FB53B1"/>
    <w:rsid w:val="00FB53CA"/>
    <w:rsid w:val="00FB544D"/>
    <w:rsid w:val="00FB545D"/>
    <w:rsid w:val="00FB557E"/>
    <w:rsid w:val="00FB55E3"/>
    <w:rsid w:val="00FB5628"/>
    <w:rsid w:val="00FB5698"/>
    <w:rsid w:val="00FB56EE"/>
    <w:rsid w:val="00FB5847"/>
    <w:rsid w:val="00FB58EE"/>
    <w:rsid w:val="00FB59A6"/>
    <w:rsid w:val="00FB59D8"/>
    <w:rsid w:val="00FB5BEC"/>
    <w:rsid w:val="00FB5C10"/>
    <w:rsid w:val="00FB5E20"/>
    <w:rsid w:val="00FB5E99"/>
    <w:rsid w:val="00FB5EEF"/>
    <w:rsid w:val="00FB5F17"/>
    <w:rsid w:val="00FB5F56"/>
    <w:rsid w:val="00FB6029"/>
    <w:rsid w:val="00FB6170"/>
    <w:rsid w:val="00FB61A0"/>
    <w:rsid w:val="00FB626A"/>
    <w:rsid w:val="00FB631F"/>
    <w:rsid w:val="00FB6389"/>
    <w:rsid w:val="00FB638A"/>
    <w:rsid w:val="00FB6442"/>
    <w:rsid w:val="00FB6580"/>
    <w:rsid w:val="00FB670F"/>
    <w:rsid w:val="00FB6745"/>
    <w:rsid w:val="00FB68ED"/>
    <w:rsid w:val="00FB68F7"/>
    <w:rsid w:val="00FB68FA"/>
    <w:rsid w:val="00FB698F"/>
    <w:rsid w:val="00FB6A92"/>
    <w:rsid w:val="00FB6AEC"/>
    <w:rsid w:val="00FB6B58"/>
    <w:rsid w:val="00FB6C71"/>
    <w:rsid w:val="00FB6DA3"/>
    <w:rsid w:val="00FB6E8C"/>
    <w:rsid w:val="00FB6FDF"/>
    <w:rsid w:val="00FB7067"/>
    <w:rsid w:val="00FB70D3"/>
    <w:rsid w:val="00FB7104"/>
    <w:rsid w:val="00FB71AF"/>
    <w:rsid w:val="00FB71EC"/>
    <w:rsid w:val="00FB723B"/>
    <w:rsid w:val="00FB723F"/>
    <w:rsid w:val="00FB73F5"/>
    <w:rsid w:val="00FB73F8"/>
    <w:rsid w:val="00FB7432"/>
    <w:rsid w:val="00FB7741"/>
    <w:rsid w:val="00FB77A7"/>
    <w:rsid w:val="00FB7858"/>
    <w:rsid w:val="00FB787F"/>
    <w:rsid w:val="00FB78AA"/>
    <w:rsid w:val="00FB78E1"/>
    <w:rsid w:val="00FB7918"/>
    <w:rsid w:val="00FB7AD5"/>
    <w:rsid w:val="00FB7B1B"/>
    <w:rsid w:val="00FB7BA4"/>
    <w:rsid w:val="00FB7BE9"/>
    <w:rsid w:val="00FB7C4E"/>
    <w:rsid w:val="00FB7CE9"/>
    <w:rsid w:val="00FB7E08"/>
    <w:rsid w:val="00FB7E2E"/>
    <w:rsid w:val="00FB7F1A"/>
    <w:rsid w:val="00FB7F82"/>
    <w:rsid w:val="00FC002D"/>
    <w:rsid w:val="00FC00AA"/>
    <w:rsid w:val="00FC01BD"/>
    <w:rsid w:val="00FC02BE"/>
    <w:rsid w:val="00FC02C7"/>
    <w:rsid w:val="00FC0334"/>
    <w:rsid w:val="00FC033C"/>
    <w:rsid w:val="00FC047C"/>
    <w:rsid w:val="00FC06DD"/>
    <w:rsid w:val="00FC0751"/>
    <w:rsid w:val="00FC089D"/>
    <w:rsid w:val="00FC08AC"/>
    <w:rsid w:val="00FC0A70"/>
    <w:rsid w:val="00FC0A7D"/>
    <w:rsid w:val="00FC0B52"/>
    <w:rsid w:val="00FC0CBF"/>
    <w:rsid w:val="00FC0DB5"/>
    <w:rsid w:val="00FC0E2D"/>
    <w:rsid w:val="00FC0E33"/>
    <w:rsid w:val="00FC0EF0"/>
    <w:rsid w:val="00FC0F40"/>
    <w:rsid w:val="00FC11B1"/>
    <w:rsid w:val="00FC130B"/>
    <w:rsid w:val="00FC131B"/>
    <w:rsid w:val="00FC132B"/>
    <w:rsid w:val="00FC13F9"/>
    <w:rsid w:val="00FC144B"/>
    <w:rsid w:val="00FC14B9"/>
    <w:rsid w:val="00FC14C4"/>
    <w:rsid w:val="00FC1551"/>
    <w:rsid w:val="00FC1667"/>
    <w:rsid w:val="00FC1674"/>
    <w:rsid w:val="00FC187C"/>
    <w:rsid w:val="00FC1903"/>
    <w:rsid w:val="00FC1B12"/>
    <w:rsid w:val="00FC1B82"/>
    <w:rsid w:val="00FC1C70"/>
    <w:rsid w:val="00FC1D5A"/>
    <w:rsid w:val="00FC1D73"/>
    <w:rsid w:val="00FC1DAA"/>
    <w:rsid w:val="00FC1DBB"/>
    <w:rsid w:val="00FC1E0A"/>
    <w:rsid w:val="00FC201A"/>
    <w:rsid w:val="00FC20E5"/>
    <w:rsid w:val="00FC2290"/>
    <w:rsid w:val="00FC22E1"/>
    <w:rsid w:val="00FC242B"/>
    <w:rsid w:val="00FC2486"/>
    <w:rsid w:val="00FC2537"/>
    <w:rsid w:val="00FC265C"/>
    <w:rsid w:val="00FC2722"/>
    <w:rsid w:val="00FC272E"/>
    <w:rsid w:val="00FC2839"/>
    <w:rsid w:val="00FC2901"/>
    <w:rsid w:val="00FC2913"/>
    <w:rsid w:val="00FC29BA"/>
    <w:rsid w:val="00FC2A0C"/>
    <w:rsid w:val="00FC2A30"/>
    <w:rsid w:val="00FC2B3E"/>
    <w:rsid w:val="00FC2BE8"/>
    <w:rsid w:val="00FC2D43"/>
    <w:rsid w:val="00FC2F75"/>
    <w:rsid w:val="00FC2F8F"/>
    <w:rsid w:val="00FC30F3"/>
    <w:rsid w:val="00FC3140"/>
    <w:rsid w:val="00FC3268"/>
    <w:rsid w:val="00FC32B7"/>
    <w:rsid w:val="00FC3305"/>
    <w:rsid w:val="00FC3311"/>
    <w:rsid w:val="00FC333A"/>
    <w:rsid w:val="00FC33C4"/>
    <w:rsid w:val="00FC347F"/>
    <w:rsid w:val="00FC3492"/>
    <w:rsid w:val="00FC34A8"/>
    <w:rsid w:val="00FC34C8"/>
    <w:rsid w:val="00FC350A"/>
    <w:rsid w:val="00FC353C"/>
    <w:rsid w:val="00FC3670"/>
    <w:rsid w:val="00FC3680"/>
    <w:rsid w:val="00FC36FF"/>
    <w:rsid w:val="00FC38F8"/>
    <w:rsid w:val="00FC3ABB"/>
    <w:rsid w:val="00FC3B89"/>
    <w:rsid w:val="00FC3BCA"/>
    <w:rsid w:val="00FC3E01"/>
    <w:rsid w:val="00FC3EC6"/>
    <w:rsid w:val="00FC3F6B"/>
    <w:rsid w:val="00FC3F9B"/>
    <w:rsid w:val="00FC4038"/>
    <w:rsid w:val="00FC413C"/>
    <w:rsid w:val="00FC41C2"/>
    <w:rsid w:val="00FC41CB"/>
    <w:rsid w:val="00FC4209"/>
    <w:rsid w:val="00FC421E"/>
    <w:rsid w:val="00FC421F"/>
    <w:rsid w:val="00FC4233"/>
    <w:rsid w:val="00FC424A"/>
    <w:rsid w:val="00FC42BC"/>
    <w:rsid w:val="00FC4383"/>
    <w:rsid w:val="00FC44AE"/>
    <w:rsid w:val="00FC44BF"/>
    <w:rsid w:val="00FC44E2"/>
    <w:rsid w:val="00FC45F0"/>
    <w:rsid w:val="00FC4642"/>
    <w:rsid w:val="00FC464C"/>
    <w:rsid w:val="00FC466A"/>
    <w:rsid w:val="00FC4681"/>
    <w:rsid w:val="00FC476E"/>
    <w:rsid w:val="00FC483F"/>
    <w:rsid w:val="00FC48F8"/>
    <w:rsid w:val="00FC4A04"/>
    <w:rsid w:val="00FC4A08"/>
    <w:rsid w:val="00FC4A16"/>
    <w:rsid w:val="00FC4B8D"/>
    <w:rsid w:val="00FC4C89"/>
    <w:rsid w:val="00FC4CA0"/>
    <w:rsid w:val="00FC4DD4"/>
    <w:rsid w:val="00FC50A7"/>
    <w:rsid w:val="00FC510C"/>
    <w:rsid w:val="00FC5157"/>
    <w:rsid w:val="00FC53BE"/>
    <w:rsid w:val="00FC53F6"/>
    <w:rsid w:val="00FC5448"/>
    <w:rsid w:val="00FC54C2"/>
    <w:rsid w:val="00FC5585"/>
    <w:rsid w:val="00FC55A9"/>
    <w:rsid w:val="00FC568E"/>
    <w:rsid w:val="00FC57A5"/>
    <w:rsid w:val="00FC5869"/>
    <w:rsid w:val="00FC5945"/>
    <w:rsid w:val="00FC5993"/>
    <w:rsid w:val="00FC5A57"/>
    <w:rsid w:val="00FC5A63"/>
    <w:rsid w:val="00FC5AF5"/>
    <w:rsid w:val="00FC5B3D"/>
    <w:rsid w:val="00FC5E9A"/>
    <w:rsid w:val="00FC5FCF"/>
    <w:rsid w:val="00FC60DE"/>
    <w:rsid w:val="00FC60F9"/>
    <w:rsid w:val="00FC6220"/>
    <w:rsid w:val="00FC624F"/>
    <w:rsid w:val="00FC6263"/>
    <w:rsid w:val="00FC62F8"/>
    <w:rsid w:val="00FC635A"/>
    <w:rsid w:val="00FC640C"/>
    <w:rsid w:val="00FC6785"/>
    <w:rsid w:val="00FC67AE"/>
    <w:rsid w:val="00FC67B6"/>
    <w:rsid w:val="00FC69E6"/>
    <w:rsid w:val="00FC6A71"/>
    <w:rsid w:val="00FC6ABD"/>
    <w:rsid w:val="00FC6AD1"/>
    <w:rsid w:val="00FC6ADA"/>
    <w:rsid w:val="00FC6B3C"/>
    <w:rsid w:val="00FC6BDE"/>
    <w:rsid w:val="00FC6C4F"/>
    <w:rsid w:val="00FC6C65"/>
    <w:rsid w:val="00FC6C7B"/>
    <w:rsid w:val="00FC6CB7"/>
    <w:rsid w:val="00FC6DD6"/>
    <w:rsid w:val="00FC6E2A"/>
    <w:rsid w:val="00FC6ED4"/>
    <w:rsid w:val="00FC6FB6"/>
    <w:rsid w:val="00FC71B3"/>
    <w:rsid w:val="00FC72C0"/>
    <w:rsid w:val="00FC7419"/>
    <w:rsid w:val="00FC742C"/>
    <w:rsid w:val="00FC749F"/>
    <w:rsid w:val="00FC7505"/>
    <w:rsid w:val="00FC7514"/>
    <w:rsid w:val="00FC764E"/>
    <w:rsid w:val="00FC7733"/>
    <w:rsid w:val="00FC77E8"/>
    <w:rsid w:val="00FC7909"/>
    <w:rsid w:val="00FC7920"/>
    <w:rsid w:val="00FC7938"/>
    <w:rsid w:val="00FC79A4"/>
    <w:rsid w:val="00FC79E6"/>
    <w:rsid w:val="00FC7A24"/>
    <w:rsid w:val="00FC7AA6"/>
    <w:rsid w:val="00FC7CBA"/>
    <w:rsid w:val="00FC7CE3"/>
    <w:rsid w:val="00FC7CF8"/>
    <w:rsid w:val="00FC7D4E"/>
    <w:rsid w:val="00FC7D7A"/>
    <w:rsid w:val="00FC7E00"/>
    <w:rsid w:val="00FD0037"/>
    <w:rsid w:val="00FD009E"/>
    <w:rsid w:val="00FD01BA"/>
    <w:rsid w:val="00FD023B"/>
    <w:rsid w:val="00FD02BD"/>
    <w:rsid w:val="00FD03B2"/>
    <w:rsid w:val="00FD0453"/>
    <w:rsid w:val="00FD0458"/>
    <w:rsid w:val="00FD04AF"/>
    <w:rsid w:val="00FD0728"/>
    <w:rsid w:val="00FD0734"/>
    <w:rsid w:val="00FD079F"/>
    <w:rsid w:val="00FD07DE"/>
    <w:rsid w:val="00FD07FA"/>
    <w:rsid w:val="00FD0925"/>
    <w:rsid w:val="00FD09CF"/>
    <w:rsid w:val="00FD0A69"/>
    <w:rsid w:val="00FD0AB9"/>
    <w:rsid w:val="00FD0C04"/>
    <w:rsid w:val="00FD0D2E"/>
    <w:rsid w:val="00FD0D68"/>
    <w:rsid w:val="00FD0D9A"/>
    <w:rsid w:val="00FD0DB5"/>
    <w:rsid w:val="00FD0DF3"/>
    <w:rsid w:val="00FD0E23"/>
    <w:rsid w:val="00FD0ED0"/>
    <w:rsid w:val="00FD0EF7"/>
    <w:rsid w:val="00FD0F4F"/>
    <w:rsid w:val="00FD1003"/>
    <w:rsid w:val="00FD10BE"/>
    <w:rsid w:val="00FD1185"/>
    <w:rsid w:val="00FD11EA"/>
    <w:rsid w:val="00FD13CC"/>
    <w:rsid w:val="00FD1406"/>
    <w:rsid w:val="00FD1411"/>
    <w:rsid w:val="00FD14B4"/>
    <w:rsid w:val="00FD14D0"/>
    <w:rsid w:val="00FD14F4"/>
    <w:rsid w:val="00FD16DD"/>
    <w:rsid w:val="00FD1748"/>
    <w:rsid w:val="00FD175D"/>
    <w:rsid w:val="00FD18FD"/>
    <w:rsid w:val="00FD1993"/>
    <w:rsid w:val="00FD199E"/>
    <w:rsid w:val="00FD1A2B"/>
    <w:rsid w:val="00FD1A47"/>
    <w:rsid w:val="00FD1AF8"/>
    <w:rsid w:val="00FD1B0F"/>
    <w:rsid w:val="00FD1B61"/>
    <w:rsid w:val="00FD1BE7"/>
    <w:rsid w:val="00FD1C6C"/>
    <w:rsid w:val="00FD1CFB"/>
    <w:rsid w:val="00FD1D4C"/>
    <w:rsid w:val="00FD1DF4"/>
    <w:rsid w:val="00FD1E13"/>
    <w:rsid w:val="00FD1E9B"/>
    <w:rsid w:val="00FD1EEA"/>
    <w:rsid w:val="00FD1F08"/>
    <w:rsid w:val="00FD1F1E"/>
    <w:rsid w:val="00FD1F5B"/>
    <w:rsid w:val="00FD20AB"/>
    <w:rsid w:val="00FD21C3"/>
    <w:rsid w:val="00FD22C9"/>
    <w:rsid w:val="00FD22F6"/>
    <w:rsid w:val="00FD23A1"/>
    <w:rsid w:val="00FD252F"/>
    <w:rsid w:val="00FD269C"/>
    <w:rsid w:val="00FD26C2"/>
    <w:rsid w:val="00FD278C"/>
    <w:rsid w:val="00FD27E5"/>
    <w:rsid w:val="00FD27ED"/>
    <w:rsid w:val="00FD28D3"/>
    <w:rsid w:val="00FD2977"/>
    <w:rsid w:val="00FD2A4B"/>
    <w:rsid w:val="00FD2B60"/>
    <w:rsid w:val="00FD2CD1"/>
    <w:rsid w:val="00FD2D55"/>
    <w:rsid w:val="00FD2F14"/>
    <w:rsid w:val="00FD2FE9"/>
    <w:rsid w:val="00FD309F"/>
    <w:rsid w:val="00FD31C0"/>
    <w:rsid w:val="00FD31C5"/>
    <w:rsid w:val="00FD335E"/>
    <w:rsid w:val="00FD34B5"/>
    <w:rsid w:val="00FD34CB"/>
    <w:rsid w:val="00FD351F"/>
    <w:rsid w:val="00FD3554"/>
    <w:rsid w:val="00FD36D4"/>
    <w:rsid w:val="00FD380D"/>
    <w:rsid w:val="00FD394A"/>
    <w:rsid w:val="00FD394C"/>
    <w:rsid w:val="00FD3BC5"/>
    <w:rsid w:val="00FD3C3E"/>
    <w:rsid w:val="00FD3C94"/>
    <w:rsid w:val="00FD3CDC"/>
    <w:rsid w:val="00FD3D36"/>
    <w:rsid w:val="00FD3D74"/>
    <w:rsid w:val="00FD3D77"/>
    <w:rsid w:val="00FD422C"/>
    <w:rsid w:val="00FD4242"/>
    <w:rsid w:val="00FD4301"/>
    <w:rsid w:val="00FD4339"/>
    <w:rsid w:val="00FD43E3"/>
    <w:rsid w:val="00FD43E5"/>
    <w:rsid w:val="00FD44E2"/>
    <w:rsid w:val="00FD4566"/>
    <w:rsid w:val="00FD4610"/>
    <w:rsid w:val="00FD46DA"/>
    <w:rsid w:val="00FD4777"/>
    <w:rsid w:val="00FD47D3"/>
    <w:rsid w:val="00FD4879"/>
    <w:rsid w:val="00FD49DD"/>
    <w:rsid w:val="00FD49F0"/>
    <w:rsid w:val="00FD4A1C"/>
    <w:rsid w:val="00FD4ABF"/>
    <w:rsid w:val="00FD4AF7"/>
    <w:rsid w:val="00FD4BB1"/>
    <w:rsid w:val="00FD4BD7"/>
    <w:rsid w:val="00FD4C62"/>
    <w:rsid w:val="00FD4CAF"/>
    <w:rsid w:val="00FD4E07"/>
    <w:rsid w:val="00FD4E25"/>
    <w:rsid w:val="00FD4EB0"/>
    <w:rsid w:val="00FD50AF"/>
    <w:rsid w:val="00FD5125"/>
    <w:rsid w:val="00FD51D4"/>
    <w:rsid w:val="00FD524F"/>
    <w:rsid w:val="00FD531E"/>
    <w:rsid w:val="00FD5393"/>
    <w:rsid w:val="00FD53C8"/>
    <w:rsid w:val="00FD545D"/>
    <w:rsid w:val="00FD54F6"/>
    <w:rsid w:val="00FD555C"/>
    <w:rsid w:val="00FD55D6"/>
    <w:rsid w:val="00FD581D"/>
    <w:rsid w:val="00FD5856"/>
    <w:rsid w:val="00FD5892"/>
    <w:rsid w:val="00FD58DD"/>
    <w:rsid w:val="00FD59FD"/>
    <w:rsid w:val="00FD5A94"/>
    <w:rsid w:val="00FD5B0A"/>
    <w:rsid w:val="00FD5BD7"/>
    <w:rsid w:val="00FD5D02"/>
    <w:rsid w:val="00FD5DE8"/>
    <w:rsid w:val="00FD5EB4"/>
    <w:rsid w:val="00FD5EC6"/>
    <w:rsid w:val="00FD5EED"/>
    <w:rsid w:val="00FD5FB7"/>
    <w:rsid w:val="00FD616F"/>
    <w:rsid w:val="00FD61B2"/>
    <w:rsid w:val="00FD62B6"/>
    <w:rsid w:val="00FD63CD"/>
    <w:rsid w:val="00FD63DF"/>
    <w:rsid w:val="00FD64FE"/>
    <w:rsid w:val="00FD6509"/>
    <w:rsid w:val="00FD653D"/>
    <w:rsid w:val="00FD6549"/>
    <w:rsid w:val="00FD65AB"/>
    <w:rsid w:val="00FD6634"/>
    <w:rsid w:val="00FD6710"/>
    <w:rsid w:val="00FD6751"/>
    <w:rsid w:val="00FD6904"/>
    <w:rsid w:val="00FD6925"/>
    <w:rsid w:val="00FD6A11"/>
    <w:rsid w:val="00FD6A91"/>
    <w:rsid w:val="00FD6AF9"/>
    <w:rsid w:val="00FD6BD1"/>
    <w:rsid w:val="00FD6C8D"/>
    <w:rsid w:val="00FD6D16"/>
    <w:rsid w:val="00FD6D79"/>
    <w:rsid w:val="00FD6EB8"/>
    <w:rsid w:val="00FD6F5D"/>
    <w:rsid w:val="00FD6F93"/>
    <w:rsid w:val="00FD6FA4"/>
    <w:rsid w:val="00FD6FC4"/>
    <w:rsid w:val="00FD6FF4"/>
    <w:rsid w:val="00FD7030"/>
    <w:rsid w:val="00FD703A"/>
    <w:rsid w:val="00FD7048"/>
    <w:rsid w:val="00FD7125"/>
    <w:rsid w:val="00FD7137"/>
    <w:rsid w:val="00FD7154"/>
    <w:rsid w:val="00FD7159"/>
    <w:rsid w:val="00FD71B6"/>
    <w:rsid w:val="00FD7239"/>
    <w:rsid w:val="00FD728A"/>
    <w:rsid w:val="00FD728D"/>
    <w:rsid w:val="00FD72A7"/>
    <w:rsid w:val="00FD72BD"/>
    <w:rsid w:val="00FD72C6"/>
    <w:rsid w:val="00FD73B9"/>
    <w:rsid w:val="00FD73F4"/>
    <w:rsid w:val="00FD74DB"/>
    <w:rsid w:val="00FD7536"/>
    <w:rsid w:val="00FD76D4"/>
    <w:rsid w:val="00FD777A"/>
    <w:rsid w:val="00FD7876"/>
    <w:rsid w:val="00FD7B12"/>
    <w:rsid w:val="00FD7C16"/>
    <w:rsid w:val="00FD7C1D"/>
    <w:rsid w:val="00FD7C2C"/>
    <w:rsid w:val="00FD7C71"/>
    <w:rsid w:val="00FD7DD6"/>
    <w:rsid w:val="00FD7ED0"/>
    <w:rsid w:val="00FD7FA4"/>
    <w:rsid w:val="00FE0027"/>
    <w:rsid w:val="00FE013A"/>
    <w:rsid w:val="00FE02E9"/>
    <w:rsid w:val="00FE047F"/>
    <w:rsid w:val="00FE05D2"/>
    <w:rsid w:val="00FE06C8"/>
    <w:rsid w:val="00FE0727"/>
    <w:rsid w:val="00FE072D"/>
    <w:rsid w:val="00FE07CB"/>
    <w:rsid w:val="00FE080F"/>
    <w:rsid w:val="00FE082C"/>
    <w:rsid w:val="00FE0CD2"/>
    <w:rsid w:val="00FE0CDC"/>
    <w:rsid w:val="00FE0D04"/>
    <w:rsid w:val="00FE0E2E"/>
    <w:rsid w:val="00FE0E6D"/>
    <w:rsid w:val="00FE0F23"/>
    <w:rsid w:val="00FE0FC6"/>
    <w:rsid w:val="00FE1019"/>
    <w:rsid w:val="00FE121E"/>
    <w:rsid w:val="00FE1268"/>
    <w:rsid w:val="00FE1321"/>
    <w:rsid w:val="00FE142B"/>
    <w:rsid w:val="00FE1439"/>
    <w:rsid w:val="00FE14CD"/>
    <w:rsid w:val="00FE1519"/>
    <w:rsid w:val="00FE154E"/>
    <w:rsid w:val="00FE1613"/>
    <w:rsid w:val="00FE16AC"/>
    <w:rsid w:val="00FE175B"/>
    <w:rsid w:val="00FE19CD"/>
    <w:rsid w:val="00FE1A7D"/>
    <w:rsid w:val="00FE1D9F"/>
    <w:rsid w:val="00FE1DF2"/>
    <w:rsid w:val="00FE1DF9"/>
    <w:rsid w:val="00FE1E5F"/>
    <w:rsid w:val="00FE2127"/>
    <w:rsid w:val="00FE21E4"/>
    <w:rsid w:val="00FE2272"/>
    <w:rsid w:val="00FE22C3"/>
    <w:rsid w:val="00FE2387"/>
    <w:rsid w:val="00FE2441"/>
    <w:rsid w:val="00FE253E"/>
    <w:rsid w:val="00FE25A1"/>
    <w:rsid w:val="00FE2690"/>
    <w:rsid w:val="00FE26D2"/>
    <w:rsid w:val="00FE278C"/>
    <w:rsid w:val="00FE2883"/>
    <w:rsid w:val="00FE28E5"/>
    <w:rsid w:val="00FE29B9"/>
    <w:rsid w:val="00FE2B35"/>
    <w:rsid w:val="00FE2BD7"/>
    <w:rsid w:val="00FE2C7D"/>
    <w:rsid w:val="00FE2E8D"/>
    <w:rsid w:val="00FE2EB5"/>
    <w:rsid w:val="00FE2EBB"/>
    <w:rsid w:val="00FE2EC4"/>
    <w:rsid w:val="00FE2F73"/>
    <w:rsid w:val="00FE33E4"/>
    <w:rsid w:val="00FE33F3"/>
    <w:rsid w:val="00FE3429"/>
    <w:rsid w:val="00FE3620"/>
    <w:rsid w:val="00FE37D1"/>
    <w:rsid w:val="00FE38C3"/>
    <w:rsid w:val="00FE3904"/>
    <w:rsid w:val="00FE3964"/>
    <w:rsid w:val="00FE3AC8"/>
    <w:rsid w:val="00FE3BF3"/>
    <w:rsid w:val="00FE3C06"/>
    <w:rsid w:val="00FE3D82"/>
    <w:rsid w:val="00FE3E0B"/>
    <w:rsid w:val="00FE3EE2"/>
    <w:rsid w:val="00FE3F2C"/>
    <w:rsid w:val="00FE3F90"/>
    <w:rsid w:val="00FE3FEA"/>
    <w:rsid w:val="00FE40C5"/>
    <w:rsid w:val="00FE412D"/>
    <w:rsid w:val="00FE412E"/>
    <w:rsid w:val="00FE4174"/>
    <w:rsid w:val="00FE428C"/>
    <w:rsid w:val="00FE430D"/>
    <w:rsid w:val="00FE4324"/>
    <w:rsid w:val="00FE435F"/>
    <w:rsid w:val="00FE43C1"/>
    <w:rsid w:val="00FE43FC"/>
    <w:rsid w:val="00FE440C"/>
    <w:rsid w:val="00FE44A8"/>
    <w:rsid w:val="00FE44F8"/>
    <w:rsid w:val="00FE4622"/>
    <w:rsid w:val="00FE472B"/>
    <w:rsid w:val="00FE4774"/>
    <w:rsid w:val="00FE4802"/>
    <w:rsid w:val="00FE490C"/>
    <w:rsid w:val="00FE4961"/>
    <w:rsid w:val="00FE4971"/>
    <w:rsid w:val="00FE49E1"/>
    <w:rsid w:val="00FE4AFE"/>
    <w:rsid w:val="00FE4B67"/>
    <w:rsid w:val="00FE4B7B"/>
    <w:rsid w:val="00FE4B7E"/>
    <w:rsid w:val="00FE4B92"/>
    <w:rsid w:val="00FE4C00"/>
    <w:rsid w:val="00FE4C20"/>
    <w:rsid w:val="00FE4C31"/>
    <w:rsid w:val="00FE4C9B"/>
    <w:rsid w:val="00FE4D1C"/>
    <w:rsid w:val="00FE4E01"/>
    <w:rsid w:val="00FE4E1E"/>
    <w:rsid w:val="00FE4EAD"/>
    <w:rsid w:val="00FE4EF2"/>
    <w:rsid w:val="00FE4F31"/>
    <w:rsid w:val="00FE4FBD"/>
    <w:rsid w:val="00FE5042"/>
    <w:rsid w:val="00FE51EF"/>
    <w:rsid w:val="00FE51F2"/>
    <w:rsid w:val="00FE52DE"/>
    <w:rsid w:val="00FE536B"/>
    <w:rsid w:val="00FE5384"/>
    <w:rsid w:val="00FE542A"/>
    <w:rsid w:val="00FE5446"/>
    <w:rsid w:val="00FE545A"/>
    <w:rsid w:val="00FE5643"/>
    <w:rsid w:val="00FE5659"/>
    <w:rsid w:val="00FE5844"/>
    <w:rsid w:val="00FE5943"/>
    <w:rsid w:val="00FE59D8"/>
    <w:rsid w:val="00FE59E4"/>
    <w:rsid w:val="00FE59F8"/>
    <w:rsid w:val="00FE5B13"/>
    <w:rsid w:val="00FE5BA2"/>
    <w:rsid w:val="00FE5C10"/>
    <w:rsid w:val="00FE5CC7"/>
    <w:rsid w:val="00FE5D73"/>
    <w:rsid w:val="00FE5E03"/>
    <w:rsid w:val="00FE5E67"/>
    <w:rsid w:val="00FE5ED4"/>
    <w:rsid w:val="00FE5EFE"/>
    <w:rsid w:val="00FE5FD6"/>
    <w:rsid w:val="00FE603B"/>
    <w:rsid w:val="00FE6049"/>
    <w:rsid w:val="00FE62FA"/>
    <w:rsid w:val="00FE641E"/>
    <w:rsid w:val="00FE6468"/>
    <w:rsid w:val="00FE6480"/>
    <w:rsid w:val="00FE64B2"/>
    <w:rsid w:val="00FE6562"/>
    <w:rsid w:val="00FE66E6"/>
    <w:rsid w:val="00FE67E4"/>
    <w:rsid w:val="00FE687A"/>
    <w:rsid w:val="00FE699F"/>
    <w:rsid w:val="00FE69D3"/>
    <w:rsid w:val="00FE6A55"/>
    <w:rsid w:val="00FE6AAB"/>
    <w:rsid w:val="00FE6D07"/>
    <w:rsid w:val="00FE6D26"/>
    <w:rsid w:val="00FE6D2D"/>
    <w:rsid w:val="00FE6F4A"/>
    <w:rsid w:val="00FE700A"/>
    <w:rsid w:val="00FE701D"/>
    <w:rsid w:val="00FE70BD"/>
    <w:rsid w:val="00FE7144"/>
    <w:rsid w:val="00FE71D3"/>
    <w:rsid w:val="00FE7310"/>
    <w:rsid w:val="00FE7326"/>
    <w:rsid w:val="00FE7383"/>
    <w:rsid w:val="00FE76CE"/>
    <w:rsid w:val="00FE76D2"/>
    <w:rsid w:val="00FE7A5C"/>
    <w:rsid w:val="00FE7B27"/>
    <w:rsid w:val="00FE7BEC"/>
    <w:rsid w:val="00FE7C98"/>
    <w:rsid w:val="00FE7CCF"/>
    <w:rsid w:val="00FE7DB2"/>
    <w:rsid w:val="00FE7F14"/>
    <w:rsid w:val="00FE7F7C"/>
    <w:rsid w:val="00FE7F99"/>
    <w:rsid w:val="00FE7FBC"/>
    <w:rsid w:val="00FF00DD"/>
    <w:rsid w:val="00FF0136"/>
    <w:rsid w:val="00FF022F"/>
    <w:rsid w:val="00FF024E"/>
    <w:rsid w:val="00FF04EF"/>
    <w:rsid w:val="00FF0601"/>
    <w:rsid w:val="00FF07E0"/>
    <w:rsid w:val="00FF07E7"/>
    <w:rsid w:val="00FF0833"/>
    <w:rsid w:val="00FF0880"/>
    <w:rsid w:val="00FF08A2"/>
    <w:rsid w:val="00FF0980"/>
    <w:rsid w:val="00FF09CF"/>
    <w:rsid w:val="00FF09DD"/>
    <w:rsid w:val="00FF0B72"/>
    <w:rsid w:val="00FF0D1E"/>
    <w:rsid w:val="00FF0D1F"/>
    <w:rsid w:val="00FF0D21"/>
    <w:rsid w:val="00FF0D48"/>
    <w:rsid w:val="00FF0E54"/>
    <w:rsid w:val="00FF0E6F"/>
    <w:rsid w:val="00FF0EFE"/>
    <w:rsid w:val="00FF0FDF"/>
    <w:rsid w:val="00FF0FEA"/>
    <w:rsid w:val="00FF1112"/>
    <w:rsid w:val="00FF115F"/>
    <w:rsid w:val="00FF12C0"/>
    <w:rsid w:val="00FF1488"/>
    <w:rsid w:val="00FF14D0"/>
    <w:rsid w:val="00FF15B9"/>
    <w:rsid w:val="00FF1605"/>
    <w:rsid w:val="00FF1799"/>
    <w:rsid w:val="00FF17AC"/>
    <w:rsid w:val="00FF185E"/>
    <w:rsid w:val="00FF1912"/>
    <w:rsid w:val="00FF1986"/>
    <w:rsid w:val="00FF19FB"/>
    <w:rsid w:val="00FF1AAC"/>
    <w:rsid w:val="00FF1AFE"/>
    <w:rsid w:val="00FF1C90"/>
    <w:rsid w:val="00FF1C9F"/>
    <w:rsid w:val="00FF1E16"/>
    <w:rsid w:val="00FF1E1A"/>
    <w:rsid w:val="00FF1F22"/>
    <w:rsid w:val="00FF1F52"/>
    <w:rsid w:val="00FF1F9D"/>
    <w:rsid w:val="00FF200F"/>
    <w:rsid w:val="00FF209B"/>
    <w:rsid w:val="00FF209C"/>
    <w:rsid w:val="00FF20D2"/>
    <w:rsid w:val="00FF21BD"/>
    <w:rsid w:val="00FF21BF"/>
    <w:rsid w:val="00FF21CA"/>
    <w:rsid w:val="00FF2313"/>
    <w:rsid w:val="00FF24DE"/>
    <w:rsid w:val="00FF24DF"/>
    <w:rsid w:val="00FF2531"/>
    <w:rsid w:val="00FF2559"/>
    <w:rsid w:val="00FF2573"/>
    <w:rsid w:val="00FF2651"/>
    <w:rsid w:val="00FF276A"/>
    <w:rsid w:val="00FF28C3"/>
    <w:rsid w:val="00FF2954"/>
    <w:rsid w:val="00FF295D"/>
    <w:rsid w:val="00FF2B03"/>
    <w:rsid w:val="00FF2B40"/>
    <w:rsid w:val="00FF2BB7"/>
    <w:rsid w:val="00FF2CF9"/>
    <w:rsid w:val="00FF2E08"/>
    <w:rsid w:val="00FF2F02"/>
    <w:rsid w:val="00FF2FA5"/>
    <w:rsid w:val="00FF30AE"/>
    <w:rsid w:val="00FF3234"/>
    <w:rsid w:val="00FF323D"/>
    <w:rsid w:val="00FF3245"/>
    <w:rsid w:val="00FF3251"/>
    <w:rsid w:val="00FF3286"/>
    <w:rsid w:val="00FF33F3"/>
    <w:rsid w:val="00FF3424"/>
    <w:rsid w:val="00FF34C3"/>
    <w:rsid w:val="00FF3547"/>
    <w:rsid w:val="00FF36B1"/>
    <w:rsid w:val="00FF3874"/>
    <w:rsid w:val="00FF38E2"/>
    <w:rsid w:val="00FF38E6"/>
    <w:rsid w:val="00FF3967"/>
    <w:rsid w:val="00FF39D5"/>
    <w:rsid w:val="00FF3A2A"/>
    <w:rsid w:val="00FF3CAA"/>
    <w:rsid w:val="00FF3E98"/>
    <w:rsid w:val="00FF3FE3"/>
    <w:rsid w:val="00FF4013"/>
    <w:rsid w:val="00FF414C"/>
    <w:rsid w:val="00FF4223"/>
    <w:rsid w:val="00FF4231"/>
    <w:rsid w:val="00FF430F"/>
    <w:rsid w:val="00FF4369"/>
    <w:rsid w:val="00FF4518"/>
    <w:rsid w:val="00FF45B3"/>
    <w:rsid w:val="00FF4652"/>
    <w:rsid w:val="00FF47D2"/>
    <w:rsid w:val="00FF489C"/>
    <w:rsid w:val="00FF48FC"/>
    <w:rsid w:val="00FF491C"/>
    <w:rsid w:val="00FF49EC"/>
    <w:rsid w:val="00FF4C08"/>
    <w:rsid w:val="00FF4C35"/>
    <w:rsid w:val="00FF4C52"/>
    <w:rsid w:val="00FF4C78"/>
    <w:rsid w:val="00FF4C84"/>
    <w:rsid w:val="00FF4D20"/>
    <w:rsid w:val="00FF4E24"/>
    <w:rsid w:val="00FF4E3B"/>
    <w:rsid w:val="00FF4E3F"/>
    <w:rsid w:val="00FF507E"/>
    <w:rsid w:val="00FF527D"/>
    <w:rsid w:val="00FF5298"/>
    <w:rsid w:val="00FF52C6"/>
    <w:rsid w:val="00FF52DA"/>
    <w:rsid w:val="00FF536B"/>
    <w:rsid w:val="00FF53A9"/>
    <w:rsid w:val="00FF542F"/>
    <w:rsid w:val="00FF5533"/>
    <w:rsid w:val="00FF554A"/>
    <w:rsid w:val="00FF5561"/>
    <w:rsid w:val="00FF55E6"/>
    <w:rsid w:val="00FF56FD"/>
    <w:rsid w:val="00FF5799"/>
    <w:rsid w:val="00FF57A3"/>
    <w:rsid w:val="00FF57E9"/>
    <w:rsid w:val="00FF57FC"/>
    <w:rsid w:val="00FF58CC"/>
    <w:rsid w:val="00FF58F0"/>
    <w:rsid w:val="00FF5998"/>
    <w:rsid w:val="00FF5A28"/>
    <w:rsid w:val="00FF5AE4"/>
    <w:rsid w:val="00FF5B60"/>
    <w:rsid w:val="00FF5BF1"/>
    <w:rsid w:val="00FF5C06"/>
    <w:rsid w:val="00FF5D2A"/>
    <w:rsid w:val="00FF5D49"/>
    <w:rsid w:val="00FF5D5D"/>
    <w:rsid w:val="00FF5E4E"/>
    <w:rsid w:val="00FF5F7A"/>
    <w:rsid w:val="00FF6028"/>
    <w:rsid w:val="00FF6125"/>
    <w:rsid w:val="00FF612D"/>
    <w:rsid w:val="00FF614F"/>
    <w:rsid w:val="00FF6152"/>
    <w:rsid w:val="00FF62C8"/>
    <w:rsid w:val="00FF62DD"/>
    <w:rsid w:val="00FF62F1"/>
    <w:rsid w:val="00FF6340"/>
    <w:rsid w:val="00FF6373"/>
    <w:rsid w:val="00FF64D0"/>
    <w:rsid w:val="00FF6521"/>
    <w:rsid w:val="00FF65F9"/>
    <w:rsid w:val="00FF66A9"/>
    <w:rsid w:val="00FF6733"/>
    <w:rsid w:val="00FF693A"/>
    <w:rsid w:val="00FF6988"/>
    <w:rsid w:val="00FF6C29"/>
    <w:rsid w:val="00FF6CE1"/>
    <w:rsid w:val="00FF6DF2"/>
    <w:rsid w:val="00FF6E51"/>
    <w:rsid w:val="00FF6FF2"/>
    <w:rsid w:val="00FF701A"/>
    <w:rsid w:val="00FF7056"/>
    <w:rsid w:val="00FF7117"/>
    <w:rsid w:val="00FF7155"/>
    <w:rsid w:val="00FF72A3"/>
    <w:rsid w:val="00FF7438"/>
    <w:rsid w:val="00FF7445"/>
    <w:rsid w:val="00FF7488"/>
    <w:rsid w:val="00FF74D1"/>
    <w:rsid w:val="00FF75BC"/>
    <w:rsid w:val="00FF75CE"/>
    <w:rsid w:val="00FF765E"/>
    <w:rsid w:val="00FF7885"/>
    <w:rsid w:val="00FF79F4"/>
    <w:rsid w:val="00FF7A2D"/>
    <w:rsid w:val="00FF7BE3"/>
    <w:rsid w:val="00FF7C41"/>
    <w:rsid w:val="00FF7CED"/>
    <w:rsid w:val="00FF7D8C"/>
    <w:rsid w:val="00FF7DA5"/>
    <w:rsid w:val="00FF7DD1"/>
    <w:rsid w:val="00FF7EB4"/>
    <w:rsid w:val="00FF7FB4"/>
    <w:rsid w:val="00FF7FD2"/>
    <w:rsid w:val="0217FF03"/>
    <w:rsid w:val="0224854F"/>
    <w:rsid w:val="0353977B"/>
    <w:rsid w:val="03AEB85C"/>
    <w:rsid w:val="046D3E61"/>
    <w:rsid w:val="052F92F7"/>
    <w:rsid w:val="0912096F"/>
    <w:rsid w:val="0A2A252C"/>
    <w:rsid w:val="0A55AF04"/>
    <w:rsid w:val="0A7F611C"/>
    <w:rsid w:val="0B9D37E5"/>
    <w:rsid w:val="0D048521"/>
    <w:rsid w:val="0DA1F5D8"/>
    <w:rsid w:val="0E3CF255"/>
    <w:rsid w:val="0F39473C"/>
    <w:rsid w:val="0F5E406D"/>
    <w:rsid w:val="0FD76142"/>
    <w:rsid w:val="1158F9FE"/>
    <w:rsid w:val="116EEE13"/>
    <w:rsid w:val="11B5EA56"/>
    <w:rsid w:val="11FC2918"/>
    <w:rsid w:val="12B6ACCD"/>
    <w:rsid w:val="13AEAC4A"/>
    <w:rsid w:val="13C0D3F5"/>
    <w:rsid w:val="13CCFBAD"/>
    <w:rsid w:val="140B57C0"/>
    <w:rsid w:val="14F54AC3"/>
    <w:rsid w:val="157C43CA"/>
    <w:rsid w:val="164858B4"/>
    <w:rsid w:val="1669B173"/>
    <w:rsid w:val="167DD4E5"/>
    <w:rsid w:val="16F350C4"/>
    <w:rsid w:val="1750F263"/>
    <w:rsid w:val="18C388FD"/>
    <w:rsid w:val="1A86C1FA"/>
    <w:rsid w:val="1BC2AEF4"/>
    <w:rsid w:val="1C29FBFC"/>
    <w:rsid w:val="1CF06AAE"/>
    <w:rsid w:val="1D650981"/>
    <w:rsid w:val="1D7A50EB"/>
    <w:rsid w:val="1E364F4B"/>
    <w:rsid w:val="1EA28E98"/>
    <w:rsid w:val="1EC75672"/>
    <w:rsid w:val="1F5E20D4"/>
    <w:rsid w:val="2001CE0D"/>
    <w:rsid w:val="205A09BD"/>
    <w:rsid w:val="20971C44"/>
    <w:rsid w:val="21AAA949"/>
    <w:rsid w:val="21F7ACC0"/>
    <w:rsid w:val="2228396F"/>
    <w:rsid w:val="22880CA9"/>
    <w:rsid w:val="23EB2759"/>
    <w:rsid w:val="24BAFCD8"/>
    <w:rsid w:val="24C773C0"/>
    <w:rsid w:val="251F0135"/>
    <w:rsid w:val="28382DBD"/>
    <w:rsid w:val="28D1DC16"/>
    <w:rsid w:val="28DBA73C"/>
    <w:rsid w:val="2A1783F4"/>
    <w:rsid w:val="2A338016"/>
    <w:rsid w:val="2A42CA2A"/>
    <w:rsid w:val="2B776E4C"/>
    <w:rsid w:val="2BE3A730"/>
    <w:rsid w:val="2BE817B1"/>
    <w:rsid w:val="2C23CDEC"/>
    <w:rsid w:val="2E89B698"/>
    <w:rsid w:val="2F3EAE6F"/>
    <w:rsid w:val="303FDB35"/>
    <w:rsid w:val="309E952E"/>
    <w:rsid w:val="312A0CCF"/>
    <w:rsid w:val="3251F4C3"/>
    <w:rsid w:val="325473FB"/>
    <w:rsid w:val="3386DF94"/>
    <w:rsid w:val="34071E9C"/>
    <w:rsid w:val="35438ABC"/>
    <w:rsid w:val="359330ED"/>
    <w:rsid w:val="35A2FA62"/>
    <w:rsid w:val="3600ED0A"/>
    <w:rsid w:val="36279AEB"/>
    <w:rsid w:val="36BABAFC"/>
    <w:rsid w:val="36FE8C54"/>
    <w:rsid w:val="37FB81D4"/>
    <w:rsid w:val="3866F891"/>
    <w:rsid w:val="38F3CD04"/>
    <w:rsid w:val="39B71422"/>
    <w:rsid w:val="39F0F5FD"/>
    <w:rsid w:val="3B38FCF4"/>
    <w:rsid w:val="3B9B64F1"/>
    <w:rsid w:val="3BE36193"/>
    <w:rsid w:val="3C28925B"/>
    <w:rsid w:val="3E10B7F9"/>
    <w:rsid w:val="3F08DCFD"/>
    <w:rsid w:val="3F7417AB"/>
    <w:rsid w:val="40262C73"/>
    <w:rsid w:val="404E4F8D"/>
    <w:rsid w:val="40B436E7"/>
    <w:rsid w:val="42744724"/>
    <w:rsid w:val="42BF7AF2"/>
    <w:rsid w:val="42BFC802"/>
    <w:rsid w:val="432FAA81"/>
    <w:rsid w:val="43419499"/>
    <w:rsid w:val="436EFB9C"/>
    <w:rsid w:val="437DA528"/>
    <w:rsid w:val="43F013FC"/>
    <w:rsid w:val="44053AFE"/>
    <w:rsid w:val="451F37FF"/>
    <w:rsid w:val="45886CC6"/>
    <w:rsid w:val="45F7486B"/>
    <w:rsid w:val="470AF877"/>
    <w:rsid w:val="4735A7C6"/>
    <w:rsid w:val="48CF160E"/>
    <w:rsid w:val="4B287077"/>
    <w:rsid w:val="4C69583D"/>
    <w:rsid w:val="4D1F1C97"/>
    <w:rsid w:val="4D3E719E"/>
    <w:rsid w:val="4D4FF988"/>
    <w:rsid w:val="4EF8C5FF"/>
    <w:rsid w:val="4F38B2E0"/>
    <w:rsid w:val="4FA06AE6"/>
    <w:rsid w:val="51327EB7"/>
    <w:rsid w:val="52D73E61"/>
    <w:rsid w:val="52F82749"/>
    <w:rsid w:val="538CACC2"/>
    <w:rsid w:val="53CAE9D4"/>
    <w:rsid w:val="54146EC5"/>
    <w:rsid w:val="55935A80"/>
    <w:rsid w:val="55C28D68"/>
    <w:rsid w:val="56A9CB1B"/>
    <w:rsid w:val="5809707B"/>
    <w:rsid w:val="5989C549"/>
    <w:rsid w:val="59B37AEC"/>
    <w:rsid w:val="5A6F24DC"/>
    <w:rsid w:val="5B41C52D"/>
    <w:rsid w:val="5C332D70"/>
    <w:rsid w:val="5DEE4BCA"/>
    <w:rsid w:val="5E649ECC"/>
    <w:rsid w:val="5FB4BD76"/>
    <w:rsid w:val="5FBF7D87"/>
    <w:rsid w:val="6075E215"/>
    <w:rsid w:val="610463C1"/>
    <w:rsid w:val="633A8E82"/>
    <w:rsid w:val="637D7208"/>
    <w:rsid w:val="647ADEF4"/>
    <w:rsid w:val="6589DEB4"/>
    <w:rsid w:val="67147A65"/>
    <w:rsid w:val="685B0586"/>
    <w:rsid w:val="687C3EA6"/>
    <w:rsid w:val="689C54C7"/>
    <w:rsid w:val="68A9484F"/>
    <w:rsid w:val="6C21BB2D"/>
    <w:rsid w:val="6C268FD4"/>
    <w:rsid w:val="6C8A9AA5"/>
    <w:rsid w:val="6E8DC094"/>
    <w:rsid w:val="6FEE3FBB"/>
    <w:rsid w:val="70DDC812"/>
    <w:rsid w:val="731A8324"/>
    <w:rsid w:val="7345E8C5"/>
    <w:rsid w:val="73AAE0AE"/>
    <w:rsid w:val="750E981E"/>
    <w:rsid w:val="7845C5D7"/>
    <w:rsid w:val="78D21853"/>
    <w:rsid w:val="79372748"/>
    <w:rsid w:val="79E4C2F1"/>
    <w:rsid w:val="79F69E0F"/>
    <w:rsid w:val="7B9E39A8"/>
    <w:rsid w:val="7C1CB4A2"/>
    <w:rsid w:val="7C6305EB"/>
    <w:rsid w:val="7D97ED35"/>
    <w:rsid w:val="7EB302A4"/>
    <w:rsid w:val="7F65AA87"/>
    <w:rsid w:val="7F92ABAE"/>
    <w:rsid w:val="7F974A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777523F"/>
  <w15:docId w15:val="{F0665ED6-1C9D-4235-96F5-602CE5241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1B6A"/>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811B6A"/>
    <w:pPr>
      <w:spacing w:after="160" w:line="240" w:lineRule="exact"/>
      <w:ind w:left="357"/>
    </w:pPr>
    <w:rPr>
      <w:rFonts w:asciiTheme="minorHAnsi" w:hAnsiTheme="minorHAnsi" w:cstheme="minorBidi"/>
      <w:sz w:val="22"/>
      <w:vertAlign w:val="superscript"/>
    </w:rPr>
  </w:style>
  <w:style w:type="table" w:styleId="TableGrid">
    <w:name w:val="Table Grid"/>
    <w:basedOn w:val="TableNormal"/>
    <w:uiPriority w:val="39"/>
    <w:rsid w:val="00811B6A"/>
    <w:pPr>
      <w:widowControl w:val="0"/>
      <w:spacing w:before="120" w:after="0" w:line="240" w:lineRule="auto"/>
      <w:ind w:left="357"/>
      <w:jc w:val="both"/>
    </w:pPr>
    <w:rPr>
      <w:rFonts w:ascii="Times New Roman" w:hAnsi="Times New Roman" w:cs="Times New Roman"/>
      <w:sz w:val="20"/>
      <w:szCs w:val="20"/>
    </w:rPr>
    <w:tblPr/>
  </w:style>
  <w:style w:type="character" w:styleId="CommentReference">
    <w:name w:val="annotation reference"/>
    <w:basedOn w:val="DefaultParagraphFont"/>
    <w:uiPriority w:val="99"/>
    <w:semiHidden/>
    <w:unhideWhenUsed/>
    <w:rsid w:val="00D66134"/>
    <w:rPr>
      <w:sz w:val="16"/>
      <w:szCs w:val="16"/>
    </w:rPr>
  </w:style>
  <w:style w:type="paragraph" w:styleId="CommentText">
    <w:name w:val="annotation text"/>
    <w:basedOn w:val="Normal"/>
    <w:link w:val="CommentTextChar"/>
    <w:uiPriority w:val="99"/>
    <w:unhideWhenUsed/>
    <w:rsid w:val="00D66134"/>
    <w:rPr>
      <w:sz w:val="20"/>
      <w:szCs w:val="20"/>
    </w:rPr>
  </w:style>
  <w:style w:type="character" w:customStyle="1" w:styleId="CommentTextChar">
    <w:name w:val="Comment Text Char"/>
    <w:basedOn w:val="DefaultParagraphFont"/>
    <w:link w:val="CommentText"/>
    <w:uiPriority w:val="99"/>
    <w:rsid w:val="00D66134"/>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D66134"/>
    <w:rPr>
      <w:b/>
      <w:bCs/>
    </w:rPr>
  </w:style>
  <w:style w:type="character" w:customStyle="1" w:styleId="CommentSubjectChar">
    <w:name w:val="Comment Subject Char"/>
    <w:basedOn w:val="CommentTextChar"/>
    <w:link w:val="CommentSubject"/>
    <w:uiPriority w:val="99"/>
    <w:semiHidden/>
    <w:rsid w:val="00D66134"/>
    <w:rPr>
      <w:rFonts w:ascii="Times New Roman" w:hAnsi="Times New Roman" w:cs="Times New Roman"/>
      <w:b/>
      <w:bCs/>
      <w:sz w:val="20"/>
      <w:szCs w:val="20"/>
      <w:lang w:val="fr-FR"/>
    </w:rPr>
  </w:style>
  <w:style w:type="paragraph" w:styleId="Revision">
    <w:name w:val="Revision"/>
    <w:hidden/>
    <w:uiPriority w:val="99"/>
    <w:semiHidden/>
    <w:rsid w:val="00881FC9"/>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rsid w:val="00555F61"/>
    <w:pPr>
      <w:numPr>
        <w:numId w:val="1"/>
      </w:numPr>
      <w:contextualSpacing/>
    </w:pPr>
  </w:style>
  <w:style w:type="paragraph" w:styleId="ListBullet2">
    <w:name w:val="List Bullet 2"/>
    <w:basedOn w:val="Normal"/>
    <w:uiPriority w:val="99"/>
    <w:semiHidden/>
    <w:unhideWhenUsed/>
    <w:rsid w:val="00555F61"/>
    <w:pPr>
      <w:numPr>
        <w:numId w:val="2"/>
      </w:numPr>
      <w:contextualSpacing/>
    </w:pPr>
  </w:style>
  <w:style w:type="paragraph" w:styleId="ListBullet3">
    <w:name w:val="List Bullet 3"/>
    <w:basedOn w:val="Normal"/>
    <w:uiPriority w:val="99"/>
    <w:semiHidden/>
    <w:unhideWhenUsed/>
    <w:rsid w:val="00555F61"/>
    <w:pPr>
      <w:numPr>
        <w:numId w:val="3"/>
      </w:numPr>
      <w:contextualSpacing/>
    </w:pPr>
  </w:style>
  <w:style w:type="paragraph" w:styleId="ListBullet4">
    <w:name w:val="List Bullet 4"/>
    <w:basedOn w:val="Normal"/>
    <w:uiPriority w:val="99"/>
    <w:semiHidden/>
    <w:unhideWhenUsed/>
    <w:rsid w:val="00555F61"/>
    <w:pPr>
      <w:numPr>
        <w:numId w:val="4"/>
      </w:numPr>
      <w:contextualSpacing/>
    </w:pPr>
  </w:style>
  <w:style w:type="character" w:customStyle="1" w:styleId="UnresolvedMention">
    <w:name w:val="Unresolved Mention"/>
    <w:basedOn w:val="DefaultParagraphFont"/>
    <w:uiPriority w:val="99"/>
    <w:semiHidden/>
    <w:unhideWhenUsed/>
    <w:rsid w:val="00017E05"/>
    <w:rPr>
      <w:color w:val="605E5C"/>
      <w:shd w:val="clear" w:color="auto" w:fill="E1DFDD"/>
    </w:rPr>
  </w:style>
  <w:style w:type="character" w:styleId="FollowedHyperlink">
    <w:name w:val="FollowedHyperlink"/>
    <w:basedOn w:val="DefaultParagraphFont"/>
    <w:uiPriority w:val="99"/>
    <w:semiHidden/>
    <w:unhideWhenUsed/>
    <w:rsid w:val="00017E05"/>
    <w:rPr>
      <w:color w:val="800080" w:themeColor="followedHyperlink"/>
      <w:u w:val="single"/>
    </w:rPr>
  </w:style>
  <w:style w:type="character" w:customStyle="1" w:styleId="Mention">
    <w:name w:val="Mention"/>
    <w:basedOn w:val="DefaultParagraphFont"/>
    <w:uiPriority w:val="99"/>
    <w:unhideWhenUsed/>
    <w:rsid w:val="0048790E"/>
    <w:rPr>
      <w:color w:val="2B579A"/>
      <w:shd w:val="clear" w:color="auto" w:fill="E1DFDD"/>
    </w:rPr>
  </w:style>
  <w:style w:type="character" w:customStyle="1" w:styleId="HeaderChar">
    <w:name w:val="Header Char"/>
    <w:basedOn w:val="DefaultParagraphFont"/>
    <w:link w:val="Header"/>
    <w:uiPriority w:val="99"/>
    <w:rsid w:val="00B0371F"/>
    <w:rPr>
      <w:rFonts w:ascii="Times New Roman" w:hAnsi="Times New Roman" w:cs="Times New Roman"/>
      <w:sz w:val="24"/>
      <w:lang w:val="fr-FR"/>
    </w:rPr>
  </w:style>
  <w:style w:type="character" w:customStyle="1" w:styleId="FooterChar">
    <w:name w:val="Footer Char"/>
    <w:basedOn w:val="DefaultParagraphFont"/>
    <w:link w:val="Footer"/>
    <w:uiPriority w:val="99"/>
    <w:rsid w:val="00B0371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B0371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0371F"/>
    <w:pPr>
      <w:spacing w:before="0"/>
      <w:jc w:val="right"/>
    </w:pPr>
    <w:rPr>
      <w:sz w:val="28"/>
    </w:rPr>
  </w:style>
  <w:style w:type="paragraph" w:customStyle="1" w:styleId="FooterSensitivity">
    <w:name w:val="Footer Sensitivity"/>
    <w:basedOn w:val="Normal"/>
    <w:rsid w:val="00B0371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0371F"/>
    <w:pPr>
      <w:tabs>
        <w:tab w:val="center" w:pos="4535"/>
        <w:tab w:val="right" w:pos="9071"/>
      </w:tabs>
      <w:spacing w:before="0"/>
    </w:pPr>
  </w:style>
  <w:style w:type="paragraph" w:customStyle="1" w:styleId="HeaderLandscape">
    <w:name w:val="HeaderLandscape"/>
    <w:basedOn w:val="Normal"/>
    <w:rsid w:val="00B0371F"/>
    <w:pPr>
      <w:tabs>
        <w:tab w:val="center" w:pos="7285"/>
        <w:tab w:val="right" w:pos="14003"/>
      </w:tabs>
      <w:spacing w:before="0"/>
    </w:pPr>
  </w:style>
  <w:style w:type="paragraph" w:styleId="Footer">
    <w:name w:val="footer"/>
    <w:basedOn w:val="Normal"/>
    <w:link w:val="FooterChar"/>
    <w:uiPriority w:val="99"/>
    <w:unhideWhenUsed/>
    <w:rsid w:val="00B0371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0371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C/2025/3700/oj" TargetMode="External"/><Relationship Id="rId2" Type="http://schemas.openxmlformats.org/officeDocument/2006/relationships/hyperlink" Target="%20https://ec.europa.eu/eurostat/en/web/products-euro-indicators/w/2-22042026-ap" TargetMode="External"/><Relationship Id="rId1" Type="http://schemas.openxmlformats.org/officeDocument/2006/relationships/hyperlink" Target="http://data.europa.eu/eli/reg/1997/1467/2024-04-30" TargetMode="External"/><Relationship Id="rId6" Type="http://schemas.openxmlformats.org/officeDocument/2006/relationships/hyperlink" Target="http://data.europa.eu/eli/reg/2009/479/2014-09-01" TargetMode="External"/><Relationship Id="rId5" Type="http://schemas.openxmlformats.org/officeDocument/2006/relationships/hyperlink" Target="http://data.europa.eu/eli/reg/2013/473/oj" TargetMode="External"/><Relationship Id="rId4" Type="http://schemas.openxmlformats.org/officeDocument/2006/relationships/hyperlink" Target="https://eur-lex.europa.eu/eli/C/2025/396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248cd52f-b46b-4611-a611-1f804cc55ba9" xsi:nil="true"/>
    <Doctype xmlns="248cd52f-b46b-4611-a611-1f804cc55b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a07eca62e7eb427ed19d0d0876781e78">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84b05a78eab309583d88f99c55b6a78c"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C6F78-2D11-4CB9-A8EA-E775C967A2E5}">
  <ds:schemaRefs>
    <ds:schemaRef ds:uri="http://schemas.microsoft.com/sharepoint/v3/contenttype/forms"/>
  </ds:schemaRefs>
</ds:datastoreItem>
</file>

<file path=customXml/itemProps2.xml><?xml version="1.0" encoding="utf-8"?>
<ds:datastoreItem xmlns:ds="http://schemas.openxmlformats.org/officeDocument/2006/customXml" ds:itemID="{F82B00A5-ABC5-4963-94C6-C96C8F8A1451}">
  <ds:schemaRefs>
    <ds:schemaRef ds:uri="http://schemas.microsoft.com/office/2006/metadata/properties"/>
    <ds:schemaRef ds:uri="http://schemas.microsoft.com/office/infopath/2007/PartnerControls"/>
    <ds:schemaRef ds:uri="248cd52f-b46b-4611-a611-1f804cc55ba9"/>
  </ds:schemaRefs>
</ds:datastoreItem>
</file>

<file path=customXml/itemProps3.xml><?xml version="1.0" encoding="utf-8"?>
<ds:datastoreItem xmlns:ds="http://schemas.openxmlformats.org/officeDocument/2006/customXml" ds:itemID="{6AF269E8-8E1C-41D9-A3A0-AC2EC4DAD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D83B54-E38D-4D4E-8893-D39C9CE9A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35</TotalTime>
  <Pages>6</Pages>
  <Words>1987</Words>
  <Characters>11329</Characters>
  <Application>Microsoft Office Word</Application>
  <DocSecurity>0</DocSecurity>
  <Lines>94</Lines>
  <Paragraphs>26</Paragraphs>
  <ScaleCrop>false</ScaleCrop>
  <Manager/>
  <Company/>
  <LinksUpToDate>false</LinksUpToDate>
  <CharactersWithSpaces>13290</CharactersWithSpaces>
  <SharedDoc>false</SharedDoc>
  <HLinks>
    <vt:vector size="42" baseType="variant">
      <vt:variant>
        <vt:i4>917504</vt:i4>
      </vt:variant>
      <vt:variant>
        <vt:i4>15</vt:i4>
      </vt:variant>
      <vt:variant>
        <vt:i4>0</vt:i4>
      </vt:variant>
      <vt:variant>
        <vt:i4>5</vt:i4>
      </vt:variant>
      <vt:variant>
        <vt:lpwstr>http://data.europa.eu/eli/reg/2009/479/2014-09-01</vt:lpwstr>
      </vt:variant>
      <vt:variant>
        <vt:lpwstr/>
      </vt:variant>
      <vt:variant>
        <vt:i4>4587544</vt:i4>
      </vt:variant>
      <vt:variant>
        <vt:i4>12</vt:i4>
      </vt:variant>
      <vt:variant>
        <vt:i4>0</vt:i4>
      </vt:variant>
      <vt:variant>
        <vt:i4>5</vt:i4>
      </vt:variant>
      <vt:variant>
        <vt:lpwstr>http://data.europa.eu/eli/reg/2013/473/oj</vt:lpwstr>
      </vt:variant>
      <vt:variant>
        <vt:lpwstr/>
      </vt:variant>
      <vt:variant>
        <vt:i4>1704024</vt:i4>
      </vt:variant>
      <vt:variant>
        <vt:i4>9</vt:i4>
      </vt:variant>
      <vt:variant>
        <vt:i4>0</vt:i4>
      </vt:variant>
      <vt:variant>
        <vt:i4>5</vt:i4>
      </vt:variant>
      <vt:variant>
        <vt:lpwstr>https://eur-lex.europa.eu/eli/C/2025/3961/oj</vt:lpwstr>
      </vt:variant>
      <vt:variant>
        <vt:lpwstr/>
      </vt:variant>
      <vt:variant>
        <vt:i4>1835095</vt:i4>
      </vt:variant>
      <vt:variant>
        <vt:i4>6</vt:i4>
      </vt:variant>
      <vt:variant>
        <vt:i4>0</vt:i4>
      </vt:variant>
      <vt:variant>
        <vt:i4>5</vt:i4>
      </vt:variant>
      <vt:variant>
        <vt:lpwstr>https://eur-lex.europa.eu/eli/C/2025/3700/oj</vt:lpwstr>
      </vt:variant>
      <vt:variant>
        <vt:lpwstr/>
      </vt:variant>
      <vt:variant>
        <vt:i4>1179660</vt:i4>
      </vt:variant>
      <vt:variant>
        <vt:i4>3</vt:i4>
      </vt:variant>
      <vt:variant>
        <vt:i4>0</vt:i4>
      </vt:variant>
      <vt:variant>
        <vt:i4>5</vt:i4>
      </vt:variant>
      <vt:variant>
        <vt:lpwstr>https://ec.europa.eu/eurostat/en/web/products-euro-indicators/w/2-22042026-ap</vt:lpwstr>
      </vt:variant>
      <vt:variant>
        <vt:lpwstr/>
      </vt:variant>
      <vt:variant>
        <vt:i4>2228258</vt:i4>
      </vt:variant>
      <vt:variant>
        <vt:i4>0</vt:i4>
      </vt:variant>
      <vt:variant>
        <vt:i4>0</vt:i4>
      </vt:variant>
      <vt:variant>
        <vt:i4>5</vt:i4>
      </vt:variant>
      <vt:variant>
        <vt:lpwstr>http://data.europa.eu/eli/reg/1997/1467/2024-04-30</vt:lpwstr>
      </vt:variant>
      <vt:variant>
        <vt:lpwstr/>
      </vt:variant>
      <vt:variant>
        <vt:i4>3801198</vt:i4>
      </vt:variant>
      <vt:variant>
        <vt:i4>0</vt:i4>
      </vt:variant>
      <vt:variant>
        <vt:i4>0</vt:i4>
      </vt:variant>
      <vt:variant>
        <vt:i4>5</vt:i4>
      </vt:variant>
      <vt:variant>
        <vt:lpwstr>https://data.consilium.europa.eu/doc/document/ST-10166-2025-INIT/en/pdf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56</cp:revision>
  <dcterms:created xsi:type="dcterms:W3CDTF">2026-06-18T14:24:00Z</dcterms:created>
  <dcterms:modified xsi:type="dcterms:W3CDTF">2026-06-30T16:33:00Z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2026-05-21T08:25:52Z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2601e151-4bdb-465c-ba72-9d1862030c95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0x010100756BF9CE7B864144AB9135903AF2016F</vt:lpwstr>
  </property>
  <property fmtid="{D5CDD505-2E9C-101B-9397-08002B2CF9AE}" pid="19" name="DQCStatus">
    <vt:lpwstr>Green (DQC version 03)</vt:lpwstr>
  </property>
</Properties>
</file>