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02DE7" w14:textId="5CAE92D4" w:rsidR="0029533F" w:rsidRPr="00ED5E6B" w:rsidRDefault="009B190A" w:rsidP="009B190A">
      <w:pPr>
        <w:pStyle w:val="Pagedecouverture"/>
        <w:rPr>
          <w:noProof/>
        </w:rPr>
      </w:pPr>
      <w:r>
        <w:rPr>
          <w:noProof/>
        </w:rPr>
        <w:pict w14:anchorId="77D9D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8A4A81C-8A72-4D41-B210-2E6B79BED2B2" style="width:455.25pt;height:304.5pt">
            <v:imagedata r:id="rId11" o:title=""/>
          </v:shape>
        </w:pict>
      </w:r>
    </w:p>
    <w:p w14:paraId="05BDC153" w14:textId="77777777" w:rsidR="00577734" w:rsidRPr="00ED5E6B" w:rsidRDefault="00577734">
      <w:pPr>
        <w:rPr>
          <w:noProof/>
        </w:rPr>
        <w:sectPr w:rsidR="00577734" w:rsidRPr="00ED5E6B" w:rsidSect="009B190A">
          <w:footerReference w:type="even" r:id="rId12"/>
          <w:footerReference w:type="default" r:id="rId13"/>
          <w:pgSz w:w="11907" w:h="16839"/>
          <w:pgMar w:top="1134" w:right="1417" w:bottom="1134" w:left="1417" w:header="709" w:footer="709" w:gutter="0"/>
          <w:pgNumType w:start="0"/>
          <w:cols w:space="720"/>
          <w:docGrid w:linePitch="360"/>
        </w:sectPr>
      </w:pPr>
    </w:p>
    <w:p w14:paraId="5BAE4ECA" w14:textId="36C61149" w:rsidR="00577734" w:rsidRPr="00ED5E6B" w:rsidRDefault="00074399" w:rsidP="00074399">
      <w:pPr>
        <w:pStyle w:val="Statut"/>
        <w:rPr>
          <w:noProof/>
        </w:rPr>
      </w:pPr>
      <w:bookmarkStart w:id="0" w:name="_GoBack"/>
      <w:bookmarkEnd w:id="0"/>
      <w:r w:rsidRPr="00ED5E6B">
        <w:rPr>
          <w:noProof/>
        </w:rPr>
        <w:lastRenderedPageBreak/>
        <w:t>Recomandare de</w:t>
      </w:r>
    </w:p>
    <w:p w14:paraId="491179B8" w14:textId="6421E93B" w:rsidR="00577734" w:rsidRPr="00ED5E6B" w:rsidRDefault="00074399" w:rsidP="00074399">
      <w:pPr>
        <w:pStyle w:val="Typedudocument"/>
        <w:rPr>
          <w:noProof/>
        </w:rPr>
      </w:pPr>
      <w:r w:rsidRPr="00ED5E6B">
        <w:rPr>
          <w:noProof/>
        </w:rPr>
        <w:t>RECOMANDARE A CONSILIULUI</w:t>
      </w:r>
    </w:p>
    <w:p w14:paraId="3E77559F" w14:textId="2DFC9264" w:rsidR="00577734" w:rsidRPr="00ED5E6B" w:rsidRDefault="00074399" w:rsidP="00074399">
      <w:pPr>
        <w:pStyle w:val="Titreobjet"/>
        <w:rPr>
          <w:noProof/>
        </w:rPr>
      </w:pPr>
      <w:r w:rsidRPr="00ED5E6B">
        <w:rPr>
          <w:noProof/>
        </w:rPr>
        <w:t>în vederea încetării situației de deficit excesiv din Bulgaria</w:t>
      </w:r>
    </w:p>
    <w:p w14:paraId="031C7D12" w14:textId="77777777" w:rsidR="00811B6A" w:rsidRPr="00ED5E6B" w:rsidRDefault="00811B6A" w:rsidP="00F26FF5">
      <w:pPr>
        <w:pStyle w:val="Institutionquiagit"/>
        <w:rPr>
          <w:noProof/>
        </w:rPr>
      </w:pPr>
      <w:bookmarkStart w:id="1" w:name="_CopyToNewDocument_"/>
      <w:bookmarkEnd w:id="1"/>
      <w:r w:rsidRPr="00ED5E6B">
        <w:rPr>
          <w:noProof/>
        </w:rPr>
        <w:t>CONSILIUL UNIUNII EUROPENE,</w:t>
      </w:r>
    </w:p>
    <w:p w14:paraId="76F6D9E0" w14:textId="77777777" w:rsidR="00811B6A" w:rsidRPr="00ED5E6B" w:rsidRDefault="00811B6A" w:rsidP="00F26FF5">
      <w:pPr>
        <w:rPr>
          <w:noProof/>
        </w:rPr>
      </w:pPr>
      <w:r w:rsidRPr="00ED5E6B">
        <w:rPr>
          <w:noProof/>
        </w:rPr>
        <w:t>având în vedere Tratatul privind funcționarea Uniunii Europene (TFUE), în special articolul 126 alineatul (7),</w:t>
      </w:r>
    </w:p>
    <w:p w14:paraId="77116B5F" w14:textId="77777777" w:rsidR="00811B6A" w:rsidRPr="00ED5E6B" w:rsidRDefault="00811B6A" w:rsidP="00F26FF5">
      <w:pPr>
        <w:rPr>
          <w:noProof/>
        </w:rPr>
      </w:pPr>
      <w:r w:rsidRPr="00ED5E6B">
        <w:rPr>
          <w:noProof/>
        </w:rPr>
        <w:t>având în vedere recomandarea Comisiei Europene,</w:t>
      </w:r>
    </w:p>
    <w:p w14:paraId="72511C29" w14:textId="77777777" w:rsidR="00811B6A" w:rsidRPr="00ED5E6B" w:rsidRDefault="00811B6A" w:rsidP="00F26FF5">
      <w:pPr>
        <w:rPr>
          <w:noProof/>
        </w:rPr>
      </w:pPr>
      <w:r w:rsidRPr="00ED5E6B">
        <w:rPr>
          <w:noProof/>
        </w:rPr>
        <w:t>întrucât:</w:t>
      </w:r>
    </w:p>
    <w:p w14:paraId="2CB24C74" w14:textId="77777777" w:rsidR="00811B6A" w:rsidRPr="00ED5E6B" w:rsidRDefault="00811B6A" w:rsidP="00F26FF5">
      <w:pPr>
        <w:rPr>
          <w:noProof/>
        </w:rPr>
      </w:pPr>
    </w:p>
    <w:p w14:paraId="4F2BC5D9" w14:textId="77777777" w:rsidR="00811B6A" w:rsidRPr="00ED5E6B" w:rsidRDefault="00811B6A" w:rsidP="00F04864">
      <w:pPr>
        <w:pStyle w:val="ManualConsidrant"/>
        <w:rPr>
          <w:noProof/>
        </w:rPr>
      </w:pPr>
      <w:r>
        <w:rPr>
          <w:noProof/>
        </w:rPr>
        <w:t>(1)</w:t>
      </w:r>
      <w:r>
        <w:rPr>
          <w:noProof/>
        </w:rPr>
        <w:tab/>
      </w:r>
      <w:r w:rsidRPr="00ED5E6B">
        <w:rPr>
          <w:noProof/>
        </w:rPr>
        <w:t>În conformitate cu articolul 126 din TFUE, statele membre trebuie să evite deficitele publice excesive.</w:t>
      </w:r>
    </w:p>
    <w:p w14:paraId="5D51E927" w14:textId="77777777" w:rsidR="00811B6A" w:rsidRPr="00ED5E6B" w:rsidRDefault="00811B6A" w:rsidP="00F26FF5">
      <w:pPr>
        <w:pStyle w:val="ManualConsidrant"/>
        <w:rPr>
          <w:noProof/>
        </w:rPr>
      </w:pPr>
      <w:r>
        <w:rPr>
          <w:noProof/>
        </w:rPr>
        <w:t>(2)</w:t>
      </w:r>
      <w:r>
        <w:rPr>
          <w:noProof/>
        </w:rPr>
        <w:tab/>
      </w:r>
      <w:r w:rsidRPr="00ED5E6B">
        <w:rPr>
          <w:noProof/>
        </w:rPr>
        <w:t>Pactul de stabilitate și de creștere are la bază obiectivul unor finanțe publice solide și sustenabile ca mijloc de consolidare a condițiilor de realizare a stabilității prețurilor și a unei creșteri susținute, durabile și favorabile incluziunii, bazate pe stabilitate financiară, contribuind astfel la realizarea obiectivelor Uniunii privind creșterea economică durabilă și ocuparea forței de muncă.</w:t>
      </w:r>
    </w:p>
    <w:p w14:paraId="2A6A5669" w14:textId="77777777" w:rsidR="00811B6A" w:rsidRPr="00ED5E6B" w:rsidRDefault="00811B6A" w:rsidP="00F26FF5">
      <w:pPr>
        <w:pStyle w:val="ManualConsidrant"/>
        <w:rPr>
          <w:noProof/>
        </w:rPr>
      </w:pPr>
      <w:r>
        <w:rPr>
          <w:noProof/>
        </w:rPr>
        <w:t>(3)</w:t>
      </w:r>
      <w:r>
        <w:rPr>
          <w:noProof/>
        </w:rPr>
        <w:tab/>
      </w:r>
      <w:r w:rsidRPr="00ED5E6B">
        <w:rPr>
          <w:noProof/>
        </w:rPr>
        <w:t xml:space="preserve">La [data], Consiliul a decis, în conformitate cu articolul 126 alineatul (6) din TFUE, </w:t>
      </w:r>
      <w:r w:rsidRPr="00ED5E6B">
        <w:rPr>
          <w:noProof/>
          <w:color w:val="000000" w:themeColor="text1"/>
        </w:rPr>
        <w:t>că în Bulgaria există un deficit excesiv din cauza nerespectării criteriului deficitului</w:t>
      </w:r>
      <w:r w:rsidRPr="00ED5E6B">
        <w:rPr>
          <w:rStyle w:val="FootnoteReference"/>
          <w:noProof/>
        </w:rPr>
        <w:t xml:space="preserve"> </w:t>
      </w:r>
      <w:r w:rsidRPr="00ED5E6B">
        <w:rPr>
          <w:noProof/>
        </w:rPr>
        <w:t>(</w:t>
      </w:r>
      <w:r w:rsidRPr="00ED5E6B">
        <w:rPr>
          <w:rStyle w:val="FootnoteReference"/>
          <w:noProof/>
        </w:rPr>
        <w:footnoteReference w:id="1"/>
      </w:r>
      <w:r w:rsidRPr="00ED5E6B">
        <w:rPr>
          <w:noProof/>
        </w:rPr>
        <w:t>).</w:t>
      </w:r>
    </w:p>
    <w:p w14:paraId="4C81BA6F" w14:textId="77777777" w:rsidR="00811B6A" w:rsidRPr="00ED5E6B" w:rsidRDefault="00811B6A" w:rsidP="00F26FF5">
      <w:pPr>
        <w:pStyle w:val="ManualConsidrant"/>
        <w:rPr>
          <w:noProof/>
        </w:rPr>
      </w:pPr>
      <w:r>
        <w:rPr>
          <w:noProof/>
        </w:rPr>
        <w:t>(4)</w:t>
      </w:r>
      <w:r>
        <w:rPr>
          <w:noProof/>
        </w:rPr>
        <w:tab/>
      </w:r>
      <w:r w:rsidRPr="00ED5E6B">
        <w:rPr>
          <w:noProof/>
        </w:rPr>
        <w:t>În conformitate cu articolul 126 alineatul (7) din TFUE și cu articolul 3 alineatul (4) din Regulamentul (CE) nr. 1467/97 al Consiliului(</w:t>
      </w:r>
      <w:r w:rsidRPr="00ED5E6B">
        <w:rPr>
          <w:rStyle w:val="FootnoteReference"/>
          <w:noProof/>
        </w:rPr>
        <w:footnoteReference w:id="2"/>
      </w:r>
      <w:r w:rsidRPr="00ED5E6B">
        <w:rPr>
          <w:noProof/>
        </w:rPr>
        <w:t>), Consiliul trebuie să adopte o recomandare adresată statului membru în cauză, invitându-l să pună capăt situației de deficit excesiv într-un termen dat. În conformitate cu articolul 3 alineatul (4) din Regulamentul (CE) nr. 1467/97 al Consiliului, recomandarea respectivă trebuie, de asemenea, să stabilească un termen maxim de șase luni pentru luarea unor măsuri eficiente de către statul membru vizat în vederea corectării deficitului excesiv, termen care poate fi redus la trei luni atunci când gravitatea situației justifică acest lucru. În plus, Consiliul trebuie să recomande ca statul membru să implementeze o traiectorie corectivă a cheltuielilor nete(</w:t>
      </w:r>
      <w:r w:rsidRPr="00ED5E6B">
        <w:rPr>
          <w:rStyle w:val="FootnoteReference"/>
          <w:noProof/>
        </w:rPr>
        <w:footnoteReference w:id="3"/>
      </w:r>
      <w:r w:rsidRPr="00ED5E6B">
        <w:rPr>
          <w:noProof/>
        </w:rPr>
        <w:t xml:space="preserve">) care să asigure aducerea și menținerea deficitului public sub valoarea de referință de 3 % din produsul intern brut (PIB) în termenul stabilit în recomandarea respectivă. În cazul în care procedura aplicabilă deficitelor excesive a fost inițiată pe baza criteriului deficitului, în conformitate cu articolul 3 alineatul (4) din Regulamentul Consiliului (CE) nr. 1467/97, traiectoria corectivă a </w:t>
      </w:r>
      <w:r w:rsidRPr="00ED5E6B">
        <w:rPr>
          <w:noProof/>
        </w:rPr>
        <w:lastRenderedPageBreak/>
        <w:t>cheltuielilor nete trebuie să fie în concordanță cu o ajustare structurală anuală minimă de cel puțin 0,5 % din PIB ca valoare de referință pentru anii în care se preconizează că deficitul public va depăși valoarea de referință. Ținând cont de considerentul 23 din Regulamentul (UE) 2024/1264 al Consiliului, Comisia poate ajusta valoarea de referință, pe durata unei perioade de tranziție care cuprinde anii 2025, 2026 și 2027, pentru a ține seama de creșterea cheltuielilor cu dobânzile atunci când stabilește traiectoria corectivă a cheltuielilor nete propusă pentru anii respectivi. Dacă este necesar, traiectoria corectivă trebuie să se bazeze pe proiecții actualizate elaborate de Comisie utilizând metodologia pentru analiza sustenabilității datoriei. Statul membru în cauză poate semnala Comisiei aspecte specifice țării respective pe care le consideră relevante pentru stabilirea traiectoriei corective.</w:t>
      </w:r>
    </w:p>
    <w:p w14:paraId="27DA0852" w14:textId="77777777" w:rsidR="005657E8" w:rsidRPr="00ED5E6B" w:rsidRDefault="005657E8" w:rsidP="00F26FF5">
      <w:pPr>
        <w:pStyle w:val="ManualConsidrant"/>
        <w:rPr>
          <w:rFonts w:eastAsia="Times New Roman"/>
          <w:noProof/>
          <w:color w:val="000000" w:themeColor="text1"/>
        </w:rPr>
      </w:pPr>
      <w:r>
        <w:rPr>
          <w:noProof/>
        </w:rPr>
        <w:t>(5)</w:t>
      </w:r>
      <w:r>
        <w:rPr>
          <w:noProof/>
        </w:rPr>
        <w:tab/>
      </w:r>
      <w:r w:rsidRPr="00ED5E6B">
        <w:rPr>
          <w:noProof/>
          <w:color w:val="000000" w:themeColor="text1"/>
        </w:rPr>
        <w:t>PIB-ul</w:t>
      </w:r>
      <w:r w:rsidRPr="00ED5E6B">
        <w:rPr>
          <w:noProof/>
        </w:rPr>
        <w:t xml:space="preserve"> real </w:t>
      </w:r>
      <w:r w:rsidRPr="00ED5E6B">
        <w:rPr>
          <w:noProof/>
          <w:color w:val="000000" w:themeColor="text1"/>
        </w:rPr>
        <w:t>al Bulgariei a crescut cu 3,1 % în 2025. Potrivit previziunilor Comisiei din primăvara anului 2026, economia va crește cu 2,5 % în 2026, pe fondul unei creșteri continue a componentelor cererii interne. În 2027, se preconizează că aceiași factori vor sprijini creșterea PIB-ului real cu 2,2 %. Este de așteptat ca rata șomajului să ajungă la 3,7 % în 2026 și la 3,9 % în 2027. Se preconizează că rata inflației va crește de la 3,5 % în 2025 la 4,2 % în 2026 și va ajunge la 2,6 % în 2027.</w:t>
      </w:r>
    </w:p>
    <w:p w14:paraId="727DFD04" w14:textId="77777777" w:rsidR="00811B6A" w:rsidRPr="00ED5E6B" w:rsidRDefault="00811B6A" w:rsidP="00F26FF5">
      <w:pPr>
        <w:pStyle w:val="ManualConsidrant"/>
        <w:rPr>
          <w:noProof/>
        </w:rPr>
      </w:pPr>
      <w:r>
        <w:rPr>
          <w:noProof/>
        </w:rPr>
        <w:t>(6)</w:t>
      </w:r>
      <w:r>
        <w:rPr>
          <w:noProof/>
        </w:rPr>
        <w:tab/>
      </w:r>
      <w:r w:rsidRPr="00ED5E6B">
        <w:rPr>
          <w:noProof/>
        </w:rPr>
        <w:t>Conform datelor furnizate de Eurostat la 22 aprilie 2026(</w:t>
      </w:r>
      <w:r w:rsidRPr="00ED5E6B">
        <w:rPr>
          <w:rStyle w:val="FootnoteReference"/>
          <w:noProof/>
        </w:rPr>
        <w:footnoteReference w:id="4"/>
      </w:r>
      <w:r w:rsidRPr="00ED5E6B">
        <w:rPr>
          <w:noProof/>
        </w:rPr>
        <w:t xml:space="preserve">), </w:t>
      </w:r>
      <w:r w:rsidRPr="00ED5E6B">
        <w:rPr>
          <w:noProof/>
          <w:color w:val="000000" w:themeColor="text1"/>
        </w:rPr>
        <w:t>deficitul public al Bulgariei a fost de 3,5 % din PIB în 2025. Previziunile Comisiei din primăvara anului 2026 estimează un deficit public de 4,1 % din PIB în 2026 și de 4,3 % din PIB în 2027, care rămâne astfel peste valoarea de referință de 3 % din PIB. Conform calculelor Comisiei</w:t>
      </w:r>
      <w:r w:rsidRPr="00ED5E6B">
        <w:rPr>
          <w:noProof/>
        </w:rPr>
        <w:t>(</w:t>
      </w:r>
      <w:r w:rsidRPr="00ED5E6B">
        <w:rPr>
          <w:rStyle w:val="FootnoteReference"/>
          <w:noProof/>
        </w:rPr>
        <w:footnoteReference w:id="5"/>
      </w:r>
      <w:r w:rsidRPr="00ED5E6B">
        <w:rPr>
          <w:noProof/>
        </w:rPr>
        <w:t>)</w:t>
      </w:r>
      <w:r w:rsidRPr="00ED5E6B">
        <w:rPr>
          <w:noProof/>
          <w:color w:val="000000" w:themeColor="text1"/>
        </w:rPr>
        <w:t>, aceste evoluții corespund unei rate de creștere a cheltuielilor nete de 12,3 % în 2025 și de 5,5 % în 2026. Deficitul structural este estimat la 4,1 % în 2026 și se preconizează că va rămâne la același nivel în 2027.</w:t>
      </w:r>
    </w:p>
    <w:p w14:paraId="66606A60" w14:textId="77777777" w:rsidR="00811B6A" w:rsidRPr="00ED5E6B" w:rsidRDefault="003525B1" w:rsidP="00F26FF5">
      <w:pPr>
        <w:pStyle w:val="ManualConsidrant"/>
        <w:rPr>
          <w:noProof/>
        </w:rPr>
      </w:pPr>
      <w:r>
        <w:rPr>
          <w:noProof/>
        </w:rPr>
        <w:t>(7)</w:t>
      </w:r>
      <w:r>
        <w:rPr>
          <w:noProof/>
        </w:rPr>
        <w:tab/>
      </w:r>
      <w:r w:rsidRPr="00ED5E6B">
        <w:rPr>
          <w:noProof/>
          <w:color w:val="000000" w:themeColor="text1"/>
        </w:rPr>
        <w:t>La sfârșitul anului 2025, datoria publică s-a situat la nivelul de 29,9 % din PIB. Conform previziunilor Comisiei din primăvara anului 2026, se preconizează că datoria publică va crește la 32,3 % din PIB la sfârșitul anului 2026 și la 35,5 % din PIB la sfârșitul anului 2027, rămânând așadar sub valoarea de referință de 60 % din PIB</w:t>
      </w:r>
      <w:r w:rsidRPr="00ED5E6B">
        <w:rPr>
          <w:noProof/>
        </w:rPr>
        <w:t>.</w:t>
      </w:r>
    </w:p>
    <w:p w14:paraId="1BDDE2AF" w14:textId="77777777" w:rsidR="00811B6A" w:rsidRPr="00ED5E6B" w:rsidRDefault="1D650981" w:rsidP="00F26FF5">
      <w:pPr>
        <w:pStyle w:val="ManualConsidrant"/>
        <w:rPr>
          <w:noProof/>
        </w:rPr>
      </w:pPr>
      <w:r>
        <w:rPr>
          <w:noProof/>
        </w:rPr>
        <w:t>(8)</w:t>
      </w:r>
      <w:r>
        <w:rPr>
          <w:noProof/>
        </w:rPr>
        <w:tab/>
      </w:r>
      <w:r w:rsidRPr="00ED5E6B">
        <w:rPr>
          <w:noProof/>
        </w:rPr>
        <w:t>Traiectoria corectivă a cheltuielilor nete din prezenta recomandare este în concordanță cu ajustările structurale anuale minime, sau cu ajustările primare structurale, de cel puțin 0,5 % din PIB, în conformitate cu articolul 3 alineatul (4) din Regulamentul (CE) nr. 1467/97 al Consiliului și cu considerentul 23 din Regulamentul (UE) 2024/1264 al Consiliului. Pe baza ipotezelor macroeconomice prezentate în previziunile Comisiei din primăvara anului 2026, traiectoria corectivă a cheltuielilor nete din prezenta recomandare corespunde unei ajustări a soldului primar structural de 0,3 puncte procentuale în 2026 și de 0,6 puncte procentuale în 2027. Pentru 2028 și 2029, ani aflați în afara perioadei în care Comisia poate lua în considerare creșterea cheltuielilor cu dobânzile, traiectoria corectivă corespunde unei ajustări anuale a soldului structural de 0,5 și, respectiv, 0,6 puncte procentuale. Deși traiectoria corectivă a cheltuielilor nete în 2026 implică o ajustare structurală de mai puțin de 0,5 puncte procentuale din PIB, având în vedere că formarea tardivă a guvernului a întârziat adoptarea unui buget, acest lucru este compensat de ajustarea mai mare din anii rămași.</w:t>
      </w:r>
    </w:p>
    <w:p w14:paraId="2A4E0614" w14:textId="77777777" w:rsidR="00811B6A" w:rsidRPr="00ED5E6B" w:rsidRDefault="00811B6A" w:rsidP="00F26FF5">
      <w:pPr>
        <w:pStyle w:val="ManualConsidrant"/>
        <w:rPr>
          <w:rFonts w:cstheme="minorHAnsi"/>
          <w:noProof/>
          <w:szCs w:val="24"/>
        </w:rPr>
      </w:pPr>
      <w:r>
        <w:rPr>
          <w:noProof/>
        </w:rPr>
        <w:t>(9)</w:t>
      </w:r>
      <w:r>
        <w:rPr>
          <w:noProof/>
        </w:rPr>
        <w:tab/>
      </w:r>
      <w:r w:rsidRPr="00ED5E6B">
        <w:rPr>
          <w:noProof/>
        </w:rPr>
        <w:t>Traiectoria corectivă a cheltuielilor nete din prezenta recomandare înlocuiește ratele maxime de creștere a cheltuielilor nete prevăzute la punctul 1 din Recomandarea Consiliului din 20 iunie 2025 de aprobare a planului bugetar-structural pe termen mediu al Bulgariei(</w:t>
      </w:r>
      <w:r w:rsidRPr="00ED5E6B">
        <w:rPr>
          <w:rStyle w:val="FootnoteReference"/>
          <w:noProof/>
          <w:szCs w:val="24"/>
        </w:rPr>
        <w:footnoteReference w:id="6"/>
      </w:r>
      <w:r w:rsidRPr="00ED5E6B">
        <w:rPr>
          <w:noProof/>
        </w:rPr>
        <w:t xml:space="preserve">). </w:t>
      </w:r>
    </w:p>
    <w:p w14:paraId="0E4BF114" w14:textId="77777777" w:rsidR="00811B6A" w:rsidRPr="00ED5E6B" w:rsidRDefault="00811B6A" w:rsidP="00F26FF5">
      <w:pPr>
        <w:pStyle w:val="ManualConsidrant"/>
        <w:rPr>
          <w:noProof/>
        </w:rPr>
      </w:pPr>
      <w:r>
        <w:rPr>
          <w:noProof/>
        </w:rPr>
        <w:t>(10)</w:t>
      </w:r>
      <w:r>
        <w:rPr>
          <w:noProof/>
        </w:rPr>
        <w:tab/>
      </w:r>
      <w:r w:rsidRPr="00ED5E6B">
        <w:rPr>
          <w:noProof/>
        </w:rPr>
        <w:t xml:space="preserve">Pe baza traiectoriei corective a cheltuielilor nete prevăzute în prezenta recomandare și pe baza cadrului Comisiei pentru proiecțiile datoriei publice pe termen mediu și a previziunilor Comisiei din primăvara anului 2026, deficitul public ar urma să scadă de la 3,5 % din PIB în 2025 la 2,9 % în 2029. </w:t>
      </w:r>
    </w:p>
    <w:p w14:paraId="126C4E81" w14:textId="77777777" w:rsidR="00811B6A" w:rsidRPr="00ED5E6B" w:rsidRDefault="00811B6A" w:rsidP="00F26FF5">
      <w:pPr>
        <w:pStyle w:val="ManualConsidrant"/>
        <w:rPr>
          <w:noProof/>
        </w:rPr>
      </w:pPr>
      <w:r>
        <w:rPr>
          <w:noProof/>
        </w:rPr>
        <w:t>(11)</w:t>
      </w:r>
      <w:r>
        <w:rPr>
          <w:noProof/>
        </w:rPr>
        <w:tab/>
      </w:r>
      <w:r w:rsidRPr="00ED5E6B">
        <w:rPr>
          <w:noProof/>
        </w:rPr>
        <w:t xml:space="preserve">Pe baza traiectoriei corective a cheltuielilor nete din prezenta recomandare, a cadrului Comisiei pentru proiecțiile datoriei publice pe termen mediu și a previziunilor Comisiei din primăvara anului 2026, ponderea datoriei publice în PIB ar continua să crească de la 29,9 % din PIB la sfârșitul anului 2025 la 38,3 % la sfârșitul anului 2029, </w:t>
      </w:r>
      <w:r w:rsidRPr="00ED5E6B">
        <w:rPr>
          <w:noProof/>
          <w:color w:val="000000" w:themeColor="text1"/>
        </w:rPr>
        <w:t>rămânând totodată cu mult sub valoarea de referință de 60 % din PIB</w:t>
      </w:r>
      <w:r w:rsidRPr="00ED5E6B">
        <w:rPr>
          <w:noProof/>
        </w:rPr>
        <w:t>.</w:t>
      </w:r>
    </w:p>
    <w:p w14:paraId="600C7437" w14:textId="77777777" w:rsidR="00811B6A" w:rsidRPr="00ED5E6B" w:rsidRDefault="00811B6A" w:rsidP="00F26FF5">
      <w:pPr>
        <w:pStyle w:val="ManualConsidrant"/>
        <w:rPr>
          <w:noProof/>
        </w:rPr>
      </w:pPr>
      <w:r>
        <w:rPr>
          <w:noProof/>
        </w:rPr>
        <w:t>(12)</w:t>
      </w:r>
      <w:r>
        <w:rPr>
          <w:noProof/>
        </w:rPr>
        <w:tab/>
      </w:r>
      <w:r w:rsidRPr="00ED5E6B">
        <w:rPr>
          <w:noProof/>
        </w:rPr>
        <w:t>Respectarea traiectoriei corective a cheltuielilor nete din prezenta recomandare ar trebui să asigure o corectare durabilă a deficitului excesiv; ar trebui luate măsuri concrete orientate către îmbunătățirea calității și a structurii finanțelor publice, menținerea investițiilor și consolidarea potențialului de creștere al economiei. Reformele de natură bugetară și cu caracter economic mai amplu ar trebui să îmbunătățească potențialul de creștere și de reziliență al economiei într-un mod sustenabil și să sprijine sustenabilitatea bugetară.</w:t>
      </w:r>
    </w:p>
    <w:p w14:paraId="58D35B83" w14:textId="77777777" w:rsidR="00811B6A" w:rsidRPr="00ED5E6B" w:rsidRDefault="00811B6A" w:rsidP="00F26FF5">
      <w:pPr>
        <w:pStyle w:val="ManualConsidrant"/>
        <w:rPr>
          <w:rFonts w:cstheme="minorHAnsi"/>
          <w:noProof/>
          <w:szCs w:val="24"/>
        </w:rPr>
      </w:pPr>
      <w:r>
        <w:rPr>
          <w:noProof/>
        </w:rPr>
        <w:t>(13)</w:t>
      </w:r>
      <w:r>
        <w:rPr>
          <w:noProof/>
        </w:rPr>
        <w:tab/>
      </w:r>
      <w:r w:rsidRPr="00ED5E6B">
        <w:rPr>
          <w:noProof/>
        </w:rPr>
        <w:t>La 8 iulie 2025, Consiliul a adoptat o recomandare (</w:t>
      </w:r>
      <w:r w:rsidRPr="00ED5E6B">
        <w:rPr>
          <w:rStyle w:val="FootnoteReference"/>
          <w:noProof/>
          <w:szCs w:val="24"/>
          <w:lang w:eastAsia="ja-JP"/>
        </w:rPr>
        <w:footnoteReference w:id="7"/>
      </w:r>
      <w:r w:rsidRPr="00ED5E6B">
        <w:rPr>
          <w:noProof/>
        </w:rPr>
        <w:t>) care permite Bulgariei să se abată de la ratele maxime de creștere a cheltuielilor nete recomandate în Recomandarea C/</w:t>
      </w:r>
      <w:r w:rsidRPr="00ED5E6B">
        <w:rPr>
          <w:noProof/>
          <w:color w:val="000000" w:themeColor="text1"/>
        </w:rPr>
        <w:t>2025/3700</w:t>
      </w:r>
      <w:r w:rsidRPr="00ED5E6B">
        <w:rPr>
          <w:noProof/>
        </w:rPr>
        <w:t xml:space="preserve"> a Consiliului, pentru perioada 2025-2028. </w:t>
      </w:r>
    </w:p>
    <w:p w14:paraId="3F6AA242" w14:textId="77777777" w:rsidR="00811B6A" w:rsidRPr="00ED5E6B" w:rsidRDefault="00811B6A" w:rsidP="00F26FF5">
      <w:pPr>
        <w:pStyle w:val="ManualConsidrant"/>
        <w:rPr>
          <w:rFonts w:cstheme="minorBidi"/>
          <w:noProof/>
        </w:rPr>
      </w:pPr>
      <w:r>
        <w:rPr>
          <w:noProof/>
        </w:rPr>
        <w:t>(14)</w:t>
      </w:r>
      <w:r>
        <w:rPr>
          <w:noProof/>
        </w:rPr>
        <w:tab/>
      </w:r>
      <w:r w:rsidRPr="00ED5E6B">
        <w:rPr>
          <w:noProof/>
        </w:rPr>
        <w:t>Flexibilitatea oferită de clauza derogatorie națională ar trebui, de asemenea, să fie luată în considerare la implementarea procedurii aplicabile deficitelor excesive și atunci când se evaluează dacă Bulgaria a întreprins măsuri eficace. Prin urmare, până în 2028, traiectoria corectivă a cheltuielilor nete stabilită în prezenta recomandare este completată de flexibilitatea permisă de creșterea cheltuielilor pentru apărare(</w:t>
      </w:r>
      <w:r w:rsidRPr="00ED5E6B">
        <w:rPr>
          <w:rStyle w:val="FootnoteReference"/>
          <w:rFonts w:cstheme="minorBidi"/>
          <w:noProof/>
        </w:rPr>
        <w:footnoteReference w:id="8"/>
      </w:r>
      <w:r w:rsidRPr="00ED5E6B">
        <w:rPr>
          <w:noProof/>
        </w:rPr>
        <w:t>) în temeiul clauzei derogatorii naționale. Pentru a se asigura faptul că sustenabilitatea finanțelor publice nu este pusă în pericol, prezenta recomandare ar trebui să stabilească flexibilitatea maximă, în conformitate cu Comunicarea Comisiei din 19 martie 2025 și cu Recomandarea Consiliului din 8 iulie 2025. În acest scop, flexibilitatea maximă globală în cadrul procedurii aplicabile deficitelor excesive ar trebui să se limiteze la flexibilitatea care nu a fost utilizată în perioada care precedă traiectoria cheltuielilor nete din prezenta recomandare.</w:t>
      </w:r>
    </w:p>
    <w:p w14:paraId="78DF8681" w14:textId="77777777" w:rsidR="00811B6A" w:rsidRPr="00ED5E6B" w:rsidRDefault="00811B6A" w:rsidP="00F26FF5">
      <w:pPr>
        <w:pStyle w:val="ManualConsidrant"/>
        <w:rPr>
          <w:noProof/>
        </w:rPr>
      </w:pPr>
      <w:r>
        <w:rPr>
          <w:noProof/>
        </w:rPr>
        <w:t>(15)</w:t>
      </w:r>
      <w:r>
        <w:rPr>
          <w:noProof/>
        </w:rPr>
        <w:tab/>
      </w:r>
      <w:r w:rsidRPr="00ED5E6B">
        <w:rPr>
          <w:noProof/>
        </w:rPr>
        <w:t>Pe baza calculelor Comisiei (</w:t>
      </w:r>
      <w:r w:rsidRPr="00ED5E6B">
        <w:rPr>
          <w:rStyle w:val="FootnoteReference"/>
          <w:noProof/>
        </w:rPr>
        <w:footnoteReference w:id="9"/>
      </w:r>
      <w:r w:rsidRPr="00ED5E6B">
        <w:rPr>
          <w:noProof/>
        </w:rPr>
        <w:t>), Bulgaria a depășit cu 2,1 % din PIB rata maximă cumulată de creștere a cheltuielilor nete pentru 2025 recomandată de Consiliu la 20 iunie 2025. Această abatere se reduce la 1,4 % din PIB atunci când se ține seama de flexibilitatea permisă de Recomandarea Consiliului din 8 iulie 2025, care corespunde unei utilizări a flexibilității în temeiul clauzei derogatorii naționale de 0,6 % din PIB. Prin urmare, numai partea din creșterea cheltuielilor pentru apărare ca procent din PIB începând cu anul de referință 2024 care depășește 0,6 puncte procentuale este eligibilă pentru acordarea de flexibilitate în perioada 2026-2028. În plus, flexibilitatea maximă disponibilă în perioada respectivă ar trebui redusă de la 1,5 % din PIB la 0,9 % din PIB.</w:t>
      </w:r>
    </w:p>
    <w:p w14:paraId="3237FC79" w14:textId="77777777" w:rsidR="00811B6A" w:rsidRPr="00ED5E6B" w:rsidRDefault="00811B6A" w:rsidP="00F26FF5">
      <w:pPr>
        <w:pStyle w:val="ManualConsidrant"/>
        <w:rPr>
          <w:noProof/>
        </w:rPr>
      </w:pPr>
      <w:r>
        <w:rPr>
          <w:noProof/>
        </w:rPr>
        <w:t>(16)</w:t>
      </w:r>
      <w:r>
        <w:rPr>
          <w:noProof/>
        </w:rPr>
        <w:tab/>
      </w:r>
      <w:r w:rsidRPr="00ED5E6B">
        <w:rPr>
          <w:noProof/>
        </w:rPr>
        <w:t>În conformitate cu articolul 8 alineatul (3) din Regulamentul (CE) nr. 1467/97, o decizie a Consiliului de abrogare a procedurii aplicabile deficitelor excesive se adoptă în temeiul articolului 126 alineatul (12) din TFUE numai în cazul în care deficitul a fost adus sub valoarea de referință de 3 % din PIB și Comisia estimează că va rămâne astfel în exercițiul curent și în exercițiul următor.</w:t>
      </w:r>
    </w:p>
    <w:p w14:paraId="28DD804E" w14:textId="77777777" w:rsidR="00811B6A" w:rsidRPr="00ED5E6B" w:rsidRDefault="00811B6A" w:rsidP="00811B6A">
      <w:pPr>
        <w:rPr>
          <w:noProof/>
        </w:rPr>
      </w:pPr>
    </w:p>
    <w:p w14:paraId="548FFBB6" w14:textId="77777777" w:rsidR="00811B6A" w:rsidRPr="00ED5E6B" w:rsidRDefault="00811B6A" w:rsidP="00F26FF5">
      <w:pPr>
        <w:pStyle w:val="Formuledadoption"/>
        <w:rPr>
          <w:noProof/>
        </w:rPr>
      </w:pPr>
      <w:r w:rsidRPr="00ED5E6B">
        <w:rPr>
          <w:noProof/>
        </w:rPr>
        <w:t>RECOMANDĂ:</w:t>
      </w:r>
    </w:p>
    <w:p w14:paraId="32B86AFB" w14:textId="77777777" w:rsidR="00811B6A" w:rsidRPr="00ED5E6B" w:rsidRDefault="00B86239" w:rsidP="00F04864">
      <w:pPr>
        <w:pStyle w:val="Point0"/>
        <w:rPr>
          <w:noProof/>
        </w:rPr>
      </w:pPr>
      <w:r>
        <w:rPr>
          <w:noProof/>
        </w:rPr>
        <w:t>(1)</w:t>
      </w:r>
      <w:r>
        <w:rPr>
          <w:noProof/>
        </w:rPr>
        <w:tab/>
      </w:r>
      <w:r w:rsidRPr="00ED5E6B">
        <w:rPr>
          <w:noProof/>
        </w:rPr>
        <w:t xml:space="preserve">Bulgaria ar trebui să se asigure că ratele nominale de creștere a cheltuielilor nete nu depășesc valorile maxime stabilite în anexa I. </w:t>
      </w:r>
    </w:p>
    <w:p w14:paraId="67ECEE4E" w14:textId="77777777" w:rsidR="00811B6A" w:rsidRPr="00ED5E6B" w:rsidRDefault="00B86239" w:rsidP="00F26FF5">
      <w:pPr>
        <w:pStyle w:val="Point0"/>
        <w:rPr>
          <w:noProof/>
        </w:rPr>
      </w:pPr>
      <w:r>
        <w:rPr>
          <w:noProof/>
        </w:rPr>
        <w:t>(2)</w:t>
      </w:r>
      <w:r>
        <w:rPr>
          <w:noProof/>
        </w:rPr>
        <w:tab/>
      </w:r>
      <w:r w:rsidRPr="00ED5E6B">
        <w:rPr>
          <w:noProof/>
        </w:rPr>
        <w:t>Bulgaria ar trebui, așadar, să pună capăt situației de deficit excesiv până în 2029.</w:t>
      </w:r>
    </w:p>
    <w:p w14:paraId="077F1F59" w14:textId="77777777" w:rsidR="00811B6A" w:rsidRPr="00ED5E6B" w:rsidRDefault="00811B6A" w:rsidP="00F26FF5">
      <w:pPr>
        <w:pStyle w:val="Point0"/>
        <w:rPr>
          <w:noProof/>
        </w:rPr>
      </w:pPr>
      <w:r>
        <w:rPr>
          <w:noProof/>
        </w:rPr>
        <w:t>(3)</w:t>
      </w:r>
      <w:r>
        <w:rPr>
          <w:noProof/>
        </w:rPr>
        <w:tab/>
      </w:r>
      <w:r w:rsidRPr="00ED5E6B">
        <w:rPr>
          <w:noProof/>
        </w:rPr>
        <w:t>Consiliul stabilește data de 15 octombrie 2026 ca termen-limită până la care Bulgaria trebuie să ia măsuri eficace și să prezinte măsurile necesare împreună cu proiectul de plan bugetar pentru 2027, care trebuie prezentat Comisiei și Eurogrupului în conformitate cu articolul 6 din Regulamentul (UE) 473/2013 (</w:t>
      </w:r>
      <w:r w:rsidRPr="00ED5E6B">
        <w:rPr>
          <w:rStyle w:val="FootnoteReference"/>
          <w:noProof/>
          <w:szCs w:val="24"/>
          <w:lang w:eastAsia="ja-JP"/>
        </w:rPr>
        <w:footnoteReference w:id="10"/>
      </w:r>
      <w:r w:rsidRPr="00ED5E6B">
        <w:rPr>
          <w:noProof/>
        </w:rPr>
        <w:t>). Ulterior, Bulgaria ar trebui să raporteze cu privire la progresele înregistrate în ceea ce privește punerea în aplicare a prezentei recomandări cel puțin o dată la șase luni, primăvara, până la 30 aprilie, în contextul raportului său intermediar anual, și toamna, până la 15 octombrie, în proiectul său de plan</w:t>
      </w:r>
      <w:r w:rsidRPr="00ED5E6B">
        <w:rPr>
          <w:noProof/>
          <w:color w:val="FFFFFF" w:themeColor="background1"/>
        </w:rPr>
        <w:t xml:space="preserve"> </w:t>
      </w:r>
      <w:r w:rsidRPr="00ED5E6B">
        <w:rPr>
          <w:noProof/>
        </w:rPr>
        <w:t>bugetar, până la corectarea deficitului excesiv.</w:t>
      </w:r>
    </w:p>
    <w:p w14:paraId="32E25A39" w14:textId="77777777" w:rsidR="00811B6A" w:rsidRPr="00ED5E6B" w:rsidRDefault="00811B6A" w:rsidP="00F26FF5">
      <w:pPr>
        <w:pStyle w:val="Point0"/>
        <w:rPr>
          <w:noProof/>
        </w:rPr>
      </w:pPr>
      <w:r>
        <w:rPr>
          <w:noProof/>
        </w:rPr>
        <w:t>(4)</w:t>
      </w:r>
      <w:r>
        <w:rPr>
          <w:noProof/>
        </w:rPr>
        <w:tab/>
      </w:r>
      <w:r w:rsidRPr="00ED5E6B">
        <w:rPr>
          <w:noProof/>
        </w:rPr>
        <w:t xml:space="preserve">Până în 2028, Bulgariei i se permite să depășească ratele maxime de creștere a cheltuielilor nete stabilite la punctul 1 din prezenta recomandare, în măsura în care cheltuielile nete care se situează peste respectivele rate maxime de creștere nu depășesc cea mai mică dintre următoarele valori: </w:t>
      </w:r>
    </w:p>
    <w:p w14:paraId="30ABFBB9" w14:textId="77777777" w:rsidR="00811B6A" w:rsidRPr="00ED5E6B" w:rsidRDefault="00811B6A" w:rsidP="00F26FF5">
      <w:pPr>
        <w:pStyle w:val="Point1"/>
        <w:rPr>
          <w:noProof/>
        </w:rPr>
      </w:pPr>
      <w:r>
        <w:rPr>
          <w:noProof/>
        </w:rPr>
        <w:t>(a)</w:t>
      </w:r>
      <w:r>
        <w:rPr>
          <w:noProof/>
        </w:rPr>
        <w:tab/>
      </w:r>
      <w:r w:rsidRPr="00ED5E6B">
        <w:rPr>
          <w:noProof/>
        </w:rPr>
        <w:t>partea din creșterea cheltuielilor pentru apărare ca procent din PIB începând din 2024 care depășește 0,6 puncte procentuale din PIB și</w:t>
      </w:r>
    </w:p>
    <w:p w14:paraId="50E4B8D4" w14:textId="77777777" w:rsidR="00811B6A" w:rsidRPr="00ED5E6B" w:rsidRDefault="00EF5CC2" w:rsidP="00F26FF5">
      <w:pPr>
        <w:pStyle w:val="Point1"/>
        <w:rPr>
          <w:noProof/>
        </w:rPr>
      </w:pPr>
      <w:r>
        <w:rPr>
          <w:noProof/>
        </w:rPr>
        <w:t>(b)</w:t>
      </w:r>
      <w:r>
        <w:rPr>
          <w:noProof/>
        </w:rPr>
        <w:tab/>
      </w:r>
      <w:r w:rsidRPr="00ED5E6B">
        <w:rPr>
          <w:noProof/>
        </w:rPr>
        <w:t>0,9 procente din PIB.</w:t>
      </w:r>
    </w:p>
    <w:p w14:paraId="719387F0" w14:textId="77777777" w:rsidR="00811B6A" w:rsidRPr="00ED5E6B" w:rsidRDefault="00811B6A" w:rsidP="00F26FF5">
      <w:pPr>
        <w:pStyle w:val="Point0"/>
        <w:rPr>
          <w:noProof/>
        </w:rPr>
      </w:pPr>
      <w:r>
        <w:rPr>
          <w:noProof/>
        </w:rPr>
        <w:t>(5)</w:t>
      </w:r>
      <w:r>
        <w:rPr>
          <w:noProof/>
        </w:rPr>
        <w:tab/>
      </w:r>
      <w:r w:rsidRPr="00ED5E6B">
        <w:rPr>
          <w:noProof/>
        </w:rPr>
        <w:t>După 2028, Bulgariei i se poate permite în continuare să depășească ratele maxime de creștere a cheltuielilor nete stabilite la punctul 1, în măsura în care cheltuielile nete care depășesc aceste rate maxime de creștere sunt legate de livrările de echipamente militare contractate înainte de sfârșitul anului 2028 și se mențin în limita generală menționată la punctul 4.</w:t>
      </w:r>
    </w:p>
    <w:p w14:paraId="43D2E3BF" w14:textId="77777777" w:rsidR="00811B6A" w:rsidRPr="00ED5E6B" w:rsidRDefault="00811B6A" w:rsidP="00F26FF5">
      <w:pPr>
        <w:pStyle w:val="Point0"/>
        <w:rPr>
          <w:noProof/>
        </w:rPr>
      </w:pPr>
      <w:r>
        <w:rPr>
          <w:noProof/>
        </w:rPr>
        <w:t>(6)</w:t>
      </w:r>
      <w:r>
        <w:rPr>
          <w:noProof/>
        </w:rPr>
        <w:tab/>
      </w:r>
      <w:r w:rsidRPr="00ED5E6B">
        <w:rPr>
          <w:noProof/>
        </w:rPr>
        <w:t>Pentru a asigura înregistrarea corectă a cheltuielilor suplimentare, Bulgaria trebuie să includă date efective și estimate privind cheltuielile totale pentru apărare (COFOG – diviziunea 02), inclusiv investițiile în domeniul apărării (COFOG – diviziunea 02, P.51), precum și orice cheltuieli finanțate prin împrumuturi acordate în cadrul Instrumentului SAFE care nu sunt acoperite de COFOG – diviziunea 02:</w:t>
      </w:r>
    </w:p>
    <w:p w14:paraId="0C77DD0C" w14:textId="77777777" w:rsidR="00811B6A" w:rsidRPr="00ED5E6B" w:rsidRDefault="00811B6A" w:rsidP="00F04864">
      <w:pPr>
        <w:pStyle w:val="Bullet1"/>
        <w:numPr>
          <w:ilvl w:val="0"/>
          <w:numId w:val="7"/>
        </w:numPr>
        <w:rPr>
          <w:noProof/>
        </w:rPr>
      </w:pPr>
      <w:r w:rsidRPr="00ED5E6B">
        <w:rPr>
          <w:noProof/>
        </w:rPr>
        <w:t>pentru anii T-4, T-3, T-2 și T-1 (T fiind anul curent), în raportarea către Comisie (Eurostat) în conformitate cu Regulamentul (CE) nr. 479/2009 al Consiliului (</w:t>
      </w:r>
      <w:r w:rsidRPr="00ED5E6B">
        <w:rPr>
          <w:rStyle w:val="FootnoteReference"/>
          <w:noProof/>
        </w:rPr>
        <w:footnoteReference w:id="11"/>
      </w:r>
      <w:r w:rsidRPr="00ED5E6B">
        <w:rPr>
          <w:noProof/>
        </w:rPr>
        <w:t>);</w:t>
      </w:r>
    </w:p>
    <w:p w14:paraId="6D67D3D9" w14:textId="77777777" w:rsidR="00811B6A" w:rsidRPr="00ED5E6B" w:rsidRDefault="00811B6A" w:rsidP="00F26FF5">
      <w:pPr>
        <w:pStyle w:val="Bullet1"/>
        <w:rPr>
          <w:noProof/>
        </w:rPr>
      </w:pPr>
      <w:r w:rsidRPr="00ED5E6B">
        <w:rPr>
          <w:noProof/>
        </w:rPr>
        <w:t>pentru anii 2021-anul T (anul curent), în planurile bugetar-structurale naționale pe termen mediu și în rapoartele anuale privind progresele înregistrate, în conformitate cu articolul 11 alineatul (1), articolul 15 și articolul 21 alineatul (1) din Regulamentul (UE) 2024/1263;</w:t>
      </w:r>
    </w:p>
    <w:p w14:paraId="43371867" w14:textId="77777777" w:rsidR="00811B6A" w:rsidRPr="00ED5E6B" w:rsidRDefault="00811B6A" w:rsidP="00F26FF5">
      <w:pPr>
        <w:pStyle w:val="Bullet1"/>
        <w:rPr>
          <w:noProof/>
        </w:rPr>
      </w:pPr>
      <w:r w:rsidRPr="00ED5E6B">
        <w:rPr>
          <w:noProof/>
        </w:rPr>
        <w:t>pentru anii T (anul curent) și T+1, în proiectele de planuri bugetare, în conformitate cu Regulamentul (UE) nr. 473/2013.</w:t>
      </w:r>
    </w:p>
    <w:p w14:paraId="33B008E7" w14:textId="77777777" w:rsidR="00811B6A" w:rsidRPr="00ED5E6B" w:rsidRDefault="00811B6A" w:rsidP="00F26FF5">
      <w:pPr>
        <w:rPr>
          <w:noProof/>
        </w:rPr>
      </w:pPr>
      <w:r w:rsidRPr="00ED5E6B">
        <w:rPr>
          <w:noProof/>
        </w:rPr>
        <w:t xml:space="preserve">Prezenta recomandare se adresează </w:t>
      </w:r>
      <w:r w:rsidRPr="00ED5E6B">
        <w:rPr>
          <w:noProof/>
          <w:color w:val="000000"/>
        </w:rPr>
        <w:t>Republicii Bulgaria.</w:t>
      </w:r>
      <w:r w:rsidRPr="00ED5E6B">
        <w:rPr>
          <w:noProof/>
        </w:rPr>
        <w:t xml:space="preserve"> </w:t>
      </w:r>
    </w:p>
    <w:p w14:paraId="03524576" w14:textId="77777777" w:rsidR="00811B6A" w:rsidRPr="00ED5E6B" w:rsidRDefault="00811B6A" w:rsidP="00811B6A">
      <w:pPr>
        <w:contextualSpacing/>
        <w:jc w:val="center"/>
        <w:rPr>
          <w:b/>
          <w:bCs/>
          <w:noProof/>
          <w:szCs w:val="24"/>
        </w:rPr>
      </w:pPr>
      <w:r w:rsidRPr="00ED5E6B">
        <w:rPr>
          <w:b/>
          <w:noProof/>
        </w:rPr>
        <w:t>ANEXA I</w:t>
      </w:r>
    </w:p>
    <w:p w14:paraId="063F748C" w14:textId="77777777" w:rsidR="00811B6A" w:rsidRPr="00ED5E6B" w:rsidRDefault="00811B6A" w:rsidP="00811B6A">
      <w:pPr>
        <w:contextualSpacing/>
        <w:jc w:val="center"/>
        <w:rPr>
          <w:noProof/>
          <w:szCs w:val="24"/>
        </w:rPr>
      </w:pPr>
      <w:r w:rsidRPr="00ED5E6B">
        <w:rPr>
          <w:noProof/>
        </w:rPr>
        <w:t xml:space="preserve">Ratele maxime de creștere a cheltuielilor nete </w:t>
      </w:r>
      <w:r w:rsidRPr="00ED5E6B">
        <w:rPr>
          <w:noProof/>
        </w:rPr>
        <w:br/>
        <w:t>(ratele de creștere anuale și cumulate, în termeni nominali)</w:t>
      </w:r>
    </w:p>
    <w:p w14:paraId="4B66C693" w14:textId="77777777" w:rsidR="00811B6A" w:rsidRPr="00ED5E6B" w:rsidRDefault="00470B8D" w:rsidP="00811B6A">
      <w:pPr>
        <w:contextualSpacing/>
        <w:jc w:val="center"/>
        <w:rPr>
          <w:noProof/>
          <w:szCs w:val="24"/>
        </w:rPr>
      </w:pPr>
      <w:r w:rsidRPr="00ED5E6B">
        <w:rPr>
          <w:noProof/>
        </w:rPr>
        <w:t>Bulgaria</w:t>
      </w:r>
    </w:p>
    <w:p w14:paraId="40DCCA36" w14:textId="77777777" w:rsidR="00811B6A" w:rsidRPr="00ED5E6B" w:rsidRDefault="00811B6A" w:rsidP="00811B6A">
      <w:pPr>
        <w:contextualSpacing/>
        <w:jc w:val="center"/>
        <w:rPr>
          <w:noProof/>
          <w:szCs w:val="24"/>
        </w:rPr>
      </w:pPr>
    </w:p>
    <w:tbl>
      <w:tblPr>
        <w:tblStyle w:val="TableGrid"/>
        <w:tblW w:w="8332" w:type="dxa"/>
        <w:tblInd w:w="47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08"/>
        <w:gridCol w:w="1797"/>
        <w:gridCol w:w="1293"/>
        <w:gridCol w:w="1213"/>
        <w:gridCol w:w="1196"/>
        <w:gridCol w:w="1325"/>
      </w:tblGrid>
      <w:tr w:rsidR="00120607" w:rsidRPr="00ED5E6B" w14:paraId="02A2C9FE" w14:textId="77777777" w:rsidTr="000131C7">
        <w:tc>
          <w:tcPr>
            <w:tcW w:w="3305" w:type="dxa"/>
            <w:gridSpan w:val="2"/>
          </w:tcPr>
          <w:p w14:paraId="71465BD8" w14:textId="77777777" w:rsidR="00D650BE" w:rsidRPr="00ED5E6B" w:rsidRDefault="00D650BE">
            <w:pPr>
              <w:jc w:val="center"/>
              <w:rPr>
                <w:noProof/>
                <w:szCs w:val="24"/>
              </w:rPr>
            </w:pPr>
            <w:r w:rsidRPr="00ED5E6B">
              <w:rPr>
                <w:noProof/>
              </w:rPr>
              <w:t>Anii</w:t>
            </w:r>
          </w:p>
        </w:tc>
        <w:tc>
          <w:tcPr>
            <w:tcW w:w="1293" w:type="dxa"/>
            <w:vAlign w:val="center"/>
          </w:tcPr>
          <w:p w14:paraId="333E72B1" w14:textId="77777777" w:rsidR="00D650BE" w:rsidRPr="00ED5E6B" w:rsidRDefault="00D650BE" w:rsidP="00B1797F">
            <w:pPr>
              <w:keepNext/>
              <w:keepLines/>
              <w:rPr>
                <w:b/>
                <w:bCs/>
                <w:noProof/>
                <w:szCs w:val="24"/>
              </w:rPr>
            </w:pPr>
            <w:r w:rsidRPr="00ED5E6B">
              <w:rPr>
                <w:noProof/>
              </w:rPr>
              <w:t>2026</w:t>
            </w:r>
          </w:p>
        </w:tc>
        <w:tc>
          <w:tcPr>
            <w:tcW w:w="1213" w:type="dxa"/>
            <w:vAlign w:val="center"/>
          </w:tcPr>
          <w:p w14:paraId="7DC2C8A3" w14:textId="77777777" w:rsidR="00D650BE" w:rsidRPr="00ED5E6B" w:rsidRDefault="00D650BE" w:rsidP="00B1797F">
            <w:pPr>
              <w:keepNext/>
              <w:keepLines/>
              <w:rPr>
                <w:b/>
                <w:bCs/>
                <w:noProof/>
                <w:szCs w:val="24"/>
              </w:rPr>
            </w:pPr>
            <w:r w:rsidRPr="00ED5E6B">
              <w:rPr>
                <w:noProof/>
              </w:rPr>
              <w:t>2027</w:t>
            </w:r>
          </w:p>
        </w:tc>
        <w:tc>
          <w:tcPr>
            <w:tcW w:w="1196" w:type="dxa"/>
            <w:vAlign w:val="center"/>
          </w:tcPr>
          <w:p w14:paraId="34981B56" w14:textId="77777777" w:rsidR="00D650BE" w:rsidRPr="00ED5E6B" w:rsidRDefault="00D650BE" w:rsidP="00B1797F">
            <w:pPr>
              <w:keepNext/>
              <w:keepLines/>
              <w:rPr>
                <w:b/>
                <w:bCs/>
                <w:noProof/>
                <w:szCs w:val="24"/>
              </w:rPr>
            </w:pPr>
            <w:r w:rsidRPr="00ED5E6B">
              <w:rPr>
                <w:noProof/>
              </w:rPr>
              <w:t>2028</w:t>
            </w:r>
          </w:p>
        </w:tc>
        <w:tc>
          <w:tcPr>
            <w:tcW w:w="1325" w:type="dxa"/>
            <w:vAlign w:val="center"/>
          </w:tcPr>
          <w:p w14:paraId="4A5D917A" w14:textId="77777777" w:rsidR="00D650BE" w:rsidRPr="00ED5E6B" w:rsidRDefault="00D650BE" w:rsidP="00B1797F">
            <w:pPr>
              <w:rPr>
                <w:b/>
                <w:bCs/>
                <w:noProof/>
                <w:szCs w:val="24"/>
              </w:rPr>
            </w:pPr>
            <w:r w:rsidRPr="00ED5E6B">
              <w:rPr>
                <w:noProof/>
              </w:rPr>
              <w:t>2029</w:t>
            </w:r>
          </w:p>
        </w:tc>
      </w:tr>
      <w:tr w:rsidR="00120607" w:rsidRPr="00ED5E6B" w14:paraId="2C617D5C" w14:textId="77777777" w:rsidTr="000131C7">
        <w:tc>
          <w:tcPr>
            <w:tcW w:w="1508" w:type="dxa"/>
            <w:vMerge w:val="restart"/>
          </w:tcPr>
          <w:p w14:paraId="3A2BD27E" w14:textId="77777777" w:rsidR="00D650BE" w:rsidRPr="00ED5E6B" w:rsidRDefault="00D650BE" w:rsidP="00E1000C">
            <w:pPr>
              <w:ind w:left="-54"/>
              <w:jc w:val="center"/>
              <w:rPr>
                <w:b/>
                <w:bCs/>
                <w:noProof/>
                <w:szCs w:val="24"/>
              </w:rPr>
            </w:pPr>
            <w:r w:rsidRPr="00ED5E6B">
              <w:rPr>
                <w:noProof/>
              </w:rPr>
              <w:t>Ratele de creștere</w:t>
            </w:r>
          </w:p>
        </w:tc>
        <w:tc>
          <w:tcPr>
            <w:tcW w:w="1797" w:type="dxa"/>
          </w:tcPr>
          <w:p w14:paraId="3E36EE9D" w14:textId="77777777" w:rsidR="00D650BE" w:rsidRPr="00ED5E6B" w:rsidRDefault="00D650BE" w:rsidP="00610280">
            <w:pPr>
              <w:ind w:left="-111"/>
              <w:jc w:val="center"/>
              <w:rPr>
                <w:noProof/>
                <w:szCs w:val="24"/>
              </w:rPr>
            </w:pPr>
            <w:r w:rsidRPr="00ED5E6B">
              <w:rPr>
                <w:noProof/>
              </w:rPr>
              <w:t>Anuale</w:t>
            </w:r>
          </w:p>
        </w:tc>
        <w:tc>
          <w:tcPr>
            <w:tcW w:w="1293" w:type="dxa"/>
          </w:tcPr>
          <w:p w14:paraId="5C6CC869" w14:textId="77777777" w:rsidR="00D650BE" w:rsidRPr="00ED5E6B" w:rsidRDefault="45F7486B" w:rsidP="00B1797F">
            <w:pPr>
              <w:rPr>
                <w:noProof/>
              </w:rPr>
            </w:pPr>
            <w:r w:rsidRPr="00ED5E6B">
              <w:rPr>
                <w:noProof/>
              </w:rPr>
              <w:t>4,2</w:t>
            </w:r>
          </w:p>
        </w:tc>
        <w:tc>
          <w:tcPr>
            <w:tcW w:w="1213" w:type="dxa"/>
          </w:tcPr>
          <w:p w14:paraId="54515A01" w14:textId="77777777" w:rsidR="00D650BE" w:rsidRPr="00ED5E6B" w:rsidRDefault="00D650BE" w:rsidP="00B1797F">
            <w:pPr>
              <w:rPr>
                <w:noProof/>
              </w:rPr>
            </w:pPr>
            <w:r w:rsidRPr="00ED5E6B">
              <w:rPr>
                <w:noProof/>
              </w:rPr>
              <w:t>3,4</w:t>
            </w:r>
          </w:p>
        </w:tc>
        <w:tc>
          <w:tcPr>
            <w:tcW w:w="1196" w:type="dxa"/>
          </w:tcPr>
          <w:p w14:paraId="4FF6CDDA" w14:textId="77777777" w:rsidR="00D650BE" w:rsidRPr="00ED5E6B" w:rsidRDefault="00D650BE" w:rsidP="00B1797F">
            <w:pPr>
              <w:rPr>
                <w:noProof/>
              </w:rPr>
            </w:pPr>
            <w:r w:rsidRPr="00ED5E6B">
              <w:rPr>
                <w:noProof/>
              </w:rPr>
              <w:t>3,4</w:t>
            </w:r>
          </w:p>
        </w:tc>
        <w:tc>
          <w:tcPr>
            <w:tcW w:w="1325" w:type="dxa"/>
          </w:tcPr>
          <w:p w14:paraId="4A43F6D7" w14:textId="77777777" w:rsidR="00D650BE" w:rsidRPr="00ED5E6B" w:rsidRDefault="00D650BE" w:rsidP="00B1797F">
            <w:pPr>
              <w:rPr>
                <w:noProof/>
              </w:rPr>
            </w:pPr>
            <w:r w:rsidRPr="00ED5E6B">
              <w:rPr>
                <w:noProof/>
              </w:rPr>
              <w:t>3,2</w:t>
            </w:r>
          </w:p>
        </w:tc>
      </w:tr>
      <w:tr w:rsidR="00120607" w:rsidRPr="00ED5E6B" w14:paraId="49BC43B2" w14:textId="77777777" w:rsidTr="000131C7">
        <w:tc>
          <w:tcPr>
            <w:tcW w:w="1508" w:type="dxa"/>
            <w:vMerge/>
          </w:tcPr>
          <w:p w14:paraId="3312F170" w14:textId="77777777" w:rsidR="00D650BE" w:rsidRPr="00ED5E6B" w:rsidRDefault="00D650BE">
            <w:pPr>
              <w:jc w:val="center"/>
              <w:rPr>
                <w:noProof/>
                <w:szCs w:val="24"/>
              </w:rPr>
            </w:pPr>
          </w:p>
        </w:tc>
        <w:tc>
          <w:tcPr>
            <w:tcW w:w="1797" w:type="dxa"/>
          </w:tcPr>
          <w:p w14:paraId="78C5264F" w14:textId="77777777" w:rsidR="00D650BE" w:rsidRPr="00ED5E6B" w:rsidRDefault="00D650BE">
            <w:pPr>
              <w:ind w:left="0"/>
              <w:jc w:val="center"/>
              <w:rPr>
                <w:noProof/>
                <w:szCs w:val="24"/>
              </w:rPr>
            </w:pPr>
            <w:r w:rsidRPr="00ED5E6B">
              <w:rPr>
                <w:noProof/>
              </w:rPr>
              <w:t>Cumulate (*)</w:t>
            </w:r>
          </w:p>
        </w:tc>
        <w:tc>
          <w:tcPr>
            <w:tcW w:w="1293" w:type="dxa"/>
          </w:tcPr>
          <w:p w14:paraId="3E5B8F9F" w14:textId="77777777" w:rsidR="00D650BE" w:rsidRPr="00ED5E6B" w:rsidRDefault="0F39473C" w:rsidP="00B1797F">
            <w:pPr>
              <w:rPr>
                <w:noProof/>
              </w:rPr>
            </w:pPr>
            <w:r w:rsidRPr="00ED5E6B">
              <w:rPr>
                <w:noProof/>
              </w:rPr>
              <w:t>4,2</w:t>
            </w:r>
          </w:p>
        </w:tc>
        <w:tc>
          <w:tcPr>
            <w:tcW w:w="1213" w:type="dxa"/>
          </w:tcPr>
          <w:p w14:paraId="59A1A864" w14:textId="77777777" w:rsidR="00D650BE" w:rsidRPr="00ED5E6B" w:rsidRDefault="00296682" w:rsidP="00B1797F">
            <w:pPr>
              <w:rPr>
                <w:noProof/>
              </w:rPr>
            </w:pPr>
            <w:r w:rsidRPr="00ED5E6B">
              <w:rPr>
                <w:noProof/>
              </w:rPr>
              <w:t>7,7</w:t>
            </w:r>
          </w:p>
        </w:tc>
        <w:tc>
          <w:tcPr>
            <w:tcW w:w="1196" w:type="dxa"/>
          </w:tcPr>
          <w:p w14:paraId="29C5F82B" w14:textId="77777777" w:rsidR="00D650BE" w:rsidRPr="00ED5E6B" w:rsidRDefault="00296682" w:rsidP="00B1797F">
            <w:pPr>
              <w:rPr>
                <w:noProof/>
              </w:rPr>
            </w:pPr>
            <w:r w:rsidRPr="00ED5E6B">
              <w:rPr>
                <w:noProof/>
              </w:rPr>
              <w:t>11,4</w:t>
            </w:r>
          </w:p>
        </w:tc>
        <w:tc>
          <w:tcPr>
            <w:tcW w:w="1325" w:type="dxa"/>
          </w:tcPr>
          <w:p w14:paraId="2ACE5C6B" w14:textId="77777777" w:rsidR="00D650BE" w:rsidRPr="00ED5E6B" w:rsidRDefault="00296682" w:rsidP="00B1797F">
            <w:pPr>
              <w:rPr>
                <w:noProof/>
              </w:rPr>
            </w:pPr>
            <w:r w:rsidRPr="00ED5E6B">
              <w:rPr>
                <w:noProof/>
              </w:rPr>
              <w:t>15,0</w:t>
            </w:r>
          </w:p>
        </w:tc>
      </w:tr>
      <w:tr w:rsidR="003121F8" w:rsidRPr="00ED5E6B" w14:paraId="3625E9D9" w14:textId="77777777" w:rsidTr="0040398E">
        <w:tc>
          <w:tcPr>
            <w:tcW w:w="1516" w:type="dxa"/>
            <w:gridSpan w:val="6"/>
          </w:tcPr>
          <w:p w14:paraId="567DE0CD" w14:textId="77777777" w:rsidR="003121F8" w:rsidRPr="00ED5E6B" w:rsidRDefault="00811B6A" w:rsidP="0040398E">
            <w:pPr>
              <w:spacing w:before="0" w:after="200" w:line="276" w:lineRule="auto"/>
              <w:ind w:left="-54"/>
              <w:jc w:val="left"/>
              <w:rPr>
                <w:noProof/>
              </w:rPr>
            </w:pPr>
            <w:r w:rsidRPr="00ED5E6B">
              <w:rPr>
                <w:noProof/>
              </w:rPr>
              <w:t>(*) Ratele de creștere cumulate se calculează în raport cu anul de bază 2025.</w:t>
            </w:r>
          </w:p>
        </w:tc>
      </w:tr>
    </w:tbl>
    <w:p w14:paraId="6788E759" w14:textId="77777777" w:rsidR="00577734" w:rsidRPr="00ED5E6B" w:rsidRDefault="00577734">
      <w:pPr>
        <w:rPr>
          <w:noProof/>
        </w:rPr>
      </w:pPr>
    </w:p>
    <w:p w14:paraId="0A20200C" w14:textId="5028B588" w:rsidR="00577734" w:rsidRPr="00ED5E6B" w:rsidRDefault="00074399" w:rsidP="0097440B">
      <w:pPr>
        <w:pStyle w:val="Fait"/>
        <w:rPr>
          <w:noProof/>
        </w:rPr>
      </w:pPr>
      <w:r>
        <w:rPr>
          <w:noProof/>
        </w:rPr>
        <w:t>Adoptată la Bruxelles,</w:t>
      </w:r>
    </w:p>
    <w:p w14:paraId="0D7A1041" w14:textId="77777777" w:rsidR="00577734" w:rsidRPr="00ED5E6B" w:rsidRDefault="00577734" w:rsidP="0097440B">
      <w:pPr>
        <w:pStyle w:val="Institutionquisigne"/>
        <w:rPr>
          <w:noProof/>
        </w:rPr>
      </w:pPr>
      <w:r w:rsidRPr="00ED5E6B">
        <w:rPr>
          <w:noProof/>
        </w:rPr>
        <w:tab/>
        <w:t>Pentru Consiliu</w:t>
      </w:r>
    </w:p>
    <w:p w14:paraId="1ECE4151" w14:textId="77777777" w:rsidR="00577734" w:rsidRPr="00ED5E6B" w:rsidRDefault="00577734" w:rsidP="00577734">
      <w:pPr>
        <w:pStyle w:val="Personnequisigne"/>
        <w:rPr>
          <w:noProof/>
        </w:rPr>
      </w:pPr>
      <w:r w:rsidRPr="00ED5E6B">
        <w:rPr>
          <w:noProof/>
        </w:rPr>
        <w:tab/>
        <w:t>Președintele</w:t>
      </w:r>
    </w:p>
    <w:sectPr w:rsidR="00577734" w:rsidRPr="00ED5E6B" w:rsidSect="009B190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B72A0" w14:textId="77777777" w:rsidR="00120607" w:rsidRPr="00ED5E6B" w:rsidRDefault="00120607" w:rsidP="00577734">
      <w:pPr>
        <w:spacing w:before="0" w:after="0"/>
      </w:pPr>
      <w:r w:rsidRPr="00ED5E6B">
        <w:separator/>
      </w:r>
    </w:p>
  </w:endnote>
  <w:endnote w:type="continuationSeparator" w:id="0">
    <w:p w14:paraId="36868409" w14:textId="77777777" w:rsidR="00120607" w:rsidRPr="00ED5E6B" w:rsidRDefault="00120607" w:rsidP="00577734">
      <w:pPr>
        <w:spacing w:before="0" w:after="0"/>
      </w:pPr>
      <w:r w:rsidRPr="00ED5E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5612C" w14:textId="026DA22E" w:rsidR="009B190A" w:rsidRPr="009B190A" w:rsidRDefault="009B190A" w:rsidP="009B190A">
    <w:pPr>
      <w:pStyle w:val="Footer"/>
      <w:rPr>
        <w:rFonts w:ascii="Arial" w:hAnsi="Arial" w:cs="Arial"/>
        <w:b/>
        <w:sz w:val="48"/>
      </w:rPr>
    </w:pPr>
    <w:r w:rsidRPr="009B190A">
      <w:rPr>
        <w:rFonts w:ascii="Arial" w:hAnsi="Arial" w:cs="Arial"/>
        <w:b/>
        <w:sz w:val="48"/>
      </w:rPr>
      <w:t>RO</w:t>
    </w:r>
    <w:r w:rsidRPr="009B190A">
      <w:rPr>
        <w:rFonts w:ascii="Arial" w:hAnsi="Arial" w:cs="Arial"/>
        <w:b/>
        <w:sz w:val="48"/>
      </w:rPr>
      <w:tab/>
    </w:r>
    <w:r w:rsidRPr="009B190A">
      <w:rPr>
        <w:rFonts w:ascii="Arial" w:hAnsi="Arial" w:cs="Arial"/>
        <w:b/>
        <w:sz w:val="48"/>
      </w:rPr>
      <w:tab/>
    </w:r>
    <w:r w:rsidRPr="009B190A">
      <w:tab/>
    </w:r>
    <w:r w:rsidRPr="009B190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425CE" w14:textId="71E70B70" w:rsidR="009B190A" w:rsidRPr="009B190A" w:rsidRDefault="009B190A" w:rsidP="009B190A">
    <w:pPr>
      <w:pStyle w:val="Footer"/>
      <w:rPr>
        <w:rFonts w:ascii="Arial" w:hAnsi="Arial" w:cs="Arial"/>
        <w:b/>
        <w:sz w:val="48"/>
      </w:rPr>
    </w:pPr>
    <w:r w:rsidRPr="009B190A">
      <w:rPr>
        <w:rFonts w:ascii="Arial" w:hAnsi="Arial" w:cs="Arial"/>
        <w:b/>
        <w:sz w:val="48"/>
      </w:rPr>
      <w:t>RO</w:t>
    </w:r>
    <w:r w:rsidRPr="009B190A">
      <w:rPr>
        <w:rFonts w:ascii="Arial" w:hAnsi="Arial" w:cs="Arial"/>
        <w:b/>
        <w:sz w:val="48"/>
      </w:rPr>
      <w:tab/>
    </w:r>
    <w:r w:rsidRPr="009B190A">
      <w:rPr>
        <w:rFonts w:ascii="Arial" w:hAnsi="Arial" w:cs="Arial"/>
        <w:b/>
        <w:sz w:val="48"/>
      </w:rPr>
      <w:tab/>
    </w:r>
    <w:r w:rsidRPr="009B190A">
      <w:tab/>
    </w:r>
    <w:r w:rsidRPr="009B190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96B9E" w14:textId="77777777" w:rsidR="009B190A" w:rsidRDefault="009B19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13491" w14:textId="27E4A46C" w:rsidR="009B190A" w:rsidRPr="009B190A" w:rsidRDefault="009B190A" w:rsidP="009B190A">
    <w:pPr>
      <w:pStyle w:val="Footer"/>
      <w:rPr>
        <w:rFonts w:ascii="Arial" w:hAnsi="Arial" w:cs="Arial"/>
        <w:b/>
        <w:sz w:val="48"/>
      </w:rPr>
    </w:pPr>
    <w:r w:rsidRPr="009B190A">
      <w:rPr>
        <w:rFonts w:ascii="Arial" w:hAnsi="Arial" w:cs="Arial"/>
        <w:b/>
        <w:sz w:val="48"/>
      </w:rPr>
      <w:t>RO</w:t>
    </w:r>
    <w:r w:rsidRPr="009B190A">
      <w:rPr>
        <w:rFonts w:ascii="Arial" w:hAnsi="Arial" w:cs="Arial"/>
        <w:b/>
        <w:sz w:val="48"/>
      </w:rPr>
      <w:tab/>
    </w:r>
    <w:r>
      <w:fldChar w:fldCharType="begin"/>
    </w:r>
    <w:r>
      <w:instrText xml:space="preserve"> PAGE  \* MERGEFORMAT </w:instrText>
    </w:r>
    <w:r>
      <w:fldChar w:fldCharType="separate"/>
    </w:r>
    <w:r w:rsidR="0097440B">
      <w:rPr>
        <w:noProof/>
      </w:rPr>
      <w:t>5</w:t>
    </w:r>
    <w:r>
      <w:fldChar w:fldCharType="end"/>
    </w:r>
    <w:r>
      <w:tab/>
    </w:r>
    <w:r w:rsidRPr="009B190A">
      <w:tab/>
    </w:r>
    <w:r w:rsidRPr="009B190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B7DFF" w14:textId="77777777" w:rsidR="009B190A" w:rsidRDefault="009B190A" w:rsidP="009B1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D2D8E" w14:textId="77777777" w:rsidR="00120607" w:rsidRPr="00ED5E6B" w:rsidRDefault="00120607" w:rsidP="00577734">
      <w:pPr>
        <w:spacing w:before="0" w:after="0"/>
      </w:pPr>
      <w:r w:rsidRPr="00ED5E6B">
        <w:separator/>
      </w:r>
    </w:p>
  </w:footnote>
  <w:footnote w:type="continuationSeparator" w:id="0">
    <w:p w14:paraId="551C70EF" w14:textId="77777777" w:rsidR="00120607" w:rsidRPr="00ED5E6B" w:rsidRDefault="00120607" w:rsidP="00577734">
      <w:pPr>
        <w:spacing w:before="0" w:after="0"/>
      </w:pPr>
      <w:r w:rsidRPr="00ED5E6B">
        <w:continuationSeparator/>
      </w:r>
    </w:p>
  </w:footnote>
  <w:footnote w:id="1">
    <w:p w14:paraId="68D02830" w14:textId="6589AB33" w:rsidR="00171EF3" w:rsidRPr="00ED5E6B" w:rsidRDefault="00685369" w:rsidP="006438E6">
      <w:pPr>
        <w:pStyle w:val="FootnoteText"/>
        <w:ind w:left="709" w:hanging="709"/>
        <w:rPr>
          <w:rStyle w:val="Hyperlink"/>
          <w:sz w:val="22"/>
          <w:szCs w:val="22"/>
        </w:rPr>
      </w:pPr>
      <w:r w:rsidRPr="00ED5E6B">
        <w:rPr>
          <w:rStyle w:val="FootnoteReference"/>
        </w:rPr>
        <w:t>(</w:t>
      </w:r>
      <w:r w:rsidRPr="00ED5E6B">
        <w:rPr>
          <w:rStyle w:val="FootnoteReference"/>
        </w:rPr>
        <w:footnoteRef/>
      </w:r>
      <w:r w:rsidRPr="00ED5E6B">
        <w:rPr>
          <w:rStyle w:val="FootnoteReference"/>
        </w:rPr>
        <w:t>)</w:t>
      </w:r>
      <w:r w:rsidRPr="00ED5E6B">
        <w:tab/>
        <w:t>Decizia Consiliului din [DATA] privind existența unui deficit excesiv în Bulgaria (JO</w:t>
      </w:r>
      <w:r w:rsidR="00ED5E6B">
        <w:t> </w:t>
      </w:r>
      <w:r w:rsidRPr="00ED5E6B">
        <w:t xml:space="preserve">L, [JO: a se introduce trimiterea în prezenta notă de subsol]). </w:t>
      </w:r>
    </w:p>
  </w:footnote>
  <w:footnote w:id="2">
    <w:p w14:paraId="14A2A0B1" w14:textId="00235329" w:rsidR="00171EF3" w:rsidRPr="00ED5E6B" w:rsidRDefault="00685369" w:rsidP="006438E6">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Regulamentul (CE) nr. 1467/97 al Consiliului privind accelerarea și clarificarea aplicării procedurii de deficit excesiv (JO</w:t>
      </w:r>
      <w:r w:rsidR="00ED5E6B">
        <w:t> </w:t>
      </w:r>
      <w:r w:rsidRPr="00ED5E6B">
        <w:t xml:space="preserve">L 209, 2.8.1997, ELI: </w:t>
      </w:r>
      <w:hyperlink r:id="rId1" w:tooltip="Oferă acces la acest document prin identificatorul său uniform de resurse ELI." w:history="1">
        <w:r w:rsidRPr="00ED5E6B">
          <w:rPr>
            <w:rStyle w:val="Hyperlink"/>
          </w:rPr>
          <w:t>http://data.europa.eu/eli/reg/1997/1467/2024-04-30</w:t>
        </w:r>
      </w:hyperlink>
      <w:r w:rsidRPr="00ED5E6B">
        <w:t>), astfel cum a fost modificat ultima dată prin Regulamentul (UE) 2024/1264 al Consiliului din 29 aprilie 2024 (JO</w:t>
      </w:r>
      <w:r w:rsidR="00ED5E6B">
        <w:t> </w:t>
      </w:r>
      <w:r w:rsidRPr="00ED5E6B">
        <w:t>L, 2024/1264, 30.4.2024).</w:t>
      </w:r>
    </w:p>
  </w:footnote>
  <w:footnote w:id="3">
    <w:p w14:paraId="3DFB6551" w14:textId="70C683AC" w:rsidR="00171EF3" w:rsidRPr="00ED5E6B" w:rsidRDefault="00685369" w:rsidP="006438E6">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În conformitate cu articolul 2 punctul 2 din Regulamentul (UE) 2024/1263, „cheltuieli nete” înseamnă cheltuielile publice, excluzând cheltuielile cu dobânzile, măsurile discreționare privind veniturile, cheltuielile aferente programelor Uniunii care sunt acoperite integral de venituri din fondurile Uniunii, cheltuielile naționale cu cofinanțarea programelor finanțate de Uniune, elementele ciclice ale cheltuielilor cu indemnizațiile de șomaj și măsurile cu caracter excepțional, precum și alte măsuri temporare.</w:t>
      </w:r>
    </w:p>
  </w:footnote>
  <w:footnote w:id="4">
    <w:p w14:paraId="706AA50C" w14:textId="3BF5536C" w:rsidR="00171EF3" w:rsidRPr="00ED5E6B" w:rsidRDefault="00685369" w:rsidP="006438E6">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 xml:space="preserve">Euroindicatorii Eurostat publicați la 22 aprilie 2026. A se vedea: </w:t>
      </w:r>
      <w:hyperlink r:id="rId2" w:history="1">
        <w:r w:rsidR="00ED5E6B" w:rsidRPr="00AB3AFF">
          <w:rPr>
            <w:rStyle w:val="Hyperlink"/>
          </w:rPr>
          <w:t>https://ec.europa.eu/eurostat/en/web/products-euro-indicators/w/2-22042026-ap</w:t>
        </w:r>
      </w:hyperlink>
      <w:r w:rsidR="00ED5E6B">
        <w:t>.</w:t>
      </w:r>
    </w:p>
  </w:footnote>
  <w:footnote w:id="5">
    <w:p w14:paraId="464AA848" w14:textId="3F11CA8F" w:rsidR="00944E23" w:rsidRPr="00ED5E6B" w:rsidRDefault="00944E23" w:rsidP="00944E23">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Tabelele statistice bugetare care oferă date generale relevante pentru evaluarea politicilor bugetare ale statelor membre, SWD (2026) 200 final, Bruxelles 3.6.2026.</w:t>
      </w:r>
    </w:p>
  </w:footnote>
  <w:footnote w:id="6">
    <w:p w14:paraId="3926B3CA" w14:textId="4D8E27D5" w:rsidR="00171EF3" w:rsidRPr="00ED5E6B" w:rsidRDefault="00685369" w:rsidP="0010633D">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r>
      <w:r w:rsidRPr="00ED5E6B">
        <w:rPr>
          <w:color w:val="000000" w:themeColor="text1"/>
        </w:rPr>
        <w:t>Recomandarea Consiliului din 20 iunie 2025 de aprobare a planului bugetar-structural național pe termen mediu al</w:t>
      </w:r>
      <w:r w:rsidRPr="00ED5E6B">
        <w:t xml:space="preserve"> Bulgariei </w:t>
      </w:r>
      <w:r w:rsidRPr="00ED5E6B">
        <w:rPr>
          <w:color w:val="000000" w:themeColor="text1"/>
        </w:rPr>
        <w:t>(JO</w:t>
      </w:r>
      <w:r w:rsidR="00ED5E6B">
        <w:rPr>
          <w:color w:val="000000" w:themeColor="text1"/>
        </w:rPr>
        <w:t> </w:t>
      </w:r>
      <w:r w:rsidRPr="00ED5E6B">
        <w:rPr>
          <w:color w:val="000000" w:themeColor="text1"/>
        </w:rPr>
        <w:t xml:space="preserve">C, C/2025/3700, 20.8.2025, ELI: </w:t>
      </w:r>
      <w:hyperlink r:id="rId3" w:history="1">
        <w:r w:rsidRPr="00ED5E6B">
          <w:rPr>
            <w:rStyle w:val="Hyperlink"/>
          </w:rPr>
          <w:t>https://eur-lex.europa.eu/eli/C/2025/3700/oj</w:t>
        </w:r>
      </w:hyperlink>
      <w:r w:rsidRPr="00ED5E6B">
        <w:rPr>
          <w:color w:val="000000" w:themeColor="text1"/>
        </w:rPr>
        <w:t>).</w:t>
      </w:r>
    </w:p>
  </w:footnote>
  <w:footnote w:id="7">
    <w:p w14:paraId="1CCC19DC" w14:textId="619AE8CC" w:rsidR="00171EF3" w:rsidRPr="00ED5E6B" w:rsidRDefault="00685369" w:rsidP="0010633D">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Recomandarea Consiliului din 8 iulie 2025 care permite Bulgariei să se abată de la ratele maxime de creștere a cheltuielilor nete stabilite de Consiliu în temeiul Regulamentului (UE) 2024/1263 (Activarea clauzei derogatorii naționale) (JO</w:t>
      </w:r>
      <w:r w:rsidR="00ED5E6B">
        <w:t> </w:t>
      </w:r>
      <w:r w:rsidRPr="00ED5E6B">
        <w:t>C, C/2025</w:t>
      </w:r>
      <w:r w:rsidRPr="00ED5E6B">
        <w:rPr>
          <w:color w:val="000000" w:themeColor="text1"/>
        </w:rPr>
        <w:t xml:space="preserve">/3961, 20.8.2025, ELI: </w:t>
      </w:r>
      <w:hyperlink r:id="rId4" w:history="1">
        <w:r w:rsidRPr="00ED5E6B">
          <w:rPr>
            <w:rStyle w:val="Hyperlink"/>
          </w:rPr>
          <w:t>https://eur-lex.europa.eu/eli/C/2025/3961/oj</w:t>
        </w:r>
      </w:hyperlink>
      <w:r w:rsidRPr="00ED5E6B">
        <w:t>)</w:t>
      </w:r>
      <w:r w:rsidR="00ED5E6B">
        <w:t>.</w:t>
      </w:r>
    </w:p>
  </w:footnote>
  <w:footnote w:id="8">
    <w:p w14:paraId="5D08DFB7" w14:textId="3EE94A1F" w:rsidR="00171EF3" w:rsidRPr="00ED5E6B" w:rsidRDefault="00685369" w:rsidP="0010633D">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Cheltuielile pentru apărare finanțate la nivel național, astfel cum sunt definite în Clasificarea Funcțiunilor Guvernamentale (COFOG02).</w:t>
      </w:r>
    </w:p>
  </w:footnote>
  <w:footnote w:id="9">
    <w:p w14:paraId="387B64AB" w14:textId="77777777" w:rsidR="00171EF3" w:rsidRPr="00ED5E6B" w:rsidRDefault="00685369" w:rsidP="0010633D">
      <w:pPr>
        <w:pStyle w:val="FootnoteText"/>
        <w:ind w:left="709" w:hanging="709"/>
        <w:rPr>
          <w14:ligatures w14:val="standardContextual"/>
        </w:rPr>
      </w:pPr>
      <w:r w:rsidRPr="00ED5E6B">
        <w:rPr>
          <w:rStyle w:val="FootnoteReference"/>
        </w:rPr>
        <w:t>(</w:t>
      </w:r>
      <w:r w:rsidRPr="00ED5E6B">
        <w:rPr>
          <w:rStyle w:val="FootnoteReference"/>
        </w:rPr>
        <w:footnoteRef/>
      </w:r>
      <w:r w:rsidRPr="00ED5E6B">
        <w:rPr>
          <w:rStyle w:val="FootnoteReference"/>
          <w:vertAlign w:val="baseline"/>
        </w:rPr>
        <w:t>)</w:t>
      </w:r>
      <w:r w:rsidRPr="00ED5E6B">
        <w:tab/>
        <w:t>Documentul de lucru al serviciilor Comisiei SWD(2026) 200, „Fiscal statistical tables providing background data relevant for the assessment of the budgetary policies of the Member States” (Tabele statistice fiscal-bugetare care furnizează date generale relevante pentru evaluarea politicilor bugetare ale statelor membre), 3.6.2026.</w:t>
      </w:r>
    </w:p>
  </w:footnote>
  <w:footnote w:id="10">
    <w:p w14:paraId="70D1D141" w14:textId="40A09C21" w:rsidR="00171EF3" w:rsidRPr="00ED5E6B" w:rsidRDefault="00685369" w:rsidP="0010633D">
      <w:pPr>
        <w:pStyle w:val="FootnoteText"/>
        <w:ind w:left="709" w:hanging="709"/>
      </w:pPr>
      <w:r w:rsidRPr="00ED5E6B">
        <w:rPr>
          <w:rStyle w:val="FootnoteReference"/>
        </w:rPr>
        <w:t>(</w:t>
      </w:r>
      <w:r w:rsidRPr="00ED5E6B">
        <w:rPr>
          <w:rStyle w:val="FootnoteReference"/>
        </w:rPr>
        <w:footnoteRef/>
      </w:r>
      <w:r w:rsidRPr="00ED5E6B">
        <w:rPr>
          <w:rStyle w:val="FootnoteReference"/>
        </w:rPr>
        <w:t>)</w:t>
      </w:r>
      <w:r w:rsidRPr="00ED5E6B">
        <w:tab/>
        <w:t>Regulamentul (UE) nr. 473/2013 al Parlamentului European și al Consiliului din 21 mai 2013 privind dispozițiile comune pentru monitorizarea și evaluarea proiectelor de planuri bugetare și pentru asigurarea corectării deficitelor excesive ale statelor membre din zona euro (JO</w:t>
      </w:r>
      <w:r w:rsidR="00ED5E6B">
        <w:t> </w:t>
      </w:r>
      <w:r w:rsidRPr="00ED5E6B">
        <w:t xml:space="preserve">L 140, 27.5.2013, ELI: </w:t>
      </w:r>
      <w:hyperlink r:id="rId5" w:history="1">
        <w:r w:rsidRPr="00ED5E6B">
          <w:rPr>
            <w:rStyle w:val="Hyperlink"/>
          </w:rPr>
          <w:t>http://data.europa.eu/eli/reg/2013/473/oj</w:t>
        </w:r>
      </w:hyperlink>
      <w:r w:rsidRPr="00ED5E6B">
        <w:t>).</w:t>
      </w:r>
    </w:p>
  </w:footnote>
  <w:footnote w:id="11">
    <w:p w14:paraId="3C55A259" w14:textId="582E3E22" w:rsidR="00171EF3" w:rsidRPr="00074399" w:rsidRDefault="00685369" w:rsidP="0010633D">
      <w:pPr>
        <w:pStyle w:val="FootnoteText"/>
        <w:ind w:left="709" w:hanging="709"/>
        <w:rPr>
          <w:lang w:val="es-ES_tradnl"/>
        </w:rPr>
      </w:pPr>
      <w:r w:rsidRPr="00ED5E6B">
        <w:rPr>
          <w:rStyle w:val="FootnoteReference"/>
        </w:rPr>
        <w:t>(</w:t>
      </w:r>
      <w:r w:rsidRPr="00ED5E6B">
        <w:rPr>
          <w:rStyle w:val="FootnoteReference"/>
        </w:rPr>
        <w:footnoteRef/>
      </w:r>
      <w:r w:rsidRPr="00ED5E6B">
        <w:rPr>
          <w:rStyle w:val="FootnoteReference"/>
        </w:rPr>
        <w:t>)</w:t>
      </w:r>
      <w:r w:rsidRPr="00ED5E6B">
        <w:tab/>
        <w:t>Regulamentul (CE) nr. 479/2009 al Consiliului din 25 mai 2009 privind aplicarea Protocolului privind procedura aplicabilă deficitelor excesive anexat la Tratatul de instituire a Comunității Europene (JO</w:t>
      </w:r>
      <w:r w:rsidR="00ED5E6B">
        <w:t> </w:t>
      </w:r>
      <w:r w:rsidRPr="00ED5E6B">
        <w:t>L</w:t>
      </w:r>
      <w:r w:rsidR="00ED5E6B">
        <w:t> </w:t>
      </w:r>
      <w:r w:rsidRPr="00ED5E6B">
        <w:t xml:space="preserve">145, 10.6.2009, p. 1, ELI: </w:t>
      </w:r>
      <w:hyperlink r:id="rId6" w:history="1">
        <w:r w:rsidRPr="00ED5E6B">
          <w:rPr>
            <w:rStyle w:val="Hyperlink"/>
          </w:rPr>
          <w:t>http://data.europa.eu/eli/reg/2009/479/2014-09-01</w:t>
        </w:r>
      </w:hyperlink>
      <w:r w:rsidRPr="00ED5E6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3987D" w14:textId="77777777" w:rsidR="009B190A" w:rsidRDefault="009B1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EFFD5" w14:textId="77777777" w:rsidR="009B190A" w:rsidRDefault="009B1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20E10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05ACA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74CD4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7CBD1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8:34: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8A4A81C-8A72-4D41-B210-2E6B79BED2B2"/>
    <w:docVar w:name="LW_COVERPAGE_TYPE" w:val="1"/>
    <w:docVar w:name="LW_CreatedUtc" w:val="2026-05-21T08:24:48.5891943Z"/>
    <w:docVar w:name="LW_CROSSREFERENCE" w:val="&lt;UNUSED&gt;"/>
    <w:docVar w:name="LW_DocType" w:val="COM"/>
    <w:docVar w:name="LW_EMISSION" w:val="25.6.2026"/>
    <w:docVar w:name="LW_EMISSION_ISODATE" w:val="2026-06-25"/>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în vederea încet\u259?rii situa\u539?iei de deficit excesiv din Bulgaria"/>
    <w:docVar w:name="LW_TYPE.DOC.CP" w:val="RECOMANDARE A CONSILIULUI"/>
    <w:docVar w:name="LwApiVersions" w:val="LW4CoDe 1.24.5.0; LW 9.2, Build 20251112"/>
  </w:docVars>
  <w:rsids>
    <w:rsidRoot w:val="00577734"/>
    <w:rsid w:val="00000018"/>
    <w:rsid w:val="00000058"/>
    <w:rsid w:val="000000CE"/>
    <w:rsid w:val="0000018A"/>
    <w:rsid w:val="0000024E"/>
    <w:rsid w:val="0000035D"/>
    <w:rsid w:val="000005AE"/>
    <w:rsid w:val="00000632"/>
    <w:rsid w:val="0000069B"/>
    <w:rsid w:val="0000076C"/>
    <w:rsid w:val="000007A0"/>
    <w:rsid w:val="000007D6"/>
    <w:rsid w:val="0000095E"/>
    <w:rsid w:val="00000AD4"/>
    <w:rsid w:val="00000BF7"/>
    <w:rsid w:val="00000C27"/>
    <w:rsid w:val="00000C45"/>
    <w:rsid w:val="00000D7B"/>
    <w:rsid w:val="00000DBE"/>
    <w:rsid w:val="00000E65"/>
    <w:rsid w:val="00000E75"/>
    <w:rsid w:val="00000EB0"/>
    <w:rsid w:val="00000EC0"/>
    <w:rsid w:val="00000F72"/>
    <w:rsid w:val="00000F84"/>
    <w:rsid w:val="00001083"/>
    <w:rsid w:val="0000108D"/>
    <w:rsid w:val="000010E4"/>
    <w:rsid w:val="000010F0"/>
    <w:rsid w:val="00001293"/>
    <w:rsid w:val="0000129C"/>
    <w:rsid w:val="0000138D"/>
    <w:rsid w:val="000014FD"/>
    <w:rsid w:val="00001598"/>
    <w:rsid w:val="000016C7"/>
    <w:rsid w:val="000016F6"/>
    <w:rsid w:val="00001758"/>
    <w:rsid w:val="0000179A"/>
    <w:rsid w:val="0000189F"/>
    <w:rsid w:val="00001A5A"/>
    <w:rsid w:val="00001B12"/>
    <w:rsid w:val="00001B3C"/>
    <w:rsid w:val="00001B60"/>
    <w:rsid w:val="00001CB7"/>
    <w:rsid w:val="00001CC5"/>
    <w:rsid w:val="00001E68"/>
    <w:rsid w:val="00002080"/>
    <w:rsid w:val="00002255"/>
    <w:rsid w:val="00002266"/>
    <w:rsid w:val="0000237D"/>
    <w:rsid w:val="000023C8"/>
    <w:rsid w:val="000023F0"/>
    <w:rsid w:val="0000241B"/>
    <w:rsid w:val="00002490"/>
    <w:rsid w:val="00002501"/>
    <w:rsid w:val="000025D7"/>
    <w:rsid w:val="000025F3"/>
    <w:rsid w:val="00002600"/>
    <w:rsid w:val="000026A0"/>
    <w:rsid w:val="000026E9"/>
    <w:rsid w:val="0000270D"/>
    <w:rsid w:val="00002747"/>
    <w:rsid w:val="000028B1"/>
    <w:rsid w:val="000028E9"/>
    <w:rsid w:val="00002932"/>
    <w:rsid w:val="00002A2A"/>
    <w:rsid w:val="00002B3E"/>
    <w:rsid w:val="00002B9C"/>
    <w:rsid w:val="00002DD1"/>
    <w:rsid w:val="00002E27"/>
    <w:rsid w:val="00002F74"/>
    <w:rsid w:val="00002F92"/>
    <w:rsid w:val="00003042"/>
    <w:rsid w:val="000030EE"/>
    <w:rsid w:val="00003212"/>
    <w:rsid w:val="00003409"/>
    <w:rsid w:val="00003477"/>
    <w:rsid w:val="0000369A"/>
    <w:rsid w:val="0000370F"/>
    <w:rsid w:val="00003715"/>
    <w:rsid w:val="000037CE"/>
    <w:rsid w:val="000038D4"/>
    <w:rsid w:val="000038D9"/>
    <w:rsid w:val="00003907"/>
    <w:rsid w:val="0000395D"/>
    <w:rsid w:val="00003971"/>
    <w:rsid w:val="00003979"/>
    <w:rsid w:val="000039AB"/>
    <w:rsid w:val="000039BA"/>
    <w:rsid w:val="00003B5B"/>
    <w:rsid w:val="00003B85"/>
    <w:rsid w:val="00003BDE"/>
    <w:rsid w:val="00003CA6"/>
    <w:rsid w:val="00003DC4"/>
    <w:rsid w:val="00003E02"/>
    <w:rsid w:val="00003E7C"/>
    <w:rsid w:val="00003EB0"/>
    <w:rsid w:val="00003F1A"/>
    <w:rsid w:val="00003FAC"/>
    <w:rsid w:val="00003FAE"/>
    <w:rsid w:val="00003FE8"/>
    <w:rsid w:val="00004076"/>
    <w:rsid w:val="000040A2"/>
    <w:rsid w:val="00004401"/>
    <w:rsid w:val="000045C7"/>
    <w:rsid w:val="000045D1"/>
    <w:rsid w:val="00004622"/>
    <w:rsid w:val="00004688"/>
    <w:rsid w:val="000046A3"/>
    <w:rsid w:val="000046E7"/>
    <w:rsid w:val="0000475B"/>
    <w:rsid w:val="00004811"/>
    <w:rsid w:val="00004829"/>
    <w:rsid w:val="000048B7"/>
    <w:rsid w:val="00004A0A"/>
    <w:rsid w:val="00004A35"/>
    <w:rsid w:val="00004A41"/>
    <w:rsid w:val="00004ABE"/>
    <w:rsid w:val="00004B41"/>
    <w:rsid w:val="00004C0F"/>
    <w:rsid w:val="00004D88"/>
    <w:rsid w:val="00004D92"/>
    <w:rsid w:val="00004F21"/>
    <w:rsid w:val="00005093"/>
    <w:rsid w:val="000050AB"/>
    <w:rsid w:val="00005216"/>
    <w:rsid w:val="00005328"/>
    <w:rsid w:val="000053A3"/>
    <w:rsid w:val="000053B7"/>
    <w:rsid w:val="00005406"/>
    <w:rsid w:val="00005414"/>
    <w:rsid w:val="000054CB"/>
    <w:rsid w:val="0000553A"/>
    <w:rsid w:val="00005594"/>
    <w:rsid w:val="000055D1"/>
    <w:rsid w:val="0000566B"/>
    <w:rsid w:val="00005678"/>
    <w:rsid w:val="000056AA"/>
    <w:rsid w:val="00005722"/>
    <w:rsid w:val="0000595C"/>
    <w:rsid w:val="00005960"/>
    <w:rsid w:val="000059CE"/>
    <w:rsid w:val="00005A7B"/>
    <w:rsid w:val="00005AFE"/>
    <w:rsid w:val="00005B7C"/>
    <w:rsid w:val="00005BBD"/>
    <w:rsid w:val="00005BE0"/>
    <w:rsid w:val="00005D06"/>
    <w:rsid w:val="00005FE5"/>
    <w:rsid w:val="0000603F"/>
    <w:rsid w:val="00006044"/>
    <w:rsid w:val="000061AE"/>
    <w:rsid w:val="00006205"/>
    <w:rsid w:val="000062BC"/>
    <w:rsid w:val="00006397"/>
    <w:rsid w:val="000063BD"/>
    <w:rsid w:val="000063E0"/>
    <w:rsid w:val="0000644A"/>
    <w:rsid w:val="00006473"/>
    <w:rsid w:val="00006809"/>
    <w:rsid w:val="00006828"/>
    <w:rsid w:val="00006863"/>
    <w:rsid w:val="000068D5"/>
    <w:rsid w:val="00006AB6"/>
    <w:rsid w:val="00006FB6"/>
    <w:rsid w:val="0000704C"/>
    <w:rsid w:val="00007346"/>
    <w:rsid w:val="0000736B"/>
    <w:rsid w:val="00007460"/>
    <w:rsid w:val="000075AC"/>
    <w:rsid w:val="000075E5"/>
    <w:rsid w:val="00007603"/>
    <w:rsid w:val="00007718"/>
    <w:rsid w:val="000077A9"/>
    <w:rsid w:val="0000798D"/>
    <w:rsid w:val="00007A07"/>
    <w:rsid w:val="00007A9E"/>
    <w:rsid w:val="00007B37"/>
    <w:rsid w:val="00007D77"/>
    <w:rsid w:val="00007DC3"/>
    <w:rsid w:val="00007E4B"/>
    <w:rsid w:val="00007EB5"/>
    <w:rsid w:val="00007EE3"/>
    <w:rsid w:val="00007F00"/>
    <w:rsid w:val="00007F8C"/>
    <w:rsid w:val="00010081"/>
    <w:rsid w:val="000100FD"/>
    <w:rsid w:val="0001012A"/>
    <w:rsid w:val="00010273"/>
    <w:rsid w:val="0001027C"/>
    <w:rsid w:val="0001029D"/>
    <w:rsid w:val="00010397"/>
    <w:rsid w:val="000103C7"/>
    <w:rsid w:val="000104A7"/>
    <w:rsid w:val="0001052F"/>
    <w:rsid w:val="00010538"/>
    <w:rsid w:val="00010579"/>
    <w:rsid w:val="000105E7"/>
    <w:rsid w:val="00010643"/>
    <w:rsid w:val="00010757"/>
    <w:rsid w:val="0001083F"/>
    <w:rsid w:val="000108B9"/>
    <w:rsid w:val="00010904"/>
    <w:rsid w:val="000109AF"/>
    <w:rsid w:val="00010B08"/>
    <w:rsid w:val="00010B38"/>
    <w:rsid w:val="00010BE6"/>
    <w:rsid w:val="00010CDA"/>
    <w:rsid w:val="00010CF3"/>
    <w:rsid w:val="00010E0B"/>
    <w:rsid w:val="00010F84"/>
    <w:rsid w:val="00010F9C"/>
    <w:rsid w:val="00010FCB"/>
    <w:rsid w:val="000110D5"/>
    <w:rsid w:val="000111E0"/>
    <w:rsid w:val="000112E7"/>
    <w:rsid w:val="0001130F"/>
    <w:rsid w:val="00011585"/>
    <w:rsid w:val="0001162F"/>
    <w:rsid w:val="000118D1"/>
    <w:rsid w:val="000119E9"/>
    <w:rsid w:val="00011B85"/>
    <w:rsid w:val="00011C79"/>
    <w:rsid w:val="00011CBF"/>
    <w:rsid w:val="00011D34"/>
    <w:rsid w:val="00011D61"/>
    <w:rsid w:val="00011D65"/>
    <w:rsid w:val="00011D92"/>
    <w:rsid w:val="00011DC2"/>
    <w:rsid w:val="00011DC6"/>
    <w:rsid w:val="00012018"/>
    <w:rsid w:val="00012062"/>
    <w:rsid w:val="000120C7"/>
    <w:rsid w:val="000120E5"/>
    <w:rsid w:val="000120EF"/>
    <w:rsid w:val="0001219F"/>
    <w:rsid w:val="00012220"/>
    <w:rsid w:val="00012317"/>
    <w:rsid w:val="00012337"/>
    <w:rsid w:val="000124EA"/>
    <w:rsid w:val="0001257C"/>
    <w:rsid w:val="00012593"/>
    <w:rsid w:val="000125FB"/>
    <w:rsid w:val="000126BE"/>
    <w:rsid w:val="000126CF"/>
    <w:rsid w:val="00012796"/>
    <w:rsid w:val="00012834"/>
    <w:rsid w:val="00012908"/>
    <w:rsid w:val="00012963"/>
    <w:rsid w:val="00012A9D"/>
    <w:rsid w:val="00012B4E"/>
    <w:rsid w:val="00012BDC"/>
    <w:rsid w:val="00012C7F"/>
    <w:rsid w:val="00012D64"/>
    <w:rsid w:val="00012D93"/>
    <w:rsid w:val="00012DFF"/>
    <w:rsid w:val="00012E3E"/>
    <w:rsid w:val="00012F51"/>
    <w:rsid w:val="00012FB9"/>
    <w:rsid w:val="00013046"/>
    <w:rsid w:val="0001315B"/>
    <w:rsid w:val="00013193"/>
    <w:rsid w:val="000131C7"/>
    <w:rsid w:val="000131EC"/>
    <w:rsid w:val="0001327F"/>
    <w:rsid w:val="00013339"/>
    <w:rsid w:val="00013406"/>
    <w:rsid w:val="00013424"/>
    <w:rsid w:val="00013458"/>
    <w:rsid w:val="00013622"/>
    <w:rsid w:val="00013627"/>
    <w:rsid w:val="0001382A"/>
    <w:rsid w:val="00013CC1"/>
    <w:rsid w:val="00013DC6"/>
    <w:rsid w:val="00013E37"/>
    <w:rsid w:val="00013E8D"/>
    <w:rsid w:val="00013E96"/>
    <w:rsid w:val="00013F49"/>
    <w:rsid w:val="00013F51"/>
    <w:rsid w:val="00014115"/>
    <w:rsid w:val="000141EA"/>
    <w:rsid w:val="000141FF"/>
    <w:rsid w:val="0001432F"/>
    <w:rsid w:val="00014353"/>
    <w:rsid w:val="0001439D"/>
    <w:rsid w:val="000144AD"/>
    <w:rsid w:val="000144B7"/>
    <w:rsid w:val="000145A7"/>
    <w:rsid w:val="000145F5"/>
    <w:rsid w:val="00014745"/>
    <w:rsid w:val="0001476A"/>
    <w:rsid w:val="0001483A"/>
    <w:rsid w:val="00014A76"/>
    <w:rsid w:val="00014AB9"/>
    <w:rsid w:val="00014AE4"/>
    <w:rsid w:val="00014B43"/>
    <w:rsid w:val="00014B66"/>
    <w:rsid w:val="00014BD7"/>
    <w:rsid w:val="00014C3C"/>
    <w:rsid w:val="00014C79"/>
    <w:rsid w:val="00014CA0"/>
    <w:rsid w:val="00014EEC"/>
    <w:rsid w:val="00014F41"/>
    <w:rsid w:val="00014FD6"/>
    <w:rsid w:val="0001503B"/>
    <w:rsid w:val="00015094"/>
    <w:rsid w:val="000150F2"/>
    <w:rsid w:val="00015118"/>
    <w:rsid w:val="000151B9"/>
    <w:rsid w:val="00015206"/>
    <w:rsid w:val="0001520B"/>
    <w:rsid w:val="0001522A"/>
    <w:rsid w:val="00015238"/>
    <w:rsid w:val="000152AE"/>
    <w:rsid w:val="0001548F"/>
    <w:rsid w:val="00015537"/>
    <w:rsid w:val="000155C9"/>
    <w:rsid w:val="000155F5"/>
    <w:rsid w:val="0001566A"/>
    <w:rsid w:val="000156BA"/>
    <w:rsid w:val="000156D8"/>
    <w:rsid w:val="000156F8"/>
    <w:rsid w:val="000156FE"/>
    <w:rsid w:val="0001570A"/>
    <w:rsid w:val="0001582A"/>
    <w:rsid w:val="0001589B"/>
    <w:rsid w:val="0001599A"/>
    <w:rsid w:val="00015A88"/>
    <w:rsid w:val="00015CE3"/>
    <w:rsid w:val="00015D1D"/>
    <w:rsid w:val="00015D37"/>
    <w:rsid w:val="00015D56"/>
    <w:rsid w:val="00015DDB"/>
    <w:rsid w:val="00015E66"/>
    <w:rsid w:val="00015E7A"/>
    <w:rsid w:val="00015F7A"/>
    <w:rsid w:val="00015FCD"/>
    <w:rsid w:val="00015FCE"/>
    <w:rsid w:val="00016010"/>
    <w:rsid w:val="0001601F"/>
    <w:rsid w:val="00016084"/>
    <w:rsid w:val="000161D5"/>
    <w:rsid w:val="0001620E"/>
    <w:rsid w:val="0001628E"/>
    <w:rsid w:val="0001635D"/>
    <w:rsid w:val="0001639C"/>
    <w:rsid w:val="000163DC"/>
    <w:rsid w:val="00016474"/>
    <w:rsid w:val="00016543"/>
    <w:rsid w:val="0001654E"/>
    <w:rsid w:val="0001655F"/>
    <w:rsid w:val="0001670B"/>
    <w:rsid w:val="0001675A"/>
    <w:rsid w:val="000168CD"/>
    <w:rsid w:val="00016A67"/>
    <w:rsid w:val="00016ABD"/>
    <w:rsid w:val="00016AFB"/>
    <w:rsid w:val="00016CD6"/>
    <w:rsid w:val="00016D2F"/>
    <w:rsid w:val="00016E6C"/>
    <w:rsid w:val="00016ED1"/>
    <w:rsid w:val="00017141"/>
    <w:rsid w:val="000171B8"/>
    <w:rsid w:val="00017311"/>
    <w:rsid w:val="0001731E"/>
    <w:rsid w:val="00017323"/>
    <w:rsid w:val="00017454"/>
    <w:rsid w:val="0001749E"/>
    <w:rsid w:val="000174A3"/>
    <w:rsid w:val="000174A5"/>
    <w:rsid w:val="00017567"/>
    <w:rsid w:val="000175A9"/>
    <w:rsid w:val="00017621"/>
    <w:rsid w:val="00017667"/>
    <w:rsid w:val="0001772B"/>
    <w:rsid w:val="00017731"/>
    <w:rsid w:val="000177A3"/>
    <w:rsid w:val="000177B2"/>
    <w:rsid w:val="00017809"/>
    <w:rsid w:val="00017908"/>
    <w:rsid w:val="00017998"/>
    <w:rsid w:val="00017A7F"/>
    <w:rsid w:val="00017B9C"/>
    <w:rsid w:val="00017C2F"/>
    <w:rsid w:val="00017C59"/>
    <w:rsid w:val="00017CFA"/>
    <w:rsid w:val="00017DE8"/>
    <w:rsid w:val="00017E05"/>
    <w:rsid w:val="00017F3C"/>
    <w:rsid w:val="00017FDB"/>
    <w:rsid w:val="00020147"/>
    <w:rsid w:val="000201BB"/>
    <w:rsid w:val="00020208"/>
    <w:rsid w:val="0002023A"/>
    <w:rsid w:val="00020312"/>
    <w:rsid w:val="00020449"/>
    <w:rsid w:val="000204D7"/>
    <w:rsid w:val="00020500"/>
    <w:rsid w:val="00020523"/>
    <w:rsid w:val="0002060E"/>
    <w:rsid w:val="000206BB"/>
    <w:rsid w:val="00020995"/>
    <w:rsid w:val="00020ADE"/>
    <w:rsid w:val="00020AE5"/>
    <w:rsid w:val="00020B16"/>
    <w:rsid w:val="00020B2A"/>
    <w:rsid w:val="00020B40"/>
    <w:rsid w:val="00020B8D"/>
    <w:rsid w:val="00020C94"/>
    <w:rsid w:val="00020D7B"/>
    <w:rsid w:val="00020DB9"/>
    <w:rsid w:val="00020DFC"/>
    <w:rsid w:val="00020EA3"/>
    <w:rsid w:val="00020EC9"/>
    <w:rsid w:val="00020F7C"/>
    <w:rsid w:val="00020FD6"/>
    <w:rsid w:val="00021058"/>
    <w:rsid w:val="00021094"/>
    <w:rsid w:val="00021184"/>
    <w:rsid w:val="000211B0"/>
    <w:rsid w:val="00021279"/>
    <w:rsid w:val="000212A5"/>
    <w:rsid w:val="0002130D"/>
    <w:rsid w:val="0002131E"/>
    <w:rsid w:val="00021412"/>
    <w:rsid w:val="0002145A"/>
    <w:rsid w:val="00021668"/>
    <w:rsid w:val="000216BB"/>
    <w:rsid w:val="00021729"/>
    <w:rsid w:val="00021816"/>
    <w:rsid w:val="0002184B"/>
    <w:rsid w:val="00021853"/>
    <w:rsid w:val="00021863"/>
    <w:rsid w:val="00021866"/>
    <w:rsid w:val="00021881"/>
    <w:rsid w:val="0002197B"/>
    <w:rsid w:val="000219F7"/>
    <w:rsid w:val="00021B88"/>
    <w:rsid w:val="00021C02"/>
    <w:rsid w:val="00021C5E"/>
    <w:rsid w:val="00021D34"/>
    <w:rsid w:val="00021D87"/>
    <w:rsid w:val="00021DCF"/>
    <w:rsid w:val="00021E68"/>
    <w:rsid w:val="00021EFF"/>
    <w:rsid w:val="00021F7B"/>
    <w:rsid w:val="0002205C"/>
    <w:rsid w:val="0002205F"/>
    <w:rsid w:val="0002211E"/>
    <w:rsid w:val="00022149"/>
    <w:rsid w:val="00022269"/>
    <w:rsid w:val="00022433"/>
    <w:rsid w:val="000224B0"/>
    <w:rsid w:val="000226A3"/>
    <w:rsid w:val="00022715"/>
    <w:rsid w:val="000227EF"/>
    <w:rsid w:val="000229BE"/>
    <w:rsid w:val="00022C2B"/>
    <w:rsid w:val="00022C3B"/>
    <w:rsid w:val="00022C4B"/>
    <w:rsid w:val="00022DD4"/>
    <w:rsid w:val="00022DDE"/>
    <w:rsid w:val="00022DF3"/>
    <w:rsid w:val="00022E00"/>
    <w:rsid w:val="00022E9A"/>
    <w:rsid w:val="00022EEE"/>
    <w:rsid w:val="00022FAB"/>
    <w:rsid w:val="00023015"/>
    <w:rsid w:val="00023023"/>
    <w:rsid w:val="00023068"/>
    <w:rsid w:val="0002311B"/>
    <w:rsid w:val="000231D9"/>
    <w:rsid w:val="000233D9"/>
    <w:rsid w:val="00023414"/>
    <w:rsid w:val="0002346C"/>
    <w:rsid w:val="00023476"/>
    <w:rsid w:val="000234DF"/>
    <w:rsid w:val="00023511"/>
    <w:rsid w:val="000236A3"/>
    <w:rsid w:val="000236C6"/>
    <w:rsid w:val="00023777"/>
    <w:rsid w:val="0002385E"/>
    <w:rsid w:val="0002396A"/>
    <w:rsid w:val="00023BA2"/>
    <w:rsid w:val="00023D4C"/>
    <w:rsid w:val="00023DEB"/>
    <w:rsid w:val="00023EBB"/>
    <w:rsid w:val="00023EE0"/>
    <w:rsid w:val="00023FEE"/>
    <w:rsid w:val="000241C3"/>
    <w:rsid w:val="00024239"/>
    <w:rsid w:val="000243B1"/>
    <w:rsid w:val="0002445F"/>
    <w:rsid w:val="00024471"/>
    <w:rsid w:val="00024482"/>
    <w:rsid w:val="000244DD"/>
    <w:rsid w:val="0002456F"/>
    <w:rsid w:val="0002464B"/>
    <w:rsid w:val="00024717"/>
    <w:rsid w:val="00024819"/>
    <w:rsid w:val="00024969"/>
    <w:rsid w:val="00024A23"/>
    <w:rsid w:val="00024A41"/>
    <w:rsid w:val="00024BA2"/>
    <w:rsid w:val="00024C5E"/>
    <w:rsid w:val="00024CFA"/>
    <w:rsid w:val="00024D4D"/>
    <w:rsid w:val="00024D52"/>
    <w:rsid w:val="00024D7C"/>
    <w:rsid w:val="00024E3E"/>
    <w:rsid w:val="00024FB2"/>
    <w:rsid w:val="00025080"/>
    <w:rsid w:val="0002509A"/>
    <w:rsid w:val="000250B7"/>
    <w:rsid w:val="00025133"/>
    <w:rsid w:val="00025160"/>
    <w:rsid w:val="000251AC"/>
    <w:rsid w:val="000251D1"/>
    <w:rsid w:val="000252C4"/>
    <w:rsid w:val="000252D2"/>
    <w:rsid w:val="0002535D"/>
    <w:rsid w:val="0002538D"/>
    <w:rsid w:val="000253BE"/>
    <w:rsid w:val="00025401"/>
    <w:rsid w:val="000256B0"/>
    <w:rsid w:val="000256BC"/>
    <w:rsid w:val="000256CD"/>
    <w:rsid w:val="0002572C"/>
    <w:rsid w:val="00025752"/>
    <w:rsid w:val="000257E0"/>
    <w:rsid w:val="0002586E"/>
    <w:rsid w:val="000258B1"/>
    <w:rsid w:val="0002593F"/>
    <w:rsid w:val="00025A04"/>
    <w:rsid w:val="00025A8A"/>
    <w:rsid w:val="00025AFC"/>
    <w:rsid w:val="00025B41"/>
    <w:rsid w:val="00025B74"/>
    <w:rsid w:val="00025C78"/>
    <w:rsid w:val="00025D58"/>
    <w:rsid w:val="00025FAC"/>
    <w:rsid w:val="00025FEE"/>
    <w:rsid w:val="00026052"/>
    <w:rsid w:val="000260DD"/>
    <w:rsid w:val="00026237"/>
    <w:rsid w:val="000264BB"/>
    <w:rsid w:val="00026515"/>
    <w:rsid w:val="000265E2"/>
    <w:rsid w:val="000265FE"/>
    <w:rsid w:val="000266F4"/>
    <w:rsid w:val="000267FC"/>
    <w:rsid w:val="00026809"/>
    <w:rsid w:val="00026A5E"/>
    <w:rsid w:val="00026A71"/>
    <w:rsid w:val="00026B05"/>
    <w:rsid w:val="00026BF0"/>
    <w:rsid w:val="00026D53"/>
    <w:rsid w:val="00027054"/>
    <w:rsid w:val="0002715E"/>
    <w:rsid w:val="000271A2"/>
    <w:rsid w:val="000272C8"/>
    <w:rsid w:val="00027376"/>
    <w:rsid w:val="0002737C"/>
    <w:rsid w:val="0002747A"/>
    <w:rsid w:val="000274DA"/>
    <w:rsid w:val="000275E2"/>
    <w:rsid w:val="00027614"/>
    <w:rsid w:val="0002765D"/>
    <w:rsid w:val="00027716"/>
    <w:rsid w:val="00027799"/>
    <w:rsid w:val="000278F2"/>
    <w:rsid w:val="00027914"/>
    <w:rsid w:val="00027AD3"/>
    <w:rsid w:val="00027DA7"/>
    <w:rsid w:val="00027E35"/>
    <w:rsid w:val="00027E3C"/>
    <w:rsid w:val="00027E4D"/>
    <w:rsid w:val="00027F22"/>
    <w:rsid w:val="0003000B"/>
    <w:rsid w:val="0003011E"/>
    <w:rsid w:val="000301BC"/>
    <w:rsid w:val="000301EA"/>
    <w:rsid w:val="000301FA"/>
    <w:rsid w:val="000302B2"/>
    <w:rsid w:val="000302D8"/>
    <w:rsid w:val="0003031D"/>
    <w:rsid w:val="000304D1"/>
    <w:rsid w:val="0003060F"/>
    <w:rsid w:val="000306FA"/>
    <w:rsid w:val="000308AD"/>
    <w:rsid w:val="000308BE"/>
    <w:rsid w:val="00030928"/>
    <w:rsid w:val="00030AD7"/>
    <w:rsid w:val="00030B36"/>
    <w:rsid w:val="00030BFA"/>
    <w:rsid w:val="00030C19"/>
    <w:rsid w:val="00030C6D"/>
    <w:rsid w:val="00030D50"/>
    <w:rsid w:val="00030D77"/>
    <w:rsid w:val="00030D83"/>
    <w:rsid w:val="0003115C"/>
    <w:rsid w:val="00031197"/>
    <w:rsid w:val="000311DF"/>
    <w:rsid w:val="00031252"/>
    <w:rsid w:val="0003139C"/>
    <w:rsid w:val="000313DB"/>
    <w:rsid w:val="00031432"/>
    <w:rsid w:val="000314ED"/>
    <w:rsid w:val="000315FD"/>
    <w:rsid w:val="000316BF"/>
    <w:rsid w:val="000316F0"/>
    <w:rsid w:val="000316F6"/>
    <w:rsid w:val="0003175C"/>
    <w:rsid w:val="000317A2"/>
    <w:rsid w:val="00031802"/>
    <w:rsid w:val="000318FB"/>
    <w:rsid w:val="00031978"/>
    <w:rsid w:val="00031BB9"/>
    <w:rsid w:val="00031BDC"/>
    <w:rsid w:val="00031C1B"/>
    <w:rsid w:val="00031C83"/>
    <w:rsid w:val="00031D61"/>
    <w:rsid w:val="00031DB5"/>
    <w:rsid w:val="00031DDB"/>
    <w:rsid w:val="00031E5D"/>
    <w:rsid w:val="00031EA5"/>
    <w:rsid w:val="00031F56"/>
    <w:rsid w:val="00031F5B"/>
    <w:rsid w:val="00031F89"/>
    <w:rsid w:val="00031F98"/>
    <w:rsid w:val="0003201B"/>
    <w:rsid w:val="000321EB"/>
    <w:rsid w:val="00032287"/>
    <w:rsid w:val="000322B4"/>
    <w:rsid w:val="000322B5"/>
    <w:rsid w:val="000322D8"/>
    <w:rsid w:val="000326C2"/>
    <w:rsid w:val="000326DA"/>
    <w:rsid w:val="00032741"/>
    <w:rsid w:val="00032873"/>
    <w:rsid w:val="0003289C"/>
    <w:rsid w:val="00032963"/>
    <w:rsid w:val="00032A26"/>
    <w:rsid w:val="00032AFF"/>
    <w:rsid w:val="00032B3B"/>
    <w:rsid w:val="00032B5B"/>
    <w:rsid w:val="00032B7A"/>
    <w:rsid w:val="00032B88"/>
    <w:rsid w:val="00032CD2"/>
    <w:rsid w:val="00032E6E"/>
    <w:rsid w:val="00032EEC"/>
    <w:rsid w:val="00032F3A"/>
    <w:rsid w:val="00032FA8"/>
    <w:rsid w:val="000330D4"/>
    <w:rsid w:val="00033100"/>
    <w:rsid w:val="000331A1"/>
    <w:rsid w:val="000331BB"/>
    <w:rsid w:val="000332F0"/>
    <w:rsid w:val="00033386"/>
    <w:rsid w:val="00033502"/>
    <w:rsid w:val="0003358E"/>
    <w:rsid w:val="000337A7"/>
    <w:rsid w:val="000338D7"/>
    <w:rsid w:val="00033929"/>
    <w:rsid w:val="0003399D"/>
    <w:rsid w:val="00033A45"/>
    <w:rsid w:val="00033A9E"/>
    <w:rsid w:val="00033AAE"/>
    <w:rsid w:val="00033C6E"/>
    <w:rsid w:val="00033CDF"/>
    <w:rsid w:val="00033DE2"/>
    <w:rsid w:val="00033EC3"/>
    <w:rsid w:val="00034013"/>
    <w:rsid w:val="000341CC"/>
    <w:rsid w:val="000343A1"/>
    <w:rsid w:val="000344F6"/>
    <w:rsid w:val="00034610"/>
    <w:rsid w:val="00034624"/>
    <w:rsid w:val="00034662"/>
    <w:rsid w:val="000346A7"/>
    <w:rsid w:val="00034727"/>
    <w:rsid w:val="0003485F"/>
    <w:rsid w:val="000349FF"/>
    <w:rsid w:val="00034A82"/>
    <w:rsid w:val="00034E88"/>
    <w:rsid w:val="00034E8B"/>
    <w:rsid w:val="00034E9E"/>
    <w:rsid w:val="00034EF3"/>
    <w:rsid w:val="00034F26"/>
    <w:rsid w:val="000350CD"/>
    <w:rsid w:val="00035201"/>
    <w:rsid w:val="00035291"/>
    <w:rsid w:val="000352C3"/>
    <w:rsid w:val="000355FD"/>
    <w:rsid w:val="0003565B"/>
    <w:rsid w:val="0003565E"/>
    <w:rsid w:val="000356BD"/>
    <w:rsid w:val="00035B50"/>
    <w:rsid w:val="00035BBA"/>
    <w:rsid w:val="00035C00"/>
    <w:rsid w:val="00035C22"/>
    <w:rsid w:val="00035C23"/>
    <w:rsid w:val="00035C42"/>
    <w:rsid w:val="00035CB6"/>
    <w:rsid w:val="00035DB3"/>
    <w:rsid w:val="00035E10"/>
    <w:rsid w:val="00035E48"/>
    <w:rsid w:val="00035F1C"/>
    <w:rsid w:val="0003601F"/>
    <w:rsid w:val="00036092"/>
    <w:rsid w:val="000360EF"/>
    <w:rsid w:val="00036108"/>
    <w:rsid w:val="0003621A"/>
    <w:rsid w:val="00036435"/>
    <w:rsid w:val="00036600"/>
    <w:rsid w:val="00036635"/>
    <w:rsid w:val="000366A2"/>
    <w:rsid w:val="000366ED"/>
    <w:rsid w:val="0003693A"/>
    <w:rsid w:val="00036A04"/>
    <w:rsid w:val="00036AE3"/>
    <w:rsid w:val="00036AEF"/>
    <w:rsid w:val="00036AF3"/>
    <w:rsid w:val="00036BBA"/>
    <w:rsid w:val="00036C34"/>
    <w:rsid w:val="00036C79"/>
    <w:rsid w:val="00036E41"/>
    <w:rsid w:val="00036E54"/>
    <w:rsid w:val="00036F86"/>
    <w:rsid w:val="0003706A"/>
    <w:rsid w:val="00037073"/>
    <w:rsid w:val="00037124"/>
    <w:rsid w:val="0003716A"/>
    <w:rsid w:val="000372DD"/>
    <w:rsid w:val="000373BA"/>
    <w:rsid w:val="0003740B"/>
    <w:rsid w:val="0003749C"/>
    <w:rsid w:val="000374F9"/>
    <w:rsid w:val="000375B4"/>
    <w:rsid w:val="00037652"/>
    <w:rsid w:val="00037765"/>
    <w:rsid w:val="000377A8"/>
    <w:rsid w:val="000377EF"/>
    <w:rsid w:val="00037806"/>
    <w:rsid w:val="00037832"/>
    <w:rsid w:val="000379C1"/>
    <w:rsid w:val="00037B02"/>
    <w:rsid w:val="00037B9C"/>
    <w:rsid w:val="00037BD4"/>
    <w:rsid w:val="00037C69"/>
    <w:rsid w:val="00037DA7"/>
    <w:rsid w:val="00040053"/>
    <w:rsid w:val="00040089"/>
    <w:rsid w:val="0004022F"/>
    <w:rsid w:val="00040248"/>
    <w:rsid w:val="0004031B"/>
    <w:rsid w:val="0004033E"/>
    <w:rsid w:val="00040456"/>
    <w:rsid w:val="00040488"/>
    <w:rsid w:val="000404A8"/>
    <w:rsid w:val="00040686"/>
    <w:rsid w:val="000406A8"/>
    <w:rsid w:val="000406AD"/>
    <w:rsid w:val="000406D5"/>
    <w:rsid w:val="00040716"/>
    <w:rsid w:val="0004074F"/>
    <w:rsid w:val="00040761"/>
    <w:rsid w:val="000407CF"/>
    <w:rsid w:val="0004085F"/>
    <w:rsid w:val="00040944"/>
    <w:rsid w:val="0004094A"/>
    <w:rsid w:val="00040965"/>
    <w:rsid w:val="0004096A"/>
    <w:rsid w:val="000409EF"/>
    <w:rsid w:val="00040AB2"/>
    <w:rsid w:val="00040B19"/>
    <w:rsid w:val="00040B99"/>
    <w:rsid w:val="00040C20"/>
    <w:rsid w:val="00040D44"/>
    <w:rsid w:val="00040EA9"/>
    <w:rsid w:val="00040FB1"/>
    <w:rsid w:val="0004113C"/>
    <w:rsid w:val="000411E3"/>
    <w:rsid w:val="00041207"/>
    <w:rsid w:val="00041210"/>
    <w:rsid w:val="000412A4"/>
    <w:rsid w:val="000412E3"/>
    <w:rsid w:val="00041317"/>
    <w:rsid w:val="000413E1"/>
    <w:rsid w:val="000413F6"/>
    <w:rsid w:val="0004151E"/>
    <w:rsid w:val="0004162A"/>
    <w:rsid w:val="00041691"/>
    <w:rsid w:val="000416D2"/>
    <w:rsid w:val="0004171D"/>
    <w:rsid w:val="00041724"/>
    <w:rsid w:val="00041754"/>
    <w:rsid w:val="000417D2"/>
    <w:rsid w:val="0004197F"/>
    <w:rsid w:val="000419DA"/>
    <w:rsid w:val="00041B6C"/>
    <w:rsid w:val="00041CE0"/>
    <w:rsid w:val="00041DFC"/>
    <w:rsid w:val="00041F95"/>
    <w:rsid w:val="00041FF7"/>
    <w:rsid w:val="00042057"/>
    <w:rsid w:val="00042082"/>
    <w:rsid w:val="00042162"/>
    <w:rsid w:val="0004216D"/>
    <w:rsid w:val="00042223"/>
    <w:rsid w:val="00042258"/>
    <w:rsid w:val="000422CE"/>
    <w:rsid w:val="00042371"/>
    <w:rsid w:val="00042570"/>
    <w:rsid w:val="0004259E"/>
    <w:rsid w:val="000425DA"/>
    <w:rsid w:val="00042687"/>
    <w:rsid w:val="000426A1"/>
    <w:rsid w:val="0004272B"/>
    <w:rsid w:val="0004273E"/>
    <w:rsid w:val="000427C4"/>
    <w:rsid w:val="0004283E"/>
    <w:rsid w:val="00042BC6"/>
    <w:rsid w:val="00042C17"/>
    <w:rsid w:val="00042CBF"/>
    <w:rsid w:val="00042CF2"/>
    <w:rsid w:val="00042E49"/>
    <w:rsid w:val="00043077"/>
    <w:rsid w:val="00043103"/>
    <w:rsid w:val="0004317B"/>
    <w:rsid w:val="000431DE"/>
    <w:rsid w:val="00043243"/>
    <w:rsid w:val="00043256"/>
    <w:rsid w:val="000433F8"/>
    <w:rsid w:val="00043478"/>
    <w:rsid w:val="0004355F"/>
    <w:rsid w:val="0004359B"/>
    <w:rsid w:val="000436DD"/>
    <w:rsid w:val="0004372C"/>
    <w:rsid w:val="000437B3"/>
    <w:rsid w:val="000437E0"/>
    <w:rsid w:val="0004385D"/>
    <w:rsid w:val="000438FA"/>
    <w:rsid w:val="00043903"/>
    <w:rsid w:val="00043945"/>
    <w:rsid w:val="00043B13"/>
    <w:rsid w:val="00044076"/>
    <w:rsid w:val="000440CE"/>
    <w:rsid w:val="00044163"/>
    <w:rsid w:val="00044174"/>
    <w:rsid w:val="00044318"/>
    <w:rsid w:val="00044427"/>
    <w:rsid w:val="000445A4"/>
    <w:rsid w:val="00044748"/>
    <w:rsid w:val="000447C2"/>
    <w:rsid w:val="00044896"/>
    <w:rsid w:val="00044906"/>
    <w:rsid w:val="0004493F"/>
    <w:rsid w:val="00044AE8"/>
    <w:rsid w:val="00044B4D"/>
    <w:rsid w:val="00044DFD"/>
    <w:rsid w:val="00044E14"/>
    <w:rsid w:val="00044E60"/>
    <w:rsid w:val="00044EB5"/>
    <w:rsid w:val="00044FEA"/>
    <w:rsid w:val="0004504F"/>
    <w:rsid w:val="00045090"/>
    <w:rsid w:val="00045386"/>
    <w:rsid w:val="000453DD"/>
    <w:rsid w:val="00045432"/>
    <w:rsid w:val="000455F8"/>
    <w:rsid w:val="000455FE"/>
    <w:rsid w:val="00045652"/>
    <w:rsid w:val="00045772"/>
    <w:rsid w:val="00045780"/>
    <w:rsid w:val="000457B4"/>
    <w:rsid w:val="00045867"/>
    <w:rsid w:val="000458D6"/>
    <w:rsid w:val="00045A95"/>
    <w:rsid w:val="00045BA8"/>
    <w:rsid w:val="00045C11"/>
    <w:rsid w:val="00045C52"/>
    <w:rsid w:val="00045C97"/>
    <w:rsid w:val="00045D47"/>
    <w:rsid w:val="00045D84"/>
    <w:rsid w:val="00045F5C"/>
    <w:rsid w:val="00045F98"/>
    <w:rsid w:val="00045F9E"/>
    <w:rsid w:val="00045FA6"/>
    <w:rsid w:val="0004618E"/>
    <w:rsid w:val="0004623A"/>
    <w:rsid w:val="00046248"/>
    <w:rsid w:val="000462B2"/>
    <w:rsid w:val="000465A8"/>
    <w:rsid w:val="0004671E"/>
    <w:rsid w:val="0004696B"/>
    <w:rsid w:val="00046970"/>
    <w:rsid w:val="00046A02"/>
    <w:rsid w:val="00046A52"/>
    <w:rsid w:val="00046C0C"/>
    <w:rsid w:val="00046CE9"/>
    <w:rsid w:val="00046DBC"/>
    <w:rsid w:val="00046DD2"/>
    <w:rsid w:val="00046F28"/>
    <w:rsid w:val="00046FA7"/>
    <w:rsid w:val="0004703A"/>
    <w:rsid w:val="00047237"/>
    <w:rsid w:val="00047258"/>
    <w:rsid w:val="000472AC"/>
    <w:rsid w:val="00047312"/>
    <w:rsid w:val="00047348"/>
    <w:rsid w:val="0004739D"/>
    <w:rsid w:val="00047551"/>
    <w:rsid w:val="0004758B"/>
    <w:rsid w:val="00047594"/>
    <w:rsid w:val="000475FB"/>
    <w:rsid w:val="00047606"/>
    <w:rsid w:val="000477D2"/>
    <w:rsid w:val="000477F6"/>
    <w:rsid w:val="000478C9"/>
    <w:rsid w:val="000479B7"/>
    <w:rsid w:val="00047BB6"/>
    <w:rsid w:val="00047D76"/>
    <w:rsid w:val="00047DE3"/>
    <w:rsid w:val="00047E4D"/>
    <w:rsid w:val="00047EC5"/>
    <w:rsid w:val="00047F3E"/>
    <w:rsid w:val="00047F4B"/>
    <w:rsid w:val="00047F68"/>
    <w:rsid w:val="0005015F"/>
    <w:rsid w:val="00050211"/>
    <w:rsid w:val="00050462"/>
    <w:rsid w:val="00050496"/>
    <w:rsid w:val="000507DC"/>
    <w:rsid w:val="000509DA"/>
    <w:rsid w:val="00050A8E"/>
    <w:rsid w:val="00050ACE"/>
    <w:rsid w:val="00050AF3"/>
    <w:rsid w:val="00050BA8"/>
    <w:rsid w:val="00050BAB"/>
    <w:rsid w:val="00050CA5"/>
    <w:rsid w:val="00050CF6"/>
    <w:rsid w:val="00050E29"/>
    <w:rsid w:val="00050E8D"/>
    <w:rsid w:val="00050F00"/>
    <w:rsid w:val="00051018"/>
    <w:rsid w:val="00051099"/>
    <w:rsid w:val="000510A8"/>
    <w:rsid w:val="000510DB"/>
    <w:rsid w:val="000511A1"/>
    <w:rsid w:val="0005124C"/>
    <w:rsid w:val="0005136E"/>
    <w:rsid w:val="0005147F"/>
    <w:rsid w:val="000514F7"/>
    <w:rsid w:val="0005158A"/>
    <w:rsid w:val="0005158D"/>
    <w:rsid w:val="00051648"/>
    <w:rsid w:val="000516E4"/>
    <w:rsid w:val="000516F2"/>
    <w:rsid w:val="00051764"/>
    <w:rsid w:val="00051768"/>
    <w:rsid w:val="0005182A"/>
    <w:rsid w:val="00051877"/>
    <w:rsid w:val="00051909"/>
    <w:rsid w:val="00051915"/>
    <w:rsid w:val="000519DB"/>
    <w:rsid w:val="00051ACE"/>
    <w:rsid w:val="00051AE0"/>
    <w:rsid w:val="00051B3A"/>
    <w:rsid w:val="00051B8A"/>
    <w:rsid w:val="00051C1A"/>
    <w:rsid w:val="00051E94"/>
    <w:rsid w:val="00051F2C"/>
    <w:rsid w:val="00051F36"/>
    <w:rsid w:val="00051F65"/>
    <w:rsid w:val="00051FBB"/>
    <w:rsid w:val="0005205F"/>
    <w:rsid w:val="00052065"/>
    <w:rsid w:val="00052077"/>
    <w:rsid w:val="000520DB"/>
    <w:rsid w:val="00052128"/>
    <w:rsid w:val="0005216D"/>
    <w:rsid w:val="00052190"/>
    <w:rsid w:val="0005220B"/>
    <w:rsid w:val="0005244C"/>
    <w:rsid w:val="000524AF"/>
    <w:rsid w:val="00052501"/>
    <w:rsid w:val="000526C2"/>
    <w:rsid w:val="000526EF"/>
    <w:rsid w:val="0005284D"/>
    <w:rsid w:val="00052AB8"/>
    <w:rsid w:val="00052ABD"/>
    <w:rsid w:val="00052AC0"/>
    <w:rsid w:val="00052AE2"/>
    <w:rsid w:val="00052B32"/>
    <w:rsid w:val="00052B81"/>
    <w:rsid w:val="00052B88"/>
    <w:rsid w:val="00052BE7"/>
    <w:rsid w:val="00052C4A"/>
    <w:rsid w:val="00052DBE"/>
    <w:rsid w:val="00052EC9"/>
    <w:rsid w:val="00053041"/>
    <w:rsid w:val="00053099"/>
    <w:rsid w:val="00053243"/>
    <w:rsid w:val="000532BC"/>
    <w:rsid w:val="00053426"/>
    <w:rsid w:val="0005363F"/>
    <w:rsid w:val="0005367E"/>
    <w:rsid w:val="000537CB"/>
    <w:rsid w:val="000537D5"/>
    <w:rsid w:val="0005381A"/>
    <w:rsid w:val="0005385A"/>
    <w:rsid w:val="00053866"/>
    <w:rsid w:val="000539C0"/>
    <w:rsid w:val="00053AC1"/>
    <w:rsid w:val="00053B03"/>
    <w:rsid w:val="00053B2F"/>
    <w:rsid w:val="00053BD1"/>
    <w:rsid w:val="00053BE5"/>
    <w:rsid w:val="00053C14"/>
    <w:rsid w:val="00053D29"/>
    <w:rsid w:val="0005402B"/>
    <w:rsid w:val="0005402E"/>
    <w:rsid w:val="000540E8"/>
    <w:rsid w:val="00054170"/>
    <w:rsid w:val="000541B0"/>
    <w:rsid w:val="00054498"/>
    <w:rsid w:val="000544F7"/>
    <w:rsid w:val="00054549"/>
    <w:rsid w:val="000545CE"/>
    <w:rsid w:val="00054681"/>
    <w:rsid w:val="000546A3"/>
    <w:rsid w:val="000546AC"/>
    <w:rsid w:val="000546E7"/>
    <w:rsid w:val="000547C5"/>
    <w:rsid w:val="000547DC"/>
    <w:rsid w:val="00054AEC"/>
    <w:rsid w:val="00054B21"/>
    <w:rsid w:val="00054B2D"/>
    <w:rsid w:val="00054C69"/>
    <w:rsid w:val="00054DE9"/>
    <w:rsid w:val="00054ED3"/>
    <w:rsid w:val="00054F0B"/>
    <w:rsid w:val="00054F9F"/>
    <w:rsid w:val="00055074"/>
    <w:rsid w:val="00055086"/>
    <w:rsid w:val="000552F3"/>
    <w:rsid w:val="000553D3"/>
    <w:rsid w:val="00055505"/>
    <w:rsid w:val="00055530"/>
    <w:rsid w:val="00055580"/>
    <w:rsid w:val="000555DF"/>
    <w:rsid w:val="00055666"/>
    <w:rsid w:val="00055699"/>
    <w:rsid w:val="0005574E"/>
    <w:rsid w:val="000557F2"/>
    <w:rsid w:val="00055A12"/>
    <w:rsid w:val="00055A18"/>
    <w:rsid w:val="00055A28"/>
    <w:rsid w:val="00055B72"/>
    <w:rsid w:val="00055BCC"/>
    <w:rsid w:val="00055BFB"/>
    <w:rsid w:val="00055CDD"/>
    <w:rsid w:val="00055D2B"/>
    <w:rsid w:val="00055D35"/>
    <w:rsid w:val="00055EC6"/>
    <w:rsid w:val="00055FE6"/>
    <w:rsid w:val="000560EB"/>
    <w:rsid w:val="00056193"/>
    <w:rsid w:val="0005626B"/>
    <w:rsid w:val="0005629A"/>
    <w:rsid w:val="000562AB"/>
    <w:rsid w:val="00056472"/>
    <w:rsid w:val="00056483"/>
    <w:rsid w:val="00056499"/>
    <w:rsid w:val="000564D9"/>
    <w:rsid w:val="00056614"/>
    <w:rsid w:val="00056626"/>
    <w:rsid w:val="000567B9"/>
    <w:rsid w:val="00056889"/>
    <w:rsid w:val="00056A8D"/>
    <w:rsid w:val="00056B78"/>
    <w:rsid w:val="00056D57"/>
    <w:rsid w:val="00056ED4"/>
    <w:rsid w:val="00056F12"/>
    <w:rsid w:val="00056F8A"/>
    <w:rsid w:val="00056FB8"/>
    <w:rsid w:val="0005700D"/>
    <w:rsid w:val="00057071"/>
    <w:rsid w:val="00057091"/>
    <w:rsid w:val="00057123"/>
    <w:rsid w:val="0005712B"/>
    <w:rsid w:val="000572DA"/>
    <w:rsid w:val="0005736A"/>
    <w:rsid w:val="00057793"/>
    <w:rsid w:val="000577B9"/>
    <w:rsid w:val="0005793A"/>
    <w:rsid w:val="00057A2A"/>
    <w:rsid w:val="00057A39"/>
    <w:rsid w:val="00057A5D"/>
    <w:rsid w:val="00057AAD"/>
    <w:rsid w:val="00057B38"/>
    <w:rsid w:val="00057BF2"/>
    <w:rsid w:val="00057C33"/>
    <w:rsid w:val="00057DAE"/>
    <w:rsid w:val="00057DEF"/>
    <w:rsid w:val="00057EBC"/>
    <w:rsid w:val="00057FD1"/>
    <w:rsid w:val="00060001"/>
    <w:rsid w:val="00060230"/>
    <w:rsid w:val="0006025C"/>
    <w:rsid w:val="00060261"/>
    <w:rsid w:val="000602C5"/>
    <w:rsid w:val="000602F1"/>
    <w:rsid w:val="00060398"/>
    <w:rsid w:val="0006041B"/>
    <w:rsid w:val="000604B7"/>
    <w:rsid w:val="00060699"/>
    <w:rsid w:val="0006078B"/>
    <w:rsid w:val="000607BD"/>
    <w:rsid w:val="00060AC3"/>
    <w:rsid w:val="00060C78"/>
    <w:rsid w:val="00060D1A"/>
    <w:rsid w:val="00060E23"/>
    <w:rsid w:val="00060F18"/>
    <w:rsid w:val="00060FB1"/>
    <w:rsid w:val="00060FDD"/>
    <w:rsid w:val="0006101B"/>
    <w:rsid w:val="00061048"/>
    <w:rsid w:val="000610F8"/>
    <w:rsid w:val="00061176"/>
    <w:rsid w:val="00061182"/>
    <w:rsid w:val="00061268"/>
    <w:rsid w:val="000612F7"/>
    <w:rsid w:val="0006136B"/>
    <w:rsid w:val="000613BC"/>
    <w:rsid w:val="00061432"/>
    <w:rsid w:val="000614C2"/>
    <w:rsid w:val="00061530"/>
    <w:rsid w:val="000615D3"/>
    <w:rsid w:val="00061674"/>
    <w:rsid w:val="000616C6"/>
    <w:rsid w:val="000617C7"/>
    <w:rsid w:val="0006180C"/>
    <w:rsid w:val="00061817"/>
    <w:rsid w:val="00061859"/>
    <w:rsid w:val="0006194E"/>
    <w:rsid w:val="000619D7"/>
    <w:rsid w:val="00061AB6"/>
    <w:rsid w:val="00061AEA"/>
    <w:rsid w:val="00061BB6"/>
    <w:rsid w:val="00061BE3"/>
    <w:rsid w:val="00061C18"/>
    <w:rsid w:val="00061CDB"/>
    <w:rsid w:val="00061E45"/>
    <w:rsid w:val="00061EC6"/>
    <w:rsid w:val="00061F36"/>
    <w:rsid w:val="0006207A"/>
    <w:rsid w:val="000620C6"/>
    <w:rsid w:val="000620DD"/>
    <w:rsid w:val="0006229B"/>
    <w:rsid w:val="000623FF"/>
    <w:rsid w:val="000624BF"/>
    <w:rsid w:val="00062596"/>
    <w:rsid w:val="000625FB"/>
    <w:rsid w:val="00062712"/>
    <w:rsid w:val="0006299A"/>
    <w:rsid w:val="00062A8D"/>
    <w:rsid w:val="00062ABB"/>
    <w:rsid w:val="00062AE9"/>
    <w:rsid w:val="00062BCC"/>
    <w:rsid w:val="00062CBE"/>
    <w:rsid w:val="00062CDA"/>
    <w:rsid w:val="00062D19"/>
    <w:rsid w:val="00062EAD"/>
    <w:rsid w:val="00062ED2"/>
    <w:rsid w:val="00062F7A"/>
    <w:rsid w:val="0006309B"/>
    <w:rsid w:val="000630BA"/>
    <w:rsid w:val="000630DA"/>
    <w:rsid w:val="0006310E"/>
    <w:rsid w:val="000633E0"/>
    <w:rsid w:val="0006353B"/>
    <w:rsid w:val="000635B0"/>
    <w:rsid w:val="000635DA"/>
    <w:rsid w:val="000635E8"/>
    <w:rsid w:val="000635EC"/>
    <w:rsid w:val="00063694"/>
    <w:rsid w:val="000636F8"/>
    <w:rsid w:val="000636FB"/>
    <w:rsid w:val="00063716"/>
    <w:rsid w:val="00063730"/>
    <w:rsid w:val="00063770"/>
    <w:rsid w:val="0006378D"/>
    <w:rsid w:val="000637C8"/>
    <w:rsid w:val="00063828"/>
    <w:rsid w:val="0006387B"/>
    <w:rsid w:val="000639A1"/>
    <w:rsid w:val="00063A7C"/>
    <w:rsid w:val="00063BA2"/>
    <w:rsid w:val="00063CB9"/>
    <w:rsid w:val="00063E73"/>
    <w:rsid w:val="00063EAA"/>
    <w:rsid w:val="00063EB2"/>
    <w:rsid w:val="00063EE4"/>
    <w:rsid w:val="00063EF1"/>
    <w:rsid w:val="00063F97"/>
    <w:rsid w:val="00064001"/>
    <w:rsid w:val="00064020"/>
    <w:rsid w:val="00064080"/>
    <w:rsid w:val="00064304"/>
    <w:rsid w:val="0006447B"/>
    <w:rsid w:val="000644D2"/>
    <w:rsid w:val="0006452C"/>
    <w:rsid w:val="0006457A"/>
    <w:rsid w:val="000645E4"/>
    <w:rsid w:val="00064645"/>
    <w:rsid w:val="000646AC"/>
    <w:rsid w:val="0006478A"/>
    <w:rsid w:val="00064935"/>
    <w:rsid w:val="000649F9"/>
    <w:rsid w:val="00064A9F"/>
    <w:rsid w:val="00064C29"/>
    <w:rsid w:val="00064C86"/>
    <w:rsid w:val="00064CD5"/>
    <w:rsid w:val="00064D93"/>
    <w:rsid w:val="00064DBA"/>
    <w:rsid w:val="00064DE8"/>
    <w:rsid w:val="00064E05"/>
    <w:rsid w:val="00064E28"/>
    <w:rsid w:val="00064E5E"/>
    <w:rsid w:val="00064E9A"/>
    <w:rsid w:val="00065086"/>
    <w:rsid w:val="000650BD"/>
    <w:rsid w:val="000651B9"/>
    <w:rsid w:val="00065227"/>
    <w:rsid w:val="00065257"/>
    <w:rsid w:val="000653A8"/>
    <w:rsid w:val="000653A9"/>
    <w:rsid w:val="000653D5"/>
    <w:rsid w:val="000654BB"/>
    <w:rsid w:val="0006567C"/>
    <w:rsid w:val="0006568F"/>
    <w:rsid w:val="000657DE"/>
    <w:rsid w:val="000658A7"/>
    <w:rsid w:val="00065945"/>
    <w:rsid w:val="00065B81"/>
    <w:rsid w:val="00065BB4"/>
    <w:rsid w:val="00065C0E"/>
    <w:rsid w:val="00065C88"/>
    <w:rsid w:val="00065C91"/>
    <w:rsid w:val="00065CFB"/>
    <w:rsid w:val="00065CFE"/>
    <w:rsid w:val="00065D99"/>
    <w:rsid w:val="00065E22"/>
    <w:rsid w:val="00065E89"/>
    <w:rsid w:val="00065E8B"/>
    <w:rsid w:val="00065F41"/>
    <w:rsid w:val="00065F44"/>
    <w:rsid w:val="00065FC1"/>
    <w:rsid w:val="000661CC"/>
    <w:rsid w:val="0006624F"/>
    <w:rsid w:val="0006625C"/>
    <w:rsid w:val="0006628B"/>
    <w:rsid w:val="000662E7"/>
    <w:rsid w:val="000663FC"/>
    <w:rsid w:val="000664DA"/>
    <w:rsid w:val="000666BB"/>
    <w:rsid w:val="0006675C"/>
    <w:rsid w:val="000667A4"/>
    <w:rsid w:val="000667C5"/>
    <w:rsid w:val="000667F2"/>
    <w:rsid w:val="00066837"/>
    <w:rsid w:val="00066948"/>
    <w:rsid w:val="00066984"/>
    <w:rsid w:val="00066A3C"/>
    <w:rsid w:val="00066A59"/>
    <w:rsid w:val="00066A84"/>
    <w:rsid w:val="00066AB9"/>
    <w:rsid w:val="00066AFB"/>
    <w:rsid w:val="00066B5C"/>
    <w:rsid w:val="00066B97"/>
    <w:rsid w:val="00066BBE"/>
    <w:rsid w:val="00066C8E"/>
    <w:rsid w:val="00066CF6"/>
    <w:rsid w:val="00066E18"/>
    <w:rsid w:val="00066F14"/>
    <w:rsid w:val="00067023"/>
    <w:rsid w:val="00067092"/>
    <w:rsid w:val="000672FF"/>
    <w:rsid w:val="00067537"/>
    <w:rsid w:val="000675C4"/>
    <w:rsid w:val="000675CE"/>
    <w:rsid w:val="0006765C"/>
    <w:rsid w:val="000676AE"/>
    <w:rsid w:val="000676B9"/>
    <w:rsid w:val="000677D0"/>
    <w:rsid w:val="00067829"/>
    <w:rsid w:val="00067A7B"/>
    <w:rsid w:val="00067AC7"/>
    <w:rsid w:val="00067AD3"/>
    <w:rsid w:val="00067B50"/>
    <w:rsid w:val="00067D29"/>
    <w:rsid w:val="00067DB9"/>
    <w:rsid w:val="00067DC3"/>
    <w:rsid w:val="00067FE1"/>
    <w:rsid w:val="000700CC"/>
    <w:rsid w:val="000700FE"/>
    <w:rsid w:val="00070118"/>
    <w:rsid w:val="000703BD"/>
    <w:rsid w:val="00070464"/>
    <w:rsid w:val="00070474"/>
    <w:rsid w:val="00070527"/>
    <w:rsid w:val="0007063F"/>
    <w:rsid w:val="0007069D"/>
    <w:rsid w:val="000707FF"/>
    <w:rsid w:val="00070940"/>
    <w:rsid w:val="000709D6"/>
    <w:rsid w:val="00070A16"/>
    <w:rsid w:val="00070BCE"/>
    <w:rsid w:val="00070C61"/>
    <w:rsid w:val="00070CD5"/>
    <w:rsid w:val="00070E52"/>
    <w:rsid w:val="00070EAB"/>
    <w:rsid w:val="00070EBE"/>
    <w:rsid w:val="00070F39"/>
    <w:rsid w:val="000711E0"/>
    <w:rsid w:val="00071232"/>
    <w:rsid w:val="00071242"/>
    <w:rsid w:val="00071251"/>
    <w:rsid w:val="00071261"/>
    <w:rsid w:val="00071278"/>
    <w:rsid w:val="000714F5"/>
    <w:rsid w:val="000716E4"/>
    <w:rsid w:val="000719BD"/>
    <w:rsid w:val="00071AB3"/>
    <w:rsid w:val="00071C01"/>
    <w:rsid w:val="00071CC6"/>
    <w:rsid w:val="00071EA5"/>
    <w:rsid w:val="00071EC3"/>
    <w:rsid w:val="00072022"/>
    <w:rsid w:val="00072254"/>
    <w:rsid w:val="0007226B"/>
    <w:rsid w:val="00072277"/>
    <w:rsid w:val="00072431"/>
    <w:rsid w:val="0007253A"/>
    <w:rsid w:val="000725DC"/>
    <w:rsid w:val="000726B1"/>
    <w:rsid w:val="000726E9"/>
    <w:rsid w:val="00072797"/>
    <w:rsid w:val="000727D3"/>
    <w:rsid w:val="00072841"/>
    <w:rsid w:val="000728DA"/>
    <w:rsid w:val="0007298D"/>
    <w:rsid w:val="00072AA2"/>
    <w:rsid w:val="00072ACD"/>
    <w:rsid w:val="00072B5C"/>
    <w:rsid w:val="00072D4F"/>
    <w:rsid w:val="00072DB7"/>
    <w:rsid w:val="00072E88"/>
    <w:rsid w:val="00072ECA"/>
    <w:rsid w:val="00072F22"/>
    <w:rsid w:val="00072F98"/>
    <w:rsid w:val="0007308E"/>
    <w:rsid w:val="00073151"/>
    <w:rsid w:val="00073200"/>
    <w:rsid w:val="00073223"/>
    <w:rsid w:val="0007323B"/>
    <w:rsid w:val="00073297"/>
    <w:rsid w:val="00073345"/>
    <w:rsid w:val="0007343F"/>
    <w:rsid w:val="000734B2"/>
    <w:rsid w:val="000734F9"/>
    <w:rsid w:val="000736CC"/>
    <w:rsid w:val="0007373A"/>
    <w:rsid w:val="0007381C"/>
    <w:rsid w:val="00073865"/>
    <w:rsid w:val="00073871"/>
    <w:rsid w:val="00073917"/>
    <w:rsid w:val="000739BE"/>
    <w:rsid w:val="00073A61"/>
    <w:rsid w:val="00073A7E"/>
    <w:rsid w:val="00073A82"/>
    <w:rsid w:val="00073B70"/>
    <w:rsid w:val="00073CDD"/>
    <w:rsid w:val="00073D6C"/>
    <w:rsid w:val="00073DEC"/>
    <w:rsid w:val="00073DF3"/>
    <w:rsid w:val="00073F1A"/>
    <w:rsid w:val="00073FA8"/>
    <w:rsid w:val="000740C6"/>
    <w:rsid w:val="000740C8"/>
    <w:rsid w:val="00074140"/>
    <w:rsid w:val="000741EC"/>
    <w:rsid w:val="0007423B"/>
    <w:rsid w:val="00074399"/>
    <w:rsid w:val="000745D6"/>
    <w:rsid w:val="0007470E"/>
    <w:rsid w:val="00074713"/>
    <w:rsid w:val="00074792"/>
    <w:rsid w:val="000748E2"/>
    <w:rsid w:val="0007495C"/>
    <w:rsid w:val="00074998"/>
    <w:rsid w:val="00074C02"/>
    <w:rsid w:val="00074D50"/>
    <w:rsid w:val="00074D8A"/>
    <w:rsid w:val="00074DB8"/>
    <w:rsid w:val="00074EC6"/>
    <w:rsid w:val="00074FA8"/>
    <w:rsid w:val="00074FBF"/>
    <w:rsid w:val="00075144"/>
    <w:rsid w:val="00075312"/>
    <w:rsid w:val="0007536B"/>
    <w:rsid w:val="0007551C"/>
    <w:rsid w:val="000755BB"/>
    <w:rsid w:val="00075663"/>
    <w:rsid w:val="000756C0"/>
    <w:rsid w:val="00075755"/>
    <w:rsid w:val="000757E1"/>
    <w:rsid w:val="0007581F"/>
    <w:rsid w:val="0007584D"/>
    <w:rsid w:val="00075A49"/>
    <w:rsid w:val="00075E5C"/>
    <w:rsid w:val="00076089"/>
    <w:rsid w:val="0007617F"/>
    <w:rsid w:val="000761C0"/>
    <w:rsid w:val="00076264"/>
    <w:rsid w:val="000762B1"/>
    <w:rsid w:val="00076717"/>
    <w:rsid w:val="000767B8"/>
    <w:rsid w:val="00076908"/>
    <w:rsid w:val="00076985"/>
    <w:rsid w:val="00076AA8"/>
    <w:rsid w:val="00076BC6"/>
    <w:rsid w:val="00076BF4"/>
    <w:rsid w:val="00076E5F"/>
    <w:rsid w:val="00076EDC"/>
    <w:rsid w:val="00076F24"/>
    <w:rsid w:val="0007721A"/>
    <w:rsid w:val="00077254"/>
    <w:rsid w:val="000772F6"/>
    <w:rsid w:val="0007735D"/>
    <w:rsid w:val="00077470"/>
    <w:rsid w:val="00077540"/>
    <w:rsid w:val="000776F9"/>
    <w:rsid w:val="00077722"/>
    <w:rsid w:val="00077810"/>
    <w:rsid w:val="0007782D"/>
    <w:rsid w:val="000778A2"/>
    <w:rsid w:val="000778E7"/>
    <w:rsid w:val="000779D6"/>
    <w:rsid w:val="00077A4D"/>
    <w:rsid w:val="00077B4A"/>
    <w:rsid w:val="00077B50"/>
    <w:rsid w:val="00077B85"/>
    <w:rsid w:val="00077BC8"/>
    <w:rsid w:val="00077BD8"/>
    <w:rsid w:val="00077E02"/>
    <w:rsid w:val="00077E59"/>
    <w:rsid w:val="00077FE0"/>
    <w:rsid w:val="0008000A"/>
    <w:rsid w:val="00080020"/>
    <w:rsid w:val="0008013E"/>
    <w:rsid w:val="000803F4"/>
    <w:rsid w:val="000804F5"/>
    <w:rsid w:val="00080751"/>
    <w:rsid w:val="00080BB3"/>
    <w:rsid w:val="00080C12"/>
    <w:rsid w:val="00080C4D"/>
    <w:rsid w:val="00080C61"/>
    <w:rsid w:val="00080E40"/>
    <w:rsid w:val="00080E69"/>
    <w:rsid w:val="00080EAF"/>
    <w:rsid w:val="00080F05"/>
    <w:rsid w:val="00080F94"/>
    <w:rsid w:val="00081211"/>
    <w:rsid w:val="00081251"/>
    <w:rsid w:val="000812BD"/>
    <w:rsid w:val="00081466"/>
    <w:rsid w:val="00081499"/>
    <w:rsid w:val="00081674"/>
    <w:rsid w:val="000816D1"/>
    <w:rsid w:val="000816E1"/>
    <w:rsid w:val="000817F6"/>
    <w:rsid w:val="00081891"/>
    <w:rsid w:val="0008191A"/>
    <w:rsid w:val="0008192B"/>
    <w:rsid w:val="00081964"/>
    <w:rsid w:val="00081B13"/>
    <w:rsid w:val="00081C0F"/>
    <w:rsid w:val="00081C50"/>
    <w:rsid w:val="00081D52"/>
    <w:rsid w:val="00081DB6"/>
    <w:rsid w:val="00081DBC"/>
    <w:rsid w:val="00081E41"/>
    <w:rsid w:val="00081E81"/>
    <w:rsid w:val="00081F23"/>
    <w:rsid w:val="00081FAB"/>
    <w:rsid w:val="0008207C"/>
    <w:rsid w:val="000820A1"/>
    <w:rsid w:val="0008210D"/>
    <w:rsid w:val="00082120"/>
    <w:rsid w:val="00082126"/>
    <w:rsid w:val="000821EA"/>
    <w:rsid w:val="0008241B"/>
    <w:rsid w:val="000824BA"/>
    <w:rsid w:val="000824FC"/>
    <w:rsid w:val="000825C6"/>
    <w:rsid w:val="0008263D"/>
    <w:rsid w:val="0008284F"/>
    <w:rsid w:val="00082861"/>
    <w:rsid w:val="00082912"/>
    <w:rsid w:val="00082923"/>
    <w:rsid w:val="000829B4"/>
    <w:rsid w:val="000829DB"/>
    <w:rsid w:val="000829DF"/>
    <w:rsid w:val="00082A85"/>
    <w:rsid w:val="00082B7F"/>
    <w:rsid w:val="00082BAB"/>
    <w:rsid w:val="00082CBC"/>
    <w:rsid w:val="00082DFB"/>
    <w:rsid w:val="00082E69"/>
    <w:rsid w:val="00082E73"/>
    <w:rsid w:val="00082E8A"/>
    <w:rsid w:val="00082E99"/>
    <w:rsid w:val="00082F75"/>
    <w:rsid w:val="00083009"/>
    <w:rsid w:val="00083073"/>
    <w:rsid w:val="000830D8"/>
    <w:rsid w:val="00083133"/>
    <w:rsid w:val="000831C0"/>
    <w:rsid w:val="00083222"/>
    <w:rsid w:val="00083370"/>
    <w:rsid w:val="000833EA"/>
    <w:rsid w:val="000835F7"/>
    <w:rsid w:val="00083698"/>
    <w:rsid w:val="000836F1"/>
    <w:rsid w:val="00083773"/>
    <w:rsid w:val="00083792"/>
    <w:rsid w:val="000837F7"/>
    <w:rsid w:val="0008385E"/>
    <w:rsid w:val="00083886"/>
    <w:rsid w:val="000838AD"/>
    <w:rsid w:val="000838C4"/>
    <w:rsid w:val="000839A9"/>
    <w:rsid w:val="00083ACF"/>
    <w:rsid w:val="00083C6A"/>
    <w:rsid w:val="00083CA4"/>
    <w:rsid w:val="00083E0E"/>
    <w:rsid w:val="00083E3B"/>
    <w:rsid w:val="00083E8E"/>
    <w:rsid w:val="000841A4"/>
    <w:rsid w:val="000842A2"/>
    <w:rsid w:val="00084303"/>
    <w:rsid w:val="00084349"/>
    <w:rsid w:val="000843E4"/>
    <w:rsid w:val="00084482"/>
    <w:rsid w:val="000846BE"/>
    <w:rsid w:val="00084736"/>
    <w:rsid w:val="000848CD"/>
    <w:rsid w:val="000848F1"/>
    <w:rsid w:val="00084912"/>
    <w:rsid w:val="00084937"/>
    <w:rsid w:val="00084B52"/>
    <w:rsid w:val="00084BB9"/>
    <w:rsid w:val="00084C77"/>
    <w:rsid w:val="00084D53"/>
    <w:rsid w:val="00084D96"/>
    <w:rsid w:val="00084DB4"/>
    <w:rsid w:val="00084DCE"/>
    <w:rsid w:val="00084EBC"/>
    <w:rsid w:val="00084EFD"/>
    <w:rsid w:val="00084F1C"/>
    <w:rsid w:val="00085096"/>
    <w:rsid w:val="00085177"/>
    <w:rsid w:val="00085184"/>
    <w:rsid w:val="0008518F"/>
    <w:rsid w:val="00085196"/>
    <w:rsid w:val="00085469"/>
    <w:rsid w:val="000854C4"/>
    <w:rsid w:val="00085571"/>
    <w:rsid w:val="00085579"/>
    <w:rsid w:val="000855B7"/>
    <w:rsid w:val="0008561E"/>
    <w:rsid w:val="000856BC"/>
    <w:rsid w:val="000856FA"/>
    <w:rsid w:val="00085782"/>
    <w:rsid w:val="000857D5"/>
    <w:rsid w:val="00085998"/>
    <w:rsid w:val="000859AD"/>
    <w:rsid w:val="00085A5E"/>
    <w:rsid w:val="00085AC8"/>
    <w:rsid w:val="00085BA7"/>
    <w:rsid w:val="00085BD8"/>
    <w:rsid w:val="00085CBF"/>
    <w:rsid w:val="00085DD6"/>
    <w:rsid w:val="00085E3E"/>
    <w:rsid w:val="00085EC2"/>
    <w:rsid w:val="00085EFF"/>
    <w:rsid w:val="00085FCE"/>
    <w:rsid w:val="00086041"/>
    <w:rsid w:val="000860FC"/>
    <w:rsid w:val="000861BC"/>
    <w:rsid w:val="000861C2"/>
    <w:rsid w:val="0008626D"/>
    <w:rsid w:val="0008626E"/>
    <w:rsid w:val="000862B2"/>
    <w:rsid w:val="000862CD"/>
    <w:rsid w:val="00086313"/>
    <w:rsid w:val="00086403"/>
    <w:rsid w:val="0008652C"/>
    <w:rsid w:val="00086669"/>
    <w:rsid w:val="00086800"/>
    <w:rsid w:val="00086842"/>
    <w:rsid w:val="0008694D"/>
    <w:rsid w:val="0008697C"/>
    <w:rsid w:val="00086990"/>
    <w:rsid w:val="00086A5B"/>
    <w:rsid w:val="00086AD5"/>
    <w:rsid w:val="00086CA0"/>
    <w:rsid w:val="00086CC9"/>
    <w:rsid w:val="00086CE8"/>
    <w:rsid w:val="00086E1C"/>
    <w:rsid w:val="00086E40"/>
    <w:rsid w:val="00086FB5"/>
    <w:rsid w:val="00087036"/>
    <w:rsid w:val="00087066"/>
    <w:rsid w:val="000870C2"/>
    <w:rsid w:val="000872A1"/>
    <w:rsid w:val="00087436"/>
    <w:rsid w:val="000874EA"/>
    <w:rsid w:val="0008758D"/>
    <w:rsid w:val="0008771A"/>
    <w:rsid w:val="00087835"/>
    <w:rsid w:val="000878AF"/>
    <w:rsid w:val="00087AE3"/>
    <w:rsid w:val="00087B21"/>
    <w:rsid w:val="00087E1F"/>
    <w:rsid w:val="00087F82"/>
    <w:rsid w:val="0009000E"/>
    <w:rsid w:val="00090201"/>
    <w:rsid w:val="0009028D"/>
    <w:rsid w:val="000902B0"/>
    <w:rsid w:val="000902E3"/>
    <w:rsid w:val="00090349"/>
    <w:rsid w:val="000903AA"/>
    <w:rsid w:val="000903B7"/>
    <w:rsid w:val="000903D7"/>
    <w:rsid w:val="000904DC"/>
    <w:rsid w:val="00090725"/>
    <w:rsid w:val="0009078B"/>
    <w:rsid w:val="00090A5F"/>
    <w:rsid w:val="00090AB9"/>
    <w:rsid w:val="00090B03"/>
    <w:rsid w:val="00090B22"/>
    <w:rsid w:val="00090BC2"/>
    <w:rsid w:val="00090DC5"/>
    <w:rsid w:val="00090E4E"/>
    <w:rsid w:val="00090F2D"/>
    <w:rsid w:val="00091051"/>
    <w:rsid w:val="000910C8"/>
    <w:rsid w:val="00091120"/>
    <w:rsid w:val="0009114F"/>
    <w:rsid w:val="00091170"/>
    <w:rsid w:val="000911B2"/>
    <w:rsid w:val="00091742"/>
    <w:rsid w:val="00091782"/>
    <w:rsid w:val="00091823"/>
    <w:rsid w:val="00091895"/>
    <w:rsid w:val="000918D4"/>
    <w:rsid w:val="000919A1"/>
    <w:rsid w:val="00091A71"/>
    <w:rsid w:val="00091BA1"/>
    <w:rsid w:val="00091D35"/>
    <w:rsid w:val="00091D82"/>
    <w:rsid w:val="00091DAB"/>
    <w:rsid w:val="00091E32"/>
    <w:rsid w:val="00091E6F"/>
    <w:rsid w:val="00091EF9"/>
    <w:rsid w:val="00091FB6"/>
    <w:rsid w:val="00092026"/>
    <w:rsid w:val="0009207F"/>
    <w:rsid w:val="00092104"/>
    <w:rsid w:val="0009218F"/>
    <w:rsid w:val="000921B6"/>
    <w:rsid w:val="0009224F"/>
    <w:rsid w:val="000922E7"/>
    <w:rsid w:val="000922EA"/>
    <w:rsid w:val="00092329"/>
    <w:rsid w:val="00092376"/>
    <w:rsid w:val="00092489"/>
    <w:rsid w:val="00092572"/>
    <w:rsid w:val="000926DE"/>
    <w:rsid w:val="000928B6"/>
    <w:rsid w:val="00092B87"/>
    <w:rsid w:val="00092B91"/>
    <w:rsid w:val="00092BA4"/>
    <w:rsid w:val="00092BAC"/>
    <w:rsid w:val="00092BDB"/>
    <w:rsid w:val="00092C39"/>
    <w:rsid w:val="00092EAB"/>
    <w:rsid w:val="00093019"/>
    <w:rsid w:val="0009302E"/>
    <w:rsid w:val="00093041"/>
    <w:rsid w:val="00093067"/>
    <w:rsid w:val="0009306D"/>
    <w:rsid w:val="0009319B"/>
    <w:rsid w:val="00093281"/>
    <w:rsid w:val="000932A9"/>
    <w:rsid w:val="0009338D"/>
    <w:rsid w:val="00093395"/>
    <w:rsid w:val="000933CB"/>
    <w:rsid w:val="000933FF"/>
    <w:rsid w:val="0009348C"/>
    <w:rsid w:val="0009359D"/>
    <w:rsid w:val="00093746"/>
    <w:rsid w:val="0009374B"/>
    <w:rsid w:val="0009380E"/>
    <w:rsid w:val="000938C5"/>
    <w:rsid w:val="0009391F"/>
    <w:rsid w:val="000939B2"/>
    <w:rsid w:val="00093A29"/>
    <w:rsid w:val="00093A42"/>
    <w:rsid w:val="00093C3C"/>
    <w:rsid w:val="00093C69"/>
    <w:rsid w:val="00093D54"/>
    <w:rsid w:val="00093D9D"/>
    <w:rsid w:val="00093E9B"/>
    <w:rsid w:val="00093EC5"/>
    <w:rsid w:val="00093FAD"/>
    <w:rsid w:val="0009413D"/>
    <w:rsid w:val="00094200"/>
    <w:rsid w:val="00094355"/>
    <w:rsid w:val="0009443D"/>
    <w:rsid w:val="00094579"/>
    <w:rsid w:val="000946F3"/>
    <w:rsid w:val="0009497E"/>
    <w:rsid w:val="0009498F"/>
    <w:rsid w:val="00094A6E"/>
    <w:rsid w:val="00094A93"/>
    <w:rsid w:val="00094B14"/>
    <w:rsid w:val="00094C3D"/>
    <w:rsid w:val="00094C5C"/>
    <w:rsid w:val="00094D3B"/>
    <w:rsid w:val="00094D68"/>
    <w:rsid w:val="00094EF7"/>
    <w:rsid w:val="00095033"/>
    <w:rsid w:val="00095048"/>
    <w:rsid w:val="0009508C"/>
    <w:rsid w:val="0009513E"/>
    <w:rsid w:val="00095266"/>
    <w:rsid w:val="000952A8"/>
    <w:rsid w:val="00095347"/>
    <w:rsid w:val="0009539A"/>
    <w:rsid w:val="00095425"/>
    <w:rsid w:val="0009544C"/>
    <w:rsid w:val="0009546D"/>
    <w:rsid w:val="0009568D"/>
    <w:rsid w:val="000957C2"/>
    <w:rsid w:val="0009581C"/>
    <w:rsid w:val="00095840"/>
    <w:rsid w:val="00095869"/>
    <w:rsid w:val="00095933"/>
    <w:rsid w:val="00095940"/>
    <w:rsid w:val="00095950"/>
    <w:rsid w:val="00095977"/>
    <w:rsid w:val="000959FC"/>
    <w:rsid w:val="00095A15"/>
    <w:rsid w:val="00095AA8"/>
    <w:rsid w:val="00095AAE"/>
    <w:rsid w:val="00095B5E"/>
    <w:rsid w:val="00095BDC"/>
    <w:rsid w:val="00095D23"/>
    <w:rsid w:val="00095D83"/>
    <w:rsid w:val="00095D90"/>
    <w:rsid w:val="00095E03"/>
    <w:rsid w:val="00095E23"/>
    <w:rsid w:val="00095EC3"/>
    <w:rsid w:val="00096051"/>
    <w:rsid w:val="000960A4"/>
    <w:rsid w:val="00096148"/>
    <w:rsid w:val="0009617A"/>
    <w:rsid w:val="00096260"/>
    <w:rsid w:val="0009637E"/>
    <w:rsid w:val="00096414"/>
    <w:rsid w:val="000964B7"/>
    <w:rsid w:val="0009650F"/>
    <w:rsid w:val="0009651A"/>
    <w:rsid w:val="00096598"/>
    <w:rsid w:val="000965BD"/>
    <w:rsid w:val="000965C0"/>
    <w:rsid w:val="0009667F"/>
    <w:rsid w:val="000966A9"/>
    <w:rsid w:val="000967A8"/>
    <w:rsid w:val="000968A1"/>
    <w:rsid w:val="000968E6"/>
    <w:rsid w:val="00096A65"/>
    <w:rsid w:val="00096AAC"/>
    <w:rsid w:val="00096B5A"/>
    <w:rsid w:val="00096C78"/>
    <w:rsid w:val="00096D48"/>
    <w:rsid w:val="00096D5E"/>
    <w:rsid w:val="00096D60"/>
    <w:rsid w:val="00096DB3"/>
    <w:rsid w:val="00096E99"/>
    <w:rsid w:val="00096F21"/>
    <w:rsid w:val="00096F26"/>
    <w:rsid w:val="00096F63"/>
    <w:rsid w:val="0009700A"/>
    <w:rsid w:val="000970D6"/>
    <w:rsid w:val="00097118"/>
    <w:rsid w:val="0009714C"/>
    <w:rsid w:val="00097186"/>
    <w:rsid w:val="000971B8"/>
    <w:rsid w:val="0009737E"/>
    <w:rsid w:val="00097393"/>
    <w:rsid w:val="0009739F"/>
    <w:rsid w:val="000973AF"/>
    <w:rsid w:val="000973FC"/>
    <w:rsid w:val="00097406"/>
    <w:rsid w:val="0009745C"/>
    <w:rsid w:val="000974D8"/>
    <w:rsid w:val="000974F2"/>
    <w:rsid w:val="00097507"/>
    <w:rsid w:val="0009752D"/>
    <w:rsid w:val="000975D4"/>
    <w:rsid w:val="00097691"/>
    <w:rsid w:val="000976B9"/>
    <w:rsid w:val="00097713"/>
    <w:rsid w:val="0009775D"/>
    <w:rsid w:val="000977F3"/>
    <w:rsid w:val="00097863"/>
    <w:rsid w:val="00097928"/>
    <w:rsid w:val="000979C0"/>
    <w:rsid w:val="00097BF5"/>
    <w:rsid w:val="00097C02"/>
    <w:rsid w:val="00097C23"/>
    <w:rsid w:val="00097E09"/>
    <w:rsid w:val="00097E30"/>
    <w:rsid w:val="00097EAA"/>
    <w:rsid w:val="00097F54"/>
    <w:rsid w:val="000A0034"/>
    <w:rsid w:val="000A006A"/>
    <w:rsid w:val="000A008F"/>
    <w:rsid w:val="000A0135"/>
    <w:rsid w:val="000A01D7"/>
    <w:rsid w:val="000A01FD"/>
    <w:rsid w:val="000A0250"/>
    <w:rsid w:val="000A0272"/>
    <w:rsid w:val="000A02C2"/>
    <w:rsid w:val="000A02DA"/>
    <w:rsid w:val="000A036A"/>
    <w:rsid w:val="000A0378"/>
    <w:rsid w:val="000A05D3"/>
    <w:rsid w:val="000A05DD"/>
    <w:rsid w:val="000A0701"/>
    <w:rsid w:val="000A076A"/>
    <w:rsid w:val="000A0774"/>
    <w:rsid w:val="000A07B1"/>
    <w:rsid w:val="000A07F0"/>
    <w:rsid w:val="000A082F"/>
    <w:rsid w:val="000A08C1"/>
    <w:rsid w:val="000A090A"/>
    <w:rsid w:val="000A0939"/>
    <w:rsid w:val="000A0996"/>
    <w:rsid w:val="000A09B7"/>
    <w:rsid w:val="000A09C2"/>
    <w:rsid w:val="000A0A51"/>
    <w:rsid w:val="000A0AA0"/>
    <w:rsid w:val="000A0AF4"/>
    <w:rsid w:val="000A0C5D"/>
    <w:rsid w:val="000A0C73"/>
    <w:rsid w:val="000A0C86"/>
    <w:rsid w:val="000A0C90"/>
    <w:rsid w:val="000A0CA2"/>
    <w:rsid w:val="000A0D19"/>
    <w:rsid w:val="000A0D51"/>
    <w:rsid w:val="000A0E2E"/>
    <w:rsid w:val="000A0E5C"/>
    <w:rsid w:val="000A0FA0"/>
    <w:rsid w:val="000A0FAA"/>
    <w:rsid w:val="000A0FB0"/>
    <w:rsid w:val="000A101E"/>
    <w:rsid w:val="000A1149"/>
    <w:rsid w:val="000A1184"/>
    <w:rsid w:val="000A11A9"/>
    <w:rsid w:val="000A121E"/>
    <w:rsid w:val="000A13FB"/>
    <w:rsid w:val="000A143E"/>
    <w:rsid w:val="000A145B"/>
    <w:rsid w:val="000A156A"/>
    <w:rsid w:val="000A15DB"/>
    <w:rsid w:val="000A162A"/>
    <w:rsid w:val="000A1637"/>
    <w:rsid w:val="000A16CD"/>
    <w:rsid w:val="000A174D"/>
    <w:rsid w:val="000A1843"/>
    <w:rsid w:val="000A18BE"/>
    <w:rsid w:val="000A1A2D"/>
    <w:rsid w:val="000A1A4D"/>
    <w:rsid w:val="000A1A56"/>
    <w:rsid w:val="000A1A66"/>
    <w:rsid w:val="000A1B77"/>
    <w:rsid w:val="000A1CBA"/>
    <w:rsid w:val="000A1E79"/>
    <w:rsid w:val="000A1F4A"/>
    <w:rsid w:val="000A2089"/>
    <w:rsid w:val="000A2113"/>
    <w:rsid w:val="000A2176"/>
    <w:rsid w:val="000A2212"/>
    <w:rsid w:val="000A22BA"/>
    <w:rsid w:val="000A2362"/>
    <w:rsid w:val="000A23EB"/>
    <w:rsid w:val="000A2439"/>
    <w:rsid w:val="000A2560"/>
    <w:rsid w:val="000A25D4"/>
    <w:rsid w:val="000A25EE"/>
    <w:rsid w:val="000A2768"/>
    <w:rsid w:val="000A27AE"/>
    <w:rsid w:val="000A27D3"/>
    <w:rsid w:val="000A2839"/>
    <w:rsid w:val="000A284C"/>
    <w:rsid w:val="000A284D"/>
    <w:rsid w:val="000A29A0"/>
    <w:rsid w:val="000A29A5"/>
    <w:rsid w:val="000A29C9"/>
    <w:rsid w:val="000A2A27"/>
    <w:rsid w:val="000A2BAF"/>
    <w:rsid w:val="000A2BBA"/>
    <w:rsid w:val="000A2CA4"/>
    <w:rsid w:val="000A2CE5"/>
    <w:rsid w:val="000A2D5A"/>
    <w:rsid w:val="000A2DEA"/>
    <w:rsid w:val="000A2E60"/>
    <w:rsid w:val="000A30C2"/>
    <w:rsid w:val="000A3128"/>
    <w:rsid w:val="000A31C1"/>
    <w:rsid w:val="000A3262"/>
    <w:rsid w:val="000A34A1"/>
    <w:rsid w:val="000A34D0"/>
    <w:rsid w:val="000A34DC"/>
    <w:rsid w:val="000A35CD"/>
    <w:rsid w:val="000A362E"/>
    <w:rsid w:val="000A378B"/>
    <w:rsid w:val="000A382F"/>
    <w:rsid w:val="000A389E"/>
    <w:rsid w:val="000A38F7"/>
    <w:rsid w:val="000A391C"/>
    <w:rsid w:val="000A39A5"/>
    <w:rsid w:val="000A39B1"/>
    <w:rsid w:val="000A39E6"/>
    <w:rsid w:val="000A3A58"/>
    <w:rsid w:val="000A3A7C"/>
    <w:rsid w:val="000A3B84"/>
    <w:rsid w:val="000A3C63"/>
    <w:rsid w:val="000A3D07"/>
    <w:rsid w:val="000A3E9C"/>
    <w:rsid w:val="000A3EF2"/>
    <w:rsid w:val="000A4036"/>
    <w:rsid w:val="000A4094"/>
    <w:rsid w:val="000A40A5"/>
    <w:rsid w:val="000A432F"/>
    <w:rsid w:val="000A4531"/>
    <w:rsid w:val="000A46E7"/>
    <w:rsid w:val="000A475D"/>
    <w:rsid w:val="000A47B8"/>
    <w:rsid w:val="000A47EC"/>
    <w:rsid w:val="000A488F"/>
    <w:rsid w:val="000A491A"/>
    <w:rsid w:val="000A4AC5"/>
    <w:rsid w:val="000A4D73"/>
    <w:rsid w:val="000A4E01"/>
    <w:rsid w:val="000A4FC6"/>
    <w:rsid w:val="000A50CD"/>
    <w:rsid w:val="000A50DB"/>
    <w:rsid w:val="000A515F"/>
    <w:rsid w:val="000A5303"/>
    <w:rsid w:val="000A553C"/>
    <w:rsid w:val="000A5645"/>
    <w:rsid w:val="000A56BC"/>
    <w:rsid w:val="000A572C"/>
    <w:rsid w:val="000A5870"/>
    <w:rsid w:val="000A5A82"/>
    <w:rsid w:val="000A5ADA"/>
    <w:rsid w:val="000A5AFE"/>
    <w:rsid w:val="000A5B14"/>
    <w:rsid w:val="000A5D30"/>
    <w:rsid w:val="000A5D38"/>
    <w:rsid w:val="000A5D49"/>
    <w:rsid w:val="000A5E75"/>
    <w:rsid w:val="000A6022"/>
    <w:rsid w:val="000A60F7"/>
    <w:rsid w:val="000A6115"/>
    <w:rsid w:val="000A6183"/>
    <w:rsid w:val="000A61D6"/>
    <w:rsid w:val="000A621A"/>
    <w:rsid w:val="000A6291"/>
    <w:rsid w:val="000A6367"/>
    <w:rsid w:val="000A6493"/>
    <w:rsid w:val="000A675E"/>
    <w:rsid w:val="000A6772"/>
    <w:rsid w:val="000A67E8"/>
    <w:rsid w:val="000A69A4"/>
    <w:rsid w:val="000A69F8"/>
    <w:rsid w:val="000A6A2B"/>
    <w:rsid w:val="000A6A5C"/>
    <w:rsid w:val="000A6A92"/>
    <w:rsid w:val="000A6AD2"/>
    <w:rsid w:val="000A6CD4"/>
    <w:rsid w:val="000A6D2F"/>
    <w:rsid w:val="000A6E3D"/>
    <w:rsid w:val="000A6EF4"/>
    <w:rsid w:val="000A6FEB"/>
    <w:rsid w:val="000A703B"/>
    <w:rsid w:val="000A70C3"/>
    <w:rsid w:val="000A718E"/>
    <w:rsid w:val="000A7207"/>
    <w:rsid w:val="000A72FE"/>
    <w:rsid w:val="000A7311"/>
    <w:rsid w:val="000A7327"/>
    <w:rsid w:val="000A738B"/>
    <w:rsid w:val="000A73A2"/>
    <w:rsid w:val="000A73AE"/>
    <w:rsid w:val="000A74B2"/>
    <w:rsid w:val="000A75A1"/>
    <w:rsid w:val="000A75C9"/>
    <w:rsid w:val="000A75ED"/>
    <w:rsid w:val="000A75F8"/>
    <w:rsid w:val="000A76BB"/>
    <w:rsid w:val="000A7742"/>
    <w:rsid w:val="000A789F"/>
    <w:rsid w:val="000A78BC"/>
    <w:rsid w:val="000A79C3"/>
    <w:rsid w:val="000A7A98"/>
    <w:rsid w:val="000A7A9C"/>
    <w:rsid w:val="000A7C11"/>
    <w:rsid w:val="000A7C20"/>
    <w:rsid w:val="000A7C3B"/>
    <w:rsid w:val="000A7CB3"/>
    <w:rsid w:val="000A7CE5"/>
    <w:rsid w:val="000A7D1A"/>
    <w:rsid w:val="000A7D41"/>
    <w:rsid w:val="000A7D48"/>
    <w:rsid w:val="000A7DB2"/>
    <w:rsid w:val="000A7E58"/>
    <w:rsid w:val="000A7EA8"/>
    <w:rsid w:val="000A7EE8"/>
    <w:rsid w:val="000A7F63"/>
    <w:rsid w:val="000B0025"/>
    <w:rsid w:val="000B0074"/>
    <w:rsid w:val="000B00B8"/>
    <w:rsid w:val="000B019C"/>
    <w:rsid w:val="000B043F"/>
    <w:rsid w:val="000B044B"/>
    <w:rsid w:val="000B0494"/>
    <w:rsid w:val="000B04BF"/>
    <w:rsid w:val="000B0508"/>
    <w:rsid w:val="000B051F"/>
    <w:rsid w:val="000B05EF"/>
    <w:rsid w:val="000B05F0"/>
    <w:rsid w:val="000B0706"/>
    <w:rsid w:val="000B07B3"/>
    <w:rsid w:val="000B07B8"/>
    <w:rsid w:val="000B082E"/>
    <w:rsid w:val="000B08C2"/>
    <w:rsid w:val="000B0AA2"/>
    <w:rsid w:val="000B0BBD"/>
    <w:rsid w:val="000B0BE5"/>
    <w:rsid w:val="000B0C44"/>
    <w:rsid w:val="000B0CAF"/>
    <w:rsid w:val="000B0D93"/>
    <w:rsid w:val="000B0DF4"/>
    <w:rsid w:val="000B0E78"/>
    <w:rsid w:val="000B0F4B"/>
    <w:rsid w:val="000B0FE6"/>
    <w:rsid w:val="000B1009"/>
    <w:rsid w:val="000B1102"/>
    <w:rsid w:val="000B1178"/>
    <w:rsid w:val="000B11B0"/>
    <w:rsid w:val="000B1203"/>
    <w:rsid w:val="000B1220"/>
    <w:rsid w:val="000B1259"/>
    <w:rsid w:val="000B125C"/>
    <w:rsid w:val="000B1398"/>
    <w:rsid w:val="000B13C7"/>
    <w:rsid w:val="000B1463"/>
    <w:rsid w:val="000B1507"/>
    <w:rsid w:val="000B152A"/>
    <w:rsid w:val="000B15B2"/>
    <w:rsid w:val="000B1620"/>
    <w:rsid w:val="000B16DC"/>
    <w:rsid w:val="000B171B"/>
    <w:rsid w:val="000B17C2"/>
    <w:rsid w:val="000B1897"/>
    <w:rsid w:val="000B1907"/>
    <w:rsid w:val="000B191A"/>
    <w:rsid w:val="000B1A6A"/>
    <w:rsid w:val="000B1B69"/>
    <w:rsid w:val="000B1BFC"/>
    <w:rsid w:val="000B1C25"/>
    <w:rsid w:val="000B1CF9"/>
    <w:rsid w:val="000B1DF3"/>
    <w:rsid w:val="000B1E8C"/>
    <w:rsid w:val="000B1E94"/>
    <w:rsid w:val="000B20EE"/>
    <w:rsid w:val="000B20F0"/>
    <w:rsid w:val="000B212A"/>
    <w:rsid w:val="000B2183"/>
    <w:rsid w:val="000B2318"/>
    <w:rsid w:val="000B23F9"/>
    <w:rsid w:val="000B243F"/>
    <w:rsid w:val="000B259C"/>
    <w:rsid w:val="000B26D7"/>
    <w:rsid w:val="000B27E9"/>
    <w:rsid w:val="000B2808"/>
    <w:rsid w:val="000B28AF"/>
    <w:rsid w:val="000B28DF"/>
    <w:rsid w:val="000B28F6"/>
    <w:rsid w:val="000B2913"/>
    <w:rsid w:val="000B29D3"/>
    <w:rsid w:val="000B2BC0"/>
    <w:rsid w:val="000B2CB7"/>
    <w:rsid w:val="000B2D03"/>
    <w:rsid w:val="000B2D38"/>
    <w:rsid w:val="000B2DB6"/>
    <w:rsid w:val="000B2DEB"/>
    <w:rsid w:val="000B2E44"/>
    <w:rsid w:val="000B2EB8"/>
    <w:rsid w:val="000B2F87"/>
    <w:rsid w:val="000B2FF1"/>
    <w:rsid w:val="000B300D"/>
    <w:rsid w:val="000B3027"/>
    <w:rsid w:val="000B3079"/>
    <w:rsid w:val="000B307F"/>
    <w:rsid w:val="000B30A5"/>
    <w:rsid w:val="000B337F"/>
    <w:rsid w:val="000B3384"/>
    <w:rsid w:val="000B34C7"/>
    <w:rsid w:val="000B3767"/>
    <w:rsid w:val="000B37AD"/>
    <w:rsid w:val="000B37B8"/>
    <w:rsid w:val="000B3853"/>
    <w:rsid w:val="000B38AB"/>
    <w:rsid w:val="000B3998"/>
    <w:rsid w:val="000B39BD"/>
    <w:rsid w:val="000B3B91"/>
    <w:rsid w:val="000B3BFE"/>
    <w:rsid w:val="000B3CC5"/>
    <w:rsid w:val="000B3D65"/>
    <w:rsid w:val="000B3DA0"/>
    <w:rsid w:val="000B3E3D"/>
    <w:rsid w:val="000B3E83"/>
    <w:rsid w:val="000B3FC3"/>
    <w:rsid w:val="000B412B"/>
    <w:rsid w:val="000B41C3"/>
    <w:rsid w:val="000B4205"/>
    <w:rsid w:val="000B429F"/>
    <w:rsid w:val="000B42D5"/>
    <w:rsid w:val="000B44AF"/>
    <w:rsid w:val="000B469D"/>
    <w:rsid w:val="000B4718"/>
    <w:rsid w:val="000B4744"/>
    <w:rsid w:val="000B474D"/>
    <w:rsid w:val="000B4784"/>
    <w:rsid w:val="000B47CE"/>
    <w:rsid w:val="000B4888"/>
    <w:rsid w:val="000B48F2"/>
    <w:rsid w:val="000B496D"/>
    <w:rsid w:val="000B497F"/>
    <w:rsid w:val="000B4A45"/>
    <w:rsid w:val="000B4AB0"/>
    <w:rsid w:val="000B4BFF"/>
    <w:rsid w:val="000B4D46"/>
    <w:rsid w:val="000B4DA2"/>
    <w:rsid w:val="000B4EE1"/>
    <w:rsid w:val="000B4EE7"/>
    <w:rsid w:val="000B510F"/>
    <w:rsid w:val="000B517A"/>
    <w:rsid w:val="000B517D"/>
    <w:rsid w:val="000B5213"/>
    <w:rsid w:val="000B5223"/>
    <w:rsid w:val="000B5230"/>
    <w:rsid w:val="000B53CC"/>
    <w:rsid w:val="000B53F2"/>
    <w:rsid w:val="000B5591"/>
    <w:rsid w:val="000B5775"/>
    <w:rsid w:val="000B57EA"/>
    <w:rsid w:val="000B57F9"/>
    <w:rsid w:val="000B5801"/>
    <w:rsid w:val="000B584C"/>
    <w:rsid w:val="000B5864"/>
    <w:rsid w:val="000B58FD"/>
    <w:rsid w:val="000B5A47"/>
    <w:rsid w:val="000B5BAD"/>
    <w:rsid w:val="000B5C1B"/>
    <w:rsid w:val="000B5C1F"/>
    <w:rsid w:val="000B5FD7"/>
    <w:rsid w:val="000B6000"/>
    <w:rsid w:val="000B6062"/>
    <w:rsid w:val="000B60B7"/>
    <w:rsid w:val="000B60CA"/>
    <w:rsid w:val="000B61A4"/>
    <w:rsid w:val="000B6289"/>
    <w:rsid w:val="000B63BE"/>
    <w:rsid w:val="000B6420"/>
    <w:rsid w:val="000B64A1"/>
    <w:rsid w:val="000B6557"/>
    <w:rsid w:val="000B6651"/>
    <w:rsid w:val="000B66AD"/>
    <w:rsid w:val="000B6796"/>
    <w:rsid w:val="000B680F"/>
    <w:rsid w:val="000B6B26"/>
    <w:rsid w:val="000B6C8F"/>
    <w:rsid w:val="000B6D18"/>
    <w:rsid w:val="000B6D4B"/>
    <w:rsid w:val="000B6D51"/>
    <w:rsid w:val="000B6DCC"/>
    <w:rsid w:val="000B6EA4"/>
    <w:rsid w:val="000B6F2D"/>
    <w:rsid w:val="000B6F41"/>
    <w:rsid w:val="000B6F5C"/>
    <w:rsid w:val="000B6F77"/>
    <w:rsid w:val="000B6FAC"/>
    <w:rsid w:val="000B705F"/>
    <w:rsid w:val="000B715E"/>
    <w:rsid w:val="000B727A"/>
    <w:rsid w:val="000B72CB"/>
    <w:rsid w:val="000B75FC"/>
    <w:rsid w:val="000B7625"/>
    <w:rsid w:val="000B76A5"/>
    <w:rsid w:val="000B76AE"/>
    <w:rsid w:val="000B7717"/>
    <w:rsid w:val="000B7732"/>
    <w:rsid w:val="000B7781"/>
    <w:rsid w:val="000B778A"/>
    <w:rsid w:val="000B77B3"/>
    <w:rsid w:val="000B77D0"/>
    <w:rsid w:val="000B78C6"/>
    <w:rsid w:val="000B78D7"/>
    <w:rsid w:val="000B794C"/>
    <w:rsid w:val="000B7AB0"/>
    <w:rsid w:val="000B7AF0"/>
    <w:rsid w:val="000B7B63"/>
    <w:rsid w:val="000B7C1C"/>
    <w:rsid w:val="000B7CE6"/>
    <w:rsid w:val="000B7D6C"/>
    <w:rsid w:val="000B7DB1"/>
    <w:rsid w:val="000B7DF0"/>
    <w:rsid w:val="000B7EAE"/>
    <w:rsid w:val="000C0002"/>
    <w:rsid w:val="000C0018"/>
    <w:rsid w:val="000C003D"/>
    <w:rsid w:val="000C0056"/>
    <w:rsid w:val="000C00F5"/>
    <w:rsid w:val="000C020C"/>
    <w:rsid w:val="000C0246"/>
    <w:rsid w:val="000C03E6"/>
    <w:rsid w:val="000C03FA"/>
    <w:rsid w:val="000C0428"/>
    <w:rsid w:val="000C050F"/>
    <w:rsid w:val="000C05AD"/>
    <w:rsid w:val="000C062E"/>
    <w:rsid w:val="000C0713"/>
    <w:rsid w:val="000C0844"/>
    <w:rsid w:val="000C08A0"/>
    <w:rsid w:val="000C08C2"/>
    <w:rsid w:val="000C0AF9"/>
    <w:rsid w:val="000C0B1D"/>
    <w:rsid w:val="000C0CFB"/>
    <w:rsid w:val="000C0DAB"/>
    <w:rsid w:val="000C0E0A"/>
    <w:rsid w:val="000C0E97"/>
    <w:rsid w:val="000C0F48"/>
    <w:rsid w:val="000C0FC6"/>
    <w:rsid w:val="000C1098"/>
    <w:rsid w:val="000C10D8"/>
    <w:rsid w:val="000C10F1"/>
    <w:rsid w:val="000C12B6"/>
    <w:rsid w:val="000C1434"/>
    <w:rsid w:val="000C1654"/>
    <w:rsid w:val="000C1888"/>
    <w:rsid w:val="000C1898"/>
    <w:rsid w:val="000C193B"/>
    <w:rsid w:val="000C19C7"/>
    <w:rsid w:val="000C1A31"/>
    <w:rsid w:val="000C1A70"/>
    <w:rsid w:val="000C1A77"/>
    <w:rsid w:val="000C1B44"/>
    <w:rsid w:val="000C1B50"/>
    <w:rsid w:val="000C1B94"/>
    <w:rsid w:val="000C1BD2"/>
    <w:rsid w:val="000C1BE9"/>
    <w:rsid w:val="000C1CBB"/>
    <w:rsid w:val="000C1EDF"/>
    <w:rsid w:val="000C1F0F"/>
    <w:rsid w:val="000C202D"/>
    <w:rsid w:val="000C24B5"/>
    <w:rsid w:val="000C2576"/>
    <w:rsid w:val="000C25F4"/>
    <w:rsid w:val="000C25F7"/>
    <w:rsid w:val="000C270E"/>
    <w:rsid w:val="000C27A4"/>
    <w:rsid w:val="000C291F"/>
    <w:rsid w:val="000C298B"/>
    <w:rsid w:val="000C2A23"/>
    <w:rsid w:val="000C2A48"/>
    <w:rsid w:val="000C2BDE"/>
    <w:rsid w:val="000C2C2B"/>
    <w:rsid w:val="000C2C5C"/>
    <w:rsid w:val="000C2D83"/>
    <w:rsid w:val="000C2D97"/>
    <w:rsid w:val="000C2ECC"/>
    <w:rsid w:val="000C2F75"/>
    <w:rsid w:val="000C315D"/>
    <w:rsid w:val="000C31CC"/>
    <w:rsid w:val="000C324A"/>
    <w:rsid w:val="000C3253"/>
    <w:rsid w:val="000C329A"/>
    <w:rsid w:val="000C34C3"/>
    <w:rsid w:val="000C358C"/>
    <w:rsid w:val="000C35DC"/>
    <w:rsid w:val="000C35E9"/>
    <w:rsid w:val="000C370E"/>
    <w:rsid w:val="000C379A"/>
    <w:rsid w:val="000C37FE"/>
    <w:rsid w:val="000C383A"/>
    <w:rsid w:val="000C3B27"/>
    <w:rsid w:val="000C3B65"/>
    <w:rsid w:val="000C3BDE"/>
    <w:rsid w:val="000C3CF6"/>
    <w:rsid w:val="000C3D15"/>
    <w:rsid w:val="000C3DE0"/>
    <w:rsid w:val="000C3DEB"/>
    <w:rsid w:val="000C3DFD"/>
    <w:rsid w:val="000C3E86"/>
    <w:rsid w:val="000C3FA5"/>
    <w:rsid w:val="000C3FC5"/>
    <w:rsid w:val="000C412B"/>
    <w:rsid w:val="000C419F"/>
    <w:rsid w:val="000C4209"/>
    <w:rsid w:val="000C4213"/>
    <w:rsid w:val="000C4342"/>
    <w:rsid w:val="000C4374"/>
    <w:rsid w:val="000C43F3"/>
    <w:rsid w:val="000C458F"/>
    <w:rsid w:val="000C45FC"/>
    <w:rsid w:val="000C4613"/>
    <w:rsid w:val="000C4735"/>
    <w:rsid w:val="000C4851"/>
    <w:rsid w:val="000C48DB"/>
    <w:rsid w:val="000C4913"/>
    <w:rsid w:val="000C499C"/>
    <w:rsid w:val="000C4A4C"/>
    <w:rsid w:val="000C4B4F"/>
    <w:rsid w:val="000C4D1F"/>
    <w:rsid w:val="000C4DDF"/>
    <w:rsid w:val="000C4E1B"/>
    <w:rsid w:val="000C4E1C"/>
    <w:rsid w:val="000C4EAD"/>
    <w:rsid w:val="000C502C"/>
    <w:rsid w:val="000C5055"/>
    <w:rsid w:val="000C5065"/>
    <w:rsid w:val="000C5111"/>
    <w:rsid w:val="000C51AD"/>
    <w:rsid w:val="000C526A"/>
    <w:rsid w:val="000C52F3"/>
    <w:rsid w:val="000C542D"/>
    <w:rsid w:val="000C5454"/>
    <w:rsid w:val="000C5489"/>
    <w:rsid w:val="000C54C2"/>
    <w:rsid w:val="000C5500"/>
    <w:rsid w:val="000C5530"/>
    <w:rsid w:val="000C5604"/>
    <w:rsid w:val="000C5717"/>
    <w:rsid w:val="000C5768"/>
    <w:rsid w:val="000C57DB"/>
    <w:rsid w:val="000C580D"/>
    <w:rsid w:val="000C5853"/>
    <w:rsid w:val="000C58BC"/>
    <w:rsid w:val="000C5945"/>
    <w:rsid w:val="000C5951"/>
    <w:rsid w:val="000C5A14"/>
    <w:rsid w:val="000C5A75"/>
    <w:rsid w:val="000C5AF8"/>
    <w:rsid w:val="000C5B92"/>
    <w:rsid w:val="000C5C72"/>
    <w:rsid w:val="000C5CEC"/>
    <w:rsid w:val="000C5D03"/>
    <w:rsid w:val="000C5DCE"/>
    <w:rsid w:val="000C606A"/>
    <w:rsid w:val="000C609B"/>
    <w:rsid w:val="000C6213"/>
    <w:rsid w:val="000C62FA"/>
    <w:rsid w:val="000C6442"/>
    <w:rsid w:val="000C64C4"/>
    <w:rsid w:val="000C650B"/>
    <w:rsid w:val="000C657B"/>
    <w:rsid w:val="000C65F3"/>
    <w:rsid w:val="000C6641"/>
    <w:rsid w:val="000C668E"/>
    <w:rsid w:val="000C670F"/>
    <w:rsid w:val="000C6796"/>
    <w:rsid w:val="000C6902"/>
    <w:rsid w:val="000C692E"/>
    <w:rsid w:val="000C6948"/>
    <w:rsid w:val="000C69C8"/>
    <w:rsid w:val="000C6A00"/>
    <w:rsid w:val="000C6B23"/>
    <w:rsid w:val="000C6C13"/>
    <w:rsid w:val="000C6C6F"/>
    <w:rsid w:val="000C6CE9"/>
    <w:rsid w:val="000C6DE5"/>
    <w:rsid w:val="000C6EF9"/>
    <w:rsid w:val="000C6F90"/>
    <w:rsid w:val="000C7040"/>
    <w:rsid w:val="000C7048"/>
    <w:rsid w:val="000C70CE"/>
    <w:rsid w:val="000C721D"/>
    <w:rsid w:val="000C7265"/>
    <w:rsid w:val="000C738D"/>
    <w:rsid w:val="000C7455"/>
    <w:rsid w:val="000C7466"/>
    <w:rsid w:val="000C74C1"/>
    <w:rsid w:val="000C74CB"/>
    <w:rsid w:val="000C74F4"/>
    <w:rsid w:val="000C7503"/>
    <w:rsid w:val="000C7598"/>
    <w:rsid w:val="000C75D7"/>
    <w:rsid w:val="000C763F"/>
    <w:rsid w:val="000C76DC"/>
    <w:rsid w:val="000C772F"/>
    <w:rsid w:val="000C7786"/>
    <w:rsid w:val="000C782E"/>
    <w:rsid w:val="000C7863"/>
    <w:rsid w:val="000C7881"/>
    <w:rsid w:val="000C7910"/>
    <w:rsid w:val="000C791D"/>
    <w:rsid w:val="000C7AAD"/>
    <w:rsid w:val="000C7CB9"/>
    <w:rsid w:val="000C7D42"/>
    <w:rsid w:val="000D0172"/>
    <w:rsid w:val="000D0192"/>
    <w:rsid w:val="000D024D"/>
    <w:rsid w:val="000D02D8"/>
    <w:rsid w:val="000D038F"/>
    <w:rsid w:val="000D03DD"/>
    <w:rsid w:val="000D03E1"/>
    <w:rsid w:val="000D0443"/>
    <w:rsid w:val="000D04CA"/>
    <w:rsid w:val="000D0560"/>
    <w:rsid w:val="000D05C9"/>
    <w:rsid w:val="000D0633"/>
    <w:rsid w:val="000D06BF"/>
    <w:rsid w:val="000D0821"/>
    <w:rsid w:val="000D083A"/>
    <w:rsid w:val="000D087A"/>
    <w:rsid w:val="000D0895"/>
    <w:rsid w:val="000D0922"/>
    <w:rsid w:val="000D0A71"/>
    <w:rsid w:val="000D0B62"/>
    <w:rsid w:val="000D0C13"/>
    <w:rsid w:val="000D0C26"/>
    <w:rsid w:val="000D0C75"/>
    <w:rsid w:val="000D0CDE"/>
    <w:rsid w:val="000D0F95"/>
    <w:rsid w:val="000D0FDB"/>
    <w:rsid w:val="000D1050"/>
    <w:rsid w:val="000D10B5"/>
    <w:rsid w:val="000D1299"/>
    <w:rsid w:val="000D13CF"/>
    <w:rsid w:val="000D141D"/>
    <w:rsid w:val="000D1446"/>
    <w:rsid w:val="000D1537"/>
    <w:rsid w:val="000D1745"/>
    <w:rsid w:val="000D178A"/>
    <w:rsid w:val="000D1A1A"/>
    <w:rsid w:val="000D1A2C"/>
    <w:rsid w:val="000D1AFF"/>
    <w:rsid w:val="000D1B04"/>
    <w:rsid w:val="000D1B2E"/>
    <w:rsid w:val="000D1C35"/>
    <w:rsid w:val="000D1C5A"/>
    <w:rsid w:val="000D1D0E"/>
    <w:rsid w:val="000D1FBF"/>
    <w:rsid w:val="000D1FCA"/>
    <w:rsid w:val="000D2073"/>
    <w:rsid w:val="000D2092"/>
    <w:rsid w:val="000D20B3"/>
    <w:rsid w:val="000D20C3"/>
    <w:rsid w:val="000D2174"/>
    <w:rsid w:val="000D2188"/>
    <w:rsid w:val="000D2189"/>
    <w:rsid w:val="000D224C"/>
    <w:rsid w:val="000D2266"/>
    <w:rsid w:val="000D22CF"/>
    <w:rsid w:val="000D2358"/>
    <w:rsid w:val="000D238B"/>
    <w:rsid w:val="000D246E"/>
    <w:rsid w:val="000D24D9"/>
    <w:rsid w:val="000D25A6"/>
    <w:rsid w:val="000D2678"/>
    <w:rsid w:val="000D269C"/>
    <w:rsid w:val="000D2798"/>
    <w:rsid w:val="000D27C5"/>
    <w:rsid w:val="000D287C"/>
    <w:rsid w:val="000D292C"/>
    <w:rsid w:val="000D293F"/>
    <w:rsid w:val="000D294A"/>
    <w:rsid w:val="000D29DF"/>
    <w:rsid w:val="000D2A29"/>
    <w:rsid w:val="000D2A55"/>
    <w:rsid w:val="000D2AB8"/>
    <w:rsid w:val="000D2AE6"/>
    <w:rsid w:val="000D2BB7"/>
    <w:rsid w:val="000D2BC4"/>
    <w:rsid w:val="000D2C1E"/>
    <w:rsid w:val="000D2C56"/>
    <w:rsid w:val="000D2D5C"/>
    <w:rsid w:val="000D2DA7"/>
    <w:rsid w:val="000D2E20"/>
    <w:rsid w:val="000D2E40"/>
    <w:rsid w:val="000D2E5C"/>
    <w:rsid w:val="000D2EA3"/>
    <w:rsid w:val="000D2F7D"/>
    <w:rsid w:val="000D3009"/>
    <w:rsid w:val="000D30C4"/>
    <w:rsid w:val="000D311F"/>
    <w:rsid w:val="000D315C"/>
    <w:rsid w:val="000D32B9"/>
    <w:rsid w:val="000D3354"/>
    <w:rsid w:val="000D3436"/>
    <w:rsid w:val="000D344B"/>
    <w:rsid w:val="000D3561"/>
    <w:rsid w:val="000D3732"/>
    <w:rsid w:val="000D378F"/>
    <w:rsid w:val="000D37E5"/>
    <w:rsid w:val="000D37EF"/>
    <w:rsid w:val="000D38BA"/>
    <w:rsid w:val="000D3948"/>
    <w:rsid w:val="000D39C7"/>
    <w:rsid w:val="000D3A0B"/>
    <w:rsid w:val="000D3A42"/>
    <w:rsid w:val="000D3A92"/>
    <w:rsid w:val="000D3AA0"/>
    <w:rsid w:val="000D3B2C"/>
    <w:rsid w:val="000D3B5C"/>
    <w:rsid w:val="000D3E65"/>
    <w:rsid w:val="000D3E7B"/>
    <w:rsid w:val="000D3F28"/>
    <w:rsid w:val="000D4115"/>
    <w:rsid w:val="000D42AF"/>
    <w:rsid w:val="000D43C2"/>
    <w:rsid w:val="000D4688"/>
    <w:rsid w:val="000D46BB"/>
    <w:rsid w:val="000D46F4"/>
    <w:rsid w:val="000D481A"/>
    <w:rsid w:val="000D4941"/>
    <w:rsid w:val="000D4A04"/>
    <w:rsid w:val="000D4C76"/>
    <w:rsid w:val="000D4CC9"/>
    <w:rsid w:val="000D4D0A"/>
    <w:rsid w:val="000D4EF8"/>
    <w:rsid w:val="000D4F18"/>
    <w:rsid w:val="000D4F81"/>
    <w:rsid w:val="000D507C"/>
    <w:rsid w:val="000D50F3"/>
    <w:rsid w:val="000D5172"/>
    <w:rsid w:val="000D5177"/>
    <w:rsid w:val="000D51DD"/>
    <w:rsid w:val="000D528F"/>
    <w:rsid w:val="000D52FE"/>
    <w:rsid w:val="000D53BA"/>
    <w:rsid w:val="000D53BC"/>
    <w:rsid w:val="000D53EC"/>
    <w:rsid w:val="000D549E"/>
    <w:rsid w:val="000D5668"/>
    <w:rsid w:val="000D56A5"/>
    <w:rsid w:val="000D5753"/>
    <w:rsid w:val="000D575B"/>
    <w:rsid w:val="000D576D"/>
    <w:rsid w:val="000D579B"/>
    <w:rsid w:val="000D57A9"/>
    <w:rsid w:val="000D5ADF"/>
    <w:rsid w:val="000D5AF0"/>
    <w:rsid w:val="000D5BD4"/>
    <w:rsid w:val="000D5CA6"/>
    <w:rsid w:val="000D5CF2"/>
    <w:rsid w:val="000D5D0D"/>
    <w:rsid w:val="000D5D5D"/>
    <w:rsid w:val="000D5F40"/>
    <w:rsid w:val="000D6108"/>
    <w:rsid w:val="000D6174"/>
    <w:rsid w:val="000D61C0"/>
    <w:rsid w:val="000D61EF"/>
    <w:rsid w:val="000D6293"/>
    <w:rsid w:val="000D6351"/>
    <w:rsid w:val="000D6377"/>
    <w:rsid w:val="000D65B2"/>
    <w:rsid w:val="000D668A"/>
    <w:rsid w:val="000D6708"/>
    <w:rsid w:val="000D6849"/>
    <w:rsid w:val="000D686C"/>
    <w:rsid w:val="000D68B7"/>
    <w:rsid w:val="000D69A6"/>
    <w:rsid w:val="000D6A89"/>
    <w:rsid w:val="000D6C19"/>
    <w:rsid w:val="000D6D1D"/>
    <w:rsid w:val="000D6D23"/>
    <w:rsid w:val="000D6DB1"/>
    <w:rsid w:val="000D6E06"/>
    <w:rsid w:val="000D6E34"/>
    <w:rsid w:val="000D6E9D"/>
    <w:rsid w:val="000D6F9C"/>
    <w:rsid w:val="000D7024"/>
    <w:rsid w:val="000D70CB"/>
    <w:rsid w:val="000D716C"/>
    <w:rsid w:val="000D72F5"/>
    <w:rsid w:val="000D72FA"/>
    <w:rsid w:val="000D73F9"/>
    <w:rsid w:val="000D749C"/>
    <w:rsid w:val="000D759E"/>
    <w:rsid w:val="000D75C9"/>
    <w:rsid w:val="000D764B"/>
    <w:rsid w:val="000D76AB"/>
    <w:rsid w:val="000D779C"/>
    <w:rsid w:val="000D7845"/>
    <w:rsid w:val="000D7ACC"/>
    <w:rsid w:val="000D7CA3"/>
    <w:rsid w:val="000D7D0C"/>
    <w:rsid w:val="000D7F31"/>
    <w:rsid w:val="000D7FED"/>
    <w:rsid w:val="000E0157"/>
    <w:rsid w:val="000E0292"/>
    <w:rsid w:val="000E0417"/>
    <w:rsid w:val="000E043A"/>
    <w:rsid w:val="000E0442"/>
    <w:rsid w:val="000E0563"/>
    <w:rsid w:val="000E0590"/>
    <w:rsid w:val="000E05BA"/>
    <w:rsid w:val="000E05CF"/>
    <w:rsid w:val="000E0627"/>
    <w:rsid w:val="000E080D"/>
    <w:rsid w:val="000E093C"/>
    <w:rsid w:val="000E095A"/>
    <w:rsid w:val="000E0A8C"/>
    <w:rsid w:val="000E0AAD"/>
    <w:rsid w:val="000E0AC6"/>
    <w:rsid w:val="000E0AE1"/>
    <w:rsid w:val="000E0B5A"/>
    <w:rsid w:val="000E0B82"/>
    <w:rsid w:val="000E0B8E"/>
    <w:rsid w:val="000E0C31"/>
    <w:rsid w:val="000E0FE0"/>
    <w:rsid w:val="000E106E"/>
    <w:rsid w:val="000E10C4"/>
    <w:rsid w:val="000E10E6"/>
    <w:rsid w:val="000E113F"/>
    <w:rsid w:val="000E1181"/>
    <w:rsid w:val="000E1199"/>
    <w:rsid w:val="000E1229"/>
    <w:rsid w:val="000E1352"/>
    <w:rsid w:val="000E1497"/>
    <w:rsid w:val="000E14A3"/>
    <w:rsid w:val="000E161F"/>
    <w:rsid w:val="000E178C"/>
    <w:rsid w:val="000E17E8"/>
    <w:rsid w:val="000E17EE"/>
    <w:rsid w:val="000E181F"/>
    <w:rsid w:val="000E189B"/>
    <w:rsid w:val="000E18C3"/>
    <w:rsid w:val="000E1931"/>
    <w:rsid w:val="000E199A"/>
    <w:rsid w:val="000E1A4C"/>
    <w:rsid w:val="000E1A6B"/>
    <w:rsid w:val="000E1ACB"/>
    <w:rsid w:val="000E1B48"/>
    <w:rsid w:val="000E1BC4"/>
    <w:rsid w:val="000E1C22"/>
    <w:rsid w:val="000E1C85"/>
    <w:rsid w:val="000E1C9E"/>
    <w:rsid w:val="000E1E25"/>
    <w:rsid w:val="000E2150"/>
    <w:rsid w:val="000E21B8"/>
    <w:rsid w:val="000E21D6"/>
    <w:rsid w:val="000E21E5"/>
    <w:rsid w:val="000E228B"/>
    <w:rsid w:val="000E2489"/>
    <w:rsid w:val="000E24AD"/>
    <w:rsid w:val="000E25DE"/>
    <w:rsid w:val="000E2687"/>
    <w:rsid w:val="000E2696"/>
    <w:rsid w:val="000E26AE"/>
    <w:rsid w:val="000E27B8"/>
    <w:rsid w:val="000E288F"/>
    <w:rsid w:val="000E28A2"/>
    <w:rsid w:val="000E28C0"/>
    <w:rsid w:val="000E28E1"/>
    <w:rsid w:val="000E2A21"/>
    <w:rsid w:val="000E2B5F"/>
    <w:rsid w:val="000E2BCA"/>
    <w:rsid w:val="000E2BDD"/>
    <w:rsid w:val="000E2CC0"/>
    <w:rsid w:val="000E2CCA"/>
    <w:rsid w:val="000E2D31"/>
    <w:rsid w:val="000E2F1F"/>
    <w:rsid w:val="000E3026"/>
    <w:rsid w:val="000E30E8"/>
    <w:rsid w:val="000E3251"/>
    <w:rsid w:val="000E325E"/>
    <w:rsid w:val="000E32A9"/>
    <w:rsid w:val="000E336F"/>
    <w:rsid w:val="000E3402"/>
    <w:rsid w:val="000E341F"/>
    <w:rsid w:val="000E34C2"/>
    <w:rsid w:val="000E34F4"/>
    <w:rsid w:val="000E359A"/>
    <w:rsid w:val="000E35F2"/>
    <w:rsid w:val="000E3606"/>
    <w:rsid w:val="000E36AB"/>
    <w:rsid w:val="000E36EF"/>
    <w:rsid w:val="000E36F1"/>
    <w:rsid w:val="000E3733"/>
    <w:rsid w:val="000E37A0"/>
    <w:rsid w:val="000E37F7"/>
    <w:rsid w:val="000E3822"/>
    <w:rsid w:val="000E385A"/>
    <w:rsid w:val="000E38A7"/>
    <w:rsid w:val="000E3917"/>
    <w:rsid w:val="000E396B"/>
    <w:rsid w:val="000E3977"/>
    <w:rsid w:val="000E3AFE"/>
    <w:rsid w:val="000E3B3D"/>
    <w:rsid w:val="000E3B85"/>
    <w:rsid w:val="000E3BE1"/>
    <w:rsid w:val="000E3C29"/>
    <w:rsid w:val="000E3C3C"/>
    <w:rsid w:val="000E3C62"/>
    <w:rsid w:val="000E3CF4"/>
    <w:rsid w:val="000E3D3F"/>
    <w:rsid w:val="000E3DCB"/>
    <w:rsid w:val="000E3DDF"/>
    <w:rsid w:val="000E3F1D"/>
    <w:rsid w:val="000E3F3F"/>
    <w:rsid w:val="000E41F3"/>
    <w:rsid w:val="000E41F9"/>
    <w:rsid w:val="000E429B"/>
    <w:rsid w:val="000E4606"/>
    <w:rsid w:val="000E46E6"/>
    <w:rsid w:val="000E4758"/>
    <w:rsid w:val="000E49FA"/>
    <w:rsid w:val="000E4A9D"/>
    <w:rsid w:val="000E4B1D"/>
    <w:rsid w:val="000E4B41"/>
    <w:rsid w:val="000E4B89"/>
    <w:rsid w:val="000E4C13"/>
    <w:rsid w:val="000E4C9C"/>
    <w:rsid w:val="000E4D3A"/>
    <w:rsid w:val="000E4D5B"/>
    <w:rsid w:val="000E4DA9"/>
    <w:rsid w:val="000E4EA9"/>
    <w:rsid w:val="000E4ECF"/>
    <w:rsid w:val="000E4EEA"/>
    <w:rsid w:val="000E4FA8"/>
    <w:rsid w:val="000E51DA"/>
    <w:rsid w:val="000E51FB"/>
    <w:rsid w:val="000E53D0"/>
    <w:rsid w:val="000E543C"/>
    <w:rsid w:val="000E54AB"/>
    <w:rsid w:val="000E564A"/>
    <w:rsid w:val="000E56A5"/>
    <w:rsid w:val="000E5700"/>
    <w:rsid w:val="000E58B7"/>
    <w:rsid w:val="000E58BE"/>
    <w:rsid w:val="000E59AE"/>
    <w:rsid w:val="000E59EA"/>
    <w:rsid w:val="000E5A01"/>
    <w:rsid w:val="000E5A3D"/>
    <w:rsid w:val="000E5B72"/>
    <w:rsid w:val="000E5B9E"/>
    <w:rsid w:val="000E5BBC"/>
    <w:rsid w:val="000E5C03"/>
    <w:rsid w:val="000E5EAD"/>
    <w:rsid w:val="000E5FEB"/>
    <w:rsid w:val="000E600E"/>
    <w:rsid w:val="000E6022"/>
    <w:rsid w:val="000E6042"/>
    <w:rsid w:val="000E6071"/>
    <w:rsid w:val="000E60B9"/>
    <w:rsid w:val="000E6282"/>
    <w:rsid w:val="000E6321"/>
    <w:rsid w:val="000E6342"/>
    <w:rsid w:val="000E6374"/>
    <w:rsid w:val="000E6467"/>
    <w:rsid w:val="000E647E"/>
    <w:rsid w:val="000E6492"/>
    <w:rsid w:val="000E650F"/>
    <w:rsid w:val="000E6697"/>
    <w:rsid w:val="000E67A0"/>
    <w:rsid w:val="000E6A35"/>
    <w:rsid w:val="000E6A7A"/>
    <w:rsid w:val="000E6CE1"/>
    <w:rsid w:val="000E6D3B"/>
    <w:rsid w:val="000E6E2A"/>
    <w:rsid w:val="000E6E8C"/>
    <w:rsid w:val="000E6F74"/>
    <w:rsid w:val="000E700A"/>
    <w:rsid w:val="000E700D"/>
    <w:rsid w:val="000E704A"/>
    <w:rsid w:val="000E7081"/>
    <w:rsid w:val="000E7169"/>
    <w:rsid w:val="000E71F6"/>
    <w:rsid w:val="000E7226"/>
    <w:rsid w:val="000E72B6"/>
    <w:rsid w:val="000E72DF"/>
    <w:rsid w:val="000E72FB"/>
    <w:rsid w:val="000E73F1"/>
    <w:rsid w:val="000E75E7"/>
    <w:rsid w:val="000E7752"/>
    <w:rsid w:val="000E776E"/>
    <w:rsid w:val="000E786A"/>
    <w:rsid w:val="000E7878"/>
    <w:rsid w:val="000E78AB"/>
    <w:rsid w:val="000E790C"/>
    <w:rsid w:val="000E7B0B"/>
    <w:rsid w:val="000E7B28"/>
    <w:rsid w:val="000E7B84"/>
    <w:rsid w:val="000E7CAB"/>
    <w:rsid w:val="000E7D08"/>
    <w:rsid w:val="000E7D6F"/>
    <w:rsid w:val="000E7E5F"/>
    <w:rsid w:val="000E7EAF"/>
    <w:rsid w:val="000E7EF0"/>
    <w:rsid w:val="000F00F8"/>
    <w:rsid w:val="000F0211"/>
    <w:rsid w:val="000F042A"/>
    <w:rsid w:val="000F045E"/>
    <w:rsid w:val="000F04A3"/>
    <w:rsid w:val="000F065D"/>
    <w:rsid w:val="000F067C"/>
    <w:rsid w:val="000F07E5"/>
    <w:rsid w:val="000F080B"/>
    <w:rsid w:val="000F0873"/>
    <w:rsid w:val="000F098A"/>
    <w:rsid w:val="000F09CF"/>
    <w:rsid w:val="000F0C89"/>
    <w:rsid w:val="000F0CBD"/>
    <w:rsid w:val="000F0D73"/>
    <w:rsid w:val="000F0D8D"/>
    <w:rsid w:val="000F0DFF"/>
    <w:rsid w:val="000F0E68"/>
    <w:rsid w:val="000F1110"/>
    <w:rsid w:val="000F1139"/>
    <w:rsid w:val="000F1146"/>
    <w:rsid w:val="000F114D"/>
    <w:rsid w:val="000F121B"/>
    <w:rsid w:val="000F128A"/>
    <w:rsid w:val="000F1355"/>
    <w:rsid w:val="000F13A0"/>
    <w:rsid w:val="000F142E"/>
    <w:rsid w:val="000F1437"/>
    <w:rsid w:val="000F152D"/>
    <w:rsid w:val="000F16A5"/>
    <w:rsid w:val="000F17C8"/>
    <w:rsid w:val="000F18B9"/>
    <w:rsid w:val="000F1900"/>
    <w:rsid w:val="000F1902"/>
    <w:rsid w:val="000F1917"/>
    <w:rsid w:val="000F1C96"/>
    <w:rsid w:val="000F1D4D"/>
    <w:rsid w:val="000F1D6A"/>
    <w:rsid w:val="000F1DA9"/>
    <w:rsid w:val="000F1E26"/>
    <w:rsid w:val="000F1EE6"/>
    <w:rsid w:val="000F1FCA"/>
    <w:rsid w:val="000F2012"/>
    <w:rsid w:val="000F23B6"/>
    <w:rsid w:val="000F24A0"/>
    <w:rsid w:val="000F24A5"/>
    <w:rsid w:val="000F25E1"/>
    <w:rsid w:val="000F2649"/>
    <w:rsid w:val="000F2668"/>
    <w:rsid w:val="000F278B"/>
    <w:rsid w:val="000F2817"/>
    <w:rsid w:val="000F28A5"/>
    <w:rsid w:val="000F28DD"/>
    <w:rsid w:val="000F2915"/>
    <w:rsid w:val="000F2927"/>
    <w:rsid w:val="000F29BF"/>
    <w:rsid w:val="000F29D7"/>
    <w:rsid w:val="000F2BC1"/>
    <w:rsid w:val="000F2E1D"/>
    <w:rsid w:val="000F2E2B"/>
    <w:rsid w:val="000F2F4B"/>
    <w:rsid w:val="000F2FE9"/>
    <w:rsid w:val="000F303E"/>
    <w:rsid w:val="000F306A"/>
    <w:rsid w:val="000F30DC"/>
    <w:rsid w:val="000F3359"/>
    <w:rsid w:val="000F3367"/>
    <w:rsid w:val="000F3369"/>
    <w:rsid w:val="000F3475"/>
    <w:rsid w:val="000F34EC"/>
    <w:rsid w:val="000F354A"/>
    <w:rsid w:val="000F36BD"/>
    <w:rsid w:val="000F378A"/>
    <w:rsid w:val="000F37B4"/>
    <w:rsid w:val="000F38FE"/>
    <w:rsid w:val="000F3921"/>
    <w:rsid w:val="000F3A70"/>
    <w:rsid w:val="000F3C14"/>
    <w:rsid w:val="000F3C8B"/>
    <w:rsid w:val="000F3D22"/>
    <w:rsid w:val="000F3D51"/>
    <w:rsid w:val="000F3D61"/>
    <w:rsid w:val="000F3E5F"/>
    <w:rsid w:val="000F408B"/>
    <w:rsid w:val="000F4095"/>
    <w:rsid w:val="000F410B"/>
    <w:rsid w:val="000F42A3"/>
    <w:rsid w:val="000F42B0"/>
    <w:rsid w:val="000F43A7"/>
    <w:rsid w:val="000F4411"/>
    <w:rsid w:val="000F4585"/>
    <w:rsid w:val="000F4589"/>
    <w:rsid w:val="000F459B"/>
    <w:rsid w:val="000F46EB"/>
    <w:rsid w:val="000F4A6C"/>
    <w:rsid w:val="000F4A93"/>
    <w:rsid w:val="000F4BBF"/>
    <w:rsid w:val="000F4BD2"/>
    <w:rsid w:val="000F4BFE"/>
    <w:rsid w:val="000F4C9A"/>
    <w:rsid w:val="000F4D5C"/>
    <w:rsid w:val="000F4D95"/>
    <w:rsid w:val="000F4DDB"/>
    <w:rsid w:val="000F4DDC"/>
    <w:rsid w:val="000F4EE5"/>
    <w:rsid w:val="000F5004"/>
    <w:rsid w:val="000F5079"/>
    <w:rsid w:val="000F5274"/>
    <w:rsid w:val="000F5354"/>
    <w:rsid w:val="000F5398"/>
    <w:rsid w:val="000F53B8"/>
    <w:rsid w:val="000F53EC"/>
    <w:rsid w:val="000F5490"/>
    <w:rsid w:val="000F54B6"/>
    <w:rsid w:val="000F55EF"/>
    <w:rsid w:val="000F5602"/>
    <w:rsid w:val="000F5634"/>
    <w:rsid w:val="000F578A"/>
    <w:rsid w:val="000F57C3"/>
    <w:rsid w:val="000F57F6"/>
    <w:rsid w:val="000F581F"/>
    <w:rsid w:val="000F5823"/>
    <w:rsid w:val="000F58EA"/>
    <w:rsid w:val="000F5A47"/>
    <w:rsid w:val="000F5BEF"/>
    <w:rsid w:val="000F5C00"/>
    <w:rsid w:val="000F5CC4"/>
    <w:rsid w:val="000F5EB5"/>
    <w:rsid w:val="000F5EF7"/>
    <w:rsid w:val="000F5F94"/>
    <w:rsid w:val="000F6014"/>
    <w:rsid w:val="000F612E"/>
    <w:rsid w:val="000F6192"/>
    <w:rsid w:val="000F61C5"/>
    <w:rsid w:val="000F61E0"/>
    <w:rsid w:val="000F62A5"/>
    <w:rsid w:val="000F62E7"/>
    <w:rsid w:val="000F6431"/>
    <w:rsid w:val="000F64EF"/>
    <w:rsid w:val="000F65EC"/>
    <w:rsid w:val="000F661F"/>
    <w:rsid w:val="000F67B6"/>
    <w:rsid w:val="000F67BD"/>
    <w:rsid w:val="000F67EE"/>
    <w:rsid w:val="000F67FA"/>
    <w:rsid w:val="000F6857"/>
    <w:rsid w:val="000F68D5"/>
    <w:rsid w:val="000F68E8"/>
    <w:rsid w:val="000F6A87"/>
    <w:rsid w:val="000F6AD3"/>
    <w:rsid w:val="000F6B9F"/>
    <w:rsid w:val="000F6BFB"/>
    <w:rsid w:val="000F6C6D"/>
    <w:rsid w:val="000F6D6C"/>
    <w:rsid w:val="000F6EA3"/>
    <w:rsid w:val="000F6F6E"/>
    <w:rsid w:val="000F6F96"/>
    <w:rsid w:val="000F709F"/>
    <w:rsid w:val="000F70AA"/>
    <w:rsid w:val="000F7251"/>
    <w:rsid w:val="000F7274"/>
    <w:rsid w:val="000F738F"/>
    <w:rsid w:val="000F7444"/>
    <w:rsid w:val="000F74CD"/>
    <w:rsid w:val="000F74D3"/>
    <w:rsid w:val="000F74D4"/>
    <w:rsid w:val="000F74EC"/>
    <w:rsid w:val="000F7683"/>
    <w:rsid w:val="000F76AF"/>
    <w:rsid w:val="000F77F7"/>
    <w:rsid w:val="000F7880"/>
    <w:rsid w:val="000F793B"/>
    <w:rsid w:val="000F7A28"/>
    <w:rsid w:val="000F7AE2"/>
    <w:rsid w:val="000F7AE7"/>
    <w:rsid w:val="000F7B70"/>
    <w:rsid w:val="000F7C7B"/>
    <w:rsid w:val="000F7DDF"/>
    <w:rsid w:val="000F7E72"/>
    <w:rsid w:val="000F7E7A"/>
    <w:rsid w:val="000F7EB6"/>
    <w:rsid w:val="000F7ED2"/>
    <w:rsid w:val="000F7F08"/>
    <w:rsid w:val="0010000A"/>
    <w:rsid w:val="00100061"/>
    <w:rsid w:val="00100063"/>
    <w:rsid w:val="00100067"/>
    <w:rsid w:val="0010022D"/>
    <w:rsid w:val="00100490"/>
    <w:rsid w:val="00100514"/>
    <w:rsid w:val="0010051A"/>
    <w:rsid w:val="00100539"/>
    <w:rsid w:val="0010053D"/>
    <w:rsid w:val="0010054C"/>
    <w:rsid w:val="001005C4"/>
    <w:rsid w:val="001005E1"/>
    <w:rsid w:val="00100603"/>
    <w:rsid w:val="0010077D"/>
    <w:rsid w:val="001009AF"/>
    <w:rsid w:val="001009D9"/>
    <w:rsid w:val="00100AB4"/>
    <w:rsid w:val="00100B64"/>
    <w:rsid w:val="00100BB9"/>
    <w:rsid w:val="00100C07"/>
    <w:rsid w:val="00100CEB"/>
    <w:rsid w:val="00100DC0"/>
    <w:rsid w:val="00100E60"/>
    <w:rsid w:val="00100F0A"/>
    <w:rsid w:val="00100F4A"/>
    <w:rsid w:val="00100FF1"/>
    <w:rsid w:val="001010B8"/>
    <w:rsid w:val="001010B9"/>
    <w:rsid w:val="00101137"/>
    <w:rsid w:val="0010122D"/>
    <w:rsid w:val="0010122E"/>
    <w:rsid w:val="001014FA"/>
    <w:rsid w:val="00101675"/>
    <w:rsid w:val="0010168E"/>
    <w:rsid w:val="001016B9"/>
    <w:rsid w:val="00101746"/>
    <w:rsid w:val="00101927"/>
    <w:rsid w:val="001019CA"/>
    <w:rsid w:val="00101A9B"/>
    <w:rsid w:val="00101AAB"/>
    <w:rsid w:val="00101B3F"/>
    <w:rsid w:val="00101BAA"/>
    <w:rsid w:val="00101BE8"/>
    <w:rsid w:val="00101D37"/>
    <w:rsid w:val="00101E49"/>
    <w:rsid w:val="00101E99"/>
    <w:rsid w:val="00101F59"/>
    <w:rsid w:val="00101F72"/>
    <w:rsid w:val="001020F1"/>
    <w:rsid w:val="00102290"/>
    <w:rsid w:val="001022A7"/>
    <w:rsid w:val="001022FB"/>
    <w:rsid w:val="00102700"/>
    <w:rsid w:val="0010278D"/>
    <w:rsid w:val="0010285D"/>
    <w:rsid w:val="00102862"/>
    <w:rsid w:val="00102950"/>
    <w:rsid w:val="0010298F"/>
    <w:rsid w:val="001029A3"/>
    <w:rsid w:val="001029E8"/>
    <w:rsid w:val="00102A77"/>
    <w:rsid w:val="00102AC8"/>
    <w:rsid w:val="00102BFE"/>
    <w:rsid w:val="00102C15"/>
    <w:rsid w:val="00102C16"/>
    <w:rsid w:val="00102D96"/>
    <w:rsid w:val="00102E94"/>
    <w:rsid w:val="00102EE5"/>
    <w:rsid w:val="00102FED"/>
    <w:rsid w:val="00103093"/>
    <w:rsid w:val="001030C4"/>
    <w:rsid w:val="00103379"/>
    <w:rsid w:val="001033FE"/>
    <w:rsid w:val="00103462"/>
    <w:rsid w:val="00103468"/>
    <w:rsid w:val="0010357D"/>
    <w:rsid w:val="00103731"/>
    <w:rsid w:val="00103852"/>
    <w:rsid w:val="00103957"/>
    <w:rsid w:val="001039B9"/>
    <w:rsid w:val="001039C0"/>
    <w:rsid w:val="00103B2E"/>
    <w:rsid w:val="00103B3D"/>
    <w:rsid w:val="00103B91"/>
    <w:rsid w:val="00103B93"/>
    <w:rsid w:val="00103BCB"/>
    <w:rsid w:val="00103BFA"/>
    <w:rsid w:val="00103C02"/>
    <w:rsid w:val="00103C29"/>
    <w:rsid w:val="00103CE2"/>
    <w:rsid w:val="00103D05"/>
    <w:rsid w:val="00103D0F"/>
    <w:rsid w:val="00103D30"/>
    <w:rsid w:val="00103D31"/>
    <w:rsid w:val="00103E29"/>
    <w:rsid w:val="00103E63"/>
    <w:rsid w:val="00103F7E"/>
    <w:rsid w:val="00103FAE"/>
    <w:rsid w:val="00103FC9"/>
    <w:rsid w:val="00103FD9"/>
    <w:rsid w:val="001040CF"/>
    <w:rsid w:val="0010418E"/>
    <w:rsid w:val="001041B7"/>
    <w:rsid w:val="001041D2"/>
    <w:rsid w:val="00104246"/>
    <w:rsid w:val="0010429D"/>
    <w:rsid w:val="00104311"/>
    <w:rsid w:val="0010434F"/>
    <w:rsid w:val="001043F0"/>
    <w:rsid w:val="00104626"/>
    <w:rsid w:val="00104644"/>
    <w:rsid w:val="0010467D"/>
    <w:rsid w:val="001046A1"/>
    <w:rsid w:val="001047BA"/>
    <w:rsid w:val="00104926"/>
    <w:rsid w:val="00104942"/>
    <w:rsid w:val="0010495C"/>
    <w:rsid w:val="00104B48"/>
    <w:rsid w:val="00104B85"/>
    <w:rsid w:val="00104B9D"/>
    <w:rsid w:val="00104C41"/>
    <w:rsid w:val="00104CDF"/>
    <w:rsid w:val="00104D4C"/>
    <w:rsid w:val="00104E30"/>
    <w:rsid w:val="00104E92"/>
    <w:rsid w:val="00104FB1"/>
    <w:rsid w:val="001052F2"/>
    <w:rsid w:val="00105592"/>
    <w:rsid w:val="00105644"/>
    <w:rsid w:val="001057ED"/>
    <w:rsid w:val="00105832"/>
    <w:rsid w:val="00105843"/>
    <w:rsid w:val="0010585F"/>
    <w:rsid w:val="001059AA"/>
    <w:rsid w:val="00105AD7"/>
    <w:rsid w:val="00105B03"/>
    <w:rsid w:val="00105BED"/>
    <w:rsid w:val="00105C68"/>
    <w:rsid w:val="00105E24"/>
    <w:rsid w:val="00105E54"/>
    <w:rsid w:val="00105E95"/>
    <w:rsid w:val="00105FA6"/>
    <w:rsid w:val="00105FD9"/>
    <w:rsid w:val="00106068"/>
    <w:rsid w:val="00106093"/>
    <w:rsid w:val="001060A2"/>
    <w:rsid w:val="0010626F"/>
    <w:rsid w:val="0010633D"/>
    <w:rsid w:val="00106484"/>
    <w:rsid w:val="001065F4"/>
    <w:rsid w:val="001065F5"/>
    <w:rsid w:val="001065F6"/>
    <w:rsid w:val="0010661F"/>
    <w:rsid w:val="0010676E"/>
    <w:rsid w:val="00106827"/>
    <w:rsid w:val="00106853"/>
    <w:rsid w:val="00106890"/>
    <w:rsid w:val="0010693B"/>
    <w:rsid w:val="00106B5F"/>
    <w:rsid w:val="00106C15"/>
    <w:rsid w:val="00106C1A"/>
    <w:rsid w:val="00106C7E"/>
    <w:rsid w:val="00106C92"/>
    <w:rsid w:val="00106FA3"/>
    <w:rsid w:val="00107071"/>
    <w:rsid w:val="001070AA"/>
    <w:rsid w:val="0010731E"/>
    <w:rsid w:val="0010738F"/>
    <w:rsid w:val="0010739E"/>
    <w:rsid w:val="001073FA"/>
    <w:rsid w:val="001074A9"/>
    <w:rsid w:val="001075B4"/>
    <w:rsid w:val="001075C8"/>
    <w:rsid w:val="00107619"/>
    <w:rsid w:val="0010767E"/>
    <w:rsid w:val="0010767F"/>
    <w:rsid w:val="001076A5"/>
    <w:rsid w:val="0010770D"/>
    <w:rsid w:val="00107744"/>
    <w:rsid w:val="00107995"/>
    <w:rsid w:val="00107AC6"/>
    <w:rsid w:val="00107AF1"/>
    <w:rsid w:val="00107BDE"/>
    <w:rsid w:val="00107CD4"/>
    <w:rsid w:val="00107DA7"/>
    <w:rsid w:val="00107DFB"/>
    <w:rsid w:val="00107EFF"/>
    <w:rsid w:val="0011000B"/>
    <w:rsid w:val="00110017"/>
    <w:rsid w:val="001100DC"/>
    <w:rsid w:val="001102C5"/>
    <w:rsid w:val="001102D7"/>
    <w:rsid w:val="001103E3"/>
    <w:rsid w:val="00110404"/>
    <w:rsid w:val="0011050F"/>
    <w:rsid w:val="0011059D"/>
    <w:rsid w:val="00110614"/>
    <w:rsid w:val="00110635"/>
    <w:rsid w:val="001107F3"/>
    <w:rsid w:val="00110861"/>
    <w:rsid w:val="00110925"/>
    <w:rsid w:val="001109AD"/>
    <w:rsid w:val="001109C4"/>
    <w:rsid w:val="00110A2C"/>
    <w:rsid w:val="00110A9F"/>
    <w:rsid w:val="00110AAE"/>
    <w:rsid w:val="00110CC1"/>
    <w:rsid w:val="00110D3A"/>
    <w:rsid w:val="00110EF1"/>
    <w:rsid w:val="00110F7D"/>
    <w:rsid w:val="00110F8C"/>
    <w:rsid w:val="00110FB0"/>
    <w:rsid w:val="00111053"/>
    <w:rsid w:val="0011135C"/>
    <w:rsid w:val="001114DE"/>
    <w:rsid w:val="00111503"/>
    <w:rsid w:val="00111526"/>
    <w:rsid w:val="00111557"/>
    <w:rsid w:val="001116BA"/>
    <w:rsid w:val="001116FF"/>
    <w:rsid w:val="00111835"/>
    <w:rsid w:val="0011183B"/>
    <w:rsid w:val="00111840"/>
    <w:rsid w:val="001119C1"/>
    <w:rsid w:val="00111A2B"/>
    <w:rsid w:val="00111ABA"/>
    <w:rsid w:val="00111ACF"/>
    <w:rsid w:val="00111B43"/>
    <w:rsid w:val="00111BFA"/>
    <w:rsid w:val="00111C7F"/>
    <w:rsid w:val="00111D4C"/>
    <w:rsid w:val="00111E3A"/>
    <w:rsid w:val="00111E46"/>
    <w:rsid w:val="00111F36"/>
    <w:rsid w:val="001120A2"/>
    <w:rsid w:val="0011219A"/>
    <w:rsid w:val="00112233"/>
    <w:rsid w:val="0011238C"/>
    <w:rsid w:val="00112495"/>
    <w:rsid w:val="001125A6"/>
    <w:rsid w:val="00112633"/>
    <w:rsid w:val="0011279D"/>
    <w:rsid w:val="00112831"/>
    <w:rsid w:val="0011288F"/>
    <w:rsid w:val="00112904"/>
    <w:rsid w:val="0011290E"/>
    <w:rsid w:val="0011297D"/>
    <w:rsid w:val="001129A1"/>
    <w:rsid w:val="00112B44"/>
    <w:rsid w:val="00112CE8"/>
    <w:rsid w:val="00112D90"/>
    <w:rsid w:val="00112E78"/>
    <w:rsid w:val="00112F20"/>
    <w:rsid w:val="00112F26"/>
    <w:rsid w:val="00112FB2"/>
    <w:rsid w:val="00113127"/>
    <w:rsid w:val="001131EB"/>
    <w:rsid w:val="00113307"/>
    <w:rsid w:val="001133AF"/>
    <w:rsid w:val="00113439"/>
    <w:rsid w:val="001134C1"/>
    <w:rsid w:val="00113537"/>
    <w:rsid w:val="00113677"/>
    <w:rsid w:val="0011376C"/>
    <w:rsid w:val="00113814"/>
    <w:rsid w:val="001138B4"/>
    <w:rsid w:val="001138D7"/>
    <w:rsid w:val="0011395D"/>
    <w:rsid w:val="00113A36"/>
    <w:rsid w:val="00113A67"/>
    <w:rsid w:val="00113A71"/>
    <w:rsid w:val="00113A7E"/>
    <w:rsid w:val="00113B28"/>
    <w:rsid w:val="00113B55"/>
    <w:rsid w:val="00113BAA"/>
    <w:rsid w:val="00113C7E"/>
    <w:rsid w:val="00113D05"/>
    <w:rsid w:val="00113D43"/>
    <w:rsid w:val="00113E00"/>
    <w:rsid w:val="00113E2D"/>
    <w:rsid w:val="00113EA6"/>
    <w:rsid w:val="00113F44"/>
    <w:rsid w:val="0011422E"/>
    <w:rsid w:val="0011429E"/>
    <w:rsid w:val="0011431C"/>
    <w:rsid w:val="00114383"/>
    <w:rsid w:val="001144DE"/>
    <w:rsid w:val="001144EC"/>
    <w:rsid w:val="0011464B"/>
    <w:rsid w:val="00114674"/>
    <w:rsid w:val="00114695"/>
    <w:rsid w:val="00114700"/>
    <w:rsid w:val="00114769"/>
    <w:rsid w:val="0011483F"/>
    <w:rsid w:val="00114840"/>
    <w:rsid w:val="00114ADC"/>
    <w:rsid w:val="00114AEB"/>
    <w:rsid w:val="00114BAE"/>
    <w:rsid w:val="00114BE5"/>
    <w:rsid w:val="00114E4E"/>
    <w:rsid w:val="00114E54"/>
    <w:rsid w:val="00114F1C"/>
    <w:rsid w:val="00114F5A"/>
    <w:rsid w:val="00114F6E"/>
    <w:rsid w:val="0011506B"/>
    <w:rsid w:val="0011508B"/>
    <w:rsid w:val="00115133"/>
    <w:rsid w:val="001151BB"/>
    <w:rsid w:val="0011537F"/>
    <w:rsid w:val="00115456"/>
    <w:rsid w:val="0011546A"/>
    <w:rsid w:val="001155BA"/>
    <w:rsid w:val="001155FE"/>
    <w:rsid w:val="0011561A"/>
    <w:rsid w:val="0011587B"/>
    <w:rsid w:val="0011589A"/>
    <w:rsid w:val="00115971"/>
    <w:rsid w:val="001159AB"/>
    <w:rsid w:val="001159CE"/>
    <w:rsid w:val="00115AD1"/>
    <w:rsid w:val="00115BEE"/>
    <w:rsid w:val="00115C5A"/>
    <w:rsid w:val="00115C85"/>
    <w:rsid w:val="00115D9D"/>
    <w:rsid w:val="00115FB2"/>
    <w:rsid w:val="001160B4"/>
    <w:rsid w:val="001162A5"/>
    <w:rsid w:val="00116323"/>
    <w:rsid w:val="0011636E"/>
    <w:rsid w:val="0011636F"/>
    <w:rsid w:val="0011655D"/>
    <w:rsid w:val="001165AC"/>
    <w:rsid w:val="00116603"/>
    <w:rsid w:val="00116623"/>
    <w:rsid w:val="001166D0"/>
    <w:rsid w:val="00116736"/>
    <w:rsid w:val="00116959"/>
    <w:rsid w:val="00116996"/>
    <w:rsid w:val="001169D6"/>
    <w:rsid w:val="00116A08"/>
    <w:rsid w:val="00116A6D"/>
    <w:rsid w:val="00116A76"/>
    <w:rsid w:val="00116AA2"/>
    <w:rsid w:val="00116AD9"/>
    <w:rsid w:val="00116B77"/>
    <w:rsid w:val="00116B92"/>
    <w:rsid w:val="00116D9D"/>
    <w:rsid w:val="00116DDF"/>
    <w:rsid w:val="00116E0B"/>
    <w:rsid w:val="00116E32"/>
    <w:rsid w:val="00116EE0"/>
    <w:rsid w:val="00116F1F"/>
    <w:rsid w:val="0011706C"/>
    <w:rsid w:val="001170AB"/>
    <w:rsid w:val="00117154"/>
    <w:rsid w:val="001171AA"/>
    <w:rsid w:val="001171C3"/>
    <w:rsid w:val="001171D6"/>
    <w:rsid w:val="001172A5"/>
    <w:rsid w:val="001172B4"/>
    <w:rsid w:val="00117377"/>
    <w:rsid w:val="001174EE"/>
    <w:rsid w:val="00117517"/>
    <w:rsid w:val="0011769D"/>
    <w:rsid w:val="001177DD"/>
    <w:rsid w:val="0011780D"/>
    <w:rsid w:val="00117D71"/>
    <w:rsid w:val="00117E60"/>
    <w:rsid w:val="00117E77"/>
    <w:rsid w:val="00117EE2"/>
    <w:rsid w:val="00117FEF"/>
    <w:rsid w:val="001200BF"/>
    <w:rsid w:val="00120217"/>
    <w:rsid w:val="00120503"/>
    <w:rsid w:val="001205C5"/>
    <w:rsid w:val="00120607"/>
    <w:rsid w:val="0012077E"/>
    <w:rsid w:val="001207BA"/>
    <w:rsid w:val="001208A9"/>
    <w:rsid w:val="001209A2"/>
    <w:rsid w:val="001209B3"/>
    <w:rsid w:val="001209EC"/>
    <w:rsid w:val="00120BB4"/>
    <w:rsid w:val="00120C32"/>
    <w:rsid w:val="00120C62"/>
    <w:rsid w:val="00120D0E"/>
    <w:rsid w:val="00120DDA"/>
    <w:rsid w:val="00120F07"/>
    <w:rsid w:val="00120F9A"/>
    <w:rsid w:val="0012105C"/>
    <w:rsid w:val="00121075"/>
    <w:rsid w:val="0012110B"/>
    <w:rsid w:val="001211C5"/>
    <w:rsid w:val="00121227"/>
    <w:rsid w:val="00121284"/>
    <w:rsid w:val="001213AF"/>
    <w:rsid w:val="001213C5"/>
    <w:rsid w:val="00121454"/>
    <w:rsid w:val="001214A5"/>
    <w:rsid w:val="00121547"/>
    <w:rsid w:val="001215D4"/>
    <w:rsid w:val="001216EB"/>
    <w:rsid w:val="00121711"/>
    <w:rsid w:val="001217DC"/>
    <w:rsid w:val="001218A9"/>
    <w:rsid w:val="00121ACA"/>
    <w:rsid w:val="00121AD6"/>
    <w:rsid w:val="00121C72"/>
    <w:rsid w:val="00121C89"/>
    <w:rsid w:val="00121CAD"/>
    <w:rsid w:val="00121EEB"/>
    <w:rsid w:val="00121FB8"/>
    <w:rsid w:val="0012206A"/>
    <w:rsid w:val="00122083"/>
    <w:rsid w:val="0012215A"/>
    <w:rsid w:val="00122165"/>
    <w:rsid w:val="001221C8"/>
    <w:rsid w:val="00122365"/>
    <w:rsid w:val="001223A0"/>
    <w:rsid w:val="00122419"/>
    <w:rsid w:val="0012244E"/>
    <w:rsid w:val="001224B0"/>
    <w:rsid w:val="001224D9"/>
    <w:rsid w:val="00122579"/>
    <w:rsid w:val="0012258B"/>
    <w:rsid w:val="0012258F"/>
    <w:rsid w:val="001226A7"/>
    <w:rsid w:val="001226D7"/>
    <w:rsid w:val="00122772"/>
    <w:rsid w:val="001227EC"/>
    <w:rsid w:val="001228D4"/>
    <w:rsid w:val="00122B84"/>
    <w:rsid w:val="00122BC5"/>
    <w:rsid w:val="00122D5C"/>
    <w:rsid w:val="00122DD5"/>
    <w:rsid w:val="00122E16"/>
    <w:rsid w:val="00122E90"/>
    <w:rsid w:val="00122F51"/>
    <w:rsid w:val="00122FE6"/>
    <w:rsid w:val="0012309D"/>
    <w:rsid w:val="001230E2"/>
    <w:rsid w:val="00123143"/>
    <w:rsid w:val="00123227"/>
    <w:rsid w:val="00123320"/>
    <w:rsid w:val="00123430"/>
    <w:rsid w:val="00123486"/>
    <w:rsid w:val="001234E0"/>
    <w:rsid w:val="001234FD"/>
    <w:rsid w:val="0012364D"/>
    <w:rsid w:val="0012366A"/>
    <w:rsid w:val="00123741"/>
    <w:rsid w:val="00123773"/>
    <w:rsid w:val="001237B5"/>
    <w:rsid w:val="001238E6"/>
    <w:rsid w:val="001238EF"/>
    <w:rsid w:val="00123918"/>
    <w:rsid w:val="00123939"/>
    <w:rsid w:val="001239BA"/>
    <w:rsid w:val="00123A04"/>
    <w:rsid w:val="00123A1D"/>
    <w:rsid w:val="00123AE4"/>
    <w:rsid w:val="00123C11"/>
    <w:rsid w:val="00123C14"/>
    <w:rsid w:val="00123D26"/>
    <w:rsid w:val="00123DCF"/>
    <w:rsid w:val="00123DDF"/>
    <w:rsid w:val="00123F72"/>
    <w:rsid w:val="00123F93"/>
    <w:rsid w:val="001240BF"/>
    <w:rsid w:val="00124101"/>
    <w:rsid w:val="00124155"/>
    <w:rsid w:val="00124191"/>
    <w:rsid w:val="001241BB"/>
    <w:rsid w:val="00124200"/>
    <w:rsid w:val="00124264"/>
    <w:rsid w:val="001242F5"/>
    <w:rsid w:val="0012436D"/>
    <w:rsid w:val="00124413"/>
    <w:rsid w:val="00124486"/>
    <w:rsid w:val="00124496"/>
    <w:rsid w:val="0012450D"/>
    <w:rsid w:val="001245C9"/>
    <w:rsid w:val="0012461E"/>
    <w:rsid w:val="001246BE"/>
    <w:rsid w:val="001246F4"/>
    <w:rsid w:val="0012477D"/>
    <w:rsid w:val="001247BF"/>
    <w:rsid w:val="001247C1"/>
    <w:rsid w:val="001247FF"/>
    <w:rsid w:val="0012481B"/>
    <w:rsid w:val="00124B54"/>
    <w:rsid w:val="00124C76"/>
    <w:rsid w:val="00124D9E"/>
    <w:rsid w:val="00124D9F"/>
    <w:rsid w:val="00124DD0"/>
    <w:rsid w:val="00124ECA"/>
    <w:rsid w:val="00124FD0"/>
    <w:rsid w:val="00124FE5"/>
    <w:rsid w:val="00125038"/>
    <w:rsid w:val="0012505F"/>
    <w:rsid w:val="00125098"/>
    <w:rsid w:val="00125121"/>
    <w:rsid w:val="0012512E"/>
    <w:rsid w:val="0012515E"/>
    <w:rsid w:val="001252D6"/>
    <w:rsid w:val="00125458"/>
    <w:rsid w:val="001254D3"/>
    <w:rsid w:val="00125531"/>
    <w:rsid w:val="001255BE"/>
    <w:rsid w:val="0012562A"/>
    <w:rsid w:val="00125645"/>
    <w:rsid w:val="00125709"/>
    <w:rsid w:val="0012575F"/>
    <w:rsid w:val="0012579B"/>
    <w:rsid w:val="00125904"/>
    <w:rsid w:val="00125AA2"/>
    <w:rsid w:val="00125AD2"/>
    <w:rsid w:val="00125B7F"/>
    <w:rsid w:val="00125C83"/>
    <w:rsid w:val="00125CBE"/>
    <w:rsid w:val="00125D45"/>
    <w:rsid w:val="00125D98"/>
    <w:rsid w:val="00125E87"/>
    <w:rsid w:val="00125F44"/>
    <w:rsid w:val="00126010"/>
    <w:rsid w:val="001260C4"/>
    <w:rsid w:val="001260C9"/>
    <w:rsid w:val="001261BB"/>
    <w:rsid w:val="00126209"/>
    <w:rsid w:val="0012621A"/>
    <w:rsid w:val="00126344"/>
    <w:rsid w:val="001265C1"/>
    <w:rsid w:val="0012666E"/>
    <w:rsid w:val="001266C2"/>
    <w:rsid w:val="00126776"/>
    <w:rsid w:val="0012680C"/>
    <w:rsid w:val="001268FF"/>
    <w:rsid w:val="00126AFA"/>
    <w:rsid w:val="00126F36"/>
    <w:rsid w:val="00126F3A"/>
    <w:rsid w:val="0012703F"/>
    <w:rsid w:val="00127168"/>
    <w:rsid w:val="00127196"/>
    <w:rsid w:val="0012729E"/>
    <w:rsid w:val="001272B1"/>
    <w:rsid w:val="00127313"/>
    <w:rsid w:val="001273B2"/>
    <w:rsid w:val="00127547"/>
    <w:rsid w:val="0012771D"/>
    <w:rsid w:val="001277A9"/>
    <w:rsid w:val="001277E0"/>
    <w:rsid w:val="00127B2E"/>
    <w:rsid w:val="00127BBF"/>
    <w:rsid w:val="00127C2D"/>
    <w:rsid w:val="00127CAC"/>
    <w:rsid w:val="00127D17"/>
    <w:rsid w:val="001300C5"/>
    <w:rsid w:val="00130179"/>
    <w:rsid w:val="001301BA"/>
    <w:rsid w:val="0013022F"/>
    <w:rsid w:val="00130267"/>
    <w:rsid w:val="001302A2"/>
    <w:rsid w:val="001302C2"/>
    <w:rsid w:val="001303AF"/>
    <w:rsid w:val="001303D4"/>
    <w:rsid w:val="00130572"/>
    <w:rsid w:val="00130674"/>
    <w:rsid w:val="0013078D"/>
    <w:rsid w:val="001307DC"/>
    <w:rsid w:val="0013093A"/>
    <w:rsid w:val="00130947"/>
    <w:rsid w:val="00130C9F"/>
    <w:rsid w:val="00130CBE"/>
    <w:rsid w:val="00130CD8"/>
    <w:rsid w:val="00130E82"/>
    <w:rsid w:val="00130FD7"/>
    <w:rsid w:val="00131005"/>
    <w:rsid w:val="00131033"/>
    <w:rsid w:val="00131097"/>
    <w:rsid w:val="00131340"/>
    <w:rsid w:val="00131343"/>
    <w:rsid w:val="0013134A"/>
    <w:rsid w:val="00131474"/>
    <w:rsid w:val="0013154B"/>
    <w:rsid w:val="00131554"/>
    <w:rsid w:val="00131669"/>
    <w:rsid w:val="00131806"/>
    <w:rsid w:val="00131945"/>
    <w:rsid w:val="0013199F"/>
    <w:rsid w:val="001319B5"/>
    <w:rsid w:val="001319CF"/>
    <w:rsid w:val="001319D4"/>
    <w:rsid w:val="00131B18"/>
    <w:rsid w:val="00131E46"/>
    <w:rsid w:val="00131E69"/>
    <w:rsid w:val="00131F14"/>
    <w:rsid w:val="00131F7A"/>
    <w:rsid w:val="00131FAF"/>
    <w:rsid w:val="00132037"/>
    <w:rsid w:val="00132074"/>
    <w:rsid w:val="00132093"/>
    <w:rsid w:val="00132227"/>
    <w:rsid w:val="0013223F"/>
    <w:rsid w:val="00132240"/>
    <w:rsid w:val="001323E6"/>
    <w:rsid w:val="001323FF"/>
    <w:rsid w:val="00132532"/>
    <w:rsid w:val="00132533"/>
    <w:rsid w:val="00132548"/>
    <w:rsid w:val="0013267B"/>
    <w:rsid w:val="001326CA"/>
    <w:rsid w:val="00132702"/>
    <w:rsid w:val="0013276E"/>
    <w:rsid w:val="001327A5"/>
    <w:rsid w:val="0013286B"/>
    <w:rsid w:val="00132953"/>
    <w:rsid w:val="001329B0"/>
    <w:rsid w:val="00132A17"/>
    <w:rsid w:val="00132B8E"/>
    <w:rsid w:val="00132C8A"/>
    <w:rsid w:val="00132CE7"/>
    <w:rsid w:val="00132D32"/>
    <w:rsid w:val="00132DD9"/>
    <w:rsid w:val="00132E15"/>
    <w:rsid w:val="00132E26"/>
    <w:rsid w:val="00132E3C"/>
    <w:rsid w:val="00132E53"/>
    <w:rsid w:val="00132E55"/>
    <w:rsid w:val="00132E61"/>
    <w:rsid w:val="00132EC9"/>
    <w:rsid w:val="00132FCA"/>
    <w:rsid w:val="00132FFE"/>
    <w:rsid w:val="001330D5"/>
    <w:rsid w:val="001331FF"/>
    <w:rsid w:val="001332C1"/>
    <w:rsid w:val="001332FB"/>
    <w:rsid w:val="001335B0"/>
    <w:rsid w:val="001335B5"/>
    <w:rsid w:val="001336D2"/>
    <w:rsid w:val="00133704"/>
    <w:rsid w:val="0013371D"/>
    <w:rsid w:val="001338E7"/>
    <w:rsid w:val="001338F8"/>
    <w:rsid w:val="001339DA"/>
    <w:rsid w:val="001339F2"/>
    <w:rsid w:val="00133A95"/>
    <w:rsid w:val="00133AAE"/>
    <w:rsid w:val="00133AF3"/>
    <w:rsid w:val="00133BFF"/>
    <w:rsid w:val="00133C4F"/>
    <w:rsid w:val="00133C61"/>
    <w:rsid w:val="00133CB0"/>
    <w:rsid w:val="00133D7E"/>
    <w:rsid w:val="00133EE8"/>
    <w:rsid w:val="001340E6"/>
    <w:rsid w:val="0013418E"/>
    <w:rsid w:val="001341A0"/>
    <w:rsid w:val="00134232"/>
    <w:rsid w:val="00134234"/>
    <w:rsid w:val="00134283"/>
    <w:rsid w:val="00134304"/>
    <w:rsid w:val="0013430C"/>
    <w:rsid w:val="00134321"/>
    <w:rsid w:val="00134413"/>
    <w:rsid w:val="001344BF"/>
    <w:rsid w:val="001344F6"/>
    <w:rsid w:val="0013465C"/>
    <w:rsid w:val="001346A9"/>
    <w:rsid w:val="001346F3"/>
    <w:rsid w:val="0013470B"/>
    <w:rsid w:val="0013477B"/>
    <w:rsid w:val="001347AE"/>
    <w:rsid w:val="00134879"/>
    <w:rsid w:val="00134963"/>
    <w:rsid w:val="001349C1"/>
    <w:rsid w:val="00134AD3"/>
    <w:rsid w:val="00134AEB"/>
    <w:rsid w:val="00134C2D"/>
    <w:rsid w:val="00134CB3"/>
    <w:rsid w:val="00134D78"/>
    <w:rsid w:val="00134FA3"/>
    <w:rsid w:val="00135038"/>
    <w:rsid w:val="00135155"/>
    <w:rsid w:val="00135214"/>
    <w:rsid w:val="001352B9"/>
    <w:rsid w:val="001352FE"/>
    <w:rsid w:val="001353EF"/>
    <w:rsid w:val="00135476"/>
    <w:rsid w:val="001354CC"/>
    <w:rsid w:val="001356A3"/>
    <w:rsid w:val="00135A58"/>
    <w:rsid w:val="00135A7C"/>
    <w:rsid w:val="00135C07"/>
    <w:rsid w:val="00135C2C"/>
    <w:rsid w:val="00135DB4"/>
    <w:rsid w:val="00135F65"/>
    <w:rsid w:val="00135F8C"/>
    <w:rsid w:val="00135FFE"/>
    <w:rsid w:val="00136051"/>
    <w:rsid w:val="00136185"/>
    <w:rsid w:val="0013619F"/>
    <w:rsid w:val="001361A6"/>
    <w:rsid w:val="001361DB"/>
    <w:rsid w:val="0013623D"/>
    <w:rsid w:val="00136396"/>
    <w:rsid w:val="001363B9"/>
    <w:rsid w:val="00136451"/>
    <w:rsid w:val="001364E0"/>
    <w:rsid w:val="001364EC"/>
    <w:rsid w:val="001364F5"/>
    <w:rsid w:val="00136652"/>
    <w:rsid w:val="0013674B"/>
    <w:rsid w:val="00136761"/>
    <w:rsid w:val="00136771"/>
    <w:rsid w:val="00136A90"/>
    <w:rsid w:val="00136AEE"/>
    <w:rsid w:val="00136C87"/>
    <w:rsid w:val="00136CAD"/>
    <w:rsid w:val="00136DB8"/>
    <w:rsid w:val="00136E80"/>
    <w:rsid w:val="00136F99"/>
    <w:rsid w:val="00137021"/>
    <w:rsid w:val="00137141"/>
    <w:rsid w:val="00137157"/>
    <w:rsid w:val="0013720F"/>
    <w:rsid w:val="001372EE"/>
    <w:rsid w:val="00137335"/>
    <w:rsid w:val="001374A5"/>
    <w:rsid w:val="0013756C"/>
    <w:rsid w:val="00137644"/>
    <w:rsid w:val="00137699"/>
    <w:rsid w:val="001377AE"/>
    <w:rsid w:val="001377F6"/>
    <w:rsid w:val="00137923"/>
    <w:rsid w:val="00137930"/>
    <w:rsid w:val="00137975"/>
    <w:rsid w:val="00137A7C"/>
    <w:rsid w:val="00137AE7"/>
    <w:rsid w:val="00137B93"/>
    <w:rsid w:val="00137BC3"/>
    <w:rsid w:val="00137D96"/>
    <w:rsid w:val="00137E0A"/>
    <w:rsid w:val="00137E79"/>
    <w:rsid w:val="00137FD3"/>
    <w:rsid w:val="00137FD5"/>
    <w:rsid w:val="0014008B"/>
    <w:rsid w:val="0014014A"/>
    <w:rsid w:val="00140352"/>
    <w:rsid w:val="00140388"/>
    <w:rsid w:val="001403AA"/>
    <w:rsid w:val="001403D8"/>
    <w:rsid w:val="00140467"/>
    <w:rsid w:val="00140534"/>
    <w:rsid w:val="00140560"/>
    <w:rsid w:val="00140572"/>
    <w:rsid w:val="001405AA"/>
    <w:rsid w:val="001405EF"/>
    <w:rsid w:val="0014070E"/>
    <w:rsid w:val="0014085A"/>
    <w:rsid w:val="0014088B"/>
    <w:rsid w:val="001408D1"/>
    <w:rsid w:val="001409B1"/>
    <w:rsid w:val="001409B6"/>
    <w:rsid w:val="001409F1"/>
    <w:rsid w:val="001409F2"/>
    <w:rsid w:val="00140A72"/>
    <w:rsid w:val="00140A76"/>
    <w:rsid w:val="00140A79"/>
    <w:rsid w:val="00140AA4"/>
    <w:rsid w:val="00140C0B"/>
    <w:rsid w:val="00140CB8"/>
    <w:rsid w:val="00140CCF"/>
    <w:rsid w:val="00140CF5"/>
    <w:rsid w:val="00140D01"/>
    <w:rsid w:val="00140E2E"/>
    <w:rsid w:val="00140E3E"/>
    <w:rsid w:val="00140E68"/>
    <w:rsid w:val="00140F79"/>
    <w:rsid w:val="00140FD7"/>
    <w:rsid w:val="0014100A"/>
    <w:rsid w:val="00141065"/>
    <w:rsid w:val="0014112C"/>
    <w:rsid w:val="0014113A"/>
    <w:rsid w:val="001411A4"/>
    <w:rsid w:val="001411B7"/>
    <w:rsid w:val="00141255"/>
    <w:rsid w:val="001412D3"/>
    <w:rsid w:val="0014151B"/>
    <w:rsid w:val="00141521"/>
    <w:rsid w:val="001415A8"/>
    <w:rsid w:val="001415BA"/>
    <w:rsid w:val="001416B2"/>
    <w:rsid w:val="001416B3"/>
    <w:rsid w:val="001416F9"/>
    <w:rsid w:val="00141744"/>
    <w:rsid w:val="001417C8"/>
    <w:rsid w:val="00141827"/>
    <w:rsid w:val="00141842"/>
    <w:rsid w:val="00141943"/>
    <w:rsid w:val="0014198D"/>
    <w:rsid w:val="00141A65"/>
    <w:rsid w:val="00141ACE"/>
    <w:rsid w:val="00141CB4"/>
    <w:rsid w:val="00141CD8"/>
    <w:rsid w:val="00141EC6"/>
    <w:rsid w:val="00141EE0"/>
    <w:rsid w:val="00141F07"/>
    <w:rsid w:val="00141F3B"/>
    <w:rsid w:val="00141F80"/>
    <w:rsid w:val="00141FAD"/>
    <w:rsid w:val="0014205D"/>
    <w:rsid w:val="00142083"/>
    <w:rsid w:val="0014218E"/>
    <w:rsid w:val="001421A2"/>
    <w:rsid w:val="00142237"/>
    <w:rsid w:val="0014226E"/>
    <w:rsid w:val="0014229E"/>
    <w:rsid w:val="001422B9"/>
    <w:rsid w:val="00142403"/>
    <w:rsid w:val="001424A9"/>
    <w:rsid w:val="00142568"/>
    <w:rsid w:val="0014259F"/>
    <w:rsid w:val="001425E7"/>
    <w:rsid w:val="00142717"/>
    <w:rsid w:val="001427BF"/>
    <w:rsid w:val="00142821"/>
    <w:rsid w:val="0014298E"/>
    <w:rsid w:val="00142B2B"/>
    <w:rsid w:val="00142B4D"/>
    <w:rsid w:val="00142B62"/>
    <w:rsid w:val="00142B72"/>
    <w:rsid w:val="00142C64"/>
    <w:rsid w:val="00142C8D"/>
    <w:rsid w:val="00142D26"/>
    <w:rsid w:val="00142D84"/>
    <w:rsid w:val="00142E5B"/>
    <w:rsid w:val="00142F63"/>
    <w:rsid w:val="00142F9B"/>
    <w:rsid w:val="00142FF6"/>
    <w:rsid w:val="00143071"/>
    <w:rsid w:val="0014307B"/>
    <w:rsid w:val="0014325F"/>
    <w:rsid w:val="00143282"/>
    <w:rsid w:val="0014328D"/>
    <w:rsid w:val="001434EF"/>
    <w:rsid w:val="00143519"/>
    <w:rsid w:val="00143549"/>
    <w:rsid w:val="00143625"/>
    <w:rsid w:val="001436EC"/>
    <w:rsid w:val="0014371F"/>
    <w:rsid w:val="00143906"/>
    <w:rsid w:val="0014392F"/>
    <w:rsid w:val="00143A31"/>
    <w:rsid w:val="00143A62"/>
    <w:rsid w:val="00143A8A"/>
    <w:rsid w:val="00143B89"/>
    <w:rsid w:val="00143CEC"/>
    <w:rsid w:val="00143D41"/>
    <w:rsid w:val="00143D72"/>
    <w:rsid w:val="00143D8C"/>
    <w:rsid w:val="00143DC7"/>
    <w:rsid w:val="00143DDA"/>
    <w:rsid w:val="00143DEA"/>
    <w:rsid w:val="00143E7E"/>
    <w:rsid w:val="00143E9D"/>
    <w:rsid w:val="00143EFF"/>
    <w:rsid w:val="00143F11"/>
    <w:rsid w:val="00143F18"/>
    <w:rsid w:val="00143F2E"/>
    <w:rsid w:val="00144014"/>
    <w:rsid w:val="0014405A"/>
    <w:rsid w:val="00144086"/>
    <w:rsid w:val="0014409D"/>
    <w:rsid w:val="001440B6"/>
    <w:rsid w:val="00144465"/>
    <w:rsid w:val="00144504"/>
    <w:rsid w:val="0014451F"/>
    <w:rsid w:val="0014462E"/>
    <w:rsid w:val="00144759"/>
    <w:rsid w:val="001447FE"/>
    <w:rsid w:val="0014488A"/>
    <w:rsid w:val="00144949"/>
    <w:rsid w:val="00144957"/>
    <w:rsid w:val="001449DB"/>
    <w:rsid w:val="001449E2"/>
    <w:rsid w:val="00144ACD"/>
    <w:rsid w:val="00144AFE"/>
    <w:rsid w:val="00144B4D"/>
    <w:rsid w:val="00144C1B"/>
    <w:rsid w:val="00144CBF"/>
    <w:rsid w:val="00144CC8"/>
    <w:rsid w:val="00144DED"/>
    <w:rsid w:val="00144E65"/>
    <w:rsid w:val="00144F6C"/>
    <w:rsid w:val="00145016"/>
    <w:rsid w:val="00145040"/>
    <w:rsid w:val="00145126"/>
    <w:rsid w:val="00145283"/>
    <w:rsid w:val="001452AE"/>
    <w:rsid w:val="001453A5"/>
    <w:rsid w:val="001454C6"/>
    <w:rsid w:val="00145502"/>
    <w:rsid w:val="0014550B"/>
    <w:rsid w:val="00145601"/>
    <w:rsid w:val="001456D6"/>
    <w:rsid w:val="00145716"/>
    <w:rsid w:val="00145750"/>
    <w:rsid w:val="0014583F"/>
    <w:rsid w:val="0014595A"/>
    <w:rsid w:val="00145A24"/>
    <w:rsid w:val="00145A95"/>
    <w:rsid w:val="00145AD8"/>
    <w:rsid w:val="00145B8E"/>
    <w:rsid w:val="00145C1F"/>
    <w:rsid w:val="00145C61"/>
    <w:rsid w:val="00145CC5"/>
    <w:rsid w:val="00145F79"/>
    <w:rsid w:val="00145FEB"/>
    <w:rsid w:val="00145FEE"/>
    <w:rsid w:val="00146001"/>
    <w:rsid w:val="001460BE"/>
    <w:rsid w:val="001460CC"/>
    <w:rsid w:val="001460D4"/>
    <w:rsid w:val="00146163"/>
    <w:rsid w:val="001461D1"/>
    <w:rsid w:val="00146297"/>
    <w:rsid w:val="00146300"/>
    <w:rsid w:val="00146346"/>
    <w:rsid w:val="001463BE"/>
    <w:rsid w:val="00146496"/>
    <w:rsid w:val="0014654C"/>
    <w:rsid w:val="0014657E"/>
    <w:rsid w:val="001466B8"/>
    <w:rsid w:val="001466C0"/>
    <w:rsid w:val="0014680F"/>
    <w:rsid w:val="00146851"/>
    <w:rsid w:val="00146875"/>
    <w:rsid w:val="0014687A"/>
    <w:rsid w:val="00146898"/>
    <w:rsid w:val="00146929"/>
    <w:rsid w:val="00146B22"/>
    <w:rsid w:val="00146B2B"/>
    <w:rsid w:val="00146C6B"/>
    <w:rsid w:val="00146CCF"/>
    <w:rsid w:val="00146E34"/>
    <w:rsid w:val="00146F35"/>
    <w:rsid w:val="00146F8B"/>
    <w:rsid w:val="0014717F"/>
    <w:rsid w:val="001471A4"/>
    <w:rsid w:val="001472E7"/>
    <w:rsid w:val="001475AE"/>
    <w:rsid w:val="001475E3"/>
    <w:rsid w:val="0014764F"/>
    <w:rsid w:val="001477B6"/>
    <w:rsid w:val="001477C4"/>
    <w:rsid w:val="001478F9"/>
    <w:rsid w:val="00147AF7"/>
    <w:rsid w:val="00147B11"/>
    <w:rsid w:val="00147B38"/>
    <w:rsid w:val="00147B51"/>
    <w:rsid w:val="00147E27"/>
    <w:rsid w:val="00147F0A"/>
    <w:rsid w:val="00147F55"/>
    <w:rsid w:val="00147F5D"/>
    <w:rsid w:val="00147F6B"/>
    <w:rsid w:val="00150183"/>
    <w:rsid w:val="001501C7"/>
    <w:rsid w:val="00150253"/>
    <w:rsid w:val="00150293"/>
    <w:rsid w:val="0015039E"/>
    <w:rsid w:val="0015052C"/>
    <w:rsid w:val="00150566"/>
    <w:rsid w:val="00150633"/>
    <w:rsid w:val="001508C8"/>
    <w:rsid w:val="00150991"/>
    <w:rsid w:val="00150A4D"/>
    <w:rsid w:val="00150A6B"/>
    <w:rsid w:val="00150D2F"/>
    <w:rsid w:val="00150F47"/>
    <w:rsid w:val="00151054"/>
    <w:rsid w:val="001511FB"/>
    <w:rsid w:val="00151228"/>
    <w:rsid w:val="00151268"/>
    <w:rsid w:val="0015128A"/>
    <w:rsid w:val="00151294"/>
    <w:rsid w:val="001512A4"/>
    <w:rsid w:val="00151317"/>
    <w:rsid w:val="0015132C"/>
    <w:rsid w:val="001513EC"/>
    <w:rsid w:val="00151411"/>
    <w:rsid w:val="001514CC"/>
    <w:rsid w:val="0015150F"/>
    <w:rsid w:val="00151585"/>
    <w:rsid w:val="0015160E"/>
    <w:rsid w:val="00151636"/>
    <w:rsid w:val="0015166C"/>
    <w:rsid w:val="00151812"/>
    <w:rsid w:val="00151860"/>
    <w:rsid w:val="00151869"/>
    <w:rsid w:val="001518AE"/>
    <w:rsid w:val="001519D5"/>
    <w:rsid w:val="00151A49"/>
    <w:rsid w:val="00151B09"/>
    <w:rsid w:val="00151B19"/>
    <w:rsid w:val="00151B34"/>
    <w:rsid w:val="00151C3E"/>
    <w:rsid w:val="00151CA4"/>
    <w:rsid w:val="00151CAD"/>
    <w:rsid w:val="00151CC9"/>
    <w:rsid w:val="00151D5C"/>
    <w:rsid w:val="00151F0F"/>
    <w:rsid w:val="00151F3A"/>
    <w:rsid w:val="00151FA0"/>
    <w:rsid w:val="001520A2"/>
    <w:rsid w:val="001522D3"/>
    <w:rsid w:val="00152381"/>
    <w:rsid w:val="0015249C"/>
    <w:rsid w:val="00152702"/>
    <w:rsid w:val="0015272F"/>
    <w:rsid w:val="00152841"/>
    <w:rsid w:val="00152860"/>
    <w:rsid w:val="00152947"/>
    <w:rsid w:val="001529C2"/>
    <w:rsid w:val="00152A1F"/>
    <w:rsid w:val="00152B9C"/>
    <w:rsid w:val="00152C97"/>
    <w:rsid w:val="00152E1D"/>
    <w:rsid w:val="00152FEC"/>
    <w:rsid w:val="00153040"/>
    <w:rsid w:val="00153079"/>
    <w:rsid w:val="0015311A"/>
    <w:rsid w:val="0015323D"/>
    <w:rsid w:val="0015324D"/>
    <w:rsid w:val="00153554"/>
    <w:rsid w:val="001535EB"/>
    <w:rsid w:val="0015362F"/>
    <w:rsid w:val="0015364E"/>
    <w:rsid w:val="00153739"/>
    <w:rsid w:val="00153743"/>
    <w:rsid w:val="00153746"/>
    <w:rsid w:val="00153812"/>
    <w:rsid w:val="001538DB"/>
    <w:rsid w:val="0015390D"/>
    <w:rsid w:val="00153956"/>
    <w:rsid w:val="00153A04"/>
    <w:rsid w:val="00153AED"/>
    <w:rsid w:val="00153B74"/>
    <w:rsid w:val="00153B82"/>
    <w:rsid w:val="00153B99"/>
    <w:rsid w:val="00153BBB"/>
    <w:rsid w:val="00153BF5"/>
    <w:rsid w:val="00153C75"/>
    <w:rsid w:val="00153D92"/>
    <w:rsid w:val="00153F47"/>
    <w:rsid w:val="00153F4C"/>
    <w:rsid w:val="00153F73"/>
    <w:rsid w:val="0015405C"/>
    <w:rsid w:val="001540E4"/>
    <w:rsid w:val="001540F3"/>
    <w:rsid w:val="00154163"/>
    <w:rsid w:val="001542F0"/>
    <w:rsid w:val="00154350"/>
    <w:rsid w:val="001544D6"/>
    <w:rsid w:val="0015456D"/>
    <w:rsid w:val="0015456E"/>
    <w:rsid w:val="00154574"/>
    <w:rsid w:val="0015457A"/>
    <w:rsid w:val="001545F4"/>
    <w:rsid w:val="001546C7"/>
    <w:rsid w:val="0015470C"/>
    <w:rsid w:val="0015476B"/>
    <w:rsid w:val="00154830"/>
    <w:rsid w:val="00154851"/>
    <w:rsid w:val="0015485D"/>
    <w:rsid w:val="00154931"/>
    <w:rsid w:val="0015498B"/>
    <w:rsid w:val="00154A6E"/>
    <w:rsid w:val="00154B86"/>
    <w:rsid w:val="00154C0E"/>
    <w:rsid w:val="00154C6B"/>
    <w:rsid w:val="00154D50"/>
    <w:rsid w:val="00154DEB"/>
    <w:rsid w:val="00154FD6"/>
    <w:rsid w:val="0015507D"/>
    <w:rsid w:val="0015513D"/>
    <w:rsid w:val="001551B0"/>
    <w:rsid w:val="00155349"/>
    <w:rsid w:val="0015537A"/>
    <w:rsid w:val="00155398"/>
    <w:rsid w:val="001553D8"/>
    <w:rsid w:val="00155465"/>
    <w:rsid w:val="00155473"/>
    <w:rsid w:val="00155617"/>
    <w:rsid w:val="001557AD"/>
    <w:rsid w:val="0015590A"/>
    <w:rsid w:val="001559E6"/>
    <w:rsid w:val="001559F0"/>
    <w:rsid w:val="00155A35"/>
    <w:rsid w:val="00155B7C"/>
    <w:rsid w:val="00155C37"/>
    <w:rsid w:val="00155C51"/>
    <w:rsid w:val="00155D37"/>
    <w:rsid w:val="00155D8A"/>
    <w:rsid w:val="00155D97"/>
    <w:rsid w:val="00155DF8"/>
    <w:rsid w:val="00155ECF"/>
    <w:rsid w:val="00155F60"/>
    <w:rsid w:val="00155F8E"/>
    <w:rsid w:val="00156004"/>
    <w:rsid w:val="00156009"/>
    <w:rsid w:val="00156018"/>
    <w:rsid w:val="001560C0"/>
    <w:rsid w:val="0015612D"/>
    <w:rsid w:val="001563D8"/>
    <w:rsid w:val="0015651D"/>
    <w:rsid w:val="001568A2"/>
    <w:rsid w:val="001568C3"/>
    <w:rsid w:val="00156904"/>
    <w:rsid w:val="001569ED"/>
    <w:rsid w:val="00156AAE"/>
    <w:rsid w:val="00156B57"/>
    <w:rsid w:val="00156C1A"/>
    <w:rsid w:val="00156C24"/>
    <w:rsid w:val="00156D98"/>
    <w:rsid w:val="00156DDD"/>
    <w:rsid w:val="00156E2D"/>
    <w:rsid w:val="00156F0F"/>
    <w:rsid w:val="00156F8B"/>
    <w:rsid w:val="00156FFC"/>
    <w:rsid w:val="0015708E"/>
    <w:rsid w:val="001570EC"/>
    <w:rsid w:val="00157142"/>
    <w:rsid w:val="0015715D"/>
    <w:rsid w:val="001573E6"/>
    <w:rsid w:val="00157432"/>
    <w:rsid w:val="0015748C"/>
    <w:rsid w:val="00157597"/>
    <w:rsid w:val="001575A1"/>
    <w:rsid w:val="00157685"/>
    <w:rsid w:val="0015768F"/>
    <w:rsid w:val="00157790"/>
    <w:rsid w:val="001577B3"/>
    <w:rsid w:val="0015780D"/>
    <w:rsid w:val="00157813"/>
    <w:rsid w:val="00157822"/>
    <w:rsid w:val="0015787B"/>
    <w:rsid w:val="001578E3"/>
    <w:rsid w:val="001578FA"/>
    <w:rsid w:val="00157962"/>
    <w:rsid w:val="00157A12"/>
    <w:rsid w:val="00157A56"/>
    <w:rsid w:val="00157AFD"/>
    <w:rsid w:val="00157B4D"/>
    <w:rsid w:val="00157BB2"/>
    <w:rsid w:val="00157C14"/>
    <w:rsid w:val="00157CE5"/>
    <w:rsid w:val="00157D1D"/>
    <w:rsid w:val="00157DD0"/>
    <w:rsid w:val="00157EB1"/>
    <w:rsid w:val="00157F26"/>
    <w:rsid w:val="00157F7B"/>
    <w:rsid w:val="00157FE5"/>
    <w:rsid w:val="0016007D"/>
    <w:rsid w:val="001600BD"/>
    <w:rsid w:val="001600D9"/>
    <w:rsid w:val="00160223"/>
    <w:rsid w:val="00160227"/>
    <w:rsid w:val="001602ED"/>
    <w:rsid w:val="00160387"/>
    <w:rsid w:val="0016047A"/>
    <w:rsid w:val="001605D0"/>
    <w:rsid w:val="0016062B"/>
    <w:rsid w:val="00160913"/>
    <w:rsid w:val="00160937"/>
    <w:rsid w:val="0016097C"/>
    <w:rsid w:val="00160A78"/>
    <w:rsid w:val="00160B30"/>
    <w:rsid w:val="00160BB4"/>
    <w:rsid w:val="00160C82"/>
    <w:rsid w:val="00160D86"/>
    <w:rsid w:val="00160E07"/>
    <w:rsid w:val="00160E70"/>
    <w:rsid w:val="00160EC2"/>
    <w:rsid w:val="00161038"/>
    <w:rsid w:val="001610D4"/>
    <w:rsid w:val="001613A6"/>
    <w:rsid w:val="0016144F"/>
    <w:rsid w:val="00161469"/>
    <w:rsid w:val="0016148D"/>
    <w:rsid w:val="00161638"/>
    <w:rsid w:val="00161686"/>
    <w:rsid w:val="001616E0"/>
    <w:rsid w:val="001616F4"/>
    <w:rsid w:val="001617DB"/>
    <w:rsid w:val="001618E3"/>
    <w:rsid w:val="001619E0"/>
    <w:rsid w:val="00161C33"/>
    <w:rsid w:val="00161C92"/>
    <w:rsid w:val="00161D13"/>
    <w:rsid w:val="00161D3C"/>
    <w:rsid w:val="00161D53"/>
    <w:rsid w:val="00161D67"/>
    <w:rsid w:val="00161EB1"/>
    <w:rsid w:val="00161EFC"/>
    <w:rsid w:val="00161F63"/>
    <w:rsid w:val="00161F6C"/>
    <w:rsid w:val="0016202A"/>
    <w:rsid w:val="0016203B"/>
    <w:rsid w:val="00162072"/>
    <w:rsid w:val="0016214B"/>
    <w:rsid w:val="0016237E"/>
    <w:rsid w:val="001623C5"/>
    <w:rsid w:val="00162504"/>
    <w:rsid w:val="00162517"/>
    <w:rsid w:val="001626B1"/>
    <w:rsid w:val="00162713"/>
    <w:rsid w:val="00162777"/>
    <w:rsid w:val="00162816"/>
    <w:rsid w:val="0016287D"/>
    <w:rsid w:val="001628BB"/>
    <w:rsid w:val="001628F6"/>
    <w:rsid w:val="001629A7"/>
    <w:rsid w:val="00162C59"/>
    <w:rsid w:val="00162DA8"/>
    <w:rsid w:val="00162DC4"/>
    <w:rsid w:val="00162E72"/>
    <w:rsid w:val="00162E81"/>
    <w:rsid w:val="00162F7A"/>
    <w:rsid w:val="00163098"/>
    <w:rsid w:val="001632D7"/>
    <w:rsid w:val="0016351A"/>
    <w:rsid w:val="0016355B"/>
    <w:rsid w:val="001635AA"/>
    <w:rsid w:val="0016367F"/>
    <w:rsid w:val="001636FD"/>
    <w:rsid w:val="001639C2"/>
    <w:rsid w:val="00163A50"/>
    <w:rsid w:val="00163B1B"/>
    <w:rsid w:val="00163C41"/>
    <w:rsid w:val="00163CC4"/>
    <w:rsid w:val="00163D86"/>
    <w:rsid w:val="00163EAB"/>
    <w:rsid w:val="00163F2D"/>
    <w:rsid w:val="00163FD9"/>
    <w:rsid w:val="00163FE7"/>
    <w:rsid w:val="00163FEB"/>
    <w:rsid w:val="00163FEC"/>
    <w:rsid w:val="00164247"/>
    <w:rsid w:val="001643A9"/>
    <w:rsid w:val="001643EF"/>
    <w:rsid w:val="0016441F"/>
    <w:rsid w:val="001645D9"/>
    <w:rsid w:val="001647B8"/>
    <w:rsid w:val="00164891"/>
    <w:rsid w:val="001648B3"/>
    <w:rsid w:val="0016494B"/>
    <w:rsid w:val="00164A52"/>
    <w:rsid w:val="00164ABC"/>
    <w:rsid w:val="00164B97"/>
    <w:rsid w:val="00164C7A"/>
    <w:rsid w:val="00164C8D"/>
    <w:rsid w:val="00164CDA"/>
    <w:rsid w:val="00164CFE"/>
    <w:rsid w:val="00164DA0"/>
    <w:rsid w:val="00164DD9"/>
    <w:rsid w:val="00164FCF"/>
    <w:rsid w:val="00165051"/>
    <w:rsid w:val="0016506F"/>
    <w:rsid w:val="001650BA"/>
    <w:rsid w:val="001650D1"/>
    <w:rsid w:val="001651DA"/>
    <w:rsid w:val="00165367"/>
    <w:rsid w:val="001654A2"/>
    <w:rsid w:val="0016551B"/>
    <w:rsid w:val="001655C3"/>
    <w:rsid w:val="001655C8"/>
    <w:rsid w:val="001655F1"/>
    <w:rsid w:val="0016561A"/>
    <w:rsid w:val="00165669"/>
    <w:rsid w:val="001656B6"/>
    <w:rsid w:val="0016570B"/>
    <w:rsid w:val="00165750"/>
    <w:rsid w:val="00165A5C"/>
    <w:rsid w:val="00165A74"/>
    <w:rsid w:val="00165A82"/>
    <w:rsid w:val="00165B05"/>
    <w:rsid w:val="00165B26"/>
    <w:rsid w:val="00165D51"/>
    <w:rsid w:val="00165F8F"/>
    <w:rsid w:val="0016609B"/>
    <w:rsid w:val="00166106"/>
    <w:rsid w:val="00166153"/>
    <w:rsid w:val="0016627B"/>
    <w:rsid w:val="001662C4"/>
    <w:rsid w:val="00166309"/>
    <w:rsid w:val="001663A0"/>
    <w:rsid w:val="001663B4"/>
    <w:rsid w:val="0016641C"/>
    <w:rsid w:val="001664F9"/>
    <w:rsid w:val="00166556"/>
    <w:rsid w:val="0016655D"/>
    <w:rsid w:val="00166875"/>
    <w:rsid w:val="001668BC"/>
    <w:rsid w:val="00166A4F"/>
    <w:rsid w:val="00166A7A"/>
    <w:rsid w:val="00166A8F"/>
    <w:rsid w:val="00166BA2"/>
    <w:rsid w:val="00166BEB"/>
    <w:rsid w:val="00166C5F"/>
    <w:rsid w:val="00166C78"/>
    <w:rsid w:val="00166CB7"/>
    <w:rsid w:val="00166D9D"/>
    <w:rsid w:val="00166DFA"/>
    <w:rsid w:val="00166E0B"/>
    <w:rsid w:val="001670E1"/>
    <w:rsid w:val="00167316"/>
    <w:rsid w:val="001673E1"/>
    <w:rsid w:val="0016749E"/>
    <w:rsid w:val="00167579"/>
    <w:rsid w:val="001675CF"/>
    <w:rsid w:val="00167645"/>
    <w:rsid w:val="001676A4"/>
    <w:rsid w:val="001676CF"/>
    <w:rsid w:val="001676D9"/>
    <w:rsid w:val="00167927"/>
    <w:rsid w:val="0016795B"/>
    <w:rsid w:val="001679A5"/>
    <w:rsid w:val="001679E0"/>
    <w:rsid w:val="00167A60"/>
    <w:rsid w:val="00167BE0"/>
    <w:rsid w:val="00167C35"/>
    <w:rsid w:val="00167D0B"/>
    <w:rsid w:val="00167D17"/>
    <w:rsid w:val="00167D44"/>
    <w:rsid w:val="00167D7B"/>
    <w:rsid w:val="00167E29"/>
    <w:rsid w:val="00167E9D"/>
    <w:rsid w:val="00167EBF"/>
    <w:rsid w:val="00167EFB"/>
    <w:rsid w:val="00167F32"/>
    <w:rsid w:val="00167F7F"/>
    <w:rsid w:val="00170010"/>
    <w:rsid w:val="00170077"/>
    <w:rsid w:val="0017016D"/>
    <w:rsid w:val="00170180"/>
    <w:rsid w:val="001701D3"/>
    <w:rsid w:val="001702EF"/>
    <w:rsid w:val="0017032F"/>
    <w:rsid w:val="0017041F"/>
    <w:rsid w:val="001704A9"/>
    <w:rsid w:val="001704C5"/>
    <w:rsid w:val="001705E7"/>
    <w:rsid w:val="0017068C"/>
    <w:rsid w:val="0017073C"/>
    <w:rsid w:val="00170749"/>
    <w:rsid w:val="00170773"/>
    <w:rsid w:val="00170881"/>
    <w:rsid w:val="001708D0"/>
    <w:rsid w:val="0017090B"/>
    <w:rsid w:val="00170AE9"/>
    <w:rsid w:val="00170D69"/>
    <w:rsid w:val="00170E24"/>
    <w:rsid w:val="00170E3A"/>
    <w:rsid w:val="00170E6E"/>
    <w:rsid w:val="00170EAC"/>
    <w:rsid w:val="001711D6"/>
    <w:rsid w:val="00171246"/>
    <w:rsid w:val="001712BC"/>
    <w:rsid w:val="00171327"/>
    <w:rsid w:val="00171354"/>
    <w:rsid w:val="001713C8"/>
    <w:rsid w:val="00171529"/>
    <w:rsid w:val="00171540"/>
    <w:rsid w:val="00171549"/>
    <w:rsid w:val="001717C8"/>
    <w:rsid w:val="00171873"/>
    <w:rsid w:val="0017189E"/>
    <w:rsid w:val="0017197B"/>
    <w:rsid w:val="00171A5D"/>
    <w:rsid w:val="00171A5E"/>
    <w:rsid w:val="00171AAC"/>
    <w:rsid w:val="00171AFE"/>
    <w:rsid w:val="00171B40"/>
    <w:rsid w:val="00171BA1"/>
    <w:rsid w:val="00171BD9"/>
    <w:rsid w:val="00171BE1"/>
    <w:rsid w:val="00171C43"/>
    <w:rsid w:val="00171C67"/>
    <w:rsid w:val="00171CC1"/>
    <w:rsid w:val="00171EF3"/>
    <w:rsid w:val="00171F93"/>
    <w:rsid w:val="00172129"/>
    <w:rsid w:val="00172189"/>
    <w:rsid w:val="001721CB"/>
    <w:rsid w:val="00172388"/>
    <w:rsid w:val="00172577"/>
    <w:rsid w:val="00172598"/>
    <w:rsid w:val="001725EF"/>
    <w:rsid w:val="001725FF"/>
    <w:rsid w:val="001726EB"/>
    <w:rsid w:val="001727C7"/>
    <w:rsid w:val="00172806"/>
    <w:rsid w:val="00172838"/>
    <w:rsid w:val="001728E1"/>
    <w:rsid w:val="001729C9"/>
    <w:rsid w:val="001729CE"/>
    <w:rsid w:val="001729FB"/>
    <w:rsid w:val="00172A78"/>
    <w:rsid w:val="00172D94"/>
    <w:rsid w:val="00172DB6"/>
    <w:rsid w:val="00172E29"/>
    <w:rsid w:val="00172E36"/>
    <w:rsid w:val="00172EEE"/>
    <w:rsid w:val="00172F2E"/>
    <w:rsid w:val="00172F4B"/>
    <w:rsid w:val="00172F92"/>
    <w:rsid w:val="00173026"/>
    <w:rsid w:val="00173048"/>
    <w:rsid w:val="00173056"/>
    <w:rsid w:val="001730EE"/>
    <w:rsid w:val="00173226"/>
    <w:rsid w:val="001732D0"/>
    <w:rsid w:val="001733CC"/>
    <w:rsid w:val="001733E6"/>
    <w:rsid w:val="00173474"/>
    <w:rsid w:val="0017357A"/>
    <w:rsid w:val="00173604"/>
    <w:rsid w:val="001736D8"/>
    <w:rsid w:val="001737A5"/>
    <w:rsid w:val="001737B4"/>
    <w:rsid w:val="00173986"/>
    <w:rsid w:val="001739C0"/>
    <w:rsid w:val="00173A32"/>
    <w:rsid w:val="00173AD7"/>
    <w:rsid w:val="00173B35"/>
    <w:rsid w:val="00173D5F"/>
    <w:rsid w:val="00173E77"/>
    <w:rsid w:val="00173E97"/>
    <w:rsid w:val="00173EAA"/>
    <w:rsid w:val="00173EF8"/>
    <w:rsid w:val="00173F2D"/>
    <w:rsid w:val="00173FAA"/>
    <w:rsid w:val="00173FF1"/>
    <w:rsid w:val="001741EA"/>
    <w:rsid w:val="00174262"/>
    <w:rsid w:val="001742D3"/>
    <w:rsid w:val="001744DC"/>
    <w:rsid w:val="001746BF"/>
    <w:rsid w:val="00174789"/>
    <w:rsid w:val="0017482B"/>
    <w:rsid w:val="001748C5"/>
    <w:rsid w:val="00174A1A"/>
    <w:rsid w:val="00174A36"/>
    <w:rsid w:val="00174A67"/>
    <w:rsid w:val="00174ABA"/>
    <w:rsid w:val="00174B32"/>
    <w:rsid w:val="00174BD3"/>
    <w:rsid w:val="00174C32"/>
    <w:rsid w:val="00174C68"/>
    <w:rsid w:val="00174C9B"/>
    <w:rsid w:val="00174CA3"/>
    <w:rsid w:val="00174DE1"/>
    <w:rsid w:val="00174EA2"/>
    <w:rsid w:val="00174ED8"/>
    <w:rsid w:val="00174F1F"/>
    <w:rsid w:val="00175008"/>
    <w:rsid w:val="0017508C"/>
    <w:rsid w:val="001750A3"/>
    <w:rsid w:val="00175107"/>
    <w:rsid w:val="00175108"/>
    <w:rsid w:val="00175299"/>
    <w:rsid w:val="00175341"/>
    <w:rsid w:val="001753D8"/>
    <w:rsid w:val="00175503"/>
    <w:rsid w:val="00175572"/>
    <w:rsid w:val="0017558E"/>
    <w:rsid w:val="001756F8"/>
    <w:rsid w:val="00175711"/>
    <w:rsid w:val="00175738"/>
    <w:rsid w:val="00175780"/>
    <w:rsid w:val="0017585C"/>
    <w:rsid w:val="00175884"/>
    <w:rsid w:val="001758B4"/>
    <w:rsid w:val="00175931"/>
    <w:rsid w:val="00175A94"/>
    <w:rsid w:val="00175AB1"/>
    <w:rsid w:val="00175B6B"/>
    <w:rsid w:val="00175D37"/>
    <w:rsid w:val="00175D6A"/>
    <w:rsid w:val="00175F01"/>
    <w:rsid w:val="00175F2D"/>
    <w:rsid w:val="00175FE5"/>
    <w:rsid w:val="00176017"/>
    <w:rsid w:val="00176072"/>
    <w:rsid w:val="00176193"/>
    <w:rsid w:val="00176243"/>
    <w:rsid w:val="00176280"/>
    <w:rsid w:val="001762A7"/>
    <w:rsid w:val="001763CF"/>
    <w:rsid w:val="001763E8"/>
    <w:rsid w:val="0017645C"/>
    <w:rsid w:val="001764CC"/>
    <w:rsid w:val="0017651B"/>
    <w:rsid w:val="00176549"/>
    <w:rsid w:val="00176684"/>
    <w:rsid w:val="00176685"/>
    <w:rsid w:val="0017675B"/>
    <w:rsid w:val="001767DD"/>
    <w:rsid w:val="00176802"/>
    <w:rsid w:val="00176906"/>
    <w:rsid w:val="0017698A"/>
    <w:rsid w:val="0017698C"/>
    <w:rsid w:val="00176992"/>
    <w:rsid w:val="00176A11"/>
    <w:rsid w:val="00176B4B"/>
    <w:rsid w:val="00176B91"/>
    <w:rsid w:val="00176CBB"/>
    <w:rsid w:val="00176D06"/>
    <w:rsid w:val="00176DB4"/>
    <w:rsid w:val="00176E0E"/>
    <w:rsid w:val="00176E73"/>
    <w:rsid w:val="00176E86"/>
    <w:rsid w:val="00176FB8"/>
    <w:rsid w:val="00176FC5"/>
    <w:rsid w:val="00176FDE"/>
    <w:rsid w:val="001770D1"/>
    <w:rsid w:val="00177101"/>
    <w:rsid w:val="001771B5"/>
    <w:rsid w:val="001772BE"/>
    <w:rsid w:val="001772CE"/>
    <w:rsid w:val="001773EC"/>
    <w:rsid w:val="001774C4"/>
    <w:rsid w:val="0017753E"/>
    <w:rsid w:val="00177543"/>
    <w:rsid w:val="0017757F"/>
    <w:rsid w:val="001775CA"/>
    <w:rsid w:val="0017764A"/>
    <w:rsid w:val="00177684"/>
    <w:rsid w:val="00177713"/>
    <w:rsid w:val="00177716"/>
    <w:rsid w:val="00177798"/>
    <w:rsid w:val="001778A1"/>
    <w:rsid w:val="001778E2"/>
    <w:rsid w:val="001779B6"/>
    <w:rsid w:val="00177A99"/>
    <w:rsid w:val="00177BD7"/>
    <w:rsid w:val="00177CDA"/>
    <w:rsid w:val="00177DB1"/>
    <w:rsid w:val="00177DB4"/>
    <w:rsid w:val="00177E55"/>
    <w:rsid w:val="00177EE9"/>
    <w:rsid w:val="00177F51"/>
    <w:rsid w:val="00177F80"/>
    <w:rsid w:val="00177FDC"/>
    <w:rsid w:val="00180025"/>
    <w:rsid w:val="0018007B"/>
    <w:rsid w:val="0018009B"/>
    <w:rsid w:val="00180161"/>
    <w:rsid w:val="00180190"/>
    <w:rsid w:val="001801AE"/>
    <w:rsid w:val="001801C4"/>
    <w:rsid w:val="0018020B"/>
    <w:rsid w:val="00180314"/>
    <w:rsid w:val="00180461"/>
    <w:rsid w:val="001805CF"/>
    <w:rsid w:val="00180743"/>
    <w:rsid w:val="00180756"/>
    <w:rsid w:val="001808C8"/>
    <w:rsid w:val="001808DC"/>
    <w:rsid w:val="001808FA"/>
    <w:rsid w:val="00180928"/>
    <w:rsid w:val="00180AEB"/>
    <w:rsid w:val="00180B51"/>
    <w:rsid w:val="00180CC0"/>
    <w:rsid w:val="00180CC1"/>
    <w:rsid w:val="00180D73"/>
    <w:rsid w:val="00180E27"/>
    <w:rsid w:val="00180E30"/>
    <w:rsid w:val="00180E6E"/>
    <w:rsid w:val="00180E87"/>
    <w:rsid w:val="00180F93"/>
    <w:rsid w:val="00180FA9"/>
    <w:rsid w:val="00181028"/>
    <w:rsid w:val="001810A2"/>
    <w:rsid w:val="0018133E"/>
    <w:rsid w:val="00181351"/>
    <w:rsid w:val="00181391"/>
    <w:rsid w:val="001814B3"/>
    <w:rsid w:val="001814F6"/>
    <w:rsid w:val="00181516"/>
    <w:rsid w:val="0018156D"/>
    <w:rsid w:val="00181639"/>
    <w:rsid w:val="001816D2"/>
    <w:rsid w:val="00181721"/>
    <w:rsid w:val="00181797"/>
    <w:rsid w:val="0018186B"/>
    <w:rsid w:val="00181882"/>
    <w:rsid w:val="00181A48"/>
    <w:rsid w:val="00181A4D"/>
    <w:rsid w:val="00181A71"/>
    <w:rsid w:val="00181B14"/>
    <w:rsid w:val="00181B20"/>
    <w:rsid w:val="00181DD3"/>
    <w:rsid w:val="00181E29"/>
    <w:rsid w:val="00181E34"/>
    <w:rsid w:val="00181E52"/>
    <w:rsid w:val="00181EB6"/>
    <w:rsid w:val="00181F3B"/>
    <w:rsid w:val="00181F46"/>
    <w:rsid w:val="00181F85"/>
    <w:rsid w:val="00182027"/>
    <w:rsid w:val="00182146"/>
    <w:rsid w:val="00182162"/>
    <w:rsid w:val="001821BF"/>
    <w:rsid w:val="0018221F"/>
    <w:rsid w:val="00182269"/>
    <w:rsid w:val="00182384"/>
    <w:rsid w:val="001823E1"/>
    <w:rsid w:val="00182421"/>
    <w:rsid w:val="0018246B"/>
    <w:rsid w:val="001827D4"/>
    <w:rsid w:val="00182812"/>
    <w:rsid w:val="0018286A"/>
    <w:rsid w:val="0018287D"/>
    <w:rsid w:val="00182C6E"/>
    <w:rsid w:val="00182C6F"/>
    <w:rsid w:val="00182CBF"/>
    <w:rsid w:val="00182CDA"/>
    <w:rsid w:val="00182D5B"/>
    <w:rsid w:val="00182E64"/>
    <w:rsid w:val="00182EEA"/>
    <w:rsid w:val="00182F10"/>
    <w:rsid w:val="00182F6E"/>
    <w:rsid w:val="00183139"/>
    <w:rsid w:val="00183313"/>
    <w:rsid w:val="00183334"/>
    <w:rsid w:val="0018334E"/>
    <w:rsid w:val="00183355"/>
    <w:rsid w:val="00183389"/>
    <w:rsid w:val="0018365F"/>
    <w:rsid w:val="001836CD"/>
    <w:rsid w:val="001836ED"/>
    <w:rsid w:val="00183754"/>
    <w:rsid w:val="00183780"/>
    <w:rsid w:val="0018393C"/>
    <w:rsid w:val="00183A02"/>
    <w:rsid w:val="00183AAB"/>
    <w:rsid w:val="00183C26"/>
    <w:rsid w:val="00183C7A"/>
    <w:rsid w:val="00183C85"/>
    <w:rsid w:val="00183CCE"/>
    <w:rsid w:val="00183CF1"/>
    <w:rsid w:val="00183DCF"/>
    <w:rsid w:val="00183E0B"/>
    <w:rsid w:val="00183E58"/>
    <w:rsid w:val="00183EB4"/>
    <w:rsid w:val="00183F9F"/>
    <w:rsid w:val="00183FE9"/>
    <w:rsid w:val="0018406C"/>
    <w:rsid w:val="0018407C"/>
    <w:rsid w:val="00184200"/>
    <w:rsid w:val="0018427D"/>
    <w:rsid w:val="001843D0"/>
    <w:rsid w:val="00184404"/>
    <w:rsid w:val="0018441B"/>
    <w:rsid w:val="00184599"/>
    <w:rsid w:val="00184672"/>
    <w:rsid w:val="00184814"/>
    <w:rsid w:val="001849B0"/>
    <w:rsid w:val="001849CB"/>
    <w:rsid w:val="00184A1A"/>
    <w:rsid w:val="00184A8E"/>
    <w:rsid w:val="00184AB7"/>
    <w:rsid w:val="00184BCF"/>
    <w:rsid w:val="00184D94"/>
    <w:rsid w:val="00184ECF"/>
    <w:rsid w:val="00184F98"/>
    <w:rsid w:val="00184FD7"/>
    <w:rsid w:val="00185078"/>
    <w:rsid w:val="001850B8"/>
    <w:rsid w:val="0018513F"/>
    <w:rsid w:val="001852B8"/>
    <w:rsid w:val="001853BB"/>
    <w:rsid w:val="001853C8"/>
    <w:rsid w:val="001853CB"/>
    <w:rsid w:val="00185451"/>
    <w:rsid w:val="001854EF"/>
    <w:rsid w:val="00185504"/>
    <w:rsid w:val="00185AE5"/>
    <w:rsid w:val="00185B03"/>
    <w:rsid w:val="00185BCF"/>
    <w:rsid w:val="00185C14"/>
    <w:rsid w:val="00185C15"/>
    <w:rsid w:val="00185C4A"/>
    <w:rsid w:val="00185C62"/>
    <w:rsid w:val="00185D0B"/>
    <w:rsid w:val="00185DDE"/>
    <w:rsid w:val="00185E68"/>
    <w:rsid w:val="00185F71"/>
    <w:rsid w:val="00185F89"/>
    <w:rsid w:val="00186193"/>
    <w:rsid w:val="001861EC"/>
    <w:rsid w:val="00186345"/>
    <w:rsid w:val="001864E3"/>
    <w:rsid w:val="001866E5"/>
    <w:rsid w:val="00186754"/>
    <w:rsid w:val="0018676E"/>
    <w:rsid w:val="0018678A"/>
    <w:rsid w:val="00186833"/>
    <w:rsid w:val="001868BF"/>
    <w:rsid w:val="00186A0B"/>
    <w:rsid w:val="00186A3F"/>
    <w:rsid w:val="00186BA2"/>
    <w:rsid w:val="00186C50"/>
    <w:rsid w:val="00186C68"/>
    <w:rsid w:val="00186D37"/>
    <w:rsid w:val="00186D3A"/>
    <w:rsid w:val="00186E0C"/>
    <w:rsid w:val="00186ED3"/>
    <w:rsid w:val="00186F2C"/>
    <w:rsid w:val="00186F63"/>
    <w:rsid w:val="00186FF8"/>
    <w:rsid w:val="0018707D"/>
    <w:rsid w:val="00187148"/>
    <w:rsid w:val="0018714B"/>
    <w:rsid w:val="001872C0"/>
    <w:rsid w:val="001872D3"/>
    <w:rsid w:val="00187444"/>
    <w:rsid w:val="00187512"/>
    <w:rsid w:val="001876EF"/>
    <w:rsid w:val="0018775A"/>
    <w:rsid w:val="00187785"/>
    <w:rsid w:val="00187866"/>
    <w:rsid w:val="00187A77"/>
    <w:rsid w:val="00187AD5"/>
    <w:rsid w:val="00187B05"/>
    <w:rsid w:val="00187B3C"/>
    <w:rsid w:val="00187B3E"/>
    <w:rsid w:val="00187B78"/>
    <w:rsid w:val="00187BA2"/>
    <w:rsid w:val="00187BFB"/>
    <w:rsid w:val="00187C1C"/>
    <w:rsid w:val="00187C22"/>
    <w:rsid w:val="00187C92"/>
    <w:rsid w:val="00187CAD"/>
    <w:rsid w:val="00187CB7"/>
    <w:rsid w:val="00187CBA"/>
    <w:rsid w:val="00187CD0"/>
    <w:rsid w:val="00187CE1"/>
    <w:rsid w:val="00187D71"/>
    <w:rsid w:val="00187F6A"/>
    <w:rsid w:val="00190041"/>
    <w:rsid w:val="00190045"/>
    <w:rsid w:val="00190163"/>
    <w:rsid w:val="00190197"/>
    <w:rsid w:val="0019025A"/>
    <w:rsid w:val="001902CD"/>
    <w:rsid w:val="0019034C"/>
    <w:rsid w:val="001903AD"/>
    <w:rsid w:val="0019047A"/>
    <w:rsid w:val="001904FC"/>
    <w:rsid w:val="00190599"/>
    <w:rsid w:val="00190682"/>
    <w:rsid w:val="00190685"/>
    <w:rsid w:val="001906B9"/>
    <w:rsid w:val="00190702"/>
    <w:rsid w:val="001907A4"/>
    <w:rsid w:val="001907B0"/>
    <w:rsid w:val="001908F4"/>
    <w:rsid w:val="00190907"/>
    <w:rsid w:val="001909D7"/>
    <w:rsid w:val="00190A21"/>
    <w:rsid w:val="00190AC1"/>
    <w:rsid w:val="00190AC2"/>
    <w:rsid w:val="00190B47"/>
    <w:rsid w:val="00190C17"/>
    <w:rsid w:val="00191327"/>
    <w:rsid w:val="0019134B"/>
    <w:rsid w:val="00191409"/>
    <w:rsid w:val="00191495"/>
    <w:rsid w:val="00191680"/>
    <w:rsid w:val="001916D9"/>
    <w:rsid w:val="001916DE"/>
    <w:rsid w:val="001916E8"/>
    <w:rsid w:val="001917FD"/>
    <w:rsid w:val="00191906"/>
    <w:rsid w:val="00191A08"/>
    <w:rsid w:val="00191A77"/>
    <w:rsid w:val="00191B22"/>
    <w:rsid w:val="00191B44"/>
    <w:rsid w:val="00191B92"/>
    <w:rsid w:val="00191CC2"/>
    <w:rsid w:val="00191D65"/>
    <w:rsid w:val="00191E0A"/>
    <w:rsid w:val="00191EB1"/>
    <w:rsid w:val="00191ED1"/>
    <w:rsid w:val="0019206C"/>
    <w:rsid w:val="001920A5"/>
    <w:rsid w:val="001920BE"/>
    <w:rsid w:val="001920FB"/>
    <w:rsid w:val="00192124"/>
    <w:rsid w:val="001921C6"/>
    <w:rsid w:val="00192269"/>
    <w:rsid w:val="001922B3"/>
    <w:rsid w:val="00192508"/>
    <w:rsid w:val="001926AA"/>
    <w:rsid w:val="00192928"/>
    <w:rsid w:val="00192A88"/>
    <w:rsid w:val="00192C88"/>
    <w:rsid w:val="00192C9D"/>
    <w:rsid w:val="00192D3F"/>
    <w:rsid w:val="00192D62"/>
    <w:rsid w:val="00192DEB"/>
    <w:rsid w:val="00192ED2"/>
    <w:rsid w:val="00192F85"/>
    <w:rsid w:val="00192FC3"/>
    <w:rsid w:val="00193155"/>
    <w:rsid w:val="001931C2"/>
    <w:rsid w:val="00193244"/>
    <w:rsid w:val="00193370"/>
    <w:rsid w:val="0019342E"/>
    <w:rsid w:val="0019354C"/>
    <w:rsid w:val="0019355D"/>
    <w:rsid w:val="00193587"/>
    <w:rsid w:val="001936AA"/>
    <w:rsid w:val="0019377A"/>
    <w:rsid w:val="00193887"/>
    <w:rsid w:val="00193893"/>
    <w:rsid w:val="00193939"/>
    <w:rsid w:val="00193A8D"/>
    <w:rsid w:val="00193AB1"/>
    <w:rsid w:val="00193B42"/>
    <w:rsid w:val="00193C07"/>
    <w:rsid w:val="00193C47"/>
    <w:rsid w:val="00193CA5"/>
    <w:rsid w:val="00193D05"/>
    <w:rsid w:val="00193E08"/>
    <w:rsid w:val="00193E10"/>
    <w:rsid w:val="00193FAF"/>
    <w:rsid w:val="00194054"/>
    <w:rsid w:val="00194114"/>
    <w:rsid w:val="001941F5"/>
    <w:rsid w:val="001942AF"/>
    <w:rsid w:val="001942C0"/>
    <w:rsid w:val="00194312"/>
    <w:rsid w:val="001943F8"/>
    <w:rsid w:val="00194508"/>
    <w:rsid w:val="00194559"/>
    <w:rsid w:val="0019457A"/>
    <w:rsid w:val="0019457B"/>
    <w:rsid w:val="00194624"/>
    <w:rsid w:val="001946F6"/>
    <w:rsid w:val="00194736"/>
    <w:rsid w:val="001947A2"/>
    <w:rsid w:val="001947F9"/>
    <w:rsid w:val="00194801"/>
    <w:rsid w:val="0019481E"/>
    <w:rsid w:val="00194836"/>
    <w:rsid w:val="00194B41"/>
    <w:rsid w:val="00194BAD"/>
    <w:rsid w:val="00194BFC"/>
    <w:rsid w:val="00194C0C"/>
    <w:rsid w:val="00194C13"/>
    <w:rsid w:val="00194DC8"/>
    <w:rsid w:val="0019502A"/>
    <w:rsid w:val="0019502E"/>
    <w:rsid w:val="001951FE"/>
    <w:rsid w:val="001952A7"/>
    <w:rsid w:val="00195366"/>
    <w:rsid w:val="001953A2"/>
    <w:rsid w:val="00195428"/>
    <w:rsid w:val="00195610"/>
    <w:rsid w:val="00195617"/>
    <w:rsid w:val="00195738"/>
    <w:rsid w:val="00195750"/>
    <w:rsid w:val="001957F3"/>
    <w:rsid w:val="001957FE"/>
    <w:rsid w:val="00195A23"/>
    <w:rsid w:val="00195B28"/>
    <w:rsid w:val="00195B62"/>
    <w:rsid w:val="00195C71"/>
    <w:rsid w:val="00195C9A"/>
    <w:rsid w:val="00195D15"/>
    <w:rsid w:val="00195D81"/>
    <w:rsid w:val="00195E5B"/>
    <w:rsid w:val="00195E6D"/>
    <w:rsid w:val="00195FBC"/>
    <w:rsid w:val="00196091"/>
    <w:rsid w:val="001960AB"/>
    <w:rsid w:val="001960D8"/>
    <w:rsid w:val="001961F4"/>
    <w:rsid w:val="00196535"/>
    <w:rsid w:val="001965A5"/>
    <w:rsid w:val="00196658"/>
    <w:rsid w:val="001966AD"/>
    <w:rsid w:val="00196798"/>
    <w:rsid w:val="001967C0"/>
    <w:rsid w:val="00196816"/>
    <w:rsid w:val="00196960"/>
    <w:rsid w:val="001969D1"/>
    <w:rsid w:val="001969FC"/>
    <w:rsid w:val="00196A7F"/>
    <w:rsid w:val="00196ABD"/>
    <w:rsid w:val="00196B0C"/>
    <w:rsid w:val="00196C3C"/>
    <w:rsid w:val="00196EEB"/>
    <w:rsid w:val="00196FDE"/>
    <w:rsid w:val="00197068"/>
    <w:rsid w:val="00197197"/>
    <w:rsid w:val="001971AD"/>
    <w:rsid w:val="00197261"/>
    <w:rsid w:val="00197315"/>
    <w:rsid w:val="00197358"/>
    <w:rsid w:val="00197413"/>
    <w:rsid w:val="00197526"/>
    <w:rsid w:val="00197573"/>
    <w:rsid w:val="0019758F"/>
    <w:rsid w:val="001975AC"/>
    <w:rsid w:val="00197613"/>
    <w:rsid w:val="00197629"/>
    <w:rsid w:val="0019767C"/>
    <w:rsid w:val="00197741"/>
    <w:rsid w:val="0019783C"/>
    <w:rsid w:val="00197950"/>
    <w:rsid w:val="00197956"/>
    <w:rsid w:val="001979E3"/>
    <w:rsid w:val="00197B12"/>
    <w:rsid w:val="00197BE7"/>
    <w:rsid w:val="00197D4E"/>
    <w:rsid w:val="00197D9C"/>
    <w:rsid w:val="00197EF4"/>
    <w:rsid w:val="00197F5B"/>
    <w:rsid w:val="00197F64"/>
    <w:rsid w:val="001A005B"/>
    <w:rsid w:val="001A010F"/>
    <w:rsid w:val="001A01EB"/>
    <w:rsid w:val="001A0250"/>
    <w:rsid w:val="001A02A0"/>
    <w:rsid w:val="001A037F"/>
    <w:rsid w:val="001A055D"/>
    <w:rsid w:val="001A05A1"/>
    <w:rsid w:val="001A05AD"/>
    <w:rsid w:val="001A05E6"/>
    <w:rsid w:val="001A0672"/>
    <w:rsid w:val="001A0919"/>
    <w:rsid w:val="001A095B"/>
    <w:rsid w:val="001A09CD"/>
    <w:rsid w:val="001A0ADB"/>
    <w:rsid w:val="001A0B39"/>
    <w:rsid w:val="001A0B5A"/>
    <w:rsid w:val="001A0BBF"/>
    <w:rsid w:val="001A0C18"/>
    <w:rsid w:val="001A0E7A"/>
    <w:rsid w:val="001A1112"/>
    <w:rsid w:val="001A1145"/>
    <w:rsid w:val="001A1170"/>
    <w:rsid w:val="001A1246"/>
    <w:rsid w:val="001A1316"/>
    <w:rsid w:val="001A156A"/>
    <w:rsid w:val="001A16F9"/>
    <w:rsid w:val="001A17C4"/>
    <w:rsid w:val="001A18C5"/>
    <w:rsid w:val="001A18FD"/>
    <w:rsid w:val="001A1B1E"/>
    <w:rsid w:val="001A1C23"/>
    <w:rsid w:val="001A1C50"/>
    <w:rsid w:val="001A1CED"/>
    <w:rsid w:val="001A1F0D"/>
    <w:rsid w:val="001A1F62"/>
    <w:rsid w:val="001A1FF6"/>
    <w:rsid w:val="001A209B"/>
    <w:rsid w:val="001A210B"/>
    <w:rsid w:val="001A2199"/>
    <w:rsid w:val="001A2233"/>
    <w:rsid w:val="001A22E3"/>
    <w:rsid w:val="001A23E6"/>
    <w:rsid w:val="001A2417"/>
    <w:rsid w:val="001A249E"/>
    <w:rsid w:val="001A251E"/>
    <w:rsid w:val="001A253F"/>
    <w:rsid w:val="001A2876"/>
    <w:rsid w:val="001A287E"/>
    <w:rsid w:val="001A2CAB"/>
    <w:rsid w:val="001A2D44"/>
    <w:rsid w:val="001A2E58"/>
    <w:rsid w:val="001A2EBE"/>
    <w:rsid w:val="001A2F96"/>
    <w:rsid w:val="001A2FE5"/>
    <w:rsid w:val="001A3011"/>
    <w:rsid w:val="001A3087"/>
    <w:rsid w:val="001A30AF"/>
    <w:rsid w:val="001A31DF"/>
    <w:rsid w:val="001A32F0"/>
    <w:rsid w:val="001A34E8"/>
    <w:rsid w:val="001A3541"/>
    <w:rsid w:val="001A3724"/>
    <w:rsid w:val="001A3783"/>
    <w:rsid w:val="001A37C9"/>
    <w:rsid w:val="001A3855"/>
    <w:rsid w:val="001A3878"/>
    <w:rsid w:val="001A391F"/>
    <w:rsid w:val="001A392B"/>
    <w:rsid w:val="001A39A0"/>
    <w:rsid w:val="001A39DB"/>
    <w:rsid w:val="001A3A3D"/>
    <w:rsid w:val="001A3AA6"/>
    <w:rsid w:val="001A3B44"/>
    <w:rsid w:val="001A3B4D"/>
    <w:rsid w:val="001A3C04"/>
    <w:rsid w:val="001A3C64"/>
    <w:rsid w:val="001A3CBE"/>
    <w:rsid w:val="001A3CDB"/>
    <w:rsid w:val="001A3D99"/>
    <w:rsid w:val="001A3DBF"/>
    <w:rsid w:val="001A4223"/>
    <w:rsid w:val="001A424F"/>
    <w:rsid w:val="001A427D"/>
    <w:rsid w:val="001A432C"/>
    <w:rsid w:val="001A4563"/>
    <w:rsid w:val="001A4613"/>
    <w:rsid w:val="001A465E"/>
    <w:rsid w:val="001A4944"/>
    <w:rsid w:val="001A4973"/>
    <w:rsid w:val="001A49B9"/>
    <w:rsid w:val="001A49BA"/>
    <w:rsid w:val="001A4B06"/>
    <w:rsid w:val="001A4B1C"/>
    <w:rsid w:val="001A4B37"/>
    <w:rsid w:val="001A4B43"/>
    <w:rsid w:val="001A4B5C"/>
    <w:rsid w:val="001A4BB5"/>
    <w:rsid w:val="001A4C79"/>
    <w:rsid w:val="001A4D7C"/>
    <w:rsid w:val="001A4F13"/>
    <w:rsid w:val="001A511B"/>
    <w:rsid w:val="001A512B"/>
    <w:rsid w:val="001A5219"/>
    <w:rsid w:val="001A5230"/>
    <w:rsid w:val="001A52E3"/>
    <w:rsid w:val="001A5327"/>
    <w:rsid w:val="001A546B"/>
    <w:rsid w:val="001A5507"/>
    <w:rsid w:val="001A55F7"/>
    <w:rsid w:val="001A5647"/>
    <w:rsid w:val="001A56A7"/>
    <w:rsid w:val="001A56E4"/>
    <w:rsid w:val="001A5757"/>
    <w:rsid w:val="001A5990"/>
    <w:rsid w:val="001A5991"/>
    <w:rsid w:val="001A5BA8"/>
    <w:rsid w:val="001A5CAF"/>
    <w:rsid w:val="001A5D67"/>
    <w:rsid w:val="001A5DEF"/>
    <w:rsid w:val="001A5E41"/>
    <w:rsid w:val="001A5E97"/>
    <w:rsid w:val="001A5EC4"/>
    <w:rsid w:val="001A5FF4"/>
    <w:rsid w:val="001A5FFF"/>
    <w:rsid w:val="001A6037"/>
    <w:rsid w:val="001A6074"/>
    <w:rsid w:val="001A6144"/>
    <w:rsid w:val="001A62C2"/>
    <w:rsid w:val="001A6393"/>
    <w:rsid w:val="001A63A1"/>
    <w:rsid w:val="001A63C9"/>
    <w:rsid w:val="001A64CF"/>
    <w:rsid w:val="001A6521"/>
    <w:rsid w:val="001A6653"/>
    <w:rsid w:val="001A66AF"/>
    <w:rsid w:val="001A66DA"/>
    <w:rsid w:val="001A6718"/>
    <w:rsid w:val="001A6766"/>
    <w:rsid w:val="001A6806"/>
    <w:rsid w:val="001A6813"/>
    <w:rsid w:val="001A681A"/>
    <w:rsid w:val="001A69ED"/>
    <w:rsid w:val="001A6AD5"/>
    <w:rsid w:val="001A6AF8"/>
    <w:rsid w:val="001A6B8F"/>
    <w:rsid w:val="001A6BDD"/>
    <w:rsid w:val="001A6F99"/>
    <w:rsid w:val="001A702D"/>
    <w:rsid w:val="001A7092"/>
    <w:rsid w:val="001A70EE"/>
    <w:rsid w:val="001A7158"/>
    <w:rsid w:val="001A72C6"/>
    <w:rsid w:val="001A737A"/>
    <w:rsid w:val="001A7404"/>
    <w:rsid w:val="001A746E"/>
    <w:rsid w:val="001A74CB"/>
    <w:rsid w:val="001A75AD"/>
    <w:rsid w:val="001A7634"/>
    <w:rsid w:val="001A7727"/>
    <w:rsid w:val="001A785B"/>
    <w:rsid w:val="001A78BC"/>
    <w:rsid w:val="001A7AB6"/>
    <w:rsid w:val="001A7B7B"/>
    <w:rsid w:val="001A7C5B"/>
    <w:rsid w:val="001A7CD6"/>
    <w:rsid w:val="001A7D22"/>
    <w:rsid w:val="001A7EC3"/>
    <w:rsid w:val="001A7F00"/>
    <w:rsid w:val="001B00F3"/>
    <w:rsid w:val="001B0217"/>
    <w:rsid w:val="001B0273"/>
    <w:rsid w:val="001B03D8"/>
    <w:rsid w:val="001B03F7"/>
    <w:rsid w:val="001B0730"/>
    <w:rsid w:val="001B0799"/>
    <w:rsid w:val="001B07C2"/>
    <w:rsid w:val="001B07C5"/>
    <w:rsid w:val="001B0838"/>
    <w:rsid w:val="001B0853"/>
    <w:rsid w:val="001B0899"/>
    <w:rsid w:val="001B0982"/>
    <w:rsid w:val="001B0A18"/>
    <w:rsid w:val="001B0A8F"/>
    <w:rsid w:val="001B0B58"/>
    <w:rsid w:val="001B0B77"/>
    <w:rsid w:val="001B0BD7"/>
    <w:rsid w:val="001B0CA7"/>
    <w:rsid w:val="001B0CAB"/>
    <w:rsid w:val="001B0D17"/>
    <w:rsid w:val="001B0D57"/>
    <w:rsid w:val="001B0E4D"/>
    <w:rsid w:val="001B0F5F"/>
    <w:rsid w:val="001B0F99"/>
    <w:rsid w:val="001B1006"/>
    <w:rsid w:val="001B1016"/>
    <w:rsid w:val="001B103D"/>
    <w:rsid w:val="001B10D2"/>
    <w:rsid w:val="001B1110"/>
    <w:rsid w:val="001B11D4"/>
    <w:rsid w:val="001B120B"/>
    <w:rsid w:val="001B12FB"/>
    <w:rsid w:val="001B1359"/>
    <w:rsid w:val="001B1434"/>
    <w:rsid w:val="001B144E"/>
    <w:rsid w:val="001B1453"/>
    <w:rsid w:val="001B1635"/>
    <w:rsid w:val="001B16D5"/>
    <w:rsid w:val="001B18F4"/>
    <w:rsid w:val="001B1993"/>
    <w:rsid w:val="001B19DF"/>
    <w:rsid w:val="001B1A5A"/>
    <w:rsid w:val="001B1AA0"/>
    <w:rsid w:val="001B1AE6"/>
    <w:rsid w:val="001B1B27"/>
    <w:rsid w:val="001B1BCF"/>
    <w:rsid w:val="001B1C13"/>
    <w:rsid w:val="001B1C40"/>
    <w:rsid w:val="001B1CAE"/>
    <w:rsid w:val="001B1CBD"/>
    <w:rsid w:val="001B1CEE"/>
    <w:rsid w:val="001B1CF0"/>
    <w:rsid w:val="001B1CF7"/>
    <w:rsid w:val="001B1D29"/>
    <w:rsid w:val="001B1D67"/>
    <w:rsid w:val="001B1DDA"/>
    <w:rsid w:val="001B1E71"/>
    <w:rsid w:val="001B1EAC"/>
    <w:rsid w:val="001B1EBD"/>
    <w:rsid w:val="001B1FE5"/>
    <w:rsid w:val="001B210C"/>
    <w:rsid w:val="001B22BB"/>
    <w:rsid w:val="001B231A"/>
    <w:rsid w:val="001B2353"/>
    <w:rsid w:val="001B237E"/>
    <w:rsid w:val="001B243E"/>
    <w:rsid w:val="001B2497"/>
    <w:rsid w:val="001B251F"/>
    <w:rsid w:val="001B26AD"/>
    <w:rsid w:val="001B280F"/>
    <w:rsid w:val="001B2DB7"/>
    <w:rsid w:val="001B2E95"/>
    <w:rsid w:val="001B2F82"/>
    <w:rsid w:val="001B2F9E"/>
    <w:rsid w:val="001B2FBD"/>
    <w:rsid w:val="001B302B"/>
    <w:rsid w:val="001B30F1"/>
    <w:rsid w:val="001B32B1"/>
    <w:rsid w:val="001B32F8"/>
    <w:rsid w:val="001B3340"/>
    <w:rsid w:val="001B33DC"/>
    <w:rsid w:val="001B3523"/>
    <w:rsid w:val="001B3712"/>
    <w:rsid w:val="001B3734"/>
    <w:rsid w:val="001B375F"/>
    <w:rsid w:val="001B3794"/>
    <w:rsid w:val="001B380D"/>
    <w:rsid w:val="001B3813"/>
    <w:rsid w:val="001B38D0"/>
    <w:rsid w:val="001B38ED"/>
    <w:rsid w:val="001B3A73"/>
    <w:rsid w:val="001B3B9F"/>
    <w:rsid w:val="001B3C65"/>
    <w:rsid w:val="001B3CAC"/>
    <w:rsid w:val="001B3D33"/>
    <w:rsid w:val="001B3E1D"/>
    <w:rsid w:val="001B3E86"/>
    <w:rsid w:val="001B3F33"/>
    <w:rsid w:val="001B3F77"/>
    <w:rsid w:val="001B4011"/>
    <w:rsid w:val="001B4061"/>
    <w:rsid w:val="001B40A0"/>
    <w:rsid w:val="001B4205"/>
    <w:rsid w:val="001B4285"/>
    <w:rsid w:val="001B42B4"/>
    <w:rsid w:val="001B4359"/>
    <w:rsid w:val="001B4413"/>
    <w:rsid w:val="001B442B"/>
    <w:rsid w:val="001B44E1"/>
    <w:rsid w:val="001B45CB"/>
    <w:rsid w:val="001B45D5"/>
    <w:rsid w:val="001B46BA"/>
    <w:rsid w:val="001B46DE"/>
    <w:rsid w:val="001B48FB"/>
    <w:rsid w:val="001B4910"/>
    <w:rsid w:val="001B491E"/>
    <w:rsid w:val="001B4A92"/>
    <w:rsid w:val="001B4B84"/>
    <w:rsid w:val="001B4C29"/>
    <w:rsid w:val="001B4CB0"/>
    <w:rsid w:val="001B4D05"/>
    <w:rsid w:val="001B4DC5"/>
    <w:rsid w:val="001B4DFC"/>
    <w:rsid w:val="001B4E08"/>
    <w:rsid w:val="001B4E18"/>
    <w:rsid w:val="001B4F74"/>
    <w:rsid w:val="001B4F83"/>
    <w:rsid w:val="001B4FD4"/>
    <w:rsid w:val="001B502F"/>
    <w:rsid w:val="001B5040"/>
    <w:rsid w:val="001B506C"/>
    <w:rsid w:val="001B5363"/>
    <w:rsid w:val="001B53B6"/>
    <w:rsid w:val="001B53E9"/>
    <w:rsid w:val="001B5437"/>
    <w:rsid w:val="001B5449"/>
    <w:rsid w:val="001B5608"/>
    <w:rsid w:val="001B5626"/>
    <w:rsid w:val="001B5701"/>
    <w:rsid w:val="001B5718"/>
    <w:rsid w:val="001B581D"/>
    <w:rsid w:val="001B5888"/>
    <w:rsid w:val="001B59DB"/>
    <w:rsid w:val="001B5AEA"/>
    <w:rsid w:val="001B5B08"/>
    <w:rsid w:val="001B5B37"/>
    <w:rsid w:val="001B5CDA"/>
    <w:rsid w:val="001B5D36"/>
    <w:rsid w:val="001B5F41"/>
    <w:rsid w:val="001B5FDD"/>
    <w:rsid w:val="001B60F5"/>
    <w:rsid w:val="001B61D0"/>
    <w:rsid w:val="001B6219"/>
    <w:rsid w:val="001B62A5"/>
    <w:rsid w:val="001B64CC"/>
    <w:rsid w:val="001B6548"/>
    <w:rsid w:val="001B654B"/>
    <w:rsid w:val="001B6665"/>
    <w:rsid w:val="001B666B"/>
    <w:rsid w:val="001B6695"/>
    <w:rsid w:val="001B66FB"/>
    <w:rsid w:val="001B6C4A"/>
    <w:rsid w:val="001B6C6B"/>
    <w:rsid w:val="001B6D28"/>
    <w:rsid w:val="001B6D2E"/>
    <w:rsid w:val="001B6D3A"/>
    <w:rsid w:val="001B6D75"/>
    <w:rsid w:val="001B6EA6"/>
    <w:rsid w:val="001B6F4A"/>
    <w:rsid w:val="001B70E9"/>
    <w:rsid w:val="001B70F2"/>
    <w:rsid w:val="001B70F8"/>
    <w:rsid w:val="001B7150"/>
    <w:rsid w:val="001B71F9"/>
    <w:rsid w:val="001B7276"/>
    <w:rsid w:val="001B7277"/>
    <w:rsid w:val="001B72BB"/>
    <w:rsid w:val="001B73D8"/>
    <w:rsid w:val="001B7511"/>
    <w:rsid w:val="001B7585"/>
    <w:rsid w:val="001B772F"/>
    <w:rsid w:val="001B782F"/>
    <w:rsid w:val="001B7995"/>
    <w:rsid w:val="001B79BC"/>
    <w:rsid w:val="001B79BD"/>
    <w:rsid w:val="001B7C4A"/>
    <w:rsid w:val="001B7D2E"/>
    <w:rsid w:val="001B7DBF"/>
    <w:rsid w:val="001B7F8F"/>
    <w:rsid w:val="001C00E0"/>
    <w:rsid w:val="001C00F9"/>
    <w:rsid w:val="001C0115"/>
    <w:rsid w:val="001C011F"/>
    <w:rsid w:val="001C01E5"/>
    <w:rsid w:val="001C0261"/>
    <w:rsid w:val="001C027E"/>
    <w:rsid w:val="001C02B5"/>
    <w:rsid w:val="001C02E2"/>
    <w:rsid w:val="001C0396"/>
    <w:rsid w:val="001C03E8"/>
    <w:rsid w:val="001C0415"/>
    <w:rsid w:val="001C0429"/>
    <w:rsid w:val="001C064B"/>
    <w:rsid w:val="001C06F6"/>
    <w:rsid w:val="001C0767"/>
    <w:rsid w:val="001C086F"/>
    <w:rsid w:val="001C08B6"/>
    <w:rsid w:val="001C08EC"/>
    <w:rsid w:val="001C0963"/>
    <w:rsid w:val="001C0966"/>
    <w:rsid w:val="001C09A1"/>
    <w:rsid w:val="001C09B4"/>
    <w:rsid w:val="001C09DC"/>
    <w:rsid w:val="001C0D05"/>
    <w:rsid w:val="001C0DE5"/>
    <w:rsid w:val="001C0EDC"/>
    <w:rsid w:val="001C0F48"/>
    <w:rsid w:val="001C0F7A"/>
    <w:rsid w:val="001C0FD0"/>
    <w:rsid w:val="001C105E"/>
    <w:rsid w:val="001C10A5"/>
    <w:rsid w:val="001C118E"/>
    <w:rsid w:val="001C14A2"/>
    <w:rsid w:val="001C156B"/>
    <w:rsid w:val="001C15D7"/>
    <w:rsid w:val="001C1676"/>
    <w:rsid w:val="001C16F9"/>
    <w:rsid w:val="001C1755"/>
    <w:rsid w:val="001C17B5"/>
    <w:rsid w:val="001C1854"/>
    <w:rsid w:val="001C18B1"/>
    <w:rsid w:val="001C1934"/>
    <w:rsid w:val="001C197D"/>
    <w:rsid w:val="001C1A51"/>
    <w:rsid w:val="001C1BC9"/>
    <w:rsid w:val="001C1BCF"/>
    <w:rsid w:val="001C1D66"/>
    <w:rsid w:val="001C1D8A"/>
    <w:rsid w:val="001C1F22"/>
    <w:rsid w:val="001C1FB4"/>
    <w:rsid w:val="001C2037"/>
    <w:rsid w:val="001C20E9"/>
    <w:rsid w:val="001C2223"/>
    <w:rsid w:val="001C227D"/>
    <w:rsid w:val="001C2299"/>
    <w:rsid w:val="001C22EB"/>
    <w:rsid w:val="001C2381"/>
    <w:rsid w:val="001C239D"/>
    <w:rsid w:val="001C2614"/>
    <w:rsid w:val="001C2618"/>
    <w:rsid w:val="001C265A"/>
    <w:rsid w:val="001C26A5"/>
    <w:rsid w:val="001C26BD"/>
    <w:rsid w:val="001C26FB"/>
    <w:rsid w:val="001C2755"/>
    <w:rsid w:val="001C2763"/>
    <w:rsid w:val="001C276C"/>
    <w:rsid w:val="001C27BB"/>
    <w:rsid w:val="001C280E"/>
    <w:rsid w:val="001C28A5"/>
    <w:rsid w:val="001C28D6"/>
    <w:rsid w:val="001C29E6"/>
    <w:rsid w:val="001C29F7"/>
    <w:rsid w:val="001C2BBC"/>
    <w:rsid w:val="001C2C17"/>
    <w:rsid w:val="001C2C24"/>
    <w:rsid w:val="001C2DE5"/>
    <w:rsid w:val="001C2E08"/>
    <w:rsid w:val="001C2F28"/>
    <w:rsid w:val="001C2F34"/>
    <w:rsid w:val="001C2F58"/>
    <w:rsid w:val="001C3142"/>
    <w:rsid w:val="001C315E"/>
    <w:rsid w:val="001C327E"/>
    <w:rsid w:val="001C3317"/>
    <w:rsid w:val="001C3491"/>
    <w:rsid w:val="001C34A5"/>
    <w:rsid w:val="001C34F4"/>
    <w:rsid w:val="001C34F9"/>
    <w:rsid w:val="001C3532"/>
    <w:rsid w:val="001C3548"/>
    <w:rsid w:val="001C357F"/>
    <w:rsid w:val="001C3663"/>
    <w:rsid w:val="001C368D"/>
    <w:rsid w:val="001C36B2"/>
    <w:rsid w:val="001C37D2"/>
    <w:rsid w:val="001C38D1"/>
    <w:rsid w:val="001C39FC"/>
    <w:rsid w:val="001C3B9C"/>
    <w:rsid w:val="001C3BB9"/>
    <w:rsid w:val="001C3C38"/>
    <w:rsid w:val="001C3D0D"/>
    <w:rsid w:val="001C3D7D"/>
    <w:rsid w:val="001C3D96"/>
    <w:rsid w:val="001C3DF4"/>
    <w:rsid w:val="001C3E8B"/>
    <w:rsid w:val="001C3F99"/>
    <w:rsid w:val="001C4058"/>
    <w:rsid w:val="001C415D"/>
    <w:rsid w:val="001C4164"/>
    <w:rsid w:val="001C41D1"/>
    <w:rsid w:val="001C41E9"/>
    <w:rsid w:val="001C4202"/>
    <w:rsid w:val="001C4294"/>
    <w:rsid w:val="001C43DD"/>
    <w:rsid w:val="001C46BB"/>
    <w:rsid w:val="001C486E"/>
    <w:rsid w:val="001C48E6"/>
    <w:rsid w:val="001C48FC"/>
    <w:rsid w:val="001C495F"/>
    <w:rsid w:val="001C496D"/>
    <w:rsid w:val="001C49AE"/>
    <w:rsid w:val="001C4ACC"/>
    <w:rsid w:val="001C4ACF"/>
    <w:rsid w:val="001C4B50"/>
    <w:rsid w:val="001C4B6A"/>
    <w:rsid w:val="001C4B6D"/>
    <w:rsid w:val="001C4C14"/>
    <w:rsid w:val="001C4C5A"/>
    <w:rsid w:val="001C4C79"/>
    <w:rsid w:val="001C4CAD"/>
    <w:rsid w:val="001C4CF4"/>
    <w:rsid w:val="001C4DDD"/>
    <w:rsid w:val="001C4F83"/>
    <w:rsid w:val="001C4FAE"/>
    <w:rsid w:val="001C4FB3"/>
    <w:rsid w:val="001C4FE8"/>
    <w:rsid w:val="001C5068"/>
    <w:rsid w:val="001C5184"/>
    <w:rsid w:val="001C522C"/>
    <w:rsid w:val="001C52AD"/>
    <w:rsid w:val="001C52D6"/>
    <w:rsid w:val="001C5337"/>
    <w:rsid w:val="001C547E"/>
    <w:rsid w:val="001C54AE"/>
    <w:rsid w:val="001C5532"/>
    <w:rsid w:val="001C55AB"/>
    <w:rsid w:val="001C55C1"/>
    <w:rsid w:val="001C56FA"/>
    <w:rsid w:val="001C5723"/>
    <w:rsid w:val="001C573E"/>
    <w:rsid w:val="001C583E"/>
    <w:rsid w:val="001C5868"/>
    <w:rsid w:val="001C5AB2"/>
    <w:rsid w:val="001C5B4A"/>
    <w:rsid w:val="001C5B97"/>
    <w:rsid w:val="001C5B9C"/>
    <w:rsid w:val="001C5BCA"/>
    <w:rsid w:val="001C5BDD"/>
    <w:rsid w:val="001C5C44"/>
    <w:rsid w:val="001C5C52"/>
    <w:rsid w:val="001C5CBA"/>
    <w:rsid w:val="001C5D5F"/>
    <w:rsid w:val="001C5D6B"/>
    <w:rsid w:val="001C5D82"/>
    <w:rsid w:val="001C5DC3"/>
    <w:rsid w:val="001C5E1E"/>
    <w:rsid w:val="001C5E7B"/>
    <w:rsid w:val="001C5EDE"/>
    <w:rsid w:val="001C5F55"/>
    <w:rsid w:val="001C5F7B"/>
    <w:rsid w:val="001C5FC2"/>
    <w:rsid w:val="001C60D3"/>
    <w:rsid w:val="001C613E"/>
    <w:rsid w:val="001C61B1"/>
    <w:rsid w:val="001C624C"/>
    <w:rsid w:val="001C66E5"/>
    <w:rsid w:val="001C6795"/>
    <w:rsid w:val="001C67BD"/>
    <w:rsid w:val="001C67DA"/>
    <w:rsid w:val="001C688F"/>
    <w:rsid w:val="001C69C9"/>
    <w:rsid w:val="001C69F1"/>
    <w:rsid w:val="001C6A5F"/>
    <w:rsid w:val="001C6AC6"/>
    <w:rsid w:val="001C6B01"/>
    <w:rsid w:val="001C6BB4"/>
    <w:rsid w:val="001C6BB6"/>
    <w:rsid w:val="001C6C14"/>
    <w:rsid w:val="001C6CAC"/>
    <w:rsid w:val="001C6CC8"/>
    <w:rsid w:val="001C6DF0"/>
    <w:rsid w:val="001C6E0E"/>
    <w:rsid w:val="001C6E3B"/>
    <w:rsid w:val="001C6F64"/>
    <w:rsid w:val="001C7072"/>
    <w:rsid w:val="001C70C2"/>
    <w:rsid w:val="001C70DA"/>
    <w:rsid w:val="001C7128"/>
    <w:rsid w:val="001C723E"/>
    <w:rsid w:val="001C7363"/>
    <w:rsid w:val="001C736A"/>
    <w:rsid w:val="001C73F1"/>
    <w:rsid w:val="001C7446"/>
    <w:rsid w:val="001C74C1"/>
    <w:rsid w:val="001C7601"/>
    <w:rsid w:val="001C7697"/>
    <w:rsid w:val="001C7713"/>
    <w:rsid w:val="001C7763"/>
    <w:rsid w:val="001C7764"/>
    <w:rsid w:val="001C77A1"/>
    <w:rsid w:val="001C77A7"/>
    <w:rsid w:val="001C7843"/>
    <w:rsid w:val="001C7868"/>
    <w:rsid w:val="001C7886"/>
    <w:rsid w:val="001C78D1"/>
    <w:rsid w:val="001C78D9"/>
    <w:rsid w:val="001C7995"/>
    <w:rsid w:val="001C7A04"/>
    <w:rsid w:val="001C7A66"/>
    <w:rsid w:val="001C7C14"/>
    <w:rsid w:val="001C7C71"/>
    <w:rsid w:val="001C7CA3"/>
    <w:rsid w:val="001C7E7D"/>
    <w:rsid w:val="001C7EBB"/>
    <w:rsid w:val="001C7F0D"/>
    <w:rsid w:val="001D0054"/>
    <w:rsid w:val="001D005A"/>
    <w:rsid w:val="001D005C"/>
    <w:rsid w:val="001D0240"/>
    <w:rsid w:val="001D03B5"/>
    <w:rsid w:val="001D060E"/>
    <w:rsid w:val="001D06C4"/>
    <w:rsid w:val="001D0764"/>
    <w:rsid w:val="001D076C"/>
    <w:rsid w:val="001D07C0"/>
    <w:rsid w:val="001D083F"/>
    <w:rsid w:val="001D0880"/>
    <w:rsid w:val="001D09BB"/>
    <w:rsid w:val="001D09CB"/>
    <w:rsid w:val="001D0B09"/>
    <w:rsid w:val="001D0BF5"/>
    <w:rsid w:val="001D0CE0"/>
    <w:rsid w:val="001D0D53"/>
    <w:rsid w:val="001D0D8E"/>
    <w:rsid w:val="001D0E0C"/>
    <w:rsid w:val="001D0E22"/>
    <w:rsid w:val="001D0E2E"/>
    <w:rsid w:val="001D0E32"/>
    <w:rsid w:val="001D0E43"/>
    <w:rsid w:val="001D0FBF"/>
    <w:rsid w:val="001D10D1"/>
    <w:rsid w:val="001D1119"/>
    <w:rsid w:val="001D1140"/>
    <w:rsid w:val="001D1175"/>
    <w:rsid w:val="001D1189"/>
    <w:rsid w:val="001D11E4"/>
    <w:rsid w:val="001D1228"/>
    <w:rsid w:val="001D1294"/>
    <w:rsid w:val="001D1439"/>
    <w:rsid w:val="001D152A"/>
    <w:rsid w:val="001D1701"/>
    <w:rsid w:val="001D1770"/>
    <w:rsid w:val="001D1834"/>
    <w:rsid w:val="001D19C4"/>
    <w:rsid w:val="001D1B91"/>
    <w:rsid w:val="001D1C23"/>
    <w:rsid w:val="001D1CC5"/>
    <w:rsid w:val="001D1CED"/>
    <w:rsid w:val="001D1E8E"/>
    <w:rsid w:val="001D1FC3"/>
    <w:rsid w:val="001D2133"/>
    <w:rsid w:val="001D2137"/>
    <w:rsid w:val="001D2182"/>
    <w:rsid w:val="001D218D"/>
    <w:rsid w:val="001D2223"/>
    <w:rsid w:val="001D22F4"/>
    <w:rsid w:val="001D23A6"/>
    <w:rsid w:val="001D24EF"/>
    <w:rsid w:val="001D26DD"/>
    <w:rsid w:val="001D28A1"/>
    <w:rsid w:val="001D2922"/>
    <w:rsid w:val="001D2947"/>
    <w:rsid w:val="001D29AE"/>
    <w:rsid w:val="001D2C4B"/>
    <w:rsid w:val="001D2CFE"/>
    <w:rsid w:val="001D2D8F"/>
    <w:rsid w:val="001D2F30"/>
    <w:rsid w:val="001D2F45"/>
    <w:rsid w:val="001D3000"/>
    <w:rsid w:val="001D31C7"/>
    <w:rsid w:val="001D320C"/>
    <w:rsid w:val="001D363D"/>
    <w:rsid w:val="001D36E0"/>
    <w:rsid w:val="001D381B"/>
    <w:rsid w:val="001D3852"/>
    <w:rsid w:val="001D3B05"/>
    <w:rsid w:val="001D3B0E"/>
    <w:rsid w:val="001D3C0B"/>
    <w:rsid w:val="001D3C7F"/>
    <w:rsid w:val="001D3D5F"/>
    <w:rsid w:val="001D3DDF"/>
    <w:rsid w:val="001D3E3F"/>
    <w:rsid w:val="001D3E55"/>
    <w:rsid w:val="001D3E5C"/>
    <w:rsid w:val="001D3E8B"/>
    <w:rsid w:val="001D3FE6"/>
    <w:rsid w:val="001D3FF2"/>
    <w:rsid w:val="001D4116"/>
    <w:rsid w:val="001D42A2"/>
    <w:rsid w:val="001D42A9"/>
    <w:rsid w:val="001D42E7"/>
    <w:rsid w:val="001D4503"/>
    <w:rsid w:val="001D4535"/>
    <w:rsid w:val="001D4590"/>
    <w:rsid w:val="001D45D1"/>
    <w:rsid w:val="001D45D7"/>
    <w:rsid w:val="001D468A"/>
    <w:rsid w:val="001D46B8"/>
    <w:rsid w:val="001D46E6"/>
    <w:rsid w:val="001D473F"/>
    <w:rsid w:val="001D479E"/>
    <w:rsid w:val="001D47F2"/>
    <w:rsid w:val="001D4896"/>
    <w:rsid w:val="001D48D8"/>
    <w:rsid w:val="001D48EC"/>
    <w:rsid w:val="001D4945"/>
    <w:rsid w:val="001D499A"/>
    <w:rsid w:val="001D4A33"/>
    <w:rsid w:val="001D4F2E"/>
    <w:rsid w:val="001D4FD1"/>
    <w:rsid w:val="001D50BC"/>
    <w:rsid w:val="001D515B"/>
    <w:rsid w:val="001D5400"/>
    <w:rsid w:val="001D5418"/>
    <w:rsid w:val="001D5485"/>
    <w:rsid w:val="001D554F"/>
    <w:rsid w:val="001D5615"/>
    <w:rsid w:val="001D57AF"/>
    <w:rsid w:val="001D5833"/>
    <w:rsid w:val="001D5864"/>
    <w:rsid w:val="001D5870"/>
    <w:rsid w:val="001D58D9"/>
    <w:rsid w:val="001D591B"/>
    <w:rsid w:val="001D5A48"/>
    <w:rsid w:val="001D5AB0"/>
    <w:rsid w:val="001D5AD5"/>
    <w:rsid w:val="001D5B24"/>
    <w:rsid w:val="001D5B2D"/>
    <w:rsid w:val="001D5B73"/>
    <w:rsid w:val="001D5C11"/>
    <w:rsid w:val="001D5C70"/>
    <w:rsid w:val="001D5CE4"/>
    <w:rsid w:val="001D5E1D"/>
    <w:rsid w:val="001D5ECD"/>
    <w:rsid w:val="001D5F3B"/>
    <w:rsid w:val="001D5FA8"/>
    <w:rsid w:val="001D6079"/>
    <w:rsid w:val="001D60B4"/>
    <w:rsid w:val="001D60DE"/>
    <w:rsid w:val="001D60E2"/>
    <w:rsid w:val="001D6114"/>
    <w:rsid w:val="001D616E"/>
    <w:rsid w:val="001D61CE"/>
    <w:rsid w:val="001D6401"/>
    <w:rsid w:val="001D6638"/>
    <w:rsid w:val="001D6661"/>
    <w:rsid w:val="001D67A9"/>
    <w:rsid w:val="001D6C84"/>
    <w:rsid w:val="001D6CCB"/>
    <w:rsid w:val="001D6D2C"/>
    <w:rsid w:val="001D6D48"/>
    <w:rsid w:val="001D6DDE"/>
    <w:rsid w:val="001D6E47"/>
    <w:rsid w:val="001D6EB0"/>
    <w:rsid w:val="001D6FA2"/>
    <w:rsid w:val="001D6FCF"/>
    <w:rsid w:val="001D704A"/>
    <w:rsid w:val="001D717D"/>
    <w:rsid w:val="001D71AF"/>
    <w:rsid w:val="001D71C8"/>
    <w:rsid w:val="001D7281"/>
    <w:rsid w:val="001D738F"/>
    <w:rsid w:val="001D74D8"/>
    <w:rsid w:val="001D74E3"/>
    <w:rsid w:val="001D7688"/>
    <w:rsid w:val="001D77DD"/>
    <w:rsid w:val="001D789B"/>
    <w:rsid w:val="001D78A0"/>
    <w:rsid w:val="001D78E2"/>
    <w:rsid w:val="001D7A07"/>
    <w:rsid w:val="001D7A0A"/>
    <w:rsid w:val="001D7A22"/>
    <w:rsid w:val="001D7A23"/>
    <w:rsid w:val="001D7B4B"/>
    <w:rsid w:val="001D7BDD"/>
    <w:rsid w:val="001D7C0E"/>
    <w:rsid w:val="001D7C2E"/>
    <w:rsid w:val="001D7C6B"/>
    <w:rsid w:val="001D7D74"/>
    <w:rsid w:val="001D7D84"/>
    <w:rsid w:val="001D7DAF"/>
    <w:rsid w:val="001D7DFC"/>
    <w:rsid w:val="001D7F52"/>
    <w:rsid w:val="001E0036"/>
    <w:rsid w:val="001E01EE"/>
    <w:rsid w:val="001E02C6"/>
    <w:rsid w:val="001E0310"/>
    <w:rsid w:val="001E0378"/>
    <w:rsid w:val="001E03C1"/>
    <w:rsid w:val="001E03FA"/>
    <w:rsid w:val="001E043B"/>
    <w:rsid w:val="001E0475"/>
    <w:rsid w:val="001E06A5"/>
    <w:rsid w:val="001E074B"/>
    <w:rsid w:val="001E07EC"/>
    <w:rsid w:val="001E082E"/>
    <w:rsid w:val="001E0948"/>
    <w:rsid w:val="001E09E8"/>
    <w:rsid w:val="001E0A2C"/>
    <w:rsid w:val="001E0A40"/>
    <w:rsid w:val="001E0E59"/>
    <w:rsid w:val="001E0EB7"/>
    <w:rsid w:val="001E0F14"/>
    <w:rsid w:val="001E0FC1"/>
    <w:rsid w:val="001E0FDF"/>
    <w:rsid w:val="001E107B"/>
    <w:rsid w:val="001E11A9"/>
    <w:rsid w:val="001E141D"/>
    <w:rsid w:val="001E14EC"/>
    <w:rsid w:val="001E1514"/>
    <w:rsid w:val="001E1602"/>
    <w:rsid w:val="001E1671"/>
    <w:rsid w:val="001E174D"/>
    <w:rsid w:val="001E177E"/>
    <w:rsid w:val="001E1864"/>
    <w:rsid w:val="001E1911"/>
    <w:rsid w:val="001E196C"/>
    <w:rsid w:val="001E1A06"/>
    <w:rsid w:val="001E1A9C"/>
    <w:rsid w:val="001E1ABD"/>
    <w:rsid w:val="001E1B46"/>
    <w:rsid w:val="001E1C8D"/>
    <w:rsid w:val="001E1CC4"/>
    <w:rsid w:val="001E1D49"/>
    <w:rsid w:val="001E1E7B"/>
    <w:rsid w:val="001E1EE7"/>
    <w:rsid w:val="001E1FCD"/>
    <w:rsid w:val="001E2072"/>
    <w:rsid w:val="001E20E2"/>
    <w:rsid w:val="001E21D0"/>
    <w:rsid w:val="001E22FD"/>
    <w:rsid w:val="001E23D6"/>
    <w:rsid w:val="001E24A4"/>
    <w:rsid w:val="001E2510"/>
    <w:rsid w:val="001E2574"/>
    <w:rsid w:val="001E25EC"/>
    <w:rsid w:val="001E25F7"/>
    <w:rsid w:val="001E25FA"/>
    <w:rsid w:val="001E2626"/>
    <w:rsid w:val="001E2634"/>
    <w:rsid w:val="001E2664"/>
    <w:rsid w:val="001E26C7"/>
    <w:rsid w:val="001E281C"/>
    <w:rsid w:val="001E285D"/>
    <w:rsid w:val="001E29AF"/>
    <w:rsid w:val="001E29C7"/>
    <w:rsid w:val="001E29E6"/>
    <w:rsid w:val="001E2A46"/>
    <w:rsid w:val="001E2CE6"/>
    <w:rsid w:val="001E2D07"/>
    <w:rsid w:val="001E2D0B"/>
    <w:rsid w:val="001E2D86"/>
    <w:rsid w:val="001E2D9C"/>
    <w:rsid w:val="001E2ED9"/>
    <w:rsid w:val="001E2F25"/>
    <w:rsid w:val="001E2F3A"/>
    <w:rsid w:val="001E2F5E"/>
    <w:rsid w:val="001E2FD5"/>
    <w:rsid w:val="001E3057"/>
    <w:rsid w:val="001E316D"/>
    <w:rsid w:val="001E3300"/>
    <w:rsid w:val="001E3363"/>
    <w:rsid w:val="001E341D"/>
    <w:rsid w:val="001E348B"/>
    <w:rsid w:val="001E34B6"/>
    <w:rsid w:val="001E35AC"/>
    <w:rsid w:val="001E3610"/>
    <w:rsid w:val="001E36AC"/>
    <w:rsid w:val="001E3771"/>
    <w:rsid w:val="001E381B"/>
    <w:rsid w:val="001E38DF"/>
    <w:rsid w:val="001E38F5"/>
    <w:rsid w:val="001E3988"/>
    <w:rsid w:val="001E39E9"/>
    <w:rsid w:val="001E3A72"/>
    <w:rsid w:val="001E3AD0"/>
    <w:rsid w:val="001E3BB9"/>
    <w:rsid w:val="001E3CAF"/>
    <w:rsid w:val="001E3CB6"/>
    <w:rsid w:val="001E3D69"/>
    <w:rsid w:val="001E3D8B"/>
    <w:rsid w:val="001E401E"/>
    <w:rsid w:val="001E4024"/>
    <w:rsid w:val="001E40DC"/>
    <w:rsid w:val="001E4224"/>
    <w:rsid w:val="001E424C"/>
    <w:rsid w:val="001E42DA"/>
    <w:rsid w:val="001E435A"/>
    <w:rsid w:val="001E43B2"/>
    <w:rsid w:val="001E43CD"/>
    <w:rsid w:val="001E43EC"/>
    <w:rsid w:val="001E4480"/>
    <w:rsid w:val="001E45BF"/>
    <w:rsid w:val="001E4639"/>
    <w:rsid w:val="001E4755"/>
    <w:rsid w:val="001E47E8"/>
    <w:rsid w:val="001E488C"/>
    <w:rsid w:val="001E4896"/>
    <w:rsid w:val="001E4933"/>
    <w:rsid w:val="001E49D5"/>
    <w:rsid w:val="001E4A12"/>
    <w:rsid w:val="001E4ABB"/>
    <w:rsid w:val="001E4AD2"/>
    <w:rsid w:val="001E4AE6"/>
    <w:rsid w:val="001E4B06"/>
    <w:rsid w:val="001E4CB4"/>
    <w:rsid w:val="001E4D00"/>
    <w:rsid w:val="001E4D5F"/>
    <w:rsid w:val="001E4E68"/>
    <w:rsid w:val="001E4F5B"/>
    <w:rsid w:val="001E4F91"/>
    <w:rsid w:val="001E503D"/>
    <w:rsid w:val="001E5149"/>
    <w:rsid w:val="001E5196"/>
    <w:rsid w:val="001E535D"/>
    <w:rsid w:val="001E5427"/>
    <w:rsid w:val="001E553B"/>
    <w:rsid w:val="001E5561"/>
    <w:rsid w:val="001E5735"/>
    <w:rsid w:val="001E5905"/>
    <w:rsid w:val="001E591D"/>
    <w:rsid w:val="001E59E8"/>
    <w:rsid w:val="001E5B39"/>
    <w:rsid w:val="001E5C35"/>
    <w:rsid w:val="001E5D87"/>
    <w:rsid w:val="001E5DB5"/>
    <w:rsid w:val="001E5DDC"/>
    <w:rsid w:val="001E5EC7"/>
    <w:rsid w:val="001E5EE3"/>
    <w:rsid w:val="001E5EE6"/>
    <w:rsid w:val="001E6029"/>
    <w:rsid w:val="001E608B"/>
    <w:rsid w:val="001E60ED"/>
    <w:rsid w:val="001E6110"/>
    <w:rsid w:val="001E61D4"/>
    <w:rsid w:val="001E623F"/>
    <w:rsid w:val="001E633E"/>
    <w:rsid w:val="001E656C"/>
    <w:rsid w:val="001E6614"/>
    <w:rsid w:val="001E67B7"/>
    <w:rsid w:val="001E6C80"/>
    <w:rsid w:val="001E6CB8"/>
    <w:rsid w:val="001E6E44"/>
    <w:rsid w:val="001E6F6D"/>
    <w:rsid w:val="001E6FB2"/>
    <w:rsid w:val="001E716E"/>
    <w:rsid w:val="001E71DC"/>
    <w:rsid w:val="001E7286"/>
    <w:rsid w:val="001E72F6"/>
    <w:rsid w:val="001E7316"/>
    <w:rsid w:val="001E746B"/>
    <w:rsid w:val="001E747E"/>
    <w:rsid w:val="001E74E9"/>
    <w:rsid w:val="001E75A1"/>
    <w:rsid w:val="001E75B7"/>
    <w:rsid w:val="001E75DD"/>
    <w:rsid w:val="001E76F1"/>
    <w:rsid w:val="001E7929"/>
    <w:rsid w:val="001E79E6"/>
    <w:rsid w:val="001E7A2C"/>
    <w:rsid w:val="001E7AAB"/>
    <w:rsid w:val="001E7AD6"/>
    <w:rsid w:val="001E7C40"/>
    <w:rsid w:val="001E7C6A"/>
    <w:rsid w:val="001E7CAE"/>
    <w:rsid w:val="001E7D09"/>
    <w:rsid w:val="001E7EEB"/>
    <w:rsid w:val="001E7F52"/>
    <w:rsid w:val="001F0042"/>
    <w:rsid w:val="001F0099"/>
    <w:rsid w:val="001F00CD"/>
    <w:rsid w:val="001F01AF"/>
    <w:rsid w:val="001F0250"/>
    <w:rsid w:val="001F02F5"/>
    <w:rsid w:val="001F0326"/>
    <w:rsid w:val="001F032E"/>
    <w:rsid w:val="001F0446"/>
    <w:rsid w:val="001F04F3"/>
    <w:rsid w:val="001F055E"/>
    <w:rsid w:val="001F05C4"/>
    <w:rsid w:val="001F0687"/>
    <w:rsid w:val="001F071A"/>
    <w:rsid w:val="001F08DC"/>
    <w:rsid w:val="001F0A7A"/>
    <w:rsid w:val="001F0AA9"/>
    <w:rsid w:val="001F0BEC"/>
    <w:rsid w:val="001F0C37"/>
    <w:rsid w:val="001F0CB6"/>
    <w:rsid w:val="001F0D40"/>
    <w:rsid w:val="001F0D4F"/>
    <w:rsid w:val="001F0DBB"/>
    <w:rsid w:val="001F1015"/>
    <w:rsid w:val="001F10AD"/>
    <w:rsid w:val="001F10EF"/>
    <w:rsid w:val="001F11DC"/>
    <w:rsid w:val="001F11EC"/>
    <w:rsid w:val="001F12D4"/>
    <w:rsid w:val="001F148E"/>
    <w:rsid w:val="001F1657"/>
    <w:rsid w:val="001F1784"/>
    <w:rsid w:val="001F17A7"/>
    <w:rsid w:val="001F184E"/>
    <w:rsid w:val="001F1989"/>
    <w:rsid w:val="001F19D2"/>
    <w:rsid w:val="001F1AC7"/>
    <w:rsid w:val="001F1BDC"/>
    <w:rsid w:val="001F1EB2"/>
    <w:rsid w:val="001F1F04"/>
    <w:rsid w:val="001F1FF4"/>
    <w:rsid w:val="001F20CB"/>
    <w:rsid w:val="001F21EF"/>
    <w:rsid w:val="001F22B2"/>
    <w:rsid w:val="001F2301"/>
    <w:rsid w:val="001F23B7"/>
    <w:rsid w:val="001F2494"/>
    <w:rsid w:val="001F2543"/>
    <w:rsid w:val="001F2652"/>
    <w:rsid w:val="001F2691"/>
    <w:rsid w:val="001F2705"/>
    <w:rsid w:val="001F2768"/>
    <w:rsid w:val="001F29CB"/>
    <w:rsid w:val="001F2AE8"/>
    <w:rsid w:val="001F2B9E"/>
    <w:rsid w:val="001F2C0D"/>
    <w:rsid w:val="001F2D7A"/>
    <w:rsid w:val="001F2E2E"/>
    <w:rsid w:val="001F2E55"/>
    <w:rsid w:val="001F3165"/>
    <w:rsid w:val="001F31D9"/>
    <w:rsid w:val="001F321F"/>
    <w:rsid w:val="001F3347"/>
    <w:rsid w:val="001F3475"/>
    <w:rsid w:val="001F3677"/>
    <w:rsid w:val="001F36E1"/>
    <w:rsid w:val="001F372F"/>
    <w:rsid w:val="001F377F"/>
    <w:rsid w:val="001F3873"/>
    <w:rsid w:val="001F38C8"/>
    <w:rsid w:val="001F3964"/>
    <w:rsid w:val="001F39B9"/>
    <w:rsid w:val="001F3AAE"/>
    <w:rsid w:val="001F3BB0"/>
    <w:rsid w:val="001F3BD4"/>
    <w:rsid w:val="001F3BD5"/>
    <w:rsid w:val="001F3C92"/>
    <w:rsid w:val="001F3CF3"/>
    <w:rsid w:val="001F3D81"/>
    <w:rsid w:val="001F3D95"/>
    <w:rsid w:val="001F3DE3"/>
    <w:rsid w:val="001F3DFF"/>
    <w:rsid w:val="001F3ED8"/>
    <w:rsid w:val="001F3F15"/>
    <w:rsid w:val="001F3F1E"/>
    <w:rsid w:val="001F3F79"/>
    <w:rsid w:val="001F4078"/>
    <w:rsid w:val="001F40D4"/>
    <w:rsid w:val="001F4112"/>
    <w:rsid w:val="001F44AB"/>
    <w:rsid w:val="001F45FE"/>
    <w:rsid w:val="001F47F9"/>
    <w:rsid w:val="001F4808"/>
    <w:rsid w:val="001F4985"/>
    <w:rsid w:val="001F4B10"/>
    <w:rsid w:val="001F4BA7"/>
    <w:rsid w:val="001F4C42"/>
    <w:rsid w:val="001F4C4B"/>
    <w:rsid w:val="001F4CBD"/>
    <w:rsid w:val="001F4CBE"/>
    <w:rsid w:val="001F4D09"/>
    <w:rsid w:val="001F4D0D"/>
    <w:rsid w:val="001F4E00"/>
    <w:rsid w:val="001F4E88"/>
    <w:rsid w:val="001F4EAF"/>
    <w:rsid w:val="001F4F39"/>
    <w:rsid w:val="001F5054"/>
    <w:rsid w:val="001F5175"/>
    <w:rsid w:val="001F5190"/>
    <w:rsid w:val="001F5324"/>
    <w:rsid w:val="001F5335"/>
    <w:rsid w:val="001F5478"/>
    <w:rsid w:val="001F54B7"/>
    <w:rsid w:val="001F5657"/>
    <w:rsid w:val="001F569E"/>
    <w:rsid w:val="001F56F7"/>
    <w:rsid w:val="001F576D"/>
    <w:rsid w:val="001F576F"/>
    <w:rsid w:val="001F57B0"/>
    <w:rsid w:val="001F5805"/>
    <w:rsid w:val="001F5898"/>
    <w:rsid w:val="001F5927"/>
    <w:rsid w:val="001F5A51"/>
    <w:rsid w:val="001F5A6B"/>
    <w:rsid w:val="001F5AFC"/>
    <w:rsid w:val="001F5B0F"/>
    <w:rsid w:val="001F5B9C"/>
    <w:rsid w:val="001F5BDD"/>
    <w:rsid w:val="001F5C20"/>
    <w:rsid w:val="001F5CE9"/>
    <w:rsid w:val="001F5D08"/>
    <w:rsid w:val="001F5DCF"/>
    <w:rsid w:val="001F5DFB"/>
    <w:rsid w:val="001F5E50"/>
    <w:rsid w:val="001F5EF4"/>
    <w:rsid w:val="001F5F57"/>
    <w:rsid w:val="001F5FC2"/>
    <w:rsid w:val="001F60AE"/>
    <w:rsid w:val="001F61C9"/>
    <w:rsid w:val="001F6267"/>
    <w:rsid w:val="001F6291"/>
    <w:rsid w:val="001F639D"/>
    <w:rsid w:val="001F6547"/>
    <w:rsid w:val="001F65A5"/>
    <w:rsid w:val="001F6619"/>
    <w:rsid w:val="001F662D"/>
    <w:rsid w:val="001F6684"/>
    <w:rsid w:val="001F685B"/>
    <w:rsid w:val="001F6A47"/>
    <w:rsid w:val="001F6A74"/>
    <w:rsid w:val="001F6BAF"/>
    <w:rsid w:val="001F6DCE"/>
    <w:rsid w:val="001F6E6C"/>
    <w:rsid w:val="001F7081"/>
    <w:rsid w:val="001F708A"/>
    <w:rsid w:val="001F70DA"/>
    <w:rsid w:val="001F70DC"/>
    <w:rsid w:val="001F7132"/>
    <w:rsid w:val="001F71E8"/>
    <w:rsid w:val="001F7241"/>
    <w:rsid w:val="001F7260"/>
    <w:rsid w:val="001F7366"/>
    <w:rsid w:val="001F73C1"/>
    <w:rsid w:val="001F7401"/>
    <w:rsid w:val="001F74CF"/>
    <w:rsid w:val="001F7536"/>
    <w:rsid w:val="001F763F"/>
    <w:rsid w:val="001F76CD"/>
    <w:rsid w:val="001F7834"/>
    <w:rsid w:val="001F7901"/>
    <w:rsid w:val="001F7AB6"/>
    <w:rsid w:val="001F7AD1"/>
    <w:rsid w:val="001F7C47"/>
    <w:rsid w:val="001F7D02"/>
    <w:rsid w:val="001F7DA8"/>
    <w:rsid w:val="001F7EA6"/>
    <w:rsid w:val="001F7F93"/>
    <w:rsid w:val="0020001C"/>
    <w:rsid w:val="00200046"/>
    <w:rsid w:val="0020017A"/>
    <w:rsid w:val="00200224"/>
    <w:rsid w:val="00200270"/>
    <w:rsid w:val="00200407"/>
    <w:rsid w:val="00200444"/>
    <w:rsid w:val="002004D3"/>
    <w:rsid w:val="00200509"/>
    <w:rsid w:val="002006A7"/>
    <w:rsid w:val="002006C9"/>
    <w:rsid w:val="002007E0"/>
    <w:rsid w:val="00200803"/>
    <w:rsid w:val="00200833"/>
    <w:rsid w:val="0020084C"/>
    <w:rsid w:val="00200881"/>
    <w:rsid w:val="00200890"/>
    <w:rsid w:val="00200966"/>
    <w:rsid w:val="00200974"/>
    <w:rsid w:val="00200A50"/>
    <w:rsid w:val="00200A7D"/>
    <w:rsid w:val="00200AE2"/>
    <w:rsid w:val="00200B43"/>
    <w:rsid w:val="00200C4C"/>
    <w:rsid w:val="00200CB4"/>
    <w:rsid w:val="00200DEA"/>
    <w:rsid w:val="00200EB6"/>
    <w:rsid w:val="00200ED6"/>
    <w:rsid w:val="00200F3D"/>
    <w:rsid w:val="00200FB2"/>
    <w:rsid w:val="00201145"/>
    <w:rsid w:val="0020120B"/>
    <w:rsid w:val="00201212"/>
    <w:rsid w:val="0020124A"/>
    <w:rsid w:val="00201260"/>
    <w:rsid w:val="002012D5"/>
    <w:rsid w:val="0020132B"/>
    <w:rsid w:val="00201338"/>
    <w:rsid w:val="002013A2"/>
    <w:rsid w:val="00201461"/>
    <w:rsid w:val="002014E9"/>
    <w:rsid w:val="00201523"/>
    <w:rsid w:val="00201650"/>
    <w:rsid w:val="0020175D"/>
    <w:rsid w:val="002017BB"/>
    <w:rsid w:val="002017DA"/>
    <w:rsid w:val="0020183A"/>
    <w:rsid w:val="00201844"/>
    <w:rsid w:val="002018BE"/>
    <w:rsid w:val="002018C2"/>
    <w:rsid w:val="002018EC"/>
    <w:rsid w:val="0020197E"/>
    <w:rsid w:val="00201991"/>
    <w:rsid w:val="00201A5C"/>
    <w:rsid w:val="00201A7A"/>
    <w:rsid w:val="00201B19"/>
    <w:rsid w:val="00201C3A"/>
    <w:rsid w:val="00201E80"/>
    <w:rsid w:val="00201F0C"/>
    <w:rsid w:val="00202104"/>
    <w:rsid w:val="002021FF"/>
    <w:rsid w:val="0020223D"/>
    <w:rsid w:val="002022E0"/>
    <w:rsid w:val="0020244D"/>
    <w:rsid w:val="00202520"/>
    <w:rsid w:val="0020264E"/>
    <w:rsid w:val="0020272E"/>
    <w:rsid w:val="0020276A"/>
    <w:rsid w:val="0020276E"/>
    <w:rsid w:val="0020284F"/>
    <w:rsid w:val="00202970"/>
    <w:rsid w:val="00202AF1"/>
    <w:rsid w:val="00202B1B"/>
    <w:rsid w:val="00202B8F"/>
    <w:rsid w:val="00202C3B"/>
    <w:rsid w:val="00202CE0"/>
    <w:rsid w:val="00202E87"/>
    <w:rsid w:val="00202FD6"/>
    <w:rsid w:val="00202FF8"/>
    <w:rsid w:val="00203074"/>
    <w:rsid w:val="002030D1"/>
    <w:rsid w:val="0020312E"/>
    <w:rsid w:val="002033BD"/>
    <w:rsid w:val="002035C8"/>
    <w:rsid w:val="002035E8"/>
    <w:rsid w:val="002035EF"/>
    <w:rsid w:val="002036E5"/>
    <w:rsid w:val="00203727"/>
    <w:rsid w:val="00203801"/>
    <w:rsid w:val="00203839"/>
    <w:rsid w:val="0020394D"/>
    <w:rsid w:val="00203997"/>
    <w:rsid w:val="002039A3"/>
    <w:rsid w:val="00203A15"/>
    <w:rsid w:val="00203A46"/>
    <w:rsid w:val="00203C23"/>
    <w:rsid w:val="00203CB4"/>
    <w:rsid w:val="00203D15"/>
    <w:rsid w:val="00203D9D"/>
    <w:rsid w:val="00203DD5"/>
    <w:rsid w:val="00203DD8"/>
    <w:rsid w:val="00203EF6"/>
    <w:rsid w:val="00203F1C"/>
    <w:rsid w:val="002040B0"/>
    <w:rsid w:val="0020418F"/>
    <w:rsid w:val="00204280"/>
    <w:rsid w:val="002042E7"/>
    <w:rsid w:val="00204520"/>
    <w:rsid w:val="00204612"/>
    <w:rsid w:val="00204860"/>
    <w:rsid w:val="00204873"/>
    <w:rsid w:val="00204900"/>
    <w:rsid w:val="0020491C"/>
    <w:rsid w:val="00204951"/>
    <w:rsid w:val="002049C4"/>
    <w:rsid w:val="00204A44"/>
    <w:rsid w:val="00204AF9"/>
    <w:rsid w:val="00204B16"/>
    <w:rsid w:val="00204B62"/>
    <w:rsid w:val="00204BB0"/>
    <w:rsid w:val="00204D6F"/>
    <w:rsid w:val="00204DDC"/>
    <w:rsid w:val="00204E08"/>
    <w:rsid w:val="00204EB0"/>
    <w:rsid w:val="00204F72"/>
    <w:rsid w:val="00204FED"/>
    <w:rsid w:val="0020506C"/>
    <w:rsid w:val="00205090"/>
    <w:rsid w:val="002050DB"/>
    <w:rsid w:val="00205109"/>
    <w:rsid w:val="0020517C"/>
    <w:rsid w:val="002051AA"/>
    <w:rsid w:val="0020527A"/>
    <w:rsid w:val="0020532E"/>
    <w:rsid w:val="00205342"/>
    <w:rsid w:val="0020541D"/>
    <w:rsid w:val="00205436"/>
    <w:rsid w:val="0020549C"/>
    <w:rsid w:val="00205502"/>
    <w:rsid w:val="0020559E"/>
    <w:rsid w:val="002055A6"/>
    <w:rsid w:val="002055D6"/>
    <w:rsid w:val="002055F4"/>
    <w:rsid w:val="0020563B"/>
    <w:rsid w:val="0020566F"/>
    <w:rsid w:val="00205689"/>
    <w:rsid w:val="00205703"/>
    <w:rsid w:val="002057FE"/>
    <w:rsid w:val="00205832"/>
    <w:rsid w:val="00205886"/>
    <w:rsid w:val="002058E4"/>
    <w:rsid w:val="00205912"/>
    <w:rsid w:val="002059C7"/>
    <w:rsid w:val="002059ED"/>
    <w:rsid w:val="00205A6B"/>
    <w:rsid w:val="00205B22"/>
    <w:rsid w:val="00205C2B"/>
    <w:rsid w:val="00205CE0"/>
    <w:rsid w:val="00205D09"/>
    <w:rsid w:val="00205D23"/>
    <w:rsid w:val="00205DB5"/>
    <w:rsid w:val="00205FE8"/>
    <w:rsid w:val="002061C6"/>
    <w:rsid w:val="00206226"/>
    <w:rsid w:val="0020627C"/>
    <w:rsid w:val="002062E8"/>
    <w:rsid w:val="00206397"/>
    <w:rsid w:val="0020646B"/>
    <w:rsid w:val="002064CA"/>
    <w:rsid w:val="00206527"/>
    <w:rsid w:val="00206557"/>
    <w:rsid w:val="00206638"/>
    <w:rsid w:val="0020670C"/>
    <w:rsid w:val="00206725"/>
    <w:rsid w:val="00206940"/>
    <w:rsid w:val="002069E3"/>
    <w:rsid w:val="00206C58"/>
    <w:rsid w:val="00206D22"/>
    <w:rsid w:val="00206E34"/>
    <w:rsid w:val="00206E4C"/>
    <w:rsid w:val="002070A7"/>
    <w:rsid w:val="00207113"/>
    <w:rsid w:val="0020712A"/>
    <w:rsid w:val="0020714C"/>
    <w:rsid w:val="002071D4"/>
    <w:rsid w:val="00207226"/>
    <w:rsid w:val="00207267"/>
    <w:rsid w:val="0020728B"/>
    <w:rsid w:val="00207349"/>
    <w:rsid w:val="00207388"/>
    <w:rsid w:val="002073F5"/>
    <w:rsid w:val="00207487"/>
    <w:rsid w:val="002074E7"/>
    <w:rsid w:val="00207533"/>
    <w:rsid w:val="0020754C"/>
    <w:rsid w:val="002076AC"/>
    <w:rsid w:val="00207885"/>
    <w:rsid w:val="0020790F"/>
    <w:rsid w:val="0020793E"/>
    <w:rsid w:val="0020794C"/>
    <w:rsid w:val="002079E5"/>
    <w:rsid w:val="002079F0"/>
    <w:rsid w:val="00207B73"/>
    <w:rsid w:val="00207BFB"/>
    <w:rsid w:val="00207D4E"/>
    <w:rsid w:val="00207D6C"/>
    <w:rsid w:val="00207DDC"/>
    <w:rsid w:val="00207E2E"/>
    <w:rsid w:val="00207E60"/>
    <w:rsid w:val="00207E7C"/>
    <w:rsid w:val="00207EC3"/>
    <w:rsid w:val="00207EFD"/>
    <w:rsid w:val="00207F2D"/>
    <w:rsid w:val="00207FA5"/>
    <w:rsid w:val="0021002F"/>
    <w:rsid w:val="00210169"/>
    <w:rsid w:val="00210173"/>
    <w:rsid w:val="00210226"/>
    <w:rsid w:val="00210321"/>
    <w:rsid w:val="00210345"/>
    <w:rsid w:val="00210367"/>
    <w:rsid w:val="002103B5"/>
    <w:rsid w:val="002104A8"/>
    <w:rsid w:val="002105D8"/>
    <w:rsid w:val="002106E9"/>
    <w:rsid w:val="0021074E"/>
    <w:rsid w:val="002107F6"/>
    <w:rsid w:val="00210878"/>
    <w:rsid w:val="00210906"/>
    <w:rsid w:val="0021098F"/>
    <w:rsid w:val="002109A7"/>
    <w:rsid w:val="002109BD"/>
    <w:rsid w:val="002109CE"/>
    <w:rsid w:val="002109E9"/>
    <w:rsid w:val="00210A17"/>
    <w:rsid w:val="00210ACA"/>
    <w:rsid w:val="00210BDA"/>
    <w:rsid w:val="00210CA8"/>
    <w:rsid w:val="00210E0E"/>
    <w:rsid w:val="00210E5E"/>
    <w:rsid w:val="00210EDB"/>
    <w:rsid w:val="00210FD5"/>
    <w:rsid w:val="00211110"/>
    <w:rsid w:val="00211167"/>
    <w:rsid w:val="0021116F"/>
    <w:rsid w:val="002111B8"/>
    <w:rsid w:val="002111FE"/>
    <w:rsid w:val="0021129B"/>
    <w:rsid w:val="002113B0"/>
    <w:rsid w:val="002113DE"/>
    <w:rsid w:val="00211446"/>
    <w:rsid w:val="00211645"/>
    <w:rsid w:val="0021171A"/>
    <w:rsid w:val="0021183C"/>
    <w:rsid w:val="002118CA"/>
    <w:rsid w:val="002119C5"/>
    <w:rsid w:val="00211A1F"/>
    <w:rsid w:val="00211A73"/>
    <w:rsid w:val="00211B93"/>
    <w:rsid w:val="00211BB4"/>
    <w:rsid w:val="00211BFF"/>
    <w:rsid w:val="00211C83"/>
    <w:rsid w:val="00211D1C"/>
    <w:rsid w:val="00211D43"/>
    <w:rsid w:val="00211E73"/>
    <w:rsid w:val="00211E74"/>
    <w:rsid w:val="00211E84"/>
    <w:rsid w:val="00211EE5"/>
    <w:rsid w:val="00211FD1"/>
    <w:rsid w:val="002120D8"/>
    <w:rsid w:val="0021213F"/>
    <w:rsid w:val="00212157"/>
    <w:rsid w:val="0021215A"/>
    <w:rsid w:val="002121B7"/>
    <w:rsid w:val="00212367"/>
    <w:rsid w:val="00212400"/>
    <w:rsid w:val="002124ED"/>
    <w:rsid w:val="002125AA"/>
    <w:rsid w:val="002127AC"/>
    <w:rsid w:val="0021282B"/>
    <w:rsid w:val="00212883"/>
    <w:rsid w:val="00212901"/>
    <w:rsid w:val="00212A5D"/>
    <w:rsid w:val="00212B8E"/>
    <w:rsid w:val="00212CDA"/>
    <w:rsid w:val="00212DE6"/>
    <w:rsid w:val="00212F17"/>
    <w:rsid w:val="0021316E"/>
    <w:rsid w:val="002133C3"/>
    <w:rsid w:val="00213594"/>
    <w:rsid w:val="002138C7"/>
    <w:rsid w:val="00213975"/>
    <w:rsid w:val="00213994"/>
    <w:rsid w:val="002139A6"/>
    <w:rsid w:val="00213A9C"/>
    <w:rsid w:val="00213ABC"/>
    <w:rsid w:val="00213C03"/>
    <w:rsid w:val="00213C29"/>
    <w:rsid w:val="00213EB7"/>
    <w:rsid w:val="00213FEB"/>
    <w:rsid w:val="002140DB"/>
    <w:rsid w:val="00214191"/>
    <w:rsid w:val="00214197"/>
    <w:rsid w:val="002141EB"/>
    <w:rsid w:val="00214202"/>
    <w:rsid w:val="00214212"/>
    <w:rsid w:val="00214217"/>
    <w:rsid w:val="00214289"/>
    <w:rsid w:val="00214310"/>
    <w:rsid w:val="00214312"/>
    <w:rsid w:val="002143AF"/>
    <w:rsid w:val="0021440A"/>
    <w:rsid w:val="002144A4"/>
    <w:rsid w:val="002144F3"/>
    <w:rsid w:val="00214579"/>
    <w:rsid w:val="00214677"/>
    <w:rsid w:val="0021485E"/>
    <w:rsid w:val="0021485F"/>
    <w:rsid w:val="0021487C"/>
    <w:rsid w:val="002148D9"/>
    <w:rsid w:val="0021492A"/>
    <w:rsid w:val="002149AD"/>
    <w:rsid w:val="00214B42"/>
    <w:rsid w:val="00214B44"/>
    <w:rsid w:val="00214BA7"/>
    <w:rsid w:val="00214C43"/>
    <w:rsid w:val="00214D5E"/>
    <w:rsid w:val="00214E1A"/>
    <w:rsid w:val="00214E7C"/>
    <w:rsid w:val="00214EA0"/>
    <w:rsid w:val="00214EEE"/>
    <w:rsid w:val="00214FB6"/>
    <w:rsid w:val="00214FC9"/>
    <w:rsid w:val="00214FF5"/>
    <w:rsid w:val="0021505C"/>
    <w:rsid w:val="002152E4"/>
    <w:rsid w:val="0021539F"/>
    <w:rsid w:val="0021549F"/>
    <w:rsid w:val="002154D7"/>
    <w:rsid w:val="00215536"/>
    <w:rsid w:val="0021563E"/>
    <w:rsid w:val="0021568A"/>
    <w:rsid w:val="00215798"/>
    <w:rsid w:val="0021585A"/>
    <w:rsid w:val="00215909"/>
    <w:rsid w:val="00215ADA"/>
    <w:rsid w:val="00215AE1"/>
    <w:rsid w:val="00215B4A"/>
    <w:rsid w:val="00215BD6"/>
    <w:rsid w:val="00215CF5"/>
    <w:rsid w:val="00215D5B"/>
    <w:rsid w:val="00216012"/>
    <w:rsid w:val="00216042"/>
    <w:rsid w:val="0021606C"/>
    <w:rsid w:val="0021608D"/>
    <w:rsid w:val="00216091"/>
    <w:rsid w:val="002162AD"/>
    <w:rsid w:val="002162CD"/>
    <w:rsid w:val="002162E8"/>
    <w:rsid w:val="00216311"/>
    <w:rsid w:val="002164AE"/>
    <w:rsid w:val="002165C6"/>
    <w:rsid w:val="00216660"/>
    <w:rsid w:val="00216675"/>
    <w:rsid w:val="002166CD"/>
    <w:rsid w:val="002167A3"/>
    <w:rsid w:val="002169A1"/>
    <w:rsid w:val="002169AE"/>
    <w:rsid w:val="002169F8"/>
    <w:rsid w:val="00216C13"/>
    <w:rsid w:val="00216CA3"/>
    <w:rsid w:val="00216D6D"/>
    <w:rsid w:val="00216D86"/>
    <w:rsid w:val="00216E46"/>
    <w:rsid w:val="00216E57"/>
    <w:rsid w:val="00216E59"/>
    <w:rsid w:val="00216E92"/>
    <w:rsid w:val="00216F9B"/>
    <w:rsid w:val="002170C1"/>
    <w:rsid w:val="00217388"/>
    <w:rsid w:val="002174AA"/>
    <w:rsid w:val="00217529"/>
    <w:rsid w:val="00217631"/>
    <w:rsid w:val="002176B8"/>
    <w:rsid w:val="00217736"/>
    <w:rsid w:val="002177C6"/>
    <w:rsid w:val="0021785F"/>
    <w:rsid w:val="00217888"/>
    <w:rsid w:val="0021798D"/>
    <w:rsid w:val="00217A09"/>
    <w:rsid w:val="00217A42"/>
    <w:rsid w:val="00217A8A"/>
    <w:rsid w:val="00217A8C"/>
    <w:rsid w:val="00217A96"/>
    <w:rsid w:val="00217AAA"/>
    <w:rsid w:val="00217AB7"/>
    <w:rsid w:val="00217B76"/>
    <w:rsid w:val="00217C12"/>
    <w:rsid w:val="00217C4F"/>
    <w:rsid w:val="00217D8D"/>
    <w:rsid w:val="00217DE1"/>
    <w:rsid w:val="00220022"/>
    <w:rsid w:val="00220032"/>
    <w:rsid w:val="00220045"/>
    <w:rsid w:val="0022014F"/>
    <w:rsid w:val="00220460"/>
    <w:rsid w:val="0022046F"/>
    <w:rsid w:val="002204B2"/>
    <w:rsid w:val="002205B1"/>
    <w:rsid w:val="00220853"/>
    <w:rsid w:val="00220860"/>
    <w:rsid w:val="002209D3"/>
    <w:rsid w:val="002209F2"/>
    <w:rsid w:val="00220A0D"/>
    <w:rsid w:val="00220A76"/>
    <w:rsid w:val="00220AD1"/>
    <w:rsid w:val="00220C44"/>
    <w:rsid w:val="00220CAC"/>
    <w:rsid w:val="00220CBE"/>
    <w:rsid w:val="00220CE0"/>
    <w:rsid w:val="00220E72"/>
    <w:rsid w:val="00220F5B"/>
    <w:rsid w:val="00221018"/>
    <w:rsid w:val="00221054"/>
    <w:rsid w:val="002210A2"/>
    <w:rsid w:val="002210A4"/>
    <w:rsid w:val="002211F0"/>
    <w:rsid w:val="002212F6"/>
    <w:rsid w:val="0022133E"/>
    <w:rsid w:val="00221353"/>
    <w:rsid w:val="00221497"/>
    <w:rsid w:val="002214BC"/>
    <w:rsid w:val="002214C3"/>
    <w:rsid w:val="0022156B"/>
    <w:rsid w:val="00221664"/>
    <w:rsid w:val="002216C4"/>
    <w:rsid w:val="0022171C"/>
    <w:rsid w:val="00221721"/>
    <w:rsid w:val="00221786"/>
    <w:rsid w:val="002217C4"/>
    <w:rsid w:val="0022185F"/>
    <w:rsid w:val="00221864"/>
    <w:rsid w:val="0022194B"/>
    <w:rsid w:val="002219CD"/>
    <w:rsid w:val="00221A27"/>
    <w:rsid w:val="00221ADE"/>
    <w:rsid w:val="00221B0F"/>
    <w:rsid w:val="00221B68"/>
    <w:rsid w:val="00221BBA"/>
    <w:rsid w:val="00221BF9"/>
    <w:rsid w:val="00221C50"/>
    <w:rsid w:val="00221C7B"/>
    <w:rsid w:val="00221CD7"/>
    <w:rsid w:val="00221DB7"/>
    <w:rsid w:val="00221E47"/>
    <w:rsid w:val="00221E76"/>
    <w:rsid w:val="00221EC0"/>
    <w:rsid w:val="00221ED1"/>
    <w:rsid w:val="00221F62"/>
    <w:rsid w:val="00221FE0"/>
    <w:rsid w:val="00221FEE"/>
    <w:rsid w:val="0022200F"/>
    <w:rsid w:val="002220AA"/>
    <w:rsid w:val="002220D8"/>
    <w:rsid w:val="002220D9"/>
    <w:rsid w:val="002220FE"/>
    <w:rsid w:val="002221F2"/>
    <w:rsid w:val="002221F4"/>
    <w:rsid w:val="0022222D"/>
    <w:rsid w:val="0022227E"/>
    <w:rsid w:val="002222B9"/>
    <w:rsid w:val="00222462"/>
    <w:rsid w:val="002224D7"/>
    <w:rsid w:val="00222572"/>
    <w:rsid w:val="00222689"/>
    <w:rsid w:val="00222785"/>
    <w:rsid w:val="002227BF"/>
    <w:rsid w:val="002228A4"/>
    <w:rsid w:val="002228FF"/>
    <w:rsid w:val="00222961"/>
    <w:rsid w:val="002229BD"/>
    <w:rsid w:val="00222A3E"/>
    <w:rsid w:val="00222A9B"/>
    <w:rsid w:val="00222AD7"/>
    <w:rsid w:val="00222B87"/>
    <w:rsid w:val="00222BAA"/>
    <w:rsid w:val="00222CA6"/>
    <w:rsid w:val="00222CB2"/>
    <w:rsid w:val="00222D32"/>
    <w:rsid w:val="00222D5B"/>
    <w:rsid w:val="00222D83"/>
    <w:rsid w:val="00222E3C"/>
    <w:rsid w:val="00222EE8"/>
    <w:rsid w:val="00222F67"/>
    <w:rsid w:val="0022302D"/>
    <w:rsid w:val="002231D2"/>
    <w:rsid w:val="00223274"/>
    <w:rsid w:val="002232BF"/>
    <w:rsid w:val="002233DC"/>
    <w:rsid w:val="0022347F"/>
    <w:rsid w:val="0022351D"/>
    <w:rsid w:val="00223680"/>
    <w:rsid w:val="002236A6"/>
    <w:rsid w:val="0022380C"/>
    <w:rsid w:val="002238DC"/>
    <w:rsid w:val="00223A21"/>
    <w:rsid w:val="00223AAA"/>
    <w:rsid w:val="00223AF0"/>
    <w:rsid w:val="00223C1C"/>
    <w:rsid w:val="00223C91"/>
    <w:rsid w:val="00223D55"/>
    <w:rsid w:val="00223D90"/>
    <w:rsid w:val="00223FBA"/>
    <w:rsid w:val="00224005"/>
    <w:rsid w:val="00224036"/>
    <w:rsid w:val="002240B1"/>
    <w:rsid w:val="00224164"/>
    <w:rsid w:val="00224166"/>
    <w:rsid w:val="00224231"/>
    <w:rsid w:val="002242EB"/>
    <w:rsid w:val="002242EC"/>
    <w:rsid w:val="00224345"/>
    <w:rsid w:val="0022438D"/>
    <w:rsid w:val="00224500"/>
    <w:rsid w:val="0022460F"/>
    <w:rsid w:val="0022472E"/>
    <w:rsid w:val="00224A68"/>
    <w:rsid w:val="00224A97"/>
    <w:rsid w:val="00224AF8"/>
    <w:rsid w:val="00224B6F"/>
    <w:rsid w:val="00224C0C"/>
    <w:rsid w:val="00224C3E"/>
    <w:rsid w:val="00224CF0"/>
    <w:rsid w:val="00224E9B"/>
    <w:rsid w:val="00225275"/>
    <w:rsid w:val="0022527D"/>
    <w:rsid w:val="002252C2"/>
    <w:rsid w:val="0022535C"/>
    <w:rsid w:val="00225458"/>
    <w:rsid w:val="0022547D"/>
    <w:rsid w:val="00225574"/>
    <w:rsid w:val="002255B1"/>
    <w:rsid w:val="002255E7"/>
    <w:rsid w:val="002256B3"/>
    <w:rsid w:val="0022573D"/>
    <w:rsid w:val="002258C3"/>
    <w:rsid w:val="00225936"/>
    <w:rsid w:val="00225A28"/>
    <w:rsid w:val="00225AB6"/>
    <w:rsid w:val="00225B2A"/>
    <w:rsid w:val="00225DC2"/>
    <w:rsid w:val="00225FAA"/>
    <w:rsid w:val="00225FF7"/>
    <w:rsid w:val="00226073"/>
    <w:rsid w:val="002260BB"/>
    <w:rsid w:val="002260DB"/>
    <w:rsid w:val="0022616B"/>
    <w:rsid w:val="0022627E"/>
    <w:rsid w:val="002262DB"/>
    <w:rsid w:val="0022632F"/>
    <w:rsid w:val="00226361"/>
    <w:rsid w:val="002263BA"/>
    <w:rsid w:val="002263D0"/>
    <w:rsid w:val="002265A7"/>
    <w:rsid w:val="002265EE"/>
    <w:rsid w:val="002266E3"/>
    <w:rsid w:val="00226754"/>
    <w:rsid w:val="00226793"/>
    <w:rsid w:val="002267AB"/>
    <w:rsid w:val="002267FD"/>
    <w:rsid w:val="00226849"/>
    <w:rsid w:val="0022689F"/>
    <w:rsid w:val="002268D2"/>
    <w:rsid w:val="00226936"/>
    <w:rsid w:val="00226AA3"/>
    <w:rsid w:val="00226B90"/>
    <w:rsid w:val="00226C15"/>
    <w:rsid w:val="00226CF7"/>
    <w:rsid w:val="00226D6A"/>
    <w:rsid w:val="00226DB3"/>
    <w:rsid w:val="00226DF5"/>
    <w:rsid w:val="00226E05"/>
    <w:rsid w:val="00226EAC"/>
    <w:rsid w:val="00226ED9"/>
    <w:rsid w:val="00226FAF"/>
    <w:rsid w:val="00226FBC"/>
    <w:rsid w:val="0022704D"/>
    <w:rsid w:val="002271A6"/>
    <w:rsid w:val="002271CC"/>
    <w:rsid w:val="002271D2"/>
    <w:rsid w:val="0022721B"/>
    <w:rsid w:val="00227258"/>
    <w:rsid w:val="00227563"/>
    <w:rsid w:val="0022765A"/>
    <w:rsid w:val="002276A1"/>
    <w:rsid w:val="002278A5"/>
    <w:rsid w:val="00227909"/>
    <w:rsid w:val="002279F2"/>
    <w:rsid w:val="00227A70"/>
    <w:rsid w:val="00227BB0"/>
    <w:rsid w:val="00227D6A"/>
    <w:rsid w:val="00227F3D"/>
    <w:rsid w:val="00227F5F"/>
    <w:rsid w:val="0023001A"/>
    <w:rsid w:val="00230041"/>
    <w:rsid w:val="0023005B"/>
    <w:rsid w:val="002300FB"/>
    <w:rsid w:val="00230251"/>
    <w:rsid w:val="0023029A"/>
    <w:rsid w:val="002303F4"/>
    <w:rsid w:val="002304A8"/>
    <w:rsid w:val="002305C0"/>
    <w:rsid w:val="002305EF"/>
    <w:rsid w:val="00230635"/>
    <w:rsid w:val="0023067A"/>
    <w:rsid w:val="002306D8"/>
    <w:rsid w:val="0023075C"/>
    <w:rsid w:val="002307AB"/>
    <w:rsid w:val="00230828"/>
    <w:rsid w:val="002308C9"/>
    <w:rsid w:val="00230953"/>
    <w:rsid w:val="00230990"/>
    <w:rsid w:val="0023099B"/>
    <w:rsid w:val="00230B4C"/>
    <w:rsid w:val="00230CFF"/>
    <w:rsid w:val="00230DD5"/>
    <w:rsid w:val="00230E0A"/>
    <w:rsid w:val="00230E94"/>
    <w:rsid w:val="00230FD4"/>
    <w:rsid w:val="0023101F"/>
    <w:rsid w:val="00231184"/>
    <w:rsid w:val="00231185"/>
    <w:rsid w:val="00231203"/>
    <w:rsid w:val="002312A6"/>
    <w:rsid w:val="0023135D"/>
    <w:rsid w:val="00231554"/>
    <w:rsid w:val="002315C4"/>
    <w:rsid w:val="002317AF"/>
    <w:rsid w:val="002317F4"/>
    <w:rsid w:val="002318B2"/>
    <w:rsid w:val="002318C3"/>
    <w:rsid w:val="002318EA"/>
    <w:rsid w:val="0023196E"/>
    <w:rsid w:val="002319B4"/>
    <w:rsid w:val="00231B03"/>
    <w:rsid w:val="00231B2C"/>
    <w:rsid w:val="00231B6E"/>
    <w:rsid w:val="00231BC7"/>
    <w:rsid w:val="00231C40"/>
    <w:rsid w:val="00231DA7"/>
    <w:rsid w:val="00231E21"/>
    <w:rsid w:val="00231E38"/>
    <w:rsid w:val="00231ED1"/>
    <w:rsid w:val="00232014"/>
    <w:rsid w:val="002320CA"/>
    <w:rsid w:val="002321A3"/>
    <w:rsid w:val="002321D6"/>
    <w:rsid w:val="002322AE"/>
    <w:rsid w:val="0023238F"/>
    <w:rsid w:val="002323D9"/>
    <w:rsid w:val="002323F1"/>
    <w:rsid w:val="00232433"/>
    <w:rsid w:val="002324AB"/>
    <w:rsid w:val="00232551"/>
    <w:rsid w:val="002325CD"/>
    <w:rsid w:val="00232617"/>
    <w:rsid w:val="00232638"/>
    <w:rsid w:val="002326CC"/>
    <w:rsid w:val="002327AC"/>
    <w:rsid w:val="002327C3"/>
    <w:rsid w:val="0023284B"/>
    <w:rsid w:val="002328E2"/>
    <w:rsid w:val="002329A8"/>
    <w:rsid w:val="00232A00"/>
    <w:rsid w:val="00232A67"/>
    <w:rsid w:val="00232AF1"/>
    <w:rsid w:val="00232B0B"/>
    <w:rsid w:val="00232B95"/>
    <w:rsid w:val="00232BBF"/>
    <w:rsid w:val="00232BE4"/>
    <w:rsid w:val="00232C66"/>
    <w:rsid w:val="00232CE3"/>
    <w:rsid w:val="00232DBC"/>
    <w:rsid w:val="00232EC4"/>
    <w:rsid w:val="00232F0E"/>
    <w:rsid w:val="00232F11"/>
    <w:rsid w:val="00232FEE"/>
    <w:rsid w:val="00233083"/>
    <w:rsid w:val="0023308C"/>
    <w:rsid w:val="00233099"/>
    <w:rsid w:val="0023316B"/>
    <w:rsid w:val="00233190"/>
    <w:rsid w:val="002332F5"/>
    <w:rsid w:val="0023330E"/>
    <w:rsid w:val="0023333C"/>
    <w:rsid w:val="00233400"/>
    <w:rsid w:val="002334C6"/>
    <w:rsid w:val="0023351F"/>
    <w:rsid w:val="0023354C"/>
    <w:rsid w:val="0023367F"/>
    <w:rsid w:val="002336DC"/>
    <w:rsid w:val="00233900"/>
    <w:rsid w:val="00233BA8"/>
    <w:rsid w:val="00233BBB"/>
    <w:rsid w:val="00233BDE"/>
    <w:rsid w:val="00233C19"/>
    <w:rsid w:val="00233C41"/>
    <w:rsid w:val="00233D6B"/>
    <w:rsid w:val="00233DC7"/>
    <w:rsid w:val="00233DF2"/>
    <w:rsid w:val="00233E9F"/>
    <w:rsid w:val="00233F26"/>
    <w:rsid w:val="0023400D"/>
    <w:rsid w:val="002341CC"/>
    <w:rsid w:val="00234251"/>
    <w:rsid w:val="0023429C"/>
    <w:rsid w:val="00234309"/>
    <w:rsid w:val="00234370"/>
    <w:rsid w:val="002343AA"/>
    <w:rsid w:val="00234510"/>
    <w:rsid w:val="0023451B"/>
    <w:rsid w:val="002345C8"/>
    <w:rsid w:val="002347AC"/>
    <w:rsid w:val="002348A5"/>
    <w:rsid w:val="00234AAF"/>
    <w:rsid w:val="00234B65"/>
    <w:rsid w:val="00234C06"/>
    <w:rsid w:val="00234DF2"/>
    <w:rsid w:val="00234E37"/>
    <w:rsid w:val="00234EE3"/>
    <w:rsid w:val="00234F7D"/>
    <w:rsid w:val="00235099"/>
    <w:rsid w:val="00235275"/>
    <w:rsid w:val="00235288"/>
    <w:rsid w:val="00235302"/>
    <w:rsid w:val="00235335"/>
    <w:rsid w:val="00235451"/>
    <w:rsid w:val="00235495"/>
    <w:rsid w:val="00235556"/>
    <w:rsid w:val="00235672"/>
    <w:rsid w:val="00235860"/>
    <w:rsid w:val="00235945"/>
    <w:rsid w:val="00235BE3"/>
    <w:rsid w:val="00235BFC"/>
    <w:rsid w:val="00235C30"/>
    <w:rsid w:val="00235C38"/>
    <w:rsid w:val="00235D9D"/>
    <w:rsid w:val="0023606C"/>
    <w:rsid w:val="002360D7"/>
    <w:rsid w:val="002361FA"/>
    <w:rsid w:val="002362A9"/>
    <w:rsid w:val="0023633E"/>
    <w:rsid w:val="00236347"/>
    <w:rsid w:val="002363CC"/>
    <w:rsid w:val="002365F8"/>
    <w:rsid w:val="00236629"/>
    <w:rsid w:val="00236754"/>
    <w:rsid w:val="00236932"/>
    <w:rsid w:val="00236A41"/>
    <w:rsid w:val="00236B1B"/>
    <w:rsid w:val="00236C40"/>
    <w:rsid w:val="00236C83"/>
    <w:rsid w:val="00236CC6"/>
    <w:rsid w:val="00236DE5"/>
    <w:rsid w:val="00236F78"/>
    <w:rsid w:val="00236FD5"/>
    <w:rsid w:val="00237076"/>
    <w:rsid w:val="00237093"/>
    <w:rsid w:val="002370E0"/>
    <w:rsid w:val="002371D2"/>
    <w:rsid w:val="0023742C"/>
    <w:rsid w:val="00237464"/>
    <w:rsid w:val="00237494"/>
    <w:rsid w:val="0023769F"/>
    <w:rsid w:val="00237820"/>
    <w:rsid w:val="00237862"/>
    <w:rsid w:val="00237874"/>
    <w:rsid w:val="002378AD"/>
    <w:rsid w:val="002378DB"/>
    <w:rsid w:val="002378EB"/>
    <w:rsid w:val="0023798B"/>
    <w:rsid w:val="00237B36"/>
    <w:rsid w:val="00237BA4"/>
    <w:rsid w:val="00237C04"/>
    <w:rsid w:val="00237C6D"/>
    <w:rsid w:val="00237D50"/>
    <w:rsid w:val="00237DBC"/>
    <w:rsid w:val="00237DDC"/>
    <w:rsid w:val="00237F58"/>
    <w:rsid w:val="00237F80"/>
    <w:rsid w:val="002401D3"/>
    <w:rsid w:val="002402A2"/>
    <w:rsid w:val="002403C6"/>
    <w:rsid w:val="002406B0"/>
    <w:rsid w:val="002406C8"/>
    <w:rsid w:val="002406F0"/>
    <w:rsid w:val="002406FE"/>
    <w:rsid w:val="00240703"/>
    <w:rsid w:val="00240752"/>
    <w:rsid w:val="002407CE"/>
    <w:rsid w:val="002407D4"/>
    <w:rsid w:val="0024091F"/>
    <w:rsid w:val="00240944"/>
    <w:rsid w:val="002409A9"/>
    <w:rsid w:val="002409FA"/>
    <w:rsid w:val="00240AD5"/>
    <w:rsid w:val="00240B36"/>
    <w:rsid w:val="00240BA2"/>
    <w:rsid w:val="00240BD5"/>
    <w:rsid w:val="00240C7B"/>
    <w:rsid w:val="00240D77"/>
    <w:rsid w:val="00240DCC"/>
    <w:rsid w:val="00240DF4"/>
    <w:rsid w:val="00240E11"/>
    <w:rsid w:val="00240E7B"/>
    <w:rsid w:val="00240F37"/>
    <w:rsid w:val="00240F51"/>
    <w:rsid w:val="00240FF7"/>
    <w:rsid w:val="002410B2"/>
    <w:rsid w:val="0024116A"/>
    <w:rsid w:val="002412AC"/>
    <w:rsid w:val="002413E4"/>
    <w:rsid w:val="0024144A"/>
    <w:rsid w:val="0024154A"/>
    <w:rsid w:val="0024154C"/>
    <w:rsid w:val="00241636"/>
    <w:rsid w:val="0024175E"/>
    <w:rsid w:val="00241803"/>
    <w:rsid w:val="00241835"/>
    <w:rsid w:val="00241899"/>
    <w:rsid w:val="002418BD"/>
    <w:rsid w:val="0024191D"/>
    <w:rsid w:val="002419CA"/>
    <w:rsid w:val="002419FA"/>
    <w:rsid w:val="00241A25"/>
    <w:rsid w:val="00241B00"/>
    <w:rsid w:val="00241B40"/>
    <w:rsid w:val="00241B53"/>
    <w:rsid w:val="00241C00"/>
    <w:rsid w:val="00241C04"/>
    <w:rsid w:val="00241C8B"/>
    <w:rsid w:val="00241D04"/>
    <w:rsid w:val="00241D85"/>
    <w:rsid w:val="00241EE6"/>
    <w:rsid w:val="00241F82"/>
    <w:rsid w:val="00242040"/>
    <w:rsid w:val="00242098"/>
    <w:rsid w:val="00242170"/>
    <w:rsid w:val="002421BE"/>
    <w:rsid w:val="002421E4"/>
    <w:rsid w:val="00242267"/>
    <w:rsid w:val="0024229D"/>
    <w:rsid w:val="0024230A"/>
    <w:rsid w:val="002423E8"/>
    <w:rsid w:val="00242495"/>
    <w:rsid w:val="002424B7"/>
    <w:rsid w:val="002424D2"/>
    <w:rsid w:val="00242792"/>
    <w:rsid w:val="002428D7"/>
    <w:rsid w:val="002428EF"/>
    <w:rsid w:val="002428F7"/>
    <w:rsid w:val="0024299B"/>
    <w:rsid w:val="00242C78"/>
    <w:rsid w:val="00242D43"/>
    <w:rsid w:val="00242D63"/>
    <w:rsid w:val="00242D6A"/>
    <w:rsid w:val="00242DDC"/>
    <w:rsid w:val="00242EA5"/>
    <w:rsid w:val="00242F94"/>
    <w:rsid w:val="00243021"/>
    <w:rsid w:val="0024304D"/>
    <w:rsid w:val="00243066"/>
    <w:rsid w:val="002430E0"/>
    <w:rsid w:val="00243199"/>
    <w:rsid w:val="0024322E"/>
    <w:rsid w:val="00243264"/>
    <w:rsid w:val="002432AD"/>
    <w:rsid w:val="002434DA"/>
    <w:rsid w:val="002434FA"/>
    <w:rsid w:val="00243514"/>
    <w:rsid w:val="0024356C"/>
    <w:rsid w:val="00243643"/>
    <w:rsid w:val="00243681"/>
    <w:rsid w:val="00243699"/>
    <w:rsid w:val="002436EB"/>
    <w:rsid w:val="0024372A"/>
    <w:rsid w:val="00243778"/>
    <w:rsid w:val="002437B3"/>
    <w:rsid w:val="00243895"/>
    <w:rsid w:val="0024392C"/>
    <w:rsid w:val="00243A30"/>
    <w:rsid w:val="00243D82"/>
    <w:rsid w:val="00243D84"/>
    <w:rsid w:val="00243E42"/>
    <w:rsid w:val="00243EE3"/>
    <w:rsid w:val="00243F1D"/>
    <w:rsid w:val="00243F8C"/>
    <w:rsid w:val="00243FB8"/>
    <w:rsid w:val="00243FDD"/>
    <w:rsid w:val="00243FFE"/>
    <w:rsid w:val="00244058"/>
    <w:rsid w:val="00244077"/>
    <w:rsid w:val="0024418E"/>
    <w:rsid w:val="002441E6"/>
    <w:rsid w:val="0024421B"/>
    <w:rsid w:val="00244295"/>
    <w:rsid w:val="002443F6"/>
    <w:rsid w:val="00244472"/>
    <w:rsid w:val="00244482"/>
    <w:rsid w:val="00244524"/>
    <w:rsid w:val="00244612"/>
    <w:rsid w:val="00244632"/>
    <w:rsid w:val="0024469D"/>
    <w:rsid w:val="00244724"/>
    <w:rsid w:val="00244884"/>
    <w:rsid w:val="002448AB"/>
    <w:rsid w:val="0024496A"/>
    <w:rsid w:val="002449CA"/>
    <w:rsid w:val="00244A51"/>
    <w:rsid w:val="00244A8A"/>
    <w:rsid w:val="00244BD7"/>
    <w:rsid w:val="00244CC2"/>
    <w:rsid w:val="00244D29"/>
    <w:rsid w:val="00244DD2"/>
    <w:rsid w:val="00244DEA"/>
    <w:rsid w:val="00244E68"/>
    <w:rsid w:val="00244FDF"/>
    <w:rsid w:val="0024512D"/>
    <w:rsid w:val="0024514B"/>
    <w:rsid w:val="002451C4"/>
    <w:rsid w:val="002452E6"/>
    <w:rsid w:val="002453BC"/>
    <w:rsid w:val="002454E1"/>
    <w:rsid w:val="00245623"/>
    <w:rsid w:val="002456B2"/>
    <w:rsid w:val="00245879"/>
    <w:rsid w:val="00245A14"/>
    <w:rsid w:val="00245A3A"/>
    <w:rsid w:val="00245BDC"/>
    <w:rsid w:val="00245C0A"/>
    <w:rsid w:val="00245C84"/>
    <w:rsid w:val="00245EAD"/>
    <w:rsid w:val="00245F54"/>
    <w:rsid w:val="00245F84"/>
    <w:rsid w:val="0024611E"/>
    <w:rsid w:val="002461D0"/>
    <w:rsid w:val="002461F1"/>
    <w:rsid w:val="00246328"/>
    <w:rsid w:val="00246497"/>
    <w:rsid w:val="0024659C"/>
    <w:rsid w:val="002466D6"/>
    <w:rsid w:val="00246704"/>
    <w:rsid w:val="00246908"/>
    <w:rsid w:val="00246A26"/>
    <w:rsid w:val="00246A7F"/>
    <w:rsid w:val="00246B19"/>
    <w:rsid w:val="00246B81"/>
    <w:rsid w:val="00246D18"/>
    <w:rsid w:val="00246DBA"/>
    <w:rsid w:val="00246F33"/>
    <w:rsid w:val="00246F5F"/>
    <w:rsid w:val="00247054"/>
    <w:rsid w:val="002471A9"/>
    <w:rsid w:val="0024723B"/>
    <w:rsid w:val="00247314"/>
    <w:rsid w:val="00247345"/>
    <w:rsid w:val="00247428"/>
    <w:rsid w:val="002474B1"/>
    <w:rsid w:val="00247707"/>
    <w:rsid w:val="00247779"/>
    <w:rsid w:val="00247981"/>
    <w:rsid w:val="002479B4"/>
    <w:rsid w:val="00247A3E"/>
    <w:rsid w:val="00247A70"/>
    <w:rsid w:val="00247AB1"/>
    <w:rsid w:val="00247DA9"/>
    <w:rsid w:val="00247E7A"/>
    <w:rsid w:val="00247FCF"/>
    <w:rsid w:val="00247FF5"/>
    <w:rsid w:val="0025011E"/>
    <w:rsid w:val="002501C2"/>
    <w:rsid w:val="0025036E"/>
    <w:rsid w:val="00250399"/>
    <w:rsid w:val="002503D9"/>
    <w:rsid w:val="0025044E"/>
    <w:rsid w:val="0025045A"/>
    <w:rsid w:val="00250505"/>
    <w:rsid w:val="00250784"/>
    <w:rsid w:val="0025079D"/>
    <w:rsid w:val="002507AA"/>
    <w:rsid w:val="00250882"/>
    <w:rsid w:val="002508CE"/>
    <w:rsid w:val="00250920"/>
    <w:rsid w:val="00250AF0"/>
    <w:rsid w:val="00250B3F"/>
    <w:rsid w:val="00250B7D"/>
    <w:rsid w:val="00250B90"/>
    <w:rsid w:val="00250BA3"/>
    <w:rsid w:val="00250CE0"/>
    <w:rsid w:val="00250DAB"/>
    <w:rsid w:val="00250E44"/>
    <w:rsid w:val="00250E7D"/>
    <w:rsid w:val="00250F52"/>
    <w:rsid w:val="002510E1"/>
    <w:rsid w:val="0025117E"/>
    <w:rsid w:val="00251227"/>
    <w:rsid w:val="0025144E"/>
    <w:rsid w:val="0025145B"/>
    <w:rsid w:val="002514AF"/>
    <w:rsid w:val="002514E6"/>
    <w:rsid w:val="0025151F"/>
    <w:rsid w:val="00251598"/>
    <w:rsid w:val="00251657"/>
    <w:rsid w:val="00251692"/>
    <w:rsid w:val="00251780"/>
    <w:rsid w:val="0025184E"/>
    <w:rsid w:val="0025184F"/>
    <w:rsid w:val="002519BD"/>
    <w:rsid w:val="002519CA"/>
    <w:rsid w:val="002519CB"/>
    <w:rsid w:val="00251A33"/>
    <w:rsid w:val="00251BDE"/>
    <w:rsid w:val="00251CFB"/>
    <w:rsid w:val="00251D40"/>
    <w:rsid w:val="00251D64"/>
    <w:rsid w:val="00251DFC"/>
    <w:rsid w:val="00251E53"/>
    <w:rsid w:val="00251EAE"/>
    <w:rsid w:val="00251EAF"/>
    <w:rsid w:val="00251FD8"/>
    <w:rsid w:val="00252013"/>
    <w:rsid w:val="0025204F"/>
    <w:rsid w:val="00252080"/>
    <w:rsid w:val="002520A1"/>
    <w:rsid w:val="002520AB"/>
    <w:rsid w:val="00252137"/>
    <w:rsid w:val="00252224"/>
    <w:rsid w:val="002523CA"/>
    <w:rsid w:val="002523F4"/>
    <w:rsid w:val="002525D7"/>
    <w:rsid w:val="002526BC"/>
    <w:rsid w:val="002526CF"/>
    <w:rsid w:val="002526E8"/>
    <w:rsid w:val="002526FF"/>
    <w:rsid w:val="00252727"/>
    <w:rsid w:val="002527B0"/>
    <w:rsid w:val="00252804"/>
    <w:rsid w:val="0025281F"/>
    <w:rsid w:val="0025299F"/>
    <w:rsid w:val="00252A18"/>
    <w:rsid w:val="00252A45"/>
    <w:rsid w:val="00252A4C"/>
    <w:rsid w:val="00252ADB"/>
    <w:rsid w:val="00252BC2"/>
    <w:rsid w:val="00252C04"/>
    <w:rsid w:val="00252DB6"/>
    <w:rsid w:val="00252E59"/>
    <w:rsid w:val="00252F9D"/>
    <w:rsid w:val="0025327B"/>
    <w:rsid w:val="002533CB"/>
    <w:rsid w:val="002533E1"/>
    <w:rsid w:val="002534FC"/>
    <w:rsid w:val="0025356A"/>
    <w:rsid w:val="00253704"/>
    <w:rsid w:val="0025373C"/>
    <w:rsid w:val="0025380C"/>
    <w:rsid w:val="002538FD"/>
    <w:rsid w:val="00253966"/>
    <w:rsid w:val="002539A5"/>
    <w:rsid w:val="00253A84"/>
    <w:rsid w:val="00253B0D"/>
    <w:rsid w:val="00253BB1"/>
    <w:rsid w:val="00253BD8"/>
    <w:rsid w:val="00253D88"/>
    <w:rsid w:val="00253DB3"/>
    <w:rsid w:val="00253DEF"/>
    <w:rsid w:val="00253E3D"/>
    <w:rsid w:val="00253E5F"/>
    <w:rsid w:val="00253F20"/>
    <w:rsid w:val="0025411F"/>
    <w:rsid w:val="00254162"/>
    <w:rsid w:val="0025427B"/>
    <w:rsid w:val="00254295"/>
    <w:rsid w:val="00254352"/>
    <w:rsid w:val="0025435E"/>
    <w:rsid w:val="002543E9"/>
    <w:rsid w:val="00254422"/>
    <w:rsid w:val="0025444A"/>
    <w:rsid w:val="002544CE"/>
    <w:rsid w:val="00254534"/>
    <w:rsid w:val="00254584"/>
    <w:rsid w:val="0025462C"/>
    <w:rsid w:val="00254662"/>
    <w:rsid w:val="00254705"/>
    <w:rsid w:val="00254830"/>
    <w:rsid w:val="00254901"/>
    <w:rsid w:val="002549E2"/>
    <w:rsid w:val="00254AC2"/>
    <w:rsid w:val="00254AF4"/>
    <w:rsid w:val="00254B15"/>
    <w:rsid w:val="00254B34"/>
    <w:rsid w:val="00254C1F"/>
    <w:rsid w:val="00254CDE"/>
    <w:rsid w:val="00254D09"/>
    <w:rsid w:val="00254D83"/>
    <w:rsid w:val="00254E0E"/>
    <w:rsid w:val="00254E15"/>
    <w:rsid w:val="00254EC2"/>
    <w:rsid w:val="00254ECB"/>
    <w:rsid w:val="00254EDD"/>
    <w:rsid w:val="00254F35"/>
    <w:rsid w:val="00255174"/>
    <w:rsid w:val="002551B0"/>
    <w:rsid w:val="002551FA"/>
    <w:rsid w:val="0025520B"/>
    <w:rsid w:val="00255296"/>
    <w:rsid w:val="002554D6"/>
    <w:rsid w:val="002554EC"/>
    <w:rsid w:val="00255615"/>
    <w:rsid w:val="00255721"/>
    <w:rsid w:val="002557B8"/>
    <w:rsid w:val="002557E6"/>
    <w:rsid w:val="00255849"/>
    <w:rsid w:val="0025588C"/>
    <w:rsid w:val="00255939"/>
    <w:rsid w:val="002559C0"/>
    <w:rsid w:val="00255B8C"/>
    <w:rsid w:val="00255BEA"/>
    <w:rsid w:val="00255C5E"/>
    <w:rsid w:val="00255CDE"/>
    <w:rsid w:val="00255D27"/>
    <w:rsid w:val="00255D7C"/>
    <w:rsid w:val="00255E95"/>
    <w:rsid w:val="00255EBB"/>
    <w:rsid w:val="00255F6B"/>
    <w:rsid w:val="00255F72"/>
    <w:rsid w:val="00255F90"/>
    <w:rsid w:val="002560E7"/>
    <w:rsid w:val="002560F6"/>
    <w:rsid w:val="00256154"/>
    <w:rsid w:val="002561D6"/>
    <w:rsid w:val="00256236"/>
    <w:rsid w:val="0025624A"/>
    <w:rsid w:val="0025630A"/>
    <w:rsid w:val="002563C6"/>
    <w:rsid w:val="00256407"/>
    <w:rsid w:val="00256568"/>
    <w:rsid w:val="0025682A"/>
    <w:rsid w:val="0025694E"/>
    <w:rsid w:val="0025695F"/>
    <w:rsid w:val="002569E6"/>
    <w:rsid w:val="00256A4A"/>
    <w:rsid w:val="00256AA1"/>
    <w:rsid w:val="00256B2A"/>
    <w:rsid w:val="00256B98"/>
    <w:rsid w:val="00256BD9"/>
    <w:rsid w:val="00256C57"/>
    <w:rsid w:val="00256E14"/>
    <w:rsid w:val="00256E29"/>
    <w:rsid w:val="0025700D"/>
    <w:rsid w:val="0025708E"/>
    <w:rsid w:val="00257115"/>
    <w:rsid w:val="00257142"/>
    <w:rsid w:val="0025714B"/>
    <w:rsid w:val="0025726F"/>
    <w:rsid w:val="002572C6"/>
    <w:rsid w:val="002572E8"/>
    <w:rsid w:val="002574DD"/>
    <w:rsid w:val="0025757C"/>
    <w:rsid w:val="0025757F"/>
    <w:rsid w:val="0025764D"/>
    <w:rsid w:val="002576D7"/>
    <w:rsid w:val="002576ED"/>
    <w:rsid w:val="00257735"/>
    <w:rsid w:val="0025778D"/>
    <w:rsid w:val="00257794"/>
    <w:rsid w:val="0025792B"/>
    <w:rsid w:val="00257957"/>
    <w:rsid w:val="00257A69"/>
    <w:rsid w:val="00257AB1"/>
    <w:rsid w:val="00257B50"/>
    <w:rsid w:val="00257B97"/>
    <w:rsid w:val="00257BD9"/>
    <w:rsid w:val="00257C68"/>
    <w:rsid w:val="00257EC5"/>
    <w:rsid w:val="00257EEB"/>
    <w:rsid w:val="00257F35"/>
    <w:rsid w:val="00257F76"/>
    <w:rsid w:val="00257F80"/>
    <w:rsid w:val="00257FA7"/>
    <w:rsid w:val="00257FC1"/>
    <w:rsid w:val="002600EE"/>
    <w:rsid w:val="00260137"/>
    <w:rsid w:val="00260156"/>
    <w:rsid w:val="00260157"/>
    <w:rsid w:val="0026015C"/>
    <w:rsid w:val="002601F9"/>
    <w:rsid w:val="0026022E"/>
    <w:rsid w:val="0026027F"/>
    <w:rsid w:val="002602D0"/>
    <w:rsid w:val="002602D6"/>
    <w:rsid w:val="00260331"/>
    <w:rsid w:val="002603E7"/>
    <w:rsid w:val="00260574"/>
    <w:rsid w:val="002605BC"/>
    <w:rsid w:val="00260629"/>
    <w:rsid w:val="00260964"/>
    <w:rsid w:val="0026099A"/>
    <w:rsid w:val="00260AAC"/>
    <w:rsid w:val="00260B4A"/>
    <w:rsid w:val="00260CD7"/>
    <w:rsid w:val="00260D21"/>
    <w:rsid w:val="00260DA1"/>
    <w:rsid w:val="00260F58"/>
    <w:rsid w:val="00260FA4"/>
    <w:rsid w:val="0026104D"/>
    <w:rsid w:val="002610AC"/>
    <w:rsid w:val="002611A4"/>
    <w:rsid w:val="002611FF"/>
    <w:rsid w:val="0026129C"/>
    <w:rsid w:val="002613C0"/>
    <w:rsid w:val="002613F6"/>
    <w:rsid w:val="00261464"/>
    <w:rsid w:val="0026147E"/>
    <w:rsid w:val="00261489"/>
    <w:rsid w:val="002615DB"/>
    <w:rsid w:val="00261650"/>
    <w:rsid w:val="002616FD"/>
    <w:rsid w:val="002617FF"/>
    <w:rsid w:val="002618B5"/>
    <w:rsid w:val="002618DC"/>
    <w:rsid w:val="002618F9"/>
    <w:rsid w:val="002619C0"/>
    <w:rsid w:val="00261CB4"/>
    <w:rsid w:val="00261E10"/>
    <w:rsid w:val="00261F38"/>
    <w:rsid w:val="00261F73"/>
    <w:rsid w:val="00262086"/>
    <w:rsid w:val="002621C8"/>
    <w:rsid w:val="00262206"/>
    <w:rsid w:val="00262284"/>
    <w:rsid w:val="002622A7"/>
    <w:rsid w:val="00262446"/>
    <w:rsid w:val="0026247B"/>
    <w:rsid w:val="00262497"/>
    <w:rsid w:val="002624F2"/>
    <w:rsid w:val="002626FF"/>
    <w:rsid w:val="0026277F"/>
    <w:rsid w:val="002627B9"/>
    <w:rsid w:val="002628CC"/>
    <w:rsid w:val="002628E1"/>
    <w:rsid w:val="002628E7"/>
    <w:rsid w:val="002628F1"/>
    <w:rsid w:val="00262928"/>
    <w:rsid w:val="0026292A"/>
    <w:rsid w:val="002629BE"/>
    <w:rsid w:val="00262A83"/>
    <w:rsid w:val="00262ABA"/>
    <w:rsid w:val="00262AE2"/>
    <w:rsid w:val="00262B49"/>
    <w:rsid w:val="00262B52"/>
    <w:rsid w:val="00262B90"/>
    <w:rsid w:val="00262E44"/>
    <w:rsid w:val="00262E8F"/>
    <w:rsid w:val="00262F92"/>
    <w:rsid w:val="0026313B"/>
    <w:rsid w:val="002633F8"/>
    <w:rsid w:val="0026357E"/>
    <w:rsid w:val="002635AF"/>
    <w:rsid w:val="002635B2"/>
    <w:rsid w:val="00263606"/>
    <w:rsid w:val="00263A0D"/>
    <w:rsid w:val="00263A63"/>
    <w:rsid w:val="00263AC3"/>
    <w:rsid w:val="00263AED"/>
    <w:rsid w:val="00263B34"/>
    <w:rsid w:val="00263B98"/>
    <w:rsid w:val="00263D27"/>
    <w:rsid w:val="00263D84"/>
    <w:rsid w:val="00263DA0"/>
    <w:rsid w:val="00263E95"/>
    <w:rsid w:val="00263F0C"/>
    <w:rsid w:val="00263F21"/>
    <w:rsid w:val="00263F6D"/>
    <w:rsid w:val="00263F6F"/>
    <w:rsid w:val="00263FA4"/>
    <w:rsid w:val="00263FDC"/>
    <w:rsid w:val="00264031"/>
    <w:rsid w:val="00264069"/>
    <w:rsid w:val="002640D6"/>
    <w:rsid w:val="002641F3"/>
    <w:rsid w:val="00264213"/>
    <w:rsid w:val="00264326"/>
    <w:rsid w:val="002643CB"/>
    <w:rsid w:val="002643D4"/>
    <w:rsid w:val="002643F5"/>
    <w:rsid w:val="0026442E"/>
    <w:rsid w:val="00264450"/>
    <w:rsid w:val="002644B0"/>
    <w:rsid w:val="0026450C"/>
    <w:rsid w:val="00264632"/>
    <w:rsid w:val="002646AB"/>
    <w:rsid w:val="0026478F"/>
    <w:rsid w:val="00264805"/>
    <w:rsid w:val="00264857"/>
    <w:rsid w:val="002648FC"/>
    <w:rsid w:val="00264946"/>
    <w:rsid w:val="00264988"/>
    <w:rsid w:val="00264B91"/>
    <w:rsid w:val="00264BD4"/>
    <w:rsid w:val="00264C1B"/>
    <w:rsid w:val="00264E32"/>
    <w:rsid w:val="00264E61"/>
    <w:rsid w:val="0026503F"/>
    <w:rsid w:val="00265336"/>
    <w:rsid w:val="00265347"/>
    <w:rsid w:val="00265448"/>
    <w:rsid w:val="002655A9"/>
    <w:rsid w:val="0026561F"/>
    <w:rsid w:val="00265730"/>
    <w:rsid w:val="002657E2"/>
    <w:rsid w:val="002658D8"/>
    <w:rsid w:val="00265957"/>
    <w:rsid w:val="00265964"/>
    <w:rsid w:val="00265B17"/>
    <w:rsid w:val="00265B58"/>
    <w:rsid w:val="00265B66"/>
    <w:rsid w:val="00265BF9"/>
    <w:rsid w:val="00265C01"/>
    <w:rsid w:val="00265C66"/>
    <w:rsid w:val="00265CDB"/>
    <w:rsid w:val="00265D1F"/>
    <w:rsid w:val="00265DD6"/>
    <w:rsid w:val="00265E1F"/>
    <w:rsid w:val="00265E21"/>
    <w:rsid w:val="00265EAE"/>
    <w:rsid w:val="00265EDF"/>
    <w:rsid w:val="0026606A"/>
    <w:rsid w:val="002660B6"/>
    <w:rsid w:val="002660F5"/>
    <w:rsid w:val="00266145"/>
    <w:rsid w:val="002662E3"/>
    <w:rsid w:val="00266309"/>
    <w:rsid w:val="0026639F"/>
    <w:rsid w:val="002663FC"/>
    <w:rsid w:val="002664D3"/>
    <w:rsid w:val="00266592"/>
    <w:rsid w:val="0026664B"/>
    <w:rsid w:val="00266690"/>
    <w:rsid w:val="0026672E"/>
    <w:rsid w:val="00266757"/>
    <w:rsid w:val="0026681A"/>
    <w:rsid w:val="00266824"/>
    <w:rsid w:val="0026684D"/>
    <w:rsid w:val="002668AC"/>
    <w:rsid w:val="00266957"/>
    <w:rsid w:val="0026695C"/>
    <w:rsid w:val="00266974"/>
    <w:rsid w:val="002669B9"/>
    <w:rsid w:val="002669CE"/>
    <w:rsid w:val="00266AA6"/>
    <w:rsid w:val="00266D05"/>
    <w:rsid w:val="00266DC6"/>
    <w:rsid w:val="00266DCB"/>
    <w:rsid w:val="00266DE2"/>
    <w:rsid w:val="00266EF4"/>
    <w:rsid w:val="00266F6A"/>
    <w:rsid w:val="00267041"/>
    <w:rsid w:val="00267087"/>
    <w:rsid w:val="0026710C"/>
    <w:rsid w:val="00267120"/>
    <w:rsid w:val="0026715C"/>
    <w:rsid w:val="002671A8"/>
    <w:rsid w:val="002671FF"/>
    <w:rsid w:val="002672AD"/>
    <w:rsid w:val="0026734D"/>
    <w:rsid w:val="0026737D"/>
    <w:rsid w:val="0026739D"/>
    <w:rsid w:val="002673C2"/>
    <w:rsid w:val="00267434"/>
    <w:rsid w:val="00267506"/>
    <w:rsid w:val="00267585"/>
    <w:rsid w:val="002675E2"/>
    <w:rsid w:val="00267698"/>
    <w:rsid w:val="0026769D"/>
    <w:rsid w:val="0026772E"/>
    <w:rsid w:val="002678D2"/>
    <w:rsid w:val="00267911"/>
    <w:rsid w:val="002679EE"/>
    <w:rsid w:val="002679EF"/>
    <w:rsid w:val="00267B30"/>
    <w:rsid w:val="00267B75"/>
    <w:rsid w:val="00267BF8"/>
    <w:rsid w:val="00267D83"/>
    <w:rsid w:val="00267E6C"/>
    <w:rsid w:val="00267F3B"/>
    <w:rsid w:val="00270019"/>
    <w:rsid w:val="0027001C"/>
    <w:rsid w:val="0027022C"/>
    <w:rsid w:val="0027025B"/>
    <w:rsid w:val="002702DD"/>
    <w:rsid w:val="0027039A"/>
    <w:rsid w:val="00270413"/>
    <w:rsid w:val="00270579"/>
    <w:rsid w:val="002706AD"/>
    <w:rsid w:val="00270927"/>
    <w:rsid w:val="0027093E"/>
    <w:rsid w:val="00270A3F"/>
    <w:rsid w:val="00270A51"/>
    <w:rsid w:val="00270BBD"/>
    <w:rsid w:val="00270D36"/>
    <w:rsid w:val="00270D5F"/>
    <w:rsid w:val="00270DD6"/>
    <w:rsid w:val="00270E50"/>
    <w:rsid w:val="00270E62"/>
    <w:rsid w:val="00270F14"/>
    <w:rsid w:val="00270F64"/>
    <w:rsid w:val="00271059"/>
    <w:rsid w:val="002712B1"/>
    <w:rsid w:val="00271513"/>
    <w:rsid w:val="0027155C"/>
    <w:rsid w:val="00271593"/>
    <w:rsid w:val="0027168F"/>
    <w:rsid w:val="00271712"/>
    <w:rsid w:val="002718B7"/>
    <w:rsid w:val="002719A6"/>
    <w:rsid w:val="002719DE"/>
    <w:rsid w:val="00271A24"/>
    <w:rsid w:val="00271A62"/>
    <w:rsid w:val="00271AAF"/>
    <w:rsid w:val="00271B00"/>
    <w:rsid w:val="00271B53"/>
    <w:rsid w:val="00271B6A"/>
    <w:rsid w:val="00271C2E"/>
    <w:rsid w:val="00271C42"/>
    <w:rsid w:val="00271CBD"/>
    <w:rsid w:val="00271D2D"/>
    <w:rsid w:val="00271D74"/>
    <w:rsid w:val="00271D7B"/>
    <w:rsid w:val="00271D85"/>
    <w:rsid w:val="00271E1C"/>
    <w:rsid w:val="00271E20"/>
    <w:rsid w:val="00271E5E"/>
    <w:rsid w:val="002720A1"/>
    <w:rsid w:val="00272182"/>
    <w:rsid w:val="0027223F"/>
    <w:rsid w:val="002722CD"/>
    <w:rsid w:val="0027240C"/>
    <w:rsid w:val="00272738"/>
    <w:rsid w:val="0027277F"/>
    <w:rsid w:val="00272790"/>
    <w:rsid w:val="0027280A"/>
    <w:rsid w:val="00272976"/>
    <w:rsid w:val="002729B8"/>
    <w:rsid w:val="00272B9D"/>
    <w:rsid w:val="00272BAA"/>
    <w:rsid w:val="00272CCE"/>
    <w:rsid w:val="00272CEF"/>
    <w:rsid w:val="00272DAD"/>
    <w:rsid w:val="00272E33"/>
    <w:rsid w:val="00272F58"/>
    <w:rsid w:val="002730D9"/>
    <w:rsid w:val="00273108"/>
    <w:rsid w:val="002731C7"/>
    <w:rsid w:val="002731CD"/>
    <w:rsid w:val="002732A5"/>
    <w:rsid w:val="002732D4"/>
    <w:rsid w:val="00273440"/>
    <w:rsid w:val="00273555"/>
    <w:rsid w:val="0027376C"/>
    <w:rsid w:val="00273973"/>
    <w:rsid w:val="00273A13"/>
    <w:rsid w:val="00273A4B"/>
    <w:rsid w:val="00273B5C"/>
    <w:rsid w:val="00273BED"/>
    <w:rsid w:val="00273C26"/>
    <w:rsid w:val="00273C33"/>
    <w:rsid w:val="00273CF2"/>
    <w:rsid w:val="00273D65"/>
    <w:rsid w:val="00273D69"/>
    <w:rsid w:val="00273D82"/>
    <w:rsid w:val="00273DEB"/>
    <w:rsid w:val="00273DFE"/>
    <w:rsid w:val="00273EFD"/>
    <w:rsid w:val="00273F55"/>
    <w:rsid w:val="00273FB1"/>
    <w:rsid w:val="00273FB9"/>
    <w:rsid w:val="00274006"/>
    <w:rsid w:val="00274066"/>
    <w:rsid w:val="0027407C"/>
    <w:rsid w:val="002740FD"/>
    <w:rsid w:val="00274121"/>
    <w:rsid w:val="0027418C"/>
    <w:rsid w:val="002741E9"/>
    <w:rsid w:val="002742D6"/>
    <w:rsid w:val="00274365"/>
    <w:rsid w:val="00274403"/>
    <w:rsid w:val="00274626"/>
    <w:rsid w:val="0027476D"/>
    <w:rsid w:val="002747A5"/>
    <w:rsid w:val="002747D6"/>
    <w:rsid w:val="0027481D"/>
    <w:rsid w:val="00274824"/>
    <w:rsid w:val="00274948"/>
    <w:rsid w:val="002749E0"/>
    <w:rsid w:val="00274C02"/>
    <w:rsid w:val="00274C16"/>
    <w:rsid w:val="00274C7B"/>
    <w:rsid w:val="00274D41"/>
    <w:rsid w:val="00274D4C"/>
    <w:rsid w:val="00274D83"/>
    <w:rsid w:val="00274E1C"/>
    <w:rsid w:val="00274E86"/>
    <w:rsid w:val="00274E89"/>
    <w:rsid w:val="00274E96"/>
    <w:rsid w:val="00274F66"/>
    <w:rsid w:val="00274F77"/>
    <w:rsid w:val="00275183"/>
    <w:rsid w:val="002751BD"/>
    <w:rsid w:val="00275227"/>
    <w:rsid w:val="0027522F"/>
    <w:rsid w:val="0027524D"/>
    <w:rsid w:val="00275298"/>
    <w:rsid w:val="002752D3"/>
    <w:rsid w:val="0027532A"/>
    <w:rsid w:val="00275430"/>
    <w:rsid w:val="0027545E"/>
    <w:rsid w:val="0027555D"/>
    <w:rsid w:val="002755E8"/>
    <w:rsid w:val="0027560F"/>
    <w:rsid w:val="00275695"/>
    <w:rsid w:val="002757AC"/>
    <w:rsid w:val="002758C8"/>
    <w:rsid w:val="00275982"/>
    <w:rsid w:val="002759DB"/>
    <w:rsid w:val="00275A06"/>
    <w:rsid w:val="00275A11"/>
    <w:rsid w:val="00275AC1"/>
    <w:rsid w:val="00275AD5"/>
    <w:rsid w:val="00275C3A"/>
    <w:rsid w:val="00275C4A"/>
    <w:rsid w:val="00275C92"/>
    <w:rsid w:val="00275D64"/>
    <w:rsid w:val="00275E28"/>
    <w:rsid w:val="00275E7A"/>
    <w:rsid w:val="00275F65"/>
    <w:rsid w:val="00275FBC"/>
    <w:rsid w:val="00275FF6"/>
    <w:rsid w:val="002760A0"/>
    <w:rsid w:val="002760B1"/>
    <w:rsid w:val="00276140"/>
    <w:rsid w:val="002761AE"/>
    <w:rsid w:val="0027621B"/>
    <w:rsid w:val="002764D6"/>
    <w:rsid w:val="002766A7"/>
    <w:rsid w:val="0027675F"/>
    <w:rsid w:val="002767C3"/>
    <w:rsid w:val="00276810"/>
    <w:rsid w:val="0027686F"/>
    <w:rsid w:val="00276934"/>
    <w:rsid w:val="00276A4D"/>
    <w:rsid w:val="00276AD1"/>
    <w:rsid w:val="00276B7F"/>
    <w:rsid w:val="00276BA4"/>
    <w:rsid w:val="00276BA7"/>
    <w:rsid w:val="00276C54"/>
    <w:rsid w:val="00276D80"/>
    <w:rsid w:val="00276EA9"/>
    <w:rsid w:val="00277123"/>
    <w:rsid w:val="002771C6"/>
    <w:rsid w:val="0027724F"/>
    <w:rsid w:val="00277393"/>
    <w:rsid w:val="002773C2"/>
    <w:rsid w:val="0027749C"/>
    <w:rsid w:val="0027759B"/>
    <w:rsid w:val="00277611"/>
    <w:rsid w:val="00277820"/>
    <w:rsid w:val="002778CB"/>
    <w:rsid w:val="0027794F"/>
    <w:rsid w:val="002779BF"/>
    <w:rsid w:val="00277B7E"/>
    <w:rsid w:val="00277BA4"/>
    <w:rsid w:val="00277BF1"/>
    <w:rsid w:val="00277C1E"/>
    <w:rsid w:val="00277DA6"/>
    <w:rsid w:val="00277DB8"/>
    <w:rsid w:val="00277DBD"/>
    <w:rsid w:val="00277E5B"/>
    <w:rsid w:val="00277F1F"/>
    <w:rsid w:val="00280170"/>
    <w:rsid w:val="002803CD"/>
    <w:rsid w:val="00280423"/>
    <w:rsid w:val="00280471"/>
    <w:rsid w:val="00280490"/>
    <w:rsid w:val="0028050F"/>
    <w:rsid w:val="0028058D"/>
    <w:rsid w:val="00280591"/>
    <w:rsid w:val="00280669"/>
    <w:rsid w:val="002806B1"/>
    <w:rsid w:val="002808BD"/>
    <w:rsid w:val="002808BE"/>
    <w:rsid w:val="00280AE4"/>
    <w:rsid w:val="00280B47"/>
    <w:rsid w:val="00280BB8"/>
    <w:rsid w:val="00280BC0"/>
    <w:rsid w:val="00280C45"/>
    <w:rsid w:val="00280CEE"/>
    <w:rsid w:val="00280E39"/>
    <w:rsid w:val="00280EE3"/>
    <w:rsid w:val="00280FCF"/>
    <w:rsid w:val="00280FED"/>
    <w:rsid w:val="002811D2"/>
    <w:rsid w:val="002811F4"/>
    <w:rsid w:val="00281202"/>
    <w:rsid w:val="00281274"/>
    <w:rsid w:val="002812E1"/>
    <w:rsid w:val="002812F3"/>
    <w:rsid w:val="002813C5"/>
    <w:rsid w:val="002813D7"/>
    <w:rsid w:val="002814D1"/>
    <w:rsid w:val="002814E4"/>
    <w:rsid w:val="00281545"/>
    <w:rsid w:val="0028154A"/>
    <w:rsid w:val="002815A5"/>
    <w:rsid w:val="002816BF"/>
    <w:rsid w:val="0028189F"/>
    <w:rsid w:val="0028190F"/>
    <w:rsid w:val="0028195A"/>
    <w:rsid w:val="002819C8"/>
    <w:rsid w:val="00281B0E"/>
    <w:rsid w:val="00281B92"/>
    <w:rsid w:val="00281BAD"/>
    <w:rsid w:val="00281CCF"/>
    <w:rsid w:val="00281CF8"/>
    <w:rsid w:val="00281D4C"/>
    <w:rsid w:val="00281EBC"/>
    <w:rsid w:val="00281F36"/>
    <w:rsid w:val="00281FB3"/>
    <w:rsid w:val="00282076"/>
    <w:rsid w:val="0028208F"/>
    <w:rsid w:val="0028209C"/>
    <w:rsid w:val="002823DB"/>
    <w:rsid w:val="00282441"/>
    <w:rsid w:val="0028248D"/>
    <w:rsid w:val="002825F5"/>
    <w:rsid w:val="00282662"/>
    <w:rsid w:val="00282682"/>
    <w:rsid w:val="002826A6"/>
    <w:rsid w:val="002828F7"/>
    <w:rsid w:val="00282915"/>
    <w:rsid w:val="0028292C"/>
    <w:rsid w:val="00282939"/>
    <w:rsid w:val="002829DA"/>
    <w:rsid w:val="002829FA"/>
    <w:rsid w:val="00282C70"/>
    <w:rsid w:val="00282D24"/>
    <w:rsid w:val="00282D64"/>
    <w:rsid w:val="00282FD1"/>
    <w:rsid w:val="00282FEE"/>
    <w:rsid w:val="0028307C"/>
    <w:rsid w:val="00283082"/>
    <w:rsid w:val="00283135"/>
    <w:rsid w:val="00283137"/>
    <w:rsid w:val="0028314E"/>
    <w:rsid w:val="0028330A"/>
    <w:rsid w:val="00283381"/>
    <w:rsid w:val="002833F6"/>
    <w:rsid w:val="002834C8"/>
    <w:rsid w:val="002834F3"/>
    <w:rsid w:val="0028355B"/>
    <w:rsid w:val="00283568"/>
    <w:rsid w:val="00283665"/>
    <w:rsid w:val="00283696"/>
    <w:rsid w:val="00283757"/>
    <w:rsid w:val="0028380A"/>
    <w:rsid w:val="00283845"/>
    <w:rsid w:val="002838C8"/>
    <w:rsid w:val="002838EB"/>
    <w:rsid w:val="00283AB1"/>
    <w:rsid w:val="00283AB2"/>
    <w:rsid w:val="00283C21"/>
    <w:rsid w:val="00283C97"/>
    <w:rsid w:val="00283D6A"/>
    <w:rsid w:val="00283E2B"/>
    <w:rsid w:val="00283F0E"/>
    <w:rsid w:val="00283F3D"/>
    <w:rsid w:val="00283F71"/>
    <w:rsid w:val="002841E0"/>
    <w:rsid w:val="00284357"/>
    <w:rsid w:val="00284375"/>
    <w:rsid w:val="0028437A"/>
    <w:rsid w:val="002843E5"/>
    <w:rsid w:val="0028441C"/>
    <w:rsid w:val="002844B0"/>
    <w:rsid w:val="00284545"/>
    <w:rsid w:val="002845C1"/>
    <w:rsid w:val="00284638"/>
    <w:rsid w:val="00284647"/>
    <w:rsid w:val="00284680"/>
    <w:rsid w:val="002846C9"/>
    <w:rsid w:val="00284720"/>
    <w:rsid w:val="002847B3"/>
    <w:rsid w:val="00284815"/>
    <w:rsid w:val="00284850"/>
    <w:rsid w:val="002848FF"/>
    <w:rsid w:val="0028493A"/>
    <w:rsid w:val="00284953"/>
    <w:rsid w:val="00284ABD"/>
    <w:rsid w:val="00284BCB"/>
    <w:rsid w:val="00284BED"/>
    <w:rsid w:val="00284C5B"/>
    <w:rsid w:val="00284D98"/>
    <w:rsid w:val="00284DA0"/>
    <w:rsid w:val="00284DE7"/>
    <w:rsid w:val="00284E15"/>
    <w:rsid w:val="00284F13"/>
    <w:rsid w:val="00284F15"/>
    <w:rsid w:val="0028521D"/>
    <w:rsid w:val="0028529D"/>
    <w:rsid w:val="00285311"/>
    <w:rsid w:val="00285318"/>
    <w:rsid w:val="00285520"/>
    <w:rsid w:val="00285534"/>
    <w:rsid w:val="002855AA"/>
    <w:rsid w:val="00285648"/>
    <w:rsid w:val="00285659"/>
    <w:rsid w:val="0028565C"/>
    <w:rsid w:val="00285693"/>
    <w:rsid w:val="0028570C"/>
    <w:rsid w:val="00285766"/>
    <w:rsid w:val="00285795"/>
    <w:rsid w:val="0028580B"/>
    <w:rsid w:val="00285A18"/>
    <w:rsid w:val="00285A42"/>
    <w:rsid w:val="00285B3C"/>
    <w:rsid w:val="00285BEE"/>
    <w:rsid w:val="00285C3A"/>
    <w:rsid w:val="00285E39"/>
    <w:rsid w:val="00285EB8"/>
    <w:rsid w:val="00285F5A"/>
    <w:rsid w:val="00285FEA"/>
    <w:rsid w:val="00286045"/>
    <w:rsid w:val="00286113"/>
    <w:rsid w:val="00286137"/>
    <w:rsid w:val="002861E7"/>
    <w:rsid w:val="00286320"/>
    <w:rsid w:val="00286383"/>
    <w:rsid w:val="00286562"/>
    <w:rsid w:val="002865A5"/>
    <w:rsid w:val="00286612"/>
    <w:rsid w:val="00286626"/>
    <w:rsid w:val="00286747"/>
    <w:rsid w:val="00286793"/>
    <w:rsid w:val="0028681E"/>
    <w:rsid w:val="00286891"/>
    <w:rsid w:val="002868CE"/>
    <w:rsid w:val="00286980"/>
    <w:rsid w:val="00286995"/>
    <w:rsid w:val="002869A1"/>
    <w:rsid w:val="002869C4"/>
    <w:rsid w:val="002869DA"/>
    <w:rsid w:val="00286B73"/>
    <w:rsid w:val="00286B7A"/>
    <w:rsid w:val="00286BA6"/>
    <w:rsid w:val="00286BB9"/>
    <w:rsid w:val="00286BCA"/>
    <w:rsid w:val="00286BE7"/>
    <w:rsid w:val="00286C35"/>
    <w:rsid w:val="00286C93"/>
    <w:rsid w:val="00286D2F"/>
    <w:rsid w:val="00286D99"/>
    <w:rsid w:val="00286E5B"/>
    <w:rsid w:val="00286ED6"/>
    <w:rsid w:val="00286F41"/>
    <w:rsid w:val="002870AA"/>
    <w:rsid w:val="0028718E"/>
    <w:rsid w:val="002871E9"/>
    <w:rsid w:val="002872D8"/>
    <w:rsid w:val="002872E0"/>
    <w:rsid w:val="002873EC"/>
    <w:rsid w:val="00287470"/>
    <w:rsid w:val="002874B2"/>
    <w:rsid w:val="002874E6"/>
    <w:rsid w:val="00287503"/>
    <w:rsid w:val="0028754C"/>
    <w:rsid w:val="00287553"/>
    <w:rsid w:val="00287666"/>
    <w:rsid w:val="002876CB"/>
    <w:rsid w:val="00287727"/>
    <w:rsid w:val="002877B1"/>
    <w:rsid w:val="0028784C"/>
    <w:rsid w:val="002878A0"/>
    <w:rsid w:val="002878EA"/>
    <w:rsid w:val="00287921"/>
    <w:rsid w:val="00287971"/>
    <w:rsid w:val="002879E6"/>
    <w:rsid w:val="00287A21"/>
    <w:rsid w:val="00287A53"/>
    <w:rsid w:val="00287AA1"/>
    <w:rsid w:val="00287ABF"/>
    <w:rsid w:val="00287B15"/>
    <w:rsid w:val="00287B7D"/>
    <w:rsid w:val="00287C62"/>
    <w:rsid w:val="00287CF8"/>
    <w:rsid w:val="00287D22"/>
    <w:rsid w:val="00287E60"/>
    <w:rsid w:val="00287F24"/>
    <w:rsid w:val="00287F33"/>
    <w:rsid w:val="002900C8"/>
    <w:rsid w:val="002900E4"/>
    <w:rsid w:val="002901CD"/>
    <w:rsid w:val="0029033A"/>
    <w:rsid w:val="002903E3"/>
    <w:rsid w:val="0029048F"/>
    <w:rsid w:val="002907E8"/>
    <w:rsid w:val="00290902"/>
    <w:rsid w:val="00290953"/>
    <w:rsid w:val="002909F9"/>
    <w:rsid w:val="00290A54"/>
    <w:rsid w:val="00290A61"/>
    <w:rsid w:val="00290ABC"/>
    <w:rsid w:val="00290B28"/>
    <w:rsid w:val="00290B81"/>
    <w:rsid w:val="00290C0B"/>
    <w:rsid w:val="00290C6F"/>
    <w:rsid w:val="00290CB4"/>
    <w:rsid w:val="00290D51"/>
    <w:rsid w:val="00290EC0"/>
    <w:rsid w:val="00290EF0"/>
    <w:rsid w:val="002910D9"/>
    <w:rsid w:val="002910FC"/>
    <w:rsid w:val="00291138"/>
    <w:rsid w:val="002912BC"/>
    <w:rsid w:val="00291387"/>
    <w:rsid w:val="002913D2"/>
    <w:rsid w:val="002913F8"/>
    <w:rsid w:val="00291504"/>
    <w:rsid w:val="00291626"/>
    <w:rsid w:val="00291662"/>
    <w:rsid w:val="00291681"/>
    <w:rsid w:val="002916ED"/>
    <w:rsid w:val="002917AD"/>
    <w:rsid w:val="002917BA"/>
    <w:rsid w:val="002917F1"/>
    <w:rsid w:val="00291921"/>
    <w:rsid w:val="0029198B"/>
    <w:rsid w:val="00291CC9"/>
    <w:rsid w:val="00291CE2"/>
    <w:rsid w:val="00291CE5"/>
    <w:rsid w:val="00291D85"/>
    <w:rsid w:val="00291DA7"/>
    <w:rsid w:val="00291DB6"/>
    <w:rsid w:val="00291E60"/>
    <w:rsid w:val="00291E95"/>
    <w:rsid w:val="00291FAB"/>
    <w:rsid w:val="00291FD5"/>
    <w:rsid w:val="0029201A"/>
    <w:rsid w:val="002920B4"/>
    <w:rsid w:val="002920BA"/>
    <w:rsid w:val="0029210A"/>
    <w:rsid w:val="002921AC"/>
    <w:rsid w:val="002921EA"/>
    <w:rsid w:val="002921FD"/>
    <w:rsid w:val="0029234D"/>
    <w:rsid w:val="0029236C"/>
    <w:rsid w:val="00292535"/>
    <w:rsid w:val="00292571"/>
    <w:rsid w:val="002927B9"/>
    <w:rsid w:val="002927C9"/>
    <w:rsid w:val="00292802"/>
    <w:rsid w:val="0029285F"/>
    <w:rsid w:val="0029298D"/>
    <w:rsid w:val="002929D8"/>
    <w:rsid w:val="00292A13"/>
    <w:rsid w:val="00292A26"/>
    <w:rsid w:val="00292AA8"/>
    <w:rsid w:val="00292C5C"/>
    <w:rsid w:val="00292D1A"/>
    <w:rsid w:val="00292D8F"/>
    <w:rsid w:val="00292EAA"/>
    <w:rsid w:val="00292F0A"/>
    <w:rsid w:val="002931C9"/>
    <w:rsid w:val="002931EB"/>
    <w:rsid w:val="002931F3"/>
    <w:rsid w:val="00293636"/>
    <w:rsid w:val="00293639"/>
    <w:rsid w:val="00293817"/>
    <w:rsid w:val="0029390A"/>
    <w:rsid w:val="0029391C"/>
    <w:rsid w:val="00293929"/>
    <w:rsid w:val="00293A35"/>
    <w:rsid w:val="00293AD0"/>
    <w:rsid w:val="00293BAF"/>
    <w:rsid w:val="00293C4C"/>
    <w:rsid w:val="00293C7A"/>
    <w:rsid w:val="00293D77"/>
    <w:rsid w:val="00293D80"/>
    <w:rsid w:val="00293D96"/>
    <w:rsid w:val="00293DAE"/>
    <w:rsid w:val="00293E5A"/>
    <w:rsid w:val="00293EDC"/>
    <w:rsid w:val="00293F0A"/>
    <w:rsid w:val="00293F2E"/>
    <w:rsid w:val="00293FC2"/>
    <w:rsid w:val="002941C0"/>
    <w:rsid w:val="0029428F"/>
    <w:rsid w:val="002942A0"/>
    <w:rsid w:val="002942BB"/>
    <w:rsid w:val="002942E1"/>
    <w:rsid w:val="002943EA"/>
    <w:rsid w:val="00294503"/>
    <w:rsid w:val="002946C3"/>
    <w:rsid w:val="002946E2"/>
    <w:rsid w:val="0029475D"/>
    <w:rsid w:val="0029482D"/>
    <w:rsid w:val="00294AD1"/>
    <w:rsid w:val="00294AF0"/>
    <w:rsid w:val="00294B18"/>
    <w:rsid w:val="00294BC1"/>
    <w:rsid w:val="00294C44"/>
    <w:rsid w:val="00294C52"/>
    <w:rsid w:val="00294CEA"/>
    <w:rsid w:val="00294D1F"/>
    <w:rsid w:val="00294DBE"/>
    <w:rsid w:val="00294DDE"/>
    <w:rsid w:val="00294E97"/>
    <w:rsid w:val="00294FFA"/>
    <w:rsid w:val="0029514D"/>
    <w:rsid w:val="002951AC"/>
    <w:rsid w:val="002951E8"/>
    <w:rsid w:val="0029533F"/>
    <w:rsid w:val="0029536F"/>
    <w:rsid w:val="00295394"/>
    <w:rsid w:val="002953AE"/>
    <w:rsid w:val="00295461"/>
    <w:rsid w:val="002954F2"/>
    <w:rsid w:val="002955D3"/>
    <w:rsid w:val="002955DE"/>
    <w:rsid w:val="002955EA"/>
    <w:rsid w:val="002955F9"/>
    <w:rsid w:val="0029575E"/>
    <w:rsid w:val="0029581E"/>
    <w:rsid w:val="002958E8"/>
    <w:rsid w:val="00295962"/>
    <w:rsid w:val="002959C7"/>
    <w:rsid w:val="00295A42"/>
    <w:rsid w:val="00295B0C"/>
    <w:rsid w:val="00295B83"/>
    <w:rsid w:val="00295CD1"/>
    <w:rsid w:val="00295E52"/>
    <w:rsid w:val="00295F34"/>
    <w:rsid w:val="00295F5C"/>
    <w:rsid w:val="00295FA5"/>
    <w:rsid w:val="0029608C"/>
    <w:rsid w:val="002960CA"/>
    <w:rsid w:val="002960F4"/>
    <w:rsid w:val="002961A1"/>
    <w:rsid w:val="0029623D"/>
    <w:rsid w:val="00296254"/>
    <w:rsid w:val="00296312"/>
    <w:rsid w:val="00296449"/>
    <w:rsid w:val="0029646E"/>
    <w:rsid w:val="00296558"/>
    <w:rsid w:val="0029667F"/>
    <w:rsid w:val="00296682"/>
    <w:rsid w:val="002966FF"/>
    <w:rsid w:val="00296704"/>
    <w:rsid w:val="0029675B"/>
    <w:rsid w:val="00296779"/>
    <w:rsid w:val="00296846"/>
    <w:rsid w:val="0029689B"/>
    <w:rsid w:val="00296907"/>
    <w:rsid w:val="002969C5"/>
    <w:rsid w:val="00296AF8"/>
    <w:rsid w:val="00296C77"/>
    <w:rsid w:val="00296C78"/>
    <w:rsid w:val="00296D5E"/>
    <w:rsid w:val="00296DDE"/>
    <w:rsid w:val="00296E0A"/>
    <w:rsid w:val="00296EA9"/>
    <w:rsid w:val="00296F44"/>
    <w:rsid w:val="00296F71"/>
    <w:rsid w:val="00296FF9"/>
    <w:rsid w:val="0029702A"/>
    <w:rsid w:val="002971B3"/>
    <w:rsid w:val="002971F6"/>
    <w:rsid w:val="0029722A"/>
    <w:rsid w:val="002973D7"/>
    <w:rsid w:val="002973E5"/>
    <w:rsid w:val="002974D7"/>
    <w:rsid w:val="00297522"/>
    <w:rsid w:val="0029752B"/>
    <w:rsid w:val="002975B4"/>
    <w:rsid w:val="0029760C"/>
    <w:rsid w:val="00297632"/>
    <w:rsid w:val="00297664"/>
    <w:rsid w:val="002976B7"/>
    <w:rsid w:val="00297792"/>
    <w:rsid w:val="002978F7"/>
    <w:rsid w:val="00297920"/>
    <w:rsid w:val="00297936"/>
    <w:rsid w:val="0029793C"/>
    <w:rsid w:val="00297A20"/>
    <w:rsid w:val="00297ABA"/>
    <w:rsid w:val="00297B57"/>
    <w:rsid w:val="00297B76"/>
    <w:rsid w:val="00297BB2"/>
    <w:rsid w:val="00297C82"/>
    <w:rsid w:val="00297D16"/>
    <w:rsid w:val="00297D67"/>
    <w:rsid w:val="00297DFE"/>
    <w:rsid w:val="00297F5A"/>
    <w:rsid w:val="00297FF7"/>
    <w:rsid w:val="002A0050"/>
    <w:rsid w:val="002A005D"/>
    <w:rsid w:val="002A0071"/>
    <w:rsid w:val="002A00EF"/>
    <w:rsid w:val="002A0191"/>
    <w:rsid w:val="002A01A8"/>
    <w:rsid w:val="002A023B"/>
    <w:rsid w:val="002A036F"/>
    <w:rsid w:val="002A0503"/>
    <w:rsid w:val="002A05A8"/>
    <w:rsid w:val="002A06CA"/>
    <w:rsid w:val="002A07A4"/>
    <w:rsid w:val="002A082E"/>
    <w:rsid w:val="002A0874"/>
    <w:rsid w:val="002A08C7"/>
    <w:rsid w:val="002A0940"/>
    <w:rsid w:val="002A0A19"/>
    <w:rsid w:val="002A0A25"/>
    <w:rsid w:val="002A0A2C"/>
    <w:rsid w:val="002A0A73"/>
    <w:rsid w:val="002A0B85"/>
    <w:rsid w:val="002A0BCF"/>
    <w:rsid w:val="002A0BE6"/>
    <w:rsid w:val="002A0C2D"/>
    <w:rsid w:val="002A0CF3"/>
    <w:rsid w:val="002A0DEB"/>
    <w:rsid w:val="002A0E56"/>
    <w:rsid w:val="002A0F61"/>
    <w:rsid w:val="002A0FC9"/>
    <w:rsid w:val="002A10C5"/>
    <w:rsid w:val="002A116F"/>
    <w:rsid w:val="002A1184"/>
    <w:rsid w:val="002A1258"/>
    <w:rsid w:val="002A125C"/>
    <w:rsid w:val="002A1266"/>
    <w:rsid w:val="002A130E"/>
    <w:rsid w:val="002A1385"/>
    <w:rsid w:val="002A13DA"/>
    <w:rsid w:val="002A169C"/>
    <w:rsid w:val="002A181D"/>
    <w:rsid w:val="002A1843"/>
    <w:rsid w:val="002A187F"/>
    <w:rsid w:val="002A194F"/>
    <w:rsid w:val="002A19A6"/>
    <w:rsid w:val="002A19CB"/>
    <w:rsid w:val="002A19FD"/>
    <w:rsid w:val="002A1A80"/>
    <w:rsid w:val="002A1B64"/>
    <w:rsid w:val="002A1BAB"/>
    <w:rsid w:val="002A1BED"/>
    <w:rsid w:val="002A1C8A"/>
    <w:rsid w:val="002A1E4A"/>
    <w:rsid w:val="002A1EE2"/>
    <w:rsid w:val="002A1F79"/>
    <w:rsid w:val="002A205F"/>
    <w:rsid w:val="002A21BC"/>
    <w:rsid w:val="002A21ED"/>
    <w:rsid w:val="002A2306"/>
    <w:rsid w:val="002A2458"/>
    <w:rsid w:val="002A24CF"/>
    <w:rsid w:val="002A24DE"/>
    <w:rsid w:val="002A2587"/>
    <w:rsid w:val="002A262D"/>
    <w:rsid w:val="002A2726"/>
    <w:rsid w:val="002A278F"/>
    <w:rsid w:val="002A279D"/>
    <w:rsid w:val="002A27D7"/>
    <w:rsid w:val="002A282B"/>
    <w:rsid w:val="002A28B2"/>
    <w:rsid w:val="002A2947"/>
    <w:rsid w:val="002A295A"/>
    <w:rsid w:val="002A2985"/>
    <w:rsid w:val="002A2A79"/>
    <w:rsid w:val="002A2B79"/>
    <w:rsid w:val="002A2CBB"/>
    <w:rsid w:val="002A2CE5"/>
    <w:rsid w:val="002A2F06"/>
    <w:rsid w:val="002A2FA6"/>
    <w:rsid w:val="002A310F"/>
    <w:rsid w:val="002A32EA"/>
    <w:rsid w:val="002A3314"/>
    <w:rsid w:val="002A3322"/>
    <w:rsid w:val="002A3413"/>
    <w:rsid w:val="002A3450"/>
    <w:rsid w:val="002A361C"/>
    <w:rsid w:val="002A366E"/>
    <w:rsid w:val="002A36A2"/>
    <w:rsid w:val="002A3C54"/>
    <w:rsid w:val="002A3D35"/>
    <w:rsid w:val="002A3D56"/>
    <w:rsid w:val="002A3D57"/>
    <w:rsid w:val="002A3E05"/>
    <w:rsid w:val="002A3E0E"/>
    <w:rsid w:val="002A3E4E"/>
    <w:rsid w:val="002A3FB5"/>
    <w:rsid w:val="002A3FB8"/>
    <w:rsid w:val="002A3FD2"/>
    <w:rsid w:val="002A3FE2"/>
    <w:rsid w:val="002A40B1"/>
    <w:rsid w:val="002A4185"/>
    <w:rsid w:val="002A42E5"/>
    <w:rsid w:val="002A43EF"/>
    <w:rsid w:val="002A45F4"/>
    <w:rsid w:val="002A45F9"/>
    <w:rsid w:val="002A4642"/>
    <w:rsid w:val="002A46C2"/>
    <w:rsid w:val="002A46E6"/>
    <w:rsid w:val="002A4834"/>
    <w:rsid w:val="002A4855"/>
    <w:rsid w:val="002A4941"/>
    <w:rsid w:val="002A49E7"/>
    <w:rsid w:val="002A49EC"/>
    <w:rsid w:val="002A4B4D"/>
    <w:rsid w:val="002A4E04"/>
    <w:rsid w:val="002A4E0D"/>
    <w:rsid w:val="002A4E57"/>
    <w:rsid w:val="002A4EEE"/>
    <w:rsid w:val="002A4F88"/>
    <w:rsid w:val="002A4FCB"/>
    <w:rsid w:val="002A501D"/>
    <w:rsid w:val="002A50D5"/>
    <w:rsid w:val="002A51EA"/>
    <w:rsid w:val="002A5262"/>
    <w:rsid w:val="002A5401"/>
    <w:rsid w:val="002A555C"/>
    <w:rsid w:val="002A5574"/>
    <w:rsid w:val="002A5613"/>
    <w:rsid w:val="002A57AD"/>
    <w:rsid w:val="002A57BA"/>
    <w:rsid w:val="002A58E8"/>
    <w:rsid w:val="002A5978"/>
    <w:rsid w:val="002A5A32"/>
    <w:rsid w:val="002A5A91"/>
    <w:rsid w:val="002A5A9F"/>
    <w:rsid w:val="002A5ABE"/>
    <w:rsid w:val="002A5CBE"/>
    <w:rsid w:val="002A5D6E"/>
    <w:rsid w:val="002A5E19"/>
    <w:rsid w:val="002A5E4C"/>
    <w:rsid w:val="002A5E6F"/>
    <w:rsid w:val="002A5EE8"/>
    <w:rsid w:val="002A5F04"/>
    <w:rsid w:val="002A5FFB"/>
    <w:rsid w:val="002A602C"/>
    <w:rsid w:val="002A60DC"/>
    <w:rsid w:val="002A6394"/>
    <w:rsid w:val="002A6592"/>
    <w:rsid w:val="002A65CB"/>
    <w:rsid w:val="002A6696"/>
    <w:rsid w:val="002A66D8"/>
    <w:rsid w:val="002A67DB"/>
    <w:rsid w:val="002A6965"/>
    <w:rsid w:val="002A6966"/>
    <w:rsid w:val="002A6BD2"/>
    <w:rsid w:val="002A6C4B"/>
    <w:rsid w:val="002A6CD1"/>
    <w:rsid w:val="002A6D4C"/>
    <w:rsid w:val="002A6E97"/>
    <w:rsid w:val="002A7211"/>
    <w:rsid w:val="002A7387"/>
    <w:rsid w:val="002A74D6"/>
    <w:rsid w:val="002A752A"/>
    <w:rsid w:val="002A765E"/>
    <w:rsid w:val="002A76DB"/>
    <w:rsid w:val="002A771F"/>
    <w:rsid w:val="002A7775"/>
    <w:rsid w:val="002A77AD"/>
    <w:rsid w:val="002A7A73"/>
    <w:rsid w:val="002A7A79"/>
    <w:rsid w:val="002A7AB3"/>
    <w:rsid w:val="002A7BCA"/>
    <w:rsid w:val="002A7E51"/>
    <w:rsid w:val="002A7E81"/>
    <w:rsid w:val="002A7E9F"/>
    <w:rsid w:val="002A7EE3"/>
    <w:rsid w:val="002A7F7F"/>
    <w:rsid w:val="002B00A5"/>
    <w:rsid w:val="002B00FB"/>
    <w:rsid w:val="002B0149"/>
    <w:rsid w:val="002B017C"/>
    <w:rsid w:val="002B019B"/>
    <w:rsid w:val="002B0295"/>
    <w:rsid w:val="002B02C7"/>
    <w:rsid w:val="002B0302"/>
    <w:rsid w:val="002B073D"/>
    <w:rsid w:val="002B074E"/>
    <w:rsid w:val="002B0772"/>
    <w:rsid w:val="002B079D"/>
    <w:rsid w:val="002B08D0"/>
    <w:rsid w:val="002B0905"/>
    <w:rsid w:val="002B097E"/>
    <w:rsid w:val="002B099F"/>
    <w:rsid w:val="002B09A3"/>
    <w:rsid w:val="002B0B3E"/>
    <w:rsid w:val="002B0BCE"/>
    <w:rsid w:val="002B0C52"/>
    <w:rsid w:val="002B0CDF"/>
    <w:rsid w:val="002B0D9D"/>
    <w:rsid w:val="002B0E7F"/>
    <w:rsid w:val="002B1064"/>
    <w:rsid w:val="002B1071"/>
    <w:rsid w:val="002B1181"/>
    <w:rsid w:val="002B11E4"/>
    <w:rsid w:val="002B11F7"/>
    <w:rsid w:val="002B1304"/>
    <w:rsid w:val="002B1392"/>
    <w:rsid w:val="002B13BF"/>
    <w:rsid w:val="002B13F3"/>
    <w:rsid w:val="002B13FA"/>
    <w:rsid w:val="002B143A"/>
    <w:rsid w:val="002B1450"/>
    <w:rsid w:val="002B14B0"/>
    <w:rsid w:val="002B14D4"/>
    <w:rsid w:val="002B158D"/>
    <w:rsid w:val="002B15AB"/>
    <w:rsid w:val="002B164B"/>
    <w:rsid w:val="002B16B6"/>
    <w:rsid w:val="002B184A"/>
    <w:rsid w:val="002B1852"/>
    <w:rsid w:val="002B1908"/>
    <w:rsid w:val="002B1920"/>
    <w:rsid w:val="002B1957"/>
    <w:rsid w:val="002B1C2E"/>
    <w:rsid w:val="002B1CFB"/>
    <w:rsid w:val="002B1D90"/>
    <w:rsid w:val="002B1E41"/>
    <w:rsid w:val="002B1E8E"/>
    <w:rsid w:val="002B1F28"/>
    <w:rsid w:val="002B1F2B"/>
    <w:rsid w:val="002B20B8"/>
    <w:rsid w:val="002B22FB"/>
    <w:rsid w:val="002B234A"/>
    <w:rsid w:val="002B2434"/>
    <w:rsid w:val="002B247D"/>
    <w:rsid w:val="002B2774"/>
    <w:rsid w:val="002B277C"/>
    <w:rsid w:val="002B27C4"/>
    <w:rsid w:val="002B280B"/>
    <w:rsid w:val="002B2825"/>
    <w:rsid w:val="002B2B18"/>
    <w:rsid w:val="002B2B3E"/>
    <w:rsid w:val="002B2C9D"/>
    <w:rsid w:val="002B2CE5"/>
    <w:rsid w:val="002B2D19"/>
    <w:rsid w:val="002B2D2B"/>
    <w:rsid w:val="002B2D47"/>
    <w:rsid w:val="002B2D87"/>
    <w:rsid w:val="002B2D96"/>
    <w:rsid w:val="002B2F37"/>
    <w:rsid w:val="002B303C"/>
    <w:rsid w:val="002B3058"/>
    <w:rsid w:val="002B308A"/>
    <w:rsid w:val="002B30AF"/>
    <w:rsid w:val="002B3112"/>
    <w:rsid w:val="002B31ED"/>
    <w:rsid w:val="002B3281"/>
    <w:rsid w:val="002B32F8"/>
    <w:rsid w:val="002B339B"/>
    <w:rsid w:val="002B33F0"/>
    <w:rsid w:val="002B3445"/>
    <w:rsid w:val="002B346E"/>
    <w:rsid w:val="002B3500"/>
    <w:rsid w:val="002B3552"/>
    <w:rsid w:val="002B355F"/>
    <w:rsid w:val="002B3593"/>
    <w:rsid w:val="002B3638"/>
    <w:rsid w:val="002B3782"/>
    <w:rsid w:val="002B3868"/>
    <w:rsid w:val="002B3969"/>
    <w:rsid w:val="002B3976"/>
    <w:rsid w:val="002B39F4"/>
    <w:rsid w:val="002B3A50"/>
    <w:rsid w:val="002B3A74"/>
    <w:rsid w:val="002B3A8D"/>
    <w:rsid w:val="002B3AD8"/>
    <w:rsid w:val="002B3B50"/>
    <w:rsid w:val="002B3BB9"/>
    <w:rsid w:val="002B3BCD"/>
    <w:rsid w:val="002B3C10"/>
    <w:rsid w:val="002B3CBE"/>
    <w:rsid w:val="002B3CC1"/>
    <w:rsid w:val="002B3D30"/>
    <w:rsid w:val="002B3ECE"/>
    <w:rsid w:val="002B3EEF"/>
    <w:rsid w:val="002B3EF7"/>
    <w:rsid w:val="002B40F4"/>
    <w:rsid w:val="002B4206"/>
    <w:rsid w:val="002B4229"/>
    <w:rsid w:val="002B4266"/>
    <w:rsid w:val="002B434E"/>
    <w:rsid w:val="002B4357"/>
    <w:rsid w:val="002B4440"/>
    <w:rsid w:val="002B4464"/>
    <w:rsid w:val="002B4474"/>
    <w:rsid w:val="002B4543"/>
    <w:rsid w:val="002B478F"/>
    <w:rsid w:val="002B47A9"/>
    <w:rsid w:val="002B4821"/>
    <w:rsid w:val="002B487F"/>
    <w:rsid w:val="002B4896"/>
    <w:rsid w:val="002B48DE"/>
    <w:rsid w:val="002B4940"/>
    <w:rsid w:val="002B4990"/>
    <w:rsid w:val="002B4A9D"/>
    <w:rsid w:val="002B4C90"/>
    <w:rsid w:val="002B4CFF"/>
    <w:rsid w:val="002B4D46"/>
    <w:rsid w:val="002B4DA1"/>
    <w:rsid w:val="002B4E81"/>
    <w:rsid w:val="002B4E82"/>
    <w:rsid w:val="002B4F5C"/>
    <w:rsid w:val="002B4F6E"/>
    <w:rsid w:val="002B505B"/>
    <w:rsid w:val="002B51EC"/>
    <w:rsid w:val="002B5219"/>
    <w:rsid w:val="002B52B2"/>
    <w:rsid w:val="002B5422"/>
    <w:rsid w:val="002B5432"/>
    <w:rsid w:val="002B5558"/>
    <w:rsid w:val="002B556B"/>
    <w:rsid w:val="002B55C1"/>
    <w:rsid w:val="002B572A"/>
    <w:rsid w:val="002B5732"/>
    <w:rsid w:val="002B5825"/>
    <w:rsid w:val="002B5A5E"/>
    <w:rsid w:val="002B5B21"/>
    <w:rsid w:val="002B5C0E"/>
    <w:rsid w:val="002B5D33"/>
    <w:rsid w:val="002B5DD9"/>
    <w:rsid w:val="002B5E47"/>
    <w:rsid w:val="002B5E58"/>
    <w:rsid w:val="002B5FD8"/>
    <w:rsid w:val="002B5FDD"/>
    <w:rsid w:val="002B5FE3"/>
    <w:rsid w:val="002B5FEB"/>
    <w:rsid w:val="002B607A"/>
    <w:rsid w:val="002B60CC"/>
    <w:rsid w:val="002B6117"/>
    <w:rsid w:val="002B6159"/>
    <w:rsid w:val="002B617E"/>
    <w:rsid w:val="002B6197"/>
    <w:rsid w:val="002B61E5"/>
    <w:rsid w:val="002B625F"/>
    <w:rsid w:val="002B6358"/>
    <w:rsid w:val="002B63A1"/>
    <w:rsid w:val="002B642D"/>
    <w:rsid w:val="002B65AF"/>
    <w:rsid w:val="002B6626"/>
    <w:rsid w:val="002B662C"/>
    <w:rsid w:val="002B6638"/>
    <w:rsid w:val="002B669D"/>
    <w:rsid w:val="002B68B0"/>
    <w:rsid w:val="002B6913"/>
    <w:rsid w:val="002B69DE"/>
    <w:rsid w:val="002B6A74"/>
    <w:rsid w:val="002B6B45"/>
    <w:rsid w:val="002B6BDD"/>
    <w:rsid w:val="002B6C5F"/>
    <w:rsid w:val="002B6C87"/>
    <w:rsid w:val="002B6C99"/>
    <w:rsid w:val="002B6CA8"/>
    <w:rsid w:val="002B6DD6"/>
    <w:rsid w:val="002B6FAF"/>
    <w:rsid w:val="002B6FBE"/>
    <w:rsid w:val="002B7198"/>
    <w:rsid w:val="002B71A5"/>
    <w:rsid w:val="002B71A8"/>
    <w:rsid w:val="002B71C2"/>
    <w:rsid w:val="002B71CE"/>
    <w:rsid w:val="002B7218"/>
    <w:rsid w:val="002B73C1"/>
    <w:rsid w:val="002B73EC"/>
    <w:rsid w:val="002B7465"/>
    <w:rsid w:val="002B752B"/>
    <w:rsid w:val="002B7541"/>
    <w:rsid w:val="002B767D"/>
    <w:rsid w:val="002B76BB"/>
    <w:rsid w:val="002B76C8"/>
    <w:rsid w:val="002B7767"/>
    <w:rsid w:val="002B7771"/>
    <w:rsid w:val="002B77B7"/>
    <w:rsid w:val="002B77FE"/>
    <w:rsid w:val="002B7872"/>
    <w:rsid w:val="002B787C"/>
    <w:rsid w:val="002B7BBC"/>
    <w:rsid w:val="002B7BEC"/>
    <w:rsid w:val="002B7C32"/>
    <w:rsid w:val="002B7C68"/>
    <w:rsid w:val="002B7C7D"/>
    <w:rsid w:val="002B7CC6"/>
    <w:rsid w:val="002B7D81"/>
    <w:rsid w:val="002B7E7D"/>
    <w:rsid w:val="002B7EE9"/>
    <w:rsid w:val="002B7F15"/>
    <w:rsid w:val="002B7F1E"/>
    <w:rsid w:val="002C0045"/>
    <w:rsid w:val="002C00A8"/>
    <w:rsid w:val="002C01FB"/>
    <w:rsid w:val="002C0249"/>
    <w:rsid w:val="002C037F"/>
    <w:rsid w:val="002C03B4"/>
    <w:rsid w:val="002C04C8"/>
    <w:rsid w:val="002C055F"/>
    <w:rsid w:val="002C060D"/>
    <w:rsid w:val="002C060F"/>
    <w:rsid w:val="002C062A"/>
    <w:rsid w:val="002C068F"/>
    <w:rsid w:val="002C07B9"/>
    <w:rsid w:val="002C081C"/>
    <w:rsid w:val="002C08E3"/>
    <w:rsid w:val="002C09BE"/>
    <w:rsid w:val="002C0A25"/>
    <w:rsid w:val="002C0A5F"/>
    <w:rsid w:val="002C0A6B"/>
    <w:rsid w:val="002C0B15"/>
    <w:rsid w:val="002C0B95"/>
    <w:rsid w:val="002C0D9F"/>
    <w:rsid w:val="002C0E2E"/>
    <w:rsid w:val="002C0E95"/>
    <w:rsid w:val="002C0EC5"/>
    <w:rsid w:val="002C0EC7"/>
    <w:rsid w:val="002C0EF5"/>
    <w:rsid w:val="002C104C"/>
    <w:rsid w:val="002C110E"/>
    <w:rsid w:val="002C1110"/>
    <w:rsid w:val="002C1193"/>
    <w:rsid w:val="002C11A4"/>
    <w:rsid w:val="002C1291"/>
    <w:rsid w:val="002C12A6"/>
    <w:rsid w:val="002C12E0"/>
    <w:rsid w:val="002C131D"/>
    <w:rsid w:val="002C1332"/>
    <w:rsid w:val="002C13AF"/>
    <w:rsid w:val="002C153A"/>
    <w:rsid w:val="002C159C"/>
    <w:rsid w:val="002C15A2"/>
    <w:rsid w:val="002C1636"/>
    <w:rsid w:val="002C176F"/>
    <w:rsid w:val="002C1830"/>
    <w:rsid w:val="002C1902"/>
    <w:rsid w:val="002C1976"/>
    <w:rsid w:val="002C1B0A"/>
    <w:rsid w:val="002C1B21"/>
    <w:rsid w:val="002C1D10"/>
    <w:rsid w:val="002C1E11"/>
    <w:rsid w:val="002C1E91"/>
    <w:rsid w:val="002C1ED3"/>
    <w:rsid w:val="002C2167"/>
    <w:rsid w:val="002C217B"/>
    <w:rsid w:val="002C218C"/>
    <w:rsid w:val="002C21CC"/>
    <w:rsid w:val="002C22CE"/>
    <w:rsid w:val="002C2366"/>
    <w:rsid w:val="002C2504"/>
    <w:rsid w:val="002C253F"/>
    <w:rsid w:val="002C2590"/>
    <w:rsid w:val="002C25DF"/>
    <w:rsid w:val="002C2677"/>
    <w:rsid w:val="002C26D4"/>
    <w:rsid w:val="002C276A"/>
    <w:rsid w:val="002C2927"/>
    <w:rsid w:val="002C292A"/>
    <w:rsid w:val="002C2971"/>
    <w:rsid w:val="002C29B7"/>
    <w:rsid w:val="002C2AAC"/>
    <w:rsid w:val="002C2AB9"/>
    <w:rsid w:val="002C2AE0"/>
    <w:rsid w:val="002C2B29"/>
    <w:rsid w:val="002C2B33"/>
    <w:rsid w:val="002C2C25"/>
    <w:rsid w:val="002C2C5B"/>
    <w:rsid w:val="002C2CDE"/>
    <w:rsid w:val="002C2D38"/>
    <w:rsid w:val="002C2E18"/>
    <w:rsid w:val="002C2F45"/>
    <w:rsid w:val="002C2F65"/>
    <w:rsid w:val="002C31BE"/>
    <w:rsid w:val="002C31E0"/>
    <w:rsid w:val="002C322F"/>
    <w:rsid w:val="002C32DA"/>
    <w:rsid w:val="002C3497"/>
    <w:rsid w:val="002C3534"/>
    <w:rsid w:val="002C366F"/>
    <w:rsid w:val="002C3714"/>
    <w:rsid w:val="002C37FE"/>
    <w:rsid w:val="002C383F"/>
    <w:rsid w:val="002C38C9"/>
    <w:rsid w:val="002C390F"/>
    <w:rsid w:val="002C3A2A"/>
    <w:rsid w:val="002C3A33"/>
    <w:rsid w:val="002C3A7F"/>
    <w:rsid w:val="002C3A92"/>
    <w:rsid w:val="002C3AF1"/>
    <w:rsid w:val="002C3C40"/>
    <w:rsid w:val="002C3D3C"/>
    <w:rsid w:val="002C3D4F"/>
    <w:rsid w:val="002C3D92"/>
    <w:rsid w:val="002C3DE9"/>
    <w:rsid w:val="002C3E65"/>
    <w:rsid w:val="002C4057"/>
    <w:rsid w:val="002C40E7"/>
    <w:rsid w:val="002C411F"/>
    <w:rsid w:val="002C4151"/>
    <w:rsid w:val="002C4154"/>
    <w:rsid w:val="002C418A"/>
    <w:rsid w:val="002C41BA"/>
    <w:rsid w:val="002C4226"/>
    <w:rsid w:val="002C4297"/>
    <w:rsid w:val="002C4389"/>
    <w:rsid w:val="002C4413"/>
    <w:rsid w:val="002C4433"/>
    <w:rsid w:val="002C462E"/>
    <w:rsid w:val="002C4770"/>
    <w:rsid w:val="002C477A"/>
    <w:rsid w:val="002C4949"/>
    <w:rsid w:val="002C4A2C"/>
    <w:rsid w:val="002C4AF7"/>
    <w:rsid w:val="002C4B42"/>
    <w:rsid w:val="002C4C56"/>
    <w:rsid w:val="002C4C78"/>
    <w:rsid w:val="002C4D3A"/>
    <w:rsid w:val="002C4DAA"/>
    <w:rsid w:val="002C4F30"/>
    <w:rsid w:val="002C508C"/>
    <w:rsid w:val="002C523B"/>
    <w:rsid w:val="002C5346"/>
    <w:rsid w:val="002C5369"/>
    <w:rsid w:val="002C541B"/>
    <w:rsid w:val="002C54F1"/>
    <w:rsid w:val="002C551A"/>
    <w:rsid w:val="002C551F"/>
    <w:rsid w:val="002C5530"/>
    <w:rsid w:val="002C568B"/>
    <w:rsid w:val="002C575D"/>
    <w:rsid w:val="002C57B6"/>
    <w:rsid w:val="002C57D5"/>
    <w:rsid w:val="002C5849"/>
    <w:rsid w:val="002C58C9"/>
    <w:rsid w:val="002C5952"/>
    <w:rsid w:val="002C5A13"/>
    <w:rsid w:val="002C5AD8"/>
    <w:rsid w:val="002C5AE9"/>
    <w:rsid w:val="002C5B24"/>
    <w:rsid w:val="002C5BFF"/>
    <w:rsid w:val="002C5CC4"/>
    <w:rsid w:val="002C5CD1"/>
    <w:rsid w:val="002C5D2C"/>
    <w:rsid w:val="002C5D55"/>
    <w:rsid w:val="002C5F22"/>
    <w:rsid w:val="002C5F57"/>
    <w:rsid w:val="002C5F6E"/>
    <w:rsid w:val="002C5FBF"/>
    <w:rsid w:val="002C5FE8"/>
    <w:rsid w:val="002C602B"/>
    <w:rsid w:val="002C6187"/>
    <w:rsid w:val="002C6311"/>
    <w:rsid w:val="002C6314"/>
    <w:rsid w:val="002C6589"/>
    <w:rsid w:val="002C65D6"/>
    <w:rsid w:val="002C6699"/>
    <w:rsid w:val="002C6860"/>
    <w:rsid w:val="002C6911"/>
    <w:rsid w:val="002C6B71"/>
    <w:rsid w:val="002C6CF9"/>
    <w:rsid w:val="002C6D4F"/>
    <w:rsid w:val="002C6D88"/>
    <w:rsid w:val="002C6F2D"/>
    <w:rsid w:val="002C6F41"/>
    <w:rsid w:val="002C6F52"/>
    <w:rsid w:val="002C701B"/>
    <w:rsid w:val="002C70C0"/>
    <w:rsid w:val="002C70D3"/>
    <w:rsid w:val="002C7125"/>
    <w:rsid w:val="002C71C1"/>
    <w:rsid w:val="002C7206"/>
    <w:rsid w:val="002C7260"/>
    <w:rsid w:val="002C72C6"/>
    <w:rsid w:val="002C72EB"/>
    <w:rsid w:val="002C72F6"/>
    <w:rsid w:val="002C730D"/>
    <w:rsid w:val="002C7379"/>
    <w:rsid w:val="002C73ED"/>
    <w:rsid w:val="002C7426"/>
    <w:rsid w:val="002C7478"/>
    <w:rsid w:val="002C75DE"/>
    <w:rsid w:val="002C75FB"/>
    <w:rsid w:val="002C7661"/>
    <w:rsid w:val="002C77B0"/>
    <w:rsid w:val="002C78FF"/>
    <w:rsid w:val="002C792C"/>
    <w:rsid w:val="002C7B31"/>
    <w:rsid w:val="002C7B5C"/>
    <w:rsid w:val="002C7B63"/>
    <w:rsid w:val="002C7C6B"/>
    <w:rsid w:val="002C7CE6"/>
    <w:rsid w:val="002C7D01"/>
    <w:rsid w:val="002C7D27"/>
    <w:rsid w:val="002C7DC4"/>
    <w:rsid w:val="002C7E41"/>
    <w:rsid w:val="002C7ECC"/>
    <w:rsid w:val="002D00BC"/>
    <w:rsid w:val="002D012B"/>
    <w:rsid w:val="002D0258"/>
    <w:rsid w:val="002D0278"/>
    <w:rsid w:val="002D029E"/>
    <w:rsid w:val="002D0327"/>
    <w:rsid w:val="002D0350"/>
    <w:rsid w:val="002D0476"/>
    <w:rsid w:val="002D047B"/>
    <w:rsid w:val="002D0576"/>
    <w:rsid w:val="002D07CB"/>
    <w:rsid w:val="002D09CA"/>
    <w:rsid w:val="002D0A27"/>
    <w:rsid w:val="002D0A38"/>
    <w:rsid w:val="002D0AB5"/>
    <w:rsid w:val="002D0B3E"/>
    <w:rsid w:val="002D0B44"/>
    <w:rsid w:val="002D0BA4"/>
    <w:rsid w:val="002D0C14"/>
    <w:rsid w:val="002D0C2B"/>
    <w:rsid w:val="002D0C30"/>
    <w:rsid w:val="002D0C71"/>
    <w:rsid w:val="002D0CCF"/>
    <w:rsid w:val="002D0CE3"/>
    <w:rsid w:val="002D0DA4"/>
    <w:rsid w:val="002D0DB6"/>
    <w:rsid w:val="002D0EA4"/>
    <w:rsid w:val="002D0F12"/>
    <w:rsid w:val="002D0F3B"/>
    <w:rsid w:val="002D110D"/>
    <w:rsid w:val="002D1128"/>
    <w:rsid w:val="002D114C"/>
    <w:rsid w:val="002D11E2"/>
    <w:rsid w:val="002D12A3"/>
    <w:rsid w:val="002D1334"/>
    <w:rsid w:val="002D1359"/>
    <w:rsid w:val="002D1465"/>
    <w:rsid w:val="002D14C0"/>
    <w:rsid w:val="002D14FD"/>
    <w:rsid w:val="002D159D"/>
    <w:rsid w:val="002D16F9"/>
    <w:rsid w:val="002D1725"/>
    <w:rsid w:val="002D1858"/>
    <w:rsid w:val="002D19E4"/>
    <w:rsid w:val="002D19EB"/>
    <w:rsid w:val="002D1A76"/>
    <w:rsid w:val="002D1AA6"/>
    <w:rsid w:val="002D1B56"/>
    <w:rsid w:val="002D1C07"/>
    <w:rsid w:val="002D1C40"/>
    <w:rsid w:val="002D1C8B"/>
    <w:rsid w:val="002D1D3C"/>
    <w:rsid w:val="002D1E30"/>
    <w:rsid w:val="002D1EB3"/>
    <w:rsid w:val="002D1F02"/>
    <w:rsid w:val="002D1F3A"/>
    <w:rsid w:val="002D2007"/>
    <w:rsid w:val="002D2106"/>
    <w:rsid w:val="002D21AC"/>
    <w:rsid w:val="002D2220"/>
    <w:rsid w:val="002D22E1"/>
    <w:rsid w:val="002D2364"/>
    <w:rsid w:val="002D23B8"/>
    <w:rsid w:val="002D23E4"/>
    <w:rsid w:val="002D2432"/>
    <w:rsid w:val="002D24B2"/>
    <w:rsid w:val="002D24FC"/>
    <w:rsid w:val="002D2599"/>
    <w:rsid w:val="002D25C0"/>
    <w:rsid w:val="002D26A8"/>
    <w:rsid w:val="002D278D"/>
    <w:rsid w:val="002D2887"/>
    <w:rsid w:val="002D2B12"/>
    <w:rsid w:val="002D2BA5"/>
    <w:rsid w:val="002D2C8E"/>
    <w:rsid w:val="002D2CAE"/>
    <w:rsid w:val="002D2DF2"/>
    <w:rsid w:val="002D2E83"/>
    <w:rsid w:val="002D2F93"/>
    <w:rsid w:val="002D2FB1"/>
    <w:rsid w:val="002D2FC8"/>
    <w:rsid w:val="002D3002"/>
    <w:rsid w:val="002D309E"/>
    <w:rsid w:val="002D3245"/>
    <w:rsid w:val="002D32C2"/>
    <w:rsid w:val="002D341E"/>
    <w:rsid w:val="002D34BF"/>
    <w:rsid w:val="002D34ED"/>
    <w:rsid w:val="002D378D"/>
    <w:rsid w:val="002D37B0"/>
    <w:rsid w:val="002D37DB"/>
    <w:rsid w:val="002D3986"/>
    <w:rsid w:val="002D39D5"/>
    <w:rsid w:val="002D3AF9"/>
    <w:rsid w:val="002D3B18"/>
    <w:rsid w:val="002D3B8E"/>
    <w:rsid w:val="002D3C4C"/>
    <w:rsid w:val="002D3C54"/>
    <w:rsid w:val="002D3CE1"/>
    <w:rsid w:val="002D3CF7"/>
    <w:rsid w:val="002D3D34"/>
    <w:rsid w:val="002D3E01"/>
    <w:rsid w:val="002D3E56"/>
    <w:rsid w:val="002D405D"/>
    <w:rsid w:val="002D41E0"/>
    <w:rsid w:val="002D42AA"/>
    <w:rsid w:val="002D43FE"/>
    <w:rsid w:val="002D4583"/>
    <w:rsid w:val="002D466C"/>
    <w:rsid w:val="002D46D6"/>
    <w:rsid w:val="002D4748"/>
    <w:rsid w:val="002D47CE"/>
    <w:rsid w:val="002D4832"/>
    <w:rsid w:val="002D4945"/>
    <w:rsid w:val="002D4ACF"/>
    <w:rsid w:val="002D4B69"/>
    <w:rsid w:val="002D4BDD"/>
    <w:rsid w:val="002D4C78"/>
    <w:rsid w:val="002D4D03"/>
    <w:rsid w:val="002D4E69"/>
    <w:rsid w:val="002D4F00"/>
    <w:rsid w:val="002D5050"/>
    <w:rsid w:val="002D529E"/>
    <w:rsid w:val="002D534A"/>
    <w:rsid w:val="002D540B"/>
    <w:rsid w:val="002D54A8"/>
    <w:rsid w:val="002D5556"/>
    <w:rsid w:val="002D5786"/>
    <w:rsid w:val="002D5809"/>
    <w:rsid w:val="002D594E"/>
    <w:rsid w:val="002D59A8"/>
    <w:rsid w:val="002D59DA"/>
    <w:rsid w:val="002D5A3D"/>
    <w:rsid w:val="002D5A3E"/>
    <w:rsid w:val="002D5A5E"/>
    <w:rsid w:val="002D5B21"/>
    <w:rsid w:val="002D5D06"/>
    <w:rsid w:val="002D5D61"/>
    <w:rsid w:val="002D5E76"/>
    <w:rsid w:val="002D5EE4"/>
    <w:rsid w:val="002D5F32"/>
    <w:rsid w:val="002D6032"/>
    <w:rsid w:val="002D60E9"/>
    <w:rsid w:val="002D6195"/>
    <w:rsid w:val="002D61E6"/>
    <w:rsid w:val="002D6347"/>
    <w:rsid w:val="002D6489"/>
    <w:rsid w:val="002D6490"/>
    <w:rsid w:val="002D6525"/>
    <w:rsid w:val="002D654E"/>
    <w:rsid w:val="002D660F"/>
    <w:rsid w:val="002D68A5"/>
    <w:rsid w:val="002D68C1"/>
    <w:rsid w:val="002D693C"/>
    <w:rsid w:val="002D69CA"/>
    <w:rsid w:val="002D6A78"/>
    <w:rsid w:val="002D6ACE"/>
    <w:rsid w:val="002D6C8D"/>
    <w:rsid w:val="002D6C8F"/>
    <w:rsid w:val="002D6DDC"/>
    <w:rsid w:val="002D6E56"/>
    <w:rsid w:val="002D6F39"/>
    <w:rsid w:val="002D70E9"/>
    <w:rsid w:val="002D71CF"/>
    <w:rsid w:val="002D73A4"/>
    <w:rsid w:val="002D7470"/>
    <w:rsid w:val="002D7541"/>
    <w:rsid w:val="002D7609"/>
    <w:rsid w:val="002D761F"/>
    <w:rsid w:val="002D7757"/>
    <w:rsid w:val="002D7926"/>
    <w:rsid w:val="002D7932"/>
    <w:rsid w:val="002D7952"/>
    <w:rsid w:val="002D7996"/>
    <w:rsid w:val="002D7A00"/>
    <w:rsid w:val="002D7A0B"/>
    <w:rsid w:val="002D7A15"/>
    <w:rsid w:val="002D7A5E"/>
    <w:rsid w:val="002D7ADE"/>
    <w:rsid w:val="002D7E2F"/>
    <w:rsid w:val="002D7E71"/>
    <w:rsid w:val="002E0154"/>
    <w:rsid w:val="002E0202"/>
    <w:rsid w:val="002E029B"/>
    <w:rsid w:val="002E0326"/>
    <w:rsid w:val="002E039A"/>
    <w:rsid w:val="002E044A"/>
    <w:rsid w:val="002E04B7"/>
    <w:rsid w:val="002E0537"/>
    <w:rsid w:val="002E0557"/>
    <w:rsid w:val="002E0568"/>
    <w:rsid w:val="002E056A"/>
    <w:rsid w:val="002E05E3"/>
    <w:rsid w:val="002E06CF"/>
    <w:rsid w:val="002E07A1"/>
    <w:rsid w:val="002E08BB"/>
    <w:rsid w:val="002E0916"/>
    <w:rsid w:val="002E0927"/>
    <w:rsid w:val="002E09D9"/>
    <w:rsid w:val="002E0A2E"/>
    <w:rsid w:val="002E0A84"/>
    <w:rsid w:val="002E0B72"/>
    <w:rsid w:val="002E0B92"/>
    <w:rsid w:val="002E0E41"/>
    <w:rsid w:val="002E1193"/>
    <w:rsid w:val="002E12FC"/>
    <w:rsid w:val="002E134D"/>
    <w:rsid w:val="002E14AB"/>
    <w:rsid w:val="002E1611"/>
    <w:rsid w:val="002E16D3"/>
    <w:rsid w:val="002E170E"/>
    <w:rsid w:val="002E186C"/>
    <w:rsid w:val="002E18CA"/>
    <w:rsid w:val="002E18E5"/>
    <w:rsid w:val="002E19F9"/>
    <w:rsid w:val="002E1A01"/>
    <w:rsid w:val="002E1A33"/>
    <w:rsid w:val="002E1A49"/>
    <w:rsid w:val="002E1AAA"/>
    <w:rsid w:val="002E1C6F"/>
    <w:rsid w:val="002E1DD2"/>
    <w:rsid w:val="002E1FF7"/>
    <w:rsid w:val="002E203D"/>
    <w:rsid w:val="002E2046"/>
    <w:rsid w:val="002E208B"/>
    <w:rsid w:val="002E21D5"/>
    <w:rsid w:val="002E2263"/>
    <w:rsid w:val="002E22DC"/>
    <w:rsid w:val="002E22DD"/>
    <w:rsid w:val="002E23AE"/>
    <w:rsid w:val="002E23CE"/>
    <w:rsid w:val="002E253F"/>
    <w:rsid w:val="002E2719"/>
    <w:rsid w:val="002E2959"/>
    <w:rsid w:val="002E2A64"/>
    <w:rsid w:val="002E2AD6"/>
    <w:rsid w:val="002E2B22"/>
    <w:rsid w:val="002E2B63"/>
    <w:rsid w:val="002E2BB8"/>
    <w:rsid w:val="002E2BF4"/>
    <w:rsid w:val="002E2D16"/>
    <w:rsid w:val="002E2DD7"/>
    <w:rsid w:val="002E2E9F"/>
    <w:rsid w:val="002E2F78"/>
    <w:rsid w:val="002E2F7F"/>
    <w:rsid w:val="002E2FC9"/>
    <w:rsid w:val="002E3001"/>
    <w:rsid w:val="002E306F"/>
    <w:rsid w:val="002E3086"/>
    <w:rsid w:val="002E310C"/>
    <w:rsid w:val="002E3114"/>
    <w:rsid w:val="002E31A9"/>
    <w:rsid w:val="002E31BD"/>
    <w:rsid w:val="002E3285"/>
    <w:rsid w:val="002E35C3"/>
    <w:rsid w:val="002E366F"/>
    <w:rsid w:val="002E3698"/>
    <w:rsid w:val="002E3761"/>
    <w:rsid w:val="002E38AA"/>
    <w:rsid w:val="002E397B"/>
    <w:rsid w:val="002E39E0"/>
    <w:rsid w:val="002E3A49"/>
    <w:rsid w:val="002E3CD0"/>
    <w:rsid w:val="002E3CEF"/>
    <w:rsid w:val="002E3D9A"/>
    <w:rsid w:val="002E3DED"/>
    <w:rsid w:val="002E3F82"/>
    <w:rsid w:val="002E41D1"/>
    <w:rsid w:val="002E41DE"/>
    <w:rsid w:val="002E4260"/>
    <w:rsid w:val="002E4288"/>
    <w:rsid w:val="002E4367"/>
    <w:rsid w:val="002E4437"/>
    <w:rsid w:val="002E444F"/>
    <w:rsid w:val="002E45B0"/>
    <w:rsid w:val="002E467C"/>
    <w:rsid w:val="002E4703"/>
    <w:rsid w:val="002E4781"/>
    <w:rsid w:val="002E479D"/>
    <w:rsid w:val="002E47F9"/>
    <w:rsid w:val="002E4B0C"/>
    <w:rsid w:val="002E4B23"/>
    <w:rsid w:val="002E4BCA"/>
    <w:rsid w:val="002E4E58"/>
    <w:rsid w:val="002E50AE"/>
    <w:rsid w:val="002E51E3"/>
    <w:rsid w:val="002E5279"/>
    <w:rsid w:val="002E52BA"/>
    <w:rsid w:val="002E5323"/>
    <w:rsid w:val="002E5452"/>
    <w:rsid w:val="002E545B"/>
    <w:rsid w:val="002E54BD"/>
    <w:rsid w:val="002E551B"/>
    <w:rsid w:val="002E5531"/>
    <w:rsid w:val="002E56DF"/>
    <w:rsid w:val="002E572F"/>
    <w:rsid w:val="002E5776"/>
    <w:rsid w:val="002E578B"/>
    <w:rsid w:val="002E580E"/>
    <w:rsid w:val="002E581A"/>
    <w:rsid w:val="002E5925"/>
    <w:rsid w:val="002E5ADF"/>
    <w:rsid w:val="002E5B2B"/>
    <w:rsid w:val="002E5B97"/>
    <w:rsid w:val="002E5D35"/>
    <w:rsid w:val="002E5D3A"/>
    <w:rsid w:val="002E5EC5"/>
    <w:rsid w:val="002E5ECC"/>
    <w:rsid w:val="002E5FFB"/>
    <w:rsid w:val="002E60C3"/>
    <w:rsid w:val="002E60EF"/>
    <w:rsid w:val="002E61E7"/>
    <w:rsid w:val="002E61ED"/>
    <w:rsid w:val="002E6224"/>
    <w:rsid w:val="002E628C"/>
    <w:rsid w:val="002E62C2"/>
    <w:rsid w:val="002E6433"/>
    <w:rsid w:val="002E652B"/>
    <w:rsid w:val="002E65E0"/>
    <w:rsid w:val="002E6600"/>
    <w:rsid w:val="002E6648"/>
    <w:rsid w:val="002E6701"/>
    <w:rsid w:val="002E6896"/>
    <w:rsid w:val="002E68A3"/>
    <w:rsid w:val="002E6A72"/>
    <w:rsid w:val="002E6AE6"/>
    <w:rsid w:val="002E6B79"/>
    <w:rsid w:val="002E6C4B"/>
    <w:rsid w:val="002E6CAB"/>
    <w:rsid w:val="002E6CF1"/>
    <w:rsid w:val="002E6D86"/>
    <w:rsid w:val="002E6DB6"/>
    <w:rsid w:val="002E6EFF"/>
    <w:rsid w:val="002E6F61"/>
    <w:rsid w:val="002E6FD3"/>
    <w:rsid w:val="002E6FD9"/>
    <w:rsid w:val="002E70C6"/>
    <w:rsid w:val="002E711C"/>
    <w:rsid w:val="002E732A"/>
    <w:rsid w:val="002E735F"/>
    <w:rsid w:val="002E7395"/>
    <w:rsid w:val="002E73DF"/>
    <w:rsid w:val="002E73FB"/>
    <w:rsid w:val="002E7433"/>
    <w:rsid w:val="002E7464"/>
    <w:rsid w:val="002E74ED"/>
    <w:rsid w:val="002E760C"/>
    <w:rsid w:val="002E767B"/>
    <w:rsid w:val="002E76D1"/>
    <w:rsid w:val="002E76FE"/>
    <w:rsid w:val="002E771C"/>
    <w:rsid w:val="002E7808"/>
    <w:rsid w:val="002E784E"/>
    <w:rsid w:val="002E78AC"/>
    <w:rsid w:val="002E78C0"/>
    <w:rsid w:val="002E78EE"/>
    <w:rsid w:val="002E79FC"/>
    <w:rsid w:val="002E7ACA"/>
    <w:rsid w:val="002E7BD7"/>
    <w:rsid w:val="002E7BDA"/>
    <w:rsid w:val="002E7C64"/>
    <w:rsid w:val="002E7C89"/>
    <w:rsid w:val="002E7CA2"/>
    <w:rsid w:val="002E7D89"/>
    <w:rsid w:val="002E7E47"/>
    <w:rsid w:val="002E7E9A"/>
    <w:rsid w:val="002E7ECC"/>
    <w:rsid w:val="002E7F55"/>
    <w:rsid w:val="002E7F82"/>
    <w:rsid w:val="002E7FE6"/>
    <w:rsid w:val="002F00A8"/>
    <w:rsid w:val="002F0176"/>
    <w:rsid w:val="002F02CC"/>
    <w:rsid w:val="002F0312"/>
    <w:rsid w:val="002F048C"/>
    <w:rsid w:val="002F058B"/>
    <w:rsid w:val="002F074E"/>
    <w:rsid w:val="002F0826"/>
    <w:rsid w:val="002F08A4"/>
    <w:rsid w:val="002F092D"/>
    <w:rsid w:val="002F0931"/>
    <w:rsid w:val="002F09B6"/>
    <w:rsid w:val="002F0A13"/>
    <w:rsid w:val="002F0A21"/>
    <w:rsid w:val="002F0ACD"/>
    <w:rsid w:val="002F0B07"/>
    <w:rsid w:val="002F0B9E"/>
    <w:rsid w:val="002F0C83"/>
    <w:rsid w:val="002F0D29"/>
    <w:rsid w:val="002F0DA0"/>
    <w:rsid w:val="002F0DF1"/>
    <w:rsid w:val="002F0E38"/>
    <w:rsid w:val="002F0EEA"/>
    <w:rsid w:val="002F1025"/>
    <w:rsid w:val="002F106F"/>
    <w:rsid w:val="002F1084"/>
    <w:rsid w:val="002F10DF"/>
    <w:rsid w:val="002F1133"/>
    <w:rsid w:val="002F1154"/>
    <w:rsid w:val="002F1170"/>
    <w:rsid w:val="002F1172"/>
    <w:rsid w:val="002F1203"/>
    <w:rsid w:val="002F1243"/>
    <w:rsid w:val="002F124F"/>
    <w:rsid w:val="002F128C"/>
    <w:rsid w:val="002F1396"/>
    <w:rsid w:val="002F13C2"/>
    <w:rsid w:val="002F13CE"/>
    <w:rsid w:val="002F13EB"/>
    <w:rsid w:val="002F13F2"/>
    <w:rsid w:val="002F1425"/>
    <w:rsid w:val="002F148B"/>
    <w:rsid w:val="002F14C3"/>
    <w:rsid w:val="002F1548"/>
    <w:rsid w:val="002F1557"/>
    <w:rsid w:val="002F15D9"/>
    <w:rsid w:val="002F163D"/>
    <w:rsid w:val="002F1746"/>
    <w:rsid w:val="002F17B7"/>
    <w:rsid w:val="002F1845"/>
    <w:rsid w:val="002F1938"/>
    <w:rsid w:val="002F1B19"/>
    <w:rsid w:val="002F1BA0"/>
    <w:rsid w:val="002F1CA7"/>
    <w:rsid w:val="002F1CCC"/>
    <w:rsid w:val="002F1CED"/>
    <w:rsid w:val="002F1E20"/>
    <w:rsid w:val="002F1F77"/>
    <w:rsid w:val="002F1F8B"/>
    <w:rsid w:val="002F1FE7"/>
    <w:rsid w:val="002F20C1"/>
    <w:rsid w:val="002F2179"/>
    <w:rsid w:val="002F217F"/>
    <w:rsid w:val="002F2315"/>
    <w:rsid w:val="002F2377"/>
    <w:rsid w:val="002F239D"/>
    <w:rsid w:val="002F24BF"/>
    <w:rsid w:val="002F256C"/>
    <w:rsid w:val="002F2738"/>
    <w:rsid w:val="002F2757"/>
    <w:rsid w:val="002F27A7"/>
    <w:rsid w:val="002F2814"/>
    <w:rsid w:val="002F2877"/>
    <w:rsid w:val="002F28E6"/>
    <w:rsid w:val="002F2A2E"/>
    <w:rsid w:val="002F2CD1"/>
    <w:rsid w:val="002F2D46"/>
    <w:rsid w:val="002F3243"/>
    <w:rsid w:val="002F32AE"/>
    <w:rsid w:val="002F32EF"/>
    <w:rsid w:val="002F36B9"/>
    <w:rsid w:val="002F38E4"/>
    <w:rsid w:val="002F3979"/>
    <w:rsid w:val="002F39DA"/>
    <w:rsid w:val="002F3AA3"/>
    <w:rsid w:val="002F3AF3"/>
    <w:rsid w:val="002F3D19"/>
    <w:rsid w:val="002F3D74"/>
    <w:rsid w:val="002F3E68"/>
    <w:rsid w:val="002F3E75"/>
    <w:rsid w:val="002F3F05"/>
    <w:rsid w:val="002F3F47"/>
    <w:rsid w:val="002F3F8D"/>
    <w:rsid w:val="002F3FC8"/>
    <w:rsid w:val="002F4096"/>
    <w:rsid w:val="002F4225"/>
    <w:rsid w:val="002F4267"/>
    <w:rsid w:val="002F42B5"/>
    <w:rsid w:val="002F44A9"/>
    <w:rsid w:val="002F450B"/>
    <w:rsid w:val="002F47B5"/>
    <w:rsid w:val="002F48D3"/>
    <w:rsid w:val="002F4986"/>
    <w:rsid w:val="002F49AC"/>
    <w:rsid w:val="002F49FF"/>
    <w:rsid w:val="002F4B06"/>
    <w:rsid w:val="002F4BDB"/>
    <w:rsid w:val="002F4D8A"/>
    <w:rsid w:val="002F4DAE"/>
    <w:rsid w:val="002F4DF5"/>
    <w:rsid w:val="002F4F49"/>
    <w:rsid w:val="002F4FF0"/>
    <w:rsid w:val="002F5065"/>
    <w:rsid w:val="002F5140"/>
    <w:rsid w:val="002F533E"/>
    <w:rsid w:val="002F535C"/>
    <w:rsid w:val="002F5386"/>
    <w:rsid w:val="002F54A7"/>
    <w:rsid w:val="002F55E9"/>
    <w:rsid w:val="002F5635"/>
    <w:rsid w:val="002F56A0"/>
    <w:rsid w:val="002F5725"/>
    <w:rsid w:val="002F58D7"/>
    <w:rsid w:val="002F58FF"/>
    <w:rsid w:val="002F5910"/>
    <w:rsid w:val="002F59D4"/>
    <w:rsid w:val="002F5BB0"/>
    <w:rsid w:val="002F5BF6"/>
    <w:rsid w:val="002F5C95"/>
    <w:rsid w:val="002F5CB6"/>
    <w:rsid w:val="002F5CD4"/>
    <w:rsid w:val="002F5D2E"/>
    <w:rsid w:val="002F5D93"/>
    <w:rsid w:val="002F60BC"/>
    <w:rsid w:val="002F6109"/>
    <w:rsid w:val="002F6191"/>
    <w:rsid w:val="002F61CB"/>
    <w:rsid w:val="002F6223"/>
    <w:rsid w:val="002F627D"/>
    <w:rsid w:val="002F634C"/>
    <w:rsid w:val="002F63AE"/>
    <w:rsid w:val="002F641B"/>
    <w:rsid w:val="002F6446"/>
    <w:rsid w:val="002F64C3"/>
    <w:rsid w:val="002F66B8"/>
    <w:rsid w:val="002F66C6"/>
    <w:rsid w:val="002F6733"/>
    <w:rsid w:val="002F6765"/>
    <w:rsid w:val="002F6857"/>
    <w:rsid w:val="002F687C"/>
    <w:rsid w:val="002F68E8"/>
    <w:rsid w:val="002F698B"/>
    <w:rsid w:val="002F69D7"/>
    <w:rsid w:val="002F6A39"/>
    <w:rsid w:val="002F6BB5"/>
    <w:rsid w:val="002F6CF8"/>
    <w:rsid w:val="002F6D3B"/>
    <w:rsid w:val="002F6DD0"/>
    <w:rsid w:val="002F6E01"/>
    <w:rsid w:val="002F6E1B"/>
    <w:rsid w:val="002F6E48"/>
    <w:rsid w:val="002F6E58"/>
    <w:rsid w:val="002F6EC1"/>
    <w:rsid w:val="002F722D"/>
    <w:rsid w:val="002F723C"/>
    <w:rsid w:val="002F7292"/>
    <w:rsid w:val="002F72CF"/>
    <w:rsid w:val="002F72E2"/>
    <w:rsid w:val="002F7309"/>
    <w:rsid w:val="002F7326"/>
    <w:rsid w:val="002F737B"/>
    <w:rsid w:val="002F738D"/>
    <w:rsid w:val="002F75C6"/>
    <w:rsid w:val="002F75C8"/>
    <w:rsid w:val="002F766C"/>
    <w:rsid w:val="002F7732"/>
    <w:rsid w:val="002F779C"/>
    <w:rsid w:val="002F77BF"/>
    <w:rsid w:val="002F77CF"/>
    <w:rsid w:val="002F792D"/>
    <w:rsid w:val="002F7B24"/>
    <w:rsid w:val="002F7BBC"/>
    <w:rsid w:val="002F7BFE"/>
    <w:rsid w:val="002F7C6C"/>
    <w:rsid w:val="002F7C79"/>
    <w:rsid w:val="002F7CB4"/>
    <w:rsid w:val="002F7CC6"/>
    <w:rsid w:val="002F7D53"/>
    <w:rsid w:val="002F7EC9"/>
    <w:rsid w:val="002F7EDA"/>
    <w:rsid w:val="002F7F04"/>
    <w:rsid w:val="00300032"/>
    <w:rsid w:val="0030011D"/>
    <w:rsid w:val="0030022C"/>
    <w:rsid w:val="00300255"/>
    <w:rsid w:val="0030025A"/>
    <w:rsid w:val="0030039B"/>
    <w:rsid w:val="0030050A"/>
    <w:rsid w:val="00300563"/>
    <w:rsid w:val="003007E8"/>
    <w:rsid w:val="003007F6"/>
    <w:rsid w:val="0030098C"/>
    <w:rsid w:val="00300B06"/>
    <w:rsid w:val="00300C3B"/>
    <w:rsid w:val="00300C8F"/>
    <w:rsid w:val="00300CEE"/>
    <w:rsid w:val="00300EC5"/>
    <w:rsid w:val="00300F59"/>
    <w:rsid w:val="00301136"/>
    <w:rsid w:val="003011AA"/>
    <w:rsid w:val="0030127F"/>
    <w:rsid w:val="003012C0"/>
    <w:rsid w:val="003012ED"/>
    <w:rsid w:val="003013A8"/>
    <w:rsid w:val="003013C5"/>
    <w:rsid w:val="00301442"/>
    <w:rsid w:val="003014A2"/>
    <w:rsid w:val="00301576"/>
    <w:rsid w:val="00301625"/>
    <w:rsid w:val="00301643"/>
    <w:rsid w:val="0030164C"/>
    <w:rsid w:val="00301677"/>
    <w:rsid w:val="00301758"/>
    <w:rsid w:val="00301779"/>
    <w:rsid w:val="003017C2"/>
    <w:rsid w:val="00301833"/>
    <w:rsid w:val="003018E7"/>
    <w:rsid w:val="00301993"/>
    <w:rsid w:val="003019C5"/>
    <w:rsid w:val="003019CF"/>
    <w:rsid w:val="003019D9"/>
    <w:rsid w:val="00301A09"/>
    <w:rsid w:val="00301A18"/>
    <w:rsid w:val="00301AAB"/>
    <w:rsid w:val="00301B13"/>
    <w:rsid w:val="00301D3C"/>
    <w:rsid w:val="00301D7B"/>
    <w:rsid w:val="00301E80"/>
    <w:rsid w:val="00301FE2"/>
    <w:rsid w:val="00302093"/>
    <w:rsid w:val="00302125"/>
    <w:rsid w:val="003022DA"/>
    <w:rsid w:val="00302416"/>
    <w:rsid w:val="00302431"/>
    <w:rsid w:val="003024B1"/>
    <w:rsid w:val="003026D1"/>
    <w:rsid w:val="0030276B"/>
    <w:rsid w:val="003027EC"/>
    <w:rsid w:val="00302945"/>
    <w:rsid w:val="00302A47"/>
    <w:rsid w:val="00302B94"/>
    <w:rsid w:val="00302CB7"/>
    <w:rsid w:val="00302DAE"/>
    <w:rsid w:val="00302E2C"/>
    <w:rsid w:val="00302E87"/>
    <w:rsid w:val="00303015"/>
    <w:rsid w:val="00303025"/>
    <w:rsid w:val="003030B6"/>
    <w:rsid w:val="003030BF"/>
    <w:rsid w:val="0030311A"/>
    <w:rsid w:val="00303216"/>
    <w:rsid w:val="003032A4"/>
    <w:rsid w:val="00303315"/>
    <w:rsid w:val="003033A6"/>
    <w:rsid w:val="00303407"/>
    <w:rsid w:val="003035CA"/>
    <w:rsid w:val="00303724"/>
    <w:rsid w:val="00303767"/>
    <w:rsid w:val="00303769"/>
    <w:rsid w:val="00303794"/>
    <w:rsid w:val="003037A9"/>
    <w:rsid w:val="003037DC"/>
    <w:rsid w:val="003038DC"/>
    <w:rsid w:val="00303913"/>
    <w:rsid w:val="0030397A"/>
    <w:rsid w:val="0030398D"/>
    <w:rsid w:val="00303A2E"/>
    <w:rsid w:val="00303AB1"/>
    <w:rsid w:val="00303ABD"/>
    <w:rsid w:val="00303B4F"/>
    <w:rsid w:val="00303B58"/>
    <w:rsid w:val="00303B86"/>
    <w:rsid w:val="00303C29"/>
    <w:rsid w:val="00303C4C"/>
    <w:rsid w:val="00303C6D"/>
    <w:rsid w:val="00303C86"/>
    <w:rsid w:val="00303D8C"/>
    <w:rsid w:val="00303DDB"/>
    <w:rsid w:val="00303DEA"/>
    <w:rsid w:val="00303E54"/>
    <w:rsid w:val="00304265"/>
    <w:rsid w:val="00304399"/>
    <w:rsid w:val="003043DD"/>
    <w:rsid w:val="00304467"/>
    <w:rsid w:val="00304472"/>
    <w:rsid w:val="003044BF"/>
    <w:rsid w:val="00304524"/>
    <w:rsid w:val="00304533"/>
    <w:rsid w:val="003045B7"/>
    <w:rsid w:val="003045C0"/>
    <w:rsid w:val="00304B42"/>
    <w:rsid w:val="00304BC1"/>
    <w:rsid w:val="00304C59"/>
    <w:rsid w:val="00304C7E"/>
    <w:rsid w:val="00304CA9"/>
    <w:rsid w:val="00304D79"/>
    <w:rsid w:val="00304DA7"/>
    <w:rsid w:val="00304E33"/>
    <w:rsid w:val="00305105"/>
    <w:rsid w:val="00305144"/>
    <w:rsid w:val="00305251"/>
    <w:rsid w:val="00305256"/>
    <w:rsid w:val="003052D2"/>
    <w:rsid w:val="0030554D"/>
    <w:rsid w:val="003055C5"/>
    <w:rsid w:val="003056AE"/>
    <w:rsid w:val="003056CA"/>
    <w:rsid w:val="00305867"/>
    <w:rsid w:val="003058FD"/>
    <w:rsid w:val="00305978"/>
    <w:rsid w:val="003059C1"/>
    <w:rsid w:val="00305AB9"/>
    <w:rsid w:val="00305B3A"/>
    <w:rsid w:val="00305C01"/>
    <w:rsid w:val="00305C1A"/>
    <w:rsid w:val="00305D1A"/>
    <w:rsid w:val="00305D22"/>
    <w:rsid w:val="00305E3D"/>
    <w:rsid w:val="00305F8F"/>
    <w:rsid w:val="00306229"/>
    <w:rsid w:val="003062C6"/>
    <w:rsid w:val="003063C3"/>
    <w:rsid w:val="00306425"/>
    <w:rsid w:val="00306617"/>
    <w:rsid w:val="00306802"/>
    <w:rsid w:val="00306938"/>
    <w:rsid w:val="0030695D"/>
    <w:rsid w:val="003069A1"/>
    <w:rsid w:val="003069AE"/>
    <w:rsid w:val="00306A77"/>
    <w:rsid w:val="00306A84"/>
    <w:rsid w:val="00306ADD"/>
    <w:rsid w:val="00306C68"/>
    <w:rsid w:val="00306D0A"/>
    <w:rsid w:val="00306DFA"/>
    <w:rsid w:val="00306F69"/>
    <w:rsid w:val="00306F9B"/>
    <w:rsid w:val="00306FA4"/>
    <w:rsid w:val="00307032"/>
    <w:rsid w:val="003071A1"/>
    <w:rsid w:val="0030723C"/>
    <w:rsid w:val="0030732A"/>
    <w:rsid w:val="0030732B"/>
    <w:rsid w:val="003074E5"/>
    <w:rsid w:val="00307535"/>
    <w:rsid w:val="003076EF"/>
    <w:rsid w:val="003076F9"/>
    <w:rsid w:val="0030770A"/>
    <w:rsid w:val="003077FF"/>
    <w:rsid w:val="00307802"/>
    <w:rsid w:val="003078E0"/>
    <w:rsid w:val="003079B0"/>
    <w:rsid w:val="00307BDF"/>
    <w:rsid w:val="00307C22"/>
    <w:rsid w:val="00307CA3"/>
    <w:rsid w:val="00307CA6"/>
    <w:rsid w:val="00307EB9"/>
    <w:rsid w:val="00307F1F"/>
    <w:rsid w:val="003101A6"/>
    <w:rsid w:val="003101BE"/>
    <w:rsid w:val="00310328"/>
    <w:rsid w:val="00310555"/>
    <w:rsid w:val="003105B8"/>
    <w:rsid w:val="003105DD"/>
    <w:rsid w:val="0031067C"/>
    <w:rsid w:val="003106BA"/>
    <w:rsid w:val="003106D1"/>
    <w:rsid w:val="003106F7"/>
    <w:rsid w:val="0031072D"/>
    <w:rsid w:val="003107B0"/>
    <w:rsid w:val="00310929"/>
    <w:rsid w:val="00310955"/>
    <w:rsid w:val="00310A7D"/>
    <w:rsid w:val="00310B48"/>
    <w:rsid w:val="00310B80"/>
    <w:rsid w:val="00310B82"/>
    <w:rsid w:val="00310BA5"/>
    <w:rsid w:val="00310BBC"/>
    <w:rsid w:val="00310C25"/>
    <w:rsid w:val="00310C68"/>
    <w:rsid w:val="00310CC7"/>
    <w:rsid w:val="00310DF8"/>
    <w:rsid w:val="00310E26"/>
    <w:rsid w:val="00310E97"/>
    <w:rsid w:val="00310E99"/>
    <w:rsid w:val="00310F2E"/>
    <w:rsid w:val="00310F4C"/>
    <w:rsid w:val="00310F87"/>
    <w:rsid w:val="00310FF4"/>
    <w:rsid w:val="00311062"/>
    <w:rsid w:val="00311222"/>
    <w:rsid w:val="0031129E"/>
    <w:rsid w:val="0031141F"/>
    <w:rsid w:val="003115FE"/>
    <w:rsid w:val="003116F7"/>
    <w:rsid w:val="00311795"/>
    <w:rsid w:val="0031182F"/>
    <w:rsid w:val="00311A56"/>
    <w:rsid w:val="00311A8D"/>
    <w:rsid w:val="00311BA2"/>
    <w:rsid w:val="00311CF4"/>
    <w:rsid w:val="00311DD8"/>
    <w:rsid w:val="00311DF5"/>
    <w:rsid w:val="00311E82"/>
    <w:rsid w:val="00311F76"/>
    <w:rsid w:val="00311FCB"/>
    <w:rsid w:val="00312144"/>
    <w:rsid w:val="00312174"/>
    <w:rsid w:val="003121F8"/>
    <w:rsid w:val="003121F9"/>
    <w:rsid w:val="00312343"/>
    <w:rsid w:val="00312370"/>
    <w:rsid w:val="0031241D"/>
    <w:rsid w:val="00312485"/>
    <w:rsid w:val="003124BB"/>
    <w:rsid w:val="00312538"/>
    <w:rsid w:val="00312551"/>
    <w:rsid w:val="003125C7"/>
    <w:rsid w:val="00312707"/>
    <w:rsid w:val="00312807"/>
    <w:rsid w:val="00312843"/>
    <w:rsid w:val="00312876"/>
    <w:rsid w:val="0031288A"/>
    <w:rsid w:val="00312904"/>
    <w:rsid w:val="00312A83"/>
    <w:rsid w:val="00312B11"/>
    <w:rsid w:val="00312B4B"/>
    <w:rsid w:val="00312BBA"/>
    <w:rsid w:val="00312C5D"/>
    <w:rsid w:val="00312C61"/>
    <w:rsid w:val="00312C91"/>
    <w:rsid w:val="00312D6F"/>
    <w:rsid w:val="00312DDB"/>
    <w:rsid w:val="00312EE7"/>
    <w:rsid w:val="00312FE1"/>
    <w:rsid w:val="00313070"/>
    <w:rsid w:val="0031313A"/>
    <w:rsid w:val="00313170"/>
    <w:rsid w:val="0031326D"/>
    <w:rsid w:val="0031329F"/>
    <w:rsid w:val="003132A1"/>
    <w:rsid w:val="003134AB"/>
    <w:rsid w:val="003134B8"/>
    <w:rsid w:val="003134D7"/>
    <w:rsid w:val="003135F0"/>
    <w:rsid w:val="00313629"/>
    <w:rsid w:val="00313759"/>
    <w:rsid w:val="003137D6"/>
    <w:rsid w:val="0031385F"/>
    <w:rsid w:val="003138AA"/>
    <w:rsid w:val="003139C9"/>
    <w:rsid w:val="00313A86"/>
    <w:rsid w:val="00313D83"/>
    <w:rsid w:val="00313D87"/>
    <w:rsid w:val="00313D99"/>
    <w:rsid w:val="00313EF8"/>
    <w:rsid w:val="00313FD2"/>
    <w:rsid w:val="0031419D"/>
    <w:rsid w:val="00314200"/>
    <w:rsid w:val="00314246"/>
    <w:rsid w:val="00314428"/>
    <w:rsid w:val="00314466"/>
    <w:rsid w:val="00314587"/>
    <w:rsid w:val="00314606"/>
    <w:rsid w:val="003146E1"/>
    <w:rsid w:val="00314704"/>
    <w:rsid w:val="0031470E"/>
    <w:rsid w:val="00314793"/>
    <w:rsid w:val="0031483B"/>
    <w:rsid w:val="003149E4"/>
    <w:rsid w:val="00314A1B"/>
    <w:rsid w:val="00314B8D"/>
    <w:rsid w:val="00314B96"/>
    <w:rsid w:val="00314BC9"/>
    <w:rsid w:val="00314C03"/>
    <w:rsid w:val="00314C24"/>
    <w:rsid w:val="00314D13"/>
    <w:rsid w:val="00314F53"/>
    <w:rsid w:val="00314F9A"/>
    <w:rsid w:val="00314FF6"/>
    <w:rsid w:val="0031501D"/>
    <w:rsid w:val="003150A1"/>
    <w:rsid w:val="003150A4"/>
    <w:rsid w:val="0031516F"/>
    <w:rsid w:val="003151E0"/>
    <w:rsid w:val="003152EF"/>
    <w:rsid w:val="00315316"/>
    <w:rsid w:val="0031552A"/>
    <w:rsid w:val="003155B1"/>
    <w:rsid w:val="003155C8"/>
    <w:rsid w:val="003156AD"/>
    <w:rsid w:val="003157BD"/>
    <w:rsid w:val="003157EC"/>
    <w:rsid w:val="0031580E"/>
    <w:rsid w:val="003158F1"/>
    <w:rsid w:val="003159C2"/>
    <w:rsid w:val="00315A5D"/>
    <w:rsid w:val="00315AE0"/>
    <w:rsid w:val="00315AF5"/>
    <w:rsid w:val="00315B4B"/>
    <w:rsid w:val="00315BDA"/>
    <w:rsid w:val="00315BDE"/>
    <w:rsid w:val="00315BF8"/>
    <w:rsid w:val="00315C73"/>
    <w:rsid w:val="00315D94"/>
    <w:rsid w:val="00315E10"/>
    <w:rsid w:val="00315E21"/>
    <w:rsid w:val="00315ED5"/>
    <w:rsid w:val="00315EEF"/>
    <w:rsid w:val="00315F2C"/>
    <w:rsid w:val="00315F60"/>
    <w:rsid w:val="00316012"/>
    <w:rsid w:val="0031609D"/>
    <w:rsid w:val="0031615C"/>
    <w:rsid w:val="003161C1"/>
    <w:rsid w:val="003161D5"/>
    <w:rsid w:val="0031631A"/>
    <w:rsid w:val="00316384"/>
    <w:rsid w:val="00316582"/>
    <w:rsid w:val="003165A9"/>
    <w:rsid w:val="00316660"/>
    <w:rsid w:val="00316663"/>
    <w:rsid w:val="0031673E"/>
    <w:rsid w:val="003167DA"/>
    <w:rsid w:val="003167E5"/>
    <w:rsid w:val="0031680E"/>
    <w:rsid w:val="003169FF"/>
    <w:rsid w:val="00316A09"/>
    <w:rsid w:val="00316A4F"/>
    <w:rsid w:val="00316AFA"/>
    <w:rsid w:val="00316B52"/>
    <w:rsid w:val="00316CE0"/>
    <w:rsid w:val="00316D03"/>
    <w:rsid w:val="00316D19"/>
    <w:rsid w:val="00316FB9"/>
    <w:rsid w:val="00316FC4"/>
    <w:rsid w:val="00317078"/>
    <w:rsid w:val="00317175"/>
    <w:rsid w:val="003171FF"/>
    <w:rsid w:val="0031720A"/>
    <w:rsid w:val="00317236"/>
    <w:rsid w:val="0031725F"/>
    <w:rsid w:val="00317460"/>
    <w:rsid w:val="003175CA"/>
    <w:rsid w:val="0031760E"/>
    <w:rsid w:val="00317689"/>
    <w:rsid w:val="0031769E"/>
    <w:rsid w:val="003176A5"/>
    <w:rsid w:val="003177FF"/>
    <w:rsid w:val="003178FA"/>
    <w:rsid w:val="003179D6"/>
    <w:rsid w:val="00317A60"/>
    <w:rsid w:val="00317B28"/>
    <w:rsid w:val="00317C35"/>
    <w:rsid w:val="00317CD3"/>
    <w:rsid w:val="00317CE7"/>
    <w:rsid w:val="00317E09"/>
    <w:rsid w:val="00317E84"/>
    <w:rsid w:val="00317F06"/>
    <w:rsid w:val="00317F1E"/>
    <w:rsid w:val="0032014B"/>
    <w:rsid w:val="003201B3"/>
    <w:rsid w:val="0032020F"/>
    <w:rsid w:val="00320255"/>
    <w:rsid w:val="00320280"/>
    <w:rsid w:val="0032028A"/>
    <w:rsid w:val="0032038D"/>
    <w:rsid w:val="003204B3"/>
    <w:rsid w:val="00320657"/>
    <w:rsid w:val="003206CF"/>
    <w:rsid w:val="003207FF"/>
    <w:rsid w:val="0032081C"/>
    <w:rsid w:val="0032095B"/>
    <w:rsid w:val="0032095D"/>
    <w:rsid w:val="00320B73"/>
    <w:rsid w:val="00320B8B"/>
    <w:rsid w:val="00320B8F"/>
    <w:rsid w:val="00320BC3"/>
    <w:rsid w:val="00320C37"/>
    <w:rsid w:val="00320CDF"/>
    <w:rsid w:val="00320D17"/>
    <w:rsid w:val="00320E77"/>
    <w:rsid w:val="00320F57"/>
    <w:rsid w:val="00320F6B"/>
    <w:rsid w:val="00321148"/>
    <w:rsid w:val="0032120D"/>
    <w:rsid w:val="00321229"/>
    <w:rsid w:val="00321250"/>
    <w:rsid w:val="0032128F"/>
    <w:rsid w:val="00321306"/>
    <w:rsid w:val="0032136B"/>
    <w:rsid w:val="0032136C"/>
    <w:rsid w:val="003215F1"/>
    <w:rsid w:val="00321631"/>
    <w:rsid w:val="00321691"/>
    <w:rsid w:val="0032179A"/>
    <w:rsid w:val="00321838"/>
    <w:rsid w:val="0032187C"/>
    <w:rsid w:val="00321978"/>
    <w:rsid w:val="003219D9"/>
    <w:rsid w:val="00321AC6"/>
    <w:rsid w:val="00321BA5"/>
    <w:rsid w:val="00321C63"/>
    <w:rsid w:val="00321DC0"/>
    <w:rsid w:val="00321E29"/>
    <w:rsid w:val="00321E4A"/>
    <w:rsid w:val="00321FB3"/>
    <w:rsid w:val="0032201E"/>
    <w:rsid w:val="00322594"/>
    <w:rsid w:val="00322720"/>
    <w:rsid w:val="0032281A"/>
    <w:rsid w:val="00322962"/>
    <w:rsid w:val="003229A2"/>
    <w:rsid w:val="00322A81"/>
    <w:rsid w:val="00322AF6"/>
    <w:rsid w:val="00322B10"/>
    <w:rsid w:val="00322C0F"/>
    <w:rsid w:val="00322D56"/>
    <w:rsid w:val="00322E84"/>
    <w:rsid w:val="00322F49"/>
    <w:rsid w:val="00322FFC"/>
    <w:rsid w:val="0032303E"/>
    <w:rsid w:val="00323089"/>
    <w:rsid w:val="00323168"/>
    <w:rsid w:val="00323234"/>
    <w:rsid w:val="00323376"/>
    <w:rsid w:val="0032340A"/>
    <w:rsid w:val="0032345B"/>
    <w:rsid w:val="0032352B"/>
    <w:rsid w:val="00323724"/>
    <w:rsid w:val="00323732"/>
    <w:rsid w:val="00323817"/>
    <w:rsid w:val="003239F7"/>
    <w:rsid w:val="00323A83"/>
    <w:rsid w:val="00323A97"/>
    <w:rsid w:val="00323B9F"/>
    <w:rsid w:val="00323BF3"/>
    <w:rsid w:val="00323C40"/>
    <w:rsid w:val="00323CA5"/>
    <w:rsid w:val="00323D1D"/>
    <w:rsid w:val="00323F08"/>
    <w:rsid w:val="00323F23"/>
    <w:rsid w:val="00323F5A"/>
    <w:rsid w:val="00323FD6"/>
    <w:rsid w:val="00323FF2"/>
    <w:rsid w:val="0032404C"/>
    <w:rsid w:val="00324051"/>
    <w:rsid w:val="0032409E"/>
    <w:rsid w:val="00324125"/>
    <w:rsid w:val="00324293"/>
    <w:rsid w:val="00324337"/>
    <w:rsid w:val="00324515"/>
    <w:rsid w:val="00324626"/>
    <w:rsid w:val="003246D8"/>
    <w:rsid w:val="00324786"/>
    <w:rsid w:val="0032478A"/>
    <w:rsid w:val="0032486E"/>
    <w:rsid w:val="00324878"/>
    <w:rsid w:val="00324895"/>
    <w:rsid w:val="003248DE"/>
    <w:rsid w:val="00324C26"/>
    <w:rsid w:val="00324C3B"/>
    <w:rsid w:val="00324D6B"/>
    <w:rsid w:val="00324E1D"/>
    <w:rsid w:val="00324ECF"/>
    <w:rsid w:val="00325046"/>
    <w:rsid w:val="00325071"/>
    <w:rsid w:val="00325148"/>
    <w:rsid w:val="0032515F"/>
    <w:rsid w:val="003253EE"/>
    <w:rsid w:val="00325443"/>
    <w:rsid w:val="003254F1"/>
    <w:rsid w:val="00325516"/>
    <w:rsid w:val="00325750"/>
    <w:rsid w:val="00325795"/>
    <w:rsid w:val="0032584E"/>
    <w:rsid w:val="00325864"/>
    <w:rsid w:val="00325A1D"/>
    <w:rsid w:val="00325ACC"/>
    <w:rsid w:val="00325AFA"/>
    <w:rsid w:val="00325BBE"/>
    <w:rsid w:val="00325C5B"/>
    <w:rsid w:val="00325D65"/>
    <w:rsid w:val="00325E0D"/>
    <w:rsid w:val="00325E2E"/>
    <w:rsid w:val="00325E32"/>
    <w:rsid w:val="00325E3A"/>
    <w:rsid w:val="00325E3C"/>
    <w:rsid w:val="00325E8C"/>
    <w:rsid w:val="0032608A"/>
    <w:rsid w:val="003260CC"/>
    <w:rsid w:val="0032611D"/>
    <w:rsid w:val="003261E6"/>
    <w:rsid w:val="0032623A"/>
    <w:rsid w:val="003262AF"/>
    <w:rsid w:val="003262F3"/>
    <w:rsid w:val="00326357"/>
    <w:rsid w:val="003263B2"/>
    <w:rsid w:val="0032649B"/>
    <w:rsid w:val="003264C3"/>
    <w:rsid w:val="003267FC"/>
    <w:rsid w:val="00326868"/>
    <w:rsid w:val="0032687B"/>
    <w:rsid w:val="00326904"/>
    <w:rsid w:val="0032693C"/>
    <w:rsid w:val="0032694D"/>
    <w:rsid w:val="00326B02"/>
    <w:rsid w:val="00326B22"/>
    <w:rsid w:val="00326B5D"/>
    <w:rsid w:val="00326BAA"/>
    <w:rsid w:val="00326BCA"/>
    <w:rsid w:val="00326BF8"/>
    <w:rsid w:val="00326CEC"/>
    <w:rsid w:val="00326D30"/>
    <w:rsid w:val="00326D88"/>
    <w:rsid w:val="00326E4D"/>
    <w:rsid w:val="00326EA6"/>
    <w:rsid w:val="00326EBB"/>
    <w:rsid w:val="00326EF4"/>
    <w:rsid w:val="00326F80"/>
    <w:rsid w:val="00326F9D"/>
    <w:rsid w:val="00326FCF"/>
    <w:rsid w:val="003270D9"/>
    <w:rsid w:val="0032717E"/>
    <w:rsid w:val="003271BC"/>
    <w:rsid w:val="003272E2"/>
    <w:rsid w:val="003273B6"/>
    <w:rsid w:val="003276A9"/>
    <w:rsid w:val="00327764"/>
    <w:rsid w:val="00327766"/>
    <w:rsid w:val="00327834"/>
    <w:rsid w:val="00327856"/>
    <w:rsid w:val="003279F5"/>
    <w:rsid w:val="00327A16"/>
    <w:rsid w:val="00327A2F"/>
    <w:rsid w:val="00327A96"/>
    <w:rsid w:val="00327B31"/>
    <w:rsid w:val="00327B51"/>
    <w:rsid w:val="00327B72"/>
    <w:rsid w:val="00327BFB"/>
    <w:rsid w:val="00327D14"/>
    <w:rsid w:val="00327D4B"/>
    <w:rsid w:val="00330012"/>
    <w:rsid w:val="0033014B"/>
    <w:rsid w:val="0033036B"/>
    <w:rsid w:val="003303A0"/>
    <w:rsid w:val="00330412"/>
    <w:rsid w:val="0033042F"/>
    <w:rsid w:val="0033044A"/>
    <w:rsid w:val="003304AB"/>
    <w:rsid w:val="003304EA"/>
    <w:rsid w:val="00330619"/>
    <w:rsid w:val="0033065D"/>
    <w:rsid w:val="0033075F"/>
    <w:rsid w:val="0033078F"/>
    <w:rsid w:val="003307F2"/>
    <w:rsid w:val="003307FF"/>
    <w:rsid w:val="00330935"/>
    <w:rsid w:val="00330988"/>
    <w:rsid w:val="00330997"/>
    <w:rsid w:val="00330A15"/>
    <w:rsid w:val="00330A19"/>
    <w:rsid w:val="00330A44"/>
    <w:rsid w:val="00330A5D"/>
    <w:rsid w:val="00330A84"/>
    <w:rsid w:val="00330AA9"/>
    <w:rsid w:val="00330C9E"/>
    <w:rsid w:val="00330E0D"/>
    <w:rsid w:val="00330E26"/>
    <w:rsid w:val="00330EAC"/>
    <w:rsid w:val="00330EC4"/>
    <w:rsid w:val="00330EC8"/>
    <w:rsid w:val="00330F69"/>
    <w:rsid w:val="00330FBC"/>
    <w:rsid w:val="0033108C"/>
    <w:rsid w:val="00331160"/>
    <w:rsid w:val="0033119A"/>
    <w:rsid w:val="00331224"/>
    <w:rsid w:val="00331250"/>
    <w:rsid w:val="00331267"/>
    <w:rsid w:val="00331275"/>
    <w:rsid w:val="003312AD"/>
    <w:rsid w:val="0033131E"/>
    <w:rsid w:val="003313A5"/>
    <w:rsid w:val="003313C3"/>
    <w:rsid w:val="00331415"/>
    <w:rsid w:val="003314DF"/>
    <w:rsid w:val="00331593"/>
    <w:rsid w:val="0033160F"/>
    <w:rsid w:val="0033161B"/>
    <w:rsid w:val="0033164A"/>
    <w:rsid w:val="003316CC"/>
    <w:rsid w:val="00331788"/>
    <w:rsid w:val="003317B9"/>
    <w:rsid w:val="003317E2"/>
    <w:rsid w:val="00331884"/>
    <w:rsid w:val="003318A0"/>
    <w:rsid w:val="00331914"/>
    <w:rsid w:val="00331929"/>
    <w:rsid w:val="00331946"/>
    <w:rsid w:val="003319B7"/>
    <w:rsid w:val="00331A22"/>
    <w:rsid w:val="00331A31"/>
    <w:rsid w:val="00331AD2"/>
    <w:rsid w:val="00331AF2"/>
    <w:rsid w:val="00331BA1"/>
    <w:rsid w:val="00331BF1"/>
    <w:rsid w:val="00331C2E"/>
    <w:rsid w:val="00331CCA"/>
    <w:rsid w:val="00331CF9"/>
    <w:rsid w:val="00331D15"/>
    <w:rsid w:val="00331E21"/>
    <w:rsid w:val="00331FB0"/>
    <w:rsid w:val="00332050"/>
    <w:rsid w:val="003321BC"/>
    <w:rsid w:val="003321EA"/>
    <w:rsid w:val="00332232"/>
    <w:rsid w:val="0033231D"/>
    <w:rsid w:val="00332343"/>
    <w:rsid w:val="0033239B"/>
    <w:rsid w:val="003324FD"/>
    <w:rsid w:val="003325BA"/>
    <w:rsid w:val="003325EF"/>
    <w:rsid w:val="00332601"/>
    <w:rsid w:val="0033269B"/>
    <w:rsid w:val="00332733"/>
    <w:rsid w:val="0033288C"/>
    <w:rsid w:val="00332901"/>
    <w:rsid w:val="003329D5"/>
    <w:rsid w:val="00332A5E"/>
    <w:rsid w:val="00332AA0"/>
    <w:rsid w:val="00332C27"/>
    <w:rsid w:val="00332D9F"/>
    <w:rsid w:val="00332E2F"/>
    <w:rsid w:val="00332EE0"/>
    <w:rsid w:val="00332FC7"/>
    <w:rsid w:val="00332FE8"/>
    <w:rsid w:val="00333162"/>
    <w:rsid w:val="003331CC"/>
    <w:rsid w:val="00333246"/>
    <w:rsid w:val="003332BF"/>
    <w:rsid w:val="0033344A"/>
    <w:rsid w:val="00333460"/>
    <w:rsid w:val="0033346F"/>
    <w:rsid w:val="00333479"/>
    <w:rsid w:val="0033357B"/>
    <w:rsid w:val="0033362E"/>
    <w:rsid w:val="0033366C"/>
    <w:rsid w:val="003336A8"/>
    <w:rsid w:val="00333AE3"/>
    <w:rsid w:val="00333BBF"/>
    <w:rsid w:val="00333DEA"/>
    <w:rsid w:val="00333DFC"/>
    <w:rsid w:val="00333EDE"/>
    <w:rsid w:val="00333F0B"/>
    <w:rsid w:val="00333F53"/>
    <w:rsid w:val="00333FCF"/>
    <w:rsid w:val="0033403C"/>
    <w:rsid w:val="003341A8"/>
    <w:rsid w:val="00334312"/>
    <w:rsid w:val="003343AC"/>
    <w:rsid w:val="00334519"/>
    <w:rsid w:val="0033455C"/>
    <w:rsid w:val="00334594"/>
    <w:rsid w:val="003346F4"/>
    <w:rsid w:val="0033470F"/>
    <w:rsid w:val="003347C6"/>
    <w:rsid w:val="0033484E"/>
    <w:rsid w:val="003348FA"/>
    <w:rsid w:val="00334913"/>
    <w:rsid w:val="00334A05"/>
    <w:rsid w:val="00334A7F"/>
    <w:rsid w:val="00334B28"/>
    <w:rsid w:val="00334B82"/>
    <w:rsid w:val="00334C7A"/>
    <w:rsid w:val="00334C95"/>
    <w:rsid w:val="00334D33"/>
    <w:rsid w:val="00334D4D"/>
    <w:rsid w:val="00334E39"/>
    <w:rsid w:val="00334F19"/>
    <w:rsid w:val="00335055"/>
    <w:rsid w:val="003350B9"/>
    <w:rsid w:val="003350BF"/>
    <w:rsid w:val="003350F4"/>
    <w:rsid w:val="003351C4"/>
    <w:rsid w:val="00335306"/>
    <w:rsid w:val="00335336"/>
    <w:rsid w:val="0033536E"/>
    <w:rsid w:val="0033538A"/>
    <w:rsid w:val="00335455"/>
    <w:rsid w:val="00335575"/>
    <w:rsid w:val="003355F6"/>
    <w:rsid w:val="0033576B"/>
    <w:rsid w:val="0033588B"/>
    <w:rsid w:val="003359E6"/>
    <w:rsid w:val="00335AD6"/>
    <w:rsid w:val="00335B42"/>
    <w:rsid w:val="00335B7F"/>
    <w:rsid w:val="00335BE0"/>
    <w:rsid w:val="00335C30"/>
    <w:rsid w:val="00335C73"/>
    <w:rsid w:val="00335D71"/>
    <w:rsid w:val="00335D78"/>
    <w:rsid w:val="00335DDA"/>
    <w:rsid w:val="00335EA2"/>
    <w:rsid w:val="00335EB3"/>
    <w:rsid w:val="00335EBD"/>
    <w:rsid w:val="00335EDD"/>
    <w:rsid w:val="00335EF6"/>
    <w:rsid w:val="00335F63"/>
    <w:rsid w:val="00335FAD"/>
    <w:rsid w:val="00336129"/>
    <w:rsid w:val="003364A1"/>
    <w:rsid w:val="0033652E"/>
    <w:rsid w:val="003365AB"/>
    <w:rsid w:val="003366C6"/>
    <w:rsid w:val="003366D7"/>
    <w:rsid w:val="00336841"/>
    <w:rsid w:val="003368C0"/>
    <w:rsid w:val="003369D5"/>
    <w:rsid w:val="00336A57"/>
    <w:rsid w:val="00336A93"/>
    <w:rsid w:val="00336CB4"/>
    <w:rsid w:val="00336D50"/>
    <w:rsid w:val="00336DA9"/>
    <w:rsid w:val="00336DF1"/>
    <w:rsid w:val="00336F38"/>
    <w:rsid w:val="00336F5A"/>
    <w:rsid w:val="00337011"/>
    <w:rsid w:val="003370DE"/>
    <w:rsid w:val="0033713E"/>
    <w:rsid w:val="003372A2"/>
    <w:rsid w:val="0033737B"/>
    <w:rsid w:val="003373DB"/>
    <w:rsid w:val="0033745D"/>
    <w:rsid w:val="0033746F"/>
    <w:rsid w:val="00337483"/>
    <w:rsid w:val="003374AD"/>
    <w:rsid w:val="003374D5"/>
    <w:rsid w:val="003374D8"/>
    <w:rsid w:val="0033757A"/>
    <w:rsid w:val="003375D6"/>
    <w:rsid w:val="00337610"/>
    <w:rsid w:val="003376E8"/>
    <w:rsid w:val="0033775B"/>
    <w:rsid w:val="0033776D"/>
    <w:rsid w:val="00337789"/>
    <w:rsid w:val="00337854"/>
    <w:rsid w:val="003379A5"/>
    <w:rsid w:val="00337A30"/>
    <w:rsid w:val="00337C9D"/>
    <w:rsid w:val="00337D0F"/>
    <w:rsid w:val="00337D92"/>
    <w:rsid w:val="00337EB9"/>
    <w:rsid w:val="00337EC4"/>
    <w:rsid w:val="00337F23"/>
    <w:rsid w:val="00340149"/>
    <w:rsid w:val="0034017E"/>
    <w:rsid w:val="00340228"/>
    <w:rsid w:val="00340414"/>
    <w:rsid w:val="00340480"/>
    <w:rsid w:val="003404A1"/>
    <w:rsid w:val="003404FD"/>
    <w:rsid w:val="0034057B"/>
    <w:rsid w:val="003405B6"/>
    <w:rsid w:val="00340612"/>
    <w:rsid w:val="00340644"/>
    <w:rsid w:val="00340652"/>
    <w:rsid w:val="00340662"/>
    <w:rsid w:val="003406DB"/>
    <w:rsid w:val="003407C1"/>
    <w:rsid w:val="00340815"/>
    <w:rsid w:val="003408DF"/>
    <w:rsid w:val="0034097E"/>
    <w:rsid w:val="00340AE3"/>
    <w:rsid w:val="00340B2D"/>
    <w:rsid w:val="00340B69"/>
    <w:rsid w:val="00340BDB"/>
    <w:rsid w:val="00340C73"/>
    <w:rsid w:val="00340E50"/>
    <w:rsid w:val="00340E52"/>
    <w:rsid w:val="00340F61"/>
    <w:rsid w:val="00340F83"/>
    <w:rsid w:val="00340FE9"/>
    <w:rsid w:val="00341007"/>
    <w:rsid w:val="003410F0"/>
    <w:rsid w:val="00341168"/>
    <w:rsid w:val="0034125C"/>
    <w:rsid w:val="00341339"/>
    <w:rsid w:val="0034136D"/>
    <w:rsid w:val="00341544"/>
    <w:rsid w:val="00341561"/>
    <w:rsid w:val="003415F3"/>
    <w:rsid w:val="00341614"/>
    <w:rsid w:val="00341652"/>
    <w:rsid w:val="003417A7"/>
    <w:rsid w:val="003417ED"/>
    <w:rsid w:val="00341908"/>
    <w:rsid w:val="00341914"/>
    <w:rsid w:val="00341A49"/>
    <w:rsid w:val="00341B17"/>
    <w:rsid w:val="00341B4E"/>
    <w:rsid w:val="00341B5B"/>
    <w:rsid w:val="00341C53"/>
    <w:rsid w:val="00341CCB"/>
    <w:rsid w:val="00341D58"/>
    <w:rsid w:val="00341F82"/>
    <w:rsid w:val="00342011"/>
    <w:rsid w:val="003420F7"/>
    <w:rsid w:val="00342143"/>
    <w:rsid w:val="003421F1"/>
    <w:rsid w:val="00342299"/>
    <w:rsid w:val="0034243A"/>
    <w:rsid w:val="003424E1"/>
    <w:rsid w:val="003424F0"/>
    <w:rsid w:val="003425FF"/>
    <w:rsid w:val="003426DE"/>
    <w:rsid w:val="003427B1"/>
    <w:rsid w:val="00342B9B"/>
    <w:rsid w:val="00342BA6"/>
    <w:rsid w:val="00342C24"/>
    <w:rsid w:val="00342C6A"/>
    <w:rsid w:val="00342CD5"/>
    <w:rsid w:val="00342F54"/>
    <w:rsid w:val="00342F56"/>
    <w:rsid w:val="003430C4"/>
    <w:rsid w:val="0034317E"/>
    <w:rsid w:val="00343362"/>
    <w:rsid w:val="0034336B"/>
    <w:rsid w:val="00343376"/>
    <w:rsid w:val="00343397"/>
    <w:rsid w:val="003433B0"/>
    <w:rsid w:val="00343400"/>
    <w:rsid w:val="0034347D"/>
    <w:rsid w:val="00343551"/>
    <w:rsid w:val="00343564"/>
    <w:rsid w:val="003436A4"/>
    <w:rsid w:val="003436DB"/>
    <w:rsid w:val="00343742"/>
    <w:rsid w:val="003437E0"/>
    <w:rsid w:val="003437FA"/>
    <w:rsid w:val="003438B4"/>
    <w:rsid w:val="00343942"/>
    <w:rsid w:val="00343963"/>
    <w:rsid w:val="00343973"/>
    <w:rsid w:val="00343B26"/>
    <w:rsid w:val="00343C26"/>
    <w:rsid w:val="00343CC9"/>
    <w:rsid w:val="00343D84"/>
    <w:rsid w:val="00343EF6"/>
    <w:rsid w:val="0034406D"/>
    <w:rsid w:val="0034414D"/>
    <w:rsid w:val="003441F3"/>
    <w:rsid w:val="00344345"/>
    <w:rsid w:val="003443D0"/>
    <w:rsid w:val="003444AE"/>
    <w:rsid w:val="00344559"/>
    <w:rsid w:val="0034459B"/>
    <w:rsid w:val="003445B7"/>
    <w:rsid w:val="003445D0"/>
    <w:rsid w:val="003446F8"/>
    <w:rsid w:val="00344719"/>
    <w:rsid w:val="00344864"/>
    <w:rsid w:val="0034487E"/>
    <w:rsid w:val="003448D3"/>
    <w:rsid w:val="00344922"/>
    <w:rsid w:val="0034495E"/>
    <w:rsid w:val="00344BCE"/>
    <w:rsid w:val="00344BFB"/>
    <w:rsid w:val="00344D91"/>
    <w:rsid w:val="00344DAF"/>
    <w:rsid w:val="00344DBE"/>
    <w:rsid w:val="00344FCD"/>
    <w:rsid w:val="003450C2"/>
    <w:rsid w:val="00345121"/>
    <w:rsid w:val="00345160"/>
    <w:rsid w:val="0034516A"/>
    <w:rsid w:val="00345357"/>
    <w:rsid w:val="0034540B"/>
    <w:rsid w:val="003454B0"/>
    <w:rsid w:val="003454FC"/>
    <w:rsid w:val="00345710"/>
    <w:rsid w:val="003457C1"/>
    <w:rsid w:val="00345864"/>
    <w:rsid w:val="003459AC"/>
    <w:rsid w:val="003459E9"/>
    <w:rsid w:val="00345A6F"/>
    <w:rsid w:val="00345ABE"/>
    <w:rsid w:val="00345B65"/>
    <w:rsid w:val="00345BAE"/>
    <w:rsid w:val="00345C39"/>
    <w:rsid w:val="00345C85"/>
    <w:rsid w:val="00345CFB"/>
    <w:rsid w:val="00345D79"/>
    <w:rsid w:val="00345DCB"/>
    <w:rsid w:val="00345E64"/>
    <w:rsid w:val="00345EC8"/>
    <w:rsid w:val="00345F64"/>
    <w:rsid w:val="00345F9B"/>
    <w:rsid w:val="00346030"/>
    <w:rsid w:val="0034605A"/>
    <w:rsid w:val="00346092"/>
    <w:rsid w:val="00346251"/>
    <w:rsid w:val="00346407"/>
    <w:rsid w:val="00346472"/>
    <w:rsid w:val="0034651C"/>
    <w:rsid w:val="0034664B"/>
    <w:rsid w:val="00346735"/>
    <w:rsid w:val="0034689C"/>
    <w:rsid w:val="00346A68"/>
    <w:rsid w:val="00346B05"/>
    <w:rsid w:val="00346BC0"/>
    <w:rsid w:val="00346CFF"/>
    <w:rsid w:val="00346D21"/>
    <w:rsid w:val="00346D80"/>
    <w:rsid w:val="00346ECE"/>
    <w:rsid w:val="00346F16"/>
    <w:rsid w:val="00346F5A"/>
    <w:rsid w:val="003470E2"/>
    <w:rsid w:val="003470EB"/>
    <w:rsid w:val="003472CC"/>
    <w:rsid w:val="00347328"/>
    <w:rsid w:val="00347342"/>
    <w:rsid w:val="003473C0"/>
    <w:rsid w:val="003473D9"/>
    <w:rsid w:val="00347404"/>
    <w:rsid w:val="0034758D"/>
    <w:rsid w:val="003475E9"/>
    <w:rsid w:val="003478E0"/>
    <w:rsid w:val="0034790B"/>
    <w:rsid w:val="00347B16"/>
    <w:rsid w:val="00347B31"/>
    <w:rsid w:val="00347DB5"/>
    <w:rsid w:val="00347DD2"/>
    <w:rsid w:val="00347F94"/>
    <w:rsid w:val="00347FDB"/>
    <w:rsid w:val="003500C5"/>
    <w:rsid w:val="00350171"/>
    <w:rsid w:val="0035024E"/>
    <w:rsid w:val="0035027E"/>
    <w:rsid w:val="00350315"/>
    <w:rsid w:val="00350374"/>
    <w:rsid w:val="00350573"/>
    <w:rsid w:val="003505DE"/>
    <w:rsid w:val="0035095B"/>
    <w:rsid w:val="00350AA1"/>
    <w:rsid w:val="00350B96"/>
    <w:rsid w:val="00350D19"/>
    <w:rsid w:val="00350D2B"/>
    <w:rsid w:val="00350D61"/>
    <w:rsid w:val="00350DAF"/>
    <w:rsid w:val="00350DFB"/>
    <w:rsid w:val="00350E32"/>
    <w:rsid w:val="00351057"/>
    <w:rsid w:val="003511B1"/>
    <w:rsid w:val="003511ED"/>
    <w:rsid w:val="003512D9"/>
    <w:rsid w:val="00351362"/>
    <w:rsid w:val="0035139A"/>
    <w:rsid w:val="00351406"/>
    <w:rsid w:val="003516FD"/>
    <w:rsid w:val="0035170B"/>
    <w:rsid w:val="00351784"/>
    <w:rsid w:val="00351791"/>
    <w:rsid w:val="003517A2"/>
    <w:rsid w:val="00351835"/>
    <w:rsid w:val="00351989"/>
    <w:rsid w:val="0035199B"/>
    <w:rsid w:val="00351BBE"/>
    <w:rsid w:val="00351C20"/>
    <w:rsid w:val="00351C2F"/>
    <w:rsid w:val="00351C97"/>
    <w:rsid w:val="00351D46"/>
    <w:rsid w:val="00351E73"/>
    <w:rsid w:val="00351FCC"/>
    <w:rsid w:val="00352052"/>
    <w:rsid w:val="00352097"/>
    <w:rsid w:val="003521F5"/>
    <w:rsid w:val="00352259"/>
    <w:rsid w:val="003523D8"/>
    <w:rsid w:val="00352484"/>
    <w:rsid w:val="00352540"/>
    <w:rsid w:val="003525B1"/>
    <w:rsid w:val="003525B4"/>
    <w:rsid w:val="003525D4"/>
    <w:rsid w:val="00352621"/>
    <w:rsid w:val="00352700"/>
    <w:rsid w:val="00352792"/>
    <w:rsid w:val="003527C8"/>
    <w:rsid w:val="00352816"/>
    <w:rsid w:val="00352820"/>
    <w:rsid w:val="00352979"/>
    <w:rsid w:val="0035298B"/>
    <w:rsid w:val="003529EA"/>
    <w:rsid w:val="00352A02"/>
    <w:rsid w:val="00352A4D"/>
    <w:rsid w:val="00352BFA"/>
    <w:rsid w:val="00352BFC"/>
    <w:rsid w:val="00352D53"/>
    <w:rsid w:val="00352D61"/>
    <w:rsid w:val="00352DA5"/>
    <w:rsid w:val="00352DB6"/>
    <w:rsid w:val="00352EA4"/>
    <w:rsid w:val="00352FC2"/>
    <w:rsid w:val="00353007"/>
    <w:rsid w:val="00353365"/>
    <w:rsid w:val="00353465"/>
    <w:rsid w:val="00353520"/>
    <w:rsid w:val="0035358C"/>
    <w:rsid w:val="003539E2"/>
    <w:rsid w:val="00353AA8"/>
    <w:rsid w:val="00353AE6"/>
    <w:rsid w:val="00353B69"/>
    <w:rsid w:val="00353C1B"/>
    <w:rsid w:val="00353C23"/>
    <w:rsid w:val="00353CE9"/>
    <w:rsid w:val="00353D66"/>
    <w:rsid w:val="00353DF8"/>
    <w:rsid w:val="00353E78"/>
    <w:rsid w:val="00353FDC"/>
    <w:rsid w:val="00354035"/>
    <w:rsid w:val="003540A3"/>
    <w:rsid w:val="00354110"/>
    <w:rsid w:val="00354175"/>
    <w:rsid w:val="00354235"/>
    <w:rsid w:val="00354357"/>
    <w:rsid w:val="003543FB"/>
    <w:rsid w:val="00354490"/>
    <w:rsid w:val="003544A1"/>
    <w:rsid w:val="003544F0"/>
    <w:rsid w:val="00354576"/>
    <w:rsid w:val="00354711"/>
    <w:rsid w:val="003547EC"/>
    <w:rsid w:val="003548A4"/>
    <w:rsid w:val="00354987"/>
    <w:rsid w:val="00354A01"/>
    <w:rsid w:val="00354A0D"/>
    <w:rsid w:val="00354A3B"/>
    <w:rsid w:val="00354A8D"/>
    <w:rsid w:val="00354ADC"/>
    <w:rsid w:val="00354AE8"/>
    <w:rsid w:val="00354B5B"/>
    <w:rsid w:val="00354B79"/>
    <w:rsid w:val="00354BC4"/>
    <w:rsid w:val="00354BF1"/>
    <w:rsid w:val="00354C69"/>
    <w:rsid w:val="00354D05"/>
    <w:rsid w:val="00354D16"/>
    <w:rsid w:val="00354D34"/>
    <w:rsid w:val="00354E4D"/>
    <w:rsid w:val="00354EEA"/>
    <w:rsid w:val="003550F0"/>
    <w:rsid w:val="003551FA"/>
    <w:rsid w:val="0035520F"/>
    <w:rsid w:val="003552C3"/>
    <w:rsid w:val="003553ED"/>
    <w:rsid w:val="00355425"/>
    <w:rsid w:val="0035548C"/>
    <w:rsid w:val="00355562"/>
    <w:rsid w:val="003557FA"/>
    <w:rsid w:val="0035583A"/>
    <w:rsid w:val="003558CE"/>
    <w:rsid w:val="00355A97"/>
    <w:rsid w:val="00355B99"/>
    <w:rsid w:val="00355BA1"/>
    <w:rsid w:val="00355BD8"/>
    <w:rsid w:val="00355CA4"/>
    <w:rsid w:val="00355CB2"/>
    <w:rsid w:val="00355CFF"/>
    <w:rsid w:val="00355DBC"/>
    <w:rsid w:val="00355DE2"/>
    <w:rsid w:val="00355F67"/>
    <w:rsid w:val="00356056"/>
    <w:rsid w:val="00356125"/>
    <w:rsid w:val="003562F6"/>
    <w:rsid w:val="00356524"/>
    <w:rsid w:val="003565C6"/>
    <w:rsid w:val="0035672F"/>
    <w:rsid w:val="00356797"/>
    <w:rsid w:val="003567C4"/>
    <w:rsid w:val="0035692D"/>
    <w:rsid w:val="00356945"/>
    <w:rsid w:val="00356956"/>
    <w:rsid w:val="003569B2"/>
    <w:rsid w:val="003569FA"/>
    <w:rsid w:val="00356BB8"/>
    <w:rsid w:val="00356BE7"/>
    <w:rsid w:val="00356C57"/>
    <w:rsid w:val="00356E29"/>
    <w:rsid w:val="00356E89"/>
    <w:rsid w:val="00356EB6"/>
    <w:rsid w:val="00356ED7"/>
    <w:rsid w:val="00356FF9"/>
    <w:rsid w:val="00357041"/>
    <w:rsid w:val="00357049"/>
    <w:rsid w:val="003570AA"/>
    <w:rsid w:val="003570CE"/>
    <w:rsid w:val="00357173"/>
    <w:rsid w:val="00357200"/>
    <w:rsid w:val="003572AE"/>
    <w:rsid w:val="003572B4"/>
    <w:rsid w:val="0035737A"/>
    <w:rsid w:val="003573C2"/>
    <w:rsid w:val="0035744F"/>
    <w:rsid w:val="00357452"/>
    <w:rsid w:val="00357682"/>
    <w:rsid w:val="003576B3"/>
    <w:rsid w:val="003576CD"/>
    <w:rsid w:val="00357711"/>
    <w:rsid w:val="00357727"/>
    <w:rsid w:val="0035782B"/>
    <w:rsid w:val="0035784E"/>
    <w:rsid w:val="00357859"/>
    <w:rsid w:val="003578C6"/>
    <w:rsid w:val="003579C8"/>
    <w:rsid w:val="003579E2"/>
    <w:rsid w:val="00357A27"/>
    <w:rsid w:val="00357B4A"/>
    <w:rsid w:val="00357C23"/>
    <w:rsid w:val="00357C53"/>
    <w:rsid w:val="00357CDC"/>
    <w:rsid w:val="00357E98"/>
    <w:rsid w:val="00360044"/>
    <w:rsid w:val="00360097"/>
    <w:rsid w:val="003600D2"/>
    <w:rsid w:val="00360116"/>
    <w:rsid w:val="00360384"/>
    <w:rsid w:val="0036038D"/>
    <w:rsid w:val="003604A1"/>
    <w:rsid w:val="003604FE"/>
    <w:rsid w:val="0036058F"/>
    <w:rsid w:val="00360642"/>
    <w:rsid w:val="0036068D"/>
    <w:rsid w:val="003606FC"/>
    <w:rsid w:val="0036075F"/>
    <w:rsid w:val="003607AE"/>
    <w:rsid w:val="0036085D"/>
    <w:rsid w:val="003608A8"/>
    <w:rsid w:val="00360AC4"/>
    <w:rsid w:val="00360ACB"/>
    <w:rsid w:val="00360C13"/>
    <w:rsid w:val="00360C32"/>
    <w:rsid w:val="00360D37"/>
    <w:rsid w:val="00360E5A"/>
    <w:rsid w:val="00360F7A"/>
    <w:rsid w:val="00360FCB"/>
    <w:rsid w:val="00360FE9"/>
    <w:rsid w:val="003610A3"/>
    <w:rsid w:val="00361116"/>
    <w:rsid w:val="003611A6"/>
    <w:rsid w:val="003611E1"/>
    <w:rsid w:val="0036123F"/>
    <w:rsid w:val="003612C5"/>
    <w:rsid w:val="003612F4"/>
    <w:rsid w:val="00361399"/>
    <w:rsid w:val="003613E7"/>
    <w:rsid w:val="003614BB"/>
    <w:rsid w:val="00361593"/>
    <w:rsid w:val="003615D3"/>
    <w:rsid w:val="003615EA"/>
    <w:rsid w:val="003616C6"/>
    <w:rsid w:val="0036171F"/>
    <w:rsid w:val="00361735"/>
    <w:rsid w:val="00361838"/>
    <w:rsid w:val="0036184E"/>
    <w:rsid w:val="00361869"/>
    <w:rsid w:val="003619EB"/>
    <w:rsid w:val="00361ACE"/>
    <w:rsid w:val="00361ADE"/>
    <w:rsid w:val="00361AE2"/>
    <w:rsid w:val="00361BC1"/>
    <w:rsid w:val="00361CA2"/>
    <w:rsid w:val="00361D36"/>
    <w:rsid w:val="00361D4A"/>
    <w:rsid w:val="00361D85"/>
    <w:rsid w:val="00361D91"/>
    <w:rsid w:val="00361DB1"/>
    <w:rsid w:val="00361DCF"/>
    <w:rsid w:val="00361DE0"/>
    <w:rsid w:val="00361DFB"/>
    <w:rsid w:val="00361E57"/>
    <w:rsid w:val="00361F9D"/>
    <w:rsid w:val="00361FDD"/>
    <w:rsid w:val="00362007"/>
    <w:rsid w:val="00362023"/>
    <w:rsid w:val="00362057"/>
    <w:rsid w:val="003620CE"/>
    <w:rsid w:val="003620F8"/>
    <w:rsid w:val="00362111"/>
    <w:rsid w:val="003621C2"/>
    <w:rsid w:val="0036224E"/>
    <w:rsid w:val="00362362"/>
    <w:rsid w:val="0036248D"/>
    <w:rsid w:val="00362499"/>
    <w:rsid w:val="00362594"/>
    <w:rsid w:val="003625DA"/>
    <w:rsid w:val="003626A8"/>
    <w:rsid w:val="00362765"/>
    <w:rsid w:val="00362898"/>
    <w:rsid w:val="003629FC"/>
    <w:rsid w:val="00362A21"/>
    <w:rsid w:val="00362A8B"/>
    <w:rsid w:val="00362ACD"/>
    <w:rsid w:val="00362B05"/>
    <w:rsid w:val="00362C21"/>
    <w:rsid w:val="0036300D"/>
    <w:rsid w:val="003630C7"/>
    <w:rsid w:val="00363248"/>
    <w:rsid w:val="0036326A"/>
    <w:rsid w:val="0036329D"/>
    <w:rsid w:val="003633B2"/>
    <w:rsid w:val="0036341C"/>
    <w:rsid w:val="0036344E"/>
    <w:rsid w:val="00363469"/>
    <w:rsid w:val="00363470"/>
    <w:rsid w:val="003634C8"/>
    <w:rsid w:val="00363509"/>
    <w:rsid w:val="0036357E"/>
    <w:rsid w:val="00363698"/>
    <w:rsid w:val="003636E5"/>
    <w:rsid w:val="00363760"/>
    <w:rsid w:val="0036382B"/>
    <w:rsid w:val="003638FE"/>
    <w:rsid w:val="003639F7"/>
    <w:rsid w:val="00363AA9"/>
    <w:rsid w:val="00363ADF"/>
    <w:rsid w:val="00363B49"/>
    <w:rsid w:val="00363C40"/>
    <w:rsid w:val="00363DD8"/>
    <w:rsid w:val="00363FAE"/>
    <w:rsid w:val="003640A2"/>
    <w:rsid w:val="003641BB"/>
    <w:rsid w:val="00364270"/>
    <w:rsid w:val="0036427D"/>
    <w:rsid w:val="003642DD"/>
    <w:rsid w:val="00364320"/>
    <w:rsid w:val="0036437D"/>
    <w:rsid w:val="003643F7"/>
    <w:rsid w:val="0036446B"/>
    <w:rsid w:val="003645F2"/>
    <w:rsid w:val="003646C7"/>
    <w:rsid w:val="00364769"/>
    <w:rsid w:val="003647A3"/>
    <w:rsid w:val="00364A5E"/>
    <w:rsid w:val="00364A81"/>
    <w:rsid w:val="00364A91"/>
    <w:rsid w:val="00364B2C"/>
    <w:rsid w:val="00364B89"/>
    <w:rsid w:val="00364C8D"/>
    <w:rsid w:val="00364CA7"/>
    <w:rsid w:val="00364CFE"/>
    <w:rsid w:val="00364E88"/>
    <w:rsid w:val="00364EE3"/>
    <w:rsid w:val="00364FB9"/>
    <w:rsid w:val="0036502A"/>
    <w:rsid w:val="00365092"/>
    <w:rsid w:val="003650A5"/>
    <w:rsid w:val="00365224"/>
    <w:rsid w:val="0036523F"/>
    <w:rsid w:val="00365266"/>
    <w:rsid w:val="0036527C"/>
    <w:rsid w:val="003652D7"/>
    <w:rsid w:val="00365317"/>
    <w:rsid w:val="00365342"/>
    <w:rsid w:val="0036535E"/>
    <w:rsid w:val="0036540F"/>
    <w:rsid w:val="0036541D"/>
    <w:rsid w:val="00365420"/>
    <w:rsid w:val="00365477"/>
    <w:rsid w:val="003654E9"/>
    <w:rsid w:val="00365621"/>
    <w:rsid w:val="00365631"/>
    <w:rsid w:val="00365709"/>
    <w:rsid w:val="0036587B"/>
    <w:rsid w:val="003659A0"/>
    <w:rsid w:val="003659B7"/>
    <w:rsid w:val="00365A11"/>
    <w:rsid w:val="00365A37"/>
    <w:rsid w:val="00365B29"/>
    <w:rsid w:val="00365B8C"/>
    <w:rsid w:val="00365C7C"/>
    <w:rsid w:val="00365D2F"/>
    <w:rsid w:val="00365DB1"/>
    <w:rsid w:val="00365E5F"/>
    <w:rsid w:val="00365F3F"/>
    <w:rsid w:val="00366008"/>
    <w:rsid w:val="003661D7"/>
    <w:rsid w:val="00366303"/>
    <w:rsid w:val="00366357"/>
    <w:rsid w:val="003663DA"/>
    <w:rsid w:val="00366505"/>
    <w:rsid w:val="00366514"/>
    <w:rsid w:val="003665B5"/>
    <w:rsid w:val="003665F9"/>
    <w:rsid w:val="003667C5"/>
    <w:rsid w:val="003667D5"/>
    <w:rsid w:val="003668A3"/>
    <w:rsid w:val="003668B2"/>
    <w:rsid w:val="0036692E"/>
    <w:rsid w:val="00366BA1"/>
    <w:rsid w:val="00366C0C"/>
    <w:rsid w:val="00366C50"/>
    <w:rsid w:val="00366CF1"/>
    <w:rsid w:val="00366EBD"/>
    <w:rsid w:val="00366ED5"/>
    <w:rsid w:val="00367065"/>
    <w:rsid w:val="003670DB"/>
    <w:rsid w:val="003670DD"/>
    <w:rsid w:val="003671B5"/>
    <w:rsid w:val="003671D5"/>
    <w:rsid w:val="00367559"/>
    <w:rsid w:val="00367575"/>
    <w:rsid w:val="003677D0"/>
    <w:rsid w:val="00367802"/>
    <w:rsid w:val="0036786C"/>
    <w:rsid w:val="003679AB"/>
    <w:rsid w:val="00367A3C"/>
    <w:rsid w:val="00367B68"/>
    <w:rsid w:val="00367CB1"/>
    <w:rsid w:val="00367D30"/>
    <w:rsid w:val="00367D6E"/>
    <w:rsid w:val="00367E7D"/>
    <w:rsid w:val="00367F84"/>
    <w:rsid w:val="00370016"/>
    <w:rsid w:val="0037026A"/>
    <w:rsid w:val="00370291"/>
    <w:rsid w:val="003704FF"/>
    <w:rsid w:val="003705DD"/>
    <w:rsid w:val="0037060C"/>
    <w:rsid w:val="0037062D"/>
    <w:rsid w:val="00370738"/>
    <w:rsid w:val="0037081C"/>
    <w:rsid w:val="003708E5"/>
    <w:rsid w:val="003708EA"/>
    <w:rsid w:val="00370906"/>
    <w:rsid w:val="00370957"/>
    <w:rsid w:val="00370A0A"/>
    <w:rsid w:val="00370A11"/>
    <w:rsid w:val="00370A65"/>
    <w:rsid w:val="00370A76"/>
    <w:rsid w:val="00370B63"/>
    <w:rsid w:val="00370C1D"/>
    <w:rsid w:val="00370DC4"/>
    <w:rsid w:val="00370E81"/>
    <w:rsid w:val="003711C8"/>
    <w:rsid w:val="003711F2"/>
    <w:rsid w:val="00371261"/>
    <w:rsid w:val="003712BD"/>
    <w:rsid w:val="003712F2"/>
    <w:rsid w:val="0037136F"/>
    <w:rsid w:val="003713F4"/>
    <w:rsid w:val="00371408"/>
    <w:rsid w:val="00371535"/>
    <w:rsid w:val="0037158A"/>
    <w:rsid w:val="003715CB"/>
    <w:rsid w:val="0037166B"/>
    <w:rsid w:val="003716B3"/>
    <w:rsid w:val="00371817"/>
    <w:rsid w:val="00371842"/>
    <w:rsid w:val="0037192F"/>
    <w:rsid w:val="00371A05"/>
    <w:rsid w:val="00371A23"/>
    <w:rsid w:val="00371AC4"/>
    <w:rsid w:val="00371B58"/>
    <w:rsid w:val="00371BDE"/>
    <w:rsid w:val="00371C02"/>
    <w:rsid w:val="00371CD4"/>
    <w:rsid w:val="00371D83"/>
    <w:rsid w:val="00371DB6"/>
    <w:rsid w:val="00371EBE"/>
    <w:rsid w:val="00371F48"/>
    <w:rsid w:val="00372011"/>
    <w:rsid w:val="00372030"/>
    <w:rsid w:val="003720BD"/>
    <w:rsid w:val="003720CD"/>
    <w:rsid w:val="003720D3"/>
    <w:rsid w:val="0037214B"/>
    <w:rsid w:val="003721FC"/>
    <w:rsid w:val="003722DC"/>
    <w:rsid w:val="0037233F"/>
    <w:rsid w:val="003723F7"/>
    <w:rsid w:val="00372438"/>
    <w:rsid w:val="00372581"/>
    <w:rsid w:val="00372602"/>
    <w:rsid w:val="003727DE"/>
    <w:rsid w:val="003727F8"/>
    <w:rsid w:val="003728FE"/>
    <w:rsid w:val="00372934"/>
    <w:rsid w:val="003729BD"/>
    <w:rsid w:val="00372ABC"/>
    <w:rsid w:val="00372B20"/>
    <w:rsid w:val="00372B66"/>
    <w:rsid w:val="00372B7E"/>
    <w:rsid w:val="00372BDB"/>
    <w:rsid w:val="00372C27"/>
    <w:rsid w:val="00372C42"/>
    <w:rsid w:val="00372C94"/>
    <w:rsid w:val="00372CA6"/>
    <w:rsid w:val="00372DBE"/>
    <w:rsid w:val="00372E41"/>
    <w:rsid w:val="00372E9C"/>
    <w:rsid w:val="00372F0A"/>
    <w:rsid w:val="00372F79"/>
    <w:rsid w:val="00372FC8"/>
    <w:rsid w:val="003730CF"/>
    <w:rsid w:val="003731E9"/>
    <w:rsid w:val="00373257"/>
    <w:rsid w:val="003732B0"/>
    <w:rsid w:val="00373354"/>
    <w:rsid w:val="003734DC"/>
    <w:rsid w:val="00373645"/>
    <w:rsid w:val="00373653"/>
    <w:rsid w:val="003736A1"/>
    <w:rsid w:val="00373754"/>
    <w:rsid w:val="00373781"/>
    <w:rsid w:val="003737B4"/>
    <w:rsid w:val="003737C9"/>
    <w:rsid w:val="003737F5"/>
    <w:rsid w:val="0037380F"/>
    <w:rsid w:val="0037390D"/>
    <w:rsid w:val="00373925"/>
    <w:rsid w:val="00373B53"/>
    <w:rsid w:val="00373BD5"/>
    <w:rsid w:val="00373D71"/>
    <w:rsid w:val="00373E39"/>
    <w:rsid w:val="00373E63"/>
    <w:rsid w:val="00373EC8"/>
    <w:rsid w:val="00373F3B"/>
    <w:rsid w:val="00373FC9"/>
    <w:rsid w:val="00374055"/>
    <w:rsid w:val="003740C0"/>
    <w:rsid w:val="00374118"/>
    <w:rsid w:val="00374213"/>
    <w:rsid w:val="00374253"/>
    <w:rsid w:val="00374325"/>
    <w:rsid w:val="00374343"/>
    <w:rsid w:val="0037436F"/>
    <w:rsid w:val="00374532"/>
    <w:rsid w:val="0037457B"/>
    <w:rsid w:val="003745C0"/>
    <w:rsid w:val="003745CF"/>
    <w:rsid w:val="003746D6"/>
    <w:rsid w:val="00374730"/>
    <w:rsid w:val="0037482C"/>
    <w:rsid w:val="0037482F"/>
    <w:rsid w:val="00374880"/>
    <w:rsid w:val="003748ED"/>
    <w:rsid w:val="00374C05"/>
    <w:rsid w:val="00374CDF"/>
    <w:rsid w:val="00374E03"/>
    <w:rsid w:val="00374E55"/>
    <w:rsid w:val="00374F63"/>
    <w:rsid w:val="00374FE1"/>
    <w:rsid w:val="00374FE2"/>
    <w:rsid w:val="00375008"/>
    <w:rsid w:val="003750C2"/>
    <w:rsid w:val="0037514F"/>
    <w:rsid w:val="003752AD"/>
    <w:rsid w:val="003753F5"/>
    <w:rsid w:val="003754D1"/>
    <w:rsid w:val="00375557"/>
    <w:rsid w:val="00375571"/>
    <w:rsid w:val="003755E4"/>
    <w:rsid w:val="0037565A"/>
    <w:rsid w:val="00375716"/>
    <w:rsid w:val="00375735"/>
    <w:rsid w:val="00375742"/>
    <w:rsid w:val="00375796"/>
    <w:rsid w:val="003758FB"/>
    <w:rsid w:val="003759C5"/>
    <w:rsid w:val="00375A66"/>
    <w:rsid w:val="00375BC4"/>
    <w:rsid w:val="00375CE9"/>
    <w:rsid w:val="00375D5A"/>
    <w:rsid w:val="00375E02"/>
    <w:rsid w:val="00375F72"/>
    <w:rsid w:val="00375FA7"/>
    <w:rsid w:val="00375FDB"/>
    <w:rsid w:val="00376052"/>
    <w:rsid w:val="003760C5"/>
    <w:rsid w:val="00376118"/>
    <w:rsid w:val="00376138"/>
    <w:rsid w:val="0037613D"/>
    <w:rsid w:val="00376265"/>
    <w:rsid w:val="0037627B"/>
    <w:rsid w:val="003762ED"/>
    <w:rsid w:val="00376305"/>
    <w:rsid w:val="0037631A"/>
    <w:rsid w:val="003763E6"/>
    <w:rsid w:val="00376423"/>
    <w:rsid w:val="003765C6"/>
    <w:rsid w:val="0037670C"/>
    <w:rsid w:val="0037672F"/>
    <w:rsid w:val="0037679C"/>
    <w:rsid w:val="00376821"/>
    <w:rsid w:val="0037683A"/>
    <w:rsid w:val="003768D2"/>
    <w:rsid w:val="00376A1F"/>
    <w:rsid w:val="00376A7B"/>
    <w:rsid w:val="00376B57"/>
    <w:rsid w:val="00376B99"/>
    <w:rsid w:val="00376BFA"/>
    <w:rsid w:val="00376F7B"/>
    <w:rsid w:val="00376FAE"/>
    <w:rsid w:val="00376FC7"/>
    <w:rsid w:val="00376FCD"/>
    <w:rsid w:val="0037705B"/>
    <w:rsid w:val="0037707D"/>
    <w:rsid w:val="0037715F"/>
    <w:rsid w:val="003772B9"/>
    <w:rsid w:val="003772CD"/>
    <w:rsid w:val="00377425"/>
    <w:rsid w:val="003775B6"/>
    <w:rsid w:val="003775CD"/>
    <w:rsid w:val="0037767D"/>
    <w:rsid w:val="00377681"/>
    <w:rsid w:val="0037769B"/>
    <w:rsid w:val="003778A1"/>
    <w:rsid w:val="00377919"/>
    <w:rsid w:val="0037799D"/>
    <w:rsid w:val="00377A52"/>
    <w:rsid w:val="00377A75"/>
    <w:rsid w:val="00377A98"/>
    <w:rsid w:val="00377C14"/>
    <w:rsid w:val="00377C6C"/>
    <w:rsid w:val="00377CD1"/>
    <w:rsid w:val="00377E6D"/>
    <w:rsid w:val="00377E84"/>
    <w:rsid w:val="00377E9D"/>
    <w:rsid w:val="00377F0D"/>
    <w:rsid w:val="00377F2F"/>
    <w:rsid w:val="00377F70"/>
    <w:rsid w:val="003800A3"/>
    <w:rsid w:val="003800DC"/>
    <w:rsid w:val="003802E0"/>
    <w:rsid w:val="003802EA"/>
    <w:rsid w:val="00380542"/>
    <w:rsid w:val="00380610"/>
    <w:rsid w:val="0038067A"/>
    <w:rsid w:val="0038069B"/>
    <w:rsid w:val="00380747"/>
    <w:rsid w:val="00380749"/>
    <w:rsid w:val="003807E9"/>
    <w:rsid w:val="00380804"/>
    <w:rsid w:val="00380807"/>
    <w:rsid w:val="0038087B"/>
    <w:rsid w:val="00380920"/>
    <w:rsid w:val="00380968"/>
    <w:rsid w:val="00380A54"/>
    <w:rsid w:val="00380AF2"/>
    <w:rsid w:val="00380C8A"/>
    <w:rsid w:val="00380DF5"/>
    <w:rsid w:val="00380F39"/>
    <w:rsid w:val="0038106E"/>
    <w:rsid w:val="00381176"/>
    <w:rsid w:val="00381266"/>
    <w:rsid w:val="003812E1"/>
    <w:rsid w:val="00381391"/>
    <w:rsid w:val="003813BB"/>
    <w:rsid w:val="003813DA"/>
    <w:rsid w:val="003813EA"/>
    <w:rsid w:val="00381570"/>
    <w:rsid w:val="00381583"/>
    <w:rsid w:val="003815CE"/>
    <w:rsid w:val="0038165D"/>
    <w:rsid w:val="0038176D"/>
    <w:rsid w:val="0038185E"/>
    <w:rsid w:val="0038186D"/>
    <w:rsid w:val="00381909"/>
    <w:rsid w:val="00381958"/>
    <w:rsid w:val="0038198A"/>
    <w:rsid w:val="00381A06"/>
    <w:rsid w:val="00381A1F"/>
    <w:rsid w:val="00381BA4"/>
    <w:rsid w:val="00381C2A"/>
    <w:rsid w:val="00381C38"/>
    <w:rsid w:val="00381D00"/>
    <w:rsid w:val="00381D41"/>
    <w:rsid w:val="00381E25"/>
    <w:rsid w:val="00381E32"/>
    <w:rsid w:val="00381EE3"/>
    <w:rsid w:val="00381EED"/>
    <w:rsid w:val="00381F20"/>
    <w:rsid w:val="00381FBE"/>
    <w:rsid w:val="0038207E"/>
    <w:rsid w:val="003820E2"/>
    <w:rsid w:val="0038211B"/>
    <w:rsid w:val="00382209"/>
    <w:rsid w:val="0038224C"/>
    <w:rsid w:val="003822A5"/>
    <w:rsid w:val="003822F1"/>
    <w:rsid w:val="003823F8"/>
    <w:rsid w:val="0038245F"/>
    <w:rsid w:val="00382487"/>
    <w:rsid w:val="003824F4"/>
    <w:rsid w:val="00382541"/>
    <w:rsid w:val="003826AD"/>
    <w:rsid w:val="003828CB"/>
    <w:rsid w:val="0038293B"/>
    <w:rsid w:val="00382A41"/>
    <w:rsid w:val="00382A62"/>
    <w:rsid w:val="00382AB5"/>
    <w:rsid w:val="00382B83"/>
    <w:rsid w:val="00382C02"/>
    <w:rsid w:val="00382CC7"/>
    <w:rsid w:val="00382CD8"/>
    <w:rsid w:val="00382D3B"/>
    <w:rsid w:val="00382DB3"/>
    <w:rsid w:val="00382E3B"/>
    <w:rsid w:val="00382E3F"/>
    <w:rsid w:val="00382EE7"/>
    <w:rsid w:val="00382F13"/>
    <w:rsid w:val="00382F38"/>
    <w:rsid w:val="00383063"/>
    <w:rsid w:val="0038306C"/>
    <w:rsid w:val="0038306E"/>
    <w:rsid w:val="003830C5"/>
    <w:rsid w:val="0038310C"/>
    <w:rsid w:val="00383143"/>
    <w:rsid w:val="003831B3"/>
    <w:rsid w:val="00383496"/>
    <w:rsid w:val="00383A12"/>
    <w:rsid w:val="00383BC1"/>
    <w:rsid w:val="00383BE1"/>
    <w:rsid w:val="00383BEF"/>
    <w:rsid w:val="00383C2A"/>
    <w:rsid w:val="00383E02"/>
    <w:rsid w:val="00383E5B"/>
    <w:rsid w:val="00383E74"/>
    <w:rsid w:val="00383E78"/>
    <w:rsid w:val="00383E92"/>
    <w:rsid w:val="00383FE9"/>
    <w:rsid w:val="00384037"/>
    <w:rsid w:val="00384048"/>
    <w:rsid w:val="003840D5"/>
    <w:rsid w:val="0038410F"/>
    <w:rsid w:val="00384111"/>
    <w:rsid w:val="00384134"/>
    <w:rsid w:val="0038415B"/>
    <w:rsid w:val="003841DA"/>
    <w:rsid w:val="003842B4"/>
    <w:rsid w:val="003844F7"/>
    <w:rsid w:val="00384513"/>
    <w:rsid w:val="0038466A"/>
    <w:rsid w:val="003846CA"/>
    <w:rsid w:val="003846DF"/>
    <w:rsid w:val="0038471F"/>
    <w:rsid w:val="00384752"/>
    <w:rsid w:val="00384759"/>
    <w:rsid w:val="0038489C"/>
    <w:rsid w:val="003848B1"/>
    <w:rsid w:val="0038498D"/>
    <w:rsid w:val="003849F7"/>
    <w:rsid w:val="00384A5F"/>
    <w:rsid w:val="00384AB9"/>
    <w:rsid w:val="00384B66"/>
    <w:rsid w:val="00384B9E"/>
    <w:rsid w:val="00384BD7"/>
    <w:rsid w:val="00384BDA"/>
    <w:rsid w:val="00384CE5"/>
    <w:rsid w:val="00384D7F"/>
    <w:rsid w:val="00384E0D"/>
    <w:rsid w:val="00384E2A"/>
    <w:rsid w:val="00384EE5"/>
    <w:rsid w:val="00384FAC"/>
    <w:rsid w:val="00384FF1"/>
    <w:rsid w:val="00385016"/>
    <w:rsid w:val="00385060"/>
    <w:rsid w:val="003851B2"/>
    <w:rsid w:val="003851F8"/>
    <w:rsid w:val="003852BE"/>
    <w:rsid w:val="00385308"/>
    <w:rsid w:val="003853C6"/>
    <w:rsid w:val="0038547C"/>
    <w:rsid w:val="00385652"/>
    <w:rsid w:val="00385744"/>
    <w:rsid w:val="0038574E"/>
    <w:rsid w:val="0038577D"/>
    <w:rsid w:val="003857B5"/>
    <w:rsid w:val="003859FA"/>
    <w:rsid w:val="00385A3B"/>
    <w:rsid w:val="00385AAD"/>
    <w:rsid w:val="00385AEA"/>
    <w:rsid w:val="00385BB0"/>
    <w:rsid w:val="00385BFA"/>
    <w:rsid w:val="00385C2E"/>
    <w:rsid w:val="00385CCB"/>
    <w:rsid w:val="00385D32"/>
    <w:rsid w:val="00385DF5"/>
    <w:rsid w:val="00386084"/>
    <w:rsid w:val="00386093"/>
    <w:rsid w:val="003860BE"/>
    <w:rsid w:val="003860D3"/>
    <w:rsid w:val="0038611F"/>
    <w:rsid w:val="0038617B"/>
    <w:rsid w:val="00386188"/>
    <w:rsid w:val="003861D8"/>
    <w:rsid w:val="0038628B"/>
    <w:rsid w:val="0038628C"/>
    <w:rsid w:val="003862D1"/>
    <w:rsid w:val="0038632D"/>
    <w:rsid w:val="0038643F"/>
    <w:rsid w:val="00386444"/>
    <w:rsid w:val="003865A0"/>
    <w:rsid w:val="003865D7"/>
    <w:rsid w:val="0038664D"/>
    <w:rsid w:val="00386683"/>
    <w:rsid w:val="00386718"/>
    <w:rsid w:val="003867FF"/>
    <w:rsid w:val="00386860"/>
    <w:rsid w:val="00386DA1"/>
    <w:rsid w:val="00386E53"/>
    <w:rsid w:val="00386E7E"/>
    <w:rsid w:val="00386F3B"/>
    <w:rsid w:val="00387183"/>
    <w:rsid w:val="003871D2"/>
    <w:rsid w:val="003872F5"/>
    <w:rsid w:val="0038738C"/>
    <w:rsid w:val="003873CF"/>
    <w:rsid w:val="00387428"/>
    <w:rsid w:val="00387443"/>
    <w:rsid w:val="0038768A"/>
    <w:rsid w:val="00387698"/>
    <w:rsid w:val="0038773E"/>
    <w:rsid w:val="003877D1"/>
    <w:rsid w:val="00387814"/>
    <w:rsid w:val="00387882"/>
    <w:rsid w:val="00387939"/>
    <w:rsid w:val="00387A72"/>
    <w:rsid w:val="00387AAE"/>
    <w:rsid w:val="00387CBE"/>
    <w:rsid w:val="00387D55"/>
    <w:rsid w:val="00387FE8"/>
    <w:rsid w:val="00390051"/>
    <w:rsid w:val="00390281"/>
    <w:rsid w:val="00390374"/>
    <w:rsid w:val="0039043A"/>
    <w:rsid w:val="0039059A"/>
    <w:rsid w:val="0039065B"/>
    <w:rsid w:val="0039067F"/>
    <w:rsid w:val="00390697"/>
    <w:rsid w:val="00390702"/>
    <w:rsid w:val="00390876"/>
    <w:rsid w:val="003908B4"/>
    <w:rsid w:val="00390B14"/>
    <w:rsid w:val="00390B1F"/>
    <w:rsid w:val="00390B2A"/>
    <w:rsid w:val="00390BC2"/>
    <w:rsid w:val="00390BDA"/>
    <w:rsid w:val="00390C75"/>
    <w:rsid w:val="00390DB8"/>
    <w:rsid w:val="00390EA4"/>
    <w:rsid w:val="00390F64"/>
    <w:rsid w:val="00391041"/>
    <w:rsid w:val="0039115A"/>
    <w:rsid w:val="00391210"/>
    <w:rsid w:val="0039125A"/>
    <w:rsid w:val="003912B1"/>
    <w:rsid w:val="00391322"/>
    <w:rsid w:val="003913C2"/>
    <w:rsid w:val="003914F4"/>
    <w:rsid w:val="003915A6"/>
    <w:rsid w:val="003915CF"/>
    <w:rsid w:val="003915D0"/>
    <w:rsid w:val="003916C0"/>
    <w:rsid w:val="003916D5"/>
    <w:rsid w:val="0039171F"/>
    <w:rsid w:val="003919EC"/>
    <w:rsid w:val="00391B4A"/>
    <w:rsid w:val="00391B98"/>
    <w:rsid w:val="00391BAF"/>
    <w:rsid w:val="00391BCE"/>
    <w:rsid w:val="00391C12"/>
    <w:rsid w:val="00391C25"/>
    <w:rsid w:val="00391D11"/>
    <w:rsid w:val="00391DC8"/>
    <w:rsid w:val="00391F5C"/>
    <w:rsid w:val="0039207C"/>
    <w:rsid w:val="0039209C"/>
    <w:rsid w:val="003920C7"/>
    <w:rsid w:val="003920D3"/>
    <w:rsid w:val="003920FC"/>
    <w:rsid w:val="00392148"/>
    <w:rsid w:val="003921A6"/>
    <w:rsid w:val="0039226C"/>
    <w:rsid w:val="0039226F"/>
    <w:rsid w:val="003922BA"/>
    <w:rsid w:val="003922F2"/>
    <w:rsid w:val="00392393"/>
    <w:rsid w:val="003924E7"/>
    <w:rsid w:val="0039252D"/>
    <w:rsid w:val="003926FC"/>
    <w:rsid w:val="0039275F"/>
    <w:rsid w:val="00392A01"/>
    <w:rsid w:val="00392A5A"/>
    <w:rsid w:val="00392A89"/>
    <w:rsid w:val="00392B32"/>
    <w:rsid w:val="00392B5C"/>
    <w:rsid w:val="00392B6E"/>
    <w:rsid w:val="00392BD4"/>
    <w:rsid w:val="00392C33"/>
    <w:rsid w:val="00392C50"/>
    <w:rsid w:val="00392CA3"/>
    <w:rsid w:val="00392CFF"/>
    <w:rsid w:val="00392E19"/>
    <w:rsid w:val="00392ED8"/>
    <w:rsid w:val="00392F46"/>
    <w:rsid w:val="00393044"/>
    <w:rsid w:val="003930CE"/>
    <w:rsid w:val="003930EA"/>
    <w:rsid w:val="003931A4"/>
    <w:rsid w:val="003931C7"/>
    <w:rsid w:val="00393264"/>
    <w:rsid w:val="003934C1"/>
    <w:rsid w:val="003934E6"/>
    <w:rsid w:val="0039350A"/>
    <w:rsid w:val="003935C0"/>
    <w:rsid w:val="003936A1"/>
    <w:rsid w:val="003936FE"/>
    <w:rsid w:val="003937AD"/>
    <w:rsid w:val="00393A1B"/>
    <w:rsid w:val="00393A8C"/>
    <w:rsid w:val="00393A97"/>
    <w:rsid w:val="00393AEE"/>
    <w:rsid w:val="00393B18"/>
    <w:rsid w:val="00393E2D"/>
    <w:rsid w:val="0039417D"/>
    <w:rsid w:val="003941C4"/>
    <w:rsid w:val="003941D6"/>
    <w:rsid w:val="00394264"/>
    <w:rsid w:val="003942A0"/>
    <w:rsid w:val="003943F3"/>
    <w:rsid w:val="00394521"/>
    <w:rsid w:val="003945FB"/>
    <w:rsid w:val="003946A3"/>
    <w:rsid w:val="003946DA"/>
    <w:rsid w:val="00394816"/>
    <w:rsid w:val="00394835"/>
    <w:rsid w:val="003948BA"/>
    <w:rsid w:val="003949AC"/>
    <w:rsid w:val="00394A0A"/>
    <w:rsid w:val="00394C5B"/>
    <w:rsid w:val="00394CDF"/>
    <w:rsid w:val="00394DC4"/>
    <w:rsid w:val="00394F34"/>
    <w:rsid w:val="00394F39"/>
    <w:rsid w:val="00394FA4"/>
    <w:rsid w:val="00394FC2"/>
    <w:rsid w:val="00394FD0"/>
    <w:rsid w:val="003951FF"/>
    <w:rsid w:val="00395278"/>
    <w:rsid w:val="0039528A"/>
    <w:rsid w:val="00395306"/>
    <w:rsid w:val="0039531B"/>
    <w:rsid w:val="00395335"/>
    <w:rsid w:val="003953D9"/>
    <w:rsid w:val="00395466"/>
    <w:rsid w:val="00395492"/>
    <w:rsid w:val="003955D1"/>
    <w:rsid w:val="003956B6"/>
    <w:rsid w:val="003956F5"/>
    <w:rsid w:val="00395901"/>
    <w:rsid w:val="00395933"/>
    <w:rsid w:val="0039598F"/>
    <w:rsid w:val="003959B0"/>
    <w:rsid w:val="003959B6"/>
    <w:rsid w:val="00395A6F"/>
    <w:rsid w:val="00395C90"/>
    <w:rsid w:val="00395D4A"/>
    <w:rsid w:val="00395EBD"/>
    <w:rsid w:val="00395FD9"/>
    <w:rsid w:val="00396089"/>
    <w:rsid w:val="003963F4"/>
    <w:rsid w:val="00396492"/>
    <w:rsid w:val="003964AF"/>
    <w:rsid w:val="0039664F"/>
    <w:rsid w:val="003966B5"/>
    <w:rsid w:val="003966DE"/>
    <w:rsid w:val="003967B7"/>
    <w:rsid w:val="003967CC"/>
    <w:rsid w:val="003968E2"/>
    <w:rsid w:val="00396A1E"/>
    <w:rsid w:val="00396A64"/>
    <w:rsid w:val="00396B6B"/>
    <w:rsid w:val="00396CD8"/>
    <w:rsid w:val="00396CDA"/>
    <w:rsid w:val="00396D14"/>
    <w:rsid w:val="00396DF0"/>
    <w:rsid w:val="00396E1F"/>
    <w:rsid w:val="00396E20"/>
    <w:rsid w:val="00396E55"/>
    <w:rsid w:val="00396ED0"/>
    <w:rsid w:val="00396F10"/>
    <w:rsid w:val="00396F7A"/>
    <w:rsid w:val="00396FC9"/>
    <w:rsid w:val="0039702F"/>
    <w:rsid w:val="00397091"/>
    <w:rsid w:val="003970A4"/>
    <w:rsid w:val="003970BE"/>
    <w:rsid w:val="00397150"/>
    <w:rsid w:val="003971F5"/>
    <w:rsid w:val="00397216"/>
    <w:rsid w:val="0039723F"/>
    <w:rsid w:val="00397292"/>
    <w:rsid w:val="0039731E"/>
    <w:rsid w:val="00397324"/>
    <w:rsid w:val="0039737C"/>
    <w:rsid w:val="00397498"/>
    <w:rsid w:val="00397533"/>
    <w:rsid w:val="003975CB"/>
    <w:rsid w:val="003975EB"/>
    <w:rsid w:val="0039761F"/>
    <w:rsid w:val="003976A6"/>
    <w:rsid w:val="003976D6"/>
    <w:rsid w:val="00397720"/>
    <w:rsid w:val="003977F9"/>
    <w:rsid w:val="003978D4"/>
    <w:rsid w:val="00397A86"/>
    <w:rsid w:val="00397A8D"/>
    <w:rsid w:val="00397AFE"/>
    <w:rsid w:val="00397B72"/>
    <w:rsid w:val="00397D20"/>
    <w:rsid w:val="00397DC0"/>
    <w:rsid w:val="00397DE9"/>
    <w:rsid w:val="00397E74"/>
    <w:rsid w:val="003A0066"/>
    <w:rsid w:val="003A00F9"/>
    <w:rsid w:val="003A0152"/>
    <w:rsid w:val="003A017F"/>
    <w:rsid w:val="003A01A9"/>
    <w:rsid w:val="003A0210"/>
    <w:rsid w:val="003A028A"/>
    <w:rsid w:val="003A0326"/>
    <w:rsid w:val="003A03F8"/>
    <w:rsid w:val="003A048B"/>
    <w:rsid w:val="003A05E4"/>
    <w:rsid w:val="003A05F5"/>
    <w:rsid w:val="003A0749"/>
    <w:rsid w:val="003A0794"/>
    <w:rsid w:val="003A07EC"/>
    <w:rsid w:val="003A0877"/>
    <w:rsid w:val="003A0AC9"/>
    <w:rsid w:val="003A0AE1"/>
    <w:rsid w:val="003A0B3B"/>
    <w:rsid w:val="003A0C6A"/>
    <w:rsid w:val="003A0CB0"/>
    <w:rsid w:val="003A0D2E"/>
    <w:rsid w:val="003A0D8A"/>
    <w:rsid w:val="003A0DEA"/>
    <w:rsid w:val="003A0FD1"/>
    <w:rsid w:val="003A0FDF"/>
    <w:rsid w:val="003A101C"/>
    <w:rsid w:val="003A10BA"/>
    <w:rsid w:val="003A1103"/>
    <w:rsid w:val="003A1124"/>
    <w:rsid w:val="003A113D"/>
    <w:rsid w:val="003A11AE"/>
    <w:rsid w:val="003A129F"/>
    <w:rsid w:val="003A133A"/>
    <w:rsid w:val="003A148A"/>
    <w:rsid w:val="003A16CC"/>
    <w:rsid w:val="003A1747"/>
    <w:rsid w:val="003A17C3"/>
    <w:rsid w:val="003A188E"/>
    <w:rsid w:val="003A18A1"/>
    <w:rsid w:val="003A196B"/>
    <w:rsid w:val="003A19DB"/>
    <w:rsid w:val="003A1A2A"/>
    <w:rsid w:val="003A1A48"/>
    <w:rsid w:val="003A1ADD"/>
    <w:rsid w:val="003A1B8E"/>
    <w:rsid w:val="003A1BF8"/>
    <w:rsid w:val="003A1C0C"/>
    <w:rsid w:val="003A1C31"/>
    <w:rsid w:val="003A1CDA"/>
    <w:rsid w:val="003A1E20"/>
    <w:rsid w:val="003A1E6A"/>
    <w:rsid w:val="003A201F"/>
    <w:rsid w:val="003A20A3"/>
    <w:rsid w:val="003A20A5"/>
    <w:rsid w:val="003A215A"/>
    <w:rsid w:val="003A2178"/>
    <w:rsid w:val="003A221A"/>
    <w:rsid w:val="003A22AF"/>
    <w:rsid w:val="003A2306"/>
    <w:rsid w:val="003A23BD"/>
    <w:rsid w:val="003A23FB"/>
    <w:rsid w:val="003A2434"/>
    <w:rsid w:val="003A2592"/>
    <w:rsid w:val="003A2603"/>
    <w:rsid w:val="003A2625"/>
    <w:rsid w:val="003A26F3"/>
    <w:rsid w:val="003A2A20"/>
    <w:rsid w:val="003A2A24"/>
    <w:rsid w:val="003A2AFD"/>
    <w:rsid w:val="003A2BA2"/>
    <w:rsid w:val="003A2CA6"/>
    <w:rsid w:val="003A2CFC"/>
    <w:rsid w:val="003A2D98"/>
    <w:rsid w:val="003A2D99"/>
    <w:rsid w:val="003A2DCF"/>
    <w:rsid w:val="003A2EBD"/>
    <w:rsid w:val="003A2F17"/>
    <w:rsid w:val="003A2FEE"/>
    <w:rsid w:val="003A30ED"/>
    <w:rsid w:val="003A31BF"/>
    <w:rsid w:val="003A31DD"/>
    <w:rsid w:val="003A31EA"/>
    <w:rsid w:val="003A32BB"/>
    <w:rsid w:val="003A32ED"/>
    <w:rsid w:val="003A3373"/>
    <w:rsid w:val="003A33C9"/>
    <w:rsid w:val="003A3550"/>
    <w:rsid w:val="003A3680"/>
    <w:rsid w:val="003A3681"/>
    <w:rsid w:val="003A36DC"/>
    <w:rsid w:val="003A392C"/>
    <w:rsid w:val="003A399D"/>
    <w:rsid w:val="003A39CE"/>
    <w:rsid w:val="003A3ACC"/>
    <w:rsid w:val="003A3AEA"/>
    <w:rsid w:val="003A3B0C"/>
    <w:rsid w:val="003A3B8F"/>
    <w:rsid w:val="003A3C9E"/>
    <w:rsid w:val="003A3DD9"/>
    <w:rsid w:val="003A3E7D"/>
    <w:rsid w:val="003A3E7E"/>
    <w:rsid w:val="003A3EC7"/>
    <w:rsid w:val="003A3F8A"/>
    <w:rsid w:val="003A3FF0"/>
    <w:rsid w:val="003A400E"/>
    <w:rsid w:val="003A4154"/>
    <w:rsid w:val="003A4194"/>
    <w:rsid w:val="003A4343"/>
    <w:rsid w:val="003A4467"/>
    <w:rsid w:val="003A4473"/>
    <w:rsid w:val="003A44B3"/>
    <w:rsid w:val="003A459D"/>
    <w:rsid w:val="003A45C3"/>
    <w:rsid w:val="003A4617"/>
    <w:rsid w:val="003A475A"/>
    <w:rsid w:val="003A4760"/>
    <w:rsid w:val="003A4859"/>
    <w:rsid w:val="003A48BA"/>
    <w:rsid w:val="003A49A2"/>
    <w:rsid w:val="003A49E4"/>
    <w:rsid w:val="003A4A14"/>
    <w:rsid w:val="003A4AED"/>
    <w:rsid w:val="003A4B94"/>
    <w:rsid w:val="003A4BF7"/>
    <w:rsid w:val="003A4C8A"/>
    <w:rsid w:val="003A4E49"/>
    <w:rsid w:val="003A4E50"/>
    <w:rsid w:val="003A4E7D"/>
    <w:rsid w:val="003A503F"/>
    <w:rsid w:val="003A50B0"/>
    <w:rsid w:val="003A5196"/>
    <w:rsid w:val="003A5332"/>
    <w:rsid w:val="003A53F0"/>
    <w:rsid w:val="003A546B"/>
    <w:rsid w:val="003A548A"/>
    <w:rsid w:val="003A56A4"/>
    <w:rsid w:val="003A5709"/>
    <w:rsid w:val="003A5755"/>
    <w:rsid w:val="003A575B"/>
    <w:rsid w:val="003A5774"/>
    <w:rsid w:val="003A5816"/>
    <w:rsid w:val="003A581F"/>
    <w:rsid w:val="003A589E"/>
    <w:rsid w:val="003A59A8"/>
    <w:rsid w:val="003A59E9"/>
    <w:rsid w:val="003A59EF"/>
    <w:rsid w:val="003A5A52"/>
    <w:rsid w:val="003A5AAF"/>
    <w:rsid w:val="003A5B68"/>
    <w:rsid w:val="003A5CE7"/>
    <w:rsid w:val="003A5D71"/>
    <w:rsid w:val="003A5D93"/>
    <w:rsid w:val="003A5DE9"/>
    <w:rsid w:val="003A5DFE"/>
    <w:rsid w:val="003A5E3F"/>
    <w:rsid w:val="003A5E85"/>
    <w:rsid w:val="003A5EC1"/>
    <w:rsid w:val="003A5EFC"/>
    <w:rsid w:val="003A60FC"/>
    <w:rsid w:val="003A612B"/>
    <w:rsid w:val="003A613D"/>
    <w:rsid w:val="003A6141"/>
    <w:rsid w:val="003A641D"/>
    <w:rsid w:val="003A64DE"/>
    <w:rsid w:val="003A64FA"/>
    <w:rsid w:val="003A65CC"/>
    <w:rsid w:val="003A662A"/>
    <w:rsid w:val="003A6763"/>
    <w:rsid w:val="003A67FF"/>
    <w:rsid w:val="003A686A"/>
    <w:rsid w:val="003A6906"/>
    <w:rsid w:val="003A6991"/>
    <w:rsid w:val="003A69AA"/>
    <w:rsid w:val="003A69B5"/>
    <w:rsid w:val="003A6A98"/>
    <w:rsid w:val="003A6AF2"/>
    <w:rsid w:val="003A6B25"/>
    <w:rsid w:val="003A6BA2"/>
    <w:rsid w:val="003A6BF3"/>
    <w:rsid w:val="003A6CBA"/>
    <w:rsid w:val="003A6D43"/>
    <w:rsid w:val="003A6E4D"/>
    <w:rsid w:val="003A6E5E"/>
    <w:rsid w:val="003A6F84"/>
    <w:rsid w:val="003A701D"/>
    <w:rsid w:val="003A70B6"/>
    <w:rsid w:val="003A719A"/>
    <w:rsid w:val="003A71CF"/>
    <w:rsid w:val="003A74D9"/>
    <w:rsid w:val="003A754B"/>
    <w:rsid w:val="003A7671"/>
    <w:rsid w:val="003A7881"/>
    <w:rsid w:val="003A794F"/>
    <w:rsid w:val="003A79A7"/>
    <w:rsid w:val="003A7A63"/>
    <w:rsid w:val="003A7AC4"/>
    <w:rsid w:val="003A7B0B"/>
    <w:rsid w:val="003A7B1F"/>
    <w:rsid w:val="003A7B44"/>
    <w:rsid w:val="003A7BC7"/>
    <w:rsid w:val="003A7C84"/>
    <w:rsid w:val="003A7D9A"/>
    <w:rsid w:val="003A7E36"/>
    <w:rsid w:val="003A7E5F"/>
    <w:rsid w:val="003A7E60"/>
    <w:rsid w:val="003B003A"/>
    <w:rsid w:val="003B015F"/>
    <w:rsid w:val="003B0174"/>
    <w:rsid w:val="003B01E9"/>
    <w:rsid w:val="003B0210"/>
    <w:rsid w:val="003B0250"/>
    <w:rsid w:val="003B02E0"/>
    <w:rsid w:val="003B033C"/>
    <w:rsid w:val="003B036F"/>
    <w:rsid w:val="003B0449"/>
    <w:rsid w:val="003B0458"/>
    <w:rsid w:val="003B045D"/>
    <w:rsid w:val="003B04C7"/>
    <w:rsid w:val="003B04DA"/>
    <w:rsid w:val="003B0565"/>
    <w:rsid w:val="003B058D"/>
    <w:rsid w:val="003B0602"/>
    <w:rsid w:val="003B0606"/>
    <w:rsid w:val="003B0610"/>
    <w:rsid w:val="003B06E8"/>
    <w:rsid w:val="003B0780"/>
    <w:rsid w:val="003B078C"/>
    <w:rsid w:val="003B0AF3"/>
    <w:rsid w:val="003B0C5B"/>
    <w:rsid w:val="003B0CEF"/>
    <w:rsid w:val="003B0D23"/>
    <w:rsid w:val="003B0DEE"/>
    <w:rsid w:val="003B0E54"/>
    <w:rsid w:val="003B0E5C"/>
    <w:rsid w:val="003B0EB4"/>
    <w:rsid w:val="003B0FB0"/>
    <w:rsid w:val="003B118F"/>
    <w:rsid w:val="003B14C3"/>
    <w:rsid w:val="003B1586"/>
    <w:rsid w:val="003B15E0"/>
    <w:rsid w:val="003B1653"/>
    <w:rsid w:val="003B1752"/>
    <w:rsid w:val="003B179A"/>
    <w:rsid w:val="003B17E7"/>
    <w:rsid w:val="003B17F0"/>
    <w:rsid w:val="003B1834"/>
    <w:rsid w:val="003B18BF"/>
    <w:rsid w:val="003B193C"/>
    <w:rsid w:val="003B1A99"/>
    <w:rsid w:val="003B1AC7"/>
    <w:rsid w:val="003B1B22"/>
    <w:rsid w:val="003B1B39"/>
    <w:rsid w:val="003B1BB0"/>
    <w:rsid w:val="003B1C59"/>
    <w:rsid w:val="003B1CDD"/>
    <w:rsid w:val="003B1DB3"/>
    <w:rsid w:val="003B1DB8"/>
    <w:rsid w:val="003B1E1B"/>
    <w:rsid w:val="003B1E39"/>
    <w:rsid w:val="003B1EFD"/>
    <w:rsid w:val="003B1F69"/>
    <w:rsid w:val="003B1F7B"/>
    <w:rsid w:val="003B215D"/>
    <w:rsid w:val="003B236B"/>
    <w:rsid w:val="003B238D"/>
    <w:rsid w:val="003B25C2"/>
    <w:rsid w:val="003B27A0"/>
    <w:rsid w:val="003B27A7"/>
    <w:rsid w:val="003B2956"/>
    <w:rsid w:val="003B2BB3"/>
    <w:rsid w:val="003B2BC3"/>
    <w:rsid w:val="003B2BC5"/>
    <w:rsid w:val="003B2C6E"/>
    <w:rsid w:val="003B2C7F"/>
    <w:rsid w:val="003B2C8A"/>
    <w:rsid w:val="003B2D25"/>
    <w:rsid w:val="003B2D40"/>
    <w:rsid w:val="003B2DDD"/>
    <w:rsid w:val="003B2FB0"/>
    <w:rsid w:val="003B2FBE"/>
    <w:rsid w:val="003B31B3"/>
    <w:rsid w:val="003B32B9"/>
    <w:rsid w:val="003B3302"/>
    <w:rsid w:val="003B3569"/>
    <w:rsid w:val="003B3751"/>
    <w:rsid w:val="003B37DC"/>
    <w:rsid w:val="003B37FE"/>
    <w:rsid w:val="003B3829"/>
    <w:rsid w:val="003B390E"/>
    <w:rsid w:val="003B399B"/>
    <w:rsid w:val="003B39A5"/>
    <w:rsid w:val="003B3A29"/>
    <w:rsid w:val="003B3BED"/>
    <w:rsid w:val="003B3C29"/>
    <w:rsid w:val="003B3E11"/>
    <w:rsid w:val="003B3E88"/>
    <w:rsid w:val="003B3ED6"/>
    <w:rsid w:val="003B3FC7"/>
    <w:rsid w:val="003B4165"/>
    <w:rsid w:val="003B41FD"/>
    <w:rsid w:val="003B4283"/>
    <w:rsid w:val="003B4352"/>
    <w:rsid w:val="003B4514"/>
    <w:rsid w:val="003B453D"/>
    <w:rsid w:val="003B4646"/>
    <w:rsid w:val="003B46A0"/>
    <w:rsid w:val="003B46B3"/>
    <w:rsid w:val="003B46F6"/>
    <w:rsid w:val="003B4712"/>
    <w:rsid w:val="003B4822"/>
    <w:rsid w:val="003B4AB2"/>
    <w:rsid w:val="003B4C8A"/>
    <w:rsid w:val="003B4D55"/>
    <w:rsid w:val="003B4DAE"/>
    <w:rsid w:val="003B4EBF"/>
    <w:rsid w:val="003B4F30"/>
    <w:rsid w:val="003B4FEF"/>
    <w:rsid w:val="003B500C"/>
    <w:rsid w:val="003B505E"/>
    <w:rsid w:val="003B525E"/>
    <w:rsid w:val="003B52D8"/>
    <w:rsid w:val="003B5538"/>
    <w:rsid w:val="003B57F9"/>
    <w:rsid w:val="003B59D9"/>
    <w:rsid w:val="003B59E1"/>
    <w:rsid w:val="003B59FE"/>
    <w:rsid w:val="003B5C16"/>
    <w:rsid w:val="003B5D27"/>
    <w:rsid w:val="003B5D6F"/>
    <w:rsid w:val="003B5E92"/>
    <w:rsid w:val="003B5FC1"/>
    <w:rsid w:val="003B61C0"/>
    <w:rsid w:val="003B61D1"/>
    <w:rsid w:val="003B629C"/>
    <w:rsid w:val="003B62E1"/>
    <w:rsid w:val="003B633F"/>
    <w:rsid w:val="003B63D3"/>
    <w:rsid w:val="003B65CE"/>
    <w:rsid w:val="003B66D2"/>
    <w:rsid w:val="003B66E0"/>
    <w:rsid w:val="003B66F5"/>
    <w:rsid w:val="003B671F"/>
    <w:rsid w:val="003B67AE"/>
    <w:rsid w:val="003B681F"/>
    <w:rsid w:val="003B68F8"/>
    <w:rsid w:val="003B6BCF"/>
    <w:rsid w:val="003B6BFC"/>
    <w:rsid w:val="003B6C65"/>
    <w:rsid w:val="003B6CA8"/>
    <w:rsid w:val="003B6D34"/>
    <w:rsid w:val="003B6E47"/>
    <w:rsid w:val="003B6F61"/>
    <w:rsid w:val="003B6FB1"/>
    <w:rsid w:val="003B6FC1"/>
    <w:rsid w:val="003B7142"/>
    <w:rsid w:val="003B7149"/>
    <w:rsid w:val="003B7210"/>
    <w:rsid w:val="003B730E"/>
    <w:rsid w:val="003B73B2"/>
    <w:rsid w:val="003B73DC"/>
    <w:rsid w:val="003B7542"/>
    <w:rsid w:val="003B7704"/>
    <w:rsid w:val="003B7767"/>
    <w:rsid w:val="003B7769"/>
    <w:rsid w:val="003B7827"/>
    <w:rsid w:val="003B7861"/>
    <w:rsid w:val="003B7926"/>
    <w:rsid w:val="003B795C"/>
    <w:rsid w:val="003B79F0"/>
    <w:rsid w:val="003B7ACD"/>
    <w:rsid w:val="003B7AD3"/>
    <w:rsid w:val="003B7B06"/>
    <w:rsid w:val="003B7C3E"/>
    <w:rsid w:val="003B7C4C"/>
    <w:rsid w:val="003B7D65"/>
    <w:rsid w:val="003B7DF8"/>
    <w:rsid w:val="003B7EC9"/>
    <w:rsid w:val="003B7EDF"/>
    <w:rsid w:val="003B7F2E"/>
    <w:rsid w:val="003C0037"/>
    <w:rsid w:val="003C0057"/>
    <w:rsid w:val="003C006E"/>
    <w:rsid w:val="003C00FD"/>
    <w:rsid w:val="003C01EB"/>
    <w:rsid w:val="003C021B"/>
    <w:rsid w:val="003C0478"/>
    <w:rsid w:val="003C0547"/>
    <w:rsid w:val="003C06C5"/>
    <w:rsid w:val="003C07D2"/>
    <w:rsid w:val="003C089C"/>
    <w:rsid w:val="003C08C1"/>
    <w:rsid w:val="003C08CE"/>
    <w:rsid w:val="003C0C53"/>
    <w:rsid w:val="003C0D10"/>
    <w:rsid w:val="003C0D15"/>
    <w:rsid w:val="003C0D9F"/>
    <w:rsid w:val="003C0FC9"/>
    <w:rsid w:val="003C113F"/>
    <w:rsid w:val="003C1161"/>
    <w:rsid w:val="003C11BE"/>
    <w:rsid w:val="003C11EE"/>
    <w:rsid w:val="003C1287"/>
    <w:rsid w:val="003C1347"/>
    <w:rsid w:val="003C13C2"/>
    <w:rsid w:val="003C1486"/>
    <w:rsid w:val="003C14A8"/>
    <w:rsid w:val="003C14D1"/>
    <w:rsid w:val="003C14D8"/>
    <w:rsid w:val="003C1538"/>
    <w:rsid w:val="003C1720"/>
    <w:rsid w:val="003C173A"/>
    <w:rsid w:val="003C1784"/>
    <w:rsid w:val="003C17CA"/>
    <w:rsid w:val="003C1976"/>
    <w:rsid w:val="003C1A32"/>
    <w:rsid w:val="003C1AF1"/>
    <w:rsid w:val="003C1B68"/>
    <w:rsid w:val="003C1CAE"/>
    <w:rsid w:val="003C1D79"/>
    <w:rsid w:val="003C1E41"/>
    <w:rsid w:val="003C1F9B"/>
    <w:rsid w:val="003C2032"/>
    <w:rsid w:val="003C2054"/>
    <w:rsid w:val="003C20EF"/>
    <w:rsid w:val="003C211E"/>
    <w:rsid w:val="003C22DD"/>
    <w:rsid w:val="003C24C9"/>
    <w:rsid w:val="003C25BC"/>
    <w:rsid w:val="003C2682"/>
    <w:rsid w:val="003C27E0"/>
    <w:rsid w:val="003C2803"/>
    <w:rsid w:val="003C2823"/>
    <w:rsid w:val="003C282E"/>
    <w:rsid w:val="003C2886"/>
    <w:rsid w:val="003C2A33"/>
    <w:rsid w:val="003C2A85"/>
    <w:rsid w:val="003C2C11"/>
    <w:rsid w:val="003C2C9D"/>
    <w:rsid w:val="003C2D78"/>
    <w:rsid w:val="003C2E60"/>
    <w:rsid w:val="003C2E97"/>
    <w:rsid w:val="003C2F46"/>
    <w:rsid w:val="003C2FFF"/>
    <w:rsid w:val="003C318D"/>
    <w:rsid w:val="003C341C"/>
    <w:rsid w:val="003C344F"/>
    <w:rsid w:val="003C35EB"/>
    <w:rsid w:val="003C3964"/>
    <w:rsid w:val="003C399D"/>
    <w:rsid w:val="003C3A16"/>
    <w:rsid w:val="003C3B43"/>
    <w:rsid w:val="003C3D54"/>
    <w:rsid w:val="003C3E41"/>
    <w:rsid w:val="003C3E75"/>
    <w:rsid w:val="003C3EFF"/>
    <w:rsid w:val="003C409C"/>
    <w:rsid w:val="003C4213"/>
    <w:rsid w:val="003C427D"/>
    <w:rsid w:val="003C4282"/>
    <w:rsid w:val="003C435A"/>
    <w:rsid w:val="003C4379"/>
    <w:rsid w:val="003C43C8"/>
    <w:rsid w:val="003C43CA"/>
    <w:rsid w:val="003C4402"/>
    <w:rsid w:val="003C4425"/>
    <w:rsid w:val="003C442D"/>
    <w:rsid w:val="003C44DE"/>
    <w:rsid w:val="003C45B0"/>
    <w:rsid w:val="003C45E7"/>
    <w:rsid w:val="003C4669"/>
    <w:rsid w:val="003C48C9"/>
    <w:rsid w:val="003C48F0"/>
    <w:rsid w:val="003C4926"/>
    <w:rsid w:val="003C49A2"/>
    <w:rsid w:val="003C4B66"/>
    <w:rsid w:val="003C4B79"/>
    <w:rsid w:val="003C4E7E"/>
    <w:rsid w:val="003C4E88"/>
    <w:rsid w:val="003C4F2D"/>
    <w:rsid w:val="003C4FD4"/>
    <w:rsid w:val="003C50DB"/>
    <w:rsid w:val="003C518A"/>
    <w:rsid w:val="003C51D2"/>
    <w:rsid w:val="003C51D6"/>
    <w:rsid w:val="003C51FD"/>
    <w:rsid w:val="003C520D"/>
    <w:rsid w:val="003C5365"/>
    <w:rsid w:val="003C53CA"/>
    <w:rsid w:val="003C53EE"/>
    <w:rsid w:val="003C5406"/>
    <w:rsid w:val="003C541B"/>
    <w:rsid w:val="003C54C3"/>
    <w:rsid w:val="003C55A8"/>
    <w:rsid w:val="003C56AF"/>
    <w:rsid w:val="003C577B"/>
    <w:rsid w:val="003C57D1"/>
    <w:rsid w:val="003C5A7D"/>
    <w:rsid w:val="003C5B5E"/>
    <w:rsid w:val="003C5C3B"/>
    <w:rsid w:val="003C5D63"/>
    <w:rsid w:val="003C5E75"/>
    <w:rsid w:val="003C5E7A"/>
    <w:rsid w:val="003C5ED8"/>
    <w:rsid w:val="003C5FD4"/>
    <w:rsid w:val="003C601C"/>
    <w:rsid w:val="003C6029"/>
    <w:rsid w:val="003C60F5"/>
    <w:rsid w:val="003C60FC"/>
    <w:rsid w:val="003C621A"/>
    <w:rsid w:val="003C629F"/>
    <w:rsid w:val="003C62B9"/>
    <w:rsid w:val="003C62D3"/>
    <w:rsid w:val="003C62E5"/>
    <w:rsid w:val="003C6373"/>
    <w:rsid w:val="003C639D"/>
    <w:rsid w:val="003C6448"/>
    <w:rsid w:val="003C6512"/>
    <w:rsid w:val="003C6545"/>
    <w:rsid w:val="003C65AE"/>
    <w:rsid w:val="003C663F"/>
    <w:rsid w:val="003C66EF"/>
    <w:rsid w:val="003C67BE"/>
    <w:rsid w:val="003C68C4"/>
    <w:rsid w:val="003C68DC"/>
    <w:rsid w:val="003C691A"/>
    <w:rsid w:val="003C694E"/>
    <w:rsid w:val="003C69AD"/>
    <w:rsid w:val="003C6B1B"/>
    <w:rsid w:val="003C6B30"/>
    <w:rsid w:val="003C6BB6"/>
    <w:rsid w:val="003C6C78"/>
    <w:rsid w:val="003C6CF1"/>
    <w:rsid w:val="003C6CFB"/>
    <w:rsid w:val="003C6D38"/>
    <w:rsid w:val="003C6D82"/>
    <w:rsid w:val="003C6E0E"/>
    <w:rsid w:val="003C6E2B"/>
    <w:rsid w:val="003C6EA3"/>
    <w:rsid w:val="003C70BE"/>
    <w:rsid w:val="003C71B7"/>
    <w:rsid w:val="003C7266"/>
    <w:rsid w:val="003C7359"/>
    <w:rsid w:val="003C7436"/>
    <w:rsid w:val="003C7453"/>
    <w:rsid w:val="003C7465"/>
    <w:rsid w:val="003C76C4"/>
    <w:rsid w:val="003C7735"/>
    <w:rsid w:val="003C775D"/>
    <w:rsid w:val="003C778F"/>
    <w:rsid w:val="003C7854"/>
    <w:rsid w:val="003C79C8"/>
    <w:rsid w:val="003C7B34"/>
    <w:rsid w:val="003C7B9F"/>
    <w:rsid w:val="003C7D22"/>
    <w:rsid w:val="003C7D58"/>
    <w:rsid w:val="003C7D65"/>
    <w:rsid w:val="003C7D8B"/>
    <w:rsid w:val="003C7DD4"/>
    <w:rsid w:val="003C7F39"/>
    <w:rsid w:val="003C7FA5"/>
    <w:rsid w:val="003C7FFB"/>
    <w:rsid w:val="003D002A"/>
    <w:rsid w:val="003D006A"/>
    <w:rsid w:val="003D00E3"/>
    <w:rsid w:val="003D01DF"/>
    <w:rsid w:val="003D02BF"/>
    <w:rsid w:val="003D0324"/>
    <w:rsid w:val="003D0426"/>
    <w:rsid w:val="003D0536"/>
    <w:rsid w:val="003D06AE"/>
    <w:rsid w:val="003D0770"/>
    <w:rsid w:val="003D0838"/>
    <w:rsid w:val="003D08E9"/>
    <w:rsid w:val="003D0B60"/>
    <w:rsid w:val="003D0BF8"/>
    <w:rsid w:val="003D0C95"/>
    <w:rsid w:val="003D0CFD"/>
    <w:rsid w:val="003D0D51"/>
    <w:rsid w:val="003D0E22"/>
    <w:rsid w:val="003D0E29"/>
    <w:rsid w:val="003D0E2D"/>
    <w:rsid w:val="003D0EB9"/>
    <w:rsid w:val="003D1021"/>
    <w:rsid w:val="003D10CE"/>
    <w:rsid w:val="003D1121"/>
    <w:rsid w:val="003D11AE"/>
    <w:rsid w:val="003D11F2"/>
    <w:rsid w:val="003D1294"/>
    <w:rsid w:val="003D134F"/>
    <w:rsid w:val="003D13B9"/>
    <w:rsid w:val="003D13BE"/>
    <w:rsid w:val="003D13D1"/>
    <w:rsid w:val="003D1522"/>
    <w:rsid w:val="003D153D"/>
    <w:rsid w:val="003D1555"/>
    <w:rsid w:val="003D155E"/>
    <w:rsid w:val="003D1789"/>
    <w:rsid w:val="003D17A6"/>
    <w:rsid w:val="003D18E4"/>
    <w:rsid w:val="003D193E"/>
    <w:rsid w:val="003D1A38"/>
    <w:rsid w:val="003D1A5C"/>
    <w:rsid w:val="003D1A5D"/>
    <w:rsid w:val="003D1C1E"/>
    <w:rsid w:val="003D1C55"/>
    <w:rsid w:val="003D1F33"/>
    <w:rsid w:val="003D2071"/>
    <w:rsid w:val="003D20F8"/>
    <w:rsid w:val="003D213A"/>
    <w:rsid w:val="003D21AF"/>
    <w:rsid w:val="003D2201"/>
    <w:rsid w:val="003D2283"/>
    <w:rsid w:val="003D240F"/>
    <w:rsid w:val="003D2445"/>
    <w:rsid w:val="003D2493"/>
    <w:rsid w:val="003D24AB"/>
    <w:rsid w:val="003D26FD"/>
    <w:rsid w:val="003D27F0"/>
    <w:rsid w:val="003D2831"/>
    <w:rsid w:val="003D2901"/>
    <w:rsid w:val="003D297D"/>
    <w:rsid w:val="003D2AB7"/>
    <w:rsid w:val="003D2AD4"/>
    <w:rsid w:val="003D2AFA"/>
    <w:rsid w:val="003D2BB8"/>
    <w:rsid w:val="003D2BE9"/>
    <w:rsid w:val="003D2DFC"/>
    <w:rsid w:val="003D2FD1"/>
    <w:rsid w:val="003D2FD6"/>
    <w:rsid w:val="003D2FDB"/>
    <w:rsid w:val="003D306E"/>
    <w:rsid w:val="003D308B"/>
    <w:rsid w:val="003D30D3"/>
    <w:rsid w:val="003D3160"/>
    <w:rsid w:val="003D31F1"/>
    <w:rsid w:val="003D344C"/>
    <w:rsid w:val="003D344E"/>
    <w:rsid w:val="003D3481"/>
    <w:rsid w:val="003D363E"/>
    <w:rsid w:val="003D3650"/>
    <w:rsid w:val="003D3680"/>
    <w:rsid w:val="003D36A0"/>
    <w:rsid w:val="003D37AB"/>
    <w:rsid w:val="003D390A"/>
    <w:rsid w:val="003D3930"/>
    <w:rsid w:val="003D3999"/>
    <w:rsid w:val="003D3A9F"/>
    <w:rsid w:val="003D3BF2"/>
    <w:rsid w:val="003D3C2B"/>
    <w:rsid w:val="003D3D5C"/>
    <w:rsid w:val="003D3DD6"/>
    <w:rsid w:val="003D3E6F"/>
    <w:rsid w:val="003D3F18"/>
    <w:rsid w:val="003D3F86"/>
    <w:rsid w:val="003D3F9F"/>
    <w:rsid w:val="003D4012"/>
    <w:rsid w:val="003D4042"/>
    <w:rsid w:val="003D40C0"/>
    <w:rsid w:val="003D4181"/>
    <w:rsid w:val="003D428B"/>
    <w:rsid w:val="003D4350"/>
    <w:rsid w:val="003D4568"/>
    <w:rsid w:val="003D4570"/>
    <w:rsid w:val="003D4666"/>
    <w:rsid w:val="003D488A"/>
    <w:rsid w:val="003D48AF"/>
    <w:rsid w:val="003D4931"/>
    <w:rsid w:val="003D4AC6"/>
    <w:rsid w:val="003D4C6A"/>
    <w:rsid w:val="003D4C84"/>
    <w:rsid w:val="003D4CE4"/>
    <w:rsid w:val="003D4D7B"/>
    <w:rsid w:val="003D4DB7"/>
    <w:rsid w:val="003D4EBA"/>
    <w:rsid w:val="003D4F38"/>
    <w:rsid w:val="003D50C5"/>
    <w:rsid w:val="003D50C9"/>
    <w:rsid w:val="003D5106"/>
    <w:rsid w:val="003D512E"/>
    <w:rsid w:val="003D51C1"/>
    <w:rsid w:val="003D522E"/>
    <w:rsid w:val="003D53A6"/>
    <w:rsid w:val="003D5514"/>
    <w:rsid w:val="003D554E"/>
    <w:rsid w:val="003D55E9"/>
    <w:rsid w:val="003D5645"/>
    <w:rsid w:val="003D56E2"/>
    <w:rsid w:val="003D5727"/>
    <w:rsid w:val="003D57B5"/>
    <w:rsid w:val="003D586F"/>
    <w:rsid w:val="003D587C"/>
    <w:rsid w:val="003D58EA"/>
    <w:rsid w:val="003D5A5B"/>
    <w:rsid w:val="003D5BC4"/>
    <w:rsid w:val="003D5C5C"/>
    <w:rsid w:val="003D5E1A"/>
    <w:rsid w:val="003D5E31"/>
    <w:rsid w:val="003D6151"/>
    <w:rsid w:val="003D622C"/>
    <w:rsid w:val="003D6336"/>
    <w:rsid w:val="003D633A"/>
    <w:rsid w:val="003D6755"/>
    <w:rsid w:val="003D6917"/>
    <w:rsid w:val="003D6A10"/>
    <w:rsid w:val="003D6B15"/>
    <w:rsid w:val="003D6C4F"/>
    <w:rsid w:val="003D6C5D"/>
    <w:rsid w:val="003D6CFD"/>
    <w:rsid w:val="003D6E82"/>
    <w:rsid w:val="003D6F40"/>
    <w:rsid w:val="003D6F80"/>
    <w:rsid w:val="003D6F8C"/>
    <w:rsid w:val="003D71B5"/>
    <w:rsid w:val="003D722C"/>
    <w:rsid w:val="003D7449"/>
    <w:rsid w:val="003D7499"/>
    <w:rsid w:val="003D759A"/>
    <w:rsid w:val="003D78C7"/>
    <w:rsid w:val="003D7902"/>
    <w:rsid w:val="003D7969"/>
    <w:rsid w:val="003D797F"/>
    <w:rsid w:val="003D7A37"/>
    <w:rsid w:val="003D7ADD"/>
    <w:rsid w:val="003D7B59"/>
    <w:rsid w:val="003D7BAA"/>
    <w:rsid w:val="003D7BF1"/>
    <w:rsid w:val="003D7C96"/>
    <w:rsid w:val="003E0034"/>
    <w:rsid w:val="003E0162"/>
    <w:rsid w:val="003E0311"/>
    <w:rsid w:val="003E0347"/>
    <w:rsid w:val="003E04D0"/>
    <w:rsid w:val="003E05EE"/>
    <w:rsid w:val="003E0658"/>
    <w:rsid w:val="003E0720"/>
    <w:rsid w:val="003E07C6"/>
    <w:rsid w:val="003E085E"/>
    <w:rsid w:val="003E091E"/>
    <w:rsid w:val="003E0AC5"/>
    <w:rsid w:val="003E0AEA"/>
    <w:rsid w:val="003E0B40"/>
    <w:rsid w:val="003E0C4B"/>
    <w:rsid w:val="003E0CDB"/>
    <w:rsid w:val="003E0DAA"/>
    <w:rsid w:val="003E0E0E"/>
    <w:rsid w:val="003E0E40"/>
    <w:rsid w:val="003E0EFE"/>
    <w:rsid w:val="003E0FF0"/>
    <w:rsid w:val="003E10D7"/>
    <w:rsid w:val="003E1149"/>
    <w:rsid w:val="003E1163"/>
    <w:rsid w:val="003E11C3"/>
    <w:rsid w:val="003E12EE"/>
    <w:rsid w:val="003E135F"/>
    <w:rsid w:val="003E13BD"/>
    <w:rsid w:val="003E13E4"/>
    <w:rsid w:val="003E15BA"/>
    <w:rsid w:val="003E1817"/>
    <w:rsid w:val="003E187E"/>
    <w:rsid w:val="003E19F3"/>
    <w:rsid w:val="003E1B7F"/>
    <w:rsid w:val="003E1CB8"/>
    <w:rsid w:val="003E2134"/>
    <w:rsid w:val="003E2146"/>
    <w:rsid w:val="003E21EA"/>
    <w:rsid w:val="003E2269"/>
    <w:rsid w:val="003E22DD"/>
    <w:rsid w:val="003E230B"/>
    <w:rsid w:val="003E2632"/>
    <w:rsid w:val="003E2657"/>
    <w:rsid w:val="003E2693"/>
    <w:rsid w:val="003E26CA"/>
    <w:rsid w:val="003E2820"/>
    <w:rsid w:val="003E282C"/>
    <w:rsid w:val="003E2832"/>
    <w:rsid w:val="003E298C"/>
    <w:rsid w:val="003E29DC"/>
    <w:rsid w:val="003E2B10"/>
    <w:rsid w:val="003E2B26"/>
    <w:rsid w:val="003E2B4F"/>
    <w:rsid w:val="003E2C87"/>
    <w:rsid w:val="003E2D40"/>
    <w:rsid w:val="003E2E21"/>
    <w:rsid w:val="003E2E5A"/>
    <w:rsid w:val="003E30E5"/>
    <w:rsid w:val="003E3205"/>
    <w:rsid w:val="003E32B1"/>
    <w:rsid w:val="003E3446"/>
    <w:rsid w:val="003E3468"/>
    <w:rsid w:val="003E3669"/>
    <w:rsid w:val="003E368B"/>
    <w:rsid w:val="003E37CB"/>
    <w:rsid w:val="003E3893"/>
    <w:rsid w:val="003E3894"/>
    <w:rsid w:val="003E38D0"/>
    <w:rsid w:val="003E38E4"/>
    <w:rsid w:val="003E393F"/>
    <w:rsid w:val="003E3A4C"/>
    <w:rsid w:val="003E3BA8"/>
    <w:rsid w:val="003E3BE8"/>
    <w:rsid w:val="003E3BEC"/>
    <w:rsid w:val="003E3BF6"/>
    <w:rsid w:val="003E3CD2"/>
    <w:rsid w:val="003E3DE0"/>
    <w:rsid w:val="003E3F2C"/>
    <w:rsid w:val="003E3F99"/>
    <w:rsid w:val="003E40C8"/>
    <w:rsid w:val="003E4150"/>
    <w:rsid w:val="003E41F3"/>
    <w:rsid w:val="003E429E"/>
    <w:rsid w:val="003E42BE"/>
    <w:rsid w:val="003E42F7"/>
    <w:rsid w:val="003E43C8"/>
    <w:rsid w:val="003E43EB"/>
    <w:rsid w:val="003E441F"/>
    <w:rsid w:val="003E44A6"/>
    <w:rsid w:val="003E44FC"/>
    <w:rsid w:val="003E47B6"/>
    <w:rsid w:val="003E4860"/>
    <w:rsid w:val="003E4872"/>
    <w:rsid w:val="003E48A7"/>
    <w:rsid w:val="003E48AD"/>
    <w:rsid w:val="003E49A2"/>
    <w:rsid w:val="003E49C1"/>
    <w:rsid w:val="003E4A28"/>
    <w:rsid w:val="003E4A47"/>
    <w:rsid w:val="003E4DE5"/>
    <w:rsid w:val="003E4EEF"/>
    <w:rsid w:val="003E4F4C"/>
    <w:rsid w:val="003E5065"/>
    <w:rsid w:val="003E50BC"/>
    <w:rsid w:val="003E51A6"/>
    <w:rsid w:val="003E51B2"/>
    <w:rsid w:val="003E51C4"/>
    <w:rsid w:val="003E51EE"/>
    <w:rsid w:val="003E52D4"/>
    <w:rsid w:val="003E54B2"/>
    <w:rsid w:val="003E563E"/>
    <w:rsid w:val="003E58C8"/>
    <w:rsid w:val="003E59B3"/>
    <w:rsid w:val="003E5A3A"/>
    <w:rsid w:val="003E5ACD"/>
    <w:rsid w:val="003E5AD1"/>
    <w:rsid w:val="003E5B80"/>
    <w:rsid w:val="003E5BA9"/>
    <w:rsid w:val="003E5BD7"/>
    <w:rsid w:val="003E5C1B"/>
    <w:rsid w:val="003E5D54"/>
    <w:rsid w:val="003E5DD5"/>
    <w:rsid w:val="003E5DE7"/>
    <w:rsid w:val="003E5DF1"/>
    <w:rsid w:val="003E5F4B"/>
    <w:rsid w:val="003E5FE0"/>
    <w:rsid w:val="003E6084"/>
    <w:rsid w:val="003E6254"/>
    <w:rsid w:val="003E6268"/>
    <w:rsid w:val="003E6277"/>
    <w:rsid w:val="003E63AB"/>
    <w:rsid w:val="003E651A"/>
    <w:rsid w:val="003E658D"/>
    <w:rsid w:val="003E6722"/>
    <w:rsid w:val="003E6732"/>
    <w:rsid w:val="003E6796"/>
    <w:rsid w:val="003E6814"/>
    <w:rsid w:val="003E682B"/>
    <w:rsid w:val="003E68D7"/>
    <w:rsid w:val="003E68F2"/>
    <w:rsid w:val="003E698F"/>
    <w:rsid w:val="003E6B5F"/>
    <w:rsid w:val="003E6BFB"/>
    <w:rsid w:val="003E6C02"/>
    <w:rsid w:val="003E6C97"/>
    <w:rsid w:val="003E6DDD"/>
    <w:rsid w:val="003E6E5C"/>
    <w:rsid w:val="003E6F9A"/>
    <w:rsid w:val="003E70D9"/>
    <w:rsid w:val="003E7376"/>
    <w:rsid w:val="003E743A"/>
    <w:rsid w:val="003E7449"/>
    <w:rsid w:val="003E7563"/>
    <w:rsid w:val="003E76E3"/>
    <w:rsid w:val="003E76F1"/>
    <w:rsid w:val="003E775B"/>
    <w:rsid w:val="003E77AB"/>
    <w:rsid w:val="003E77E1"/>
    <w:rsid w:val="003E7AA9"/>
    <w:rsid w:val="003E7BF3"/>
    <w:rsid w:val="003E7C33"/>
    <w:rsid w:val="003E7C35"/>
    <w:rsid w:val="003E7E79"/>
    <w:rsid w:val="003E7E93"/>
    <w:rsid w:val="003E7E9E"/>
    <w:rsid w:val="003E7EB4"/>
    <w:rsid w:val="003E7EB7"/>
    <w:rsid w:val="003E7EE7"/>
    <w:rsid w:val="003E7F6A"/>
    <w:rsid w:val="003F0056"/>
    <w:rsid w:val="003F0175"/>
    <w:rsid w:val="003F0189"/>
    <w:rsid w:val="003F01A9"/>
    <w:rsid w:val="003F01AA"/>
    <w:rsid w:val="003F01DE"/>
    <w:rsid w:val="003F025E"/>
    <w:rsid w:val="003F0317"/>
    <w:rsid w:val="003F038F"/>
    <w:rsid w:val="003F0393"/>
    <w:rsid w:val="003F03B9"/>
    <w:rsid w:val="003F03D4"/>
    <w:rsid w:val="003F03D8"/>
    <w:rsid w:val="003F04E9"/>
    <w:rsid w:val="003F0529"/>
    <w:rsid w:val="003F054B"/>
    <w:rsid w:val="003F05D0"/>
    <w:rsid w:val="003F0646"/>
    <w:rsid w:val="003F06AE"/>
    <w:rsid w:val="003F06B0"/>
    <w:rsid w:val="003F06F9"/>
    <w:rsid w:val="003F0755"/>
    <w:rsid w:val="003F087B"/>
    <w:rsid w:val="003F0AFC"/>
    <w:rsid w:val="003F0CB1"/>
    <w:rsid w:val="003F0D9B"/>
    <w:rsid w:val="003F0DDF"/>
    <w:rsid w:val="003F0EE9"/>
    <w:rsid w:val="003F1095"/>
    <w:rsid w:val="003F10AF"/>
    <w:rsid w:val="003F10BB"/>
    <w:rsid w:val="003F11D2"/>
    <w:rsid w:val="003F13F5"/>
    <w:rsid w:val="003F15FB"/>
    <w:rsid w:val="003F162F"/>
    <w:rsid w:val="003F1796"/>
    <w:rsid w:val="003F17A7"/>
    <w:rsid w:val="003F17F3"/>
    <w:rsid w:val="003F17F8"/>
    <w:rsid w:val="003F1833"/>
    <w:rsid w:val="003F1867"/>
    <w:rsid w:val="003F1941"/>
    <w:rsid w:val="003F1AFA"/>
    <w:rsid w:val="003F1C5E"/>
    <w:rsid w:val="003F1E12"/>
    <w:rsid w:val="003F1E35"/>
    <w:rsid w:val="003F1E86"/>
    <w:rsid w:val="003F1EC5"/>
    <w:rsid w:val="003F1F66"/>
    <w:rsid w:val="003F1F7B"/>
    <w:rsid w:val="003F1F85"/>
    <w:rsid w:val="003F1FCA"/>
    <w:rsid w:val="003F209A"/>
    <w:rsid w:val="003F20A7"/>
    <w:rsid w:val="003F21BF"/>
    <w:rsid w:val="003F223A"/>
    <w:rsid w:val="003F226B"/>
    <w:rsid w:val="003F235B"/>
    <w:rsid w:val="003F23A9"/>
    <w:rsid w:val="003F24DD"/>
    <w:rsid w:val="003F24E8"/>
    <w:rsid w:val="003F2516"/>
    <w:rsid w:val="003F25DD"/>
    <w:rsid w:val="003F26CD"/>
    <w:rsid w:val="003F2793"/>
    <w:rsid w:val="003F282B"/>
    <w:rsid w:val="003F287F"/>
    <w:rsid w:val="003F28DD"/>
    <w:rsid w:val="003F299C"/>
    <w:rsid w:val="003F2B5C"/>
    <w:rsid w:val="003F2C45"/>
    <w:rsid w:val="003F2CBC"/>
    <w:rsid w:val="003F2D64"/>
    <w:rsid w:val="003F2D71"/>
    <w:rsid w:val="003F2E99"/>
    <w:rsid w:val="003F2FDE"/>
    <w:rsid w:val="003F2FF6"/>
    <w:rsid w:val="003F305B"/>
    <w:rsid w:val="003F3064"/>
    <w:rsid w:val="003F3069"/>
    <w:rsid w:val="003F307A"/>
    <w:rsid w:val="003F30F1"/>
    <w:rsid w:val="003F3117"/>
    <w:rsid w:val="003F3134"/>
    <w:rsid w:val="003F31A8"/>
    <w:rsid w:val="003F3213"/>
    <w:rsid w:val="003F32EA"/>
    <w:rsid w:val="003F331A"/>
    <w:rsid w:val="003F3438"/>
    <w:rsid w:val="003F344F"/>
    <w:rsid w:val="003F34A4"/>
    <w:rsid w:val="003F34D0"/>
    <w:rsid w:val="003F3505"/>
    <w:rsid w:val="003F35AF"/>
    <w:rsid w:val="003F3648"/>
    <w:rsid w:val="003F3680"/>
    <w:rsid w:val="003F38AE"/>
    <w:rsid w:val="003F396B"/>
    <w:rsid w:val="003F3A90"/>
    <w:rsid w:val="003F3B0D"/>
    <w:rsid w:val="003F3B13"/>
    <w:rsid w:val="003F3B18"/>
    <w:rsid w:val="003F3BF7"/>
    <w:rsid w:val="003F3CC4"/>
    <w:rsid w:val="003F3CDD"/>
    <w:rsid w:val="003F3DB0"/>
    <w:rsid w:val="003F3DCB"/>
    <w:rsid w:val="003F3DF6"/>
    <w:rsid w:val="003F3E7C"/>
    <w:rsid w:val="003F3FC1"/>
    <w:rsid w:val="003F4014"/>
    <w:rsid w:val="003F40AC"/>
    <w:rsid w:val="003F40B5"/>
    <w:rsid w:val="003F40DE"/>
    <w:rsid w:val="003F4124"/>
    <w:rsid w:val="003F4297"/>
    <w:rsid w:val="003F4305"/>
    <w:rsid w:val="003F441F"/>
    <w:rsid w:val="003F4441"/>
    <w:rsid w:val="003F445C"/>
    <w:rsid w:val="003F44D7"/>
    <w:rsid w:val="003F450E"/>
    <w:rsid w:val="003F4770"/>
    <w:rsid w:val="003F48CF"/>
    <w:rsid w:val="003F4978"/>
    <w:rsid w:val="003F49D7"/>
    <w:rsid w:val="003F4C20"/>
    <w:rsid w:val="003F4DA1"/>
    <w:rsid w:val="003F4E0B"/>
    <w:rsid w:val="003F4F5A"/>
    <w:rsid w:val="003F4F70"/>
    <w:rsid w:val="003F503D"/>
    <w:rsid w:val="003F50AD"/>
    <w:rsid w:val="003F510D"/>
    <w:rsid w:val="003F5147"/>
    <w:rsid w:val="003F514F"/>
    <w:rsid w:val="003F52F3"/>
    <w:rsid w:val="003F5327"/>
    <w:rsid w:val="003F5347"/>
    <w:rsid w:val="003F53E0"/>
    <w:rsid w:val="003F543B"/>
    <w:rsid w:val="003F548E"/>
    <w:rsid w:val="003F57EF"/>
    <w:rsid w:val="003F58E0"/>
    <w:rsid w:val="003F59F4"/>
    <w:rsid w:val="003F5AC4"/>
    <w:rsid w:val="003F5B60"/>
    <w:rsid w:val="003F5C40"/>
    <w:rsid w:val="003F5CDE"/>
    <w:rsid w:val="003F5E0D"/>
    <w:rsid w:val="003F5F69"/>
    <w:rsid w:val="003F5F75"/>
    <w:rsid w:val="003F60F7"/>
    <w:rsid w:val="003F61EA"/>
    <w:rsid w:val="003F62B1"/>
    <w:rsid w:val="003F6313"/>
    <w:rsid w:val="003F63D8"/>
    <w:rsid w:val="003F64D7"/>
    <w:rsid w:val="003F6527"/>
    <w:rsid w:val="003F6535"/>
    <w:rsid w:val="003F65D1"/>
    <w:rsid w:val="003F660F"/>
    <w:rsid w:val="003F66D9"/>
    <w:rsid w:val="003F674E"/>
    <w:rsid w:val="003F678C"/>
    <w:rsid w:val="003F6A10"/>
    <w:rsid w:val="003F6A4D"/>
    <w:rsid w:val="003F6A63"/>
    <w:rsid w:val="003F6A73"/>
    <w:rsid w:val="003F6AA8"/>
    <w:rsid w:val="003F6B70"/>
    <w:rsid w:val="003F6B72"/>
    <w:rsid w:val="003F6BAD"/>
    <w:rsid w:val="003F6BCB"/>
    <w:rsid w:val="003F6C09"/>
    <w:rsid w:val="003F6C16"/>
    <w:rsid w:val="003F6CA5"/>
    <w:rsid w:val="003F6D10"/>
    <w:rsid w:val="003F6D8D"/>
    <w:rsid w:val="003F6E14"/>
    <w:rsid w:val="003F6FBA"/>
    <w:rsid w:val="003F713D"/>
    <w:rsid w:val="003F71AE"/>
    <w:rsid w:val="003F71CB"/>
    <w:rsid w:val="003F7231"/>
    <w:rsid w:val="003F7252"/>
    <w:rsid w:val="003F72F4"/>
    <w:rsid w:val="003F7307"/>
    <w:rsid w:val="003F7309"/>
    <w:rsid w:val="003F7315"/>
    <w:rsid w:val="003F7323"/>
    <w:rsid w:val="003F7580"/>
    <w:rsid w:val="003F759B"/>
    <w:rsid w:val="003F7678"/>
    <w:rsid w:val="003F767B"/>
    <w:rsid w:val="003F7811"/>
    <w:rsid w:val="003F796A"/>
    <w:rsid w:val="003F7A14"/>
    <w:rsid w:val="003F7A24"/>
    <w:rsid w:val="003F7A4B"/>
    <w:rsid w:val="003F7AC4"/>
    <w:rsid w:val="003F7B44"/>
    <w:rsid w:val="003F7B49"/>
    <w:rsid w:val="003F7B5A"/>
    <w:rsid w:val="003F7B68"/>
    <w:rsid w:val="003F7C48"/>
    <w:rsid w:val="003F7C7C"/>
    <w:rsid w:val="003F7D17"/>
    <w:rsid w:val="00400076"/>
    <w:rsid w:val="0040010A"/>
    <w:rsid w:val="00400395"/>
    <w:rsid w:val="004003DA"/>
    <w:rsid w:val="0040041F"/>
    <w:rsid w:val="004004E4"/>
    <w:rsid w:val="004004FC"/>
    <w:rsid w:val="004005ED"/>
    <w:rsid w:val="00400626"/>
    <w:rsid w:val="00400851"/>
    <w:rsid w:val="00400863"/>
    <w:rsid w:val="00400876"/>
    <w:rsid w:val="00400880"/>
    <w:rsid w:val="00400896"/>
    <w:rsid w:val="004008C7"/>
    <w:rsid w:val="004008F7"/>
    <w:rsid w:val="00400921"/>
    <w:rsid w:val="004009D3"/>
    <w:rsid w:val="00400A1F"/>
    <w:rsid w:val="00400A66"/>
    <w:rsid w:val="00400A6E"/>
    <w:rsid w:val="00400AF8"/>
    <w:rsid w:val="00400B2A"/>
    <w:rsid w:val="00400C4B"/>
    <w:rsid w:val="00400C76"/>
    <w:rsid w:val="00400F22"/>
    <w:rsid w:val="00400F30"/>
    <w:rsid w:val="00400FA1"/>
    <w:rsid w:val="00400FCD"/>
    <w:rsid w:val="00401260"/>
    <w:rsid w:val="0040133D"/>
    <w:rsid w:val="00401580"/>
    <w:rsid w:val="00401731"/>
    <w:rsid w:val="00401A27"/>
    <w:rsid w:val="00401A70"/>
    <w:rsid w:val="00401B62"/>
    <w:rsid w:val="00401B80"/>
    <w:rsid w:val="00401C61"/>
    <w:rsid w:val="00401CA2"/>
    <w:rsid w:val="00401CFE"/>
    <w:rsid w:val="00401D69"/>
    <w:rsid w:val="00401F50"/>
    <w:rsid w:val="00401F96"/>
    <w:rsid w:val="0040200D"/>
    <w:rsid w:val="0040212F"/>
    <w:rsid w:val="0040222A"/>
    <w:rsid w:val="004022AF"/>
    <w:rsid w:val="00402356"/>
    <w:rsid w:val="00402359"/>
    <w:rsid w:val="0040252A"/>
    <w:rsid w:val="0040263C"/>
    <w:rsid w:val="0040269E"/>
    <w:rsid w:val="0040276D"/>
    <w:rsid w:val="00402775"/>
    <w:rsid w:val="00402792"/>
    <w:rsid w:val="00402794"/>
    <w:rsid w:val="004027EC"/>
    <w:rsid w:val="00402830"/>
    <w:rsid w:val="004028BE"/>
    <w:rsid w:val="00402983"/>
    <w:rsid w:val="00402A53"/>
    <w:rsid w:val="00402B61"/>
    <w:rsid w:val="00402C17"/>
    <w:rsid w:val="00402CEB"/>
    <w:rsid w:val="00402CFC"/>
    <w:rsid w:val="00402DB0"/>
    <w:rsid w:val="00402DC1"/>
    <w:rsid w:val="00402E77"/>
    <w:rsid w:val="00402EBB"/>
    <w:rsid w:val="00402ECB"/>
    <w:rsid w:val="0040302C"/>
    <w:rsid w:val="00403030"/>
    <w:rsid w:val="0040304B"/>
    <w:rsid w:val="0040306B"/>
    <w:rsid w:val="0040313B"/>
    <w:rsid w:val="00403167"/>
    <w:rsid w:val="00403169"/>
    <w:rsid w:val="004031A2"/>
    <w:rsid w:val="004032E1"/>
    <w:rsid w:val="00403396"/>
    <w:rsid w:val="0040341C"/>
    <w:rsid w:val="00403446"/>
    <w:rsid w:val="00403490"/>
    <w:rsid w:val="00403534"/>
    <w:rsid w:val="0040354B"/>
    <w:rsid w:val="004035BD"/>
    <w:rsid w:val="00403687"/>
    <w:rsid w:val="00403728"/>
    <w:rsid w:val="00403771"/>
    <w:rsid w:val="00403794"/>
    <w:rsid w:val="0040398E"/>
    <w:rsid w:val="00403B46"/>
    <w:rsid w:val="00403B61"/>
    <w:rsid w:val="00403B70"/>
    <w:rsid w:val="00403B84"/>
    <w:rsid w:val="00403C62"/>
    <w:rsid w:val="00403C99"/>
    <w:rsid w:val="00403D8B"/>
    <w:rsid w:val="00403DB0"/>
    <w:rsid w:val="00403DD6"/>
    <w:rsid w:val="00403DE4"/>
    <w:rsid w:val="00403E13"/>
    <w:rsid w:val="00403E52"/>
    <w:rsid w:val="00403EC0"/>
    <w:rsid w:val="0040407E"/>
    <w:rsid w:val="00404141"/>
    <w:rsid w:val="0040417A"/>
    <w:rsid w:val="00404183"/>
    <w:rsid w:val="004041AE"/>
    <w:rsid w:val="004041E0"/>
    <w:rsid w:val="00404258"/>
    <w:rsid w:val="00404291"/>
    <w:rsid w:val="004042FF"/>
    <w:rsid w:val="004043C0"/>
    <w:rsid w:val="00404411"/>
    <w:rsid w:val="00404466"/>
    <w:rsid w:val="004044E2"/>
    <w:rsid w:val="004044E7"/>
    <w:rsid w:val="00404569"/>
    <w:rsid w:val="0040457A"/>
    <w:rsid w:val="00404625"/>
    <w:rsid w:val="00404703"/>
    <w:rsid w:val="00404835"/>
    <w:rsid w:val="004048D2"/>
    <w:rsid w:val="004048D5"/>
    <w:rsid w:val="00404A04"/>
    <w:rsid w:val="00404A0A"/>
    <w:rsid w:val="00404B48"/>
    <w:rsid w:val="00404BD2"/>
    <w:rsid w:val="00404BE6"/>
    <w:rsid w:val="00404BE9"/>
    <w:rsid w:val="00404C2A"/>
    <w:rsid w:val="00404C85"/>
    <w:rsid w:val="00404D31"/>
    <w:rsid w:val="00404DC2"/>
    <w:rsid w:val="00404E44"/>
    <w:rsid w:val="00404EA5"/>
    <w:rsid w:val="00404F55"/>
    <w:rsid w:val="00404F99"/>
    <w:rsid w:val="00405008"/>
    <w:rsid w:val="0040512E"/>
    <w:rsid w:val="004052A8"/>
    <w:rsid w:val="004052AC"/>
    <w:rsid w:val="00405425"/>
    <w:rsid w:val="00405441"/>
    <w:rsid w:val="004054BA"/>
    <w:rsid w:val="004054DE"/>
    <w:rsid w:val="0040554B"/>
    <w:rsid w:val="0040554F"/>
    <w:rsid w:val="004055AF"/>
    <w:rsid w:val="004055CF"/>
    <w:rsid w:val="004055EF"/>
    <w:rsid w:val="0040574C"/>
    <w:rsid w:val="00405826"/>
    <w:rsid w:val="0040582B"/>
    <w:rsid w:val="004058A3"/>
    <w:rsid w:val="004058AA"/>
    <w:rsid w:val="004059BF"/>
    <w:rsid w:val="004059F9"/>
    <w:rsid w:val="00405A14"/>
    <w:rsid w:val="00405AFA"/>
    <w:rsid w:val="00405B2E"/>
    <w:rsid w:val="00405B34"/>
    <w:rsid w:val="00405BBA"/>
    <w:rsid w:val="00405C5E"/>
    <w:rsid w:val="00405C99"/>
    <w:rsid w:val="00405CA2"/>
    <w:rsid w:val="00405D0E"/>
    <w:rsid w:val="00405D33"/>
    <w:rsid w:val="00405DFE"/>
    <w:rsid w:val="00405E09"/>
    <w:rsid w:val="00405E6D"/>
    <w:rsid w:val="00405F38"/>
    <w:rsid w:val="00405FAD"/>
    <w:rsid w:val="0040635A"/>
    <w:rsid w:val="004064CF"/>
    <w:rsid w:val="004064F3"/>
    <w:rsid w:val="0040673A"/>
    <w:rsid w:val="004068A9"/>
    <w:rsid w:val="00406975"/>
    <w:rsid w:val="00406A8B"/>
    <w:rsid w:val="00406DB0"/>
    <w:rsid w:val="00406DC1"/>
    <w:rsid w:val="00406FAE"/>
    <w:rsid w:val="00407056"/>
    <w:rsid w:val="00407084"/>
    <w:rsid w:val="00407137"/>
    <w:rsid w:val="00407182"/>
    <w:rsid w:val="00407227"/>
    <w:rsid w:val="004073FF"/>
    <w:rsid w:val="004074F1"/>
    <w:rsid w:val="0040751E"/>
    <w:rsid w:val="00407573"/>
    <w:rsid w:val="0040786E"/>
    <w:rsid w:val="00407A89"/>
    <w:rsid w:val="00407AD6"/>
    <w:rsid w:val="00407ADB"/>
    <w:rsid w:val="00407AE9"/>
    <w:rsid w:val="00407BFD"/>
    <w:rsid w:val="00407ECE"/>
    <w:rsid w:val="00407F6D"/>
    <w:rsid w:val="00407F84"/>
    <w:rsid w:val="00410175"/>
    <w:rsid w:val="004101BD"/>
    <w:rsid w:val="004101CE"/>
    <w:rsid w:val="00410394"/>
    <w:rsid w:val="004103E4"/>
    <w:rsid w:val="0041051F"/>
    <w:rsid w:val="00410528"/>
    <w:rsid w:val="004106C4"/>
    <w:rsid w:val="0041070F"/>
    <w:rsid w:val="004107E8"/>
    <w:rsid w:val="004108FE"/>
    <w:rsid w:val="00410943"/>
    <w:rsid w:val="00410970"/>
    <w:rsid w:val="00410997"/>
    <w:rsid w:val="004109DE"/>
    <w:rsid w:val="00410AC5"/>
    <w:rsid w:val="00410B6F"/>
    <w:rsid w:val="00410BC9"/>
    <w:rsid w:val="00410E03"/>
    <w:rsid w:val="00410E3D"/>
    <w:rsid w:val="00410E6F"/>
    <w:rsid w:val="00410ECB"/>
    <w:rsid w:val="00410F78"/>
    <w:rsid w:val="0041116D"/>
    <w:rsid w:val="004111C4"/>
    <w:rsid w:val="00411345"/>
    <w:rsid w:val="00411364"/>
    <w:rsid w:val="004113D7"/>
    <w:rsid w:val="0041144F"/>
    <w:rsid w:val="00411472"/>
    <w:rsid w:val="004114CA"/>
    <w:rsid w:val="0041164C"/>
    <w:rsid w:val="004117A6"/>
    <w:rsid w:val="004118EC"/>
    <w:rsid w:val="0041190C"/>
    <w:rsid w:val="00411925"/>
    <w:rsid w:val="0041194C"/>
    <w:rsid w:val="0041195F"/>
    <w:rsid w:val="00411974"/>
    <w:rsid w:val="004119FE"/>
    <w:rsid w:val="00411A76"/>
    <w:rsid w:val="00411ABB"/>
    <w:rsid w:val="00411B21"/>
    <w:rsid w:val="00411C27"/>
    <w:rsid w:val="00411D8D"/>
    <w:rsid w:val="004120F5"/>
    <w:rsid w:val="00412130"/>
    <w:rsid w:val="00412163"/>
    <w:rsid w:val="00412171"/>
    <w:rsid w:val="004121DA"/>
    <w:rsid w:val="00412393"/>
    <w:rsid w:val="004123EC"/>
    <w:rsid w:val="0041242C"/>
    <w:rsid w:val="00412496"/>
    <w:rsid w:val="004124A3"/>
    <w:rsid w:val="004124DF"/>
    <w:rsid w:val="0041252B"/>
    <w:rsid w:val="004125A5"/>
    <w:rsid w:val="004125C2"/>
    <w:rsid w:val="004126E2"/>
    <w:rsid w:val="0041271A"/>
    <w:rsid w:val="0041273E"/>
    <w:rsid w:val="00412821"/>
    <w:rsid w:val="004128B6"/>
    <w:rsid w:val="004128E8"/>
    <w:rsid w:val="00412978"/>
    <w:rsid w:val="00412A33"/>
    <w:rsid w:val="00412B85"/>
    <w:rsid w:val="00412C24"/>
    <w:rsid w:val="00412C95"/>
    <w:rsid w:val="00412DCE"/>
    <w:rsid w:val="00413281"/>
    <w:rsid w:val="004132FB"/>
    <w:rsid w:val="004133E0"/>
    <w:rsid w:val="00413466"/>
    <w:rsid w:val="0041346F"/>
    <w:rsid w:val="00413685"/>
    <w:rsid w:val="004136B6"/>
    <w:rsid w:val="004137E6"/>
    <w:rsid w:val="0041392C"/>
    <w:rsid w:val="0041392F"/>
    <w:rsid w:val="00413BF0"/>
    <w:rsid w:val="00413C4A"/>
    <w:rsid w:val="00413C77"/>
    <w:rsid w:val="00413C9B"/>
    <w:rsid w:val="00413CDD"/>
    <w:rsid w:val="00413D15"/>
    <w:rsid w:val="00413E82"/>
    <w:rsid w:val="00413E9D"/>
    <w:rsid w:val="00413E9F"/>
    <w:rsid w:val="004141A3"/>
    <w:rsid w:val="0041427E"/>
    <w:rsid w:val="004143DA"/>
    <w:rsid w:val="00414415"/>
    <w:rsid w:val="0041447A"/>
    <w:rsid w:val="004145DB"/>
    <w:rsid w:val="004146EF"/>
    <w:rsid w:val="0041471A"/>
    <w:rsid w:val="00414792"/>
    <w:rsid w:val="004147D1"/>
    <w:rsid w:val="00414847"/>
    <w:rsid w:val="00414884"/>
    <w:rsid w:val="004148A7"/>
    <w:rsid w:val="004148B7"/>
    <w:rsid w:val="0041497E"/>
    <w:rsid w:val="00414A24"/>
    <w:rsid w:val="00414A3F"/>
    <w:rsid w:val="00414A69"/>
    <w:rsid w:val="00414BD5"/>
    <w:rsid w:val="00414C24"/>
    <w:rsid w:val="00414C8B"/>
    <w:rsid w:val="00414DD5"/>
    <w:rsid w:val="00414EA6"/>
    <w:rsid w:val="00414F56"/>
    <w:rsid w:val="00414F77"/>
    <w:rsid w:val="00414FD2"/>
    <w:rsid w:val="0041503F"/>
    <w:rsid w:val="004151C6"/>
    <w:rsid w:val="00415361"/>
    <w:rsid w:val="00415363"/>
    <w:rsid w:val="004153F0"/>
    <w:rsid w:val="0041543B"/>
    <w:rsid w:val="00415602"/>
    <w:rsid w:val="004157AF"/>
    <w:rsid w:val="0041581F"/>
    <w:rsid w:val="004159CF"/>
    <w:rsid w:val="00415AB7"/>
    <w:rsid w:val="00415B66"/>
    <w:rsid w:val="00415CD4"/>
    <w:rsid w:val="00415D93"/>
    <w:rsid w:val="00415F60"/>
    <w:rsid w:val="00416004"/>
    <w:rsid w:val="00416036"/>
    <w:rsid w:val="004160AE"/>
    <w:rsid w:val="00416256"/>
    <w:rsid w:val="00416267"/>
    <w:rsid w:val="00416281"/>
    <w:rsid w:val="00416304"/>
    <w:rsid w:val="0041637E"/>
    <w:rsid w:val="00416455"/>
    <w:rsid w:val="004164DE"/>
    <w:rsid w:val="004164E6"/>
    <w:rsid w:val="004165FF"/>
    <w:rsid w:val="004167AA"/>
    <w:rsid w:val="00416842"/>
    <w:rsid w:val="00416902"/>
    <w:rsid w:val="00416942"/>
    <w:rsid w:val="00416948"/>
    <w:rsid w:val="004169C8"/>
    <w:rsid w:val="00416A1B"/>
    <w:rsid w:val="00416B56"/>
    <w:rsid w:val="00416B5B"/>
    <w:rsid w:val="00416D4A"/>
    <w:rsid w:val="00416E22"/>
    <w:rsid w:val="00416FB1"/>
    <w:rsid w:val="00417191"/>
    <w:rsid w:val="004171BC"/>
    <w:rsid w:val="00417235"/>
    <w:rsid w:val="0041726E"/>
    <w:rsid w:val="004172D7"/>
    <w:rsid w:val="004173A4"/>
    <w:rsid w:val="00417736"/>
    <w:rsid w:val="004177B4"/>
    <w:rsid w:val="004177B9"/>
    <w:rsid w:val="004177C5"/>
    <w:rsid w:val="00417AA4"/>
    <w:rsid w:val="00417BC1"/>
    <w:rsid w:val="00417C5F"/>
    <w:rsid w:val="00417D50"/>
    <w:rsid w:val="00417DB3"/>
    <w:rsid w:val="00417F5B"/>
    <w:rsid w:val="004200F4"/>
    <w:rsid w:val="00420176"/>
    <w:rsid w:val="00420209"/>
    <w:rsid w:val="0042022B"/>
    <w:rsid w:val="004202C5"/>
    <w:rsid w:val="0042032B"/>
    <w:rsid w:val="004203B0"/>
    <w:rsid w:val="0042044E"/>
    <w:rsid w:val="00420453"/>
    <w:rsid w:val="0042052E"/>
    <w:rsid w:val="0042053B"/>
    <w:rsid w:val="00420566"/>
    <w:rsid w:val="0042060A"/>
    <w:rsid w:val="0042064C"/>
    <w:rsid w:val="00420779"/>
    <w:rsid w:val="00420869"/>
    <w:rsid w:val="00420884"/>
    <w:rsid w:val="004209C6"/>
    <w:rsid w:val="004209F9"/>
    <w:rsid w:val="00420A23"/>
    <w:rsid w:val="00420BE8"/>
    <w:rsid w:val="00420C17"/>
    <w:rsid w:val="00420C51"/>
    <w:rsid w:val="00420E12"/>
    <w:rsid w:val="00420E92"/>
    <w:rsid w:val="00420F6D"/>
    <w:rsid w:val="00420F7C"/>
    <w:rsid w:val="0042103A"/>
    <w:rsid w:val="004210BD"/>
    <w:rsid w:val="00421190"/>
    <w:rsid w:val="00421295"/>
    <w:rsid w:val="004212C6"/>
    <w:rsid w:val="004215D4"/>
    <w:rsid w:val="004215DE"/>
    <w:rsid w:val="00421625"/>
    <w:rsid w:val="00421674"/>
    <w:rsid w:val="00421716"/>
    <w:rsid w:val="004217C2"/>
    <w:rsid w:val="00421840"/>
    <w:rsid w:val="004218F9"/>
    <w:rsid w:val="004219DF"/>
    <w:rsid w:val="00421A4E"/>
    <w:rsid w:val="00421A6B"/>
    <w:rsid w:val="00421B1A"/>
    <w:rsid w:val="00421C9B"/>
    <w:rsid w:val="00421D3F"/>
    <w:rsid w:val="00421DCE"/>
    <w:rsid w:val="00421E37"/>
    <w:rsid w:val="00421EE0"/>
    <w:rsid w:val="00421EE3"/>
    <w:rsid w:val="00421EE6"/>
    <w:rsid w:val="00421EFB"/>
    <w:rsid w:val="00421F9F"/>
    <w:rsid w:val="00422010"/>
    <w:rsid w:val="0042204B"/>
    <w:rsid w:val="0042207B"/>
    <w:rsid w:val="00422094"/>
    <w:rsid w:val="004220CC"/>
    <w:rsid w:val="00422120"/>
    <w:rsid w:val="00422162"/>
    <w:rsid w:val="00422193"/>
    <w:rsid w:val="004221C2"/>
    <w:rsid w:val="0042221D"/>
    <w:rsid w:val="00422225"/>
    <w:rsid w:val="004222F9"/>
    <w:rsid w:val="004222FA"/>
    <w:rsid w:val="004223C2"/>
    <w:rsid w:val="00422473"/>
    <w:rsid w:val="004224F1"/>
    <w:rsid w:val="00422579"/>
    <w:rsid w:val="004225C1"/>
    <w:rsid w:val="004226AD"/>
    <w:rsid w:val="0042272B"/>
    <w:rsid w:val="00422817"/>
    <w:rsid w:val="004228A9"/>
    <w:rsid w:val="004228F2"/>
    <w:rsid w:val="00422977"/>
    <w:rsid w:val="0042299E"/>
    <w:rsid w:val="00422B1C"/>
    <w:rsid w:val="00422B80"/>
    <w:rsid w:val="00422BEF"/>
    <w:rsid w:val="00422D38"/>
    <w:rsid w:val="00422D4A"/>
    <w:rsid w:val="00422D8A"/>
    <w:rsid w:val="00422DC7"/>
    <w:rsid w:val="00422ED6"/>
    <w:rsid w:val="00422EEA"/>
    <w:rsid w:val="00422EEB"/>
    <w:rsid w:val="00422F7A"/>
    <w:rsid w:val="00423121"/>
    <w:rsid w:val="0042319A"/>
    <w:rsid w:val="004231D1"/>
    <w:rsid w:val="004233FB"/>
    <w:rsid w:val="00423409"/>
    <w:rsid w:val="0042341F"/>
    <w:rsid w:val="00423467"/>
    <w:rsid w:val="0042375E"/>
    <w:rsid w:val="004238B7"/>
    <w:rsid w:val="004238E7"/>
    <w:rsid w:val="004238F1"/>
    <w:rsid w:val="004238FA"/>
    <w:rsid w:val="00423910"/>
    <w:rsid w:val="004239A6"/>
    <w:rsid w:val="00423BCD"/>
    <w:rsid w:val="00423D0C"/>
    <w:rsid w:val="00423E9B"/>
    <w:rsid w:val="00423EB3"/>
    <w:rsid w:val="00423EDC"/>
    <w:rsid w:val="00423F5A"/>
    <w:rsid w:val="004240CA"/>
    <w:rsid w:val="00424201"/>
    <w:rsid w:val="00424219"/>
    <w:rsid w:val="00424286"/>
    <w:rsid w:val="004242F6"/>
    <w:rsid w:val="00424379"/>
    <w:rsid w:val="00424458"/>
    <w:rsid w:val="004244E3"/>
    <w:rsid w:val="00424614"/>
    <w:rsid w:val="004246FC"/>
    <w:rsid w:val="00424701"/>
    <w:rsid w:val="0042476F"/>
    <w:rsid w:val="00424858"/>
    <w:rsid w:val="004248A4"/>
    <w:rsid w:val="004249D7"/>
    <w:rsid w:val="00424A0F"/>
    <w:rsid w:val="00424A8C"/>
    <w:rsid w:val="00424B2B"/>
    <w:rsid w:val="00424B97"/>
    <w:rsid w:val="00424C00"/>
    <w:rsid w:val="00424C9C"/>
    <w:rsid w:val="00424E99"/>
    <w:rsid w:val="00424EA7"/>
    <w:rsid w:val="00424F6C"/>
    <w:rsid w:val="00424FFD"/>
    <w:rsid w:val="0042503A"/>
    <w:rsid w:val="0042504C"/>
    <w:rsid w:val="004250FB"/>
    <w:rsid w:val="00425132"/>
    <w:rsid w:val="00425253"/>
    <w:rsid w:val="00425286"/>
    <w:rsid w:val="004252A0"/>
    <w:rsid w:val="0042535C"/>
    <w:rsid w:val="004254C0"/>
    <w:rsid w:val="004254CB"/>
    <w:rsid w:val="00425558"/>
    <w:rsid w:val="00425620"/>
    <w:rsid w:val="004256F4"/>
    <w:rsid w:val="0042572E"/>
    <w:rsid w:val="00425791"/>
    <w:rsid w:val="004257C3"/>
    <w:rsid w:val="0042586F"/>
    <w:rsid w:val="00425926"/>
    <w:rsid w:val="00425950"/>
    <w:rsid w:val="00425996"/>
    <w:rsid w:val="004259A7"/>
    <w:rsid w:val="00425A9F"/>
    <w:rsid w:val="00425B45"/>
    <w:rsid w:val="00425C69"/>
    <w:rsid w:val="00425D73"/>
    <w:rsid w:val="00425DA2"/>
    <w:rsid w:val="0042600C"/>
    <w:rsid w:val="00426025"/>
    <w:rsid w:val="004260C1"/>
    <w:rsid w:val="00426143"/>
    <w:rsid w:val="004261CA"/>
    <w:rsid w:val="0042627B"/>
    <w:rsid w:val="004263FF"/>
    <w:rsid w:val="0042648E"/>
    <w:rsid w:val="00426635"/>
    <w:rsid w:val="00426711"/>
    <w:rsid w:val="0042679E"/>
    <w:rsid w:val="0042687C"/>
    <w:rsid w:val="00426A80"/>
    <w:rsid w:val="00426A9D"/>
    <w:rsid w:val="00426B24"/>
    <w:rsid w:val="00426B2B"/>
    <w:rsid w:val="00426B9F"/>
    <w:rsid w:val="00426CA4"/>
    <w:rsid w:val="00426CC3"/>
    <w:rsid w:val="00426CD3"/>
    <w:rsid w:val="00426E76"/>
    <w:rsid w:val="00426EC5"/>
    <w:rsid w:val="00426F28"/>
    <w:rsid w:val="0042708E"/>
    <w:rsid w:val="00427158"/>
    <w:rsid w:val="00427188"/>
    <w:rsid w:val="004273CF"/>
    <w:rsid w:val="004273D8"/>
    <w:rsid w:val="004273FC"/>
    <w:rsid w:val="00427512"/>
    <w:rsid w:val="00427525"/>
    <w:rsid w:val="00427541"/>
    <w:rsid w:val="00427624"/>
    <w:rsid w:val="0042765D"/>
    <w:rsid w:val="004276DD"/>
    <w:rsid w:val="0042772F"/>
    <w:rsid w:val="004277C3"/>
    <w:rsid w:val="0042788D"/>
    <w:rsid w:val="0042789B"/>
    <w:rsid w:val="004278F2"/>
    <w:rsid w:val="00427959"/>
    <w:rsid w:val="00427977"/>
    <w:rsid w:val="004279B4"/>
    <w:rsid w:val="00427AEB"/>
    <w:rsid w:val="00427C66"/>
    <w:rsid w:val="00427D4D"/>
    <w:rsid w:val="00427DAD"/>
    <w:rsid w:val="00427DFE"/>
    <w:rsid w:val="00427E5B"/>
    <w:rsid w:val="00427F1D"/>
    <w:rsid w:val="00430055"/>
    <w:rsid w:val="004300DB"/>
    <w:rsid w:val="0043016C"/>
    <w:rsid w:val="004302D3"/>
    <w:rsid w:val="004303B2"/>
    <w:rsid w:val="004304C1"/>
    <w:rsid w:val="004304E3"/>
    <w:rsid w:val="004304F8"/>
    <w:rsid w:val="0043071F"/>
    <w:rsid w:val="004307A7"/>
    <w:rsid w:val="00430859"/>
    <w:rsid w:val="004308F1"/>
    <w:rsid w:val="00430920"/>
    <w:rsid w:val="00430968"/>
    <w:rsid w:val="004309AD"/>
    <w:rsid w:val="00430A25"/>
    <w:rsid w:val="00430B57"/>
    <w:rsid w:val="00430B7F"/>
    <w:rsid w:val="00430BA5"/>
    <w:rsid w:val="00430D77"/>
    <w:rsid w:val="00431005"/>
    <w:rsid w:val="0043114D"/>
    <w:rsid w:val="00431184"/>
    <w:rsid w:val="004311AB"/>
    <w:rsid w:val="004311EC"/>
    <w:rsid w:val="004311F8"/>
    <w:rsid w:val="00431209"/>
    <w:rsid w:val="004312CC"/>
    <w:rsid w:val="0043136C"/>
    <w:rsid w:val="004313AA"/>
    <w:rsid w:val="004313F4"/>
    <w:rsid w:val="004314F5"/>
    <w:rsid w:val="00431518"/>
    <w:rsid w:val="0043152B"/>
    <w:rsid w:val="00431606"/>
    <w:rsid w:val="00431776"/>
    <w:rsid w:val="004317D0"/>
    <w:rsid w:val="004319AA"/>
    <w:rsid w:val="00431A6A"/>
    <w:rsid w:val="00431A99"/>
    <w:rsid w:val="00431AB7"/>
    <w:rsid w:val="00431B02"/>
    <w:rsid w:val="00431C80"/>
    <w:rsid w:val="00431F70"/>
    <w:rsid w:val="00431F99"/>
    <w:rsid w:val="0043204C"/>
    <w:rsid w:val="004320FD"/>
    <w:rsid w:val="0043212F"/>
    <w:rsid w:val="004322C6"/>
    <w:rsid w:val="00432302"/>
    <w:rsid w:val="004323A5"/>
    <w:rsid w:val="00432422"/>
    <w:rsid w:val="00432449"/>
    <w:rsid w:val="0043245A"/>
    <w:rsid w:val="004324FA"/>
    <w:rsid w:val="00432638"/>
    <w:rsid w:val="00432746"/>
    <w:rsid w:val="00432955"/>
    <w:rsid w:val="004329E6"/>
    <w:rsid w:val="00432AC5"/>
    <w:rsid w:val="00432C56"/>
    <w:rsid w:val="00432C7D"/>
    <w:rsid w:val="00432CFA"/>
    <w:rsid w:val="00432D21"/>
    <w:rsid w:val="00432D6A"/>
    <w:rsid w:val="00432DA0"/>
    <w:rsid w:val="00432F8F"/>
    <w:rsid w:val="00432FCB"/>
    <w:rsid w:val="0043305B"/>
    <w:rsid w:val="00433103"/>
    <w:rsid w:val="00433119"/>
    <w:rsid w:val="0043321C"/>
    <w:rsid w:val="0043335A"/>
    <w:rsid w:val="00433453"/>
    <w:rsid w:val="0043371F"/>
    <w:rsid w:val="004338EB"/>
    <w:rsid w:val="004339A9"/>
    <w:rsid w:val="004339AD"/>
    <w:rsid w:val="004339BC"/>
    <w:rsid w:val="004339C2"/>
    <w:rsid w:val="004339DE"/>
    <w:rsid w:val="00433A8A"/>
    <w:rsid w:val="00433AA4"/>
    <w:rsid w:val="00433AFA"/>
    <w:rsid w:val="00433B75"/>
    <w:rsid w:val="00433B8A"/>
    <w:rsid w:val="00433B9E"/>
    <w:rsid w:val="00433CF1"/>
    <w:rsid w:val="00433DB1"/>
    <w:rsid w:val="00433E7B"/>
    <w:rsid w:val="00433EED"/>
    <w:rsid w:val="00434001"/>
    <w:rsid w:val="0043402B"/>
    <w:rsid w:val="00434091"/>
    <w:rsid w:val="004340C0"/>
    <w:rsid w:val="004340F1"/>
    <w:rsid w:val="004341F3"/>
    <w:rsid w:val="00434358"/>
    <w:rsid w:val="004344C2"/>
    <w:rsid w:val="0043473B"/>
    <w:rsid w:val="0043478E"/>
    <w:rsid w:val="004348FC"/>
    <w:rsid w:val="00434977"/>
    <w:rsid w:val="004349AA"/>
    <w:rsid w:val="00434A8A"/>
    <w:rsid w:val="00434BC9"/>
    <w:rsid w:val="00434C25"/>
    <w:rsid w:val="00434E5E"/>
    <w:rsid w:val="00434E79"/>
    <w:rsid w:val="00434E7A"/>
    <w:rsid w:val="00434EFB"/>
    <w:rsid w:val="00434F02"/>
    <w:rsid w:val="00434F9A"/>
    <w:rsid w:val="00435062"/>
    <w:rsid w:val="004354B9"/>
    <w:rsid w:val="00435710"/>
    <w:rsid w:val="00435741"/>
    <w:rsid w:val="0043596B"/>
    <w:rsid w:val="0043599C"/>
    <w:rsid w:val="004359DD"/>
    <w:rsid w:val="004359E9"/>
    <w:rsid w:val="00435A97"/>
    <w:rsid w:val="00435AA4"/>
    <w:rsid w:val="00435B78"/>
    <w:rsid w:val="00435BC5"/>
    <w:rsid w:val="00435C3D"/>
    <w:rsid w:val="00435D7E"/>
    <w:rsid w:val="00435E3B"/>
    <w:rsid w:val="00435EB8"/>
    <w:rsid w:val="00435FB2"/>
    <w:rsid w:val="0043601E"/>
    <w:rsid w:val="00436139"/>
    <w:rsid w:val="0043616F"/>
    <w:rsid w:val="00436204"/>
    <w:rsid w:val="0043648A"/>
    <w:rsid w:val="00436493"/>
    <w:rsid w:val="004364D8"/>
    <w:rsid w:val="0043671A"/>
    <w:rsid w:val="0043674F"/>
    <w:rsid w:val="00436977"/>
    <w:rsid w:val="00436992"/>
    <w:rsid w:val="004369A1"/>
    <w:rsid w:val="00436A42"/>
    <w:rsid w:val="00436A9B"/>
    <w:rsid w:val="00436AC0"/>
    <w:rsid w:val="00436AC6"/>
    <w:rsid w:val="00436ADB"/>
    <w:rsid w:val="00436AE3"/>
    <w:rsid w:val="00436B57"/>
    <w:rsid w:val="00436B7A"/>
    <w:rsid w:val="00436C09"/>
    <w:rsid w:val="00436C3F"/>
    <w:rsid w:val="00436C43"/>
    <w:rsid w:val="00436CF6"/>
    <w:rsid w:val="0043717A"/>
    <w:rsid w:val="00437288"/>
    <w:rsid w:val="00437452"/>
    <w:rsid w:val="0043745F"/>
    <w:rsid w:val="0043767E"/>
    <w:rsid w:val="00437684"/>
    <w:rsid w:val="00437765"/>
    <w:rsid w:val="004377FA"/>
    <w:rsid w:val="004378D5"/>
    <w:rsid w:val="00437915"/>
    <w:rsid w:val="00437A26"/>
    <w:rsid w:val="00437A86"/>
    <w:rsid w:val="00437B1F"/>
    <w:rsid w:val="00437E54"/>
    <w:rsid w:val="0044005D"/>
    <w:rsid w:val="00440090"/>
    <w:rsid w:val="0044009A"/>
    <w:rsid w:val="004401D8"/>
    <w:rsid w:val="004401E3"/>
    <w:rsid w:val="0044027D"/>
    <w:rsid w:val="00440282"/>
    <w:rsid w:val="004403EE"/>
    <w:rsid w:val="004404CC"/>
    <w:rsid w:val="004405FE"/>
    <w:rsid w:val="004406B9"/>
    <w:rsid w:val="00440732"/>
    <w:rsid w:val="004407D5"/>
    <w:rsid w:val="004408D8"/>
    <w:rsid w:val="00440953"/>
    <w:rsid w:val="0044095F"/>
    <w:rsid w:val="00440987"/>
    <w:rsid w:val="00440998"/>
    <w:rsid w:val="004409AE"/>
    <w:rsid w:val="00440B5B"/>
    <w:rsid w:val="00440B7D"/>
    <w:rsid w:val="00440E97"/>
    <w:rsid w:val="004411EF"/>
    <w:rsid w:val="0044124B"/>
    <w:rsid w:val="004412C0"/>
    <w:rsid w:val="0044134E"/>
    <w:rsid w:val="004414EC"/>
    <w:rsid w:val="00441571"/>
    <w:rsid w:val="004416C4"/>
    <w:rsid w:val="004416D4"/>
    <w:rsid w:val="0044172A"/>
    <w:rsid w:val="00441765"/>
    <w:rsid w:val="004417D1"/>
    <w:rsid w:val="004418BA"/>
    <w:rsid w:val="004418E2"/>
    <w:rsid w:val="004418EE"/>
    <w:rsid w:val="00441989"/>
    <w:rsid w:val="00441B21"/>
    <w:rsid w:val="00441D03"/>
    <w:rsid w:val="00441DE8"/>
    <w:rsid w:val="00441DF8"/>
    <w:rsid w:val="00441FDF"/>
    <w:rsid w:val="0044201C"/>
    <w:rsid w:val="0044207E"/>
    <w:rsid w:val="0044210B"/>
    <w:rsid w:val="00442126"/>
    <w:rsid w:val="004421B3"/>
    <w:rsid w:val="00442392"/>
    <w:rsid w:val="004423B7"/>
    <w:rsid w:val="004423DF"/>
    <w:rsid w:val="004423E5"/>
    <w:rsid w:val="00442494"/>
    <w:rsid w:val="0044261B"/>
    <w:rsid w:val="00442627"/>
    <w:rsid w:val="00442647"/>
    <w:rsid w:val="00442682"/>
    <w:rsid w:val="00442734"/>
    <w:rsid w:val="004427B5"/>
    <w:rsid w:val="00442856"/>
    <w:rsid w:val="00442A28"/>
    <w:rsid w:val="00442AB8"/>
    <w:rsid w:val="00442AD5"/>
    <w:rsid w:val="00442BAA"/>
    <w:rsid w:val="00442BC5"/>
    <w:rsid w:val="00442C39"/>
    <w:rsid w:val="00442CC4"/>
    <w:rsid w:val="00442D31"/>
    <w:rsid w:val="00442D3A"/>
    <w:rsid w:val="00442DFD"/>
    <w:rsid w:val="00442E80"/>
    <w:rsid w:val="00442EAF"/>
    <w:rsid w:val="00442F5C"/>
    <w:rsid w:val="00442FF1"/>
    <w:rsid w:val="0044309A"/>
    <w:rsid w:val="004430A7"/>
    <w:rsid w:val="004430E0"/>
    <w:rsid w:val="004431C8"/>
    <w:rsid w:val="00443320"/>
    <w:rsid w:val="004433DC"/>
    <w:rsid w:val="0044346A"/>
    <w:rsid w:val="00443554"/>
    <w:rsid w:val="00443596"/>
    <w:rsid w:val="004436AB"/>
    <w:rsid w:val="00443795"/>
    <w:rsid w:val="00443822"/>
    <w:rsid w:val="004439F0"/>
    <w:rsid w:val="004439F4"/>
    <w:rsid w:val="00443AA3"/>
    <w:rsid w:val="00443B91"/>
    <w:rsid w:val="00443C29"/>
    <w:rsid w:val="00443C62"/>
    <w:rsid w:val="00443C79"/>
    <w:rsid w:val="00443DF3"/>
    <w:rsid w:val="00443DF4"/>
    <w:rsid w:val="00443EA4"/>
    <w:rsid w:val="00443EF7"/>
    <w:rsid w:val="00443F90"/>
    <w:rsid w:val="00443FB2"/>
    <w:rsid w:val="00444116"/>
    <w:rsid w:val="0044420B"/>
    <w:rsid w:val="004442C6"/>
    <w:rsid w:val="0044432F"/>
    <w:rsid w:val="00444343"/>
    <w:rsid w:val="0044435C"/>
    <w:rsid w:val="00444394"/>
    <w:rsid w:val="004443D2"/>
    <w:rsid w:val="00444423"/>
    <w:rsid w:val="00444451"/>
    <w:rsid w:val="00444498"/>
    <w:rsid w:val="004446D4"/>
    <w:rsid w:val="004448FB"/>
    <w:rsid w:val="00444932"/>
    <w:rsid w:val="00444A96"/>
    <w:rsid w:val="00444B5F"/>
    <w:rsid w:val="00444BD4"/>
    <w:rsid w:val="00444BE1"/>
    <w:rsid w:val="00444C05"/>
    <w:rsid w:val="00444C7B"/>
    <w:rsid w:val="00444E9F"/>
    <w:rsid w:val="00444EF3"/>
    <w:rsid w:val="00444F85"/>
    <w:rsid w:val="00445023"/>
    <w:rsid w:val="0044506B"/>
    <w:rsid w:val="00445095"/>
    <w:rsid w:val="004451C2"/>
    <w:rsid w:val="004452A8"/>
    <w:rsid w:val="00445404"/>
    <w:rsid w:val="00445428"/>
    <w:rsid w:val="00445487"/>
    <w:rsid w:val="00445696"/>
    <w:rsid w:val="00445735"/>
    <w:rsid w:val="004457D3"/>
    <w:rsid w:val="0044589F"/>
    <w:rsid w:val="00445A14"/>
    <w:rsid w:val="00445AC2"/>
    <w:rsid w:val="00445AF0"/>
    <w:rsid w:val="00445BE7"/>
    <w:rsid w:val="00445BF2"/>
    <w:rsid w:val="00445C02"/>
    <w:rsid w:val="00445D85"/>
    <w:rsid w:val="00445DC9"/>
    <w:rsid w:val="00445E45"/>
    <w:rsid w:val="00445E80"/>
    <w:rsid w:val="00445FC4"/>
    <w:rsid w:val="0044600D"/>
    <w:rsid w:val="0044615A"/>
    <w:rsid w:val="0044619C"/>
    <w:rsid w:val="004463F4"/>
    <w:rsid w:val="004464A3"/>
    <w:rsid w:val="004464C3"/>
    <w:rsid w:val="0044657E"/>
    <w:rsid w:val="004465B9"/>
    <w:rsid w:val="004465ED"/>
    <w:rsid w:val="0044669A"/>
    <w:rsid w:val="004469EF"/>
    <w:rsid w:val="00446A64"/>
    <w:rsid w:val="00446A7C"/>
    <w:rsid w:val="00446A99"/>
    <w:rsid w:val="00446ADB"/>
    <w:rsid w:val="00446B72"/>
    <w:rsid w:val="00446B99"/>
    <w:rsid w:val="00446C34"/>
    <w:rsid w:val="00446DC6"/>
    <w:rsid w:val="00446E76"/>
    <w:rsid w:val="00446FC2"/>
    <w:rsid w:val="0044709D"/>
    <w:rsid w:val="0044715B"/>
    <w:rsid w:val="004472BF"/>
    <w:rsid w:val="0044732E"/>
    <w:rsid w:val="00447336"/>
    <w:rsid w:val="00447351"/>
    <w:rsid w:val="00447366"/>
    <w:rsid w:val="0044740D"/>
    <w:rsid w:val="00447412"/>
    <w:rsid w:val="00447422"/>
    <w:rsid w:val="004474FC"/>
    <w:rsid w:val="00447509"/>
    <w:rsid w:val="004475EB"/>
    <w:rsid w:val="004476D7"/>
    <w:rsid w:val="00447755"/>
    <w:rsid w:val="004477AD"/>
    <w:rsid w:val="0044784A"/>
    <w:rsid w:val="00447861"/>
    <w:rsid w:val="0044789F"/>
    <w:rsid w:val="004478D8"/>
    <w:rsid w:val="00447912"/>
    <w:rsid w:val="00447B7E"/>
    <w:rsid w:val="00447C55"/>
    <w:rsid w:val="00447C67"/>
    <w:rsid w:val="00447D74"/>
    <w:rsid w:val="00447DA0"/>
    <w:rsid w:val="00447DC4"/>
    <w:rsid w:val="00447E54"/>
    <w:rsid w:val="00450049"/>
    <w:rsid w:val="004500EF"/>
    <w:rsid w:val="004500F6"/>
    <w:rsid w:val="004501D6"/>
    <w:rsid w:val="004503E3"/>
    <w:rsid w:val="004504BB"/>
    <w:rsid w:val="00450703"/>
    <w:rsid w:val="00450725"/>
    <w:rsid w:val="004508C2"/>
    <w:rsid w:val="0045095F"/>
    <w:rsid w:val="00450B01"/>
    <w:rsid w:val="00450BAA"/>
    <w:rsid w:val="00450C06"/>
    <w:rsid w:val="00450C29"/>
    <w:rsid w:val="00450CE3"/>
    <w:rsid w:val="00450E28"/>
    <w:rsid w:val="00450EF1"/>
    <w:rsid w:val="00450F0D"/>
    <w:rsid w:val="0045106B"/>
    <w:rsid w:val="004510DE"/>
    <w:rsid w:val="004510E6"/>
    <w:rsid w:val="00451365"/>
    <w:rsid w:val="004513C2"/>
    <w:rsid w:val="00451419"/>
    <w:rsid w:val="00451525"/>
    <w:rsid w:val="004515FC"/>
    <w:rsid w:val="00451623"/>
    <w:rsid w:val="0045165F"/>
    <w:rsid w:val="004517FE"/>
    <w:rsid w:val="00451807"/>
    <w:rsid w:val="00451A42"/>
    <w:rsid w:val="00451A7B"/>
    <w:rsid w:val="00451B70"/>
    <w:rsid w:val="00451CAE"/>
    <w:rsid w:val="00451D1D"/>
    <w:rsid w:val="00451E65"/>
    <w:rsid w:val="00451EE8"/>
    <w:rsid w:val="00451F05"/>
    <w:rsid w:val="00451F41"/>
    <w:rsid w:val="00451F6E"/>
    <w:rsid w:val="00452088"/>
    <w:rsid w:val="004522C0"/>
    <w:rsid w:val="004522DD"/>
    <w:rsid w:val="004523BB"/>
    <w:rsid w:val="00452412"/>
    <w:rsid w:val="00452503"/>
    <w:rsid w:val="0045251A"/>
    <w:rsid w:val="0045251B"/>
    <w:rsid w:val="00452658"/>
    <w:rsid w:val="00452788"/>
    <w:rsid w:val="004528A4"/>
    <w:rsid w:val="00452982"/>
    <w:rsid w:val="00452984"/>
    <w:rsid w:val="004529E7"/>
    <w:rsid w:val="00452A20"/>
    <w:rsid w:val="00452AD1"/>
    <w:rsid w:val="00452B13"/>
    <w:rsid w:val="00452BF9"/>
    <w:rsid w:val="00452CCF"/>
    <w:rsid w:val="00452D3F"/>
    <w:rsid w:val="00452DBB"/>
    <w:rsid w:val="00452DCC"/>
    <w:rsid w:val="00452E31"/>
    <w:rsid w:val="00452F06"/>
    <w:rsid w:val="00452FA9"/>
    <w:rsid w:val="00453115"/>
    <w:rsid w:val="0045318F"/>
    <w:rsid w:val="00453254"/>
    <w:rsid w:val="0045328B"/>
    <w:rsid w:val="004533BF"/>
    <w:rsid w:val="004534BF"/>
    <w:rsid w:val="004535E0"/>
    <w:rsid w:val="0045369D"/>
    <w:rsid w:val="0045375E"/>
    <w:rsid w:val="004537CB"/>
    <w:rsid w:val="004538EC"/>
    <w:rsid w:val="00453935"/>
    <w:rsid w:val="00453A7C"/>
    <w:rsid w:val="00453B6F"/>
    <w:rsid w:val="00453D9C"/>
    <w:rsid w:val="00453E66"/>
    <w:rsid w:val="00453EBD"/>
    <w:rsid w:val="00453FB1"/>
    <w:rsid w:val="00454096"/>
    <w:rsid w:val="00454169"/>
    <w:rsid w:val="0045416D"/>
    <w:rsid w:val="004541A4"/>
    <w:rsid w:val="0045429B"/>
    <w:rsid w:val="004542AB"/>
    <w:rsid w:val="0045430A"/>
    <w:rsid w:val="004543E1"/>
    <w:rsid w:val="004543F1"/>
    <w:rsid w:val="0045470D"/>
    <w:rsid w:val="00454733"/>
    <w:rsid w:val="004549F6"/>
    <w:rsid w:val="00454A09"/>
    <w:rsid w:val="00454A0A"/>
    <w:rsid w:val="00454A34"/>
    <w:rsid w:val="00454B39"/>
    <w:rsid w:val="00454BD3"/>
    <w:rsid w:val="00454BF5"/>
    <w:rsid w:val="00454CE4"/>
    <w:rsid w:val="00454D0A"/>
    <w:rsid w:val="00454D3B"/>
    <w:rsid w:val="00454D64"/>
    <w:rsid w:val="00454DDC"/>
    <w:rsid w:val="00454DE1"/>
    <w:rsid w:val="00454E88"/>
    <w:rsid w:val="00454ED4"/>
    <w:rsid w:val="00454EEB"/>
    <w:rsid w:val="00454F34"/>
    <w:rsid w:val="0045502E"/>
    <w:rsid w:val="0045504B"/>
    <w:rsid w:val="00455065"/>
    <w:rsid w:val="004550B6"/>
    <w:rsid w:val="004550CF"/>
    <w:rsid w:val="004550EF"/>
    <w:rsid w:val="00455115"/>
    <w:rsid w:val="004553BC"/>
    <w:rsid w:val="0045540D"/>
    <w:rsid w:val="004555AB"/>
    <w:rsid w:val="0045572B"/>
    <w:rsid w:val="00455788"/>
    <w:rsid w:val="00455816"/>
    <w:rsid w:val="004558B4"/>
    <w:rsid w:val="00455967"/>
    <w:rsid w:val="004559C5"/>
    <w:rsid w:val="00455A0B"/>
    <w:rsid w:val="00455C33"/>
    <w:rsid w:val="00455C97"/>
    <w:rsid w:val="00455D1E"/>
    <w:rsid w:val="00455D22"/>
    <w:rsid w:val="00455D9E"/>
    <w:rsid w:val="00455DAD"/>
    <w:rsid w:val="00455E67"/>
    <w:rsid w:val="00455F4C"/>
    <w:rsid w:val="00455F7D"/>
    <w:rsid w:val="00455FAF"/>
    <w:rsid w:val="00455FB4"/>
    <w:rsid w:val="00456046"/>
    <w:rsid w:val="00456146"/>
    <w:rsid w:val="00456159"/>
    <w:rsid w:val="00456187"/>
    <w:rsid w:val="00456244"/>
    <w:rsid w:val="00456268"/>
    <w:rsid w:val="0045633D"/>
    <w:rsid w:val="0045639A"/>
    <w:rsid w:val="00456421"/>
    <w:rsid w:val="00456425"/>
    <w:rsid w:val="00456431"/>
    <w:rsid w:val="004564E7"/>
    <w:rsid w:val="0045651D"/>
    <w:rsid w:val="0045660B"/>
    <w:rsid w:val="00456712"/>
    <w:rsid w:val="004567D1"/>
    <w:rsid w:val="004567F3"/>
    <w:rsid w:val="0045697B"/>
    <w:rsid w:val="00456AFC"/>
    <w:rsid w:val="00456B61"/>
    <w:rsid w:val="00456C43"/>
    <w:rsid w:val="00456DF4"/>
    <w:rsid w:val="00456E33"/>
    <w:rsid w:val="00456E76"/>
    <w:rsid w:val="00456EE4"/>
    <w:rsid w:val="00456FC1"/>
    <w:rsid w:val="004570D1"/>
    <w:rsid w:val="00457220"/>
    <w:rsid w:val="00457340"/>
    <w:rsid w:val="0045735F"/>
    <w:rsid w:val="004574D4"/>
    <w:rsid w:val="0045758B"/>
    <w:rsid w:val="004575B9"/>
    <w:rsid w:val="00457750"/>
    <w:rsid w:val="0045788E"/>
    <w:rsid w:val="0045793E"/>
    <w:rsid w:val="0045794E"/>
    <w:rsid w:val="004579FA"/>
    <w:rsid w:val="00457AC0"/>
    <w:rsid w:val="00457BED"/>
    <w:rsid w:val="00457D57"/>
    <w:rsid w:val="00457E35"/>
    <w:rsid w:val="00457F15"/>
    <w:rsid w:val="00457F38"/>
    <w:rsid w:val="00457F51"/>
    <w:rsid w:val="00457F87"/>
    <w:rsid w:val="00457F89"/>
    <w:rsid w:val="00460044"/>
    <w:rsid w:val="00460093"/>
    <w:rsid w:val="004600D0"/>
    <w:rsid w:val="0046016B"/>
    <w:rsid w:val="0046019D"/>
    <w:rsid w:val="0046034B"/>
    <w:rsid w:val="004603D0"/>
    <w:rsid w:val="00460472"/>
    <w:rsid w:val="00460479"/>
    <w:rsid w:val="004604BD"/>
    <w:rsid w:val="004604E5"/>
    <w:rsid w:val="0046057A"/>
    <w:rsid w:val="00460738"/>
    <w:rsid w:val="00460756"/>
    <w:rsid w:val="00460874"/>
    <w:rsid w:val="00460915"/>
    <w:rsid w:val="00460A5E"/>
    <w:rsid w:val="00460BEB"/>
    <w:rsid w:val="00460BF0"/>
    <w:rsid w:val="00460C9E"/>
    <w:rsid w:val="00460DF5"/>
    <w:rsid w:val="00460FC8"/>
    <w:rsid w:val="004610FD"/>
    <w:rsid w:val="0046113C"/>
    <w:rsid w:val="0046114B"/>
    <w:rsid w:val="00461192"/>
    <w:rsid w:val="004611BA"/>
    <w:rsid w:val="0046132B"/>
    <w:rsid w:val="00461339"/>
    <w:rsid w:val="004613C7"/>
    <w:rsid w:val="00461457"/>
    <w:rsid w:val="00461478"/>
    <w:rsid w:val="00461479"/>
    <w:rsid w:val="004614C3"/>
    <w:rsid w:val="00461561"/>
    <w:rsid w:val="00461611"/>
    <w:rsid w:val="004616BD"/>
    <w:rsid w:val="0046172D"/>
    <w:rsid w:val="00461785"/>
    <w:rsid w:val="004618AE"/>
    <w:rsid w:val="004618E1"/>
    <w:rsid w:val="00461A72"/>
    <w:rsid w:val="00461AAB"/>
    <w:rsid w:val="00461AB5"/>
    <w:rsid w:val="00461B3A"/>
    <w:rsid w:val="00461C4F"/>
    <w:rsid w:val="00461C77"/>
    <w:rsid w:val="00461E37"/>
    <w:rsid w:val="00461EF4"/>
    <w:rsid w:val="00461F3B"/>
    <w:rsid w:val="00461FFA"/>
    <w:rsid w:val="00462076"/>
    <w:rsid w:val="004620A4"/>
    <w:rsid w:val="004620F9"/>
    <w:rsid w:val="0046216A"/>
    <w:rsid w:val="00462183"/>
    <w:rsid w:val="004621D7"/>
    <w:rsid w:val="00462290"/>
    <w:rsid w:val="004622BC"/>
    <w:rsid w:val="004623D3"/>
    <w:rsid w:val="00462411"/>
    <w:rsid w:val="004624D2"/>
    <w:rsid w:val="0046274B"/>
    <w:rsid w:val="00462756"/>
    <w:rsid w:val="00462757"/>
    <w:rsid w:val="004627A3"/>
    <w:rsid w:val="004627D4"/>
    <w:rsid w:val="004627F7"/>
    <w:rsid w:val="00462844"/>
    <w:rsid w:val="00462970"/>
    <w:rsid w:val="004629E8"/>
    <w:rsid w:val="00462A51"/>
    <w:rsid w:val="00462A9D"/>
    <w:rsid w:val="00462B59"/>
    <w:rsid w:val="00462C0B"/>
    <w:rsid w:val="00462D3C"/>
    <w:rsid w:val="00462D5A"/>
    <w:rsid w:val="00462D91"/>
    <w:rsid w:val="00462DE1"/>
    <w:rsid w:val="00462DF3"/>
    <w:rsid w:val="00462E26"/>
    <w:rsid w:val="00462F8F"/>
    <w:rsid w:val="0046308C"/>
    <w:rsid w:val="004630F3"/>
    <w:rsid w:val="004631B7"/>
    <w:rsid w:val="00463383"/>
    <w:rsid w:val="0046338C"/>
    <w:rsid w:val="004633DC"/>
    <w:rsid w:val="00463482"/>
    <w:rsid w:val="00463500"/>
    <w:rsid w:val="0046354F"/>
    <w:rsid w:val="0046390B"/>
    <w:rsid w:val="00463A03"/>
    <w:rsid w:val="00463A7A"/>
    <w:rsid w:val="00463B55"/>
    <w:rsid w:val="00463B96"/>
    <w:rsid w:val="00463BCC"/>
    <w:rsid w:val="00463BDF"/>
    <w:rsid w:val="00463C43"/>
    <w:rsid w:val="00463C5F"/>
    <w:rsid w:val="00463C88"/>
    <w:rsid w:val="00463DD9"/>
    <w:rsid w:val="00463E8D"/>
    <w:rsid w:val="00463E9F"/>
    <w:rsid w:val="00463EA2"/>
    <w:rsid w:val="00463F43"/>
    <w:rsid w:val="00464049"/>
    <w:rsid w:val="004640AF"/>
    <w:rsid w:val="00464144"/>
    <w:rsid w:val="004641D3"/>
    <w:rsid w:val="004641E8"/>
    <w:rsid w:val="00464274"/>
    <w:rsid w:val="0046431D"/>
    <w:rsid w:val="00464328"/>
    <w:rsid w:val="00464441"/>
    <w:rsid w:val="00464467"/>
    <w:rsid w:val="0046473F"/>
    <w:rsid w:val="00464764"/>
    <w:rsid w:val="00464784"/>
    <w:rsid w:val="0046487D"/>
    <w:rsid w:val="004648A4"/>
    <w:rsid w:val="00464930"/>
    <w:rsid w:val="00464ADC"/>
    <w:rsid w:val="00464C0B"/>
    <w:rsid w:val="00464CAB"/>
    <w:rsid w:val="00464D29"/>
    <w:rsid w:val="00464EA1"/>
    <w:rsid w:val="00464EA5"/>
    <w:rsid w:val="00464EDF"/>
    <w:rsid w:val="00464F20"/>
    <w:rsid w:val="0046519B"/>
    <w:rsid w:val="004651A7"/>
    <w:rsid w:val="004651D5"/>
    <w:rsid w:val="0046540F"/>
    <w:rsid w:val="0046554E"/>
    <w:rsid w:val="0046564C"/>
    <w:rsid w:val="00465755"/>
    <w:rsid w:val="00465802"/>
    <w:rsid w:val="00465859"/>
    <w:rsid w:val="00465891"/>
    <w:rsid w:val="00465916"/>
    <w:rsid w:val="00465A7C"/>
    <w:rsid w:val="00465BD2"/>
    <w:rsid w:val="00465CC2"/>
    <w:rsid w:val="00465CF9"/>
    <w:rsid w:val="00465D3F"/>
    <w:rsid w:val="00465D95"/>
    <w:rsid w:val="00465DBD"/>
    <w:rsid w:val="00465EA2"/>
    <w:rsid w:val="00465F97"/>
    <w:rsid w:val="004661C8"/>
    <w:rsid w:val="004663AB"/>
    <w:rsid w:val="00466475"/>
    <w:rsid w:val="0046647D"/>
    <w:rsid w:val="004665B2"/>
    <w:rsid w:val="00466658"/>
    <w:rsid w:val="00466836"/>
    <w:rsid w:val="0046691F"/>
    <w:rsid w:val="004669E0"/>
    <w:rsid w:val="00466A8D"/>
    <w:rsid w:val="00466AEC"/>
    <w:rsid w:val="00466B12"/>
    <w:rsid w:val="00466C49"/>
    <w:rsid w:val="00466D72"/>
    <w:rsid w:val="00466F1D"/>
    <w:rsid w:val="00466F5A"/>
    <w:rsid w:val="00466F71"/>
    <w:rsid w:val="0046703B"/>
    <w:rsid w:val="004670A5"/>
    <w:rsid w:val="004670DD"/>
    <w:rsid w:val="0046726A"/>
    <w:rsid w:val="0046727F"/>
    <w:rsid w:val="00467307"/>
    <w:rsid w:val="004673DA"/>
    <w:rsid w:val="00467455"/>
    <w:rsid w:val="004674CD"/>
    <w:rsid w:val="00467551"/>
    <w:rsid w:val="00467566"/>
    <w:rsid w:val="00467657"/>
    <w:rsid w:val="004676CC"/>
    <w:rsid w:val="0046778B"/>
    <w:rsid w:val="0046785C"/>
    <w:rsid w:val="00467936"/>
    <w:rsid w:val="00467ACD"/>
    <w:rsid w:val="00467AE0"/>
    <w:rsid w:val="00467AF7"/>
    <w:rsid w:val="00467B06"/>
    <w:rsid w:val="00467BBA"/>
    <w:rsid w:val="00467D28"/>
    <w:rsid w:val="00467D3E"/>
    <w:rsid w:val="00467DFF"/>
    <w:rsid w:val="00467E1D"/>
    <w:rsid w:val="0047018E"/>
    <w:rsid w:val="004701A3"/>
    <w:rsid w:val="004702B9"/>
    <w:rsid w:val="00470322"/>
    <w:rsid w:val="00470336"/>
    <w:rsid w:val="004703EA"/>
    <w:rsid w:val="00470491"/>
    <w:rsid w:val="004704EF"/>
    <w:rsid w:val="004704F3"/>
    <w:rsid w:val="00470557"/>
    <w:rsid w:val="004705DA"/>
    <w:rsid w:val="004706EF"/>
    <w:rsid w:val="0047072A"/>
    <w:rsid w:val="00470778"/>
    <w:rsid w:val="00470A2A"/>
    <w:rsid w:val="00470A4F"/>
    <w:rsid w:val="00470A6F"/>
    <w:rsid w:val="00470B62"/>
    <w:rsid w:val="00470B8D"/>
    <w:rsid w:val="00470BA7"/>
    <w:rsid w:val="00470BD0"/>
    <w:rsid w:val="00470C57"/>
    <w:rsid w:val="00470D56"/>
    <w:rsid w:val="00471079"/>
    <w:rsid w:val="004710E8"/>
    <w:rsid w:val="004711EE"/>
    <w:rsid w:val="0047122E"/>
    <w:rsid w:val="0047129E"/>
    <w:rsid w:val="004712A3"/>
    <w:rsid w:val="0047148C"/>
    <w:rsid w:val="00471498"/>
    <w:rsid w:val="00471512"/>
    <w:rsid w:val="004716E4"/>
    <w:rsid w:val="004716FF"/>
    <w:rsid w:val="00471921"/>
    <w:rsid w:val="00471929"/>
    <w:rsid w:val="00471A19"/>
    <w:rsid w:val="00471BE8"/>
    <w:rsid w:val="00471C00"/>
    <w:rsid w:val="00471C7F"/>
    <w:rsid w:val="00471CF0"/>
    <w:rsid w:val="00471E16"/>
    <w:rsid w:val="00471E4E"/>
    <w:rsid w:val="00471E5A"/>
    <w:rsid w:val="00471EF4"/>
    <w:rsid w:val="00471F80"/>
    <w:rsid w:val="00471F90"/>
    <w:rsid w:val="0047204F"/>
    <w:rsid w:val="004720C9"/>
    <w:rsid w:val="004720CB"/>
    <w:rsid w:val="0047225F"/>
    <w:rsid w:val="004723D7"/>
    <w:rsid w:val="0047244D"/>
    <w:rsid w:val="00472490"/>
    <w:rsid w:val="004725B8"/>
    <w:rsid w:val="00472680"/>
    <w:rsid w:val="0047269B"/>
    <w:rsid w:val="004726CD"/>
    <w:rsid w:val="00472805"/>
    <w:rsid w:val="004728C6"/>
    <w:rsid w:val="00472931"/>
    <w:rsid w:val="00472951"/>
    <w:rsid w:val="004729EB"/>
    <w:rsid w:val="00472AA9"/>
    <w:rsid w:val="00472BE9"/>
    <w:rsid w:val="00472C7F"/>
    <w:rsid w:val="00472F0C"/>
    <w:rsid w:val="00472FB5"/>
    <w:rsid w:val="00472FEB"/>
    <w:rsid w:val="00472FFF"/>
    <w:rsid w:val="00473019"/>
    <w:rsid w:val="00473040"/>
    <w:rsid w:val="0047304F"/>
    <w:rsid w:val="00473096"/>
    <w:rsid w:val="00473132"/>
    <w:rsid w:val="00473161"/>
    <w:rsid w:val="00473211"/>
    <w:rsid w:val="0047338B"/>
    <w:rsid w:val="00473405"/>
    <w:rsid w:val="00473466"/>
    <w:rsid w:val="004734FA"/>
    <w:rsid w:val="004735D4"/>
    <w:rsid w:val="00473660"/>
    <w:rsid w:val="004737E1"/>
    <w:rsid w:val="0047382D"/>
    <w:rsid w:val="00473830"/>
    <w:rsid w:val="00473840"/>
    <w:rsid w:val="0047392D"/>
    <w:rsid w:val="00473A2D"/>
    <w:rsid w:val="00473AE0"/>
    <w:rsid w:val="00473B70"/>
    <w:rsid w:val="00473E64"/>
    <w:rsid w:val="00473F1B"/>
    <w:rsid w:val="00473F65"/>
    <w:rsid w:val="00473F9C"/>
    <w:rsid w:val="00473FB6"/>
    <w:rsid w:val="00474076"/>
    <w:rsid w:val="004740AC"/>
    <w:rsid w:val="00474161"/>
    <w:rsid w:val="00474172"/>
    <w:rsid w:val="004741CA"/>
    <w:rsid w:val="004742AF"/>
    <w:rsid w:val="004743E6"/>
    <w:rsid w:val="0047449E"/>
    <w:rsid w:val="004744F4"/>
    <w:rsid w:val="00474541"/>
    <w:rsid w:val="0047461D"/>
    <w:rsid w:val="004746A7"/>
    <w:rsid w:val="0047471D"/>
    <w:rsid w:val="00474757"/>
    <w:rsid w:val="00474784"/>
    <w:rsid w:val="004747C0"/>
    <w:rsid w:val="0047482A"/>
    <w:rsid w:val="00474848"/>
    <w:rsid w:val="00474922"/>
    <w:rsid w:val="00474927"/>
    <w:rsid w:val="0047493B"/>
    <w:rsid w:val="004749D9"/>
    <w:rsid w:val="00474A0D"/>
    <w:rsid w:val="00474ADA"/>
    <w:rsid w:val="00474BAF"/>
    <w:rsid w:val="00474C40"/>
    <w:rsid w:val="00474D44"/>
    <w:rsid w:val="00474DB3"/>
    <w:rsid w:val="00474E31"/>
    <w:rsid w:val="00474EAF"/>
    <w:rsid w:val="00474EF0"/>
    <w:rsid w:val="004750B1"/>
    <w:rsid w:val="004750CD"/>
    <w:rsid w:val="0047522A"/>
    <w:rsid w:val="004752C5"/>
    <w:rsid w:val="004752E3"/>
    <w:rsid w:val="00475393"/>
    <w:rsid w:val="00475492"/>
    <w:rsid w:val="004755E7"/>
    <w:rsid w:val="0047565B"/>
    <w:rsid w:val="004756D1"/>
    <w:rsid w:val="004756D4"/>
    <w:rsid w:val="0047576C"/>
    <w:rsid w:val="0047580F"/>
    <w:rsid w:val="00475921"/>
    <w:rsid w:val="004759C8"/>
    <w:rsid w:val="00475AC2"/>
    <w:rsid w:val="00475ADA"/>
    <w:rsid w:val="00475AE1"/>
    <w:rsid w:val="00475C48"/>
    <w:rsid w:val="00475CD8"/>
    <w:rsid w:val="00475D29"/>
    <w:rsid w:val="00475E1A"/>
    <w:rsid w:val="00475E92"/>
    <w:rsid w:val="00475FD5"/>
    <w:rsid w:val="00476055"/>
    <w:rsid w:val="004760BB"/>
    <w:rsid w:val="0047610F"/>
    <w:rsid w:val="0047614A"/>
    <w:rsid w:val="00476157"/>
    <w:rsid w:val="0047615F"/>
    <w:rsid w:val="0047617E"/>
    <w:rsid w:val="00476223"/>
    <w:rsid w:val="004762D0"/>
    <w:rsid w:val="00476382"/>
    <w:rsid w:val="00476446"/>
    <w:rsid w:val="00476523"/>
    <w:rsid w:val="004766B2"/>
    <w:rsid w:val="00476903"/>
    <w:rsid w:val="0047692B"/>
    <w:rsid w:val="004769C9"/>
    <w:rsid w:val="00476B24"/>
    <w:rsid w:val="00476D42"/>
    <w:rsid w:val="00476EF4"/>
    <w:rsid w:val="00476F48"/>
    <w:rsid w:val="0047700A"/>
    <w:rsid w:val="00477165"/>
    <w:rsid w:val="004771DC"/>
    <w:rsid w:val="0047721C"/>
    <w:rsid w:val="0047747D"/>
    <w:rsid w:val="0047759D"/>
    <w:rsid w:val="004775B5"/>
    <w:rsid w:val="0047764D"/>
    <w:rsid w:val="0047778D"/>
    <w:rsid w:val="004777DE"/>
    <w:rsid w:val="00477833"/>
    <w:rsid w:val="00477887"/>
    <w:rsid w:val="0047797D"/>
    <w:rsid w:val="00477AC2"/>
    <w:rsid w:val="00477AF1"/>
    <w:rsid w:val="00477B63"/>
    <w:rsid w:val="00477BE0"/>
    <w:rsid w:val="00477BEA"/>
    <w:rsid w:val="00477E08"/>
    <w:rsid w:val="00477FF1"/>
    <w:rsid w:val="00480198"/>
    <w:rsid w:val="00480293"/>
    <w:rsid w:val="004802C1"/>
    <w:rsid w:val="00480335"/>
    <w:rsid w:val="00480338"/>
    <w:rsid w:val="004803D7"/>
    <w:rsid w:val="00480501"/>
    <w:rsid w:val="004805B0"/>
    <w:rsid w:val="00480660"/>
    <w:rsid w:val="0048072B"/>
    <w:rsid w:val="00480748"/>
    <w:rsid w:val="004807E2"/>
    <w:rsid w:val="00480814"/>
    <w:rsid w:val="004809DF"/>
    <w:rsid w:val="004809F6"/>
    <w:rsid w:val="00480A4A"/>
    <w:rsid w:val="00480ACA"/>
    <w:rsid w:val="00480B72"/>
    <w:rsid w:val="00480CF5"/>
    <w:rsid w:val="00480DBE"/>
    <w:rsid w:val="00480E0F"/>
    <w:rsid w:val="00480F41"/>
    <w:rsid w:val="00480F58"/>
    <w:rsid w:val="0048108B"/>
    <w:rsid w:val="004810C3"/>
    <w:rsid w:val="004810C9"/>
    <w:rsid w:val="00481250"/>
    <w:rsid w:val="00481256"/>
    <w:rsid w:val="00481274"/>
    <w:rsid w:val="00481296"/>
    <w:rsid w:val="0048139B"/>
    <w:rsid w:val="00481476"/>
    <w:rsid w:val="004814D8"/>
    <w:rsid w:val="0048157F"/>
    <w:rsid w:val="00481582"/>
    <w:rsid w:val="00481585"/>
    <w:rsid w:val="00481738"/>
    <w:rsid w:val="004818CE"/>
    <w:rsid w:val="00481913"/>
    <w:rsid w:val="0048191A"/>
    <w:rsid w:val="004819C4"/>
    <w:rsid w:val="004819C8"/>
    <w:rsid w:val="00481AAB"/>
    <w:rsid w:val="00481AD4"/>
    <w:rsid w:val="00481AFE"/>
    <w:rsid w:val="00481B5C"/>
    <w:rsid w:val="00481B68"/>
    <w:rsid w:val="00481C3B"/>
    <w:rsid w:val="00481C4F"/>
    <w:rsid w:val="00481C9A"/>
    <w:rsid w:val="00481CE7"/>
    <w:rsid w:val="00481D29"/>
    <w:rsid w:val="00481D37"/>
    <w:rsid w:val="00481D91"/>
    <w:rsid w:val="00481E2B"/>
    <w:rsid w:val="00481F75"/>
    <w:rsid w:val="0048200F"/>
    <w:rsid w:val="00482029"/>
    <w:rsid w:val="004820C6"/>
    <w:rsid w:val="00482181"/>
    <w:rsid w:val="004821D6"/>
    <w:rsid w:val="0048224C"/>
    <w:rsid w:val="0048228D"/>
    <w:rsid w:val="004822A2"/>
    <w:rsid w:val="004823C1"/>
    <w:rsid w:val="004824EE"/>
    <w:rsid w:val="004825BD"/>
    <w:rsid w:val="004825F8"/>
    <w:rsid w:val="00482623"/>
    <w:rsid w:val="0048270E"/>
    <w:rsid w:val="00482747"/>
    <w:rsid w:val="0048285C"/>
    <w:rsid w:val="00482929"/>
    <w:rsid w:val="00482A63"/>
    <w:rsid w:val="00482A84"/>
    <w:rsid w:val="00482B78"/>
    <w:rsid w:val="00482D16"/>
    <w:rsid w:val="00482E6C"/>
    <w:rsid w:val="00482ED3"/>
    <w:rsid w:val="00482F20"/>
    <w:rsid w:val="00483174"/>
    <w:rsid w:val="00483184"/>
    <w:rsid w:val="00483252"/>
    <w:rsid w:val="004832CE"/>
    <w:rsid w:val="00483361"/>
    <w:rsid w:val="00483431"/>
    <w:rsid w:val="0048346F"/>
    <w:rsid w:val="00483479"/>
    <w:rsid w:val="004835B7"/>
    <w:rsid w:val="00483606"/>
    <w:rsid w:val="00483650"/>
    <w:rsid w:val="00483665"/>
    <w:rsid w:val="004836D9"/>
    <w:rsid w:val="004838A2"/>
    <w:rsid w:val="00483A64"/>
    <w:rsid w:val="00483ACE"/>
    <w:rsid w:val="00483C26"/>
    <w:rsid w:val="00483D0D"/>
    <w:rsid w:val="00483DC9"/>
    <w:rsid w:val="00483E08"/>
    <w:rsid w:val="00483EEE"/>
    <w:rsid w:val="00483F13"/>
    <w:rsid w:val="004841BE"/>
    <w:rsid w:val="004841C6"/>
    <w:rsid w:val="00484211"/>
    <w:rsid w:val="0048423E"/>
    <w:rsid w:val="0048426B"/>
    <w:rsid w:val="00484445"/>
    <w:rsid w:val="004844C9"/>
    <w:rsid w:val="0048455E"/>
    <w:rsid w:val="0048459C"/>
    <w:rsid w:val="00484622"/>
    <w:rsid w:val="004847BD"/>
    <w:rsid w:val="004848FA"/>
    <w:rsid w:val="00484ACF"/>
    <w:rsid w:val="00484AF4"/>
    <w:rsid w:val="00484BC0"/>
    <w:rsid w:val="00484BE7"/>
    <w:rsid w:val="00484BFF"/>
    <w:rsid w:val="00484C8F"/>
    <w:rsid w:val="00485050"/>
    <w:rsid w:val="00485073"/>
    <w:rsid w:val="00485091"/>
    <w:rsid w:val="0048511B"/>
    <w:rsid w:val="0048523D"/>
    <w:rsid w:val="00485245"/>
    <w:rsid w:val="004852BB"/>
    <w:rsid w:val="004852CC"/>
    <w:rsid w:val="00485317"/>
    <w:rsid w:val="004853E1"/>
    <w:rsid w:val="00485464"/>
    <w:rsid w:val="004854F8"/>
    <w:rsid w:val="00485504"/>
    <w:rsid w:val="0048554D"/>
    <w:rsid w:val="004855E5"/>
    <w:rsid w:val="0048563B"/>
    <w:rsid w:val="004856C5"/>
    <w:rsid w:val="004856F2"/>
    <w:rsid w:val="00485770"/>
    <w:rsid w:val="004857C0"/>
    <w:rsid w:val="004857E2"/>
    <w:rsid w:val="0048587B"/>
    <w:rsid w:val="0048591A"/>
    <w:rsid w:val="00485A78"/>
    <w:rsid w:val="00485AA3"/>
    <w:rsid w:val="00485AF9"/>
    <w:rsid w:val="00485B82"/>
    <w:rsid w:val="00485BFE"/>
    <w:rsid w:val="00485C2C"/>
    <w:rsid w:val="00485D0A"/>
    <w:rsid w:val="00485E42"/>
    <w:rsid w:val="00485E45"/>
    <w:rsid w:val="00485EB7"/>
    <w:rsid w:val="00485FF3"/>
    <w:rsid w:val="004862BF"/>
    <w:rsid w:val="004862F3"/>
    <w:rsid w:val="004863B0"/>
    <w:rsid w:val="00486524"/>
    <w:rsid w:val="00486613"/>
    <w:rsid w:val="00486699"/>
    <w:rsid w:val="00486798"/>
    <w:rsid w:val="004869CE"/>
    <w:rsid w:val="00486A49"/>
    <w:rsid w:val="00486ADA"/>
    <w:rsid w:val="00486B48"/>
    <w:rsid w:val="00486D8A"/>
    <w:rsid w:val="00486E38"/>
    <w:rsid w:val="00486E4A"/>
    <w:rsid w:val="00486E9D"/>
    <w:rsid w:val="00486EA1"/>
    <w:rsid w:val="00486EC0"/>
    <w:rsid w:val="00486F43"/>
    <w:rsid w:val="00487084"/>
    <w:rsid w:val="004870DF"/>
    <w:rsid w:val="0048710B"/>
    <w:rsid w:val="00487111"/>
    <w:rsid w:val="0048718C"/>
    <w:rsid w:val="0048722F"/>
    <w:rsid w:val="00487246"/>
    <w:rsid w:val="00487300"/>
    <w:rsid w:val="00487373"/>
    <w:rsid w:val="0048741A"/>
    <w:rsid w:val="00487426"/>
    <w:rsid w:val="004875B9"/>
    <w:rsid w:val="004875E6"/>
    <w:rsid w:val="004875F4"/>
    <w:rsid w:val="00487639"/>
    <w:rsid w:val="004876A9"/>
    <w:rsid w:val="00487754"/>
    <w:rsid w:val="0048790E"/>
    <w:rsid w:val="004879BF"/>
    <w:rsid w:val="00487A63"/>
    <w:rsid w:val="00487C69"/>
    <w:rsid w:val="00487D50"/>
    <w:rsid w:val="00487D53"/>
    <w:rsid w:val="00490078"/>
    <w:rsid w:val="00490189"/>
    <w:rsid w:val="004901C4"/>
    <w:rsid w:val="00490214"/>
    <w:rsid w:val="0049038A"/>
    <w:rsid w:val="00490421"/>
    <w:rsid w:val="00490456"/>
    <w:rsid w:val="004904FB"/>
    <w:rsid w:val="00490500"/>
    <w:rsid w:val="0049061D"/>
    <w:rsid w:val="0049063F"/>
    <w:rsid w:val="00490731"/>
    <w:rsid w:val="00490801"/>
    <w:rsid w:val="004908D7"/>
    <w:rsid w:val="004908FD"/>
    <w:rsid w:val="00490AA1"/>
    <w:rsid w:val="00490AA7"/>
    <w:rsid w:val="00490BC3"/>
    <w:rsid w:val="00490FC8"/>
    <w:rsid w:val="00490FFB"/>
    <w:rsid w:val="0049120E"/>
    <w:rsid w:val="00491216"/>
    <w:rsid w:val="00491232"/>
    <w:rsid w:val="004913F1"/>
    <w:rsid w:val="00491469"/>
    <w:rsid w:val="004914E8"/>
    <w:rsid w:val="00491561"/>
    <w:rsid w:val="004915F4"/>
    <w:rsid w:val="00491A6E"/>
    <w:rsid w:val="00491A81"/>
    <w:rsid w:val="00491B57"/>
    <w:rsid w:val="00491BB6"/>
    <w:rsid w:val="00491C34"/>
    <w:rsid w:val="00491CE5"/>
    <w:rsid w:val="00491D12"/>
    <w:rsid w:val="00491F43"/>
    <w:rsid w:val="00491FC7"/>
    <w:rsid w:val="00492105"/>
    <w:rsid w:val="0049218C"/>
    <w:rsid w:val="00492195"/>
    <w:rsid w:val="004922DA"/>
    <w:rsid w:val="004922ED"/>
    <w:rsid w:val="0049257B"/>
    <w:rsid w:val="004926BE"/>
    <w:rsid w:val="0049281C"/>
    <w:rsid w:val="00492966"/>
    <w:rsid w:val="00492A12"/>
    <w:rsid w:val="00492A8E"/>
    <w:rsid w:val="00492A91"/>
    <w:rsid w:val="00492AD8"/>
    <w:rsid w:val="00492BA3"/>
    <w:rsid w:val="00492C8E"/>
    <w:rsid w:val="00492CBA"/>
    <w:rsid w:val="00492CEE"/>
    <w:rsid w:val="00492ED3"/>
    <w:rsid w:val="00492F94"/>
    <w:rsid w:val="00493057"/>
    <w:rsid w:val="00493258"/>
    <w:rsid w:val="00493335"/>
    <w:rsid w:val="004933C3"/>
    <w:rsid w:val="0049342F"/>
    <w:rsid w:val="00493438"/>
    <w:rsid w:val="004934C7"/>
    <w:rsid w:val="00493698"/>
    <w:rsid w:val="004936D2"/>
    <w:rsid w:val="004936F3"/>
    <w:rsid w:val="00493751"/>
    <w:rsid w:val="004937A0"/>
    <w:rsid w:val="00493820"/>
    <w:rsid w:val="00493A11"/>
    <w:rsid w:val="00493AC2"/>
    <w:rsid w:val="00493D37"/>
    <w:rsid w:val="00493E62"/>
    <w:rsid w:val="00493E66"/>
    <w:rsid w:val="00493E83"/>
    <w:rsid w:val="00493F34"/>
    <w:rsid w:val="00494032"/>
    <w:rsid w:val="00494272"/>
    <w:rsid w:val="004942A6"/>
    <w:rsid w:val="004943E8"/>
    <w:rsid w:val="00494434"/>
    <w:rsid w:val="0049456F"/>
    <w:rsid w:val="004946FA"/>
    <w:rsid w:val="00494747"/>
    <w:rsid w:val="0049475F"/>
    <w:rsid w:val="00494777"/>
    <w:rsid w:val="0049479D"/>
    <w:rsid w:val="004947AA"/>
    <w:rsid w:val="004948CB"/>
    <w:rsid w:val="00494A10"/>
    <w:rsid w:val="00494A75"/>
    <w:rsid w:val="00494ABC"/>
    <w:rsid w:val="00494C79"/>
    <w:rsid w:val="00494CA4"/>
    <w:rsid w:val="00494CEE"/>
    <w:rsid w:val="00494D8F"/>
    <w:rsid w:val="00494DA3"/>
    <w:rsid w:val="00494DA4"/>
    <w:rsid w:val="00494DB9"/>
    <w:rsid w:val="00494E3E"/>
    <w:rsid w:val="00494EFB"/>
    <w:rsid w:val="00495026"/>
    <w:rsid w:val="0049503C"/>
    <w:rsid w:val="004951E5"/>
    <w:rsid w:val="0049529E"/>
    <w:rsid w:val="004953BE"/>
    <w:rsid w:val="004953F2"/>
    <w:rsid w:val="004954B7"/>
    <w:rsid w:val="004954CA"/>
    <w:rsid w:val="00495528"/>
    <w:rsid w:val="0049562E"/>
    <w:rsid w:val="00495658"/>
    <w:rsid w:val="00495753"/>
    <w:rsid w:val="00495762"/>
    <w:rsid w:val="00495860"/>
    <w:rsid w:val="00495992"/>
    <w:rsid w:val="00495B63"/>
    <w:rsid w:val="00495C3B"/>
    <w:rsid w:val="00495D22"/>
    <w:rsid w:val="00495DE0"/>
    <w:rsid w:val="00495ED7"/>
    <w:rsid w:val="00495F75"/>
    <w:rsid w:val="00495FDA"/>
    <w:rsid w:val="00496029"/>
    <w:rsid w:val="004960EC"/>
    <w:rsid w:val="004960FC"/>
    <w:rsid w:val="004961EE"/>
    <w:rsid w:val="00496284"/>
    <w:rsid w:val="004963E0"/>
    <w:rsid w:val="00496400"/>
    <w:rsid w:val="004964D9"/>
    <w:rsid w:val="0049654E"/>
    <w:rsid w:val="00496561"/>
    <w:rsid w:val="00496665"/>
    <w:rsid w:val="0049666A"/>
    <w:rsid w:val="00496843"/>
    <w:rsid w:val="004968A9"/>
    <w:rsid w:val="004968AA"/>
    <w:rsid w:val="0049693B"/>
    <w:rsid w:val="00496B7E"/>
    <w:rsid w:val="00496C5B"/>
    <w:rsid w:val="00496C7E"/>
    <w:rsid w:val="00496C8F"/>
    <w:rsid w:val="00496CE4"/>
    <w:rsid w:val="00496E1B"/>
    <w:rsid w:val="00496E21"/>
    <w:rsid w:val="00496E25"/>
    <w:rsid w:val="00496FB6"/>
    <w:rsid w:val="00497086"/>
    <w:rsid w:val="004972C5"/>
    <w:rsid w:val="004972FD"/>
    <w:rsid w:val="0049736B"/>
    <w:rsid w:val="00497372"/>
    <w:rsid w:val="004973D2"/>
    <w:rsid w:val="00497414"/>
    <w:rsid w:val="004974A9"/>
    <w:rsid w:val="004974F2"/>
    <w:rsid w:val="004975EB"/>
    <w:rsid w:val="00497720"/>
    <w:rsid w:val="00497770"/>
    <w:rsid w:val="004977C5"/>
    <w:rsid w:val="00497979"/>
    <w:rsid w:val="00497A02"/>
    <w:rsid w:val="00497A80"/>
    <w:rsid w:val="00497A85"/>
    <w:rsid w:val="00497C02"/>
    <w:rsid w:val="00497C44"/>
    <w:rsid w:val="00497C49"/>
    <w:rsid w:val="00497CFE"/>
    <w:rsid w:val="00497D57"/>
    <w:rsid w:val="00497DE6"/>
    <w:rsid w:val="00497E74"/>
    <w:rsid w:val="00497F3E"/>
    <w:rsid w:val="004A003F"/>
    <w:rsid w:val="004A016F"/>
    <w:rsid w:val="004A019C"/>
    <w:rsid w:val="004A02A6"/>
    <w:rsid w:val="004A0343"/>
    <w:rsid w:val="004A03E1"/>
    <w:rsid w:val="004A0462"/>
    <w:rsid w:val="004A053A"/>
    <w:rsid w:val="004A0665"/>
    <w:rsid w:val="004A06BB"/>
    <w:rsid w:val="004A074C"/>
    <w:rsid w:val="004A074E"/>
    <w:rsid w:val="004A07E9"/>
    <w:rsid w:val="004A08AE"/>
    <w:rsid w:val="004A097C"/>
    <w:rsid w:val="004A0996"/>
    <w:rsid w:val="004A09DF"/>
    <w:rsid w:val="004A0BEE"/>
    <w:rsid w:val="004A0CC7"/>
    <w:rsid w:val="004A0E64"/>
    <w:rsid w:val="004A0F90"/>
    <w:rsid w:val="004A0FCB"/>
    <w:rsid w:val="004A0FE5"/>
    <w:rsid w:val="004A1072"/>
    <w:rsid w:val="004A11B1"/>
    <w:rsid w:val="004A1210"/>
    <w:rsid w:val="004A12D3"/>
    <w:rsid w:val="004A1308"/>
    <w:rsid w:val="004A1325"/>
    <w:rsid w:val="004A1475"/>
    <w:rsid w:val="004A1540"/>
    <w:rsid w:val="004A1541"/>
    <w:rsid w:val="004A15C5"/>
    <w:rsid w:val="004A15E7"/>
    <w:rsid w:val="004A1622"/>
    <w:rsid w:val="004A1640"/>
    <w:rsid w:val="004A185D"/>
    <w:rsid w:val="004A18BD"/>
    <w:rsid w:val="004A192C"/>
    <w:rsid w:val="004A19CC"/>
    <w:rsid w:val="004A1B09"/>
    <w:rsid w:val="004A1BBB"/>
    <w:rsid w:val="004A1D0C"/>
    <w:rsid w:val="004A1E45"/>
    <w:rsid w:val="004A1EF4"/>
    <w:rsid w:val="004A1F2B"/>
    <w:rsid w:val="004A203B"/>
    <w:rsid w:val="004A20BD"/>
    <w:rsid w:val="004A20D3"/>
    <w:rsid w:val="004A20D8"/>
    <w:rsid w:val="004A214B"/>
    <w:rsid w:val="004A21AE"/>
    <w:rsid w:val="004A2221"/>
    <w:rsid w:val="004A2232"/>
    <w:rsid w:val="004A227C"/>
    <w:rsid w:val="004A229B"/>
    <w:rsid w:val="004A23E1"/>
    <w:rsid w:val="004A2446"/>
    <w:rsid w:val="004A25A2"/>
    <w:rsid w:val="004A2660"/>
    <w:rsid w:val="004A2682"/>
    <w:rsid w:val="004A268C"/>
    <w:rsid w:val="004A26C4"/>
    <w:rsid w:val="004A2742"/>
    <w:rsid w:val="004A27F2"/>
    <w:rsid w:val="004A2AAD"/>
    <w:rsid w:val="004A2CD0"/>
    <w:rsid w:val="004A2D05"/>
    <w:rsid w:val="004A2D12"/>
    <w:rsid w:val="004A2D59"/>
    <w:rsid w:val="004A2DA3"/>
    <w:rsid w:val="004A2E87"/>
    <w:rsid w:val="004A2FC0"/>
    <w:rsid w:val="004A2FCD"/>
    <w:rsid w:val="004A3175"/>
    <w:rsid w:val="004A31B4"/>
    <w:rsid w:val="004A3261"/>
    <w:rsid w:val="004A32B3"/>
    <w:rsid w:val="004A3348"/>
    <w:rsid w:val="004A3391"/>
    <w:rsid w:val="004A33B4"/>
    <w:rsid w:val="004A3440"/>
    <w:rsid w:val="004A34A5"/>
    <w:rsid w:val="004A354F"/>
    <w:rsid w:val="004A35FD"/>
    <w:rsid w:val="004A3606"/>
    <w:rsid w:val="004A36F0"/>
    <w:rsid w:val="004A3812"/>
    <w:rsid w:val="004A3831"/>
    <w:rsid w:val="004A38A7"/>
    <w:rsid w:val="004A39DB"/>
    <w:rsid w:val="004A39E5"/>
    <w:rsid w:val="004A3A13"/>
    <w:rsid w:val="004A3A47"/>
    <w:rsid w:val="004A3A5E"/>
    <w:rsid w:val="004A3AD2"/>
    <w:rsid w:val="004A3B51"/>
    <w:rsid w:val="004A3B55"/>
    <w:rsid w:val="004A3B76"/>
    <w:rsid w:val="004A3C7B"/>
    <w:rsid w:val="004A3CDA"/>
    <w:rsid w:val="004A3DE1"/>
    <w:rsid w:val="004A3E91"/>
    <w:rsid w:val="004A3F81"/>
    <w:rsid w:val="004A3FCF"/>
    <w:rsid w:val="004A41C3"/>
    <w:rsid w:val="004A4355"/>
    <w:rsid w:val="004A43AE"/>
    <w:rsid w:val="004A45CA"/>
    <w:rsid w:val="004A463E"/>
    <w:rsid w:val="004A468F"/>
    <w:rsid w:val="004A46DB"/>
    <w:rsid w:val="004A46F1"/>
    <w:rsid w:val="004A4880"/>
    <w:rsid w:val="004A4926"/>
    <w:rsid w:val="004A49CE"/>
    <w:rsid w:val="004A4C06"/>
    <w:rsid w:val="004A4C0C"/>
    <w:rsid w:val="004A4DF1"/>
    <w:rsid w:val="004A4E31"/>
    <w:rsid w:val="004A4FA9"/>
    <w:rsid w:val="004A569F"/>
    <w:rsid w:val="004A582F"/>
    <w:rsid w:val="004A58B3"/>
    <w:rsid w:val="004A58BB"/>
    <w:rsid w:val="004A5918"/>
    <w:rsid w:val="004A5957"/>
    <w:rsid w:val="004A5A47"/>
    <w:rsid w:val="004A5A99"/>
    <w:rsid w:val="004A5B2F"/>
    <w:rsid w:val="004A5B6C"/>
    <w:rsid w:val="004A5C41"/>
    <w:rsid w:val="004A5D08"/>
    <w:rsid w:val="004A5D20"/>
    <w:rsid w:val="004A5D55"/>
    <w:rsid w:val="004A5D8A"/>
    <w:rsid w:val="004A5DC3"/>
    <w:rsid w:val="004A5DD0"/>
    <w:rsid w:val="004A5DFC"/>
    <w:rsid w:val="004A5E68"/>
    <w:rsid w:val="004A5F43"/>
    <w:rsid w:val="004A6025"/>
    <w:rsid w:val="004A607A"/>
    <w:rsid w:val="004A6137"/>
    <w:rsid w:val="004A61A9"/>
    <w:rsid w:val="004A624C"/>
    <w:rsid w:val="004A624E"/>
    <w:rsid w:val="004A62D1"/>
    <w:rsid w:val="004A645A"/>
    <w:rsid w:val="004A645F"/>
    <w:rsid w:val="004A64A6"/>
    <w:rsid w:val="004A64AC"/>
    <w:rsid w:val="004A6548"/>
    <w:rsid w:val="004A65B7"/>
    <w:rsid w:val="004A6608"/>
    <w:rsid w:val="004A66D5"/>
    <w:rsid w:val="004A67B1"/>
    <w:rsid w:val="004A67BA"/>
    <w:rsid w:val="004A67FB"/>
    <w:rsid w:val="004A6899"/>
    <w:rsid w:val="004A6982"/>
    <w:rsid w:val="004A6C8A"/>
    <w:rsid w:val="004A6E4B"/>
    <w:rsid w:val="004A6E62"/>
    <w:rsid w:val="004A6F03"/>
    <w:rsid w:val="004A6F04"/>
    <w:rsid w:val="004A6FD7"/>
    <w:rsid w:val="004A70F5"/>
    <w:rsid w:val="004A72C0"/>
    <w:rsid w:val="004A734D"/>
    <w:rsid w:val="004A7435"/>
    <w:rsid w:val="004A749A"/>
    <w:rsid w:val="004A74A2"/>
    <w:rsid w:val="004A7694"/>
    <w:rsid w:val="004A777E"/>
    <w:rsid w:val="004A78A5"/>
    <w:rsid w:val="004A798D"/>
    <w:rsid w:val="004A799D"/>
    <w:rsid w:val="004A79BA"/>
    <w:rsid w:val="004A7A22"/>
    <w:rsid w:val="004A7A63"/>
    <w:rsid w:val="004A7C14"/>
    <w:rsid w:val="004A7F30"/>
    <w:rsid w:val="004A7F38"/>
    <w:rsid w:val="004B0048"/>
    <w:rsid w:val="004B023B"/>
    <w:rsid w:val="004B023C"/>
    <w:rsid w:val="004B033F"/>
    <w:rsid w:val="004B0430"/>
    <w:rsid w:val="004B0589"/>
    <w:rsid w:val="004B05F8"/>
    <w:rsid w:val="004B06AD"/>
    <w:rsid w:val="004B0825"/>
    <w:rsid w:val="004B08A5"/>
    <w:rsid w:val="004B08AF"/>
    <w:rsid w:val="004B095D"/>
    <w:rsid w:val="004B09BB"/>
    <w:rsid w:val="004B09C7"/>
    <w:rsid w:val="004B0A14"/>
    <w:rsid w:val="004B0AB6"/>
    <w:rsid w:val="004B0DBD"/>
    <w:rsid w:val="004B0F5D"/>
    <w:rsid w:val="004B0FA9"/>
    <w:rsid w:val="004B0FE8"/>
    <w:rsid w:val="004B1142"/>
    <w:rsid w:val="004B11BD"/>
    <w:rsid w:val="004B120F"/>
    <w:rsid w:val="004B1212"/>
    <w:rsid w:val="004B12DE"/>
    <w:rsid w:val="004B152B"/>
    <w:rsid w:val="004B156F"/>
    <w:rsid w:val="004B159E"/>
    <w:rsid w:val="004B1602"/>
    <w:rsid w:val="004B161D"/>
    <w:rsid w:val="004B168D"/>
    <w:rsid w:val="004B180C"/>
    <w:rsid w:val="004B185F"/>
    <w:rsid w:val="004B18A4"/>
    <w:rsid w:val="004B195B"/>
    <w:rsid w:val="004B1A9E"/>
    <w:rsid w:val="004B1B0C"/>
    <w:rsid w:val="004B1CDF"/>
    <w:rsid w:val="004B1D07"/>
    <w:rsid w:val="004B1D28"/>
    <w:rsid w:val="004B1DB6"/>
    <w:rsid w:val="004B1E2D"/>
    <w:rsid w:val="004B1E7F"/>
    <w:rsid w:val="004B1EA3"/>
    <w:rsid w:val="004B2009"/>
    <w:rsid w:val="004B2029"/>
    <w:rsid w:val="004B20F3"/>
    <w:rsid w:val="004B2191"/>
    <w:rsid w:val="004B2216"/>
    <w:rsid w:val="004B2220"/>
    <w:rsid w:val="004B2243"/>
    <w:rsid w:val="004B2310"/>
    <w:rsid w:val="004B2393"/>
    <w:rsid w:val="004B23D9"/>
    <w:rsid w:val="004B23F6"/>
    <w:rsid w:val="004B244C"/>
    <w:rsid w:val="004B24DF"/>
    <w:rsid w:val="004B254D"/>
    <w:rsid w:val="004B2641"/>
    <w:rsid w:val="004B268F"/>
    <w:rsid w:val="004B2742"/>
    <w:rsid w:val="004B27BA"/>
    <w:rsid w:val="004B2829"/>
    <w:rsid w:val="004B2856"/>
    <w:rsid w:val="004B29AD"/>
    <w:rsid w:val="004B29BE"/>
    <w:rsid w:val="004B29FB"/>
    <w:rsid w:val="004B2A36"/>
    <w:rsid w:val="004B2A39"/>
    <w:rsid w:val="004B2AC1"/>
    <w:rsid w:val="004B2AD9"/>
    <w:rsid w:val="004B2B0B"/>
    <w:rsid w:val="004B2B97"/>
    <w:rsid w:val="004B2BD8"/>
    <w:rsid w:val="004B2C19"/>
    <w:rsid w:val="004B2C74"/>
    <w:rsid w:val="004B2CD6"/>
    <w:rsid w:val="004B2D65"/>
    <w:rsid w:val="004B2D76"/>
    <w:rsid w:val="004B2D97"/>
    <w:rsid w:val="004B2E47"/>
    <w:rsid w:val="004B2FBB"/>
    <w:rsid w:val="004B3123"/>
    <w:rsid w:val="004B3258"/>
    <w:rsid w:val="004B3441"/>
    <w:rsid w:val="004B3497"/>
    <w:rsid w:val="004B3506"/>
    <w:rsid w:val="004B356D"/>
    <w:rsid w:val="004B35B5"/>
    <w:rsid w:val="004B3618"/>
    <w:rsid w:val="004B3768"/>
    <w:rsid w:val="004B3A7E"/>
    <w:rsid w:val="004B3B41"/>
    <w:rsid w:val="004B3C28"/>
    <w:rsid w:val="004B3C7C"/>
    <w:rsid w:val="004B3CB0"/>
    <w:rsid w:val="004B3DD3"/>
    <w:rsid w:val="004B3EEA"/>
    <w:rsid w:val="004B3F2D"/>
    <w:rsid w:val="004B3F39"/>
    <w:rsid w:val="004B4145"/>
    <w:rsid w:val="004B4353"/>
    <w:rsid w:val="004B437B"/>
    <w:rsid w:val="004B43AC"/>
    <w:rsid w:val="004B43E7"/>
    <w:rsid w:val="004B446C"/>
    <w:rsid w:val="004B44C4"/>
    <w:rsid w:val="004B45E8"/>
    <w:rsid w:val="004B45FC"/>
    <w:rsid w:val="004B4629"/>
    <w:rsid w:val="004B47EB"/>
    <w:rsid w:val="004B480D"/>
    <w:rsid w:val="004B4988"/>
    <w:rsid w:val="004B49C8"/>
    <w:rsid w:val="004B4AF0"/>
    <w:rsid w:val="004B4C39"/>
    <w:rsid w:val="004B4C77"/>
    <w:rsid w:val="004B4CC3"/>
    <w:rsid w:val="004B4D5A"/>
    <w:rsid w:val="004B4D68"/>
    <w:rsid w:val="004B4E3C"/>
    <w:rsid w:val="004B4E83"/>
    <w:rsid w:val="004B4EE4"/>
    <w:rsid w:val="004B5019"/>
    <w:rsid w:val="004B51A6"/>
    <w:rsid w:val="004B51B5"/>
    <w:rsid w:val="004B51F4"/>
    <w:rsid w:val="004B53C1"/>
    <w:rsid w:val="004B5412"/>
    <w:rsid w:val="004B546A"/>
    <w:rsid w:val="004B547B"/>
    <w:rsid w:val="004B54AC"/>
    <w:rsid w:val="004B5567"/>
    <w:rsid w:val="004B5635"/>
    <w:rsid w:val="004B56F5"/>
    <w:rsid w:val="004B5737"/>
    <w:rsid w:val="004B5759"/>
    <w:rsid w:val="004B580B"/>
    <w:rsid w:val="004B586E"/>
    <w:rsid w:val="004B5885"/>
    <w:rsid w:val="004B5918"/>
    <w:rsid w:val="004B5A67"/>
    <w:rsid w:val="004B5B94"/>
    <w:rsid w:val="004B5C16"/>
    <w:rsid w:val="004B5C4F"/>
    <w:rsid w:val="004B5D06"/>
    <w:rsid w:val="004B5D37"/>
    <w:rsid w:val="004B5D71"/>
    <w:rsid w:val="004B5EF8"/>
    <w:rsid w:val="004B6052"/>
    <w:rsid w:val="004B6058"/>
    <w:rsid w:val="004B60A1"/>
    <w:rsid w:val="004B61B2"/>
    <w:rsid w:val="004B624C"/>
    <w:rsid w:val="004B63E7"/>
    <w:rsid w:val="004B6452"/>
    <w:rsid w:val="004B645B"/>
    <w:rsid w:val="004B654D"/>
    <w:rsid w:val="004B656F"/>
    <w:rsid w:val="004B67D8"/>
    <w:rsid w:val="004B685D"/>
    <w:rsid w:val="004B6903"/>
    <w:rsid w:val="004B6911"/>
    <w:rsid w:val="004B69BA"/>
    <w:rsid w:val="004B6A0A"/>
    <w:rsid w:val="004B6A15"/>
    <w:rsid w:val="004B6B2E"/>
    <w:rsid w:val="004B6B8E"/>
    <w:rsid w:val="004B6C07"/>
    <w:rsid w:val="004B6C85"/>
    <w:rsid w:val="004B6C9B"/>
    <w:rsid w:val="004B6D81"/>
    <w:rsid w:val="004B6D87"/>
    <w:rsid w:val="004B6DA8"/>
    <w:rsid w:val="004B6E92"/>
    <w:rsid w:val="004B6FED"/>
    <w:rsid w:val="004B6FFE"/>
    <w:rsid w:val="004B700F"/>
    <w:rsid w:val="004B7163"/>
    <w:rsid w:val="004B71D5"/>
    <w:rsid w:val="004B71DF"/>
    <w:rsid w:val="004B7307"/>
    <w:rsid w:val="004B73D4"/>
    <w:rsid w:val="004B7444"/>
    <w:rsid w:val="004B7466"/>
    <w:rsid w:val="004B7497"/>
    <w:rsid w:val="004B753F"/>
    <w:rsid w:val="004B755B"/>
    <w:rsid w:val="004B757E"/>
    <w:rsid w:val="004B7586"/>
    <w:rsid w:val="004B77C9"/>
    <w:rsid w:val="004B79B8"/>
    <w:rsid w:val="004B7A5C"/>
    <w:rsid w:val="004B7AB7"/>
    <w:rsid w:val="004B7E2A"/>
    <w:rsid w:val="004B7E37"/>
    <w:rsid w:val="004B7E67"/>
    <w:rsid w:val="004B7F12"/>
    <w:rsid w:val="004B7FA2"/>
    <w:rsid w:val="004C0097"/>
    <w:rsid w:val="004C0244"/>
    <w:rsid w:val="004C04FF"/>
    <w:rsid w:val="004C0513"/>
    <w:rsid w:val="004C0580"/>
    <w:rsid w:val="004C05D7"/>
    <w:rsid w:val="004C05E1"/>
    <w:rsid w:val="004C05FF"/>
    <w:rsid w:val="004C0738"/>
    <w:rsid w:val="004C085C"/>
    <w:rsid w:val="004C08DE"/>
    <w:rsid w:val="004C0956"/>
    <w:rsid w:val="004C096B"/>
    <w:rsid w:val="004C09B8"/>
    <w:rsid w:val="004C09CC"/>
    <w:rsid w:val="004C0B57"/>
    <w:rsid w:val="004C0C3B"/>
    <w:rsid w:val="004C0CA8"/>
    <w:rsid w:val="004C0CF1"/>
    <w:rsid w:val="004C0D74"/>
    <w:rsid w:val="004C0D76"/>
    <w:rsid w:val="004C0E1A"/>
    <w:rsid w:val="004C0E73"/>
    <w:rsid w:val="004C0FEA"/>
    <w:rsid w:val="004C10B5"/>
    <w:rsid w:val="004C1151"/>
    <w:rsid w:val="004C11BB"/>
    <w:rsid w:val="004C1294"/>
    <w:rsid w:val="004C129F"/>
    <w:rsid w:val="004C12A4"/>
    <w:rsid w:val="004C12D9"/>
    <w:rsid w:val="004C14A9"/>
    <w:rsid w:val="004C14B6"/>
    <w:rsid w:val="004C1517"/>
    <w:rsid w:val="004C1681"/>
    <w:rsid w:val="004C16C5"/>
    <w:rsid w:val="004C16E8"/>
    <w:rsid w:val="004C175C"/>
    <w:rsid w:val="004C17AD"/>
    <w:rsid w:val="004C18E8"/>
    <w:rsid w:val="004C192E"/>
    <w:rsid w:val="004C19C2"/>
    <w:rsid w:val="004C1A67"/>
    <w:rsid w:val="004C1AFB"/>
    <w:rsid w:val="004C1B7C"/>
    <w:rsid w:val="004C1C1D"/>
    <w:rsid w:val="004C1C64"/>
    <w:rsid w:val="004C1C72"/>
    <w:rsid w:val="004C1CEC"/>
    <w:rsid w:val="004C1DDB"/>
    <w:rsid w:val="004C1DDF"/>
    <w:rsid w:val="004C1ECD"/>
    <w:rsid w:val="004C1FBD"/>
    <w:rsid w:val="004C1FD4"/>
    <w:rsid w:val="004C20BC"/>
    <w:rsid w:val="004C242F"/>
    <w:rsid w:val="004C2434"/>
    <w:rsid w:val="004C249B"/>
    <w:rsid w:val="004C25B1"/>
    <w:rsid w:val="004C26A1"/>
    <w:rsid w:val="004C26C4"/>
    <w:rsid w:val="004C28CA"/>
    <w:rsid w:val="004C2957"/>
    <w:rsid w:val="004C29AE"/>
    <w:rsid w:val="004C29D6"/>
    <w:rsid w:val="004C2AA4"/>
    <w:rsid w:val="004C2AAD"/>
    <w:rsid w:val="004C2B00"/>
    <w:rsid w:val="004C2B69"/>
    <w:rsid w:val="004C2B6D"/>
    <w:rsid w:val="004C2BFC"/>
    <w:rsid w:val="004C2C42"/>
    <w:rsid w:val="004C2CA6"/>
    <w:rsid w:val="004C2D40"/>
    <w:rsid w:val="004C2D5D"/>
    <w:rsid w:val="004C2F56"/>
    <w:rsid w:val="004C2FB9"/>
    <w:rsid w:val="004C3013"/>
    <w:rsid w:val="004C306C"/>
    <w:rsid w:val="004C3151"/>
    <w:rsid w:val="004C31D5"/>
    <w:rsid w:val="004C3230"/>
    <w:rsid w:val="004C3292"/>
    <w:rsid w:val="004C32EF"/>
    <w:rsid w:val="004C3367"/>
    <w:rsid w:val="004C34DD"/>
    <w:rsid w:val="004C356D"/>
    <w:rsid w:val="004C35B7"/>
    <w:rsid w:val="004C3672"/>
    <w:rsid w:val="004C3684"/>
    <w:rsid w:val="004C3713"/>
    <w:rsid w:val="004C3831"/>
    <w:rsid w:val="004C38E7"/>
    <w:rsid w:val="004C38F7"/>
    <w:rsid w:val="004C38FB"/>
    <w:rsid w:val="004C391D"/>
    <w:rsid w:val="004C3A9E"/>
    <w:rsid w:val="004C3B0A"/>
    <w:rsid w:val="004C3B83"/>
    <w:rsid w:val="004C3BE5"/>
    <w:rsid w:val="004C3C72"/>
    <w:rsid w:val="004C3D38"/>
    <w:rsid w:val="004C3E28"/>
    <w:rsid w:val="004C3E29"/>
    <w:rsid w:val="004C3E45"/>
    <w:rsid w:val="004C40CE"/>
    <w:rsid w:val="004C40D6"/>
    <w:rsid w:val="004C411A"/>
    <w:rsid w:val="004C41A4"/>
    <w:rsid w:val="004C4209"/>
    <w:rsid w:val="004C4279"/>
    <w:rsid w:val="004C42F5"/>
    <w:rsid w:val="004C43EB"/>
    <w:rsid w:val="004C44CA"/>
    <w:rsid w:val="004C450E"/>
    <w:rsid w:val="004C458D"/>
    <w:rsid w:val="004C47A5"/>
    <w:rsid w:val="004C4815"/>
    <w:rsid w:val="004C4866"/>
    <w:rsid w:val="004C48EC"/>
    <w:rsid w:val="004C49B5"/>
    <w:rsid w:val="004C4A15"/>
    <w:rsid w:val="004C4A43"/>
    <w:rsid w:val="004C4AE3"/>
    <w:rsid w:val="004C4BED"/>
    <w:rsid w:val="004C4C04"/>
    <w:rsid w:val="004C5186"/>
    <w:rsid w:val="004C5293"/>
    <w:rsid w:val="004C52CB"/>
    <w:rsid w:val="004C5340"/>
    <w:rsid w:val="004C538A"/>
    <w:rsid w:val="004C54B6"/>
    <w:rsid w:val="004C55AF"/>
    <w:rsid w:val="004C5636"/>
    <w:rsid w:val="004C5815"/>
    <w:rsid w:val="004C58BE"/>
    <w:rsid w:val="004C59E6"/>
    <w:rsid w:val="004C5AA6"/>
    <w:rsid w:val="004C5AAB"/>
    <w:rsid w:val="004C5B16"/>
    <w:rsid w:val="004C5B43"/>
    <w:rsid w:val="004C5BF9"/>
    <w:rsid w:val="004C5DB0"/>
    <w:rsid w:val="004C5F87"/>
    <w:rsid w:val="004C6096"/>
    <w:rsid w:val="004C60BB"/>
    <w:rsid w:val="004C60EB"/>
    <w:rsid w:val="004C61F2"/>
    <w:rsid w:val="004C61F9"/>
    <w:rsid w:val="004C626F"/>
    <w:rsid w:val="004C6543"/>
    <w:rsid w:val="004C6697"/>
    <w:rsid w:val="004C67C7"/>
    <w:rsid w:val="004C6965"/>
    <w:rsid w:val="004C6A7A"/>
    <w:rsid w:val="004C6A86"/>
    <w:rsid w:val="004C6AAA"/>
    <w:rsid w:val="004C6AD6"/>
    <w:rsid w:val="004C6ADB"/>
    <w:rsid w:val="004C6BA3"/>
    <w:rsid w:val="004C6C00"/>
    <w:rsid w:val="004C6C17"/>
    <w:rsid w:val="004C6D53"/>
    <w:rsid w:val="004C6D6C"/>
    <w:rsid w:val="004C6E0D"/>
    <w:rsid w:val="004C6E63"/>
    <w:rsid w:val="004C6F40"/>
    <w:rsid w:val="004C6FA0"/>
    <w:rsid w:val="004C7019"/>
    <w:rsid w:val="004C70F0"/>
    <w:rsid w:val="004C713F"/>
    <w:rsid w:val="004C72A7"/>
    <w:rsid w:val="004C73C6"/>
    <w:rsid w:val="004C73C7"/>
    <w:rsid w:val="004C74B9"/>
    <w:rsid w:val="004C7523"/>
    <w:rsid w:val="004C7633"/>
    <w:rsid w:val="004C763B"/>
    <w:rsid w:val="004C7770"/>
    <w:rsid w:val="004C77AB"/>
    <w:rsid w:val="004C782B"/>
    <w:rsid w:val="004C7853"/>
    <w:rsid w:val="004C78B4"/>
    <w:rsid w:val="004C796D"/>
    <w:rsid w:val="004C7C6A"/>
    <w:rsid w:val="004C7D20"/>
    <w:rsid w:val="004C7D50"/>
    <w:rsid w:val="004C7DC8"/>
    <w:rsid w:val="004C7DD9"/>
    <w:rsid w:val="004C7E7D"/>
    <w:rsid w:val="004C7EBE"/>
    <w:rsid w:val="004C7FAD"/>
    <w:rsid w:val="004D0035"/>
    <w:rsid w:val="004D006B"/>
    <w:rsid w:val="004D012C"/>
    <w:rsid w:val="004D01C0"/>
    <w:rsid w:val="004D0371"/>
    <w:rsid w:val="004D03A4"/>
    <w:rsid w:val="004D03C8"/>
    <w:rsid w:val="004D03DF"/>
    <w:rsid w:val="004D0581"/>
    <w:rsid w:val="004D0701"/>
    <w:rsid w:val="004D08DD"/>
    <w:rsid w:val="004D08FF"/>
    <w:rsid w:val="004D094C"/>
    <w:rsid w:val="004D09B0"/>
    <w:rsid w:val="004D09BB"/>
    <w:rsid w:val="004D09F3"/>
    <w:rsid w:val="004D0AAE"/>
    <w:rsid w:val="004D0B09"/>
    <w:rsid w:val="004D0BAB"/>
    <w:rsid w:val="004D0BEE"/>
    <w:rsid w:val="004D0C88"/>
    <w:rsid w:val="004D0D4F"/>
    <w:rsid w:val="004D0D5C"/>
    <w:rsid w:val="004D0EEE"/>
    <w:rsid w:val="004D10F5"/>
    <w:rsid w:val="004D11BC"/>
    <w:rsid w:val="004D1212"/>
    <w:rsid w:val="004D1320"/>
    <w:rsid w:val="004D1393"/>
    <w:rsid w:val="004D14A4"/>
    <w:rsid w:val="004D1514"/>
    <w:rsid w:val="004D1520"/>
    <w:rsid w:val="004D1545"/>
    <w:rsid w:val="004D1689"/>
    <w:rsid w:val="004D1983"/>
    <w:rsid w:val="004D198B"/>
    <w:rsid w:val="004D19BF"/>
    <w:rsid w:val="004D1A45"/>
    <w:rsid w:val="004D1A98"/>
    <w:rsid w:val="004D1B0B"/>
    <w:rsid w:val="004D1BAA"/>
    <w:rsid w:val="004D1D08"/>
    <w:rsid w:val="004D1D51"/>
    <w:rsid w:val="004D1D84"/>
    <w:rsid w:val="004D1EFA"/>
    <w:rsid w:val="004D1F9C"/>
    <w:rsid w:val="004D1FEA"/>
    <w:rsid w:val="004D1FF5"/>
    <w:rsid w:val="004D2054"/>
    <w:rsid w:val="004D209F"/>
    <w:rsid w:val="004D20EC"/>
    <w:rsid w:val="004D21D8"/>
    <w:rsid w:val="004D220E"/>
    <w:rsid w:val="004D2299"/>
    <w:rsid w:val="004D2434"/>
    <w:rsid w:val="004D2443"/>
    <w:rsid w:val="004D2479"/>
    <w:rsid w:val="004D24C3"/>
    <w:rsid w:val="004D2587"/>
    <w:rsid w:val="004D25A7"/>
    <w:rsid w:val="004D25FE"/>
    <w:rsid w:val="004D2728"/>
    <w:rsid w:val="004D27B5"/>
    <w:rsid w:val="004D2800"/>
    <w:rsid w:val="004D2882"/>
    <w:rsid w:val="004D2889"/>
    <w:rsid w:val="004D2A21"/>
    <w:rsid w:val="004D2C28"/>
    <w:rsid w:val="004D2D8B"/>
    <w:rsid w:val="004D2E26"/>
    <w:rsid w:val="004D325F"/>
    <w:rsid w:val="004D3261"/>
    <w:rsid w:val="004D327C"/>
    <w:rsid w:val="004D3280"/>
    <w:rsid w:val="004D3286"/>
    <w:rsid w:val="004D3308"/>
    <w:rsid w:val="004D335F"/>
    <w:rsid w:val="004D33FB"/>
    <w:rsid w:val="004D342B"/>
    <w:rsid w:val="004D34D7"/>
    <w:rsid w:val="004D36B8"/>
    <w:rsid w:val="004D36C0"/>
    <w:rsid w:val="004D371B"/>
    <w:rsid w:val="004D39FC"/>
    <w:rsid w:val="004D3A01"/>
    <w:rsid w:val="004D3B09"/>
    <w:rsid w:val="004D3B19"/>
    <w:rsid w:val="004D3C01"/>
    <w:rsid w:val="004D3C2F"/>
    <w:rsid w:val="004D3C33"/>
    <w:rsid w:val="004D3D56"/>
    <w:rsid w:val="004D3D96"/>
    <w:rsid w:val="004D3E10"/>
    <w:rsid w:val="004D3EA7"/>
    <w:rsid w:val="004D3F38"/>
    <w:rsid w:val="004D4016"/>
    <w:rsid w:val="004D41B6"/>
    <w:rsid w:val="004D41E9"/>
    <w:rsid w:val="004D41F8"/>
    <w:rsid w:val="004D443E"/>
    <w:rsid w:val="004D44C8"/>
    <w:rsid w:val="004D450E"/>
    <w:rsid w:val="004D463A"/>
    <w:rsid w:val="004D480D"/>
    <w:rsid w:val="004D4833"/>
    <w:rsid w:val="004D48C1"/>
    <w:rsid w:val="004D48FF"/>
    <w:rsid w:val="004D492C"/>
    <w:rsid w:val="004D4DC6"/>
    <w:rsid w:val="004D4E51"/>
    <w:rsid w:val="004D4ED6"/>
    <w:rsid w:val="004D4EFB"/>
    <w:rsid w:val="004D4F04"/>
    <w:rsid w:val="004D4F78"/>
    <w:rsid w:val="004D5002"/>
    <w:rsid w:val="004D5087"/>
    <w:rsid w:val="004D50B6"/>
    <w:rsid w:val="004D520D"/>
    <w:rsid w:val="004D5294"/>
    <w:rsid w:val="004D52AE"/>
    <w:rsid w:val="004D540D"/>
    <w:rsid w:val="004D545D"/>
    <w:rsid w:val="004D5543"/>
    <w:rsid w:val="004D559F"/>
    <w:rsid w:val="004D5735"/>
    <w:rsid w:val="004D5797"/>
    <w:rsid w:val="004D58A2"/>
    <w:rsid w:val="004D58B9"/>
    <w:rsid w:val="004D5993"/>
    <w:rsid w:val="004D59AB"/>
    <w:rsid w:val="004D59DD"/>
    <w:rsid w:val="004D59F2"/>
    <w:rsid w:val="004D5E31"/>
    <w:rsid w:val="004D5ED4"/>
    <w:rsid w:val="004D5EE4"/>
    <w:rsid w:val="004D6081"/>
    <w:rsid w:val="004D61AD"/>
    <w:rsid w:val="004D6291"/>
    <w:rsid w:val="004D631A"/>
    <w:rsid w:val="004D6396"/>
    <w:rsid w:val="004D6438"/>
    <w:rsid w:val="004D646E"/>
    <w:rsid w:val="004D6550"/>
    <w:rsid w:val="004D6563"/>
    <w:rsid w:val="004D6702"/>
    <w:rsid w:val="004D69FF"/>
    <w:rsid w:val="004D6A4D"/>
    <w:rsid w:val="004D6A7C"/>
    <w:rsid w:val="004D6B36"/>
    <w:rsid w:val="004D6C29"/>
    <w:rsid w:val="004D6CE7"/>
    <w:rsid w:val="004D6D7D"/>
    <w:rsid w:val="004D6EC0"/>
    <w:rsid w:val="004D6FE0"/>
    <w:rsid w:val="004D6FE1"/>
    <w:rsid w:val="004D701B"/>
    <w:rsid w:val="004D7041"/>
    <w:rsid w:val="004D7136"/>
    <w:rsid w:val="004D7170"/>
    <w:rsid w:val="004D725B"/>
    <w:rsid w:val="004D73A8"/>
    <w:rsid w:val="004D7548"/>
    <w:rsid w:val="004D7558"/>
    <w:rsid w:val="004D76B9"/>
    <w:rsid w:val="004D7736"/>
    <w:rsid w:val="004D795F"/>
    <w:rsid w:val="004D7A7D"/>
    <w:rsid w:val="004D7AC2"/>
    <w:rsid w:val="004D7B95"/>
    <w:rsid w:val="004D7BC5"/>
    <w:rsid w:val="004D7C58"/>
    <w:rsid w:val="004D7CA1"/>
    <w:rsid w:val="004D7D57"/>
    <w:rsid w:val="004D7E39"/>
    <w:rsid w:val="004D7E8E"/>
    <w:rsid w:val="004D7F81"/>
    <w:rsid w:val="004D7FE8"/>
    <w:rsid w:val="004E003C"/>
    <w:rsid w:val="004E0195"/>
    <w:rsid w:val="004E019E"/>
    <w:rsid w:val="004E0276"/>
    <w:rsid w:val="004E02E7"/>
    <w:rsid w:val="004E031B"/>
    <w:rsid w:val="004E0352"/>
    <w:rsid w:val="004E03A3"/>
    <w:rsid w:val="004E0435"/>
    <w:rsid w:val="004E055E"/>
    <w:rsid w:val="004E0694"/>
    <w:rsid w:val="004E07D5"/>
    <w:rsid w:val="004E082F"/>
    <w:rsid w:val="004E0839"/>
    <w:rsid w:val="004E08B7"/>
    <w:rsid w:val="004E08E3"/>
    <w:rsid w:val="004E090E"/>
    <w:rsid w:val="004E0981"/>
    <w:rsid w:val="004E09A5"/>
    <w:rsid w:val="004E0B56"/>
    <w:rsid w:val="004E0B7F"/>
    <w:rsid w:val="004E0BA1"/>
    <w:rsid w:val="004E0C42"/>
    <w:rsid w:val="004E0E33"/>
    <w:rsid w:val="004E0F14"/>
    <w:rsid w:val="004E0FB1"/>
    <w:rsid w:val="004E102E"/>
    <w:rsid w:val="004E107C"/>
    <w:rsid w:val="004E107F"/>
    <w:rsid w:val="004E10E2"/>
    <w:rsid w:val="004E111C"/>
    <w:rsid w:val="004E1386"/>
    <w:rsid w:val="004E13FB"/>
    <w:rsid w:val="004E15AC"/>
    <w:rsid w:val="004E15FB"/>
    <w:rsid w:val="004E187C"/>
    <w:rsid w:val="004E18AB"/>
    <w:rsid w:val="004E18D5"/>
    <w:rsid w:val="004E1925"/>
    <w:rsid w:val="004E1A20"/>
    <w:rsid w:val="004E1A24"/>
    <w:rsid w:val="004E1AC8"/>
    <w:rsid w:val="004E1B5D"/>
    <w:rsid w:val="004E1C3D"/>
    <w:rsid w:val="004E1C5E"/>
    <w:rsid w:val="004E1C74"/>
    <w:rsid w:val="004E1FA4"/>
    <w:rsid w:val="004E1FB3"/>
    <w:rsid w:val="004E1FEA"/>
    <w:rsid w:val="004E20CB"/>
    <w:rsid w:val="004E2126"/>
    <w:rsid w:val="004E212D"/>
    <w:rsid w:val="004E2139"/>
    <w:rsid w:val="004E213B"/>
    <w:rsid w:val="004E21E3"/>
    <w:rsid w:val="004E228D"/>
    <w:rsid w:val="004E2293"/>
    <w:rsid w:val="004E2298"/>
    <w:rsid w:val="004E2324"/>
    <w:rsid w:val="004E235C"/>
    <w:rsid w:val="004E24AE"/>
    <w:rsid w:val="004E2584"/>
    <w:rsid w:val="004E2687"/>
    <w:rsid w:val="004E26F9"/>
    <w:rsid w:val="004E279D"/>
    <w:rsid w:val="004E27DF"/>
    <w:rsid w:val="004E27FA"/>
    <w:rsid w:val="004E2830"/>
    <w:rsid w:val="004E28AA"/>
    <w:rsid w:val="004E2935"/>
    <w:rsid w:val="004E2969"/>
    <w:rsid w:val="004E296D"/>
    <w:rsid w:val="004E2997"/>
    <w:rsid w:val="004E2A1D"/>
    <w:rsid w:val="004E2A58"/>
    <w:rsid w:val="004E2B6F"/>
    <w:rsid w:val="004E2D28"/>
    <w:rsid w:val="004E2D32"/>
    <w:rsid w:val="004E2DD3"/>
    <w:rsid w:val="004E2DE4"/>
    <w:rsid w:val="004E2E33"/>
    <w:rsid w:val="004E2E5C"/>
    <w:rsid w:val="004E2F68"/>
    <w:rsid w:val="004E2F95"/>
    <w:rsid w:val="004E2FE3"/>
    <w:rsid w:val="004E30BB"/>
    <w:rsid w:val="004E30C9"/>
    <w:rsid w:val="004E31A4"/>
    <w:rsid w:val="004E31D2"/>
    <w:rsid w:val="004E327C"/>
    <w:rsid w:val="004E3303"/>
    <w:rsid w:val="004E3313"/>
    <w:rsid w:val="004E33CF"/>
    <w:rsid w:val="004E341B"/>
    <w:rsid w:val="004E34BE"/>
    <w:rsid w:val="004E3632"/>
    <w:rsid w:val="004E36B8"/>
    <w:rsid w:val="004E36EC"/>
    <w:rsid w:val="004E3700"/>
    <w:rsid w:val="004E3753"/>
    <w:rsid w:val="004E377E"/>
    <w:rsid w:val="004E37CB"/>
    <w:rsid w:val="004E37D7"/>
    <w:rsid w:val="004E38D4"/>
    <w:rsid w:val="004E39F3"/>
    <w:rsid w:val="004E3B14"/>
    <w:rsid w:val="004E3C13"/>
    <w:rsid w:val="004E3D61"/>
    <w:rsid w:val="004E3EE8"/>
    <w:rsid w:val="004E3FAF"/>
    <w:rsid w:val="004E3FB2"/>
    <w:rsid w:val="004E3FB8"/>
    <w:rsid w:val="004E4053"/>
    <w:rsid w:val="004E415F"/>
    <w:rsid w:val="004E4161"/>
    <w:rsid w:val="004E41A6"/>
    <w:rsid w:val="004E4243"/>
    <w:rsid w:val="004E4259"/>
    <w:rsid w:val="004E432D"/>
    <w:rsid w:val="004E4410"/>
    <w:rsid w:val="004E44AD"/>
    <w:rsid w:val="004E44E4"/>
    <w:rsid w:val="004E4599"/>
    <w:rsid w:val="004E45E7"/>
    <w:rsid w:val="004E46E5"/>
    <w:rsid w:val="004E4765"/>
    <w:rsid w:val="004E47B1"/>
    <w:rsid w:val="004E48B1"/>
    <w:rsid w:val="004E4A02"/>
    <w:rsid w:val="004E4A89"/>
    <w:rsid w:val="004E4B23"/>
    <w:rsid w:val="004E4B4F"/>
    <w:rsid w:val="004E4BF0"/>
    <w:rsid w:val="004E4C30"/>
    <w:rsid w:val="004E4C33"/>
    <w:rsid w:val="004E4CC2"/>
    <w:rsid w:val="004E4CD8"/>
    <w:rsid w:val="004E4D51"/>
    <w:rsid w:val="004E4D9B"/>
    <w:rsid w:val="004E4E85"/>
    <w:rsid w:val="004E4EAB"/>
    <w:rsid w:val="004E4F68"/>
    <w:rsid w:val="004E4FB7"/>
    <w:rsid w:val="004E4FC1"/>
    <w:rsid w:val="004E519A"/>
    <w:rsid w:val="004E52A3"/>
    <w:rsid w:val="004E53C2"/>
    <w:rsid w:val="004E5449"/>
    <w:rsid w:val="004E54C8"/>
    <w:rsid w:val="004E54CA"/>
    <w:rsid w:val="004E5611"/>
    <w:rsid w:val="004E5663"/>
    <w:rsid w:val="004E5795"/>
    <w:rsid w:val="004E57D9"/>
    <w:rsid w:val="004E5813"/>
    <w:rsid w:val="004E5864"/>
    <w:rsid w:val="004E58A8"/>
    <w:rsid w:val="004E58AC"/>
    <w:rsid w:val="004E5968"/>
    <w:rsid w:val="004E59C5"/>
    <w:rsid w:val="004E5A28"/>
    <w:rsid w:val="004E5A78"/>
    <w:rsid w:val="004E5D45"/>
    <w:rsid w:val="004E5DAF"/>
    <w:rsid w:val="004E5E4B"/>
    <w:rsid w:val="004E5E7C"/>
    <w:rsid w:val="004E6011"/>
    <w:rsid w:val="004E609F"/>
    <w:rsid w:val="004E62EB"/>
    <w:rsid w:val="004E637A"/>
    <w:rsid w:val="004E63B9"/>
    <w:rsid w:val="004E6411"/>
    <w:rsid w:val="004E646B"/>
    <w:rsid w:val="004E64E9"/>
    <w:rsid w:val="004E654B"/>
    <w:rsid w:val="004E6567"/>
    <w:rsid w:val="004E65B2"/>
    <w:rsid w:val="004E66B1"/>
    <w:rsid w:val="004E671F"/>
    <w:rsid w:val="004E6786"/>
    <w:rsid w:val="004E67B4"/>
    <w:rsid w:val="004E6949"/>
    <w:rsid w:val="004E6B13"/>
    <w:rsid w:val="004E6B2A"/>
    <w:rsid w:val="004E6BB9"/>
    <w:rsid w:val="004E6E44"/>
    <w:rsid w:val="004E6E9F"/>
    <w:rsid w:val="004E6EF3"/>
    <w:rsid w:val="004E6FF1"/>
    <w:rsid w:val="004E704A"/>
    <w:rsid w:val="004E70E9"/>
    <w:rsid w:val="004E71C2"/>
    <w:rsid w:val="004E71CE"/>
    <w:rsid w:val="004E731B"/>
    <w:rsid w:val="004E7343"/>
    <w:rsid w:val="004E7353"/>
    <w:rsid w:val="004E7359"/>
    <w:rsid w:val="004E73E8"/>
    <w:rsid w:val="004E7413"/>
    <w:rsid w:val="004E75EE"/>
    <w:rsid w:val="004E75F6"/>
    <w:rsid w:val="004E76D5"/>
    <w:rsid w:val="004E774D"/>
    <w:rsid w:val="004E780A"/>
    <w:rsid w:val="004E7812"/>
    <w:rsid w:val="004E784C"/>
    <w:rsid w:val="004E786D"/>
    <w:rsid w:val="004E7B77"/>
    <w:rsid w:val="004E7BE2"/>
    <w:rsid w:val="004E7C9E"/>
    <w:rsid w:val="004E7CA1"/>
    <w:rsid w:val="004E7CF0"/>
    <w:rsid w:val="004E7E5E"/>
    <w:rsid w:val="004E7E76"/>
    <w:rsid w:val="004E7EB3"/>
    <w:rsid w:val="004E7F48"/>
    <w:rsid w:val="004E7F60"/>
    <w:rsid w:val="004E7FCD"/>
    <w:rsid w:val="004F0035"/>
    <w:rsid w:val="004F00B2"/>
    <w:rsid w:val="004F00F3"/>
    <w:rsid w:val="004F011B"/>
    <w:rsid w:val="004F0214"/>
    <w:rsid w:val="004F02FC"/>
    <w:rsid w:val="004F0460"/>
    <w:rsid w:val="004F04D2"/>
    <w:rsid w:val="004F0544"/>
    <w:rsid w:val="004F0670"/>
    <w:rsid w:val="004F06A6"/>
    <w:rsid w:val="004F075C"/>
    <w:rsid w:val="004F07D3"/>
    <w:rsid w:val="004F087C"/>
    <w:rsid w:val="004F0987"/>
    <w:rsid w:val="004F0B02"/>
    <w:rsid w:val="004F0B42"/>
    <w:rsid w:val="004F0B6C"/>
    <w:rsid w:val="004F0B93"/>
    <w:rsid w:val="004F0BAA"/>
    <w:rsid w:val="004F0C39"/>
    <w:rsid w:val="004F0D8E"/>
    <w:rsid w:val="004F1006"/>
    <w:rsid w:val="004F1014"/>
    <w:rsid w:val="004F122E"/>
    <w:rsid w:val="004F1308"/>
    <w:rsid w:val="004F1348"/>
    <w:rsid w:val="004F13D0"/>
    <w:rsid w:val="004F1487"/>
    <w:rsid w:val="004F160D"/>
    <w:rsid w:val="004F1647"/>
    <w:rsid w:val="004F16E9"/>
    <w:rsid w:val="004F173F"/>
    <w:rsid w:val="004F17DC"/>
    <w:rsid w:val="004F1877"/>
    <w:rsid w:val="004F18BA"/>
    <w:rsid w:val="004F18CD"/>
    <w:rsid w:val="004F19AB"/>
    <w:rsid w:val="004F1B8C"/>
    <w:rsid w:val="004F1C9E"/>
    <w:rsid w:val="004F1CFE"/>
    <w:rsid w:val="004F1D49"/>
    <w:rsid w:val="004F1EAC"/>
    <w:rsid w:val="004F1EB7"/>
    <w:rsid w:val="004F1EBA"/>
    <w:rsid w:val="004F1FD7"/>
    <w:rsid w:val="004F2045"/>
    <w:rsid w:val="004F21FA"/>
    <w:rsid w:val="004F254B"/>
    <w:rsid w:val="004F2587"/>
    <w:rsid w:val="004F25EA"/>
    <w:rsid w:val="004F266E"/>
    <w:rsid w:val="004F2688"/>
    <w:rsid w:val="004F2692"/>
    <w:rsid w:val="004F26C4"/>
    <w:rsid w:val="004F275E"/>
    <w:rsid w:val="004F27CF"/>
    <w:rsid w:val="004F29AD"/>
    <w:rsid w:val="004F29F0"/>
    <w:rsid w:val="004F2D09"/>
    <w:rsid w:val="004F2D75"/>
    <w:rsid w:val="004F2DCA"/>
    <w:rsid w:val="004F2DCB"/>
    <w:rsid w:val="004F2DE8"/>
    <w:rsid w:val="004F2E2F"/>
    <w:rsid w:val="004F2E96"/>
    <w:rsid w:val="004F2EF4"/>
    <w:rsid w:val="004F2F82"/>
    <w:rsid w:val="004F2FD1"/>
    <w:rsid w:val="004F3217"/>
    <w:rsid w:val="004F323F"/>
    <w:rsid w:val="004F327D"/>
    <w:rsid w:val="004F33C2"/>
    <w:rsid w:val="004F3429"/>
    <w:rsid w:val="004F343E"/>
    <w:rsid w:val="004F345D"/>
    <w:rsid w:val="004F345E"/>
    <w:rsid w:val="004F348B"/>
    <w:rsid w:val="004F3507"/>
    <w:rsid w:val="004F36F5"/>
    <w:rsid w:val="004F398D"/>
    <w:rsid w:val="004F39BE"/>
    <w:rsid w:val="004F3A4E"/>
    <w:rsid w:val="004F3B63"/>
    <w:rsid w:val="004F3E2F"/>
    <w:rsid w:val="004F3F13"/>
    <w:rsid w:val="004F3FAD"/>
    <w:rsid w:val="004F4075"/>
    <w:rsid w:val="004F40BC"/>
    <w:rsid w:val="004F4156"/>
    <w:rsid w:val="004F4174"/>
    <w:rsid w:val="004F4218"/>
    <w:rsid w:val="004F4464"/>
    <w:rsid w:val="004F447E"/>
    <w:rsid w:val="004F4594"/>
    <w:rsid w:val="004F45C4"/>
    <w:rsid w:val="004F464B"/>
    <w:rsid w:val="004F46C8"/>
    <w:rsid w:val="004F46DF"/>
    <w:rsid w:val="004F477A"/>
    <w:rsid w:val="004F4954"/>
    <w:rsid w:val="004F4996"/>
    <w:rsid w:val="004F4A0E"/>
    <w:rsid w:val="004F4BA8"/>
    <w:rsid w:val="004F4BC2"/>
    <w:rsid w:val="004F4BD2"/>
    <w:rsid w:val="004F4C01"/>
    <w:rsid w:val="004F4C4C"/>
    <w:rsid w:val="004F4E2C"/>
    <w:rsid w:val="004F4ECB"/>
    <w:rsid w:val="004F4F0F"/>
    <w:rsid w:val="004F4FEC"/>
    <w:rsid w:val="004F5027"/>
    <w:rsid w:val="004F502B"/>
    <w:rsid w:val="004F503F"/>
    <w:rsid w:val="004F5050"/>
    <w:rsid w:val="004F5078"/>
    <w:rsid w:val="004F514B"/>
    <w:rsid w:val="004F522A"/>
    <w:rsid w:val="004F523E"/>
    <w:rsid w:val="004F5294"/>
    <w:rsid w:val="004F531B"/>
    <w:rsid w:val="004F5439"/>
    <w:rsid w:val="004F5459"/>
    <w:rsid w:val="004F54C0"/>
    <w:rsid w:val="004F571B"/>
    <w:rsid w:val="004F5833"/>
    <w:rsid w:val="004F5841"/>
    <w:rsid w:val="004F591B"/>
    <w:rsid w:val="004F594B"/>
    <w:rsid w:val="004F59A7"/>
    <w:rsid w:val="004F5A96"/>
    <w:rsid w:val="004F5AE8"/>
    <w:rsid w:val="004F5BD6"/>
    <w:rsid w:val="004F5C15"/>
    <w:rsid w:val="004F5C6B"/>
    <w:rsid w:val="004F5C7B"/>
    <w:rsid w:val="004F5D6D"/>
    <w:rsid w:val="004F5DFF"/>
    <w:rsid w:val="004F5F3B"/>
    <w:rsid w:val="004F5F70"/>
    <w:rsid w:val="004F6073"/>
    <w:rsid w:val="004F6193"/>
    <w:rsid w:val="004F625F"/>
    <w:rsid w:val="004F62EE"/>
    <w:rsid w:val="004F632A"/>
    <w:rsid w:val="004F63C5"/>
    <w:rsid w:val="004F648A"/>
    <w:rsid w:val="004F6667"/>
    <w:rsid w:val="004F685C"/>
    <w:rsid w:val="004F6913"/>
    <w:rsid w:val="004F6930"/>
    <w:rsid w:val="004F6982"/>
    <w:rsid w:val="004F6C0B"/>
    <w:rsid w:val="004F6CA1"/>
    <w:rsid w:val="004F6CC7"/>
    <w:rsid w:val="004F6D37"/>
    <w:rsid w:val="004F6D71"/>
    <w:rsid w:val="004F6EFB"/>
    <w:rsid w:val="004F6F50"/>
    <w:rsid w:val="004F6FD9"/>
    <w:rsid w:val="004F6FEF"/>
    <w:rsid w:val="004F7002"/>
    <w:rsid w:val="004F7058"/>
    <w:rsid w:val="004F7133"/>
    <w:rsid w:val="004F7213"/>
    <w:rsid w:val="004F724E"/>
    <w:rsid w:val="004F732B"/>
    <w:rsid w:val="004F76F1"/>
    <w:rsid w:val="004F775C"/>
    <w:rsid w:val="004F794A"/>
    <w:rsid w:val="004F7A8A"/>
    <w:rsid w:val="004F7A8D"/>
    <w:rsid w:val="004F7AD3"/>
    <w:rsid w:val="004F7AE0"/>
    <w:rsid w:val="004F7B62"/>
    <w:rsid w:val="004F7C77"/>
    <w:rsid w:val="004F7C97"/>
    <w:rsid w:val="004F7CC3"/>
    <w:rsid w:val="004F7CFD"/>
    <w:rsid w:val="004F7E5B"/>
    <w:rsid w:val="004F7EF0"/>
    <w:rsid w:val="004F7F48"/>
    <w:rsid w:val="004F7F91"/>
    <w:rsid w:val="004F7FF6"/>
    <w:rsid w:val="0050003C"/>
    <w:rsid w:val="0050013C"/>
    <w:rsid w:val="00500186"/>
    <w:rsid w:val="0050019B"/>
    <w:rsid w:val="005003E3"/>
    <w:rsid w:val="0050043C"/>
    <w:rsid w:val="00500604"/>
    <w:rsid w:val="005006D5"/>
    <w:rsid w:val="005006F8"/>
    <w:rsid w:val="00500704"/>
    <w:rsid w:val="00500820"/>
    <w:rsid w:val="00500864"/>
    <w:rsid w:val="00500894"/>
    <w:rsid w:val="005008BC"/>
    <w:rsid w:val="00500ABE"/>
    <w:rsid w:val="00500ACE"/>
    <w:rsid w:val="00500AE3"/>
    <w:rsid w:val="00500C31"/>
    <w:rsid w:val="00500CBC"/>
    <w:rsid w:val="00500D56"/>
    <w:rsid w:val="00500D61"/>
    <w:rsid w:val="00500E73"/>
    <w:rsid w:val="00500E9C"/>
    <w:rsid w:val="00500EDE"/>
    <w:rsid w:val="00500F02"/>
    <w:rsid w:val="00501086"/>
    <w:rsid w:val="005010EC"/>
    <w:rsid w:val="00501286"/>
    <w:rsid w:val="00501549"/>
    <w:rsid w:val="0050171D"/>
    <w:rsid w:val="0050176E"/>
    <w:rsid w:val="005017D4"/>
    <w:rsid w:val="00501829"/>
    <w:rsid w:val="00501996"/>
    <w:rsid w:val="005019F6"/>
    <w:rsid w:val="00501A28"/>
    <w:rsid w:val="00501A4B"/>
    <w:rsid w:val="00501A65"/>
    <w:rsid w:val="00501A96"/>
    <w:rsid w:val="00501BDE"/>
    <w:rsid w:val="00501C78"/>
    <w:rsid w:val="00501C9B"/>
    <w:rsid w:val="00501D60"/>
    <w:rsid w:val="00501D77"/>
    <w:rsid w:val="00501F4A"/>
    <w:rsid w:val="00501FEA"/>
    <w:rsid w:val="00502041"/>
    <w:rsid w:val="0050213F"/>
    <w:rsid w:val="00502159"/>
    <w:rsid w:val="00502260"/>
    <w:rsid w:val="00502429"/>
    <w:rsid w:val="00502515"/>
    <w:rsid w:val="00502536"/>
    <w:rsid w:val="00502572"/>
    <w:rsid w:val="0050263E"/>
    <w:rsid w:val="0050264F"/>
    <w:rsid w:val="0050266D"/>
    <w:rsid w:val="00502689"/>
    <w:rsid w:val="00502694"/>
    <w:rsid w:val="005026DB"/>
    <w:rsid w:val="005027E4"/>
    <w:rsid w:val="0050280B"/>
    <w:rsid w:val="00502830"/>
    <w:rsid w:val="00502857"/>
    <w:rsid w:val="00502978"/>
    <w:rsid w:val="005029A4"/>
    <w:rsid w:val="00502A2A"/>
    <w:rsid w:val="00502B07"/>
    <w:rsid w:val="00502C73"/>
    <w:rsid w:val="00502CD4"/>
    <w:rsid w:val="00502CF4"/>
    <w:rsid w:val="00502D20"/>
    <w:rsid w:val="00502DE7"/>
    <w:rsid w:val="00502F0F"/>
    <w:rsid w:val="00503176"/>
    <w:rsid w:val="0050326D"/>
    <w:rsid w:val="0050334B"/>
    <w:rsid w:val="00503403"/>
    <w:rsid w:val="0050341C"/>
    <w:rsid w:val="00503504"/>
    <w:rsid w:val="005036BD"/>
    <w:rsid w:val="00503AE6"/>
    <w:rsid w:val="00503B29"/>
    <w:rsid w:val="00503B3C"/>
    <w:rsid w:val="00503C51"/>
    <w:rsid w:val="00503CC5"/>
    <w:rsid w:val="00503D3B"/>
    <w:rsid w:val="00503D83"/>
    <w:rsid w:val="00503DD9"/>
    <w:rsid w:val="00503E42"/>
    <w:rsid w:val="00503E69"/>
    <w:rsid w:val="00503E7D"/>
    <w:rsid w:val="00503FC4"/>
    <w:rsid w:val="00503FEE"/>
    <w:rsid w:val="0050400C"/>
    <w:rsid w:val="00504085"/>
    <w:rsid w:val="005040C8"/>
    <w:rsid w:val="00504215"/>
    <w:rsid w:val="0050431B"/>
    <w:rsid w:val="00504433"/>
    <w:rsid w:val="00504498"/>
    <w:rsid w:val="00504550"/>
    <w:rsid w:val="005045A6"/>
    <w:rsid w:val="005045F8"/>
    <w:rsid w:val="005046EB"/>
    <w:rsid w:val="005046FF"/>
    <w:rsid w:val="00504762"/>
    <w:rsid w:val="005047CF"/>
    <w:rsid w:val="00504802"/>
    <w:rsid w:val="00504813"/>
    <w:rsid w:val="005048B4"/>
    <w:rsid w:val="00504957"/>
    <w:rsid w:val="00504A95"/>
    <w:rsid w:val="00504AE1"/>
    <w:rsid w:val="00504B58"/>
    <w:rsid w:val="00504B99"/>
    <w:rsid w:val="00504C5F"/>
    <w:rsid w:val="00504E01"/>
    <w:rsid w:val="00504E3E"/>
    <w:rsid w:val="00505144"/>
    <w:rsid w:val="00505216"/>
    <w:rsid w:val="00505262"/>
    <w:rsid w:val="005053C3"/>
    <w:rsid w:val="00505460"/>
    <w:rsid w:val="0050552E"/>
    <w:rsid w:val="0050553A"/>
    <w:rsid w:val="0050554F"/>
    <w:rsid w:val="005055BB"/>
    <w:rsid w:val="0050572F"/>
    <w:rsid w:val="0050578E"/>
    <w:rsid w:val="0050588B"/>
    <w:rsid w:val="00505918"/>
    <w:rsid w:val="005059F8"/>
    <w:rsid w:val="00505A87"/>
    <w:rsid w:val="00505B44"/>
    <w:rsid w:val="00505C0F"/>
    <w:rsid w:val="00505C51"/>
    <w:rsid w:val="00505D07"/>
    <w:rsid w:val="00505D48"/>
    <w:rsid w:val="00505D8B"/>
    <w:rsid w:val="00505DB8"/>
    <w:rsid w:val="00505DD1"/>
    <w:rsid w:val="00505E29"/>
    <w:rsid w:val="00505FE2"/>
    <w:rsid w:val="00506108"/>
    <w:rsid w:val="0050611D"/>
    <w:rsid w:val="00506167"/>
    <w:rsid w:val="00506173"/>
    <w:rsid w:val="00506303"/>
    <w:rsid w:val="005063C1"/>
    <w:rsid w:val="005063E4"/>
    <w:rsid w:val="00506431"/>
    <w:rsid w:val="0050656E"/>
    <w:rsid w:val="005065F2"/>
    <w:rsid w:val="00506658"/>
    <w:rsid w:val="00506669"/>
    <w:rsid w:val="0050672F"/>
    <w:rsid w:val="00506778"/>
    <w:rsid w:val="00506797"/>
    <w:rsid w:val="00506907"/>
    <w:rsid w:val="0050697D"/>
    <w:rsid w:val="00506BAA"/>
    <w:rsid w:val="00506BE9"/>
    <w:rsid w:val="00506D5A"/>
    <w:rsid w:val="00506D9E"/>
    <w:rsid w:val="00506E35"/>
    <w:rsid w:val="00506E65"/>
    <w:rsid w:val="00506E6B"/>
    <w:rsid w:val="00506EF3"/>
    <w:rsid w:val="00506F75"/>
    <w:rsid w:val="00506F88"/>
    <w:rsid w:val="00506FE5"/>
    <w:rsid w:val="005070F9"/>
    <w:rsid w:val="00507165"/>
    <w:rsid w:val="005072BD"/>
    <w:rsid w:val="00507325"/>
    <w:rsid w:val="00507444"/>
    <w:rsid w:val="0050762D"/>
    <w:rsid w:val="0050763C"/>
    <w:rsid w:val="00507681"/>
    <w:rsid w:val="005078C0"/>
    <w:rsid w:val="00507A43"/>
    <w:rsid w:val="00507A48"/>
    <w:rsid w:val="00507ABB"/>
    <w:rsid w:val="00507AC2"/>
    <w:rsid w:val="00507B5D"/>
    <w:rsid w:val="00507C15"/>
    <w:rsid w:val="00507C75"/>
    <w:rsid w:val="00507D23"/>
    <w:rsid w:val="00507DBF"/>
    <w:rsid w:val="00507E37"/>
    <w:rsid w:val="00507E41"/>
    <w:rsid w:val="00507ECF"/>
    <w:rsid w:val="00507EDE"/>
    <w:rsid w:val="00507EF2"/>
    <w:rsid w:val="00507F6C"/>
    <w:rsid w:val="00507FB0"/>
    <w:rsid w:val="0051006C"/>
    <w:rsid w:val="00510071"/>
    <w:rsid w:val="005100F3"/>
    <w:rsid w:val="005103A8"/>
    <w:rsid w:val="005103B7"/>
    <w:rsid w:val="005103D2"/>
    <w:rsid w:val="00510448"/>
    <w:rsid w:val="00510464"/>
    <w:rsid w:val="00510585"/>
    <w:rsid w:val="005107CF"/>
    <w:rsid w:val="00510803"/>
    <w:rsid w:val="005108BF"/>
    <w:rsid w:val="0051098B"/>
    <w:rsid w:val="005109D4"/>
    <w:rsid w:val="00510B8C"/>
    <w:rsid w:val="00510C1E"/>
    <w:rsid w:val="00510CD6"/>
    <w:rsid w:val="00510D6A"/>
    <w:rsid w:val="00510DBF"/>
    <w:rsid w:val="00510E3D"/>
    <w:rsid w:val="00510E57"/>
    <w:rsid w:val="00510E5C"/>
    <w:rsid w:val="00510F2B"/>
    <w:rsid w:val="005110CF"/>
    <w:rsid w:val="00511581"/>
    <w:rsid w:val="00511625"/>
    <w:rsid w:val="0051165E"/>
    <w:rsid w:val="00511695"/>
    <w:rsid w:val="00511720"/>
    <w:rsid w:val="0051175A"/>
    <w:rsid w:val="005117C4"/>
    <w:rsid w:val="005118A1"/>
    <w:rsid w:val="005118B0"/>
    <w:rsid w:val="005118F4"/>
    <w:rsid w:val="00511911"/>
    <w:rsid w:val="005119B4"/>
    <w:rsid w:val="00511C10"/>
    <w:rsid w:val="00511C7C"/>
    <w:rsid w:val="00511CBE"/>
    <w:rsid w:val="00511E8A"/>
    <w:rsid w:val="00511EBF"/>
    <w:rsid w:val="00511F58"/>
    <w:rsid w:val="00511F5A"/>
    <w:rsid w:val="0051209A"/>
    <w:rsid w:val="005120A6"/>
    <w:rsid w:val="005120BE"/>
    <w:rsid w:val="0051211C"/>
    <w:rsid w:val="00512195"/>
    <w:rsid w:val="005121F3"/>
    <w:rsid w:val="005122FE"/>
    <w:rsid w:val="00512346"/>
    <w:rsid w:val="005123E1"/>
    <w:rsid w:val="00512414"/>
    <w:rsid w:val="005124E1"/>
    <w:rsid w:val="00512520"/>
    <w:rsid w:val="00512589"/>
    <w:rsid w:val="0051260F"/>
    <w:rsid w:val="0051264E"/>
    <w:rsid w:val="00512663"/>
    <w:rsid w:val="00512700"/>
    <w:rsid w:val="005127D5"/>
    <w:rsid w:val="0051294B"/>
    <w:rsid w:val="005129E6"/>
    <w:rsid w:val="00512A73"/>
    <w:rsid w:val="00512C2C"/>
    <w:rsid w:val="00512E08"/>
    <w:rsid w:val="00512E60"/>
    <w:rsid w:val="00512FAA"/>
    <w:rsid w:val="00513030"/>
    <w:rsid w:val="00513040"/>
    <w:rsid w:val="00513098"/>
    <w:rsid w:val="005130F8"/>
    <w:rsid w:val="00513104"/>
    <w:rsid w:val="005132E1"/>
    <w:rsid w:val="005132F3"/>
    <w:rsid w:val="005133EC"/>
    <w:rsid w:val="005134A7"/>
    <w:rsid w:val="005134CD"/>
    <w:rsid w:val="00513530"/>
    <w:rsid w:val="0051355A"/>
    <w:rsid w:val="00513579"/>
    <w:rsid w:val="005135F8"/>
    <w:rsid w:val="00513638"/>
    <w:rsid w:val="005136B7"/>
    <w:rsid w:val="00513732"/>
    <w:rsid w:val="00513768"/>
    <w:rsid w:val="0051388D"/>
    <w:rsid w:val="005138C3"/>
    <w:rsid w:val="005139A5"/>
    <w:rsid w:val="005139FB"/>
    <w:rsid w:val="00513A44"/>
    <w:rsid w:val="00513AB0"/>
    <w:rsid w:val="00513D8B"/>
    <w:rsid w:val="00513DF4"/>
    <w:rsid w:val="00513E1E"/>
    <w:rsid w:val="00513EBF"/>
    <w:rsid w:val="00513F9E"/>
    <w:rsid w:val="0051414A"/>
    <w:rsid w:val="005141F2"/>
    <w:rsid w:val="005141F3"/>
    <w:rsid w:val="00514221"/>
    <w:rsid w:val="005144FE"/>
    <w:rsid w:val="005146A8"/>
    <w:rsid w:val="00514709"/>
    <w:rsid w:val="0051478B"/>
    <w:rsid w:val="00514797"/>
    <w:rsid w:val="005148EB"/>
    <w:rsid w:val="00514C44"/>
    <w:rsid w:val="00514C51"/>
    <w:rsid w:val="00514C62"/>
    <w:rsid w:val="00514D52"/>
    <w:rsid w:val="00514E5B"/>
    <w:rsid w:val="00514EF4"/>
    <w:rsid w:val="00515000"/>
    <w:rsid w:val="00515334"/>
    <w:rsid w:val="00515342"/>
    <w:rsid w:val="00515477"/>
    <w:rsid w:val="005154AA"/>
    <w:rsid w:val="0051556B"/>
    <w:rsid w:val="00515589"/>
    <w:rsid w:val="00515590"/>
    <w:rsid w:val="0051573E"/>
    <w:rsid w:val="0051584F"/>
    <w:rsid w:val="0051592A"/>
    <w:rsid w:val="00515952"/>
    <w:rsid w:val="00515998"/>
    <w:rsid w:val="0051599D"/>
    <w:rsid w:val="005159E2"/>
    <w:rsid w:val="005159F0"/>
    <w:rsid w:val="00515C1C"/>
    <w:rsid w:val="00515EBD"/>
    <w:rsid w:val="00515F75"/>
    <w:rsid w:val="00515FB3"/>
    <w:rsid w:val="00515FBC"/>
    <w:rsid w:val="00515FDA"/>
    <w:rsid w:val="00515FE8"/>
    <w:rsid w:val="0051607B"/>
    <w:rsid w:val="0051609C"/>
    <w:rsid w:val="00516129"/>
    <w:rsid w:val="00516131"/>
    <w:rsid w:val="00516153"/>
    <w:rsid w:val="00516359"/>
    <w:rsid w:val="0051650C"/>
    <w:rsid w:val="0051667C"/>
    <w:rsid w:val="0051668F"/>
    <w:rsid w:val="005166D9"/>
    <w:rsid w:val="00516771"/>
    <w:rsid w:val="00516784"/>
    <w:rsid w:val="00516843"/>
    <w:rsid w:val="005168B5"/>
    <w:rsid w:val="00516955"/>
    <w:rsid w:val="00516966"/>
    <w:rsid w:val="00516A74"/>
    <w:rsid w:val="00516AAD"/>
    <w:rsid w:val="00516BB2"/>
    <w:rsid w:val="00516C63"/>
    <w:rsid w:val="00516E02"/>
    <w:rsid w:val="00516EBA"/>
    <w:rsid w:val="00516F23"/>
    <w:rsid w:val="00516F86"/>
    <w:rsid w:val="005170C1"/>
    <w:rsid w:val="005170F5"/>
    <w:rsid w:val="00517205"/>
    <w:rsid w:val="00517219"/>
    <w:rsid w:val="0051722C"/>
    <w:rsid w:val="005173C7"/>
    <w:rsid w:val="00517491"/>
    <w:rsid w:val="005175C3"/>
    <w:rsid w:val="00517616"/>
    <w:rsid w:val="005176A6"/>
    <w:rsid w:val="005177F7"/>
    <w:rsid w:val="00517ADF"/>
    <w:rsid w:val="00517B7A"/>
    <w:rsid w:val="00517B8D"/>
    <w:rsid w:val="00517D15"/>
    <w:rsid w:val="00517D43"/>
    <w:rsid w:val="00517DE9"/>
    <w:rsid w:val="00517EFB"/>
    <w:rsid w:val="00517FD6"/>
    <w:rsid w:val="00520196"/>
    <w:rsid w:val="00520254"/>
    <w:rsid w:val="005202ED"/>
    <w:rsid w:val="0052034B"/>
    <w:rsid w:val="00520452"/>
    <w:rsid w:val="005204B5"/>
    <w:rsid w:val="005204D2"/>
    <w:rsid w:val="005204E4"/>
    <w:rsid w:val="00520533"/>
    <w:rsid w:val="005205C9"/>
    <w:rsid w:val="005207E8"/>
    <w:rsid w:val="0052080E"/>
    <w:rsid w:val="005208C2"/>
    <w:rsid w:val="00520A2C"/>
    <w:rsid w:val="00520C8D"/>
    <w:rsid w:val="00520CC3"/>
    <w:rsid w:val="00520D02"/>
    <w:rsid w:val="00520DE1"/>
    <w:rsid w:val="00520E92"/>
    <w:rsid w:val="00520F11"/>
    <w:rsid w:val="00520F1A"/>
    <w:rsid w:val="00521110"/>
    <w:rsid w:val="00521190"/>
    <w:rsid w:val="0052119E"/>
    <w:rsid w:val="005212A3"/>
    <w:rsid w:val="00521393"/>
    <w:rsid w:val="00521461"/>
    <w:rsid w:val="0052148D"/>
    <w:rsid w:val="0052159D"/>
    <w:rsid w:val="005215D7"/>
    <w:rsid w:val="005215F5"/>
    <w:rsid w:val="0052167D"/>
    <w:rsid w:val="00521782"/>
    <w:rsid w:val="005217B5"/>
    <w:rsid w:val="0052185E"/>
    <w:rsid w:val="00521909"/>
    <w:rsid w:val="0052190C"/>
    <w:rsid w:val="00521A4E"/>
    <w:rsid w:val="00521A5E"/>
    <w:rsid w:val="00521AE3"/>
    <w:rsid w:val="00521B49"/>
    <w:rsid w:val="00521BFB"/>
    <w:rsid w:val="00521C1F"/>
    <w:rsid w:val="00521D38"/>
    <w:rsid w:val="00521D82"/>
    <w:rsid w:val="00521D91"/>
    <w:rsid w:val="00521DEE"/>
    <w:rsid w:val="00521EFD"/>
    <w:rsid w:val="00521F21"/>
    <w:rsid w:val="00521F45"/>
    <w:rsid w:val="00521F4F"/>
    <w:rsid w:val="00521F94"/>
    <w:rsid w:val="00521FF6"/>
    <w:rsid w:val="00522134"/>
    <w:rsid w:val="0052215E"/>
    <w:rsid w:val="0052218C"/>
    <w:rsid w:val="005221AA"/>
    <w:rsid w:val="005223F6"/>
    <w:rsid w:val="0052242F"/>
    <w:rsid w:val="0052249B"/>
    <w:rsid w:val="00522510"/>
    <w:rsid w:val="00522535"/>
    <w:rsid w:val="00522832"/>
    <w:rsid w:val="005228CF"/>
    <w:rsid w:val="0052296D"/>
    <w:rsid w:val="00522ABC"/>
    <w:rsid w:val="00522B3C"/>
    <w:rsid w:val="00522B64"/>
    <w:rsid w:val="00522CB6"/>
    <w:rsid w:val="00522E1B"/>
    <w:rsid w:val="00522E37"/>
    <w:rsid w:val="00522EE9"/>
    <w:rsid w:val="00522F34"/>
    <w:rsid w:val="00523033"/>
    <w:rsid w:val="00523067"/>
    <w:rsid w:val="00523080"/>
    <w:rsid w:val="0052317B"/>
    <w:rsid w:val="00523213"/>
    <w:rsid w:val="0052322E"/>
    <w:rsid w:val="00523320"/>
    <w:rsid w:val="0052334B"/>
    <w:rsid w:val="005233E8"/>
    <w:rsid w:val="00523403"/>
    <w:rsid w:val="0052347E"/>
    <w:rsid w:val="00523497"/>
    <w:rsid w:val="00523529"/>
    <w:rsid w:val="00523656"/>
    <w:rsid w:val="005236BF"/>
    <w:rsid w:val="005237BB"/>
    <w:rsid w:val="005237D8"/>
    <w:rsid w:val="00523829"/>
    <w:rsid w:val="00523859"/>
    <w:rsid w:val="00523958"/>
    <w:rsid w:val="00523C4C"/>
    <w:rsid w:val="00523CBD"/>
    <w:rsid w:val="00523DCB"/>
    <w:rsid w:val="00523F5D"/>
    <w:rsid w:val="00524003"/>
    <w:rsid w:val="0052406A"/>
    <w:rsid w:val="00524080"/>
    <w:rsid w:val="00524114"/>
    <w:rsid w:val="0052413D"/>
    <w:rsid w:val="00524151"/>
    <w:rsid w:val="0052428D"/>
    <w:rsid w:val="0052432B"/>
    <w:rsid w:val="0052438B"/>
    <w:rsid w:val="00524480"/>
    <w:rsid w:val="00524549"/>
    <w:rsid w:val="0052477B"/>
    <w:rsid w:val="005247A1"/>
    <w:rsid w:val="005248A1"/>
    <w:rsid w:val="0052492E"/>
    <w:rsid w:val="0052496B"/>
    <w:rsid w:val="00524971"/>
    <w:rsid w:val="00524A54"/>
    <w:rsid w:val="00524B02"/>
    <w:rsid w:val="00524B30"/>
    <w:rsid w:val="00524B56"/>
    <w:rsid w:val="00524B79"/>
    <w:rsid w:val="00524C35"/>
    <w:rsid w:val="00524C53"/>
    <w:rsid w:val="00524C81"/>
    <w:rsid w:val="00524E0B"/>
    <w:rsid w:val="00524F05"/>
    <w:rsid w:val="00524FBF"/>
    <w:rsid w:val="00525089"/>
    <w:rsid w:val="00525116"/>
    <w:rsid w:val="00525287"/>
    <w:rsid w:val="00525347"/>
    <w:rsid w:val="005253AC"/>
    <w:rsid w:val="0052554F"/>
    <w:rsid w:val="0052568B"/>
    <w:rsid w:val="005257B1"/>
    <w:rsid w:val="00525899"/>
    <w:rsid w:val="0052590A"/>
    <w:rsid w:val="0052590B"/>
    <w:rsid w:val="00525917"/>
    <w:rsid w:val="00525943"/>
    <w:rsid w:val="00525B50"/>
    <w:rsid w:val="00525B9A"/>
    <w:rsid w:val="00525BEE"/>
    <w:rsid w:val="00525D0C"/>
    <w:rsid w:val="00525EC8"/>
    <w:rsid w:val="00525F38"/>
    <w:rsid w:val="00525FD2"/>
    <w:rsid w:val="0052600D"/>
    <w:rsid w:val="005261E6"/>
    <w:rsid w:val="005261F5"/>
    <w:rsid w:val="0052620B"/>
    <w:rsid w:val="005265E0"/>
    <w:rsid w:val="005265F1"/>
    <w:rsid w:val="0052668C"/>
    <w:rsid w:val="00526788"/>
    <w:rsid w:val="0052678B"/>
    <w:rsid w:val="0052681C"/>
    <w:rsid w:val="00526827"/>
    <w:rsid w:val="00526867"/>
    <w:rsid w:val="00526873"/>
    <w:rsid w:val="005268D7"/>
    <w:rsid w:val="00526934"/>
    <w:rsid w:val="005269BE"/>
    <w:rsid w:val="005269C4"/>
    <w:rsid w:val="005269F7"/>
    <w:rsid w:val="00526A27"/>
    <w:rsid w:val="00526B63"/>
    <w:rsid w:val="00526B78"/>
    <w:rsid w:val="00526DFF"/>
    <w:rsid w:val="00526E99"/>
    <w:rsid w:val="0052707A"/>
    <w:rsid w:val="00527258"/>
    <w:rsid w:val="005273DC"/>
    <w:rsid w:val="0052743D"/>
    <w:rsid w:val="00527496"/>
    <w:rsid w:val="005274F2"/>
    <w:rsid w:val="0052753C"/>
    <w:rsid w:val="00527598"/>
    <w:rsid w:val="005275AF"/>
    <w:rsid w:val="0052768A"/>
    <w:rsid w:val="005276BD"/>
    <w:rsid w:val="005276FB"/>
    <w:rsid w:val="00527970"/>
    <w:rsid w:val="00527995"/>
    <w:rsid w:val="00527A00"/>
    <w:rsid w:val="00527AF5"/>
    <w:rsid w:val="00527B39"/>
    <w:rsid w:val="00527D64"/>
    <w:rsid w:val="00527D76"/>
    <w:rsid w:val="00527E6E"/>
    <w:rsid w:val="00527EA9"/>
    <w:rsid w:val="00527F72"/>
    <w:rsid w:val="00530049"/>
    <w:rsid w:val="0053009F"/>
    <w:rsid w:val="005301AD"/>
    <w:rsid w:val="00530224"/>
    <w:rsid w:val="00530247"/>
    <w:rsid w:val="00530275"/>
    <w:rsid w:val="00530326"/>
    <w:rsid w:val="00530372"/>
    <w:rsid w:val="005304B0"/>
    <w:rsid w:val="00530569"/>
    <w:rsid w:val="005305F4"/>
    <w:rsid w:val="00530632"/>
    <w:rsid w:val="00530880"/>
    <w:rsid w:val="00530B09"/>
    <w:rsid w:val="00530B7A"/>
    <w:rsid w:val="00530BF3"/>
    <w:rsid w:val="00530C3F"/>
    <w:rsid w:val="00530C78"/>
    <w:rsid w:val="00530C9F"/>
    <w:rsid w:val="00530D39"/>
    <w:rsid w:val="00530D4C"/>
    <w:rsid w:val="00530DA7"/>
    <w:rsid w:val="00530DFD"/>
    <w:rsid w:val="00530F2A"/>
    <w:rsid w:val="00530F68"/>
    <w:rsid w:val="00531096"/>
    <w:rsid w:val="005310B7"/>
    <w:rsid w:val="005310BD"/>
    <w:rsid w:val="005310DF"/>
    <w:rsid w:val="005312FD"/>
    <w:rsid w:val="00531302"/>
    <w:rsid w:val="005313B5"/>
    <w:rsid w:val="00531596"/>
    <w:rsid w:val="005316FD"/>
    <w:rsid w:val="0053170F"/>
    <w:rsid w:val="00531810"/>
    <w:rsid w:val="00531834"/>
    <w:rsid w:val="00531845"/>
    <w:rsid w:val="00531897"/>
    <w:rsid w:val="005318A0"/>
    <w:rsid w:val="005319EA"/>
    <w:rsid w:val="00531A8A"/>
    <w:rsid w:val="00531B3B"/>
    <w:rsid w:val="00531CBD"/>
    <w:rsid w:val="00531DFA"/>
    <w:rsid w:val="00531EA0"/>
    <w:rsid w:val="00531F7A"/>
    <w:rsid w:val="00531FCF"/>
    <w:rsid w:val="00531FFA"/>
    <w:rsid w:val="0053203D"/>
    <w:rsid w:val="00532246"/>
    <w:rsid w:val="005322A9"/>
    <w:rsid w:val="00532342"/>
    <w:rsid w:val="005323A9"/>
    <w:rsid w:val="005323C5"/>
    <w:rsid w:val="005323E4"/>
    <w:rsid w:val="0053244E"/>
    <w:rsid w:val="005324F2"/>
    <w:rsid w:val="0053254B"/>
    <w:rsid w:val="005325C2"/>
    <w:rsid w:val="00532604"/>
    <w:rsid w:val="0053265E"/>
    <w:rsid w:val="0053270F"/>
    <w:rsid w:val="00532726"/>
    <w:rsid w:val="00532883"/>
    <w:rsid w:val="00532B39"/>
    <w:rsid w:val="00532B57"/>
    <w:rsid w:val="00532B8D"/>
    <w:rsid w:val="00532BF8"/>
    <w:rsid w:val="00532C42"/>
    <w:rsid w:val="00532C43"/>
    <w:rsid w:val="00532CB9"/>
    <w:rsid w:val="00532D36"/>
    <w:rsid w:val="00532D7C"/>
    <w:rsid w:val="00532D95"/>
    <w:rsid w:val="00532DA6"/>
    <w:rsid w:val="00532DCA"/>
    <w:rsid w:val="00532F16"/>
    <w:rsid w:val="00532F8E"/>
    <w:rsid w:val="00532F92"/>
    <w:rsid w:val="00532FEF"/>
    <w:rsid w:val="00533054"/>
    <w:rsid w:val="00533069"/>
    <w:rsid w:val="005330B1"/>
    <w:rsid w:val="0053311C"/>
    <w:rsid w:val="00533173"/>
    <w:rsid w:val="005331A1"/>
    <w:rsid w:val="0053323A"/>
    <w:rsid w:val="00533355"/>
    <w:rsid w:val="00533448"/>
    <w:rsid w:val="0053367A"/>
    <w:rsid w:val="005336F1"/>
    <w:rsid w:val="00533815"/>
    <w:rsid w:val="00533898"/>
    <w:rsid w:val="0053392B"/>
    <w:rsid w:val="00533936"/>
    <w:rsid w:val="0053399C"/>
    <w:rsid w:val="00533B12"/>
    <w:rsid w:val="00533B87"/>
    <w:rsid w:val="00533BB8"/>
    <w:rsid w:val="00533C6D"/>
    <w:rsid w:val="00533C77"/>
    <w:rsid w:val="00533CBD"/>
    <w:rsid w:val="00533CC0"/>
    <w:rsid w:val="00533D60"/>
    <w:rsid w:val="00533D66"/>
    <w:rsid w:val="00533D7B"/>
    <w:rsid w:val="00533D87"/>
    <w:rsid w:val="00533E63"/>
    <w:rsid w:val="00533EAC"/>
    <w:rsid w:val="00533FCB"/>
    <w:rsid w:val="00534060"/>
    <w:rsid w:val="005340D6"/>
    <w:rsid w:val="00534145"/>
    <w:rsid w:val="0053417D"/>
    <w:rsid w:val="00534239"/>
    <w:rsid w:val="00534249"/>
    <w:rsid w:val="00534265"/>
    <w:rsid w:val="00534344"/>
    <w:rsid w:val="00534496"/>
    <w:rsid w:val="00534534"/>
    <w:rsid w:val="00534598"/>
    <w:rsid w:val="00534736"/>
    <w:rsid w:val="005347A2"/>
    <w:rsid w:val="0053492E"/>
    <w:rsid w:val="00534957"/>
    <w:rsid w:val="00534A0F"/>
    <w:rsid w:val="00534AA3"/>
    <w:rsid w:val="00534B05"/>
    <w:rsid w:val="00534B6E"/>
    <w:rsid w:val="00534BA7"/>
    <w:rsid w:val="00534C43"/>
    <w:rsid w:val="00534CCE"/>
    <w:rsid w:val="00534CE6"/>
    <w:rsid w:val="00534E24"/>
    <w:rsid w:val="00534E6A"/>
    <w:rsid w:val="00534EED"/>
    <w:rsid w:val="00534F93"/>
    <w:rsid w:val="00535141"/>
    <w:rsid w:val="005351EF"/>
    <w:rsid w:val="005351F9"/>
    <w:rsid w:val="00535307"/>
    <w:rsid w:val="005353F4"/>
    <w:rsid w:val="0053546F"/>
    <w:rsid w:val="005355DC"/>
    <w:rsid w:val="0053564F"/>
    <w:rsid w:val="005356C4"/>
    <w:rsid w:val="005356FB"/>
    <w:rsid w:val="00535716"/>
    <w:rsid w:val="00535832"/>
    <w:rsid w:val="00535864"/>
    <w:rsid w:val="00535922"/>
    <w:rsid w:val="00535939"/>
    <w:rsid w:val="0053594D"/>
    <w:rsid w:val="005359B8"/>
    <w:rsid w:val="005359C0"/>
    <w:rsid w:val="00535A74"/>
    <w:rsid w:val="00535BBA"/>
    <w:rsid w:val="00535CDC"/>
    <w:rsid w:val="00535CE9"/>
    <w:rsid w:val="00535CF8"/>
    <w:rsid w:val="00535E58"/>
    <w:rsid w:val="00535E5B"/>
    <w:rsid w:val="00535E7E"/>
    <w:rsid w:val="00535EF2"/>
    <w:rsid w:val="00535F42"/>
    <w:rsid w:val="00536169"/>
    <w:rsid w:val="00536301"/>
    <w:rsid w:val="0053633E"/>
    <w:rsid w:val="005363CC"/>
    <w:rsid w:val="00536435"/>
    <w:rsid w:val="005364C8"/>
    <w:rsid w:val="00536523"/>
    <w:rsid w:val="00536538"/>
    <w:rsid w:val="00536556"/>
    <w:rsid w:val="00536673"/>
    <w:rsid w:val="005366E0"/>
    <w:rsid w:val="0053674F"/>
    <w:rsid w:val="0053681E"/>
    <w:rsid w:val="00536B1A"/>
    <w:rsid w:val="00536B34"/>
    <w:rsid w:val="00536B7D"/>
    <w:rsid w:val="00536C31"/>
    <w:rsid w:val="00536C4A"/>
    <w:rsid w:val="00536DDE"/>
    <w:rsid w:val="00536DE9"/>
    <w:rsid w:val="00536E76"/>
    <w:rsid w:val="00536E89"/>
    <w:rsid w:val="00536ED7"/>
    <w:rsid w:val="00536F4C"/>
    <w:rsid w:val="00536FEE"/>
    <w:rsid w:val="00537002"/>
    <w:rsid w:val="00537108"/>
    <w:rsid w:val="00537171"/>
    <w:rsid w:val="005371DA"/>
    <w:rsid w:val="00537224"/>
    <w:rsid w:val="00537280"/>
    <w:rsid w:val="005372C4"/>
    <w:rsid w:val="00537411"/>
    <w:rsid w:val="00537446"/>
    <w:rsid w:val="00537489"/>
    <w:rsid w:val="005374DB"/>
    <w:rsid w:val="005374F3"/>
    <w:rsid w:val="00537534"/>
    <w:rsid w:val="00537608"/>
    <w:rsid w:val="00537705"/>
    <w:rsid w:val="005377CC"/>
    <w:rsid w:val="005377EA"/>
    <w:rsid w:val="0053780B"/>
    <w:rsid w:val="005378B5"/>
    <w:rsid w:val="00537914"/>
    <w:rsid w:val="00537AB9"/>
    <w:rsid w:val="00537AD9"/>
    <w:rsid w:val="00537AF5"/>
    <w:rsid w:val="00537B09"/>
    <w:rsid w:val="00537BAE"/>
    <w:rsid w:val="00537C22"/>
    <w:rsid w:val="00537DAE"/>
    <w:rsid w:val="00537E80"/>
    <w:rsid w:val="00537F73"/>
    <w:rsid w:val="00540014"/>
    <w:rsid w:val="0054003B"/>
    <w:rsid w:val="005400FA"/>
    <w:rsid w:val="00540343"/>
    <w:rsid w:val="00540510"/>
    <w:rsid w:val="00540595"/>
    <w:rsid w:val="00540657"/>
    <w:rsid w:val="005406CB"/>
    <w:rsid w:val="00540709"/>
    <w:rsid w:val="00540818"/>
    <w:rsid w:val="0054089A"/>
    <w:rsid w:val="005408A8"/>
    <w:rsid w:val="005408B5"/>
    <w:rsid w:val="0054091D"/>
    <w:rsid w:val="005409A8"/>
    <w:rsid w:val="00540AC2"/>
    <w:rsid w:val="00540B40"/>
    <w:rsid w:val="00540BC8"/>
    <w:rsid w:val="00540C8D"/>
    <w:rsid w:val="00540CD7"/>
    <w:rsid w:val="0054110D"/>
    <w:rsid w:val="00541359"/>
    <w:rsid w:val="00541419"/>
    <w:rsid w:val="00541503"/>
    <w:rsid w:val="00541531"/>
    <w:rsid w:val="005415F5"/>
    <w:rsid w:val="005416DE"/>
    <w:rsid w:val="0054174D"/>
    <w:rsid w:val="00541753"/>
    <w:rsid w:val="005418C1"/>
    <w:rsid w:val="005418D9"/>
    <w:rsid w:val="005418DF"/>
    <w:rsid w:val="00541AA2"/>
    <w:rsid w:val="00541AC1"/>
    <w:rsid w:val="00541D83"/>
    <w:rsid w:val="00541FBA"/>
    <w:rsid w:val="00542046"/>
    <w:rsid w:val="00542174"/>
    <w:rsid w:val="005422FA"/>
    <w:rsid w:val="005423C0"/>
    <w:rsid w:val="005423E2"/>
    <w:rsid w:val="0054244E"/>
    <w:rsid w:val="0054248C"/>
    <w:rsid w:val="0054253E"/>
    <w:rsid w:val="0054260F"/>
    <w:rsid w:val="005426BA"/>
    <w:rsid w:val="005426C9"/>
    <w:rsid w:val="005427E8"/>
    <w:rsid w:val="00542A49"/>
    <w:rsid w:val="00542A86"/>
    <w:rsid w:val="00542A88"/>
    <w:rsid w:val="00542BD6"/>
    <w:rsid w:val="00542C76"/>
    <w:rsid w:val="00542CC4"/>
    <w:rsid w:val="00542D7D"/>
    <w:rsid w:val="00542D82"/>
    <w:rsid w:val="00542DB8"/>
    <w:rsid w:val="00542EDE"/>
    <w:rsid w:val="00542FF1"/>
    <w:rsid w:val="0054304F"/>
    <w:rsid w:val="00543057"/>
    <w:rsid w:val="00543227"/>
    <w:rsid w:val="0054324B"/>
    <w:rsid w:val="0054328E"/>
    <w:rsid w:val="005432ED"/>
    <w:rsid w:val="00543311"/>
    <w:rsid w:val="00543321"/>
    <w:rsid w:val="005433F5"/>
    <w:rsid w:val="00543565"/>
    <w:rsid w:val="00543618"/>
    <w:rsid w:val="0054363D"/>
    <w:rsid w:val="00543872"/>
    <w:rsid w:val="005438CD"/>
    <w:rsid w:val="0054392B"/>
    <w:rsid w:val="00543951"/>
    <w:rsid w:val="00543A84"/>
    <w:rsid w:val="00543B34"/>
    <w:rsid w:val="00543C30"/>
    <w:rsid w:val="00543D12"/>
    <w:rsid w:val="00543E31"/>
    <w:rsid w:val="00543F12"/>
    <w:rsid w:val="0054411C"/>
    <w:rsid w:val="0054415D"/>
    <w:rsid w:val="00544191"/>
    <w:rsid w:val="0054424B"/>
    <w:rsid w:val="005442B5"/>
    <w:rsid w:val="005443F6"/>
    <w:rsid w:val="00544411"/>
    <w:rsid w:val="0054441E"/>
    <w:rsid w:val="00544421"/>
    <w:rsid w:val="00544438"/>
    <w:rsid w:val="005444F8"/>
    <w:rsid w:val="0054451F"/>
    <w:rsid w:val="0054454A"/>
    <w:rsid w:val="005445C4"/>
    <w:rsid w:val="005446E3"/>
    <w:rsid w:val="00544970"/>
    <w:rsid w:val="005449FD"/>
    <w:rsid w:val="00544C06"/>
    <w:rsid w:val="00544CED"/>
    <w:rsid w:val="00544D3E"/>
    <w:rsid w:val="00544D8C"/>
    <w:rsid w:val="00544E6F"/>
    <w:rsid w:val="00544EAF"/>
    <w:rsid w:val="00544F3B"/>
    <w:rsid w:val="00545119"/>
    <w:rsid w:val="0054534E"/>
    <w:rsid w:val="00545389"/>
    <w:rsid w:val="00545415"/>
    <w:rsid w:val="00545579"/>
    <w:rsid w:val="005456BC"/>
    <w:rsid w:val="005457D9"/>
    <w:rsid w:val="005457F4"/>
    <w:rsid w:val="0054584D"/>
    <w:rsid w:val="005458DC"/>
    <w:rsid w:val="005458EF"/>
    <w:rsid w:val="005458F6"/>
    <w:rsid w:val="00545A1D"/>
    <w:rsid w:val="00545AA9"/>
    <w:rsid w:val="00545AB2"/>
    <w:rsid w:val="00545AC4"/>
    <w:rsid w:val="00545B7A"/>
    <w:rsid w:val="00545C11"/>
    <w:rsid w:val="00545CC7"/>
    <w:rsid w:val="00545CDF"/>
    <w:rsid w:val="00545D10"/>
    <w:rsid w:val="00545E4A"/>
    <w:rsid w:val="00545F30"/>
    <w:rsid w:val="00545F6D"/>
    <w:rsid w:val="0054600D"/>
    <w:rsid w:val="0054614A"/>
    <w:rsid w:val="00546198"/>
    <w:rsid w:val="005462A4"/>
    <w:rsid w:val="00546302"/>
    <w:rsid w:val="005463FE"/>
    <w:rsid w:val="0054649A"/>
    <w:rsid w:val="00546584"/>
    <w:rsid w:val="0054680B"/>
    <w:rsid w:val="00546AC9"/>
    <w:rsid w:val="00546B0E"/>
    <w:rsid w:val="00546B4B"/>
    <w:rsid w:val="00546B56"/>
    <w:rsid w:val="00546BCA"/>
    <w:rsid w:val="00546D9D"/>
    <w:rsid w:val="00546DAA"/>
    <w:rsid w:val="00546EDD"/>
    <w:rsid w:val="00546F97"/>
    <w:rsid w:val="0054704F"/>
    <w:rsid w:val="00547162"/>
    <w:rsid w:val="00547165"/>
    <w:rsid w:val="005471A1"/>
    <w:rsid w:val="0054760A"/>
    <w:rsid w:val="00547709"/>
    <w:rsid w:val="00547987"/>
    <w:rsid w:val="00547D12"/>
    <w:rsid w:val="00550049"/>
    <w:rsid w:val="0055011E"/>
    <w:rsid w:val="00550181"/>
    <w:rsid w:val="00550283"/>
    <w:rsid w:val="0055038E"/>
    <w:rsid w:val="005505A6"/>
    <w:rsid w:val="005505D7"/>
    <w:rsid w:val="0055064D"/>
    <w:rsid w:val="0055085A"/>
    <w:rsid w:val="00550908"/>
    <w:rsid w:val="00550947"/>
    <w:rsid w:val="005509E0"/>
    <w:rsid w:val="00550A17"/>
    <w:rsid w:val="00550A8C"/>
    <w:rsid w:val="00550BC7"/>
    <w:rsid w:val="00550D15"/>
    <w:rsid w:val="00550FAE"/>
    <w:rsid w:val="00551055"/>
    <w:rsid w:val="00551075"/>
    <w:rsid w:val="00551124"/>
    <w:rsid w:val="0055115B"/>
    <w:rsid w:val="005511E9"/>
    <w:rsid w:val="0055127B"/>
    <w:rsid w:val="005512FE"/>
    <w:rsid w:val="00551395"/>
    <w:rsid w:val="00551429"/>
    <w:rsid w:val="0055149E"/>
    <w:rsid w:val="0055157E"/>
    <w:rsid w:val="0055158B"/>
    <w:rsid w:val="005516D0"/>
    <w:rsid w:val="005518C3"/>
    <w:rsid w:val="005518DA"/>
    <w:rsid w:val="0055190D"/>
    <w:rsid w:val="0055192C"/>
    <w:rsid w:val="0055192D"/>
    <w:rsid w:val="00551949"/>
    <w:rsid w:val="00551A15"/>
    <w:rsid w:val="00551A7B"/>
    <w:rsid w:val="00551AB6"/>
    <w:rsid w:val="00551AE7"/>
    <w:rsid w:val="00551BB1"/>
    <w:rsid w:val="00551C57"/>
    <w:rsid w:val="00551D6C"/>
    <w:rsid w:val="00551D85"/>
    <w:rsid w:val="00551E44"/>
    <w:rsid w:val="00551F98"/>
    <w:rsid w:val="00552104"/>
    <w:rsid w:val="0055211F"/>
    <w:rsid w:val="00552233"/>
    <w:rsid w:val="005522CF"/>
    <w:rsid w:val="00552475"/>
    <w:rsid w:val="005524D5"/>
    <w:rsid w:val="0055252F"/>
    <w:rsid w:val="0055297E"/>
    <w:rsid w:val="00552C44"/>
    <w:rsid w:val="00552C67"/>
    <w:rsid w:val="00552D55"/>
    <w:rsid w:val="00552DC7"/>
    <w:rsid w:val="00552F66"/>
    <w:rsid w:val="00552F97"/>
    <w:rsid w:val="00553040"/>
    <w:rsid w:val="00553090"/>
    <w:rsid w:val="005530AE"/>
    <w:rsid w:val="0055318A"/>
    <w:rsid w:val="00553231"/>
    <w:rsid w:val="00553239"/>
    <w:rsid w:val="00553272"/>
    <w:rsid w:val="005532BA"/>
    <w:rsid w:val="005532DA"/>
    <w:rsid w:val="00553384"/>
    <w:rsid w:val="005533F2"/>
    <w:rsid w:val="00553400"/>
    <w:rsid w:val="00553458"/>
    <w:rsid w:val="0055347B"/>
    <w:rsid w:val="005534A5"/>
    <w:rsid w:val="005534B4"/>
    <w:rsid w:val="00553615"/>
    <w:rsid w:val="0055366E"/>
    <w:rsid w:val="0055368B"/>
    <w:rsid w:val="0055372B"/>
    <w:rsid w:val="005537B5"/>
    <w:rsid w:val="00553832"/>
    <w:rsid w:val="0055387D"/>
    <w:rsid w:val="005539C3"/>
    <w:rsid w:val="00553B7B"/>
    <w:rsid w:val="00553C63"/>
    <w:rsid w:val="00553CC2"/>
    <w:rsid w:val="00553DF0"/>
    <w:rsid w:val="00553E3B"/>
    <w:rsid w:val="00553E53"/>
    <w:rsid w:val="00553EC1"/>
    <w:rsid w:val="00553FB4"/>
    <w:rsid w:val="00554034"/>
    <w:rsid w:val="00554120"/>
    <w:rsid w:val="005541E6"/>
    <w:rsid w:val="005542F2"/>
    <w:rsid w:val="0055433D"/>
    <w:rsid w:val="005543C4"/>
    <w:rsid w:val="005544BA"/>
    <w:rsid w:val="00554630"/>
    <w:rsid w:val="00554673"/>
    <w:rsid w:val="0055477A"/>
    <w:rsid w:val="005547A5"/>
    <w:rsid w:val="005547EE"/>
    <w:rsid w:val="005547FA"/>
    <w:rsid w:val="005548FC"/>
    <w:rsid w:val="00554A26"/>
    <w:rsid w:val="00554A55"/>
    <w:rsid w:val="00554AD0"/>
    <w:rsid w:val="00554B0B"/>
    <w:rsid w:val="00554B8C"/>
    <w:rsid w:val="00554BA9"/>
    <w:rsid w:val="00554C19"/>
    <w:rsid w:val="00554C4F"/>
    <w:rsid w:val="00554CCD"/>
    <w:rsid w:val="00554CFB"/>
    <w:rsid w:val="00554E0D"/>
    <w:rsid w:val="00554E30"/>
    <w:rsid w:val="00554EF8"/>
    <w:rsid w:val="00554F16"/>
    <w:rsid w:val="00554F46"/>
    <w:rsid w:val="00555042"/>
    <w:rsid w:val="00555142"/>
    <w:rsid w:val="00555214"/>
    <w:rsid w:val="0055525D"/>
    <w:rsid w:val="0055529C"/>
    <w:rsid w:val="0055531C"/>
    <w:rsid w:val="00555358"/>
    <w:rsid w:val="00555421"/>
    <w:rsid w:val="00555593"/>
    <w:rsid w:val="00555596"/>
    <w:rsid w:val="00555701"/>
    <w:rsid w:val="00555920"/>
    <w:rsid w:val="005559E4"/>
    <w:rsid w:val="00555A13"/>
    <w:rsid w:val="00555A4C"/>
    <w:rsid w:val="00555AB1"/>
    <w:rsid w:val="00555B1C"/>
    <w:rsid w:val="00555B8B"/>
    <w:rsid w:val="00555BA1"/>
    <w:rsid w:val="00555D91"/>
    <w:rsid w:val="00555DC4"/>
    <w:rsid w:val="00555E9D"/>
    <w:rsid w:val="00555F3B"/>
    <w:rsid w:val="00555F61"/>
    <w:rsid w:val="00555FF1"/>
    <w:rsid w:val="00556047"/>
    <w:rsid w:val="005561C5"/>
    <w:rsid w:val="005561F6"/>
    <w:rsid w:val="0055634E"/>
    <w:rsid w:val="00556367"/>
    <w:rsid w:val="0055644C"/>
    <w:rsid w:val="005564B6"/>
    <w:rsid w:val="005565FB"/>
    <w:rsid w:val="00556629"/>
    <w:rsid w:val="0055691A"/>
    <w:rsid w:val="0055694E"/>
    <w:rsid w:val="005569AB"/>
    <w:rsid w:val="00556A87"/>
    <w:rsid w:val="00556B1C"/>
    <w:rsid w:val="00556C10"/>
    <w:rsid w:val="00556CA9"/>
    <w:rsid w:val="00556D11"/>
    <w:rsid w:val="00556D44"/>
    <w:rsid w:val="00556D81"/>
    <w:rsid w:val="00556E40"/>
    <w:rsid w:val="00556F06"/>
    <w:rsid w:val="00556F32"/>
    <w:rsid w:val="00557037"/>
    <w:rsid w:val="00557191"/>
    <w:rsid w:val="0055723B"/>
    <w:rsid w:val="005572AA"/>
    <w:rsid w:val="005572B7"/>
    <w:rsid w:val="005572C8"/>
    <w:rsid w:val="00557355"/>
    <w:rsid w:val="005573ED"/>
    <w:rsid w:val="00557413"/>
    <w:rsid w:val="00557526"/>
    <w:rsid w:val="005575A5"/>
    <w:rsid w:val="005575FA"/>
    <w:rsid w:val="00557603"/>
    <w:rsid w:val="00557609"/>
    <w:rsid w:val="00557623"/>
    <w:rsid w:val="0055768F"/>
    <w:rsid w:val="00557755"/>
    <w:rsid w:val="005577A0"/>
    <w:rsid w:val="0055782C"/>
    <w:rsid w:val="00557BDF"/>
    <w:rsid w:val="00557BF3"/>
    <w:rsid w:val="00557C58"/>
    <w:rsid w:val="00557C8A"/>
    <w:rsid w:val="00557D2C"/>
    <w:rsid w:val="00557DBC"/>
    <w:rsid w:val="00557FE8"/>
    <w:rsid w:val="00557FF5"/>
    <w:rsid w:val="0056000E"/>
    <w:rsid w:val="005601C3"/>
    <w:rsid w:val="005601DD"/>
    <w:rsid w:val="005601E0"/>
    <w:rsid w:val="005602E3"/>
    <w:rsid w:val="005602F0"/>
    <w:rsid w:val="005602F8"/>
    <w:rsid w:val="005603B4"/>
    <w:rsid w:val="0056041E"/>
    <w:rsid w:val="00560538"/>
    <w:rsid w:val="0056060E"/>
    <w:rsid w:val="00560634"/>
    <w:rsid w:val="00560680"/>
    <w:rsid w:val="00560733"/>
    <w:rsid w:val="00560747"/>
    <w:rsid w:val="0056076C"/>
    <w:rsid w:val="005608AD"/>
    <w:rsid w:val="005608CE"/>
    <w:rsid w:val="00560987"/>
    <w:rsid w:val="00560A4C"/>
    <w:rsid w:val="00560AE0"/>
    <w:rsid w:val="00560B18"/>
    <w:rsid w:val="00560B55"/>
    <w:rsid w:val="00560B56"/>
    <w:rsid w:val="00560D33"/>
    <w:rsid w:val="00560D35"/>
    <w:rsid w:val="00560E4B"/>
    <w:rsid w:val="00560E5A"/>
    <w:rsid w:val="00560E7C"/>
    <w:rsid w:val="00560EB1"/>
    <w:rsid w:val="00560F53"/>
    <w:rsid w:val="00560F60"/>
    <w:rsid w:val="00560FAE"/>
    <w:rsid w:val="0056114D"/>
    <w:rsid w:val="00561174"/>
    <w:rsid w:val="0056128C"/>
    <w:rsid w:val="00561312"/>
    <w:rsid w:val="00561401"/>
    <w:rsid w:val="00561404"/>
    <w:rsid w:val="00561432"/>
    <w:rsid w:val="0056145D"/>
    <w:rsid w:val="005615AB"/>
    <w:rsid w:val="005615CC"/>
    <w:rsid w:val="005615DB"/>
    <w:rsid w:val="005615F8"/>
    <w:rsid w:val="005616B8"/>
    <w:rsid w:val="00561736"/>
    <w:rsid w:val="0056173B"/>
    <w:rsid w:val="005617AC"/>
    <w:rsid w:val="005617C3"/>
    <w:rsid w:val="00561912"/>
    <w:rsid w:val="00561AAC"/>
    <w:rsid w:val="00561AC2"/>
    <w:rsid w:val="00561B42"/>
    <w:rsid w:val="00561B89"/>
    <w:rsid w:val="00561DD7"/>
    <w:rsid w:val="00561E9B"/>
    <w:rsid w:val="00561F78"/>
    <w:rsid w:val="00561F92"/>
    <w:rsid w:val="00562032"/>
    <w:rsid w:val="005620C2"/>
    <w:rsid w:val="005620E8"/>
    <w:rsid w:val="005621F6"/>
    <w:rsid w:val="00562255"/>
    <w:rsid w:val="005622DC"/>
    <w:rsid w:val="00562460"/>
    <w:rsid w:val="00562492"/>
    <w:rsid w:val="005624CC"/>
    <w:rsid w:val="0056251B"/>
    <w:rsid w:val="005625F3"/>
    <w:rsid w:val="00562626"/>
    <w:rsid w:val="005626B5"/>
    <w:rsid w:val="005626C0"/>
    <w:rsid w:val="00562843"/>
    <w:rsid w:val="005628F9"/>
    <w:rsid w:val="0056297B"/>
    <w:rsid w:val="00562B5D"/>
    <w:rsid w:val="00562B93"/>
    <w:rsid w:val="00562BC8"/>
    <w:rsid w:val="00562C06"/>
    <w:rsid w:val="00562CDE"/>
    <w:rsid w:val="00562D4F"/>
    <w:rsid w:val="00562E8F"/>
    <w:rsid w:val="00562F7B"/>
    <w:rsid w:val="00563015"/>
    <w:rsid w:val="005630B1"/>
    <w:rsid w:val="005630E1"/>
    <w:rsid w:val="0056310B"/>
    <w:rsid w:val="005631BD"/>
    <w:rsid w:val="00563251"/>
    <w:rsid w:val="0056343E"/>
    <w:rsid w:val="005635A3"/>
    <w:rsid w:val="0056361C"/>
    <w:rsid w:val="005636C7"/>
    <w:rsid w:val="0056395D"/>
    <w:rsid w:val="00563AF9"/>
    <w:rsid w:val="00563C49"/>
    <w:rsid w:val="00563D2C"/>
    <w:rsid w:val="00563D41"/>
    <w:rsid w:val="00563EC4"/>
    <w:rsid w:val="00563EDF"/>
    <w:rsid w:val="00563F17"/>
    <w:rsid w:val="00563F7C"/>
    <w:rsid w:val="00564005"/>
    <w:rsid w:val="00564088"/>
    <w:rsid w:val="00564093"/>
    <w:rsid w:val="00564127"/>
    <w:rsid w:val="005642EC"/>
    <w:rsid w:val="00564371"/>
    <w:rsid w:val="00564537"/>
    <w:rsid w:val="00564584"/>
    <w:rsid w:val="005645AC"/>
    <w:rsid w:val="00564706"/>
    <w:rsid w:val="0056472A"/>
    <w:rsid w:val="00564749"/>
    <w:rsid w:val="00564836"/>
    <w:rsid w:val="0056483D"/>
    <w:rsid w:val="00564896"/>
    <w:rsid w:val="0056497D"/>
    <w:rsid w:val="005649A0"/>
    <w:rsid w:val="00564B5E"/>
    <w:rsid w:val="00564BBE"/>
    <w:rsid w:val="00564CE5"/>
    <w:rsid w:val="00564D24"/>
    <w:rsid w:val="00564E57"/>
    <w:rsid w:val="00565099"/>
    <w:rsid w:val="00565130"/>
    <w:rsid w:val="005651E5"/>
    <w:rsid w:val="005651EA"/>
    <w:rsid w:val="005651F4"/>
    <w:rsid w:val="00565202"/>
    <w:rsid w:val="00565237"/>
    <w:rsid w:val="00565292"/>
    <w:rsid w:val="005652A5"/>
    <w:rsid w:val="00565406"/>
    <w:rsid w:val="00565433"/>
    <w:rsid w:val="00565461"/>
    <w:rsid w:val="005654BF"/>
    <w:rsid w:val="005654E1"/>
    <w:rsid w:val="005655C3"/>
    <w:rsid w:val="00565610"/>
    <w:rsid w:val="005656D2"/>
    <w:rsid w:val="005657E8"/>
    <w:rsid w:val="00565860"/>
    <w:rsid w:val="00565871"/>
    <w:rsid w:val="0056595C"/>
    <w:rsid w:val="005659DB"/>
    <w:rsid w:val="00565ADC"/>
    <w:rsid w:val="00565AFD"/>
    <w:rsid w:val="00565B1F"/>
    <w:rsid w:val="00565BA9"/>
    <w:rsid w:val="00565E3F"/>
    <w:rsid w:val="00565F05"/>
    <w:rsid w:val="00566028"/>
    <w:rsid w:val="005660A2"/>
    <w:rsid w:val="0056612B"/>
    <w:rsid w:val="00566167"/>
    <w:rsid w:val="005661C7"/>
    <w:rsid w:val="00566310"/>
    <w:rsid w:val="00566342"/>
    <w:rsid w:val="005663B5"/>
    <w:rsid w:val="005663D2"/>
    <w:rsid w:val="005663D8"/>
    <w:rsid w:val="00566424"/>
    <w:rsid w:val="005664BE"/>
    <w:rsid w:val="00566565"/>
    <w:rsid w:val="00566574"/>
    <w:rsid w:val="0056658F"/>
    <w:rsid w:val="005668D6"/>
    <w:rsid w:val="00566972"/>
    <w:rsid w:val="00566991"/>
    <w:rsid w:val="005669E2"/>
    <w:rsid w:val="00566AAC"/>
    <w:rsid w:val="00566AD2"/>
    <w:rsid w:val="00566BBD"/>
    <w:rsid w:val="00566D0A"/>
    <w:rsid w:val="00566E08"/>
    <w:rsid w:val="00566E21"/>
    <w:rsid w:val="00567068"/>
    <w:rsid w:val="005670CB"/>
    <w:rsid w:val="005671CC"/>
    <w:rsid w:val="00567235"/>
    <w:rsid w:val="00567305"/>
    <w:rsid w:val="00567387"/>
    <w:rsid w:val="005673FD"/>
    <w:rsid w:val="0056744C"/>
    <w:rsid w:val="00567467"/>
    <w:rsid w:val="005674C1"/>
    <w:rsid w:val="005674C2"/>
    <w:rsid w:val="0056750E"/>
    <w:rsid w:val="00567632"/>
    <w:rsid w:val="0056766D"/>
    <w:rsid w:val="005676A1"/>
    <w:rsid w:val="005676D0"/>
    <w:rsid w:val="005676F4"/>
    <w:rsid w:val="00567704"/>
    <w:rsid w:val="0056784D"/>
    <w:rsid w:val="0056795F"/>
    <w:rsid w:val="005679DC"/>
    <w:rsid w:val="005679EF"/>
    <w:rsid w:val="00567B3D"/>
    <w:rsid w:val="00567B5E"/>
    <w:rsid w:val="00567B88"/>
    <w:rsid w:val="00567B8C"/>
    <w:rsid w:val="00567B9C"/>
    <w:rsid w:val="00567C85"/>
    <w:rsid w:val="00567EA2"/>
    <w:rsid w:val="00567FE7"/>
    <w:rsid w:val="0057006F"/>
    <w:rsid w:val="0057007F"/>
    <w:rsid w:val="005700FA"/>
    <w:rsid w:val="0057019E"/>
    <w:rsid w:val="00570240"/>
    <w:rsid w:val="00570354"/>
    <w:rsid w:val="00570359"/>
    <w:rsid w:val="0057037D"/>
    <w:rsid w:val="005703C1"/>
    <w:rsid w:val="005704C9"/>
    <w:rsid w:val="00570573"/>
    <w:rsid w:val="0057057E"/>
    <w:rsid w:val="005705BF"/>
    <w:rsid w:val="0057061D"/>
    <w:rsid w:val="00570649"/>
    <w:rsid w:val="0057065E"/>
    <w:rsid w:val="00570777"/>
    <w:rsid w:val="0057088D"/>
    <w:rsid w:val="005708C8"/>
    <w:rsid w:val="00570AE2"/>
    <w:rsid w:val="00570AF4"/>
    <w:rsid w:val="00570B2A"/>
    <w:rsid w:val="00570B50"/>
    <w:rsid w:val="00570C62"/>
    <w:rsid w:val="00570C8F"/>
    <w:rsid w:val="00570D2E"/>
    <w:rsid w:val="00570D9C"/>
    <w:rsid w:val="00570E19"/>
    <w:rsid w:val="00570F1B"/>
    <w:rsid w:val="005710A0"/>
    <w:rsid w:val="00571107"/>
    <w:rsid w:val="00571218"/>
    <w:rsid w:val="0057121F"/>
    <w:rsid w:val="005716BA"/>
    <w:rsid w:val="00571761"/>
    <w:rsid w:val="00571784"/>
    <w:rsid w:val="0057189A"/>
    <w:rsid w:val="005719D8"/>
    <w:rsid w:val="00571AF2"/>
    <w:rsid w:val="00571B51"/>
    <w:rsid w:val="00571B75"/>
    <w:rsid w:val="00571C7A"/>
    <w:rsid w:val="00571EB1"/>
    <w:rsid w:val="005720E9"/>
    <w:rsid w:val="00572153"/>
    <w:rsid w:val="005722D6"/>
    <w:rsid w:val="0057237D"/>
    <w:rsid w:val="005723A6"/>
    <w:rsid w:val="005724EC"/>
    <w:rsid w:val="0057268E"/>
    <w:rsid w:val="00572709"/>
    <w:rsid w:val="00572718"/>
    <w:rsid w:val="0057284C"/>
    <w:rsid w:val="00572890"/>
    <w:rsid w:val="00572A48"/>
    <w:rsid w:val="00572A76"/>
    <w:rsid w:val="00572AAE"/>
    <w:rsid w:val="00572C64"/>
    <w:rsid w:val="00572D6A"/>
    <w:rsid w:val="00572DA9"/>
    <w:rsid w:val="00572DD8"/>
    <w:rsid w:val="00572E03"/>
    <w:rsid w:val="00572E4B"/>
    <w:rsid w:val="00572EBE"/>
    <w:rsid w:val="00572F68"/>
    <w:rsid w:val="005730D9"/>
    <w:rsid w:val="005730F5"/>
    <w:rsid w:val="0057314E"/>
    <w:rsid w:val="005731C4"/>
    <w:rsid w:val="00573315"/>
    <w:rsid w:val="00573317"/>
    <w:rsid w:val="00573364"/>
    <w:rsid w:val="005733C9"/>
    <w:rsid w:val="00573604"/>
    <w:rsid w:val="0057377F"/>
    <w:rsid w:val="005738D1"/>
    <w:rsid w:val="0057393F"/>
    <w:rsid w:val="00573A38"/>
    <w:rsid w:val="00573AF2"/>
    <w:rsid w:val="00573B46"/>
    <w:rsid w:val="00573B82"/>
    <w:rsid w:val="00573C25"/>
    <w:rsid w:val="00573C33"/>
    <w:rsid w:val="00573C61"/>
    <w:rsid w:val="00573C7A"/>
    <w:rsid w:val="00573CAA"/>
    <w:rsid w:val="00573CF1"/>
    <w:rsid w:val="00573D16"/>
    <w:rsid w:val="00573D8F"/>
    <w:rsid w:val="00573DCC"/>
    <w:rsid w:val="00573EBE"/>
    <w:rsid w:val="00573FBA"/>
    <w:rsid w:val="00573FF1"/>
    <w:rsid w:val="00574058"/>
    <w:rsid w:val="00574123"/>
    <w:rsid w:val="005741BD"/>
    <w:rsid w:val="005743B4"/>
    <w:rsid w:val="00574468"/>
    <w:rsid w:val="005744C9"/>
    <w:rsid w:val="0057455D"/>
    <w:rsid w:val="005745E6"/>
    <w:rsid w:val="00574624"/>
    <w:rsid w:val="0057469D"/>
    <w:rsid w:val="00574763"/>
    <w:rsid w:val="005748FA"/>
    <w:rsid w:val="0057497A"/>
    <w:rsid w:val="00574A69"/>
    <w:rsid w:val="00574B30"/>
    <w:rsid w:val="00574BD9"/>
    <w:rsid w:val="00574C9C"/>
    <w:rsid w:val="00574D12"/>
    <w:rsid w:val="00574E17"/>
    <w:rsid w:val="00574E97"/>
    <w:rsid w:val="0057508B"/>
    <w:rsid w:val="00575175"/>
    <w:rsid w:val="0057530B"/>
    <w:rsid w:val="00575398"/>
    <w:rsid w:val="005753BC"/>
    <w:rsid w:val="005754CA"/>
    <w:rsid w:val="00575533"/>
    <w:rsid w:val="00575579"/>
    <w:rsid w:val="00575588"/>
    <w:rsid w:val="005755DA"/>
    <w:rsid w:val="005755E5"/>
    <w:rsid w:val="00575601"/>
    <w:rsid w:val="00575673"/>
    <w:rsid w:val="00575696"/>
    <w:rsid w:val="005756B0"/>
    <w:rsid w:val="0057587A"/>
    <w:rsid w:val="005758AB"/>
    <w:rsid w:val="00575988"/>
    <w:rsid w:val="00575AA4"/>
    <w:rsid w:val="00575B11"/>
    <w:rsid w:val="00575CC7"/>
    <w:rsid w:val="00575CE3"/>
    <w:rsid w:val="00575D9E"/>
    <w:rsid w:val="00575DAD"/>
    <w:rsid w:val="00575E97"/>
    <w:rsid w:val="00575EF1"/>
    <w:rsid w:val="0057602C"/>
    <w:rsid w:val="0057606C"/>
    <w:rsid w:val="005760DA"/>
    <w:rsid w:val="00576100"/>
    <w:rsid w:val="0057613C"/>
    <w:rsid w:val="005761BF"/>
    <w:rsid w:val="005761CF"/>
    <w:rsid w:val="00576225"/>
    <w:rsid w:val="00576269"/>
    <w:rsid w:val="0057637D"/>
    <w:rsid w:val="00576422"/>
    <w:rsid w:val="005764CF"/>
    <w:rsid w:val="005765A7"/>
    <w:rsid w:val="005765CB"/>
    <w:rsid w:val="005765F9"/>
    <w:rsid w:val="005766AA"/>
    <w:rsid w:val="005767EE"/>
    <w:rsid w:val="0057690D"/>
    <w:rsid w:val="00576916"/>
    <w:rsid w:val="00576AB5"/>
    <w:rsid w:val="00576B8E"/>
    <w:rsid w:val="00576BAA"/>
    <w:rsid w:val="00576BCD"/>
    <w:rsid w:val="00576C81"/>
    <w:rsid w:val="00576DAF"/>
    <w:rsid w:val="00576DD1"/>
    <w:rsid w:val="00576F72"/>
    <w:rsid w:val="0057701E"/>
    <w:rsid w:val="0057704F"/>
    <w:rsid w:val="005771F3"/>
    <w:rsid w:val="005773D2"/>
    <w:rsid w:val="005773DA"/>
    <w:rsid w:val="00577579"/>
    <w:rsid w:val="005776FC"/>
    <w:rsid w:val="005776FF"/>
    <w:rsid w:val="00577715"/>
    <w:rsid w:val="00577734"/>
    <w:rsid w:val="005777E7"/>
    <w:rsid w:val="0057788C"/>
    <w:rsid w:val="005778A6"/>
    <w:rsid w:val="005779BA"/>
    <w:rsid w:val="00577BBD"/>
    <w:rsid w:val="00577BF8"/>
    <w:rsid w:val="00577CA8"/>
    <w:rsid w:val="00577D03"/>
    <w:rsid w:val="00577D8C"/>
    <w:rsid w:val="00577DBE"/>
    <w:rsid w:val="00577E8B"/>
    <w:rsid w:val="00577EB0"/>
    <w:rsid w:val="00577F65"/>
    <w:rsid w:val="00577FB2"/>
    <w:rsid w:val="00580023"/>
    <w:rsid w:val="00580245"/>
    <w:rsid w:val="005802E2"/>
    <w:rsid w:val="00580368"/>
    <w:rsid w:val="005803AD"/>
    <w:rsid w:val="00580493"/>
    <w:rsid w:val="00580504"/>
    <w:rsid w:val="00580520"/>
    <w:rsid w:val="00580540"/>
    <w:rsid w:val="005805A8"/>
    <w:rsid w:val="00580722"/>
    <w:rsid w:val="0058079F"/>
    <w:rsid w:val="005807AE"/>
    <w:rsid w:val="00580862"/>
    <w:rsid w:val="00580879"/>
    <w:rsid w:val="005808E5"/>
    <w:rsid w:val="00580913"/>
    <w:rsid w:val="0058095B"/>
    <w:rsid w:val="00580998"/>
    <w:rsid w:val="005809A3"/>
    <w:rsid w:val="005809B9"/>
    <w:rsid w:val="00580A26"/>
    <w:rsid w:val="00580A50"/>
    <w:rsid w:val="00580AAF"/>
    <w:rsid w:val="00580AD6"/>
    <w:rsid w:val="00580AFB"/>
    <w:rsid w:val="00580C40"/>
    <w:rsid w:val="00580C85"/>
    <w:rsid w:val="00580CBF"/>
    <w:rsid w:val="00580D38"/>
    <w:rsid w:val="00580D91"/>
    <w:rsid w:val="00580E16"/>
    <w:rsid w:val="00580E2F"/>
    <w:rsid w:val="00580ECF"/>
    <w:rsid w:val="00580F6B"/>
    <w:rsid w:val="00581065"/>
    <w:rsid w:val="0058123D"/>
    <w:rsid w:val="005812CD"/>
    <w:rsid w:val="005812F5"/>
    <w:rsid w:val="005813F8"/>
    <w:rsid w:val="00581467"/>
    <w:rsid w:val="00581575"/>
    <w:rsid w:val="0058157E"/>
    <w:rsid w:val="005815C6"/>
    <w:rsid w:val="005815E7"/>
    <w:rsid w:val="005815E9"/>
    <w:rsid w:val="005816A0"/>
    <w:rsid w:val="005816FA"/>
    <w:rsid w:val="00581721"/>
    <w:rsid w:val="00581782"/>
    <w:rsid w:val="005817E1"/>
    <w:rsid w:val="00581832"/>
    <w:rsid w:val="005818CD"/>
    <w:rsid w:val="00581906"/>
    <w:rsid w:val="00581976"/>
    <w:rsid w:val="0058199F"/>
    <w:rsid w:val="00581B05"/>
    <w:rsid w:val="00581C20"/>
    <w:rsid w:val="00581C3A"/>
    <w:rsid w:val="00581C47"/>
    <w:rsid w:val="00581CAA"/>
    <w:rsid w:val="00581EE8"/>
    <w:rsid w:val="00581FB3"/>
    <w:rsid w:val="005821D3"/>
    <w:rsid w:val="0058228A"/>
    <w:rsid w:val="005822DB"/>
    <w:rsid w:val="00582344"/>
    <w:rsid w:val="00582422"/>
    <w:rsid w:val="005824D9"/>
    <w:rsid w:val="00582526"/>
    <w:rsid w:val="005825BA"/>
    <w:rsid w:val="005825FE"/>
    <w:rsid w:val="00582604"/>
    <w:rsid w:val="005826BD"/>
    <w:rsid w:val="005826DB"/>
    <w:rsid w:val="005826E4"/>
    <w:rsid w:val="0058278F"/>
    <w:rsid w:val="00582860"/>
    <w:rsid w:val="005828A4"/>
    <w:rsid w:val="00582A31"/>
    <w:rsid w:val="00582AF0"/>
    <w:rsid w:val="00582AFC"/>
    <w:rsid w:val="00582B0F"/>
    <w:rsid w:val="00582BA9"/>
    <w:rsid w:val="00582BC3"/>
    <w:rsid w:val="00582C25"/>
    <w:rsid w:val="00582C53"/>
    <w:rsid w:val="00582C55"/>
    <w:rsid w:val="00582C7A"/>
    <w:rsid w:val="00582CBB"/>
    <w:rsid w:val="00582D0C"/>
    <w:rsid w:val="00582DF0"/>
    <w:rsid w:val="00582E9F"/>
    <w:rsid w:val="00582F6F"/>
    <w:rsid w:val="00582FC5"/>
    <w:rsid w:val="0058306B"/>
    <w:rsid w:val="00583230"/>
    <w:rsid w:val="00583403"/>
    <w:rsid w:val="005834C4"/>
    <w:rsid w:val="0058350F"/>
    <w:rsid w:val="005835D0"/>
    <w:rsid w:val="00583624"/>
    <w:rsid w:val="00583625"/>
    <w:rsid w:val="00583649"/>
    <w:rsid w:val="00583685"/>
    <w:rsid w:val="00583704"/>
    <w:rsid w:val="00583926"/>
    <w:rsid w:val="0058393F"/>
    <w:rsid w:val="00583965"/>
    <w:rsid w:val="00583B63"/>
    <w:rsid w:val="00583B79"/>
    <w:rsid w:val="00583B86"/>
    <w:rsid w:val="00583C10"/>
    <w:rsid w:val="00583E52"/>
    <w:rsid w:val="00583EF5"/>
    <w:rsid w:val="00583F5D"/>
    <w:rsid w:val="00584280"/>
    <w:rsid w:val="005843E9"/>
    <w:rsid w:val="005843FA"/>
    <w:rsid w:val="005844C7"/>
    <w:rsid w:val="0058466F"/>
    <w:rsid w:val="00584704"/>
    <w:rsid w:val="005847FF"/>
    <w:rsid w:val="0058481E"/>
    <w:rsid w:val="00584890"/>
    <w:rsid w:val="00584914"/>
    <w:rsid w:val="00584A43"/>
    <w:rsid w:val="00584B6C"/>
    <w:rsid w:val="00584C8F"/>
    <w:rsid w:val="00584D5B"/>
    <w:rsid w:val="00584DCC"/>
    <w:rsid w:val="00584DFA"/>
    <w:rsid w:val="00584ED4"/>
    <w:rsid w:val="00584F9F"/>
    <w:rsid w:val="00584FC9"/>
    <w:rsid w:val="0058509A"/>
    <w:rsid w:val="005850A5"/>
    <w:rsid w:val="00585208"/>
    <w:rsid w:val="00585263"/>
    <w:rsid w:val="00585335"/>
    <w:rsid w:val="0058533F"/>
    <w:rsid w:val="0058541E"/>
    <w:rsid w:val="005855A3"/>
    <w:rsid w:val="0058565C"/>
    <w:rsid w:val="005857D2"/>
    <w:rsid w:val="00585895"/>
    <w:rsid w:val="00585946"/>
    <w:rsid w:val="0058599F"/>
    <w:rsid w:val="00585AD4"/>
    <w:rsid w:val="00585B15"/>
    <w:rsid w:val="00585B9F"/>
    <w:rsid w:val="00585BA3"/>
    <w:rsid w:val="00585BA4"/>
    <w:rsid w:val="00585CC4"/>
    <w:rsid w:val="00585DF6"/>
    <w:rsid w:val="00585E1C"/>
    <w:rsid w:val="00585E27"/>
    <w:rsid w:val="00585F37"/>
    <w:rsid w:val="00585F5C"/>
    <w:rsid w:val="00585F62"/>
    <w:rsid w:val="00585FA6"/>
    <w:rsid w:val="00586137"/>
    <w:rsid w:val="0058617A"/>
    <w:rsid w:val="005862A8"/>
    <w:rsid w:val="005862E0"/>
    <w:rsid w:val="005863EA"/>
    <w:rsid w:val="00586465"/>
    <w:rsid w:val="005864AB"/>
    <w:rsid w:val="005864DC"/>
    <w:rsid w:val="005864DE"/>
    <w:rsid w:val="00586520"/>
    <w:rsid w:val="0058656E"/>
    <w:rsid w:val="005865CA"/>
    <w:rsid w:val="005865E8"/>
    <w:rsid w:val="00586610"/>
    <w:rsid w:val="0058667E"/>
    <w:rsid w:val="005867DF"/>
    <w:rsid w:val="00586811"/>
    <w:rsid w:val="00586865"/>
    <w:rsid w:val="00586871"/>
    <w:rsid w:val="00586A4C"/>
    <w:rsid w:val="00586AEC"/>
    <w:rsid w:val="00586B07"/>
    <w:rsid w:val="00586B3C"/>
    <w:rsid w:val="00586CA8"/>
    <w:rsid w:val="00586EA1"/>
    <w:rsid w:val="00586EFD"/>
    <w:rsid w:val="00586FA0"/>
    <w:rsid w:val="00587034"/>
    <w:rsid w:val="00587058"/>
    <w:rsid w:val="0058715B"/>
    <w:rsid w:val="00587261"/>
    <w:rsid w:val="00587281"/>
    <w:rsid w:val="0058738C"/>
    <w:rsid w:val="005873E9"/>
    <w:rsid w:val="00587426"/>
    <w:rsid w:val="0058754F"/>
    <w:rsid w:val="005875C4"/>
    <w:rsid w:val="005877AE"/>
    <w:rsid w:val="0058784D"/>
    <w:rsid w:val="0058787C"/>
    <w:rsid w:val="00587925"/>
    <w:rsid w:val="005879A3"/>
    <w:rsid w:val="00587A0E"/>
    <w:rsid w:val="00587D95"/>
    <w:rsid w:val="00587E20"/>
    <w:rsid w:val="00590002"/>
    <w:rsid w:val="00590122"/>
    <w:rsid w:val="005901E8"/>
    <w:rsid w:val="00590226"/>
    <w:rsid w:val="00590274"/>
    <w:rsid w:val="005902E5"/>
    <w:rsid w:val="005903B5"/>
    <w:rsid w:val="005904AD"/>
    <w:rsid w:val="00590556"/>
    <w:rsid w:val="00590595"/>
    <w:rsid w:val="005905A5"/>
    <w:rsid w:val="00590607"/>
    <w:rsid w:val="0059062D"/>
    <w:rsid w:val="0059066D"/>
    <w:rsid w:val="005906BC"/>
    <w:rsid w:val="005908AC"/>
    <w:rsid w:val="005908F9"/>
    <w:rsid w:val="00590906"/>
    <w:rsid w:val="00590A1C"/>
    <w:rsid w:val="00590A88"/>
    <w:rsid w:val="00590ABA"/>
    <w:rsid w:val="00590B79"/>
    <w:rsid w:val="00590B84"/>
    <w:rsid w:val="00590BBE"/>
    <w:rsid w:val="00590BC1"/>
    <w:rsid w:val="00590C07"/>
    <w:rsid w:val="00590C24"/>
    <w:rsid w:val="00590CC5"/>
    <w:rsid w:val="00590CE0"/>
    <w:rsid w:val="00590D63"/>
    <w:rsid w:val="00590F9D"/>
    <w:rsid w:val="00591029"/>
    <w:rsid w:val="0059113D"/>
    <w:rsid w:val="005913A5"/>
    <w:rsid w:val="00591452"/>
    <w:rsid w:val="005914FA"/>
    <w:rsid w:val="0059163B"/>
    <w:rsid w:val="0059172B"/>
    <w:rsid w:val="00591765"/>
    <w:rsid w:val="0059177D"/>
    <w:rsid w:val="00591A0F"/>
    <w:rsid w:val="00591A1E"/>
    <w:rsid w:val="00591A35"/>
    <w:rsid w:val="00591A92"/>
    <w:rsid w:val="00591B0B"/>
    <w:rsid w:val="00591C09"/>
    <w:rsid w:val="00591C0B"/>
    <w:rsid w:val="00591D1F"/>
    <w:rsid w:val="00591ECC"/>
    <w:rsid w:val="00591F4C"/>
    <w:rsid w:val="00591F60"/>
    <w:rsid w:val="00591FCF"/>
    <w:rsid w:val="00591FEA"/>
    <w:rsid w:val="00592230"/>
    <w:rsid w:val="005923BE"/>
    <w:rsid w:val="00592432"/>
    <w:rsid w:val="00592488"/>
    <w:rsid w:val="0059248D"/>
    <w:rsid w:val="00592509"/>
    <w:rsid w:val="00592557"/>
    <w:rsid w:val="00592643"/>
    <w:rsid w:val="00592695"/>
    <w:rsid w:val="005927FB"/>
    <w:rsid w:val="0059286A"/>
    <w:rsid w:val="005928EF"/>
    <w:rsid w:val="005929E7"/>
    <w:rsid w:val="00592A6C"/>
    <w:rsid w:val="00592A98"/>
    <w:rsid w:val="00592ACF"/>
    <w:rsid w:val="00592AF6"/>
    <w:rsid w:val="00592BF7"/>
    <w:rsid w:val="00592C9E"/>
    <w:rsid w:val="00592DAF"/>
    <w:rsid w:val="00592DE6"/>
    <w:rsid w:val="00592E25"/>
    <w:rsid w:val="00592FD8"/>
    <w:rsid w:val="0059311A"/>
    <w:rsid w:val="005931E8"/>
    <w:rsid w:val="0059341B"/>
    <w:rsid w:val="005934EB"/>
    <w:rsid w:val="00593501"/>
    <w:rsid w:val="00593515"/>
    <w:rsid w:val="00593583"/>
    <w:rsid w:val="005935DA"/>
    <w:rsid w:val="005937BD"/>
    <w:rsid w:val="005937DC"/>
    <w:rsid w:val="00593A86"/>
    <w:rsid w:val="00593C97"/>
    <w:rsid w:val="00593FCA"/>
    <w:rsid w:val="00593FD2"/>
    <w:rsid w:val="00594011"/>
    <w:rsid w:val="00594050"/>
    <w:rsid w:val="00594204"/>
    <w:rsid w:val="0059425D"/>
    <w:rsid w:val="005942D3"/>
    <w:rsid w:val="00594406"/>
    <w:rsid w:val="00594453"/>
    <w:rsid w:val="005944BD"/>
    <w:rsid w:val="005944C9"/>
    <w:rsid w:val="005944CC"/>
    <w:rsid w:val="0059467D"/>
    <w:rsid w:val="005946FB"/>
    <w:rsid w:val="0059474F"/>
    <w:rsid w:val="005948B2"/>
    <w:rsid w:val="005948DD"/>
    <w:rsid w:val="00594909"/>
    <w:rsid w:val="00594A35"/>
    <w:rsid w:val="00594ADC"/>
    <w:rsid w:val="00594BD7"/>
    <w:rsid w:val="00594C1B"/>
    <w:rsid w:val="00594C43"/>
    <w:rsid w:val="00594C69"/>
    <w:rsid w:val="00594CBB"/>
    <w:rsid w:val="00594CCE"/>
    <w:rsid w:val="00594D05"/>
    <w:rsid w:val="00594D0A"/>
    <w:rsid w:val="00594D5F"/>
    <w:rsid w:val="00594DB0"/>
    <w:rsid w:val="00594DCD"/>
    <w:rsid w:val="00594F4C"/>
    <w:rsid w:val="00594FBE"/>
    <w:rsid w:val="00595085"/>
    <w:rsid w:val="0059523F"/>
    <w:rsid w:val="005952D0"/>
    <w:rsid w:val="005954A4"/>
    <w:rsid w:val="0059555D"/>
    <w:rsid w:val="005955CE"/>
    <w:rsid w:val="0059569D"/>
    <w:rsid w:val="005956E2"/>
    <w:rsid w:val="00595779"/>
    <w:rsid w:val="005957BA"/>
    <w:rsid w:val="00595908"/>
    <w:rsid w:val="00595B10"/>
    <w:rsid w:val="00595B17"/>
    <w:rsid w:val="00595B4C"/>
    <w:rsid w:val="00595B6C"/>
    <w:rsid w:val="00595CA9"/>
    <w:rsid w:val="00595D48"/>
    <w:rsid w:val="00595DAC"/>
    <w:rsid w:val="00595E3E"/>
    <w:rsid w:val="00595F7C"/>
    <w:rsid w:val="00595FA5"/>
    <w:rsid w:val="00596016"/>
    <w:rsid w:val="00596103"/>
    <w:rsid w:val="005961FE"/>
    <w:rsid w:val="00596388"/>
    <w:rsid w:val="005963B5"/>
    <w:rsid w:val="005963D0"/>
    <w:rsid w:val="0059640D"/>
    <w:rsid w:val="00596898"/>
    <w:rsid w:val="005968C3"/>
    <w:rsid w:val="005968CC"/>
    <w:rsid w:val="0059691D"/>
    <w:rsid w:val="00596A2B"/>
    <w:rsid w:val="00596A8C"/>
    <w:rsid w:val="00596B22"/>
    <w:rsid w:val="00596BBD"/>
    <w:rsid w:val="00596C9C"/>
    <w:rsid w:val="00596D48"/>
    <w:rsid w:val="00596DD6"/>
    <w:rsid w:val="00596E96"/>
    <w:rsid w:val="00596F4B"/>
    <w:rsid w:val="00597060"/>
    <w:rsid w:val="00597097"/>
    <w:rsid w:val="00597107"/>
    <w:rsid w:val="00597301"/>
    <w:rsid w:val="00597329"/>
    <w:rsid w:val="00597361"/>
    <w:rsid w:val="00597572"/>
    <w:rsid w:val="0059760E"/>
    <w:rsid w:val="00597616"/>
    <w:rsid w:val="0059762C"/>
    <w:rsid w:val="00597658"/>
    <w:rsid w:val="00597715"/>
    <w:rsid w:val="00597728"/>
    <w:rsid w:val="00597764"/>
    <w:rsid w:val="0059776F"/>
    <w:rsid w:val="00597836"/>
    <w:rsid w:val="00597837"/>
    <w:rsid w:val="0059796C"/>
    <w:rsid w:val="005979A0"/>
    <w:rsid w:val="005979C1"/>
    <w:rsid w:val="00597A35"/>
    <w:rsid w:val="00597BE7"/>
    <w:rsid w:val="00597C85"/>
    <w:rsid w:val="00597C87"/>
    <w:rsid w:val="00597D3F"/>
    <w:rsid w:val="00597ECF"/>
    <w:rsid w:val="005A0136"/>
    <w:rsid w:val="005A0202"/>
    <w:rsid w:val="005A0255"/>
    <w:rsid w:val="005A02C7"/>
    <w:rsid w:val="005A0675"/>
    <w:rsid w:val="005A079D"/>
    <w:rsid w:val="005A07A3"/>
    <w:rsid w:val="005A08A7"/>
    <w:rsid w:val="005A097D"/>
    <w:rsid w:val="005A09B5"/>
    <w:rsid w:val="005A09D3"/>
    <w:rsid w:val="005A09F0"/>
    <w:rsid w:val="005A0B1C"/>
    <w:rsid w:val="005A0C42"/>
    <w:rsid w:val="005A0C98"/>
    <w:rsid w:val="005A0D09"/>
    <w:rsid w:val="005A0D0D"/>
    <w:rsid w:val="005A0D94"/>
    <w:rsid w:val="005A0DF9"/>
    <w:rsid w:val="005A0E35"/>
    <w:rsid w:val="005A0E93"/>
    <w:rsid w:val="005A1195"/>
    <w:rsid w:val="005A11EB"/>
    <w:rsid w:val="005A11F2"/>
    <w:rsid w:val="005A12DF"/>
    <w:rsid w:val="005A1387"/>
    <w:rsid w:val="005A1397"/>
    <w:rsid w:val="005A13FB"/>
    <w:rsid w:val="005A14F0"/>
    <w:rsid w:val="005A1519"/>
    <w:rsid w:val="005A164F"/>
    <w:rsid w:val="005A1728"/>
    <w:rsid w:val="005A182A"/>
    <w:rsid w:val="005A1830"/>
    <w:rsid w:val="005A1834"/>
    <w:rsid w:val="005A192D"/>
    <w:rsid w:val="005A196F"/>
    <w:rsid w:val="005A1AF2"/>
    <w:rsid w:val="005A1B7C"/>
    <w:rsid w:val="005A1BCF"/>
    <w:rsid w:val="005A1D4F"/>
    <w:rsid w:val="005A1D64"/>
    <w:rsid w:val="005A1E15"/>
    <w:rsid w:val="005A2222"/>
    <w:rsid w:val="005A229D"/>
    <w:rsid w:val="005A22C3"/>
    <w:rsid w:val="005A23B6"/>
    <w:rsid w:val="005A241D"/>
    <w:rsid w:val="005A2422"/>
    <w:rsid w:val="005A24EB"/>
    <w:rsid w:val="005A2551"/>
    <w:rsid w:val="005A25A8"/>
    <w:rsid w:val="005A25BB"/>
    <w:rsid w:val="005A262D"/>
    <w:rsid w:val="005A2648"/>
    <w:rsid w:val="005A26E8"/>
    <w:rsid w:val="005A2763"/>
    <w:rsid w:val="005A27C0"/>
    <w:rsid w:val="005A27C1"/>
    <w:rsid w:val="005A27F0"/>
    <w:rsid w:val="005A2848"/>
    <w:rsid w:val="005A28D6"/>
    <w:rsid w:val="005A2965"/>
    <w:rsid w:val="005A296A"/>
    <w:rsid w:val="005A29E0"/>
    <w:rsid w:val="005A2A47"/>
    <w:rsid w:val="005A2AD6"/>
    <w:rsid w:val="005A2B3D"/>
    <w:rsid w:val="005A2B9F"/>
    <w:rsid w:val="005A2BF0"/>
    <w:rsid w:val="005A2C3C"/>
    <w:rsid w:val="005A2CBF"/>
    <w:rsid w:val="005A2CF6"/>
    <w:rsid w:val="005A2D05"/>
    <w:rsid w:val="005A2D41"/>
    <w:rsid w:val="005A2DB9"/>
    <w:rsid w:val="005A2E5E"/>
    <w:rsid w:val="005A2E94"/>
    <w:rsid w:val="005A2F5A"/>
    <w:rsid w:val="005A2FB5"/>
    <w:rsid w:val="005A3086"/>
    <w:rsid w:val="005A3211"/>
    <w:rsid w:val="005A337D"/>
    <w:rsid w:val="005A3414"/>
    <w:rsid w:val="005A34D1"/>
    <w:rsid w:val="005A365E"/>
    <w:rsid w:val="005A36A6"/>
    <w:rsid w:val="005A36F9"/>
    <w:rsid w:val="005A3704"/>
    <w:rsid w:val="005A3730"/>
    <w:rsid w:val="005A37E1"/>
    <w:rsid w:val="005A3853"/>
    <w:rsid w:val="005A3862"/>
    <w:rsid w:val="005A387F"/>
    <w:rsid w:val="005A38A8"/>
    <w:rsid w:val="005A38BB"/>
    <w:rsid w:val="005A391B"/>
    <w:rsid w:val="005A3975"/>
    <w:rsid w:val="005A3995"/>
    <w:rsid w:val="005A3B8B"/>
    <w:rsid w:val="005A3CA1"/>
    <w:rsid w:val="005A3D32"/>
    <w:rsid w:val="005A3DA9"/>
    <w:rsid w:val="005A3EEB"/>
    <w:rsid w:val="005A4051"/>
    <w:rsid w:val="005A41D8"/>
    <w:rsid w:val="005A43BF"/>
    <w:rsid w:val="005A43EE"/>
    <w:rsid w:val="005A440D"/>
    <w:rsid w:val="005A4527"/>
    <w:rsid w:val="005A4676"/>
    <w:rsid w:val="005A47D3"/>
    <w:rsid w:val="005A481A"/>
    <w:rsid w:val="005A496F"/>
    <w:rsid w:val="005A49BC"/>
    <w:rsid w:val="005A4A07"/>
    <w:rsid w:val="005A4AEE"/>
    <w:rsid w:val="005A4C5E"/>
    <w:rsid w:val="005A4D22"/>
    <w:rsid w:val="005A4F21"/>
    <w:rsid w:val="005A4F2A"/>
    <w:rsid w:val="005A4F7C"/>
    <w:rsid w:val="005A4FFB"/>
    <w:rsid w:val="005A511F"/>
    <w:rsid w:val="005A520D"/>
    <w:rsid w:val="005A5300"/>
    <w:rsid w:val="005A5349"/>
    <w:rsid w:val="005A53F7"/>
    <w:rsid w:val="005A54E0"/>
    <w:rsid w:val="005A5606"/>
    <w:rsid w:val="005A572C"/>
    <w:rsid w:val="005A575D"/>
    <w:rsid w:val="005A579A"/>
    <w:rsid w:val="005A5892"/>
    <w:rsid w:val="005A58BC"/>
    <w:rsid w:val="005A596C"/>
    <w:rsid w:val="005A5AC7"/>
    <w:rsid w:val="005A5B26"/>
    <w:rsid w:val="005A5B9C"/>
    <w:rsid w:val="005A5CFE"/>
    <w:rsid w:val="005A5D3E"/>
    <w:rsid w:val="005A5D84"/>
    <w:rsid w:val="005A5D8E"/>
    <w:rsid w:val="005A5DD2"/>
    <w:rsid w:val="005A5E24"/>
    <w:rsid w:val="005A5E36"/>
    <w:rsid w:val="005A5E59"/>
    <w:rsid w:val="005A5E79"/>
    <w:rsid w:val="005A5F4D"/>
    <w:rsid w:val="005A6167"/>
    <w:rsid w:val="005A61BF"/>
    <w:rsid w:val="005A61C9"/>
    <w:rsid w:val="005A61D0"/>
    <w:rsid w:val="005A621B"/>
    <w:rsid w:val="005A621F"/>
    <w:rsid w:val="005A62EE"/>
    <w:rsid w:val="005A631F"/>
    <w:rsid w:val="005A633F"/>
    <w:rsid w:val="005A6341"/>
    <w:rsid w:val="005A63CD"/>
    <w:rsid w:val="005A6539"/>
    <w:rsid w:val="005A661C"/>
    <w:rsid w:val="005A6717"/>
    <w:rsid w:val="005A674B"/>
    <w:rsid w:val="005A677F"/>
    <w:rsid w:val="005A6781"/>
    <w:rsid w:val="005A6992"/>
    <w:rsid w:val="005A6A19"/>
    <w:rsid w:val="005A6AAF"/>
    <w:rsid w:val="005A6B12"/>
    <w:rsid w:val="005A6C3F"/>
    <w:rsid w:val="005A6D4A"/>
    <w:rsid w:val="005A6E74"/>
    <w:rsid w:val="005A6EF4"/>
    <w:rsid w:val="005A6F07"/>
    <w:rsid w:val="005A7320"/>
    <w:rsid w:val="005A734C"/>
    <w:rsid w:val="005A7374"/>
    <w:rsid w:val="005A73F9"/>
    <w:rsid w:val="005A73FC"/>
    <w:rsid w:val="005A748C"/>
    <w:rsid w:val="005A7492"/>
    <w:rsid w:val="005A7494"/>
    <w:rsid w:val="005A7522"/>
    <w:rsid w:val="005A752A"/>
    <w:rsid w:val="005A75D0"/>
    <w:rsid w:val="005A77AA"/>
    <w:rsid w:val="005A78CB"/>
    <w:rsid w:val="005A79E8"/>
    <w:rsid w:val="005A7A27"/>
    <w:rsid w:val="005A7A5A"/>
    <w:rsid w:val="005A7B08"/>
    <w:rsid w:val="005A7BF6"/>
    <w:rsid w:val="005A7CED"/>
    <w:rsid w:val="005A7D2D"/>
    <w:rsid w:val="005A7E49"/>
    <w:rsid w:val="005A7F43"/>
    <w:rsid w:val="005B0062"/>
    <w:rsid w:val="005B00A6"/>
    <w:rsid w:val="005B00D5"/>
    <w:rsid w:val="005B00DF"/>
    <w:rsid w:val="005B01BA"/>
    <w:rsid w:val="005B0266"/>
    <w:rsid w:val="005B037A"/>
    <w:rsid w:val="005B0636"/>
    <w:rsid w:val="005B06F0"/>
    <w:rsid w:val="005B075A"/>
    <w:rsid w:val="005B082C"/>
    <w:rsid w:val="005B0866"/>
    <w:rsid w:val="005B0A11"/>
    <w:rsid w:val="005B0B4F"/>
    <w:rsid w:val="005B0C3A"/>
    <w:rsid w:val="005B0DC4"/>
    <w:rsid w:val="005B0F1F"/>
    <w:rsid w:val="005B106D"/>
    <w:rsid w:val="005B10D6"/>
    <w:rsid w:val="005B1147"/>
    <w:rsid w:val="005B118C"/>
    <w:rsid w:val="005B11C8"/>
    <w:rsid w:val="005B123B"/>
    <w:rsid w:val="005B1255"/>
    <w:rsid w:val="005B1300"/>
    <w:rsid w:val="005B1367"/>
    <w:rsid w:val="005B13A5"/>
    <w:rsid w:val="005B13F0"/>
    <w:rsid w:val="005B141E"/>
    <w:rsid w:val="005B149C"/>
    <w:rsid w:val="005B1512"/>
    <w:rsid w:val="005B1836"/>
    <w:rsid w:val="005B18AA"/>
    <w:rsid w:val="005B191F"/>
    <w:rsid w:val="005B1A5A"/>
    <w:rsid w:val="005B1B04"/>
    <w:rsid w:val="005B1C64"/>
    <w:rsid w:val="005B1CD9"/>
    <w:rsid w:val="005B1D67"/>
    <w:rsid w:val="005B1E23"/>
    <w:rsid w:val="005B1EB6"/>
    <w:rsid w:val="005B1ED7"/>
    <w:rsid w:val="005B206D"/>
    <w:rsid w:val="005B22E7"/>
    <w:rsid w:val="005B2390"/>
    <w:rsid w:val="005B2503"/>
    <w:rsid w:val="005B265C"/>
    <w:rsid w:val="005B2666"/>
    <w:rsid w:val="005B26B3"/>
    <w:rsid w:val="005B26B9"/>
    <w:rsid w:val="005B29C1"/>
    <w:rsid w:val="005B2A44"/>
    <w:rsid w:val="005B2A49"/>
    <w:rsid w:val="005B2A7F"/>
    <w:rsid w:val="005B2AA1"/>
    <w:rsid w:val="005B2AA9"/>
    <w:rsid w:val="005B2C11"/>
    <w:rsid w:val="005B2CDB"/>
    <w:rsid w:val="005B2D47"/>
    <w:rsid w:val="005B2D79"/>
    <w:rsid w:val="005B2DD9"/>
    <w:rsid w:val="005B2DEE"/>
    <w:rsid w:val="005B2E5A"/>
    <w:rsid w:val="005B2F43"/>
    <w:rsid w:val="005B2FBA"/>
    <w:rsid w:val="005B2FCD"/>
    <w:rsid w:val="005B30CA"/>
    <w:rsid w:val="005B31A4"/>
    <w:rsid w:val="005B31CC"/>
    <w:rsid w:val="005B320B"/>
    <w:rsid w:val="005B3376"/>
    <w:rsid w:val="005B34A4"/>
    <w:rsid w:val="005B34D0"/>
    <w:rsid w:val="005B350A"/>
    <w:rsid w:val="005B35B3"/>
    <w:rsid w:val="005B369E"/>
    <w:rsid w:val="005B3758"/>
    <w:rsid w:val="005B380A"/>
    <w:rsid w:val="005B38D9"/>
    <w:rsid w:val="005B39DB"/>
    <w:rsid w:val="005B3A7E"/>
    <w:rsid w:val="005B3A7F"/>
    <w:rsid w:val="005B3AD9"/>
    <w:rsid w:val="005B3CB9"/>
    <w:rsid w:val="005B3CFC"/>
    <w:rsid w:val="005B3D55"/>
    <w:rsid w:val="005B3D89"/>
    <w:rsid w:val="005B3E35"/>
    <w:rsid w:val="005B3F1E"/>
    <w:rsid w:val="005B4002"/>
    <w:rsid w:val="005B401F"/>
    <w:rsid w:val="005B4055"/>
    <w:rsid w:val="005B40FB"/>
    <w:rsid w:val="005B4238"/>
    <w:rsid w:val="005B4252"/>
    <w:rsid w:val="005B43A7"/>
    <w:rsid w:val="005B4444"/>
    <w:rsid w:val="005B4449"/>
    <w:rsid w:val="005B4465"/>
    <w:rsid w:val="005B44C2"/>
    <w:rsid w:val="005B457D"/>
    <w:rsid w:val="005B465F"/>
    <w:rsid w:val="005B46A8"/>
    <w:rsid w:val="005B471D"/>
    <w:rsid w:val="005B4803"/>
    <w:rsid w:val="005B4915"/>
    <w:rsid w:val="005B491A"/>
    <w:rsid w:val="005B4922"/>
    <w:rsid w:val="005B4995"/>
    <w:rsid w:val="005B4A14"/>
    <w:rsid w:val="005B4B4D"/>
    <w:rsid w:val="005B4BEB"/>
    <w:rsid w:val="005B4CC4"/>
    <w:rsid w:val="005B4E92"/>
    <w:rsid w:val="005B4ED4"/>
    <w:rsid w:val="005B4F30"/>
    <w:rsid w:val="005B5126"/>
    <w:rsid w:val="005B5193"/>
    <w:rsid w:val="005B5237"/>
    <w:rsid w:val="005B5365"/>
    <w:rsid w:val="005B538B"/>
    <w:rsid w:val="005B5422"/>
    <w:rsid w:val="005B54C1"/>
    <w:rsid w:val="005B5507"/>
    <w:rsid w:val="005B5559"/>
    <w:rsid w:val="005B55CE"/>
    <w:rsid w:val="005B56DE"/>
    <w:rsid w:val="005B590F"/>
    <w:rsid w:val="005B5AB1"/>
    <w:rsid w:val="005B5BC1"/>
    <w:rsid w:val="005B5C4B"/>
    <w:rsid w:val="005B5DF4"/>
    <w:rsid w:val="005B5E2B"/>
    <w:rsid w:val="005B5E75"/>
    <w:rsid w:val="005B5F63"/>
    <w:rsid w:val="005B60B3"/>
    <w:rsid w:val="005B614E"/>
    <w:rsid w:val="005B61CC"/>
    <w:rsid w:val="005B6361"/>
    <w:rsid w:val="005B66E3"/>
    <w:rsid w:val="005B671D"/>
    <w:rsid w:val="005B67A6"/>
    <w:rsid w:val="005B67DA"/>
    <w:rsid w:val="005B6B4C"/>
    <w:rsid w:val="005B6BD8"/>
    <w:rsid w:val="005B6C9C"/>
    <w:rsid w:val="005B6E9A"/>
    <w:rsid w:val="005B6F06"/>
    <w:rsid w:val="005B6F27"/>
    <w:rsid w:val="005B6F79"/>
    <w:rsid w:val="005B701E"/>
    <w:rsid w:val="005B7084"/>
    <w:rsid w:val="005B7108"/>
    <w:rsid w:val="005B7110"/>
    <w:rsid w:val="005B7123"/>
    <w:rsid w:val="005B713C"/>
    <w:rsid w:val="005B7334"/>
    <w:rsid w:val="005B7335"/>
    <w:rsid w:val="005B7470"/>
    <w:rsid w:val="005B74A5"/>
    <w:rsid w:val="005B74CD"/>
    <w:rsid w:val="005B775E"/>
    <w:rsid w:val="005B77BD"/>
    <w:rsid w:val="005B799E"/>
    <w:rsid w:val="005B79E4"/>
    <w:rsid w:val="005B7A4E"/>
    <w:rsid w:val="005B7B7E"/>
    <w:rsid w:val="005B7C5D"/>
    <w:rsid w:val="005B7C81"/>
    <w:rsid w:val="005B7C88"/>
    <w:rsid w:val="005B7C9D"/>
    <w:rsid w:val="005B7D5E"/>
    <w:rsid w:val="005B7ED2"/>
    <w:rsid w:val="005B7F08"/>
    <w:rsid w:val="005B7F30"/>
    <w:rsid w:val="005C0101"/>
    <w:rsid w:val="005C03B9"/>
    <w:rsid w:val="005C03C2"/>
    <w:rsid w:val="005C043F"/>
    <w:rsid w:val="005C04AC"/>
    <w:rsid w:val="005C0590"/>
    <w:rsid w:val="005C05A3"/>
    <w:rsid w:val="005C05C6"/>
    <w:rsid w:val="005C06FC"/>
    <w:rsid w:val="005C072B"/>
    <w:rsid w:val="005C09F1"/>
    <w:rsid w:val="005C09F5"/>
    <w:rsid w:val="005C0B7A"/>
    <w:rsid w:val="005C0CC2"/>
    <w:rsid w:val="005C0CD0"/>
    <w:rsid w:val="005C0D4C"/>
    <w:rsid w:val="005C0E44"/>
    <w:rsid w:val="005C0E7F"/>
    <w:rsid w:val="005C0F87"/>
    <w:rsid w:val="005C0FAC"/>
    <w:rsid w:val="005C1031"/>
    <w:rsid w:val="005C10AC"/>
    <w:rsid w:val="005C10EA"/>
    <w:rsid w:val="005C112E"/>
    <w:rsid w:val="005C11F1"/>
    <w:rsid w:val="005C121F"/>
    <w:rsid w:val="005C12EA"/>
    <w:rsid w:val="005C130C"/>
    <w:rsid w:val="005C1390"/>
    <w:rsid w:val="005C13DD"/>
    <w:rsid w:val="005C1582"/>
    <w:rsid w:val="005C1602"/>
    <w:rsid w:val="005C167E"/>
    <w:rsid w:val="005C1687"/>
    <w:rsid w:val="005C16CB"/>
    <w:rsid w:val="005C17E2"/>
    <w:rsid w:val="005C1876"/>
    <w:rsid w:val="005C195E"/>
    <w:rsid w:val="005C1961"/>
    <w:rsid w:val="005C1A2B"/>
    <w:rsid w:val="005C1A42"/>
    <w:rsid w:val="005C1B11"/>
    <w:rsid w:val="005C1C6E"/>
    <w:rsid w:val="005C1C9D"/>
    <w:rsid w:val="005C1CBB"/>
    <w:rsid w:val="005C1D47"/>
    <w:rsid w:val="005C1D64"/>
    <w:rsid w:val="005C1DAD"/>
    <w:rsid w:val="005C1DC1"/>
    <w:rsid w:val="005C1F50"/>
    <w:rsid w:val="005C1F85"/>
    <w:rsid w:val="005C209D"/>
    <w:rsid w:val="005C20DB"/>
    <w:rsid w:val="005C211B"/>
    <w:rsid w:val="005C216D"/>
    <w:rsid w:val="005C236C"/>
    <w:rsid w:val="005C23C8"/>
    <w:rsid w:val="005C247C"/>
    <w:rsid w:val="005C2507"/>
    <w:rsid w:val="005C256E"/>
    <w:rsid w:val="005C2616"/>
    <w:rsid w:val="005C264B"/>
    <w:rsid w:val="005C268F"/>
    <w:rsid w:val="005C26D1"/>
    <w:rsid w:val="005C270B"/>
    <w:rsid w:val="005C294D"/>
    <w:rsid w:val="005C296D"/>
    <w:rsid w:val="005C2A95"/>
    <w:rsid w:val="005C2ACC"/>
    <w:rsid w:val="005C2B83"/>
    <w:rsid w:val="005C2C0A"/>
    <w:rsid w:val="005C2C51"/>
    <w:rsid w:val="005C2E92"/>
    <w:rsid w:val="005C2EAB"/>
    <w:rsid w:val="005C2ED6"/>
    <w:rsid w:val="005C318B"/>
    <w:rsid w:val="005C31E8"/>
    <w:rsid w:val="005C3253"/>
    <w:rsid w:val="005C327F"/>
    <w:rsid w:val="005C329F"/>
    <w:rsid w:val="005C32F5"/>
    <w:rsid w:val="005C3310"/>
    <w:rsid w:val="005C341F"/>
    <w:rsid w:val="005C3428"/>
    <w:rsid w:val="005C3464"/>
    <w:rsid w:val="005C347F"/>
    <w:rsid w:val="005C34A9"/>
    <w:rsid w:val="005C34AB"/>
    <w:rsid w:val="005C34CD"/>
    <w:rsid w:val="005C34EE"/>
    <w:rsid w:val="005C36D3"/>
    <w:rsid w:val="005C3B8F"/>
    <w:rsid w:val="005C3D03"/>
    <w:rsid w:val="005C3E2F"/>
    <w:rsid w:val="005C3E34"/>
    <w:rsid w:val="005C3E82"/>
    <w:rsid w:val="005C3EEE"/>
    <w:rsid w:val="005C3EFA"/>
    <w:rsid w:val="005C3FA7"/>
    <w:rsid w:val="005C3FBD"/>
    <w:rsid w:val="005C4036"/>
    <w:rsid w:val="005C416F"/>
    <w:rsid w:val="005C41A0"/>
    <w:rsid w:val="005C41E1"/>
    <w:rsid w:val="005C41F3"/>
    <w:rsid w:val="005C425E"/>
    <w:rsid w:val="005C427C"/>
    <w:rsid w:val="005C42C6"/>
    <w:rsid w:val="005C42F4"/>
    <w:rsid w:val="005C4312"/>
    <w:rsid w:val="005C437D"/>
    <w:rsid w:val="005C439C"/>
    <w:rsid w:val="005C43B5"/>
    <w:rsid w:val="005C4502"/>
    <w:rsid w:val="005C4509"/>
    <w:rsid w:val="005C45B4"/>
    <w:rsid w:val="005C45F6"/>
    <w:rsid w:val="005C46E7"/>
    <w:rsid w:val="005C474A"/>
    <w:rsid w:val="005C485F"/>
    <w:rsid w:val="005C4904"/>
    <w:rsid w:val="005C494C"/>
    <w:rsid w:val="005C4A40"/>
    <w:rsid w:val="005C4A73"/>
    <w:rsid w:val="005C4A98"/>
    <w:rsid w:val="005C4AE7"/>
    <w:rsid w:val="005C4C8B"/>
    <w:rsid w:val="005C4D94"/>
    <w:rsid w:val="005C4DC3"/>
    <w:rsid w:val="005C4EDC"/>
    <w:rsid w:val="005C4EF3"/>
    <w:rsid w:val="005C50F3"/>
    <w:rsid w:val="005C5183"/>
    <w:rsid w:val="005C528F"/>
    <w:rsid w:val="005C52AC"/>
    <w:rsid w:val="005C52DD"/>
    <w:rsid w:val="005C5306"/>
    <w:rsid w:val="005C535D"/>
    <w:rsid w:val="005C549C"/>
    <w:rsid w:val="005C5674"/>
    <w:rsid w:val="005C56B6"/>
    <w:rsid w:val="005C56D9"/>
    <w:rsid w:val="005C570F"/>
    <w:rsid w:val="005C5763"/>
    <w:rsid w:val="005C585D"/>
    <w:rsid w:val="005C5865"/>
    <w:rsid w:val="005C59F7"/>
    <w:rsid w:val="005C59FA"/>
    <w:rsid w:val="005C5A08"/>
    <w:rsid w:val="005C5A54"/>
    <w:rsid w:val="005C5CA5"/>
    <w:rsid w:val="005C5D03"/>
    <w:rsid w:val="005C5DE6"/>
    <w:rsid w:val="005C5F19"/>
    <w:rsid w:val="005C5F8C"/>
    <w:rsid w:val="005C6049"/>
    <w:rsid w:val="005C6137"/>
    <w:rsid w:val="005C6198"/>
    <w:rsid w:val="005C63B4"/>
    <w:rsid w:val="005C6470"/>
    <w:rsid w:val="005C6516"/>
    <w:rsid w:val="005C65DB"/>
    <w:rsid w:val="005C661F"/>
    <w:rsid w:val="005C6634"/>
    <w:rsid w:val="005C66DF"/>
    <w:rsid w:val="005C6727"/>
    <w:rsid w:val="005C69BE"/>
    <w:rsid w:val="005C69EA"/>
    <w:rsid w:val="005C6A8C"/>
    <w:rsid w:val="005C6ABF"/>
    <w:rsid w:val="005C6AE9"/>
    <w:rsid w:val="005C6B08"/>
    <w:rsid w:val="005C6B1A"/>
    <w:rsid w:val="005C6E02"/>
    <w:rsid w:val="005C6E3A"/>
    <w:rsid w:val="005C6EA2"/>
    <w:rsid w:val="005C6F41"/>
    <w:rsid w:val="005C6FB0"/>
    <w:rsid w:val="005C7028"/>
    <w:rsid w:val="005C706D"/>
    <w:rsid w:val="005C707E"/>
    <w:rsid w:val="005C71AB"/>
    <w:rsid w:val="005C725D"/>
    <w:rsid w:val="005C7296"/>
    <w:rsid w:val="005C72C8"/>
    <w:rsid w:val="005C72E9"/>
    <w:rsid w:val="005C73CD"/>
    <w:rsid w:val="005C73E8"/>
    <w:rsid w:val="005C7495"/>
    <w:rsid w:val="005C75DE"/>
    <w:rsid w:val="005C764F"/>
    <w:rsid w:val="005C768B"/>
    <w:rsid w:val="005C76BD"/>
    <w:rsid w:val="005C77A8"/>
    <w:rsid w:val="005C77DD"/>
    <w:rsid w:val="005C785F"/>
    <w:rsid w:val="005C79F7"/>
    <w:rsid w:val="005C7AAA"/>
    <w:rsid w:val="005C7BA5"/>
    <w:rsid w:val="005C7F94"/>
    <w:rsid w:val="005C7FA3"/>
    <w:rsid w:val="005C7FF3"/>
    <w:rsid w:val="005D0044"/>
    <w:rsid w:val="005D00E1"/>
    <w:rsid w:val="005D0128"/>
    <w:rsid w:val="005D01A4"/>
    <w:rsid w:val="005D01CF"/>
    <w:rsid w:val="005D021A"/>
    <w:rsid w:val="005D0429"/>
    <w:rsid w:val="005D04BC"/>
    <w:rsid w:val="005D0699"/>
    <w:rsid w:val="005D07F0"/>
    <w:rsid w:val="005D099D"/>
    <w:rsid w:val="005D09D6"/>
    <w:rsid w:val="005D0B26"/>
    <w:rsid w:val="005D0BA3"/>
    <w:rsid w:val="005D0C8F"/>
    <w:rsid w:val="005D0D14"/>
    <w:rsid w:val="005D0E69"/>
    <w:rsid w:val="005D0ECB"/>
    <w:rsid w:val="005D0EE4"/>
    <w:rsid w:val="005D0F46"/>
    <w:rsid w:val="005D0F5A"/>
    <w:rsid w:val="005D0F6C"/>
    <w:rsid w:val="005D0F95"/>
    <w:rsid w:val="005D0FE8"/>
    <w:rsid w:val="005D1255"/>
    <w:rsid w:val="005D12C7"/>
    <w:rsid w:val="005D12FC"/>
    <w:rsid w:val="005D1359"/>
    <w:rsid w:val="005D1470"/>
    <w:rsid w:val="005D14B9"/>
    <w:rsid w:val="005D155D"/>
    <w:rsid w:val="005D155E"/>
    <w:rsid w:val="005D1560"/>
    <w:rsid w:val="005D15A2"/>
    <w:rsid w:val="005D1609"/>
    <w:rsid w:val="005D1620"/>
    <w:rsid w:val="005D1676"/>
    <w:rsid w:val="005D1796"/>
    <w:rsid w:val="005D1800"/>
    <w:rsid w:val="005D1801"/>
    <w:rsid w:val="005D1911"/>
    <w:rsid w:val="005D1932"/>
    <w:rsid w:val="005D194D"/>
    <w:rsid w:val="005D1979"/>
    <w:rsid w:val="005D1AB8"/>
    <w:rsid w:val="005D1ABC"/>
    <w:rsid w:val="005D1B1C"/>
    <w:rsid w:val="005D1C5D"/>
    <w:rsid w:val="005D1CE6"/>
    <w:rsid w:val="005D1D3B"/>
    <w:rsid w:val="005D1E55"/>
    <w:rsid w:val="005D1E78"/>
    <w:rsid w:val="005D1F5B"/>
    <w:rsid w:val="005D1F62"/>
    <w:rsid w:val="005D1F90"/>
    <w:rsid w:val="005D1FD3"/>
    <w:rsid w:val="005D2010"/>
    <w:rsid w:val="005D2013"/>
    <w:rsid w:val="005D2051"/>
    <w:rsid w:val="005D2053"/>
    <w:rsid w:val="005D20A5"/>
    <w:rsid w:val="005D217B"/>
    <w:rsid w:val="005D2180"/>
    <w:rsid w:val="005D21A3"/>
    <w:rsid w:val="005D2212"/>
    <w:rsid w:val="005D2221"/>
    <w:rsid w:val="005D2254"/>
    <w:rsid w:val="005D2278"/>
    <w:rsid w:val="005D22BB"/>
    <w:rsid w:val="005D23C1"/>
    <w:rsid w:val="005D2692"/>
    <w:rsid w:val="005D2748"/>
    <w:rsid w:val="005D27F4"/>
    <w:rsid w:val="005D2872"/>
    <w:rsid w:val="005D295F"/>
    <w:rsid w:val="005D29AE"/>
    <w:rsid w:val="005D2A43"/>
    <w:rsid w:val="005D2B5A"/>
    <w:rsid w:val="005D2C0C"/>
    <w:rsid w:val="005D2CE0"/>
    <w:rsid w:val="005D2CE4"/>
    <w:rsid w:val="005D2DE8"/>
    <w:rsid w:val="005D2E96"/>
    <w:rsid w:val="005D2F18"/>
    <w:rsid w:val="005D2F5E"/>
    <w:rsid w:val="005D2F70"/>
    <w:rsid w:val="005D2FB0"/>
    <w:rsid w:val="005D2FFE"/>
    <w:rsid w:val="005D3054"/>
    <w:rsid w:val="005D3091"/>
    <w:rsid w:val="005D31B1"/>
    <w:rsid w:val="005D325E"/>
    <w:rsid w:val="005D3264"/>
    <w:rsid w:val="005D3434"/>
    <w:rsid w:val="005D3447"/>
    <w:rsid w:val="005D34AB"/>
    <w:rsid w:val="005D34F3"/>
    <w:rsid w:val="005D3799"/>
    <w:rsid w:val="005D37EE"/>
    <w:rsid w:val="005D38A2"/>
    <w:rsid w:val="005D39B7"/>
    <w:rsid w:val="005D3A37"/>
    <w:rsid w:val="005D3AB1"/>
    <w:rsid w:val="005D3AB2"/>
    <w:rsid w:val="005D3B74"/>
    <w:rsid w:val="005D3B80"/>
    <w:rsid w:val="005D3B87"/>
    <w:rsid w:val="005D3FE8"/>
    <w:rsid w:val="005D409A"/>
    <w:rsid w:val="005D41B1"/>
    <w:rsid w:val="005D422D"/>
    <w:rsid w:val="005D43CF"/>
    <w:rsid w:val="005D43ED"/>
    <w:rsid w:val="005D44AF"/>
    <w:rsid w:val="005D44E5"/>
    <w:rsid w:val="005D46BF"/>
    <w:rsid w:val="005D4780"/>
    <w:rsid w:val="005D47C1"/>
    <w:rsid w:val="005D47F5"/>
    <w:rsid w:val="005D4819"/>
    <w:rsid w:val="005D4881"/>
    <w:rsid w:val="005D488D"/>
    <w:rsid w:val="005D49B0"/>
    <w:rsid w:val="005D49C5"/>
    <w:rsid w:val="005D4A27"/>
    <w:rsid w:val="005D4A42"/>
    <w:rsid w:val="005D4A82"/>
    <w:rsid w:val="005D4BCD"/>
    <w:rsid w:val="005D4C14"/>
    <w:rsid w:val="005D4C5D"/>
    <w:rsid w:val="005D4CAE"/>
    <w:rsid w:val="005D4D81"/>
    <w:rsid w:val="005D4E62"/>
    <w:rsid w:val="005D4E98"/>
    <w:rsid w:val="005D4F37"/>
    <w:rsid w:val="005D5077"/>
    <w:rsid w:val="005D5097"/>
    <w:rsid w:val="005D529F"/>
    <w:rsid w:val="005D5334"/>
    <w:rsid w:val="005D535A"/>
    <w:rsid w:val="005D53FD"/>
    <w:rsid w:val="005D5400"/>
    <w:rsid w:val="005D550E"/>
    <w:rsid w:val="005D55F9"/>
    <w:rsid w:val="005D5A04"/>
    <w:rsid w:val="005D5A84"/>
    <w:rsid w:val="005D5A90"/>
    <w:rsid w:val="005D5AA6"/>
    <w:rsid w:val="005D5AD2"/>
    <w:rsid w:val="005D5AF3"/>
    <w:rsid w:val="005D5B1C"/>
    <w:rsid w:val="005D5B49"/>
    <w:rsid w:val="005D5C08"/>
    <w:rsid w:val="005D5C70"/>
    <w:rsid w:val="005D5C8A"/>
    <w:rsid w:val="005D5CA4"/>
    <w:rsid w:val="005D5CF8"/>
    <w:rsid w:val="005D5D16"/>
    <w:rsid w:val="005D5DED"/>
    <w:rsid w:val="005D5DF7"/>
    <w:rsid w:val="005D5ECB"/>
    <w:rsid w:val="005D5EFE"/>
    <w:rsid w:val="005D5F20"/>
    <w:rsid w:val="005D5F44"/>
    <w:rsid w:val="005D5FFA"/>
    <w:rsid w:val="005D60D8"/>
    <w:rsid w:val="005D6149"/>
    <w:rsid w:val="005D6250"/>
    <w:rsid w:val="005D628C"/>
    <w:rsid w:val="005D633F"/>
    <w:rsid w:val="005D63B5"/>
    <w:rsid w:val="005D63EF"/>
    <w:rsid w:val="005D63F3"/>
    <w:rsid w:val="005D64C4"/>
    <w:rsid w:val="005D653F"/>
    <w:rsid w:val="005D65AB"/>
    <w:rsid w:val="005D66AD"/>
    <w:rsid w:val="005D66CC"/>
    <w:rsid w:val="005D66F2"/>
    <w:rsid w:val="005D6707"/>
    <w:rsid w:val="005D687B"/>
    <w:rsid w:val="005D68A0"/>
    <w:rsid w:val="005D6951"/>
    <w:rsid w:val="005D69ED"/>
    <w:rsid w:val="005D6B6B"/>
    <w:rsid w:val="005D6D1A"/>
    <w:rsid w:val="005D6E4C"/>
    <w:rsid w:val="005D6F46"/>
    <w:rsid w:val="005D707F"/>
    <w:rsid w:val="005D7088"/>
    <w:rsid w:val="005D715E"/>
    <w:rsid w:val="005D7277"/>
    <w:rsid w:val="005D7323"/>
    <w:rsid w:val="005D7345"/>
    <w:rsid w:val="005D74A1"/>
    <w:rsid w:val="005D74A4"/>
    <w:rsid w:val="005D750F"/>
    <w:rsid w:val="005D7593"/>
    <w:rsid w:val="005D7804"/>
    <w:rsid w:val="005D78C7"/>
    <w:rsid w:val="005D78EF"/>
    <w:rsid w:val="005D7908"/>
    <w:rsid w:val="005D79B3"/>
    <w:rsid w:val="005D79F8"/>
    <w:rsid w:val="005D7AD4"/>
    <w:rsid w:val="005D7B17"/>
    <w:rsid w:val="005D7B7E"/>
    <w:rsid w:val="005D7B9D"/>
    <w:rsid w:val="005D7C73"/>
    <w:rsid w:val="005D7C7C"/>
    <w:rsid w:val="005D7DB6"/>
    <w:rsid w:val="005D7DB8"/>
    <w:rsid w:val="005D7DD7"/>
    <w:rsid w:val="005D7FEF"/>
    <w:rsid w:val="005E0076"/>
    <w:rsid w:val="005E0087"/>
    <w:rsid w:val="005E00F9"/>
    <w:rsid w:val="005E011E"/>
    <w:rsid w:val="005E01A7"/>
    <w:rsid w:val="005E02A3"/>
    <w:rsid w:val="005E02DD"/>
    <w:rsid w:val="005E0508"/>
    <w:rsid w:val="005E058F"/>
    <w:rsid w:val="005E0618"/>
    <w:rsid w:val="005E0677"/>
    <w:rsid w:val="005E079B"/>
    <w:rsid w:val="005E07CB"/>
    <w:rsid w:val="005E0929"/>
    <w:rsid w:val="005E096A"/>
    <w:rsid w:val="005E0A56"/>
    <w:rsid w:val="005E0ACF"/>
    <w:rsid w:val="005E0B2B"/>
    <w:rsid w:val="005E0B44"/>
    <w:rsid w:val="005E0B67"/>
    <w:rsid w:val="005E0BB0"/>
    <w:rsid w:val="005E0CD6"/>
    <w:rsid w:val="005E0D88"/>
    <w:rsid w:val="005E0DEC"/>
    <w:rsid w:val="005E0EE6"/>
    <w:rsid w:val="005E0F08"/>
    <w:rsid w:val="005E0F86"/>
    <w:rsid w:val="005E102D"/>
    <w:rsid w:val="005E10A0"/>
    <w:rsid w:val="005E115F"/>
    <w:rsid w:val="005E11CC"/>
    <w:rsid w:val="005E12FD"/>
    <w:rsid w:val="005E1311"/>
    <w:rsid w:val="005E13FA"/>
    <w:rsid w:val="005E1476"/>
    <w:rsid w:val="005E147A"/>
    <w:rsid w:val="005E1810"/>
    <w:rsid w:val="005E189A"/>
    <w:rsid w:val="005E1A1F"/>
    <w:rsid w:val="005E1AAD"/>
    <w:rsid w:val="005E1C17"/>
    <w:rsid w:val="005E1C7A"/>
    <w:rsid w:val="005E1CDD"/>
    <w:rsid w:val="005E1D48"/>
    <w:rsid w:val="005E1D92"/>
    <w:rsid w:val="005E1DFC"/>
    <w:rsid w:val="005E1F3E"/>
    <w:rsid w:val="005E20A7"/>
    <w:rsid w:val="005E2122"/>
    <w:rsid w:val="005E2141"/>
    <w:rsid w:val="005E21A5"/>
    <w:rsid w:val="005E228F"/>
    <w:rsid w:val="005E22A0"/>
    <w:rsid w:val="005E2336"/>
    <w:rsid w:val="005E23CF"/>
    <w:rsid w:val="005E2550"/>
    <w:rsid w:val="005E2730"/>
    <w:rsid w:val="005E2810"/>
    <w:rsid w:val="005E2844"/>
    <w:rsid w:val="005E28E3"/>
    <w:rsid w:val="005E2AE8"/>
    <w:rsid w:val="005E2B9B"/>
    <w:rsid w:val="005E2BC9"/>
    <w:rsid w:val="005E2BEC"/>
    <w:rsid w:val="005E2D8E"/>
    <w:rsid w:val="005E2E28"/>
    <w:rsid w:val="005E2E6C"/>
    <w:rsid w:val="005E2F0B"/>
    <w:rsid w:val="005E3051"/>
    <w:rsid w:val="005E306B"/>
    <w:rsid w:val="005E308D"/>
    <w:rsid w:val="005E30B2"/>
    <w:rsid w:val="005E31AB"/>
    <w:rsid w:val="005E3203"/>
    <w:rsid w:val="005E3311"/>
    <w:rsid w:val="005E3322"/>
    <w:rsid w:val="005E3326"/>
    <w:rsid w:val="005E337F"/>
    <w:rsid w:val="005E34AC"/>
    <w:rsid w:val="005E34B0"/>
    <w:rsid w:val="005E34B2"/>
    <w:rsid w:val="005E3557"/>
    <w:rsid w:val="005E376C"/>
    <w:rsid w:val="005E37ED"/>
    <w:rsid w:val="005E387C"/>
    <w:rsid w:val="005E38D5"/>
    <w:rsid w:val="005E3946"/>
    <w:rsid w:val="005E3A79"/>
    <w:rsid w:val="005E3AA5"/>
    <w:rsid w:val="005E3AF1"/>
    <w:rsid w:val="005E3B1A"/>
    <w:rsid w:val="005E3C5E"/>
    <w:rsid w:val="005E3C92"/>
    <w:rsid w:val="005E3D48"/>
    <w:rsid w:val="005E3D84"/>
    <w:rsid w:val="005E3E7A"/>
    <w:rsid w:val="005E3F8A"/>
    <w:rsid w:val="005E400F"/>
    <w:rsid w:val="005E402B"/>
    <w:rsid w:val="005E40F7"/>
    <w:rsid w:val="005E411B"/>
    <w:rsid w:val="005E4184"/>
    <w:rsid w:val="005E42EF"/>
    <w:rsid w:val="005E4467"/>
    <w:rsid w:val="005E44FA"/>
    <w:rsid w:val="005E455A"/>
    <w:rsid w:val="005E455F"/>
    <w:rsid w:val="005E45DB"/>
    <w:rsid w:val="005E475C"/>
    <w:rsid w:val="005E4799"/>
    <w:rsid w:val="005E47BE"/>
    <w:rsid w:val="005E4872"/>
    <w:rsid w:val="005E492B"/>
    <w:rsid w:val="005E49B8"/>
    <w:rsid w:val="005E4A3C"/>
    <w:rsid w:val="005E4A44"/>
    <w:rsid w:val="005E4A84"/>
    <w:rsid w:val="005E4ABC"/>
    <w:rsid w:val="005E4B15"/>
    <w:rsid w:val="005E4B6C"/>
    <w:rsid w:val="005E4B6D"/>
    <w:rsid w:val="005E4B9B"/>
    <w:rsid w:val="005E4BFF"/>
    <w:rsid w:val="005E4D08"/>
    <w:rsid w:val="005E514D"/>
    <w:rsid w:val="005E51E4"/>
    <w:rsid w:val="005E5388"/>
    <w:rsid w:val="005E538E"/>
    <w:rsid w:val="005E53BC"/>
    <w:rsid w:val="005E53D2"/>
    <w:rsid w:val="005E56EA"/>
    <w:rsid w:val="005E5B90"/>
    <w:rsid w:val="005E5C3D"/>
    <w:rsid w:val="005E5D6E"/>
    <w:rsid w:val="005E5E42"/>
    <w:rsid w:val="005E5E4E"/>
    <w:rsid w:val="005E5EE8"/>
    <w:rsid w:val="005E5EF8"/>
    <w:rsid w:val="005E5F29"/>
    <w:rsid w:val="005E5FC1"/>
    <w:rsid w:val="005E633D"/>
    <w:rsid w:val="005E642F"/>
    <w:rsid w:val="005E644D"/>
    <w:rsid w:val="005E64BF"/>
    <w:rsid w:val="005E64C7"/>
    <w:rsid w:val="005E6519"/>
    <w:rsid w:val="005E654B"/>
    <w:rsid w:val="005E65C1"/>
    <w:rsid w:val="005E665B"/>
    <w:rsid w:val="005E666E"/>
    <w:rsid w:val="005E674E"/>
    <w:rsid w:val="005E6751"/>
    <w:rsid w:val="005E6756"/>
    <w:rsid w:val="005E67F5"/>
    <w:rsid w:val="005E6809"/>
    <w:rsid w:val="005E68E1"/>
    <w:rsid w:val="005E6A20"/>
    <w:rsid w:val="005E6A36"/>
    <w:rsid w:val="005E6A76"/>
    <w:rsid w:val="005E6AC8"/>
    <w:rsid w:val="005E6BE9"/>
    <w:rsid w:val="005E6D3D"/>
    <w:rsid w:val="005E6E6F"/>
    <w:rsid w:val="005E6E8F"/>
    <w:rsid w:val="005E6FD9"/>
    <w:rsid w:val="005E704D"/>
    <w:rsid w:val="005E70A2"/>
    <w:rsid w:val="005E7118"/>
    <w:rsid w:val="005E72B6"/>
    <w:rsid w:val="005E7329"/>
    <w:rsid w:val="005E7553"/>
    <w:rsid w:val="005E76FD"/>
    <w:rsid w:val="005E77C9"/>
    <w:rsid w:val="005E783D"/>
    <w:rsid w:val="005E7862"/>
    <w:rsid w:val="005E7912"/>
    <w:rsid w:val="005E7A58"/>
    <w:rsid w:val="005E7AD0"/>
    <w:rsid w:val="005E7B5E"/>
    <w:rsid w:val="005E7B9F"/>
    <w:rsid w:val="005E7CA3"/>
    <w:rsid w:val="005E7D82"/>
    <w:rsid w:val="005E7EC7"/>
    <w:rsid w:val="005E7F30"/>
    <w:rsid w:val="005F0011"/>
    <w:rsid w:val="005F00E6"/>
    <w:rsid w:val="005F01B2"/>
    <w:rsid w:val="005F0267"/>
    <w:rsid w:val="005F0284"/>
    <w:rsid w:val="005F029A"/>
    <w:rsid w:val="005F029E"/>
    <w:rsid w:val="005F0495"/>
    <w:rsid w:val="005F04BA"/>
    <w:rsid w:val="005F04D7"/>
    <w:rsid w:val="005F04E9"/>
    <w:rsid w:val="005F05D8"/>
    <w:rsid w:val="005F073E"/>
    <w:rsid w:val="005F0784"/>
    <w:rsid w:val="005F0820"/>
    <w:rsid w:val="005F085D"/>
    <w:rsid w:val="005F094D"/>
    <w:rsid w:val="005F0953"/>
    <w:rsid w:val="005F0987"/>
    <w:rsid w:val="005F0A28"/>
    <w:rsid w:val="005F0BE2"/>
    <w:rsid w:val="005F0C05"/>
    <w:rsid w:val="005F0CFE"/>
    <w:rsid w:val="005F0D98"/>
    <w:rsid w:val="005F0DAF"/>
    <w:rsid w:val="005F0E35"/>
    <w:rsid w:val="005F0FAB"/>
    <w:rsid w:val="005F11DB"/>
    <w:rsid w:val="005F1264"/>
    <w:rsid w:val="005F127B"/>
    <w:rsid w:val="005F12C1"/>
    <w:rsid w:val="005F1329"/>
    <w:rsid w:val="005F14B4"/>
    <w:rsid w:val="005F1516"/>
    <w:rsid w:val="005F157A"/>
    <w:rsid w:val="005F1599"/>
    <w:rsid w:val="005F15A3"/>
    <w:rsid w:val="005F15C3"/>
    <w:rsid w:val="005F1610"/>
    <w:rsid w:val="005F1651"/>
    <w:rsid w:val="005F1652"/>
    <w:rsid w:val="005F1681"/>
    <w:rsid w:val="005F16D3"/>
    <w:rsid w:val="005F16E6"/>
    <w:rsid w:val="005F16F6"/>
    <w:rsid w:val="005F17E0"/>
    <w:rsid w:val="005F1874"/>
    <w:rsid w:val="005F1B73"/>
    <w:rsid w:val="005F1DEB"/>
    <w:rsid w:val="005F1F27"/>
    <w:rsid w:val="005F20EA"/>
    <w:rsid w:val="005F2154"/>
    <w:rsid w:val="005F22EA"/>
    <w:rsid w:val="005F2340"/>
    <w:rsid w:val="005F23A9"/>
    <w:rsid w:val="005F250B"/>
    <w:rsid w:val="005F2763"/>
    <w:rsid w:val="005F282F"/>
    <w:rsid w:val="005F28AC"/>
    <w:rsid w:val="005F28C1"/>
    <w:rsid w:val="005F29E0"/>
    <w:rsid w:val="005F2A08"/>
    <w:rsid w:val="005F2A0D"/>
    <w:rsid w:val="005F2A63"/>
    <w:rsid w:val="005F2A82"/>
    <w:rsid w:val="005F2B3B"/>
    <w:rsid w:val="005F2B71"/>
    <w:rsid w:val="005F2C2A"/>
    <w:rsid w:val="005F2C36"/>
    <w:rsid w:val="005F2CED"/>
    <w:rsid w:val="005F2D32"/>
    <w:rsid w:val="005F2DDE"/>
    <w:rsid w:val="005F2E77"/>
    <w:rsid w:val="005F2F28"/>
    <w:rsid w:val="005F2FB7"/>
    <w:rsid w:val="005F3053"/>
    <w:rsid w:val="005F3061"/>
    <w:rsid w:val="005F30E8"/>
    <w:rsid w:val="005F3258"/>
    <w:rsid w:val="005F328D"/>
    <w:rsid w:val="005F32A7"/>
    <w:rsid w:val="005F3407"/>
    <w:rsid w:val="005F3430"/>
    <w:rsid w:val="005F34B4"/>
    <w:rsid w:val="005F353C"/>
    <w:rsid w:val="005F3608"/>
    <w:rsid w:val="005F36EF"/>
    <w:rsid w:val="005F3751"/>
    <w:rsid w:val="005F37EE"/>
    <w:rsid w:val="005F3940"/>
    <w:rsid w:val="005F39F7"/>
    <w:rsid w:val="005F3A96"/>
    <w:rsid w:val="005F3B7C"/>
    <w:rsid w:val="005F3BEC"/>
    <w:rsid w:val="005F3C74"/>
    <w:rsid w:val="005F3CC7"/>
    <w:rsid w:val="005F3DA2"/>
    <w:rsid w:val="005F3E1F"/>
    <w:rsid w:val="005F3F05"/>
    <w:rsid w:val="005F4047"/>
    <w:rsid w:val="005F4197"/>
    <w:rsid w:val="005F41D2"/>
    <w:rsid w:val="005F4225"/>
    <w:rsid w:val="005F4261"/>
    <w:rsid w:val="005F42F0"/>
    <w:rsid w:val="005F4385"/>
    <w:rsid w:val="005F43DE"/>
    <w:rsid w:val="005F4447"/>
    <w:rsid w:val="005F4479"/>
    <w:rsid w:val="005F458F"/>
    <w:rsid w:val="005F45A3"/>
    <w:rsid w:val="005F4626"/>
    <w:rsid w:val="005F4678"/>
    <w:rsid w:val="005F470A"/>
    <w:rsid w:val="005F4760"/>
    <w:rsid w:val="005F4788"/>
    <w:rsid w:val="005F47CE"/>
    <w:rsid w:val="005F48EE"/>
    <w:rsid w:val="005F4A45"/>
    <w:rsid w:val="005F4A59"/>
    <w:rsid w:val="005F4B4A"/>
    <w:rsid w:val="005F4CCC"/>
    <w:rsid w:val="005F4D2F"/>
    <w:rsid w:val="005F4E5F"/>
    <w:rsid w:val="005F50A2"/>
    <w:rsid w:val="005F50CF"/>
    <w:rsid w:val="005F51F9"/>
    <w:rsid w:val="005F5294"/>
    <w:rsid w:val="005F5382"/>
    <w:rsid w:val="005F5481"/>
    <w:rsid w:val="005F54E9"/>
    <w:rsid w:val="005F5542"/>
    <w:rsid w:val="005F5543"/>
    <w:rsid w:val="005F55F4"/>
    <w:rsid w:val="005F562C"/>
    <w:rsid w:val="005F56B4"/>
    <w:rsid w:val="005F5723"/>
    <w:rsid w:val="005F572E"/>
    <w:rsid w:val="005F5741"/>
    <w:rsid w:val="005F5757"/>
    <w:rsid w:val="005F58F6"/>
    <w:rsid w:val="005F592C"/>
    <w:rsid w:val="005F59BF"/>
    <w:rsid w:val="005F59C9"/>
    <w:rsid w:val="005F5A36"/>
    <w:rsid w:val="005F5A6E"/>
    <w:rsid w:val="005F5BB0"/>
    <w:rsid w:val="005F5BC3"/>
    <w:rsid w:val="005F5C64"/>
    <w:rsid w:val="005F5CFB"/>
    <w:rsid w:val="005F5D41"/>
    <w:rsid w:val="005F5D61"/>
    <w:rsid w:val="005F5E19"/>
    <w:rsid w:val="005F5F30"/>
    <w:rsid w:val="005F6012"/>
    <w:rsid w:val="005F606F"/>
    <w:rsid w:val="005F609A"/>
    <w:rsid w:val="005F6136"/>
    <w:rsid w:val="005F6210"/>
    <w:rsid w:val="005F621C"/>
    <w:rsid w:val="005F63DC"/>
    <w:rsid w:val="005F645B"/>
    <w:rsid w:val="005F6574"/>
    <w:rsid w:val="005F6699"/>
    <w:rsid w:val="005F672D"/>
    <w:rsid w:val="005F67D3"/>
    <w:rsid w:val="005F6877"/>
    <w:rsid w:val="005F68EA"/>
    <w:rsid w:val="005F6907"/>
    <w:rsid w:val="005F6998"/>
    <w:rsid w:val="005F69AE"/>
    <w:rsid w:val="005F6B0A"/>
    <w:rsid w:val="005F6B56"/>
    <w:rsid w:val="005F6C2B"/>
    <w:rsid w:val="005F6C5B"/>
    <w:rsid w:val="005F6C73"/>
    <w:rsid w:val="005F6CB9"/>
    <w:rsid w:val="005F6CC2"/>
    <w:rsid w:val="005F6EFE"/>
    <w:rsid w:val="005F701F"/>
    <w:rsid w:val="005F7039"/>
    <w:rsid w:val="005F7094"/>
    <w:rsid w:val="005F70C6"/>
    <w:rsid w:val="005F716B"/>
    <w:rsid w:val="005F716F"/>
    <w:rsid w:val="005F71DC"/>
    <w:rsid w:val="005F7385"/>
    <w:rsid w:val="005F73D8"/>
    <w:rsid w:val="005F73E8"/>
    <w:rsid w:val="005F73FB"/>
    <w:rsid w:val="005F744A"/>
    <w:rsid w:val="005F74E8"/>
    <w:rsid w:val="005F750B"/>
    <w:rsid w:val="005F7691"/>
    <w:rsid w:val="005F7741"/>
    <w:rsid w:val="005F7789"/>
    <w:rsid w:val="005F77DF"/>
    <w:rsid w:val="005F77FE"/>
    <w:rsid w:val="005F7859"/>
    <w:rsid w:val="005F78A9"/>
    <w:rsid w:val="005F7968"/>
    <w:rsid w:val="005F7A00"/>
    <w:rsid w:val="005F7A04"/>
    <w:rsid w:val="005F7A59"/>
    <w:rsid w:val="005F7B94"/>
    <w:rsid w:val="005F7D93"/>
    <w:rsid w:val="005F7DC4"/>
    <w:rsid w:val="005F7F0D"/>
    <w:rsid w:val="005F7F1B"/>
    <w:rsid w:val="00600010"/>
    <w:rsid w:val="00600147"/>
    <w:rsid w:val="006001AE"/>
    <w:rsid w:val="0060024A"/>
    <w:rsid w:val="0060026E"/>
    <w:rsid w:val="00600282"/>
    <w:rsid w:val="0060035F"/>
    <w:rsid w:val="006003F7"/>
    <w:rsid w:val="006004DA"/>
    <w:rsid w:val="006004E8"/>
    <w:rsid w:val="00600504"/>
    <w:rsid w:val="00600516"/>
    <w:rsid w:val="006005F5"/>
    <w:rsid w:val="00600699"/>
    <w:rsid w:val="006006F7"/>
    <w:rsid w:val="00600714"/>
    <w:rsid w:val="00600805"/>
    <w:rsid w:val="00600864"/>
    <w:rsid w:val="00600906"/>
    <w:rsid w:val="00600AB3"/>
    <w:rsid w:val="00600D28"/>
    <w:rsid w:val="00600D46"/>
    <w:rsid w:val="00600F9B"/>
    <w:rsid w:val="00600FD1"/>
    <w:rsid w:val="00601214"/>
    <w:rsid w:val="0060128A"/>
    <w:rsid w:val="006012CA"/>
    <w:rsid w:val="006012D3"/>
    <w:rsid w:val="0060133F"/>
    <w:rsid w:val="00601390"/>
    <w:rsid w:val="0060148C"/>
    <w:rsid w:val="006014D2"/>
    <w:rsid w:val="00601580"/>
    <w:rsid w:val="0060174C"/>
    <w:rsid w:val="006017DC"/>
    <w:rsid w:val="0060194A"/>
    <w:rsid w:val="0060195F"/>
    <w:rsid w:val="0060199A"/>
    <w:rsid w:val="006019A9"/>
    <w:rsid w:val="00601AE3"/>
    <w:rsid w:val="00601B26"/>
    <w:rsid w:val="00601BE9"/>
    <w:rsid w:val="00601C02"/>
    <w:rsid w:val="00601CC5"/>
    <w:rsid w:val="00601D80"/>
    <w:rsid w:val="00601E03"/>
    <w:rsid w:val="00601E0B"/>
    <w:rsid w:val="00601ECB"/>
    <w:rsid w:val="006020E0"/>
    <w:rsid w:val="00602149"/>
    <w:rsid w:val="00602219"/>
    <w:rsid w:val="00602399"/>
    <w:rsid w:val="00602518"/>
    <w:rsid w:val="0060251A"/>
    <w:rsid w:val="00602567"/>
    <w:rsid w:val="00602744"/>
    <w:rsid w:val="00602778"/>
    <w:rsid w:val="006027A6"/>
    <w:rsid w:val="00602859"/>
    <w:rsid w:val="00602B85"/>
    <w:rsid w:val="00602B8D"/>
    <w:rsid w:val="00602BD8"/>
    <w:rsid w:val="00602D92"/>
    <w:rsid w:val="00602DD9"/>
    <w:rsid w:val="00602DF4"/>
    <w:rsid w:val="00602DFF"/>
    <w:rsid w:val="00602E43"/>
    <w:rsid w:val="00602E60"/>
    <w:rsid w:val="00602EFC"/>
    <w:rsid w:val="00602F3A"/>
    <w:rsid w:val="00602F4A"/>
    <w:rsid w:val="006030EA"/>
    <w:rsid w:val="00603128"/>
    <w:rsid w:val="0060325B"/>
    <w:rsid w:val="0060326B"/>
    <w:rsid w:val="0060334F"/>
    <w:rsid w:val="0060342B"/>
    <w:rsid w:val="00603503"/>
    <w:rsid w:val="006036EA"/>
    <w:rsid w:val="0060371E"/>
    <w:rsid w:val="0060387D"/>
    <w:rsid w:val="006039F6"/>
    <w:rsid w:val="00603B5D"/>
    <w:rsid w:val="00603C04"/>
    <w:rsid w:val="00603C4B"/>
    <w:rsid w:val="00603C82"/>
    <w:rsid w:val="00603CF4"/>
    <w:rsid w:val="00603D28"/>
    <w:rsid w:val="00603DF9"/>
    <w:rsid w:val="00603E13"/>
    <w:rsid w:val="00603E15"/>
    <w:rsid w:val="00603E93"/>
    <w:rsid w:val="00603E9D"/>
    <w:rsid w:val="00603F10"/>
    <w:rsid w:val="00603FBE"/>
    <w:rsid w:val="00604056"/>
    <w:rsid w:val="00604127"/>
    <w:rsid w:val="0060437E"/>
    <w:rsid w:val="0060446A"/>
    <w:rsid w:val="0060447D"/>
    <w:rsid w:val="006044DD"/>
    <w:rsid w:val="00604522"/>
    <w:rsid w:val="00604615"/>
    <w:rsid w:val="006046E1"/>
    <w:rsid w:val="006046FA"/>
    <w:rsid w:val="0060479E"/>
    <w:rsid w:val="006047B9"/>
    <w:rsid w:val="006047E7"/>
    <w:rsid w:val="006048CA"/>
    <w:rsid w:val="0060497A"/>
    <w:rsid w:val="0060498B"/>
    <w:rsid w:val="006049E4"/>
    <w:rsid w:val="006049F8"/>
    <w:rsid w:val="00604A7C"/>
    <w:rsid w:val="00604C89"/>
    <w:rsid w:val="00604EA6"/>
    <w:rsid w:val="00604ED2"/>
    <w:rsid w:val="00604F6E"/>
    <w:rsid w:val="00604F8E"/>
    <w:rsid w:val="00604F94"/>
    <w:rsid w:val="00604FAE"/>
    <w:rsid w:val="00605275"/>
    <w:rsid w:val="00605421"/>
    <w:rsid w:val="00605434"/>
    <w:rsid w:val="00605492"/>
    <w:rsid w:val="006054F9"/>
    <w:rsid w:val="0060550A"/>
    <w:rsid w:val="0060557E"/>
    <w:rsid w:val="006056AF"/>
    <w:rsid w:val="006056B6"/>
    <w:rsid w:val="006056BE"/>
    <w:rsid w:val="0060570D"/>
    <w:rsid w:val="0060571F"/>
    <w:rsid w:val="006057F7"/>
    <w:rsid w:val="006058A8"/>
    <w:rsid w:val="0060597D"/>
    <w:rsid w:val="006059F4"/>
    <w:rsid w:val="00605BA9"/>
    <w:rsid w:val="00605C43"/>
    <w:rsid w:val="00605C76"/>
    <w:rsid w:val="00605C99"/>
    <w:rsid w:val="00605CC0"/>
    <w:rsid w:val="00605EA3"/>
    <w:rsid w:val="00605EE7"/>
    <w:rsid w:val="00605F05"/>
    <w:rsid w:val="006060E3"/>
    <w:rsid w:val="00606149"/>
    <w:rsid w:val="006061DA"/>
    <w:rsid w:val="00606221"/>
    <w:rsid w:val="00606256"/>
    <w:rsid w:val="00606283"/>
    <w:rsid w:val="00606318"/>
    <w:rsid w:val="00606367"/>
    <w:rsid w:val="006063BA"/>
    <w:rsid w:val="006064A2"/>
    <w:rsid w:val="00606595"/>
    <w:rsid w:val="0060660F"/>
    <w:rsid w:val="006066D1"/>
    <w:rsid w:val="006067F0"/>
    <w:rsid w:val="0060687D"/>
    <w:rsid w:val="006068E2"/>
    <w:rsid w:val="00606958"/>
    <w:rsid w:val="00606ABF"/>
    <w:rsid w:val="00606B5F"/>
    <w:rsid w:val="00606BBC"/>
    <w:rsid w:val="00606D15"/>
    <w:rsid w:val="00606D32"/>
    <w:rsid w:val="00606D6B"/>
    <w:rsid w:val="00606EAD"/>
    <w:rsid w:val="00606F74"/>
    <w:rsid w:val="00607023"/>
    <w:rsid w:val="00607046"/>
    <w:rsid w:val="006070E8"/>
    <w:rsid w:val="00607135"/>
    <w:rsid w:val="006072F6"/>
    <w:rsid w:val="006073E5"/>
    <w:rsid w:val="006074B3"/>
    <w:rsid w:val="006074C2"/>
    <w:rsid w:val="0060751F"/>
    <w:rsid w:val="00607521"/>
    <w:rsid w:val="006075FC"/>
    <w:rsid w:val="00607628"/>
    <w:rsid w:val="0060782B"/>
    <w:rsid w:val="00607842"/>
    <w:rsid w:val="006078D4"/>
    <w:rsid w:val="0060792F"/>
    <w:rsid w:val="00607A26"/>
    <w:rsid w:val="00607A66"/>
    <w:rsid w:val="00607A77"/>
    <w:rsid w:val="00607AC5"/>
    <w:rsid w:val="00607BB9"/>
    <w:rsid w:val="00607BFF"/>
    <w:rsid w:val="00607C53"/>
    <w:rsid w:val="00607CFA"/>
    <w:rsid w:val="00607F33"/>
    <w:rsid w:val="00607F70"/>
    <w:rsid w:val="006100A2"/>
    <w:rsid w:val="00610280"/>
    <w:rsid w:val="006102F8"/>
    <w:rsid w:val="00610336"/>
    <w:rsid w:val="006103C3"/>
    <w:rsid w:val="006103F6"/>
    <w:rsid w:val="00610591"/>
    <w:rsid w:val="006105F6"/>
    <w:rsid w:val="00610657"/>
    <w:rsid w:val="006107B4"/>
    <w:rsid w:val="0061087E"/>
    <w:rsid w:val="006108C0"/>
    <w:rsid w:val="00610921"/>
    <w:rsid w:val="0061094C"/>
    <w:rsid w:val="006109F8"/>
    <w:rsid w:val="00610A43"/>
    <w:rsid w:val="00610AFC"/>
    <w:rsid w:val="00610C81"/>
    <w:rsid w:val="00610C85"/>
    <w:rsid w:val="00610D99"/>
    <w:rsid w:val="00610DDC"/>
    <w:rsid w:val="00610DE9"/>
    <w:rsid w:val="00610E38"/>
    <w:rsid w:val="00610F12"/>
    <w:rsid w:val="00610FAE"/>
    <w:rsid w:val="00611029"/>
    <w:rsid w:val="00611170"/>
    <w:rsid w:val="0061123B"/>
    <w:rsid w:val="006113B5"/>
    <w:rsid w:val="00611447"/>
    <w:rsid w:val="006114AC"/>
    <w:rsid w:val="006114E1"/>
    <w:rsid w:val="00611689"/>
    <w:rsid w:val="006116E6"/>
    <w:rsid w:val="00611984"/>
    <w:rsid w:val="00611F4A"/>
    <w:rsid w:val="00612049"/>
    <w:rsid w:val="006120B9"/>
    <w:rsid w:val="00612158"/>
    <w:rsid w:val="0061218A"/>
    <w:rsid w:val="00612243"/>
    <w:rsid w:val="00612321"/>
    <w:rsid w:val="0061239E"/>
    <w:rsid w:val="0061241E"/>
    <w:rsid w:val="00612444"/>
    <w:rsid w:val="0061248D"/>
    <w:rsid w:val="0061253E"/>
    <w:rsid w:val="006125BC"/>
    <w:rsid w:val="006125F6"/>
    <w:rsid w:val="00612625"/>
    <w:rsid w:val="006128D1"/>
    <w:rsid w:val="006128FF"/>
    <w:rsid w:val="00612914"/>
    <w:rsid w:val="00612930"/>
    <w:rsid w:val="0061296C"/>
    <w:rsid w:val="00612C40"/>
    <w:rsid w:val="00612D62"/>
    <w:rsid w:val="00612D7B"/>
    <w:rsid w:val="00612D9B"/>
    <w:rsid w:val="00612E6D"/>
    <w:rsid w:val="00612F07"/>
    <w:rsid w:val="00612F37"/>
    <w:rsid w:val="00613016"/>
    <w:rsid w:val="0061301F"/>
    <w:rsid w:val="00613028"/>
    <w:rsid w:val="00613045"/>
    <w:rsid w:val="0061308B"/>
    <w:rsid w:val="006130C0"/>
    <w:rsid w:val="006130EB"/>
    <w:rsid w:val="0061324B"/>
    <w:rsid w:val="00613287"/>
    <w:rsid w:val="006132B2"/>
    <w:rsid w:val="006132E5"/>
    <w:rsid w:val="006133FC"/>
    <w:rsid w:val="00613434"/>
    <w:rsid w:val="006134B9"/>
    <w:rsid w:val="00613519"/>
    <w:rsid w:val="0061355F"/>
    <w:rsid w:val="0061361D"/>
    <w:rsid w:val="00613666"/>
    <w:rsid w:val="0061368D"/>
    <w:rsid w:val="006136EA"/>
    <w:rsid w:val="006137C4"/>
    <w:rsid w:val="00613903"/>
    <w:rsid w:val="00613955"/>
    <w:rsid w:val="00613AF3"/>
    <w:rsid w:val="00613B1F"/>
    <w:rsid w:val="00613D74"/>
    <w:rsid w:val="00613DF0"/>
    <w:rsid w:val="00613E5C"/>
    <w:rsid w:val="00613EA3"/>
    <w:rsid w:val="00613EAB"/>
    <w:rsid w:val="00614021"/>
    <w:rsid w:val="006140CC"/>
    <w:rsid w:val="006141EC"/>
    <w:rsid w:val="00614277"/>
    <w:rsid w:val="006142F9"/>
    <w:rsid w:val="006143F4"/>
    <w:rsid w:val="0061445E"/>
    <w:rsid w:val="00614468"/>
    <w:rsid w:val="0061447F"/>
    <w:rsid w:val="00614485"/>
    <w:rsid w:val="00614522"/>
    <w:rsid w:val="0061452A"/>
    <w:rsid w:val="006145DC"/>
    <w:rsid w:val="00614741"/>
    <w:rsid w:val="006147D2"/>
    <w:rsid w:val="006148F9"/>
    <w:rsid w:val="006149C8"/>
    <w:rsid w:val="00614B1C"/>
    <w:rsid w:val="00614C41"/>
    <w:rsid w:val="00614C5B"/>
    <w:rsid w:val="00614CA1"/>
    <w:rsid w:val="00614E23"/>
    <w:rsid w:val="006150FB"/>
    <w:rsid w:val="0061519C"/>
    <w:rsid w:val="006151CB"/>
    <w:rsid w:val="0061520E"/>
    <w:rsid w:val="0061521F"/>
    <w:rsid w:val="0061524C"/>
    <w:rsid w:val="00615297"/>
    <w:rsid w:val="00615370"/>
    <w:rsid w:val="00615452"/>
    <w:rsid w:val="0061554B"/>
    <w:rsid w:val="00615568"/>
    <w:rsid w:val="00615584"/>
    <w:rsid w:val="00615818"/>
    <w:rsid w:val="00615845"/>
    <w:rsid w:val="00615A34"/>
    <w:rsid w:val="00615BB0"/>
    <w:rsid w:val="00615D16"/>
    <w:rsid w:val="00615E80"/>
    <w:rsid w:val="00615FC4"/>
    <w:rsid w:val="00615FCF"/>
    <w:rsid w:val="00616082"/>
    <w:rsid w:val="006160C5"/>
    <w:rsid w:val="00616115"/>
    <w:rsid w:val="0061612A"/>
    <w:rsid w:val="0061621C"/>
    <w:rsid w:val="006163BB"/>
    <w:rsid w:val="00616403"/>
    <w:rsid w:val="0061643F"/>
    <w:rsid w:val="0061651C"/>
    <w:rsid w:val="006165A5"/>
    <w:rsid w:val="006165F3"/>
    <w:rsid w:val="00616662"/>
    <w:rsid w:val="0061676D"/>
    <w:rsid w:val="0061685F"/>
    <w:rsid w:val="00616908"/>
    <w:rsid w:val="00616911"/>
    <w:rsid w:val="00616979"/>
    <w:rsid w:val="006169C4"/>
    <w:rsid w:val="00616A57"/>
    <w:rsid w:val="00616AF3"/>
    <w:rsid w:val="00616B07"/>
    <w:rsid w:val="00616C3D"/>
    <w:rsid w:val="00616CE7"/>
    <w:rsid w:val="00616D9E"/>
    <w:rsid w:val="00616EAC"/>
    <w:rsid w:val="00616ECC"/>
    <w:rsid w:val="00616FE5"/>
    <w:rsid w:val="006171A2"/>
    <w:rsid w:val="006172FA"/>
    <w:rsid w:val="006173FF"/>
    <w:rsid w:val="0061749E"/>
    <w:rsid w:val="006174B5"/>
    <w:rsid w:val="00617753"/>
    <w:rsid w:val="006177A5"/>
    <w:rsid w:val="006177AC"/>
    <w:rsid w:val="006177CC"/>
    <w:rsid w:val="0061781D"/>
    <w:rsid w:val="006178A1"/>
    <w:rsid w:val="0061799D"/>
    <w:rsid w:val="00617A6A"/>
    <w:rsid w:val="00617BAC"/>
    <w:rsid w:val="00617C31"/>
    <w:rsid w:val="00617C3A"/>
    <w:rsid w:val="00617C5C"/>
    <w:rsid w:val="00617CA0"/>
    <w:rsid w:val="00617E36"/>
    <w:rsid w:val="00617F04"/>
    <w:rsid w:val="00617F34"/>
    <w:rsid w:val="00617FF3"/>
    <w:rsid w:val="00617FFD"/>
    <w:rsid w:val="00620144"/>
    <w:rsid w:val="00620185"/>
    <w:rsid w:val="0062018F"/>
    <w:rsid w:val="00620273"/>
    <w:rsid w:val="00620529"/>
    <w:rsid w:val="006205D5"/>
    <w:rsid w:val="0062060A"/>
    <w:rsid w:val="00620677"/>
    <w:rsid w:val="0062076D"/>
    <w:rsid w:val="0062082B"/>
    <w:rsid w:val="00620A1B"/>
    <w:rsid w:val="00620A29"/>
    <w:rsid w:val="00620A3C"/>
    <w:rsid w:val="00620B66"/>
    <w:rsid w:val="00620B6D"/>
    <w:rsid w:val="00620B8B"/>
    <w:rsid w:val="00620BBA"/>
    <w:rsid w:val="00620C67"/>
    <w:rsid w:val="00620D53"/>
    <w:rsid w:val="00620E86"/>
    <w:rsid w:val="00620F82"/>
    <w:rsid w:val="00620FCB"/>
    <w:rsid w:val="0062102C"/>
    <w:rsid w:val="0062104D"/>
    <w:rsid w:val="0062105F"/>
    <w:rsid w:val="0062110E"/>
    <w:rsid w:val="00621293"/>
    <w:rsid w:val="006212A1"/>
    <w:rsid w:val="0062158B"/>
    <w:rsid w:val="0062172E"/>
    <w:rsid w:val="0062174C"/>
    <w:rsid w:val="00621773"/>
    <w:rsid w:val="0062191E"/>
    <w:rsid w:val="00621970"/>
    <w:rsid w:val="00621AFA"/>
    <w:rsid w:val="00621B0B"/>
    <w:rsid w:val="00621C01"/>
    <w:rsid w:val="00621C1C"/>
    <w:rsid w:val="00621CF4"/>
    <w:rsid w:val="00621F81"/>
    <w:rsid w:val="00621F89"/>
    <w:rsid w:val="00622005"/>
    <w:rsid w:val="0062201D"/>
    <w:rsid w:val="00622128"/>
    <w:rsid w:val="0062213F"/>
    <w:rsid w:val="00622172"/>
    <w:rsid w:val="006222CB"/>
    <w:rsid w:val="006223AC"/>
    <w:rsid w:val="006224A0"/>
    <w:rsid w:val="006224E4"/>
    <w:rsid w:val="00622554"/>
    <w:rsid w:val="006225D6"/>
    <w:rsid w:val="00622635"/>
    <w:rsid w:val="0062264D"/>
    <w:rsid w:val="0062268B"/>
    <w:rsid w:val="0062275D"/>
    <w:rsid w:val="00622813"/>
    <w:rsid w:val="006228BA"/>
    <w:rsid w:val="006228EC"/>
    <w:rsid w:val="0062293F"/>
    <w:rsid w:val="00622999"/>
    <w:rsid w:val="00622A50"/>
    <w:rsid w:val="00622C6E"/>
    <w:rsid w:val="00622CAC"/>
    <w:rsid w:val="00622CD7"/>
    <w:rsid w:val="00622CDF"/>
    <w:rsid w:val="00622CEA"/>
    <w:rsid w:val="00622D03"/>
    <w:rsid w:val="00622D6E"/>
    <w:rsid w:val="00622DD9"/>
    <w:rsid w:val="00622DE0"/>
    <w:rsid w:val="00622FBB"/>
    <w:rsid w:val="0062301B"/>
    <w:rsid w:val="0062304D"/>
    <w:rsid w:val="00623183"/>
    <w:rsid w:val="006232AF"/>
    <w:rsid w:val="00623427"/>
    <w:rsid w:val="00623437"/>
    <w:rsid w:val="0062345B"/>
    <w:rsid w:val="00623515"/>
    <w:rsid w:val="00623535"/>
    <w:rsid w:val="00623817"/>
    <w:rsid w:val="00623828"/>
    <w:rsid w:val="00623B2D"/>
    <w:rsid w:val="00623BE7"/>
    <w:rsid w:val="00623BED"/>
    <w:rsid w:val="00623C72"/>
    <w:rsid w:val="00623D0D"/>
    <w:rsid w:val="00623E8C"/>
    <w:rsid w:val="00623F49"/>
    <w:rsid w:val="00623F63"/>
    <w:rsid w:val="00624008"/>
    <w:rsid w:val="00624012"/>
    <w:rsid w:val="006240C7"/>
    <w:rsid w:val="006240FB"/>
    <w:rsid w:val="0062413E"/>
    <w:rsid w:val="00624219"/>
    <w:rsid w:val="0062424E"/>
    <w:rsid w:val="00624299"/>
    <w:rsid w:val="006242CF"/>
    <w:rsid w:val="0062431E"/>
    <w:rsid w:val="006243A3"/>
    <w:rsid w:val="006243D5"/>
    <w:rsid w:val="006243E1"/>
    <w:rsid w:val="006245BA"/>
    <w:rsid w:val="006246CE"/>
    <w:rsid w:val="00624A03"/>
    <w:rsid w:val="00624A7F"/>
    <w:rsid w:val="00624A9C"/>
    <w:rsid w:val="00624AB9"/>
    <w:rsid w:val="00624B44"/>
    <w:rsid w:val="00624B70"/>
    <w:rsid w:val="00624BB9"/>
    <w:rsid w:val="00624D77"/>
    <w:rsid w:val="00624E0F"/>
    <w:rsid w:val="00624FAE"/>
    <w:rsid w:val="00624FFC"/>
    <w:rsid w:val="00625068"/>
    <w:rsid w:val="006250A0"/>
    <w:rsid w:val="00625158"/>
    <w:rsid w:val="00625165"/>
    <w:rsid w:val="006251C6"/>
    <w:rsid w:val="00625379"/>
    <w:rsid w:val="006254E0"/>
    <w:rsid w:val="006255F0"/>
    <w:rsid w:val="00625603"/>
    <w:rsid w:val="00625635"/>
    <w:rsid w:val="0062570F"/>
    <w:rsid w:val="0062571F"/>
    <w:rsid w:val="0062577F"/>
    <w:rsid w:val="00625797"/>
    <w:rsid w:val="00625ABD"/>
    <w:rsid w:val="00625BEA"/>
    <w:rsid w:val="00625C12"/>
    <w:rsid w:val="00625C5F"/>
    <w:rsid w:val="00625CB9"/>
    <w:rsid w:val="00625D35"/>
    <w:rsid w:val="00625D81"/>
    <w:rsid w:val="00625E2E"/>
    <w:rsid w:val="00625F09"/>
    <w:rsid w:val="00625F10"/>
    <w:rsid w:val="00626071"/>
    <w:rsid w:val="006263BA"/>
    <w:rsid w:val="0062643C"/>
    <w:rsid w:val="00626589"/>
    <w:rsid w:val="00626608"/>
    <w:rsid w:val="0062666F"/>
    <w:rsid w:val="00626692"/>
    <w:rsid w:val="006266D3"/>
    <w:rsid w:val="0062672D"/>
    <w:rsid w:val="0062680F"/>
    <w:rsid w:val="006268D4"/>
    <w:rsid w:val="0062694E"/>
    <w:rsid w:val="00626A52"/>
    <w:rsid w:val="00626B20"/>
    <w:rsid w:val="00626B2E"/>
    <w:rsid w:val="00626B61"/>
    <w:rsid w:val="00626D55"/>
    <w:rsid w:val="00626DE6"/>
    <w:rsid w:val="00626FBA"/>
    <w:rsid w:val="00626FF4"/>
    <w:rsid w:val="00627035"/>
    <w:rsid w:val="006271E2"/>
    <w:rsid w:val="0062731A"/>
    <w:rsid w:val="00627433"/>
    <w:rsid w:val="0062777F"/>
    <w:rsid w:val="0062781E"/>
    <w:rsid w:val="00627832"/>
    <w:rsid w:val="006278D1"/>
    <w:rsid w:val="006279E8"/>
    <w:rsid w:val="00627A71"/>
    <w:rsid w:val="00627BE7"/>
    <w:rsid w:val="00627E11"/>
    <w:rsid w:val="00627F8B"/>
    <w:rsid w:val="006300C8"/>
    <w:rsid w:val="00630104"/>
    <w:rsid w:val="0063015D"/>
    <w:rsid w:val="006302B7"/>
    <w:rsid w:val="00630302"/>
    <w:rsid w:val="0063032C"/>
    <w:rsid w:val="00630365"/>
    <w:rsid w:val="00630443"/>
    <w:rsid w:val="006304F2"/>
    <w:rsid w:val="006305F6"/>
    <w:rsid w:val="00630600"/>
    <w:rsid w:val="0063064E"/>
    <w:rsid w:val="006306A5"/>
    <w:rsid w:val="00630758"/>
    <w:rsid w:val="006307B2"/>
    <w:rsid w:val="006307DC"/>
    <w:rsid w:val="0063081F"/>
    <w:rsid w:val="00630837"/>
    <w:rsid w:val="006308EE"/>
    <w:rsid w:val="00630960"/>
    <w:rsid w:val="006309CA"/>
    <w:rsid w:val="00630A3F"/>
    <w:rsid w:val="00630A8A"/>
    <w:rsid w:val="00630AD4"/>
    <w:rsid w:val="00630B25"/>
    <w:rsid w:val="00630C15"/>
    <w:rsid w:val="00630F16"/>
    <w:rsid w:val="00630F3E"/>
    <w:rsid w:val="006310A4"/>
    <w:rsid w:val="00631112"/>
    <w:rsid w:val="006311A3"/>
    <w:rsid w:val="00631292"/>
    <w:rsid w:val="006314E0"/>
    <w:rsid w:val="006315AF"/>
    <w:rsid w:val="006316E8"/>
    <w:rsid w:val="00631876"/>
    <w:rsid w:val="0063188A"/>
    <w:rsid w:val="006318C0"/>
    <w:rsid w:val="0063192B"/>
    <w:rsid w:val="00631979"/>
    <w:rsid w:val="00631B7D"/>
    <w:rsid w:val="00631B82"/>
    <w:rsid w:val="00631BD6"/>
    <w:rsid w:val="00631C12"/>
    <w:rsid w:val="00631C68"/>
    <w:rsid w:val="00631C9F"/>
    <w:rsid w:val="00631CCD"/>
    <w:rsid w:val="00631CE1"/>
    <w:rsid w:val="00631D76"/>
    <w:rsid w:val="00631D92"/>
    <w:rsid w:val="00631E31"/>
    <w:rsid w:val="0063200C"/>
    <w:rsid w:val="00632079"/>
    <w:rsid w:val="00632197"/>
    <w:rsid w:val="00632221"/>
    <w:rsid w:val="00632256"/>
    <w:rsid w:val="00632257"/>
    <w:rsid w:val="00632349"/>
    <w:rsid w:val="00632443"/>
    <w:rsid w:val="0063249F"/>
    <w:rsid w:val="006324E3"/>
    <w:rsid w:val="00632781"/>
    <w:rsid w:val="00632808"/>
    <w:rsid w:val="0063292B"/>
    <w:rsid w:val="00632C2B"/>
    <w:rsid w:val="00632C49"/>
    <w:rsid w:val="00632CE4"/>
    <w:rsid w:val="00633167"/>
    <w:rsid w:val="006332FD"/>
    <w:rsid w:val="006335A0"/>
    <w:rsid w:val="006335E0"/>
    <w:rsid w:val="006335F9"/>
    <w:rsid w:val="00633608"/>
    <w:rsid w:val="0063364A"/>
    <w:rsid w:val="00633677"/>
    <w:rsid w:val="00633689"/>
    <w:rsid w:val="006336EC"/>
    <w:rsid w:val="006336F9"/>
    <w:rsid w:val="00633753"/>
    <w:rsid w:val="006337FF"/>
    <w:rsid w:val="00633805"/>
    <w:rsid w:val="00633B5E"/>
    <w:rsid w:val="00633B96"/>
    <w:rsid w:val="00633C36"/>
    <w:rsid w:val="00633C84"/>
    <w:rsid w:val="00633DA9"/>
    <w:rsid w:val="00633DEE"/>
    <w:rsid w:val="00633ECD"/>
    <w:rsid w:val="00633F0E"/>
    <w:rsid w:val="00633F1B"/>
    <w:rsid w:val="006340E9"/>
    <w:rsid w:val="006340EF"/>
    <w:rsid w:val="006341ED"/>
    <w:rsid w:val="006341FC"/>
    <w:rsid w:val="00634268"/>
    <w:rsid w:val="006342BA"/>
    <w:rsid w:val="0063438B"/>
    <w:rsid w:val="006343E1"/>
    <w:rsid w:val="006343E9"/>
    <w:rsid w:val="006344A2"/>
    <w:rsid w:val="006344D9"/>
    <w:rsid w:val="006345E2"/>
    <w:rsid w:val="00634647"/>
    <w:rsid w:val="006346A9"/>
    <w:rsid w:val="00634824"/>
    <w:rsid w:val="0063496E"/>
    <w:rsid w:val="006349B9"/>
    <w:rsid w:val="00634A3E"/>
    <w:rsid w:val="00634AC8"/>
    <w:rsid w:val="00634C6B"/>
    <w:rsid w:val="00634CD4"/>
    <w:rsid w:val="00634E30"/>
    <w:rsid w:val="00634EA5"/>
    <w:rsid w:val="00634F1C"/>
    <w:rsid w:val="00634F6A"/>
    <w:rsid w:val="006350EC"/>
    <w:rsid w:val="006350F5"/>
    <w:rsid w:val="006352B7"/>
    <w:rsid w:val="0063562C"/>
    <w:rsid w:val="00635673"/>
    <w:rsid w:val="006356E6"/>
    <w:rsid w:val="006356F9"/>
    <w:rsid w:val="006357CE"/>
    <w:rsid w:val="006357F5"/>
    <w:rsid w:val="00635820"/>
    <w:rsid w:val="00635919"/>
    <w:rsid w:val="00635986"/>
    <w:rsid w:val="00635CB1"/>
    <w:rsid w:val="00635D13"/>
    <w:rsid w:val="00635DF8"/>
    <w:rsid w:val="00635E66"/>
    <w:rsid w:val="00635E95"/>
    <w:rsid w:val="00635F08"/>
    <w:rsid w:val="00635F09"/>
    <w:rsid w:val="00636105"/>
    <w:rsid w:val="006361CC"/>
    <w:rsid w:val="006362D5"/>
    <w:rsid w:val="00636555"/>
    <w:rsid w:val="00636627"/>
    <w:rsid w:val="0063669E"/>
    <w:rsid w:val="006366CE"/>
    <w:rsid w:val="0063677A"/>
    <w:rsid w:val="006367F2"/>
    <w:rsid w:val="006367FB"/>
    <w:rsid w:val="0063687C"/>
    <w:rsid w:val="006368B5"/>
    <w:rsid w:val="00636935"/>
    <w:rsid w:val="00636A3D"/>
    <w:rsid w:val="00636A8C"/>
    <w:rsid w:val="00636B0B"/>
    <w:rsid w:val="00636C74"/>
    <w:rsid w:val="00636C79"/>
    <w:rsid w:val="00636C8A"/>
    <w:rsid w:val="00636CFE"/>
    <w:rsid w:val="00636D0F"/>
    <w:rsid w:val="00636ECE"/>
    <w:rsid w:val="00636F07"/>
    <w:rsid w:val="00637182"/>
    <w:rsid w:val="00637250"/>
    <w:rsid w:val="00637267"/>
    <w:rsid w:val="006372A9"/>
    <w:rsid w:val="0063740C"/>
    <w:rsid w:val="00637441"/>
    <w:rsid w:val="00637480"/>
    <w:rsid w:val="006374F2"/>
    <w:rsid w:val="006374F4"/>
    <w:rsid w:val="0063757C"/>
    <w:rsid w:val="006375A7"/>
    <w:rsid w:val="00637899"/>
    <w:rsid w:val="0063796A"/>
    <w:rsid w:val="0063796D"/>
    <w:rsid w:val="00637973"/>
    <w:rsid w:val="00637A04"/>
    <w:rsid w:val="00637A7F"/>
    <w:rsid w:val="00637A9E"/>
    <w:rsid w:val="00637FBE"/>
    <w:rsid w:val="006401B0"/>
    <w:rsid w:val="0064052A"/>
    <w:rsid w:val="0064053D"/>
    <w:rsid w:val="00640545"/>
    <w:rsid w:val="006405DC"/>
    <w:rsid w:val="006406F4"/>
    <w:rsid w:val="0064070E"/>
    <w:rsid w:val="00640748"/>
    <w:rsid w:val="006407C3"/>
    <w:rsid w:val="00640830"/>
    <w:rsid w:val="0064083E"/>
    <w:rsid w:val="00640928"/>
    <w:rsid w:val="00640958"/>
    <w:rsid w:val="00640997"/>
    <w:rsid w:val="006409D6"/>
    <w:rsid w:val="00640AB0"/>
    <w:rsid w:val="00640C67"/>
    <w:rsid w:val="00640CD4"/>
    <w:rsid w:val="00640CE8"/>
    <w:rsid w:val="00640D23"/>
    <w:rsid w:val="00640D3B"/>
    <w:rsid w:val="00640DE9"/>
    <w:rsid w:val="00640ECC"/>
    <w:rsid w:val="00641012"/>
    <w:rsid w:val="00641041"/>
    <w:rsid w:val="00641142"/>
    <w:rsid w:val="00641331"/>
    <w:rsid w:val="00641390"/>
    <w:rsid w:val="00641401"/>
    <w:rsid w:val="0064140B"/>
    <w:rsid w:val="006414F1"/>
    <w:rsid w:val="00641551"/>
    <w:rsid w:val="00641609"/>
    <w:rsid w:val="00641712"/>
    <w:rsid w:val="0064175A"/>
    <w:rsid w:val="00641773"/>
    <w:rsid w:val="00641859"/>
    <w:rsid w:val="00641935"/>
    <w:rsid w:val="0064195E"/>
    <w:rsid w:val="00641966"/>
    <w:rsid w:val="00641981"/>
    <w:rsid w:val="00641AD9"/>
    <w:rsid w:val="00641B6D"/>
    <w:rsid w:val="00641D3B"/>
    <w:rsid w:val="00641D5A"/>
    <w:rsid w:val="00641D63"/>
    <w:rsid w:val="00641D9B"/>
    <w:rsid w:val="00641E8F"/>
    <w:rsid w:val="00641F55"/>
    <w:rsid w:val="00641F83"/>
    <w:rsid w:val="00641FDB"/>
    <w:rsid w:val="00642068"/>
    <w:rsid w:val="00642100"/>
    <w:rsid w:val="00642146"/>
    <w:rsid w:val="0064217E"/>
    <w:rsid w:val="006421AC"/>
    <w:rsid w:val="006421D0"/>
    <w:rsid w:val="00642258"/>
    <w:rsid w:val="006422B1"/>
    <w:rsid w:val="006423F8"/>
    <w:rsid w:val="00642430"/>
    <w:rsid w:val="00642472"/>
    <w:rsid w:val="006424B5"/>
    <w:rsid w:val="00642635"/>
    <w:rsid w:val="00642670"/>
    <w:rsid w:val="0064267B"/>
    <w:rsid w:val="006427FA"/>
    <w:rsid w:val="00642805"/>
    <w:rsid w:val="0064280E"/>
    <w:rsid w:val="0064290C"/>
    <w:rsid w:val="00642911"/>
    <w:rsid w:val="00642B36"/>
    <w:rsid w:val="00642CA3"/>
    <w:rsid w:val="00642CC0"/>
    <w:rsid w:val="00642F03"/>
    <w:rsid w:val="00642F3B"/>
    <w:rsid w:val="00642FB8"/>
    <w:rsid w:val="00643018"/>
    <w:rsid w:val="00643036"/>
    <w:rsid w:val="0064318D"/>
    <w:rsid w:val="006432A1"/>
    <w:rsid w:val="006433DC"/>
    <w:rsid w:val="006434B9"/>
    <w:rsid w:val="0064351C"/>
    <w:rsid w:val="00643568"/>
    <w:rsid w:val="006436FA"/>
    <w:rsid w:val="006437D0"/>
    <w:rsid w:val="006437EE"/>
    <w:rsid w:val="00643896"/>
    <w:rsid w:val="006438E6"/>
    <w:rsid w:val="00643C07"/>
    <w:rsid w:val="00643C23"/>
    <w:rsid w:val="00643E1A"/>
    <w:rsid w:val="00643F11"/>
    <w:rsid w:val="00643FE9"/>
    <w:rsid w:val="00644061"/>
    <w:rsid w:val="00644089"/>
    <w:rsid w:val="006440AB"/>
    <w:rsid w:val="006440F0"/>
    <w:rsid w:val="00644154"/>
    <w:rsid w:val="006441A3"/>
    <w:rsid w:val="006441E5"/>
    <w:rsid w:val="006442F1"/>
    <w:rsid w:val="00644393"/>
    <w:rsid w:val="006443E0"/>
    <w:rsid w:val="006444AB"/>
    <w:rsid w:val="00644510"/>
    <w:rsid w:val="00644522"/>
    <w:rsid w:val="00644579"/>
    <w:rsid w:val="0064476A"/>
    <w:rsid w:val="00644848"/>
    <w:rsid w:val="0064486C"/>
    <w:rsid w:val="00644886"/>
    <w:rsid w:val="00644989"/>
    <w:rsid w:val="0064499A"/>
    <w:rsid w:val="00644A29"/>
    <w:rsid w:val="00644AD2"/>
    <w:rsid w:val="00644B6B"/>
    <w:rsid w:val="00644BED"/>
    <w:rsid w:val="00644CC0"/>
    <w:rsid w:val="00644CC9"/>
    <w:rsid w:val="00644CE1"/>
    <w:rsid w:val="00644D22"/>
    <w:rsid w:val="00644D62"/>
    <w:rsid w:val="00644E27"/>
    <w:rsid w:val="00645079"/>
    <w:rsid w:val="006452DB"/>
    <w:rsid w:val="006452F3"/>
    <w:rsid w:val="00645398"/>
    <w:rsid w:val="006453C2"/>
    <w:rsid w:val="0064540F"/>
    <w:rsid w:val="006454E7"/>
    <w:rsid w:val="00645542"/>
    <w:rsid w:val="00645610"/>
    <w:rsid w:val="00645626"/>
    <w:rsid w:val="0064562A"/>
    <w:rsid w:val="006457D2"/>
    <w:rsid w:val="00645807"/>
    <w:rsid w:val="0064583E"/>
    <w:rsid w:val="00645869"/>
    <w:rsid w:val="0064591D"/>
    <w:rsid w:val="00645A08"/>
    <w:rsid w:val="00645A6E"/>
    <w:rsid w:val="00645B8D"/>
    <w:rsid w:val="00645C5E"/>
    <w:rsid w:val="00645D43"/>
    <w:rsid w:val="00645E63"/>
    <w:rsid w:val="00645E94"/>
    <w:rsid w:val="00645FB5"/>
    <w:rsid w:val="00646080"/>
    <w:rsid w:val="006461F1"/>
    <w:rsid w:val="006461FA"/>
    <w:rsid w:val="00646352"/>
    <w:rsid w:val="0064641E"/>
    <w:rsid w:val="00646669"/>
    <w:rsid w:val="00646687"/>
    <w:rsid w:val="006466DB"/>
    <w:rsid w:val="006467FC"/>
    <w:rsid w:val="006468E7"/>
    <w:rsid w:val="00646919"/>
    <w:rsid w:val="00646AE5"/>
    <w:rsid w:val="00646B4C"/>
    <w:rsid w:val="00646BEE"/>
    <w:rsid w:val="00646C7A"/>
    <w:rsid w:val="00646DAE"/>
    <w:rsid w:val="00646DDF"/>
    <w:rsid w:val="00646E8E"/>
    <w:rsid w:val="00646F41"/>
    <w:rsid w:val="00647003"/>
    <w:rsid w:val="0064702C"/>
    <w:rsid w:val="0064702E"/>
    <w:rsid w:val="00647110"/>
    <w:rsid w:val="00647156"/>
    <w:rsid w:val="0064716F"/>
    <w:rsid w:val="0064718C"/>
    <w:rsid w:val="006471A5"/>
    <w:rsid w:val="006471C2"/>
    <w:rsid w:val="006471C4"/>
    <w:rsid w:val="00647239"/>
    <w:rsid w:val="0064736B"/>
    <w:rsid w:val="0064742D"/>
    <w:rsid w:val="006474F6"/>
    <w:rsid w:val="006475FA"/>
    <w:rsid w:val="00647680"/>
    <w:rsid w:val="0064768F"/>
    <w:rsid w:val="006476E8"/>
    <w:rsid w:val="0064780E"/>
    <w:rsid w:val="006478E0"/>
    <w:rsid w:val="006479D7"/>
    <w:rsid w:val="00647A67"/>
    <w:rsid w:val="00647AB8"/>
    <w:rsid w:val="00647AF9"/>
    <w:rsid w:val="00647B0D"/>
    <w:rsid w:val="00647BBD"/>
    <w:rsid w:val="00647C46"/>
    <w:rsid w:val="00647ECA"/>
    <w:rsid w:val="00647F62"/>
    <w:rsid w:val="00650117"/>
    <w:rsid w:val="00650189"/>
    <w:rsid w:val="00650367"/>
    <w:rsid w:val="0065048D"/>
    <w:rsid w:val="00650631"/>
    <w:rsid w:val="00650661"/>
    <w:rsid w:val="00650799"/>
    <w:rsid w:val="006507CE"/>
    <w:rsid w:val="00650811"/>
    <w:rsid w:val="006509E6"/>
    <w:rsid w:val="00650A89"/>
    <w:rsid w:val="00650B75"/>
    <w:rsid w:val="00650B87"/>
    <w:rsid w:val="00650B8B"/>
    <w:rsid w:val="00650CCE"/>
    <w:rsid w:val="00650F17"/>
    <w:rsid w:val="00650F4D"/>
    <w:rsid w:val="00651089"/>
    <w:rsid w:val="00651173"/>
    <w:rsid w:val="0065119B"/>
    <w:rsid w:val="006511A9"/>
    <w:rsid w:val="00651223"/>
    <w:rsid w:val="00651314"/>
    <w:rsid w:val="00651493"/>
    <w:rsid w:val="0065160D"/>
    <w:rsid w:val="006516C3"/>
    <w:rsid w:val="006518A6"/>
    <w:rsid w:val="006518D6"/>
    <w:rsid w:val="006519EB"/>
    <w:rsid w:val="00651ABE"/>
    <w:rsid w:val="00651B0D"/>
    <w:rsid w:val="00651B66"/>
    <w:rsid w:val="00651BCA"/>
    <w:rsid w:val="00651E62"/>
    <w:rsid w:val="00651F18"/>
    <w:rsid w:val="00651F82"/>
    <w:rsid w:val="00651FEB"/>
    <w:rsid w:val="0065201D"/>
    <w:rsid w:val="00652254"/>
    <w:rsid w:val="00652266"/>
    <w:rsid w:val="006522C2"/>
    <w:rsid w:val="006523BA"/>
    <w:rsid w:val="006523FC"/>
    <w:rsid w:val="00652453"/>
    <w:rsid w:val="0065245E"/>
    <w:rsid w:val="00652469"/>
    <w:rsid w:val="006525C2"/>
    <w:rsid w:val="0065264E"/>
    <w:rsid w:val="006526B1"/>
    <w:rsid w:val="00652803"/>
    <w:rsid w:val="00652812"/>
    <w:rsid w:val="00652847"/>
    <w:rsid w:val="00652873"/>
    <w:rsid w:val="006528E3"/>
    <w:rsid w:val="006529A7"/>
    <w:rsid w:val="00652A5A"/>
    <w:rsid w:val="00652A95"/>
    <w:rsid w:val="00652AD6"/>
    <w:rsid w:val="00652AD9"/>
    <w:rsid w:val="00652BB0"/>
    <w:rsid w:val="00652DFC"/>
    <w:rsid w:val="00652E8C"/>
    <w:rsid w:val="00652EA0"/>
    <w:rsid w:val="00652ED4"/>
    <w:rsid w:val="00652ED6"/>
    <w:rsid w:val="00652F4A"/>
    <w:rsid w:val="00652FD2"/>
    <w:rsid w:val="00652FEB"/>
    <w:rsid w:val="00653095"/>
    <w:rsid w:val="0065319E"/>
    <w:rsid w:val="006531A4"/>
    <w:rsid w:val="006532E0"/>
    <w:rsid w:val="006534DD"/>
    <w:rsid w:val="00653697"/>
    <w:rsid w:val="00653704"/>
    <w:rsid w:val="00653774"/>
    <w:rsid w:val="00653776"/>
    <w:rsid w:val="006537DA"/>
    <w:rsid w:val="0065385B"/>
    <w:rsid w:val="00653880"/>
    <w:rsid w:val="00653895"/>
    <w:rsid w:val="0065389B"/>
    <w:rsid w:val="00653A6F"/>
    <w:rsid w:val="00653A86"/>
    <w:rsid w:val="00653AD9"/>
    <w:rsid w:val="00653B15"/>
    <w:rsid w:val="00653B82"/>
    <w:rsid w:val="00653C52"/>
    <w:rsid w:val="00653E20"/>
    <w:rsid w:val="00653E3E"/>
    <w:rsid w:val="00653EA8"/>
    <w:rsid w:val="00653EEE"/>
    <w:rsid w:val="00653F56"/>
    <w:rsid w:val="00653FB7"/>
    <w:rsid w:val="00653FD2"/>
    <w:rsid w:val="006542C3"/>
    <w:rsid w:val="006542C6"/>
    <w:rsid w:val="0065430F"/>
    <w:rsid w:val="006543B5"/>
    <w:rsid w:val="006544B9"/>
    <w:rsid w:val="006544E8"/>
    <w:rsid w:val="0065454C"/>
    <w:rsid w:val="00654593"/>
    <w:rsid w:val="00654742"/>
    <w:rsid w:val="0065483E"/>
    <w:rsid w:val="0065491B"/>
    <w:rsid w:val="00654965"/>
    <w:rsid w:val="006549FF"/>
    <w:rsid w:val="00654A4E"/>
    <w:rsid w:val="00654A69"/>
    <w:rsid w:val="00654ACC"/>
    <w:rsid w:val="00654BF0"/>
    <w:rsid w:val="00654BFC"/>
    <w:rsid w:val="00654C76"/>
    <w:rsid w:val="00654CAC"/>
    <w:rsid w:val="00654CDF"/>
    <w:rsid w:val="00654CFF"/>
    <w:rsid w:val="00654D84"/>
    <w:rsid w:val="00654F4C"/>
    <w:rsid w:val="0065510F"/>
    <w:rsid w:val="00655203"/>
    <w:rsid w:val="006552E6"/>
    <w:rsid w:val="006553F6"/>
    <w:rsid w:val="00655476"/>
    <w:rsid w:val="00655544"/>
    <w:rsid w:val="00655552"/>
    <w:rsid w:val="006555E5"/>
    <w:rsid w:val="0065569E"/>
    <w:rsid w:val="0065573E"/>
    <w:rsid w:val="006557BC"/>
    <w:rsid w:val="006558D8"/>
    <w:rsid w:val="0065593C"/>
    <w:rsid w:val="0065594D"/>
    <w:rsid w:val="006559D2"/>
    <w:rsid w:val="006559DD"/>
    <w:rsid w:val="006559E5"/>
    <w:rsid w:val="00655A32"/>
    <w:rsid w:val="00655A43"/>
    <w:rsid w:val="00655BD3"/>
    <w:rsid w:val="00655D39"/>
    <w:rsid w:val="00655D42"/>
    <w:rsid w:val="00655E28"/>
    <w:rsid w:val="00655F1C"/>
    <w:rsid w:val="00655F45"/>
    <w:rsid w:val="00655F56"/>
    <w:rsid w:val="006561F2"/>
    <w:rsid w:val="00656241"/>
    <w:rsid w:val="00656351"/>
    <w:rsid w:val="006563D6"/>
    <w:rsid w:val="006564A2"/>
    <w:rsid w:val="0065652F"/>
    <w:rsid w:val="00656622"/>
    <w:rsid w:val="0065696B"/>
    <w:rsid w:val="006569ED"/>
    <w:rsid w:val="00656A58"/>
    <w:rsid w:val="00656CCA"/>
    <w:rsid w:val="00656CE7"/>
    <w:rsid w:val="00656E05"/>
    <w:rsid w:val="00656E24"/>
    <w:rsid w:val="00656F2A"/>
    <w:rsid w:val="00656F47"/>
    <w:rsid w:val="00657101"/>
    <w:rsid w:val="006571EF"/>
    <w:rsid w:val="0065725E"/>
    <w:rsid w:val="006577AD"/>
    <w:rsid w:val="0065785E"/>
    <w:rsid w:val="00657865"/>
    <w:rsid w:val="00657956"/>
    <w:rsid w:val="00657AF9"/>
    <w:rsid w:val="00657CB3"/>
    <w:rsid w:val="00657CD7"/>
    <w:rsid w:val="00657E15"/>
    <w:rsid w:val="00657E33"/>
    <w:rsid w:val="00657E73"/>
    <w:rsid w:val="0066002D"/>
    <w:rsid w:val="0066002E"/>
    <w:rsid w:val="0066004E"/>
    <w:rsid w:val="00660298"/>
    <w:rsid w:val="006602F2"/>
    <w:rsid w:val="0066048D"/>
    <w:rsid w:val="006604F8"/>
    <w:rsid w:val="00660540"/>
    <w:rsid w:val="006605B3"/>
    <w:rsid w:val="006605EB"/>
    <w:rsid w:val="006605F1"/>
    <w:rsid w:val="00660736"/>
    <w:rsid w:val="00660817"/>
    <w:rsid w:val="00660861"/>
    <w:rsid w:val="0066093B"/>
    <w:rsid w:val="006609A6"/>
    <w:rsid w:val="006609B7"/>
    <w:rsid w:val="006609E5"/>
    <w:rsid w:val="00660BE4"/>
    <w:rsid w:val="00660C9E"/>
    <w:rsid w:val="00660F57"/>
    <w:rsid w:val="00660F67"/>
    <w:rsid w:val="00661012"/>
    <w:rsid w:val="006611BD"/>
    <w:rsid w:val="00661226"/>
    <w:rsid w:val="00661599"/>
    <w:rsid w:val="006615D6"/>
    <w:rsid w:val="00661610"/>
    <w:rsid w:val="00661685"/>
    <w:rsid w:val="006618EE"/>
    <w:rsid w:val="00661AFC"/>
    <w:rsid w:val="00661B38"/>
    <w:rsid w:val="00661BE1"/>
    <w:rsid w:val="00661CB6"/>
    <w:rsid w:val="00661D11"/>
    <w:rsid w:val="00661E17"/>
    <w:rsid w:val="00661E3C"/>
    <w:rsid w:val="00661E7F"/>
    <w:rsid w:val="00661F60"/>
    <w:rsid w:val="00662031"/>
    <w:rsid w:val="0066207C"/>
    <w:rsid w:val="00662098"/>
    <w:rsid w:val="00662121"/>
    <w:rsid w:val="00662128"/>
    <w:rsid w:val="0066216C"/>
    <w:rsid w:val="006621C8"/>
    <w:rsid w:val="00662262"/>
    <w:rsid w:val="006622E2"/>
    <w:rsid w:val="006623A7"/>
    <w:rsid w:val="006623D2"/>
    <w:rsid w:val="006623DA"/>
    <w:rsid w:val="006624B3"/>
    <w:rsid w:val="006624C6"/>
    <w:rsid w:val="006624FB"/>
    <w:rsid w:val="006625F3"/>
    <w:rsid w:val="0066276C"/>
    <w:rsid w:val="0066279A"/>
    <w:rsid w:val="006627A8"/>
    <w:rsid w:val="00662807"/>
    <w:rsid w:val="00662A1C"/>
    <w:rsid w:val="00662A3C"/>
    <w:rsid w:val="00662A89"/>
    <w:rsid w:val="00662ABA"/>
    <w:rsid w:val="00662B3E"/>
    <w:rsid w:val="00662B9F"/>
    <w:rsid w:val="00662BCE"/>
    <w:rsid w:val="00662D12"/>
    <w:rsid w:val="00662D9B"/>
    <w:rsid w:val="00662E5F"/>
    <w:rsid w:val="00662F26"/>
    <w:rsid w:val="0066302B"/>
    <w:rsid w:val="00663154"/>
    <w:rsid w:val="006631D0"/>
    <w:rsid w:val="006631E7"/>
    <w:rsid w:val="006632DD"/>
    <w:rsid w:val="0066341D"/>
    <w:rsid w:val="0066345C"/>
    <w:rsid w:val="006634E2"/>
    <w:rsid w:val="006636F4"/>
    <w:rsid w:val="00663868"/>
    <w:rsid w:val="006638E4"/>
    <w:rsid w:val="006638EC"/>
    <w:rsid w:val="00663955"/>
    <w:rsid w:val="00663A56"/>
    <w:rsid w:val="00663ADC"/>
    <w:rsid w:val="00663B2F"/>
    <w:rsid w:val="00663BAE"/>
    <w:rsid w:val="00663BD7"/>
    <w:rsid w:val="00663C5C"/>
    <w:rsid w:val="00663CD0"/>
    <w:rsid w:val="00663D49"/>
    <w:rsid w:val="00663D85"/>
    <w:rsid w:val="00663DE2"/>
    <w:rsid w:val="00663E3C"/>
    <w:rsid w:val="0066421A"/>
    <w:rsid w:val="0066425E"/>
    <w:rsid w:val="006642CC"/>
    <w:rsid w:val="006642D1"/>
    <w:rsid w:val="006642D7"/>
    <w:rsid w:val="00664301"/>
    <w:rsid w:val="00664351"/>
    <w:rsid w:val="0066435A"/>
    <w:rsid w:val="0066439B"/>
    <w:rsid w:val="0066443C"/>
    <w:rsid w:val="006644CC"/>
    <w:rsid w:val="00664847"/>
    <w:rsid w:val="00664930"/>
    <w:rsid w:val="00664959"/>
    <w:rsid w:val="006649CD"/>
    <w:rsid w:val="006649DE"/>
    <w:rsid w:val="00664BF9"/>
    <w:rsid w:val="00664D05"/>
    <w:rsid w:val="00664D3B"/>
    <w:rsid w:val="00664D45"/>
    <w:rsid w:val="00664E10"/>
    <w:rsid w:val="00664E59"/>
    <w:rsid w:val="00664F48"/>
    <w:rsid w:val="00664FBE"/>
    <w:rsid w:val="00665033"/>
    <w:rsid w:val="006650E7"/>
    <w:rsid w:val="00665168"/>
    <w:rsid w:val="006651E6"/>
    <w:rsid w:val="006651FD"/>
    <w:rsid w:val="00665213"/>
    <w:rsid w:val="00665286"/>
    <w:rsid w:val="006652E5"/>
    <w:rsid w:val="00665318"/>
    <w:rsid w:val="0066540A"/>
    <w:rsid w:val="0066545B"/>
    <w:rsid w:val="00665534"/>
    <w:rsid w:val="0066553B"/>
    <w:rsid w:val="00665588"/>
    <w:rsid w:val="00665642"/>
    <w:rsid w:val="00665711"/>
    <w:rsid w:val="0066586C"/>
    <w:rsid w:val="00665888"/>
    <w:rsid w:val="006659C2"/>
    <w:rsid w:val="00665A99"/>
    <w:rsid w:val="00665B2C"/>
    <w:rsid w:val="00665B71"/>
    <w:rsid w:val="00665BDA"/>
    <w:rsid w:val="00665C28"/>
    <w:rsid w:val="00665C47"/>
    <w:rsid w:val="00665C6E"/>
    <w:rsid w:val="00665CB5"/>
    <w:rsid w:val="00665D41"/>
    <w:rsid w:val="00665E1E"/>
    <w:rsid w:val="00665E57"/>
    <w:rsid w:val="00665E8D"/>
    <w:rsid w:val="00665E9B"/>
    <w:rsid w:val="00665F1B"/>
    <w:rsid w:val="00665F23"/>
    <w:rsid w:val="00665FB9"/>
    <w:rsid w:val="00666043"/>
    <w:rsid w:val="0066622F"/>
    <w:rsid w:val="00666240"/>
    <w:rsid w:val="0066629B"/>
    <w:rsid w:val="006662FF"/>
    <w:rsid w:val="006663CC"/>
    <w:rsid w:val="00666404"/>
    <w:rsid w:val="0066643A"/>
    <w:rsid w:val="0066643C"/>
    <w:rsid w:val="006664BD"/>
    <w:rsid w:val="00666572"/>
    <w:rsid w:val="00666597"/>
    <w:rsid w:val="00666628"/>
    <w:rsid w:val="0066673A"/>
    <w:rsid w:val="0066685F"/>
    <w:rsid w:val="006668C3"/>
    <w:rsid w:val="00666907"/>
    <w:rsid w:val="00666932"/>
    <w:rsid w:val="0066693C"/>
    <w:rsid w:val="00666A22"/>
    <w:rsid w:val="00666A64"/>
    <w:rsid w:val="00666B38"/>
    <w:rsid w:val="00666B87"/>
    <w:rsid w:val="00666BF3"/>
    <w:rsid w:val="00666C51"/>
    <w:rsid w:val="00666D7F"/>
    <w:rsid w:val="00666E1A"/>
    <w:rsid w:val="00666E87"/>
    <w:rsid w:val="006671FC"/>
    <w:rsid w:val="0066723C"/>
    <w:rsid w:val="006672D8"/>
    <w:rsid w:val="0066734C"/>
    <w:rsid w:val="006673EF"/>
    <w:rsid w:val="006674E5"/>
    <w:rsid w:val="0066765B"/>
    <w:rsid w:val="00667807"/>
    <w:rsid w:val="006679A8"/>
    <w:rsid w:val="006679D4"/>
    <w:rsid w:val="00667B03"/>
    <w:rsid w:val="00667B15"/>
    <w:rsid w:val="00667B51"/>
    <w:rsid w:val="00667B5F"/>
    <w:rsid w:val="00667D05"/>
    <w:rsid w:val="00667DD8"/>
    <w:rsid w:val="00667E51"/>
    <w:rsid w:val="00667EC5"/>
    <w:rsid w:val="00667F6C"/>
    <w:rsid w:val="0067006C"/>
    <w:rsid w:val="006700FF"/>
    <w:rsid w:val="0067030F"/>
    <w:rsid w:val="00670337"/>
    <w:rsid w:val="00670347"/>
    <w:rsid w:val="00670353"/>
    <w:rsid w:val="00670416"/>
    <w:rsid w:val="00670484"/>
    <w:rsid w:val="0067069B"/>
    <w:rsid w:val="006706EE"/>
    <w:rsid w:val="00670814"/>
    <w:rsid w:val="00670860"/>
    <w:rsid w:val="006709E8"/>
    <w:rsid w:val="00670A20"/>
    <w:rsid w:val="00670AF7"/>
    <w:rsid w:val="00670B0B"/>
    <w:rsid w:val="00670CF0"/>
    <w:rsid w:val="00670CFB"/>
    <w:rsid w:val="00670D85"/>
    <w:rsid w:val="00670D90"/>
    <w:rsid w:val="00670D9A"/>
    <w:rsid w:val="00670E1B"/>
    <w:rsid w:val="00670E56"/>
    <w:rsid w:val="00670EDA"/>
    <w:rsid w:val="00670EFD"/>
    <w:rsid w:val="00670F3B"/>
    <w:rsid w:val="00670FBD"/>
    <w:rsid w:val="00670FF3"/>
    <w:rsid w:val="00671068"/>
    <w:rsid w:val="00671097"/>
    <w:rsid w:val="006710A6"/>
    <w:rsid w:val="00671130"/>
    <w:rsid w:val="00671139"/>
    <w:rsid w:val="006711C6"/>
    <w:rsid w:val="00671263"/>
    <w:rsid w:val="00671358"/>
    <w:rsid w:val="00671457"/>
    <w:rsid w:val="00671469"/>
    <w:rsid w:val="0067149E"/>
    <w:rsid w:val="0067150F"/>
    <w:rsid w:val="006715A4"/>
    <w:rsid w:val="006715A7"/>
    <w:rsid w:val="006715FE"/>
    <w:rsid w:val="006716B4"/>
    <w:rsid w:val="0067177A"/>
    <w:rsid w:val="00671834"/>
    <w:rsid w:val="00671899"/>
    <w:rsid w:val="0067195B"/>
    <w:rsid w:val="00671A48"/>
    <w:rsid w:val="00671B13"/>
    <w:rsid w:val="00671B8B"/>
    <w:rsid w:val="00671C5E"/>
    <w:rsid w:val="00671D3B"/>
    <w:rsid w:val="00671DAF"/>
    <w:rsid w:val="00671E09"/>
    <w:rsid w:val="00671E0A"/>
    <w:rsid w:val="00671E52"/>
    <w:rsid w:val="00671E98"/>
    <w:rsid w:val="00671F0F"/>
    <w:rsid w:val="00672099"/>
    <w:rsid w:val="00672367"/>
    <w:rsid w:val="006724E0"/>
    <w:rsid w:val="00672502"/>
    <w:rsid w:val="006725E3"/>
    <w:rsid w:val="0067269F"/>
    <w:rsid w:val="006726FB"/>
    <w:rsid w:val="00672750"/>
    <w:rsid w:val="00672780"/>
    <w:rsid w:val="006727CF"/>
    <w:rsid w:val="006728C3"/>
    <w:rsid w:val="00672C4A"/>
    <w:rsid w:val="00672CA3"/>
    <w:rsid w:val="00672DB5"/>
    <w:rsid w:val="00672E0D"/>
    <w:rsid w:val="00672EA3"/>
    <w:rsid w:val="00673002"/>
    <w:rsid w:val="0067300E"/>
    <w:rsid w:val="006732E4"/>
    <w:rsid w:val="00673317"/>
    <w:rsid w:val="006733C4"/>
    <w:rsid w:val="006733E7"/>
    <w:rsid w:val="006733EA"/>
    <w:rsid w:val="00673423"/>
    <w:rsid w:val="00673437"/>
    <w:rsid w:val="00673504"/>
    <w:rsid w:val="006736F5"/>
    <w:rsid w:val="0067399F"/>
    <w:rsid w:val="006739C4"/>
    <w:rsid w:val="00673AF7"/>
    <w:rsid w:val="00673BDC"/>
    <w:rsid w:val="00673C04"/>
    <w:rsid w:val="00673C25"/>
    <w:rsid w:val="00673C7B"/>
    <w:rsid w:val="00673C95"/>
    <w:rsid w:val="00673C9B"/>
    <w:rsid w:val="00673E48"/>
    <w:rsid w:val="00673E61"/>
    <w:rsid w:val="00673EF4"/>
    <w:rsid w:val="00674157"/>
    <w:rsid w:val="006741B5"/>
    <w:rsid w:val="006743C5"/>
    <w:rsid w:val="00674461"/>
    <w:rsid w:val="006744A4"/>
    <w:rsid w:val="006744CE"/>
    <w:rsid w:val="00674618"/>
    <w:rsid w:val="00674622"/>
    <w:rsid w:val="006746C6"/>
    <w:rsid w:val="006747A9"/>
    <w:rsid w:val="006748B3"/>
    <w:rsid w:val="006748EE"/>
    <w:rsid w:val="0067490A"/>
    <w:rsid w:val="00674925"/>
    <w:rsid w:val="006749C0"/>
    <w:rsid w:val="00674A26"/>
    <w:rsid w:val="00674B3F"/>
    <w:rsid w:val="00674BAF"/>
    <w:rsid w:val="00674C8E"/>
    <w:rsid w:val="00674DD4"/>
    <w:rsid w:val="00674E56"/>
    <w:rsid w:val="00674F48"/>
    <w:rsid w:val="00674FCF"/>
    <w:rsid w:val="0067505B"/>
    <w:rsid w:val="0067506F"/>
    <w:rsid w:val="00675216"/>
    <w:rsid w:val="006752D2"/>
    <w:rsid w:val="006754C0"/>
    <w:rsid w:val="00675650"/>
    <w:rsid w:val="0067567F"/>
    <w:rsid w:val="00675684"/>
    <w:rsid w:val="0067568C"/>
    <w:rsid w:val="006756BC"/>
    <w:rsid w:val="00675728"/>
    <w:rsid w:val="006757FB"/>
    <w:rsid w:val="0067581C"/>
    <w:rsid w:val="006758C3"/>
    <w:rsid w:val="0067595D"/>
    <w:rsid w:val="00675B0D"/>
    <w:rsid w:val="00675C12"/>
    <w:rsid w:val="00675DDB"/>
    <w:rsid w:val="00675DFD"/>
    <w:rsid w:val="00675EBD"/>
    <w:rsid w:val="00676007"/>
    <w:rsid w:val="00676289"/>
    <w:rsid w:val="00676374"/>
    <w:rsid w:val="00676380"/>
    <w:rsid w:val="006763C5"/>
    <w:rsid w:val="00676440"/>
    <w:rsid w:val="00676487"/>
    <w:rsid w:val="00676532"/>
    <w:rsid w:val="00676555"/>
    <w:rsid w:val="006765D7"/>
    <w:rsid w:val="00676705"/>
    <w:rsid w:val="0067694A"/>
    <w:rsid w:val="006769DD"/>
    <w:rsid w:val="00676A94"/>
    <w:rsid w:val="00676B0B"/>
    <w:rsid w:val="00676B4B"/>
    <w:rsid w:val="00676C41"/>
    <w:rsid w:val="00676D02"/>
    <w:rsid w:val="00676DBB"/>
    <w:rsid w:val="00676DC4"/>
    <w:rsid w:val="00676DE3"/>
    <w:rsid w:val="00676ECF"/>
    <w:rsid w:val="00676FD4"/>
    <w:rsid w:val="0067702F"/>
    <w:rsid w:val="00677192"/>
    <w:rsid w:val="006771F6"/>
    <w:rsid w:val="0067725C"/>
    <w:rsid w:val="00677299"/>
    <w:rsid w:val="00677495"/>
    <w:rsid w:val="006774BC"/>
    <w:rsid w:val="0067754A"/>
    <w:rsid w:val="00677597"/>
    <w:rsid w:val="006775CF"/>
    <w:rsid w:val="00677631"/>
    <w:rsid w:val="0067772E"/>
    <w:rsid w:val="00677741"/>
    <w:rsid w:val="00677760"/>
    <w:rsid w:val="00677810"/>
    <w:rsid w:val="0067783B"/>
    <w:rsid w:val="006778ED"/>
    <w:rsid w:val="0067790A"/>
    <w:rsid w:val="0067798B"/>
    <w:rsid w:val="00677A0A"/>
    <w:rsid w:val="00677A76"/>
    <w:rsid w:val="00677C08"/>
    <w:rsid w:val="00677C2F"/>
    <w:rsid w:val="00677D54"/>
    <w:rsid w:val="00677E94"/>
    <w:rsid w:val="00677F73"/>
    <w:rsid w:val="00680044"/>
    <w:rsid w:val="0068011F"/>
    <w:rsid w:val="00680158"/>
    <w:rsid w:val="0068020C"/>
    <w:rsid w:val="00680330"/>
    <w:rsid w:val="0068033B"/>
    <w:rsid w:val="0068034F"/>
    <w:rsid w:val="006804FA"/>
    <w:rsid w:val="006805B2"/>
    <w:rsid w:val="006805D6"/>
    <w:rsid w:val="006806BC"/>
    <w:rsid w:val="006807CE"/>
    <w:rsid w:val="006807D8"/>
    <w:rsid w:val="00680813"/>
    <w:rsid w:val="0068082B"/>
    <w:rsid w:val="00680910"/>
    <w:rsid w:val="00680928"/>
    <w:rsid w:val="00680931"/>
    <w:rsid w:val="00680A8F"/>
    <w:rsid w:val="00680AB0"/>
    <w:rsid w:val="00680ABA"/>
    <w:rsid w:val="00680B21"/>
    <w:rsid w:val="00680CE2"/>
    <w:rsid w:val="00680D12"/>
    <w:rsid w:val="00680F4E"/>
    <w:rsid w:val="0068101F"/>
    <w:rsid w:val="00681276"/>
    <w:rsid w:val="006813DE"/>
    <w:rsid w:val="006813F6"/>
    <w:rsid w:val="006814CC"/>
    <w:rsid w:val="00681676"/>
    <w:rsid w:val="00681770"/>
    <w:rsid w:val="00681888"/>
    <w:rsid w:val="006819CA"/>
    <w:rsid w:val="00681C32"/>
    <w:rsid w:val="00681C78"/>
    <w:rsid w:val="00681C9B"/>
    <w:rsid w:val="00681CF4"/>
    <w:rsid w:val="00681D7A"/>
    <w:rsid w:val="00681DF5"/>
    <w:rsid w:val="00681EF6"/>
    <w:rsid w:val="0068219A"/>
    <w:rsid w:val="006821DC"/>
    <w:rsid w:val="00682214"/>
    <w:rsid w:val="006822DA"/>
    <w:rsid w:val="00682351"/>
    <w:rsid w:val="006823E9"/>
    <w:rsid w:val="006823F4"/>
    <w:rsid w:val="0068249F"/>
    <w:rsid w:val="006824C6"/>
    <w:rsid w:val="00682583"/>
    <w:rsid w:val="006825D2"/>
    <w:rsid w:val="00682788"/>
    <w:rsid w:val="00682926"/>
    <w:rsid w:val="006829A3"/>
    <w:rsid w:val="006829D5"/>
    <w:rsid w:val="00682A94"/>
    <w:rsid w:val="00682AF5"/>
    <w:rsid w:val="00682BF8"/>
    <w:rsid w:val="00682DDF"/>
    <w:rsid w:val="00682F01"/>
    <w:rsid w:val="00682F4F"/>
    <w:rsid w:val="0068302F"/>
    <w:rsid w:val="00683032"/>
    <w:rsid w:val="0068311F"/>
    <w:rsid w:val="00683133"/>
    <w:rsid w:val="00683171"/>
    <w:rsid w:val="00683191"/>
    <w:rsid w:val="00683265"/>
    <w:rsid w:val="006832DA"/>
    <w:rsid w:val="006833B4"/>
    <w:rsid w:val="006833BA"/>
    <w:rsid w:val="00683419"/>
    <w:rsid w:val="0068371D"/>
    <w:rsid w:val="00683728"/>
    <w:rsid w:val="00683747"/>
    <w:rsid w:val="0068377E"/>
    <w:rsid w:val="006838F9"/>
    <w:rsid w:val="00683932"/>
    <w:rsid w:val="00683950"/>
    <w:rsid w:val="006839CF"/>
    <w:rsid w:val="00683A47"/>
    <w:rsid w:val="00683AC9"/>
    <w:rsid w:val="00683B9C"/>
    <w:rsid w:val="00683BCE"/>
    <w:rsid w:val="00683C5B"/>
    <w:rsid w:val="00683D1B"/>
    <w:rsid w:val="00683D4B"/>
    <w:rsid w:val="00683E93"/>
    <w:rsid w:val="00683F17"/>
    <w:rsid w:val="00683F4D"/>
    <w:rsid w:val="00683FE9"/>
    <w:rsid w:val="0068404A"/>
    <w:rsid w:val="0068405E"/>
    <w:rsid w:val="0068415B"/>
    <w:rsid w:val="0068422A"/>
    <w:rsid w:val="0068429A"/>
    <w:rsid w:val="00684556"/>
    <w:rsid w:val="006845E4"/>
    <w:rsid w:val="0068475D"/>
    <w:rsid w:val="006847E4"/>
    <w:rsid w:val="00684864"/>
    <w:rsid w:val="00684880"/>
    <w:rsid w:val="00684974"/>
    <w:rsid w:val="006849CD"/>
    <w:rsid w:val="00684A14"/>
    <w:rsid w:val="00684C35"/>
    <w:rsid w:val="00684C39"/>
    <w:rsid w:val="00684E77"/>
    <w:rsid w:val="00684F28"/>
    <w:rsid w:val="00684F5D"/>
    <w:rsid w:val="00684FBE"/>
    <w:rsid w:val="00685004"/>
    <w:rsid w:val="006850DF"/>
    <w:rsid w:val="00685152"/>
    <w:rsid w:val="006851CC"/>
    <w:rsid w:val="006851E0"/>
    <w:rsid w:val="00685257"/>
    <w:rsid w:val="00685296"/>
    <w:rsid w:val="00685369"/>
    <w:rsid w:val="0068549C"/>
    <w:rsid w:val="006854F5"/>
    <w:rsid w:val="00685511"/>
    <w:rsid w:val="006855CD"/>
    <w:rsid w:val="0068589F"/>
    <w:rsid w:val="00685917"/>
    <w:rsid w:val="00685ABC"/>
    <w:rsid w:val="00685ADF"/>
    <w:rsid w:val="00685B42"/>
    <w:rsid w:val="00685D57"/>
    <w:rsid w:val="00685F00"/>
    <w:rsid w:val="00685F2D"/>
    <w:rsid w:val="00686117"/>
    <w:rsid w:val="00686186"/>
    <w:rsid w:val="0068623F"/>
    <w:rsid w:val="00686284"/>
    <w:rsid w:val="006862C8"/>
    <w:rsid w:val="006862DE"/>
    <w:rsid w:val="006864FE"/>
    <w:rsid w:val="00686579"/>
    <w:rsid w:val="0068660A"/>
    <w:rsid w:val="006866D8"/>
    <w:rsid w:val="006866D9"/>
    <w:rsid w:val="0068677C"/>
    <w:rsid w:val="006867A8"/>
    <w:rsid w:val="006867C9"/>
    <w:rsid w:val="006867EA"/>
    <w:rsid w:val="00686965"/>
    <w:rsid w:val="00686A51"/>
    <w:rsid w:val="00686A60"/>
    <w:rsid w:val="00686B12"/>
    <w:rsid w:val="00686BD2"/>
    <w:rsid w:val="00686C80"/>
    <w:rsid w:val="00686CA0"/>
    <w:rsid w:val="00686D2C"/>
    <w:rsid w:val="00686D70"/>
    <w:rsid w:val="00686DAF"/>
    <w:rsid w:val="00686E4D"/>
    <w:rsid w:val="00686EFA"/>
    <w:rsid w:val="00686F61"/>
    <w:rsid w:val="00686F8F"/>
    <w:rsid w:val="0068701C"/>
    <w:rsid w:val="0068709D"/>
    <w:rsid w:val="006870A7"/>
    <w:rsid w:val="006870AA"/>
    <w:rsid w:val="00687124"/>
    <w:rsid w:val="00687157"/>
    <w:rsid w:val="00687169"/>
    <w:rsid w:val="006871AE"/>
    <w:rsid w:val="0068725D"/>
    <w:rsid w:val="006872D9"/>
    <w:rsid w:val="00687311"/>
    <w:rsid w:val="00687444"/>
    <w:rsid w:val="00687672"/>
    <w:rsid w:val="006876A2"/>
    <w:rsid w:val="0068782F"/>
    <w:rsid w:val="0068793D"/>
    <w:rsid w:val="00687A43"/>
    <w:rsid w:val="00687A65"/>
    <w:rsid w:val="00687A6C"/>
    <w:rsid w:val="00687A92"/>
    <w:rsid w:val="00687B19"/>
    <w:rsid w:val="00687D0E"/>
    <w:rsid w:val="00687D74"/>
    <w:rsid w:val="00687DA7"/>
    <w:rsid w:val="00687E9A"/>
    <w:rsid w:val="00687ED0"/>
    <w:rsid w:val="00687EEB"/>
    <w:rsid w:val="00687FBB"/>
    <w:rsid w:val="00690057"/>
    <w:rsid w:val="00690103"/>
    <w:rsid w:val="006901E9"/>
    <w:rsid w:val="006901F7"/>
    <w:rsid w:val="0069020C"/>
    <w:rsid w:val="0069022D"/>
    <w:rsid w:val="0069036C"/>
    <w:rsid w:val="00690372"/>
    <w:rsid w:val="0069040E"/>
    <w:rsid w:val="0069041B"/>
    <w:rsid w:val="006904FB"/>
    <w:rsid w:val="006905A1"/>
    <w:rsid w:val="00690732"/>
    <w:rsid w:val="00690790"/>
    <w:rsid w:val="006908DE"/>
    <w:rsid w:val="00690950"/>
    <w:rsid w:val="006909B2"/>
    <w:rsid w:val="00690AD4"/>
    <w:rsid w:val="00690AE0"/>
    <w:rsid w:val="00690B0C"/>
    <w:rsid w:val="00690B1B"/>
    <w:rsid w:val="00690B37"/>
    <w:rsid w:val="00690B7D"/>
    <w:rsid w:val="00690B9A"/>
    <w:rsid w:val="00690BBF"/>
    <w:rsid w:val="00690E86"/>
    <w:rsid w:val="00690ECC"/>
    <w:rsid w:val="00690ECD"/>
    <w:rsid w:val="00690F29"/>
    <w:rsid w:val="00690F74"/>
    <w:rsid w:val="0069109E"/>
    <w:rsid w:val="00691102"/>
    <w:rsid w:val="00691135"/>
    <w:rsid w:val="00691300"/>
    <w:rsid w:val="006913DF"/>
    <w:rsid w:val="00691592"/>
    <w:rsid w:val="00691640"/>
    <w:rsid w:val="00691662"/>
    <w:rsid w:val="00691684"/>
    <w:rsid w:val="0069172D"/>
    <w:rsid w:val="00691734"/>
    <w:rsid w:val="006917B9"/>
    <w:rsid w:val="006917D1"/>
    <w:rsid w:val="00691940"/>
    <w:rsid w:val="006919CD"/>
    <w:rsid w:val="00691C14"/>
    <w:rsid w:val="00691E3F"/>
    <w:rsid w:val="00691EB0"/>
    <w:rsid w:val="00691EC9"/>
    <w:rsid w:val="0069225F"/>
    <w:rsid w:val="00692338"/>
    <w:rsid w:val="0069233A"/>
    <w:rsid w:val="006923DA"/>
    <w:rsid w:val="0069242B"/>
    <w:rsid w:val="0069244B"/>
    <w:rsid w:val="0069256C"/>
    <w:rsid w:val="0069259D"/>
    <w:rsid w:val="00692664"/>
    <w:rsid w:val="006926D9"/>
    <w:rsid w:val="0069279F"/>
    <w:rsid w:val="00692807"/>
    <w:rsid w:val="0069284A"/>
    <w:rsid w:val="006928C4"/>
    <w:rsid w:val="006928D6"/>
    <w:rsid w:val="00692A72"/>
    <w:rsid w:val="00692C32"/>
    <w:rsid w:val="00692C68"/>
    <w:rsid w:val="00692CC5"/>
    <w:rsid w:val="00692CFB"/>
    <w:rsid w:val="00692D2F"/>
    <w:rsid w:val="00692D73"/>
    <w:rsid w:val="00692DEE"/>
    <w:rsid w:val="00692E24"/>
    <w:rsid w:val="00692E86"/>
    <w:rsid w:val="00693045"/>
    <w:rsid w:val="006931B4"/>
    <w:rsid w:val="006931FF"/>
    <w:rsid w:val="006932EF"/>
    <w:rsid w:val="006933B3"/>
    <w:rsid w:val="00693590"/>
    <w:rsid w:val="006935D7"/>
    <w:rsid w:val="0069377A"/>
    <w:rsid w:val="00693AB6"/>
    <w:rsid w:val="00693B2E"/>
    <w:rsid w:val="00693B61"/>
    <w:rsid w:val="00693C08"/>
    <w:rsid w:val="00693CA8"/>
    <w:rsid w:val="00693D1D"/>
    <w:rsid w:val="00693DDF"/>
    <w:rsid w:val="00693E73"/>
    <w:rsid w:val="00693F1B"/>
    <w:rsid w:val="00693F62"/>
    <w:rsid w:val="00693FA2"/>
    <w:rsid w:val="0069406D"/>
    <w:rsid w:val="006940AF"/>
    <w:rsid w:val="0069419C"/>
    <w:rsid w:val="00694269"/>
    <w:rsid w:val="0069431D"/>
    <w:rsid w:val="00694396"/>
    <w:rsid w:val="0069439B"/>
    <w:rsid w:val="00694547"/>
    <w:rsid w:val="00694556"/>
    <w:rsid w:val="00694580"/>
    <w:rsid w:val="00694787"/>
    <w:rsid w:val="006948C6"/>
    <w:rsid w:val="006948EB"/>
    <w:rsid w:val="00694993"/>
    <w:rsid w:val="006949BB"/>
    <w:rsid w:val="00694A39"/>
    <w:rsid w:val="00694A47"/>
    <w:rsid w:val="00694A61"/>
    <w:rsid w:val="00694A83"/>
    <w:rsid w:val="00694AA2"/>
    <w:rsid w:val="00694AC8"/>
    <w:rsid w:val="00694B80"/>
    <w:rsid w:val="00694D25"/>
    <w:rsid w:val="00694D2E"/>
    <w:rsid w:val="00694D7A"/>
    <w:rsid w:val="00694E4F"/>
    <w:rsid w:val="00694E6E"/>
    <w:rsid w:val="00695057"/>
    <w:rsid w:val="0069509B"/>
    <w:rsid w:val="006951C9"/>
    <w:rsid w:val="006951E2"/>
    <w:rsid w:val="0069523B"/>
    <w:rsid w:val="006952D1"/>
    <w:rsid w:val="006952E9"/>
    <w:rsid w:val="006953D5"/>
    <w:rsid w:val="00695493"/>
    <w:rsid w:val="006954E3"/>
    <w:rsid w:val="00695541"/>
    <w:rsid w:val="00695661"/>
    <w:rsid w:val="00695828"/>
    <w:rsid w:val="0069583C"/>
    <w:rsid w:val="006958D2"/>
    <w:rsid w:val="00695AD6"/>
    <w:rsid w:val="00695C09"/>
    <w:rsid w:val="00695C7C"/>
    <w:rsid w:val="00695CB5"/>
    <w:rsid w:val="00695CDA"/>
    <w:rsid w:val="00695D63"/>
    <w:rsid w:val="00695DF5"/>
    <w:rsid w:val="00695FD3"/>
    <w:rsid w:val="006960F8"/>
    <w:rsid w:val="00696243"/>
    <w:rsid w:val="006963BA"/>
    <w:rsid w:val="00696410"/>
    <w:rsid w:val="006964CA"/>
    <w:rsid w:val="006965BA"/>
    <w:rsid w:val="006966DD"/>
    <w:rsid w:val="0069679F"/>
    <w:rsid w:val="0069683C"/>
    <w:rsid w:val="00696A3D"/>
    <w:rsid w:val="00696A99"/>
    <w:rsid w:val="00696D3E"/>
    <w:rsid w:val="00696DAA"/>
    <w:rsid w:val="00696E9C"/>
    <w:rsid w:val="00696EEE"/>
    <w:rsid w:val="00696F4D"/>
    <w:rsid w:val="00697048"/>
    <w:rsid w:val="0069713A"/>
    <w:rsid w:val="00697140"/>
    <w:rsid w:val="0069722A"/>
    <w:rsid w:val="006973C8"/>
    <w:rsid w:val="006973E6"/>
    <w:rsid w:val="00697507"/>
    <w:rsid w:val="006977BA"/>
    <w:rsid w:val="006977FC"/>
    <w:rsid w:val="006978EE"/>
    <w:rsid w:val="00697958"/>
    <w:rsid w:val="006979A6"/>
    <w:rsid w:val="00697BCD"/>
    <w:rsid w:val="00697C71"/>
    <w:rsid w:val="00697C96"/>
    <w:rsid w:val="00697CE8"/>
    <w:rsid w:val="00697E42"/>
    <w:rsid w:val="00697ED9"/>
    <w:rsid w:val="00697F6D"/>
    <w:rsid w:val="006A0046"/>
    <w:rsid w:val="006A00C9"/>
    <w:rsid w:val="006A0137"/>
    <w:rsid w:val="006A01BE"/>
    <w:rsid w:val="006A01D4"/>
    <w:rsid w:val="006A0257"/>
    <w:rsid w:val="006A0263"/>
    <w:rsid w:val="006A02E7"/>
    <w:rsid w:val="006A0328"/>
    <w:rsid w:val="006A03D2"/>
    <w:rsid w:val="006A03D4"/>
    <w:rsid w:val="006A0432"/>
    <w:rsid w:val="006A0479"/>
    <w:rsid w:val="006A05A8"/>
    <w:rsid w:val="006A0601"/>
    <w:rsid w:val="006A0741"/>
    <w:rsid w:val="006A07C0"/>
    <w:rsid w:val="006A08EE"/>
    <w:rsid w:val="006A0978"/>
    <w:rsid w:val="006A09C1"/>
    <w:rsid w:val="006A09FE"/>
    <w:rsid w:val="006A0A96"/>
    <w:rsid w:val="006A0B5F"/>
    <w:rsid w:val="006A0BB9"/>
    <w:rsid w:val="006A0BBA"/>
    <w:rsid w:val="006A0BD4"/>
    <w:rsid w:val="006A0C82"/>
    <w:rsid w:val="006A0C9E"/>
    <w:rsid w:val="006A0D2A"/>
    <w:rsid w:val="006A0DB8"/>
    <w:rsid w:val="006A0DF2"/>
    <w:rsid w:val="006A0E3A"/>
    <w:rsid w:val="006A0E8F"/>
    <w:rsid w:val="006A0EBB"/>
    <w:rsid w:val="006A0ECE"/>
    <w:rsid w:val="006A0F23"/>
    <w:rsid w:val="006A0F8D"/>
    <w:rsid w:val="006A0F9B"/>
    <w:rsid w:val="006A10D0"/>
    <w:rsid w:val="006A110A"/>
    <w:rsid w:val="006A1258"/>
    <w:rsid w:val="006A1260"/>
    <w:rsid w:val="006A1285"/>
    <w:rsid w:val="006A13AC"/>
    <w:rsid w:val="006A13B1"/>
    <w:rsid w:val="006A147B"/>
    <w:rsid w:val="006A158E"/>
    <w:rsid w:val="006A159C"/>
    <w:rsid w:val="006A163B"/>
    <w:rsid w:val="006A1775"/>
    <w:rsid w:val="006A17C2"/>
    <w:rsid w:val="006A17D0"/>
    <w:rsid w:val="006A17E1"/>
    <w:rsid w:val="006A17EB"/>
    <w:rsid w:val="006A187B"/>
    <w:rsid w:val="006A1978"/>
    <w:rsid w:val="006A19F5"/>
    <w:rsid w:val="006A1A1D"/>
    <w:rsid w:val="006A1A70"/>
    <w:rsid w:val="006A1B00"/>
    <w:rsid w:val="006A1B1E"/>
    <w:rsid w:val="006A1B72"/>
    <w:rsid w:val="006A1B9B"/>
    <w:rsid w:val="006A1C12"/>
    <w:rsid w:val="006A1EF4"/>
    <w:rsid w:val="006A2138"/>
    <w:rsid w:val="006A23C1"/>
    <w:rsid w:val="006A23D4"/>
    <w:rsid w:val="006A26D7"/>
    <w:rsid w:val="006A26DD"/>
    <w:rsid w:val="006A280A"/>
    <w:rsid w:val="006A2836"/>
    <w:rsid w:val="006A28A2"/>
    <w:rsid w:val="006A28FE"/>
    <w:rsid w:val="006A2B9B"/>
    <w:rsid w:val="006A2C04"/>
    <w:rsid w:val="006A2D4B"/>
    <w:rsid w:val="006A2E9C"/>
    <w:rsid w:val="006A2F6A"/>
    <w:rsid w:val="006A2FAE"/>
    <w:rsid w:val="006A2FB4"/>
    <w:rsid w:val="006A301B"/>
    <w:rsid w:val="006A3086"/>
    <w:rsid w:val="006A310C"/>
    <w:rsid w:val="006A3144"/>
    <w:rsid w:val="006A3186"/>
    <w:rsid w:val="006A319C"/>
    <w:rsid w:val="006A3228"/>
    <w:rsid w:val="006A3248"/>
    <w:rsid w:val="006A3274"/>
    <w:rsid w:val="006A3294"/>
    <w:rsid w:val="006A32A8"/>
    <w:rsid w:val="006A330F"/>
    <w:rsid w:val="006A331C"/>
    <w:rsid w:val="006A3397"/>
    <w:rsid w:val="006A3433"/>
    <w:rsid w:val="006A3568"/>
    <w:rsid w:val="006A3594"/>
    <w:rsid w:val="006A3730"/>
    <w:rsid w:val="006A382F"/>
    <w:rsid w:val="006A387C"/>
    <w:rsid w:val="006A3886"/>
    <w:rsid w:val="006A39C7"/>
    <w:rsid w:val="006A39E2"/>
    <w:rsid w:val="006A3A1C"/>
    <w:rsid w:val="006A3A69"/>
    <w:rsid w:val="006A3A87"/>
    <w:rsid w:val="006A3C56"/>
    <w:rsid w:val="006A3C74"/>
    <w:rsid w:val="006A3D0E"/>
    <w:rsid w:val="006A3D30"/>
    <w:rsid w:val="006A3DC7"/>
    <w:rsid w:val="006A3E42"/>
    <w:rsid w:val="006A3E5A"/>
    <w:rsid w:val="006A3EDC"/>
    <w:rsid w:val="006A3F66"/>
    <w:rsid w:val="006A3FB1"/>
    <w:rsid w:val="006A41DB"/>
    <w:rsid w:val="006A4269"/>
    <w:rsid w:val="006A4366"/>
    <w:rsid w:val="006A4556"/>
    <w:rsid w:val="006A45E9"/>
    <w:rsid w:val="006A46DE"/>
    <w:rsid w:val="006A4744"/>
    <w:rsid w:val="006A476A"/>
    <w:rsid w:val="006A47CE"/>
    <w:rsid w:val="006A4891"/>
    <w:rsid w:val="006A48D9"/>
    <w:rsid w:val="006A493E"/>
    <w:rsid w:val="006A49C5"/>
    <w:rsid w:val="006A4BBD"/>
    <w:rsid w:val="006A4BE0"/>
    <w:rsid w:val="006A4CE6"/>
    <w:rsid w:val="006A4F39"/>
    <w:rsid w:val="006A4F3E"/>
    <w:rsid w:val="006A5075"/>
    <w:rsid w:val="006A50C2"/>
    <w:rsid w:val="006A50E3"/>
    <w:rsid w:val="006A51F5"/>
    <w:rsid w:val="006A5289"/>
    <w:rsid w:val="006A5311"/>
    <w:rsid w:val="006A536F"/>
    <w:rsid w:val="006A5467"/>
    <w:rsid w:val="006A54C4"/>
    <w:rsid w:val="006A554F"/>
    <w:rsid w:val="006A55D8"/>
    <w:rsid w:val="006A55F1"/>
    <w:rsid w:val="006A5624"/>
    <w:rsid w:val="006A56A2"/>
    <w:rsid w:val="006A56EA"/>
    <w:rsid w:val="006A57F1"/>
    <w:rsid w:val="006A5802"/>
    <w:rsid w:val="006A58A4"/>
    <w:rsid w:val="006A5919"/>
    <w:rsid w:val="006A59B7"/>
    <w:rsid w:val="006A5A02"/>
    <w:rsid w:val="006A5B4A"/>
    <w:rsid w:val="006A5BA1"/>
    <w:rsid w:val="006A5BD9"/>
    <w:rsid w:val="006A5BF7"/>
    <w:rsid w:val="006A5BF8"/>
    <w:rsid w:val="006A5C21"/>
    <w:rsid w:val="006A5C69"/>
    <w:rsid w:val="006A5E1F"/>
    <w:rsid w:val="006A5EDC"/>
    <w:rsid w:val="006A5F98"/>
    <w:rsid w:val="006A5FC2"/>
    <w:rsid w:val="006A605A"/>
    <w:rsid w:val="006A615E"/>
    <w:rsid w:val="006A61D6"/>
    <w:rsid w:val="006A622C"/>
    <w:rsid w:val="006A6244"/>
    <w:rsid w:val="006A6371"/>
    <w:rsid w:val="006A63AD"/>
    <w:rsid w:val="006A6421"/>
    <w:rsid w:val="006A6491"/>
    <w:rsid w:val="006A64AC"/>
    <w:rsid w:val="006A64EC"/>
    <w:rsid w:val="006A65D3"/>
    <w:rsid w:val="006A65D6"/>
    <w:rsid w:val="006A66E7"/>
    <w:rsid w:val="006A676C"/>
    <w:rsid w:val="006A6787"/>
    <w:rsid w:val="006A6792"/>
    <w:rsid w:val="006A67F5"/>
    <w:rsid w:val="006A683F"/>
    <w:rsid w:val="006A686D"/>
    <w:rsid w:val="006A689E"/>
    <w:rsid w:val="006A68B3"/>
    <w:rsid w:val="006A68BE"/>
    <w:rsid w:val="006A691D"/>
    <w:rsid w:val="006A69E3"/>
    <w:rsid w:val="006A69FE"/>
    <w:rsid w:val="006A6A41"/>
    <w:rsid w:val="006A6A5C"/>
    <w:rsid w:val="006A6BDB"/>
    <w:rsid w:val="006A6CD6"/>
    <w:rsid w:val="006A6CFE"/>
    <w:rsid w:val="006A6DA1"/>
    <w:rsid w:val="006A6DDF"/>
    <w:rsid w:val="006A6E4C"/>
    <w:rsid w:val="006A6E66"/>
    <w:rsid w:val="006A6F4F"/>
    <w:rsid w:val="006A6F6F"/>
    <w:rsid w:val="006A6F8C"/>
    <w:rsid w:val="006A6FB7"/>
    <w:rsid w:val="006A70AB"/>
    <w:rsid w:val="006A71DD"/>
    <w:rsid w:val="006A71EC"/>
    <w:rsid w:val="006A7228"/>
    <w:rsid w:val="006A7238"/>
    <w:rsid w:val="006A7263"/>
    <w:rsid w:val="006A72EF"/>
    <w:rsid w:val="006A731F"/>
    <w:rsid w:val="006A7403"/>
    <w:rsid w:val="006A7521"/>
    <w:rsid w:val="006A75D9"/>
    <w:rsid w:val="006A75FD"/>
    <w:rsid w:val="006A764A"/>
    <w:rsid w:val="006A7682"/>
    <w:rsid w:val="006A7690"/>
    <w:rsid w:val="006A76FB"/>
    <w:rsid w:val="006A789A"/>
    <w:rsid w:val="006A796B"/>
    <w:rsid w:val="006A7A4B"/>
    <w:rsid w:val="006A7ADB"/>
    <w:rsid w:val="006A7CDA"/>
    <w:rsid w:val="006A7CE3"/>
    <w:rsid w:val="006A7DE5"/>
    <w:rsid w:val="006A7EB8"/>
    <w:rsid w:val="006A7EBC"/>
    <w:rsid w:val="006A7F20"/>
    <w:rsid w:val="006A7F8A"/>
    <w:rsid w:val="006A7FCC"/>
    <w:rsid w:val="006B00C2"/>
    <w:rsid w:val="006B016F"/>
    <w:rsid w:val="006B01AD"/>
    <w:rsid w:val="006B01C3"/>
    <w:rsid w:val="006B0323"/>
    <w:rsid w:val="006B033E"/>
    <w:rsid w:val="006B03CD"/>
    <w:rsid w:val="006B0499"/>
    <w:rsid w:val="006B04BB"/>
    <w:rsid w:val="006B055D"/>
    <w:rsid w:val="006B05A3"/>
    <w:rsid w:val="006B062F"/>
    <w:rsid w:val="006B06C0"/>
    <w:rsid w:val="006B0713"/>
    <w:rsid w:val="006B07FE"/>
    <w:rsid w:val="006B0867"/>
    <w:rsid w:val="006B08F1"/>
    <w:rsid w:val="006B0985"/>
    <w:rsid w:val="006B09D0"/>
    <w:rsid w:val="006B0A17"/>
    <w:rsid w:val="006B0A26"/>
    <w:rsid w:val="006B0A3D"/>
    <w:rsid w:val="006B0AEA"/>
    <w:rsid w:val="006B0CA8"/>
    <w:rsid w:val="006B0CF2"/>
    <w:rsid w:val="006B0DE3"/>
    <w:rsid w:val="006B0E07"/>
    <w:rsid w:val="006B0EA7"/>
    <w:rsid w:val="006B0FFA"/>
    <w:rsid w:val="006B100B"/>
    <w:rsid w:val="006B104F"/>
    <w:rsid w:val="006B10B2"/>
    <w:rsid w:val="006B1167"/>
    <w:rsid w:val="006B1218"/>
    <w:rsid w:val="006B12D4"/>
    <w:rsid w:val="006B1303"/>
    <w:rsid w:val="006B14A8"/>
    <w:rsid w:val="006B14F4"/>
    <w:rsid w:val="006B1510"/>
    <w:rsid w:val="006B1517"/>
    <w:rsid w:val="006B1542"/>
    <w:rsid w:val="006B167F"/>
    <w:rsid w:val="006B1683"/>
    <w:rsid w:val="006B1697"/>
    <w:rsid w:val="006B16B4"/>
    <w:rsid w:val="006B1772"/>
    <w:rsid w:val="006B17D3"/>
    <w:rsid w:val="006B17E4"/>
    <w:rsid w:val="006B187B"/>
    <w:rsid w:val="006B187E"/>
    <w:rsid w:val="006B18E7"/>
    <w:rsid w:val="006B1941"/>
    <w:rsid w:val="006B1952"/>
    <w:rsid w:val="006B1979"/>
    <w:rsid w:val="006B1AF2"/>
    <w:rsid w:val="006B1AF8"/>
    <w:rsid w:val="006B1BAD"/>
    <w:rsid w:val="006B1C90"/>
    <w:rsid w:val="006B1D44"/>
    <w:rsid w:val="006B1DE5"/>
    <w:rsid w:val="006B1F0F"/>
    <w:rsid w:val="006B2048"/>
    <w:rsid w:val="006B2083"/>
    <w:rsid w:val="006B232E"/>
    <w:rsid w:val="006B234F"/>
    <w:rsid w:val="006B2404"/>
    <w:rsid w:val="006B241F"/>
    <w:rsid w:val="006B24AE"/>
    <w:rsid w:val="006B2675"/>
    <w:rsid w:val="006B28AF"/>
    <w:rsid w:val="006B28C4"/>
    <w:rsid w:val="006B294C"/>
    <w:rsid w:val="006B297A"/>
    <w:rsid w:val="006B29B2"/>
    <w:rsid w:val="006B2A2F"/>
    <w:rsid w:val="006B2A38"/>
    <w:rsid w:val="006B2A5C"/>
    <w:rsid w:val="006B2B69"/>
    <w:rsid w:val="006B2C13"/>
    <w:rsid w:val="006B2C43"/>
    <w:rsid w:val="006B2CA8"/>
    <w:rsid w:val="006B2D13"/>
    <w:rsid w:val="006B2D84"/>
    <w:rsid w:val="006B2DD6"/>
    <w:rsid w:val="006B2EA9"/>
    <w:rsid w:val="006B2F4A"/>
    <w:rsid w:val="006B2FF5"/>
    <w:rsid w:val="006B30B5"/>
    <w:rsid w:val="006B30E5"/>
    <w:rsid w:val="006B317F"/>
    <w:rsid w:val="006B31A0"/>
    <w:rsid w:val="006B31F3"/>
    <w:rsid w:val="006B33BF"/>
    <w:rsid w:val="006B33CA"/>
    <w:rsid w:val="006B3454"/>
    <w:rsid w:val="006B3555"/>
    <w:rsid w:val="006B35DF"/>
    <w:rsid w:val="006B35EF"/>
    <w:rsid w:val="006B35F6"/>
    <w:rsid w:val="006B3682"/>
    <w:rsid w:val="006B3715"/>
    <w:rsid w:val="006B38B9"/>
    <w:rsid w:val="006B38FA"/>
    <w:rsid w:val="006B3903"/>
    <w:rsid w:val="006B39DC"/>
    <w:rsid w:val="006B39F9"/>
    <w:rsid w:val="006B3B05"/>
    <w:rsid w:val="006B3BEC"/>
    <w:rsid w:val="006B3C01"/>
    <w:rsid w:val="006B3C80"/>
    <w:rsid w:val="006B3CD4"/>
    <w:rsid w:val="006B3D73"/>
    <w:rsid w:val="006B3E69"/>
    <w:rsid w:val="006B3F09"/>
    <w:rsid w:val="006B416D"/>
    <w:rsid w:val="006B41D7"/>
    <w:rsid w:val="006B43FB"/>
    <w:rsid w:val="006B441F"/>
    <w:rsid w:val="006B44DD"/>
    <w:rsid w:val="006B45F7"/>
    <w:rsid w:val="006B46AB"/>
    <w:rsid w:val="006B4723"/>
    <w:rsid w:val="006B4737"/>
    <w:rsid w:val="006B478C"/>
    <w:rsid w:val="006B47E5"/>
    <w:rsid w:val="006B484B"/>
    <w:rsid w:val="006B48EA"/>
    <w:rsid w:val="006B4903"/>
    <w:rsid w:val="006B4937"/>
    <w:rsid w:val="006B49E1"/>
    <w:rsid w:val="006B4A60"/>
    <w:rsid w:val="006B4A8C"/>
    <w:rsid w:val="006B4CE5"/>
    <w:rsid w:val="006B4D09"/>
    <w:rsid w:val="006B4D96"/>
    <w:rsid w:val="006B4D9D"/>
    <w:rsid w:val="006B4E40"/>
    <w:rsid w:val="006B4F67"/>
    <w:rsid w:val="006B5006"/>
    <w:rsid w:val="006B5243"/>
    <w:rsid w:val="006B5324"/>
    <w:rsid w:val="006B5356"/>
    <w:rsid w:val="006B537B"/>
    <w:rsid w:val="006B538D"/>
    <w:rsid w:val="006B53DC"/>
    <w:rsid w:val="006B5588"/>
    <w:rsid w:val="006B56BC"/>
    <w:rsid w:val="006B5707"/>
    <w:rsid w:val="006B5737"/>
    <w:rsid w:val="006B5827"/>
    <w:rsid w:val="006B589C"/>
    <w:rsid w:val="006B59E4"/>
    <w:rsid w:val="006B59E9"/>
    <w:rsid w:val="006B5AF0"/>
    <w:rsid w:val="006B5AF3"/>
    <w:rsid w:val="006B5B23"/>
    <w:rsid w:val="006B5BF4"/>
    <w:rsid w:val="006B5DAE"/>
    <w:rsid w:val="006B5E09"/>
    <w:rsid w:val="006B5E7E"/>
    <w:rsid w:val="006B5E9B"/>
    <w:rsid w:val="006B5F92"/>
    <w:rsid w:val="006B606B"/>
    <w:rsid w:val="006B6090"/>
    <w:rsid w:val="006B6100"/>
    <w:rsid w:val="006B6118"/>
    <w:rsid w:val="006B62BA"/>
    <w:rsid w:val="006B632D"/>
    <w:rsid w:val="006B65E7"/>
    <w:rsid w:val="006B668E"/>
    <w:rsid w:val="006B66F9"/>
    <w:rsid w:val="006B67A7"/>
    <w:rsid w:val="006B6819"/>
    <w:rsid w:val="006B685C"/>
    <w:rsid w:val="006B690F"/>
    <w:rsid w:val="006B6914"/>
    <w:rsid w:val="006B6953"/>
    <w:rsid w:val="006B695F"/>
    <w:rsid w:val="006B6A46"/>
    <w:rsid w:val="006B6AF4"/>
    <w:rsid w:val="006B6B08"/>
    <w:rsid w:val="006B6B25"/>
    <w:rsid w:val="006B6B26"/>
    <w:rsid w:val="006B6B81"/>
    <w:rsid w:val="006B6CCD"/>
    <w:rsid w:val="006B6E4D"/>
    <w:rsid w:val="006B6EDE"/>
    <w:rsid w:val="006B6F0A"/>
    <w:rsid w:val="006B6F0C"/>
    <w:rsid w:val="006B6FB4"/>
    <w:rsid w:val="006B702D"/>
    <w:rsid w:val="006B70D0"/>
    <w:rsid w:val="006B70D5"/>
    <w:rsid w:val="006B7190"/>
    <w:rsid w:val="006B72C7"/>
    <w:rsid w:val="006B72EA"/>
    <w:rsid w:val="006B7318"/>
    <w:rsid w:val="006B73F7"/>
    <w:rsid w:val="006B7959"/>
    <w:rsid w:val="006B79B2"/>
    <w:rsid w:val="006B79E1"/>
    <w:rsid w:val="006B7AEF"/>
    <w:rsid w:val="006B7BD1"/>
    <w:rsid w:val="006B7C3A"/>
    <w:rsid w:val="006B7D28"/>
    <w:rsid w:val="006B7D88"/>
    <w:rsid w:val="006B7DFB"/>
    <w:rsid w:val="006C0033"/>
    <w:rsid w:val="006C00C3"/>
    <w:rsid w:val="006C024F"/>
    <w:rsid w:val="006C0278"/>
    <w:rsid w:val="006C0292"/>
    <w:rsid w:val="006C02C1"/>
    <w:rsid w:val="006C02C2"/>
    <w:rsid w:val="006C02C4"/>
    <w:rsid w:val="006C033F"/>
    <w:rsid w:val="006C03D5"/>
    <w:rsid w:val="006C0487"/>
    <w:rsid w:val="006C05F2"/>
    <w:rsid w:val="006C0686"/>
    <w:rsid w:val="006C0712"/>
    <w:rsid w:val="006C078A"/>
    <w:rsid w:val="006C083A"/>
    <w:rsid w:val="006C0876"/>
    <w:rsid w:val="006C0889"/>
    <w:rsid w:val="006C08AE"/>
    <w:rsid w:val="006C0917"/>
    <w:rsid w:val="006C0956"/>
    <w:rsid w:val="006C0AC0"/>
    <w:rsid w:val="006C0AFD"/>
    <w:rsid w:val="006C0BB0"/>
    <w:rsid w:val="006C0C5B"/>
    <w:rsid w:val="006C0CBA"/>
    <w:rsid w:val="006C0D4C"/>
    <w:rsid w:val="006C0D63"/>
    <w:rsid w:val="006C0E29"/>
    <w:rsid w:val="006C0FA1"/>
    <w:rsid w:val="006C1054"/>
    <w:rsid w:val="006C10BB"/>
    <w:rsid w:val="006C116A"/>
    <w:rsid w:val="006C132F"/>
    <w:rsid w:val="006C1580"/>
    <w:rsid w:val="006C1600"/>
    <w:rsid w:val="006C1655"/>
    <w:rsid w:val="006C165D"/>
    <w:rsid w:val="006C16E1"/>
    <w:rsid w:val="006C16E6"/>
    <w:rsid w:val="006C1744"/>
    <w:rsid w:val="006C17F8"/>
    <w:rsid w:val="006C1B4D"/>
    <w:rsid w:val="006C1BE9"/>
    <w:rsid w:val="006C1D2A"/>
    <w:rsid w:val="006C1D2B"/>
    <w:rsid w:val="006C1E9D"/>
    <w:rsid w:val="006C2065"/>
    <w:rsid w:val="006C20B6"/>
    <w:rsid w:val="006C2342"/>
    <w:rsid w:val="006C2412"/>
    <w:rsid w:val="006C2415"/>
    <w:rsid w:val="006C24A5"/>
    <w:rsid w:val="006C261F"/>
    <w:rsid w:val="006C2776"/>
    <w:rsid w:val="006C27CE"/>
    <w:rsid w:val="006C28E9"/>
    <w:rsid w:val="006C2A08"/>
    <w:rsid w:val="006C2A5B"/>
    <w:rsid w:val="006C2A69"/>
    <w:rsid w:val="006C2B0E"/>
    <w:rsid w:val="006C2B9B"/>
    <w:rsid w:val="006C2C83"/>
    <w:rsid w:val="006C2CF8"/>
    <w:rsid w:val="006C2D07"/>
    <w:rsid w:val="006C2D09"/>
    <w:rsid w:val="006C2D10"/>
    <w:rsid w:val="006C3038"/>
    <w:rsid w:val="006C315E"/>
    <w:rsid w:val="006C319F"/>
    <w:rsid w:val="006C3379"/>
    <w:rsid w:val="006C3472"/>
    <w:rsid w:val="006C3520"/>
    <w:rsid w:val="006C358A"/>
    <w:rsid w:val="006C35BB"/>
    <w:rsid w:val="006C3666"/>
    <w:rsid w:val="006C3748"/>
    <w:rsid w:val="006C378A"/>
    <w:rsid w:val="006C37E7"/>
    <w:rsid w:val="006C38B2"/>
    <w:rsid w:val="006C3C32"/>
    <w:rsid w:val="006C3C87"/>
    <w:rsid w:val="006C3CAF"/>
    <w:rsid w:val="006C3CB3"/>
    <w:rsid w:val="006C3CCA"/>
    <w:rsid w:val="006C3E37"/>
    <w:rsid w:val="006C3EAD"/>
    <w:rsid w:val="006C4003"/>
    <w:rsid w:val="006C4008"/>
    <w:rsid w:val="006C406E"/>
    <w:rsid w:val="006C40C8"/>
    <w:rsid w:val="006C413D"/>
    <w:rsid w:val="006C4167"/>
    <w:rsid w:val="006C41D1"/>
    <w:rsid w:val="006C4302"/>
    <w:rsid w:val="006C4461"/>
    <w:rsid w:val="006C4468"/>
    <w:rsid w:val="006C4497"/>
    <w:rsid w:val="006C4535"/>
    <w:rsid w:val="006C454A"/>
    <w:rsid w:val="006C45DD"/>
    <w:rsid w:val="006C46B4"/>
    <w:rsid w:val="006C46BE"/>
    <w:rsid w:val="006C4753"/>
    <w:rsid w:val="006C47C8"/>
    <w:rsid w:val="006C4802"/>
    <w:rsid w:val="006C48C4"/>
    <w:rsid w:val="006C48F1"/>
    <w:rsid w:val="006C4A71"/>
    <w:rsid w:val="006C4B3D"/>
    <w:rsid w:val="006C4BC4"/>
    <w:rsid w:val="006C4BFE"/>
    <w:rsid w:val="006C4C27"/>
    <w:rsid w:val="006C4C8B"/>
    <w:rsid w:val="006C4DCA"/>
    <w:rsid w:val="006C4E9A"/>
    <w:rsid w:val="006C5002"/>
    <w:rsid w:val="006C5079"/>
    <w:rsid w:val="006C50EB"/>
    <w:rsid w:val="006C510F"/>
    <w:rsid w:val="006C51CB"/>
    <w:rsid w:val="006C51D5"/>
    <w:rsid w:val="006C524D"/>
    <w:rsid w:val="006C5266"/>
    <w:rsid w:val="006C52BC"/>
    <w:rsid w:val="006C5350"/>
    <w:rsid w:val="006C53EE"/>
    <w:rsid w:val="006C5445"/>
    <w:rsid w:val="006C552A"/>
    <w:rsid w:val="006C55BC"/>
    <w:rsid w:val="006C5627"/>
    <w:rsid w:val="006C564B"/>
    <w:rsid w:val="006C5680"/>
    <w:rsid w:val="006C56DE"/>
    <w:rsid w:val="006C56F0"/>
    <w:rsid w:val="006C5746"/>
    <w:rsid w:val="006C5763"/>
    <w:rsid w:val="006C57FF"/>
    <w:rsid w:val="006C587A"/>
    <w:rsid w:val="006C58A8"/>
    <w:rsid w:val="006C5A3C"/>
    <w:rsid w:val="006C5B5F"/>
    <w:rsid w:val="006C5B8C"/>
    <w:rsid w:val="006C5BDA"/>
    <w:rsid w:val="006C5C7D"/>
    <w:rsid w:val="006C5D93"/>
    <w:rsid w:val="006C5E51"/>
    <w:rsid w:val="006C5E81"/>
    <w:rsid w:val="006C5F51"/>
    <w:rsid w:val="006C6162"/>
    <w:rsid w:val="006C61F3"/>
    <w:rsid w:val="006C636C"/>
    <w:rsid w:val="006C648C"/>
    <w:rsid w:val="006C6515"/>
    <w:rsid w:val="006C6596"/>
    <w:rsid w:val="006C670D"/>
    <w:rsid w:val="006C6A26"/>
    <w:rsid w:val="006C6AA5"/>
    <w:rsid w:val="006C6B7B"/>
    <w:rsid w:val="006C6B9B"/>
    <w:rsid w:val="006C6BAB"/>
    <w:rsid w:val="006C6BEA"/>
    <w:rsid w:val="006C6BF8"/>
    <w:rsid w:val="006C6CF1"/>
    <w:rsid w:val="006C6D10"/>
    <w:rsid w:val="006C6E7D"/>
    <w:rsid w:val="006C6EBB"/>
    <w:rsid w:val="006C6FDD"/>
    <w:rsid w:val="006C708E"/>
    <w:rsid w:val="006C70FA"/>
    <w:rsid w:val="006C7141"/>
    <w:rsid w:val="006C71CF"/>
    <w:rsid w:val="006C72C5"/>
    <w:rsid w:val="006C74B4"/>
    <w:rsid w:val="006C756A"/>
    <w:rsid w:val="006C765F"/>
    <w:rsid w:val="006C76AC"/>
    <w:rsid w:val="006C76D1"/>
    <w:rsid w:val="006C77A1"/>
    <w:rsid w:val="006C7867"/>
    <w:rsid w:val="006C7891"/>
    <w:rsid w:val="006C78A4"/>
    <w:rsid w:val="006C78DE"/>
    <w:rsid w:val="006C7978"/>
    <w:rsid w:val="006C79CD"/>
    <w:rsid w:val="006C7A60"/>
    <w:rsid w:val="006C7ADB"/>
    <w:rsid w:val="006C7B8D"/>
    <w:rsid w:val="006C7B92"/>
    <w:rsid w:val="006C7C28"/>
    <w:rsid w:val="006C7DD7"/>
    <w:rsid w:val="006C7DE6"/>
    <w:rsid w:val="006C7EDA"/>
    <w:rsid w:val="006D000B"/>
    <w:rsid w:val="006D00EC"/>
    <w:rsid w:val="006D011A"/>
    <w:rsid w:val="006D014A"/>
    <w:rsid w:val="006D016C"/>
    <w:rsid w:val="006D039D"/>
    <w:rsid w:val="006D048A"/>
    <w:rsid w:val="006D0664"/>
    <w:rsid w:val="006D070B"/>
    <w:rsid w:val="006D0799"/>
    <w:rsid w:val="006D07AF"/>
    <w:rsid w:val="006D08B9"/>
    <w:rsid w:val="006D0985"/>
    <w:rsid w:val="006D0A27"/>
    <w:rsid w:val="006D0A2E"/>
    <w:rsid w:val="006D0A46"/>
    <w:rsid w:val="006D0D69"/>
    <w:rsid w:val="006D0DB5"/>
    <w:rsid w:val="006D0E72"/>
    <w:rsid w:val="006D0ED6"/>
    <w:rsid w:val="006D0F90"/>
    <w:rsid w:val="006D105A"/>
    <w:rsid w:val="006D124B"/>
    <w:rsid w:val="006D128B"/>
    <w:rsid w:val="006D12CD"/>
    <w:rsid w:val="006D1348"/>
    <w:rsid w:val="006D1393"/>
    <w:rsid w:val="006D13B0"/>
    <w:rsid w:val="006D13BF"/>
    <w:rsid w:val="006D1573"/>
    <w:rsid w:val="006D17F8"/>
    <w:rsid w:val="006D1822"/>
    <w:rsid w:val="006D18D9"/>
    <w:rsid w:val="006D190F"/>
    <w:rsid w:val="006D19B2"/>
    <w:rsid w:val="006D1A7D"/>
    <w:rsid w:val="006D1B4B"/>
    <w:rsid w:val="006D1D33"/>
    <w:rsid w:val="006D1D48"/>
    <w:rsid w:val="006D1D5B"/>
    <w:rsid w:val="006D1D63"/>
    <w:rsid w:val="006D1F47"/>
    <w:rsid w:val="006D1F75"/>
    <w:rsid w:val="006D1F95"/>
    <w:rsid w:val="006D2180"/>
    <w:rsid w:val="006D21B9"/>
    <w:rsid w:val="006D2367"/>
    <w:rsid w:val="006D23BD"/>
    <w:rsid w:val="006D2409"/>
    <w:rsid w:val="006D24BB"/>
    <w:rsid w:val="006D25AF"/>
    <w:rsid w:val="006D2658"/>
    <w:rsid w:val="006D2A41"/>
    <w:rsid w:val="006D2A5E"/>
    <w:rsid w:val="006D2ABF"/>
    <w:rsid w:val="006D2AD9"/>
    <w:rsid w:val="006D2BB0"/>
    <w:rsid w:val="006D2C01"/>
    <w:rsid w:val="006D2CCA"/>
    <w:rsid w:val="006D2D19"/>
    <w:rsid w:val="006D2D2A"/>
    <w:rsid w:val="006D2DCA"/>
    <w:rsid w:val="006D2E44"/>
    <w:rsid w:val="006D2EF7"/>
    <w:rsid w:val="006D3042"/>
    <w:rsid w:val="006D30A7"/>
    <w:rsid w:val="006D316D"/>
    <w:rsid w:val="006D3286"/>
    <w:rsid w:val="006D3293"/>
    <w:rsid w:val="006D32C3"/>
    <w:rsid w:val="006D32ED"/>
    <w:rsid w:val="006D32FB"/>
    <w:rsid w:val="006D33D4"/>
    <w:rsid w:val="006D3445"/>
    <w:rsid w:val="006D3455"/>
    <w:rsid w:val="006D34DD"/>
    <w:rsid w:val="006D35B0"/>
    <w:rsid w:val="006D360D"/>
    <w:rsid w:val="006D360F"/>
    <w:rsid w:val="006D3663"/>
    <w:rsid w:val="006D3819"/>
    <w:rsid w:val="006D39AB"/>
    <w:rsid w:val="006D3A82"/>
    <w:rsid w:val="006D3C5E"/>
    <w:rsid w:val="006D3C6E"/>
    <w:rsid w:val="006D3CC6"/>
    <w:rsid w:val="006D3DA4"/>
    <w:rsid w:val="006D3E04"/>
    <w:rsid w:val="006D3E11"/>
    <w:rsid w:val="006D3F78"/>
    <w:rsid w:val="006D3FBB"/>
    <w:rsid w:val="006D3FF0"/>
    <w:rsid w:val="006D40C0"/>
    <w:rsid w:val="006D411D"/>
    <w:rsid w:val="006D4156"/>
    <w:rsid w:val="006D41C3"/>
    <w:rsid w:val="006D42DC"/>
    <w:rsid w:val="006D42E0"/>
    <w:rsid w:val="006D434C"/>
    <w:rsid w:val="006D43E4"/>
    <w:rsid w:val="006D445F"/>
    <w:rsid w:val="006D451E"/>
    <w:rsid w:val="006D4558"/>
    <w:rsid w:val="006D4622"/>
    <w:rsid w:val="006D4757"/>
    <w:rsid w:val="006D479A"/>
    <w:rsid w:val="006D484F"/>
    <w:rsid w:val="006D48D4"/>
    <w:rsid w:val="006D490B"/>
    <w:rsid w:val="006D4965"/>
    <w:rsid w:val="006D4AC2"/>
    <w:rsid w:val="006D4AF3"/>
    <w:rsid w:val="006D4AF8"/>
    <w:rsid w:val="006D4AFB"/>
    <w:rsid w:val="006D4B2B"/>
    <w:rsid w:val="006D4CD7"/>
    <w:rsid w:val="006D4D0F"/>
    <w:rsid w:val="006D4EC8"/>
    <w:rsid w:val="006D4F1E"/>
    <w:rsid w:val="006D51A9"/>
    <w:rsid w:val="006D5231"/>
    <w:rsid w:val="006D52B7"/>
    <w:rsid w:val="006D5518"/>
    <w:rsid w:val="006D55AA"/>
    <w:rsid w:val="006D560F"/>
    <w:rsid w:val="006D5657"/>
    <w:rsid w:val="006D567B"/>
    <w:rsid w:val="006D5723"/>
    <w:rsid w:val="006D57BB"/>
    <w:rsid w:val="006D584D"/>
    <w:rsid w:val="006D59E6"/>
    <w:rsid w:val="006D5A98"/>
    <w:rsid w:val="006D5AC2"/>
    <w:rsid w:val="006D5B4E"/>
    <w:rsid w:val="006D5BEF"/>
    <w:rsid w:val="006D5C95"/>
    <w:rsid w:val="006D5D33"/>
    <w:rsid w:val="006D5D34"/>
    <w:rsid w:val="006D5D49"/>
    <w:rsid w:val="006D5DD3"/>
    <w:rsid w:val="006D5FB5"/>
    <w:rsid w:val="006D60DF"/>
    <w:rsid w:val="006D60FD"/>
    <w:rsid w:val="006D6146"/>
    <w:rsid w:val="006D6149"/>
    <w:rsid w:val="006D6212"/>
    <w:rsid w:val="006D63EA"/>
    <w:rsid w:val="006D6455"/>
    <w:rsid w:val="006D6489"/>
    <w:rsid w:val="006D66E6"/>
    <w:rsid w:val="006D673B"/>
    <w:rsid w:val="006D673E"/>
    <w:rsid w:val="006D67BF"/>
    <w:rsid w:val="006D68E8"/>
    <w:rsid w:val="006D695A"/>
    <w:rsid w:val="006D69BA"/>
    <w:rsid w:val="006D69BB"/>
    <w:rsid w:val="006D6A7E"/>
    <w:rsid w:val="006D6AA7"/>
    <w:rsid w:val="006D6AAF"/>
    <w:rsid w:val="006D6ACB"/>
    <w:rsid w:val="006D6CE2"/>
    <w:rsid w:val="006D6D29"/>
    <w:rsid w:val="006D6D8C"/>
    <w:rsid w:val="006D6E4E"/>
    <w:rsid w:val="006D6E60"/>
    <w:rsid w:val="006D6E68"/>
    <w:rsid w:val="006D70AE"/>
    <w:rsid w:val="006D7193"/>
    <w:rsid w:val="006D7246"/>
    <w:rsid w:val="006D72F4"/>
    <w:rsid w:val="006D7344"/>
    <w:rsid w:val="006D7355"/>
    <w:rsid w:val="006D7371"/>
    <w:rsid w:val="006D7449"/>
    <w:rsid w:val="006D7499"/>
    <w:rsid w:val="006D75D1"/>
    <w:rsid w:val="006D76F3"/>
    <w:rsid w:val="006D785D"/>
    <w:rsid w:val="006D791D"/>
    <w:rsid w:val="006D7974"/>
    <w:rsid w:val="006D798A"/>
    <w:rsid w:val="006D7A97"/>
    <w:rsid w:val="006D7CF0"/>
    <w:rsid w:val="006D7D39"/>
    <w:rsid w:val="006D7D6B"/>
    <w:rsid w:val="006D7D90"/>
    <w:rsid w:val="006D7E8B"/>
    <w:rsid w:val="006D7ECC"/>
    <w:rsid w:val="006D7EEA"/>
    <w:rsid w:val="006D7FC1"/>
    <w:rsid w:val="006D7FFD"/>
    <w:rsid w:val="006E0095"/>
    <w:rsid w:val="006E015F"/>
    <w:rsid w:val="006E0194"/>
    <w:rsid w:val="006E0310"/>
    <w:rsid w:val="006E0462"/>
    <w:rsid w:val="006E050D"/>
    <w:rsid w:val="006E0804"/>
    <w:rsid w:val="006E08B5"/>
    <w:rsid w:val="006E0C19"/>
    <w:rsid w:val="006E0D42"/>
    <w:rsid w:val="006E0E24"/>
    <w:rsid w:val="006E0FBC"/>
    <w:rsid w:val="006E0FD1"/>
    <w:rsid w:val="006E0FD8"/>
    <w:rsid w:val="006E113A"/>
    <w:rsid w:val="006E11BB"/>
    <w:rsid w:val="006E1411"/>
    <w:rsid w:val="006E1425"/>
    <w:rsid w:val="006E1482"/>
    <w:rsid w:val="006E1523"/>
    <w:rsid w:val="006E15E3"/>
    <w:rsid w:val="006E15FB"/>
    <w:rsid w:val="006E166F"/>
    <w:rsid w:val="006E171A"/>
    <w:rsid w:val="006E18AC"/>
    <w:rsid w:val="006E19D5"/>
    <w:rsid w:val="006E1AF7"/>
    <w:rsid w:val="006E1C94"/>
    <w:rsid w:val="006E1CF5"/>
    <w:rsid w:val="006E1D0D"/>
    <w:rsid w:val="006E1D6F"/>
    <w:rsid w:val="006E1D9F"/>
    <w:rsid w:val="006E1DD3"/>
    <w:rsid w:val="006E1DDB"/>
    <w:rsid w:val="006E1DDF"/>
    <w:rsid w:val="006E1E0B"/>
    <w:rsid w:val="006E1F07"/>
    <w:rsid w:val="006E1FE8"/>
    <w:rsid w:val="006E2055"/>
    <w:rsid w:val="006E20A5"/>
    <w:rsid w:val="006E20B8"/>
    <w:rsid w:val="006E20C1"/>
    <w:rsid w:val="006E20FD"/>
    <w:rsid w:val="006E212F"/>
    <w:rsid w:val="006E215A"/>
    <w:rsid w:val="006E21F1"/>
    <w:rsid w:val="006E22B6"/>
    <w:rsid w:val="006E2373"/>
    <w:rsid w:val="006E2414"/>
    <w:rsid w:val="006E24B2"/>
    <w:rsid w:val="006E2512"/>
    <w:rsid w:val="006E25C7"/>
    <w:rsid w:val="006E26E2"/>
    <w:rsid w:val="006E2712"/>
    <w:rsid w:val="006E29A4"/>
    <w:rsid w:val="006E2ACE"/>
    <w:rsid w:val="006E2B19"/>
    <w:rsid w:val="006E2BC8"/>
    <w:rsid w:val="006E2C02"/>
    <w:rsid w:val="006E2D26"/>
    <w:rsid w:val="006E2E13"/>
    <w:rsid w:val="006E2E47"/>
    <w:rsid w:val="006E2F07"/>
    <w:rsid w:val="006E2F7A"/>
    <w:rsid w:val="006E302D"/>
    <w:rsid w:val="006E30C2"/>
    <w:rsid w:val="006E311E"/>
    <w:rsid w:val="006E3174"/>
    <w:rsid w:val="006E3207"/>
    <w:rsid w:val="006E3213"/>
    <w:rsid w:val="006E328E"/>
    <w:rsid w:val="006E3355"/>
    <w:rsid w:val="006E336E"/>
    <w:rsid w:val="006E33FF"/>
    <w:rsid w:val="006E34A5"/>
    <w:rsid w:val="006E34FE"/>
    <w:rsid w:val="006E3639"/>
    <w:rsid w:val="006E37D9"/>
    <w:rsid w:val="006E3844"/>
    <w:rsid w:val="006E38E1"/>
    <w:rsid w:val="006E38E7"/>
    <w:rsid w:val="006E39F8"/>
    <w:rsid w:val="006E3B48"/>
    <w:rsid w:val="006E3D30"/>
    <w:rsid w:val="006E3D77"/>
    <w:rsid w:val="006E3E28"/>
    <w:rsid w:val="006E3E3B"/>
    <w:rsid w:val="006E3EDE"/>
    <w:rsid w:val="006E3F2F"/>
    <w:rsid w:val="006E4079"/>
    <w:rsid w:val="006E40D2"/>
    <w:rsid w:val="006E410A"/>
    <w:rsid w:val="006E4225"/>
    <w:rsid w:val="006E426D"/>
    <w:rsid w:val="006E42FA"/>
    <w:rsid w:val="006E4332"/>
    <w:rsid w:val="006E4421"/>
    <w:rsid w:val="006E4478"/>
    <w:rsid w:val="006E4505"/>
    <w:rsid w:val="006E4612"/>
    <w:rsid w:val="006E47E8"/>
    <w:rsid w:val="006E4A7E"/>
    <w:rsid w:val="006E4A81"/>
    <w:rsid w:val="006E4AA4"/>
    <w:rsid w:val="006E4ACE"/>
    <w:rsid w:val="006E4B01"/>
    <w:rsid w:val="006E4B21"/>
    <w:rsid w:val="006E4B22"/>
    <w:rsid w:val="006E4B3C"/>
    <w:rsid w:val="006E4B9C"/>
    <w:rsid w:val="006E4D99"/>
    <w:rsid w:val="006E4E40"/>
    <w:rsid w:val="006E4E5C"/>
    <w:rsid w:val="006E4EEF"/>
    <w:rsid w:val="006E4F3D"/>
    <w:rsid w:val="006E4FD4"/>
    <w:rsid w:val="006E4FE1"/>
    <w:rsid w:val="006E5342"/>
    <w:rsid w:val="006E5502"/>
    <w:rsid w:val="006E5510"/>
    <w:rsid w:val="006E565C"/>
    <w:rsid w:val="006E56A5"/>
    <w:rsid w:val="006E56DD"/>
    <w:rsid w:val="006E57C5"/>
    <w:rsid w:val="006E580B"/>
    <w:rsid w:val="006E5854"/>
    <w:rsid w:val="006E585D"/>
    <w:rsid w:val="006E59DB"/>
    <w:rsid w:val="006E5A09"/>
    <w:rsid w:val="006E5A4F"/>
    <w:rsid w:val="006E5A83"/>
    <w:rsid w:val="006E5AD3"/>
    <w:rsid w:val="006E5B17"/>
    <w:rsid w:val="006E5C9B"/>
    <w:rsid w:val="006E5D64"/>
    <w:rsid w:val="006E5E92"/>
    <w:rsid w:val="006E5FA1"/>
    <w:rsid w:val="006E6009"/>
    <w:rsid w:val="006E6050"/>
    <w:rsid w:val="006E60B1"/>
    <w:rsid w:val="006E60CE"/>
    <w:rsid w:val="006E60D2"/>
    <w:rsid w:val="006E6116"/>
    <w:rsid w:val="006E6121"/>
    <w:rsid w:val="006E612C"/>
    <w:rsid w:val="006E61C5"/>
    <w:rsid w:val="006E61C6"/>
    <w:rsid w:val="006E61E6"/>
    <w:rsid w:val="006E61F4"/>
    <w:rsid w:val="006E62C1"/>
    <w:rsid w:val="006E62CF"/>
    <w:rsid w:val="006E62EC"/>
    <w:rsid w:val="006E6363"/>
    <w:rsid w:val="006E6404"/>
    <w:rsid w:val="006E6446"/>
    <w:rsid w:val="006E669D"/>
    <w:rsid w:val="006E6846"/>
    <w:rsid w:val="006E6903"/>
    <w:rsid w:val="006E6998"/>
    <w:rsid w:val="006E6A90"/>
    <w:rsid w:val="006E6AE6"/>
    <w:rsid w:val="006E6AFE"/>
    <w:rsid w:val="006E6B18"/>
    <w:rsid w:val="006E6B39"/>
    <w:rsid w:val="006E6B85"/>
    <w:rsid w:val="006E6BBB"/>
    <w:rsid w:val="006E6CCC"/>
    <w:rsid w:val="006E6D30"/>
    <w:rsid w:val="006E6DB5"/>
    <w:rsid w:val="006E6E28"/>
    <w:rsid w:val="006E6E59"/>
    <w:rsid w:val="006E6E6B"/>
    <w:rsid w:val="006E700D"/>
    <w:rsid w:val="006E708C"/>
    <w:rsid w:val="006E70AB"/>
    <w:rsid w:val="006E7157"/>
    <w:rsid w:val="006E71AB"/>
    <w:rsid w:val="006E71B3"/>
    <w:rsid w:val="006E71C2"/>
    <w:rsid w:val="006E7212"/>
    <w:rsid w:val="006E7292"/>
    <w:rsid w:val="006E72B6"/>
    <w:rsid w:val="006E7347"/>
    <w:rsid w:val="006E737B"/>
    <w:rsid w:val="006E73B0"/>
    <w:rsid w:val="006E73B5"/>
    <w:rsid w:val="006E7480"/>
    <w:rsid w:val="006E74BB"/>
    <w:rsid w:val="006E74DD"/>
    <w:rsid w:val="006E7545"/>
    <w:rsid w:val="006E763E"/>
    <w:rsid w:val="006E765C"/>
    <w:rsid w:val="006E77A0"/>
    <w:rsid w:val="006E781A"/>
    <w:rsid w:val="006E791D"/>
    <w:rsid w:val="006E7975"/>
    <w:rsid w:val="006E79C2"/>
    <w:rsid w:val="006E79E0"/>
    <w:rsid w:val="006E79E3"/>
    <w:rsid w:val="006E7B15"/>
    <w:rsid w:val="006E7B62"/>
    <w:rsid w:val="006E7D2F"/>
    <w:rsid w:val="006E7D93"/>
    <w:rsid w:val="006E7E42"/>
    <w:rsid w:val="006E7FD3"/>
    <w:rsid w:val="006F004A"/>
    <w:rsid w:val="006F00CE"/>
    <w:rsid w:val="006F0112"/>
    <w:rsid w:val="006F017D"/>
    <w:rsid w:val="006F0259"/>
    <w:rsid w:val="006F0282"/>
    <w:rsid w:val="006F028A"/>
    <w:rsid w:val="006F0292"/>
    <w:rsid w:val="006F0322"/>
    <w:rsid w:val="006F038A"/>
    <w:rsid w:val="006F0497"/>
    <w:rsid w:val="006F0573"/>
    <w:rsid w:val="006F0578"/>
    <w:rsid w:val="006F05D8"/>
    <w:rsid w:val="006F0686"/>
    <w:rsid w:val="006F06A9"/>
    <w:rsid w:val="006F06CD"/>
    <w:rsid w:val="006F072C"/>
    <w:rsid w:val="006F0862"/>
    <w:rsid w:val="006F0B28"/>
    <w:rsid w:val="006F0BA4"/>
    <w:rsid w:val="006F0BC6"/>
    <w:rsid w:val="006F0CC4"/>
    <w:rsid w:val="006F0DAF"/>
    <w:rsid w:val="006F0DEB"/>
    <w:rsid w:val="006F0DFA"/>
    <w:rsid w:val="006F0ED9"/>
    <w:rsid w:val="006F0F82"/>
    <w:rsid w:val="006F0FE0"/>
    <w:rsid w:val="006F10B3"/>
    <w:rsid w:val="006F1135"/>
    <w:rsid w:val="006F11AE"/>
    <w:rsid w:val="006F11B7"/>
    <w:rsid w:val="006F1249"/>
    <w:rsid w:val="006F12FC"/>
    <w:rsid w:val="006F14A6"/>
    <w:rsid w:val="006F14DD"/>
    <w:rsid w:val="006F1532"/>
    <w:rsid w:val="006F154D"/>
    <w:rsid w:val="006F15EB"/>
    <w:rsid w:val="006F1620"/>
    <w:rsid w:val="006F1630"/>
    <w:rsid w:val="006F169D"/>
    <w:rsid w:val="006F190B"/>
    <w:rsid w:val="006F19B9"/>
    <w:rsid w:val="006F1A31"/>
    <w:rsid w:val="006F1A5D"/>
    <w:rsid w:val="006F1B7D"/>
    <w:rsid w:val="006F1BCA"/>
    <w:rsid w:val="006F1BCC"/>
    <w:rsid w:val="006F1C06"/>
    <w:rsid w:val="006F1C0E"/>
    <w:rsid w:val="006F1CF2"/>
    <w:rsid w:val="006F1E6B"/>
    <w:rsid w:val="006F1EB2"/>
    <w:rsid w:val="006F1EC4"/>
    <w:rsid w:val="006F1EE4"/>
    <w:rsid w:val="006F1F49"/>
    <w:rsid w:val="006F2006"/>
    <w:rsid w:val="006F2107"/>
    <w:rsid w:val="006F2130"/>
    <w:rsid w:val="006F2196"/>
    <w:rsid w:val="006F21F4"/>
    <w:rsid w:val="006F222B"/>
    <w:rsid w:val="006F22EA"/>
    <w:rsid w:val="006F234C"/>
    <w:rsid w:val="006F2362"/>
    <w:rsid w:val="006F246E"/>
    <w:rsid w:val="006F24C3"/>
    <w:rsid w:val="006F2501"/>
    <w:rsid w:val="006F259D"/>
    <w:rsid w:val="006F25DD"/>
    <w:rsid w:val="006F25F6"/>
    <w:rsid w:val="006F271B"/>
    <w:rsid w:val="006F2733"/>
    <w:rsid w:val="006F277E"/>
    <w:rsid w:val="006F27AA"/>
    <w:rsid w:val="006F284A"/>
    <w:rsid w:val="006F2872"/>
    <w:rsid w:val="006F29C3"/>
    <w:rsid w:val="006F2A03"/>
    <w:rsid w:val="006F2AB3"/>
    <w:rsid w:val="006F2BB9"/>
    <w:rsid w:val="006F2C1C"/>
    <w:rsid w:val="006F2CAD"/>
    <w:rsid w:val="006F2DB0"/>
    <w:rsid w:val="006F2E38"/>
    <w:rsid w:val="006F2F0F"/>
    <w:rsid w:val="006F2F10"/>
    <w:rsid w:val="006F2FC8"/>
    <w:rsid w:val="006F3093"/>
    <w:rsid w:val="006F3191"/>
    <w:rsid w:val="006F3194"/>
    <w:rsid w:val="006F31D7"/>
    <w:rsid w:val="006F3239"/>
    <w:rsid w:val="006F3272"/>
    <w:rsid w:val="006F32D2"/>
    <w:rsid w:val="006F3306"/>
    <w:rsid w:val="006F3404"/>
    <w:rsid w:val="006F3816"/>
    <w:rsid w:val="006F38BE"/>
    <w:rsid w:val="006F38BF"/>
    <w:rsid w:val="006F3980"/>
    <w:rsid w:val="006F3A31"/>
    <w:rsid w:val="006F3AE4"/>
    <w:rsid w:val="006F3B21"/>
    <w:rsid w:val="006F3B7B"/>
    <w:rsid w:val="006F3C59"/>
    <w:rsid w:val="006F3C73"/>
    <w:rsid w:val="006F3E2F"/>
    <w:rsid w:val="006F3FE2"/>
    <w:rsid w:val="006F404B"/>
    <w:rsid w:val="006F41B8"/>
    <w:rsid w:val="006F4233"/>
    <w:rsid w:val="006F4652"/>
    <w:rsid w:val="006F4882"/>
    <w:rsid w:val="006F4886"/>
    <w:rsid w:val="006F49B2"/>
    <w:rsid w:val="006F49D5"/>
    <w:rsid w:val="006F4D3A"/>
    <w:rsid w:val="006F4DA5"/>
    <w:rsid w:val="006F4DAF"/>
    <w:rsid w:val="006F4DB5"/>
    <w:rsid w:val="006F4DCA"/>
    <w:rsid w:val="006F4DE3"/>
    <w:rsid w:val="006F4E35"/>
    <w:rsid w:val="006F509D"/>
    <w:rsid w:val="006F5227"/>
    <w:rsid w:val="006F5339"/>
    <w:rsid w:val="006F5362"/>
    <w:rsid w:val="006F541E"/>
    <w:rsid w:val="006F54E6"/>
    <w:rsid w:val="006F5541"/>
    <w:rsid w:val="006F5565"/>
    <w:rsid w:val="006F564D"/>
    <w:rsid w:val="006F591C"/>
    <w:rsid w:val="006F593C"/>
    <w:rsid w:val="006F5971"/>
    <w:rsid w:val="006F5AC9"/>
    <w:rsid w:val="006F5AF7"/>
    <w:rsid w:val="006F5BA2"/>
    <w:rsid w:val="006F5C4D"/>
    <w:rsid w:val="006F5CF5"/>
    <w:rsid w:val="006F5CF9"/>
    <w:rsid w:val="006F5D3A"/>
    <w:rsid w:val="006F5D5F"/>
    <w:rsid w:val="006F5D65"/>
    <w:rsid w:val="006F5E1D"/>
    <w:rsid w:val="006F5E32"/>
    <w:rsid w:val="006F5FCF"/>
    <w:rsid w:val="006F60D7"/>
    <w:rsid w:val="006F610D"/>
    <w:rsid w:val="006F634C"/>
    <w:rsid w:val="006F63F5"/>
    <w:rsid w:val="006F647B"/>
    <w:rsid w:val="006F6489"/>
    <w:rsid w:val="006F64CC"/>
    <w:rsid w:val="006F65D5"/>
    <w:rsid w:val="006F65E1"/>
    <w:rsid w:val="006F666B"/>
    <w:rsid w:val="006F66B2"/>
    <w:rsid w:val="006F6711"/>
    <w:rsid w:val="006F6752"/>
    <w:rsid w:val="006F681F"/>
    <w:rsid w:val="006F68BB"/>
    <w:rsid w:val="006F68D9"/>
    <w:rsid w:val="006F69AF"/>
    <w:rsid w:val="006F6BD7"/>
    <w:rsid w:val="006F6BFF"/>
    <w:rsid w:val="006F6C19"/>
    <w:rsid w:val="006F6D63"/>
    <w:rsid w:val="006F6D87"/>
    <w:rsid w:val="006F6DA9"/>
    <w:rsid w:val="006F6E15"/>
    <w:rsid w:val="006F6F5B"/>
    <w:rsid w:val="006F6F98"/>
    <w:rsid w:val="006F7310"/>
    <w:rsid w:val="006F73A0"/>
    <w:rsid w:val="006F742A"/>
    <w:rsid w:val="006F74D5"/>
    <w:rsid w:val="006F74D7"/>
    <w:rsid w:val="006F7562"/>
    <w:rsid w:val="006F761C"/>
    <w:rsid w:val="006F792D"/>
    <w:rsid w:val="006F79D2"/>
    <w:rsid w:val="006F7AC4"/>
    <w:rsid w:val="006F7B12"/>
    <w:rsid w:val="006F7C27"/>
    <w:rsid w:val="006F7C8E"/>
    <w:rsid w:val="006F7D2F"/>
    <w:rsid w:val="006F7D68"/>
    <w:rsid w:val="006F7E1A"/>
    <w:rsid w:val="006F7FFA"/>
    <w:rsid w:val="00700129"/>
    <w:rsid w:val="00700271"/>
    <w:rsid w:val="00700274"/>
    <w:rsid w:val="007002A7"/>
    <w:rsid w:val="007002AC"/>
    <w:rsid w:val="00700440"/>
    <w:rsid w:val="007004D1"/>
    <w:rsid w:val="00700724"/>
    <w:rsid w:val="0070079A"/>
    <w:rsid w:val="007007B8"/>
    <w:rsid w:val="007007CC"/>
    <w:rsid w:val="00700884"/>
    <w:rsid w:val="0070093C"/>
    <w:rsid w:val="0070096D"/>
    <w:rsid w:val="0070097E"/>
    <w:rsid w:val="00700987"/>
    <w:rsid w:val="00700A12"/>
    <w:rsid w:val="00700C3C"/>
    <w:rsid w:val="00700C52"/>
    <w:rsid w:val="00700DA0"/>
    <w:rsid w:val="00700E19"/>
    <w:rsid w:val="00700E7E"/>
    <w:rsid w:val="00700EA2"/>
    <w:rsid w:val="00701342"/>
    <w:rsid w:val="007014F1"/>
    <w:rsid w:val="007014FB"/>
    <w:rsid w:val="00701542"/>
    <w:rsid w:val="0070154F"/>
    <w:rsid w:val="007015B9"/>
    <w:rsid w:val="00701669"/>
    <w:rsid w:val="00701787"/>
    <w:rsid w:val="00701797"/>
    <w:rsid w:val="007017C3"/>
    <w:rsid w:val="007017FC"/>
    <w:rsid w:val="00701825"/>
    <w:rsid w:val="00701845"/>
    <w:rsid w:val="007019E7"/>
    <w:rsid w:val="00701A3B"/>
    <w:rsid w:val="00701AE2"/>
    <w:rsid w:val="00701B33"/>
    <w:rsid w:val="00701B36"/>
    <w:rsid w:val="00701C36"/>
    <w:rsid w:val="00701C6C"/>
    <w:rsid w:val="00701CE8"/>
    <w:rsid w:val="00701DB1"/>
    <w:rsid w:val="00701F77"/>
    <w:rsid w:val="00702025"/>
    <w:rsid w:val="007020C7"/>
    <w:rsid w:val="007020FE"/>
    <w:rsid w:val="0070214D"/>
    <w:rsid w:val="00702261"/>
    <w:rsid w:val="007022AE"/>
    <w:rsid w:val="007022FE"/>
    <w:rsid w:val="00702374"/>
    <w:rsid w:val="007023C7"/>
    <w:rsid w:val="0070249B"/>
    <w:rsid w:val="007024E0"/>
    <w:rsid w:val="00702776"/>
    <w:rsid w:val="0070277D"/>
    <w:rsid w:val="0070282D"/>
    <w:rsid w:val="007028E2"/>
    <w:rsid w:val="0070297C"/>
    <w:rsid w:val="00702A17"/>
    <w:rsid w:val="00702A8C"/>
    <w:rsid w:val="00702B13"/>
    <w:rsid w:val="00702BC2"/>
    <w:rsid w:val="00702C1B"/>
    <w:rsid w:val="00702D2E"/>
    <w:rsid w:val="00702DE6"/>
    <w:rsid w:val="00702E9D"/>
    <w:rsid w:val="00702F59"/>
    <w:rsid w:val="00702F7D"/>
    <w:rsid w:val="007031C1"/>
    <w:rsid w:val="00703341"/>
    <w:rsid w:val="007033B4"/>
    <w:rsid w:val="00703411"/>
    <w:rsid w:val="0070357F"/>
    <w:rsid w:val="007035AE"/>
    <w:rsid w:val="007036BA"/>
    <w:rsid w:val="00703803"/>
    <w:rsid w:val="0070385A"/>
    <w:rsid w:val="0070393A"/>
    <w:rsid w:val="00703A17"/>
    <w:rsid w:val="00703ADC"/>
    <w:rsid w:val="00703BB2"/>
    <w:rsid w:val="00703BDE"/>
    <w:rsid w:val="00703CAD"/>
    <w:rsid w:val="00703CDB"/>
    <w:rsid w:val="00703D8D"/>
    <w:rsid w:val="00703F5F"/>
    <w:rsid w:val="00703F90"/>
    <w:rsid w:val="00704031"/>
    <w:rsid w:val="00704045"/>
    <w:rsid w:val="00704178"/>
    <w:rsid w:val="00704184"/>
    <w:rsid w:val="00704277"/>
    <w:rsid w:val="00704381"/>
    <w:rsid w:val="007043EC"/>
    <w:rsid w:val="0070441B"/>
    <w:rsid w:val="007044F4"/>
    <w:rsid w:val="00704557"/>
    <w:rsid w:val="0070465F"/>
    <w:rsid w:val="007046EF"/>
    <w:rsid w:val="00704707"/>
    <w:rsid w:val="007047AD"/>
    <w:rsid w:val="007047BA"/>
    <w:rsid w:val="00704820"/>
    <w:rsid w:val="007048E4"/>
    <w:rsid w:val="00704B62"/>
    <w:rsid w:val="00704B6C"/>
    <w:rsid w:val="00704BBB"/>
    <w:rsid w:val="00704BFD"/>
    <w:rsid w:val="00704C2D"/>
    <w:rsid w:val="00704CC3"/>
    <w:rsid w:val="00704CF1"/>
    <w:rsid w:val="00704D8B"/>
    <w:rsid w:val="00704DA2"/>
    <w:rsid w:val="00704E59"/>
    <w:rsid w:val="00704E9A"/>
    <w:rsid w:val="00705018"/>
    <w:rsid w:val="007051AB"/>
    <w:rsid w:val="007051D4"/>
    <w:rsid w:val="0070521B"/>
    <w:rsid w:val="00705240"/>
    <w:rsid w:val="007053B0"/>
    <w:rsid w:val="007053EB"/>
    <w:rsid w:val="0070540B"/>
    <w:rsid w:val="00705477"/>
    <w:rsid w:val="0070558F"/>
    <w:rsid w:val="00705673"/>
    <w:rsid w:val="00705767"/>
    <w:rsid w:val="0070586E"/>
    <w:rsid w:val="0070594E"/>
    <w:rsid w:val="007059B0"/>
    <w:rsid w:val="00705A1E"/>
    <w:rsid w:val="00705A58"/>
    <w:rsid w:val="00705AA7"/>
    <w:rsid w:val="00705AD6"/>
    <w:rsid w:val="00705B1A"/>
    <w:rsid w:val="00705B1B"/>
    <w:rsid w:val="00705BBD"/>
    <w:rsid w:val="00705D03"/>
    <w:rsid w:val="00705DB7"/>
    <w:rsid w:val="00705EA3"/>
    <w:rsid w:val="00705F40"/>
    <w:rsid w:val="00705F68"/>
    <w:rsid w:val="00705FC4"/>
    <w:rsid w:val="0070604B"/>
    <w:rsid w:val="007060D5"/>
    <w:rsid w:val="007060E1"/>
    <w:rsid w:val="007062E2"/>
    <w:rsid w:val="00706313"/>
    <w:rsid w:val="0070637A"/>
    <w:rsid w:val="00706394"/>
    <w:rsid w:val="007063E7"/>
    <w:rsid w:val="00706410"/>
    <w:rsid w:val="007065A1"/>
    <w:rsid w:val="0070682F"/>
    <w:rsid w:val="00706AE7"/>
    <w:rsid w:val="00706B2C"/>
    <w:rsid w:val="00706C76"/>
    <w:rsid w:val="00706D72"/>
    <w:rsid w:val="00706E42"/>
    <w:rsid w:val="00706F62"/>
    <w:rsid w:val="00706FC5"/>
    <w:rsid w:val="00707056"/>
    <w:rsid w:val="007071FA"/>
    <w:rsid w:val="00707270"/>
    <w:rsid w:val="0070732C"/>
    <w:rsid w:val="00707333"/>
    <w:rsid w:val="0070759F"/>
    <w:rsid w:val="0070760A"/>
    <w:rsid w:val="007076FD"/>
    <w:rsid w:val="00707711"/>
    <w:rsid w:val="007077E6"/>
    <w:rsid w:val="00707888"/>
    <w:rsid w:val="007078C3"/>
    <w:rsid w:val="007079F4"/>
    <w:rsid w:val="00707A4F"/>
    <w:rsid w:val="00707A60"/>
    <w:rsid w:val="00707A97"/>
    <w:rsid w:val="00707B3E"/>
    <w:rsid w:val="00707C06"/>
    <w:rsid w:val="00707DA2"/>
    <w:rsid w:val="00707EBA"/>
    <w:rsid w:val="00707EFE"/>
    <w:rsid w:val="0071002E"/>
    <w:rsid w:val="00710075"/>
    <w:rsid w:val="007100E6"/>
    <w:rsid w:val="007101C5"/>
    <w:rsid w:val="00710201"/>
    <w:rsid w:val="0071023C"/>
    <w:rsid w:val="00710249"/>
    <w:rsid w:val="00710286"/>
    <w:rsid w:val="007102E2"/>
    <w:rsid w:val="007103C8"/>
    <w:rsid w:val="00710423"/>
    <w:rsid w:val="0071054F"/>
    <w:rsid w:val="0071055D"/>
    <w:rsid w:val="0071061C"/>
    <w:rsid w:val="00710672"/>
    <w:rsid w:val="007106CB"/>
    <w:rsid w:val="007106FA"/>
    <w:rsid w:val="00710708"/>
    <w:rsid w:val="00710729"/>
    <w:rsid w:val="00710777"/>
    <w:rsid w:val="00710814"/>
    <w:rsid w:val="007109F4"/>
    <w:rsid w:val="00710AB5"/>
    <w:rsid w:val="00710B4F"/>
    <w:rsid w:val="00710B6E"/>
    <w:rsid w:val="00710C21"/>
    <w:rsid w:val="00710D62"/>
    <w:rsid w:val="00710D7F"/>
    <w:rsid w:val="00710D84"/>
    <w:rsid w:val="00710D8F"/>
    <w:rsid w:val="00710DFE"/>
    <w:rsid w:val="00710E56"/>
    <w:rsid w:val="00710ED6"/>
    <w:rsid w:val="00710EF7"/>
    <w:rsid w:val="00710F29"/>
    <w:rsid w:val="00710F44"/>
    <w:rsid w:val="00710FFF"/>
    <w:rsid w:val="00711082"/>
    <w:rsid w:val="00711176"/>
    <w:rsid w:val="00711225"/>
    <w:rsid w:val="0071136F"/>
    <w:rsid w:val="007113AC"/>
    <w:rsid w:val="007113B5"/>
    <w:rsid w:val="00711464"/>
    <w:rsid w:val="007114FA"/>
    <w:rsid w:val="00711547"/>
    <w:rsid w:val="0071158C"/>
    <w:rsid w:val="007115E3"/>
    <w:rsid w:val="007116B7"/>
    <w:rsid w:val="0071183A"/>
    <w:rsid w:val="0071188C"/>
    <w:rsid w:val="007118D0"/>
    <w:rsid w:val="0071191A"/>
    <w:rsid w:val="007119CF"/>
    <w:rsid w:val="00711A1E"/>
    <w:rsid w:val="00711A9F"/>
    <w:rsid w:val="00711B0D"/>
    <w:rsid w:val="00711CD1"/>
    <w:rsid w:val="00711CE4"/>
    <w:rsid w:val="00711CF9"/>
    <w:rsid w:val="00711D40"/>
    <w:rsid w:val="00711D82"/>
    <w:rsid w:val="00711D93"/>
    <w:rsid w:val="00711E11"/>
    <w:rsid w:val="00711E27"/>
    <w:rsid w:val="00711E80"/>
    <w:rsid w:val="00711FBB"/>
    <w:rsid w:val="0071203A"/>
    <w:rsid w:val="00712161"/>
    <w:rsid w:val="007121CF"/>
    <w:rsid w:val="00712200"/>
    <w:rsid w:val="00712270"/>
    <w:rsid w:val="007122BD"/>
    <w:rsid w:val="007122E2"/>
    <w:rsid w:val="007124A5"/>
    <w:rsid w:val="00712541"/>
    <w:rsid w:val="00712656"/>
    <w:rsid w:val="007127AC"/>
    <w:rsid w:val="0071284B"/>
    <w:rsid w:val="007128E2"/>
    <w:rsid w:val="00712BAD"/>
    <w:rsid w:val="00712D03"/>
    <w:rsid w:val="00712D56"/>
    <w:rsid w:val="00712EE8"/>
    <w:rsid w:val="00713016"/>
    <w:rsid w:val="00713158"/>
    <w:rsid w:val="00713507"/>
    <w:rsid w:val="007135C0"/>
    <w:rsid w:val="00713707"/>
    <w:rsid w:val="00713761"/>
    <w:rsid w:val="007138E4"/>
    <w:rsid w:val="00713964"/>
    <w:rsid w:val="00713995"/>
    <w:rsid w:val="00713AAD"/>
    <w:rsid w:val="00713AD1"/>
    <w:rsid w:val="00713C07"/>
    <w:rsid w:val="00713C4C"/>
    <w:rsid w:val="00713E9F"/>
    <w:rsid w:val="00713ED2"/>
    <w:rsid w:val="00713EF7"/>
    <w:rsid w:val="00713F10"/>
    <w:rsid w:val="00713FF3"/>
    <w:rsid w:val="00714016"/>
    <w:rsid w:val="00714097"/>
    <w:rsid w:val="00714123"/>
    <w:rsid w:val="00714444"/>
    <w:rsid w:val="00714465"/>
    <w:rsid w:val="00714479"/>
    <w:rsid w:val="0071451A"/>
    <w:rsid w:val="00714521"/>
    <w:rsid w:val="007145BD"/>
    <w:rsid w:val="007146FF"/>
    <w:rsid w:val="00714793"/>
    <w:rsid w:val="007148D5"/>
    <w:rsid w:val="00714B45"/>
    <w:rsid w:val="00714B47"/>
    <w:rsid w:val="00714BA0"/>
    <w:rsid w:val="00714BCC"/>
    <w:rsid w:val="00714D66"/>
    <w:rsid w:val="00714DAE"/>
    <w:rsid w:val="00714E9D"/>
    <w:rsid w:val="00714EA0"/>
    <w:rsid w:val="00715002"/>
    <w:rsid w:val="00715019"/>
    <w:rsid w:val="007150EE"/>
    <w:rsid w:val="0071511A"/>
    <w:rsid w:val="0071517A"/>
    <w:rsid w:val="00715219"/>
    <w:rsid w:val="0071542A"/>
    <w:rsid w:val="0071542E"/>
    <w:rsid w:val="00715441"/>
    <w:rsid w:val="00715555"/>
    <w:rsid w:val="0071556D"/>
    <w:rsid w:val="00715575"/>
    <w:rsid w:val="007155C4"/>
    <w:rsid w:val="0071562D"/>
    <w:rsid w:val="0071565E"/>
    <w:rsid w:val="007157DD"/>
    <w:rsid w:val="007158AB"/>
    <w:rsid w:val="00715973"/>
    <w:rsid w:val="0071597F"/>
    <w:rsid w:val="007159BE"/>
    <w:rsid w:val="007159E7"/>
    <w:rsid w:val="00715ACA"/>
    <w:rsid w:val="00715AD4"/>
    <w:rsid w:val="00715AE7"/>
    <w:rsid w:val="00715AF7"/>
    <w:rsid w:val="00715C04"/>
    <w:rsid w:val="00715C2E"/>
    <w:rsid w:val="00715C66"/>
    <w:rsid w:val="00715E27"/>
    <w:rsid w:val="00715E86"/>
    <w:rsid w:val="00715EB1"/>
    <w:rsid w:val="00715FE3"/>
    <w:rsid w:val="007160A5"/>
    <w:rsid w:val="007160DB"/>
    <w:rsid w:val="00716127"/>
    <w:rsid w:val="00716215"/>
    <w:rsid w:val="00716374"/>
    <w:rsid w:val="00716470"/>
    <w:rsid w:val="007164C0"/>
    <w:rsid w:val="00716506"/>
    <w:rsid w:val="0071678F"/>
    <w:rsid w:val="007167E7"/>
    <w:rsid w:val="00716846"/>
    <w:rsid w:val="00716884"/>
    <w:rsid w:val="00716924"/>
    <w:rsid w:val="007169B9"/>
    <w:rsid w:val="00716A13"/>
    <w:rsid w:val="00716A14"/>
    <w:rsid w:val="00716A59"/>
    <w:rsid w:val="00716A7C"/>
    <w:rsid w:val="00716AC9"/>
    <w:rsid w:val="00716ADD"/>
    <w:rsid w:val="00716BAC"/>
    <w:rsid w:val="00716BF9"/>
    <w:rsid w:val="00716CEE"/>
    <w:rsid w:val="00716D4D"/>
    <w:rsid w:val="00716D57"/>
    <w:rsid w:val="00716D9E"/>
    <w:rsid w:val="00716EA9"/>
    <w:rsid w:val="00716EE3"/>
    <w:rsid w:val="00716F55"/>
    <w:rsid w:val="00716FA1"/>
    <w:rsid w:val="007171D5"/>
    <w:rsid w:val="007172CD"/>
    <w:rsid w:val="0071736B"/>
    <w:rsid w:val="00717370"/>
    <w:rsid w:val="007173E7"/>
    <w:rsid w:val="00717491"/>
    <w:rsid w:val="007175B5"/>
    <w:rsid w:val="00717622"/>
    <w:rsid w:val="007176E5"/>
    <w:rsid w:val="00717719"/>
    <w:rsid w:val="0071775A"/>
    <w:rsid w:val="0071778F"/>
    <w:rsid w:val="007178FB"/>
    <w:rsid w:val="0071792F"/>
    <w:rsid w:val="00717A94"/>
    <w:rsid w:val="00717AB6"/>
    <w:rsid w:val="00717AE8"/>
    <w:rsid w:val="00717AF6"/>
    <w:rsid w:val="00717C01"/>
    <w:rsid w:val="00717C20"/>
    <w:rsid w:val="00717C77"/>
    <w:rsid w:val="00717CEC"/>
    <w:rsid w:val="00717E06"/>
    <w:rsid w:val="00717E35"/>
    <w:rsid w:val="00717F19"/>
    <w:rsid w:val="0072007F"/>
    <w:rsid w:val="007201AD"/>
    <w:rsid w:val="007204CB"/>
    <w:rsid w:val="00720518"/>
    <w:rsid w:val="0072059A"/>
    <w:rsid w:val="00720600"/>
    <w:rsid w:val="00720642"/>
    <w:rsid w:val="00720658"/>
    <w:rsid w:val="007206E3"/>
    <w:rsid w:val="0072071E"/>
    <w:rsid w:val="0072077B"/>
    <w:rsid w:val="00720915"/>
    <w:rsid w:val="00720A1F"/>
    <w:rsid w:val="00720A3B"/>
    <w:rsid w:val="00720A63"/>
    <w:rsid w:val="00720A70"/>
    <w:rsid w:val="00720AD5"/>
    <w:rsid w:val="00720B9E"/>
    <w:rsid w:val="00720C2D"/>
    <w:rsid w:val="00720C5E"/>
    <w:rsid w:val="00720CA8"/>
    <w:rsid w:val="00720D06"/>
    <w:rsid w:val="00720D52"/>
    <w:rsid w:val="00720DB0"/>
    <w:rsid w:val="00720E2B"/>
    <w:rsid w:val="00720ED7"/>
    <w:rsid w:val="00720F8A"/>
    <w:rsid w:val="007210B9"/>
    <w:rsid w:val="0072114B"/>
    <w:rsid w:val="00721166"/>
    <w:rsid w:val="0072122E"/>
    <w:rsid w:val="00721238"/>
    <w:rsid w:val="0072126A"/>
    <w:rsid w:val="00721298"/>
    <w:rsid w:val="00721561"/>
    <w:rsid w:val="007215A9"/>
    <w:rsid w:val="0072167D"/>
    <w:rsid w:val="0072175B"/>
    <w:rsid w:val="0072183A"/>
    <w:rsid w:val="00721A30"/>
    <w:rsid w:val="00721AA0"/>
    <w:rsid w:val="00721B27"/>
    <w:rsid w:val="00721BAD"/>
    <w:rsid w:val="00721BC6"/>
    <w:rsid w:val="00721C29"/>
    <w:rsid w:val="00721DDB"/>
    <w:rsid w:val="00721DDF"/>
    <w:rsid w:val="00721E38"/>
    <w:rsid w:val="00721E56"/>
    <w:rsid w:val="00721EB7"/>
    <w:rsid w:val="00721F42"/>
    <w:rsid w:val="0072201B"/>
    <w:rsid w:val="007220FF"/>
    <w:rsid w:val="00722100"/>
    <w:rsid w:val="0072256A"/>
    <w:rsid w:val="0072268D"/>
    <w:rsid w:val="0072270A"/>
    <w:rsid w:val="00722767"/>
    <w:rsid w:val="00722889"/>
    <w:rsid w:val="0072299A"/>
    <w:rsid w:val="00722A7C"/>
    <w:rsid w:val="00722ADA"/>
    <w:rsid w:val="00722ADD"/>
    <w:rsid w:val="00722C30"/>
    <w:rsid w:val="00722C63"/>
    <w:rsid w:val="00722D1B"/>
    <w:rsid w:val="00722E65"/>
    <w:rsid w:val="00722EC0"/>
    <w:rsid w:val="00722EDB"/>
    <w:rsid w:val="00722F17"/>
    <w:rsid w:val="00722F7B"/>
    <w:rsid w:val="007230E8"/>
    <w:rsid w:val="0072317F"/>
    <w:rsid w:val="00723196"/>
    <w:rsid w:val="007231C5"/>
    <w:rsid w:val="007231D4"/>
    <w:rsid w:val="007231EB"/>
    <w:rsid w:val="00723357"/>
    <w:rsid w:val="00723399"/>
    <w:rsid w:val="007233FA"/>
    <w:rsid w:val="007234C1"/>
    <w:rsid w:val="0072358D"/>
    <w:rsid w:val="007235E8"/>
    <w:rsid w:val="007235F2"/>
    <w:rsid w:val="00723789"/>
    <w:rsid w:val="007237A3"/>
    <w:rsid w:val="00723863"/>
    <w:rsid w:val="007238A8"/>
    <w:rsid w:val="00723A0C"/>
    <w:rsid w:val="00723A89"/>
    <w:rsid w:val="00723B00"/>
    <w:rsid w:val="00723B1E"/>
    <w:rsid w:val="00723BB7"/>
    <w:rsid w:val="00723BE6"/>
    <w:rsid w:val="00723C10"/>
    <w:rsid w:val="00723CAC"/>
    <w:rsid w:val="00723D7B"/>
    <w:rsid w:val="00723DC9"/>
    <w:rsid w:val="00723ED6"/>
    <w:rsid w:val="00724351"/>
    <w:rsid w:val="007244BD"/>
    <w:rsid w:val="007244F0"/>
    <w:rsid w:val="0072473F"/>
    <w:rsid w:val="00724848"/>
    <w:rsid w:val="0072487B"/>
    <w:rsid w:val="00724922"/>
    <w:rsid w:val="00724A34"/>
    <w:rsid w:val="00724B45"/>
    <w:rsid w:val="00724B87"/>
    <w:rsid w:val="00724C83"/>
    <w:rsid w:val="00724D54"/>
    <w:rsid w:val="00724D85"/>
    <w:rsid w:val="00724D86"/>
    <w:rsid w:val="00724FA7"/>
    <w:rsid w:val="007250AD"/>
    <w:rsid w:val="007250B2"/>
    <w:rsid w:val="007251FD"/>
    <w:rsid w:val="0072521C"/>
    <w:rsid w:val="00725225"/>
    <w:rsid w:val="0072530C"/>
    <w:rsid w:val="00725349"/>
    <w:rsid w:val="007253E9"/>
    <w:rsid w:val="0072544B"/>
    <w:rsid w:val="00725522"/>
    <w:rsid w:val="00725749"/>
    <w:rsid w:val="007257F3"/>
    <w:rsid w:val="00725852"/>
    <w:rsid w:val="00725A65"/>
    <w:rsid w:val="00725AB4"/>
    <w:rsid w:val="00725B0E"/>
    <w:rsid w:val="00725BDC"/>
    <w:rsid w:val="00725C55"/>
    <w:rsid w:val="00725D08"/>
    <w:rsid w:val="00725DBC"/>
    <w:rsid w:val="00725EE0"/>
    <w:rsid w:val="00726027"/>
    <w:rsid w:val="00726115"/>
    <w:rsid w:val="00726121"/>
    <w:rsid w:val="0072617F"/>
    <w:rsid w:val="007261CE"/>
    <w:rsid w:val="0072621C"/>
    <w:rsid w:val="0072633F"/>
    <w:rsid w:val="00726463"/>
    <w:rsid w:val="007264E7"/>
    <w:rsid w:val="00726523"/>
    <w:rsid w:val="0072653F"/>
    <w:rsid w:val="0072654C"/>
    <w:rsid w:val="007265C3"/>
    <w:rsid w:val="00726612"/>
    <w:rsid w:val="007267C2"/>
    <w:rsid w:val="0072680B"/>
    <w:rsid w:val="0072690C"/>
    <w:rsid w:val="00726ACC"/>
    <w:rsid w:val="00726B15"/>
    <w:rsid w:val="00726B18"/>
    <w:rsid w:val="00726B4B"/>
    <w:rsid w:val="00726C64"/>
    <w:rsid w:val="00726C70"/>
    <w:rsid w:val="00726CC9"/>
    <w:rsid w:val="00726CD6"/>
    <w:rsid w:val="00726D02"/>
    <w:rsid w:val="00726D1F"/>
    <w:rsid w:val="0072706D"/>
    <w:rsid w:val="00727101"/>
    <w:rsid w:val="00727130"/>
    <w:rsid w:val="007271B1"/>
    <w:rsid w:val="00727243"/>
    <w:rsid w:val="00727347"/>
    <w:rsid w:val="007275CF"/>
    <w:rsid w:val="007275FA"/>
    <w:rsid w:val="00727654"/>
    <w:rsid w:val="0072774E"/>
    <w:rsid w:val="007277DE"/>
    <w:rsid w:val="00727848"/>
    <w:rsid w:val="007279E1"/>
    <w:rsid w:val="00727A2E"/>
    <w:rsid w:val="00727A78"/>
    <w:rsid w:val="00727AA4"/>
    <w:rsid w:val="00727B1E"/>
    <w:rsid w:val="00727BC3"/>
    <w:rsid w:val="00727C03"/>
    <w:rsid w:val="00727DD7"/>
    <w:rsid w:val="00727DEB"/>
    <w:rsid w:val="00727E98"/>
    <w:rsid w:val="00727F02"/>
    <w:rsid w:val="007300FC"/>
    <w:rsid w:val="00730213"/>
    <w:rsid w:val="00730275"/>
    <w:rsid w:val="00730350"/>
    <w:rsid w:val="007303BC"/>
    <w:rsid w:val="007303FC"/>
    <w:rsid w:val="007304E9"/>
    <w:rsid w:val="00730564"/>
    <w:rsid w:val="00730576"/>
    <w:rsid w:val="007305A6"/>
    <w:rsid w:val="0073068D"/>
    <w:rsid w:val="007306F1"/>
    <w:rsid w:val="00730716"/>
    <w:rsid w:val="007307EE"/>
    <w:rsid w:val="00730867"/>
    <w:rsid w:val="007308EE"/>
    <w:rsid w:val="0073092C"/>
    <w:rsid w:val="00730BB4"/>
    <w:rsid w:val="00730BBD"/>
    <w:rsid w:val="00730F18"/>
    <w:rsid w:val="00731087"/>
    <w:rsid w:val="007311BA"/>
    <w:rsid w:val="0073127B"/>
    <w:rsid w:val="00731314"/>
    <w:rsid w:val="0073131C"/>
    <w:rsid w:val="00731349"/>
    <w:rsid w:val="00731369"/>
    <w:rsid w:val="0073145D"/>
    <w:rsid w:val="0073150A"/>
    <w:rsid w:val="0073176B"/>
    <w:rsid w:val="0073177D"/>
    <w:rsid w:val="007318F1"/>
    <w:rsid w:val="007319FD"/>
    <w:rsid w:val="00731A0A"/>
    <w:rsid w:val="00731A3C"/>
    <w:rsid w:val="00731A76"/>
    <w:rsid w:val="00731BD6"/>
    <w:rsid w:val="00731BEB"/>
    <w:rsid w:val="00731C88"/>
    <w:rsid w:val="00731D01"/>
    <w:rsid w:val="00731D5F"/>
    <w:rsid w:val="00731E82"/>
    <w:rsid w:val="00732088"/>
    <w:rsid w:val="007320FF"/>
    <w:rsid w:val="00732159"/>
    <w:rsid w:val="0073222F"/>
    <w:rsid w:val="00732257"/>
    <w:rsid w:val="00732299"/>
    <w:rsid w:val="007322DD"/>
    <w:rsid w:val="007322F5"/>
    <w:rsid w:val="007323A0"/>
    <w:rsid w:val="007323B0"/>
    <w:rsid w:val="007323DA"/>
    <w:rsid w:val="00732408"/>
    <w:rsid w:val="00732418"/>
    <w:rsid w:val="00732574"/>
    <w:rsid w:val="0073258A"/>
    <w:rsid w:val="00732691"/>
    <w:rsid w:val="007326A9"/>
    <w:rsid w:val="007326D7"/>
    <w:rsid w:val="00732720"/>
    <w:rsid w:val="007327FC"/>
    <w:rsid w:val="00732825"/>
    <w:rsid w:val="007328A6"/>
    <w:rsid w:val="007328B5"/>
    <w:rsid w:val="0073294E"/>
    <w:rsid w:val="00732A1D"/>
    <w:rsid w:val="00732A45"/>
    <w:rsid w:val="00732A70"/>
    <w:rsid w:val="00732BCB"/>
    <w:rsid w:val="00732D44"/>
    <w:rsid w:val="00732E21"/>
    <w:rsid w:val="00732E69"/>
    <w:rsid w:val="00732FCD"/>
    <w:rsid w:val="0073300E"/>
    <w:rsid w:val="00733084"/>
    <w:rsid w:val="007330A4"/>
    <w:rsid w:val="00733111"/>
    <w:rsid w:val="00733137"/>
    <w:rsid w:val="0073323B"/>
    <w:rsid w:val="0073330A"/>
    <w:rsid w:val="007333A6"/>
    <w:rsid w:val="00733505"/>
    <w:rsid w:val="00733526"/>
    <w:rsid w:val="0073356F"/>
    <w:rsid w:val="00733599"/>
    <w:rsid w:val="007335F1"/>
    <w:rsid w:val="00733658"/>
    <w:rsid w:val="007337CA"/>
    <w:rsid w:val="007338DF"/>
    <w:rsid w:val="0073392B"/>
    <w:rsid w:val="00733937"/>
    <w:rsid w:val="00733A19"/>
    <w:rsid w:val="00733A67"/>
    <w:rsid w:val="00733B73"/>
    <w:rsid w:val="00733B8E"/>
    <w:rsid w:val="00733C08"/>
    <w:rsid w:val="00733CE3"/>
    <w:rsid w:val="00733FA4"/>
    <w:rsid w:val="00733FD1"/>
    <w:rsid w:val="00734004"/>
    <w:rsid w:val="00734140"/>
    <w:rsid w:val="00734154"/>
    <w:rsid w:val="00734198"/>
    <w:rsid w:val="007341E5"/>
    <w:rsid w:val="007343A8"/>
    <w:rsid w:val="00734530"/>
    <w:rsid w:val="007345E3"/>
    <w:rsid w:val="00734655"/>
    <w:rsid w:val="00734744"/>
    <w:rsid w:val="007347C8"/>
    <w:rsid w:val="00734831"/>
    <w:rsid w:val="00734925"/>
    <w:rsid w:val="00734951"/>
    <w:rsid w:val="00734A4A"/>
    <w:rsid w:val="00734ACE"/>
    <w:rsid w:val="00734AE5"/>
    <w:rsid w:val="00734B16"/>
    <w:rsid w:val="00734B2F"/>
    <w:rsid w:val="00734B3D"/>
    <w:rsid w:val="00734C2B"/>
    <w:rsid w:val="00734CC1"/>
    <w:rsid w:val="00734D83"/>
    <w:rsid w:val="00734E7D"/>
    <w:rsid w:val="00734E88"/>
    <w:rsid w:val="00734EFB"/>
    <w:rsid w:val="00734F21"/>
    <w:rsid w:val="00734F33"/>
    <w:rsid w:val="00735001"/>
    <w:rsid w:val="0073509C"/>
    <w:rsid w:val="007350AF"/>
    <w:rsid w:val="00735110"/>
    <w:rsid w:val="007354DF"/>
    <w:rsid w:val="0073563A"/>
    <w:rsid w:val="00735724"/>
    <w:rsid w:val="00735749"/>
    <w:rsid w:val="007358BE"/>
    <w:rsid w:val="0073598D"/>
    <w:rsid w:val="00735A0B"/>
    <w:rsid w:val="00735A2B"/>
    <w:rsid w:val="00735AD8"/>
    <w:rsid w:val="00735AF8"/>
    <w:rsid w:val="00735B5C"/>
    <w:rsid w:val="00735B66"/>
    <w:rsid w:val="00735BB5"/>
    <w:rsid w:val="00735BEA"/>
    <w:rsid w:val="00735CEE"/>
    <w:rsid w:val="00735D30"/>
    <w:rsid w:val="00735DF7"/>
    <w:rsid w:val="007360A0"/>
    <w:rsid w:val="007360F5"/>
    <w:rsid w:val="0073620A"/>
    <w:rsid w:val="00736266"/>
    <w:rsid w:val="007362DC"/>
    <w:rsid w:val="007363E4"/>
    <w:rsid w:val="00736413"/>
    <w:rsid w:val="00736594"/>
    <w:rsid w:val="00736652"/>
    <w:rsid w:val="00736660"/>
    <w:rsid w:val="007367E7"/>
    <w:rsid w:val="00736826"/>
    <w:rsid w:val="007368A2"/>
    <w:rsid w:val="007368DD"/>
    <w:rsid w:val="007368F2"/>
    <w:rsid w:val="00736AAE"/>
    <w:rsid w:val="00736ACD"/>
    <w:rsid w:val="00736CC3"/>
    <w:rsid w:val="00736CDA"/>
    <w:rsid w:val="00736D2E"/>
    <w:rsid w:val="00736D5A"/>
    <w:rsid w:val="00736DEA"/>
    <w:rsid w:val="00736E51"/>
    <w:rsid w:val="00736EC0"/>
    <w:rsid w:val="00736F07"/>
    <w:rsid w:val="00736F14"/>
    <w:rsid w:val="00736F84"/>
    <w:rsid w:val="00736F96"/>
    <w:rsid w:val="00737033"/>
    <w:rsid w:val="0073704E"/>
    <w:rsid w:val="007372FE"/>
    <w:rsid w:val="00737396"/>
    <w:rsid w:val="007373C1"/>
    <w:rsid w:val="007373FD"/>
    <w:rsid w:val="0073745B"/>
    <w:rsid w:val="007374D3"/>
    <w:rsid w:val="007374ED"/>
    <w:rsid w:val="00737571"/>
    <w:rsid w:val="0073759C"/>
    <w:rsid w:val="007375E6"/>
    <w:rsid w:val="007376F4"/>
    <w:rsid w:val="0073777F"/>
    <w:rsid w:val="007377AA"/>
    <w:rsid w:val="00737890"/>
    <w:rsid w:val="007378AB"/>
    <w:rsid w:val="00737970"/>
    <w:rsid w:val="00737AA4"/>
    <w:rsid w:val="00737B10"/>
    <w:rsid w:val="00737B13"/>
    <w:rsid w:val="00737B1C"/>
    <w:rsid w:val="00737B84"/>
    <w:rsid w:val="00737B8E"/>
    <w:rsid w:val="00737BD5"/>
    <w:rsid w:val="00737DDC"/>
    <w:rsid w:val="00737EB4"/>
    <w:rsid w:val="00737F1A"/>
    <w:rsid w:val="00737F24"/>
    <w:rsid w:val="00737F65"/>
    <w:rsid w:val="00737F75"/>
    <w:rsid w:val="00740397"/>
    <w:rsid w:val="0074044C"/>
    <w:rsid w:val="007404EA"/>
    <w:rsid w:val="00740565"/>
    <w:rsid w:val="00740625"/>
    <w:rsid w:val="00740753"/>
    <w:rsid w:val="0074090D"/>
    <w:rsid w:val="00740952"/>
    <w:rsid w:val="00740B69"/>
    <w:rsid w:val="00740BB0"/>
    <w:rsid w:val="00740CB2"/>
    <w:rsid w:val="00740CFE"/>
    <w:rsid w:val="00740D98"/>
    <w:rsid w:val="00740DD0"/>
    <w:rsid w:val="00740DF7"/>
    <w:rsid w:val="00740E34"/>
    <w:rsid w:val="00740E4E"/>
    <w:rsid w:val="00740E75"/>
    <w:rsid w:val="00740FBD"/>
    <w:rsid w:val="00740FC7"/>
    <w:rsid w:val="00741001"/>
    <w:rsid w:val="0074114D"/>
    <w:rsid w:val="007412E7"/>
    <w:rsid w:val="00741319"/>
    <w:rsid w:val="0074141E"/>
    <w:rsid w:val="0074153D"/>
    <w:rsid w:val="00741680"/>
    <w:rsid w:val="00741705"/>
    <w:rsid w:val="00741727"/>
    <w:rsid w:val="00741742"/>
    <w:rsid w:val="00741788"/>
    <w:rsid w:val="00741818"/>
    <w:rsid w:val="00741836"/>
    <w:rsid w:val="007418CF"/>
    <w:rsid w:val="00741A52"/>
    <w:rsid w:val="00741AA1"/>
    <w:rsid w:val="00741ABD"/>
    <w:rsid w:val="00741AC2"/>
    <w:rsid w:val="00741C87"/>
    <w:rsid w:val="00741E1F"/>
    <w:rsid w:val="00741F03"/>
    <w:rsid w:val="00741F45"/>
    <w:rsid w:val="00742206"/>
    <w:rsid w:val="007422EE"/>
    <w:rsid w:val="0074240F"/>
    <w:rsid w:val="00742456"/>
    <w:rsid w:val="00742462"/>
    <w:rsid w:val="00742631"/>
    <w:rsid w:val="007426AF"/>
    <w:rsid w:val="007427C8"/>
    <w:rsid w:val="00742819"/>
    <w:rsid w:val="007428C8"/>
    <w:rsid w:val="007428D8"/>
    <w:rsid w:val="00742900"/>
    <w:rsid w:val="0074293C"/>
    <w:rsid w:val="007429CC"/>
    <w:rsid w:val="007429D3"/>
    <w:rsid w:val="00742A74"/>
    <w:rsid w:val="00742B81"/>
    <w:rsid w:val="00742B84"/>
    <w:rsid w:val="00742BC1"/>
    <w:rsid w:val="00742BFC"/>
    <w:rsid w:val="00742C85"/>
    <w:rsid w:val="00742DC1"/>
    <w:rsid w:val="00742FB1"/>
    <w:rsid w:val="00742FD8"/>
    <w:rsid w:val="00743035"/>
    <w:rsid w:val="00743049"/>
    <w:rsid w:val="00743238"/>
    <w:rsid w:val="00743358"/>
    <w:rsid w:val="00743540"/>
    <w:rsid w:val="0074367D"/>
    <w:rsid w:val="007436BE"/>
    <w:rsid w:val="0074372B"/>
    <w:rsid w:val="0074373B"/>
    <w:rsid w:val="007437AB"/>
    <w:rsid w:val="00743926"/>
    <w:rsid w:val="007439C1"/>
    <w:rsid w:val="00743AA2"/>
    <w:rsid w:val="00743B42"/>
    <w:rsid w:val="00743C31"/>
    <w:rsid w:val="00743C3E"/>
    <w:rsid w:val="00743CD0"/>
    <w:rsid w:val="00743CD6"/>
    <w:rsid w:val="00743E07"/>
    <w:rsid w:val="00743E09"/>
    <w:rsid w:val="00743E1E"/>
    <w:rsid w:val="00743EC7"/>
    <w:rsid w:val="00743EEE"/>
    <w:rsid w:val="00743F15"/>
    <w:rsid w:val="00743F4C"/>
    <w:rsid w:val="00743F50"/>
    <w:rsid w:val="00743F51"/>
    <w:rsid w:val="00743F8F"/>
    <w:rsid w:val="00743FB0"/>
    <w:rsid w:val="00743FC4"/>
    <w:rsid w:val="007440FF"/>
    <w:rsid w:val="00744169"/>
    <w:rsid w:val="007442B1"/>
    <w:rsid w:val="007442C3"/>
    <w:rsid w:val="0074432B"/>
    <w:rsid w:val="007443F5"/>
    <w:rsid w:val="007444DD"/>
    <w:rsid w:val="0074453C"/>
    <w:rsid w:val="0074456F"/>
    <w:rsid w:val="007446C1"/>
    <w:rsid w:val="007446D9"/>
    <w:rsid w:val="0074484A"/>
    <w:rsid w:val="00744895"/>
    <w:rsid w:val="0074494D"/>
    <w:rsid w:val="00744970"/>
    <w:rsid w:val="00744B43"/>
    <w:rsid w:val="00744D0F"/>
    <w:rsid w:val="00744D91"/>
    <w:rsid w:val="00744DD7"/>
    <w:rsid w:val="00744DFA"/>
    <w:rsid w:val="00744F36"/>
    <w:rsid w:val="00744F63"/>
    <w:rsid w:val="00744F8D"/>
    <w:rsid w:val="00745087"/>
    <w:rsid w:val="007451D7"/>
    <w:rsid w:val="00745229"/>
    <w:rsid w:val="00745356"/>
    <w:rsid w:val="0074539B"/>
    <w:rsid w:val="007453D1"/>
    <w:rsid w:val="007454FA"/>
    <w:rsid w:val="0074562F"/>
    <w:rsid w:val="007456C6"/>
    <w:rsid w:val="007456DD"/>
    <w:rsid w:val="007457B3"/>
    <w:rsid w:val="00745850"/>
    <w:rsid w:val="007458A2"/>
    <w:rsid w:val="0074599F"/>
    <w:rsid w:val="00745A32"/>
    <w:rsid w:val="00745B06"/>
    <w:rsid w:val="00745B07"/>
    <w:rsid w:val="00745B52"/>
    <w:rsid w:val="00745B93"/>
    <w:rsid w:val="00745C34"/>
    <w:rsid w:val="00745C35"/>
    <w:rsid w:val="00745C4C"/>
    <w:rsid w:val="00745C59"/>
    <w:rsid w:val="00745DD1"/>
    <w:rsid w:val="00745E9E"/>
    <w:rsid w:val="00745EF3"/>
    <w:rsid w:val="00745F32"/>
    <w:rsid w:val="0074609E"/>
    <w:rsid w:val="007460B4"/>
    <w:rsid w:val="007461E7"/>
    <w:rsid w:val="00746207"/>
    <w:rsid w:val="007462BB"/>
    <w:rsid w:val="007463C7"/>
    <w:rsid w:val="007463E6"/>
    <w:rsid w:val="00746519"/>
    <w:rsid w:val="00746662"/>
    <w:rsid w:val="007467C4"/>
    <w:rsid w:val="00746825"/>
    <w:rsid w:val="00746880"/>
    <w:rsid w:val="00746A04"/>
    <w:rsid w:val="00746A11"/>
    <w:rsid w:val="00746B0B"/>
    <w:rsid w:val="00746B7C"/>
    <w:rsid w:val="00746B88"/>
    <w:rsid w:val="00746BB7"/>
    <w:rsid w:val="00746C6B"/>
    <w:rsid w:val="00746D3D"/>
    <w:rsid w:val="00746E6E"/>
    <w:rsid w:val="00746F28"/>
    <w:rsid w:val="00746F9D"/>
    <w:rsid w:val="00746FFF"/>
    <w:rsid w:val="00747107"/>
    <w:rsid w:val="0074715E"/>
    <w:rsid w:val="0074726B"/>
    <w:rsid w:val="0074728D"/>
    <w:rsid w:val="00747331"/>
    <w:rsid w:val="007474E9"/>
    <w:rsid w:val="007474FE"/>
    <w:rsid w:val="00747593"/>
    <w:rsid w:val="0074768D"/>
    <w:rsid w:val="007476E6"/>
    <w:rsid w:val="00747751"/>
    <w:rsid w:val="00747790"/>
    <w:rsid w:val="0074782B"/>
    <w:rsid w:val="00747946"/>
    <w:rsid w:val="007479BE"/>
    <w:rsid w:val="00747A32"/>
    <w:rsid w:val="00747ACF"/>
    <w:rsid w:val="00747B76"/>
    <w:rsid w:val="00747B98"/>
    <w:rsid w:val="00747BA1"/>
    <w:rsid w:val="00747DA9"/>
    <w:rsid w:val="00747DD6"/>
    <w:rsid w:val="00747EF5"/>
    <w:rsid w:val="00747F1B"/>
    <w:rsid w:val="00747FF8"/>
    <w:rsid w:val="007500E2"/>
    <w:rsid w:val="0075010B"/>
    <w:rsid w:val="00750158"/>
    <w:rsid w:val="007501C2"/>
    <w:rsid w:val="007501C7"/>
    <w:rsid w:val="007502A4"/>
    <w:rsid w:val="00750544"/>
    <w:rsid w:val="007505B6"/>
    <w:rsid w:val="007505E2"/>
    <w:rsid w:val="007506AF"/>
    <w:rsid w:val="0075077D"/>
    <w:rsid w:val="007507BD"/>
    <w:rsid w:val="007507C4"/>
    <w:rsid w:val="007508D8"/>
    <w:rsid w:val="007508F3"/>
    <w:rsid w:val="007509C6"/>
    <w:rsid w:val="00750A65"/>
    <w:rsid w:val="00750C28"/>
    <w:rsid w:val="00750CC0"/>
    <w:rsid w:val="00750DB4"/>
    <w:rsid w:val="00750E81"/>
    <w:rsid w:val="00750F77"/>
    <w:rsid w:val="00750F9A"/>
    <w:rsid w:val="007510E3"/>
    <w:rsid w:val="00751151"/>
    <w:rsid w:val="00751272"/>
    <w:rsid w:val="007512EC"/>
    <w:rsid w:val="0075131D"/>
    <w:rsid w:val="00751337"/>
    <w:rsid w:val="00751344"/>
    <w:rsid w:val="0075139D"/>
    <w:rsid w:val="0075139E"/>
    <w:rsid w:val="00751457"/>
    <w:rsid w:val="007514AF"/>
    <w:rsid w:val="007514B9"/>
    <w:rsid w:val="00751576"/>
    <w:rsid w:val="00751624"/>
    <w:rsid w:val="0075162C"/>
    <w:rsid w:val="00751644"/>
    <w:rsid w:val="007518C3"/>
    <w:rsid w:val="007519A8"/>
    <w:rsid w:val="00751ABA"/>
    <w:rsid w:val="00751C52"/>
    <w:rsid w:val="00751C85"/>
    <w:rsid w:val="00751D90"/>
    <w:rsid w:val="00751E85"/>
    <w:rsid w:val="00751E96"/>
    <w:rsid w:val="00751F7B"/>
    <w:rsid w:val="00752091"/>
    <w:rsid w:val="00752094"/>
    <w:rsid w:val="007520D1"/>
    <w:rsid w:val="0075216A"/>
    <w:rsid w:val="007521EB"/>
    <w:rsid w:val="0075225B"/>
    <w:rsid w:val="007522C0"/>
    <w:rsid w:val="00752315"/>
    <w:rsid w:val="00752411"/>
    <w:rsid w:val="0075245E"/>
    <w:rsid w:val="007524B9"/>
    <w:rsid w:val="00752524"/>
    <w:rsid w:val="0075255A"/>
    <w:rsid w:val="007525F7"/>
    <w:rsid w:val="00752696"/>
    <w:rsid w:val="007526EE"/>
    <w:rsid w:val="007528FE"/>
    <w:rsid w:val="00752A3D"/>
    <w:rsid w:val="00752A71"/>
    <w:rsid w:val="00752B1C"/>
    <w:rsid w:val="00752CB7"/>
    <w:rsid w:val="00752E19"/>
    <w:rsid w:val="00752E4C"/>
    <w:rsid w:val="0075301D"/>
    <w:rsid w:val="0075310D"/>
    <w:rsid w:val="0075312B"/>
    <w:rsid w:val="00753177"/>
    <w:rsid w:val="0075323F"/>
    <w:rsid w:val="007532A0"/>
    <w:rsid w:val="007533A7"/>
    <w:rsid w:val="00753483"/>
    <w:rsid w:val="00753652"/>
    <w:rsid w:val="007536E2"/>
    <w:rsid w:val="0075377B"/>
    <w:rsid w:val="007537AD"/>
    <w:rsid w:val="007537B4"/>
    <w:rsid w:val="007537EF"/>
    <w:rsid w:val="00753979"/>
    <w:rsid w:val="00753A85"/>
    <w:rsid w:val="00753B2F"/>
    <w:rsid w:val="00753D8C"/>
    <w:rsid w:val="00753E9C"/>
    <w:rsid w:val="00753F56"/>
    <w:rsid w:val="00753FF9"/>
    <w:rsid w:val="0075400A"/>
    <w:rsid w:val="007540C9"/>
    <w:rsid w:val="0075416D"/>
    <w:rsid w:val="007541B5"/>
    <w:rsid w:val="0075420E"/>
    <w:rsid w:val="0075423F"/>
    <w:rsid w:val="00754422"/>
    <w:rsid w:val="0075444F"/>
    <w:rsid w:val="007544E6"/>
    <w:rsid w:val="00754589"/>
    <w:rsid w:val="0075475A"/>
    <w:rsid w:val="00754962"/>
    <w:rsid w:val="00754A0D"/>
    <w:rsid w:val="00754AD3"/>
    <w:rsid w:val="00754BBB"/>
    <w:rsid w:val="00754C1E"/>
    <w:rsid w:val="00754C79"/>
    <w:rsid w:val="00754CDD"/>
    <w:rsid w:val="00754D68"/>
    <w:rsid w:val="00754DC5"/>
    <w:rsid w:val="00754E13"/>
    <w:rsid w:val="00755038"/>
    <w:rsid w:val="00755204"/>
    <w:rsid w:val="00755368"/>
    <w:rsid w:val="007553B7"/>
    <w:rsid w:val="007553D3"/>
    <w:rsid w:val="00755420"/>
    <w:rsid w:val="007554B4"/>
    <w:rsid w:val="0075564D"/>
    <w:rsid w:val="0075574B"/>
    <w:rsid w:val="00755753"/>
    <w:rsid w:val="0075576F"/>
    <w:rsid w:val="007557C5"/>
    <w:rsid w:val="007557D5"/>
    <w:rsid w:val="007559F0"/>
    <w:rsid w:val="00755B84"/>
    <w:rsid w:val="00755BDC"/>
    <w:rsid w:val="00755D89"/>
    <w:rsid w:val="00755DC0"/>
    <w:rsid w:val="00755DE7"/>
    <w:rsid w:val="00755F41"/>
    <w:rsid w:val="00755FD5"/>
    <w:rsid w:val="0075607B"/>
    <w:rsid w:val="0075628D"/>
    <w:rsid w:val="00756369"/>
    <w:rsid w:val="007563A5"/>
    <w:rsid w:val="00756458"/>
    <w:rsid w:val="0075656F"/>
    <w:rsid w:val="00756590"/>
    <w:rsid w:val="0075676E"/>
    <w:rsid w:val="007567BE"/>
    <w:rsid w:val="00756826"/>
    <w:rsid w:val="00756AE7"/>
    <w:rsid w:val="00756C42"/>
    <w:rsid w:val="00756D7B"/>
    <w:rsid w:val="00756E6D"/>
    <w:rsid w:val="00756F26"/>
    <w:rsid w:val="0075704E"/>
    <w:rsid w:val="00757051"/>
    <w:rsid w:val="0075714D"/>
    <w:rsid w:val="007571A4"/>
    <w:rsid w:val="0075734B"/>
    <w:rsid w:val="0075736C"/>
    <w:rsid w:val="007573DA"/>
    <w:rsid w:val="00757428"/>
    <w:rsid w:val="00757439"/>
    <w:rsid w:val="00757477"/>
    <w:rsid w:val="007574DB"/>
    <w:rsid w:val="00757673"/>
    <w:rsid w:val="0075769C"/>
    <w:rsid w:val="00757713"/>
    <w:rsid w:val="0075771B"/>
    <w:rsid w:val="0075775C"/>
    <w:rsid w:val="00757782"/>
    <w:rsid w:val="0075795D"/>
    <w:rsid w:val="007579D4"/>
    <w:rsid w:val="007579F3"/>
    <w:rsid w:val="00757A22"/>
    <w:rsid w:val="00757AF0"/>
    <w:rsid w:val="00757B99"/>
    <w:rsid w:val="00757CDC"/>
    <w:rsid w:val="00757D0B"/>
    <w:rsid w:val="00757D4D"/>
    <w:rsid w:val="00757DE4"/>
    <w:rsid w:val="00757E41"/>
    <w:rsid w:val="00757ED6"/>
    <w:rsid w:val="00757F17"/>
    <w:rsid w:val="00757F56"/>
    <w:rsid w:val="00757FAC"/>
    <w:rsid w:val="00757FB8"/>
    <w:rsid w:val="00757FD5"/>
    <w:rsid w:val="007602C6"/>
    <w:rsid w:val="0076037B"/>
    <w:rsid w:val="00760664"/>
    <w:rsid w:val="007606A9"/>
    <w:rsid w:val="007606B2"/>
    <w:rsid w:val="00760708"/>
    <w:rsid w:val="0076073E"/>
    <w:rsid w:val="007608EC"/>
    <w:rsid w:val="0076092F"/>
    <w:rsid w:val="00760932"/>
    <w:rsid w:val="00760A5E"/>
    <w:rsid w:val="00760A96"/>
    <w:rsid w:val="00760AB6"/>
    <w:rsid w:val="00760BA1"/>
    <w:rsid w:val="00760BBE"/>
    <w:rsid w:val="00760BF5"/>
    <w:rsid w:val="00760C35"/>
    <w:rsid w:val="00760C55"/>
    <w:rsid w:val="00760C71"/>
    <w:rsid w:val="00760D53"/>
    <w:rsid w:val="00760D99"/>
    <w:rsid w:val="00760EDB"/>
    <w:rsid w:val="00761151"/>
    <w:rsid w:val="0076117A"/>
    <w:rsid w:val="007611EA"/>
    <w:rsid w:val="0076120F"/>
    <w:rsid w:val="00761246"/>
    <w:rsid w:val="00761351"/>
    <w:rsid w:val="00761416"/>
    <w:rsid w:val="0076142D"/>
    <w:rsid w:val="007614BE"/>
    <w:rsid w:val="00761531"/>
    <w:rsid w:val="00761694"/>
    <w:rsid w:val="00761696"/>
    <w:rsid w:val="00761777"/>
    <w:rsid w:val="0076180A"/>
    <w:rsid w:val="00761941"/>
    <w:rsid w:val="007619B7"/>
    <w:rsid w:val="00761A5C"/>
    <w:rsid w:val="00761A9D"/>
    <w:rsid w:val="00761B6A"/>
    <w:rsid w:val="00761BA7"/>
    <w:rsid w:val="00761BFC"/>
    <w:rsid w:val="00761C20"/>
    <w:rsid w:val="00761C93"/>
    <w:rsid w:val="00761EA6"/>
    <w:rsid w:val="00761F15"/>
    <w:rsid w:val="007621B7"/>
    <w:rsid w:val="00762253"/>
    <w:rsid w:val="0076225C"/>
    <w:rsid w:val="0076227B"/>
    <w:rsid w:val="007622A9"/>
    <w:rsid w:val="007623C3"/>
    <w:rsid w:val="007623DD"/>
    <w:rsid w:val="00762409"/>
    <w:rsid w:val="00762421"/>
    <w:rsid w:val="007625BB"/>
    <w:rsid w:val="007626CF"/>
    <w:rsid w:val="007628D4"/>
    <w:rsid w:val="007628E2"/>
    <w:rsid w:val="0076297E"/>
    <w:rsid w:val="00762ABD"/>
    <w:rsid w:val="00762B51"/>
    <w:rsid w:val="00762BCD"/>
    <w:rsid w:val="00762D49"/>
    <w:rsid w:val="00762F9B"/>
    <w:rsid w:val="00762FBA"/>
    <w:rsid w:val="00763057"/>
    <w:rsid w:val="007631DA"/>
    <w:rsid w:val="007632C7"/>
    <w:rsid w:val="007633D6"/>
    <w:rsid w:val="0076343E"/>
    <w:rsid w:val="0076345D"/>
    <w:rsid w:val="007634E4"/>
    <w:rsid w:val="007635AA"/>
    <w:rsid w:val="0076363E"/>
    <w:rsid w:val="00763651"/>
    <w:rsid w:val="0076365B"/>
    <w:rsid w:val="0076376C"/>
    <w:rsid w:val="00763824"/>
    <w:rsid w:val="00763825"/>
    <w:rsid w:val="00763840"/>
    <w:rsid w:val="00763870"/>
    <w:rsid w:val="007638AD"/>
    <w:rsid w:val="007638EE"/>
    <w:rsid w:val="007639DC"/>
    <w:rsid w:val="00763A15"/>
    <w:rsid w:val="00763A18"/>
    <w:rsid w:val="00763C2F"/>
    <w:rsid w:val="00763C4D"/>
    <w:rsid w:val="00763C5C"/>
    <w:rsid w:val="00763C6A"/>
    <w:rsid w:val="00763D3A"/>
    <w:rsid w:val="00763D7E"/>
    <w:rsid w:val="00763E1B"/>
    <w:rsid w:val="00763E50"/>
    <w:rsid w:val="00763E70"/>
    <w:rsid w:val="00763E96"/>
    <w:rsid w:val="00763F4C"/>
    <w:rsid w:val="00763FA2"/>
    <w:rsid w:val="0076405A"/>
    <w:rsid w:val="00764151"/>
    <w:rsid w:val="00764189"/>
    <w:rsid w:val="007641D6"/>
    <w:rsid w:val="0076426E"/>
    <w:rsid w:val="007642A4"/>
    <w:rsid w:val="00764364"/>
    <w:rsid w:val="0076449D"/>
    <w:rsid w:val="007644CA"/>
    <w:rsid w:val="00764657"/>
    <w:rsid w:val="007646BC"/>
    <w:rsid w:val="007648D9"/>
    <w:rsid w:val="007648EB"/>
    <w:rsid w:val="0076494C"/>
    <w:rsid w:val="00764951"/>
    <w:rsid w:val="00764A04"/>
    <w:rsid w:val="00764B43"/>
    <w:rsid w:val="00764BD7"/>
    <w:rsid w:val="00764C00"/>
    <w:rsid w:val="00764C87"/>
    <w:rsid w:val="00764C92"/>
    <w:rsid w:val="00764D9F"/>
    <w:rsid w:val="00764E94"/>
    <w:rsid w:val="00764EF4"/>
    <w:rsid w:val="00764F48"/>
    <w:rsid w:val="00765045"/>
    <w:rsid w:val="00765123"/>
    <w:rsid w:val="007651AE"/>
    <w:rsid w:val="007651EA"/>
    <w:rsid w:val="007652B0"/>
    <w:rsid w:val="00765329"/>
    <w:rsid w:val="00765335"/>
    <w:rsid w:val="007653D8"/>
    <w:rsid w:val="00765446"/>
    <w:rsid w:val="0076544C"/>
    <w:rsid w:val="007655DA"/>
    <w:rsid w:val="007655E2"/>
    <w:rsid w:val="00765608"/>
    <w:rsid w:val="007657D6"/>
    <w:rsid w:val="007658F8"/>
    <w:rsid w:val="00765979"/>
    <w:rsid w:val="00765A06"/>
    <w:rsid w:val="00765A2D"/>
    <w:rsid w:val="00765A63"/>
    <w:rsid w:val="00765B44"/>
    <w:rsid w:val="00765BA0"/>
    <w:rsid w:val="00765BB1"/>
    <w:rsid w:val="00765CAC"/>
    <w:rsid w:val="00765D6F"/>
    <w:rsid w:val="00765D9A"/>
    <w:rsid w:val="00765DEC"/>
    <w:rsid w:val="00765E21"/>
    <w:rsid w:val="00765E8A"/>
    <w:rsid w:val="00765F45"/>
    <w:rsid w:val="0076602F"/>
    <w:rsid w:val="00766049"/>
    <w:rsid w:val="007661D9"/>
    <w:rsid w:val="00766229"/>
    <w:rsid w:val="007662C0"/>
    <w:rsid w:val="007662C5"/>
    <w:rsid w:val="0076637D"/>
    <w:rsid w:val="00766437"/>
    <w:rsid w:val="007664B7"/>
    <w:rsid w:val="007664E7"/>
    <w:rsid w:val="00766518"/>
    <w:rsid w:val="00766567"/>
    <w:rsid w:val="007665AE"/>
    <w:rsid w:val="007665FF"/>
    <w:rsid w:val="00766B10"/>
    <w:rsid w:val="00766B52"/>
    <w:rsid w:val="00766BC6"/>
    <w:rsid w:val="00766C37"/>
    <w:rsid w:val="00766CDD"/>
    <w:rsid w:val="00766CE3"/>
    <w:rsid w:val="00766DB5"/>
    <w:rsid w:val="00766DFF"/>
    <w:rsid w:val="00766E07"/>
    <w:rsid w:val="00766E8F"/>
    <w:rsid w:val="00766ECE"/>
    <w:rsid w:val="00766F20"/>
    <w:rsid w:val="00766FD1"/>
    <w:rsid w:val="0076713A"/>
    <w:rsid w:val="007671E5"/>
    <w:rsid w:val="00767393"/>
    <w:rsid w:val="00767440"/>
    <w:rsid w:val="0076749F"/>
    <w:rsid w:val="0076751C"/>
    <w:rsid w:val="0076755F"/>
    <w:rsid w:val="0076761E"/>
    <w:rsid w:val="00767678"/>
    <w:rsid w:val="0076768F"/>
    <w:rsid w:val="00767707"/>
    <w:rsid w:val="00767717"/>
    <w:rsid w:val="007678BC"/>
    <w:rsid w:val="00767924"/>
    <w:rsid w:val="00767959"/>
    <w:rsid w:val="007679B1"/>
    <w:rsid w:val="00767B14"/>
    <w:rsid w:val="00767B68"/>
    <w:rsid w:val="00767B90"/>
    <w:rsid w:val="00767BFA"/>
    <w:rsid w:val="00767C96"/>
    <w:rsid w:val="00767D03"/>
    <w:rsid w:val="00767EEC"/>
    <w:rsid w:val="00767F9E"/>
    <w:rsid w:val="00767FCF"/>
    <w:rsid w:val="00767FFC"/>
    <w:rsid w:val="0077004E"/>
    <w:rsid w:val="007700D2"/>
    <w:rsid w:val="007700F4"/>
    <w:rsid w:val="00770122"/>
    <w:rsid w:val="007701F6"/>
    <w:rsid w:val="0077021A"/>
    <w:rsid w:val="0077026E"/>
    <w:rsid w:val="007702FC"/>
    <w:rsid w:val="0077031D"/>
    <w:rsid w:val="007703C0"/>
    <w:rsid w:val="0077053D"/>
    <w:rsid w:val="007705A0"/>
    <w:rsid w:val="007705A9"/>
    <w:rsid w:val="0077061D"/>
    <w:rsid w:val="00770728"/>
    <w:rsid w:val="00770760"/>
    <w:rsid w:val="007707F0"/>
    <w:rsid w:val="00770A69"/>
    <w:rsid w:val="00770A77"/>
    <w:rsid w:val="00770B6C"/>
    <w:rsid w:val="00770C27"/>
    <w:rsid w:val="00770D6E"/>
    <w:rsid w:val="00770DC2"/>
    <w:rsid w:val="00770DE8"/>
    <w:rsid w:val="00770E79"/>
    <w:rsid w:val="00770EA9"/>
    <w:rsid w:val="00770F5D"/>
    <w:rsid w:val="00771042"/>
    <w:rsid w:val="0077108D"/>
    <w:rsid w:val="00771167"/>
    <w:rsid w:val="00771240"/>
    <w:rsid w:val="007713D8"/>
    <w:rsid w:val="007714AF"/>
    <w:rsid w:val="0077150F"/>
    <w:rsid w:val="00771606"/>
    <w:rsid w:val="00771665"/>
    <w:rsid w:val="0077169B"/>
    <w:rsid w:val="00771747"/>
    <w:rsid w:val="0077187F"/>
    <w:rsid w:val="007718A7"/>
    <w:rsid w:val="00771B5C"/>
    <w:rsid w:val="00771C4B"/>
    <w:rsid w:val="00771D03"/>
    <w:rsid w:val="00771E74"/>
    <w:rsid w:val="00771EE5"/>
    <w:rsid w:val="00771EE7"/>
    <w:rsid w:val="00771F35"/>
    <w:rsid w:val="00771FEC"/>
    <w:rsid w:val="0077203D"/>
    <w:rsid w:val="007720AD"/>
    <w:rsid w:val="00772252"/>
    <w:rsid w:val="0077230A"/>
    <w:rsid w:val="007723F1"/>
    <w:rsid w:val="007724AD"/>
    <w:rsid w:val="007724ED"/>
    <w:rsid w:val="007725DC"/>
    <w:rsid w:val="007725F3"/>
    <w:rsid w:val="0077262E"/>
    <w:rsid w:val="0077271C"/>
    <w:rsid w:val="007729CB"/>
    <w:rsid w:val="00772AAC"/>
    <w:rsid w:val="00772BDE"/>
    <w:rsid w:val="00772C34"/>
    <w:rsid w:val="00772C88"/>
    <w:rsid w:val="00772D29"/>
    <w:rsid w:val="00772E23"/>
    <w:rsid w:val="00772E2C"/>
    <w:rsid w:val="00772F2C"/>
    <w:rsid w:val="00772F7F"/>
    <w:rsid w:val="007731E6"/>
    <w:rsid w:val="007732A8"/>
    <w:rsid w:val="0077332D"/>
    <w:rsid w:val="00773331"/>
    <w:rsid w:val="00773344"/>
    <w:rsid w:val="007733B7"/>
    <w:rsid w:val="007733E3"/>
    <w:rsid w:val="00773520"/>
    <w:rsid w:val="0077352E"/>
    <w:rsid w:val="0077352F"/>
    <w:rsid w:val="00773599"/>
    <w:rsid w:val="007735ED"/>
    <w:rsid w:val="00773628"/>
    <w:rsid w:val="007737E6"/>
    <w:rsid w:val="0077395C"/>
    <w:rsid w:val="00773A65"/>
    <w:rsid w:val="00773A99"/>
    <w:rsid w:val="00773A9C"/>
    <w:rsid w:val="00773AB3"/>
    <w:rsid w:val="00773AD9"/>
    <w:rsid w:val="00773CAA"/>
    <w:rsid w:val="00773CBB"/>
    <w:rsid w:val="00773D78"/>
    <w:rsid w:val="00773DE8"/>
    <w:rsid w:val="00773ECB"/>
    <w:rsid w:val="00773EEB"/>
    <w:rsid w:val="00773FDB"/>
    <w:rsid w:val="00774078"/>
    <w:rsid w:val="0077408C"/>
    <w:rsid w:val="007740CF"/>
    <w:rsid w:val="0077414B"/>
    <w:rsid w:val="007741FA"/>
    <w:rsid w:val="00774250"/>
    <w:rsid w:val="00774376"/>
    <w:rsid w:val="00774540"/>
    <w:rsid w:val="00774581"/>
    <w:rsid w:val="007746D4"/>
    <w:rsid w:val="007746D7"/>
    <w:rsid w:val="00774864"/>
    <w:rsid w:val="007748D4"/>
    <w:rsid w:val="0077491B"/>
    <w:rsid w:val="00774AAD"/>
    <w:rsid w:val="00774ADD"/>
    <w:rsid w:val="00774C41"/>
    <w:rsid w:val="00774C89"/>
    <w:rsid w:val="00774CB8"/>
    <w:rsid w:val="00774CE9"/>
    <w:rsid w:val="00774D24"/>
    <w:rsid w:val="00774DA5"/>
    <w:rsid w:val="00774EE0"/>
    <w:rsid w:val="00774EFA"/>
    <w:rsid w:val="00774FC1"/>
    <w:rsid w:val="0077519C"/>
    <w:rsid w:val="00775201"/>
    <w:rsid w:val="007753A9"/>
    <w:rsid w:val="00775435"/>
    <w:rsid w:val="00775441"/>
    <w:rsid w:val="007754CA"/>
    <w:rsid w:val="007754F6"/>
    <w:rsid w:val="0077554C"/>
    <w:rsid w:val="00775597"/>
    <w:rsid w:val="0077565B"/>
    <w:rsid w:val="007756E9"/>
    <w:rsid w:val="00775843"/>
    <w:rsid w:val="0077592D"/>
    <w:rsid w:val="0077595A"/>
    <w:rsid w:val="00775A67"/>
    <w:rsid w:val="00775A72"/>
    <w:rsid w:val="00775A8C"/>
    <w:rsid w:val="00775AFA"/>
    <w:rsid w:val="00775B23"/>
    <w:rsid w:val="00775C84"/>
    <w:rsid w:val="00775CB5"/>
    <w:rsid w:val="00775CB6"/>
    <w:rsid w:val="00775D22"/>
    <w:rsid w:val="00775D89"/>
    <w:rsid w:val="00775D93"/>
    <w:rsid w:val="00775F22"/>
    <w:rsid w:val="00775F78"/>
    <w:rsid w:val="00776118"/>
    <w:rsid w:val="007761CE"/>
    <w:rsid w:val="00776264"/>
    <w:rsid w:val="00776377"/>
    <w:rsid w:val="00776382"/>
    <w:rsid w:val="00776576"/>
    <w:rsid w:val="00776733"/>
    <w:rsid w:val="00776787"/>
    <w:rsid w:val="007767A0"/>
    <w:rsid w:val="007767A4"/>
    <w:rsid w:val="007767AB"/>
    <w:rsid w:val="0077683F"/>
    <w:rsid w:val="00776A62"/>
    <w:rsid w:val="00776A80"/>
    <w:rsid w:val="00776AE9"/>
    <w:rsid w:val="00776AF4"/>
    <w:rsid w:val="00776BCA"/>
    <w:rsid w:val="00776C7E"/>
    <w:rsid w:val="00776D48"/>
    <w:rsid w:val="00776EEB"/>
    <w:rsid w:val="00777098"/>
    <w:rsid w:val="0077713F"/>
    <w:rsid w:val="0077718C"/>
    <w:rsid w:val="0077728C"/>
    <w:rsid w:val="00777306"/>
    <w:rsid w:val="00777360"/>
    <w:rsid w:val="007774D3"/>
    <w:rsid w:val="007775C2"/>
    <w:rsid w:val="007775EC"/>
    <w:rsid w:val="0077764A"/>
    <w:rsid w:val="0077765D"/>
    <w:rsid w:val="0077769B"/>
    <w:rsid w:val="0077776C"/>
    <w:rsid w:val="0077790A"/>
    <w:rsid w:val="00777964"/>
    <w:rsid w:val="00777995"/>
    <w:rsid w:val="00777ADC"/>
    <w:rsid w:val="00777BAF"/>
    <w:rsid w:val="00777BFC"/>
    <w:rsid w:val="00777D36"/>
    <w:rsid w:val="00777D8A"/>
    <w:rsid w:val="00777F48"/>
    <w:rsid w:val="00777FD2"/>
    <w:rsid w:val="0078004D"/>
    <w:rsid w:val="007800DA"/>
    <w:rsid w:val="007800DC"/>
    <w:rsid w:val="00780198"/>
    <w:rsid w:val="00780300"/>
    <w:rsid w:val="00780641"/>
    <w:rsid w:val="00780683"/>
    <w:rsid w:val="007806D9"/>
    <w:rsid w:val="00780717"/>
    <w:rsid w:val="00780730"/>
    <w:rsid w:val="00780889"/>
    <w:rsid w:val="007808B8"/>
    <w:rsid w:val="00780914"/>
    <w:rsid w:val="00780A3F"/>
    <w:rsid w:val="00780A51"/>
    <w:rsid w:val="00780A6E"/>
    <w:rsid w:val="00780C17"/>
    <w:rsid w:val="00780C34"/>
    <w:rsid w:val="00780C90"/>
    <w:rsid w:val="00780CAD"/>
    <w:rsid w:val="00780DD4"/>
    <w:rsid w:val="00780DD5"/>
    <w:rsid w:val="00780E7E"/>
    <w:rsid w:val="00780F69"/>
    <w:rsid w:val="00780F8E"/>
    <w:rsid w:val="00780FCC"/>
    <w:rsid w:val="0078101F"/>
    <w:rsid w:val="00781159"/>
    <w:rsid w:val="0078121D"/>
    <w:rsid w:val="00781240"/>
    <w:rsid w:val="0078125D"/>
    <w:rsid w:val="007813D5"/>
    <w:rsid w:val="007815C5"/>
    <w:rsid w:val="00781693"/>
    <w:rsid w:val="00781699"/>
    <w:rsid w:val="007817CF"/>
    <w:rsid w:val="0078185E"/>
    <w:rsid w:val="00781A12"/>
    <w:rsid w:val="00781A1B"/>
    <w:rsid w:val="00781A98"/>
    <w:rsid w:val="00781AD8"/>
    <w:rsid w:val="00781AF8"/>
    <w:rsid w:val="00781D84"/>
    <w:rsid w:val="00781EC7"/>
    <w:rsid w:val="00782067"/>
    <w:rsid w:val="007820B0"/>
    <w:rsid w:val="007820EF"/>
    <w:rsid w:val="00782153"/>
    <w:rsid w:val="0078237F"/>
    <w:rsid w:val="007825BF"/>
    <w:rsid w:val="007825CE"/>
    <w:rsid w:val="00782603"/>
    <w:rsid w:val="0078264D"/>
    <w:rsid w:val="00782657"/>
    <w:rsid w:val="0078265A"/>
    <w:rsid w:val="007826A3"/>
    <w:rsid w:val="0078275E"/>
    <w:rsid w:val="007827C8"/>
    <w:rsid w:val="00782804"/>
    <w:rsid w:val="0078289E"/>
    <w:rsid w:val="00782922"/>
    <w:rsid w:val="00782A66"/>
    <w:rsid w:val="00782AAB"/>
    <w:rsid w:val="00782AFD"/>
    <w:rsid w:val="00782B22"/>
    <w:rsid w:val="00782B3F"/>
    <w:rsid w:val="00782C63"/>
    <w:rsid w:val="00782C6D"/>
    <w:rsid w:val="00782C78"/>
    <w:rsid w:val="00782D1B"/>
    <w:rsid w:val="00782E83"/>
    <w:rsid w:val="0078306B"/>
    <w:rsid w:val="00783071"/>
    <w:rsid w:val="007830A3"/>
    <w:rsid w:val="007831F5"/>
    <w:rsid w:val="00783234"/>
    <w:rsid w:val="00783314"/>
    <w:rsid w:val="00783472"/>
    <w:rsid w:val="00783478"/>
    <w:rsid w:val="007834A5"/>
    <w:rsid w:val="0078353B"/>
    <w:rsid w:val="0078359E"/>
    <w:rsid w:val="007835AF"/>
    <w:rsid w:val="007835B4"/>
    <w:rsid w:val="007835F9"/>
    <w:rsid w:val="0078385E"/>
    <w:rsid w:val="007839CB"/>
    <w:rsid w:val="00783A36"/>
    <w:rsid w:val="00783BB6"/>
    <w:rsid w:val="00783DD8"/>
    <w:rsid w:val="00783DEA"/>
    <w:rsid w:val="00783E9D"/>
    <w:rsid w:val="00783EC6"/>
    <w:rsid w:val="00783EFF"/>
    <w:rsid w:val="00783FA0"/>
    <w:rsid w:val="00783FB2"/>
    <w:rsid w:val="00784004"/>
    <w:rsid w:val="00784072"/>
    <w:rsid w:val="007840C4"/>
    <w:rsid w:val="00784237"/>
    <w:rsid w:val="00784252"/>
    <w:rsid w:val="0078432C"/>
    <w:rsid w:val="00784371"/>
    <w:rsid w:val="00784388"/>
    <w:rsid w:val="0078447B"/>
    <w:rsid w:val="0078449B"/>
    <w:rsid w:val="00784503"/>
    <w:rsid w:val="00784507"/>
    <w:rsid w:val="00784615"/>
    <w:rsid w:val="007846A9"/>
    <w:rsid w:val="007846AD"/>
    <w:rsid w:val="0078479F"/>
    <w:rsid w:val="007847C7"/>
    <w:rsid w:val="007847D8"/>
    <w:rsid w:val="007848A9"/>
    <w:rsid w:val="00784B27"/>
    <w:rsid w:val="00784C95"/>
    <w:rsid w:val="00784DC5"/>
    <w:rsid w:val="00784E4B"/>
    <w:rsid w:val="00784EB0"/>
    <w:rsid w:val="0078500D"/>
    <w:rsid w:val="00785084"/>
    <w:rsid w:val="007851B7"/>
    <w:rsid w:val="00785261"/>
    <w:rsid w:val="0078534A"/>
    <w:rsid w:val="007853DD"/>
    <w:rsid w:val="00785592"/>
    <w:rsid w:val="0078582E"/>
    <w:rsid w:val="00785834"/>
    <w:rsid w:val="0078587D"/>
    <w:rsid w:val="00785914"/>
    <w:rsid w:val="00785991"/>
    <w:rsid w:val="007859B3"/>
    <w:rsid w:val="00785A2F"/>
    <w:rsid w:val="00785AA2"/>
    <w:rsid w:val="00785C15"/>
    <w:rsid w:val="00785C82"/>
    <w:rsid w:val="00785CA2"/>
    <w:rsid w:val="00785CAF"/>
    <w:rsid w:val="00785CB6"/>
    <w:rsid w:val="00785DDB"/>
    <w:rsid w:val="00785E54"/>
    <w:rsid w:val="00785EB0"/>
    <w:rsid w:val="00786126"/>
    <w:rsid w:val="0078622B"/>
    <w:rsid w:val="0078625A"/>
    <w:rsid w:val="0078626A"/>
    <w:rsid w:val="0078630F"/>
    <w:rsid w:val="0078635D"/>
    <w:rsid w:val="0078641B"/>
    <w:rsid w:val="0078643D"/>
    <w:rsid w:val="00786512"/>
    <w:rsid w:val="0078654E"/>
    <w:rsid w:val="007865B9"/>
    <w:rsid w:val="00786622"/>
    <w:rsid w:val="007866C1"/>
    <w:rsid w:val="007866F6"/>
    <w:rsid w:val="00786735"/>
    <w:rsid w:val="007867B8"/>
    <w:rsid w:val="007868E7"/>
    <w:rsid w:val="00786902"/>
    <w:rsid w:val="00786A5D"/>
    <w:rsid w:val="00786ADF"/>
    <w:rsid w:val="00786B0C"/>
    <w:rsid w:val="00786B7B"/>
    <w:rsid w:val="00786BC0"/>
    <w:rsid w:val="00786CA9"/>
    <w:rsid w:val="00786CFB"/>
    <w:rsid w:val="00786EE3"/>
    <w:rsid w:val="00787053"/>
    <w:rsid w:val="0078708F"/>
    <w:rsid w:val="0078724C"/>
    <w:rsid w:val="007872BB"/>
    <w:rsid w:val="007872C2"/>
    <w:rsid w:val="00787322"/>
    <w:rsid w:val="00787433"/>
    <w:rsid w:val="00787436"/>
    <w:rsid w:val="007874A5"/>
    <w:rsid w:val="007874A7"/>
    <w:rsid w:val="007875AC"/>
    <w:rsid w:val="00787759"/>
    <w:rsid w:val="007878E3"/>
    <w:rsid w:val="00787913"/>
    <w:rsid w:val="00787A36"/>
    <w:rsid w:val="00787B4B"/>
    <w:rsid w:val="00787BF6"/>
    <w:rsid w:val="00787C50"/>
    <w:rsid w:val="00787CB2"/>
    <w:rsid w:val="00787D04"/>
    <w:rsid w:val="00787DB9"/>
    <w:rsid w:val="00787DED"/>
    <w:rsid w:val="00787FC6"/>
    <w:rsid w:val="00787FE4"/>
    <w:rsid w:val="00787FFC"/>
    <w:rsid w:val="007900C6"/>
    <w:rsid w:val="007900F3"/>
    <w:rsid w:val="00790102"/>
    <w:rsid w:val="0079022A"/>
    <w:rsid w:val="00790233"/>
    <w:rsid w:val="007903F3"/>
    <w:rsid w:val="00790517"/>
    <w:rsid w:val="007905EC"/>
    <w:rsid w:val="007907FC"/>
    <w:rsid w:val="00790898"/>
    <w:rsid w:val="007908D9"/>
    <w:rsid w:val="00790B03"/>
    <w:rsid w:val="00790B49"/>
    <w:rsid w:val="00790C24"/>
    <w:rsid w:val="00790D1A"/>
    <w:rsid w:val="00790D2D"/>
    <w:rsid w:val="00790E32"/>
    <w:rsid w:val="0079102A"/>
    <w:rsid w:val="0079109F"/>
    <w:rsid w:val="00791149"/>
    <w:rsid w:val="007911F8"/>
    <w:rsid w:val="0079123F"/>
    <w:rsid w:val="0079125C"/>
    <w:rsid w:val="007912A4"/>
    <w:rsid w:val="007912AC"/>
    <w:rsid w:val="0079136D"/>
    <w:rsid w:val="0079149C"/>
    <w:rsid w:val="00791720"/>
    <w:rsid w:val="00791899"/>
    <w:rsid w:val="00791982"/>
    <w:rsid w:val="007919CA"/>
    <w:rsid w:val="00791A82"/>
    <w:rsid w:val="00791AA8"/>
    <w:rsid w:val="00791AE8"/>
    <w:rsid w:val="00791B96"/>
    <w:rsid w:val="00791CA5"/>
    <w:rsid w:val="00791CDE"/>
    <w:rsid w:val="00791D71"/>
    <w:rsid w:val="00791ECA"/>
    <w:rsid w:val="0079209C"/>
    <w:rsid w:val="007922BE"/>
    <w:rsid w:val="007922CE"/>
    <w:rsid w:val="007923B0"/>
    <w:rsid w:val="007923CA"/>
    <w:rsid w:val="0079248C"/>
    <w:rsid w:val="00792590"/>
    <w:rsid w:val="0079259A"/>
    <w:rsid w:val="00792618"/>
    <w:rsid w:val="00792671"/>
    <w:rsid w:val="00792709"/>
    <w:rsid w:val="00792778"/>
    <w:rsid w:val="00792843"/>
    <w:rsid w:val="0079285B"/>
    <w:rsid w:val="0079295E"/>
    <w:rsid w:val="00792A6D"/>
    <w:rsid w:val="00792A8C"/>
    <w:rsid w:val="00792AA4"/>
    <w:rsid w:val="00792B4B"/>
    <w:rsid w:val="00792C0E"/>
    <w:rsid w:val="00792C78"/>
    <w:rsid w:val="00792DA0"/>
    <w:rsid w:val="00792DCC"/>
    <w:rsid w:val="00792DE4"/>
    <w:rsid w:val="00792E17"/>
    <w:rsid w:val="00792E74"/>
    <w:rsid w:val="00792E75"/>
    <w:rsid w:val="00792E9A"/>
    <w:rsid w:val="007932E9"/>
    <w:rsid w:val="007932EF"/>
    <w:rsid w:val="007933CC"/>
    <w:rsid w:val="0079365B"/>
    <w:rsid w:val="00793B47"/>
    <w:rsid w:val="00793C8A"/>
    <w:rsid w:val="00793EB5"/>
    <w:rsid w:val="00793F25"/>
    <w:rsid w:val="007940C8"/>
    <w:rsid w:val="00794116"/>
    <w:rsid w:val="0079428E"/>
    <w:rsid w:val="00794344"/>
    <w:rsid w:val="00794452"/>
    <w:rsid w:val="007944B4"/>
    <w:rsid w:val="007944FF"/>
    <w:rsid w:val="00794500"/>
    <w:rsid w:val="0079455E"/>
    <w:rsid w:val="00794568"/>
    <w:rsid w:val="007945A2"/>
    <w:rsid w:val="007946B3"/>
    <w:rsid w:val="007946DF"/>
    <w:rsid w:val="007946F2"/>
    <w:rsid w:val="007946FA"/>
    <w:rsid w:val="00794714"/>
    <w:rsid w:val="00794745"/>
    <w:rsid w:val="00794827"/>
    <w:rsid w:val="0079490B"/>
    <w:rsid w:val="00794935"/>
    <w:rsid w:val="00794961"/>
    <w:rsid w:val="00794B45"/>
    <w:rsid w:val="00794B6C"/>
    <w:rsid w:val="00794BEC"/>
    <w:rsid w:val="00794C87"/>
    <w:rsid w:val="00794CE1"/>
    <w:rsid w:val="00794DBE"/>
    <w:rsid w:val="00794F8C"/>
    <w:rsid w:val="00794FF8"/>
    <w:rsid w:val="007950C2"/>
    <w:rsid w:val="007950DB"/>
    <w:rsid w:val="00795116"/>
    <w:rsid w:val="007951D2"/>
    <w:rsid w:val="007951E7"/>
    <w:rsid w:val="007953BA"/>
    <w:rsid w:val="007954DC"/>
    <w:rsid w:val="007954E3"/>
    <w:rsid w:val="00795638"/>
    <w:rsid w:val="00795651"/>
    <w:rsid w:val="007959A0"/>
    <w:rsid w:val="007959E4"/>
    <w:rsid w:val="007959EE"/>
    <w:rsid w:val="00795A74"/>
    <w:rsid w:val="00795B90"/>
    <w:rsid w:val="00795C01"/>
    <w:rsid w:val="00795E76"/>
    <w:rsid w:val="00795F3D"/>
    <w:rsid w:val="00796111"/>
    <w:rsid w:val="00796126"/>
    <w:rsid w:val="0079616A"/>
    <w:rsid w:val="007961DB"/>
    <w:rsid w:val="007962B4"/>
    <w:rsid w:val="00796308"/>
    <w:rsid w:val="0079636A"/>
    <w:rsid w:val="007963A3"/>
    <w:rsid w:val="0079658E"/>
    <w:rsid w:val="0079668D"/>
    <w:rsid w:val="0079669C"/>
    <w:rsid w:val="007966E4"/>
    <w:rsid w:val="00796827"/>
    <w:rsid w:val="00796841"/>
    <w:rsid w:val="0079686D"/>
    <w:rsid w:val="007968D8"/>
    <w:rsid w:val="007968FA"/>
    <w:rsid w:val="00796943"/>
    <w:rsid w:val="00796948"/>
    <w:rsid w:val="0079696B"/>
    <w:rsid w:val="007969EF"/>
    <w:rsid w:val="00796A6D"/>
    <w:rsid w:val="00796AFE"/>
    <w:rsid w:val="00796B7E"/>
    <w:rsid w:val="00796BEE"/>
    <w:rsid w:val="00796CE1"/>
    <w:rsid w:val="00796FD3"/>
    <w:rsid w:val="00797006"/>
    <w:rsid w:val="00797090"/>
    <w:rsid w:val="0079719B"/>
    <w:rsid w:val="007972E3"/>
    <w:rsid w:val="00797328"/>
    <w:rsid w:val="00797596"/>
    <w:rsid w:val="007975F8"/>
    <w:rsid w:val="007976E7"/>
    <w:rsid w:val="007977C8"/>
    <w:rsid w:val="00797898"/>
    <w:rsid w:val="00797996"/>
    <w:rsid w:val="00797B77"/>
    <w:rsid w:val="00797BE2"/>
    <w:rsid w:val="00797D08"/>
    <w:rsid w:val="00797DA2"/>
    <w:rsid w:val="00797E9B"/>
    <w:rsid w:val="00797EF1"/>
    <w:rsid w:val="00797F1F"/>
    <w:rsid w:val="00797F32"/>
    <w:rsid w:val="00797F7F"/>
    <w:rsid w:val="007A011F"/>
    <w:rsid w:val="007A01F2"/>
    <w:rsid w:val="007A026F"/>
    <w:rsid w:val="007A04B8"/>
    <w:rsid w:val="007A05CF"/>
    <w:rsid w:val="007A076D"/>
    <w:rsid w:val="007A0796"/>
    <w:rsid w:val="007A085F"/>
    <w:rsid w:val="007A0955"/>
    <w:rsid w:val="007A0A7C"/>
    <w:rsid w:val="007A0AA7"/>
    <w:rsid w:val="007A0AE6"/>
    <w:rsid w:val="007A0B7C"/>
    <w:rsid w:val="007A0D35"/>
    <w:rsid w:val="007A0E7A"/>
    <w:rsid w:val="007A0EDB"/>
    <w:rsid w:val="007A1000"/>
    <w:rsid w:val="007A1063"/>
    <w:rsid w:val="007A10B7"/>
    <w:rsid w:val="007A10D0"/>
    <w:rsid w:val="007A10DE"/>
    <w:rsid w:val="007A1151"/>
    <w:rsid w:val="007A11C3"/>
    <w:rsid w:val="007A1332"/>
    <w:rsid w:val="007A1364"/>
    <w:rsid w:val="007A1449"/>
    <w:rsid w:val="007A14BC"/>
    <w:rsid w:val="007A14EF"/>
    <w:rsid w:val="007A162F"/>
    <w:rsid w:val="007A1630"/>
    <w:rsid w:val="007A1713"/>
    <w:rsid w:val="007A1735"/>
    <w:rsid w:val="007A173E"/>
    <w:rsid w:val="007A17AA"/>
    <w:rsid w:val="007A181D"/>
    <w:rsid w:val="007A1842"/>
    <w:rsid w:val="007A1866"/>
    <w:rsid w:val="007A187A"/>
    <w:rsid w:val="007A1935"/>
    <w:rsid w:val="007A19B4"/>
    <w:rsid w:val="007A19B8"/>
    <w:rsid w:val="007A1A0F"/>
    <w:rsid w:val="007A1AE4"/>
    <w:rsid w:val="007A1B05"/>
    <w:rsid w:val="007A1BBE"/>
    <w:rsid w:val="007A1BCF"/>
    <w:rsid w:val="007A1D10"/>
    <w:rsid w:val="007A1D51"/>
    <w:rsid w:val="007A1DBA"/>
    <w:rsid w:val="007A1F64"/>
    <w:rsid w:val="007A1FC2"/>
    <w:rsid w:val="007A201A"/>
    <w:rsid w:val="007A2152"/>
    <w:rsid w:val="007A21D7"/>
    <w:rsid w:val="007A2250"/>
    <w:rsid w:val="007A23B5"/>
    <w:rsid w:val="007A2435"/>
    <w:rsid w:val="007A24CD"/>
    <w:rsid w:val="007A27DD"/>
    <w:rsid w:val="007A2AB3"/>
    <w:rsid w:val="007A2F03"/>
    <w:rsid w:val="007A2F2D"/>
    <w:rsid w:val="007A2FE8"/>
    <w:rsid w:val="007A3015"/>
    <w:rsid w:val="007A305B"/>
    <w:rsid w:val="007A318A"/>
    <w:rsid w:val="007A3271"/>
    <w:rsid w:val="007A32A0"/>
    <w:rsid w:val="007A33A9"/>
    <w:rsid w:val="007A33D3"/>
    <w:rsid w:val="007A3462"/>
    <w:rsid w:val="007A346A"/>
    <w:rsid w:val="007A35BA"/>
    <w:rsid w:val="007A3622"/>
    <w:rsid w:val="007A36D9"/>
    <w:rsid w:val="007A37D7"/>
    <w:rsid w:val="007A37F1"/>
    <w:rsid w:val="007A38A1"/>
    <w:rsid w:val="007A395E"/>
    <w:rsid w:val="007A39F5"/>
    <w:rsid w:val="007A3A2E"/>
    <w:rsid w:val="007A3A6B"/>
    <w:rsid w:val="007A3ADA"/>
    <w:rsid w:val="007A3AFC"/>
    <w:rsid w:val="007A3C75"/>
    <w:rsid w:val="007A3CDB"/>
    <w:rsid w:val="007A3D76"/>
    <w:rsid w:val="007A3DB9"/>
    <w:rsid w:val="007A3DC7"/>
    <w:rsid w:val="007A3E1F"/>
    <w:rsid w:val="007A3E36"/>
    <w:rsid w:val="007A3F37"/>
    <w:rsid w:val="007A3F5E"/>
    <w:rsid w:val="007A407F"/>
    <w:rsid w:val="007A417B"/>
    <w:rsid w:val="007A4254"/>
    <w:rsid w:val="007A42B5"/>
    <w:rsid w:val="007A438B"/>
    <w:rsid w:val="007A4434"/>
    <w:rsid w:val="007A44FC"/>
    <w:rsid w:val="007A47F4"/>
    <w:rsid w:val="007A4891"/>
    <w:rsid w:val="007A4989"/>
    <w:rsid w:val="007A499E"/>
    <w:rsid w:val="007A49FC"/>
    <w:rsid w:val="007A4C35"/>
    <w:rsid w:val="007A4C50"/>
    <w:rsid w:val="007A4D0B"/>
    <w:rsid w:val="007A4E3C"/>
    <w:rsid w:val="007A4EA4"/>
    <w:rsid w:val="007A4ED5"/>
    <w:rsid w:val="007A50F8"/>
    <w:rsid w:val="007A5189"/>
    <w:rsid w:val="007A5194"/>
    <w:rsid w:val="007A5198"/>
    <w:rsid w:val="007A527C"/>
    <w:rsid w:val="007A530B"/>
    <w:rsid w:val="007A5391"/>
    <w:rsid w:val="007A5448"/>
    <w:rsid w:val="007A54AE"/>
    <w:rsid w:val="007A55ED"/>
    <w:rsid w:val="007A560D"/>
    <w:rsid w:val="007A5610"/>
    <w:rsid w:val="007A56AE"/>
    <w:rsid w:val="007A56B3"/>
    <w:rsid w:val="007A579C"/>
    <w:rsid w:val="007A57FD"/>
    <w:rsid w:val="007A583C"/>
    <w:rsid w:val="007A58A4"/>
    <w:rsid w:val="007A58CE"/>
    <w:rsid w:val="007A58EB"/>
    <w:rsid w:val="007A596A"/>
    <w:rsid w:val="007A59DA"/>
    <w:rsid w:val="007A5A82"/>
    <w:rsid w:val="007A5A8B"/>
    <w:rsid w:val="007A5A91"/>
    <w:rsid w:val="007A5BDB"/>
    <w:rsid w:val="007A5D01"/>
    <w:rsid w:val="007A5D6D"/>
    <w:rsid w:val="007A5F17"/>
    <w:rsid w:val="007A6018"/>
    <w:rsid w:val="007A606E"/>
    <w:rsid w:val="007A60C8"/>
    <w:rsid w:val="007A6121"/>
    <w:rsid w:val="007A6183"/>
    <w:rsid w:val="007A61D6"/>
    <w:rsid w:val="007A6228"/>
    <w:rsid w:val="007A622A"/>
    <w:rsid w:val="007A6324"/>
    <w:rsid w:val="007A651A"/>
    <w:rsid w:val="007A65B8"/>
    <w:rsid w:val="007A665D"/>
    <w:rsid w:val="007A671D"/>
    <w:rsid w:val="007A67B9"/>
    <w:rsid w:val="007A68B4"/>
    <w:rsid w:val="007A69B7"/>
    <w:rsid w:val="007A6BC1"/>
    <w:rsid w:val="007A6C19"/>
    <w:rsid w:val="007A6C99"/>
    <w:rsid w:val="007A6D5D"/>
    <w:rsid w:val="007A6E77"/>
    <w:rsid w:val="007A6ECA"/>
    <w:rsid w:val="007A70B4"/>
    <w:rsid w:val="007A70E2"/>
    <w:rsid w:val="007A711C"/>
    <w:rsid w:val="007A7135"/>
    <w:rsid w:val="007A7162"/>
    <w:rsid w:val="007A717D"/>
    <w:rsid w:val="007A7244"/>
    <w:rsid w:val="007A7248"/>
    <w:rsid w:val="007A725B"/>
    <w:rsid w:val="007A72CC"/>
    <w:rsid w:val="007A732F"/>
    <w:rsid w:val="007A733D"/>
    <w:rsid w:val="007A747C"/>
    <w:rsid w:val="007A74C0"/>
    <w:rsid w:val="007A7514"/>
    <w:rsid w:val="007A7671"/>
    <w:rsid w:val="007A77A5"/>
    <w:rsid w:val="007A77C0"/>
    <w:rsid w:val="007A77E0"/>
    <w:rsid w:val="007A7842"/>
    <w:rsid w:val="007A78B9"/>
    <w:rsid w:val="007A7917"/>
    <w:rsid w:val="007A7968"/>
    <w:rsid w:val="007A7AC4"/>
    <w:rsid w:val="007A7BE1"/>
    <w:rsid w:val="007A7CCC"/>
    <w:rsid w:val="007A7E4A"/>
    <w:rsid w:val="007A7E6B"/>
    <w:rsid w:val="007A7E88"/>
    <w:rsid w:val="007B004B"/>
    <w:rsid w:val="007B0057"/>
    <w:rsid w:val="007B007D"/>
    <w:rsid w:val="007B00E0"/>
    <w:rsid w:val="007B012B"/>
    <w:rsid w:val="007B013A"/>
    <w:rsid w:val="007B01F3"/>
    <w:rsid w:val="007B021E"/>
    <w:rsid w:val="007B027A"/>
    <w:rsid w:val="007B02AD"/>
    <w:rsid w:val="007B02D9"/>
    <w:rsid w:val="007B02F9"/>
    <w:rsid w:val="007B0364"/>
    <w:rsid w:val="007B0421"/>
    <w:rsid w:val="007B047B"/>
    <w:rsid w:val="007B0690"/>
    <w:rsid w:val="007B06FA"/>
    <w:rsid w:val="007B0727"/>
    <w:rsid w:val="007B076F"/>
    <w:rsid w:val="007B0792"/>
    <w:rsid w:val="007B0960"/>
    <w:rsid w:val="007B09DA"/>
    <w:rsid w:val="007B0B42"/>
    <w:rsid w:val="007B0B65"/>
    <w:rsid w:val="007B0CFD"/>
    <w:rsid w:val="007B0D04"/>
    <w:rsid w:val="007B0D28"/>
    <w:rsid w:val="007B0D5D"/>
    <w:rsid w:val="007B0D74"/>
    <w:rsid w:val="007B0DD4"/>
    <w:rsid w:val="007B0DDC"/>
    <w:rsid w:val="007B0E79"/>
    <w:rsid w:val="007B0EFB"/>
    <w:rsid w:val="007B0FD4"/>
    <w:rsid w:val="007B1021"/>
    <w:rsid w:val="007B10AE"/>
    <w:rsid w:val="007B11F3"/>
    <w:rsid w:val="007B11FE"/>
    <w:rsid w:val="007B120D"/>
    <w:rsid w:val="007B12F0"/>
    <w:rsid w:val="007B133A"/>
    <w:rsid w:val="007B13D3"/>
    <w:rsid w:val="007B1462"/>
    <w:rsid w:val="007B1463"/>
    <w:rsid w:val="007B1592"/>
    <w:rsid w:val="007B15FF"/>
    <w:rsid w:val="007B161A"/>
    <w:rsid w:val="007B16A5"/>
    <w:rsid w:val="007B17CE"/>
    <w:rsid w:val="007B1A32"/>
    <w:rsid w:val="007B1A93"/>
    <w:rsid w:val="007B1AA8"/>
    <w:rsid w:val="007B1B01"/>
    <w:rsid w:val="007B1B76"/>
    <w:rsid w:val="007B1BF8"/>
    <w:rsid w:val="007B1D0B"/>
    <w:rsid w:val="007B1D4F"/>
    <w:rsid w:val="007B1D73"/>
    <w:rsid w:val="007B1E30"/>
    <w:rsid w:val="007B1E5D"/>
    <w:rsid w:val="007B1E84"/>
    <w:rsid w:val="007B202F"/>
    <w:rsid w:val="007B2063"/>
    <w:rsid w:val="007B2125"/>
    <w:rsid w:val="007B2146"/>
    <w:rsid w:val="007B21CD"/>
    <w:rsid w:val="007B22A3"/>
    <w:rsid w:val="007B22CE"/>
    <w:rsid w:val="007B237E"/>
    <w:rsid w:val="007B23DB"/>
    <w:rsid w:val="007B2471"/>
    <w:rsid w:val="007B2477"/>
    <w:rsid w:val="007B2562"/>
    <w:rsid w:val="007B25A7"/>
    <w:rsid w:val="007B26CC"/>
    <w:rsid w:val="007B2730"/>
    <w:rsid w:val="007B274C"/>
    <w:rsid w:val="007B279A"/>
    <w:rsid w:val="007B27FA"/>
    <w:rsid w:val="007B2839"/>
    <w:rsid w:val="007B2894"/>
    <w:rsid w:val="007B2937"/>
    <w:rsid w:val="007B2950"/>
    <w:rsid w:val="007B29DB"/>
    <w:rsid w:val="007B2BBA"/>
    <w:rsid w:val="007B2C4C"/>
    <w:rsid w:val="007B2CAA"/>
    <w:rsid w:val="007B2D83"/>
    <w:rsid w:val="007B2F35"/>
    <w:rsid w:val="007B2F64"/>
    <w:rsid w:val="007B3144"/>
    <w:rsid w:val="007B31E5"/>
    <w:rsid w:val="007B3219"/>
    <w:rsid w:val="007B33B5"/>
    <w:rsid w:val="007B33B6"/>
    <w:rsid w:val="007B3456"/>
    <w:rsid w:val="007B345E"/>
    <w:rsid w:val="007B3489"/>
    <w:rsid w:val="007B3495"/>
    <w:rsid w:val="007B34FC"/>
    <w:rsid w:val="007B3556"/>
    <w:rsid w:val="007B356F"/>
    <w:rsid w:val="007B35A8"/>
    <w:rsid w:val="007B36F1"/>
    <w:rsid w:val="007B374D"/>
    <w:rsid w:val="007B3752"/>
    <w:rsid w:val="007B37D7"/>
    <w:rsid w:val="007B384A"/>
    <w:rsid w:val="007B386D"/>
    <w:rsid w:val="007B3881"/>
    <w:rsid w:val="007B392A"/>
    <w:rsid w:val="007B3975"/>
    <w:rsid w:val="007B39D9"/>
    <w:rsid w:val="007B3A97"/>
    <w:rsid w:val="007B3AAC"/>
    <w:rsid w:val="007B3ABD"/>
    <w:rsid w:val="007B3B10"/>
    <w:rsid w:val="007B3B37"/>
    <w:rsid w:val="007B3B8C"/>
    <w:rsid w:val="007B3BE6"/>
    <w:rsid w:val="007B3C9A"/>
    <w:rsid w:val="007B3CFB"/>
    <w:rsid w:val="007B3D34"/>
    <w:rsid w:val="007B3D68"/>
    <w:rsid w:val="007B3EAB"/>
    <w:rsid w:val="007B3F44"/>
    <w:rsid w:val="007B3F72"/>
    <w:rsid w:val="007B3FFA"/>
    <w:rsid w:val="007B4032"/>
    <w:rsid w:val="007B4076"/>
    <w:rsid w:val="007B40D5"/>
    <w:rsid w:val="007B41D7"/>
    <w:rsid w:val="007B426B"/>
    <w:rsid w:val="007B42C3"/>
    <w:rsid w:val="007B432D"/>
    <w:rsid w:val="007B44C0"/>
    <w:rsid w:val="007B459A"/>
    <w:rsid w:val="007B45AC"/>
    <w:rsid w:val="007B467A"/>
    <w:rsid w:val="007B4713"/>
    <w:rsid w:val="007B4722"/>
    <w:rsid w:val="007B492B"/>
    <w:rsid w:val="007B49D9"/>
    <w:rsid w:val="007B4B20"/>
    <w:rsid w:val="007B4C33"/>
    <w:rsid w:val="007B4D60"/>
    <w:rsid w:val="007B4D74"/>
    <w:rsid w:val="007B4DB2"/>
    <w:rsid w:val="007B4EEE"/>
    <w:rsid w:val="007B4F06"/>
    <w:rsid w:val="007B4FA9"/>
    <w:rsid w:val="007B5174"/>
    <w:rsid w:val="007B51A2"/>
    <w:rsid w:val="007B51BB"/>
    <w:rsid w:val="007B5207"/>
    <w:rsid w:val="007B52BA"/>
    <w:rsid w:val="007B52E7"/>
    <w:rsid w:val="007B5361"/>
    <w:rsid w:val="007B539B"/>
    <w:rsid w:val="007B5469"/>
    <w:rsid w:val="007B54A4"/>
    <w:rsid w:val="007B54CB"/>
    <w:rsid w:val="007B56B4"/>
    <w:rsid w:val="007B5700"/>
    <w:rsid w:val="007B5748"/>
    <w:rsid w:val="007B5770"/>
    <w:rsid w:val="007B5819"/>
    <w:rsid w:val="007B5A3B"/>
    <w:rsid w:val="007B5C5B"/>
    <w:rsid w:val="007B5D54"/>
    <w:rsid w:val="007B5D66"/>
    <w:rsid w:val="007B5E0B"/>
    <w:rsid w:val="007B5E42"/>
    <w:rsid w:val="007B5FFD"/>
    <w:rsid w:val="007B608B"/>
    <w:rsid w:val="007B60E2"/>
    <w:rsid w:val="007B6103"/>
    <w:rsid w:val="007B6112"/>
    <w:rsid w:val="007B62EB"/>
    <w:rsid w:val="007B6434"/>
    <w:rsid w:val="007B6445"/>
    <w:rsid w:val="007B656F"/>
    <w:rsid w:val="007B66F6"/>
    <w:rsid w:val="007B6736"/>
    <w:rsid w:val="007B673E"/>
    <w:rsid w:val="007B6884"/>
    <w:rsid w:val="007B6930"/>
    <w:rsid w:val="007B6B3E"/>
    <w:rsid w:val="007B6B50"/>
    <w:rsid w:val="007B6B8E"/>
    <w:rsid w:val="007B6C2E"/>
    <w:rsid w:val="007B6D49"/>
    <w:rsid w:val="007B6E0E"/>
    <w:rsid w:val="007B6E91"/>
    <w:rsid w:val="007B6EF8"/>
    <w:rsid w:val="007B6F47"/>
    <w:rsid w:val="007B6F63"/>
    <w:rsid w:val="007B6FE6"/>
    <w:rsid w:val="007B7012"/>
    <w:rsid w:val="007B7123"/>
    <w:rsid w:val="007B736E"/>
    <w:rsid w:val="007B7385"/>
    <w:rsid w:val="007B73E2"/>
    <w:rsid w:val="007B748B"/>
    <w:rsid w:val="007B7523"/>
    <w:rsid w:val="007B760B"/>
    <w:rsid w:val="007B761B"/>
    <w:rsid w:val="007B779C"/>
    <w:rsid w:val="007B7825"/>
    <w:rsid w:val="007B7832"/>
    <w:rsid w:val="007B786C"/>
    <w:rsid w:val="007B7915"/>
    <w:rsid w:val="007B7924"/>
    <w:rsid w:val="007B7954"/>
    <w:rsid w:val="007B797D"/>
    <w:rsid w:val="007B7A47"/>
    <w:rsid w:val="007B7BBE"/>
    <w:rsid w:val="007B7C4B"/>
    <w:rsid w:val="007B7C7A"/>
    <w:rsid w:val="007B7CD5"/>
    <w:rsid w:val="007B7E0B"/>
    <w:rsid w:val="007B7E25"/>
    <w:rsid w:val="007B7E51"/>
    <w:rsid w:val="007B7E90"/>
    <w:rsid w:val="007B7ECF"/>
    <w:rsid w:val="007C0046"/>
    <w:rsid w:val="007C0060"/>
    <w:rsid w:val="007C02B9"/>
    <w:rsid w:val="007C0403"/>
    <w:rsid w:val="007C04CF"/>
    <w:rsid w:val="007C050D"/>
    <w:rsid w:val="007C0520"/>
    <w:rsid w:val="007C06D6"/>
    <w:rsid w:val="007C06E0"/>
    <w:rsid w:val="007C0724"/>
    <w:rsid w:val="007C0733"/>
    <w:rsid w:val="007C0741"/>
    <w:rsid w:val="007C07FB"/>
    <w:rsid w:val="007C084C"/>
    <w:rsid w:val="007C084D"/>
    <w:rsid w:val="007C08EC"/>
    <w:rsid w:val="007C0A04"/>
    <w:rsid w:val="007C0A24"/>
    <w:rsid w:val="007C0A32"/>
    <w:rsid w:val="007C0ADC"/>
    <w:rsid w:val="007C0B0B"/>
    <w:rsid w:val="007C0B37"/>
    <w:rsid w:val="007C0B83"/>
    <w:rsid w:val="007C0C1F"/>
    <w:rsid w:val="007C0D45"/>
    <w:rsid w:val="007C0D7F"/>
    <w:rsid w:val="007C0DC7"/>
    <w:rsid w:val="007C0DE2"/>
    <w:rsid w:val="007C0FB2"/>
    <w:rsid w:val="007C0FC8"/>
    <w:rsid w:val="007C107D"/>
    <w:rsid w:val="007C109F"/>
    <w:rsid w:val="007C10C2"/>
    <w:rsid w:val="007C10C5"/>
    <w:rsid w:val="007C110C"/>
    <w:rsid w:val="007C1137"/>
    <w:rsid w:val="007C11C1"/>
    <w:rsid w:val="007C11E9"/>
    <w:rsid w:val="007C1334"/>
    <w:rsid w:val="007C1343"/>
    <w:rsid w:val="007C135F"/>
    <w:rsid w:val="007C139E"/>
    <w:rsid w:val="007C143D"/>
    <w:rsid w:val="007C14E2"/>
    <w:rsid w:val="007C157B"/>
    <w:rsid w:val="007C1624"/>
    <w:rsid w:val="007C1656"/>
    <w:rsid w:val="007C16B8"/>
    <w:rsid w:val="007C1701"/>
    <w:rsid w:val="007C170A"/>
    <w:rsid w:val="007C1799"/>
    <w:rsid w:val="007C17C2"/>
    <w:rsid w:val="007C17CD"/>
    <w:rsid w:val="007C185D"/>
    <w:rsid w:val="007C18AD"/>
    <w:rsid w:val="007C18EB"/>
    <w:rsid w:val="007C193E"/>
    <w:rsid w:val="007C19E6"/>
    <w:rsid w:val="007C1B8A"/>
    <w:rsid w:val="007C1B93"/>
    <w:rsid w:val="007C1C27"/>
    <w:rsid w:val="007C1C41"/>
    <w:rsid w:val="007C1D21"/>
    <w:rsid w:val="007C1D61"/>
    <w:rsid w:val="007C1EA4"/>
    <w:rsid w:val="007C1F83"/>
    <w:rsid w:val="007C20CB"/>
    <w:rsid w:val="007C214B"/>
    <w:rsid w:val="007C219F"/>
    <w:rsid w:val="007C21CE"/>
    <w:rsid w:val="007C2281"/>
    <w:rsid w:val="007C2371"/>
    <w:rsid w:val="007C23C9"/>
    <w:rsid w:val="007C24A8"/>
    <w:rsid w:val="007C24B9"/>
    <w:rsid w:val="007C24C0"/>
    <w:rsid w:val="007C2539"/>
    <w:rsid w:val="007C255B"/>
    <w:rsid w:val="007C259B"/>
    <w:rsid w:val="007C25E3"/>
    <w:rsid w:val="007C25EA"/>
    <w:rsid w:val="007C2660"/>
    <w:rsid w:val="007C2681"/>
    <w:rsid w:val="007C2696"/>
    <w:rsid w:val="007C2771"/>
    <w:rsid w:val="007C2920"/>
    <w:rsid w:val="007C297B"/>
    <w:rsid w:val="007C29A8"/>
    <w:rsid w:val="007C29DA"/>
    <w:rsid w:val="007C2B12"/>
    <w:rsid w:val="007C2BAB"/>
    <w:rsid w:val="007C2BAC"/>
    <w:rsid w:val="007C2D23"/>
    <w:rsid w:val="007C2DDB"/>
    <w:rsid w:val="007C2DFC"/>
    <w:rsid w:val="007C31A6"/>
    <w:rsid w:val="007C348D"/>
    <w:rsid w:val="007C3590"/>
    <w:rsid w:val="007C3697"/>
    <w:rsid w:val="007C36EA"/>
    <w:rsid w:val="007C376B"/>
    <w:rsid w:val="007C381B"/>
    <w:rsid w:val="007C38F9"/>
    <w:rsid w:val="007C3979"/>
    <w:rsid w:val="007C39BF"/>
    <w:rsid w:val="007C3C88"/>
    <w:rsid w:val="007C3CFF"/>
    <w:rsid w:val="007C3D33"/>
    <w:rsid w:val="007C3D3E"/>
    <w:rsid w:val="007C3EB2"/>
    <w:rsid w:val="007C3F56"/>
    <w:rsid w:val="007C4286"/>
    <w:rsid w:val="007C42AE"/>
    <w:rsid w:val="007C42C8"/>
    <w:rsid w:val="007C431E"/>
    <w:rsid w:val="007C449A"/>
    <w:rsid w:val="007C44A9"/>
    <w:rsid w:val="007C4543"/>
    <w:rsid w:val="007C45F3"/>
    <w:rsid w:val="007C4635"/>
    <w:rsid w:val="007C46F2"/>
    <w:rsid w:val="007C47C0"/>
    <w:rsid w:val="007C488B"/>
    <w:rsid w:val="007C495E"/>
    <w:rsid w:val="007C4B65"/>
    <w:rsid w:val="007C4B87"/>
    <w:rsid w:val="007C4BB3"/>
    <w:rsid w:val="007C4BC4"/>
    <w:rsid w:val="007C4C14"/>
    <w:rsid w:val="007C4E2F"/>
    <w:rsid w:val="007C4E3B"/>
    <w:rsid w:val="007C4EBC"/>
    <w:rsid w:val="007C4EC2"/>
    <w:rsid w:val="007C4F31"/>
    <w:rsid w:val="007C51E8"/>
    <w:rsid w:val="007C51F4"/>
    <w:rsid w:val="007C5202"/>
    <w:rsid w:val="007C5219"/>
    <w:rsid w:val="007C521F"/>
    <w:rsid w:val="007C53DB"/>
    <w:rsid w:val="007C544F"/>
    <w:rsid w:val="007C54B9"/>
    <w:rsid w:val="007C55D0"/>
    <w:rsid w:val="007C5937"/>
    <w:rsid w:val="007C59BC"/>
    <w:rsid w:val="007C59CF"/>
    <w:rsid w:val="007C5A76"/>
    <w:rsid w:val="007C5AEF"/>
    <w:rsid w:val="007C5B63"/>
    <w:rsid w:val="007C5BAD"/>
    <w:rsid w:val="007C5C4A"/>
    <w:rsid w:val="007C5C73"/>
    <w:rsid w:val="007C5D5F"/>
    <w:rsid w:val="007C5D77"/>
    <w:rsid w:val="007C5D9A"/>
    <w:rsid w:val="007C5E08"/>
    <w:rsid w:val="007C5E86"/>
    <w:rsid w:val="007C5EFF"/>
    <w:rsid w:val="007C60A6"/>
    <w:rsid w:val="007C60D9"/>
    <w:rsid w:val="007C6140"/>
    <w:rsid w:val="007C61EB"/>
    <w:rsid w:val="007C6274"/>
    <w:rsid w:val="007C6281"/>
    <w:rsid w:val="007C62A1"/>
    <w:rsid w:val="007C639F"/>
    <w:rsid w:val="007C6478"/>
    <w:rsid w:val="007C647E"/>
    <w:rsid w:val="007C64B9"/>
    <w:rsid w:val="007C64BC"/>
    <w:rsid w:val="007C6551"/>
    <w:rsid w:val="007C65E0"/>
    <w:rsid w:val="007C66CA"/>
    <w:rsid w:val="007C6826"/>
    <w:rsid w:val="007C6B98"/>
    <w:rsid w:val="007C6C0E"/>
    <w:rsid w:val="007C6C3D"/>
    <w:rsid w:val="007C6CCB"/>
    <w:rsid w:val="007C6CD8"/>
    <w:rsid w:val="007C6DA6"/>
    <w:rsid w:val="007C6DDD"/>
    <w:rsid w:val="007C6EE1"/>
    <w:rsid w:val="007C6F69"/>
    <w:rsid w:val="007C6FF9"/>
    <w:rsid w:val="007C708B"/>
    <w:rsid w:val="007C70BD"/>
    <w:rsid w:val="007C7280"/>
    <w:rsid w:val="007C7363"/>
    <w:rsid w:val="007C7445"/>
    <w:rsid w:val="007C74AF"/>
    <w:rsid w:val="007C74D2"/>
    <w:rsid w:val="007C7504"/>
    <w:rsid w:val="007C751F"/>
    <w:rsid w:val="007C75E6"/>
    <w:rsid w:val="007C7678"/>
    <w:rsid w:val="007C768B"/>
    <w:rsid w:val="007C7732"/>
    <w:rsid w:val="007C78E6"/>
    <w:rsid w:val="007C7A19"/>
    <w:rsid w:val="007C7A2C"/>
    <w:rsid w:val="007C7B79"/>
    <w:rsid w:val="007C7E33"/>
    <w:rsid w:val="007C7EE4"/>
    <w:rsid w:val="007C7FE9"/>
    <w:rsid w:val="007D0056"/>
    <w:rsid w:val="007D00C4"/>
    <w:rsid w:val="007D0298"/>
    <w:rsid w:val="007D02A5"/>
    <w:rsid w:val="007D02CA"/>
    <w:rsid w:val="007D040D"/>
    <w:rsid w:val="007D075A"/>
    <w:rsid w:val="007D076A"/>
    <w:rsid w:val="007D081A"/>
    <w:rsid w:val="007D0859"/>
    <w:rsid w:val="007D0A52"/>
    <w:rsid w:val="007D0A9E"/>
    <w:rsid w:val="007D0DEF"/>
    <w:rsid w:val="007D0EDC"/>
    <w:rsid w:val="007D0FA6"/>
    <w:rsid w:val="007D0FC2"/>
    <w:rsid w:val="007D0FCD"/>
    <w:rsid w:val="007D114E"/>
    <w:rsid w:val="007D1187"/>
    <w:rsid w:val="007D11B6"/>
    <w:rsid w:val="007D11B9"/>
    <w:rsid w:val="007D120F"/>
    <w:rsid w:val="007D1366"/>
    <w:rsid w:val="007D13DB"/>
    <w:rsid w:val="007D146A"/>
    <w:rsid w:val="007D1551"/>
    <w:rsid w:val="007D1753"/>
    <w:rsid w:val="007D18BC"/>
    <w:rsid w:val="007D18EA"/>
    <w:rsid w:val="007D19C7"/>
    <w:rsid w:val="007D1B6A"/>
    <w:rsid w:val="007D1B96"/>
    <w:rsid w:val="007D1CD5"/>
    <w:rsid w:val="007D1D35"/>
    <w:rsid w:val="007D1E1C"/>
    <w:rsid w:val="007D1ED1"/>
    <w:rsid w:val="007D1F49"/>
    <w:rsid w:val="007D1F5A"/>
    <w:rsid w:val="007D1F89"/>
    <w:rsid w:val="007D1FEB"/>
    <w:rsid w:val="007D2132"/>
    <w:rsid w:val="007D215A"/>
    <w:rsid w:val="007D23E4"/>
    <w:rsid w:val="007D23FB"/>
    <w:rsid w:val="007D247C"/>
    <w:rsid w:val="007D24BF"/>
    <w:rsid w:val="007D2524"/>
    <w:rsid w:val="007D2656"/>
    <w:rsid w:val="007D2745"/>
    <w:rsid w:val="007D278D"/>
    <w:rsid w:val="007D28C7"/>
    <w:rsid w:val="007D28E1"/>
    <w:rsid w:val="007D29AD"/>
    <w:rsid w:val="007D2A73"/>
    <w:rsid w:val="007D2AD8"/>
    <w:rsid w:val="007D2B12"/>
    <w:rsid w:val="007D2E69"/>
    <w:rsid w:val="007D2E93"/>
    <w:rsid w:val="007D2F3E"/>
    <w:rsid w:val="007D3000"/>
    <w:rsid w:val="007D3063"/>
    <w:rsid w:val="007D315D"/>
    <w:rsid w:val="007D323B"/>
    <w:rsid w:val="007D336D"/>
    <w:rsid w:val="007D33B8"/>
    <w:rsid w:val="007D33D8"/>
    <w:rsid w:val="007D340E"/>
    <w:rsid w:val="007D346F"/>
    <w:rsid w:val="007D3563"/>
    <w:rsid w:val="007D35C9"/>
    <w:rsid w:val="007D36B3"/>
    <w:rsid w:val="007D37AC"/>
    <w:rsid w:val="007D37BE"/>
    <w:rsid w:val="007D37C8"/>
    <w:rsid w:val="007D380E"/>
    <w:rsid w:val="007D38E0"/>
    <w:rsid w:val="007D393E"/>
    <w:rsid w:val="007D3BD1"/>
    <w:rsid w:val="007D3C28"/>
    <w:rsid w:val="007D3CE3"/>
    <w:rsid w:val="007D3EBB"/>
    <w:rsid w:val="007D3FB3"/>
    <w:rsid w:val="007D403C"/>
    <w:rsid w:val="007D4080"/>
    <w:rsid w:val="007D41AB"/>
    <w:rsid w:val="007D41BD"/>
    <w:rsid w:val="007D4281"/>
    <w:rsid w:val="007D42B3"/>
    <w:rsid w:val="007D4482"/>
    <w:rsid w:val="007D45DD"/>
    <w:rsid w:val="007D45F7"/>
    <w:rsid w:val="007D470E"/>
    <w:rsid w:val="007D47FF"/>
    <w:rsid w:val="007D4A6D"/>
    <w:rsid w:val="007D4B06"/>
    <w:rsid w:val="007D4B0F"/>
    <w:rsid w:val="007D4B41"/>
    <w:rsid w:val="007D4B87"/>
    <w:rsid w:val="007D4C3A"/>
    <w:rsid w:val="007D4C51"/>
    <w:rsid w:val="007D4D1F"/>
    <w:rsid w:val="007D4DEB"/>
    <w:rsid w:val="007D4FED"/>
    <w:rsid w:val="007D5067"/>
    <w:rsid w:val="007D50B5"/>
    <w:rsid w:val="007D5408"/>
    <w:rsid w:val="007D5437"/>
    <w:rsid w:val="007D5563"/>
    <w:rsid w:val="007D57F3"/>
    <w:rsid w:val="007D585A"/>
    <w:rsid w:val="007D5912"/>
    <w:rsid w:val="007D5939"/>
    <w:rsid w:val="007D5941"/>
    <w:rsid w:val="007D59C7"/>
    <w:rsid w:val="007D59DA"/>
    <w:rsid w:val="007D5B16"/>
    <w:rsid w:val="007D5B5D"/>
    <w:rsid w:val="007D5B7B"/>
    <w:rsid w:val="007D5BCF"/>
    <w:rsid w:val="007D5D71"/>
    <w:rsid w:val="007D5D90"/>
    <w:rsid w:val="007D5DE7"/>
    <w:rsid w:val="007D5F0B"/>
    <w:rsid w:val="007D5FB5"/>
    <w:rsid w:val="007D6085"/>
    <w:rsid w:val="007D61C4"/>
    <w:rsid w:val="007D62AF"/>
    <w:rsid w:val="007D62C1"/>
    <w:rsid w:val="007D6396"/>
    <w:rsid w:val="007D63C4"/>
    <w:rsid w:val="007D6456"/>
    <w:rsid w:val="007D65C7"/>
    <w:rsid w:val="007D6605"/>
    <w:rsid w:val="007D674A"/>
    <w:rsid w:val="007D69AD"/>
    <w:rsid w:val="007D6A43"/>
    <w:rsid w:val="007D6A54"/>
    <w:rsid w:val="007D6AEA"/>
    <w:rsid w:val="007D6B7C"/>
    <w:rsid w:val="007D6B91"/>
    <w:rsid w:val="007D6BF6"/>
    <w:rsid w:val="007D6CD8"/>
    <w:rsid w:val="007D6D78"/>
    <w:rsid w:val="007D6DC1"/>
    <w:rsid w:val="007D7023"/>
    <w:rsid w:val="007D707E"/>
    <w:rsid w:val="007D70C4"/>
    <w:rsid w:val="007D70EF"/>
    <w:rsid w:val="007D711B"/>
    <w:rsid w:val="007D71C7"/>
    <w:rsid w:val="007D7295"/>
    <w:rsid w:val="007D7360"/>
    <w:rsid w:val="007D73DB"/>
    <w:rsid w:val="007D73E1"/>
    <w:rsid w:val="007D74FA"/>
    <w:rsid w:val="007D751D"/>
    <w:rsid w:val="007D7663"/>
    <w:rsid w:val="007D769C"/>
    <w:rsid w:val="007D76FE"/>
    <w:rsid w:val="007D78C3"/>
    <w:rsid w:val="007D794A"/>
    <w:rsid w:val="007D798E"/>
    <w:rsid w:val="007D7A28"/>
    <w:rsid w:val="007D7A6D"/>
    <w:rsid w:val="007D7B4D"/>
    <w:rsid w:val="007D7B54"/>
    <w:rsid w:val="007D7C05"/>
    <w:rsid w:val="007D7D3E"/>
    <w:rsid w:val="007D7D4E"/>
    <w:rsid w:val="007D7DB0"/>
    <w:rsid w:val="007D7EB8"/>
    <w:rsid w:val="007D7EC8"/>
    <w:rsid w:val="007E009E"/>
    <w:rsid w:val="007E014C"/>
    <w:rsid w:val="007E01B0"/>
    <w:rsid w:val="007E034F"/>
    <w:rsid w:val="007E0420"/>
    <w:rsid w:val="007E0442"/>
    <w:rsid w:val="007E0505"/>
    <w:rsid w:val="007E05B0"/>
    <w:rsid w:val="007E06DC"/>
    <w:rsid w:val="007E077B"/>
    <w:rsid w:val="007E07E0"/>
    <w:rsid w:val="007E0824"/>
    <w:rsid w:val="007E09FE"/>
    <w:rsid w:val="007E0AD1"/>
    <w:rsid w:val="007E0AE4"/>
    <w:rsid w:val="007E0C61"/>
    <w:rsid w:val="007E0C80"/>
    <w:rsid w:val="007E0C98"/>
    <w:rsid w:val="007E0FA5"/>
    <w:rsid w:val="007E1134"/>
    <w:rsid w:val="007E1166"/>
    <w:rsid w:val="007E11F8"/>
    <w:rsid w:val="007E1219"/>
    <w:rsid w:val="007E12FE"/>
    <w:rsid w:val="007E138C"/>
    <w:rsid w:val="007E1469"/>
    <w:rsid w:val="007E16C1"/>
    <w:rsid w:val="007E18D7"/>
    <w:rsid w:val="007E18E5"/>
    <w:rsid w:val="007E1918"/>
    <w:rsid w:val="007E1947"/>
    <w:rsid w:val="007E197D"/>
    <w:rsid w:val="007E19B1"/>
    <w:rsid w:val="007E1A74"/>
    <w:rsid w:val="007E1B5A"/>
    <w:rsid w:val="007E1BAD"/>
    <w:rsid w:val="007E1BB9"/>
    <w:rsid w:val="007E1BFB"/>
    <w:rsid w:val="007E1CB5"/>
    <w:rsid w:val="007E1DC1"/>
    <w:rsid w:val="007E1DC9"/>
    <w:rsid w:val="007E1E99"/>
    <w:rsid w:val="007E1F22"/>
    <w:rsid w:val="007E1F25"/>
    <w:rsid w:val="007E1F94"/>
    <w:rsid w:val="007E20B4"/>
    <w:rsid w:val="007E210B"/>
    <w:rsid w:val="007E2235"/>
    <w:rsid w:val="007E23AA"/>
    <w:rsid w:val="007E2576"/>
    <w:rsid w:val="007E2595"/>
    <w:rsid w:val="007E25BF"/>
    <w:rsid w:val="007E25D5"/>
    <w:rsid w:val="007E2633"/>
    <w:rsid w:val="007E2708"/>
    <w:rsid w:val="007E2773"/>
    <w:rsid w:val="007E27E1"/>
    <w:rsid w:val="007E28ED"/>
    <w:rsid w:val="007E29D0"/>
    <w:rsid w:val="007E29FF"/>
    <w:rsid w:val="007E2A13"/>
    <w:rsid w:val="007E2A76"/>
    <w:rsid w:val="007E2B4B"/>
    <w:rsid w:val="007E2B51"/>
    <w:rsid w:val="007E2B94"/>
    <w:rsid w:val="007E2BD0"/>
    <w:rsid w:val="007E2BF7"/>
    <w:rsid w:val="007E2F30"/>
    <w:rsid w:val="007E2FB4"/>
    <w:rsid w:val="007E304C"/>
    <w:rsid w:val="007E3052"/>
    <w:rsid w:val="007E3131"/>
    <w:rsid w:val="007E314B"/>
    <w:rsid w:val="007E31B7"/>
    <w:rsid w:val="007E31E8"/>
    <w:rsid w:val="007E334A"/>
    <w:rsid w:val="007E3460"/>
    <w:rsid w:val="007E34F2"/>
    <w:rsid w:val="007E3516"/>
    <w:rsid w:val="007E35C8"/>
    <w:rsid w:val="007E38F9"/>
    <w:rsid w:val="007E3947"/>
    <w:rsid w:val="007E3998"/>
    <w:rsid w:val="007E39A5"/>
    <w:rsid w:val="007E39C5"/>
    <w:rsid w:val="007E3A26"/>
    <w:rsid w:val="007E3A79"/>
    <w:rsid w:val="007E3B47"/>
    <w:rsid w:val="007E3C43"/>
    <w:rsid w:val="007E3C4F"/>
    <w:rsid w:val="007E3DA9"/>
    <w:rsid w:val="007E3E14"/>
    <w:rsid w:val="007E3E9A"/>
    <w:rsid w:val="007E3FBB"/>
    <w:rsid w:val="007E40AA"/>
    <w:rsid w:val="007E40D5"/>
    <w:rsid w:val="007E4367"/>
    <w:rsid w:val="007E4402"/>
    <w:rsid w:val="007E4403"/>
    <w:rsid w:val="007E4500"/>
    <w:rsid w:val="007E469E"/>
    <w:rsid w:val="007E48BF"/>
    <w:rsid w:val="007E4978"/>
    <w:rsid w:val="007E4A78"/>
    <w:rsid w:val="007E4A7B"/>
    <w:rsid w:val="007E4AA5"/>
    <w:rsid w:val="007E4B81"/>
    <w:rsid w:val="007E4BF5"/>
    <w:rsid w:val="007E4D26"/>
    <w:rsid w:val="007E4DC5"/>
    <w:rsid w:val="007E4F55"/>
    <w:rsid w:val="007E4F7F"/>
    <w:rsid w:val="007E50A8"/>
    <w:rsid w:val="007E50E2"/>
    <w:rsid w:val="007E5109"/>
    <w:rsid w:val="007E51A5"/>
    <w:rsid w:val="007E51F1"/>
    <w:rsid w:val="007E52EC"/>
    <w:rsid w:val="007E55D1"/>
    <w:rsid w:val="007E5703"/>
    <w:rsid w:val="007E57BF"/>
    <w:rsid w:val="007E58E4"/>
    <w:rsid w:val="007E5927"/>
    <w:rsid w:val="007E5947"/>
    <w:rsid w:val="007E5A40"/>
    <w:rsid w:val="007E5A9C"/>
    <w:rsid w:val="007E5ACD"/>
    <w:rsid w:val="007E5BA5"/>
    <w:rsid w:val="007E5C75"/>
    <w:rsid w:val="007E5C84"/>
    <w:rsid w:val="007E5CF2"/>
    <w:rsid w:val="007E5CF9"/>
    <w:rsid w:val="007E5D73"/>
    <w:rsid w:val="007E5DA3"/>
    <w:rsid w:val="007E5DCE"/>
    <w:rsid w:val="007E5F61"/>
    <w:rsid w:val="007E6093"/>
    <w:rsid w:val="007E6100"/>
    <w:rsid w:val="007E6103"/>
    <w:rsid w:val="007E6241"/>
    <w:rsid w:val="007E6265"/>
    <w:rsid w:val="007E631C"/>
    <w:rsid w:val="007E6355"/>
    <w:rsid w:val="007E6362"/>
    <w:rsid w:val="007E642D"/>
    <w:rsid w:val="007E6475"/>
    <w:rsid w:val="007E64E5"/>
    <w:rsid w:val="007E6506"/>
    <w:rsid w:val="007E658B"/>
    <w:rsid w:val="007E65E1"/>
    <w:rsid w:val="007E661B"/>
    <w:rsid w:val="007E676E"/>
    <w:rsid w:val="007E678C"/>
    <w:rsid w:val="007E67D7"/>
    <w:rsid w:val="007E68EB"/>
    <w:rsid w:val="007E6998"/>
    <w:rsid w:val="007E6A73"/>
    <w:rsid w:val="007E6AD8"/>
    <w:rsid w:val="007E6C07"/>
    <w:rsid w:val="007E6E98"/>
    <w:rsid w:val="007E6F40"/>
    <w:rsid w:val="007E711A"/>
    <w:rsid w:val="007E7137"/>
    <w:rsid w:val="007E718E"/>
    <w:rsid w:val="007E71B1"/>
    <w:rsid w:val="007E71F6"/>
    <w:rsid w:val="007E72E7"/>
    <w:rsid w:val="007E74A7"/>
    <w:rsid w:val="007E758C"/>
    <w:rsid w:val="007E76AB"/>
    <w:rsid w:val="007E76CF"/>
    <w:rsid w:val="007E778C"/>
    <w:rsid w:val="007E77A7"/>
    <w:rsid w:val="007E78DE"/>
    <w:rsid w:val="007E7A23"/>
    <w:rsid w:val="007E7A26"/>
    <w:rsid w:val="007E7BA5"/>
    <w:rsid w:val="007E7C30"/>
    <w:rsid w:val="007E7C5A"/>
    <w:rsid w:val="007E7C7E"/>
    <w:rsid w:val="007E7CAD"/>
    <w:rsid w:val="007E7DB6"/>
    <w:rsid w:val="007E7DC7"/>
    <w:rsid w:val="007E7F02"/>
    <w:rsid w:val="007E7F7F"/>
    <w:rsid w:val="007E7F9E"/>
    <w:rsid w:val="007F0079"/>
    <w:rsid w:val="007F0092"/>
    <w:rsid w:val="007F0223"/>
    <w:rsid w:val="007F023F"/>
    <w:rsid w:val="007F0257"/>
    <w:rsid w:val="007F034A"/>
    <w:rsid w:val="007F0467"/>
    <w:rsid w:val="007F046F"/>
    <w:rsid w:val="007F0501"/>
    <w:rsid w:val="007F0578"/>
    <w:rsid w:val="007F06A1"/>
    <w:rsid w:val="007F0704"/>
    <w:rsid w:val="007F0772"/>
    <w:rsid w:val="007F077F"/>
    <w:rsid w:val="007F0876"/>
    <w:rsid w:val="007F0B36"/>
    <w:rsid w:val="007F0B85"/>
    <w:rsid w:val="007F0C75"/>
    <w:rsid w:val="007F0C9A"/>
    <w:rsid w:val="007F0D92"/>
    <w:rsid w:val="007F0ECF"/>
    <w:rsid w:val="007F0F63"/>
    <w:rsid w:val="007F0F86"/>
    <w:rsid w:val="007F1071"/>
    <w:rsid w:val="007F112A"/>
    <w:rsid w:val="007F14DD"/>
    <w:rsid w:val="007F1576"/>
    <w:rsid w:val="007F159F"/>
    <w:rsid w:val="007F1618"/>
    <w:rsid w:val="007F186E"/>
    <w:rsid w:val="007F1A10"/>
    <w:rsid w:val="007F1A46"/>
    <w:rsid w:val="007F1AA0"/>
    <w:rsid w:val="007F1AEE"/>
    <w:rsid w:val="007F1B57"/>
    <w:rsid w:val="007F1C05"/>
    <w:rsid w:val="007F1CFF"/>
    <w:rsid w:val="007F1D23"/>
    <w:rsid w:val="007F1D8D"/>
    <w:rsid w:val="007F1DC1"/>
    <w:rsid w:val="007F1F54"/>
    <w:rsid w:val="007F1F81"/>
    <w:rsid w:val="007F203E"/>
    <w:rsid w:val="007F204C"/>
    <w:rsid w:val="007F2129"/>
    <w:rsid w:val="007F2380"/>
    <w:rsid w:val="007F23C9"/>
    <w:rsid w:val="007F24E3"/>
    <w:rsid w:val="007F253B"/>
    <w:rsid w:val="007F2620"/>
    <w:rsid w:val="007F2666"/>
    <w:rsid w:val="007F267A"/>
    <w:rsid w:val="007F27C2"/>
    <w:rsid w:val="007F29CE"/>
    <w:rsid w:val="007F2B83"/>
    <w:rsid w:val="007F2C53"/>
    <w:rsid w:val="007F2DBB"/>
    <w:rsid w:val="007F2E14"/>
    <w:rsid w:val="007F2E83"/>
    <w:rsid w:val="007F2ED1"/>
    <w:rsid w:val="007F307F"/>
    <w:rsid w:val="007F30EA"/>
    <w:rsid w:val="007F319C"/>
    <w:rsid w:val="007F31AD"/>
    <w:rsid w:val="007F323A"/>
    <w:rsid w:val="007F3282"/>
    <w:rsid w:val="007F344B"/>
    <w:rsid w:val="007F3464"/>
    <w:rsid w:val="007F3499"/>
    <w:rsid w:val="007F3552"/>
    <w:rsid w:val="007F35FB"/>
    <w:rsid w:val="007F361A"/>
    <w:rsid w:val="007F368C"/>
    <w:rsid w:val="007F374D"/>
    <w:rsid w:val="007F38BE"/>
    <w:rsid w:val="007F3A01"/>
    <w:rsid w:val="007F3C74"/>
    <w:rsid w:val="007F3D76"/>
    <w:rsid w:val="007F3EB0"/>
    <w:rsid w:val="007F3EEF"/>
    <w:rsid w:val="007F3F96"/>
    <w:rsid w:val="007F3FF6"/>
    <w:rsid w:val="007F43C9"/>
    <w:rsid w:val="007F43ED"/>
    <w:rsid w:val="007F4426"/>
    <w:rsid w:val="007F448B"/>
    <w:rsid w:val="007F4670"/>
    <w:rsid w:val="007F4688"/>
    <w:rsid w:val="007F46A0"/>
    <w:rsid w:val="007F46AB"/>
    <w:rsid w:val="007F4700"/>
    <w:rsid w:val="007F485A"/>
    <w:rsid w:val="007F4987"/>
    <w:rsid w:val="007F4B27"/>
    <w:rsid w:val="007F4C4D"/>
    <w:rsid w:val="007F4CE3"/>
    <w:rsid w:val="007F4DE8"/>
    <w:rsid w:val="007F4E47"/>
    <w:rsid w:val="007F4ECD"/>
    <w:rsid w:val="007F4F7F"/>
    <w:rsid w:val="007F4F93"/>
    <w:rsid w:val="007F5043"/>
    <w:rsid w:val="007F5185"/>
    <w:rsid w:val="007F51A2"/>
    <w:rsid w:val="007F51A4"/>
    <w:rsid w:val="007F5233"/>
    <w:rsid w:val="007F5277"/>
    <w:rsid w:val="007F5357"/>
    <w:rsid w:val="007F53DF"/>
    <w:rsid w:val="007F53E1"/>
    <w:rsid w:val="007F5409"/>
    <w:rsid w:val="007F5420"/>
    <w:rsid w:val="007F54B5"/>
    <w:rsid w:val="007F5578"/>
    <w:rsid w:val="007F5609"/>
    <w:rsid w:val="007F5634"/>
    <w:rsid w:val="007F56D0"/>
    <w:rsid w:val="007F5826"/>
    <w:rsid w:val="007F586A"/>
    <w:rsid w:val="007F58BB"/>
    <w:rsid w:val="007F5945"/>
    <w:rsid w:val="007F59DA"/>
    <w:rsid w:val="007F5A09"/>
    <w:rsid w:val="007F5A57"/>
    <w:rsid w:val="007F5AB6"/>
    <w:rsid w:val="007F5AF3"/>
    <w:rsid w:val="007F5B85"/>
    <w:rsid w:val="007F5BDF"/>
    <w:rsid w:val="007F5CA8"/>
    <w:rsid w:val="007F5D39"/>
    <w:rsid w:val="007F5D62"/>
    <w:rsid w:val="007F5DE1"/>
    <w:rsid w:val="007F5ED0"/>
    <w:rsid w:val="007F5EFA"/>
    <w:rsid w:val="007F5F8B"/>
    <w:rsid w:val="007F5F95"/>
    <w:rsid w:val="007F5FB9"/>
    <w:rsid w:val="007F5FDC"/>
    <w:rsid w:val="007F6004"/>
    <w:rsid w:val="007F60FC"/>
    <w:rsid w:val="007F6149"/>
    <w:rsid w:val="007F62BB"/>
    <w:rsid w:val="007F62D4"/>
    <w:rsid w:val="007F630D"/>
    <w:rsid w:val="007F6330"/>
    <w:rsid w:val="007F6596"/>
    <w:rsid w:val="007F65AC"/>
    <w:rsid w:val="007F65D4"/>
    <w:rsid w:val="007F6617"/>
    <w:rsid w:val="007F6675"/>
    <w:rsid w:val="007F6730"/>
    <w:rsid w:val="007F68CA"/>
    <w:rsid w:val="007F68E0"/>
    <w:rsid w:val="007F695B"/>
    <w:rsid w:val="007F69C7"/>
    <w:rsid w:val="007F6B9C"/>
    <w:rsid w:val="007F6C5D"/>
    <w:rsid w:val="007F6CE5"/>
    <w:rsid w:val="007F6D58"/>
    <w:rsid w:val="007F6F62"/>
    <w:rsid w:val="007F6FF1"/>
    <w:rsid w:val="007F7025"/>
    <w:rsid w:val="007F71DD"/>
    <w:rsid w:val="007F729A"/>
    <w:rsid w:val="007F7634"/>
    <w:rsid w:val="007F76C9"/>
    <w:rsid w:val="007F78BE"/>
    <w:rsid w:val="007F797E"/>
    <w:rsid w:val="007F7A50"/>
    <w:rsid w:val="007F7A7B"/>
    <w:rsid w:val="007F7B9B"/>
    <w:rsid w:val="007F7CD5"/>
    <w:rsid w:val="007F7CEA"/>
    <w:rsid w:val="007F7DF6"/>
    <w:rsid w:val="007F7E25"/>
    <w:rsid w:val="007F7F25"/>
    <w:rsid w:val="00800033"/>
    <w:rsid w:val="008000EA"/>
    <w:rsid w:val="0080011F"/>
    <w:rsid w:val="00800146"/>
    <w:rsid w:val="00800148"/>
    <w:rsid w:val="00800238"/>
    <w:rsid w:val="008003E1"/>
    <w:rsid w:val="00800476"/>
    <w:rsid w:val="00800590"/>
    <w:rsid w:val="008005C1"/>
    <w:rsid w:val="00800629"/>
    <w:rsid w:val="0080062B"/>
    <w:rsid w:val="00800691"/>
    <w:rsid w:val="008007B9"/>
    <w:rsid w:val="0080091E"/>
    <w:rsid w:val="008009AC"/>
    <w:rsid w:val="008009CD"/>
    <w:rsid w:val="00800A56"/>
    <w:rsid w:val="00800AB0"/>
    <w:rsid w:val="00800B37"/>
    <w:rsid w:val="00800BAE"/>
    <w:rsid w:val="00800D01"/>
    <w:rsid w:val="00800D43"/>
    <w:rsid w:val="00800E3F"/>
    <w:rsid w:val="00800EA8"/>
    <w:rsid w:val="008010DA"/>
    <w:rsid w:val="008011C2"/>
    <w:rsid w:val="0080129A"/>
    <w:rsid w:val="0080139F"/>
    <w:rsid w:val="008014C3"/>
    <w:rsid w:val="008014DA"/>
    <w:rsid w:val="00801614"/>
    <w:rsid w:val="00801655"/>
    <w:rsid w:val="008016BD"/>
    <w:rsid w:val="00801740"/>
    <w:rsid w:val="00801813"/>
    <w:rsid w:val="00801925"/>
    <w:rsid w:val="008019C3"/>
    <w:rsid w:val="00801AE4"/>
    <w:rsid w:val="00801B0D"/>
    <w:rsid w:val="00801BA3"/>
    <w:rsid w:val="00801BFC"/>
    <w:rsid w:val="00801C44"/>
    <w:rsid w:val="00801DC6"/>
    <w:rsid w:val="00801E3D"/>
    <w:rsid w:val="00801EFA"/>
    <w:rsid w:val="0080208D"/>
    <w:rsid w:val="00802147"/>
    <w:rsid w:val="008021DA"/>
    <w:rsid w:val="008021EB"/>
    <w:rsid w:val="0080227F"/>
    <w:rsid w:val="00802352"/>
    <w:rsid w:val="0080236C"/>
    <w:rsid w:val="008023C5"/>
    <w:rsid w:val="00802417"/>
    <w:rsid w:val="008024F3"/>
    <w:rsid w:val="008025AB"/>
    <w:rsid w:val="008025B4"/>
    <w:rsid w:val="008025EE"/>
    <w:rsid w:val="008025FB"/>
    <w:rsid w:val="00802675"/>
    <w:rsid w:val="008026BB"/>
    <w:rsid w:val="0080270C"/>
    <w:rsid w:val="008027B0"/>
    <w:rsid w:val="00802916"/>
    <w:rsid w:val="00802A06"/>
    <w:rsid w:val="00802ADF"/>
    <w:rsid w:val="00802AE6"/>
    <w:rsid w:val="00802C12"/>
    <w:rsid w:val="00802D1C"/>
    <w:rsid w:val="00802D55"/>
    <w:rsid w:val="00802DC7"/>
    <w:rsid w:val="00802E13"/>
    <w:rsid w:val="00802E3F"/>
    <w:rsid w:val="00802E69"/>
    <w:rsid w:val="00802E82"/>
    <w:rsid w:val="00802F3C"/>
    <w:rsid w:val="0080308F"/>
    <w:rsid w:val="008030BB"/>
    <w:rsid w:val="00803111"/>
    <w:rsid w:val="0080311D"/>
    <w:rsid w:val="0080311E"/>
    <w:rsid w:val="00803126"/>
    <w:rsid w:val="008031BD"/>
    <w:rsid w:val="008033A8"/>
    <w:rsid w:val="008033B3"/>
    <w:rsid w:val="008033E6"/>
    <w:rsid w:val="008034A4"/>
    <w:rsid w:val="008035B0"/>
    <w:rsid w:val="008035CF"/>
    <w:rsid w:val="0080362E"/>
    <w:rsid w:val="00803643"/>
    <w:rsid w:val="008037B8"/>
    <w:rsid w:val="00803824"/>
    <w:rsid w:val="008038E0"/>
    <w:rsid w:val="00803953"/>
    <w:rsid w:val="00803A25"/>
    <w:rsid w:val="00803A7A"/>
    <w:rsid w:val="00803A99"/>
    <w:rsid w:val="00803B0D"/>
    <w:rsid w:val="00803B52"/>
    <w:rsid w:val="00803C97"/>
    <w:rsid w:val="00803DDC"/>
    <w:rsid w:val="00803E00"/>
    <w:rsid w:val="00803E2B"/>
    <w:rsid w:val="00803EDE"/>
    <w:rsid w:val="00804070"/>
    <w:rsid w:val="008040C8"/>
    <w:rsid w:val="008040DC"/>
    <w:rsid w:val="008040F2"/>
    <w:rsid w:val="008041A1"/>
    <w:rsid w:val="008041C4"/>
    <w:rsid w:val="0080430F"/>
    <w:rsid w:val="008043D1"/>
    <w:rsid w:val="008043E6"/>
    <w:rsid w:val="008045F1"/>
    <w:rsid w:val="0080473C"/>
    <w:rsid w:val="008047DB"/>
    <w:rsid w:val="008048CE"/>
    <w:rsid w:val="0080498C"/>
    <w:rsid w:val="00804A8C"/>
    <w:rsid w:val="00804A9F"/>
    <w:rsid w:val="00804B42"/>
    <w:rsid w:val="00804B72"/>
    <w:rsid w:val="00804B91"/>
    <w:rsid w:val="00804CE6"/>
    <w:rsid w:val="00804D63"/>
    <w:rsid w:val="00804E59"/>
    <w:rsid w:val="00804EB4"/>
    <w:rsid w:val="00805110"/>
    <w:rsid w:val="00805136"/>
    <w:rsid w:val="00805146"/>
    <w:rsid w:val="00805251"/>
    <w:rsid w:val="008052CF"/>
    <w:rsid w:val="00805325"/>
    <w:rsid w:val="00805492"/>
    <w:rsid w:val="0080550A"/>
    <w:rsid w:val="0080550B"/>
    <w:rsid w:val="0080553A"/>
    <w:rsid w:val="0080555A"/>
    <w:rsid w:val="00805615"/>
    <w:rsid w:val="0080562E"/>
    <w:rsid w:val="0080564B"/>
    <w:rsid w:val="008056C4"/>
    <w:rsid w:val="0080570A"/>
    <w:rsid w:val="008057A9"/>
    <w:rsid w:val="008058A1"/>
    <w:rsid w:val="00805A4D"/>
    <w:rsid w:val="00805BC6"/>
    <w:rsid w:val="00805C0C"/>
    <w:rsid w:val="00805CBF"/>
    <w:rsid w:val="00805CD0"/>
    <w:rsid w:val="00805D13"/>
    <w:rsid w:val="00805D48"/>
    <w:rsid w:val="00805DB0"/>
    <w:rsid w:val="00805DF9"/>
    <w:rsid w:val="00805EE2"/>
    <w:rsid w:val="00806001"/>
    <w:rsid w:val="00806085"/>
    <w:rsid w:val="008060E5"/>
    <w:rsid w:val="00806111"/>
    <w:rsid w:val="0080618A"/>
    <w:rsid w:val="00806383"/>
    <w:rsid w:val="008063A2"/>
    <w:rsid w:val="008063AD"/>
    <w:rsid w:val="008063BC"/>
    <w:rsid w:val="008063BD"/>
    <w:rsid w:val="0080649D"/>
    <w:rsid w:val="008064CD"/>
    <w:rsid w:val="00806611"/>
    <w:rsid w:val="0080676F"/>
    <w:rsid w:val="008067A1"/>
    <w:rsid w:val="008067A7"/>
    <w:rsid w:val="008067E0"/>
    <w:rsid w:val="00806888"/>
    <w:rsid w:val="008069EC"/>
    <w:rsid w:val="00806A12"/>
    <w:rsid w:val="00806A6F"/>
    <w:rsid w:val="00806BE4"/>
    <w:rsid w:val="00806C74"/>
    <w:rsid w:val="00806C92"/>
    <w:rsid w:val="00806CB8"/>
    <w:rsid w:val="00806CF0"/>
    <w:rsid w:val="00806D31"/>
    <w:rsid w:val="00806D41"/>
    <w:rsid w:val="00806F3C"/>
    <w:rsid w:val="00807007"/>
    <w:rsid w:val="008070EE"/>
    <w:rsid w:val="008071F1"/>
    <w:rsid w:val="008073E9"/>
    <w:rsid w:val="008074B5"/>
    <w:rsid w:val="0080752B"/>
    <w:rsid w:val="008075A9"/>
    <w:rsid w:val="00807680"/>
    <w:rsid w:val="008078BA"/>
    <w:rsid w:val="008078BE"/>
    <w:rsid w:val="00807924"/>
    <w:rsid w:val="00807A87"/>
    <w:rsid w:val="00807B22"/>
    <w:rsid w:val="00807B26"/>
    <w:rsid w:val="00807B5B"/>
    <w:rsid w:val="00807C27"/>
    <w:rsid w:val="00807CE7"/>
    <w:rsid w:val="00807D6A"/>
    <w:rsid w:val="00807E16"/>
    <w:rsid w:val="00807E30"/>
    <w:rsid w:val="00807E35"/>
    <w:rsid w:val="00810170"/>
    <w:rsid w:val="008101D3"/>
    <w:rsid w:val="00810290"/>
    <w:rsid w:val="00810339"/>
    <w:rsid w:val="0081038B"/>
    <w:rsid w:val="00810401"/>
    <w:rsid w:val="008104C3"/>
    <w:rsid w:val="008104D5"/>
    <w:rsid w:val="00810524"/>
    <w:rsid w:val="00810698"/>
    <w:rsid w:val="00810780"/>
    <w:rsid w:val="00810781"/>
    <w:rsid w:val="0081078D"/>
    <w:rsid w:val="0081082E"/>
    <w:rsid w:val="00810854"/>
    <w:rsid w:val="00810928"/>
    <w:rsid w:val="0081097B"/>
    <w:rsid w:val="00810988"/>
    <w:rsid w:val="00810B9C"/>
    <w:rsid w:val="00810BBF"/>
    <w:rsid w:val="00810CCF"/>
    <w:rsid w:val="00810D74"/>
    <w:rsid w:val="00810E4A"/>
    <w:rsid w:val="00810E6C"/>
    <w:rsid w:val="00810FC3"/>
    <w:rsid w:val="0081109A"/>
    <w:rsid w:val="00811205"/>
    <w:rsid w:val="008113AE"/>
    <w:rsid w:val="00811412"/>
    <w:rsid w:val="0081147D"/>
    <w:rsid w:val="0081148C"/>
    <w:rsid w:val="008118BC"/>
    <w:rsid w:val="00811A60"/>
    <w:rsid w:val="00811ABC"/>
    <w:rsid w:val="00811ABE"/>
    <w:rsid w:val="00811B26"/>
    <w:rsid w:val="00811B6A"/>
    <w:rsid w:val="00811BDD"/>
    <w:rsid w:val="00811C64"/>
    <w:rsid w:val="00811C72"/>
    <w:rsid w:val="00811DC4"/>
    <w:rsid w:val="00811FBB"/>
    <w:rsid w:val="008121BE"/>
    <w:rsid w:val="008121E3"/>
    <w:rsid w:val="008122F4"/>
    <w:rsid w:val="00812304"/>
    <w:rsid w:val="00812359"/>
    <w:rsid w:val="00812360"/>
    <w:rsid w:val="00812440"/>
    <w:rsid w:val="0081247C"/>
    <w:rsid w:val="00812522"/>
    <w:rsid w:val="00812525"/>
    <w:rsid w:val="0081255E"/>
    <w:rsid w:val="008125AE"/>
    <w:rsid w:val="008126C4"/>
    <w:rsid w:val="0081278C"/>
    <w:rsid w:val="008127EB"/>
    <w:rsid w:val="0081284D"/>
    <w:rsid w:val="008128A2"/>
    <w:rsid w:val="00812978"/>
    <w:rsid w:val="008129B4"/>
    <w:rsid w:val="00812A4D"/>
    <w:rsid w:val="00812AAC"/>
    <w:rsid w:val="00812C8E"/>
    <w:rsid w:val="00812CDA"/>
    <w:rsid w:val="00812D00"/>
    <w:rsid w:val="00812D60"/>
    <w:rsid w:val="00812EB5"/>
    <w:rsid w:val="00812EF0"/>
    <w:rsid w:val="00812F36"/>
    <w:rsid w:val="00812F4B"/>
    <w:rsid w:val="00812F50"/>
    <w:rsid w:val="0081300A"/>
    <w:rsid w:val="0081319C"/>
    <w:rsid w:val="008131B9"/>
    <w:rsid w:val="008132CC"/>
    <w:rsid w:val="0081364D"/>
    <w:rsid w:val="00813834"/>
    <w:rsid w:val="008138F2"/>
    <w:rsid w:val="00813ADF"/>
    <w:rsid w:val="00813C0F"/>
    <w:rsid w:val="00813D40"/>
    <w:rsid w:val="00813E56"/>
    <w:rsid w:val="00813E68"/>
    <w:rsid w:val="00813EBF"/>
    <w:rsid w:val="00813EDA"/>
    <w:rsid w:val="00813F21"/>
    <w:rsid w:val="00813F92"/>
    <w:rsid w:val="00813FF9"/>
    <w:rsid w:val="00814025"/>
    <w:rsid w:val="008141D3"/>
    <w:rsid w:val="00814209"/>
    <w:rsid w:val="00814227"/>
    <w:rsid w:val="0081422D"/>
    <w:rsid w:val="008142B7"/>
    <w:rsid w:val="008143A6"/>
    <w:rsid w:val="008144EC"/>
    <w:rsid w:val="00814518"/>
    <w:rsid w:val="00814557"/>
    <w:rsid w:val="008145A9"/>
    <w:rsid w:val="00814621"/>
    <w:rsid w:val="00814798"/>
    <w:rsid w:val="00814A6C"/>
    <w:rsid w:val="00814D81"/>
    <w:rsid w:val="00814E92"/>
    <w:rsid w:val="00815008"/>
    <w:rsid w:val="008150B4"/>
    <w:rsid w:val="00815173"/>
    <w:rsid w:val="008151BA"/>
    <w:rsid w:val="008151C0"/>
    <w:rsid w:val="00815218"/>
    <w:rsid w:val="0081526B"/>
    <w:rsid w:val="0081527F"/>
    <w:rsid w:val="00815289"/>
    <w:rsid w:val="008152A9"/>
    <w:rsid w:val="008152B9"/>
    <w:rsid w:val="00815378"/>
    <w:rsid w:val="008153E8"/>
    <w:rsid w:val="008154AC"/>
    <w:rsid w:val="008154C4"/>
    <w:rsid w:val="0081553D"/>
    <w:rsid w:val="00815647"/>
    <w:rsid w:val="008156CB"/>
    <w:rsid w:val="00815702"/>
    <w:rsid w:val="008157B3"/>
    <w:rsid w:val="008157DD"/>
    <w:rsid w:val="008158E7"/>
    <w:rsid w:val="00815C99"/>
    <w:rsid w:val="00815CB3"/>
    <w:rsid w:val="00815CC7"/>
    <w:rsid w:val="00815DCD"/>
    <w:rsid w:val="00815DD8"/>
    <w:rsid w:val="00815E50"/>
    <w:rsid w:val="00815EDA"/>
    <w:rsid w:val="00815EF3"/>
    <w:rsid w:val="00815F89"/>
    <w:rsid w:val="00815FCA"/>
    <w:rsid w:val="008160EC"/>
    <w:rsid w:val="00816178"/>
    <w:rsid w:val="008161BD"/>
    <w:rsid w:val="008162BE"/>
    <w:rsid w:val="00816431"/>
    <w:rsid w:val="0081653E"/>
    <w:rsid w:val="00816579"/>
    <w:rsid w:val="0081671F"/>
    <w:rsid w:val="00816A7B"/>
    <w:rsid w:val="00816B12"/>
    <w:rsid w:val="00816B66"/>
    <w:rsid w:val="00816BDD"/>
    <w:rsid w:val="00816C8D"/>
    <w:rsid w:val="00816D14"/>
    <w:rsid w:val="00816EB6"/>
    <w:rsid w:val="00816EF2"/>
    <w:rsid w:val="00816F6C"/>
    <w:rsid w:val="008170F0"/>
    <w:rsid w:val="008170F4"/>
    <w:rsid w:val="008171C3"/>
    <w:rsid w:val="0081736C"/>
    <w:rsid w:val="0081738A"/>
    <w:rsid w:val="008174EC"/>
    <w:rsid w:val="008175D0"/>
    <w:rsid w:val="00817616"/>
    <w:rsid w:val="008178CD"/>
    <w:rsid w:val="008179FE"/>
    <w:rsid w:val="00817BB7"/>
    <w:rsid w:val="00817C78"/>
    <w:rsid w:val="00817E94"/>
    <w:rsid w:val="00817EBA"/>
    <w:rsid w:val="00820215"/>
    <w:rsid w:val="00820446"/>
    <w:rsid w:val="0082047F"/>
    <w:rsid w:val="00820538"/>
    <w:rsid w:val="008205AD"/>
    <w:rsid w:val="0082076A"/>
    <w:rsid w:val="00820857"/>
    <w:rsid w:val="0082086F"/>
    <w:rsid w:val="0082087B"/>
    <w:rsid w:val="008208BA"/>
    <w:rsid w:val="00820914"/>
    <w:rsid w:val="00820BAA"/>
    <w:rsid w:val="00820C12"/>
    <w:rsid w:val="00820C78"/>
    <w:rsid w:val="00820D09"/>
    <w:rsid w:val="00820D79"/>
    <w:rsid w:val="00820DA7"/>
    <w:rsid w:val="00820DAF"/>
    <w:rsid w:val="00820DD6"/>
    <w:rsid w:val="00820E2A"/>
    <w:rsid w:val="00820F38"/>
    <w:rsid w:val="00820F4A"/>
    <w:rsid w:val="0082106B"/>
    <w:rsid w:val="0082109B"/>
    <w:rsid w:val="0082112E"/>
    <w:rsid w:val="00821137"/>
    <w:rsid w:val="0082127B"/>
    <w:rsid w:val="008212BB"/>
    <w:rsid w:val="008212E8"/>
    <w:rsid w:val="008213FA"/>
    <w:rsid w:val="008215F4"/>
    <w:rsid w:val="00821606"/>
    <w:rsid w:val="0082163F"/>
    <w:rsid w:val="00821655"/>
    <w:rsid w:val="00821806"/>
    <w:rsid w:val="008218E1"/>
    <w:rsid w:val="008219B0"/>
    <w:rsid w:val="00821AD4"/>
    <w:rsid w:val="00821BC3"/>
    <w:rsid w:val="00821BF9"/>
    <w:rsid w:val="00821C22"/>
    <w:rsid w:val="00821C31"/>
    <w:rsid w:val="00821C60"/>
    <w:rsid w:val="00821D54"/>
    <w:rsid w:val="00821E54"/>
    <w:rsid w:val="00821E5A"/>
    <w:rsid w:val="00821E6F"/>
    <w:rsid w:val="00821ECD"/>
    <w:rsid w:val="00821F3E"/>
    <w:rsid w:val="008220A5"/>
    <w:rsid w:val="00822104"/>
    <w:rsid w:val="00822238"/>
    <w:rsid w:val="00822264"/>
    <w:rsid w:val="008222EC"/>
    <w:rsid w:val="00822366"/>
    <w:rsid w:val="008223F8"/>
    <w:rsid w:val="00822402"/>
    <w:rsid w:val="0082246B"/>
    <w:rsid w:val="008224C2"/>
    <w:rsid w:val="008224D9"/>
    <w:rsid w:val="00822654"/>
    <w:rsid w:val="0082266E"/>
    <w:rsid w:val="008227D1"/>
    <w:rsid w:val="00822958"/>
    <w:rsid w:val="00822ADC"/>
    <w:rsid w:val="00822B51"/>
    <w:rsid w:val="00822BF7"/>
    <w:rsid w:val="00822C9B"/>
    <w:rsid w:val="00822CB5"/>
    <w:rsid w:val="00822D85"/>
    <w:rsid w:val="00822DCD"/>
    <w:rsid w:val="00822DD5"/>
    <w:rsid w:val="00822DF0"/>
    <w:rsid w:val="00822FD4"/>
    <w:rsid w:val="00823027"/>
    <w:rsid w:val="00823041"/>
    <w:rsid w:val="0082306E"/>
    <w:rsid w:val="00823183"/>
    <w:rsid w:val="0082319E"/>
    <w:rsid w:val="008234AE"/>
    <w:rsid w:val="008234D2"/>
    <w:rsid w:val="0082363F"/>
    <w:rsid w:val="0082369A"/>
    <w:rsid w:val="0082385C"/>
    <w:rsid w:val="0082392F"/>
    <w:rsid w:val="0082397F"/>
    <w:rsid w:val="00823A1F"/>
    <w:rsid w:val="00823A9B"/>
    <w:rsid w:val="00823AFE"/>
    <w:rsid w:val="00823B50"/>
    <w:rsid w:val="00823B71"/>
    <w:rsid w:val="00823BC5"/>
    <w:rsid w:val="00823C31"/>
    <w:rsid w:val="00823CBC"/>
    <w:rsid w:val="00823D69"/>
    <w:rsid w:val="00823E1C"/>
    <w:rsid w:val="00823F9C"/>
    <w:rsid w:val="00823FC2"/>
    <w:rsid w:val="008240E1"/>
    <w:rsid w:val="00824170"/>
    <w:rsid w:val="0082420F"/>
    <w:rsid w:val="00824660"/>
    <w:rsid w:val="008247EE"/>
    <w:rsid w:val="00824831"/>
    <w:rsid w:val="0082493A"/>
    <w:rsid w:val="00824A48"/>
    <w:rsid w:val="00824AB1"/>
    <w:rsid w:val="00824E1A"/>
    <w:rsid w:val="00824F43"/>
    <w:rsid w:val="00824F51"/>
    <w:rsid w:val="00824F8D"/>
    <w:rsid w:val="00825115"/>
    <w:rsid w:val="0082514D"/>
    <w:rsid w:val="008251EF"/>
    <w:rsid w:val="008251F1"/>
    <w:rsid w:val="008252C5"/>
    <w:rsid w:val="008253A1"/>
    <w:rsid w:val="008253A3"/>
    <w:rsid w:val="008253EB"/>
    <w:rsid w:val="00825590"/>
    <w:rsid w:val="008257ED"/>
    <w:rsid w:val="00825944"/>
    <w:rsid w:val="008259F9"/>
    <w:rsid w:val="00825B6B"/>
    <w:rsid w:val="00825C29"/>
    <w:rsid w:val="00825C43"/>
    <w:rsid w:val="00825CC9"/>
    <w:rsid w:val="00825DFC"/>
    <w:rsid w:val="00825E1E"/>
    <w:rsid w:val="00825E74"/>
    <w:rsid w:val="00825F3D"/>
    <w:rsid w:val="00825F58"/>
    <w:rsid w:val="0082603B"/>
    <w:rsid w:val="00826043"/>
    <w:rsid w:val="00826108"/>
    <w:rsid w:val="0082614C"/>
    <w:rsid w:val="00826187"/>
    <w:rsid w:val="008261A1"/>
    <w:rsid w:val="00826410"/>
    <w:rsid w:val="008264D2"/>
    <w:rsid w:val="008264D8"/>
    <w:rsid w:val="0082652F"/>
    <w:rsid w:val="008265D0"/>
    <w:rsid w:val="008265D3"/>
    <w:rsid w:val="00826685"/>
    <w:rsid w:val="0082668D"/>
    <w:rsid w:val="00826713"/>
    <w:rsid w:val="008268B9"/>
    <w:rsid w:val="008268C8"/>
    <w:rsid w:val="0082692A"/>
    <w:rsid w:val="00826ACD"/>
    <w:rsid w:val="00826BFD"/>
    <w:rsid w:val="00826C5D"/>
    <w:rsid w:val="00826C7E"/>
    <w:rsid w:val="00826C86"/>
    <w:rsid w:val="00826E10"/>
    <w:rsid w:val="00826F12"/>
    <w:rsid w:val="00826F38"/>
    <w:rsid w:val="00826FDA"/>
    <w:rsid w:val="00827078"/>
    <w:rsid w:val="0082713E"/>
    <w:rsid w:val="0082718D"/>
    <w:rsid w:val="008271B9"/>
    <w:rsid w:val="008271DA"/>
    <w:rsid w:val="00827399"/>
    <w:rsid w:val="008273DE"/>
    <w:rsid w:val="008273E5"/>
    <w:rsid w:val="00827459"/>
    <w:rsid w:val="008274A3"/>
    <w:rsid w:val="00827575"/>
    <w:rsid w:val="008275CA"/>
    <w:rsid w:val="0082761E"/>
    <w:rsid w:val="0082762E"/>
    <w:rsid w:val="008276F1"/>
    <w:rsid w:val="00827869"/>
    <w:rsid w:val="00827880"/>
    <w:rsid w:val="008278C7"/>
    <w:rsid w:val="00827903"/>
    <w:rsid w:val="0082796B"/>
    <w:rsid w:val="00827A5A"/>
    <w:rsid w:val="00827B42"/>
    <w:rsid w:val="00827B55"/>
    <w:rsid w:val="00827B7E"/>
    <w:rsid w:val="00827BEF"/>
    <w:rsid w:val="00827C08"/>
    <w:rsid w:val="00827CD0"/>
    <w:rsid w:val="00827D59"/>
    <w:rsid w:val="00827E9F"/>
    <w:rsid w:val="00827ED3"/>
    <w:rsid w:val="00827EF8"/>
    <w:rsid w:val="00827FB6"/>
    <w:rsid w:val="00827FEA"/>
    <w:rsid w:val="00830071"/>
    <w:rsid w:val="008300FC"/>
    <w:rsid w:val="00830172"/>
    <w:rsid w:val="0083018D"/>
    <w:rsid w:val="008301CD"/>
    <w:rsid w:val="008301D7"/>
    <w:rsid w:val="008302A8"/>
    <w:rsid w:val="00830319"/>
    <w:rsid w:val="00830325"/>
    <w:rsid w:val="00830331"/>
    <w:rsid w:val="0083033D"/>
    <w:rsid w:val="00830468"/>
    <w:rsid w:val="008304C9"/>
    <w:rsid w:val="00830508"/>
    <w:rsid w:val="0083062F"/>
    <w:rsid w:val="00830640"/>
    <w:rsid w:val="0083066D"/>
    <w:rsid w:val="00830695"/>
    <w:rsid w:val="008306D9"/>
    <w:rsid w:val="00830736"/>
    <w:rsid w:val="0083086C"/>
    <w:rsid w:val="00830963"/>
    <w:rsid w:val="0083097E"/>
    <w:rsid w:val="00830A32"/>
    <w:rsid w:val="00830C49"/>
    <w:rsid w:val="00830CF5"/>
    <w:rsid w:val="00830D22"/>
    <w:rsid w:val="00830FDA"/>
    <w:rsid w:val="008310FA"/>
    <w:rsid w:val="00831225"/>
    <w:rsid w:val="00831250"/>
    <w:rsid w:val="00831332"/>
    <w:rsid w:val="0083147C"/>
    <w:rsid w:val="0083153A"/>
    <w:rsid w:val="00831599"/>
    <w:rsid w:val="00831604"/>
    <w:rsid w:val="0083163C"/>
    <w:rsid w:val="008316CB"/>
    <w:rsid w:val="00831758"/>
    <w:rsid w:val="008317D9"/>
    <w:rsid w:val="0083184F"/>
    <w:rsid w:val="008318C3"/>
    <w:rsid w:val="00831906"/>
    <w:rsid w:val="008319BA"/>
    <w:rsid w:val="008319D6"/>
    <w:rsid w:val="00831AC8"/>
    <w:rsid w:val="00831B01"/>
    <w:rsid w:val="00831B2E"/>
    <w:rsid w:val="00831F11"/>
    <w:rsid w:val="00831FBD"/>
    <w:rsid w:val="00831FE8"/>
    <w:rsid w:val="0083205B"/>
    <w:rsid w:val="008320B5"/>
    <w:rsid w:val="0083212D"/>
    <w:rsid w:val="00832176"/>
    <w:rsid w:val="008321EE"/>
    <w:rsid w:val="0083226A"/>
    <w:rsid w:val="008322B3"/>
    <w:rsid w:val="008322EA"/>
    <w:rsid w:val="008323B7"/>
    <w:rsid w:val="00832447"/>
    <w:rsid w:val="008324F1"/>
    <w:rsid w:val="0083256A"/>
    <w:rsid w:val="00832611"/>
    <w:rsid w:val="008326AC"/>
    <w:rsid w:val="008326EC"/>
    <w:rsid w:val="00832883"/>
    <w:rsid w:val="008328A8"/>
    <w:rsid w:val="008328B8"/>
    <w:rsid w:val="008328FE"/>
    <w:rsid w:val="00832985"/>
    <w:rsid w:val="00832A17"/>
    <w:rsid w:val="00832CB9"/>
    <w:rsid w:val="00832DAD"/>
    <w:rsid w:val="00832F51"/>
    <w:rsid w:val="00832FFC"/>
    <w:rsid w:val="0083317C"/>
    <w:rsid w:val="00833257"/>
    <w:rsid w:val="00833276"/>
    <w:rsid w:val="00833277"/>
    <w:rsid w:val="008332B1"/>
    <w:rsid w:val="00833457"/>
    <w:rsid w:val="00833531"/>
    <w:rsid w:val="008335DA"/>
    <w:rsid w:val="0083378A"/>
    <w:rsid w:val="008337B6"/>
    <w:rsid w:val="00833887"/>
    <w:rsid w:val="008338E2"/>
    <w:rsid w:val="00833920"/>
    <w:rsid w:val="008339DF"/>
    <w:rsid w:val="00833A21"/>
    <w:rsid w:val="00833AC6"/>
    <w:rsid w:val="00833AF9"/>
    <w:rsid w:val="00833B02"/>
    <w:rsid w:val="00833B1A"/>
    <w:rsid w:val="00833B41"/>
    <w:rsid w:val="00833BB7"/>
    <w:rsid w:val="00833C35"/>
    <w:rsid w:val="00833C4A"/>
    <w:rsid w:val="00833CE4"/>
    <w:rsid w:val="00833E39"/>
    <w:rsid w:val="00833E42"/>
    <w:rsid w:val="00833F20"/>
    <w:rsid w:val="00833FC3"/>
    <w:rsid w:val="00834048"/>
    <w:rsid w:val="0083411E"/>
    <w:rsid w:val="00834136"/>
    <w:rsid w:val="00834167"/>
    <w:rsid w:val="0083418B"/>
    <w:rsid w:val="00834218"/>
    <w:rsid w:val="00834368"/>
    <w:rsid w:val="008344CD"/>
    <w:rsid w:val="008344D1"/>
    <w:rsid w:val="00834544"/>
    <w:rsid w:val="00834570"/>
    <w:rsid w:val="0083461B"/>
    <w:rsid w:val="0083467F"/>
    <w:rsid w:val="008346F8"/>
    <w:rsid w:val="00834842"/>
    <w:rsid w:val="00834869"/>
    <w:rsid w:val="00834928"/>
    <w:rsid w:val="00834963"/>
    <w:rsid w:val="00834A19"/>
    <w:rsid w:val="00834A6F"/>
    <w:rsid w:val="00834AA3"/>
    <w:rsid w:val="00834AD3"/>
    <w:rsid w:val="00834BC1"/>
    <w:rsid w:val="00834BD6"/>
    <w:rsid w:val="00834BE1"/>
    <w:rsid w:val="00834C10"/>
    <w:rsid w:val="00834D61"/>
    <w:rsid w:val="00834D72"/>
    <w:rsid w:val="00834E6C"/>
    <w:rsid w:val="00834FE7"/>
    <w:rsid w:val="0083506A"/>
    <w:rsid w:val="0083506F"/>
    <w:rsid w:val="008350AE"/>
    <w:rsid w:val="00835197"/>
    <w:rsid w:val="0083527B"/>
    <w:rsid w:val="008352B7"/>
    <w:rsid w:val="0083537B"/>
    <w:rsid w:val="008353AC"/>
    <w:rsid w:val="0083540B"/>
    <w:rsid w:val="0083549D"/>
    <w:rsid w:val="00835613"/>
    <w:rsid w:val="0083564C"/>
    <w:rsid w:val="0083568E"/>
    <w:rsid w:val="0083569F"/>
    <w:rsid w:val="00835776"/>
    <w:rsid w:val="00835805"/>
    <w:rsid w:val="00835809"/>
    <w:rsid w:val="0083586E"/>
    <w:rsid w:val="0083588E"/>
    <w:rsid w:val="00835930"/>
    <w:rsid w:val="008359BE"/>
    <w:rsid w:val="00835AAD"/>
    <w:rsid w:val="00835BE2"/>
    <w:rsid w:val="00835BE5"/>
    <w:rsid w:val="00835C9B"/>
    <w:rsid w:val="00835CA5"/>
    <w:rsid w:val="00835CB8"/>
    <w:rsid w:val="00835D22"/>
    <w:rsid w:val="00835DBE"/>
    <w:rsid w:val="00835E04"/>
    <w:rsid w:val="00835F00"/>
    <w:rsid w:val="00836030"/>
    <w:rsid w:val="00836094"/>
    <w:rsid w:val="008360A3"/>
    <w:rsid w:val="008360AB"/>
    <w:rsid w:val="008360D9"/>
    <w:rsid w:val="008360FA"/>
    <w:rsid w:val="00836106"/>
    <w:rsid w:val="00836193"/>
    <w:rsid w:val="0083619A"/>
    <w:rsid w:val="008361D8"/>
    <w:rsid w:val="0083622E"/>
    <w:rsid w:val="0083628E"/>
    <w:rsid w:val="00836433"/>
    <w:rsid w:val="0083645D"/>
    <w:rsid w:val="008365AF"/>
    <w:rsid w:val="00836603"/>
    <w:rsid w:val="008367F4"/>
    <w:rsid w:val="0083680B"/>
    <w:rsid w:val="0083682B"/>
    <w:rsid w:val="0083686F"/>
    <w:rsid w:val="00836875"/>
    <w:rsid w:val="00836910"/>
    <w:rsid w:val="008369C2"/>
    <w:rsid w:val="00836A00"/>
    <w:rsid w:val="00836A21"/>
    <w:rsid w:val="00836C1B"/>
    <w:rsid w:val="00836CF6"/>
    <w:rsid w:val="00836D07"/>
    <w:rsid w:val="00836DFA"/>
    <w:rsid w:val="00836E1E"/>
    <w:rsid w:val="00836E80"/>
    <w:rsid w:val="00836ECD"/>
    <w:rsid w:val="00836EF3"/>
    <w:rsid w:val="0083701A"/>
    <w:rsid w:val="008370CB"/>
    <w:rsid w:val="008372FE"/>
    <w:rsid w:val="0083743F"/>
    <w:rsid w:val="0083746B"/>
    <w:rsid w:val="008374FB"/>
    <w:rsid w:val="0083764F"/>
    <w:rsid w:val="008377B6"/>
    <w:rsid w:val="0083782B"/>
    <w:rsid w:val="00837954"/>
    <w:rsid w:val="00837A43"/>
    <w:rsid w:val="00837DB8"/>
    <w:rsid w:val="00837EA9"/>
    <w:rsid w:val="00837FB0"/>
    <w:rsid w:val="00837FDF"/>
    <w:rsid w:val="00840006"/>
    <w:rsid w:val="008401D7"/>
    <w:rsid w:val="008401F3"/>
    <w:rsid w:val="00840247"/>
    <w:rsid w:val="00840274"/>
    <w:rsid w:val="00840349"/>
    <w:rsid w:val="008403D3"/>
    <w:rsid w:val="00840455"/>
    <w:rsid w:val="0084046C"/>
    <w:rsid w:val="008404B3"/>
    <w:rsid w:val="008404CC"/>
    <w:rsid w:val="008404D1"/>
    <w:rsid w:val="00840506"/>
    <w:rsid w:val="0084056E"/>
    <w:rsid w:val="0084058D"/>
    <w:rsid w:val="00840684"/>
    <w:rsid w:val="008406BA"/>
    <w:rsid w:val="008406CD"/>
    <w:rsid w:val="00840791"/>
    <w:rsid w:val="00840886"/>
    <w:rsid w:val="008408B0"/>
    <w:rsid w:val="008408DA"/>
    <w:rsid w:val="008408DD"/>
    <w:rsid w:val="00840917"/>
    <w:rsid w:val="00840967"/>
    <w:rsid w:val="00840A03"/>
    <w:rsid w:val="00840A64"/>
    <w:rsid w:val="00840A99"/>
    <w:rsid w:val="00840CC1"/>
    <w:rsid w:val="00840D5F"/>
    <w:rsid w:val="00840E51"/>
    <w:rsid w:val="00840F24"/>
    <w:rsid w:val="00840F92"/>
    <w:rsid w:val="00841159"/>
    <w:rsid w:val="008411DF"/>
    <w:rsid w:val="0084131C"/>
    <w:rsid w:val="00841368"/>
    <w:rsid w:val="008413DE"/>
    <w:rsid w:val="00841430"/>
    <w:rsid w:val="0084150F"/>
    <w:rsid w:val="00841538"/>
    <w:rsid w:val="008415A4"/>
    <w:rsid w:val="008415E9"/>
    <w:rsid w:val="0084170B"/>
    <w:rsid w:val="008417BE"/>
    <w:rsid w:val="008417D3"/>
    <w:rsid w:val="008417FE"/>
    <w:rsid w:val="00841824"/>
    <w:rsid w:val="00841833"/>
    <w:rsid w:val="00841843"/>
    <w:rsid w:val="008418A3"/>
    <w:rsid w:val="008418B1"/>
    <w:rsid w:val="008418C4"/>
    <w:rsid w:val="008418CB"/>
    <w:rsid w:val="008418F6"/>
    <w:rsid w:val="0084195B"/>
    <w:rsid w:val="00841B9A"/>
    <w:rsid w:val="00841BF3"/>
    <w:rsid w:val="00841C40"/>
    <w:rsid w:val="00841D00"/>
    <w:rsid w:val="00841D2D"/>
    <w:rsid w:val="00841E7F"/>
    <w:rsid w:val="00841EAB"/>
    <w:rsid w:val="00841F03"/>
    <w:rsid w:val="00841FE7"/>
    <w:rsid w:val="00842055"/>
    <w:rsid w:val="0084205D"/>
    <w:rsid w:val="008420A0"/>
    <w:rsid w:val="00842100"/>
    <w:rsid w:val="0084215B"/>
    <w:rsid w:val="008422AB"/>
    <w:rsid w:val="00842350"/>
    <w:rsid w:val="00842393"/>
    <w:rsid w:val="008428BC"/>
    <w:rsid w:val="008428EB"/>
    <w:rsid w:val="0084299E"/>
    <w:rsid w:val="00842A2B"/>
    <w:rsid w:val="00842A61"/>
    <w:rsid w:val="00842AC2"/>
    <w:rsid w:val="00842AD2"/>
    <w:rsid w:val="00842B10"/>
    <w:rsid w:val="00842CA4"/>
    <w:rsid w:val="00842D25"/>
    <w:rsid w:val="00842F33"/>
    <w:rsid w:val="00843057"/>
    <w:rsid w:val="008430D0"/>
    <w:rsid w:val="008430F7"/>
    <w:rsid w:val="00843164"/>
    <w:rsid w:val="00843187"/>
    <w:rsid w:val="008431D3"/>
    <w:rsid w:val="008431FE"/>
    <w:rsid w:val="00843203"/>
    <w:rsid w:val="008432D3"/>
    <w:rsid w:val="0084331F"/>
    <w:rsid w:val="008433C2"/>
    <w:rsid w:val="0084343F"/>
    <w:rsid w:val="008434BE"/>
    <w:rsid w:val="00843665"/>
    <w:rsid w:val="0084379A"/>
    <w:rsid w:val="0084381C"/>
    <w:rsid w:val="00843897"/>
    <w:rsid w:val="00843898"/>
    <w:rsid w:val="008439F9"/>
    <w:rsid w:val="00843A58"/>
    <w:rsid w:val="00843A78"/>
    <w:rsid w:val="00843AE0"/>
    <w:rsid w:val="00843BBF"/>
    <w:rsid w:val="00843C34"/>
    <w:rsid w:val="00843E52"/>
    <w:rsid w:val="00843E75"/>
    <w:rsid w:val="00843E8D"/>
    <w:rsid w:val="008442EC"/>
    <w:rsid w:val="0084432D"/>
    <w:rsid w:val="008443D8"/>
    <w:rsid w:val="008443FF"/>
    <w:rsid w:val="00844400"/>
    <w:rsid w:val="0084440D"/>
    <w:rsid w:val="00844426"/>
    <w:rsid w:val="0084443B"/>
    <w:rsid w:val="0084446B"/>
    <w:rsid w:val="008444AA"/>
    <w:rsid w:val="00844568"/>
    <w:rsid w:val="008446E0"/>
    <w:rsid w:val="008448AB"/>
    <w:rsid w:val="008448BF"/>
    <w:rsid w:val="008448EF"/>
    <w:rsid w:val="008448F5"/>
    <w:rsid w:val="00844AA7"/>
    <w:rsid w:val="00844C2A"/>
    <w:rsid w:val="00844CA3"/>
    <w:rsid w:val="00844DC7"/>
    <w:rsid w:val="00844DFD"/>
    <w:rsid w:val="00844EC9"/>
    <w:rsid w:val="00844F44"/>
    <w:rsid w:val="00844F51"/>
    <w:rsid w:val="008450E7"/>
    <w:rsid w:val="00845174"/>
    <w:rsid w:val="0084519E"/>
    <w:rsid w:val="0084520A"/>
    <w:rsid w:val="00845285"/>
    <w:rsid w:val="008452B2"/>
    <w:rsid w:val="008453E6"/>
    <w:rsid w:val="008455C4"/>
    <w:rsid w:val="008456C6"/>
    <w:rsid w:val="0084573A"/>
    <w:rsid w:val="0084582F"/>
    <w:rsid w:val="008458A4"/>
    <w:rsid w:val="00845A3D"/>
    <w:rsid w:val="00845AE6"/>
    <w:rsid w:val="00845C06"/>
    <w:rsid w:val="00845CCA"/>
    <w:rsid w:val="00845CDB"/>
    <w:rsid w:val="00845DFE"/>
    <w:rsid w:val="00845E83"/>
    <w:rsid w:val="00846105"/>
    <w:rsid w:val="008461D5"/>
    <w:rsid w:val="008462F1"/>
    <w:rsid w:val="0084642D"/>
    <w:rsid w:val="008464CB"/>
    <w:rsid w:val="00846556"/>
    <w:rsid w:val="00846636"/>
    <w:rsid w:val="0084663A"/>
    <w:rsid w:val="00846700"/>
    <w:rsid w:val="008468C2"/>
    <w:rsid w:val="008468E8"/>
    <w:rsid w:val="008469C3"/>
    <w:rsid w:val="00846B6B"/>
    <w:rsid w:val="00846BF3"/>
    <w:rsid w:val="00846D30"/>
    <w:rsid w:val="00846D4F"/>
    <w:rsid w:val="00846D58"/>
    <w:rsid w:val="00846D98"/>
    <w:rsid w:val="00846FA8"/>
    <w:rsid w:val="0084705B"/>
    <w:rsid w:val="00847082"/>
    <w:rsid w:val="00847118"/>
    <w:rsid w:val="00847185"/>
    <w:rsid w:val="008471E3"/>
    <w:rsid w:val="00847375"/>
    <w:rsid w:val="0084761F"/>
    <w:rsid w:val="00847677"/>
    <w:rsid w:val="00847718"/>
    <w:rsid w:val="00847883"/>
    <w:rsid w:val="00847948"/>
    <w:rsid w:val="008479FF"/>
    <w:rsid w:val="00847ACA"/>
    <w:rsid w:val="00847AF7"/>
    <w:rsid w:val="00847B63"/>
    <w:rsid w:val="00847DF7"/>
    <w:rsid w:val="00847E91"/>
    <w:rsid w:val="00847ECC"/>
    <w:rsid w:val="00850009"/>
    <w:rsid w:val="00850060"/>
    <w:rsid w:val="00850069"/>
    <w:rsid w:val="008500AA"/>
    <w:rsid w:val="008500EB"/>
    <w:rsid w:val="00850129"/>
    <w:rsid w:val="008501DB"/>
    <w:rsid w:val="008501F1"/>
    <w:rsid w:val="00850327"/>
    <w:rsid w:val="00850330"/>
    <w:rsid w:val="00850467"/>
    <w:rsid w:val="00850485"/>
    <w:rsid w:val="00850501"/>
    <w:rsid w:val="00850512"/>
    <w:rsid w:val="008506EA"/>
    <w:rsid w:val="0085083E"/>
    <w:rsid w:val="008508B7"/>
    <w:rsid w:val="008509EC"/>
    <w:rsid w:val="00850ABC"/>
    <w:rsid w:val="00850AD3"/>
    <w:rsid w:val="00850B47"/>
    <w:rsid w:val="00850C31"/>
    <w:rsid w:val="00850C61"/>
    <w:rsid w:val="00851007"/>
    <w:rsid w:val="00851261"/>
    <w:rsid w:val="00851278"/>
    <w:rsid w:val="00851309"/>
    <w:rsid w:val="0085132A"/>
    <w:rsid w:val="0085138B"/>
    <w:rsid w:val="008513B0"/>
    <w:rsid w:val="00851409"/>
    <w:rsid w:val="008514A5"/>
    <w:rsid w:val="00851502"/>
    <w:rsid w:val="00851589"/>
    <w:rsid w:val="008515F2"/>
    <w:rsid w:val="00851613"/>
    <w:rsid w:val="0085162F"/>
    <w:rsid w:val="00851643"/>
    <w:rsid w:val="00851783"/>
    <w:rsid w:val="00851826"/>
    <w:rsid w:val="008518B4"/>
    <w:rsid w:val="0085197E"/>
    <w:rsid w:val="00851AC9"/>
    <w:rsid w:val="00851B2F"/>
    <w:rsid w:val="00851C13"/>
    <w:rsid w:val="00851D21"/>
    <w:rsid w:val="00851D3C"/>
    <w:rsid w:val="00851E7D"/>
    <w:rsid w:val="00851FF6"/>
    <w:rsid w:val="0085202A"/>
    <w:rsid w:val="00852042"/>
    <w:rsid w:val="0085207E"/>
    <w:rsid w:val="008521A2"/>
    <w:rsid w:val="0085222C"/>
    <w:rsid w:val="008522EC"/>
    <w:rsid w:val="008522F8"/>
    <w:rsid w:val="008523C0"/>
    <w:rsid w:val="008523CA"/>
    <w:rsid w:val="008523E9"/>
    <w:rsid w:val="00852472"/>
    <w:rsid w:val="008524CF"/>
    <w:rsid w:val="00852699"/>
    <w:rsid w:val="008526DF"/>
    <w:rsid w:val="0085276B"/>
    <w:rsid w:val="008528A9"/>
    <w:rsid w:val="008529C8"/>
    <w:rsid w:val="008529EA"/>
    <w:rsid w:val="00852A4F"/>
    <w:rsid w:val="00852A6F"/>
    <w:rsid w:val="00852B3B"/>
    <w:rsid w:val="00852BAA"/>
    <w:rsid w:val="00852C06"/>
    <w:rsid w:val="00852E51"/>
    <w:rsid w:val="00852F20"/>
    <w:rsid w:val="00852F83"/>
    <w:rsid w:val="008530B9"/>
    <w:rsid w:val="008531FB"/>
    <w:rsid w:val="00853234"/>
    <w:rsid w:val="00853246"/>
    <w:rsid w:val="008532AD"/>
    <w:rsid w:val="0085345D"/>
    <w:rsid w:val="008534E6"/>
    <w:rsid w:val="00853559"/>
    <w:rsid w:val="008535D0"/>
    <w:rsid w:val="008537FE"/>
    <w:rsid w:val="0085383E"/>
    <w:rsid w:val="00853952"/>
    <w:rsid w:val="0085398F"/>
    <w:rsid w:val="00853A16"/>
    <w:rsid w:val="00853A2C"/>
    <w:rsid w:val="00853AC3"/>
    <w:rsid w:val="00853C09"/>
    <w:rsid w:val="00853C84"/>
    <w:rsid w:val="00853D75"/>
    <w:rsid w:val="00853DC0"/>
    <w:rsid w:val="00853DD1"/>
    <w:rsid w:val="00853DE9"/>
    <w:rsid w:val="00853EF4"/>
    <w:rsid w:val="00853F90"/>
    <w:rsid w:val="008541FC"/>
    <w:rsid w:val="0085428F"/>
    <w:rsid w:val="00854350"/>
    <w:rsid w:val="0085438C"/>
    <w:rsid w:val="00854437"/>
    <w:rsid w:val="00854477"/>
    <w:rsid w:val="0085456A"/>
    <w:rsid w:val="00854599"/>
    <w:rsid w:val="00854747"/>
    <w:rsid w:val="0085475C"/>
    <w:rsid w:val="008547E8"/>
    <w:rsid w:val="00854925"/>
    <w:rsid w:val="00854A6A"/>
    <w:rsid w:val="00854AE3"/>
    <w:rsid w:val="00854AF9"/>
    <w:rsid w:val="00854B7C"/>
    <w:rsid w:val="00854BCE"/>
    <w:rsid w:val="00854BE5"/>
    <w:rsid w:val="00854C9D"/>
    <w:rsid w:val="00854CB6"/>
    <w:rsid w:val="00854D19"/>
    <w:rsid w:val="00854DE1"/>
    <w:rsid w:val="00854E85"/>
    <w:rsid w:val="00854ED8"/>
    <w:rsid w:val="0085505D"/>
    <w:rsid w:val="00855086"/>
    <w:rsid w:val="008551A1"/>
    <w:rsid w:val="00855246"/>
    <w:rsid w:val="008552D5"/>
    <w:rsid w:val="0085537B"/>
    <w:rsid w:val="0085538F"/>
    <w:rsid w:val="0085542B"/>
    <w:rsid w:val="00855441"/>
    <w:rsid w:val="0085544C"/>
    <w:rsid w:val="0085548F"/>
    <w:rsid w:val="00855564"/>
    <w:rsid w:val="008555EA"/>
    <w:rsid w:val="0085561D"/>
    <w:rsid w:val="0085569D"/>
    <w:rsid w:val="00855A5F"/>
    <w:rsid w:val="00855B2E"/>
    <w:rsid w:val="00855CAA"/>
    <w:rsid w:val="00855DCF"/>
    <w:rsid w:val="00855E70"/>
    <w:rsid w:val="00855EF3"/>
    <w:rsid w:val="00855FCB"/>
    <w:rsid w:val="008560CB"/>
    <w:rsid w:val="008560DE"/>
    <w:rsid w:val="00856162"/>
    <w:rsid w:val="0085651D"/>
    <w:rsid w:val="00856634"/>
    <w:rsid w:val="0085671E"/>
    <w:rsid w:val="00856727"/>
    <w:rsid w:val="008567A1"/>
    <w:rsid w:val="008567B9"/>
    <w:rsid w:val="00856829"/>
    <w:rsid w:val="0085691A"/>
    <w:rsid w:val="00856937"/>
    <w:rsid w:val="00856947"/>
    <w:rsid w:val="008569FC"/>
    <w:rsid w:val="00856A57"/>
    <w:rsid w:val="00856BC7"/>
    <w:rsid w:val="00856BC8"/>
    <w:rsid w:val="00856BE6"/>
    <w:rsid w:val="00856C70"/>
    <w:rsid w:val="00856CA2"/>
    <w:rsid w:val="00856CAF"/>
    <w:rsid w:val="00856D43"/>
    <w:rsid w:val="00856DF5"/>
    <w:rsid w:val="00856F5F"/>
    <w:rsid w:val="008570E4"/>
    <w:rsid w:val="0085718D"/>
    <w:rsid w:val="008571B6"/>
    <w:rsid w:val="0085725E"/>
    <w:rsid w:val="008572FF"/>
    <w:rsid w:val="00857312"/>
    <w:rsid w:val="00857392"/>
    <w:rsid w:val="008573B9"/>
    <w:rsid w:val="008573C9"/>
    <w:rsid w:val="008573F2"/>
    <w:rsid w:val="008573FB"/>
    <w:rsid w:val="008575D9"/>
    <w:rsid w:val="008575E9"/>
    <w:rsid w:val="008575FC"/>
    <w:rsid w:val="0085761C"/>
    <w:rsid w:val="0085774D"/>
    <w:rsid w:val="00857891"/>
    <w:rsid w:val="008578D9"/>
    <w:rsid w:val="008579FC"/>
    <w:rsid w:val="00857A9C"/>
    <w:rsid w:val="00857CC2"/>
    <w:rsid w:val="00857D92"/>
    <w:rsid w:val="00857E0C"/>
    <w:rsid w:val="00857E94"/>
    <w:rsid w:val="00857F2E"/>
    <w:rsid w:val="00857FEF"/>
    <w:rsid w:val="00860065"/>
    <w:rsid w:val="0086006B"/>
    <w:rsid w:val="00860114"/>
    <w:rsid w:val="008602A5"/>
    <w:rsid w:val="008602D6"/>
    <w:rsid w:val="00860340"/>
    <w:rsid w:val="008603AA"/>
    <w:rsid w:val="008605CA"/>
    <w:rsid w:val="0086062B"/>
    <w:rsid w:val="008606C9"/>
    <w:rsid w:val="00860744"/>
    <w:rsid w:val="00860766"/>
    <w:rsid w:val="008607A3"/>
    <w:rsid w:val="00860805"/>
    <w:rsid w:val="00860924"/>
    <w:rsid w:val="0086092C"/>
    <w:rsid w:val="0086093B"/>
    <w:rsid w:val="0086096C"/>
    <w:rsid w:val="008609BD"/>
    <w:rsid w:val="008609C2"/>
    <w:rsid w:val="00860A5A"/>
    <w:rsid w:val="00860A5F"/>
    <w:rsid w:val="00860C84"/>
    <w:rsid w:val="00860CD5"/>
    <w:rsid w:val="00860DC5"/>
    <w:rsid w:val="00860DD8"/>
    <w:rsid w:val="00860F33"/>
    <w:rsid w:val="00860F76"/>
    <w:rsid w:val="008610FA"/>
    <w:rsid w:val="00861390"/>
    <w:rsid w:val="008613ED"/>
    <w:rsid w:val="0086143D"/>
    <w:rsid w:val="00861570"/>
    <w:rsid w:val="008615CB"/>
    <w:rsid w:val="008615D4"/>
    <w:rsid w:val="00861696"/>
    <w:rsid w:val="00861755"/>
    <w:rsid w:val="008618DF"/>
    <w:rsid w:val="00861ACF"/>
    <w:rsid w:val="00861C56"/>
    <w:rsid w:val="00861D03"/>
    <w:rsid w:val="00861ECD"/>
    <w:rsid w:val="00861F3D"/>
    <w:rsid w:val="00861F58"/>
    <w:rsid w:val="00861F6E"/>
    <w:rsid w:val="0086203A"/>
    <w:rsid w:val="008620AC"/>
    <w:rsid w:val="0086224B"/>
    <w:rsid w:val="00862331"/>
    <w:rsid w:val="008623C7"/>
    <w:rsid w:val="008623E7"/>
    <w:rsid w:val="00862463"/>
    <w:rsid w:val="0086248A"/>
    <w:rsid w:val="00862511"/>
    <w:rsid w:val="008625A2"/>
    <w:rsid w:val="00862696"/>
    <w:rsid w:val="00862A03"/>
    <w:rsid w:val="00862A56"/>
    <w:rsid w:val="00862C91"/>
    <w:rsid w:val="00862CB8"/>
    <w:rsid w:val="00862D39"/>
    <w:rsid w:val="00862DD3"/>
    <w:rsid w:val="00862E04"/>
    <w:rsid w:val="00862EDC"/>
    <w:rsid w:val="00863025"/>
    <w:rsid w:val="00863060"/>
    <w:rsid w:val="00863069"/>
    <w:rsid w:val="00863151"/>
    <w:rsid w:val="00863199"/>
    <w:rsid w:val="00863215"/>
    <w:rsid w:val="008632D7"/>
    <w:rsid w:val="008632F7"/>
    <w:rsid w:val="00863300"/>
    <w:rsid w:val="008633FB"/>
    <w:rsid w:val="008635A5"/>
    <w:rsid w:val="008635A7"/>
    <w:rsid w:val="008635B3"/>
    <w:rsid w:val="008635EA"/>
    <w:rsid w:val="00863626"/>
    <w:rsid w:val="00863673"/>
    <w:rsid w:val="008636F1"/>
    <w:rsid w:val="00863741"/>
    <w:rsid w:val="0086390E"/>
    <w:rsid w:val="00863917"/>
    <w:rsid w:val="00863918"/>
    <w:rsid w:val="00863992"/>
    <w:rsid w:val="00863996"/>
    <w:rsid w:val="008639B4"/>
    <w:rsid w:val="008639ED"/>
    <w:rsid w:val="00863A94"/>
    <w:rsid w:val="00863B5E"/>
    <w:rsid w:val="00863C46"/>
    <w:rsid w:val="00863CEE"/>
    <w:rsid w:val="00863DA9"/>
    <w:rsid w:val="00863DFF"/>
    <w:rsid w:val="00863E10"/>
    <w:rsid w:val="00863ECF"/>
    <w:rsid w:val="00863F2F"/>
    <w:rsid w:val="00863F46"/>
    <w:rsid w:val="00863FE1"/>
    <w:rsid w:val="00864138"/>
    <w:rsid w:val="0086413A"/>
    <w:rsid w:val="00864318"/>
    <w:rsid w:val="0086432C"/>
    <w:rsid w:val="00864398"/>
    <w:rsid w:val="008643F3"/>
    <w:rsid w:val="00864416"/>
    <w:rsid w:val="008644EB"/>
    <w:rsid w:val="00864516"/>
    <w:rsid w:val="008645CA"/>
    <w:rsid w:val="0086467B"/>
    <w:rsid w:val="008646B0"/>
    <w:rsid w:val="00864806"/>
    <w:rsid w:val="00864960"/>
    <w:rsid w:val="008649CD"/>
    <w:rsid w:val="00864A1C"/>
    <w:rsid w:val="00864B9B"/>
    <w:rsid w:val="00864D0C"/>
    <w:rsid w:val="00864D51"/>
    <w:rsid w:val="00864DA5"/>
    <w:rsid w:val="00864E28"/>
    <w:rsid w:val="00865018"/>
    <w:rsid w:val="0086506E"/>
    <w:rsid w:val="008650E8"/>
    <w:rsid w:val="008650F8"/>
    <w:rsid w:val="00865346"/>
    <w:rsid w:val="0086534D"/>
    <w:rsid w:val="00865434"/>
    <w:rsid w:val="00865470"/>
    <w:rsid w:val="008656A1"/>
    <w:rsid w:val="00865743"/>
    <w:rsid w:val="0086587E"/>
    <w:rsid w:val="00865956"/>
    <w:rsid w:val="008659C7"/>
    <w:rsid w:val="00865B21"/>
    <w:rsid w:val="00865B4F"/>
    <w:rsid w:val="00865B75"/>
    <w:rsid w:val="00865BB0"/>
    <w:rsid w:val="00865D5D"/>
    <w:rsid w:val="00865E3E"/>
    <w:rsid w:val="00865F83"/>
    <w:rsid w:val="00865FBC"/>
    <w:rsid w:val="0086601C"/>
    <w:rsid w:val="00866072"/>
    <w:rsid w:val="008660AF"/>
    <w:rsid w:val="008660DC"/>
    <w:rsid w:val="00866291"/>
    <w:rsid w:val="00866293"/>
    <w:rsid w:val="00866461"/>
    <w:rsid w:val="0086646D"/>
    <w:rsid w:val="00866884"/>
    <w:rsid w:val="008668B3"/>
    <w:rsid w:val="0086693D"/>
    <w:rsid w:val="0086699B"/>
    <w:rsid w:val="00866AA7"/>
    <w:rsid w:val="00866AD9"/>
    <w:rsid w:val="00866B13"/>
    <w:rsid w:val="00866BA7"/>
    <w:rsid w:val="00866BCF"/>
    <w:rsid w:val="00866C0C"/>
    <w:rsid w:val="00866C2D"/>
    <w:rsid w:val="00866D2B"/>
    <w:rsid w:val="00866EED"/>
    <w:rsid w:val="0086707B"/>
    <w:rsid w:val="00867092"/>
    <w:rsid w:val="008670AC"/>
    <w:rsid w:val="008670CF"/>
    <w:rsid w:val="00867118"/>
    <w:rsid w:val="00867120"/>
    <w:rsid w:val="0086720F"/>
    <w:rsid w:val="00867248"/>
    <w:rsid w:val="00867301"/>
    <w:rsid w:val="008673F4"/>
    <w:rsid w:val="008673F5"/>
    <w:rsid w:val="00867427"/>
    <w:rsid w:val="008674BD"/>
    <w:rsid w:val="008674D6"/>
    <w:rsid w:val="008675A6"/>
    <w:rsid w:val="008675D6"/>
    <w:rsid w:val="0086761A"/>
    <w:rsid w:val="00867667"/>
    <w:rsid w:val="008677A0"/>
    <w:rsid w:val="008677B1"/>
    <w:rsid w:val="00867855"/>
    <w:rsid w:val="0086785E"/>
    <w:rsid w:val="008679DF"/>
    <w:rsid w:val="00867A54"/>
    <w:rsid w:val="00867AF4"/>
    <w:rsid w:val="00867C03"/>
    <w:rsid w:val="00867CBF"/>
    <w:rsid w:val="00867DFF"/>
    <w:rsid w:val="00867E24"/>
    <w:rsid w:val="00867E26"/>
    <w:rsid w:val="00867EB1"/>
    <w:rsid w:val="00867EC0"/>
    <w:rsid w:val="00867F11"/>
    <w:rsid w:val="008700BC"/>
    <w:rsid w:val="0087029B"/>
    <w:rsid w:val="008702F6"/>
    <w:rsid w:val="0087044F"/>
    <w:rsid w:val="00870459"/>
    <w:rsid w:val="0087061D"/>
    <w:rsid w:val="0087066A"/>
    <w:rsid w:val="0087071C"/>
    <w:rsid w:val="008707F8"/>
    <w:rsid w:val="0087088A"/>
    <w:rsid w:val="008708BE"/>
    <w:rsid w:val="0087095C"/>
    <w:rsid w:val="00870C8B"/>
    <w:rsid w:val="00870D14"/>
    <w:rsid w:val="00870D70"/>
    <w:rsid w:val="00870DEA"/>
    <w:rsid w:val="00870E11"/>
    <w:rsid w:val="00870EC8"/>
    <w:rsid w:val="00870F0F"/>
    <w:rsid w:val="00870FF0"/>
    <w:rsid w:val="00871160"/>
    <w:rsid w:val="008711D5"/>
    <w:rsid w:val="008711DB"/>
    <w:rsid w:val="008711E7"/>
    <w:rsid w:val="0087154A"/>
    <w:rsid w:val="008715B5"/>
    <w:rsid w:val="00871601"/>
    <w:rsid w:val="008716F4"/>
    <w:rsid w:val="00871716"/>
    <w:rsid w:val="00871769"/>
    <w:rsid w:val="0087196B"/>
    <w:rsid w:val="0087197F"/>
    <w:rsid w:val="008719C2"/>
    <w:rsid w:val="00871A34"/>
    <w:rsid w:val="00871AD2"/>
    <w:rsid w:val="00871BC9"/>
    <w:rsid w:val="00871C37"/>
    <w:rsid w:val="00871C50"/>
    <w:rsid w:val="00871C90"/>
    <w:rsid w:val="00871DF6"/>
    <w:rsid w:val="00871EA4"/>
    <w:rsid w:val="00871F90"/>
    <w:rsid w:val="00871FD5"/>
    <w:rsid w:val="0087214C"/>
    <w:rsid w:val="00872173"/>
    <w:rsid w:val="008721CC"/>
    <w:rsid w:val="0087226B"/>
    <w:rsid w:val="008722DB"/>
    <w:rsid w:val="00872354"/>
    <w:rsid w:val="0087235A"/>
    <w:rsid w:val="0087245D"/>
    <w:rsid w:val="00872520"/>
    <w:rsid w:val="0087257E"/>
    <w:rsid w:val="008725C9"/>
    <w:rsid w:val="008725E9"/>
    <w:rsid w:val="00872622"/>
    <w:rsid w:val="00872669"/>
    <w:rsid w:val="008726A5"/>
    <w:rsid w:val="00872709"/>
    <w:rsid w:val="0087272A"/>
    <w:rsid w:val="008728CA"/>
    <w:rsid w:val="00872946"/>
    <w:rsid w:val="008729AA"/>
    <w:rsid w:val="008729E6"/>
    <w:rsid w:val="00872A64"/>
    <w:rsid w:val="00872A84"/>
    <w:rsid w:val="00872B5B"/>
    <w:rsid w:val="00872C8F"/>
    <w:rsid w:val="00872D79"/>
    <w:rsid w:val="00872E83"/>
    <w:rsid w:val="00872EEB"/>
    <w:rsid w:val="00872F09"/>
    <w:rsid w:val="00872F16"/>
    <w:rsid w:val="00872F40"/>
    <w:rsid w:val="0087303C"/>
    <w:rsid w:val="00873040"/>
    <w:rsid w:val="008730EE"/>
    <w:rsid w:val="00873268"/>
    <w:rsid w:val="00873341"/>
    <w:rsid w:val="00873353"/>
    <w:rsid w:val="00873491"/>
    <w:rsid w:val="00873584"/>
    <w:rsid w:val="008736F1"/>
    <w:rsid w:val="00873807"/>
    <w:rsid w:val="008738F5"/>
    <w:rsid w:val="00873913"/>
    <w:rsid w:val="0087391E"/>
    <w:rsid w:val="00873928"/>
    <w:rsid w:val="00873957"/>
    <w:rsid w:val="008739F0"/>
    <w:rsid w:val="00873A32"/>
    <w:rsid w:val="00873C24"/>
    <w:rsid w:val="00873C55"/>
    <w:rsid w:val="00873DA1"/>
    <w:rsid w:val="00873E40"/>
    <w:rsid w:val="00873E65"/>
    <w:rsid w:val="00873F26"/>
    <w:rsid w:val="00873F5A"/>
    <w:rsid w:val="00873FF2"/>
    <w:rsid w:val="00874088"/>
    <w:rsid w:val="008740B1"/>
    <w:rsid w:val="0087425C"/>
    <w:rsid w:val="00874442"/>
    <w:rsid w:val="008744D8"/>
    <w:rsid w:val="0087451D"/>
    <w:rsid w:val="008745DC"/>
    <w:rsid w:val="008747C5"/>
    <w:rsid w:val="008747F0"/>
    <w:rsid w:val="008749B7"/>
    <w:rsid w:val="00874A74"/>
    <w:rsid w:val="00874C1A"/>
    <w:rsid w:val="00874D08"/>
    <w:rsid w:val="00874D22"/>
    <w:rsid w:val="00874DA6"/>
    <w:rsid w:val="00874E69"/>
    <w:rsid w:val="00874F16"/>
    <w:rsid w:val="00874F87"/>
    <w:rsid w:val="00874F9D"/>
    <w:rsid w:val="00875070"/>
    <w:rsid w:val="0087511A"/>
    <w:rsid w:val="0087518D"/>
    <w:rsid w:val="008751C4"/>
    <w:rsid w:val="0087526D"/>
    <w:rsid w:val="00875387"/>
    <w:rsid w:val="00875441"/>
    <w:rsid w:val="008754A8"/>
    <w:rsid w:val="0087552A"/>
    <w:rsid w:val="00875569"/>
    <w:rsid w:val="00875888"/>
    <w:rsid w:val="00875A3D"/>
    <w:rsid w:val="00875A8D"/>
    <w:rsid w:val="00875B55"/>
    <w:rsid w:val="00875BB9"/>
    <w:rsid w:val="00875C96"/>
    <w:rsid w:val="00875E2C"/>
    <w:rsid w:val="00875E32"/>
    <w:rsid w:val="00875F21"/>
    <w:rsid w:val="00875F34"/>
    <w:rsid w:val="00875F41"/>
    <w:rsid w:val="008760B2"/>
    <w:rsid w:val="00876199"/>
    <w:rsid w:val="00876331"/>
    <w:rsid w:val="0087634A"/>
    <w:rsid w:val="0087639A"/>
    <w:rsid w:val="008763D6"/>
    <w:rsid w:val="0087651D"/>
    <w:rsid w:val="008765E5"/>
    <w:rsid w:val="00876603"/>
    <w:rsid w:val="0087661F"/>
    <w:rsid w:val="00876775"/>
    <w:rsid w:val="0087681E"/>
    <w:rsid w:val="008768AF"/>
    <w:rsid w:val="008768FA"/>
    <w:rsid w:val="00876A16"/>
    <w:rsid w:val="00876A48"/>
    <w:rsid w:val="00876ABC"/>
    <w:rsid w:val="00876B9C"/>
    <w:rsid w:val="00876C06"/>
    <w:rsid w:val="00876C39"/>
    <w:rsid w:val="00876D5B"/>
    <w:rsid w:val="00876EF1"/>
    <w:rsid w:val="00876F9A"/>
    <w:rsid w:val="0087700A"/>
    <w:rsid w:val="00877062"/>
    <w:rsid w:val="0087712F"/>
    <w:rsid w:val="0087715F"/>
    <w:rsid w:val="00877162"/>
    <w:rsid w:val="00877164"/>
    <w:rsid w:val="00877317"/>
    <w:rsid w:val="0087733E"/>
    <w:rsid w:val="0087735F"/>
    <w:rsid w:val="00877412"/>
    <w:rsid w:val="0087756B"/>
    <w:rsid w:val="008775A2"/>
    <w:rsid w:val="008775C4"/>
    <w:rsid w:val="00877631"/>
    <w:rsid w:val="0087769B"/>
    <w:rsid w:val="008776D7"/>
    <w:rsid w:val="0087778C"/>
    <w:rsid w:val="008777E8"/>
    <w:rsid w:val="00877835"/>
    <w:rsid w:val="00877861"/>
    <w:rsid w:val="00877875"/>
    <w:rsid w:val="00877A34"/>
    <w:rsid w:val="00877AEA"/>
    <w:rsid w:val="00877B1D"/>
    <w:rsid w:val="00877B3B"/>
    <w:rsid w:val="00877B3C"/>
    <w:rsid w:val="00877BD4"/>
    <w:rsid w:val="00877C29"/>
    <w:rsid w:val="00877CD6"/>
    <w:rsid w:val="00877E17"/>
    <w:rsid w:val="00877E6C"/>
    <w:rsid w:val="00877EB9"/>
    <w:rsid w:val="00877F04"/>
    <w:rsid w:val="0088006F"/>
    <w:rsid w:val="00880216"/>
    <w:rsid w:val="0088029E"/>
    <w:rsid w:val="008802B1"/>
    <w:rsid w:val="008803CE"/>
    <w:rsid w:val="008803EC"/>
    <w:rsid w:val="00880445"/>
    <w:rsid w:val="00880477"/>
    <w:rsid w:val="00880548"/>
    <w:rsid w:val="008805C5"/>
    <w:rsid w:val="008805CD"/>
    <w:rsid w:val="00880604"/>
    <w:rsid w:val="0088065B"/>
    <w:rsid w:val="008807F3"/>
    <w:rsid w:val="00880898"/>
    <w:rsid w:val="008808FF"/>
    <w:rsid w:val="00880933"/>
    <w:rsid w:val="00880996"/>
    <w:rsid w:val="008809BE"/>
    <w:rsid w:val="00880A39"/>
    <w:rsid w:val="00880B3E"/>
    <w:rsid w:val="00880C0A"/>
    <w:rsid w:val="00880C33"/>
    <w:rsid w:val="00880C5A"/>
    <w:rsid w:val="00880CA5"/>
    <w:rsid w:val="00880CE5"/>
    <w:rsid w:val="00880D6F"/>
    <w:rsid w:val="00880E15"/>
    <w:rsid w:val="00880E81"/>
    <w:rsid w:val="00880EE2"/>
    <w:rsid w:val="00880F36"/>
    <w:rsid w:val="00880F85"/>
    <w:rsid w:val="00880F8D"/>
    <w:rsid w:val="00881048"/>
    <w:rsid w:val="0088110A"/>
    <w:rsid w:val="008811C5"/>
    <w:rsid w:val="00881217"/>
    <w:rsid w:val="008812E7"/>
    <w:rsid w:val="008812F4"/>
    <w:rsid w:val="0088149C"/>
    <w:rsid w:val="008814AA"/>
    <w:rsid w:val="008815BA"/>
    <w:rsid w:val="0088186D"/>
    <w:rsid w:val="008818E2"/>
    <w:rsid w:val="00881A2D"/>
    <w:rsid w:val="00881AA1"/>
    <w:rsid w:val="00881B77"/>
    <w:rsid w:val="00881B84"/>
    <w:rsid w:val="00881BC7"/>
    <w:rsid w:val="00881C0F"/>
    <w:rsid w:val="00881C2D"/>
    <w:rsid w:val="00881C5A"/>
    <w:rsid w:val="00881C97"/>
    <w:rsid w:val="00881D1B"/>
    <w:rsid w:val="00881D85"/>
    <w:rsid w:val="00881D94"/>
    <w:rsid w:val="00881DF1"/>
    <w:rsid w:val="00881E07"/>
    <w:rsid w:val="00881ED2"/>
    <w:rsid w:val="00881FC9"/>
    <w:rsid w:val="00881FCF"/>
    <w:rsid w:val="00882043"/>
    <w:rsid w:val="008820E2"/>
    <w:rsid w:val="00882204"/>
    <w:rsid w:val="008823A6"/>
    <w:rsid w:val="00882421"/>
    <w:rsid w:val="00882496"/>
    <w:rsid w:val="008824D7"/>
    <w:rsid w:val="0088253B"/>
    <w:rsid w:val="008825B7"/>
    <w:rsid w:val="008826B5"/>
    <w:rsid w:val="00882738"/>
    <w:rsid w:val="00882782"/>
    <w:rsid w:val="00882809"/>
    <w:rsid w:val="008828A9"/>
    <w:rsid w:val="008828D4"/>
    <w:rsid w:val="0088290E"/>
    <w:rsid w:val="00882A02"/>
    <w:rsid w:val="00882A6B"/>
    <w:rsid w:val="00882C54"/>
    <w:rsid w:val="00882DF4"/>
    <w:rsid w:val="00882FA6"/>
    <w:rsid w:val="00883031"/>
    <w:rsid w:val="0088303E"/>
    <w:rsid w:val="008831AA"/>
    <w:rsid w:val="0088320C"/>
    <w:rsid w:val="0088327D"/>
    <w:rsid w:val="008832CD"/>
    <w:rsid w:val="00883382"/>
    <w:rsid w:val="0088345C"/>
    <w:rsid w:val="008834A6"/>
    <w:rsid w:val="008834B3"/>
    <w:rsid w:val="008835F0"/>
    <w:rsid w:val="0088370D"/>
    <w:rsid w:val="00883714"/>
    <w:rsid w:val="00883772"/>
    <w:rsid w:val="0088392F"/>
    <w:rsid w:val="00883A52"/>
    <w:rsid w:val="00883A90"/>
    <w:rsid w:val="00883BE7"/>
    <w:rsid w:val="00883D6B"/>
    <w:rsid w:val="00883E10"/>
    <w:rsid w:val="00883F7A"/>
    <w:rsid w:val="00884020"/>
    <w:rsid w:val="008841D5"/>
    <w:rsid w:val="008843BB"/>
    <w:rsid w:val="008844E4"/>
    <w:rsid w:val="008845C7"/>
    <w:rsid w:val="0088464C"/>
    <w:rsid w:val="00884686"/>
    <w:rsid w:val="00884782"/>
    <w:rsid w:val="00884800"/>
    <w:rsid w:val="00884A11"/>
    <w:rsid w:val="00884A18"/>
    <w:rsid w:val="00884BA3"/>
    <w:rsid w:val="00884C58"/>
    <w:rsid w:val="00884C71"/>
    <w:rsid w:val="00884CDF"/>
    <w:rsid w:val="00884E52"/>
    <w:rsid w:val="00884E75"/>
    <w:rsid w:val="00884E79"/>
    <w:rsid w:val="00885091"/>
    <w:rsid w:val="008850A1"/>
    <w:rsid w:val="0088516A"/>
    <w:rsid w:val="00885186"/>
    <w:rsid w:val="008851FD"/>
    <w:rsid w:val="008852F1"/>
    <w:rsid w:val="0088536B"/>
    <w:rsid w:val="008854A1"/>
    <w:rsid w:val="00885503"/>
    <w:rsid w:val="00885748"/>
    <w:rsid w:val="008857BA"/>
    <w:rsid w:val="008859AC"/>
    <w:rsid w:val="00885A9D"/>
    <w:rsid w:val="00885AC2"/>
    <w:rsid w:val="00885B98"/>
    <w:rsid w:val="00885C91"/>
    <w:rsid w:val="00885DA8"/>
    <w:rsid w:val="00885DB4"/>
    <w:rsid w:val="00885EB9"/>
    <w:rsid w:val="00885EEF"/>
    <w:rsid w:val="00885EFE"/>
    <w:rsid w:val="00885F59"/>
    <w:rsid w:val="00885F9D"/>
    <w:rsid w:val="00885FBC"/>
    <w:rsid w:val="0088606D"/>
    <w:rsid w:val="0088610C"/>
    <w:rsid w:val="008861CD"/>
    <w:rsid w:val="008862AB"/>
    <w:rsid w:val="008862B9"/>
    <w:rsid w:val="008862CF"/>
    <w:rsid w:val="00886353"/>
    <w:rsid w:val="0088640E"/>
    <w:rsid w:val="00886418"/>
    <w:rsid w:val="0088642B"/>
    <w:rsid w:val="00886533"/>
    <w:rsid w:val="008866AA"/>
    <w:rsid w:val="008866B3"/>
    <w:rsid w:val="008866C2"/>
    <w:rsid w:val="00886760"/>
    <w:rsid w:val="00886788"/>
    <w:rsid w:val="008867DF"/>
    <w:rsid w:val="0088690A"/>
    <w:rsid w:val="00886945"/>
    <w:rsid w:val="0088695E"/>
    <w:rsid w:val="00886A01"/>
    <w:rsid w:val="00886AEF"/>
    <w:rsid w:val="00886B06"/>
    <w:rsid w:val="00886B33"/>
    <w:rsid w:val="00886B4C"/>
    <w:rsid w:val="00886B66"/>
    <w:rsid w:val="00886B97"/>
    <w:rsid w:val="00886CFD"/>
    <w:rsid w:val="00886D09"/>
    <w:rsid w:val="00886D5B"/>
    <w:rsid w:val="00886EC5"/>
    <w:rsid w:val="00886F71"/>
    <w:rsid w:val="00886F94"/>
    <w:rsid w:val="0088712D"/>
    <w:rsid w:val="00887176"/>
    <w:rsid w:val="00887255"/>
    <w:rsid w:val="00887266"/>
    <w:rsid w:val="008873D0"/>
    <w:rsid w:val="00887421"/>
    <w:rsid w:val="00887450"/>
    <w:rsid w:val="008874B1"/>
    <w:rsid w:val="00887619"/>
    <w:rsid w:val="00887625"/>
    <w:rsid w:val="00887838"/>
    <w:rsid w:val="008878A3"/>
    <w:rsid w:val="0088796F"/>
    <w:rsid w:val="0088798F"/>
    <w:rsid w:val="00887ABD"/>
    <w:rsid w:val="00887B39"/>
    <w:rsid w:val="00887BF9"/>
    <w:rsid w:val="00887C46"/>
    <w:rsid w:val="00887CA0"/>
    <w:rsid w:val="00887CEA"/>
    <w:rsid w:val="00887D0B"/>
    <w:rsid w:val="00887D22"/>
    <w:rsid w:val="00887D5A"/>
    <w:rsid w:val="00887D8A"/>
    <w:rsid w:val="00887DD4"/>
    <w:rsid w:val="00887E19"/>
    <w:rsid w:val="00887E21"/>
    <w:rsid w:val="008900DB"/>
    <w:rsid w:val="00890106"/>
    <w:rsid w:val="008902F7"/>
    <w:rsid w:val="00890397"/>
    <w:rsid w:val="00890628"/>
    <w:rsid w:val="008908BD"/>
    <w:rsid w:val="008908F6"/>
    <w:rsid w:val="00890996"/>
    <w:rsid w:val="008909FE"/>
    <w:rsid w:val="00890AB5"/>
    <w:rsid w:val="00890B0B"/>
    <w:rsid w:val="00890B3A"/>
    <w:rsid w:val="00890C05"/>
    <w:rsid w:val="00890D95"/>
    <w:rsid w:val="00890DF8"/>
    <w:rsid w:val="00890E7B"/>
    <w:rsid w:val="00890E86"/>
    <w:rsid w:val="00890F3C"/>
    <w:rsid w:val="00890F83"/>
    <w:rsid w:val="00890FDD"/>
    <w:rsid w:val="00891077"/>
    <w:rsid w:val="0089116E"/>
    <w:rsid w:val="0089130B"/>
    <w:rsid w:val="0089140C"/>
    <w:rsid w:val="0089146C"/>
    <w:rsid w:val="008914D0"/>
    <w:rsid w:val="00891509"/>
    <w:rsid w:val="0089151D"/>
    <w:rsid w:val="0089158F"/>
    <w:rsid w:val="008915D8"/>
    <w:rsid w:val="00891616"/>
    <w:rsid w:val="008916BA"/>
    <w:rsid w:val="00891777"/>
    <w:rsid w:val="00891924"/>
    <w:rsid w:val="0089194F"/>
    <w:rsid w:val="008919FD"/>
    <w:rsid w:val="00891AA8"/>
    <w:rsid w:val="00891ADE"/>
    <w:rsid w:val="00891B6F"/>
    <w:rsid w:val="00891B7D"/>
    <w:rsid w:val="00891B95"/>
    <w:rsid w:val="00891B9B"/>
    <w:rsid w:val="00891BD0"/>
    <w:rsid w:val="00891BD5"/>
    <w:rsid w:val="00891C22"/>
    <w:rsid w:val="00891CF9"/>
    <w:rsid w:val="00891E0A"/>
    <w:rsid w:val="00891E23"/>
    <w:rsid w:val="00891E71"/>
    <w:rsid w:val="00891E79"/>
    <w:rsid w:val="00891EB7"/>
    <w:rsid w:val="0089209E"/>
    <w:rsid w:val="008920A7"/>
    <w:rsid w:val="008921E7"/>
    <w:rsid w:val="00892201"/>
    <w:rsid w:val="008923A1"/>
    <w:rsid w:val="008924E6"/>
    <w:rsid w:val="0089257D"/>
    <w:rsid w:val="0089258F"/>
    <w:rsid w:val="00892616"/>
    <w:rsid w:val="0089263B"/>
    <w:rsid w:val="008926BC"/>
    <w:rsid w:val="008926DF"/>
    <w:rsid w:val="008927E5"/>
    <w:rsid w:val="00892844"/>
    <w:rsid w:val="00892B37"/>
    <w:rsid w:val="00892B6C"/>
    <w:rsid w:val="00892BB9"/>
    <w:rsid w:val="00892C5D"/>
    <w:rsid w:val="00892CD3"/>
    <w:rsid w:val="00892CF3"/>
    <w:rsid w:val="00892D28"/>
    <w:rsid w:val="00892F6A"/>
    <w:rsid w:val="00892F83"/>
    <w:rsid w:val="00892FDB"/>
    <w:rsid w:val="0089307F"/>
    <w:rsid w:val="008931BF"/>
    <w:rsid w:val="00893233"/>
    <w:rsid w:val="00893269"/>
    <w:rsid w:val="008933AE"/>
    <w:rsid w:val="008933C3"/>
    <w:rsid w:val="00893444"/>
    <w:rsid w:val="008934F9"/>
    <w:rsid w:val="008935FC"/>
    <w:rsid w:val="008936F3"/>
    <w:rsid w:val="0089378A"/>
    <w:rsid w:val="008937EB"/>
    <w:rsid w:val="008937EF"/>
    <w:rsid w:val="008938E9"/>
    <w:rsid w:val="00893969"/>
    <w:rsid w:val="008939FC"/>
    <w:rsid w:val="00893A03"/>
    <w:rsid w:val="00893B10"/>
    <w:rsid w:val="00893BC4"/>
    <w:rsid w:val="00893BE5"/>
    <w:rsid w:val="00893C3D"/>
    <w:rsid w:val="00893D88"/>
    <w:rsid w:val="00893E47"/>
    <w:rsid w:val="00893FE0"/>
    <w:rsid w:val="00894036"/>
    <w:rsid w:val="0089416B"/>
    <w:rsid w:val="00894181"/>
    <w:rsid w:val="00894242"/>
    <w:rsid w:val="00894385"/>
    <w:rsid w:val="00894395"/>
    <w:rsid w:val="0089439F"/>
    <w:rsid w:val="008943F4"/>
    <w:rsid w:val="00894569"/>
    <w:rsid w:val="008945F5"/>
    <w:rsid w:val="0089462C"/>
    <w:rsid w:val="0089473A"/>
    <w:rsid w:val="00894798"/>
    <w:rsid w:val="00894860"/>
    <w:rsid w:val="008949EE"/>
    <w:rsid w:val="00894A76"/>
    <w:rsid w:val="00894A82"/>
    <w:rsid w:val="00894C2C"/>
    <w:rsid w:val="00894E1B"/>
    <w:rsid w:val="00894F72"/>
    <w:rsid w:val="00894F79"/>
    <w:rsid w:val="00894F8D"/>
    <w:rsid w:val="00894F93"/>
    <w:rsid w:val="00895023"/>
    <w:rsid w:val="0089507C"/>
    <w:rsid w:val="008950AB"/>
    <w:rsid w:val="00895292"/>
    <w:rsid w:val="008953F3"/>
    <w:rsid w:val="008954EC"/>
    <w:rsid w:val="00895520"/>
    <w:rsid w:val="00895633"/>
    <w:rsid w:val="00895703"/>
    <w:rsid w:val="0089570F"/>
    <w:rsid w:val="00895722"/>
    <w:rsid w:val="008957AB"/>
    <w:rsid w:val="008957C3"/>
    <w:rsid w:val="00895833"/>
    <w:rsid w:val="0089592D"/>
    <w:rsid w:val="00895944"/>
    <w:rsid w:val="00895950"/>
    <w:rsid w:val="0089597D"/>
    <w:rsid w:val="008959CC"/>
    <w:rsid w:val="00895A2C"/>
    <w:rsid w:val="00895AEB"/>
    <w:rsid w:val="00895C90"/>
    <w:rsid w:val="00895D67"/>
    <w:rsid w:val="00895E50"/>
    <w:rsid w:val="00895E84"/>
    <w:rsid w:val="008960E5"/>
    <w:rsid w:val="00896103"/>
    <w:rsid w:val="008961E3"/>
    <w:rsid w:val="0089629D"/>
    <w:rsid w:val="008962AE"/>
    <w:rsid w:val="0089638D"/>
    <w:rsid w:val="008963BA"/>
    <w:rsid w:val="008963DA"/>
    <w:rsid w:val="00896444"/>
    <w:rsid w:val="0089646E"/>
    <w:rsid w:val="00896511"/>
    <w:rsid w:val="00896534"/>
    <w:rsid w:val="00896608"/>
    <w:rsid w:val="0089661F"/>
    <w:rsid w:val="00896772"/>
    <w:rsid w:val="008967A0"/>
    <w:rsid w:val="008968B2"/>
    <w:rsid w:val="00896901"/>
    <w:rsid w:val="0089695C"/>
    <w:rsid w:val="00896A6B"/>
    <w:rsid w:val="00896AD3"/>
    <w:rsid w:val="00896AF8"/>
    <w:rsid w:val="00896C6F"/>
    <w:rsid w:val="00896CE5"/>
    <w:rsid w:val="00896D0D"/>
    <w:rsid w:val="00896D33"/>
    <w:rsid w:val="00896DD4"/>
    <w:rsid w:val="00896E1B"/>
    <w:rsid w:val="00896E74"/>
    <w:rsid w:val="00896E8D"/>
    <w:rsid w:val="00896ED7"/>
    <w:rsid w:val="00896FD0"/>
    <w:rsid w:val="008972A8"/>
    <w:rsid w:val="00897396"/>
    <w:rsid w:val="008974A4"/>
    <w:rsid w:val="008974CC"/>
    <w:rsid w:val="008976B6"/>
    <w:rsid w:val="00897779"/>
    <w:rsid w:val="0089779B"/>
    <w:rsid w:val="0089795E"/>
    <w:rsid w:val="008979D3"/>
    <w:rsid w:val="00897A36"/>
    <w:rsid w:val="00897A43"/>
    <w:rsid w:val="00897ADD"/>
    <w:rsid w:val="00897ADE"/>
    <w:rsid w:val="00897C11"/>
    <w:rsid w:val="00897CA1"/>
    <w:rsid w:val="00897D37"/>
    <w:rsid w:val="00897D9B"/>
    <w:rsid w:val="00897E1F"/>
    <w:rsid w:val="00897F50"/>
    <w:rsid w:val="00897FA3"/>
    <w:rsid w:val="00897FB5"/>
    <w:rsid w:val="008A00E8"/>
    <w:rsid w:val="008A0122"/>
    <w:rsid w:val="008A02F8"/>
    <w:rsid w:val="008A037B"/>
    <w:rsid w:val="008A056C"/>
    <w:rsid w:val="008A05A2"/>
    <w:rsid w:val="008A0616"/>
    <w:rsid w:val="008A06CC"/>
    <w:rsid w:val="008A06E1"/>
    <w:rsid w:val="008A0724"/>
    <w:rsid w:val="008A0817"/>
    <w:rsid w:val="008A08E9"/>
    <w:rsid w:val="008A09D5"/>
    <w:rsid w:val="008A09E5"/>
    <w:rsid w:val="008A0B0C"/>
    <w:rsid w:val="008A0B11"/>
    <w:rsid w:val="008A0BA1"/>
    <w:rsid w:val="008A0E48"/>
    <w:rsid w:val="008A0ED9"/>
    <w:rsid w:val="008A0EFB"/>
    <w:rsid w:val="008A0F13"/>
    <w:rsid w:val="008A1100"/>
    <w:rsid w:val="008A1116"/>
    <w:rsid w:val="008A124E"/>
    <w:rsid w:val="008A139A"/>
    <w:rsid w:val="008A139B"/>
    <w:rsid w:val="008A13CD"/>
    <w:rsid w:val="008A155F"/>
    <w:rsid w:val="008A159D"/>
    <w:rsid w:val="008A1631"/>
    <w:rsid w:val="008A1662"/>
    <w:rsid w:val="008A1795"/>
    <w:rsid w:val="008A1834"/>
    <w:rsid w:val="008A187E"/>
    <w:rsid w:val="008A1957"/>
    <w:rsid w:val="008A19D6"/>
    <w:rsid w:val="008A1BE2"/>
    <w:rsid w:val="008A1C19"/>
    <w:rsid w:val="008A1C1B"/>
    <w:rsid w:val="008A1C86"/>
    <w:rsid w:val="008A1D3E"/>
    <w:rsid w:val="008A1D6E"/>
    <w:rsid w:val="008A1DE1"/>
    <w:rsid w:val="008A1EF9"/>
    <w:rsid w:val="008A1F24"/>
    <w:rsid w:val="008A1F2B"/>
    <w:rsid w:val="008A1F3D"/>
    <w:rsid w:val="008A1FB1"/>
    <w:rsid w:val="008A2034"/>
    <w:rsid w:val="008A21BB"/>
    <w:rsid w:val="008A21EF"/>
    <w:rsid w:val="008A22DC"/>
    <w:rsid w:val="008A230C"/>
    <w:rsid w:val="008A236B"/>
    <w:rsid w:val="008A238F"/>
    <w:rsid w:val="008A23E3"/>
    <w:rsid w:val="008A2424"/>
    <w:rsid w:val="008A2493"/>
    <w:rsid w:val="008A24A6"/>
    <w:rsid w:val="008A2550"/>
    <w:rsid w:val="008A255C"/>
    <w:rsid w:val="008A259E"/>
    <w:rsid w:val="008A26F3"/>
    <w:rsid w:val="008A26F8"/>
    <w:rsid w:val="008A2847"/>
    <w:rsid w:val="008A2905"/>
    <w:rsid w:val="008A2914"/>
    <w:rsid w:val="008A293E"/>
    <w:rsid w:val="008A294D"/>
    <w:rsid w:val="008A2A0F"/>
    <w:rsid w:val="008A2A93"/>
    <w:rsid w:val="008A2C43"/>
    <w:rsid w:val="008A2DEF"/>
    <w:rsid w:val="008A2ECD"/>
    <w:rsid w:val="008A2EE5"/>
    <w:rsid w:val="008A2F8B"/>
    <w:rsid w:val="008A3050"/>
    <w:rsid w:val="008A307D"/>
    <w:rsid w:val="008A313B"/>
    <w:rsid w:val="008A3164"/>
    <w:rsid w:val="008A3231"/>
    <w:rsid w:val="008A325C"/>
    <w:rsid w:val="008A32F7"/>
    <w:rsid w:val="008A3370"/>
    <w:rsid w:val="008A33E6"/>
    <w:rsid w:val="008A349D"/>
    <w:rsid w:val="008A351E"/>
    <w:rsid w:val="008A3680"/>
    <w:rsid w:val="008A369F"/>
    <w:rsid w:val="008A37AC"/>
    <w:rsid w:val="008A3897"/>
    <w:rsid w:val="008A395D"/>
    <w:rsid w:val="008A39DF"/>
    <w:rsid w:val="008A3ABA"/>
    <w:rsid w:val="008A3B1C"/>
    <w:rsid w:val="008A3D86"/>
    <w:rsid w:val="008A3F67"/>
    <w:rsid w:val="008A3FB7"/>
    <w:rsid w:val="008A4106"/>
    <w:rsid w:val="008A4115"/>
    <w:rsid w:val="008A413C"/>
    <w:rsid w:val="008A41C3"/>
    <w:rsid w:val="008A41DB"/>
    <w:rsid w:val="008A42A8"/>
    <w:rsid w:val="008A447E"/>
    <w:rsid w:val="008A44E1"/>
    <w:rsid w:val="008A45B1"/>
    <w:rsid w:val="008A46B6"/>
    <w:rsid w:val="008A477E"/>
    <w:rsid w:val="008A4791"/>
    <w:rsid w:val="008A48B7"/>
    <w:rsid w:val="008A4A14"/>
    <w:rsid w:val="008A4AB2"/>
    <w:rsid w:val="008A4AFC"/>
    <w:rsid w:val="008A4B36"/>
    <w:rsid w:val="008A4BDE"/>
    <w:rsid w:val="008A4CB3"/>
    <w:rsid w:val="008A4DD1"/>
    <w:rsid w:val="008A4E27"/>
    <w:rsid w:val="008A4E2E"/>
    <w:rsid w:val="008A4F60"/>
    <w:rsid w:val="008A52C7"/>
    <w:rsid w:val="008A52C8"/>
    <w:rsid w:val="008A52F0"/>
    <w:rsid w:val="008A5341"/>
    <w:rsid w:val="008A5443"/>
    <w:rsid w:val="008A55B5"/>
    <w:rsid w:val="008A55DA"/>
    <w:rsid w:val="008A5622"/>
    <w:rsid w:val="008A563A"/>
    <w:rsid w:val="008A564A"/>
    <w:rsid w:val="008A5694"/>
    <w:rsid w:val="008A56B9"/>
    <w:rsid w:val="008A56E5"/>
    <w:rsid w:val="008A56EC"/>
    <w:rsid w:val="008A5738"/>
    <w:rsid w:val="008A573B"/>
    <w:rsid w:val="008A578B"/>
    <w:rsid w:val="008A583C"/>
    <w:rsid w:val="008A5B03"/>
    <w:rsid w:val="008A5C59"/>
    <w:rsid w:val="008A5C64"/>
    <w:rsid w:val="008A5D1B"/>
    <w:rsid w:val="008A5D48"/>
    <w:rsid w:val="008A5F3B"/>
    <w:rsid w:val="008A5F4C"/>
    <w:rsid w:val="008A60E3"/>
    <w:rsid w:val="008A6107"/>
    <w:rsid w:val="008A6155"/>
    <w:rsid w:val="008A6294"/>
    <w:rsid w:val="008A6311"/>
    <w:rsid w:val="008A63F8"/>
    <w:rsid w:val="008A6430"/>
    <w:rsid w:val="008A654A"/>
    <w:rsid w:val="008A65AE"/>
    <w:rsid w:val="008A661D"/>
    <w:rsid w:val="008A66A8"/>
    <w:rsid w:val="008A66DE"/>
    <w:rsid w:val="008A6953"/>
    <w:rsid w:val="008A6C73"/>
    <w:rsid w:val="008A6CF9"/>
    <w:rsid w:val="008A6E70"/>
    <w:rsid w:val="008A6EDD"/>
    <w:rsid w:val="008A6F1A"/>
    <w:rsid w:val="008A6F27"/>
    <w:rsid w:val="008A6F4A"/>
    <w:rsid w:val="008A7097"/>
    <w:rsid w:val="008A7188"/>
    <w:rsid w:val="008A72C2"/>
    <w:rsid w:val="008A72D7"/>
    <w:rsid w:val="008A7372"/>
    <w:rsid w:val="008A73CA"/>
    <w:rsid w:val="008A73ED"/>
    <w:rsid w:val="008A73F4"/>
    <w:rsid w:val="008A7416"/>
    <w:rsid w:val="008A74D8"/>
    <w:rsid w:val="008A74DF"/>
    <w:rsid w:val="008A766D"/>
    <w:rsid w:val="008A76E6"/>
    <w:rsid w:val="008A76F3"/>
    <w:rsid w:val="008A7739"/>
    <w:rsid w:val="008A77EC"/>
    <w:rsid w:val="008A799E"/>
    <w:rsid w:val="008A7B78"/>
    <w:rsid w:val="008A7BB4"/>
    <w:rsid w:val="008A7FB7"/>
    <w:rsid w:val="008B00D6"/>
    <w:rsid w:val="008B0156"/>
    <w:rsid w:val="008B015A"/>
    <w:rsid w:val="008B0197"/>
    <w:rsid w:val="008B01ED"/>
    <w:rsid w:val="008B021B"/>
    <w:rsid w:val="008B0244"/>
    <w:rsid w:val="008B02B6"/>
    <w:rsid w:val="008B03B5"/>
    <w:rsid w:val="008B0406"/>
    <w:rsid w:val="008B05B7"/>
    <w:rsid w:val="008B05BA"/>
    <w:rsid w:val="008B06E4"/>
    <w:rsid w:val="008B07C6"/>
    <w:rsid w:val="008B082E"/>
    <w:rsid w:val="008B092B"/>
    <w:rsid w:val="008B0938"/>
    <w:rsid w:val="008B09B8"/>
    <w:rsid w:val="008B0A5C"/>
    <w:rsid w:val="008B0A69"/>
    <w:rsid w:val="008B0B94"/>
    <w:rsid w:val="008B0EEF"/>
    <w:rsid w:val="008B0FA2"/>
    <w:rsid w:val="008B0FF8"/>
    <w:rsid w:val="008B109A"/>
    <w:rsid w:val="008B117F"/>
    <w:rsid w:val="008B1325"/>
    <w:rsid w:val="008B13E1"/>
    <w:rsid w:val="008B1472"/>
    <w:rsid w:val="008B14EA"/>
    <w:rsid w:val="008B1517"/>
    <w:rsid w:val="008B1521"/>
    <w:rsid w:val="008B153F"/>
    <w:rsid w:val="008B16D5"/>
    <w:rsid w:val="008B1747"/>
    <w:rsid w:val="008B17C6"/>
    <w:rsid w:val="008B1888"/>
    <w:rsid w:val="008B18D2"/>
    <w:rsid w:val="008B1C84"/>
    <w:rsid w:val="008B1CCD"/>
    <w:rsid w:val="008B1D11"/>
    <w:rsid w:val="008B1E19"/>
    <w:rsid w:val="008B1E5A"/>
    <w:rsid w:val="008B20C6"/>
    <w:rsid w:val="008B2345"/>
    <w:rsid w:val="008B238F"/>
    <w:rsid w:val="008B2392"/>
    <w:rsid w:val="008B23DC"/>
    <w:rsid w:val="008B2480"/>
    <w:rsid w:val="008B24A3"/>
    <w:rsid w:val="008B2570"/>
    <w:rsid w:val="008B25D0"/>
    <w:rsid w:val="008B2614"/>
    <w:rsid w:val="008B2643"/>
    <w:rsid w:val="008B2697"/>
    <w:rsid w:val="008B27CB"/>
    <w:rsid w:val="008B27FD"/>
    <w:rsid w:val="008B2815"/>
    <w:rsid w:val="008B28A3"/>
    <w:rsid w:val="008B2921"/>
    <w:rsid w:val="008B2BB1"/>
    <w:rsid w:val="008B2C70"/>
    <w:rsid w:val="008B2DC9"/>
    <w:rsid w:val="008B2DE9"/>
    <w:rsid w:val="008B2F2C"/>
    <w:rsid w:val="008B3042"/>
    <w:rsid w:val="008B3111"/>
    <w:rsid w:val="008B3161"/>
    <w:rsid w:val="008B31FA"/>
    <w:rsid w:val="008B32BD"/>
    <w:rsid w:val="008B3308"/>
    <w:rsid w:val="008B33A8"/>
    <w:rsid w:val="008B33BB"/>
    <w:rsid w:val="008B33DE"/>
    <w:rsid w:val="008B3476"/>
    <w:rsid w:val="008B3555"/>
    <w:rsid w:val="008B359C"/>
    <w:rsid w:val="008B35C6"/>
    <w:rsid w:val="008B36D2"/>
    <w:rsid w:val="008B3703"/>
    <w:rsid w:val="008B370F"/>
    <w:rsid w:val="008B3793"/>
    <w:rsid w:val="008B3801"/>
    <w:rsid w:val="008B38C5"/>
    <w:rsid w:val="008B3965"/>
    <w:rsid w:val="008B3978"/>
    <w:rsid w:val="008B39F8"/>
    <w:rsid w:val="008B3C00"/>
    <w:rsid w:val="008B3C79"/>
    <w:rsid w:val="008B3D11"/>
    <w:rsid w:val="008B3D87"/>
    <w:rsid w:val="008B3DDC"/>
    <w:rsid w:val="008B3F02"/>
    <w:rsid w:val="008B3F0A"/>
    <w:rsid w:val="008B3F4A"/>
    <w:rsid w:val="008B401A"/>
    <w:rsid w:val="008B406D"/>
    <w:rsid w:val="008B406F"/>
    <w:rsid w:val="008B4083"/>
    <w:rsid w:val="008B4375"/>
    <w:rsid w:val="008B43DF"/>
    <w:rsid w:val="008B4425"/>
    <w:rsid w:val="008B448D"/>
    <w:rsid w:val="008B44E1"/>
    <w:rsid w:val="008B4513"/>
    <w:rsid w:val="008B45F8"/>
    <w:rsid w:val="008B4691"/>
    <w:rsid w:val="008B471B"/>
    <w:rsid w:val="008B4813"/>
    <w:rsid w:val="008B4823"/>
    <w:rsid w:val="008B48B2"/>
    <w:rsid w:val="008B493D"/>
    <w:rsid w:val="008B4A92"/>
    <w:rsid w:val="008B4AF6"/>
    <w:rsid w:val="008B4BAA"/>
    <w:rsid w:val="008B4BAC"/>
    <w:rsid w:val="008B4BAD"/>
    <w:rsid w:val="008B4BBC"/>
    <w:rsid w:val="008B4BF2"/>
    <w:rsid w:val="008B4C62"/>
    <w:rsid w:val="008B4CC1"/>
    <w:rsid w:val="008B4D62"/>
    <w:rsid w:val="008B4E61"/>
    <w:rsid w:val="008B4ED6"/>
    <w:rsid w:val="008B50EA"/>
    <w:rsid w:val="008B5124"/>
    <w:rsid w:val="008B5162"/>
    <w:rsid w:val="008B51F4"/>
    <w:rsid w:val="008B521E"/>
    <w:rsid w:val="008B5281"/>
    <w:rsid w:val="008B52AD"/>
    <w:rsid w:val="008B538B"/>
    <w:rsid w:val="008B5426"/>
    <w:rsid w:val="008B54AB"/>
    <w:rsid w:val="008B54EB"/>
    <w:rsid w:val="008B5507"/>
    <w:rsid w:val="008B56FF"/>
    <w:rsid w:val="008B581A"/>
    <w:rsid w:val="008B58C0"/>
    <w:rsid w:val="008B5957"/>
    <w:rsid w:val="008B5A4D"/>
    <w:rsid w:val="008B5A98"/>
    <w:rsid w:val="008B5A9F"/>
    <w:rsid w:val="008B5B6A"/>
    <w:rsid w:val="008B5BC0"/>
    <w:rsid w:val="008B5BE1"/>
    <w:rsid w:val="008B5D28"/>
    <w:rsid w:val="008B5EEA"/>
    <w:rsid w:val="008B6063"/>
    <w:rsid w:val="008B60FA"/>
    <w:rsid w:val="008B612D"/>
    <w:rsid w:val="008B616F"/>
    <w:rsid w:val="008B6264"/>
    <w:rsid w:val="008B635F"/>
    <w:rsid w:val="008B63BD"/>
    <w:rsid w:val="008B63BE"/>
    <w:rsid w:val="008B649F"/>
    <w:rsid w:val="008B650F"/>
    <w:rsid w:val="008B6649"/>
    <w:rsid w:val="008B68A3"/>
    <w:rsid w:val="008B68E7"/>
    <w:rsid w:val="008B68F3"/>
    <w:rsid w:val="008B6920"/>
    <w:rsid w:val="008B699E"/>
    <w:rsid w:val="008B69C5"/>
    <w:rsid w:val="008B6B25"/>
    <w:rsid w:val="008B6DB7"/>
    <w:rsid w:val="008B6DF1"/>
    <w:rsid w:val="008B6E27"/>
    <w:rsid w:val="008B6E37"/>
    <w:rsid w:val="008B6EB4"/>
    <w:rsid w:val="008B6EDE"/>
    <w:rsid w:val="008B6EF1"/>
    <w:rsid w:val="008B7029"/>
    <w:rsid w:val="008B7086"/>
    <w:rsid w:val="008B70CC"/>
    <w:rsid w:val="008B7329"/>
    <w:rsid w:val="008B7393"/>
    <w:rsid w:val="008B7429"/>
    <w:rsid w:val="008B75E6"/>
    <w:rsid w:val="008B77F0"/>
    <w:rsid w:val="008B7827"/>
    <w:rsid w:val="008B7856"/>
    <w:rsid w:val="008B7861"/>
    <w:rsid w:val="008B7877"/>
    <w:rsid w:val="008B7B02"/>
    <w:rsid w:val="008B7BA0"/>
    <w:rsid w:val="008B7BF8"/>
    <w:rsid w:val="008B7CB8"/>
    <w:rsid w:val="008B7D0C"/>
    <w:rsid w:val="008B7DB1"/>
    <w:rsid w:val="008B7DBA"/>
    <w:rsid w:val="008B7E04"/>
    <w:rsid w:val="008B7F90"/>
    <w:rsid w:val="008B7FA4"/>
    <w:rsid w:val="008B7FB4"/>
    <w:rsid w:val="008C01B1"/>
    <w:rsid w:val="008C0222"/>
    <w:rsid w:val="008C02C3"/>
    <w:rsid w:val="008C0332"/>
    <w:rsid w:val="008C0448"/>
    <w:rsid w:val="008C04D8"/>
    <w:rsid w:val="008C0787"/>
    <w:rsid w:val="008C079F"/>
    <w:rsid w:val="008C07C0"/>
    <w:rsid w:val="008C07CD"/>
    <w:rsid w:val="008C0814"/>
    <w:rsid w:val="008C0822"/>
    <w:rsid w:val="008C0831"/>
    <w:rsid w:val="008C0888"/>
    <w:rsid w:val="008C096A"/>
    <w:rsid w:val="008C0979"/>
    <w:rsid w:val="008C0AD3"/>
    <w:rsid w:val="008C0B54"/>
    <w:rsid w:val="008C0BF0"/>
    <w:rsid w:val="008C0BFF"/>
    <w:rsid w:val="008C0DA5"/>
    <w:rsid w:val="008C0DDD"/>
    <w:rsid w:val="008C0E78"/>
    <w:rsid w:val="008C0F68"/>
    <w:rsid w:val="008C0FB8"/>
    <w:rsid w:val="008C0FCC"/>
    <w:rsid w:val="008C10C9"/>
    <w:rsid w:val="008C10EE"/>
    <w:rsid w:val="008C1104"/>
    <w:rsid w:val="008C1256"/>
    <w:rsid w:val="008C128D"/>
    <w:rsid w:val="008C1481"/>
    <w:rsid w:val="008C15BF"/>
    <w:rsid w:val="008C1600"/>
    <w:rsid w:val="008C161E"/>
    <w:rsid w:val="008C1679"/>
    <w:rsid w:val="008C17BD"/>
    <w:rsid w:val="008C17CF"/>
    <w:rsid w:val="008C1819"/>
    <w:rsid w:val="008C18D0"/>
    <w:rsid w:val="008C18E5"/>
    <w:rsid w:val="008C1A09"/>
    <w:rsid w:val="008C1A13"/>
    <w:rsid w:val="008C1A24"/>
    <w:rsid w:val="008C1A42"/>
    <w:rsid w:val="008C1BB7"/>
    <w:rsid w:val="008C1C2B"/>
    <w:rsid w:val="008C1D68"/>
    <w:rsid w:val="008C1E7C"/>
    <w:rsid w:val="008C1F47"/>
    <w:rsid w:val="008C2198"/>
    <w:rsid w:val="008C219F"/>
    <w:rsid w:val="008C2260"/>
    <w:rsid w:val="008C2296"/>
    <w:rsid w:val="008C238A"/>
    <w:rsid w:val="008C2447"/>
    <w:rsid w:val="008C24E8"/>
    <w:rsid w:val="008C2549"/>
    <w:rsid w:val="008C2550"/>
    <w:rsid w:val="008C25FD"/>
    <w:rsid w:val="008C26D1"/>
    <w:rsid w:val="008C26DA"/>
    <w:rsid w:val="008C2836"/>
    <w:rsid w:val="008C28D5"/>
    <w:rsid w:val="008C2966"/>
    <w:rsid w:val="008C29C6"/>
    <w:rsid w:val="008C2C4F"/>
    <w:rsid w:val="008C2C95"/>
    <w:rsid w:val="008C2DB3"/>
    <w:rsid w:val="008C2E41"/>
    <w:rsid w:val="008C2E56"/>
    <w:rsid w:val="008C2E7A"/>
    <w:rsid w:val="008C2EC8"/>
    <w:rsid w:val="008C2EF2"/>
    <w:rsid w:val="008C3065"/>
    <w:rsid w:val="008C3193"/>
    <w:rsid w:val="008C31A6"/>
    <w:rsid w:val="008C31FA"/>
    <w:rsid w:val="008C337E"/>
    <w:rsid w:val="008C33D7"/>
    <w:rsid w:val="008C33E1"/>
    <w:rsid w:val="008C34E5"/>
    <w:rsid w:val="008C35E6"/>
    <w:rsid w:val="008C3600"/>
    <w:rsid w:val="008C3636"/>
    <w:rsid w:val="008C36C8"/>
    <w:rsid w:val="008C37DB"/>
    <w:rsid w:val="008C3843"/>
    <w:rsid w:val="008C384F"/>
    <w:rsid w:val="008C3A3B"/>
    <w:rsid w:val="008C3A96"/>
    <w:rsid w:val="008C3BF5"/>
    <w:rsid w:val="008C3C22"/>
    <w:rsid w:val="008C3D48"/>
    <w:rsid w:val="008C3DCA"/>
    <w:rsid w:val="008C3E1F"/>
    <w:rsid w:val="008C3F6C"/>
    <w:rsid w:val="008C401E"/>
    <w:rsid w:val="008C412E"/>
    <w:rsid w:val="008C41E0"/>
    <w:rsid w:val="008C422C"/>
    <w:rsid w:val="008C42E3"/>
    <w:rsid w:val="008C42F2"/>
    <w:rsid w:val="008C4394"/>
    <w:rsid w:val="008C43F9"/>
    <w:rsid w:val="008C448C"/>
    <w:rsid w:val="008C44F8"/>
    <w:rsid w:val="008C458A"/>
    <w:rsid w:val="008C45AF"/>
    <w:rsid w:val="008C4680"/>
    <w:rsid w:val="008C46CC"/>
    <w:rsid w:val="008C4705"/>
    <w:rsid w:val="008C481A"/>
    <w:rsid w:val="008C4875"/>
    <w:rsid w:val="008C493F"/>
    <w:rsid w:val="008C4967"/>
    <w:rsid w:val="008C4C21"/>
    <w:rsid w:val="008C4CF5"/>
    <w:rsid w:val="008C4D18"/>
    <w:rsid w:val="008C4E01"/>
    <w:rsid w:val="008C4EE3"/>
    <w:rsid w:val="008C4F01"/>
    <w:rsid w:val="008C50B5"/>
    <w:rsid w:val="008C50BF"/>
    <w:rsid w:val="008C5237"/>
    <w:rsid w:val="008C5348"/>
    <w:rsid w:val="008C5382"/>
    <w:rsid w:val="008C53BF"/>
    <w:rsid w:val="008C5434"/>
    <w:rsid w:val="008C5470"/>
    <w:rsid w:val="008C5487"/>
    <w:rsid w:val="008C54BE"/>
    <w:rsid w:val="008C54D9"/>
    <w:rsid w:val="008C550C"/>
    <w:rsid w:val="008C5557"/>
    <w:rsid w:val="008C5572"/>
    <w:rsid w:val="008C55E5"/>
    <w:rsid w:val="008C5638"/>
    <w:rsid w:val="008C566C"/>
    <w:rsid w:val="008C574C"/>
    <w:rsid w:val="008C57E4"/>
    <w:rsid w:val="008C5854"/>
    <w:rsid w:val="008C59D0"/>
    <w:rsid w:val="008C5B94"/>
    <w:rsid w:val="008C5BA7"/>
    <w:rsid w:val="008C5BAD"/>
    <w:rsid w:val="008C5BC7"/>
    <w:rsid w:val="008C5BE7"/>
    <w:rsid w:val="008C5D5E"/>
    <w:rsid w:val="008C612B"/>
    <w:rsid w:val="008C6159"/>
    <w:rsid w:val="008C6325"/>
    <w:rsid w:val="008C63D7"/>
    <w:rsid w:val="008C640A"/>
    <w:rsid w:val="008C6417"/>
    <w:rsid w:val="008C648D"/>
    <w:rsid w:val="008C6546"/>
    <w:rsid w:val="008C6560"/>
    <w:rsid w:val="008C656F"/>
    <w:rsid w:val="008C664A"/>
    <w:rsid w:val="008C66DB"/>
    <w:rsid w:val="008C66E0"/>
    <w:rsid w:val="008C67AB"/>
    <w:rsid w:val="008C683C"/>
    <w:rsid w:val="008C68F4"/>
    <w:rsid w:val="008C6930"/>
    <w:rsid w:val="008C6936"/>
    <w:rsid w:val="008C696E"/>
    <w:rsid w:val="008C69B0"/>
    <w:rsid w:val="008C6A26"/>
    <w:rsid w:val="008C6A49"/>
    <w:rsid w:val="008C6B21"/>
    <w:rsid w:val="008C6B27"/>
    <w:rsid w:val="008C6C16"/>
    <w:rsid w:val="008C6C39"/>
    <w:rsid w:val="008C6C6C"/>
    <w:rsid w:val="008C6D8D"/>
    <w:rsid w:val="008C6D93"/>
    <w:rsid w:val="008C6DD1"/>
    <w:rsid w:val="008C6E1C"/>
    <w:rsid w:val="008C6E3E"/>
    <w:rsid w:val="008C6E48"/>
    <w:rsid w:val="008C6F0B"/>
    <w:rsid w:val="008C6F28"/>
    <w:rsid w:val="008C7073"/>
    <w:rsid w:val="008C7156"/>
    <w:rsid w:val="008C71DF"/>
    <w:rsid w:val="008C71E4"/>
    <w:rsid w:val="008C71EA"/>
    <w:rsid w:val="008C71EC"/>
    <w:rsid w:val="008C7225"/>
    <w:rsid w:val="008C7248"/>
    <w:rsid w:val="008C73D4"/>
    <w:rsid w:val="008C741A"/>
    <w:rsid w:val="008C74DD"/>
    <w:rsid w:val="008C7561"/>
    <w:rsid w:val="008C7571"/>
    <w:rsid w:val="008C75F7"/>
    <w:rsid w:val="008C76B2"/>
    <w:rsid w:val="008C76DD"/>
    <w:rsid w:val="008C76E8"/>
    <w:rsid w:val="008C76F8"/>
    <w:rsid w:val="008C7723"/>
    <w:rsid w:val="008C7730"/>
    <w:rsid w:val="008C7732"/>
    <w:rsid w:val="008C77DD"/>
    <w:rsid w:val="008C7845"/>
    <w:rsid w:val="008C78A4"/>
    <w:rsid w:val="008C7916"/>
    <w:rsid w:val="008C7982"/>
    <w:rsid w:val="008C7A20"/>
    <w:rsid w:val="008C7BAA"/>
    <w:rsid w:val="008C7C19"/>
    <w:rsid w:val="008C7CF6"/>
    <w:rsid w:val="008C7DE2"/>
    <w:rsid w:val="008C7EEC"/>
    <w:rsid w:val="008C7FA2"/>
    <w:rsid w:val="008D000E"/>
    <w:rsid w:val="008D0053"/>
    <w:rsid w:val="008D00AB"/>
    <w:rsid w:val="008D00C7"/>
    <w:rsid w:val="008D0170"/>
    <w:rsid w:val="008D0208"/>
    <w:rsid w:val="008D0458"/>
    <w:rsid w:val="008D04B5"/>
    <w:rsid w:val="008D04EA"/>
    <w:rsid w:val="008D060B"/>
    <w:rsid w:val="008D066D"/>
    <w:rsid w:val="008D0712"/>
    <w:rsid w:val="008D08F8"/>
    <w:rsid w:val="008D095A"/>
    <w:rsid w:val="008D0980"/>
    <w:rsid w:val="008D0A28"/>
    <w:rsid w:val="008D0A5F"/>
    <w:rsid w:val="008D0AB8"/>
    <w:rsid w:val="008D0AB9"/>
    <w:rsid w:val="008D0E76"/>
    <w:rsid w:val="008D0E88"/>
    <w:rsid w:val="008D0F27"/>
    <w:rsid w:val="008D0FBD"/>
    <w:rsid w:val="008D11EB"/>
    <w:rsid w:val="008D12A7"/>
    <w:rsid w:val="008D12B0"/>
    <w:rsid w:val="008D12E9"/>
    <w:rsid w:val="008D1326"/>
    <w:rsid w:val="008D14D2"/>
    <w:rsid w:val="008D1517"/>
    <w:rsid w:val="008D168D"/>
    <w:rsid w:val="008D17C3"/>
    <w:rsid w:val="008D1A4D"/>
    <w:rsid w:val="008D1A64"/>
    <w:rsid w:val="008D1BB2"/>
    <w:rsid w:val="008D1BB4"/>
    <w:rsid w:val="008D1BDE"/>
    <w:rsid w:val="008D1D14"/>
    <w:rsid w:val="008D1DD0"/>
    <w:rsid w:val="008D1E48"/>
    <w:rsid w:val="008D1E88"/>
    <w:rsid w:val="008D1EA6"/>
    <w:rsid w:val="008D1EAE"/>
    <w:rsid w:val="008D1F8F"/>
    <w:rsid w:val="008D1F9B"/>
    <w:rsid w:val="008D2249"/>
    <w:rsid w:val="008D22B1"/>
    <w:rsid w:val="008D22E1"/>
    <w:rsid w:val="008D23E6"/>
    <w:rsid w:val="008D24E9"/>
    <w:rsid w:val="008D25CE"/>
    <w:rsid w:val="008D27DD"/>
    <w:rsid w:val="008D2858"/>
    <w:rsid w:val="008D29EC"/>
    <w:rsid w:val="008D2A5F"/>
    <w:rsid w:val="008D2AAC"/>
    <w:rsid w:val="008D2BB3"/>
    <w:rsid w:val="008D2C73"/>
    <w:rsid w:val="008D2CA7"/>
    <w:rsid w:val="008D2CD0"/>
    <w:rsid w:val="008D2D16"/>
    <w:rsid w:val="008D2D3F"/>
    <w:rsid w:val="008D2D7C"/>
    <w:rsid w:val="008D2D98"/>
    <w:rsid w:val="008D2E32"/>
    <w:rsid w:val="008D2E44"/>
    <w:rsid w:val="008D30C7"/>
    <w:rsid w:val="008D30FD"/>
    <w:rsid w:val="008D315D"/>
    <w:rsid w:val="008D31B6"/>
    <w:rsid w:val="008D32C4"/>
    <w:rsid w:val="008D33AE"/>
    <w:rsid w:val="008D33AF"/>
    <w:rsid w:val="008D340D"/>
    <w:rsid w:val="008D347C"/>
    <w:rsid w:val="008D352D"/>
    <w:rsid w:val="008D35CC"/>
    <w:rsid w:val="008D3787"/>
    <w:rsid w:val="008D38A9"/>
    <w:rsid w:val="008D38D8"/>
    <w:rsid w:val="008D3954"/>
    <w:rsid w:val="008D3A82"/>
    <w:rsid w:val="008D3BBF"/>
    <w:rsid w:val="008D3C06"/>
    <w:rsid w:val="008D3DEB"/>
    <w:rsid w:val="008D3E1A"/>
    <w:rsid w:val="008D3E76"/>
    <w:rsid w:val="008D3EC5"/>
    <w:rsid w:val="008D3F81"/>
    <w:rsid w:val="008D3FA2"/>
    <w:rsid w:val="008D4005"/>
    <w:rsid w:val="008D4019"/>
    <w:rsid w:val="008D407E"/>
    <w:rsid w:val="008D40ED"/>
    <w:rsid w:val="008D41CA"/>
    <w:rsid w:val="008D41CB"/>
    <w:rsid w:val="008D41F1"/>
    <w:rsid w:val="008D4253"/>
    <w:rsid w:val="008D42CD"/>
    <w:rsid w:val="008D42D2"/>
    <w:rsid w:val="008D43BC"/>
    <w:rsid w:val="008D4427"/>
    <w:rsid w:val="008D4445"/>
    <w:rsid w:val="008D447A"/>
    <w:rsid w:val="008D44A9"/>
    <w:rsid w:val="008D44AD"/>
    <w:rsid w:val="008D44E7"/>
    <w:rsid w:val="008D4692"/>
    <w:rsid w:val="008D46CB"/>
    <w:rsid w:val="008D4789"/>
    <w:rsid w:val="008D47CC"/>
    <w:rsid w:val="008D47D6"/>
    <w:rsid w:val="008D49E7"/>
    <w:rsid w:val="008D4AB5"/>
    <w:rsid w:val="008D4C54"/>
    <w:rsid w:val="008D4D68"/>
    <w:rsid w:val="008D4EBE"/>
    <w:rsid w:val="008D4FDB"/>
    <w:rsid w:val="008D510B"/>
    <w:rsid w:val="008D527F"/>
    <w:rsid w:val="008D5426"/>
    <w:rsid w:val="008D55FA"/>
    <w:rsid w:val="008D5668"/>
    <w:rsid w:val="008D56D2"/>
    <w:rsid w:val="008D57A3"/>
    <w:rsid w:val="008D58C5"/>
    <w:rsid w:val="008D5A94"/>
    <w:rsid w:val="008D5B89"/>
    <w:rsid w:val="008D5B9B"/>
    <w:rsid w:val="008D5C20"/>
    <w:rsid w:val="008D5C33"/>
    <w:rsid w:val="008D5CA3"/>
    <w:rsid w:val="008D5DA1"/>
    <w:rsid w:val="008D5DA4"/>
    <w:rsid w:val="008D5E25"/>
    <w:rsid w:val="008D5E9D"/>
    <w:rsid w:val="008D5ED0"/>
    <w:rsid w:val="008D5F29"/>
    <w:rsid w:val="008D5F42"/>
    <w:rsid w:val="008D5F90"/>
    <w:rsid w:val="008D5FF6"/>
    <w:rsid w:val="008D603B"/>
    <w:rsid w:val="008D614E"/>
    <w:rsid w:val="008D62FF"/>
    <w:rsid w:val="008D6344"/>
    <w:rsid w:val="008D6373"/>
    <w:rsid w:val="008D64E4"/>
    <w:rsid w:val="008D653D"/>
    <w:rsid w:val="008D6554"/>
    <w:rsid w:val="008D65EA"/>
    <w:rsid w:val="008D65F2"/>
    <w:rsid w:val="008D6668"/>
    <w:rsid w:val="008D66F4"/>
    <w:rsid w:val="008D6725"/>
    <w:rsid w:val="008D688D"/>
    <w:rsid w:val="008D694F"/>
    <w:rsid w:val="008D698B"/>
    <w:rsid w:val="008D6AFB"/>
    <w:rsid w:val="008D6C1A"/>
    <w:rsid w:val="008D6C66"/>
    <w:rsid w:val="008D6E0D"/>
    <w:rsid w:val="008D6E20"/>
    <w:rsid w:val="008D6E9C"/>
    <w:rsid w:val="008D6F84"/>
    <w:rsid w:val="008D6FA6"/>
    <w:rsid w:val="008D703E"/>
    <w:rsid w:val="008D7057"/>
    <w:rsid w:val="008D70CB"/>
    <w:rsid w:val="008D7164"/>
    <w:rsid w:val="008D71E4"/>
    <w:rsid w:val="008D7209"/>
    <w:rsid w:val="008D72B3"/>
    <w:rsid w:val="008D7317"/>
    <w:rsid w:val="008D736B"/>
    <w:rsid w:val="008D73AD"/>
    <w:rsid w:val="008D750C"/>
    <w:rsid w:val="008D750D"/>
    <w:rsid w:val="008D77E5"/>
    <w:rsid w:val="008D783F"/>
    <w:rsid w:val="008D7857"/>
    <w:rsid w:val="008D78F0"/>
    <w:rsid w:val="008D7901"/>
    <w:rsid w:val="008D795D"/>
    <w:rsid w:val="008D7A75"/>
    <w:rsid w:val="008D7A86"/>
    <w:rsid w:val="008D7B43"/>
    <w:rsid w:val="008D7C8F"/>
    <w:rsid w:val="008D7DA6"/>
    <w:rsid w:val="008D7E90"/>
    <w:rsid w:val="008D7F33"/>
    <w:rsid w:val="008D7F69"/>
    <w:rsid w:val="008D7FA7"/>
    <w:rsid w:val="008E005B"/>
    <w:rsid w:val="008E00D1"/>
    <w:rsid w:val="008E016F"/>
    <w:rsid w:val="008E02EE"/>
    <w:rsid w:val="008E0333"/>
    <w:rsid w:val="008E041F"/>
    <w:rsid w:val="008E0433"/>
    <w:rsid w:val="008E047E"/>
    <w:rsid w:val="008E079B"/>
    <w:rsid w:val="008E085C"/>
    <w:rsid w:val="008E0888"/>
    <w:rsid w:val="008E08A1"/>
    <w:rsid w:val="008E08E9"/>
    <w:rsid w:val="008E0981"/>
    <w:rsid w:val="008E0AF8"/>
    <w:rsid w:val="008E0C33"/>
    <w:rsid w:val="008E0C76"/>
    <w:rsid w:val="008E0C9C"/>
    <w:rsid w:val="008E0CEB"/>
    <w:rsid w:val="008E0EF1"/>
    <w:rsid w:val="008E0F9D"/>
    <w:rsid w:val="008E101B"/>
    <w:rsid w:val="008E106C"/>
    <w:rsid w:val="008E10C9"/>
    <w:rsid w:val="008E1115"/>
    <w:rsid w:val="008E11B3"/>
    <w:rsid w:val="008E11E9"/>
    <w:rsid w:val="008E121C"/>
    <w:rsid w:val="008E13D8"/>
    <w:rsid w:val="008E13F7"/>
    <w:rsid w:val="008E1400"/>
    <w:rsid w:val="008E142A"/>
    <w:rsid w:val="008E149F"/>
    <w:rsid w:val="008E14CC"/>
    <w:rsid w:val="008E15AE"/>
    <w:rsid w:val="008E160F"/>
    <w:rsid w:val="008E162A"/>
    <w:rsid w:val="008E183F"/>
    <w:rsid w:val="008E1844"/>
    <w:rsid w:val="008E18AD"/>
    <w:rsid w:val="008E1A00"/>
    <w:rsid w:val="008E1A79"/>
    <w:rsid w:val="008E1ACC"/>
    <w:rsid w:val="008E1CE7"/>
    <w:rsid w:val="008E1E06"/>
    <w:rsid w:val="008E1E41"/>
    <w:rsid w:val="008E20CB"/>
    <w:rsid w:val="008E218C"/>
    <w:rsid w:val="008E2286"/>
    <w:rsid w:val="008E22C1"/>
    <w:rsid w:val="008E22F6"/>
    <w:rsid w:val="008E235E"/>
    <w:rsid w:val="008E247D"/>
    <w:rsid w:val="008E24E1"/>
    <w:rsid w:val="008E25D7"/>
    <w:rsid w:val="008E2816"/>
    <w:rsid w:val="008E28D7"/>
    <w:rsid w:val="008E2A64"/>
    <w:rsid w:val="008E2B40"/>
    <w:rsid w:val="008E2B63"/>
    <w:rsid w:val="008E2B96"/>
    <w:rsid w:val="008E2BF6"/>
    <w:rsid w:val="008E2C25"/>
    <w:rsid w:val="008E2C39"/>
    <w:rsid w:val="008E2D28"/>
    <w:rsid w:val="008E2D5A"/>
    <w:rsid w:val="008E2DAD"/>
    <w:rsid w:val="008E2DCD"/>
    <w:rsid w:val="008E2E5D"/>
    <w:rsid w:val="008E2E8B"/>
    <w:rsid w:val="008E2F79"/>
    <w:rsid w:val="008E30C5"/>
    <w:rsid w:val="008E317D"/>
    <w:rsid w:val="008E328A"/>
    <w:rsid w:val="008E3317"/>
    <w:rsid w:val="008E3382"/>
    <w:rsid w:val="008E3499"/>
    <w:rsid w:val="008E349B"/>
    <w:rsid w:val="008E355C"/>
    <w:rsid w:val="008E3594"/>
    <w:rsid w:val="008E3692"/>
    <w:rsid w:val="008E36AA"/>
    <w:rsid w:val="008E371F"/>
    <w:rsid w:val="008E3755"/>
    <w:rsid w:val="008E377E"/>
    <w:rsid w:val="008E3782"/>
    <w:rsid w:val="008E383E"/>
    <w:rsid w:val="008E3982"/>
    <w:rsid w:val="008E3A21"/>
    <w:rsid w:val="008E3A8A"/>
    <w:rsid w:val="008E3A9E"/>
    <w:rsid w:val="008E3AE8"/>
    <w:rsid w:val="008E3BCB"/>
    <w:rsid w:val="008E3BEE"/>
    <w:rsid w:val="008E3BFD"/>
    <w:rsid w:val="008E3C20"/>
    <w:rsid w:val="008E3C82"/>
    <w:rsid w:val="008E3D24"/>
    <w:rsid w:val="008E3D4E"/>
    <w:rsid w:val="008E3DA5"/>
    <w:rsid w:val="008E3E38"/>
    <w:rsid w:val="008E3E39"/>
    <w:rsid w:val="008E3F17"/>
    <w:rsid w:val="008E3F20"/>
    <w:rsid w:val="008E4008"/>
    <w:rsid w:val="008E4055"/>
    <w:rsid w:val="008E407B"/>
    <w:rsid w:val="008E4141"/>
    <w:rsid w:val="008E4196"/>
    <w:rsid w:val="008E4233"/>
    <w:rsid w:val="008E42E3"/>
    <w:rsid w:val="008E4361"/>
    <w:rsid w:val="008E440D"/>
    <w:rsid w:val="008E4432"/>
    <w:rsid w:val="008E44EA"/>
    <w:rsid w:val="008E477D"/>
    <w:rsid w:val="008E47C2"/>
    <w:rsid w:val="008E482F"/>
    <w:rsid w:val="008E48D9"/>
    <w:rsid w:val="008E4963"/>
    <w:rsid w:val="008E4CC5"/>
    <w:rsid w:val="008E4D12"/>
    <w:rsid w:val="008E4D8E"/>
    <w:rsid w:val="008E4DD3"/>
    <w:rsid w:val="008E4DFA"/>
    <w:rsid w:val="008E4E3C"/>
    <w:rsid w:val="008E4E91"/>
    <w:rsid w:val="008E4EBA"/>
    <w:rsid w:val="008E4FA6"/>
    <w:rsid w:val="008E5004"/>
    <w:rsid w:val="008E502A"/>
    <w:rsid w:val="008E5182"/>
    <w:rsid w:val="008E5183"/>
    <w:rsid w:val="008E51A5"/>
    <w:rsid w:val="008E51C4"/>
    <w:rsid w:val="008E5213"/>
    <w:rsid w:val="008E5341"/>
    <w:rsid w:val="008E53BC"/>
    <w:rsid w:val="008E53CD"/>
    <w:rsid w:val="008E53D0"/>
    <w:rsid w:val="008E5761"/>
    <w:rsid w:val="008E5903"/>
    <w:rsid w:val="008E5AC5"/>
    <w:rsid w:val="008E5ACC"/>
    <w:rsid w:val="008E5ADD"/>
    <w:rsid w:val="008E5CBF"/>
    <w:rsid w:val="008E5CE7"/>
    <w:rsid w:val="008E5D61"/>
    <w:rsid w:val="008E5D6C"/>
    <w:rsid w:val="008E5D75"/>
    <w:rsid w:val="008E5EFB"/>
    <w:rsid w:val="008E5F16"/>
    <w:rsid w:val="008E5F83"/>
    <w:rsid w:val="008E5FC4"/>
    <w:rsid w:val="008E6120"/>
    <w:rsid w:val="008E619F"/>
    <w:rsid w:val="008E6306"/>
    <w:rsid w:val="008E630B"/>
    <w:rsid w:val="008E631B"/>
    <w:rsid w:val="008E6436"/>
    <w:rsid w:val="008E647D"/>
    <w:rsid w:val="008E64B6"/>
    <w:rsid w:val="008E64E0"/>
    <w:rsid w:val="008E650F"/>
    <w:rsid w:val="008E65C2"/>
    <w:rsid w:val="008E65D8"/>
    <w:rsid w:val="008E6637"/>
    <w:rsid w:val="008E66E8"/>
    <w:rsid w:val="008E6712"/>
    <w:rsid w:val="008E67DB"/>
    <w:rsid w:val="008E6807"/>
    <w:rsid w:val="008E6819"/>
    <w:rsid w:val="008E6BFE"/>
    <w:rsid w:val="008E6CAF"/>
    <w:rsid w:val="008E6D6E"/>
    <w:rsid w:val="008E6E05"/>
    <w:rsid w:val="008E6F11"/>
    <w:rsid w:val="008E6F80"/>
    <w:rsid w:val="008E701B"/>
    <w:rsid w:val="008E7043"/>
    <w:rsid w:val="008E709A"/>
    <w:rsid w:val="008E717F"/>
    <w:rsid w:val="008E71F6"/>
    <w:rsid w:val="008E725C"/>
    <w:rsid w:val="008E7337"/>
    <w:rsid w:val="008E7360"/>
    <w:rsid w:val="008E73C2"/>
    <w:rsid w:val="008E746C"/>
    <w:rsid w:val="008E74E1"/>
    <w:rsid w:val="008E7522"/>
    <w:rsid w:val="008E7550"/>
    <w:rsid w:val="008E7607"/>
    <w:rsid w:val="008E7608"/>
    <w:rsid w:val="008E779C"/>
    <w:rsid w:val="008E7922"/>
    <w:rsid w:val="008E797F"/>
    <w:rsid w:val="008E79A4"/>
    <w:rsid w:val="008E7A0B"/>
    <w:rsid w:val="008E7A7B"/>
    <w:rsid w:val="008E7AED"/>
    <w:rsid w:val="008E7B1B"/>
    <w:rsid w:val="008E7C44"/>
    <w:rsid w:val="008E7C52"/>
    <w:rsid w:val="008E7C85"/>
    <w:rsid w:val="008E7CEE"/>
    <w:rsid w:val="008E7D64"/>
    <w:rsid w:val="008E7F24"/>
    <w:rsid w:val="008E7F32"/>
    <w:rsid w:val="008E7FB2"/>
    <w:rsid w:val="008F0099"/>
    <w:rsid w:val="008F010C"/>
    <w:rsid w:val="008F0112"/>
    <w:rsid w:val="008F011D"/>
    <w:rsid w:val="008F0274"/>
    <w:rsid w:val="008F0368"/>
    <w:rsid w:val="008F05EC"/>
    <w:rsid w:val="008F0605"/>
    <w:rsid w:val="008F0676"/>
    <w:rsid w:val="008F0706"/>
    <w:rsid w:val="008F0837"/>
    <w:rsid w:val="008F084E"/>
    <w:rsid w:val="008F0924"/>
    <w:rsid w:val="008F0B0F"/>
    <w:rsid w:val="008F0BD8"/>
    <w:rsid w:val="008F0C1F"/>
    <w:rsid w:val="008F0C57"/>
    <w:rsid w:val="008F0CE9"/>
    <w:rsid w:val="008F0D17"/>
    <w:rsid w:val="008F0D7C"/>
    <w:rsid w:val="008F0DF7"/>
    <w:rsid w:val="008F0EA8"/>
    <w:rsid w:val="008F0F7A"/>
    <w:rsid w:val="008F0F88"/>
    <w:rsid w:val="008F1116"/>
    <w:rsid w:val="008F1151"/>
    <w:rsid w:val="008F115D"/>
    <w:rsid w:val="008F1259"/>
    <w:rsid w:val="008F133D"/>
    <w:rsid w:val="008F1356"/>
    <w:rsid w:val="008F1375"/>
    <w:rsid w:val="008F14B2"/>
    <w:rsid w:val="008F151E"/>
    <w:rsid w:val="008F1552"/>
    <w:rsid w:val="008F172D"/>
    <w:rsid w:val="008F1A9F"/>
    <w:rsid w:val="008F1C00"/>
    <w:rsid w:val="008F1C85"/>
    <w:rsid w:val="008F1C8A"/>
    <w:rsid w:val="008F1D41"/>
    <w:rsid w:val="008F2085"/>
    <w:rsid w:val="008F2088"/>
    <w:rsid w:val="008F20D8"/>
    <w:rsid w:val="008F219D"/>
    <w:rsid w:val="008F2261"/>
    <w:rsid w:val="008F2263"/>
    <w:rsid w:val="008F2286"/>
    <w:rsid w:val="008F22C6"/>
    <w:rsid w:val="008F234A"/>
    <w:rsid w:val="008F2416"/>
    <w:rsid w:val="008F2456"/>
    <w:rsid w:val="008F2612"/>
    <w:rsid w:val="008F2615"/>
    <w:rsid w:val="008F269A"/>
    <w:rsid w:val="008F2778"/>
    <w:rsid w:val="008F2782"/>
    <w:rsid w:val="008F2834"/>
    <w:rsid w:val="008F2871"/>
    <w:rsid w:val="008F28A9"/>
    <w:rsid w:val="008F28F8"/>
    <w:rsid w:val="008F2909"/>
    <w:rsid w:val="008F29AD"/>
    <w:rsid w:val="008F29CC"/>
    <w:rsid w:val="008F2D16"/>
    <w:rsid w:val="008F2DF2"/>
    <w:rsid w:val="008F2F85"/>
    <w:rsid w:val="008F306E"/>
    <w:rsid w:val="008F30F7"/>
    <w:rsid w:val="008F3254"/>
    <w:rsid w:val="008F33B9"/>
    <w:rsid w:val="008F33F0"/>
    <w:rsid w:val="008F354F"/>
    <w:rsid w:val="008F3562"/>
    <w:rsid w:val="008F36A5"/>
    <w:rsid w:val="008F3731"/>
    <w:rsid w:val="008F37C9"/>
    <w:rsid w:val="008F3999"/>
    <w:rsid w:val="008F3A9E"/>
    <w:rsid w:val="008F3B48"/>
    <w:rsid w:val="008F3C4C"/>
    <w:rsid w:val="008F3C4F"/>
    <w:rsid w:val="008F3D2F"/>
    <w:rsid w:val="008F3D7E"/>
    <w:rsid w:val="008F3DA9"/>
    <w:rsid w:val="008F3E7D"/>
    <w:rsid w:val="008F3EAE"/>
    <w:rsid w:val="008F3EE3"/>
    <w:rsid w:val="008F3F37"/>
    <w:rsid w:val="008F3F91"/>
    <w:rsid w:val="008F3F92"/>
    <w:rsid w:val="008F40F0"/>
    <w:rsid w:val="008F40FF"/>
    <w:rsid w:val="008F4106"/>
    <w:rsid w:val="008F44EE"/>
    <w:rsid w:val="008F477C"/>
    <w:rsid w:val="008F484E"/>
    <w:rsid w:val="008F489A"/>
    <w:rsid w:val="008F48A0"/>
    <w:rsid w:val="008F48D6"/>
    <w:rsid w:val="008F4939"/>
    <w:rsid w:val="008F4B13"/>
    <w:rsid w:val="008F4B27"/>
    <w:rsid w:val="008F4B4E"/>
    <w:rsid w:val="008F4B5E"/>
    <w:rsid w:val="008F4BFD"/>
    <w:rsid w:val="008F4C83"/>
    <w:rsid w:val="008F4D21"/>
    <w:rsid w:val="008F4D7D"/>
    <w:rsid w:val="008F4D9D"/>
    <w:rsid w:val="008F4DFE"/>
    <w:rsid w:val="008F4E4A"/>
    <w:rsid w:val="008F4E92"/>
    <w:rsid w:val="008F4F5F"/>
    <w:rsid w:val="008F5084"/>
    <w:rsid w:val="008F50AC"/>
    <w:rsid w:val="008F50C5"/>
    <w:rsid w:val="008F50E5"/>
    <w:rsid w:val="008F529F"/>
    <w:rsid w:val="008F52AD"/>
    <w:rsid w:val="008F54B8"/>
    <w:rsid w:val="008F54C4"/>
    <w:rsid w:val="008F54E3"/>
    <w:rsid w:val="008F5544"/>
    <w:rsid w:val="008F555D"/>
    <w:rsid w:val="008F56F6"/>
    <w:rsid w:val="008F5787"/>
    <w:rsid w:val="008F5821"/>
    <w:rsid w:val="008F5904"/>
    <w:rsid w:val="008F5A74"/>
    <w:rsid w:val="008F5A79"/>
    <w:rsid w:val="008F5A80"/>
    <w:rsid w:val="008F5A8F"/>
    <w:rsid w:val="008F5AC7"/>
    <w:rsid w:val="008F5AE8"/>
    <w:rsid w:val="008F5AFC"/>
    <w:rsid w:val="008F5C4F"/>
    <w:rsid w:val="008F5EBC"/>
    <w:rsid w:val="008F5F4D"/>
    <w:rsid w:val="008F6105"/>
    <w:rsid w:val="008F611C"/>
    <w:rsid w:val="008F61F9"/>
    <w:rsid w:val="008F6262"/>
    <w:rsid w:val="008F62A4"/>
    <w:rsid w:val="008F64ED"/>
    <w:rsid w:val="008F65BE"/>
    <w:rsid w:val="008F6645"/>
    <w:rsid w:val="008F666E"/>
    <w:rsid w:val="008F676B"/>
    <w:rsid w:val="008F67B7"/>
    <w:rsid w:val="008F67F0"/>
    <w:rsid w:val="008F6872"/>
    <w:rsid w:val="008F68AA"/>
    <w:rsid w:val="008F68AD"/>
    <w:rsid w:val="008F6B73"/>
    <w:rsid w:val="008F6C15"/>
    <w:rsid w:val="008F6C1D"/>
    <w:rsid w:val="008F6C49"/>
    <w:rsid w:val="008F6C82"/>
    <w:rsid w:val="008F6CA0"/>
    <w:rsid w:val="008F6CBB"/>
    <w:rsid w:val="008F6D9D"/>
    <w:rsid w:val="008F6E1B"/>
    <w:rsid w:val="008F6E97"/>
    <w:rsid w:val="008F6F0F"/>
    <w:rsid w:val="008F7267"/>
    <w:rsid w:val="008F72D3"/>
    <w:rsid w:val="008F7302"/>
    <w:rsid w:val="008F73E4"/>
    <w:rsid w:val="008F7472"/>
    <w:rsid w:val="008F74F9"/>
    <w:rsid w:val="008F7576"/>
    <w:rsid w:val="008F7615"/>
    <w:rsid w:val="008F770C"/>
    <w:rsid w:val="008F7735"/>
    <w:rsid w:val="008F7745"/>
    <w:rsid w:val="008F77AA"/>
    <w:rsid w:val="008F7A64"/>
    <w:rsid w:val="008F7A86"/>
    <w:rsid w:val="008F7C42"/>
    <w:rsid w:val="008F7D54"/>
    <w:rsid w:val="008F7E30"/>
    <w:rsid w:val="008F7EFB"/>
    <w:rsid w:val="0090006F"/>
    <w:rsid w:val="009001D1"/>
    <w:rsid w:val="00900315"/>
    <w:rsid w:val="009003F5"/>
    <w:rsid w:val="0090048F"/>
    <w:rsid w:val="0090052A"/>
    <w:rsid w:val="00900583"/>
    <w:rsid w:val="009006E6"/>
    <w:rsid w:val="00900794"/>
    <w:rsid w:val="009008BC"/>
    <w:rsid w:val="009008D9"/>
    <w:rsid w:val="00900903"/>
    <w:rsid w:val="0090091F"/>
    <w:rsid w:val="00900931"/>
    <w:rsid w:val="00900962"/>
    <w:rsid w:val="00900B0C"/>
    <w:rsid w:val="00900B0F"/>
    <w:rsid w:val="00900B26"/>
    <w:rsid w:val="00900C3D"/>
    <w:rsid w:val="00900CA3"/>
    <w:rsid w:val="00900CD5"/>
    <w:rsid w:val="00900D27"/>
    <w:rsid w:val="00900E6C"/>
    <w:rsid w:val="00900E96"/>
    <w:rsid w:val="00900F5B"/>
    <w:rsid w:val="00900FF4"/>
    <w:rsid w:val="00901032"/>
    <w:rsid w:val="00901073"/>
    <w:rsid w:val="00901101"/>
    <w:rsid w:val="00901127"/>
    <w:rsid w:val="00901170"/>
    <w:rsid w:val="009011DA"/>
    <w:rsid w:val="0090143E"/>
    <w:rsid w:val="00901513"/>
    <w:rsid w:val="00901548"/>
    <w:rsid w:val="00901671"/>
    <w:rsid w:val="00901672"/>
    <w:rsid w:val="00901681"/>
    <w:rsid w:val="0090169B"/>
    <w:rsid w:val="009016A4"/>
    <w:rsid w:val="0090174E"/>
    <w:rsid w:val="00901871"/>
    <w:rsid w:val="00901950"/>
    <w:rsid w:val="00901BBB"/>
    <w:rsid w:val="00901C2E"/>
    <w:rsid w:val="00901C50"/>
    <w:rsid w:val="00901DB9"/>
    <w:rsid w:val="00901E67"/>
    <w:rsid w:val="00901E93"/>
    <w:rsid w:val="00901EAA"/>
    <w:rsid w:val="00901F06"/>
    <w:rsid w:val="00901F56"/>
    <w:rsid w:val="0090202E"/>
    <w:rsid w:val="009020D9"/>
    <w:rsid w:val="00902166"/>
    <w:rsid w:val="009021C8"/>
    <w:rsid w:val="009021CB"/>
    <w:rsid w:val="009021F5"/>
    <w:rsid w:val="0090222A"/>
    <w:rsid w:val="009023A0"/>
    <w:rsid w:val="009023B2"/>
    <w:rsid w:val="009024B4"/>
    <w:rsid w:val="009024DD"/>
    <w:rsid w:val="0090259E"/>
    <w:rsid w:val="009025AD"/>
    <w:rsid w:val="009026DD"/>
    <w:rsid w:val="00902865"/>
    <w:rsid w:val="0090288D"/>
    <w:rsid w:val="009028B9"/>
    <w:rsid w:val="009029AA"/>
    <w:rsid w:val="009029F8"/>
    <w:rsid w:val="00902A50"/>
    <w:rsid w:val="00902AEB"/>
    <w:rsid w:val="00902B0C"/>
    <w:rsid w:val="00902B68"/>
    <w:rsid w:val="00902CA3"/>
    <w:rsid w:val="00902D89"/>
    <w:rsid w:val="00902EE3"/>
    <w:rsid w:val="00902F4C"/>
    <w:rsid w:val="00903015"/>
    <w:rsid w:val="00903166"/>
    <w:rsid w:val="0090318A"/>
    <w:rsid w:val="009031B4"/>
    <w:rsid w:val="009031F1"/>
    <w:rsid w:val="009032C1"/>
    <w:rsid w:val="0090335F"/>
    <w:rsid w:val="009035B5"/>
    <w:rsid w:val="009035F5"/>
    <w:rsid w:val="00903622"/>
    <w:rsid w:val="009036CE"/>
    <w:rsid w:val="009037EC"/>
    <w:rsid w:val="00903A1E"/>
    <w:rsid w:val="00903ABB"/>
    <w:rsid w:val="00903BB4"/>
    <w:rsid w:val="00903CFD"/>
    <w:rsid w:val="00903DA2"/>
    <w:rsid w:val="00903E2E"/>
    <w:rsid w:val="00903EEF"/>
    <w:rsid w:val="00903F29"/>
    <w:rsid w:val="00903F4D"/>
    <w:rsid w:val="00903FA9"/>
    <w:rsid w:val="00904009"/>
    <w:rsid w:val="0090401A"/>
    <w:rsid w:val="00904058"/>
    <w:rsid w:val="00904287"/>
    <w:rsid w:val="009042BA"/>
    <w:rsid w:val="00904309"/>
    <w:rsid w:val="00904336"/>
    <w:rsid w:val="00904405"/>
    <w:rsid w:val="00904411"/>
    <w:rsid w:val="00904486"/>
    <w:rsid w:val="00904611"/>
    <w:rsid w:val="00904653"/>
    <w:rsid w:val="00904697"/>
    <w:rsid w:val="009046C1"/>
    <w:rsid w:val="0090473D"/>
    <w:rsid w:val="00904743"/>
    <w:rsid w:val="009047B0"/>
    <w:rsid w:val="009048D9"/>
    <w:rsid w:val="0090494D"/>
    <w:rsid w:val="00904A39"/>
    <w:rsid w:val="00904A8E"/>
    <w:rsid w:val="00904B68"/>
    <w:rsid w:val="00904BA1"/>
    <w:rsid w:val="00904E8D"/>
    <w:rsid w:val="00904ED8"/>
    <w:rsid w:val="00904EEF"/>
    <w:rsid w:val="0090508A"/>
    <w:rsid w:val="009050A0"/>
    <w:rsid w:val="00905190"/>
    <w:rsid w:val="009051A0"/>
    <w:rsid w:val="009051DE"/>
    <w:rsid w:val="009051E3"/>
    <w:rsid w:val="00905265"/>
    <w:rsid w:val="00905275"/>
    <w:rsid w:val="009054E9"/>
    <w:rsid w:val="00905643"/>
    <w:rsid w:val="0090572E"/>
    <w:rsid w:val="00905A03"/>
    <w:rsid w:val="00905C3C"/>
    <w:rsid w:val="00905CBB"/>
    <w:rsid w:val="00905D24"/>
    <w:rsid w:val="00905D7F"/>
    <w:rsid w:val="00905E97"/>
    <w:rsid w:val="00905F3D"/>
    <w:rsid w:val="009060B3"/>
    <w:rsid w:val="0090615D"/>
    <w:rsid w:val="0090617D"/>
    <w:rsid w:val="009063ED"/>
    <w:rsid w:val="009065C3"/>
    <w:rsid w:val="00906633"/>
    <w:rsid w:val="0090669F"/>
    <w:rsid w:val="0090673B"/>
    <w:rsid w:val="00906755"/>
    <w:rsid w:val="00906845"/>
    <w:rsid w:val="009069E8"/>
    <w:rsid w:val="00906CEA"/>
    <w:rsid w:val="00906DE4"/>
    <w:rsid w:val="00906E05"/>
    <w:rsid w:val="00906E0C"/>
    <w:rsid w:val="00906EAB"/>
    <w:rsid w:val="00906F3E"/>
    <w:rsid w:val="00906FDF"/>
    <w:rsid w:val="0090706A"/>
    <w:rsid w:val="0090712F"/>
    <w:rsid w:val="0090718E"/>
    <w:rsid w:val="009071B1"/>
    <w:rsid w:val="009071D3"/>
    <w:rsid w:val="009071F9"/>
    <w:rsid w:val="00907271"/>
    <w:rsid w:val="0090742E"/>
    <w:rsid w:val="009075BA"/>
    <w:rsid w:val="0090768A"/>
    <w:rsid w:val="00907739"/>
    <w:rsid w:val="00907859"/>
    <w:rsid w:val="0090786F"/>
    <w:rsid w:val="009079CF"/>
    <w:rsid w:val="00907A1B"/>
    <w:rsid w:val="00907B24"/>
    <w:rsid w:val="00907B71"/>
    <w:rsid w:val="00907BBA"/>
    <w:rsid w:val="00907BEB"/>
    <w:rsid w:val="00907BEE"/>
    <w:rsid w:val="00907BFF"/>
    <w:rsid w:val="00907DBC"/>
    <w:rsid w:val="00907E00"/>
    <w:rsid w:val="00907E61"/>
    <w:rsid w:val="00907E81"/>
    <w:rsid w:val="0091006A"/>
    <w:rsid w:val="0091009D"/>
    <w:rsid w:val="009100E9"/>
    <w:rsid w:val="009100FD"/>
    <w:rsid w:val="00910253"/>
    <w:rsid w:val="00910381"/>
    <w:rsid w:val="009103D9"/>
    <w:rsid w:val="009103DF"/>
    <w:rsid w:val="00910464"/>
    <w:rsid w:val="009104AD"/>
    <w:rsid w:val="00910576"/>
    <w:rsid w:val="009106EF"/>
    <w:rsid w:val="0091084E"/>
    <w:rsid w:val="0091099A"/>
    <w:rsid w:val="009109D2"/>
    <w:rsid w:val="00910A17"/>
    <w:rsid w:val="00910A55"/>
    <w:rsid w:val="00910BF7"/>
    <w:rsid w:val="00910CAE"/>
    <w:rsid w:val="00910CE7"/>
    <w:rsid w:val="00910D57"/>
    <w:rsid w:val="00910DFC"/>
    <w:rsid w:val="00910E02"/>
    <w:rsid w:val="00910EF1"/>
    <w:rsid w:val="00910F62"/>
    <w:rsid w:val="00911034"/>
    <w:rsid w:val="0091113D"/>
    <w:rsid w:val="009111A2"/>
    <w:rsid w:val="0091129E"/>
    <w:rsid w:val="0091137B"/>
    <w:rsid w:val="009113BE"/>
    <w:rsid w:val="009113CD"/>
    <w:rsid w:val="009113DF"/>
    <w:rsid w:val="009113FD"/>
    <w:rsid w:val="00911533"/>
    <w:rsid w:val="0091159A"/>
    <w:rsid w:val="009115D3"/>
    <w:rsid w:val="009115EC"/>
    <w:rsid w:val="009116BB"/>
    <w:rsid w:val="009119C3"/>
    <w:rsid w:val="00911AF5"/>
    <w:rsid w:val="00911B5A"/>
    <w:rsid w:val="00911BBB"/>
    <w:rsid w:val="00911BF0"/>
    <w:rsid w:val="00911CE1"/>
    <w:rsid w:val="00911D89"/>
    <w:rsid w:val="00911D9A"/>
    <w:rsid w:val="00911EDF"/>
    <w:rsid w:val="00911F8C"/>
    <w:rsid w:val="00911FEC"/>
    <w:rsid w:val="0091203A"/>
    <w:rsid w:val="0091208A"/>
    <w:rsid w:val="009120F2"/>
    <w:rsid w:val="0091218C"/>
    <w:rsid w:val="009121E9"/>
    <w:rsid w:val="009121EC"/>
    <w:rsid w:val="00912277"/>
    <w:rsid w:val="009122B2"/>
    <w:rsid w:val="0091235A"/>
    <w:rsid w:val="00912371"/>
    <w:rsid w:val="009123BF"/>
    <w:rsid w:val="009124D8"/>
    <w:rsid w:val="00912523"/>
    <w:rsid w:val="009125D2"/>
    <w:rsid w:val="0091262C"/>
    <w:rsid w:val="009126CE"/>
    <w:rsid w:val="00912744"/>
    <w:rsid w:val="00912828"/>
    <w:rsid w:val="009128F9"/>
    <w:rsid w:val="00912A20"/>
    <w:rsid w:val="00912A57"/>
    <w:rsid w:val="00912ABF"/>
    <w:rsid w:val="00912ADB"/>
    <w:rsid w:val="00912B45"/>
    <w:rsid w:val="00912DAE"/>
    <w:rsid w:val="00912E73"/>
    <w:rsid w:val="00912EC5"/>
    <w:rsid w:val="00912EF1"/>
    <w:rsid w:val="00912F80"/>
    <w:rsid w:val="00912F99"/>
    <w:rsid w:val="00912FCB"/>
    <w:rsid w:val="00912FD7"/>
    <w:rsid w:val="00913135"/>
    <w:rsid w:val="0091314B"/>
    <w:rsid w:val="009131BD"/>
    <w:rsid w:val="00913250"/>
    <w:rsid w:val="00913296"/>
    <w:rsid w:val="00913385"/>
    <w:rsid w:val="009133E1"/>
    <w:rsid w:val="0091342D"/>
    <w:rsid w:val="0091343A"/>
    <w:rsid w:val="0091347C"/>
    <w:rsid w:val="009134BC"/>
    <w:rsid w:val="00913510"/>
    <w:rsid w:val="0091353F"/>
    <w:rsid w:val="009136AB"/>
    <w:rsid w:val="00913833"/>
    <w:rsid w:val="009138A0"/>
    <w:rsid w:val="00913951"/>
    <w:rsid w:val="00913A90"/>
    <w:rsid w:val="00913B12"/>
    <w:rsid w:val="00913B52"/>
    <w:rsid w:val="00913DE9"/>
    <w:rsid w:val="00913E68"/>
    <w:rsid w:val="00913EF9"/>
    <w:rsid w:val="00913EFF"/>
    <w:rsid w:val="00913F63"/>
    <w:rsid w:val="00914000"/>
    <w:rsid w:val="00914184"/>
    <w:rsid w:val="009142B8"/>
    <w:rsid w:val="0091435D"/>
    <w:rsid w:val="009143C5"/>
    <w:rsid w:val="009143E4"/>
    <w:rsid w:val="00914442"/>
    <w:rsid w:val="00914474"/>
    <w:rsid w:val="00914674"/>
    <w:rsid w:val="009146D9"/>
    <w:rsid w:val="0091481D"/>
    <w:rsid w:val="0091485A"/>
    <w:rsid w:val="0091486F"/>
    <w:rsid w:val="009148B8"/>
    <w:rsid w:val="009149C4"/>
    <w:rsid w:val="00914A49"/>
    <w:rsid w:val="00914B13"/>
    <w:rsid w:val="00914C6E"/>
    <w:rsid w:val="00914D03"/>
    <w:rsid w:val="00914EBE"/>
    <w:rsid w:val="00914EF3"/>
    <w:rsid w:val="00914EF8"/>
    <w:rsid w:val="00914F29"/>
    <w:rsid w:val="00914F4F"/>
    <w:rsid w:val="00914F76"/>
    <w:rsid w:val="00914FE3"/>
    <w:rsid w:val="00915041"/>
    <w:rsid w:val="0091506E"/>
    <w:rsid w:val="00915194"/>
    <w:rsid w:val="009151BE"/>
    <w:rsid w:val="00915293"/>
    <w:rsid w:val="009152BB"/>
    <w:rsid w:val="00915389"/>
    <w:rsid w:val="0091543C"/>
    <w:rsid w:val="00915581"/>
    <w:rsid w:val="00915590"/>
    <w:rsid w:val="0091563A"/>
    <w:rsid w:val="00915723"/>
    <w:rsid w:val="00915815"/>
    <w:rsid w:val="0091586F"/>
    <w:rsid w:val="009158EE"/>
    <w:rsid w:val="00915923"/>
    <w:rsid w:val="00915957"/>
    <w:rsid w:val="0091598C"/>
    <w:rsid w:val="009159B9"/>
    <w:rsid w:val="00915A60"/>
    <w:rsid w:val="00915A91"/>
    <w:rsid w:val="00915A95"/>
    <w:rsid w:val="00915ABA"/>
    <w:rsid w:val="00915BFF"/>
    <w:rsid w:val="00915C12"/>
    <w:rsid w:val="00915E87"/>
    <w:rsid w:val="00915F86"/>
    <w:rsid w:val="009162DE"/>
    <w:rsid w:val="009162E3"/>
    <w:rsid w:val="00916499"/>
    <w:rsid w:val="00916611"/>
    <w:rsid w:val="0091666D"/>
    <w:rsid w:val="00916672"/>
    <w:rsid w:val="009166DA"/>
    <w:rsid w:val="009166E8"/>
    <w:rsid w:val="009168F4"/>
    <w:rsid w:val="009169DA"/>
    <w:rsid w:val="00916A90"/>
    <w:rsid w:val="00916ADE"/>
    <w:rsid w:val="00916C02"/>
    <w:rsid w:val="00916CDD"/>
    <w:rsid w:val="00916EAF"/>
    <w:rsid w:val="00916F5E"/>
    <w:rsid w:val="0091704A"/>
    <w:rsid w:val="00917058"/>
    <w:rsid w:val="009170A9"/>
    <w:rsid w:val="009170F4"/>
    <w:rsid w:val="009171B3"/>
    <w:rsid w:val="009172BD"/>
    <w:rsid w:val="00917315"/>
    <w:rsid w:val="00917508"/>
    <w:rsid w:val="00917514"/>
    <w:rsid w:val="009177DF"/>
    <w:rsid w:val="00917804"/>
    <w:rsid w:val="009179AF"/>
    <w:rsid w:val="00917A21"/>
    <w:rsid w:val="00917A79"/>
    <w:rsid w:val="00917B25"/>
    <w:rsid w:val="00917B5B"/>
    <w:rsid w:val="00917B62"/>
    <w:rsid w:val="00917B8C"/>
    <w:rsid w:val="00917BED"/>
    <w:rsid w:val="00917C0F"/>
    <w:rsid w:val="00917C3E"/>
    <w:rsid w:val="00917E6A"/>
    <w:rsid w:val="00917EEE"/>
    <w:rsid w:val="00917F86"/>
    <w:rsid w:val="00917FA9"/>
    <w:rsid w:val="00917FAC"/>
    <w:rsid w:val="00920097"/>
    <w:rsid w:val="0092029D"/>
    <w:rsid w:val="009202EC"/>
    <w:rsid w:val="009202ED"/>
    <w:rsid w:val="00920301"/>
    <w:rsid w:val="00920394"/>
    <w:rsid w:val="009203FF"/>
    <w:rsid w:val="00920527"/>
    <w:rsid w:val="00920568"/>
    <w:rsid w:val="009205F4"/>
    <w:rsid w:val="00920665"/>
    <w:rsid w:val="00920679"/>
    <w:rsid w:val="009206E0"/>
    <w:rsid w:val="009207B0"/>
    <w:rsid w:val="009207CA"/>
    <w:rsid w:val="009209A9"/>
    <w:rsid w:val="00920AF6"/>
    <w:rsid w:val="00920C09"/>
    <w:rsid w:val="00920CAF"/>
    <w:rsid w:val="00920CFA"/>
    <w:rsid w:val="00920E4C"/>
    <w:rsid w:val="00920E86"/>
    <w:rsid w:val="00920E94"/>
    <w:rsid w:val="00920F55"/>
    <w:rsid w:val="00921047"/>
    <w:rsid w:val="00921187"/>
    <w:rsid w:val="0092124A"/>
    <w:rsid w:val="009212D1"/>
    <w:rsid w:val="009214E3"/>
    <w:rsid w:val="009214EA"/>
    <w:rsid w:val="0092155E"/>
    <w:rsid w:val="009215D7"/>
    <w:rsid w:val="009216A6"/>
    <w:rsid w:val="009216E1"/>
    <w:rsid w:val="009217AA"/>
    <w:rsid w:val="009217C0"/>
    <w:rsid w:val="009217D2"/>
    <w:rsid w:val="009217EA"/>
    <w:rsid w:val="00921827"/>
    <w:rsid w:val="009218E8"/>
    <w:rsid w:val="0092193D"/>
    <w:rsid w:val="00921956"/>
    <w:rsid w:val="0092198F"/>
    <w:rsid w:val="00921A56"/>
    <w:rsid w:val="00921B4C"/>
    <w:rsid w:val="00921B69"/>
    <w:rsid w:val="00921B8B"/>
    <w:rsid w:val="00921D18"/>
    <w:rsid w:val="00921D1C"/>
    <w:rsid w:val="00921DAE"/>
    <w:rsid w:val="00921DD1"/>
    <w:rsid w:val="00921E18"/>
    <w:rsid w:val="00921EAC"/>
    <w:rsid w:val="00921F53"/>
    <w:rsid w:val="00921F86"/>
    <w:rsid w:val="00921FB7"/>
    <w:rsid w:val="00921FBD"/>
    <w:rsid w:val="00921FE9"/>
    <w:rsid w:val="00922166"/>
    <w:rsid w:val="0092220F"/>
    <w:rsid w:val="009222C7"/>
    <w:rsid w:val="0092231A"/>
    <w:rsid w:val="00922383"/>
    <w:rsid w:val="009223AA"/>
    <w:rsid w:val="00922458"/>
    <w:rsid w:val="009224F9"/>
    <w:rsid w:val="00922514"/>
    <w:rsid w:val="00922536"/>
    <w:rsid w:val="00922593"/>
    <w:rsid w:val="009225C4"/>
    <w:rsid w:val="009226D6"/>
    <w:rsid w:val="009226F4"/>
    <w:rsid w:val="009227C8"/>
    <w:rsid w:val="00922821"/>
    <w:rsid w:val="00922958"/>
    <w:rsid w:val="00922996"/>
    <w:rsid w:val="00922A07"/>
    <w:rsid w:val="00922B59"/>
    <w:rsid w:val="00922C0A"/>
    <w:rsid w:val="00922CBD"/>
    <w:rsid w:val="00922CE5"/>
    <w:rsid w:val="00922D87"/>
    <w:rsid w:val="00922DEE"/>
    <w:rsid w:val="00922EB8"/>
    <w:rsid w:val="0092309D"/>
    <w:rsid w:val="0092319A"/>
    <w:rsid w:val="009233D0"/>
    <w:rsid w:val="0092347D"/>
    <w:rsid w:val="00923604"/>
    <w:rsid w:val="00923636"/>
    <w:rsid w:val="00923667"/>
    <w:rsid w:val="00923675"/>
    <w:rsid w:val="009236C1"/>
    <w:rsid w:val="009236D7"/>
    <w:rsid w:val="00923796"/>
    <w:rsid w:val="009237CC"/>
    <w:rsid w:val="009237E2"/>
    <w:rsid w:val="00923827"/>
    <w:rsid w:val="00923829"/>
    <w:rsid w:val="009238E9"/>
    <w:rsid w:val="00923A99"/>
    <w:rsid w:val="00923B22"/>
    <w:rsid w:val="00923B29"/>
    <w:rsid w:val="00923B69"/>
    <w:rsid w:val="00923B90"/>
    <w:rsid w:val="00923D1B"/>
    <w:rsid w:val="00923F99"/>
    <w:rsid w:val="00924086"/>
    <w:rsid w:val="00924138"/>
    <w:rsid w:val="0092415A"/>
    <w:rsid w:val="009241B7"/>
    <w:rsid w:val="00924201"/>
    <w:rsid w:val="00924217"/>
    <w:rsid w:val="009243D9"/>
    <w:rsid w:val="009243F7"/>
    <w:rsid w:val="0092455B"/>
    <w:rsid w:val="00924675"/>
    <w:rsid w:val="00924750"/>
    <w:rsid w:val="009248B3"/>
    <w:rsid w:val="00924944"/>
    <w:rsid w:val="00924B93"/>
    <w:rsid w:val="00924BEB"/>
    <w:rsid w:val="00924CB7"/>
    <w:rsid w:val="00924D59"/>
    <w:rsid w:val="00924DB2"/>
    <w:rsid w:val="00924E55"/>
    <w:rsid w:val="00924E58"/>
    <w:rsid w:val="00924EEE"/>
    <w:rsid w:val="00924F20"/>
    <w:rsid w:val="00924FEE"/>
    <w:rsid w:val="0092501A"/>
    <w:rsid w:val="00925097"/>
    <w:rsid w:val="00925098"/>
    <w:rsid w:val="0092509B"/>
    <w:rsid w:val="009252EC"/>
    <w:rsid w:val="00925330"/>
    <w:rsid w:val="00925342"/>
    <w:rsid w:val="009254D7"/>
    <w:rsid w:val="009255CA"/>
    <w:rsid w:val="0092562D"/>
    <w:rsid w:val="0092563C"/>
    <w:rsid w:val="009256DA"/>
    <w:rsid w:val="00925908"/>
    <w:rsid w:val="00925A7D"/>
    <w:rsid w:val="00925BA6"/>
    <w:rsid w:val="00925BA9"/>
    <w:rsid w:val="00925BAF"/>
    <w:rsid w:val="00925D09"/>
    <w:rsid w:val="00925E19"/>
    <w:rsid w:val="00925E96"/>
    <w:rsid w:val="00925EC3"/>
    <w:rsid w:val="00925FE5"/>
    <w:rsid w:val="0092604F"/>
    <w:rsid w:val="009260E7"/>
    <w:rsid w:val="00926208"/>
    <w:rsid w:val="00926336"/>
    <w:rsid w:val="0092634C"/>
    <w:rsid w:val="00926353"/>
    <w:rsid w:val="009263D1"/>
    <w:rsid w:val="009265A1"/>
    <w:rsid w:val="009265A3"/>
    <w:rsid w:val="00926602"/>
    <w:rsid w:val="0092676D"/>
    <w:rsid w:val="009267BC"/>
    <w:rsid w:val="009267C0"/>
    <w:rsid w:val="00926868"/>
    <w:rsid w:val="00926938"/>
    <w:rsid w:val="00926949"/>
    <w:rsid w:val="00926996"/>
    <w:rsid w:val="00926A77"/>
    <w:rsid w:val="00926B15"/>
    <w:rsid w:val="00926B19"/>
    <w:rsid w:val="00926B38"/>
    <w:rsid w:val="00926DA8"/>
    <w:rsid w:val="00926E56"/>
    <w:rsid w:val="0092735D"/>
    <w:rsid w:val="009273D6"/>
    <w:rsid w:val="00927405"/>
    <w:rsid w:val="009274B1"/>
    <w:rsid w:val="0092755B"/>
    <w:rsid w:val="009275BD"/>
    <w:rsid w:val="00927691"/>
    <w:rsid w:val="009276A5"/>
    <w:rsid w:val="0092786D"/>
    <w:rsid w:val="0092788B"/>
    <w:rsid w:val="00927A55"/>
    <w:rsid w:val="00927B6F"/>
    <w:rsid w:val="00927BB0"/>
    <w:rsid w:val="00927D0E"/>
    <w:rsid w:val="00927E33"/>
    <w:rsid w:val="00927E84"/>
    <w:rsid w:val="00927F52"/>
    <w:rsid w:val="00927FC7"/>
    <w:rsid w:val="00930053"/>
    <w:rsid w:val="00930098"/>
    <w:rsid w:val="009300CB"/>
    <w:rsid w:val="0093015A"/>
    <w:rsid w:val="00930390"/>
    <w:rsid w:val="009303A2"/>
    <w:rsid w:val="009303E8"/>
    <w:rsid w:val="0093048A"/>
    <w:rsid w:val="0093048F"/>
    <w:rsid w:val="009306CF"/>
    <w:rsid w:val="00930723"/>
    <w:rsid w:val="009308B3"/>
    <w:rsid w:val="009309B5"/>
    <w:rsid w:val="009309C6"/>
    <w:rsid w:val="00930A2E"/>
    <w:rsid w:val="00930B0F"/>
    <w:rsid w:val="00930BA0"/>
    <w:rsid w:val="00930CB9"/>
    <w:rsid w:val="00930DC2"/>
    <w:rsid w:val="00930F07"/>
    <w:rsid w:val="00931006"/>
    <w:rsid w:val="0093114A"/>
    <w:rsid w:val="0093116F"/>
    <w:rsid w:val="009312C5"/>
    <w:rsid w:val="009312D2"/>
    <w:rsid w:val="009312D7"/>
    <w:rsid w:val="0093131C"/>
    <w:rsid w:val="009313E4"/>
    <w:rsid w:val="0093158C"/>
    <w:rsid w:val="009315DF"/>
    <w:rsid w:val="00931653"/>
    <w:rsid w:val="009317F7"/>
    <w:rsid w:val="00931863"/>
    <w:rsid w:val="009318CF"/>
    <w:rsid w:val="009318DB"/>
    <w:rsid w:val="00931A3E"/>
    <w:rsid w:val="00931AD2"/>
    <w:rsid w:val="00931B7C"/>
    <w:rsid w:val="00931C15"/>
    <w:rsid w:val="00931C39"/>
    <w:rsid w:val="00931D48"/>
    <w:rsid w:val="00931D4A"/>
    <w:rsid w:val="00931D4B"/>
    <w:rsid w:val="00931EE0"/>
    <w:rsid w:val="00931F4C"/>
    <w:rsid w:val="00931F79"/>
    <w:rsid w:val="00931F81"/>
    <w:rsid w:val="00932219"/>
    <w:rsid w:val="009323AA"/>
    <w:rsid w:val="00932507"/>
    <w:rsid w:val="0093254A"/>
    <w:rsid w:val="009326C5"/>
    <w:rsid w:val="0093287A"/>
    <w:rsid w:val="0093289C"/>
    <w:rsid w:val="009329B7"/>
    <w:rsid w:val="009329D5"/>
    <w:rsid w:val="00932ADD"/>
    <w:rsid w:val="00932CA0"/>
    <w:rsid w:val="00932D2C"/>
    <w:rsid w:val="00932DB3"/>
    <w:rsid w:val="00932E55"/>
    <w:rsid w:val="00932EB7"/>
    <w:rsid w:val="00932EFB"/>
    <w:rsid w:val="00932F19"/>
    <w:rsid w:val="00932FDC"/>
    <w:rsid w:val="00933011"/>
    <w:rsid w:val="00933199"/>
    <w:rsid w:val="009331EC"/>
    <w:rsid w:val="00933213"/>
    <w:rsid w:val="0093329D"/>
    <w:rsid w:val="0093335E"/>
    <w:rsid w:val="0093337A"/>
    <w:rsid w:val="009333A0"/>
    <w:rsid w:val="009333D2"/>
    <w:rsid w:val="00933486"/>
    <w:rsid w:val="009335B3"/>
    <w:rsid w:val="009335B6"/>
    <w:rsid w:val="009335EC"/>
    <w:rsid w:val="00933605"/>
    <w:rsid w:val="0093379D"/>
    <w:rsid w:val="009339C0"/>
    <w:rsid w:val="00933A45"/>
    <w:rsid w:val="00933AE2"/>
    <w:rsid w:val="00933B36"/>
    <w:rsid w:val="00933B8C"/>
    <w:rsid w:val="00933C6A"/>
    <w:rsid w:val="00933DA7"/>
    <w:rsid w:val="00933ECA"/>
    <w:rsid w:val="00933EDA"/>
    <w:rsid w:val="00934118"/>
    <w:rsid w:val="009341F3"/>
    <w:rsid w:val="00934248"/>
    <w:rsid w:val="009343AD"/>
    <w:rsid w:val="0093451E"/>
    <w:rsid w:val="0093452E"/>
    <w:rsid w:val="0093460D"/>
    <w:rsid w:val="00934658"/>
    <w:rsid w:val="009346B6"/>
    <w:rsid w:val="0093473C"/>
    <w:rsid w:val="009347EC"/>
    <w:rsid w:val="00934828"/>
    <w:rsid w:val="00934851"/>
    <w:rsid w:val="009348C1"/>
    <w:rsid w:val="009349E4"/>
    <w:rsid w:val="00934B52"/>
    <w:rsid w:val="00934C86"/>
    <w:rsid w:val="00934D1D"/>
    <w:rsid w:val="00934E4E"/>
    <w:rsid w:val="00934E98"/>
    <w:rsid w:val="00934F1B"/>
    <w:rsid w:val="00934FCA"/>
    <w:rsid w:val="009350A8"/>
    <w:rsid w:val="009350C7"/>
    <w:rsid w:val="0093514A"/>
    <w:rsid w:val="00935202"/>
    <w:rsid w:val="00935230"/>
    <w:rsid w:val="00935503"/>
    <w:rsid w:val="00935517"/>
    <w:rsid w:val="009357AE"/>
    <w:rsid w:val="009358CA"/>
    <w:rsid w:val="009358D2"/>
    <w:rsid w:val="00935AB3"/>
    <w:rsid w:val="00935AE3"/>
    <w:rsid w:val="00935AF5"/>
    <w:rsid w:val="00935CDA"/>
    <w:rsid w:val="00935D03"/>
    <w:rsid w:val="00935E18"/>
    <w:rsid w:val="00935ECF"/>
    <w:rsid w:val="00935FA7"/>
    <w:rsid w:val="00935FB7"/>
    <w:rsid w:val="00935FC1"/>
    <w:rsid w:val="00935FDE"/>
    <w:rsid w:val="00935FE1"/>
    <w:rsid w:val="009360A0"/>
    <w:rsid w:val="009360D2"/>
    <w:rsid w:val="00936145"/>
    <w:rsid w:val="00936289"/>
    <w:rsid w:val="0093629A"/>
    <w:rsid w:val="009362AE"/>
    <w:rsid w:val="009362EF"/>
    <w:rsid w:val="0093630E"/>
    <w:rsid w:val="00936323"/>
    <w:rsid w:val="00936392"/>
    <w:rsid w:val="009363B5"/>
    <w:rsid w:val="009363ED"/>
    <w:rsid w:val="009364A1"/>
    <w:rsid w:val="009364E4"/>
    <w:rsid w:val="009364E5"/>
    <w:rsid w:val="009365C0"/>
    <w:rsid w:val="009365CF"/>
    <w:rsid w:val="00936819"/>
    <w:rsid w:val="009368AF"/>
    <w:rsid w:val="00936A67"/>
    <w:rsid w:val="00936A6A"/>
    <w:rsid w:val="00936B16"/>
    <w:rsid w:val="00936B74"/>
    <w:rsid w:val="00936B7A"/>
    <w:rsid w:val="00936BAD"/>
    <w:rsid w:val="00936BD6"/>
    <w:rsid w:val="00936DF5"/>
    <w:rsid w:val="00936EB9"/>
    <w:rsid w:val="00936F94"/>
    <w:rsid w:val="009370E1"/>
    <w:rsid w:val="009371B1"/>
    <w:rsid w:val="0093720A"/>
    <w:rsid w:val="009372D1"/>
    <w:rsid w:val="0093731C"/>
    <w:rsid w:val="0093743B"/>
    <w:rsid w:val="00937468"/>
    <w:rsid w:val="009374F8"/>
    <w:rsid w:val="00937547"/>
    <w:rsid w:val="0093758B"/>
    <w:rsid w:val="0093759E"/>
    <w:rsid w:val="009375C3"/>
    <w:rsid w:val="009375D1"/>
    <w:rsid w:val="00937717"/>
    <w:rsid w:val="00937742"/>
    <w:rsid w:val="00937761"/>
    <w:rsid w:val="00937819"/>
    <w:rsid w:val="009378E6"/>
    <w:rsid w:val="00937930"/>
    <w:rsid w:val="00937997"/>
    <w:rsid w:val="009379AD"/>
    <w:rsid w:val="00937A49"/>
    <w:rsid w:val="00937AF6"/>
    <w:rsid w:val="00937B1F"/>
    <w:rsid w:val="00937B2D"/>
    <w:rsid w:val="00937B2F"/>
    <w:rsid w:val="00937BB3"/>
    <w:rsid w:val="00937D70"/>
    <w:rsid w:val="00937E01"/>
    <w:rsid w:val="00937F18"/>
    <w:rsid w:val="00937F3D"/>
    <w:rsid w:val="0094011C"/>
    <w:rsid w:val="00940391"/>
    <w:rsid w:val="00940418"/>
    <w:rsid w:val="00940511"/>
    <w:rsid w:val="009406BA"/>
    <w:rsid w:val="0094075A"/>
    <w:rsid w:val="0094075B"/>
    <w:rsid w:val="009407D8"/>
    <w:rsid w:val="0094092A"/>
    <w:rsid w:val="009409F2"/>
    <w:rsid w:val="00940A5E"/>
    <w:rsid w:val="00940AE0"/>
    <w:rsid w:val="00940CC9"/>
    <w:rsid w:val="00940D85"/>
    <w:rsid w:val="00940F17"/>
    <w:rsid w:val="00940FFA"/>
    <w:rsid w:val="00941086"/>
    <w:rsid w:val="009410CA"/>
    <w:rsid w:val="00941170"/>
    <w:rsid w:val="009411EA"/>
    <w:rsid w:val="00941223"/>
    <w:rsid w:val="00941454"/>
    <w:rsid w:val="0094158B"/>
    <w:rsid w:val="009415B1"/>
    <w:rsid w:val="00941678"/>
    <w:rsid w:val="0094169B"/>
    <w:rsid w:val="0094176B"/>
    <w:rsid w:val="009417E7"/>
    <w:rsid w:val="0094188F"/>
    <w:rsid w:val="009419DE"/>
    <w:rsid w:val="00941C79"/>
    <w:rsid w:val="00941D8E"/>
    <w:rsid w:val="00941DFC"/>
    <w:rsid w:val="00941ECC"/>
    <w:rsid w:val="00941F2A"/>
    <w:rsid w:val="00942050"/>
    <w:rsid w:val="00942065"/>
    <w:rsid w:val="00942090"/>
    <w:rsid w:val="009421D8"/>
    <w:rsid w:val="009422B9"/>
    <w:rsid w:val="00942312"/>
    <w:rsid w:val="0094240E"/>
    <w:rsid w:val="0094241B"/>
    <w:rsid w:val="009424BA"/>
    <w:rsid w:val="009424CB"/>
    <w:rsid w:val="0094258D"/>
    <w:rsid w:val="0094268E"/>
    <w:rsid w:val="009426FA"/>
    <w:rsid w:val="009427EA"/>
    <w:rsid w:val="00942831"/>
    <w:rsid w:val="00942836"/>
    <w:rsid w:val="00942AD5"/>
    <w:rsid w:val="00942C31"/>
    <w:rsid w:val="00942C36"/>
    <w:rsid w:val="00942C4F"/>
    <w:rsid w:val="00942C79"/>
    <w:rsid w:val="00942D84"/>
    <w:rsid w:val="00942E97"/>
    <w:rsid w:val="00942FC2"/>
    <w:rsid w:val="0094305E"/>
    <w:rsid w:val="0094306A"/>
    <w:rsid w:val="009430BE"/>
    <w:rsid w:val="0094322E"/>
    <w:rsid w:val="0094325B"/>
    <w:rsid w:val="009433B1"/>
    <w:rsid w:val="00943424"/>
    <w:rsid w:val="0094346B"/>
    <w:rsid w:val="00943480"/>
    <w:rsid w:val="009434BE"/>
    <w:rsid w:val="009436D5"/>
    <w:rsid w:val="00943740"/>
    <w:rsid w:val="00943809"/>
    <w:rsid w:val="00943850"/>
    <w:rsid w:val="00943876"/>
    <w:rsid w:val="009438E8"/>
    <w:rsid w:val="00943950"/>
    <w:rsid w:val="0094395A"/>
    <w:rsid w:val="009439B8"/>
    <w:rsid w:val="009439BF"/>
    <w:rsid w:val="00943A70"/>
    <w:rsid w:val="00943BE3"/>
    <w:rsid w:val="00943C18"/>
    <w:rsid w:val="00943C1B"/>
    <w:rsid w:val="00943C23"/>
    <w:rsid w:val="00943C4A"/>
    <w:rsid w:val="00943D25"/>
    <w:rsid w:val="00943D43"/>
    <w:rsid w:val="0094420F"/>
    <w:rsid w:val="009442A9"/>
    <w:rsid w:val="009443D3"/>
    <w:rsid w:val="009445C1"/>
    <w:rsid w:val="00944699"/>
    <w:rsid w:val="009446AE"/>
    <w:rsid w:val="009446F5"/>
    <w:rsid w:val="00944861"/>
    <w:rsid w:val="00944926"/>
    <w:rsid w:val="0094498A"/>
    <w:rsid w:val="00944A24"/>
    <w:rsid w:val="00944AC8"/>
    <w:rsid w:val="00944BB8"/>
    <w:rsid w:val="00944C7A"/>
    <w:rsid w:val="00944D0D"/>
    <w:rsid w:val="00944D12"/>
    <w:rsid w:val="00944E23"/>
    <w:rsid w:val="00944EA7"/>
    <w:rsid w:val="00944ED4"/>
    <w:rsid w:val="00944F45"/>
    <w:rsid w:val="0094505C"/>
    <w:rsid w:val="0094513E"/>
    <w:rsid w:val="009451B5"/>
    <w:rsid w:val="00945334"/>
    <w:rsid w:val="0094533B"/>
    <w:rsid w:val="00945379"/>
    <w:rsid w:val="00945380"/>
    <w:rsid w:val="009453DB"/>
    <w:rsid w:val="00945411"/>
    <w:rsid w:val="0094553E"/>
    <w:rsid w:val="00945625"/>
    <w:rsid w:val="009456E9"/>
    <w:rsid w:val="009457F5"/>
    <w:rsid w:val="00945823"/>
    <w:rsid w:val="00945825"/>
    <w:rsid w:val="0094583A"/>
    <w:rsid w:val="009458E6"/>
    <w:rsid w:val="00945B6E"/>
    <w:rsid w:val="00945BF2"/>
    <w:rsid w:val="00945C10"/>
    <w:rsid w:val="00945C9C"/>
    <w:rsid w:val="00945D8F"/>
    <w:rsid w:val="00945D98"/>
    <w:rsid w:val="00946002"/>
    <w:rsid w:val="00946066"/>
    <w:rsid w:val="00946146"/>
    <w:rsid w:val="009461A4"/>
    <w:rsid w:val="0094635E"/>
    <w:rsid w:val="00946385"/>
    <w:rsid w:val="0094650F"/>
    <w:rsid w:val="0094655B"/>
    <w:rsid w:val="00946619"/>
    <w:rsid w:val="009466A1"/>
    <w:rsid w:val="00946710"/>
    <w:rsid w:val="0094679A"/>
    <w:rsid w:val="009467DD"/>
    <w:rsid w:val="00946810"/>
    <w:rsid w:val="009469B8"/>
    <w:rsid w:val="00946A0F"/>
    <w:rsid w:val="00946A16"/>
    <w:rsid w:val="00946A3B"/>
    <w:rsid w:val="00946B03"/>
    <w:rsid w:val="00946D33"/>
    <w:rsid w:val="00946D56"/>
    <w:rsid w:val="00946D68"/>
    <w:rsid w:val="00946ED6"/>
    <w:rsid w:val="00947022"/>
    <w:rsid w:val="009470B8"/>
    <w:rsid w:val="0094716A"/>
    <w:rsid w:val="009471C8"/>
    <w:rsid w:val="009471D6"/>
    <w:rsid w:val="00947236"/>
    <w:rsid w:val="00947301"/>
    <w:rsid w:val="0094735B"/>
    <w:rsid w:val="009473A3"/>
    <w:rsid w:val="009476FB"/>
    <w:rsid w:val="0094773D"/>
    <w:rsid w:val="00947756"/>
    <w:rsid w:val="009479AD"/>
    <w:rsid w:val="00947A1E"/>
    <w:rsid w:val="00947AC4"/>
    <w:rsid w:val="00947AED"/>
    <w:rsid w:val="00947AEE"/>
    <w:rsid w:val="00947BA8"/>
    <w:rsid w:val="00947BB3"/>
    <w:rsid w:val="00947C50"/>
    <w:rsid w:val="00947CB7"/>
    <w:rsid w:val="00947CBA"/>
    <w:rsid w:val="00947D8A"/>
    <w:rsid w:val="00947E69"/>
    <w:rsid w:val="00947EAC"/>
    <w:rsid w:val="00947EFC"/>
    <w:rsid w:val="00947FBD"/>
    <w:rsid w:val="00947FCE"/>
    <w:rsid w:val="00950226"/>
    <w:rsid w:val="00950375"/>
    <w:rsid w:val="00950430"/>
    <w:rsid w:val="009504CF"/>
    <w:rsid w:val="009504E2"/>
    <w:rsid w:val="00950559"/>
    <w:rsid w:val="00950599"/>
    <w:rsid w:val="00950769"/>
    <w:rsid w:val="0095076F"/>
    <w:rsid w:val="009507A6"/>
    <w:rsid w:val="009508A0"/>
    <w:rsid w:val="0095094C"/>
    <w:rsid w:val="00950951"/>
    <w:rsid w:val="00950966"/>
    <w:rsid w:val="00950B05"/>
    <w:rsid w:val="00950B11"/>
    <w:rsid w:val="00950B34"/>
    <w:rsid w:val="00950BF1"/>
    <w:rsid w:val="00950C1F"/>
    <w:rsid w:val="00950C34"/>
    <w:rsid w:val="00950D19"/>
    <w:rsid w:val="00950D72"/>
    <w:rsid w:val="00951001"/>
    <w:rsid w:val="00951084"/>
    <w:rsid w:val="009510CC"/>
    <w:rsid w:val="0095113A"/>
    <w:rsid w:val="00951146"/>
    <w:rsid w:val="0095114D"/>
    <w:rsid w:val="009513B6"/>
    <w:rsid w:val="009513E0"/>
    <w:rsid w:val="009513F3"/>
    <w:rsid w:val="0095142A"/>
    <w:rsid w:val="00951470"/>
    <w:rsid w:val="009514CB"/>
    <w:rsid w:val="00951564"/>
    <w:rsid w:val="00951636"/>
    <w:rsid w:val="00951651"/>
    <w:rsid w:val="009516C0"/>
    <w:rsid w:val="009516E7"/>
    <w:rsid w:val="0095183E"/>
    <w:rsid w:val="00951939"/>
    <w:rsid w:val="0095199D"/>
    <w:rsid w:val="00951A43"/>
    <w:rsid w:val="00951D20"/>
    <w:rsid w:val="00951D2E"/>
    <w:rsid w:val="00951D88"/>
    <w:rsid w:val="00951E45"/>
    <w:rsid w:val="00951E48"/>
    <w:rsid w:val="00951EB1"/>
    <w:rsid w:val="00951F2D"/>
    <w:rsid w:val="00951F59"/>
    <w:rsid w:val="00951FE6"/>
    <w:rsid w:val="009521E4"/>
    <w:rsid w:val="00952380"/>
    <w:rsid w:val="0095240C"/>
    <w:rsid w:val="00952432"/>
    <w:rsid w:val="009524DB"/>
    <w:rsid w:val="0095258C"/>
    <w:rsid w:val="00952714"/>
    <w:rsid w:val="009527B3"/>
    <w:rsid w:val="009527BB"/>
    <w:rsid w:val="009527F4"/>
    <w:rsid w:val="00952899"/>
    <w:rsid w:val="009529FE"/>
    <w:rsid w:val="00952A99"/>
    <w:rsid w:val="00952AAE"/>
    <w:rsid w:val="00952B75"/>
    <w:rsid w:val="00952BB5"/>
    <w:rsid w:val="00952C02"/>
    <w:rsid w:val="00952C66"/>
    <w:rsid w:val="00952CA4"/>
    <w:rsid w:val="00952CFB"/>
    <w:rsid w:val="00952D64"/>
    <w:rsid w:val="00952D88"/>
    <w:rsid w:val="00952E06"/>
    <w:rsid w:val="00952E62"/>
    <w:rsid w:val="00952F59"/>
    <w:rsid w:val="00952F6D"/>
    <w:rsid w:val="00952FEF"/>
    <w:rsid w:val="00953045"/>
    <w:rsid w:val="009531F4"/>
    <w:rsid w:val="00953264"/>
    <w:rsid w:val="0095327E"/>
    <w:rsid w:val="009532A5"/>
    <w:rsid w:val="00953306"/>
    <w:rsid w:val="00953309"/>
    <w:rsid w:val="00953313"/>
    <w:rsid w:val="0095334F"/>
    <w:rsid w:val="00953479"/>
    <w:rsid w:val="00953494"/>
    <w:rsid w:val="009534B9"/>
    <w:rsid w:val="00953694"/>
    <w:rsid w:val="009536D6"/>
    <w:rsid w:val="00953738"/>
    <w:rsid w:val="00953870"/>
    <w:rsid w:val="0095388C"/>
    <w:rsid w:val="009539E0"/>
    <w:rsid w:val="00953A03"/>
    <w:rsid w:val="00953B1B"/>
    <w:rsid w:val="00953BA1"/>
    <w:rsid w:val="00953BCD"/>
    <w:rsid w:val="00953C02"/>
    <w:rsid w:val="00953C0B"/>
    <w:rsid w:val="00953D16"/>
    <w:rsid w:val="00953D1B"/>
    <w:rsid w:val="00953D3E"/>
    <w:rsid w:val="00953E96"/>
    <w:rsid w:val="00954047"/>
    <w:rsid w:val="0095410F"/>
    <w:rsid w:val="00954140"/>
    <w:rsid w:val="0095423B"/>
    <w:rsid w:val="00954246"/>
    <w:rsid w:val="0095432B"/>
    <w:rsid w:val="009543F6"/>
    <w:rsid w:val="0095443D"/>
    <w:rsid w:val="009545E7"/>
    <w:rsid w:val="0095462B"/>
    <w:rsid w:val="0095470C"/>
    <w:rsid w:val="00954802"/>
    <w:rsid w:val="00954846"/>
    <w:rsid w:val="0095488D"/>
    <w:rsid w:val="009548D9"/>
    <w:rsid w:val="009548F0"/>
    <w:rsid w:val="00954A6C"/>
    <w:rsid w:val="00954BCD"/>
    <w:rsid w:val="00954C51"/>
    <w:rsid w:val="00954E69"/>
    <w:rsid w:val="00954EA4"/>
    <w:rsid w:val="00954F2D"/>
    <w:rsid w:val="00954FC6"/>
    <w:rsid w:val="00955030"/>
    <w:rsid w:val="00955093"/>
    <w:rsid w:val="0095510A"/>
    <w:rsid w:val="009551A2"/>
    <w:rsid w:val="00955205"/>
    <w:rsid w:val="00955274"/>
    <w:rsid w:val="009553FB"/>
    <w:rsid w:val="00955528"/>
    <w:rsid w:val="0095553E"/>
    <w:rsid w:val="009555E1"/>
    <w:rsid w:val="009556DE"/>
    <w:rsid w:val="0095572E"/>
    <w:rsid w:val="00955734"/>
    <w:rsid w:val="0095578E"/>
    <w:rsid w:val="009557B8"/>
    <w:rsid w:val="0095586A"/>
    <w:rsid w:val="00955874"/>
    <w:rsid w:val="009558B3"/>
    <w:rsid w:val="00955A1B"/>
    <w:rsid w:val="00955B50"/>
    <w:rsid w:val="00955CD7"/>
    <w:rsid w:val="00955D25"/>
    <w:rsid w:val="00955D81"/>
    <w:rsid w:val="00955E51"/>
    <w:rsid w:val="00955E67"/>
    <w:rsid w:val="00955F3B"/>
    <w:rsid w:val="009560FB"/>
    <w:rsid w:val="00956260"/>
    <w:rsid w:val="009562CC"/>
    <w:rsid w:val="00956304"/>
    <w:rsid w:val="00956334"/>
    <w:rsid w:val="00956403"/>
    <w:rsid w:val="00956548"/>
    <w:rsid w:val="009565CC"/>
    <w:rsid w:val="00956679"/>
    <w:rsid w:val="0095681F"/>
    <w:rsid w:val="0095690D"/>
    <w:rsid w:val="00956968"/>
    <w:rsid w:val="00956A45"/>
    <w:rsid w:val="00956A70"/>
    <w:rsid w:val="00956B7C"/>
    <w:rsid w:val="00956C99"/>
    <w:rsid w:val="00956D54"/>
    <w:rsid w:val="00956EB5"/>
    <w:rsid w:val="00956EF2"/>
    <w:rsid w:val="00956EFD"/>
    <w:rsid w:val="00956F20"/>
    <w:rsid w:val="00956F28"/>
    <w:rsid w:val="00957060"/>
    <w:rsid w:val="00957069"/>
    <w:rsid w:val="00957093"/>
    <w:rsid w:val="009570CB"/>
    <w:rsid w:val="00957152"/>
    <w:rsid w:val="00957233"/>
    <w:rsid w:val="0095723B"/>
    <w:rsid w:val="009573E1"/>
    <w:rsid w:val="00957454"/>
    <w:rsid w:val="0095749E"/>
    <w:rsid w:val="0095774D"/>
    <w:rsid w:val="009577A4"/>
    <w:rsid w:val="009577CA"/>
    <w:rsid w:val="009577F5"/>
    <w:rsid w:val="00957845"/>
    <w:rsid w:val="009579F3"/>
    <w:rsid w:val="00957A9D"/>
    <w:rsid w:val="00957AA5"/>
    <w:rsid w:val="00957BED"/>
    <w:rsid w:val="00957C60"/>
    <w:rsid w:val="00957CAC"/>
    <w:rsid w:val="00957CDD"/>
    <w:rsid w:val="00957CDE"/>
    <w:rsid w:val="00957D53"/>
    <w:rsid w:val="00957EE2"/>
    <w:rsid w:val="00957EF6"/>
    <w:rsid w:val="00957FA5"/>
    <w:rsid w:val="009600B5"/>
    <w:rsid w:val="0096010C"/>
    <w:rsid w:val="00960174"/>
    <w:rsid w:val="00960222"/>
    <w:rsid w:val="009602D3"/>
    <w:rsid w:val="009602E4"/>
    <w:rsid w:val="009603BE"/>
    <w:rsid w:val="009603DF"/>
    <w:rsid w:val="009604D1"/>
    <w:rsid w:val="00960564"/>
    <w:rsid w:val="00960592"/>
    <w:rsid w:val="009605B6"/>
    <w:rsid w:val="009606F8"/>
    <w:rsid w:val="009607F0"/>
    <w:rsid w:val="00960873"/>
    <w:rsid w:val="00960886"/>
    <w:rsid w:val="00960934"/>
    <w:rsid w:val="009609DB"/>
    <w:rsid w:val="00960A1C"/>
    <w:rsid w:val="00960ABF"/>
    <w:rsid w:val="00960B3D"/>
    <w:rsid w:val="00960BEA"/>
    <w:rsid w:val="00960D30"/>
    <w:rsid w:val="00960D31"/>
    <w:rsid w:val="00960D9C"/>
    <w:rsid w:val="00960DE5"/>
    <w:rsid w:val="00960ED2"/>
    <w:rsid w:val="00960F65"/>
    <w:rsid w:val="00960FA5"/>
    <w:rsid w:val="00961035"/>
    <w:rsid w:val="009610D7"/>
    <w:rsid w:val="009610DA"/>
    <w:rsid w:val="00961135"/>
    <w:rsid w:val="009611F0"/>
    <w:rsid w:val="009611F4"/>
    <w:rsid w:val="0096127E"/>
    <w:rsid w:val="009612D5"/>
    <w:rsid w:val="009613F5"/>
    <w:rsid w:val="009614DA"/>
    <w:rsid w:val="00961638"/>
    <w:rsid w:val="00961653"/>
    <w:rsid w:val="00961664"/>
    <w:rsid w:val="0096166B"/>
    <w:rsid w:val="009617C3"/>
    <w:rsid w:val="009617D0"/>
    <w:rsid w:val="009619F5"/>
    <w:rsid w:val="00961A40"/>
    <w:rsid w:val="00961A52"/>
    <w:rsid w:val="00961A65"/>
    <w:rsid w:val="00961B90"/>
    <w:rsid w:val="00961BFB"/>
    <w:rsid w:val="00961DAE"/>
    <w:rsid w:val="00961E26"/>
    <w:rsid w:val="00961E70"/>
    <w:rsid w:val="00961EB9"/>
    <w:rsid w:val="00961FE8"/>
    <w:rsid w:val="00961FFA"/>
    <w:rsid w:val="00962224"/>
    <w:rsid w:val="00962431"/>
    <w:rsid w:val="0096243E"/>
    <w:rsid w:val="0096247E"/>
    <w:rsid w:val="00962484"/>
    <w:rsid w:val="00962491"/>
    <w:rsid w:val="0096259C"/>
    <w:rsid w:val="00962634"/>
    <w:rsid w:val="0096268F"/>
    <w:rsid w:val="009627D8"/>
    <w:rsid w:val="0096291A"/>
    <w:rsid w:val="00962972"/>
    <w:rsid w:val="00962995"/>
    <w:rsid w:val="00962A3B"/>
    <w:rsid w:val="00962AA8"/>
    <w:rsid w:val="00962AD8"/>
    <w:rsid w:val="00962C61"/>
    <w:rsid w:val="00962DE2"/>
    <w:rsid w:val="00962DED"/>
    <w:rsid w:val="00963067"/>
    <w:rsid w:val="00963092"/>
    <w:rsid w:val="00963097"/>
    <w:rsid w:val="009630BB"/>
    <w:rsid w:val="009630DD"/>
    <w:rsid w:val="00963117"/>
    <w:rsid w:val="0096315A"/>
    <w:rsid w:val="00963271"/>
    <w:rsid w:val="0096332C"/>
    <w:rsid w:val="0096335E"/>
    <w:rsid w:val="0096342E"/>
    <w:rsid w:val="00963475"/>
    <w:rsid w:val="009635D2"/>
    <w:rsid w:val="0096373A"/>
    <w:rsid w:val="00963800"/>
    <w:rsid w:val="009638D9"/>
    <w:rsid w:val="00963937"/>
    <w:rsid w:val="009639C5"/>
    <w:rsid w:val="00963A60"/>
    <w:rsid w:val="00963B30"/>
    <w:rsid w:val="00963C3F"/>
    <w:rsid w:val="00963DD9"/>
    <w:rsid w:val="00963EB7"/>
    <w:rsid w:val="00963F51"/>
    <w:rsid w:val="00963FAE"/>
    <w:rsid w:val="00963FBF"/>
    <w:rsid w:val="0096402C"/>
    <w:rsid w:val="00964068"/>
    <w:rsid w:val="00964075"/>
    <w:rsid w:val="00964098"/>
    <w:rsid w:val="009640DC"/>
    <w:rsid w:val="00964102"/>
    <w:rsid w:val="0096419D"/>
    <w:rsid w:val="0096425A"/>
    <w:rsid w:val="00964316"/>
    <w:rsid w:val="00964346"/>
    <w:rsid w:val="009643BD"/>
    <w:rsid w:val="009643E8"/>
    <w:rsid w:val="00964435"/>
    <w:rsid w:val="00964982"/>
    <w:rsid w:val="00964AA9"/>
    <w:rsid w:val="00964BED"/>
    <w:rsid w:val="00964C48"/>
    <w:rsid w:val="00964E3C"/>
    <w:rsid w:val="00964E58"/>
    <w:rsid w:val="00964E81"/>
    <w:rsid w:val="0096503A"/>
    <w:rsid w:val="0096507A"/>
    <w:rsid w:val="00965186"/>
    <w:rsid w:val="00965294"/>
    <w:rsid w:val="0096533E"/>
    <w:rsid w:val="00965371"/>
    <w:rsid w:val="00965463"/>
    <w:rsid w:val="009655A2"/>
    <w:rsid w:val="009655A8"/>
    <w:rsid w:val="009656A2"/>
    <w:rsid w:val="009656F0"/>
    <w:rsid w:val="00965701"/>
    <w:rsid w:val="00965765"/>
    <w:rsid w:val="0096579D"/>
    <w:rsid w:val="009657CB"/>
    <w:rsid w:val="009657F1"/>
    <w:rsid w:val="009657FA"/>
    <w:rsid w:val="0096587A"/>
    <w:rsid w:val="009658DA"/>
    <w:rsid w:val="00965907"/>
    <w:rsid w:val="00965976"/>
    <w:rsid w:val="009659A9"/>
    <w:rsid w:val="00965B5B"/>
    <w:rsid w:val="00965BA9"/>
    <w:rsid w:val="00965F1B"/>
    <w:rsid w:val="00966034"/>
    <w:rsid w:val="00966055"/>
    <w:rsid w:val="0096605F"/>
    <w:rsid w:val="009660BE"/>
    <w:rsid w:val="009660C5"/>
    <w:rsid w:val="009660DB"/>
    <w:rsid w:val="00966225"/>
    <w:rsid w:val="00966383"/>
    <w:rsid w:val="00966440"/>
    <w:rsid w:val="00966444"/>
    <w:rsid w:val="009667F2"/>
    <w:rsid w:val="009667FB"/>
    <w:rsid w:val="00966805"/>
    <w:rsid w:val="0096681B"/>
    <w:rsid w:val="0096695C"/>
    <w:rsid w:val="009669BA"/>
    <w:rsid w:val="00966A91"/>
    <w:rsid w:val="00966B3B"/>
    <w:rsid w:val="00966B73"/>
    <w:rsid w:val="00966B97"/>
    <w:rsid w:val="00966C84"/>
    <w:rsid w:val="00966CC8"/>
    <w:rsid w:val="00966E6D"/>
    <w:rsid w:val="00966EFA"/>
    <w:rsid w:val="00966F39"/>
    <w:rsid w:val="00966FCF"/>
    <w:rsid w:val="009670C6"/>
    <w:rsid w:val="00967145"/>
    <w:rsid w:val="009672ED"/>
    <w:rsid w:val="00967528"/>
    <w:rsid w:val="00967575"/>
    <w:rsid w:val="009675F9"/>
    <w:rsid w:val="0096761E"/>
    <w:rsid w:val="009676C5"/>
    <w:rsid w:val="009676FC"/>
    <w:rsid w:val="00967782"/>
    <w:rsid w:val="009677F2"/>
    <w:rsid w:val="0096788A"/>
    <w:rsid w:val="00967941"/>
    <w:rsid w:val="0096798A"/>
    <w:rsid w:val="0096799C"/>
    <w:rsid w:val="00967A39"/>
    <w:rsid w:val="00967AAD"/>
    <w:rsid w:val="00967B51"/>
    <w:rsid w:val="00967B9A"/>
    <w:rsid w:val="00967CEC"/>
    <w:rsid w:val="00967D06"/>
    <w:rsid w:val="00967D7C"/>
    <w:rsid w:val="00967EAA"/>
    <w:rsid w:val="00967FD5"/>
    <w:rsid w:val="00967FED"/>
    <w:rsid w:val="0097016B"/>
    <w:rsid w:val="00970405"/>
    <w:rsid w:val="00970518"/>
    <w:rsid w:val="00970588"/>
    <w:rsid w:val="0097064D"/>
    <w:rsid w:val="0097077F"/>
    <w:rsid w:val="00970795"/>
    <w:rsid w:val="00970BDA"/>
    <w:rsid w:val="00970C13"/>
    <w:rsid w:val="00970C8A"/>
    <w:rsid w:val="00970CBD"/>
    <w:rsid w:val="00970D00"/>
    <w:rsid w:val="00970F82"/>
    <w:rsid w:val="00971045"/>
    <w:rsid w:val="0097106D"/>
    <w:rsid w:val="0097107D"/>
    <w:rsid w:val="009710FF"/>
    <w:rsid w:val="0097113A"/>
    <w:rsid w:val="009711CE"/>
    <w:rsid w:val="00971213"/>
    <w:rsid w:val="00971372"/>
    <w:rsid w:val="009713F7"/>
    <w:rsid w:val="00971413"/>
    <w:rsid w:val="00971498"/>
    <w:rsid w:val="009715AB"/>
    <w:rsid w:val="009715AD"/>
    <w:rsid w:val="00971632"/>
    <w:rsid w:val="00971676"/>
    <w:rsid w:val="009716FB"/>
    <w:rsid w:val="009717BA"/>
    <w:rsid w:val="009717F5"/>
    <w:rsid w:val="00971848"/>
    <w:rsid w:val="009718CC"/>
    <w:rsid w:val="00971A7E"/>
    <w:rsid w:val="00971CCF"/>
    <w:rsid w:val="00971D00"/>
    <w:rsid w:val="00971D4C"/>
    <w:rsid w:val="00971E58"/>
    <w:rsid w:val="00971EA8"/>
    <w:rsid w:val="00971EEC"/>
    <w:rsid w:val="0097200B"/>
    <w:rsid w:val="00972309"/>
    <w:rsid w:val="009723EB"/>
    <w:rsid w:val="009724E4"/>
    <w:rsid w:val="0097250B"/>
    <w:rsid w:val="00972513"/>
    <w:rsid w:val="00972584"/>
    <w:rsid w:val="00972594"/>
    <w:rsid w:val="009726AF"/>
    <w:rsid w:val="00972785"/>
    <w:rsid w:val="0097280E"/>
    <w:rsid w:val="00972816"/>
    <w:rsid w:val="0097282C"/>
    <w:rsid w:val="00972837"/>
    <w:rsid w:val="00972A7A"/>
    <w:rsid w:val="00972B02"/>
    <w:rsid w:val="00972BFB"/>
    <w:rsid w:val="00972CB6"/>
    <w:rsid w:val="00972D19"/>
    <w:rsid w:val="00972D43"/>
    <w:rsid w:val="00972D52"/>
    <w:rsid w:val="00972D58"/>
    <w:rsid w:val="00972DC0"/>
    <w:rsid w:val="00972DDC"/>
    <w:rsid w:val="00972E28"/>
    <w:rsid w:val="00972E6D"/>
    <w:rsid w:val="0097300B"/>
    <w:rsid w:val="009730EF"/>
    <w:rsid w:val="009731D8"/>
    <w:rsid w:val="009731E0"/>
    <w:rsid w:val="00973273"/>
    <w:rsid w:val="009732B0"/>
    <w:rsid w:val="009732D4"/>
    <w:rsid w:val="0097332D"/>
    <w:rsid w:val="0097334D"/>
    <w:rsid w:val="009733BF"/>
    <w:rsid w:val="009733E4"/>
    <w:rsid w:val="00973407"/>
    <w:rsid w:val="009734CF"/>
    <w:rsid w:val="00973518"/>
    <w:rsid w:val="009735F6"/>
    <w:rsid w:val="0097362D"/>
    <w:rsid w:val="009737BA"/>
    <w:rsid w:val="00973827"/>
    <w:rsid w:val="009738C7"/>
    <w:rsid w:val="0097391C"/>
    <w:rsid w:val="009739C8"/>
    <w:rsid w:val="00973B66"/>
    <w:rsid w:val="00973C87"/>
    <w:rsid w:val="00973E05"/>
    <w:rsid w:val="00973E46"/>
    <w:rsid w:val="00973F26"/>
    <w:rsid w:val="00973FEB"/>
    <w:rsid w:val="00974012"/>
    <w:rsid w:val="009740EC"/>
    <w:rsid w:val="009740F8"/>
    <w:rsid w:val="009741BA"/>
    <w:rsid w:val="009742AB"/>
    <w:rsid w:val="009742CB"/>
    <w:rsid w:val="00974368"/>
    <w:rsid w:val="0097440B"/>
    <w:rsid w:val="009744A4"/>
    <w:rsid w:val="009744E1"/>
    <w:rsid w:val="00974536"/>
    <w:rsid w:val="00974553"/>
    <w:rsid w:val="009746D4"/>
    <w:rsid w:val="00974738"/>
    <w:rsid w:val="009747D6"/>
    <w:rsid w:val="00974981"/>
    <w:rsid w:val="00974AAF"/>
    <w:rsid w:val="00974AE3"/>
    <w:rsid w:val="00974B07"/>
    <w:rsid w:val="00974B14"/>
    <w:rsid w:val="00974B24"/>
    <w:rsid w:val="00974B47"/>
    <w:rsid w:val="00974B4F"/>
    <w:rsid w:val="00974B98"/>
    <w:rsid w:val="00974BCE"/>
    <w:rsid w:val="00974DF8"/>
    <w:rsid w:val="00974EA3"/>
    <w:rsid w:val="00974ED9"/>
    <w:rsid w:val="00974FE3"/>
    <w:rsid w:val="00974FF5"/>
    <w:rsid w:val="00975012"/>
    <w:rsid w:val="009750A8"/>
    <w:rsid w:val="00975159"/>
    <w:rsid w:val="009751FE"/>
    <w:rsid w:val="0097521E"/>
    <w:rsid w:val="009753A6"/>
    <w:rsid w:val="00975423"/>
    <w:rsid w:val="00975465"/>
    <w:rsid w:val="009754E5"/>
    <w:rsid w:val="00975546"/>
    <w:rsid w:val="0097555B"/>
    <w:rsid w:val="0097557D"/>
    <w:rsid w:val="009755AB"/>
    <w:rsid w:val="009755FB"/>
    <w:rsid w:val="009756E1"/>
    <w:rsid w:val="00975730"/>
    <w:rsid w:val="00975763"/>
    <w:rsid w:val="00975950"/>
    <w:rsid w:val="0097597D"/>
    <w:rsid w:val="0097599A"/>
    <w:rsid w:val="009759B5"/>
    <w:rsid w:val="00975AA2"/>
    <w:rsid w:val="00975D3B"/>
    <w:rsid w:val="00975D3D"/>
    <w:rsid w:val="00975DCA"/>
    <w:rsid w:val="00975DEB"/>
    <w:rsid w:val="00975E8A"/>
    <w:rsid w:val="00975EB8"/>
    <w:rsid w:val="00975EE0"/>
    <w:rsid w:val="00975EE4"/>
    <w:rsid w:val="00975EF2"/>
    <w:rsid w:val="00975FFF"/>
    <w:rsid w:val="00976057"/>
    <w:rsid w:val="0097608E"/>
    <w:rsid w:val="009760BB"/>
    <w:rsid w:val="009760EB"/>
    <w:rsid w:val="00976109"/>
    <w:rsid w:val="0097626D"/>
    <w:rsid w:val="009762C8"/>
    <w:rsid w:val="00976370"/>
    <w:rsid w:val="00976396"/>
    <w:rsid w:val="009763D6"/>
    <w:rsid w:val="009764DE"/>
    <w:rsid w:val="00976542"/>
    <w:rsid w:val="00976619"/>
    <w:rsid w:val="00976700"/>
    <w:rsid w:val="009767CF"/>
    <w:rsid w:val="00976958"/>
    <w:rsid w:val="009769C6"/>
    <w:rsid w:val="00976A8E"/>
    <w:rsid w:val="00976AA2"/>
    <w:rsid w:val="00976B24"/>
    <w:rsid w:val="00976B46"/>
    <w:rsid w:val="00976CAC"/>
    <w:rsid w:val="00976D0B"/>
    <w:rsid w:val="00976D67"/>
    <w:rsid w:val="00976EFD"/>
    <w:rsid w:val="00976F86"/>
    <w:rsid w:val="00977031"/>
    <w:rsid w:val="0097712A"/>
    <w:rsid w:val="00977159"/>
    <w:rsid w:val="009771AC"/>
    <w:rsid w:val="009771FF"/>
    <w:rsid w:val="00977249"/>
    <w:rsid w:val="0097730E"/>
    <w:rsid w:val="00977341"/>
    <w:rsid w:val="0097737B"/>
    <w:rsid w:val="00977499"/>
    <w:rsid w:val="00977595"/>
    <w:rsid w:val="009776AD"/>
    <w:rsid w:val="009776E9"/>
    <w:rsid w:val="0097772A"/>
    <w:rsid w:val="0097776D"/>
    <w:rsid w:val="009777DD"/>
    <w:rsid w:val="00977808"/>
    <w:rsid w:val="0097781D"/>
    <w:rsid w:val="00977830"/>
    <w:rsid w:val="0097784C"/>
    <w:rsid w:val="0097784E"/>
    <w:rsid w:val="0097785C"/>
    <w:rsid w:val="009779C5"/>
    <w:rsid w:val="00977B19"/>
    <w:rsid w:val="00977CDD"/>
    <w:rsid w:val="00977D5B"/>
    <w:rsid w:val="00977D8B"/>
    <w:rsid w:val="00977E04"/>
    <w:rsid w:val="00977E09"/>
    <w:rsid w:val="00977E50"/>
    <w:rsid w:val="00977F6C"/>
    <w:rsid w:val="00980058"/>
    <w:rsid w:val="00980062"/>
    <w:rsid w:val="00980110"/>
    <w:rsid w:val="00980155"/>
    <w:rsid w:val="009801AD"/>
    <w:rsid w:val="009801D2"/>
    <w:rsid w:val="009801E4"/>
    <w:rsid w:val="00980369"/>
    <w:rsid w:val="00980436"/>
    <w:rsid w:val="009804CB"/>
    <w:rsid w:val="009805C7"/>
    <w:rsid w:val="009806CE"/>
    <w:rsid w:val="00980755"/>
    <w:rsid w:val="009807BC"/>
    <w:rsid w:val="0098081E"/>
    <w:rsid w:val="00980824"/>
    <w:rsid w:val="00980835"/>
    <w:rsid w:val="009809BE"/>
    <w:rsid w:val="00980A4E"/>
    <w:rsid w:val="00980B52"/>
    <w:rsid w:val="00980D40"/>
    <w:rsid w:val="00980D7D"/>
    <w:rsid w:val="00980DC7"/>
    <w:rsid w:val="00980E09"/>
    <w:rsid w:val="00980E35"/>
    <w:rsid w:val="00980EA8"/>
    <w:rsid w:val="00980F2B"/>
    <w:rsid w:val="0098105C"/>
    <w:rsid w:val="009811E7"/>
    <w:rsid w:val="009812B2"/>
    <w:rsid w:val="009812C4"/>
    <w:rsid w:val="00981405"/>
    <w:rsid w:val="00981466"/>
    <w:rsid w:val="009815FC"/>
    <w:rsid w:val="00981702"/>
    <w:rsid w:val="00981824"/>
    <w:rsid w:val="00981826"/>
    <w:rsid w:val="0098186E"/>
    <w:rsid w:val="00981916"/>
    <w:rsid w:val="009819C3"/>
    <w:rsid w:val="00981A15"/>
    <w:rsid w:val="00981A18"/>
    <w:rsid w:val="00981A3B"/>
    <w:rsid w:val="00981A60"/>
    <w:rsid w:val="00981AA9"/>
    <w:rsid w:val="00981ADE"/>
    <w:rsid w:val="00981B05"/>
    <w:rsid w:val="00981B9E"/>
    <w:rsid w:val="00981C26"/>
    <w:rsid w:val="00981C34"/>
    <w:rsid w:val="00981DDB"/>
    <w:rsid w:val="00981F19"/>
    <w:rsid w:val="00981F44"/>
    <w:rsid w:val="00981F84"/>
    <w:rsid w:val="00982016"/>
    <w:rsid w:val="0098213A"/>
    <w:rsid w:val="00982279"/>
    <w:rsid w:val="009823EE"/>
    <w:rsid w:val="00982499"/>
    <w:rsid w:val="0098258F"/>
    <w:rsid w:val="00982658"/>
    <w:rsid w:val="009826FB"/>
    <w:rsid w:val="00982739"/>
    <w:rsid w:val="00982761"/>
    <w:rsid w:val="009827E6"/>
    <w:rsid w:val="00982997"/>
    <w:rsid w:val="00982A05"/>
    <w:rsid w:val="00982A17"/>
    <w:rsid w:val="00982C28"/>
    <w:rsid w:val="00982C7D"/>
    <w:rsid w:val="00982D58"/>
    <w:rsid w:val="00982D70"/>
    <w:rsid w:val="00982DD3"/>
    <w:rsid w:val="00983026"/>
    <w:rsid w:val="00983046"/>
    <w:rsid w:val="00983271"/>
    <w:rsid w:val="00983349"/>
    <w:rsid w:val="00983400"/>
    <w:rsid w:val="00983439"/>
    <w:rsid w:val="00983461"/>
    <w:rsid w:val="00983499"/>
    <w:rsid w:val="00983514"/>
    <w:rsid w:val="00983686"/>
    <w:rsid w:val="009837E5"/>
    <w:rsid w:val="009837FC"/>
    <w:rsid w:val="0098398C"/>
    <w:rsid w:val="0098399B"/>
    <w:rsid w:val="009839B6"/>
    <w:rsid w:val="00983A8D"/>
    <w:rsid w:val="00983BDB"/>
    <w:rsid w:val="00983C9A"/>
    <w:rsid w:val="00983DC4"/>
    <w:rsid w:val="00983DE8"/>
    <w:rsid w:val="00983E6D"/>
    <w:rsid w:val="00983EB6"/>
    <w:rsid w:val="00983F58"/>
    <w:rsid w:val="00983F68"/>
    <w:rsid w:val="00983FD9"/>
    <w:rsid w:val="00984031"/>
    <w:rsid w:val="00984089"/>
    <w:rsid w:val="009840B9"/>
    <w:rsid w:val="009842A8"/>
    <w:rsid w:val="009842FC"/>
    <w:rsid w:val="00984391"/>
    <w:rsid w:val="009843CC"/>
    <w:rsid w:val="0098447F"/>
    <w:rsid w:val="0098448E"/>
    <w:rsid w:val="009844AE"/>
    <w:rsid w:val="00984511"/>
    <w:rsid w:val="009845D9"/>
    <w:rsid w:val="0098477E"/>
    <w:rsid w:val="0098496C"/>
    <w:rsid w:val="009849AC"/>
    <w:rsid w:val="00984ACA"/>
    <w:rsid w:val="00984AD0"/>
    <w:rsid w:val="00984ADB"/>
    <w:rsid w:val="00984B7B"/>
    <w:rsid w:val="00984B80"/>
    <w:rsid w:val="00984C05"/>
    <w:rsid w:val="00984D46"/>
    <w:rsid w:val="00984E4D"/>
    <w:rsid w:val="00984E52"/>
    <w:rsid w:val="00984E9F"/>
    <w:rsid w:val="00984EDE"/>
    <w:rsid w:val="00984F6E"/>
    <w:rsid w:val="0098506B"/>
    <w:rsid w:val="00985140"/>
    <w:rsid w:val="00985259"/>
    <w:rsid w:val="0098532E"/>
    <w:rsid w:val="009854D7"/>
    <w:rsid w:val="0098554C"/>
    <w:rsid w:val="009855A1"/>
    <w:rsid w:val="009856C5"/>
    <w:rsid w:val="009856C8"/>
    <w:rsid w:val="009856FF"/>
    <w:rsid w:val="00985764"/>
    <w:rsid w:val="009857AF"/>
    <w:rsid w:val="00985827"/>
    <w:rsid w:val="0098585E"/>
    <w:rsid w:val="009858A3"/>
    <w:rsid w:val="00985AB0"/>
    <w:rsid w:val="00985B21"/>
    <w:rsid w:val="00985BD3"/>
    <w:rsid w:val="00985C65"/>
    <w:rsid w:val="00985D7C"/>
    <w:rsid w:val="00985F14"/>
    <w:rsid w:val="00985FDE"/>
    <w:rsid w:val="00986150"/>
    <w:rsid w:val="009861AA"/>
    <w:rsid w:val="00986296"/>
    <w:rsid w:val="00986514"/>
    <w:rsid w:val="0098686A"/>
    <w:rsid w:val="00986892"/>
    <w:rsid w:val="00986A47"/>
    <w:rsid w:val="00986B1C"/>
    <w:rsid w:val="00986B31"/>
    <w:rsid w:val="00986B69"/>
    <w:rsid w:val="00986BBF"/>
    <w:rsid w:val="00986C7C"/>
    <w:rsid w:val="00986CF2"/>
    <w:rsid w:val="00986EC5"/>
    <w:rsid w:val="00986F59"/>
    <w:rsid w:val="00986F5A"/>
    <w:rsid w:val="00986F5E"/>
    <w:rsid w:val="00986F68"/>
    <w:rsid w:val="00986FAD"/>
    <w:rsid w:val="00986FB0"/>
    <w:rsid w:val="0098701B"/>
    <w:rsid w:val="0098704A"/>
    <w:rsid w:val="009870B0"/>
    <w:rsid w:val="00987182"/>
    <w:rsid w:val="009871E2"/>
    <w:rsid w:val="00987227"/>
    <w:rsid w:val="0098722E"/>
    <w:rsid w:val="00987259"/>
    <w:rsid w:val="0098725A"/>
    <w:rsid w:val="00987354"/>
    <w:rsid w:val="0098744B"/>
    <w:rsid w:val="009875E5"/>
    <w:rsid w:val="0098766C"/>
    <w:rsid w:val="00987697"/>
    <w:rsid w:val="009877A9"/>
    <w:rsid w:val="0098789F"/>
    <w:rsid w:val="009879ED"/>
    <w:rsid w:val="00987A9C"/>
    <w:rsid w:val="00987B37"/>
    <w:rsid w:val="00987B78"/>
    <w:rsid w:val="00987C7D"/>
    <w:rsid w:val="00987C99"/>
    <w:rsid w:val="00987E9F"/>
    <w:rsid w:val="00990100"/>
    <w:rsid w:val="00990124"/>
    <w:rsid w:val="00990221"/>
    <w:rsid w:val="009902D8"/>
    <w:rsid w:val="009902DB"/>
    <w:rsid w:val="00990316"/>
    <w:rsid w:val="00990396"/>
    <w:rsid w:val="009903F1"/>
    <w:rsid w:val="00990416"/>
    <w:rsid w:val="0099042A"/>
    <w:rsid w:val="00990613"/>
    <w:rsid w:val="0099062E"/>
    <w:rsid w:val="0099064B"/>
    <w:rsid w:val="00990762"/>
    <w:rsid w:val="009907A6"/>
    <w:rsid w:val="009908B2"/>
    <w:rsid w:val="009909AE"/>
    <w:rsid w:val="00990AA5"/>
    <w:rsid w:val="00990AA8"/>
    <w:rsid w:val="00990BA9"/>
    <w:rsid w:val="00990D0C"/>
    <w:rsid w:val="00990F5B"/>
    <w:rsid w:val="00991130"/>
    <w:rsid w:val="009911EE"/>
    <w:rsid w:val="009911F6"/>
    <w:rsid w:val="00991269"/>
    <w:rsid w:val="0099129F"/>
    <w:rsid w:val="00991393"/>
    <w:rsid w:val="009913CE"/>
    <w:rsid w:val="00991409"/>
    <w:rsid w:val="009914AA"/>
    <w:rsid w:val="009914D3"/>
    <w:rsid w:val="00991528"/>
    <w:rsid w:val="009916E0"/>
    <w:rsid w:val="009918FE"/>
    <w:rsid w:val="0099198A"/>
    <w:rsid w:val="00991A40"/>
    <w:rsid w:val="00991A49"/>
    <w:rsid w:val="00991A4A"/>
    <w:rsid w:val="00991B57"/>
    <w:rsid w:val="00991B70"/>
    <w:rsid w:val="00991BE3"/>
    <w:rsid w:val="00991D57"/>
    <w:rsid w:val="00991E27"/>
    <w:rsid w:val="00991F55"/>
    <w:rsid w:val="00992077"/>
    <w:rsid w:val="00992133"/>
    <w:rsid w:val="0099216C"/>
    <w:rsid w:val="009921EB"/>
    <w:rsid w:val="00992305"/>
    <w:rsid w:val="00992477"/>
    <w:rsid w:val="00992497"/>
    <w:rsid w:val="009924B2"/>
    <w:rsid w:val="009925D9"/>
    <w:rsid w:val="00992620"/>
    <w:rsid w:val="00992677"/>
    <w:rsid w:val="009926A4"/>
    <w:rsid w:val="009926C1"/>
    <w:rsid w:val="009926E7"/>
    <w:rsid w:val="009927F8"/>
    <w:rsid w:val="00992818"/>
    <w:rsid w:val="0099286F"/>
    <w:rsid w:val="009928F4"/>
    <w:rsid w:val="009929D0"/>
    <w:rsid w:val="00992BD8"/>
    <w:rsid w:val="00992CAB"/>
    <w:rsid w:val="00992CAE"/>
    <w:rsid w:val="00992D2F"/>
    <w:rsid w:val="00992FD6"/>
    <w:rsid w:val="009930EE"/>
    <w:rsid w:val="009930F3"/>
    <w:rsid w:val="0099322E"/>
    <w:rsid w:val="00993230"/>
    <w:rsid w:val="00993289"/>
    <w:rsid w:val="00993302"/>
    <w:rsid w:val="009934D0"/>
    <w:rsid w:val="0099356A"/>
    <w:rsid w:val="009935A4"/>
    <w:rsid w:val="0099379F"/>
    <w:rsid w:val="00993840"/>
    <w:rsid w:val="009938BC"/>
    <w:rsid w:val="0099390B"/>
    <w:rsid w:val="0099392C"/>
    <w:rsid w:val="009939B8"/>
    <w:rsid w:val="00993B20"/>
    <w:rsid w:val="00993B25"/>
    <w:rsid w:val="00993B44"/>
    <w:rsid w:val="00993D83"/>
    <w:rsid w:val="00993E55"/>
    <w:rsid w:val="00993E63"/>
    <w:rsid w:val="00993EA6"/>
    <w:rsid w:val="00993EB7"/>
    <w:rsid w:val="00993F1C"/>
    <w:rsid w:val="00993F1E"/>
    <w:rsid w:val="00993F35"/>
    <w:rsid w:val="00994093"/>
    <w:rsid w:val="00994112"/>
    <w:rsid w:val="0099424C"/>
    <w:rsid w:val="009943CB"/>
    <w:rsid w:val="009943E8"/>
    <w:rsid w:val="009943FB"/>
    <w:rsid w:val="00994402"/>
    <w:rsid w:val="009944A4"/>
    <w:rsid w:val="009944C9"/>
    <w:rsid w:val="009944E8"/>
    <w:rsid w:val="00994611"/>
    <w:rsid w:val="0099464C"/>
    <w:rsid w:val="00994790"/>
    <w:rsid w:val="00994797"/>
    <w:rsid w:val="009947B0"/>
    <w:rsid w:val="00994863"/>
    <w:rsid w:val="009948A7"/>
    <w:rsid w:val="009948FE"/>
    <w:rsid w:val="0099494F"/>
    <w:rsid w:val="00994954"/>
    <w:rsid w:val="0099497F"/>
    <w:rsid w:val="00994983"/>
    <w:rsid w:val="009949B6"/>
    <w:rsid w:val="00994B57"/>
    <w:rsid w:val="00994B93"/>
    <w:rsid w:val="00994B96"/>
    <w:rsid w:val="00994BFC"/>
    <w:rsid w:val="00994C42"/>
    <w:rsid w:val="00994C73"/>
    <w:rsid w:val="00994C98"/>
    <w:rsid w:val="00994F84"/>
    <w:rsid w:val="00994F8F"/>
    <w:rsid w:val="00995029"/>
    <w:rsid w:val="00995038"/>
    <w:rsid w:val="00995074"/>
    <w:rsid w:val="009950FC"/>
    <w:rsid w:val="00995100"/>
    <w:rsid w:val="0099516F"/>
    <w:rsid w:val="00995180"/>
    <w:rsid w:val="0099562D"/>
    <w:rsid w:val="0099564F"/>
    <w:rsid w:val="0099566C"/>
    <w:rsid w:val="009956B6"/>
    <w:rsid w:val="009956C8"/>
    <w:rsid w:val="00995794"/>
    <w:rsid w:val="009957CB"/>
    <w:rsid w:val="009959E7"/>
    <w:rsid w:val="00995AB4"/>
    <w:rsid w:val="00995B3B"/>
    <w:rsid w:val="00995BF4"/>
    <w:rsid w:val="00995CE0"/>
    <w:rsid w:val="00995E40"/>
    <w:rsid w:val="00995F5E"/>
    <w:rsid w:val="00996093"/>
    <w:rsid w:val="0099609A"/>
    <w:rsid w:val="00996201"/>
    <w:rsid w:val="009962CA"/>
    <w:rsid w:val="009962CD"/>
    <w:rsid w:val="009962E7"/>
    <w:rsid w:val="009964C6"/>
    <w:rsid w:val="0099650B"/>
    <w:rsid w:val="00996784"/>
    <w:rsid w:val="009967BF"/>
    <w:rsid w:val="009967FA"/>
    <w:rsid w:val="00996807"/>
    <w:rsid w:val="00996843"/>
    <w:rsid w:val="009968AE"/>
    <w:rsid w:val="00996A72"/>
    <w:rsid w:val="00996AB8"/>
    <w:rsid w:val="00996B48"/>
    <w:rsid w:val="00996C20"/>
    <w:rsid w:val="00996CEC"/>
    <w:rsid w:val="00996D5D"/>
    <w:rsid w:val="00996D96"/>
    <w:rsid w:val="00996DF3"/>
    <w:rsid w:val="00996E7E"/>
    <w:rsid w:val="00997112"/>
    <w:rsid w:val="00997271"/>
    <w:rsid w:val="00997398"/>
    <w:rsid w:val="00997419"/>
    <w:rsid w:val="00997450"/>
    <w:rsid w:val="009976E9"/>
    <w:rsid w:val="00997869"/>
    <w:rsid w:val="00997AFA"/>
    <w:rsid w:val="00997B8E"/>
    <w:rsid w:val="00997B9C"/>
    <w:rsid w:val="00997C6A"/>
    <w:rsid w:val="00997E1A"/>
    <w:rsid w:val="00997E25"/>
    <w:rsid w:val="00997E7D"/>
    <w:rsid w:val="00997EED"/>
    <w:rsid w:val="00997F13"/>
    <w:rsid w:val="00997F31"/>
    <w:rsid w:val="00997FF7"/>
    <w:rsid w:val="009A0057"/>
    <w:rsid w:val="009A00BB"/>
    <w:rsid w:val="009A0231"/>
    <w:rsid w:val="009A0274"/>
    <w:rsid w:val="009A02FD"/>
    <w:rsid w:val="009A0529"/>
    <w:rsid w:val="009A056D"/>
    <w:rsid w:val="009A059A"/>
    <w:rsid w:val="009A05C7"/>
    <w:rsid w:val="009A0649"/>
    <w:rsid w:val="009A06F3"/>
    <w:rsid w:val="009A07A0"/>
    <w:rsid w:val="009A0906"/>
    <w:rsid w:val="009A094A"/>
    <w:rsid w:val="009A0964"/>
    <w:rsid w:val="009A098A"/>
    <w:rsid w:val="009A0A0D"/>
    <w:rsid w:val="009A0A17"/>
    <w:rsid w:val="009A0A26"/>
    <w:rsid w:val="009A0B17"/>
    <w:rsid w:val="009A0B9A"/>
    <w:rsid w:val="009A0C67"/>
    <w:rsid w:val="009A0D1A"/>
    <w:rsid w:val="009A0D4A"/>
    <w:rsid w:val="009A0D70"/>
    <w:rsid w:val="009A0E37"/>
    <w:rsid w:val="009A0EE1"/>
    <w:rsid w:val="009A0F00"/>
    <w:rsid w:val="009A0F79"/>
    <w:rsid w:val="009A0FB2"/>
    <w:rsid w:val="009A1002"/>
    <w:rsid w:val="009A106D"/>
    <w:rsid w:val="009A1080"/>
    <w:rsid w:val="009A1114"/>
    <w:rsid w:val="009A111D"/>
    <w:rsid w:val="009A1318"/>
    <w:rsid w:val="009A15C3"/>
    <w:rsid w:val="009A1623"/>
    <w:rsid w:val="009A16AF"/>
    <w:rsid w:val="009A171E"/>
    <w:rsid w:val="009A1753"/>
    <w:rsid w:val="009A1796"/>
    <w:rsid w:val="009A17A2"/>
    <w:rsid w:val="009A18CF"/>
    <w:rsid w:val="009A1985"/>
    <w:rsid w:val="009A199D"/>
    <w:rsid w:val="009A1A44"/>
    <w:rsid w:val="009A1BAA"/>
    <w:rsid w:val="009A1BC7"/>
    <w:rsid w:val="009A1E6C"/>
    <w:rsid w:val="009A1F18"/>
    <w:rsid w:val="009A1FC4"/>
    <w:rsid w:val="009A2012"/>
    <w:rsid w:val="009A209C"/>
    <w:rsid w:val="009A20AE"/>
    <w:rsid w:val="009A2136"/>
    <w:rsid w:val="009A217C"/>
    <w:rsid w:val="009A218F"/>
    <w:rsid w:val="009A2210"/>
    <w:rsid w:val="009A226D"/>
    <w:rsid w:val="009A230A"/>
    <w:rsid w:val="009A24A6"/>
    <w:rsid w:val="009A24E2"/>
    <w:rsid w:val="009A2509"/>
    <w:rsid w:val="009A2589"/>
    <w:rsid w:val="009A25D7"/>
    <w:rsid w:val="009A25E8"/>
    <w:rsid w:val="009A2749"/>
    <w:rsid w:val="009A2781"/>
    <w:rsid w:val="009A27A7"/>
    <w:rsid w:val="009A2859"/>
    <w:rsid w:val="009A298E"/>
    <w:rsid w:val="009A29AB"/>
    <w:rsid w:val="009A2A79"/>
    <w:rsid w:val="009A2C05"/>
    <w:rsid w:val="009A2CAA"/>
    <w:rsid w:val="009A2CE1"/>
    <w:rsid w:val="009A2D34"/>
    <w:rsid w:val="009A2E23"/>
    <w:rsid w:val="009A2F03"/>
    <w:rsid w:val="009A30EA"/>
    <w:rsid w:val="009A321A"/>
    <w:rsid w:val="009A321C"/>
    <w:rsid w:val="009A334E"/>
    <w:rsid w:val="009A3394"/>
    <w:rsid w:val="009A348B"/>
    <w:rsid w:val="009A34F1"/>
    <w:rsid w:val="009A3571"/>
    <w:rsid w:val="009A35A8"/>
    <w:rsid w:val="009A35C4"/>
    <w:rsid w:val="009A36E9"/>
    <w:rsid w:val="009A375D"/>
    <w:rsid w:val="009A377E"/>
    <w:rsid w:val="009A37D3"/>
    <w:rsid w:val="009A3905"/>
    <w:rsid w:val="009A3A3B"/>
    <w:rsid w:val="009A3A44"/>
    <w:rsid w:val="009A3B3F"/>
    <w:rsid w:val="009A3B90"/>
    <w:rsid w:val="009A3BAD"/>
    <w:rsid w:val="009A3C6B"/>
    <w:rsid w:val="009A3C6E"/>
    <w:rsid w:val="009A3F3C"/>
    <w:rsid w:val="009A3F98"/>
    <w:rsid w:val="009A3FA4"/>
    <w:rsid w:val="009A3FCD"/>
    <w:rsid w:val="009A4060"/>
    <w:rsid w:val="009A40F1"/>
    <w:rsid w:val="009A4212"/>
    <w:rsid w:val="009A4216"/>
    <w:rsid w:val="009A4219"/>
    <w:rsid w:val="009A4231"/>
    <w:rsid w:val="009A42BF"/>
    <w:rsid w:val="009A42FF"/>
    <w:rsid w:val="009A444A"/>
    <w:rsid w:val="009A45E3"/>
    <w:rsid w:val="009A46BB"/>
    <w:rsid w:val="009A46F5"/>
    <w:rsid w:val="009A4791"/>
    <w:rsid w:val="009A47AE"/>
    <w:rsid w:val="009A47B2"/>
    <w:rsid w:val="009A47BC"/>
    <w:rsid w:val="009A499B"/>
    <w:rsid w:val="009A49B9"/>
    <w:rsid w:val="009A49FA"/>
    <w:rsid w:val="009A4AE1"/>
    <w:rsid w:val="009A4DB5"/>
    <w:rsid w:val="009A4DBE"/>
    <w:rsid w:val="009A4E89"/>
    <w:rsid w:val="009A4ED9"/>
    <w:rsid w:val="009A4FC2"/>
    <w:rsid w:val="009A4FD6"/>
    <w:rsid w:val="009A5029"/>
    <w:rsid w:val="009A51CE"/>
    <w:rsid w:val="009A51DC"/>
    <w:rsid w:val="009A5282"/>
    <w:rsid w:val="009A531C"/>
    <w:rsid w:val="009A53C1"/>
    <w:rsid w:val="009A5403"/>
    <w:rsid w:val="009A544F"/>
    <w:rsid w:val="009A5462"/>
    <w:rsid w:val="009A546A"/>
    <w:rsid w:val="009A5471"/>
    <w:rsid w:val="009A570B"/>
    <w:rsid w:val="009A582B"/>
    <w:rsid w:val="009A5A43"/>
    <w:rsid w:val="009A5CF0"/>
    <w:rsid w:val="009A5F31"/>
    <w:rsid w:val="009A60D3"/>
    <w:rsid w:val="009A613D"/>
    <w:rsid w:val="009A61A7"/>
    <w:rsid w:val="009A61AA"/>
    <w:rsid w:val="009A626C"/>
    <w:rsid w:val="009A6369"/>
    <w:rsid w:val="009A6565"/>
    <w:rsid w:val="009A657F"/>
    <w:rsid w:val="009A658C"/>
    <w:rsid w:val="009A6651"/>
    <w:rsid w:val="009A6694"/>
    <w:rsid w:val="009A684A"/>
    <w:rsid w:val="009A68B6"/>
    <w:rsid w:val="009A6913"/>
    <w:rsid w:val="009A6947"/>
    <w:rsid w:val="009A6A2E"/>
    <w:rsid w:val="009A6B02"/>
    <w:rsid w:val="009A6B18"/>
    <w:rsid w:val="009A6B7A"/>
    <w:rsid w:val="009A6C81"/>
    <w:rsid w:val="009A6CF3"/>
    <w:rsid w:val="009A6D5C"/>
    <w:rsid w:val="009A6D81"/>
    <w:rsid w:val="009A6DF3"/>
    <w:rsid w:val="009A6F97"/>
    <w:rsid w:val="009A7007"/>
    <w:rsid w:val="009A7045"/>
    <w:rsid w:val="009A70D4"/>
    <w:rsid w:val="009A7116"/>
    <w:rsid w:val="009A7271"/>
    <w:rsid w:val="009A72B3"/>
    <w:rsid w:val="009A734C"/>
    <w:rsid w:val="009A7392"/>
    <w:rsid w:val="009A7639"/>
    <w:rsid w:val="009A76A4"/>
    <w:rsid w:val="009A7706"/>
    <w:rsid w:val="009A7748"/>
    <w:rsid w:val="009A7890"/>
    <w:rsid w:val="009A79AE"/>
    <w:rsid w:val="009A79D2"/>
    <w:rsid w:val="009A7AC0"/>
    <w:rsid w:val="009A7BDC"/>
    <w:rsid w:val="009A7D61"/>
    <w:rsid w:val="009A7D6B"/>
    <w:rsid w:val="009A7DF7"/>
    <w:rsid w:val="009A7E12"/>
    <w:rsid w:val="009A7E3C"/>
    <w:rsid w:val="009A7EC2"/>
    <w:rsid w:val="009A7F7D"/>
    <w:rsid w:val="009A7F8D"/>
    <w:rsid w:val="009A7F9A"/>
    <w:rsid w:val="009B0046"/>
    <w:rsid w:val="009B0276"/>
    <w:rsid w:val="009B032F"/>
    <w:rsid w:val="009B036A"/>
    <w:rsid w:val="009B0376"/>
    <w:rsid w:val="009B0606"/>
    <w:rsid w:val="009B07CC"/>
    <w:rsid w:val="009B098F"/>
    <w:rsid w:val="009B0BBA"/>
    <w:rsid w:val="009B0D33"/>
    <w:rsid w:val="009B0D5D"/>
    <w:rsid w:val="009B0E09"/>
    <w:rsid w:val="009B0E2D"/>
    <w:rsid w:val="009B0EAC"/>
    <w:rsid w:val="009B0F3D"/>
    <w:rsid w:val="009B0FEF"/>
    <w:rsid w:val="009B11FE"/>
    <w:rsid w:val="009B1262"/>
    <w:rsid w:val="009B1285"/>
    <w:rsid w:val="009B12C6"/>
    <w:rsid w:val="009B12FB"/>
    <w:rsid w:val="009B1320"/>
    <w:rsid w:val="009B1370"/>
    <w:rsid w:val="009B1372"/>
    <w:rsid w:val="009B13F5"/>
    <w:rsid w:val="009B1459"/>
    <w:rsid w:val="009B146D"/>
    <w:rsid w:val="009B1541"/>
    <w:rsid w:val="009B1597"/>
    <w:rsid w:val="009B15A6"/>
    <w:rsid w:val="009B16D7"/>
    <w:rsid w:val="009B189D"/>
    <w:rsid w:val="009B190A"/>
    <w:rsid w:val="009B1B1C"/>
    <w:rsid w:val="009B1D90"/>
    <w:rsid w:val="009B1F0F"/>
    <w:rsid w:val="009B1F17"/>
    <w:rsid w:val="009B2078"/>
    <w:rsid w:val="009B21D9"/>
    <w:rsid w:val="009B21E7"/>
    <w:rsid w:val="009B2230"/>
    <w:rsid w:val="009B223C"/>
    <w:rsid w:val="009B2291"/>
    <w:rsid w:val="009B237F"/>
    <w:rsid w:val="009B247C"/>
    <w:rsid w:val="009B247E"/>
    <w:rsid w:val="009B253D"/>
    <w:rsid w:val="009B259A"/>
    <w:rsid w:val="009B259D"/>
    <w:rsid w:val="009B2697"/>
    <w:rsid w:val="009B28F6"/>
    <w:rsid w:val="009B2958"/>
    <w:rsid w:val="009B2ACD"/>
    <w:rsid w:val="009B2B59"/>
    <w:rsid w:val="009B2BB4"/>
    <w:rsid w:val="009B2C11"/>
    <w:rsid w:val="009B2C3F"/>
    <w:rsid w:val="009B2C96"/>
    <w:rsid w:val="009B2CE7"/>
    <w:rsid w:val="009B2ED5"/>
    <w:rsid w:val="009B308C"/>
    <w:rsid w:val="009B30C5"/>
    <w:rsid w:val="009B31C0"/>
    <w:rsid w:val="009B3248"/>
    <w:rsid w:val="009B3334"/>
    <w:rsid w:val="009B335B"/>
    <w:rsid w:val="009B3387"/>
    <w:rsid w:val="009B34A0"/>
    <w:rsid w:val="009B35BB"/>
    <w:rsid w:val="009B35CC"/>
    <w:rsid w:val="009B35E0"/>
    <w:rsid w:val="009B364B"/>
    <w:rsid w:val="009B3693"/>
    <w:rsid w:val="009B36E6"/>
    <w:rsid w:val="009B3766"/>
    <w:rsid w:val="009B3781"/>
    <w:rsid w:val="009B3783"/>
    <w:rsid w:val="009B37D4"/>
    <w:rsid w:val="009B389C"/>
    <w:rsid w:val="009B3B46"/>
    <w:rsid w:val="009B3B55"/>
    <w:rsid w:val="009B3C29"/>
    <w:rsid w:val="009B3C74"/>
    <w:rsid w:val="009B3C7D"/>
    <w:rsid w:val="009B3D0C"/>
    <w:rsid w:val="009B3E3B"/>
    <w:rsid w:val="009B3F09"/>
    <w:rsid w:val="009B3F25"/>
    <w:rsid w:val="009B3FBE"/>
    <w:rsid w:val="009B3FF9"/>
    <w:rsid w:val="009B4028"/>
    <w:rsid w:val="009B4125"/>
    <w:rsid w:val="009B433F"/>
    <w:rsid w:val="009B442B"/>
    <w:rsid w:val="009B449E"/>
    <w:rsid w:val="009B44D5"/>
    <w:rsid w:val="009B469D"/>
    <w:rsid w:val="009B470E"/>
    <w:rsid w:val="009B4822"/>
    <w:rsid w:val="009B48AE"/>
    <w:rsid w:val="009B4979"/>
    <w:rsid w:val="009B49CD"/>
    <w:rsid w:val="009B49F5"/>
    <w:rsid w:val="009B4B37"/>
    <w:rsid w:val="009B4B56"/>
    <w:rsid w:val="009B4C0E"/>
    <w:rsid w:val="009B4C19"/>
    <w:rsid w:val="009B4C54"/>
    <w:rsid w:val="009B4CBE"/>
    <w:rsid w:val="009B4CF9"/>
    <w:rsid w:val="009B4F0B"/>
    <w:rsid w:val="009B50BD"/>
    <w:rsid w:val="009B511A"/>
    <w:rsid w:val="009B512F"/>
    <w:rsid w:val="009B5137"/>
    <w:rsid w:val="009B51CB"/>
    <w:rsid w:val="009B5245"/>
    <w:rsid w:val="009B54A0"/>
    <w:rsid w:val="009B558D"/>
    <w:rsid w:val="009B5823"/>
    <w:rsid w:val="009B58CA"/>
    <w:rsid w:val="009B5991"/>
    <w:rsid w:val="009B59B6"/>
    <w:rsid w:val="009B5A09"/>
    <w:rsid w:val="009B5A8D"/>
    <w:rsid w:val="009B5C26"/>
    <w:rsid w:val="009B5C3A"/>
    <w:rsid w:val="009B5C53"/>
    <w:rsid w:val="009B5CE0"/>
    <w:rsid w:val="009B5DAD"/>
    <w:rsid w:val="009B5DC8"/>
    <w:rsid w:val="009B5E12"/>
    <w:rsid w:val="009B601F"/>
    <w:rsid w:val="009B608A"/>
    <w:rsid w:val="009B609C"/>
    <w:rsid w:val="009B6387"/>
    <w:rsid w:val="009B638A"/>
    <w:rsid w:val="009B63E6"/>
    <w:rsid w:val="009B6457"/>
    <w:rsid w:val="009B64E0"/>
    <w:rsid w:val="009B6572"/>
    <w:rsid w:val="009B6673"/>
    <w:rsid w:val="009B6676"/>
    <w:rsid w:val="009B66E7"/>
    <w:rsid w:val="009B673C"/>
    <w:rsid w:val="009B676D"/>
    <w:rsid w:val="009B67F3"/>
    <w:rsid w:val="009B6854"/>
    <w:rsid w:val="009B6906"/>
    <w:rsid w:val="009B690C"/>
    <w:rsid w:val="009B6A9C"/>
    <w:rsid w:val="009B6AD3"/>
    <w:rsid w:val="009B6B0E"/>
    <w:rsid w:val="009B6BF3"/>
    <w:rsid w:val="009B6C0E"/>
    <w:rsid w:val="009B6CA9"/>
    <w:rsid w:val="009B6E79"/>
    <w:rsid w:val="009B7136"/>
    <w:rsid w:val="009B7150"/>
    <w:rsid w:val="009B735A"/>
    <w:rsid w:val="009B7387"/>
    <w:rsid w:val="009B73C9"/>
    <w:rsid w:val="009B756D"/>
    <w:rsid w:val="009B7595"/>
    <w:rsid w:val="009B75DF"/>
    <w:rsid w:val="009B7651"/>
    <w:rsid w:val="009B769A"/>
    <w:rsid w:val="009B76C4"/>
    <w:rsid w:val="009B77BB"/>
    <w:rsid w:val="009B7A13"/>
    <w:rsid w:val="009B7B40"/>
    <w:rsid w:val="009B7ECD"/>
    <w:rsid w:val="009B7F9A"/>
    <w:rsid w:val="009B7FD6"/>
    <w:rsid w:val="009C006F"/>
    <w:rsid w:val="009C00B5"/>
    <w:rsid w:val="009C00B6"/>
    <w:rsid w:val="009C00D9"/>
    <w:rsid w:val="009C0251"/>
    <w:rsid w:val="009C0259"/>
    <w:rsid w:val="009C02E5"/>
    <w:rsid w:val="009C0315"/>
    <w:rsid w:val="009C039B"/>
    <w:rsid w:val="009C03B2"/>
    <w:rsid w:val="009C06B0"/>
    <w:rsid w:val="009C0724"/>
    <w:rsid w:val="009C083C"/>
    <w:rsid w:val="009C094A"/>
    <w:rsid w:val="009C0A90"/>
    <w:rsid w:val="009C0BA6"/>
    <w:rsid w:val="009C0BCB"/>
    <w:rsid w:val="009C0C04"/>
    <w:rsid w:val="009C0C8E"/>
    <w:rsid w:val="009C0CB4"/>
    <w:rsid w:val="009C0E18"/>
    <w:rsid w:val="009C0E48"/>
    <w:rsid w:val="009C0F5A"/>
    <w:rsid w:val="009C0F8F"/>
    <w:rsid w:val="009C1030"/>
    <w:rsid w:val="009C1186"/>
    <w:rsid w:val="009C1192"/>
    <w:rsid w:val="009C1214"/>
    <w:rsid w:val="009C124C"/>
    <w:rsid w:val="009C137F"/>
    <w:rsid w:val="009C153B"/>
    <w:rsid w:val="009C1622"/>
    <w:rsid w:val="009C1744"/>
    <w:rsid w:val="009C1792"/>
    <w:rsid w:val="009C17B0"/>
    <w:rsid w:val="009C192B"/>
    <w:rsid w:val="009C1A2A"/>
    <w:rsid w:val="009C1A2C"/>
    <w:rsid w:val="009C1B08"/>
    <w:rsid w:val="009C1B1E"/>
    <w:rsid w:val="009C1BAE"/>
    <w:rsid w:val="009C1C1F"/>
    <w:rsid w:val="009C1D5E"/>
    <w:rsid w:val="009C1DE1"/>
    <w:rsid w:val="009C1E28"/>
    <w:rsid w:val="009C1E4E"/>
    <w:rsid w:val="009C1FFF"/>
    <w:rsid w:val="009C20FF"/>
    <w:rsid w:val="009C2180"/>
    <w:rsid w:val="009C2200"/>
    <w:rsid w:val="009C22E0"/>
    <w:rsid w:val="009C2385"/>
    <w:rsid w:val="009C239A"/>
    <w:rsid w:val="009C23CE"/>
    <w:rsid w:val="009C244C"/>
    <w:rsid w:val="009C24A6"/>
    <w:rsid w:val="009C2522"/>
    <w:rsid w:val="009C2566"/>
    <w:rsid w:val="009C25CF"/>
    <w:rsid w:val="009C263E"/>
    <w:rsid w:val="009C2649"/>
    <w:rsid w:val="009C2787"/>
    <w:rsid w:val="009C27CA"/>
    <w:rsid w:val="009C2823"/>
    <w:rsid w:val="009C2935"/>
    <w:rsid w:val="009C29B0"/>
    <w:rsid w:val="009C29C6"/>
    <w:rsid w:val="009C29E5"/>
    <w:rsid w:val="009C2A51"/>
    <w:rsid w:val="009C2AB3"/>
    <w:rsid w:val="009C2B89"/>
    <w:rsid w:val="009C2BC1"/>
    <w:rsid w:val="009C2C20"/>
    <w:rsid w:val="009C2C2F"/>
    <w:rsid w:val="009C2D9A"/>
    <w:rsid w:val="009C2DAE"/>
    <w:rsid w:val="009C2DDC"/>
    <w:rsid w:val="009C2F5A"/>
    <w:rsid w:val="009C2F82"/>
    <w:rsid w:val="009C3049"/>
    <w:rsid w:val="009C308F"/>
    <w:rsid w:val="009C3239"/>
    <w:rsid w:val="009C32AD"/>
    <w:rsid w:val="009C3314"/>
    <w:rsid w:val="009C3343"/>
    <w:rsid w:val="009C33BD"/>
    <w:rsid w:val="009C343C"/>
    <w:rsid w:val="009C356D"/>
    <w:rsid w:val="009C37D0"/>
    <w:rsid w:val="009C3923"/>
    <w:rsid w:val="009C3A6C"/>
    <w:rsid w:val="009C3C2A"/>
    <w:rsid w:val="009C3C70"/>
    <w:rsid w:val="009C3D05"/>
    <w:rsid w:val="009C3DE0"/>
    <w:rsid w:val="009C3E0F"/>
    <w:rsid w:val="009C3EE3"/>
    <w:rsid w:val="009C4071"/>
    <w:rsid w:val="009C4087"/>
    <w:rsid w:val="009C40B6"/>
    <w:rsid w:val="009C40E9"/>
    <w:rsid w:val="009C411C"/>
    <w:rsid w:val="009C4198"/>
    <w:rsid w:val="009C423F"/>
    <w:rsid w:val="009C42AC"/>
    <w:rsid w:val="009C4360"/>
    <w:rsid w:val="009C439B"/>
    <w:rsid w:val="009C443C"/>
    <w:rsid w:val="009C4498"/>
    <w:rsid w:val="009C4568"/>
    <w:rsid w:val="009C45CC"/>
    <w:rsid w:val="009C47D1"/>
    <w:rsid w:val="009C47DE"/>
    <w:rsid w:val="009C483F"/>
    <w:rsid w:val="009C487F"/>
    <w:rsid w:val="009C488D"/>
    <w:rsid w:val="009C48DE"/>
    <w:rsid w:val="009C490F"/>
    <w:rsid w:val="009C49BF"/>
    <w:rsid w:val="009C49DF"/>
    <w:rsid w:val="009C4A43"/>
    <w:rsid w:val="009C4A82"/>
    <w:rsid w:val="009C4A8B"/>
    <w:rsid w:val="009C4B25"/>
    <w:rsid w:val="009C4B29"/>
    <w:rsid w:val="009C4C15"/>
    <w:rsid w:val="009C4C84"/>
    <w:rsid w:val="009C4C92"/>
    <w:rsid w:val="009C4D59"/>
    <w:rsid w:val="009C4DD0"/>
    <w:rsid w:val="009C4E68"/>
    <w:rsid w:val="009C4EB8"/>
    <w:rsid w:val="009C4F61"/>
    <w:rsid w:val="009C5073"/>
    <w:rsid w:val="009C50DA"/>
    <w:rsid w:val="009C51B2"/>
    <w:rsid w:val="009C5256"/>
    <w:rsid w:val="009C52B7"/>
    <w:rsid w:val="009C5365"/>
    <w:rsid w:val="009C547F"/>
    <w:rsid w:val="009C54C0"/>
    <w:rsid w:val="009C55B8"/>
    <w:rsid w:val="009C56A1"/>
    <w:rsid w:val="009C56BF"/>
    <w:rsid w:val="009C5832"/>
    <w:rsid w:val="009C585B"/>
    <w:rsid w:val="009C5953"/>
    <w:rsid w:val="009C59D3"/>
    <w:rsid w:val="009C5B30"/>
    <w:rsid w:val="009C5BAB"/>
    <w:rsid w:val="009C5BF2"/>
    <w:rsid w:val="009C5C9D"/>
    <w:rsid w:val="009C5E09"/>
    <w:rsid w:val="009C5F14"/>
    <w:rsid w:val="009C5F3C"/>
    <w:rsid w:val="009C5FF6"/>
    <w:rsid w:val="009C61B9"/>
    <w:rsid w:val="009C61D6"/>
    <w:rsid w:val="009C61E7"/>
    <w:rsid w:val="009C6245"/>
    <w:rsid w:val="009C6251"/>
    <w:rsid w:val="009C6507"/>
    <w:rsid w:val="009C6511"/>
    <w:rsid w:val="009C669F"/>
    <w:rsid w:val="009C66AD"/>
    <w:rsid w:val="009C678E"/>
    <w:rsid w:val="009C67DC"/>
    <w:rsid w:val="009C6828"/>
    <w:rsid w:val="009C693B"/>
    <w:rsid w:val="009C6987"/>
    <w:rsid w:val="009C6990"/>
    <w:rsid w:val="009C6A25"/>
    <w:rsid w:val="009C6AD1"/>
    <w:rsid w:val="009C6B02"/>
    <w:rsid w:val="009C6B7B"/>
    <w:rsid w:val="009C6BBE"/>
    <w:rsid w:val="009C6BCF"/>
    <w:rsid w:val="009C6C87"/>
    <w:rsid w:val="009C6C9F"/>
    <w:rsid w:val="009C6CC8"/>
    <w:rsid w:val="009C6D63"/>
    <w:rsid w:val="009C6DD0"/>
    <w:rsid w:val="009C6E0E"/>
    <w:rsid w:val="009C6F1F"/>
    <w:rsid w:val="009C7027"/>
    <w:rsid w:val="009C7069"/>
    <w:rsid w:val="009C70A5"/>
    <w:rsid w:val="009C7102"/>
    <w:rsid w:val="009C71A5"/>
    <w:rsid w:val="009C7284"/>
    <w:rsid w:val="009C7370"/>
    <w:rsid w:val="009C738A"/>
    <w:rsid w:val="009C73A2"/>
    <w:rsid w:val="009C741F"/>
    <w:rsid w:val="009C7462"/>
    <w:rsid w:val="009C74AC"/>
    <w:rsid w:val="009C74FD"/>
    <w:rsid w:val="009C7635"/>
    <w:rsid w:val="009C7689"/>
    <w:rsid w:val="009C76A3"/>
    <w:rsid w:val="009C7753"/>
    <w:rsid w:val="009C7793"/>
    <w:rsid w:val="009C785B"/>
    <w:rsid w:val="009C7907"/>
    <w:rsid w:val="009C7923"/>
    <w:rsid w:val="009C79B7"/>
    <w:rsid w:val="009C7A57"/>
    <w:rsid w:val="009C7D4A"/>
    <w:rsid w:val="009C7E8E"/>
    <w:rsid w:val="009C7EAD"/>
    <w:rsid w:val="009C7ECD"/>
    <w:rsid w:val="009C7F10"/>
    <w:rsid w:val="009C7F19"/>
    <w:rsid w:val="009C7FBE"/>
    <w:rsid w:val="009C7FD1"/>
    <w:rsid w:val="009D017E"/>
    <w:rsid w:val="009D02D2"/>
    <w:rsid w:val="009D0387"/>
    <w:rsid w:val="009D0438"/>
    <w:rsid w:val="009D0440"/>
    <w:rsid w:val="009D0461"/>
    <w:rsid w:val="009D0487"/>
    <w:rsid w:val="009D0496"/>
    <w:rsid w:val="009D05FB"/>
    <w:rsid w:val="009D07D6"/>
    <w:rsid w:val="009D0903"/>
    <w:rsid w:val="009D098B"/>
    <w:rsid w:val="009D0A6C"/>
    <w:rsid w:val="009D0ADA"/>
    <w:rsid w:val="009D0AEB"/>
    <w:rsid w:val="009D0B02"/>
    <w:rsid w:val="009D0B5E"/>
    <w:rsid w:val="009D0C69"/>
    <w:rsid w:val="009D0E6F"/>
    <w:rsid w:val="009D0EA0"/>
    <w:rsid w:val="009D0EFE"/>
    <w:rsid w:val="009D0F6C"/>
    <w:rsid w:val="009D1182"/>
    <w:rsid w:val="009D119A"/>
    <w:rsid w:val="009D1244"/>
    <w:rsid w:val="009D14C3"/>
    <w:rsid w:val="009D14ED"/>
    <w:rsid w:val="009D1552"/>
    <w:rsid w:val="009D15C4"/>
    <w:rsid w:val="009D1632"/>
    <w:rsid w:val="009D16D4"/>
    <w:rsid w:val="009D17D5"/>
    <w:rsid w:val="009D18BC"/>
    <w:rsid w:val="009D1B48"/>
    <w:rsid w:val="009D1B66"/>
    <w:rsid w:val="009D1C16"/>
    <w:rsid w:val="009D1C35"/>
    <w:rsid w:val="009D1DE8"/>
    <w:rsid w:val="009D1E7C"/>
    <w:rsid w:val="009D1FD2"/>
    <w:rsid w:val="009D1FE0"/>
    <w:rsid w:val="009D2013"/>
    <w:rsid w:val="009D2017"/>
    <w:rsid w:val="009D20AF"/>
    <w:rsid w:val="009D20BE"/>
    <w:rsid w:val="009D20D1"/>
    <w:rsid w:val="009D215B"/>
    <w:rsid w:val="009D219A"/>
    <w:rsid w:val="009D2244"/>
    <w:rsid w:val="009D23E7"/>
    <w:rsid w:val="009D24C2"/>
    <w:rsid w:val="009D253B"/>
    <w:rsid w:val="009D257E"/>
    <w:rsid w:val="009D2581"/>
    <w:rsid w:val="009D25D6"/>
    <w:rsid w:val="009D2667"/>
    <w:rsid w:val="009D27B1"/>
    <w:rsid w:val="009D29D2"/>
    <w:rsid w:val="009D29DB"/>
    <w:rsid w:val="009D2A31"/>
    <w:rsid w:val="009D2AA9"/>
    <w:rsid w:val="009D2C5C"/>
    <w:rsid w:val="009D2D55"/>
    <w:rsid w:val="009D2D60"/>
    <w:rsid w:val="009D2DC9"/>
    <w:rsid w:val="009D309B"/>
    <w:rsid w:val="009D314B"/>
    <w:rsid w:val="009D318A"/>
    <w:rsid w:val="009D338D"/>
    <w:rsid w:val="009D33E0"/>
    <w:rsid w:val="009D33F6"/>
    <w:rsid w:val="009D34DB"/>
    <w:rsid w:val="009D3518"/>
    <w:rsid w:val="009D361E"/>
    <w:rsid w:val="009D3634"/>
    <w:rsid w:val="009D3678"/>
    <w:rsid w:val="009D39BA"/>
    <w:rsid w:val="009D3A54"/>
    <w:rsid w:val="009D3B8F"/>
    <w:rsid w:val="009D3BEE"/>
    <w:rsid w:val="009D3D52"/>
    <w:rsid w:val="009D3D8B"/>
    <w:rsid w:val="009D3DD3"/>
    <w:rsid w:val="009D3E0F"/>
    <w:rsid w:val="009D3E26"/>
    <w:rsid w:val="009D3EE3"/>
    <w:rsid w:val="009D3EF1"/>
    <w:rsid w:val="009D3F66"/>
    <w:rsid w:val="009D40FD"/>
    <w:rsid w:val="009D4225"/>
    <w:rsid w:val="009D4233"/>
    <w:rsid w:val="009D4367"/>
    <w:rsid w:val="009D43C1"/>
    <w:rsid w:val="009D43E1"/>
    <w:rsid w:val="009D443E"/>
    <w:rsid w:val="009D4533"/>
    <w:rsid w:val="009D4643"/>
    <w:rsid w:val="009D49E9"/>
    <w:rsid w:val="009D4B46"/>
    <w:rsid w:val="009D4B6F"/>
    <w:rsid w:val="009D4C43"/>
    <w:rsid w:val="009D4CA9"/>
    <w:rsid w:val="009D4D9A"/>
    <w:rsid w:val="009D4DFC"/>
    <w:rsid w:val="009D4E8D"/>
    <w:rsid w:val="009D4F03"/>
    <w:rsid w:val="009D4FBF"/>
    <w:rsid w:val="009D50F9"/>
    <w:rsid w:val="009D5167"/>
    <w:rsid w:val="009D5305"/>
    <w:rsid w:val="009D5309"/>
    <w:rsid w:val="009D5505"/>
    <w:rsid w:val="009D5535"/>
    <w:rsid w:val="009D55A5"/>
    <w:rsid w:val="009D57C9"/>
    <w:rsid w:val="009D57FF"/>
    <w:rsid w:val="009D59BF"/>
    <w:rsid w:val="009D5ABD"/>
    <w:rsid w:val="009D5B0B"/>
    <w:rsid w:val="009D5B29"/>
    <w:rsid w:val="009D5B4E"/>
    <w:rsid w:val="009D5C25"/>
    <w:rsid w:val="009D5D13"/>
    <w:rsid w:val="009D5EAA"/>
    <w:rsid w:val="009D5EF9"/>
    <w:rsid w:val="009D5F6C"/>
    <w:rsid w:val="009D5F79"/>
    <w:rsid w:val="009D61FE"/>
    <w:rsid w:val="009D620C"/>
    <w:rsid w:val="009D6402"/>
    <w:rsid w:val="009D65F4"/>
    <w:rsid w:val="009D6A96"/>
    <w:rsid w:val="009D6C33"/>
    <w:rsid w:val="009D6C5D"/>
    <w:rsid w:val="009D6CFF"/>
    <w:rsid w:val="009D6D19"/>
    <w:rsid w:val="009D6E0B"/>
    <w:rsid w:val="009D6E20"/>
    <w:rsid w:val="009D6EF4"/>
    <w:rsid w:val="009D6F04"/>
    <w:rsid w:val="009D6F08"/>
    <w:rsid w:val="009D6F78"/>
    <w:rsid w:val="009D6FDA"/>
    <w:rsid w:val="009D71D5"/>
    <w:rsid w:val="009D74E8"/>
    <w:rsid w:val="009D75DE"/>
    <w:rsid w:val="009D76EE"/>
    <w:rsid w:val="009D776F"/>
    <w:rsid w:val="009D77CF"/>
    <w:rsid w:val="009D78F9"/>
    <w:rsid w:val="009D7926"/>
    <w:rsid w:val="009D7992"/>
    <w:rsid w:val="009D79D7"/>
    <w:rsid w:val="009D7A54"/>
    <w:rsid w:val="009D7AB5"/>
    <w:rsid w:val="009D7B07"/>
    <w:rsid w:val="009D7BAF"/>
    <w:rsid w:val="009D7BD7"/>
    <w:rsid w:val="009D7D11"/>
    <w:rsid w:val="009D7D34"/>
    <w:rsid w:val="009D7D3E"/>
    <w:rsid w:val="009D7DED"/>
    <w:rsid w:val="009D7E37"/>
    <w:rsid w:val="009D7FCE"/>
    <w:rsid w:val="009E00B1"/>
    <w:rsid w:val="009E01B1"/>
    <w:rsid w:val="009E0214"/>
    <w:rsid w:val="009E037F"/>
    <w:rsid w:val="009E03C7"/>
    <w:rsid w:val="009E0429"/>
    <w:rsid w:val="009E042B"/>
    <w:rsid w:val="009E0494"/>
    <w:rsid w:val="009E04BE"/>
    <w:rsid w:val="009E051F"/>
    <w:rsid w:val="009E0608"/>
    <w:rsid w:val="009E06DE"/>
    <w:rsid w:val="009E0824"/>
    <w:rsid w:val="009E08FD"/>
    <w:rsid w:val="009E09C7"/>
    <w:rsid w:val="009E0A2D"/>
    <w:rsid w:val="009E0B6B"/>
    <w:rsid w:val="009E0D21"/>
    <w:rsid w:val="009E0D8C"/>
    <w:rsid w:val="009E0E3F"/>
    <w:rsid w:val="009E0F75"/>
    <w:rsid w:val="009E0FE0"/>
    <w:rsid w:val="009E10B9"/>
    <w:rsid w:val="009E10EC"/>
    <w:rsid w:val="009E1253"/>
    <w:rsid w:val="009E1268"/>
    <w:rsid w:val="009E12B9"/>
    <w:rsid w:val="009E1321"/>
    <w:rsid w:val="009E14AD"/>
    <w:rsid w:val="009E14D7"/>
    <w:rsid w:val="009E152B"/>
    <w:rsid w:val="009E159F"/>
    <w:rsid w:val="009E15C9"/>
    <w:rsid w:val="009E15F2"/>
    <w:rsid w:val="009E1643"/>
    <w:rsid w:val="009E165A"/>
    <w:rsid w:val="009E1A04"/>
    <w:rsid w:val="009E1ADF"/>
    <w:rsid w:val="009E1AE0"/>
    <w:rsid w:val="009E1B4B"/>
    <w:rsid w:val="009E1B89"/>
    <w:rsid w:val="009E1C34"/>
    <w:rsid w:val="009E1D02"/>
    <w:rsid w:val="009E1D3D"/>
    <w:rsid w:val="009E1D53"/>
    <w:rsid w:val="009E1EAE"/>
    <w:rsid w:val="009E1F3D"/>
    <w:rsid w:val="009E1F73"/>
    <w:rsid w:val="009E1FE5"/>
    <w:rsid w:val="009E2140"/>
    <w:rsid w:val="009E2177"/>
    <w:rsid w:val="009E219C"/>
    <w:rsid w:val="009E2212"/>
    <w:rsid w:val="009E23BE"/>
    <w:rsid w:val="009E23EC"/>
    <w:rsid w:val="009E24BC"/>
    <w:rsid w:val="009E2554"/>
    <w:rsid w:val="009E2595"/>
    <w:rsid w:val="009E25F6"/>
    <w:rsid w:val="009E27F9"/>
    <w:rsid w:val="009E2873"/>
    <w:rsid w:val="009E2978"/>
    <w:rsid w:val="009E29FB"/>
    <w:rsid w:val="009E2B90"/>
    <w:rsid w:val="009E2BB9"/>
    <w:rsid w:val="009E2C81"/>
    <w:rsid w:val="009E2D96"/>
    <w:rsid w:val="009E2E90"/>
    <w:rsid w:val="009E2EAE"/>
    <w:rsid w:val="009E2EB9"/>
    <w:rsid w:val="009E2F00"/>
    <w:rsid w:val="009E300B"/>
    <w:rsid w:val="009E3051"/>
    <w:rsid w:val="009E30A5"/>
    <w:rsid w:val="009E311C"/>
    <w:rsid w:val="009E3133"/>
    <w:rsid w:val="009E3194"/>
    <w:rsid w:val="009E31DA"/>
    <w:rsid w:val="009E3258"/>
    <w:rsid w:val="009E3364"/>
    <w:rsid w:val="009E33C9"/>
    <w:rsid w:val="009E3479"/>
    <w:rsid w:val="009E34E2"/>
    <w:rsid w:val="009E362F"/>
    <w:rsid w:val="009E3656"/>
    <w:rsid w:val="009E3691"/>
    <w:rsid w:val="009E36A0"/>
    <w:rsid w:val="009E36E7"/>
    <w:rsid w:val="009E36EF"/>
    <w:rsid w:val="009E36FF"/>
    <w:rsid w:val="009E3808"/>
    <w:rsid w:val="009E380A"/>
    <w:rsid w:val="009E385F"/>
    <w:rsid w:val="009E3897"/>
    <w:rsid w:val="009E389A"/>
    <w:rsid w:val="009E38B5"/>
    <w:rsid w:val="009E3929"/>
    <w:rsid w:val="009E3944"/>
    <w:rsid w:val="009E39B6"/>
    <w:rsid w:val="009E3AC7"/>
    <w:rsid w:val="009E3BB7"/>
    <w:rsid w:val="009E3C29"/>
    <w:rsid w:val="009E3C9D"/>
    <w:rsid w:val="009E3CF4"/>
    <w:rsid w:val="009E3CFC"/>
    <w:rsid w:val="009E3D0D"/>
    <w:rsid w:val="009E3D1F"/>
    <w:rsid w:val="009E3D24"/>
    <w:rsid w:val="009E3D5A"/>
    <w:rsid w:val="009E3D8F"/>
    <w:rsid w:val="009E3EF9"/>
    <w:rsid w:val="009E3EFC"/>
    <w:rsid w:val="009E3F28"/>
    <w:rsid w:val="009E3FA6"/>
    <w:rsid w:val="009E413C"/>
    <w:rsid w:val="009E41FF"/>
    <w:rsid w:val="009E4409"/>
    <w:rsid w:val="009E462B"/>
    <w:rsid w:val="009E472D"/>
    <w:rsid w:val="009E473E"/>
    <w:rsid w:val="009E4836"/>
    <w:rsid w:val="009E4867"/>
    <w:rsid w:val="009E48C7"/>
    <w:rsid w:val="009E491C"/>
    <w:rsid w:val="009E499A"/>
    <w:rsid w:val="009E4A40"/>
    <w:rsid w:val="009E4A6B"/>
    <w:rsid w:val="009E4AC2"/>
    <w:rsid w:val="009E4B43"/>
    <w:rsid w:val="009E4BB5"/>
    <w:rsid w:val="009E4CD8"/>
    <w:rsid w:val="009E4CDD"/>
    <w:rsid w:val="009E5050"/>
    <w:rsid w:val="009E5093"/>
    <w:rsid w:val="009E50AB"/>
    <w:rsid w:val="009E5113"/>
    <w:rsid w:val="009E5140"/>
    <w:rsid w:val="009E5234"/>
    <w:rsid w:val="009E526C"/>
    <w:rsid w:val="009E529D"/>
    <w:rsid w:val="009E5366"/>
    <w:rsid w:val="009E53F8"/>
    <w:rsid w:val="009E543E"/>
    <w:rsid w:val="009E5526"/>
    <w:rsid w:val="009E55EF"/>
    <w:rsid w:val="009E5668"/>
    <w:rsid w:val="009E56EC"/>
    <w:rsid w:val="009E570A"/>
    <w:rsid w:val="009E5731"/>
    <w:rsid w:val="009E5768"/>
    <w:rsid w:val="009E57B6"/>
    <w:rsid w:val="009E58EC"/>
    <w:rsid w:val="009E5950"/>
    <w:rsid w:val="009E5987"/>
    <w:rsid w:val="009E5A35"/>
    <w:rsid w:val="009E5A80"/>
    <w:rsid w:val="009E5A8B"/>
    <w:rsid w:val="009E5B78"/>
    <w:rsid w:val="009E5B9B"/>
    <w:rsid w:val="009E5C7B"/>
    <w:rsid w:val="009E5D04"/>
    <w:rsid w:val="009E5D31"/>
    <w:rsid w:val="009E5D51"/>
    <w:rsid w:val="009E5D77"/>
    <w:rsid w:val="009E5EA8"/>
    <w:rsid w:val="009E6014"/>
    <w:rsid w:val="009E61A0"/>
    <w:rsid w:val="009E61CA"/>
    <w:rsid w:val="009E63D4"/>
    <w:rsid w:val="009E64BE"/>
    <w:rsid w:val="009E64D2"/>
    <w:rsid w:val="009E65D7"/>
    <w:rsid w:val="009E66E5"/>
    <w:rsid w:val="009E6876"/>
    <w:rsid w:val="009E6913"/>
    <w:rsid w:val="009E69D3"/>
    <w:rsid w:val="009E6A2E"/>
    <w:rsid w:val="009E6AAE"/>
    <w:rsid w:val="009E6B6E"/>
    <w:rsid w:val="009E6C23"/>
    <w:rsid w:val="009E6C76"/>
    <w:rsid w:val="009E6CAE"/>
    <w:rsid w:val="009E6DA6"/>
    <w:rsid w:val="009E6F46"/>
    <w:rsid w:val="009E6FAC"/>
    <w:rsid w:val="009E6FF3"/>
    <w:rsid w:val="009E6FFB"/>
    <w:rsid w:val="009E7318"/>
    <w:rsid w:val="009E7347"/>
    <w:rsid w:val="009E73CC"/>
    <w:rsid w:val="009E7434"/>
    <w:rsid w:val="009E74F4"/>
    <w:rsid w:val="009E75A1"/>
    <w:rsid w:val="009E7682"/>
    <w:rsid w:val="009E7748"/>
    <w:rsid w:val="009E7845"/>
    <w:rsid w:val="009E785E"/>
    <w:rsid w:val="009E7860"/>
    <w:rsid w:val="009E78E5"/>
    <w:rsid w:val="009E7991"/>
    <w:rsid w:val="009E79B6"/>
    <w:rsid w:val="009E7A13"/>
    <w:rsid w:val="009E7AE9"/>
    <w:rsid w:val="009E7B5A"/>
    <w:rsid w:val="009E7D41"/>
    <w:rsid w:val="009E7D4F"/>
    <w:rsid w:val="009E7D95"/>
    <w:rsid w:val="009E7E93"/>
    <w:rsid w:val="009E7F00"/>
    <w:rsid w:val="009F0001"/>
    <w:rsid w:val="009F0024"/>
    <w:rsid w:val="009F005A"/>
    <w:rsid w:val="009F019D"/>
    <w:rsid w:val="009F032E"/>
    <w:rsid w:val="009F03EA"/>
    <w:rsid w:val="009F0488"/>
    <w:rsid w:val="009F04D2"/>
    <w:rsid w:val="009F05EF"/>
    <w:rsid w:val="009F0647"/>
    <w:rsid w:val="009F066B"/>
    <w:rsid w:val="009F07B5"/>
    <w:rsid w:val="009F081E"/>
    <w:rsid w:val="009F0831"/>
    <w:rsid w:val="009F09DC"/>
    <w:rsid w:val="009F0BB1"/>
    <w:rsid w:val="009F0CC2"/>
    <w:rsid w:val="009F0DB5"/>
    <w:rsid w:val="009F0E22"/>
    <w:rsid w:val="009F0E2F"/>
    <w:rsid w:val="009F0E65"/>
    <w:rsid w:val="009F0E99"/>
    <w:rsid w:val="009F112C"/>
    <w:rsid w:val="009F118C"/>
    <w:rsid w:val="009F1219"/>
    <w:rsid w:val="009F1231"/>
    <w:rsid w:val="009F124E"/>
    <w:rsid w:val="009F144B"/>
    <w:rsid w:val="009F1659"/>
    <w:rsid w:val="009F1792"/>
    <w:rsid w:val="009F1AAB"/>
    <w:rsid w:val="009F1AB1"/>
    <w:rsid w:val="009F1B8B"/>
    <w:rsid w:val="009F1BE2"/>
    <w:rsid w:val="009F1BEB"/>
    <w:rsid w:val="009F1C7A"/>
    <w:rsid w:val="009F1E8C"/>
    <w:rsid w:val="009F1EFA"/>
    <w:rsid w:val="009F1F4F"/>
    <w:rsid w:val="009F1F6C"/>
    <w:rsid w:val="009F2154"/>
    <w:rsid w:val="009F221F"/>
    <w:rsid w:val="009F230E"/>
    <w:rsid w:val="009F2346"/>
    <w:rsid w:val="009F23C0"/>
    <w:rsid w:val="009F240A"/>
    <w:rsid w:val="009F2439"/>
    <w:rsid w:val="009F24CE"/>
    <w:rsid w:val="009F2529"/>
    <w:rsid w:val="009F2546"/>
    <w:rsid w:val="009F2689"/>
    <w:rsid w:val="009F2751"/>
    <w:rsid w:val="009F2854"/>
    <w:rsid w:val="009F28AD"/>
    <w:rsid w:val="009F29D8"/>
    <w:rsid w:val="009F2A25"/>
    <w:rsid w:val="009F2A26"/>
    <w:rsid w:val="009F2AF5"/>
    <w:rsid w:val="009F2B6C"/>
    <w:rsid w:val="009F2B95"/>
    <w:rsid w:val="009F2C65"/>
    <w:rsid w:val="009F2C74"/>
    <w:rsid w:val="009F2C7A"/>
    <w:rsid w:val="009F2C7B"/>
    <w:rsid w:val="009F2CEE"/>
    <w:rsid w:val="009F2CF9"/>
    <w:rsid w:val="009F2EBD"/>
    <w:rsid w:val="009F2EF9"/>
    <w:rsid w:val="009F2F44"/>
    <w:rsid w:val="009F2FEF"/>
    <w:rsid w:val="009F30B1"/>
    <w:rsid w:val="009F31C7"/>
    <w:rsid w:val="009F31E4"/>
    <w:rsid w:val="009F324F"/>
    <w:rsid w:val="009F32DA"/>
    <w:rsid w:val="009F3310"/>
    <w:rsid w:val="009F331D"/>
    <w:rsid w:val="009F33F8"/>
    <w:rsid w:val="009F3477"/>
    <w:rsid w:val="009F351D"/>
    <w:rsid w:val="009F3630"/>
    <w:rsid w:val="009F36AF"/>
    <w:rsid w:val="009F38B5"/>
    <w:rsid w:val="009F38B7"/>
    <w:rsid w:val="009F38CB"/>
    <w:rsid w:val="009F3939"/>
    <w:rsid w:val="009F39BA"/>
    <w:rsid w:val="009F39C2"/>
    <w:rsid w:val="009F3A7B"/>
    <w:rsid w:val="009F3B26"/>
    <w:rsid w:val="009F3B90"/>
    <w:rsid w:val="009F3B97"/>
    <w:rsid w:val="009F3C17"/>
    <w:rsid w:val="009F3CC1"/>
    <w:rsid w:val="009F3DAB"/>
    <w:rsid w:val="009F3E16"/>
    <w:rsid w:val="009F3E59"/>
    <w:rsid w:val="009F3F27"/>
    <w:rsid w:val="009F3F42"/>
    <w:rsid w:val="009F3FEA"/>
    <w:rsid w:val="009F40F0"/>
    <w:rsid w:val="009F4147"/>
    <w:rsid w:val="009F414F"/>
    <w:rsid w:val="009F4341"/>
    <w:rsid w:val="009F4347"/>
    <w:rsid w:val="009F436C"/>
    <w:rsid w:val="009F4476"/>
    <w:rsid w:val="009F4481"/>
    <w:rsid w:val="009F44BC"/>
    <w:rsid w:val="009F44BE"/>
    <w:rsid w:val="009F44C7"/>
    <w:rsid w:val="009F4874"/>
    <w:rsid w:val="009F4907"/>
    <w:rsid w:val="009F4A12"/>
    <w:rsid w:val="009F4A66"/>
    <w:rsid w:val="009F4B35"/>
    <w:rsid w:val="009F4BDC"/>
    <w:rsid w:val="009F4BFE"/>
    <w:rsid w:val="009F4C1F"/>
    <w:rsid w:val="009F4C80"/>
    <w:rsid w:val="009F4CF4"/>
    <w:rsid w:val="009F4D3C"/>
    <w:rsid w:val="009F4D3D"/>
    <w:rsid w:val="009F4ECB"/>
    <w:rsid w:val="009F4ED3"/>
    <w:rsid w:val="009F4F6E"/>
    <w:rsid w:val="009F504C"/>
    <w:rsid w:val="009F50BC"/>
    <w:rsid w:val="009F512E"/>
    <w:rsid w:val="009F516C"/>
    <w:rsid w:val="009F51AD"/>
    <w:rsid w:val="009F51CD"/>
    <w:rsid w:val="009F51F3"/>
    <w:rsid w:val="009F529E"/>
    <w:rsid w:val="009F52F3"/>
    <w:rsid w:val="009F538F"/>
    <w:rsid w:val="009F53AB"/>
    <w:rsid w:val="009F546F"/>
    <w:rsid w:val="009F549A"/>
    <w:rsid w:val="009F5549"/>
    <w:rsid w:val="009F55B2"/>
    <w:rsid w:val="009F569D"/>
    <w:rsid w:val="009F56D9"/>
    <w:rsid w:val="009F57E6"/>
    <w:rsid w:val="009F5860"/>
    <w:rsid w:val="009F587A"/>
    <w:rsid w:val="009F5893"/>
    <w:rsid w:val="009F58CC"/>
    <w:rsid w:val="009F592B"/>
    <w:rsid w:val="009F5963"/>
    <w:rsid w:val="009F59B3"/>
    <w:rsid w:val="009F59C5"/>
    <w:rsid w:val="009F59DB"/>
    <w:rsid w:val="009F5B84"/>
    <w:rsid w:val="009F5BC4"/>
    <w:rsid w:val="009F5BFA"/>
    <w:rsid w:val="009F5CD6"/>
    <w:rsid w:val="009F5D2A"/>
    <w:rsid w:val="009F5D9E"/>
    <w:rsid w:val="009F5EBB"/>
    <w:rsid w:val="009F60BC"/>
    <w:rsid w:val="009F6172"/>
    <w:rsid w:val="009F6207"/>
    <w:rsid w:val="009F62CC"/>
    <w:rsid w:val="009F63D0"/>
    <w:rsid w:val="009F63DF"/>
    <w:rsid w:val="009F6408"/>
    <w:rsid w:val="009F6458"/>
    <w:rsid w:val="009F6460"/>
    <w:rsid w:val="009F65A6"/>
    <w:rsid w:val="009F65E0"/>
    <w:rsid w:val="009F665A"/>
    <w:rsid w:val="009F6679"/>
    <w:rsid w:val="009F669C"/>
    <w:rsid w:val="009F66EF"/>
    <w:rsid w:val="009F67AE"/>
    <w:rsid w:val="009F680E"/>
    <w:rsid w:val="009F6813"/>
    <w:rsid w:val="009F684D"/>
    <w:rsid w:val="009F6965"/>
    <w:rsid w:val="009F6A52"/>
    <w:rsid w:val="009F6AAB"/>
    <w:rsid w:val="009F6C47"/>
    <w:rsid w:val="009F6CED"/>
    <w:rsid w:val="009F6D60"/>
    <w:rsid w:val="009F6D8E"/>
    <w:rsid w:val="009F6E0D"/>
    <w:rsid w:val="009F6FB2"/>
    <w:rsid w:val="009F6FC4"/>
    <w:rsid w:val="009F7036"/>
    <w:rsid w:val="009F727F"/>
    <w:rsid w:val="009F7327"/>
    <w:rsid w:val="009F732B"/>
    <w:rsid w:val="009F73C9"/>
    <w:rsid w:val="009F740C"/>
    <w:rsid w:val="009F746B"/>
    <w:rsid w:val="009F7508"/>
    <w:rsid w:val="009F758A"/>
    <w:rsid w:val="009F778C"/>
    <w:rsid w:val="009F77DD"/>
    <w:rsid w:val="009F78AB"/>
    <w:rsid w:val="009F78BC"/>
    <w:rsid w:val="009F7968"/>
    <w:rsid w:val="009F7AB7"/>
    <w:rsid w:val="009F7C08"/>
    <w:rsid w:val="009F7CD5"/>
    <w:rsid w:val="009F7E02"/>
    <w:rsid w:val="009F7E79"/>
    <w:rsid w:val="00A00119"/>
    <w:rsid w:val="00A00129"/>
    <w:rsid w:val="00A00137"/>
    <w:rsid w:val="00A0038E"/>
    <w:rsid w:val="00A003AC"/>
    <w:rsid w:val="00A00406"/>
    <w:rsid w:val="00A0040E"/>
    <w:rsid w:val="00A00410"/>
    <w:rsid w:val="00A00420"/>
    <w:rsid w:val="00A004D6"/>
    <w:rsid w:val="00A00584"/>
    <w:rsid w:val="00A005EF"/>
    <w:rsid w:val="00A005F3"/>
    <w:rsid w:val="00A00665"/>
    <w:rsid w:val="00A00688"/>
    <w:rsid w:val="00A0068A"/>
    <w:rsid w:val="00A0072D"/>
    <w:rsid w:val="00A00792"/>
    <w:rsid w:val="00A00797"/>
    <w:rsid w:val="00A00885"/>
    <w:rsid w:val="00A00952"/>
    <w:rsid w:val="00A009DB"/>
    <w:rsid w:val="00A00A61"/>
    <w:rsid w:val="00A00A74"/>
    <w:rsid w:val="00A00B53"/>
    <w:rsid w:val="00A00C2F"/>
    <w:rsid w:val="00A00E3E"/>
    <w:rsid w:val="00A00E43"/>
    <w:rsid w:val="00A00E9B"/>
    <w:rsid w:val="00A00ED6"/>
    <w:rsid w:val="00A00F9B"/>
    <w:rsid w:val="00A01010"/>
    <w:rsid w:val="00A01167"/>
    <w:rsid w:val="00A011BF"/>
    <w:rsid w:val="00A01260"/>
    <w:rsid w:val="00A0127F"/>
    <w:rsid w:val="00A012E2"/>
    <w:rsid w:val="00A01317"/>
    <w:rsid w:val="00A013CF"/>
    <w:rsid w:val="00A014B4"/>
    <w:rsid w:val="00A01536"/>
    <w:rsid w:val="00A0163F"/>
    <w:rsid w:val="00A0169D"/>
    <w:rsid w:val="00A016D9"/>
    <w:rsid w:val="00A01732"/>
    <w:rsid w:val="00A01737"/>
    <w:rsid w:val="00A01752"/>
    <w:rsid w:val="00A01824"/>
    <w:rsid w:val="00A01829"/>
    <w:rsid w:val="00A01857"/>
    <w:rsid w:val="00A01865"/>
    <w:rsid w:val="00A01921"/>
    <w:rsid w:val="00A01952"/>
    <w:rsid w:val="00A01A9E"/>
    <w:rsid w:val="00A01C15"/>
    <w:rsid w:val="00A01C65"/>
    <w:rsid w:val="00A01CFE"/>
    <w:rsid w:val="00A01D48"/>
    <w:rsid w:val="00A01DA5"/>
    <w:rsid w:val="00A01E54"/>
    <w:rsid w:val="00A01E73"/>
    <w:rsid w:val="00A01E76"/>
    <w:rsid w:val="00A01ECE"/>
    <w:rsid w:val="00A01F03"/>
    <w:rsid w:val="00A01FC2"/>
    <w:rsid w:val="00A020A5"/>
    <w:rsid w:val="00A02175"/>
    <w:rsid w:val="00A02204"/>
    <w:rsid w:val="00A0235B"/>
    <w:rsid w:val="00A024C9"/>
    <w:rsid w:val="00A0263D"/>
    <w:rsid w:val="00A027EF"/>
    <w:rsid w:val="00A0286E"/>
    <w:rsid w:val="00A028D8"/>
    <w:rsid w:val="00A02941"/>
    <w:rsid w:val="00A0295B"/>
    <w:rsid w:val="00A02ABC"/>
    <w:rsid w:val="00A02AC6"/>
    <w:rsid w:val="00A02ADA"/>
    <w:rsid w:val="00A02B54"/>
    <w:rsid w:val="00A02B7C"/>
    <w:rsid w:val="00A02C95"/>
    <w:rsid w:val="00A02E1C"/>
    <w:rsid w:val="00A02E87"/>
    <w:rsid w:val="00A02F8A"/>
    <w:rsid w:val="00A0300C"/>
    <w:rsid w:val="00A0304B"/>
    <w:rsid w:val="00A0306C"/>
    <w:rsid w:val="00A0309C"/>
    <w:rsid w:val="00A030EC"/>
    <w:rsid w:val="00A03105"/>
    <w:rsid w:val="00A03199"/>
    <w:rsid w:val="00A032AA"/>
    <w:rsid w:val="00A03387"/>
    <w:rsid w:val="00A033F8"/>
    <w:rsid w:val="00A035F5"/>
    <w:rsid w:val="00A03674"/>
    <w:rsid w:val="00A03754"/>
    <w:rsid w:val="00A038F7"/>
    <w:rsid w:val="00A03977"/>
    <w:rsid w:val="00A03AFB"/>
    <w:rsid w:val="00A03B02"/>
    <w:rsid w:val="00A03B97"/>
    <w:rsid w:val="00A03BB8"/>
    <w:rsid w:val="00A03C33"/>
    <w:rsid w:val="00A03C6F"/>
    <w:rsid w:val="00A03DEE"/>
    <w:rsid w:val="00A03E0F"/>
    <w:rsid w:val="00A03F53"/>
    <w:rsid w:val="00A03F6E"/>
    <w:rsid w:val="00A04130"/>
    <w:rsid w:val="00A04216"/>
    <w:rsid w:val="00A0424C"/>
    <w:rsid w:val="00A04339"/>
    <w:rsid w:val="00A04444"/>
    <w:rsid w:val="00A044F5"/>
    <w:rsid w:val="00A04684"/>
    <w:rsid w:val="00A046AD"/>
    <w:rsid w:val="00A04A0E"/>
    <w:rsid w:val="00A04A68"/>
    <w:rsid w:val="00A04CA6"/>
    <w:rsid w:val="00A04D60"/>
    <w:rsid w:val="00A04D73"/>
    <w:rsid w:val="00A04D94"/>
    <w:rsid w:val="00A04D96"/>
    <w:rsid w:val="00A04F3F"/>
    <w:rsid w:val="00A05008"/>
    <w:rsid w:val="00A05012"/>
    <w:rsid w:val="00A05183"/>
    <w:rsid w:val="00A052BB"/>
    <w:rsid w:val="00A052C3"/>
    <w:rsid w:val="00A0531B"/>
    <w:rsid w:val="00A05330"/>
    <w:rsid w:val="00A05347"/>
    <w:rsid w:val="00A053AA"/>
    <w:rsid w:val="00A05474"/>
    <w:rsid w:val="00A055D5"/>
    <w:rsid w:val="00A056D6"/>
    <w:rsid w:val="00A05984"/>
    <w:rsid w:val="00A05994"/>
    <w:rsid w:val="00A05A09"/>
    <w:rsid w:val="00A05A7D"/>
    <w:rsid w:val="00A05B3C"/>
    <w:rsid w:val="00A05E18"/>
    <w:rsid w:val="00A05E61"/>
    <w:rsid w:val="00A05E76"/>
    <w:rsid w:val="00A05FEF"/>
    <w:rsid w:val="00A06059"/>
    <w:rsid w:val="00A06098"/>
    <w:rsid w:val="00A062CB"/>
    <w:rsid w:val="00A063EC"/>
    <w:rsid w:val="00A0647B"/>
    <w:rsid w:val="00A064CE"/>
    <w:rsid w:val="00A0665A"/>
    <w:rsid w:val="00A066A3"/>
    <w:rsid w:val="00A0674E"/>
    <w:rsid w:val="00A0675F"/>
    <w:rsid w:val="00A0686E"/>
    <w:rsid w:val="00A068B2"/>
    <w:rsid w:val="00A06979"/>
    <w:rsid w:val="00A069F2"/>
    <w:rsid w:val="00A06A62"/>
    <w:rsid w:val="00A06A68"/>
    <w:rsid w:val="00A06C22"/>
    <w:rsid w:val="00A06DA8"/>
    <w:rsid w:val="00A06DD1"/>
    <w:rsid w:val="00A06FC5"/>
    <w:rsid w:val="00A070C3"/>
    <w:rsid w:val="00A070D3"/>
    <w:rsid w:val="00A071FD"/>
    <w:rsid w:val="00A0726B"/>
    <w:rsid w:val="00A072C0"/>
    <w:rsid w:val="00A07313"/>
    <w:rsid w:val="00A07396"/>
    <w:rsid w:val="00A073C4"/>
    <w:rsid w:val="00A073DC"/>
    <w:rsid w:val="00A07503"/>
    <w:rsid w:val="00A07522"/>
    <w:rsid w:val="00A07613"/>
    <w:rsid w:val="00A0763C"/>
    <w:rsid w:val="00A0767F"/>
    <w:rsid w:val="00A07688"/>
    <w:rsid w:val="00A077C7"/>
    <w:rsid w:val="00A07818"/>
    <w:rsid w:val="00A078B6"/>
    <w:rsid w:val="00A078D5"/>
    <w:rsid w:val="00A0799C"/>
    <w:rsid w:val="00A07A3E"/>
    <w:rsid w:val="00A07A7B"/>
    <w:rsid w:val="00A07B35"/>
    <w:rsid w:val="00A07B57"/>
    <w:rsid w:val="00A07CCA"/>
    <w:rsid w:val="00A07E90"/>
    <w:rsid w:val="00A07F18"/>
    <w:rsid w:val="00A07F62"/>
    <w:rsid w:val="00A102CA"/>
    <w:rsid w:val="00A1030C"/>
    <w:rsid w:val="00A10342"/>
    <w:rsid w:val="00A103DD"/>
    <w:rsid w:val="00A103ED"/>
    <w:rsid w:val="00A10401"/>
    <w:rsid w:val="00A10433"/>
    <w:rsid w:val="00A104C9"/>
    <w:rsid w:val="00A1050D"/>
    <w:rsid w:val="00A1053D"/>
    <w:rsid w:val="00A1056E"/>
    <w:rsid w:val="00A1058F"/>
    <w:rsid w:val="00A1065F"/>
    <w:rsid w:val="00A106CF"/>
    <w:rsid w:val="00A107FF"/>
    <w:rsid w:val="00A10884"/>
    <w:rsid w:val="00A10975"/>
    <w:rsid w:val="00A10987"/>
    <w:rsid w:val="00A109E8"/>
    <w:rsid w:val="00A10AF5"/>
    <w:rsid w:val="00A10C91"/>
    <w:rsid w:val="00A10C95"/>
    <w:rsid w:val="00A10CCD"/>
    <w:rsid w:val="00A10CE2"/>
    <w:rsid w:val="00A10DAA"/>
    <w:rsid w:val="00A10E3A"/>
    <w:rsid w:val="00A10EFD"/>
    <w:rsid w:val="00A10F75"/>
    <w:rsid w:val="00A1104F"/>
    <w:rsid w:val="00A11272"/>
    <w:rsid w:val="00A1127F"/>
    <w:rsid w:val="00A11327"/>
    <w:rsid w:val="00A11338"/>
    <w:rsid w:val="00A113F2"/>
    <w:rsid w:val="00A11407"/>
    <w:rsid w:val="00A11462"/>
    <w:rsid w:val="00A114DF"/>
    <w:rsid w:val="00A1154C"/>
    <w:rsid w:val="00A115E1"/>
    <w:rsid w:val="00A116D5"/>
    <w:rsid w:val="00A116E6"/>
    <w:rsid w:val="00A11757"/>
    <w:rsid w:val="00A118E8"/>
    <w:rsid w:val="00A1193E"/>
    <w:rsid w:val="00A1199E"/>
    <w:rsid w:val="00A119CA"/>
    <w:rsid w:val="00A11AD0"/>
    <w:rsid w:val="00A11B54"/>
    <w:rsid w:val="00A11B7D"/>
    <w:rsid w:val="00A11C41"/>
    <w:rsid w:val="00A11D92"/>
    <w:rsid w:val="00A11E10"/>
    <w:rsid w:val="00A11F0A"/>
    <w:rsid w:val="00A11F8A"/>
    <w:rsid w:val="00A11FD6"/>
    <w:rsid w:val="00A122A4"/>
    <w:rsid w:val="00A12313"/>
    <w:rsid w:val="00A1237D"/>
    <w:rsid w:val="00A12411"/>
    <w:rsid w:val="00A12593"/>
    <w:rsid w:val="00A125E8"/>
    <w:rsid w:val="00A1265D"/>
    <w:rsid w:val="00A12674"/>
    <w:rsid w:val="00A126D7"/>
    <w:rsid w:val="00A126E7"/>
    <w:rsid w:val="00A127C7"/>
    <w:rsid w:val="00A1285A"/>
    <w:rsid w:val="00A12943"/>
    <w:rsid w:val="00A129A2"/>
    <w:rsid w:val="00A129E1"/>
    <w:rsid w:val="00A12A21"/>
    <w:rsid w:val="00A12A2F"/>
    <w:rsid w:val="00A12A5F"/>
    <w:rsid w:val="00A12A76"/>
    <w:rsid w:val="00A12AB1"/>
    <w:rsid w:val="00A12BF0"/>
    <w:rsid w:val="00A12C70"/>
    <w:rsid w:val="00A12C77"/>
    <w:rsid w:val="00A12C8C"/>
    <w:rsid w:val="00A12E75"/>
    <w:rsid w:val="00A12EB8"/>
    <w:rsid w:val="00A12F34"/>
    <w:rsid w:val="00A12F66"/>
    <w:rsid w:val="00A12FBB"/>
    <w:rsid w:val="00A1311A"/>
    <w:rsid w:val="00A133C6"/>
    <w:rsid w:val="00A133EC"/>
    <w:rsid w:val="00A1350C"/>
    <w:rsid w:val="00A13685"/>
    <w:rsid w:val="00A136CA"/>
    <w:rsid w:val="00A137EA"/>
    <w:rsid w:val="00A137FC"/>
    <w:rsid w:val="00A13919"/>
    <w:rsid w:val="00A13AAD"/>
    <w:rsid w:val="00A13ACC"/>
    <w:rsid w:val="00A13B2B"/>
    <w:rsid w:val="00A13C6D"/>
    <w:rsid w:val="00A13D71"/>
    <w:rsid w:val="00A13D7E"/>
    <w:rsid w:val="00A13DD6"/>
    <w:rsid w:val="00A13E0C"/>
    <w:rsid w:val="00A13F0D"/>
    <w:rsid w:val="00A13FEE"/>
    <w:rsid w:val="00A1400D"/>
    <w:rsid w:val="00A14049"/>
    <w:rsid w:val="00A140B0"/>
    <w:rsid w:val="00A140DF"/>
    <w:rsid w:val="00A141E2"/>
    <w:rsid w:val="00A1435D"/>
    <w:rsid w:val="00A1438B"/>
    <w:rsid w:val="00A143B4"/>
    <w:rsid w:val="00A14411"/>
    <w:rsid w:val="00A144DD"/>
    <w:rsid w:val="00A1460A"/>
    <w:rsid w:val="00A14621"/>
    <w:rsid w:val="00A14678"/>
    <w:rsid w:val="00A14764"/>
    <w:rsid w:val="00A147A1"/>
    <w:rsid w:val="00A147B9"/>
    <w:rsid w:val="00A147EF"/>
    <w:rsid w:val="00A1481F"/>
    <w:rsid w:val="00A14838"/>
    <w:rsid w:val="00A14866"/>
    <w:rsid w:val="00A148B6"/>
    <w:rsid w:val="00A14925"/>
    <w:rsid w:val="00A14A29"/>
    <w:rsid w:val="00A14A44"/>
    <w:rsid w:val="00A14A57"/>
    <w:rsid w:val="00A14A5F"/>
    <w:rsid w:val="00A14ADB"/>
    <w:rsid w:val="00A14AF3"/>
    <w:rsid w:val="00A14B47"/>
    <w:rsid w:val="00A14B49"/>
    <w:rsid w:val="00A14BB7"/>
    <w:rsid w:val="00A14D20"/>
    <w:rsid w:val="00A14E64"/>
    <w:rsid w:val="00A14ED0"/>
    <w:rsid w:val="00A14FD1"/>
    <w:rsid w:val="00A1501C"/>
    <w:rsid w:val="00A15086"/>
    <w:rsid w:val="00A15358"/>
    <w:rsid w:val="00A154CF"/>
    <w:rsid w:val="00A155F3"/>
    <w:rsid w:val="00A15632"/>
    <w:rsid w:val="00A15778"/>
    <w:rsid w:val="00A158A6"/>
    <w:rsid w:val="00A158B4"/>
    <w:rsid w:val="00A15955"/>
    <w:rsid w:val="00A1595E"/>
    <w:rsid w:val="00A159B6"/>
    <w:rsid w:val="00A15AE0"/>
    <w:rsid w:val="00A15BB4"/>
    <w:rsid w:val="00A15C0E"/>
    <w:rsid w:val="00A15C77"/>
    <w:rsid w:val="00A15EAE"/>
    <w:rsid w:val="00A15EC5"/>
    <w:rsid w:val="00A15ED1"/>
    <w:rsid w:val="00A15FF6"/>
    <w:rsid w:val="00A16071"/>
    <w:rsid w:val="00A1624E"/>
    <w:rsid w:val="00A163A7"/>
    <w:rsid w:val="00A163C8"/>
    <w:rsid w:val="00A1653A"/>
    <w:rsid w:val="00A16546"/>
    <w:rsid w:val="00A16608"/>
    <w:rsid w:val="00A167AA"/>
    <w:rsid w:val="00A167F9"/>
    <w:rsid w:val="00A16807"/>
    <w:rsid w:val="00A1686F"/>
    <w:rsid w:val="00A16985"/>
    <w:rsid w:val="00A16B40"/>
    <w:rsid w:val="00A16B5B"/>
    <w:rsid w:val="00A16E2F"/>
    <w:rsid w:val="00A16E96"/>
    <w:rsid w:val="00A16EF2"/>
    <w:rsid w:val="00A17045"/>
    <w:rsid w:val="00A1718E"/>
    <w:rsid w:val="00A17223"/>
    <w:rsid w:val="00A1725C"/>
    <w:rsid w:val="00A17328"/>
    <w:rsid w:val="00A173AC"/>
    <w:rsid w:val="00A173CE"/>
    <w:rsid w:val="00A173D1"/>
    <w:rsid w:val="00A173DD"/>
    <w:rsid w:val="00A174D8"/>
    <w:rsid w:val="00A174E7"/>
    <w:rsid w:val="00A175BF"/>
    <w:rsid w:val="00A175C6"/>
    <w:rsid w:val="00A177AD"/>
    <w:rsid w:val="00A1780F"/>
    <w:rsid w:val="00A178E7"/>
    <w:rsid w:val="00A17904"/>
    <w:rsid w:val="00A179CE"/>
    <w:rsid w:val="00A17ABB"/>
    <w:rsid w:val="00A17C4B"/>
    <w:rsid w:val="00A17C9A"/>
    <w:rsid w:val="00A17CD6"/>
    <w:rsid w:val="00A17D00"/>
    <w:rsid w:val="00A17D25"/>
    <w:rsid w:val="00A17D65"/>
    <w:rsid w:val="00A17D89"/>
    <w:rsid w:val="00A17E0F"/>
    <w:rsid w:val="00A17E53"/>
    <w:rsid w:val="00A17E7C"/>
    <w:rsid w:val="00A17EB3"/>
    <w:rsid w:val="00A17F47"/>
    <w:rsid w:val="00A20086"/>
    <w:rsid w:val="00A200E4"/>
    <w:rsid w:val="00A20114"/>
    <w:rsid w:val="00A20131"/>
    <w:rsid w:val="00A20202"/>
    <w:rsid w:val="00A20281"/>
    <w:rsid w:val="00A205F8"/>
    <w:rsid w:val="00A2060F"/>
    <w:rsid w:val="00A20696"/>
    <w:rsid w:val="00A20780"/>
    <w:rsid w:val="00A208A6"/>
    <w:rsid w:val="00A208F6"/>
    <w:rsid w:val="00A2096C"/>
    <w:rsid w:val="00A209A4"/>
    <w:rsid w:val="00A209DC"/>
    <w:rsid w:val="00A20A05"/>
    <w:rsid w:val="00A20A34"/>
    <w:rsid w:val="00A20A54"/>
    <w:rsid w:val="00A20AB9"/>
    <w:rsid w:val="00A20B14"/>
    <w:rsid w:val="00A20BAA"/>
    <w:rsid w:val="00A20C04"/>
    <w:rsid w:val="00A20C34"/>
    <w:rsid w:val="00A20C43"/>
    <w:rsid w:val="00A20D9C"/>
    <w:rsid w:val="00A20E20"/>
    <w:rsid w:val="00A20E45"/>
    <w:rsid w:val="00A20F14"/>
    <w:rsid w:val="00A20FC8"/>
    <w:rsid w:val="00A210C9"/>
    <w:rsid w:val="00A21123"/>
    <w:rsid w:val="00A2113C"/>
    <w:rsid w:val="00A211D8"/>
    <w:rsid w:val="00A21296"/>
    <w:rsid w:val="00A212DF"/>
    <w:rsid w:val="00A213C4"/>
    <w:rsid w:val="00A21541"/>
    <w:rsid w:val="00A21553"/>
    <w:rsid w:val="00A215BD"/>
    <w:rsid w:val="00A21690"/>
    <w:rsid w:val="00A2175F"/>
    <w:rsid w:val="00A2185A"/>
    <w:rsid w:val="00A21A26"/>
    <w:rsid w:val="00A21AA7"/>
    <w:rsid w:val="00A21AD5"/>
    <w:rsid w:val="00A21AE1"/>
    <w:rsid w:val="00A21B51"/>
    <w:rsid w:val="00A21CF3"/>
    <w:rsid w:val="00A21D2B"/>
    <w:rsid w:val="00A21E0D"/>
    <w:rsid w:val="00A21E2B"/>
    <w:rsid w:val="00A21E9A"/>
    <w:rsid w:val="00A21EC0"/>
    <w:rsid w:val="00A21FCC"/>
    <w:rsid w:val="00A22220"/>
    <w:rsid w:val="00A223F3"/>
    <w:rsid w:val="00A22428"/>
    <w:rsid w:val="00A22439"/>
    <w:rsid w:val="00A22457"/>
    <w:rsid w:val="00A2252D"/>
    <w:rsid w:val="00A225C9"/>
    <w:rsid w:val="00A225F8"/>
    <w:rsid w:val="00A2263F"/>
    <w:rsid w:val="00A226C8"/>
    <w:rsid w:val="00A22702"/>
    <w:rsid w:val="00A22711"/>
    <w:rsid w:val="00A227CD"/>
    <w:rsid w:val="00A228E2"/>
    <w:rsid w:val="00A22933"/>
    <w:rsid w:val="00A229D6"/>
    <w:rsid w:val="00A229F8"/>
    <w:rsid w:val="00A229FB"/>
    <w:rsid w:val="00A22C86"/>
    <w:rsid w:val="00A22C97"/>
    <w:rsid w:val="00A22CBB"/>
    <w:rsid w:val="00A22D37"/>
    <w:rsid w:val="00A22E45"/>
    <w:rsid w:val="00A22E5E"/>
    <w:rsid w:val="00A22F68"/>
    <w:rsid w:val="00A22FBD"/>
    <w:rsid w:val="00A2316D"/>
    <w:rsid w:val="00A23202"/>
    <w:rsid w:val="00A233CB"/>
    <w:rsid w:val="00A2345F"/>
    <w:rsid w:val="00A23468"/>
    <w:rsid w:val="00A235B2"/>
    <w:rsid w:val="00A23642"/>
    <w:rsid w:val="00A237AF"/>
    <w:rsid w:val="00A237C8"/>
    <w:rsid w:val="00A237D1"/>
    <w:rsid w:val="00A2383B"/>
    <w:rsid w:val="00A239CB"/>
    <w:rsid w:val="00A239FF"/>
    <w:rsid w:val="00A23BDC"/>
    <w:rsid w:val="00A23C57"/>
    <w:rsid w:val="00A23CDF"/>
    <w:rsid w:val="00A23D1D"/>
    <w:rsid w:val="00A23DB3"/>
    <w:rsid w:val="00A23DF7"/>
    <w:rsid w:val="00A23E43"/>
    <w:rsid w:val="00A23F39"/>
    <w:rsid w:val="00A23F8F"/>
    <w:rsid w:val="00A2409E"/>
    <w:rsid w:val="00A2420D"/>
    <w:rsid w:val="00A24262"/>
    <w:rsid w:val="00A24321"/>
    <w:rsid w:val="00A24333"/>
    <w:rsid w:val="00A243F4"/>
    <w:rsid w:val="00A24425"/>
    <w:rsid w:val="00A24460"/>
    <w:rsid w:val="00A2451E"/>
    <w:rsid w:val="00A24544"/>
    <w:rsid w:val="00A245C5"/>
    <w:rsid w:val="00A2461D"/>
    <w:rsid w:val="00A24622"/>
    <w:rsid w:val="00A24624"/>
    <w:rsid w:val="00A246C7"/>
    <w:rsid w:val="00A247E4"/>
    <w:rsid w:val="00A247FE"/>
    <w:rsid w:val="00A248A9"/>
    <w:rsid w:val="00A24932"/>
    <w:rsid w:val="00A249AD"/>
    <w:rsid w:val="00A249D0"/>
    <w:rsid w:val="00A24B27"/>
    <w:rsid w:val="00A24BA3"/>
    <w:rsid w:val="00A24C2E"/>
    <w:rsid w:val="00A24D50"/>
    <w:rsid w:val="00A24DA1"/>
    <w:rsid w:val="00A24DAC"/>
    <w:rsid w:val="00A24DF8"/>
    <w:rsid w:val="00A24E41"/>
    <w:rsid w:val="00A24ECE"/>
    <w:rsid w:val="00A24ED9"/>
    <w:rsid w:val="00A2501B"/>
    <w:rsid w:val="00A250F1"/>
    <w:rsid w:val="00A25145"/>
    <w:rsid w:val="00A253A4"/>
    <w:rsid w:val="00A253FF"/>
    <w:rsid w:val="00A2558A"/>
    <w:rsid w:val="00A256D6"/>
    <w:rsid w:val="00A25767"/>
    <w:rsid w:val="00A257B3"/>
    <w:rsid w:val="00A257D5"/>
    <w:rsid w:val="00A25989"/>
    <w:rsid w:val="00A259B5"/>
    <w:rsid w:val="00A25A0B"/>
    <w:rsid w:val="00A25A82"/>
    <w:rsid w:val="00A25B79"/>
    <w:rsid w:val="00A25B80"/>
    <w:rsid w:val="00A25BBA"/>
    <w:rsid w:val="00A25C84"/>
    <w:rsid w:val="00A25CA7"/>
    <w:rsid w:val="00A25CE7"/>
    <w:rsid w:val="00A25CF4"/>
    <w:rsid w:val="00A25D29"/>
    <w:rsid w:val="00A25D9B"/>
    <w:rsid w:val="00A25E2A"/>
    <w:rsid w:val="00A26360"/>
    <w:rsid w:val="00A263B4"/>
    <w:rsid w:val="00A2642A"/>
    <w:rsid w:val="00A2651C"/>
    <w:rsid w:val="00A26826"/>
    <w:rsid w:val="00A268D4"/>
    <w:rsid w:val="00A26944"/>
    <w:rsid w:val="00A2694E"/>
    <w:rsid w:val="00A269AA"/>
    <w:rsid w:val="00A269D9"/>
    <w:rsid w:val="00A26B0C"/>
    <w:rsid w:val="00A26B39"/>
    <w:rsid w:val="00A26B52"/>
    <w:rsid w:val="00A26C05"/>
    <w:rsid w:val="00A26C30"/>
    <w:rsid w:val="00A26CA6"/>
    <w:rsid w:val="00A26EBF"/>
    <w:rsid w:val="00A26F7D"/>
    <w:rsid w:val="00A2700F"/>
    <w:rsid w:val="00A27023"/>
    <w:rsid w:val="00A27054"/>
    <w:rsid w:val="00A27085"/>
    <w:rsid w:val="00A270CC"/>
    <w:rsid w:val="00A271C6"/>
    <w:rsid w:val="00A2726E"/>
    <w:rsid w:val="00A273CE"/>
    <w:rsid w:val="00A27457"/>
    <w:rsid w:val="00A27493"/>
    <w:rsid w:val="00A274B4"/>
    <w:rsid w:val="00A277F3"/>
    <w:rsid w:val="00A2781A"/>
    <w:rsid w:val="00A2785E"/>
    <w:rsid w:val="00A278A7"/>
    <w:rsid w:val="00A27A1C"/>
    <w:rsid w:val="00A27BC8"/>
    <w:rsid w:val="00A27C9A"/>
    <w:rsid w:val="00A27E23"/>
    <w:rsid w:val="00A27E9E"/>
    <w:rsid w:val="00A27F99"/>
    <w:rsid w:val="00A27FBB"/>
    <w:rsid w:val="00A30012"/>
    <w:rsid w:val="00A30041"/>
    <w:rsid w:val="00A30083"/>
    <w:rsid w:val="00A30171"/>
    <w:rsid w:val="00A301D2"/>
    <w:rsid w:val="00A3023D"/>
    <w:rsid w:val="00A3024F"/>
    <w:rsid w:val="00A30380"/>
    <w:rsid w:val="00A3058B"/>
    <w:rsid w:val="00A305C2"/>
    <w:rsid w:val="00A305DB"/>
    <w:rsid w:val="00A3064A"/>
    <w:rsid w:val="00A30659"/>
    <w:rsid w:val="00A306C9"/>
    <w:rsid w:val="00A306FD"/>
    <w:rsid w:val="00A30792"/>
    <w:rsid w:val="00A307D0"/>
    <w:rsid w:val="00A3085C"/>
    <w:rsid w:val="00A30AAB"/>
    <w:rsid w:val="00A30ABD"/>
    <w:rsid w:val="00A30B67"/>
    <w:rsid w:val="00A30C91"/>
    <w:rsid w:val="00A30CE2"/>
    <w:rsid w:val="00A30CF8"/>
    <w:rsid w:val="00A30E39"/>
    <w:rsid w:val="00A30FBA"/>
    <w:rsid w:val="00A30FD4"/>
    <w:rsid w:val="00A31056"/>
    <w:rsid w:val="00A3108C"/>
    <w:rsid w:val="00A31261"/>
    <w:rsid w:val="00A312A3"/>
    <w:rsid w:val="00A312DB"/>
    <w:rsid w:val="00A31325"/>
    <w:rsid w:val="00A313BD"/>
    <w:rsid w:val="00A313E5"/>
    <w:rsid w:val="00A31433"/>
    <w:rsid w:val="00A3151D"/>
    <w:rsid w:val="00A3160E"/>
    <w:rsid w:val="00A3162A"/>
    <w:rsid w:val="00A31691"/>
    <w:rsid w:val="00A316B3"/>
    <w:rsid w:val="00A316BF"/>
    <w:rsid w:val="00A3175D"/>
    <w:rsid w:val="00A31906"/>
    <w:rsid w:val="00A31925"/>
    <w:rsid w:val="00A31A76"/>
    <w:rsid w:val="00A31AB7"/>
    <w:rsid w:val="00A31C16"/>
    <w:rsid w:val="00A31C3E"/>
    <w:rsid w:val="00A31C59"/>
    <w:rsid w:val="00A31E76"/>
    <w:rsid w:val="00A31F61"/>
    <w:rsid w:val="00A31F66"/>
    <w:rsid w:val="00A31F71"/>
    <w:rsid w:val="00A31FA0"/>
    <w:rsid w:val="00A31FAD"/>
    <w:rsid w:val="00A3204F"/>
    <w:rsid w:val="00A320BC"/>
    <w:rsid w:val="00A322A3"/>
    <w:rsid w:val="00A32354"/>
    <w:rsid w:val="00A32373"/>
    <w:rsid w:val="00A32526"/>
    <w:rsid w:val="00A3252C"/>
    <w:rsid w:val="00A325CC"/>
    <w:rsid w:val="00A329F9"/>
    <w:rsid w:val="00A32A60"/>
    <w:rsid w:val="00A32AE3"/>
    <w:rsid w:val="00A32B42"/>
    <w:rsid w:val="00A32B6E"/>
    <w:rsid w:val="00A32B8B"/>
    <w:rsid w:val="00A32BD7"/>
    <w:rsid w:val="00A32CF9"/>
    <w:rsid w:val="00A32EF0"/>
    <w:rsid w:val="00A3306C"/>
    <w:rsid w:val="00A33159"/>
    <w:rsid w:val="00A332AA"/>
    <w:rsid w:val="00A332DF"/>
    <w:rsid w:val="00A33311"/>
    <w:rsid w:val="00A333B8"/>
    <w:rsid w:val="00A33447"/>
    <w:rsid w:val="00A334C2"/>
    <w:rsid w:val="00A33729"/>
    <w:rsid w:val="00A337D2"/>
    <w:rsid w:val="00A33826"/>
    <w:rsid w:val="00A33827"/>
    <w:rsid w:val="00A33920"/>
    <w:rsid w:val="00A33A7A"/>
    <w:rsid w:val="00A33A89"/>
    <w:rsid w:val="00A33AEF"/>
    <w:rsid w:val="00A33DB7"/>
    <w:rsid w:val="00A33DD3"/>
    <w:rsid w:val="00A33E28"/>
    <w:rsid w:val="00A33E5A"/>
    <w:rsid w:val="00A33EB9"/>
    <w:rsid w:val="00A33F0E"/>
    <w:rsid w:val="00A33F4D"/>
    <w:rsid w:val="00A33FBF"/>
    <w:rsid w:val="00A341E0"/>
    <w:rsid w:val="00A3425E"/>
    <w:rsid w:val="00A34265"/>
    <w:rsid w:val="00A343BB"/>
    <w:rsid w:val="00A34449"/>
    <w:rsid w:val="00A344BD"/>
    <w:rsid w:val="00A345B8"/>
    <w:rsid w:val="00A346A7"/>
    <w:rsid w:val="00A34798"/>
    <w:rsid w:val="00A347FA"/>
    <w:rsid w:val="00A3490A"/>
    <w:rsid w:val="00A34928"/>
    <w:rsid w:val="00A34947"/>
    <w:rsid w:val="00A34A79"/>
    <w:rsid w:val="00A34A93"/>
    <w:rsid w:val="00A34B5D"/>
    <w:rsid w:val="00A34C34"/>
    <w:rsid w:val="00A34C4C"/>
    <w:rsid w:val="00A34C60"/>
    <w:rsid w:val="00A34E53"/>
    <w:rsid w:val="00A34EAD"/>
    <w:rsid w:val="00A35012"/>
    <w:rsid w:val="00A3506A"/>
    <w:rsid w:val="00A352A2"/>
    <w:rsid w:val="00A35361"/>
    <w:rsid w:val="00A354CF"/>
    <w:rsid w:val="00A3550E"/>
    <w:rsid w:val="00A355B6"/>
    <w:rsid w:val="00A355BA"/>
    <w:rsid w:val="00A35655"/>
    <w:rsid w:val="00A3566A"/>
    <w:rsid w:val="00A356CC"/>
    <w:rsid w:val="00A357C3"/>
    <w:rsid w:val="00A358CD"/>
    <w:rsid w:val="00A358E8"/>
    <w:rsid w:val="00A35974"/>
    <w:rsid w:val="00A35A6E"/>
    <w:rsid w:val="00A35AED"/>
    <w:rsid w:val="00A35D68"/>
    <w:rsid w:val="00A35D73"/>
    <w:rsid w:val="00A35D74"/>
    <w:rsid w:val="00A35DA8"/>
    <w:rsid w:val="00A35EF6"/>
    <w:rsid w:val="00A35FC4"/>
    <w:rsid w:val="00A36079"/>
    <w:rsid w:val="00A36080"/>
    <w:rsid w:val="00A360B3"/>
    <w:rsid w:val="00A36145"/>
    <w:rsid w:val="00A36346"/>
    <w:rsid w:val="00A363CC"/>
    <w:rsid w:val="00A36447"/>
    <w:rsid w:val="00A364C5"/>
    <w:rsid w:val="00A3658A"/>
    <w:rsid w:val="00A36720"/>
    <w:rsid w:val="00A3676D"/>
    <w:rsid w:val="00A3680A"/>
    <w:rsid w:val="00A3683E"/>
    <w:rsid w:val="00A36883"/>
    <w:rsid w:val="00A368D7"/>
    <w:rsid w:val="00A36B17"/>
    <w:rsid w:val="00A36B75"/>
    <w:rsid w:val="00A36BA9"/>
    <w:rsid w:val="00A36BBB"/>
    <w:rsid w:val="00A36CF2"/>
    <w:rsid w:val="00A36D97"/>
    <w:rsid w:val="00A36DA5"/>
    <w:rsid w:val="00A36DB5"/>
    <w:rsid w:val="00A36DC5"/>
    <w:rsid w:val="00A36E5F"/>
    <w:rsid w:val="00A36EAA"/>
    <w:rsid w:val="00A370B4"/>
    <w:rsid w:val="00A37165"/>
    <w:rsid w:val="00A37173"/>
    <w:rsid w:val="00A3719D"/>
    <w:rsid w:val="00A37319"/>
    <w:rsid w:val="00A3735B"/>
    <w:rsid w:val="00A3737B"/>
    <w:rsid w:val="00A37394"/>
    <w:rsid w:val="00A3745B"/>
    <w:rsid w:val="00A37536"/>
    <w:rsid w:val="00A37594"/>
    <w:rsid w:val="00A37613"/>
    <w:rsid w:val="00A37617"/>
    <w:rsid w:val="00A37653"/>
    <w:rsid w:val="00A376F9"/>
    <w:rsid w:val="00A376FA"/>
    <w:rsid w:val="00A37734"/>
    <w:rsid w:val="00A37743"/>
    <w:rsid w:val="00A37792"/>
    <w:rsid w:val="00A37A38"/>
    <w:rsid w:val="00A37A8E"/>
    <w:rsid w:val="00A37A9B"/>
    <w:rsid w:val="00A37BAA"/>
    <w:rsid w:val="00A37CE8"/>
    <w:rsid w:val="00A37D03"/>
    <w:rsid w:val="00A37DC8"/>
    <w:rsid w:val="00A37E21"/>
    <w:rsid w:val="00A37EEA"/>
    <w:rsid w:val="00A37F21"/>
    <w:rsid w:val="00A40021"/>
    <w:rsid w:val="00A40034"/>
    <w:rsid w:val="00A40048"/>
    <w:rsid w:val="00A40070"/>
    <w:rsid w:val="00A400B7"/>
    <w:rsid w:val="00A40100"/>
    <w:rsid w:val="00A40221"/>
    <w:rsid w:val="00A402F1"/>
    <w:rsid w:val="00A40316"/>
    <w:rsid w:val="00A4032D"/>
    <w:rsid w:val="00A4037E"/>
    <w:rsid w:val="00A40383"/>
    <w:rsid w:val="00A40408"/>
    <w:rsid w:val="00A40415"/>
    <w:rsid w:val="00A40472"/>
    <w:rsid w:val="00A404ED"/>
    <w:rsid w:val="00A405FE"/>
    <w:rsid w:val="00A4073D"/>
    <w:rsid w:val="00A40795"/>
    <w:rsid w:val="00A4081F"/>
    <w:rsid w:val="00A40927"/>
    <w:rsid w:val="00A40938"/>
    <w:rsid w:val="00A40B72"/>
    <w:rsid w:val="00A40BD5"/>
    <w:rsid w:val="00A40D77"/>
    <w:rsid w:val="00A40E9D"/>
    <w:rsid w:val="00A40F73"/>
    <w:rsid w:val="00A41101"/>
    <w:rsid w:val="00A41219"/>
    <w:rsid w:val="00A41479"/>
    <w:rsid w:val="00A415A9"/>
    <w:rsid w:val="00A415CD"/>
    <w:rsid w:val="00A415E6"/>
    <w:rsid w:val="00A4167A"/>
    <w:rsid w:val="00A4177A"/>
    <w:rsid w:val="00A41844"/>
    <w:rsid w:val="00A4186D"/>
    <w:rsid w:val="00A41934"/>
    <w:rsid w:val="00A4195F"/>
    <w:rsid w:val="00A41A3C"/>
    <w:rsid w:val="00A41A9C"/>
    <w:rsid w:val="00A41AD8"/>
    <w:rsid w:val="00A41AF7"/>
    <w:rsid w:val="00A41BB4"/>
    <w:rsid w:val="00A41BC1"/>
    <w:rsid w:val="00A41C67"/>
    <w:rsid w:val="00A41CF2"/>
    <w:rsid w:val="00A41D04"/>
    <w:rsid w:val="00A41D51"/>
    <w:rsid w:val="00A41F88"/>
    <w:rsid w:val="00A4208C"/>
    <w:rsid w:val="00A420D3"/>
    <w:rsid w:val="00A4211D"/>
    <w:rsid w:val="00A42289"/>
    <w:rsid w:val="00A42324"/>
    <w:rsid w:val="00A42499"/>
    <w:rsid w:val="00A4251F"/>
    <w:rsid w:val="00A42547"/>
    <w:rsid w:val="00A4255F"/>
    <w:rsid w:val="00A42781"/>
    <w:rsid w:val="00A427C2"/>
    <w:rsid w:val="00A427C9"/>
    <w:rsid w:val="00A42850"/>
    <w:rsid w:val="00A42944"/>
    <w:rsid w:val="00A429BB"/>
    <w:rsid w:val="00A42A35"/>
    <w:rsid w:val="00A42A4D"/>
    <w:rsid w:val="00A42DFA"/>
    <w:rsid w:val="00A42E35"/>
    <w:rsid w:val="00A42E44"/>
    <w:rsid w:val="00A42F42"/>
    <w:rsid w:val="00A4305E"/>
    <w:rsid w:val="00A430D3"/>
    <w:rsid w:val="00A43147"/>
    <w:rsid w:val="00A432E8"/>
    <w:rsid w:val="00A4333D"/>
    <w:rsid w:val="00A4340C"/>
    <w:rsid w:val="00A4343C"/>
    <w:rsid w:val="00A434AD"/>
    <w:rsid w:val="00A434B2"/>
    <w:rsid w:val="00A43531"/>
    <w:rsid w:val="00A436E0"/>
    <w:rsid w:val="00A4372C"/>
    <w:rsid w:val="00A43791"/>
    <w:rsid w:val="00A437A4"/>
    <w:rsid w:val="00A437C9"/>
    <w:rsid w:val="00A43848"/>
    <w:rsid w:val="00A43908"/>
    <w:rsid w:val="00A4392E"/>
    <w:rsid w:val="00A43953"/>
    <w:rsid w:val="00A43A46"/>
    <w:rsid w:val="00A43DAB"/>
    <w:rsid w:val="00A43DB9"/>
    <w:rsid w:val="00A43EAA"/>
    <w:rsid w:val="00A43F59"/>
    <w:rsid w:val="00A43FA0"/>
    <w:rsid w:val="00A43FBF"/>
    <w:rsid w:val="00A44071"/>
    <w:rsid w:val="00A44220"/>
    <w:rsid w:val="00A44340"/>
    <w:rsid w:val="00A44373"/>
    <w:rsid w:val="00A44492"/>
    <w:rsid w:val="00A44512"/>
    <w:rsid w:val="00A4451B"/>
    <w:rsid w:val="00A445BA"/>
    <w:rsid w:val="00A446A6"/>
    <w:rsid w:val="00A44771"/>
    <w:rsid w:val="00A44795"/>
    <w:rsid w:val="00A44822"/>
    <w:rsid w:val="00A44883"/>
    <w:rsid w:val="00A4488D"/>
    <w:rsid w:val="00A448D8"/>
    <w:rsid w:val="00A448F3"/>
    <w:rsid w:val="00A449AA"/>
    <w:rsid w:val="00A44A90"/>
    <w:rsid w:val="00A44AB2"/>
    <w:rsid w:val="00A44AC8"/>
    <w:rsid w:val="00A44BD4"/>
    <w:rsid w:val="00A44C64"/>
    <w:rsid w:val="00A44CCD"/>
    <w:rsid w:val="00A44DBA"/>
    <w:rsid w:val="00A44E73"/>
    <w:rsid w:val="00A44E9C"/>
    <w:rsid w:val="00A44EF3"/>
    <w:rsid w:val="00A44F52"/>
    <w:rsid w:val="00A4510A"/>
    <w:rsid w:val="00A45122"/>
    <w:rsid w:val="00A45416"/>
    <w:rsid w:val="00A45434"/>
    <w:rsid w:val="00A45530"/>
    <w:rsid w:val="00A45577"/>
    <w:rsid w:val="00A456A3"/>
    <w:rsid w:val="00A45727"/>
    <w:rsid w:val="00A45783"/>
    <w:rsid w:val="00A459FD"/>
    <w:rsid w:val="00A45A5F"/>
    <w:rsid w:val="00A45A97"/>
    <w:rsid w:val="00A45AAC"/>
    <w:rsid w:val="00A45AB2"/>
    <w:rsid w:val="00A45BE2"/>
    <w:rsid w:val="00A45CA0"/>
    <w:rsid w:val="00A45CBB"/>
    <w:rsid w:val="00A45D26"/>
    <w:rsid w:val="00A45D58"/>
    <w:rsid w:val="00A45ECF"/>
    <w:rsid w:val="00A45F76"/>
    <w:rsid w:val="00A4606E"/>
    <w:rsid w:val="00A46071"/>
    <w:rsid w:val="00A46149"/>
    <w:rsid w:val="00A462D4"/>
    <w:rsid w:val="00A4650C"/>
    <w:rsid w:val="00A4674C"/>
    <w:rsid w:val="00A4680D"/>
    <w:rsid w:val="00A468C2"/>
    <w:rsid w:val="00A46951"/>
    <w:rsid w:val="00A46A97"/>
    <w:rsid w:val="00A46C82"/>
    <w:rsid w:val="00A46C8D"/>
    <w:rsid w:val="00A46CAE"/>
    <w:rsid w:val="00A46DA3"/>
    <w:rsid w:val="00A46F25"/>
    <w:rsid w:val="00A46F92"/>
    <w:rsid w:val="00A46FBD"/>
    <w:rsid w:val="00A46FD2"/>
    <w:rsid w:val="00A47004"/>
    <w:rsid w:val="00A47013"/>
    <w:rsid w:val="00A4706D"/>
    <w:rsid w:val="00A4731E"/>
    <w:rsid w:val="00A4731F"/>
    <w:rsid w:val="00A4740A"/>
    <w:rsid w:val="00A474E2"/>
    <w:rsid w:val="00A4755C"/>
    <w:rsid w:val="00A4762F"/>
    <w:rsid w:val="00A476D9"/>
    <w:rsid w:val="00A47881"/>
    <w:rsid w:val="00A4788C"/>
    <w:rsid w:val="00A47895"/>
    <w:rsid w:val="00A478C7"/>
    <w:rsid w:val="00A47905"/>
    <w:rsid w:val="00A47971"/>
    <w:rsid w:val="00A479D1"/>
    <w:rsid w:val="00A47A57"/>
    <w:rsid w:val="00A47A5E"/>
    <w:rsid w:val="00A47ACF"/>
    <w:rsid w:val="00A47B08"/>
    <w:rsid w:val="00A47B2E"/>
    <w:rsid w:val="00A47B5D"/>
    <w:rsid w:val="00A47B9B"/>
    <w:rsid w:val="00A47CB2"/>
    <w:rsid w:val="00A47CE8"/>
    <w:rsid w:val="00A47D61"/>
    <w:rsid w:val="00A47DB9"/>
    <w:rsid w:val="00A47E71"/>
    <w:rsid w:val="00A500EB"/>
    <w:rsid w:val="00A5022E"/>
    <w:rsid w:val="00A502A1"/>
    <w:rsid w:val="00A50319"/>
    <w:rsid w:val="00A5032D"/>
    <w:rsid w:val="00A503AC"/>
    <w:rsid w:val="00A50484"/>
    <w:rsid w:val="00A5048A"/>
    <w:rsid w:val="00A504A6"/>
    <w:rsid w:val="00A504E5"/>
    <w:rsid w:val="00A50619"/>
    <w:rsid w:val="00A50711"/>
    <w:rsid w:val="00A508E9"/>
    <w:rsid w:val="00A509E4"/>
    <w:rsid w:val="00A509F2"/>
    <w:rsid w:val="00A50A32"/>
    <w:rsid w:val="00A50AD0"/>
    <w:rsid w:val="00A50B09"/>
    <w:rsid w:val="00A50BE7"/>
    <w:rsid w:val="00A50C21"/>
    <w:rsid w:val="00A50C78"/>
    <w:rsid w:val="00A50C99"/>
    <w:rsid w:val="00A50D9F"/>
    <w:rsid w:val="00A50DEB"/>
    <w:rsid w:val="00A50F05"/>
    <w:rsid w:val="00A50FC3"/>
    <w:rsid w:val="00A50FDF"/>
    <w:rsid w:val="00A5119B"/>
    <w:rsid w:val="00A51290"/>
    <w:rsid w:val="00A513A4"/>
    <w:rsid w:val="00A51408"/>
    <w:rsid w:val="00A51494"/>
    <w:rsid w:val="00A51568"/>
    <w:rsid w:val="00A5156C"/>
    <w:rsid w:val="00A5159A"/>
    <w:rsid w:val="00A516C0"/>
    <w:rsid w:val="00A51756"/>
    <w:rsid w:val="00A51848"/>
    <w:rsid w:val="00A518C9"/>
    <w:rsid w:val="00A51C08"/>
    <w:rsid w:val="00A51C82"/>
    <w:rsid w:val="00A51DDB"/>
    <w:rsid w:val="00A51E5A"/>
    <w:rsid w:val="00A51EE2"/>
    <w:rsid w:val="00A51EEE"/>
    <w:rsid w:val="00A51FBC"/>
    <w:rsid w:val="00A51FE4"/>
    <w:rsid w:val="00A5203B"/>
    <w:rsid w:val="00A520A2"/>
    <w:rsid w:val="00A52140"/>
    <w:rsid w:val="00A522E2"/>
    <w:rsid w:val="00A5233E"/>
    <w:rsid w:val="00A52402"/>
    <w:rsid w:val="00A52496"/>
    <w:rsid w:val="00A52505"/>
    <w:rsid w:val="00A5254E"/>
    <w:rsid w:val="00A5256F"/>
    <w:rsid w:val="00A525DC"/>
    <w:rsid w:val="00A52603"/>
    <w:rsid w:val="00A52806"/>
    <w:rsid w:val="00A52966"/>
    <w:rsid w:val="00A52AD5"/>
    <w:rsid w:val="00A52B65"/>
    <w:rsid w:val="00A52CA5"/>
    <w:rsid w:val="00A52D0C"/>
    <w:rsid w:val="00A52D6F"/>
    <w:rsid w:val="00A52EB9"/>
    <w:rsid w:val="00A5305C"/>
    <w:rsid w:val="00A5309B"/>
    <w:rsid w:val="00A530E4"/>
    <w:rsid w:val="00A53160"/>
    <w:rsid w:val="00A53180"/>
    <w:rsid w:val="00A53200"/>
    <w:rsid w:val="00A534F6"/>
    <w:rsid w:val="00A5362F"/>
    <w:rsid w:val="00A536A4"/>
    <w:rsid w:val="00A536F5"/>
    <w:rsid w:val="00A53749"/>
    <w:rsid w:val="00A537BF"/>
    <w:rsid w:val="00A537EA"/>
    <w:rsid w:val="00A5384C"/>
    <w:rsid w:val="00A5396C"/>
    <w:rsid w:val="00A53AF9"/>
    <w:rsid w:val="00A53AFD"/>
    <w:rsid w:val="00A53B8B"/>
    <w:rsid w:val="00A53C11"/>
    <w:rsid w:val="00A53C30"/>
    <w:rsid w:val="00A53C9E"/>
    <w:rsid w:val="00A53CA3"/>
    <w:rsid w:val="00A53E43"/>
    <w:rsid w:val="00A53F20"/>
    <w:rsid w:val="00A53F3B"/>
    <w:rsid w:val="00A54018"/>
    <w:rsid w:val="00A54062"/>
    <w:rsid w:val="00A5414A"/>
    <w:rsid w:val="00A541EE"/>
    <w:rsid w:val="00A542D5"/>
    <w:rsid w:val="00A54373"/>
    <w:rsid w:val="00A54386"/>
    <w:rsid w:val="00A54517"/>
    <w:rsid w:val="00A54680"/>
    <w:rsid w:val="00A54776"/>
    <w:rsid w:val="00A547CE"/>
    <w:rsid w:val="00A54836"/>
    <w:rsid w:val="00A548D3"/>
    <w:rsid w:val="00A5496E"/>
    <w:rsid w:val="00A54A95"/>
    <w:rsid w:val="00A54BA5"/>
    <w:rsid w:val="00A54BBC"/>
    <w:rsid w:val="00A54C7D"/>
    <w:rsid w:val="00A54CBA"/>
    <w:rsid w:val="00A54E27"/>
    <w:rsid w:val="00A54EFC"/>
    <w:rsid w:val="00A54FBC"/>
    <w:rsid w:val="00A55065"/>
    <w:rsid w:val="00A550F5"/>
    <w:rsid w:val="00A55102"/>
    <w:rsid w:val="00A5519B"/>
    <w:rsid w:val="00A551C7"/>
    <w:rsid w:val="00A55223"/>
    <w:rsid w:val="00A55238"/>
    <w:rsid w:val="00A553B3"/>
    <w:rsid w:val="00A55457"/>
    <w:rsid w:val="00A55459"/>
    <w:rsid w:val="00A554EB"/>
    <w:rsid w:val="00A5562D"/>
    <w:rsid w:val="00A55688"/>
    <w:rsid w:val="00A556D1"/>
    <w:rsid w:val="00A556EB"/>
    <w:rsid w:val="00A5582A"/>
    <w:rsid w:val="00A558EE"/>
    <w:rsid w:val="00A55922"/>
    <w:rsid w:val="00A55AD3"/>
    <w:rsid w:val="00A55B43"/>
    <w:rsid w:val="00A55BF9"/>
    <w:rsid w:val="00A55CFD"/>
    <w:rsid w:val="00A55D34"/>
    <w:rsid w:val="00A55EC4"/>
    <w:rsid w:val="00A55F72"/>
    <w:rsid w:val="00A55FE2"/>
    <w:rsid w:val="00A56108"/>
    <w:rsid w:val="00A561CF"/>
    <w:rsid w:val="00A56272"/>
    <w:rsid w:val="00A56330"/>
    <w:rsid w:val="00A56415"/>
    <w:rsid w:val="00A566DD"/>
    <w:rsid w:val="00A566F4"/>
    <w:rsid w:val="00A56720"/>
    <w:rsid w:val="00A56769"/>
    <w:rsid w:val="00A56942"/>
    <w:rsid w:val="00A56987"/>
    <w:rsid w:val="00A569B1"/>
    <w:rsid w:val="00A56E76"/>
    <w:rsid w:val="00A56F11"/>
    <w:rsid w:val="00A56F97"/>
    <w:rsid w:val="00A570B5"/>
    <w:rsid w:val="00A571E4"/>
    <w:rsid w:val="00A5720B"/>
    <w:rsid w:val="00A57242"/>
    <w:rsid w:val="00A5726C"/>
    <w:rsid w:val="00A5753E"/>
    <w:rsid w:val="00A5763E"/>
    <w:rsid w:val="00A576F1"/>
    <w:rsid w:val="00A57754"/>
    <w:rsid w:val="00A577DF"/>
    <w:rsid w:val="00A57827"/>
    <w:rsid w:val="00A57869"/>
    <w:rsid w:val="00A578AD"/>
    <w:rsid w:val="00A57A7F"/>
    <w:rsid w:val="00A57BFF"/>
    <w:rsid w:val="00A57C19"/>
    <w:rsid w:val="00A57C35"/>
    <w:rsid w:val="00A57D74"/>
    <w:rsid w:val="00A57D76"/>
    <w:rsid w:val="00A57E29"/>
    <w:rsid w:val="00A57ED5"/>
    <w:rsid w:val="00A60084"/>
    <w:rsid w:val="00A60090"/>
    <w:rsid w:val="00A60113"/>
    <w:rsid w:val="00A601F1"/>
    <w:rsid w:val="00A6026B"/>
    <w:rsid w:val="00A60281"/>
    <w:rsid w:val="00A6028E"/>
    <w:rsid w:val="00A60358"/>
    <w:rsid w:val="00A6039C"/>
    <w:rsid w:val="00A603AE"/>
    <w:rsid w:val="00A606C2"/>
    <w:rsid w:val="00A60775"/>
    <w:rsid w:val="00A607FC"/>
    <w:rsid w:val="00A6085A"/>
    <w:rsid w:val="00A608E2"/>
    <w:rsid w:val="00A6090C"/>
    <w:rsid w:val="00A6094B"/>
    <w:rsid w:val="00A60951"/>
    <w:rsid w:val="00A60A4B"/>
    <w:rsid w:val="00A60A83"/>
    <w:rsid w:val="00A60AD3"/>
    <w:rsid w:val="00A60C5B"/>
    <w:rsid w:val="00A60C64"/>
    <w:rsid w:val="00A60C6E"/>
    <w:rsid w:val="00A60CBC"/>
    <w:rsid w:val="00A60E5B"/>
    <w:rsid w:val="00A60EB7"/>
    <w:rsid w:val="00A6107D"/>
    <w:rsid w:val="00A610DD"/>
    <w:rsid w:val="00A610EE"/>
    <w:rsid w:val="00A61150"/>
    <w:rsid w:val="00A612E8"/>
    <w:rsid w:val="00A61333"/>
    <w:rsid w:val="00A613A0"/>
    <w:rsid w:val="00A613CC"/>
    <w:rsid w:val="00A613D7"/>
    <w:rsid w:val="00A6146B"/>
    <w:rsid w:val="00A61488"/>
    <w:rsid w:val="00A616A4"/>
    <w:rsid w:val="00A616FC"/>
    <w:rsid w:val="00A61734"/>
    <w:rsid w:val="00A61735"/>
    <w:rsid w:val="00A619E0"/>
    <w:rsid w:val="00A61A01"/>
    <w:rsid w:val="00A61A1B"/>
    <w:rsid w:val="00A61A7B"/>
    <w:rsid w:val="00A61BE9"/>
    <w:rsid w:val="00A61C15"/>
    <w:rsid w:val="00A61D7F"/>
    <w:rsid w:val="00A61E24"/>
    <w:rsid w:val="00A61F78"/>
    <w:rsid w:val="00A62197"/>
    <w:rsid w:val="00A624BD"/>
    <w:rsid w:val="00A6259F"/>
    <w:rsid w:val="00A625A4"/>
    <w:rsid w:val="00A62740"/>
    <w:rsid w:val="00A627B7"/>
    <w:rsid w:val="00A62869"/>
    <w:rsid w:val="00A62939"/>
    <w:rsid w:val="00A629D6"/>
    <w:rsid w:val="00A62A5D"/>
    <w:rsid w:val="00A62BB6"/>
    <w:rsid w:val="00A62C88"/>
    <w:rsid w:val="00A62CC4"/>
    <w:rsid w:val="00A62D1F"/>
    <w:rsid w:val="00A62D66"/>
    <w:rsid w:val="00A63038"/>
    <w:rsid w:val="00A63086"/>
    <w:rsid w:val="00A630B2"/>
    <w:rsid w:val="00A631B8"/>
    <w:rsid w:val="00A631DA"/>
    <w:rsid w:val="00A633FD"/>
    <w:rsid w:val="00A63409"/>
    <w:rsid w:val="00A63422"/>
    <w:rsid w:val="00A634CF"/>
    <w:rsid w:val="00A63500"/>
    <w:rsid w:val="00A635DC"/>
    <w:rsid w:val="00A63778"/>
    <w:rsid w:val="00A63788"/>
    <w:rsid w:val="00A63AD1"/>
    <w:rsid w:val="00A63ADA"/>
    <w:rsid w:val="00A63C36"/>
    <w:rsid w:val="00A63D9B"/>
    <w:rsid w:val="00A63E28"/>
    <w:rsid w:val="00A63E53"/>
    <w:rsid w:val="00A63EAB"/>
    <w:rsid w:val="00A63F93"/>
    <w:rsid w:val="00A63FC8"/>
    <w:rsid w:val="00A6402A"/>
    <w:rsid w:val="00A64100"/>
    <w:rsid w:val="00A64126"/>
    <w:rsid w:val="00A64137"/>
    <w:rsid w:val="00A6423C"/>
    <w:rsid w:val="00A64274"/>
    <w:rsid w:val="00A642A8"/>
    <w:rsid w:val="00A642B2"/>
    <w:rsid w:val="00A64301"/>
    <w:rsid w:val="00A64429"/>
    <w:rsid w:val="00A6448B"/>
    <w:rsid w:val="00A645D4"/>
    <w:rsid w:val="00A64691"/>
    <w:rsid w:val="00A646BE"/>
    <w:rsid w:val="00A64821"/>
    <w:rsid w:val="00A64942"/>
    <w:rsid w:val="00A64AAF"/>
    <w:rsid w:val="00A64B5F"/>
    <w:rsid w:val="00A64BDD"/>
    <w:rsid w:val="00A64C3D"/>
    <w:rsid w:val="00A64C83"/>
    <w:rsid w:val="00A64CB0"/>
    <w:rsid w:val="00A64CD0"/>
    <w:rsid w:val="00A64CE4"/>
    <w:rsid w:val="00A64D1F"/>
    <w:rsid w:val="00A64D83"/>
    <w:rsid w:val="00A64DD1"/>
    <w:rsid w:val="00A64EBD"/>
    <w:rsid w:val="00A64ED4"/>
    <w:rsid w:val="00A64F08"/>
    <w:rsid w:val="00A64F0A"/>
    <w:rsid w:val="00A64F24"/>
    <w:rsid w:val="00A64FBA"/>
    <w:rsid w:val="00A6510D"/>
    <w:rsid w:val="00A6519A"/>
    <w:rsid w:val="00A652B6"/>
    <w:rsid w:val="00A652C2"/>
    <w:rsid w:val="00A653B9"/>
    <w:rsid w:val="00A65783"/>
    <w:rsid w:val="00A657A2"/>
    <w:rsid w:val="00A657C7"/>
    <w:rsid w:val="00A65823"/>
    <w:rsid w:val="00A65910"/>
    <w:rsid w:val="00A659F4"/>
    <w:rsid w:val="00A65AC9"/>
    <w:rsid w:val="00A65ADC"/>
    <w:rsid w:val="00A65C5C"/>
    <w:rsid w:val="00A65C7F"/>
    <w:rsid w:val="00A65D95"/>
    <w:rsid w:val="00A65DF3"/>
    <w:rsid w:val="00A65E2C"/>
    <w:rsid w:val="00A65E71"/>
    <w:rsid w:val="00A65EEA"/>
    <w:rsid w:val="00A662C0"/>
    <w:rsid w:val="00A66394"/>
    <w:rsid w:val="00A663CC"/>
    <w:rsid w:val="00A66420"/>
    <w:rsid w:val="00A66496"/>
    <w:rsid w:val="00A6664B"/>
    <w:rsid w:val="00A666BC"/>
    <w:rsid w:val="00A66767"/>
    <w:rsid w:val="00A667F4"/>
    <w:rsid w:val="00A669B1"/>
    <w:rsid w:val="00A66A85"/>
    <w:rsid w:val="00A66B44"/>
    <w:rsid w:val="00A66BCA"/>
    <w:rsid w:val="00A66C40"/>
    <w:rsid w:val="00A66D2C"/>
    <w:rsid w:val="00A66DD1"/>
    <w:rsid w:val="00A66E88"/>
    <w:rsid w:val="00A66EDB"/>
    <w:rsid w:val="00A66EE7"/>
    <w:rsid w:val="00A66F83"/>
    <w:rsid w:val="00A67019"/>
    <w:rsid w:val="00A670B2"/>
    <w:rsid w:val="00A6711B"/>
    <w:rsid w:val="00A671CE"/>
    <w:rsid w:val="00A67336"/>
    <w:rsid w:val="00A67368"/>
    <w:rsid w:val="00A673E9"/>
    <w:rsid w:val="00A67415"/>
    <w:rsid w:val="00A67489"/>
    <w:rsid w:val="00A674FF"/>
    <w:rsid w:val="00A675B3"/>
    <w:rsid w:val="00A6776D"/>
    <w:rsid w:val="00A677BA"/>
    <w:rsid w:val="00A678E5"/>
    <w:rsid w:val="00A678FB"/>
    <w:rsid w:val="00A67A38"/>
    <w:rsid w:val="00A67A9B"/>
    <w:rsid w:val="00A67AB0"/>
    <w:rsid w:val="00A67C20"/>
    <w:rsid w:val="00A67C5B"/>
    <w:rsid w:val="00A67D04"/>
    <w:rsid w:val="00A67D81"/>
    <w:rsid w:val="00A67DD1"/>
    <w:rsid w:val="00A67F50"/>
    <w:rsid w:val="00A67F80"/>
    <w:rsid w:val="00A67FE7"/>
    <w:rsid w:val="00A70018"/>
    <w:rsid w:val="00A7004A"/>
    <w:rsid w:val="00A700E0"/>
    <w:rsid w:val="00A70335"/>
    <w:rsid w:val="00A70387"/>
    <w:rsid w:val="00A70423"/>
    <w:rsid w:val="00A7065A"/>
    <w:rsid w:val="00A70776"/>
    <w:rsid w:val="00A707EB"/>
    <w:rsid w:val="00A7087D"/>
    <w:rsid w:val="00A70996"/>
    <w:rsid w:val="00A70AAE"/>
    <w:rsid w:val="00A70CA1"/>
    <w:rsid w:val="00A70CE6"/>
    <w:rsid w:val="00A70E87"/>
    <w:rsid w:val="00A70EB0"/>
    <w:rsid w:val="00A71485"/>
    <w:rsid w:val="00A7151E"/>
    <w:rsid w:val="00A71790"/>
    <w:rsid w:val="00A71809"/>
    <w:rsid w:val="00A7184B"/>
    <w:rsid w:val="00A71894"/>
    <w:rsid w:val="00A71926"/>
    <w:rsid w:val="00A71A90"/>
    <w:rsid w:val="00A71AE3"/>
    <w:rsid w:val="00A71B45"/>
    <w:rsid w:val="00A71CBC"/>
    <w:rsid w:val="00A71D33"/>
    <w:rsid w:val="00A71D73"/>
    <w:rsid w:val="00A71DE9"/>
    <w:rsid w:val="00A71DF1"/>
    <w:rsid w:val="00A71E65"/>
    <w:rsid w:val="00A71EB2"/>
    <w:rsid w:val="00A71F0E"/>
    <w:rsid w:val="00A721C7"/>
    <w:rsid w:val="00A7224E"/>
    <w:rsid w:val="00A722B4"/>
    <w:rsid w:val="00A722EA"/>
    <w:rsid w:val="00A72397"/>
    <w:rsid w:val="00A72424"/>
    <w:rsid w:val="00A72479"/>
    <w:rsid w:val="00A7247B"/>
    <w:rsid w:val="00A7252A"/>
    <w:rsid w:val="00A7253B"/>
    <w:rsid w:val="00A725A2"/>
    <w:rsid w:val="00A725A7"/>
    <w:rsid w:val="00A725AD"/>
    <w:rsid w:val="00A72761"/>
    <w:rsid w:val="00A7278B"/>
    <w:rsid w:val="00A727A5"/>
    <w:rsid w:val="00A727AA"/>
    <w:rsid w:val="00A727AB"/>
    <w:rsid w:val="00A7281E"/>
    <w:rsid w:val="00A72889"/>
    <w:rsid w:val="00A728A8"/>
    <w:rsid w:val="00A728B6"/>
    <w:rsid w:val="00A728E6"/>
    <w:rsid w:val="00A729FC"/>
    <w:rsid w:val="00A72A01"/>
    <w:rsid w:val="00A72AA7"/>
    <w:rsid w:val="00A72B72"/>
    <w:rsid w:val="00A72B83"/>
    <w:rsid w:val="00A72C58"/>
    <w:rsid w:val="00A72CB0"/>
    <w:rsid w:val="00A72CFF"/>
    <w:rsid w:val="00A72D1B"/>
    <w:rsid w:val="00A72DBA"/>
    <w:rsid w:val="00A72E1C"/>
    <w:rsid w:val="00A72F1A"/>
    <w:rsid w:val="00A73084"/>
    <w:rsid w:val="00A730AA"/>
    <w:rsid w:val="00A73125"/>
    <w:rsid w:val="00A73140"/>
    <w:rsid w:val="00A7314E"/>
    <w:rsid w:val="00A732F8"/>
    <w:rsid w:val="00A7342F"/>
    <w:rsid w:val="00A734AC"/>
    <w:rsid w:val="00A7351E"/>
    <w:rsid w:val="00A73532"/>
    <w:rsid w:val="00A73586"/>
    <w:rsid w:val="00A736E5"/>
    <w:rsid w:val="00A73742"/>
    <w:rsid w:val="00A7377E"/>
    <w:rsid w:val="00A73868"/>
    <w:rsid w:val="00A73879"/>
    <w:rsid w:val="00A738F7"/>
    <w:rsid w:val="00A739AC"/>
    <w:rsid w:val="00A73AE8"/>
    <w:rsid w:val="00A73B17"/>
    <w:rsid w:val="00A73B48"/>
    <w:rsid w:val="00A73C37"/>
    <w:rsid w:val="00A73C38"/>
    <w:rsid w:val="00A73E04"/>
    <w:rsid w:val="00A73F1D"/>
    <w:rsid w:val="00A73F6D"/>
    <w:rsid w:val="00A73F89"/>
    <w:rsid w:val="00A73FEF"/>
    <w:rsid w:val="00A74313"/>
    <w:rsid w:val="00A7436C"/>
    <w:rsid w:val="00A74427"/>
    <w:rsid w:val="00A744A9"/>
    <w:rsid w:val="00A744F1"/>
    <w:rsid w:val="00A74523"/>
    <w:rsid w:val="00A7452B"/>
    <w:rsid w:val="00A7454B"/>
    <w:rsid w:val="00A7462D"/>
    <w:rsid w:val="00A74767"/>
    <w:rsid w:val="00A747CF"/>
    <w:rsid w:val="00A74838"/>
    <w:rsid w:val="00A7488A"/>
    <w:rsid w:val="00A749B5"/>
    <w:rsid w:val="00A74AAE"/>
    <w:rsid w:val="00A74B34"/>
    <w:rsid w:val="00A74BA4"/>
    <w:rsid w:val="00A74CB9"/>
    <w:rsid w:val="00A74CE0"/>
    <w:rsid w:val="00A74D91"/>
    <w:rsid w:val="00A74E17"/>
    <w:rsid w:val="00A74E3C"/>
    <w:rsid w:val="00A74F1D"/>
    <w:rsid w:val="00A74FCD"/>
    <w:rsid w:val="00A7504D"/>
    <w:rsid w:val="00A750B0"/>
    <w:rsid w:val="00A75134"/>
    <w:rsid w:val="00A75240"/>
    <w:rsid w:val="00A75282"/>
    <w:rsid w:val="00A75283"/>
    <w:rsid w:val="00A752CC"/>
    <w:rsid w:val="00A75312"/>
    <w:rsid w:val="00A753BA"/>
    <w:rsid w:val="00A75432"/>
    <w:rsid w:val="00A75536"/>
    <w:rsid w:val="00A75954"/>
    <w:rsid w:val="00A75A3B"/>
    <w:rsid w:val="00A75A61"/>
    <w:rsid w:val="00A75B59"/>
    <w:rsid w:val="00A75B80"/>
    <w:rsid w:val="00A75B9F"/>
    <w:rsid w:val="00A75C53"/>
    <w:rsid w:val="00A75C9C"/>
    <w:rsid w:val="00A75CB5"/>
    <w:rsid w:val="00A75D75"/>
    <w:rsid w:val="00A75E11"/>
    <w:rsid w:val="00A75ED9"/>
    <w:rsid w:val="00A75EF7"/>
    <w:rsid w:val="00A75F78"/>
    <w:rsid w:val="00A76076"/>
    <w:rsid w:val="00A7608F"/>
    <w:rsid w:val="00A7614F"/>
    <w:rsid w:val="00A76206"/>
    <w:rsid w:val="00A76244"/>
    <w:rsid w:val="00A7630A"/>
    <w:rsid w:val="00A76329"/>
    <w:rsid w:val="00A76433"/>
    <w:rsid w:val="00A76523"/>
    <w:rsid w:val="00A7657A"/>
    <w:rsid w:val="00A76585"/>
    <w:rsid w:val="00A76599"/>
    <w:rsid w:val="00A766E2"/>
    <w:rsid w:val="00A768CE"/>
    <w:rsid w:val="00A769A1"/>
    <w:rsid w:val="00A769AB"/>
    <w:rsid w:val="00A769CE"/>
    <w:rsid w:val="00A76B0A"/>
    <w:rsid w:val="00A76B87"/>
    <w:rsid w:val="00A76CAE"/>
    <w:rsid w:val="00A76CCA"/>
    <w:rsid w:val="00A76DAB"/>
    <w:rsid w:val="00A76DC1"/>
    <w:rsid w:val="00A76DFC"/>
    <w:rsid w:val="00A76E3E"/>
    <w:rsid w:val="00A76F81"/>
    <w:rsid w:val="00A76F86"/>
    <w:rsid w:val="00A76F93"/>
    <w:rsid w:val="00A770FB"/>
    <w:rsid w:val="00A77198"/>
    <w:rsid w:val="00A771FA"/>
    <w:rsid w:val="00A772B1"/>
    <w:rsid w:val="00A772DF"/>
    <w:rsid w:val="00A77612"/>
    <w:rsid w:val="00A777FD"/>
    <w:rsid w:val="00A779C4"/>
    <w:rsid w:val="00A77B73"/>
    <w:rsid w:val="00A77B75"/>
    <w:rsid w:val="00A77BA7"/>
    <w:rsid w:val="00A77C3A"/>
    <w:rsid w:val="00A77C73"/>
    <w:rsid w:val="00A77D8D"/>
    <w:rsid w:val="00A77DC8"/>
    <w:rsid w:val="00A77DD2"/>
    <w:rsid w:val="00A77E1A"/>
    <w:rsid w:val="00A77F51"/>
    <w:rsid w:val="00A800EA"/>
    <w:rsid w:val="00A8024B"/>
    <w:rsid w:val="00A8033F"/>
    <w:rsid w:val="00A80357"/>
    <w:rsid w:val="00A8036F"/>
    <w:rsid w:val="00A80417"/>
    <w:rsid w:val="00A805B2"/>
    <w:rsid w:val="00A806AB"/>
    <w:rsid w:val="00A80721"/>
    <w:rsid w:val="00A8079D"/>
    <w:rsid w:val="00A807A1"/>
    <w:rsid w:val="00A807E1"/>
    <w:rsid w:val="00A80937"/>
    <w:rsid w:val="00A80B2A"/>
    <w:rsid w:val="00A80B51"/>
    <w:rsid w:val="00A80B78"/>
    <w:rsid w:val="00A80D08"/>
    <w:rsid w:val="00A80EAE"/>
    <w:rsid w:val="00A81018"/>
    <w:rsid w:val="00A810AF"/>
    <w:rsid w:val="00A81148"/>
    <w:rsid w:val="00A811B9"/>
    <w:rsid w:val="00A81211"/>
    <w:rsid w:val="00A8121A"/>
    <w:rsid w:val="00A812D6"/>
    <w:rsid w:val="00A8131F"/>
    <w:rsid w:val="00A813CA"/>
    <w:rsid w:val="00A8143D"/>
    <w:rsid w:val="00A8148B"/>
    <w:rsid w:val="00A814CA"/>
    <w:rsid w:val="00A814F1"/>
    <w:rsid w:val="00A8150E"/>
    <w:rsid w:val="00A8162B"/>
    <w:rsid w:val="00A8164F"/>
    <w:rsid w:val="00A81694"/>
    <w:rsid w:val="00A816ED"/>
    <w:rsid w:val="00A81737"/>
    <w:rsid w:val="00A817E8"/>
    <w:rsid w:val="00A818F8"/>
    <w:rsid w:val="00A81984"/>
    <w:rsid w:val="00A81A58"/>
    <w:rsid w:val="00A81BF7"/>
    <w:rsid w:val="00A81C92"/>
    <w:rsid w:val="00A81E16"/>
    <w:rsid w:val="00A81E3D"/>
    <w:rsid w:val="00A81E61"/>
    <w:rsid w:val="00A81EDB"/>
    <w:rsid w:val="00A81F98"/>
    <w:rsid w:val="00A821D5"/>
    <w:rsid w:val="00A822E1"/>
    <w:rsid w:val="00A8235F"/>
    <w:rsid w:val="00A82397"/>
    <w:rsid w:val="00A82433"/>
    <w:rsid w:val="00A82477"/>
    <w:rsid w:val="00A824CA"/>
    <w:rsid w:val="00A8250A"/>
    <w:rsid w:val="00A825EE"/>
    <w:rsid w:val="00A82623"/>
    <w:rsid w:val="00A826A3"/>
    <w:rsid w:val="00A826D7"/>
    <w:rsid w:val="00A8274B"/>
    <w:rsid w:val="00A82754"/>
    <w:rsid w:val="00A8275B"/>
    <w:rsid w:val="00A82783"/>
    <w:rsid w:val="00A82810"/>
    <w:rsid w:val="00A828FC"/>
    <w:rsid w:val="00A82B11"/>
    <w:rsid w:val="00A82C5C"/>
    <w:rsid w:val="00A82C86"/>
    <w:rsid w:val="00A82E13"/>
    <w:rsid w:val="00A82E5D"/>
    <w:rsid w:val="00A82E79"/>
    <w:rsid w:val="00A82ECF"/>
    <w:rsid w:val="00A82F67"/>
    <w:rsid w:val="00A82F87"/>
    <w:rsid w:val="00A82FE9"/>
    <w:rsid w:val="00A830A6"/>
    <w:rsid w:val="00A8313F"/>
    <w:rsid w:val="00A83245"/>
    <w:rsid w:val="00A8324F"/>
    <w:rsid w:val="00A8339A"/>
    <w:rsid w:val="00A833AA"/>
    <w:rsid w:val="00A835BE"/>
    <w:rsid w:val="00A835D9"/>
    <w:rsid w:val="00A836EF"/>
    <w:rsid w:val="00A83707"/>
    <w:rsid w:val="00A837FF"/>
    <w:rsid w:val="00A838BD"/>
    <w:rsid w:val="00A838D1"/>
    <w:rsid w:val="00A83986"/>
    <w:rsid w:val="00A839CA"/>
    <w:rsid w:val="00A83B13"/>
    <w:rsid w:val="00A83C2A"/>
    <w:rsid w:val="00A83C43"/>
    <w:rsid w:val="00A83C58"/>
    <w:rsid w:val="00A83ED5"/>
    <w:rsid w:val="00A83F20"/>
    <w:rsid w:val="00A83F2A"/>
    <w:rsid w:val="00A83FB1"/>
    <w:rsid w:val="00A83FD9"/>
    <w:rsid w:val="00A8409D"/>
    <w:rsid w:val="00A843D6"/>
    <w:rsid w:val="00A843DC"/>
    <w:rsid w:val="00A843EC"/>
    <w:rsid w:val="00A8441A"/>
    <w:rsid w:val="00A844C1"/>
    <w:rsid w:val="00A84558"/>
    <w:rsid w:val="00A84656"/>
    <w:rsid w:val="00A84698"/>
    <w:rsid w:val="00A846EC"/>
    <w:rsid w:val="00A8477E"/>
    <w:rsid w:val="00A84845"/>
    <w:rsid w:val="00A8484E"/>
    <w:rsid w:val="00A8497F"/>
    <w:rsid w:val="00A849B3"/>
    <w:rsid w:val="00A84A03"/>
    <w:rsid w:val="00A84AD0"/>
    <w:rsid w:val="00A84B16"/>
    <w:rsid w:val="00A84B8D"/>
    <w:rsid w:val="00A84BFF"/>
    <w:rsid w:val="00A84C54"/>
    <w:rsid w:val="00A84E50"/>
    <w:rsid w:val="00A84E72"/>
    <w:rsid w:val="00A8510A"/>
    <w:rsid w:val="00A85204"/>
    <w:rsid w:val="00A85314"/>
    <w:rsid w:val="00A85465"/>
    <w:rsid w:val="00A8552B"/>
    <w:rsid w:val="00A85547"/>
    <w:rsid w:val="00A85782"/>
    <w:rsid w:val="00A857ED"/>
    <w:rsid w:val="00A8597E"/>
    <w:rsid w:val="00A85A22"/>
    <w:rsid w:val="00A85A9C"/>
    <w:rsid w:val="00A85C1B"/>
    <w:rsid w:val="00A85CB8"/>
    <w:rsid w:val="00A85D2B"/>
    <w:rsid w:val="00A85D3B"/>
    <w:rsid w:val="00A85D40"/>
    <w:rsid w:val="00A85D68"/>
    <w:rsid w:val="00A85E69"/>
    <w:rsid w:val="00A86011"/>
    <w:rsid w:val="00A860BB"/>
    <w:rsid w:val="00A86192"/>
    <w:rsid w:val="00A861B2"/>
    <w:rsid w:val="00A862DA"/>
    <w:rsid w:val="00A8630D"/>
    <w:rsid w:val="00A86315"/>
    <w:rsid w:val="00A86324"/>
    <w:rsid w:val="00A863E7"/>
    <w:rsid w:val="00A863E9"/>
    <w:rsid w:val="00A86413"/>
    <w:rsid w:val="00A86474"/>
    <w:rsid w:val="00A86714"/>
    <w:rsid w:val="00A86793"/>
    <w:rsid w:val="00A8687E"/>
    <w:rsid w:val="00A86989"/>
    <w:rsid w:val="00A869C2"/>
    <w:rsid w:val="00A86A46"/>
    <w:rsid w:val="00A86BCE"/>
    <w:rsid w:val="00A86BDC"/>
    <w:rsid w:val="00A86C1B"/>
    <w:rsid w:val="00A86E69"/>
    <w:rsid w:val="00A86F26"/>
    <w:rsid w:val="00A87003"/>
    <w:rsid w:val="00A8702F"/>
    <w:rsid w:val="00A870AD"/>
    <w:rsid w:val="00A870C9"/>
    <w:rsid w:val="00A871CB"/>
    <w:rsid w:val="00A871D7"/>
    <w:rsid w:val="00A8735A"/>
    <w:rsid w:val="00A87432"/>
    <w:rsid w:val="00A8747B"/>
    <w:rsid w:val="00A87584"/>
    <w:rsid w:val="00A875A8"/>
    <w:rsid w:val="00A87652"/>
    <w:rsid w:val="00A876EF"/>
    <w:rsid w:val="00A87944"/>
    <w:rsid w:val="00A87AD0"/>
    <w:rsid w:val="00A87B08"/>
    <w:rsid w:val="00A87B97"/>
    <w:rsid w:val="00A87C22"/>
    <w:rsid w:val="00A87C66"/>
    <w:rsid w:val="00A87CB5"/>
    <w:rsid w:val="00A87CED"/>
    <w:rsid w:val="00A87DE9"/>
    <w:rsid w:val="00A87DF2"/>
    <w:rsid w:val="00A87E05"/>
    <w:rsid w:val="00A87EB7"/>
    <w:rsid w:val="00A87F80"/>
    <w:rsid w:val="00A90013"/>
    <w:rsid w:val="00A900EB"/>
    <w:rsid w:val="00A90155"/>
    <w:rsid w:val="00A901AB"/>
    <w:rsid w:val="00A9022E"/>
    <w:rsid w:val="00A90299"/>
    <w:rsid w:val="00A902FD"/>
    <w:rsid w:val="00A9030D"/>
    <w:rsid w:val="00A90334"/>
    <w:rsid w:val="00A90398"/>
    <w:rsid w:val="00A90475"/>
    <w:rsid w:val="00A9073C"/>
    <w:rsid w:val="00A907F7"/>
    <w:rsid w:val="00A90B1E"/>
    <w:rsid w:val="00A90B76"/>
    <w:rsid w:val="00A90BB6"/>
    <w:rsid w:val="00A90DA4"/>
    <w:rsid w:val="00A90DEE"/>
    <w:rsid w:val="00A90DF7"/>
    <w:rsid w:val="00A90EA7"/>
    <w:rsid w:val="00A90F22"/>
    <w:rsid w:val="00A90F3E"/>
    <w:rsid w:val="00A90F48"/>
    <w:rsid w:val="00A9104B"/>
    <w:rsid w:val="00A91061"/>
    <w:rsid w:val="00A9111E"/>
    <w:rsid w:val="00A9114C"/>
    <w:rsid w:val="00A911D8"/>
    <w:rsid w:val="00A9129E"/>
    <w:rsid w:val="00A9135D"/>
    <w:rsid w:val="00A9142F"/>
    <w:rsid w:val="00A9146E"/>
    <w:rsid w:val="00A91472"/>
    <w:rsid w:val="00A914AF"/>
    <w:rsid w:val="00A91575"/>
    <w:rsid w:val="00A916E0"/>
    <w:rsid w:val="00A919D6"/>
    <w:rsid w:val="00A91B55"/>
    <w:rsid w:val="00A91C61"/>
    <w:rsid w:val="00A91C74"/>
    <w:rsid w:val="00A91E56"/>
    <w:rsid w:val="00A91EEC"/>
    <w:rsid w:val="00A91F27"/>
    <w:rsid w:val="00A92001"/>
    <w:rsid w:val="00A92006"/>
    <w:rsid w:val="00A92070"/>
    <w:rsid w:val="00A920F2"/>
    <w:rsid w:val="00A92119"/>
    <w:rsid w:val="00A92122"/>
    <w:rsid w:val="00A922C4"/>
    <w:rsid w:val="00A92314"/>
    <w:rsid w:val="00A924D5"/>
    <w:rsid w:val="00A9258B"/>
    <w:rsid w:val="00A925B7"/>
    <w:rsid w:val="00A9263F"/>
    <w:rsid w:val="00A926B0"/>
    <w:rsid w:val="00A92822"/>
    <w:rsid w:val="00A929B2"/>
    <w:rsid w:val="00A929FE"/>
    <w:rsid w:val="00A92A2D"/>
    <w:rsid w:val="00A92A61"/>
    <w:rsid w:val="00A92AFB"/>
    <w:rsid w:val="00A92C10"/>
    <w:rsid w:val="00A92DA5"/>
    <w:rsid w:val="00A92DF4"/>
    <w:rsid w:val="00A92E68"/>
    <w:rsid w:val="00A92E70"/>
    <w:rsid w:val="00A92E74"/>
    <w:rsid w:val="00A930C5"/>
    <w:rsid w:val="00A930F3"/>
    <w:rsid w:val="00A930FA"/>
    <w:rsid w:val="00A93180"/>
    <w:rsid w:val="00A931D6"/>
    <w:rsid w:val="00A932C0"/>
    <w:rsid w:val="00A932C2"/>
    <w:rsid w:val="00A93336"/>
    <w:rsid w:val="00A93570"/>
    <w:rsid w:val="00A9357D"/>
    <w:rsid w:val="00A9367D"/>
    <w:rsid w:val="00A9378C"/>
    <w:rsid w:val="00A937E9"/>
    <w:rsid w:val="00A939BD"/>
    <w:rsid w:val="00A93B2D"/>
    <w:rsid w:val="00A93BB5"/>
    <w:rsid w:val="00A93C0B"/>
    <w:rsid w:val="00A93F26"/>
    <w:rsid w:val="00A9406B"/>
    <w:rsid w:val="00A94114"/>
    <w:rsid w:val="00A9412F"/>
    <w:rsid w:val="00A942AA"/>
    <w:rsid w:val="00A943AB"/>
    <w:rsid w:val="00A945DE"/>
    <w:rsid w:val="00A94774"/>
    <w:rsid w:val="00A9479A"/>
    <w:rsid w:val="00A947A3"/>
    <w:rsid w:val="00A9482B"/>
    <w:rsid w:val="00A9485F"/>
    <w:rsid w:val="00A948EE"/>
    <w:rsid w:val="00A94903"/>
    <w:rsid w:val="00A94B11"/>
    <w:rsid w:val="00A94B9F"/>
    <w:rsid w:val="00A94D81"/>
    <w:rsid w:val="00A94D8B"/>
    <w:rsid w:val="00A94F66"/>
    <w:rsid w:val="00A94F78"/>
    <w:rsid w:val="00A94FC0"/>
    <w:rsid w:val="00A95030"/>
    <w:rsid w:val="00A95101"/>
    <w:rsid w:val="00A95130"/>
    <w:rsid w:val="00A951E2"/>
    <w:rsid w:val="00A9524A"/>
    <w:rsid w:val="00A9526B"/>
    <w:rsid w:val="00A95281"/>
    <w:rsid w:val="00A952BD"/>
    <w:rsid w:val="00A95301"/>
    <w:rsid w:val="00A9573E"/>
    <w:rsid w:val="00A95741"/>
    <w:rsid w:val="00A9579D"/>
    <w:rsid w:val="00A957FA"/>
    <w:rsid w:val="00A95836"/>
    <w:rsid w:val="00A95934"/>
    <w:rsid w:val="00A959A9"/>
    <w:rsid w:val="00A959C7"/>
    <w:rsid w:val="00A95CD3"/>
    <w:rsid w:val="00A95DFE"/>
    <w:rsid w:val="00A95E03"/>
    <w:rsid w:val="00A95F95"/>
    <w:rsid w:val="00A96047"/>
    <w:rsid w:val="00A960C8"/>
    <w:rsid w:val="00A96117"/>
    <w:rsid w:val="00A96274"/>
    <w:rsid w:val="00A962EC"/>
    <w:rsid w:val="00A964BE"/>
    <w:rsid w:val="00A964D5"/>
    <w:rsid w:val="00A964DA"/>
    <w:rsid w:val="00A965AE"/>
    <w:rsid w:val="00A96648"/>
    <w:rsid w:val="00A9669F"/>
    <w:rsid w:val="00A96709"/>
    <w:rsid w:val="00A967B9"/>
    <w:rsid w:val="00A967BD"/>
    <w:rsid w:val="00A967C6"/>
    <w:rsid w:val="00A967FA"/>
    <w:rsid w:val="00A96865"/>
    <w:rsid w:val="00A96882"/>
    <w:rsid w:val="00A96A26"/>
    <w:rsid w:val="00A96A58"/>
    <w:rsid w:val="00A96AED"/>
    <w:rsid w:val="00A96B58"/>
    <w:rsid w:val="00A96B7C"/>
    <w:rsid w:val="00A96C27"/>
    <w:rsid w:val="00A96CDC"/>
    <w:rsid w:val="00A96D85"/>
    <w:rsid w:val="00A96EF4"/>
    <w:rsid w:val="00A96F72"/>
    <w:rsid w:val="00A96F88"/>
    <w:rsid w:val="00A96FEB"/>
    <w:rsid w:val="00A96FF9"/>
    <w:rsid w:val="00A97165"/>
    <w:rsid w:val="00A97182"/>
    <w:rsid w:val="00A97197"/>
    <w:rsid w:val="00A97355"/>
    <w:rsid w:val="00A97414"/>
    <w:rsid w:val="00A9765F"/>
    <w:rsid w:val="00A97773"/>
    <w:rsid w:val="00A97873"/>
    <w:rsid w:val="00A9789F"/>
    <w:rsid w:val="00A97962"/>
    <w:rsid w:val="00A979F5"/>
    <w:rsid w:val="00A97A0E"/>
    <w:rsid w:val="00A97ABF"/>
    <w:rsid w:val="00A97C5C"/>
    <w:rsid w:val="00A97CD7"/>
    <w:rsid w:val="00A97E24"/>
    <w:rsid w:val="00A97E5F"/>
    <w:rsid w:val="00A97E95"/>
    <w:rsid w:val="00A97EE5"/>
    <w:rsid w:val="00A97F2B"/>
    <w:rsid w:val="00AA00C8"/>
    <w:rsid w:val="00AA01D8"/>
    <w:rsid w:val="00AA01EE"/>
    <w:rsid w:val="00AA01FD"/>
    <w:rsid w:val="00AA0226"/>
    <w:rsid w:val="00AA0263"/>
    <w:rsid w:val="00AA026E"/>
    <w:rsid w:val="00AA0373"/>
    <w:rsid w:val="00AA03DA"/>
    <w:rsid w:val="00AA062F"/>
    <w:rsid w:val="00AA0684"/>
    <w:rsid w:val="00AA07DF"/>
    <w:rsid w:val="00AA0AAC"/>
    <w:rsid w:val="00AA0C56"/>
    <w:rsid w:val="00AA0CEE"/>
    <w:rsid w:val="00AA0D69"/>
    <w:rsid w:val="00AA0DBB"/>
    <w:rsid w:val="00AA0E63"/>
    <w:rsid w:val="00AA0EB7"/>
    <w:rsid w:val="00AA0FA8"/>
    <w:rsid w:val="00AA100F"/>
    <w:rsid w:val="00AA1050"/>
    <w:rsid w:val="00AA114E"/>
    <w:rsid w:val="00AA1172"/>
    <w:rsid w:val="00AA1275"/>
    <w:rsid w:val="00AA151D"/>
    <w:rsid w:val="00AA16C3"/>
    <w:rsid w:val="00AA16F7"/>
    <w:rsid w:val="00AA176E"/>
    <w:rsid w:val="00AA18BF"/>
    <w:rsid w:val="00AA193A"/>
    <w:rsid w:val="00AA197D"/>
    <w:rsid w:val="00AA1A18"/>
    <w:rsid w:val="00AA1A24"/>
    <w:rsid w:val="00AA1AF7"/>
    <w:rsid w:val="00AA1BAF"/>
    <w:rsid w:val="00AA1BE7"/>
    <w:rsid w:val="00AA1C56"/>
    <w:rsid w:val="00AA1C9E"/>
    <w:rsid w:val="00AA1DFC"/>
    <w:rsid w:val="00AA1E72"/>
    <w:rsid w:val="00AA1F7B"/>
    <w:rsid w:val="00AA1F8F"/>
    <w:rsid w:val="00AA202D"/>
    <w:rsid w:val="00AA203D"/>
    <w:rsid w:val="00AA20C5"/>
    <w:rsid w:val="00AA20E9"/>
    <w:rsid w:val="00AA219B"/>
    <w:rsid w:val="00AA2245"/>
    <w:rsid w:val="00AA2419"/>
    <w:rsid w:val="00AA241C"/>
    <w:rsid w:val="00AA24AC"/>
    <w:rsid w:val="00AA257F"/>
    <w:rsid w:val="00AA2594"/>
    <w:rsid w:val="00AA26EA"/>
    <w:rsid w:val="00AA2725"/>
    <w:rsid w:val="00AA2863"/>
    <w:rsid w:val="00AA2877"/>
    <w:rsid w:val="00AA2939"/>
    <w:rsid w:val="00AA2993"/>
    <w:rsid w:val="00AA2AA5"/>
    <w:rsid w:val="00AA2B6F"/>
    <w:rsid w:val="00AA2BF6"/>
    <w:rsid w:val="00AA2CD9"/>
    <w:rsid w:val="00AA2D8B"/>
    <w:rsid w:val="00AA2DAD"/>
    <w:rsid w:val="00AA2E29"/>
    <w:rsid w:val="00AA3019"/>
    <w:rsid w:val="00AA325E"/>
    <w:rsid w:val="00AA3291"/>
    <w:rsid w:val="00AA3382"/>
    <w:rsid w:val="00AA34EC"/>
    <w:rsid w:val="00AA35AF"/>
    <w:rsid w:val="00AA36D5"/>
    <w:rsid w:val="00AA378F"/>
    <w:rsid w:val="00AA37FF"/>
    <w:rsid w:val="00AA3828"/>
    <w:rsid w:val="00AA3861"/>
    <w:rsid w:val="00AA39CF"/>
    <w:rsid w:val="00AA3A96"/>
    <w:rsid w:val="00AA3BE1"/>
    <w:rsid w:val="00AA3C01"/>
    <w:rsid w:val="00AA3DBF"/>
    <w:rsid w:val="00AA3E9A"/>
    <w:rsid w:val="00AA3E9E"/>
    <w:rsid w:val="00AA4037"/>
    <w:rsid w:val="00AA41B8"/>
    <w:rsid w:val="00AA41F3"/>
    <w:rsid w:val="00AA426F"/>
    <w:rsid w:val="00AA4297"/>
    <w:rsid w:val="00AA42CE"/>
    <w:rsid w:val="00AA4498"/>
    <w:rsid w:val="00AA44DF"/>
    <w:rsid w:val="00AA4529"/>
    <w:rsid w:val="00AA45C2"/>
    <w:rsid w:val="00AA4620"/>
    <w:rsid w:val="00AA4793"/>
    <w:rsid w:val="00AA47CE"/>
    <w:rsid w:val="00AA4895"/>
    <w:rsid w:val="00AA4B2E"/>
    <w:rsid w:val="00AA4C46"/>
    <w:rsid w:val="00AA4E98"/>
    <w:rsid w:val="00AA4ED7"/>
    <w:rsid w:val="00AA4F54"/>
    <w:rsid w:val="00AA5087"/>
    <w:rsid w:val="00AA50F5"/>
    <w:rsid w:val="00AA5124"/>
    <w:rsid w:val="00AA5295"/>
    <w:rsid w:val="00AA5404"/>
    <w:rsid w:val="00AA5446"/>
    <w:rsid w:val="00AA54B7"/>
    <w:rsid w:val="00AA5516"/>
    <w:rsid w:val="00AA5534"/>
    <w:rsid w:val="00AA561A"/>
    <w:rsid w:val="00AA5630"/>
    <w:rsid w:val="00AA5700"/>
    <w:rsid w:val="00AA57F5"/>
    <w:rsid w:val="00AA58A6"/>
    <w:rsid w:val="00AA5A01"/>
    <w:rsid w:val="00AA5A2B"/>
    <w:rsid w:val="00AA5B2C"/>
    <w:rsid w:val="00AA5B9E"/>
    <w:rsid w:val="00AA5BB6"/>
    <w:rsid w:val="00AA5C7F"/>
    <w:rsid w:val="00AA5DC0"/>
    <w:rsid w:val="00AA5DFD"/>
    <w:rsid w:val="00AA5EAE"/>
    <w:rsid w:val="00AA5ED0"/>
    <w:rsid w:val="00AA5FA6"/>
    <w:rsid w:val="00AA6014"/>
    <w:rsid w:val="00AA60DB"/>
    <w:rsid w:val="00AA620B"/>
    <w:rsid w:val="00AA6244"/>
    <w:rsid w:val="00AA62DD"/>
    <w:rsid w:val="00AA63D0"/>
    <w:rsid w:val="00AA63D3"/>
    <w:rsid w:val="00AA63EF"/>
    <w:rsid w:val="00AA63FC"/>
    <w:rsid w:val="00AA6480"/>
    <w:rsid w:val="00AA64C5"/>
    <w:rsid w:val="00AA6537"/>
    <w:rsid w:val="00AA654C"/>
    <w:rsid w:val="00AA6678"/>
    <w:rsid w:val="00AA66AA"/>
    <w:rsid w:val="00AA67F2"/>
    <w:rsid w:val="00AA685B"/>
    <w:rsid w:val="00AA688E"/>
    <w:rsid w:val="00AA68E9"/>
    <w:rsid w:val="00AA6AFE"/>
    <w:rsid w:val="00AA6BC0"/>
    <w:rsid w:val="00AA6D2B"/>
    <w:rsid w:val="00AA6E0D"/>
    <w:rsid w:val="00AA6E7C"/>
    <w:rsid w:val="00AA6E95"/>
    <w:rsid w:val="00AA6EA2"/>
    <w:rsid w:val="00AA6F51"/>
    <w:rsid w:val="00AA6F81"/>
    <w:rsid w:val="00AA704A"/>
    <w:rsid w:val="00AA704C"/>
    <w:rsid w:val="00AA7086"/>
    <w:rsid w:val="00AA70C1"/>
    <w:rsid w:val="00AA70C4"/>
    <w:rsid w:val="00AA7193"/>
    <w:rsid w:val="00AA7209"/>
    <w:rsid w:val="00AA7213"/>
    <w:rsid w:val="00AA721B"/>
    <w:rsid w:val="00AA7250"/>
    <w:rsid w:val="00AA73C2"/>
    <w:rsid w:val="00AA73F4"/>
    <w:rsid w:val="00AA75A8"/>
    <w:rsid w:val="00AA75CA"/>
    <w:rsid w:val="00AA7622"/>
    <w:rsid w:val="00AA781B"/>
    <w:rsid w:val="00AA783B"/>
    <w:rsid w:val="00AA78B7"/>
    <w:rsid w:val="00AA793E"/>
    <w:rsid w:val="00AA7971"/>
    <w:rsid w:val="00AA79AC"/>
    <w:rsid w:val="00AA79E1"/>
    <w:rsid w:val="00AA7A0A"/>
    <w:rsid w:val="00AA7A37"/>
    <w:rsid w:val="00AA7A8B"/>
    <w:rsid w:val="00AA7C9D"/>
    <w:rsid w:val="00AA7E13"/>
    <w:rsid w:val="00AA7E14"/>
    <w:rsid w:val="00AA7E31"/>
    <w:rsid w:val="00AA7ED0"/>
    <w:rsid w:val="00AB0056"/>
    <w:rsid w:val="00AB0058"/>
    <w:rsid w:val="00AB0093"/>
    <w:rsid w:val="00AB00A8"/>
    <w:rsid w:val="00AB00B9"/>
    <w:rsid w:val="00AB00E6"/>
    <w:rsid w:val="00AB014D"/>
    <w:rsid w:val="00AB0215"/>
    <w:rsid w:val="00AB03B8"/>
    <w:rsid w:val="00AB0410"/>
    <w:rsid w:val="00AB043A"/>
    <w:rsid w:val="00AB044E"/>
    <w:rsid w:val="00AB0461"/>
    <w:rsid w:val="00AB04C7"/>
    <w:rsid w:val="00AB05CF"/>
    <w:rsid w:val="00AB0615"/>
    <w:rsid w:val="00AB0687"/>
    <w:rsid w:val="00AB08CD"/>
    <w:rsid w:val="00AB0A5E"/>
    <w:rsid w:val="00AB0AF3"/>
    <w:rsid w:val="00AB0BFC"/>
    <w:rsid w:val="00AB0C26"/>
    <w:rsid w:val="00AB0C50"/>
    <w:rsid w:val="00AB0C71"/>
    <w:rsid w:val="00AB0D11"/>
    <w:rsid w:val="00AB0D57"/>
    <w:rsid w:val="00AB0DF1"/>
    <w:rsid w:val="00AB0E5D"/>
    <w:rsid w:val="00AB0F74"/>
    <w:rsid w:val="00AB0FE0"/>
    <w:rsid w:val="00AB1101"/>
    <w:rsid w:val="00AB115A"/>
    <w:rsid w:val="00AB123F"/>
    <w:rsid w:val="00AB128E"/>
    <w:rsid w:val="00AB1413"/>
    <w:rsid w:val="00AB1445"/>
    <w:rsid w:val="00AB14A5"/>
    <w:rsid w:val="00AB1577"/>
    <w:rsid w:val="00AB157C"/>
    <w:rsid w:val="00AB169E"/>
    <w:rsid w:val="00AB1731"/>
    <w:rsid w:val="00AB1741"/>
    <w:rsid w:val="00AB1776"/>
    <w:rsid w:val="00AB177F"/>
    <w:rsid w:val="00AB17C6"/>
    <w:rsid w:val="00AB18C3"/>
    <w:rsid w:val="00AB192C"/>
    <w:rsid w:val="00AB1989"/>
    <w:rsid w:val="00AB19BE"/>
    <w:rsid w:val="00AB1AAD"/>
    <w:rsid w:val="00AB1AC0"/>
    <w:rsid w:val="00AB1B67"/>
    <w:rsid w:val="00AB1BA2"/>
    <w:rsid w:val="00AB1BE4"/>
    <w:rsid w:val="00AB1DC0"/>
    <w:rsid w:val="00AB1DC5"/>
    <w:rsid w:val="00AB1E2C"/>
    <w:rsid w:val="00AB1F5B"/>
    <w:rsid w:val="00AB2072"/>
    <w:rsid w:val="00AB20C8"/>
    <w:rsid w:val="00AB218C"/>
    <w:rsid w:val="00AB21AC"/>
    <w:rsid w:val="00AB21CE"/>
    <w:rsid w:val="00AB2232"/>
    <w:rsid w:val="00AB22C5"/>
    <w:rsid w:val="00AB22CA"/>
    <w:rsid w:val="00AB2329"/>
    <w:rsid w:val="00AB2361"/>
    <w:rsid w:val="00AB2367"/>
    <w:rsid w:val="00AB262E"/>
    <w:rsid w:val="00AB268D"/>
    <w:rsid w:val="00AB2690"/>
    <w:rsid w:val="00AB26F4"/>
    <w:rsid w:val="00AB2700"/>
    <w:rsid w:val="00AB2762"/>
    <w:rsid w:val="00AB286E"/>
    <w:rsid w:val="00AB28ED"/>
    <w:rsid w:val="00AB29A3"/>
    <w:rsid w:val="00AB2A30"/>
    <w:rsid w:val="00AB2AF0"/>
    <w:rsid w:val="00AB2B17"/>
    <w:rsid w:val="00AB2B8D"/>
    <w:rsid w:val="00AB2C48"/>
    <w:rsid w:val="00AB2C83"/>
    <w:rsid w:val="00AB2CE9"/>
    <w:rsid w:val="00AB2CF5"/>
    <w:rsid w:val="00AB2D09"/>
    <w:rsid w:val="00AB2EFE"/>
    <w:rsid w:val="00AB2F07"/>
    <w:rsid w:val="00AB2FBE"/>
    <w:rsid w:val="00AB3073"/>
    <w:rsid w:val="00AB31D0"/>
    <w:rsid w:val="00AB327A"/>
    <w:rsid w:val="00AB32F3"/>
    <w:rsid w:val="00AB334B"/>
    <w:rsid w:val="00AB3470"/>
    <w:rsid w:val="00AB34E8"/>
    <w:rsid w:val="00AB35EE"/>
    <w:rsid w:val="00AB3618"/>
    <w:rsid w:val="00AB3849"/>
    <w:rsid w:val="00AB394A"/>
    <w:rsid w:val="00AB3A1C"/>
    <w:rsid w:val="00AB3AAE"/>
    <w:rsid w:val="00AB3ABC"/>
    <w:rsid w:val="00AB3B12"/>
    <w:rsid w:val="00AB3C3E"/>
    <w:rsid w:val="00AB3C9C"/>
    <w:rsid w:val="00AB3E0D"/>
    <w:rsid w:val="00AB3EC6"/>
    <w:rsid w:val="00AB3F85"/>
    <w:rsid w:val="00AB4001"/>
    <w:rsid w:val="00AB408E"/>
    <w:rsid w:val="00AB42C5"/>
    <w:rsid w:val="00AB43D6"/>
    <w:rsid w:val="00AB43FE"/>
    <w:rsid w:val="00AB441E"/>
    <w:rsid w:val="00AB4472"/>
    <w:rsid w:val="00AB44CE"/>
    <w:rsid w:val="00AB45F1"/>
    <w:rsid w:val="00AB46EA"/>
    <w:rsid w:val="00AB470B"/>
    <w:rsid w:val="00AB48EB"/>
    <w:rsid w:val="00AB4994"/>
    <w:rsid w:val="00AB4998"/>
    <w:rsid w:val="00AB4A46"/>
    <w:rsid w:val="00AB4ABA"/>
    <w:rsid w:val="00AB4BCE"/>
    <w:rsid w:val="00AB4CB4"/>
    <w:rsid w:val="00AB4D76"/>
    <w:rsid w:val="00AB4E50"/>
    <w:rsid w:val="00AB4ED8"/>
    <w:rsid w:val="00AB4FA7"/>
    <w:rsid w:val="00AB5055"/>
    <w:rsid w:val="00AB50F5"/>
    <w:rsid w:val="00AB51EC"/>
    <w:rsid w:val="00AB5238"/>
    <w:rsid w:val="00AB53E5"/>
    <w:rsid w:val="00AB54E9"/>
    <w:rsid w:val="00AB54EE"/>
    <w:rsid w:val="00AB5562"/>
    <w:rsid w:val="00AB564F"/>
    <w:rsid w:val="00AB56C4"/>
    <w:rsid w:val="00AB56C9"/>
    <w:rsid w:val="00AB56D8"/>
    <w:rsid w:val="00AB56FB"/>
    <w:rsid w:val="00AB5744"/>
    <w:rsid w:val="00AB583F"/>
    <w:rsid w:val="00AB5850"/>
    <w:rsid w:val="00AB5880"/>
    <w:rsid w:val="00AB58C9"/>
    <w:rsid w:val="00AB5951"/>
    <w:rsid w:val="00AB5A3A"/>
    <w:rsid w:val="00AB5A42"/>
    <w:rsid w:val="00AB5A9C"/>
    <w:rsid w:val="00AB5A9D"/>
    <w:rsid w:val="00AB5AA0"/>
    <w:rsid w:val="00AB5C3E"/>
    <w:rsid w:val="00AB5CF3"/>
    <w:rsid w:val="00AB5D2F"/>
    <w:rsid w:val="00AB5E44"/>
    <w:rsid w:val="00AB5FFD"/>
    <w:rsid w:val="00AB6047"/>
    <w:rsid w:val="00AB609E"/>
    <w:rsid w:val="00AB60D9"/>
    <w:rsid w:val="00AB619D"/>
    <w:rsid w:val="00AB61E4"/>
    <w:rsid w:val="00AB6248"/>
    <w:rsid w:val="00AB62B5"/>
    <w:rsid w:val="00AB62F6"/>
    <w:rsid w:val="00AB6320"/>
    <w:rsid w:val="00AB634B"/>
    <w:rsid w:val="00AB643B"/>
    <w:rsid w:val="00AB6503"/>
    <w:rsid w:val="00AB6551"/>
    <w:rsid w:val="00AB65B2"/>
    <w:rsid w:val="00AB65D5"/>
    <w:rsid w:val="00AB65E7"/>
    <w:rsid w:val="00AB6741"/>
    <w:rsid w:val="00AB67B1"/>
    <w:rsid w:val="00AB6A21"/>
    <w:rsid w:val="00AB6AC6"/>
    <w:rsid w:val="00AB6AC9"/>
    <w:rsid w:val="00AB6B20"/>
    <w:rsid w:val="00AB6B28"/>
    <w:rsid w:val="00AB6BE5"/>
    <w:rsid w:val="00AB6D78"/>
    <w:rsid w:val="00AB6D8F"/>
    <w:rsid w:val="00AB6E16"/>
    <w:rsid w:val="00AB6E55"/>
    <w:rsid w:val="00AB6E85"/>
    <w:rsid w:val="00AB6EF5"/>
    <w:rsid w:val="00AB6F47"/>
    <w:rsid w:val="00AB6F4D"/>
    <w:rsid w:val="00AB6F9C"/>
    <w:rsid w:val="00AB70C7"/>
    <w:rsid w:val="00AB70E3"/>
    <w:rsid w:val="00AB7205"/>
    <w:rsid w:val="00AB733F"/>
    <w:rsid w:val="00AB7661"/>
    <w:rsid w:val="00AB76D4"/>
    <w:rsid w:val="00AB7704"/>
    <w:rsid w:val="00AB7710"/>
    <w:rsid w:val="00AB7823"/>
    <w:rsid w:val="00AB7841"/>
    <w:rsid w:val="00AB78D8"/>
    <w:rsid w:val="00AB7AAE"/>
    <w:rsid w:val="00AB7B49"/>
    <w:rsid w:val="00AB7BAE"/>
    <w:rsid w:val="00AB7E76"/>
    <w:rsid w:val="00AB7EDC"/>
    <w:rsid w:val="00AC004A"/>
    <w:rsid w:val="00AC02CE"/>
    <w:rsid w:val="00AC03CE"/>
    <w:rsid w:val="00AC047C"/>
    <w:rsid w:val="00AC04A2"/>
    <w:rsid w:val="00AC05A7"/>
    <w:rsid w:val="00AC0680"/>
    <w:rsid w:val="00AC076D"/>
    <w:rsid w:val="00AC07D7"/>
    <w:rsid w:val="00AC086A"/>
    <w:rsid w:val="00AC0972"/>
    <w:rsid w:val="00AC0AA9"/>
    <w:rsid w:val="00AC0B66"/>
    <w:rsid w:val="00AC0BDF"/>
    <w:rsid w:val="00AC0C11"/>
    <w:rsid w:val="00AC0DCE"/>
    <w:rsid w:val="00AC0E21"/>
    <w:rsid w:val="00AC0E5F"/>
    <w:rsid w:val="00AC0E83"/>
    <w:rsid w:val="00AC0F4F"/>
    <w:rsid w:val="00AC0F6D"/>
    <w:rsid w:val="00AC0FE8"/>
    <w:rsid w:val="00AC1010"/>
    <w:rsid w:val="00AC109F"/>
    <w:rsid w:val="00AC10EE"/>
    <w:rsid w:val="00AC1189"/>
    <w:rsid w:val="00AC1193"/>
    <w:rsid w:val="00AC11EA"/>
    <w:rsid w:val="00AC126F"/>
    <w:rsid w:val="00AC12A8"/>
    <w:rsid w:val="00AC13E5"/>
    <w:rsid w:val="00AC1401"/>
    <w:rsid w:val="00AC1449"/>
    <w:rsid w:val="00AC155F"/>
    <w:rsid w:val="00AC16DD"/>
    <w:rsid w:val="00AC16F0"/>
    <w:rsid w:val="00AC170B"/>
    <w:rsid w:val="00AC173C"/>
    <w:rsid w:val="00AC17A1"/>
    <w:rsid w:val="00AC1808"/>
    <w:rsid w:val="00AC18AB"/>
    <w:rsid w:val="00AC18FF"/>
    <w:rsid w:val="00AC1919"/>
    <w:rsid w:val="00AC1A93"/>
    <w:rsid w:val="00AC1B2A"/>
    <w:rsid w:val="00AC1C51"/>
    <w:rsid w:val="00AC1CA8"/>
    <w:rsid w:val="00AC1D01"/>
    <w:rsid w:val="00AC1D0C"/>
    <w:rsid w:val="00AC1DCF"/>
    <w:rsid w:val="00AC1DD6"/>
    <w:rsid w:val="00AC1DF7"/>
    <w:rsid w:val="00AC1E93"/>
    <w:rsid w:val="00AC1F64"/>
    <w:rsid w:val="00AC1F91"/>
    <w:rsid w:val="00AC1FB8"/>
    <w:rsid w:val="00AC205C"/>
    <w:rsid w:val="00AC2076"/>
    <w:rsid w:val="00AC20C6"/>
    <w:rsid w:val="00AC20CD"/>
    <w:rsid w:val="00AC23C7"/>
    <w:rsid w:val="00AC2422"/>
    <w:rsid w:val="00AC2427"/>
    <w:rsid w:val="00AC242A"/>
    <w:rsid w:val="00AC252A"/>
    <w:rsid w:val="00AC2540"/>
    <w:rsid w:val="00AC263D"/>
    <w:rsid w:val="00AC2644"/>
    <w:rsid w:val="00AC265E"/>
    <w:rsid w:val="00AC2680"/>
    <w:rsid w:val="00AC26A2"/>
    <w:rsid w:val="00AC278B"/>
    <w:rsid w:val="00AC281B"/>
    <w:rsid w:val="00AC2853"/>
    <w:rsid w:val="00AC28C8"/>
    <w:rsid w:val="00AC2A62"/>
    <w:rsid w:val="00AC2A6B"/>
    <w:rsid w:val="00AC2B3E"/>
    <w:rsid w:val="00AC2BE6"/>
    <w:rsid w:val="00AC2C32"/>
    <w:rsid w:val="00AC2DAA"/>
    <w:rsid w:val="00AC2E43"/>
    <w:rsid w:val="00AC30AB"/>
    <w:rsid w:val="00AC30BE"/>
    <w:rsid w:val="00AC30C1"/>
    <w:rsid w:val="00AC3143"/>
    <w:rsid w:val="00AC314C"/>
    <w:rsid w:val="00AC316C"/>
    <w:rsid w:val="00AC34D2"/>
    <w:rsid w:val="00AC350C"/>
    <w:rsid w:val="00AC3560"/>
    <w:rsid w:val="00AC35CB"/>
    <w:rsid w:val="00AC3738"/>
    <w:rsid w:val="00AC38C8"/>
    <w:rsid w:val="00AC38CD"/>
    <w:rsid w:val="00AC394B"/>
    <w:rsid w:val="00AC39A7"/>
    <w:rsid w:val="00AC39DE"/>
    <w:rsid w:val="00AC3B16"/>
    <w:rsid w:val="00AC3B43"/>
    <w:rsid w:val="00AC3B80"/>
    <w:rsid w:val="00AC3C39"/>
    <w:rsid w:val="00AC3C3D"/>
    <w:rsid w:val="00AC3C6D"/>
    <w:rsid w:val="00AC3CD6"/>
    <w:rsid w:val="00AC3D62"/>
    <w:rsid w:val="00AC3D66"/>
    <w:rsid w:val="00AC3DF0"/>
    <w:rsid w:val="00AC3E30"/>
    <w:rsid w:val="00AC3ED6"/>
    <w:rsid w:val="00AC3F78"/>
    <w:rsid w:val="00AC406C"/>
    <w:rsid w:val="00AC4082"/>
    <w:rsid w:val="00AC408F"/>
    <w:rsid w:val="00AC40D4"/>
    <w:rsid w:val="00AC40D5"/>
    <w:rsid w:val="00AC40E1"/>
    <w:rsid w:val="00AC4201"/>
    <w:rsid w:val="00AC423A"/>
    <w:rsid w:val="00AC42AF"/>
    <w:rsid w:val="00AC42DB"/>
    <w:rsid w:val="00AC435B"/>
    <w:rsid w:val="00AC438B"/>
    <w:rsid w:val="00AC43AC"/>
    <w:rsid w:val="00AC442B"/>
    <w:rsid w:val="00AC463C"/>
    <w:rsid w:val="00AC4655"/>
    <w:rsid w:val="00AC46F8"/>
    <w:rsid w:val="00AC47DD"/>
    <w:rsid w:val="00AC4812"/>
    <w:rsid w:val="00AC4923"/>
    <w:rsid w:val="00AC4B01"/>
    <w:rsid w:val="00AC4B6D"/>
    <w:rsid w:val="00AC4D7B"/>
    <w:rsid w:val="00AC4DC5"/>
    <w:rsid w:val="00AC4DDD"/>
    <w:rsid w:val="00AC4E9D"/>
    <w:rsid w:val="00AC4EBC"/>
    <w:rsid w:val="00AC4ED8"/>
    <w:rsid w:val="00AC4F11"/>
    <w:rsid w:val="00AC4F38"/>
    <w:rsid w:val="00AC50A3"/>
    <w:rsid w:val="00AC50B4"/>
    <w:rsid w:val="00AC51CF"/>
    <w:rsid w:val="00AC5355"/>
    <w:rsid w:val="00AC535C"/>
    <w:rsid w:val="00AC5386"/>
    <w:rsid w:val="00AC553F"/>
    <w:rsid w:val="00AC557B"/>
    <w:rsid w:val="00AC56FE"/>
    <w:rsid w:val="00AC57A0"/>
    <w:rsid w:val="00AC57E8"/>
    <w:rsid w:val="00AC585B"/>
    <w:rsid w:val="00AC588D"/>
    <w:rsid w:val="00AC594E"/>
    <w:rsid w:val="00AC5A61"/>
    <w:rsid w:val="00AC5A81"/>
    <w:rsid w:val="00AC5BB9"/>
    <w:rsid w:val="00AC5C09"/>
    <w:rsid w:val="00AC5D59"/>
    <w:rsid w:val="00AC5EA0"/>
    <w:rsid w:val="00AC5F42"/>
    <w:rsid w:val="00AC5F99"/>
    <w:rsid w:val="00AC5FD9"/>
    <w:rsid w:val="00AC6033"/>
    <w:rsid w:val="00AC6079"/>
    <w:rsid w:val="00AC6180"/>
    <w:rsid w:val="00AC627C"/>
    <w:rsid w:val="00AC6284"/>
    <w:rsid w:val="00AC62B7"/>
    <w:rsid w:val="00AC62DD"/>
    <w:rsid w:val="00AC647E"/>
    <w:rsid w:val="00AC649A"/>
    <w:rsid w:val="00AC66A9"/>
    <w:rsid w:val="00AC670A"/>
    <w:rsid w:val="00AC675A"/>
    <w:rsid w:val="00AC67D8"/>
    <w:rsid w:val="00AC6905"/>
    <w:rsid w:val="00AC6943"/>
    <w:rsid w:val="00AC6948"/>
    <w:rsid w:val="00AC69A8"/>
    <w:rsid w:val="00AC69AE"/>
    <w:rsid w:val="00AC6A79"/>
    <w:rsid w:val="00AC6AE7"/>
    <w:rsid w:val="00AC6BEB"/>
    <w:rsid w:val="00AC6BF8"/>
    <w:rsid w:val="00AC6E6F"/>
    <w:rsid w:val="00AC6E9A"/>
    <w:rsid w:val="00AC6EFA"/>
    <w:rsid w:val="00AC7154"/>
    <w:rsid w:val="00AC717A"/>
    <w:rsid w:val="00AC718A"/>
    <w:rsid w:val="00AC7204"/>
    <w:rsid w:val="00AC720E"/>
    <w:rsid w:val="00AC724F"/>
    <w:rsid w:val="00AC72E4"/>
    <w:rsid w:val="00AC739A"/>
    <w:rsid w:val="00AC73C5"/>
    <w:rsid w:val="00AC73D6"/>
    <w:rsid w:val="00AC7417"/>
    <w:rsid w:val="00AC74FB"/>
    <w:rsid w:val="00AC7598"/>
    <w:rsid w:val="00AC75EA"/>
    <w:rsid w:val="00AC7621"/>
    <w:rsid w:val="00AC76CE"/>
    <w:rsid w:val="00AC76D5"/>
    <w:rsid w:val="00AC7771"/>
    <w:rsid w:val="00AC77F0"/>
    <w:rsid w:val="00AC7848"/>
    <w:rsid w:val="00AC78A6"/>
    <w:rsid w:val="00AC79FB"/>
    <w:rsid w:val="00AC7A0F"/>
    <w:rsid w:val="00AC7CB9"/>
    <w:rsid w:val="00AC7ED2"/>
    <w:rsid w:val="00AC7F08"/>
    <w:rsid w:val="00AC7FE6"/>
    <w:rsid w:val="00AD006B"/>
    <w:rsid w:val="00AD02E0"/>
    <w:rsid w:val="00AD0311"/>
    <w:rsid w:val="00AD0397"/>
    <w:rsid w:val="00AD03E8"/>
    <w:rsid w:val="00AD0545"/>
    <w:rsid w:val="00AD0726"/>
    <w:rsid w:val="00AD072E"/>
    <w:rsid w:val="00AD0749"/>
    <w:rsid w:val="00AD08BB"/>
    <w:rsid w:val="00AD08F6"/>
    <w:rsid w:val="00AD0ABE"/>
    <w:rsid w:val="00AD0AE4"/>
    <w:rsid w:val="00AD0B4D"/>
    <w:rsid w:val="00AD0B90"/>
    <w:rsid w:val="00AD0BC2"/>
    <w:rsid w:val="00AD0BE3"/>
    <w:rsid w:val="00AD0C85"/>
    <w:rsid w:val="00AD0C89"/>
    <w:rsid w:val="00AD0E07"/>
    <w:rsid w:val="00AD0E31"/>
    <w:rsid w:val="00AD0F35"/>
    <w:rsid w:val="00AD1199"/>
    <w:rsid w:val="00AD126A"/>
    <w:rsid w:val="00AD12AA"/>
    <w:rsid w:val="00AD12DB"/>
    <w:rsid w:val="00AD1341"/>
    <w:rsid w:val="00AD134E"/>
    <w:rsid w:val="00AD1382"/>
    <w:rsid w:val="00AD13D4"/>
    <w:rsid w:val="00AD13F6"/>
    <w:rsid w:val="00AD140F"/>
    <w:rsid w:val="00AD14D1"/>
    <w:rsid w:val="00AD15F0"/>
    <w:rsid w:val="00AD161F"/>
    <w:rsid w:val="00AD16DA"/>
    <w:rsid w:val="00AD174C"/>
    <w:rsid w:val="00AD1763"/>
    <w:rsid w:val="00AD1783"/>
    <w:rsid w:val="00AD189C"/>
    <w:rsid w:val="00AD18F5"/>
    <w:rsid w:val="00AD1A8F"/>
    <w:rsid w:val="00AD1AA3"/>
    <w:rsid w:val="00AD1B58"/>
    <w:rsid w:val="00AD1BEE"/>
    <w:rsid w:val="00AD1CC7"/>
    <w:rsid w:val="00AD1FEA"/>
    <w:rsid w:val="00AD219C"/>
    <w:rsid w:val="00AD225A"/>
    <w:rsid w:val="00AD22EF"/>
    <w:rsid w:val="00AD2321"/>
    <w:rsid w:val="00AD240E"/>
    <w:rsid w:val="00AD2484"/>
    <w:rsid w:val="00AD2644"/>
    <w:rsid w:val="00AD2664"/>
    <w:rsid w:val="00AD271B"/>
    <w:rsid w:val="00AD272F"/>
    <w:rsid w:val="00AD27C0"/>
    <w:rsid w:val="00AD27FA"/>
    <w:rsid w:val="00AD28A7"/>
    <w:rsid w:val="00AD2988"/>
    <w:rsid w:val="00AD29CD"/>
    <w:rsid w:val="00AD2A37"/>
    <w:rsid w:val="00AD2A79"/>
    <w:rsid w:val="00AD2AF4"/>
    <w:rsid w:val="00AD2BE2"/>
    <w:rsid w:val="00AD2C66"/>
    <w:rsid w:val="00AD2CB8"/>
    <w:rsid w:val="00AD2D35"/>
    <w:rsid w:val="00AD2E4E"/>
    <w:rsid w:val="00AD2E86"/>
    <w:rsid w:val="00AD3092"/>
    <w:rsid w:val="00AD3093"/>
    <w:rsid w:val="00AD31DD"/>
    <w:rsid w:val="00AD31DE"/>
    <w:rsid w:val="00AD3239"/>
    <w:rsid w:val="00AD3372"/>
    <w:rsid w:val="00AD34AE"/>
    <w:rsid w:val="00AD366F"/>
    <w:rsid w:val="00AD36E4"/>
    <w:rsid w:val="00AD370E"/>
    <w:rsid w:val="00AD38A7"/>
    <w:rsid w:val="00AD38D2"/>
    <w:rsid w:val="00AD39B6"/>
    <w:rsid w:val="00AD3B63"/>
    <w:rsid w:val="00AD3D02"/>
    <w:rsid w:val="00AD3D34"/>
    <w:rsid w:val="00AD3D75"/>
    <w:rsid w:val="00AD3DFC"/>
    <w:rsid w:val="00AD3E1C"/>
    <w:rsid w:val="00AD3E78"/>
    <w:rsid w:val="00AD3FB9"/>
    <w:rsid w:val="00AD40B4"/>
    <w:rsid w:val="00AD4133"/>
    <w:rsid w:val="00AD418F"/>
    <w:rsid w:val="00AD41B7"/>
    <w:rsid w:val="00AD41B8"/>
    <w:rsid w:val="00AD426B"/>
    <w:rsid w:val="00AD4314"/>
    <w:rsid w:val="00AD43BE"/>
    <w:rsid w:val="00AD43D2"/>
    <w:rsid w:val="00AD445F"/>
    <w:rsid w:val="00AD44E2"/>
    <w:rsid w:val="00AD461F"/>
    <w:rsid w:val="00AD46F8"/>
    <w:rsid w:val="00AD486C"/>
    <w:rsid w:val="00AD48AE"/>
    <w:rsid w:val="00AD4918"/>
    <w:rsid w:val="00AD491B"/>
    <w:rsid w:val="00AD4944"/>
    <w:rsid w:val="00AD4969"/>
    <w:rsid w:val="00AD4A56"/>
    <w:rsid w:val="00AD4AD0"/>
    <w:rsid w:val="00AD4B06"/>
    <w:rsid w:val="00AD4B6C"/>
    <w:rsid w:val="00AD4BC2"/>
    <w:rsid w:val="00AD4D32"/>
    <w:rsid w:val="00AD4D42"/>
    <w:rsid w:val="00AD4D68"/>
    <w:rsid w:val="00AD4D78"/>
    <w:rsid w:val="00AD4E39"/>
    <w:rsid w:val="00AD4E65"/>
    <w:rsid w:val="00AD4F2B"/>
    <w:rsid w:val="00AD4F4B"/>
    <w:rsid w:val="00AD50AD"/>
    <w:rsid w:val="00AD50E6"/>
    <w:rsid w:val="00AD5107"/>
    <w:rsid w:val="00AD5114"/>
    <w:rsid w:val="00AD522C"/>
    <w:rsid w:val="00AD53C2"/>
    <w:rsid w:val="00AD542A"/>
    <w:rsid w:val="00AD557D"/>
    <w:rsid w:val="00AD5594"/>
    <w:rsid w:val="00AD5627"/>
    <w:rsid w:val="00AD5AE4"/>
    <w:rsid w:val="00AD5B50"/>
    <w:rsid w:val="00AD5CE6"/>
    <w:rsid w:val="00AD5D3A"/>
    <w:rsid w:val="00AD5D49"/>
    <w:rsid w:val="00AD5E06"/>
    <w:rsid w:val="00AD5E40"/>
    <w:rsid w:val="00AD5F52"/>
    <w:rsid w:val="00AD5F9A"/>
    <w:rsid w:val="00AD6029"/>
    <w:rsid w:val="00AD607A"/>
    <w:rsid w:val="00AD60D9"/>
    <w:rsid w:val="00AD60FA"/>
    <w:rsid w:val="00AD6239"/>
    <w:rsid w:val="00AD623B"/>
    <w:rsid w:val="00AD624C"/>
    <w:rsid w:val="00AD6364"/>
    <w:rsid w:val="00AD63B5"/>
    <w:rsid w:val="00AD640C"/>
    <w:rsid w:val="00AD6687"/>
    <w:rsid w:val="00AD66BA"/>
    <w:rsid w:val="00AD677A"/>
    <w:rsid w:val="00AD68A9"/>
    <w:rsid w:val="00AD693D"/>
    <w:rsid w:val="00AD697C"/>
    <w:rsid w:val="00AD69EA"/>
    <w:rsid w:val="00AD6A84"/>
    <w:rsid w:val="00AD6B3D"/>
    <w:rsid w:val="00AD6B82"/>
    <w:rsid w:val="00AD6C14"/>
    <w:rsid w:val="00AD6C18"/>
    <w:rsid w:val="00AD6E99"/>
    <w:rsid w:val="00AD70F0"/>
    <w:rsid w:val="00AD7112"/>
    <w:rsid w:val="00AD7125"/>
    <w:rsid w:val="00AD71B0"/>
    <w:rsid w:val="00AD7280"/>
    <w:rsid w:val="00AD72D8"/>
    <w:rsid w:val="00AD730A"/>
    <w:rsid w:val="00AD7389"/>
    <w:rsid w:val="00AD73BB"/>
    <w:rsid w:val="00AD7476"/>
    <w:rsid w:val="00AD74A2"/>
    <w:rsid w:val="00AD7559"/>
    <w:rsid w:val="00AD75F5"/>
    <w:rsid w:val="00AD7616"/>
    <w:rsid w:val="00AD7684"/>
    <w:rsid w:val="00AD77FE"/>
    <w:rsid w:val="00AD7873"/>
    <w:rsid w:val="00AD78AB"/>
    <w:rsid w:val="00AD78B0"/>
    <w:rsid w:val="00AD78E9"/>
    <w:rsid w:val="00AD7933"/>
    <w:rsid w:val="00AD7955"/>
    <w:rsid w:val="00AD7A28"/>
    <w:rsid w:val="00AD7A6A"/>
    <w:rsid w:val="00AD7B2E"/>
    <w:rsid w:val="00AD7C88"/>
    <w:rsid w:val="00AD7C92"/>
    <w:rsid w:val="00AD7DA2"/>
    <w:rsid w:val="00AD7DD5"/>
    <w:rsid w:val="00AD7E9B"/>
    <w:rsid w:val="00AD7F16"/>
    <w:rsid w:val="00AD7FAF"/>
    <w:rsid w:val="00AD7FD7"/>
    <w:rsid w:val="00AE00B6"/>
    <w:rsid w:val="00AE00CD"/>
    <w:rsid w:val="00AE00FD"/>
    <w:rsid w:val="00AE0107"/>
    <w:rsid w:val="00AE0145"/>
    <w:rsid w:val="00AE0162"/>
    <w:rsid w:val="00AE017D"/>
    <w:rsid w:val="00AE0185"/>
    <w:rsid w:val="00AE0261"/>
    <w:rsid w:val="00AE0393"/>
    <w:rsid w:val="00AE047B"/>
    <w:rsid w:val="00AE04DC"/>
    <w:rsid w:val="00AE05DA"/>
    <w:rsid w:val="00AE0869"/>
    <w:rsid w:val="00AE0998"/>
    <w:rsid w:val="00AE099E"/>
    <w:rsid w:val="00AE09C6"/>
    <w:rsid w:val="00AE0A2E"/>
    <w:rsid w:val="00AE0A67"/>
    <w:rsid w:val="00AE0C6D"/>
    <w:rsid w:val="00AE0E43"/>
    <w:rsid w:val="00AE0F23"/>
    <w:rsid w:val="00AE0F71"/>
    <w:rsid w:val="00AE1040"/>
    <w:rsid w:val="00AE10A2"/>
    <w:rsid w:val="00AE10C2"/>
    <w:rsid w:val="00AE141A"/>
    <w:rsid w:val="00AE1475"/>
    <w:rsid w:val="00AE14D9"/>
    <w:rsid w:val="00AE14E3"/>
    <w:rsid w:val="00AE14EF"/>
    <w:rsid w:val="00AE1614"/>
    <w:rsid w:val="00AE1660"/>
    <w:rsid w:val="00AE1663"/>
    <w:rsid w:val="00AE173B"/>
    <w:rsid w:val="00AE17D1"/>
    <w:rsid w:val="00AE1840"/>
    <w:rsid w:val="00AE18E5"/>
    <w:rsid w:val="00AE1BCA"/>
    <w:rsid w:val="00AE1CED"/>
    <w:rsid w:val="00AE1D47"/>
    <w:rsid w:val="00AE1D69"/>
    <w:rsid w:val="00AE1DAC"/>
    <w:rsid w:val="00AE1E47"/>
    <w:rsid w:val="00AE1E4F"/>
    <w:rsid w:val="00AE1E61"/>
    <w:rsid w:val="00AE1EC2"/>
    <w:rsid w:val="00AE1EEA"/>
    <w:rsid w:val="00AE1FE4"/>
    <w:rsid w:val="00AE2010"/>
    <w:rsid w:val="00AE20EA"/>
    <w:rsid w:val="00AE219F"/>
    <w:rsid w:val="00AE21A8"/>
    <w:rsid w:val="00AE2264"/>
    <w:rsid w:val="00AE2273"/>
    <w:rsid w:val="00AE22D4"/>
    <w:rsid w:val="00AE2306"/>
    <w:rsid w:val="00AE243B"/>
    <w:rsid w:val="00AE24B1"/>
    <w:rsid w:val="00AE24D9"/>
    <w:rsid w:val="00AE2624"/>
    <w:rsid w:val="00AE26D2"/>
    <w:rsid w:val="00AE2937"/>
    <w:rsid w:val="00AE299D"/>
    <w:rsid w:val="00AE29AE"/>
    <w:rsid w:val="00AE29F6"/>
    <w:rsid w:val="00AE2AF9"/>
    <w:rsid w:val="00AE2B45"/>
    <w:rsid w:val="00AE2B83"/>
    <w:rsid w:val="00AE2BD6"/>
    <w:rsid w:val="00AE2C36"/>
    <w:rsid w:val="00AE2CE1"/>
    <w:rsid w:val="00AE2D5A"/>
    <w:rsid w:val="00AE2DE2"/>
    <w:rsid w:val="00AE3012"/>
    <w:rsid w:val="00AE31A3"/>
    <w:rsid w:val="00AE32CF"/>
    <w:rsid w:val="00AE3365"/>
    <w:rsid w:val="00AE3474"/>
    <w:rsid w:val="00AE347B"/>
    <w:rsid w:val="00AE3576"/>
    <w:rsid w:val="00AE3599"/>
    <w:rsid w:val="00AE35D5"/>
    <w:rsid w:val="00AE35F8"/>
    <w:rsid w:val="00AE3636"/>
    <w:rsid w:val="00AE3652"/>
    <w:rsid w:val="00AE368D"/>
    <w:rsid w:val="00AE3728"/>
    <w:rsid w:val="00AE376A"/>
    <w:rsid w:val="00AE3792"/>
    <w:rsid w:val="00AE37CF"/>
    <w:rsid w:val="00AE386F"/>
    <w:rsid w:val="00AE3885"/>
    <w:rsid w:val="00AE38E7"/>
    <w:rsid w:val="00AE3930"/>
    <w:rsid w:val="00AE39A2"/>
    <w:rsid w:val="00AE39AF"/>
    <w:rsid w:val="00AE3BFF"/>
    <w:rsid w:val="00AE3CF8"/>
    <w:rsid w:val="00AE3D45"/>
    <w:rsid w:val="00AE3DE3"/>
    <w:rsid w:val="00AE3E02"/>
    <w:rsid w:val="00AE3EB0"/>
    <w:rsid w:val="00AE3F1F"/>
    <w:rsid w:val="00AE3F36"/>
    <w:rsid w:val="00AE3F3F"/>
    <w:rsid w:val="00AE4108"/>
    <w:rsid w:val="00AE4142"/>
    <w:rsid w:val="00AE426C"/>
    <w:rsid w:val="00AE42C4"/>
    <w:rsid w:val="00AE4329"/>
    <w:rsid w:val="00AE43A1"/>
    <w:rsid w:val="00AE43A8"/>
    <w:rsid w:val="00AE44C3"/>
    <w:rsid w:val="00AE4523"/>
    <w:rsid w:val="00AE46E3"/>
    <w:rsid w:val="00AE4752"/>
    <w:rsid w:val="00AE476A"/>
    <w:rsid w:val="00AE4797"/>
    <w:rsid w:val="00AE47D8"/>
    <w:rsid w:val="00AE49CC"/>
    <w:rsid w:val="00AE4B49"/>
    <w:rsid w:val="00AE4B4A"/>
    <w:rsid w:val="00AE4B6A"/>
    <w:rsid w:val="00AE4C83"/>
    <w:rsid w:val="00AE4CBB"/>
    <w:rsid w:val="00AE4D19"/>
    <w:rsid w:val="00AE4DF3"/>
    <w:rsid w:val="00AE4E3C"/>
    <w:rsid w:val="00AE4E4C"/>
    <w:rsid w:val="00AE4FC0"/>
    <w:rsid w:val="00AE4FE4"/>
    <w:rsid w:val="00AE502F"/>
    <w:rsid w:val="00AE5086"/>
    <w:rsid w:val="00AE50E1"/>
    <w:rsid w:val="00AE5163"/>
    <w:rsid w:val="00AE51AC"/>
    <w:rsid w:val="00AE52B0"/>
    <w:rsid w:val="00AE52EB"/>
    <w:rsid w:val="00AE5365"/>
    <w:rsid w:val="00AE537D"/>
    <w:rsid w:val="00AE53F6"/>
    <w:rsid w:val="00AE5475"/>
    <w:rsid w:val="00AE54CD"/>
    <w:rsid w:val="00AE562A"/>
    <w:rsid w:val="00AE56AB"/>
    <w:rsid w:val="00AE5746"/>
    <w:rsid w:val="00AE5988"/>
    <w:rsid w:val="00AE5BE4"/>
    <w:rsid w:val="00AE5BE8"/>
    <w:rsid w:val="00AE5D69"/>
    <w:rsid w:val="00AE5D8D"/>
    <w:rsid w:val="00AE5DEA"/>
    <w:rsid w:val="00AE5F98"/>
    <w:rsid w:val="00AE5FAF"/>
    <w:rsid w:val="00AE5FC3"/>
    <w:rsid w:val="00AE614C"/>
    <w:rsid w:val="00AE631F"/>
    <w:rsid w:val="00AE64B4"/>
    <w:rsid w:val="00AE6554"/>
    <w:rsid w:val="00AE66A9"/>
    <w:rsid w:val="00AE6785"/>
    <w:rsid w:val="00AE67B2"/>
    <w:rsid w:val="00AE686C"/>
    <w:rsid w:val="00AE6888"/>
    <w:rsid w:val="00AE691B"/>
    <w:rsid w:val="00AE6937"/>
    <w:rsid w:val="00AE6958"/>
    <w:rsid w:val="00AE695B"/>
    <w:rsid w:val="00AE69AE"/>
    <w:rsid w:val="00AE69B2"/>
    <w:rsid w:val="00AE69FD"/>
    <w:rsid w:val="00AE6AA8"/>
    <w:rsid w:val="00AE6AD4"/>
    <w:rsid w:val="00AE6C29"/>
    <w:rsid w:val="00AE6E23"/>
    <w:rsid w:val="00AE6F0F"/>
    <w:rsid w:val="00AE6F2B"/>
    <w:rsid w:val="00AE6F4D"/>
    <w:rsid w:val="00AE6F6C"/>
    <w:rsid w:val="00AE6F84"/>
    <w:rsid w:val="00AE6F8C"/>
    <w:rsid w:val="00AE7046"/>
    <w:rsid w:val="00AE7064"/>
    <w:rsid w:val="00AE70D1"/>
    <w:rsid w:val="00AE7151"/>
    <w:rsid w:val="00AE7198"/>
    <w:rsid w:val="00AE7213"/>
    <w:rsid w:val="00AE726A"/>
    <w:rsid w:val="00AE72DE"/>
    <w:rsid w:val="00AE730E"/>
    <w:rsid w:val="00AE7369"/>
    <w:rsid w:val="00AE743C"/>
    <w:rsid w:val="00AE7587"/>
    <w:rsid w:val="00AE75FA"/>
    <w:rsid w:val="00AE7668"/>
    <w:rsid w:val="00AE77BE"/>
    <w:rsid w:val="00AE7967"/>
    <w:rsid w:val="00AE79A7"/>
    <w:rsid w:val="00AE7AB9"/>
    <w:rsid w:val="00AE7AD9"/>
    <w:rsid w:val="00AE7B0A"/>
    <w:rsid w:val="00AE7E76"/>
    <w:rsid w:val="00AE7EDD"/>
    <w:rsid w:val="00AE7F91"/>
    <w:rsid w:val="00AE7FD8"/>
    <w:rsid w:val="00AF002F"/>
    <w:rsid w:val="00AF0053"/>
    <w:rsid w:val="00AF00BC"/>
    <w:rsid w:val="00AF0264"/>
    <w:rsid w:val="00AF0391"/>
    <w:rsid w:val="00AF0627"/>
    <w:rsid w:val="00AF06B5"/>
    <w:rsid w:val="00AF06B7"/>
    <w:rsid w:val="00AF06CD"/>
    <w:rsid w:val="00AF0764"/>
    <w:rsid w:val="00AF0895"/>
    <w:rsid w:val="00AF0A76"/>
    <w:rsid w:val="00AF0B08"/>
    <w:rsid w:val="00AF0B77"/>
    <w:rsid w:val="00AF0CE8"/>
    <w:rsid w:val="00AF0D5E"/>
    <w:rsid w:val="00AF0E90"/>
    <w:rsid w:val="00AF0EC5"/>
    <w:rsid w:val="00AF0EDA"/>
    <w:rsid w:val="00AF0F0F"/>
    <w:rsid w:val="00AF0F34"/>
    <w:rsid w:val="00AF1098"/>
    <w:rsid w:val="00AF1145"/>
    <w:rsid w:val="00AF115A"/>
    <w:rsid w:val="00AF127B"/>
    <w:rsid w:val="00AF1283"/>
    <w:rsid w:val="00AF12AB"/>
    <w:rsid w:val="00AF12B7"/>
    <w:rsid w:val="00AF12E3"/>
    <w:rsid w:val="00AF13E9"/>
    <w:rsid w:val="00AF13F9"/>
    <w:rsid w:val="00AF154C"/>
    <w:rsid w:val="00AF156A"/>
    <w:rsid w:val="00AF15C9"/>
    <w:rsid w:val="00AF1635"/>
    <w:rsid w:val="00AF16BB"/>
    <w:rsid w:val="00AF16DF"/>
    <w:rsid w:val="00AF176E"/>
    <w:rsid w:val="00AF177D"/>
    <w:rsid w:val="00AF1832"/>
    <w:rsid w:val="00AF19B3"/>
    <w:rsid w:val="00AF1AC5"/>
    <w:rsid w:val="00AF1B7F"/>
    <w:rsid w:val="00AF1BAC"/>
    <w:rsid w:val="00AF1BAE"/>
    <w:rsid w:val="00AF1BE8"/>
    <w:rsid w:val="00AF1E1B"/>
    <w:rsid w:val="00AF1E4F"/>
    <w:rsid w:val="00AF1EAC"/>
    <w:rsid w:val="00AF1EFA"/>
    <w:rsid w:val="00AF1F6D"/>
    <w:rsid w:val="00AF20CD"/>
    <w:rsid w:val="00AF2113"/>
    <w:rsid w:val="00AF2153"/>
    <w:rsid w:val="00AF21B8"/>
    <w:rsid w:val="00AF21BD"/>
    <w:rsid w:val="00AF2396"/>
    <w:rsid w:val="00AF242E"/>
    <w:rsid w:val="00AF2510"/>
    <w:rsid w:val="00AF25CA"/>
    <w:rsid w:val="00AF261F"/>
    <w:rsid w:val="00AF2649"/>
    <w:rsid w:val="00AF273A"/>
    <w:rsid w:val="00AF2748"/>
    <w:rsid w:val="00AF2858"/>
    <w:rsid w:val="00AF294A"/>
    <w:rsid w:val="00AF2A53"/>
    <w:rsid w:val="00AF2A6C"/>
    <w:rsid w:val="00AF2AB1"/>
    <w:rsid w:val="00AF2B8F"/>
    <w:rsid w:val="00AF2D5F"/>
    <w:rsid w:val="00AF2DC5"/>
    <w:rsid w:val="00AF2E38"/>
    <w:rsid w:val="00AF2F25"/>
    <w:rsid w:val="00AF2F6D"/>
    <w:rsid w:val="00AF3011"/>
    <w:rsid w:val="00AF307C"/>
    <w:rsid w:val="00AF31C8"/>
    <w:rsid w:val="00AF325B"/>
    <w:rsid w:val="00AF32DB"/>
    <w:rsid w:val="00AF332E"/>
    <w:rsid w:val="00AF3338"/>
    <w:rsid w:val="00AF3346"/>
    <w:rsid w:val="00AF33D4"/>
    <w:rsid w:val="00AF37A6"/>
    <w:rsid w:val="00AF398E"/>
    <w:rsid w:val="00AF3993"/>
    <w:rsid w:val="00AF3AE4"/>
    <w:rsid w:val="00AF3B48"/>
    <w:rsid w:val="00AF3CAD"/>
    <w:rsid w:val="00AF3D14"/>
    <w:rsid w:val="00AF3D6D"/>
    <w:rsid w:val="00AF3DAD"/>
    <w:rsid w:val="00AF3E14"/>
    <w:rsid w:val="00AF3E79"/>
    <w:rsid w:val="00AF3E8E"/>
    <w:rsid w:val="00AF3F83"/>
    <w:rsid w:val="00AF3FE4"/>
    <w:rsid w:val="00AF4128"/>
    <w:rsid w:val="00AF41CE"/>
    <w:rsid w:val="00AF41D8"/>
    <w:rsid w:val="00AF41DA"/>
    <w:rsid w:val="00AF431F"/>
    <w:rsid w:val="00AF4483"/>
    <w:rsid w:val="00AF449A"/>
    <w:rsid w:val="00AF44AC"/>
    <w:rsid w:val="00AF44B7"/>
    <w:rsid w:val="00AF453C"/>
    <w:rsid w:val="00AF460A"/>
    <w:rsid w:val="00AF4796"/>
    <w:rsid w:val="00AF48C6"/>
    <w:rsid w:val="00AF490A"/>
    <w:rsid w:val="00AF4A68"/>
    <w:rsid w:val="00AF4AC4"/>
    <w:rsid w:val="00AF4B1D"/>
    <w:rsid w:val="00AF4B2D"/>
    <w:rsid w:val="00AF4B5D"/>
    <w:rsid w:val="00AF4B65"/>
    <w:rsid w:val="00AF4B6C"/>
    <w:rsid w:val="00AF4C0D"/>
    <w:rsid w:val="00AF4C3F"/>
    <w:rsid w:val="00AF4C78"/>
    <w:rsid w:val="00AF4C97"/>
    <w:rsid w:val="00AF4CBF"/>
    <w:rsid w:val="00AF4DE1"/>
    <w:rsid w:val="00AF5031"/>
    <w:rsid w:val="00AF50A6"/>
    <w:rsid w:val="00AF53AD"/>
    <w:rsid w:val="00AF545E"/>
    <w:rsid w:val="00AF5560"/>
    <w:rsid w:val="00AF5568"/>
    <w:rsid w:val="00AF56BF"/>
    <w:rsid w:val="00AF5707"/>
    <w:rsid w:val="00AF5751"/>
    <w:rsid w:val="00AF578F"/>
    <w:rsid w:val="00AF57B0"/>
    <w:rsid w:val="00AF5802"/>
    <w:rsid w:val="00AF5823"/>
    <w:rsid w:val="00AF586E"/>
    <w:rsid w:val="00AF58FD"/>
    <w:rsid w:val="00AF5A59"/>
    <w:rsid w:val="00AF5AB3"/>
    <w:rsid w:val="00AF5AB9"/>
    <w:rsid w:val="00AF5AE7"/>
    <w:rsid w:val="00AF5AEA"/>
    <w:rsid w:val="00AF5BE2"/>
    <w:rsid w:val="00AF5BF1"/>
    <w:rsid w:val="00AF5CE1"/>
    <w:rsid w:val="00AF5D35"/>
    <w:rsid w:val="00AF5F95"/>
    <w:rsid w:val="00AF5FD2"/>
    <w:rsid w:val="00AF5FF3"/>
    <w:rsid w:val="00AF6062"/>
    <w:rsid w:val="00AF6069"/>
    <w:rsid w:val="00AF60F4"/>
    <w:rsid w:val="00AF6162"/>
    <w:rsid w:val="00AF61BA"/>
    <w:rsid w:val="00AF61E7"/>
    <w:rsid w:val="00AF62C7"/>
    <w:rsid w:val="00AF630B"/>
    <w:rsid w:val="00AF637C"/>
    <w:rsid w:val="00AF65AB"/>
    <w:rsid w:val="00AF65E5"/>
    <w:rsid w:val="00AF65FD"/>
    <w:rsid w:val="00AF6678"/>
    <w:rsid w:val="00AF66AE"/>
    <w:rsid w:val="00AF6716"/>
    <w:rsid w:val="00AF6792"/>
    <w:rsid w:val="00AF6815"/>
    <w:rsid w:val="00AF695C"/>
    <w:rsid w:val="00AF69A8"/>
    <w:rsid w:val="00AF6ABF"/>
    <w:rsid w:val="00AF6AE0"/>
    <w:rsid w:val="00AF6B37"/>
    <w:rsid w:val="00AF6D24"/>
    <w:rsid w:val="00AF6DC6"/>
    <w:rsid w:val="00AF6EDC"/>
    <w:rsid w:val="00AF6F29"/>
    <w:rsid w:val="00AF70C9"/>
    <w:rsid w:val="00AF70D0"/>
    <w:rsid w:val="00AF70E1"/>
    <w:rsid w:val="00AF71AF"/>
    <w:rsid w:val="00AF72F7"/>
    <w:rsid w:val="00AF733F"/>
    <w:rsid w:val="00AF7379"/>
    <w:rsid w:val="00AF7394"/>
    <w:rsid w:val="00AF73B3"/>
    <w:rsid w:val="00AF73FA"/>
    <w:rsid w:val="00AF742C"/>
    <w:rsid w:val="00AF7497"/>
    <w:rsid w:val="00AF74B0"/>
    <w:rsid w:val="00AF74C0"/>
    <w:rsid w:val="00AF74F6"/>
    <w:rsid w:val="00AF75D6"/>
    <w:rsid w:val="00AF7614"/>
    <w:rsid w:val="00AF772B"/>
    <w:rsid w:val="00AF772E"/>
    <w:rsid w:val="00AF7791"/>
    <w:rsid w:val="00AF77DB"/>
    <w:rsid w:val="00AF7834"/>
    <w:rsid w:val="00AF7891"/>
    <w:rsid w:val="00AF7895"/>
    <w:rsid w:val="00AF79CB"/>
    <w:rsid w:val="00AF79E1"/>
    <w:rsid w:val="00AF7CE6"/>
    <w:rsid w:val="00AF7D1B"/>
    <w:rsid w:val="00AF7D1D"/>
    <w:rsid w:val="00AF7E3A"/>
    <w:rsid w:val="00AF7E42"/>
    <w:rsid w:val="00AF7EA0"/>
    <w:rsid w:val="00AF7F8F"/>
    <w:rsid w:val="00AF7FBE"/>
    <w:rsid w:val="00AF7FF2"/>
    <w:rsid w:val="00B0009E"/>
    <w:rsid w:val="00B00200"/>
    <w:rsid w:val="00B00267"/>
    <w:rsid w:val="00B00378"/>
    <w:rsid w:val="00B00394"/>
    <w:rsid w:val="00B00422"/>
    <w:rsid w:val="00B00437"/>
    <w:rsid w:val="00B0049D"/>
    <w:rsid w:val="00B004AA"/>
    <w:rsid w:val="00B00594"/>
    <w:rsid w:val="00B006FD"/>
    <w:rsid w:val="00B0076A"/>
    <w:rsid w:val="00B00792"/>
    <w:rsid w:val="00B008E6"/>
    <w:rsid w:val="00B008EC"/>
    <w:rsid w:val="00B00902"/>
    <w:rsid w:val="00B009D3"/>
    <w:rsid w:val="00B00AEB"/>
    <w:rsid w:val="00B00B6B"/>
    <w:rsid w:val="00B00CC9"/>
    <w:rsid w:val="00B00EB6"/>
    <w:rsid w:val="00B00EC2"/>
    <w:rsid w:val="00B00F4C"/>
    <w:rsid w:val="00B01021"/>
    <w:rsid w:val="00B010A1"/>
    <w:rsid w:val="00B011AE"/>
    <w:rsid w:val="00B0160F"/>
    <w:rsid w:val="00B01686"/>
    <w:rsid w:val="00B017E4"/>
    <w:rsid w:val="00B0183F"/>
    <w:rsid w:val="00B01990"/>
    <w:rsid w:val="00B01AC2"/>
    <w:rsid w:val="00B01D2F"/>
    <w:rsid w:val="00B01D32"/>
    <w:rsid w:val="00B01D4A"/>
    <w:rsid w:val="00B01DBA"/>
    <w:rsid w:val="00B01DD2"/>
    <w:rsid w:val="00B01DE7"/>
    <w:rsid w:val="00B01E9C"/>
    <w:rsid w:val="00B01FCE"/>
    <w:rsid w:val="00B01FCF"/>
    <w:rsid w:val="00B01FFD"/>
    <w:rsid w:val="00B02079"/>
    <w:rsid w:val="00B02184"/>
    <w:rsid w:val="00B02197"/>
    <w:rsid w:val="00B021EB"/>
    <w:rsid w:val="00B021F3"/>
    <w:rsid w:val="00B022CC"/>
    <w:rsid w:val="00B02303"/>
    <w:rsid w:val="00B0241E"/>
    <w:rsid w:val="00B0242C"/>
    <w:rsid w:val="00B025B5"/>
    <w:rsid w:val="00B025BD"/>
    <w:rsid w:val="00B02648"/>
    <w:rsid w:val="00B02732"/>
    <w:rsid w:val="00B027DF"/>
    <w:rsid w:val="00B02870"/>
    <w:rsid w:val="00B028BB"/>
    <w:rsid w:val="00B028E0"/>
    <w:rsid w:val="00B0294E"/>
    <w:rsid w:val="00B0296A"/>
    <w:rsid w:val="00B0296C"/>
    <w:rsid w:val="00B029ED"/>
    <w:rsid w:val="00B02B24"/>
    <w:rsid w:val="00B02C05"/>
    <w:rsid w:val="00B02C4F"/>
    <w:rsid w:val="00B02D77"/>
    <w:rsid w:val="00B02D9C"/>
    <w:rsid w:val="00B02DB1"/>
    <w:rsid w:val="00B02E01"/>
    <w:rsid w:val="00B02E49"/>
    <w:rsid w:val="00B02FB9"/>
    <w:rsid w:val="00B02FD0"/>
    <w:rsid w:val="00B0306E"/>
    <w:rsid w:val="00B030A8"/>
    <w:rsid w:val="00B030B5"/>
    <w:rsid w:val="00B0312F"/>
    <w:rsid w:val="00B0319E"/>
    <w:rsid w:val="00B03358"/>
    <w:rsid w:val="00B03840"/>
    <w:rsid w:val="00B038B7"/>
    <w:rsid w:val="00B03A17"/>
    <w:rsid w:val="00B03A52"/>
    <w:rsid w:val="00B03AA2"/>
    <w:rsid w:val="00B03B58"/>
    <w:rsid w:val="00B03C2D"/>
    <w:rsid w:val="00B03CB9"/>
    <w:rsid w:val="00B03D18"/>
    <w:rsid w:val="00B040D3"/>
    <w:rsid w:val="00B0433F"/>
    <w:rsid w:val="00B0434D"/>
    <w:rsid w:val="00B04394"/>
    <w:rsid w:val="00B04397"/>
    <w:rsid w:val="00B0442A"/>
    <w:rsid w:val="00B04501"/>
    <w:rsid w:val="00B0454C"/>
    <w:rsid w:val="00B04578"/>
    <w:rsid w:val="00B0459A"/>
    <w:rsid w:val="00B046F8"/>
    <w:rsid w:val="00B04711"/>
    <w:rsid w:val="00B047B2"/>
    <w:rsid w:val="00B048DE"/>
    <w:rsid w:val="00B04997"/>
    <w:rsid w:val="00B04A3A"/>
    <w:rsid w:val="00B04A4F"/>
    <w:rsid w:val="00B04A5F"/>
    <w:rsid w:val="00B04DFA"/>
    <w:rsid w:val="00B04E25"/>
    <w:rsid w:val="00B04E62"/>
    <w:rsid w:val="00B04E93"/>
    <w:rsid w:val="00B04F91"/>
    <w:rsid w:val="00B05045"/>
    <w:rsid w:val="00B05057"/>
    <w:rsid w:val="00B050B6"/>
    <w:rsid w:val="00B05170"/>
    <w:rsid w:val="00B052A1"/>
    <w:rsid w:val="00B05311"/>
    <w:rsid w:val="00B05390"/>
    <w:rsid w:val="00B0561E"/>
    <w:rsid w:val="00B05661"/>
    <w:rsid w:val="00B056B9"/>
    <w:rsid w:val="00B05847"/>
    <w:rsid w:val="00B05850"/>
    <w:rsid w:val="00B05865"/>
    <w:rsid w:val="00B05B76"/>
    <w:rsid w:val="00B05C50"/>
    <w:rsid w:val="00B05C5D"/>
    <w:rsid w:val="00B05CA0"/>
    <w:rsid w:val="00B05D65"/>
    <w:rsid w:val="00B05E09"/>
    <w:rsid w:val="00B05E76"/>
    <w:rsid w:val="00B05FFB"/>
    <w:rsid w:val="00B0605F"/>
    <w:rsid w:val="00B060C9"/>
    <w:rsid w:val="00B060CB"/>
    <w:rsid w:val="00B060D5"/>
    <w:rsid w:val="00B060ED"/>
    <w:rsid w:val="00B0612F"/>
    <w:rsid w:val="00B06159"/>
    <w:rsid w:val="00B06381"/>
    <w:rsid w:val="00B0638C"/>
    <w:rsid w:val="00B06515"/>
    <w:rsid w:val="00B0655F"/>
    <w:rsid w:val="00B0660C"/>
    <w:rsid w:val="00B0679A"/>
    <w:rsid w:val="00B06881"/>
    <w:rsid w:val="00B06886"/>
    <w:rsid w:val="00B068FF"/>
    <w:rsid w:val="00B06927"/>
    <w:rsid w:val="00B06DBA"/>
    <w:rsid w:val="00B06EC4"/>
    <w:rsid w:val="00B0709F"/>
    <w:rsid w:val="00B072D1"/>
    <w:rsid w:val="00B07368"/>
    <w:rsid w:val="00B0739D"/>
    <w:rsid w:val="00B073C2"/>
    <w:rsid w:val="00B0745C"/>
    <w:rsid w:val="00B07478"/>
    <w:rsid w:val="00B074A8"/>
    <w:rsid w:val="00B07513"/>
    <w:rsid w:val="00B07563"/>
    <w:rsid w:val="00B075C9"/>
    <w:rsid w:val="00B075CE"/>
    <w:rsid w:val="00B0768B"/>
    <w:rsid w:val="00B0769E"/>
    <w:rsid w:val="00B076B0"/>
    <w:rsid w:val="00B07727"/>
    <w:rsid w:val="00B0775F"/>
    <w:rsid w:val="00B0799C"/>
    <w:rsid w:val="00B07ABC"/>
    <w:rsid w:val="00B07AC3"/>
    <w:rsid w:val="00B07C23"/>
    <w:rsid w:val="00B07D70"/>
    <w:rsid w:val="00B07DF3"/>
    <w:rsid w:val="00B07E96"/>
    <w:rsid w:val="00B07EB4"/>
    <w:rsid w:val="00B07EBF"/>
    <w:rsid w:val="00B07EDB"/>
    <w:rsid w:val="00B07F43"/>
    <w:rsid w:val="00B07FD5"/>
    <w:rsid w:val="00B10030"/>
    <w:rsid w:val="00B100C7"/>
    <w:rsid w:val="00B100E2"/>
    <w:rsid w:val="00B1015C"/>
    <w:rsid w:val="00B102EA"/>
    <w:rsid w:val="00B103ED"/>
    <w:rsid w:val="00B1040A"/>
    <w:rsid w:val="00B1062F"/>
    <w:rsid w:val="00B10632"/>
    <w:rsid w:val="00B106A3"/>
    <w:rsid w:val="00B107FE"/>
    <w:rsid w:val="00B10885"/>
    <w:rsid w:val="00B1092A"/>
    <w:rsid w:val="00B10951"/>
    <w:rsid w:val="00B10BCA"/>
    <w:rsid w:val="00B10D10"/>
    <w:rsid w:val="00B10D63"/>
    <w:rsid w:val="00B10E9C"/>
    <w:rsid w:val="00B10F26"/>
    <w:rsid w:val="00B10FD9"/>
    <w:rsid w:val="00B10FF8"/>
    <w:rsid w:val="00B11043"/>
    <w:rsid w:val="00B11230"/>
    <w:rsid w:val="00B1133E"/>
    <w:rsid w:val="00B1135A"/>
    <w:rsid w:val="00B11432"/>
    <w:rsid w:val="00B115BC"/>
    <w:rsid w:val="00B1164D"/>
    <w:rsid w:val="00B11747"/>
    <w:rsid w:val="00B1178A"/>
    <w:rsid w:val="00B1178F"/>
    <w:rsid w:val="00B11797"/>
    <w:rsid w:val="00B117B4"/>
    <w:rsid w:val="00B117D1"/>
    <w:rsid w:val="00B118C9"/>
    <w:rsid w:val="00B11B38"/>
    <w:rsid w:val="00B11B52"/>
    <w:rsid w:val="00B11CBF"/>
    <w:rsid w:val="00B1212D"/>
    <w:rsid w:val="00B12143"/>
    <w:rsid w:val="00B121B4"/>
    <w:rsid w:val="00B121F2"/>
    <w:rsid w:val="00B1228F"/>
    <w:rsid w:val="00B122AA"/>
    <w:rsid w:val="00B122E2"/>
    <w:rsid w:val="00B12331"/>
    <w:rsid w:val="00B123B9"/>
    <w:rsid w:val="00B1244A"/>
    <w:rsid w:val="00B124F1"/>
    <w:rsid w:val="00B12569"/>
    <w:rsid w:val="00B127DD"/>
    <w:rsid w:val="00B12836"/>
    <w:rsid w:val="00B128CF"/>
    <w:rsid w:val="00B128FD"/>
    <w:rsid w:val="00B1295F"/>
    <w:rsid w:val="00B1298A"/>
    <w:rsid w:val="00B129E8"/>
    <w:rsid w:val="00B12AB2"/>
    <w:rsid w:val="00B12B86"/>
    <w:rsid w:val="00B12BF3"/>
    <w:rsid w:val="00B12CCB"/>
    <w:rsid w:val="00B12D1C"/>
    <w:rsid w:val="00B12FB9"/>
    <w:rsid w:val="00B12FED"/>
    <w:rsid w:val="00B13121"/>
    <w:rsid w:val="00B13254"/>
    <w:rsid w:val="00B13255"/>
    <w:rsid w:val="00B13263"/>
    <w:rsid w:val="00B13447"/>
    <w:rsid w:val="00B13462"/>
    <w:rsid w:val="00B13510"/>
    <w:rsid w:val="00B13585"/>
    <w:rsid w:val="00B135A1"/>
    <w:rsid w:val="00B136C6"/>
    <w:rsid w:val="00B13777"/>
    <w:rsid w:val="00B13852"/>
    <w:rsid w:val="00B13896"/>
    <w:rsid w:val="00B13C67"/>
    <w:rsid w:val="00B13D1E"/>
    <w:rsid w:val="00B13D40"/>
    <w:rsid w:val="00B13DA6"/>
    <w:rsid w:val="00B13E58"/>
    <w:rsid w:val="00B13EDE"/>
    <w:rsid w:val="00B13F77"/>
    <w:rsid w:val="00B13FB9"/>
    <w:rsid w:val="00B13FD8"/>
    <w:rsid w:val="00B13FDA"/>
    <w:rsid w:val="00B14122"/>
    <w:rsid w:val="00B1412C"/>
    <w:rsid w:val="00B141BD"/>
    <w:rsid w:val="00B141FA"/>
    <w:rsid w:val="00B14216"/>
    <w:rsid w:val="00B14236"/>
    <w:rsid w:val="00B14312"/>
    <w:rsid w:val="00B14370"/>
    <w:rsid w:val="00B14375"/>
    <w:rsid w:val="00B14424"/>
    <w:rsid w:val="00B1460B"/>
    <w:rsid w:val="00B14683"/>
    <w:rsid w:val="00B147DF"/>
    <w:rsid w:val="00B14839"/>
    <w:rsid w:val="00B148B1"/>
    <w:rsid w:val="00B14ADD"/>
    <w:rsid w:val="00B14B15"/>
    <w:rsid w:val="00B14C17"/>
    <w:rsid w:val="00B14D91"/>
    <w:rsid w:val="00B14E7B"/>
    <w:rsid w:val="00B14EE4"/>
    <w:rsid w:val="00B14F94"/>
    <w:rsid w:val="00B1512E"/>
    <w:rsid w:val="00B15150"/>
    <w:rsid w:val="00B151D1"/>
    <w:rsid w:val="00B15293"/>
    <w:rsid w:val="00B152EF"/>
    <w:rsid w:val="00B15387"/>
    <w:rsid w:val="00B1541D"/>
    <w:rsid w:val="00B15556"/>
    <w:rsid w:val="00B15610"/>
    <w:rsid w:val="00B15696"/>
    <w:rsid w:val="00B156B1"/>
    <w:rsid w:val="00B156D6"/>
    <w:rsid w:val="00B156DC"/>
    <w:rsid w:val="00B156E8"/>
    <w:rsid w:val="00B15779"/>
    <w:rsid w:val="00B15A5B"/>
    <w:rsid w:val="00B15B0B"/>
    <w:rsid w:val="00B15CCA"/>
    <w:rsid w:val="00B15DEE"/>
    <w:rsid w:val="00B15EB0"/>
    <w:rsid w:val="00B16061"/>
    <w:rsid w:val="00B160BA"/>
    <w:rsid w:val="00B16114"/>
    <w:rsid w:val="00B161EA"/>
    <w:rsid w:val="00B16255"/>
    <w:rsid w:val="00B16292"/>
    <w:rsid w:val="00B1638F"/>
    <w:rsid w:val="00B16404"/>
    <w:rsid w:val="00B1640A"/>
    <w:rsid w:val="00B164AC"/>
    <w:rsid w:val="00B16571"/>
    <w:rsid w:val="00B16625"/>
    <w:rsid w:val="00B1662A"/>
    <w:rsid w:val="00B1668A"/>
    <w:rsid w:val="00B16748"/>
    <w:rsid w:val="00B1678C"/>
    <w:rsid w:val="00B16817"/>
    <w:rsid w:val="00B168CF"/>
    <w:rsid w:val="00B1692A"/>
    <w:rsid w:val="00B169DA"/>
    <w:rsid w:val="00B16A79"/>
    <w:rsid w:val="00B16AD7"/>
    <w:rsid w:val="00B16AF2"/>
    <w:rsid w:val="00B16B23"/>
    <w:rsid w:val="00B16D02"/>
    <w:rsid w:val="00B16D9A"/>
    <w:rsid w:val="00B16DBB"/>
    <w:rsid w:val="00B16E11"/>
    <w:rsid w:val="00B16E2E"/>
    <w:rsid w:val="00B16E87"/>
    <w:rsid w:val="00B16F76"/>
    <w:rsid w:val="00B16FD8"/>
    <w:rsid w:val="00B1709B"/>
    <w:rsid w:val="00B1712B"/>
    <w:rsid w:val="00B1719A"/>
    <w:rsid w:val="00B1723A"/>
    <w:rsid w:val="00B173CE"/>
    <w:rsid w:val="00B17497"/>
    <w:rsid w:val="00B17592"/>
    <w:rsid w:val="00B17666"/>
    <w:rsid w:val="00B1779B"/>
    <w:rsid w:val="00B17864"/>
    <w:rsid w:val="00B178C5"/>
    <w:rsid w:val="00B1797F"/>
    <w:rsid w:val="00B17AD3"/>
    <w:rsid w:val="00B17B39"/>
    <w:rsid w:val="00B17BCA"/>
    <w:rsid w:val="00B17BF6"/>
    <w:rsid w:val="00B17CE6"/>
    <w:rsid w:val="00B17CFE"/>
    <w:rsid w:val="00B17E0A"/>
    <w:rsid w:val="00B17E45"/>
    <w:rsid w:val="00B17E57"/>
    <w:rsid w:val="00B17ED9"/>
    <w:rsid w:val="00B17FC5"/>
    <w:rsid w:val="00B200B7"/>
    <w:rsid w:val="00B200EE"/>
    <w:rsid w:val="00B20338"/>
    <w:rsid w:val="00B20357"/>
    <w:rsid w:val="00B204E1"/>
    <w:rsid w:val="00B205E3"/>
    <w:rsid w:val="00B206D4"/>
    <w:rsid w:val="00B20750"/>
    <w:rsid w:val="00B20771"/>
    <w:rsid w:val="00B20809"/>
    <w:rsid w:val="00B20858"/>
    <w:rsid w:val="00B20892"/>
    <w:rsid w:val="00B208B2"/>
    <w:rsid w:val="00B20A0D"/>
    <w:rsid w:val="00B20A59"/>
    <w:rsid w:val="00B20B66"/>
    <w:rsid w:val="00B20BAD"/>
    <w:rsid w:val="00B20BCE"/>
    <w:rsid w:val="00B20BE4"/>
    <w:rsid w:val="00B20BF5"/>
    <w:rsid w:val="00B20C01"/>
    <w:rsid w:val="00B20C23"/>
    <w:rsid w:val="00B20CAB"/>
    <w:rsid w:val="00B20D6D"/>
    <w:rsid w:val="00B20EF0"/>
    <w:rsid w:val="00B21032"/>
    <w:rsid w:val="00B2109B"/>
    <w:rsid w:val="00B2131D"/>
    <w:rsid w:val="00B213CE"/>
    <w:rsid w:val="00B21578"/>
    <w:rsid w:val="00B215AE"/>
    <w:rsid w:val="00B216B1"/>
    <w:rsid w:val="00B219C2"/>
    <w:rsid w:val="00B21A60"/>
    <w:rsid w:val="00B21A81"/>
    <w:rsid w:val="00B21BC7"/>
    <w:rsid w:val="00B21BCB"/>
    <w:rsid w:val="00B21EAA"/>
    <w:rsid w:val="00B21F2C"/>
    <w:rsid w:val="00B2203F"/>
    <w:rsid w:val="00B22110"/>
    <w:rsid w:val="00B22314"/>
    <w:rsid w:val="00B22339"/>
    <w:rsid w:val="00B223FC"/>
    <w:rsid w:val="00B2243C"/>
    <w:rsid w:val="00B2246D"/>
    <w:rsid w:val="00B2251C"/>
    <w:rsid w:val="00B22521"/>
    <w:rsid w:val="00B225D7"/>
    <w:rsid w:val="00B22676"/>
    <w:rsid w:val="00B227DA"/>
    <w:rsid w:val="00B22852"/>
    <w:rsid w:val="00B228D9"/>
    <w:rsid w:val="00B228ED"/>
    <w:rsid w:val="00B2299D"/>
    <w:rsid w:val="00B229B2"/>
    <w:rsid w:val="00B22BD6"/>
    <w:rsid w:val="00B22C7B"/>
    <w:rsid w:val="00B22D15"/>
    <w:rsid w:val="00B22DA6"/>
    <w:rsid w:val="00B22DCD"/>
    <w:rsid w:val="00B22E39"/>
    <w:rsid w:val="00B22E61"/>
    <w:rsid w:val="00B22F79"/>
    <w:rsid w:val="00B22F8A"/>
    <w:rsid w:val="00B22FC8"/>
    <w:rsid w:val="00B232A8"/>
    <w:rsid w:val="00B232CE"/>
    <w:rsid w:val="00B232D2"/>
    <w:rsid w:val="00B2332E"/>
    <w:rsid w:val="00B23332"/>
    <w:rsid w:val="00B233E2"/>
    <w:rsid w:val="00B23464"/>
    <w:rsid w:val="00B2349D"/>
    <w:rsid w:val="00B2359D"/>
    <w:rsid w:val="00B235D1"/>
    <w:rsid w:val="00B2363E"/>
    <w:rsid w:val="00B236E1"/>
    <w:rsid w:val="00B23745"/>
    <w:rsid w:val="00B2377B"/>
    <w:rsid w:val="00B23780"/>
    <w:rsid w:val="00B237A7"/>
    <w:rsid w:val="00B23884"/>
    <w:rsid w:val="00B23A4E"/>
    <w:rsid w:val="00B23AA1"/>
    <w:rsid w:val="00B23B12"/>
    <w:rsid w:val="00B23CD6"/>
    <w:rsid w:val="00B23CDF"/>
    <w:rsid w:val="00B23D6F"/>
    <w:rsid w:val="00B23ED5"/>
    <w:rsid w:val="00B240E8"/>
    <w:rsid w:val="00B24156"/>
    <w:rsid w:val="00B241E2"/>
    <w:rsid w:val="00B24203"/>
    <w:rsid w:val="00B24222"/>
    <w:rsid w:val="00B24269"/>
    <w:rsid w:val="00B24297"/>
    <w:rsid w:val="00B242CC"/>
    <w:rsid w:val="00B24360"/>
    <w:rsid w:val="00B2438C"/>
    <w:rsid w:val="00B24453"/>
    <w:rsid w:val="00B24528"/>
    <w:rsid w:val="00B24654"/>
    <w:rsid w:val="00B24670"/>
    <w:rsid w:val="00B24783"/>
    <w:rsid w:val="00B24830"/>
    <w:rsid w:val="00B24896"/>
    <w:rsid w:val="00B24900"/>
    <w:rsid w:val="00B24974"/>
    <w:rsid w:val="00B24A1A"/>
    <w:rsid w:val="00B24A9A"/>
    <w:rsid w:val="00B24AD9"/>
    <w:rsid w:val="00B24C27"/>
    <w:rsid w:val="00B24C31"/>
    <w:rsid w:val="00B24E1E"/>
    <w:rsid w:val="00B25000"/>
    <w:rsid w:val="00B25136"/>
    <w:rsid w:val="00B25151"/>
    <w:rsid w:val="00B2516E"/>
    <w:rsid w:val="00B25197"/>
    <w:rsid w:val="00B251F2"/>
    <w:rsid w:val="00B253BF"/>
    <w:rsid w:val="00B253D6"/>
    <w:rsid w:val="00B253F7"/>
    <w:rsid w:val="00B254BC"/>
    <w:rsid w:val="00B254EB"/>
    <w:rsid w:val="00B25557"/>
    <w:rsid w:val="00B255A1"/>
    <w:rsid w:val="00B256E3"/>
    <w:rsid w:val="00B258F8"/>
    <w:rsid w:val="00B25A17"/>
    <w:rsid w:val="00B25B03"/>
    <w:rsid w:val="00B25B04"/>
    <w:rsid w:val="00B25B2B"/>
    <w:rsid w:val="00B25B48"/>
    <w:rsid w:val="00B25BD8"/>
    <w:rsid w:val="00B25DB0"/>
    <w:rsid w:val="00B25DC0"/>
    <w:rsid w:val="00B25E93"/>
    <w:rsid w:val="00B25F10"/>
    <w:rsid w:val="00B25FF3"/>
    <w:rsid w:val="00B2603A"/>
    <w:rsid w:val="00B2605E"/>
    <w:rsid w:val="00B260F1"/>
    <w:rsid w:val="00B26119"/>
    <w:rsid w:val="00B26135"/>
    <w:rsid w:val="00B26162"/>
    <w:rsid w:val="00B26187"/>
    <w:rsid w:val="00B261C1"/>
    <w:rsid w:val="00B261C4"/>
    <w:rsid w:val="00B26219"/>
    <w:rsid w:val="00B2625A"/>
    <w:rsid w:val="00B26327"/>
    <w:rsid w:val="00B26523"/>
    <w:rsid w:val="00B2652F"/>
    <w:rsid w:val="00B26567"/>
    <w:rsid w:val="00B2665A"/>
    <w:rsid w:val="00B26681"/>
    <w:rsid w:val="00B266B0"/>
    <w:rsid w:val="00B2677B"/>
    <w:rsid w:val="00B26838"/>
    <w:rsid w:val="00B26844"/>
    <w:rsid w:val="00B268DE"/>
    <w:rsid w:val="00B26977"/>
    <w:rsid w:val="00B269D9"/>
    <w:rsid w:val="00B26BBC"/>
    <w:rsid w:val="00B26BBD"/>
    <w:rsid w:val="00B26BF5"/>
    <w:rsid w:val="00B26CD2"/>
    <w:rsid w:val="00B26D06"/>
    <w:rsid w:val="00B26D33"/>
    <w:rsid w:val="00B26DEC"/>
    <w:rsid w:val="00B26E2E"/>
    <w:rsid w:val="00B26E52"/>
    <w:rsid w:val="00B26E64"/>
    <w:rsid w:val="00B2729D"/>
    <w:rsid w:val="00B27320"/>
    <w:rsid w:val="00B27342"/>
    <w:rsid w:val="00B274F7"/>
    <w:rsid w:val="00B276E2"/>
    <w:rsid w:val="00B27763"/>
    <w:rsid w:val="00B277D3"/>
    <w:rsid w:val="00B277F0"/>
    <w:rsid w:val="00B278AE"/>
    <w:rsid w:val="00B27A88"/>
    <w:rsid w:val="00B27D23"/>
    <w:rsid w:val="00B27D25"/>
    <w:rsid w:val="00B27D8B"/>
    <w:rsid w:val="00B27E6C"/>
    <w:rsid w:val="00B27E7A"/>
    <w:rsid w:val="00B300D8"/>
    <w:rsid w:val="00B30316"/>
    <w:rsid w:val="00B303C3"/>
    <w:rsid w:val="00B3044E"/>
    <w:rsid w:val="00B30450"/>
    <w:rsid w:val="00B3070B"/>
    <w:rsid w:val="00B30750"/>
    <w:rsid w:val="00B3078B"/>
    <w:rsid w:val="00B30800"/>
    <w:rsid w:val="00B30812"/>
    <w:rsid w:val="00B30839"/>
    <w:rsid w:val="00B308C9"/>
    <w:rsid w:val="00B30CE0"/>
    <w:rsid w:val="00B30D02"/>
    <w:rsid w:val="00B30D0B"/>
    <w:rsid w:val="00B30D20"/>
    <w:rsid w:val="00B30E24"/>
    <w:rsid w:val="00B30F17"/>
    <w:rsid w:val="00B310E5"/>
    <w:rsid w:val="00B3110A"/>
    <w:rsid w:val="00B312CE"/>
    <w:rsid w:val="00B31313"/>
    <w:rsid w:val="00B31345"/>
    <w:rsid w:val="00B3144C"/>
    <w:rsid w:val="00B31527"/>
    <w:rsid w:val="00B31620"/>
    <w:rsid w:val="00B3168B"/>
    <w:rsid w:val="00B318E5"/>
    <w:rsid w:val="00B319BD"/>
    <w:rsid w:val="00B319C9"/>
    <w:rsid w:val="00B31A22"/>
    <w:rsid w:val="00B31AA9"/>
    <w:rsid w:val="00B31D24"/>
    <w:rsid w:val="00B31EB4"/>
    <w:rsid w:val="00B31F76"/>
    <w:rsid w:val="00B32037"/>
    <w:rsid w:val="00B32043"/>
    <w:rsid w:val="00B3207D"/>
    <w:rsid w:val="00B320CA"/>
    <w:rsid w:val="00B320D4"/>
    <w:rsid w:val="00B3210B"/>
    <w:rsid w:val="00B321D1"/>
    <w:rsid w:val="00B3226B"/>
    <w:rsid w:val="00B3248B"/>
    <w:rsid w:val="00B3257A"/>
    <w:rsid w:val="00B325BE"/>
    <w:rsid w:val="00B325FE"/>
    <w:rsid w:val="00B32782"/>
    <w:rsid w:val="00B328DA"/>
    <w:rsid w:val="00B329A4"/>
    <w:rsid w:val="00B32A3E"/>
    <w:rsid w:val="00B32B6C"/>
    <w:rsid w:val="00B32BB9"/>
    <w:rsid w:val="00B32C05"/>
    <w:rsid w:val="00B32C33"/>
    <w:rsid w:val="00B32CB9"/>
    <w:rsid w:val="00B32CEF"/>
    <w:rsid w:val="00B32D21"/>
    <w:rsid w:val="00B32D4B"/>
    <w:rsid w:val="00B32DCB"/>
    <w:rsid w:val="00B32E56"/>
    <w:rsid w:val="00B32F27"/>
    <w:rsid w:val="00B32F67"/>
    <w:rsid w:val="00B32F71"/>
    <w:rsid w:val="00B32F87"/>
    <w:rsid w:val="00B3305D"/>
    <w:rsid w:val="00B332AB"/>
    <w:rsid w:val="00B332E9"/>
    <w:rsid w:val="00B333CF"/>
    <w:rsid w:val="00B33557"/>
    <w:rsid w:val="00B33785"/>
    <w:rsid w:val="00B338FF"/>
    <w:rsid w:val="00B33972"/>
    <w:rsid w:val="00B33AEF"/>
    <w:rsid w:val="00B33C26"/>
    <w:rsid w:val="00B33C6B"/>
    <w:rsid w:val="00B33C6E"/>
    <w:rsid w:val="00B33C7C"/>
    <w:rsid w:val="00B33DC5"/>
    <w:rsid w:val="00B33E35"/>
    <w:rsid w:val="00B33F61"/>
    <w:rsid w:val="00B3401B"/>
    <w:rsid w:val="00B3408D"/>
    <w:rsid w:val="00B340A7"/>
    <w:rsid w:val="00B340B6"/>
    <w:rsid w:val="00B34171"/>
    <w:rsid w:val="00B341CC"/>
    <w:rsid w:val="00B34235"/>
    <w:rsid w:val="00B34388"/>
    <w:rsid w:val="00B34431"/>
    <w:rsid w:val="00B34525"/>
    <w:rsid w:val="00B34601"/>
    <w:rsid w:val="00B3462C"/>
    <w:rsid w:val="00B34693"/>
    <w:rsid w:val="00B347AA"/>
    <w:rsid w:val="00B348A6"/>
    <w:rsid w:val="00B349DA"/>
    <w:rsid w:val="00B34A45"/>
    <w:rsid w:val="00B34A59"/>
    <w:rsid w:val="00B34AB5"/>
    <w:rsid w:val="00B34ACD"/>
    <w:rsid w:val="00B34BC4"/>
    <w:rsid w:val="00B34D21"/>
    <w:rsid w:val="00B34E3D"/>
    <w:rsid w:val="00B34E7B"/>
    <w:rsid w:val="00B34EC7"/>
    <w:rsid w:val="00B34F82"/>
    <w:rsid w:val="00B35126"/>
    <w:rsid w:val="00B35186"/>
    <w:rsid w:val="00B35291"/>
    <w:rsid w:val="00B353DF"/>
    <w:rsid w:val="00B35626"/>
    <w:rsid w:val="00B35753"/>
    <w:rsid w:val="00B35797"/>
    <w:rsid w:val="00B35843"/>
    <w:rsid w:val="00B35A97"/>
    <w:rsid w:val="00B35AB9"/>
    <w:rsid w:val="00B35B07"/>
    <w:rsid w:val="00B35C7E"/>
    <w:rsid w:val="00B35CBD"/>
    <w:rsid w:val="00B35CCB"/>
    <w:rsid w:val="00B35CDA"/>
    <w:rsid w:val="00B35DB4"/>
    <w:rsid w:val="00B35EAD"/>
    <w:rsid w:val="00B35F50"/>
    <w:rsid w:val="00B35FB6"/>
    <w:rsid w:val="00B36041"/>
    <w:rsid w:val="00B36210"/>
    <w:rsid w:val="00B363A1"/>
    <w:rsid w:val="00B364D6"/>
    <w:rsid w:val="00B36666"/>
    <w:rsid w:val="00B3666A"/>
    <w:rsid w:val="00B367AD"/>
    <w:rsid w:val="00B36975"/>
    <w:rsid w:val="00B36982"/>
    <w:rsid w:val="00B369AD"/>
    <w:rsid w:val="00B36A3B"/>
    <w:rsid w:val="00B36AB8"/>
    <w:rsid w:val="00B36ADA"/>
    <w:rsid w:val="00B36B39"/>
    <w:rsid w:val="00B36D3A"/>
    <w:rsid w:val="00B36D58"/>
    <w:rsid w:val="00B36D70"/>
    <w:rsid w:val="00B36D8A"/>
    <w:rsid w:val="00B36DC3"/>
    <w:rsid w:val="00B36E02"/>
    <w:rsid w:val="00B36E85"/>
    <w:rsid w:val="00B36EDC"/>
    <w:rsid w:val="00B36F48"/>
    <w:rsid w:val="00B36FA2"/>
    <w:rsid w:val="00B3701E"/>
    <w:rsid w:val="00B370BE"/>
    <w:rsid w:val="00B370EE"/>
    <w:rsid w:val="00B37273"/>
    <w:rsid w:val="00B3747E"/>
    <w:rsid w:val="00B3752E"/>
    <w:rsid w:val="00B37699"/>
    <w:rsid w:val="00B378B8"/>
    <w:rsid w:val="00B378D5"/>
    <w:rsid w:val="00B37906"/>
    <w:rsid w:val="00B37972"/>
    <w:rsid w:val="00B37AE4"/>
    <w:rsid w:val="00B37B82"/>
    <w:rsid w:val="00B37B9B"/>
    <w:rsid w:val="00B37CA8"/>
    <w:rsid w:val="00B37CCB"/>
    <w:rsid w:val="00B37CFD"/>
    <w:rsid w:val="00B37D71"/>
    <w:rsid w:val="00B37DB8"/>
    <w:rsid w:val="00B37DC3"/>
    <w:rsid w:val="00B37E14"/>
    <w:rsid w:val="00B37E3D"/>
    <w:rsid w:val="00B37EE4"/>
    <w:rsid w:val="00B37F97"/>
    <w:rsid w:val="00B37FF8"/>
    <w:rsid w:val="00B40016"/>
    <w:rsid w:val="00B4004A"/>
    <w:rsid w:val="00B400B8"/>
    <w:rsid w:val="00B40343"/>
    <w:rsid w:val="00B404FD"/>
    <w:rsid w:val="00B406C4"/>
    <w:rsid w:val="00B407B1"/>
    <w:rsid w:val="00B407CB"/>
    <w:rsid w:val="00B4089C"/>
    <w:rsid w:val="00B4094A"/>
    <w:rsid w:val="00B40999"/>
    <w:rsid w:val="00B409B5"/>
    <w:rsid w:val="00B40AFE"/>
    <w:rsid w:val="00B40B20"/>
    <w:rsid w:val="00B40B37"/>
    <w:rsid w:val="00B40B69"/>
    <w:rsid w:val="00B40BB1"/>
    <w:rsid w:val="00B40C06"/>
    <w:rsid w:val="00B40D2A"/>
    <w:rsid w:val="00B40F79"/>
    <w:rsid w:val="00B40FAD"/>
    <w:rsid w:val="00B40FBE"/>
    <w:rsid w:val="00B4104D"/>
    <w:rsid w:val="00B41060"/>
    <w:rsid w:val="00B410FE"/>
    <w:rsid w:val="00B4113D"/>
    <w:rsid w:val="00B41164"/>
    <w:rsid w:val="00B412B9"/>
    <w:rsid w:val="00B413A7"/>
    <w:rsid w:val="00B414D5"/>
    <w:rsid w:val="00B41571"/>
    <w:rsid w:val="00B4168A"/>
    <w:rsid w:val="00B41772"/>
    <w:rsid w:val="00B417C3"/>
    <w:rsid w:val="00B41839"/>
    <w:rsid w:val="00B418A6"/>
    <w:rsid w:val="00B41964"/>
    <w:rsid w:val="00B4196D"/>
    <w:rsid w:val="00B41991"/>
    <w:rsid w:val="00B41ACB"/>
    <w:rsid w:val="00B41AFF"/>
    <w:rsid w:val="00B41BBE"/>
    <w:rsid w:val="00B41BE7"/>
    <w:rsid w:val="00B41C8D"/>
    <w:rsid w:val="00B41CD0"/>
    <w:rsid w:val="00B41D80"/>
    <w:rsid w:val="00B41E31"/>
    <w:rsid w:val="00B41FF8"/>
    <w:rsid w:val="00B42041"/>
    <w:rsid w:val="00B42061"/>
    <w:rsid w:val="00B420EC"/>
    <w:rsid w:val="00B420F3"/>
    <w:rsid w:val="00B420FB"/>
    <w:rsid w:val="00B42105"/>
    <w:rsid w:val="00B421CC"/>
    <w:rsid w:val="00B42242"/>
    <w:rsid w:val="00B423AA"/>
    <w:rsid w:val="00B423D3"/>
    <w:rsid w:val="00B423FF"/>
    <w:rsid w:val="00B4249C"/>
    <w:rsid w:val="00B424B5"/>
    <w:rsid w:val="00B42678"/>
    <w:rsid w:val="00B426D1"/>
    <w:rsid w:val="00B42700"/>
    <w:rsid w:val="00B427CA"/>
    <w:rsid w:val="00B427D1"/>
    <w:rsid w:val="00B42AB1"/>
    <w:rsid w:val="00B42C4A"/>
    <w:rsid w:val="00B42C9D"/>
    <w:rsid w:val="00B42D2E"/>
    <w:rsid w:val="00B42D84"/>
    <w:rsid w:val="00B42D95"/>
    <w:rsid w:val="00B42DA6"/>
    <w:rsid w:val="00B42E24"/>
    <w:rsid w:val="00B42E98"/>
    <w:rsid w:val="00B42ECB"/>
    <w:rsid w:val="00B42F99"/>
    <w:rsid w:val="00B42FE1"/>
    <w:rsid w:val="00B43139"/>
    <w:rsid w:val="00B4338A"/>
    <w:rsid w:val="00B43477"/>
    <w:rsid w:val="00B43485"/>
    <w:rsid w:val="00B4356F"/>
    <w:rsid w:val="00B43679"/>
    <w:rsid w:val="00B436FD"/>
    <w:rsid w:val="00B43719"/>
    <w:rsid w:val="00B4382D"/>
    <w:rsid w:val="00B438D3"/>
    <w:rsid w:val="00B439EE"/>
    <w:rsid w:val="00B43B9E"/>
    <w:rsid w:val="00B43BDB"/>
    <w:rsid w:val="00B43D37"/>
    <w:rsid w:val="00B43E66"/>
    <w:rsid w:val="00B43E97"/>
    <w:rsid w:val="00B43EB9"/>
    <w:rsid w:val="00B43F0A"/>
    <w:rsid w:val="00B43F74"/>
    <w:rsid w:val="00B44106"/>
    <w:rsid w:val="00B4412D"/>
    <w:rsid w:val="00B44255"/>
    <w:rsid w:val="00B442C0"/>
    <w:rsid w:val="00B443F5"/>
    <w:rsid w:val="00B44416"/>
    <w:rsid w:val="00B4450A"/>
    <w:rsid w:val="00B44546"/>
    <w:rsid w:val="00B445A0"/>
    <w:rsid w:val="00B44601"/>
    <w:rsid w:val="00B44671"/>
    <w:rsid w:val="00B44692"/>
    <w:rsid w:val="00B44897"/>
    <w:rsid w:val="00B449C4"/>
    <w:rsid w:val="00B44A05"/>
    <w:rsid w:val="00B44B2C"/>
    <w:rsid w:val="00B44BE6"/>
    <w:rsid w:val="00B44DAE"/>
    <w:rsid w:val="00B44DE4"/>
    <w:rsid w:val="00B45016"/>
    <w:rsid w:val="00B45101"/>
    <w:rsid w:val="00B45296"/>
    <w:rsid w:val="00B45297"/>
    <w:rsid w:val="00B45314"/>
    <w:rsid w:val="00B45384"/>
    <w:rsid w:val="00B45435"/>
    <w:rsid w:val="00B45457"/>
    <w:rsid w:val="00B4547E"/>
    <w:rsid w:val="00B454B4"/>
    <w:rsid w:val="00B454D0"/>
    <w:rsid w:val="00B45514"/>
    <w:rsid w:val="00B45592"/>
    <w:rsid w:val="00B455D8"/>
    <w:rsid w:val="00B455DB"/>
    <w:rsid w:val="00B45654"/>
    <w:rsid w:val="00B4580B"/>
    <w:rsid w:val="00B45886"/>
    <w:rsid w:val="00B4593C"/>
    <w:rsid w:val="00B45954"/>
    <w:rsid w:val="00B45C0E"/>
    <w:rsid w:val="00B45D5F"/>
    <w:rsid w:val="00B45DF5"/>
    <w:rsid w:val="00B45E7A"/>
    <w:rsid w:val="00B45EE3"/>
    <w:rsid w:val="00B45F4D"/>
    <w:rsid w:val="00B45FA8"/>
    <w:rsid w:val="00B46054"/>
    <w:rsid w:val="00B4629D"/>
    <w:rsid w:val="00B4636F"/>
    <w:rsid w:val="00B4646F"/>
    <w:rsid w:val="00B46509"/>
    <w:rsid w:val="00B465E7"/>
    <w:rsid w:val="00B465FE"/>
    <w:rsid w:val="00B46665"/>
    <w:rsid w:val="00B46711"/>
    <w:rsid w:val="00B4674D"/>
    <w:rsid w:val="00B467DB"/>
    <w:rsid w:val="00B467E1"/>
    <w:rsid w:val="00B4685F"/>
    <w:rsid w:val="00B46963"/>
    <w:rsid w:val="00B4699D"/>
    <w:rsid w:val="00B469D2"/>
    <w:rsid w:val="00B469DA"/>
    <w:rsid w:val="00B46A04"/>
    <w:rsid w:val="00B46B42"/>
    <w:rsid w:val="00B46C2C"/>
    <w:rsid w:val="00B46C6A"/>
    <w:rsid w:val="00B46EB1"/>
    <w:rsid w:val="00B46FD0"/>
    <w:rsid w:val="00B470F4"/>
    <w:rsid w:val="00B4711E"/>
    <w:rsid w:val="00B471C4"/>
    <w:rsid w:val="00B4721B"/>
    <w:rsid w:val="00B473BB"/>
    <w:rsid w:val="00B473FF"/>
    <w:rsid w:val="00B47499"/>
    <w:rsid w:val="00B474CA"/>
    <w:rsid w:val="00B47750"/>
    <w:rsid w:val="00B4786A"/>
    <w:rsid w:val="00B47928"/>
    <w:rsid w:val="00B4794F"/>
    <w:rsid w:val="00B47A0B"/>
    <w:rsid w:val="00B47A22"/>
    <w:rsid w:val="00B47BD1"/>
    <w:rsid w:val="00B47C11"/>
    <w:rsid w:val="00B47CB0"/>
    <w:rsid w:val="00B47D4F"/>
    <w:rsid w:val="00B47E15"/>
    <w:rsid w:val="00B47E16"/>
    <w:rsid w:val="00B47EE1"/>
    <w:rsid w:val="00B47EEE"/>
    <w:rsid w:val="00B47F3E"/>
    <w:rsid w:val="00B47F54"/>
    <w:rsid w:val="00B47F96"/>
    <w:rsid w:val="00B50020"/>
    <w:rsid w:val="00B50162"/>
    <w:rsid w:val="00B50182"/>
    <w:rsid w:val="00B5037A"/>
    <w:rsid w:val="00B50380"/>
    <w:rsid w:val="00B503D2"/>
    <w:rsid w:val="00B503DF"/>
    <w:rsid w:val="00B503F2"/>
    <w:rsid w:val="00B50420"/>
    <w:rsid w:val="00B5042E"/>
    <w:rsid w:val="00B50478"/>
    <w:rsid w:val="00B50606"/>
    <w:rsid w:val="00B50621"/>
    <w:rsid w:val="00B5064A"/>
    <w:rsid w:val="00B50664"/>
    <w:rsid w:val="00B506E6"/>
    <w:rsid w:val="00B50850"/>
    <w:rsid w:val="00B50897"/>
    <w:rsid w:val="00B5097E"/>
    <w:rsid w:val="00B509CF"/>
    <w:rsid w:val="00B50B15"/>
    <w:rsid w:val="00B50B75"/>
    <w:rsid w:val="00B50D27"/>
    <w:rsid w:val="00B50D61"/>
    <w:rsid w:val="00B50DF0"/>
    <w:rsid w:val="00B50E28"/>
    <w:rsid w:val="00B50EC5"/>
    <w:rsid w:val="00B50F27"/>
    <w:rsid w:val="00B50F7A"/>
    <w:rsid w:val="00B51067"/>
    <w:rsid w:val="00B510C6"/>
    <w:rsid w:val="00B512A4"/>
    <w:rsid w:val="00B5131B"/>
    <w:rsid w:val="00B5134E"/>
    <w:rsid w:val="00B51382"/>
    <w:rsid w:val="00B515FD"/>
    <w:rsid w:val="00B51658"/>
    <w:rsid w:val="00B51695"/>
    <w:rsid w:val="00B517B6"/>
    <w:rsid w:val="00B51846"/>
    <w:rsid w:val="00B51882"/>
    <w:rsid w:val="00B51917"/>
    <w:rsid w:val="00B51949"/>
    <w:rsid w:val="00B51AF3"/>
    <w:rsid w:val="00B51C80"/>
    <w:rsid w:val="00B51D2C"/>
    <w:rsid w:val="00B51DE0"/>
    <w:rsid w:val="00B51F18"/>
    <w:rsid w:val="00B51F71"/>
    <w:rsid w:val="00B51F81"/>
    <w:rsid w:val="00B5200D"/>
    <w:rsid w:val="00B52070"/>
    <w:rsid w:val="00B520A0"/>
    <w:rsid w:val="00B52263"/>
    <w:rsid w:val="00B522F8"/>
    <w:rsid w:val="00B52567"/>
    <w:rsid w:val="00B52591"/>
    <w:rsid w:val="00B52598"/>
    <w:rsid w:val="00B5269F"/>
    <w:rsid w:val="00B526AF"/>
    <w:rsid w:val="00B5287E"/>
    <w:rsid w:val="00B5290E"/>
    <w:rsid w:val="00B52AC5"/>
    <w:rsid w:val="00B52B7A"/>
    <w:rsid w:val="00B52B97"/>
    <w:rsid w:val="00B52BC4"/>
    <w:rsid w:val="00B52BE5"/>
    <w:rsid w:val="00B52C7B"/>
    <w:rsid w:val="00B52E85"/>
    <w:rsid w:val="00B52F88"/>
    <w:rsid w:val="00B5306D"/>
    <w:rsid w:val="00B5311C"/>
    <w:rsid w:val="00B53137"/>
    <w:rsid w:val="00B533B3"/>
    <w:rsid w:val="00B534A8"/>
    <w:rsid w:val="00B534C2"/>
    <w:rsid w:val="00B53504"/>
    <w:rsid w:val="00B535BD"/>
    <w:rsid w:val="00B53657"/>
    <w:rsid w:val="00B5371D"/>
    <w:rsid w:val="00B5382E"/>
    <w:rsid w:val="00B53861"/>
    <w:rsid w:val="00B5395F"/>
    <w:rsid w:val="00B539E6"/>
    <w:rsid w:val="00B539EC"/>
    <w:rsid w:val="00B53CA8"/>
    <w:rsid w:val="00B53CAA"/>
    <w:rsid w:val="00B53CE4"/>
    <w:rsid w:val="00B53D15"/>
    <w:rsid w:val="00B53D37"/>
    <w:rsid w:val="00B53D82"/>
    <w:rsid w:val="00B53D9B"/>
    <w:rsid w:val="00B53E47"/>
    <w:rsid w:val="00B53FCA"/>
    <w:rsid w:val="00B53FE7"/>
    <w:rsid w:val="00B54179"/>
    <w:rsid w:val="00B541D9"/>
    <w:rsid w:val="00B5426B"/>
    <w:rsid w:val="00B542FF"/>
    <w:rsid w:val="00B54391"/>
    <w:rsid w:val="00B543C7"/>
    <w:rsid w:val="00B54508"/>
    <w:rsid w:val="00B54799"/>
    <w:rsid w:val="00B54818"/>
    <w:rsid w:val="00B54870"/>
    <w:rsid w:val="00B548D1"/>
    <w:rsid w:val="00B54949"/>
    <w:rsid w:val="00B54968"/>
    <w:rsid w:val="00B54A52"/>
    <w:rsid w:val="00B54AD1"/>
    <w:rsid w:val="00B54B37"/>
    <w:rsid w:val="00B54C8F"/>
    <w:rsid w:val="00B54CCB"/>
    <w:rsid w:val="00B54DC3"/>
    <w:rsid w:val="00B54E58"/>
    <w:rsid w:val="00B54FAD"/>
    <w:rsid w:val="00B55064"/>
    <w:rsid w:val="00B5506A"/>
    <w:rsid w:val="00B551C0"/>
    <w:rsid w:val="00B552CC"/>
    <w:rsid w:val="00B5536B"/>
    <w:rsid w:val="00B55438"/>
    <w:rsid w:val="00B554B9"/>
    <w:rsid w:val="00B5554C"/>
    <w:rsid w:val="00B556CE"/>
    <w:rsid w:val="00B55720"/>
    <w:rsid w:val="00B557CA"/>
    <w:rsid w:val="00B55842"/>
    <w:rsid w:val="00B55B06"/>
    <w:rsid w:val="00B55BD9"/>
    <w:rsid w:val="00B55D10"/>
    <w:rsid w:val="00B55D1C"/>
    <w:rsid w:val="00B55D2E"/>
    <w:rsid w:val="00B55DB7"/>
    <w:rsid w:val="00B55DFA"/>
    <w:rsid w:val="00B55E10"/>
    <w:rsid w:val="00B55E52"/>
    <w:rsid w:val="00B55EAE"/>
    <w:rsid w:val="00B55FC9"/>
    <w:rsid w:val="00B5601A"/>
    <w:rsid w:val="00B5622C"/>
    <w:rsid w:val="00B5629A"/>
    <w:rsid w:val="00B562AA"/>
    <w:rsid w:val="00B56300"/>
    <w:rsid w:val="00B56403"/>
    <w:rsid w:val="00B5640A"/>
    <w:rsid w:val="00B5648E"/>
    <w:rsid w:val="00B564A9"/>
    <w:rsid w:val="00B5669F"/>
    <w:rsid w:val="00B566D5"/>
    <w:rsid w:val="00B56872"/>
    <w:rsid w:val="00B5691F"/>
    <w:rsid w:val="00B56A3A"/>
    <w:rsid w:val="00B56C04"/>
    <w:rsid w:val="00B56CF9"/>
    <w:rsid w:val="00B56E34"/>
    <w:rsid w:val="00B56EC9"/>
    <w:rsid w:val="00B56F5A"/>
    <w:rsid w:val="00B5705C"/>
    <w:rsid w:val="00B57098"/>
    <w:rsid w:val="00B57118"/>
    <w:rsid w:val="00B5716F"/>
    <w:rsid w:val="00B571C5"/>
    <w:rsid w:val="00B571EF"/>
    <w:rsid w:val="00B5725C"/>
    <w:rsid w:val="00B572AC"/>
    <w:rsid w:val="00B57345"/>
    <w:rsid w:val="00B5736D"/>
    <w:rsid w:val="00B57683"/>
    <w:rsid w:val="00B576E8"/>
    <w:rsid w:val="00B57749"/>
    <w:rsid w:val="00B57767"/>
    <w:rsid w:val="00B57786"/>
    <w:rsid w:val="00B57809"/>
    <w:rsid w:val="00B578C3"/>
    <w:rsid w:val="00B578E3"/>
    <w:rsid w:val="00B579B8"/>
    <w:rsid w:val="00B579D7"/>
    <w:rsid w:val="00B57A52"/>
    <w:rsid w:val="00B57B14"/>
    <w:rsid w:val="00B57BFF"/>
    <w:rsid w:val="00B57D34"/>
    <w:rsid w:val="00B57DD8"/>
    <w:rsid w:val="00B57EE6"/>
    <w:rsid w:val="00B57F1E"/>
    <w:rsid w:val="00B57FA6"/>
    <w:rsid w:val="00B60003"/>
    <w:rsid w:val="00B600D6"/>
    <w:rsid w:val="00B600EF"/>
    <w:rsid w:val="00B60154"/>
    <w:rsid w:val="00B602BD"/>
    <w:rsid w:val="00B6034E"/>
    <w:rsid w:val="00B60390"/>
    <w:rsid w:val="00B60551"/>
    <w:rsid w:val="00B60569"/>
    <w:rsid w:val="00B60615"/>
    <w:rsid w:val="00B60628"/>
    <w:rsid w:val="00B60666"/>
    <w:rsid w:val="00B606E1"/>
    <w:rsid w:val="00B6071B"/>
    <w:rsid w:val="00B60759"/>
    <w:rsid w:val="00B6077E"/>
    <w:rsid w:val="00B6080F"/>
    <w:rsid w:val="00B6094E"/>
    <w:rsid w:val="00B60967"/>
    <w:rsid w:val="00B609F5"/>
    <w:rsid w:val="00B60D06"/>
    <w:rsid w:val="00B60DE4"/>
    <w:rsid w:val="00B60E1E"/>
    <w:rsid w:val="00B61091"/>
    <w:rsid w:val="00B6124B"/>
    <w:rsid w:val="00B6142B"/>
    <w:rsid w:val="00B61432"/>
    <w:rsid w:val="00B61495"/>
    <w:rsid w:val="00B614AC"/>
    <w:rsid w:val="00B6161B"/>
    <w:rsid w:val="00B6174D"/>
    <w:rsid w:val="00B61750"/>
    <w:rsid w:val="00B61775"/>
    <w:rsid w:val="00B6184F"/>
    <w:rsid w:val="00B61897"/>
    <w:rsid w:val="00B6191B"/>
    <w:rsid w:val="00B61923"/>
    <w:rsid w:val="00B61C82"/>
    <w:rsid w:val="00B61CEA"/>
    <w:rsid w:val="00B61D44"/>
    <w:rsid w:val="00B61D4D"/>
    <w:rsid w:val="00B61DAE"/>
    <w:rsid w:val="00B61DDD"/>
    <w:rsid w:val="00B61F7C"/>
    <w:rsid w:val="00B61FE6"/>
    <w:rsid w:val="00B61FE9"/>
    <w:rsid w:val="00B61FF7"/>
    <w:rsid w:val="00B62089"/>
    <w:rsid w:val="00B620E6"/>
    <w:rsid w:val="00B620F4"/>
    <w:rsid w:val="00B62127"/>
    <w:rsid w:val="00B62157"/>
    <w:rsid w:val="00B623AB"/>
    <w:rsid w:val="00B6246C"/>
    <w:rsid w:val="00B624BF"/>
    <w:rsid w:val="00B625BC"/>
    <w:rsid w:val="00B626C6"/>
    <w:rsid w:val="00B62744"/>
    <w:rsid w:val="00B6296C"/>
    <w:rsid w:val="00B6298A"/>
    <w:rsid w:val="00B62A55"/>
    <w:rsid w:val="00B62AF0"/>
    <w:rsid w:val="00B62B7E"/>
    <w:rsid w:val="00B62BF2"/>
    <w:rsid w:val="00B62CD5"/>
    <w:rsid w:val="00B62D64"/>
    <w:rsid w:val="00B62D7B"/>
    <w:rsid w:val="00B62DAD"/>
    <w:rsid w:val="00B62DB6"/>
    <w:rsid w:val="00B62E1F"/>
    <w:rsid w:val="00B62E82"/>
    <w:rsid w:val="00B62EA3"/>
    <w:rsid w:val="00B62F81"/>
    <w:rsid w:val="00B62FCF"/>
    <w:rsid w:val="00B62FD1"/>
    <w:rsid w:val="00B63203"/>
    <w:rsid w:val="00B63284"/>
    <w:rsid w:val="00B632F0"/>
    <w:rsid w:val="00B6339B"/>
    <w:rsid w:val="00B633ED"/>
    <w:rsid w:val="00B635C2"/>
    <w:rsid w:val="00B636D1"/>
    <w:rsid w:val="00B6372F"/>
    <w:rsid w:val="00B63745"/>
    <w:rsid w:val="00B6389F"/>
    <w:rsid w:val="00B63908"/>
    <w:rsid w:val="00B6394D"/>
    <w:rsid w:val="00B63997"/>
    <w:rsid w:val="00B639F4"/>
    <w:rsid w:val="00B639F7"/>
    <w:rsid w:val="00B63BD6"/>
    <w:rsid w:val="00B63C9E"/>
    <w:rsid w:val="00B63DD8"/>
    <w:rsid w:val="00B63E66"/>
    <w:rsid w:val="00B63FC4"/>
    <w:rsid w:val="00B640B4"/>
    <w:rsid w:val="00B6415B"/>
    <w:rsid w:val="00B6433F"/>
    <w:rsid w:val="00B64340"/>
    <w:rsid w:val="00B64377"/>
    <w:rsid w:val="00B64379"/>
    <w:rsid w:val="00B64536"/>
    <w:rsid w:val="00B645B1"/>
    <w:rsid w:val="00B645CD"/>
    <w:rsid w:val="00B6473D"/>
    <w:rsid w:val="00B64889"/>
    <w:rsid w:val="00B64936"/>
    <w:rsid w:val="00B64A64"/>
    <w:rsid w:val="00B64B19"/>
    <w:rsid w:val="00B64C58"/>
    <w:rsid w:val="00B64CF3"/>
    <w:rsid w:val="00B64D4F"/>
    <w:rsid w:val="00B64D85"/>
    <w:rsid w:val="00B64DB1"/>
    <w:rsid w:val="00B64E02"/>
    <w:rsid w:val="00B64ECB"/>
    <w:rsid w:val="00B64F0A"/>
    <w:rsid w:val="00B6509D"/>
    <w:rsid w:val="00B65268"/>
    <w:rsid w:val="00B652A5"/>
    <w:rsid w:val="00B652C4"/>
    <w:rsid w:val="00B6531D"/>
    <w:rsid w:val="00B653A2"/>
    <w:rsid w:val="00B6556B"/>
    <w:rsid w:val="00B65615"/>
    <w:rsid w:val="00B657F2"/>
    <w:rsid w:val="00B65881"/>
    <w:rsid w:val="00B65A55"/>
    <w:rsid w:val="00B65A6A"/>
    <w:rsid w:val="00B65B28"/>
    <w:rsid w:val="00B65C4A"/>
    <w:rsid w:val="00B65CD8"/>
    <w:rsid w:val="00B65D36"/>
    <w:rsid w:val="00B65D91"/>
    <w:rsid w:val="00B65ED8"/>
    <w:rsid w:val="00B65F16"/>
    <w:rsid w:val="00B66302"/>
    <w:rsid w:val="00B66322"/>
    <w:rsid w:val="00B66350"/>
    <w:rsid w:val="00B66507"/>
    <w:rsid w:val="00B66538"/>
    <w:rsid w:val="00B66569"/>
    <w:rsid w:val="00B665DE"/>
    <w:rsid w:val="00B66669"/>
    <w:rsid w:val="00B6670E"/>
    <w:rsid w:val="00B66730"/>
    <w:rsid w:val="00B66783"/>
    <w:rsid w:val="00B66856"/>
    <w:rsid w:val="00B66AC9"/>
    <w:rsid w:val="00B66D9D"/>
    <w:rsid w:val="00B66DC1"/>
    <w:rsid w:val="00B66F54"/>
    <w:rsid w:val="00B670B7"/>
    <w:rsid w:val="00B670F4"/>
    <w:rsid w:val="00B67314"/>
    <w:rsid w:val="00B67373"/>
    <w:rsid w:val="00B67724"/>
    <w:rsid w:val="00B678F8"/>
    <w:rsid w:val="00B6799C"/>
    <w:rsid w:val="00B679DD"/>
    <w:rsid w:val="00B679F7"/>
    <w:rsid w:val="00B67AEF"/>
    <w:rsid w:val="00B67B0E"/>
    <w:rsid w:val="00B67B2E"/>
    <w:rsid w:val="00B67C11"/>
    <w:rsid w:val="00B67CAF"/>
    <w:rsid w:val="00B67CD5"/>
    <w:rsid w:val="00B67D07"/>
    <w:rsid w:val="00B67D14"/>
    <w:rsid w:val="00B67EF6"/>
    <w:rsid w:val="00B67F4F"/>
    <w:rsid w:val="00B67FF7"/>
    <w:rsid w:val="00B70075"/>
    <w:rsid w:val="00B7022C"/>
    <w:rsid w:val="00B70288"/>
    <w:rsid w:val="00B703E8"/>
    <w:rsid w:val="00B70441"/>
    <w:rsid w:val="00B704CD"/>
    <w:rsid w:val="00B7059E"/>
    <w:rsid w:val="00B705CA"/>
    <w:rsid w:val="00B706D1"/>
    <w:rsid w:val="00B70766"/>
    <w:rsid w:val="00B707A7"/>
    <w:rsid w:val="00B707C3"/>
    <w:rsid w:val="00B70801"/>
    <w:rsid w:val="00B70922"/>
    <w:rsid w:val="00B709EF"/>
    <w:rsid w:val="00B70A18"/>
    <w:rsid w:val="00B70A60"/>
    <w:rsid w:val="00B70B59"/>
    <w:rsid w:val="00B70C86"/>
    <w:rsid w:val="00B70D4F"/>
    <w:rsid w:val="00B70DC0"/>
    <w:rsid w:val="00B70E05"/>
    <w:rsid w:val="00B70E93"/>
    <w:rsid w:val="00B70EDE"/>
    <w:rsid w:val="00B70F54"/>
    <w:rsid w:val="00B70FEF"/>
    <w:rsid w:val="00B71012"/>
    <w:rsid w:val="00B710C9"/>
    <w:rsid w:val="00B710DE"/>
    <w:rsid w:val="00B710EE"/>
    <w:rsid w:val="00B7115F"/>
    <w:rsid w:val="00B711E5"/>
    <w:rsid w:val="00B71202"/>
    <w:rsid w:val="00B71221"/>
    <w:rsid w:val="00B71303"/>
    <w:rsid w:val="00B713E1"/>
    <w:rsid w:val="00B71420"/>
    <w:rsid w:val="00B71471"/>
    <w:rsid w:val="00B7164F"/>
    <w:rsid w:val="00B717F3"/>
    <w:rsid w:val="00B7195C"/>
    <w:rsid w:val="00B71A16"/>
    <w:rsid w:val="00B71B0E"/>
    <w:rsid w:val="00B71C41"/>
    <w:rsid w:val="00B71C4D"/>
    <w:rsid w:val="00B71D5E"/>
    <w:rsid w:val="00B71D61"/>
    <w:rsid w:val="00B71DA5"/>
    <w:rsid w:val="00B71DEF"/>
    <w:rsid w:val="00B71E18"/>
    <w:rsid w:val="00B71E8F"/>
    <w:rsid w:val="00B71E9E"/>
    <w:rsid w:val="00B71F17"/>
    <w:rsid w:val="00B7202F"/>
    <w:rsid w:val="00B7217B"/>
    <w:rsid w:val="00B72184"/>
    <w:rsid w:val="00B7232E"/>
    <w:rsid w:val="00B72429"/>
    <w:rsid w:val="00B724FD"/>
    <w:rsid w:val="00B72540"/>
    <w:rsid w:val="00B72688"/>
    <w:rsid w:val="00B726C4"/>
    <w:rsid w:val="00B726F3"/>
    <w:rsid w:val="00B72720"/>
    <w:rsid w:val="00B7286B"/>
    <w:rsid w:val="00B72977"/>
    <w:rsid w:val="00B729AE"/>
    <w:rsid w:val="00B729FE"/>
    <w:rsid w:val="00B72A93"/>
    <w:rsid w:val="00B72AA3"/>
    <w:rsid w:val="00B72ABD"/>
    <w:rsid w:val="00B72B02"/>
    <w:rsid w:val="00B72CE0"/>
    <w:rsid w:val="00B72DD9"/>
    <w:rsid w:val="00B72EAD"/>
    <w:rsid w:val="00B72FF2"/>
    <w:rsid w:val="00B730DB"/>
    <w:rsid w:val="00B73126"/>
    <w:rsid w:val="00B7314D"/>
    <w:rsid w:val="00B73238"/>
    <w:rsid w:val="00B732CD"/>
    <w:rsid w:val="00B73445"/>
    <w:rsid w:val="00B73452"/>
    <w:rsid w:val="00B734E8"/>
    <w:rsid w:val="00B736BB"/>
    <w:rsid w:val="00B73747"/>
    <w:rsid w:val="00B737A6"/>
    <w:rsid w:val="00B73872"/>
    <w:rsid w:val="00B7396B"/>
    <w:rsid w:val="00B73989"/>
    <w:rsid w:val="00B739B0"/>
    <w:rsid w:val="00B73AB6"/>
    <w:rsid w:val="00B73E1C"/>
    <w:rsid w:val="00B73E6E"/>
    <w:rsid w:val="00B73EE9"/>
    <w:rsid w:val="00B73EEA"/>
    <w:rsid w:val="00B73FC6"/>
    <w:rsid w:val="00B74004"/>
    <w:rsid w:val="00B74034"/>
    <w:rsid w:val="00B74195"/>
    <w:rsid w:val="00B741F1"/>
    <w:rsid w:val="00B74201"/>
    <w:rsid w:val="00B74222"/>
    <w:rsid w:val="00B74234"/>
    <w:rsid w:val="00B74245"/>
    <w:rsid w:val="00B74367"/>
    <w:rsid w:val="00B743D1"/>
    <w:rsid w:val="00B74545"/>
    <w:rsid w:val="00B74565"/>
    <w:rsid w:val="00B7476F"/>
    <w:rsid w:val="00B748B1"/>
    <w:rsid w:val="00B74A27"/>
    <w:rsid w:val="00B74AFC"/>
    <w:rsid w:val="00B74BAE"/>
    <w:rsid w:val="00B74BF3"/>
    <w:rsid w:val="00B74C3B"/>
    <w:rsid w:val="00B74C46"/>
    <w:rsid w:val="00B74C6C"/>
    <w:rsid w:val="00B74D32"/>
    <w:rsid w:val="00B74D3B"/>
    <w:rsid w:val="00B74D73"/>
    <w:rsid w:val="00B74DCE"/>
    <w:rsid w:val="00B74E6C"/>
    <w:rsid w:val="00B74F51"/>
    <w:rsid w:val="00B74FFB"/>
    <w:rsid w:val="00B75020"/>
    <w:rsid w:val="00B750B0"/>
    <w:rsid w:val="00B750F1"/>
    <w:rsid w:val="00B75134"/>
    <w:rsid w:val="00B75179"/>
    <w:rsid w:val="00B75204"/>
    <w:rsid w:val="00B75268"/>
    <w:rsid w:val="00B75307"/>
    <w:rsid w:val="00B7535C"/>
    <w:rsid w:val="00B75514"/>
    <w:rsid w:val="00B75579"/>
    <w:rsid w:val="00B7565C"/>
    <w:rsid w:val="00B75685"/>
    <w:rsid w:val="00B75694"/>
    <w:rsid w:val="00B7569A"/>
    <w:rsid w:val="00B757B8"/>
    <w:rsid w:val="00B7588E"/>
    <w:rsid w:val="00B758EA"/>
    <w:rsid w:val="00B75A11"/>
    <w:rsid w:val="00B75A5C"/>
    <w:rsid w:val="00B75B27"/>
    <w:rsid w:val="00B75B6C"/>
    <w:rsid w:val="00B75BFD"/>
    <w:rsid w:val="00B75C8B"/>
    <w:rsid w:val="00B75CDF"/>
    <w:rsid w:val="00B75F4D"/>
    <w:rsid w:val="00B75FAA"/>
    <w:rsid w:val="00B76025"/>
    <w:rsid w:val="00B7604F"/>
    <w:rsid w:val="00B76080"/>
    <w:rsid w:val="00B760A1"/>
    <w:rsid w:val="00B760E9"/>
    <w:rsid w:val="00B76130"/>
    <w:rsid w:val="00B7613C"/>
    <w:rsid w:val="00B761BF"/>
    <w:rsid w:val="00B761EA"/>
    <w:rsid w:val="00B7627F"/>
    <w:rsid w:val="00B76314"/>
    <w:rsid w:val="00B76327"/>
    <w:rsid w:val="00B76446"/>
    <w:rsid w:val="00B765A3"/>
    <w:rsid w:val="00B765F3"/>
    <w:rsid w:val="00B76612"/>
    <w:rsid w:val="00B766E0"/>
    <w:rsid w:val="00B76704"/>
    <w:rsid w:val="00B767B2"/>
    <w:rsid w:val="00B76A4A"/>
    <w:rsid w:val="00B76A84"/>
    <w:rsid w:val="00B76AD6"/>
    <w:rsid w:val="00B76CA2"/>
    <w:rsid w:val="00B76E63"/>
    <w:rsid w:val="00B76F94"/>
    <w:rsid w:val="00B77015"/>
    <w:rsid w:val="00B770FF"/>
    <w:rsid w:val="00B77196"/>
    <w:rsid w:val="00B77303"/>
    <w:rsid w:val="00B77388"/>
    <w:rsid w:val="00B77581"/>
    <w:rsid w:val="00B7770A"/>
    <w:rsid w:val="00B777A3"/>
    <w:rsid w:val="00B777AE"/>
    <w:rsid w:val="00B77A0F"/>
    <w:rsid w:val="00B77AB4"/>
    <w:rsid w:val="00B77B10"/>
    <w:rsid w:val="00B77B2B"/>
    <w:rsid w:val="00B77B35"/>
    <w:rsid w:val="00B77B5A"/>
    <w:rsid w:val="00B77B78"/>
    <w:rsid w:val="00B77C11"/>
    <w:rsid w:val="00B77C4A"/>
    <w:rsid w:val="00B77CD5"/>
    <w:rsid w:val="00B77D91"/>
    <w:rsid w:val="00B77DC4"/>
    <w:rsid w:val="00B77E63"/>
    <w:rsid w:val="00B77F74"/>
    <w:rsid w:val="00B80043"/>
    <w:rsid w:val="00B80077"/>
    <w:rsid w:val="00B800C5"/>
    <w:rsid w:val="00B800F9"/>
    <w:rsid w:val="00B80399"/>
    <w:rsid w:val="00B803AD"/>
    <w:rsid w:val="00B803B3"/>
    <w:rsid w:val="00B805B8"/>
    <w:rsid w:val="00B8070D"/>
    <w:rsid w:val="00B80743"/>
    <w:rsid w:val="00B8078E"/>
    <w:rsid w:val="00B8084A"/>
    <w:rsid w:val="00B808B4"/>
    <w:rsid w:val="00B808CE"/>
    <w:rsid w:val="00B80A7C"/>
    <w:rsid w:val="00B80B60"/>
    <w:rsid w:val="00B80B72"/>
    <w:rsid w:val="00B80C68"/>
    <w:rsid w:val="00B80CED"/>
    <w:rsid w:val="00B80D1D"/>
    <w:rsid w:val="00B80E6E"/>
    <w:rsid w:val="00B80F3C"/>
    <w:rsid w:val="00B8110E"/>
    <w:rsid w:val="00B811C6"/>
    <w:rsid w:val="00B811D5"/>
    <w:rsid w:val="00B811FF"/>
    <w:rsid w:val="00B8125D"/>
    <w:rsid w:val="00B812E4"/>
    <w:rsid w:val="00B8139F"/>
    <w:rsid w:val="00B8144C"/>
    <w:rsid w:val="00B81466"/>
    <w:rsid w:val="00B81499"/>
    <w:rsid w:val="00B8183F"/>
    <w:rsid w:val="00B8195A"/>
    <w:rsid w:val="00B8197B"/>
    <w:rsid w:val="00B819AD"/>
    <w:rsid w:val="00B81A98"/>
    <w:rsid w:val="00B81AC0"/>
    <w:rsid w:val="00B81AE1"/>
    <w:rsid w:val="00B81B71"/>
    <w:rsid w:val="00B81C3A"/>
    <w:rsid w:val="00B81E48"/>
    <w:rsid w:val="00B81FA1"/>
    <w:rsid w:val="00B81FD8"/>
    <w:rsid w:val="00B8202A"/>
    <w:rsid w:val="00B82043"/>
    <w:rsid w:val="00B820DB"/>
    <w:rsid w:val="00B82248"/>
    <w:rsid w:val="00B8230C"/>
    <w:rsid w:val="00B824F4"/>
    <w:rsid w:val="00B8254E"/>
    <w:rsid w:val="00B8269C"/>
    <w:rsid w:val="00B826F4"/>
    <w:rsid w:val="00B82701"/>
    <w:rsid w:val="00B828D1"/>
    <w:rsid w:val="00B8296C"/>
    <w:rsid w:val="00B82A5E"/>
    <w:rsid w:val="00B82BB3"/>
    <w:rsid w:val="00B82BB6"/>
    <w:rsid w:val="00B82C5E"/>
    <w:rsid w:val="00B82C79"/>
    <w:rsid w:val="00B82CC4"/>
    <w:rsid w:val="00B82CDB"/>
    <w:rsid w:val="00B82D01"/>
    <w:rsid w:val="00B82D17"/>
    <w:rsid w:val="00B82DB3"/>
    <w:rsid w:val="00B82DC2"/>
    <w:rsid w:val="00B82F22"/>
    <w:rsid w:val="00B830FF"/>
    <w:rsid w:val="00B83113"/>
    <w:rsid w:val="00B8318D"/>
    <w:rsid w:val="00B831D4"/>
    <w:rsid w:val="00B8328A"/>
    <w:rsid w:val="00B832D4"/>
    <w:rsid w:val="00B833C8"/>
    <w:rsid w:val="00B834CF"/>
    <w:rsid w:val="00B834F0"/>
    <w:rsid w:val="00B8350A"/>
    <w:rsid w:val="00B83535"/>
    <w:rsid w:val="00B835B5"/>
    <w:rsid w:val="00B83718"/>
    <w:rsid w:val="00B8388B"/>
    <w:rsid w:val="00B838B5"/>
    <w:rsid w:val="00B839E2"/>
    <w:rsid w:val="00B839EF"/>
    <w:rsid w:val="00B839F6"/>
    <w:rsid w:val="00B83AD3"/>
    <w:rsid w:val="00B83B0F"/>
    <w:rsid w:val="00B83B33"/>
    <w:rsid w:val="00B83C78"/>
    <w:rsid w:val="00B83D28"/>
    <w:rsid w:val="00B83EDE"/>
    <w:rsid w:val="00B83EEB"/>
    <w:rsid w:val="00B83F87"/>
    <w:rsid w:val="00B842C2"/>
    <w:rsid w:val="00B84428"/>
    <w:rsid w:val="00B8446C"/>
    <w:rsid w:val="00B844B9"/>
    <w:rsid w:val="00B8478A"/>
    <w:rsid w:val="00B847D6"/>
    <w:rsid w:val="00B848C9"/>
    <w:rsid w:val="00B848F1"/>
    <w:rsid w:val="00B8493B"/>
    <w:rsid w:val="00B84990"/>
    <w:rsid w:val="00B84C35"/>
    <w:rsid w:val="00B84D6D"/>
    <w:rsid w:val="00B84DB6"/>
    <w:rsid w:val="00B84DB8"/>
    <w:rsid w:val="00B84EBF"/>
    <w:rsid w:val="00B84F05"/>
    <w:rsid w:val="00B84F12"/>
    <w:rsid w:val="00B84FA2"/>
    <w:rsid w:val="00B84FC3"/>
    <w:rsid w:val="00B85026"/>
    <w:rsid w:val="00B85058"/>
    <w:rsid w:val="00B85108"/>
    <w:rsid w:val="00B85148"/>
    <w:rsid w:val="00B85195"/>
    <w:rsid w:val="00B853F1"/>
    <w:rsid w:val="00B854D3"/>
    <w:rsid w:val="00B85617"/>
    <w:rsid w:val="00B8562B"/>
    <w:rsid w:val="00B8564F"/>
    <w:rsid w:val="00B856BD"/>
    <w:rsid w:val="00B85701"/>
    <w:rsid w:val="00B85727"/>
    <w:rsid w:val="00B857D0"/>
    <w:rsid w:val="00B85905"/>
    <w:rsid w:val="00B85913"/>
    <w:rsid w:val="00B859AE"/>
    <w:rsid w:val="00B85AAD"/>
    <w:rsid w:val="00B85AD5"/>
    <w:rsid w:val="00B85B89"/>
    <w:rsid w:val="00B85C1E"/>
    <w:rsid w:val="00B85C2D"/>
    <w:rsid w:val="00B85CF2"/>
    <w:rsid w:val="00B85D56"/>
    <w:rsid w:val="00B85E7C"/>
    <w:rsid w:val="00B85F58"/>
    <w:rsid w:val="00B85FC9"/>
    <w:rsid w:val="00B85FCF"/>
    <w:rsid w:val="00B860D0"/>
    <w:rsid w:val="00B860F7"/>
    <w:rsid w:val="00B8619A"/>
    <w:rsid w:val="00B86211"/>
    <w:rsid w:val="00B86239"/>
    <w:rsid w:val="00B862C7"/>
    <w:rsid w:val="00B86325"/>
    <w:rsid w:val="00B8646B"/>
    <w:rsid w:val="00B864C1"/>
    <w:rsid w:val="00B86718"/>
    <w:rsid w:val="00B8675E"/>
    <w:rsid w:val="00B867AD"/>
    <w:rsid w:val="00B869E2"/>
    <w:rsid w:val="00B86A3C"/>
    <w:rsid w:val="00B86AC1"/>
    <w:rsid w:val="00B86C09"/>
    <w:rsid w:val="00B86CE4"/>
    <w:rsid w:val="00B86DAA"/>
    <w:rsid w:val="00B86DAC"/>
    <w:rsid w:val="00B86FC5"/>
    <w:rsid w:val="00B86FE9"/>
    <w:rsid w:val="00B870F0"/>
    <w:rsid w:val="00B872AC"/>
    <w:rsid w:val="00B8739F"/>
    <w:rsid w:val="00B873A3"/>
    <w:rsid w:val="00B87406"/>
    <w:rsid w:val="00B87409"/>
    <w:rsid w:val="00B87452"/>
    <w:rsid w:val="00B874D8"/>
    <w:rsid w:val="00B875C9"/>
    <w:rsid w:val="00B87699"/>
    <w:rsid w:val="00B876B3"/>
    <w:rsid w:val="00B87743"/>
    <w:rsid w:val="00B878BE"/>
    <w:rsid w:val="00B87B07"/>
    <w:rsid w:val="00B87B7B"/>
    <w:rsid w:val="00B87D54"/>
    <w:rsid w:val="00B87D57"/>
    <w:rsid w:val="00B87EFD"/>
    <w:rsid w:val="00B900D9"/>
    <w:rsid w:val="00B90107"/>
    <w:rsid w:val="00B90112"/>
    <w:rsid w:val="00B901B6"/>
    <w:rsid w:val="00B90229"/>
    <w:rsid w:val="00B90293"/>
    <w:rsid w:val="00B904BA"/>
    <w:rsid w:val="00B904C6"/>
    <w:rsid w:val="00B90538"/>
    <w:rsid w:val="00B905B7"/>
    <w:rsid w:val="00B905FF"/>
    <w:rsid w:val="00B9063F"/>
    <w:rsid w:val="00B90653"/>
    <w:rsid w:val="00B906C1"/>
    <w:rsid w:val="00B906CB"/>
    <w:rsid w:val="00B9080B"/>
    <w:rsid w:val="00B90911"/>
    <w:rsid w:val="00B90979"/>
    <w:rsid w:val="00B90AF0"/>
    <w:rsid w:val="00B90B1A"/>
    <w:rsid w:val="00B90C1B"/>
    <w:rsid w:val="00B90C6D"/>
    <w:rsid w:val="00B90C7E"/>
    <w:rsid w:val="00B90CD6"/>
    <w:rsid w:val="00B90D1C"/>
    <w:rsid w:val="00B90DE2"/>
    <w:rsid w:val="00B90E0F"/>
    <w:rsid w:val="00B90EF7"/>
    <w:rsid w:val="00B90F84"/>
    <w:rsid w:val="00B90FB2"/>
    <w:rsid w:val="00B9105F"/>
    <w:rsid w:val="00B910FB"/>
    <w:rsid w:val="00B912BB"/>
    <w:rsid w:val="00B912C5"/>
    <w:rsid w:val="00B912E1"/>
    <w:rsid w:val="00B912F5"/>
    <w:rsid w:val="00B91354"/>
    <w:rsid w:val="00B913A3"/>
    <w:rsid w:val="00B915C0"/>
    <w:rsid w:val="00B915FE"/>
    <w:rsid w:val="00B9166D"/>
    <w:rsid w:val="00B9169C"/>
    <w:rsid w:val="00B9189E"/>
    <w:rsid w:val="00B918CA"/>
    <w:rsid w:val="00B91995"/>
    <w:rsid w:val="00B91B52"/>
    <w:rsid w:val="00B91C00"/>
    <w:rsid w:val="00B91C4C"/>
    <w:rsid w:val="00B91D31"/>
    <w:rsid w:val="00B91E9D"/>
    <w:rsid w:val="00B91EC2"/>
    <w:rsid w:val="00B91EE3"/>
    <w:rsid w:val="00B9202B"/>
    <w:rsid w:val="00B921CF"/>
    <w:rsid w:val="00B9221A"/>
    <w:rsid w:val="00B922F4"/>
    <w:rsid w:val="00B923BC"/>
    <w:rsid w:val="00B92455"/>
    <w:rsid w:val="00B9248B"/>
    <w:rsid w:val="00B924C2"/>
    <w:rsid w:val="00B924C5"/>
    <w:rsid w:val="00B9257D"/>
    <w:rsid w:val="00B925C9"/>
    <w:rsid w:val="00B92772"/>
    <w:rsid w:val="00B927A3"/>
    <w:rsid w:val="00B927D7"/>
    <w:rsid w:val="00B9280A"/>
    <w:rsid w:val="00B92839"/>
    <w:rsid w:val="00B929A2"/>
    <w:rsid w:val="00B929E5"/>
    <w:rsid w:val="00B92A05"/>
    <w:rsid w:val="00B92B0E"/>
    <w:rsid w:val="00B92B6C"/>
    <w:rsid w:val="00B92B90"/>
    <w:rsid w:val="00B92BB3"/>
    <w:rsid w:val="00B92C76"/>
    <w:rsid w:val="00B92CFC"/>
    <w:rsid w:val="00B92D58"/>
    <w:rsid w:val="00B92DCE"/>
    <w:rsid w:val="00B92E67"/>
    <w:rsid w:val="00B92E9A"/>
    <w:rsid w:val="00B92F1C"/>
    <w:rsid w:val="00B92FF5"/>
    <w:rsid w:val="00B9303A"/>
    <w:rsid w:val="00B93211"/>
    <w:rsid w:val="00B9325A"/>
    <w:rsid w:val="00B9326B"/>
    <w:rsid w:val="00B93305"/>
    <w:rsid w:val="00B9330C"/>
    <w:rsid w:val="00B9332D"/>
    <w:rsid w:val="00B93379"/>
    <w:rsid w:val="00B93479"/>
    <w:rsid w:val="00B934CC"/>
    <w:rsid w:val="00B93546"/>
    <w:rsid w:val="00B93625"/>
    <w:rsid w:val="00B9369F"/>
    <w:rsid w:val="00B93914"/>
    <w:rsid w:val="00B9398E"/>
    <w:rsid w:val="00B93AFA"/>
    <w:rsid w:val="00B93B17"/>
    <w:rsid w:val="00B93C0D"/>
    <w:rsid w:val="00B93CF7"/>
    <w:rsid w:val="00B93D0B"/>
    <w:rsid w:val="00B93D64"/>
    <w:rsid w:val="00B93DBE"/>
    <w:rsid w:val="00B93E0F"/>
    <w:rsid w:val="00B93E2C"/>
    <w:rsid w:val="00B93EA3"/>
    <w:rsid w:val="00B93F16"/>
    <w:rsid w:val="00B93F58"/>
    <w:rsid w:val="00B93FD0"/>
    <w:rsid w:val="00B940E7"/>
    <w:rsid w:val="00B94131"/>
    <w:rsid w:val="00B94178"/>
    <w:rsid w:val="00B941FE"/>
    <w:rsid w:val="00B94252"/>
    <w:rsid w:val="00B942A4"/>
    <w:rsid w:val="00B94422"/>
    <w:rsid w:val="00B944AA"/>
    <w:rsid w:val="00B944E2"/>
    <w:rsid w:val="00B94572"/>
    <w:rsid w:val="00B946BB"/>
    <w:rsid w:val="00B9470A"/>
    <w:rsid w:val="00B947C2"/>
    <w:rsid w:val="00B948E2"/>
    <w:rsid w:val="00B948FE"/>
    <w:rsid w:val="00B94965"/>
    <w:rsid w:val="00B94981"/>
    <w:rsid w:val="00B94A03"/>
    <w:rsid w:val="00B94A53"/>
    <w:rsid w:val="00B94A6E"/>
    <w:rsid w:val="00B94C67"/>
    <w:rsid w:val="00B94C6B"/>
    <w:rsid w:val="00B94D28"/>
    <w:rsid w:val="00B94D69"/>
    <w:rsid w:val="00B94E6E"/>
    <w:rsid w:val="00B94EEA"/>
    <w:rsid w:val="00B94F40"/>
    <w:rsid w:val="00B94FD4"/>
    <w:rsid w:val="00B950AD"/>
    <w:rsid w:val="00B950AE"/>
    <w:rsid w:val="00B95143"/>
    <w:rsid w:val="00B952EA"/>
    <w:rsid w:val="00B953B9"/>
    <w:rsid w:val="00B95402"/>
    <w:rsid w:val="00B95526"/>
    <w:rsid w:val="00B95561"/>
    <w:rsid w:val="00B9561A"/>
    <w:rsid w:val="00B957BF"/>
    <w:rsid w:val="00B95A74"/>
    <w:rsid w:val="00B95B4F"/>
    <w:rsid w:val="00B95CFB"/>
    <w:rsid w:val="00B95D55"/>
    <w:rsid w:val="00B95D70"/>
    <w:rsid w:val="00B95D84"/>
    <w:rsid w:val="00B95DB3"/>
    <w:rsid w:val="00B95E65"/>
    <w:rsid w:val="00B95E76"/>
    <w:rsid w:val="00B95F37"/>
    <w:rsid w:val="00B95F64"/>
    <w:rsid w:val="00B95F8D"/>
    <w:rsid w:val="00B95FA8"/>
    <w:rsid w:val="00B96015"/>
    <w:rsid w:val="00B9601C"/>
    <w:rsid w:val="00B96021"/>
    <w:rsid w:val="00B960A4"/>
    <w:rsid w:val="00B9619E"/>
    <w:rsid w:val="00B96206"/>
    <w:rsid w:val="00B96279"/>
    <w:rsid w:val="00B962E8"/>
    <w:rsid w:val="00B963A9"/>
    <w:rsid w:val="00B9644F"/>
    <w:rsid w:val="00B96475"/>
    <w:rsid w:val="00B964FA"/>
    <w:rsid w:val="00B96533"/>
    <w:rsid w:val="00B9658F"/>
    <w:rsid w:val="00B9659B"/>
    <w:rsid w:val="00B96669"/>
    <w:rsid w:val="00B96823"/>
    <w:rsid w:val="00B968BE"/>
    <w:rsid w:val="00B968F2"/>
    <w:rsid w:val="00B96941"/>
    <w:rsid w:val="00B9695D"/>
    <w:rsid w:val="00B96A39"/>
    <w:rsid w:val="00B96C1B"/>
    <w:rsid w:val="00B96C98"/>
    <w:rsid w:val="00B96CC6"/>
    <w:rsid w:val="00B96CE9"/>
    <w:rsid w:val="00B96DF5"/>
    <w:rsid w:val="00B96E1C"/>
    <w:rsid w:val="00B96E72"/>
    <w:rsid w:val="00B970B7"/>
    <w:rsid w:val="00B97100"/>
    <w:rsid w:val="00B97153"/>
    <w:rsid w:val="00B9718D"/>
    <w:rsid w:val="00B971CC"/>
    <w:rsid w:val="00B9720B"/>
    <w:rsid w:val="00B9727D"/>
    <w:rsid w:val="00B97299"/>
    <w:rsid w:val="00B972A8"/>
    <w:rsid w:val="00B9731D"/>
    <w:rsid w:val="00B9733D"/>
    <w:rsid w:val="00B97474"/>
    <w:rsid w:val="00B975C3"/>
    <w:rsid w:val="00B97735"/>
    <w:rsid w:val="00B9776E"/>
    <w:rsid w:val="00B97786"/>
    <w:rsid w:val="00B977F6"/>
    <w:rsid w:val="00B97856"/>
    <w:rsid w:val="00B97984"/>
    <w:rsid w:val="00B97A05"/>
    <w:rsid w:val="00B97A0A"/>
    <w:rsid w:val="00B97A45"/>
    <w:rsid w:val="00B97B80"/>
    <w:rsid w:val="00B97D37"/>
    <w:rsid w:val="00B97D87"/>
    <w:rsid w:val="00B97F28"/>
    <w:rsid w:val="00BA008B"/>
    <w:rsid w:val="00BA0102"/>
    <w:rsid w:val="00BA0132"/>
    <w:rsid w:val="00BA01B0"/>
    <w:rsid w:val="00BA01CF"/>
    <w:rsid w:val="00BA01FD"/>
    <w:rsid w:val="00BA0224"/>
    <w:rsid w:val="00BA0315"/>
    <w:rsid w:val="00BA0359"/>
    <w:rsid w:val="00BA0369"/>
    <w:rsid w:val="00BA042C"/>
    <w:rsid w:val="00BA0454"/>
    <w:rsid w:val="00BA0487"/>
    <w:rsid w:val="00BA050C"/>
    <w:rsid w:val="00BA051F"/>
    <w:rsid w:val="00BA0520"/>
    <w:rsid w:val="00BA05DF"/>
    <w:rsid w:val="00BA06EB"/>
    <w:rsid w:val="00BA0884"/>
    <w:rsid w:val="00BA08F8"/>
    <w:rsid w:val="00BA098C"/>
    <w:rsid w:val="00BA0A6A"/>
    <w:rsid w:val="00BA0AF7"/>
    <w:rsid w:val="00BA0B14"/>
    <w:rsid w:val="00BA0B6E"/>
    <w:rsid w:val="00BA0BBC"/>
    <w:rsid w:val="00BA0BE2"/>
    <w:rsid w:val="00BA0D29"/>
    <w:rsid w:val="00BA0D91"/>
    <w:rsid w:val="00BA0EA3"/>
    <w:rsid w:val="00BA0F5F"/>
    <w:rsid w:val="00BA0FC2"/>
    <w:rsid w:val="00BA1028"/>
    <w:rsid w:val="00BA10B8"/>
    <w:rsid w:val="00BA10F5"/>
    <w:rsid w:val="00BA132E"/>
    <w:rsid w:val="00BA136D"/>
    <w:rsid w:val="00BA153F"/>
    <w:rsid w:val="00BA1717"/>
    <w:rsid w:val="00BA1873"/>
    <w:rsid w:val="00BA1874"/>
    <w:rsid w:val="00BA194F"/>
    <w:rsid w:val="00BA197E"/>
    <w:rsid w:val="00BA1A0F"/>
    <w:rsid w:val="00BA1BB2"/>
    <w:rsid w:val="00BA1C40"/>
    <w:rsid w:val="00BA1CC5"/>
    <w:rsid w:val="00BA1CCD"/>
    <w:rsid w:val="00BA1CFC"/>
    <w:rsid w:val="00BA1CFE"/>
    <w:rsid w:val="00BA1D8A"/>
    <w:rsid w:val="00BA1E70"/>
    <w:rsid w:val="00BA1E90"/>
    <w:rsid w:val="00BA1F03"/>
    <w:rsid w:val="00BA1F55"/>
    <w:rsid w:val="00BA1FB9"/>
    <w:rsid w:val="00BA2044"/>
    <w:rsid w:val="00BA208E"/>
    <w:rsid w:val="00BA209A"/>
    <w:rsid w:val="00BA20D4"/>
    <w:rsid w:val="00BA2120"/>
    <w:rsid w:val="00BA21EC"/>
    <w:rsid w:val="00BA2223"/>
    <w:rsid w:val="00BA23EB"/>
    <w:rsid w:val="00BA24C3"/>
    <w:rsid w:val="00BA254E"/>
    <w:rsid w:val="00BA2785"/>
    <w:rsid w:val="00BA2914"/>
    <w:rsid w:val="00BA294E"/>
    <w:rsid w:val="00BA29B9"/>
    <w:rsid w:val="00BA29E5"/>
    <w:rsid w:val="00BA2A33"/>
    <w:rsid w:val="00BA2A65"/>
    <w:rsid w:val="00BA2AD7"/>
    <w:rsid w:val="00BA2B79"/>
    <w:rsid w:val="00BA2B9B"/>
    <w:rsid w:val="00BA2C25"/>
    <w:rsid w:val="00BA2CB5"/>
    <w:rsid w:val="00BA2D63"/>
    <w:rsid w:val="00BA2EC2"/>
    <w:rsid w:val="00BA2ECD"/>
    <w:rsid w:val="00BA2EF5"/>
    <w:rsid w:val="00BA2F1C"/>
    <w:rsid w:val="00BA2F87"/>
    <w:rsid w:val="00BA2FA3"/>
    <w:rsid w:val="00BA2FDB"/>
    <w:rsid w:val="00BA3001"/>
    <w:rsid w:val="00BA309B"/>
    <w:rsid w:val="00BA30CB"/>
    <w:rsid w:val="00BA311A"/>
    <w:rsid w:val="00BA329C"/>
    <w:rsid w:val="00BA3326"/>
    <w:rsid w:val="00BA35FD"/>
    <w:rsid w:val="00BA36D9"/>
    <w:rsid w:val="00BA36E5"/>
    <w:rsid w:val="00BA36FD"/>
    <w:rsid w:val="00BA3809"/>
    <w:rsid w:val="00BA38A3"/>
    <w:rsid w:val="00BA38F0"/>
    <w:rsid w:val="00BA3944"/>
    <w:rsid w:val="00BA3995"/>
    <w:rsid w:val="00BA3A3A"/>
    <w:rsid w:val="00BA3A5D"/>
    <w:rsid w:val="00BA3A9A"/>
    <w:rsid w:val="00BA3C3A"/>
    <w:rsid w:val="00BA3CA1"/>
    <w:rsid w:val="00BA3E18"/>
    <w:rsid w:val="00BA3E3B"/>
    <w:rsid w:val="00BA3E9E"/>
    <w:rsid w:val="00BA3EBD"/>
    <w:rsid w:val="00BA3F01"/>
    <w:rsid w:val="00BA3FE7"/>
    <w:rsid w:val="00BA4060"/>
    <w:rsid w:val="00BA4103"/>
    <w:rsid w:val="00BA4147"/>
    <w:rsid w:val="00BA41CD"/>
    <w:rsid w:val="00BA4303"/>
    <w:rsid w:val="00BA441E"/>
    <w:rsid w:val="00BA4499"/>
    <w:rsid w:val="00BA44E4"/>
    <w:rsid w:val="00BA45A9"/>
    <w:rsid w:val="00BA465E"/>
    <w:rsid w:val="00BA473E"/>
    <w:rsid w:val="00BA476A"/>
    <w:rsid w:val="00BA47F1"/>
    <w:rsid w:val="00BA498C"/>
    <w:rsid w:val="00BA4990"/>
    <w:rsid w:val="00BA4A08"/>
    <w:rsid w:val="00BA4C7F"/>
    <w:rsid w:val="00BA4D24"/>
    <w:rsid w:val="00BA4D31"/>
    <w:rsid w:val="00BA4DC5"/>
    <w:rsid w:val="00BA4DE8"/>
    <w:rsid w:val="00BA4DF5"/>
    <w:rsid w:val="00BA4E37"/>
    <w:rsid w:val="00BA4FEA"/>
    <w:rsid w:val="00BA5040"/>
    <w:rsid w:val="00BA51B3"/>
    <w:rsid w:val="00BA5216"/>
    <w:rsid w:val="00BA52C8"/>
    <w:rsid w:val="00BA531B"/>
    <w:rsid w:val="00BA5340"/>
    <w:rsid w:val="00BA54D1"/>
    <w:rsid w:val="00BA5536"/>
    <w:rsid w:val="00BA5540"/>
    <w:rsid w:val="00BA55F8"/>
    <w:rsid w:val="00BA5613"/>
    <w:rsid w:val="00BA5695"/>
    <w:rsid w:val="00BA56CC"/>
    <w:rsid w:val="00BA5707"/>
    <w:rsid w:val="00BA5782"/>
    <w:rsid w:val="00BA5831"/>
    <w:rsid w:val="00BA584C"/>
    <w:rsid w:val="00BA587A"/>
    <w:rsid w:val="00BA588D"/>
    <w:rsid w:val="00BA595A"/>
    <w:rsid w:val="00BA59B8"/>
    <w:rsid w:val="00BA59E2"/>
    <w:rsid w:val="00BA5B01"/>
    <w:rsid w:val="00BA5C2C"/>
    <w:rsid w:val="00BA5D9C"/>
    <w:rsid w:val="00BA5E67"/>
    <w:rsid w:val="00BA5F0E"/>
    <w:rsid w:val="00BA5FD3"/>
    <w:rsid w:val="00BA6103"/>
    <w:rsid w:val="00BA638B"/>
    <w:rsid w:val="00BA6421"/>
    <w:rsid w:val="00BA6623"/>
    <w:rsid w:val="00BA6634"/>
    <w:rsid w:val="00BA664D"/>
    <w:rsid w:val="00BA67BC"/>
    <w:rsid w:val="00BA67C4"/>
    <w:rsid w:val="00BA684A"/>
    <w:rsid w:val="00BA698A"/>
    <w:rsid w:val="00BA69DE"/>
    <w:rsid w:val="00BA6A13"/>
    <w:rsid w:val="00BA6A66"/>
    <w:rsid w:val="00BA6BF4"/>
    <w:rsid w:val="00BA6C8A"/>
    <w:rsid w:val="00BA6DE1"/>
    <w:rsid w:val="00BA6F1B"/>
    <w:rsid w:val="00BA6F98"/>
    <w:rsid w:val="00BA708F"/>
    <w:rsid w:val="00BA7147"/>
    <w:rsid w:val="00BA717F"/>
    <w:rsid w:val="00BA7205"/>
    <w:rsid w:val="00BA723E"/>
    <w:rsid w:val="00BA7331"/>
    <w:rsid w:val="00BA73B8"/>
    <w:rsid w:val="00BA73C3"/>
    <w:rsid w:val="00BA755E"/>
    <w:rsid w:val="00BA767C"/>
    <w:rsid w:val="00BA768A"/>
    <w:rsid w:val="00BA76A9"/>
    <w:rsid w:val="00BA7738"/>
    <w:rsid w:val="00BA78CD"/>
    <w:rsid w:val="00BA78F4"/>
    <w:rsid w:val="00BA7918"/>
    <w:rsid w:val="00BA791D"/>
    <w:rsid w:val="00BA796A"/>
    <w:rsid w:val="00BA7AD5"/>
    <w:rsid w:val="00BA7B25"/>
    <w:rsid w:val="00BA7B5D"/>
    <w:rsid w:val="00BA7B82"/>
    <w:rsid w:val="00BA7C6E"/>
    <w:rsid w:val="00BA7C83"/>
    <w:rsid w:val="00BA7CCC"/>
    <w:rsid w:val="00BA7D6E"/>
    <w:rsid w:val="00BA7E71"/>
    <w:rsid w:val="00BA7EFC"/>
    <w:rsid w:val="00BB000C"/>
    <w:rsid w:val="00BB0034"/>
    <w:rsid w:val="00BB008A"/>
    <w:rsid w:val="00BB00AD"/>
    <w:rsid w:val="00BB01BD"/>
    <w:rsid w:val="00BB0246"/>
    <w:rsid w:val="00BB02B4"/>
    <w:rsid w:val="00BB035E"/>
    <w:rsid w:val="00BB0395"/>
    <w:rsid w:val="00BB03AF"/>
    <w:rsid w:val="00BB03DA"/>
    <w:rsid w:val="00BB0415"/>
    <w:rsid w:val="00BB04C2"/>
    <w:rsid w:val="00BB0517"/>
    <w:rsid w:val="00BB05BF"/>
    <w:rsid w:val="00BB06EA"/>
    <w:rsid w:val="00BB0733"/>
    <w:rsid w:val="00BB08AC"/>
    <w:rsid w:val="00BB08BE"/>
    <w:rsid w:val="00BB08ED"/>
    <w:rsid w:val="00BB0940"/>
    <w:rsid w:val="00BB094B"/>
    <w:rsid w:val="00BB0999"/>
    <w:rsid w:val="00BB0A07"/>
    <w:rsid w:val="00BB0A6C"/>
    <w:rsid w:val="00BB0AED"/>
    <w:rsid w:val="00BB0B22"/>
    <w:rsid w:val="00BB0C11"/>
    <w:rsid w:val="00BB0C88"/>
    <w:rsid w:val="00BB0CF4"/>
    <w:rsid w:val="00BB0D7B"/>
    <w:rsid w:val="00BB0E25"/>
    <w:rsid w:val="00BB0E4F"/>
    <w:rsid w:val="00BB0EC2"/>
    <w:rsid w:val="00BB0F64"/>
    <w:rsid w:val="00BB108B"/>
    <w:rsid w:val="00BB11C5"/>
    <w:rsid w:val="00BB1272"/>
    <w:rsid w:val="00BB138C"/>
    <w:rsid w:val="00BB1459"/>
    <w:rsid w:val="00BB14A7"/>
    <w:rsid w:val="00BB1696"/>
    <w:rsid w:val="00BB1812"/>
    <w:rsid w:val="00BB185F"/>
    <w:rsid w:val="00BB1915"/>
    <w:rsid w:val="00BB192E"/>
    <w:rsid w:val="00BB1984"/>
    <w:rsid w:val="00BB1AA8"/>
    <w:rsid w:val="00BB1B2F"/>
    <w:rsid w:val="00BB1B37"/>
    <w:rsid w:val="00BB1B48"/>
    <w:rsid w:val="00BB1B90"/>
    <w:rsid w:val="00BB1BE9"/>
    <w:rsid w:val="00BB1C9C"/>
    <w:rsid w:val="00BB1CE0"/>
    <w:rsid w:val="00BB1D03"/>
    <w:rsid w:val="00BB1E74"/>
    <w:rsid w:val="00BB1F88"/>
    <w:rsid w:val="00BB2014"/>
    <w:rsid w:val="00BB2070"/>
    <w:rsid w:val="00BB218A"/>
    <w:rsid w:val="00BB221A"/>
    <w:rsid w:val="00BB2272"/>
    <w:rsid w:val="00BB244D"/>
    <w:rsid w:val="00BB2518"/>
    <w:rsid w:val="00BB257B"/>
    <w:rsid w:val="00BB26A8"/>
    <w:rsid w:val="00BB27CD"/>
    <w:rsid w:val="00BB27D8"/>
    <w:rsid w:val="00BB28CE"/>
    <w:rsid w:val="00BB29A7"/>
    <w:rsid w:val="00BB2BCB"/>
    <w:rsid w:val="00BB2C17"/>
    <w:rsid w:val="00BB2D35"/>
    <w:rsid w:val="00BB2D64"/>
    <w:rsid w:val="00BB2DE5"/>
    <w:rsid w:val="00BB2E60"/>
    <w:rsid w:val="00BB2EF7"/>
    <w:rsid w:val="00BB3143"/>
    <w:rsid w:val="00BB31CE"/>
    <w:rsid w:val="00BB326F"/>
    <w:rsid w:val="00BB3287"/>
    <w:rsid w:val="00BB32E8"/>
    <w:rsid w:val="00BB33B3"/>
    <w:rsid w:val="00BB33DD"/>
    <w:rsid w:val="00BB3444"/>
    <w:rsid w:val="00BB3872"/>
    <w:rsid w:val="00BB393C"/>
    <w:rsid w:val="00BB398E"/>
    <w:rsid w:val="00BB3A4D"/>
    <w:rsid w:val="00BB3A58"/>
    <w:rsid w:val="00BB3AB0"/>
    <w:rsid w:val="00BB3ACB"/>
    <w:rsid w:val="00BB3AE4"/>
    <w:rsid w:val="00BB3B35"/>
    <w:rsid w:val="00BB3B86"/>
    <w:rsid w:val="00BB3C5B"/>
    <w:rsid w:val="00BB3D25"/>
    <w:rsid w:val="00BB3D8F"/>
    <w:rsid w:val="00BB3F3E"/>
    <w:rsid w:val="00BB3F6F"/>
    <w:rsid w:val="00BB4130"/>
    <w:rsid w:val="00BB41B4"/>
    <w:rsid w:val="00BB420B"/>
    <w:rsid w:val="00BB4295"/>
    <w:rsid w:val="00BB42D6"/>
    <w:rsid w:val="00BB4399"/>
    <w:rsid w:val="00BB43C1"/>
    <w:rsid w:val="00BB4450"/>
    <w:rsid w:val="00BB45EB"/>
    <w:rsid w:val="00BB4644"/>
    <w:rsid w:val="00BB46B6"/>
    <w:rsid w:val="00BB46FE"/>
    <w:rsid w:val="00BB4704"/>
    <w:rsid w:val="00BB4801"/>
    <w:rsid w:val="00BB4820"/>
    <w:rsid w:val="00BB4842"/>
    <w:rsid w:val="00BB4935"/>
    <w:rsid w:val="00BB49A1"/>
    <w:rsid w:val="00BB4AF6"/>
    <w:rsid w:val="00BB4BA5"/>
    <w:rsid w:val="00BB4BF3"/>
    <w:rsid w:val="00BB4D29"/>
    <w:rsid w:val="00BB4EB5"/>
    <w:rsid w:val="00BB4EEF"/>
    <w:rsid w:val="00BB4F14"/>
    <w:rsid w:val="00BB4FC2"/>
    <w:rsid w:val="00BB5049"/>
    <w:rsid w:val="00BB5053"/>
    <w:rsid w:val="00BB50DC"/>
    <w:rsid w:val="00BB514B"/>
    <w:rsid w:val="00BB515E"/>
    <w:rsid w:val="00BB51E8"/>
    <w:rsid w:val="00BB52D2"/>
    <w:rsid w:val="00BB53C0"/>
    <w:rsid w:val="00BB53D9"/>
    <w:rsid w:val="00BB5460"/>
    <w:rsid w:val="00BB56AC"/>
    <w:rsid w:val="00BB56B8"/>
    <w:rsid w:val="00BB571A"/>
    <w:rsid w:val="00BB5781"/>
    <w:rsid w:val="00BB581A"/>
    <w:rsid w:val="00BB5883"/>
    <w:rsid w:val="00BB58E3"/>
    <w:rsid w:val="00BB58FA"/>
    <w:rsid w:val="00BB5934"/>
    <w:rsid w:val="00BB599E"/>
    <w:rsid w:val="00BB59AA"/>
    <w:rsid w:val="00BB5E08"/>
    <w:rsid w:val="00BB5E80"/>
    <w:rsid w:val="00BB5E9F"/>
    <w:rsid w:val="00BB5EA4"/>
    <w:rsid w:val="00BB6045"/>
    <w:rsid w:val="00BB60E0"/>
    <w:rsid w:val="00BB6133"/>
    <w:rsid w:val="00BB63B8"/>
    <w:rsid w:val="00BB6498"/>
    <w:rsid w:val="00BB66AA"/>
    <w:rsid w:val="00BB6874"/>
    <w:rsid w:val="00BB68C7"/>
    <w:rsid w:val="00BB696A"/>
    <w:rsid w:val="00BB69F0"/>
    <w:rsid w:val="00BB6A9B"/>
    <w:rsid w:val="00BB6AF6"/>
    <w:rsid w:val="00BB6B95"/>
    <w:rsid w:val="00BB6BB1"/>
    <w:rsid w:val="00BB6D49"/>
    <w:rsid w:val="00BB6D88"/>
    <w:rsid w:val="00BB6DF6"/>
    <w:rsid w:val="00BB6E31"/>
    <w:rsid w:val="00BB6ED9"/>
    <w:rsid w:val="00BB6FE1"/>
    <w:rsid w:val="00BB70BB"/>
    <w:rsid w:val="00BB70FD"/>
    <w:rsid w:val="00BB713C"/>
    <w:rsid w:val="00BB71EC"/>
    <w:rsid w:val="00BB72B4"/>
    <w:rsid w:val="00BB7316"/>
    <w:rsid w:val="00BB731C"/>
    <w:rsid w:val="00BB738F"/>
    <w:rsid w:val="00BB73ED"/>
    <w:rsid w:val="00BB7549"/>
    <w:rsid w:val="00BB75D1"/>
    <w:rsid w:val="00BB7665"/>
    <w:rsid w:val="00BB7667"/>
    <w:rsid w:val="00BB77E1"/>
    <w:rsid w:val="00BB77EE"/>
    <w:rsid w:val="00BB7864"/>
    <w:rsid w:val="00BB7A78"/>
    <w:rsid w:val="00BB7BCD"/>
    <w:rsid w:val="00BB7BFE"/>
    <w:rsid w:val="00BB7DEE"/>
    <w:rsid w:val="00BB7E64"/>
    <w:rsid w:val="00BB7EFF"/>
    <w:rsid w:val="00BB7F4C"/>
    <w:rsid w:val="00BB7FD7"/>
    <w:rsid w:val="00BC0218"/>
    <w:rsid w:val="00BC02DA"/>
    <w:rsid w:val="00BC042C"/>
    <w:rsid w:val="00BC047D"/>
    <w:rsid w:val="00BC04C6"/>
    <w:rsid w:val="00BC0511"/>
    <w:rsid w:val="00BC07EF"/>
    <w:rsid w:val="00BC0847"/>
    <w:rsid w:val="00BC0921"/>
    <w:rsid w:val="00BC0929"/>
    <w:rsid w:val="00BC096B"/>
    <w:rsid w:val="00BC0974"/>
    <w:rsid w:val="00BC097A"/>
    <w:rsid w:val="00BC097F"/>
    <w:rsid w:val="00BC09A7"/>
    <w:rsid w:val="00BC09B7"/>
    <w:rsid w:val="00BC0AB4"/>
    <w:rsid w:val="00BC0C81"/>
    <w:rsid w:val="00BC0C8C"/>
    <w:rsid w:val="00BC0C94"/>
    <w:rsid w:val="00BC0D03"/>
    <w:rsid w:val="00BC0D98"/>
    <w:rsid w:val="00BC0E15"/>
    <w:rsid w:val="00BC0F09"/>
    <w:rsid w:val="00BC0F4B"/>
    <w:rsid w:val="00BC0FD1"/>
    <w:rsid w:val="00BC1032"/>
    <w:rsid w:val="00BC10DF"/>
    <w:rsid w:val="00BC115C"/>
    <w:rsid w:val="00BC11DC"/>
    <w:rsid w:val="00BC1210"/>
    <w:rsid w:val="00BC1221"/>
    <w:rsid w:val="00BC12DF"/>
    <w:rsid w:val="00BC1354"/>
    <w:rsid w:val="00BC13D2"/>
    <w:rsid w:val="00BC149A"/>
    <w:rsid w:val="00BC14C7"/>
    <w:rsid w:val="00BC164D"/>
    <w:rsid w:val="00BC16E3"/>
    <w:rsid w:val="00BC1734"/>
    <w:rsid w:val="00BC1795"/>
    <w:rsid w:val="00BC181F"/>
    <w:rsid w:val="00BC1882"/>
    <w:rsid w:val="00BC1B05"/>
    <w:rsid w:val="00BC1B9E"/>
    <w:rsid w:val="00BC1B9F"/>
    <w:rsid w:val="00BC1C8A"/>
    <w:rsid w:val="00BC1D2D"/>
    <w:rsid w:val="00BC1D71"/>
    <w:rsid w:val="00BC1E5F"/>
    <w:rsid w:val="00BC1EB9"/>
    <w:rsid w:val="00BC1F1A"/>
    <w:rsid w:val="00BC1F35"/>
    <w:rsid w:val="00BC207B"/>
    <w:rsid w:val="00BC21BF"/>
    <w:rsid w:val="00BC21D1"/>
    <w:rsid w:val="00BC2206"/>
    <w:rsid w:val="00BC22C6"/>
    <w:rsid w:val="00BC22F1"/>
    <w:rsid w:val="00BC2329"/>
    <w:rsid w:val="00BC2577"/>
    <w:rsid w:val="00BC25EA"/>
    <w:rsid w:val="00BC2675"/>
    <w:rsid w:val="00BC269E"/>
    <w:rsid w:val="00BC26EC"/>
    <w:rsid w:val="00BC275F"/>
    <w:rsid w:val="00BC286A"/>
    <w:rsid w:val="00BC2A50"/>
    <w:rsid w:val="00BC2AA6"/>
    <w:rsid w:val="00BC2B5D"/>
    <w:rsid w:val="00BC2BFA"/>
    <w:rsid w:val="00BC2C03"/>
    <w:rsid w:val="00BC2C2E"/>
    <w:rsid w:val="00BC2D14"/>
    <w:rsid w:val="00BC2EA5"/>
    <w:rsid w:val="00BC2F3C"/>
    <w:rsid w:val="00BC2FDE"/>
    <w:rsid w:val="00BC3229"/>
    <w:rsid w:val="00BC326B"/>
    <w:rsid w:val="00BC32BB"/>
    <w:rsid w:val="00BC32BF"/>
    <w:rsid w:val="00BC32D1"/>
    <w:rsid w:val="00BC33C3"/>
    <w:rsid w:val="00BC343E"/>
    <w:rsid w:val="00BC3555"/>
    <w:rsid w:val="00BC35F0"/>
    <w:rsid w:val="00BC363E"/>
    <w:rsid w:val="00BC36B2"/>
    <w:rsid w:val="00BC3737"/>
    <w:rsid w:val="00BC3778"/>
    <w:rsid w:val="00BC3BF5"/>
    <w:rsid w:val="00BC3C10"/>
    <w:rsid w:val="00BC3EFD"/>
    <w:rsid w:val="00BC3FDA"/>
    <w:rsid w:val="00BC40E4"/>
    <w:rsid w:val="00BC425A"/>
    <w:rsid w:val="00BC4264"/>
    <w:rsid w:val="00BC42A6"/>
    <w:rsid w:val="00BC42F6"/>
    <w:rsid w:val="00BC43C0"/>
    <w:rsid w:val="00BC4824"/>
    <w:rsid w:val="00BC4860"/>
    <w:rsid w:val="00BC48DD"/>
    <w:rsid w:val="00BC4915"/>
    <w:rsid w:val="00BC49C7"/>
    <w:rsid w:val="00BC49C9"/>
    <w:rsid w:val="00BC49F1"/>
    <w:rsid w:val="00BC4A08"/>
    <w:rsid w:val="00BC4A9C"/>
    <w:rsid w:val="00BC4ACD"/>
    <w:rsid w:val="00BC4AD4"/>
    <w:rsid w:val="00BC4AD7"/>
    <w:rsid w:val="00BC4C00"/>
    <w:rsid w:val="00BC4C44"/>
    <w:rsid w:val="00BC4E79"/>
    <w:rsid w:val="00BC4F65"/>
    <w:rsid w:val="00BC4F92"/>
    <w:rsid w:val="00BC4F93"/>
    <w:rsid w:val="00BC4FA9"/>
    <w:rsid w:val="00BC4FAD"/>
    <w:rsid w:val="00BC50C6"/>
    <w:rsid w:val="00BC5107"/>
    <w:rsid w:val="00BC51E1"/>
    <w:rsid w:val="00BC52B2"/>
    <w:rsid w:val="00BC539C"/>
    <w:rsid w:val="00BC53B8"/>
    <w:rsid w:val="00BC54EA"/>
    <w:rsid w:val="00BC5524"/>
    <w:rsid w:val="00BC565B"/>
    <w:rsid w:val="00BC565E"/>
    <w:rsid w:val="00BC56B0"/>
    <w:rsid w:val="00BC56CE"/>
    <w:rsid w:val="00BC56F7"/>
    <w:rsid w:val="00BC5778"/>
    <w:rsid w:val="00BC57EC"/>
    <w:rsid w:val="00BC583C"/>
    <w:rsid w:val="00BC5871"/>
    <w:rsid w:val="00BC588B"/>
    <w:rsid w:val="00BC58C9"/>
    <w:rsid w:val="00BC597B"/>
    <w:rsid w:val="00BC5BAB"/>
    <w:rsid w:val="00BC5C4B"/>
    <w:rsid w:val="00BC5CA8"/>
    <w:rsid w:val="00BC5D2B"/>
    <w:rsid w:val="00BC5DD8"/>
    <w:rsid w:val="00BC5E61"/>
    <w:rsid w:val="00BC5EF2"/>
    <w:rsid w:val="00BC5F31"/>
    <w:rsid w:val="00BC5F46"/>
    <w:rsid w:val="00BC5FD6"/>
    <w:rsid w:val="00BC60AC"/>
    <w:rsid w:val="00BC6126"/>
    <w:rsid w:val="00BC618E"/>
    <w:rsid w:val="00BC620F"/>
    <w:rsid w:val="00BC6297"/>
    <w:rsid w:val="00BC633B"/>
    <w:rsid w:val="00BC63A4"/>
    <w:rsid w:val="00BC63AD"/>
    <w:rsid w:val="00BC6792"/>
    <w:rsid w:val="00BC679A"/>
    <w:rsid w:val="00BC6828"/>
    <w:rsid w:val="00BC691D"/>
    <w:rsid w:val="00BC6947"/>
    <w:rsid w:val="00BC697C"/>
    <w:rsid w:val="00BC6A17"/>
    <w:rsid w:val="00BC6A30"/>
    <w:rsid w:val="00BC6AC9"/>
    <w:rsid w:val="00BC6B70"/>
    <w:rsid w:val="00BC6C40"/>
    <w:rsid w:val="00BC6C47"/>
    <w:rsid w:val="00BC6E6A"/>
    <w:rsid w:val="00BC6EB3"/>
    <w:rsid w:val="00BC6ECB"/>
    <w:rsid w:val="00BC6FC2"/>
    <w:rsid w:val="00BC7097"/>
    <w:rsid w:val="00BC709A"/>
    <w:rsid w:val="00BC709E"/>
    <w:rsid w:val="00BC712A"/>
    <w:rsid w:val="00BC72B6"/>
    <w:rsid w:val="00BC73D1"/>
    <w:rsid w:val="00BC7521"/>
    <w:rsid w:val="00BC75A9"/>
    <w:rsid w:val="00BC766E"/>
    <w:rsid w:val="00BC76B7"/>
    <w:rsid w:val="00BC76D0"/>
    <w:rsid w:val="00BC7811"/>
    <w:rsid w:val="00BC7813"/>
    <w:rsid w:val="00BC78A7"/>
    <w:rsid w:val="00BC78D5"/>
    <w:rsid w:val="00BC79A6"/>
    <w:rsid w:val="00BC7A1F"/>
    <w:rsid w:val="00BC7A44"/>
    <w:rsid w:val="00BC7A6F"/>
    <w:rsid w:val="00BC7A89"/>
    <w:rsid w:val="00BC7B4F"/>
    <w:rsid w:val="00BC7B50"/>
    <w:rsid w:val="00BC7B76"/>
    <w:rsid w:val="00BC7B79"/>
    <w:rsid w:val="00BC7CBB"/>
    <w:rsid w:val="00BC7CBD"/>
    <w:rsid w:val="00BC7D78"/>
    <w:rsid w:val="00BC7E6C"/>
    <w:rsid w:val="00BC7E8A"/>
    <w:rsid w:val="00BC7ED6"/>
    <w:rsid w:val="00BC7EFC"/>
    <w:rsid w:val="00BC7FA3"/>
    <w:rsid w:val="00BC7FD9"/>
    <w:rsid w:val="00BD0268"/>
    <w:rsid w:val="00BD029B"/>
    <w:rsid w:val="00BD031F"/>
    <w:rsid w:val="00BD0322"/>
    <w:rsid w:val="00BD03EC"/>
    <w:rsid w:val="00BD044E"/>
    <w:rsid w:val="00BD04A1"/>
    <w:rsid w:val="00BD0564"/>
    <w:rsid w:val="00BD05B2"/>
    <w:rsid w:val="00BD0671"/>
    <w:rsid w:val="00BD0702"/>
    <w:rsid w:val="00BD0743"/>
    <w:rsid w:val="00BD080F"/>
    <w:rsid w:val="00BD0814"/>
    <w:rsid w:val="00BD08EF"/>
    <w:rsid w:val="00BD0B37"/>
    <w:rsid w:val="00BD0BBD"/>
    <w:rsid w:val="00BD0CD3"/>
    <w:rsid w:val="00BD0E14"/>
    <w:rsid w:val="00BD10B6"/>
    <w:rsid w:val="00BD11AD"/>
    <w:rsid w:val="00BD11F0"/>
    <w:rsid w:val="00BD11F4"/>
    <w:rsid w:val="00BD122B"/>
    <w:rsid w:val="00BD14C6"/>
    <w:rsid w:val="00BD14F1"/>
    <w:rsid w:val="00BD1531"/>
    <w:rsid w:val="00BD1785"/>
    <w:rsid w:val="00BD1838"/>
    <w:rsid w:val="00BD18BC"/>
    <w:rsid w:val="00BD1927"/>
    <w:rsid w:val="00BD19DB"/>
    <w:rsid w:val="00BD1CC3"/>
    <w:rsid w:val="00BD1E36"/>
    <w:rsid w:val="00BD1E73"/>
    <w:rsid w:val="00BD1EAC"/>
    <w:rsid w:val="00BD1EDB"/>
    <w:rsid w:val="00BD1EE6"/>
    <w:rsid w:val="00BD1EFE"/>
    <w:rsid w:val="00BD1F2E"/>
    <w:rsid w:val="00BD1FC3"/>
    <w:rsid w:val="00BD2033"/>
    <w:rsid w:val="00BD20A7"/>
    <w:rsid w:val="00BD20DE"/>
    <w:rsid w:val="00BD20EF"/>
    <w:rsid w:val="00BD20FD"/>
    <w:rsid w:val="00BD213C"/>
    <w:rsid w:val="00BD2190"/>
    <w:rsid w:val="00BD2224"/>
    <w:rsid w:val="00BD2245"/>
    <w:rsid w:val="00BD22A9"/>
    <w:rsid w:val="00BD22EC"/>
    <w:rsid w:val="00BD2304"/>
    <w:rsid w:val="00BD231D"/>
    <w:rsid w:val="00BD243A"/>
    <w:rsid w:val="00BD249D"/>
    <w:rsid w:val="00BD24FA"/>
    <w:rsid w:val="00BD2618"/>
    <w:rsid w:val="00BD278F"/>
    <w:rsid w:val="00BD2791"/>
    <w:rsid w:val="00BD280C"/>
    <w:rsid w:val="00BD291A"/>
    <w:rsid w:val="00BD297A"/>
    <w:rsid w:val="00BD29AE"/>
    <w:rsid w:val="00BD29DF"/>
    <w:rsid w:val="00BD2A45"/>
    <w:rsid w:val="00BD2A65"/>
    <w:rsid w:val="00BD2B36"/>
    <w:rsid w:val="00BD2CB3"/>
    <w:rsid w:val="00BD2CB5"/>
    <w:rsid w:val="00BD2CCD"/>
    <w:rsid w:val="00BD2D48"/>
    <w:rsid w:val="00BD2F53"/>
    <w:rsid w:val="00BD3003"/>
    <w:rsid w:val="00BD3012"/>
    <w:rsid w:val="00BD3024"/>
    <w:rsid w:val="00BD31E2"/>
    <w:rsid w:val="00BD324F"/>
    <w:rsid w:val="00BD327B"/>
    <w:rsid w:val="00BD34BC"/>
    <w:rsid w:val="00BD35D8"/>
    <w:rsid w:val="00BD3611"/>
    <w:rsid w:val="00BD3659"/>
    <w:rsid w:val="00BD3869"/>
    <w:rsid w:val="00BD389F"/>
    <w:rsid w:val="00BD3929"/>
    <w:rsid w:val="00BD39A0"/>
    <w:rsid w:val="00BD3A5C"/>
    <w:rsid w:val="00BD3AD8"/>
    <w:rsid w:val="00BD3B1B"/>
    <w:rsid w:val="00BD3B8A"/>
    <w:rsid w:val="00BD3BAD"/>
    <w:rsid w:val="00BD3D1C"/>
    <w:rsid w:val="00BD3D5B"/>
    <w:rsid w:val="00BD3D66"/>
    <w:rsid w:val="00BD3E3D"/>
    <w:rsid w:val="00BD3EB1"/>
    <w:rsid w:val="00BD3FE2"/>
    <w:rsid w:val="00BD4087"/>
    <w:rsid w:val="00BD4415"/>
    <w:rsid w:val="00BD44AE"/>
    <w:rsid w:val="00BD4581"/>
    <w:rsid w:val="00BD45E9"/>
    <w:rsid w:val="00BD4710"/>
    <w:rsid w:val="00BD4868"/>
    <w:rsid w:val="00BD48CF"/>
    <w:rsid w:val="00BD49C4"/>
    <w:rsid w:val="00BD4B63"/>
    <w:rsid w:val="00BD4B9A"/>
    <w:rsid w:val="00BD4C4A"/>
    <w:rsid w:val="00BD4CFE"/>
    <w:rsid w:val="00BD4DC5"/>
    <w:rsid w:val="00BD4DE3"/>
    <w:rsid w:val="00BD4DF2"/>
    <w:rsid w:val="00BD4DF7"/>
    <w:rsid w:val="00BD5068"/>
    <w:rsid w:val="00BD52F8"/>
    <w:rsid w:val="00BD530B"/>
    <w:rsid w:val="00BD539A"/>
    <w:rsid w:val="00BD545C"/>
    <w:rsid w:val="00BD5648"/>
    <w:rsid w:val="00BD56B5"/>
    <w:rsid w:val="00BD5723"/>
    <w:rsid w:val="00BD57C1"/>
    <w:rsid w:val="00BD57E1"/>
    <w:rsid w:val="00BD5867"/>
    <w:rsid w:val="00BD5880"/>
    <w:rsid w:val="00BD58E2"/>
    <w:rsid w:val="00BD58F4"/>
    <w:rsid w:val="00BD59ED"/>
    <w:rsid w:val="00BD5AEC"/>
    <w:rsid w:val="00BD5B19"/>
    <w:rsid w:val="00BD5D13"/>
    <w:rsid w:val="00BD5D3B"/>
    <w:rsid w:val="00BD5D5B"/>
    <w:rsid w:val="00BD5E23"/>
    <w:rsid w:val="00BD5E69"/>
    <w:rsid w:val="00BD5F2E"/>
    <w:rsid w:val="00BD602B"/>
    <w:rsid w:val="00BD607A"/>
    <w:rsid w:val="00BD624A"/>
    <w:rsid w:val="00BD6278"/>
    <w:rsid w:val="00BD6409"/>
    <w:rsid w:val="00BD6442"/>
    <w:rsid w:val="00BD652D"/>
    <w:rsid w:val="00BD6589"/>
    <w:rsid w:val="00BD65D2"/>
    <w:rsid w:val="00BD661A"/>
    <w:rsid w:val="00BD66B1"/>
    <w:rsid w:val="00BD67FD"/>
    <w:rsid w:val="00BD6876"/>
    <w:rsid w:val="00BD68A9"/>
    <w:rsid w:val="00BD68CA"/>
    <w:rsid w:val="00BD69CE"/>
    <w:rsid w:val="00BD69DB"/>
    <w:rsid w:val="00BD6AFE"/>
    <w:rsid w:val="00BD6B69"/>
    <w:rsid w:val="00BD6B76"/>
    <w:rsid w:val="00BD6B9F"/>
    <w:rsid w:val="00BD6C38"/>
    <w:rsid w:val="00BD6CE4"/>
    <w:rsid w:val="00BD6E46"/>
    <w:rsid w:val="00BD6F31"/>
    <w:rsid w:val="00BD6F50"/>
    <w:rsid w:val="00BD6FDE"/>
    <w:rsid w:val="00BD7217"/>
    <w:rsid w:val="00BD7334"/>
    <w:rsid w:val="00BD738C"/>
    <w:rsid w:val="00BD73B4"/>
    <w:rsid w:val="00BD73D0"/>
    <w:rsid w:val="00BD7438"/>
    <w:rsid w:val="00BD746A"/>
    <w:rsid w:val="00BD74BE"/>
    <w:rsid w:val="00BD7569"/>
    <w:rsid w:val="00BD757E"/>
    <w:rsid w:val="00BD7638"/>
    <w:rsid w:val="00BD777A"/>
    <w:rsid w:val="00BD78E8"/>
    <w:rsid w:val="00BD799D"/>
    <w:rsid w:val="00BD7ABF"/>
    <w:rsid w:val="00BD7AF8"/>
    <w:rsid w:val="00BD7B57"/>
    <w:rsid w:val="00BD7D3A"/>
    <w:rsid w:val="00BD7E65"/>
    <w:rsid w:val="00BD7FA6"/>
    <w:rsid w:val="00BE0037"/>
    <w:rsid w:val="00BE0057"/>
    <w:rsid w:val="00BE00E0"/>
    <w:rsid w:val="00BE01D2"/>
    <w:rsid w:val="00BE0374"/>
    <w:rsid w:val="00BE044F"/>
    <w:rsid w:val="00BE04B5"/>
    <w:rsid w:val="00BE0576"/>
    <w:rsid w:val="00BE0676"/>
    <w:rsid w:val="00BE06EA"/>
    <w:rsid w:val="00BE06F1"/>
    <w:rsid w:val="00BE07DF"/>
    <w:rsid w:val="00BE07EF"/>
    <w:rsid w:val="00BE0835"/>
    <w:rsid w:val="00BE09CD"/>
    <w:rsid w:val="00BE0A3C"/>
    <w:rsid w:val="00BE0A43"/>
    <w:rsid w:val="00BE0A80"/>
    <w:rsid w:val="00BE0ACC"/>
    <w:rsid w:val="00BE0AD2"/>
    <w:rsid w:val="00BE0AFA"/>
    <w:rsid w:val="00BE0B4D"/>
    <w:rsid w:val="00BE0BAD"/>
    <w:rsid w:val="00BE0BE3"/>
    <w:rsid w:val="00BE0C59"/>
    <w:rsid w:val="00BE0C8D"/>
    <w:rsid w:val="00BE0D2C"/>
    <w:rsid w:val="00BE0D41"/>
    <w:rsid w:val="00BE0DBE"/>
    <w:rsid w:val="00BE0EA5"/>
    <w:rsid w:val="00BE0EB7"/>
    <w:rsid w:val="00BE0F40"/>
    <w:rsid w:val="00BE0F44"/>
    <w:rsid w:val="00BE10F2"/>
    <w:rsid w:val="00BE1111"/>
    <w:rsid w:val="00BE116D"/>
    <w:rsid w:val="00BE123A"/>
    <w:rsid w:val="00BE1338"/>
    <w:rsid w:val="00BE14AD"/>
    <w:rsid w:val="00BE14C4"/>
    <w:rsid w:val="00BE1852"/>
    <w:rsid w:val="00BE19F2"/>
    <w:rsid w:val="00BE1A2E"/>
    <w:rsid w:val="00BE1A5D"/>
    <w:rsid w:val="00BE1BE0"/>
    <w:rsid w:val="00BE1BE1"/>
    <w:rsid w:val="00BE1BE2"/>
    <w:rsid w:val="00BE1C25"/>
    <w:rsid w:val="00BE1C80"/>
    <w:rsid w:val="00BE1E00"/>
    <w:rsid w:val="00BE1E38"/>
    <w:rsid w:val="00BE1E43"/>
    <w:rsid w:val="00BE1F9E"/>
    <w:rsid w:val="00BE1FDE"/>
    <w:rsid w:val="00BE207F"/>
    <w:rsid w:val="00BE20D2"/>
    <w:rsid w:val="00BE2170"/>
    <w:rsid w:val="00BE22D3"/>
    <w:rsid w:val="00BE22DC"/>
    <w:rsid w:val="00BE233E"/>
    <w:rsid w:val="00BE23C8"/>
    <w:rsid w:val="00BE2430"/>
    <w:rsid w:val="00BE2569"/>
    <w:rsid w:val="00BE2630"/>
    <w:rsid w:val="00BE266B"/>
    <w:rsid w:val="00BE2698"/>
    <w:rsid w:val="00BE26FE"/>
    <w:rsid w:val="00BE27B0"/>
    <w:rsid w:val="00BE27E6"/>
    <w:rsid w:val="00BE27F3"/>
    <w:rsid w:val="00BE2AE8"/>
    <w:rsid w:val="00BE2D85"/>
    <w:rsid w:val="00BE2F3E"/>
    <w:rsid w:val="00BE2F4D"/>
    <w:rsid w:val="00BE2FE7"/>
    <w:rsid w:val="00BE30A9"/>
    <w:rsid w:val="00BE30B2"/>
    <w:rsid w:val="00BE30B5"/>
    <w:rsid w:val="00BE30C5"/>
    <w:rsid w:val="00BE30CE"/>
    <w:rsid w:val="00BE3181"/>
    <w:rsid w:val="00BE3263"/>
    <w:rsid w:val="00BE33A3"/>
    <w:rsid w:val="00BE3480"/>
    <w:rsid w:val="00BE356A"/>
    <w:rsid w:val="00BE37CD"/>
    <w:rsid w:val="00BE390F"/>
    <w:rsid w:val="00BE39B0"/>
    <w:rsid w:val="00BE39B3"/>
    <w:rsid w:val="00BE39CF"/>
    <w:rsid w:val="00BE3A32"/>
    <w:rsid w:val="00BE3A7E"/>
    <w:rsid w:val="00BE3AE2"/>
    <w:rsid w:val="00BE3B06"/>
    <w:rsid w:val="00BE3B0F"/>
    <w:rsid w:val="00BE3B98"/>
    <w:rsid w:val="00BE3CF1"/>
    <w:rsid w:val="00BE3D31"/>
    <w:rsid w:val="00BE3D32"/>
    <w:rsid w:val="00BE3DA6"/>
    <w:rsid w:val="00BE3E23"/>
    <w:rsid w:val="00BE3E61"/>
    <w:rsid w:val="00BE3F5A"/>
    <w:rsid w:val="00BE401E"/>
    <w:rsid w:val="00BE412D"/>
    <w:rsid w:val="00BE41B6"/>
    <w:rsid w:val="00BE41E5"/>
    <w:rsid w:val="00BE41F5"/>
    <w:rsid w:val="00BE4367"/>
    <w:rsid w:val="00BE4389"/>
    <w:rsid w:val="00BE45D0"/>
    <w:rsid w:val="00BE45E6"/>
    <w:rsid w:val="00BE488B"/>
    <w:rsid w:val="00BE4961"/>
    <w:rsid w:val="00BE4B48"/>
    <w:rsid w:val="00BE4B83"/>
    <w:rsid w:val="00BE4C60"/>
    <w:rsid w:val="00BE4D2E"/>
    <w:rsid w:val="00BE4DA9"/>
    <w:rsid w:val="00BE4EFF"/>
    <w:rsid w:val="00BE4FCB"/>
    <w:rsid w:val="00BE4FCE"/>
    <w:rsid w:val="00BE5017"/>
    <w:rsid w:val="00BE507D"/>
    <w:rsid w:val="00BE50F9"/>
    <w:rsid w:val="00BE51A6"/>
    <w:rsid w:val="00BE52B3"/>
    <w:rsid w:val="00BE52F5"/>
    <w:rsid w:val="00BE53D6"/>
    <w:rsid w:val="00BE5405"/>
    <w:rsid w:val="00BE544D"/>
    <w:rsid w:val="00BE54E6"/>
    <w:rsid w:val="00BE565D"/>
    <w:rsid w:val="00BE56D0"/>
    <w:rsid w:val="00BE56D3"/>
    <w:rsid w:val="00BE5791"/>
    <w:rsid w:val="00BE57A7"/>
    <w:rsid w:val="00BE5916"/>
    <w:rsid w:val="00BE593B"/>
    <w:rsid w:val="00BE59CE"/>
    <w:rsid w:val="00BE59F2"/>
    <w:rsid w:val="00BE5AA0"/>
    <w:rsid w:val="00BE5ACD"/>
    <w:rsid w:val="00BE5D53"/>
    <w:rsid w:val="00BE5E9F"/>
    <w:rsid w:val="00BE5F34"/>
    <w:rsid w:val="00BE5FBB"/>
    <w:rsid w:val="00BE602D"/>
    <w:rsid w:val="00BE615C"/>
    <w:rsid w:val="00BE6246"/>
    <w:rsid w:val="00BE626B"/>
    <w:rsid w:val="00BE6574"/>
    <w:rsid w:val="00BE6590"/>
    <w:rsid w:val="00BE65F0"/>
    <w:rsid w:val="00BE66EE"/>
    <w:rsid w:val="00BE6707"/>
    <w:rsid w:val="00BE6718"/>
    <w:rsid w:val="00BE678B"/>
    <w:rsid w:val="00BE67EB"/>
    <w:rsid w:val="00BE6900"/>
    <w:rsid w:val="00BE690E"/>
    <w:rsid w:val="00BE6928"/>
    <w:rsid w:val="00BE6A6B"/>
    <w:rsid w:val="00BE6C38"/>
    <w:rsid w:val="00BE6DC9"/>
    <w:rsid w:val="00BE6DE5"/>
    <w:rsid w:val="00BE6ED6"/>
    <w:rsid w:val="00BE6EEB"/>
    <w:rsid w:val="00BE6F06"/>
    <w:rsid w:val="00BE6F46"/>
    <w:rsid w:val="00BE7051"/>
    <w:rsid w:val="00BE70C9"/>
    <w:rsid w:val="00BE70E7"/>
    <w:rsid w:val="00BE710C"/>
    <w:rsid w:val="00BE7145"/>
    <w:rsid w:val="00BE7165"/>
    <w:rsid w:val="00BE72FE"/>
    <w:rsid w:val="00BE740A"/>
    <w:rsid w:val="00BE74D0"/>
    <w:rsid w:val="00BE7550"/>
    <w:rsid w:val="00BE763C"/>
    <w:rsid w:val="00BE766E"/>
    <w:rsid w:val="00BE769F"/>
    <w:rsid w:val="00BE76B5"/>
    <w:rsid w:val="00BE76D6"/>
    <w:rsid w:val="00BE76EF"/>
    <w:rsid w:val="00BE7790"/>
    <w:rsid w:val="00BE78DD"/>
    <w:rsid w:val="00BE7A43"/>
    <w:rsid w:val="00BE7A7A"/>
    <w:rsid w:val="00BE7B2C"/>
    <w:rsid w:val="00BE7BC8"/>
    <w:rsid w:val="00BE7C65"/>
    <w:rsid w:val="00BE7CCE"/>
    <w:rsid w:val="00BE7D53"/>
    <w:rsid w:val="00BE7D54"/>
    <w:rsid w:val="00BE7D65"/>
    <w:rsid w:val="00BE7E0F"/>
    <w:rsid w:val="00BF0057"/>
    <w:rsid w:val="00BF00BA"/>
    <w:rsid w:val="00BF00E5"/>
    <w:rsid w:val="00BF0130"/>
    <w:rsid w:val="00BF0174"/>
    <w:rsid w:val="00BF0224"/>
    <w:rsid w:val="00BF0225"/>
    <w:rsid w:val="00BF0241"/>
    <w:rsid w:val="00BF0268"/>
    <w:rsid w:val="00BF0303"/>
    <w:rsid w:val="00BF0322"/>
    <w:rsid w:val="00BF0394"/>
    <w:rsid w:val="00BF0488"/>
    <w:rsid w:val="00BF04AA"/>
    <w:rsid w:val="00BF0582"/>
    <w:rsid w:val="00BF0711"/>
    <w:rsid w:val="00BF076D"/>
    <w:rsid w:val="00BF0782"/>
    <w:rsid w:val="00BF07C3"/>
    <w:rsid w:val="00BF07CC"/>
    <w:rsid w:val="00BF08CE"/>
    <w:rsid w:val="00BF0968"/>
    <w:rsid w:val="00BF0AD4"/>
    <w:rsid w:val="00BF0B5F"/>
    <w:rsid w:val="00BF0BF8"/>
    <w:rsid w:val="00BF0C90"/>
    <w:rsid w:val="00BF0CB0"/>
    <w:rsid w:val="00BF0D19"/>
    <w:rsid w:val="00BF0D52"/>
    <w:rsid w:val="00BF0D64"/>
    <w:rsid w:val="00BF0E32"/>
    <w:rsid w:val="00BF0E52"/>
    <w:rsid w:val="00BF0E6A"/>
    <w:rsid w:val="00BF0F49"/>
    <w:rsid w:val="00BF0FE7"/>
    <w:rsid w:val="00BF1024"/>
    <w:rsid w:val="00BF10BE"/>
    <w:rsid w:val="00BF1106"/>
    <w:rsid w:val="00BF110C"/>
    <w:rsid w:val="00BF1200"/>
    <w:rsid w:val="00BF1216"/>
    <w:rsid w:val="00BF130E"/>
    <w:rsid w:val="00BF1362"/>
    <w:rsid w:val="00BF1380"/>
    <w:rsid w:val="00BF15C7"/>
    <w:rsid w:val="00BF160F"/>
    <w:rsid w:val="00BF1640"/>
    <w:rsid w:val="00BF1739"/>
    <w:rsid w:val="00BF17D4"/>
    <w:rsid w:val="00BF18BF"/>
    <w:rsid w:val="00BF18D6"/>
    <w:rsid w:val="00BF18E2"/>
    <w:rsid w:val="00BF190B"/>
    <w:rsid w:val="00BF1A4E"/>
    <w:rsid w:val="00BF1B46"/>
    <w:rsid w:val="00BF1C36"/>
    <w:rsid w:val="00BF1CA3"/>
    <w:rsid w:val="00BF1D8C"/>
    <w:rsid w:val="00BF1DBE"/>
    <w:rsid w:val="00BF1E63"/>
    <w:rsid w:val="00BF1F07"/>
    <w:rsid w:val="00BF1F73"/>
    <w:rsid w:val="00BF20FB"/>
    <w:rsid w:val="00BF216C"/>
    <w:rsid w:val="00BF2215"/>
    <w:rsid w:val="00BF23C3"/>
    <w:rsid w:val="00BF2489"/>
    <w:rsid w:val="00BF24B2"/>
    <w:rsid w:val="00BF2534"/>
    <w:rsid w:val="00BF2627"/>
    <w:rsid w:val="00BF27F8"/>
    <w:rsid w:val="00BF2851"/>
    <w:rsid w:val="00BF2878"/>
    <w:rsid w:val="00BF29DF"/>
    <w:rsid w:val="00BF2A59"/>
    <w:rsid w:val="00BF2ABD"/>
    <w:rsid w:val="00BF2AD9"/>
    <w:rsid w:val="00BF2B5C"/>
    <w:rsid w:val="00BF2B77"/>
    <w:rsid w:val="00BF2C2F"/>
    <w:rsid w:val="00BF2C45"/>
    <w:rsid w:val="00BF2D7B"/>
    <w:rsid w:val="00BF2DE4"/>
    <w:rsid w:val="00BF2E15"/>
    <w:rsid w:val="00BF2E26"/>
    <w:rsid w:val="00BF2E5A"/>
    <w:rsid w:val="00BF2EF6"/>
    <w:rsid w:val="00BF3011"/>
    <w:rsid w:val="00BF3086"/>
    <w:rsid w:val="00BF309F"/>
    <w:rsid w:val="00BF30BE"/>
    <w:rsid w:val="00BF3199"/>
    <w:rsid w:val="00BF31BB"/>
    <w:rsid w:val="00BF3355"/>
    <w:rsid w:val="00BF33B8"/>
    <w:rsid w:val="00BF349B"/>
    <w:rsid w:val="00BF34DC"/>
    <w:rsid w:val="00BF36B2"/>
    <w:rsid w:val="00BF38AF"/>
    <w:rsid w:val="00BF38BD"/>
    <w:rsid w:val="00BF39EE"/>
    <w:rsid w:val="00BF3B1D"/>
    <w:rsid w:val="00BF3B31"/>
    <w:rsid w:val="00BF3C43"/>
    <w:rsid w:val="00BF3C72"/>
    <w:rsid w:val="00BF3CEC"/>
    <w:rsid w:val="00BF3D0C"/>
    <w:rsid w:val="00BF3D2E"/>
    <w:rsid w:val="00BF3D74"/>
    <w:rsid w:val="00BF3D93"/>
    <w:rsid w:val="00BF3DF7"/>
    <w:rsid w:val="00BF3F05"/>
    <w:rsid w:val="00BF402E"/>
    <w:rsid w:val="00BF4151"/>
    <w:rsid w:val="00BF4178"/>
    <w:rsid w:val="00BF428B"/>
    <w:rsid w:val="00BF4298"/>
    <w:rsid w:val="00BF42DB"/>
    <w:rsid w:val="00BF437C"/>
    <w:rsid w:val="00BF43B8"/>
    <w:rsid w:val="00BF4632"/>
    <w:rsid w:val="00BF4684"/>
    <w:rsid w:val="00BF46D7"/>
    <w:rsid w:val="00BF470A"/>
    <w:rsid w:val="00BF4769"/>
    <w:rsid w:val="00BF47D3"/>
    <w:rsid w:val="00BF4981"/>
    <w:rsid w:val="00BF4B94"/>
    <w:rsid w:val="00BF4C83"/>
    <w:rsid w:val="00BF4CEE"/>
    <w:rsid w:val="00BF4D45"/>
    <w:rsid w:val="00BF4D4A"/>
    <w:rsid w:val="00BF4D59"/>
    <w:rsid w:val="00BF4E38"/>
    <w:rsid w:val="00BF4F84"/>
    <w:rsid w:val="00BF5131"/>
    <w:rsid w:val="00BF527B"/>
    <w:rsid w:val="00BF5290"/>
    <w:rsid w:val="00BF52B0"/>
    <w:rsid w:val="00BF53D9"/>
    <w:rsid w:val="00BF5415"/>
    <w:rsid w:val="00BF5445"/>
    <w:rsid w:val="00BF549D"/>
    <w:rsid w:val="00BF55C7"/>
    <w:rsid w:val="00BF563A"/>
    <w:rsid w:val="00BF5743"/>
    <w:rsid w:val="00BF5798"/>
    <w:rsid w:val="00BF5A1E"/>
    <w:rsid w:val="00BF5A27"/>
    <w:rsid w:val="00BF5A5D"/>
    <w:rsid w:val="00BF5AEA"/>
    <w:rsid w:val="00BF5B17"/>
    <w:rsid w:val="00BF5C18"/>
    <w:rsid w:val="00BF5ECA"/>
    <w:rsid w:val="00BF5F46"/>
    <w:rsid w:val="00BF5F4A"/>
    <w:rsid w:val="00BF6006"/>
    <w:rsid w:val="00BF605C"/>
    <w:rsid w:val="00BF6129"/>
    <w:rsid w:val="00BF623B"/>
    <w:rsid w:val="00BF6265"/>
    <w:rsid w:val="00BF626A"/>
    <w:rsid w:val="00BF62BE"/>
    <w:rsid w:val="00BF630F"/>
    <w:rsid w:val="00BF6419"/>
    <w:rsid w:val="00BF649E"/>
    <w:rsid w:val="00BF64F7"/>
    <w:rsid w:val="00BF6521"/>
    <w:rsid w:val="00BF6567"/>
    <w:rsid w:val="00BF664B"/>
    <w:rsid w:val="00BF665C"/>
    <w:rsid w:val="00BF6746"/>
    <w:rsid w:val="00BF6AAC"/>
    <w:rsid w:val="00BF6B4D"/>
    <w:rsid w:val="00BF6E11"/>
    <w:rsid w:val="00BF7159"/>
    <w:rsid w:val="00BF71E8"/>
    <w:rsid w:val="00BF7240"/>
    <w:rsid w:val="00BF7256"/>
    <w:rsid w:val="00BF72D7"/>
    <w:rsid w:val="00BF74AF"/>
    <w:rsid w:val="00BF756A"/>
    <w:rsid w:val="00BF7750"/>
    <w:rsid w:val="00BF77A5"/>
    <w:rsid w:val="00BF78B9"/>
    <w:rsid w:val="00BF79B6"/>
    <w:rsid w:val="00BF7A2A"/>
    <w:rsid w:val="00BF7B6A"/>
    <w:rsid w:val="00BF7B7D"/>
    <w:rsid w:val="00BF7BEA"/>
    <w:rsid w:val="00BF7C10"/>
    <w:rsid w:val="00BF7C76"/>
    <w:rsid w:val="00BF7D67"/>
    <w:rsid w:val="00BF7D8A"/>
    <w:rsid w:val="00BF7F2A"/>
    <w:rsid w:val="00BF7F3A"/>
    <w:rsid w:val="00BF7F67"/>
    <w:rsid w:val="00BF7FE6"/>
    <w:rsid w:val="00BF7FF6"/>
    <w:rsid w:val="00C0000F"/>
    <w:rsid w:val="00C00025"/>
    <w:rsid w:val="00C00093"/>
    <w:rsid w:val="00C001D6"/>
    <w:rsid w:val="00C00288"/>
    <w:rsid w:val="00C0028F"/>
    <w:rsid w:val="00C00338"/>
    <w:rsid w:val="00C00374"/>
    <w:rsid w:val="00C004F7"/>
    <w:rsid w:val="00C00634"/>
    <w:rsid w:val="00C0067F"/>
    <w:rsid w:val="00C006A5"/>
    <w:rsid w:val="00C00725"/>
    <w:rsid w:val="00C00735"/>
    <w:rsid w:val="00C007B8"/>
    <w:rsid w:val="00C0094B"/>
    <w:rsid w:val="00C009F8"/>
    <w:rsid w:val="00C00A25"/>
    <w:rsid w:val="00C00A77"/>
    <w:rsid w:val="00C00B70"/>
    <w:rsid w:val="00C00C38"/>
    <w:rsid w:val="00C00C7E"/>
    <w:rsid w:val="00C00D07"/>
    <w:rsid w:val="00C00D5D"/>
    <w:rsid w:val="00C00DE5"/>
    <w:rsid w:val="00C00F70"/>
    <w:rsid w:val="00C00FD3"/>
    <w:rsid w:val="00C010C1"/>
    <w:rsid w:val="00C01105"/>
    <w:rsid w:val="00C011A2"/>
    <w:rsid w:val="00C01247"/>
    <w:rsid w:val="00C01274"/>
    <w:rsid w:val="00C01278"/>
    <w:rsid w:val="00C01289"/>
    <w:rsid w:val="00C012A6"/>
    <w:rsid w:val="00C012A8"/>
    <w:rsid w:val="00C012D1"/>
    <w:rsid w:val="00C0137A"/>
    <w:rsid w:val="00C0139D"/>
    <w:rsid w:val="00C01404"/>
    <w:rsid w:val="00C015BA"/>
    <w:rsid w:val="00C0162A"/>
    <w:rsid w:val="00C018D1"/>
    <w:rsid w:val="00C01959"/>
    <w:rsid w:val="00C01A83"/>
    <w:rsid w:val="00C01A91"/>
    <w:rsid w:val="00C01B50"/>
    <w:rsid w:val="00C01CD0"/>
    <w:rsid w:val="00C01D2C"/>
    <w:rsid w:val="00C01D32"/>
    <w:rsid w:val="00C01D63"/>
    <w:rsid w:val="00C01F1E"/>
    <w:rsid w:val="00C01FC1"/>
    <w:rsid w:val="00C01FDF"/>
    <w:rsid w:val="00C02009"/>
    <w:rsid w:val="00C02017"/>
    <w:rsid w:val="00C02074"/>
    <w:rsid w:val="00C02128"/>
    <w:rsid w:val="00C02190"/>
    <w:rsid w:val="00C021CB"/>
    <w:rsid w:val="00C0223D"/>
    <w:rsid w:val="00C0229F"/>
    <w:rsid w:val="00C022EE"/>
    <w:rsid w:val="00C023E9"/>
    <w:rsid w:val="00C0240D"/>
    <w:rsid w:val="00C024FD"/>
    <w:rsid w:val="00C02511"/>
    <w:rsid w:val="00C02529"/>
    <w:rsid w:val="00C025B4"/>
    <w:rsid w:val="00C0264D"/>
    <w:rsid w:val="00C026D9"/>
    <w:rsid w:val="00C02841"/>
    <w:rsid w:val="00C028BE"/>
    <w:rsid w:val="00C0296F"/>
    <w:rsid w:val="00C029FB"/>
    <w:rsid w:val="00C02A97"/>
    <w:rsid w:val="00C02ABB"/>
    <w:rsid w:val="00C02C98"/>
    <w:rsid w:val="00C02D06"/>
    <w:rsid w:val="00C02D1C"/>
    <w:rsid w:val="00C02D56"/>
    <w:rsid w:val="00C02D66"/>
    <w:rsid w:val="00C02EA5"/>
    <w:rsid w:val="00C02EC4"/>
    <w:rsid w:val="00C02F2C"/>
    <w:rsid w:val="00C02F5E"/>
    <w:rsid w:val="00C02F97"/>
    <w:rsid w:val="00C03039"/>
    <w:rsid w:val="00C0307B"/>
    <w:rsid w:val="00C030EE"/>
    <w:rsid w:val="00C033BD"/>
    <w:rsid w:val="00C03453"/>
    <w:rsid w:val="00C03454"/>
    <w:rsid w:val="00C035C5"/>
    <w:rsid w:val="00C0366E"/>
    <w:rsid w:val="00C037DE"/>
    <w:rsid w:val="00C03809"/>
    <w:rsid w:val="00C03846"/>
    <w:rsid w:val="00C03991"/>
    <w:rsid w:val="00C03A73"/>
    <w:rsid w:val="00C03B92"/>
    <w:rsid w:val="00C03CAD"/>
    <w:rsid w:val="00C03CC7"/>
    <w:rsid w:val="00C03E19"/>
    <w:rsid w:val="00C03EF4"/>
    <w:rsid w:val="00C03FD7"/>
    <w:rsid w:val="00C04054"/>
    <w:rsid w:val="00C041D5"/>
    <w:rsid w:val="00C041ED"/>
    <w:rsid w:val="00C041FE"/>
    <w:rsid w:val="00C04257"/>
    <w:rsid w:val="00C043B2"/>
    <w:rsid w:val="00C04440"/>
    <w:rsid w:val="00C04586"/>
    <w:rsid w:val="00C0459D"/>
    <w:rsid w:val="00C0467C"/>
    <w:rsid w:val="00C04736"/>
    <w:rsid w:val="00C04776"/>
    <w:rsid w:val="00C0478A"/>
    <w:rsid w:val="00C04814"/>
    <w:rsid w:val="00C04997"/>
    <w:rsid w:val="00C049ED"/>
    <w:rsid w:val="00C04A95"/>
    <w:rsid w:val="00C04B6A"/>
    <w:rsid w:val="00C04C10"/>
    <w:rsid w:val="00C04CDD"/>
    <w:rsid w:val="00C04D60"/>
    <w:rsid w:val="00C04DA0"/>
    <w:rsid w:val="00C04E68"/>
    <w:rsid w:val="00C04E7E"/>
    <w:rsid w:val="00C04EC5"/>
    <w:rsid w:val="00C04FFB"/>
    <w:rsid w:val="00C0528E"/>
    <w:rsid w:val="00C05383"/>
    <w:rsid w:val="00C05499"/>
    <w:rsid w:val="00C054D5"/>
    <w:rsid w:val="00C05526"/>
    <w:rsid w:val="00C05543"/>
    <w:rsid w:val="00C055CF"/>
    <w:rsid w:val="00C0566A"/>
    <w:rsid w:val="00C0567A"/>
    <w:rsid w:val="00C056AD"/>
    <w:rsid w:val="00C057B1"/>
    <w:rsid w:val="00C057B2"/>
    <w:rsid w:val="00C057BF"/>
    <w:rsid w:val="00C0589C"/>
    <w:rsid w:val="00C0590D"/>
    <w:rsid w:val="00C05939"/>
    <w:rsid w:val="00C05971"/>
    <w:rsid w:val="00C05A1D"/>
    <w:rsid w:val="00C05A86"/>
    <w:rsid w:val="00C05C24"/>
    <w:rsid w:val="00C05C85"/>
    <w:rsid w:val="00C05D2F"/>
    <w:rsid w:val="00C05D3B"/>
    <w:rsid w:val="00C05D4D"/>
    <w:rsid w:val="00C05E8B"/>
    <w:rsid w:val="00C05F82"/>
    <w:rsid w:val="00C06017"/>
    <w:rsid w:val="00C060DF"/>
    <w:rsid w:val="00C0614C"/>
    <w:rsid w:val="00C06182"/>
    <w:rsid w:val="00C06186"/>
    <w:rsid w:val="00C06414"/>
    <w:rsid w:val="00C0646D"/>
    <w:rsid w:val="00C064A9"/>
    <w:rsid w:val="00C06535"/>
    <w:rsid w:val="00C06541"/>
    <w:rsid w:val="00C06651"/>
    <w:rsid w:val="00C0669C"/>
    <w:rsid w:val="00C066D1"/>
    <w:rsid w:val="00C06824"/>
    <w:rsid w:val="00C06874"/>
    <w:rsid w:val="00C06B4F"/>
    <w:rsid w:val="00C06BB8"/>
    <w:rsid w:val="00C06C14"/>
    <w:rsid w:val="00C06E1B"/>
    <w:rsid w:val="00C06EC8"/>
    <w:rsid w:val="00C07062"/>
    <w:rsid w:val="00C07189"/>
    <w:rsid w:val="00C0722B"/>
    <w:rsid w:val="00C07254"/>
    <w:rsid w:val="00C072C7"/>
    <w:rsid w:val="00C07388"/>
    <w:rsid w:val="00C0739C"/>
    <w:rsid w:val="00C07416"/>
    <w:rsid w:val="00C07446"/>
    <w:rsid w:val="00C07498"/>
    <w:rsid w:val="00C07636"/>
    <w:rsid w:val="00C077D9"/>
    <w:rsid w:val="00C0781E"/>
    <w:rsid w:val="00C07828"/>
    <w:rsid w:val="00C0792D"/>
    <w:rsid w:val="00C079BD"/>
    <w:rsid w:val="00C079E0"/>
    <w:rsid w:val="00C07A20"/>
    <w:rsid w:val="00C07A8F"/>
    <w:rsid w:val="00C07ADE"/>
    <w:rsid w:val="00C07C2E"/>
    <w:rsid w:val="00C07C6E"/>
    <w:rsid w:val="00C07C7B"/>
    <w:rsid w:val="00C07CF4"/>
    <w:rsid w:val="00C07D21"/>
    <w:rsid w:val="00C07DFF"/>
    <w:rsid w:val="00C07E5F"/>
    <w:rsid w:val="00C07E98"/>
    <w:rsid w:val="00C07ECB"/>
    <w:rsid w:val="00C07F6B"/>
    <w:rsid w:val="00C100DD"/>
    <w:rsid w:val="00C101DB"/>
    <w:rsid w:val="00C102FA"/>
    <w:rsid w:val="00C103ED"/>
    <w:rsid w:val="00C10443"/>
    <w:rsid w:val="00C104EB"/>
    <w:rsid w:val="00C10571"/>
    <w:rsid w:val="00C1057C"/>
    <w:rsid w:val="00C105E0"/>
    <w:rsid w:val="00C10649"/>
    <w:rsid w:val="00C106C3"/>
    <w:rsid w:val="00C108F2"/>
    <w:rsid w:val="00C109B2"/>
    <w:rsid w:val="00C109F9"/>
    <w:rsid w:val="00C10A86"/>
    <w:rsid w:val="00C10A91"/>
    <w:rsid w:val="00C10B6C"/>
    <w:rsid w:val="00C10B98"/>
    <w:rsid w:val="00C10C7F"/>
    <w:rsid w:val="00C10C94"/>
    <w:rsid w:val="00C10DCC"/>
    <w:rsid w:val="00C10EBF"/>
    <w:rsid w:val="00C10F1F"/>
    <w:rsid w:val="00C10FD1"/>
    <w:rsid w:val="00C1105D"/>
    <w:rsid w:val="00C11091"/>
    <w:rsid w:val="00C110CB"/>
    <w:rsid w:val="00C11135"/>
    <w:rsid w:val="00C1118B"/>
    <w:rsid w:val="00C11267"/>
    <w:rsid w:val="00C112DA"/>
    <w:rsid w:val="00C11331"/>
    <w:rsid w:val="00C114EE"/>
    <w:rsid w:val="00C11524"/>
    <w:rsid w:val="00C11552"/>
    <w:rsid w:val="00C1160B"/>
    <w:rsid w:val="00C11680"/>
    <w:rsid w:val="00C116A0"/>
    <w:rsid w:val="00C117A9"/>
    <w:rsid w:val="00C117C8"/>
    <w:rsid w:val="00C117F8"/>
    <w:rsid w:val="00C117FD"/>
    <w:rsid w:val="00C11828"/>
    <w:rsid w:val="00C11849"/>
    <w:rsid w:val="00C1190E"/>
    <w:rsid w:val="00C119E2"/>
    <w:rsid w:val="00C11A09"/>
    <w:rsid w:val="00C11A15"/>
    <w:rsid w:val="00C11A6E"/>
    <w:rsid w:val="00C11AD3"/>
    <w:rsid w:val="00C11BD9"/>
    <w:rsid w:val="00C11CB0"/>
    <w:rsid w:val="00C11D7F"/>
    <w:rsid w:val="00C11D9B"/>
    <w:rsid w:val="00C11DD4"/>
    <w:rsid w:val="00C11E83"/>
    <w:rsid w:val="00C11F75"/>
    <w:rsid w:val="00C12003"/>
    <w:rsid w:val="00C12031"/>
    <w:rsid w:val="00C120EA"/>
    <w:rsid w:val="00C121C4"/>
    <w:rsid w:val="00C122D3"/>
    <w:rsid w:val="00C12301"/>
    <w:rsid w:val="00C12306"/>
    <w:rsid w:val="00C123EE"/>
    <w:rsid w:val="00C12477"/>
    <w:rsid w:val="00C125D0"/>
    <w:rsid w:val="00C127B1"/>
    <w:rsid w:val="00C1281E"/>
    <w:rsid w:val="00C12863"/>
    <w:rsid w:val="00C12983"/>
    <w:rsid w:val="00C12A0F"/>
    <w:rsid w:val="00C12A81"/>
    <w:rsid w:val="00C12C21"/>
    <w:rsid w:val="00C12C8D"/>
    <w:rsid w:val="00C12EAB"/>
    <w:rsid w:val="00C13005"/>
    <w:rsid w:val="00C130AA"/>
    <w:rsid w:val="00C130EF"/>
    <w:rsid w:val="00C131AB"/>
    <w:rsid w:val="00C131CF"/>
    <w:rsid w:val="00C132C3"/>
    <w:rsid w:val="00C132C6"/>
    <w:rsid w:val="00C1332B"/>
    <w:rsid w:val="00C13357"/>
    <w:rsid w:val="00C13537"/>
    <w:rsid w:val="00C135C2"/>
    <w:rsid w:val="00C13603"/>
    <w:rsid w:val="00C1365F"/>
    <w:rsid w:val="00C13747"/>
    <w:rsid w:val="00C13793"/>
    <w:rsid w:val="00C137A4"/>
    <w:rsid w:val="00C137E5"/>
    <w:rsid w:val="00C137FF"/>
    <w:rsid w:val="00C139B4"/>
    <w:rsid w:val="00C13A48"/>
    <w:rsid w:val="00C13A94"/>
    <w:rsid w:val="00C13B1A"/>
    <w:rsid w:val="00C13B32"/>
    <w:rsid w:val="00C13BBC"/>
    <w:rsid w:val="00C13C4E"/>
    <w:rsid w:val="00C13CE4"/>
    <w:rsid w:val="00C13DAD"/>
    <w:rsid w:val="00C13DDB"/>
    <w:rsid w:val="00C13DEF"/>
    <w:rsid w:val="00C13EC6"/>
    <w:rsid w:val="00C13FDE"/>
    <w:rsid w:val="00C141C8"/>
    <w:rsid w:val="00C14239"/>
    <w:rsid w:val="00C14320"/>
    <w:rsid w:val="00C1436D"/>
    <w:rsid w:val="00C14372"/>
    <w:rsid w:val="00C143A7"/>
    <w:rsid w:val="00C143ED"/>
    <w:rsid w:val="00C1443B"/>
    <w:rsid w:val="00C1452B"/>
    <w:rsid w:val="00C145A4"/>
    <w:rsid w:val="00C14694"/>
    <w:rsid w:val="00C14761"/>
    <w:rsid w:val="00C14892"/>
    <w:rsid w:val="00C14951"/>
    <w:rsid w:val="00C14B66"/>
    <w:rsid w:val="00C14CB9"/>
    <w:rsid w:val="00C14CEA"/>
    <w:rsid w:val="00C14E00"/>
    <w:rsid w:val="00C14E1C"/>
    <w:rsid w:val="00C14E99"/>
    <w:rsid w:val="00C14EEE"/>
    <w:rsid w:val="00C14F0B"/>
    <w:rsid w:val="00C15022"/>
    <w:rsid w:val="00C15162"/>
    <w:rsid w:val="00C151BE"/>
    <w:rsid w:val="00C151F6"/>
    <w:rsid w:val="00C1544E"/>
    <w:rsid w:val="00C15483"/>
    <w:rsid w:val="00C1556C"/>
    <w:rsid w:val="00C1566D"/>
    <w:rsid w:val="00C156AD"/>
    <w:rsid w:val="00C157A2"/>
    <w:rsid w:val="00C157E9"/>
    <w:rsid w:val="00C15B1D"/>
    <w:rsid w:val="00C15C07"/>
    <w:rsid w:val="00C15C2D"/>
    <w:rsid w:val="00C15C3E"/>
    <w:rsid w:val="00C15C7B"/>
    <w:rsid w:val="00C15CE3"/>
    <w:rsid w:val="00C15DCD"/>
    <w:rsid w:val="00C15E65"/>
    <w:rsid w:val="00C15EB4"/>
    <w:rsid w:val="00C15EC0"/>
    <w:rsid w:val="00C15F03"/>
    <w:rsid w:val="00C15FA4"/>
    <w:rsid w:val="00C15FE9"/>
    <w:rsid w:val="00C1602B"/>
    <w:rsid w:val="00C16135"/>
    <w:rsid w:val="00C16191"/>
    <w:rsid w:val="00C162A3"/>
    <w:rsid w:val="00C16308"/>
    <w:rsid w:val="00C16423"/>
    <w:rsid w:val="00C16462"/>
    <w:rsid w:val="00C1648A"/>
    <w:rsid w:val="00C16531"/>
    <w:rsid w:val="00C165BF"/>
    <w:rsid w:val="00C165EC"/>
    <w:rsid w:val="00C165F7"/>
    <w:rsid w:val="00C1666E"/>
    <w:rsid w:val="00C16724"/>
    <w:rsid w:val="00C16754"/>
    <w:rsid w:val="00C167F1"/>
    <w:rsid w:val="00C16906"/>
    <w:rsid w:val="00C169D1"/>
    <w:rsid w:val="00C169F7"/>
    <w:rsid w:val="00C16A1A"/>
    <w:rsid w:val="00C16A66"/>
    <w:rsid w:val="00C16A7C"/>
    <w:rsid w:val="00C16AE0"/>
    <w:rsid w:val="00C16B68"/>
    <w:rsid w:val="00C16B70"/>
    <w:rsid w:val="00C16B7A"/>
    <w:rsid w:val="00C16B89"/>
    <w:rsid w:val="00C16C6C"/>
    <w:rsid w:val="00C16C78"/>
    <w:rsid w:val="00C16D52"/>
    <w:rsid w:val="00C16DF2"/>
    <w:rsid w:val="00C16EE2"/>
    <w:rsid w:val="00C16F36"/>
    <w:rsid w:val="00C16F9E"/>
    <w:rsid w:val="00C16FA3"/>
    <w:rsid w:val="00C17041"/>
    <w:rsid w:val="00C170AA"/>
    <w:rsid w:val="00C1728C"/>
    <w:rsid w:val="00C17340"/>
    <w:rsid w:val="00C1735B"/>
    <w:rsid w:val="00C17376"/>
    <w:rsid w:val="00C1738C"/>
    <w:rsid w:val="00C17468"/>
    <w:rsid w:val="00C174F9"/>
    <w:rsid w:val="00C17551"/>
    <w:rsid w:val="00C17557"/>
    <w:rsid w:val="00C17686"/>
    <w:rsid w:val="00C176DE"/>
    <w:rsid w:val="00C17795"/>
    <w:rsid w:val="00C177C1"/>
    <w:rsid w:val="00C1786F"/>
    <w:rsid w:val="00C178B3"/>
    <w:rsid w:val="00C17948"/>
    <w:rsid w:val="00C17975"/>
    <w:rsid w:val="00C17A50"/>
    <w:rsid w:val="00C17B17"/>
    <w:rsid w:val="00C17B6F"/>
    <w:rsid w:val="00C20070"/>
    <w:rsid w:val="00C2019E"/>
    <w:rsid w:val="00C201AC"/>
    <w:rsid w:val="00C203C7"/>
    <w:rsid w:val="00C20416"/>
    <w:rsid w:val="00C2041D"/>
    <w:rsid w:val="00C20486"/>
    <w:rsid w:val="00C204CD"/>
    <w:rsid w:val="00C2058B"/>
    <w:rsid w:val="00C205E3"/>
    <w:rsid w:val="00C205EE"/>
    <w:rsid w:val="00C205F6"/>
    <w:rsid w:val="00C206EF"/>
    <w:rsid w:val="00C207FB"/>
    <w:rsid w:val="00C208C2"/>
    <w:rsid w:val="00C208D9"/>
    <w:rsid w:val="00C20937"/>
    <w:rsid w:val="00C20A22"/>
    <w:rsid w:val="00C20BD9"/>
    <w:rsid w:val="00C20C3D"/>
    <w:rsid w:val="00C20D3E"/>
    <w:rsid w:val="00C20EA2"/>
    <w:rsid w:val="00C20F65"/>
    <w:rsid w:val="00C20F7D"/>
    <w:rsid w:val="00C21005"/>
    <w:rsid w:val="00C210EF"/>
    <w:rsid w:val="00C211A7"/>
    <w:rsid w:val="00C21315"/>
    <w:rsid w:val="00C21579"/>
    <w:rsid w:val="00C21734"/>
    <w:rsid w:val="00C217D9"/>
    <w:rsid w:val="00C217DC"/>
    <w:rsid w:val="00C217ED"/>
    <w:rsid w:val="00C21858"/>
    <w:rsid w:val="00C2187B"/>
    <w:rsid w:val="00C218B1"/>
    <w:rsid w:val="00C21923"/>
    <w:rsid w:val="00C2198F"/>
    <w:rsid w:val="00C21A7E"/>
    <w:rsid w:val="00C21AA3"/>
    <w:rsid w:val="00C21B7C"/>
    <w:rsid w:val="00C21B92"/>
    <w:rsid w:val="00C21C5A"/>
    <w:rsid w:val="00C21C96"/>
    <w:rsid w:val="00C21CE0"/>
    <w:rsid w:val="00C21D97"/>
    <w:rsid w:val="00C21E13"/>
    <w:rsid w:val="00C21E4A"/>
    <w:rsid w:val="00C2207C"/>
    <w:rsid w:val="00C22116"/>
    <w:rsid w:val="00C2213E"/>
    <w:rsid w:val="00C22382"/>
    <w:rsid w:val="00C22384"/>
    <w:rsid w:val="00C224C9"/>
    <w:rsid w:val="00C22690"/>
    <w:rsid w:val="00C226D6"/>
    <w:rsid w:val="00C22774"/>
    <w:rsid w:val="00C22803"/>
    <w:rsid w:val="00C2287B"/>
    <w:rsid w:val="00C22AB2"/>
    <w:rsid w:val="00C22B1F"/>
    <w:rsid w:val="00C22B4B"/>
    <w:rsid w:val="00C22BA9"/>
    <w:rsid w:val="00C22BC7"/>
    <w:rsid w:val="00C22BC9"/>
    <w:rsid w:val="00C22BD4"/>
    <w:rsid w:val="00C22BF2"/>
    <w:rsid w:val="00C22C77"/>
    <w:rsid w:val="00C22CCA"/>
    <w:rsid w:val="00C22D37"/>
    <w:rsid w:val="00C22D59"/>
    <w:rsid w:val="00C22EB0"/>
    <w:rsid w:val="00C22EC8"/>
    <w:rsid w:val="00C23023"/>
    <w:rsid w:val="00C230AC"/>
    <w:rsid w:val="00C2312B"/>
    <w:rsid w:val="00C231B6"/>
    <w:rsid w:val="00C23392"/>
    <w:rsid w:val="00C233E4"/>
    <w:rsid w:val="00C23500"/>
    <w:rsid w:val="00C23550"/>
    <w:rsid w:val="00C2356A"/>
    <w:rsid w:val="00C235E5"/>
    <w:rsid w:val="00C235F0"/>
    <w:rsid w:val="00C235FA"/>
    <w:rsid w:val="00C23721"/>
    <w:rsid w:val="00C23768"/>
    <w:rsid w:val="00C23829"/>
    <w:rsid w:val="00C238A8"/>
    <w:rsid w:val="00C238B6"/>
    <w:rsid w:val="00C23970"/>
    <w:rsid w:val="00C23A9D"/>
    <w:rsid w:val="00C23B2F"/>
    <w:rsid w:val="00C23B87"/>
    <w:rsid w:val="00C23BBB"/>
    <w:rsid w:val="00C23C0B"/>
    <w:rsid w:val="00C23C4D"/>
    <w:rsid w:val="00C23CB8"/>
    <w:rsid w:val="00C23D51"/>
    <w:rsid w:val="00C23D5D"/>
    <w:rsid w:val="00C23E6D"/>
    <w:rsid w:val="00C23E81"/>
    <w:rsid w:val="00C23F04"/>
    <w:rsid w:val="00C24278"/>
    <w:rsid w:val="00C242B2"/>
    <w:rsid w:val="00C24517"/>
    <w:rsid w:val="00C24529"/>
    <w:rsid w:val="00C245BC"/>
    <w:rsid w:val="00C245C0"/>
    <w:rsid w:val="00C24634"/>
    <w:rsid w:val="00C2469C"/>
    <w:rsid w:val="00C246CA"/>
    <w:rsid w:val="00C24798"/>
    <w:rsid w:val="00C247B4"/>
    <w:rsid w:val="00C24872"/>
    <w:rsid w:val="00C248BD"/>
    <w:rsid w:val="00C248EC"/>
    <w:rsid w:val="00C24904"/>
    <w:rsid w:val="00C24905"/>
    <w:rsid w:val="00C24926"/>
    <w:rsid w:val="00C24953"/>
    <w:rsid w:val="00C249A5"/>
    <w:rsid w:val="00C24A4C"/>
    <w:rsid w:val="00C24BC0"/>
    <w:rsid w:val="00C24BCD"/>
    <w:rsid w:val="00C24BF6"/>
    <w:rsid w:val="00C24D39"/>
    <w:rsid w:val="00C24DD1"/>
    <w:rsid w:val="00C24E9F"/>
    <w:rsid w:val="00C24F18"/>
    <w:rsid w:val="00C25000"/>
    <w:rsid w:val="00C25192"/>
    <w:rsid w:val="00C251C6"/>
    <w:rsid w:val="00C251F8"/>
    <w:rsid w:val="00C252CF"/>
    <w:rsid w:val="00C253D1"/>
    <w:rsid w:val="00C253FB"/>
    <w:rsid w:val="00C254BE"/>
    <w:rsid w:val="00C255D0"/>
    <w:rsid w:val="00C25661"/>
    <w:rsid w:val="00C25699"/>
    <w:rsid w:val="00C256EE"/>
    <w:rsid w:val="00C258DB"/>
    <w:rsid w:val="00C25908"/>
    <w:rsid w:val="00C25988"/>
    <w:rsid w:val="00C25B74"/>
    <w:rsid w:val="00C25C06"/>
    <w:rsid w:val="00C25CE4"/>
    <w:rsid w:val="00C25D03"/>
    <w:rsid w:val="00C25D18"/>
    <w:rsid w:val="00C25DA4"/>
    <w:rsid w:val="00C25FCD"/>
    <w:rsid w:val="00C2618B"/>
    <w:rsid w:val="00C26293"/>
    <w:rsid w:val="00C262F3"/>
    <w:rsid w:val="00C26374"/>
    <w:rsid w:val="00C26396"/>
    <w:rsid w:val="00C26517"/>
    <w:rsid w:val="00C2653B"/>
    <w:rsid w:val="00C2654E"/>
    <w:rsid w:val="00C265E0"/>
    <w:rsid w:val="00C26621"/>
    <w:rsid w:val="00C2669F"/>
    <w:rsid w:val="00C266EC"/>
    <w:rsid w:val="00C267DC"/>
    <w:rsid w:val="00C2691D"/>
    <w:rsid w:val="00C26997"/>
    <w:rsid w:val="00C269DE"/>
    <w:rsid w:val="00C26AAA"/>
    <w:rsid w:val="00C26BDB"/>
    <w:rsid w:val="00C26C83"/>
    <w:rsid w:val="00C26C9D"/>
    <w:rsid w:val="00C26CA2"/>
    <w:rsid w:val="00C26E13"/>
    <w:rsid w:val="00C27000"/>
    <w:rsid w:val="00C27196"/>
    <w:rsid w:val="00C27215"/>
    <w:rsid w:val="00C272FE"/>
    <w:rsid w:val="00C2744B"/>
    <w:rsid w:val="00C27580"/>
    <w:rsid w:val="00C275C5"/>
    <w:rsid w:val="00C276D6"/>
    <w:rsid w:val="00C2777C"/>
    <w:rsid w:val="00C27923"/>
    <w:rsid w:val="00C27959"/>
    <w:rsid w:val="00C2798D"/>
    <w:rsid w:val="00C279C2"/>
    <w:rsid w:val="00C27A00"/>
    <w:rsid w:val="00C27B76"/>
    <w:rsid w:val="00C27F6E"/>
    <w:rsid w:val="00C3007F"/>
    <w:rsid w:val="00C300DC"/>
    <w:rsid w:val="00C30195"/>
    <w:rsid w:val="00C30326"/>
    <w:rsid w:val="00C3038F"/>
    <w:rsid w:val="00C303F4"/>
    <w:rsid w:val="00C304C1"/>
    <w:rsid w:val="00C30543"/>
    <w:rsid w:val="00C30693"/>
    <w:rsid w:val="00C306F4"/>
    <w:rsid w:val="00C3081B"/>
    <w:rsid w:val="00C30822"/>
    <w:rsid w:val="00C30840"/>
    <w:rsid w:val="00C308BE"/>
    <w:rsid w:val="00C30911"/>
    <w:rsid w:val="00C309A1"/>
    <w:rsid w:val="00C309AF"/>
    <w:rsid w:val="00C30A4F"/>
    <w:rsid w:val="00C30B05"/>
    <w:rsid w:val="00C30CF2"/>
    <w:rsid w:val="00C30DB1"/>
    <w:rsid w:val="00C30DCF"/>
    <w:rsid w:val="00C30DD4"/>
    <w:rsid w:val="00C30E03"/>
    <w:rsid w:val="00C30F37"/>
    <w:rsid w:val="00C31020"/>
    <w:rsid w:val="00C31098"/>
    <w:rsid w:val="00C310E4"/>
    <w:rsid w:val="00C31151"/>
    <w:rsid w:val="00C311C7"/>
    <w:rsid w:val="00C31252"/>
    <w:rsid w:val="00C314C4"/>
    <w:rsid w:val="00C314C6"/>
    <w:rsid w:val="00C314D2"/>
    <w:rsid w:val="00C3166F"/>
    <w:rsid w:val="00C316D5"/>
    <w:rsid w:val="00C316F9"/>
    <w:rsid w:val="00C3171D"/>
    <w:rsid w:val="00C3179B"/>
    <w:rsid w:val="00C3179E"/>
    <w:rsid w:val="00C31906"/>
    <w:rsid w:val="00C3191C"/>
    <w:rsid w:val="00C31992"/>
    <w:rsid w:val="00C31D08"/>
    <w:rsid w:val="00C31D9C"/>
    <w:rsid w:val="00C31DBA"/>
    <w:rsid w:val="00C31DDF"/>
    <w:rsid w:val="00C31DE1"/>
    <w:rsid w:val="00C31F74"/>
    <w:rsid w:val="00C31F8A"/>
    <w:rsid w:val="00C3200F"/>
    <w:rsid w:val="00C32073"/>
    <w:rsid w:val="00C32076"/>
    <w:rsid w:val="00C320CF"/>
    <w:rsid w:val="00C321FE"/>
    <w:rsid w:val="00C32223"/>
    <w:rsid w:val="00C3222F"/>
    <w:rsid w:val="00C322F5"/>
    <w:rsid w:val="00C3239E"/>
    <w:rsid w:val="00C32554"/>
    <w:rsid w:val="00C325B0"/>
    <w:rsid w:val="00C325C7"/>
    <w:rsid w:val="00C325E0"/>
    <w:rsid w:val="00C32676"/>
    <w:rsid w:val="00C32704"/>
    <w:rsid w:val="00C327E0"/>
    <w:rsid w:val="00C32828"/>
    <w:rsid w:val="00C3292B"/>
    <w:rsid w:val="00C32A11"/>
    <w:rsid w:val="00C32A15"/>
    <w:rsid w:val="00C32C4D"/>
    <w:rsid w:val="00C32D39"/>
    <w:rsid w:val="00C32D58"/>
    <w:rsid w:val="00C32E1D"/>
    <w:rsid w:val="00C32E3D"/>
    <w:rsid w:val="00C32E8F"/>
    <w:rsid w:val="00C32FEE"/>
    <w:rsid w:val="00C33066"/>
    <w:rsid w:val="00C330AC"/>
    <w:rsid w:val="00C331DA"/>
    <w:rsid w:val="00C33229"/>
    <w:rsid w:val="00C33483"/>
    <w:rsid w:val="00C3349B"/>
    <w:rsid w:val="00C334AC"/>
    <w:rsid w:val="00C334BA"/>
    <w:rsid w:val="00C334D8"/>
    <w:rsid w:val="00C33504"/>
    <w:rsid w:val="00C335D5"/>
    <w:rsid w:val="00C33618"/>
    <w:rsid w:val="00C336CF"/>
    <w:rsid w:val="00C337F4"/>
    <w:rsid w:val="00C338BB"/>
    <w:rsid w:val="00C338D4"/>
    <w:rsid w:val="00C33939"/>
    <w:rsid w:val="00C33AAF"/>
    <w:rsid w:val="00C33B55"/>
    <w:rsid w:val="00C33B75"/>
    <w:rsid w:val="00C33BD4"/>
    <w:rsid w:val="00C33D4B"/>
    <w:rsid w:val="00C33D9B"/>
    <w:rsid w:val="00C33E10"/>
    <w:rsid w:val="00C33E11"/>
    <w:rsid w:val="00C33E2E"/>
    <w:rsid w:val="00C33E4B"/>
    <w:rsid w:val="00C33E51"/>
    <w:rsid w:val="00C33F5C"/>
    <w:rsid w:val="00C33FB1"/>
    <w:rsid w:val="00C340B2"/>
    <w:rsid w:val="00C340C9"/>
    <w:rsid w:val="00C340EE"/>
    <w:rsid w:val="00C3410F"/>
    <w:rsid w:val="00C34226"/>
    <w:rsid w:val="00C34297"/>
    <w:rsid w:val="00C34387"/>
    <w:rsid w:val="00C34457"/>
    <w:rsid w:val="00C34538"/>
    <w:rsid w:val="00C34600"/>
    <w:rsid w:val="00C347DC"/>
    <w:rsid w:val="00C347E6"/>
    <w:rsid w:val="00C34A39"/>
    <w:rsid w:val="00C34A77"/>
    <w:rsid w:val="00C34B84"/>
    <w:rsid w:val="00C34BFA"/>
    <w:rsid w:val="00C34C1B"/>
    <w:rsid w:val="00C34CEE"/>
    <w:rsid w:val="00C34D60"/>
    <w:rsid w:val="00C34D90"/>
    <w:rsid w:val="00C34E5C"/>
    <w:rsid w:val="00C34E9C"/>
    <w:rsid w:val="00C3502C"/>
    <w:rsid w:val="00C350D1"/>
    <w:rsid w:val="00C350D4"/>
    <w:rsid w:val="00C350F1"/>
    <w:rsid w:val="00C3514C"/>
    <w:rsid w:val="00C351A6"/>
    <w:rsid w:val="00C352D0"/>
    <w:rsid w:val="00C352EB"/>
    <w:rsid w:val="00C35312"/>
    <w:rsid w:val="00C353EA"/>
    <w:rsid w:val="00C353F8"/>
    <w:rsid w:val="00C35498"/>
    <w:rsid w:val="00C3557E"/>
    <w:rsid w:val="00C355C7"/>
    <w:rsid w:val="00C355DD"/>
    <w:rsid w:val="00C355EE"/>
    <w:rsid w:val="00C35610"/>
    <w:rsid w:val="00C3564D"/>
    <w:rsid w:val="00C356B3"/>
    <w:rsid w:val="00C35B2A"/>
    <w:rsid w:val="00C35B4A"/>
    <w:rsid w:val="00C35BCB"/>
    <w:rsid w:val="00C35CF3"/>
    <w:rsid w:val="00C35D3E"/>
    <w:rsid w:val="00C35D87"/>
    <w:rsid w:val="00C35DEE"/>
    <w:rsid w:val="00C35EA6"/>
    <w:rsid w:val="00C35EB5"/>
    <w:rsid w:val="00C36060"/>
    <w:rsid w:val="00C36061"/>
    <w:rsid w:val="00C3607B"/>
    <w:rsid w:val="00C3613E"/>
    <w:rsid w:val="00C361FF"/>
    <w:rsid w:val="00C3621B"/>
    <w:rsid w:val="00C3623D"/>
    <w:rsid w:val="00C36374"/>
    <w:rsid w:val="00C363FE"/>
    <w:rsid w:val="00C36481"/>
    <w:rsid w:val="00C364D5"/>
    <w:rsid w:val="00C364E6"/>
    <w:rsid w:val="00C36525"/>
    <w:rsid w:val="00C3657F"/>
    <w:rsid w:val="00C3658F"/>
    <w:rsid w:val="00C36723"/>
    <w:rsid w:val="00C367EA"/>
    <w:rsid w:val="00C36830"/>
    <w:rsid w:val="00C36832"/>
    <w:rsid w:val="00C368FD"/>
    <w:rsid w:val="00C36934"/>
    <w:rsid w:val="00C3693F"/>
    <w:rsid w:val="00C36A89"/>
    <w:rsid w:val="00C36AE5"/>
    <w:rsid w:val="00C36C8E"/>
    <w:rsid w:val="00C36C92"/>
    <w:rsid w:val="00C36DB8"/>
    <w:rsid w:val="00C36E53"/>
    <w:rsid w:val="00C36E68"/>
    <w:rsid w:val="00C36E7F"/>
    <w:rsid w:val="00C36EA8"/>
    <w:rsid w:val="00C36F3F"/>
    <w:rsid w:val="00C36FDB"/>
    <w:rsid w:val="00C37036"/>
    <w:rsid w:val="00C370AF"/>
    <w:rsid w:val="00C37163"/>
    <w:rsid w:val="00C37188"/>
    <w:rsid w:val="00C371C5"/>
    <w:rsid w:val="00C371E3"/>
    <w:rsid w:val="00C37216"/>
    <w:rsid w:val="00C372CE"/>
    <w:rsid w:val="00C3738F"/>
    <w:rsid w:val="00C37452"/>
    <w:rsid w:val="00C37550"/>
    <w:rsid w:val="00C376A6"/>
    <w:rsid w:val="00C376FD"/>
    <w:rsid w:val="00C37873"/>
    <w:rsid w:val="00C37887"/>
    <w:rsid w:val="00C378AD"/>
    <w:rsid w:val="00C378C1"/>
    <w:rsid w:val="00C378CA"/>
    <w:rsid w:val="00C3790F"/>
    <w:rsid w:val="00C37997"/>
    <w:rsid w:val="00C37C88"/>
    <w:rsid w:val="00C37CB2"/>
    <w:rsid w:val="00C37D19"/>
    <w:rsid w:val="00C37DA5"/>
    <w:rsid w:val="00C37F38"/>
    <w:rsid w:val="00C37F45"/>
    <w:rsid w:val="00C37F94"/>
    <w:rsid w:val="00C4007D"/>
    <w:rsid w:val="00C40461"/>
    <w:rsid w:val="00C4059E"/>
    <w:rsid w:val="00C40656"/>
    <w:rsid w:val="00C406FD"/>
    <w:rsid w:val="00C407CD"/>
    <w:rsid w:val="00C409D4"/>
    <w:rsid w:val="00C409F7"/>
    <w:rsid w:val="00C40A86"/>
    <w:rsid w:val="00C40C28"/>
    <w:rsid w:val="00C40C92"/>
    <w:rsid w:val="00C40D20"/>
    <w:rsid w:val="00C40DDD"/>
    <w:rsid w:val="00C40E15"/>
    <w:rsid w:val="00C40F06"/>
    <w:rsid w:val="00C40F39"/>
    <w:rsid w:val="00C40F7A"/>
    <w:rsid w:val="00C410FE"/>
    <w:rsid w:val="00C41134"/>
    <w:rsid w:val="00C412F9"/>
    <w:rsid w:val="00C4131C"/>
    <w:rsid w:val="00C4138F"/>
    <w:rsid w:val="00C414F1"/>
    <w:rsid w:val="00C41596"/>
    <w:rsid w:val="00C4165F"/>
    <w:rsid w:val="00C41841"/>
    <w:rsid w:val="00C418CB"/>
    <w:rsid w:val="00C419C2"/>
    <w:rsid w:val="00C41A4F"/>
    <w:rsid w:val="00C41BDD"/>
    <w:rsid w:val="00C41C31"/>
    <w:rsid w:val="00C41CB7"/>
    <w:rsid w:val="00C41CD9"/>
    <w:rsid w:val="00C41E1D"/>
    <w:rsid w:val="00C41E38"/>
    <w:rsid w:val="00C41E79"/>
    <w:rsid w:val="00C41F4A"/>
    <w:rsid w:val="00C42032"/>
    <w:rsid w:val="00C42095"/>
    <w:rsid w:val="00C4214F"/>
    <w:rsid w:val="00C4224B"/>
    <w:rsid w:val="00C4235B"/>
    <w:rsid w:val="00C423E4"/>
    <w:rsid w:val="00C424F6"/>
    <w:rsid w:val="00C42522"/>
    <w:rsid w:val="00C425AB"/>
    <w:rsid w:val="00C425EE"/>
    <w:rsid w:val="00C42643"/>
    <w:rsid w:val="00C426FA"/>
    <w:rsid w:val="00C428C8"/>
    <w:rsid w:val="00C42ADC"/>
    <w:rsid w:val="00C42AF1"/>
    <w:rsid w:val="00C42AFB"/>
    <w:rsid w:val="00C42B28"/>
    <w:rsid w:val="00C42BEA"/>
    <w:rsid w:val="00C42E6F"/>
    <w:rsid w:val="00C42F3F"/>
    <w:rsid w:val="00C4307B"/>
    <w:rsid w:val="00C43099"/>
    <w:rsid w:val="00C43138"/>
    <w:rsid w:val="00C431E1"/>
    <w:rsid w:val="00C43254"/>
    <w:rsid w:val="00C43276"/>
    <w:rsid w:val="00C4340C"/>
    <w:rsid w:val="00C434EE"/>
    <w:rsid w:val="00C43511"/>
    <w:rsid w:val="00C43699"/>
    <w:rsid w:val="00C437FD"/>
    <w:rsid w:val="00C43822"/>
    <w:rsid w:val="00C43926"/>
    <w:rsid w:val="00C439AF"/>
    <w:rsid w:val="00C43B11"/>
    <w:rsid w:val="00C43B21"/>
    <w:rsid w:val="00C43B4B"/>
    <w:rsid w:val="00C43C2A"/>
    <w:rsid w:val="00C43C83"/>
    <w:rsid w:val="00C43C8D"/>
    <w:rsid w:val="00C44155"/>
    <w:rsid w:val="00C44242"/>
    <w:rsid w:val="00C4433F"/>
    <w:rsid w:val="00C4440E"/>
    <w:rsid w:val="00C445B1"/>
    <w:rsid w:val="00C446F2"/>
    <w:rsid w:val="00C4477B"/>
    <w:rsid w:val="00C44911"/>
    <w:rsid w:val="00C4494A"/>
    <w:rsid w:val="00C44994"/>
    <w:rsid w:val="00C44AA8"/>
    <w:rsid w:val="00C44AE1"/>
    <w:rsid w:val="00C44B4D"/>
    <w:rsid w:val="00C44BF8"/>
    <w:rsid w:val="00C44C28"/>
    <w:rsid w:val="00C44D0A"/>
    <w:rsid w:val="00C44D1E"/>
    <w:rsid w:val="00C45100"/>
    <w:rsid w:val="00C45194"/>
    <w:rsid w:val="00C45529"/>
    <w:rsid w:val="00C45625"/>
    <w:rsid w:val="00C45732"/>
    <w:rsid w:val="00C45830"/>
    <w:rsid w:val="00C458C0"/>
    <w:rsid w:val="00C45947"/>
    <w:rsid w:val="00C45956"/>
    <w:rsid w:val="00C4599A"/>
    <w:rsid w:val="00C459D2"/>
    <w:rsid w:val="00C45A27"/>
    <w:rsid w:val="00C45A48"/>
    <w:rsid w:val="00C45B29"/>
    <w:rsid w:val="00C45D61"/>
    <w:rsid w:val="00C45DE8"/>
    <w:rsid w:val="00C45DF8"/>
    <w:rsid w:val="00C45DFF"/>
    <w:rsid w:val="00C45E55"/>
    <w:rsid w:val="00C45E8C"/>
    <w:rsid w:val="00C45EB8"/>
    <w:rsid w:val="00C45EE9"/>
    <w:rsid w:val="00C45F11"/>
    <w:rsid w:val="00C4606B"/>
    <w:rsid w:val="00C460AB"/>
    <w:rsid w:val="00C46150"/>
    <w:rsid w:val="00C461E0"/>
    <w:rsid w:val="00C46269"/>
    <w:rsid w:val="00C46319"/>
    <w:rsid w:val="00C463AC"/>
    <w:rsid w:val="00C46439"/>
    <w:rsid w:val="00C4643A"/>
    <w:rsid w:val="00C4650F"/>
    <w:rsid w:val="00C4673B"/>
    <w:rsid w:val="00C4674A"/>
    <w:rsid w:val="00C4686D"/>
    <w:rsid w:val="00C46877"/>
    <w:rsid w:val="00C469F9"/>
    <w:rsid w:val="00C46A66"/>
    <w:rsid w:val="00C46A69"/>
    <w:rsid w:val="00C46B08"/>
    <w:rsid w:val="00C46BD9"/>
    <w:rsid w:val="00C46F56"/>
    <w:rsid w:val="00C46FA1"/>
    <w:rsid w:val="00C46FCB"/>
    <w:rsid w:val="00C47168"/>
    <w:rsid w:val="00C471AF"/>
    <w:rsid w:val="00C472D0"/>
    <w:rsid w:val="00C4757B"/>
    <w:rsid w:val="00C4776D"/>
    <w:rsid w:val="00C477AA"/>
    <w:rsid w:val="00C4786A"/>
    <w:rsid w:val="00C47A65"/>
    <w:rsid w:val="00C47A7B"/>
    <w:rsid w:val="00C47AA1"/>
    <w:rsid w:val="00C47AE4"/>
    <w:rsid w:val="00C47C2D"/>
    <w:rsid w:val="00C47D51"/>
    <w:rsid w:val="00C47E5C"/>
    <w:rsid w:val="00C47F18"/>
    <w:rsid w:val="00C50019"/>
    <w:rsid w:val="00C50050"/>
    <w:rsid w:val="00C500EE"/>
    <w:rsid w:val="00C501FF"/>
    <w:rsid w:val="00C5020D"/>
    <w:rsid w:val="00C502CC"/>
    <w:rsid w:val="00C5032A"/>
    <w:rsid w:val="00C50377"/>
    <w:rsid w:val="00C503C6"/>
    <w:rsid w:val="00C503D6"/>
    <w:rsid w:val="00C503FD"/>
    <w:rsid w:val="00C50467"/>
    <w:rsid w:val="00C50545"/>
    <w:rsid w:val="00C5055B"/>
    <w:rsid w:val="00C5059E"/>
    <w:rsid w:val="00C5064C"/>
    <w:rsid w:val="00C5068D"/>
    <w:rsid w:val="00C506A8"/>
    <w:rsid w:val="00C506C6"/>
    <w:rsid w:val="00C506F3"/>
    <w:rsid w:val="00C5075E"/>
    <w:rsid w:val="00C50787"/>
    <w:rsid w:val="00C507A8"/>
    <w:rsid w:val="00C50A16"/>
    <w:rsid w:val="00C50A8B"/>
    <w:rsid w:val="00C50CAF"/>
    <w:rsid w:val="00C50CF0"/>
    <w:rsid w:val="00C50DF7"/>
    <w:rsid w:val="00C50F92"/>
    <w:rsid w:val="00C51091"/>
    <w:rsid w:val="00C51238"/>
    <w:rsid w:val="00C5140F"/>
    <w:rsid w:val="00C5152F"/>
    <w:rsid w:val="00C516F1"/>
    <w:rsid w:val="00C5170A"/>
    <w:rsid w:val="00C51A47"/>
    <w:rsid w:val="00C51C73"/>
    <w:rsid w:val="00C51C9B"/>
    <w:rsid w:val="00C51D10"/>
    <w:rsid w:val="00C51D40"/>
    <w:rsid w:val="00C51DF0"/>
    <w:rsid w:val="00C51E2A"/>
    <w:rsid w:val="00C51E54"/>
    <w:rsid w:val="00C51EFA"/>
    <w:rsid w:val="00C52097"/>
    <w:rsid w:val="00C520AE"/>
    <w:rsid w:val="00C520E2"/>
    <w:rsid w:val="00C52210"/>
    <w:rsid w:val="00C5242E"/>
    <w:rsid w:val="00C52759"/>
    <w:rsid w:val="00C52926"/>
    <w:rsid w:val="00C5296F"/>
    <w:rsid w:val="00C52A94"/>
    <w:rsid w:val="00C52ABE"/>
    <w:rsid w:val="00C52B1E"/>
    <w:rsid w:val="00C52B2A"/>
    <w:rsid w:val="00C52BB3"/>
    <w:rsid w:val="00C52C69"/>
    <w:rsid w:val="00C52CA1"/>
    <w:rsid w:val="00C52CBE"/>
    <w:rsid w:val="00C52CFB"/>
    <w:rsid w:val="00C52D16"/>
    <w:rsid w:val="00C52DCF"/>
    <w:rsid w:val="00C52E32"/>
    <w:rsid w:val="00C52E81"/>
    <w:rsid w:val="00C52EA9"/>
    <w:rsid w:val="00C52F97"/>
    <w:rsid w:val="00C52FE9"/>
    <w:rsid w:val="00C53011"/>
    <w:rsid w:val="00C53093"/>
    <w:rsid w:val="00C531BA"/>
    <w:rsid w:val="00C531FC"/>
    <w:rsid w:val="00C5331B"/>
    <w:rsid w:val="00C53326"/>
    <w:rsid w:val="00C5343B"/>
    <w:rsid w:val="00C53445"/>
    <w:rsid w:val="00C53482"/>
    <w:rsid w:val="00C53522"/>
    <w:rsid w:val="00C53526"/>
    <w:rsid w:val="00C53618"/>
    <w:rsid w:val="00C536E8"/>
    <w:rsid w:val="00C53731"/>
    <w:rsid w:val="00C53854"/>
    <w:rsid w:val="00C5386A"/>
    <w:rsid w:val="00C538D4"/>
    <w:rsid w:val="00C538D9"/>
    <w:rsid w:val="00C5393D"/>
    <w:rsid w:val="00C53952"/>
    <w:rsid w:val="00C53A10"/>
    <w:rsid w:val="00C53A70"/>
    <w:rsid w:val="00C53C69"/>
    <w:rsid w:val="00C53D30"/>
    <w:rsid w:val="00C53DD5"/>
    <w:rsid w:val="00C53E26"/>
    <w:rsid w:val="00C53E7C"/>
    <w:rsid w:val="00C53ECC"/>
    <w:rsid w:val="00C53EEA"/>
    <w:rsid w:val="00C53FD0"/>
    <w:rsid w:val="00C53FE0"/>
    <w:rsid w:val="00C53FFC"/>
    <w:rsid w:val="00C5403E"/>
    <w:rsid w:val="00C54071"/>
    <w:rsid w:val="00C540AC"/>
    <w:rsid w:val="00C5410D"/>
    <w:rsid w:val="00C542A1"/>
    <w:rsid w:val="00C54467"/>
    <w:rsid w:val="00C544C1"/>
    <w:rsid w:val="00C54533"/>
    <w:rsid w:val="00C546B5"/>
    <w:rsid w:val="00C5470D"/>
    <w:rsid w:val="00C54836"/>
    <w:rsid w:val="00C54B17"/>
    <w:rsid w:val="00C54B25"/>
    <w:rsid w:val="00C54B5E"/>
    <w:rsid w:val="00C54BAE"/>
    <w:rsid w:val="00C54D91"/>
    <w:rsid w:val="00C54DE3"/>
    <w:rsid w:val="00C54E38"/>
    <w:rsid w:val="00C54E3E"/>
    <w:rsid w:val="00C54E8C"/>
    <w:rsid w:val="00C54EB4"/>
    <w:rsid w:val="00C54ED0"/>
    <w:rsid w:val="00C54F20"/>
    <w:rsid w:val="00C54F5F"/>
    <w:rsid w:val="00C55011"/>
    <w:rsid w:val="00C550BF"/>
    <w:rsid w:val="00C550E2"/>
    <w:rsid w:val="00C5514F"/>
    <w:rsid w:val="00C551F9"/>
    <w:rsid w:val="00C5521E"/>
    <w:rsid w:val="00C55326"/>
    <w:rsid w:val="00C55416"/>
    <w:rsid w:val="00C55463"/>
    <w:rsid w:val="00C5552C"/>
    <w:rsid w:val="00C55532"/>
    <w:rsid w:val="00C55589"/>
    <w:rsid w:val="00C55758"/>
    <w:rsid w:val="00C55781"/>
    <w:rsid w:val="00C5584D"/>
    <w:rsid w:val="00C558CD"/>
    <w:rsid w:val="00C55960"/>
    <w:rsid w:val="00C559D7"/>
    <w:rsid w:val="00C559DA"/>
    <w:rsid w:val="00C55B0B"/>
    <w:rsid w:val="00C55B1D"/>
    <w:rsid w:val="00C55BA3"/>
    <w:rsid w:val="00C55C3A"/>
    <w:rsid w:val="00C55C4A"/>
    <w:rsid w:val="00C55C7E"/>
    <w:rsid w:val="00C55D3A"/>
    <w:rsid w:val="00C55D73"/>
    <w:rsid w:val="00C55D92"/>
    <w:rsid w:val="00C55EE3"/>
    <w:rsid w:val="00C55EEF"/>
    <w:rsid w:val="00C55F02"/>
    <w:rsid w:val="00C55F4A"/>
    <w:rsid w:val="00C55F72"/>
    <w:rsid w:val="00C55F84"/>
    <w:rsid w:val="00C55FBC"/>
    <w:rsid w:val="00C5606E"/>
    <w:rsid w:val="00C56132"/>
    <w:rsid w:val="00C5616B"/>
    <w:rsid w:val="00C561EF"/>
    <w:rsid w:val="00C56249"/>
    <w:rsid w:val="00C5624C"/>
    <w:rsid w:val="00C56254"/>
    <w:rsid w:val="00C56327"/>
    <w:rsid w:val="00C56331"/>
    <w:rsid w:val="00C563BA"/>
    <w:rsid w:val="00C56581"/>
    <w:rsid w:val="00C566DD"/>
    <w:rsid w:val="00C56721"/>
    <w:rsid w:val="00C567F1"/>
    <w:rsid w:val="00C5692B"/>
    <w:rsid w:val="00C569EE"/>
    <w:rsid w:val="00C56A31"/>
    <w:rsid w:val="00C56A87"/>
    <w:rsid w:val="00C56AC9"/>
    <w:rsid w:val="00C56BF4"/>
    <w:rsid w:val="00C56C74"/>
    <w:rsid w:val="00C56CCC"/>
    <w:rsid w:val="00C56DAF"/>
    <w:rsid w:val="00C570C2"/>
    <w:rsid w:val="00C5710A"/>
    <w:rsid w:val="00C571B6"/>
    <w:rsid w:val="00C57245"/>
    <w:rsid w:val="00C57569"/>
    <w:rsid w:val="00C575D7"/>
    <w:rsid w:val="00C575EF"/>
    <w:rsid w:val="00C57692"/>
    <w:rsid w:val="00C576D0"/>
    <w:rsid w:val="00C576F6"/>
    <w:rsid w:val="00C5771A"/>
    <w:rsid w:val="00C577A8"/>
    <w:rsid w:val="00C57861"/>
    <w:rsid w:val="00C578B4"/>
    <w:rsid w:val="00C57911"/>
    <w:rsid w:val="00C57AA5"/>
    <w:rsid w:val="00C57C28"/>
    <w:rsid w:val="00C57DE9"/>
    <w:rsid w:val="00C57EC6"/>
    <w:rsid w:val="00C57EEA"/>
    <w:rsid w:val="00C57EF8"/>
    <w:rsid w:val="00C57F1A"/>
    <w:rsid w:val="00C57F81"/>
    <w:rsid w:val="00C57FC8"/>
    <w:rsid w:val="00C57FDA"/>
    <w:rsid w:val="00C602C6"/>
    <w:rsid w:val="00C6035F"/>
    <w:rsid w:val="00C60485"/>
    <w:rsid w:val="00C604CE"/>
    <w:rsid w:val="00C60504"/>
    <w:rsid w:val="00C60514"/>
    <w:rsid w:val="00C60542"/>
    <w:rsid w:val="00C60599"/>
    <w:rsid w:val="00C6061F"/>
    <w:rsid w:val="00C6063A"/>
    <w:rsid w:val="00C607BF"/>
    <w:rsid w:val="00C60AE2"/>
    <w:rsid w:val="00C60B3C"/>
    <w:rsid w:val="00C60BCC"/>
    <w:rsid w:val="00C60C84"/>
    <w:rsid w:val="00C60CFF"/>
    <w:rsid w:val="00C60D0D"/>
    <w:rsid w:val="00C60D41"/>
    <w:rsid w:val="00C60DA0"/>
    <w:rsid w:val="00C60EA4"/>
    <w:rsid w:val="00C60F9D"/>
    <w:rsid w:val="00C60FF6"/>
    <w:rsid w:val="00C61021"/>
    <w:rsid w:val="00C6103C"/>
    <w:rsid w:val="00C6112B"/>
    <w:rsid w:val="00C6114C"/>
    <w:rsid w:val="00C611E4"/>
    <w:rsid w:val="00C612E5"/>
    <w:rsid w:val="00C614DC"/>
    <w:rsid w:val="00C615A3"/>
    <w:rsid w:val="00C616E9"/>
    <w:rsid w:val="00C617B5"/>
    <w:rsid w:val="00C618E7"/>
    <w:rsid w:val="00C61903"/>
    <w:rsid w:val="00C61A74"/>
    <w:rsid w:val="00C61AF6"/>
    <w:rsid w:val="00C61B65"/>
    <w:rsid w:val="00C61B87"/>
    <w:rsid w:val="00C61BF4"/>
    <w:rsid w:val="00C61C7F"/>
    <w:rsid w:val="00C61D41"/>
    <w:rsid w:val="00C61D8B"/>
    <w:rsid w:val="00C61DA5"/>
    <w:rsid w:val="00C61DC9"/>
    <w:rsid w:val="00C61DFB"/>
    <w:rsid w:val="00C61EBC"/>
    <w:rsid w:val="00C61EDE"/>
    <w:rsid w:val="00C61FFE"/>
    <w:rsid w:val="00C62039"/>
    <w:rsid w:val="00C620C4"/>
    <w:rsid w:val="00C62144"/>
    <w:rsid w:val="00C622AD"/>
    <w:rsid w:val="00C62401"/>
    <w:rsid w:val="00C62404"/>
    <w:rsid w:val="00C6240B"/>
    <w:rsid w:val="00C6252E"/>
    <w:rsid w:val="00C62572"/>
    <w:rsid w:val="00C625CF"/>
    <w:rsid w:val="00C626BF"/>
    <w:rsid w:val="00C626ED"/>
    <w:rsid w:val="00C62800"/>
    <w:rsid w:val="00C6280A"/>
    <w:rsid w:val="00C62820"/>
    <w:rsid w:val="00C62843"/>
    <w:rsid w:val="00C6286D"/>
    <w:rsid w:val="00C628E8"/>
    <w:rsid w:val="00C62920"/>
    <w:rsid w:val="00C62A41"/>
    <w:rsid w:val="00C62AAF"/>
    <w:rsid w:val="00C62EB3"/>
    <w:rsid w:val="00C62EE3"/>
    <w:rsid w:val="00C62F45"/>
    <w:rsid w:val="00C63068"/>
    <w:rsid w:val="00C63091"/>
    <w:rsid w:val="00C631F8"/>
    <w:rsid w:val="00C63255"/>
    <w:rsid w:val="00C63332"/>
    <w:rsid w:val="00C6334F"/>
    <w:rsid w:val="00C63381"/>
    <w:rsid w:val="00C6346D"/>
    <w:rsid w:val="00C63485"/>
    <w:rsid w:val="00C63538"/>
    <w:rsid w:val="00C63685"/>
    <w:rsid w:val="00C6368E"/>
    <w:rsid w:val="00C636C3"/>
    <w:rsid w:val="00C63795"/>
    <w:rsid w:val="00C637D4"/>
    <w:rsid w:val="00C63945"/>
    <w:rsid w:val="00C639C2"/>
    <w:rsid w:val="00C63A96"/>
    <w:rsid w:val="00C63ABC"/>
    <w:rsid w:val="00C63B1F"/>
    <w:rsid w:val="00C63B43"/>
    <w:rsid w:val="00C63BE0"/>
    <w:rsid w:val="00C63CC6"/>
    <w:rsid w:val="00C63CE4"/>
    <w:rsid w:val="00C63D1D"/>
    <w:rsid w:val="00C63D88"/>
    <w:rsid w:val="00C63DCD"/>
    <w:rsid w:val="00C63DD8"/>
    <w:rsid w:val="00C63DFE"/>
    <w:rsid w:val="00C63EDC"/>
    <w:rsid w:val="00C640A0"/>
    <w:rsid w:val="00C641F1"/>
    <w:rsid w:val="00C64285"/>
    <w:rsid w:val="00C642FC"/>
    <w:rsid w:val="00C64325"/>
    <w:rsid w:val="00C643CA"/>
    <w:rsid w:val="00C6442D"/>
    <w:rsid w:val="00C64438"/>
    <w:rsid w:val="00C644A2"/>
    <w:rsid w:val="00C644EB"/>
    <w:rsid w:val="00C64566"/>
    <w:rsid w:val="00C64662"/>
    <w:rsid w:val="00C64708"/>
    <w:rsid w:val="00C6491E"/>
    <w:rsid w:val="00C6496C"/>
    <w:rsid w:val="00C64A4D"/>
    <w:rsid w:val="00C64A82"/>
    <w:rsid w:val="00C64AFA"/>
    <w:rsid w:val="00C64B3A"/>
    <w:rsid w:val="00C64B85"/>
    <w:rsid w:val="00C64CC9"/>
    <w:rsid w:val="00C64D2F"/>
    <w:rsid w:val="00C64E8E"/>
    <w:rsid w:val="00C64EF9"/>
    <w:rsid w:val="00C64FD9"/>
    <w:rsid w:val="00C64FE2"/>
    <w:rsid w:val="00C64FFE"/>
    <w:rsid w:val="00C65066"/>
    <w:rsid w:val="00C65094"/>
    <w:rsid w:val="00C65130"/>
    <w:rsid w:val="00C6513F"/>
    <w:rsid w:val="00C652C3"/>
    <w:rsid w:val="00C6535E"/>
    <w:rsid w:val="00C655CA"/>
    <w:rsid w:val="00C655D8"/>
    <w:rsid w:val="00C6570B"/>
    <w:rsid w:val="00C657E4"/>
    <w:rsid w:val="00C65838"/>
    <w:rsid w:val="00C65935"/>
    <w:rsid w:val="00C65975"/>
    <w:rsid w:val="00C659AA"/>
    <w:rsid w:val="00C65A02"/>
    <w:rsid w:val="00C65A43"/>
    <w:rsid w:val="00C65AB6"/>
    <w:rsid w:val="00C65CEA"/>
    <w:rsid w:val="00C65DAA"/>
    <w:rsid w:val="00C66089"/>
    <w:rsid w:val="00C6619F"/>
    <w:rsid w:val="00C661A8"/>
    <w:rsid w:val="00C66240"/>
    <w:rsid w:val="00C66252"/>
    <w:rsid w:val="00C662AD"/>
    <w:rsid w:val="00C662B1"/>
    <w:rsid w:val="00C66363"/>
    <w:rsid w:val="00C66388"/>
    <w:rsid w:val="00C663F1"/>
    <w:rsid w:val="00C6640D"/>
    <w:rsid w:val="00C664E0"/>
    <w:rsid w:val="00C6652B"/>
    <w:rsid w:val="00C667F0"/>
    <w:rsid w:val="00C6694F"/>
    <w:rsid w:val="00C669F1"/>
    <w:rsid w:val="00C66A5F"/>
    <w:rsid w:val="00C66B35"/>
    <w:rsid w:val="00C66C1D"/>
    <w:rsid w:val="00C66D60"/>
    <w:rsid w:val="00C66DCE"/>
    <w:rsid w:val="00C66E58"/>
    <w:rsid w:val="00C66F83"/>
    <w:rsid w:val="00C670DA"/>
    <w:rsid w:val="00C670E0"/>
    <w:rsid w:val="00C67135"/>
    <w:rsid w:val="00C67149"/>
    <w:rsid w:val="00C671A0"/>
    <w:rsid w:val="00C671BD"/>
    <w:rsid w:val="00C67268"/>
    <w:rsid w:val="00C673FD"/>
    <w:rsid w:val="00C6740A"/>
    <w:rsid w:val="00C678B2"/>
    <w:rsid w:val="00C678E5"/>
    <w:rsid w:val="00C67933"/>
    <w:rsid w:val="00C67960"/>
    <w:rsid w:val="00C67A30"/>
    <w:rsid w:val="00C67A52"/>
    <w:rsid w:val="00C67B14"/>
    <w:rsid w:val="00C67B8A"/>
    <w:rsid w:val="00C67B90"/>
    <w:rsid w:val="00C67C0B"/>
    <w:rsid w:val="00C67EB8"/>
    <w:rsid w:val="00C67F20"/>
    <w:rsid w:val="00C700B1"/>
    <w:rsid w:val="00C70134"/>
    <w:rsid w:val="00C70167"/>
    <w:rsid w:val="00C7032E"/>
    <w:rsid w:val="00C704BA"/>
    <w:rsid w:val="00C7057F"/>
    <w:rsid w:val="00C70583"/>
    <w:rsid w:val="00C70715"/>
    <w:rsid w:val="00C7091C"/>
    <w:rsid w:val="00C709B8"/>
    <w:rsid w:val="00C70A59"/>
    <w:rsid w:val="00C70AAF"/>
    <w:rsid w:val="00C70B20"/>
    <w:rsid w:val="00C70C55"/>
    <w:rsid w:val="00C70D0A"/>
    <w:rsid w:val="00C70D97"/>
    <w:rsid w:val="00C70EBC"/>
    <w:rsid w:val="00C70F11"/>
    <w:rsid w:val="00C70F6B"/>
    <w:rsid w:val="00C70FF5"/>
    <w:rsid w:val="00C710E5"/>
    <w:rsid w:val="00C71103"/>
    <w:rsid w:val="00C7123E"/>
    <w:rsid w:val="00C7125E"/>
    <w:rsid w:val="00C712CA"/>
    <w:rsid w:val="00C712F9"/>
    <w:rsid w:val="00C71322"/>
    <w:rsid w:val="00C713F2"/>
    <w:rsid w:val="00C713FB"/>
    <w:rsid w:val="00C71608"/>
    <w:rsid w:val="00C716F2"/>
    <w:rsid w:val="00C717E7"/>
    <w:rsid w:val="00C71A71"/>
    <w:rsid w:val="00C71A99"/>
    <w:rsid w:val="00C71B12"/>
    <w:rsid w:val="00C71BE6"/>
    <w:rsid w:val="00C71C1F"/>
    <w:rsid w:val="00C71C36"/>
    <w:rsid w:val="00C71CC8"/>
    <w:rsid w:val="00C71E46"/>
    <w:rsid w:val="00C71FD0"/>
    <w:rsid w:val="00C72114"/>
    <w:rsid w:val="00C72140"/>
    <w:rsid w:val="00C721E2"/>
    <w:rsid w:val="00C72230"/>
    <w:rsid w:val="00C7225F"/>
    <w:rsid w:val="00C722E6"/>
    <w:rsid w:val="00C72377"/>
    <w:rsid w:val="00C72379"/>
    <w:rsid w:val="00C723B9"/>
    <w:rsid w:val="00C725CA"/>
    <w:rsid w:val="00C7269E"/>
    <w:rsid w:val="00C72762"/>
    <w:rsid w:val="00C7279C"/>
    <w:rsid w:val="00C727A1"/>
    <w:rsid w:val="00C72808"/>
    <w:rsid w:val="00C72A19"/>
    <w:rsid w:val="00C72BA5"/>
    <w:rsid w:val="00C72D3F"/>
    <w:rsid w:val="00C72D49"/>
    <w:rsid w:val="00C72EB0"/>
    <w:rsid w:val="00C72EE3"/>
    <w:rsid w:val="00C73257"/>
    <w:rsid w:val="00C7332C"/>
    <w:rsid w:val="00C7366E"/>
    <w:rsid w:val="00C736E7"/>
    <w:rsid w:val="00C7382B"/>
    <w:rsid w:val="00C73833"/>
    <w:rsid w:val="00C73859"/>
    <w:rsid w:val="00C73906"/>
    <w:rsid w:val="00C73DEA"/>
    <w:rsid w:val="00C73E1D"/>
    <w:rsid w:val="00C73F07"/>
    <w:rsid w:val="00C73F0A"/>
    <w:rsid w:val="00C73F82"/>
    <w:rsid w:val="00C73F90"/>
    <w:rsid w:val="00C74064"/>
    <w:rsid w:val="00C7415A"/>
    <w:rsid w:val="00C74211"/>
    <w:rsid w:val="00C742A5"/>
    <w:rsid w:val="00C742F5"/>
    <w:rsid w:val="00C742FB"/>
    <w:rsid w:val="00C7430D"/>
    <w:rsid w:val="00C74384"/>
    <w:rsid w:val="00C743C5"/>
    <w:rsid w:val="00C743F9"/>
    <w:rsid w:val="00C74495"/>
    <w:rsid w:val="00C745D9"/>
    <w:rsid w:val="00C7469E"/>
    <w:rsid w:val="00C747EE"/>
    <w:rsid w:val="00C748E8"/>
    <w:rsid w:val="00C749C3"/>
    <w:rsid w:val="00C74ADD"/>
    <w:rsid w:val="00C74B2B"/>
    <w:rsid w:val="00C74BF8"/>
    <w:rsid w:val="00C74CEB"/>
    <w:rsid w:val="00C74D7B"/>
    <w:rsid w:val="00C74D90"/>
    <w:rsid w:val="00C74E66"/>
    <w:rsid w:val="00C74EAF"/>
    <w:rsid w:val="00C74F91"/>
    <w:rsid w:val="00C74F92"/>
    <w:rsid w:val="00C75035"/>
    <w:rsid w:val="00C750A0"/>
    <w:rsid w:val="00C750D0"/>
    <w:rsid w:val="00C750EB"/>
    <w:rsid w:val="00C7515F"/>
    <w:rsid w:val="00C752D0"/>
    <w:rsid w:val="00C75398"/>
    <w:rsid w:val="00C7539E"/>
    <w:rsid w:val="00C7542A"/>
    <w:rsid w:val="00C7554E"/>
    <w:rsid w:val="00C7556D"/>
    <w:rsid w:val="00C7558F"/>
    <w:rsid w:val="00C7577C"/>
    <w:rsid w:val="00C758A2"/>
    <w:rsid w:val="00C7597A"/>
    <w:rsid w:val="00C759B2"/>
    <w:rsid w:val="00C759EB"/>
    <w:rsid w:val="00C75A13"/>
    <w:rsid w:val="00C75A2B"/>
    <w:rsid w:val="00C75A68"/>
    <w:rsid w:val="00C75D8C"/>
    <w:rsid w:val="00C75F05"/>
    <w:rsid w:val="00C75F1A"/>
    <w:rsid w:val="00C75F26"/>
    <w:rsid w:val="00C75F36"/>
    <w:rsid w:val="00C75F3B"/>
    <w:rsid w:val="00C75F88"/>
    <w:rsid w:val="00C75FDF"/>
    <w:rsid w:val="00C760B0"/>
    <w:rsid w:val="00C760C9"/>
    <w:rsid w:val="00C76150"/>
    <w:rsid w:val="00C7623F"/>
    <w:rsid w:val="00C762F3"/>
    <w:rsid w:val="00C763BC"/>
    <w:rsid w:val="00C763F7"/>
    <w:rsid w:val="00C76462"/>
    <w:rsid w:val="00C76532"/>
    <w:rsid w:val="00C7669E"/>
    <w:rsid w:val="00C766CD"/>
    <w:rsid w:val="00C766E8"/>
    <w:rsid w:val="00C7686C"/>
    <w:rsid w:val="00C768FD"/>
    <w:rsid w:val="00C7697C"/>
    <w:rsid w:val="00C76A35"/>
    <w:rsid w:val="00C76A6A"/>
    <w:rsid w:val="00C76AB0"/>
    <w:rsid w:val="00C76B27"/>
    <w:rsid w:val="00C76B32"/>
    <w:rsid w:val="00C76BFD"/>
    <w:rsid w:val="00C76C84"/>
    <w:rsid w:val="00C76CDA"/>
    <w:rsid w:val="00C76E13"/>
    <w:rsid w:val="00C76F36"/>
    <w:rsid w:val="00C76F8F"/>
    <w:rsid w:val="00C77054"/>
    <w:rsid w:val="00C7709A"/>
    <w:rsid w:val="00C770E8"/>
    <w:rsid w:val="00C77188"/>
    <w:rsid w:val="00C77264"/>
    <w:rsid w:val="00C7726C"/>
    <w:rsid w:val="00C7728E"/>
    <w:rsid w:val="00C773B3"/>
    <w:rsid w:val="00C773DE"/>
    <w:rsid w:val="00C774D9"/>
    <w:rsid w:val="00C77589"/>
    <w:rsid w:val="00C7763D"/>
    <w:rsid w:val="00C7781C"/>
    <w:rsid w:val="00C779F7"/>
    <w:rsid w:val="00C77AC5"/>
    <w:rsid w:val="00C77B14"/>
    <w:rsid w:val="00C77B24"/>
    <w:rsid w:val="00C77C10"/>
    <w:rsid w:val="00C77C18"/>
    <w:rsid w:val="00C77CCD"/>
    <w:rsid w:val="00C77D11"/>
    <w:rsid w:val="00C77E03"/>
    <w:rsid w:val="00C80050"/>
    <w:rsid w:val="00C800DF"/>
    <w:rsid w:val="00C80144"/>
    <w:rsid w:val="00C801B3"/>
    <w:rsid w:val="00C80204"/>
    <w:rsid w:val="00C8026A"/>
    <w:rsid w:val="00C802F6"/>
    <w:rsid w:val="00C8030C"/>
    <w:rsid w:val="00C80320"/>
    <w:rsid w:val="00C803CF"/>
    <w:rsid w:val="00C80515"/>
    <w:rsid w:val="00C805F3"/>
    <w:rsid w:val="00C8061A"/>
    <w:rsid w:val="00C80847"/>
    <w:rsid w:val="00C80891"/>
    <w:rsid w:val="00C80A65"/>
    <w:rsid w:val="00C80A84"/>
    <w:rsid w:val="00C80B25"/>
    <w:rsid w:val="00C80BF0"/>
    <w:rsid w:val="00C80D80"/>
    <w:rsid w:val="00C80DFA"/>
    <w:rsid w:val="00C80E65"/>
    <w:rsid w:val="00C81115"/>
    <w:rsid w:val="00C8115D"/>
    <w:rsid w:val="00C811D6"/>
    <w:rsid w:val="00C81213"/>
    <w:rsid w:val="00C81285"/>
    <w:rsid w:val="00C81350"/>
    <w:rsid w:val="00C8135A"/>
    <w:rsid w:val="00C8136B"/>
    <w:rsid w:val="00C815DC"/>
    <w:rsid w:val="00C81660"/>
    <w:rsid w:val="00C81672"/>
    <w:rsid w:val="00C816CE"/>
    <w:rsid w:val="00C81707"/>
    <w:rsid w:val="00C8174E"/>
    <w:rsid w:val="00C8186C"/>
    <w:rsid w:val="00C818B3"/>
    <w:rsid w:val="00C818D9"/>
    <w:rsid w:val="00C819D7"/>
    <w:rsid w:val="00C81A0D"/>
    <w:rsid w:val="00C81A83"/>
    <w:rsid w:val="00C81C02"/>
    <w:rsid w:val="00C81C0E"/>
    <w:rsid w:val="00C81DA6"/>
    <w:rsid w:val="00C81DD8"/>
    <w:rsid w:val="00C81E1B"/>
    <w:rsid w:val="00C81F60"/>
    <w:rsid w:val="00C81FEA"/>
    <w:rsid w:val="00C81FF9"/>
    <w:rsid w:val="00C820EA"/>
    <w:rsid w:val="00C82186"/>
    <w:rsid w:val="00C8224D"/>
    <w:rsid w:val="00C823E3"/>
    <w:rsid w:val="00C8249E"/>
    <w:rsid w:val="00C82517"/>
    <w:rsid w:val="00C8259B"/>
    <w:rsid w:val="00C82651"/>
    <w:rsid w:val="00C82750"/>
    <w:rsid w:val="00C827F9"/>
    <w:rsid w:val="00C82855"/>
    <w:rsid w:val="00C82990"/>
    <w:rsid w:val="00C829D2"/>
    <w:rsid w:val="00C82A4A"/>
    <w:rsid w:val="00C82AA6"/>
    <w:rsid w:val="00C82AE5"/>
    <w:rsid w:val="00C82B56"/>
    <w:rsid w:val="00C82B5E"/>
    <w:rsid w:val="00C82BBA"/>
    <w:rsid w:val="00C82C4A"/>
    <w:rsid w:val="00C82E16"/>
    <w:rsid w:val="00C82E6D"/>
    <w:rsid w:val="00C82EB5"/>
    <w:rsid w:val="00C83074"/>
    <w:rsid w:val="00C8322A"/>
    <w:rsid w:val="00C83310"/>
    <w:rsid w:val="00C83344"/>
    <w:rsid w:val="00C83371"/>
    <w:rsid w:val="00C834CC"/>
    <w:rsid w:val="00C837FF"/>
    <w:rsid w:val="00C8381D"/>
    <w:rsid w:val="00C83897"/>
    <w:rsid w:val="00C83945"/>
    <w:rsid w:val="00C8394B"/>
    <w:rsid w:val="00C83992"/>
    <w:rsid w:val="00C839F1"/>
    <w:rsid w:val="00C83BB9"/>
    <w:rsid w:val="00C83C72"/>
    <w:rsid w:val="00C83CB3"/>
    <w:rsid w:val="00C83CE7"/>
    <w:rsid w:val="00C83D05"/>
    <w:rsid w:val="00C83D94"/>
    <w:rsid w:val="00C83F3C"/>
    <w:rsid w:val="00C83FB7"/>
    <w:rsid w:val="00C840BA"/>
    <w:rsid w:val="00C840F1"/>
    <w:rsid w:val="00C8414D"/>
    <w:rsid w:val="00C8417B"/>
    <w:rsid w:val="00C84212"/>
    <w:rsid w:val="00C842A6"/>
    <w:rsid w:val="00C842DD"/>
    <w:rsid w:val="00C8436F"/>
    <w:rsid w:val="00C84408"/>
    <w:rsid w:val="00C84483"/>
    <w:rsid w:val="00C845C0"/>
    <w:rsid w:val="00C845C4"/>
    <w:rsid w:val="00C8469D"/>
    <w:rsid w:val="00C846C3"/>
    <w:rsid w:val="00C8471B"/>
    <w:rsid w:val="00C8477C"/>
    <w:rsid w:val="00C84852"/>
    <w:rsid w:val="00C8489C"/>
    <w:rsid w:val="00C848B2"/>
    <w:rsid w:val="00C848F6"/>
    <w:rsid w:val="00C8496E"/>
    <w:rsid w:val="00C84AED"/>
    <w:rsid w:val="00C84AF2"/>
    <w:rsid w:val="00C84BD0"/>
    <w:rsid w:val="00C84E25"/>
    <w:rsid w:val="00C84EA7"/>
    <w:rsid w:val="00C84EB5"/>
    <w:rsid w:val="00C84FD5"/>
    <w:rsid w:val="00C850B9"/>
    <w:rsid w:val="00C85136"/>
    <w:rsid w:val="00C85194"/>
    <w:rsid w:val="00C851F8"/>
    <w:rsid w:val="00C8535E"/>
    <w:rsid w:val="00C853C8"/>
    <w:rsid w:val="00C85406"/>
    <w:rsid w:val="00C854D3"/>
    <w:rsid w:val="00C85644"/>
    <w:rsid w:val="00C85749"/>
    <w:rsid w:val="00C85778"/>
    <w:rsid w:val="00C8582E"/>
    <w:rsid w:val="00C85830"/>
    <w:rsid w:val="00C85871"/>
    <w:rsid w:val="00C85A83"/>
    <w:rsid w:val="00C85B62"/>
    <w:rsid w:val="00C85B85"/>
    <w:rsid w:val="00C85D87"/>
    <w:rsid w:val="00C85EE7"/>
    <w:rsid w:val="00C85EE8"/>
    <w:rsid w:val="00C85F28"/>
    <w:rsid w:val="00C85F47"/>
    <w:rsid w:val="00C85F49"/>
    <w:rsid w:val="00C86052"/>
    <w:rsid w:val="00C860A7"/>
    <w:rsid w:val="00C860B3"/>
    <w:rsid w:val="00C86115"/>
    <w:rsid w:val="00C86386"/>
    <w:rsid w:val="00C863BC"/>
    <w:rsid w:val="00C863D2"/>
    <w:rsid w:val="00C86415"/>
    <w:rsid w:val="00C8646B"/>
    <w:rsid w:val="00C86553"/>
    <w:rsid w:val="00C86615"/>
    <w:rsid w:val="00C86644"/>
    <w:rsid w:val="00C8676F"/>
    <w:rsid w:val="00C86793"/>
    <w:rsid w:val="00C867B0"/>
    <w:rsid w:val="00C8683B"/>
    <w:rsid w:val="00C868DD"/>
    <w:rsid w:val="00C86982"/>
    <w:rsid w:val="00C86B91"/>
    <w:rsid w:val="00C86C5A"/>
    <w:rsid w:val="00C86D47"/>
    <w:rsid w:val="00C86D6B"/>
    <w:rsid w:val="00C86F0A"/>
    <w:rsid w:val="00C86F5E"/>
    <w:rsid w:val="00C86F76"/>
    <w:rsid w:val="00C86FAE"/>
    <w:rsid w:val="00C87012"/>
    <w:rsid w:val="00C8704B"/>
    <w:rsid w:val="00C872BF"/>
    <w:rsid w:val="00C87400"/>
    <w:rsid w:val="00C87535"/>
    <w:rsid w:val="00C875CE"/>
    <w:rsid w:val="00C8760B"/>
    <w:rsid w:val="00C8766A"/>
    <w:rsid w:val="00C876EB"/>
    <w:rsid w:val="00C876F7"/>
    <w:rsid w:val="00C87725"/>
    <w:rsid w:val="00C877A1"/>
    <w:rsid w:val="00C87810"/>
    <w:rsid w:val="00C87954"/>
    <w:rsid w:val="00C87A2B"/>
    <w:rsid w:val="00C87A78"/>
    <w:rsid w:val="00C87A8B"/>
    <w:rsid w:val="00C87CD5"/>
    <w:rsid w:val="00C87D04"/>
    <w:rsid w:val="00C87D10"/>
    <w:rsid w:val="00C87D62"/>
    <w:rsid w:val="00C87E47"/>
    <w:rsid w:val="00C87E8B"/>
    <w:rsid w:val="00C87F1F"/>
    <w:rsid w:val="00C90021"/>
    <w:rsid w:val="00C90044"/>
    <w:rsid w:val="00C900E1"/>
    <w:rsid w:val="00C90185"/>
    <w:rsid w:val="00C90466"/>
    <w:rsid w:val="00C90529"/>
    <w:rsid w:val="00C90577"/>
    <w:rsid w:val="00C90590"/>
    <w:rsid w:val="00C906B9"/>
    <w:rsid w:val="00C90702"/>
    <w:rsid w:val="00C90731"/>
    <w:rsid w:val="00C907D6"/>
    <w:rsid w:val="00C9080C"/>
    <w:rsid w:val="00C90888"/>
    <w:rsid w:val="00C9095F"/>
    <w:rsid w:val="00C90A50"/>
    <w:rsid w:val="00C90A5B"/>
    <w:rsid w:val="00C90A5E"/>
    <w:rsid w:val="00C90ACE"/>
    <w:rsid w:val="00C90B0E"/>
    <w:rsid w:val="00C90D6C"/>
    <w:rsid w:val="00C90D7D"/>
    <w:rsid w:val="00C90D9C"/>
    <w:rsid w:val="00C90EA0"/>
    <w:rsid w:val="00C90EA3"/>
    <w:rsid w:val="00C90F67"/>
    <w:rsid w:val="00C9101B"/>
    <w:rsid w:val="00C91043"/>
    <w:rsid w:val="00C91165"/>
    <w:rsid w:val="00C911CD"/>
    <w:rsid w:val="00C91353"/>
    <w:rsid w:val="00C91498"/>
    <w:rsid w:val="00C9155D"/>
    <w:rsid w:val="00C915A0"/>
    <w:rsid w:val="00C915C5"/>
    <w:rsid w:val="00C916E5"/>
    <w:rsid w:val="00C9173D"/>
    <w:rsid w:val="00C917BE"/>
    <w:rsid w:val="00C918B1"/>
    <w:rsid w:val="00C918E2"/>
    <w:rsid w:val="00C9194C"/>
    <w:rsid w:val="00C91952"/>
    <w:rsid w:val="00C919D4"/>
    <w:rsid w:val="00C91A8A"/>
    <w:rsid w:val="00C91B00"/>
    <w:rsid w:val="00C91B04"/>
    <w:rsid w:val="00C91E57"/>
    <w:rsid w:val="00C91FBC"/>
    <w:rsid w:val="00C92006"/>
    <w:rsid w:val="00C92221"/>
    <w:rsid w:val="00C92266"/>
    <w:rsid w:val="00C922FC"/>
    <w:rsid w:val="00C925A0"/>
    <w:rsid w:val="00C92622"/>
    <w:rsid w:val="00C92624"/>
    <w:rsid w:val="00C9265D"/>
    <w:rsid w:val="00C926E9"/>
    <w:rsid w:val="00C92782"/>
    <w:rsid w:val="00C927B0"/>
    <w:rsid w:val="00C92846"/>
    <w:rsid w:val="00C929C6"/>
    <w:rsid w:val="00C92A4C"/>
    <w:rsid w:val="00C92A7D"/>
    <w:rsid w:val="00C92B1B"/>
    <w:rsid w:val="00C92B97"/>
    <w:rsid w:val="00C92BAC"/>
    <w:rsid w:val="00C92D55"/>
    <w:rsid w:val="00C92DA3"/>
    <w:rsid w:val="00C92DC0"/>
    <w:rsid w:val="00C92DF2"/>
    <w:rsid w:val="00C92E3B"/>
    <w:rsid w:val="00C92E59"/>
    <w:rsid w:val="00C92EFF"/>
    <w:rsid w:val="00C92FA8"/>
    <w:rsid w:val="00C93077"/>
    <w:rsid w:val="00C931C9"/>
    <w:rsid w:val="00C93215"/>
    <w:rsid w:val="00C93271"/>
    <w:rsid w:val="00C933E7"/>
    <w:rsid w:val="00C93465"/>
    <w:rsid w:val="00C93506"/>
    <w:rsid w:val="00C9366C"/>
    <w:rsid w:val="00C93818"/>
    <w:rsid w:val="00C93874"/>
    <w:rsid w:val="00C93875"/>
    <w:rsid w:val="00C939D8"/>
    <w:rsid w:val="00C939FD"/>
    <w:rsid w:val="00C93A21"/>
    <w:rsid w:val="00C93A30"/>
    <w:rsid w:val="00C93A6D"/>
    <w:rsid w:val="00C93ADD"/>
    <w:rsid w:val="00C93AFF"/>
    <w:rsid w:val="00C93B04"/>
    <w:rsid w:val="00C93D28"/>
    <w:rsid w:val="00C93DD6"/>
    <w:rsid w:val="00C93E07"/>
    <w:rsid w:val="00C93EFD"/>
    <w:rsid w:val="00C94178"/>
    <w:rsid w:val="00C9421F"/>
    <w:rsid w:val="00C943CB"/>
    <w:rsid w:val="00C94402"/>
    <w:rsid w:val="00C94404"/>
    <w:rsid w:val="00C94432"/>
    <w:rsid w:val="00C94434"/>
    <w:rsid w:val="00C9447D"/>
    <w:rsid w:val="00C944AF"/>
    <w:rsid w:val="00C944D3"/>
    <w:rsid w:val="00C94579"/>
    <w:rsid w:val="00C945A8"/>
    <w:rsid w:val="00C9462D"/>
    <w:rsid w:val="00C94666"/>
    <w:rsid w:val="00C94681"/>
    <w:rsid w:val="00C94739"/>
    <w:rsid w:val="00C9479B"/>
    <w:rsid w:val="00C9484D"/>
    <w:rsid w:val="00C948A7"/>
    <w:rsid w:val="00C948C0"/>
    <w:rsid w:val="00C94912"/>
    <w:rsid w:val="00C9496D"/>
    <w:rsid w:val="00C94A43"/>
    <w:rsid w:val="00C94B1F"/>
    <w:rsid w:val="00C94CC7"/>
    <w:rsid w:val="00C94D0A"/>
    <w:rsid w:val="00C94DDD"/>
    <w:rsid w:val="00C94EA5"/>
    <w:rsid w:val="00C94F5E"/>
    <w:rsid w:val="00C94FBF"/>
    <w:rsid w:val="00C95141"/>
    <w:rsid w:val="00C9514B"/>
    <w:rsid w:val="00C95159"/>
    <w:rsid w:val="00C95198"/>
    <w:rsid w:val="00C951F6"/>
    <w:rsid w:val="00C95439"/>
    <w:rsid w:val="00C9556C"/>
    <w:rsid w:val="00C95576"/>
    <w:rsid w:val="00C95619"/>
    <w:rsid w:val="00C95622"/>
    <w:rsid w:val="00C9565D"/>
    <w:rsid w:val="00C95673"/>
    <w:rsid w:val="00C9573C"/>
    <w:rsid w:val="00C95759"/>
    <w:rsid w:val="00C95777"/>
    <w:rsid w:val="00C9578F"/>
    <w:rsid w:val="00C95790"/>
    <w:rsid w:val="00C957AE"/>
    <w:rsid w:val="00C95940"/>
    <w:rsid w:val="00C95A8F"/>
    <w:rsid w:val="00C95AC6"/>
    <w:rsid w:val="00C95B87"/>
    <w:rsid w:val="00C95C5E"/>
    <w:rsid w:val="00C95CFB"/>
    <w:rsid w:val="00C95D3C"/>
    <w:rsid w:val="00C95D83"/>
    <w:rsid w:val="00C95DBB"/>
    <w:rsid w:val="00C95DDD"/>
    <w:rsid w:val="00C95E9C"/>
    <w:rsid w:val="00C95ED3"/>
    <w:rsid w:val="00C95F5A"/>
    <w:rsid w:val="00C95FCA"/>
    <w:rsid w:val="00C960D2"/>
    <w:rsid w:val="00C96116"/>
    <w:rsid w:val="00C96170"/>
    <w:rsid w:val="00C9619B"/>
    <w:rsid w:val="00C961A7"/>
    <w:rsid w:val="00C961F0"/>
    <w:rsid w:val="00C962A4"/>
    <w:rsid w:val="00C962B1"/>
    <w:rsid w:val="00C963BC"/>
    <w:rsid w:val="00C96675"/>
    <w:rsid w:val="00C9667D"/>
    <w:rsid w:val="00C966D7"/>
    <w:rsid w:val="00C96717"/>
    <w:rsid w:val="00C96734"/>
    <w:rsid w:val="00C967D3"/>
    <w:rsid w:val="00C96812"/>
    <w:rsid w:val="00C968B2"/>
    <w:rsid w:val="00C968CB"/>
    <w:rsid w:val="00C9693A"/>
    <w:rsid w:val="00C96981"/>
    <w:rsid w:val="00C969DC"/>
    <w:rsid w:val="00C96A06"/>
    <w:rsid w:val="00C96AA9"/>
    <w:rsid w:val="00C96AAD"/>
    <w:rsid w:val="00C96AC4"/>
    <w:rsid w:val="00C96C3E"/>
    <w:rsid w:val="00C96C4F"/>
    <w:rsid w:val="00C96D15"/>
    <w:rsid w:val="00C96D39"/>
    <w:rsid w:val="00C96DE8"/>
    <w:rsid w:val="00C96E1B"/>
    <w:rsid w:val="00C96E2A"/>
    <w:rsid w:val="00C96E81"/>
    <w:rsid w:val="00C96F55"/>
    <w:rsid w:val="00C96F9D"/>
    <w:rsid w:val="00C96FDD"/>
    <w:rsid w:val="00C9702A"/>
    <w:rsid w:val="00C97096"/>
    <w:rsid w:val="00C97099"/>
    <w:rsid w:val="00C970D4"/>
    <w:rsid w:val="00C970E8"/>
    <w:rsid w:val="00C971FF"/>
    <w:rsid w:val="00C9733E"/>
    <w:rsid w:val="00C9736D"/>
    <w:rsid w:val="00C973E1"/>
    <w:rsid w:val="00C976AB"/>
    <w:rsid w:val="00C977E7"/>
    <w:rsid w:val="00C9787D"/>
    <w:rsid w:val="00C97A49"/>
    <w:rsid w:val="00C97A9A"/>
    <w:rsid w:val="00C97A9C"/>
    <w:rsid w:val="00C97B1B"/>
    <w:rsid w:val="00C97BBD"/>
    <w:rsid w:val="00C97C21"/>
    <w:rsid w:val="00C97C9F"/>
    <w:rsid w:val="00C97CFC"/>
    <w:rsid w:val="00C97DCF"/>
    <w:rsid w:val="00CA0013"/>
    <w:rsid w:val="00CA00A1"/>
    <w:rsid w:val="00CA00C4"/>
    <w:rsid w:val="00CA012E"/>
    <w:rsid w:val="00CA0134"/>
    <w:rsid w:val="00CA023B"/>
    <w:rsid w:val="00CA02AF"/>
    <w:rsid w:val="00CA0338"/>
    <w:rsid w:val="00CA045F"/>
    <w:rsid w:val="00CA0657"/>
    <w:rsid w:val="00CA0717"/>
    <w:rsid w:val="00CA08B2"/>
    <w:rsid w:val="00CA08ED"/>
    <w:rsid w:val="00CA094E"/>
    <w:rsid w:val="00CA09E2"/>
    <w:rsid w:val="00CA0B7E"/>
    <w:rsid w:val="00CA0BC9"/>
    <w:rsid w:val="00CA0CEB"/>
    <w:rsid w:val="00CA0D41"/>
    <w:rsid w:val="00CA0DA1"/>
    <w:rsid w:val="00CA0F41"/>
    <w:rsid w:val="00CA0F54"/>
    <w:rsid w:val="00CA0FE2"/>
    <w:rsid w:val="00CA1075"/>
    <w:rsid w:val="00CA1136"/>
    <w:rsid w:val="00CA1140"/>
    <w:rsid w:val="00CA11CB"/>
    <w:rsid w:val="00CA12AB"/>
    <w:rsid w:val="00CA131E"/>
    <w:rsid w:val="00CA13BA"/>
    <w:rsid w:val="00CA13D4"/>
    <w:rsid w:val="00CA1459"/>
    <w:rsid w:val="00CA1663"/>
    <w:rsid w:val="00CA16A7"/>
    <w:rsid w:val="00CA1795"/>
    <w:rsid w:val="00CA17AA"/>
    <w:rsid w:val="00CA1953"/>
    <w:rsid w:val="00CA1A1A"/>
    <w:rsid w:val="00CA1B8A"/>
    <w:rsid w:val="00CA1D28"/>
    <w:rsid w:val="00CA1F02"/>
    <w:rsid w:val="00CA1F33"/>
    <w:rsid w:val="00CA1FC0"/>
    <w:rsid w:val="00CA210A"/>
    <w:rsid w:val="00CA2123"/>
    <w:rsid w:val="00CA218A"/>
    <w:rsid w:val="00CA2223"/>
    <w:rsid w:val="00CA2320"/>
    <w:rsid w:val="00CA258C"/>
    <w:rsid w:val="00CA259F"/>
    <w:rsid w:val="00CA2755"/>
    <w:rsid w:val="00CA2800"/>
    <w:rsid w:val="00CA29F3"/>
    <w:rsid w:val="00CA2BC0"/>
    <w:rsid w:val="00CA2BD8"/>
    <w:rsid w:val="00CA2BE3"/>
    <w:rsid w:val="00CA2C11"/>
    <w:rsid w:val="00CA2E14"/>
    <w:rsid w:val="00CA2E24"/>
    <w:rsid w:val="00CA2F02"/>
    <w:rsid w:val="00CA30E0"/>
    <w:rsid w:val="00CA317B"/>
    <w:rsid w:val="00CA3184"/>
    <w:rsid w:val="00CA3187"/>
    <w:rsid w:val="00CA325D"/>
    <w:rsid w:val="00CA32FF"/>
    <w:rsid w:val="00CA333A"/>
    <w:rsid w:val="00CA3371"/>
    <w:rsid w:val="00CA338A"/>
    <w:rsid w:val="00CA34D5"/>
    <w:rsid w:val="00CA362D"/>
    <w:rsid w:val="00CA3637"/>
    <w:rsid w:val="00CA36C7"/>
    <w:rsid w:val="00CA36C8"/>
    <w:rsid w:val="00CA372A"/>
    <w:rsid w:val="00CA374A"/>
    <w:rsid w:val="00CA374B"/>
    <w:rsid w:val="00CA37DF"/>
    <w:rsid w:val="00CA3803"/>
    <w:rsid w:val="00CA398E"/>
    <w:rsid w:val="00CA39AC"/>
    <w:rsid w:val="00CA3A9D"/>
    <w:rsid w:val="00CA3ABB"/>
    <w:rsid w:val="00CA3B15"/>
    <w:rsid w:val="00CA3B73"/>
    <w:rsid w:val="00CA3BB9"/>
    <w:rsid w:val="00CA3C85"/>
    <w:rsid w:val="00CA3CB8"/>
    <w:rsid w:val="00CA3D12"/>
    <w:rsid w:val="00CA3F4E"/>
    <w:rsid w:val="00CA3F8D"/>
    <w:rsid w:val="00CA4130"/>
    <w:rsid w:val="00CA41D1"/>
    <w:rsid w:val="00CA41F7"/>
    <w:rsid w:val="00CA423A"/>
    <w:rsid w:val="00CA4271"/>
    <w:rsid w:val="00CA42AF"/>
    <w:rsid w:val="00CA42FB"/>
    <w:rsid w:val="00CA432F"/>
    <w:rsid w:val="00CA4358"/>
    <w:rsid w:val="00CA4374"/>
    <w:rsid w:val="00CA443F"/>
    <w:rsid w:val="00CA453A"/>
    <w:rsid w:val="00CA4556"/>
    <w:rsid w:val="00CA46AF"/>
    <w:rsid w:val="00CA4764"/>
    <w:rsid w:val="00CA47A6"/>
    <w:rsid w:val="00CA484A"/>
    <w:rsid w:val="00CA48BE"/>
    <w:rsid w:val="00CA49C8"/>
    <w:rsid w:val="00CA4A3F"/>
    <w:rsid w:val="00CA4B00"/>
    <w:rsid w:val="00CA4B90"/>
    <w:rsid w:val="00CA4C0E"/>
    <w:rsid w:val="00CA4C1E"/>
    <w:rsid w:val="00CA4C3F"/>
    <w:rsid w:val="00CA4CF9"/>
    <w:rsid w:val="00CA4D3D"/>
    <w:rsid w:val="00CA4DA1"/>
    <w:rsid w:val="00CA4EB6"/>
    <w:rsid w:val="00CA4FD2"/>
    <w:rsid w:val="00CA4FF0"/>
    <w:rsid w:val="00CA5040"/>
    <w:rsid w:val="00CA506E"/>
    <w:rsid w:val="00CA518F"/>
    <w:rsid w:val="00CA527B"/>
    <w:rsid w:val="00CA5323"/>
    <w:rsid w:val="00CA53AD"/>
    <w:rsid w:val="00CA560B"/>
    <w:rsid w:val="00CA5718"/>
    <w:rsid w:val="00CA5750"/>
    <w:rsid w:val="00CA5766"/>
    <w:rsid w:val="00CA579A"/>
    <w:rsid w:val="00CA58BA"/>
    <w:rsid w:val="00CA58DE"/>
    <w:rsid w:val="00CA5A4B"/>
    <w:rsid w:val="00CA5A64"/>
    <w:rsid w:val="00CA5A99"/>
    <w:rsid w:val="00CA5B1C"/>
    <w:rsid w:val="00CA5B6C"/>
    <w:rsid w:val="00CA5DBF"/>
    <w:rsid w:val="00CA5E59"/>
    <w:rsid w:val="00CA5E69"/>
    <w:rsid w:val="00CA5EEE"/>
    <w:rsid w:val="00CA5F2F"/>
    <w:rsid w:val="00CA611B"/>
    <w:rsid w:val="00CA6268"/>
    <w:rsid w:val="00CA633A"/>
    <w:rsid w:val="00CA63D4"/>
    <w:rsid w:val="00CA6491"/>
    <w:rsid w:val="00CA64E7"/>
    <w:rsid w:val="00CA6529"/>
    <w:rsid w:val="00CA6747"/>
    <w:rsid w:val="00CA678E"/>
    <w:rsid w:val="00CA689A"/>
    <w:rsid w:val="00CA6B4C"/>
    <w:rsid w:val="00CA6C28"/>
    <w:rsid w:val="00CA6C3A"/>
    <w:rsid w:val="00CA6C50"/>
    <w:rsid w:val="00CA6C59"/>
    <w:rsid w:val="00CA6C99"/>
    <w:rsid w:val="00CA6F24"/>
    <w:rsid w:val="00CA6F35"/>
    <w:rsid w:val="00CA716A"/>
    <w:rsid w:val="00CA720A"/>
    <w:rsid w:val="00CA738A"/>
    <w:rsid w:val="00CA7396"/>
    <w:rsid w:val="00CA7399"/>
    <w:rsid w:val="00CA73F8"/>
    <w:rsid w:val="00CA74A3"/>
    <w:rsid w:val="00CA74D7"/>
    <w:rsid w:val="00CA74F1"/>
    <w:rsid w:val="00CA75B9"/>
    <w:rsid w:val="00CA7607"/>
    <w:rsid w:val="00CA7627"/>
    <w:rsid w:val="00CA7776"/>
    <w:rsid w:val="00CA781B"/>
    <w:rsid w:val="00CA787A"/>
    <w:rsid w:val="00CA78CC"/>
    <w:rsid w:val="00CA78E2"/>
    <w:rsid w:val="00CA79A9"/>
    <w:rsid w:val="00CA7A91"/>
    <w:rsid w:val="00CA7AD9"/>
    <w:rsid w:val="00CA7B2D"/>
    <w:rsid w:val="00CA7B57"/>
    <w:rsid w:val="00CA7B94"/>
    <w:rsid w:val="00CA7CF9"/>
    <w:rsid w:val="00CA7D5B"/>
    <w:rsid w:val="00CA7D6D"/>
    <w:rsid w:val="00CA7D95"/>
    <w:rsid w:val="00CA7E86"/>
    <w:rsid w:val="00CA7E97"/>
    <w:rsid w:val="00CA7EC7"/>
    <w:rsid w:val="00CA7F04"/>
    <w:rsid w:val="00CA7F40"/>
    <w:rsid w:val="00CB001D"/>
    <w:rsid w:val="00CB008B"/>
    <w:rsid w:val="00CB00E6"/>
    <w:rsid w:val="00CB0147"/>
    <w:rsid w:val="00CB019D"/>
    <w:rsid w:val="00CB01C9"/>
    <w:rsid w:val="00CB02C3"/>
    <w:rsid w:val="00CB02FF"/>
    <w:rsid w:val="00CB0417"/>
    <w:rsid w:val="00CB047B"/>
    <w:rsid w:val="00CB04A5"/>
    <w:rsid w:val="00CB0580"/>
    <w:rsid w:val="00CB0677"/>
    <w:rsid w:val="00CB06B4"/>
    <w:rsid w:val="00CB06C6"/>
    <w:rsid w:val="00CB076D"/>
    <w:rsid w:val="00CB07D1"/>
    <w:rsid w:val="00CB08CC"/>
    <w:rsid w:val="00CB08D9"/>
    <w:rsid w:val="00CB0921"/>
    <w:rsid w:val="00CB0987"/>
    <w:rsid w:val="00CB0AC8"/>
    <w:rsid w:val="00CB0AD4"/>
    <w:rsid w:val="00CB0D20"/>
    <w:rsid w:val="00CB0DD9"/>
    <w:rsid w:val="00CB0E64"/>
    <w:rsid w:val="00CB0E71"/>
    <w:rsid w:val="00CB0FBA"/>
    <w:rsid w:val="00CB134E"/>
    <w:rsid w:val="00CB139B"/>
    <w:rsid w:val="00CB15AA"/>
    <w:rsid w:val="00CB15BE"/>
    <w:rsid w:val="00CB1602"/>
    <w:rsid w:val="00CB1640"/>
    <w:rsid w:val="00CB16AB"/>
    <w:rsid w:val="00CB16D4"/>
    <w:rsid w:val="00CB17F1"/>
    <w:rsid w:val="00CB1A3C"/>
    <w:rsid w:val="00CB1A97"/>
    <w:rsid w:val="00CB1C4D"/>
    <w:rsid w:val="00CB1D7D"/>
    <w:rsid w:val="00CB1DFC"/>
    <w:rsid w:val="00CB1E34"/>
    <w:rsid w:val="00CB1F1A"/>
    <w:rsid w:val="00CB1F3D"/>
    <w:rsid w:val="00CB1F5A"/>
    <w:rsid w:val="00CB1F64"/>
    <w:rsid w:val="00CB1FBE"/>
    <w:rsid w:val="00CB201D"/>
    <w:rsid w:val="00CB2201"/>
    <w:rsid w:val="00CB222E"/>
    <w:rsid w:val="00CB2255"/>
    <w:rsid w:val="00CB22BF"/>
    <w:rsid w:val="00CB2394"/>
    <w:rsid w:val="00CB242E"/>
    <w:rsid w:val="00CB2491"/>
    <w:rsid w:val="00CB24DE"/>
    <w:rsid w:val="00CB24E1"/>
    <w:rsid w:val="00CB24FE"/>
    <w:rsid w:val="00CB2531"/>
    <w:rsid w:val="00CB253C"/>
    <w:rsid w:val="00CB279A"/>
    <w:rsid w:val="00CB279D"/>
    <w:rsid w:val="00CB286C"/>
    <w:rsid w:val="00CB28C4"/>
    <w:rsid w:val="00CB2A1D"/>
    <w:rsid w:val="00CB2AD3"/>
    <w:rsid w:val="00CB2B7E"/>
    <w:rsid w:val="00CB2C0A"/>
    <w:rsid w:val="00CB2C25"/>
    <w:rsid w:val="00CB2C58"/>
    <w:rsid w:val="00CB2D10"/>
    <w:rsid w:val="00CB2DE8"/>
    <w:rsid w:val="00CB2E86"/>
    <w:rsid w:val="00CB2FF4"/>
    <w:rsid w:val="00CB311C"/>
    <w:rsid w:val="00CB31AD"/>
    <w:rsid w:val="00CB327E"/>
    <w:rsid w:val="00CB34EF"/>
    <w:rsid w:val="00CB3574"/>
    <w:rsid w:val="00CB3793"/>
    <w:rsid w:val="00CB37D2"/>
    <w:rsid w:val="00CB388F"/>
    <w:rsid w:val="00CB3963"/>
    <w:rsid w:val="00CB3B6D"/>
    <w:rsid w:val="00CB3BB0"/>
    <w:rsid w:val="00CB3C8B"/>
    <w:rsid w:val="00CB3DEA"/>
    <w:rsid w:val="00CB3E1D"/>
    <w:rsid w:val="00CB3E23"/>
    <w:rsid w:val="00CB3F8E"/>
    <w:rsid w:val="00CB3FBE"/>
    <w:rsid w:val="00CB4087"/>
    <w:rsid w:val="00CB40DA"/>
    <w:rsid w:val="00CB41D1"/>
    <w:rsid w:val="00CB428A"/>
    <w:rsid w:val="00CB42B7"/>
    <w:rsid w:val="00CB42F0"/>
    <w:rsid w:val="00CB4309"/>
    <w:rsid w:val="00CB433C"/>
    <w:rsid w:val="00CB4364"/>
    <w:rsid w:val="00CB44F2"/>
    <w:rsid w:val="00CB4537"/>
    <w:rsid w:val="00CB4562"/>
    <w:rsid w:val="00CB45D0"/>
    <w:rsid w:val="00CB45D5"/>
    <w:rsid w:val="00CB4642"/>
    <w:rsid w:val="00CB4652"/>
    <w:rsid w:val="00CB4665"/>
    <w:rsid w:val="00CB4775"/>
    <w:rsid w:val="00CB48B8"/>
    <w:rsid w:val="00CB48F0"/>
    <w:rsid w:val="00CB498C"/>
    <w:rsid w:val="00CB4AA6"/>
    <w:rsid w:val="00CB4B7D"/>
    <w:rsid w:val="00CB4DF0"/>
    <w:rsid w:val="00CB5154"/>
    <w:rsid w:val="00CB5252"/>
    <w:rsid w:val="00CB532C"/>
    <w:rsid w:val="00CB537F"/>
    <w:rsid w:val="00CB5449"/>
    <w:rsid w:val="00CB54DB"/>
    <w:rsid w:val="00CB550D"/>
    <w:rsid w:val="00CB5538"/>
    <w:rsid w:val="00CB55FB"/>
    <w:rsid w:val="00CB5649"/>
    <w:rsid w:val="00CB56A2"/>
    <w:rsid w:val="00CB577A"/>
    <w:rsid w:val="00CB581B"/>
    <w:rsid w:val="00CB5833"/>
    <w:rsid w:val="00CB59D5"/>
    <w:rsid w:val="00CB5A4B"/>
    <w:rsid w:val="00CB5A69"/>
    <w:rsid w:val="00CB5BF7"/>
    <w:rsid w:val="00CB5CEF"/>
    <w:rsid w:val="00CB5E4C"/>
    <w:rsid w:val="00CB629D"/>
    <w:rsid w:val="00CB6339"/>
    <w:rsid w:val="00CB6373"/>
    <w:rsid w:val="00CB6388"/>
    <w:rsid w:val="00CB63A3"/>
    <w:rsid w:val="00CB6462"/>
    <w:rsid w:val="00CB6629"/>
    <w:rsid w:val="00CB664A"/>
    <w:rsid w:val="00CB66F9"/>
    <w:rsid w:val="00CB6743"/>
    <w:rsid w:val="00CB68AD"/>
    <w:rsid w:val="00CB68C8"/>
    <w:rsid w:val="00CB690F"/>
    <w:rsid w:val="00CB692A"/>
    <w:rsid w:val="00CB6940"/>
    <w:rsid w:val="00CB698A"/>
    <w:rsid w:val="00CB69E5"/>
    <w:rsid w:val="00CB6A97"/>
    <w:rsid w:val="00CB6ACA"/>
    <w:rsid w:val="00CB6AEE"/>
    <w:rsid w:val="00CB6B8C"/>
    <w:rsid w:val="00CB6BC0"/>
    <w:rsid w:val="00CB6CC4"/>
    <w:rsid w:val="00CB6D8B"/>
    <w:rsid w:val="00CB6DDD"/>
    <w:rsid w:val="00CB6EA6"/>
    <w:rsid w:val="00CB6EC0"/>
    <w:rsid w:val="00CB6F4E"/>
    <w:rsid w:val="00CB6F68"/>
    <w:rsid w:val="00CB6FD3"/>
    <w:rsid w:val="00CB706C"/>
    <w:rsid w:val="00CB70CE"/>
    <w:rsid w:val="00CB7121"/>
    <w:rsid w:val="00CB7136"/>
    <w:rsid w:val="00CB71A5"/>
    <w:rsid w:val="00CB72DD"/>
    <w:rsid w:val="00CB7323"/>
    <w:rsid w:val="00CB7373"/>
    <w:rsid w:val="00CB7394"/>
    <w:rsid w:val="00CB7592"/>
    <w:rsid w:val="00CB7671"/>
    <w:rsid w:val="00CB7697"/>
    <w:rsid w:val="00CB7754"/>
    <w:rsid w:val="00CB7805"/>
    <w:rsid w:val="00CB78F9"/>
    <w:rsid w:val="00CB7925"/>
    <w:rsid w:val="00CB79B2"/>
    <w:rsid w:val="00CB7A18"/>
    <w:rsid w:val="00CB7A49"/>
    <w:rsid w:val="00CB7C89"/>
    <w:rsid w:val="00CB7CD4"/>
    <w:rsid w:val="00CB7CDB"/>
    <w:rsid w:val="00CB7F63"/>
    <w:rsid w:val="00CC006C"/>
    <w:rsid w:val="00CC00FC"/>
    <w:rsid w:val="00CC0268"/>
    <w:rsid w:val="00CC0390"/>
    <w:rsid w:val="00CC03B8"/>
    <w:rsid w:val="00CC0436"/>
    <w:rsid w:val="00CC0452"/>
    <w:rsid w:val="00CC060B"/>
    <w:rsid w:val="00CC062A"/>
    <w:rsid w:val="00CC07C5"/>
    <w:rsid w:val="00CC0891"/>
    <w:rsid w:val="00CC09B2"/>
    <w:rsid w:val="00CC09DE"/>
    <w:rsid w:val="00CC0AE3"/>
    <w:rsid w:val="00CC0B98"/>
    <w:rsid w:val="00CC0C81"/>
    <w:rsid w:val="00CC0D08"/>
    <w:rsid w:val="00CC0E8C"/>
    <w:rsid w:val="00CC0F30"/>
    <w:rsid w:val="00CC0F52"/>
    <w:rsid w:val="00CC0FEC"/>
    <w:rsid w:val="00CC0FEE"/>
    <w:rsid w:val="00CC10F3"/>
    <w:rsid w:val="00CC1203"/>
    <w:rsid w:val="00CC120E"/>
    <w:rsid w:val="00CC12BB"/>
    <w:rsid w:val="00CC1346"/>
    <w:rsid w:val="00CC14C8"/>
    <w:rsid w:val="00CC155F"/>
    <w:rsid w:val="00CC15A3"/>
    <w:rsid w:val="00CC174E"/>
    <w:rsid w:val="00CC1774"/>
    <w:rsid w:val="00CC177F"/>
    <w:rsid w:val="00CC19DA"/>
    <w:rsid w:val="00CC1ADA"/>
    <w:rsid w:val="00CC1BC3"/>
    <w:rsid w:val="00CC1CBC"/>
    <w:rsid w:val="00CC1D39"/>
    <w:rsid w:val="00CC1D3C"/>
    <w:rsid w:val="00CC1D4A"/>
    <w:rsid w:val="00CC1DDA"/>
    <w:rsid w:val="00CC1DFE"/>
    <w:rsid w:val="00CC1F8C"/>
    <w:rsid w:val="00CC1FA8"/>
    <w:rsid w:val="00CC20AB"/>
    <w:rsid w:val="00CC216D"/>
    <w:rsid w:val="00CC2190"/>
    <w:rsid w:val="00CC21CA"/>
    <w:rsid w:val="00CC2205"/>
    <w:rsid w:val="00CC2520"/>
    <w:rsid w:val="00CC268A"/>
    <w:rsid w:val="00CC271E"/>
    <w:rsid w:val="00CC2A7D"/>
    <w:rsid w:val="00CC2B68"/>
    <w:rsid w:val="00CC2C46"/>
    <w:rsid w:val="00CC2D52"/>
    <w:rsid w:val="00CC2DA9"/>
    <w:rsid w:val="00CC2DC2"/>
    <w:rsid w:val="00CC2E34"/>
    <w:rsid w:val="00CC2E3A"/>
    <w:rsid w:val="00CC2EC4"/>
    <w:rsid w:val="00CC2F96"/>
    <w:rsid w:val="00CC2FC3"/>
    <w:rsid w:val="00CC2FC9"/>
    <w:rsid w:val="00CC2FCB"/>
    <w:rsid w:val="00CC3156"/>
    <w:rsid w:val="00CC3294"/>
    <w:rsid w:val="00CC3374"/>
    <w:rsid w:val="00CC3460"/>
    <w:rsid w:val="00CC350B"/>
    <w:rsid w:val="00CC38B2"/>
    <w:rsid w:val="00CC3933"/>
    <w:rsid w:val="00CC3972"/>
    <w:rsid w:val="00CC39C3"/>
    <w:rsid w:val="00CC39D8"/>
    <w:rsid w:val="00CC3A5B"/>
    <w:rsid w:val="00CC3B71"/>
    <w:rsid w:val="00CC3BCA"/>
    <w:rsid w:val="00CC3BFC"/>
    <w:rsid w:val="00CC3CCD"/>
    <w:rsid w:val="00CC3D6C"/>
    <w:rsid w:val="00CC3D86"/>
    <w:rsid w:val="00CC401F"/>
    <w:rsid w:val="00CC414D"/>
    <w:rsid w:val="00CC44C2"/>
    <w:rsid w:val="00CC4555"/>
    <w:rsid w:val="00CC4678"/>
    <w:rsid w:val="00CC478A"/>
    <w:rsid w:val="00CC47D9"/>
    <w:rsid w:val="00CC484B"/>
    <w:rsid w:val="00CC48AC"/>
    <w:rsid w:val="00CC48DB"/>
    <w:rsid w:val="00CC4905"/>
    <w:rsid w:val="00CC4A4B"/>
    <w:rsid w:val="00CC4AAC"/>
    <w:rsid w:val="00CC4B07"/>
    <w:rsid w:val="00CC4B6C"/>
    <w:rsid w:val="00CC4B89"/>
    <w:rsid w:val="00CC4D18"/>
    <w:rsid w:val="00CC4E54"/>
    <w:rsid w:val="00CC4F54"/>
    <w:rsid w:val="00CC4FA7"/>
    <w:rsid w:val="00CC50ED"/>
    <w:rsid w:val="00CC51CB"/>
    <w:rsid w:val="00CC5382"/>
    <w:rsid w:val="00CC543D"/>
    <w:rsid w:val="00CC5446"/>
    <w:rsid w:val="00CC5462"/>
    <w:rsid w:val="00CC5538"/>
    <w:rsid w:val="00CC5725"/>
    <w:rsid w:val="00CC576D"/>
    <w:rsid w:val="00CC57BC"/>
    <w:rsid w:val="00CC58BF"/>
    <w:rsid w:val="00CC58DB"/>
    <w:rsid w:val="00CC59A8"/>
    <w:rsid w:val="00CC5AA5"/>
    <w:rsid w:val="00CC5ACD"/>
    <w:rsid w:val="00CC5B65"/>
    <w:rsid w:val="00CC5B6E"/>
    <w:rsid w:val="00CC5C71"/>
    <w:rsid w:val="00CC5E61"/>
    <w:rsid w:val="00CC5FC5"/>
    <w:rsid w:val="00CC60D0"/>
    <w:rsid w:val="00CC62A4"/>
    <w:rsid w:val="00CC62D1"/>
    <w:rsid w:val="00CC62DF"/>
    <w:rsid w:val="00CC6543"/>
    <w:rsid w:val="00CC67A0"/>
    <w:rsid w:val="00CC67F2"/>
    <w:rsid w:val="00CC684B"/>
    <w:rsid w:val="00CC6850"/>
    <w:rsid w:val="00CC685D"/>
    <w:rsid w:val="00CC686C"/>
    <w:rsid w:val="00CC68B9"/>
    <w:rsid w:val="00CC6B56"/>
    <w:rsid w:val="00CC6C69"/>
    <w:rsid w:val="00CC6E48"/>
    <w:rsid w:val="00CC6FFC"/>
    <w:rsid w:val="00CC7060"/>
    <w:rsid w:val="00CC7086"/>
    <w:rsid w:val="00CC7116"/>
    <w:rsid w:val="00CC71B7"/>
    <w:rsid w:val="00CC71B8"/>
    <w:rsid w:val="00CC71EB"/>
    <w:rsid w:val="00CC72E3"/>
    <w:rsid w:val="00CC732C"/>
    <w:rsid w:val="00CC7377"/>
    <w:rsid w:val="00CC73A6"/>
    <w:rsid w:val="00CC742F"/>
    <w:rsid w:val="00CC74D4"/>
    <w:rsid w:val="00CC74F4"/>
    <w:rsid w:val="00CC7528"/>
    <w:rsid w:val="00CC753E"/>
    <w:rsid w:val="00CC760B"/>
    <w:rsid w:val="00CC773E"/>
    <w:rsid w:val="00CC774B"/>
    <w:rsid w:val="00CC7797"/>
    <w:rsid w:val="00CC7894"/>
    <w:rsid w:val="00CC78AA"/>
    <w:rsid w:val="00CC78C6"/>
    <w:rsid w:val="00CC7A4C"/>
    <w:rsid w:val="00CC7AB1"/>
    <w:rsid w:val="00CC7C13"/>
    <w:rsid w:val="00CC7CD9"/>
    <w:rsid w:val="00CC7F18"/>
    <w:rsid w:val="00CD0118"/>
    <w:rsid w:val="00CD016D"/>
    <w:rsid w:val="00CD0296"/>
    <w:rsid w:val="00CD03A3"/>
    <w:rsid w:val="00CD056B"/>
    <w:rsid w:val="00CD05CA"/>
    <w:rsid w:val="00CD05DF"/>
    <w:rsid w:val="00CD06D8"/>
    <w:rsid w:val="00CD0775"/>
    <w:rsid w:val="00CD07D6"/>
    <w:rsid w:val="00CD08EA"/>
    <w:rsid w:val="00CD096D"/>
    <w:rsid w:val="00CD0C26"/>
    <w:rsid w:val="00CD0D6A"/>
    <w:rsid w:val="00CD0F53"/>
    <w:rsid w:val="00CD0FA8"/>
    <w:rsid w:val="00CD10B0"/>
    <w:rsid w:val="00CD110F"/>
    <w:rsid w:val="00CD1302"/>
    <w:rsid w:val="00CD13D5"/>
    <w:rsid w:val="00CD13F6"/>
    <w:rsid w:val="00CD140A"/>
    <w:rsid w:val="00CD141C"/>
    <w:rsid w:val="00CD143F"/>
    <w:rsid w:val="00CD14BC"/>
    <w:rsid w:val="00CD14FE"/>
    <w:rsid w:val="00CD15E3"/>
    <w:rsid w:val="00CD1665"/>
    <w:rsid w:val="00CD1699"/>
    <w:rsid w:val="00CD16FC"/>
    <w:rsid w:val="00CD186A"/>
    <w:rsid w:val="00CD190E"/>
    <w:rsid w:val="00CD19D5"/>
    <w:rsid w:val="00CD1A12"/>
    <w:rsid w:val="00CD1ADB"/>
    <w:rsid w:val="00CD1B1A"/>
    <w:rsid w:val="00CD1B9D"/>
    <w:rsid w:val="00CD1E41"/>
    <w:rsid w:val="00CD1EDB"/>
    <w:rsid w:val="00CD204B"/>
    <w:rsid w:val="00CD217C"/>
    <w:rsid w:val="00CD217E"/>
    <w:rsid w:val="00CD233A"/>
    <w:rsid w:val="00CD2404"/>
    <w:rsid w:val="00CD2419"/>
    <w:rsid w:val="00CD243C"/>
    <w:rsid w:val="00CD246E"/>
    <w:rsid w:val="00CD24D8"/>
    <w:rsid w:val="00CD256F"/>
    <w:rsid w:val="00CD25B6"/>
    <w:rsid w:val="00CD2775"/>
    <w:rsid w:val="00CD278D"/>
    <w:rsid w:val="00CD278E"/>
    <w:rsid w:val="00CD27DD"/>
    <w:rsid w:val="00CD2808"/>
    <w:rsid w:val="00CD2839"/>
    <w:rsid w:val="00CD2A78"/>
    <w:rsid w:val="00CD307D"/>
    <w:rsid w:val="00CD308C"/>
    <w:rsid w:val="00CD30BF"/>
    <w:rsid w:val="00CD312C"/>
    <w:rsid w:val="00CD3151"/>
    <w:rsid w:val="00CD316B"/>
    <w:rsid w:val="00CD317A"/>
    <w:rsid w:val="00CD31C8"/>
    <w:rsid w:val="00CD3497"/>
    <w:rsid w:val="00CD34ED"/>
    <w:rsid w:val="00CD34F7"/>
    <w:rsid w:val="00CD35EB"/>
    <w:rsid w:val="00CD37FC"/>
    <w:rsid w:val="00CD3898"/>
    <w:rsid w:val="00CD3912"/>
    <w:rsid w:val="00CD39C7"/>
    <w:rsid w:val="00CD3A15"/>
    <w:rsid w:val="00CD3A8F"/>
    <w:rsid w:val="00CD3ADA"/>
    <w:rsid w:val="00CD3B18"/>
    <w:rsid w:val="00CD3B40"/>
    <w:rsid w:val="00CD3C4E"/>
    <w:rsid w:val="00CD3C86"/>
    <w:rsid w:val="00CD3C93"/>
    <w:rsid w:val="00CD3EBB"/>
    <w:rsid w:val="00CD3F21"/>
    <w:rsid w:val="00CD3F2E"/>
    <w:rsid w:val="00CD3F6B"/>
    <w:rsid w:val="00CD40BE"/>
    <w:rsid w:val="00CD41C6"/>
    <w:rsid w:val="00CD42AA"/>
    <w:rsid w:val="00CD42E8"/>
    <w:rsid w:val="00CD4354"/>
    <w:rsid w:val="00CD43D5"/>
    <w:rsid w:val="00CD4441"/>
    <w:rsid w:val="00CD45BB"/>
    <w:rsid w:val="00CD470C"/>
    <w:rsid w:val="00CD4804"/>
    <w:rsid w:val="00CD4836"/>
    <w:rsid w:val="00CD493C"/>
    <w:rsid w:val="00CD496B"/>
    <w:rsid w:val="00CD4A12"/>
    <w:rsid w:val="00CD4B1D"/>
    <w:rsid w:val="00CD4B62"/>
    <w:rsid w:val="00CD4C89"/>
    <w:rsid w:val="00CD4D58"/>
    <w:rsid w:val="00CD4E16"/>
    <w:rsid w:val="00CD4E45"/>
    <w:rsid w:val="00CD4EE1"/>
    <w:rsid w:val="00CD4F41"/>
    <w:rsid w:val="00CD4FF4"/>
    <w:rsid w:val="00CD516A"/>
    <w:rsid w:val="00CD519D"/>
    <w:rsid w:val="00CD521A"/>
    <w:rsid w:val="00CD5244"/>
    <w:rsid w:val="00CD52A7"/>
    <w:rsid w:val="00CD52D1"/>
    <w:rsid w:val="00CD534E"/>
    <w:rsid w:val="00CD53C0"/>
    <w:rsid w:val="00CD53C9"/>
    <w:rsid w:val="00CD540F"/>
    <w:rsid w:val="00CD54A5"/>
    <w:rsid w:val="00CD558B"/>
    <w:rsid w:val="00CD56FE"/>
    <w:rsid w:val="00CD574A"/>
    <w:rsid w:val="00CD578B"/>
    <w:rsid w:val="00CD589E"/>
    <w:rsid w:val="00CD5992"/>
    <w:rsid w:val="00CD59F0"/>
    <w:rsid w:val="00CD5A83"/>
    <w:rsid w:val="00CD5B95"/>
    <w:rsid w:val="00CD5BEE"/>
    <w:rsid w:val="00CD5E79"/>
    <w:rsid w:val="00CD5E7A"/>
    <w:rsid w:val="00CD5F1B"/>
    <w:rsid w:val="00CD605D"/>
    <w:rsid w:val="00CD608D"/>
    <w:rsid w:val="00CD62A1"/>
    <w:rsid w:val="00CD62A9"/>
    <w:rsid w:val="00CD62B2"/>
    <w:rsid w:val="00CD62B5"/>
    <w:rsid w:val="00CD63D6"/>
    <w:rsid w:val="00CD6428"/>
    <w:rsid w:val="00CD6568"/>
    <w:rsid w:val="00CD65D7"/>
    <w:rsid w:val="00CD6785"/>
    <w:rsid w:val="00CD68E1"/>
    <w:rsid w:val="00CD6937"/>
    <w:rsid w:val="00CD6B01"/>
    <w:rsid w:val="00CD6B5C"/>
    <w:rsid w:val="00CD6BBD"/>
    <w:rsid w:val="00CD6C78"/>
    <w:rsid w:val="00CD6C8B"/>
    <w:rsid w:val="00CD6D02"/>
    <w:rsid w:val="00CD6D1C"/>
    <w:rsid w:val="00CD6D1E"/>
    <w:rsid w:val="00CD6DEB"/>
    <w:rsid w:val="00CD6E3B"/>
    <w:rsid w:val="00CD6EF8"/>
    <w:rsid w:val="00CD6FB5"/>
    <w:rsid w:val="00CD7001"/>
    <w:rsid w:val="00CD7022"/>
    <w:rsid w:val="00CD715E"/>
    <w:rsid w:val="00CD71AC"/>
    <w:rsid w:val="00CD71D1"/>
    <w:rsid w:val="00CD723A"/>
    <w:rsid w:val="00CD7338"/>
    <w:rsid w:val="00CD73E7"/>
    <w:rsid w:val="00CD74EA"/>
    <w:rsid w:val="00CD757B"/>
    <w:rsid w:val="00CD75FE"/>
    <w:rsid w:val="00CD7770"/>
    <w:rsid w:val="00CD781C"/>
    <w:rsid w:val="00CD78FA"/>
    <w:rsid w:val="00CD7959"/>
    <w:rsid w:val="00CD7A5E"/>
    <w:rsid w:val="00CD7AD4"/>
    <w:rsid w:val="00CD7B14"/>
    <w:rsid w:val="00CD7BE4"/>
    <w:rsid w:val="00CD7EC4"/>
    <w:rsid w:val="00CD7FF9"/>
    <w:rsid w:val="00CE0015"/>
    <w:rsid w:val="00CE027A"/>
    <w:rsid w:val="00CE02BE"/>
    <w:rsid w:val="00CE0352"/>
    <w:rsid w:val="00CE059E"/>
    <w:rsid w:val="00CE05E2"/>
    <w:rsid w:val="00CE0623"/>
    <w:rsid w:val="00CE062F"/>
    <w:rsid w:val="00CE068E"/>
    <w:rsid w:val="00CE06BD"/>
    <w:rsid w:val="00CE0709"/>
    <w:rsid w:val="00CE07D7"/>
    <w:rsid w:val="00CE07F2"/>
    <w:rsid w:val="00CE09F8"/>
    <w:rsid w:val="00CE0A2D"/>
    <w:rsid w:val="00CE0A44"/>
    <w:rsid w:val="00CE0BFC"/>
    <w:rsid w:val="00CE0C22"/>
    <w:rsid w:val="00CE0D40"/>
    <w:rsid w:val="00CE0DD1"/>
    <w:rsid w:val="00CE0F2C"/>
    <w:rsid w:val="00CE0FE5"/>
    <w:rsid w:val="00CE10EE"/>
    <w:rsid w:val="00CE1115"/>
    <w:rsid w:val="00CE11BB"/>
    <w:rsid w:val="00CE120A"/>
    <w:rsid w:val="00CE1244"/>
    <w:rsid w:val="00CE151C"/>
    <w:rsid w:val="00CE15A7"/>
    <w:rsid w:val="00CE15E8"/>
    <w:rsid w:val="00CE16BD"/>
    <w:rsid w:val="00CE170F"/>
    <w:rsid w:val="00CE178F"/>
    <w:rsid w:val="00CE17F1"/>
    <w:rsid w:val="00CE1815"/>
    <w:rsid w:val="00CE18BB"/>
    <w:rsid w:val="00CE190D"/>
    <w:rsid w:val="00CE1956"/>
    <w:rsid w:val="00CE1A54"/>
    <w:rsid w:val="00CE1B3E"/>
    <w:rsid w:val="00CE1B69"/>
    <w:rsid w:val="00CE1D5C"/>
    <w:rsid w:val="00CE1E90"/>
    <w:rsid w:val="00CE2115"/>
    <w:rsid w:val="00CE2370"/>
    <w:rsid w:val="00CE24C6"/>
    <w:rsid w:val="00CE257F"/>
    <w:rsid w:val="00CE25A5"/>
    <w:rsid w:val="00CE26ED"/>
    <w:rsid w:val="00CE2757"/>
    <w:rsid w:val="00CE27CD"/>
    <w:rsid w:val="00CE27F9"/>
    <w:rsid w:val="00CE29CA"/>
    <w:rsid w:val="00CE2A0B"/>
    <w:rsid w:val="00CE2AD7"/>
    <w:rsid w:val="00CE2B75"/>
    <w:rsid w:val="00CE2C50"/>
    <w:rsid w:val="00CE2C71"/>
    <w:rsid w:val="00CE2CE5"/>
    <w:rsid w:val="00CE2D68"/>
    <w:rsid w:val="00CE2ECD"/>
    <w:rsid w:val="00CE2FBE"/>
    <w:rsid w:val="00CE304F"/>
    <w:rsid w:val="00CE31C9"/>
    <w:rsid w:val="00CE3202"/>
    <w:rsid w:val="00CE336E"/>
    <w:rsid w:val="00CE3392"/>
    <w:rsid w:val="00CE339A"/>
    <w:rsid w:val="00CE343D"/>
    <w:rsid w:val="00CE3471"/>
    <w:rsid w:val="00CE349A"/>
    <w:rsid w:val="00CE36EA"/>
    <w:rsid w:val="00CE37E6"/>
    <w:rsid w:val="00CE38A0"/>
    <w:rsid w:val="00CE38AE"/>
    <w:rsid w:val="00CE3AD9"/>
    <w:rsid w:val="00CE3AE9"/>
    <w:rsid w:val="00CE3AF7"/>
    <w:rsid w:val="00CE3B0C"/>
    <w:rsid w:val="00CE3B3A"/>
    <w:rsid w:val="00CE3B52"/>
    <w:rsid w:val="00CE3C42"/>
    <w:rsid w:val="00CE3CEF"/>
    <w:rsid w:val="00CE3D5B"/>
    <w:rsid w:val="00CE3F0F"/>
    <w:rsid w:val="00CE3F27"/>
    <w:rsid w:val="00CE3F92"/>
    <w:rsid w:val="00CE409B"/>
    <w:rsid w:val="00CE4204"/>
    <w:rsid w:val="00CE4225"/>
    <w:rsid w:val="00CE432C"/>
    <w:rsid w:val="00CE4504"/>
    <w:rsid w:val="00CE4535"/>
    <w:rsid w:val="00CE4596"/>
    <w:rsid w:val="00CE4611"/>
    <w:rsid w:val="00CE464A"/>
    <w:rsid w:val="00CE46EA"/>
    <w:rsid w:val="00CE480E"/>
    <w:rsid w:val="00CE4912"/>
    <w:rsid w:val="00CE4AD6"/>
    <w:rsid w:val="00CE4BBF"/>
    <w:rsid w:val="00CE4C06"/>
    <w:rsid w:val="00CE4C0C"/>
    <w:rsid w:val="00CE4D61"/>
    <w:rsid w:val="00CE4DC2"/>
    <w:rsid w:val="00CE4DED"/>
    <w:rsid w:val="00CE4FC4"/>
    <w:rsid w:val="00CE50C5"/>
    <w:rsid w:val="00CE50D3"/>
    <w:rsid w:val="00CE50FD"/>
    <w:rsid w:val="00CE51A7"/>
    <w:rsid w:val="00CE52BE"/>
    <w:rsid w:val="00CE53C4"/>
    <w:rsid w:val="00CE54E5"/>
    <w:rsid w:val="00CE563F"/>
    <w:rsid w:val="00CE56EF"/>
    <w:rsid w:val="00CE5747"/>
    <w:rsid w:val="00CE5856"/>
    <w:rsid w:val="00CE592D"/>
    <w:rsid w:val="00CE5A9A"/>
    <w:rsid w:val="00CE5B37"/>
    <w:rsid w:val="00CE5C0C"/>
    <w:rsid w:val="00CE5D0E"/>
    <w:rsid w:val="00CE5E31"/>
    <w:rsid w:val="00CE5F44"/>
    <w:rsid w:val="00CE5F7F"/>
    <w:rsid w:val="00CE5FC7"/>
    <w:rsid w:val="00CE60A5"/>
    <w:rsid w:val="00CE60A9"/>
    <w:rsid w:val="00CE60C4"/>
    <w:rsid w:val="00CE60D9"/>
    <w:rsid w:val="00CE633C"/>
    <w:rsid w:val="00CE6389"/>
    <w:rsid w:val="00CE6458"/>
    <w:rsid w:val="00CE66B4"/>
    <w:rsid w:val="00CE67C4"/>
    <w:rsid w:val="00CE680A"/>
    <w:rsid w:val="00CE6A76"/>
    <w:rsid w:val="00CE6B55"/>
    <w:rsid w:val="00CE6C74"/>
    <w:rsid w:val="00CE6CD0"/>
    <w:rsid w:val="00CE6E54"/>
    <w:rsid w:val="00CE6EFC"/>
    <w:rsid w:val="00CE6F2A"/>
    <w:rsid w:val="00CE6F58"/>
    <w:rsid w:val="00CE6FCA"/>
    <w:rsid w:val="00CE73A7"/>
    <w:rsid w:val="00CE750A"/>
    <w:rsid w:val="00CE75D4"/>
    <w:rsid w:val="00CE768F"/>
    <w:rsid w:val="00CE76FB"/>
    <w:rsid w:val="00CE770D"/>
    <w:rsid w:val="00CE7743"/>
    <w:rsid w:val="00CE7916"/>
    <w:rsid w:val="00CE796A"/>
    <w:rsid w:val="00CE7A77"/>
    <w:rsid w:val="00CE7B19"/>
    <w:rsid w:val="00CE7B31"/>
    <w:rsid w:val="00CE7B69"/>
    <w:rsid w:val="00CE7D13"/>
    <w:rsid w:val="00CE7D98"/>
    <w:rsid w:val="00CE7E45"/>
    <w:rsid w:val="00CE7E5E"/>
    <w:rsid w:val="00CE7ED5"/>
    <w:rsid w:val="00CE7F44"/>
    <w:rsid w:val="00CE7F75"/>
    <w:rsid w:val="00CE7FB7"/>
    <w:rsid w:val="00CE7FD1"/>
    <w:rsid w:val="00CF01A3"/>
    <w:rsid w:val="00CF01DA"/>
    <w:rsid w:val="00CF0231"/>
    <w:rsid w:val="00CF0466"/>
    <w:rsid w:val="00CF0489"/>
    <w:rsid w:val="00CF05E3"/>
    <w:rsid w:val="00CF0647"/>
    <w:rsid w:val="00CF0658"/>
    <w:rsid w:val="00CF0688"/>
    <w:rsid w:val="00CF069B"/>
    <w:rsid w:val="00CF06C7"/>
    <w:rsid w:val="00CF073B"/>
    <w:rsid w:val="00CF0782"/>
    <w:rsid w:val="00CF096A"/>
    <w:rsid w:val="00CF09F3"/>
    <w:rsid w:val="00CF0A44"/>
    <w:rsid w:val="00CF0A9C"/>
    <w:rsid w:val="00CF0AC6"/>
    <w:rsid w:val="00CF0C04"/>
    <w:rsid w:val="00CF0C90"/>
    <w:rsid w:val="00CF0CEE"/>
    <w:rsid w:val="00CF0D96"/>
    <w:rsid w:val="00CF0DBF"/>
    <w:rsid w:val="00CF0E96"/>
    <w:rsid w:val="00CF0E99"/>
    <w:rsid w:val="00CF0EDF"/>
    <w:rsid w:val="00CF0F33"/>
    <w:rsid w:val="00CF10C5"/>
    <w:rsid w:val="00CF10FF"/>
    <w:rsid w:val="00CF1117"/>
    <w:rsid w:val="00CF11A2"/>
    <w:rsid w:val="00CF1275"/>
    <w:rsid w:val="00CF1383"/>
    <w:rsid w:val="00CF1398"/>
    <w:rsid w:val="00CF13F6"/>
    <w:rsid w:val="00CF141D"/>
    <w:rsid w:val="00CF1436"/>
    <w:rsid w:val="00CF144D"/>
    <w:rsid w:val="00CF14A8"/>
    <w:rsid w:val="00CF14DD"/>
    <w:rsid w:val="00CF192C"/>
    <w:rsid w:val="00CF1AE3"/>
    <w:rsid w:val="00CF1B14"/>
    <w:rsid w:val="00CF1D13"/>
    <w:rsid w:val="00CF1D2B"/>
    <w:rsid w:val="00CF1DF4"/>
    <w:rsid w:val="00CF1EB1"/>
    <w:rsid w:val="00CF1F3E"/>
    <w:rsid w:val="00CF1F44"/>
    <w:rsid w:val="00CF1F94"/>
    <w:rsid w:val="00CF1FA2"/>
    <w:rsid w:val="00CF2010"/>
    <w:rsid w:val="00CF2170"/>
    <w:rsid w:val="00CF218D"/>
    <w:rsid w:val="00CF2208"/>
    <w:rsid w:val="00CF22EE"/>
    <w:rsid w:val="00CF2306"/>
    <w:rsid w:val="00CF2357"/>
    <w:rsid w:val="00CF236E"/>
    <w:rsid w:val="00CF23F7"/>
    <w:rsid w:val="00CF2491"/>
    <w:rsid w:val="00CF24BE"/>
    <w:rsid w:val="00CF2506"/>
    <w:rsid w:val="00CF258D"/>
    <w:rsid w:val="00CF263C"/>
    <w:rsid w:val="00CF27C0"/>
    <w:rsid w:val="00CF281D"/>
    <w:rsid w:val="00CF2941"/>
    <w:rsid w:val="00CF295C"/>
    <w:rsid w:val="00CF2A3B"/>
    <w:rsid w:val="00CF2C51"/>
    <w:rsid w:val="00CF2C7C"/>
    <w:rsid w:val="00CF2CC6"/>
    <w:rsid w:val="00CF2D11"/>
    <w:rsid w:val="00CF2DF2"/>
    <w:rsid w:val="00CF2E40"/>
    <w:rsid w:val="00CF2E71"/>
    <w:rsid w:val="00CF2EB4"/>
    <w:rsid w:val="00CF2F27"/>
    <w:rsid w:val="00CF2F29"/>
    <w:rsid w:val="00CF2FD0"/>
    <w:rsid w:val="00CF3099"/>
    <w:rsid w:val="00CF3153"/>
    <w:rsid w:val="00CF327D"/>
    <w:rsid w:val="00CF3318"/>
    <w:rsid w:val="00CF345D"/>
    <w:rsid w:val="00CF3486"/>
    <w:rsid w:val="00CF359B"/>
    <w:rsid w:val="00CF36CF"/>
    <w:rsid w:val="00CF3787"/>
    <w:rsid w:val="00CF378E"/>
    <w:rsid w:val="00CF379A"/>
    <w:rsid w:val="00CF37DE"/>
    <w:rsid w:val="00CF37E5"/>
    <w:rsid w:val="00CF385D"/>
    <w:rsid w:val="00CF3886"/>
    <w:rsid w:val="00CF38B6"/>
    <w:rsid w:val="00CF38FD"/>
    <w:rsid w:val="00CF391C"/>
    <w:rsid w:val="00CF3A72"/>
    <w:rsid w:val="00CF3AC4"/>
    <w:rsid w:val="00CF3B1B"/>
    <w:rsid w:val="00CF3B95"/>
    <w:rsid w:val="00CF3C07"/>
    <w:rsid w:val="00CF3C15"/>
    <w:rsid w:val="00CF3C69"/>
    <w:rsid w:val="00CF3CBD"/>
    <w:rsid w:val="00CF3D9C"/>
    <w:rsid w:val="00CF3E48"/>
    <w:rsid w:val="00CF4000"/>
    <w:rsid w:val="00CF4052"/>
    <w:rsid w:val="00CF4087"/>
    <w:rsid w:val="00CF414C"/>
    <w:rsid w:val="00CF41C4"/>
    <w:rsid w:val="00CF44BC"/>
    <w:rsid w:val="00CF458F"/>
    <w:rsid w:val="00CF45DF"/>
    <w:rsid w:val="00CF4694"/>
    <w:rsid w:val="00CF4874"/>
    <w:rsid w:val="00CF4880"/>
    <w:rsid w:val="00CF491E"/>
    <w:rsid w:val="00CF4930"/>
    <w:rsid w:val="00CF4A23"/>
    <w:rsid w:val="00CF4B63"/>
    <w:rsid w:val="00CF4BC9"/>
    <w:rsid w:val="00CF4C34"/>
    <w:rsid w:val="00CF4CDA"/>
    <w:rsid w:val="00CF50E3"/>
    <w:rsid w:val="00CF5206"/>
    <w:rsid w:val="00CF5271"/>
    <w:rsid w:val="00CF52BA"/>
    <w:rsid w:val="00CF54A4"/>
    <w:rsid w:val="00CF558C"/>
    <w:rsid w:val="00CF57D1"/>
    <w:rsid w:val="00CF587A"/>
    <w:rsid w:val="00CF5B64"/>
    <w:rsid w:val="00CF5C3D"/>
    <w:rsid w:val="00CF5C84"/>
    <w:rsid w:val="00CF5DDA"/>
    <w:rsid w:val="00CF5E1A"/>
    <w:rsid w:val="00CF5E29"/>
    <w:rsid w:val="00CF5EDF"/>
    <w:rsid w:val="00CF5EFA"/>
    <w:rsid w:val="00CF5F23"/>
    <w:rsid w:val="00CF5FAE"/>
    <w:rsid w:val="00CF5FBB"/>
    <w:rsid w:val="00CF6090"/>
    <w:rsid w:val="00CF611A"/>
    <w:rsid w:val="00CF616C"/>
    <w:rsid w:val="00CF647F"/>
    <w:rsid w:val="00CF64C0"/>
    <w:rsid w:val="00CF66A3"/>
    <w:rsid w:val="00CF6783"/>
    <w:rsid w:val="00CF6808"/>
    <w:rsid w:val="00CF688C"/>
    <w:rsid w:val="00CF68F2"/>
    <w:rsid w:val="00CF6935"/>
    <w:rsid w:val="00CF6ABB"/>
    <w:rsid w:val="00CF6AEB"/>
    <w:rsid w:val="00CF6B17"/>
    <w:rsid w:val="00CF6B50"/>
    <w:rsid w:val="00CF6B83"/>
    <w:rsid w:val="00CF6B88"/>
    <w:rsid w:val="00CF6D17"/>
    <w:rsid w:val="00CF6DC2"/>
    <w:rsid w:val="00CF6DCC"/>
    <w:rsid w:val="00CF6E36"/>
    <w:rsid w:val="00CF6E42"/>
    <w:rsid w:val="00CF6EF9"/>
    <w:rsid w:val="00CF6F31"/>
    <w:rsid w:val="00CF6FF5"/>
    <w:rsid w:val="00CF71F6"/>
    <w:rsid w:val="00CF72FC"/>
    <w:rsid w:val="00CF73C4"/>
    <w:rsid w:val="00CF73FF"/>
    <w:rsid w:val="00CF749C"/>
    <w:rsid w:val="00CF74E5"/>
    <w:rsid w:val="00CF74EE"/>
    <w:rsid w:val="00CF751F"/>
    <w:rsid w:val="00CF7542"/>
    <w:rsid w:val="00CF76B3"/>
    <w:rsid w:val="00CF76C2"/>
    <w:rsid w:val="00CF7721"/>
    <w:rsid w:val="00CF7852"/>
    <w:rsid w:val="00CF785D"/>
    <w:rsid w:val="00CF78F3"/>
    <w:rsid w:val="00CF7A8C"/>
    <w:rsid w:val="00CF7AFC"/>
    <w:rsid w:val="00CF7C3F"/>
    <w:rsid w:val="00CF7D14"/>
    <w:rsid w:val="00CF7D60"/>
    <w:rsid w:val="00CF7D98"/>
    <w:rsid w:val="00CF7DA6"/>
    <w:rsid w:val="00CF7E81"/>
    <w:rsid w:val="00CF7ED8"/>
    <w:rsid w:val="00CF7EE5"/>
    <w:rsid w:val="00CF7F66"/>
    <w:rsid w:val="00D002D1"/>
    <w:rsid w:val="00D003A5"/>
    <w:rsid w:val="00D003DC"/>
    <w:rsid w:val="00D003E1"/>
    <w:rsid w:val="00D003F0"/>
    <w:rsid w:val="00D0043E"/>
    <w:rsid w:val="00D00489"/>
    <w:rsid w:val="00D0056C"/>
    <w:rsid w:val="00D00595"/>
    <w:rsid w:val="00D0059C"/>
    <w:rsid w:val="00D00691"/>
    <w:rsid w:val="00D0069B"/>
    <w:rsid w:val="00D0084C"/>
    <w:rsid w:val="00D00891"/>
    <w:rsid w:val="00D008CE"/>
    <w:rsid w:val="00D00972"/>
    <w:rsid w:val="00D00A22"/>
    <w:rsid w:val="00D00ACB"/>
    <w:rsid w:val="00D00B29"/>
    <w:rsid w:val="00D00BA3"/>
    <w:rsid w:val="00D00BB6"/>
    <w:rsid w:val="00D00C85"/>
    <w:rsid w:val="00D00DDE"/>
    <w:rsid w:val="00D00E27"/>
    <w:rsid w:val="00D00EA2"/>
    <w:rsid w:val="00D00ED4"/>
    <w:rsid w:val="00D00F0F"/>
    <w:rsid w:val="00D01126"/>
    <w:rsid w:val="00D0116A"/>
    <w:rsid w:val="00D01242"/>
    <w:rsid w:val="00D012A0"/>
    <w:rsid w:val="00D012B5"/>
    <w:rsid w:val="00D012D8"/>
    <w:rsid w:val="00D01437"/>
    <w:rsid w:val="00D014BE"/>
    <w:rsid w:val="00D01664"/>
    <w:rsid w:val="00D017A6"/>
    <w:rsid w:val="00D01882"/>
    <w:rsid w:val="00D0195F"/>
    <w:rsid w:val="00D01979"/>
    <w:rsid w:val="00D0198A"/>
    <w:rsid w:val="00D019F6"/>
    <w:rsid w:val="00D01AB3"/>
    <w:rsid w:val="00D01AE6"/>
    <w:rsid w:val="00D01BDE"/>
    <w:rsid w:val="00D01C1B"/>
    <w:rsid w:val="00D01C2F"/>
    <w:rsid w:val="00D01CB4"/>
    <w:rsid w:val="00D01CD1"/>
    <w:rsid w:val="00D01D42"/>
    <w:rsid w:val="00D01D54"/>
    <w:rsid w:val="00D01EB9"/>
    <w:rsid w:val="00D01F07"/>
    <w:rsid w:val="00D01F72"/>
    <w:rsid w:val="00D01F90"/>
    <w:rsid w:val="00D01FF0"/>
    <w:rsid w:val="00D020FE"/>
    <w:rsid w:val="00D021BD"/>
    <w:rsid w:val="00D021EC"/>
    <w:rsid w:val="00D02325"/>
    <w:rsid w:val="00D02395"/>
    <w:rsid w:val="00D024E0"/>
    <w:rsid w:val="00D024E9"/>
    <w:rsid w:val="00D0258A"/>
    <w:rsid w:val="00D025A5"/>
    <w:rsid w:val="00D0265B"/>
    <w:rsid w:val="00D02711"/>
    <w:rsid w:val="00D02735"/>
    <w:rsid w:val="00D02786"/>
    <w:rsid w:val="00D02796"/>
    <w:rsid w:val="00D027E4"/>
    <w:rsid w:val="00D0280F"/>
    <w:rsid w:val="00D0293D"/>
    <w:rsid w:val="00D0295F"/>
    <w:rsid w:val="00D029CE"/>
    <w:rsid w:val="00D02AA3"/>
    <w:rsid w:val="00D02AA5"/>
    <w:rsid w:val="00D02AC6"/>
    <w:rsid w:val="00D02AFB"/>
    <w:rsid w:val="00D02B24"/>
    <w:rsid w:val="00D02BA3"/>
    <w:rsid w:val="00D02BFC"/>
    <w:rsid w:val="00D02C39"/>
    <w:rsid w:val="00D02C61"/>
    <w:rsid w:val="00D02C9C"/>
    <w:rsid w:val="00D02D5C"/>
    <w:rsid w:val="00D02F3A"/>
    <w:rsid w:val="00D0303E"/>
    <w:rsid w:val="00D03089"/>
    <w:rsid w:val="00D030A2"/>
    <w:rsid w:val="00D032FC"/>
    <w:rsid w:val="00D033A3"/>
    <w:rsid w:val="00D033CB"/>
    <w:rsid w:val="00D034C9"/>
    <w:rsid w:val="00D03548"/>
    <w:rsid w:val="00D03616"/>
    <w:rsid w:val="00D036FA"/>
    <w:rsid w:val="00D0374E"/>
    <w:rsid w:val="00D0379A"/>
    <w:rsid w:val="00D0379F"/>
    <w:rsid w:val="00D037D7"/>
    <w:rsid w:val="00D03803"/>
    <w:rsid w:val="00D0383D"/>
    <w:rsid w:val="00D0386F"/>
    <w:rsid w:val="00D03A36"/>
    <w:rsid w:val="00D03A7B"/>
    <w:rsid w:val="00D03C19"/>
    <w:rsid w:val="00D03DC4"/>
    <w:rsid w:val="00D03EBE"/>
    <w:rsid w:val="00D03F21"/>
    <w:rsid w:val="00D03F3E"/>
    <w:rsid w:val="00D04044"/>
    <w:rsid w:val="00D0408B"/>
    <w:rsid w:val="00D0423D"/>
    <w:rsid w:val="00D04352"/>
    <w:rsid w:val="00D04395"/>
    <w:rsid w:val="00D0454F"/>
    <w:rsid w:val="00D045E5"/>
    <w:rsid w:val="00D04619"/>
    <w:rsid w:val="00D046A0"/>
    <w:rsid w:val="00D0475E"/>
    <w:rsid w:val="00D048E3"/>
    <w:rsid w:val="00D048E7"/>
    <w:rsid w:val="00D048EC"/>
    <w:rsid w:val="00D04900"/>
    <w:rsid w:val="00D0496A"/>
    <w:rsid w:val="00D049C5"/>
    <w:rsid w:val="00D04A18"/>
    <w:rsid w:val="00D04A5E"/>
    <w:rsid w:val="00D04B0C"/>
    <w:rsid w:val="00D04C51"/>
    <w:rsid w:val="00D04C5F"/>
    <w:rsid w:val="00D04CBD"/>
    <w:rsid w:val="00D050CA"/>
    <w:rsid w:val="00D0515D"/>
    <w:rsid w:val="00D053CC"/>
    <w:rsid w:val="00D05509"/>
    <w:rsid w:val="00D0573E"/>
    <w:rsid w:val="00D0574F"/>
    <w:rsid w:val="00D05765"/>
    <w:rsid w:val="00D0588F"/>
    <w:rsid w:val="00D05943"/>
    <w:rsid w:val="00D059F1"/>
    <w:rsid w:val="00D05BE8"/>
    <w:rsid w:val="00D05CEC"/>
    <w:rsid w:val="00D05E10"/>
    <w:rsid w:val="00D05FC4"/>
    <w:rsid w:val="00D061A7"/>
    <w:rsid w:val="00D061E6"/>
    <w:rsid w:val="00D06202"/>
    <w:rsid w:val="00D06248"/>
    <w:rsid w:val="00D06280"/>
    <w:rsid w:val="00D064BD"/>
    <w:rsid w:val="00D0652C"/>
    <w:rsid w:val="00D06555"/>
    <w:rsid w:val="00D0659B"/>
    <w:rsid w:val="00D0669D"/>
    <w:rsid w:val="00D06832"/>
    <w:rsid w:val="00D06848"/>
    <w:rsid w:val="00D0686F"/>
    <w:rsid w:val="00D06925"/>
    <w:rsid w:val="00D06A1A"/>
    <w:rsid w:val="00D06A4F"/>
    <w:rsid w:val="00D06ABB"/>
    <w:rsid w:val="00D06BE9"/>
    <w:rsid w:val="00D06BF5"/>
    <w:rsid w:val="00D06DB4"/>
    <w:rsid w:val="00D0712C"/>
    <w:rsid w:val="00D0714C"/>
    <w:rsid w:val="00D071CC"/>
    <w:rsid w:val="00D07288"/>
    <w:rsid w:val="00D07653"/>
    <w:rsid w:val="00D07666"/>
    <w:rsid w:val="00D0782E"/>
    <w:rsid w:val="00D07868"/>
    <w:rsid w:val="00D078B6"/>
    <w:rsid w:val="00D078DA"/>
    <w:rsid w:val="00D07A1D"/>
    <w:rsid w:val="00D07A40"/>
    <w:rsid w:val="00D07C55"/>
    <w:rsid w:val="00D07CE8"/>
    <w:rsid w:val="00D07CEA"/>
    <w:rsid w:val="00D07D0B"/>
    <w:rsid w:val="00D07F1B"/>
    <w:rsid w:val="00D07F40"/>
    <w:rsid w:val="00D07FCC"/>
    <w:rsid w:val="00D1017E"/>
    <w:rsid w:val="00D101B1"/>
    <w:rsid w:val="00D10225"/>
    <w:rsid w:val="00D102BB"/>
    <w:rsid w:val="00D10322"/>
    <w:rsid w:val="00D103CD"/>
    <w:rsid w:val="00D10407"/>
    <w:rsid w:val="00D10452"/>
    <w:rsid w:val="00D1048B"/>
    <w:rsid w:val="00D1055F"/>
    <w:rsid w:val="00D1063D"/>
    <w:rsid w:val="00D106BD"/>
    <w:rsid w:val="00D1071B"/>
    <w:rsid w:val="00D10720"/>
    <w:rsid w:val="00D1082E"/>
    <w:rsid w:val="00D10855"/>
    <w:rsid w:val="00D10936"/>
    <w:rsid w:val="00D109DA"/>
    <w:rsid w:val="00D10A97"/>
    <w:rsid w:val="00D10ADC"/>
    <w:rsid w:val="00D10B27"/>
    <w:rsid w:val="00D10CF8"/>
    <w:rsid w:val="00D10D52"/>
    <w:rsid w:val="00D10E16"/>
    <w:rsid w:val="00D10EC2"/>
    <w:rsid w:val="00D10F13"/>
    <w:rsid w:val="00D11073"/>
    <w:rsid w:val="00D110A1"/>
    <w:rsid w:val="00D110F2"/>
    <w:rsid w:val="00D112A7"/>
    <w:rsid w:val="00D113AB"/>
    <w:rsid w:val="00D113B9"/>
    <w:rsid w:val="00D11404"/>
    <w:rsid w:val="00D11479"/>
    <w:rsid w:val="00D115F1"/>
    <w:rsid w:val="00D1162E"/>
    <w:rsid w:val="00D11758"/>
    <w:rsid w:val="00D1190C"/>
    <w:rsid w:val="00D119FE"/>
    <w:rsid w:val="00D11AFE"/>
    <w:rsid w:val="00D11BC4"/>
    <w:rsid w:val="00D11BFB"/>
    <w:rsid w:val="00D11CF1"/>
    <w:rsid w:val="00D11D84"/>
    <w:rsid w:val="00D11E47"/>
    <w:rsid w:val="00D12003"/>
    <w:rsid w:val="00D12057"/>
    <w:rsid w:val="00D12175"/>
    <w:rsid w:val="00D122D1"/>
    <w:rsid w:val="00D122FD"/>
    <w:rsid w:val="00D12524"/>
    <w:rsid w:val="00D1252B"/>
    <w:rsid w:val="00D12553"/>
    <w:rsid w:val="00D128EF"/>
    <w:rsid w:val="00D12921"/>
    <w:rsid w:val="00D129BF"/>
    <w:rsid w:val="00D129F5"/>
    <w:rsid w:val="00D12A18"/>
    <w:rsid w:val="00D12D08"/>
    <w:rsid w:val="00D12D7A"/>
    <w:rsid w:val="00D12E64"/>
    <w:rsid w:val="00D12E71"/>
    <w:rsid w:val="00D12ED2"/>
    <w:rsid w:val="00D12FBE"/>
    <w:rsid w:val="00D13251"/>
    <w:rsid w:val="00D132F0"/>
    <w:rsid w:val="00D1330B"/>
    <w:rsid w:val="00D13321"/>
    <w:rsid w:val="00D1337A"/>
    <w:rsid w:val="00D133A2"/>
    <w:rsid w:val="00D133AD"/>
    <w:rsid w:val="00D13405"/>
    <w:rsid w:val="00D13480"/>
    <w:rsid w:val="00D13503"/>
    <w:rsid w:val="00D13545"/>
    <w:rsid w:val="00D13590"/>
    <w:rsid w:val="00D1368E"/>
    <w:rsid w:val="00D13785"/>
    <w:rsid w:val="00D137FC"/>
    <w:rsid w:val="00D1394F"/>
    <w:rsid w:val="00D139F5"/>
    <w:rsid w:val="00D13A37"/>
    <w:rsid w:val="00D13A8C"/>
    <w:rsid w:val="00D13B7D"/>
    <w:rsid w:val="00D13BE5"/>
    <w:rsid w:val="00D13C67"/>
    <w:rsid w:val="00D13C71"/>
    <w:rsid w:val="00D13DA0"/>
    <w:rsid w:val="00D13EA3"/>
    <w:rsid w:val="00D13ED1"/>
    <w:rsid w:val="00D14060"/>
    <w:rsid w:val="00D140A5"/>
    <w:rsid w:val="00D14204"/>
    <w:rsid w:val="00D14240"/>
    <w:rsid w:val="00D145D1"/>
    <w:rsid w:val="00D1461D"/>
    <w:rsid w:val="00D1461E"/>
    <w:rsid w:val="00D1468F"/>
    <w:rsid w:val="00D147FF"/>
    <w:rsid w:val="00D14827"/>
    <w:rsid w:val="00D148E0"/>
    <w:rsid w:val="00D148EA"/>
    <w:rsid w:val="00D1496D"/>
    <w:rsid w:val="00D14A05"/>
    <w:rsid w:val="00D14A73"/>
    <w:rsid w:val="00D14AB1"/>
    <w:rsid w:val="00D14AB4"/>
    <w:rsid w:val="00D14AD9"/>
    <w:rsid w:val="00D14D8E"/>
    <w:rsid w:val="00D14DCF"/>
    <w:rsid w:val="00D14EAD"/>
    <w:rsid w:val="00D14EE6"/>
    <w:rsid w:val="00D15205"/>
    <w:rsid w:val="00D1521F"/>
    <w:rsid w:val="00D152A6"/>
    <w:rsid w:val="00D152E9"/>
    <w:rsid w:val="00D15392"/>
    <w:rsid w:val="00D1552B"/>
    <w:rsid w:val="00D1566D"/>
    <w:rsid w:val="00D15680"/>
    <w:rsid w:val="00D157EB"/>
    <w:rsid w:val="00D157FC"/>
    <w:rsid w:val="00D1589D"/>
    <w:rsid w:val="00D159CA"/>
    <w:rsid w:val="00D15AE4"/>
    <w:rsid w:val="00D15B44"/>
    <w:rsid w:val="00D15C23"/>
    <w:rsid w:val="00D15C34"/>
    <w:rsid w:val="00D15CEC"/>
    <w:rsid w:val="00D15D1D"/>
    <w:rsid w:val="00D15D89"/>
    <w:rsid w:val="00D15DA8"/>
    <w:rsid w:val="00D15F3F"/>
    <w:rsid w:val="00D16024"/>
    <w:rsid w:val="00D1602E"/>
    <w:rsid w:val="00D161E5"/>
    <w:rsid w:val="00D16206"/>
    <w:rsid w:val="00D16252"/>
    <w:rsid w:val="00D16295"/>
    <w:rsid w:val="00D16381"/>
    <w:rsid w:val="00D16428"/>
    <w:rsid w:val="00D16483"/>
    <w:rsid w:val="00D164E5"/>
    <w:rsid w:val="00D164F4"/>
    <w:rsid w:val="00D16528"/>
    <w:rsid w:val="00D165D6"/>
    <w:rsid w:val="00D166AE"/>
    <w:rsid w:val="00D166B4"/>
    <w:rsid w:val="00D16895"/>
    <w:rsid w:val="00D168D5"/>
    <w:rsid w:val="00D169CB"/>
    <w:rsid w:val="00D169F8"/>
    <w:rsid w:val="00D16A3C"/>
    <w:rsid w:val="00D16ACB"/>
    <w:rsid w:val="00D16B1A"/>
    <w:rsid w:val="00D16C79"/>
    <w:rsid w:val="00D16C8A"/>
    <w:rsid w:val="00D16D62"/>
    <w:rsid w:val="00D16D8E"/>
    <w:rsid w:val="00D16DC7"/>
    <w:rsid w:val="00D16DDF"/>
    <w:rsid w:val="00D16E64"/>
    <w:rsid w:val="00D16E74"/>
    <w:rsid w:val="00D16ED4"/>
    <w:rsid w:val="00D16F62"/>
    <w:rsid w:val="00D16F7E"/>
    <w:rsid w:val="00D16FC1"/>
    <w:rsid w:val="00D16FD3"/>
    <w:rsid w:val="00D17009"/>
    <w:rsid w:val="00D17031"/>
    <w:rsid w:val="00D171C4"/>
    <w:rsid w:val="00D17217"/>
    <w:rsid w:val="00D17268"/>
    <w:rsid w:val="00D1736F"/>
    <w:rsid w:val="00D17632"/>
    <w:rsid w:val="00D17644"/>
    <w:rsid w:val="00D17677"/>
    <w:rsid w:val="00D177A3"/>
    <w:rsid w:val="00D179DD"/>
    <w:rsid w:val="00D17A4D"/>
    <w:rsid w:val="00D17A6C"/>
    <w:rsid w:val="00D17B28"/>
    <w:rsid w:val="00D17CBD"/>
    <w:rsid w:val="00D17DEA"/>
    <w:rsid w:val="00D17EE9"/>
    <w:rsid w:val="00D2001D"/>
    <w:rsid w:val="00D201CC"/>
    <w:rsid w:val="00D202C8"/>
    <w:rsid w:val="00D20334"/>
    <w:rsid w:val="00D20344"/>
    <w:rsid w:val="00D2035F"/>
    <w:rsid w:val="00D20381"/>
    <w:rsid w:val="00D20414"/>
    <w:rsid w:val="00D20422"/>
    <w:rsid w:val="00D205F0"/>
    <w:rsid w:val="00D206C3"/>
    <w:rsid w:val="00D2071A"/>
    <w:rsid w:val="00D20946"/>
    <w:rsid w:val="00D20B8F"/>
    <w:rsid w:val="00D20C3E"/>
    <w:rsid w:val="00D20CE5"/>
    <w:rsid w:val="00D20D33"/>
    <w:rsid w:val="00D20E9D"/>
    <w:rsid w:val="00D20EEA"/>
    <w:rsid w:val="00D21000"/>
    <w:rsid w:val="00D21041"/>
    <w:rsid w:val="00D210D5"/>
    <w:rsid w:val="00D2114F"/>
    <w:rsid w:val="00D21303"/>
    <w:rsid w:val="00D2141C"/>
    <w:rsid w:val="00D21557"/>
    <w:rsid w:val="00D21636"/>
    <w:rsid w:val="00D21650"/>
    <w:rsid w:val="00D216C1"/>
    <w:rsid w:val="00D2170D"/>
    <w:rsid w:val="00D218E3"/>
    <w:rsid w:val="00D219C6"/>
    <w:rsid w:val="00D219F1"/>
    <w:rsid w:val="00D21A9C"/>
    <w:rsid w:val="00D21BBC"/>
    <w:rsid w:val="00D21C50"/>
    <w:rsid w:val="00D21C7F"/>
    <w:rsid w:val="00D21CCC"/>
    <w:rsid w:val="00D21CEF"/>
    <w:rsid w:val="00D21CF3"/>
    <w:rsid w:val="00D21DBD"/>
    <w:rsid w:val="00D21E8F"/>
    <w:rsid w:val="00D220CF"/>
    <w:rsid w:val="00D221C7"/>
    <w:rsid w:val="00D221F9"/>
    <w:rsid w:val="00D22236"/>
    <w:rsid w:val="00D22242"/>
    <w:rsid w:val="00D222D7"/>
    <w:rsid w:val="00D223D8"/>
    <w:rsid w:val="00D224C5"/>
    <w:rsid w:val="00D22580"/>
    <w:rsid w:val="00D2260E"/>
    <w:rsid w:val="00D226ED"/>
    <w:rsid w:val="00D22751"/>
    <w:rsid w:val="00D2283B"/>
    <w:rsid w:val="00D228BB"/>
    <w:rsid w:val="00D228DA"/>
    <w:rsid w:val="00D22A08"/>
    <w:rsid w:val="00D22A40"/>
    <w:rsid w:val="00D22AD1"/>
    <w:rsid w:val="00D22B58"/>
    <w:rsid w:val="00D22C50"/>
    <w:rsid w:val="00D22C5A"/>
    <w:rsid w:val="00D22D3E"/>
    <w:rsid w:val="00D22E0D"/>
    <w:rsid w:val="00D22EE6"/>
    <w:rsid w:val="00D22F45"/>
    <w:rsid w:val="00D22FFC"/>
    <w:rsid w:val="00D23035"/>
    <w:rsid w:val="00D2306D"/>
    <w:rsid w:val="00D230F7"/>
    <w:rsid w:val="00D23109"/>
    <w:rsid w:val="00D233DB"/>
    <w:rsid w:val="00D23452"/>
    <w:rsid w:val="00D23487"/>
    <w:rsid w:val="00D234A7"/>
    <w:rsid w:val="00D235FE"/>
    <w:rsid w:val="00D2362D"/>
    <w:rsid w:val="00D2376F"/>
    <w:rsid w:val="00D2378E"/>
    <w:rsid w:val="00D2392C"/>
    <w:rsid w:val="00D239C2"/>
    <w:rsid w:val="00D23A5E"/>
    <w:rsid w:val="00D23D94"/>
    <w:rsid w:val="00D23DB6"/>
    <w:rsid w:val="00D23E02"/>
    <w:rsid w:val="00D23E80"/>
    <w:rsid w:val="00D23EF5"/>
    <w:rsid w:val="00D241D7"/>
    <w:rsid w:val="00D2427E"/>
    <w:rsid w:val="00D24347"/>
    <w:rsid w:val="00D244BA"/>
    <w:rsid w:val="00D245DB"/>
    <w:rsid w:val="00D2464C"/>
    <w:rsid w:val="00D24714"/>
    <w:rsid w:val="00D2476E"/>
    <w:rsid w:val="00D24774"/>
    <w:rsid w:val="00D247E5"/>
    <w:rsid w:val="00D24925"/>
    <w:rsid w:val="00D24AF0"/>
    <w:rsid w:val="00D24B26"/>
    <w:rsid w:val="00D24CB6"/>
    <w:rsid w:val="00D24D3F"/>
    <w:rsid w:val="00D24E58"/>
    <w:rsid w:val="00D2501D"/>
    <w:rsid w:val="00D25063"/>
    <w:rsid w:val="00D25099"/>
    <w:rsid w:val="00D250A0"/>
    <w:rsid w:val="00D25157"/>
    <w:rsid w:val="00D251CA"/>
    <w:rsid w:val="00D2523B"/>
    <w:rsid w:val="00D252A0"/>
    <w:rsid w:val="00D25304"/>
    <w:rsid w:val="00D253AC"/>
    <w:rsid w:val="00D25440"/>
    <w:rsid w:val="00D25452"/>
    <w:rsid w:val="00D256E1"/>
    <w:rsid w:val="00D256F0"/>
    <w:rsid w:val="00D25751"/>
    <w:rsid w:val="00D25819"/>
    <w:rsid w:val="00D25926"/>
    <w:rsid w:val="00D25A13"/>
    <w:rsid w:val="00D25ABA"/>
    <w:rsid w:val="00D25B09"/>
    <w:rsid w:val="00D25B0B"/>
    <w:rsid w:val="00D25B4E"/>
    <w:rsid w:val="00D25BB3"/>
    <w:rsid w:val="00D25BC1"/>
    <w:rsid w:val="00D25C3D"/>
    <w:rsid w:val="00D25C3E"/>
    <w:rsid w:val="00D25D93"/>
    <w:rsid w:val="00D25E4E"/>
    <w:rsid w:val="00D25E9A"/>
    <w:rsid w:val="00D25EAB"/>
    <w:rsid w:val="00D25ECE"/>
    <w:rsid w:val="00D26148"/>
    <w:rsid w:val="00D2622A"/>
    <w:rsid w:val="00D262FB"/>
    <w:rsid w:val="00D26306"/>
    <w:rsid w:val="00D264B3"/>
    <w:rsid w:val="00D26615"/>
    <w:rsid w:val="00D2662C"/>
    <w:rsid w:val="00D26682"/>
    <w:rsid w:val="00D26716"/>
    <w:rsid w:val="00D2675D"/>
    <w:rsid w:val="00D268E8"/>
    <w:rsid w:val="00D2690D"/>
    <w:rsid w:val="00D2693C"/>
    <w:rsid w:val="00D26951"/>
    <w:rsid w:val="00D26976"/>
    <w:rsid w:val="00D269A4"/>
    <w:rsid w:val="00D269DD"/>
    <w:rsid w:val="00D269FC"/>
    <w:rsid w:val="00D26AE1"/>
    <w:rsid w:val="00D26B40"/>
    <w:rsid w:val="00D26CE3"/>
    <w:rsid w:val="00D26CEE"/>
    <w:rsid w:val="00D26D6F"/>
    <w:rsid w:val="00D26D99"/>
    <w:rsid w:val="00D26EC1"/>
    <w:rsid w:val="00D26F44"/>
    <w:rsid w:val="00D26FA0"/>
    <w:rsid w:val="00D27042"/>
    <w:rsid w:val="00D27062"/>
    <w:rsid w:val="00D270FA"/>
    <w:rsid w:val="00D27154"/>
    <w:rsid w:val="00D27167"/>
    <w:rsid w:val="00D271EE"/>
    <w:rsid w:val="00D273C6"/>
    <w:rsid w:val="00D2768F"/>
    <w:rsid w:val="00D27814"/>
    <w:rsid w:val="00D27892"/>
    <w:rsid w:val="00D2793B"/>
    <w:rsid w:val="00D27961"/>
    <w:rsid w:val="00D279EE"/>
    <w:rsid w:val="00D27A4A"/>
    <w:rsid w:val="00D27A51"/>
    <w:rsid w:val="00D27AD4"/>
    <w:rsid w:val="00D27D1E"/>
    <w:rsid w:val="00D27EC6"/>
    <w:rsid w:val="00D27F0E"/>
    <w:rsid w:val="00D27FA9"/>
    <w:rsid w:val="00D30046"/>
    <w:rsid w:val="00D3005F"/>
    <w:rsid w:val="00D300DF"/>
    <w:rsid w:val="00D301AC"/>
    <w:rsid w:val="00D30241"/>
    <w:rsid w:val="00D3038C"/>
    <w:rsid w:val="00D303A2"/>
    <w:rsid w:val="00D30518"/>
    <w:rsid w:val="00D3052E"/>
    <w:rsid w:val="00D305EA"/>
    <w:rsid w:val="00D3066B"/>
    <w:rsid w:val="00D30949"/>
    <w:rsid w:val="00D30A20"/>
    <w:rsid w:val="00D30A63"/>
    <w:rsid w:val="00D30A9C"/>
    <w:rsid w:val="00D30AE4"/>
    <w:rsid w:val="00D30C0D"/>
    <w:rsid w:val="00D30CAB"/>
    <w:rsid w:val="00D30D0B"/>
    <w:rsid w:val="00D30DC9"/>
    <w:rsid w:val="00D30E71"/>
    <w:rsid w:val="00D30EC0"/>
    <w:rsid w:val="00D30ECF"/>
    <w:rsid w:val="00D30ED7"/>
    <w:rsid w:val="00D31077"/>
    <w:rsid w:val="00D310B6"/>
    <w:rsid w:val="00D311D7"/>
    <w:rsid w:val="00D31270"/>
    <w:rsid w:val="00D3128A"/>
    <w:rsid w:val="00D312E4"/>
    <w:rsid w:val="00D31309"/>
    <w:rsid w:val="00D31380"/>
    <w:rsid w:val="00D313B1"/>
    <w:rsid w:val="00D3148E"/>
    <w:rsid w:val="00D314BB"/>
    <w:rsid w:val="00D314C9"/>
    <w:rsid w:val="00D31705"/>
    <w:rsid w:val="00D317B5"/>
    <w:rsid w:val="00D31859"/>
    <w:rsid w:val="00D31869"/>
    <w:rsid w:val="00D3190D"/>
    <w:rsid w:val="00D31B40"/>
    <w:rsid w:val="00D31B42"/>
    <w:rsid w:val="00D31D93"/>
    <w:rsid w:val="00D31E25"/>
    <w:rsid w:val="00D31EE3"/>
    <w:rsid w:val="00D31F09"/>
    <w:rsid w:val="00D31FF3"/>
    <w:rsid w:val="00D32010"/>
    <w:rsid w:val="00D32025"/>
    <w:rsid w:val="00D32039"/>
    <w:rsid w:val="00D32066"/>
    <w:rsid w:val="00D32240"/>
    <w:rsid w:val="00D322C1"/>
    <w:rsid w:val="00D32363"/>
    <w:rsid w:val="00D323F8"/>
    <w:rsid w:val="00D32508"/>
    <w:rsid w:val="00D32767"/>
    <w:rsid w:val="00D327CC"/>
    <w:rsid w:val="00D3288F"/>
    <w:rsid w:val="00D32899"/>
    <w:rsid w:val="00D328E9"/>
    <w:rsid w:val="00D3295F"/>
    <w:rsid w:val="00D32A16"/>
    <w:rsid w:val="00D32AB9"/>
    <w:rsid w:val="00D32B02"/>
    <w:rsid w:val="00D32C45"/>
    <w:rsid w:val="00D32D45"/>
    <w:rsid w:val="00D32D5D"/>
    <w:rsid w:val="00D32D9F"/>
    <w:rsid w:val="00D32ECB"/>
    <w:rsid w:val="00D32ECD"/>
    <w:rsid w:val="00D32F2E"/>
    <w:rsid w:val="00D32FBB"/>
    <w:rsid w:val="00D33096"/>
    <w:rsid w:val="00D331C7"/>
    <w:rsid w:val="00D331F0"/>
    <w:rsid w:val="00D331F9"/>
    <w:rsid w:val="00D33233"/>
    <w:rsid w:val="00D334A2"/>
    <w:rsid w:val="00D334B0"/>
    <w:rsid w:val="00D33554"/>
    <w:rsid w:val="00D335B5"/>
    <w:rsid w:val="00D33699"/>
    <w:rsid w:val="00D337E2"/>
    <w:rsid w:val="00D33830"/>
    <w:rsid w:val="00D33A96"/>
    <w:rsid w:val="00D33BD3"/>
    <w:rsid w:val="00D33C98"/>
    <w:rsid w:val="00D33D08"/>
    <w:rsid w:val="00D33D6C"/>
    <w:rsid w:val="00D33D80"/>
    <w:rsid w:val="00D33D88"/>
    <w:rsid w:val="00D33E5A"/>
    <w:rsid w:val="00D3401C"/>
    <w:rsid w:val="00D340CA"/>
    <w:rsid w:val="00D3422A"/>
    <w:rsid w:val="00D3433C"/>
    <w:rsid w:val="00D34367"/>
    <w:rsid w:val="00D34457"/>
    <w:rsid w:val="00D3448E"/>
    <w:rsid w:val="00D3457A"/>
    <w:rsid w:val="00D346BF"/>
    <w:rsid w:val="00D3482C"/>
    <w:rsid w:val="00D348A5"/>
    <w:rsid w:val="00D34907"/>
    <w:rsid w:val="00D34909"/>
    <w:rsid w:val="00D349CB"/>
    <w:rsid w:val="00D34AB0"/>
    <w:rsid w:val="00D34C89"/>
    <w:rsid w:val="00D34E67"/>
    <w:rsid w:val="00D34E97"/>
    <w:rsid w:val="00D35097"/>
    <w:rsid w:val="00D350A4"/>
    <w:rsid w:val="00D350B4"/>
    <w:rsid w:val="00D35100"/>
    <w:rsid w:val="00D35112"/>
    <w:rsid w:val="00D35170"/>
    <w:rsid w:val="00D35172"/>
    <w:rsid w:val="00D3517B"/>
    <w:rsid w:val="00D3523C"/>
    <w:rsid w:val="00D352C5"/>
    <w:rsid w:val="00D35361"/>
    <w:rsid w:val="00D35374"/>
    <w:rsid w:val="00D355E0"/>
    <w:rsid w:val="00D3562B"/>
    <w:rsid w:val="00D35643"/>
    <w:rsid w:val="00D356AB"/>
    <w:rsid w:val="00D356DA"/>
    <w:rsid w:val="00D357C0"/>
    <w:rsid w:val="00D357DC"/>
    <w:rsid w:val="00D357E1"/>
    <w:rsid w:val="00D357F6"/>
    <w:rsid w:val="00D35832"/>
    <w:rsid w:val="00D35863"/>
    <w:rsid w:val="00D35865"/>
    <w:rsid w:val="00D3595D"/>
    <w:rsid w:val="00D359C4"/>
    <w:rsid w:val="00D35A4F"/>
    <w:rsid w:val="00D35A58"/>
    <w:rsid w:val="00D35A81"/>
    <w:rsid w:val="00D35B73"/>
    <w:rsid w:val="00D35C0B"/>
    <w:rsid w:val="00D35D80"/>
    <w:rsid w:val="00D35DBE"/>
    <w:rsid w:val="00D3600B"/>
    <w:rsid w:val="00D3605C"/>
    <w:rsid w:val="00D36079"/>
    <w:rsid w:val="00D36142"/>
    <w:rsid w:val="00D36196"/>
    <w:rsid w:val="00D36221"/>
    <w:rsid w:val="00D36253"/>
    <w:rsid w:val="00D36254"/>
    <w:rsid w:val="00D36347"/>
    <w:rsid w:val="00D363B8"/>
    <w:rsid w:val="00D364F3"/>
    <w:rsid w:val="00D36744"/>
    <w:rsid w:val="00D36760"/>
    <w:rsid w:val="00D3676C"/>
    <w:rsid w:val="00D36781"/>
    <w:rsid w:val="00D3688A"/>
    <w:rsid w:val="00D36929"/>
    <w:rsid w:val="00D369D6"/>
    <w:rsid w:val="00D36ADD"/>
    <w:rsid w:val="00D36B43"/>
    <w:rsid w:val="00D36B4E"/>
    <w:rsid w:val="00D36BD1"/>
    <w:rsid w:val="00D36C34"/>
    <w:rsid w:val="00D36C70"/>
    <w:rsid w:val="00D36DFB"/>
    <w:rsid w:val="00D36E6C"/>
    <w:rsid w:val="00D36EAB"/>
    <w:rsid w:val="00D36ED4"/>
    <w:rsid w:val="00D36EED"/>
    <w:rsid w:val="00D36F84"/>
    <w:rsid w:val="00D36F93"/>
    <w:rsid w:val="00D37051"/>
    <w:rsid w:val="00D37088"/>
    <w:rsid w:val="00D37196"/>
    <w:rsid w:val="00D37200"/>
    <w:rsid w:val="00D37297"/>
    <w:rsid w:val="00D372CD"/>
    <w:rsid w:val="00D37439"/>
    <w:rsid w:val="00D3749E"/>
    <w:rsid w:val="00D3768F"/>
    <w:rsid w:val="00D37692"/>
    <w:rsid w:val="00D37719"/>
    <w:rsid w:val="00D37765"/>
    <w:rsid w:val="00D37883"/>
    <w:rsid w:val="00D379A4"/>
    <w:rsid w:val="00D37A2D"/>
    <w:rsid w:val="00D37A4D"/>
    <w:rsid w:val="00D37CCC"/>
    <w:rsid w:val="00D37E44"/>
    <w:rsid w:val="00D37FE0"/>
    <w:rsid w:val="00D37FEB"/>
    <w:rsid w:val="00D40015"/>
    <w:rsid w:val="00D4003C"/>
    <w:rsid w:val="00D40078"/>
    <w:rsid w:val="00D4007A"/>
    <w:rsid w:val="00D40088"/>
    <w:rsid w:val="00D4013D"/>
    <w:rsid w:val="00D401CE"/>
    <w:rsid w:val="00D401D6"/>
    <w:rsid w:val="00D40212"/>
    <w:rsid w:val="00D40650"/>
    <w:rsid w:val="00D40655"/>
    <w:rsid w:val="00D40691"/>
    <w:rsid w:val="00D4081A"/>
    <w:rsid w:val="00D40835"/>
    <w:rsid w:val="00D40860"/>
    <w:rsid w:val="00D408A6"/>
    <w:rsid w:val="00D409D5"/>
    <w:rsid w:val="00D409ED"/>
    <w:rsid w:val="00D40A09"/>
    <w:rsid w:val="00D40A43"/>
    <w:rsid w:val="00D40ADE"/>
    <w:rsid w:val="00D40AE2"/>
    <w:rsid w:val="00D40BB2"/>
    <w:rsid w:val="00D40C0A"/>
    <w:rsid w:val="00D40C3D"/>
    <w:rsid w:val="00D40C59"/>
    <w:rsid w:val="00D40D25"/>
    <w:rsid w:val="00D40F0E"/>
    <w:rsid w:val="00D40F20"/>
    <w:rsid w:val="00D41003"/>
    <w:rsid w:val="00D412E1"/>
    <w:rsid w:val="00D41352"/>
    <w:rsid w:val="00D4144C"/>
    <w:rsid w:val="00D414CF"/>
    <w:rsid w:val="00D4158C"/>
    <w:rsid w:val="00D4159F"/>
    <w:rsid w:val="00D415DB"/>
    <w:rsid w:val="00D4172A"/>
    <w:rsid w:val="00D41744"/>
    <w:rsid w:val="00D41745"/>
    <w:rsid w:val="00D41823"/>
    <w:rsid w:val="00D418B6"/>
    <w:rsid w:val="00D41B6D"/>
    <w:rsid w:val="00D41CDC"/>
    <w:rsid w:val="00D41CF7"/>
    <w:rsid w:val="00D41D30"/>
    <w:rsid w:val="00D41D33"/>
    <w:rsid w:val="00D41D43"/>
    <w:rsid w:val="00D41D62"/>
    <w:rsid w:val="00D41D6E"/>
    <w:rsid w:val="00D41EB0"/>
    <w:rsid w:val="00D41F64"/>
    <w:rsid w:val="00D41FE0"/>
    <w:rsid w:val="00D4200B"/>
    <w:rsid w:val="00D4209B"/>
    <w:rsid w:val="00D4231D"/>
    <w:rsid w:val="00D42604"/>
    <w:rsid w:val="00D4268A"/>
    <w:rsid w:val="00D426A1"/>
    <w:rsid w:val="00D42718"/>
    <w:rsid w:val="00D42937"/>
    <w:rsid w:val="00D42952"/>
    <w:rsid w:val="00D42AD4"/>
    <w:rsid w:val="00D42C87"/>
    <w:rsid w:val="00D42CB0"/>
    <w:rsid w:val="00D42CD0"/>
    <w:rsid w:val="00D42CE7"/>
    <w:rsid w:val="00D42D51"/>
    <w:rsid w:val="00D42D5D"/>
    <w:rsid w:val="00D42E16"/>
    <w:rsid w:val="00D42E2F"/>
    <w:rsid w:val="00D42F28"/>
    <w:rsid w:val="00D42F35"/>
    <w:rsid w:val="00D42F6C"/>
    <w:rsid w:val="00D42F84"/>
    <w:rsid w:val="00D42FBC"/>
    <w:rsid w:val="00D430EF"/>
    <w:rsid w:val="00D431DB"/>
    <w:rsid w:val="00D431F7"/>
    <w:rsid w:val="00D43215"/>
    <w:rsid w:val="00D4328E"/>
    <w:rsid w:val="00D432AB"/>
    <w:rsid w:val="00D433CA"/>
    <w:rsid w:val="00D434B3"/>
    <w:rsid w:val="00D43688"/>
    <w:rsid w:val="00D436AF"/>
    <w:rsid w:val="00D436D7"/>
    <w:rsid w:val="00D43705"/>
    <w:rsid w:val="00D43714"/>
    <w:rsid w:val="00D43882"/>
    <w:rsid w:val="00D43945"/>
    <w:rsid w:val="00D4395F"/>
    <w:rsid w:val="00D43966"/>
    <w:rsid w:val="00D43A1D"/>
    <w:rsid w:val="00D43B18"/>
    <w:rsid w:val="00D43B71"/>
    <w:rsid w:val="00D43B79"/>
    <w:rsid w:val="00D43C3E"/>
    <w:rsid w:val="00D43CA6"/>
    <w:rsid w:val="00D43CAF"/>
    <w:rsid w:val="00D43CC0"/>
    <w:rsid w:val="00D43D13"/>
    <w:rsid w:val="00D43D5C"/>
    <w:rsid w:val="00D43EA9"/>
    <w:rsid w:val="00D43F5D"/>
    <w:rsid w:val="00D4409E"/>
    <w:rsid w:val="00D440C2"/>
    <w:rsid w:val="00D44459"/>
    <w:rsid w:val="00D44468"/>
    <w:rsid w:val="00D444CA"/>
    <w:rsid w:val="00D444DB"/>
    <w:rsid w:val="00D44566"/>
    <w:rsid w:val="00D445B9"/>
    <w:rsid w:val="00D445EF"/>
    <w:rsid w:val="00D445FF"/>
    <w:rsid w:val="00D4467F"/>
    <w:rsid w:val="00D446C6"/>
    <w:rsid w:val="00D44786"/>
    <w:rsid w:val="00D447AD"/>
    <w:rsid w:val="00D44848"/>
    <w:rsid w:val="00D4497F"/>
    <w:rsid w:val="00D44A16"/>
    <w:rsid w:val="00D44A62"/>
    <w:rsid w:val="00D44A6D"/>
    <w:rsid w:val="00D44B66"/>
    <w:rsid w:val="00D44C65"/>
    <w:rsid w:val="00D44D7A"/>
    <w:rsid w:val="00D45034"/>
    <w:rsid w:val="00D451C1"/>
    <w:rsid w:val="00D452C8"/>
    <w:rsid w:val="00D453BC"/>
    <w:rsid w:val="00D45751"/>
    <w:rsid w:val="00D4582C"/>
    <w:rsid w:val="00D4582F"/>
    <w:rsid w:val="00D45884"/>
    <w:rsid w:val="00D458DE"/>
    <w:rsid w:val="00D4590C"/>
    <w:rsid w:val="00D45A07"/>
    <w:rsid w:val="00D45A5F"/>
    <w:rsid w:val="00D45B6B"/>
    <w:rsid w:val="00D45C0F"/>
    <w:rsid w:val="00D45CC1"/>
    <w:rsid w:val="00D45D4C"/>
    <w:rsid w:val="00D45DDC"/>
    <w:rsid w:val="00D45DF4"/>
    <w:rsid w:val="00D45E8A"/>
    <w:rsid w:val="00D460B2"/>
    <w:rsid w:val="00D461BC"/>
    <w:rsid w:val="00D461F7"/>
    <w:rsid w:val="00D4647A"/>
    <w:rsid w:val="00D46546"/>
    <w:rsid w:val="00D46620"/>
    <w:rsid w:val="00D467CD"/>
    <w:rsid w:val="00D467F7"/>
    <w:rsid w:val="00D46918"/>
    <w:rsid w:val="00D46CC9"/>
    <w:rsid w:val="00D46D88"/>
    <w:rsid w:val="00D46EFA"/>
    <w:rsid w:val="00D46F31"/>
    <w:rsid w:val="00D46F32"/>
    <w:rsid w:val="00D46F93"/>
    <w:rsid w:val="00D4709E"/>
    <w:rsid w:val="00D470B9"/>
    <w:rsid w:val="00D47147"/>
    <w:rsid w:val="00D47212"/>
    <w:rsid w:val="00D47218"/>
    <w:rsid w:val="00D47222"/>
    <w:rsid w:val="00D47281"/>
    <w:rsid w:val="00D472CC"/>
    <w:rsid w:val="00D47313"/>
    <w:rsid w:val="00D47525"/>
    <w:rsid w:val="00D475A7"/>
    <w:rsid w:val="00D4774C"/>
    <w:rsid w:val="00D47787"/>
    <w:rsid w:val="00D47802"/>
    <w:rsid w:val="00D47879"/>
    <w:rsid w:val="00D478D4"/>
    <w:rsid w:val="00D47927"/>
    <w:rsid w:val="00D479D5"/>
    <w:rsid w:val="00D479FF"/>
    <w:rsid w:val="00D47A2C"/>
    <w:rsid w:val="00D47B2A"/>
    <w:rsid w:val="00D47B30"/>
    <w:rsid w:val="00D47B98"/>
    <w:rsid w:val="00D47BF1"/>
    <w:rsid w:val="00D47C78"/>
    <w:rsid w:val="00D47CA3"/>
    <w:rsid w:val="00D47D60"/>
    <w:rsid w:val="00D47D88"/>
    <w:rsid w:val="00D47DB8"/>
    <w:rsid w:val="00D47ED1"/>
    <w:rsid w:val="00D47EDE"/>
    <w:rsid w:val="00D47EE6"/>
    <w:rsid w:val="00D47F53"/>
    <w:rsid w:val="00D47FCA"/>
    <w:rsid w:val="00D5017A"/>
    <w:rsid w:val="00D501A8"/>
    <w:rsid w:val="00D5036E"/>
    <w:rsid w:val="00D50443"/>
    <w:rsid w:val="00D50474"/>
    <w:rsid w:val="00D504AD"/>
    <w:rsid w:val="00D504C1"/>
    <w:rsid w:val="00D504F3"/>
    <w:rsid w:val="00D5054D"/>
    <w:rsid w:val="00D5056E"/>
    <w:rsid w:val="00D50689"/>
    <w:rsid w:val="00D50718"/>
    <w:rsid w:val="00D5078E"/>
    <w:rsid w:val="00D5080A"/>
    <w:rsid w:val="00D50843"/>
    <w:rsid w:val="00D50983"/>
    <w:rsid w:val="00D509B3"/>
    <w:rsid w:val="00D50A9C"/>
    <w:rsid w:val="00D50B60"/>
    <w:rsid w:val="00D50BE1"/>
    <w:rsid w:val="00D50CFE"/>
    <w:rsid w:val="00D50D54"/>
    <w:rsid w:val="00D50D5A"/>
    <w:rsid w:val="00D50E60"/>
    <w:rsid w:val="00D50EF0"/>
    <w:rsid w:val="00D50F01"/>
    <w:rsid w:val="00D50F0B"/>
    <w:rsid w:val="00D50F8C"/>
    <w:rsid w:val="00D510A0"/>
    <w:rsid w:val="00D510D9"/>
    <w:rsid w:val="00D5116E"/>
    <w:rsid w:val="00D51227"/>
    <w:rsid w:val="00D5122E"/>
    <w:rsid w:val="00D5124B"/>
    <w:rsid w:val="00D51305"/>
    <w:rsid w:val="00D51463"/>
    <w:rsid w:val="00D51475"/>
    <w:rsid w:val="00D51486"/>
    <w:rsid w:val="00D515AA"/>
    <w:rsid w:val="00D515F3"/>
    <w:rsid w:val="00D516B4"/>
    <w:rsid w:val="00D51761"/>
    <w:rsid w:val="00D51803"/>
    <w:rsid w:val="00D518FA"/>
    <w:rsid w:val="00D519F2"/>
    <w:rsid w:val="00D51B78"/>
    <w:rsid w:val="00D51C99"/>
    <w:rsid w:val="00D51D93"/>
    <w:rsid w:val="00D51DAE"/>
    <w:rsid w:val="00D51DEE"/>
    <w:rsid w:val="00D51DF2"/>
    <w:rsid w:val="00D51E3C"/>
    <w:rsid w:val="00D51E77"/>
    <w:rsid w:val="00D52017"/>
    <w:rsid w:val="00D52038"/>
    <w:rsid w:val="00D52189"/>
    <w:rsid w:val="00D5219B"/>
    <w:rsid w:val="00D52242"/>
    <w:rsid w:val="00D52279"/>
    <w:rsid w:val="00D5227B"/>
    <w:rsid w:val="00D52289"/>
    <w:rsid w:val="00D5242D"/>
    <w:rsid w:val="00D52529"/>
    <w:rsid w:val="00D525DF"/>
    <w:rsid w:val="00D525E7"/>
    <w:rsid w:val="00D5266A"/>
    <w:rsid w:val="00D526DD"/>
    <w:rsid w:val="00D52725"/>
    <w:rsid w:val="00D52837"/>
    <w:rsid w:val="00D528D4"/>
    <w:rsid w:val="00D5295F"/>
    <w:rsid w:val="00D5299B"/>
    <w:rsid w:val="00D52A1E"/>
    <w:rsid w:val="00D52A6F"/>
    <w:rsid w:val="00D52AA5"/>
    <w:rsid w:val="00D52AEC"/>
    <w:rsid w:val="00D52BDE"/>
    <w:rsid w:val="00D52C4A"/>
    <w:rsid w:val="00D52C87"/>
    <w:rsid w:val="00D52DA0"/>
    <w:rsid w:val="00D52E12"/>
    <w:rsid w:val="00D52E77"/>
    <w:rsid w:val="00D52E84"/>
    <w:rsid w:val="00D52EB6"/>
    <w:rsid w:val="00D52F29"/>
    <w:rsid w:val="00D53137"/>
    <w:rsid w:val="00D53465"/>
    <w:rsid w:val="00D53534"/>
    <w:rsid w:val="00D5355E"/>
    <w:rsid w:val="00D53633"/>
    <w:rsid w:val="00D5371F"/>
    <w:rsid w:val="00D5374F"/>
    <w:rsid w:val="00D5377C"/>
    <w:rsid w:val="00D53825"/>
    <w:rsid w:val="00D5389B"/>
    <w:rsid w:val="00D53986"/>
    <w:rsid w:val="00D539BB"/>
    <w:rsid w:val="00D53A05"/>
    <w:rsid w:val="00D53A31"/>
    <w:rsid w:val="00D53A7E"/>
    <w:rsid w:val="00D53C1D"/>
    <w:rsid w:val="00D53C48"/>
    <w:rsid w:val="00D53CA7"/>
    <w:rsid w:val="00D53CAB"/>
    <w:rsid w:val="00D53CAE"/>
    <w:rsid w:val="00D53DA2"/>
    <w:rsid w:val="00D53E1C"/>
    <w:rsid w:val="00D53E23"/>
    <w:rsid w:val="00D53E3E"/>
    <w:rsid w:val="00D53EBB"/>
    <w:rsid w:val="00D53F8F"/>
    <w:rsid w:val="00D54071"/>
    <w:rsid w:val="00D54099"/>
    <w:rsid w:val="00D54104"/>
    <w:rsid w:val="00D54122"/>
    <w:rsid w:val="00D54182"/>
    <w:rsid w:val="00D54198"/>
    <w:rsid w:val="00D54254"/>
    <w:rsid w:val="00D54291"/>
    <w:rsid w:val="00D543F2"/>
    <w:rsid w:val="00D54488"/>
    <w:rsid w:val="00D54561"/>
    <w:rsid w:val="00D54583"/>
    <w:rsid w:val="00D5487C"/>
    <w:rsid w:val="00D5495B"/>
    <w:rsid w:val="00D549D3"/>
    <w:rsid w:val="00D549F6"/>
    <w:rsid w:val="00D54A83"/>
    <w:rsid w:val="00D54AB2"/>
    <w:rsid w:val="00D54C0E"/>
    <w:rsid w:val="00D54C1F"/>
    <w:rsid w:val="00D54C37"/>
    <w:rsid w:val="00D54CFE"/>
    <w:rsid w:val="00D54D51"/>
    <w:rsid w:val="00D54E5C"/>
    <w:rsid w:val="00D54E80"/>
    <w:rsid w:val="00D551C5"/>
    <w:rsid w:val="00D552DB"/>
    <w:rsid w:val="00D555ED"/>
    <w:rsid w:val="00D55663"/>
    <w:rsid w:val="00D5568E"/>
    <w:rsid w:val="00D5572C"/>
    <w:rsid w:val="00D55772"/>
    <w:rsid w:val="00D5586E"/>
    <w:rsid w:val="00D558D1"/>
    <w:rsid w:val="00D5592B"/>
    <w:rsid w:val="00D55A75"/>
    <w:rsid w:val="00D55AA6"/>
    <w:rsid w:val="00D55B58"/>
    <w:rsid w:val="00D55B9F"/>
    <w:rsid w:val="00D55E4A"/>
    <w:rsid w:val="00D55EC0"/>
    <w:rsid w:val="00D55EEC"/>
    <w:rsid w:val="00D5604A"/>
    <w:rsid w:val="00D560E6"/>
    <w:rsid w:val="00D5616D"/>
    <w:rsid w:val="00D56177"/>
    <w:rsid w:val="00D5620C"/>
    <w:rsid w:val="00D5620F"/>
    <w:rsid w:val="00D56289"/>
    <w:rsid w:val="00D562A2"/>
    <w:rsid w:val="00D5633F"/>
    <w:rsid w:val="00D56430"/>
    <w:rsid w:val="00D564CC"/>
    <w:rsid w:val="00D5650C"/>
    <w:rsid w:val="00D56683"/>
    <w:rsid w:val="00D567A2"/>
    <w:rsid w:val="00D5681A"/>
    <w:rsid w:val="00D56821"/>
    <w:rsid w:val="00D568E2"/>
    <w:rsid w:val="00D56BCB"/>
    <w:rsid w:val="00D56C57"/>
    <w:rsid w:val="00D56D1D"/>
    <w:rsid w:val="00D56D4F"/>
    <w:rsid w:val="00D56D52"/>
    <w:rsid w:val="00D56DE8"/>
    <w:rsid w:val="00D56DEC"/>
    <w:rsid w:val="00D56F21"/>
    <w:rsid w:val="00D56F2E"/>
    <w:rsid w:val="00D56F64"/>
    <w:rsid w:val="00D56FFE"/>
    <w:rsid w:val="00D570B7"/>
    <w:rsid w:val="00D570B8"/>
    <w:rsid w:val="00D57116"/>
    <w:rsid w:val="00D5727C"/>
    <w:rsid w:val="00D572C5"/>
    <w:rsid w:val="00D5736D"/>
    <w:rsid w:val="00D573D4"/>
    <w:rsid w:val="00D574BF"/>
    <w:rsid w:val="00D57503"/>
    <w:rsid w:val="00D57636"/>
    <w:rsid w:val="00D5767B"/>
    <w:rsid w:val="00D57686"/>
    <w:rsid w:val="00D576A6"/>
    <w:rsid w:val="00D576DC"/>
    <w:rsid w:val="00D577D2"/>
    <w:rsid w:val="00D57957"/>
    <w:rsid w:val="00D57A0F"/>
    <w:rsid w:val="00D57ADD"/>
    <w:rsid w:val="00D57B30"/>
    <w:rsid w:val="00D57C2F"/>
    <w:rsid w:val="00D57C86"/>
    <w:rsid w:val="00D57D28"/>
    <w:rsid w:val="00D57D6E"/>
    <w:rsid w:val="00D57F47"/>
    <w:rsid w:val="00D57F4E"/>
    <w:rsid w:val="00D57F50"/>
    <w:rsid w:val="00D57FAE"/>
    <w:rsid w:val="00D60069"/>
    <w:rsid w:val="00D6006F"/>
    <w:rsid w:val="00D6007C"/>
    <w:rsid w:val="00D6011C"/>
    <w:rsid w:val="00D60331"/>
    <w:rsid w:val="00D60585"/>
    <w:rsid w:val="00D605A1"/>
    <w:rsid w:val="00D60645"/>
    <w:rsid w:val="00D6064A"/>
    <w:rsid w:val="00D606D3"/>
    <w:rsid w:val="00D6080C"/>
    <w:rsid w:val="00D60866"/>
    <w:rsid w:val="00D609CB"/>
    <w:rsid w:val="00D60A2C"/>
    <w:rsid w:val="00D60A6E"/>
    <w:rsid w:val="00D60AA6"/>
    <w:rsid w:val="00D60B0A"/>
    <w:rsid w:val="00D60C8E"/>
    <w:rsid w:val="00D60D74"/>
    <w:rsid w:val="00D60F4E"/>
    <w:rsid w:val="00D60FE2"/>
    <w:rsid w:val="00D610E8"/>
    <w:rsid w:val="00D610EB"/>
    <w:rsid w:val="00D612B5"/>
    <w:rsid w:val="00D6131F"/>
    <w:rsid w:val="00D61392"/>
    <w:rsid w:val="00D613FF"/>
    <w:rsid w:val="00D61457"/>
    <w:rsid w:val="00D61483"/>
    <w:rsid w:val="00D61500"/>
    <w:rsid w:val="00D615E5"/>
    <w:rsid w:val="00D61860"/>
    <w:rsid w:val="00D61A1B"/>
    <w:rsid w:val="00D61A2F"/>
    <w:rsid w:val="00D61C2A"/>
    <w:rsid w:val="00D61D3D"/>
    <w:rsid w:val="00D61DA4"/>
    <w:rsid w:val="00D61E2D"/>
    <w:rsid w:val="00D61F72"/>
    <w:rsid w:val="00D61FC8"/>
    <w:rsid w:val="00D620B5"/>
    <w:rsid w:val="00D62100"/>
    <w:rsid w:val="00D6228B"/>
    <w:rsid w:val="00D62340"/>
    <w:rsid w:val="00D6245D"/>
    <w:rsid w:val="00D624FF"/>
    <w:rsid w:val="00D62575"/>
    <w:rsid w:val="00D6257F"/>
    <w:rsid w:val="00D625AE"/>
    <w:rsid w:val="00D625BB"/>
    <w:rsid w:val="00D62600"/>
    <w:rsid w:val="00D62624"/>
    <w:rsid w:val="00D6262F"/>
    <w:rsid w:val="00D6276A"/>
    <w:rsid w:val="00D627DF"/>
    <w:rsid w:val="00D6285C"/>
    <w:rsid w:val="00D628CC"/>
    <w:rsid w:val="00D6290B"/>
    <w:rsid w:val="00D629A0"/>
    <w:rsid w:val="00D62AAA"/>
    <w:rsid w:val="00D62B19"/>
    <w:rsid w:val="00D62B1F"/>
    <w:rsid w:val="00D62B35"/>
    <w:rsid w:val="00D62B85"/>
    <w:rsid w:val="00D62BA5"/>
    <w:rsid w:val="00D62CFF"/>
    <w:rsid w:val="00D62D37"/>
    <w:rsid w:val="00D62E10"/>
    <w:rsid w:val="00D62E16"/>
    <w:rsid w:val="00D62FA0"/>
    <w:rsid w:val="00D6301B"/>
    <w:rsid w:val="00D630F7"/>
    <w:rsid w:val="00D63157"/>
    <w:rsid w:val="00D631CA"/>
    <w:rsid w:val="00D631FC"/>
    <w:rsid w:val="00D632AB"/>
    <w:rsid w:val="00D63313"/>
    <w:rsid w:val="00D63315"/>
    <w:rsid w:val="00D6338B"/>
    <w:rsid w:val="00D63413"/>
    <w:rsid w:val="00D63587"/>
    <w:rsid w:val="00D635F7"/>
    <w:rsid w:val="00D63649"/>
    <w:rsid w:val="00D6380F"/>
    <w:rsid w:val="00D63833"/>
    <w:rsid w:val="00D63904"/>
    <w:rsid w:val="00D6391F"/>
    <w:rsid w:val="00D63992"/>
    <w:rsid w:val="00D63A13"/>
    <w:rsid w:val="00D63AA5"/>
    <w:rsid w:val="00D63AD7"/>
    <w:rsid w:val="00D63C2C"/>
    <w:rsid w:val="00D63C5D"/>
    <w:rsid w:val="00D63CEF"/>
    <w:rsid w:val="00D63D7C"/>
    <w:rsid w:val="00D63D9C"/>
    <w:rsid w:val="00D63DE3"/>
    <w:rsid w:val="00D63E51"/>
    <w:rsid w:val="00D64123"/>
    <w:rsid w:val="00D64224"/>
    <w:rsid w:val="00D6424B"/>
    <w:rsid w:val="00D642A9"/>
    <w:rsid w:val="00D643A9"/>
    <w:rsid w:val="00D64468"/>
    <w:rsid w:val="00D6446F"/>
    <w:rsid w:val="00D644E3"/>
    <w:rsid w:val="00D645CB"/>
    <w:rsid w:val="00D64673"/>
    <w:rsid w:val="00D646AE"/>
    <w:rsid w:val="00D64734"/>
    <w:rsid w:val="00D64739"/>
    <w:rsid w:val="00D64862"/>
    <w:rsid w:val="00D648E0"/>
    <w:rsid w:val="00D64989"/>
    <w:rsid w:val="00D64B64"/>
    <w:rsid w:val="00D64C41"/>
    <w:rsid w:val="00D64C84"/>
    <w:rsid w:val="00D64D79"/>
    <w:rsid w:val="00D64D7E"/>
    <w:rsid w:val="00D64DC8"/>
    <w:rsid w:val="00D64DDC"/>
    <w:rsid w:val="00D64DE3"/>
    <w:rsid w:val="00D64E01"/>
    <w:rsid w:val="00D64F63"/>
    <w:rsid w:val="00D64F77"/>
    <w:rsid w:val="00D64FC9"/>
    <w:rsid w:val="00D650B2"/>
    <w:rsid w:val="00D650BE"/>
    <w:rsid w:val="00D65170"/>
    <w:rsid w:val="00D651C9"/>
    <w:rsid w:val="00D6522B"/>
    <w:rsid w:val="00D65414"/>
    <w:rsid w:val="00D6552C"/>
    <w:rsid w:val="00D6558A"/>
    <w:rsid w:val="00D65681"/>
    <w:rsid w:val="00D6569D"/>
    <w:rsid w:val="00D656AF"/>
    <w:rsid w:val="00D656BF"/>
    <w:rsid w:val="00D65776"/>
    <w:rsid w:val="00D6593E"/>
    <w:rsid w:val="00D659B2"/>
    <w:rsid w:val="00D659F5"/>
    <w:rsid w:val="00D65A69"/>
    <w:rsid w:val="00D65AA2"/>
    <w:rsid w:val="00D65B92"/>
    <w:rsid w:val="00D65C2B"/>
    <w:rsid w:val="00D65C8A"/>
    <w:rsid w:val="00D65CA0"/>
    <w:rsid w:val="00D65CA4"/>
    <w:rsid w:val="00D65CB6"/>
    <w:rsid w:val="00D65CE3"/>
    <w:rsid w:val="00D65EDE"/>
    <w:rsid w:val="00D65F3A"/>
    <w:rsid w:val="00D65FEB"/>
    <w:rsid w:val="00D66072"/>
    <w:rsid w:val="00D660DB"/>
    <w:rsid w:val="00D660FE"/>
    <w:rsid w:val="00D66134"/>
    <w:rsid w:val="00D66154"/>
    <w:rsid w:val="00D66496"/>
    <w:rsid w:val="00D6679E"/>
    <w:rsid w:val="00D667D9"/>
    <w:rsid w:val="00D66829"/>
    <w:rsid w:val="00D66830"/>
    <w:rsid w:val="00D668D4"/>
    <w:rsid w:val="00D66937"/>
    <w:rsid w:val="00D66951"/>
    <w:rsid w:val="00D66990"/>
    <w:rsid w:val="00D66A33"/>
    <w:rsid w:val="00D66BEB"/>
    <w:rsid w:val="00D66CD2"/>
    <w:rsid w:val="00D66D14"/>
    <w:rsid w:val="00D66D3D"/>
    <w:rsid w:val="00D66DBB"/>
    <w:rsid w:val="00D66E31"/>
    <w:rsid w:val="00D66FA6"/>
    <w:rsid w:val="00D66FF0"/>
    <w:rsid w:val="00D67113"/>
    <w:rsid w:val="00D67125"/>
    <w:rsid w:val="00D672ED"/>
    <w:rsid w:val="00D675D8"/>
    <w:rsid w:val="00D67671"/>
    <w:rsid w:val="00D676F4"/>
    <w:rsid w:val="00D67872"/>
    <w:rsid w:val="00D6793C"/>
    <w:rsid w:val="00D67A42"/>
    <w:rsid w:val="00D67A45"/>
    <w:rsid w:val="00D67D89"/>
    <w:rsid w:val="00D67E36"/>
    <w:rsid w:val="00D67F06"/>
    <w:rsid w:val="00D67FC2"/>
    <w:rsid w:val="00D70019"/>
    <w:rsid w:val="00D7002F"/>
    <w:rsid w:val="00D700C6"/>
    <w:rsid w:val="00D700D4"/>
    <w:rsid w:val="00D70130"/>
    <w:rsid w:val="00D701F2"/>
    <w:rsid w:val="00D70310"/>
    <w:rsid w:val="00D703B9"/>
    <w:rsid w:val="00D704B3"/>
    <w:rsid w:val="00D704E5"/>
    <w:rsid w:val="00D70719"/>
    <w:rsid w:val="00D70960"/>
    <w:rsid w:val="00D70962"/>
    <w:rsid w:val="00D70A72"/>
    <w:rsid w:val="00D70A94"/>
    <w:rsid w:val="00D70AA8"/>
    <w:rsid w:val="00D70B1A"/>
    <w:rsid w:val="00D70B89"/>
    <w:rsid w:val="00D70C55"/>
    <w:rsid w:val="00D70C7C"/>
    <w:rsid w:val="00D70D0F"/>
    <w:rsid w:val="00D70D94"/>
    <w:rsid w:val="00D70F0E"/>
    <w:rsid w:val="00D7106E"/>
    <w:rsid w:val="00D710D0"/>
    <w:rsid w:val="00D711B2"/>
    <w:rsid w:val="00D71399"/>
    <w:rsid w:val="00D714C3"/>
    <w:rsid w:val="00D71510"/>
    <w:rsid w:val="00D71672"/>
    <w:rsid w:val="00D71702"/>
    <w:rsid w:val="00D718FF"/>
    <w:rsid w:val="00D7198B"/>
    <w:rsid w:val="00D71A21"/>
    <w:rsid w:val="00D71AD3"/>
    <w:rsid w:val="00D71B0C"/>
    <w:rsid w:val="00D71BF5"/>
    <w:rsid w:val="00D71C10"/>
    <w:rsid w:val="00D71FEC"/>
    <w:rsid w:val="00D720DA"/>
    <w:rsid w:val="00D721CE"/>
    <w:rsid w:val="00D72222"/>
    <w:rsid w:val="00D722B5"/>
    <w:rsid w:val="00D72499"/>
    <w:rsid w:val="00D72615"/>
    <w:rsid w:val="00D7270B"/>
    <w:rsid w:val="00D727C7"/>
    <w:rsid w:val="00D728AA"/>
    <w:rsid w:val="00D729CD"/>
    <w:rsid w:val="00D72A12"/>
    <w:rsid w:val="00D72A56"/>
    <w:rsid w:val="00D72A8E"/>
    <w:rsid w:val="00D72B90"/>
    <w:rsid w:val="00D72CAE"/>
    <w:rsid w:val="00D72DCB"/>
    <w:rsid w:val="00D72E28"/>
    <w:rsid w:val="00D72EF0"/>
    <w:rsid w:val="00D72F48"/>
    <w:rsid w:val="00D7306B"/>
    <w:rsid w:val="00D73349"/>
    <w:rsid w:val="00D7336E"/>
    <w:rsid w:val="00D734AC"/>
    <w:rsid w:val="00D73500"/>
    <w:rsid w:val="00D7350C"/>
    <w:rsid w:val="00D73548"/>
    <w:rsid w:val="00D7357E"/>
    <w:rsid w:val="00D736C9"/>
    <w:rsid w:val="00D736E1"/>
    <w:rsid w:val="00D73723"/>
    <w:rsid w:val="00D738F7"/>
    <w:rsid w:val="00D73949"/>
    <w:rsid w:val="00D73A32"/>
    <w:rsid w:val="00D73A80"/>
    <w:rsid w:val="00D73AF7"/>
    <w:rsid w:val="00D73AF8"/>
    <w:rsid w:val="00D73B47"/>
    <w:rsid w:val="00D73B50"/>
    <w:rsid w:val="00D73B59"/>
    <w:rsid w:val="00D73B98"/>
    <w:rsid w:val="00D73C3E"/>
    <w:rsid w:val="00D73D17"/>
    <w:rsid w:val="00D73D64"/>
    <w:rsid w:val="00D73DE0"/>
    <w:rsid w:val="00D73E26"/>
    <w:rsid w:val="00D73FCD"/>
    <w:rsid w:val="00D74029"/>
    <w:rsid w:val="00D7404C"/>
    <w:rsid w:val="00D7417B"/>
    <w:rsid w:val="00D74185"/>
    <w:rsid w:val="00D74190"/>
    <w:rsid w:val="00D7423B"/>
    <w:rsid w:val="00D7427D"/>
    <w:rsid w:val="00D742A5"/>
    <w:rsid w:val="00D742C8"/>
    <w:rsid w:val="00D742D0"/>
    <w:rsid w:val="00D74314"/>
    <w:rsid w:val="00D743E6"/>
    <w:rsid w:val="00D743F0"/>
    <w:rsid w:val="00D74560"/>
    <w:rsid w:val="00D74794"/>
    <w:rsid w:val="00D74995"/>
    <w:rsid w:val="00D74A3A"/>
    <w:rsid w:val="00D74ABB"/>
    <w:rsid w:val="00D74B95"/>
    <w:rsid w:val="00D74C0C"/>
    <w:rsid w:val="00D74CAC"/>
    <w:rsid w:val="00D74CE8"/>
    <w:rsid w:val="00D74DDB"/>
    <w:rsid w:val="00D74DEC"/>
    <w:rsid w:val="00D74EEF"/>
    <w:rsid w:val="00D75017"/>
    <w:rsid w:val="00D75045"/>
    <w:rsid w:val="00D750A5"/>
    <w:rsid w:val="00D751D5"/>
    <w:rsid w:val="00D7527D"/>
    <w:rsid w:val="00D752FF"/>
    <w:rsid w:val="00D75387"/>
    <w:rsid w:val="00D7538F"/>
    <w:rsid w:val="00D7540C"/>
    <w:rsid w:val="00D7540F"/>
    <w:rsid w:val="00D75528"/>
    <w:rsid w:val="00D755D7"/>
    <w:rsid w:val="00D75698"/>
    <w:rsid w:val="00D756D5"/>
    <w:rsid w:val="00D756F6"/>
    <w:rsid w:val="00D75738"/>
    <w:rsid w:val="00D7575E"/>
    <w:rsid w:val="00D757B3"/>
    <w:rsid w:val="00D757B6"/>
    <w:rsid w:val="00D75A73"/>
    <w:rsid w:val="00D75A9D"/>
    <w:rsid w:val="00D75ABD"/>
    <w:rsid w:val="00D75B31"/>
    <w:rsid w:val="00D75C2B"/>
    <w:rsid w:val="00D75C50"/>
    <w:rsid w:val="00D75C51"/>
    <w:rsid w:val="00D75CDC"/>
    <w:rsid w:val="00D75CE3"/>
    <w:rsid w:val="00D75D7D"/>
    <w:rsid w:val="00D75E77"/>
    <w:rsid w:val="00D75EC3"/>
    <w:rsid w:val="00D75FCE"/>
    <w:rsid w:val="00D76144"/>
    <w:rsid w:val="00D761DB"/>
    <w:rsid w:val="00D761F5"/>
    <w:rsid w:val="00D763DE"/>
    <w:rsid w:val="00D763FE"/>
    <w:rsid w:val="00D764A4"/>
    <w:rsid w:val="00D76601"/>
    <w:rsid w:val="00D76688"/>
    <w:rsid w:val="00D76861"/>
    <w:rsid w:val="00D76906"/>
    <w:rsid w:val="00D769CE"/>
    <w:rsid w:val="00D769FE"/>
    <w:rsid w:val="00D76AC4"/>
    <w:rsid w:val="00D76AF4"/>
    <w:rsid w:val="00D76B40"/>
    <w:rsid w:val="00D76B4D"/>
    <w:rsid w:val="00D76D2A"/>
    <w:rsid w:val="00D76E0F"/>
    <w:rsid w:val="00D76E8B"/>
    <w:rsid w:val="00D76E8E"/>
    <w:rsid w:val="00D76F0E"/>
    <w:rsid w:val="00D76F89"/>
    <w:rsid w:val="00D76FC2"/>
    <w:rsid w:val="00D77116"/>
    <w:rsid w:val="00D7713A"/>
    <w:rsid w:val="00D77191"/>
    <w:rsid w:val="00D7753D"/>
    <w:rsid w:val="00D77546"/>
    <w:rsid w:val="00D77616"/>
    <w:rsid w:val="00D7766A"/>
    <w:rsid w:val="00D77700"/>
    <w:rsid w:val="00D77772"/>
    <w:rsid w:val="00D77809"/>
    <w:rsid w:val="00D7788B"/>
    <w:rsid w:val="00D77969"/>
    <w:rsid w:val="00D77971"/>
    <w:rsid w:val="00D77A70"/>
    <w:rsid w:val="00D77A8E"/>
    <w:rsid w:val="00D77AD3"/>
    <w:rsid w:val="00D77AFE"/>
    <w:rsid w:val="00D77B51"/>
    <w:rsid w:val="00D77D3F"/>
    <w:rsid w:val="00D77DC2"/>
    <w:rsid w:val="00D77F8D"/>
    <w:rsid w:val="00D80009"/>
    <w:rsid w:val="00D8001F"/>
    <w:rsid w:val="00D80022"/>
    <w:rsid w:val="00D800CA"/>
    <w:rsid w:val="00D800EA"/>
    <w:rsid w:val="00D800F1"/>
    <w:rsid w:val="00D801DE"/>
    <w:rsid w:val="00D80221"/>
    <w:rsid w:val="00D80259"/>
    <w:rsid w:val="00D80271"/>
    <w:rsid w:val="00D8028E"/>
    <w:rsid w:val="00D8037A"/>
    <w:rsid w:val="00D803F3"/>
    <w:rsid w:val="00D804F8"/>
    <w:rsid w:val="00D80585"/>
    <w:rsid w:val="00D8067E"/>
    <w:rsid w:val="00D80702"/>
    <w:rsid w:val="00D807BB"/>
    <w:rsid w:val="00D807FF"/>
    <w:rsid w:val="00D80877"/>
    <w:rsid w:val="00D80904"/>
    <w:rsid w:val="00D80975"/>
    <w:rsid w:val="00D80997"/>
    <w:rsid w:val="00D809A1"/>
    <w:rsid w:val="00D80AEE"/>
    <w:rsid w:val="00D80B1D"/>
    <w:rsid w:val="00D80B3D"/>
    <w:rsid w:val="00D80B7B"/>
    <w:rsid w:val="00D80C8C"/>
    <w:rsid w:val="00D80D62"/>
    <w:rsid w:val="00D80EFB"/>
    <w:rsid w:val="00D80F19"/>
    <w:rsid w:val="00D80F4A"/>
    <w:rsid w:val="00D81043"/>
    <w:rsid w:val="00D81086"/>
    <w:rsid w:val="00D81094"/>
    <w:rsid w:val="00D81231"/>
    <w:rsid w:val="00D812A3"/>
    <w:rsid w:val="00D8130D"/>
    <w:rsid w:val="00D81375"/>
    <w:rsid w:val="00D81476"/>
    <w:rsid w:val="00D81485"/>
    <w:rsid w:val="00D81510"/>
    <w:rsid w:val="00D81550"/>
    <w:rsid w:val="00D815DD"/>
    <w:rsid w:val="00D81627"/>
    <w:rsid w:val="00D8177F"/>
    <w:rsid w:val="00D817B4"/>
    <w:rsid w:val="00D8182E"/>
    <w:rsid w:val="00D8198F"/>
    <w:rsid w:val="00D81B01"/>
    <w:rsid w:val="00D81C70"/>
    <w:rsid w:val="00D81DFB"/>
    <w:rsid w:val="00D81E36"/>
    <w:rsid w:val="00D820AB"/>
    <w:rsid w:val="00D82163"/>
    <w:rsid w:val="00D8225E"/>
    <w:rsid w:val="00D822C8"/>
    <w:rsid w:val="00D822E7"/>
    <w:rsid w:val="00D822FF"/>
    <w:rsid w:val="00D82317"/>
    <w:rsid w:val="00D82401"/>
    <w:rsid w:val="00D82445"/>
    <w:rsid w:val="00D824FF"/>
    <w:rsid w:val="00D825C6"/>
    <w:rsid w:val="00D825DF"/>
    <w:rsid w:val="00D8260B"/>
    <w:rsid w:val="00D82650"/>
    <w:rsid w:val="00D827A3"/>
    <w:rsid w:val="00D828C0"/>
    <w:rsid w:val="00D829D3"/>
    <w:rsid w:val="00D82A2F"/>
    <w:rsid w:val="00D82B8C"/>
    <w:rsid w:val="00D82C93"/>
    <w:rsid w:val="00D82CBB"/>
    <w:rsid w:val="00D82E65"/>
    <w:rsid w:val="00D8303C"/>
    <w:rsid w:val="00D83097"/>
    <w:rsid w:val="00D83154"/>
    <w:rsid w:val="00D832CF"/>
    <w:rsid w:val="00D832F1"/>
    <w:rsid w:val="00D8338A"/>
    <w:rsid w:val="00D834DF"/>
    <w:rsid w:val="00D836D0"/>
    <w:rsid w:val="00D83787"/>
    <w:rsid w:val="00D837D2"/>
    <w:rsid w:val="00D8383A"/>
    <w:rsid w:val="00D83882"/>
    <w:rsid w:val="00D8394D"/>
    <w:rsid w:val="00D83A2C"/>
    <w:rsid w:val="00D83AA0"/>
    <w:rsid w:val="00D83BBC"/>
    <w:rsid w:val="00D83C07"/>
    <w:rsid w:val="00D83F38"/>
    <w:rsid w:val="00D83F7E"/>
    <w:rsid w:val="00D8400E"/>
    <w:rsid w:val="00D8410A"/>
    <w:rsid w:val="00D8413B"/>
    <w:rsid w:val="00D8419E"/>
    <w:rsid w:val="00D84381"/>
    <w:rsid w:val="00D843AC"/>
    <w:rsid w:val="00D8451C"/>
    <w:rsid w:val="00D8460E"/>
    <w:rsid w:val="00D84695"/>
    <w:rsid w:val="00D846A1"/>
    <w:rsid w:val="00D84708"/>
    <w:rsid w:val="00D84709"/>
    <w:rsid w:val="00D847B9"/>
    <w:rsid w:val="00D847C1"/>
    <w:rsid w:val="00D84803"/>
    <w:rsid w:val="00D848B9"/>
    <w:rsid w:val="00D848C3"/>
    <w:rsid w:val="00D84A46"/>
    <w:rsid w:val="00D84BA6"/>
    <w:rsid w:val="00D84BBE"/>
    <w:rsid w:val="00D84C94"/>
    <w:rsid w:val="00D84D18"/>
    <w:rsid w:val="00D84DA2"/>
    <w:rsid w:val="00D84E32"/>
    <w:rsid w:val="00D85029"/>
    <w:rsid w:val="00D8508F"/>
    <w:rsid w:val="00D85123"/>
    <w:rsid w:val="00D85262"/>
    <w:rsid w:val="00D85281"/>
    <w:rsid w:val="00D852FF"/>
    <w:rsid w:val="00D853E4"/>
    <w:rsid w:val="00D8544A"/>
    <w:rsid w:val="00D8563F"/>
    <w:rsid w:val="00D8589B"/>
    <w:rsid w:val="00D858E6"/>
    <w:rsid w:val="00D8590B"/>
    <w:rsid w:val="00D859C5"/>
    <w:rsid w:val="00D859EF"/>
    <w:rsid w:val="00D85A15"/>
    <w:rsid w:val="00D85A56"/>
    <w:rsid w:val="00D85A78"/>
    <w:rsid w:val="00D85ADF"/>
    <w:rsid w:val="00D85B56"/>
    <w:rsid w:val="00D85BB2"/>
    <w:rsid w:val="00D85C76"/>
    <w:rsid w:val="00D85CE8"/>
    <w:rsid w:val="00D85D2C"/>
    <w:rsid w:val="00D85D2F"/>
    <w:rsid w:val="00D85D3A"/>
    <w:rsid w:val="00D85D83"/>
    <w:rsid w:val="00D85DA6"/>
    <w:rsid w:val="00D85E6B"/>
    <w:rsid w:val="00D85FA3"/>
    <w:rsid w:val="00D86100"/>
    <w:rsid w:val="00D8612F"/>
    <w:rsid w:val="00D861AB"/>
    <w:rsid w:val="00D86230"/>
    <w:rsid w:val="00D86244"/>
    <w:rsid w:val="00D862A4"/>
    <w:rsid w:val="00D862AE"/>
    <w:rsid w:val="00D862C4"/>
    <w:rsid w:val="00D863A5"/>
    <w:rsid w:val="00D8647F"/>
    <w:rsid w:val="00D864DF"/>
    <w:rsid w:val="00D86540"/>
    <w:rsid w:val="00D86560"/>
    <w:rsid w:val="00D86563"/>
    <w:rsid w:val="00D86653"/>
    <w:rsid w:val="00D86675"/>
    <w:rsid w:val="00D866D2"/>
    <w:rsid w:val="00D8671C"/>
    <w:rsid w:val="00D86784"/>
    <w:rsid w:val="00D86890"/>
    <w:rsid w:val="00D8693A"/>
    <w:rsid w:val="00D8697C"/>
    <w:rsid w:val="00D869DD"/>
    <w:rsid w:val="00D86B2E"/>
    <w:rsid w:val="00D86CBD"/>
    <w:rsid w:val="00D86CF0"/>
    <w:rsid w:val="00D86D5C"/>
    <w:rsid w:val="00D86EAF"/>
    <w:rsid w:val="00D87091"/>
    <w:rsid w:val="00D870E1"/>
    <w:rsid w:val="00D871E8"/>
    <w:rsid w:val="00D87238"/>
    <w:rsid w:val="00D874E4"/>
    <w:rsid w:val="00D8750A"/>
    <w:rsid w:val="00D87624"/>
    <w:rsid w:val="00D876A1"/>
    <w:rsid w:val="00D87725"/>
    <w:rsid w:val="00D87807"/>
    <w:rsid w:val="00D878A2"/>
    <w:rsid w:val="00D878AD"/>
    <w:rsid w:val="00D878C1"/>
    <w:rsid w:val="00D878F5"/>
    <w:rsid w:val="00D87AA1"/>
    <w:rsid w:val="00D87B27"/>
    <w:rsid w:val="00D87B95"/>
    <w:rsid w:val="00D87C6C"/>
    <w:rsid w:val="00D87D24"/>
    <w:rsid w:val="00D87D26"/>
    <w:rsid w:val="00D87E42"/>
    <w:rsid w:val="00D87E89"/>
    <w:rsid w:val="00D87F09"/>
    <w:rsid w:val="00D87FF7"/>
    <w:rsid w:val="00D9004E"/>
    <w:rsid w:val="00D900FA"/>
    <w:rsid w:val="00D9020E"/>
    <w:rsid w:val="00D9028D"/>
    <w:rsid w:val="00D902BF"/>
    <w:rsid w:val="00D90397"/>
    <w:rsid w:val="00D90496"/>
    <w:rsid w:val="00D904C5"/>
    <w:rsid w:val="00D905D0"/>
    <w:rsid w:val="00D9063A"/>
    <w:rsid w:val="00D906D6"/>
    <w:rsid w:val="00D907EC"/>
    <w:rsid w:val="00D908CA"/>
    <w:rsid w:val="00D9092C"/>
    <w:rsid w:val="00D90D16"/>
    <w:rsid w:val="00D90E80"/>
    <w:rsid w:val="00D90EAB"/>
    <w:rsid w:val="00D90F0F"/>
    <w:rsid w:val="00D90F44"/>
    <w:rsid w:val="00D91076"/>
    <w:rsid w:val="00D9115F"/>
    <w:rsid w:val="00D911C9"/>
    <w:rsid w:val="00D912FC"/>
    <w:rsid w:val="00D9130A"/>
    <w:rsid w:val="00D915A1"/>
    <w:rsid w:val="00D9160F"/>
    <w:rsid w:val="00D9171E"/>
    <w:rsid w:val="00D9176D"/>
    <w:rsid w:val="00D917AD"/>
    <w:rsid w:val="00D91896"/>
    <w:rsid w:val="00D918A0"/>
    <w:rsid w:val="00D918C2"/>
    <w:rsid w:val="00D918D4"/>
    <w:rsid w:val="00D919C6"/>
    <w:rsid w:val="00D91A34"/>
    <w:rsid w:val="00D91A37"/>
    <w:rsid w:val="00D91ADF"/>
    <w:rsid w:val="00D91B8F"/>
    <w:rsid w:val="00D91BAA"/>
    <w:rsid w:val="00D91D00"/>
    <w:rsid w:val="00D91D58"/>
    <w:rsid w:val="00D91D70"/>
    <w:rsid w:val="00D91DA4"/>
    <w:rsid w:val="00D91DE2"/>
    <w:rsid w:val="00D91E63"/>
    <w:rsid w:val="00D91E76"/>
    <w:rsid w:val="00D91F2C"/>
    <w:rsid w:val="00D920B9"/>
    <w:rsid w:val="00D921EF"/>
    <w:rsid w:val="00D923EC"/>
    <w:rsid w:val="00D92427"/>
    <w:rsid w:val="00D92463"/>
    <w:rsid w:val="00D92675"/>
    <w:rsid w:val="00D926FD"/>
    <w:rsid w:val="00D92708"/>
    <w:rsid w:val="00D92763"/>
    <w:rsid w:val="00D92774"/>
    <w:rsid w:val="00D928B6"/>
    <w:rsid w:val="00D92A2F"/>
    <w:rsid w:val="00D92A71"/>
    <w:rsid w:val="00D92A7F"/>
    <w:rsid w:val="00D92B9B"/>
    <w:rsid w:val="00D92BA2"/>
    <w:rsid w:val="00D92E35"/>
    <w:rsid w:val="00D92FF6"/>
    <w:rsid w:val="00D9301F"/>
    <w:rsid w:val="00D93036"/>
    <w:rsid w:val="00D93134"/>
    <w:rsid w:val="00D93247"/>
    <w:rsid w:val="00D93282"/>
    <w:rsid w:val="00D93331"/>
    <w:rsid w:val="00D93762"/>
    <w:rsid w:val="00D93778"/>
    <w:rsid w:val="00D938A2"/>
    <w:rsid w:val="00D9392C"/>
    <w:rsid w:val="00D939F2"/>
    <w:rsid w:val="00D93AF6"/>
    <w:rsid w:val="00D93B51"/>
    <w:rsid w:val="00D93C1F"/>
    <w:rsid w:val="00D93C48"/>
    <w:rsid w:val="00D93CF3"/>
    <w:rsid w:val="00D93E59"/>
    <w:rsid w:val="00D93EC8"/>
    <w:rsid w:val="00D93EF2"/>
    <w:rsid w:val="00D93FB8"/>
    <w:rsid w:val="00D9402E"/>
    <w:rsid w:val="00D9405D"/>
    <w:rsid w:val="00D9423D"/>
    <w:rsid w:val="00D94288"/>
    <w:rsid w:val="00D942E2"/>
    <w:rsid w:val="00D943A0"/>
    <w:rsid w:val="00D943A5"/>
    <w:rsid w:val="00D943CB"/>
    <w:rsid w:val="00D943D4"/>
    <w:rsid w:val="00D94429"/>
    <w:rsid w:val="00D944CE"/>
    <w:rsid w:val="00D945D1"/>
    <w:rsid w:val="00D94648"/>
    <w:rsid w:val="00D946C0"/>
    <w:rsid w:val="00D94723"/>
    <w:rsid w:val="00D94732"/>
    <w:rsid w:val="00D94807"/>
    <w:rsid w:val="00D9488A"/>
    <w:rsid w:val="00D94902"/>
    <w:rsid w:val="00D9496D"/>
    <w:rsid w:val="00D949E8"/>
    <w:rsid w:val="00D94B14"/>
    <w:rsid w:val="00D94C2C"/>
    <w:rsid w:val="00D94D07"/>
    <w:rsid w:val="00D94D83"/>
    <w:rsid w:val="00D94DCC"/>
    <w:rsid w:val="00D94E87"/>
    <w:rsid w:val="00D94E8B"/>
    <w:rsid w:val="00D94ED8"/>
    <w:rsid w:val="00D94EEE"/>
    <w:rsid w:val="00D94F17"/>
    <w:rsid w:val="00D9508E"/>
    <w:rsid w:val="00D951D4"/>
    <w:rsid w:val="00D95298"/>
    <w:rsid w:val="00D95437"/>
    <w:rsid w:val="00D954FF"/>
    <w:rsid w:val="00D9587D"/>
    <w:rsid w:val="00D95895"/>
    <w:rsid w:val="00D958DB"/>
    <w:rsid w:val="00D95D12"/>
    <w:rsid w:val="00D95D64"/>
    <w:rsid w:val="00D95E18"/>
    <w:rsid w:val="00D95E6A"/>
    <w:rsid w:val="00D95E7E"/>
    <w:rsid w:val="00D95EAE"/>
    <w:rsid w:val="00D96012"/>
    <w:rsid w:val="00D96208"/>
    <w:rsid w:val="00D9625A"/>
    <w:rsid w:val="00D9629E"/>
    <w:rsid w:val="00D962A4"/>
    <w:rsid w:val="00D962C2"/>
    <w:rsid w:val="00D963D9"/>
    <w:rsid w:val="00D9658D"/>
    <w:rsid w:val="00D96770"/>
    <w:rsid w:val="00D967AC"/>
    <w:rsid w:val="00D9690F"/>
    <w:rsid w:val="00D96928"/>
    <w:rsid w:val="00D969EE"/>
    <w:rsid w:val="00D96A4F"/>
    <w:rsid w:val="00D96A7F"/>
    <w:rsid w:val="00D96AA2"/>
    <w:rsid w:val="00D96B74"/>
    <w:rsid w:val="00D96B8C"/>
    <w:rsid w:val="00D96BA6"/>
    <w:rsid w:val="00D96C1F"/>
    <w:rsid w:val="00D96C72"/>
    <w:rsid w:val="00D96D24"/>
    <w:rsid w:val="00D96EBA"/>
    <w:rsid w:val="00D96FDB"/>
    <w:rsid w:val="00D9715B"/>
    <w:rsid w:val="00D97172"/>
    <w:rsid w:val="00D97243"/>
    <w:rsid w:val="00D972A2"/>
    <w:rsid w:val="00D9730F"/>
    <w:rsid w:val="00D97322"/>
    <w:rsid w:val="00D973E0"/>
    <w:rsid w:val="00D97452"/>
    <w:rsid w:val="00D974A6"/>
    <w:rsid w:val="00D974B8"/>
    <w:rsid w:val="00D97574"/>
    <w:rsid w:val="00D975E3"/>
    <w:rsid w:val="00D97662"/>
    <w:rsid w:val="00D976BB"/>
    <w:rsid w:val="00D977A1"/>
    <w:rsid w:val="00D977EC"/>
    <w:rsid w:val="00D9784B"/>
    <w:rsid w:val="00D979E6"/>
    <w:rsid w:val="00D97B03"/>
    <w:rsid w:val="00D97E06"/>
    <w:rsid w:val="00D97E1B"/>
    <w:rsid w:val="00D97E26"/>
    <w:rsid w:val="00D97E38"/>
    <w:rsid w:val="00D97E42"/>
    <w:rsid w:val="00D97E60"/>
    <w:rsid w:val="00D97FD4"/>
    <w:rsid w:val="00D97FF5"/>
    <w:rsid w:val="00DA0142"/>
    <w:rsid w:val="00DA017B"/>
    <w:rsid w:val="00DA019F"/>
    <w:rsid w:val="00DA01F9"/>
    <w:rsid w:val="00DA0292"/>
    <w:rsid w:val="00DA02DA"/>
    <w:rsid w:val="00DA0387"/>
    <w:rsid w:val="00DA0473"/>
    <w:rsid w:val="00DA0498"/>
    <w:rsid w:val="00DA04E5"/>
    <w:rsid w:val="00DA0577"/>
    <w:rsid w:val="00DA0678"/>
    <w:rsid w:val="00DA0718"/>
    <w:rsid w:val="00DA0821"/>
    <w:rsid w:val="00DA08DB"/>
    <w:rsid w:val="00DA08ED"/>
    <w:rsid w:val="00DA0A70"/>
    <w:rsid w:val="00DA0B79"/>
    <w:rsid w:val="00DA0C8B"/>
    <w:rsid w:val="00DA0CAF"/>
    <w:rsid w:val="00DA0CBE"/>
    <w:rsid w:val="00DA0D08"/>
    <w:rsid w:val="00DA0D1C"/>
    <w:rsid w:val="00DA0E64"/>
    <w:rsid w:val="00DA0EA3"/>
    <w:rsid w:val="00DA0EB4"/>
    <w:rsid w:val="00DA0F27"/>
    <w:rsid w:val="00DA0FFD"/>
    <w:rsid w:val="00DA119B"/>
    <w:rsid w:val="00DA11C9"/>
    <w:rsid w:val="00DA1389"/>
    <w:rsid w:val="00DA1486"/>
    <w:rsid w:val="00DA157C"/>
    <w:rsid w:val="00DA15DF"/>
    <w:rsid w:val="00DA16EA"/>
    <w:rsid w:val="00DA1877"/>
    <w:rsid w:val="00DA1900"/>
    <w:rsid w:val="00DA19F5"/>
    <w:rsid w:val="00DA1A5D"/>
    <w:rsid w:val="00DA1A8B"/>
    <w:rsid w:val="00DA1B5C"/>
    <w:rsid w:val="00DA1BD5"/>
    <w:rsid w:val="00DA1C17"/>
    <w:rsid w:val="00DA1C82"/>
    <w:rsid w:val="00DA1CB4"/>
    <w:rsid w:val="00DA1CCD"/>
    <w:rsid w:val="00DA1DAE"/>
    <w:rsid w:val="00DA1E40"/>
    <w:rsid w:val="00DA1E4F"/>
    <w:rsid w:val="00DA20F1"/>
    <w:rsid w:val="00DA21AF"/>
    <w:rsid w:val="00DA222D"/>
    <w:rsid w:val="00DA22A0"/>
    <w:rsid w:val="00DA2307"/>
    <w:rsid w:val="00DA231A"/>
    <w:rsid w:val="00DA2327"/>
    <w:rsid w:val="00DA23F4"/>
    <w:rsid w:val="00DA2461"/>
    <w:rsid w:val="00DA2823"/>
    <w:rsid w:val="00DA284D"/>
    <w:rsid w:val="00DA28E3"/>
    <w:rsid w:val="00DA2939"/>
    <w:rsid w:val="00DA2A5E"/>
    <w:rsid w:val="00DA2A73"/>
    <w:rsid w:val="00DA2B3B"/>
    <w:rsid w:val="00DA2BC8"/>
    <w:rsid w:val="00DA2CC4"/>
    <w:rsid w:val="00DA2DBA"/>
    <w:rsid w:val="00DA2E65"/>
    <w:rsid w:val="00DA2EA7"/>
    <w:rsid w:val="00DA2EF6"/>
    <w:rsid w:val="00DA2F06"/>
    <w:rsid w:val="00DA2F3F"/>
    <w:rsid w:val="00DA3134"/>
    <w:rsid w:val="00DA32C3"/>
    <w:rsid w:val="00DA330F"/>
    <w:rsid w:val="00DA33AE"/>
    <w:rsid w:val="00DA34FB"/>
    <w:rsid w:val="00DA3609"/>
    <w:rsid w:val="00DA367F"/>
    <w:rsid w:val="00DA36EA"/>
    <w:rsid w:val="00DA37B8"/>
    <w:rsid w:val="00DA396A"/>
    <w:rsid w:val="00DA396B"/>
    <w:rsid w:val="00DA39F4"/>
    <w:rsid w:val="00DA3AC9"/>
    <w:rsid w:val="00DA3BA2"/>
    <w:rsid w:val="00DA3CA5"/>
    <w:rsid w:val="00DA3D00"/>
    <w:rsid w:val="00DA3D06"/>
    <w:rsid w:val="00DA3DD5"/>
    <w:rsid w:val="00DA3E2F"/>
    <w:rsid w:val="00DA3F2F"/>
    <w:rsid w:val="00DA3FCF"/>
    <w:rsid w:val="00DA4021"/>
    <w:rsid w:val="00DA40EB"/>
    <w:rsid w:val="00DA41D5"/>
    <w:rsid w:val="00DA4264"/>
    <w:rsid w:val="00DA4313"/>
    <w:rsid w:val="00DA445A"/>
    <w:rsid w:val="00DA4569"/>
    <w:rsid w:val="00DA4581"/>
    <w:rsid w:val="00DA45FE"/>
    <w:rsid w:val="00DA4652"/>
    <w:rsid w:val="00DA46B0"/>
    <w:rsid w:val="00DA46CA"/>
    <w:rsid w:val="00DA470D"/>
    <w:rsid w:val="00DA47CD"/>
    <w:rsid w:val="00DA47E8"/>
    <w:rsid w:val="00DA4850"/>
    <w:rsid w:val="00DA487D"/>
    <w:rsid w:val="00DA4885"/>
    <w:rsid w:val="00DA48E9"/>
    <w:rsid w:val="00DA4996"/>
    <w:rsid w:val="00DA49E7"/>
    <w:rsid w:val="00DA4A8C"/>
    <w:rsid w:val="00DA4BB0"/>
    <w:rsid w:val="00DA4D13"/>
    <w:rsid w:val="00DA4D3F"/>
    <w:rsid w:val="00DA4D7D"/>
    <w:rsid w:val="00DA4DD8"/>
    <w:rsid w:val="00DA4E00"/>
    <w:rsid w:val="00DA4E44"/>
    <w:rsid w:val="00DA4EB8"/>
    <w:rsid w:val="00DA5017"/>
    <w:rsid w:val="00DA5023"/>
    <w:rsid w:val="00DA5046"/>
    <w:rsid w:val="00DA50DB"/>
    <w:rsid w:val="00DA5254"/>
    <w:rsid w:val="00DA5395"/>
    <w:rsid w:val="00DA54FE"/>
    <w:rsid w:val="00DA5528"/>
    <w:rsid w:val="00DA5559"/>
    <w:rsid w:val="00DA55BE"/>
    <w:rsid w:val="00DA5665"/>
    <w:rsid w:val="00DA569D"/>
    <w:rsid w:val="00DA58D0"/>
    <w:rsid w:val="00DA58E4"/>
    <w:rsid w:val="00DA59E1"/>
    <w:rsid w:val="00DA5A45"/>
    <w:rsid w:val="00DA5A61"/>
    <w:rsid w:val="00DA5C02"/>
    <w:rsid w:val="00DA5C25"/>
    <w:rsid w:val="00DA5C42"/>
    <w:rsid w:val="00DA5C7C"/>
    <w:rsid w:val="00DA5D10"/>
    <w:rsid w:val="00DA5D1A"/>
    <w:rsid w:val="00DA5D8A"/>
    <w:rsid w:val="00DA5D9F"/>
    <w:rsid w:val="00DA5DB1"/>
    <w:rsid w:val="00DA5DB5"/>
    <w:rsid w:val="00DA5E8C"/>
    <w:rsid w:val="00DA5F63"/>
    <w:rsid w:val="00DA5FC4"/>
    <w:rsid w:val="00DA5FE6"/>
    <w:rsid w:val="00DA6010"/>
    <w:rsid w:val="00DA6050"/>
    <w:rsid w:val="00DA6097"/>
    <w:rsid w:val="00DA6098"/>
    <w:rsid w:val="00DA60C0"/>
    <w:rsid w:val="00DA613F"/>
    <w:rsid w:val="00DA61B0"/>
    <w:rsid w:val="00DA6216"/>
    <w:rsid w:val="00DA622D"/>
    <w:rsid w:val="00DA6274"/>
    <w:rsid w:val="00DA62D4"/>
    <w:rsid w:val="00DA6368"/>
    <w:rsid w:val="00DA6432"/>
    <w:rsid w:val="00DA6477"/>
    <w:rsid w:val="00DA6487"/>
    <w:rsid w:val="00DA65B2"/>
    <w:rsid w:val="00DA665D"/>
    <w:rsid w:val="00DA6661"/>
    <w:rsid w:val="00DA6730"/>
    <w:rsid w:val="00DA6856"/>
    <w:rsid w:val="00DA68AF"/>
    <w:rsid w:val="00DA68F2"/>
    <w:rsid w:val="00DA6929"/>
    <w:rsid w:val="00DA694C"/>
    <w:rsid w:val="00DA6A66"/>
    <w:rsid w:val="00DA6AF9"/>
    <w:rsid w:val="00DA6B24"/>
    <w:rsid w:val="00DA6B65"/>
    <w:rsid w:val="00DA6B75"/>
    <w:rsid w:val="00DA6CBA"/>
    <w:rsid w:val="00DA6ED0"/>
    <w:rsid w:val="00DA6FCE"/>
    <w:rsid w:val="00DA70CC"/>
    <w:rsid w:val="00DA7172"/>
    <w:rsid w:val="00DA724F"/>
    <w:rsid w:val="00DA72FF"/>
    <w:rsid w:val="00DA745B"/>
    <w:rsid w:val="00DA745C"/>
    <w:rsid w:val="00DA7574"/>
    <w:rsid w:val="00DA7587"/>
    <w:rsid w:val="00DA7758"/>
    <w:rsid w:val="00DA782F"/>
    <w:rsid w:val="00DA787E"/>
    <w:rsid w:val="00DA788F"/>
    <w:rsid w:val="00DA7A05"/>
    <w:rsid w:val="00DA7BA4"/>
    <w:rsid w:val="00DA7CB8"/>
    <w:rsid w:val="00DA7DE0"/>
    <w:rsid w:val="00DA7E76"/>
    <w:rsid w:val="00DA7E97"/>
    <w:rsid w:val="00DA7E99"/>
    <w:rsid w:val="00DA7EE0"/>
    <w:rsid w:val="00DA7EF1"/>
    <w:rsid w:val="00DA7F86"/>
    <w:rsid w:val="00DB0057"/>
    <w:rsid w:val="00DB00FE"/>
    <w:rsid w:val="00DB0200"/>
    <w:rsid w:val="00DB0425"/>
    <w:rsid w:val="00DB0484"/>
    <w:rsid w:val="00DB04AE"/>
    <w:rsid w:val="00DB04CB"/>
    <w:rsid w:val="00DB0505"/>
    <w:rsid w:val="00DB0716"/>
    <w:rsid w:val="00DB0740"/>
    <w:rsid w:val="00DB07C2"/>
    <w:rsid w:val="00DB0816"/>
    <w:rsid w:val="00DB0869"/>
    <w:rsid w:val="00DB094E"/>
    <w:rsid w:val="00DB0A21"/>
    <w:rsid w:val="00DB0B08"/>
    <w:rsid w:val="00DB0B61"/>
    <w:rsid w:val="00DB0B78"/>
    <w:rsid w:val="00DB0C2E"/>
    <w:rsid w:val="00DB0C72"/>
    <w:rsid w:val="00DB0C77"/>
    <w:rsid w:val="00DB0C82"/>
    <w:rsid w:val="00DB0D2F"/>
    <w:rsid w:val="00DB0D70"/>
    <w:rsid w:val="00DB0E1F"/>
    <w:rsid w:val="00DB0FC8"/>
    <w:rsid w:val="00DB1008"/>
    <w:rsid w:val="00DB1090"/>
    <w:rsid w:val="00DB1275"/>
    <w:rsid w:val="00DB12D0"/>
    <w:rsid w:val="00DB1390"/>
    <w:rsid w:val="00DB13B1"/>
    <w:rsid w:val="00DB13E4"/>
    <w:rsid w:val="00DB14F2"/>
    <w:rsid w:val="00DB157E"/>
    <w:rsid w:val="00DB15EA"/>
    <w:rsid w:val="00DB16AC"/>
    <w:rsid w:val="00DB175D"/>
    <w:rsid w:val="00DB17DC"/>
    <w:rsid w:val="00DB1929"/>
    <w:rsid w:val="00DB1A50"/>
    <w:rsid w:val="00DB1A7B"/>
    <w:rsid w:val="00DB1AD6"/>
    <w:rsid w:val="00DB1AE0"/>
    <w:rsid w:val="00DB1B0A"/>
    <w:rsid w:val="00DB1B31"/>
    <w:rsid w:val="00DB1BB1"/>
    <w:rsid w:val="00DB1D17"/>
    <w:rsid w:val="00DB1D94"/>
    <w:rsid w:val="00DB1EB5"/>
    <w:rsid w:val="00DB1F2D"/>
    <w:rsid w:val="00DB203B"/>
    <w:rsid w:val="00DB2084"/>
    <w:rsid w:val="00DB2152"/>
    <w:rsid w:val="00DB216C"/>
    <w:rsid w:val="00DB2361"/>
    <w:rsid w:val="00DB2654"/>
    <w:rsid w:val="00DB2670"/>
    <w:rsid w:val="00DB276D"/>
    <w:rsid w:val="00DB2837"/>
    <w:rsid w:val="00DB2842"/>
    <w:rsid w:val="00DB2868"/>
    <w:rsid w:val="00DB2871"/>
    <w:rsid w:val="00DB2927"/>
    <w:rsid w:val="00DB2961"/>
    <w:rsid w:val="00DB2B44"/>
    <w:rsid w:val="00DB2CCB"/>
    <w:rsid w:val="00DB2DFD"/>
    <w:rsid w:val="00DB2E0A"/>
    <w:rsid w:val="00DB2E15"/>
    <w:rsid w:val="00DB2ED0"/>
    <w:rsid w:val="00DB2F5E"/>
    <w:rsid w:val="00DB308B"/>
    <w:rsid w:val="00DB3194"/>
    <w:rsid w:val="00DB3197"/>
    <w:rsid w:val="00DB31CD"/>
    <w:rsid w:val="00DB31E2"/>
    <w:rsid w:val="00DB329E"/>
    <w:rsid w:val="00DB338B"/>
    <w:rsid w:val="00DB33D7"/>
    <w:rsid w:val="00DB34B3"/>
    <w:rsid w:val="00DB352B"/>
    <w:rsid w:val="00DB3593"/>
    <w:rsid w:val="00DB35F6"/>
    <w:rsid w:val="00DB36E3"/>
    <w:rsid w:val="00DB384F"/>
    <w:rsid w:val="00DB389D"/>
    <w:rsid w:val="00DB3A15"/>
    <w:rsid w:val="00DB3A4C"/>
    <w:rsid w:val="00DB3BB6"/>
    <w:rsid w:val="00DB3C25"/>
    <w:rsid w:val="00DB3CA9"/>
    <w:rsid w:val="00DB3D8F"/>
    <w:rsid w:val="00DB3DBA"/>
    <w:rsid w:val="00DB3DDC"/>
    <w:rsid w:val="00DB3E1A"/>
    <w:rsid w:val="00DB3E68"/>
    <w:rsid w:val="00DB43E6"/>
    <w:rsid w:val="00DB442D"/>
    <w:rsid w:val="00DB4472"/>
    <w:rsid w:val="00DB4493"/>
    <w:rsid w:val="00DB44BF"/>
    <w:rsid w:val="00DB4515"/>
    <w:rsid w:val="00DB459D"/>
    <w:rsid w:val="00DB46B3"/>
    <w:rsid w:val="00DB46EF"/>
    <w:rsid w:val="00DB476E"/>
    <w:rsid w:val="00DB485D"/>
    <w:rsid w:val="00DB48A5"/>
    <w:rsid w:val="00DB4960"/>
    <w:rsid w:val="00DB4A05"/>
    <w:rsid w:val="00DB4A36"/>
    <w:rsid w:val="00DB4B59"/>
    <w:rsid w:val="00DB4B7B"/>
    <w:rsid w:val="00DB4DDD"/>
    <w:rsid w:val="00DB4DED"/>
    <w:rsid w:val="00DB4E09"/>
    <w:rsid w:val="00DB4F0E"/>
    <w:rsid w:val="00DB4FBD"/>
    <w:rsid w:val="00DB50D7"/>
    <w:rsid w:val="00DB51A3"/>
    <w:rsid w:val="00DB5265"/>
    <w:rsid w:val="00DB52C6"/>
    <w:rsid w:val="00DB53A0"/>
    <w:rsid w:val="00DB54A0"/>
    <w:rsid w:val="00DB5548"/>
    <w:rsid w:val="00DB55C3"/>
    <w:rsid w:val="00DB5666"/>
    <w:rsid w:val="00DB56B3"/>
    <w:rsid w:val="00DB5723"/>
    <w:rsid w:val="00DB590A"/>
    <w:rsid w:val="00DB596C"/>
    <w:rsid w:val="00DB59B2"/>
    <w:rsid w:val="00DB59C0"/>
    <w:rsid w:val="00DB5AED"/>
    <w:rsid w:val="00DB5B12"/>
    <w:rsid w:val="00DB5BB4"/>
    <w:rsid w:val="00DB5E33"/>
    <w:rsid w:val="00DB5E3C"/>
    <w:rsid w:val="00DB5F60"/>
    <w:rsid w:val="00DB5F77"/>
    <w:rsid w:val="00DB6001"/>
    <w:rsid w:val="00DB6027"/>
    <w:rsid w:val="00DB6071"/>
    <w:rsid w:val="00DB61B2"/>
    <w:rsid w:val="00DB6336"/>
    <w:rsid w:val="00DB638C"/>
    <w:rsid w:val="00DB63B4"/>
    <w:rsid w:val="00DB63C5"/>
    <w:rsid w:val="00DB6433"/>
    <w:rsid w:val="00DB64E2"/>
    <w:rsid w:val="00DB64E5"/>
    <w:rsid w:val="00DB6598"/>
    <w:rsid w:val="00DB6613"/>
    <w:rsid w:val="00DB6888"/>
    <w:rsid w:val="00DB6A86"/>
    <w:rsid w:val="00DB6ABD"/>
    <w:rsid w:val="00DB6B31"/>
    <w:rsid w:val="00DB6B53"/>
    <w:rsid w:val="00DB6D4A"/>
    <w:rsid w:val="00DB6D89"/>
    <w:rsid w:val="00DB6E5F"/>
    <w:rsid w:val="00DB6EE9"/>
    <w:rsid w:val="00DB6F0A"/>
    <w:rsid w:val="00DB6FC0"/>
    <w:rsid w:val="00DB706E"/>
    <w:rsid w:val="00DB709E"/>
    <w:rsid w:val="00DB70F9"/>
    <w:rsid w:val="00DB71B0"/>
    <w:rsid w:val="00DB7274"/>
    <w:rsid w:val="00DB7315"/>
    <w:rsid w:val="00DB73B1"/>
    <w:rsid w:val="00DB73FE"/>
    <w:rsid w:val="00DB75B6"/>
    <w:rsid w:val="00DB76FC"/>
    <w:rsid w:val="00DB77AB"/>
    <w:rsid w:val="00DB792B"/>
    <w:rsid w:val="00DB7AAA"/>
    <w:rsid w:val="00DB7AE5"/>
    <w:rsid w:val="00DB7B30"/>
    <w:rsid w:val="00DB7BC5"/>
    <w:rsid w:val="00DB7C32"/>
    <w:rsid w:val="00DB7C92"/>
    <w:rsid w:val="00DB7DE6"/>
    <w:rsid w:val="00DB7E19"/>
    <w:rsid w:val="00DB7E75"/>
    <w:rsid w:val="00DB7F4A"/>
    <w:rsid w:val="00DB7F6F"/>
    <w:rsid w:val="00DB7F89"/>
    <w:rsid w:val="00DC0149"/>
    <w:rsid w:val="00DC01AC"/>
    <w:rsid w:val="00DC03DE"/>
    <w:rsid w:val="00DC043D"/>
    <w:rsid w:val="00DC04B5"/>
    <w:rsid w:val="00DC065D"/>
    <w:rsid w:val="00DC06B5"/>
    <w:rsid w:val="00DC0751"/>
    <w:rsid w:val="00DC0770"/>
    <w:rsid w:val="00DC0777"/>
    <w:rsid w:val="00DC07AE"/>
    <w:rsid w:val="00DC083F"/>
    <w:rsid w:val="00DC09A4"/>
    <w:rsid w:val="00DC0A06"/>
    <w:rsid w:val="00DC0A8F"/>
    <w:rsid w:val="00DC0AC7"/>
    <w:rsid w:val="00DC0CCB"/>
    <w:rsid w:val="00DC0D7B"/>
    <w:rsid w:val="00DC0F51"/>
    <w:rsid w:val="00DC0FEA"/>
    <w:rsid w:val="00DC110B"/>
    <w:rsid w:val="00DC11F5"/>
    <w:rsid w:val="00DC12FF"/>
    <w:rsid w:val="00DC15FA"/>
    <w:rsid w:val="00DC1798"/>
    <w:rsid w:val="00DC1924"/>
    <w:rsid w:val="00DC1A54"/>
    <w:rsid w:val="00DC1ACE"/>
    <w:rsid w:val="00DC1B60"/>
    <w:rsid w:val="00DC1BED"/>
    <w:rsid w:val="00DC1D28"/>
    <w:rsid w:val="00DC1D96"/>
    <w:rsid w:val="00DC1E32"/>
    <w:rsid w:val="00DC1E36"/>
    <w:rsid w:val="00DC1E5D"/>
    <w:rsid w:val="00DC1EDA"/>
    <w:rsid w:val="00DC1F09"/>
    <w:rsid w:val="00DC1F34"/>
    <w:rsid w:val="00DC203E"/>
    <w:rsid w:val="00DC2050"/>
    <w:rsid w:val="00DC2098"/>
    <w:rsid w:val="00DC20BD"/>
    <w:rsid w:val="00DC214D"/>
    <w:rsid w:val="00DC2222"/>
    <w:rsid w:val="00DC22AB"/>
    <w:rsid w:val="00DC22D2"/>
    <w:rsid w:val="00DC23D9"/>
    <w:rsid w:val="00DC25CC"/>
    <w:rsid w:val="00DC2656"/>
    <w:rsid w:val="00DC2744"/>
    <w:rsid w:val="00DC2863"/>
    <w:rsid w:val="00DC291A"/>
    <w:rsid w:val="00DC2A8F"/>
    <w:rsid w:val="00DC2AA2"/>
    <w:rsid w:val="00DC2B22"/>
    <w:rsid w:val="00DC2B37"/>
    <w:rsid w:val="00DC2CBF"/>
    <w:rsid w:val="00DC2E70"/>
    <w:rsid w:val="00DC2E86"/>
    <w:rsid w:val="00DC325C"/>
    <w:rsid w:val="00DC32A3"/>
    <w:rsid w:val="00DC3372"/>
    <w:rsid w:val="00DC3513"/>
    <w:rsid w:val="00DC352D"/>
    <w:rsid w:val="00DC3655"/>
    <w:rsid w:val="00DC377B"/>
    <w:rsid w:val="00DC3795"/>
    <w:rsid w:val="00DC3797"/>
    <w:rsid w:val="00DC37A4"/>
    <w:rsid w:val="00DC37BD"/>
    <w:rsid w:val="00DC3878"/>
    <w:rsid w:val="00DC38CF"/>
    <w:rsid w:val="00DC3ACF"/>
    <w:rsid w:val="00DC3B24"/>
    <w:rsid w:val="00DC3C77"/>
    <w:rsid w:val="00DC3FAE"/>
    <w:rsid w:val="00DC400E"/>
    <w:rsid w:val="00DC4058"/>
    <w:rsid w:val="00DC42A6"/>
    <w:rsid w:val="00DC43CF"/>
    <w:rsid w:val="00DC43D4"/>
    <w:rsid w:val="00DC4445"/>
    <w:rsid w:val="00DC4456"/>
    <w:rsid w:val="00DC4539"/>
    <w:rsid w:val="00DC45C3"/>
    <w:rsid w:val="00DC467A"/>
    <w:rsid w:val="00DC4683"/>
    <w:rsid w:val="00DC46D1"/>
    <w:rsid w:val="00DC4710"/>
    <w:rsid w:val="00DC47C0"/>
    <w:rsid w:val="00DC47EF"/>
    <w:rsid w:val="00DC485C"/>
    <w:rsid w:val="00DC48E3"/>
    <w:rsid w:val="00DC4925"/>
    <w:rsid w:val="00DC49F4"/>
    <w:rsid w:val="00DC4A6C"/>
    <w:rsid w:val="00DC4CF2"/>
    <w:rsid w:val="00DC4D56"/>
    <w:rsid w:val="00DC4D58"/>
    <w:rsid w:val="00DC4E0C"/>
    <w:rsid w:val="00DC4F34"/>
    <w:rsid w:val="00DC5118"/>
    <w:rsid w:val="00DC5174"/>
    <w:rsid w:val="00DC519A"/>
    <w:rsid w:val="00DC51CD"/>
    <w:rsid w:val="00DC5272"/>
    <w:rsid w:val="00DC52B1"/>
    <w:rsid w:val="00DC5340"/>
    <w:rsid w:val="00DC5342"/>
    <w:rsid w:val="00DC5488"/>
    <w:rsid w:val="00DC557A"/>
    <w:rsid w:val="00DC570B"/>
    <w:rsid w:val="00DC5753"/>
    <w:rsid w:val="00DC581B"/>
    <w:rsid w:val="00DC59BB"/>
    <w:rsid w:val="00DC5AED"/>
    <w:rsid w:val="00DC5B34"/>
    <w:rsid w:val="00DC5CD9"/>
    <w:rsid w:val="00DC5FAB"/>
    <w:rsid w:val="00DC61DB"/>
    <w:rsid w:val="00DC62A9"/>
    <w:rsid w:val="00DC62C6"/>
    <w:rsid w:val="00DC63D4"/>
    <w:rsid w:val="00DC643E"/>
    <w:rsid w:val="00DC64FA"/>
    <w:rsid w:val="00DC653B"/>
    <w:rsid w:val="00DC65B3"/>
    <w:rsid w:val="00DC65EA"/>
    <w:rsid w:val="00DC65F6"/>
    <w:rsid w:val="00DC66D3"/>
    <w:rsid w:val="00DC66EB"/>
    <w:rsid w:val="00DC678F"/>
    <w:rsid w:val="00DC69A8"/>
    <w:rsid w:val="00DC6A64"/>
    <w:rsid w:val="00DC6ABB"/>
    <w:rsid w:val="00DC6ADA"/>
    <w:rsid w:val="00DC6B7B"/>
    <w:rsid w:val="00DC6BDB"/>
    <w:rsid w:val="00DC6C50"/>
    <w:rsid w:val="00DC6C98"/>
    <w:rsid w:val="00DC6DAB"/>
    <w:rsid w:val="00DC6ECF"/>
    <w:rsid w:val="00DC6F98"/>
    <w:rsid w:val="00DC6FB6"/>
    <w:rsid w:val="00DC7020"/>
    <w:rsid w:val="00DC7074"/>
    <w:rsid w:val="00DC707A"/>
    <w:rsid w:val="00DC7178"/>
    <w:rsid w:val="00DC71D8"/>
    <w:rsid w:val="00DC7278"/>
    <w:rsid w:val="00DC72C6"/>
    <w:rsid w:val="00DC72D2"/>
    <w:rsid w:val="00DC7358"/>
    <w:rsid w:val="00DC7401"/>
    <w:rsid w:val="00DC7633"/>
    <w:rsid w:val="00DC7685"/>
    <w:rsid w:val="00DC7692"/>
    <w:rsid w:val="00DC7999"/>
    <w:rsid w:val="00DC79A2"/>
    <w:rsid w:val="00DC7A17"/>
    <w:rsid w:val="00DC7A72"/>
    <w:rsid w:val="00DC7B15"/>
    <w:rsid w:val="00DC7C09"/>
    <w:rsid w:val="00DC7C22"/>
    <w:rsid w:val="00DC7CBD"/>
    <w:rsid w:val="00DC7DD3"/>
    <w:rsid w:val="00DC7ED0"/>
    <w:rsid w:val="00DC7EFF"/>
    <w:rsid w:val="00DC7FF6"/>
    <w:rsid w:val="00DD00C2"/>
    <w:rsid w:val="00DD014B"/>
    <w:rsid w:val="00DD0171"/>
    <w:rsid w:val="00DD0213"/>
    <w:rsid w:val="00DD02C8"/>
    <w:rsid w:val="00DD02E1"/>
    <w:rsid w:val="00DD02ED"/>
    <w:rsid w:val="00DD036D"/>
    <w:rsid w:val="00DD04A6"/>
    <w:rsid w:val="00DD0565"/>
    <w:rsid w:val="00DD073B"/>
    <w:rsid w:val="00DD07A0"/>
    <w:rsid w:val="00DD07AA"/>
    <w:rsid w:val="00DD08D8"/>
    <w:rsid w:val="00DD08E0"/>
    <w:rsid w:val="00DD0936"/>
    <w:rsid w:val="00DD09F9"/>
    <w:rsid w:val="00DD0A34"/>
    <w:rsid w:val="00DD0A58"/>
    <w:rsid w:val="00DD0B0B"/>
    <w:rsid w:val="00DD0B52"/>
    <w:rsid w:val="00DD0BC4"/>
    <w:rsid w:val="00DD0DE2"/>
    <w:rsid w:val="00DD0E67"/>
    <w:rsid w:val="00DD0E7B"/>
    <w:rsid w:val="00DD0F26"/>
    <w:rsid w:val="00DD0FA3"/>
    <w:rsid w:val="00DD10B8"/>
    <w:rsid w:val="00DD147D"/>
    <w:rsid w:val="00DD14C5"/>
    <w:rsid w:val="00DD16A6"/>
    <w:rsid w:val="00DD16ED"/>
    <w:rsid w:val="00DD184C"/>
    <w:rsid w:val="00DD18C5"/>
    <w:rsid w:val="00DD1B2C"/>
    <w:rsid w:val="00DD1B4D"/>
    <w:rsid w:val="00DD1BB2"/>
    <w:rsid w:val="00DD1CC0"/>
    <w:rsid w:val="00DD1DAC"/>
    <w:rsid w:val="00DD22BA"/>
    <w:rsid w:val="00DD233A"/>
    <w:rsid w:val="00DD2525"/>
    <w:rsid w:val="00DD25A4"/>
    <w:rsid w:val="00DD25E1"/>
    <w:rsid w:val="00DD2642"/>
    <w:rsid w:val="00DD266F"/>
    <w:rsid w:val="00DD26CD"/>
    <w:rsid w:val="00DD271E"/>
    <w:rsid w:val="00DD274F"/>
    <w:rsid w:val="00DD2876"/>
    <w:rsid w:val="00DD2963"/>
    <w:rsid w:val="00DD29BD"/>
    <w:rsid w:val="00DD2BAF"/>
    <w:rsid w:val="00DD2BE5"/>
    <w:rsid w:val="00DD2BEC"/>
    <w:rsid w:val="00DD2D23"/>
    <w:rsid w:val="00DD2FC5"/>
    <w:rsid w:val="00DD30BE"/>
    <w:rsid w:val="00DD3242"/>
    <w:rsid w:val="00DD3260"/>
    <w:rsid w:val="00DD3262"/>
    <w:rsid w:val="00DD34A9"/>
    <w:rsid w:val="00DD386C"/>
    <w:rsid w:val="00DD38C2"/>
    <w:rsid w:val="00DD390C"/>
    <w:rsid w:val="00DD39E4"/>
    <w:rsid w:val="00DD3AAE"/>
    <w:rsid w:val="00DD3AC6"/>
    <w:rsid w:val="00DD3C01"/>
    <w:rsid w:val="00DD3C46"/>
    <w:rsid w:val="00DD3DB6"/>
    <w:rsid w:val="00DD3E52"/>
    <w:rsid w:val="00DD3E89"/>
    <w:rsid w:val="00DD3FB1"/>
    <w:rsid w:val="00DD3FB6"/>
    <w:rsid w:val="00DD4050"/>
    <w:rsid w:val="00DD4089"/>
    <w:rsid w:val="00DD409D"/>
    <w:rsid w:val="00DD40D0"/>
    <w:rsid w:val="00DD4156"/>
    <w:rsid w:val="00DD41D6"/>
    <w:rsid w:val="00DD4274"/>
    <w:rsid w:val="00DD42A0"/>
    <w:rsid w:val="00DD43A4"/>
    <w:rsid w:val="00DD43CC"/>
    <w:rsid w:val="00DD449A"/>
    <w:rsid w:val="00DD44DA"/>
    <w:rsid w:val="00DD4535"/>
    <w:rsid w:val="00DD4584"/>
    <w:rsid w:val="00DD45B7"/>
    <w:rsid w:val="00DD45FE"/>
    <w:rsid w:val="00DD4777"/>
    <w:rsid w:val="00DD477F"/>
    <w:rsid w:val="00DD4891"/>
    <w:rsid w:val="00DD4898"/>
    <w:rsid w:val="00DD4A1C"/>
    <w:rsid w:val="00DD4A5E"/>
    <w:rsid w:val="00DD4AAB"/>
    <w:rsid w:val="00DD4B16"/>
    <w:rsid w:val="00DD4C60"/>
    <w:rsid w:val="00DD4E2D"/>
    <w:rsid w:val="00DD4EA8"/>
    <w:rsid w:val="00DD4F09"/>
    <w:rsid w:val="00DD4F1D"/>
    <w:rsid w:val="00DD4FAE"/>
    <w:rsid w:val="00DD506B"/>
    <w:rsid w:val="00DD514B"/>
    <w:rsid w:val="00DD51B2"/>
    <w:rsid w:val="00DD51C2"/>
    <w:rsid w:val="00DD51D6"/>
    <w:rsid w:val="00DD51ED"/>
    <w:rsid w:val="00DD523C"/>
    <w:rsid w:val="00DD526D"/>
    <w:rsid w:val="00DD529C"/>
    <w:rsid w:val="00DD532A"/>
    <w:rsid w:val="00DD5372"/>
    <w:rsid w:val="00DD549D"/>
    <w:rsid w:val="00DD5554"/>
    <w:rsid w:val="00DD5561"/>
    <w:rsid w:val="00DD570D"/>
    <w:rsid w:val="00DD58A7"/>
    <w:rsid w:val="00DD58EE"/>
    <w:rsid w:val="00DD597F"/>
    <w:rsid w:val="00DD5A1E"/>
    <w:rsid w:val="00DD5B2B"/>
    <w:rsid w:val="00DD5BE0"/>
    <w:rsid w:val="00DD5D8B"/>
    <w:rsid w:val="00DD5E87"/>
    <w:rsid w:val="00DD5F3E"/>
    <w:rsid w:val="00DD5F67"/>
    <w:rsid w:val="00DD6046"/>
    <w:rsid w:val="00DD6049"/>
    <w:rsid w:val="00DD60AE"/>
    <w:rsid w:val="00DD60FE"/>
    <w:rsid w:val="00DD6314"/>
    <w:rsid w:val="00DD6411"/>
    <w:rsid w:val="00DD65C2"/>
    <w:rsid w:val="00DD6860"/>
    <w:rsid w:val="00DD691A"/>
    <w:rsid w:val="00DD69BA"/>
    <w:rsid w:val="00DD69E5"/>
    <w:rsid w:val="00DD6A12"/>
    <w:rsid w:val="00DD6AED"/>
    <w:rsid w:val="00DD6C88"/>
    <w:rsid w:val="00DD6CD6"/>
    <w:rsid w:val="00DD6D42"/>
    <w:rsid w:val="00DD6E84"/>
    <w:rsid w:val="00DD6EF0"/>
    <w:rsid w:val="00DD6F69"/>
    <w:rsid w:val="00DD70B0"/>
    <w:rsid w:val="00DD71E9"/>
    <w:rsid w:val="00DD7344"/>
    <w:rsid w:val="00DD749B"/>
    <w:rsid w:val="00DD74C4"/>
    <w:rsid w:val="00DD7572"/>
    <w:rsid w:val="00DD76DF"/>
    <w:rsid w:val="00DD770B"/>
    <w:rsid w:val="00DD7733"/>
    <w:rsid w:val="00DD77B5"/>
    <w:rsid w:val="00DD77F3"/>
    <w:rsid w:val="00DD77F7"/>
    <w:rsid w:val="00DD7856"/>
    <w:rsid w:val="00DD78C8"/>
    <w:rsid w:val="00DD7939"/>
    <w:rsid w:val="00DD798D"/>
    <w:rsid w:val="00DD7C0A"/>
    <w:rsid w:val="00DD7C10"/>
    <w:rsid w:val="00DD7C7A"/>
    <w:rsid w:val="00DD7DD7"/>
    <w:rsid w:val="00DD7E06"/>
    <w:rsid w:val="00DD7F76"/>
    <w:rsid w:val="00DD7F93"/>
    <w:rsid w:val="00DE0030"/>
    <w:rsid w:val="00DE0352"/>
    <w:rsid w:val="00DE047B"/>
    <w:rsid w:val="00DE061E"/>
    <w:rsid w:val="00DE0655"/>
    <w:rsid w:val="00DE077A"/>
    <w:rsid w:val="00DE079A"/>
    <w:rsid w:val="00DE07A9"/>
    <w:rsid w:val="00DE07B0"/>
    <w:rsid w:val="00DE0883"/>
    <w:rsid w:val="00DE0946"/>
    <w:rsid w:val="00DE0997"/>
    <w:rsid w:val="00DE0A3C"/>
    <w:rsid w:val="00DE0A69"/>
    <w:rsid w:val="00DE0A6C"/>
    <w:rsid w:val="00DE0A84"/>
    <w:rsid w:val="00DE0AB1"/>
    <w:rsid w:val="00DE0B03"/>
    <w:rsid w:val="00DE0C42"/>
    <w:rsid w:val="00DE0D78"/>
    <w:rsid w:val="00DE0E7C"/>
    <w:rsid w:val="00DE1027"/>
    <w:rsid w:val="00DE11B2"/>
    <w:rsid w:val="00DE11B3"/>
    <w:rsid w:val="00DE11C6"/>
    <w:rsid w:val="00DE1246"/>
    <w:rsid w:val="00DE12CE"/>
    <w:rsid w:val="00DE1350"/>
    <w:rsid w:val="00DE14AF"/>
    <w:rsid w:val="00DE14C6"/>
    <w:rsid w:val="00DE1603"/>
    <w:rsid w:val="00DE161B"/>
    <w:rsid w:val="00DE181C"/>
    <w:rsid w:val="00DE1A04"/>
    <w:rsid w:val="00DE1A3B"/>
    <w:rsid w:val="00DE1B18"/>
    <w:rsid w:val="00DE1BC0"/>
    <w:rsid w:val="00DE1C04"/>
    <w:rsid w:val="00DE1C5A"/>
    <w:rsid w:val="00DE1C86"/>
    <w:rsid w:val="00DE1D6B"/>
    <w:rsid w:val="00DE1E10"/>
    <w:rsid w:val="00DE1E78"/>
    <w:rsid w:val="00DE1EC5"/>
    <w:rsid w:val="00DE205F"/>
    <w:rsid w:val="00DE2106"/>
    <w:rsid w:val="00DE2212"/>
    <w:rsid w:val="00DE238F"/>
    <w:rsid w:val="00DE23CB"/>
    <w:rsid w:val="00DE2439"/>
    <w:rsid w:val="00DE2545"/>
    <w:rsid w:val="00DE26C8"/>
    <w:rsid w:val="00DE26D4"/>
    <w:rsid w:val="00DE270C"/>
    <w:rsid w:val="00DE27CF"/>
    <w:rsid w:val="00DE2843"/>
    <w:rsid w:val="00DE288D"/>
    <w:rsid w:val="00DE29AA"/>
    <w:rsid w:val="00DE29BB"/>
    <w:rsid w:val="00DE29CA"/>
    <w:rsid w:val="00DE29FB"/>
    <w:rsid w:val="00DE2B11"/>
    <w:rsid w:val="00DE2B38"/>
    <w:rsid w:val="00DE2BC2"/>
    <w:rsid w:val="00DE2BDE"/>
    <w:rsid w:val="00DE2BFC"/>
    <w:rsid w:val="00DE2C3D"/>
    <w:rsid w:val="00DE2CA0"/>
    <w:rsid w:val="00DE2CDF"/>
    <w:rsid w:val="00DE2DF7"/>
    <w:rsid w:val="00DE2F1E"/>
    <w:rsid w:val="00DE308C"/>
    <w:rsid w:val="00DE3114"/>
    <w:rsid w:val="00DE3143"/>
    <w:rsid w:val="00DE3396"/>
    <w:rsid w:val="00DE35D9"/>
    <w:rsid w:val="00DE3655"/>
    <w:rsid w:val="00DE37AC"/>
    <w:rsid w:val="00DE37CF"/>
    <w:rsid w:val="00DE3830"/>
    <w:rsid w:val="00DE38AB"/>
    <w:rsid w:val="00DE3B3C"/>
    <w:rsid w:val="00DE3B44"/>
    <w:rsid w:val="00DE3B7D"/>
    <w:rsid w:val="00DE3C7B"/>
    <w:rsid w:val="00DE3D31"/>
    <w:rsid w:val="00DE3D65"/>
    <w:rsid w:val="00DE3DBF"/>
    <w:rsid w:val="00DE3E8D"/>
    <w:rsid w:val="00DE3ED4"/>
    <w:rsid w:val="00DE3FEB"/>
    <w:rsid w:val="00DE4137"/>
    <w:rsid w:val="00DE41E1"/>
    <w:rsid w:val="00DE4206"/>
    <w:rsid w:val="00DE429C"/>
    <w:rsid w:val="00DE4399"/>
    <w:rsid w:val="00DE43E3"/>
    <w:rsid w:val="00DE4525"/>
    <w:rsid w:val="00DE465C"/>
    <w:rsid w:val="00DE4664"/>
    <w:rsid w:val="00DE46E1"/>
    <w:rsid w:val="00DE47DE"/>
    <w:rsid w:val="00DE481F"/>
    <w:rsid w:val="00DE4AC3"/>
    <w:rsid w:val="00DE4B1D"/>
    <w:rsid w:val="00DE4B3D"/>
    <w:rsid w:val="00DE4C4B"/>
    <w:rsid w:val="00DE4D77"/>
    <w:rsid w:val="00DE4E79"/>
    <w:rsid w:val="00DE4F58"/>
    <w:rsid w:val="00DE4F5F"/>
    <w:rsid w:val="00DE513D"/>
    <w:rsid w:val="00DE5387"/>
    <w:rsid w:val="00DE53FB"/>
    <w:rsid w:val="00DE54CE"/>
    <w:rsid w:val="00DE5707"/>
    <w:rsid w:val="00DE5711"/>
    <w:rsid w:val="00DE5779"/>
    <w:rsid w:val="00DE5960"/>
    <w:rsid w:val="00DE5AD1"/>
    <w:rsid w:val="00DE5B8C"/>
    <w:rsid w:val="00DE5D18"/>
    <w:rsid w:val="00DE5D70"/>
    <w:rsid w:val="00DE5E2A"/>
    <w:rsid w:val="00DE5F9D"/>
    <w:rsid w:val="00DE61BE"/>
    <w:rsid w:val="00DE61F3"/>
    <w:rsid w:val="00DE626E"/>
    <w:rsid w:val="00DE62EE"/>
    <w:rsid w:val="00DE62F3"/>
    <w:rsid w:val="00DE62F8"/>
    <w:rsid w:val="00DE649D"/>
    <w:rsid w:val="00DE64BF"/>
    <w:rsid w:val="00DE64E9"/>
    <w:rsid w:val="00DE65EF"/>
    <w:rsid w:val="00DE6623"/>
    <w:rsid w:val="00DE67DC"/>
    <w:rsid w:val="00DE6A37"/>
    <w:rsid w:val="00DE6A66"/>
    <w:rsid w:val="00DE6A74"/>
    <w:rsid w:val="00DE6AA8"/>
    <w:rsid w:val="00DE6CEA"/>
    <w:rsid w:val="00DE6D74"/>
    <w:rsid w:val="00DE6D7E"/>
    <w:rsid w:val="00DE6E24"/>
    <w:rsid w:val="00DE6E5D"/>
    <w:rsid w:val="00DE6F94"/>
    <w:rsid w:val="00DE70A6"/>
    <w:rsid w:val="00DE70DF"/>
    <w:rsid w:val="00DE70EE"/>
    <w:rsid w:val="00DE712F"/>
    <w:rsid w:val="00DE7206"/>
    <w:rsid w:val="00DE726B"/>
    <w:rsid w:val="00DE72C1"/>
    <w:rsid w:val="00DE7325"/>
    <w:rsid w:val="00DE7365"/>
    <w:rsid w:val="00DE7512"/>
    <w:rsid w:val="00DE77F9"/>
    <w:rsid w:val="00DE7823"/>
    <w:rsid w:val="00DE7867"/>
    <w:rsid w:val="00DE7875"/>
    <w:rsid w:val="00DE79BA"/>
    <w:rsid w:val="00DE79BD"/>
    <w:rsid w:val="00DE79DE"/>
    <w:rsid w:val="00DE79EF"/>
    <w:rsid w:val="00DE7A79"/>
    <w:rsid w:val="00DE7AB9"/>
    <w:rsid w:val="00DE7AF0"/>
    <w:rsid w:val="00DE7B7E"/>
    <w:rsid w:val="00DE7C9A"/>
    <w:rsid w:val="00DE7D56"/>
    <w:rsid w:val="00DE7DD1"/>
    <w:rsid w:val="00DE7F25"/>
    <w:rsid w:val="00DE7FB7"/>
    <w:rsid w:val="00DE7FC7"/>
    <w:rsid w:val="00DF00A6"/>
    <w:rsid w:val="00DF00FF"/>
    <w:rsid w:val="00DF0142"/>
    <w:rsid w:val="00DF0191"/>
    <w:rsid w:val="00DF027F"/>
    <w:rsid w:val="00DF02B2"/>
    <w:rsid w:val="00DF0337"/>
    <w:rsid w:val="00DF0537"/>
    <w:rsid w:val="00DF0685"/>
    <w:rsid w:val="00DF078C"/>
    <w:rsid w:val="00DF07A9"/>
    <w:rsid w:val="00DF0842"/>
    <w:rsid w:val="00DF0862"/>
    <w:rsid w:val="00DF08B4"/>
    <w:rsid w:val="00DF0907"/>
    <w:rsid w:val="00DF09B3"/>
    <w:rsid w:val="00DF0AFA"/>
    <w:rsid w:val="00DF0BAF"/>
    <w:rsid w:val="00DF0C6C"/>
    <w:rsid w:val="00DF0E1C"/>
    <w:rsid w:val="00DF0E9C"/>
    <w:rsid w:val="00DF0F76"/>
    <w:rsid w:val="00DF1015"/>
    <w:rsid w:val="00DF10CE"/>
    <w:rsid w:val="00DF11F0"/>
    <w:rsid w:val="00DF121B"/>
    <w:rsid w:val="00DF1290"/>
    <w:rsid w:val="00DF12CC"/>
    <w:rsid w:val="00DF14F0"/>
    <w:rsid w:val="00DF1599"/>
    <w:rsid w:val="00DF16B8"/>
    <w:rsid w:val="00DF18BC"/>
    <w:rsid w:val="00DF1969"/>
    <w:rsid w:val="00DF1A3C"/>
    <w:rsid w:val="00DF1AA9"/>
    <w:rsid w:val="00DF1BC1"/>
    <w:rsid w:val="00DF1C4C"/>
    <w:rsid w:val="00DF1D62"/>
    <w:rsid w:val="00DF1D6B"/>
    <w:rsid w:val="00DF1FD7"/>
    <w:rsid w:val="00DF209F"/>
    <w:rsid w:val="00DF2144"/>
    <w:rsid w:val="00DF21E1"/>
    <w:rsid w:val="00DF2224"/>
    <w:rsid w:val="00DF2298"/>
    <w:rsid w:val="00DF22F8"/>
    <w:rsid w:val="00DF2317"/>
    <w:rsid w:val="00DF249B"/>
    <w:rsid w:val="00DF2516"/>
    <w:rsid w:val="00DF256D"/>
    <w:rsid w:val="00DF258E"/>
    <w:rsid w:val="00DF267A"/>
    <w:rsid w:val="00DF26BD"/>
    <w:rsid w:val="00DF26C7"/>
    <w:rsid w:val="00DF27BB"/>
    <w:rsid w:val="00DF27DD"/>
    <w:rsid w:val="00DF2831"/>
    <w:rsid w:val="00DF294D"/>
    <w:rsid w:val="00DF29D2"/>
    <w:rsid w:val="00DF2AEE"/>
    <w:rsid w:val="00DF2B45"/>
    <w:rsid w:val="00DF2C0B"/>
    <w:rsid w:val="00DF2D3B"/>
    <w:rsid w:val="00DF2E4F"/>
    <w:rsid w:val="00DF2F29"/>
    <w:rsid w:val="00DF2F8F"/>
    <w:rsid w:val="00DF2FD5"/>
    <w:rsid w:val="00DF2FF8"/>
    <w:rsid w:val="00DF3051"/>
    <w:rsid w:val="00DF306A"/>
    <w:rsid w:val="00DF3093"/>
    <w:rsid w:val="00DF30A9"/>
    <w:rsid w:val="00DF31F4"/>
    <w:rsid w:val="00DF320C"/>
    <w:rsid w:val="00DF3388"/>
    <w:rsid w:val="00DF3617"/>
    <w:rsid w:val="00DF3655"/>
    <w:rsid w:val="00DF3742"/>
    <w:rsid w:val="00DF3747"/>
    <w:rsid w:val="00DF3865"/>
    <w:rsid w:val="00DF3894"/>
    <w:rsid w:val="00DF38F7"/>
    <w:rsid w:val="00DF3905"/>
    <w:rsid w:val="00DF3960"/>
    <w:rsid w:val="00DF39D8"/>
    <w:rsid w:val="00DF3AB7"/>
    <w:rsid w:val="00DF3DBD"/>
    <w:rsid w:val="00DF3DE5"/>
    <w:rsid w:val="00DF3E6F"/>
    <w:rsid w:val="00DF3F6E"/>
    <w:rsid w:val="00DF3FCE"/>
    <w:rsid w:val="00DF405E"/>
    <w:rsid w:val="00DF41CB"/>
    <w:rsid w:val="00DF42D0"/>
    <w:rsid w:val="00DF430F"/>
    <w:rsid w:val="00DF4352"/>
    <w:rsid w:val="00DF4396"/>
    <w:rsid w:val="00DF4409"/>
    <w:rsid w:val="00DF44CF"/>
    <w:rsid w:val="00DF45DF"/>
    <w:rsid w:val="00DF4676"/>
    <w:rsid w:val="00DF4710"/>
    <w:rsid w:val="00DF4766"/>
    <w:rsid w:val="00DF4990"/>
    <w:rsid w:val="00DF49B3"/>
    <w:rsid w:val="00DF4A48"/>
    <w:rsid w:val="00DF4B37"/>
    <w:rsid w:val="00DF4BFA"/>
    <w:rsid w:val="00DF4C60"/>
    <w:rsid w:val="00DF4C76"/>
    <w:rsid w:val="00DF4CCC"/>
    <w:rsid w:val="00DF4D4D"/>
    <w:rsid w:val="00DF4D97"/>
    <w:rsid w:val="00DF4DBD"/>
    <w:rsid w:val="00DF4E50"/>
    <w:rsid w:val="00DF4E7E"/>
    <w:rsid w:val="00DF508D"/>
    <w:rsid w:val="00DF509C"/>
    <w:rsid w:val="00DF50AC"/>
    <w:rsid w:val="00DF5103"/>
    <w:rsid w:val="00DF51B0"/>
    <w:rsid w:val="00DF5451"/>
    <w:rsid w:val="00DF557D"/>
    <w:rsid w:val="00DF55B1"/>
    <w:rsid w:val="00DF55EC"/>
    <w:rsid w:val="00DF5762"/>
    <w:rsid w:val="00DF57B8"/>
    <w:rsid w:val="00DF58DA"/>
    <w:rsid w:val="00DF597D"/>
    <w:rsid w:val="00DF5A09"/>
    <w:rsid w:val="00DF5B23"/>
    <w:rsid w:val="00DF5B3F"/>
    <w:rsid w:val="00DF5C15"/>
    <w:rsid w:val="00DF5CE8"/>
    <w:rsid w:val="00DF5E37"/>
    <w:rsid w:val="00DF5ECD"/>
    <w:rsid w:val="00DF5F42"/>
    <w:rsid w:val="00DF6145"/>
    <w:rsid w:val="00DF62B3"/>
    <w:rsid w:val="00DF63AE"/>
    <w:rsid w:val="00DF6419"/>
    <w:rsid w:val="00DF6436"/>
    <w:rsid w:val="00DF644E"/>
    <w:rsid w:val="00DF654B"/>
    <w:rsid w:val="00DF6641"/>
    <w:rsid w:val="00DF6750"/>
    <w:rsid w:val="00DF68F3"/>
    <w:rsid w:val="00DF69D5"/>
    <w:rsid w:val="00DF6A97"/>
    <w:rsid w:val="00DF6AAC"/>
    <w:rsid w:val="00DF6C67"/>
    <w:rsid w:val="00DF6E93"/>
    <w:rsid w:val="00DF6F6E"/>
    <w:rsid w:val="00DF6F95"/>
    <w:rsid w:val="00DF7232"/>
    <w:rsid w:val="00DF7272"/>
    <w:rsid w:val="00DF72C4"/>
    <w:rsid w:val="00DF7354"/>
    <w:rsid w:val="00DF7408"/>
    <w:rsid w:val="00DF7451"/>
    <w:rsid w:val="00DF74C9"/>
    <w:rsid w:val="00DF7554"/>
    <w:rsid w:val="00DF75C0"/>
    <w:rsid w:val="00DF75C6"/>
    <w:rsid w:val="00DF7626"/>
    <w:rsid w:val="00DF774D"/>
    <w:rsid w:val="00DF77CE"/>
    <w:rsid w:val="00DF77DA"/>
    <w:rsid w:val="00DF7864"/>
    <w:rsid w:val="00DF7955"/>
    <w:rsid w:val="00DF79CD"/>
    <w:rsid w:val="00DF7A2A"/>
    <w:rsid w:val="00DF7A82"/>
    <w:rsid w:val="00DF7A9D"/>
    <w:rsid w:val="00DF7CB7"/>
    <w:rsid w:val="00DF7CD8"/>
    <w:rsid w:val="00DF7D22"/>
    <w:rsid w:val="00DF7DC4"/>
    <w:rsid w:val="00DF7E11"/>
    <w:rsid w:val="00DF7E7E"/>
    <w:rsid w:val="00DF7EE5"/>
    <w:rsid w:val="00DF7F51"/>
    <w:rsid w:val="00DF7FC8"/>
    <w:rsid w:val="00E00087"/>
    <w:rsid w:val="00E00090"/>
    <w:rsid w:val="00E00246"/>
    <w:rsid w:val="00E00300"/>
    <w:rsid w:val="00E003EB"/>
    <w:rsid w:val="00E00412"/>
    <w:rsid w:val="00E0051C"/>
    <w:rsid w:val="00E0054B"/>
    <w:rsid w:val="00E005B5"/>
    <w:rsid w:val="00E0060E"/>
    <w:rsid w:val="00E00659"/>
    <w:rsid w:val="00E007A1"/>
    <w:rsid w:val="00E00877"/>
    <w:rsid w:val="00E00A44"/>
    <w:rsid w:val="00E00A9E"/>
    <w:rsid w:val="00E00AEF"/>
    <w:rsid w:val="00E00B96"/>
    <w:rsid w:val="00E00BFC"/>
    <w:rsid w:val="00E00DDC"/>
    <w:rsid w:val="00E00DED"/>
    <w:rsid w:val="00E00DF8"/>
    <w:rsid w:val="00E00E16"/>
    <w:rsid w:val="00E00E6C"/>
    <w:rsid w:val="00E00EE3"/>
    <w:rsid w:val="00E00F78"/>
    <w:rsid w:val="00E010A7"/>
    <w:rsid w:val="00E01132"/>
    <w:rsid w:val="00E01234"/>
    <w:rsid w:val="00E0148F"/>
    <w:rsid w:val="00E014CA"/>
    <w:rsid w:val="00E01675"/>
    <w:rsid w:val="00E016E6"/>
    <w:rsid w:val="00E018BF"/>
    <w:rsid w:val="00E019D7"/>
    <w:rsid w:val="00E01A6E"/>
    <w:rsid w:val="00E01AB1"/>
    <w:rsid w:val="00E01C15"/>
    <w:rsid w:val="00E01D0A"/>
    <w:rsid w:val="00E01D17"/>
    <w:rsid w:val="00E01DEA"/>
    <w:rsid w:val="00E01E59"/>
    <w:rsid w:val="00E01EA3"/>
    <w:rsid w:val="00E02084"/>
    <w:rsid w:val="00E021C5"/>
    <w:rsid w:val="00E02364"/>
    <w:rsid w:val="00E0238D"/>
    <w:rsid w:val="00E02463"/>
    <w:rsid w:val="00E02493"/>
    <w:rsid w:val="00E024B5"/>
    <w:rsid w:val="00E02704"/>
    <w:rsid w:val="00E02847"/>
    <w:rsid w:val="00E028CC"/>
    <w:rsid w:val="00E028D5"/>
    <w:rsid w:val="00E028E0"/>
    <w:rsid w:val="00E0291F"/>
    <w:rsid w:val="00E029A0"/>
    <w:rsid w:val="00E029FC"/>
    <w:rsid w:val="00E02A04"/>
    <w:rsid w:val="00E02B59"/>
    <w:rsid w:val="00E02BA2"/>
    <w:rsid w:val="00E02C58"/>
    <w:rsid w:val="00E02C92"/>
    <w:rsid w:val="00E02CF3"/>
    <w:rsid w:val="00E02D40"/>
    <w:rsid w:val="00E02E2A"/>
    <w:rsid w:val="00E031A6"/>
    <w:rsid w:val="00E031CF"/>
    <w:rsid w:val="00E0323B"/>
    <w:rsid w:val="00E032CA"/>
    <w:rsid w:val="00E032FA"/>
    <w:rsid w:val="00E03302"/>
    <w:rsid w:val="00E03354"/>
    <w:rsid w:val="00E03430"/>
    <w:rsid w:val="00E03483"/>
    <w:rsid w:val="00E036CB"/>
    <w:rsid w:val="00E03788"/>
    <w:rsid w:val="00E03990"/>
    <w:rsid w:val="00E03A7C"/>
    <w:rsid w:val="00E03B95"/>
    <w:rsid w:val="00E03BEC"/>
    <w:rsid w:val="00E03C61"/>
    <w:rsid w:val="00E03C7C"/>
    <w:rsid w:val="00E03C85"/>
    <w:rsid w:val="00E03C88"/>
    <w:rsid w:val="00E03CB6"/>
    <w:rsid w:val="00E03CCF"/>
    <w:rsid w:val="00E03EC0"/>
    <w:rsid w:val="00E03EC8"/>
    <w:rsid w:val="00E03F22"/>
    <w:rsid w:val="00E03F34"/>
    <w:rsid w:val="00E03F3F"/>
    <w:rsid w:val="00E04028"/>
    <w:rsid w:val="00E04075"/>
    <w:rsid w:val="00E04076"/>
    <w:rsid w:val="00E04101"/>
    <w:rsid w:val="00E041B7"/>
    <w:rsid w:val="00E04205"/>
    <w:rsid w:val="00E0420D"/>
    <w:rsid w:val="00E04350"/>
    <w:rsid w:val="00E04398"/>
    <w:rsid w:val="00E04425"/>
    <w:rsid w:val="00E0445C"/>
    <w:rsid w:val="00E0447C"/>
    <w:rsid w:val="00E04561"/>
    <w:rsid w:val="00E0456E"/>
    <w:rsid w:val="00E04640"/>
    <w:rsid w:val="00E04650"/>
    <w:rsid w:val="00E04846"/>
    <w:rsid w:val="00E048E9"/>
    <w:rsid w:val="00E0494A"/>
    <w:rsid w:val="00E04A54"/>
    <w:rsid w:val="00E04B12"/>
    <w:rsid w:val="00E04B21"/>
    <w:rsid w:val="00E04B61"/>
    <w:rsid w:val="00E04B71"/>
    <w:rsid w:val="00E04BCF"/>
    <w:rsid w:val="00E04CBB"/>
    <w:rsid w:val="00E04D96"/>
    <w:rsid w:val="00E04E3D"/>
    <w:rsid w:val="00E04E4F"/>
    <w:rsid w:val="00E04E96"/>
    <w:rsid w:val="00E04EC1"/>
    <w:rsid w:val="00E04F53"/>
    <w:rsid w:val="00E05074"/>
    <w:rsid w:val="00E05111"/>
    <w:rsid w:val="00E052EF"/>
    <w:rsid w:val="00E05327"/>
    <w:rsid w:val="00E0532C"/>
    <w:rsid w:val="00E053F9"/>
    <w:rsid w:val="00E05464"/>
    <w:rsid w:val="00E05497"/>
    <w:rsid w:val="00E05629"/>
    <w:rsid w:val="00E0562E"/>
    <w:rsid w:val="00E056AF"/>
    <w:rsid w:val="00E05826"/>
    <w:rsid w:val="00E05944"/>
    <w:rsid w:val="00E05A14"/>
    <w:rsid w:val="00E05B26"/>
    <w:rsid w:val="00E05B38"/>
    <w:rsid w:val="00E05B40"/>
    <w:rsid w:val="00E05B66"/>
    <w:rsid w:val="00E05BD2"/>
    <w:rsid w:val="00E05C29"/>
    <w:rsid w:val="00E05DDA"/>
    <w:rsid w:val="00E05E33"/>
    <w:rsid w:val="00E05F9D"/>
    <w:rsid w:val="00E060D7"/>
    <w:rsid w:val="00E06108"/>
    <w:rsid w:val="00E0621E"/>
    <w:rsid w:val="00E063FB"/>
    <w:rsid w:val="00E0646A"/>
    <w:rsid w:val="00E0649B"/>
    <w:rsid w:val="00E064BD"/>
    <w:rsid w:val="00E065C1"/>
    <w:rsid w:val="00E0661F"/>
    <w:rsid w:val="00E06731"/>
    <w:rsid w:val="00E0675B"/>
    <w:rsid w:val="00E06760"/>
    <w:rsid w:val="00E068D1"/>
    <w:rsid w:val="00E06B84"/>
    <w:rsid w:val="00E06BA9"/>
    <w:rsid w:val="00E06BD6"/>
    <w:rsid w:val="00E06CE4"/>
    <w:rsid w:val="00E06D2D"/>
    <w:rsid w:val="00E06E58"/>
    <w:rsid w:val="00E06E9C"/>
    <w:rsid w:val="00E06F22"/>
    <w:rsid w:val="00E06FC4"/>
    <w:rsid w:val="00E07093"/>
    <w:rsid w:val="00E070FA"/>
    <w:rsid w:val="00E0727F"/>
    <w:rsid w:val="00E0748D"/>
    <w:rsid w:val="00E0749A"/>
    <w:rsid w:val="00E074AF"/>
    <w:rsid w:val="00E074C2"/>
    <w:rsid w:val="00E0750E"/>
    <w:rsid w:val="00E0778D"/>
    <w:rsid w:val="00E07836"/>
    <w:rsid w:val="00E07A0B"/>
    <w:rsid w:val="00E07B16"/>
    <w:rsid w:val="00E07C45"/>
    <w:rsid w:val="00E07C59"/>
    <w:rsid w:val="00E07CE5"/>
    <w:rsid w:val="00E07E45"/>
    <w:rsid w:val="00E07EE7"/>
    <w:rsid w:val="00E07EF5"/>
    <w:rsid w:val="00E07F7B"/>
    <w:rsid w:val="00E07F91"/>
    <w:rsid w:val="00E07F99"/>
    <w:rsid w:val="00E1000C"/>
    <w:rsid w:val="00E1000D"/>
    <w:rsid w:val="00E10049"/>
    <w:rsid w:val="00E10057"/>
    <w:rsid w:val="00E10333"/>
    <w:rsid w:val="00E103B5"/>
    <w:rsid w:val="00E10468"/>
    <w:rsid w:val="00E10507"/>
    <w:rsid w:val="00E10537"/>
    <w:rsid w:val="00E10667"/>
    <w:rsid w:val="00E106C7"/>
    <w:rsid w:val="00E10781"/>
    <w:rsid w:val="00E107A9"/>
    <w:rsid w:val="00E10844"/>
    <w:rsid w:val="00E10939"/>
    <w:rsid w:val="00E10A23"/>
    <w:rsid w:val="00E10A49"/>
    <w:rsid w:val="00E10C48"/>
    <w:rsid w:val="00E10E8B"/>
    <w:rsid w:val="00E110A9"/>
    <w:rsid w:val="00E11154"/>
    <w:rsid w:val="00E1116B"/>
    <w:rsid w:val="00E111EA"/>
    <w:rsid w:val="00E11266"/>
    <w:rsid w:val="00E1127D"/>
    <w:rsid w:val="00E1131D"/>
    <w:rsid w:val="00E1134A"/>
    <w:rsid w:val="00E113FF"/>
    <w:rsid w:val="00E1149E"/>
    <w:rsid w:val="00E114EF"/>
    <w:rsid w:val="00E114F2"/>
    <w:rsid w:val="00E11536"/>
    <w:rsid w:val="00E115A0"/>
    <w:rsid w:val="00E115DC"/>
    <w:rsid w:val="00E1161B"/>
    <w:rsid w:val="00E116AF"/>
    <w:rsid w:val="00E11737"/>
    <w:rsid w:val="00E1197D"/>
    <w:rsid w:val="00E119B6"/>
    <w:rsid w:val="00E119F7"/>
    <w:rsid w:val="00E119FF"/>
    <w:rsid w:val="00E11A61"/>
    <w:rsid w:val="00E11AE5"/>
    <w:rsid w:val="00E11BA9"/>
    <w:rsid w:val="00E11DD0"/>
    <w:rsid w:val="00E11E17"/>
    <w:rsid w:val="00E11EE0"/>
    <w:rsid w:val="00E11F3B"/>
    <w:rsid w:val="00E11FF8"/>
    <w:rsid w:val="00E12073"/>
    <w:rsid w:val="00E1220B"/>
    <w:rsid w:val="00E1223D"/>
    <w:rsid w:val="00E122C0"/>
    <w:rsid w:val="00E122FB"/>
    <w:rsid w:val="00E1235D"/>
    <w:rsid w:val="00E12448"/>
    <w:rsid w:val="00E12469"/>
    <w:rsid w:val="00E1257D"/>
    <w:rsid w:val="00E125DA"/>
    <w:rsid w:val="00E126BD"/>
    <w:rsid w:val="00E1287B"/>
    <w:rsid w:val="00E12890"/>
    <w:rsid w:val="00E12938"/>
    <w:rsid w:val="00E1294C"/>
    <w:rsid w:val="00E12969"/>
    <w:rsid w:val="00E129D4"/>
    <w:rsid w:val="00E12BDC"/>
    <w:rsid w:val="00E12D02"/>
    <w:rsid w:val="00E12D34"/>
    <w:rsid w:val="00E12D3D"/>
    <w:rsid w:val="00E12DE0"/>
    <w:rsid w:val="00E12F35"/>
    <w:rsid w:val="00E12F3C"/>
    <w:rsid w:val="00E12F41"/>
    <w:rsid w:val="00E12F6C"/>
    <w:rsid w:val="00E12F97"/>
    <w:rsid w:val="00E12F9E"/>
    <w:rsid w:val="00E1310C"/>
    <w:rsid w:val="00E13351"/>
    <w:rsid w:val="00E1348D"/>
    <w:rsid w:val="00E13492"/>
    <w:rsid w:val="00E134E7"/>
    <w:rsid w:val="00E135D1"/>
    <w:rsid w:val="00E13609"/>
    <w:rsid w:val="00E136D7"/>
    <w:rsid w:val="00E1377E"/>
    <w:rsid w:val="00E1379A"/>
    <w:rsid w:val="00E137BE"/>
    <w:rsid w:val="00E137E5"/>
    <w:rsid w:val="00E13928"/>
    <w:rsid w:val="00E13A1A"/>
    <w:rsid w:val="00E13ABD"/>
    <w:rsid w:val="00E13B0D"/>
    <w:rsid w:val="00E13BF6"/>
    <w:rsid w:val="00E13C08"/>
    <w:rsid w:val="00E13E44"/>
    <w:rsid w:val="00E13E49"/>
    <w:rsid w:val="00E13E6F"/>
    <w:rsid w:val="00E13F4C"/>
    <w:rsid w:val="00E13FF2"/>
    <w:rsid w:val="00E140B6"/>
    <w:rsid w:val="00E14183"/>
    <w:rsid w:val="00E1421F"/>
    <w:rsid w:val="00E14252"/>
    <w:rsid w:val="00E14267"/>
    <w:rsid w:val="00E142B9"/>
    <w:rsid w:val="00E14398"/>
    <w:rsid w:val="00E14450"/>
    <w:rsid w:val="00E1450F"/>
    <w:rsid w:val="00E1452D"/>
    <w:rsid w:val="00E146E3"/>
    <w:rsid w:val="00E14775"/>
    <w:rsid w:val="00E14820"/>
    <w:rsid w:val="00E14878"/>
    <w:rsid w:val="00E1491A"/>
    <w:rsid w:val="00E14979"/>
    <w:rsid w:val="00E14DC0"/>
    <w:rsid w:val="00E14E9A"/>
    <w:rsid w:val="00E14EEE"/>
    <w:rsid w:val="00E15051"/>
    <w:rsid w:val="00E15127"/>
    <w:rsid w:val="00E15151"/>
    <w:rsid w:val="00E151B9"/>
    <w:rsid w:val="00E1529A"/>
    <w:rsid w:val="00E152A4"/>
    <w:rsid w:val="00E15342"/>
    <w:rsid w:val="00E153D4"/>
    <w:rsid w:val="00E15551"/>
    <w:rsid w:val="00E155A6"/>
    <w:rsid w:val="00E155D2"/>
    <w:rsid w:val="00E155EC"/>
    <w:rsid w:val="00E1568A"/>
    <w:rsid w:val="00E1577D"/>
    <w:rsid w:val="00E157BF"/>
    <w:rsid w:val="00E157FA"/>
    <w:rsid w:val="00E15858"/>
    <w:rsid w:val="00E1587E"/>
    <w:rsid w:val="00E158C8"/>
    <w:rsid w:val="00E15997"/>
    <w:rsid w:val="00E1599E"/>
    <w:rsid w:val="00E15B12"/>
    <w:rsid w:val="00E15B78"/>
    <w:rsid w:val="00E15D69"/>
    <w:rsid w:val="00E15E47"/>
    <w:rsid w:val="00E15F57"/>
    <w:rsid w:val="00E15FA0"/>
    <w:rsid w:val="00E15FC5"/>
    <w:rsid w:val="00E16091"/>
    <w:rsid w:val="00E16141"/>
    <w:rsid w:val="00E161C4"/>
    <w:rsid w:val="00E162E1"/>
    <w:rsid w:val="00E16315"/>
    <w:rsid w:val="00E16340"/>
    <w:rsid w:val="00E16348"/>
    <w:rsid w:val="00E163FC"/>
    <w:rsid w:val="00E16429"/>
    <w:rsid w:val="00E164A3"/>
    <w:rsid w:val="00E16575"/>
    <w:rsid w:val="00E165A4"/>
    <w:rsid w:val="00E16632"/>
    <w:rsid w:val="00E167B2"/>
    <w:rsid w:val="00E167C1"/>
    <w:rsid w:val="00E167C9"/>
    <w:rsid w:val="00E16872"/>
    <w:rsid w:val="00E16AC9"/>
    <w:rsid w:val="00E16BBD"/>
    <w:rsid w:val="00E16BF4"/>
    <w:rsid w:val="00E16D3D"/>
    <w:rsid w:val="00E16E64"/>
    <w:rsid w:val="00E16EF2"/>
    <w:rsid w:val="00E16F54"/>
    <w:rsid w:val="00E170C6"/>
    <w:rsid w:val="00E1713E"/>
    <w:rsid w:val="00E1716C"/>
    <w:rsid w:val="00E1717F"/>
    <w:rsid w:val="00E171B7"/>
    <w:rsid w:val="00E171E3"/>
    <w:rsid w:val="00E172A8"/>
    <w:rsid w:val="00E172CB"/>
    <w:rsid w:val="00E17362"/>
    <w:rsid w:val="00E174DD"/>
    <w:rsid w:val="00E1761D"/>
    <w:rsid w:val="00E1763C"/>
    <w:rsid w:val="00E17706"/>
    <w:rsid w:val="00E177D4"/>
    <w:rsid w:val="00E17802"/>
    <w:rsid w:val="00E17809"/>
    <w:rsid w:val="00E17823"/>
    <w:rsid w:val="00E1787A"/>
    <w:rsid w:val="00E178C0"/>
    <w:rsid w:val="00E178F5"/>
    <w:rsid w:val="00E17A7A"/>
    <w:rsid w:val="00E17A8F"/>
    <w:rsid w:val="00E17B0B"/>
    <w:rsid w:val="00E17B6C"/>
    <w:rsid w:val="00E17C00"/>
    <w:rsid w:val="00E17C83"/>
    <w:rsid w:val="00E17DAD"/>
    <w:rsid w:val="00E17DCF"/>
    <w:rsid w:val="00E17DF3"/>
    <w:rsid w:val="00E17ECE"/>
    <w:rsid w:val="00E17F77"/>
    <w:rsid w:val="00E17F7B"/>
    <w:rsid w:val="00E17FE2"/>
    <w:rsid w:val="00E20005"/>
    <w:rsid w:val="00E20041"/>
    <w:rsid w:val="00E2007A"/>
    <w:rsid w:val="00E2009B"/>
    <w:rsid w:val="00E200F8"/>
    <w:rsid w:val="00E200FF"/>
    <w:rsid w:val="00E201C5"/>
    <w:rsid w:val="00E2022A"/>
    <w:rsid w:val="00E2092E"/>
    <w:rsid w:val="00E209FD"/>
    <w:rsid w:val="00E20AB6"/>
    <w:rsid w:val="00E20B6E"/>
    <w:rsid w:val="00E20B98"/>
    <w:rsid w:val="00E20BB7"/>
    <w:rsid w:val="00E20BD1"/>
    <w:rsid w:val="00E20C7B"/>
    <w:rsid w:val="00E20D1D"/>
    <w:rsid w:val="00E20F48"/>
    <w:rsid w:val="00E21036"/>
    <w:rsid w:val="00E21076"/>
    <w:rsid w:val="00E211AA"/>
    <w:rsid w:val="00E2122D"/>
    <w:rsid w:val="00E2129D"/>
    <w:rsid w:val="00E2137C"/>
    <w:rsid w:val="00E2143E"/>
    <w:rsid w:val="00E214E1"/>
    <w:rsid w:val="00E2155D"/>
    <w:rsid w:val="00E2157E"/>
    <w:rsid w:val="00E2158D"/>
    <w:rsid w:val="00E216FA"/>
    <w:rsid w:val="00E21978"/>
    <w:rsid w:val="00E21A60"/>
    <w:rsid w:val="00E21BDB"/>
    <w:rsid w:val="00E21D62"/>
    <w:rsid w:val="00E21DCB"/>
    <w:rsid w:val="00E21E63"/>
    <w:rsid w:val="00E21F42"/>
    <w:rsid w:val="00E21F64"/>
    <w:rsid w:val="00E21FAF"/>
    <w:rsid w:val="00E22143"/>
    <w:rsid w:val="00E22148"/>
    <w:rsid w:val="00E22186"/>
    <w:rsid w:val="00E221DC"/>
    <w:rsid w:val="00E22247"/>
    <w:rsid w:val="00E22320"/>
    <w:rsid w:val="00E223C9"/>
    <w:rsid w:val="00E224BF"/>
    <w:rsid w:val="00E22577"/>
    <w:rsid w:val="00E22653"/>
    <w:rsid w:val="00E226AD"/>
    <w:rsid w:val="00E2285C"/>
    <w:rsid w:val="00E2299F"/>
    <w:rsid w:val="00E22A60"/>
    <w:rsid w:val="00E22DFF"/>
    <w:rsid w:val="00E22EC6"/>
    <w:rsid w:val="00E22ED1"/>
    <w:rsid w:val="00E22F0C"/>
    <w:rsid w:val="00E2300A"/>
    <w:rsid w:val="00E230E8"/>
    <w:rsid w:val="00E2329C"/>
    <w:rsid w:val="00E232D3"/>
    <w:rsid w:val="00E2330C"/>
    <w:rsid w:val="00E23512"/>
    <w:rsid w:val="00E235CA"/>
    <w:rsid w:val="00E236C8"/>
    <w:rsid w:val="00E237D3"/>
    <w:rsid w:val="00E23A51"/>
    <w:rsid w:val="00E23B21"/>
    <w:rsid w:val="00E23B34"/>
    <w:rsid w:val="00E23B48"/>
    <w:rsid w:val="00E23B7D"/>
    <w:rsid w:val="00E23C60"/>
    <w:rsid w:val="00E23D7B"/>
    <w:rsid w:val="00E23E5A"/>
    <w:rsid w:val="00E23EBB"/>
    <w:rsid w:val="00E23FDA"/>
    <w:rsid w:val="00E240E6"/>
    <w:rsid w:val="00E2415C"/>
    <w:rsid w:val="00E24187"/>
    <w:rsid w:val="00E241A8"/>
    <w:rsid w:val="00E24225"/>
    <w:rsid w:val="00E2434C"/>
    <w:rsid w:val="00E243CA"/>
    <w:rsid w:val="00E24523"/>
    <w:rsid w:val="00E24578"/>
    <w:rsid w:val="00E245BB"/>
    <w:rsid w:val="00E24613"/>
    <w:rsid w:val="00E2488A"/>
    <w:rsid w:val="00E24AAF"/>
    <w:rsid w:val="00E24C5C"/>
    <w:rsid w:val="00E24DB0"/>
    <w:rsid w:val="00E24DB1"/>
    <w:rsid w:val="00E24E4B"/>
    <w:rsid w:val="00E25029"/>
    <w:rsid w:val="00E250AD"/>
    <w:rsid w:val="00E251B7"/>
    <w:rsid w:val="00E2520A"/>
    <w:rsid w:val="00E25216"/>
    <w:rsid w:val="00E2523D"/>
    <w:rsid w:val="00E25284"/>
    <w:rsid w:val="00E25324"/>
    <w:rsid w:val="00E254CE"/>
    <w:rsid w:val="00E2557F"/>
    <w:rsid w:val="00E25593"/>
    <w:rsid w:val="00E25675"/>
    <w:rsid w:val="00E2571D"/>
    <w:rsid w:val="00E258B2"/>
    <w:rsid w:val="00E25904"/>
    <w:rsid w:val="00E259AC"/>
    <w:rsid w:val="00E25A09"/>
    <w:rsid w:val="00E25A59"/>
    <w:rsid w:val="00E25A9D"/>
    <w:rsid w:val="00E25AC5"/>
    <w:rsid w:val="00E25C75"/>
    <w:rsid w:val="00E25D07"/>
    <w:rsid w:val="00E25D72"/>
    <w:rsid w:val="00E25DA9"/>
    <w:rsid w:val="00E25F73"/>
    <w:rsid w:val="00E26135"/>
    <w:rsid w:val="00E261D1"/>
    <w:rsid w:val="00E2623F"/>
    <w:rsid w:val="00E262C5"/>
    <w:rsid w:val="00E2631C"/>
    <w:rsid w:val="00E26371"/>
    <w:rsid w:val="00E26412"/>
    <w:rsid w:val="00E2642A"/>
    <w:rsid w:val="00E2657D"/>
    <w:rsid w:val="00E267DF"/>
    <w:rsid w:val="00E26944"/>
    <w:rsid w:val="00E26986"/>
    <w:rsid w:val="00E269B3"/>
    <w:rsid w:val="00E269C1"/>
    <w:rsid w:val="00E26A20"/>
    <w:rsid w:val="00E26B7E"/>
    <w:rsid w:val="00E26B82"/>
    <w:rsid w:val="00E26C40"/>
    <w:rsid w:val="00E26C9B"/>
    <w:rsid w:val="00E26D7C"/>
    <w:rsid w:val="00E26F03"/>
    <w:rsid w:val="00E26FA3"/>
    <w:rsid w:val="00E2705A"/>
    <w:rsid w:val="00E272D3"/>
    <w:rsid w:val="00E273DE"/>
    <w:rsid w:val="00E2742A"/>
    <w:rsid w:val="00E27439"/>
    <w:rsid w:val="00E27583"/>
    <w:rsid w:val="00E27619"/>
    <w:rsid w:val="00E276B0"/>
    <w:rsid w:val="00E2770A"/>
    <w:rsid w:val="00E2772C"/>
    <w:rsid w:val="00E27785"/>
    <w:rsid w:val="00E27AD7"/>
    <w:rsid w:val="00E27B73"/>
    <w:rsid w:val="00E27BE1"/>
    <w:rsid w:val="00E27C4F"/>
    <w:rsid w:val="00E27C58"/>
    <w:rsid w:val="00E27CB8"/>
    <w:rsid w:val="00E27CEC"/>
    <w:rsid w:val="00E27D9E"/>
    <w:rsid w:val="00E27DA7"/>
    <w:rsid w:val="00E27E1E"/>
    <w:rsid w:val="00E27FFC"/>
    <w:rsid w:val="00E30032"/>
    <w:rsid w:val="00E30057"/>
    <w:rsid w:val="00E30058"/>
    <w:rsid w:val="00E301FA"/>
    <w:rsid w:val="00E3024B"/>
    <w:rsid w:val="00E3028B"/>
    <w:rsid w:val="00E303FD"/>
    <w:rsid w:val="00E30472"/>
    <w:rsid w:val="00E304D4"/>
    <w:rsid w:val="00E30520"/>
    <w:rsid w:val="00E305BF"/>
    <w:rsid w:val="00E305DB"/>
    <w:rsid w:val="00E3061E"/>
    <w:rsid w:val="00E3070D"/>
    <w:rsid w:val="00E309A7"/>
    <w:rsid w:val="00E30D11"/>
    <w:rsid w:val="00E30D4D"/>
    <w:rsid w:val="00E30F34"/>
    <w:rsid w:val="00E30FF0"/>
    <w:rsid w:val="00E310DF"/>
    <w:rsid w:val="00E311A5"/>
    <w:rsid w:val="00E3130D"/>
    <w:rsid w:val="00E31374"/>
    <w:rsid w:val="00E3138E"/>
    <w:rsid w:val="00E314BC"/>
    <w:rsid w:val="00E31523"/>
    <w:rsid w:val="00E31578"/>
    <w:rsid w:val="00E31661"/>
    <w:rsid w:val="00E316D0"/>
    <w:rsid w:val="00E3172A"/>
    <w:rsid w:val="00E31785"/>
    <w:rsid w:val="00E3180E"/>
    <w:rsid w:val="00E31A11"/>
    <w:rsid w:val="00E31C94"/>
    <w:rsid w:val="00E31CFD"/>
    <w:rsid w:val="00E31CFE"/>
    <w:rsid w:val="00E31DE5"/>
    <w:rsid w:val="00E31F50"/>
    <w:rsid w:val="00E3209B"/>
    <w:rsid w:val="00E320A8"/>
    <w:rsid w:val="00E32116"/>
    <w:rsid w:val="00E3218C"/>
    <w:rsid w:val="00E32380"/>
    <w:rsid w:val="00E32388"/>
    <w:rsid w:val="00E3243F"/>
    <w:rsid w:val="00E32450"/>
    <w:rsid w:val="00E32462"/>
    <w:rsid w:val="00E324EF"/>
    <w:rsid w:val="00E324F6"/>
    <w:rsid w:val="00E32555"/>
    <w:rsid w:val="00E32647"/>
    <w:rsid w:val="00E32669"/>
    <w:rsid w:val="00E326DC"/>
    <w:rsid w:val="00E3278E"/>
    <w:rsid w:val="00E327DE"/>
    <w:rsid w:val="00E32836"/>
    <w:rsid w:val="00E328F5"/>
    <w:rsid w:val="00E32979"/>
    <w:rsid w:val="00E32A3A"/>
    <w:rsid w:val="00E32A6B"/>
    <w:rsid w:val="00E32BAC"/>
    <w:rsid w:val="00E32CCC"/>
    <w:rsid w:val="00E32D2F"/>
    <w:rsid w:val="00E32D70"/>
    <w:rsid w:val="00E32D90"/>
    <w:rsid w:val="00E32EA1"/>
    <w:rsid w:val="00E32F75"/>
    <w:rsid w:val="00E32FEC"/>
    <w:rsid w:val="00E32FEE"/>
    <w:rsid w:val="00E33162"/>
    <w:rsid w:val="00E33216"/>
    <w:rsid w:val="00E3340F"/>
    <w:rsid w:val="00E3350B"/>
    <w:rsid w:val="00E335D4"/>
    <w:rsid w:val="00E336AA"/>
    <w:rsid w:val="00E338F4"/>
    <w:rsid w:val="00E3393D"/>
    <w:rsid w:val="00E339CD"/>
    <w:rsid w:val="00E33A4F"/>
    <w:rsid w:val="00E33BE7"/>
    <w:rsid w:val="00E33D08"/>
    <w:rsid w:val="00E33E66"/>
    <w:rsid w:val="00E33F6F"/>
    <w:rsid w:val="00E33FBE"/>
    <w:rsid w:val="00E3404D"/>
    <w:rsid w:val="00E34050"/>
    <w:rsid w:val="00E34069"/>
    <w:rsid w:val="00E340A6"/>
    <w:rsid w:val="00E343A0"/>
    <w:rsid w:val="00E343A9"/>
    <w:rsid w:val="00E343CA"/>
    <w:rsid w:val="00E3444F"/>
    <w:rsid w:val="00E344FB"/>
    <w:rsid w:val="00E344FD"/>
    <w:rsid w:val="00E34545"/>
    <w:rsid w:val="00E3455D"/>
    <w:rsid w:val="00E34604"/>
    <w:rsid w:val="00E34618"/>
    <w:rsid w:val="00E34738"/>
    <w:rsid w:val="00E347B2"/>
    <w:rsid w:val="00E347D2"/>
    <w:rsid w:val="00E347FF"/>
    <w:rsid w:val="00E34814"/>
    <w:rsid w:val="00E348DA"/>
    <w:rsid w:val="00E349E6"/>
    <w:rsid w:val="00E34AEE"/>
    <w:rsid w:val="00E34B09"/>
    <w:rsid w:val="00E34B4A"/>
    <w:rsid w:val="00E34C10"/>
    <w:rsid w:val="00E34D5E"/>
    <w:rsid w:val="00E34D95"/>
    <w:rsid w:val="00E34DAA"/>
    <w:rsid w:val="00E34F0C"/>
    <w:rsid w:val="00E34F3A"/>
    <w:rsid w:val="00E34F83"/>
    <w:rsid w:val="00E34FC7"/>
    <w:rsid w:val="00E35052"/>
    <w:rsid w:val="00E35218"/>
    <w:rsid w:val="00E3525A"/>
    <w:rsid w:val="00E3526B"/>
    <w:rsid w:val="00E352E5"/>
    <w:rsid w:val="00E35318"/>
    <w:rsid w:val="00E354C5"/>
    <w:rsid w:val="00E35505"/>
    <w:rsid w:val="00E355B9"/>
    <w:rsid w:val="00E35622"/>
    <w:rsid w:val="00E35648"/>
    <w:rsid w:val="00E35785"/>
    <w:rsid w:val="00E3578B"/>
    <w:rsid w:val="00E357B2"/>
    <w:rsid w:val="00E35806"/>
    <w:rsid w:val="00E3582E"/>
    <w:rsid w:val="00E35830"/>
    <w:rsid w:val="00E3588D"/>
    <w:rsid w:val="00E358AB"/>
    <w:rsid w:val="00E35948"/>
    <w:rsid w:val="00E35985"/>
    <w:rsid w:val="00E35B82"/>
    <w:rsid w:val="00E35BE7"/>
    <w:rsid w:val="00E35CBE"/>
    <w:rsid w:val="00E35CFE"/>
    <w:rsid w:val="00E35D77"/>
    <w:rsid w:val="00E35E7C"/>
    <w:rsid w:val="00E35F16"/>
    <w:rsid w:val="00E360B6"/>
    <w:rsid w:val="00E3611B"/>
    <w:rsid w:val="00E361FC"/>
    <w:rsid w:val="00E3626D"/>
    <w:rsid w:val="00E36294"/>
    <w:rsid w:val="00E363D5"/>
    <w:rsid w:val="00E3640B"/>
    <w:rsid w:val="00E36443"/>
    <w:rsid w:val="00E3644D"/>
    <w:rsid w:val="00E36627"/>
    <w:rsid w:val="00E36694"/>
    <w:rsid w:val="00E36867"/>
    <w:rsid w:val="00E36886"/>
    <w:rsid w:val="00E3688E"/>
    <w:rsid w:val="00E368EA"/>
    <w:rsid w:val="00E36902"/>
    <w:rsid w:val="00E36905"/>
    <w:rsid w:val="00E36B1D"/>
    <w:rsid w:val="00E36C61"/>
    <w:rsid w:val="00E36CF0"/>
    <w:rsid w:val="00E36D16"/>
    <w:rsid w:val="00E36D5B"/>
    <w:rsid w:val="00E36DDB"/>
    <w:rsid w:val="00E36E22"/>
    <w:rsid w:val="00E36EA0"/>
    <w:rsid w:val="00E36F19"/>
    <w:rsid w:val="00E36FB4"/>
    <w:rsid w:val="00E37041"/>
    <w:rsid w:val="00E37157"/>
    <w:rsid w:val="00E3716F"/>
    <w:rsid w:val="00E371DD"/>
    <w:rsid w:val="00E3721F"/>
    <w:rsid w:val="00E3725A"/>
    <w:rsid w:val="00E37432"/>
    <w:rsid w:val="00E37731"/>
    <w:rsid w:val="00E377A3"/>
    <w:rsid w:val="00E377C2"/>
    <w:rsid w:val="00E37805"/>
    <w:rsid w:val="00E3780C"/>
    <w:rsid w:val="00E37834"/>
    <w:rsid w:val="00E37840"/>
    <w:rsid w:val="00E378B7"/>
    <w:rsid w:val="00E3791C"/>
    <w:rsid w:val="00E37927"/>
    <w:rsid w:val="00E37AB4"/>
    <w:rsid w:val="00E37AD6"/>
    <w:rsid w:val="00E37AD7"/>
    <w:rsid w:val="00E37B9F"/>
    <w:rsid w:val="00E37C56"/>
    <w:rsid w:val="00E37D67"/>
    <w:rsid w:val="00E37E35"/>
    <w:rsid w:val="00E37F6E"/>
    <w:rsid w:val="00E40056"/>
    <w:rsid w:val="00E4017A"/>
    <w:rsid w:val="00E4024E"/>
    <w:rsid w:val="00E40263"/>
    <w:rsid w:val="00E402FD"/>
    <w:rsid w:val="00E40434"/>
    <w:rsid w:val="00E40442"/>
    <w:rsid w:val="00E40565"/>
    <w:rsid w:val="00E40680"/>
    <w:rsid w:val="00E4068C"/>
    <w:rsid w:val="00E4080D"/>
    <w:rsid w:val="00E4087D"/>
    <w:rsid w:val="00E40978"/>
    <w:rsid w:val="00E40AC1"/>
    <w:rsid w:val="00E40ADC"/>
    <w:rsid w:val="00E40BDA"/>
    <w:rsid w:val="00E40C15"/>
    <w:rsid w:val="00E40CE6"/>
    <w:rsid w:val="00E40E67"/>
    <w:rsid w:val="00E40E69"/>
    <w:rsid w:val="00E40FEF"/>
    <w:rsid w:val="00E41070"/>
    <w:rsid w:val="00E41124"/>
    <w:rsid w:val="00E41149"/>
    <w:rsid w:val="00E41171"/>
    <w:rsid w:val="00E411B8"/>
    <w:rsid w:val="00E41234"/>
    <w:rsid w:val="00E4129F"/>
    <w:rsid w:val="00E4130C"/>
    <w:rsid w:val="00E414EE"/>
    <w:rsid w:val="00E41531"/>
    <w:rsid w:val="00E415B7"/>
    <w:rsid w:val="00E41762"/>
    <w:rsid w:val="00E4180E"/>
    <w:rsid w:val="00E418F7"/>
    <w:rsid w:val="00E4198F"/>
    <w:rsid w:val="00E41A69"/>
    <w:rsid w:val="00E41AFA"/>
    <w:rsid w:val="00E41B50"/>
    <w:rsid w:val="00E41B56"/>
    <w:rsid w:val="00E41B7C"/>
    <w:rsid w:val="00E41C93"/>
    <w:rsid w:val="00E41CC2"/>
    <w:rsid w:val="00E41D24"/>
    <w:rsid w:val="00E41E90"/>
    <w:rsid w:val="00E41EBD"/>
    <w:rsid w:val="00E41F4E"/>
    <w:rsid w:val="00E41FD7"/>
    <w:rsid w:val="00E4201F"/>
    <w:rsid w:val="00E42020"/>
    <w:rsid w:val="00E4209B"/>
    <w:rsid w:val="00E423CD"/>
    <w:rsid w:val="00E423D1"/>
    <w:rsid w:val="00E42452"/>
    <w:rsid w:val="00E424EE"/>
    <w:rsid w:val="00E42596"/>
    <w:rsid w:val="00E42908"/>
    <w:rsid w:val="00E42A22"/>
    <w:rsid w:val="00E42A51"/>
    <w:rsid w:val="00E42A96"/>
    <w:rsid w:val="00E42AEF"/>
    <w:rsid w:val="00E42CEA"/>
    <w:rsid w:val="00E42DA8"/>
    <w:rsid w:val="00E42E34"/>
    <w:rsid w:val="00E42E88"/>
    <w:rsid w:val="00E42EB4"/>
    <w:rsid w:val="00E42FBB"/>
    <w:rsid w:val="00E42FBD"/>
    <w:rsid w:val="00E4308C"/>
    <w:rsid w:val="00E431A6"/>
    <w:rsid w:val="00E4336B"/>
    <w:rsid w:val="00E4337D"/>
    <w:rsid w:val="00E433EF"/>
    <w:rsid w:val="00E4340F"/>
    <w:rsid w:val="00E43516"/>
    <w:rsid w:val="00E4353A"/>
    <w:rsid w:val="00E43615"/>
    <w:rsid w:val="00E438DB"/>
    <w:rsid w:val="00E43B84"/>
    <w:rsid w:val="00E43BE5"/>
    <w:rsid w:val="00E43C70"/>
    <w:rsid w:val="00E43C8A"/>
    <w:rsid w:val="00E43CB3"/>
    <w:rsid w:val="00E43E35"/>
    <w:rsid w:val="00E43EC2"/>
    <w:rsid w:val="00E43EE2"/>
    <w:rsid w:val="00E43F2B"/>
    <w:rsid w:val="00E43F6B"/>
    <w:rsid w:val="00E43FC8"/>
    <w:rsid w:val="00E440BA"/>
    <w:rsid w:val="00E440C1"/>
    <w:rsid w:val="00E441D1"/>
    <w:rsid w:val="00E441DA"/>
    <w:rsid w:val="00E4434C"/>
    <w:rsid w:val="00E443CC"/>
    <w:rsid w:val="00E4448B"/>
    <w:rsid w:val="00E4452D"/>
    <w:rsid w:val="00E44573"/>
    <w:rsid w:val="00E44587"/>
    <w:rsid w:val="00E445E7"/>
    <w:rsid w:val="00E44672"/>
    <w:rsid w:val="00E44687"/>
    <w:rsid w:val="00E4488D"/>
    <w:rsid w:val="00E448A3"/>
    <w:rsid w:val="00E448DE"/>
    <w:rsid w:val="00E44917"/>
    <w:rsid w:val="00E44961"/>
    <w:rsid w:val="00E44990"/>
    <w:rsid w:val="00E4499F"/>
    <w:rsid w:val="00E44B17"/>
    <w:rsid w:val="00E44B5B"/>
    <w:rsid w:val="00E44C54"/>
    <w:rsid w:val="00E44CAE"/>
    <w:rsid w:val="00E44CDF"/>
    <w:rsid w:val="00E44DE9"/>
    <w:rsid w:val="00E44EB6"/>
    <w:rsid w:val="00E44EBF"/>
    <w:rsid w:val="00E44F27"/>
    <w:rsid w:val="00E44F70"/>
    <w:rsid w:val="00E450B0"/>
    <w:rsid w:val="00E450F8"/>
    <w:rsid w:val="00E4513E"/>
    <w:rsid w:val="00E45179"/>
    <w:rsid w:val="00E451B5"/>
    <w:rsid w:val="00E451C7"/>
    <w:rsid w:val="00E451D8"/>
    <w:rsid w:val="00E4524B"/>
    <w:rsid w:val="00E453CD"/>
    <w:rsid w:val="00E453FC"/>
    <w:rsid w:val="00E454C4"/>
    <w:rsid w:val="00E45523"/>
    <w:rsid w:val="00E455E3"/>
    <w:rsid w:val="00E45620"/>
    <w:rsid w:val="00E45649"/>
    <w:rsid w:val="00E456A3"/>
    <w:rsid w:val="00E4576D"/>
    <w:rsid w:val="00E4583A"/>
    <w:rsid w:val="00E4585D"/>
    <w:rsid w:val="00E458E4"/>
    <w:rsid w:val="00E4594B"/>
    <w:rsid w:val="00E45961"/>
    <w:rsid w:val="00E45967"/>
    <w:rsid w:val="00E45A95"/>
    <w:rsid w:val="00E45AB2"/>
    <w:rsid w:val="00E45CB7"/>
    <w:rsid w:val="00E45DC7"/>
    <w:rsid w:val="00E45DD0"/>
    <w:rsid w:val="00E45EF8"/>
    <w:rsid w:val="00E45F32"/>
    <w:rsid w:val="00E45FBF"/>
    <w:rsid w:val="00E4619F"/>
    <w:rsid w:val="00E462ED"/>
    <w:rsid w:val="00E4645D"/>
    <w:rsid w:val="00E46508"/>
    <w:rsid w:val="00E46538"/>
    <w:rsid w:val="00E4676D"/>
    <w:rsid w:val="00E46820"/>
    <w:rsid w:val="00E46827"/>
    <w:rsid w:val="00E468E3"/>
    <w:rsid w:val="00E46925"/>
    <w:rsid w:val="00E46A03"/>
    <w:rsid w:val="00E46AFB"/>
    <w:rsid w:val="00E46BE1"/>
    <w:rsid w:val="00E46C12"/>
    <w:rsid w:val="00E46CD8"/>
    <w:rsid w:val="00E46DA9"/>
    <w:rsid w:val="00E46DFA"/>
    <w:rsid w:val="00E46E50"/>
    <w:rsid w:val="00E47008"/>
    <w:rsid w:val="00E47050"/>
    <w:rsid w:val="00E47167"/>
    <w:rsid w:val="00E47203"/>
    <w:rsid w:val="00E47246"/>
    <w:rsid w:val="00E4727A"/>
    <w:rsid w:val="00E472F1"/>
    <w:rsid w:val="00E47401"/>
    <w:rsid w:val="00E47467"/>
    <w:rsid w:val="00E47523"/>
    <w:rsid w:val="00E475E0"/>
    <w:rsid w:val="00E47679"/>
    <w:rsid w:val="00E476B7"/>
    <w:rsid w:val="00E47764"/>
    <w:rsid w:val="00E478C6"/>
    <w:rsid w:val="00E47AF2"/>
    <w:rsid w:val="00E47B24"/>
    <w:rsid w:val="00E47C46"/>
    <w:rsid w:val="00E47FEF"/>
    <w:rsid w:val="00E50058"/>
    <w:rsid w:val="00E50128"/>
    <w:rsid w:val="00E5015E"/>
    <w:rsid w:val="00E5016D"/>
    <w:rsid w:val="00E50290"/>
    <w:rsid w:val="00E502FA"/>
    <w:rsid w:val="00E503F1"/>
    <w:rsid w:val="00E50428"/>
    <w:rsid w:val="00E505C0"/>
    <w:rsid w:val="00E505F0"/>
    <w:rsid w:val="00E5064E"/>
    <w:rsid w:val="00E50798"/>
    <w:rsid w:val="00E507B5"/>
    <w:rsid w:val="00E507FE"/>
    <w:rsid w:val="00E5081A"/>
    <w:rsid w:val="00E508A5"/>
    <w:rsid w:val="00E509E3"/>
    <w:rsid w:val="00E50AB1"/>
    <w:rsid w:val="00E50D51"/>
    <w:rsid w:val="00E50D6B"/>
    <w:rsid w:val="00E50D92"/>
    <w:rsid w:val="00E50DE2"/>
    <w:rsid w:val="00E50E51"/>
    <w:rsid w:val="00E50F6B"/>
    <w:rsid w:val="00E50F97"/>
    <w:rsid w:val="00E50FB7"/>
    <w:rsid w:val="00E5108C"/>
    <w:rsid w:val="00E510B0"/>
    <w:rsid w:val="00E51156"/>
    <w:rsid w:val="00E512DC"/>
    <w:rsid w:val="00E5131E"/>
    <w:rsid w:val="00E51343"/>
    <w:rsid w:val="00E51382"/>
    <w:rsid w:val="00E515E6"/>
    <w:rsid w:val="00E51643"/>
    <w:rsid w:val="00E516C3"/>
    <w:rsid w:val="00E5189A"/>
    <w:rsid w:val="00E518A1"/>
    <w:rsid w:val="00E518D7"/>
    <w:rsid w:val="00E518EE"/>
    <w:rsid w:val="00E518F7"/>
    <w:rsid w:val="00E51967"/>
    <w:rsid w:val="00E519BE"/>
    <w:rsid w:val="00E51A5B"/>
    <w:rsid w:val="00E51ACC"/>
    <w:rsid w:val="00E51AF2"/>
    <w:rsid w:val="00E51B0E"/>
    <w:rsid w:val="00E51B3E"/>
    <w:rsid w:val="00E51BD8"/>
    <w:rsid w:val="00E51C36"/>
    <w:rsid w:val="00E51CEA"/>
    <w:rsid w:val="00E51CF9"/>
    <w:rsid w:val="00E51D77"/>
    <w:rsid w:val="00E51D94"/>
    <w:rsid w:val="00E51DBB"/>
    <w:rsid w:val="00E51DE8"/>
    <w:rsid w:val="00E51DF7"/>
    <w:rsid w:val="00E51DFA"/>
    <w:rsid w:val="00E51E1E"/>
    <w:rsid w:val="00E51E7F"/>
    <w:rsid w:val="00E51E80"/>
    <w:rsid w:val="00E51E98"/>
    <w:rsid w:val="00E51EFF"/>
    <w:rsid w:val="00E51F14"/>
    <w:rsid w:val="00E51F4C"/>
    <w:rsid w:val="00E51FB7"/>
    <w:rsid w:val="00E5204C"/>
    <w:rsid w:val="00E5206B"/>
    <w:rsid w:val="00E5220A"/>
    <w:rsid w:val="00E52270"/>
    <w:rsid w:val="00E5229D"/>
    <w:rsid w:val="00E52353"/>
    <w:rsid w:val="00E523D6"/>
    <w:rsid w:val="00E52430"/>
    <w:rsid w:val="00E52444"/>
    <w:rsid w:val="00E524B3"/>
    <w:rsid w:val="00E525A4"/>
    <w:rsid w:val="00E525E8"/>
    <w:rsid w:val="00E5260C"/>
    <w:rsid w:val="00E527A6"/>
    <w:rsid w:val="00E527D4"/>
    <w:rsid w:val="00E527F0"/>
    <w:rsid w:val="00E52942"/>
    <w:rsid w:val="00E5297E"/>
    <w:rsid w:val="00E5297F"/>
    <w:rsid w:val="00E529C1"/>
    <w:rsid w:val="00E52A39"/>
    <w:rsid w:val="00E52ABE"/>
    <w:rsid w:val="00E52BC1"/>
    <w:rsid w:val="00E52BE1"/>
    <w:rsid w:val="00E52DF7"/>
    <w:rsid w:val="00E52EF2"/>
    <w:rsid w:val="00E52FD3"/>
    <w:rsid w:val="00E5321D"/>
    <w:rsid w:val="00E53243"/>
    <w:rsid w:val="00E53262"/>
    <w:rsid w:val="00E53363"/>
    <w:rsid w:val="00E533DA"/>
    <w:rsid w:val="00E53459"/>
    <w:rsid w:val="00E5359A"/>
    <w:rsid w:val="00E53641"/>
    <w:rsid w:val="00E53683"/>
    <w:rsid w:val="00E5368F"/>
    <w:rsid w:val="00E53763"/>
    <w:rsid w:val="00E53878"/>
    <w:rsid w:val="00E538E8"/>
    <w:rsid w:val="00E539FF"/>
    <w:rsid w:val="00E53A1D"/>
    <w:rsid w:val="00E53A50"/>
    <w:rsid w:val="00E53A8F"/>
    <w:rsid w:val="00E53B23"/>
    <w:rsid w:val="00E53C35"/>
    <w:rsid w:val="00E53D44"/>
    <w:rsid w:val="00E53D95"/>
    <w:rsid w:val="00E53F00"/>
    <w:rsid w:val="00E53F50"/>
    <w:rsid w:val="00E540C1"/>
    <w:rsid w:val="00E5423A"/>
    <w:rsid w:val="00E54465"/>
    <w:rsid w:val="00E544D5"/>
    <w:rsid w:val="00E5455B"/>
    <w:rsid w:val="00E5455D"/>
    <w:rsid w:val="00E5456B"/>
    <w:rsid w:val="00E54573"/>
    <w:rsid w:val="00E54576"/>
    <w:rsid w:val="00E545A0"/>
    <w:rsid w:val="00E54651"/>
    <w:rsid w:val="00E54654"/>
    <w:rsid w:val="00E546AB"/>
    <w:rsid w:val="00E5470B"/>
    <w:rsid w:val="00E54731"/>
    <w:rsid w:val="00E54864"/>
    <w:rsid w:val="00E548B4"/>
    <w:rsid w:val="00E54902"/>
    <w:rsid w:val="00E5495B"/>
    <w:rsid w:val="00E549CF"/>
    <w:rsid w:val="00E54AC1"/>
    <w:rsid w:val="00E54B77"/>
    <w:rsid w:val="00E54B93"/>
    <w:rsid w:val="00E54C35"/>
    <w:rsid w:val="00E54C94"/>
    <w:rsid w:val="00E54CB9"/>
    <w:rsid w:val="00E54D97"/>
    <w:rsid w:val="00E54DDC"/>
    <w:rsid w:val="00E54E20"/>
    <w:rsid w:val="00E54EDE"/>
    <w:rsid w:val="00E54F1A"/>
    <w:rsid w:val="00E54FE6"/>
    <w:rsid w:val="00E5508A"/>
    <w:rsid w:val="00E550AC"/>
    <w:rsid w:val="00E550C7"/>
    <w:rsid w:val="00E55189"/>
    <w:rsid w:val="00E551B8"/>
    <w:rsid w:val="00E55211"/>
    <w:rsid w:val="00E55375"/>
    <w:rsid w:val="00E553AC"/>
    <w:rsid w:val="00E553C0"/>
    <w:rsid w:val="00E553EC"/>
    <w:rsid w:val="00E554FE"/>
    <w:rsid w:val="00E55535"/>
    <w:rsid w:val="00E555DA"/>
    <w:rsid w:val="00E55615"/>
    <w:rsid w:val="00E55741"/>
    <w:rsid w:val="00E557C5"/>
    <w:rsid w:val="00E55845"/>
    <w:rsid w:val="00E55856"/>
    <w:rsid w:val="00E5586D"/>
    <w:rsid w:val="00E55957"/>
    <w:rsid w:val="00E55A1E"/>
    <w:rsid w:val="00E55A31"/>
    <w:rsid w:val="00E55AC2"/>
    <w:rsid w:val="00E55C3F"/>
    <w:rsid w:val="00E55CC6"/>
    <w:rsid w:val="00E55D81"/>
    <w:rsid w:val="00E55DB7"/>
    <w:rsid w:val="00E55E42"/>
    <w:rsid w:val="00E55FE8"/>
    <w:rsid w:val="00E56066"/>
    <w:rsid w:val="00E561E7"/>
    <w:rsid w:val="00E561F7"/>
    <w:rsid w:val="00E56265"/>
    <w:rsid w:val="00E56278"/>
    <w:rsid w:val="00E562BA"/>
    <w:rsid w:val="00E56332"/>
    <w:rsid w:val="00E563B7"/>
    <w:rsid w:val="00E5665E"/>
    <w:rsid w:val="00E566A7"/>
    <w:rsid w:val="00E568B4"/>
    <w:rsid w:val="00E56953"/>
    <w:rsid w:val="00E56BA3"/>
    <w:rsid w:val="00E56BFC"/>
    <w:rsid w:val="00E56BFE"/>
    <w:rsid w:val="00E56CC9"/>
    <w:rsid w:val="00E56D0C"/>
    <w:rsid w:val="00E56DB4"/>
    <w:rsid w:val="00E56E34"/>
    <w:rsid w:val="00E56E42"/>
    <w:rsid w:val="00E56ED0"/>
    <w:rsid w:val="00E56F14"/>
    <w:rsid w:val="00E57061"/>
    <w:rsid w:val="00E5707A"/>
    <w:rsid w:val="00E57101"/>
    <w:rsid w:val="00E5717B"/>
    <w:rsid w:val="00E57181"/>
    <w:rsid w:val="00E571A3"/>
    <w:rsid w:val="00E571C3"/>
    <w:rsid w:val="00E571DB"/>
    <w:rsid w:val="00E572B7"/>
    <w:rsid w:val="00E5735C"/>
    <w:rsid w:val="00E57560"/>
    <w:rsid w:val="00E575D5"/>
    <w:rsid w:val="00E5768A"/>
    <w:rsid w:val="00E57770"/>
    <w:rsid w:val="00E5784B"/>
    <w:rsid w:val="00E57888"/>
    <w:rsid w:val="00E5790F"/>
    <w:rsid w:val="00E5799E"/>
    <w:rsid w:val="00E57B1D"/>
    <w:rsid w:val="00E57B93"/>
    <w:rsid w:val="00E57E20"/>
    <w:rsid w:val="00E57EAE"/>
    <w:rsid w:val="00E57FC3"/>
    <w:rsid w:val="00E60117"/>
    <w:rsid w:val="00E601BE"/>
    <w:rsid w:val="00E603AB"/>
    <w:rsid w:val="00E604DB"/>
    <w:rsid w:val="00E60500"/>
    <w:rsid w:val="00E60628"/>
    <w:rsid w:val="00E6063B"/>
    <w:rsid w:val="00E60734"/>
    <w:rsid w:val="00E6074E"/>
    <w:rsid w:val="00E60797"/>
    <w:rsid w:val="00E6079C"/>
    <w:rsid w:val="00E608E7"/>
    <w:rsid w:val="00E60948"/>
    <w:rsid w:val="00E60965"/>
    <w:rsid w:val="00E60A17"/>
    <w:rsid w:val="00E60B1A"/>
    <w:rsid w:val="00E60B69"/>
    <w:rsid w:val="00E60BF6"/>
    <w:rsid w:val="00E60CAB"/>
    <w:rsid w:val="00E60E05"/>
    <w:rsid w:val="00E60E82"/>
    <w:rsid w:val="00E60E9B"/>
    <w:rsid w:val="00E60F05"/>
    <w:rsid w:val="00E60F3D"/>
    <w:rsid w:val="00E60F62"/>
    <w:rsid w:val="00E610A5"/>
    <w:rsid w:val="00E6117F"/>
    <w:rsid w:val="00E61235"/>
    <w:rsid w:val="00E6128B"/>
    <w:rsid w:val="00E6129B"/>
    <w:rsid w:val="00E613C9"/>
    <w:rsid w:val="00E613F4"/>
    <w:rsid w:val="00E613FC"/>
    <w:rsid w:val="00E616FF"/>
    <w:rsid w:val="00E6189E"/>
    <w:rsid w:val="00E619CB"/>
    <w:rsid w:val="00E619D5"/>
    <w:rsid w:val="00E619E1"/>
    <w:rsid w:val="00E61AD8"/>
    <w:rsid w:val="00E61CE0"/>
    <w:rsid w:val="00E61D00"/>
    <w:rsid w:val="00E61D07"/>
    <w:rsid w:val="00E61D6A"/>
    <w:rsid w:val="00E61E9A"/>
    <w:rsid w:val="00E61F49"/>
    <w:rsid w:val="00E6201B"/>
    <w:rsid w:val="00E62093"/>
    <w:rsid w:val="00E620A3"/>
    <w:rsid w:val="00E6214E"/>
    <w:rsid w:val="00E62165"/>
    <w:rsid w:val="00E62182"/>
    <w:rsid w:val="00E62185"/>
    <w:rsid w:val="00E621B8"/>
    <w:rsid w:val="00E621D4"/>
    <w:rsid w:val="00E621EB"/>
    <w:rsid w:val="00E6227C"/>
    <w:rsid w:val="00E6227E"/>
    <w:rsid w:val="00E623EA"/>
    <w:rsid w:val="00E62461"/>
    <w:rsid w:val="00E62605"/>
    <w:rsid w:val="00E626A6"/>
    <w:rsid w:val="00E626E2"/>
    <w:rsid w:val="00E626F5"/>
    <w:rsid w:val="00E62737"/>
    <w:rsid w:val="00E627CA"/>
    <w:rsid w:val="00E62823"/>
    <w:rsid w:val="00E62827"/>
    <w:rsid w:val="00E629B0"/>
    <w:rsid w:val="00E62AF5"/>
    <w:rsid w:val="00E62C36"/>
    <w:rsid w:val="00E62C91"/>
    <w:rsid w:val="00E62CC3"/>
    <w:rsid w:val="00E62CDD"/>
    <w:rsid w:val="00E62CEB"/>
    <w:rsid w:val="00E62E2B"/>
    <w:rsid w:val="00E62E8E"/>
    <w:rsid w:val="00E62EFC"/>
    <w:rsid w:val="00E62F82"/>
    <w:rsid w:val="00E62FE6"/>
    <w:rsid w:val="00E62FF6"/>
    <w:rsid w:val="00E63014"/>
    <w:rsid w:val="00E63155"/>
    <w:rsid w:val="00E631F5"/>
    <w:rsid w:val="00E63209"/>
    <w:rsid w:val="00E6320F"/>
    <w:rsid w:val="00E63263"/>
    <w:rsid w:val="00E632F1"/>
    <w:rsid w:val="00E633AC"/>
    <w:rsid w:val="00E63533"/>
    <w:rsid w:val="00E6355B"/>
    <w:rsid w:val="00E635C8"/>
    <w:rsid w:val="00E63630"/>
    <w:rsid w:val="00E63783"/>
    <w:rsid w:val="00E637BE"/>
    <w:rsid w:val="00E638D0"/>
    <w:rsid w:val="00E6394A"/>
    <w:rsid w:val="00E63A25"/>
    <w:rsid w:val="00E63AD1"/>
    <w:rsid w:val="00E63BD3"/>
    <w:rsid w:val="00E63D42"/>
    <w:rsid w:val="00E63D95"/>
    <w:rsid w:val="00E63E4A"/>
    <w:rsid w:val="00E63E74"/>
    <w:rsid w:val="00E63FCD"/>
    <w:rsid w:val="00E640BE"/>
    <w:rsid w:val="00E64123"/>
    <w:rsid w:val="00E64262"/>
    <w:rsid w:val="00E6442F"/>
    <w:rsid w:val="00E64488"/>
    <w:rsid w:val="00E644A7"/>
    <w:rsid w:val="00E645E6"/>
    <w:rsid w:val="00E64601"/>
    <w:rsid w:val="00E64617"/>
    <w:rsid w:val="00E64712"/>
    <w:rsid w:val="00E647E9"/>
    <w:rsid w:val="00E64CB7"/>
    <w:rsid w:val="00E64CCE"/>
    <w:rsid w:val="00E64E57"/>
    <w:rsid w:val="00E64E59"/>
    <w:rsid w:val="00E64E5B"/>
    <w:rsid w:val="00E64F73"/>
    <w:rsid w:val="00E650F7"/>
    <w:rsid w:val="00E6519A"/>
    <w:rsid w:val="00E651B2"/>
    <w:rsid w:val="00E65203"/>
    <w:rsid w:val="00E6520D"/>
    <w:rsid w:val="00E65248"/>
    <w:rsid w:val="00E6526B"/>
    <w:rsid w:val="00E65336"/>
    <w:rsid w:val="00E654A0"/>
    <w:rsid w:val="00E6566A"/>
    <w:rsid w:val="00E65784"/>
    <w:rsid w:val="00E657E6"/>
    <w:rsid w:val="00E65811"/>
    <w:rsid w:val="00E65956"/>
    <w:rsid w:val="00E65A31"/>
    <w:rsid w:val="00E65AAF"/>
    <w:rsid w:val="00E65C8B"/>
    <w:rsid w:val="00E65CE1"/>
    <w:rsid w:val="00E65D7F"/>
    <w:rsid w:val="00E65D89"/>
    <w:rsid w:val="00E65E10"/>
    <w:rsid w:val="00E65E34"/>
    <w:rsid w:val="00E65FD6"/>
    <w:rsid w:val="00E660B9"/>
    <w:rsid w:val="00E6619E"/>
    <w:rsid w:val="00E661EA"/>
    <w:rsid w:val="00E6622E"/>
    <w:rsid w:val="00E66331"/>
    <w:rsid w:val="00E664ED"/>
    <w:rsid w:val="00E668DB"/>
    <w:rsid w:val="00E668F8"/>
    <w:rsid w:val="00E66932"/>
    <w:rsid w:val="00E669CA"/>
    <w:rsid w:val="00E66C90"/>
    <w:rsid w:val="00E66D1D"/>
    <w:rsid w:val="00E66D6A"/>
    <w:rsid w:val="00E66E64"/>
    <w:rsid w:val="00E66F03"/>
    <w:rsid w:val="00E66FD6"/>
    <w:rsid w:val="00E670DE"/>
    <w:rsid w:val="00E67100"/>
    <w:rsid w:val="00E67137"/>
    <w:rsid w:val="00E671D2"/>
    <w:rsid w:val="00E672FB"/>
    <w:rsid w:val="00E673D2"/>
    <w:rsid w:val="00E674A0"/>
    <w:rsid w:val="00E67927"/>
    <w:rsid w:val="00E6792C"/>
    <w:rsid w:val="00E67989"/>
    <w:rsid w:val="00E679F2"/>
    <w:rsid w:val="00E67A67"/>
    <w:rsid w:val="00E67A90"/>
    <w:rsid w:val="00E67A91"/>
    <w:rsid w:val="00E67AF4"/>
    <w:rsid w:val="00E67B2C"/>
    <w:rsid w:val="00E67BE6"/>
    <w:rsid w:val="00E67C2D"/>
    <w:rsid w:val="00E67CAD"/>
    <w:rsid w:val="00E67D80"/>
    <w:rsid w:val="00E67DB4"/>
    <w:rsid w:val="00E67E0A"/>
    <w:rsid w:val="00E67E7F"/>
    <w:rsid w:val="00E67F6C"/>
    <w:rsid w:val="00E700B3"/>
    <w:rsid w:val="00E70179"/>
    <w:rsid w:val="00E701BD"/>
    <w:rsid w:val="00E7028B"/>
    <w:rsid w:val="00E7028E"/>
    <w:rsid w:val="00E702D5"/>
    <w:rsid w:val="00E7032D"/>
    <w:rsid w:val="00E7034E"/>
    <w:rsid w:val="00E703DA"/>
    <w:rsid w:val="00E703E2"/>
    <w:rsid w:val="00E703F5"/>
    <w:rsid w:val="00E7040E"/>
    <w:rsid w:val="00E704C4"/>
    <w:rsid w:val="00E704FD"/>
    <w:rsid w:val="00E7055A"/>
    <w:rsid w:val="00E70627"/>
    <w:rsid w:val="00E7064F"/>
    <w:rsid w:val="00E7067D"/>
    <w:rsid w:val="00E706D9"/>
    <w:rsid w:val="00E70751"/>
    <w:rsid w:val="00E7089C"/>
    <w:rsid w:val="00E708E8"/>
    <w:rsid w:val="00E708F1"/>
    <w:rsid w:val="00E70991"/>
    <w:rsid w:val="00E70A7F"/>
    <w:rsid w:val="00E70C8D"/>
    <w:rsid w:val="00E70CD7"/>
    <w:rsid w:val="00E70CD8"/>
    <w:rsid w:val="00E70DC6"/>
    <w:rsid w:val="00E70DFE"/>
    <w:rsid w:val="00E70E2F"/>
    <w:rsid w:val="00E70F26"/>
    <w:rsid w:val="00E70FD6"/>
    <w:rsid w:val="00E711BA"/>
    <w:rsid w:val="00E7123F"/>
    <w:rsid w:val="00E71298"/>
    <w:rsid w:val="00E712DC"/>
    <w:rsid w:val="00E7138F"/>
    <w:rsid w:val="00E713F0"/>
    <w:rsid w:val="00E714A7"/>
    <w:rsid w:val="00E714F9"/>
    <w:rsid w:val="00E71633"/>
    <w:rsid w:val="00E716BF"/>
    <w:rsid w:val="00E716CE"/>
    <w:rsid w:val="00E71AB4"/>
    <w:rsid w:val="00E71ABA"/>
    <w:rsid w:val="00E71B4E"/>
    <w:rsid w:val="00E71BCF"/>
    <w:rsid w:val="00E71C97"/>
    <w:rsid w:val="00E71CD5"/>
    <w:rsid w:val="00E71EC1"/>
    <w:rsid w:val="00E71F6D"/>
    <w:rsid w:val="00E71F8B"/>
    <w:rsid w:val="00E71FB4"/>
    <w:rsid w:val="00E71FD1"/>
    <w:rsid w:val="00E72115"/>
    <w:rsid w:val="00E721D5"/>
    <w:rsid w:val="00E722F4"/>
    <w:rsid w:val="00E72370"/>
    <w:rsid w:val="00E723B3"/>
    <w:rsid w:val="00E724AA"/>
    <w:rsid w:val="00E724DF"/>
    <w:rsid w:val="00E724F7"/>
    <w:rsid w:val="00E72642"/>
    <w:rsid w:val="00E72657"/>
    <w:rsid w:val="00E72675"/>
    <w:rsid w:val="00E726D5"/>
    <w:rsid w:val="00E72832"/>
    <w:rsid w:val="00E72908"/>
    <w:rsid w:val="00E7296A"/>
    <w:rsid w:val="00E72A30"/>
    <w:rsid w:val="00E72B6C"/>
    <w:rsid w:val="00E72B72"/>
    <w:rsid w:val="00E72BB2"/>
    <w:rsid w:val="00E72DFF"/>
    <w:rsid w:val="00E72E10"/>
    <w:rsid w:val="00E72F1F"/>
    <w:rsid w:val="00E72FB2"/>
    <w:rsid w:val="00E730CA"/>
    <w:rsid w:val="00E73180"/>
    <w:rsid w:val="00E7331D"/>
    <w:rsid w:val="00E7333F"/>
    <w:rsid w:val="00E7345B"/>
    <w:rsid w:val="00E73494"/>
    <w:rsid w:val="00E73577"/>
    <w:rsid w:val="00E73642"/>
    <w:rsid w:val="00E736D4"/>
    <w:rsid w:val="00E7370D"/>
    <w:rsid w:val="00E738C0"/>
    <w:rsid w:val="00E73957"/>
    <w:rsid w:val="00E73977"/>
    <w:rsid w:val="00E73996"/>
    <w:rsid w:val="00E73A67"/>
    <w:rsid w:val="00E73AC8"/>
    <w:rsid w:val="00E73B1D"/>
    <w:rsid w:val="00E73C79"/>
    <w:rsid w:val="00E73CF9"/>
    <w:rsid w:val="00E73E19"/>
    <w:rsid w:val="00E73E38"/>
    <w:rsid w:val="00E73EF2"/>
    <w:rsid w:val="00E73FBE"/>
    <w:rsid w:val="00E74020"/>
    <w:rsid w:val="00E740AD"/>
    <w:rsid w:val="00E74125"/>
    <w:rsid w:val="00E74247"/>
    <w:rsid w:val="00E742A8"/>
    <w:rsid w:val="00E743BC"/>
    <w:rsid w:val="00E743D7"/>
    <w:rsid w:val="00E745F3"/>
    <w:rsid w:val="00E74630"/>
    <w:rsid w:val="00E74670"/>
    <w:rsid w:val="00E746C8"/>
    <w:rsid w:val="00E74749"/>
    <w:rsid w:val="00E74857"/>
    <w:rsid w:val="00E748DA"/>
    <w:rsid w:val="00E7496C"/>
    <w:rsid w:val="00E749D8"/>
    <w:rsid w:val="00E74ACA"/>
    <w:rsid w:val="00E74AD2"/>
    <w:rsid w:val="00E74B6E"/>
    <w:rsid w:val="00E74B87"/>
    <w:rsid w:val="00E74CA8"/>
    <w:rsid w:val="00E74D25"/>
    <w:rsid w:val="00E74DC5"/>
    <w:rsid w:val="00E74E75"/>
    <w:rsid w:val="00E74EA0"/>
    <w:rsid w:val="00E74F15"/>
    <w:rsid w:val="00E74F46"/>
    <w:rsid w:val="00E74F4C"/>
    <w:rsid w:val="00E74FDB"/>
    <w:rsid w:val="00E75190"/>
    <w:rsid w:val="00E751AB"/>
    <w:rsid w:val="00E754EE"/>
    <w:rsid w:val="00E75510"/>
    <w:rsid w:val="00E756A9"/>
    <w:rsid w:val="00E756BD"/>
    <w:rsid w:val="00E757D3"/>
    <w:rsid w:val="00E75861"/>
    <w:rsid w:val="00E75B0D"/>
    <w:rsid w:val="00E75B6C"/>
    <w:rsid w:val="00E75B9A"/>
    <w:rsid w:val="00E75BE6"/>
    <w:rsid w:val="00E75BF1"/>
    <w:rsid w:val="00E75D11"/>
    <w:rsid w:val="00E75F8D"/>
    <w:rsid w:val="00E76076"/>
    <w:rsid w:val="00E7607E"/>
    <w:rsid w:val="00E7607F"/>
    <w:rsid w:val="00E76174"/>
    <w:rsid w:val="00E76233"/>
    <w:rsid w:val="00E762D5"/>
    <w:rsid w:val="00E7632A"/>
    <w:rsid w:val="00E7636A"/>
    <w:rsid w:val="00E76388"/>
    <w:rsid w:val="00E7638A"/>
    <w:rsid w:val="00E7650F"/>
    <w:rsid w:val="00E766B4"/>
    <w:rsid w:val="00E766F4"/>
    <w:rsid w:val="00E7674A"/>
    <w:rsid w:val="00E76766"/>
    <w:rsid w:val="00E76790"/>
    <w:rsid w:val="00E767AB"/>
    <w:rsid w:val="00E767AC"/>
    <w:rsid w:val="00E767D5"/>
    <w:rsid w:val="00E76830"/>
    <w:rsid w:val="00E7685D"/>
    <w:rsid w:val="00E768C1"/>
    <w:rsid w:val="00E76914"/>
    <w:rsid w:val="00E769FE"/>
    <w:rsid w:val="00E76B5A"/>
    <w:rsid w:val="00E76B7D"/>
    <w:rsid w:val="00E76BDD"/>
    <w:rsid w:val="00E76C3E"/>
    <w:rsid w:val="00E76CBE"/>
    <w:rsid w:val="00E76DFD"/>
    <w:rsid w:val="00E76E93"/>
    <w:rsid w:val="00E76EBC"/>
    <w:rsid w:val="00E76F14"/>
    <w:rsid w:val="00E76F4D"/>
    <w:rsid w:val="00E76F85"/>
    <w:rsid w:val="00E76FDB"/>
    <w:rsid w:val="00E77283"/>
    <w:rsid w:val="00E772A2"/>
    <w:rsid w:val="00E7730A"/>
    <w:rsid w:val="00E7738A"/>
    <w:rsid w:val="00E7758A"/>
    <w:rsid w:val="00E77639"/>
    <w:rsid w:val="00E776A5"/>
    <w:rsid w:val="00E778EC"/>
    <w:rsid w:val="00E7792C"/>
    <w:rsid w:val="00E779E1"/>
    <w:rsid w:val="00E77A09"/>
    <w:rsid w:val="00E77A23"/>
    <w:rsid w:val="00E77B51"/>
    <w:rsid w:val="00E77B6F"/>
    <w:rsid w:val="00E77C17"/>
    <w:rsid w:val="00E77C88"/>
    <w:rsid w:val="00E77D92"/>
    <w:rsid w:val="00E77DE7"/>
    <w:rsid w:val="00E77DF9"/>
    <w:rsid w:val="00E77E0E"/>
    <w:rsid w:val="00E77F26"/>
    <w:rsid w:val="00E80040"/>
    <w:rsid w:val="00E800B4"/>
    <w:rsid w:val="00E80175"/>
    <w:rsid w:val="00E801B5"/>
    <w:rsid w:val="00E80284"/>
    <w:rsid w:val="00E802FD"/>
    <w:rsid w:val="00E8044A"/>
    <w:rsid w:val="00E8047F"/>
    <w:rsid w:val="00E804AB"/>
    <w:rsid w:val="00E80591"/>
    <w:rsid w:val="00E805A6"/>
    <w:rsid w:val="00E8065D"/>
    <w:rsid w:val="00E806EA"/>
    <w:rsid w:val="00E80750"/>
    <w:rsid w:val="00E80912"/>
    <w:rsid w:val="00E8092C"/>
    <w:rsid w:val="00E80976"/>
    <w:rsid w:val="00E80AE7"/>
    <w:rsid w:val="00E80DEF"/>
    <w:rsid w:val="00E80E9A"/>
    <w:rsid w:val="00E80EA0"/>
    <w:rsid w:val="00E80EA3"/>
    <w:rsid w:val="00E80EE7"/>
    <w:rsid w:val="00E81436"/>
    <w:rsid w:val="00E81473"/>
    <w:rsid w:val="00E81494"/>
    <w:rsid w:val="00E81567"/>
    <w:rsid w:val="00E81569"/>
    <w:rsid w:val="00E816D5"/>
    <w:rsid w:val="00E816EA"/>
    <w:rsid w:val="00E8171D"/>
    <w:rsid w:val="00E817DB"/>
    <w:rsid w:val="00E817F4"/>
    <w:rsid w:val="00E818D6"/>
    <w:rsid w:val="00E818D8"/>
    <w:rsid w:val="00E8196C"/>
    <w:rsid w:val="00E8197C"/>
    <w:rsid w:val="00E819D7"/>
    <w:rsid w:val="00E81A53"/>
    <w:rsid w:val="00E81A62"/>
    <w:rsid w:val="00E81B8A"/>
    <w:rsid w:val="00E81B8F"/>
    <w:rsid w:val="00E81BA0"/>
    <w:rsid w:val="00E81C17"/>
    <w:rsid w:val="00E81CA9"/>
    <w:rsid w:val="00E81CF8"/>
    <w:rsid w:val="00E81DDF"/>
    <w:rsid w:val="00E81FF1"/>
    <w:rsid w:val="00E8200C"/>
    <w:rsid w:val="00E820AB"/>
    <w:rsid w:val="00E820D6"/>
    <w:rsid w:val="00E82130"/>
    <w:rsid w:val="00E82275"/>
    <w:rsid w:val="00E82328"/>
    <w:rsid w:val="00E8233D"/>
    <w:rsid w:val="00E82408"/>
    <w:rsid w:val="00E82414"/>
    <w:rsid w:val="00E824AB"/>
    <w:rsid w:val="00E824F5"/>
    <w:rsid w:val="00E825D8"/>
    <w:rsid w:val="00E8263E"/>
    <w:rsid w:val="00E827AF"/>
    <w:rsid w:val="00E827C7"/>
    <w:rsid w:val="00E82855"/>
    <w:rsid w:val="00E82990"/>
    <w:rsid w:val="00E829FF"/>
    <w:rsid w:val="00E82A5C"/>
    <w:rsid w:val="00E82A87"/>
    <w:rsid w:val="00E82B22"/>
    <w:rsid w:val="00E82C31"/>
    <w:rsid w:val="00E82C4C"/>
    <w:rsid w:val="00E82C78"/>
    <w:rsid w:val="00E82C80"/>
    <w:rsid w:val="00E82D17"/>
    <w:rsid w:val="00E82D3D"/>
    <w:rsid w:val="00E82DB1"/>
    <w:rsid w:val="00E82E22"/>
    <w:rsid w:val="00E83063"/>
    <w:rsid w:val="00E83070"/>
    <w:rsid w:val="00E830AF"/>
    <w:rsid w:val="00E830E1"/>
    <w:rsid w:val="00E83415"/>
    <w:rsid w:val="00E834F1"/>
    <w:rsid w:val="00E83649"/>
    <w:rsid w:val="00E83691"/>
    <w:rsid w:val="00E836CA"/>
    <w:rsid w:val="00E8370F"/>
    <w:rsid w:val="00E8371A"/>
    <w:rsid w:val="00E8372A"/>
    <w:rsid w:val="00E8379B"/>
    <w:rsid w:val="00E83828"/>
    <w:rsid w:val="00E8387F"/>
    <w:rsid w:val="00E83933"/>
    <w:rsid w:val="00E83944"/>
    <w:rsid w:val="00E839FC"/>
    <w:rsid w:val="00E83A53"/>
    <w:rsid w:val="00E83A97"/>
    <w:rsid w:val="00E83ABB"/>
    <w:rsid w:val="00E83BD3"/>
    <w:rsid w:val="00E83BE4"/>
    <w:rsid w:val="00E83BED"/>
    <w:rsid w:val="00E83D4D"/>
    <w:rsid w:val="00E83D74"/>
    <w:rsid w:val="00E83DDA"/>
    <w:rsid w:val="00E83E9E"/>
    <w:rsid w:val="00E83F65"/>
    <w:rsid w:val="00E83FCA"/>
    <w:rsid w:val="00E841C5"/>
    <w:rsid w:val="00E84229"/>
    <w:rsid w:val="00E84261"/>
    <w:rsid w:val="00E84269"/>
    <w:rsid w:val="00E84299"/>
    <w:rsid w:val="00E8431B"/>
    <w:rsid w:val="00E8436D"/>
    <w:rsid w:val="00E8440C"/>
    <w:rsid w:val="00E84465"/>
    <w:rsid w:val="00E844C9"/>
    <w:rsid w:val="00E8453E"/>
    <w:rsid w:val="00E848EE"/>
    <w:rsid w:val="00E84917"/>
    <w:rsid w:val="00E84983"/>
    <w:rsid w:val="00E849AE"/>
    <w:rsid w:val="00E84A6A"/>
    <w:rsid w:val="00E84ACD"/>
    <w:rsid w:val="00E84AD4"/>
    <w:rsid w:val="00E84B7F"/>
    <w:rsid w:val="00E84BB9"/>
    <w:rsid w:val="00E84BCF"/>
    <w:rsid w:val="00E84C5E"/>
    <w:rsid w:val="00E84CEF"/>
    <w:rsid w:val="00E84DBF"/>
    <w:rsid w:val="00E84DCE"/>
    <w:rsid w:val="00E84EF9"/>
    <w:rsid w:val="00E84F01"/>
    <w:rsid w:val="00E84F81"/>
    <w:rsid w:val="00E85024"/>
    <w:rsid w:val="00E85047"/>
    <w:rsid w:val="00E850D3"/>
    <w:rsid w:val="00E85126"/>
    <w:rsid w:val="00E851EF"/>
    <w:rsid w:val="00E85659"/>
    <w:rsid w:val="00E8565C"/>
    <w:rsid w:val="00E856B7"/>
    <w:rsid w:val="00E856EB"/>
    <w:rsid w:val="00E857A2"/>
    <w:rsid w:val="00E857C9"/>
    <w:rsid w:val="00E857FC"/>
    <w:rsid w:val="00E8591D"/>
    <w:rsid w:val="00E8597F"/>
    <w:rsid w:val="00E859AB"/>
    <w:rsid w:val="00E85AC7"/>
    <w:rsid w:val="00E85B11"/>
    <w:rsid w:val="00E85B8F"/>
    <w:rsid w:val="00E85BB4"/>
    <w:rsid w:val="00E85BF6"/>
    <w:rsid w:val="00E85CAC"/>
    <w:rsid w:val="00E85D3F"/>
    <w:rsid w:val="00E85D99"/>
    <w:rsid w:val="00E85E13"/>
    <w:rsid w:val="00E85E5F"/>
    <w:rsid w:val="00E85EE9"/>
    <w:rsid w:val="00E86000"/>
    <w:rsid w:val="00E86126"/>
    <w:rsid w:val="00E8616A"/>
    <w:rsid w:val="00E86210"/>
    <w:rsid w:val="00E8621B"/>
    <w:rsid w:val="00E86284"/>
    <w:rsid w:val="00E86291"/>
    <w:rsid w:val="00E862BC"/>
    <w:rsid w:val="00E8631D"/>
    <w:rsid w:val="00E8633B"/>
    <w:rsid w:val="00E86347"/>
    <w:rsid w:val="00E86397"/>
    <w:rsid w:val="00E863B2"/>
    <w:rsid w:val="00E863FD"/>
    <w:rsid w:val="00E8640C"/>
    <w:rsid w:val="00E864AF"/>
    <w:rsid w:val="00E86580"/>
    <w:rsid w:val="00E865FE"/>
    <w:rsid w:val="00E8661F"/>
    <w:rsid w:val="00E8667F"/>
    <w:rsid w:val="00E866D6"/>
    <w:rsid w:val="00E86759"/>
    <w:rsid w:val="00E867C4"/>
    <w:rsid w:val="00E86854"/>
    <w:rsid w:val="00E86863"/>
    <w:rsid w:val="00E868D9"/>
    <w:rsid w:val="00E86924"/>
    <w:rsid w:val="00E86C29"/>
    <w:rsid w:val="00E86C47"/>
    <w:rsid w:val="00E86CDC"/>
    <w:rsid w:val="00E86E08"/>
    <w:rsid w:val="00E86E79"/>
    <w:rsid w:val="00E86F4C"/>
    <w:rsid w:val="00E86F50"/>
    <w:rsid w:val="00E86F88"/>
    <w:rsid w:val="00E86FD8"/>
    <w:rsid w:val="00E86FEB"/>
    <w:rsid w:val="00E8707B"/>
    <w:rsid w:val="00E870A9"/>
    <w:rsid w:val="00E870FD"/>
    <w:rsid w:val="00E871E1"/>
    <w:rsid w:val="00E87238"/>
    <w:rsid w:val="00E87275"/>
    <w:rsid w:val="00E872A8"/>
    <w:rsid w:val="00E87340"/>
    <w:rsid w:val="00E87368"/>
    <w:rsid w:val="00E8736F"/>
    <w:rsid w:val="00E873DB"/>
    <w:rsid w:val="00E874C2"/>
    <w:rsid w:val="00E8757A"/>
    <w:rsid w:val="00E87581"/>
    <w:rsid w:val="00E87589"/>
    <w:rsid w:val="00E875F1"/>
    <w:rsid w:val="00E8772A"/>
    <w:rsid w:val="00E8774E"/>
    <w:rsid w:val="00E878E1"/>
    <w:rsid w:val="00E878EE"/>
    <w:rsid w:val="00E878F2"/>
    <w:rsid w:val="00E8792F"/>
    <w:rsid w:val="00E87968"/>
    <w:rsid w:val="00E87A49"/>
    <w:rsid w:val="00E87A6B"/>
    <w:rsid w:val="00E87B29"/>
    <w:rsid w:val="00E87DE5"/>
    <w:rsid w:val="00E87E6A"/>
    <w:rsid w:val="00E87F33"/>
    <w:rsid w:val="00E9003A"/>
    <w:rsid w:val="00E900FF"/>
    <w:rsid w:val="00E90215"/>
    <w:rsid w:val="00E9023C"/>
    <w:rsid w:val="00E90258"/>
    <w:rsid w:val="00E9027B"/>
    <w:rsid w:val="00E90355"/>
    <w:rsid w:val="00E903AB"/>
    <w:rsid w:val="00E90480"/>
    <w:rsid w:val="00E904C0"/>
    <w:rsid w:val="00E904D6"/>
    <w:rsid w:val="00E9071F"/>
    <w:rsid w:val="00E9090A"/>
    <w:rsid w:val="00E90951"/>
    <w:rsid w:val="00E909ED"/>
    <w:rsid w:val="00E90A02"/>
    <w:rsid w:val="00E90A35"/>
    <w:rsid w:val="00E90B26"/>
    <w:rsid w:val="00E90BBA"/>
    <w:rsid w:val="00E90C43"/>
    <w:rsid w:val="00E90C68"/>
    <w:rsid w:val="00E90CEE"/>
    <w:rsid w:val="00E90DAD"/>
    <w:rsid w:val="00E90E26"/>
    <w:rsid w:val="00E90E29"/>
    <w:rsid w:val="00E90E4F"/>
    <w:rsid w:val="00E90E6C"/>
    <w:rsid w:val="00E90EC7"/>
    <w:rsid w:val="00E90FD2"/>
    <w:rsid w:val="00E91100"/>
    <w:rsid w:val="00E91114"/>
    <w:rsid w:val="00E91172"/>
    <w:rsid w:val="00E91173"/>
    <w:rsid w:val="00E91201"/>
    <w:rsid w:val="00E912A6"/>
    <w:rsid w:val="00E91314"/>
    <w:rsid w:val="00E91319"/>
    <w:rsid w:val="00E91399"/>
    <w:rsid w:val="00E914C8"/>
    <w:rsid w:val="00E91559"/>
    <w:rsid w:val="00E91569"/>
    <w:rsid w:val="00E91599"/>
    <w:rsid w:val="00E916AD"/>
    <w:rsid w:val="00E9178C"/>
    <w:rsid w:val="00E9180B"/>
    <w:rsid w:val="00E919A9"/>
    <w:rsid w:val="00E919C2"/>
    <w:rsid w:val="00E91A00"/>
    <w:rsid w:val="00E91B91"/>
    <w:rsid w:val="00E91BEF"/>
    <w:rsid w:val="00E91C50"/>
    <w:rsid w:val="00E91C9D"/>
    <w:rsid w:val="00E91CDB"/>
    <w:rsid w:val="00E91D3B"/>
    <w:rsid w:val="00E91DA3"/>
    <w:rsid w:val="00E91FC8"/>
    <w:rsid w:val="00E91FE7"/>
    <w:rsid w:val="00E92044"/>
    <w:rsid w:val="00E920EF"/>
    <w:rsid w:val="00E92139"/>
    <w:rsid w:val="00E9218B"/>
    <w:rsid w:val="00E92240"/>
    <w:rsid w:val="00E92285"/>
    <w:rsid w:val="00E92289"/>
    <w:rsid w:val="00E9234C"/>
    <w:rsid w:val="00E923C5"/>
    <w:rsid w:val="00E92486"/>
    <w:rsid w:val="00E92544"/>
    <w:rsid w:val="00E92701"/>
    <w:rsid w:val="00E927E9"/>
    <w:rsid w:val="00E92808"/>
    <w:rsid w:val="00E92930"/>
    <w:rsid w:val="00E92A2A"/>
    <w:rsid w:val="00E92B03"/>
    <w:rsid w:val="00E92B85"/>
    <w:rsid w:val="00E92B91"/>
    <w:rsid w:val="00E92C21"/>
    <w:rsid w:val="00E92CEC"/>
    <w:rsid w:val="00E92E04"/>
    <w:rsid w:val="00E92E0E"/>
    <w:rsid w:val="00E92E19"/>
    <w:rsid w:val="00E92E3D"/>
    <w:rsid w:val="00E92E6B"/>
    <w:rsid w:val="00E9304B"/>
    <w:rsid w:val="00E930A4"/>
    <w:rsid w:val="00E930D9"/>
    <w:rsid w:val="00E93192"/>
    <w:rsid w:val="00E93199"/>
    <w:rsid w:val="00E931A4"/>
    <w:rsid w:val="00E9347F"/>
    <w:rsid w:val="00E93560"/>
    <w:rsid w:val="00E93590"/>
    <w:rsid w:val="00E93624"/>
    <w:rsid w:val="00E93694"/>
    <w:rsid w:val="00E93741"/>
    <w:rsid w:val="00E93797"/>
    <w:rsid w:val="00E9387F"/>
    <w:rsid w:val="00E93935"/>
    <w:rsid w:val="00E93AB3"/>
    <w:rsid w:val="00E93AEA"/>
    <w:rsid w:val="00E93B37"/>
    <w:rsid w:val="00E93B89"/>
    <w:rsid w:val="00E93BBE"/>
    <w:rsid w:val="00E93C4E"/>
    <w:rsid w:val="00E93E2F"/>
    <w:rsid w:val="00E93E5B"/>
    <w:rsid w:val="00E93E83"/>
    <w:rsid w:val="00E93EEE"/>
    <w:rsid w:val="00E93F75"/>
    <w:rsid w:val="00E93F7E"/>
    <w:rsid w:val="00E93F88"/>
    <w:rsid w:val="00E94025"/>
    <w:rsid w:val="00E940D1"/>
    <w:rsid w:val="00E94103"/>
    <w:rsid w:val="00E9414C"/>
    <w:rsid w:val="00E94251"/>
    <w:rsid w:val="00E94369"/>
    <w:rsid w:val="00E945BB"/>
    <w:rsid w:val="00E945F3"/>
    <w:rsid w:val="00E94719"/>
    <w:rsid w:val="00E94823"/>
    <w:rsid w:val="00E9486E"/>
    <w:rsid w:val="00E94B25"/>
    <w:rsid w:val="00E94C20"/>
    <w:rsid w:val="00E94C2D"/>
    <w:rsid w:val="00E94C67"/>
    <w:rsid w:val="00E94C70"/>
    <w:rsid w:val="00E94E93"/>
    <w:rsid w:val="00E94EC1"/>
    <w:rsid w:val="00E94F73"/>
    <w:rsid w:val="00E952EE"/>
    <w:rsid w:val="00E953C3"/>
    <w:rsid w:val="00E954C1"/>
    <w:rsid w:val="00E95668"/>
    <w:rsid w:val="00E957A2"/>
    <w:rsid w:val="00E9583B"/>
    <w:rsid w:val="00E95894"/>
    <w:rsid w:val="00E958AC"/>
    <w:rsid w:val="00E958B0"/>
    <w:rsid w:val="00E958BA"/>
    <w:rsid w:val="00E95944"/>
    <w:rsid w:val="00E95958"/>
    <w:rsid w:val="00E95B39"/>
    <w:rsid w:val="00E95CAF"/>
    <w:rsid w:val="00E95CF6"/>
    <w:rsid w:val="00E95DA6"/>
    <w:rsid w:val="00E95DF0"/>
    <w:rsid w:val="00E95E18"/>
    <w:rsid w:val="00E95E3F"/>
    <w:rsid w:val="00E95F14"/>
    <w:rsid w:val="00E9604D"/>
    <w:rsid w:val="00E960B1"/>
    <w:rsid w:val="00E96118"/>
    <w:rsid w:val="00E96167"/>
    <w:rsid w:val="00E96190"/>
    <w:rsid w:val="00E9620C"/>
    <w:rsid w:val="00E96333"/>
    <w:rsid w:val="00E963A2"/>
    <w:rsid w:val="00E963AF"/>
    <w:rsid w:val="00E9644B"/>
    <w:rsid w:val="00E964C3"/>
    <w:rsid w:val="00E96544"/>
    <w:rsid w:val="00E966C9"/>
    <w:rsid w:val="00E966E4"/>
    <w:rsid w:val="00E967D4"/>
    <w:rsid w:val="00E9698B"/>
    <w:rsid w:val="00E969C5"/>
    <w:rsid w:val="00E96AB4"/>
    <w:rsid w:val="00E96B12"/>
    <w:rsid w:val="00E96BEC"/>
    <w:rsid w:val="00E96C16"/>
    <w:rsid w:val="00E96CEC"/>
    <w:rsid w:val="00E96DDB"/>
    <w:rsid w:val="00E96EF7"/>
    <w:rsid w:val="00E96FC7"/>
    <w:rsid w:val="00E96FEE"/>
    <w:rsid w:val="00E96FF6"/>
    <w:rsid w:val="00E96FFE"/>
    <w:rsid w:val="00E97132"/>
    <w:rsid w:val="00E97230"/>
    <w:rsid w:val="00E972ED"/>
    <w:rsid w:val="00E97354"/>
    <w:rsid w:val="00E97470"/>
    <w:rsid w:val="00E9752D"/>
    <w:rsid w:val="00E975BD"/>
    <w:rsid w:val="00E97652"/>
    <w:rsid w:val="00E97683"/>
    <w:rsid w:val="00E976AD"/>
    <w:rsid w:val="00E97801"/>
    <w:rsid w:val="00E9786E"/>
    <w:rsid w:val="00E978B0"/>
    <w:rsid w:val="00E978C6"/>
    <w:rsid w:val="00E978CB"/>
    <w:rsid w:val="00E978F5"/>
    <w:rsid w:val="00E97916"/>
    <w:rsid w:val="00E97979"/>
    <w:rsid w:val="00E97989"/>
    <w:rsid w:val="00E9798E"/>
    <w:rsid w:val="00E97A0E"/>
    <w:rsid w:val="00E97AD0"/>
    <w:rsid w:val="00E97ADD"/>
    <w:rsid w:val="00E97B9D"/>
    <w:rsid w:val="00E97BA9"/>
    <w:rsid w:val="00E97BB5"/>
    <w:rsid w:val="00E97BEC"/>
    <w:rsid w:val="00E97C17"/>
    <w:rsid w:val="00E97D3B"/>
    <w:rsid w:val="00E97F19"/>
    <w:rsid w:val="00EA0072"/>
    <w:rsid w:val="00EA00D5"/>
    <w:rsid w:val="00EA018C"/>
    <w:rsid w:val="00EA0255"/>
    <w:rsid w:val="00EA02AB"/>
    <w:rsid w:val="00EA02FE"/>
    <w:rsid w:val="00EA0333"/>
    <w:rsid w:val="00EA03E2"/>
    <w:rsid w:val="00EA0468"/>
    <w:rsid w:val="00EA0500"/>
    <w:rsid w:val="00EA0506"/>
    <w:rsid w:val="00EA057F"/>
    <w:rsid w:val="00EA058C"/>
    <w:rsid w:val="00EA05E8"/>
    <w:rsid w:val="00EA0616"/>
    <w:rsid w:val="00EA0639"/>
    <w:rsid w:val="00EA07B2"/>
    <w:rsid w:val="00EA0824"/>
    <w:rsid w:val="00EA08C3"/>
    <w:rsid w:val="00EA0B30"/>
    <w:rsid w:val="00EA0B5E"/>
    <w:rsid w:val="00EA0B8A"/>
    <w:rsid w:val="00EA0BEC"/>
    <w:rsid w:val="00EA0C7F"/>
    <w:rsid w:val="00EA0EB8"/>
    <w:rsid w:val="00EA0F61"/>
    <w:rsid w:val="00EA0FA0"/>
    <w:rsid w:val="00EA0FC0"/>
    <w:rsid w:val="00EA1090"/>
    <w:rsid w:val="00EA11C7"/>
    <w:rsid w:val="00EA11D4"/>
    <w:rsid w:val="00EA13A7"/>
    <w:rsid w:val="00EA14ED"/>
    <w:rsid w:val="00EA159F"/>
    <w:rsid w:val="00EA15B3"/>
    <w:rsid w:val="00EA16CF"/>
    <w:rsid w:val="00EA1716"/>
    <w:rsid w:val="00EA175E"/>
    <w:rsid w:val="00EA18E4"/>
    <w:rsid w:val="00EA18FF"/>
    <w:rsid w:val="00EA19E5"/>
    <w:rsid w:val="00EA1A32"/>
    <w:rsid w:val="00EA1B22"/>
    <w:rsid w:val="00EA1B97"/>
    <w:rsid w:val="00EA1BC2"/>
    <w:rsid w:val="00EA1D0A"/>
    <w:rsid w:val="00EA1DA3"/>
    <w:rsid w:val="00EA1F27"/>
    <w:rsid w:val="00EA1FAA"/>
    <w:rsid w:val="00EA210C"/>
    <w:rsid w:val="00EA2126"/>
    <w:rsid w:val="00EA21CF"/>
    <w:rsid w:val="00EA22FE"/>
    <w:rsid w:val="00EA2335"/>
    <w:rsid w:val="00EA23AD"/>
    <w:rsid w:val="00EA23EC"/>
    <w:rsid w:val="00EA241E"/>
    <w:rsid w:val="00EA2422"/>
    <w:rsid w:val="00EA24CF"/>
    <w:rsid w:val="00EA24F1"/>
    <w:rsid w:val="00EA2823"/>
    <w:rsid w:val="00EA2828"/>
    <w:rsid w:val="00EA2A20"/>
    <w:rsid w:val="00EA2A67"/>
    <w:rsid w:val="00EA2AAC"/>
    <w:rsid w:val="00EA2D16"/>
    <w:rsid w:val="00EA2E16"/>
    <w:rsid w:val="00EA2EA3"/>
    <w:rsid w:val="00EA2F17"/>
    <w:rsid w:val="00EA2F62"/>
    <w:rsid w:val="00EA2FA6"/>
    <w:rsid w:val="00EA2FF1"/>
    <w:rsid w:val="00EA3108"/>
    <w:rsid w:val="00EA3137"/>
    <w:rsid w:val="00EA31A8"/>
    <w:rsid w:val="00EA33CD"/>
    <w:rsid w:val="00EA358C"/>
    <w:rsid w:val="00EA36DE"/>
    <w:rsid w:val="00EA377B"/>
    <w:rsid w:val="00EA3911"/>
    <w:rsid w:val="00EA391B"/>
    <w:rsid w:val="00EA39B9"/>
    <w:rsid w:val="00EA3AB4"/>
    <w:rsid w:val="00EA3C08"/>
    <w:rsid w:val="00EA3D40"/>
    <w:rsid w:val="00EA3DDC"/>
    <w:rsid w:val="00EA3F5B"/>
    <w:rsid w:val="00EA3FFB"/>
    <w:rsid w:val="00EA4006"/>
    <w:rsid w:val="00EA42C8"/>
    <w:rsid w:val="00EA42EC"/>
    <w:rsid w:val="00EA436F"/>
    <w:rsid w:val="00EA4388"/>
    <w:rsid w:val="00EA43ED"/>
    <w:rsid w:val="00EA4456"/>
    <w:rsid w:val="00EA451F"/>
    <w:rsid w:val="00EA4564"/>
    <w:rsid w:val="00EA4581"/>
    <w:rsid w:val="00EA458B"/>
    <w:rsid w:val="00EA460C"/>
    <w:rsid w:val="00EA462B"/>
    <w:rsid w:val="00EA4669"/>
    <w:rsid w:val="00EA46B5"/>
    <w:rsid w:val="00EA46BD"/>
    <w:rsid w:val="00EA46D8"/>
    <w:rsid w:val="00EA4723"/>
    <w:rsid w:val="00EA476A"/>
    <w:rsid w:val="00EA4781"/>
    <w:rsid w:val="00EA490F"/>
    <w:rsid w:val="00EA49B8"/>
    <w:rsid w:val="00EA4A36"/>
    <w:rsid w:val="00EA4B02"/>
    <w:rsid w:val="00EA4B47"/>
    <w:rsid w:val="00EA4D4F"/>
    <w:rsid w:val="00EA4D8A"/>
    <w:rsid w:val="00EA4E48"/>
    <w:rsid w:val="00EA4EF8"/>
    <w:rsid w:val="00EA4F91"/>
    <w:rsid w:val="00EA509F"/>
    <w:rsid w:val="00EA50B8"/>
    <w:rsid w:val="00EA50C8"/>
    <w:rsid w:val="00EA511D"/>
    <w:rsid w:val="00EA5227"/>
    <w:rsid w:val="00EA5435"/>
    <w:rsid w:val="00EA550E"/>
    <w:rsid w:val="00EA555A"/>
    <w:rsid w:val="00EA555D"/>
    <w:rsid w:val="00EA556B"/>
    <w:rsid w:val="00EA55D3"/>
    <w:rsid w:val="00EA5648"/>
    <w:rsid w:val="00EA56E2"/>
    <w:rsid w:val="00EA57AC"/>
    <w:rsid w:val="00EA57CD"/>
    <w:rsid w:val="00EA5846"/>
    <w:rsid w:val="00EA5A6F"/>
    <w:rsid w:val="00EA5BE9"/>
    <w:rsid w:val="00EA5BF5"/>
    <w:rsid w:val="00EA5C41"/>
    <w:rsid w:val="00EA5D0A"/>
    <w:rsid w:val="00EA5D31"/>
    <w:rsid w:val="00EA5D78"/>
    <w:rsid w:val="00EA609B"/>
    <w:rsid w:val="00EA60AD"/>
    <w:rsid w:val="00EA6175"/>
    <w:rsid w:val="00EA6181"/>
    <w:rsid w:val="00EA6192"/>
    <w:rsid w:val="00EA62A9"/>
    <w:rsid w:val="00EA6374"/>
    <w:rsid w:val="00EA6377"/>
    <w:rsid w:val="00EA65C2"/>
    <w:rsid w:val="00EA67C0"/>
    <w:rsid w:val="00EA67D5"/>
    <w:rsid w:val="00EA67FF"/>
    <w:rsid w:val="00EA68DD"/>
    <w:rsid w:val="00EA69FD"/>
    <w:rsid w:val="00EA6A69"/>
    <w:rsid w:val="00EA6AF4"/>
    <w:rsid w:val="00EA6B8C"/>
    <w:rsid w:val="00EA6BB4"/>
    <w:rsid w:val="00EA6BD7"/>
    <w:rsid w:val="00EA6CEC"/>
    <w:rsid w:val="00EA6D18"/>
    <w:rsid w:val="00EA6DCC"/>
    <w:rsid w:val="00EA6DF9"/>
    <w:rsid w:val="00EA6FE7"/>
    <w:rsid w:val="00EA7040"/>
    <w:rsid w:val="00EA70E6"/>
    <w:rsid w:val="00EA711E"/>
    <w:rsid w:val="00EA7291"/>
    <w:rsid w:val="00EA734D"/>
    <w:rsid w:val="00EA73A9"/>
    <w:rsid w:val="00EA73F5"/>
    <w:rsid w:val="00EA740A"/>
    <w:rsid w:val="00EA747A"/>
    <w:rsid w:val="00EA747C"/>
    <w:rsid w:val="00EA758A"/>
    <w:rsid w:val="00EA78AC"/>
    <w:rsid w:val="00EA78DF"/>
    <w:rsid w:val="00EA7B16"/>
    <w:rsid w:val="00EA7BA8"/>
    <w:rsid w:val="00EA7C65"/>
    <w:rsid w:val="00EA7E00"/>
    <w:rsid w:val="00EA7E40"/>
    <w:rsid w:val="00EA7E96"/>
    <w:rsid w:val="00EA7F02"/>
    <w:rsid w:val="00EA7F40"/>
    <w:rsid w:val="00EB0148"/>
    <w:rsid w:val="00EB02DF"/>
    <w:rsid w:val="00EB0303"/>
    <w:rsid w:val="00EB03BC"/>
    <w:rsid w:val="00EB03CD"/>
    <w:rsid w:val="00EB0580"/>
    <w:rsid w:val="00EB0683"/>
    <w:rsid w:val="00EB07A8"/>
    <w:rsid w:val="00EB08FA"/>
    <w:rsid w:val="00EB0A89"/>
    <w:rsid w:val="00EB0AA5"/>
    <w:rsid w:val="00EB0BBC"/>
    <w:rsid w:val="00EB0C7C"/>
    <w:rsid w:val="00EB0DB9"/>
    <w:rsid w:val="00EB0DBF"/>
    <w:rsid w:val="00EB0DD3"/>
    <w:rsid w:val="00EB0E22"/>
    <w:rsid w:val="00EB1051"/>
    <w:rsid w:val="00EB1101"/>
    <w:rsid w:val="00EB11AD"/>
    <w:rsid w:val="00EB11DE"/>
    <w:rsid w:val="00EB121A"/>
    <w:rsid w:val="00EB12C6"/>
    <w:rsid w:val="00EB1340"/>
    <w:rsid w:val="00EB1381"/>
    <w:rsid w:val="00EB13FF"/>
    <w:rsid w:val="00EB1401"/>
    <w:rsid w:val="00EB14A9"/>
    <w:rsid w:val="00EB14C0"/>
    <w:rsid w:val="00EB14E6"/>
    <w:rsid w:val="00EB153E"/>
    <w:rsid w:val="00EB1542"/>
    <w:rsid w:val="00EB16D7"/>
    <w:rsid w:val="00EB1828"/>
    <w:rsid w:val="00EB1894"/>
    <w:rsid w:val="00EB189A"/>
    <w:rsid w:val="00EB193A"/>
    <w:rsid w:val="00EB1967"/>
    <w:rsid w:val="00EB1994"/>
    <w:rsid w:val="00EB1A6F"/>
    <w:rsid w:val="00EB1A9D"/>
    <w:rsid w:val="00EB1AE3"/>
    <w:rsid w:val="00EB1B04"/>
    <w:rsid w:val="00EB1C91"/>
    <w:rsid w:val="00EB1E77"/>
    <w:rsid w:val="00EB1E82"/>
    <w:rsid w:val="00EB1FF9"/>
    <w:rsid w:val="00EB20FC"/>
    <w:rsid w:val="00EB2150"/>
    <w:rsid w:val="00EB215A"/>
    <w:rsid w:val="00EB2327"/>
    <w:rsid w:val="00EB235F"/>
    <w:rsid w:val="00EB23BA"/>
    <w:rsid w:val="00EB23F2"/>
    <w:rsid w:val="00EB24E6"/>
    <w:rsid w:val="00EB25E9"/>
    <w:rsid w:val="00EB2658"/>
    <w:rsid w:val="00EB2697"/>
    <w:rsid w:val="00EB272E"/>
    <w:rsid w:val="00EB2874"/>
    <w:rsid w:val="00EB2A01"/>
    <w:rsid w:val="00EB2A90"/>
    <w:rsid w:val="00EB2C0C"/>
    <w:rsid w:val="00EB2DD3"/>
    <w:rsid w:val="00EB2E76"/>
    <w:rsid w:val="00EB2E78"/>
    <w:rsid w:val="00EB2F6A"/>
    <w:rsid w:val="00EB2F97"/>
    <w:rsid w:val="00EB3011"/>
    <w:rsid w:val="00EB3022"/>
    <w:rsid w:val="00EB3029"/>
    <w:rsid w:val="00EB32A3"/>
    <w:rsid w:val="00EB32AA"/>
    <w:rsid w:val="00EB32DC"/>
    <w:rsid w:val="00EB349B"/>
    <w:rsid w:val="00EB34E2"/>
    <w:rsid w:val="00EB3515"/>
    <w:rsid w:val="00EB36D3"/>
    <w:rsid w:val="00EB37A8"/>
    <w:rsid w:val="00EB385C"/>
    <w:rsid w:val="00EB38C7"/>
    <w:rsid w:val="00EB38ED"/>
    <w:rsid w:val="00EB3926"/>
    <w:rsid w:val="00EB3AEA"/>
    <w:rsid w:val="00EB3BDE"/>
    <w:rsid w:val="00EB3C6E"/>
    <w:rsid w:val="00EB3C7C"/>
    <w:rsid w:val="00EB3C8B"/>
    <w:rsid w:val="00EB3CB3"/>
    <w:rsid w:val="00EB3CE5"/>
    <w:rsid w:val="00EB3DF5"/>
    <w:rsid w:val="00EB3F53"/>
    <w:rsid w:val="00EB3FA9"/>
    <w:rsid w:val="00EB4086"/>
    <w:rsid w:val="00EB4095"/>
    <w:rsid w:val="00EB40AA"/>
    <w:rsid w:val="00EB4173"/>
    <w:rsid w:val="00EB4199"/>
    <w:rsid w:val="00EB41BB"/>
    <w:rsid w:val="00EB41DB"/>
    <w:rsid w:val="00EB41E2"/>
    <w:rsid w:val="00EB42A7"/>
    <w:rsid w:val="00EB42CF"/>
    <w:rsid w:val="00EB4412"/>
    <w:rsid w:val="00EB446B"/>
    <w:rsid w:val="00EB4493"/>
    <w:rsid w:val="00EB45CE"/>
    <w:rsid w:val="00EB45F8"/>
    <w:rsid w:val="00EB467F"/>
    <w:rsid w:val="00EB4700"/>
    <w:rsid w:val="00EB4742"/>
    <w:rsid w:val="00EB48AA"/>
    <w:rsid w:val="00EB4923"/>
    <w:rsid w:val="00EB4AD7"/>
    <w:rsid w:val="00EB4BB6"/>
    <w:rsid w:val="00EB4C34"/>
    <w:rsid w:val="00EB4D9B"/>
    <w:rsid w:val="00EB4DBE"/>
    <w:rsid w:val="00EB4DFD"/>
    <w:rsid w:val="00EB4E0C"/>
    <w:rsid w:val="00EB4FED"/>
    <w:rsid w:val="00EB506C"/>
    <w:rsid w:val="00EB5124"/>
    <w:rsid w:val="00EB520D"/>
    <w:rsid w:val="00EB530B"/>
    <w:rsid w:val="00EB536F"/>
    <w:rsid w:val="00EB5370"/>
    <w:rsid w:val="00EB53DF"/>
    <w:rsid w:val="00EB53E3"/>
    <w:rsid w:val="00EB5412"/>
    <w:rsid w:val="00EB5425"/>
    <w:rsid w:val="00EB56F3"/>
    <w:rsid w:val="00EB5722"/>
    <w:rsid w:val="00EB5871"/>
    <w:rsid w:val="00EB5A2F"/>
    <w:rsid w:val="00EB5A3F"/>
    <w:rsid w:val="00EB5A58"/>
    <w:rsid w:val="00EB5A65"/>
    <w:rsid w:val="00EB5AD8"/>
    <w:rsid w:val="00EB5B51"/>
    <w:rsid w:val="00EB5BE4"/>
    <w:rsid w:val="00EB5E04"/>
    <w:rsid w:val="00EB5E74"/>
    <w:rsid w:val="00EB5F38"/>
    <w:rsid w:val="00EB5FFF"/>
    <w:rsid w:val="00EB605B"/>
    <w:rsid w:val="00EB60F2"/>
    <w:rsid w:val="00EB63C8"/>
    <w:rsid w:val="00EB63EF"/>
    <w:rsid w:val="00EB6436"/>
    <w:rsid w:val="00EB643A"/>
    <w:rsid w:val="00EB670A"/>
    <w:rsid w:val="00EB694F"/>
    <w:rsid w:val="00EB6959"/>
    <w:rsid w:val="00EB69CC"/>
    <w:rsid w:val="00EB6AA8"/>
    <w:rsid w:val="00EB6AE2"/>
    <w:rsid w:val="00EB6B4A"/>
    <w:rsid w:val="00EB6C76"/>
    <w:rsid w:val="00EB6CE7"/>
    <w:rsid w:val="00EB6D33"/>
    <w:rsid w:val="00EB6E33"/>
    <w:rsid w:val="00EB6F49"/>
    <w:rsid w:val="00EB6F4B"/>
    <w:rsid w:val="00EB6FC1"/>
    <w:rsid w:val="00EB7345"/>
    <w:rsid w:val="00EB7587"/>
    <w:rsid w:val="00EB7618"/>
    <w:rsid w:val="00EB762F"/>
    <w:rsid w:val="00EB7704"/>
    <w:rsid w:val="00EB7720"/>
    <w:rsid w:val="00EB7732"/>
    <w:rsid w:val="00EB775E"/>
    <w:rsid w:val="00EB7838"/>
    <w:rsid w:val="00EB78A2"/>
    <w:rsid w:val="00EB7924"/>
    <w:rsid w:val="00EB793C"/>
    <w:rsid w:val="00EB7A23"/>
    <w:rsid w:val="00EB7AB2"/>
    <w:rsid w:val="00EB7BA1"/>
    <w:rsid w:val="00EB7BF5"/>
    <w:rsid w:val="00EB7C50"/>
    <w:rsid w:val="00EB7DD7"/>
    <w:rsid w:val="00EB7E40"/>
    <w:rsid w:val="00EB7E94"/>
    <w:rsid w:val="00EB7F77"/>
    <w:rsid w:val="00EB7F7A"/>
    <w:rsid w:val="00EC005F"/>
    <w:rsid w:val="00EC007C"/>
    <w:rsid w:val="00EC0081"/>
    <w:rsid w:val="00EC00AB"/>
    <w:rsid w:val="00EC00F3"/>
    <w:rsid w:val="00EC0100"/>
    <w:rsid w:val="00EC0223"/>
    <w:rsid w:val="00EC0317"/>
    <w:rsid w:val="00EC037A"/>
    <w:rsid w:val="00EC03E0"/>
    <w:rsid w:val="00EC040B"/>
    <w:rsid w:val="00EC0421"/>
    <w:rsid w:val="00EC043F"/>
    <w:rsid w:val="00EC0447"/>
    <w:rsid w:val="00EC068F"/>
    <w:rsid w:val="00EC06BC"/>
    <w:rsid w:val="00EC0720"/>
    <w:rsid w:val="00EC07D5"/>
    <w:rsid w:val="00EC08B9"/>
    <w:rsid w:val="00EC08E6"/>
    <w:rsid w:val="00EC09D6"/>
    <w:rsid w:val="00EC09FA"/>
    <w:rsid w:val="00EC0ACF"/>
    <w:rsid w:val="00EC0B15"/>
    <w:rsid w:val="00EC0B23"/>
    <w:rsid w:val="00EC0B8B"/>
    <w:rsid w:val="00EC0C20"/>
    <w:rsid w:val="00EC0C3B"/>
    <w:rsid w:val="00EC0DF4"/>
    <w:rsid w:val="00EC0F17"/>
    <w:rsid w:val="00EC0F2D"/>
    <w:rsid w:val="00EC0FF2"/>
    <w:rsid w:val="00EC10B1"/>
    <w:rsid w:val="00EC11E4"/>
    <w:rsid w:val="00EC12A5"/>
    <w:rsid w:val="00EC12B5"/>
    <w:rsid w:val="00EC12C8"/>
    <w:rsid w:val="00EC12DE"/>
    <w:rsid w:val="00EC136A"/>
    <w:rsid w:val="00EC136E"/>
    <w:rsid w:val="00EC13AD"/>
    <w:rsid w:val="00EC1425"/>
    <w:rsid w:val="00EC1593"/>
    <w:rsid w:val="00EC1612"/>
    <w:rsid w:val="00EC166E"/>
    <w:rsid w:val="00EC1754"/>
    <w:rsid w:val="00EC179B"/>
    <w:rsid w:val="00EC17B4"/>
    <w:rsid w:val="00EC1817"/>
    <w:rsid w:val="00EC18E9"/>
    <w:rsid w:val="00EC1A23"/>
    <w:rsid w:val="00EC1A59"/>
    <w:rsid w:val="00EC1B65"/>
    <w:rsid w:val="00EC1B96"/>
    <w:rsid w:val="00EC1BEE"/>
    <w:rsid w:val="00EC1C3F"/>
    <w:rsid w:val="00EC1CC3"/>
    <w:rsid w:val="00EC1CDC"/>
    <w:rsid w:val="00EC1E16"/>
    <w:rsid w:val="00EC1E2F"/>
    <w:rsid w:val="00EC1E8D"/>
    <w:rsid w:val="00EC1F6F"/>
    <w:rsid w:val="00EC1F75"/>
    <w:rsid w:val="00EC2015"/>
    <w:rsid w:val="00EC2016"/>
    <w:rsid w:val="00EC20C9"/>
    <w:rsid w:val="00EC20E6"/>
    <w:rsid w:val="00EC20F7"/>
    <w:rsid w:val="00EC21C3"/>
    <w:rsid w:val="00EC22A8"/>
    <w:rsid w:val="00EC23F8"/>
    <w:rsid w:val="00EC248A"/>
    <w:rsid w:val="00EC248D"/>
    <w:rsid w:val="00EC25D6"/>
    <w:rsid w:val="00EC2645"/>
    <w:rsid w:val="00EC26DD"/>
    <w:rsid w:val="00EC26DE"/>
    <w:rsid w:val="00EC26E7"/>
    <w:rsid w:val="00EC2893"/>
    <w:rsid w:val="00EC2989"/>
    <w:rsid w:val="00EC29D5"/>
    <w:rsid w:val="00EC29F4"/>
    <w:rsid w:val="00EC2ABD"/>
    <w:rsid w:val="00EC2B50"/>
    <w:rsid w:val="00EC2BCB"/>
    <w:rsid w:val="00EC2C3C"/>
    <w:rsid w:val="00EC2E1C"/>
    <w:rsid w:val="00EC2E50"/>
    <w:rsid w:val="00EC2E71"/>
    <w:rsid w:val="00EC2E7E"/>
    <w:rsid w:val="00EC2F66"/>
    <w:rsid w:val="00EC2F97"/>
    <w:rsid w:val="00EC3154"/>
    <w:rsid w:val="00EC31AC"/>
    <w:rsid w:val="00EC32F0"/>
    <w:rsid w:val="00EC33E7"/>
    <w:rsid w:val="00EC3400"/>
    <w:rsid w:val="00EC343F"/>
    <w:rsid w:val="00EC3453"/>
    <w:rsid w:val="00EC348A"/>
    <w:rsid w:val="00EC34B4"/>
    <w:rsid w:val="00EC34D0"/>
    <w:rsid w:val="00EC36A9"/>
    <w:rsid w:val="00EC3770"/>
    <w:rsid w:val="00EC3790"/>
    <w:rsid w:val="00EC37AE"/>
    <w:rsid w:val="00EC387B"/>
    <w:rsid w:val="00EC3A40"/>
    <w:rsid w:val="00EC3A87"/>
    <w:rsid w:val="00EC3AB7"/>
    <w:rsid w:val="00EC3AF0"/>
    <w:rsid w:val="00EC3B39"/>
    <w:rsid w:val="00EC3DBD"/>
    <w:rsid w:val="00EC3E41"/>
    <w:rsid w:val="00EC3EB0"/>
    <w:rsid w:val="00EC3FB9"/>
    <w:rsid w:val="00EC40C5"/>
    <w:rsid w:val="00EC4161"/>
    <w:rsid w:val="00EC4173"/>
    <w:rsid w:val="00EC4207"/>
    <w:rsid w:val="00EC4328"/>
    <w:rsid w:val="00EC4360"/>
    <w:rsid w:val="00EC43BA"/>
    <w:rsid w:val="00EC444A"/>
    <w:rsid w:val="00EC44A3"/>
    <w:rsid w:val="00EC44B5"/>
    <w:rsid w:val="00EC4665"/>
    <w:rsid w:val="00EC4667"/>
    <w:rsid w:val="00EC4797"/>
    <w:rsid w:val="00EC47E5"/>
    <w:rsid w:val="00EC480B"/>
    <w:rsid w:val="00EC482B"/>
    <w:rsid w:val="00EC4AA1"/>
    <w:rsid w:val="00EC4B4E"/>
    <w:rsid w:val="00EC4B6E"/>
    <w:rsid w:val="00EC4B93"/>
    <w:rsid w:val="00EC4C9D"/>
    <w:rsid w:val="00EC4DE8"/>
    <w:rsid w:val="00EC4E12"/>
    <w:rsid w:val="00EC4E82"/>
    <w:rsid w:val="00EC4F06"/>
    <w:rsid w:val="00EC4F5F"/>
    <w:rsid w:val="00EC4FE9"/>
    <w:rsid w:val="00EC503A"/>
    <w:rsid w:val="00EC505E"/>
    <w:rsid w:val="00EC5089"/>
    <w:rsid w:val="00EC512D"/>
    <w:rsid w:val="00EC5141"/>
    <w:rsid w:val="00EC531A"/>
    <w:rsid w:val="00EC546B"/>
    <w:rsid w:val="00EC548C"/>
    <w:rsid w:val="00EC5490"/>
    <w:rsid w:val="00EC54EF"/>
    <w:rsid w:val="00EC5520"/>
    <w:rsid w:val="00EC5676"/>
    <w:rsid w:val="00EC56FE"/>
    <w:rsid w:val="00EC570B"/>
    <w:rsid w:val="00EC58E5"/>
    <w:rsid w:val="00EC5BDB"/>
    <w:rsid w:val="00EC5C18"/>
    <w:rsid w:val="00EC5C76"/>
    <w:rsid w:val="00EC5D16"/>
    <w:rsid w:val="00EC6050"/>
    <w:rsid w:val="00EC60FD"/>
    <w:rsid w:val="00EC62BD"/>
    <w:rsid w:val="00EC630E"/>
    <w:rsid w:val="00EC631A"/>
    <w:rsid w:val="00EC653E"/>
    <w:rsid w:val="00EC654F"/>
    <w:rsid w:val="00EC65B5"/>
    <w:rsid w:val="00EC6601"/>
    <w:rsid w:val="00EC66C5"/>
    <w:rsid w:val="00EC671F"/>
    <w:rsid w:val="00EC6760"/>
    <w:rsid w:val="00EC68C6"/>
    <w:rsid w:val="00EC68D9"/>
    <w:rsid w:val="00EC6916"/>
    <w:rsid w:val="00EC6918"/>
    <w:rsid w:val="00EC69B2"/>
    <w:rsid w:val="00EC69F0"/>
    <w:rsid w:val="00EC6A6A"/>
    <w:rsid w:val="00EC6ABE"/>
    <w:rsid w:val="00EC6AD7"/>
    <w:rsid w:val="00EC6BBD"/>
    <w:rsid w:val="00EC6CCB"/>
    <w:rsid w:val="00EC6D12"/>
    <w:rsid w:val="00EC6D8B"/>
    <w:rsid w:val="00EC6DCB"/>
    <w:rsid w:val="00EC6DDF"/>
    <w:rsid w:val="00EC6E30"/>
    <w:rsid w:val="00EC6E76"/>
    <w:rsid w:val="00EC6ED3"/>
    <w:rsid w:val="00EC6EDC"/>
    <w:rsid w:val="00EC6F12"/>
    <w:rsid w:val="00EC6F40"/>
    <w:rsid w:val="00EC6F47"/>
    <w:rsid w:val="00EC6FC6"/>
    <w:rsid w:val="00EC6FEE"/>
    <w:rsid w:val="00EC7025"/>
    <w:rsid w:val="00EC70FE"/>
    <w:rsid w:val="00EC7103"/>
    <w:rsid w:val="00EC7156"/>
    <w:rsid w:val="00EC7180"/>
    <w:rsid w:val="00EC733D"/>
    <w:rsid w:val="00EC7489"/>
    <w:rsid w:val="00EC74EC"/>
    <w:rsid w:val="00EC7529"/>
    <w:rsid w:val="00EC753B"/>
    <w:rsid w:val="00EC75B5"/>
    <w:rsid w:val="00EC779D"/>
    <w:rsid w:val="00EC7800"/>
    <w:rsid w:val="00EC7940"/>
    <w:rsid w:val="00EC79C7"/>
    <w:rsid w:val="00EC79F2"/>
    <w:rsid w:val="00EC7A20"/>
    <w:rsid w:val="00EC7B10"/>
    <w:rsid w:val="00EC7B4A"/>
    <w:rsid w:val="00EC7BC3"/>
    <w:rsid w:val="00EC7BE0"/>
    <w:rsid w:val="00EC7BF8"/>
    <w:rsid w:val="00EC7CEC"/>
    <w:rsid w:val="00EC7D29"/>
    <w:rsid w:val="00EC7D38"/>
    <w:rsid w:val="00EC7DDC"/>
    <w:rsid w:val="00EC7E39"/>
    <w:rsid w:val="00EC7EA8"/>
    <w:rsid w:val="00EC7F38"/>
    <w:rsid w:val="00ED0008"/>
    <w:rsid w:val="00ED0229"/>
    <w:rsid w:val="00ED036A"/>
    <w:rsid w:val="00ED0427"/>
    <w:rsid w:val="00ED0453"/>
    <w:rsid w:val="00ED05DF"/>
    <w:rsid w:val="00ED061B"/>
    <w:rsid w:val="00ED0761"/>
    <w:rsid w:val="00ED077E"/>
    <w:rsid w:val="00ED07BA"/>
    <w:rsid w:val="00ED0816"/>
    <w:rsid w:val="00ED083A"/>
    <w:rsid w:val="00ED0840"/>
    <w:rsid w:val="00ED08D8"/>
    <w:rsid w:val="00ED08E1"/>
    <w:rsid w:val="00ED099C"/>
    <w:rsid w:val="00ED09C5"/>
    <w:rsid w:val="00ED0AE5"/>
    <w:rsid w:val="00ED0C4B"/>
    <w:rsid w:val="00ED0C86"/>
    <w:rsid w:val="00ED0D5C"/>
    <w:rsid w:val="00ED0E9C"/>
    <w:rsid w:val="00ED0EC7"/>
    <w:rsid w:val="00ED0FB0"/>
    <w:rsid w:val="00ED0FB4"/>
    <w:rsid w:val="00ED11B2"/>
    <w:rsid w:val="00ED12A0"/>
    <w:rsid w:val="00ED12E1"/>
    <w:rsid w:val="00ED1319"/>
    <w:rsid w:val="00ED140C"/>
    <w:rsid w:val="00ED14C6"/>
    <w:rsid w:val="00ED1585"/>
    <w:rsid w:val="00ED1764"/>
    <w:rsid w:val="00ED17A3"/>
    <w:rsid w:val="00ED1871"/>
    <w:rsid w:val="00ED19E6"/>
    <w:rsid w:val="00ED1A57"/>
    <w:rsid w:val="00ED1A5A"/>
    <w:rsid w:val="00ED1A9D"/>
    <w:rsid w:val="00ED1B42"/>
    <w:rsid w:val="00ED1BFE"/>
    <w:rsid w:val="00ED1D04"/>
    <w:rsid w:val="00ED1D7F"/>
    <w:rsid w:val="00ED1DE2"/>
    <w:rsid w:val="00ED1E42"/>
    <w:rsid w:val="00ED1ECA"/>
    <w:rsid w:val="00ED1F9E"/>
    <w:rsid w:val="00ED2091"/>
    <w:rsid w:val="00ED20E7"/>
    <w:rsid w:val="00ED224F"/>
    <w:rsid w:val="00ED22CB"/>
    <w:rsid w:val="00ED2432"/>
    <w:rsid w:val="00ED2475"/>
    <w:rsid w:val="00ED24C0"/>
    <w:rsid w:val="00ED24DE"/>
    <w:rsid w:val="00ED24EC"/>
    <w:rsid w:val="00ED2579"/>
    <w:rsid w:val="00ED264B"/>
    <w:rsid w:val="00ED279B"/>
    <w:rsid w:val="00ED292A"/>
    <w:rsid w:val="00ED2B00"/>
    <w:rsid w:val="00ED2C13"/>
    <w:rsid w:val="00ED2C57"/>
    <w:rsid w:val="00ED2CCB"/>
    <w:rsid w:val="00ED2F0E"/>
    <w:rsid w:val="00ED2F12"/>
    <w:rsid w:val="00ED2F4D"/>
    <w:rsid w:val="00ED3014"/>
    <w:rsid w:val="00ED30EA"/>
    <w:rsid w:val="00ED318D"/>
    <w:rsid w:val="00ED31FD"/>
    <w:rsid w:val="00ED32B9"/>
    <w:rsid w:val="00ED3364"/>
    <w:rsid w:val="00ED33C3"/>
    <w:rsid w:val="00ED33D0"/>
    <w:rsid w:val="00ED33D4"/>
    <w:rsid w:val="00ED33F1"/>
    <w:rsid w:val="00ED357F"/>
    <w:rsid w:val="00ED35B4"/>
    <w:rsid w:val="00ED3600"/>
    <w:rsid w:val="00ED3663"/>
    <w:rsid w:val="00ED3725"/>
    <w:rsid w:val="00ED3737"/>
    <w:rsid w:val="00ED3768"/>
    <w:rsid w:val="00ED3780"/>
    <w:rsid w:val="00ED3830"/>
    <w:rsid w:val="00ED38BB"/>
    <w:rsid w:val="00ED38D6"/>
    <w:rsid w:val="00ED398C"/>
    <w:rsid w:val="00ED3A92"/>
    <w:rsid w:val="00ED3BF5"/>
    <w:rsid w:val="00ED3BF9"/>
    <w:rsid w:val="00ED3C20"/>
    <w:rsid w:val="00ED3C2C"/>
    <w:rsid w:val="00ED3C9B"/>
    <w:rsid w:val="00ED3D69"/>
    <w:rsid w:val="00ED3DBF"/>
    <w:rsid w:val="00ED3E9E"/>
    <w:rsid w:val="00ED3EE8"/>
    <w:rsid w:val="00ED3F59"/>
    <w:rsid w:val="00ED3F9E"/>
    <w:rsid w:val="00ED3FD0"/>
    <w:rsid w:val="00ED3FF7"/>
    <w:rsid w:val="00ED4020"/>
    <w:rsid w:val="00ED4047"/>
    <w:rsid w:val="00ED437C"/>
    <w:rsid w:val="00ED44C7"/>
    <w:rsid w:val="00ED45FD"/>
    <w:rsid w:val="00ED471D"/>
    <w:rsid w:val="00ED4825"/>
    <w:rsid w:val="00ED4896"/>
    <w:rsid w:val="00ED491D"/>
    <w:rsid w:val="00ED49F4"/>
    <w:rsid w:val="00ED4B70"/>
    <w:rsid w:val="00ED4C07"/>
    <w:rsid w:val="00ED4C8B"/>
    <w:rsid w:val="00ED4CD1"/>
    <w:rsid w:val="00ED4EAF"/>
    <w:rsid w:val="00ED4F98"/>
    <w:rsid w:val="00ED5056"/>
    <w:rsid w:val="00ED50AF"/>
    <w:rsid w:val="00ED50C6"/>
    <w:rsid w:val="00ED518F"/>
    <w:rsid w:val="00ED519D"/>
    <w:rsid w:val="00ED51E4"/>
    <w:rsid w:val="00ED51E8"/>
    <w:rsid w:val="00ED524B"/>
    <w:rsid w:val="00ED529D"/>
    <w:rsid w:val="00ED5318"/>
    <w:rsid w:val="00ED53E2"/>
    <w:rsid w:val="00ED5518"/>
    <w:rsid w:val="00ED5539"/>
    <w:rsid w:val="00ED5650"/>
    <w:rsid w:val="00ED5670"/>
    <w:rsid w:val="00ED590F"/>
    <w:rsid w:val="00ED594C"/>
    <w:rsid w:val="00ED5A86"/>
    <w:rsid w:val="00ED5AB4"/>
    <w:rsid w:val="00ED5B97"/>
    <w:rsid w:val="00ED5C4B"/>
    <w:rsid w:val="00ED5C8C"/>
    <w:rsid w:val="00ED5D98"/>
    <w:rsid w:val="00ED5DC4"/>
    <w:rsid w:val="00ED5E6B"/>
    <w:rsid w:val="00ED5EED"/>
    <w:rsid w:val="00ED5EFA"/>
    <w:rsid w:val="00ED5F74"/>
    <w:rsid w:val="00ED6084"/>
    <w:rsid w:val="00ED608B"/>
    <w:rsid w:val="00ED609F"/>
    <w:rsid w:val="00ED61AF"/>
    <w:rsid w:val="00ED64B2"/>
    <w:rsid w:val="00ED64B4"/>
    <w:rsid w:val="00ED6571"/>
    <w:rsid w:val="00ED6864"/>
    <w:rsid w:val="00ED6869"/>
    <w:rsid w:val="00ED6946"/>
    <w:rsid w:val="00ED6A48"/>
    <w:rsid w:val="00ED6A5F"/>
    <w:rsid w:val="00ED6BE7"/>
    <w:rsid w:val="00ED6C69"/>
    <w:rsid w:val="00ED6D56"/>
    <w:rsid w:val="00ED6D64"/>
    <w:rsid w:val="00ED6E25"/>
    <w:rsid w:val="00ED6E6E"/>
    <w:rsid w:val="00ED6E88"/>
    <w:rsid w:val="00ED6EBE"/>
    <w:rsid w:val="00ED6EF2"/>
    <w:rsid w:val="00ED6F7A"/>
    <w:rsid w:val="00ED6FEF"/>
    <w:rsid w:val="00ED70AD"/>
    <w:rsid w:val="00ED70EF"/>
    <w:rsid w:val="00ED70FA"/>
    <w:rsid w:val="00ED715E"/>
    <w:rsid w:val="00ED71EB"/>
    <w:rsid w:val="00ED7253"/>
    <w:rsid w:val="00ED7297"/>
    <w:rsid w:val="00ED729A"/>
    <w:rsid w:val="00ED7376"/>
    <w:rsid w:val="00ED7396"/>
    <w:rsid w:val="00ED73AB"/>
    <w:rsid w:val="00ED73F4"/>
    <w:rsid w:val="00ED746C"/>
    <w:rsid w:val="00ED7470"/>
    <w:rsid w:val="00ED74F6"/>
    <w:rsid w:val="00ED751B"/>
    <w:rsid w:val="00ED7601"/>
    <w:rsid w:val="00ED7873"/>
    <w:rsid w:val="00ED789C"/>
    <w:rsid w:val="00ED78FD"/>
    <w:rsid w:val="00ED7929"/>
    <w:rsid w:val="00ED79E5"/>
    <w:rsid w:val="00ED7A44"/>
    <w:rsid w:val="00ED7AE0"/>
    <w:rsid w:val="00ED7B7F"/>
    <w:rsid w:val="00ED7C2A"/>
    <w:rsid w:val="00ED7C4C"/>
    <w:rsid w:val="00ED7D8B"/>
    <w:rsid w:val="00ED7EE1"/>
    <w:rsid w:val="00ED7F06"/>
    <w:rsid w:val="00ED7F6A"/>
    <w:rsid w:val="00EE004D"/>
    <w:rsid w:val="00EE0094"/>
    <w:rsid w:val="00EE019D"/>
    <w:rsid w:val="00EE027A"/>
    <w:rsid w:val="00EE0288"/>
    <w:rsid w:val="00EE0305"/>
    <w:rsid w:val="00EE032B"/>
    <w:rsid w:val="00EE04AB"/>
    <w:rsid w:val="00EE05CD"/>
    <w:rsid w:val="00EE0655"/>
    <w:rsid w:val="00EE0693"/>
    <w:rsid w:val="00EE06F7"/>
    <w:rsid w:val="00EE070C"/>
    <w:rsid w:val="00EE070E"/>
    <w:rsid w:val="00EE0782"/>
    <w:rsid w:val="00EE0A86"/>
    <w:rsid w:val="00EE0B7C"/>
    <w:rsid w:val="00EE0B7D"/>
    <w:rsid w:val="00EE0C60"/>
    <w:rsid w:val="00EE0C85"/>
    <w:rsid w:val="00EE0DAC"/>
    <w:rsid w:val="00EE0E19"/>
    <w:rsid w:val="00EE0F57"/>
    <w:rsid w:val="00EE0FF0"/>
    <w:rsid w:val="00EE10EE"/>
    <w:rsid w:val="00EE1244"/>
    <w:rsid w:val="00EE124B"/>
    <w:rsid w:val="00EE1299"/>
    <w:rsid w:val="00EE12F4"/>
    <w:rsid w:val="00EE12FE"/>
    <w:rsid w:val="00EE130F"/>
    <w:rsid w:val="00EE138E"/>
    <w:rsid w:val="00EE13A5"/>
    <w:rsid w:val="00EE147F"/>
    <w:rsid w:val="00EE150D"/>
    <w:rsid w:val="00EE15E4"/>
    <w:rsid w:val="00EE1647"/>
    <w:rsid w:val="00EE175A"/>
    <w:rsid w:val="00EE197E"/>
    <w:rsid w:val="00EE1983"/>
    <w:rsid w:val="00EE199D"/>
    <w:rsid w:val="00EE1B7D"/>
    <w:rsid w:val="00EE1C77"/>
    <w:rsid w:val="00EE1E23"/>
    <w:rsid w:val="00EE21E1"/>
    <w:rsid w:val="00EE2210"/>
    <w:rsid w:val="00EE2446"/>
    <w:rsid w:val="00EE2490"/>
    <w:rsid w:val="00EE25A8"/>
    <w:rsid w:val="00EE26F6"/>
    <w:rsid w:val="00EE2705"/>
    <w:rsid w:val="00EE27E4"/>
    <w:rsid w:val="00EE281C"/>
    <w:rsid w:val="00EE289F"/>
    <w:rsid w:val="00EE28A0"/>
    <w:rsid w:val="00EE2A7D"/>
    <w:rsid w:val="00EE2A7E"/>
    <w:rsid w:val="00EE2AA7"/>
    <w:rsid w:val="00EE2ACB"/>
    <w:rsid w:val="00EE2C99"/>
    <w:rsid w:val="00EE2C9A"/>
    <w:rsid w:val="00EE2E3D"/>
    <w:rsid w:val="00EE2E65"/>
    <w:rsid w:val="00EE2EA3"/>
    <w:rsid w:val="00EE2F1E"/>
    <w:rsid w:val="00EE2F44"/>
    <w:rsid w:val="00EE30E8"/>
    <w:rsid w:val="00EE3177"/>
    <w:rsid w:val="00EE3211"/>
    <w:rsid w:val="00EE332B"/>
    <w:rsid w:val="00EE3377"/>
    <w:rsid w:val="00EE345F"/>
    <w:rsid w:val="00EE34E3"/>
    <w:rsid w:val="00EE34EB"/>
    <w:rsid w:val="00EE3640"/>
    <w:rsid w:val="00EE36D6"/>
    <w:rsid w:val="00EE3745"/>
    <w:rsid w:val="00EE3834"/>
    <w:rsid w:val="00EE3A6D"/>
    <w:rsid w:val="00EE3AC5"/>
    <w:rsid w:val="00EE3B1A"/>
    <w:rsid w:val="00EE3B9C"/>
    <w:rsid w:val="00EE3C07"/>
    <w:rsid w:val="00EE3C75"/>
    <w:rsid w:val="00EE3D0C"/>
    <w:rsid w:val="00EE3E47"/>
    <w:rsid w:val="00EE3E9E"/>
    <w:rsid w:val="00EE3F89"/>
    <w:rsid w:val="00EE3FCD"/>
    <w:rsid w:val="00EE4041"/>
    <w:rsid w:val="00EE4081"/>
    <w:rsid w:val="00EE40D6"/>
    <w:rsid w:val="00EE40D7"/>
    <w:rsid w:val="00EE4310"/>
    <w:rsid w:val="00EE43A3"/>
    <w:rsid w:val="00EE43D6"/>
    <w:rsid w:val="00EE44AF"/>
    <w:rsid w:val="00EE45B7"/>
    <w:rsid w:val="00EE45F6"/>
    <w:rsid w:val="00EE463B"/>
    <w:rsid w:val="00EE4665"/>
    <w:rsid w:val="00EE47B4"/>
    <w:rsid w:val="00EE480E"/>
    <w:rsid w:val="00EE48C6"/>
    <w:rsid w:val="00EE48F6"/>
    <w:rsid w:val="00EE4960"/>
    <w:rsid w:val="00EE4A50"/>
    <w:rsid w:val="00EE4C4C"/>
    <w:rsid w:val="00EE4C70"/>
    <w:rsid w:val="00EE4CC7"/>
    <w:rsid w:val="00EE4D1C"/>
    <w:rsid w:val="00EE4D2F"/>
    <w:rsid w:val="00EE4E8D"/>
    <w:rsid w:val="00EE4F25"/>
    <w:rsid w:val="00EE4F71"/>
    <w:rsid w:val="00EE501A"/>
    <w:rsid w:val="00EE50B9"/>
    <w:rsid w:val="00EE5331"/>
    <w:rsid w:val="00EE5399"/>
    <w:rsid w:val="00EE539F"/>
    <w:rsid w:val="00EE540D"/>
    <w:rsid w:val="00EE54D8"/>
    <w:rsid w:val="00EE5540"/>
    <w:rsid w:val="00EE557B"/>
    <w:rsid w:val="00EE55C0"/>
    <w:rsid w:val="00EE55ED"/>
    <w:rsid w:val="00EE563D"/>
    <w:rsid w:val="00EE586E"/>
    <w:rsid w:val="00EE5ABE"/>
    <w:rsid w:val="00EE5AD9"/>
    <w:rsid w:val="00EE5BAF"/>
    <w:rsid w:val="00EE5DFB"/>
    <w:rsid w:val="00EE5E3C"/>
    <w:rsid w:val="00EE5E67"/>
    <w:rsid w:val="00EE5EC9"/>
    <w:rsid w:val="00EE5F57"/>
    <w:rsid w:val="00EE5F6F"/>
    <w:rsid w:val="00EE6029"/>
    <w:rsid w:val="00EE6036"/>
    <w:rsid w:val="00EE6209"/>
    <w:rsid w:val="00EE6276"/>
    <w:rsid w:val="00EE62ED"/>
    <w:rsid w:val="00EE6377"/>
    <w:rsid w:val="00EE6385"/>
    <w:rsid w:val="00EE6399"/>
    <w:rsid w:val="00EE6442"/>
    <w:rsid w:val="00EE652B"/>
    <w:rsid w:val="00EE654A"/>
    <w:rsid w:val="00EE65C0"/>
    <w:rsid w:val="00EE6696"/>
    <w:rsid w:val="00EE6764"/>
    <w:rsid w:val="00EE6776"/>
    <w:rsid w:val="00EE6832"/>
    <w:rsid w:val="00EE693D"/>
    <w:rsid w:val="00EE6A11"/>
    <w:rsid w:val="00EE6B84"/>
    <w:rsid w:val="00EE6B9C"/>
    <w:rsid w:val="00EE6D87"/>
    <w:rsid w:val="00EE6E7E"/>
    <w:rsid w:val="00EE6F69"/>
    <w:rsid w:val="00EE71E6"/>
    <w:rsid w:val="00EE730D"/>
    <w:rsid w:val="00EE7477"/>
    <w:rsid w:val="00EE74DA"/>
    <w:rsid w:val="00EE754B"/>
    <w:rsid w:val="00EE7597"/>
    <w:rsid w:val="00EE76A8"/>
    <w:rsid w:val="00EE7780"/>
    <w:rsid w:val="00EE77AB"/>
    <w:rsid w:val="00EE78B9"/>
    <w:rsid w:val="00EE78E3"/>
    <w:rsid w:val="00EE7978"/>
    <w:rsid w:val="00EE79E3"/>
    <w:rsid w:val="00EE7A6B"/>
    <w:rsid w:val="00EE7AE9"/>
    <w:rsid w:val="00EE7CFB"/>
    <w:rsid w:val="00EE7D8C"/>
    <w:rsid w:val="00EE7DFB"/>
    <w:rsid w:val="00EE7E98"/>
    <w:rsid w:val="00EE7FD2"/>
    <w:rsid w:val="00EE7FEA"/>
    <w:rsid w:val="00EF0011"/>
    <w:rsid w:val="00EF01FA"/>
    <w:rsid w:val="00EF0200"/>
    <w:rsid w:val="00EF027B"/>
    <w:rsid w:val="00EF0325"/>
    <w:rsid w:val="00EF039D"/>
    <w:rsid w:val="00EF05DD"/>
    <w:rsid w:val="00EF05FB"/>
    <w:rsid w:val="00EF0662"/>
    <w:rsid w:val="00EF0664"/>
    <w:rsid w:val="00EF0818"/>
    <w:rsid w:val="00EF08D0"/>
    <w:rsid w:val="00EF0942"/>
    <w:rsid w:val="00EF09C0"/>
    <w:rsid w:val="00EF0A44"/>
    <w:rsid w:val="00EF0BE3"/>
    <w:rsid w:val="00EF0BED"/>
    <w:rsid w:val="00EF0C37"/>
    <w:rsid w:val="00EF0C55"/>
    <w:rsid w:val="00EF0D2F"/>
    <w:rsid w:val="00EF0D32"/>
    <w:rsid w:val="00EF0D93"/>
    <w:rsid w:val="00EF0DB2"/>
    <w:rsid w:val="00EF0ED8"/>
    <w:rsid w:val="00EF0F83"/>
    <w:rsid w:val="00EF0F88"/>
    <w:rsid w:val="00EF0FE3"/>
    <w:rsid w:val="00EF114F"/>
    <w:rsid w:val="00EF115D"/>
    <w:rsid w:val="00EF119F"/>
    <w:rsid w:val="00EF11FC"/>
    <w:rsid w:val="00EF12F1"/>
    <w:rsid w:val="00EF136A"/>
    <w:rsid w:val="00EF13DB"/>
    <w:rsid w:val="00EF13E1"/>
    <w:rsid w:val="00EF1686"/>
    <w:rsid w:val="00EF1765"/>
    <w:rsid w:val="00EF1780"/>
    <w:rsid w:val="00EF17AB"/>
    <w:rsid w:val="00EF17E9"/>
    <w:rsid w:val="00EF182F"/>
    <w:rsid w:val="00EF1923"/>
    <w:rsid w:val="00EF1A34"/>
    <w:rsid w:val="00EF1A9F"/>
    <w:rsid w:val="00EF1AB5"/>
    <w:rsid w:val="00EF1AEF"/>
    <w:rsid w:val="00EF1C19"/>
    <w:rsid w:val="00EF1D55"/>
    <w:rsid w:val="00EF1D99"/>
    <w:rsid w:val="00EF1EC6"/>
    <w:rsid w:val="00EF1F86"/>
    <w:rsid w:val="00EF208D"/>
    <w:rsid w:val="00EF2138"/>
    <w:rsid w:val="00EF234C"/>
    <w:rsid w:val="00EF23E3"/>
    <w:rsid w:val="00EF245D"/>
    <w:rsid w:val="00EF2786"/>
    <w:rsid w:val="00EF27BD"/>
    <w:rsid w:val="00EF2832"/>
    <w:rsid w:val="00EF2840"/>
    <w:rsid w:val="00EF286C"/>
    <w:rsid w:val="00EF28D5"/>
    <w:rsid w:val="00EF2938"/>
    <w:rsid w:val="00EF296F"/>
    <w:rsid w:val="00EF299B"/>
    <w:rsid w:val="00EF29AB"/>
    <w:rsid w:val="00EF29AF"/>
    <w:rsid w:val="00EF2AA4"/>
    <w:rsid w:val="00EF2AF4"/>
    <w:rsid w:val="00EF2B6A"/>
    <w:rsid w:val="00EF2ED1"/>
    <w:rsid w:val="00EF2F4F"/>
    <w:rsid w:val="00EF2FE6"/>
    <w:rsid w:val="00EF30CB"/>
    <w:rsid w:val="00EF3130"/>
    <w:rsid w:val="00EF31EA"/>
    <w:rsid w:val="00EF327B"/>
    <w:rsid w:val="00EF34B4"/>
    <w:rsid w:val="00EF3572"/>
    <w:rsid w:val="00EF35D4"/>
    <w:rsid w:val="00EF364A"/>
    <w:rsid w:val="00EF3668"/>
    <w:rsid w:val="00EF3676"/>
    <w:rsid w:val="00EF36E2"/>
    <w:rsid w:val="00EF3868"/>
    <w:rsid w:val="00EF39E0"/>
    <w:rsid w:val="00EF3B9D"/>
    <w:rsid w:val="00EF3BF2"/>
    <w:rsid w:val="00EF3C06"/>
    <w:rsid w:val="00EF3CD7"/>
    <w:rsid w:val="00EF3D13"/>
    <w:rsid w:val="00EF3D28"/>
    <w:rsid w:val="00EF3D60"/>
    <w:rsid w:val="00EF3DEB"/>
    <w:rsid w:val="00EF3E3A"/>
    <w:rsid w:val="00EF3EA4"/>
    <w:rsid w:val="00EF3F1A"/>
    <w:rsid w:val="00EF4015"/>
    <w:rsid w:val="00EF4035"/>
    <w:rsid w:val="00EF4103"/>
    <w:rsid w:val="00EF4191"/>
    <w:rsid w:val="00EF4269"/>
    <w:rsid w:val="00EF4371"/>
    <w:rsid w:val="00EF4381"/>
    <w:rsid w:val="00EF44B1"/>
    <w:rsid w:val="00EF44EB"/>
    <w:rsid w:val="00EF45A8"/>
    <w:rsid w:val="00EF45EE"/>
    <w:rsid w:val="00EF45F7"/>
    <w:rsid w:val="00EF462B"/>
    <w:rsid w:val="00EF4728"/>
    <w:rsid w:val="00EF4995"/>
    <w:rsid w:val="00EF4997"/>
    <w:rsid w:val="00EF4A5D"/>
    <w:rsid w:val="00EF4A7F"/>
    <w:rsid w:val="00EF4ACE"/>
    <w:rsid w:val="00EF4B3F"/>
    <w:rsid w:val="00EF4B54"/>
    <w:rsid w:val="00EF4C14"/>
    <w:rsid w:val="00EF4D65"/>
    <w:rsid w:val="00EF4F01"/>
    <w:rsid w:val="00EF5018"/>
    <w:rsid w:val="00EF501C"/>
    <w:rsid w:val="00EF52CE"/>
    <w:rsid w:val="00EF5391"/>
    <w:rsid w:val="00EF539D"/>
    <w:rsid w:val="00EF54E2"/>
    <w:rsid w:val="00EF5521"/>
    <w:rsid w:val="00EF5581"/>
    <w:rsid w:val="00EF5611"/>
    <w:rsid w:val="00EF561A"/>
    <w:rsid w:val="00EF573F"/>
    <w:rsid w:val="00EF57D6"/>
    <w:rsid w:val="00EF5818"/>
    <w:rsid w:val="00EF5839"/>
    <w:rsid w:val="00EF58A9"/>
    <w:rsid w:val="00EF5A1A"/>
    <w:rsid w:val="00EF5CC2"/>
    <w:rsid w:val="00EF5CDA"/>
    <w:rsid w:val="00EF5CDD"/>
    <w:rsid w:val="00EF5D75"/>
    <w:rsid w:val="00EF5DBE"/>
    <w:rsid w:val="00EF5E95"/>
    <w:rsid w:val="00EF5F23"/>
    <w:rsid w:val="00EF6029"/>
    <w:rsid w:val="00EF6033"/>
    <w:rsid w:val="00EF604E"/>
    <w:rsid w:val="00EF60C7"/>
    <w:rsid w:val="00EF6196"/>
    <w:rsid w:val="00EF61BD"/>
    <w:rsid w:val="00EF628F"/>
    <w:rsid w:val="00EF6293"/>
    <w:rsid w:val="00EF62BF"/>
    <w:rsid w:val="00EF643E"/>
    <w:rsid w:val="00EF6499"/>
    <w:rsid w:val="00EF64D4"/>
    <w:rsid w:val="00EF64DC"/>
    <w:rsid w:val="00EF66C8"/>
    <w:rsid w:val="00EF6802"/>
    <w:rsid w:val="00EF689E"/>
    <w:rsid w:val="00EF68AA"/>
    <w:rsid w:val="00EF68DB"/>
    <w:rsid w:val="00EF698C"/>
    <w:rsid w:val="00EF69D9"/>
    <w:rsid w:val="00EF6A91"/>
    <w:rsid w:val="00EF6AFC"/>
    <w:rsid w:val="00EF6B04"/>
    <w:rsid w:val="00EF6BBC"/>
    <w:rsid w:val="00EF6BE8"/>
    <w:rsid w:val="00EF6BF6"/>
    <w:rsid w:val="00EF6CD4"/>
    <w:rsid w:val="00EF6D9F"/>
    <w:rsid w:val="00EF6E3D"/>
    <w:rsid w:val="00EF6F14"/>
    <w:rsid w:val="00EF7016"/>
    <w:rsid w:val="00EF717E"/>
    <w:rsid w:val="00EF731B"/>
    <w:rsid w:val="00EF7373"/>
    <w:rsid w:val="00EF73CA"/>
    <w:rsid w:val="00EF7404"/>
    <w:rsid w:val="00EF7595"/>
    <w:rsid w:val="00EF7696"/>
    <w:rsid w:val="00EF7750"/>
    <w:rsid w:val="00EF776E"/>
    <w:rsid w:val="00EF7781"/>
    <w:rsid w:val="00EF78E2"/>
    <w:rsid w:val="00EF791B"/>
    <w:rsid w:val="00EF79ED"/>
    <w:rsid w:val="00EF7A2B"/>
    <w:rsid w:val="00EF7AD9"/>
    <w:rsid w:val="00EF7B07"/>
    <w:rsid w:val="00EF7B0A"/>
    <w:rsid w:val="00EF7C58"/>
    <w:rsid w:val="00EF7CE5"/>
    <w:rsid w:val="00EF7D1C"/>
    <w:rsid w:val="00EF7D89"/>
    <w:rsid w:val="00EF7EC7"/>
    <w:rsid w:val="00EF7F6E"/>
    <w:rsid w:val="00EF7F73"/>
    <w:rsid w:val="00EF7FAE"/>
    <w:rsid w:val="00EF7FCF"/>
    <w:rsid w:val="00EF7FD1"/>
    <w:rsid w:val="00F0001A"/>
    <w:rsid w:val="00F000C9"/>
    <w:rsid w:val="00F001EB"/>
    <w:rsid w:val="00F001F1"/>
    <w:rsid w:val="00F0030A"/>
    <w:rsid w:val="00F00312"/>
    <w:rsid w:val="00F00363"/>
    <w:rsid w:val="00F0036B"/>
    <w:rsid w:val="00F005FD"/>
    <w:rsid w:val="00F00695"/>
    <w:rsid w:val="00F00701"/>
    <w:rsid w:val="00F00750"/>
    <w:rsid w:val="00F00889"/>
    <w:rsid w:val="00F00932"/>
    <w:rsid w:val="00F00A3F"/>
    <w:rsid w:val="00F00B92"/>
    <w:rsid w:val="00F00BA1"/>
    <w:rsid w:val="00F00BBD"/>
    <w:rsid w:val="00F00CC2"/>
    <w:rsid w:val="00F00E65"/>
    <w:rsid w:val="00F00F5D"/>
    <w:rsid w:val="00F00FA9"/>
    <w:rsid w:val="00F00FAA"/>
    <w:rsid w:val="00F00FE7"/>
    <w:rsid w:val="00F010AF"/>
    <w:rsid w:val="00F01111"/>
    <w:rsid w:val="00F0112E"/>
    <w:rsid w:val="00F01153"/>
    <w:rsid w:val="00F011A9"/>
    <w:rsid w:val="00F01207"/>
    <w:rsid w:val="00F01386"/>
    <w:rsid w:val="00F013BA"/>
    <w:rsid w:val="00F013C7"/>
    <w:rsid w:val="00F013D4"/>
    <w:rsid w:val="00F01409"/>
    <w:rsid w:val="00F0140E"/>
    <w:rsid w:val="00F01454"/>
    <w:rsid w:val="00F01487"/>
    <w:rsid w:val="00F0149E"/>
    <w:rsid w:val="00F014B5"/>
    <w:rsid w:val="00F014B9"/>
    <w:rsid w:val="00F0162A"/>
    <w:rsid w:val="00F01882"/>
    <w:rsid w:val="00F01A2A"/>
    <w:rsid w:val="00F01AEE"/>
    <w:rsid w:val="00F01C72"/>
    <w:rsid w:val="00F01E28"/>
    <w:rsid w:val="00F01E98"/>
    <w:rsid w:val="00F01FA6"/>
    <w:rsid w:val="00F02037"/>
    <w:rsid w:val="00F02189"/>
    <w:rsid w:val="00F02268"/>
    <w:rsid w:val="00F022DD"/>
    <w:rsid w:val="00F02370"/>
    <w:rsid w:val="00F02399"/>
    <w:rsid w:val="00F024F0"/>
    <w:rsid w:val="00F0252B"/>
    <w:rsid w:val="00F0253D"/>
    <w:rsid w:val="00F02562"/>
    <w:rsid w:val="00F02668"/>
    <w:rsid w:val="00F027DC"/>
    <w:rsid w:val="00F02A12"/>
    <w:rsid w:val="00F02A8A"/>
    <w:rsid w:val="00F02A94"/>
    <w:rsid w:val="00F02AEF"/>
    <w:rsid w:val="00F02BAA"/>
    <w:rsid w:val="00F02C22"/>
    <w:rsid w:val="00F02CAD"/>
    <w:rsid w:val="00F02CCA"/>
    <w:rsid w:val="00F02D64"/>
    <w:rsid w:val="00F02DBF"/>
    <w:rsid w:val="00F03071"/>
    <w:rsid w:val="00F03143"/>
    <w:rsid w:val="00F03282"/>
    <w:rsid w:val="00F03286"/>
    <w:rsid w:val="00F0329D"/>
    <w:rsid w:val="00F03387"/>
    <w:rsid w:val="00F03445"/>
    <w:rsid w:val="00F03497"/>
    <w:rsid w:val="00F034AA"/>
    <w:rsid w:val="00F034E3"/>
    <w:rsid w:val="00F03631"/>
    <w:rsid w:val="00F036A2"/>
    <w:rsid w:val="00F0377C"/>
    <w:rsid w:val="00F0385C"/>
    <w:rsid w:val="00F038FF"/>
    <w:rsid w:val="00F03917"/>
    <w:rsid w:val="00F039AB"/>
    <w:rsid w:val="00F03AFF"/>
    <w:rsid w:val="00F03C25"/>
    <w:rsid w:val="00F03C64"/>
    <w:rsid w:val="00F03C9D"/>
    <w:rsid w:val="00F03CEB"/>
    <w:rsid w:val="00F03D07"/>
    <w:rsid w:val="00F03D67"/>
    <w:rsid w:val="00F03D6A"/>
    <w:rsid w:val="00F03DC9"/>
    <w:rsid w:val="00F03DDB"/>
    <w:rsid w:val="00F03DE5"/>
    <w:rsid w:val="00F04009"/>
    <w:rsid w:val="00F04027"/>
    <w:rsid w:val="00F04117"/>
    <w:rsid w:val="00F0419A"/>
    <w:rsid w:val="00F041B9"/>
    <w:rsid w:val="00F0420B"/>
    <w:rsid w:val="00F04241"/>
    <w:rsid w:val="00F04251"/>
    <w:rsid w:val="00F04292"/>
    <w:rsid w:val="00F0435C"/>
    <w:rsid w:val="00F04453"/>
    <w:rsid w:val="00F04539"/>
    <w:rsid w:val="00F04541"/>
    <w:rsid w:val="00F04550"/>
    <w:rsid w:val="00F045FB"/>
    <w:rsid w:val="00F04638"/>
    <w:rsid w:val="00F046B4"/>
    <w:rsid w:val="00F047B6"/>
    <w:rsid w:val="00F04864"/>
    <w:rsid w:val="00F04886"/>
    <w:rsid w:val="00F04929"/>
    <w:rsid w:val="00F04960"/>
    <w:rsid w:val="00F04ADD"/>
    <w:rsid w:val="00F04AEE"/>
    <w:rsid w:val="00F04B4B"/>
    <w:rsid w:val="00F04D0A"/>
    <w:rsid w:val="00F04DE8"/>
    <w:rsid w:val="00F04EAA"/>
    <w:rsid w:val="00F04ED5"/>
    <w:rsid w:val="00F04F35"/>
    <w:rsid w:val="00F05025"/>
    <w:rsid w:val="00F0504F"/>
    <w:rsid w:val="00F05179"/>
    <w:rsid w:val="00F05266"/>
    <w:rsid w:val="00F0527C"/>
    <w:rsid w:val="00F052B1"/>
    <w:rsid w:val="00F05377"/>
    <w:rsid w:val="00F053C4"/>
    <w:rsid w:val="00F053E6"/>
    <w:rsid w:val="00F05406"/>
    <w:rsid w:val="00F05441"/>
    <w:rsid w:val="00F0550E"/>
    <w:rsid w:val="00F05609"/>
    <w:rsid w:val="00F05638"/>
    <w:rsid w:val="00F05653"/>
    <w:rsid w:val="00F05812"/>
    <w:rsid w:val="00F0586D"/>
    <w:rsid w:val="00F05910"/>
    <w:rsid w:val="00F05979"/>
    <w:rsid w:val="00F05A52"/>
    <w:rsid w:val="00F05AD7"/>
    <w:rsid w:val="00F05B56"/>
    <w:rsid w:val="00F05E0E"/>
    <w:rsid w:val="00F05ED1"/>
    <w:rsid w:val="00F05F37"/>
    <w:rsid w:val="00F05F5F"/>
    <w:rsid w:val="00F060EE"/>
    <w:rsid w:val="00F06100"/>
    <w:rsid w:val="00F061A9"/>
    <w:rsid w:val="00F063CE"/>
    <w:rsid w:val="00F06430"/>
    <w:rsid w:val="00F06449"/>
    <w:rsid w:val="00F06529"/>
    <w:rsid w:val="00F06695"/>
    <w:rsid w:val="00F0669D"/>
    <w:rsid w:val="00F06707"/>
    <w:rsid w:val="00F0674C"/>
    <w:rsid w:val="00F067E6"/>
    <w:rsid w:val="00F06902"/>
    <w:rsid w:val="00F069BD"/>
    <w:rsid w:val="00F069DB"/>
    <w:rsid w:val="00F069FE"/>
    <w:rsid w:val="00F06A36"/>
    <w:rsid w:val="00F06CAA"/>
    <w:rsid w:val="00F06CEA"/>
    <w:rsid w:val="00F06D6F"/>
    <w:rsid w:val="00F06D71"/>
    <w:rsid w:val="00F06DD5"/>
    <w:rsid w:val="00F06DD6"/>
    <w:rsid w:val="00F06DF5"/>
    <w:rsid w:val="00F06E1E"/>
    <w:rsid w:val="00F06EDD"/>
    <w:rsid w:val="00F06F9A"/>
    <w:rsid w:val="00F07085"/>
    <w:rsid w:val="00F07095"/>
    <w:rsid w:val="00F0710A"/>
    <w:rsid w:val="00F07198"/>
    <w:rsid w:val="00F074FC"/>
    <w:rsid w:val="00F075A2"/>
    <w:rsid w:val="00F0773C"/>
    <w:rsid w:val="00F07754"/>
    <w:rsid w:val="00F07763"/>
    <w:rsid w:val="00F0783A"/>
    <w:rsid w:val="00F07841"/>
    <w:rsid w:val="00F07845"/>
    <w:rsid w:val="00F078A3"/>
    <w:rsid w:val="00F078AB"/>
    <w:rsid w:val="00F07A10"/>
    <w:rsid w:val="00F07A92"/>
    <w:rsid w:val="00F07BDD"/>
    <w:rsid w:val="00F07CD5"/>
    <w:rsid w:val="00F07CE2"/>
    <w:rsid w:val="00F07D30"/>
    <w:rsid w:val="00F07D4E"/>
    <w:rsid w:val="00F07DD1"/>
    <w:rsid w:val="00F07DF8"/>
    <w:rsid w:val="00F07E07"/>
    <w:rsid w:val="00F07E20"/>
    <w:rsid w:val="00F07E9A"/>
    <w:rsid w:val="00F07F77"/>
    <w:rsid w:val="00F1001B"/>
    <w:rsid w:val="00F10103"/>
    <w:rsid w:val="00F10184"/>
    <w:rsid w:val="00F10186"/>
    <w:rsid w:val="00F101D7"/>
    <w:rsid w:val="00F1023E"/>
    <w:rsid w:val="00F102E3"/>
    <w:rsid w:val="00F10332"/>
    <w:rsid w:val="00F10383"/>
    <w:rsid w:val="00F10407"/>
    <w:rsid w:val="00F104F1"/>
    <w:rsid w:val="00F104F8"/>
    <w:rsid w:val="00F1050D"/>
    <w:rsid w:val="00F105C1"/>
    <w:rsid w:val="00F105F3"/>
    <w:rsid w:val="00F1064E"/>
    <w:rsid w:val="00F106EB"/>
    <w:rsid w:val="00F106F8"/>
    <w:rsid w:val="00F10701"/>
    <w:rsid w:val="00F1074F"/>
    <w:rsid w:val="00F108F1"/>
    <w:rsid w:val="00F10908"/>
    <w:rsid w:val="00F10A1A"/>
    <w:rsid w:val="00F10A46"/>
    <w:rsid w:val="00F10AD9"/>
    <w:rsid w:val="00F10B2F"/>
    <w:rsid w:val="00F10B79"/>
    <w:rsid w:val="00F10DA5"/>
    <w:rsid w:val="00F10DA9"/>
    <w:rsid w:val="00F10DB3"/>
    <w:rsid w:val="00F10E37"/>
    <w:rsid w:val="00F10F37"/>
    <w:rsid w:val="00F10FAF"/>
    <w:rsid w:val="00F10FD2"/>
    <w:rsid w:val="00F110D8"/>
    <w:rsid w:val="00F110FA"/>
    <w:rsid w:val="00F1113E"/>
    <w:rsid w:val="00F11210"/>
    <w:rsid w:val="00F11212"/>
    <w:rsid w:val="00F1126D"/>
    <w:rsid w:val="00F112DE"/>
    <w:rsid w:val="00F1151A"/>
    <w:rsid w:val="00F1156B"/>
    <w:rsid w:val="00F116D7"/>
    <w:rsid w:val="00F1174F"/>
    <w:rsid w:val="00F118E9"/>
    <w:rsid w:val="00F118FA"/>
    <w:rsid w:val="00F11A36"/>
    <w:rsid w:val="00F11ACD"/>
    <w:rsid w:val="00F11C00"/>
    <w:rsid w:val="00F11C0B"/>
    <w:rsid w:val="00F11C38"/>
    <w:rsid w:val="00F11CFB"/>
    <w:rsid w:val="00F11D1E"/>
    <w:rsid w:val="00F11D56"/>
    <w:rsid w:val="00F11E30"/>
    <w:rsid w:val="00F12039"/>
    <w:rsid w:val="00F1208C"/>
    <w:rsid w:val="00F120C9"/>
    <w:rsid w:val="00F12234"/>
    <w:rsid w:val="00F12275"/>
    <w:rsid w:val="00F122AD"/>
    <w:rsid w:val="00F12434"/>
    <w:rsid w:val="00F12454"/>
    <w:rsid w:val="00F12529"/>
    <w:rsid w:val="00F1274E"/>
    <w:rsid w:val="00F1275F"/>
    <w:rsid w:val="00F129A0"/>
    <w:rsid w:val="00F129AD"/>
    <w:rsid w:val="00F12A1C"/>
    <w:rsid w:val="00F12A9B"/>
    <w:rsid w:val="00F12AB0"/>
    <w:rsid w:val="00F12B07"/>
    <w:rsid w:val="00F12B38"/>
    <w:rsid w:val="00F12B5C"/>
    <w:rsid w:val="00F12CF7"/>
    <w:rsid w:val="00F12D17"/>
    <w:rsid w:val="00F12D5C"/>
    <w:rsid w:val="00F12E56"/>
    <w:rsid w:val="00F12EB1"/>
    <w:rsid w:val="00F12EFC"/>
    <w:rsid w:val="00F12F9F"/>
    <w:rsid w:val="00F13048"/>
    <w:rsid w:val="00F13084"/>
    <w:rsid w:val="00F130D8"/>
    <w:rsid w:val="00F130F7"/>
    <w:rsid w:val="00F132DE"/>
    <w:rsid w:val="00F1337E"/>
    <w:rsid w:val="00F133CD"/>
    <w:rsid w:val="00F133E6"/>
    <w:rsid w:val="00F1364F"/>
    <w:rsid w:val="00F136B2"/>
    <w:rsid w:val="00F137ED"/>
    <w:rsid w:val="00F137F7"/>
    <w:rsid w:val="00F1384F"/>
    <w:rsid w:val="00F13850"/>
    <w:rsid w:val="00F138CF"/>
    <w:rsid w:val="00F139A2"/>
    <w:rsid w:val="00F139E0"/>
    <w:rsid w:val="00F13A50"/>
    <w:rsid w:val="00F13AAC"/>
    <w:rsid w:val="00F13ACE"/>
    <w:rsid w:val="00F13AFE"/>
    <w:rsid w:val="00F13D46"/>
    <w:rsid w:val="00F13E68"/>
    <w:rsid w:val="00F13F3B"/>
    <w:rsid w:val="00F13FF7"/>
    <w:rsid w:val="00F140C9"/>
    <w:rsid w:val="00F140FE"/>
    <w:rsid w:val="00F1429D"/>
    <w:rsid w:val="00F142D7"/>
    <w:rsid w:val="00F142EC"/>
    <w:rsid w:val="00F14319"/>
    <w:rsid w:val="00F14353"/>
    <w:rsid w:val="00F1446E"/>
    <w:rsid w:val="00F1457C"/>
    <w:rsid w:val="00F1469B"/>
    <w:rsid w:val="00F14818"/>
    <w:rsid w:val="00F1483E"/>
    <w:rsid w:val="00F14859"/>
    <w:rsid w:val="00F1490C"/>
    <w:rsid w:val="00F14AB6"/>
    <w:rsid w:val="00F14B41"/>
    <w:rsid w:val="00F14B79"/>
    <w:rsid w:val="00F14CB9"/>
    <w:rsid w:val="00F14DD2"/>
    <w:rsid w:val="00F14DF1"/>
    <w:rsid w:val="00F14DFD"/>
    <w:rsid w:val="00F14FA7"/>
    <w:rsid w:val="00F1500C"/>
    <w:rsid w:val="00F150F4"/>
    <w:rsid w:val="00F1528B"/>
    <w:rsid w:val="00F15297"/>
    <w:rsid w:val="00F1536F"/>
    <w:rsid w:val="00F15387"/>
    <w:rsid w:val="00F1538B"/>
    <w:rsid w:val="00F153B1"/>
    <w:rsid w:val="00F153DB"/>
    <w:rsid w:val="00F1551E"/>
    <w:rsid w:val="00F155E2"/>
    <w:rsid w:val="00F15677"/>
    <w:rsid w:val="00F156B9"/>
    <w:rsid w:val="00F157C9"/>
    <w:rsid w:val="00F157DD"/>
    <w:rsid w:val="00F15859"/>
    <w:rsid w:val="00F15892"/>
    <w:rsid w:val="00F15ACA"/>
    <w:rsid w:val="00F15B0A"/>
    <w:rsid w:val="00F15B39"/>
    <w:rsid w:val="00F15B8A"/>
    <w:rsid w:val="00F15B97"/>
    <w:rsid w:val="00F15BEC"/>
    <w:rsid w:val="00F15C2B"/>
    <w:rsid w:val="00F15CFE"/>
    <w:rsid w:val="00F15E19"/>
    <w:rsid w:val="00F15EDB"/>
    <w:rsid w:val="00F15FB9"/>
    <w:rsid w:val="00F15FC7"/>
    <w:rsid w:val="00F1603C"/>
    <w:rsid w:val="00F160B0"/>
    <w:rsid w:val="00F160BE"/>
    <w:rsid w:val="00F160FF"/>
    <w:rsid w:val="00F16120"/>
    <w:rsid w:val="00F16192"/>
    <w:rsid w:val="00F16231"/>
    <w:rsid w:val="00F16286"/>
    <w:rsid w:val="00F1645D"/>
    <w:rsid w:val="00F16513"/>
    <w:rsid w:val="00F1671D"/>
    <w:rsid w:val="00F1673C"/>
    <w:rsid w:val="00F16766"/>
    <w:rsid w:val="00F1679A"/>
    <w:rsid w:val="00F16828"/>
    <w:rsid w:val="00F168D3"/>
    <w:rsid w:val="00F1694D"/>
    <w:rsid w:val="00F16967"/>
    <w:rsid w:val="00F169C5"/>
    <w:rsid w:val="00F169FE"/>
    <w:rsid w:val="00F16A5D"/>
    <w:rsid w:val="00F16B97"/>
    <w:rsid w:val="00F16BF8"/>
    <w:rsid w:val="00F16CD3"/>
    <w:rsid w:val="00F16D9A"/>
    <w:rsid w:val="00F16F90"/>
    <w:rsid w:val="00F170F4"/>
    <w:rsid w:val="00F1711D"/>
    <w:rsid w:val="00F17136"/>
    <w:rsid w:val="00F171DF"/>
    <w:rsid w:val="00F1721B"/>
    <w:rsid w:val="00F17227"/>
    <w:rsid w:val="00F1729D"/>
    <w:rsid w:val="00F17385"/>
    <w:rsid w:val="00F17473"/>
    <w:rsid w:val="00F17593"/>
    <w:rsid w:val="00F175AA"/>
    <w:rsid w:val="00F17633"/>
    <w:rsid w:val="00F1777D"/>
    <w:rsid w:val="00F17848"/>
    <w:rsid w:val="00F17889"/>
    <w:rsid w:val="00F17972"/>
    <w:rsid w:val="00F179F3"/>
    <w:rsid w:val="00F17A01"/>
    <w:rsid w:val="00F17A05"/>
    <w:rsid w:val="00F17A7D"/>
    <w:rsid w:val="00F17AA1"/>
    <w:rsid w:val="00F17AA3"/>
    <w:rsid w:val="00F17E15"/>
    <w:rsid w:val="00F17E88"/>
    <w:rsid w:val="00F200B4"/>
    <w:rsid w:val="00F200CC"/>
    <w:rsid w:val="00F201A4"/>
    <w:rsid w:val="00F202FF"/>
    <w:rsid w:val="00F2030D"/>
    <w:rsid w:val="00F20347"/>
    <w:rsid w:val="00F203F5"/>
    <w:rsid w:val="00F20507"/>
    <w:rsid w:val="00F206AA"/>
    <w:rsid w:val="00F20914"/>
    <w:rsid w:val="00F20B3A"/>
    <w:rsid w:val="00F20BB5"/>
    <w:rsid w:val="00F20BC2"/>
    <w:rsid w:val="00F20C8E"/>
    <w:rsid w:val="00F20CBD"/>
    <w:rsid w:val="00F20F4C"/>
    <w:rsid w:val="00F20FF7"/>
    <w:rsid w:val="00F21288"/>
    <w:rsid w:val="00F2133E"/>
    <w:rsid w:val="00F213A8"/>
    <w:rsid w:val="00F21417"/>
    <w:rsid w:val="00F21474"/>
    <w:rsid w:val="00F2151C"/>
    <w:rsid w:val="00F21522"/>
    <w:rsid w:val="00F218B3"/>
    <w:rsid w:val="00F21956"/>
    <w:rsid w:val="00F21964"/>
    <w:rsid w:val="00F21A74"/>
    <w:rsid w:val="00F21B0B"/>
    <w:rsid w:val="00F21B97"/>
    <w:rsid w:val="00F21BB5"/>
    <w:rsid w:val="00F21C0D"/>
    <w:rsid w:val="00F21C11"/>
    <w:rsid w:val="00F21E07"/>
    <w:rsid w:val="00F21E92"/>
    <w:rsid w:val="00F21E95"/>
    <w:rsid w:val="00F21F74"/>
    <w:rsid w:val="00F21FDA"/>
    <w:rsid w:val="00F220A6"/>
    <w:rsid w:val="00F22103"/>
    <w:rsid w:val="00F222ED"/>
    <w:rsid w:val="00F22312"/>
    <w:rsid w:val="00F2231B"/>
    <w:rsid w:val="00F22496"/>
    <w:rsid w:val="00F224D2"/>
    <w:rsid w:val="00F22567"/>
    <w:rsid w:val="00F22575"/>
    <w:rsid w:val="00F225A8"/>
    <w:rsid w:val="00F227FC"/>
    <w:rsid w:val="00F2298E"/>
    <w:rsid w:val="00F22ACC"/>
    <w:rsid w:val="00F22B4B"/>
    <w:rsid w:val="00F22B7C"/>
    <w:rsid w:val="00F22CD9"/>
    <w:rsid w:val="00F22D47"/>
    <w:rsid w:val="00F22EFC"/>
    <w:rsid w:val="00F22F28"/>
    <w:rsid w:val="00F22FE1"/>
    <w:rsid w:val="00F2302E"/>
    <w:rsid w:val="00F23065"/>
    <w:rsid w:val="00F230F9"/>
    <w:rsid w:val="00F23158"/>
    <w:rsid w:val="00F23215"/>
    <w:rsid w:val="00F2322D"/>
    <w:rsid w:val="00F2330F"/>
    <w:rsid w:val="00F233F6"/>
    <w:rsid w:val="00F23553"/>
    <w:rsid w:val="00F2367A"/>
    <w:rsid w:val="00F2383A"/>
    <w:rsid w:val="00F2386A"/>
    <w:rsid w:val="00F2391C"/>
    <w:rsid w:val="00F23947"/>
    <w:rsid w:val="00F23985"/>
    <w:rsid w:val="00F23A0E"/>
    <w:rsid w:val="00F23A10"/>
    <w:rsid w:val="00F23A21"/>
    <w:rsid w:val="00F23AAF"/>
    <w:rsid w:val="00F23ADB"/>
    <w:rsid w:val="00F23B3A"/>
    <w:rsid w:val="00F23CDD"/>
    <w:rsid w:val="00F23D75"/>
    <w:rsid w:val="00F23D7C"/>
    <w:rsid w:val="00F23E98"/>
    <w:rsid w:val="00F2400A"/>
    <w:rsid w:val="00F24186"/>
    <w:rsid w:val="00F2419C"/>
    <w:rsid w:val="00F241E6"/>
    <w:rsid w:val="00F24204"/>
    <w:rsid w:val="00F24298"/>
    <w:rsid w:val="00F24342"/>
    <w:rsid w:val="00F24399"/>
    <w:rsid w:val="00F243CE"/>
    <w:rsid w:val="00F24414"/>
    <w:rsid w:val="00F24449"/>
    <w:rsid w:val="00F244A8"/>
    <w:rsid w:val="00F24553"/>
    <w:rsid w:val="00F2471D"/>
    <w:rsid w:val="00F2485A"/>
    <w:rsid w:val="00F2490C"/>
    <w:rsid w:val="00F24BC2"/>
    <w:rsid w:val="00F24CDD"/>
    <w:rsid w:val="00F24D01"/>
    <w:rsid w:val="00F24D5E"/>
    <w:rsid w:val="00F24E69"/>
    <w:rsid w:val="00F24FC7"/>
    <w:rsid w:val="00F2501F"/>
    <w:rsid w:val="00F250DD"/>
    <w:rsid w:val="00F2520F"/>
    <w:rsid w:val="00F25310"/>
    <w:rsid w:val="00F2534D"/>
    <w:rsid w:val="00F25402"/>
    <w:rsid w:val="00F25508"/>
    <w:rsid w:val="00F2555E"/>
    <w:rsid w:val="00F255D8"/>
    <w:rsid w:val="00F2562A"/>
    <w:rsid w:val="00F256E1"/>
    <w:rsid w:val="00F25702"/>
    <w:rsid w:val="00F25727"/>
    <w:rsid w:val="00F258F8"/>
    <w:rsid w:val="00F2590D"/>
    <w:rsid w:val="00F259EF"/>
    <w:rsid w:val="00F25A95"/>
    <w:rsid w:val="00F25AFE"/>
    <w:rsid w:val="00F25B16"/>
    <w:rsid w:val="00F25C1A"/>
    <w:rsid w:val="00F25D69"/>
    <w:rsid w:val="00F25D80"/>
    <w:rsid w:val="00F261EC"/>
    <w:rsid w:val="00F2629C"/>
    <w:rsid w:val="00F262D6"/>
    <w:rsid w:val="00F263FA"/>
    <w:rsid w:val="00F264E4"/>
    <w:rsid w:val="00F26544"/>
    <w:rsid w:val="00F26604"/>
    <w:rsid w:val="00F266B4"/>
    <w:rsid w:val="00F26822"/>
    <w:rsid w:val="00F26944"/>
    <w:rsid w:val="00F2696A"/>
    <w:rsid w:val="00F26A2E"/>
    <w:rsid w:val="00F26A50"/>
    <w:rsid w:val="00F26ABB"/>
    <w:rsid w:val="00F26AE4"/>
    <w:rsid w:val="00F26C73"/>
    <w:rsid w:val="00F26C9D"/>
    <w:rsid w:val="00F26CA4"/>
    <w:rsid w:val="00F26CF5"/>
    <w:rsid w:val="00F26E1E"/>
    <w:rsid w:val="00F26E3C"/>
    <w:rsid w:val="00F26E69"/>
    <w:rsid w:val="00F26EE0"/>
    <w:rsid w:val="00F26F98"/>
    <w:rsid w:val="00F26FF5"/>
    <w:rsid w:val="00F27181"/>
    <w:rsid w:val="00F2722B"/>
    <w:rsid w:val="00F272A5"/>
    <w:rsid w:val="00F272AE"/>
    <w:rsid w:val="00F27381"/>
    <w:rsid w:val="00F2738D"/>
    <w:rsid w:val="00F273F9"/>
    <w:rsid w:val="00F27423"/>
    <w:rsid w:val="00F27459"/>
    <w:rsid w:val="00F274CA"/>
    <w:rsid w:val="00F2755C"/>
    <w:rsid w:val="00F27802"/>
    <w:rsid w:val="00F27810"/>
    <w:rsid w:val="00F27821"/>
    <w:rsid w:val="00F27837"/>
    <w:rsid w:val="00F27AAB"/>
    <w:rsid w:val="00F27B25"/>
    <w:rsid w:val="00F27BA0"/>
    <w:rsid w:val="00F27C50"/>
    <w:rsid w:val="00F27CFA"/>
    <w:rsid w:val="00F27DA1"/>
    <w:rsid w:val="00F27E00"/>
    <w:rsid w:val="00F27E59"/>
    <w:rsid w:val="00F27E94"/>
    <w:rsid w:val="00F27EA0"/>
    <w:rsid w:val="00F3001F"/>
    <w:rsid w:val="00F30157"/>
    <w:rsid w:val="00F30217"/>
    <w:rsid w:val="00F3025E"/>
    <w:rsid w:val="00F30392"/>
    <w:rsid w:val="00F3039D"/>
    <w:rsid w:val="00F303F4"/>
    <w:rsid w:val="00F30484"/>
    <w:rsid w:val="00F3057A"/>
    <w:rsid w:val="00F306F1"/>
    <w:rsid w:val="00F308C9"/>
    <w:rsid w:val="00F30996"/>
    <w:rsid w:val="00F309A3"/>
    <w:rsid w:val="00F30B30"/>
    <w:rsid w:val="00F30B70"/>
    <w:rsid w:val="00F30C09"/>
    <w:rsid w:val="00F30C31"/>
    <w:rsid w:val="00F30CDA"/>
    <w:rsid w:val="00F30CDE"/>
    <w:rsid w:val="00F30D70"/>
    <w:rsid w:val="00F30DB6"/>
    <w:rsid w:val="00F30E2B"/>
    <w:rsid w:val="00F30EA2"/>
    <w:rsid w:val="00F30F89"/>
    <w:rsid w:val="00F30FA0"/>
    <w:rsid w:val="00F3103A"/>
    <w:rsid w:val="00F31127"/>
    <w:rsid w:val="00F31155"/>
    <w:rsid w:val="00F312E0"/>
    <w:rsid w:val="00F3136C"/>
    <w:rsid w:val="00F314A5"/>
    <w:rsid w:val="00F314F8"/>
    <w:rsid w:val="00F31654"/>
    <w:rsid w:val="00F3167F"/>
    <w:rsid w:val="00F316F6"/>
    <w:rsid w:val="00F31868"/>
    <w:rsid w:val="00F318D5"/>
    <w:rsid w:val="00F31B4C"/>
    <w:rsid w:val="00F31C8D"/>
    <w:rsid w:val="00F31CB6"/>
    <w:rsid w:val="00F31CDE"/>
    <w:rsid w:val="00F31DC9"/>
    <w:rsid w:val="00F31EC9"/>
    <w:rsid w:val="00F31EF0"/>
    <w:rsid w:val="00F31FD6"/>
    <w:rsid w:val="00F3211A"/>
    <w:rsid w:val="00F321AE"/>
    <w:rsid w:val="00F322AF"/>
    <w:rsid w:val="00F3230B"/>
    <w:rsid w:val="00F32313"/>
    <w:rsid w:val="00F3236F"/>
    <w:rsid w:val="00F32444"/>
    <w:rsid w:val="00F32472"/>
    <w:rsid w:val="00F326E3"/>
    <w:rsid w:val="00F32734"/>
    <w:rsid w:val="00F3298E"/>
    <w:rsid w:val="00F32DB4"/>
    <w:rsid w:val="00F32DFC"/>
    <w:rsid w:val="00F32ED3"/>
    <w:rsid w:val="00F32F3E"/>
    <w:rsid w:val="00F32F76"/>
    <w:rsid w:val="00F32F85"/>
    <w:rsid w:val="00F3302E"/>
    <w:rsid w:val="00F3309C"/>
    <w:rsid w:val="00F33199"/>
    <w:rsid w:val="00F33230"/>
    <w:rsid w:val="00F332E2"/>
    <w:rsid w:val="00F333A1"/>
    <w:rsid w:val="00F33470"/>
    <w:rsid w:val="00F3349A"/>
    <w:rsid w:val="00F335C8"/>
    <w:rsid w:val="00F3370B"/>
    <w:rsid w:val="00F3374E"/>
    <w:rsid w:val="00F338C5"/>
    <w:rsid w:val="00F33AE5"/>
    <w:rsid w:val="00F33B59"/>
    <w:rsid w:val="00F33D63"/>
    <w:rsid w:val="00F33E95"/>
    <w:rsid w:val="00F33F3D"/>
    <w:rsid w:val="00F33F7E"/>
    <w:rsid w:val="00F33F8D"/>
    <w:rsid w:val="00F33FC3"/>
    <w:rsid w:val="00F34023"/>
    <w:rsid w:val="00F3407F"/>
    <w:rsid w:val="00F340F6"/>
    <w:rsid w:val="00F342FF"/>
    <w:rsid w:val="00F34408"/>
    <w:rsid w:val="00F345C0"/>
    <w:rsid w:val="00F345C7"/>
    <w:rsid w:val="00F3467B"/>
    <w:rsid w:val="00F34691"/>
    <w:rsid w:val="00F346B2"/>
    <w:rsid w:val="00F34710"/>
    <w:rsid w:val="00F34790"/>
    <w:rsid w:val="00F34818"/>
    <w:rsid w:val="00F34842"/>
    <w:rsid w:val="00F34A48"/>
    <w:rsid w:val="00F34B23"/>
    <w:rsid w:val="00F34C54"/>
    <w:rsid w:val="00F34C59"/>
    <w:rsid w:val="00F34DF0"/>
    <w:rsid w:val="00F3512A"/>
    <w:rsid w:val="00F35176"/>
    <w:rsid w:val="00F35268"/>
    <w:rsid w:val="00F352F2"/>
    <w:rsid w:val="00F3535A"/>
    <w:rsid w:val="00F35401"/>
    <w:rsid w:val="00F35483"/>
    <w:rsid w:val="00F3548A"/>
    <w:rsid w:val="00F3551F"/>
    <w:rsid w:val="00F3557D"/>
    <w:rsid w:val="00F35628"/>
    <w:rsid w:val="00F356C7"/>
    <w:rsid w:val="00F35719"/>
    <w:rsid w:val="00F357ED"/>
    <w:rsid w:val="00F35885"/>
    <w:rsid w:val="00F358DF"/>
    <w:rsid w:val="00F35925"/>
    <w:rsid w:val="00F35958"/>
    <w:rsid w:val="00F359AF"/>
    <w:rsid w:val="00F359BB"/>
    <w:rsid w:val="00F35CD8"/>
    <w:rsid w:val="00F35E4B"/>
    <w:rsid w:val="00F3602D"/>
    <w:rsid w:val="00F36054"/>
    <w:rsid w:val="00F360BC"/>
    <w:rsid w:val="00F3616F"/>
    <w:rsid w:val="00F361C5"/>
    <w:rsid w:val="00F361D3"/>
    <w:rsid w:val="00F361FC"/>
    <w:rsid w:val="00F36280"/>
    <w:rsid w:val="00F362AA"/>
    <w:rsid w:val="00F363B3"/>
    <w:rsid w:val="00F36432"/>
    <w:rsid w:val="00F364BC"/>
    <w:rsid w:val="00F3663C"/>
    <w:rsid w:val="00F366B8"/>
    <w:rsid w:val="00F3674B"/>
    <w:rsid w:val="00F36879"/>
    <w:rsid w:val="00F368DD"/>
    <w:rsid w:val="00F369B7"/>
    <w:rsid w:val="00F36A51"/>
    <w:rsid w:val="00F36AD6"/>
    <w:rsid w:val="00F36BF3"/>
    <w:rsid w:val="00F36C8D"/>
    <w:rsid w:val="00F36CA3"/>
    <w:rsid w:val="00F36CC1"/>
    <w:rsid w:val="00F36D22"/>
    <w:rsid w:val="00F36D2B"/>
    <w:rsid w:val="00F36D75"/>
    <w:rsid w:val="00F36D76"/>
    <w:rsid w:val="00F36F20"/>
    <w:rsid w:val="00F37070"/>
    <w:rsid w:val="00F37098"/>
    <w:rsid w:val="00F370D6"/>
    <w:rsid w:val="00F372CD"/>
    <w:rsid w:val="00F372F4"/>
    <w:rsid w:val="00F37456"/>
    <w:rsid w:val="00F37475"/>
    <w:rsid w:val="00F374DC"/>
    <w:rsid w:val="00F37668"/>
    <w:rsid w:val="00F37733"/>
    <w:rsid w:val="00F3785A"/>
    <w:rsid w:val="00F37886"/>
    <w:rsid w:val="00F3789E"/>
    <w:rsid w:val="00F378BD"/>
    <w:rsid w:val="00F37995"/>
    <w:rsid w:val="00F37A73"/>
    <w:rsid w:val="00F37AE3"/>
    <w:rsid w:val="00F37B5C"/>
    <w:rsid w:val="00F37DEE"/>
    <w:rsid w:val="00F37F0A"/>
    <w:rsid w:val="00F37FDF"/>
    <w:rsid w:val="00F40017"/>
    <w:rsid w:val="00F40042"/>
    <w:rsid w:val="00F40078"/>
    <w:rsid w:val="00F400B8"/>
    <w:rsid w:val="00F401A7"/>
    <w:rsid w:val="00F4032F"/>
    <w:rsid w:val="00F40330"/>
    <w:rsid w:val="00F40365"/>
    <w:rsid w:val="00F4038E"/>
    <w:rsid w:val="00F4045B"/>
    <w:rsid w:val="00F40550"/>
    <w:rsid w:val="00F405C9"/>
    <w:rsid w:val="00F4062B"/>
    <w:rsid w:val="00F40633"/>
    <w:rsid w:val="00F406DE"/>
    <w:rsid w:val="00F407D7"/>
    <w:rsid w:val="00F409E2"/>
    <w:rsid w:val="00F40B7B"/>
    <w:rsid w:val="00F40BE6"/>
    <w:rsid w:val="00F40BF2"/>
    <w:rsid w:val="00F40C1B"/>
    <w:rsid w:val="00F40D62"/>
    <w:rsid w:val="00F40DBE"/>
    <w:rsid w:val="00F40E67"/>
    <w:rsid w:val="00F40F50"/>
    <w:rsid w:val="00F41031"/>
    <w:rsid w:val="00F4118F"/>
    <w:rsid w:val="00F4126B"/>
    <w:rsid w:val="00F412A0"/>
    <w:rsid w:val="00F41359"/>
    <w:rsid w:val="00F41404"/>
    <w:rsid w:val="00F4148E"/>
    <w:rsid w:val="00F41521"/>
    <w:rsid w:val="00F4169A"/>
    <w:rsid w:val="00F416E3"/>
    <w:rsid w:val="00F41830"/>
    <w:rsid w:val="00F418B1"/>
    <w:rsid w:val="00F41924"/>
    <w:rsid w:val="00F4192B"/>
    <w:rsid w:val="00F41A1E"/>
    <w:rsid w:val="00F41B0C"/>
    <w:rsid w:val="00F41B22"/>
    <w:rsid w:val="00F41B8B"/>
    <w:rsid w:val="00F41C90"/>
    <w:rsid w:val="00F41DD2"/>
    <w:rsid w:val="00F41E3C"/>
    <w:rsid w:val="00F41F0F"/>
    <w:rsid w:val="00F41F64"/>
    <w:rsid w:val="00F41F90"/>
    <w:rsid w:val="00F4208F"/>
    <w:rsid w:val="00F4221D"/>
    <w:rsid w:val="00F422A5"/>
    <w:rsid w:val="00F423A1"/>
    <w:rsid w:val="00F423CF"/>
    <w:rsid w:val="00F42408"/>
    <w:rsid w:val="00F42496"/>
    <w:rsid w:val="00F425DE"/>
    <w:rsid w:val="00F42705"/>
    <w:rsid w:val="00F4281D"/>
    <w:rsid w:val="00F4282F"/>
    <w:rsid w:val="00F42840"/>
    <w:rsid w:val="00F4285F"/>
    <w:rsid w:val="00F4288A"/>
    <w:rsid w:val="00F42B4F"/>
    <w:rsid w:val="00F42C5D"/>
    <w:rsid w:val="00F42C82"/>
    <w:rsid w:val="00F42C84"/>
    <w:rsid w:val="00F42C98"/>
    <w:rsid w:val="00F42C99"/>
    <w:rsid w:val="00F42D41"/>
    <w:rsid w:val="00F42E4A"/>
    <w:rsid w:val="00F42F2A"/>
    <w:rsid w:val="00F42F2B"/>
    <w:rsid w:val="00F4326F"/>
    <w:rsid w:val="00F432FC"/>
    <w:rsid w:val="00F43391"/>
    <w:rsid w:val="00F43495"/>
    <w:rsid w:val="00F434B6"/>
    <w:rsid w:val="00F4355B"/>
    <w:rsid w:val="00F43608"/>
    <w:rsid w:val="00F43634"/>
    <w:rsid w:val="00F43750"/>
    <w:rsid w:val="00F43804"/>
    <w:rsid w:val="00F43973"/>
    <w:rsid w:val="00F43A78"/>
    <w:rsid w:val="00F43AA3"/>
    <w:rsid w:val="00F43C32"/>
    <w:rsid w:val="00F43D0D"/>
    <w:rsid w:val="00F43DFA"/>
    <w:rsid w:val="00F44022"/>
    <w:rsid w:val="00F44269"/>
    <w:rsid w:val="00F44309"/>
    <w:rsid w:val="00F44330"/>
    <w:rsid w:val="00F4441C"/>
    <w:rsid w:val="00F444AC"/>
    <w:rsid w:val="00F444D9"/>
    <w:rsid w:val="00F444ED"/>
    <w:rsid w:val="00F445BB"/>
    <w:rsid w:val="00F446B8"/>
    <w:rsid w:val="00F4472A"/>
    <w:rsid w:val="00F44799"/>
    <w:rsid w:val="00F447E0"/>
    <w:rsid w:val="00F4483E"/>
    <w:rsid w:val="00F4495E"/>
    <w:rsid w:val="00F44BE5"/>
    <w:rsid w:val="00F44C55"/>
    <w:rsid w:val="00F44C8D"/>
    <w:rsid w:val="00F44CBF"/>
    <w:rsid w:val="00F44EF4"/>
    <w:rsid w:val="00F44EF7"/>
    <w:rsid w:val="00F45002"/>
    <w:rsid w:val="00F45074"/>
    <w:rsid w:val="00F450AC"/>
    <w:rsid w:val="00F450E1"/>
    <w:rsid w:val="00F451A3"/>
    <w:rsid w:val="00F451C8"/>
    <w:rsid w:val="00F451EC"/>
    <w:rsid w:val="00F453E7"/>
    <w:rsid w:val="00F455D8"/>
    <w:rsid w:val="00F4568E"/>
    <w:rsid w:val="00F456EA"/>
    <w:rsid w:val="00F4575E"/>
    <w:rsid w:val="00F457AA"/>
    <w:rsid w:val="00F458A2"/>
    <w:rsid w:val="00F458B0"/>
    <w:rsid w:val="00F458BD"/>
    <w:rsid w:val="00F45946"/>
    <w:rsid w:val="00F459AD"/>
    <w:rsid w:val="00F45AFE"/>
    <w:rsid w:val="00F45B0C"/>
    <w:rsid w:val="00F45C00"/>
    <w:rsid w:val="00F45C42"/>
    <w:rsid w:val="00F45C59"/>
    <w:rsid w:val="00F45C5C"/>
    <w:rsid w:val="00F45C5D"/>
    <w:rsid w:val="00F45C65"/>
    <w:rsid w:val="00F45E1E"/>
    <w:rsid w:val="00F45EA3"/>
    <w:rsid w:val="00F45F67"/>
    <w:rsid w:val="00F45FE9"/>
    <w:rsid w:val="00F46029"/>
    <w:rsid w:val="00F460A2"/>
    <w:rsid w:val="00F461E3"/>
    <w:rsid w:val="00F46352"/>
    <w:rsid w:val="00F4636F"/>
    <w:rsid w:val="00F463D3"/>
    <w:rsid w:val="00F463F0"/>
    <w:rsid w:val="00F463F9"/>
    <w:rsid w:val="00F465A2"/>
    <w:rsid w:val="00F465C8"/>
    <w:rsid w:val="00F4660A"/>
    <w:rsid w:val="00F466D7"/>
    <w:rsid w:val="00F467B4"/>
    <w:rsid w:val="00F46817"/>
    <w:rsid w:val="00F468DD"/>
    <w:rsid w:val="00F46BAE"/>
    <w:rsid w:val="00F46BBE"/>
    <w:rsid w:val="00F46C1E"/>
    <w:rsid w:val="00F46EAA"/>
    <w:rsid w:val="00F46EAC"/>
    <w:rsid w:val="00F46F15"/>
    <w:rsid w:val="00F46F5B"/>
    <w:rsid w:val="00F4700F"/>
    <w:rsid w:val="00F47122"/>
    <w:rsid w:val="00F471CB"/>
    <w:rsid w:val="00F474AB"/>
    <w:rsid w:val="00F474FB"/>
    <w:rsid w:val="00F4751C"/>
    <w:rsid w:val="00F476B5"/>
    <w:rsid w:val="00F47798"/>
    <w:rsid w:val="00F477A4"/>
    <w:rsid w:val="00F47816"/>
    <w:rsid w:val="00F478CE"/>
    <w:rsid w:val="00F478D5"/>
    <w:rsid w:val="00F47967"/>
    <w:rsid w:val="00F479F6"/>
    <w:rsid w:val="00F47A06"/>
    <w:rsid w:val="00F47A1F"/>
    <w:rsid w:val="00F47A69"/>
    <w:rsid w:val="00F47AA5"/>
    <w:rsid w:val="00F47AA8"/>
    <w:rsid w:val="00F47AB5"/>
    <w:rsid w:val="00F47B2C"/>
    <w:rsid w:val="00F47B62"/>
    <w:rsid w:val="00F47B77"/>
    <w:rsid w:val="00F47BC3"/>
    <w:rsid w:val="00F47BD6"/>
    <w:rsid w:val="00F47CCD"/>
    <w:rsid w:val="00F47D7F"/>
    <w:rsid w:val="00F47E87"/>
    <w:rsid w:val="00F47EC1"/>
    <w:rsid w:val="00F50000"/>
    <w:rsid w:val="00F5038F"/>
    <w:rsid w:val="00F504C4"/>
    <w:rsid w:val="00F505EA"/>
    <w:rsid w:val="00F506CC"/>
    <w:rsid w:val="00F506CD"/>
    <w:rsid w:val="00F506D3"/>
    <w:rsid w:val="00F507EC"/>
    <w:rsid w:val="00F508B7"/>
    <w:rsid w:val="00F50B9A"/>
    <w:rsid w:val="00F50E62"/>
    <w:rsid w:val="00F50EAA"/>
    <w:rsid w:val="00F50F35"/>
    <w:rsid w:val="00F50F4E"/>
    <w:rsid w:val="00F51087"/>
    <w:rsid w:val="00F510AF"/>
    <w:rsid w:val="00F5111F"/>
    <w:rsid w:val="00F51123"/>
    <w:rsid w:val="00F5119C"/>
    <w:rsid w:val="00F5121B"/>
    <w:rsid w:val="00F51228"/>
    <w:rsid w:val="00F512A5"/>
    <w:rsid w:val="00F51307"/>
    <w:rsid w:val="00F513C8"/>
    <w:rsid w:val="00F513C9"/>
    <w:rsid w:val="00F514A3"/>
    <w:rsid w:val="00F514A4"/>
    <w:rsid w:val="00F515FA"/>
    <w:rsid w:val="00F51749"/>
    <w:rsid w:val="00F5186C"/>
    <w:rsid w:val="00F5187C"/>
    <w:rsid w:val="00F519EE"/>
    <w:rsid w:val="00F51A45"/>
    <w:rsid w:val="00F51BED"/>
    <w:rsid w:val="00F51C33"/>
    <w:rsid w:val="00F51CA6"/>
    <w:rsid w:val="00F51D06"/>
    <w:rsid w:val="00F51F72"/>
    <w:rsid w:val="00F51F76"/>
    <w:rsid w:val="00F51FF3"/>
    <w:rsid w:val="00F5211B"/>
    <w:rsid w:val="00F52238"/>
    <w:rsid w:val="00F5228C"/>
    <w:rsid w:val="00F522CA"/>
    <w:rsid w:val="00F5235C"/>
    <w:rsid w:val="00F52386"/>
    <w:rsid w:val="00F5239E"/>
    <w:rsid w:val="00F52437"/>
    <w:rsid w:val="00F52493"/>
    <w:rsid w:val="00F52698"/>
    <w:rsid w:val="00F52807"/>
    <w:rsid w:val="00F5284D"/>
    <w:rsid w:val="00F52A2F"/>
    <w:rsid w:val="00F52B98"/>
    <w:rsid w:val="00F52BF8"/>
    <w:rsid w:val="00F52C6E"/>
    <w:rsid w:val="00F52C77"/>
    <w:rsid w:val="00F52C9E"/>
    <w:rsid w:val="00F52CAC"/>
    <w:rsid w:val="00F52EE5"/>
    <w:rsid w:val="00F52EEC"/>
    <w:rsid w:val="00F52EFB"/>
    <w:rsid w:val="00F5302B"/>
    <w:rsid w:val="00F53132"/>
    <w:rsid w:val="00F532AB"/>
    <w:rsid w:val="00F532D3"/>
    <w:rsid w:val="00F532E2"/>
    <w:rsid w:val="00F53386"/>
    <w:rsid w:val="00F533E7"/>
    <w:rsid w:val="00F53500"/>
    <w:rsid w:val="00F53582"/>
    <w:rsid w:val="00F535FC"/>
    <w:rsid w:val="00F536F8"/>
    <w:rsid w:val="00F5372F"/>
    <w:rsid w:val="00F53775"/>
    <w:rsid w:val="00F539F0"/>
    <w:rsid w:val="00F53AF3"/>
    <w:rsid w:val="00F53BD8"/>
    <w:rsid w:val="00F53D3F"/>
    <w:rsid w:val="00F53D4B"/>
    <w:rsid w:val="00F54147"/>
    <w:rsid w:val="00F54172"/>
    <w:rsid w:val="00F5418B"/>
    <w:rsid w:val="00F54244"/>
    <w:rsid w:val="00F5442E"/>
    <w:rsid w:val="00F54501"/>
    <w:rsid w:val="00F545DD"/>
    <w:rsid w:val="00F545FE"/>
    <w:rsid w:val="00F546D7"/>
    <w:rsid w:val="00F547C8"/>
    <w:rsid w:val="00F5486F"/>
    <w:rsid w:val="00F5487C"/>
    <w:rsid w:val="00F54890"/>
    <w:rsid w:val="00F5493C"/>
    <w:rsid w:val="00F54AC4"/>
    <w:rsid w:val="00F54D22"/>
    <w:rsid w:val="00F54D68"/>
    <w:rsid w:val="00F54E5D"/>
    <w:rsid w:val="00F55102"/>
    <w:rsid w:val="00F551ED"/>
    <w:rsid w:val="00F552C4"/>
    <w:rsid w:val="00F552CB"/>
    <w:rsid w:val="00F552D6"/>
    <w:rsid w:val="00F553EC"/>
    <w:rsid w:val="00F55578"/>
    <w:rsid w:val="00F55655"/>
    <w:rsid w:val="00F55775"/>
    <w:rsid w:val="00F55864"/>
    <w:rsid w:val="00F55946"/>
    <w:rsid w:val="00F5599E"/>
    <w:rsid w:val="00F559A3"/>
    <w:rsid w:val="00F559F5"/>
    <w:rsid w:val="00F55A57"/>
    <w:rsid w:val="00F55ADB"/>
    <w:rsid w:val="00F55AFE"/>
    <w:rsid w:val="00F55B0B"/>
    <w:rsid w:val="00F55B48"/>
    <w:rsid w:val="00F55B6F"/>
    <w:rsid w:val="00F55C08"/>
    <w:rsid w:val="00F55C95"/>
    <w:rsid w:val="00F55DF4"/>
    <w:rsid w:val="00F55E1C"/>
    <w:rsid w:val="00F55E26"/>
    <w:rsid w:val="00F55ED6"/>
    <w:rsid w:val="00F55F85"/>
    <w:rsid w:val="00F55FC6"/>
    <w:rsid w:val="00F55FF2"/>
    <w:rsid w:val="00F5608E"/>
    <w:rsid w:val="00F561A5"/>
    <w:rsid w:val="00F561C3"/>
    <w:rsid w:val="00F561EB"/>
    <w:rsid w:val="00F561F1"/>
    <w:rsid w:val="00F5620A"/>
    <w:rsid w:val="00F5628E"/>
    <w:rsid w:val="00F564E2"/>
    <w:rsid w:val="00F56526"/>
    <w:rsid w:val="00F56541"/>
    <w:rsid w:val="00F5656F"/>
    <w:rsid w:val="00F567FA"/>
    <w:rsid w:val="00F5687C"/>
    <w:rsid w:val="00F56884"/>
    <w:rsid w:val="00F5693C"/>
    <w:rsid w:val="00F569E9"/>
    <w:rsid w:val="00F56A3D"/>
    <w:rsid w:val="00F56B12"/>
    <w:rsid w:val="00F56B28"/>
    <w:rsid w:val="00F56B2F"/>
    <w:rsid w:val="00F56B5F"/>
    <w:rsid w:val="00F56C31"/>
    <w:rsid w:val="00F56C58"/>
    <w:rsid w:val="00F56DB8"/>
    <w:rsid w:val="00F570AB"/>
    <w:rsid w:val="00F570FB"/>
    <w:rsid w:val="00F57146"/>
    <w:rsid w:val="00F572F3"/>
    <w:rsid w:val="00F573C3"/>
    <w:rsid w:val="00F573CF"/>
    <w:rsid w:val="00F57461"/>
    <w:rsid w:val="00F574D5"/>
    <w:rsid w:val="00F575AB"/>
    <w:rsid w:val="00F575F1"/>
    <w:rsid w:val="00F57917"/>
    <w:rsid w:val="00F5792E"/>
    <w:rsid w:val="00F57948"/>
    <w:rsid w:val="00F57972"/>
    <w:rsid w:val="00F579D2"/>
    <w:rsid w:val="00F579F3"/>
    <w:rsid w:val="00F57AE2"/>
    <w:rsid w:val="00F57AE5"/>
    <w:rsid w:val="00F57BDD"/>
    <w:rsid w:val="00F57D6D"/>
    <w:rsid w:val="00F57DC1"/>
    <w:rsid w:val="00F57F02"/>
    <w:rsid w:val="00F600B4"/>
    <w:rsid w:val="00F600C6"/>
    <w:rsid w:val="00F60214"/>
    <w:rsid w:val="00F6027E"/>
    <w:rsid w:val="00F60329"/>
    <w:rsid w:val="00F603A4"/>
    <w:rsid w:val="00F604CE"/>
    <w:rsid w:val="00F60512"/>
    <w:rsid w:val="00F6053F"/>
    <w:rsid w:val="00F605CD"/>
    <w:rsid w:val="00F608AE"/>
    <w:rsid w:val="00F60946"/>
    <w:rsid w:val="00F6095B"/>
    <w:rsid w:val="00F609AE"/>
    <w:rsid w:val="00F60A68"/>
    <w:rsid w:val="00F60B08"/>
    <w:rsid w:val="00F60BC5"/>
    <w:rsid w:val="00F60BE3"/>
    <w:rsid w:val="00F60BE4"/>
    <w:rsid w:val="00F60C52"/>
    <w:rsid w:val="00F60CE0"/>
    <w:rsid w:val="00F60CF9"/>
    <w:rsid w:val="00F60E0A"/>
    <w:rsid w:val="00F60E4C"/>
    <w:rsid w:val="00F60F85"/>
    <w:rsid w:val="00F60FA3"/>
    <w:rsid w:val="00F60FAA"/>
    <w:rsid w:val="00F60FB0"/>
    <w:rsid w:val="00F60FE9"/>
    <w:rsid w:val="00F61195"/>
    <w:rsid w:val="00F61260"/>
    <w:rsid w:val="00F61384"/>
    <w:rsid w:val="00F613B1"/>
    <w:rsid w:val="00F613F5"/>
    <w:rsid w:val="00F61401"/>
    <w:rsid w:val="00F61455"/>
    <w:rsid w:val="00F615C4"/>
    <w:rsid w:val="00F61679"/>
    <w:rsid w:val="00F6177B"/>
    <w:rsid w:val="00F617DF"/>
    <w:rsid w:val="00F617F4"/>
    <w:rsid w:val="00F61ABD"/>
    <w:rsid w:val="00F61B8D"/>
    <w:rsid w:val="00F61BF7"/>
    <w:rsid w:val="00F61C10"/>
    <w:rsid w:val="00F61C5F"/>
    <w:rsid w:val="00F61C61"/>
    <w:rsid w:val="00F61DF1"/>
    <w:rsid w:val="00F61E81"/>
    <w:rsid w:val="00F61F02"/>
    <w:rsid w:val="00F61F2D"/>
    <w:rsid w:val="00F62484"/>
    <w:rsid w:val="00F624AD"/>
    <w:rsid w:val="00F6256B"/>
    <w:rsid w:val="00F625A3"/>
    <w:rsid w:val="00F62600"/>
    <w:rsid w:val="00F6269A"/>
    <w:rsid w:val="00F62731"/>
    <w:rsid w:val="00F6281F"/>
    <w:rsid w:val="00F62850"/>
    <w:rsid w:val="00F62889"/>
    <w:rsid w:val="00F62938"/>
    <w:rsid w:val="00F62A00"/>
    <w:rsid w:val="00F62A69"/>
    <w:rsid w:val="00F62AE1"/>
    <w:rsid w:val="00F62C0B"/>
    <w:rsid w:val="00F62C1F"/>
    <w:rsid w:val="00F62D44"/>
    <w:rsid w:val="00F62E68"/>
    <w:rsid w:val="00F62F05"/>
    <w:rsid w:val="00F62F30"/>
    <w:rsid w:val="00F62F32"/>
    <w:rsid w:val="00F6311B"/>
    <w:rsid w:val="00F63138"/>
    <w:rsid w:val="00F63157"/>
    <w:rsid w:val="00F631C0"/>
    <w:rsid w:val="00F6328B"/>
    <w:rsid w:val="00F63292"/>
    <w:rsid w:val="00F632BB"/>
    <w:rsid w:val="00F63339"/>
    <w:rsid w:val="00F63364"/>
    <w:rsid w:val="00F633C5"/>
    <w:rsid w:val="00F63572"/>
    <w:rsid w:val="00F635EF"/>
    <w:rsid w:val="00F63700"/>
    <w:rsid w:val="00F637C3"/>
    <w:rsid w:val="00F63834"/>
    <w:rsid w:val="00F63852"/>
    <w:rsid w:val="00F63948"/>
    <w:rsid w:val="00F639DD"/>
    <w:rsid w:val="00F639EC"/>
    <w:rsid w:val="00F63B03"/>
    <w:rsid w:val="00F63B29"/>
    <w:rsid w:val="00F63B4B"/>
    <w:rsid w:val="00F63D03"/>
    <w:rsid w:val="00F63D24"/>
    <w:rsid w:val="00F63D48"/>
    <w:rsid w:val="00F63E0B"/>
    <w:rsid w:val="00F63E69"/>
    <w:rsid w:val="00F63EB2"/>
    <w:rsid w:val="00F63F05"/>
    <w:rsid w:val="00F63F9F"/>
    <w:rsid w:val="00F640F4"/>
    <w:rsid w:val="00F64159"/>
    <w:rsid w:val="00F6418A"/>
    <w:rsid w:val="00F6419B"/>
    <w:rsid w:val="00F642A0"/>
    <w:rsid w:val="00F6432E"/>
    <w:rsid w:val="00F6447C"/>
    <w:rsid w:val="00F64483"/>
    <w:rsid w:val="00F645A5"/>
    <w:rsid w:val="00F6471C"/>
    <w:rsid w:val="00F648C7"/>
    <w:rsid w:val="00F64955"/>
    <w:rsid w:val="00F64AA3"/>
    <w:rsid w:val="00F64AFC"/>
    <w:rsid w:val="00F64B7D"/>
    <w:rsid w:val="00F64B8B"/>
    <w:rsid w:val="00F64D2F"/>
    <w:rsid w:val="00F64D8A"/>
    <w:rsid w:val="00F64DD2"/>
    <w:rsid w:val="00F64E7F"/>
    <w:rsid w:val="00F64F19"/>
    <w:rsid w:val="00F64FA1"/>
    <w:rsid w:val="00F64FB5"/>
    <w:rsid w:val="00F6500E"/>
    <w:rsid w:val="00F65015"/>
    <w:rsid w:val="00F6504C"/>
    <w:rsid w:val="00F650B8"/>
    <w:rsid w:val="00F650C9"/>
    <w:rsid w:val="00F6510B"/>
    <w:rsid w:val="00F65123"/>
    <w:rsid w:val="00F651F1"/>
    <w:rsid w:val="00F65342"/>
    <w:rsid w:val="00F653EB"/>
    <w:rsid w:val="00F65433"/>
    <w:rsid w:val="00F654D0"/>
    <w:rsid w:val="00F65745"/>
    <w:rsid w:val="00F6578F"/>
    <w:rsid w:val="00F65790"/>
    <w:rsid w:val="00F658B6"/>
    <w:rsid w:val="00F6599E"/>
    <w:rsid w:val="00F659AB"/>
    <w:rsid w:val="00F65ABB"/>
    <w:rsid w:val="00F65B47"/>
    <w:rsid w:val="00F65BFA"/>
    <w:rsid w:val="00F65C50"/>
    <w:rsid w:val="00F65D93"/>
    <w:rsid w:val="00F65E63"/>
    <w:rsid w:val="00F65F23"/>
    <w:rsid w:val="00F65FAE"/>
    <w:rsid w:val="00F660CD"/>
    <w:rsid w:val="00F660CF"/>
    <w:rsid w:val="00F661C8"/>
    <w:rsid w:val="00F661FA"/>
    <w:rsid w:val="00F66501"/>
    <w:rsid w:val="00F6664E"/>
    <w:rsid w:val="00F666AC"/>
    <w:rsid w:val="00F666CD"/>
    <w:rsid w:val="00F666EA"/>
    <w:rsid w:val="00F6671E"/>
    <w:rsid w:val="00F66730"/>
    <w:rsid w:val="00F668E5"/>
    <w:rsid w:val="00F669D0"/>
    <w:rsid w:val="00F669D3"/>
    <w:rsid w:val="00F66BA4"/>
    <w:rsid w:val="00F66CB4"/>
    <w:rsid w:val="00F66D8C"/>
    <w:rsid w:val="00F66DE8"/>
    <w:rsid w:val="00F66ED6"/>
    <w:rsid w:val="00F66F04"/>
    <w:rsid w:val="00F66FC7"/>
    <w:rsid w:val="00F67021"/>
    <w:rsid w:val="00F67060"/>
    <w:rsid w:val="00F6706C"/>
    <w:rsid w:val="00F670E9"/>
    <w:rsid w:val="00F67249"/>
    <w:rsid w:val="00F6746F"/>
    <w:rsid w:val="00F67552"/>
    <w:rsid w:val="00F6758A"/>
    <w:rsid w:val="00F675B2"/>
    <w:rsid w:val="00F67621"/>
    <w:rsid w:val="00F67660"/>
    <w:rsid w:val="00F67745"/>
    <w:rsid w:val="00F6777F"/>
    <w:rsid w:val="00F678AE"/>
    <w:rsid w:val="00F67941"/>
    <w:rsid w:val="00F67B2D"/>
    <w:rsid w:val="00F67C3C"/>
    <w:rsid w:val="00F67C81"/>
    <w:rsid w:val="00F67DBC"/>
    <w:rsid w:val="00F67DE1"/>
    <w:rsid w:val="00F67EF3"/>
    <w:rsid w:val="00F700EC"/>
    <w:rsid w:val="00F7018E"/>
    <w:rsid w:val="00F70332"/>
    <w:rsid w:val="00F70363"/>
    <w:rsid w:val="00F70378"/>
    <w:rsid w:val="00F706D5"/>
    <w:rsid w:val="00F709D6"/>
    <w:rsid w:val="00F70A2C"/>
    <w:rsid w:val="00F70A8D"/>
    <w:rsid w:val="00F70AA2"/>
    <w:rsid w:val="00F70AC0"/>
    <w:rsid w:val="00F70AEA"/>
    <w:rsid w:val="00F70CFB"/>
    <w:rsid w:val="00F70D1B"/>
    <w:rsid w:val="00F70D90"/>
    <w:rsid w:val="00F70DC4"/>
    <w:rsid w:val="00F70FFB"/>
    <w:rsid w:val="00F71026"/>
    <w:rsid w:val="00F71136"/>
    <w:rsid w:val="00F7118E"/>
    <w:rsid w:val="00F711C5"/>
    <w:rsid w:val="00F711EF"/>
    <w:rsid w:val="00F71277"/>
    <w:rsid w:val="00F71357"/>
    <w:rsid w:val="00F7136F"/>
    <w:rsid w:val="00F71384"/>
    <w:rsid w:val="00F7143A"/>
    <w:rsid w:val="00F71517"/>
    <w:rsid w:val="00F71576"/>
    <w:rsid w:val="00F71647"/>
    <w:rsid w:val="00F7166E"/>
    <w:rsid w:val="00F7177E"/>
    <w:rsid w:val="00F71855"/>
    <w:rsid w:val="00F7188D"/>
    <w:rsid w:val="00F71A4D"/>
    <w:rsid w:val="00F71AAC"/>
    <w:rsid w:val="00F71B51"/>
    <w:rsid w:val="00F71C56"/>
    <w:rsid w:val="00F71CAC"/>
    <w:rsid w:val="00F71D04"/>
    <w:rsid w:val="00F71DC2"/>
    <w:rsid w:val="00F71F5E"/>
    <w:rsid w:val="00F72053"/>
    <w:rsid w:val="00F7212E"/>
    <w:rsid w:val="00F721CA"/>
    <w:rsid w:val="00F7225F"/>
    <w:rsid w:val="00F7226D"/>
    <w:rsid w:val="00F723E6"/>
    <w:rsid w:val="00F7248F"/>
    <w:rsid w:val="00F724BF"/>
    <w:rsid w:val="00F72512"/>
    <w:rsid w:val="00F7253B"/>
    <w:rsid w:val="00F72656"/>
    <w:rsid w:val="00F726ED"/>
    <w:rsid w:val="00F72756"/>
    <w:rsid w:val="00F72937"/>
    <w:rsid w:val="00F7294E"/>
    <w:rsid w:val="00F72BCE"/>
    <w:rsid w:val="00F72C83"/>
    <w:rsid w:val="00F72CB8"/>
    <w:rsid w:val="00F72DF1"/>
    <w:rsid w:val="00F72E57"/>
    <w:rsid w:val="00F72E7B"/>
    <w:rsid w:val="00F72E84"/>
    <w:rsid w:val="00F72EA6"/>
    <w:rsid w:val="00F72F6B"/>
    <w:rsid w:val="00F7334B"/>
    <w:rsid w:val="00F7347A"/>
    <w:rsid w:val="00F73481"/>
    <w:rsid w:val="00F73485"/>
    <w:rsid w:val="00F7354C"/>
    <w:rsid w:val="00F735C3"/>
    <w:rsid w:val="00F73685"/>
    <w:rsid w:val="00F73692"/>
    <w:rsid w:val="00F736AE"/>
    <w:rsid w:val="00F73720"/>
    <w:rsid w:val="00F737AE"/>
    <w:rsid w:val="00F73807"/>
    <w:rsid w:val="00F73811"/>
    <w:rsid w:val="00F73822"/>
    <w:rsid w:val="00F73893"/>
    <w:rsid w:val="00F738CF"/>
    <w:rsid w:val="00F73941"/>
    <w:rsid w:val="00F73A33"/>
    <w:rsid w:val="00F73A49"/>
    <w:rsid w:val="00F73B64"/>
    <w:rsid w:val="00F73B98"/>
    <w:rsid w:val="00F73BAA"/>
    <w:rsid w:val="00F73C88"/>
    <w:rsid w:val="00F73C91"/>
    <w:rsid w:val="00F73CB4"/>
    <w:rsid w:val="00F73CC0"/>
    <w:rsid w:val="00F73DE7"/>
    <w:rsid w:val="00F73E09"/>
    <w:rsid w:val="00F73E4E"/>
    <w:rsid w:val="00F73F53"/>
    <w:rsid w:val="00F73F6A"/>
    <w:rsid w:val="00F73FD3"/>
    <w:rsid w:val="00F74122"/>
    <w:rsid w:val="00F7442A"/>
    <w:rsid w:val="00F74451"/>
    <w:rsid w:val="00F7451B"/>
    <w:rsid w:val="00F74663"/>
    <w:rsid w:val="00F74733"/>
    <w:rsid w:val="00F74830"/>
    <w:rsid w:val="00F74A25"/>
    <w:rsid w:val="00F74AED"/>
    <w:rsid w:val="00F74B65"/>
    <w:rsid w:val="00F74C68"/>
    <w:rsid w:val="00F74CA0"/>
    <w:rsid w:val="00F74CAE"/>
    <w:rsid w:val="00F74CB1"/>
    <w:rsid w:val="00F74CFC"/>
    <w:rsid w:val="00F74DFB"/>
    <w:rsid w:val="00F74E28"/>
    <w:rsid w:val="00F74E36"/>
    <w:rsid w:val="00F74E94"/>
    <w:rsid w:val="00F74F76"/>
    <w:rsid w:val="00F74FEC"/>
    <w:rsid w:val="00F750F5"/>
    <w:rsid w:val="00F75207"/>
    <w:rsid w:val="00F75210"/>
    <w:rsid w:val="00F75236"/>
    <w:rsid w:val="00F75272"/>
    <w:rsid w:val="00F7529E"/>
    <w:rsid w:val="00F7539E"/>
    <w:rsid w:val="00F754B0"/>
    <w:rsid w:val="00F7563E"/>
    <w:rsid w:val="00F756EB"/>
    <w:rsid w:val="00F75A99"/>
    <w:rsid w:val="00F75B08"/>
    <w:rsid w:val="00F75BA7"/>
    <w:rsid w:val="00F75C6E"/>
    <w:rsid w:val="00F75D44"/>
    <w:rsid w:val="00F75D6B"/>
    <w:rsid w:val="00F75D9B"/>
    <w:rsid w:val="00F75E13"/>
    <w:rsid w:val="00F75E96"/>
    <w:rsid w:val="00F75F0E"/>
    <w:rsid w:val="00F76019"/>
    <w:rsid w:val="00F763C3"/>
    <w:rsid w:val="00F763E2"/>
    <w:rsid w:val="00F76419"/>
    <w:rsid w:val="00F764A6"/>
    <w:rsid w:val="00F765E9"/>
    <w:rsid w:val="00F767B0"/>
    <w:rsid w:val="00F767DB"/>
    <w:rsid w:val="00F76843"/>
    <w:rsid w:val="00F768F3"/>
    <w:rsid w:val="00F768F8"/>
    <w:rsid w:val="00F76A2D"/>
    <w:rsid w:val="00F76A32"/>
    <w:rsid w:val="00F76A6D"/>
    <w:rsid w:val="00F76A7B"/>
    <w:rsid w:val="00F76A87"/>
    <w:rsid w:val="00F76AD5"/>
    <w:rsid w:val="00F76BF3"/>
    <w:rsid w:val="00F76C27"/>
    <w:rsid w:val="00F76C7E"/>
    <w:rsid w:val="00F76D2B"/>
    <w:rsid w:val="00F76D5D"/>
    <w:rsid w:val="00F76D91"/>
    <w:rsid w:val="00F76E4F"/>
    <w:rsid w:val="00F76E86"/>
    <w:rsid w:val="00F76E9A"/>
    <w:rsid w:val="00F76F99"/>
    <w:rsid w:val="00F770BD"/>
    <w:rsid w:val="00F770E4"/>
    <w:rsid w:val="00F7712C"/>
    <w:rsid w:val="00F77155"/>
    <w:rsid w:val="00F771B6"/>
    <w:rsid w:val="00F772A8"/>
    <w:rsid w:val="00F772CA"/>
    <w:rsid w:val="00F77344"/>
    <w:rsid w:val="00F7738A"/>
    <w:rsid w:val="00F77392"/>
    <w:rsid w:val="00F774CC"/>
    <w:rsid w:val="00F77504"/>
    <w:rsid w:val="00F77506"/>
    <w:rsid w:val="00F7751E"/>
    <w:rsid w:val="00F7755D"/>
    <w:rsid w:val="00F7770B"/>
    <w:rsid w:val="00F77718"/>
    <w:rsid w:val="00F77775"/>
    <w:rsid w:val="00F77802"/>
    <w:rsid w:val="00F77859"/>
    <w:rsid w:val="00F77A11"/>
    <w:rsid w:val="00F77ADC"/>
    <w:rsid w:val="00F77B4D"/>
    <w:rsid w:val="00F77BF7"/>
    <w:rsid w:val="00F77C60"/>
    <w:rsid w:val="00F77CE9"/>
    <w:rsid w:val="00F77FC5"/>
    <w:rsid w:val="00F77FD6"/>
    <w:rsid w:val="00F8018A"/>
    <w:rsid w:val="00F801B2"/>
    <w:rsid w:val="00F80293"/>
    <w:rsid w:val="00F80305"/>
    <w:rsid w:val="00F80325"/>
    <w:rsid w:val="00F8035C"/>
    <w:rsid w:val="00F8036B"/>
    <w:rsid w:val="00F8041D"/>
    <w:rsid w:val="00F8066C"/>
    <w:rsid w:val="00F80740"/>
    <w:rsid w:val="00F80743"/>
    <w:rsid w:val="00F80818"/>
    <w:rsid w:val="00F808CE"/>
    <w:rsid w:val="00F80944"/>
    <w:rsid w:val="00F809D7"/>
    <w:rsid w:val="00F80B28"/>
    <w:rsid w:val="00F80C87"/>
    <w:rsid w:val="00F80DC0"/>
    <w:rsid w:val="00F80DD2"/>
    <w:rsid w:val="00F810BA"/>
    <w:rsid w:val="00F812A5"/>
    <w:rsid w:val="00F812A8"/>
    <w:rsid w:val="00F812D1"/>
    <w:rsid w:val="00F81510"/>
    <w:rsid w:val="00F8170E"/>
    <w:rsid w:val="00F81788"/>
    <w:rsid w:val="00F818FB"/>
    <w:rsid w:val="00F81A02"/>
    <w:rsid w:val="00F81B46"/>
    <w:rsid w:val="00F81B7D"/>
    <w:rsid w:val="00F81BE6"/>
    <w:rsid w:val="00F81BF0"/>
    <w:rsid w:val="00F81DBB"/>
    <w:rsid w:val="00F81F7C"/>
    <w:rsid w:val="00F82019"/>
    <w:rsid w:val="00F8209C"/>
    <w:rsid w:val="00F820B1"/>
    <w:rsid w:val="00F82104"/>
    <w:rsid w:val="00F823E0"/>
    <w:rsid w:val="00F823E2"/>
    <w:rsid w:val="00F82428"/>
    <w:rsid w:val="00F82501"/>
    <w:rsid w:val="00F8253F"/>
    <w:rsid w:val="00F8257C"/>
    <w:rsid w:val="00F827AF"/>
    <w:rsid w:val="00F8283A"/>
    <w:rsid w:val="00F82859"/>
    <w:rsid w:val="00F828A2"/>
    <w:rsid w:val="00F8294A"/>
    <w:rsid w:val="00F829F8"/>
    <w:rsid w:val="00F82B60"/>
    <w:rsid w:val="00F82BC7"/>
    <w:rsid w:val="00F82C90"/>
    <w:rsid w:val="00F82D07"/>
    <w:rsid w:val="00F82DE5"/>
    <w:rsid w:val="00F82F48"/>
    <w:rsid w:val="00F82FAB"/>
    <w:rsid w:val="00F832FD"/>
    <w:rsid w:val="00F83371"/>
    <w:rsid w:val="00F83597"/>
    <w:rsid w:val="00F835B3"/>
    <w:rsid w:val="00F836EE"/>
    <w:rsid w:val="00F836FE"/>
    <w:rsid w:val="00F837A8"/>
    <w:rsid w:val="00F83811"/>
    <w:rsid w:val="00F83816"/>
    <w:rsid w:val="00F8385D"/>
    <w:rsid w:val="00F8392F"/>
    <w:rsid w:val="00F8396F"/>
    <w:rsid w:val="00F839CC"/>
    <w:rsid w:val="00F839D3"/>
    <w:rsid w:val="00F83A7D"/>
    <w:rsid w:val="00F83B00"/>
    <w:rsid w:val="00F83C1E"/>
    <w:rsid w:val="00F83C66"/>
    <w:rsid w:val="00F83C81"/>
    <w:rsid w:val="00F83DD8"/>
    <w:rsid w:val="00F83DE4"/>
    <w:rsid w:val="00F83E1C"/>
    <w:rsid w:val="00F83ED3"/>
    <w:rsid w:val="00F83EEF"/>
    <w:rsid w:val="00F84001"/>
    <w:rsid w:val="00F841DC"/>
    <w:rsid w:val="00F841EF"/>
    <w:rsid w:val="00F8428B"/>
    <w:rsid w:val="00F84365"/>
    <w:rsid w:val="00F8437E"/>
    <w:rsid w:val="00F843E9"/>
    <w:rsid w:val="00F84608"/>
    <w:rsid w:val="00F846B6"/>
    <w:rsid w:val="00F8476F"/>
    <w:rsid w:val="00F84A21"/>
    <w:rsid w:val="00F84A45"/>
    <w:rsid w:val="00F84AB1"/>
    <w:rsid w:val="00F84AF8"/>
    <w:rsid w:val="00F84B2E"/>
    <w:rsid w:val="00F84B85"/>
    <w:rsid w:val="00F84C30"/>
    <w:rsid w:val="00F84C89"/>
    <w:rsid w:val="00F84CF6"/>
    <w:rsid w:val="00F84D48"/>
    <w:rsid w:val="00F84D89"/>
    <w:rsid w:val="00F84DEE"/>
    <w:rsid w:val="00F84E05"/>
    <w:rsid w:val="00F84EFB"/>
    <w:rsid w:val="00F84F9E"/>
    <w:rsid w:val="00F84FB9"/>
    <w:rsid w:val="00F84FBB"/>
    <w:rsid w:val="00F84FC0"/>
    <w:rsid w:val="00F8527B"/>
    <w:rsid w:val="00F853DE"/>
    <w:rsid w:val="00F85412"/>
    <w:rsid w:val="00F85449"/>
    <w:rsid w:val="00F854E0"/>
    <w:rsid w:val="00F85503"/>
    <w:rsid w:val="00F8555A"/>
    <w:rsid w:val="00F855BE"/>
    <w:rsid w:val="00F8563A"/>
    <w:rsid w:val="00F85655"/>
    <w:rsid w:val="00F85752"/>
    <w:rsid w:val="00F857AE"/>
    <w:rsid w:val="00F85957"/>
    <w:rsid w:val="00F859A1"/>
    <w:rsid w:val="00F85A21"/>
    <w:rsid w:val="00F85AA1"/>
    <w:rsid w:val="00F85BA6"/>
    <w:rsid w:val="00F85C5A"/>
    <w:rsid w:val="00F85C62"/>
    <w:rsid w:val="00F85D7E"/>
    <w:rsid w:val="00F86122"/>
    <w:rsid w:val="00F86164"/>
    <w:rsid w:val="00F861B2"/>
    <w:rsid w:val="00F861D3"/>
    <w:rsid w:val="00F86344"/>
    <w:rsid w:val="00F864E0"/>
    <w:rsid w:val="00F8651B"/>
    <w:rsid w:val="00F86676"/>
    <w:rsid w:val="00F866CA"/>
    <w:rsid w:val="00F866F9"/>
    <w:rsid w:val="00F86789"/>
    <w:rsid w:val="00F869F7"/>
    <w:rsid w:val="00F869FC"/>
    <w:rsid w:val="00F869FF"/>
    <w:rsid w:val="00F86ADD"/>
    <w:rsid w:val="00F86B63"/>
    <w:rsid w:val="00F86BA5"/>
    <w:rsid w:val="00F86D49"/>
    <w:rsid w:val="00F86D85"/>
    <w:rsid w:val="00F86DA4"/>
    <w:rsid w:val="00F86DB3"/>
    <w:rsid w:val="00F86E08"/>
    <w:rsid w:val="00F86E53"/>
    <w:rsid w:val="00F87006"/>
    <w:rsid w:val="00F87050"/>
    <w:rsid w:val="00F870C8"/>
    <w:rsid w:val="00F8718C"/>
    <w:rsid w:val="00F8719E"/>
    <w:rsid w:val="00F871C7"/>
    <w:rsid w:val="00F871D7"/>
    <w:rsid w:val="00F87293"/>
    <w:rsid w:val="00F872EF"/>
    <w:rsid w:val="00F87519"/>
    <w:rsid w:val="00F8769A"/>
    <w:rsid w:val="00F876E6"/>
    <w:rsid w:val="00F87783"/>
    <w:rsid w:val="00F87784"/>
    <w:rsid w:val="00F877C5"/>
    <w:rsid w:val="00F878E8"/>
    <w:rsid w:val="00F87962"/>
    <w:rsid w:val="00F87BE0"/>
    <w:rsid w:val="00F87C79"/>
    <w:rsid w:val="00F87D33"/>
    <w:rsid w:val="00F87DD3"/>
    <w:rsid w:val="00F87F16"/>
    <w:rsid w:val="00F90089"/>
    <w:rsid w:val="00F900A4"/>
    <w:rsid w:val="00F900CD"/>
    <w:rsid w:val="00F9025F"/>
    <w:rsid w:val="00F902AA"/>
    <w:rsid w:val="00F902CC"/>
    <w:rsid w:val="00F90332"/>
    <w:rsid w:val="00F9035B"/>
    <w:rsid w:val="00F903AC"/>
    <w:rsid w:val="00F90522"/>
    <w:rsid w:val="00F90538"/>
    <w:rsid w:val="00F9057D"/>
    <w:rsid w:val="00F905FE"/>
    <w:rsid w:val="00F907C5"/>
    <w:rsid w:val="00F907E6"/>
    <w:rsid w:val="00F90A17"/>
    <w:rsid w:val="00F90B0A"/>
    <w:rsid w:val="00F90B68"/>
    <w:rsid w:val="00F90BB4"/>
    <w:rsid w:val="00F90BBB"/>
    <w:rsid w:val="00F90C27"/>
    <w:rsid w:val="00F90CB7"/>
    <w:rsid w:val="00F90D0B"/>
    <w:rsid w:val="00F90D32"/>
    <w:rsid w:val="00F90D4D"/>
    <w:rsid w:val="00F90DAA"/>
    <w:rsid w:val="00F90E06"/>
    <w:rsid w:val="00F90E4A"/>
    <w:rsid w:val="00F90E5B"/>
    <w:rsid w:val="00F90F81"/>
    <w:rsid w:val="00F90FC1"/>
    <w:rsid w:val="00F910A3"/>
    <w:rsid w:val="00F910FF"/>
    <w:rsid w:val="00F91117"/>
    <w:rsid w:val="00F91222"/>
    <w:rsid w:val="00F9125D"/>
    <w:rsid w:val="00F91293"/>
    <w:rsid w:val="00F912E7"/>
    <w:rsid w:val="00F914A1"/>
    <w:rsid w:val="00F914C3"/>
    <w:rsid w:val="00F9150B"/>
    <w:rsid w:val="00F916E6"/>
    <w:rsid w:val="00F91875"/>
    <w:rsid w:val="00F919BF"/>
    <w:rsid w:val="00F91A35"/>
    <w:rsid w:val="00F91AA5"/>
    <w:rsid w:val="00F91B04"/>
    <w:rsid w:val="00F91BB8"/>
    <w:rsid w:val="00F91C05"/>
    <w:rsid w:val="00F91CD5"/>
    <w:rsid w:val="00F91D4B"/>
    <w:rsid w:val="00F91DC9"/>
    <w:rsid w:val="00F91DCF"/>
    <w:rsid w:val="00F91DD8"/>
    <w:rsid w:val="00F91E57"/>
    <w:rsid w:val="00F91E8F"/>
    <w:rsid w:val="00F91F1C"/>
    <w:rsid w:val="00F91FCC"/>
    <w:rsid w:val="00F92127"/>
    <w:rsid w:val="00F92128"/>
    <w:rsid w:val="00F92164"/>
    <w:rsid w:val="00F921A3"/>
    <w:rsid w:val="00F9227C"/>
    <w:rsid w:val="00F923B8"/>
    <w:rsid w:val="00F92441"/>
    <w:rsid w:val="00F924C0"/>
    <w:rsid w:val="00F92662"/>
    <w:rsid w:val="00F92750"/>
    <w:rsid w:val="00F92756"/>
    <w:rsid w:val="00F92774"/>
    <w:rsid w:val="00F9279B"/>
    <w:rsid w:val="00F927E5"/>
    <w:rsid w:val="00F928D2"/>
    <w:rsid w:val="00F92A96"/>
    <w:rsid w:val="00F92B1C"/>
    <w:rsid w:val="00F92B43"/>
    <w:rsid w:val="00F92B75"/>
    <w:rsid w:val="00F92B9D"/>
    <w:rsid w:val="00F92C74"/>
    <w:rsid w:val="00F92D3C"/>
    <w:rsid w:val="00F92D44"/>
    <w:rsid w:val="00F92F1F"/>
    <w:rsid w:val="00F931DC"/>
    <w:rsid w:val="00F932B3"/>
    <w:rsid w:val="00F93300"/>
    <w:rsid w:val="00F93388"/>
    <w:rsid w:val="00F933C4"/>
    <w:rsid w:val="00F93576"/>
    <w:rsid w:val="00F935A0"/>
    <w:rsid w:val="00F93698"/>
    <w:rsid w:val="00F937A0"/>
    <w:rsid w:val="00F937D6"/>
    <w:rsid w:val="00F93814"/>
    <w:rsid w:val="00F93912"/>
    <w:rsid w:val="00F93919"/>
    <w:rsid w:val="00F9393D"/>
    <w:rsid w:val="00F93AA6"/>
    <w:rsid w:val="00F93ACE"/>
    <w:rsid w:val="00F93B46"/>
    <w:rsid w:val="00F93B4A"/>
    <w:rsid w:val="00F93B84"/>
    <w:rsid w:val="00F93CAE"/>
    <w:rsid w:val="00F93CE3"/>
    <w:rsid w:val="00F93DA0"/>
    <w:rsid w:val="00F93DBF"/>
    <w:rsid w:val="00F93F5E"/>
    <w:rsid w:val="00F93F80"/>
    <w:rsid w:val="00F93FB7"/>
    <w:rsid w:val="00F94012"/>
    <w:rsid w:val="00F941AC"/>
    <w:rsid w:val="00F941C6"/>
    <w:rsid w:val="00F9421D"/>
    <w:rsid w:val="00F94255"/>
    <w:rsid w:val="00F94292"/>
    <w:rsid w:val="00F94349"/>
    <w:rsid w:val="00F943BF"/>
    <w:rsid w:val="00F943D4"/>
    <w:rsid w:val="00F94467"/>
    <w:rsid w:val="00F94516"/>
    <w:rsid w:val="00F94532"/>
    <w:rsid w:val="00F94585"/>
    <w:rsid w:val="00F945DB"/>
    <w:rsid w:val="00F94623"/>
    <w:rsid w:val="00F9473D"/>
    <w:rsid w:val="00F94761"/>
    <w:rsid w:val="00F94786"/>
    <w:rsid w:val="00F94929"/>
    <w:rsid w:val="00F9493B"/>
    <w:rsid w:val="00F94C16"/>
    <w:rsid w:val="00F94C2F"/>
    <w:rsid w:val="00F94EAE"/>
    <w:rsid w:val="00F94F8C"/>
    <w:rsid w:val="00F94FAD"/>
    <w:rsid w:val="00F950C4"/>
    <w:rsid w:val="00F95225"/>
    <w:rsid w:val="00F95380"/>
    <w:rsid w:val="00F95406"/>
    <w:rsid w:val="00F95472"/>
    <w:rsid w:val="00F954EA"/>
    <w:rsid w:val="00F9554F"/>
    <w:rsid w:val="00F9571D"/>
    <w:rsid w:val="00F95730"/>
    <w:rsid w:val="00F95754"/>
    <w:rsid w:val="00F95869"/>
    <w:rsid w:val="00F958B3"/>
    <w:rsid w:val="00F958DF"/>
    <w:rsid w:val="00F9596B"/>
    <w:rsid w:val="00F959EA"/>
    <w:rsid w:val="00F959ED"/>
    <w:rsid w:val="00F95A2B"/>
    <w:rsid w:val="00F95A2C"/>
    <w:rsid w:val="00F95AB6"/>
    <w:rsid w:val="00F95AD9"/>
    <w:rsid w:val="00F95B12"/>
    <w:rsid w:val="00F95B61"/>
    <w:rsid w:val="00F95BF0"/>
    <w:rsid w:val="00F95C83"/>
    <w:rsid w:val="00F95D60"/>
    <w:rsid w:val="00F95F12"/>
    <w:rsid w:val="00F96012"/>
    <w:rsid w:val="00F960C7"/>
    <w:rsid w:val="00F960F4"/>
    <w:rsid w:val="00F96133"/>
    <w:rsid w:val="00F961D6"/>
    <w:rsid w:val="00F96248"/>
    <w:rsid w:val="00F96289"/>
    <w:rsid w:val="00F9628B"/>
    <w:rsid w:val="00F96319"/>
    <w:rsid w:val="00F96324"/>
    <w:rsid w:val="00F96335"/>
    <w:rsid w:val="00F96480"/>
    <w:rsid w:val="00F964E7"/>
    <w:rsid w:val="00F9654E"/>
    <w:rsid w:val="00F96716"/>
    <w:rsid w:val="00F9679D"/>
    <w:rsid w:val="00F96842"/>
    <w:rsid w:val="00F96849"/>
    <w:rsid w:val="00F96878"/>
    <w:rsid w:val="00F968AB"/>
    <w:rsid w:val="00F969C5"/>
    <w:rsid w:val="00F96A19"/>
    <w:rsid w:val="00F96A9C"/>
    <w:rsid w:val="00F96AAE"/>
    <w:rsid w:val="00F96B10"/>
    <w:rsid w:val="00F96B5D"/>
    <w:rsid w:val="00F96BA0"/>
    <w:rsid w:val="00F96BDB"/>
    <w:rsid w:val="00F96C04"/>
    <w:rsid w:val="00F96C5A"/>
    <w:rsid w:val="00F96CEA"/>
    <w:rsid w:val="00F96E8B"/>
    <w:rsid w:val="00F96F2C"/>
    <w:rsid w:val="00F9702C"/>
    <w:rsid w:val="00F9704D"/>
    <w:rsid w:val="00F970B1"/>
    <w:rsid w:val="00F970F6"/>
    <w:rsid w:val="00F97150"/>
    <w:rsid w:val="00F971DD"/>
    <w:rsid w:val="00F97226"/>
    <w:rsid w:val="00F972CC"/>
    <w:rsid w:val="00F97398"/>
    <w:rsid w:val="00F9745D"/>
    <w:rsid w:val="00F97465"/>
    <w:rsid w:val="00F97567"/>
    <w:rsid w:val="00F9756B"/>
    <w:rsid w:val="00F97573"/>
    <w:rsid w:val="00F975C7"/>
    <w:rsid w:val="00F9762E"/>
    <w:rsid w:val="00F9771A"/>
    <w:rsid w:val="00F97853"/>
    <w:rsid w:val="00F97894"/>
    <w:rsid w:val="00F979F8"/>
    <w:rsid w:val="00F97B01"/>
    <w:rsid w:val="00F97B29"/>
    <w:rsid w:val="00F97C8B"/>
    <w:rsid w:val="00F97D92"/>
    <w:rsid w:val="00F97EC1"/>
    <w:rsid w:val="00F97FB0"/>
    <w:rsid w:val="00FA0062"/>
    <w:rsid w:val="00FA0193"/>
    <w:rsid w:val="00FA0343"/>
    <w:rsid w:val="00FA03F1"/>
    <w:rsid w:val="00FA0468"/>
    <w:rsid w:val="00FA051A"/>
    <w:rsid w:val="00FA0750"/>
    <w:rsid w:val="00FA0834"/>
    <w:rsid w:val="00FA0913"/>
    <w:rsid w:val="00FA0928"/>
    <w:rsid w:val="00FA09F8"/>
    <w:rsid w:val="00FA0AB0"/>
    <w:rsid w:val="00FA0B40"/>
    <w:rsid w:val="00FA0BA7"/>
    <w:rsid w:val="00FA0BAE"/>
    <w:rsid w:val="00FA0C13"/>
    <w:rsid w:val="00FA0C86"/>
    <w:rsid w:val="00FA0E7E"/>
    <w:rsid w:val="00FA0E96"/>
    <w:rsid w:val="00FA0EB2"/>
    <w:rsid w:val="00FA0FCD"/>
    <w:rsid w:val="00FA0FFA"/>
    <w:rsid w:val="00FA1023"/>
    <w:rsid w:val="00FA10B8"/>
    <w:rsid w:val="00FA1220"/>
    <w:rsid w:val="00FA132B"/>
    <w:rsid w:val="00FA1372"/>
    <w:rsid w:val="00FA13EA"/>
    <w:rsid w:val="00FA13F7"/>
    <w:rsid w:val="00FA149A"/>
    <w:rsid w:val="00FA14CD"/>
    <w:rsid w:val="00FA1534"/>
    <w:rsid w:val="00FA165E"/>
    <w:rsid w:val="00FA1893"/>
    <w:rsid w:val="00FA18B1"/>
    <w:rsid w:val="00FA19A8"/>
    <w:rsid w:val="00FA19E4"/>
    <w:rsid w:val="00FA1BD3"/>
    <w:rsid w:val="00FA1D7B"/>
    <w:rsid w:val="00FA1EA9"/>
    <w:rsid w:val="00FA207F"/>
    <w:rsid w:val="00FA21DF"/>
    <w:rsid w:val="00FA226E"/>
    <w:rsid w:val="00FA22D6"/>
    <w:rsid w:val="00FA2307"/>
    <w:rsid w:val="00FA240C"/>
    <w:rsid w:val="00FA247A"/>
    <w:rsid w:val="00FA2483"/>
    <w:rsid w:val="00FA25BA"/>
    <w:rsid w:val="00FA2610"/>
    <w:rsid w:val="00FA2725"/>
    <w:rsid w:val="00FA27D2"/>
    <w:rsid w:val="00FA29C6"/>
    <w:rsid w:val="00FA2A2A"/>
    <w:rsid w:val="00FA2AB7"/>
    <w:rsid w:val="00FA2BBB"/>
    <w:rsid w:val="00FA2C86"/>
    <w:rsid w:val="00FA2D9E"/>
    <w:rsid w:val="00FA2DC5"/>
    <w:rsid w:val="00FA2F46"/>
    <w:rsid w:val="00FA2FBE"/>
    <w:rsid w:val="00FA3042"/>
    <w:rsid w:val="00FA3269"/>
    <w:rsid w:val="00FA3287"/>
    <w:rsid w:val="00FA32BF"/>
    <w:rsid w:val="00FA34E5"/>
    <w:rsid w:val="00FA3525"/>
    <w:rsid w:val="00FA355A"/>
    <w:rsid w:val="00FA35C6"/>
    <w:rsid w:val="00FA35D4"/>
    <w:rsid w:val="00FA365D"/>
    <w:rsid w:val="00FA37D4"/>
    <w:rsid w:val="00FA37DB"/>
    <w:rsid w:val="00FA3876"/>
    <w:rsid w:val="00FA3982"/>
    <w:rsid w:val="00FA3A90"/>
    <w:rsid w:val="00FA3B8F"/>
    <w:rsid w:val="00FA3CBE"/>
    <w:rsid w:val="00FA3EE3"/>
    <w:rsid w:val="00FA3FA2"/>
    <w:rsid w:val="00FA3FD6"/>
    <w:rsid w:val="00FA4004"/>
    <w:rsid w:val="00FA4196"/>
    <w:rsid w:val="00FA41D4"/>
    <w:rsid w:val="00FA422C"/>
    <w:rsid w:val="00FA4280"/>
    <w:rsid w:val="00FA434A"/>
    <w:rsid w:val="00FA4407"/>
    <w:rsid w:val="00FA456E"/>
    <w:rsid w:val="00FA4582"/>
    <w:rsid w:val="00FA45B8"/>
    <w:rsid w:val="00FA460B"/>
    <w:rsid w:val="00FA473E"/>
    <w:rsid w:val="00FA4908"/>
    <w:rsid w:val="00FA4B6C"/>
    <w:rsid w:val="00FA4C04"/>
    <w:rsid w:val="00FA4CE8"/>
    <w:rsid w:val="00FA4D14"/>
    <w:rsid w:val="00FA4EAC"/>
    <w:rsid w:val="00FA4F6B"/>
    <w:rsid w:val="00FA4F82"/>
    <w:rsid w:val="00FA5180"/>
    <w:rsid w:val="00FA5312"/>
    <w:rsid w:val="00FA5330"/>
    <w:rsid w:val="00FA5335"/>
    <w:rsid w:val="00FA53AC"/>
    <w:rsid w:val="00FA53CE"/>
    <w:rsid w:val="00FA542A"/>
    <w:rsid w:val="00FA5507"/>
    <w:rsid w:val="00FA56C0"/>
    <w:rsid w:val="00FA5735"/>
    <w:rsid w:val="00FA57F5"/>
    <w:rsid w:val="00FA5855"/>
    <w:rsid w:val="00FA5858"/>
    <w:rsid w:val="00FA586D"/>
    <w:rsid w:val="00FA58E9"/>
    <w:rsid w:val="00FA592F"/>
    <w:rsid w:val="00FA5A00"/>
    <w:rsid w:val="00FA5A62"/>
    <w:rsid w:val="00FA5A98"/>
    <w:rsid w:val="00FA5AF1"/>
    <w:rsid w:val="00FA5B46"/>
    <w:rsid w:val="00FA5BC8"/>
    <w:rsid w:val="00FA5C0C"/>
    <w:rsid w:val="00FA5C2B"/>
    <w:rsid w:val="00FA5FD2"/>
    <w:rsid w:val="00FA612A"/>
    <w:rsid w:val="00FA613A"/>
    <w:rsid w:val="00FA617D"/>
    <w:rsid w:val="00FA621B"/>
    <w:rsid w:val="00FA6428"/>
    <w:rsid w:val="00FA64CD"/>
    <w:rsid w:val="00FA65AE"/>
    <w:rsid w:val="00FA6642"/>
    <w:rsid w:val="00FA671B"/>
    <w:rsid w:val="00FA6723"/>
    <w:rsid w:val="00FA6724"/>
    <w:rsid w:val="00FA6791"/>
    <w:rsid w:val="00FA6825"/>
    <w:rsid w:val="00FA6846"/>
    <w:rsid w:val="00FA6870"/>
    <w:rsid w:val="00FA68A2"/>
    <w:rsid w:val="00FA69B1"/>
    <w:rsid w:val="00FA69E1"/>
    <w:rsid w:val="00FA6A6C"/>
    <w:rsid w:val="00FA6AA3"/>
    <w:rsid w:val="00FA6BD7"/>
    <w:rsid w:val="00FA6BDA"/>
    <w:rsid w:val="00FA6BEB"/>
    <w:rsid w:val="00FA6CC1"/>
    <w:rsid w:val="00FA6D08"/>
    <w:rsid w:val="00FA6D90"/>
    <w:rsid w:val="00FA6E01"/>
    <w:rsid w:val="00FA6F98"/>
    <w:rsid w:val="00FA6FDA"/>
    <w:rsid w:val="00FA7015"/>
    <w:rsid w:val="00FA70CC"/>
    <w:rsid w:val="00FA70D4"/>
    <w:rsid w:val="00FA70DE"/>
    <w:rsid w:val="00FA7218"/>
    <w:rsid w:val="00FA7264"/>
    <w:rsid w:val="00FA72FC"/>
    <w:rsid w:val="00FA7355"/>
    <w:rsid w:val="00FA735A"/>
    <w:rsid w:val="00FA73E8"/>
    <w:rsid w:val="00FA74F9"/>
    <w:rsid w:val="00FA754D"/>
    <w:rsid w:val="00FA75A3"/>
    <w:rsid w:val="00FA7640"/>
    <w:rsid w:val="00FA76A3"/>
    <w:rsid w:val="00FA76C7"/>
    <w:rsid w:val="00FA7748"/>
    <w:rsid w:val="00FA7844"/>
    <w:rsid w:val="00FA784B"/>
    <w:rsid w:val="00FA7A3B"/>
    <w:rsid w:val="00FA7B08"/>
    <w:rsid w:val="00FA7B29"/>
    <w:rsid w:val="00FA7C42"/>
    <w:rsid w:val="00FA7CB6"/>
    <w:rsid w:val="00FA7DB0"/>
    <w:rsid w:val="00FA7DD4"/>
    <w:rsid w:val="00FA7E3D"/>
    <w:rsid w:val="00FA7F66"/>
    <w:rsid w:val="00FA7FBA"/>
    <w:rsid w:val="00FA7FEA"/>
    <w:rsid w:val="00FA7FF7"/>
    <w:rsid w:val="00FB0121"/>
    <w:rsid w:val="00FB0188"/>
    <w:rsid w:val="00FB01A2"/>
    <w:rsid w:val="00FB0271"/>
    <w:rsid w:val="00FB0353"/>
    <w:rsid w:val="00FB03F0"/>
    <w:rsid w:val="00FB03F9"/>
    <w:rsid w:val="00FB0476"/>
    <w:rsid w:val="00FB0517"/>
    <w:rsid w:val="00FB0552"/>
    <w:rsid w:val="00FB05EC"/>
    <w:rsid w:val="00FB0605"/>
    <w:rsid w:val="00FB063D"/>
    <w:rsid w:val="00FB080D"/>
    <w:rsid w:val="00FB0902"/>
    <w:rsid w:val="00FB0910"/>
    <w:rsid w:val="00FB095D"/>
    <w:rsid w:val="00FB0ADA"/>
    <w:rsid w:val="00FB0BF7"/>
    <w:rsid w:val="00FB0BFF"/>
    <w:rsid w:val="00FB0C71"/>
    <w:rsid w:val="00FB0C7C"/>
    <w:rsid w:val="00FB0D5E"/>
    <w:rsid w:val="00FB0E30"/>
    <w:rsid w:val="00FB0E5F"/>
    <w:rsid w:val="00FB0EAC"/>
    <w:rsid w:val="00FB0EF4"/>
    <w:rsid w:val="00FB0F70"/>
    <w:rsid w:val="00FB101A"/>
    <w:rsid w:val="00FB1031"/>
    <w:rsid w:val="00FB1077"/>
    <w:rsid w:val="00FB11C6"/>
    <w:rsid w:val="00FB12A4"/>
    <w:rsid w:val="00FB12B4"/>
    <w:rsid w:val="00FB1315"/>
    <w:rsid w:val="00FB132D"/>
    <w:rsid w:val="00FB1356"/>
    <w:rsid w:val="00FB1405"/>
    <w:rsid w:val="00FB1455"/>
    <w:rsid w:val="00FB147E"/>
    <w:rsid w:val="00FB14C3"/>
    <w:rsid w:val="00FB1591"/>
    <w:rsid w:val="00FB161F"/>
    <w:rsid w:val="00FB167F"/>
    <w:rsid w:val="00FB16DC"/>
    <w:rsid w:val="00FB1829"/>
    <w:rsid w:val="00FB185F"/>
    <w:rsid w:val="00FB1A0D"/>
    <w:rsid w:val="00FB1AD4"/>
    <w:rsid w:val="00FB1C36"/>
    <w:rsid w:val="00FB1C64"/>
    <w:rsid w:val="00FB1D02"/>
    <w:rsid w:val="00FB1E04"/>
    <w:rsid w:val="00FB1F14"/>
    <w:rsid w:val="00FB1FF9"/>
    <w:rsid w:val="00FB20E2"/>
    <w:rsid w:val="00FB21BC"/>
    <w:rsid w:val="00FB21C5"/>
    <w:rsid w:val="00FB22BF"/>
    <w:rsid w:val="00FB233E"/>
    <w:rsid w:val="00FB23AE"/>
    <w:rsid w:val="00FB2453"/>
    <w:rsid w:val="00FB2496"/>
    <w:rsid w:val="00FB24C0"/>
    <w:rsid w:val="00FB24F5"/>
    <w:rsid w:val="00FB2522"/>
    <w:rsid w:val="00FB25D6"/>
    <w:rsid w:val="00FB263F"/>
    <w:rsid w:val="00FB26A7"/>
    <w:rsid w:val="00FB26F0"/>
    <w:rsid w:val="00FB2787"/>
    <w:rsid w:val="00FB27F1"/>
    <w:rsid w:val="00FB2822"/>
    <w:rsid w:val="00FB2919"/>
    <w:rsid w:val="00FB2A91"/>
    <w:rsid w:val="00FB2BA8"/>
    <w:rsid w:val="00FB2BC3"/>
    <w:rsid w:val="00FB2BE0"/>
    <w:rsid w:val="00FB2D36"/>
    <w:rsid w:val="00FB2F60"/>
    <w:rsid w:val="00FB30C0"/>
    <w:rsid w:val="00FB30E5"/>
    <w:rsid w:val="00FB30EB"/>
    <w:rsid w:val="00FB3171"/>
    <w:rsid w:val="00FB32B4"/>
    <w:rsid w:val="00FB32F4"/>
    <w:rsid w:val="00FB34C6"/>
    <w:rsid w:val="00FB357F"/>
    <w:rsid w:val="00FB3717"/>
    <w:rsid w:val="00FB375D"/>
    <w:rsid w:val="00FB3829"/>
    <w:rsid w:val="00FB3906"/>
    <w:rsid w:val="00FB3907"/>
    <w:rsid w:val="00FB391C"/>
    <w:rsid w:val="00FB3927"/>
    <w:rsid w:val="00FB3928"/>
    <w:rsid w:val="00FB3949"/>
    <w:rsid w:val="00FB3AD3"/>
    <w:rsid w:val="00FB3B65"/>
    <w:rsid w:val="00FB3B7D"/>
    <w:rsid w:val="00FB3C48"/>
    <w:rsid w:val="00FB3C61"/>
    <w:rsid w:val="00FB3C8D"/>
    <w:rsid w:val="00FB3CF3"/>
    <w:rsid w:val="00FB3D25"/>
    <w:rsid w:val="00FB3D3C"/>
    <w:rsid w:val="00FB3D4B"/>
    <w:rsid w:val="00FB3EAB"/>
    <w:rsid w:val="00FB3EE9"/>
    <w:rsid w:val="00FB3F69"/>
    <w:rsid w:val="00FB3FFF"/>
    <w:rsid w:val="00FB4058"/>
    <w:rsid w:val="00FB419F"/>
    <w:rsid w:val="00FB4260"/>
    <w:rsid w:val="00FB4278"/>
    <w:rsid w:val="00FB42B3"/>
    <w:rsid w:val="00FB4388"/>
    <w:rsid w:val="00FB4523"/>
    <w:rsid w:val="00FB4585"/>
    <w:rsid w:val="00FB45D4"/>
    <w:rsid w:val="00FB468D"/>
    <w:rsid w:val="00FB469F"/>
    <w:rsid w:val="00FB46DB"/>
    <w:rsid w:val="00FB4729"/>
    <w:rsid w:val="00FB472F"/>
    <w:rsid w:val="00FB4756"/>
    <w:rsid w:val="00FB480B"/>
    <w:rsid w:val="00FB4910"/>
    <w:rsid w:val="00FB49C2"/>
    <w:rsid w:val="00FB49DD"/>
    <w:rsid w:val="00FB4A88"/>
    <w:rsid w:val="00FB4B48"/>
    <w:rsid w:val="00FB4C4E"/>
    <w:rsid w:val="00FB4D1D"/>
    <w:rsid w:val="00FB4D52"/>
    <w:rsid w:val="00FB4D98"/>
    <w:rsid w:val="00FB4E4D"/>
    <w:rsid w:val="00FB4E7D"/>
    <w:rsid w:val="00FB4E8E"/>
    <w:rsid w:val="00FB4EC0"/>
    <w:rsid w:val="00FB4F10"/>
    <w:rsid w:val="00FB4F3D"/>
    <w:rsid w:val="00FB53B1"/>
    <w:rsid w:val="00FB53CA"/>
    <w:rsid w:val="00FB544D"/>
    <w:rsid w:val="00FB545D"/>
    <w:rsid w:val="00FB557E"/>
    <w:rsid w:val="00FB55E3"/>
    <w:rsid w:val="00FB5628"/>
    <w:rsid w:val="00FB5698"/>
    <w:rsid w:val="00FB56EE"/>
    <w:rsid w:val="00FB5847"/>
    <w:rsid w:val="00FB58EE"/>
    <w:rsid w:val="00FB59A6"/>
    <w:rsid w:val="00FB59D8"/>
    <w:rsid w:val="00FB5BEC"/>
    <w:rsid w:val="00FB5C10"/>
    <w:rsid w:val="00FB5E20"/>
    <w:rsid w:val="00FB5E99"/>
    <w:rsid w:val="00FB5EEF"/>
    <w:rsid w:val="00FB5F17"/>
    <w:rsid w:val="00FB5F56"/>
    <w:rsid w:val="00FB6029"/>
    <w:rsid w:val="00FB6170"/>
    <w:rsid w:val="00FB61A0"/>
    <w:rsid w:val="00FB626A"/>
    <w:rsid w:val="00FB631F"/>
    <w:rsid w:val="00FB6389"/>
    <w:rsid w:val="00FB638A"/>
    <w:rsid w:val="00FB6442"/>
    <w:rsid w:val="00FB6580"/>
    <w:rsid w:val="00FB670F"/>
    <w:rsid w:val="00FB6745"/>
    <w:rsid w:val="00FB68ED"/>
    <w:rsid w:val="00FB68F7"/>
    <w:rsid w:val="00FB68FA"/>
    <w:rsid w:val="00FB698F"/>
    <w:rsid w:val="00FB6A92"/>
    <w:rsid w:val="00FB6AEC"/>
    <w:rsid w:val="00FB6B58"/>
    <w:rsid w:val="00FB6C71"/>
    <w:rsid w:val="00FB6DA3"/>
    <w:rsid w:val="00FB6E8C"/>
    <w:rsid w:val="00FB6FDF"/>
    <w:rsid w:val="00FB7067"/>
    <w:rsid w:val="00FB70D3"/>
    <w:rsid w:val="00FB7104"/>
    <w:rsid w:val="00FB71AF"/>
    <w:rsid w:val="00FB71EC"/>
    <w:rsid w:val="00FB723B"/>
    <w:rsid w:val="00FB723F"/>
    <w:rsid w:val="00FB73F5"/>
    <w:rsid w:val="00FB73F8"/>
    <w:rsid w:val="00FB7432"/>
    <w:rsid w:val="00FB7741"/>
    <w:rsid w:val="00FB77A7"/>
    <w:rsid w:val="00FB7858"/>
    <w:rsid w:val="00FB787F"/>
    <w:rsid w:val="00FB78AA"/>
    <w:rsid w:val="00FB78E1"/>
    <w:rsid w:val="00FB7918"/>
    <w:rsid w:val="00FB7AD5"/>
    <w:rsid w:val="00FB7B1B"/>
    <w:rsid w:val="00FB7BA4"/>
    <w:rsid w:val="00FB7BE9"/>
    <w:rsid w:val="00FB7C4E"/>
    <w:rsid w:val="00FB7CE9"/>
    <w:rsid w:val="00FB7E08"/>
    <w:rsid w:val="00FB7E2E"/>
    <w:rsid w:val="00FB7F1A"/>
    <w:rsid w:val="00FB7F82"/>
    <w:rsid w:val="00FC002D"/>
    <w:rsid w:val="00FC00AA"/>
    <w:rsid w:val="00FC01BD"/>
    <w:rsid w:val="00FC02BE"/>
    <w:rsid w:val="00FC02C7"/>
    <w:rsid w:val="00FC0334"/>
    <w:rsid w:val="00FC033C"/>
    <w:rsid w:val="00FC047C"/>
    <w:rsid w:val="00FC06DD"/>
    <w:rsid w:val="00FC0751"/>
    <w:rsid w:val="00FC089D"/>
    <w:rsid w:val="00FC08AC"/>
    <w:rsid w:val="00FC0A70"/>
    <w:rsid w:val="00FC0A7D"/>
    <w:rsid w:val="00FC0B52"/>
    <w:rsid w:val="00FC0CBF"/>
    <w:rsid w:val="00FC0DB5"/>
    <w:rsid w:val="00FC0E2D"/>
    <w:rsid w:val="00FC0E33"/>
    <w:rsid w:val="00FC0EF0"/>
    <w:rsid w:val="00FC0F40"/>
    <w:rsid w:val="00FC11B1"/>
    <w:rsid w:val="00FC130B"/>
    <w:rsid w:val="00FC131B"/>
    <w:rsid w:val="00FC132B"/>
    <w:rsid w:val="00FC13F9"/>
    <w:rsid w:val="00FC144B"/>
    <w:rsid w:val="00FC14B9"/>
    <w:rsid w:val="00FC14C4"/>
    <w:rsid w:val="00FC1551"/>
    <w:rsid w:val="00FC1667"/>
    <w:rsid w:val="00FC1674"/>
    <w:rsid w:val="00FC187C"/>
    <w:rsid w:val="00FC1903"/>
    <w:rsid w:val="00FC1B12"/>
    <w:rsid w:val="00FC1B82"/>
    <w:rsid w:val="00FC1C70"/>
    <w:rsid w:val="00FC1D5A"/>
    <w:rsid w:val="00FC1D73"/>
    <w:rsid w:val="00FC1DAA"/>
    <w:rsid w:val="00FC1DBB"/>
    <w:rsid w:val="00FC1E0A"/>
    <w:rsid w:val="00FC201A"/>
    <w:rsid w:val="00FC20E5"/>
    <w:rsid w:val="00FC2290"/>
    <w:rsid w:val="00FC22E1"/>
    <w:rsid w:val="00FC242B"/>
    <w:rsid w:val="00FC2486"/>
    <w:rsid w:val="00FC2537"/>
    <w:rsid w:val="00FC265C"/>
    <w:rsid w:val="00FC2722"/>
    <w:rsid w:val="00FC272E"/>
    <w:rsid w:val="00FC2839"/>
    <w:rsid w:val="00FC2901"/>
    <w:rsid w:val="00FC2913"/>
    <w:rsid w:val="00FC29BA"/>
    <w:rsid w:val="00FC2A0C"/>
    <w:rsid w:val="00FC2A30"/>
    <w:rsid w:val="00FC2B3E"/>
    <w:rsid w:val="00FC2BE8"/>
    <w:rsid w:val="00FC2D43"/>
    <w:rsid w:val="00FC2F75"/>
    <w:rsid w:val="00FC2F8F"/>
    <w:rsid w:val="00FC30F3"/>
    <w:rsid w:val="00FC3140"/>
    <w:rsid w:val="00FC3268"/>
    <w:rsid w:val="00FC32B7"/>
    <w:rsid w:val="00FC3305"/>
    <w:rsid w:val="00FC3311"/>
    <w:rsid w:val="00FC333A"/>
    <w:rsid w:val="00FC33C4"/>
    <w:rsid w:val="00FC347F"/>
    <w:rsid w:val="00FC3492"/>
    <w:rsid w:val="00FC34A8"/>
    <w:rsid w:val="00FC34C8"/>
    <w:rsid w:val="00FC350A"/>
    <w:rsid w:val="00FC353C"/>
    <w:rsid w:val="00FC3670"/>
    <w:rsid w:val="00FC3680"/>
    <w:rsid w:val="00FC36FF"/>
    <w:rsid w:val="00FC38F8"/>
    <w:rsid w:val="00FC3ABB"/>
    <w:rsid w:val="00FC3B89"/>
    <w:rsid w:val="00FC3BCA"/>
    <w:rsid w:val="00FC3E01"/>
    <w:rsid w:val="00FC3EC6"/>
    <w:rsid w:val="00FC3F6B"/>
    <w:rsid w:val="00FC3F9B"/>
    <w:rsid w:val="00FC4038"/>
    <w:rsid w:val="00FC413C"/>
    <w:rsid w:val="00FC41C2"/>
    <w:rsid w:val="00FC41CB"/>
    <w:rsid w:val="00FC4209"/>
    <w:rsid w:val="00FC421E"/>
    <w:rsid w:val="00FC421F"/>
    <w:rsid w:val="00FC4233"/>
    <w:rsid w:val="00FC424A"/>
    <w:rsid w:val="00FC42BC"/>
    <w:rsid w:val="00FC4383"/>
    <w:rsid w:val="00FC44AE"/>
    <w:rsid w:val="00FC44BF"/>
    <w:rsid w:val="00FC44E2"/>
    <w:rsid w:val="00FC45F0"/>
    <w:rsid w:val="00FC4642"/>
    <w:rsid w:val="00FC464C"/>
    <w:rsid w:val="00FC466A"/>
    <w:rsid w:val="00FC4681"/>
    <w:rsid w:val="00FC476E"/>
    <w:rsid w:val="00FC483F"/>
    <w:rsid w:val="00FC48F8"/>
    <w:rsid w:val="00FC4A04"/>
    <w:rsid w:val="00FC4A08"/>
    <w:rsid w:val="00FC4A16"/>
    <w:rsid w:val="00FC4B8D"/>
    <w:rsid w:val="00FC4C89"/>
    <w:rsid w:val="00FC4CA0"/>
    <w:rsid w:val="00FC4DD4"/>
    <w:rsid w:val="00FC50A7"/>
    <w:rsid w:val="00FC510C"/>
    <w:rsid w:val="00FC5157"/>
    <w:rsid w:val="00FC53BE"/>
    <w:rsid w:val="00FC53F6"/>
    <w:rsid w:val="00FC5448"/>
    <w:rsid w:val="00FC54C2"/>
    <w:rsid w:val="00FC5585"/>
    <w:rsid w:val="00FC55A9"/>
    <w:rsid w:val="00FC568E"/>
    <w:rsid w:val="00FC57A5"/>
    <w:rsid w:val="00FC5869"/>
    <w:rsid w:val="00FC5945"/>
    <w:rsid w:val="00FC5993"/>
    <w:rsid w:val="00FC5A57"/>
    <w:rsid w:val="00FC5A63"/>
    <w:rsid w:val="00FC5AF5"/>
    <w:rsid w:val="00FC5B3D"/>
    <w:rsid w:val="00FC5E9A"/>
    <w:rsid w:val="00FC5FCF"/>
    <w:rsid w:val="00FC60DE"/>
    <w:rsid w:val="00FC60F9"/>
    <w:rsid w:val="00FC6220"/>
    <w:rsid w:val="00FC624F"/>
    <w:rsid w:val="00FC6263"/>
    <w:rsid w:val="00FC62F8"/>
    <w:rsid w:val="00FC635A"/>
    <w:rsid w:val="00FC640C"/>
    <w:rsid w:val="00FC6785"/>
    <w:rsid w:val="00FC67AE"/>
    <w:rsid w:val="00FC67B6"/>
    <w:rsid w:val="00FC69E6"/>
    <w:rsid w:val="00FC6A71"/>
    <w:rsid w:val="00FC6ABD"/>
    <w:rsid w:val="00FC6AD1"/>
    <w:rsid w:val="00FC6ADA"/>
    <w:rsid w:val="00FC6B3C"/>
    <w:rsid w:val="00FC6BDE"/>
    <w:rsid w:val="00FC6C4F"/>
    <w:rsid w:val="00FC6C65"/>
    <w:rsid w:val="00FC6C7B"/>
    <w:rsid w:val="00FC6CB7"/>
    <w:rsid w:val="00FC6DD6"/>
    <w:rsid w:val="00FC6E2A"/>
    <w:rsid w:val="00FC6ED4"/>
    <w:rsid w:val="00FC6FB6"/>
    <w:rsid w:val="00FC71B3"/>
    <w:rsid w:val="00FC72C0"/>
    <w:rsid w:val="00FC7419"/>
    <w:rsid w:val="00FC742C"/>
    <w:rsid w:val="00FC749F"/>
    <w:rsid w:val="00FC7505"/>
    <w:rsid w:val="00FC7514"/>
    <w:rsid w:val="00FC764E"/>
    <w:rsid w:val="00FC7733"/>
    <w:rsid w:val="00FC77E8"/>
    <w:rsid w:val="00FC7909"/>
    <w:rsid w:val="00FC7920"/>
    <w:rsid w:val="00FC7938"/>
    <w:rsid w:val="00FC79A4"/>
    <w:rsid w:val="00FC79E6"/>
    <w:rsid w:val="00FC7A24"/>
    <w:rsid w:val="00FC7AA6"/>
    <w:rsid w:val="00FC7CBA"/>
    <w:rsid w:val="00FC7CE3"/>
    <w:rsid w:val="00FC7CF8"/>
    <w:rsid w:val="00FC7D4E"/>
    <w:rsid w:val="00FC7D7A"/>
    <w:rsid w:val="00FC7E00"/>
    <w:rsid w:val="00FD0037"/>
    <w:rsid w:val="00FD009E"/>
    <w:rsid w:val="00FD01BA"/>
    <w:rsid w:val="00FD023B"/>
    <w:rsid w:val="00FD02BD"/>
    <w:rsid w:val="00FD03B2"/>
    <w:rsid w:val="00FD0453"/>
    <w:rsid w:val="00FD0458"/>
    <w:rsid w:val="00FD04AF"/>
    <w:rsid w:val="00FD0728"/>
    <w:rsid w:val="00FD0734"/>
    <w:rsid w:val="00FD079F"/>
    <w:rsid w:val="00FD07DE"/>
    <w:rsid w:val="00FD07FA"/>
    <w:rsid w:val="00FD0925"/>
    <w:rsid w:val="00FD09CF"/>
    <w:rsid w:val="00FD0A69"/>
    <w:rsid w:val="00FD0AB9"/>
    <w:rsid w:val="00FD0C04"/>
    <w:rsid w:val="00FD0D2E"/>
    <w:rsid w:val="00FD0D68"/>
    <w:rsid w:val="00FD0D9A"/>
    <w:rsid w:val="00FD0DB5"/>
    <w:rsid w:val="00FD0DF3"/>
    <w:rsid w:val="00FD0E23"/>
    <w:rsid w:val="00FD0ED0"/>
    <w:rsid w:val="00FD0EF7"/>
    <w:rsid w:val="00FD0F4F"/>
    <w:rsid w:val="00FD1003"/>
    <w:rsid w:val="00FD10BE"/>
    <w:rsid w:val="00FD1185"/>
    <w:rsid w:val="00FD11EA"/>
    <w:rsid w:val="00FD13CC"/>
    <w:rsid w:val="00FD1406"/>
    <w:rsid w:val="00FD1411"/>
    <w:rsid w:val="00FD14B4"/>
    <w:rsid w:val="00FD14D0"/>
    <w:rsid w:val="00FD14F4"/>
    <w:rsid w:val="00FD16DD"/>
    <w:rsid w:val="00FD1748"/>
    <w:rsid w:val="00FD175D"/>
    <w:rsid w:val="00FD18FD"/>
    <w:rsid w:val="00FD1993"/>
    <w:rsid w:val="00FD199E"/>
    <w:rsid w:val="00FD1A2B"/>
    <w:rsid w:val="00FD1A47"/>
    <w:rsid w:val="00FD1AF8"/>
    <w:rsid w:val="00FD1B0F"/>
    <w:rsid w:val="00FD1B61"/>
    <w:rsid w:val="00FD1BE7"/>
    <w:rsid w:val="00FD1C6C"/>
    <w:rsid w:val="00FD1CFB"/>
    <w:rsid w:val="00FD1D4C"/>
    <w:rsid w:val="00FD1DF4"/>
    <w:rsid w:val="00FD1E13"/>
    <w:rsid w:val="00FD1E9B"/>
    <w:rsid w:val="00FD1EEA"/>
    <w:rsid w:val="00FD1F08"/>
    <w:rsid w:val="00FD1F1E"/>
    <w:rsid w:val="00FD1F5B"/>
    <w:rsid w:val="00FD20AB"/>
    <w:rsid w:val="00FD21C3"/>
    <w:rsid w:val="00FD22C9"/>
    <w:rsid w:val="00FD22F6"/>
    <w:rsid w:val="00FD23A1"/>
    <w:rsid w:val="00FD252F"/>
    <w:rsid w:val="00FD269C"/>
    <w:rsid w:val="00FD26C2"/>
    <w:rsid w:val="00FD278C"/>
    <w:rsid w:val="00FD27E5"/>
    <w:rsid w:val="00FD27ED"/>
    <w:rsid w:val="00FD28D3"/>
    <w:rsid w:val="00FD2977"/>
    <w:rsid w:val="00FD2A4B"/>
    <w:rsid w:val="00FD2B60"/>
    <w:rsid w:val="00FD2CD1"/>
    <w:rsid w:val="00FD2D55"/>
    <w:rsid w:val="00FD2F14"/>
    <w:rsid w:val="00FD2FE9"/>
    <w:rsid w:val="00FD309F"/>
    <w:rsid w:val="00FD31C0"/>
    <w:rsid w:val="00FD31C5"/>
    <w:rsid w:val="00FD335E"/>
    <w:rsid w:val="00FD34B5"/>
    <w:rsid w:val="00FD34CB"/>
    <w:rsid w:val="00FD351F"/>
    <w:rsid w:val="00FD3554"/>
    <w:rsid w:val="00FD36D4"/>
    <w:rsid w:val="00FD380D"/>
    <w:rsid w:val="00FD394A"/>
    <w:rsid w:val="00FD394C"/>
    <w:rsid w:val="00FD3BC5"/>
    <w:rsid w:val="00FD3C3E"/>
    <w:rsid w:val="00FD3C94"/>
    <w:rsid w:val="00FD3CDC"/>
    <w:rsid w:val="00FD3D36"/>
    <w:rsid w:val="00FD3D74"/>
    <w:rsid w:val="00FD3D77"/>
    <w:rsid w:val="00FD422C"/>
    <w:rsid w:val="00FD4242"/>
    <w:rsid w:val="00FD4301"/>
    <w:rsid w:val="00FD4339"/>
    <w:rsid w:val="00FD43E3"/>
    <w:rsid w:val="00FD43E5"/>
    <w:rsid w:val="00FD44E2"/>
    <w:rsid w:val="00FD4566"/>
    <w:rsid w:val="00FD4610"/>
    <w:rsid w:val="00FD46DA"/>
    <w:rsid w:val="00FD4777"/>
    <w:rsid w:val="00FD47D3"/>
    <w:rsid w:val="00FD4879"/>
    <w:rsid w:val="00FD49DD"/>
    <w:rsid w:val="00FD49F0"/>
    <w:rsid w:val="00FD4A1C"/>
    <w:rsid w:val="00FD4ABF"/>
    <w:rsid w:val="00FD4AF7"/>
    <w:rsid w:val="00FD4BB1"/>
    <w:rsid w:val="00FD4BD7"/>
    <w:rsid w:val="00FD4C62"/>
    <w:rsid w:val="00FD4CAF"/>
    <w:rsid w:val="00FD4E07"/>
    <w:rsid w:val="00FD4E25"/>
    <w:rsid w:val="00FD4EB0"/>
    <w:rsid w:val="00FD50AF"/>
    <w:rsid w:val="00FD5125"/>
    <w:rsid w:val="00FD51D4"/>
    <w:rsid w:val="00FD524F"/>
    <w:rsid w:val="00FD531E"/>
    <w:rsid w:val="00FD5393"/>
    <w:rsid w:val="00FD53C8"/>
    <w:rsid w:val="00FD545D"/>
    <w:rsid w:val="00FD54F6"/>
    <w:rsid w:val="00FD555C"/>
    <w:rsid w:val="00FD55D6"/>
    <w:rsid w:val="00FD581D"/>
    <w:rsid w:val="00FD5892"/>
    <w:rsid w:val="00FD58DD"/>
    <w:rsid w:val="00FD59FD"/>
    <w:rsid w:val="00FD5A94"/>
    <w:rsid w:val="00FD5B0A"/>
    <w:rsid w:val="00FD5BD7"/>
    <w:rsid w:val="00FD5D02"/>
    <w:rsid w:val="00FD5DE8"/>
    <w:rsid w:val="00FD5EB4"/>
    <w:rsid w:val="00FD5EC6"/>
    <w:rsid w:val="00FD5EED"/>
    <w:rsid w:val="00FD5FB7"/>
    <w:rsid w:val="00FD616F"/>
    <w:rsid w:val="00FD61B2"/>
    <w:rsid w:val="00FD62B6"/>
    <w:rsid w:val="00FD63CD"/>
    <w:rsid w:val="00FD63DF"/>
    <w:rsid w:val="00FD64FE"/>
    <w:rsid w:val="00FD6509"/>
    <w:rsid w:val="00FD653D"/>
    <w:rsid w:val="00FD6549"/>
    <w:rsid w:val="00FD65AB"/>
    <w:rsid w:val="00FD6634"/>
    <w:rsid w:val="00FD6710"/>
    <w:rsid w:val="00FD6751"/>
    <w:rsid w:val="00FD6904"/>
    <w:rsid w:val="00FD6925"/>
    <w:rsid w:val="00FD6A11"/>
    <w:rsid w:val="00FD6A91"/>
    <w:rsid w:val="00FD6AF9"/>
    <w:rsid w:val="00FD6BD1"/>
    <w:rsid w:val="00FD6C8D"/>
    <w:rsid w:val="00FD6D16"/>
    <w:rsid w:val="00FD6D79"/>
    <w:rsid w:val="00FD6EB8"/>
    <w:rsid w:val="00FD6F5D"/>
    <w:rsid w:val="00FD6F93"/>
    <w:rsid w:val="00FD6FA4"/>
    <w:rsid w:val="00FD6FC4"/>
    <w:rsid w:val="00FD6FF4"/>
    <w:rsid w:val="00FD7030"/>
    <w:rsid w:val="00FD703A"/>
    <w:rsid w:val="00FD7048"/>
    <w:rsid w:val="00FD7125"/>
    <w:rsid w:val="00FD7137"/>
    <w:rsid w:val="00FD7154"/>
    <w:rsid w:val="00FD7159"/>
    <w:rsid w:val="00FD71B6"/>
    <w:rsid w:val="00FD7239"/>
    <w:rsid w:val="00FD728A"/>
    <w:rsid w:val="00FD728D"/>
    <w:rsid w:val="00FD72A7"/>
    <w:rsid w:val="00FD72BD"/>
    <w:rsid w:val="00FD72C6"/>
    <w:rsid w:val="00FD73B9"/>
    <w:rsid w:val="00FD73F4"/>
    <w:rsid w:val="00FD74DB"/>
    <w:rsid w:val="00FD7536"/>
    <w:rsid w:val="00FD76D4"/>
    <w:rsid w:val="00FD777A"/>
    <w:rsid w:val="00FD7876"/>
    <w:rsid w:val="00FD7B12"/>
    <w:rsid w:val="00FD7C16"/>
    <w:rsid w:val="00FD7C1D"/>
    <w:rsid w:val="00FD7C2C"/>
    <w:rsid w:val="00FD7C71"/>
    <w:rsid w:val="00FD7DD6"/>
    <w:rsid w:val="00FD7ED0"/>
    <w:rsid w:val="00FD7FA4"/>
    <w:rsid w:val="00FE0027"/>
    <w:rsid w:val="00FE013A"/>
    <w:rsid w:val="00FE02E9"/>
    <w:rsid w:val="00FE047F"/>
    <w:rsid w:val="00FE05D2"/>
    <w:rsid w:val="00FE06C8"/>
    <w:rsid w:val="00FE0727"/>
    <w:rsid w:val="00FE072D"/>
    <w:rsid w:val="00FE07CB"/>
    <w:rsid w:val="00FE080F"/>
    <w:rsid w:val="00FE082C"/>
    <w:rsid w:val="00FE0CD2"/>
    <w:rsid w:val="00FE0CDC"/>
    <w:rsid w:val="00FE0D04"/>
    <w:rsid w:val="00FE0E2E"/>
    <w:rsid w:val="00FE0E6D"/>
    <w:rsid w:val="00FE0F23"/>
    <w:rsid w:val="00FE0FC6"/>
    <w:rsid w:val="00FE1019"/>
    <w:rsid w:val="00FE121E"/>
    <w:rsid w:val="00FE1268"/>
    <w:rsid w:val="00FE1321"/>
    <w:rsid w:val="00FE142B"/>
    <w:rsid w:val="00FE1439"/>
    <w:rsid w:val="00FE14CD"/>
    <w:rsid w:val="00FE1519"/>
    <w:rsid w:val="00FE154E"/>
    <w:rsid w:val="00FE1613"/>
    <w:rsid w:val="00FE16AC"/>
    <w:rsid w:val="00FE175B"/>
    <w:rsid w:val="00FE19CD"/>
    <w:rsid w:val="00FE1A7D"/>
    <w:rsid w:val="00FE1D9F"/>
    <w:rsid w:val="00FE1DF2"/>
    <w:rsid w:val="00FE1DF9"/>
    <w:rsid w:val="00FE1E5F"/>
    <w:rsid w:val="00FE2127"/>
    <w:rsid w:val="00FE21E4"/>
    <w:rsid w:val="00FE2272"/>
    <w:rsid w:val="00FE22C3"/>
    <w:rsid w:val="00FE2387"/>
    <w:rsid w:val="00FE2441"/>
    <w:rsid w:val="00FE253E"/>
    <w:rsid w:val="00FE25A1"/>
    <w:rsid w:val="00FE2690"/>
    <w:rsid w:val="00FE26D2"/>
    <w:rsid w:val="00FE278C"/>
    <w:rsid w:val="00FE2883"/>
    <w:rsid w:val="00FE28E5"/>
    <w:rsid w:val="00FE29B9"/>
    <w:rsid w:val="00FE2B35"/>
    <w:rsid w:val="00FE2BD7"/>
    <w:rsid w:val="00FE2C7D"/>
    <w:rsid w:val="00FE2E8D"/>
    <w:rsid w:val="00FE2EB5"/>
    <w:rsid w:val="00FE2EBB"/>
    <w:rsid w:val="00FE2EC4"/>
    <w:rsid w:val="00FE2F73"/>
    <w:rsid w:val="00FE33E4"/>
    <w:rsid w:val="00FE33F3"/>
    <w:rsid w:val="00FE3429"/>
    <w:rsid w:val="00FE3620"/>
    <w:rsid w:val="00FE37D1"/>
    <w:rsid w:val="00FE38C3"/>
    <w:rsid w:val="00FE3904"/>
    <w:rsid w:val="00FE3964"/>
    <w:rsid w:val="00FE3AC8"/>
    <w:rsid w:val="00FE3BF3"/>
    <w:rsid w:val="00FE3C06"/>
    <w:rsid w:val="00FE3D82"/>
    <w:rsid w:val="00FE3E0B"/>
    <w:rsid w:val="00FE3EE2"/>
    <w:rsid w:val="00FE3F2C"/>
    <w:rsid w:val="00FE3F90"/>
    <w:rsid w:val="00FE3FEA"/>
    <w:rsid w:val="00FE40C5"/>
    <w:rsid w:val="00FE412D"/>
    <w:rsid w:val="00FE412E"/>
    <w:rsid w:val="00FE4174"/>
    <w:rsid w:val="00FE428C"/>
    <w:rsid w:val="00FE430D"/>
    <w:rsid w:val="00FE4324"/>
    <w:rsid w:val="00FE435F"/>
    <w:rsid w:val="00FE43C1"/>
    <w:rsid w:val="00FE43FC"/>
    <w:rsid w:val="00FE440C"/>
    <w:rsid w:val="00FE44A8"/>
    <w:rsid w:val="00FE44F8"/>
    <w:rsid w:val="00FE4622"/>
    <w:rsid w:val="00FE472B"/>
    <w:rsid w:val="00FE4774"/>
    <w:rsid w:val="00FE4802"/>
    <w:rsid w:val="00FE490C"/>
    <w:rsid w:val="00FE4961"/>
    <w:rsid w:val="00FE4971"/>
    <w:rsid w:val="00FE49E1"/>
    <w:rsid w:val="00FE4AFE"/>
    <w:rsid w:val="00FE4B67"/>
    <w:rsid w:val="00FE4B7B"/>
    <w:rsid w:val="00FE4B7E"/>
    <w:rsid w:val="00FE4B92"/>
    <w:rsid w:val="00FE4C00"/>
    <w:rsid w:val="00FE4C20"/>
    <w:rsid w:val="00FE4C31"/>
    <w:rsid w:val="00FE4C9B"/>
    <w:rsid w:val="00FE4D1C"/>
    <w:rsid w:val="00FE4E01"/>
    <w:rsid w:val="00FE4E1E"/>
    <w:rsid w:val="00FE4EAD"/>
    <w:rsid w:val="00FE4EF2"/>
    <w:rsid w:val="00FE4F31"/>
    <w:rsid w:val="00FE4FBD"/>
    <w:rsid w:val="00FE5042"/>
    <w:rsid w:val="00FE51EF"/>
    <w:rsid w:val="00FE51F2"/>
    <w:rsid w:val="00FE52DE"/>
    <w:rsid w:val="00FE536B"/>
    <w:rsid w:val="00FE5384"/>
    <w:rsid w:val="00FE542A"/>
    <w:rsid w:val="00FE5446"/>
    <w:rsid w:val="00FE545A"/>
    <w:rsid w:val="00FE5643"/>
    <w:rsid w:val="00FE5659"/>
    <w:rsid w:val="00FE5844"/>
    <w:rsid w:val="00FE5943"/>
    <w:rsid w:val="00FE59D8"/>
    <w:rsid w:val="00FE59E4"/>
    <w:rsid w:val="00FE59F8"/>
    <w:rsid w:val="00FE5B13"/>
    <w:rsid w:val="00FE5BA2"/>
    <w:rsid w:val="00FE5C10"/>
    <w:rsid w:val="00FE5CC7"/>
    <w:rsid w:val="00FE5D73"/>
    <w:rsid w:val="00FE5E03"/>
    <w:rsid w:val="00FE5E67"/>
    <w:rsid w:val="00FE5ED4"/>
    <w:rsid w:val="00FE5EFE"/>
    <w:rsid w:val="00FE5FD6"/>
    <w:rsid w:val="00FE603B"/>
    <w:rsid w:val="00FE6049"/>
    <w:rsid w:val="00FE62FA"/>
    <w:rsid w:val="00FE641E"/>
    <w:rsid w:val="00FE6468"/>
    <w:rsid w:val="00FE6480"/>
    <w:rsid w:val="00FE64B2"/>
    <w:rsid w:val="00FE6562"/>
    <w:rsid w:val="00FE66E6"/>
    <w:rsid w:val="00FE67E4"/>
    <w:rsid w:val="00FE687A"/>
    <w:rsid w:val="00FE699F"/>
    <w:rsid w:val="00FE69D3"/>
    <w:rsid w:val="00FE6A55"/>
    <w:rsid w:val="00FE6AAB"/>
    <w:rsid w:val="00FE6D07"/>
    <w:rsid w:val="00FE6D26"/>
    <w:rsid w:val="00FE6D2D"/>
    <w:rsid w:val="00FE6F4A"/>
    <w:rsid w:val="00FE700A"/>
    <w:rsid w:val="00FE701D"/>
    <w:rsid w:val="00FE70BD"/>
    <w:rsid w:val="00FE7144"/>
    <w:rsid w:val="00FE71D3"/>
    <w:rsid w:val="00FE7310"/>
    <w:rsid w:val="00FE7326"/>
    <w:rsid w:val="00FE7383"/>
    <w:rsid w:val="00FE76CE"/>
    <w:rsid w:val="00FE76D2"/>
    <w:rsid w:val="00FE7A5C"/>
    <w:rsid w:val="00FE7B27"/>
    <w:rsid w:val="00FE7BEC"/>
    <w:rsid w:val="00FE7C98"/>
    <w:rsid w:val="00FE7CCF"/>
    <w:rsid w:val="00FE7DB2"/>
    <w:rsid w:val="00FE7F14"/>
    <w:rsid w:val="00FE7F7C"/>
    <w:rsid w:val="00FE7F99"/>
    <w:rsid w:val="00FE7FBC"/>
    <w:rsid w:val="00FF00DD"/>
    <w:rsid w:val="00FF0136"/>
    <w:rsid w:val="00FF022F"/>
    <w:rsid w:val="00FF024E"/>
    <w:rsid w:val="00FF04EF"/>
    <w:rsid w:val="00FF0601"/>
    <w:rsid w:val="00FF07E0"/>
    <w:rsid w:val="00FF07E7"/>
    <w:rsid w:val="00FF0833"/>
    <w:rsid w:val="00FF0880"/>
    <w:rsid w:val="00FF08A2"/>
    <w:rsid w:val="00FF0980"/>
    <w:rsid w:val="00FF09CF"/>
    <w:rsid w:val="00FF09DD"/>
    <w:rsid w:val="00FF0B72"/>
    <w:rsid w:val="00FF0D1E"/>
    <w:rsid w:val="00FF0D1F"/>
    <w:rsid w:val="00FF0D21"/>
    <w:rsid w:val="00FF0D48"/>
    <w:rsid w:val="00FF0E54"/>
    <w:rsid w:val="00FF0E6F"/>
    <w:rsid w:val="00FF0EFE"/>
    <w:rsid w:val="00FF0FDF"/>
    <w:rsid w:val="00FF0FEA"/>
    <w:rsid w:val="00FF1112"/>
    <w:rsid w:val="00FF115F"/>
    <w:rsid w:val="00FF12C0"/>
    <w:rsid w:val="00FF1488"/>
    <w:rsid w:val="00FF14D0"/>
    <w:rsid w:val="00FF15B9"/>
    <w:rsid w:val="00FF1605"/>
    <w:rsid w:val="00FF1799"/>
    <w:rsid w:val="00FF17AC"/>
    <w:rsid w:val="00FF185E"/>
    <w:rsid w:val="00FF1912"/>
    <w:rsid w:val="00FF1986"/>
    <w:rsid w:val="00FF19FB"/>
    <w:rsid w:val="00FF1AAC"/>
    <w:rsid w:val="00FF1AFE"/>
    <w:rsid w:val="00FF1C90"/>
    <w:rsid w:val="00FF1C9F"/>
    <w:rsid w:val="00FF1E16"/>
    <w:rsid w:val="00FF1E1A"/>
    <w:rsid w:val="00FF1F22"/>
    <w:rsid w:val="00FF1F52"/>
    <w:rsid w:val="00FF1F9D"/>
    <w:rsid w:val="00FF200F"/>
    <w:rsid w:val="00FF209B"/>
    <w:rsid w:val="00FF209C"/>
    <w:rsid w:val="00FF20D2"/>
    <w:rsid w:val="00FF21BD"/>
    <w:rsid w:val="00FF21BF"/>
    <w:rsid w:val="00FF21CA"/>
    <w:rsid w:val="00FF2313"/>
    <w:rsid w:val="00FF24DE"/>
    <w:rsid w:val="00FF24DF"/>
    <w:rsid w:val="00FF2531"/>
    <w:rsid w:val="00FF2559"/>
    <w:rsid w:val="00FF2573"/>
    <w:rsid w:val="00FF2651"/>
    <w:rsid w:val="00FF276A"/>
    <w:rsid w:val="00FF28C3"/>
    <w:rsid w:val="00FF2954"/>
    <w:rsid w:val="00FF295D"/>
    <w:rsid w:val="00FF2B03"/>
    <w:rsid w:val="00FF2B40"/>
    <w:rsid w:val="00FF2BB7"/>
    <w:rsid w:val="00FF2CF9"/>
    <w:rsid w:val="00FF2E08"/>
    <w:rsid w:val="00FF2F02"/>
    <w:rsid w:val="00FF2FA5"/>
    <w:rsid w:val="00FF30AE"/>
    <w:rsid w:val="00FF3234"/>
    <w:rsid w:val="00FF323D"/>
    <w:rsid w:val="00FF3245"/>
    <w:rsid w:val="00FF3251"/>
    <w:rsid w:val="00FF3286"/>
    <w:rsid w:val="00FF33F3"/>
    <w:rsid w:val="00FF3424"/>
    <w:rsid w:val="00FF34C3"/>
    <w:rsid w:val="00FF3547"/>
    <w:rsid w:val="00FF36B1"/>
    <w:rsid w:val="00FF3874"/>
    <w:rsid w:val="00FF38E2"/>
    <w:rsid w:val="00FF38E6"/>
    <w:rsid w:val="00FF3967"/>
    <w:rsid w:val="00FF39D5"/>
    <w:rsid w:val="00FF3A2A"/>
    <w:rsid w:val="00FF3CAA"/>
    <w:rsid w:val="00FF3E98"/>
    <w:rsid w:val="00FF3FE3"/>
    <w:rsid w:val="00FF4013"/>
    <w:rsid w:val="00FF414C"/>
    <w:rsid w:val="00FF4223"/>
    <w:rsid w:val="00FF4231"/>
    <w:rsid w:val="00FF430F"/>
    <w:rsid w:val="00FF4369"/>
    <w:rsid w:val="00FF4518"/>
    <w:rsid w:val="00FF45B3"/>
    <w:rsid w:val="00FF4652"/>
    <w:rsid w:val="00FF47D2"/>
    <w:rsid w:val="00FF489C"/>
    <w:rsid w:val="00FF48FC"/>
    <w:rsid w:val="00FF491C"/>
    <w:rsid w:val="00FF49EC"/>
    <w:rsid w:val="00FF4C08"/>
    <w:rsid w:val="00FF4C35"/>
    <w:rsid w:val="00FF4C52"/>
    <w:rsid w:val="00FF4C78"/>
    <w:rsid w:val="00FF4C84"/>
    <w:rsid w:val="00FF4D20"/>
    <w:rsid w:val="00FF4E24"/>
    <w:rsid w:val="00FF4E3B"/>
    <w:rsid w:val="00FF4E3F"/>
    <w:rsid w:val="00FF507E"/>
    <w:rsid w:val="00FF527D"/>
    <w:rsid w:val="00FF5298"/>
    <w:rsid w:val="00FF52C6"/>
    <w:rsid w:val="00FF52DA"/>
    <w:rsid w:val="00FF536B"/>
    <w:rsid w:val="00FF53A9"/>
    <w:rsid w:val="00FF542F"/>
    <w:rsid w:val="00FF5533"/>
    <w:rsid w:val="00FF554A"/>
    <w:rsid w:val="00FF5561"/>
    <w:rsid w:val="00FF55E6"/>
    <w:rsid w:val="00FF56FD"/>
    <w:rsid w:val="00FF5799"/>
    <w:rsid w:val="00FF57A3"/>
    <w:rsid w:val="00FF57E9"/>
    <w:rsid w:val="00FF57FC"/>
    <w:rsid w:val="00FF58CC"/>
    <w:rsid w:val="00FF58F0"/>
    <w:rsid w:val="00FF5998"/>
    <w:rsid w:val="00FF5A28"/>
    <w:rsid w:val="00FF5AE4"/>
    <w:rsid w:val="00FF5B60"/>
    <w:rsid w:val="00FF5BF1"/>
    <w:rsid w:val="00FF5C06"/>
    <w:rsid w:val="00FF5D2A"/>
    <w:rsid w:val="00FF5D49"/>
    <w:rsid w:val="00FF5D5D"/>
    <w:rsid w:val="00FF5E4E"/>
    <w:rsid w:val="00FF5F7A"/>
    <w:rsid w:val="00FF6028"/>
    <w:rsid w:val="00FF6125"/>
    <w:rsid w:val="00FF612D"/>
    <w:rsid w:val="00FF614F"/>
    <w:rsid w:val="00FF6152"/>
    <w:rsid w:val="00FF62C8"/>
    <w:rsid w:val="00FF62DD"/>
    <w:rsid w:val="00FF62F1"/>
    <w:rsid w:val="00FF6340"/>
    <w:rsid w:val="00FF6373"/>
    <w:rsid w:val="00FF64D0"/>
    <w:rsid w:val="00FF6521"/>
    <w:rsid w:val="00FF65F9"/>
    <w:rsid w:val="00FF66A9"/>
    <w:rsid w:val="00FF6733"/>
    <w:rsid w:val="00FF693A"/>
    <w:rsid w:val="00FF6988"/>
    <w:rsid w:val="00FF6C29"/>
    <w:rsid w:val="00FF6CE1"/>
    <w:rsid w:val="00FF6DF2"/>
    <w:rsid w:val="00FF6E51"/>
    <w:rsid w:val="00FF6FF2"/>
    <w:rsid w:val="00FF701A"/>
    <w:rsid w:val="00FF7056"/>
    <w:rsid w:val="00FF7117"/>
    <w:rsid w:val="00FF7155"/>
    <w:rsid w:val="00FF72A3"/>
    <w:rsid w:val="00FF7438"/>
    <w:rsid w:val="00FF7445"/>
    <w:rsid w:val="00FF7488"/>
    <w:rsid w:val="00FF74D1"/>
    <w:rsid w:val="00FF75BC"/>
    <w:rsid w:val="00FF75CE"/>
    <w:rsid w:val="00FF765E"/>
    <w:rsid w:val="00FF7885"/>
    <w:rsid w:val="00FF79F4"/>
    <w:rsid w:val="00FF7A2D"/>
    <w:rsid w:val="00FF7BE3"/>
    <w:rsid w:val="00FF7C41"/>
    <w:rsid w:val="00FF7CED"/>
    <w:rsid w:val="00FF7D8C"/>
    <w:rsid w:val="00FF7DA5"/>
    <w:rsid w:val="00FF7DD1"/>
    <w:rsid w:val="00FF7EB4"/>
    <w:rsid w:val="00FF7FB4"/>
    <w:rsid w:val="00FF7FD2"/>
    <w:rsid w:val="0217FF03"/>
    <w:rsid w:val="0224854F"/>
    <w:rsid w:val="0353977B"/>
    <w:rsid w:val="03AEB85C"/>
    <w:rsid w:val="046D3E61"/>
    <w:rsid w:val="052F92F7"/>
    <w:rsid w:val="0912096F"/>
    <w:rsid w:val="0A2A252C"/>
    <w:rsid w:val="0A55AF04"/>
    <w:rsid w:val="0A7F611C"/>
    <w:rsid w:val="0B9D37E5"/>
    <w:rsid w:val="0D048521"/>
    <w:rsid w:val="0DA1F5D8"/>
    <w:rsid w:val="0E3CF255"/>
    <w:rsid w:val="0F39473C"/>
    <w:rsid w:val="0F5E406D"/>
    <w:rsid w:val="0FD76142"/>
    <w:rsid w:val="1158F9FE"/>
    <w:rsid w:val="116EEE13"/>
    <w:rsid w:val="11B5EA56"/>
    <w:rsid w:val="11FC2918"/>
    <w:rsid w:val="12B6ACCD"/>
    <w:rsid w:val="13AEAC4A"/>
    <w:rsid w:val="13C0D3F5"/>
    <w:rsid w:val="13CCFBAD"/>
    <w:rsid w:val="140B57C0"/>
    <w:rsid w:val="14F54AC3"/>
    <w:rsid w:val="157C43CA"/>
    <w:rsid w:val="164858B4"/>
    <w:rsid w:val="1669B173"/>
    <w:rsid w:val="167DD4E5"/>
    <w:rsid w:val="16F350C4"/>
    <w:rsid w:val="1750F263"/>
    <w:rsid w:val="18C388FD"/>
    <w:rsid w:val="1A86C1FA"/>
    <w:rsid w:val="1BC2AEF4"/>
    <w:rsid w:val="1C29FBFC"/>
    <w:rsid w:val="1CF06AAE"/>
    <w:rsid w:val="1D650981"/>
    <w:rsid w:val="1D7A50EB"/>
    <w:rsid w:val="1E364F4B"/>
    <w:rsid w:val="1EA28E98"/>
    <w:rsid w:val="1EC75672"/>
    <w:rsid w:val="1F5E20D4"/>
    <w:rsid w:val="2001CE0D"/>
    <w:rsid w:val="205A09BD"/>
    <w:rsid w:val="20971C44"/>
    <w:rsid w:val="21AAA949"/>
    <w:rsid w:val="21F7ACC0"/>
    <w:rsid w:val="2228396F"/>
    <w:rsid w:val="22880CA9"/>
    <w:rsid w:val="23EB2759"/>
    <w:rsid w:val="24BAFCD8"/>
    <w:rsid w:val="24C773C0"/>
    <w:rsid w:val="251F0135"/>
    <w:rsid w:val="28382DBD"/>
    <w:rsid w:val="28D1DC16"/>
    <w:rsid w:val="28DBA73C"/>
    <w:rsid w:val="2A1783F4"/>
    <w:rsid w:val="2A338016"/>
    <w:rsid w:val="2A42CA2A"/>
    <w:rsid w:val="2B776E4C"/>
    <w:rsid w:val="2BE3A730"/>
    <w:rsid w:val="2BE817B1"/>
    <w:rsid w:val="2C23CDEC"/>
    <w:rsid w:val="2E89B698"/>
    <w:rsid w:val="2F3EAE6F"/>
    <w:rsid w:val="303FDB35"/>
    <w:rsid w:val="309E952E"/>
    <w:rsid w:val="312A0CCF"/>
    <w:rsid w:val="3251F4C3"/>
    <w:rsid w:val="325473FB"/>
    <w:rsid w:val="3386DF94"/>
    <w:rsid w:val="34071E9C"/>
    <w:rsid w:val="35438ABC"/>
    <w:rsid w:val="359330ED"/>
    <w:rsid w:val="35A2FA62"/>
    <w:rsid w:val="3600ED0A"/>
    <w:rsid w:val="36279AEB"/>
    <w:rsid w:val="36BABAFC"/>
    <w:rsid w:val="36FE8C54"/>
    <w:rsid w:val="37FB81D4"/>
    <w:rsid w:val="3866F891"/>
    <w:rsid w:val="38F3CD04"/>
    <w:rsid w:val="39B71422"/>
    <w:rsid w:val="39F0F5FD"/>
    <w:rsid w:val="3B38FCF4"/>
    <w:rsid w:val="3B9B64F1"/>
    <w:rsid w:val="3BE36193"/>
    <w:rsid w:val="3C28925B"/>
    <w:rsid w:val="3E10B7F9"/>
    <w:rsid w:val="3F08DCFD"/>
    <w:rsid w:val="3F7417AB"/>
    <w:rsid w:val="40262C73"/>
    <w:rsid w:val="404E4F8D"/>
    <w:rsid w:val="40B436E7"/>
    <w:rsid w:val="42744724"/>
    <w:rsid w:val="42BF7AF2"/>
    <w:rsid w:val="42BFC802"/>
    <w:rsid w:val="432FAA81"/>
    <w:rsid w:val="43419499"/>
    <w:rsid w:val="436EFB9C"/>
    <w:rsid w:val="437DA528"/>
    <w:rsid w:val="43F013FC"/>
    <w:rsid w:val="44053AFE"/>
    <w:rsid w:val="451F37FF"/>
    <w:rsid w:val="45886CC6"/>
    <w:rsid w:val="45F7486B"/>
    <w:rsid w:val="470AF877"/>
    <w:rsid w:val="4735A7C6"/>
    <w:rsid w:val="48CF160E"/>
    <w:rsid w:val="4B287077"/>
    <w:rsid w:val="4C69583D"/>
    <w:rsid w:val="4D1F1C97"/>
    <w:rsid w:val="4D3E719E"/>
    <w:rsid w:val="4D4FF988"/>
    <w:rsid w:val="4EF8C5FF"/>
    <w:rsid w:val="4F38B2E0"/>
    <w:rsid w:val="4FA06AE6"/>
    <w:rsid w:val="51327EB7"/>
    <w:rsid w:val="52D73E61"/>
    <w:rsid w:val="52F82749"/>
    <w:rsid w:val="538CACC2"/>
    <w:rsid w:val="53CAE9D4"/>
    <w:rsid w:val="54146EC5"/>
    <w:rsid w:val="55935A80"/>
    <w:rsid w:val="55C28D68"/>
    <w:rsid w:val="56A9CB1B"/>
    <w:rsid w:val="5809707B"/>
    <w:rsid w:val="5989C549"/>
    <w:rsid w:val="59B37AEC"/>
    <w:rsid w:val="5A6F24DC"/>
    <w:rsid w:val="5B41C52D"/>
    <w:rsid w:val="5C332D70"/>
    <w:rsid w:val="5DEE4BCA"/>
    <w:rsid w:val="5E649ECC"/>
    <w:rsid w:val="5FB4BD76"/>
    <w:rsid w:val="5FBF7D87"/>
    <w:rsid w:val="6075E215"/>
    <w:rsid w:val="610463C1"/>
    <w:rsid w:val="633A8E82"/>
    <w:rsid w:val="637D7208"/>
    <w:rsid w:val="647ADEF4"/>
    <w:rsid w:val="6589DEB4"/>
    <w:rsid w:val="67147A65"/>
    <w:rsid w:val="685B0586"/>
    <w:rsid w:val="687C3EA6"/>
    <w:rsid w:val="689C54C7"/>
    <w:rsid w:val="68A9484F"/>
    <w:rsid w:val="6C21BB2D"/>
    <w:rsid w:val="6C268FD4"/>
    <w:rsid w:val="6C8A9AA5"/>
    <w:rsid w:val="6E8DC094"/>
    <w:rsid w:val="6FEE3FBB"/>
    <w:rsid w:val="70DDC812"/>
    <w:rsid w:val="731A8324"/>
    <w:rsid w:val="7345E8C5"/>
    <w:rsid w:val="73AAE0AE"/>
    <w:rsid w:val="750E981E"/>
    <w:rsid w:val="7845C5D7"/>
    <w:rsid w:val="78D21853"/>
    <w:rsid w:val="79372748"/>
    <w:rsid w:val="79E4C2F1"/>
    <w:rsid w:val="79F69E0F"/>
    <w:rsid w:val="7B9E39A8"/>
    <w:rsid w:val="7C1CB4A2"/>
    <w:rsid w:val="7C6305EB"/>
    <w:rsid w:val="7D97ED35"/>
    <w:rsid w:val="7EB302A4"/>
    <w:rsid w:val="7F65AA87"/>
    <w:rsid w:val="7F92ABAE"/>
    <w:rsid w:val="7F974A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777523F"/>
  <w15:docId w15:val="{F0665ED6-1C9D-4235-96F5-602CE524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1B6A"/>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11B6A"/>
    <w:pPr>
      <w:spacing w:after="160" w:line="240" w:lineRule="exact"/>
      <w:ind w:left="357"/>
    </w:pPr>
    <w:rPr>
      <w:rFonts w:asciiTheme="minorHAnsi" w:hAnsiTheme="minorHAnsi" w:cstheme="minorBidi"/>
      <w:sz w:val="22"/>
      <w:vertAlign w:val="superscript"/>
    </w:rPr>
  </w:style>
  <w:style w:type="table" w:styleId="TableGrid">
    <w:name w:val="Table Grid"/>
    <w:basedOn w:val="TableNormal"/>
    <w:uiPriority w:val="39"/>
    <w:rsid w:val="00811B6A"/>
    <w:pPr>
      <w:widowControl w:val="0"/>
      <w:spacing w:before="120" w:after="0" w:line="240" w:lineRule="auto"/>
      <w:ind w:left="357"/>
      <w:jc w:val="both"/>
    </w:pPr>
    <w:rPr>
      <w:rFonts w:ascii="Times New Roman" w:hAnsi="Times New Roman" w:cs="Times New Roman"/>
      <w:sz w:val="20"/>
      <w:szCs w:val="20"/>
    </w:rPr>
    <w:tblPr/>
  </w:style>
  <w:style w:type="character" w:styleId="CommentReference">
    <w:name w:val="annotation reference"/>
    <w:basedOn w:val="DefaultParagraphFont"/>
    <w:uiPriority w:val="99"/>
    <w:semiHidden/>
    <w:unhideWhenUsed/>
    <w:rsid w:val="00D66134"/>
    <w:rPr>
      <w:sz w:val="16"/>
      <w:szCs w:val="16"/>
    </w:rPr>
  </w:style>
  <w:style w:type="paragraph" w:styleId="CommentText">
    <w:name w:val="annotation text"/>
    <w:basedOn w:val="Normal"/>
    <w:link w:val="CommentTextChar"/>
    <w:uiPriority w:val="99"/>
    <w:unhideWhenUsed/>
    <w:rsid w:val="00D66134"/>
    <w:rPr>
      <w:sz w:val="20"/>
      <w:szCs w:val="20"/>
    </w:rPr>
  </w:style>
  <w:style w:type="character" w:customStyle="1" w:styleId="CommentTextChar">
    <w:name w:val="Comment Text Char"/>
    <w:basedOn w:val="DefaultParagraphFont"/>
    <w:link w:val="CommentText"/>
    <w:uiPriority w:val="99"/>
    <w:rsid w:val="00D6613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66134"/>
    <w:rPr>
      <w:b/>
      <w:bCs/>
    </w:rPr>
  </w:style>
  <w:style w:type="character" w:customStyle="1" w:styleId="CommentSubjectChar">
    <w:name w:val="Comment Subject Char"/>
    <w:basedOn w:val="CommentTextChar"/>
    <w:link w:val="CommentSubject"/>
    <w:uiPriority w:val="99"/>
    <w:semiHidden/>
    <w:rsid w:val="00D66134"/>
    <w:rPr>
      <w:rFonts w:ascii="Times New Roman" w:hAnsi="Times New Roman" w:cs="Times New Roman"/>
      <w:b/>
      <w:bCs/>
      <w:sz w:val="20"/>
      <w:szCs w:val="20"/>
      <w:lang w:val="ro-RO"/>
    </w:rPr>
  </w:style>
  <w:style w:type="paragraph" w:styleId="Revision">
    <w:name w:val="Revision"/>
    <w:hidden/>
    <w:uiPriority w:val="99"/>
    <w:semiHidden/>
    <w:rsid w:val="00881FC9"/>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555F61"/>
    <w:pPr>
      <w:numPr>
        <w:numId w:val="1"/>
      </w:numPr>
      <w:contextualSpacing/>
    </w:pPr>
  </w:style>
  <w:style w:type="paragraph" w:styleId="ListBullet2">
    <w:name w:val="List Bullet 2"/>
    <w:basedOn w:val="Normal"/>
    <w:uiPriority w:val="99"/>
    <w:semiHidden/>
    <w:unhideWhenUsed/>
    <w:rsid w:val="00555F61"/>
    <w:pPr>
      <w:numPr>
        <w:numId w:val="2"/>
      </w:numPr>
      <w:contextualSpacing/>
    </w:pPr>
  </w:style>
  <w:style w:type="paragraph" w:styleId="ListBullet3">
    <w:name w:val="List Bullet 3"/>
    <w:basedOn w:val="Normal"/>
    <w:uiPriority w:val="99"/>
    <w:semiHidden/>
    <w:unhideWhenUsed/>
    <w:rsid w:val="00555F61"/>
    <w:pPr>
      <w:numPr>
        <w:numId w:val="3"/>
      </w:numPr>
      <w:contextualSpacing/>
    </w:pPr>
  </w:style>
  <w:style w:type="paragraph" w:styleId="ListBullet4">
    <w:name w:val="List Bullet 4"/>
    <w:basedOn w:val="Normal"/>
    <w:uiPriority w:val="99"/>
    <w:semiHidden/>
    <w:unhideWhenUsed/>
    <w:rsid w:val="00555F61"/>
    <w:pPr>
      <w:numPr>
        <w:numId w:val="4"/>
      </w:numPr>
      <w:contextualSpacing/>
    </w:pPr>
  </w:style>
  <w:style w:type="character" w:customStyle="1" w:styleId="UnresolvedMention">
    <w:name w:val="Unresolved Mention"/>
    <w:basedOn w:val="DefaultParagraphFont"/>
    <w:uiPriority w:val="99"/>
    <w:semiHidden/>
    <w:unhideWhenUsed/>
    <w:rsid w:val="00017E05"/>
    <w:rPr>
      <w:color w:val="605E5C"/>
      <w:shd w:val="clear" w:color="auto" w:fill="E1DFDD"/>
    </w:rPr>
  </w:style>
  <w:style w:type="character" w:styleId="FollowedHyperlink">
    <w:name w:val="FollowedHyperlink"/>
    <w:basedOn w:val="DefaultParagraphFont"/>
    <w:uiPriority w:val="99"/>
    <w:semiHidden/>
    <w:unhideWhenUsed/>
    <w:rsid w:val="00017E05"/>
    <w:rPr>
      <w:color w:val="800080" w:themeColor="followedHyperlink"/>
      <w:u w:val="single"/>
    </w:rPr>
  </w:style>
  <w:style w:type="character" w:customStyle="1" w:styleId="Mention">
    <w:name w:val="Mention"/>
    <w:basedOn w:val="DefaultParagraphFont"/>
    <w:uiPriority w:val="99"/>
    <w:unhideWhenUsed/>
    <w:rsid w:val="0048790E"/>
    <w:rPr>
      <w:color w:val="2B579A"/>
      <w:shd w:val="clear" w:color="auto" w:fill="E1DFDD"/>
    </w:rPr>
  </w:style>
  <w:style w:type="character" w:customStyle="1" w:styleId="HeaderChar">
    <w:name w:val="Header Char"/>
    <w:basedOn w:val="DefaultParagraphFont"/>
    <w:link w:val="Header"/>
    <w:uiPriority w:val="99"/>
    <w:rsid w:val="009B190A"/>
    <w:rPr>
      <w:rFonts w:ascii="Times New Roman" w:hAnsi="Times New Roman" w:cs="Times New Roman"/>
      <w:sz w:val="24"/>
      <w:lang w:val="ro-RO"/>
    </w:rPr>
  </w:style>
  <w:style w:type="character" w:customStyle="1" w:styleId="FooterChar">
    <w:name w:val="Footer Char"/>
    <w:basedOn w:val="DefaultParagraphFont"/>
    <w:link w:val="Footer"/>
    <w:uiPriority w:val="99"/>
    <w:rsid w:val="009B190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B19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190A"/>
    <w:pPr>
      <w:spacing w:before="0"/>
      <w:jc w:val="right"/>
    </w:pPr>
    <w:rPr>
      <w:sz w:val="28"/>
    </w:rPr>
  </w:style>
  <w:style w:type="paragraph" w:customStyle="1" w:styleId="FooterSensitivity">
    <w:name w:val="Footer Sensitivity"/>
    <w:basedOn w:val="Normal"/>
    <w:rsid w:val="009B19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B190A"/>
    <w:pPr>
      <w:tabs>
        <w:tab w:val="center" w:pos="4535"/>
        <w:tab w:val="right" w:pos="9071"/>
      </w:tabs>
      <w:spacing w:before="0"/>
    </w:pPr>
  </w:style>
  <w:style w:type="paragraph" w:customStyle="1" w:styleId="HeaderLandscape">
    <w:name w:val="HeaderLandscape"/>
    <w:basedOn w:val="Normal"/>
    <w:rsid w:val="009B190A"/>
    <w:pPr>
      <w:tabs>
        <w:tab w:val="center" w:pos="7285"/>
        <w:tab w:val="right" w:pos="14003"/>
      </w:tabs>
      <w:spacing w:before="0"/>
    </w:pPr>
  </w:style>
  <w:style w:type="paragraph" w:styleId="Footer">
    <w:name w:val="footer"/>
    <w:basedOn w:val="Normal"/>
    <w:link w:val="FooterChar"/>
    <w:uiPriority w:val="99"/>
    <w:unhideWhenUsed/>
    <w:rsid w:val="009B19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B19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5/3700/oj" TargetMode="External"/><Relationship Id="rId2" Type="http://schemas.openxmlformats.org/officeDocument/2006/relationships/hyperlink" Target="https://ec.europa.eu/eurostat/en/web/products-euro-indicators/w/2-22042026-ap" TargetMode="External"/><Relationship Id="rId1" Type="http://schemas.openxmlformats.org/officeDocument/2006/relationships/hyperlink" Target="http://data.europa.eu/eli/reg/1997/1467/2024-04-30" TargetMode="External"/><Relationship Id="rId6" Type="http://schemas.openxmlformats.org/officeDocument/2006/relationships/hyperlink" Target="http://data.europa.eu/eli/reg/2009/479/2014-09-01" TargetMode="External"/><Relationship Id="rId5" Type="http://schemas.openxmlformats.org/officeDocument/2006/relationships/hyperlink" Target="http://data.europa.eu/eli/reg/2013/473/oj" TargetMode="External"/><Relationship Id="rId4" Type="http://schemas.openxmlformats.org/officeDocument/2006/relationships/hyperlink" Target="https://eur-lex.europa.eu/eli/C/2025/39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C6F78-2D11-4CB9-A8EA-E775C967A2E5}">
  <ds:schemaRefs>
    <ds:schemaRef ds:uri="http://schemas.microsoft.com/sharepoint/v3/contenttype/forms"/>
  </ds:schemaRefs>
</ds:datastoreItem>
</file>

<file path=customXml/itemProps2.xml><?xml version="1.0" encoding="utf-8"?>
<ds:datastoreItem xmlns:ds="http://schemas.openxmlformats.org/officeDocument/2006/customXml" ds:itemID="{F82B00A5-ABC5-4963-94C6-C96C8F8A1451}">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6AF269E8-8E1C-41D9-A3A0-AC2EC4DAD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88EF19-1AAC-4B7A-BB28-40AEC48BD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6</Pages>
  <Words>1916</Words>
  <Characters>10923</Characters>
  <Application>Microsoft Office Word</Application>
  <DocSecurity>0</DocSecurity>
  <Lines>91</Lines>
  <Paragraphs>25</Paragraphs>
  <ScaleCrop>false</ScaleCrop>
  <Manager/>
  <Company/>
  <LinksUpToDate>false</LinksUpToDate>
  <CharactersWithSpaces>12814</CharactersWithSpaces>
  <SharedDoc>false</SharedDoc>
  <HLinks>
    <vt:vector size="42" baseType="variant">
      <vt:variant>
        <vt:i4>917504</vt:i4>
      </vt:variant>
      <vt:variant>
        <vt:i4>15</vt:i4>
      </vt:variant>
      <vt:variant>
        <vt:i4>0</vt:i4>
      </vt:variant>
      <vt:variant>
        <vt:i4>5</vt:i4>
      </vt:variant>
      <vt:variant>
        <vt:lpwstr>http://data.europa.eu/eli/reg/2009/479/2014-09-01</vt:lpwstr>
      </vt:variant>
      <vt:variant>
        <vt:lpwstr/>
      </vt:variant>
      <vt:variant>
        <vt:i4>4587544</vt:i4>
      </vt:variant>
      <vt:variant>
        <vt:i4>12</vt:i4>
      </vt:variant>
      <vt:variant>
        <vt:i4>0</vt:i4>
      </vt:variant>
      <vt:variant>
        <vt:i4>5</vt:i4>
      </vt:variant>
      <vt:variant>
        <vt:lpwstr>http://data.europa.eu/eli/reg/2013/473/oj</vt:lpwstr>
      </vt:variant>
      <vt:variant>
        <vt:lpwstr/>
      </vt:variant>
      <vt:variant>
        <vt:i4>1704024</vt:i4>
      </vt:variant>
      <vt:variant>
        <vt:i4>9</vt:i4>
      </vt:variant>
      <vt:variant>
        <vt:i4>0</vt:i4>
      </vt:variant>
      <vt:variant>
        <vt:i4>5</vt:i4>
      </vt:variant>
      <vt:variant>
        <vt:lpwstr>https://eur-lex.europa.eu/eli/C/2025/3961/oj</vt:lpwstr>
      </vt:variant>
      <vt:variant>
        <vt:lpwstr/>
      </vt:variant>
      <vt:variant>
        <vt:i4>1835095</vt:i4>
      </vt:variant>
      <vt:variant>
        <vt:i4>6</vt:i4>
      </vt:variant>
      <vt:variant>
        <vt:i4>0</vt:i4>
      </vt:variant>
      <vt:variant>
        <vt:i4>5</vt:i4>
      </vt:variant>
      <vt:variant>
        <vt:lpwstr>https://eur-lex.europa.eu/eli/C/2025/3700/oj</vt:lpwstr>
      </vt:variant>
      <vt:variant>
        <vt:lpwstr/>
      </vt:variant>
      <vt:variant>
        <vt:i4>1179660</vt:i4>
      </vt:variant>
      <vt:variant>
        <vt:i4>3</vt:i4>
      </vt:variant>
      <vt:variant>
        <vt:i4>0</vt:i4>
      </vt:variant>
      <vt:variant>
        <vt:i4>5</vt:i4>
      </vt:variant>
      <vt:variant>
        <vt:lpwstr>https://ec.europa.eu/eurostat/en/web/products-euro-indicators/w/2-22042026-ap</vt:lpwstr>
      </vt:variant>
      <vt:variant>
        <vt:lpwstr/>
      </vt:variant>
      <vt:variant>
        <vt:i4>2228258</vt:i4>
      </vt:variant>
      <vt:variant>
        <vt:i4>0</vt:i4>
      </vt:variant>
      <vt:variant>
        <vt:i4>0</vt:i4>
      </vt:variant>
      <vt:variant>
        <vt:i4>5</vt:i4>
      </vt:variant>
      <vt:variant>
        <vt:lpwstr>http://data.europa.eu/eli/reg/1997/1467/2024-04-30</vt:lpwstr>
      </vt:variant>
      <vt:variant>
        <vt:lpwstr/>
      </vt:variant>
      <vt:variant>
        <vt:i4>3801198</vt:i4>
      </vt:variant>
      <vt:variant>
        <vt:i4>0</vt:i4>
      </vt:variant>
      <vt:variant>
        <vt:i4>0</vt:i4>
      </vt:variant>
      <vt:variant>
        <vt:i4>5</vt:i4>
      </vt:variant>
      <vt:variant>
        <vt:lpwstr>https://data.consilium.europa.eu/doc/document/ST-10166-2025-INIT/en/pdf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2026-06-18T14:24:00Z</dcterms:created>
  <dcterms:modified xsi:type="dcterms:W3CDTF">2026-06-30T16:34:00Z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2026-05-21T08:25:52Z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2601e151-4bdb-465c-ba72-9d1862030c95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